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483E94" w:rsidRPr="001773D7" w:rsidRDefault="004F31E3" w:rsidP="00483E94">
      <w:pPr>
        <w:spacing w:after="360"/>
        <w:jc w:val="right"/>
        <w:outlineLvl w:val="0"/>
        <w:rPr>
          <w:b/>
        </w:rPr>
      </w:pPr>
      <w:r>
        <w:fldChar w:fldCharType="begin"/>
      </w:r>
      <w:r>
        <w:instrText xml:space="preserve"> HYPERLINK "https://undocs.org/fr/A/72/40" </w:instrText>
      </w:r>
      <w:r>
        <w:fldChar w:fldCharType="separate"/>
      </w:r>
      <w:r w:rsidR="00483E94" w:rsidRPr="001773D7">
        <w:rPr>
          <w:rStyle w:val="Lienhypertexte"/>
          <w:b/>
        </w:rPr>
        <w:t>A/</w:t>
      </w:r>
      <w:r w:rsidR="001B6245" w:rsidRPr="001773D7">
        <w:rPr>
          <w:rStyle w:val="Lienhypertexte"/>
          <w:b/>
        </w:rPr>
        <w:t>72</w:t>
      </w:r>
      <w:r w:rsidR="00483E94" w:rsidRPr="001773D7">
        <w:rPr>
          <w:rStyle w:val="Lienhypertexte"/>
          <w:b/>
        </w:rPr>
        <w:t>/</w:t>
      </w:r>
      <w:r w:rsidR="001B6245" w:rsidRPr="001773D7">
        <w:rPr>
          <w:rStyle w:val="Lienhypertexte"/>
          <w:b/>
        </w:rPr>
        <w:t>40</w:t>
      </w:r>
      <w:r>
        <w:rPr>
          <w:rStyle w:val="Lienhypertexte"/>
          <w:b/>
        </w:rPr>
        <w:fldChar w:fldCharType="end"/>
      </w:r>
    </w:p>
    <w:p w:rsidR="00483E94" w:rsidRPr="004645CE" w:rsidRDefault="001D12EC" w:rsidP="00483E94">
      <w:pPr>
        <w:ind w:left="1134"/>
      </w:pPr>
      <w:r w:rsidRPr="004645CE">
        <w:rPr>
          <w:noProof/>
          <w:lang w:eastAsia="fr-CH"/>
        </w:rPr>
        <w:drawing>
          <wp:inline distT="0" distB="0" distL="0" distR="0">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rsidR="00483E94" w:rsidRPr="004645CE" w:rsidRDefault="00483E94" w:rsidP="00483E94">
      <w:pPr>
        <w:pStyle w:val="SMG"/>
        <w:spacing w:before="0" w:after="1080"/>
      </w:pPr>
      <w:r w:rsidRPr="004645CE">
        <w:t>Nations Unies</w:t>
      </w:r>
    </w:p>
    <w:p w:rsidR="00483E94" w:rsidRPr="004645CE" w:rsidRDefault="00483E94" w:rsidP="00483E94">
      <w:pPr>
        <w:pStyle w:val="SLG"/>
        <w:spacing w:after="960"/>
      </w:pPr>
      <w:r w:rsidRPr="004645CE">
        <w:t xml:space="preserve">Rapport du </w:t>
      </w:r>
      <w:r w:rsidR="008E1A47" w:rsidRPr="004645CE">
        <w:t>Comité</w:t>
      </w:r>
      <w:r w:rsidR="008E1A47" w:rsidRPr="004645CE">
        <w:br/>
        <w:t>des droits de l</w:t>
      </w:r>
      <w:r w:rsidR="004645CE" w:rsidRPr="004645CE">
        <w:t>’</w:t>
      </w:r>
      <w:r w:rsidR="008E1A47" w:rsidRPr="004645CE">
        <w:t>homme</w:t>
      </w:r>
    </w:p>
    <w:p w:rsidR="00483E94" w:rsidRPr="004645CE" w:rsidRDefault="008E1A47" w:rsidP="008E1A47">
      <w:pPr>
        <w:spacing w:after="240"/>
        <w:ind w:left="1134" w:right="1134"/>
        <w:rPr>
          <w:b/>
          <w:spacing w:val="-3"/>
          <w:w w:val="99"/>
          <w:kern w:val="14"/>
          <w:sz w:val="34"/>
          <w:szCs w:val="22"/>
        </w:rPr>
      </w:pPr>
      <w:r w:rsidRPr="004645CE">
        <w:rPr>
          <w:b/>
          <w:spacing w:val="-3"/>
          <w:w w:val="99"/>
          <w:kern w:val="14"/>
          <w:sz w:val="34"/>
          <w:szCs w:val="22"/>
        </w:rPr>
        <w:t>117</w:t>
      </w:r>
      <w:r w:rsidRPr="004645CE">
        <w:rPr>
          <w:b/>
          <w:spacing w:val="-3"/>
          <w:w w:val="99"/>
          <w:kern w:val="14"/>
          <w:sz w:val="34"/>
          <w:szCs w:val="22"/>
          <w:vertAlign w:val="superscript"/>
        </w:rPr>
        <w:t>e</w:t>
      </w:r>
      <w:r w:rsidRPr="004645CE">
        <w:rPr>
          <w:b/>
          <w:spacing w:val="-3"/>
          <w:w w:val="99"/>
          <w:kern w:val="14"/>
          <w:sz w:val="34"/>
          <w:szCs w:val="22"/>
        </w:rPr>
        <w:t xml:space="preserve"> session</w:t>
      </w:r>
      <w:r w:rsidRPr="004645CE">
        <w:rPr>
          <w:b/>
          <w:spacing w:val="-3"/>
          <w:w w:val="99"/>
          <w:kern w:val="14"/>
          <w:sz w:val="34"/>
          <w:szCs w:val="22"/>
        </w:rPr>
        <w:br/>
        <w:t>(20 juin-15 juillet 2016)</w:t>
      </w:r>
    </w:p>
    <w:p w:rsidR="008E1A47" w:rsidRPr="004645CE" w:rsidRDefault="008E1A47" w:rsidP="008E1A47">
      <w:pPr>
        <w:spacing w:after="240"/>
        <w:ind w:left="1134" w:right="1134"/>
        <w:rPr>
          <w:b/>
          <w:spacing w:val="-3"/>
          <w:w w:val="99"/>
          <w:kern w:val="14"/>
          <w:sz w:val="34"/>
          <w:szCs w:val="22"/>
        </w:rPr>
      </w:pPr>
      <w:r w:rsidRPr="004645CE">
        <w:rPr>
          <w:b/>
          <w:spacing w:val="-3"/>
          <w:w w:val="99"/>
          <w:kern w:val="14"/>
          <w:sz w:val="34"/>
          <w:szCs w:val="22"/>
        </w:rPr>
        <w:t>118</w:t>
      </w:r>
      <w:r w:rsidRPr="004645CE">
        <w:rPr>
          <w:b/>
          <w:spacing w:val="-3"/>
          <w:w w:val="99"/>
          <w:kern w:val="14"/>
          <w:sz w:val="34"/>
          <w:szCs w:val="22"/>
          <w:vertAlign w:val="superscript"/>
        </w:rPr>
        <w:t>e</w:t>
      </w:r>
      <w:r w:rsidRPr="004645CE">
        <w:rPr>
          <w:b/>
          <w:spacing w:val="-3"/>
          <w:w w:val="99"/>
          <w:kern w:val="14"/>
          <w:sz w:val="34"/>
          <w:szCs w:val="22"/>
        </w:rPr>
        <w:t xml:space="preserve"> session</w:t>
      </w:r>
      <w:r w:rsidRPr="004645CE">
        <w:rPr>
          <w:b/>
          <w:spacing w:val="-3"/>
          <w:w w:val="99"/>
          <w:kern w:val="14"/>
          <w:sz w:val="34"/>
          <w:szCs w:val="22"/>
        </w:rPr>
        <w:br/>
        <w:t>(17 octobre-4 novembre 2016)</w:t>
      </w:r>
    </w:p>
    <w:p w:rsidR="008E1A47" w:rsidRPr="004645CE" w:rsidRDefault="008E1A47" w:rsidP="00483E94">
      <w:pPr>
        <w:spacing w:after="120"/>
        <w:ind w:left="1134" w:right="1134"/>
        <w:rPr>
          <w:b/>
          <w:sz w:val="36"/>
          <w:szCs w:val="36"/>
        </w:rPr>
      </w:pPr>
      <w:r w:rsidRPr="004645CE">
        <w:rPr>
          <w:b/>
          <w:spacing w:val="-3"/>
          <w:w w:val="99"/>
          <w:kern w:val="14"/>
          <w:sz w:val="34"/>
          <w:szCs w:val="22"/>
        </w:rPr>
        <w:t>119</w:t>
      </w:r>
      <w:r w:rsidRPr="004645CE">
        <w:rPr>
          <w:b/>
          <w:spacing w:val="-3"/>
          <w:w w:val="99"/>
          <w:kern w:val="14"/>
          <w:sz w:val="34"/>
          <w:szCs w:val="22"/>
          <w:vertAlign w:val="superscript"/>
        </w:rPr>
        <w:t>e</w:t>
      </w:r>
      <w:r w:rsidRPr="004645CE">
        <w:rPr>
          <w:b/>
          <w:spacing w:val="-3"/>
          <w:w w:val="99"/>
          <w:kern w:val="14"/>
          <w:sz w:val="34"/>
          <w:szCs w:val="22"/>
        </w:rPr>
        <w:t xml:space="preserve"> session</w:t>
      </w:r>
      <w:r w:rsidRPr="004645CE">
        <w:rPr>
          <w:b/>
          <w:spacing w:val="-3"/>
          <w:w w:val="99"/>
          <w:kern w:val="14"/>
          <w:sz w:val="34"/>
          <w:szCs w:val="22"/>
        </w:rPr>
        <w:br/>
        <w:t>(6-29 mars 2017)</w:t>
      </w:r>
    </w:p>
    <w:p w:rsidR="00483E94" w:rsidRPr="004645CE" w:rsidRDefault="00483E94" w:rsidP="00FA1D61">
      <w:pPr>
        <w:pStyle w:val="SMG"/>
        <w:spacing w:before="4000" w:after="0"/>
        <w:ind w:right="0"/>
      </w:pPr>
      <w:r w:rsidRPr="004645CE">
        <w:t>Assemblée générale</w:t>
      </w:r>
    </w:p>
    <w:p w:rsidR="00483E94" w:rsidRPr="004645CE" w:rsidRDefault="00483E94" w:rsidP="00483E94">
      <w:pPr>
        <w:ind w:left="1134"/>
        <w:rPr>
          <w:b/>
          <w:sz w:val="28"/>
          <w:szCs w:val="28"/>
        </w:rPr>
      </w:pPr>
      <w:r w:rsidRPr="004645CE">
        <w:rPr>
          <w:b/>
          <w:sz w:val="28"/>
          <w:szCs w:val="28"/>
        </w:rPr>
        <w:t>Documents officiels</w:t>
      </w:r>
    </w:p>
    <w:p w:rsidR="00483E94" w:rsidRPr="004645CE" w:rsidRDefault="008E1A47" w:rsidP="00483E94">
      <w:pPr>
        <w:ind w:left="1134" w:right="1134"/>
        <w:rPr>
          <w:b/>
          <w:sz w:val="28"/>
          <w:szCs w:val="28"/>
        </w:rPr>
      </w:pPr>
      <w:r w:rsidRPr="004645CE">
        <w:rPr>
          <w:b/>
          <w:sz w:val="28"/>
          <w:szCs w:val="28"/>
        </w:rPr>
        <w:t>Soixante-douzième</w:t>
      </w:r>
      <w:r w:rsidR="00483E94" w:rsidRPr="004645CE">
        <w:rPr>
          <w:b/>
          <w:sz w:val="28"/>
          <w:szCs w:val="28"/>
        </w:rPr>
        <w:t xml:space="preserve"> session</w:t>
      </w:r>
    </w:p>
    <w:p w:rsidR="00483E94" w:rsidRPr="004645CE" w:rsidRDefault="00483E94" w:rsidP="00483E94">
      <w:pPr>
        <w:ind w:left="1134" w:right="1134"/>
        <w:rPr>
          <w:b/>
          <w:sz w:val="28"/>
          <w:szCs w:val="28"/>
        </w:rPr>
      </w:pPr>
      <w:r w:rsidRPr="004645CE">
        <w:rPr>
          <w:b/>
          <w:sz w:val="28"/>
          <w:szCs w:val="28"/>
        </w:rPr>
        <w:t>Supplément n</w:t>
      </w:r>
      <w:r w:rsidRPr="004645CE">
        <w:rPr>
          <w:b/>
          <w:sz w:val="28"/>
          <w:szCs w:val="28"/>
          <w:vertAlign w:val="superscript"/>
        </w:rPr>
        <w:t>o</w:t>
      </w:r>
      <w:r w:rsidRPr="004645CE">
        <w:rPr>
          <w:b/>
          <w:sz w:val="28"/>
          <w:szCs w:val="28"/>
        </w:rPr>
        <w:t xml:space="preserve"> </w:t>
      </w:r>
      <w:r w:rsidR="008E1A47" w:rsidRPr="004645CE">
        <w:rPr>
          <w:b/>
          <w:sz w:val="28"/>
          <w:szCs w:val="28"/>
        </w:rPr>
        <w:t>40</w:t>
      </w:r>
      <w:r w:rsidR="00FB1C8F" w:rsidRPr="004645CE">
        <w:rPr>
          <w:b/>
          <w:sz w:val="28"/>
          <w:szCs w:val="28"/>
        </w:rPr>
        <w:t xml:space="preserve"> </w:t>
      </w:r>
      <w:r w:rsidRPr="004645CE">
        <w:rPr>
          <w:b/>
          <w:sz w:val="28"/>
          <w:szCs w:val="28"/>
        </w:rPr>
        <w:t>(</w:t>
      </w:r>
      <w:hyperlink r:id="rId9" w:history="1">
        <w:r w:rsidRPr="001773D7">
          <w:rPr>
            <w:rStyle w:val="Lienhypertexte"/>
            <w:b/>
            <w:sz w:val="28"/>
            <w:szCs w:val="28"/>
          </w:rPr>
          <w:t>A/</w:t>
        </w:r>
        <w:r w:rsidR="008E1A47" w:rsidRPr="001773D7">
          <w:rPr>
            <w:rStyle w:val="Lienhypertexte"/>
            <w:b/>
            <w:sz w:val="28"/>
            <w:szCs w:val="28"/>
          </w:rPr>
          <w:t>72</w:t>
        </w:r>
        <w:r w:rsidRPr="001773D7">
          <w:rPr>
            <w:rStyle w:val="Lienhypertexte"/>
            <w:b/>
            <w:sz w:val="28"/>
            <w:szCs w:val="28"/>
          </w:rPr>
          <w:t>/</w:t>
        </w:r>
        <w:r w:rsidR="008E1A47" w:rsidRPr="001773D7">
          <w:rPr>
            <w:rStyle w:val="Lienhypertexte"/>
            <w:b/>
            <w:sz w:val="28"/>
            <w:szCs w:val="28"/>
          </w:rPr>
          <w:t>40</w:t>
        </w:r>
      </w:hyperlink>
      <w:r w:rsidRPr="004645CE">
        <w:rPr>
          <w:b/>
          <w:sz w:val="28"/>
          <w:szCs w:val="28"/>
        </w:rPr>
        <w:t>)</w:t>
      </w:r>
    </w:p>
    <w:p w:rsidR="00483E94" w:rsidRPr="004645CE" w:rsidRDefault="00483E94" w:rsidP="00C451B9">
      <w:pPr>
        <w:sectPr w:rsidR="00483E94" w:rsidRPr="004645CE" w:rsidSect="00C04C62">
          <w:headerReference w:type="even" r:id="rId10"/>
          <w:footerReference w:type="first" r:id="rId11"/>
          <w:endnotePr>
            <w:numFmt w:val="decimal"/>
          </w:endnotePr>
          <w:pgSz w:w="11907" w:h="16840" w:code="9"/>
          <w:pgMar w:top="1417" w:right="1134" w:bottom="1134" w:left="1134" w:header="850" w:footer="567" w:gutter="0"/>
          <w:cols w:space="720"/>
          <w:titlePg/>
          <w:docGrid w:linePitch="272"/>
        </w:sectPr>
      </w:pPr>
    </w:p>
    <w:p w:rsidR="00541BE4" w:rsidRPr="001773D7" w:rsidRDefault="004F31E3" w:rsidP="00541BE4">
      <w:pPr>
        <w:spacing w:after="1200"/>
        <w:jc w:val="right"/>
        <w:outlineLvl w:val="0"/>
        <w:rPr>
          <w:b/>
        </w:rPr>
      </w:pPr>
      <w:hyperlink r:id="rId12" w:history="1">
        <w:r w:rsidR="00541BE4" w:rsidRPr="001773D7">
          <w:rPr>
            <w:rStyle w:val="Lienhypertexte"/>
            <w:b/>
          </w:rPr>
          <w:t>A/</w:t>
        </w:r>
        <w:r w:rsidR="008E1A47" w:rsidRPr="001773D7">
          <w:rPr>
            <w:rStyle w:val="Lienhypertexte"/>
            <w:b/>
          </w:rPr>
          <w:t>72</w:t>
        </w:r>
        <w:r w:rsidR="00541BE4" w:rsidRPr="001773D7">
          <w:rPr>
            <w:rStyle w:val="Lienhypertexte"/>
            <w:b/>
          </w:rPr>
          <w:t>/</w:t>
        </w:r>
        <w:r w:rsidR="008E1A47" w:rsidRPr="001773D7">
          <w:rPr>
            <w:rStyle w:val="Lienhypertexte"/>
            <w:b/>
          </w:rPr>
          <w:t>40</w:t>
        </w:r>
      </w:hyperlink>
    </w:p>
    <w:p w:rsidR="00541BE4" w:rsidRPr="004645CE" w:rsidRDefault="00541BE4" w:rsidP="00541BE4">
      <w:pPr>
        <w:rPr>
          <w:b/>
          <w:sz w:val="24"/>
          <w:szCs w:val="24"/>
        </w:rPr>
      </w:pPr>
      <w:r w:rsidRPr="004645CE">
        <w:rPr>
          <w:b/>
          <w:sz w:val="24"/>
          <w:szCs w:val="24"/>
        </w:rPr>
        <w:t>Assemblée générale</w:t>
      </w:r>
    </w:p>
    <w:p w:rsidR="00541BE4" w:rsidRPr="004645CE" w:rsidRDefault="00541BE4" w:rsidP="00541BE4">
      <w:pPr>
        <w:rPr>
          <w:sz w:val="24"/>
          <w:szCs w:val="24"/>
        </w:rPr>
      </w:pPr>
      <w:r w:rsidRPr="004645CE">
        <w:rPr>
          <w:sz w:val="24"/>
          <w:szCs w:val="24"/>
        </w:rPr>
        <w:t>Documents officiels</w:t>
      </w:r>
    </w:p>
    <w:p w:rsidR="00541BE4" w:rsidRPr="004645CE" w:rsidRDefault="008E1A47" w:rsidP="00541BE4">
      <w:pPr>
        <w:rPr>
          <w:sz w:val="24"/>
          <w:szCs w:val="24"/>
        </w:rPr>
      </w:pPr>
      <w:r w:rsidRPr="004645CE">
        <w:rPr>
          <w:sz w:val="24"/>
          <w:szCs w:val="24"/>
        </w:rPr>
        <w:t>Soixante-douzième</w:t>
      </w:r>
      <w:r w:rsidR="00541BE4" w:rsidRPr="004645CE">
        <w:rPr>
          <w:sz w:val="24"/>
          <w:szCs w:val="24"/>
        </w:rPr>
        <w:t xml:space="preserve"> session</w:t>
      </w:r>
    </w:p>
    <w:p w:rsidR="00541BE4" w:rsidRPr="004645CE" w:rsidRDefault="00541BE4" w:rsidP="00541BE4">
      <w:pPr>
        <w:spacing w:after="1080"/>
        <w:rPr>
          <w:b/>
          <w:sz w:val="24"/>
          <w:szCs w:val="24"/>
        </w:rPr>
      </w:pPr>
      <w:r w:rsidRPr="004645CE">
        <w:rPr>
          <w:sz w:val="24"/>
          <w:szCs w:val="24"/>
        </w:rPr>
        <w:t>Supplément n</w:t>
      </w:r>
      <w:r w:rsidRPr="004645CE">
        <w:rPr>
          <w:sz w:val="24"/>
          <w:szCs w:val="24"/>
          <w:vertAlign w:val="superscript"/>
        </w:rPr>
        <w:t>o</w:t>
      </w:r>
      <w:r w:rsidRPr="004645CE">
        <w:rPr>
          <w:sz w:val="24"/>
          <w:szCs w:val="24"/>
        </w:rPr>
        <w:t xml:space="preserve"> </w:t>
      </w:r>
      <w:r w:rsidR="008E1A47" w:rsidRPr="004645CE">
        <w:rPr>
          <w:sz w:val="24"/>
          <w:szCs w:val="24"/>
        </w:rPr>
        <w:t>40</w:t>
      </w:r>
      <w:r w:rsidR="00FB1C8F" w:rsidRPr="004645CE">
        <w:rPr>
          <w:sz w:val="24"/>
          <w:szCs w:val="24"/>
        </w:rPr>
        <w:t xml:space="preserve"> </w:t>
      </w:r>
      <w:r w:rsidRPr="004645CE">
        <w:rPr>
          <w:sz w:val="24"/>
          <w:szCs w:val="24"/>
        </w:rPr>
        <w:t>(</w:t>
      </w:r>
      <w:hyperlink r:id="rId13" w:history="1">
        <w:r w:rsidRPr="001773D7">
          <w:rPr>
            <w:rStyle w:val="Lienhypertexte"/>
            <w:sz w:val="24"/>
            <w:szCs w:val="24"/>
          </w:rPr>
          <w:t>A/</w:t>
        </w:r>
        <w:r w:rsidR="008E1A47" w:rsidRPr="001773D7">
          <w:rPr>
            <w:rStyle w:val="Lienhypertexte"/>
            <w:sz w:val="24"/>
            <w:szCs w:val="24"/>
          </w:rPr>
          <w:t>72</w:t>
        </w:r>
        <w:r w:rsidRPr="001773D7">
          <w:rPr>
            <w:rStyle w:val="Lienhypertexte"/>
            <w:sz w:val="24"/>
            <w:szCs w:val="24"/>
          </w:rPr>
          <w:t>/</w:t>
        </w:r>
        <w:r w:rsidR="008E1A47" w:rsidRPr="001773D7">
          <w:rPr>
            <w:rStyle w:val="Lienhypertexte"/>
            <w:sz w:val="24"/>
            <w:szCs w:val="24"/>
          </w:rPr>
          <w:t>40</w:t>
        </w:r>
      </w:hyperlink>
      <w:r w:rsidRPr="004645CE">
        <w:rPr>
          <w:sz w:val="24"/>
          <w:szCs w:val="24"/>
        </w:rPr>
        <w:t>)</w:t>
      </w:r>
    </w:p>
    <w:p w:rsidR="00541BE4" w:rsidRPr="004645CE" w:rsidRDefault="00541BE4" w:rsidP="00DF4D0D">
      <w:pPr>
        <w:pStyle w:val="SMG"/>
        <w:spacing w:before="0" w:after="960"/>
        <w:rPr>
          <w:szCs w:val="40"/>
        </w:rPr>
      </w:pPr>
      <w:r w:rsidRPr="004645CE">
        <w:t xml:space="preserve">Rapport du </w:t>
      </w:r>
      <w:r w:rsidR="008E1A47" w:rsidRPr="004645CE">
        <w:t>Comité des droits de l</w:t>
      </w:r>
      <w:r w:rsidR="004645CE" w:rsidRPr="004645CE">
        <w:t>’</w:t>
      </w:r>
      <w:r w:rsidR="008E1A47" w:rsidRPr="004645CE">
        <w:t>homme</w:t>
      </w:r>
    </w:p>
    <w:p w:rsidR="00541BE4" w:rsidRPr="004645CE" w:rsidRDefault="008E1A47" w:rsidP="008E1A47">
      <w:pPr>
        <w:spacing w:after="240"/>
        <w:ind w:left="1134" w:right="1134"/>
        <w:rPr>
          <w:b/>
          <w:spacing w:val="-2"/>
          <w:w w:val="103"/>
          <w:kern w:val="14"/>
          <w:sz w:val="28"/>
          <w:szCs w:val="22"/>
        </w:rPr>
      </w:pPr>
      <w:r w:rsidRPr="004645CE">
        <w:rPr>
          <w:b/>
          <w:spacing w:val="-2"/>
          <w:w w:val="103"/>
          <w:kern w:val="14"/>
          <w:sz w:val="28"/>
          <w:szCs w:val="22"/>
        </w:rPr>
        <w:t>117</w:t>
      </w:r>
      <w:r w:rsidRPr="004645CE">
        <w:rPr>
          <w:b/>
          <w:spacing w:val="-2"/>
          <w:w w:val="103"/>
          <w:kern w:val="14"/>
          <w:sz w:val="28"/>
          <w:szCs w:val="22"/>
          <w:vertAlign w:val="superscript"/>
        </w:rPr>
        <w:t>e</w:t>
      </w:r>
      <w:r w:rsidRPr="004645CE">
        <w:rPr>
          <w:b/>
          <w:spacing w:val="-2"/>
          <w:w w:val="103"/>
          <w:kern w:val="14"/>
          <w:sz w:val="28"/>
          <w:szCs w:val="22"/>
        </w:rPr>
        <w:t xml:space="preserve"> session</w:t>
      </w:r>
      <w:r w:rsidRPr="004645CE">
        <w:rPr>
          <w:b/>
          <w:spacing w:val="-2"/>
          <w:w w:val="103"/>
          <w:kern w:val="14"/>
          <w:sz w:val="28"/>
          <w:szCs w:val="22"/>
        </w:rPr>
        <w:br/>
        <w:t>(20 juin-15 juillet 2016)</w:t>
      </w:r>
    </w:p>
    <w:p w:rsidR="008E1A47" w:rsidRPr="004645CE" w:rsidRDefault="008E1A47" w:rsidP="008E1A47">
      <w:pPr>
        <w:spacing w:after="240"/>
        <w:ind w:left="1134" w:right="1134"/>
        <w:rPr>
          <w:b/>
          <w:spacing w:val="-2"/>
          <w:w w:val="103"/>
          <w:kern w:val="14"/>
          <w:sz w:val="28"/>
          <w:szCs w:val="22"/>
        </w:rPr>
      </w:pPr>
      <w:r w:rsidRPr="004645CE">
        <w:rPr>
          <w:b/>
          <w:spacing w:val="-2"/>
          <w:w w:val="103"/>
          <w:kern w:val="14"/>
          <w:sz w:val="28"/>
          <w:szCs w:val="22"/>
        </w:rPr>
        <w:t>118</w:t>
      </w:r>
      <w:r w:rsidRPr="004645CE">
        <w:rPr>
          <w:b/>
          <w:spacing w:val="-2"/>
          <w:w w:val="103"/>
          <w:kern w:val="14"/>
          <w:sz w:val="28"/>
          <w:szCs w:val="22"/>
          <w:vertAlign w:val="superscript"/>
        </w:rPr>
        <w:t>e</w:t>
      </w:r>
      <w:r w:rsidRPr="004645CE">
        <w:rPr>
          <w:b/>
          <w:spacing w:val="-2"/>
          <w:w w:val="103"/>
          <w:kern w:val="14"/>
          <w:sz w:val="28"/>
          <w:szCs w:val="22"/>
        </w:rPr>
        <w:t xml:space="preserve"> session</w:t>
      </w:r>
      <w:r w:rsidRPr="004645CE">
        <w:rPr>
          <w:b/>
          <w:spacing w:val="-2"/>
          <w:w w:val="103"/>
          <w:kern w:val="14"/>
          <w:sz w:val="28"/>
          <w:szCs w:val="22"/>
        </w:rPr>
        <w:br/>
        <w:t>(17 octobre-4 novembre 2016)</w:t>
      </w:r>
    </w:p>
    <w:p w:rsidR="008E1A47" w:rsidRPr="004645CE" w:rsidRDefault="008E1A47" w:rsidP="00DF4D0D">
      <w:pPr>
        <w:spacing w:after="120"/>
        <w:ind w:left="1134"/>
        <w:rPr>
          <w:b/>
          <w:sz w:val="28"/>
          <w:szCs w:val="28"/>
        </w:rPr>
      </w:pPr>
      <w:r w:rsidRPr="004645CE">
        <w:rPr>
          <w:b/>
          <w:spacing w:val="-2"/>
          <w:w w:val="103"/>
          <w:kern w:val="14"/>
          <w:sz w:val="28"/>
          <w:szCs w:val="22"/>
        </w:rPr>
        <w:t>119</w:t>
      </w:r>
      <w:r w:rsidRPr="004645CE">
        <w:rPr>
          <w:b/>
          <w:spacing w:val="-2"/>
          <w:w w:val="103"/>
          <w:kern w:val="14"/>
          <w:sz w:val="28"/>
          <w:szCs w:val="22"/>
          <w:vertAlign w:val="superscript"/>
        </w:rPr>
        <w:t>e</w:t>
      </w:r>
      <w:r w:rsidRPr="004645CE">
        <w:rPr>
          <w:b/>
          <w:spacing w:val="-2"/>
          <w:w w:val="103"/>
          <w:kern w:val="14"/>
          <w:sz w:val="28"/>
          <w:szCs w:val="22"/>
        </w:rPr>
        <w:t xml:space="preserve"> session</w:t>
      </w:r>
      <w:r w:rsidRPr="004645CE">
        <w:rPr>
          <w:b/>
          <w:spacing w:val="-2"/>
          <w:w w:val="103"/>
          <w:kern w:val="14"/>
          <w:sz w:val="28"/>
          <w:szCs w:val="22"/>
        </w:rPr>
        <w:br/>
        <w:t>(6-29 mars 2017)</w:t>
      </w:r>
    </w:p>
    <w:p w:rsidR="00DF4D0D" w:rsidRPr="004645CE" w:rsidRDefault="001D12EC" w:rsidP="00DF4D0D">
      <w:pPr>
        <w:spacing w:before="5200"/>
        <w:ind w:left="1134"/>
        <w:outlineLvl w:val="0"/>
      </w:pPr>
      <w:r w:rsidRPr="004645CE">
        <w:rPr>
          <w:noProof/>
          <w:lang w:eastAsia="fr-CH"/>
        </w:rPr>
        <w:drawing>
          <wp:inline distT="0" distB="0" distL="0" distR="0" wp14:anchorId="2099E800" wp14:editId="4B6600B8">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4645CE">
        <w:t xml:space="preserve"> </w:t>
      </w:r>
    </w:p>
    <w:p w:rsidR="00541BE4" w:rsidRPr="004645CE" w:rsidRDefault="00541BE4" w:rsidP="00541BE4">
      <w:pPr>
        <w:ind w:left="1134"/>
        <w:outlineLvl w:val="0"/>
        <w:rPr>
          <w:b/>
          <w:sz w:val="24"/>
          <w:szCs w:val="24"/>
        </w:rPr>
      </w:pPr>
      <w:r w:rsidRPr="004645CE">
        <w:rPr>
          <w:b/>
          <w:noProof/>
          <w:sz w:val="28"/>
        </w:rPr>
        <w:t>Nations Unies</w:t>
      </w:r>
      <w:r w:rsidRPr="004645CE">
        <w:rPr>
          <w:b/>
          <w:sz w:val="28"/>
        </w:rPr>
        <w:t xml:space="preserve"> • New York, </w:t>
      </w:r>
      <w:r w:rsidR="008E1A47" w:rsidRPr="004645CE">
        <w:rPr>
          <w:b/>
          <w:sz w:val="28"/>
        </w:rPr>
        <w:t>2017</w:t>
      </w:r>
    </w:p>
    <w:p w:rsidR="006C2AC2" w:rsidRPr="004645CE" w:rsidRDefault="006C2AC2" w:rsidP="006C2AC2">
      <w:pPr>
        <w:pStyle w:val="SingleTxtG"/>
        <w:spacing w:before="4800"/>
        <w:rPr>
          <w:i/>
        </w:rPr>
      </w:pPr>
    </w:p>
    <w:p w:rsidR="00541BE4" w:rsidRPr="004645CE" w:rsidRDefault="00541BE4" w:rsidP="006C2AC2">
      <w:pPr>
        <w:pStyle w:val="SingleTxtG"/>
        <w:spacing w:before="4800"/>
        <w:rPr>
          <w:i/>
        </w:rPr>
      </w:pPr>
      <w:r w:rsidRPr="004645CE">
        <w:rPr>
          <w:i/>
        </w:rPr>
        <w:t>Note</w:t>
      </w:r>
    </w:p>
    <w:p w:rsidR="00541BE4" w:rsidRPr="004645CE" w:rsidRDefault="00541BE4" w:rsidP="00270821">
      <w:pPr>
        <w:pStyle w:val="SingleTxtG"/>
        <w:ind w:firstLine="567"/>
      </w:pPr>
      <w:r w:rsidRPr="004645CE">
        <w:rPr>
          <w:bCs/>
        </w:rPr>
        <w:t>Les cotes des documents de l</w:t>
      </w:r>
      <w:r w:rsidR="004645CE" w:rsidRPr="004645CE">
        <w:rPr>
          <w:bCs/>
        </w:rPr>
        <w:t>’</w:t>
      </w:r>
      <w:r w:rsidRPr="004645CE">
        <w:rPr>
          <w:bCs/>
        </w:rPr>
        <w:t>Organisation des Nations Unies se composent de lettres majuscules et de chiffres. La simple mention d</w:t>
      </w:r>
      <w:r w:rsidR="004645CE" w:rsidRPr="004645CE">
        <w:rPr>
          <w:bCs/>
        </w:rPr>
        <w:t>’</w:t>
      </w:r>
      <w:r w:rsidRPr="004645CE">
        <w:rPr>
          <w:bCs/>
        </w:rPr>
        <w:t>une cote dans un texte signifie qu</w:t>
      </w:r>
      <w:r w:rsidR="004645CE" w:rsidRPr="004645CE">
        <w:rPr>
          <w:bCs/>
        </w:rPr>
        <w:t>’</w:t>
      </w:r>
      <w:r w:rsidRPr="004645CE">
        <w:rPr>
          <w:bCs/>
        </w:rPr>
        <w:t>il s</w:t>
      </w:r>
      <w:r w:rsidR="004645CE" w:rsidRPr="004645CE">
        <w:rPr>
          <w:bCs/>
        </w:rPr>
        <w:t>’</w:t>
      </w:r>
      <w:r w:rsidRPr="004645CE">
        <w:rPr>
          <w:bCs/>
        </w:rPr>
        <w:t>agit d</w:t>
      </w:r>
      <w:r w:rsidR="004645CE" w:rsidRPr="004645CE">
        <w:rPr>
          <w:bCs/>
        </w:rPr>
        <w:t>’</w:t>
      </w:r>
      <w:r w:rsidRPr="004645CE">
        <w:rPr>
          <w:bCs/>
        </w:rPr>
        <w:t>un document de l</w:t>
      </w:r>
      <w:r w:rsidR="004645CE" w:rsidRPr="004645CE">
        <w:rPr>
          <w:bCs/>
        </w:rPr>
        <w:t>’</w:t>
      </w:r>
      <w:r w:rsidRPr="004645CE">
        <w:rPr>
          <w:bCs/>
        </w:rPr>
        <w:t>Organisation.</w:t>
      </w:r>
    </w:p>
    <w:p w:rsidR="00541BE4" w:rsidRPr="004645CE" w:rsidRDefault="00541BE4" w:rsidP="00C451B9"/>
    <w:p w:rsidR="008E1A47" w:rsidRPr="004645CE" w:rsidRDefault="008E1A47" w:rsidP="00C451B9">
      <w:pPr>
        <w:sectPr w:rsidR="008E1A47" w:rsidRPr="004645CE" w:rsidSect="00C04C62">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1417" w:right="1134" w:bottom="1134" w:left="1134" w:header="850" w:footer="567" w:gutter="0"/>
          <w:cols w:space="720"/>
          <w:titlePg/>
          <w:docGrid w:linePitch="272"/>
        </w:sectPr>
      </w:pPr>
    </w:p>
    <w:p w:rsidR="00CD044C" w:rsidRPr="004645CE" w:rsidRDefault="009E7D1A" w:rsidP="009E7D1A">
      <w:pPr>
        <w:spacing w:after="120"/>
        <w:rPr>
          <w:sz w:val="28"/>
        </w:rPr>
      </w:pPr>
      <w:r w:rsidRPr="004645CE">
        <w:rPr>
          <w:sz w:val="28"/>
        </w:rPr>
        <w:lastRenderedPageBreak/>
        <w:t>Table des matières</w:t>
      </w:r>
    </w:p>
    <w:p w:rsidR="009E7D1A" w:rsidRPr="004645CE" w:rsidRDefault="009E7D1A" w:rsidP="009E7D1A">
      <w:pPr>
        <w:tabs>
          <w:tab w:val="right" w:pos="9638"/>
        </w:tabs>
        <w:spacing w:after="120"/>
        <w:ind w:left="283"/>
        <w:rPr>
          <w:i/>
          <w:sz w:val="18"/>
        </w:rPr>
      </w:pPr>
      <w:r w:rsidRPr="004645CE">
        <w:rPr>
          <w:i/>
          <w:sz w:val="18"/>
        </w:rPr>
        <w:tab/>
        <w:t>Page</w:t>
      </w:r>
    </w:p>
    <w:p w:rsidR="009E7D1A" w:rsidRPr="004645CE" w:rsidRDefault="009E7D1A" w:rsidP="009E7D1A">
      <w:pPr>
        <w:tabs>
          <w:tab w:val="right" w:pos="850"/>
          <w:tab w:val="right" w:leader="dot" w:pos="8787"/>
          <w:tab w:val="right" w:pos="9638"/>
        </w:tabs>
        <w:spacing w:after="120"/>
        <w:ind w:left="1134" w:hanging="1134"/>
      </w:pPr>
      <w:r w:rsidRPr="004645CE">
        <w:tab/>
        <w:t>I.</w:t>
      </w:r>
      <w:r w:rsidRPr="004645CE">
        <w:tab/>
      </w:r>
      <w:r w:rsidR="00E4173D" w:rsidRPr="004645CE">
        <w:t>Compétence et activités</w:t>
      </w:r>
      <w:r w:rsidRPr="004645CE">
        <w:tab/>
      </w:r>
      <w:r w:rsidR="00044C24" w:rsidRPr="004645CE">
        <w:tab/>
      </w:r>
      <w:r w:rsidR="00F063BD">
        <w:t>1</w:t>
      </w:r>
    </w:p>
    <w:p w:rsidR="009E7D1A" w:rsidRPr="004645CE" w:rsidRDefault="009E7D1A" w:rsidP="009E7D1A">
      <w:pPr>
        <w:tabs>
          <w:tab w:val="right" w:leader="dot" w:pos="8787"/>
          <w:tab w:val="right" w:pos="9638"/>
        </w:tabs>
        <w:spacing w:after="120"/>
        <w:ind w:left="1559" w:hanging="425"/>
      </w:pPr>
      <w:r w:rsidRPr="004645CE">
        <w:t>A.</w:t>
      </w:r>
      <w:r w:rsidRPr="004645CE">
        <w:tab/>
      </w:r>
      <w:r w:rsidR="00E4173D" w:rsidRPr="004645CE">
        <w:t>États parties au Pacte international relatif aux droits civils</w:t>
      </w:r>
      <w:r w:rsidR="00E4173D" w:rsidRPr="004645CE">
        <w:br/>
        <w:t>et politiques et aux Protocoles facultatifs</w:t>
      </w:r>
      <w:r w:rsidRPr="004645CE">
        <w:tab/>
      </w:r>
      <w:r w:rsidR="00044C24" w:rsidRPr="004645CE">
        <w:tab/>
      </w:r>
      <w:r w:rsidR="00F063BD">
        <w:t>1</w:t>
      </w:r>
    </w:p>
    <w:p w:rsidR="00044C24" w:rsidRPr="004645CE" w:rsidRDefault="00044C24" w:rsidP="00044C24">
      <w:pPr>
        <w:tabs>
          <w:tab w:val="right" w:leader="dot" w:pos="8787"/>
          <w:tab w:val="right" w:pos="9638"/>
        </w:tabs>
        <w:spacing w:after="120"/>
        <w:ind w:left="1559" w:hanging="425"/>
      </w:pPr>
      <w:r w:rsidRPr="004645CE">
        <w:t>B.</w:t>
      </w:r>
      <w:r w:rsidRPr="004645CE">
        <w:tab/>
      </w:r>
      <w:r w:rsidR="00E4173D" w:rsidRPr="004645CE">
        <w:t>Sessions du Comité</w:t>
      </w:r>
      <w:r w:rsidRPr="004645CE">
        <w:tab/>
      </w:r>
      <w:r w:rsidRPr="004645CE">
        <w:tab/>
      </w:r>
      <w:r w:rsidR="00F063BD">
        <w:t>1</w:t>
      </w:r>
    </w:p>
    <w:p w:rsidR="00044C24" w:rsidRPr="004645CE" w:rsidRDefault="00044C24" w:rsidP="00044C24">
      <w:pPr>
        <w:tabs>
          <w:tab w:val="right" w:leader="dot" w:pos="8787"/>
          <w:tab w:val="right" w:pos="9638"/>
        </w:tabs>
        <w:spacing w:after="120"/>
        <w:ind w:left="1559" w:hanging="425"/>
      </w:pPr>
      <w:r w:rsidRPr="004645CE">
        <w:t>C.</w:t>
      </w:r>
      <w:r w:rsidRPr="004645CE">
        <w:tab/>
      </w:r>
      <w:r w:rsidR="00E4173D" w:rsidRPr="004645CE">
        <w:t>Élection du Bureau</w:t>
      </w:r>
      <w:r w:rsidRPr="004645CE">
        <w:tab/>
      </w:r>
      <w:r w:rsidRPr="004645CE">
        <w:tab/>
      </w:r>
      <w:r w:rsidR="00F063BD">
        <w:t>1</w:t>
      </w:r>
    </w:p>
    <w:p w:rsidR="00044C24" w:rsidRPr="004645CE" w:rsidRDefault="00044C24" w:rsidP="00044C24">
      <w:pPr>
        <w:tabs>
          <w:tab w:val="right" w:leader="dot" w:pos="8787"/>
          <w:tab w:val="right" w:pos="9638"/>
        </w:tabs>
        <w:spacing w:after="120"/>
        <w:ind w:left="1559" w:hanging="425"/>
      </w:pPr>
      <w:r w:rsidRPr="004645CE">
        <w:t>D.</w:t>
      </w:r>
      <w:r w:rsidRPr="004645CE">
        <w:tab/>
      </w:r>
      <w:r w:rsidR="00E4173D" w:rsidRPr="004645CE">
        <w:t>Rapporteurs spéciaux</w:t>
      </w:r>
      <w:r w:rsidRPr="004645CE">
        <w:tab/>
      </w:r>
      <w:r w:rsidRPr="004645CE">
        <w:tab/>
      </w:r>
      <w:r w:rsidR="00F063BD">
        <w:t>1</w:t>
      </w:r>
    </w:p>
    <w:p w:rsidR="00044C24" w:rsidRPr="004645CE" w:rsidRDefault="00044C24" w:rsidP="00044C24">
      <w:pPr>
        <w:tabs>
          <w:tab w:val="right" w:leader="dot" w:pos="8787"/>
          <w:tab w:val="right" w:pos="9638"/>
        </w:tabs>
        <w:spacing w:after="120"/>
        <w:ind w:left="1559" w:hanging="425"/>
      </w:pPr>
      <w:r w:rsidRPr="004645CE">
        <w:t>E.</w:t>
      </w:r>
      <w:r w:rsidRPr="004645CE">
        <w:tab/>
      </w:r>
      <w:r w:rsidR="00E4173D" w:rsidRPr="004645CE">
        <w:t xml:space="preserve">Groupe de travail des communications et équipes spéciales </w:t>
      </w:r>
      <w:r w:rsidR="00E4173D" w:rsidRPr="004645CE">
        <w:br/>
        <w:t>chargées des rapports périodiques</w:t>
      </w:r>
      <w:r w:rsidRPr="004645CE">
        <w:tab/>
      </w:r>
      <w:r w:rsidRPr="004645CE">
        <w:tab/>
      </w:r>
      <w:r w:rsidR="00F063BD">
        <w:t>2</w:t>
      </w:r>
    </w:p>
    <w:p w:rsidR="00044C24" w:rsidRPr="004645CE" w:rsidRDefault="00044C24" w:rsidP="00044C24">
      <w:pPr>
        <w:tabs>
          <w:tab w:val="right" w:leader="dot" w:pos="8787"/>
          <w:tab w:val="right" w:pos="9638"/>
        </w:tabs>
        <w:spacing w:after="120"/>
        <w:ind w:left="1559" w:hanging="425"/>
      </w:pPr>
      <w:r w:rsidRPr="004645CE">
        <w:t>F.</w:t>
      </w:r>
      <w:r w:rsidRPr="004645CE">
        <w:tab/>
      </w:r>
      <w:r w:rsidR="00E4173D" w:rsidRPr="004645CE">
        <w:t>Dérogations prévues à l’article 4 du Pacte</w:t>
      </w:r>
      <w:r w:rsidRPr="004645CE">
        <w:tab/>
      </w:r>
      <w:r w:rsidRPr="004645CE">
        <w:tab/>
      </w:r>
      <w:r w:rsidR="00F063BD">
        <w:t>2</w:t>
      </w:r>
    </w:p>
    <w:p w:rsidR="00044C24" w:rsidRPr="004645CE" w:rsidRDefault="00044C24" w:rsidP="00044C24">
      <w:pPr>
        <w:tabs>
          <w:tab w:val="right" w:leader="dot" w:pos="8787"/>
          <w:tab w:val="right" w:pos="9638"/>
        </w:tabs>
        <w:spacing w:after="120"/>
        <w:ind w:left="1559" w:hanging="425"/>
      </w:pPr>
      <w:r w:rsidRPr="004645CE">
        <w:t>G.</w:t>
      </w:r>
      <w:r w:rsidRPr="004645CE">
        <w:tab/>
      </w:r>
      <w:r w:rsidR="00E4173D" w:rsidRPr="004645CE">
        <w:t>Observations finales et suivi des observations finales</w:t>
      </w:r>
      <w:r w:rsidRPr="004645CE">
        <w:tab/>
      </w:r>
      <w:r w:rsidRPr="004645CE">
        <w:tab/>
      </w:r>
      <w:r w:rsidR="00F063BD">
        <w:t>3</w:t>
      </w:r>
    </w:p>
    <w:p w:rsidR="00044C24" w:rsidRPr="004645CE" w:rsidRDefault="00044C24" w:rsidP="00044C24">
      <w:pPr>
        <w:tabs>
          <w:tab w:val="right" w:leader="dot" w:pos="8787"/>
          <w:tab w:val="right" w:pos="9638"/>
        </w:tabs>
        <w:spacing w:after="120"/>
        <w:ind w:left="1559" w:hanging="425"/>
      </w:pPr>
      <w:r w:rsidRPr="004645CE">
        <w:t>H.</w:t>
      </w:r>
      <w:r w:rsidRPr="004645CE">
        <w:tab/>
      </w:r>
      <w:r w:rsidR="00E4173D" w:rsidRPr="004645CE">
        <w:t>Communications et suivi des constatations</w:t>
      </w:r>
      <w:r w:rsidRPr="004645CE">
        <w:tab/>
      </w:r>
      <w:r w:rsidRPr="004645CE">
        <w:tab/>
      </w:r>
      <w:r w:rsidR="00F063BD">
        <w:t>3</w:t>
      </w:r>
    </w:p>
    <w:p w:rsidR="00044C24" w:rsidRPr="004645CE" w:rsidRDefault="00044C24" w:rsidP="00044C24">
      <w:pPr>
        <w:tabs>
          <w:tab w:val="right" w:leader="dot" w:pos="8787"/>
          <w:tab w:val="right" w:pos="9638"/>
        </w:tabs>
        <w:spacing w:after="120"/>
        <w:ind w:left="1559" w:hanging="425"/>
      </w:pPr>
      <w:r w:rsidRPr="004645CE">
        <w:t>I.</w:t>
      </w:r>
      <w:r w:rsidRPr="004645CE">
        <w:tab/>
      </w:r>
      <w:r w:rsidR="00E4173D" w:rsidRPr="004645CE">
        <w:t>Observations générales au titre du paragraphe 4 de l’article 40 du Pacte</w:t>
      </w:r>
      <w:r w:rsidRPr="004645CE">
        <w:tab/>
      </w:r>
      <w:r w:rsidRPr="004645CE">
        <w:tab/>
      </w:r>
      <w:r w:rsidR="00F063BD">
        <w:t>7</w:t>
      </w:r>
    </w:p>
    <w:p w:rsidR="00044C24" w:rsidRPr="004645CE" w:rsidRDefault="00044C24" w:rsidP="00044C24">
      <w:pPr>
        <w:tabs>
          <w:tab w:val="right" w:leader="dot" w:pos="8787"/>
          <w:tab w:val="right" w:pos="9638"/>
        </w:tabs>
        <w:spacing w:after="120"/>
        <w:ind w:left="1559" w:hanging="425"/>
      </w:pPr>
      <w:r w:rsidRPr="004645CE">
        <w:t>J.</w:t>
      </w:r>
      <w:r w:rsidRPr="004645CE">
        <w:tab/>
      </w:r>
      <w:r w:rsidR="00E4173D" w:rsidRPr="004645CE">
        <w:t>Ressources humaines et traduction des documents officiels</w:t>
      </w:r>
      <w:r w:rsidRPr="004645CE">
        <w:tab/>
      </w:r>
      <w:r w:rsidRPr="004645CE">
        <w:tab/>
      </w:r>
      <w:r w:rsidR="00F063BD">
        <w:t>7</w:t>
      </w:r>
    </w:p>
    <w:p w:rsidR="00044C24" w:rsidRPr="004645CE" w:rsidRDefault="00044C24" w:rsidP="00044C24">
      <w:pPr>
        <w:tabs>
          <w:tab w:val="right" w:leader="dot" w:pos="8787"/>
          <w:tab w:val="right" w:pos="9638"/>
        </w:tabs>
        <w:spacing w:after="120"/>
        <w:ind w:left="1559" w:hanging="425"/>
      </w:pPr>
      <w:r w:rsidRPr="004645CE">
        <w:t>K.</w:t>
      </w:r>
      <w:r w:rsidRPr="004645CE">
        <w:tab/>
      </w:r>
      <w:r w:rsidR="00E4173D" w:rsidRPr="004645CE">
        <w:t>Communications sur les travaux du Comité</w:t>
      </w:r>
      <w:r w:rsidRPr="004645CE">
        <w:tab/>
      </w:r>
      <w:r w:rsidRPr="004645CE">
        <w:tab/>
      </w:r>
      <w:r w:rsidR="00F063BD">
        <w:t>8</w:t>
      </w:r>
    </w:p>
    <w:p w:rsidR="00044C24" w:rsidRPr="004645CE" w:rsidRDefault="00044C24" w:rsidP="00044C24">
      <w:pPr>
        <w:tabs>
          <w:tab w:val="right" w:leader="dot" w:pos="8787"/>
          <w:tab w:val="right" w:pos="9638"/>
        </w:tabs>
        <w:spacing w:after="120"/>
        <w:ind w:left="1559" w:hanging="425"/>
      </w:pPr>
      <w:r w:rsidRPr="004645CE">
        <w:t>L.</w:t>
      </w:r>
      <w:r w:rsidRPr="004645CE">
        <w:tab/>
      </w:r>
      <w:r w:rsidR="00E4173D" w:rsidRPr="004645CE">
        <w:t>Soumission du rapport annuel du Comité à l’Assemblée générale</w:t>
      </w:r>
      <w:r w:rsidRPr="004645CE">
        <w:tab/>
      </w:r>
      <w:r w:rsidRPr="004645CE">
        <w:tab/>
      </w:r>
      <w:r w:rsidR="00F063BD">
        <w:t>9</w:t>
      </w:r>
    </w:p>
    <w:p w:rsidR="00044C24" w:rsidRPr="004645CE" w:rsidRDefault="00044C24" w:rsidP="00044C24">
      <w:pPr>
        <w:tabs>
          <w:tab w:val="right" w:leader="dot" w:pos="8787"/>
          <w:tab w:val="right" w:pos="9638"/>
        </w:tabs>
        <w:spacing w:after="120"/>
        <w:ind w:left="1559" w:hanging="425"/>
      </w:pPr>
      <w:r w:rsidRPr="004645CE">
        <w:t>M.</w:t>
      </w:r>
      <w:r w:rsidRPr="004645CE">
        <w:tab/>
      </w:r>
      <w:r w:rsidR="00E4173D" w:rsidRPr="004645CE">
        <w:t>Adoption du rapport</w:t>
      </w:r>
      <w:r w:rsidRPr="004645CE">
        <w:tab/>
      </w:r>
      <w:r w:rsidRPr="004645CE">
        <w:tab/>
      </w:r>
      <w:r w:rsidR="00F063BD">
        <w:t>9</w:t>
      </w:r>
    </w:p>
    <w:p w:rsidR="00044C24" w:rsidRPr="004645CE" w:rsidRDefault="00044C24" w:rsidP="00044C24">
      <w:pPr>
        <w:tabs>
          <w:tab w:val="right" w:pos="850"/>
          <w:tab w:val="right" w:leader="dot" w:pos="8787"/>
          <w:tab w:val="right" w:pos="9638"/>
        </w:tabs>
        <w:spacing w:after="120"/>
        <w:ind w:left="1134" w:hanging="1134"/>
      </w:pPr>
      <w:r w:rsidRPr="004645CE">
        <w:tab/>
        <w:t>II.</w:t>
      </w:r>
      <w:r w:rsidRPr="004645CE">
        <w:tab/>
      </w:r>
      <w:r w:rsidR="00E4173D" w:rsidRPr="004645CE">
        <w:t xml:space="preserve">Méthodes de travail du Comité au titre de l’article 40 du Pacte et coopération </w:t>
      </w:r>
      <w:r w:rsidR="00E4173D">
        <w:br/>
      </w:r>
      <w:r w:rsidR="00E4173D" w:rsidRPr="004645CE">
        <w:t>avec les autres organismes des Nations Unies</w:t>
      </w:r>
      <w:r w:rsidRPr="004645CE">
        <w:tab/>
      </w:r>
      <w:r w:rsidRPr="004645CE">
        <w:tab/>
      </w:r>
      <w:r w:rsidR="00F063BD">
        <w:t>10</w:t>
      </w:r>
    </w:p>
    <w:p w:rsidR="00044C24" w:rsidRPr="004645CE" w:rsidRDefault="00044C24" w:rsidP="00044C24">
      <w:pPr>
        <w:tabs>
          <w:tab w:val="right" w:leader="dot" w:pos="8787"/>
          <w:tab w:val="right" w:pos="9638"/>
        </w:tabs>
        <w:spacing w:after="120"/>
        <w:ind w:left="1559" w:hanging="425"/>
      </w:pPr>
      <w:r w:rsidRPr="004645CE">
        <w:t>A.</w:t>
      </w:r>
      <w:r w:rsidRPr="004645CE">
        <w:tab/>
      </w:r>
      <w:r w:rsidR="000522DD" w:rsidRPr="004645CE">
        <w:t>Faits nouveaux et décisions récentes concernant les procédures</w:t>
      </w:r>
      <w:r w:rsidRPr="004645CE">
        <w:tab/>
      </w:r>
      <w:r w:rsidRPr="004645CE">
        <w:tab/>
      </w:r>
      <w:r w:rsidR="00F063BD">
        <w:t>10</w:t>
      </w:r>
    </w:p>
    <w:p w:rsidR="00044C24" w:rsidRPr="004645CE" w:rsidRDefault="00044C24" w:rsidP="00044C24">
      <w:pPr>
        <w:tabs>
          <w:tab w:val="right" w:leader="dot" w:pos="8787"/>
          <w:tab w:val="right" w:pos="9638"/>
        </w:tabs>
        <w:spacing w:after="120"/>
        <w:ind w:left="1559" w:hanging="425"/>
      </w:pPr>
      <w:r w:rsidRPr="004645CE">
        <w:t>B.</w:t>
      </w:r>
      <w:r w:rsidRPr="004645CE">
        <w:tab/>
      </w:r>
      <w:r w:rsidR="000522DD" w:rsidRPr="004645CE">
        <w:t>Liens avec les autres organes</w:t>
      </w:r>
      <w:r w:rsidRPr="004645CE">
        <w:tab/>
      </w:r>
      <w:r w:rsidRPr="004645CE">
        <w:tab/>
      </w:r>
      <w:r w:rsidR="00F063BD">
        <w:t>11</w:t>
      </w:r>
    </w:p>
    <w:p w:rsidR="00044C24" w:rsidRPr="004645CE" w:rsidRDefault="00044C24" w:rsidP="00044C24">
      <w:pPr>
        <w:tabs>
          <w:tab w:val="right" w:pos="850"/>
          <w:tab w:val="right" w:leader="dot" w:pos="8787"/>
          <w:tab w:val="right" w:pos="9638"/>
        </w:tabs>
        <w:spacing w:after="120"/>
        <w:ind w:left="1134" w:hanging="1134"/>
      </w:pPr>
      <w:r w:rsidRPr="004645CE">
        <w:tab/>
        <w:t>III.</w:t>
      </w:r>
      <w:r w:rsidRPr="004645CE">
        <w:tab/>
      </w:r>
      <w:r w:rsidR="000522DD" w:rsidRPr="004645CE">
        <w:t>Présentation de rapports par les États parties conformément à l’article 40 du Pacte</w:t>
      </w:r>
      <w:r w:rsidRPr="004645CE">
        <w:tab/>
      </w:r>
      <w:r w:rsidRPr="004645CE">
        <w:tab/>
      </w:r>
      <w:r w:rsidR="00F063BD">
        <w:t>12</w:t>
      </w:r>
    </w:p>
    <w:p w:rsidR="00044C24" w:rsidRPr="004645CE" w:rsidRDefault="00044C24" w:rsidP="00044C24">
      <w:pPr>
        <w:tabs>
          <w:tab w:val="right" w:leader="dot" w:pos="8787"/>
          <w:tab w:val="right" w:pos="9638"/>
        </w:tabs>
        <w:spacing w:after="120"/>
        <w:ind w:left="1559" w:hanging="425"/>
      </w:pPr>
      <w:r w:rsidRPr="004645CE">
        <w:t>A.</w:t>
      </w:r>
      <w:r w:rsidRPr="004645CE">
        <w:tab/>
      </w:r>
      <w:r w:rsidR="000522DD" w:rsidRPr="004645CE">
        <w:t>Rapports soumis au Secrétaire général du 1</w:t>
      </w:r>
      <w:r w:rsidR="000522DD" w:rsidRPr="004645CE">
        <w:rPr>
          <w:vertAlign w:val="superscript"/>
        </w:rPr>
        <w:t>er</w:t>
      </w:r>
      <w:r w:rsidR="000522DD">
        <w:t xml:space="preserve"> avril 2016 au 31 mars 2017</w:t>
      </w:r>
      <w:r w:rsidRPr="004645CE">
        <w:tab/>
      </w:r>
      <w:r w:rsidRPr="004645CE">
        <w:tab/>
      </w:r>
      <w:r w:rsidR="00F063BD">
        <w:t>12</w:t>
      </w:r>
    </w:p>
    <w:p w:rsidR="00044C24" w:rsidRPr="004645CE" w:rsidRDefault="00044C24" w:rsidP="00044C24">
      <w:pPr>
        <w:tabs>
          <w:tab w:val="right" w:leader="dot" w:pos="8787"/>
          <w:tab w:val="right" w:pos="9638"/>
        </w:tabs>
        <w:spacing w:after="120"/>
        <w:ind w:left="1559" w:hanging="425"/>
      </w:pPr>
      <w:r w:rsidRPr="004645CE">
        <w:t>B.</w:t>
      </w:r>
      <w:r w:rsidRPr="004645CE">
        <w:tab/>
      </w:r>
      <w:r w:rsidR="000522DD" w:rsidRPr="004645CE">
        <w:t xml:space="preserve">Rapports en retard et non-respect par les États parties </w:t>
      </w:r>
      <w:r w:rsidR="000522DD">
        <w:br/>
      </w:r>
      <w:r w:rsidR="000522DD" w:rsidRPr="004645CE">
        <w:t>de leurs obligations au regard de l’article 40</w:t>
      </w:r>
      <w:r w:rsidRPr="004645CE">
        <w:tab/>
      </w:r>
      <w:r w:rsidRPr="004645CE">
        <w:tab/>
      </w:r>
      <w:r w:rsidR="00F063BD">
        <w:t>12</w:t>
      </w:r>
    </w:p>
    <w:p w:rsidR="00044C24" w:rsidRPr="004645CE" w:rsidRDefault="00044C24" w:rsidP="00044C24">
      <w:pPr>
        <w:tabs>
          <w:tab w:val="right" w:leader="dot" w:pos="8787"/>
          <w:tab w:val="right" w:pos="9638"/>
        </w:tabs>
        <w:spacing w:after="120"/>
        <w:ind w:left="1559" w:hanging="425"/>
      </w:pPr>
      <w:r w:rsidRPr="004645CE">
        <w:t>C.</w:t>
      </w:r>
      <w:r w:rsidRPr="004645CE">
        <w:tab/>
      </w:r>
      <w:r w:rsidR="000522DD" w:rsidRPr="004645CE">
        <w:t xml:space="preserve">Périodicité des rapports des États parties examinés au cours </w:t>
      </w:r>
      <w:r w:rsidR="000522DD">
        <w:br/>
      </w:r>
      <w:r w:rsidR="000522DD" w:rsidRPr="004645CE">
        <w:t>de la période considérée</w:t>
      </w:r>
      <w:r w:rsidRPr="004645CE">
        <w:tab/>
      </w:r>
      <w:r w:rsidRPr="004645CE">
        <w:tab/>
      </w:r>
      <w:r w:rsidR="00F063BD">
        <w:t>13</w:t>
      </w:r>
    </w:p>
    <w:p w:rsidR="009E7D1A" w:rsidRPr="004645CE" w:rsidRDefault="009E7D1A" w:rsidP="009E7D1A">
      <w:pPr>
        <w:tabs>
          <w:tab w:val="right" w:pos="850"/>
        </w:tabs>
        <w:spacing w:after="120"/>
      </w:pPr>
      <w:r w:rsidRPr="004645CE">
        <w:tab/>
        <w:t>Annexes</w:t>
      </w:r>
    </w:p>
    <w:p w:rsidR="009E7D1A" w:rsidRPr="004645CE" w:rsidRDefault="009E7D1A" w:rsidP="009E7D1A">
      <w:pPr>
        <w:tabs>
          <w:tab w:val="right" w:pos="850"/>
          <w:tab w:val="right" w:leader="dot" w:pos="8787"/>
          <w:tab w:val="right" w:pos="9638"/>
        </w:tabs>
        <w:spacing w:after="120"/>
        <w:ind w:left="1134" w:hanging="1134"/>
      </w:pPr>
      <w:r w:rsidRPr="004645CE">
        <w:tab/>
        <w:t>I.</w:t>
      </w:r>
      <w:r w:rsidRPr="004645CE">
        <w:tab/>
      </w:r>
      <w:r w:rsidR="000522DD" w:rsidRPr="004645CE">
        <w:t>Membres et Bureau du Comité des droits de l’homme, 2016-2017</w:t>
      </w:r>
      <w:r w:rsidRPr="004645CE">
        <w:tab/>
      </w:r>
      <w:r w:rsidR="00044C24" w:rsidRPr="004645CE">
        <w:tab/>
      </w:r>
      <w:r w:rsidR="00F063BD">
        <w:t>15</w:t>
      </w:r>
    </w:p>
    <w:p w:rsidR="00044C24" w:rsidRPr="004645CE" w:rsidRDefault="00044C24" w:rsidP="009E7D1A">
      <w:pPr>
        <w:tabs>
          <w:tab w:val="right" w:pos="850"/>
          <w:tab w:val="right" w:leader="dot" w:pos="8787"/>
          <w:tab w:val="right" w:pos="9638"/>
        </w:tabs>
        <w:spacing w:after="120"/>
        <w:ind w:left="1134" w:hanging="1134"/>
      </w:pPr>
      <w:r w:rsidRPr="004645CE">
        <w:tab/>
        <w:t>II.</w:t>
      </w:r>
      <w:r w:rsidRPr="004645CE">
        <w:tab/>
      </w:r>
      <w:r w:rsidR="000522DD" w:rsidRPr="004645CE">
        <w:t>État de la soumission des rapports en application de l’article 40 du Pacte (au 30 mars 2017)</w:t>
      </w:r>
      <w:r w:rsidRPr="004645CE">
        <w:tab/>
      </w:r>
      <w:r w:rsidRPr="004645CE">
        <w:tab/>
      </w:r>
      <w:r w:rsidR="00F063BD">
        <w:t>17</w:t>
      </w:r>
    </w:p>
    <w:p w:rsidR="009E7D1A" w:rsidRPr="004645CE" w:rsidRDefault="009E7D1A" w:rsidP="009E7D1A"/>
    <w:p w:rsidR="00044C24" w:rsidRPr="004645CE" w:rsidRDefault="00044C24" w:rsidP="009E7D1A">
      <w:pPr>
        <w:sectPr w:rsidR="00044C24" w:rsidRPr="004645CE" w:rsidSect="00C04C62">
          <w:headerReference w:type="default" r:id="rId21"/>
          <w:footerReference w:type="default" r:id="rId22"/>
          <w:endnotePr>
            <w:numFmt w:val="decimal"/>
          </w:endnotePr>
          <w:type w:val="oddPage"/>
          <w:pgSz w:w="11907" w:h="16840" w:code="9"/>
          <w:pgMar w:top="1417" w:right="1134" w:bottom="1134" w:left="1134" w:header="850" w:footer="567" w:gutter="0"/>
          <w:pgNumType w:fmt="lowerRoman" w:start="3"/>
          <w:cols w:space="720"/>
          <w:docGrid w:linePitch="272"/>
        </w:sectPr>
      </w:pPr>
    </w:p>
    <w:p w:rsidR="00FF6D85" w:rsidRPr="004645CE" w:rsidRDefault="00FF6D85" w:rsidP="00FF6D85">
      <w:pPr>
        <w:pStyle w:val="HChG"/>
      </w:pPr>
      <w:r w:rsidRPr="004645CE">
        <w:lastRenderedPageBreak/>
        <w:tab/>
        <w:t>I.</w:t>
      </w:r>
      <w:r w:rsidRPr="004645CE">
        <w:tab/>
        <w:t>Compétence et activités</w:t>
      </w:r>
    </w:p>
    <w:p w:rsidR="00FF6D85" w:rsidRPr="004645CE" w:rsidRDefault="00FF6D85" w:rsidP="00FF6D85">
      <w:pPr>
        <w:pStyle w:val="H1G"/>
      </w:pPr>
      <w:bookmarkStart w:id="1" w:name="_Toc328666105"/>
      <w:bookmarkStart w:id="2" w:name="_Toc328746751"/>
      <w:bookmarkStart w:id="3" w:name="_Toc328984171"/>
      <w:r w:rsidRPr="004645CE">
        <w:tab/>
        <w:t>A.</w:t>
      </w:r>
      <w:r w:rsidRPr="004645CE">
        <w:tab/>
      </w:r>
      <w:bookmarkEnd w:id="1"/>
      <w:bookmarkEnd w:id="2"/>
      <w:bookmarkEnd w:id="3"/>
      <w:r w:rsidRPr="004645CE">
        <w:t>États parties au Pacte international relatif aux droits civils</w:t>
      </w:r>
      <w:r w:rsidRPr="004645CE">
        <w:br/>
        <w:t>et politiques et aux Protocoles facultatifs</w:t>
      </w:r>
    </w:p>
    <w:p w:rsidR="00FF6D85" w:rsidRPr="004645CE" w:rsidRDefault="00FF6D85" w:rsidP="00FF6D85">
      <w:pPr>
        <w:pStyle w:val="SingleTxtG"/>
      </w:pPr>
      <w:r w:rsidRPr="004645CE">
        <w:t>1.</w:t>
      </w:r>
      <w:r w:rsidRPr="004645CE">
        <w:tab/>
        <w:t>À la fin de la 119</w:t>
      </w:r>
      <w:r w:rsidRPr="004645CE">
        <w:rPr>
          <w:vertAlign w:val="superscript"/>
        </w:rPr>
        <w:t>e</w:t>
      </w:r>
      <w:r w:rsidRPr="004645CE">
        <w:t> session du Comité des droits de l</w:t>
      </w:r>
      <w:r w:rsidR="004645CE" w:rsidRPr="004645CE">
        <w:t>’</w:t>
      </w:r>
      <w:r w:rsidRPr="004645CE">
        <w:t>homme, 169 États étaient parties au Pacte international relatif aux droits civils et politiques et 116 au premier Protocole facultatif se rapportant au Pacte. Ces deux instruments sont en vigueur depuis le 23 mars 1976. Le deuxième Protocole facultatif se rapportant au Pacte, visant à abolir la peine de mort, est entré en vigueur le 11 juillet 1991. Au 30 mars 2017, 84 États étaient parties au Protocole facultatif.</w:t>
      </w:r>
    </w:p>
    <w:p w:rsidR="00FF6D85" w:rsidRPr="004645CE" w:rsidRDefault="00FF6D85" w:rsidP="00FF6D85">
      <w:pPr>
        <w:pStyle w:val="SingleTxtG"/>
      </w:pPr>
      <w:r w:rsidRPr="004645CE">
        <w:t>2.</w:t>
      </w:r>
      <w:r w:rsidRPr="004645CE">
        <w:tab/>
        <w:t>Depuis l</w:t>
      </w:r>
      <w:r w:rsidR="004645CE" w:rsidRPr="004645CE">
        <w:t>’</w:t>
      </w:r>
      <w:r w:rsidRPr="004645CE">
        <w:t>établissement du précédent rapport, il y a eu une nouvelle adhésion au Pacte,</w:t>
      </w:r>
      <w:r w:rsidR="00F60AEA">
        <w:t xml:space="preserve"> </w:t>
      </w:r>
      <w:r w:rsidRPr="004645CE">
        <w:t>une nouvelle adhésion au premier Protocole facultatif et</w:t>
      </w:r>
      <w:r w:rsidR="00F60AEA">
        <w:t xml:space="preserve"> </w:t>
      </w:r>
      <w:r w:rsidRPr="004645CE">
        <w:t>trois nouvelles adhésions au deuxième Protocole facultatif.</w:t>
      </w:r>
    </w:p>
    <w:p w:rsidR="00FF6D85" w:rsidRPr="004645CE" w:rsidRDefault="00FF6D85" w:rsidP="00FF6D85">
      <w:pPr>
        <w:pStyle w:val="SingleTxtG"/>
      </w:pPr>
      <w:r w:rsidRPr="004645CE">
        <w:t>3.</w:t>
      </w:r>
      <w:r w:rsidRPr="004645CE">
        <w:tab/>
        <w:t>À la date du 30 mars 2017, 50 États avaient fait la déclaration prévue au paragraphe 1 de l</w:t>
      </w:r>
      <w:r w:rsidR="004645CE" w:rsidRPr="004645CE">
        <w:t>’</w:t>
      </w:r>
      <w:r w:rsidRPr="004645CE">
        <w:t>article 41 du Pacte. À ce sujet, le Comité engage les États parties à faire la déclaration en question et à envisager d</w:t>
      </w:r>
      <w:r w:rsidR="004645CE" w:rsidRPr="004645CE">
        <w:t>’</w:t>
      </w:r>
      <w:r w:rsidRPr="004645CE">
        <w:t>utiliser ce mécanisme de façon à rendre la mise en œuvre des dispositions du Pacte plus effective.</w:t>
      </w:r>
    </w:p>
    <w:p w:rsidR="00FF6D85" w:rsidRPr="004645CE" w:rsidRDefault="00FF6D85" w:rsidP="00FF6D85">
      <w:pPr>
        <w:pStyle w:val="SingleTxtG"/>
      </w:pPr>
      <w:r w:rsidRPr="004645CE">
        <w:t>4.</w:t>
      </w:r>
      <w:r w:rsidRPr="004645CE">
        <w:tab/>
        <w:t>Toutes les informations relatives au statut de ces instruments, y compris les réserves et les déclarations formulées par les États parties, peuvent être consultées à l</w:t>
      </w:r>
      <w:r w:rsidR="004645CE" w:rsidRPr="004645CE">
        <w:t>’</w:t>
      </w:r>
      <w:r w:rsidRPr="004645CE">
        <w:t xml:space="preserve">adresse suivante : </w:t>
      </w:r>
      <w:hyperlink r:id="rId23" w:history="1">
        <w:r w:rsidRPr="00914959">
          <w:rPr>
            <w:rStyle w:val="Lienhypertexte"/>
          </w:rPr>
          <w:t>https://treaties.un.org/pages/Treaties.aspx?id=4&amp;subid=A&amp;lang=fr</w:t>
        </w:r>
      </w:hyperlink>
      <w:r w:rsidRPr="004645CE">
        <w:t>.</w:t>
      </w:r>
    </w:p>
    <w:p w:rsidR="00FF6D85" w:rsidRPr="004645CE" w:rsidRDefault="00867308" w:rsidP="00867308">
      <w:pPr>
        <w:pStyle w:val="H1G"/>
      </w:pPr>
      <w:bookmarkStart w:id="4" w:name="_Toc328666106"/>
      <w:bookmarkStart w:id="5" w:name="_Toc328746752"/>
      <w:bookmarkStart w:id="6" w:name="_Toc328984172"/>
      <w:r w:rsidRPr="004645CE">
        <w:tab/>
      </w:r>
      <w:r w:rsidR="00FF6D85" w:rsidRPr="004645CE">
        <w:t>B.</w:t>
      </w:r>
      <w:r w:rsidR="00FF6D85" w:rsidRPr="004645CE">
        <w:tab/>
        <w:t>Sessions du Comit</w:t>
      </w:r>
      <w:bookmarkEnd w:id="4"/>
      <w:bookmarkEnd w:id="5"/>
      <w:bookmarkEnd w:id="6"/>
      <w:r w:rsidR="00FF6D85" w:rsidRPr="004645CE">
        <w:t>é</w:t>
      </w:r>
    </w:p>
    <w:p w:rsidR="00FF6D85" w:rsidRPr="004645CE" w:rsidRDefault="00867308" w:rsidP="00867308">
      <w:pPr>
        <w:pStyle w:val="SingleTxtG"/>
      </w:pPr>
      <w:r w:rsidRPr="004645CE">
        <w:t>5.</w:t>
      </w:r>
      <w:r w:rsidRPr="004645CE">
        <w:tab/>
      </w:r>
      <w:r w:rsidR="00FF6D85" w:rsidRPr="004645CE">
        <w:t>Le Comité a tenu trois sessions depuis l</w:t>
      </w:r>
      <w:r w:rsidR="004645CE" w:rsidRPr="004645CE">
        <w:t>’</w:t>
      </w:r>
      <w:r w:rsidR="00FF6D85" w:rsidRPr="004645CE">
        <w:t>adoption de son dernier rapport annuel. La 117</w:t>
      </w:r>
      <w:r w:rsidR="00FF6D85" w:rsidRPr="004645CE">
        <w:rPr>
          <w:vertAlign w:val="superscript"/>
        </w:rPr>
        <w:t>e</w:t>
      </w:r>
      <w:r w:rsidR="00FF6D85" w:rsidRPr="004645CE">
        <w:t> session a eu lieu du 20 juin au 15 juillet 2016, la 118</w:t>
      </w:r>
      <w:r w:rsidR="00FF6D85" w:rsidRPr="004645CE">
        <w:rPr>
          <w:vertAlign w:val="superscript"/>
        </w:rPr>
        <w:t>e</w:t>
      </w:r>
      <w:r w:rsidR="00FF6D85" w:rsidRPr="004645CE">
        <w:t xml:space="preserve"> du 17 octobre au 4 novembre 2016 et la 119</w:t>
      </w:r>
      <w:r w:rsidR="00FF6D85" w:rsidRPr="004645CE">
        <w:rPr>
          <w:vertAlign w:val="superscript"/>
        </w:rPr>
        <w:t>e</w:t>
      </w:r>
      <w:r w:rsidR="00FF6D85" w:rsidRPr="004645CE">
        <w:t xml:space="preserve"> du 6 au 29 mars 2017. Ces trois sessions se sont tenues à l</w:t>
      </w:r>
      <w:r w:rsidR="004645CE" w:rsidRPr="004645CE">
        <w:t>’</w:t>
      </w:r>
      <w:r w:rsidR="00FF6D85" w:rsidRPr="004645CE">
        <w:t>Office des Nations Unies à Genève.</w:t>
      </w:r>
      <w:bookmarkStart w:id="7" w:name="_Toc328666107"/>
      <w:bookmarkStart w:id="8" w:name="_Toc328746753"/>
      <w:bookmarkStart w:id="9" w:name="_Toc328984173"/>
    </w:p>
    <w:p w:rsidR="00FF6D85" w:rsidRPr="004645CE" w:rsidRDefault="00867308" w:rsidP="00867308">
      <w:pPr>
        <w:pStyle w:val="H1G"/>
      </w:pPr>
      <w:r w:rsidRPr="004645CE">
        <w:tab/>
      </w:r>
      <w:r w:rsidR="00FF6D85" w:rsidRPr="004645CE">
        <w:t>C.</w:t>
      </w:r>
      <w:r w:rsidR="00FF6D85" w:rsidRPr="004645CE">
        <w:tab/>
        <w:t xml:space="preserve">Élection </w:t>
      </w:r>
      <w:bookmarkEnd w:id="7"/>
      <w:bookmarkEnd w:id="8"/>
      <w:bookmarkEnd w:id="9"/>
      <w:r w:rsidR="00FF6D85" w:rsidRPr="004645CE">
        <w:t>du Bureau</w:t>
      </w:r>
    </w:p>
    <w:p w:rsidR="00FF6D85" w:rsidRPr="004645CE" w:rsidRDefault="00867308" w:rsidP="00867308">
      <w:pPr>
        <w:pStyle w:val="SingleTxtG"/>
      </w:pPr>
      <w:r w:rsidRPr="004645CE">
        <w:t>6.</w:t>
      </w:r>
      <w:r w:rsidRPr="004645CE">
        <w:tab/>
      </w:r>
      <w:r w:rsidR="00FF6D85" w:rsidRPr="004645CE">
        <w:t>Le 6 mars 2017, le Comité a élu pour un mandat de deux ans, conformément au paragraphe 1 de l</w:t>
      </w:r>
      <w:r w:rsidR="004645CE" w:rsidRPr="004645CE">
        <w:t>’</w:t>
      </w:r>
      <w:r w:rsidR="00FF6D85" w:rsidRPr="004645CE">
        <w:t>article 39 du Pacte, le Bureau suivant (la liste des membres du Comité est reproduite à l</w:t>
      </w:r>
      <w:r w:rsidR="004645CE" w:rsidRPr="004645CE">
        <w:t>’</w:t>
      </w:r>
      <w:r w:rsidR="00FF6D85" w:rsidRPr="004645CE">
        <w:t xml:space="preserve">annexe I) : </w:t>
      </w:r>
    </w:p>
    <w:p w:rsidR="00FF6D85" w:rsidRPr="004645CE" w:rsidRDefault="00FF6D85" w:rsidP="00867308">
      <w:pPr>
        <w:pStyle w:val="SingleTxtG"/>
        <w:tabs>
          <w:tab w:val="left" w:pos="3232"/>
        </w:tabs>
        <w:suppressAutoHyphens w:val="0"/>
        <w:spacing w:after="0"/>
        <w:ind w:left="1701"/>
      </w:pPr>
      <w:r w:rsidRPr="004645CE">
        <w:rPr>
          <w:i/>
        </w:rPr>
        <w:t>Président</w:t>
      </w:r>
      <w:r w:rsidRPr="004645CE">
        <w:t> :</w:t>
      </w:r>
      <w:r w:rsidRPr="004645CE">
        <w:tab/>
      </w:r>
      <w:r w:rsidRPr="004645CE">
        <w:tab/>
      </w:r>
      <w:r w:rsidRPr="004645CE">
        <w:rPr>
          <w:lang w:eastAsia="es-ES"/>
        </w:rPr>
        <w:t>Yuji</w:t>
      </w:r>
      <w:r w:rsidRPr="004645CE">
        <w:t xml:space="preserve"> Iwasawa</w:t>
      </w:r>
    </w:p>
    <w:p w:rsidR="00FF6D85" w:rsidRPr="004645CE" w:rsidRDefault="00FF6D85" w:rsidP="00867308">
      <w:pPr>
        <w:pStyle w:val="SingleTxtG"/>
        <w:tabs>
          <w:tab w:val="left" w:pos="3232"/>
        </w:tabs>
        <w:suppressAutoHyphens w:val="0"/>
        <w:spacing w:after="0"/>
        <w:ind w:left="1701"/>
      </w:pPr>
      <w:r w:rsidRPr="004645CE">
        <w:rPr>
          <w:i/>
        </w:rPr>
        <w:t>Vice-Président(e)s</w:t>
      </w:r>
      <w:r w:rsidRPr="004645CE">
        <w:t> :</w:t>
      </w:r>
      <w:r w:rsidRPr="004645CE">
        <w:tab/>
      </w:r>
      <w:r w:rsidRPr="004645CE">
        <w:rPr>
          <w:lang w:eastAsia="es-ES"/>
        </w:rPr>
        <w:t>Ahmed</w:t>
      </w:r>
      <w:r w:rsidRPr="004645CE">
        <w:t xml:space="preserve"> Amin Fathalla</w:t>
      </w:r>
    </w:p>
    <w:p w:rsidR="00FF6D85" w:rsidRPr="004645CE" w:rsidRDefault="00FF6D85" w:rsidP="00867308">
      <w:pPr>
        <w:pStyle w:val="SingleTxtG"/>
        <w:tabs>
          <w:tab w:val="left" w:pos="3402"/>
        </w:tabs>
        <w:suppressAutoHyphens w:val="0"/>
        <w:spacing w:after="0"/>
        <w:ind w:left="1701"/>
      </w:pPr>
      <w:r w:rsidRPr="004645CE">
        <w:tab/>
        <w:t xml:space="preserve">Ivana </w:t>
      </w:r>
      <w:r w:rsidRPr="004645CE">
        <w:rPr>
          <w:lang w:eastAsia="es-ES"/>
        </w:rPr>
        <w:t>Jelić</w:t>
      </w:r>
    </w:p>
    <w:p w:rsidR="00FF6D85" w:rsidRPr="004645CE" w:rsidRDefault="00867308" w:rsidP="00867308">
      <w:pPr>
        <w:pStyle w:val="SingleTxtG"/>
        <w:tabs>
          <w:tab w:val="left" w:pos="3402"/>
        </w:tabs>
        <w:suppressAutoHyphens w:val="0"/>
        <w:spacing w:after="0"/>
        <w:ind w:left="1701"/>
      </w:pPr>
      <w:r w:rsidRPr="004645CE">
        <w:tab/>
      </w:r>
      <w:r w:rsidR="00FF6D85" w:rsidRPr="004645CE">
        <w:t>Yuval Shany</w:t>
      </w:r>
    </w:p>
    <w:p w:rsidR="00FF6D85" w:rsidRPr="004645CE" w:rsidRDefault="00FF6D85" w:rsidP="00867308">
      <w:pPr>
        <w:pStyle w:val="SingleTxtG"/>
        <w:tabs>
          <w:tab w:val="left" w:pos="3232"/>
        </w:tabs>
        <w:suppressAutoHyphens w:val="0"/>
        <w:ind w:left="1701"/>
      </w:pPr>
      <w:r w:rsidRPr="004645CE">
        <w:rPr>
          <w:i/>
        </w:rPr>
        <w:t>Rapporteur</w:t>
      </w:r>
      <w:r w:rsidRPr="004645CE">
        <w:rPr>
          <w:i/>
          <w:iCs/>
        </w:rPr>
        <w:t> </w:t>
      </w:r>
      <w:r w:rsidRPr="004645CE">
        <w:t>:</w:t>
      </w:r>
      <w:r w:rsidRPr="004645CE">
        <w:tab/>
      </w:r>
      <w:r w:rsidRPr="004645CE">
        <w:tab/>
      </w:r>
      <w:r w:rsidRPr="004645CE">
        <w:rPr>
          <w:lang w:eastAsia="es-ES"/>
        </w:rPr>
        <w:t>Margo</w:t>
      </w:r>
      <w:r w:rsidRPr="004645CE">
        <w:t xml:space="preserve"> Waterwal</w:t>
      </w:r>
    </w:p>
    <w:p w:rsidR="00FF6D85" w:rsidRPr="004645CE" w:rsidRDefault="005930B2" w:rsidP="00867308">
      <w:pPr>
        <w:pStyle w:val="SingleTxtG"/>
      </w:pPr>
      <w:r w:rsidRPr="004645CE">
        <w:t>7.</w:t>
      </w:r>
      <w:r w:rsidRPr="004645CE">
        <w:tab/>
      </w:r>
      <w:r w:rsidR="00FF6D85" w:rsidRPr="004645CE">
        <w:t>Pendant les 117</w:t>
      </w:r>
      <w:r w:rsidR="00FF6D85" w:rsidRPr="004645CE">
        <w:rPr>
          <w:vertAlign w:val="superscript"/>
        </w:rPr>
        <w:t>e</w:t>
      </w:r>
      <w:r w:rsidR="00FF6D85" w:rsidRPr="004645CE">
        <w:t>, 118</w:t>
      </w:r>
      <w:r w:rsidR="00FF6D85" w:rsidRPr="004645CE">
        <w:rPr>
          <w:vertAlign w:val="superscript"/>
        </w:rPr>
        <w:t>e</w:t>
      </w:r>
      <w:r w:rsidR="00FF6D85" w:rsidRPr="004645CE">
        <w:t xml:space="preserve"> et 119</w:t>
      </w:r>
      <w:r w:rsidR="00FF6D85" w:rsidRPr="004645CE">
        <w:rPr>
          <w:vertAlign w:val="superscript"/>
        </w:rPr>
        <w:t>e</w:t>
      </w:r>
      <w:r w:rsidR="00FF6D85" w:rsidRPr="004645CE">
        <w:t> sessions du Comité, le Bureau a tenu</w:t>
      </w:r>
      <w:r w:rsidR="00F60AEA">
        <w:t xml:space="preserve"> </w:t>
      </w:r>
      <w:r w:rsidR="00FF6D85" w:rsidRPr="004645CE">
        <w:t>11 réunions. Conformément à la décision prise à la soixante et onzième session du Comité, le Bureau consigne ses décisions dans des minutes qui permettent de conserver toutes les décisions prises.</w:t>
      </w:r>
      <w:bookmarkStart w:id="10" w:name="_Toc328666108"/>
      <w:bookmarkStart w:id="11" w:name="_Toc328746754"/>
      <w:bookmarkStart w:id="12" w:name="_Toc328984174"/>
      <w:r w:rsidR="00FF6D85" w:rsidRPr="004645CE">
        <w:t xml:space="preserve"> </w:t>
      </w:r>
    </w:p>
    <w:p w:rsidR="00FF6D85" w:rsidRPr="004645CE" w:rsidRDefault="005930B2" w:rsidP="005930B2">
      <w:pPr>
        <w:pStyle w:val="H1G"/>
      </w:pPr>
      <w:r w:rsidRPr="004645CE">
        <w:tab/>
      </w:r>
      <w:r w:rsidR="00FF6D85" w:rsidRPr="004645CE">
        <w:t>D.</w:t>
      </w:r>
      <w:r w:rsidR="00FF6D85" w:rsidRPr="004645CE">
        <w:tab/>
        <w:t>Rapporteurs</w:t>
      </w:r>
      <w:bookmarkEnd w:id="10"/>
      <w:bookmarkEnd w:id="11"/>
      <w:bookmarkEnd w:id="12"/>
      <w:r w:rsidR="00FF6D85" w:rsidRPr="004645CE">
        <w:t xml:space="preserve"> spéciaux</w:t>
      </w:r>
    </w:p>
    <w:p w:rsidR="00FF6D85" w:rsidRPr="004645CE" w:rsidRDefault="005930B2" w:rsidP="00867308">
      <w:pPr>
        <w:pStyle w:val="SingleTxtG"/>
      </w:pPr>
      <w:r w:rsidRPr="004645CE">
        <w:t>8.</w:t>
      </w:r>
      <w:r w:rsidRPr="004645CE">
        <w:tab/>
      </w:r>
      <w:r w:rsidR="00FF6D85" w:rsidRPr="004645CE">
        <w:t>Le Rapporteur spécial chargé des nouvelles communications et des mesures provisoires, Nigel Rodley, et le corapporteur, Yuval Shany, ont enregistré pendant la période considérée 166 communications, qu</w:t>
      </w:r>
      <w:r w:rsidR="004645CE" w:rsidRPr="004645CE">
        <w:t>’</w:t>
      </w:r>
      <w:r w:rsidR="00FF6D85" w:rsidRPr="004645CE">
        <w:t>ils ont transmises aux États parties concernés, et ont pris 38 décisions demandant des mesures provisoires de protection en application de l</w:t>
      </w:r>
      <w:r w:rsidR="004645CE" w:rsidRPr="004645CE">
        <w:t>’</w:t>
      </w:r>
      <w:r w:rsidR="00FF6D85" w:rsidRPr="004645CE">
        <w:t>article 92 du Règlement intérieur du Comité. À la 119</w:t>
      </w:r>
      <w:r w:rsidR="00FF6D85" w:rsidRPr="004645CE">
        <w:rPr>
          <w:vertAlign w:val="superscript"/>
        </w:rPr>
        <w:t>e</w:t>
      </w:r>
      <w:r w:rsidR="00FF6D85" w:rsidRPr="004645CE">
        <w:t xml:space="preserve"> session, Sarah Cleveland et Olivier </w:t>
      </w:r>
      <w:r w:rsidR="00FF6D85" w:rsidRPr="004645CE">
        <w:lastRenderedPageBreak/>
        <w:t>de Frouville ont été nommés Rapporteurs spéciaux chargés des nouvelles communications et des mesures provisoires</w:t>
      </w:r>
      <w:r w:rsidR="00F60AEA">
        <w:t xml:space="preserve"> </w:t>
      </w:r>
      <w:r w:rsidR="00FF6D85" w:rsidRPr="004645CE">
        <w:t xml:space="preserve">pour un mandat de deux ans. </w:t>
      </w:r>
    </w:p>
    <w:p w:rsidR="00FF6D85" w:rsidRPr="004645CE" w:rsidRDefault="005930B2" w:rsidP="00867308">
      <w:pPr>
        <w:pStyle w:val="SingleTxtG"/>
      </w:pPr>
      <w:r w:rsidRPr="004645CE">
        <w:t>9.</w:t>
      </w:r>
      <w:r w:rsidRPr="004645CE">
        <w:tab/>
      </w:r>
      <w:r w:rsidR="00FF6D85" w:rsidRPr="004645CE">
        <w:t xml:space="preserve">Le Rapporteur spécial chargé du suivi des constatations, Víctor Manuel Rodríguez Rescia, la Rapporteuse spéciale chargée du suivi </w:t>
      </w:r>
      <w:r w:rsidR="00F94A34">
        <w:t>des observations finales, Sarah </w:t>
      </w:r>
      <w:r w:rsidR="00FF6D85" w:rsidRPr="004645CE">
        <w:t>Cleveland, et le Rapporteur spécial adjoint chargé du suivi des observations finales, Yadh Ben Achour, ont continué d</w:t>
      </w:r>
      <w:r w:rsidR="004645CE" w:rsidRPr="004645CE">
        <w:t>’</w:t>
      </w:r>
      <w:r w:rsidR="00FF6D85" w:rsidRPr="004645CE">
        <w:t>assumer leurs fonctions p</w:t>
      </w:r>
      <w:r w:rsidR="00F94A34">
        <w:t>endant la période considérée. À </w:t>
      </w:r>
      <w:r w:rsidR="00FF6D85" w:rsidRPr="004645CE">
        <w:t>la 119</w:t>
      </w:r>
      <w:r w:rsidR="00FF6D85" w:rsidRPr="004645CE">
        <w:rPr>
          <w:vertAlign w:val="superscript"/>
        </w:rPr>
        <w:t>e</w:t>
      </w:r>
      <w:r w:rsidR="00FF6D85" w:rsidRPr="004645CE">
        <w:t> session, Photini Pazartzis a été désignée Rapporteuse spéciale chargée du suivi des constatations et Mauro Politi a été désigné Rapporteur spécial chargé du suivi des observations finales.</w:t>
      </w:r>
    </w:p>
    <w:p w:rsidR="00FF6D85" w:rsidRPr="004645CE" w:rsidRDefault="005930B2" w:rsidP="005930B2">
      <w:pPr>
        <w:pStyle w:val="H1G"/>
      </w:pPr>
      <w:bookmarkStart w:id="13" w:name="_Toc328666109"/>
      <w:bookmarkStart w:id="14" w:name="_Toc328746755"/>
      <w:bookmarkStart w:id="15" w:name="_Toc328984175"/>
      <w:r w:rsidRPr="004645CE">
        <w:tab/>
      </w:r>
      <w:r w:rsidR="00FF6D85" w:rsidRPr="004645CE">
        <w:t>E.</w:t>
      </w:r>
      <w:r w:rsidR="00FF6D85" w:rsidRPr="004645CE">
        <w:tab/>
      </w:r>
      <w:bookmarkEnd w:id="13"/>
      <w:bookmarkEnd w:id="14"/>
      <w:bookmarkEnd w:id="15"/>
      <w:r w:rsidR="00FF6D85" w:rsidRPr="004645CE">
        <w:t xml:space="preserve">Groupe de travail des communications et équipes spéciales </w:t>
      </w:r>
      <w:r w:rsidR="00FF6D85" w:rsidRPr="004645CE">
        <w:br/>
        <w:t>chargées des rapports périodiques</w:t>
      </w:r>
    </w:p>
    <w:p w:rsidR="00FF6D85" w:rsidRPr="004645CE" w:rsidRDefault="005930B2" w:rsidP="00867308">
      <w:pPr>
        <w:pStyle w:val="SingleTxtG"/>
      </w:pPr>
      <w:r w:rsidRPr="004645CE">
        <w:t>10.</w:t>
      </w:r>
      <w:r w:rsidRPr="004645CE">
        <w:tab/>
      </w:r>
      <w:r w:rsidR="00FF6D85" w:rsidRPr="004645CE">
        <w:t>Des équipes spéciales se sont réunies pendant les 117</w:t>
      </w:r>
      <w:r w:rsidR="00FF6D85" w:rsidRPr="004645CE">
        <w:rPr>
          <w:vertAlign w:val="superscript"/>
        </w:rPr>
        <w:t>e</w:t>
      </w:r>
      <w:r w:rsidR="00FF6D85" w:rsidRPr="004645CE">
        <w:t>, 118</w:t>
      </w:r>
      <w:r w:rsidR="00FF6D85" w:rsidRPr="004645CE">
        <w:rPr>
          <w:vertAlign w:val="superscript"/>
        </w:rPr>
        <w:t>e</w:t>
      </w:r>
      <w:r w:rsidR="00FF6D85" w:rsidRPr="004645CE">
        <w:t xml:space="preserve"> et 119</w:t>
      </w:r>
      <w:r w:rsidR="00FF6D85" w:rsidRPr="004645CE">
        <w:rPr>
          <w:vertAlign w:val="superscript"/>
        </w:rPr>
        <w:t>e</w:t>
      </w:r>
      <w:r w:rsidR="00FF6D85" w:rsidRPr="004645CE">
        <w:t> sessions afin d</w:t>
      </w:r>
      <w:r w:rsidR="004645CE" w:rsidRPr="004645CE">
        <w:t>’</w:t>
      </w:r>
      <w:r w:rsidR="00FF6D85" w:rsidRPr="004645CE">
        <w:t>examiner et d</w:t>
      </w:r>
      <w:r w:rsidR="004645CE" w:rsidRPr="004645CE">
        <w:t>’</w:t>
      </w:r>
      <w:r w:rsidR="00FF6D85" w:rsidRPr="004645CE">
        <w:t>adopter des listes de points concernant les rapports des pays suivants : Honduras, Italie, Jordanie, Liechtenstein, Madagascar, Maurice, Mongolie, Pakistan, République démocratique du Congo, République dominicaine, Serbie, Thaïlande et Turkménistan. Elles ont également adopté, au titre de la procédure simplifiée de présentation de rapports, des listes de points établies avant la soumission des rapports concernant la Belgique, la Lituanie, la Norvège, le Paraguay, les Pays</w:t>
      </w:r>
      <w:r w:rsidR="00FF6D85" w:rsidRPr="004645CE">
        <w:noBreakHyphen/>
        <w:t>Bas et le Togo. Une équipe spéciale a adopté une liste de points à traiter en l</w:t>
      </w:r>
      <w:r w:rsidR="004645CE" w:rsidRPr="004645CE">
        <w:t>’</w:t>
      </w:r>
      <w:r w:rsidR="00FF6D85" w:rsidRPr="004645CE">
        <w:t>absence d</w:t>
      </w:r>
      <w:r w:rsidR="004645CE" w:rsidRPr="004645CE">
        <w:t>’</w:t>
      </w:r>
      <w:r w:rsidR="00FF6D85" w:rsidRPr="004645CE">
        <w:t>un rapport concernant le Swaziland.</w:t>
      </w:r>
    </w:p>
    <w:p w:rsidR="00FF6D85" w:rsidRPr="004645CE" w:rsidRDefault="005930B2" w:rsidP="00867308">
      <w:pPr>
        <w:pStyle w:val="SingleTxtG"/>
      </w:pPr>
      <w:r w:rsidRPr="004645CE">
        <w:t>11.</w:t>
      </w:r>
      <w:r w:rsidRPr="004645CE">
        <w:tab/>
      </w:r>
      <w:r w:rsidR="00FF6D85" w:rsidRPr="004645CE">
        <w:t>À la 117</w:t>
      </w:r>
      <w:r w:rsidR="00FF6D85" w:rsidRPr="004645CE">
        <w:rPr>
          <w:vertAlign w:val="superscript"/>
        </w:rPr>
        <w:t>e</w:t>
      </w:r>
      <w:r w:rsidR="00FF6D85" w:rsidRPr="004645CE">
        <w:t> session, le Groupe de travail des communications était composé de</w:t>
      </w:r>
      <w:r w:rsidR="00F94A34">
        <w:t xml:space="preserve"> Lazhari </w:t>
      </w:r>
      <w:r w:rsidR="00FF6D85" w:rsidRPr="004645CE">
        <w:t>Bouzid, Sarah Cleveland, Olivier de Frouville, Ivana Jelić,</w:t>
      </w:r>
      <w:r w:rsidR="00F94A34">
        <w:t xml:space="preserve"> Mauro Politi, Dheerujlall </w:t>
      </w:r>
      <w:r w:rsidR="00FF6D85" w:rsidRPr="004645CE">
        <w:t>Seetulsingh, Ví</w:t>
      </w:r>
      <w:r w:rsidR="00F94A34">
        <w:t xml:space="preserve">ctor Manuel Rodríguez Rescia et </w:t>
      </w:r>
      <w:r w:rsidR="00FF6D85" w:rsidRPr="004645CE">
        <w:t>Margo Waterval. M</w:t>
      </w:r>
      <w:r w:rsidR="00FF6D85" w:rsidRPr="004645CE">
        <w:rPr>
          <w:vertAlign w:val="superscript"/>
        </w:rPr>
        <w:t>me</w:t>
      </w:r>
      <w:r w:rsidR="00FF6D85" w:rsidRPr="004645CE">
        <w:t> Cleveland a été désignée Présidente</w:t>
      </w:r>
      <w:r w:rsidR="00FF6D85" w:rsidRPr="004645CE">
        <w:noBreakHyphen/>
        <w:t>Rapporteuse. Le Groupe de travail s</w:t>
      </w:r>
      <w:r w:rsidR="004645CE" w:rsidRPr="004645CE">
        <w:t>’</w:t>
      </w:r>
      <w:r w:rsidR="00F94A34">
        <w:t>est réuni du 13 </w:t>
      </w:r>
      <w:r w:rsidR="00FF6D85" w:rsidRPr="004645CE">
        <w:t>au 17 juin 2016.</w:t>
      </w:r>
    </w:p>
    <w:p w:rsidR="00FF6D85" w:rsidRPr="004645CE" w:rsidRDefault="005930B2" w:rsidP="00867308">
      <w:pPr>
        <w:pStyle w:val="SingleTxtG"/>
      </w:pPr>
      <w:r w:rsidRPr="004645CE">
        <w:t>12.</w:t>
      </w:r>
      <w:r w:rsidRPr="004645CE">
        <w:tab/>
      </w:r>
      <w:r w:rsidR="00FF6D85" w:rsidRPr="004645CE">
        <w:t>À la 118</w:t>
      </w:r>
      <w:r w:rsidR="00FF6D85" w:rsidRPr="004645CE">
        <w:rPr>
          <w:vertAlign w:val="superscript"/>
        </w:rPr>
        <w:t>e</w:t>
      </w:r>
      <w:r w:rsidR="00FF6D85" w:rsidRPr="004645CE">
        <w:t> session, le Groupe de travail des communications était composé de</w:t>
      </w:r>
      <w:r w:rsidR="00F60AEA">
        <w:t xml:space="preserve"> </w:t>
      </w:r>
      <w:r w:rsidR="00F94A34">
        <w:t>Yadh  </w:t>
      </w:r>
      <w:r w:rsidR="00FF6D85" w:rsidRPr="004645CE">
        <w:t>Ben Achour, Lazhari Bouzid, Photini Pazartzis,</w:t>
      </w:r>
      <w:r w:rsidR="00F60AEA">
        <w:t xml:space="preserve"> </w:t>
      </w:r>
      <w:r w:rsidR="00FF6D85" w:rsidRPr="004645CE">
        <w:t>Nigel Rodley,</w:t>
      </w:r>
      <w:r w:rsidR="00F60AEA">
        <w:t xml:space="preserve"> </w:t>
      </w:r>
      <w:r w:rsidR="00FF6D85" w:rsidRPr="004645CE">
        <w:t>Víctor Manuel Rodríguez Rescia,</w:t>
      </w:r>
      <w:r w:rsidR="00F60AEA">
        <w:t xml:space="preserve"> </w:t>
      </w:r>
      <w:r w:rsidR="00FF6D85" w:rsidRPr="004645CE">
        <w:t>Dheerujlall Seetulsingh,</w:t>
      </w:r>
      <w:r w:rsidR="00F60AEA">
        <w:t xml:space="preserve"> </w:t>
      </w:r>
      <w:r w:rsidR="00FF6D85" w:rsidRPr="004645CE">
        <w:t>Yuval Shany et</w:t>
      </w:r>
      <w:r w:rsidR="00F60AEA">
        <w:t xml:space="preserve"> </w:t>
      </w:r>
      <w:r w:rsidR="00FF6D85" w:rsidRPr="004645CE">
        <w:t>Konstantine Vardzelashvili. M. Shany a été désigné Président-Rapporteur. Le Groupe de travail s</w:t>
      </w:r>
      <w:r w:rsidR="004645CE" w:rsidRPr="004645CE">
        <w:t>’</w:t>
      </w:r>
      <w:r w:rsidR="00FF6D85" w:rsidRPr="004645CE">
        <w:t>est réuni du 10 au 14 octobre 2016.</w:t>
      </w:r>
    </w:p>
    <w:p w:rsidR="00FF6D85" w:rsidRPr="004645CE" w:rsidRDefault="005930B2" w:rsidP="00867308">
      <w:pPr>
        <w:pStyle w:val="SingleTxtG"/>
      </w:pPr>
      <w:r w:rsidRPr="004645CE">
        <w:t>13.</w:t>
      </w:r>
      <w:r w:rsidRPr="004645CE">
        <w:tab/>
      </w:r>
      <w:r w:rsidR="00FF6D85" w:rsidRPr="004645CE">
        <w:t>À la 119</w:t>
      </w:r>
      <w:r w:rsidR="00FF6D85" w:rsidRPr="004645CE">
        <w:rPr>
          <w:vertAlign w:val="superscript"/>
        </w:rPr>
        <w:t>e</w:t>
      </w:r>
      <w:r w:rsidR="00FF6D85" w:rsidRPr="004645CE">
        <w:t> session, le Groupe de travail des commun</w:t>
      </w:r>
      <w:r w:rsidR="00F94A34">
        <w:t>ications était composé de Sarah </w:t>
      </w:r>
      <w:r w:rsidR="00FF6D85" w:rsidRPr="004645CE">
        <w:t>Cleveland,</w:t>
      </w:r>
      <w:r w:rsidR="00F60AEA">
        <w:t xml:space="preserve"> </w:t>
      </w:r>
      <w:r w:rsidR="00FF6D85" w:rsidRPr="004645CE">
        <w:t>Ahmed Amin Fathalla, Olivier de Frouville,</w:t>
      </w:r>
      <w:r w:rsidR="00F60AEA">
        <w:t xml:space="preserve"> </w:t>
      </w:r>
      <w:r w:rsidR="00FF6D85" w:rsidRPr="004645CE">
        <w:t>Yuji Iwasawa,</w:t>
      </w:r>
      <w:r w:rsidR="00F60AEA">
        <w:t xml:space="preserve"> </w:t>
      </w:r>
      <w:r w:rsidR="00F94A34">
        <w:t>Anja Seibert</w:t>
      </w:r>
      <w:r w:rsidR="00F94A34">
        <w:noBreakHyphen/>
      </w:r>
      <w:r w:rsidR="00FF6D85" w:rsidRPr="004645CE">
        <w:t>Fohr</w:t>
      </w:r>
      <w:r w:rsidR="00F60AEA">
        <w:t xml:space="preserve"> </w:t>
      </w:r>
      <w:r w:rsidR="00FF6D85" w:rsidRPr="004645CE">
        <w:t>et Yuval Shany. M</w:t>
      </w:r>
      <w:r w:rsidR="00FF6D85" w:rsidRPr="004645CE">
        <w:rPr>
          <w:vertAlign w:val="superscript"/>
        </w:rPr>
        <w:t>me</w:t>
      </w:r>
      <w:r w:rsidR="00FF6D85" w:rsidRPr="004645CE">
        <w:t xml:space="preserve"> Waterwal a été dési</w:t>
      </w:r>
      <w:r w:rsidR="00F94A34">
        <w:t>gnée Présidente-Rapporteuse. Le </w:t>
      </w:r>
      <w:r w:rsidR="00FF6D85" w:rsidRPr="004645CE">
        <w:t>Groupe de travail s</w:t>
      </w:r>
      <w:r w:rsidR="004645CE" w:rsidRPr="004645CE">
        <w:t>’</w:t>
      </w:r>
      <w:r w:rsidR="00FF6D85" w:rsidRPr="004645CE">
        <w:t>est réuni du 27 février au 3 mars 2017.</w:t>
      </w:r>
    </w:p>
    <w:p w:rsidR="00FF6D85" w:rsidRPr="004645CE" w:rsidRDefault="005930B2" w:rsidP="005930B2">
      <w:pPr>
        <w:pStyle w:val="H1G"/>
      </w:pPr>
      <w:bookmarkStart w:id="16" w:name="_Toc328666111"/>
      <w:bookmarkStart w:id="17" w:name="_Toc328746757"/>
      <w:bookmarkStart w:id="18" w:name="_Toc328984177"/>
      <w:r w:rsidRPr="004645CE">
        <w:tab/>
      </w:r>
      <w:r w:rsidR="00FF6D85" w:rsidRPr="004645CE">
        <w:t>F.</w:t>
      </w:r>
      <w:r w:rsidR="00FF6D85" w:rsidRPr="004645CE">
        <w:tab/>
      </w:r>
      <w:bookmarkEnd w:id="16"/>
      <w:bookmarkEnd w:id="17"/>
      <w:bookmarkEnd w:id="18"/>
      <w:r w:rsidR="00FF6D85" w:rsidRPr="004645CE">
        <w:t>Dérogations prévues à l</w:t>
      </w:r>
      <w:r w:rsidR="004645CE" w:rsidRPr="004645CE">
        <w:t>’</w:t>
      </w:r>
      <w:r w:rsidR="00FF6D85" w:rsidRPr="004645CE">
        <w:t>article 4 du Pacte</w:t>
      </w:r>
    </w:p>
    <w:p w:rsidR="00FF6D85" w:rsidRPr="004645CE" w:rsidRDefault="005930B2" w:rsidP="00867308">
      <w:pPr>
        <w:pStyle w:val="SingleTxtG"/>
      </w:pPr>
      <w:r w:rsidRPr="004645CE">
        <w:t>14.</w:t>
      </w:r>
      <w:r w:rsidRPr="004645CE">
        <w:tab/>
      </w:r>
      <w:r w:rsidR="00FF6D85" w:rsidRPr="004645CE">
        <w:t>En vertu du paragraphe 1 de l</w:t>
      </w:r>
      <w:r w:rsidR="004645CE" w:rsidRPr="004645CE">
        <w:t>’</w:t>
      </w:r>
      <w:r w:rsidR="00FF6D85" w:rsidRPr="004645CE">
        <w:t>article 4 du Pacte, dans le cas où un danger public exceptionnel menace l</w:t>
      </w:r>
      <w:r w:rsidR="004645CE" w:rsidRPr="004645CE">
        <w:t>’</w:t>
      </w:r>
      <w:r w:rsidR="00FF6D85" w:rsidRPr="004645CE">
        <w:t>existence de la nation, les États parties peuvent prendre des mesures dérogeant à certaines des obligations que leur impose le Pacte. Le paragraphe 2 du même article exclut toute dérogation aux articles 6, 7, 8 (par. 1 et 2), 11, 15, 16 et 18. Conformément au paragraphe 3, toute dérogation doit être signalée aussitôt aux autres États parties par l</w:t>
      </w:r>
      <w:r w:rsidR="004645CE" w:rsidRPr="004645CE">
        <w:t>’</w:t>
      </w:r>
      <w:r w:rsidR="00FF6D85" w:rsidRPr="004645CE">
        <w:t>entremise du Secrétaire général. Une nouvelle notification est requise lorsqu</w:t>
      </w:r>
      <w:r w:rsidR="004645CE" w:rsidRPr="004645CE">
        <w:t>’</w:t>
      </w:r>
      <w:r w:rsidR="00FF6D85" w:rsidRPr="004645CE">
        <w:t>il est mis fin à la dérogation</w:t>
      </w:r>
      <w:r w:rsidR="00FF6D85" w:rsidRPr="004645CE">
        <w:rPr>
          <w:rStyle w:val="Appelnotedebasdep"/>
        </w:rPr>
        <w:footnoteReference w:id="2"/>
      </w:r>
      <w:r w:rsidR="00FF6D85" w:rsidRPr="004645CE">
        <w:t>. Au cours de la période visée par le présent rapport, les États ci-après ont dérogé aux dispositions du Pacte : Équateur, Guatemala</w:t>
      </w:r>
      <w:r w:rsidR="00F60AEA">
        <w:t xml:space="preserve"> </w:t>
      </w:r>
      <w:r w:rsidR="00FF6D85" w:rsidRPr="004645CE">
        <w:t>et Turquie. Les États ci-après ont renouvelé leurs dérogations : France, Pérou et Ukraine. Toutes les notifications correspondantes peuvent être consultées sur le site du Bureau des affaires juridiques de l</w:t>
      </w:r>
      <w:r w:rsidR="004645CE" w:rsidRPr="004645CE">
        <w:t>’</w:t>
      </w:r>
      <w:r w:rsidR="00FF6D85" w:rsidRPr="004645CE">
        <w:t>ONU (</w:t>
      </w:r>
      <w:hyperlink r:id="rId24" w:history="1">
        <w:r w:rsidR="00FF6D85" w:rsidRPr="00914959">
          <w:rPr>
            <w:rStyle w:val="Lienhypertexte"/>
          </w:rPr>
          <w:t>http://treaties.un.org</w:t>
        </w:r>
      </w:hyperlink>
      <w:r w:rsidR="00FF6D85" w:rsidRPr="004645CE">
        <w:t>).</w:t>
      </w:r>
    </w:p>
    <w:p w:rsidR="00FF6D85" w:rsidRPr="004645CE" w:rsidRDefault="005930B2" w:rsidP="005930B2">
      <w:pPr>
        <w:pStyle w:val="H1G"/>
      </w:pPr>
      <w:r w:rsidRPr="004645CE">
        <w:lastRenderedPageBreak/>
        <w:tab/>
      </w:r>
      <w:r w:rsidR="00FF6D85" w:rsidRPr="004645CE">
        <w:t>G.</w:t>
      </w:r>
      <w:r w:rsidR="00FF6D85" w:rsidRPr="004645CE">
        <w:tab/>
        <w:t>Observations finales et suivi des observations finales</w:t>
      </w:r>
    </w:p>
    <w:p w:rsidR="00FF6D85" w:rsidRPr="004645CE" w:rsidRDefault="005930B2" w:rsidP="00867308">
      <w:pPr>
        <w:pStyle w:val="SingleTxtG"/>
      </w:pPr>
      <w:r w:rsidRPr="004645CE">
        <w:t>15.</w:t>
      </w:r>
      <w:r w:rsidRPr="004645CE">
        <w:tab/>
      </w:r>
      <w:r w:rsidR="00FF6D85" w:rsidRPr="004645CE">
        <w:t>Depuis sa quarante-quatrième session, en mars 1992</w:t>
      </w:r>
      <w:r w:rsidR="00FF6D85" w:rsidRPr="004645CE">
        <w:rPr>
          <w:rStyle w:val="Appelnotedebasdep"/>
        </w:rPr>
        <w:footnoteReference w:id="3"/>
      </w:r>
      <w:r w:rsidR="00FF6D85" w:rsidRPr="004645CE">
        <w:t>, le Comité adopte des observations finales. Celles-ci lui servent de base pour l</w:t>
      </w:r>
      <w:r w:rsidR="004645CE" w:rsidRPr="004645CE">
        <w:t>’</w:t>
      </w:r>
      <w:r w:rsidR="00FF6D85" w:rsidRPr="004645CE">
        <w:t>établissement de la liste des points à traiter à l</w:t>
      </w:r>
      <w:r w:rsidR="004645CE" w:rsidRPr="004645CE">
        <w:t>’</w:t>
      </w:r>
      <w:r w:rsidR="00FF6D85" w:rsidRPr="004645CE">
        <w:t>occasion de l</w:t>
      </w:r>
      <w:r w:rsidR="004645CE" w:rsidRPr="004645CE">
        <w:t>’</w:t>
      </w:r>
      <w:r w:rsidR="00FF6D85" w:rsidRPr="004645CE">
        <w:t>examen du rapport suivant d</w:t>
      </w:r>
      <w:r w:rsidR="004645CE" w:rsidRPr="004645CE">
        <w:t>’</w:t>
      </w:r>
      <w:r w:rsidR="00FF6D85" w:rsidRPr="004645CE">
        <w:t>un État partie. Au cours de la période considérée, des observations finales ont été adoptées concernant 20 États parties. À sa 117</w:t>
      </w:r>
      <w:r w:rsidR="00FF6D85" w:rsidRPr="004645CE">
        <w:rPr>
          <w:vertAlign w:val="superscript"/>
        </w:rPr>
        <w:t>e</w:t>
      </w:r>
      <w:r w:rsidR="00FF6D85" w:rsidRPr="004645CE">
        <w:t> session, le Comité a adopté des observations finales concernant l</w:t>
      </w:r>
      <w:r w:rsidR="004645CE" w:rsidRPr="004645CE">
        <w:t>’</w:t>
      </w:r>
      <w:r w:rsidR="00FF6D85" w:rsidRPr="004645CE">
        <w:t>Argentine (</w:t>
      </w:r>
      <w:hyperlink r:id="rId25" w:history="1">
        <w:r w:rsidR="00FF6D85" w:rsidRPr="00914959">
          <w:rPr>
            <w:rStyle w:val="Lienhypertexte"/>
          </w:rPr>
          <w:t>CCPR/C/ARG/CO/5</w:t>
        </w:r>
      </w:hyperlink>
      <w:r w:rsidR="00FF6D85" w:rsidRPr="004645CE">
        <w:t>), le Burkina Faso (</w:t>
      </w:r>
      <w:hyperlink r:id="rId26" w:history="1">
        <w:r w:rsidR="00FF6D85" w:rsidRPr="00914959">
          <w:rPr>
            <w:rStyle w:val="Lienhypertexte"/>
          </w:rPr>
          <w:t>CCPR/C/BFA/CO/1</w:t>
        </w:r>
      </w:hyperlink>
      <w:r w:rsidR="00FF6D85" w:rsidRPr="004645CE">
        <w:t>), le Danemark (</w:t>
      </w:r>
      <w:hyperlink r:id="rId27" w:history="1">
        <w:r w:rsidR="00FF6D85" w:rsidRPr="00914959">
          <w:rPr>
            <w:rStyle w:val="Lienhypertexte"/>
          </w:rPr>
          <w:t>CCPR/C/DNK/CO/6</w:t>
        </w:r>
      </w:hyperlink>
      <w:r w:rsidR="00FF6D85" w:rsidRPr="004645CE">
        <w:t>), l</w:t>
      </w:r>
      <w:r w:rsidR="004645CE" w:rsidRPr="004645CE">
        <w:t>’</w:t>
      </w:r>
      <w:r w:rsidR="00FF6D85" w:rsidRPr="004645CE">
        <w:t>Équateur (</w:t>
      </w:r>
      <w:hyperlink r:id="rId28" w:history="1">
        <w:r w:rsidR="00FF6D85" w:rsidRPr="00914959">
          <w:rPr>
            <w:rStyle w:val="Lienhypertexte"/>
          </w:rPr>
          <w:t>CCPR/C/ECU/CO/6</w:t>
        </w:r>
      </w:hyperlink>
      <w:r w:rsidR="00FF6D85" w:rsidRPr="004645CE">
        <w:t>), le Ghana (</w:t>
      </w:r>
      <w:hyperlink r:id="rId29" w:history="1">
        <w:r w:rsidR="00FF6D85" w:rsidRPr="00914959">
          <w:rPr>
            <w:rStyle w:val="Lienhypertexte"/>
          </w:rPr>
          <w:t>CCPR/C/GHA/CO/1</w:t>
        </w:r>
      </w:hyperlink>
      <w:r w:rsidR="00FF6D85" w:rsidRPr="004645CE">
        <w:t>), le Kazakhstan (</w:t>
      </w:r>
      <w:hyperlink r:id="rId30" w:history="1">
        <w:r w:rsidR="00FF6D85" w:rsidRPr="00914959">
          <w:rPr>
            <w:rStyle w:val="Lienhypertexte"/>
          </w:rPr>
          <w:t>CCPR/C/KAZ/CO/2</w:t>
        </w:r>
      </w:hyperlink>
      <w:r w:rsidR="00FF6D85" w:rsidRPr="004645CE">
        <w:t>) et le Koweït (</w:t>
      </w:r>
      <w:hyperlink r:id="rId31" w:history="1">
        <w:r w:rsidR="00FF6D85" w:rsidRPr="00914959">
          <w:rPr>
            <w:rStyle w:val="Lienhypertexte"/>
          </w:rPr>
          <w:t>CCPR/C/KWT/CO/3</w:t>
        </w:r>
      </w:hyperlink>
      <w:r w:rsidR="00FF6D85" w:rsidRPr="004645CE">
        <w:t>). À sa 118</w:t>
      </w:r>
      <w:r w:rsidR="00FF6D85" w:rsidRPr="004645CE">
        <w:rPr>
          <w:vertAlign w:val="superscript"/>
        </w:rPr>
        <w:t>e</w:t>
      </w:r>
      <w:r w:rsidR="00FF6D85" w:rsidRPr="004645CE">
        <w:t> session, il a adopté des observations finales concernant l</w:t>
      </w:r>
      <w:r w:rsidR="004645CE" w:rsidRPr="004645CE">
        <w:t>’</w:t>
      </w:r>
      <w:r w:rsidR="00FF6D85" w:rsidRPr="004645CE">
        <w:t>Azerbaïdjan (</w:t>
      </w:r>
      <w:hyperlink r:id="rId32" w:history="1">
        <w:r w:rsidR="00FF6D85" w:rsidRPr="00914959">
          <w:rPr>
            <w:rStyle w:val="Lienhypertexte"/>
          </w:rPr>
          <w:t>CCPR/C/AZE/CO/4</w:t>
        </w:r>
      </w:hyperlink>
      <w:r w:rsidR="00FF6D85" w:rsidRPr="004645CE">
        <w:t>), la Colombie (</w:t>
      </w:r>
      <w:hyperlink r:id="rId33" w:history="1">
        <w:r w:rsidR="00FF6D85" w:rsidRPr="00914959">
          <w:rPr>
            <w:rStyle w:val="Lienhypertexte"/>
          </w:rPr>
          <w:t>CCPR/C/COL/CO/7</w:t>
        </w:r>
      </w:hyperlink>
      <w:r w:rsidR="00FF6D85" w:rsidRPr="004645CE">
        <w:t>), la Jamaïque (</w:t>
      </w:r>
      <w:hyperlink r:id="rId34" w:history="1">
        <w:r w:rsidR="00FF6D85" w:rsidRPr="00914959">
          <w:rPr>
            <w:rStyle w:val="Lienhypertexte"/>
          </w:rPr>
          <w:t>CCPR/C/JAM/CO/4</w:t>
        </w:r>
      </w:hyperlink>
      <w:r w:rsidR="00FF6D85" w:rsidRPr="004645CE">
        <w:t>), le Maroc (</w:t>
      </w:r>
      <w:hyperlink r:id="rId35" w:history="1">
        <w:r w:rsidR="00FF6D85" w:rsidRPr="00914959">
          <w:rPr>
            <w:rStyle w:val="Lienhypertexte"/>
          </w:rPr>
          <w:t>CCPR/C/MAR/CO/6</w:t>
        </w:r>
      </w:hyperlink>
      <w:r w:rsidR="00FF6D85" w:rsidRPr="004645CE">
        <w:t>), la Pologne (</w:t>
      </w:r>
      <w:hyperlink r:id="rId36" w:history="1">
        <w:r w:rsidR="00FF6D85" w:rsidRPr="00914959">
          <w:rPr>
            <w:rStyle w:val="Lienhypertexte"/>
          </w:rPr>
          <w:t>CCPR/C/POL/CO/7</w:t>
        </w:r>
      </w:hyperlink>
      <w:r w:rsidR="00FF6D85" w:rsidRPr="004645CE">
        <w:t>), la République de Moldova (</w:t>
      </w:r>
      <w:hyperlink r:id="rId37" w:history="1">
        <w:r w:rsidR="00FF6D85" w:rsidRPr="00914959">
          <w:rPr>
            <w:rStyle w:val="Lienhypertexte"/>
          </w:rPr>
          <w:t>CCPR/C/MDA/CO/3</w:t>
        </w:r>
      </w:hyperlink>
      <w:r w:rsidR="00FF6D85" w:rsidRPr="004645CE">
        <w:t>) et la Slovaquie (</w:t>
      </w:r>
      <w:hyperlink r:id="rId38" w:history="1">
        <w:r w:rsidR="00FF6D85" w:rsidRPr="00914959">
          <w:rPr>
            <w:rStyle w:val="Lienhypertexte"/>
          </w:rPr>
          <w:t>CCPR/C/SVK/CO/4</w:t>
        </w:r>
      </w:hyperlink>
      <w:r w:rsidR="00FF6D85" w:rsidRPr="004645CE">
        <w:t>). À sa 119</w:t>
      </w:r>
      <w:r w:rsidR="00FF6D85" w:rsidRPr="004645CE">
        <w:rPr>
          <w:vertAlign w:val="superscript"/>
        </w:rPr>
        <w:t>e</w:t>
      </w:r>
      <w:r w:rsidR="00FF6D85" w:rsidRPr="004645CE">
        <w:t> session, le Comité a adopté des observations finales concernant le Bangladesh (</w:t>
      </w:r>
      <w:hyperlink r:id="rId39" w:history="1">
        <w:r w:rsidR="00FF6D85" w:rsidRPr="00914959">
          <w:rPr>
            <w:rStyle w:val="Lienhypertexte"/>
          </w:rPr>
          <w:t>CCPR/C/BGD/CO/1</w:t>
        </w:r>
      </w:hyperlink>
      <w:r w:rsidR="00FF6D85" w:rsidRPr="004645CE">
        <w:t>), la Bosnie</w:t>
      </w:r>
      <w:r w:rsidR="00FF6D85" w:rsidRPr="004645CE">
        <w:noBreakHyphen/>
        <w:t>Herzégovine (</w:t>
      </w:r>
      <w:hyperlink r:id="rId40" w:history="1">
        <w:r w:rsidR="00FF6D85" w:rsidRPr="00914959">
          <w:rPr>
            <w:rStyle w:val="Lienhypertexte"/>
          </w:rPr>
          <w:t>CCPR/C/BIH/CO/3</w:t>
        </w:r>
      </w:hyperlink>
      <w:r w:rsidR="00FF6D85" w:rsidRPr="004645CE">
        <w:t>), l</w:t>
      </w:r>
      <w:r w:rsidR="004645CE" w:rsidRPr="004645CE">
        <w:t>’</w:t>
      </w:r>
      <w:r w:rsidR="00FF6D85" w:rsidRPr="004645CE">
        <w:t>Italie (</w:t>
      </w:r>
      <w:hyperlink r:id="rId41" w:history="1">
        <w:r w:rsidR="00FF6D85" w:rsidRPr="00914959">
          <w:rPr>
            <w:rStyle w:val="Lienhypertexte"/>
          </w:rPr>
          <w:t>CCPR/C/ITA/CO/6</w:t>
        </w:r>
      </w:hyperlink>
      <w:r w:rsidR="00FF6D85" w:rsidRPr="004645CE">
        <w:t>), la Serbie (</w:t>
      </w:r>
      <w:hyperlink r:id="rId42" w:history="1">
        <w:r w:rsidR="00FF6D85" w:rsidRPr="00914959">
          <w:rPr>
            <w:rStyle w:val="Lienhypertexte"/>
          </w:rPr>
          <w:t>CCPR/C/SRB/CO/3</w:t>
        </w:r>
      </w:hyperlink>
      <w:r w:rsidR="00FF6D85" w:rsidRPr="004645CE">
        <w:t>), la Thaïlande (</w:t>
      </w:r>
      <w:hyperlink r:id="rId43" w:history="1">
        <w:r w:rsidR="00FF6D85" w:rsidRPr="00914959">
          <w:rPr>
            <w:rStyle w:val="Lienhypertexte"/>
          </w:rPr>
          <w:t>CCPR/C/THA/CO/2</w:t>
        </w:r>
      </w:hyperlink>
      <w:r w:rsidR="00FF6D85" w:rsidRPr="004645CE">
        <w:t>) et le Turkménistan (</w:t>
      </w:r>
      <w:hyperlink r:id="rId44" w:history="1">
        <w:r w:rsidR="00FF6D85" w:rsidRPr="00914959">
          <w:rPr>
            <w:rStyle w:val="Lienhypertexte"/>
          </w:rPr>
          <w:t>CCPR/C/TKM/CO/2</w:t>
        </w:r>
      </w:hyperlink>
      <w:r w:rsidR="00FF6D85" w:rsidRPr="004645CE">
        <w:t xml:space="preserve">). On trouvera ces observations </w:t>
      </w:r>
      <w:r w:rsidR="00184A08">
        <w:t>finales sur le site Web du Haut</w:t>
      </w:r>
      <w:r w:rsidR="00184A08">
        <w:noBreakHyphen/>
      </w:r>
      <w:r w:rsidR="00FF6D85" w:rsidRPr="004645CE">
        <w:t>Commissariat des Nations Unies aux droits de l</w:t>
      </w:r>
      <w:r w:rsidR="004645CE" w:rsidRPr="004645CE">
        <w:t>’</w:t>
      </w:r>
      <w:r w:rsidR="00FF6D85" w:rsidRPr="004645CE">
        <w:t>homme (HCDH) (</w:t>
      </w:r>
      <w:hyperlink r:id="rId45" w:history="1">
        <w:r w:rsidR="00FF6D85" w:rsidRPr="00914959">
          <w:rPr>
            <w:rStyle w:val="Lienhypertexte"/>
          </w:rPr>
          <w:t>www.ohchr.org</w:t>
        </w:r>
      </w:hyperlink>
      <w:r w:rsidR="00FF6D85" w:rsidRPr="004645CE">
        <w:t>), dans la base de données relative aux organes de traités, sur la page consacrée aux « Organes des droits de l</w:t>
      </w:r>
      <w:r w:rsidR="004645CE" w:rsidRPr="004645CE">
        <w:t>’</w:t>
      </w:r>
      <w:r w:rsidR="00FF6D85" w:rsidRPr="004645CE">
        <w:t>homme » ainsi que dans le Système de diffusion électronique des documents de l</w:t>
      </w:r>
      <w:r w:rsidR="004645CE" w:rsidRPr="004645CE">
        <w:t>’</w:t>
      </w:r>
      <w:r w:rsidR="00FF6D85" w:rsidRPr="004645CE">
        <w:t>ONU (</w:t>
      </w:r>
      <w:hyperlink r:id="rId46" w:history="1">
        <w:r w:rsidR="00FF6D85" w:rsidRPr="00914959">
          <w:rPr>
            <w:rStyle w:val="Lienhypertexte"/>
          </w:rPr>
          <w:t>http://documents.un.org</w:t>
        </w:r>
      </w:hyperlink>
      <w:r w:rsidR="00FF6D85" w:rsidRPr="004645CE">
        <w:t>), en recherchant les cotes indiquées ci</w:t>
      </w:r>
      <w:r w:rsidR="00FF6D85" w:rsidRPr="004645CE">
        <w:noBreakHyphen/>
        <w:t>dessus.</w:t>
      </w:r>
    </w:p>
    <w:p w:rsidR="00FF6D85" w:rsidRPr="004645CE" w:rsidRDefault="005930B2" w:rsidP="00867308">
      <w:pPr>
        <w:pStyle w:val="SingleTxtG"/>
      </w:pPr>
      <w:r w:rsidRPr="004645CE">
        <w:t>16.</w:t>
      </w:r>
      <w:r w:rsidRPr="004645CE">
        <w:tab/>
      </w:r>
      <w:r w:rsidR="00FF6D85" w:rsidRPr="004645CE">
        <w:t>À sa soixante-quatorzième session, le Comité a adopté des décisions définissant les modalités de suivi de ses observations finales. Il invite l</w:t>
      </w:r>
      <w:r w:rsidR="004645CE" w:rsidRPr="004645CE">
        <w:t>’</w:t>
      </w:r>
      <w:r w:rsidR="00FF6D85" w:rsidRPr="004645CE">
        <w:t>État partie à lui rendre compte dans un délai précis de la suite qu</w:t>
      </w:r>
      <w:r w:rsidR="004645CE" w:rsidRPr="004645CE">
        <w:t>’</w:t>
      </w:r>
      <w:r w:rsidR="00FF6D85" w:rsidRPr="004645CE">
        <w:t>il aura donnée à ses recommandations en indiquant, s</w:t>
      </w:r>
      <w:r w:rsidR="004645CE" w:rsidRPr="004645CE">
        <w:t>’</w:t>
      </w:r>
      <w:r w:rsidR="00FF6D85" w:rsidRPr="004645CE">
        <w:t>il y a lieu, les mesures prises à cette fin. Les réponses reçues sont ensuite examinées par le Rapporteur spécial chargé du suivi des observations finales. Depuis sa soixante</w:t>
      </w:r>
      <w:r w:rsidR="00FF6D85" w:rsidRPr="004645CE">
        <w:noBreakHyphen/>
        <w:t>seizième session, le Comité examine en principe à chaque session les rapports intérimaires présentés par le Rapporteur spécial.</w:t>
      </w:r>
    </w:p>
    <w:p w:rsidR="00FF6D85" w:rsidRPr="004645CE" w:rsidRDefault="005930B2" w:rsidP="00867308">
      <w:pPr>
        <w:pStyle w:val="SingleTxtG"/>
      </w:pPr>
      <w:r w:rsidRPr="004645CE">
        <w:t>17.</w:t>
      </w:r>
      <w:r w:rsidRPr="004645CE">
        <w:tab/>
      </w:r>
      <w:r w:rsidR="00FF6D85" w:rsidRPr="004645CE">
        <w:t>À sa 108</w:t>
      </w:r>
      <w:r w:rsidR="00FF6D85" w:rsidRPr="004645CE">
        <w:rPr>
          <w:vertAlign w:val="superscript"/>
        </w:rPr>
        <w:t>e</w:t>
      </w:r>
      <w:r w:rsidR="00FF6D85" w:rsidRPr="004645CE">
        <w:t> session, le Comité a adopté une note concernant la procédure de suivi des observations finales (</w:t>
      </w:r>
      <w:hyperlink r:id="rId47" w:history="1">
        <w:r w:rsidR="00FF6D85" w:rsidRPr="00914959">
          <w:rPr>
            <w:rStyle w:val="Lienhypertexte"/>
          </w:rPr>
          <w:t>CCPR/C/108/2</w:t>
        </w:r>
      </w:hyperlink>
      <w:r w:rsidR="00FF6D85" w:rsidRPr="004645CE">
        <w:t>). Cette note établit des règles et des directives concernant la mise en place du processus de suivi et vise à systématiser la pratique établie.</w:t>
      </w:r>
    </w:p>
    <w:p w:rsidR="00FF6D85" w:rsidRPr="004645CE" w:rsidRDefault="005930B2" w:rsidP="00867308">
      <w:pPr>
        <w:pStyle w:val="SingleTxtG"/>
      </w:pPr>
      <w:r w:rsidRPr="004645CE">
        <w:t>18.</w:t>
      </w:r>
      <w:r w:rsidRPr="004645CE">
        <w:tab/>
      </w:r>
      <w:r w:rsidR="00FF6D85" w:rsidRPr="004645CE">
        <w:t>Au cours de la période considérée, la Rapporteuse spéciale et le Rapporteur spécial adjoint chargés du suivi des observations finales ont soumis des rapports intérimaires au Comité à ses 117</w:t>
      </w:r>
      <w:r w:rsidR="00FF6D85" w:rsidRPr="004645CE">
        <w:rPr>
          <w:vertAlign w:val="superscript"/>
        </w:rPr>
        <w:t>e</w:t>
      </w:r>
      <w:r w:rsidR="00FF6D85" w:rsidRPr="004645CE">
        <w:t>, 118</w:t>
      </w:r>
      <w:r w:rsidR="00FF6D85" w:rsidRPr="004645CE">
        <w:rPr>
          <w:vertAlign w:val="superscript"/>
        </w:rPr>
        <w:t>e</w:t>
      </w:r>
      <w:r w:rsidR="00FF6D85" w:rsidRPr="004645CE">
        <w:t xml:space="preserve"> et 119</w:t>
      </w:r>
      <w:r w:rsidR="00FF6D85" w:rsidRPr="004645CE">
        <w:rPr>
          <w:vertAlign w:val="superscript"/>
        </w:rPr>
        <w:t>e</w:t>
      </w:r>
      <w:r w:rsidR="00FF6D85" w:rsidRPr="004645CE">
        <w:t> sessions. Au cours de la 118</w:t>
      </w:r>
      <w:r w:rsidR="00FF6D85" w:rsidRPr="004645CE">
        <w:rPr>
          <w:vertAlign w:val="superscript"/>
        </w:rPr>
        <w:t>e</w:t>
      </w:r>
      <w:r w:rsidR="00FF6D85" w:rsidRPr="004645CE">
        <w:t> session, un nouveau système de classement concernant le suivi des observations finales et des constatations a été adopté (voir plus bas, par. 53).</w:t>
      </w:r>
    </w:p>
    <w:p w:rsidR="00FF6D85" w:rsidRPr="004645CE" w:rsidRDefault="005930B2" w:rsidP="00867308">
      <w:pPr>
        <w:pStyle w:val="SingleTxtG"/>
      </w:pPr>
      <w:r w:rsidRPr="004645CE">
        <w:t>19.</w:t>
      </w:r>
      <w:r w:rsidRPr="004645CE">
        <w:tab/>
      </w:r>
      <w:r w:rsidR="00FF6D85" w:rsidRPr="004645CE">
        <w:t>À la 112</w:t>
      </w:r>
      <w:r w:rsidR="00FF6D85" w:rsidRPr="004645CE">
        <w:rPr>
          <w:vertAlign w:val="superscript"/>
        </w:rPr>
        <w:t>e</w:t>
      </w:r>
      <w:r w:rsidR="00FF6D85" w:rsidRPr="004645CE">
        <w:t> session, au vu des difficultés</w:t>
      </w:r>
      <w:r w:rsidR="00F60AEA">
        <w:t xml:space="preserve"> </w:t>
      </w:r>
      <w:r w:rsidR="00FF6D85" w:rsidRPr="004645CE">
        <w:t>engendrées par l</w:t>
      </w:r>
      <w:r w:rsidR="004645CE" w:rsidRPr="004645CE">
        <w:t>’</w:t>
      </w:r>
      <w:r w:rsidR="00FF6D85" w:rsidRPr="004645CE">
        <w:t>imposition d</w:t>
      </w:r>
      <w:r w:rsidR="004645CE" w:rsidRPr="004645CE">
        <w:t>’</w:t>
      </w:r>
      <w:r w:rsidR="00FF6D85" w:rsidRPr="004645CE">
        <w:t>une</w:t>
      </w:r>
      <w:r w:rsidR="00F60AEA">
        <w:t xml:space="preserve"> </w:t>
      </w:r>
      <w:r w:rsidR="00FF6D85" w:rsidRPr="004645CE">
        <w:t>limite</w:t>
      </w:r>
      <w:r w:rsidR="00F60AEA">
        <w:t xml:space="preserve"> </w:t>
      </w:r>
      <w:r w:rsidR="00FF6D85" w:rsidRPr="004645CE">
        <w:t>au nombre de mots contenus dans les rapports sur le suivi des observations finales, le Comité a décidé de réinstaurer la pratique consistant à élaborer et à adopter un rapport à chaque session (et non deux rapports par an). Au cours de la période considérée, des renseignements sur la suite donnée aux observations finales ont été reçus de différents États parties. Des rapports de suivi ont également été reçus de diverses organisations non gouvernementales.</w:t>
      </w:r>
    </w:p>
    <w:p w:rsidR="00FF6D85" w:rsidRPr="004645CE" w:rsidRDefault="005930B2" w:rsidP="00867308">
      <w:pPr>
        <w:pStyle w:val="SingleTxtG"/>
      </w:pPr>
      <w:r w:rsidRPr="004645CE">
        <w:t>20.</w:t>
      </w:r>
      <w:r w:rsidRPr="004645CE">
        <w:tab/>
      </w:r>
      <w:r w:rsidR="00FF6D85" w:rsidRPr="004645CE">
        <w:t>Toutes les informations sur le suivi des observations finales, y compris les rapports de suivi, peuvent être consultées sur le site Web du HCDH.</w:t>
      </w:r>
    </w:p>
    <w:p w:rsidR="00FF6D85" w:rsidRPr="004645CE" w:rsidRDefault="005930B2" w:rsidP="005930B2">
      <w:pPr>
        <w:pStyle w:val="H1G"/>
      </w:pPr>
      <w:r w:rsidRPr="004645CE">
        <w:tab/>
      </w:r>
      <w:r w:rsidR="003E1E37">
        <w:t>H.</w:t>
      </w:r>
      <w:r w:rsidR="003E1E37">
        <w:tab/>
      </w:r>
      <w:r w:rsidR="00FF6D85" w:rsidRPr="004645CE">
        <w:t>Communications et suivi des constatations</w:t>
      </w:r>
    </w:p>
    <w:p w:rsidR="00FF6D85" w:rsidRPr="004645CE" w:rsidRDefault="005930B2" w:rsidP="00867308">
      <w:pPr>
        <w:pStyle w:val="SingleTxtG"/>
      </w:pPr>
      <w:r w:rsidRPr="004645CE">
        <w:t>21.</w:t>
      </w:r>
      <w:r w:rsidRPr="004645CE">
        <w:tab/>
      </w:r>
      <w:r w:rsidR="00FF6D85" w:rsidRPr="004645CE">
        <w:t>Les particuliers qui estiment que les droits qu</w:t>
      </w:r>
      <w:r w:rsidR="004645CE" w:rsidRPr="004645CE">
        <w:t>’</w:t>
      </w:r>
      <w:r w:rsidR="00FF6D85" w:rsidRPr="004645CE">
        <w:t>ils tiennent du Pacte ont été violés par un État partie et qui ont épuisé tous les recours internes disponibles peuvent présenter des communications écrites au Comité pour qu</w:t>
      </w:r>
      <w:r w:rsidR="004645CE" w:rsidRPr="004645CE">
        <w:t>’</w:t>
      </w:r>
      <w:r w:rsidR="00FF6D85" w:rsidRPr="004645CE">
        <w:t xml:space="preserve">il les examine, conformément au Protocole </w:t>
      </w:r>
      <w:r w:rsidR="00FF6D85" w:rsidRPr="004645CE">
        <w:lastRenderedPageBreak/>
        <w:t>facultatif. Les communications ne peuvent être examinées que si elles concernent un État partie au Pacte qui a accepté la compétence du Comité en devenant partie au Protocole facultatif.</w:t>
      </w:r>
    </w:p>
    <w:p w:rsidR="00FF6D85" w:rsidRPr="004645CE" w:rsidRDefault="005930B2" w:rsidP="00867308">
      <w:pPr>
        <w:pStyle w:val="SingleTxtG"/>
      </w:pPr>
      <w:r w:rsidRPr="004645CE">
        <w:t>22.</w:t>
      </w:r>
      <w:r w:rsidRPr="004645CE">
        <w:tab/>
      </w:r>
      <w:r w:rsidR="00FF6D85" w:rsidRPr="004645CE">
        <w:t>L</w:t>
      </w:r>
      <w:r w:rsidR="004645CE" w:rsidRPr="004645CE">
        <w:t>’</w:t>
      </w:r>
      <w:r w:rsidR="00FF6D85" w:rsidRPr="004645CE">
        <w:t>examen des communications prévu au paragraphe 3 de l</w:t>
      </w:r>
      <w:r w:rsidR="004645CE" w:rsidRPr="004645CE">
        <w:t>’</w:t>
      </w:r>
      <w:r w:rsidR="00FF6D85" w:rsidRPr="004645CE">
        <w:t>article 5 du Protocole facultatif est confidentiel et s</w:t>
      </w:r>
      <w:r w:rsidR="004645CE" w:rsidRPr="004645CE">
        <w:t>’</w:t>
      </w:r>
      <w:r w:rsidR="00FF6D85" w:rsidRPr="004645CE">
        <w:t>effectue à huis clos. Les décisions finales du Comité (constatations, décisions d</w:t>
      </w:r>
      <w:r w:rsidR="004645CE" w:rsidRPr="004645CE">
        <w:t>’</w:t>
      </w:r>
      <w:r w:rsidR="00FF6D85" w:rsidRPr="004645CE">
        <w:t>irrecevabilité et décisions de classement) sont rendues publiques ; les noms des auteurs sont divulgués, à moins que le Comité n</w:t>
      </w:r>
      <w:r w:rsidR="004645CE" w:rsidRPr="004645CE">
        <w:t>’</w:t>
      </w:r>
      <w:r w:rsidR="00FF6D85" w:rsidRPr="004645CE">
        <w:t>en décide autrement à leur demande.</w:t>
      </w:r>
    </w:p>
    <w:p w:rsidR="00FF6D85" w:rsidRPr="004645CE" w:rsidRDefault="005930B2" w:rsidP="00867308">
      <w:pPr>
        <w:pStyle w:val="SingleTxtG"/>
      </w:pPr>
      <w:r w:rsidRPr="004645CE">
        <w:t>23.</w:t>
      </w:r>
      <w:r w:rsidRPr="004645CE">
        <w:tab/>
      </w:r>
      <w:r w:rsidR="00FF6D85" w:rsidRPr="004645CE">
        <w:t>L</w:t>
      </w:r>
      <w:r w:rsidR="004645CE" w:rsidRPr="004645CE">
        <w:t>’</w:t>
      </w:r>
      <w:r w:rsidR="00FF6D85" w:rsidRPr="004645CE">
        <w:t>observation générale n</w:t>
      </w:r>
      <w:r w:rsidR="00FF6D85" w:rsidRPr="004645CE">
        <w:rPr>
          <w:vertAlign w:val="superscript"/>
        </w:rPr>
        <w:t>o</w:t>
      </w:r>
      <w:r w:rsidR="00FF6D85" w:rsidRPr="004645CE">
        <w:t> 33 (2008) du Comité relative aux obligations des États parties en vertu du Protocole facultatif se rapportant au Pacte international relatif aux droits civils et politiques présente une vue d</w:t>
      </w:r>
      <w:r w:rsidR="004645CE" w:rsidRPr="004645CE">
        <w:t>’</w:t>
      </w:r>
      <w:r w:rsidR="00FF6D85" w:rsidRPr="004645CE">
        <w:t>ensemble de ces obligations.</w:t>
      </w:r>
    </w:p>
    <w:p w:rsidR="00FF6D85" w:rsidRPr="004645CE" w:rsidRDefault="00FF6D85" w:rsidP="005930B2">
      <w:pPr>
        <w:pStyle w:val="H23G"/>
      </w:pPr>
      <w:r w:rsidRPr="004645CE">
        <w:tab/>
        <w:t>1.</w:t>
      </w:r>
      <w:r w:rsidRPr="004645CE">
        <w:tab/>
        <w:t>État des travaux</w:t>
      </w:r>
    </w:p>
    <w:p w:rsidR="00FF6D85" w:rsidRPr="004645CE" w:rsidRDefault="005930B2" w:rsidP="00867308">
      <w:pPr>
        <w:pStyle w:val="SingleTxtG"/>
      </w:pPr>
      <w:r w:rsidRPr="004645CE">
        <w:t>24.</w:t>
      </w:r>
      <w:r w:rsidRPr="004645CE">
        <w:tab/>
      </w:r>
      <w:r w:rsidR="00FF6D85" w:rsidRPr="004645CE">
        <w:t>Le Comité exerce les compétences que lui attribue le Protocole facultatif depuis sa deuxième session, en 1977. Depuis lors, 2 970 communications concernant 92 États parties ont été enregistrées aux fins d</w:t>
      </w:r>
      <w:r w:rsidR="004645CE" w:rsidRPr="004645CE">
        <w:t>’</w:t>
      </w:r>
      <w:r w:rsidR="00FF6D85" w:rsidRPr="004645CE">
        <w:t>examen, dont</w:t>
      </w:r>
      <w:r w:rsidR="00F60AEA">
        <w:t xml:space="preserve"> </w:t>
      </w:r>
      <w:r w:rsidR="00FF6D85" w:rsidRPr="004645CE">
        <w:t>210 pendant la période visée par le présent rapport. L</w:t>
      </w:r>
      <w:r w:rsidR="004645CE" w:rsidRPr="004645CE">
        <w:t>’</w:t>
      </w:r>
      <w:r w:rsidR="00FF6D85" w:rsidRPr="004645CE">
        <w:t>état des</w:t>
      </w:r>
      <w:r w:rsidR="00F60AEA">
        <w:t xml:space="preserve"> </w:t>
      </w:r>
      <w:r w:rsidR="00FF6D85" w:rsidRPr="004645CE">
        <w:t>2 970 communications enregistrées aux fins d</w:t>
      </w:r>
      <w:r w:rsidR="004645CE" w:rsidRPr="004645CE">
        <w:t>’</w:t>
      </w:r>
      <w:r w:rsidR="00FF6D85" w:rsidRPr="004645CE">
        <w:t>examen par le Comité des droits de l</w:t>
      </w:r>
      <w:r w:rsidR="004645CE" w:rsidRPr="004645CE">
        <w:t>’</w:t>
      </w:r>
      <w:r w:rsidR="00FF6D85" w:rsidRPr="004645CE">
        <w:t>homme est à ce jour le suivant :</w:t>
      </w:r>
    </w:p>
    <w:p w:rsidR="00FF6D85" w:rsidRPr="004645CE" w:rsidRDefault="005930B2" w:rsidP="00867308">
      <w:pPr>
        <w:pStyle w:val="SingleTxtG"/>
      </w:pPr>
      <w:r w:rsidRPr="004645CE">
        <w:tab/>
      </w:r>
      <w:r w:rsidRPr="004645CE">
        <w:tab/>
      </w:r>
      <w:r w:rsidR="00FF6D85" w:rsidRPr="004645CE">
        <w:t>a)</w:t>
      </w:r>
      <w:r w:rsidR="00FF6D85" w:rsidRPr="004645CE">
        <w:tab/>
        <w:t>Examen terminé par l</w:t>
      </w:r>
      <w:r w:rsidR="004645CE" w:rsidRPr="004645CE">
        <w:t>’</w:t>
      </w:r>
      <w:r w:rsidR="00FF6D85" w:rsidRPr="004645CE">
        <w:t>adoption de constatations au titre du paragraphe 4 de l</w:t>
      </w:r>
      <w:r w:rsidR="004645CE" w:rsidRPr="004645CE">
        <w:t>’</w:t>
      </w:r>
      <w:r w:rsidR="00FF6D85" w:rsidRPr="004645CE">
        <w:t>article 5 du Protocole facultatif : 1 200, dont</w:t>
      </w:r>
      <w:r w:rsidR="00F60AEA">
        <w:t xml:space="preserve"> </w:t>
      </w:r>
      <w:r w:rsidR="00FF6D85" w:rsidRPr="004645CE">
        <w:t>994 pour lesquelles il a été conclu à des violations du Pacte ;</w:t>
      </w:r>
    </w:p>
    <w:p w:rsidR="00FF6D85" w:rsidRPr="004645CE" w:rsidRDefault="005930B2" w:rsidP="00867308">
      <w:pPr>
        <w:pStyle w:val="SingleTxtG"/>
      </w:pPr>
      <w:r w:rsidRPr="004645CE">
        <w:tab/>
      </w:r>
      <w:r w:rsidRPr="004645CE">
        <w:tab/>
      </w:r>
      <w:r w:rsidR="00FF6D85" w:rsidRPr="004645CE">
        <w:t>b)</w:t>
      </w:r>
      <w:r w:rsidR="00FF6D85" w:rsidRPr="004645CE">
        <w:tab/>
        <w:t>Communications déclarées irrecevables : 679 ;</w:t>
      </w:r>
    </w:p>
    <w:p w:rsidR="00FF6D85" w:rsidRPr="004645CE" w:rsidRDefault="005930B2" w:rsidP="00867308">
      <w:pPr>
        <w:pStyle w:val="SingleTxtG"/>
      </w:pPr>
      <w:r w:rsidRPr="004645CE">
        <w:tab/>
      </w:r>
      <w:r w:rsidRPr="004645CE">
        <w:tab/>
      </w:r>
      <w:r w:rsidR="00FF6D85" w:rsidRPr="004645CE">
        <w:t>c)</w:t>
      </w:r>
      <w:r w:rsidR="00FF6D85" w:rsidRPr="004645CE">
        <w:tab/>
        <w:t>Communications classées ou retirées : 395 ;</w:t>
      </w:r>
    </w:p>
    <w:p w:rsidR="00FF6D85" w:rsidRPr="004645CE" w:rsidRDefault="005930B2" w:rsidP="00867308">
      <w:pPr>
        <w:pStyle w:val="SingleTxtG"/>
      </w:pPr>
      <w:r w:rsidRPr="004645CE">
        <w:tab/>
      </w:r>
      <w:r w:rsidRPr="004645CE">
        <w:tab/>
      </w:r>
      <w:r w:rsidR="00FF6D85" w:rsidRPr="004645CE">
        <w:t>d)</w:t>
      </w:r>
      <w:r w:rsidR="00FF6D85" w:rsidRPr="004645CE">
        <w:tab/>
        <w:t>Communications dont l</w:t>
      </w:r>
      <w:r w:rsidR="004645CE" w:rsidRPr="004645CE">
        <w:t>’</w:t>
      </w:r>
      <w:r w:rsidR="00FF6D85" w:rsidRPr="004645CE">
        <w:t>examen n</w:t>
      </w:r>
      <w:r w:rsidR="004645CE" w:rsidRPr="004645CE">
        <w:t>’</w:t>
      </w:r>
      <w:r w:rsidR="00FF6D85" w:rsidRPr="004645CE">
        <w:t>est pas terminé : 542.</w:t>
      </w:r>
    </w:p>
    <w:p w:rsidR="00FF6D85" w:rsidRPr="004645CE" w:rsidRDefault="005930B2" w:rsidP="00FF6D85">
      <w:pPr>
        <w:pStyle w:val="SingleTxtG"/>
      </w:pPr>
      <w:r w:rsidRPr="004645CE">
        <w:t>25.</w:t>
      </w:r>
      <w:r w:rsidRPr="004645CE">
        <w:tab/>
      </w:r>
      <w:r w:rsidR="00FF6D85" w:rsidRPr="004645CE">
        <w:t>À ses 117</w:t>
      </w:r>
      <w:r w:rsidR="00FF6D85" w:rsidRPr="004645CE">
        <w:rPr>
          <w:vertAlign w:val="superscript"/>
        </w:rPr>
        <w:t>e</w:t>
      </w:r>
      <w:r w:rsidR="00FF6D85" w:rsidRPr="004645CE">
        <w:t>, 118</w:t>
      </w:r>
      <w:r w:rsidR="00FF6D85" w:rsidRPr="004645CE">
        <w:rPr>
          <w:vertAlign w:val="superscript"/>
        </w:rPr>
        <w:t>e</w:t>
      </w:r>
      <w:r w:rsidR="00FF6D85" w:rsidRPr="004645CE">
        <w:t xml:space="preserve"> et 119</w:t>
      </w:r>
      <w:r w:rsidR="00FF6D85" w:rsidRPr="004645CE">
        <w:rPr>
          <w:vertAlign w:val="superscript"/>
        </w:rPr>
        <w:t>e</w:t>
      </w:r>
      <w:r w:rsidR="00FF6D85" w:rsidRPr="004645CE">
        <w:t> sessions, le Comité a adopté des constatations concernant 60 affaires et a achevé l</w:t>
      </w:r>
      <w:r w:rsidR="004645CE" w:rsidRPr="004645CE">
        <w:t>’</w:t>
      </w:r>
      <w:r w:rsidR="00FF6D85" w:rsidRPr="004645CE">
        <w:t>examen de</w:t>
      </w:r>
      <w:r w:rsidR="00F60AEA">
        <w:t xml:space="preserve"> </w:t>
      </w:r>
      <w:r w:rsidR="00FF6D85" w:rsidRPr="004645CE">
        <w:t>24 communications qu</w:t>
      </w:r>
      <w:r w:rsidR="004645CE" w:rsidRPr="004645CE">
        <w:t>’</w:t>
      </w:r>
      <w:r w:rsidRPr="004645CE">
        <w:t>il a déclarées irrecevables. On </w:t>
      </w:r>
      <w:r w:rsidR="00FF6D85" w:rsidRPr="004645CE">
        <w:t xml:space="preserve">trouvera les constatations et décisions finales adoptées </w:t>
      </w:r>
      <w:r w:rsidRPr="004645CE">
        <w:t>par le Comité auxdites sessions </w:t>
      </w:r>
      <w:r w:rsidR="00FF6D85" w:rsidRPr="004645CE">
        <w:t>dans la base de données sur la jurisprudence des organes conventionnels (</w:t>
      </w:r>
      <w:hyperlink r:id="rId48" w:history="1">
        <w:r w:rsidR="00FF6D85" w:rsidRPr="00914959">
          <w:rPr>
            <w:rStyle w:val="Lienhypertexte"/>
          </w:rPr>
          <w:t>http://juris.ohchr.org/</w:t>
        </w:r>
      </w:hyperlink>
      <w:r w:rsidR="00FF6D85" w:rsidRPr="004645CE">
        <w:t>), ainsi que dans les extraits de jurisprudence (classés par sess</w:t>
      </w:r>
      <w:r w:rsidRPr="004645CE">
        <w:t xml:space="preserve">ion) publiés sur le site Web du </w:t>
      </w:r>
      <w:r w:rsidR="00FF6D85" w:rsidRPr="004645CE">
        <w:t>HCDH à l</w:t>
      </w:r>
      <w:r w:rsidR="004645CE" w:rsidRPr="004645CE">
        <w:t>’</w:t>
      </w:r>
      <w:r w:rsidR="00FF6D85" w:rsidRPr="004645CE">
        <w:t>adresse suivante :</w:t>
      </w:r>
      <w:r w:rsidR="00867308" w:rsidRPr="004645CE">
        <w:t xml:space="preserve"> </w:t>
      </w:r>
      <w:hyperlink r:id="rId49" w:history="1">
        <w:r w:rsidR="00FF6D85" w:rsidRPr="00914959">
          <w:rPr>
            <w:rStyle w:val="Lienhypertexte"/>
          </w:rPr>
          <w:t>www.ohchr.org/EN/</w:t>
        </w:r>
        <w:r w:rsidRPr="00914959">
          <w:rPr>
            <w:rStyle w:val="Lienhypertexte"/>
          </w:rPr>
          <w:br/>
        </w:r>
        <w:r w:rsidR="00FF6D85" w:rsidRPr="00914959">
          <w:rPr>
            <w:rStyle w:val="Lienhypertexte"/>
          </w:rPr>
          <w:t>HRBodies/CCPR/Pages/Jurisprudence.aspx</w:t>
        </w:r>
      </w:hyperlink>
      <w:r w:rsidR="00FF6D85" w:rsidRPr="004645CE">
        <w:t>. On les trouvera également dans la base de données relative aux organes de traités, sur le site Web du HCDH (</w:t>
      </w:r>
      <w:hyperlink r:id="rId50" w:history="1">
        <w:r w:rsidR="00FF6D85" w:rsidRPr="00914959">
          <w:rPr>
            <w:rStyle w:val="Lienhypertexte"/>
          </w:rPr>
          <w:t>www2.ohchr.org</w:t>
        </w:r>
      </w:hyperlink>
      <w:r w:rsidR="00FF6D85" w:rsidRPr="004645CE">
        <w:t>) et dans le Système de diffusion électronique des documents de l</w:t>
      </w:r>
      <w:r w:rsidR="004645CE" w:rsidRPr="004645CE">
        <w:t>’</w:t>
      </w:r>
      <w:r w:rsidR="00FF6D85" w:rsidRPr="004645CE">
        <w:t>ONU (</w:t>
      </w:r>
      <w:hyperlink r:id="rId51" w:history="1">
        <w:r w:rsidR="00FF6D85" w:rsidRPr="00914959">
          <w:rPr>
            <w:rStyle w:val="Lienhypertexte"/>
          </w:rPr>
          <w:t>http://documents.un.org</w:t>
        </w:r>
      </w:hyperlink>
      <w:r w:rsidR="00FF6D85" w:rsidRPr="004645CE">
        <w:t>).</w:t>
      </w:r>
    </w:p>
    <w:p w:rsidR="00FF6D85" w:rsidRPr="004645CE" w:rsidRDefault="005930B2" w:rsidP="00867308">
      <w:pPr>
        <w:pStyle w:val="SingleTxtG"/>
      </w:pPr>
      <w:r w:rsidRPr="004645CE">
        <w:t>26.</w:t>
      </w:r>
      <w:r w:rsidRPr="004645CE">
        <w:tab/>
      </w:r>
      <w:r w:rsidR="00FF6D85" w:rsidRPr="004645CE">
        <w:t>Le Comité a décidé de mettre fin à l</w:t>
      </w:r>
      <w:r w:rsidR="004645CE" w:rsidRPr="004645CE">
        <w:t>’</w:t>
      </w:r>
      <w:r w:rsidR="00FF6D85" w:rsidRPr="004645CE">
        <w:t>examen de 25 affaires soit parce que l</w:t>
      </w:r>
      <w:r w:rsidR="004645CE" w:rsidRPr="004645CE">
        <w:t>’</w:t>
      </w:r>
      <w:r w:rsidR="00FF6D85" w:rsidRPr="004645CE">
        <w:t>auteur avait retiré sa communication, soit parce que l</w:t>
      </w:r>
      <w:r w:rsidR="004645CE" w:rsidRPr="004645CE">
        <w:t>’</w:t>
      </w:r>
      <w:r w:rsidR="00FF6D85" w:rsidRPr="004645CE">
        <w:t>auteur ou son conseil n</w:t>
      </w:r>
      <w:r w:rsidR="004645CE" w:rsidRPr="004645CE">
        <w:t>’</w:t>
      </w:r>
      <w:r w:rsidR="00FF6D85" w:rsidRPr="004645CE">
        <w:t>avait pas répondu malgré plusieurs rappels, soit parce que les auteurs, qui étaient sous le coup d</w:t>
      </w:r>
      <w:r w:rsidR="004645CE" w:rsidRPr="004645CE">
        <w:t>’</w:t>
      </w:r>
      <w:r w:rsidR="00FF6D85" w:rsidRPr="004645CE">
        <w:t>un arrêté d</w:t>
      </w:r>
      <w:r w:rsidR="004645CE" w:rsidRPr="004645CE">
        <w:t>’</w:t>
      </w:r>
      <w:r w:rsidR="00FF6D85" w:rsidRPr="004645CE">
        <w:t>expulsion, avaient finalement reçu l</w:t>
      </w:r>
      <w:r w:rsidR="004645CE" w:rsidRPr="004645CE">
        <w:t>’</w:t>
      </w:r>
      <w:r w:rsidR="00FF6D85" w:rsidRPr="004645CE">
        <w:t>autorisation de rester dans le pays.</w:t>
      </w:r>
    </w:p>
    <w:p w:rsidR="00FF6D85" w:rsidRPr="004645CE" w:rsidRDefault="005930B2" w:rsidP="00867308">
      <w:pPr>
        <w:pStyle w:val="SingleTxtG"/>
      </w:pPr>
      <w:r w:rsidRPr="004645CE">
        <w:t>27.</w:t>
      </w:r>
      <w:r w:rsidRPr="004645CE">
        <w:tab/>
      </w:r>
      <w:r w:rsidR="00FF6D85" w:rsidRPr="004645CE">
        <w:t>Le tableau ci-après rend compte du travail accompli par le Comité en ce qui concerne les communications au cours des six dernières années (communications traitées de 2010 au 31 décembre 2016).</w:t>
      </w:r>
    </w:p>
    <w:tbl>
      <w:tblPr>
        <w:tblW w:w="7370" w:type="dxa"/>
        <w:tblInd w:w="1134" w:type="dxa"/>
        <w:tblLayout w:type="fixed"/>
        <w:tblCellMar>
          <w:left w:w="0" w:type="dxa"/>
          <w:right w:w="0" w:type="dxa"/>
        </w:tblCellMar>
        <w:tblLook w:val="00A0" w:firstRow="1" w:lastRow="0" w:firstColumn="1" w:lastColumn="0" w:noHBand="0" w:noVBand="0"/>
      </w:tblPr>
      <w:tblGrid>
        <w:gridCol w:w="709"/>
        <w:gridCol w:w="2125"/>
        <w:gridCol w:w="1844"/>
        <w:gridCol w:w="2692"/>
      </w:tblGrid>
      <w:tr w:rsidR="00FF6D85" w:rsidRPr="004645CE" w:rsidTr="00F45FF3">
        <w:trPr>
          <w:tblHeader/>
        </w:trPr>
        <w:tc>
          <w:tcPr>
            <w:tcW w:w="709" w:type="dxa"/>
            <w:tcBorders>
              <w:top w:val="single" w:sz="4" w:space="0" w:color="auto"/>
              <w:bottom w:val="single" w:sz="12" w:space="0" w:color="auto"/>
            </w:tcBorders>
            <w:shd w:val="clear" w:color="auto" w:fill="auto"/>
            <w:vAlign w:val="bottom"/>
          </w:tcPr>
          <w:p w:rsidR="00FF6D85" w:rsidRPr="004645CE" w:rsidRDefault="00FF6D85" w:rsidP="00867308">
            <w:pPr>
              <w:suppressAutoHyphens w:val="0"/>
              <w:spacing w:before="80" w:after="80" w:line="200" w:lineRule="exact"/>
              <w:rPr>
                <w:i/>
                <w:sz w:val="16"/>
              </w:rPr>
            </w:pPr>
            <w:r w:rsidRPr="004645CE">
              <w:rPr>
                <w:i/>
                <w:sz w:val="16"/>
              </w:rPr>
              <w:t>Année</w:t>
            </w:r>
          </w:p>
        </w:tc>
        <w:tc>
          <w:tcPr>
            <w:tcW w:w="2125" w:type="dxa"/>
            <w:tcBorders>
              <w:top w:val="single" w:sz="4" w:space="0" w:color="auto"/>
              <w:bottom w:val="single" w:sz="12" w:space="0" w:color="auto"/>
            </w:tcBorders>
            <w:shd w:val="clear" w:color="auto" w:fill="auto"/>
            <w:tcMar>
              <w:right w:w="28" w:type="dxa"/>
            </w:tcMar>
            <w:vAlign w:val="bottom"/>
          </w:tcPr>
          <w:p w:rsidR="00FF6D85" w:rsidRPr="004645CE" w:rsidRDefault="00FF6D85" w:rsidP="00867308">
            <w:pPr>
              <w:suppressAutoHyphens w:val="0"/>
              <w:spacing w:before="80" w:after="80" w:line="200" w:lineRule="exact"/>
              <w:jc w:val="right"/>
              <w:rPr>
                <w:i/>
                <w:sz w:val="16"/>
              </w:rPr>
            </w:pPr>
            <w:r w:rsidRPr="004645CE">
              <w:rPr>
                <w:i/>
                <w:sz w:val="16"/>
              </w:rPr>
              <w:t>Nouvelles affaires enregistrées</w:t>
            </w:r>
          </w:p>
        </w:tc>
        <w:tc>
          <w:tcPr>
            <w:tcW w:w="1844" w:type="dxa"/>
            <w:tcBorders>
              <w:top w:val="single" w:sz="4" w:space="0" w:color="auto"/>
              <w:bottom w:val="single" w:sz="12" w:space="0" w:color="auto"/>
            </w:tcBorders>
            <w:shd w:val="clear" w:color="auto" w:fill="auto"/>
            <w:tcMar>
              <w:right w:w="28" w:type="dxa"/>
            </w:tcMar>
            <w:vAlign w:val="bottom"/>
          </w:tcPr>
          <w:p w:rsidR="00FF6D85" w:rsidRPr="004645CE" w:rsidRDefault="00FF6D85" w:rsidP="00867308">
            <w:pPr>
              <w:suppressAutoHyphens w:val="0"/>
              <w:spacing w:before="80" w:after="80" w:line="200" w:lineRule="exact"/>
              <w:jc w:val="right"/>
              <w:rPr>
                <w:i/>
                <w:sz w:val="16"/>
              </w:rPr>
            </w:pPr>
            <w:r w:rsidRPr="004645CE">
              <w:rPr>
                <w:i/>
                <w:sz w:val="16"/>
              </w:rPr>
              <w:t>Affaires terminées</w:t>
            </w:r>
            <w:r w:rsidRPr="004645CE">
              <w:rPr>
                <w:i/>
                <w:iCs/>
                <w:sz w:val="16"/>
                <w:vertAlign w:val="superscript"/>
              </w:rPr>
              <w:t>a</w:t>
            </w:r>
          </w:p>
        </w:tc>
        <w:tc>
          <w:tcPr>
            <w:tcW w:w="2692" w:type="dxa"/>
            <w:tcBorders>
              <w:top w:val="single" w:sz="4" w:space="0" w:color="auto"/>
              <w:bottom w:val="single" w:sz="12" w:space="0" w:color="auto"/>
            </w:tcBorders>
            <w:shd w:val="clear" w:color="auto" w:fill="auto"/>
            <w:tcMar>
              <w:right w:w="28" w:type="dxa"/>
            </w:tcMar>
            <w:vAlign w:val="bottom"/>
          </w:tcPr>
          <w:p w:rsidR="00FF6D85" w:rsidRPr="004645CE" w:rsidRDefault="00FF6D85" w:rsidP="00867308">
            <w:pPr>
              <w:suppressAutoHyphens w:val="0"/>
              <w:spacing w:before="80" w:after="80" w:line="200" w:lineRule="exact"/>
              <w:jc w:val="right"/>
              <w:rPr>
                <w:i/>
                <w:sz w:val="16"/>
              </w:rPr>
            </w:pPr>
            <w:r w:rsidRPr="004645CE">
              <w:rPr>
                <w:i/>
                <w:sz w:val="16"/>
              </w:rPr>
              <w:t>Affaires en cours au 31décembre</w:t>
            </w:r>
          </w:p>
        </w:tc>
      </w:tr>
      <w:tr w:rsidR="00FF6D85" w:rsidRPr="004645CE" w:rsidTr="00F45FF3">
        <w:tc>
          <w:tcPr>
            <w:tcW w:w="709" w:type="dxa"/>
            <w:tcBorders>
              <w:top w:val="single" w:sz="12" w:space="0" w:color="auto"/>
            </w:tcBorders>
            <w:shd w:val="clear" w:color="auto" w:fill="auto"/>
          </w:tcPr>
          <w:p w:rsidR="00FF6D85" w:rsidRPr="004645CE" w:rsidRDefault="00FF6D85" w:rsidP="00867308">
            <w:pPr>
              <w:suppressAutoHyphens w:val="0"/>
              <w:spacing w:before="40" w:after="40" w:line="220" w:lineRule="exact"/>
              <w:rPr>
                <w:sz w:val="18"/>
              </w:rPr>
            </w:pPr>
            <w:r w:rsidRPr="004645CE">
              <w:rPr>
                <w:sz w:val="18"/>
              </w:rPr>
              <w:t>2016</w:t>
            </w:r>
          </w:p>
        </w:tc>
        <w:tc>
          <w:tcPr>
            <w:tcW w:w="2125" w:type="dxa"/>
            <w:tcBorders>
              <w:top w:val="single" w:sz="12" w:space="0" w:color="auto"/>
            </w:tcBorders>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211</w:t>
            </w:r>
          </w:p>
        </w:tc>
        <w:tc>
          <w:tcPr>
            <w:tcW w:w="1844" w:type="dxa"/>
            <w:tcBorders>
              <w:top w:val="single" w:sz="12" w:space="0" w:color="auto"/>
            </w:tcBorders>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113</w:t>
            </w:r>
          </w:p>
        </w:tc>
        <w:tc>
          <w:tcPr>
            <w:tcW w:w="2692" w:type="dxa"/>
            <w:tcBorders>
              <w:top w:val="single" w:sz="12" w:space="0" w:color="auto"/>
            </w:tcBorders>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599</w:t>
            </w:r>
          </w:p>
        </w:tc>
      </w:tr>
      <w:tr w:rsidR="00FF6D85" w:rsidRPr="004645CE" w:rsidTr="00F45FF3">
        <w:tc>
          <w:tcPr>
            <w:tcW w:w="709" w:type="dxa"/>
            <w:shd w:val="clear" w:color="auto" w:fill="auto"/>
          </w:tcPr>
          <w:p w:rsidR="00FF6D85" w:rsidRPr="004645CE" w:rsidRDefault="00FF6D85" w:rsidP="00867308">
            <w:pPr>
              <w:suppressAutoHyphens w:val="0"/>
              <w:spacing w:before="40" w:after="40" w:line="220" w:lineRule="exact"/>
              <w:rPr>
                <w:sz w:val="18"/>
              </w:rPr>
            </w:pPr>
            <w:r w:rsidRPr="004645CE">
              <w:rPr>
                <w:sz w:val="18"/>
              </w:rPr>
              <w:t>2015</w:t>
            </w:r>
          </w:p>
        </w:tc>
        <w:tc>
          <w:tcPr>
            <w:tcW w:w="2125"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196</w:t>
            </w:r>
          </w:p>
        </w:tc>
        <w:tc>
          <w:tcPr>
            <w:tcW w:w="1844"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101</w:t>
            </w:r>
          </w:p>
        </w:tc>
        <w:tc>
          <w:tcPr>
            <w:tcW w:w="2692"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532</w:t>
            </w:r>
          </w:p>
        </w:tc>
      </w:tr>
      <w:tr w:rsidR="00FF6D85" w:rsidRPr="004645CE" w:rsidTr="00F45FF3">
        <w:tc>
          <w:tcPr>
            <w:tcW w:w="709" w:type="dxa"/>
            <w:shd w:val="clear" w:color="auto" w:fill="auto"/>
          </w:tcPr>
          <w:p w:rsidR="00FF6D85" w:rsidRPr="004645CE" w:rsidRDefault="00FF6D85" w:rsidP="00867308">
            <w:pPr>
              <w:suppressAutoHyphens w:val="0"/>
              <w:spacing w:before="40" w:after="40" w:line="220" w:lineRule="exact"/>
              <w:rPr>
                <w:sz w:val="18"/>
              </w:rPr>
            </w:pPr>
            <w:r w:rsidRPr="004645CE">
              <w:rPr>
                <w:sz w:val="18"/>
              </w:rPr>
              <w:t>2014</w:t>
            </w:r>
          </w:p>
        </w:tc>
        <w:tc>
          <w:tcPr>
            <w:tcW w:w="2125"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191</w:t>
            </w:r>
          </w:p>
        </w:tc>
        <w:tc>
          <w:tcPr>
            <w:tcW w:w="1844"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124</w:t>
            </w:r>
          </w:p>
        </w:tc>
        <w:tc>
          <w:tcPr>
            <w:tcW w:w="2692"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456</w:t>
            </w:r>
          </w:p>
        </w:tc>
      </w:tr>
      <w:tr w:rsidR="00FF6D85" w:rsidRPr="004645CE" w:rsidTr="00F45FF3">
        <w:tc>
          <w:tcPr>
            <w:tcW w:w="709" w:type="dxa"/>
            <w:shd w:val="clear" w:color="auto" w:fill="auto"/>
          </w:tcPr>
          <w:p w:rsidR="00FF6D85" w:rsidRPr="004645CE" w:rsidRDefault="00FF6D85" w:rsidP="00867308">
            <w:pPr>
              <w:suppressAutoHyphens w:val="0"/>
              <w:spacing w:before="40" w:after="40" w:line="220" w:lineRule="exact"/>
              <w:rPr>
                <w:sz w:val="18"/>
              </w:rPr>
            </w:pPr>
            <w:r w:rsidRPr="004645CE">
              <w:rPr>
                <w:sz w:val="18"/>
              </w:rPr>
              <w:t>2013</w:t>
            </w:r>
          </w:p>
        </w:tc>
        <w:tc>
          <w:tcPr>
            <w:tcW w:w="2125"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93</w:t>
            </w:r>
          </w:p>
        </w:tc>
        <w:tc>
          <w:tcPr>
            <w:tcW w:w="1844"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72</w:t>
            </w:r>
          </w:p>
        </w:tc>
        <w:tc>
          <w:tcPr>
            <w:tcW w:w="2692"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379</w:t>
            </w:r>
          </w:p>
        </w:tc>
      </w:tr>
      <w:tr w:rsidR="00FF6D85" w:rsidRPr="004645CE" w:rsidTr="00F45FF3">
        <w:tc>
          <w:tcPr>
            <w:tcW w:w="709" w:type="dxa"/>
            <w:shd w:val="clear" w:color="auto" w:fill="auto"/>
          </w:tcPr>
          <w:p w:rsidR="00FF6D85" w:rsidRPr="004645CE" w:rsidRDefault="00FF6D85" w:rsidP="00867308">
            <w:pPr>
              <w:suppressAutoHyphens w:val="0"/>
              <w:spacing w:before="40" w:after="40" w:line="220" w:lineRule="exact"/>
              <w:rPr>
                <w:sz w:val="18"/>
              </w:rPr>
            </w:pPr>
            <w:r w:rsidRPr="004645CE">
              <w:rPr>
                <w:sz w:val="18"/>
              </w:rPr>
              <w:t>2012</w:t>
            </w:r>
          </w:p>
        </w:tc>
        <w:tc>
          <w:tcPr>
            <w:tcW w:w="2125"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102</w:t>
            </w:r>
          </w:p>
        </w:tc>
        <w:tc>
          <w:tcPr>
            <w:tcW w:w="1844"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99</w:t>
            </w:r>
          </w:p>
        </w:tc>
        <w:tc>
          <w:tcPr>
            <w:tcW w:w="2692"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355</w:t>
            </w:r>
          </w:p>
        </w:tc>
      </w:tr>
      <w:tr w:rsidR="00FF6D85" w:rsidRPr="004645CE" w:rsidTr="00F45FF3">
        <w:tc>
          <w:tcPr>
            <w:tcW w:w="709" w:type="dxa"/>
            <w:shd w:val="clear" w:color="auto" w:fill="auto"/>
          </w:tcPr>
          <w:p w:rsidR="00FF6D85" w:rsidRPr="004645CE" w:rsidRDefault="00FF6D85" w:rsidP="00867308">
            <w:pPr>
              <w:suppressAutoHyphens w:val="0"/>
              <w:spacing w:before="40" w:after="40" w:line="220" w:lineRule="exact"/>
              <w:rPr>
                <w:sz w:val="18"/>
              </w:rPr>
            </w:pPr>
            <w:r w:rsidRPr="004645CE">
              <w:rPr>
                <w:sz w:val="18"/>
              </w:rPr>
              <w:t>2011</w:t>
            </w:r>
          </w:p>
        </w:tc>
        <w:tc>
          <w:tcPr>
            <w:tcW w:w="2125"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106</w:t>
            </w:r>
          </w:p>
        </w:tc>
        <w:tc>
          <w:tcPr>
            <w:tcW w:w="1844"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188</w:t>
            </w:r>
          </w:p>
        </w:tc>
        <w:tc>
          <w:tcPr>
            <w:tcW w:w="2692" w:type="dxa"/>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352</w:t>
            </w:r>
          </w:p>
        </w:tc>
      </w:tr>
      <w:tr w:rsidR="00FF6D85" w:rsidRPr="004645CE" w:rsidTr="00F45FF3">
        <w:tc>
          <w:tcPr>
            <w:tcW w:w="709" w:type="dxa"/>
            <w:tcBorders>
              <w:bottom w:val="single" w:sz="12" w:space="0" w:color="auto"/>
            </w:tcBorders>
            <w:shd w:val="clear" w:color="auto" w:fill="auto"/>
          </w:tcPr>
          <w:p w:rsidR="00FF6D85" w:rsidRPr="004645CE" w:rsidRDefault="00FF6D85" w:rsidP="00867308">
            <w:pPr>
              <w:suppressAutoHyphens w:val="0"/>
              <w:spacing w:before="40" w:after="40" w:line="220" w:lineRule="exact"/>
              <w:rPr>
                <w:sz w:val="18"/>
              </w:rPr>
            </w:pPr>
            <w:r w:rsidRPr="004645CE">
              <w:rPr>
                <w:sz w:val="18"/>
              </w:rPr>
              <w:t>2010</w:t>
            </w:r>
          </w:p>
        </w:tc>
        <w:tc>
          <w:tcPr>
            <w:tcW w:w="2125" w:type="dxa"/>
            <w:tcBorders>
              <w:bottom w:val="single" w:sz="12" w:space="0" w:color="auto"/>
            </w:tcBorders>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96</w:t>
            </w:r>
          </w:p>
        </w:tc>
        <w:tc>
          <w:tcPr>
            <w:tcW w:w="1844" w:type="dxa"/>
            <w:tcBorders>
              <w:bottom w:val="single" w:sz="12" w:space="0" w:color="auto"/>
            </w:tcBorders>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94</w:t>
            </w:r>
          </w:p>
        </w:tc>
        <w:tc>
          <w:tcPr>
            <w:tcW w:w="2692" w:type="dxa"/>
            <w:tcBorders>
              <w:bottom w:val="single" w:sz="12" w:space="0" w:color="auto"/>
            </w:tcBorders>
            <w:shd w:val="clear" w:color="auto" w:fill="auto"/>
            <w:tcMar>
              <w:right w:w="28" w:type="dxa"/>
            </w:tcMar>
            <w:vAlign w:val="bottom"/>
          </w:tcPr>
          <w:p w:rsidR="00FF6D85" w:rsidRPr="004645CE" w:rsidRDefault="00FF6D85" w:rsidP="00867308">
            <w:pPr>
              <w:suppressAutoHyphens w:val="0"/>
              <w:spacing w:before="40" w:after="40" w:line="220" w:lineRule="exact"/>
              <w:jc w:val="right"/>
              <w:rPr>
                <w:sz w:val="18"/>
              </w:rPr>
            </w:pPr>
            <w:r w:rsidRPr="004645CE">
              <w:rPr>
                <w:sz w:val="18"/>
              </w:rPr>
              <w:t>434</w:t>
            </w:r>
          </w:p>
        </w:tc>
      </w:tr>
    </w:tbl>
    <w:p w:rsidR="00FF6D85" w:rsidRPr="004645CE" w:rsidRDefault="004C4B6A" w:rsidP="004C4B6A">
      <w:pPr>
        <w:pStyle w:val="Notedebasdepage"/>
        <w:tabs>
          <w:tab w:val="clear" w:pos="1021"/>
          <w:tab w:val="left" w:pos="1304"/>
        </w:tabs>
        <w:spacing w:before="120" w:after="240"/>
        <w:ind w:firstLine="0"/>
      </w:pPr>
      <w:r w:rsidRPr="004645CE">
        <w:rPr>
          <w:i/>
          <w:iCs/>
          <w:vertAlign w:val="superscript"/>
        </w:rPr>
        <w:tab/>
      </w:r>
      <w:r w:rsidR="00FF6D85" w:rsidRPr="004645CE">
        <w:rPr>
          <w:i/>
          <w:iCs/>
          <w:vertAlign w:val="superscript"/>
        </w:rPr>
        <w:t>a</w:t>
      </w:r>
      <w:r w:rsidRPr="00F60AEA">
        <w:rPr>
          <w:iCs/>
        </w:rPr>
        <w:t xml:space="preserve"> </w:t>
      </w:r>
      <w:r w:rsidRPr="00F60AEA">
        <w:t xml:space="preserve"> </w:t>
      </w:r>
      <w:r w:rsidR="00FF6D85" w:rsidRPr="004645CE">
        <w:t>Nombre total d</w:t>
      </w:r>
      <w:r w:rsidR="004645CE" w:rsidRPr="004645CE">
        <w:t>’</w:t>
      </w:r>
      <w:r w:rsidR="00FF6D85" w:rsidRPr="004645CE">
        <w:t>affaires sur lesquelles le Comité a statué (constatations, décisions d</w:t>
      </w:r>
      <w:r w:rsidR="004645CE" w:rsidRPr="004645CE">
        <w:t>’</w:t>
      </w:r>
      <w:r w:rsidR="00FF6D85" w:rsidRPr="004645CE">
        <w:t>irrecevabilité et décisions de classement).</w:t>
      </w:r>
    </w:p>
    <w:p w:rsidR="00FF6D85" w:rsidRPr="004645CE" w:rsidRDefault="005930B2" w:rsidP="00867308">
      <w:pPr>
        <w:pStyle w:val="SingleTxtG"/>
      </w:pPr>
      <w:r w:rsidRPr="004645CE">
        <w:lastRenderedPageBreak/>
        <w:t>28.</w:t>
      </w:r>
      <w:r w:rsidRPr="004645CE">
        <w:tab/>
      </w:r>
      <w:r w:rsidR="00FF6D85" w:rsidRPr="004645CE">
        <w:t>À la date de l</w:t>
      </w:r>
      <w:r w:rsidR="004645CE" w:rsidRPr="004645CE">
        <w:t>’</w:t>
      </w:r>
      <w:r w:rsidR="00FF6D85" w:rsidRPr="004645CE">
        <w:t>adoption du présent rapport (29 mars 2017), 220 communications étaient en attente d</w:t>
      </w:r>
      <w:r w:rsidR="004645CE" w:rsidRPr="004645CE">
        <w:t>’</w:t>
      </w:r>
      <w:r w:rsidR="00FF6D85" w:rsidRPr="004645CE">
        <w:t>une décision du Comité sur la recevabilité et/ou sur le fond. S</w:t>
      </w:r>
      <w:r w:rsidR="004645CE" w:rsidRPr="004645CE">
        <w:t>’</w:t>
      </w:r>
      <w:r w:rsidR="00FF6D85" w:rsidRPr="004645CE">
        <w:t>il n</w:t>
      </w:r>
      <w:r w:rsidR="004645CE" w:rsidRPr="004645CE">
        <w:t>’</w:t>
      </w:r>
      <w:r w:rsidR="00FF6D85" w:rsidRPr="004645CE">
        <w:t>y a pas d</w:t>
      </w:r>
      <w:r w:rsidR="004645CE" w:rsidRPr="004645CE">
        <w:t>’</w:t>
      </w:r>
      <w:r w:rsidR="00FF6D85" w:rsidRPr="004645CE">
        <w:t>augmentation notable de la capacité du Secrétariat à traiter les communications, l</w:t>
      </w:r>
      <w:r w:rsidR="004645CE" w:rsidRPr="004645CE">
        <w:t>’</w:t>
      </w:r>
      <w:r w:rsidR="00FF6D85" w:rsidRPr="004645CE">
        <w:t>aptitude du Comité à résorber son arriéré en la matière restera gravement compromise.</w:t>
      </w:r>
    </w:p>
    <w:p w:rsidR="00FF6D85" w:rsidRPr="004645CE" w:rsidRDefault="005930B2" w:rsidP="00867308">
      <w:pPr>
        <w:pStyle w:val="SingleTxtG"/>
      </w:pPr>
      <w:r w:rsidRPr="004645CE">
        <w:t>29.</w:t>
      </w:r>
      <w:r w:rsidRPr="004645CE">
        <w:tab/>
      </w:r>
      <w:r w:rsidR="00FF6D85" w:rsidRPr="004645CE">
        <w:t>Au cours de la période considérée, le Comité, par l</w:t>
      </w:r>
      <w:r w:rsidR="004645CE" w:rsidRPr="004645CE">
        <w:t>’</w:t>
      </w:r>
      <w:r w:rsidR="00FF6D85" w:rsidRPr="004645CE">
        <w:t>intermédiaire de son Rapporteur spécial et du corapporteur chargés des nouvelles communications et des mesures provisoires, a transmis, conformément à l</w:t>
      </w:r>
      <w:r w:rsidR="004645CE" w:rsidRPr="004645CE">
        <w:t>’</w:t>
      </w:r>
      <w:r w:rsidR="00FF6D85" w:rsidRPr="004645CE">
        <w:t>article 97 du Règlement intérieur, 163 nouvelles communications aux États parties concernés, en leur demandant de communiquer des renseignements ou des observations sur la recevabilité et</w:t>
      </w:r>
      <w:r w:rsidR="00F60AEA">
        <w:t xml:space="preserve"> </w:t>
      </w:r>
      <w:r w:rsidR="00FF6D85" w:rsidRPr="004645CE">
        <w:t>le fond. Dans 33 affaires, le Rapporteur spécial a demandé des mesures provisoires en application de l</w:t>
      </w:r>
      <w:r w:rsidR="004645CE" w:rsidRPr="004645CE">
        <w:t>’</w:t>
      </w:r>
      <w:r w:rsidR="00FF6D85" w:rsidRPr="004645CE">
        <w:t>article 92 du Règlement intérieur du Comité.</w:t>
      </w:r>
    </w:p>
    <w:p w:rsidR="00FF6D85" w:rsidRPr="004645CE" w:rsidRDefault="00FF6D85" w:rsidP="005930B2">
      <w:pPr>
        <w:pStyle w:val="H23G"/>
      </w:pPr>
      <w:r w:rsidRPr="004645CE">
        <w:tab/>
        <w:t>2.</w:t>
      </w:r>
      <w:r w:rsidRPr="004645CE">
        <w:tab/>
        <w:t>Coopération des États parties dans le cadre de l</w:t>
      </w:r>
      <w:r w:rsidR="004645CE" w:rsidRPr="004645CE">
        <w:t>’</w:t>
      </w:r>
      <w:r w:rsidRPr="004645CE">
        <w:t>examen des communications</w:t>
      </w:r>
    </w:p>
    <w:p w:rsidR="00FF6D85" w:rsidRPr="004645CE" w:rsidRDefault="005930B2" w:rsidP="00867308">
      <w:pPr>
        <w:pStyle w:val="SingleTxtG"/>
      </w:pPr>
      <w:r w:rsidRPr="004645CE">
        <w:t>30.</w:t>
      </w:r>
      <w:r w:rsidRPr="004645CE">
        <w:tab/>
      </w:r>
      <w:r w:rsidR="00FF6D85" w:rsidRPr="004645CE">
        <w:t>Dans plusieurs affaires sur lesquelles il a statué pendant la période considérée, le Comité a relevé que l</w:t>
      </w:r>
      <w:r w:rsidR="004645CE" w:rsidRPr="004645CE">
        <w:t>’</w:t>
      </w:r>
      <w:r w:rsidR="00FF6D85" w:rsidRPr="004645CE">
        <w:t>État partie concerné n</w:t>
      </w:r>
      <w:r w:rsidR="004645CE" w:rsidRPr="004645CE">
        <w:t>’</w:t>
      </w:r>
      <w:r w:rsidR="00FF6D85" w:rsidRPr="004645CE">
        <w:t>avait pas apporté son concours à la procédure car il n</w:t>
      </w:r>
      <w:r w:rsidR="004645CE" w:rsidRPr="004645CE">
        <w:t>’</w:t>
      </w:r>
      <w:r w:rsidR="00FF6D85" w:rsidRPr="004645CE">
        <w:t>avait fait d</w:t>
      </w:r>
      <w:r w:rsidR="004645CE" w:rsidRPr="004645CE">
        <w:t>’</w:t>
      </w:r>
      <w:r w:rsidR="00FF6D85" w:rsidRPr="004645CE">
        <w:t>observations ni sur la recevabilité ni sur le fond des allégations des auteurs. Les États parties en question sont l</w:t>
      </w:r>
      <w:r w:rsidR="004645CE" w:rsidRPr="004645CE">
        <w:t>’</w:t>
      </w:r>
      <w:r w:rsidR="00FF6D85" w:rsidRPr="004645CE">
        <w:t>Algérie (une communication), le Bélarus (cinq communications) et Sri Lanka (une communication). Le Comité a déploré cette situation et a rappelé qu</w:t>
      </w:r>
      <w:r w:rsidR="004645CE" w:rsidRPr="004645CE">
        <w:t>’</w:t>
      </w:r>
      <w:r w:rsidR="00FF6D85" w:rsidRPr="004645CE">
        <w:t>il découlait implicitement du Protocole facultatif que les États parties devaient communiquer au Comité toute information en leur possession. En l</w:t>
      </w:r>
      <w:r w:rsidR="004645CE" w:rsidRPr="004645CE">
        <w:t>’</w:t>
      </w:r>
      <w:r w:rsidR="00FF6D85" w:rsidRPr="004645CE">
        <w:t>absence de réponse, il fallait accorder le poids voulu aux allégations de l</w:t>
      </w:r>
      <w:r w:rsidR="004645CE" w:rsidRPr="004645CE">
        <w:t>’</w:t>
      </w:r>
      <w:r w:rsidR="00FF6D85" w:rsidRPr="004645CE">
        <w:t>auteur, dès lors qu</w:t>
      </w:r>
      <w:r w:rsidR="004645CE" w:rsidRPr="004645CE">
        <w:t>’</w:t>
      </w:r>
      <w:r w:rsidR="00FF6D85" w:rsidRPr="004645CE">
        <w:t>elles étaient convenablement étayées.</w:t>
      </w:r>
    </w:p>
    <w:p w:rsidR="00FF6D85" w:rsidRPr="004645CE" w:rsidRDefault="00FF6D85" w:rsidP="005930B2">
      <w:pPr>
        <w:pStyle w:val="H23G"/>
      </w:pPr>
      <w:r w:rsidRPr="004645CE">
        <w:tab/>
        <w:t>3.</w:t>
      </w:r>
      <w:r w:rsidRPr="004645CE">
        <w:tab/>
        <w:t>Questions examinées par le Comité</w:t>
      </w:r>
    </w:p>
    <w:p w:rsidR="00FF6D85" w:rsidRPr="004645CE" w:rsidRDefault="005930B2" w:rsidP="00867308">
      <w:pPr>
        <w:pStyle w:val="SingleTxtG"/>
      </w:pPr>
      <w:r w:rsidRPr="004645CE">
        <w:t>31.</w:t>
      </w:r>
      <w:r w:rsidRPr="004645CE">
        <w:tab/>
      </w:r>
      <w:r w:rsidR="00FF6D85" w:rsidRPr="004645CE">
        <w:t>Pour un aperçu des travaux que le Comité a accomplis en vertu du Protocole facultatif de sa deuxième session, en 1977, à sa 116</w:t>
      </w:r>
      <w:r w:rsidR="00FF6D85" w:rsidRPr="004645CE">
        <w:rPr>
          <w:vertAlign w:val="superscript"/>
        </w:rPr>
        <w:t>e</w:t>
      </w:r>
      <w:r w:rsidR="00FF6D85" w:rsidRPr="004645CE">
        <w:t> session, en mars 2016, on se reportera aux rapports annuels du Comité pour les années 1984 à 2016, qui contiennent des résumés des questions de procédure et de fond examinées et des résumés des décisions prises par le Comité et au rapport intitulé « Consideration by the Human Rights Committee at its 114th, 115th and 116th sessions of communications received under the Optional Protocol to the International Covenant on Civil and Political Rights »</w:t>
      </w:r>
      <w:r w:rsidR="004C4B6A" w:rsidRPr="004645CE">
        <w:rPr>
          <w:rStyle w:val="Appelnotedebasdep"/>
        </w:rPr>
        <w:footnoteReference w:id="4"/>
      </w:r>
      <w:r w:rsidR="00FF6D85" w:rsidRPr="004645CE">
        <w:t>. Le présent rapport annuel ne contient pas de chapitre sur l</w:t>
      </w:r>
      <w:r w:rsidR="004645CE" w:rsidRPr="004645CE">
        <w:t>’</w:t>
      </w:r>
      <w:r w:rsidR="00FF6D85" w:rsidRPr="004645CE">
        <w:t>évolution de la jurisprudence du Comité pendant la période considérée, mais on</w:t>
      </w:r>
      <w:r w:rsidR="00914959">
        <w:t xml:space="preserve"> trouvera ces informations dans</w:t>
      </w:r>
      <w:r w:rsidR="00FF6D85" w:rsidRPr="004645CE">
        <w:t xml:space="preserve"> un rapport distinct (disponible en anglais seulement) concernant l</w:t>
      </w:r>
      <w:r w:rsidR="004645CE" w:rsidRPr="004645CE">
        <w:t>’</w:t>
      </w:r>
      <w:r w:rsidR="00FF6D85" w:rsidRPr="004645CE">
        <w:t>examen des communications reçues en vertu du Protocole facultatif, effectué par le Comité à ses 117</w:t>
      </w:r>
      <w:r w:rsidR="00FF6D85" w:rsidRPr="004645CE">
        <w:rPr>
          <w:vertAlign w:val="superscript"/>
        </w:rPr>
        <w:t>e</w:t>
      </w:r>
      <w:r w:rsidR="00FF6D85" w:rsidRPr="004645CE">
        <w:t>, 118</w:t>
      </w:r>
      <w:r w:rsidR="00FF6D85" w:rsidRPr="004645CE">
        <w:rPr>
          <w:vertAlign w:val="superscript"/>
        </w:rPr>
        <w:t>e</w:t>
      </w:r>
      <w:r w:rsidR="00FF6D85" w:rsidRPr="004645CE">
        <w:t xml:space="preserve"> et 119</w:t>
      </w:r>
      <w:r w:rsidR="00FF6D85" w:rsidRPr="004645CE">
        <w:rPr>
          <w:vertAlign w:val="superscript"/>
        </w:rPr>
        <w:t>e</w:t>
      </w:r>
      <w:r w:rsidR="00FF6D85" w:rsidRPr="004645CE">
        <w:t> sessions. Le texte complet des constatations adoptées par le Comité et des décisions d</w:t>
      </w:r>
      <w:r w:rsidR="004645CE" w:rsidRPr="004645CE">
        <w:t>’</w:t>
      </w:r>
      <w:r w:rsidR="00FF6D85" w:rsidRPr="004645CE">
        <w:t>irrecevabilité adoptées en vertu du Protocole facultatif peut être consulté dans la base de données relative aux organes de traités (</w:t>
      </w:r>
      <w:hyperlink r:id="rId52" w:history="1">
        <w:r w:rsidR="00FF6D85" w:rsidRPr="00914959">
          <w:rPr>
            <w:rStyle w:val="Lienhypertexte"/>
          </w:rPr>
          <w:t>http://juris.ohchr.org</w:t>
        </w:r>
      </w:hyperlink>
      <w:r w:rsidR="00FF6D85" w:rsidRPr="004645CE">
        <w:t xml:space="preserve">). </w:t>
      </w:r>
    </w:p>
    <w:p w:rsidR="00FF6D85" w:rsidRPr="004645CE" w:rsidRDefault="005930B2" w:rsidP="00867308">
      <w:pPr>
        <w:pStyle w:val="SingleTxtG"/>
      </w:pPr>
      <w:r w:rsidRPr="004645CE">
        <w:t>32.</w:t>
      </w:r>
      <w:r w:rsidRPr="004645CE">
        <w:tab/>
      </w:r>
      <w:r w:rsidR="00FF6D85" w:rsidRPr="004645CE">
        <w:t>Parmi les affaires qu</w:t>
      </w:r>
      <w:r w:rsidR="004645CE" w:rsidRPr="004645CE">
        <w:t>’</w:t>
      </w:r>
      <w:r w:rsidR="00FF6D85" w:rsidRPr="004645CE">
        <w:t>il a examinées au cours de la période considérée, le Comité a conclu à des violations du Pacte dans les communications n</w:t>
      </w:r>
      <w:r w:rsidR="00FF6D85" w:rsidRPr="004645CE">
        <w:rPr>
          <w:vertAlign w:val="superscript"/>
        </w:rPr>
        <w:t>o</w:t>
      </w:r>
      <w:r w:rsidR="00FF6D85" w:rsidRPr="004645CE">
        <w:t> 2081/2011 (</w:t>
      </w:r>
      <w:r w:rsidR="00FF6D85" w:rsidRPr="004645CE">
        <w:rPr>
          <w:i/>
          <w:iCs/>
        </w:rPr>
        <w:t xml:space="preserve">D. T. et A. A. </w:t>
      </w:r>
      <w:r w:rsidR="00FF6D85" w:rsidRPr="004645CE">
        <w:rPr>
          <w:iCs/>
        </w:rPr>
        <w:t>c</w:t>
      </w:r>
      <w:r w:rsidR="009575E9" w:rsidRPr="004645CE">
        <w:rPr>
          <w:i/>
          <w:iCs/>
        </w:rPr>
        <w:t>. </w:t>
      </w:r>
      <w:r w:rsidR="00FF6D85" w:rsidRPr="004645CE">
        <w:rPr>
          <w:i/>
          <w:iCs/>
        </w:rPr>
        <w:t>Canada</w:t>
      </w:r>
      <w:r w:rsidR="00FF6D85" w:rsidRPr="004645CE">
        <w:t>), n</w:t>
      </w:r>
      <w:r w:rsidR="00FF6D85" w:rsidRPr="004645CE">
        <w:rPr>
          <w:vertAlign w:val="superscript"/>
        </w:rPr>
        <w:t>o</w:t>
      </w:r>
      <w:r w:rsidR="00FF6D85" w:rsidRPr="004645CE">
        <w:t> 2082/2011 (</w:t>
      </w:r>
      <w:r w:rsidR="00FF6D85" w:rsidRPr="004645CE">
        <w:rPr>
          <w:i/>
          <w:iCs/>
        </w:rPr>
        <w:t xml:space="preserve">Levinov </w:t>
      </w:r>
      <w:r w:rsidR="00FF6D85" w:rsidRPr="004645CE">
        <w:rPr>
          <w:iCs/>
        </w:rPr>
        <w:t>c.</w:t>
      </w:r>
      <w:r w:rsidR="00631D8C" w:rsidRPr="004645CE">
        <w:rPr>
          <w:i/>
          <w:iCs/>
        </w:rPr>
        <w:t xml:space="preserve"> </w:t>
      </w:r>
      <w:r w:rsidR="00FF6D85" w:rsidRPr="004645CE">
        <w:rPr>
          <w:i/>
          <w:iCs/>
        </w:rPr>
        <w:t>Bélarus</w:t>
      </w:r>
      <w:r w:rsidR="00FF6D85" w:rsidRPr="004645CE">
        <w:t>), n</w:t>
      </w:r>
      <w:r w:rsidR="00FF6D85" w:rsidRPr="004645CE">
        <w:rPr>
          <w:vertAlign w:val="superscript"/>
        </w:rPr>
        <w:t>o</w:t>
      </w:r>
      <w:r w:rsidR="00FF6D85" w:rsidRPr="004645CE">
        <w:t> 2089/2011 (</w:t>
      </w:r>
      <w:r w:rsidR="00FF6D85" w:rsidRPr="004645CE">
        <w:rPr>
          <w:i/>
          <w:iCs/>
        </w:rPr>
        <w:t xml:space="preserve">Korol </w:t>
      </w:r>
      <w:r w:rsidR="00FF6D85" w:rsidRPr="004645CE">
        <w:rPr>
          <w:iCs/>
        </w:rPr>
        <w:t>c.</w:t>
      </w:r>
      <w:r w:rsidR="00631D8C" w:rsidRPr="004645CE">
        <w:rPr>
          <w:i/>
          <w:iCs/>
        </w:rPr>
        <w:t xml:space="preserve"> </w:t>
      </w:r>
      <w:r w:rsidR="00FF6D85" w:rsidRPr="004645CE">
        <w:rPr>
          <w:i/>
          <w:iCs/>
        </w:rPr>
        <w:t>Bélarus</w:t>
      </w:r>
      <w:r w:rsidR="00FF6D85" w:rsidRPr="004645CE">
        <w:t>), n</w:t>
      </w:r>
      <w:r w:rsidR="00FF6D85" w:rsidRPr="004645CE">
        <w:rPr>
          <w:vertAlign w:val="superscript"/>
        </w:rPr>
        <w:t>o</w:t>
      </w:r>
      <w:r w:rsidR="00FF6D85" w:rsidRPr="004645CE">
        <w:t> 2093/2011 (</w:t>
      </w:r>
      <w:r w:rsidR="00FF6D85" w:rsidRPr="004645CE">
        <w:rPr>
          <w:i/>
          <w:iCs/>
        </w:rPr>
        <w:t xml:space="preserve">Misnikov </w:t>
      </w:r>
      <w:r w:rsidR="00FF6D85" w:rsidRPr="004645CE">
        <w:rPr>
          <w:iCs/>
        </w:rPr>
        <w:t>c.</w:t>
      </w:r>
      <w:r w:rsidR="00FF6D85" w:rsidRPr="004645CE">
        <w:rPr>
          <w:i/>
          <w:iCs/>
        </w:rPr>
        <w:t> Bélarus</w:t>
      </w:r>
      <w:r w:rsidR="00FF6D85" w:rsidRPr="004645CE">
        <w:t>), n</w:t>
      </w:r>
      <w:r w:rsidR="00FF6D85" w:rsidRPr="004645CE">
        <w:rPr>
          <w:vertAlign w:val="superscript"/>
        </w:rPr>
        <w:t>o</w:t>
      </w:r>
      <w:r w:rsidR="00FF6D85" w:rsidRPr="004645CE">
        <w:t> 2101/2011 (</w:t>
      </w:r>
      <w:r w:rsidR="00FF6D85" w:rsidRPr="004645CE">
        <w:rPr>
          <w:i/>
          <w:iCs/>
        </w:rPr>
        <w:t xml:space="preserve">Evzrezov </w:t>
      </w:r>
      <w:r w:rsidR="00FF6D85" w:rsidRPr="004645CE">
        <w:rPr>
          <w:iCs/>
        </w:rPr>
        <w:t>c.</w:t>
      </w:r>
      <w:r w:rsidR="00FF6D85" w:rsidRPr="004645CE">
        <w:rPr>
          <w:i/>
          <w:iCs/>
        </w:rPr>
        <w:t> Bélarus</w:t>
      </w:r>
      <w:r w:rsidR="00FF6D85" w:rsidRPr="004645CE">
        <w:t>), n</w:t>
      </w:r>
      <w:r w:rsidR="00FF6D85" w:rsidRPr="004645CE">
        <w:rPr>
          <w:vertAlign w:val="superscript"/>
        </w:rPr>
        <w:t>o</w:t>
      </w:r>
      <w:r w:rsidR="00FF6D85" w:rsidRPr="004645CE">
        <w:t> 2106/2011 (</w:t>
      </w:r>
      <w:r w:rsidR="00FF6D85" w:rsidRPr="004645CE">
        <w:rPr>
          <w:i/>
          <w:iCs/>
        </w:rPr>
        <w:t xml:space="preserve">Kashtanova et Slukina </w:t>
      </w:r>
      <w:r w:rsidR="00FF6D85" w:rsidRPr="004645CE">
        <w:rPr>
          <w:iCs/>
        </w:rPr>
        <w:t>c. </w:t>
      </w:r>
      <w:r w:rsidR="00FF6D85" w:rsidRPr="004645CE">
        <w:rPr>
          <w:i/>
          <w:iCs/>
        </w:rPr>
        <w:t>Ouzbékistan</w:t>
      </w:r>
      <w:r w:rsidR="00FF6D85" w:rsidRPr="004645CE">
        <w:t>), n</w:t>
      </w:r>
      <w:r w:rsidR="00FF6D85" w:rsidRPr="004645CE">
        <w:rPr>
          <w:vertAlign w:val="superscript"/>
        </w:rPr>
        <w:t>o</w:t>
      </w:r>
      <w:r w:rsidR="00FF6D85" w:rsidRPr="004645CE">
        <w:t> 2107/2011 (</w:t>
      </w:r>
      <w:r w:rsidR="00FF6D85" w:rsidRPr="004645CE">
        <w:rPr>
          <w:i/>
          <w:iCs/>
        </w:rPr>
        <w:t xml:space="preserve">Berezhnoy </w:t>
      </w:r>
      <w:r w:rsidR="00FF6D85" w:rsidRPr="004645CE">
        <w:rPr>
          <w:iCs/>
        </w:rPr>
        <w:t>c.</w:t>
      </w:r>
      <w:r w:rsidR="00FF6D85" w:rsidRPr="004645CE">
        <w:rPr>
          <w:i/>
          <w:iCs/>
        </w:rPr>
        <w:t> Fédération de Russie</w:t>
      </w:r>
      <w:r w:rsidR="00FF6D85" w:rsidRPr="004645CE">
        <w:t>), n</w:t>
      </w:r>
      <w:r w:rsidR="00FF6D85" w:rsidRPr="004645CE">
        <w:rPr>
          <w:vertAlign w:val="superscript"/>
        </w:rPr>
        <w:t>os</w:t>
      </w:r>
      <w:r w:rsidR="00FF6D85" w:rsidRPr="004645CE">
        <w:t> 2108 et 2109/2011 (</w:t>
      </w:r>
      <w:r w:rsidR="00FF6D85" w:rsidRPr="004645CE">
        <w:rPr>
          <w:i/>
          <w:iCs/>
        </w:rPr>
        <w:t xml:space="preserve">Basarevsky et Rybchenko </w:t>
      </w:r>
      <w:r w:rsidR="00FF6D85" w:rsidRPr="004645CE">
        <w:rPr>
          <w:iCs/>
        </w:rPr>
        <w:t>c.</w:t>
      </w:r>
      <w:r w:rsidR="00FF6D85" w:rsidRPr="004645CE">
        <w:rPr>
          <w:i/>
          <w:iCs/>
        </w:rPr>
        <w:t> Bélarus</w:t>
      </w:r>
      <w:r w:rsidR="00FF6D85" w:rsidRPr="004645CE">
        <w:t>), n</w:t>
      </w:r>
      <w:r w:rsidR="00FF6D85" w:rsidRPr="004645CE">
        <w:rPr>
          <w:vertAlign w:val="superscript"/>
        </w:rPr>
        <w:t>o</w:t>
      </w:r>
      <w:r w:rsidR="00FF6D85" w:rsidRPr="004645CE">
        <w:t> 2118/2011 (</w:t>
      </w:r>
      <w:r w:rsidR="00FF6D85" w:rsidRPr="004645CE">
        <w:rPr>
          <w:i/>
          <w:iCs/>
        </w:rPr>
        <w:t xml:space="preserve">Saxena </w:t>
      </w:r>
      <w:r w:rsidR="00FF6D85" w:rsidRPr="004645CE">
        <w:rPr>
          <w:iCs/>
        </w:rPr>
        <w:t>c.</w:t>
      </w:r>
      <w:r w:rsidR="00FF6D85" w:rsidRPr="004645CE">
        <w:rPr>
          <w:i/>
          <w:iCs/>
        </w:rPr>
        <w:t> Canada</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2125/2011 (</w:t>
      </w:r>
      <w:r w:rsidR="00FF6D85" w:rsidRPr="004645CE">
        <w:rPr>
          <w:i/>
        </w:rPr>
        <w:t xml:space="preserve">Tyan </w:t>
      </w:r>
      <w:r w:rsidR="00FF6D85" w:rsidRPr="004645CE">
        <w:t xml:space="preserve">c. </w:t>
      </w:r>
      <w:r w:rsidR="00FF6D85" w:rsidRPr="004645CE">
        <w:rPr>
          <w:i/>
        </w:rPr>
        <w:t>Kazakhstan</w:t>
      </w:r>
      <w:r w:rsidR="00FF6D85" w:rsidRPr="004645CE">
        <w:t>), n</w:t>
      </w:r>
      <w:r w:rsidR="00FF6D85" w:rsidRPr="004645CE">
        <w:rPr>
          <w:vertAlign w:val="superscript"/>
        </w:rPr>
        <w:t>o</w:t>
      </w:r>
      <w:r w:rsidR="00FF6D85" w:rsidRPr="004645CE">
        <w:t> 2127/2011 (</w:t>
      </w:r>
      <w:r w:rsidR="00FF6D85" w:rsidRPr="004645CE">
        <w:rPr>
          <w:i/>
          <w:iCs/>
        </w:rPr>
        <w:t xml:space="preserve">Akunov </w:t>
      </w:r>
      <w:r w:rsidR="00FF6D85" w:rsidRPr="004645CE">
        <w:rPr>
          <w:iCs/>
        </w:rPr>
        <w:t>c.</w:t>
      </w:r>
      <w:r w:rsidR="00FF6D85" w:rsidRPr="004645CE">
        <w:rPr>
          <w:i/>
          <w:iCs/>
        </w:rPr>
        <w:t> Kirghizistan</w:t>
      </w:r>
      <w:r w:rsidR="00FF6D85" w:rsidRPr="004645CE">
        <w:t>), n</w:t>
      </w:r>
      <w:r w:rsidR="00FF6D85" w:rsidRPr="004645CE">
        <w:rPr>
          <w:vertAlign w:val="superscript"/>
        </w:rPr>
        <w:t>o</w:t>
      </w:r>
      <w:r w:rsidR="00FF6D85" w:rsidRPr="004645CE">
        <w:t> 2128/2012 (</w:t>
      </w:r>
      <w:r w:rsidR="00FF6D85" w:rsidRPr="004645CE">
        <w:rPr>
          <w:i/>
          <w:iCs/>
        </w:rPr>
        <w:t xml:space="preserve">Kerrouche </w:t>
      </w:r>
      <w:r w:rsidR="00FF6D85" w:rsidRPr="004645CE">
        <w:rPr>
          <w:iCs/>
        </w:rPr>
        <w:t>c.</w:t>
      </w:r>
      <w:r w:rsidR="00FF6D85" w:rsidRPr="004645CE">
        <w:rPr>
          <w:i/>
          <w:iCs/>
        </w:rPr>
        <w:t> Algérie</w:t>
      </w:r>
      <w:r w:rsidR="00FF6D85" w:rsidRPr="004645CE">
        <w:t>), n</w:t>
      </w:r>
      <w:r w:rsidR="00FF6D85" w:rsidRPr="004645CE">
        <w:rPr>
          <w:vertAlign w:val="superscript"/>
        </w:rPr>
        <w:t>o</w:t>
      </w:r>
      <w:r w:rsidR="00FF6D85" w:rsidRPr="004645CE">
        <w:t> 2139/2012 (</w:t>
      </w:r>
      <w:r w:rsidR="00FF6D85" w:rsidRPr="004645CE">
        <w:rPr>
          <w:i/>
          <w:iCs/>
        </w:rPr>
        <w:t xml:space="preserve">Poplavny et Sudalenko </w:t>
      </w:r>
      <w:r w:rsidR="00FF6D85" w:rsidRPr="004645CE">
        <w:rPr>
          <w:iCs/>
        </w:rPr>
        <w:t>c.</w:t>
      </w:r>
      <w:r w:rsidR="00FF6D85" w:rsidRPr="004645CE">
        <w:rPr>
          <w:i/>
          <w:iCs/>
        </w:rPr>
        <w:t> Bélarus</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2146/2012 (</w:t>
      </w:r>
      <w:r w:rsidR="00FF6D85" w:rsidRPr="004645CE">
        <w:rPr>
          <w:i/>
        </w:rPr>
        <w:t xml:space="preserve">Suleimenov </w:t>
      </w:r>
      <w:r w:rsidR="00FF6D85" w:rsidRPr="004645CE">
        <w:t>c. </w:t>
      </w:r>
      <w:r w:rsidR="00FF6D85" w:rsidRPr="004645CE">
        <w:rPr>
          <w:i/>
        </w:rPr>
        <w:t>Kazakhstan</w:t>
      </w:r>
      <w:r w:rsidR="00FF6D85" w:rsidRPr="004645CE">
        <w:t>), n</w:t>
      </w:r>
      <w:r w:rsidR="00FF6D85" w:rsidRPr="004645CE">
        <w:rPr>
          <w:vertAlign w:val="superscript"/>
        </w:rPr>
        <w:t>o</w:t>
      </w:r>
      <w:r w:rsidR="00FF6D85" w:rsidRPr="004645CE">
        <w:t> 2157/2012 (</w:t>
      </w:r>
      <w:r w:rsidR="00FF6D85" w:rsidRPr="004645CE">
        <w:rPr>
          <w:i/>
          <w:iCs/>
        </w:rPr>
        <w:t xml:space="preserve">Belamrania </w:t>
      </w:r>
      <w:r w:rsidR="00FF6D85" w:rsidRPr="004645CE">
        <w:rPr>
          <w:iCs/>
        </w:rPr>
        <w:t>c.</w:t>
      </w:r>
      <w:r w:rsidR="00FF6D85" w:rsidRPr="004645CE">
        <w:rPr>
          <w:i/>
          <w:iCs/>
        </w:rPr>
        <w:t> Algérie</w:t>
      </w:r>
      <w:r w:rsidR="00FF6D85" w:rsidRPr="004645CE">
        <w:t>), n</w:t>
      </w:r>
      <w:r w:rsidR="00FF6D85" w:rsidRPr="004645CE">
        <w:rPr>
          <w:vertAlign w:val="superscript"/>
        </w:rPr>
        <w:t>o</w:t>
      </w:r>
      <w:r w:rsidR="00FF6D85" w:rsidRPr="004645CE">
        <w:t> 2164/2012 (</w:t>
      </w:r>
      <w:r w:rsidR="00FF6D85" w:rsidRPr="004645CE">
        <w:rPr>
          <w:i/>
          <w:iCs/>
        </w:rPr>
        <w:t xml:space="preserve">Basnet </w:t>
      </w:r>
      <w:r w:rsidR="00FF6D85" w:rsidRPr="004645CE">
        <w:rPr>
          <w:iCs/>
        </w:rPr>
        <w:t>c.</w:t>
      </w:r>
      <w:r w:rsidR="00FF6D85" w:rsidRPr="004645CE">
        <w:rPr>
          <w:i/>
          <w:iCs/>
        </w:rPr>
        <w:t> Népal</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2172/2012 (</w:t>
      </w:r>
      <w:r w:rsidR="00FF6D85" w:rsidRPr="004645CE">
        <w:rPr>
          <w:i/>
        </w:rPr>
        <w:t xml:space="preserve">G. </w:t>
      </w:r>
      <w:r w:rsidR="00FF6D85" w:rsidRPr="004645CE">
        <w:t>c.</w:t>
      </w:r>
      <w:r w:rsidR="00FF6D85" w:rsidRPr="004645CE">
        <w:rPr>
          <w:i/>
        </w:rPr>
        <w:t xml:space="preserve"> Australie</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2184/2012 (</w:t>
      </w:r>
      <w:r w:rsidR="00FF6D85" w:rsidRPr="004645CE">
        <w:rPr>
          <w:i/>
        </w:rPr>
        <w:t xml:space="preserve">Nakarmi </w:t>
      </w:r>
      <w:r w:rsidR="00FF6D85" w:rsidRPr="004645CE">
        <w:t>c. </w:t>
      </w:r>
      <w:r w:rsidR="00FF6D85" w:rsidRPr="004645CE">
        <w:rPr>
          <w:i/>
        </w:rPr>
        <w:t>Népal</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2185/2012 (</w:t>
      </w:r>
      <w:r w:rsidR="00FF6D85" w:rsidRPr="004645CE">
        <w:rPr>
          <w:i/>
        </w:rPr>
        <w:t xml:space="preserve">Dakhal </w:t>
      </w:r>
      <w:r w:rsidR="00FF6D85" w:rsidRPr="004645CE">
        <w:t xml:space="preserve">c. </w:t>
      </w:r>
      <w:r w:rsidR="00FF6D85" w:rsidRPr="004645CE">
        <w:rPr>
          <w:i/>
        </w:rPr>
        <w:t>Népal</w:t>
      </w:r>
      <w:r w:rsidR="00FF6D85" w:rsidRPr="004645CE">
        <w:t>), n</w:t>
      </w:r>
      <w:r w:rsidR="00FF6D85" w:rsidRPr="004645CE">
        <w:rPr>
          <w:vertAlign w:val="superscript"/>
        </w:rPr>
        <w:t>o</w:t>
      </w:r>
      <w:r w:rsidR="00FF6D85" w:rsidRPr="004645CE">
        <w:t> 2187/2012 (</w:t>
      </w:r>
      <w:r w:rsidR="00FF6D85" w:rsidRPr="004645CE">
        <w:rPr>
          <w:i/>
          <w:iCs/>
        </w:rPr>
        <w:t xml:space="preserve">Bazarov </w:t>
      </w:r>
      <w:r w:rsidR="00FF6D85" w:rsidRPr="004645CE">
        <w:rPr>
          <w:iCs/>
        </w:rPr>
        <w:t>c.</w:t>
      </w:r>
      <w:r w:rsidR="00FF6D85" w:rsidRPr="004645CE">
        <w:rPr>
          <w:i/>
          <w:iCs/>
        </w:rPr>
        <w:t> Kirghizistan</w:t>
      </w:r>
      <w:r w:rsidR="00FF6D85" w:rsidRPr="004645CE">
        <w:t>), n</w:t>
      </w:r>
      <w:r w:rsidR="00FF6D85" w:rsidRPr="004645CE">
        <w:rPr>
          <w:vertAlign w:val="superscript"/>
        </w:rPr>
        <w:t>o</w:t>
      </w:r>
      <w:r w:rsidR="00FF6D85" w:rsidRPr="004645CE">
        <w:t> 2205/2012 (</w:t>
      </w:r>
      <w:r w:rsidR="00FF6D85" w:rsidRPr="004645CE">
        <w:rPr>
          <w:i/>
          <w:iCs/>
        </w:rPr>
        <w:t xml:space="preserve">Agazade </w:t>
      </w:r>
      <w:r w:rsidR="00FF6D85" w:rsidRPr="004645CE">
        <w:rPr>
          <w:iCs/>
        </w:rPr>
        <w:t>c.</w:t>
      </w:r>
      <w:r w:rsidR="00631D8C" w:rsidRPr="004645CE">
        <w:rPr>
          <w:i/>
          <w:iCs/>
        </w:rPr>
        <w:t xml:space="preserve"> </w:t>
      </w:r>
      <w:r w:rsidR="00FF6D85" w:rsidRPr="004645CE">
        <w:rPr>
          <w:i/>
          <w:iCs/>
        </w:rPr>
        <w:t>Azerbaïdjan</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2206/2012 (</w:t>
      </w:r>
      <w:r w:rsidR="00FF6D85" w:rsidRPr="004645CE">
        <w:rPr>
          <w:i/>
        </w:rPr>
        <w:t xml:space="preserve">Lale </w:t>
      </w:r>
      <w:r w:rsidR="002807FA">
        <w:rPr>
          <w:i/>
        </w:rPr>
        <w:t>et</w:t>
      </w:r>
      <w:r w:rsidR="00FF6D85" w:rsidRPr="004645CE">
        <w:rPr>
          <w:i/>
        </w:rPr>
        <w:t xml:space="preserve"> Blagojević </w:t>
      </w:r>
      <w:r w:rsidR="00FF6D85" w:rsidRPr="004645CE">
        <w:t>c. </w:t>
      </w:r>
      <w:r w:rsidR="00FF6D85" w:rsidRPr="004645CE">
        <w:rPr>
          <w:i/>
        </w:rPr>
        <w:t>Bosnie</w:t>
      </w:r>
      <w:r w:rsidR="00FF6D85" w:rsidRPr="004645CE">
        <w:rPr>
          <w:i/>
        </w:rPr>
        <w:noBreakHyphen/>
        <w:t>Herzégovine</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2216/2012 (</w:t>
      </w:r>
      <w:r w:rsidR="00FF6D85" w:rsidRPr="004645CE">
        <w:rPr>
          <w:i/>
        </w:rPr>
        <w:t>C.</w:t>
      </w:r>
      <w:r w:rsidR="009575E9" w:rsidRPr="004645CE">
        <w:rPr>
          <w:i/>
        </w:rPr>
        <w:t> </w:t>
      </w:r>
      <w:r w:rsidR="00FF6D85" w:rsidRPr="004645CE">
        <w:t>c. </w:t>
      </w:r>
      <w:r w:rsidR="00FF6D85" w:rsidRPr="004645CE">
        <w:rPr>
          <w:i/>
        </w:rPr>
        <w:t>Australie</w:t>
      </w:r>
      <w:r w:rsidR="00FF6D85" w:rsidRPr="004645CE">
        <w:t>), n</w:t>
      </w:r>
      <w:r w:rsidR="00FF6D85" w:rsidRPr="004645CE">
        <w:rPr>
          <w:vertAlign w:val="superscript"/>
        </w:rPr>
        <w:t>o</w:t>
      </w:r>
      <w:r w:rsidR="00FF6D85" w:rsidRPr="004645CE">
        <w:t> 2220/2012 (</w:t>
      </w:r>
      <w:r w:rsidR="00FF6D85" w:rsidRPr="004645CE">
        <w:rPr>
          <w:i/>
          <w:iCs/>
        </w:rPr>
        <w:t xml:space="preserve">Aminov </w:t>
      </w:r>
      <w:r w:rsidR="00FF6D85" w:rsidRPr="004645CE">
        <w:rPr>
          <w:iCs/>
        </w:rPr>
        <w:t>c. </w:t>
      </w:r>
      <w:r w:rsidR="00FF6D85" w:rsidRPr="004645CE">
        <w:rPr>
          <w:i/>
          <w:iCs/>
        </w:rPr>
        <w:t>Turkménistan</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2219/2012 (</w:t>
      </w:r>
      <w:r w:rsidR="00FF6D85" w:rsidRPr="004645CE">
        <w:rPr>
          <w:i/>
        </w:rPr>
        <w:t xml:space="preserve">Nasyrlayev </w:t>
      </w:r>
      <w:r w:rsidR="00FF6D85" w:rsidRPr="004645CE">
        <w:t xml:space="preserve">c. </w:t>
      </w:r>
      <w:r w:rsidR="00FF6D85" w:rsidRPr="004645CE">
        <w:rPr>
          <w:i/>
        </w:rPr>
        <w:t>Turkménistan</w:t>
      </w:r>
      <w:r w:rsidR="00FF6D85" w:rsidRPr="004645CE">
        <w:t>), n</w:t>
      </w:r>
      <w:r w:rsidR="00FF6D85" w:rsidRPr="004645CE">
        <w:rPr>
          <w:vertAlign w:val="superscript"/>
        </w:rPr>
        <w:t>o</w:t>
      </w:r>
      <w:r w:rsidR="00FF6D85" w:rsidRPr="004645CE">
        <w:t> 2224/2012 (</w:t>
      </w:r>
      <w:r w:rsidR="00FF6D85" w:rsidRPr="004645CE">
        <w:rPr>
          <w:i/>
          <w:iCs/>
        </w:rPr>
        <w:t xml:space="preserve">Matyakubov </w:t>
      </w:r>
      <w:r w:rsidR="00FF6D85" w:rsidRPr="004645CE">
        <w:rPr>
          <w:iCs/>
        </w:rPr>
        <w:t>c.</w:t>
      </w:r>
      <w:r w:rsidR="00FF6D85" w:rsidRPr="004645CE">
        <w:rPr>
          <w:i/>
          <w:iCs/>
        </w:rPr>
        <w:t> Turkménistan</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2225/2012 (</w:t>
      </w:r>
      <w:r w:rsidR="00FF6D85" w:rsidRPr="004645CE">
        <w:rPr>
          <w:i/>
          <w:iCs/>
        </w:rPr>
        <w:t xml:space="preserve">Nurjanov </w:t>
      </w:r>
      <w:r w:rsidR="00FF6D85" w:rsidRPr="004645CE">
        <w:rPr>
          <w:iCs/>
        </w:rPr>
        <w:t>c. </w:t>
      </w:r>
      <w:r w:rsidR="00FF6D85" w:rsidRPr="004645CE">
        <w:rPr>
          <w:i/>
          <w:iCs/>
        </w:rPr>
        <w:t>Turkménistan</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2226/2012 (</w:t>
      </w:r>
      <w:r w:rsidR="00FF6D85" w:rsidRPr="004645CE">
        <w:rPr>
          <w:i/>
          <w:iCs/>
        </w:rPr>
        <w:t xml:space="preserve">Uchetov </w:t>
      </w:r>
      <w:r w:rsidR="00FF6D85" w:rsidRPr="004645CE">
        <w:rPr>
          <w:iCs/>
        </w:rPr>
        <w:t>c.</w:t>
      </w:r>
      <w:r w:rsidR="00FF6D85" w:rsidRPr="004645CE">
        <w:rPr>
          <w:i/>
          <w:iCs/>
        </w:rPr>
        <w:t> Turkménistan</w:t>
      </w:r>
      <w:r w:rsidR="00FF6D85" w:rsidRPr="004645CE">
        <w:t>), n</w:t>
      </w:r>
      <w:r w:rsidR="00FF6D85" w:rsidRPr="004645CE">
        <w:rPr>
          <w:vertAlign w:val="superscript"/>
        </w:rPr>
        <w:t>o</w:t>
      </w:r>
      <w:r w:rsidR="00FF6D85" w:rsidRPr="004645CE">
        <w:t> 2227/2012 (</w:t>
      </w:r>
      <w:r w:rsidR="00FF6D85" w:rsidRPr="004645CE">
        <w:rPr>
          <w:i/>
          <w:iCs/>
        </w:rPr>
        <w:t xml:space="preserve">Yegendurdyyew </w:t>
      </w:r>
      <w:r w:rsidR="00FF6D85" w:rsidRPr="004645CE">
        <w:rPr>
          <w:iCs/>
        </w:rPr>
        <w:t>c. </w:t>
      </w:r>
      <w:r w:rsidR="00FF6D85" w:rsidRPr="004645CE">
        <w:rPr>
          <w:i/>
          <w:iCs/>
        </w:rPr>
        <w:t>Turkménistan</w:t>
      </w:r>
      <w:r w:rsidR="00FF6D85" w:rsidRPr="004645CE">
        <w:t>), n</w:t>
      </w:r>
      <w:r w:rsidR="00FF6D85" w:rsidRPr="004645CE">
        <w:rPr>
          <w:vertAlign w:val="superscript"/>
        </w:rPr>
        <w:t>o</w:t>
      </w:r>
      <w:r w:rsidR="00FF6D85" w:rsidRPr="004645CE">
        <w:t xml:space="preserve"> 2242/2013 </w:t>
      </w:r>
      <w:r w:rsidR="00FF6D85" w:rsidRPr="004645CE">
        <w:lastRenderedPageBreak/>
        <w:t>(</w:t>
      </w:r>
      <w:r w:rsidR="00FF6D85" w:rsidRPr="004645CE">
        <w:rPr>
          <w:i/>
          <w:iCs/>
        </w:rPr>
        <w:t xml:space="preserve">Kalamiotis </w:t>
      </w:r>
      <w:r w:rsidR="00FF6D85" w:rsidRPr="004645CE">
        <w:rPr>
          <w:iCs/>
        </w:rPr>
        <w:t>c.</w:t>
      </w:r>
      <w:r w:rsidR="00FF6D85" w:rsidRPr="004645CE">
        <w:rPr>
          <w:i/>
          <w:iCs/>
        </w:rPr>
        <w:t> Grèce</w:t>
      </w:r>
      <w:r w:rsidR="00FF6D85" w:rsidRPr="004645CE">
        <w:t xml:space="preserve">), </w:t>
      </w:r>
      <w:r w:rsidR="009575E9" w:rsidRPr="004645CE">
        <w:rPr>
          <w:rFonts w:eastAsia="MS Mincho"/>
        </w:rPr>
        <w:t>n</w:t>
      </w:r>
      <w:r w:rsidR="009575E9" w:rsidRPr="004645CE">
        <w:rPr>
          <w:rFonts w:eastAsia="MS Mincho"/>
          <w:vertAlign w:val="superscript"/>
        </w:rPr>
        <w:t>o</w:t>
      </w:r>
      <w:r w:rsidR="009575E9" w:rsidRPr="004645CE">
        <w:rPr>
          <w:rFonts w:eastAsia="MS Mincho"/>
        </w:rPr>
        <w:t> </w:t>
      </w:r>
      <w:r w:rsidR="00FF6D85" w:rsidRPr="004645CE">
        <w:t>2245/2013 (</w:t>
      </w:r>
      <w:r w:rsidR="00FF6D85" w:rsidRPr="004645CE">
        <w:rPr>
          <w:i/>
        </w:rPr>
        <w:t xml:space="preserve">Purna </w:t>
      </w:r>
      <w:r w:rsidR="00FF6D85" w:rsidRPr="004645CE">
        <w:t>c. </w:t>
      </w:r>
      <w:r w:rsidR="00FF6D85" w:rsidRPr="003049EE">
        <w:rPr>
          <w:i/>
        </w:rPr>
        <w:t>Népal</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2259/2013 (</w:t>
      </w:r>
      <w:r w:rsidR="00FF6D85" w:rsidRPr="004645CE">
        <w:rPr>
          <w:i/>
        </w:rPr>
        <w:t xml:space="preserve">El Boathi </w:t>
      </w:r>
      <w:r w:rsidR="00FF6D85" w:rsidRPr="004645CE">
        <w:t>c. </w:t>
      </w:r>
      <w:r w:rsidR="00FF6D85" w:rsidRPr="003049EE">
        <w:rPr>
          <w:i/>
        </w:rPr>
        <w:t>Algérie</w:t>
      </w:r>
      <w:r w:rsidR="00FF6D85" w:rsidRPr="004645CE">
        <w:t>), n</w:t>
      </w:r>
      <w:r w:rsidR="00FF6D85" w:rsidRPr="004645CE">
        <w:rPr>
          <w:vertAlign w:val="superscript"/>
        </w:rPr>
        <w:t>o</w:t>
      </w:r>
      <w:r w:rsidR="00FF6D85" w:rsidRPr="004645CE">
        <w:t> 2317/2013 (</w:t>
      </w:r>
      <w:r w:rsidR="00FF6D85" w:rsidRPr="004645CE">
        <w:rPr>
          <w:i/>
          <w:iCs/>
        </w:rPr>
        <w:t xml:space="preserve">Ortikov </w:t>
      </w:r>
      <w:r w:rsidR="00FF6D85" w:rsidRPr="004645CE">
        <w:rPr>
          <w:iCs/>
        </w:rPr>
        <w:t>c.</w:t>
      </w:r>
      <w:r w:rsidR="00FF6D85" w:rsidRPr="004645CE">
        <w:rPr>
          <w:i/>
          <w:iCs/>
        </w:rPr>
        <w:t> Ouzbékistan</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2359/2014 (</w:t>
      </w:r>
      <w:r w:rsidR="00FF6D85" w:rsidRPr="004645CE">
        <w:rPr>
          <w:i/>
        </w:rPr>
        <w:t xml:space="preserve">Saidarov </w:t>
      </w:r>
      <w:r w:rsidR="00FF6D85" w:rsidRPr="004645CE">
        <w:t>c. </w:t>
      </w:r>
      <w:r w:rsidR="00FF6D85" w:rsidRPr="004645CE">
        <w:rPr>
          <w:i/>
          <w:iCs/>
        </w:rPr>
        <w:t>Kirghizistan</w:t>
      </w:r>
      <w:r w:rsidR="00FF6D85" w:rsidRPr="004645CE">
        <w:rPr>
          <w:iCs/>
        </w:rPr>
        <w:t>),</w:t>
      </w:r>
      <w:r w:rsidR="00FF6D85" w:rsidRPr="004645CE">
        <w:t xml:space="preserve"> n</w:t>
      </w:r>
      <w:r w:rsidR="00FF6D85" w:rsidRPr="004645CE">
        <w:rPr>
          <w:vertAlign w:val="superscript"/>
        </w:rPr>
        <w:t>o</w:t>
      </w:r>
      <w:r w:rsidR="00FF6D85" w:rsidRPr="004645CE">
        <w:t> 2379/2014 (</w:t>
      </w:r>
      <w:r w:rsidR="00FF6D85" w:rsidRPr="004645CE">
        <w:rPr>
          <w:i/>
          <w:iCs/>
        </w:rPr>
        <w:t xml:space="preserve">Ahmed </w:t>
      </w:r>
      <w:r w:rsidR="00FF6D85" w:rsidRPr="004645CE">
        <w:rPr>
          <w:iCs/>
        </w:rPr>
        <w:t>c.</w:t>
      </w:r>
      <w:r w:rsidR="00FF6D85" w:rsidRPr="004645CE">
        <w:rPr>
          <w:i/>
          <w:iCs/>
        </w:rPr>
        <w:t> Danemark</w:t>
      </w:r>
      <w:r w:rsidR="00002315">
        <w:t>),</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2387/2014 (</w:t>
      </w:r>
      <w:r w:rsidR="00FF6D85" w:rsidRPr="004645CE">
        <w:rPr>
          <w:i/>
          <w:iCs/>
        </w:rPr>
        <w:t xml:space="preserve">A. B. </w:t>
      </w:r>
      <w:r w:rsidR="00FF6D85" w:rsidRPr="004645CE">
        <w:rPr>
          <w:iCs/>
        </w:rPr>
        <w:t>c. </w:t>
      </w:r>
      <w:r w:rsidR="00FF6D85" w:rsidRPr="004645CE">
        <w:rPr>
          <w:i/>
          <w:iCs/>
        </w:rPr>
        <w:t>Canada</w:t>
      </w:r>
      <w:r w:rsidR="00FF6D85" w:rsidRPr="004645CE">
        <w:t>), n</w:t>
      </w:r>
      <w:r w:rsidR="00FF6D85" w:rsidRPr="004645CE">
        <w:rPr>
          <w:vertAlign w:val="superscript"/>
        </w:rPr>
        <w:t>o</w:t>
      </w:r>
      <w:r w:rsidR="00FF6D85" w:rsidRPr="004645CE">
        <w:t> 2388/2014 (</w:t>
      </w:r>
      <w:r w:rsidR="00FF6D85" w:rsidRPr="004645CE">
        <w:rPr>
          <w:i/>
          <w:iCs/>
        </w:rPr>
        <w:t xml:space="preserve">Kingue </w:t>
      </w:r>
      <w:r w:rsidR="00FF6D85" w:rsidRPr="004645CE">
        <w:rPr>
          <w:iCs/>
        </w:rPr>
        <w:t>c.</w:t>
      </w:r>
      <w:r w:rsidR="00FF6D85" w:rsidRPr="004645CE">
        <w:rPr>
          <w:i/>
          <w:iCs/>
        </w:rPr>
        <w:t> Cameroun</w:t>
      </w:r>
      <w:r w:rsidR="00FF6D85" w:rsidRPr="004645CE">
        <w:t>), n</w:t>
      </w:r>
      <w:r w:rsidR="00FF6D85" w:rsidRPr="004645CE">
        <w:rPr>
          <w:vertAlign w:val="superscript"/>
        </w:rPr>
        <w:t>o</w:t>
      </w:r>
      <w:r w:rsidR="00FF6D85" w:rsidRPr="004645CE">
        <w:t> 2412/2014 (</w:t>
      </w:r>
      <w:r w:rsidR="00FF6D85" w:rsidRPr="004645CE">
        <w:rPr>
          <w:i/>
          <w:iCs/>
        </w:rPr>
        <w:t xml:space="preserve">Samathanam </w:t>
      </w:r>
      <w:r w:rsidR="00FF6D85" w:rsidRPr="004645CE">
        <w:rPr>
          <w:iCs/>
        </w:rPr>
        <w:t>c.</w:t>
      </w:r>
      <w:r w:rsidR="00FF6D85" w:rsidRPr="004645CE">
        <w:rPr>
          <w:i/>
          <w:iCs/>
        </w:rPr>
        <w:t> Sri Lanka</w:t>
      </w:r>
      <w:r w:rsidR="004C4B6A" w:rsidRPr="004645CE">
        <w:t xml:space="preserve">), </w:t>
      </w:r>
      <w:r w:rsidR="004C4B6A" w:rsidRPr="004645CE">
        <w:rPr>
          <w:rFonts w:eastAsia="MS Mincho"/>
        </w:rPr>
        <w:t>n</w:t>
      </w:r>
      <w:r w:rsidR="004C4B6A" w:rsidRPr="004645CE">
        <w:rPr>
          <w:rFonts w:eastAsia="MS Mincho"/>
          <w:vertAlign w:val="superscript"/>
        </w:rPr>
        <w:t>o</w:t>
      </w:r>
      <w:r w:rsidR="00FF6D85" w:rsidRPr="004645CE">
        <w:t> 2425/2014 (</w:t>
      </w:r>
      <w:r w:rsidR="00FF6D85" w:rsidRPr="004645CE">
        <w:rPr>
          <w:i/>
        </w:rPr>
        <w:t xml:space="preserve">Whelan </w:t>
      </w:r>
      <w:r w:rsidR="00FF6D85" w:rsidRPr="004645CE">
        <w:t>c. </w:t>
      </w:r>
      <w:r w:rsidR="00FF6D85" w:rsidRPr="00603E8B">
        <w:rPr>
          <w:i/>
        </w:rPr>
        <w:t>Irlande</w:t>
      </w:r>
      <w:r w:rsidR="00FF6D85" w:rsidRPr="004645CE">
        <w:t>), n</w:t>
      </w:r>
      <w:r w:rsidR="00FF6D85" w:rsidRPr="004645CE">
        <w:rPr>
          <w:vertAlign w:val="superscript"/>
        </w:rPr>
        <w:t>o</w:t>
      </w:r>
      <w:r w:rsidR="00FF6D85" w:rsidRPr="004645CE">
        <w:t> 2462/2014 (</w:t>
      </w:r>
      <w:r w:rsidR="00FF6D85" w:rsidRPr="004645CE">
        <w:rPr>
          <w:i/>
          <w:iCs/>
        </w:rPr>
        <w:t xml:space="preserve">M. K. H. </w:t>
      </w:r>
      <w:r w:rsidR="00FF6D85" w:rsidRPr="004645CE">
        <w:rPr>
          <w:iCs/>
        </w:rPr>
        <w:t>c.</w:t>
      </w:r>
      <w:r w:rsidR="00FF6D85" w:rsidRPr="004645CE">
        <w:rPr>
          <w:i/>
          <w:iCs/>
        </w:rPr>
        <w:t> Danemark</w:t>
      </w:r>
      <w:r w:rsidR="00FF6D85" w:rsidRPr="004645CE">
        <w:t>), n</w:t>
      </w:r>
      <w:r w:rsidR="00FF6D85" w:rsidRPr="004645CE">
        <w:rPr>
          <w:vertAlign w:val="superscript"/>
        </w:rPr>
        <w:t>o</w:t>
      </w:r>
      <w:r w:rsidR="00FF6D85" w:rsidRPr="004645CE">
        <w:t> 2464/2014 (</w:t>
      </w:r>
      <w:r w:rsidR="00FF6D85" w:rsidRPr="004645CE">
        <w:rPr>
          <w:i/>
          <w:iCs/>
        </w:rPr>
        <w:t xml:space="preserve">A. A. S. </w:t>
      </w:r>
      <w:r w:rsidR="00FF6D85" w:rsidRPr="004645CE">
        <w:rPr>
          <w:iCs/>
        </w:rPr>
        <w:t>c. </w:t>
      </w:r>
      <w:r w:rsidR="00FF6D85" w:rsidRPr="004645CE">
        <w:rPr>
          <w:i/>
          <w:iCs/>
        </w:rPr>
        <w:t>Danemark</w:t>
      </w:r>
      <w:r w:rsidR="00FF6D85" w:rsidRPr="004645CE">
        <w:t>), n</w:t>
      </w:r>
      <w:r w:rsidR="00FF6D85" w:rsidRPr="004645CE">
        <w:rPr>
          <w:vertAlign w:val="superscript"/>
        </w:rPr>
        <w:t>o</w:t>
      </w:r>
      <w:r w:rsidR="00FF6D85" w:rsidRPr="004645CE">
        <w:t> 2465/2014 (</w:t>
      </w:r>
      <w:r w:rsidR="00FF6D85" w:rsidRPr="004645CE">
        <w:rPr>
          <w:i/>
          <w:iCs/>
        </w:rPr>
        <w:t xml:space="preserve">Mambu </w:t>
      </w:r>
      <w:r w:rsidR="00FF6D85" w:rsidRPr="004645CE">
        <w:rPr>
          <w:iCs/>
        </w:rPr>
        <w:t>c.</w:t>
      </w:r>
      <w:r w:rsidR="00FF6D85" w:rsidRPr="004645CE">
        <w:rPr>
          <w:i/>
          <w:iCs/>
        </w:rPr>
        <w:t> </w:t>
      </w:r>
      <w:r w:rsidR="00FF6D85" w:rsidRPr="004645CE">
        <w:rPr>
          <w:bCs/>
          <w:i/>
          <w:iCs/>
        </w:rPr>
        <w:t>République démocratique du Congo</w:t>
      </w:r>
      <w:r w:rsidR="00FF6D85" w:rsidRPr="004645CE">
        <w:t>), n</w:t>
      </w:r>
      <w:r w:rsidR="00FF6D85" w:rsidRPr="004645CE">
        <w:rPr>
          <w:vertAlign w:val="superscript"/>
        </w:rPr>
        <w:t>o</w:t>
      </w:r>
      <w:r w:rsidR="00FF6D85" w:rsidRPr="004645CE">
        <w:t> 2469/2014 (</w:t>
      </w:r>
      <w:r w:rsidR="00FF6D85" w:rsidRPr="004645CE">
        <w:rPr>
          <w:i/>
          <w:iCs/>
        </w:rPr>
        <w:t xml:space="preserve">E. U. R. </w:t>
      </w:r>
      <w:r w:rsidR="00FF6D85" w:rsidRPr="004645CE">
        <w:rPr>
          <w:iCs/>
        </w:rPr>
        <w:t>c.</w:t>
      </w:r>
      <w:r w:rsidR="00FF6D85" w:rsidRPr="004645CE">
        <w:rPr>
          <w:i/>
          <w:iCs/>
        </w:rPr>
        <w:t> Danemark</w:t>
      </w:r>
      <w:r w:rsidR="00FF6D85" w:rsidRPr="004645CE">
        <w:t xml:space="preserve">), </w:t>
      </w:r>
      <w:r w:rsidR="004C4B6A" w:rsidRPr="004645CE">
        <w:rPr>
          <w:rFonts w:eastAsia="MS Mincho"/>
        </w:rPr>
        <w:t>n</w:t>
      </w:r>
      <w:r w:rsidR="004C4B6A" w:rsidRPr="004645CE">
        <w:rPr>
          <w:rFonts w:eastAsia="MS Mincho"/>
          <w:vertAlign w:val="superscript"/>
        </w:rPr>
        <w:t>o</w:t>
      </w:r>
      <w:r w:rsidR="004C4B6A" w:rsidRPr="004645CE">
        <w:t> </w:t>
      </w:r>
      <w:r w:rsidR="00FF6D85" w:rsidRPr="004645CE">
        <w:t>2481/2014 (</w:t>
      </w:r>
      <w:r w:rsidR="00FF6D85" w:rsidRPr="004645CE">
        <w:rPr>
          <w:i/>
        </w:rPr>
        <w:t xml:space="preserve">Scarano </w:t>
      </w:r>
      <w:r w:rsidR="00FF6D85" w:rsidRPr="004645CE">
        <w:t>c</w:t>
      </w:r>
      <w:r w:rsidR="00FF6D85" w:rsidRPr="004645CE">
        <w:rPr>
          <w:i/>
        </w:rPr>
        <w:t>. Venezuela</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2496/2014 (</w:t>
      </w:r>
      <w:r w:rsidR="00FF6D85" w:rsidRPr="004645CE">
        <w:rPr>
          <w:i/>
        </w:rPr>
        <w:t xml:space="preserve">Kostin </w:t>
      </w:r>
      <w:r w:rsidR="00FF6D85" w:rsidRPr="004645CE">
        <w:t>c.</w:t>
      </w:r>
      <w:r w:rsidR="00FF6D85" w:rsidRPr="004645CE">
        <w:rPr>
          <w:i/>
        </w:rPr>
        <w:t xml:space="preserve"> Fédération de Russie</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2512/2014 (</w:t>
      </w:r>
      <w:r w:rsidR="00FF6D85" w:rsidRPr="004645CE">
        <w:rPr>
          <w:i/>
        </w:rPr>
        <w:t xml:space="preserve">Raziyeh </w:t>
      </w:r>
      <w:r w:rsidR="00FF6D85" w:rsidRPr="004645CE">
        <w:t>c.</w:t>
      </w:r>
      <w:r w:rsidR="00FF6D85" w:rsidRPr="004645CE">
        <w:rPr>
          <w:i/>
        </w:rPr>
        <w:t xml:space="preserve"> Danemark</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2530/2015 (</w:t>
      </w:r>
      <w:r w:rsidR="00FF6D85" w:rsidRPr="004645CE">
        <w:rPr>
          <w:i/>
        </w:rPr>
        <w:t>F. et G.</w:t>
      </w:r>
      <w:r w:rsidR="00FF6D85" w:rsidRPr="004645CE">
        <w:t xml:space="preserve"> c. </w:t>
      </w:r>
      <w:r w:rsidR="00FF6D85" w:rsidRPr="004645CE">
        <w:rPr>
          <w:i/>
        </w:rPr>
        <w:t>Danemark</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2555/2015 (</w:t>
      </w:r>
      <w:r w:rsidR="00FF6D85" w:rsidRPr="004645CE">
        <w:rPr>
          <w:i/>
        </w:rPr>
        <w:t xml:space="preserve">Allabediev </w:t>
      </w:r>
      <w:r w:rsidR="00FF6D85" w:rsidRPr="004645CE">
        <w:t>c.</w:t>
      </w:r>
      <w:r w:rsidR="00FF6D85" w:rsidRPr="004645CE">
        <w:rPr>
          <w:i/>
        </w:rPr>
        <w:t xml:space="preserve"> Ouzbékistan</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2586/2015 (</w:t>
      </w:r>
      <w:r w:rsidR="00FF6D85" w:rsidRPr="004645CE">
        <w:rPr>
          <w:i/>
        </w:rPr>
        <w:t xml:space="preserve">Zakharenko </w:t>
      </w:r>
      <w:r w:rsidR="00FF6D85" w:rsidRPr="004645CE">
        <w:t>c. </w:t>
      </w:r>
      <w:r w:rsidR="00FF6D85" w:rsidRPr="004645CE">
        <w:rPr>
          <w:i/>
        </w:rPr>
        <w:t>Bélarus</w:t>
      </w:r>
      <w:r w:rsidR="00FF6D85" w:rsidRPr="004645CE">
        <w:t>), n</w:t>
      </w:r>
      <w:r w:rsidR="00FF6D85" w:rsidRPr="004645CE">
        <w:rPr>
          <w:vertAlign w:val="superscript"/>
        </w:rPr>
        <w:t>o</w:t>
      </w:r>
      <w:r w:rsidR="00FF6D85" w:rsidRPr="004645CE">
        <w:t> 2608/2015 (</w:t>
      </w:r>
      <w:r w:rsidR="00FF6D85" w:rsidRPr="004645CE">
        <w:rPr>
          <w:i/>
          <w:iCs/>
        </w:rPr>
        <w:t xml:space="preserve">R. A. A. et Z. M. </w:t>
      </w:r>
      <w:r w:rsidR="00FF6D85" w:rsidRPr="004645CE">
        <w:rPr>
          <w:iCs/>
        </w:rPr>
        <w:t>c.</w:t>
      </w:r>
      <w:r w:rsidR="00FF6D85" w:rsidRPr="004645CE">
        <w:rPr>
          <w:i/>
          <w:iCs/>
        </w:rPr>
        <w:t> Danemark</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2613/2015 (</w:t>
      </w:r>
      <w:r w:rsidR="00FF6D85" w:rsidRPr="004645CE">
        <w:rPr>
          <w:i/>
        </w:rPr>
        <w:t xml:space="preserve">Contreras </w:t>
      </w:r>
      <w:r w:rsidR="00FF6D85" w:rsidRPr="004645CE">
        <w:t>c.</w:t>
      </w:r>
      <w:r w:rsidR="00FF6D85" w:rsidRPr="004645CE">
        <w:rPr>
          <w:i/>
        </w:rPr>
        <w:t xml:space="preserve"> Canada</w:t>
      </w:r>
      <w:r w:rsidR="00FF6D85" w:rsidRPr="004645CE">
        <w:t xml:space="preserve">) et </w:t>
      </w:r>
      <w:r w:rsidR="004C4B6A" w:rsidRPr="004645CE">
        <w:rPr>
          <w:rFonts w:eastAsia="MS Mincho"/>
        </w:rPr>
        <w:t>n</w:t>
      </w:r>
      <w:r w:rsidR="004C4B6A" w:rsidRPr="004645CE">
        <w:rPr>
          <w:rFonts w:eastAsia="MS Mincho"/>
          <w:vertAlign w:val="superscript"/>
        </w:rPr>
        <w:t>o</w:t>
      </w:r>
      <w:r w:rsidR="009575E9" w:rsidRPr="004645CE">
        <w:t> </w:t>
      </w:r>
      <w:r w:rsidR="00FF6D85" w:rsidRPr="004645CE">
        <w:t>2681/2015 (</w:t>
      </w:r>
      <w:r w:rsidR="00FF6D85" w:rsidRPr="004645CE">
        <w:rPr>
          <w:i/>
        </w:rPr>
        <w:t xml:space="preserve">Y. A. A. </w:t>
      </w:r>
      <w:r w:rsidR="00FF6D85" w:rsidRPr="004645CE">
        <w:t>c. </w:t>
      </w:r>
      <w:r w:rsidR="00FF6D85" w:rsidRPr="004645CE">
        <w:rPr>
          <w:i/>
        </w:rPr>
        <w:t>Danemark</w:t>
      </w:r>
      <w:r w:rsidR="00FF6D85" w:rsidRPr="004645CE">
        <w:t>).</w:t>
      </w:r>
    </w:p>
    <w:p w:rsidR="00FF6D85" w:rsidRPr="004645CE" w:rsidRDefault="005930B2" w:rsidP="00867308">
      <w:pPr>
        <w:pStyle w:val="SingleTxtG"/>
      </w:pPr>
      <w:r w:rsidRPr="004645CE">
        <w:t>33.</w:t>
      </w:r>
      <w:r w:rsidRPr="004645CE">
        <w:tab/>
      </w:r>
      <w:r w:rsidR="00FF6D85" w:rsidRPr="004645CE">
        <w:t>Le Comité a conclu à l</w:t>
      </w:r>
      <w:r w:rsidR="004645CE" w:rsidRPr="004645CE">
        <w:t>’</w:t>
      </w:r>
      <w:r w:rsidR="00FF6D85" w:rsidRPr="004645CE">
        <w:t>absence de violation du Pacte dans les communications n</w:t>
      </w:r>
      <w:r w:rsidR="00FF6D85" w:rsidRPr="004645CE">
        <w:rPr>
          <w:vertAlign w:val="superscript"/>
        </w:rPr>
        <w:t>o</w:t>
      </w:r>
      <w:r w:rsidR="00FF6D85" w:rsidRPr="004645CE">
        <w:t> 2124/2011 (</w:t>
      </w:r>
      <w:r w:rsidR="00FF6D85" w:rsidRPr="004645CE">
        <w:rPr>
          <w:i/>
          <w:iCs/>
        </w:rPr>
        <w:t xml:space="preserve">Rabbae </w:t>
      </w:r>
      <w:r w:rsidR="00FF6D85" w:rsidRPr="004645CE">
        <w:rPr>
          <w:iCs/>
        </w:rPr>
        <w:t>c.</w:t>
      </w:r>
      <w:r w:rsidR="00FF6D85" w:rsidRPr="004645CE">
        <w:rPr>
          <w:i/>
          <w:iCs/>
        </w:rPr>
        <w:t> Pays-Bas</w:t>
      </w:r>
      <w:r w:rsidR="00FF6D85" w:rsidRPr="004645CE">
        <w:t>), n</w:t>
      </w:r>
      <w:r w:rsidR="00FF6D85" w:rsidRPr="004645CE">
        <w:rPr>
          <w:vertAlign w:val="superscript"/>
        </w:rPr>
        <w:t>o</w:t>
      </w:r>
      <w:r w:rsidR="00FF6D85" w:rsidRPr="004645CE">
        <w:t> 2152/2012 (</w:t>
      </w:r>
      <w:r w:rsidR="00FF6D85" w:rsidRPr="004645CE">
        <w:rPr>
          <w:i/>
          <w:iCs/>
        </w:rPr>
        <w:t xml:space="preserve">Parshin </w:t>
      </w:r>
      <w:r w:rsidR="00FF6D85" w:rsidRPr="004645CE">
        <w:rPr>
          <w:iCs/>
        </w:rPr>
        <w:t>c.</w:t>
      </w:r>
      <w:r w:rsidR="00FF6D85" w:rsidRPr="004645CE">
        <w:rPr>
          <w:i/>
          <w:iCs/>
        </w:rPr>
        <w:t> Fédération de Russie</w:t>
      </w:r>
      <w:r w:rsidR="00FF6D85" w:rsidRPr="004645CE">
        <w:t>), n</w:t>
      </w:r>
      <w:r w:rsidR="00FF6D85" w:rsidRPr="004645CE">
        <w:rPr>
          <w:vertAlign w:val="superscript"/>
        </w:rPr>
        <w:t>o</w:t>
      </w:r>
      <w:r w:rsidR="00FF6D85" w:rsidRPr="004645CE">
        <w:t> 2204/2012 (</w:t>
      </w:r>
      <w:r w:rsidR="00FF6D85" w:rsidRPr="004645CE">
        <w:rPr>
          <w:i/>
          <w:iCs/>
        </w:rPr>
        <w:t xml:space="preserve">J. D. </w:t>
      </w:r>
      <w:r w:rsidR="00FF6D85" w:rsidRPr="004645CE">
        <w:rPr>
          <w:iCs/>
        </w:rPr>
        <w:t>c.</w:t>
      </w:r>
      <w:r w:rsidR="00FF6D85" w:rsidRPr="004645CE">
        <w:rPr>
          <w:i/>
          <w:iCs/>
        </w:rPr>
        <w:t> Danemark</w:t>
      </w:r>
      <w:r w:rsidR="00FF6D85" w:rsidRPr="004645CE">
        <w:t>), n</w:t>
      </w:r>
      <w:r w:rsidR="00FF6D85" w:rsidRPr="004645CE">
        <w:rPr>
          <w:vertAlign w:val="superscript"/>
        </w:rPr>
        <w:t>o</w:t>
      </w:r>
      <w:r w:rsidR="00FF6D85" w:rsidRPr="004645CE">
        <w:t> 2291/2013 (</w:t>
      </w:r>
      <w:r w:rsidR="00FF6D85" w:rsidRPr="004645CE">
        <w:rPr>
          <w:i/>
          <w:iCs/>
        </w:rPr>
        <w:t xml:space="preserve">A. et B. </w:t>
      </w:r>
      <w:r w:rsidR="00FF6D85" w:rsidRPr="004645CE">
        <w:rPr>
          <w:iCs/>
        </w:rPr>
        <w:t>c.</w:t>
      </w:r>
      <w:r w:rsidR="00FF6D85" w:rsidRPr="004645CE">
        <w:rPr>
          <w:i/>
          <w:iCs/>
        </w:rPr>
        <w:t> Danemark</w:t>
      </w:r>
      <w:r w:rsidR="00FF6D85" w:rsidRPr="004645CE">
        <w:t>), n</w:t>
      </w:r>
      <w:r w:rsidR="00FF6D85" w:rsidRPr="004645CE">
        <w:rPr>
          <w:vertAlign w:val="superscript"/>
        </w:rPr>
        <w:t>o</w:t>
      </w:r>
      <w:r w:rsidR="00FF6D85" w:rsidRPr="004645CE">
        <w:t> 2378/2014 (</w:t>
      </w:r>
      <w:r w:rsidR="00DE2920" w:rsidRPr="004645CE">
        <w:rPr>
          <w:i/>
          <w:iCs/>
        </w:rPr>
        <w:t>A. S. </w:t>
      </w:r>
      <w:r w:rsidR="00FF6D85" w:rsidRPr="004645CE">
        <w:rPr>
          <w:i/>
          <w:iCs/>
        </w:rPr>
        <w:t xml:space="preserve">M. et R. A. H. </w:t>
      </w:r>
      <w:r w:rsidR="00FF6D85" w:rsidRPr="004645CE">
        <w:rPr>
          <w:iCs/>
        </w:rPr>
        <w:t>c. </w:t>
      </w:r>
      <w:r w:rsidR="00FF6D85" w:rsidRPr="004645CE">
        <w:rPr>
          <w:i/>
          <w:iCs/>
        </w:rPr>
        <w:t>Danemark</w:t>
      </w:r>
      <w:r w:rsidR="00FF6D85" w:rsidRPr="004645CE">
        <w:t>), n</w:t>
      </w:r>
      <w:r w:rsidR="00FF6D85" w:rsidRPr="004645CE">
        <w:rPr>
          <w:vertAlign w:val="superscript"/>
        </w:rPr>
        <w:t>o</w:t>
      </w:r>
      <w:r w:rsidR="00FF6D85" w:rsidRPr="004645CE">
        <w:t> 2443/2014 (</w:t>
      </w:r>
      <w:r w:rsidR="00FF6D85" w:rsidRPr="004645CE">
        <w:rPr>
          <w:i/>
          <w:iCs/>
        </w:rPr>
        <w:t xml:space="preserve">S. Z. </w:t>
      </w:r>
      <w:r w:rsidR="00FF6D85" w:rsidRPr="004645CE">
        <w:rPr>
          <w:iCs/>
        </w:rPr>
        <w:t>c.</w:t>
      </w:r>
      <w:r w:rsidR="00FF6D85" w:rsidRPr="004645CE">
        <w:rPr>
          <w:i/>
          <w:iCs/>
        </w:rPr>
        <w:t> Danemark</w:t>
      </w:r>
      <w:r w:rsidR="00FF6D85" w:rsidRPr="004645CE">
        <w:t>), n</w:t>
      </w:r>
      <w:r w:rsidR="00FF6D85" w:rsidRPr="004645CE">
        <w:rPr>
          <w:vertAlign w:val="superscript"/>
        </w:rPr>
        <w:t>o</w:t>
      </w:r>
      <w:r w:rsidR="00FF6D85" w:rsidRPr="004645CE">
        <w:t> 2493/2014 (</w:t>
      </w:r>
      <w:r w:rsidR="00FF6D85" w:rsidRPr="004645CE">
        <w:rPr>
          <w:i/>
          <w:iCs/>
        </w:rPr>
        <w:t xml:space="preserve">A. H. A. </w:t>
      </w:r>
      <w:r w:rsidR="00FF6D85" w:rsidRPr="004645CE">
        <w:rPr>
          <w:iCs/>
        </w:rPr>
        <w:t>c. </w:t>
      </w:r>
      <w:r w:rsidR="00FF6D85" w:rsidRPr="004645CE">
        <w:rPr>
          <w:i/>
          <w:iCs/>
        </w:rPr>
        <w:t>Danemark</w:t>
      </w:r>
      <w:r w:rsidR="00FF6D85" w:rsidRPr="004645CE">
        <w:t>) et n</w:t>
      </w:r>
      <w:r w:rsidR="00FF6D85" w:rsidRPr="004645CE">
        <w:rPr>
          <w:vertAlign w:val="superscript"/>
        </w:rPr>
        <w:t>o</w:t>
      </w:r>
      <w:r w:rsidR="00FF6D85" w:rsidRPr="004645CE">
        <w:t> 2569/2015 (</w:t>
      </w:r>
      <w:r w:rsidR="00FF6D85" w:rsidRPr="004645CE">
        <w:rPr>
          <w:i/>
          <w:iCs/>
        </w:rPr>
        <w:t xml:space="preserve">Bassam et Ali Khalifa </w:t>
      </w:r>
      <w:r w:rsidR="00FF6D85" w:rsidRPr="004645CE">
        <w:rPr>
          <w:iCs/>
        </w:rPr>
        <w:t>c.</w:t>
      </w:r>
      <w:r w:rsidR="00FF6D85" w:rsidRPr="004645CE">
        <w:rPr>
          <w:i/>
          <w:iCs/>
        </w:rPr>
        <w:t> Danemark</w:t>
      </w:r>
      <w:r w:rsidR="00FF6D85" w:rsidRPr="004645CE">
        <w:t>).</w:t>
      </w:r>
    </w:p>
    <w:p w:rsidR="00FF6D85" w:rsidRPr="004645CE" w:rsidRDefault="005930B2" w:rsidP="00867308">
      <w:pPr>
        <w:pStyle w:val="SingleTxtG"/>
      </w:pPr>
      <w:r w:rsidRPr="004645CE">
        <w:t>34.</w:t>
      </w:r>
      <w:r w:rsidRPr="004645CE">
        <w:tab/>
      </w:r>
      <w:r w:rsidR="00FF6D85" w:rsidRPr="004645CE">
        <w:t>Le Comité a conclu à l</w:t>
      </w:r>
      <w:r w:rsidR="004645CE" w:rsidRPr="004645CE">
        <w:t>’</w:t>
      </w:r>
      <w:r w:rsidR="00FF6D85" w:rsidRPr="004645CE">
        <w:t xml:space="preserve">irrecevabilité des communications suivantes : </w:t>
      </w:r>
      <w:r w:rsidR="004C4B6A" w:rsidRPr="004645CE">
        <w:rPr>
          <w:rFonts w:eastAsia="MS Mincho"/>
        </w:rPr>
        <w:t>n</w:t>
      </w:r>
      <w:r w:rsidR="004C4B6A" w:rsidRPr="004645CE">
        <w:rPr>
          <w:rFonts w:eastAsia="MS Mincho"/>
          <w:vertAlign w:val="superscript"/>
        </w:rPr>
        <w:t>o</w:t>
      </w:r>
      <w:r w:rsidR="009575E9" w:rsidRPr="004645CE">
        <w:t> </w:t>
      </w:r>
      <w:r w:rsidR="00FF6D85" w:rsidRPr="004645CE">
        <w:t>2088/2011 (</w:t>
      </w:r>
      <w:r w:rsidR="00FF6D85" w:rsidRPr="004645CE">
        <w:rPr>
          <w:i/>
        </w:rPr>
        <w:t xml:space="preserve">B. H. </w:t>
      </w:r>
      <w:r w:rsidR="00FF6D85" w:rsidRPr="004645CE">
        <w:t>c.</w:t>
      </w:r>
      <w:r w:rsidR="00FF6D85" w:rsidRPr="004645CE">
        <w:rPr>
          <w:i/>
        </w:rPr>
        <w:t> Autriche</w:t>
      </w:r>
      <w:r w:rsidR="00FF6D85" w:rsidRPr="004645CE">
        <w:t>), n</w:t>
      </w:r>
      <w:r w:rsidR="00FF6D85" w:rsidRPr="004645CE">
        <w:rPr>
          <w:vertAlign w:val="superscript"/>
        </w:rPr>
        <w:t>o</w:t>
      </w:r>
      <w:r w:rsidR="00FF6D85" w:rsidRPr="004645CE">
        <w:t> 2100/2011 (</w:t>
      </w:r>
      <w:r w:rsidR="00FF6D85" w:rsidRPr="004645CE">
        <w:rPr>
          <w:i/>
          <w:iCs/>
        </w:rPr>
        <w:t xml:space="preserve">S. M. </w:t>
      </w:r>
      <w:r w:rsidR="00FF6D85" w:rsidRPr="004645CE">
        <w:rPr>
          <w:iCs/>
        </w:rPr>
        <w:t>c.</w:t>
      </w:r>
      <w:r w:rsidR="00FF6D85" w:rsidRPr="004645CE">
        <w:rPr>
          <w:i/>
          <w:iCs/>
        </w:rPr>
        <w:t> Bulgarie</w:t>
      </w:r>
      <w:r w:rsidR="00FF6D85" w:rsidRPr="004645CE">
        <w:t>), n</w:t>
      </w:r>
      <w:r w:rsidR="00FF6D85" w:rsidRPr="004645CE">
        <w:rPr>
          <w:vertAlign w:val="superscript"/>
        </w:rPr>
        <w:t>o</w:t>
      </w:r>
      <w:r w:rsidR="00FF6D85" w:rsidRPr="004645CE">
        <w:t> 2112/2011 (</w:t>
      </w:r>
      <w:r w:rsidR="008351AC" w:rsidRPr="008351AC">
        <w:rPr>
          <w:i/>
        </w:rPr>
        <w:t>K.</w:t>
      </w:r>
      <w:r w:rsidR="008351AC">
        <w:t> </w:t>
      </w:r>
      <w:r w:rsidR="00FF6D85" w:rsidRPr="004645CE">
        <w:rPr>
          <w:i/>
          <w:iCs/>
        </w:rPr>
        <w:t>A</w:t>
      </w:r>
      <w:r w:rsidR="008351AC">
        <w:rPr>
          <w:i/>
          <w:iCs/>
        </w:rPr>
        <w:t>.</w:t>
      </w:r>
      <w:r w:rsidR="00FF6D85" w:rsidRPr="004645CE">
        <w:rPr>
          <w:i/>
          <w:iCs/>
        </w:rPr>
        <w:t xml:space="preserve"> </w:t>
      </w:r>
      <w:r w:rsidR="00FF6D85" w:rsidRPr="004645CE">
        <w:rPr>
          <w:iCs/>
        </w:rPr>
        <w:t>c. </w:t>
      </w:r>
      <w:r w:rsidR="00FF6D85" w:rsidRPr="004645CE">
        <w:rPr>
          <w:i/>
          <w:iCs/>
        </w:rPr>
        <w:t>Bélarus</w:t>
      </w:r>
      <w:r w:rsidR="00FF6D85" w:rsidRPr="004645CE">
        <w:t>), n</w:t>
      </w:r>
      <w:r w:rsidR="00FF6D85" w:rsidRPr="004645CE">
        <w:rPr>
          <w:vertAlign w:val="superscript"/>
        </w:rPr>
        <w:t>o</w:t>
      </w:r>
      <w:r w:rsidR="00FF6D85" w:rsidRPr="004645CE">
        <w:t> 2115/2011 (</w:t>
      </w:r>
      <w:r w:rsidR="00FF6D85" w:rsidRPr="004645CE">
        <w:rPr>
          <w:i/>
          <w:iCs/>
        </w:rPr>
        <w:t xml:space="preserve">I. A. K. </w:t>
      </w:r>
      <w:r w:rsidR="00FF6D85" w:rsidRPr="004645CE">
        <w:rPr>
          <w:iCs/>
        </w:rPr>
        <w:t>c. </w:t>
      </w:r>
      <w:r w:rsidR="00FF6D85" w:rsidRPr="004645CE">
        <w:rPr>
          <w:i/>
          <w:iCs/>
        </w:rPr>
        <w:t>Danemark</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2121/2011 (</w:t>
      </w:r>
      <w:r w:rsidR="00FF6D85" w:rsidRPr="004645CE">
        <w:rPr>
          <w:i/>
        </w:rPr>
        <w:t xml:space="preserve">F. A. H. et consorts </w:t>
      </w:r>
      <w:r w:rsidR="00FF6D85" w:rsidRPr="004645CE">
        <w:t>c. </w:t>
      </w:r>
      <w:r w:rsidR="00FF6D85" w:rsidRPr="004645CE">
        <w:rPr>
          <w:i/>
        </w:rPr>
        <w:t>Colombie</w:t>
      </w:r>
      <w:r w:rsidR="00FF6D85" w:rsidRPr="004645CE">
        <w:t>), n</w:t>
      </w:r>
      <w:r w:rsidR="00FF6D85" w:rsidRPr="004645CE">
        <w:rPr>
          <w:vertAlign w:val="superscript"/>
        </w:rPr>
        <w:t>o</w:t>
      </w:r>
      <w:r w:rsidR="00FF6D85" w:rsidRPr="004645CE">
        <w:t> 2135/2012 (</w:t>
      </w:r>
      <w:r w:rsidR="00FF6D85" w:rsidRPr="004645CE">
        <w:rPr>
          <w:i/>
        </w:rPr>
        <w:t>Y.</w:t>
      </w:r>
      <w:r w:rsidR="00FF6D85" w:rsidRPr="004645CE">
        <w:t xml:space="preserve"> </w:t>
      </w:r>
      <w:r w:rsidR="00FF6D85" w:rsidRPr="004645CE">
        <w:rPr>
          <w:i/>
          <w:iCs/>
        </w:rPr>
        <w:t xml:space="preserve">Z. </w:t>
      </w:r>
      <w:r w:rsidR="00FF6D85" w:rsidRPr="004645CE">
        <w:rPr>
          <w:iCs/>
        </w:rPr>
        <w:t>c.</w:t>
      </w:r>
      <w:r w:rsidR="00FF6D85" w:rsidRPr="004645CE">
        <w:rPr>
          <w:i/>
          <w:iCs/>
        </w:rPr>
        <w:t> Bélarus</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2140/2012 (</w:t>
      </w:r>
      <w:r w:rsidR="00FF6D85" w:rsidRPr="004645CE">
        <w:rPr>
          <w:i/>
        </w:rPr>
        <w:t xml:space="preserve">I. T. </w:t>
      </w:r>
      <w:r w:rsidR="00FF6D85" w:rsidRPr="004645CE">
        <w:t>c. </w:t>
      </w:r>
      <w:r w:rsidR="00FF6D85" w:rsidRPr="004645CE">
        <w:rPr>
          <w:i/>
        </w:rPr>
        <w:t>Kazakhstan</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2145/2012 (</w:t>
      </w:r>
      <w:r w:rsidR="00FF6D85" w:rsidRPr="004645CE">
        <w:rPr>
          <w:i/>
        </w:rPr>
        <w:t xml:space="preserve">M. Z. </w:t>
      </w:r>
      <w:r w:rsidR="00FF6D85" w:rsidRPr="004645CE">
        <w:t>c</w:t>
      </w:r>
      <w:r w:rsidR="00E75687">
        <w:t>.</w:t>
      </w:r>
      <w:r w:rsidR="00FF6D85" w:rsidRPr="004645CE">
        <w:t> </w:t>
      </w:r>
      <w:r w:rsidR="00FF6D85" w:rsidRPr="004645CE">
        <w:rPr>
          <w:i/>
        </w:rPr>
        <w:t>Kazakhstan</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2148/2012 (</w:t>
      </w:r>
      <w:r w:rsidR="00FF6D85" w:rsidRPr="004645CE">
        <w:rPr>
          <w:i/>
        </w:rPr>
        <w:t xml:space="preserve">M. A. K. </w:t>
      </w:r>
      <w:r w:rsidR="00FF6D85" w:rsidRPr="004645CE">
        <w:t>c. </w:t>
      </w:r>
      <w:r w:rsidR="00FF6D85" w:rsidRPr="004645CE">
        <w:rPr>
          <w:i/>
        </w:rPr>
        <w:t>Belgique</w:t>
      </w:r>
      <w:r w:rsidR="00FF6D85" w:rsidRPr="004645CE">
        <w:t>), n</w:t>
      </w:r>
      <w:r w:rsidR="00FF6D85" w:rsidRPr="004645CE">
        <w:rPr>
          <w:vertAlign w:val="superscript"/>
        </w:rPr>
        <w:t>o</w:t>
      </w:r>
      <w:r w:rsidR="00FF6D85" w:rsidRPr="004645CE">
        <w:t> 2154/2012 (</w:t>
      </w:r>
      <w:r w:rsidR="00FF6D85" w:rsidRPr="004645CE">
        <w:rPr>
          <w:i/>
          <w:iCs/>
        </w:rPr>
        <w:t xml:space="preserve">J. I. </w:t>
      </w:r>
      <w:r w:rsidR="00FF6D85" w:rsidRPr="004645CE">
        <w:rPr>
          <w:iCs/>
        </w:rPr>
        <w:t>c.</w:t>
      </w:r>
      <w:r w:rsidR="00FF6D85" w:rsidRPr="004645CE">
        <w:rPr>
          <w:i/>
          <w:iCs/>
        </w:rPr>
        <w:t> France</w:t>
      </w:r>
      <w:r w:rsidR="00FF6D85" w:rsidRPr="004645CE">
        <w:t>), n</w:t>
      </w:r>
      <w:r w:rsidR="00FF6D85" w:rsidRPr="004645CE">
        <w:rPr>
          <w:vertAlign w:val="superscript"/>
        </w:rPr>
        <w:t>o</w:t>
      </w:r>
      <w:r w:rsidR="00FF6D85" w:rsidRPr="004645CE">
        <w:t> 2195/2012 (</w:t>
      </w:r>
      <w:r w:rsidR="00FF6D85" w:rsidRPr="004645CE">
        <w:rPr>
          <w:i/>
          <w:iCs/>
        </w:rPr>
        <w:t xml:space="preserve">Ch. H. O. </w:t>
      </w:r>
      <w:r w:rsidR="00FF6D85" w:rsidRPr="004645CE">
        <w:rPr>
          <w:iCs/>
        </w:rPr>
        <w:t>c. </w:t>
      </w:r>
      <w:r w:rsidR="00FF6D85" w:rsidRPr="004645CE">
        <w:rPr>
          <w:i/>
          <w:iCs/>
        </w:rPr>
        <w:t>Canada</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2240/2013 (</w:t>
      </w:r>
      <w:r w:rsidR="00FF6D85" w:rsidRPr="004645CE">
        <w:rPr>
          <w:i/>
        </w:rPr>
        <w:t>M</w:t>
      </w:r>
      <w:r w:rsidR="00DE2920" w:rsidRPr="004645CE">
        <w:rPr>
          <w:i/>
        </w:rPr>
        <w:t>.</w:t>
      </w:r>
      <w:r w:rsidR="00FF6D85" w:rsidRPr="004645CE">
        <w:rPr>
          <w:i/>
        </w:rPr>
        <w:t> A</w:t>
      </w:r>
      <w:r w:rsidR="00FF6D85" w:rsidRPr="004645CE">
        <w:t>. c. </w:t>
      </w:r>
      <w:r w:rsidR="00FF6D85" w:rsidRPr="004645CE">
        <w:rPr>
          <w:i/>
        </w:rPr>
        <w:t>Danemark</w:t>
      </w:r>
      <w:r w:rsidR="00FF6D85" w:rsidRPr="004645CE">
        <w:t xml:space="preserve">), </w:t>
      </w:r>
      <w:r w:rsidR="00F60AEA">
        <w:rPr>
          <w:rFonts w:eastAsia="MS Mincho"/>
        </w:rPr>
        <w:t>n</w:t>
      </w:r>
      <w:r w:rsidR="00F60AEA">
        <w:rPr>
          <w:rFonts w:eastAsia="MS Mincho"/>
          <w:vertAlign w:val="superscript"/>
        </w:rPr>
        <w:t>o</w:t>
      </w:r>
      <w:r w:rsidR="00F60AEA">
        <w:t> </w:t>
      </w:r>
      <w:r w:rsidR="00FF6D85" w:rsidRPr="004645CE">
        <w:t>2253/2013 (</w:t>
      </w:r>
      <w:r w:rsidR="00DE2920" w:rsidRPr="004645CE">
        <w:rPr>
          <w:i/>
        </w:rPr>
        <w:t>A. P. </w:t>
      </w:r>
      <w:r w:rsidR="00FF6D85" w:rsidRPr="004645CE">
        <w:rPr>
          <w:i/>
        </w:rPr>
        <w:t xml:space="preserve">J. </w:t>
      </w:r>
      <w:r w:rsidR="00FF6D85" w:rsidRPr="004645CE">
        <w:t>c. </w:t>
      </w:r>
      <w:r w:rsidR="00FF6D85" w:rsidRPr="004645CE">
        <w:rPr>
          <w:i/>
        </w:rPr>
        <w:t>Danemark</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2293/2013 (</w:t>
      </w:r>
      <w:r w:rsidR="00FF6D85" w:rsidRPr="004645CE">
        <w:rPr>
          <w:i/>
        </w:rPr>
        <w:t xml:space="preserve">D. et E. </w:t>
      </w:r>
      <w:r w:rsidR="00FF6D85" w:rsidRPr="004645CE">
        <w:t>c. </w:t>
      </w:r>
      <w:r w:rsidR="00FF6D85" w:rsidRPr="004645CE">
        <w:rPr>
          <w:i/>
        </w:rPr>
        <w:t>Danemark</w:t>
      </w:r>
      <w:r w:rsidR="00FF6D85" w:rsidRPr="004645CE">
        <w:t>), n</w:t>
      </w:r>
      <w:r w:rsidR="00FF6D85" w:rsidRPr="004645CE">
        <w:rPr>
          <w:vertAlign w:val="superscript"/>
        </w:rPr>
        <w:t>o</w:t>
      </w:r>
      <w:r w:rsidR="00FF6D85" w:rsidRPr="004645CE">
        <w:t> 2299/2013 (</w:t>
      </w:r>
      <w:r w:rsidR="00FF6D85" w:rsidRPr="004645CE">
        <w:rPr>
          <w:i/>
          <w:iCs/>
        </w:rPr>
        <w:t>G. E</w:t>
      </w:r>
      <w:r w:rsidR="00DE2920" w:rsidRPr="004645CE">
        <w:rPr>
          <w:i/>
          <w:iCs/>
        </w:rPr>
        <w:t>.</w:t>
      </w:r>
      <w:r w:rsidR="00FF6D85" w:rsidRPr="004645CE">
        <w:rPr>
          <w:i/>
          <w:iCs/>
        </w:rPr>
        <w:t xml:space="preserve"> </w:t>
      </w:r>
      <w:r w:rsidR="00FF6D85" w:rsidRPr="004645CE">
        <w:rPr>
          <w:iCs/>
        </w:rPr>
        <w:t>c.</w:t>
      </w:r>
      <w:r w:rsidR="00DE2920" w:rsidRPr="004645CE">
        <w:rPr>
          <w:i/>
          <w:iCs/>
        </w:rPr>
        <w:t xml:space="preserve"> Pays</w:t>
      </w:r>
      <w:r w:rsidR="00DE2920" w:rsidRPr="004645CE">
        <w:rPr>
          <w:i/>
          <w:iCs/>
        </w:rPr>
        <w:noBreakHyphen/>
      </w:r>
      <w:r w:rsidR="00FF6D85" w:rsidRPr="004645CE">
        <w:rPr>
          <w:i/>
          <w:iCs/>
        </w:rPr>
        <w:t>Bas</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2338/2014 (</w:t>
      </w:r>
      <w:r w:rsidR="00FF6D85" w:rsidRPr="004645CE">
        <w:rPr>
          <w:i/>
        </w:rPr>
        <w:t xml:space="preserve">M. J. K. </w:t>
      </w:r>
      <w:r w:rsidR="00FF6D85" w:rsidRPr="004645CE">
        <w:t>c</w:t>
      </w:r>
      <w:r w:rsidR="00E75687">
        <w:t>.</w:t>
      </w:r>
      <w:r w:rsidR="00FF6D85" w:rsidRPr="004645CE">
        <w:t> </w:t>
      </w:r>
      <w:r w:rsidR="00FF6D85" w:rsidRPr="004645CE">
        <w:rPr>
          <w:i/>
        </w:rPr>
        <w:t>Danemark</w:t>
      </w:r>
      <w:r w:rsidR="00FF6D85" w:rsidRPr="004645CE">
        <w:t>), n</w:t>
      </w:r>
      <w:r w:rsidR="00FF6D85" w:rsidRPr="004645CE">
        <w:rPr>
          <w:vertAlign w:val="superscript"/>
        </w:rPr>
        <w:t>o</w:t>
      </w:r>
      <w:r w:rsidR="00FF6D85" w:rsidRPr="004645CE">
        <w:t> 2415/2014 (</w:t>
      </w:r>
      <w:r w:rsidR="00FF6D85" w:rsidRPr="004645CE">
        <w:rPr>
          <w:i/>
          <w:iCs/>
        </w:rPr>
        <w:t xml:space="preserve">A. M. M. </w:t>
      </w:r>
      <w:r w:rsidR="00FF6D85" w:rsidRPr="004645CE">
        <w:rPr>
          <w:iCs/>
        </w:rPr>
        <w:t>c. </w:t>
      </w:r>
      <w:r w:rsidR="00FF6D85" w:rsidRPr="004645CE">
        <w:rPr>
          <w:i/>
          <w:iCs/>
        </w:rPr>
        <w:t>Danemark</w:t>
      </w:r>
      <w:r w:rsidR="00FF6D85" w:rsidRPr="004645CE">
        <w:t xml:space="preserve">), </w:t>
      </w:r>
      <w:r w:rsidR="004C4B6A" w:rsidRPr="004645CE">
        <w:rPr>
          <w:rFonts w:eastAsia="MS Mincho"/>
        </w:rPr>
        <w:t>n</w:t>
      </w:r>
      <w:r w:rsidR="004C4B6A" w:rsidRPr="004645CE">
        <w:rPr>
          <w:rFonts w:eastAsia="MS Mincho"/>
          <w:vertAlign w:val="superscript"/>
        </w:rPr>
        <w:t>o</w:t>
      </w:r>
      <w:r w:rsidR="00F60AEA">
        <w:t> </w:t>
      </w:r>
      <w:r w:rsidR="00FF6D85" w:rsidRPr="004645CE">
        <w:t>2473/2014 (</w:t>
      </w:r>
      <w:r w:rsidR="00FF6D85" w:rsidRPr="004645CE">
        <w:rPr>
          <w:i/>
        </w:rPr>
        <w:t>A. H. S.</w:t>
      </w:r>
      <w:r w:rsidR="00FF6D85" w:rsidRPr="004645CE">
        <w:t xml:space="preserve"> c</w:t>
      </w:r>
      <w:r w:rsidR="00E75687">
        <w:t>.</w:t>
      </w:r>
      <w:r w:rsidR="00FF6D85" w:rsidRPr="004645CE">
        <w:t> </w:t>
      </w:r>
      <w:r w:rsidR="00FF6D85" w:rsidRPr="004645CE">
        <w:rPr>
          <w:i/>
        </w:rPr>
        <w:t>Danemark</w:t>
      </w:r>
      <w:r w:rsidR="00FF6D85" w:rsidRPr="004645CE">
        <w:t>), n</w:t>
      </w:r>
      <w:r w:rsidR="00FF6D85" w:rsidRPr="004645CE">
        <w:rPr>
          <w:vertAlign w:val="superscript"/>
        </w:rPr>
        <w:t>o</w:t>
      </w:r>
      <w:r w:rsidR="00FF6D85" w:rsidRPr="004645CE">
        <w:t> 2559/2015 (</w:t>
      </w:r>
      <w:r w:rsidR="00FF6D85" w:rsidRPr="004645CE">
        <w:rPr>
          <w:i/>
          <w:iCs/>
        </w:rPr>
        <w:t xml:space="preserve">I. M. Y. </w:t>
      </w:r>
      <w:r w:rsidR="00FF6D85" w:rsidRPr="004645CE">
        <w:rPr>
          <w:iCs/>
        </w:rPr>
        <w:t>c. </w:t>
      </w:r>
      <w:r w:rsidR="00FF6D85" w:rsidRPr="004645CE">
        <w:rPr>
          <w:i/>
          <w:iCs/>
        </w:rPr>
        <w:t>Danemark</w:t>
      </w:r>
      <w:r w:rsidR="00FF6D85" w:rsidRPr="004645CE">
        <w:t>), n</w:t>
      </w:r>
      <w:r w:rsidR="00FF6D85" w:rsidRPr="004645CE">
        <w:rPr>
          <w:vertAlign w:val="superscript"/>
        </w:rPr>
        <w:t>o</w:t>
      </w:r>
      <w:r w:rsidR="00FF6D85" w:rsidRPr="004645CE">
        <w:t> 2567/2015 (</w:t>
      </w:r>
      <w:r w:rsidR="00FF6D85" w:rsidRPr="004645CE">
        <w:rPr>
          <w:i/>
          <w:iCs/>
        </w:rPr>
        <w:t xml:space="preserve">A. U. et H. R. </w:t>
      </w:r>
      <w:r w:rsidR="00FF6D85" w:rsidRPr="004645CE">
        <w:rPr>
          <w:iCs/>
        </w:rPr>
        <w:t>c.</w:t>
      </w:r>
      <w:r w:rsidR="00FF6D85" w:rsidRPr="004645CE">
        <w:rPr>
          <w:i/>
          <w:iCs/>
        </w:rPr>
        <w:t> Nouvelle</w:t>
      </w:r>
      <w:r w:rsidR="00FF6D85" w:rsidRPr="004645CE">
        <w:rPr>
          <w:i/>
          <w:iCs/>
        </w:rPr>
        <w:noBreakHyphen/>
        <w:t>Zélande</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2593/2015 (</w:t>
      </w:r>
      <w:r w:rsidR="00FF6D85" w:rsidRPr="004645CE">
        <w:rPr>
          <w:i/>
        </w:rPr>
        <w:t xml:space="preserve">M. Z. B. M. </w:t>
      </w:r>
      <w:r w:rsidR="00FF6D85" w:rsidRPr="004645CE">
        <w:t>c</w:t>
      </w:r>
      <w:r w:rsidR="00603E8B">
        <w:t>.</w:t>
      </w:r>
      <w:r w:rsidR="00FF6D85" w:rsidRPr="004645CE">
        <w:t> </w:t>
      </w:r>
      <w:r w:rsidR="00FF6D85" w:rsidRPr="004645CE">
        <w:rPr>
          <w:i/>
        </w:rPr>
        <w:t>Danemark</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2602/2015 (</w:t>
      </w:r>
      <w:r w:rsidR="00FF6D85" w:rsidRPr="004645CE">
        <w:rPr>
          <w:i/>
        </w:rPr>
        <w:t>Z.</w:t>
      </w:r>
      <w:r w:rsidR="009575E9" w:rsidRPr="004645CE">
        <w:rPr>
          <w:i/>
        </w:rPr>
        <w:t> </w:t>
      </w:r>
      <w:r w:rsidR="00FF6D85" w:rsidRPr="004645CE">
        <w:rPr>
          <w:i/>
        </w:rPr>
        <w:t>H.</w:t>
      </w:r>
      <w:r w:rsidR="009575E9" w:rsidRPr="004645CE">
        <w:rPr>
          <w:i/>
        </w:rPr>
        <w:t> </w:t>
      </w:r>
      <w:r w:rsidR="00FF6D85" w:rsidRPr="004645CE">
        <w:t>c</w:t>
      </w:r>
      <w:r w:rsidR="00603E8B">
        <w:t>.</w:t>
      </w:r>
      <w:r w:rsidR="00FF6D85" w:rsidRPr="004645CE">
        <w:t> </w:t>
      </w:r>
      <w:r w:rsidR="00FF6D85" w:rsidRPr="004645CE">
        <w:rPr>
          <w:i/>
        </w:rPr>
        <w:t>Danemark</w:t>
      </w:r>
      <w:r w:rsidR="00FF6D85" w:rsidRPr="004645CE">
        <w:t>), n</w:t>
      </w:r>
      <w:r w:rsidR="00FF6D85" w:rsidRPr="004645CE">
        <w:rPr>
          <w:vertAlign w:val="superscript"/>
        </w:rPr>
        <w:t>o</w:t>
      </w:r>
      <w:r w:rsidR="00FF6D85" w:rsidRPr="004645CE">
        <w:t> 2729/2016 (</w:t>
      </w:r>
      <w:r w:rsidR="00FF6D85" w:rsidRPr="004645CE">
        <w:rPr>
          <w:i/>
          <w:iCs/>
        </w:rPr>
        <w:t xml:space="preserve">X. </w:t>
      </w:r>
      <w:r w:rsidR="00FF6D85" w:rsidRPr="004645CE">
        <w:rPr>
          <w:iCs/>
        </w:rPr>
        <w:t>c.</w:t>
      </w:r>
      <w:r w:rsidR="00FF6D85" w:rsidRPr="004645CE">
        <w:rPr>
          <w:i/>
          <w:iCs/>
        </w:rPr>
        <w:t> Pays</w:t>
      </w:r>
      <w:r w:rsidR="00FF6D85" w:rsidRPr="004645CE">
        <w:rPr>
          <w:i/>
          <w:iCs/>
        </w:rPr>
        <w:noBreakHyphen/>
        <w:t>Bas</w:t>
      </w:r>
      <w:r w:rsidR="00FF6D85" w:rsidRPr="004645CE">
        <w:t>), n</w:t>
      </w:r>
      <w:r w:rsidR="00FF6D85" w:rsidRPr="004645CE">
        <w:rPr>
          <w:vertAlign w:val="superscript"/>
        </w:rPr>
        <w:t>o</w:t>
      </w:r>
      <w:r w:rsidR="00FF6D85" w:rsidRPr="004645CE">
        <w:t> 2745/2016 (</w:t>
      </w:r>
      <w:r w:rsidR="00FF6D85" w:rsidRPr="004645CE">
        <w:rPr>
          <w:i/>
          <w:iCs/>
        </w:rPr>
        <w:t xml:space="preserve">V. R. et N. R. </w:t>
      </w:r>
      <w:r w:rsidR="00FF6D85" w:rsidRPr="004645CE">
        <w:rPr>
          <w:iCs/>
        </w:rPr>
        <w:t>c.</w:t>
      </w:r>
      <w:r w:rsidR="00FF6D85" w:rsidRPr="004645CE">
        <w:rPr>
          <w:i/>
          <w:iCs/>
        </w:rPr>
        <w:t> Danemark</w:t>
      </w:r>
      <w:r w:rsidR="00FF6D85" w:rsidRPr="004645CE">
        <w:t>), n</w:t>
      </w:r>
      <w:r w:rsidR="00FF6D85" w:rsidRPr="004645CE">
        <w:rPr>
          <w:vertAlign w:val="superscript"/>
        </w:rPr>
        <w:t>o</w:t>
      </w:r>
      <w:r w:rsidR="00FF6D85" w:rsidRPr="004645CE">
        <w:t> 2771/2016 (</w:t>
      </w:r>
      <w:r w:rsidR="00FF6D85" w:rsidRPr="004645CE">
        <w:rPr>
          <w:i/>
          <w:iCs/>
        </w:rPr>
        <w:t xml:space="preserve">X. et Y. </w:t>
      </w:r>
      <w:r w:rsidR="00FF6D85" w:rsidRPr="004645CE">
        <w:rPr>
          <w:iCs/>
        </w:rPr>
        <w:t>c. </w:t>
      </w:r>
      <w:r w:rsidR="00FF6D85" w:rsidRPr="004645CE">
        <w:rPr>
          <w:i/>
          <w:iCs/>
        </w:rPr>
        <w:t>Canada</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2801/2016 (</w:t>
      </w:r>
      <w:r w:rsidR="00FF6D85" w:rsidRPr="004645CE">
        <w:rPr>
          <w:i/>
        </w:rPr>
        <w:t xml:space="preserve">N. R. </w:t>
      </w:r>
      <w:r w:rsidR="00FF6D85" w:rsidRPr="004645CE">
        <w:t>c</w:t>
      </w:r>
      <w:r w:rsidR="00603E8B">
        <w:t>.</w:t>
      </w:r>
      <w:r w:rsidR="00FF6D85" w:rsidRPr="004645CE">
        <w:t> </w:t>
      </w:r>
      <w:r w:rsidR="00FF6D85" w:rsidRPr="004645CE">
        <w:rPr>
          <w:i/>
        </w:rPr>
        <w:t>Nouvelle</w:t>
      </w:r>
      <w:r w:rsidR="00FF6D85" w:rsidRPr="004645CE">
        <w:rPr>
          <w:i/>
        </w:rPr>
        <w:noBreakHyphen/>
        <w:t>Zélande</w:t>
      </w:r>
      <w:r w:rsidR="00FF6D85" w:rsidRPr="004645CE">
        <w:t xml:space="preserve">), </w:t>
      </w:r>
      <w:r w:rsidR="004C4B6A" w:rsidRPr="004645CE">
        <w:rPr>
          <w:rFonts w:eastAsia="MS Mincho"/>
        </w:rPr>
        <w:t>n</w:t>
      </w:r>
      <w:r w:rsidR="004C4B6A" w:rsidRPr="004645CE">
        <w:rPr>
          <w:rFonts w:eastAsia="MS Mincho"/>
          <w:vertAlign w:val="superscript"/>
        </w:rPr>
        <w:t>o</w:t>
      </w:r>
      <w:r w:rsidR="009575E9" w:rsidRPr="004645CE">
        <w:t> </w:t>
      </w:r>
      <w:r w:rsidR="00FF6D85" w:rsidRPr="004645CE">
        <w:t>2842/2016 (</w:t>
      </w:r>
      <w:r w:rsidR="00FF6D85" w:rsidRPr="004645CE">
        <w:rPr>
          <w:i/>
        </w:rPr>
        <w:t xml:space="preserve">S. Sh. </w:t>
      </w:r>
      <w:r w:rsidR="00FF6D85" w:rsidRPr="004645CE">
        <w:t>c. </w:t>
      </w:r>
      <w:r w:rsidR="00FF6D85" w:rsidRPr="004645CE">
        <w:rPr>
          <w:i/>
        </w:rPr>
        <w:t>Kazakhstan</w:t>
      </w:r>
      <w:r w:rsidR="00FF6D85" w:rsidRPr="004645CE">
        <w:t xml:space="preserve">) et </w:t>
      </w:r>
      <w:r w:rsidR="004C4B6A" w:rsidRPr="004645CE">
        <w:rPr>
          <w:rFonts w:eastAsia="MS Mincho"/>
        </w:rPr>
        <w:t>n</w:t>
      </w:r>
      <w:r w:rsidR="004C4B6A" w:rsidRPr="004645CE">
        <w:rPr>
          <w:rFonts w:eastAsia="MS Mincho"/>
          <w:vertAlign w:val="superscript"/>
        </w:rPr>
        <w:t>o</w:t>
      </w:r>
      <w:r w:rsidR="009575E9" w:rsidRPr="004645CE">
        <w:t> </w:t>
      </w:r>
      <w:r w:rsidR="00FF6D85" w:rsidRPr="004645CE">
        <w:t>2934/2017 (</w:t>
      </w:r>
      <w:r w:rsidR="00FF6D85" w:rsidRPr="004645CE">
        <w:rPr>
          <w:i/>
        </w:rPr>
        <w:t xml:space="preserve">M. B. </w:t>
      </w:r>
      <w:r w:rsidR="00FF6D85" w:rsidRPr="004645CE">
        <w:t>c</w:t>
      </w:r>
      <w:r w:rsidR="00603E8B">
        <w:t>.</w:t>
      </w:r>
      <w:r w:rsidR="00FF6D85" w:rsidRPr="004645CE">
        <w:t> </w:t>
      </w:r>
      <w:r w:rsidR="00FF6D85" w:rsidRPr="004645CE">
        <w:rPr>
          <w:i/>
        </w:rPr>
        <w:t>Nouvelle</w:t>
      </w:r>
      <w:r w:rsidR="00FF6D85" w:rsidRPr="004645CE">
        <w:rPr>
          <w:i/>
        </w:rPr>
        <w:noBreakHyphen/>
        <w:t>Zélande</w:t>
      </w:r>
      <w:r w:rsidR="00FF6D85" w:rsidRPr="004645CE">
        <w:t>).</w:t>
      </w:r>
    </w:p>
    <w:p w:rsidR="00FF6D85" w:rsidRPr="004645CE" w:rsidRDefault="00FF6D85" w:rsidP="005930B2">
      <w:pPr>
        <w:pStyle w:val="H23G"/>
      </w:pPr>
      <w:r w:rsidRPr="004645CE">
        <w:tab/>
        <w:t>4.</w:t>
      </w:r>
      <w:r w:rsidRPr="004645CE">
        <w:tab/>
        <w:t xml:space="preserve">Mesures de réparation demandées dans les constatations </w:t>
      </w:r>
      <w:r w:rsidRPr="004645CE">
        <w:br/>
        <w:t>adoptées au titre du Protocole facultatif</w:t>
      </w:r>
    </w:p>
    <w:p w:rsidR="00FF6D85" w:rsidRPr="004645CE" w:rsidRDefault="005930B2" w:rsidP="00867308">
      <w:pPr>
        <w:pStyle w:val="SingleTxtG"/>
      </w:pPr>
      <w:r w:rsidRPr="004645CE">
        <w:t>35.</w:t>
      </w:r>
      <w:r w:rsidRPr="004645CE">
        <w:tab/>
      </w:r>
      <w:r w:rsidR="00FF6D85" w:rsidRPr="004645CE">
        <w:t>À sa 118</w:t>
      </w:r>
      <w:r w:rsidR="00FF6D85" w:rsidRPr="004645CE">
        <w:rPr>
          <w:vertAlign w:val="superscript"/>
        </w:rPr>
        <w:t>e</w:t>
      </w:r>
      <w:r w:rsidR="00FF6D85" w:rsidRPr="004645CE">
        <w:t> session, le Comité a adopté des Directives concernant les mesures de réparation demandées en vertu du Protocole facultatif se rapportant au Pacte (</w:t>
      </w:r>
      <w:hyperlink r:id="rId53" w:history="1">
        <w:r w:rsidR="00FF6D85" w:rsidRPr="00914959">
          <w:rPr>
            <w:rStyle w:val="Lienhypertexte"/>
          </w:rPr>
          <w:t>CCPR/C/158</w:t>
        </w:r>
      </w:hyperlink>
      <w:r w:rsidR="00FF6D85" w:rsidRPr="004645CE">
        <w:t>). Ces directives donnent un aperçu de la jurisprudence établie dans les constatations dans lesquelles le Comité demande aux États parties d</w:t>
      </w:r>
      <w:r w:rsidR="004645CE" w:rsidRPr="004645CE">
        <w:t>’</w:t>
      </w:r>
      <w:r w:rsidR="00FF6D85" w:rsidRPr="004645CE">
        <w:t>accorder pleine réparation aux personnes dont les droits reconnus par le Pacte ont été violés. Elles ont pour but d</w:t>
      </w:r>
      <w:r w:rsidR="004645CE" w:rsidRPr="004645CE">
        <w:t>’</w:t>
      </w:r>
      <w:r w:rsidR="00FF6D85" w:rsidRPr="004645CE">
        <w:t>harmoniser les critères retenus et d</w:t>
      </w:r>
      <w:r w:rsidR="004645CE" w:rsidRPr="004645CE">
        <w:t>’</w:t>
      </w:r>
      <w:r w:rsidR="00FF6D85" w:rsidRPr="004645CE">
        <w:t>assurer une certaine cohérence, de façon à rendre la jurisprudence du Comité plus efficace, tout en ménageant une certaine souplesse pour tenir compte de l</w:t>
      </w:r>
      <w:r w:rsidR="004645CE" w:rsidRPr="004645CE">
        <w:t>’</w:t>
      </w:r>
      <w:r w:rsidR="00FF6D85" w:rsidRPr="004645CE">
        <w:t>évolution à venir.</w:t>
      </w:r>
    </w:p>
    <w:p w:rsidR="00FF6D85" w:rsidRPr="004645CE" w:rsidRDefault="005930B2" w:rsidP="005930B2">
      <w:pPr>
        <w:pStyle w:val="H23G"/>
      </w:pPr>
      <w:r w:rsidRPr="004645CE">
        <w:tab/>
      </w:r>
      <w:r w:rsidR="00FF6D85" w:rsidRPr="004645CE">
        <w:t>5.</w:t>
      </w:r>
      <w:r w:rsidR="00FF6D85" w:rsidRPr="004645CE">
        <w:tab/>
        <w:t>Décisions concernant les méthodes de travail applicables</w:t>
      </w:r>
      <w:r w:rsidR="00FF6D85" w:rsidRPr="004645CE">
        <w:br/>
        <w:t>au traitement des communications</w:t>
      </w:r>
    </w:p>
    <w:p w:rsidR="00FF6D85" w:rsidRPr="004645CE" w:rsidRDefault="005930B2" w:rsidP="00867308">
      <w:pPr>
        <w:pStyle w:val="SingleTxtG"/>
      </w:pPr>
      <w:r w:rsidRPr="004645CE">
        <w:t>36.</w:t>
      </w:r>
      <w:r w:rsidRPr="004645CE">
        <w:tab/>
      </w:r>
      <w:r w:rsidR="00FF6D85" w:rsidRPr="004645CE">
        <w:t>À sa 118</w:t>
      </w:r>
      <w:r w:rsidR="00FF6D85" w:rsidRPr="004645CE">
        <w:rPr>
          <w:vertAlign w:val="superscript"/>
        </w:rPr>
        <w:t>e</w:t>
      </w:r>
      <w:r w:rsidR="00FF6D85" w:rsidRPr="004645CE">
        <w:t> session, le Comité a décidé d</w:t>
      </w:r>
      <w:r w:rsidR="004645CE" w:rsidRPr="004645CE">
        <w:t>’</w:t>
      </w:r>
      <w:r w:rsidR="00FF6D85" w:rsidRPr="004645CE">
        <w:t>élaborer un processus pilote par lequel les parties à des communications d</w:t>
      </w:r>
      <w:r w:rsidR="004645CE" w:rsidRPr="004645CE">
        <w:t>’</w:t>
      </w:r>
      <w:r w:rsidR="00FF6D85" w:rsidRPr="004645CE">
        <w:t>importance majeure seraient invitées à commenter oralement les observations de l</w:t>
      </w:r>
      <w:r w:rsidR="004645CE" w:rsidRPr="004645CE">
        <w:t>’</w:t>
      </w:r>
      <w:r w:rsidR="00FF6D85" w:rsidRPr="004645CE">
        <w:t>autre partie. Le processus pourrait s</w:t>
      </w:r>
      <w:r w:rsidR="004645CE" w:rsidRPr="004645CE">
        <w:t>’</w:t>
      </w:r>
      <w:r w:rsidR="00FF6D85" w:rsidRPr="004645CE">
        <w:t>appliquer à des affaires soulevant des questions générales relatives à l</w:t>
      </w:r>
      <w:r w:rsidR="004645CE" w:rsidRPr="004645CE">
        <w:t>’</w:t>
      </w:r>
      <w:r w:rsidR="00FF6D85" w:rsidRPr="004645CE">
        <w:t>interprétation du Pacte, des affaires susceptibles de mettre au jour des pratiques généralisées incompatibles avec le Pacte, ou d</w:t>
      </w:r>
      <w:r w:rsidR="004645CE" w:rsidRPr="004645CE">
        <w:t>’</w:t>
      </w:r>
      <w:r w:rsidR="00FF6D85" w:rsidRPr="004645CE">
        <w:t xml:space="preserve">autres affaires soulevant des questions de principe. </w:t>
      </w:r>
    </w:p>
    <w:p w:rsidR="00FF6D85" w:rsidRPr="004645CE" w:rsidRDefault="005930B2" w:rsidP="00867308">
      <w:pPr>
        <w:pStyle w:val="SingleTxtG"/>
      </w:pPr>
      <w:r w:rsidRPr="004645CE">
        <w:t>37.</w:t>
      </w:r>
      <w:r w:rsidRPr="004645CE">
        <w:tab/>
      </w:r>
      <w:r w:rsidR="00FF6D85" w:rsidRPr="004645CE">
        <w:t>À la même session, le Comité a décidé de rendre publique, sur son site Web, la liste des communications enregistrées aux fins d</w:t>
      </w:r>
      <w:r w:rsidR="004645CE" w:rsidRPr="004645CE">
        <w:t>’</w:t>
      </w:r>
      <w:r w:rsidR="00FF6D85" w:rsidRPr="004645CE">
        <w:t>examen et en attente d</w:t>
      </w:r>
      <w:r w:rsidR="004645CE" w:rsidRPr="004645CE">
        <w:t>’</w:t>
      </w:r>
      <w:r w:rsidR="00FF6D85" w:rsidRPr="004645CE">
        <w:t>examen.</w:t>
      </w:r>
    </w:p>
    <w:p w:rsidR="00FF6D85" w:rsidRPr="004645CE" w:rsidRDefault="00FF6D85" w:rsidP="005930B2">
      <w:pPr>
        <w:pStyle w:val="H23G"/>
      </w:pPr>
      <w:r w:rsidRPr="004645CE">
        <w:lastRenderedPageBreak/>
        <w:tab/>
        <w:t>6.</w:t>
      </w:r>
      <w:r w:rsidRPr="004645CE">
        <w:tab/>
        <w:t>Suivi des constatations</w:t>
      </w:r>
    </w:p>
    <w:p w:rsidR="00FF6D85" w:rsidRPr="004645CE" w:rsidRDefault="005930B2" w:rsidP="00A4742E">
      <w:pPr>
        <w:pStyle w:val="SingleTxtG"/>
        <w:keepNext/>
      </w:pPr>
      <w:r w:rsidRPr="004645CE">
        <w:t>38.</w:t>
      </w:r>
      <w:r w:rsidRPr="004645CE">
        <w:tab/>
      </w:r>
      <w:r w:rsidR="00FF6D85" w:rsidRPr="004645CE">
        <w:t>Au cours de la période considérée, le Rapporteur spécial chargé du suivi des constatations a soumis des rapports aux 118</w:t>
      </w:r>
      <w:r w:rsidR="00FF6D85" w:rsidRPr="004645CE">
        <w:rPr>
          <w:vertAlign w:val="superscript"/>
        </w:rPr>
        <w:t>e</w:t>
      </w:r>
      <w:r w:rsidR="00FF6D85" w:rsidRPr="004645CE">
        <w:t xml:space="preserve"> (voir </w:t>
      </w:r>
      <w:hyperlink r:id="rId54" w:history="1">
        <w:r w:rsidR="00FF6D85" w:rsidRPr="00914959">
          <w:rPr>
            <w:rStyle w:val="Lienhypertexte"/>
          </w:rPr>
          <w:t>CCPR/C/118/3</w:t>
        </w:r>
      </w:hyperlink>
      <w:r w:rsidR="00FF6D85" w:rsidRPr="004645CE">
        <w:t>) et 119</w:t>
      </w:r>
      <w:r w:rsidR="00FF6D85" w:rsidRPr="004645CE">
        <w:rPr>
          <w:vertAlign w:val="superscript"/>
        </w:rPr>
        <w:t>e</w:t>
      </w:r>
      <w:r w:rsidR="00FF6D85" w:rsidRPr="004645CE">
        <w:t> sessions.</w:t>
      </w:r>
    </w:p>
    <w:p w:rsidR="00FF6D85" w:rsidRPr="004645CE" w:rsidRDefault="005930B2" w:rsidP="00A4742E">
      <w:pPr>
        <w:pStyle w:val="SingleTxtG"/>
        <w:keepNext/>
        <w:keepLines/>
      </w:pPr>
      <w:r w:rsidRPr="004645CE">
        <w:t>39.</w:t>
      </w:r>
      <w:r w:rsidRPr="004645CE">
        <w:tab/>
      </w:r>
      <w:r w:rsidR="00FF6D85" w:rsidRPr="004645CE">
        <w:t>À ce jour, le Comité a établi qu</w:t>
      </w:r>
      <w:r w:rsidR="004645CE" w:rsidRPr="004645CE">
        <w:t>’</w:t>
      </w:r>
      <w:r w:rsidR="00FF6D85" w:rsidRPr="004645CE">
        <w:t>il y avait eu violation du Pacte dans 1 029 des 1 221 constatations adoptées depuis 1979. Il a maintenu la pratique, introduite à sa 109</w:t>
      </w:r>
      <w:r w:rsidR="00FF6D85" w:rsidRPr="004645CE">
        <w:rPr>
          <w:vertAlign w:val="superscript"/>
        </w:rPr>
        <w:t>e</w:t>
      </w:r>
      <w:r w:rsidR="00FF6D85" w:rsidRPr="004645CE">
        <w:t> session, consistant à faire figurer dans ses rapports sur le suivi des constatations une appréciation de la réponse de l</w:t>
      </w:r>
      <w:r w:rsidR="004645CE" w:rsidRPr="004645CE">
        <w:t>’</w:t>
      </w:r>
      <w:r w:rsidR="00FF6D85" w:rsidRPr="004645CE">
        <w:t>État partie ou des mesures prises par celui-ci, fondée sur les critères définis pour la procédure de suivi des observations finales. À sa 118</w:t>
      </w:r>
      <w:r w:rsidR="00FF6D85" w:rsidRPr="004645CE">
        <w:rPr>
          <w:vertAlign w:val="superscript"/>
        </w:rPr>
        <w:t>e</w:t>
      </w:r>
      <w:r w:rsidR="00FF6D85" w:rsidRPr="004645CE">
        <w:t xml:space="preserve"> session, le Comité a décidé de revoir ses critères d</w:t>
      </w:r>
      <w:r w:rsidR="004645CE" w:rsidRPr="004645CE">
        <w:t>’</w:t>
      </w:r>
      <w:r w:rsidR="00FF6D85" w:rsidRPr="004645CE">
        <w:t>évaluation. Il note une fois encore que de nombreux États parties n</w:t>
      </w:r>
      <w:r w:rsidR="004645CE" w:rsidRPr="004645CE">
        <w:t>’</w:t>
      </w:r>
      <w:r w:rsidR="00FF6D85" w:rsidRPr="004645CE">
        <w:t>ont pas donné suite aux constatations adoptées au titre du Protocole facultatif.</w:t>
      </w:r>
    </w:p>
    <w:p w:rsidR="00FF6D85" w:rsidRPr="004645CE" w:rsidRDefault="005930B2" w:rsidP="00867308">
      <w:pPr>
        <w:pStyle w:val="SingleTxtG"/>
      </w:pPr>
      <w:r w:rsidRPr="004645CE">
        <w:t>40.</w:t>
      </w:r>
      <w:r w:rsidRPr="004645CE">
        <w:tab/>
      </w:r>
      <w:r w:rsidR="00FF6D85" w:rsidRPr="004645CE">
        <w:t>À sa 118</w:t>
      </w:r>
      <w:r w:rsidR="00FF6D85" w:rsidRPr="004645CE">
        <w:rPr>
          <w:vertAlign w:val="superscript"/>
        </w:rPr>
        <w:t>e</w:t>
      </w:r>
      <w:r w:rsidR="00351A74">
        <w:t> session,</w:t>
      </w:r>
      <w:r w:rsidR="00FF6D85" w:rsidRPr="004645CE">
        <w:t xml:space="preserve"> le Comité a décidé de clore le dia</w:t>
      </w:r>
      <w:r w:rsidR="00D15B6E">
        <w:t xml:space="preserve">logue et de conclure à une mise </w:t>
      </w:r>
      <w:r w:rsidR="00FF6D85" w:rsidRPr="004645CE">
        <w:t>en œuvre satisfaisante de ses recommandation</w:t>
      </w:r>
      <w:r w:rsidR="00D15B6E">
        <w:t xml:space="preserve">s concernant les communications </w:t>
      </w:r>
      <w:r w:rsidR="004C4B6A" w:rsidRPr="004645CE">
        <w:rPr>
          <w:rFonts w:eastAsia="MS Mincho"/>
        </w:rPr>
        <w:t>n</w:t>
      </w:r>
      <w:r w:rsidR="004C4B6A" w:rsidRPr="004645CE">
        <w:rPr>
          <w:rFonts w:eastAsia="MS Mincho"/>
          <w:vertAlign w:val="superscript"/>
        </w:rPr>
        <w:t>o</w:t>
      </w:r>
      <w:r w:rsidR="00D15B6E">
        <w:t xml:space="preserve"> 1153/2003 </w:t>
      </w:r>
      <w:r w:rsidR="00FF6D85" w:rsidRPr="004645CE">
        <w:t>(</w:t>
      </w:r>
      <w:r w:rsidR="00FF6D85" w:rsidRPr="004645CE">
        <w:rPr>
          <w:i/>
        </w:rPr>
        <w:t xml:space="preserve">Llantoy Huamán </w:t>
      </w:r>
      <w:r w:rsidR="00FF6D85" w:rsidRPr="004645CE">
        <w:t>c. </w:t>
      </w:r>
      <w:r w:rsidR="00FF6D85" w:rsidRPr="004645CE">
        <w:rPr>
          <w:i/>
        </w:rPr>
        <w:t>Pérou</w:t>
      </w:r>
      <w:r w:rsidR="00FF6D85" w:rsidRPr="004645CE">
        <w:t xml:space="preserve">), </w:t>
      </w:r>
      <w:r w:rsidR="004C4B6A" w:rsidRPr="004645CE">
        <w:rPr>
          <w:rFonts w:eastAsia="MS Mincho"/>
        </w:rPr>
        <w:t>n</w:t>
      </w:r>
      <w:r w:rsidR="004C4B6A" w:rsidRPr="004645CE">
        <w:rPr>
          <w:rFonts w:eastAsia="MS Mincho"/>
          <w:vertAlign w:val="superscript"/>
        </w:rPr>
        <w:t>o</w:t>
      </w:r>
      <w:r w:rsidR="00D15B6E">
        <w:t> </w:t>
      </w:r>
      <w:r w:rsidR="00FF6D85" w:rsidRPr="004645CE">
        <w:t>2097/2011 (</w:t>
      </w:r>
      <w:r w:rsidR="00FF6D85" w:rsidRPr="004645CE">
        <w:rPr>
          <w:i/>
        </w:rPr>
        <w:t>Timmer</w:t>
      </w:r>
      <w:r w:rsidR="00D15B6E">
        <w:rPr>
          <w:i/>
        </w:rPr>
        <w:t xml:space="preserve"> </w:t>
      </w:r>
      <w:r w:rsidR="00FF6D85" w:rsidRPr="004645CE">
        <w:t>c.</w:t>
      </w:r>
      <w:r w:rsidR="00D15B6E">
        <w:t> </w:t>
      </w:r>
      <w:r w:rsidR="00FF6D85" w:rsidRPr="004645CE">
        <w:rPr>
          <w:i/>
        </w:rPr>
        <w:t>Pays</w:t>
      </w:r>
      <w:r w:rsidR="00FF6D85" w:rsidRPr="004645CE">
        <w:rPr>
          <w:i/>
        </w:rPr>
        <w:noBreakHyphen/>
        <w:t>Bas</w:t>
      </w:r>
      <w:r w:rsidR="00FF6D85" w:rsidRPr="004645CE">
        <w:t xml:space="preserve">), </w:t>
      </w:r>
      <w:r w:rsidR="004C4B6A" w:rsidRPr="004645CE">
        <w:rPr>
          <w:rFonts w:eastAsia="MS Mincho"/>
        </w:rPr>
        <w:t>n</w:t>
      </w:r>
      <w:r w:rsidR="004C4B6A" w:rsidRPr="004645CE">
        <w:rPr>
          <w:rFonts w:eastAsia="MS Mincho"/>
          <w:vertAlign w:val="superscript"/>
        </w:rPr>
        <w:t>o</w:t>
      </w:r>
      <w:r w:rsidR="00D15B6E">
        <w:t> </w:t>
      </w:r>
      <w:r w:rsidR="00FF6D85" w:rsidRPr="004645CE">
        <w:t>2149/2012 (</w:t>
      </w:r>
      <w:r w:rsidR="00D15B6E">
        <w:rPr>
          <w:i/>
        </w:rPr>
        <w:t>M. </w:t>
      </w:r>
      <w:r w:rsidR="00FF6D85" w:rsidRPr="004645CE">
        <w:rPr>
          <w:i/>
        </w:rPr>
        <w:t>I.</w:t>
      </w:r>
      <w:r w:rsidR="00D15B6E">
        <w:t xml:space="preserve"> </w:t>
      </w:r>
      <w:r w:rsidR="00FF6D85" w:rsidRPr="004645CE">
        <w:t>c. </w:t>
      </w:r>
      <w:r w:rsidR="00FF6D85" w:rsidRPr="004645CE">
        <w:rPr>
          <w:i/>
        </w:rPr>
        <w:t>Suède</w:t>
      </w:r>
      <w:r w:rsidR="00FF6D85" w:rsidRPr="004645CE">
        <w:t xml:space="preserve">), </w:t>
      </w:r>
      <w:r w:rsidR="004C4B6A" w:rsidRPr="004645CE">
        <w:rPr>
          <w:rFonts w:eastAsia="MS Mincho"/>
        </w:rPr>
        <w:t>n</w:t>
      </w:r>
      <w:r w:rsidR="004C4B6A" w:rsidRPr="004645CE">
        <w:rPr>
          <w:rFonts w:eastAsia="MS Mincho"/>
          <w:vertAlign w:val="superscript"/>
        </w:rPr>
        <w:t>o</w:t>
      </w:r>
      <w:r w:rsidR="00D15B6E">
        <w:t> </w:t>
      </w:r>
      <w:r w:rsidR="00FF6D85" w:rsidRPr="004645CE">
        <w:t>2243/2013 (</w:t>
      </w:r>
      <w:r w:rsidR="00FF6D85" w:rsidRPr="004645CE">
        <w:rPr>
          <w:i/>
        </w:rPr>
        <w:t>Husseini</w:t>
      </w:r>
      <w:r w:rsidR="00D15B6E">
        <w:rPr>
          <w:i/>
        </w:rPr>
        <w:t> </w:t>
      </w:r>
      <w:r w:rsidR="00FF6D85" w:rsidRPr="004645CE">
        <w:t>c.</w:t>
      </w:r>
      <w:r w:rsidR="00FF6D85" w:rsidRPr="004645CE">
        <w:rPr>
          <w:i/>
        </w:rPr>
        <w:t> Danemark</w:t>
      </w:r>
      <w:r w:rsidR="00FF6D85" w:rsidRPr="004645CE">
        <w:t xml:space="preserve">), </w:t>
      </w:r>
      <w:r w:rsidR="004C4B6A" w:rsidRPr="004645CE">
        <w:rPr>
          <w:rFonts w:eastAsia="MS Mincho"/>
        </w:rPr>
        <w:t>n</w:t>
      </w:r>
      <w:r w:rsidR="004C4B6A" w:rsidRPr="004645CE">
        <w:rPr>
          <w:rFonts w:eastAsia="MS Mincho"/>
          <w:vertAlign w:val="superscript"/>
        </w:rPr>
        <w:t>o</w:t>
      </w:r>
      <w:r w:rsidR="00D15B6E">
        <w:t> </w:t>
      </w:r>
      <w:r w:rsidR="00FF6D85" w:rsidRPr="004645CE">
        <w:t>2258/2013 (</w:t>
      </w:r>
      <w:r w:rsidR="00FF6D85" w:rsidRPr="004645CE">
        <w:rPr>
          <w:i/>
        </w:rPr>
        <w:t>Rasappu</w:t>
      </w:r>
      <w:r w:rsidR="00D15B6E">
        <w:rPr>
          <w:i/>
        </w:rPr>
        <w:t> </w:t>
      </w:r>
      <w:r w:rsidR="00FF6D85" w:rsidRPr="004645CE">
        <w:t>c. </w:t>
      </w:r>
      <w:r w:rsidR="00FF6D85" w:rsidRPr="004645CE">
        <w:rPr>
          <w:i/>
        </w:rPr>
        <w:t>Danemark</w:t>
      </w:r>
      <w:r w:rsidR="00FF6D85" w:rsidRPr="004645CE">
        <w:t xml:space="preserve">), </w:t>
      </w:r>
      <w:r w:rsidR="004C4B6A" w:rsidRPr="004645CE">
        <w:rPr>
          <w:rFonts w:eastAsia="MS Mincho"/>
        </w:rPr>
        <w:t>n</w:t>
      </w:r>
      <w:r w:rsidR="004C4B6A" w:rsidRPr="004645CE">
        <w:rPr>
          <w:rFonts w:eastAsia="MS Mincho"/>
          <w:vertAlign w:val="superscript"/>
        </w:rPr>
        <w:t>o</w:t>
      </w:r>
      <w:r w:rsidR="00D15B6E">
        <w:t> </w:t>
      </w:r>
      <w:r w:rsidR="00FF6D85" w:rsidRPr="004645CE">
        <w:t>2370/2014 (</w:t>
      </w:r>
      <w:r w:rsidR="00D15B6E">
        <w:rPr>
          <w:i/>
        </w:rPr>
        <w:t>A. </w:t>
      </w:r>
      <w:r w:rsidR="00FF6D85" w:rsidRPr="004645CE">
        <w:rPr>
          <w:i/>
        </w:rPr>
        <w:t>H.</w:t>
      </w:r>
      <w:r w:rsidR="00D15B6E">
        <w:rPr>
          <w:i/>
        </w:rPr>
        <w:t> </w:t>
      </w:r>
      <w:r w:rsidR="00FF6D85" w:rsidRPr="004645CE">
        <w:t>c. </w:t>
      </w:r>
      <w:r w:rsidR="00FF6D85" w:rsidRPr="004645CE">
        <w:rPr>
          <w:i/>
        </w:rPr>
        <w:t>Danemark</w:t>
      </w:r>
      <w:r w:rsidR="00FF6D85" w:rsidRPr="004645CE">
        <w:t xml:space="preserve">) et </w:t>
      </w:r>
      <w:r w:rsidR="004C4B6A" w:rsidRPr="004645CE">
        <w:rPr>
          <w:rFonts w:eastAsia="MS Mincho"/>
        </w:rPr>
        <w:t>n</w:t>
      </w:r>
      <w:r w:rsidR="004C4B6A" w:rsidRPr="004645CE">
        <w:rPr>
          <w:rFonts w:eastAsia="MS Mincho"/>
          <w:vertAlign w:val="superscript"/>
        </w:rPr>
        <w:t>o</w:t>
      </w:r>
      <w:r w:rsidR="00D15B6E">
        <w:t> </w:t>
      </w:r>
      <w:r w:rsidR="00FF6D85" w:rsidRPr="004645CE">
        <w:t>2389/2014 (</w:t>
      </w:r>
      <w:r w:rsidR="00FF6D85" w:rsidRPr="004645CE">
        <w:rPr>
          <w:i/>
        </w:rPr>
        <w:t>X</w:t>
      </w:r>
      <w:r w:rsidR="00D15B6E">
        <w:rPr>
          <w:i/>
        </w:rPr>
        <w:t> </w:t>
      </w:r>
      <w:r w:rsidR="00FF6D85" w:rsidRPr="004645CE">
        <w:t>c. </w:t>
      </w:r>
      <w:r w:rsidR="00FF6D85" w:rsidRPr="004645CE">
        <w:rPr>
          <w:i/>
        </w:rPr>
        <w:t>Danemark</w:t>
      </w:r>
      <w:r w:rsidR="00FF6D85" w:rsidRPr="004645CE">
        <w:t>).</w:t>
      </w:r>
    </w:p>
    <w:p w:rsidR="00FF6D85" w:rsidRPr="004645CE" w:rsidRDefault="00FF6D85" w:rsidP="0063702F">
      <w:pPr>
        <w:pStyle w:val="H1G"/>
      </w:pPr>
      <w:r w:rsidRPr="004645CE">
        <w:tab/>
        <w:t>I.</w:t>
      </w:r>
      <w:r w:rsidRPr="004645CE">
        <w:tab/>
        <w:t xml:space="preserve">Observations générales au titre du paragraphe 4 </w:t>
      </w:r>
      <w:r w:rsidR="0063702F" w:rsidRPr="004645CE">
        <w:br/>
      </w:r>
      <w:r w:rsidRPr="004645CE">
        <w:t>de l</w:t>
      </w:r>
      <w:r w:rsidR="004645CE" w:rsidRPr="004645CE">
        <w:t>’</w:t>
      </w:r>
      <w:r w:rsidRPr="004645CE">
        <w:t>article 40 du Pacte</w:t>
      </w:r>
    </w:p>
    <w:p w:rsidR="00FF6D85" w:rsidRPr="004645CE" w:rsidRDefault="0063702F" w:rsidP="00867308">
      <w:pPr>
        <w:pStyle w:val="SingleTxtG"/>
      </w:pPr>
      <w:r w:rsidRPr="004645CE">
        <w:t>41.</w:t>
      </w:r>
      <w:r w:rsidRPr="004645CE">
        <w:tab/>
      </w:r>
      <w:r w:rsidR="00FF6D85" w:rsidRPr="004645CE">
        <w:t>À ses 117</w:t>
      </w:r>
      <w:r w:rsidR="00FF6D85" w:rsidRPr="004645CE">
        <w:rPr>
          <w:vertAlign w:val="superscript"/>
        </w:rPr>
        <w:t>e</w:t>
      </w:r>
      <w:r w:rsidR="00FF6D85" w:rsidRPr="004645CE">
        <w:t>, 118</w:t>
      </w:r>
      <w:r w:rsidR="00FF6D85" w:rsidRPr="004645CE">
        <w:rPr>
          <w:vertAlign w:val="superscript"/>
        </w:rPr>
        <w:t>e</w:t>
      </w:r>
      <w:r w:rsidR="00FF6D85" w:rsidRPr="004645CE">
        <w:t xml:space="preserve"> et 119</w:t>
      </w:r>
      <w:r w:rsidR="00FF6D85" w:rsidRPr="004645CE">
        <w:rPr>
          <w:vertAlign w:val="superscript"/>
        </w:rPr>
        <w:t>e</w:t>
      </w:r>
      <w:r w:rsidR="00FF6D85" w:rsidRPr="004645CE">
        <w:t> sessions, le Comité a poursuivi l</w:t>
      </w:r>
      <w:r w:rsidR="004645CE" w:rsidRPr="004645CE">
        <w:t>’</w:t>
      </w:r>
      <w:r w:rsidR="00FF6D85" w:rsidRPr="004645CE">
        <w:t>examen du projet d</w:t>
      </w:r>
      <w:r w:rsidR="004645CE" w:rsidRPr="004645CE">
        <w:t>’</w:t>
      </w:r>
      <w:r w:rsidR="00FF6D85" w:rsidRPr="004645CE">
        <w:t>observation générale sur le droit à la vie (art. 6).</w:t>
      </w:r>
    </w:p>
    <w:p w:rsidR="00FF6D85" w:rsidRPr="004645CE" w:rsidRDefault="00FF6D85" w:rsidP="0063702F">
      <w:pPr>
        <w:pStyle w:val="H1G"/>
      </w:pPr>
      <w:r w:rsidRPr="004645CE">
        <w:tab/>
        <w:t>J.</w:t>
      </w:r>
      <w:r w:rsidRPr="004645CE">
        <w:tab/>
        <w:t>Ressources humaines et traduction des documents officiels</w:t>
      </w:r>
    </w:p>
    <w:p w:rsidR="00FF6D85" w:rsidRPr="004645CE" w:rsidRDefault="0063702F" w:rsidP="00867308">
      <w:pPr>
        <w:pStyle w:val="SingleTxtG"/>
      </w:pPr>
      <w:r w:rsidRPr="004645CE">
        <w:t>42.</w:t>
      </w:r>
      <w:r w:rsidRPr="004645CE">
        <w:tab/>
      </w:r>
      <w:r w:rsidR="00FF6D85" w:rsidRPr="004645CE">
        <w:t>Conformément à l</w:t>
      </w:r>
      <w:r w:rsidR="004645CE" w:rsidRPr="004645CE">
        <w:t>’</w:t>
      </w:r>
      <w:r w:rsidR="00FF6D85" w:rsidRPr="004645CE">
        <w:t>article 36 du Pacte, le Secrétaire général est tenu de mettre à la disposition des membres du Comité le personnel et les moyens matériels qui leur sont nécessaires pour s</w:t>
      </w:r>
      <w:r w:rsidR="004645CE" w:rsidRPr="004645CE">
        <w:t>’</w:t>
      </w:r>
      <w:r w:rsidR="00FF6D85" w:rsidRPr="004645CE">
        <w:t>acquitter efficacement de leurs fonctions. Le Comité se dit une fois encore préoccupé par le manque de personnel et souligne de nouveau qu</w:t>
      </w:r>
      <w:r w:rsidR="004645CE" w:rsidRPr="004645CE">
        <w:t>’</w:t>
      </w:r>
      <w:r w:rsidR="00FF6D85" w:rsidRPr="004645CE">
        <w:t>il importe d</w:t>
      </w:r>
      <w:r w:rsidR="004645CE" w:rsidRPr="004645CE">
        <w:t>’</w:t>
      </w:r>
      <w:r w:rsidR="00FF6D85" w:rsidRPr="004645CE">
        <w:t xml:space="preserve">affecter des ressources humaines </w:t>
      </w:r>
      <w:r w:rsidR="00FF6D85" w:rsidRPr="004645CE">
        <w:rPr>
          <w:bCs/>
        </w:rPr>
        <w:t>suffisantes</w:t>
      </w:r>
      <w:r w:rsidR="00FF6D85" w:rsidRPr="004645CE">
        <w:t xml:space="preserve"> pour assurer le service de ses sessions et pour faire en sorte que ses recommandations soient mieux connues, comprises et appliquées au plan national. Il souligne que s</w:t>
      </w:r>
      <w:r w:rsidR="004645CE" w:rsidRPr="004645CE">
        <w:t>’</w:t>
      </w:r>
      <w:r w:rsidR="00FF6D85" w:rsidRPr="004645CE">
        <w:t>il n</w:t>
      </w:r>
      <w:r w:rsidR="004645CE" w:rsidRPr="004645CE">
        <w:t>’</w:t>
      </w:r>
      <w:r w:rsidR="00FF6D85" w:rsidRPr="004645CE">
        <w:t>y a pas d</w:t>
      </w:r>
      <w:r w:rsidR="004645CE" w:rsidRPr="004645CE">
        <w:t>’</w:t>
      </w:r>
      <w:r w:rsidR="00FF6D85" w:rsidRPr="004645CE">
        <w:t>augmentation notable de la dotation en effectifs du Groupe des requêtes pour le traitement des communications individuelles, l</w:t>
      </w:r>
      <w:r w:rsidR="004645CE" w:rsidRPr="004645CE">
        <w:t>’</w:t>
      </w:r>
      <w:r w:rsidR="00FF6D85" w:rsidRPr="004645CE">
        <w:t>aptitude du Comité à résorber son arriéré en la matière restera gravement compromise. De plus, il exprime sa profonde inquiétude au sujet des règles générales en vigueur à l</w:t>
      </w:r>
      <w:r w:rsidR="004645CE" w:rsidRPr="004645CE">
        <w:t>’</w:t>
      </w:r>
      <w:r w:rsidR="00FF6D85" w:rsidRPr="004645CE">
        <w:t>ONU relatives à la mobilité du personnel du Secrétariat, qui risquent d</w:t>
      </w:r>
      <w:r w:rsidR="004645CE" w:rsidRPr="004645CE">
        <w:t>’</w:t>
      </w:r>
      <w:r w:rsidR="00FF6D85" w:rsidRPr="004645CE">
        <w:t>entraver ses travaux ; il fait observer en particulier que les membres du Groupe des requêtes ont besoin de rester à leur poste suffisamment longtemps pour acquérir l</w:t>
      </w:r>
      <w:r w:rsidR="004645CE" w:rsidRPr="004645CE">
        <w:t>’</w:t>
      </w:r>
      <w:r w:rsidR="00FF6D85" w:rsidRPr="004645CE">
        <w:t>expérience et la connaissance nécessaires de la jurisprudence du Comité.</w:t>
      </w:r>
    </w:p>
    <w:p w:rsidR="00FF6D85" w:rsidRPr="004645CE" w:rsidRDefault="0063702F" w:rsidP="00867308">
      <w:pPr>
        <w:pStyle w:val="SingleTxtG"/>
      </w:pPr>
      <w:r w:rsidRPr="004645CE">
        <w:t>43.</w:t>
      </w:r>
      <w:r w:rsidRPr="004645CE">
        <w:tab/>
      </w:r>
      <w:r w:rsidR="00FF6D85" w:rsidRPr="004645CE">
        <w:t>Le Comité est reconnaissant à l</w:t>
      </w:r>
      <w:r w:rsidR="004645CE" w:rsidRPr="004645CE">
        <w:t>’</w:t>
      </w:r>
      <w:r w:rsidR="00FF6D85" w:rsidRPr="004645CE">
        <w:t>Assemblée générale d</w:t>
      </w:r>
      <w:r w:rsidR="004645CE" w:rsidRPr="004645CE">
        <w:t>’</w:t>
      </w:r>
      <w:r w:rsidR="00FF6D85" w:rsidRPr="004645CE">
        <w:t>avoir adopté la résolution</w:t>
      </w:r>
      <w:r w:rsidR="00382C53">
        <w:t> 68/268</w:t>
      </w:r>
      <w:r w:rsidR="00FF6D85" w:rsidRPr="004645CE">
        <w:t xml:space="preserve"> sur le renforcement et l</w:t>
      </w:r>
      <w:r w:rsidR="004645CE" w:rsidRPr="004645CE">
        <w:t>’</w:t>
      </w:r>
      <w:r w:rsidR="00FF6D85" w:rsidRPr="004645CE">
        <w:t>amélioration du fonctionnement de l</w:t>
      </w:r>
      <w:r w:rsidR="004645CE" w:rsidRPr="004645CE">
        <w:t>’</w:t>
      </w:r>
      <w:r w:rsidR="00FF6D85" w:rsidRPr="004645CE">
        <w:t>ensemble des organes conventionnels des droits de l</w:t>
      </w:r>
      <w:r w:rsidR="004645CE" w:rsidRPr="004645CE">
        <w:t>’</w:t>
      </w:r>
      <w:r w:rsidR="00FF6D85" w:rsidRPr="004645CE">
        <w:t>homme, et notamment de lui avoir accordé deux semaines et demie de temps de réunion supplémentaire pour les années 2015 et 2016. Il regrette toutefois que les ressources humaines qui lui ont été allouées ne soient pas suffisantes pour assurer la pleine mise en œuvre de cette résolution. Il regrette également que la résolution fixe une limite au nombre de mots et le fait que certains documents ne soient pas traduits, ce qui nuit aux travaux du Comité.</w:t>
      </w:r>
    </w:p>
    <w:p w:rsidR="00FF6D85" w:rsidRPr="004645CE" w:rsidRDefault="00FF6D85" w:rsidP="0063702F">
      <w:pPr>
        <w:pStyle w:val="H1G"/>
      </w:pPr>
      <w:bookmarkStart w:id="19" w:name="_Toc328666115"/>
      <w:bookmarkStart w:id="20" w:name="_Toc328746761"/>
      <w:bookmarkStart w:id="21" w:name="_Toc328984181"/>
      <w:r w:rsidRPr="004645CE">
        <w:lastRenderedPageBreak/>
        <w:tab/>
        <w:t>K.</w:t>
      </w:r>
      <w:r w:rsidRPr="004645CE">
        <w:tab/>
      </w:r>
      <w:bookmarkEnd w:id="19"/>
      <w:bookmarkEnd w:id="20"/>
      <w:bookmarkEnd w:id="21"/>
      <w:r w:rsidRPr="004645CE">
        <w:t>Communications sur les travaux du Comité</w:t>
      </w:r>
    </w:p>
    <w:p w:rsidR="00FF6D85" w:rsidRPr="004645CE" w:rsidRDefault="0063702F" w:rsidP="00A5787D">
      <w:pPr>
        <w:pStyle w:val="SingleTxtG"/>
        <w:keepNext/>
        <w:keepLines/>
      </w:pPr>
      <w:r w:rsidRPr="004645CE">
        <w:t>44.</w:t>
      </w:r>
      <w:r w:rsidRPr="004645CE">
        <w:tab/>
      </w:r>
      <w:r w:rsidR="00FF6D85" w:rsidRPr="004645CE">
        <w:t>À sa quatre-vingt-quatorzième session, le Comité a adopté un document présentant une approche stratégique des relations publiques avec les médias (</w:t>
      </w:r>
      <w:hyperlink r:id="rId55" w:history="1">
        <w:r w:rsidR="00FF6D85" w:rsidRPr="00914959">
          <w:rPr>
            <w:rStyle w:val="Lienhypertexte"/>
          </w:rPr>
          <w:t>CCPR/C/94/3</w:t>
        </w:r>
      </w:hyperlink>
      <w:r w:rsidR="00FF6D85" w:rsidRPr="004645CE">
        <w:t>).</w:t>
      </w:r>
    </w:p>
    <w:p w:rsidR="00FF6D85" w:rsidRPr="004645CE" w:rsidRDefault="0063702F" w:rsidP="00A4742E">
      <w:pPr>
        <w:pStyle w:val="SingleTxtG"/>
        <w:keepNext/>
        <w:keepLines/>
      </w:pPr>
      <w:r w:rsidRPr="004645CE">
        <w:t>45.</w:t>
      </w:r>
      <w:r w:rsidRPr="004645CE">
        <w:tab/>
      </w:r>
      <w:r w:rsidR="00FF6D85" w:rsidRPr="004645CE">
        <w:t>À la 117</w:t>
      </w:r>
      <w:r w:rsidR="00FF6D85" w:rsidRPr="004645CE">
        <w:rPr>
          <w:vertAlign w:val="superscript"/>
        </w:rPr>
        <w:t>e</w:t>
      </w:r>
      <w:r w:rsidR="00FF6D85" w:rsidRPr="004645CE">
        <w:t> session, le Centre pour les droits civils et politiques n</w:t>
      </w:r>
      <w:r w:rsidR="004645CE" w:rsidRPr="004645CE">
        <w:t>’</w:t>
      </w:r>
      <w:r w:rsidR="00FF6D85" w:rsidRPr="004645CE">
        <w:t>a été en mesure de retransmettre sur Internet qu</w:t>
      </w:r>
      <w:r w:rsidR="004645CE" w:rsidRPr="004645CE">
        <w:t>’</w:t>
      </w:r>
      <w:r w:rsidR="00FF6D85" w:rsidRPr="004645CE">
        <w:t>une partie de la session, en collaboration avec le HCDH, lequel a commencé à retransmettre sur Internet l</w:t>
      </w:r>
      <w:r w:rsidR="004645CE" w:rsidRPr="004645CE">
        <w:t>’</w:t>
      </w:r>
      <w:r w:rsidR="00FF6D85" w:rsidRPr="004645CE">
        <w:t>intégralité des sessions du Comité, y compris l</w:t>
      </w:r>
      <w:r w:rsidR="004645CE" w:rsidRPr="004645CE">
        <w:t>’</w:t>
      </w:r>
      <w:r w:rsidR="00FF6D85" w:rsidRPr="004645CE">
        <w:t>examen de tous les rapports des États parties et d</w:t>
      </w:r>
      <w:r w:rsidR="004645CE" w:rsidRPr="004645CE">
        <w:t>’</w:t>
      </w:r>
      <w:r w:rsidR="00FF6D85" w:rsidRPr="004645CE">
        <w:t>autres séances publiques, à la 118</w:t>
      </w:r>
      <w:r w:rsidR="00FF6D85" w:rsidRPr="004645CE">
        <w:rPr>
          <w:vertAlign w:val="superscript"/>
        </w:rPr>
        <w:t>e</w:t>
      </w:r>
      <w:r w:rsidR="00FF6D85" w:rsidRPr="004645CE">
        <w:t> session. Les enregistrements peuvent être consultés à l</w:t>
      </w:r>
      <w:r w:rsidR="004645CE" w:rsidRPr="004645CE">
        <w:t>’</w:t>
      </w:r>
      <w:r w:rsidR="00FF6D85" w:rsidRPr="004645CE">
        <w:t xml:space="preserve">adresse suivante : </w:t>
      </w:r>
      <w:hyperlink r:id="rId56" w:history="1">
        <w:r w:rsidR="00FF6D85" w:rsidRPr="00914959">
          <w:rPr>
            <w:rStyle w:val="Lienhypertexte"/>
          </w:rPr>
          <w:t>http://webtv.un.org</w:t>
        </w:r>
      </w:hyperlink>
      <w:r w:rsidR="00FF6D85" w:rsidRPr="004645CE">
        <w:t>.</w:t>
      </w:r>
    </w:p>
    <w:p w:rsidR="00FF6D85" w:rsidRPr="004645CE" w:rsidRDefault="0063702F" w:rsidP="00867308">
      <w:pPr>
        <w:pStyle w:val="SingleTxtG"/>
      </w:pPr>
      <w:r w:rsidRPr="004645CE">
        <w:t>46.</w:t>
      </w:r>
      <w:r w:rsidRPr="004645CE">
        <w:tab/>
      </w:r>
      <w:r w:rsidR="00FF6D85" w:rsidRPr="004645CE">
        <w:t>Le Comité a continué de mettre en place une stratégie de relations avec les médias, prévoyant notamment la tenue de conférences de pre</w:t>
      </w:r>
      <w:r w:rsidR="00867308" w:rsidRPr="004645CE">
        <w:t>sse à la fin de chaque session.</w:t>
      </w:r>
    </w:p>
    <w:p w:rsidR="00FF6D85" w:rsidRPr="004645CE" w:rsidRDefault="0063702F" w:rsidP="00867308">
      <w:pPr>
        <w:pStyle w:val="SingleTxtG"/>
      </w:pPr>
      <w:r w:rsidRPr="004645CE">
        <w:t>47.</w:t>
      </w:r>
      <w:r w:rsidRPr="004645CE">
        <w:tab/>
      </w:r>
      <w:r w:rsidR="00FF6D85" w:rsidRPr="004645CE">
        <w:t>Le Comité a continué de souligner l</w:t>
      </w:r>
      <w:r w:rsidR="004645CE" w:rsidRPr="004645CE">
        <w:t>’</w:t>
      </w:r>
      <w:r w:rsidR="00FF6D85" w:rsidRPr="004645CE">
        <w:t>importance d</w:t>
      </w:r>
      <w:r w:rsidR="004645CE" w:rsidRPr="004645CE">
        <w:t>’</w:t>
      </w:r>
      <w:r w:rsidR="00FF6D85" w:rsidRPr="004645CE">
        <w:t>organiser régulièrement une session à New York et, à cette fin, il a adopté la décision ci</w:t>
      </w:r>
      <w:r w:rsidR="00FF6D85" w:rsidRPr="004645CE">
        <w:noBreakHyphen/>
        <w:t>dessous après avoir reçu du Secrétariat une estimation des incidences budgétaires de cette pratique, conformément à l</w:t>
      </w:r>
      <w:r w:rsidR="004645CE" w:rsidRPr="004645CE">
        <w:t>’</w:t>
      </w:r>
      <w:r w:rsidR="00FF6D85" w:rsidRPr="004645CE">
        <w:t xml:space="preserve">article 27 de son Règlement intérieur : </w:t>
      </w:r>
    </w:p>
    <w:p w:rsidR="00FF6D85" w:rsidRPr="004645CE" w:rsidRDefault="0063702F" w:rsidP="00867308">
      <w:pPr>
        <w:pStyle w:val="SingleTxtG"/>
      </w:pPr>
      <w:r w:rsidRPr="004645CE">
        <w:t>48.</w:t>
      </w:r>
      <w:r w:rsidRPr="004645CE">
        <w:tab/>
      </w:r>
      <w:r w:rsidR="00FF6D85" w:rsidRPr="004645CE">
        <w:t>À sa 119</w:t>
      </w:r>
      <w:r w:rsidR="00FF6D85" w:rsidRPr="004645CE">
        <w:rPr>
          <w:vertAlign w:val="superscript"/>
        </w:rPr>
        <w:t>e</w:t>
      </w:r>
      <w:r w:rsidR="00FF6D85" w:rsidRPr="004645CE">
        <w:t> session, le Comité des droits de l</w:t>
      </w:r>
      <w:r w:rsidR="004645CE" w:rsidRPr="004645CE">
        <w:t>’</w:t>
      </w:r>
      <w:r w:rsidR="00FF6D85" w:rsidRPr="004645CE">
        <w:t>homme :</w:t>
      </w:r>
    </w:p>
    <w:p w:rsidR="00FF6D85" w:rsidRPr="004645CE" w:rsidRDefault="0063702F" w:rsidP="00FF6D85">
      <w:pPr>
        <w:pStyle w:val="SingleTxtG"/>
      </w:pPr>
      <w:r w:rsidRPr="004645CE">
        <w:tab/>
      </w:r>
      <w:r w:rsidR="00FF6D85" w:rsidRPr="004645CE">
        <w:tab/>
        <w:t>a)</w:t>
      </w:r>
      <w:r w:rsidR="00FF6D85" w:rsidRPr="004645CE">
        <w:tab/>
        <w:t>A rappelé la nécessité de faciliter la participation des États parties aux travaux du Comité, en particulier ceux qui n</w:t>
      </w:r>
      <w:r w:rsidR="004645CE" w:rsidRPr="004645CE">
        <w:t>’</w:t>
      </w:r>
      <w:r w:rsidR="00FF6D85" w:rsidRPr="004645CE">
        <w:t>ont pas de représentation à Genève ;</w:t>
      </w:r>
    </w:p>
    <w:p w:rsidR="00FF6D85" w:rsidRPr="004645CE" w:rsidRDefault="0063702F" w:rsidP="00867308">
      <w:pPr>
        <w:pStyle w:val="SingleTxtG"/>
      </w:pPr>
      <w:r w:rsidRPr="004645CE">
        <w:tab/>
      </w:r>
      <w:r w:rsidR="00FF6D85" w:rsidRPr="004645CE">
        <w:tab/>
        <w:t>b)</w:t>
      </w:r>
      <w:r w:rsidR="00FF6D85" w:rsidRPr="004645CE">
        <w:tab/>
        <w:t>A relevé que, conformément au paragraphe 3 de l</w:t>
      </w:r>
      <w:r w:rsidR="004645CE" w:rsidRPr="004645CE">
        <w:t>’</w:t>
      </w:r>
      <w:r w:rsidR="00FF6D85" w:rsidRPr="004645CE">
        <w:t>article 37 du Pacte, les réunions du Comité ont normalement lieu au Siège à New</w:t>
      </w:r>
      <w:r w:rsidR="00A4742E" w:rsidRPr="004645CE">
        <w:t xml:space="preserve"> York ou à l</w:t>
      </w:r>
      <w:r w:rsidR="004645CE" w:rsidRPr="004645CE">
        <w:t>’</w:t>
      </w:r>
      <w:r w:rsidR="00A4742E" w:rsidRPr="004645CE">
        <w:t>Office des Nations </w:t>
      </w:r>
      <w:r w:rsidR="00FF6D85" w:rsidRPr="004645CE">
        <w:t>Unies à Genève ;</w:t>
      </w:r>
    </w:p>
    <w:p w:rsidR="00FF6D85" w:rsidRPr="004645CE" w:rsidRDefault="0063702F" w:rsidP="00867308">
      <w:pPr>
        <w:pStyle w:val="SingleTxtG"/>
      </w:pPr>
      <w:r w:rsidRPr="004645CE">
        <w:tab/>
      </w:r>
      <w:r w:rsidR="00FF6D85" w:rsidRPr="004645CE">
        <w:tab/>
        <w:t>c)</w:t>
      </w:r>
      <w:r w:rsidR="00FF6D85" w:rsidRPr="004645CE">
        <w:tab/>
        <w:t>A considéré que la pratique consistant à organiser régulièrement des sessions à New York et à Genève permettait de faire mieux connaître ses travaux au sein des différentes régions, le rendait plus accessible à tous les États, aux organes de l</w:t>
      </w:r>
      <w:r w:rsidR="004645CE" w:rsidRPr="004645CE">
        <w:t>’</w:t>
      </w:r>
      <w:r w:rsidR="00FF6D85" w:rsidRPr="004645CE">
        <w:t>ONU et à un large éventail de membres de la société civile et renforçait son influence générale et ses travaux ;</w:t>
      </w:r>
    </w:p>
    <w:p w:rsidR="00FF6D85" w:rsidRPr="004645CE" w:rsidRDefault="0063702F" w:rsidP="00867308">
      <w:pPr>
        <w:pStyle w:val="SingleTxtG"/>
      </w:pPr>
      <w:r w:rsidRPr="004645CE">
        <w:tab/>
      </w:r>
      <w:r w:rsidR="00FF6D85" w:rsidRPr="004645CE">
        <w:tab/>
        <w:t>d)</w:t>
      </w:r>
      <w:r w:rsidR="00FF6D85" w:rsidRPr="004645CE">
        <w:tab/>
        <w:t>A salué l</w:t>
      </w:r>
      <w:r w:rsidR="004645CE" w:rsidRPr="004645CE">
        <w:t>’</w:t>
      </w:r>
      <w:r w:rsidR="00FF6D85" w:rsidRPr="004645CE">
        <w:t>augmentation prévue du temps de réunion qui lui a été alloué pour 2018 en application de la résolution 68/268 de l</w:t>
      </w:r>
      <w:r w:rsidR="004645CE" w:rsidRPr="004645CE">
        <w:t>’</w:t>
      </w:r>
      <w:r w:rsidR="00FF6D85" w:rsidRPr="004645CE">
        <w:t>Assemblée générale ;</w:t>
      </w:r>
    </w:p>
    <w:p w:rsidR="00FF6D85" w:rsidRPr="004645CE" w:rsidRDefault="0063702F" w:rsidP="00FF6D85">
      <w:pPr>
        <w:pStyle w:val="SingleTxtG"/>
      </w:pPr>
      <w:r w:rsidRPr="004645CE">
        <w:tab/>
      </w:r>
      <w:r w:rsidR="00FF6D85" w:rsidRPr="004645CE">
        <w:tab/>
        <w:t>e)</w:t>
      </w:r>
      <w:r w:rsidR="00FF6D85" w:rsidRPr="004645CE">
        <w:tab/>
        <w:t>A rappelé que, ces dernières années, il avait mis en place de nouvelles procédures lui permettant d</w:t>
      </w:r>
      <w:r w:rsidR="004645CE" w:rsidRPr="004645CE">
        <w:t>’</w:t>
      </w:r>
      <w:r w:rsidR="00FF6D85" w:rsidRPr="004645CE">
        <w:t>augmenter sa capacité de travail et de renforcer son fonctionnement, conformément aux objectifs fixés dans la résolution 68/268 de l</w:t>
      </w:r>
      <w:r w:rsidR="004645CE" w:rsidRPr="004645CE">
        <w:t>’</w:t>
      </w:r>
      <w:r w:rsidR="00FF6D85" w:rsidRPr="004645CE">
        <w:t>Assemblée générale ;</w:t>
      </w:r>
    </w:p>
    <w:p w:rsidR="00FF6D85" w:rsidRPr="004645CE" w:rsidRDefault="0063702F" w:rsidP="00FF6D85">
      <w:pPr>
        <w:pStyle w:val="SingleTxtG"/>
      </w:pPr>
      <w:r w:rsidRPr="004645CE">
        <w:tab/>
      </w:r>
      <w:r w:rsidR="00FF6D85" w:rsidRPr="004645CE">
        <w:tab/>
        <w:t>f)</w:t>
      </w:r>
      <w:r w:rsidR="00FF6D85" w:rsidRPr="004645CE">
        <w:tab/>
        <w:t>A relevé qu</w:t>
      </w:r>
      <w:r w:rsidR="004645CE" w:rsidRPr="004645CE">
        <w:t>’</w:t>
      </w:r>
      <w:r w:rsidR="00FF6D85" w:rsidRPr="004645CE">
        <w:t>en raison du manque de synchronisation entre les dates des prochaines sessions et celles prévues pour l</w:t>
      </w:r>
      <w:r w:rsidR="004645CE" w:rsidRPr="004645CE">
        <w:t>’</w:t>
      </w:r>
      <w:r w:rsidR="00FF6D85" w:rsidRPr="004645CE">
        <w:t>engagement et la formation du nouveau personnel d</w:t>
      </w:r>
      <w:r w:rsidR="004645CE" w:rsidRPr="004645CE">
        <w:t>’</w:t>
      </w:r>
      <w:r w:rsidR="00FF6D85" w:rsidRPr="004645CE">
        <w:t xml:space="preserve">appui, il risquerait, à sa </w:t>
      </w:r>
      <w:r w:rsidR="009278E3">
        <w:t>122</w:t>
      </w:r>
      <w:r w:rsidR="009278E3" w:rsidRPr="009278E3">
        <w:rPr>
          <w:vertAlign w:val="superscript"/>
        </w:rPr>
        <w:t>e</w:t>
      </w:r>
      <w:r w:rsidR="009278E3">
        <w:t xml:space="preserve"> </w:t>
      </w:r>
      <w:r w:rsidR="00FF6D85" w:rsidRPr="004645CE">
        <w:t>session, prévue en mars 2018, de ne pas bénéficier du plein appui dont il aura besoin pour augmenter encore sa capacité de travail ;</w:t>
      </w:r>
    </w:p>
    <w:p w:rsidR="00FF6D85" w:rsidRPr="004645CE" w:rsidRDefault="0063702F" w:rsidP="00FF6D85">
      <w:pPr>
        <w:pStyle w:val="SingleTxtG"/>
      </w:pPr>
      <w:r w:rsidRPr="004645CE">
        <w:tab/>
      </w:r>
      <w:r w:rsidR="00FF6D85" w:rsidRPr="004645CE">
        <w:tab/>
        <w:t>g)</w:t>
      </w:r>
      <w:r w:rsidR="00FF6D85" w:rsidRPr="004645CE">
        <w:tab/>
        <w:t>A considéré toutefois que la situation décrite ci</w:t>
      </w:r>
      <w:r w:rsidR="00FF6D85" w:rsidRPr="004645CE">
        <w:noBreakHyphen/>
        <w:t>dessus constituait une occasion unique d</w:t>
      </w:r>
      <w:r w:rsidR="004645CE" w:rsidRPr="004645CE">
        <w:t>’</w:t>
      </w:r>
      <w:r w:rsidR="00FF6D85" w:rsidRPr="004645CE">
        <w:t>organiser une session à New York, qui devra être financée par le budget existant, ce qui permettrait d</w:t>
      </w:r>
      <w:r w:rsidR="004645CE" w:rsidRPr="004645CE">
        <w:t>’</w:t>
      </w:r>
      <w:r w:rsidR="00FF6D85" w:rsidRPr="004645CE">
        <w:t>atteindre les objectifs d</w:t>
      </w:r>
      <w:r w:rsidR="004645CE" w:rsidRPr="004645CE">
        <w:t>’</w:t>
      </w:r>
      <w:r w:rsidR="00FF6D85" w:rsidRPr="004645CE">
        <w:t>accessibilité et de visibilité fixés dans la résolution 68/268 ;</w:t>
      </w:r>
    </w:p>
    <w:p w:rsidR="00FF6D85" w:rsidRPr="004645CE" w:rsidRDefault="0063702F" w:rsidP="00FF6D85">
      <w:pPr>
        <w:pStyle w:val="SingleTxtG"/>
      </w:pPr>
      <w:r w:rsidRPr="004645CE">
        <w:tab/>
      </w:r>
      <w:r w:rsidR="00FF6D85" w:rsidRPr="004645CE">
        <w:tab/>
        <w:t>h)</w:t>
      </w:r>
      <w:r w:rsidR="00FF6D85" w:rsidRPr="004645CE">
        <w:tab/>
        <w:t xml:space="preserve">A décidé de tenir sa </w:t>
      </w:r>
      <w:r w:rsidR="009278E3">
        <w:t>122</w:t>
      </w:r>
      <w:r w:rsidR="009278E3" w:rsidRPr="009278E3">
        <w:rPr>
          <w:vertAlign w:val="superscript"/>
        </w:rPr>
        <w:t>e</w:t>
      </w:r>
      <w:r w:rsidR="009278E3">
        <w:t xml:space="preserve"> </w:t>
      </w:r>
      <w:r w:rsidR="00FF6D85" w:rsidRPr="004645CE">
        <w:t>session à New York ;</w:t>
      </w:r>
    </w:p>
    <w:p w:rsidR="00FF6D85" w:rsidRPr="004645CE" w:rsidRDefault="0063702F" w:rsidP="00FF6D85">
      <w:pPr>
        <w:pStyle w:val="SingleTxtG"/>
        <w:rPr>
          <w:bCs/>
        </w:rPr>
      </w:pPr>
      <w:r w:rsidRPr="004645CE">
        <w:tab/>
      </w:r>
      <w:r w:rsidR="00FF6D85" w:rsidRPr="004645CE">
        <w:tab/>
        <w:t>i)</w:t>
      </w:r>
      <w:r w:rsidR="00FF6D85" w:rsidRPr="004645CE">
        <w:tab/>
        <w:t xml:space="preserve">A demandé au </w:t>
      </w:r>
      <w:r w:rsidR="00FF6D85" w:rsidRPr="004645CE">
        <w:rPr>
          <w:bCs/>
        </w:rPr>
        <w:t>Haut-Commissariat des Nations Unies aux droits de l</w:t>
      </w:r>
      <w:r w:rsidR="004645CE" w:rsidRPr="004645CE">
        <w:rPr>
          <w:bCs/>
        </w:rPr>
        <w:t>’</w:t>
      </w:r>
      <w:r w:rsidR="00FF6D85" w:rsidRPr="004645CE">
        <w:rPr>
          <w:bCs/>
        </w:rPr>
        <w:t>homme de lui fournir l</w:t>
      </w:r>
      <w:r w:rsidR="004645CE" w:rsidRPr="004645CE">
        <w:rPr>
          <w:bCs/>
        </w:rPr>
        <w:t>’</w:t>
      </w:r>
      <w:r w:rsidR="00FF6D85" w:rsidRPr="004645CE">
        <w:rPr>
          <w:bCs/>
        </w:rPr>
        <w:t>appui et les ressources nécessaires à cette fin ;</w:t>
      </w:r>
    </w:p>
    <w:p w:rsidR="00FF6D85" w:rsidRPr="004645CE" w:rsidRDefault="0063702F" w:rsidP="00FF6D85">
      <w:pPr>
        <w:pStyle w:val="SingleTxtG"/>
      </w:pPr>
      <w:r w:rsidRPr="004645CE">
        <w:tab/>
      </w:r>
      <w:r w:rsidR="00FF6D85" w:rsidRPr="004645CE">
        <w:tab/>
        <w:t>j)</w:t>
      </w:r>
      <w:r w:rsidR="00FF6D85" w:rsidRPr="004645CE">
        <w:tab/>
        <w:t>A recommandé que le Haut-Commissariat demande aux organes de l</w:t>
      </w:r>
      <w:r w:rsidR="004645CE" w:rsidRPr="004645CE">
        <w:t>’</w:t>
      </w:r>
      <w:r w:rsidR="00FF6D85" w:rsidRPr="004645CE">
        <w:t>ONU compétents l</w:t>
      </w:r>
      <w:r w:rsidR="004645CE" w:rsidRPr="004645CE">
        <w:t>’</w:t>
      </w:r>
      <w:r w:rsidR="00FF6D85" w:rsidRPr="004645CE">
        <w:t>autorisation de procéder à la réaffectation nécessaire des fonds inscrits aux postes budgétaires afin de faciliter l</w:t>
      </w:r>
      <w:r w:rsidR="004645CE" w:rsidRPr="004645CE">
        <w:t>’</w:t>
      </w:r>
      <w:r w:rsidR="00FF6D85" w:rsidRPr="004645CE">
        <w:t>appui dont il a besoin pour ses travaux, notamment pour financer les frais de voyage du personnel de Genève à New York sans augmenter le budget prévu pour 2018, ou de trouver une autre source de financeme</w:t>
      </w:r>
      <w:r w:rsidR="00762E4E">
        <w:t>nt pour les dépenses liées à la </w:t>
      </w:r>
      <w:r w:rsidR="009278E3">
        <w:t>122</w:t>
      </w:r>
      <w:r w:rsidR="009278E3" w:rsidRPr="009278E3">
        <w:rPr>
          <w:vertAlign w:val="superscript"/>
        </w:rPr>
        <w:t>e</w:t>
      </w:r>
      <w:r w:rsidR="009278E3">
        <w:t xml:space="preserve"> </w:t>
      </w:r>
      <w:r w:rsidR="00FF6D85" w:rsidRPr="004645CE">
        <w:t>session.</w:t>
      </w:r>
    </w:p>
    <w:p w:rsidR="00FF6D85" w:rsidRPr="004645CE" w:rsidRDefault="0063702F" w:rsidP="0063702F">
      <w:pPr>
        <w:pStyle w:val="H1G"/>
      </w:pPr>
      <w:r w:rsidRPr="004645CE">
        <w:lastRenderedPageBreak/>
        <w:tab/>
      </w:r>
      <w:r w:rsidR="00FF6D85" w:rsidRPr="004645CE">
        <w:t>L.</w:t>
      </w:r>
      <w:r w:rsidR="00FF6D85" w:rsidRPr="004645CE">
        <w:tab/>
        <w:t>Soumission du rapport annuel du Comité à l</w:t>
      </w:r>
      <w:r w:rsidR="004645CE" w:rsidRPr="004645CE">
        <w:t>’</w:t>
      </w:r>
      <w:r w:rsidR="00FF6D85" w:rsidRPr="004645CE">
        <w:t>Assemblée générale</w:t>
      </w:r>
    </w:p>
    <w:p w:rsidR="00FF6D85" w:rsidRPr="004645CE" w:rsidRDefault="0063702F" w:rsidP="00A4742E">
      <w:pPr>
        <w:pStyle w:val="SingleTxtG"/>
        <w:keepNext/>
      </w:pPr>
      <w:r w:rsidRPr="004645CE">
        <w:t>48.</w:t>
      </w:r>
      <w:r w:rsidRPr="004645CE">
        <w:tab/>
      </w:r>
      <w:r w:rsidR="00FF6D85" w:rsidRPr="004645CE">
        <w:t>À la 118</w:t>
      </w:r>
      <w:r w:rsidR="00FF6D85" w:rsidRPr="004645CE">
        <w:rPr>
          <w:vertAlign w:val="superscript"/>
        </w:rPr>
        <w:t>e</w:t>
      </w:r>
      <w:r w:rsidR="00FF6D85" w:rsidRPr="004645CE">
        <w:t> session, le Président a assisté au dialogue avec l</w:t>
      </w:r>
      <w:r w:rsidR="004645CE" w:rsidRPr="004645CE">
        <w:t>’</w:t>
      </w:r>
      <w:r w:rsidR="00762E4E">
        <w:t>Assemblée générale, à New </w:t>
      </w:r>
      <w:r w:rsidR="00FF6D85" w:rsidRPr="004645CE">
        <w:t>York, le 18 octobre 2016. À cette occasion, il a présenté à l</w:t>
      </w:r>
      <w:r w:rsidR="004645CE" w:rsidRPr="004645CE">
        <w:t>’</w:t>
      </w:r>
      <w:r w:rsidR="00FF6D85" w:rsidRPr="004645CE">
        <w:t>Assemblée générale le rapport annuel du Comité.</w:t>
      </w:r>
    </w:p>
    <w:p w:rsidR="00FF6D85" w:rsidRPr="004645CE" w:rsidRDefault="00FF6D85" w:rsidP="0063702F">
      <w:pPr>
        <w:pStyle w:val="H1G"/>
      </w:pPr>
      <w:bookmarkStart w:id="22" w:name="_Toc328666118"/>
      <w:bookmarkStart w:id="23" w:name="_Toc328746764"/>
      <w:bookmarkStart w:id="24" w:name="_Toc328984184"/>
      <w:r w:rsidRPr="004645CE">
        <w:tab/>
        <w:t>M.</w:t>
      </w:r>
      <w:r w:rsidRPr="004645CE">
        <w:tab/>
        <w:t>Adoption du rapport</w:t>
      </w:r>
      <w:bookmarkEnd w:id="22"/>
      <w:bookmarkEnd w:id="23"/>
      <w:bookmarkEnd w:id="24"/>
    </w:p>
    <w:p w:rsidR="0063702F" w:rsidRPr="004645CE" w:rsidRDefault="0063702F" w:rsidP="00FF6D85">
      <w:pPr>
        <w:pStyle w:val="SingleTxtG"/>
      </w:pPr>
      <w:r w:rsidRPr="004645CE">
        <w:t>49.</w:t>
      </w:r>
      <w:r w:rsidRPr="004645CE">
        <w:tab/>
      </w:r>
      <w:r w:rsidR="00FF6D85" w:rsidRPr="004645CE">
        <w:t>À sa 3360</w:t>
      </w:r>
      <w:r w:rsidR="00FF6D85" w:rsidRPr="004645CE">
        <w:rPr>
          <w:vertAlign w:val="superscript"/>
        </w:rPr>
        <w:t>e</w:t>
      </w:r>
      <w:r w:rsidR="00FF6D85" w:rsidRPr="004645CE">
        <w:t xml:space="preserve"> séance, le 21 mars 2017, le Comité a examiné le projet de </w:t>
      </w:r>
      <w:r w:rsidR="00762E4E">
        <w:t xml:space="preserve">son </w:t>
      </w:r>
      <w:r w:rsidR="00FF6D85" w:rsidRPr="004645CE">
        <w:t>cinquantième rapport annuel, portant sur les travaux de ses 117</w:t>
      </w:r>
      <w:r w:rsidR="00FF6D85" w:rsidRPr="004645CE">
        <w:rPr>
          <w:vertAlign w:val="superscript"/>
        </w:rPr>
        <w:t>e</w:t>
      </w:r>
      <w:r w:rsidR="00FF6D85" w:rsidRPr="004645CE">
        <w:t>, 118</w:t>
      </w:r>
      <w:r w:rsidR="00FF6D85" w:rsidRPr="004645CE">
        <w:rPr>
          <w:vertAlign w:val="superscript"/>
        </w:rPr>
        <w:t>e</w:t>
      </w:r>
      <w:r w:rsidR="00FF6D85" w:rsidRPr="004645CE">
        <w:t xml:space="preserve"> et 119</w:t>
      </w:r>
      <w:r w:rsidR="00FF6D85" w:rsidRPr="004645CE">
        <w:rPr>
          <w:vertAlign w:val="superscript"/>
        </w:rPr>
        <w:t>e</w:t>
      </w:r>
      <w:r w:rsidR="00FF6D85" w:rsidRPr="004645CE">
        <w:t> sessions, tenues en 2016 et 2017. Le rapport, tel qu</w:t>
      </w:r>
      <w:r w:rsidR="004645CE" w:rsidRPr="004645CE">
        <w:t>’</w:t>
      </w:r>
      <w:r w:rsidR="00FF6D85" w:rsidRPr="004645CE">
        <w:t>il avait été modifié au cours du débat, a été adopté à l</w:t>
      </w:r>
      <w:r w:rsidR="004645CE" w:rsidRPr="004645CE">
        <w:t>’</w:t>
      </w:r>
      <w:r w:rsidR="00FF6D85" w:rsidRPr="004645CE">
        <w:t>unanimité. Par sa décision 1985/105 du 8 février 1985, le Conseil économique et social a autorisé le Secrétaire général à transmettre le rapport annuel du Comité des droits de l</w:t>
      </w:r>
      <w:r w:rsidR="004645CE" w:rsidRPr="004645CE">
        <w:t>’</w:t>
      </w:r>
      <w:r w:rsidR="00FF6D85" w:rsidRPr="004645CE">
        <w:t>homme directement à l</w:t>
      </w:r>
      <w:r w:rsidR="004645CE" w:rsidRPr="004645CE">
        <w:t>’</w:t>
      </w:r>
      <w:r w:rsidR="00FF6D85" w:rsidRPr="004645CE">
        <w:t>Assemblée générale.</w:t>
      </w:r>
    </w:p>
    <w:p w:rsidR="0063702F" w:rsidRPr="004645CE" w:rsidRDefault="0063702F">
      <w:pPr>
        <w:suppressAutoHyphens w:val="0"/>
        <w:spacing w:line="240" w:lineRule="auto"/>
      </w:pPr>
      <w:r w:rsidRPr="004645CE">
        <w:br w:type="page"/>
      </w:r>
    </w:p>
    <w:p w:rsidR="00FF6D85" w:rsidRPr="004645CE" w:rsidRDefault="00FF6D85" w:rsidP="0063702F">
      <w:pPr>
        <w:pStyle w:val="HChG"/>
      </w:pPr>
      <w:r w:rsidRPr="004645CE">
        <w:lastRenderedPageBreak/>
        <w:tab/>
        <w:t>II.</w:t>
      </w:r>
      <w:r w:rsidRPr="004645CE">
        <w:tab/>
        <w:t>Méthodes de travail du Comité au titre de l</w:t>
      </w:r>
      <w:r w:rsidR="004645CE" w:rsidRPr="004645CE">
        <w:t>’</w:t>
      </w:r>
      <w:r w:rsidRPr="004645CE">
        <w:t xml:space="preserve">article 40 </w:t>
      </w:r>
      <w:r w:rsidRPr="004645CE">
        <w:br/>
        <w:t xml:space="preserve">du Pacte et coopération avec les autres organismes </w:t>
      </w:r>
      <w:r w:rsidRPr="004645CE">
        <w:br/>
        <w:t>des Nations Unies</w:t>
      </w:r>
    </w:p>
    <w:p w:rsidR="00FF6D85" w:rsidRPr="004645CE" w:rsidRDefault="0063702F" w:rsidP="00FF6D85">
      <w:pPr>
        <w:pStyle w:val="SingleTxtG"/>
      </w:pPr>
      <w:r w:rsidRPr="004645CE">
        <w:t>50.</w:t>
      </w:r>
      <w:r w:rsidRPr="004645CE">
        <w:tab/>
      </w:r>
      <w:r w:rsidR="00FF6D85" w:rsidRPr="004645CE">
        <w:t>Dans le présent chapitre sont récapitulées et expliquées les modifications apportées par le Comité au cours de l</w:t>
      </w:r>
      <w:r w:rsidR="004645CE" w:rsidRPr="004645CE">
        <w:t>’</w:t>
      </w:r>
      <w:r w:rsidR="00FF6D85" w:rsidRPr="004645CE">
        <w:t>année écoulée à ses méthodes de travail au titre de l</w:t>
      </w:r>
      <w:r w:rsidR="004645CE" w:rsidRPr="004645CE">
        <w:t>’</w:t>
      </w:r>
      <w:r w:rsidR="00FF6D85" w:rsidRPr="004645CE">
        <w:t>article 40 du Pacte, ainsi que les décisions qu</w:t>
      </w:r>
      <w:r w:rsidR="004645CE" w:rsidRPr="004645CE">
        <w:t>’</w:t>
      </w:r>
      <w:r w:rsidR="00FF6D85" w:rsidRPr="004645CE">
        <w:t>il a adoptées récemment en ce qui concerne le suivi de ses observations finales sur les rapports des États parties.</w:t>
      </w:r>
    </w:p>
    <w:p w:rsidR="00FF6D85" w:rsidRPr="004645CE" w:rsidRDefault="00FF6D85" w:rsidP="0063702F">
      <w:pPr>
        <w:pStyle w:val="H1G"/>
      </w:pPr>
      <w:r w:rsidRPr="004645CE">
        <w:tab/>
        <w:t>A.</w:t>
      </w:r>
      <w:r w:rsidRPr="004645CE">
        <w:tab/>
        <w:t>Faits nouveaux et décisions récentes concernant les procédures</w:t>
      </w:r>
    </w:p>
    <w:p w:rsidR="00FF6D85" w:rsidRPr="004645CE" w:rsidRDefault="0063702F" w:rsidP="00FF6D85">
      <w:pPr>
        <w:pStyle w:val="SingleTxtG"/>
      </w:pPr>
      <w:r w:rsidRPr="004645CE">
        <w:t>51.</w:t>
      </w:r>
      <w:r w:rsidRPr="004645CE">
        <w:tab/>
      </w:r>
      <w:r w:rsidR="00FF6D85" w:rsidRPr="004645CE">
        <w:t>À sa 117</w:t>
      </w:r>
      <w:r w:rsidR="00FF6D85" w:rsidRPr="004645CE">
        <w:rPr>
          <w:vertAlign w:val="superscript"/>
        </w:rPr>
        <w:t>e</w:t>
      </w:r>
      <w:r w:rsidR="00FF6D85" w:rsidRPr="004645CE">
        <w:t xml:space="preserve"> session, le Comité a adopté ce qui suit :</w:t>
      </w:r>
    </w:p>
    <w:p w:rsidR="00FF6D85" w:rsidRPr="004645CE" w:rsidRDefault="0063702F" w:rsidP="00FF6D85">
      <w:pPr>
        <w:pStyle w:val="SingleTxtG"/>
      </w:pPr>
      <w:r w:rsidRPr="004645CE">
        <w:tab/>
      </w:r>
      <w:r w:rsidRPr="004645CE">
        <w:tab/>
      </w:r>
      <w:r w:rsidR="00FF6D85" w:rsidRPr="004645CE">
        <w:t>a)</w:t>
      </w:r>
      <w:r w:rsidR="00FF6D85" w:rsidRPr="004645CE">
        <w:tab/>
        <w:t>Les Principes directeurs relatifs à la lutte contre l</w:t>
      </w:r>
      <w:r w:rsidR="004645CE" w:rsidRPr="004645CE">
        <w:t>’</w:t>
      </w:r>
      <w:r w:rsidR="00FF6D85" w:rsidRPr="004645CE">
        <w:t>intimidation ou les représailles (Principes directeurs de San José) (</w:t>
      </w:r>
      <w:hyperlink r:id="rId57" w:history="1">
        <w:r w:rsidR="00FF6D85" w:rsidRPr="00914959">
          <w:rPr>
            <w:rStyle w:val="Lienhypertexte"/>
          </w:rPr>
          <w:t>HRI/MC/2015/6</w:t>
        </w:r>
      </w:hyperlink>
      <w:r w:rsidR="00FF6D85" w:rsidRPr="004645CE">
        <w:t>), adoptés sans modification après leur approbation par les présidents des organes conventionnels des droits de l</w:t>
      </w:r>
      <w:r w:rsidR="004645CE" w:rsidRPr="004645CE">
        <w:t>’</w:t>
      </w:r>
      <w:r w:rsidR="00FF6D85" w:rsidRPr="004645CE">
        <w:t xml:space="preserve">homme (voir </w:t>
      </w:r>
      <w:hyperlink r:id="rId58" w:history="1">
        <w:r w:rsidR="00FF6D85" w:rsidRPr="00914959">
          <w:rPr>
            <w:rStyle w:val="Lienhypertexte"/>
          </w:rPr>
          <w:t>A/70/302</w:t>
        </w:r>
      </w:hyperlink>
      <w:r w:rsidR="00FF6D85" w:rsidRPr="004645CE">
        <w:t>, par. 41) ;</w:t>
      </w:r>
    </w:p>
    <w:p w:rsidR="00FF6D85" w:rsidRPr="004645CE" w:rsidRDefault="0063702F" w:rsidP="00FF6D85">
      <w:pPr>
        <w:pStyle w:val="SingleTxtG"/>
      </w:pPr>
      <w:r w:rsidRPr="004645CE">
        <w:tab/>
      </w:r>
      <w:r w:rsidRPr="004645CE">
        <w:tab/>
      </w:r>
      <w:r w:rsidR="00FF6D85" w:rsidRPr="004645CE">
        <w:t>b)</w:t>
      </w:r>
      <w:r w:rsidR="00FF6D85" w:rsidRPr="004645CE">
        <w:tab/>
        <w:t>Des éléments concernant l</w:t>
      </w:r>
      <w:r w:rsidR="004645CE" w:rsidRPr="004645CE">
        <w:t>’</w:t>
      </w:r>
      <w:r w:rsidR="00FF6D85" w:rsidRPr="004645CE">
        <w:t>élaboration des observations générales et les consultations y relatives, approuvés par les présidents des organes conventionnels des droits de l</w:t>
      </w:r>
      <w:r w:rsidR="004645CE" w:rsidRPr="004645CE">
        <w:t>’</w:t>
      </w:r>
      <w:r w:rsidR="00FF6D85" w:rsidRPr="004645CE">
        <w:t xml:space="preserve">homme (voir </w:t>
      </w:r>
      <w:hyperlink r:id="rId59" w:history="1">
        <w:r w:rsidR="00FF6D85" w:rsidRPr="00914959">
          <w:rPr>
            <w:rStyle w:val="Lienhypertexte"/>
          </w:rPr>
          <w:t>A/70/302</w:t>
        </w:r>
      </w:hyperlink>
      <w:r w:rsidR="00FF6D85" w:rsidRPr="004645CE">
        <w:t>, par. 90 et 91), qui ne s</w:t>
      </w:r>
      <w:r w:rsidR="004645CE" w:rsidRPr="004645CE">
        <w:t>’</w:t>
      </w:r>
      <w:r w:rsidR="00FF6D85" w:rsidRPr="004645CE">
        <w:t>écartent pas de la pratique du Comité.</w:t>
      </w:r>
    </w:p>
    <w:p w:rsidR="00FF6D85" w:rsidRPr="004645CE" w:rsidRDefault="0063702F" w:rsidP="00FF6D85">
      <w:pPr>
        <w:pStyle w:val="SingleTxtG"/>
      </w:pPr>
      <w:r w:rsidRPr="004645CE">
        <w:t>52.</w:t>
      </w:r>
      <w:r w:rsidRPr="004645CE">
        <w:tab/>
      </w:r>
      <w:r w:rsidR="00FF6D85" w:rsidRPr="004645CE">
        <w:t>Pendant la 118</w:t>
      </w:r>
      <w:r w:rsidR="00FF6D85" w:rsidRPr="004645CE">
        <w:rPr>
          <w:vertAlign w:val="superscript"/>
        </w:rPr>
        <w:t>e</w:t>
      </w:r>
      <w:r w:rsidR="00FF6D85" w:rsidRPr="004645CE">
        <w:t> session, le Comité s</w:t>
      </w:r>
      <w:r w:rsidR="004645CE" w:rsidRPr="004645CE">
        <w:t>’</w:t>
      </w:r>
      <w:r w:rsidR="00FF6D85" w:rsidRPr="004645CE">
        <w:t>est scindé en deux chambres pour l</w:t>
      </w:r>
      <w:r w:rsidR="004645CE" w:rsidRPr="004645CE">
        <w:t>’</w:t>
      </w:r>
      <w:r w:rsidR="00FF6D85" w:rsidRPr="004645CE">
        <w:t>examen de quatre rapports d</w:t>
      </w:r>
      <w:r w:rsidR="004645CE" w:rsidRPr="004645CE">
        <w:t>’</w:t>
      </w:r>
      <w:r w:rsidR="00FF6D85" w:rsidRPr="004645CE">
        <w:t>États parties (le quatrième rapport périodique de la Slovaquie, le septième rapport périodique de la Pologne, le troisième rapport périodique de la République de Moldova et le quatrième rapport périodique de la Jamaïque), ce qui lui a permis d</w:t>
      </w:r>
      <w:r w:rsidR="004645CE" w:rsidRPr="004645CE">
        <w:t>’</w:t>
      </w:r>
      <w:r w:rsidR="00FF6D85" w:rsidRPr="004645CE">
        <w:t>examiner deux rapports en même temps. Le Comité a examiné les enseignements tirés de l</w:t>
      </w:r>
      <w:r w:rsidR="004645CE" w:rsidRPr="004645CE">
        <w:t>’</w:t>
      </w:r>
      <w:r w:rsidR="00FF6D85" w:rsidRPr="004645CE">
        <w:t>examen de ces rapports en deux chambres. Il a décidé qu</w:t>
      </w:r>
      <w:r w:rsidR="004645CE" w:rsidRPr="004645CE">
        <w:t>’</w:t>
      </w:r>
      <w:r w:rsidR="00FF6D85" w:rsidRPr="004645CE">
        <w:t>il ne se réunirait plus en chambres parallèles jusqu</w:t>
      </w:r>
      <w:r w:rsidR="004645CE" w:rsidRPr="004645CE">
        <w:t>’</w:t>
      </w:r>
      <w:r w:rsidR="00FF6D85" w:rsidRPr="004645CE">
        <w:t>à ce qu</w:t>
      </w:r>
      <w:r w:rsidR="004645CE" w:rsidRPr="004645CE">
        <w:t>’</w:t>
      </w:r>
      <w:r w:rsidR="00FF6D85" w:rsidRPr="004645CE">
        <w:t>il ait un arriéré de rapports à examiner ou jusqu</w:t>
      </w:r>
      <w:r w:rsidR="004645CE" w:rsidRPr="004645CE">
        <w:t>’</w:t>
      </w:r>
      <w:r w:rsidR="00FF6D85" w:rsidRPr="004645CE">
        <w:t>à ce qu</w:t>
      </w:r>
      <w:r w:rsidR="004645CE" w:rsidRPr="004645CE">
        <w:t>’</w:t>
      </w:r>
      <w:r w:rsidR="00FF6D85" w:rsidRPr="004645CE">
        <w:t>il se trouve dans une situation qui le contraindrait à se réunir en formation plénière pendant plus de douze semaines au cours d</w:t>
      </w:r>
      <w:r w:rsidR="004645CE" w:rsidRPr="004645CE">
        <w:t>’</w:t>
      </w:r>
      <w:r w:rsidR="00FF6D85" w:rsidRPr="004645CE">
        <w:t>une même année.</w:t>
      </w:r>
    </w:p>
    <w:p w:rsidR="00FF6D85" w:rsidRPr="004645CE" w:rsidRDefault="0063702F" w:rsidP="00FF6D85">
      <w:pPr>
        <w:pStyle w:val="SingleTxtG"/>
      </w:pPr>
      <w:r w:rsidRPr="004645CE">
        <w:t>53.</w:t>
      </w:r>
      <w:r w:rsidRPr="004645CE">
        <w:tab/>
      </w:r>
      <w:r w:rsidR="00FF6D85" w:rsidRPr="004645CE">
        <w:t>À la 118</w:t>
      </w:r>
      <w:r w:rsidR="00FF6D85" w:rsidRPr="004645CE">
        <w:rPr>
          <w:vertAlign w:val="superscript"/>
        </w:rPr>
        <w:t>e</w:t>
      </w:r>
      <w:r w:rsidR="00FF6D85" w:rsidRPr="004645CE">
        <w:t xml:space="preserve"> session, le Comité a adopté les textes suivants :</w:t>
      </w:r>
    </w:p>
    <w:p w:rsidR="00FF6D85" w:rsidRPr="004645CE" w:rsidRDefault="0063702F" w:rsidP="00FF6D85">
      <w:pPr>
        <w:pStyle w:val="SingleTxtG"/>
      </w:pPr>
      <w:r w:rsidRPr="004645CE">
        <w:tab/>
      </w:r>
      <w:r w:rsidRPr="004645CE">
        <w:tab/>
      </w:r>
      <w:r w:rsidR="00FF6D85" w:rsidRPr="004645CE">
        <w:t>a)</w:t>
      </w:r>
      <w:r w:rsidR="00FF6D85" w:rsidRPr="004645CE">
        <w:tab/>
        <w:t>Les Directives concernant les mesures de réparation demandées en vertu du Protocole facultatif se rapportant au Pacte (</w:t>
      </w:r>
      <w:hyperlink r:id="rId60" w:history="1">
        <w:r w:rsidR="00FF6D85" w:rsidRPr="00914959">
          <w:rPr>
            <w:rStyle w:val="Lienhypertexte"/>
          </w:rPr>
          <w:t>CCPR/C/158</w:t>
        </w:r>
      </w:hyperlink>
      <w:r w:rsidR="00FF6D85" w:rsidRPr="004645CE">
        <w:t>) ;</w:t>
      </w:r>
    </w:p>
    <w:p w:rsidR="00FF6D85" w:rsidRPr="004645CE" w:rsidRDefault="0063702F" w:rsidP="00FF6D85">
      <w:pPr>
        <w:pStyle w:val="SingleTxtG"/>
      </w:pPr>
      <w:r w:rsidRPr="004645CE">
        <w:tab/>
      </w:r>
      <w:r w:rsidRPr="004645CE">
        <w:tab/>
      </w:r>
      <w:r w:rsidR="00FF6D85" w:rsidRPr="004645CE">
        <w:t>b)</w:t>
      </w:r>
      <w:r w:rsidR="00FF6D85" w:rsidRPr="004645CE">
        <w:tab/>
        <w:t>Un nouveau système de classement concernant le suivi des observations finales et des constatations</w:t>
      </w:r>
      <w:r w:rsidR="00F60AEA">
        <w:t> </w:t>
      </w:r>
      <w:r w:rsidR="00FF6D85" w:rsidRPr="004645CE">
        <w:t>;</w:t>
      </w:r>
    </w:p>
    <w:p w:rsidR="00FF6D85" w:rsidRPr="004645CE" w:rsidRDefault="0063702F" w:rsidP="00FF6D85">
      <w:pPr>
        <w:pStyle w:val="SingleTxtG"/>
      </w:pPr>
      <w:r w:rsidRPr="004645CE">
        <w:tab/>
      </w:r>
      <w:r w:rsidRPr="004645CE">
        <w:tab/>
      </w:r>
      <w:r w:rsidR="00FF6D85" w:rsidRPr="004645CE">
        <w:t>c)</w:t>
      </w:r>
      <w:r w:rsidR="00FF6D85" w:rsidRPr="004645CE">
        <w:tab/>
        <w:t>Un document prévoyant la possibilité, dans des cas exceptionnels, d</w:t>
      </w:r>
      <w:r w:rsidR="004645CE" w:rsidRPr="004645CE">
        <w:t>’</w:t>
      </w:r>
      <w:r w:rsidR="00FF6D85" w:rsidRPr="004645CE">
        <w:t>avoir recours à des auditions dans le cadre de l</w:t>
      </w:r>
      <w:r w:rsidR="004645CE" w:rsidRPr="004645CE">
        <w:t>’</w:t>
      </w:r>
      <w:r w:rsidR="00FF6D85" w:rsidRPr="004645CE">
        <w:t>examen de communications particulièrement complexes</w:t>
      </w:r>
      <w:r w:rsidR="00F60AEA">
        <w:t> </w:t>
      </w:r>
      <w:r w:rsidR="00FF6D85" w:rsidRPr="004645CE">
        <w:t>;</w:t>
      </w:r>
    </w:p>
    <w:p w:rsidR="00FF6D85" w:rsidRPr="004645CE" w:rsidRDefault="0063702F" w:rsidP="00FF6D85">
      <w:pPr>
        <w:pStyle w:val="SingleTxtG"/>
      </w:pPr>
      <w:r w:rsidRPr="004645CE">
        <w:tab/>
      </w:r>
      <w:r w:rsidRPr="004645CE">
        <w:tab/>
      </w:r>
      <w:r w:rsidR="00FF6D85" w:rsidRPr="004645CE">
        <w:t>d)</w:t>
      </w:r>
      <w:r w:rsidR="00FF6D85" w:rsidRPr="004645CE">
        <w:tab/>
        <w:t>Un document concernant la publication d</w:t>
      </w:r>
      <w:r w:rsidR="004645CE" w:rsidRPr="004645CE">
        <w:t>’</w:t>
      </w:r>
      <w:r w:rsidR="00FF6D85" w:rsidRPr="004645CE">
        <w:t>informations sur les affaires en instance.</w:t>
      </w:r>
    </w:p>
    <w:p w:rsidR="00FF6D85" w:rsidRPr="004645CE" w:rsidRDefault="00FF6D85" w:rsidP="0063702F">
      <w:pPr>
        <w:pStyle w:val="H23G"/>
      </w:pPr>
      <w:r w:rsidRPr="004645CE">
        <w:tab/>
        <w:t>1.</w:t>
      </w:r>
      <w:r w:rsidRPr="004645CE">
        <w:tab/>
        <w:t xml:space="preserve">Rapports ciblés fondés sur des listes de points à traiter établies </w:t>
      </w:r>
      <w:r w:rsidR="0063702F" w:rsidRPr="004645CE">
        <w:br/>
      </w:r>
      <w:r w:rsidRPr="004645CE">
        <w:t>avant la soumission des rapports</w:t>
      </w:r>
    </w:p>
    <w:p w:rsidR="00FF6D85" w:rsidRPr="00382C53" w:rsidRDefault="0063702F" w:rsidP="00382C53">
      <w:pPr>
        <w:pStyle w:val="SingleTxtG"/>
        <w:rPr>
          <w:color w:val="0000FF"/>
        </w:rPr>
      </w:pPr>
      <w:r w:rsidRPr="004645CE">
        <w:t>54.</w:t>
      </w:r>
      <w:r w:rsidRPr="004645CE">
        <w:tab/>
      </w:r>
      <w:r w:rsidR="00FF6D85" w:rsidRPr="004645CE">
        <w:t>En octobre 2009, le Comité a décidé de mettre à la disposition d</w:t>
      </w:r>
      <w:r w:rsidR="004645CE" w:rsidRPr="004645CE">
        <w:t>’</w:t>
      </w:r>
      <w:r w:rsidR="00FF6D85" w:rsidRPr="004645CE">
        <w:t>un nombre limité d</w:t>
      </w:r>
      <w:r w:rsidR="004645CE" w:rsidRPr="004645CE">
        <w:t>’</w:t>
      </w:r>
      <w:r w:rsidR="00FF6D85" w:rsidRPr="004645CE">
        <w:t>États une nouvelle procédure de présentation de rapports. À sa 111</w:t>
      </w:r>
      <w:r w:rsidR="00FF6D85" w:rsidRPr="004645CE">
        <w:rPr>
          <w:vertAlign w:val="superscript"/>
        </w:rPr>
        <w:t>e</w:t>
      </w:r>
      <w:r w:rsidR="00FF6D85" w:rsidRPr="004645CE">
        <w:t xml:space="preserve"> session (juillet 2014), il a décidé que la procédure reposant sur des listes de points à traiter établies avant la soumission des rapports devrait en principe être offerte à tous les États parties et devrait être applicable aux rapports périodiques uniquement (voir </w:t>
      </w:r>
      <w:hyperlink r:id="rId61" w:history="1">
        <w:r w:rsidR="00FF6D85" w:rsidRPr="00914959">
          <w:rPr>
            <w:rStyle w:val="Lienhypertexte"/>
          </w:rPr>
          <w:t>A/70/40</w:t>
        </w:r>
      </w:hyperlink>
      <w:r w:rsidR="00FF6D85" w:rsidRPr="004645CE">
        <w:t>, par. 56 a)). On trouvera des informations sur cette procédure à l</w:t>
      </w:r>
      <w:r w:rsidR="004645CE" w:rsidRPr="004645CE">
        <w:t>’</w:t>
      </w:r>
      <w:r w:rsidR="00FF6D85" w:rsidRPr="004645CE">
        <w:t xml:space="preserve">adresse suivante : </w:t>
      </w:r>
      <w:hyperlink r:id="rId62" w:history="1">
        <w:r w:rsidR="00FF6D85" w:rsidRPr="00914959">
          <w:rPr>
            <w:rStyle w:val="Lienhypertexte"/>
          </w:rPr>
          <w:t>www.ohchr.org/EN/HRBodies/</w:t>
        </w:r>
        <w:r w:rsidR="00382C53">
          <w:rPr>
            <w:rStyle w:val="Lienhypertexte"/>
          </w:rPr>
          <w:br/>
        </w:r>
        <w:r w:rsidR="00FF6D85" w:rsidRPr="00914959">
          <w:rPr>
            <w:rStyle w:val="Lienhypertexte"/>
          </w:rPr>
          <w:t>CCPR/Pages/SimplifiedReportingProcedure.aspx</w:t>
        </w:r>
      </w:hyperlink>
      <w:r w:rsidR="00FF6D85" w:rsidRPr="004645CE">
        <w:t>.</w:t>
      </w:r>
    </w:p>
    <w:p w:rsidR="00FF6D85" w:rsidRPr="004645CE" w:rsidRDefault="0063702F" w:rsidP="00A5787D">
      <w:pPr>
        <w:pStyle w:val="SingleTxtG"/>
        <w:keepNext/>
        <w:keepLines/>
      </w:pPr>
      <w:r w:rsidRPr="004645CE">
        <w:lastRenderedPageBreak/>
        <w:t>55.</w:t>
      </w:r>
      <w:r w:rsidRPr="004645CE">
        <w:tab/>
      </w:r>
      <w:r w:rsidR="00FF6D85" w:rsidRPr="004645CE">
        <w:t>À ses 117</w:t>
      </w:r>
      <w:r w:rsidR="00FF6D85" w:rsidRPr="004645CE">
        <w:rPr>
          <w:vertAlign w:val="superscript"/>
        </w:rPr>
        <w:t>e</w:t>
      </w:r>
      <w:r w:rsidR="00FF6D85" w:rsidRPr="004645CE">
        <w:t>, 118</w:t>
      </w:r>
      <w:r w:rsidR="00FF6D85" w:rsidRPr="004645CE">
        <w:rPr>
          <w:vertAlign w:val="superscript"/>
        </w:rPr>
        <w:t>e</w:t>
      </w:r>
      <w:r w:rsidR="00FF6D85" w:rsidRPr="004645CE">
        <w:t xml:space="preserve"> et 119</w:t>
      </w:r>
      <w:r w:rsidR="00FF6D85" w:rsidRPr="004645CE">
        <w:rPr>
          <w:vertAlign w:val="superscript"/>
        </w:rPr>
        <w:t>e</w:t>
      </w:r>
      <w:r w:rsidR="00FF6D85" w:rsidRPr="004645CE">
        <w:t> sessions, le Comité a examiné le cinquième rapport périodique de l</w:t>
      </w:r>
      <w:r w:rsidR="004645CE" w:rsidRPr="004645CE">
        <w:t>’</w:t>
      </w:r>
      <w:r w:rsidR="00FF6D85" w:rsidRPr="004645CE">
        <w:t>Argentine, le troisième rapport périodique de la Bosnie-Herzégovine, les sixièmes rapports périodiques du Danemark et de l</w:t>
      </w:r>
      <w:r w:rsidR="004645CE" w:rsidRPr="004645CE">
        <w:t>’</w:t>
      </w:r>
      <w:r w:rsidR="00FF6D85" w:rsidRPr="004645CE">
        <w:t>Équateur, le septième rapport périodique de la Pologne et le troisième rapport périodique de la République de Moldova, tous soumis conformément à la procédure simplifiée de présentation de rapports. Au cours de ces trois sessions, le Comité a adopté des listes de points à traiter établies avant la soumission du rapport en ce qui concerne le sixième rapport périodique de la Belgique, le quatrième rapport périodique de la Lituanie, le cinquième rapport périodique des Pays-Bas, le septième rapport périodique de la Norvège, le quatrième rapport périodique du Paraguay et le cinquième rapport périodique du Togo.</w:t>
      </w:r>
    </w:p>
    <w:p w:rsidR="00FF6D85" w:rsidRPr="004645CE" w:rsidRDefault="00FF6D85" w:rsidP="0063702F">
      <w:pPr>
        <w:pStyle w:val="H23G"/>
      </w:pPr>
      <w:r w:rsidRPr="004645CE">
        <w:tab/>
        <w:t>2.</w:t>
      </w:r>
      <w:r w:rsidRPr="004645CE">
        <w:tab/>
        <w:t xml:space="preserve">Cinquantenaire du Pacte international relatif aux droits civils et politiques </w:t>
      </w:r>
      <w:r w:rsidRPr="004645CE">
        <w:br/>
        <w:t>et du Pacte international relatif aux droits économiques, sociaux et culturels</w:t>
      </w:r>
    </w:p>
    <w:p w:rsidR="00FF6D85" w:rsidRPr="004645CE" w:rsidRDefault="0063702F" w:rsidP="00FF6D85">
      <w:pPr>
        <w:pStyle w:val="SingleTxtG"/>
      </w:pPr>
      <w:r w:rsidRPr="004645CE">
        <w:t>56.</w:t>
      </w:r>
      <w:r w:rsidRPr="004645CE">
        <w:tab/>
      </w:r>
      <w:r w:rsidR="00FF6D85" w:rsidRPr="004645CE">
        <w:t>Le 16 décembre 2015, le HCDH a lancé une campagne publique d</w:t>
      </w:r>
      <w:r w:rsidR="004645CE" w:rsidRPr="004645CE">
        <w:t>’</w:t>
      </w:r>
      <w:r w:rsidR="00FF6D85" w:rsidRPr="004645CE">
        <w:t>information concernant le cinquantenaire du Pacte international relatif aux droits civils et politiques et du Pacte international relatif aux droits économiques, sociaux et culturels en inaugurant une exposition de photographies au Palais des Nations à Genève. À cette occasion, le Haut</w:t>
      </w:r>
      <w:r w:rsidR="00FF6D85" w:rsidRPr="004645CE">
        <w:noBreakHyphen/>
        <w:t>Commissaire des Nations Unies aux droits de l</w:t>
      </w:r>
      <w:r w:rsidR="004645CE" w:rsidRPr="004645CE">
        <w:t>’</w:t>
      </w:r>
      <w:r w:rsidR="00FF6D85" w:rsidRPr="004645CE">
        <w:t>homme, le Président du Comité des droits de l</w:t>
      </w:r>
      <w:r w:rsidR="004645CE" w:rsidRPr="004645CE">
        <w:t>’</w:t>
      </w:r>
      <w:r w:rsidR="00FF6D85" w:rsidRPr="004645CE">
        <w:t>homme et la Présidente du Comité des droits économiques, sociaux et culturels ont fait des déclarations. Le 1</w:t>
      </w:r>
      <w:r w:rsidR="00FF6D85" w:rsidRPr="004645CE">
        <w:rPr>
          <w:vertAlign w:val="superscript"/>
        </w:rPr>
        <w:t>er</w:t>
      </w:r>
      <w:r w:rsidR="00FF6D85" w:rsidRPr="004645CE">
        <w:t> mars 2016, le Conseil des droits de l</w:t>
      </w:r>
      <w:r w:rsidR="004645CE" w:rsidRPr="004645CE">
        <w:t>’</w:t>
      </w:r>
      <w:r w:rsidR="00FF6D85" w:rsidRPr="004645CE">
        <w:t>homme a célébré cet anniversaire en organisant une table ronde de haut niveau parrainée par le Gouvernement de la Fédération de Russie et consacrée au « caractère universel, indivisible, interdépendant et indissociable des droits de l</w:t>
      </w:r>
      <w:r w:rsidR="004645CE" w:rsidRPr="004645CE">
        <w:t>’</w:t>
      </w:r>
      <w:r w:rsidR="00FF6D85" w:rsidRPr="004645CE">
        <w:t>homme ». Les Présidents des deux comités ont participé à cette table ronde, qui a été suivie d</w:t>
      </w:r>
      <w:r w:rsidR="004645CE" w:rsidRPr="004645CE">
        <w:t>’</w:t>
      </w:r>
      <w:r w:rsidR="00FF6D85" w:rsidRPr="004645CE">
        <w:t xml:space="preserve">une manifestation parallèle organisée par la Global Initiative for Economic, Social and Cultural Rights, le </w:t>
      </w:r>
      <w:bookmarkStart w:id="25" w:name="hit7"/>
      <w:bookmarkEnd w:id="25"/>
      <w:r w:rsidR="00FF6D85" w:rsidRPr="004645CE">
        <w:t xml:space="preserve">Centre </w:t>
      </w:r>
      <w:bookmarkStart w:id="26" w:name="hit8"/>
      <w:bookmarkStart w:id="27" w:name="hit9"/>
      <w:bookmarkStart w:id="28" w:name="hit10"/>
      <w:bookmarkStart w:id="29" w:name="hit11"/>
      <w:bookmarkStart w:id="30" w:name="hit12"/>
      <w:bookmarkEnd w:id="26"/>
      <w:bookmarkEnd w:id="27"/>
      <w:bookmarkEnd w:id="28"/>
      <w:bookmarkEnd w:id="29"/>
      <w:bookmarkEnd w:id="30"/>
      <w:r w:rsidR="00FF6D85" w:rsidRPr="004645CE">
        <w:t>pour les droits civils et politiques et le HCDH. Víctor Manuel Rodríguez Rescia représentait le Comité à la manifestation parallèle. À sa 117</w:t>
      </w:r>
      <w:r w:rsidR="00FF6D85" w:rsidRPr="004645CE">
        <w:rPr>
          <w:vertAlign w:val="superscript"/>
        </w:rPr>
        <w:t>e</w:t>
      </w:r>
      <w:r w:rsidR="00FF6D85" w:rsidRPr="004645CE">
        <w:t> session, le Comité a tenu sa première réunion commune avec le Comité des droits économiques, sociaux et culturels afin de célébrer le cinquantenaire des deux Pactes. À sa soixante et onzième session, l</w:t>
      </w:r>
      <w:r w:rsidR="004645CE" w:rsidRPr="004645CE">
        <w:t>’</w:t>
      </w:r>
      <w:r w:rsidR="00FF6D85" w:rsidRPr="004645CE">
        <w:t>Assemblée générale a consacré une séance plénière à la célébration de cet anniversaire. L</w:t>
      </w:r>
      <w:r w:rsidR="004645CE" w:rsidRPr="004645CE">
        <w:t>’</w:t>
      </w:r>
      <w:r w:rsidR="00FF6D85" w:rsidRPr="004645CE">
        <w:t>accent mis sur les droits de l</w:t>
      </w:r>
      <w:r w:rsidR="004645CE" w:rsidRPr="004645CE">
        <w:t>’</w:t>
      </w:r>
      <w:r w:rsidR="00FF6D85" w:rsidRPr="004645CE">
        <w:t>homme lors de la cérémonie annuelle des traités qui s</w:t>
      </w:r>
      <w:r w:rsidR="004645CE" w:rsidRPr="004645CE">
        <w:t>’</w:t>
      </w:r>
      <w:r w:rsidR="00FF6D85" w:rsidRPr="004645CE">
        <w:t>est tenue en septembre 2016 dans le cadre du débat de haut niveau de l</w:t>
      </w:r>
      <w:r w:rsidR="004645CE" w:rsidRPr="004645CE">
        <w:t>’</w:t>
      </w:r>
      <w:r w:rsidR="00FF6D85" w:rsidRPr="004645CE">
        <w:t>Assemblée visait à encourager la ratification des deux Pactes et de leurs protocoles facultatifs. Le 16 décembre 2016, les deux comités ont publié une déclaration commune sur le cinquantenaire des Pactes (</w:t>
      </w:r>
      <w:hyperlink r:id="rId63" w:history="1">
        <w:r w:rsidR="00FF6D85" w:rsidRPr="00914959">
          <w:rPr>
            <w:rStyle w:val="Lienhypertexte"/>
          </w:rPr>
          <w:t>CCPR/C/2016/1-E/C.12/2016/3</w:t>
        </w:r>
      </w:hyperlink>
      <w:r w:rsidR="00FF6D85" w:rsidRPr="004645CE">
        <w:t>).</w:t>
      </w:r>
    </w:p>
    <w:p w:rsidR="00FF6D85" w:rsidRPr="004645CE" w:rsidRDefault="00FF6D85" w:rsidP="0063702F">
      <w:pPr>
        <w:pStyle w:val="H1G"/>
      </w:pPr>
      <w:r w:rsidRPr="004645CE">
        <w:tab/>
        <w:t>B.</w:t>
      </w:r>
      <w:r w:rsidRPr="004645CE">
        <w:tab/>
        <w:t>Liens avec les autres organes</w:t>
      </w:r>
    </w:p>
    <w:p w:rsidR="0063702F" w:rsidRPr="004645CE" w:rsidRDefault="0063702F" w:rsidP="00FF6D85">
      <w:pPr>
        <w:pStyle w:val="SingleTxtG"/>
      </w:pPr>
      <w:r w:rsidRPr="004645CE">
        <w:t>57.</w:t>
      </w:r>
      <w:r w:rsidRPr="004645CE">
        <w:tab/>
      </w:r>
      <w:r w:rsidR="00FF6D85" w:rsidRPr="004645CE">
        <w:t>À la 118</w:t>
      </w:r>
      <w:r w:rsidR="00FF6D85" w:rsidRPr="004645CE">
        <w:rPr>
          <w:vertAlign w:val="superscript"/>
        </w:rPr>
        <w:t>e</w:t>
      </w:r>
      <w:r w:rsidR="00FF6D85" w:rsidRPr="004645CE">
        <w:t> session, certains membres du groupe de travail de présession ont rencontré les membres du Comité des disparitions forcées pour examiner la question du droit à la vie en relation avec les disparitions forcées, dans le contexte du projet d</w:t>
      </w:r>
      <w:r w:rsidR="004645CE" w:rsidRPr="004645CE">
        <w:t>’</w:t>
      </w:r>
      <w:r w:rsidR="00FF6D85" w:rsidRPr="004645CE">
        <w:t>observation générale sur ce sujet. À sa 117</w:t>
      </w:r>
      <w:r w:rsidR="00FF6D85" w:rsidRPr="004645CE">
        <w:rPr>
          <w:vertAlign w:val="superscript"/>
        </w:rPr>
        <w:t>e</w:t>
      </w:r>
      <w:r w:rsidR="00FF6D85" w:rsidRPr="004645CE">
        <w:t> session, le Comité a rencontré des juges de la Cour européenne des droits de l</w:t>
      </w:r>
      <w:r w:rsidR="004645CE" w:rsidRPr="004645CE">
        <w:t>’</w:t>
      </w:r>
      <w:r w:rsidR="00FF6D85" w:rsidRPr="004645CE">
        <w:t>homme. En novembre 2016, certains membres du Comité ont rencont</w:t>
      </w:r>
      <w:r w:rsidR="00F70890">
        <w:t>ré au Costa </w:t>
      </w:r>
      <w:r w:rsidR="00FF6D85" w:rsidRPr="004645CE">
        <w:t>Rica, de manière informelle, des juges de la Cour interaméricaine des droits de l</w:t>
      </w:r>
      <w:r w:rsidR="004645CE" w:rsidRPr="004645CE">
        <w:t>’</w:t>
      </w:r>
      <w:r w:rsidR="00FF6D85" w:rsidRPr="004645CE">
        <w:t>homme. À la 119</w:t>
      </w:r>
      <w:r w:rsidR="00FF6D85" w:rsidRPr="004645CE">
        <w:rPr>
          <w:vertAlign w:val="superscript"/>
        </w:rPr>
        <w:t>e</w:t>
      </w:r>
      <w:r w:rsidR="00FF6D85" w:rsidRPr="004645CE">
        <w:t xml:space="preserve"> session, Yuji Iwasawa et Yuval Shany ont participé à un atelier sur les organes conventionnels et les institutions nationales des droits de l</w:t>
      </w:r>
      <w:r w:rsidR="004645CE" w:rsidRPr="004645CE">
        <w:t>’</w:t>
      </w:r>
      <w:r w:rsidR="00FF6D85" w:rsidRPr="004645CE">
        <w:t>h</w:t>
      </w:r>
      <w:r w:rsidR="00F70890">
        <w:t>omme organisé par le </w:t>
      </w:r>
      <w:r w:rsidR="00FF6D85" w:rsidRPr="004645CE">
        <w:t>HCDH.</w:t>
      </w:r>
    </w:p>
    <w:p w:rsidR="0063702F" w:rsidRPr="004645CE" w:rsidRDefault="0063702F">
      <w:pPr>
        <w:suppressAutoHyphens w:val="0"/>
        <w:spacing w:line="240" w:lineRule="auto"/>
      </w:pPr>
      <w:r w:rsidRPr="004645CE">
        <w:br w:type="page"/>
      </w:r>
    </w:p>
    <w:p w:rsidR="00FF6D85" w:rsidRPr="004645CE" w:rsidRDefault="00FF6D85" w:rsidP="0063702F">
      <w:pPr>
        <w:pStyle w:val="HChG"/>
      </w:pPr>
      <w:r w:rsidRPr="004645CE">
        <w:lastRenderedPageBreak/>
        <w:tab/>
        <w:t>III.</w:t>
      </w:r>
      <w:r w:rsidRPr="004645CE">
        <w:tab/>
        <w:t xml:space="preserve">Présentation de rapports par les États parties </w:t>
      </w:r>
      <w:r w:rsidRPr="004645CE">
        <w:br/>
        <w:t>conformément à l</w:t>
      </w:r>
      <w:r w:rsidR="004645CE" w:rsidRPr="004645CE">
        <w:t>’</w:t>
      </w:r>
      <w:r w:rsidRPr="004645CE">
        <w:t>article 40 du Pacte</w:t>
      </w:r>
      <w:bookmarkStart w:id="31" w:name="_Toc328666125"/>
      <w:bookmarkStart w:id="32" w:name="_Toc328746771"/>
      <w:bookmarkStart w:id="33" w:name="_Toc328984191"/>
      <w:bookmarkEnd w:id="31"/>
      <w:bookmarkEnd w:id="32"/>
      <w:bookmarkEnd w:id="33"/>
    </w:p>
    <w:p w:rsidR="00FF6D85" w:rsidRPr="004645CE" w:rsidRDefault="0063702F" w:rsidP="00FF6D85">
      <w:pPr>
        <w:pStyle w:val="SingleTxtG"/>
      </w:pPr>
      <w:r w:rsidRPr="004645CE">
        <w:t>58.</w:t>
      </w:r>
      <w:r w:rsidRPr="004645CE">
        <w:tab/>
      </w:r>
      <w:r w:rsidR="00FF6D85" w:rsidRPr="004645CE">
        <w:t>Conformément aux directives qu</w:t>
      </w:r>
      <w:r w:rsidR="004645CE" w:rsidRPr="004645CE">
        <w:t>’</w:t>
      </w:r>
      <w:r w:rsidR="00FF6D85" w:rsidRPr="004645CE">
        <w:t>il a adoptées à sa soixante-sixième session, puis modifiées à sa soixante-dixième session (</w:t>
      </w:r>
      <w:hyperlink r:id="rId64" w:history="1">
        <w:r w:rsidR="00FF6D85" w:rsidRPr="00914959">
          <w:rPr>
            <w:rStyle w:val="Lienhypertexte"/>
          </w:rPr>
          <w:t>CCPR/C/66/GUI/Rev.2</w:t>
        </w:r>
      </w:hyperlink>
      <w:r w:rsidR="00FF6D85" w:rsidRPr="004645CE">
        <w:t>), le Comité a remplacé la périodicité de cinq ans pour la soumission des rapports, qu</w:t>
      </w:r>
      <w:r w:rsidR="004645CE" w:rsidRPr="004645CE">
        <w:t>’</w:t>
      </w:r>
      <w:r w:rsidR="00FF6D85" w:rsidRPr="004645CE">
        <w:t>il avait établie à sa treizième session, en juillet 1981 (</w:t>
      </w:r>
      <w:hyperlink r:id="rId65" w:history="1">
        <w:r w:rsidR="00FF6D85" w:rsidRPr="00914959">
          <w:rPr>
            <w:rStyle w:val="Lienhypertexte"/>
          </w:rPr>
          <w:t>CCPR/C/19/Rev.1</w:t>
        </w:r>
      </w:hyperlink>
      <w:r w:rsidR="00FF6D85" w:rsidRPr="004645CE">
        <w:t>), par une formule plus souple, c</w:t>
      </w:r>
      <w:r w:rsidR="004645CE" w:rsidRPr="004645CE">
        <w:t>’</w:t>
      </w:r>
      <w:r w:rsidR="00FF6D85" w:rsidRPr="004645CE">
        <w:t>est-à-dire qu</w:t>
      </w:r>
      <w:r w:rsidR="004645CE" w:rsidRPr="004645CE">
        <w:t>’</w:t>
      </w:r>
      <w:r w:rsidR="00FF6D85" w:rsidRPr="004645CE">
        <w:t>il fixe au cas par cas, à la fin de ses observations finales sur un rapport, la date à laquelle l</w:t>
      </w:r>
      <w:r w:rsidR="004645CE" w:rsidRPr="004645CE">
        <w:t>’</w:t>
      </w:r>
      <w:r w:rsidR="00FF6D85" w:rsidRPr="004645CE">
        <w:t>État partie doit faire parvenir son rapport périodique suivant, conformément à l</w:t>
      </w:r>
      <w:r w:rsidR="004645CE" w:rsidRPr="004645CE">
        <w:t>’</w:t>
      </w:r>
      <w:r w:rsidR="00FF6D85" w:rsidRPr="004645CE">
        <w:t>article 40 du Pacte et compte tenu des directives pour l</w:t>
      </w:r>
      <w:r w:rsidR="004645CE" w:rsidRPr="004645CE">
        <w:t>’</w:t>
      </w:r>
      <w:r w:rsidR="00FF6D85" w:rsidRPr="004645CE">
        <w:t>établissement des rapports et des méthodes de travail du Comité. Le Comité a confirmé cette formule dans ses directives actuelles, qu</w:t>
      </w:r>
      <w:r w:rsidR="004645CE" w:rsidRPr="004645CE">
        <w:t>’</w:t>
      </w:r>
      <w:r w:rsidR="00FF6D85" w:rsidRPr="004645CE">
        <w:t>il a adoptées à sa quatre-vingt-dix-neuvième session (</w:t>
      </w:r>
      <w:hyperlink r:id="rId66" w:history="1">
        <w:r w:rsidR="00FF6D85" w:rsidRPr="00914959">
          <w:rPr>
            <w:rStyle w:val="Lienhypertexte"/>
          </w:rPr>
          <w:t>CCPR/C/2009/1</w:t>
        </w:r>
      </w:hyperlink>
      <w:r w:rsidR="00FF6D85" w:rsidRPr="004645CE">
        <w:t>).</w:t>
      </w:r>
    </w:p>
    <w:p w:rsidR="00FF6D85" w:rsidRPr="004645CE" w:rsidRDefault="00FF6D85" w:rsidP="0063702F">
      <w:pPr>
        <w:pStyle w:val="H1G"/>
      </w:pPr>
      <w:r w:rsidRPr="004645CE">
        <w:tab/>
        <w:t>A.</w:t>
      </w:r>
      <w:r w:rsidRPr="004645CE">
        <w:tab/>
        <w:t xml:space="preserve">Rapports soumis au Secrétaire général </w:t>
      </w:r>
      <w:r w:rsidRPr="004645CE">
        <w:br/>
        <w:t>du 1</w:t>
      </w:r>
      <w:r w:rsidRPr="004645CE">
        <w:rPr>
          <w:vertAlign w:val="superscript"/>
        </w:rPr>
        <w:t>er</w:t>
      </w:r>
      <w:r w:rsidR="00382C53">
        <w:t xml:space="preserve"> avril 2016 au 31 mars 2017</w:t>
      </w:r>
    </w:p>
    <w:p w:rsidR="00FF6D85" w:rsidRPr="004645CE" w:rsidRDefault="0063702F" w:rsidP="00FF6D85">
      <w:pPr>
        <w:pStyle w:val="SingleTxtG"/>
      </w:pPr>
      <w:r w:rsidRPr="004645CE">
        <w:t>59.</w:t>
      </w:r>
      <w:r w:rsidRPr="004645CE">
        <w:tab/>
      </w:r>
      <w:r w:rsidR="00FF6D85" w:rsidRPr="004645CE">
        <w:t>Au cours de la période visée par le présent rapport, 14 rapports ont été soumis au Secrétaire général par les États parties suivants : Australie (sixième rapport périodique), Bulgarie (quatrième rapport périodique), Cameroun (cinquième rapport périodique), El Salvador (septième rapport périodique), Guatemala (quatrième rapport périodique), Hongrie (sixième rapport périodique), Jordanie (cinquième rapport périodique), Liban (troisième rapport périodique), Libéria (rapport initial), Maurice (cinquième rapport périodique), République démocratique du Congo (quatrième rapport périodique), République dominicaine (sixième rapport périodique), Roumanie (cinquième rapport périodique) et Suisse (quatrième rapport périodique).</w:t>
      </w:r>
    </w:p>
    <w:p w:rsidR="00FF6D85" w:rsidRPr="004645CE" w:rsidRDefault="00FF6D85" w:rsidP="0063702F">
      <w:pPr>
        <w:pStyle w:val="H1G"/>
      </w:pPr>
      <w:r w:rsidRPr="004645CE">
        <w:tab/>
        <w:t>B.</w:t>
      </w:r>
      <w:r w:rsidRPr="004645CE">
        <w:tab/>
        <w:t xml:space="preserve">Rapports en retard et non-respect par les États parties </w:t>
      </w:r>
      <w:r w:rsidRPr="004645CE">
        <w:br/>
        <w:t>de leurs obligations au regard de l</w:t>
      </w:r>
      <w:r w:rsidR="004645CE" w:rsidRPr="004645CE">
        <w:t>’</w:t>
      </w:r>
      <w:r w:rsidRPr="004645CE">
        <w:t>article 40</w:t>
      </w:r>
    </w:p>
    <w:p w:rsidR="00FF6D85" w:rsidRPr="004645CE" w:rsidRDefault="0063702F" w:rsidP="00FF6D85">
      <w:pPr>
        <w:pStyle w:val="SingleTxtG"/>
      </w:pPr>
      <w:r w:rsidRPr="004645CE">
        <w:t>60.</w:t>
      </w:r>
      <w:r w:rsidRPr="004645CE">
        <w:tab/>
      </w:r>
      <w:r w:rsidR="00FF6D85" w:rsidRPr="004645CE">
        <w:t>Le Comité tient à rappeler que les États parties au Pacte doivent soumettre les rapports visés à l</w:t>
      </w:r>
      <w:r w:rsidR="004645CE" w:rsidRPr="004645CE">
        <w:t>’</w:t>
      </w:r>
      <w:r w:rsidR="00FF6D85" w:rsidRPr="004645CE">
        <w:t>article 40 du Pacte en temps voulu pour qu</w:t>
      </w:r>
      <w:r w:rsidR="004645CE" w:rsidRPr="004645CE">
        <w:t>’</w:t>
      </w:r>
      <w:r w:rsidR="00FF6D85" w:rsidRPr="004645CE">
        <w:t>il puisse s</w:t>
      </w:r>
      <w:r w:rsidR="004645CE" w:rsidRPr="004645CE">
        <w:t>’</w:t>
      </w:r>
      <w:r w:rsidR="00FF6D85" w:rsidRPr="004645CE">
        <w:t>acquitter des fonctions qui lui sont confiées en vertu de cet article. Malheureusement, de sérieux retards ont été enregistrés depuis la création du Comité.</w:t>
      </w:r>
    </w:p>
    <w:p w:rsidR="00FF6D85" w:rsidRPr="004645CE" w:rsidRDefault="0063702F" w:rsidP="00FF6D85">
      <w:pPr>
        <w:pStyle w:val="SingleTxtG"/>
      </w:pPr>
      <w:r w:rsidRPr="004645CE">
        <w:t>61.</w:t>
      </w:r>
      <w:r w:rsidRPr="004645CE">
        <w:tab/>
      </w:r>
      <w:r w:rsidR="00FF6D85" w:rsidRPr="004645CE">
        <w:t>Le Comité note avec préoccupation que la non-soumission de rapports l</w:t>
      </w:r>
      <w:r w:rsidR="004645CE" w:rsidRPr="004645CE">
        <w:t>’</w:t>
      </w:r>
      <w:r w:rsidR="00FF6D85" w:rsidRPr="004645CE">
        <w:t>empêche de s</w:t>
      </w:r>
      <w:r w:rsidR="004645CE" w:rsidRPr="004645CE">
        <w:t>’</w:t>
      </w:r>
      <w:r w:rsidR="00FF6D85" w:rsidRPr="004645CE">
        <w:t>acquitter des fonctions de surveillance qui lui sont dévolues en vertu de l</w:t>
      </w:r>
      <w:r w:rsidR="004645CE" w:rsidRPr="004645CE">
        <w:t>’</w:t>
      </w:r>
      <w:r w:rsidR="00FF6D85" w:rsidRPr="004645CE">
        <w:t>article 40 du Pacte. Il réaffirme que les États retardataires manquent aux</w:t>
      </w:r>
      <w:r w:rsidR="00F60AEA">
        <w:t xml:space="preserve"> </w:t>
      </w:r>
      <w:r w:rsidR="00FF6D85" w:rsidRPr="004645CE">
        <w:t>obligations que leur impose l</w:t>
      </w:r>
      <w:r w:rsidR="004645CE" w:rsidRPr="004645CE">
        <w:t>’</w:t>
      </w:r>
      <w:r w:rsidR="00FF6D85" w:rsidRPr="004645CE">
        <w:t>article 40 du Pacte (on trouvera à l</w:t>
      </w:r>
      <w:r w:rsidR="004645CE" w:rsidRPr="004645CE">
        <w:t>’</w:t>
      </w:r>
      <w:r w:rsidR="00FF6D85" w:rsidRPr="004645CE">
        <w:t>annexe II la liste des États parties dont les rapports sont en retard).</w:t>
      </w:r>
    </w:p>
    <w:p w:rsidR="00FF6D85" w:rsidRPr="004645CE" w:rsidRDefault="0063702F" w:rsidP="00FF6D85">
      <w:pPr>
        <w:pStyle w:val="SingleTxtG"/>
      </w:pPr>
      <w:r w:rsidRPr="004645CE">
        <w:t>62.</w:t>
      </w:r>
      <w:r w:rsidRPr="004645CE">
        <w:tab/>
      </w:r>
      <w:r w:rsidR="00FF6D85" w:rsidRPr="004645CE">
        <w:t>Le Comité appelle tout spécialement l</w:t>
      </w:r>
      <w:r w:rsidR="004645CE" w:rsidRPr="004645CE">
        <w:t>’</w:t>
      </w:r>
      <w:r w:rsidR="00FF6D85" w:rsidRPr="004645CE">
        <w:t>attention sur le fait que 21 rapports initiaux n</w:t>
      </w:r>
      <w:r w:rsidR="004645CE" w:rsidRPr="004645CE">
        <w:t>’</w:t>
      </w:r>
      <w:r w:rsidR="00FF6D85" w:rsidRPr="004645CE">
        <w:t>ont toujours pas été soumis, dont 7 accusent un retard de cinq à dix ans et 11 un retard de dix ans au moins. Cela a pour résultat de faire échec à un objectif crucial du Pacte, qui est de permettre au Comité de surveiller le respect par les États parties des obligations qui leur incombent, en se fondant sur des rapports périodiques. Le Comité adresse à intervalles réguliers des rappels à tous les États dont les rapports sont très en retard.</w:t>
      </w:r>
    </w:p>
    <w:p w:rsidR="00FF6D85" w:rsidRPr="004645CE" w:rsidRDefault="0063702F" w:rsidP="00FF6D85">
      <w:pPr>
        <w:pStyle w:val="SingleTxtG"/>
      </w:pPr>
      <w:r w:rsidRPr="004645CE">
        <w:t>63.</w:t>
      </w:r>
      <w:r w:rsidRPr="004645CE">
        <w:tab/>
      </w:r>
      <w:r w:rsidR="00FF6D85" w:rsidRPr="004645CE">
        <w:t>Préoccupé par le grand nombre de rapports en retard et par le manquement des États parties à leurs obligations au regard de l</w:t>
      </w:r>
      <w:r w:rsidR="004645CE" w:rsidRPr="004645CE">
        <w:t>’</w:t>
      </w:r>
      <w:r w:rsidR="00FF6D85" w:rsidRPr="004645CE">
        <w:t>article 40 du Pacte</w:t>
      </w:r>
      <w:r w:rsidR="00FF6D85" w:rsidRPr="004645CE">
        <w:rPr>
          <w:rStyle w:val="Appelnotedebasdep"/>
        </w:rPr>
        <w:footnoteReference w:id="5"/>
      </w:r>
      <w:r w:rsidR="00FF6D85" w:rsidRPr="004645CE">
        <w:t>, le Comité</w:t>
      </w:r>
      <w:r w:rsidR="00F60AEA">
        <w:t xml:space="preserve"> </w:t>
      </w:r>
      <w:r w:rsidR="00FF6D85" w:rsidRPr="004645CE">
        <w:t>a apporté à son Règlement intérieur des modifications qui ont été officiellement adoptées à la soixante et onzième session, en mars 2001</w:t>
      </w:r>
      <w:r w:rsidR="00FF6D85" w:rsidRPr="004645CE">
        <w:rPr>
          <w:rStyle w:val="Appelnotedebasdep"/>
        </w:rPr>
        <w:footnoteReference w:id="6"/>
      </w:r>
      <w:r w:rsidR="00FF6D85" w:rsidRPr="004645CE">
        <w:t>. Le Comité a commencé à appliquer le Règlement intérieur révisé à la fin de la soixante et onzième session (avril 2001).</w:t>
      </w:r>
    </w:p>
    <w:p w:rsidR="00FF6D85" w:rsidRPr="004645CE" w:rsidRDefault="0063702F" w:rsidP="00FF6D85">
      <w:pPr>
        <w:pStyle w:val="SingleTxtG"/>
      </w:pPr>
      <w:r w:rsidRPr="004645CE">
        <w:lastRenderedPageBreak/>
        <w:t>64.</w:t>
      </w:r>
      <w:r w:rsidRPr="004645CE">
        <w:tab/>
      </w:r>
      <w:r w:rsidR="00FF6D85" w:rsidRPr="004645CE">
        <w:t>Les modifications ont institué une procédure à suivre lorsqu</w:t>
      </w:r>
      <w:r w:rsidR="004645CE" w:rsidRPr="004645CE">
        <w:t>’</w:t>
      </w:r>
      <w:r w:rsidR="00FF6D85" w:rsidRPr="004645CE">
        <w:t>un État partie ne s</w:t>
      </w:r>
      <w:r w:rsidR="004645CE" w:rsidRPr="004645CE">
        <w:t>’</w:t>
      </w:r>
      <w:r w:rsidR="00FF6D85" w:rsidRPr="004645CE">
        <w:t>est pas acquitté pendant longtemps de son obligation de faire rapport ou lorsqu</w:t>
      </w:r>
      <w:r w:rsidR="004645CE" w:rsidRPr="004645CE">
        <w:t>’</w:t>
      </w:r>
      <w:r w:rsidR="00FF6D85" w:rsidRPr="004645CE">
        <w:t>il doit se présenter devant le Comité et a décidé de demander au dernier moment le report de la rencontre qui était programmée. Dans les deux cas, le Comité pourra désormais aviser l</w:t>
      </w:r>
      <w:r w:rsidR="004645CE" w:rsidRPr="004645CE">
        <w:t>’</w:t>
      </w:r>
      <w:r w:rsidR="00FF6D85" w:rsidRPr="004645CE">
        <w:t>État de son intention d</w:t>
      </w:r>
      <w:r w:rsidR="004645CE" w:rsidRPr="004645CE">
        <w:t>’</w:t>
      </w:r>
      <w:r w:rsidR="00FF6D85" w:rsidRPr="004645CE">
        <w:t>examiner, à partir des informations dont il dispose, les mesures prises par cet État pour donner effet aux dispositions du Pacte, même en l</w:t>
      </w:r>
      <w:r w:rsidR="004645CE" w:rsidRPr="004645CE">
        <w:t>’</w:t>
      </w:r>
      <w:r w:rsidR="00FF6D85" w:rsidRPr="004645CE">
        <w:t>absence de rapport.</w:t>
      </w:r>
    </w:p>
    <w:p w:rsidR="00FF6D85" w:rsidRPr="004645CE" w:rsidRDefault="0063702F" w:rsidP="00FF6D85">
      <w:pPr>
        <w:pStyle w:val="SingleTxtG"/>
      </w:pPr>
      <w:r w:rsidRPr="004645CE">
        <w:t>65.</w:t>
      </w:r>
      <w:r w:rsidRPr="004645CE">
        <w:tab/>
      </w:r>
      <w:r w:rsidR="00FF6D85" w:rsidRPr="004645CE">
        <w:t>À sa 103</w:t>
      </w:r>
      <w:r w:rsidR="00FF6D85" w:rsidRPr="004645CE">
        <w:rPr>
          <w:vertAlign w:val="superscript"/>
        </w:rPr>
        <w:t>e</w:t>
      </w:r>
      <w:r w:rsidR="00FF6D85" w:rsidRPr="004645CE">
        <w:t> session, le Comité a modifié les articles de son Règlement intérieur (art. 68 et 70) relatifs à l</w:t>
      </w:r>
      <w:r w:rsidR="004645CE" w:rsidRPr="004645CE">
        <w:t>’</w:t>
      </w:r>
      <w:r w:rsidR="00FF6D85" w:rsidRPr="004645CE">
        <w:t>examen de la situation dans un pays en l</w:t>
      </w:r>
      <w:r w:rsidR="004645CE" w:rsidRPr="004645CE">
        <w:t>’</w:t>
      </w:r>
      <w:r w:rsidR="00FF6D85" w:rsidRPr="004645CE">
        <w:t>absence de rapport (procédure d</w:t>
      </w:r>
      <w:r w:rsidR="004645CE" w:rsidRPr="004645CE">
        <w:t>’</w:t>
      </w:r>
      <w:r w:rsidR="00FF6D85" w:rsidRPr="004645CE">
        <w:t>examen)</w:t>
      </w:r>
      <w:r w:rsidR="00FF6D85" w:rsidRPr="004645CE">
        <w:rPr>
          <w:rStyle w:val="Appelnotedebasdep"/>
        </w:rPr>
        <w:footnoteReference w:id="7"/>
      </w:r>
      <w:r w:rsidR="00FF6D85" w:rsidRPr="004645CE">
        <w:t>. Depuis 2012, ces examens ont lieu en séance publique et non privée, et les observations finales adoptées à cette occasion sont également rendues publiques.</w:t>
      </w:r>
    </w:p>
    <w:p w:rsidR="00FF6D85" w:rsidRPr="004645CE" w:rsidRDefault="0063702F" w:rsidP="00FF6D85">
      <w:pPr>
        <w:pStyle w:val="SingleTxtG"/>
      </w:pPr>
      <w:r w:rsidRPr="004645CE">
        <w:t>66.</w:t>
      </w:r>
      <w:r w:rsidRPr="004645CE">
        <w:tab/>
      </w:r>
      <w:r w:rsidR="00FF6D85" w:rsidRPr="004645CE">
        <w:t>C</w:t>
      </w:r>
      <w:r w:rsidR="004645CE" w:rsidRPr="004645CE">
        <w:t>’</w:t>
      </w:r>
      <w:r w:rsidR="00FF6D85" w:rsidRPr="004645CE">
        <w:t>est à sa soixante-quinzième session</w:t>
      </w:r>
      <w:r w:rsidR="00F60AEA">
        <w:t xml:space="preserve"> </w:t>
      </w:r>
      <w:r w:rsidR="00FF6D85" w:rsidRPr="004645CE">
        <w:t>que le Comité a appliqué pour la première fois la procédure prévue à l</w:t>
      </w:r>
      <w:r w:rsidR="004645CE" w:rsidRPr="004645CE">
        <w:t>’</w:t>
      </w:r>
      <w:r w:rsidR="00FF6D85" w:rsidRPr="004645CE">
        <w:t>article 70 de son Règlement intérieur à un État qui n</w:t>
      </w:r>
      <w:r w:rsidR="004645CE" w:rsidRPr="004645CE">
        <w:t>’</w:t>
      </w:r>
      <w:r w:rsidR="00351A74">
        <w:t>avait pas soumis de rapport.</w:t>
      </w:r>
      <w:r w:rsidR="00FF6D85" w:rsidRPr="004645CE">
        <w:t xml:space="preserve"> À ce jour, cette procédure qui permet d</w:t>
      </w:r>
      <w:r w:rsidR="004645CE" w:rsidRPr="004645CE">
        <w:t>’</w:t>
      </w:r>
      <w:r w:rsidR="00FF6D85" w:rsidRPr="004645CE">
        <w:t>examiner la situation dans un État partie en l</w:t>
      </w:r>
      <w:r w:rsidR="004645CE" w:rsidRPr="004645CE">
        <w:t>’</w:t>
      </w:r>
      <w:r w:rsidR="00FF6D85" w:rsidRPr="004645CE">
        <w:t>absence de rapports a été appliquée à 21 États parties : l</w:t>
      </w:r>
      <w:r w:rsidR="004645CE" w:rsidRPr="004645CE">
        <w:t>’</w:t>
      </w:r>
      <w:r w:rsidR="00FF6D85" w:rsidRPr="004645CE">
        <w:t xml:space="preserve">Afrique du Sud, le Bangladesh, la Barbade, le Belize, </w:t>
      </w:r>
      <w:r w:rsidR="00754135">
        <w:t xml:space="preserve">le </w:t>
      </w:r>
      <w:r w:rsidR="00FF6D85" w:rsidRPr="004645CE">
        <w:t>Cabo Verde, la Côte d</w:t>
      </w:r>
      <w:r w:rsidR="004645CE" w:rsidRPr="004645CE">
        <w:t>’</w:t>
      </w:r>
      <w:r w:rsidR="00FF6D85" w:rsidRPr="004645CE">
        <w:t>Ivoire, la Dominique, la Gambie, la Grenade, la Guinée équatoriale, Haïti, le Kenya, le Malawi, le Mozambique, le Nicaragua, la République centrafricaine, le Rwanda, Saint-Marin, Saint-Vincent-et-les Grenadines, les Seychelles et le Suriname. Les informations concernant tous les États parties auxquels cette procédure a été appliquée jusqu</w:t>
      </w:r>
      <w:r w:rsidR="004645CE" w:rsidRPr="004645CE">
        <w:t>’</w:t>
      </w:r>
      <w:r w:rsidR="00FF6D85" w:rsidRPr="004645CE">
        <w:t>à la 110</w:t>
      </w:r>
      <w:r w:rsidR="00FF6D85" w:rsidRPr="004645CE">
        <w:rPr>
          <w:vertAlign w:val="superscript"/>
        </w:rPr>
        <w:t>e</w:t>
      </w:r>
      <w:r w:rsidR="00FF6D85" w:rsidRPr="004645CE">
        <w:t> session sont récapitulées dans le rapport annuel de la soixante-neuvième session</w:t>
      </w:r>
      <w:r w:rsidR="00FF6D85" w:rsidRPr="004645CE">
        <w:rPr>
          <w:rStyle w:val="Appelnotedebasdep"/>
        </w:rPr>
        <w:footnoteReference w:id="8"/>
      </w:r>
      <w:r w:rsidR="00FF6D85" w:rsidRPr="004645CE">
        <w:t>.</w:t>
      </w:r>
    </w:p>
    <w:p w:rsidR="00FF6D85" w:rsidRPr="004645CE" w:rsidRDefault="0063702F" w:rsidP="00FF6D85">
      <w:pPr>
        <w:pStyle w:val="SingleTxtG"/>
      </w:pPr>
      <w:r w:rsidRPr="004645CE">
        <w:t>67.</w:t>
      </w:r>
      <w:r w:rsidRPr="004645CE">
        <w:tab/>
      </w:r>
      <w:r w:rsidR="00FF6D85" w:rsidRPr="004645CE">
        <w:t>Avant sa 112</w:t>
      </w:r>
      <w:r w:rsidR="00FF6D85" w:rsidRPr="004645CE">
        <w:rPr>
          <w:vertAlign w:val="superscript"/>
        </w:rPr>
        <w:t>e</w:t>
      </w:r>
      <w:r w:rsidR="00FF6D85" w:rsidRPr="004645CE">
        <w:t> session, le Comité a indiqué à l</w:t>
      </w:r>
      <w:r w:rsidR="004645CE" w:rsidRPr="004645CE">
        <w:t>’</w:t>
      </w:r>
      <w:r w:rsidR="00FF6D85" w:rsidRPr="004645CE">
        <w:t>Afrique du Sud qu</w:t>
      </w:r>
      <w:r w:rsidR="004645CE" w:rsidRPr="004645CE">
        <w:t>’</w:t>
      </w:r>
      <w:r w:rsidR="00FF6D85" w:rsidRPr="004645CE">
        <w:t>il adopterait pendant cette session une liste des points à traiter en l</w:t>
      </w:r>
      <w:r w:rsidR="004645CE" w:rsidRPr="004645CE">
        <w:t>’</w:t>
      </w:r>
      <w:r w:rsidR="00FF6D85" w:rsidRPr="004645CE">
        <w:t>absence de rapport de sa part. Le 26 novembre 2014, l</w:t>
      </w:r>
      <w:r w:rsidR="004645CE" w:rsidRPr="004645CE">
        <w:t>’</w:t>
      </w:r>
      <w:r w:rsidR="00FF6D85" w:rsidRPr="004645CE">
        <w:t>Afrique du Sud a soumis son rapport et l</w:t>
      </w:r>
      <w:r w:rsidR="004645CE" w:rsidRPr="004645CE">
        <w:t>’</w:t>
      </w:r>
      <w:r w:rsidR="00FF6D85" w:rsidRPr="004645CE">
        <w:t>adoption de la liste de points a été reportée. Une note verbale a aussi été adressée au Bangladesh pour l</w:t>
      </w:r>
      <w:r w:rsidR="004645CE" w:rsidRPr="004645CE">
        <w:t>’</w:t>
      </w:r>
      <w:r w:rsidR="00FF6D85" w:rsidRPr="004645CE">
        <w:t>informer que le Comité adopterait à la 112</w:t>
      </w:r>
      <w:r w:rsidR="00FF6D85" w:rsidRPr="004645CE">
        <w:rPr>
          <w:vertAlign w:val="superscript"/>
        </w:rPr>
        <w:t>e</w:t>
      </w:r>
      <w:r w:rsidR="00FF6D85" w:rsidRPr="004645CE">
        <w:t> session une liste des points à traiter en l</w:t>
      </w:r>
      <w:r w:rsidR="004645CE" w:rsidRPr="004645CE">
        <w:t>’</w:t>
      </w:r>
      <w:r w:rsidR="00FF6D85" w:rsidRPr="004645CE">
        <w:t>absence de rapport. Le Bangladesh s</w:t>
      </w:r>
      <w:r w:rsidR="004645CE" w:rsidRPr="004645CE">
        <w:t>’</w:t>
      </w:r>
      <w:r w:rsidR="00FF6D85" w:rsidRPr="004645CE">
        <w:t>étant par la suite engagé à soumettre son rapport en mars 2015 au plus tard, le Comité a reporté l</w:t>
      </w:r>
      <w:r w:rsidR="004645CE" w:rsidRPr="004645CE">
        <w:t>’</w:t>
      </w:r>
      <w:r w:rsidR="00FF6D85" w:rsidRPr="004645CE">
        <w:t>examen de la situation dans le pays sur le plan des droits civils et politiques jusqu</w:t>
      </w:r>
      <w:r w:rsidR="004645CE" w:rsidRPr="004645CE">
        <w:t>’</w:t>
      </w:r>
      <w:r w:rsidR="00FF6D85" w:rsidRPr="004645CE">
        <w:t>à la réception du rapport. Le 19 juin 2015, le Bangladesh a soumis son rapport, que le Comité a examiné à sa 119</w:t>
      </w:r>
      <w:r w:rsidR="00FF6D85" w:rsidRPr="004645CE">
        <w:rPr>
          <w:vertAlign w:val="superscript"/>
        </w:rPr>
        <w:t>e</w:t>
      </w:r>
      <w:r w:rsidR="00E96811">
        <w:t xml:space="preserve"> session.</w:t>
      </w:r>
    </w:p>
    <w:p w:rsidR="00FF6D85" w:rsidRPr="004645CE" w:rsidRDefault="0063702F" w:rsidP="00FF6D85">
      <w:pPr>
        <w:pStyle w:val="SingleTxtG"/>
      </w:pPr>
      <w:r w:rsidRPr="004645CE">
        <w:t>68.</w:t>
      </w:r>
      <w:r w:rsidRPr="004645CE">
        <w:tab/>
      </w:r>
      <w:r w:rsidR="00FF6D85" w:rsidRPr="004645CE">
        <w:t>À sa 119</w:t>
      </w:r>
      <w:r w:rsidR="00FF6D85" w:rsidRPr="004645CE">
        <w:rPr>
          <w:vertAlign w:val="superscript"/>
        </w:rPr>
        <w:t>e</w:t>
      </w:r>
      <w:r w:rsidR="00FF6D85" w:rsidRPr="004645CE">
        <w:t> session, le Comité a adopté une liste des points à traiter concernant le Swaziland en l</w:t>
      </w:r>
      <w:r w:rsidR="004645CE" w:rsidRPr="004645CE">
        <w:t>’</w:t>
      </w:r>
      <w:r w:rsidR="00FF6D85" w:rsidRPr="004645CE">
        <w:t>absence de rapport.</w:t>
      </w:r>
    </w:p>
    <w:p w:rsidR="00FF6D85" w:rsidRPr="004645CE" w:rsidRDefault="00FF6D85" w:rsidP="0063702F">
      <w:pPr>
        <w:pStyle w:val="H1G"/>
      </w:pPr>
      <w:r w:rsidRPr="004645CE">
        <w:tab/>
        <w:t>C.</w:t>
      </w:r>
      <w:r w:rsidRPr="004645CE">
        <w:tab/>
        <w:t xml:space="preserve">Périodicité des rapports des États parties examinés </w:t>
      </w:r>
      <w:r w:rsidRPr="004645CE">
        <w:br/>
        <w:t>au cours de la période considérée</w:t>
      </w:r>
    </w:p>
    <w:p w:rsidR="00FF6D85" w:rsidRPr="004645CE" w:rsidRDefault="0063702F" w:rsidP="00FF6D85">
      <w:pPr>
        <w:pStyle w:val="SingleTxtG"/>
      </w:pPr>
      <w:r w:rsidRPr="004645CE">
        <w:t>69.</w:t>
      </w:r>
      <w:r w:rsidRPr="004645CE">
        <w:tab/>
      </w:r>
      <w:r w:rsidR="00FF6D85" w:rsidRPr="004645CE">
        <w:t>À sa 104</w:t>
      </w:r>
      <w:r w:rsidR="00FF6D85" w:rsidRPr="004645CE">
        <w:rPr>
          <w:vertAlign w:val="superscript"/>
        </w:rPr>
        <w:t>e</w:t>
      </w:r>
      <w:r w:rsidR="00FF6D85" w:rsidRPr="004645CE">
        <w:t> session, le Comité a décidé d</w:t>
      </w:r>
      <w:r w:rsidR="004645CE" w:rsidRPr="004645CE">
        <w:t>’</w:t>
      </w:r>
      <w:r w:rsidR="00FF6D85" w:rsidRPr="004645CE">
        <w:t>autoriser les États parties à présenter leur rapport à des intervalles ne dépassant pas six ans. Dorénavant, il peut donc demander aux États parties de lui soumettre leur rapport périodique suivant dans un délai de trois, quatre, cinq ou six ans. À sa 114</w:t>
      </w:r>
      <w:r w:rsidR="00FF6D85" w:rsidRPr="004645CE">
        <w:rPr>
          <w:vertAlign w:val="superscript"/>
        </w:rPr>
        <w:t>e</w:t>
      </w:r>
      <w:r w:rsidR="00FF6D85" w:rsidRPr="004645CE">
        <w:t> session, le Comité a décidé que, lorsqu</w:t>
      </w:r>
      <w:r w:rsidR="004645CE" w:rsidRPr="004645CE">
        <w:t>’</w:t>
      </w:r>
      <w:r w:rsidR="00FF6D85" w:rsidRPr="004645CE">
        <w:t>il s</w:t>
      </w:r>
      <w:r w:rsidR="004645CE" w:rsidRPr="004645CE">
        <w:t>’</w:t>
      </w:r>
      <w:r w:rsidR="00FF6D85" w:rsidRPr="004645CE">
        <w:t>agira de déterminer la périodicité des rapports futurs, les États qui suivent la procédure simplifiée bénéficieront d</w:t>
      </w:r>
      <w:r w:rsidR="004645CE" w:rsidRPr="004645CE">
        <w:t>’</w:t>
      </w:r>
      <w:r w:rsidR="00FF6D85" w:rsidRPr="004645CE">
        <w:t>une année supplémentaire pour présenter leur document par rapport à ceux qui recourent à la procédure usuelle, afin de garantir l</w:t>
      </w:r>
      <w:r w:rsidR="004645CE" w:rsidRPr="004645CE">
        <w:t>’</w:t>
      </w:r>
      <w:r w:rsidR="00FF6D85" w:rsidRPr="004645CE">
        <w:t>équité entre les États parties qui ont recours aux diverses procédures. En conséquence, le Comité peut désormais demander aux États parties qui présentent des rapports au titre de la procédure simplifiée de présenter leurs rapports périodiques à des intervalles ne dépassant pas sept ans (soit les six ans maximum autorisés au titre de la procédure usuelle plus une année supplémentaire).</w:t>
      </w:r>
    </w:p>
    <w:p w:rsidR="00FF6D85" w:rsidRPr="004645CE" w:rsidRDefault="0063702F" w:rsidP="00A5787D">
      <w:pPr>
        <w:pStyle w:val="SingleTxtG"/>
        <w:keepNext/>
        <w:spacing w:after="240"/>
      </w:pPr>
      <w:r w:rsidRPr="004645CE">
        <w:lastRenderedPageBreak/>
        <w:t>70.</w:t>
      </w:r>
      <w:r w:rsidRPr="004645CE">
        <w:tab/>
      </w:r>
      <w:r w:rsidR="00FF6D85" w:rsidRPr="004645CE">
        <w:t>Les dates auxquelles les rapports des États parties ont été examinés pendant la période considérée et les échéances des prochains rapports sont indiquées dans le tableau ci-dessous.</w:t>
      </w:r>
    </w:p>
    <w:tbl>
      <w:tblPr>
        <w:tblW w:w="7370" w:type="dxa"/>
        <w:tblInd w:w="1134" w:type="dxa"/>
        <w:tblLayout w:type="fixed"/>
        <w:tblCellMar>
          <w:left w:w="0" w:type="dxa"/>
          <w:right w:w="0" w:type="dxa"/>
        </w:tblCellMar>
        <w:tblLook w:val="01E0" w:firstRow="1" w:lastRow="1" w:firstColumn="1" w:lastColumn="1" w:noHBand="0" w:noVBand="0"/>
      </w:tblPr>
      <w:tblGrid>
        <w:gridCol w:w="3119"/>
        <w:gridCol w:w="2125"/>
        <w:gridCol w:w="2126"/>
      </w:tblGrid>
      <w:tr w:rsidR="00FF6D85" w:rsidRPr="004645CE" w:rsidTr="00FC2288">
        <w:trPr>
          <w:cantSplit/>
          <w:tblHeader/>
        </w:trPr>
        <w:tc>
          <w:tcPr>
            <w:tcW w:w="3119" w:type="dxa"/>
            <w:tcBorders>
              <w:top w:val="single" w:sz="4" w:space="0" w:color="auto"/>
              <w:bottom w:val="single" w:sz="12" w:space="0" w:color="auto"/>
            </w:tcBorders>
            <w:shd w:val="clear" w:color="auto" w:fill="auto"/>
            <w:vAlign w:val="bottom"/>
          </w:tcPr>
          <w:p w:rsidR="00FF6D85" w:rsidRPr="004645CE" w:rsidRDefault="00FF6D85" w:rsidP="00A5787D">
            <w:pPr>
              <w:keepNext/>
              <w:spacing w:before="80" w:after="80" w:line="200" w:lineRule="exact"/>
              <w:ind w:right="113"/>
              <w:rPr>
                <w:i/>
                <w:sz w:val="16"/>
              </w:rPr>
            </w:pPr>
            <w:r w:rsidRPr="004645CE">
              <w:rPr>
                <w:i/>
                <w:sz w:val="16"/>
              </w:rPr>
              <w:t>État partie</w:t>
            </w:r>
          </w:p>
        </w:tc>
        <w:tc>
          <w:tcPr>
            <w:tcW w:w="2125" w:type="dxa"/>
            <w:tcBorders>
              <w:top w:val="single" w:sz="4" w:space="0" w:color="auto"/>
              <w:bottom w:val="single" w:sz="12" w:space="0" w:color="auto"/>
            </w:tcBorders>
            <w:shd w:val="clear" w:color="auto" w:fill="auto"/>
            <w:vAlign w:val="bottom"/>
          </w:tcPr>
          <w:p w:rsidR="00FF6D85" w:rsidRPr="004645CE" w:rsidRDefault="00FF6D85" w:rsidP="0063702F">
            <w:pPr>
              <w:spacing w:before="80" w:after="80" w:line="200" w:lineRule="exact"/>
              <w:ind w:right="113"/>
              <w:rPr>
                <w:i/>
                <w:sz w:val="16"/>
              </w:rPr>
            </w:pPr>
            <w:r w:rsidRPr="004645CE">
              <w:rPr>
                <w:i/>
                <w:sz w:val="16"/>
              </w:rPr>
              <w:t>Date de l</w:t>
            </w:r>
            <w:r w:rsidR="004645CE" w:rsidRPr="004645CE">
              <w:rPr>
                <w:i/>
                <w:sz w:val="16"/>
              </w:rPr>
              <w:t>’</w:t>
            </w:r>
            <w:r w:rsidRPr="004645CE">
              <w:rPr>
                <w:i/>
                <w:sz w:val="16"/>
              </w:rPr>
              <w:t>examen</w:t>
            </w:r>
          </w:p>
        </w:tc>
        <w:tc>
          <w:tcPr>
            <w:tcW w:w="2126" w:type="dxa"/>
            <w:tcBorders>
              <w:top w:val="single" w:sz="4" w:space="0" w:color="auto"/>
              <w:bottom w:val="single" w:sz="12" w:space="0" w:color="auto"/>
            </w:tcBorders>
            <w:shd w:val="clear" w:color="auto" w:fill="auto"/>
            <w:vAlign w:val="bottom"/>
          </w:tcPr>
          <w:p w:rsidR="00FF6D85" w:rsidRPr="004645CE" w:rsidRDefault="00FF6D85" w:rsidP="0063702F">
            <w:pPr>
              <w:spacing w:before="80" w:after="80" w:line="200" w:lineRule="exact"/>
              <w:ind w:right="113"/>
              <w:rPr>
                <w:i/>
                <w:sz w:val="16"/>
              </w:rPr>
            </w:pPr>
            <w:r w:rsidRPr="004645CE">
              <w:rPr>
                <w:i/>
                <w:sz w:val="16"/>
              </w:rPr>
              <w:t>Échéance du prochain rapport</w:t>
            </w:r>
          </w:p>
        </w:tc>
      </w:tr>
      <w:tr w:rsidR="0063702F" w:rsidRPr="004645CE" w:rsidTr="00FC2288">
        <w:trPr>
          <w:cantSplit/>
          <w:trHeight w:hRule="exact" w:val="113"/>
          <w:tblHeader/>
        </w:trPr>
        <w:tc>
          <w:tcPr>
            <w:tcW w:w="3119" w:type="dxa"/>
            <w:tcBorders>
              <w:top w:val="single" w:sz="12" w:space="0" w:color="auto"/>
            </w:tcBorders>
            <w:shd w:val="clear" w:color="auto" w:fill="auto"/>
          </w:tcPr>
          <w:p w:rsidR="0063702F" w:rsidRPr="004645CE" w:rsidRDefault="0063702F" w:rsidP="00A5787D">
            <w:pPr>
              <w:keepNext/>
              <w:spacing w:before="40" w:after="120"/>
              <w:ind w:right="113"/>
            </w:pPr>
          </w:p>
        </w:tc>
        <w:tc>
          <w:tcPr>
            <w:tcW w:w="2125" w:type="dxa"/>
            <w:tcBorders>
              <w:top w:val="single" w:sz="12" w:space="0" w:color="auto"/>
            </w:tcBorders>
            <w:shd w:val="clear" w:color="auto" w:fill="auto"/>
          </w:tcPr>
          <w:p w:rsidR="0063702F" w:rsidRPr="004645CE" w:rsidRDefault="0063702F" w:rsidP="0063702F">
            <w:pPr>
              <w:spacing w:before="40" w:after="120"/>
              <w:ind w:right="113"/>
            </w:pPr>
          </w:p>
        </w:tc>
        <w:tc>
          <w:tcPr>
            <w:tcW w:w="2126" w:type="dxa"/>
            <w:tcBorders>
              <w:top w:val="single" w:sz="12" w:space="0" w:color="auto"/>
            </w:tcBorders>
            <w:shd w:val="clear" w:color="auto" w:fill="auto"/>
          </w:tcPr>
          <w:p w:rsidR="0063702F" w:rsidRPr="004645CE" w:rsidRDefault="0063702F" w:rsidP="0063702F">
            <w:pPr>
              <w:spacing w:before="40" w:after="120"/>
              <w:ind w:right="113"/>
            </w:pPr>
          </w:p>
        </w:tc>
      </w:tr>
      <w:tr w:rsidR="00FF6D85" w:rsidRPr="004645CE" w:rsidTr="00FC2288">
        <w:trPr>
          <w:cantSplit/>
        </w:trPr>
        <w:tc>
          <w:tcPr>
            <w:tcW w:w="3119" w:type="dxa"/>
            <w:shd w:val="clear" w:color="auto" w:fill="auto"/>
          </w:tcPr>
          <w:p w:rsidR="00FF6D85" w:rsidRPr="004645CE" w:rsidRDefault="00FF6D85" w:rsidP="00A5787D">
            <w:pPr>
              <w:keepNext/>
              <w:spacing w:before="40" w:after="120"/>
              <w:ind w:right="113"/>
            </w:pPr>
            <w:r w:rsidRPr="004645CE">
              <w:t>Argentine</w:t>
            </w:r>
          </w:p>
        </w:tc>
        <w:tc>
          <w:tcPr>
            <w:tcW w:w="2125" w:type="dxa"/>
            <w:shd w:val="clear" w:color="auto" w:fill="auto"/>
          </w:tcPr>
          <w:p w:rsidR="00FF6D85" w:rsidRPr="004645CE" w:rsidRDefault="00FF6D85" w:rsidP="0063702F">
            <w:pPr>
              <w:spacing w:before="40" w:after="120"/>
              <w:ind w:right="113"/>
            </w:pPr>
            <w:r w:rsidRPr="004645CE">
              <w:t>Juillet 2016</w:t>
            </w:r>
          </w:p>
        </w:tc>
        <w:tc>
          <w:tcPr>
            <w:tcW w:w="2126" w:type="dxa"/>
            <w:shd w:val="clear" w:color="auto" w:fill="auto"/>
          </w:tcPr>
          <w:p w:rsidR="00FF6D85" w:rsidRPr="004645CE" w:rsidRDefault="00FF6D85" w:rsidP="0063702F">
            <w:pPr>
              <w:spacing w:before="40" w:after="120"/>
              <w:ind w:right="113"/>
            </w:pPr>
            <w:r w:rsidRPr="004645CE">
              <w:t>Juillet 2022</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Burkina Faso</w:t>
            </w:r>
          </w:p>
        </w:tc>
        <w:tc>
          <w:tcPr>
            <w:tcW w:w="2125" w:type="dxa"/>
            <w:shd w:val="clear" w:color="auto" w:fill="auto"/>
          </w:tcPr>
          <w:p w:rsidR="00FF6D85" w:rsidRPr="004645CE" w:rsidRDefault="00FF6D85" w:rsidP="0063702F">
            <w:pPr>
              <w:spacing w:before="40" w:after="120"/>
              <w:ind w:right="113"/>
            </w:pPr>
            <w:r w:rsidRPr="004645CE">
              <w:t>Juillet 2016</w:t>
            </w:r>
          </w:p>
        </w:tc>
        <w:tc>
          <w:tcPr>
            <w:tcW w:w="2126" w:type="dxa"/>
            <w:shd w:val="clear" w:color="auto" w:fill="auto"/>
          </w:tcPr>
          <w:p w:rsidR="00FF6D85" w:rsidRPr="004645CE" w:rsidRDefault="00FF6D85" w:rsidP="0063702F">
            <w:pPr>
              <w:spacing w:before="40" w:after="120"/>
              <w:ind w:right="113"/>
            </w:pPr>
            <w:r w:rsidRPr="004645CE">
              <w:t>Juillet 2020</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Danemark</w:t>
            </w:r>
          </w:p>
        </w:tc>
        <w:tc>
          <w:tcPr>
            <w:tcW w:w="2125" w:type="dxa"/>
            <w:shd w:val="clear" w:color="auto" w:fill="auto"/>
          </w:tcPr>
          <w:p w:rsidR="00FF6D85" w:rsidRPr="004645CE" w:rsidRDefault="00FF6D85" w:rsidP="0063702F">
            <w:pPr>
              <w:spacing w:before="40" w:after="120"/>
              <w:ind w:right="113"/>
            </w:pPr>
            <w:r w:rsidRPr="004645CE">
              <w:t>Juillet 2016</w:t>
            </w:r>
          </w:p>
        </w:tc>
        <w:tc>
          <w:tcPr>
            <w:tcW w:w="2126" w:type="dxa"/>
            <w:shd w:val="clear" w:color="auto" w:fill="auto"/>
          </w:tcPr>
          <w:p w:rsidR="00FF6D85" w:rsidRPr="004645CE" w:rsidRDefault="00FF6D85" w:rsidP="0063702F">
            <w:pPr>
              <w:spacing w:before="40" w:after="120"/>
              <w:ind w:right="113"/>
            </w:pPr>
            <w:r w:rsidRPr="004645CE">
              <w:t>Juillet 2022</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Équateur</w:t>
            </w:r>
          </w:p>
        </w:tc>
        <w:tc>
          <w:tcPr>
            <w:tcW w:w="2125" w:type="dxa"/>
            <w:shd w:val="clear" w:color="auto" w:fill="auto"/>
          </w:tcPr>
          <w:p w:rsidR="00FF6D85" w:rsidRPr="004645CE" w:rsidRDefault="00FF6D85" w:rsidP="0063702F">
            <w:pPr>
              <w:spacing w:before="40" w:after="120"/>
              <w:ind w:right="113"/>
            </w:pPr>
            <w:r w:rsidRPr="004645CE">
              <w:t>Juillet 2016</w:t>
            </w:r>
          </w:p>
        </w:tc>
        <w:tc>
          <w:tcPr>
            <w:tcW w:w="2126" w:type="dxa"/>
            <w:shd w:val="clear" w:color="auto" w:fill="auto"/>
          </w:tcPr>
          <w:p w:rsidR="00FF6D85" w:rsidRPr="004645CE" w:rsidRDefault="00FF6D85" w:rsidP="0063702F">
            <w:pPr>
              <w:spacing w:before="40" w:after="120"/>
              <w:ind w:right="113"/>
            </w:pPr>
            <w:r w:rsidRPr="004645CE">
              <w:t>Juillet 2021</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Ghana</w:t>
            </w:r>
          </w:p>
        </w:tc>
        <w:tc>
          <w:tcPr>
            <w:tcW w:w="2125" w:type="dxa"/>
            <w:shd w:val="clear" w:color="auto" w:fill="auto"/>
          </w:tcPr>
          <w:p w:rsidR="00FF6D85" w:rsidRPr="004645CE" w:rsidRDefault="00FF6D85" w:rsidP="0063702F">
            <w:pPr>
              <w:spacing w:before="40" w:after="120"/>
              <w:ind w:right="113"/>
            </w:pPr>
            <w:r w:rsidRPr="004645CE">
              <w:t>Juillet 2016</w:t>
            </w:r>
          </w:p>
        </w:tc>
        <w:tc>
          <w:tcPr>
            <w:tcW w:w="2126" w:type="dxa"/>
            <w:shd w:val="clear" w:color="auto" w:fill="auto"/>
          </w:tcPr>
          <w:p w:rsidR="00FF6D85" w:rsidRPr="004645CE" w:rsidRDefault="00FF6D85" w:rsidP="0063702F">
            <w:pPr>
              <w:spacing w:before="40" w:after="120"/>
              <w:ind w:right="113"/>
            </w:pPr>
            <w:r w:rsidRPr="004645CE">
              <w:t>Juillet 2020</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Kazakhstan</w:t>
            </w:r>
          </w:p>
        </w:tc>
        <w:tc>
          <w:tcPr>
            <w:tcW w:w="2125" w:type="dxa"/>
            <w:shd w:val="clear" w:color="auto" w:fill="auto"/>
          </w:tcPr>
          <w:p w:rsidR="00FF6D85" w:rsidRPr="004645CE" w:rsidRDefault="00FF6D85" w:rsidP="0063702F">
            <w:pPr>
              <w:spacing w:before="40" w:after="120"/>
              <w:ind w:right="113"/>
            </w:pPr>
            <w:r w:rsidRPr="004645CE">
              <w:t>Juillet 2016</w:t>
            </w:r>
          </w:p>
        </w:tc>
        <w:tc>
          <w:tcPr>
            <w:tcW w:w="2126" w:type="dxa"/>
            <w:shd w:val="clear" w:color="auto" w:fill="auto"/>
          </w:tcPr>
          <w:p w:rsidR="00FF6D85" w:rsidRPr="004645CE" w:rsidRDefault="00FF6D85" w:rsidP="0063702F">
            <w:pPr>
              <w:spacing w:before="40" w:after="120"/>
              <w:ind w:right="113"/>
            </w:pPr>
            <w:r w:rsidRPr="004645CE">
              <w:t>Juillet 2020</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Koweït</w:t>
            </w:r>
          </w:p>
        </w:tc>
        <w:tc>
          <w:tcPr>
            <w:tcW w:w="2125" w:type="dxa"/>
            <w:shd w:val="clear" w:color="auto" w:fill="auto"/>
          </w:tcPr>
          <w:p w:rsidR="00FF6D85" w:rsidRPr="004645CE" w:rsidRDefault="00FF6D85" w:rsidP="0063702F">
            <w:pPr>
              <w:spacing w:before="40" w:after="120"/>
              <w:ind w:right="113"/>
            </w:pPr>
            <w:r w:rsidRPr="004645CE">
              <w:t>Juillet 2016</w:t>
            </w:r>
          </w:p>
        </w:tc>
        <w:tc>
          <w:tcPr>
            <w:tcW w:w="2126" w:type="dxa"/>
            <w:shd w:val="clear" w:color="auto" w:fill="auto"/>
          </w:tcPr>
          <w:p w:rsidR="00FF6D85" w:rsidRPr="004645CE" w:rsidRDefault="00FF6D85" w:rsidP="0063702F">
            <w:pPr>
              <w:spacing w:before="40" w:after="120"/>
              <w:ind w:right="113"/>
            </w:pPr>
            <w:r w:rsidRPr="004645CE">
              <w:t>Juillet 2020</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Azerbaïdjan</w:t>
            </w:r>
          </w:p>
        </w:tc>
        <w:tc>
          <w:tcPr>
            <w:tcW w:w="2125" w:type="dxa"/>
            <w:shd w:val="clear" w:color="auto" w:fill="auto"/>
          </w:tcPr>
          <w:p w:rsidR="00FF6D85" w:rsidRPr="004645CE" w:rsidRDefault="00FF6D85" w:rsidP="0063702F">
            <w:pPr>
              <w:spacing w:before="40" w:after="120"/>
              <w:ind w:right="113"/>
            </w:pPr>
            <w:r w:rsidRPr="004645CE">
              <w:t>Octobre 2016</w:t>
            </w:r>
          </w:p>
        </w:tc>
        <w:tc>
          <w:tcPr>
            <w:tcW w:w="2126" w:type="dxa"/>
            <w:shd w:val="clear" w:color="auto" w:fill="auto"/>
          </w:tcPr>
          <w:p w:rsidR="00FF6D85" w:rsidRPr="004645CE" w:rsidRDefault="00FF6D85" w:rsidP="0063702F">
            <w:pPr>
              <w:spacing w:before="40" w:after="120"/>
              <w:ind w:right="113"/>
            </w:pPr>
            <w:r w:rsidRPr="004645CE">
              <w:t>Octobre 2020</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Colombie</w:t>
            </w:r>
          </w:p>
        </w:tc>
        <w:tc>
          <w:tcPr>
            <w:tcW w:w="2125" w:type="dxa"/>
            <w:shd w:val="clear" w:color="auto" w:fill="auto"/>
          </w:tcPr>
          <w:p w:rsidR="00FF6D85" w:rsidRPr="004645CE" w:rsidRDefault="00FF6D85" w:rsidP="0063702F">
            <w:pPr>
              <w:spacing w:before="40" w:after="120"/>
              <w:ind w:right="113"/>
            </w:pPr>
            <w:r w:rsidRPr="004645CE">
              <w:t>Octobre 2016</w:t>
            </w:r>
          </w:p>
        </w:tc>
        <w:tc>
          <w:tcPr>
            <w:tcW w:w="2126" w:type="dxa"/>
            <w:shd w:val="clear" w:color="auto" w:fill="auto"/>
          </w:tcPr>
          <w:p w:rsidR="00FF6D85" w:rsidRPr="004645CE" w:rsidRDefault="00FF6D85" w:rsidP="0063702F">
            <w:pPr>
              <w:spacing w:before="40" w:after="120"/>
              <w:ind w:right="113"/>
            </w:pPr>
            <w:r w:rsidRPr="004645CE">
              <w:t>Octobre 2020</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Jamaïque</w:t>
            </w:r>
          </w:p>
        </w:tc>
        <w:tc>
          <w:tcPr>
            <w:tcW w:w="2125" w:type="dxa"/>
            <w:shd w:val="clear" w:color="auto" w:fill="auto"/>
          </w:tcPr>
          <w:p w:rsidR="00FF6D85" w:rsidRPr="004645CE" w:rsidRDefault="00FF6D85" w:rsidP="0063702F">
            <w:pPr>
              <w:spacing w:before="40" w:after="120"/>
              <w:ind w:right="113"/>
            </w:pPr>
            <w:r w:rsidRPr="004645CE">
              <w:t>Octobre 2016</w:t>
            </w:r>
          </w:p>
        </w:tc>
        <w:tc>
          <w:tcPr>
            <w:tcW w:w="2126" w:type="dxa"/>
            <w:shd w:val="clear" w:color="auto" w:fill="auto"/>
          </w:tcPr>
          <w:p w:rsidR="00FF6D85" w:rsidRPr="004645CE" w:rsidRDefault="00FF6D85" w:rsidP="0063702F">
            <w:pPr>
              <w:spacing w:before="40" w:after="120"/>
              <w:ind w:right="113"/>
            </w:pPr>
            <w:r w:rsidRPr="004645CE">
              <w:t>Octobre 2021</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Maroc</w:t>
            </w:r>
          </w:p>
        </w:tc>
        <w:tc>
          <w:tcPr>
            <w:tcW w:w="2125" w:type="dxa"/>
            <w:shd w:val="clear" w:color="auto" w:fill="auto"/>
          </w:tcPr>
          <w:p w:rsidR="00FF6D85" w:rsidRPr="004645CE" w:rsidRDefault="00FF6D85" w:rsidP="0063702F">
            <w:pPr>
              <w:spacing w:before="40" w:after="120"/>
              <w:ind w:right="113"/>
            </w:pPr>
            <w:r w:rsidRPr="004645CE">
              <w:t>Octobre 2016</w:t>
            </w:r>
          </w:p>
        </w:tc>
        <w:tc>
          <w:tcPr>
            <w:tcW w:w="2126" w:type="dxa"/>
            <w:shd w:val="clear" w:color="auto" w:fill="auto"/>
          </w:tcPr>
          <w:p w:rsidR="00FF6D85" w:rsidRPr="004645CE" w:rsidRDefault="00FF6D85" w:rsidP="0063702F">
            <w:pPr>
              <w:spacing w:before="40" w:after="120"/>
              <w:ind w:right="113"/>
            </w:pPr>
            <w:r w:rsidRPr="004645CE">
              <w:t>Octobre 2020</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Pologne</w:t>
            </w:r>
          </w:p>
        </w:tc>
        <w:tc>
          <w:tcPr>
            <w:tcW w:w="2125" w:type="dxa"/>
            <w:shd w:val="clear" w:color="auto" w:fill="auto"/>
          </w:tcPr>
          <w:p w:rsidR="00FF6D85" w:rsidRPr="004645CE" w:rsidRDefault="00FF6D85" w:rsidP="0063702F">
            <w:pPr>
              <w:spacing w:before="40" w:after="120"/>
              <w:ind w:right="113"/>
            </w:pPr>
            <w:r w:rsidRPr="004645CE">
              <w:t>Octobre 2016</w:t>
            </w:r>
          </w:p>
        </w:tc>
        <w:tc>
          <w:tcPr>
            <w:tcW w:w="2126" w:type="dxa"/>
            <w:shd w:val="clear" w:color="auto" w:fill="auto"/>
          </w:tcPr>
          <w:p w:rsidR="00FF6D85" w:rsidRPr="004645CE" w:rsidRDefault="00FF6D85" w:rsidP="0063702F">
            <w:pPr>
              <w:spacing w:before="40" w:after="120"/>
              <w:ind w:right="113"/>
            </w:pPr>
            <w:r w:rsidRPr="004645CE">
              <w:t>Octobre 2021</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République de Moldova</w:t>
            </w:r>
          </w:p>
        </w:tc>
        <w:tc>
          <w:tcPr>
            <w:tcW w:w="2125" w:type="dxa"/>
            <w:shd w:val="clear" w:color="auto" w:fill="auto"/>
          </w:tcPr>
          <w:p w:rsidR="00FF6D85" w:rsidRPr="004645CE" w:rsidRDefault="00FF6D85" w:rsidP="0063702F">
            <w:pPr>
              <w:spacing w:before="40" w:after="120"/>
              <w:ind w:right="113"/>
            </w:pPr>
            <w:r w:rsidRPr="004645CE">
              <w:t>Octobre 2016</w:t>
            </w:r>
          </w:p>
        </w:tc>
        <w:tc>
          <w:tcPr>
            <w:tcW w:w="2126" w:type="dxa"/>
            <w:shd w:val="clear" w:color="auto" w:fill="auto"/>
          </w:tcPr>
          <w:p w:rsidR="00FF6D85" w:rsidRPr="004645CE" w:rsidRDefault="00FF6D85" w:rsidP="0063702F">
            <w:pPr>
              <w:spacing w:before="40" w:after="120"/>
              <w:ind w:right="113"/>
            </w:pPr>
            <w:r w:rsidRPr="004645CE">
              <w:t>Octobre 2022</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Slovaquie</w:t>
            </w:r>
          </w:p>
        </w:tc>
        <w:tc>
          <w:tcPr>
            <w:tcW w:w="2125" w:type="dxa"/>
            <w:shd w:val="clear" w:color="auto" w:fill="auto"/>
          </w:tcPr>
          <w:p w:rsidR="00FF6D85" w:rsidRPr="004645CE" w:rsidRDefault="00FF6D85" w:rsidP="0063702F">
            <w:pPr>
              <w:spacing w:before="40" w:after="120"/>
              <w:ind w:right="113"/>
            </w:pPr>
            <w:r w:rsidRPr="004645CE">
              <w:t>Octobre 2016</w:t>
            </w:r>
          </w:p>
        </w:tc>
        <w:tc>
          <w:tcPr>
            <w:tcW w:w="2126" w:type="dxa"/>
            <w:shd w:val="clear" w:color="auto" w:fill="auto"/>
          </w:tcPr>
          <w:p w:rsidR="00FF6D85" w:rsidRPr="004645CE" w:rsidRDefault="00FF6D85" w:rsidP="0063702F">
            <w:pPr>
              <w:spacing w:before="40" w:after="120"/>
              <w:ind w:right="113"/>
            </w:pPr>
            <w:r w:rsidRPr="004645CE">
              <w:t>Octobre 2021</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Bangladesh</w:t>
            </w:r>
          </w:p>
        </w:tc>
        <w:tc>
          <w:tcPr>
            <w:tcW w:w="2125" w:type="dxa"/>
            <w:shd w:val="clear" w:color="auto" w:fill="auto"/>
          </w:tcPr>
          <w:p w:rsidR="00FF6D85" w:rsidRPr="004645CE" w:rsidRDefault="00FF6D85" w:rsidP="0063702F">
            <w:pPr>
              <w:spacing w:before="40" w:after="120"/>
              <w:ind w:right="113"/>
            </w:pPr>
            <w:r w:rsidRPr="004645CE">
              <w:t>Mars 2017</w:t>
            </w:r>
          </w:p>
        </w:tc>
        <w:tc>
          <w:tcPr>
            <w:tcW w:w="2126" w:type="dxa"/>
            <w:shd w:val="clear" w:color="auto" w:fill="auto"/>
          </w:tcPr>
          <w:p w:rsidR="00FF6D85" w:rsidRPr="004645CE" w:rsidRDefault="00FF6D85" w:rsidP="0063702F">
            <w:pPr>
              <w:spacing w:before="40" w:after="120"/>
              <w:ind w:right="113"/>
            </w:pPr>
            <w:r w:rsidRPr="004645CE">
              <w:t>Mars 2021</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Bosnie-Herzégovine</w:t>
            </w:r>
          </w:p>
        </w:tc>
        <w:tc>
          <w:tcPr>
            <w:tcW w:w="2125" w:type="dxa"/>
            <w:shd w:val="clear" w:color="auto" w:fill="auto"/>
          </w:tcPr>
          <w:p w:rsidR="00FF6D85" w:rsidRPr="004645CE" w:rsidRDefault="00FF6D85" w:rsidP="0063702F">
            <w:pPr>
              <w:spacing w:before="40" w:after="120"/>
              <w:ind w:right="113"/>
            </w:pPr>
            <w:r w:rsidRPr="004645CE">
              <w:t>Mars 2017</w:t>
            </w:r>
          </w:p>
        </w:tc>
        <w:tc>
          <w:tcPr>
            <w:tcW w:w="2126" w:type="dxa"/>
            <w:shd w:val="clear" w:color="auto" w:fill="auto"/>
          </w:tcPr>
          <w:p w:rsidR="00FF6D85" w:rsidRPr="004645CE" w:rsidRDefault="00FF6D85" w:rsidP="0063702F">
            <w:pPr>
              <w:spacing w:before="40" w:after="120"/>
              <w:ind w:right="113"/>
            </w:pPr>
            <w:r w:rsidRPr="004645CE">
              <w:t>Mars 2022</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Italie</w:t>
            </w:r>
          </w:p>
        </w:tc>
        <w:tc>
          <w:tcPr>
            <w:tcW w:w="2125" w:type="dxa"/>
            <w:shd w:val="clear" w:color="auto" w:fill="auto"/>
          </w:tcPr>
          <w:p w:rsidR="00FF6D85" w:rsidRPr="004645CE" w:rsidRDefault="00FF6D85" w:rsidP="0063702F">
            <w:pPr>
              <w:spacing w:before="40" w:after="120"/>
              <w:ind w:right="113"/>
            </w:pPr>
            <w:r w:rsidRPr="004645CE">
              <w:t>Mars 2017</w:t>
            </w:r>
          </w:p>
        </w:tc>
        <w:tc>
          <w:tcPr>
            <w:tcW w:w="2126" w:type="dxa"/>
            <w:shd w:val="clear" w:color="auto" w:fill="auto"/>
          </w:tcPr>
          <w:p w:rsidR="00FF6D85" w:rsidRPr="004645CE" w:rsidRDefault="00FF6D85" w:rsidP="0063702F">
            <w:pPr>
              <w:spacing w:before="40" w:after="120"/>
              <w:ind w:right="113"/>
            </w:pPr>
            <w:r w:rsidRPr="004645CE">
              <w:t>Mars 2022</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Serbie</w:t>
            </w:r>
          </w:p>
        </w:tc>
        <w:tc>
          <w:tcPr>
            <w:tcW w:w="2125" w:type="dxa"/>
            <w:shd w:val="clear" w:color="auto" w:fill="auto"/>
          </w:tcPr>
          <w:p w:rsidR="00FF6D85" w:rsidRPr="004645CE" w:rsidRDefault="00FF6D85" w:rsidP="0063702F">
            <w:pPr>
              <w:spacing w:before="40" w:after="120"/>
              <w:ind w:right="113"/>
            </w:pPr>
            <w:r w:rsidRPr="004645CE">
              <w:t>Mars 2017</w:t>
            </w:r>
          </w:p>
        </w:tc>
        <w:tc>
          <w:tcPr>
            <w:tcW w:w="2126" w:type="dxa"/>
            <w:shd w:val="clear" w:color="auto" w:fill="auto"/>
          </w:tcPr>
          <w:p w:rsidR="00FF6D85" w:rsidRPr="004645CE" w:rsidRDefault="00FF6D85" w:rsidP="0063702F">
            <w:pPr>
              <w:spacing w:before="40" w:after="120"/>
              <w:ind w:right="113"/>
            </w:pPr>
            <w:r w:rsidRPr="004645CE">
              <w:t>Mars 2021</w:t>
            </w:r>
          </w:p>
        </w:tc>
      </w:tr>
      <w:tr w:rsidR="00FF6D85" w:rsidRPr="004645CE" w:rsidTr="00FC2288">
        <w:trPr>
          <w:cantSplit/>
        </w:trPr>
        <w:tc>
          <w:tcPr>
            <w:tcW w:w="3119" w:type="dxa"/>
            <w:shd w:val="clear" w:color="auto" w:fill="auto"/>
          </w:tcPr>
          <w:p w:rsidR="00FF6D85" w:rsidRPr="004645CE" w:rsidRDefault="00FF6D85" w:rsidP="0063702F">
            <w:pPr>
              <w:spacing w:before="40" w:after="120"/>
              <w:ind w:right="113"/>
            </w:pPr>
            <w:r w:rsidRPr="004645CE">
              <w:t>Thaïlande</w:t>
            </w:r>
          </w:p>
        </w:tc>
        <w:tc>
          <w:tcPr>
            <w:tcW w:w="2125" w:type="dxa"/>
            <w:shd w:val="clear" w:color="auto" w:fill="auto"/>
          </w:tcPr>
          <w:p w:rsidR="00FF6D85" w:rsidRPr="004645CE" w:rsidRDefault="00FF6D85" w:rsidP="0063702F">
            <w:pPr>
              <w:spacing w:before="40" w:after="120"/>
              <w:ind w:right="113"/>
            </w:pPr>
            <w:r w:rsidRPr="004645CE">
              <w:t>Mars 2017</w:t>
            </w:r>
          </w:p>
        </w:tc>
        <w:tc>
          <w:tcPr>
            <w:tcW w:w="2126" w:type="dxa"/>
            <w:shd w:val="clear" w:color="auto" w:fill="auto"/>
          </w:tcPr>
          <w:p w:rsidR="00FF6D85" w:rsidRPr="004645CE" w:rsidRDefault="00FF6D85" w:rsidP="0063702F">
            <w:pPr>
              <w:spacing w:before="40" w:after="120"/>
              <w:ind w:right="113"/>
            </w:pPr>
            <w:r w:rsidRPr="004645CE">
              <w:t>Mars 2021</w:t>
            </w:r>
          </w:p>
        </w:tc>
      </w:tr>
      <w:tr w:rsidR="00FF6D85" w:rsidRPr="004645CE" w:rsidTr="00FC2288">
        <w:trPr>
          <w:cantSplit/>
        </w:trPr>
        <w:tc>
          <w:tcPr>
            <w:tcW w:w="3119" w:type="dxa"/>
            <w:tcBorders>
              <w:bottom w:val="single" w:sz="12" w:space="0" w:color="auto"/>
            </w:tcBorders>
            <w:shd w:val="clear" w:color="auto" w:fill="auto"/>
          </w:tcPr>
          <w:p w:rsidR="00FF6D85" w:rsidRPr="004645CE" w:rsidRDefault="00FF6D85" w:rsidP="0063702F">
            <w:pPr>
              <w:spacing w:before="40" w:after="120"/>
              <w:ind w:right="113"/>
            </w:pPr>
            <w:r w:rsidRPr="004645CE">
              <w:t>Turkménistan</w:t>
            </w:r>
          </w:p>
        </w:tc>
        <w:tc>
          <w:tcPr>
            <w:tcW w:w="2125" w:type="dxa"/>
            <w:tcBorders>
              <w:bottom w:val="single" w:sz="12" w:space="0" w:color="auto"/>
            </w:tcBorders>
            <w:shd w:val="clear" w:color="auto" w:fill="auto"/>
          </w:tcPr>
          <w:p w:rsidR="00FF6D85" w:rsidRPr="004645CE" w:rsidRDefault="00FF6D85" w:rsidP="0063702F">
            <w:pPr>
              <w:spacing w:before="40" w:after="120"/>
              <w:ind w:right="113"/>
            </w:pPr>
            <w:r w:rsidRPr="004645CE">
              <w:t>Mars 2017</w:t>
            </w:r>
          </w:p>
        </w:tc>
        <w:tc>
          <w:tcPr>
            <w:tcW w:w="2126" w:type="dxa"/>
            <w:tcBorders>
              <w:bottom w:val="single" w:sz="12" w:space="0" w:color="auto"/>
            </w:tcBorders>
            <w:shd w:val="clear" w:color="auto" w:fill="auto"/>
          </w:tcPr>
          <w:p w:rsidR="00FF6D85" w:rsidRPr="004645CE" w:rsidRDefault="00FF6D85" w:rsidP="0063702F">
            <w:pPr>
              <w:spacing w:before="40" w:after="120"/>
              <w:ind w:right="113"/>
            </w:pPr>
            <w:r w:rsidRPr="004645CE">
              <w:t>Mars 2020</w:t>
            </w:r>
          </w:p>
        </w:tc>
      </w:tr>
    </w:tbl>
    <w:p w:rsidR="00FF6D85" w:rsidRPr="004645CE" w:rsidRDefault="00FF6D85" w:rsidP="00FF6D85">
      <w:pPr>
        <w:pStyle w:val="SingleTxtG"/>
      </w:pPr>
    </w:p>
    <w:p w:rsidR="00FF6D85" w:rsidRPr="004645CE" w:rsidRDefault="00FF6D85" w:rsidP="00B0688F">
      <w:pPr>
        <w:pStyle w:val="HChG"/>
      </w:pPr>
      <w:r w:rsidRPr="004645CE">
        <w:br w:type="page"/>
      </w:r>
      <w:r w:rsidRPr="004645CE">
        <w:lastRenderedPageBreak/>
        <w:t>Annexe I</w:t>
      </w:r>
    </w:p>
    <w:p w:rsidR="00FF6D85" w:rsidRPr="004645CE" w:rsidRDefault="00FF6D85" w:rsidP="00B0688F">
      <w:pPr>
        <w:pStyle w:val="HChG"/>
      </w:pPr>
      <w:bookmarkStart w:id="34" w:name="_Toc328666167"/>
      <w:bookmarkStart w:id="35" w:name="_Toc328746813"/>
      <w:bookmarkStart w:id="36" w:name="_Toc328984233"/>
      <w:r w:rsidRPr="004645CE">
        <w:tab/>
      </w:r>
      <w:r w:rsidRPr="004645CE">
        <w:tab/>
        <w:t xml:space="preserve">Membres et Bureau du Comité des droits </w:t>
      </w:r>
      <w:r w:rsidR="00A5787D">
        <w:br/>
      </w:r>
      <w:r w:rsidRPr="004645CE">
        <w:t>de l</w:t>
      </w:r>
      <w:r w:rsidR="004645CE" w:rsidRPr="004645CE">
        <w:t>’</w:t>
      </w:r>
      <w:r w:rsidRPr="004645CE">
        <w:t>homme, 2016-201</w:t>
      </w:r>
      <w:bookmarkEnd w:id="34"/>
      <w:bookmarkEnd w:id="35"/>
      <w:bookmarkEnd w:id="36"/>
      <w:r w:rsidRPr="004645CE">
        <w:t>7</w:t>
      </w:r>
    </w:p>
    <w:tbl>
      <w:tblPr>
        <w:tblW w:w="7370" w:type="dxa"/>
        <w:tblInd w:w="1134" w:type="dxa"/>
        <w:tblLayout w:type="fixed"/>
        <w:tblCellMar>
          <w:left w:w="0" w:type="dxa"/>
          <w:right w:w="0" w:type="dxa"/>
        </w:tblCellMar>
        <w:tblLook w:val="01E0" w:firstRow="1" w:lastRow="1" w:firstColumn="1" w:lastColumn="1" w:noHBand="0" w:noVBand="0"/>
      </w:tblPr>
      <w:tblGrid>
        <w:gridCol w:w="2977"/>
        <w:gridCol w:w="3119"/>
        <w:gridCol w:w="1274"/>
      </w:tblGrid>
      <w:tr w:rsidR="00FF6D85" w:rsidRPr="004645CE" w:rsidTr="00B0688F">
        <w:trPr>
          <w:cantSplit/>
          <w:tblHeader/>
        </w:trPr>
        <w:tc>
          <w:tcPr>
            <w:tcW w:w="2977" w:type="dxa"/>
            <w:tcBorders>
              <w:top w:val="single" w:sz="4" w:space="0" w:color="auto"/>
              <w:bottom w:val="single" w:sz="12" w:space="0" w:color="auto"/>
            </w:tcBorders>
            <w:shd w:val="clear" w:color="auto" w:fill="auto"/>
            <w:vAlign w:val="bottom"/>
          </w:tcPr>
          <w:p w:rsidR="00FF6D85" w:rsidRPr="004645CE" w:rsidRDefault="00FF6D85" w:rsidP="00B0688F">
            <w:pPr>
              <w:spacing w:before="80" w:after="80" w:line="200" w:lineRule="exact"/>
              <w:ind w:right="113"/>
              <w:rPr>
                <w:i/>
                <w:sz w:val="16"/>
              </w:rPr>
            </w:pPr>
            <w:r w:rsidRPr="004645CE">
              <w:rPr>
                <w:i/>
                <w:sz w:val="16"/>
              </w:rPr>
              <w:br w:type="column"/>
              <w:t>Nom</w:t>
            </w:r>
          </w:p>
        </w:tc>
        <w:tc>
          <w:tcPr>
            <w:tcW w:w="3119" w:type="dxa"/>
            <w:tcBorders>
              <w:top w:val="single" w:sz="4" w:space="0" w:color="auto"/>
              <w:bottom w:val="single" w:sz="12" w:space="0" w:color="auto"/>
            </w:tcBorders>
            <w:shd w:val="clear" w:color="auto" w:fill="auto"/>
            <w:vAlign w:val="bottom"/>
          </w:tcPr>
          <w:p w:rsidR="00FF6D85" w:rsidRPr="004645CE" w:rsidRDefault="00FF6D85" w:rsidP="00B0688F">
            <w:pPr>
              <w:spacing w:before="80" w:after="80" w:line="200" w:lineRule="exact"/>
              <w:ind w:right="113"/>
              <w:rPr>
                <w:i/>
                <w:sz w:val="16"/>
              </w:rPr>
            </w:pPr>
            <w:r w:rsidRPr="004645CE">
              <w:rPr>
                <w:i/>
                <w:sz w:val="16"/>
              </w:rPr>
              <w:t>Pays de nationalité</w:t>
            </w:r>
            <w:r w:rsidRPr="004645CE">
              <w:rPr>
                <w:i/>
                <w:iCs/>
                <w:sz w:val="18"/>
                <w:szCs w:val="18"/>
                <w:vertAlign w:val="superscript"/>
              </w:rPr>
              <w:t>a</w:t>
            </w:r>
          </w:p>
        </w:tc>
        <w:tc>
          <w:tcPr>
            <w:tcW w:w="1274" w:type="dxa"/>
            <w:tcBorders>
              <w:top w:val="single" w:sz="4" w:space="0" w:color="auto"/>
              <w:bottom w:val="single" w:sz="12" w:space="0" w:color="auto"/>
            </w:tcBorders>
            <w:shd w:val="clear" w:color="auto" w:fill="auto"/>
            <w:vAlign w:val="bottom"/>
          </w:tcPr>
          <w:p w:rsidR="00FF6D85" w:rsidRPr="004645CE" w:rsidRDefault="00FF6D85" w:rsidP="00B0688F">
            <w:pPr>
              <w:spacing w:before="80" w:after="80" w:line="200" w:lineRule="exact"/>
              <w:ind w:right="113"/>
              <w:rPr>
                <w:i/>
                <w:sz w:val="16"/>
              </w:rPr>
            </w:pPr>
            <w:r w:rsidRPr="004645CE">
              <w:rPr>
                <w:i/>
                <w:sz w:val="16"/>
              </w:rPr>
              <w:t xml:space="preserve">Mandat </w:t>
            </w:r>
            <w:r w:rsidR="00B0688F" w:rsidRPr="004645CE">
              <w:rPr>
                <w:i/>
                <w:sz w:val="16"/>
              </w:rPr>
              <w:br/>
            </w:r>
            <w:r w:rsidRPr="004645CE">
              <w:rPr>
                <w:i/>
                <w:sz w:val="16"/>
              </w:rPr>
              <w:t>prenant fin le</w:t>
            </w:r>
            <w:r w:rsidR="0031676A">
              <w:rPr>
                <w:i/>
                <w:sz w:val="16"/>
              </w:rPr>
              <w:t> </w:t>
            </w:r>
            <w:r w:rsidRPr="004645CE">
              <w:rPr>
                <w:i/>
                <w:sz w:val="16"/>
              </w:rPr>
              <w:t>31 décembre</w:t>
            </w:r>
          </w:p>
        </w:tc>
      </w:tr>
      <w:tr w:rsidR="00B0688F" w:rsidRPr="004645CE" w:rsidTr="00B0688F">
        <w:trPr>
          <w:cantSplit/>
          <w:trHeight w:hRule="exact" w:val="113"/>
          <w:tblHeader/>
        </w:trPr>
        <w:tc>
          <w:tcPr>
            <w:tcW w:w="2977" w:type="dxa"/>
            <w:tcBorders>
              <w:top w:val="single" w:sz="12" w:space="0" w:color="auto"/>
            </w:tcBorders>
            <w:shd w:val="clear" w:color="auto" w:fill="auto"/>
          </w:tcPr>
          <w:p w:rsidR="00B0688F" w:rsidRPr="004645CE" w:rsidRDefault="00B0688F" w:rsidP="00B0688F">
            <w:pPr>
              <w:spacing w:before="40" w:after="120"/>
              <w:ind w:right="113"/>
            </w:pPr>
          </w:p>
        </w:tc>
        <w:tc>
          <w:tcPr>
            <w:tcW w:w="3119" w:type="dxa"/>
            <w:tcBorders>
              <w:top w:val="single" w:sz="12" w:space="0" w:color="auto"/>
            </w:tcBorders>
            <w:shd w:val="clear" w:color="auto" w:fill="auto"/>
          </w:tcPr>
          <w:p w:rsidR="00B0688F" w:rsidRPr="004645CE" w:rsidRDefault="00B0688F" w:rsidP="00B0688F">
            <w:pPr>
              <w:spacing w:before="40" w:after="120"/>
              <w:ind w:right="113"/>
            </w:pPr>
          </w:p>
        </w:tc>
        <w:tc>
          <w:tcPr>
            <w:tcW w:w="1274" w:type="dxa"/>
            <w:tcBorders>
              <w:top w:val="single" w:sz="12" w:space="0" w:color="auto"/>
            </w:tcBorders>
            <w:shd w:val="clear" w:color="auto" w:fill="auto"/>
          </w:tcPr>
          <w:p w:rsidR="00B0688F" w:rsidRPr="004645CE" w:rsidRDefault="00B0688F" w:rsidP="00B0688F">
            <w:pPr>
              <w:spacing w:before="40" w:after="120"/>
              <w:ind w:right="113"/>
            </w:pP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117</w:t>
            </w:r>
            <w:r w:rsidRPr="004645CE">
              <w:rPr>
                <w:vertAlign w:val="superscript"/>
              </w:rPr>
              <w:t>e</w:t>
            </w:r>
            <w:r w:rsidRPr="004645CE">
              <w:t xml:space="preserve"> et 118</w:t>
            </w:r>
            <w:r w:rsidRPr="004645CE">
              <w:rPr>
                <w:vertAlign w:val="superscript"/>
              </w:rPr>
              <w:t>e</w:t>
            </w:r>
            <w:r w:rsidRPr="004645CE">
              <w:t xml:space="preserve"> sessions</w:t>
            </w:r>
          </w:p>
        </w:tc>
        <w:tc>
          <w:tcPr>
            <w:tcW w:w="3119" w:type="dxa"/>
            <w:shd w:val="clear" w:color="auto" w:fill="auto"/>
          </w:tcPr>
          <w:p w:rsidR="00FF6D85" w:rsidRPr="004645CE" w:rsidRDefault="00FF6D85" w:rsidP="00B0688F">
            <w:pPr>
              <w:spacing w:before="40" w:after="120"/>
              <w:ind w:right="113"/>
            </w:pPr>
          </w:p>
        </w:tc>
        <w:tc>
          <w:tcPr>
            <w:tcW w:w="1274" w:type="dxa"/>
            <w:shd w:val="clear" w:color="auto" w:fill="auto"/>
          </w:tcPr>
          <w:p w:rsidR="00FF6D85" w:rsidRPr="004645CE" w:rsidRDefault="00FF6D85" w:rsidP="00B0688F">
            <w:pPr>
              <w:spacing w:before="40" w:after="120"/>
              <w:ind w:right="113"/>
            </w:pP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Yadh </w:t>
            </w:r>
            <w:r w:rsidRPr="004645CE">
              <w:rPr>
                <w:bCs/>
              </w:rPr>
              <w:t>Ben</w:t>
            </w:r>
            <w:r w:rsidRPr="004645CE">
              <w:t xml:space="preserve"> </w:t>
            </w:r>
            <w:r w:rsidRPr="004645CE">
              <w:rPr>
                <w:bCs/>
              </w:rPr>
              <w:t>Achour</w:t>
            </w:r>
          </w:p>
        </w:tc>
        <w:tc>
          <w:tcPr>
            <w:tcW w:w="3119" w:type="dxa"/>
            <w:shd w:val="clear" w:color="auto" w:fill="auto"/>
          </w:tcPr>
          <w:p w:rsidR="00FF6D85" w:rsidRPr="004645CE" w:rsidRDefault="00FF6D85" w:rsidP="00B0688F">
            <w:pPr>
              <w:spacing w:before="40" w:after="120"/>
              <w:ind w:right="113"/>
            </w:pPr>
            <w:r w:rsidRPr="004645CE">
              <w:t>Tunisie</w:t>
            </w:r>
          </w:p>
        </w:tc>
        <w:tc>
          <w:tcPr>
            <w:tcW w:w="1274" w:type="dxa"/>
            <w:shd w:val="clear" w:color="auto" w:fill="auto"/>
          </w:tcPr>
          <w:p w:rsidR="00FF6D85" w:rsidRPr="004645CE" w:rsidRDefault="00FF6D85" w:rsidP="00B0688F">
            <w:pPr>
              <w:spacing w:before="40" w:after="120"/>
              <w:ind w:right="113"/>
            </w:pPr>
            <w:r w:rsidRPr="004645CE">
              <w:t>2018</w:t>
            </w:r>
            <w:r w:rsidRPr="004645CE">
              <w:rPr>
                <w:i/>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Lazhari </w:t>
            </w:r>
            <w:r w:rsidRPr="004645CE">
              <w:rPr>
                <w:bCs/>
              </w:rPr>
              <w:t>Bouzid</w:t>
            </w:r>
          </w:p>
        </w:tc>
        <w:tc>
          <w:tcPr>
            <w:tcW w:w="3119" w:type="dxa"/>
            <w:shd w:val="clear" w:color="auto" w:fill="auto"/>
          </w:tcPr>
          <w:p w:rsidR="00FF6D85" w:rsidRPr="004645CE" w:rsidRDefault="00FF6D85" w:rsidP="00B0688F">
            <w:pPr>
              <w:spacing w:before="40" w:after="120"/>
              <w:ind w:right="113"/>
            </w:pPr>
            <w:r w:rsidRPr="004645CE">
              <w:t>Algérie</w:t>
            </w:r>
          </w:p>
        </w:tc>
        <w:tc>
          <w:tcPr>
            <w:tcW w:w="1274" w:type="dxa"/>
            <w:shd w:val="clear" w:color="auto" w:fill="auto"/>
          </w:tcPr>
          <w:p w:rsidR="00FF6D85" w:rsidRPr="004645CE" w:rsidRDefault="00FF6D85" w:rsidP="00B0688F">
            <w:pPr>
              <w:spacing w:before="40" w:after="120"/>
              <w:ind w:right="113"/>
            </w:pPr>
            <w:r w:rsidRPr="004645CE">
              <w:t>2016</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Sarah </w:t>
            </w:r>
            <w:r w:rsidRPr="004645CE">
              <w:rPr>
                <w:bCs/>
              </w:rPr>
              <w:t>Cleveland</w:t>
            </w:r>
          </w:p>
        </w:tc>
        <w:tc>
          <w:tcPr>
            <w:tcW w:w="3119" w:type="dxa"/>
            <w:shd w:val="clear" w:color="auto" w:fill="auto"/>
          </w:tcPr>
          <w:p w:rsidR="00FF6D85" w:rsidRPr="004645CE" w:rsidRDefault="00FF6D85" w:rsidP="00B0688F">
            <w:pPr>
              <w:spacing w:before="40" w:after="120"/>
              <w:ind w:right="113"/>
            </w:pPr>
            <w:r w:rsidRPr="004645CE">
              <w:t>États-Unis d</w:t>
            </w:r>
            <w:r w:rsidR="004645CE" w:rsidRPr="004645CE">
              <w:t>’</w:t>
            </w:r>
            <w:r w:rsidRPr="004645CE">
              <w:t>Amérique</w:t>
            </w:r>
          </w:p>
        </w:tc>
        <w:tc>
          <w:tcPr>
            <w:tcW w:w="1274" w:type="dxa"/>
            <w:shd w:val="clear" w:color="auto" w:fill="auto"/>
          </w:tcPr>
          <w:p w:rsidR="00FF6D85" w:rsidRPr="004645CE" w:rsidRDefault="00FF6D85" w:rsidP="00B0688F">
            <w:pPr>
              <w:spacing w:before="40" w:after="120"/>
              <w:ind w:right="113"/>
            </w:pPr>
            <w:r w:rsidRPr="004645CE">
              <w:t>2018</w:t>
            </w:r>
            <w:r w:rsidRPr="004645CE">
              <w:rPr>
                <w:i/>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Ahmed Amin </w:t>
            </w:r>
            <w:r w:rsidRPr="004645CE">
              <w:rPr>
                <w:bCs/>
              </w:rPr>
              <w:t>Fathalla</w:t>
            </w:r>
          </w:p>
        </w:tc>
        <w:tc>
          <w:tcPr>
            <w:tcW w:w="3119" w:type="dxa"/>
            <w:shd w:val="clear" w:color="auto" w:fill="auto"/>
          </w:tcPr>
          <w:p w:rsidR="00FF6D85" w:rsidRPr="004645CE" w:rsidRDefault="00FF6D85" w:rsidP="00B0688F">
            <w:pPr>
              <w:spacing w:before="40" w:after="120"/>
              <w:ind w:right="113"/>
            </w:pPr>
            <w:r w:rsidRPr="004645CE">
              <w:t>Égypte</w:t>
            </w:r>
          </w:p>
        </w:tc>
        <w:tc>
          <w:tcPr>
            <w:tcW w:w="1274" w:type="dxa"/>
            <w:shd w:val="clear" w:color="auto" w:fill="auto"/>
          </w:tcPr>
          <w:p w:rsidR="00FF6D85" w:rsidRPr="004645CE" w:rsidRDefault="00FF6D85" w:rsidP="00B0688F">
            <w:pPr>
              <w:spacing w:before="40" w:after="120"/>
              <w:ind w:right="113"/>
            </w:pPr>
            <w:r w:rsidRPr="004645CE">
              <w:t>2016</w:t>
            </w:r>
            <w:r w:rsidRPr="004645CE">
              <w:rPr>
                <w:i/>
                <w:sz w:val="18"/>
                <w:szCs w:val="18"/>
                <w:vertAlign w:val="superscript"/>
              </w:rPr>
              <w:t>c</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Olivier </w:t>
            </w:r>
            <w:r w:rsidRPr="004645CE">
              <w:rPr>
                <w:bCs/>
              </w:rPr>
              <w:t>de</w:t>
            </w:r>
            <w:r w:rsidRPr="004645CE">
              <w:t xml:space="preserve"> </w:t>
            </w:r>
            <w:r w:rsidRPr="004645CE">
              <w:rPr>
                <w:bCs/>
              </w:rPr>
              <w:t>Frouville</w:t>
            </w:r>
          </w:p>
        </w:tc>
        <w:tc>
          <w:tcPr>
            <w:tcW w:w="3119" w:type="dxa"/>
            <w:shd w:val="clear" w:color="auto" w:fill="auto"/>
          </w:tcPr>
          <w:p w:rsidR="00FF6D85" w:rsidRPr="004645CE" w:rsidRDefault="00FF6D85" w:rsidP="00B0688F">
            <w:pPr>
              <w:spacing w:before="40" w:after="120"/>
              <w:ind w:right="113"/>
            </w:pPr>
            <w:r w:rsidRPr="004645CE">
              <w:t>France</w:t>
            </w:r>
          </w:p>
        </w:tc>
        <w:tc>
          <w:tcPr>
            <w:tcW w:w="1274" w:type="dxa"/>
            <w:shd w:val="clear" w:color="auto" w:fill="auto"/>
          </w:tcPr>
          <w:p w:rsidR="00FF6D85" w:rsidRPr="004645CE" w:rsidRDefault="00FF6D85" w:rsidP="00B0688F">
            <w:pPr>
              <w:spacing w:before="40" w:after="120"/>
              <w:ind w:right="113"/>
            </w:pPr>
            <w:r w:rsidRPr="004645CE">
              <w:t>2018</w:t>
            </w:r>
            <w:r w:rsidRPr="004645CE">
              <w:rPr>
                <w:i/>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Ivana </w:t>
            </w:r>
            <w:r w:rsidRPr="004645CE">
              <w:rPr>
                <w:bCs/>
              </w:rPr>
              <w:t>Jelić</w:t>
            </w:r>
          </w:p>
        </w:tc>
        <w:tc>
          <w:tcPr>
            <w:tcW w:w="3119" w:type="dxa"/>
            <w:shd w:val="clear" w:color="auto" w:fill="auto"/>
          </w:tcPr>
          <w:p w:rsidR="00FF6D85" w:rsidRPr="004645CE" w:rsidRDefault="00FF6D85" w:rsidP="00B0688F">
            <w:pPr>
              <w:spacing w:before="40" w:after="120"/>
              <w:ind w:right="113"/>
            </w:pPr>
            <w:r w:rsidRPr="004645CE">
              <w:t>Monténégro</w:t>
            </w:r>
          </w:p>
        </w:tc>
        <w:tc>
          <w:tcPr>
            <w:tcW w:w="1274" w:type="dxa"/>
            <w:shd w:val="clear" w:color="auto" w:fill="auto"/>
          </w:tcPr>
          <w:p w:rsidR="00FF6D85" w:rsidRPr="004645CE" w:rsidRDefault="00FF6D85" w:rsidP="00B0688F">
            <w:pPr>
              <w:spacing w:before="40" w:after="120"/>
              <w:ind w:right="113"/>
            </w:pPr>
            <w:r w:rsidRPr="004645CE">
              <w:t>2018</w:t>
            </w:r>
            <w:r w:rsidRPr="004645CE">
              <w:rPr>
                <w:i/>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Yuji </w:t>
            </w:r>
            <w:r w:rsidRPr="004645CE">
              <w:rPr>
                <w:bCs/>
              </w:rPr>
              <w:t>Iwasawa</w:t>
            </w:r>
          </w:p>
        </w:tc>
        <w:tc>
          <w:tcPr>
            <w:tcW w:w="3119" w:type="dxa"/>
            <w:shd w:val="clear" w:color="auto" w:fill="auto"/>
          </w:tcPr>
          <w:p w:rsidR="00FF6D85" w:rsidRPr="004645CE" w:rsidRDefault="00FF6D85" w:rsidP="00B0688F">
            <w:pPr>
              <w:spacing w:before="40" w:after="120"/>
              <w:ind w:right="113"/>
            </w:pPr>
            <w:r w:rsidRPr="004645CE">
              <w:t>Japon</w:t>
            </w:r>
          </w:p>
        </w:tc>
        <w:tc>
          <w:tcPr>
            <w:tcW w:w="1274" w:type="dxa"/>
            <w:shd w:val="clear" w:color="auto" w:fill="auto"/>
          </w:tcPr>
          <w:p w:rsidR="00FF6D85" w:rsidRPr="004645CE" w:rsidRDefault="00FF6D85" w:rsidP="00B0688F">
            <w:pPr>
              <w:spacing w:before="40" w:after="120"/>
              <w:ind w:right="113"/>
            </w:pPr>
            <w:r w:rsidRPr="004645CE">
              <w:t>2018</w:t>
            </w:r>
            <w:r w:rsidRPr="004645CE">
              <w:rPr>
                <w:i/>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Duncan Laki </w:t>
            </w:r>
            <w:r w:rsidRPr="004645CE">
              <w:rPr>
                <w:bCs/>
              </w:rPr>
              <w:t>Muhumuza</w:t>
            </w:r>
          </w:p>
        </w:tc>
        <w:tc>
          <w:tcPr>
            <w:tcW w:w="3119" w:type="dxa"/>
            <w:shd w:val="clear" w:color="auto" w:fill="auto"/>
          </w:tcPr>
          <w:p w:rsidR="00FF6D85" w:rsidRPr="004645CE" w:rsidRDefault="00FF6D85" w:rsidP="00B0688F">
            <w:pPr>
              <w:spacing w:before="40" w:after="120"/>
              <w:ind w:right="113"/>
            </w:pPr>
            <w:r w:rsidRPr="004645CE">
              <w:t>Ouganda</w:t>
            </w:r>
          </w:p>
        </w:tc>
        <w:tc>
          <w:tcPr>
            <w:tcW w:w="1274" w:type="dxa"/>
            <w:shd w:val="clear" w:color="auto" w:fill="auto"/>
          </w:tcPr>
          <w:p w:rsidR="00FF6D85" w:rsidRPr="004645CE" w:rsidRDefault="00FF6D85" w:rsidP="00B0688F">
            <w:pPr>
              <w:spacing w:before="40" w:after="120"/>
              <w:ind w:right="113"/>
            </w:pPr>
            <w:r w:rsidRPr="004645CE">
              <w:t>2018</w:t>
            </w:r>
            <w:r w:rsidRPr="004645CE">
              <w:rPr>
                <w:i/>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Photini </w:t>
            </w:r>
            <w:r w:rsidRPr="004645CE">
              <w:rPr>
                <w:bCs/>
              </w:rPr>
              <w:t>Pazartzis</w:t>
            </w:r>
          </w:p>
        </w:tc>
        <w:tc>
          <w:tcPr>
            <w:tcW w:w="3119" w:type="dxa"/>
            <w:shd w:val="clear" w:color="auto" w:fill="auto"/>
          </w:tcPr>
          <w:p w:rsidR="00FF6D85" w:rsidRPr="004645CE" w:rsidRDefault="00FF6D85" w:rsidP="00B0688F">
            <w:pPr>
              <w:spacing w:before="40" w:after="120"/>
              <w:ind w:right="113"/>
            </w:pPr>
            <w:r w:rsidRPr="004645CE">
              <w:t>Grèce</w:t>
            </w:r>
          </w:p>
        </w:tc>
        <w:tc>
          <w:tcPr>
            <w:tcW w:w="1274" w:type="dxa"/>
            <w:shd w:val="clear" w:color="auto" w:fill="auto"/>
          </w:tcPr>
          <w:p w:rsidR="00FF6D85" w:rsidRPr="004645CE" w:rsidRDefault="00FF6D85" w:rsidP="00B0688F">
            <w:pPr>
              <w:spacing w:before="40" w:after="120"/>
              <w:ind w:right="113"/>
            </w:pPr>
            <w:r w:rsidRPr="004645CE">
              <w:t>2018</w:t>
            </w:r>
            <w:r w:rsidRPr="004645CE">
              <w:rPr>
                <w:i/>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Mauro </w:t>
            </w:r>
            <w:r w:rsidRPr="004645CE">
              <w:rPr>
                <w:bCs/>
              </w:rPr>
              <w:t>Politi</w:t>
            </w:r>
          </w:p>
        </w:tc>
        <w:tc>
          <w:tcPr>
            <w:tcW w:w="3119" w:type="dxa"/>
            <w:shd w:val="clear" w:color="auto" w:fill="auto"/>
          </w:tcPr>
          <w:p w:rsidR="00FF6D85" w:rsidRPr="004645CE" w:rsidRDefault="00FF6D85" w:rsidP="00B0688F">
            <w:pPr>
              <w:spacing w:before="40" w:after="120"/>
              <w:ind w:right="113"/>
            </w:pPr>
            <w:r w:rsidRPr="004645CE">
              <w:t>Italie</w:t>
            </w:r>
          </w:p>
        </w:tc>
        <w:tc>
          <w:tcPr>
            <w:tcW w:w="1274" w:type="dxa"/>
            <w:shd w:val="clear" w:color="auto" w:fill="auto"/>
          </w:tcPr>
          <w:p w:rsidR="00FF6D85" w:rsidRPr="004645CE" w:rsidRDefault="00FF6D85" w:rsidP="00B0688F">
            <w:pPr>
              <w:spacing w:before="40" w:after="120"/>
              <w:ind w:right="113"/>
            </w:pPr>
            <w:r w:rsidRPr="004645CE">
              <w:t>2018</w:t>
            </w:r>
            <w:r w:rsidRPr="004645CE">
              <w:rPr>
                <w:i/>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Nigel </w:t>
            </w:r>
            <w:r w:rsidRPr="004645CE">
              <w:rPr>
                <w:bCs/>
              </w:rPr>
              <w:t>Rodley</w:t>
            </w:r>
          </w:p>
        </w:tc>
        <w:tc>
          <w:tcPr>
            <w:tcW w:w="3119" w:type="dxa"/>
            <w:shd w:val="clear" w:color="auto" w:fill="auto"/>
          </w:tcPr>
          <w:p w:rsidR="00FF6D85" w:rsidRPr="004645CE" w:rsidRDefault="00FF6D85" w:rsidP="00B0688F">
            <w:pPr>
              <w:spacing w:before="40" w:after="120"/>
              <w:ind w:right="113"/>
            </w:pPr>
            <w:r w:rsidRPr="004645CE">
              <w:t>Royaume-Uni de Grande-Bretagne et d</w:t>
            </w:r>
            <w:r w:rsidR="004645CE" w:rsidRPr="004645CE">
              <w:t>’</w:t>
            </w:r>
            <w:r w:rsidRPr="004645CE">
              <w:t>Irlande du Nord</w:t>
            </w:r>
          </w:p>
        </w:tc>
        <w:tc>
          <w:tcPr>
            <w:tcW w:w="1274" w:type="dxa"/>
            <w:shd w:val="clear" w:color="auto" w:fill="auto"/>
          </w:tcPr>
          <w:p w:rsidR="00FF6D85" w:rsidRPr="004645CE" w:rsidRDefault="00FF6D85" w:rsidP="00B0688F">
            <w:pPr>
              <w:spacing w:before="40" w:after="120"/>
              <w:ind w:right="113"/>
            </w:pPr>
            <w:r w:rsidRPr="004645CE">
              <w:t>2016</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Víctor Manuel </w:t>
            </w:r>
            <w:r w:rsidRPr="004645CE">
              <w:rPr>
                <w:bCs/>
              </w:rPr>
              <w:t>Rodríguez Rescia</w:t>
            </w:r>
          </w:p>
        </w:tc>
        <w:tc>
          <w:tcPr>
            <w:tcW w:w="3119" w:type="dxa"/>
            <w:shd w:val="clear" w:color="auto" w:fill="auto"/>
          </w:tcPr>
          <w:p w:rsidR="00FF6D85" w:rsidRPr="004645CE" w:rsidRDefault="00FF6D85" w:rsidP="00B0688F">
            <w:pPr>
              <w:spacing w:before="40" w:after="120"/>
              <w:ind w:right="113"/>
            </w:pPr>
            <w:r w:rsidRPr="004645CE">
              <w:t>Costa Rica</w:t>
            </w:r>
          </w:p>
        </w:tc>
        <w:tc>
          <w:tcPr>
            <w:tcW w:w="1274" w:type="dxa"/>
            <w:shd w:val="clear" w:color="auto" w:fill="auto"/>
          </w:tcPr>
          <w:p w:rsidR="00FF6D85" w:rsidRPr="004645CE" w:rsidRDefault="00FF6D85" w:rsidP="00B0688F">
            <w:pPr>
              <w:spacing w:before="40" w:after="120"/>
              <w:ind w:right="113"/>
            </w:pPr>
            <w:r w:rsidRPr="004645CE">
              <w:t>2016</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Dheerujlall </w:t>
            </w:r>
            <w:r w:rsidRPr="004645CE">
              <w:rPr>
                <w:bCs/>
              </w:rPr>
              <w:t>Seetulsingh</w:t>
            </w:r>
          </w:p>
        </w:tc>
        <w:tc>
          <w:tcPr>
            <w:tcW w:w="3119" w:type="dxa"/>
            <w:shd w:val="clear" w:color="auto" w:fill="auto"/>
          </w:tcPr>
          <w:p w:rsidR="00FF6D85" w:rsidRPr="004645CE" w:rsidRDefault="00FF6D85" w:rsidP="00B0688F">
            <w:pPr>
              <w:spacing w:before="40" w:after="120"/>
              <w:ind w:right="113"/>
            </w:pPr>
            <w:r w:rsidRPr="004645CE">
              <w:t>Maurice</w:t>
            </w:r>
          </w:p>
        </w:tc>
        <w:tc>
          <w:tcPr>
            <w:tcW w:w="1274" w:type="dxa"/>
            <w:shd w:val="clear" w:color="auto" w:fill="auto"/>
          </w:tcPr>
          <w:p w:rsidR="00FF6D85" w:rsidRPr="004645CE" w:rsidRDefault="00FF6D85" w:rsidP="00B0688F">
            <w:pPr>
              <w:spacing w:before="40" w:after="120"/>
              <w:ind w:right="113"/>
            </w:pPr>
            <w:r w:rsidRPr="004645CE">
              <w:t>2016</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Fabián Omar </w:t>
            </w:r>
            <w:r w:rsidRPr="004645CE">
              <w:rPr>
                <w:bCs/>
              </w:rPr>
              <w:t>Salvioli</w:t>
            </w:r>
          </w:p>
        </w:tc>
        <w:tc>
          <w:tcPr>
            <w:tcW w:w="3119" w:type="dxa"/>
            <w:shd w:val="clear" w:color="auto" w:fill="auto"/>
          </w:tcPr>
          <w:p w:rsidR="00FF6D85" w:rsidRPr="004645CE" w:rsidRDefault="00FF6D85" w:rsidP="00B0688F">
            <w:pPr>
              <w:spacing w:before="40" w:after="120"/>
              <w:ind w:right="113"/>
            </w:pPr>
            <w:r w:rsidRPr="004645CE">
              <w:t>Argentine</w:t>
            </w:r>
          </w:p>
        </w:tc>
        <w:tc>
          <w:tcPr>
            <w:tcW w:w="1274" w:type="dxa"/>
            <w:shd w:val="clear" w:color="auto" w:fill="auto"/>
          </w:tcPr>
          <w:p w:rsidR="00FF6D85" w:rsidRPr="004645CE" w:rsidRDefault="00FF6D85" w:rsidP="00B0688F">
            <w:pPr>
              <w:spacing w:before="40" w:after="120"/>
              <w:ind w:right="113"/>
            </w:pPr>
            <w:r w:rsidRPr="004645CE">
              <w:t>2016</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Anja </w:t>
            </w:r>
            <w:r w:rsidRPr="004645CE">
              <w:rPr>
                <w:bCs/>
              </w:rPr>
              <w:t>Seibert-Fohr</w:t>
            </w:r>
          </w:p>
        </w:tc>
        <w:tc>
          <w:tcPr>
            <w:tcW w:w="3119" w:type="dxa"/>
            <w:shd w:val="clear" w:color="auto" w:fill="auto"/>
          </w:tcPr>
          <w:p w:rsidR="00FF6D85" w:rsidRPr="004645CE" w:rsidRDefault="00FF6D85" w:rsidP="00B0688F">
            <w:pPr>
              <w:spacing w:before="40" w:after="120"/>
              <w:ind w:right="113"/>
            </w:pPr>
            <w:r w:rsidRPr="004645CE">
              <w:t>Allemagne</w:t>
            </w:r>
          </w:p>
        </w:tc>
        <w:tc>
          <w:tcPr>
            <w:tcW w:w="1274" w:type="dxa"/>
            <w:shd w:val="clear" w:color="auto" w:fill="auto"/>
          </w:tcPr>
          <w:p w:rsidR="00FF6D85" w:rsidRPr="004645CE" w:rsidRDefault="00FF6D85" w:rsidP="00B0688F">
            <w:pPr>
              <w:spacing w:before="40" w:after="120"/>
              <w:ind w:right="113"/>
            </w:pPr>
            <w:r w:rsidRPr="004645CE">
              <w:t>2016</w:t>
            </w:r>
            <w:r w:rsidRPr="004645CE">
              <w:rPr>
                <w:i/>
                <w:sz w:val="18"/>
                <w:szCs w:val="18"/>
                <w:vertAlign w:val="superscript"/>
              </w:rPr>
              <w:t>c</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Yuval </w:t>
            </w:r>
            <w:r w:rsidRPr="004645CE">
              <w:rPr>
                <w:bCs/>
              </w:rPr>
              <w:t>Shany</w:t>
            </w:r>
          </w:p>
        </w:tc>
        <w:tc>
          <w:tcPr>
            <w:tcW w:w="3119" w:type="dxa"/>
            <w:shd w:val="clear" w:color="auto" w:fill="auto"/>
          </w:tcPr>
          <w:p w:rsidR="00FF6D85" w:rsidRPr="004645CE" w:rsidRDefault="00FF6D85" w:rsidP="00B0688F">
            <w:pPr>
              <w:spacing w:before="40" w:after="120"/>
              <w:ind w:right="113"/>
            </w:pPr>
            <w:r w:rsidRPr="004645CE">
              <w:t>Israël</w:t>
            </w:r>
          </w:p>
        </w:tc>
        <w:tc>
          <w:tcPr>
            <w:tcW w:w="1274" w:type="dxa"/>
            <w:shd w:val="clear" w:color="auto" w:fill="auto"/>
          </w:tcPr>
          <w:p w:rsidR="00FF6D85" w:rsidRPr="004645CE" w:rsidRDefault="00FF6D85" w:rsidP="00B0688F">
            <w:pPr>
              <w:spacing w:before="40" w:after="120"/>
              <w:ind w:right="113"/>
            </w:pPr>
            <w:r w:rsidRPr="004645CE">
              <w:t>2016</w:t>
            </w:r>
            <w:r w:rsidRPr="004645CE">
              <w:rPr>
                <w:i/>
                <w:sz w:val="18"/>
                <w:szCs w:val="18"/>
                <w:vertAlign w:val="superscript"/>
              </w:rPr>
              <w:t>c</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Konstantine </w:t>
            </w:r>
            <w:r w:rsidRPr="004645CE">
              <w:rPr>
                <w:bCs/>
              </w:rPr>
              <w:t>Vardzelashvili</w:t>
            </w:r>
          </w:p>
        </w:tc>
        <w:tc>
          <w:tcPr>
            <w:tcW w:w="3119" w:type="dxa"/>
            <w:shd w:val="clear" w:color="auto" w:fill="auto"/>
          </w:tcPr>
          <w:p w:rsidR="00FF6D85" w:rsidRPr="004645CE" w:rsidRDefault="00FF6D85" w:rsidP="00B0688F">
            <w:pPr>
              <w:spacing w:before="40" w:after="120"/>
              <w:ind w:right="113"/>
            </w:pPr>
            <w:r w:rsidRPr="004645CE">
              <w:t>Géorgie</w:t>
            </w:r>
          </w:p>
        </w:tc>
        <w:tc>
          <w:tcPr>
            <w:tcW w:w="1274" w:type="dxa"/>
            <w:shd w:val="clear" w:color="auto" w:fill="auto"/>
          </w:tcPr>
          <w:p w:rsidR="00FF6D85" w:rsidRPr="004645CE" w:rsidRDefault="00FF6D85" w:rsidP="00B0688F">
            <w:pPr>
              <w:spacing w:before="40" w:after="120"/>
              <w:ind w:right="113"/>
            </w:pPr>
            <w:r w:rsidRPr="004645CE">
              <w:t>2016</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 xml:space="preserve">Margo </w:t>
            </w:r>
            <w:r w:rsidRPr="004645CE">
              <w:rPr>
                <w:bCs/>
              </w:rPr>
              <w:t>Waterval</w:t>
            </w:r>
          </w:p>
        </w:tc>
        <w:tc>
          <w:tcPr>
            <w:tcW w:w="3119" w:type="dxa"/>
            <w:shd w:val="clear" w:color="auto" w:fill="auto"/>
          </w:tcPr>
          <w:p w:rsidR="00FF6D85" w:rsidRPr="004645CE" w:rsidRDefault="00FF6D85" w:rsidP="00B0688F">
            <w:pPr>
              <w:spacing w:before="40" w:after="120"/>
              <w:ind w:right="113"/>
            </w:pPr>
            <w:r w:rsidRPr="004645CE">
              <w:t>Suriname</w:t>
            </w:r>
          </w:p>
        </w:tc>
        <w:tc>
          <w:tcPr>
            <w:tcW w:w="1274" w:type="dxa"/>
            <w:shd w:val="clear" w:color="auto" w:fill="auto"/>
          </w:tcPr>
          <w:p w:rsidR="00FF6D85" w:rsidRPr="004645CE" w:rsidRDefault="00FF6D85" w:rsidP="00B0688F">
            <w:pPr>
              <w:spacing w:before="40" w:after="120"/>
              <w:ind w:right="113"/>
            </w:pPr>
            <w:r w:rsidRPr="004645CE">
              <w:t>2018</w:t>
            </w:r>
            <w:r w:rsidRPr="004645CE">
              <w:rPr>
                <w:i/>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119</w:t>
            </w:r>
            <w:r w:rsidRPr="004645CE">
              <w:rPr>
                <w:vertAlign w:val="superscript"/>
              </w:rPr>
              <w:t>e</w:t>
            </w:r>
            <w:r w:rsidRPr="004645CE">
              <w:t xml:space="preserve"> session</w:t>
            </w:r>
          </w:p>
        </w:tc>
        <w:tc>
          <w:tcPr>
            <w:tcW w:w="3119" w:type="dxa"/>
            <w:shd w:val="clear" w:color="auto" w:fill="auto"/>
          </w:tcPr>
          <w:p w:rsidR="00FF6D85" w:rsidRPr="004645CE" w:rsidRDefault="00FF6D85" w:rsidP="00B0688F">
            <w:pPr>
              <w:spacing w:before="40" w:after="120"/>
              <w:ind w:right="113"/>
            </w:pPr>
          </w:p>
        </w:tc>
        <w:tc>
          <w:tcPr>
            <w:tcW w:w="1274" w:type="dxa"/>
            <w:shd w:val="clear" w:color="auto" w:fill="auto"/>
          </w:tcPr>
          <w:p w:rsidR="00FF6D85" w:rsidRPr="004645CE" w:rsidRDefault="00FF6D85" w:rsidP="00B0688F">
            <w:pPr>
              <w:spacing w:before="40" w:after="120"/>
              <w:ind w:right="113"/>
            </w:pP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Tania María Abdo Rocholl</w:t>
            </w:r>
          </w:p>
        </w:tc>
        <w:tc>
          <w:tcPr>
            <w:tcW w:w="3119" w:type="dxa"/>
            <w:shd w:val="clear" w:color="auto" w:fill="auto"/>
          </w:tcPr>
          <w:p w:rsidR="00FF6D85" w:rsidRPr="004645CE" w:rsidRDefault="00FF6D85" w:rsidP="00B0688F">
            <w:pPr>
              <w:spacing w:before="40" w:after="120"/>
              <w:ind w:right="113"/>
            </w:pPr>
            <w:r w:rsidRPr="004645CE">
              <w:t>Paraguay</w:t>
            </w:r>
          </w:p>
        </w:tc>
        <w:tc>
          <w:tcPr>
            <w:tcW w:w="1274" w:type="dxa"/>
            <w:shd w:val="clear" w:color="auto" w:fill="auto"/>
          </w:tcPr>
          <w:p w:rsidR="00FF6D85" w:rsidRPr="004645CE" w:rsidRDefault="00FF6D85" w:rsidP="00B0688F">
            <w:pPr>
              <w:spacing w:before="40" w:after="120"/>
              <w:ind w:right="113"/>
            </w:pPr>
            <w:r w:rsidRPr="004645CE">
              <w:t>2020</w:t>
            </w:r>
            <w:r w:rsidRPr="004645CE">
              <w:rPr>
                <w:i/>
                <w:sz w:val="18"/>
                <w:szCs w:val="18"/>
                <w:vertAlign w:val="superscript"/>
              </w:rPr>
              <w:t>c</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Yadh Ben Achour</w:t>
            </w:r>
          </w:p>
        </w:tc>
        <w:tc>
          <w:tcPr>
            <w:tcW w:w="3119" w:type="dxa"/>
            <w:shd w:val="clear" w:color="auto" w:fill="auto"/>
          </w:tcPr>
          <w:p w:rsidR="00FF6D85" w:rsidRPr="004645CE" w:rsidRDefault="00FF6D85" w:rsidP="00B0688F">
            <w:pPr>
              <w:spacing w:before="40" w:after="120"/>
              <w:ind w:right="113"/>
            </w:pPr>
            <w:r w:rsidRPr="004645CE">
              <w:t>Tunisie</w:t>
            </w:r>
          </w:p>
        </w:tc>
        <w:tc>
          <w:tcPr>
            <w:tcW w:w="1274" w:type="dxa"/>
            <w:shd w:val="clear" w:color="auto" w:fill="auto"/>
          </w:tcPr>
          <w:p w:rsidR="00FF6D85" w:rsidRPr="004645CE" w:rsidRDefault="00FF6D85" w:rsidP="00B0688F">
            <w:pPr>
              <w:spacing w:before="40" w:after="120"/>
              <w:ind w:right="113"/>
            </w:pPr>
            <w:r w:rsidRPr="004645CE">
              <w:t>2018</w:t>
            </w:r>
            <w:r w:rsidRPr="004645CE">
              <w:rPr>
                <w:i/>
                <w:iCs/>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Ilze Brands Kehris</w:t>
            </w:r>
          </w:p>
        </w:tc>
        <w:tc>
          <w:tcPr>
            <w:tcW w:w="3119" w:type="dxa"/>
            <w:shd w:val="clear" w:color="auto" w:fill="auto"/>
          </w:tcPr>
          <w:p w:rsidR="00FF6D85" w:rsidRPr="004645CE" w:rsidRDefault="00FF6D85" w:rsidP="00B0688F">
            <w:pPr>
              <w:spacing w:before="40" w:after="120"/>
              <w:ind w:right="113"/>
            </w:pPr>
            <w:r w:rsidRPr="004645CE">
              <w:t>Lettonie</w:t>
            </w:r>
          </w:p>
        </w:tc>
        <w:tc>
          <w:tcPr>
            <w:tcW w:w="1274" w:type="dxa"/>
            <w:shd w:val="clear" w:color="auto" w:fill="auto"/>
          </w:tcPr>
          <w:p w:rsidR="00FF6D85" w:rsidRPr="004645CE" w:rsidRDefault="00FF6D85" w:rsidP="00B0688F">
            <w:pPr>
              <w:spacing w:before="40" w:after="120"/>
              <w:ind w:right="113"/>
            </w:pPr>
            <w:r w:rsidRPr="004645CE">
              <w:t>2020</w:t>
            </w:r>
            <w:r w:rsidRPr="004645CE">
              <w:rPr>
                <w:i/>
                <w:sz w:val="18"/>
                <w:szCs w:val="18"/>
                <w:vertAlign w:val="superscript"/>
              </w:rPr>
              <w:t>c</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Sarah Cleveland</w:t>
            </w:r>
          </w:p>
        </w:tc>
        <w:tc>
          <w:tcPr>
            <w:tcW w:w="3119" w:type="dxa"/>
            <w:shd w:val="clear" w:color="auto" w:fill="auto"/>
          </w:tcPr>
          <w:p w:rsidR="00FF6D85" w:rsidRPr="004645CE" w:rsidRDefault="00FF6D85" w:rsidP="00B0688F">
            <w:pPr>
              <w:spacing w:before="40" w:after="120"/>
              <w:ind w:right="113"/>
            </w:pPr>
            <w:r w:rsidRPr="004645CE">
              <w:t>États-Unis d</w:t>
            </w:r>
            <w:r w:rsidR="004645CE" w:rsidRPr="004645CE">
              <w:t>’</w:t>
            </w:r>
            <w:r w:rsidRPr="004645CE">
              <w:t>Amérique</w:t>
            </w:r>
          </w:p>
        </w:tc>
        <w:tc>
          <w:tcPr>
            <w:tcW w:w="1274" w:type="dxa"/>
            <w:shd w:val="clear" w:color="auto" w:fill="auto"/>
          </w:tcPr>
          <w:p w:rsidR="00FF6D85" w:rsidRPr="004645CE" w:rsidRDefault="00FF6D85" w:rsidP="00B0688F">
            <w:pPr>
              <w:spacing w:before="40" w:after="120"/>
              <w:ind w:right="113"/>
            </w:pPr>
            <w:r w:rsidRPr="004645CE">
              <w:t>2018</w:t>
            </w:r>
            <w:r w:rsidRPr="004645CE">
              <w:rPr>
                <w:i/>
                <w:iCs/>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Ahmed Amin Fathalla</w:t>
            </w:r>
          </w:p>
        </w:tc>
        <w:tc>
          <w:tcPr>
            <w:tcW w:w="3119" w:type="dxa"/>
            <w:shd w:val="clear" w:color="auto" w:fill="auto"/>
          </w:tcPr>
          <w:p w:rsidR="00FF6D85" w:rsidRPr="004645CE" w:rsidRDefault="00382C53" w:rsidP="00B0688F">
            <w:pPr>
              <w:spacing w:before="40" w:after="120"/>
              <w:ind w:right="113"/>
            </w:pPr>
            <w:r>
              <w:t>Égypte</w:t>
            </w:r>
          </w:p>
        </w:tc>
        <w:tc>
          <w:tcPr>
            <w:tcW w:w="1274" w:type="dxa"/>
            <w:shd w:val="clear" w:color="auto" w:fill="auto"/>
          </w:tcPr>
          <w:p w:rsidR="00FF6D85" w:rsidRPr="004645CE" w:rsidRDefault="00FF6D85" w:rsidP="00B0688F">
            <w:pPr>
              <w:spacing w:before="40" w:after="120"/>
              <w:ind w:right="113"/>
            </w:pPr>
            <w:r w:rsidRPr="004645CE">
              <w:t>2020</w:t>
            </w:r>
            <w:r w:rsidRPr="004645CE">
              <w:rPr>
                <w:i/>
                <w:sz w:val="18"/>
                <w:szCs w:val="18"/>
                <w:vertAlign w:val="superscript"/>
              </w:rPr>
              <w:t>c</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Olivier de Frouville</w:t>
            </w:r>
          </w:p>
        </w:tc>
        <w:tc>
          <w:tcPr>
            <w:tcW w:w="3119" w:type="dxa"/>
            <w:shd w:val="clear" w:color="auto" w:fill="auto"/>
          </w:tcPr>
          <w:p w:rsidR="00FF6D85" w:rsidRPr="004645CE" w:rsidRDefault="00FF6D85" w:rsidP="00B0688F">
            <w:pPr>
              <w:spacing w:before="40" w:after="120"/>
              <w:ind w:right="113"/>
            </w:pPr>
            <w:r w:rsidRPr="004645CE">
              <w:t>France</w:t>
            </w:r>
          </w:p>
        </w:tc>
        <w:tc>
          <w:tcPr>
            <w:tcW w:w="1274" w:type="dxa"/>
            <w:shd w:val="clear" w:color="auto" w:fill="auto"/>
          </w:tcPr>
          <w:p w:rsidR="00FF6D85" w:rsidRPr="004645CE" w:rsidRDefault="00FF6D85" w:rsidP="00B0688F">
            <w:pPr>
              <w:spacing w:before="40" w:after="120"/>
              <w:ind w:right="113"/>
            </w:pPr>
            <w:r w:rsidRPr="004645CE">
              <w:t>2018</w:t>
            </w:r>
            <w:r w:rsidRPr="004645CE">
              <w:rPr>
                <w:i/>
                <w:iCs/>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Christof Heyns</w:t>
            </w:r>
          </w:p>
        </w:tc>
        <w:tc>
          <w:tcPr>
            <w:tcW w:w="3119" w:type="dxa"/>
            <w:shd w:val="clear" w:color="auto" w:fill="auto"/>
          </w:tcPr>
          <w:p w:rsidR="00FF6D85" w:rsidRPr="004645CE" w:rsidRDefault="00FF6D85" w:rsidP="00B0688F">
            <w:pPr>
              <w:spacing w:before="40" w:after="120"/>
              <w:ind w:right="113"/>
            </w:pPr>
            <w:r w:rsidRPr="004645CE">
              <w:t>Afrique du Sud</w:t>
            </w:r>
          </w:p>
        </w:tc>
        <w:tc>
          <w:tcPr>
            <w:tcW w:w="1274" w:type="dxa"/>
            <w:shd w:val="clear" w:color="auto" w:fill="auto"/>
          </w:tcPr>
          <w:p w:rsidR="00FF6D85" w:rsidRPr="004645CE" w:rsidRDefault="00FF6D85" w:rsidP="00B0688F">
            <w:pPr>
              <w:spacing w:before="40" w:after="120"/>
              <w:ind w:right="113"/>
            </w:pPr>
            <w:r w:rsidRPr="004645CE">
              <w:t>2020</w:t>
            </w:r>
            <w:r w:rsidRPr="004645CE">
              <w:rPr>
                <w:i/>
                <w:sz w:val="18"/>
                <w:szCs w:val="18"/>
                <w:vertAlign w:val="superscript"/>
              </w:rPr>
              <w:t>c</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Yuji Iwasawa</w:t>
            </w:r>
          </w:p>
        </w:tc>
        <w:tc>
          <w:tcPr>
            <w:tcW w:w="3119" w:type="dxa"/>
            <w:shd w:val="clear" w:color="auto" w:fill="auto"/>
          </w:tcPr>
          <w:p w:rsidR="00FF6D85" w:rsidRPr="004645CE" w:rsidRDefault="00FF6D85" w:rsidP="00B0688F">
            <w:pPr>
              <w:spacing w:before="40" w:after="120"/>
              <w:ind w:right="113"/>
            </w:pPr>
            <w:r w:rsidRPr="004645CE">
              <w:t>Japon</w:t>
            </w:r>
          </w:p>
        </w:tc>
        <w:tc>
          <w:tcPr>
            <w:tcW w:w="1274" w:type="dxa"/>
            <w:shd w:val="clear" w:color="auto" w:fill="auto"/>
          </w:tcPr>
          <w:p w:rsidR="00FF6D85" w:rsidRPr="004645CE" w:rsidRDefault="00FF6D85" w:rsidP="00B0688F">
            <w:pPr>
              <w:spacing w:before="40" w:after="120"/>
              <w:ind w:right="113"/>
            </w:pPr>
            <w:r w:rsidRPr="004645CE">
              <w:t>2018</w:t>
            </w:r>
            <w:r w:rsidRPr="004645CE">
              <w:rPr>
                <w:i/>
                <w:iCs/>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lastRenderedPageBreak/>
              <w:t>Ivana Jelić</w:t>
            </w:r>
          </w:p>
        </w:tc>
        <w:tc>
          <w:tcPr>
            <w:tcW w:w="3119" w:type="dxa"/>
            <w:shd w:val="clear" w:color="auto" w:fill="auto"/>
          </w:tcPr>
          <w:p w:rsidR="00FF6D85" w:rsidRPr="004645CE" w:rsidRDefault="00FF6D85" w:rsidP="00B0688F">
            <w:pPr>
              <w:spacing w:before="40" w:after="120"/>
              <w:ind w:right="113"/>
            </w:pPr>
            <w:r w:rsidRPr="004645CE">
              <w:t>Monténégro</w:t>
            </w:r>
          </w:p>
        </w:tc>
        <w:tc>
          <w:tcPr>
            <w:tcW w:w="1274" w:type="dxa"/>
            <w:shd w:val="clear" w:color="auto" w:fill="auto"/>
          </w:tcPr>
          <w:p w:rsidR="00FF6D85" w:rsidRPr="004645CE" w:rsidRDefault="00FF6D85" w:rsidP="00B0688F">
            <w:pPr>
              <w:spacing w:before="40" w:after="120"/>
              <w:ind w:right="113"/>
            </w:pPr>
            <w:r w:rsidRPr="004645CE">
              <w:t>2018</w:t>
            </w:r>
            <w:r w:rsidRPr="004645CE">
              <w:rPr>
                <w:i/>
                <w:iCs/>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Bamariam</w:t>
            </w:r>
            <w:r w:rsidR="00F60AEA">
              <w:t xml:space="preserve"> </w:t>
            </w:r>
            <w:r w:rsidRPr="004645CE">
              <w:t>Koita</w:t>
            </w:r>
          </w:p>
        </w:tc>
        <w:tc>
          <w:tcPr>
            <w:tcW w:w="3119" w:type="dxa"/>
            <w:shd w:val="clear" w:color="auto" w:fill="auto"/>
          </w:tcPr>
          <w:p w:rsidR="00FF6D85" w:rsidRPr="004645CE" w:rsidRDefault="00FF6D85" w:rsidP="00B0688F">
            <w:pPr>
              <w:spacing w:before="40" w:after="120"/>
              <w:ind w:right="113"/>
            </w:pPr>
            <w:r w:rsidRPr="004645CE">
              <w:t>Mauritanie</w:t>
            </w:r>
          </w:p>
        </w:tc>
        <w:tc>
          <w:tcPr>
            <w:tcW w:w="1274" w:type="dxa"/>
            <w:shd w:val="clear" w:color="auto" w:fill="auto"/>
          </w:tcPr>
          <w:p w:rsidR="00FF6D85" w:rsidRPr="004645CE" w:rsidRDefault="00FF6D85" w:rsidP="00B0688F">
            <w:pPr>
              <w:spacing w:before="40" w:after="120"/>
              <w:ind w:right="113"/>
            </w:pPr>
            <w:r w:rsidRPr="004645CE">
              <w:t>2020</w:t>
            </w:r>
            <w:r w:rsidRPr="004645CE">
              <w:rPr>
                <w:i/>
                <w:sz w:val="18"/>
                <w:szCs w:val="18"/>
                <w:vertAlign w:val="superscript"/>
              </w:rPr>
              <w:t>c</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Marcia Kran</w:t>
            </w:r>
          </w:p>
        </w:tc>
        <w:tc>
          <w:tcPr>
            <w:tcW w:w="3119" w:type="dxa"/>
            <w:shd w:val="clear" w:color="auto" w:fill="auto"/>
          </w:tcPr>
          <w:p w:rsidR="00FF6D85" w:rsidRPr="004645CE" w:rsidRDefault="00FF6D85" w:rsidP="00B0688F">
            <w:pPr>
              <w:spacing w:before="40" w:after="120"/>
              <w:ind w:right="113"/>
            </w:pPr>
            <w:r w:rsidRPr="004645CE">
              <w:t>Canada</w:t>
            </w:r>
          </w:p>
        </w:tc>
        <w:tc>
          <w:tcPr>
            <w:tcW w:w="1274" w:type="dxa"/>
            <w:shd w:val="clear" w:color="auto" w:fill="auto"/>
          </w:tcPr>
          <w:p w:rsidR="00FF6D85" w:rsidRPr="004645CE" w:rsidRDefault="00FF6D85" w:rsidP="00B0688F">
            <w:pPr>
              <w:spacing w:before="40" w:after="120"/>
              <w:ind w:right="113"/>
            </w:pPr>
            <w:r w:rsidRPr="004645CE">
              <w:t>2020</w:t>
            </w:r>
            <w:r w:rsidRPr="004645CE">
              <w:rPr>
                <w:i/>
                <w:sz w:val="18"/>
                <w:szCs w:val="18"/>
                <w:vertAlign w:val="superscript"/>
              </w:rPr>
              <w:t>c</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Duncan Laki Muhumuza</w:t>
            </w:r>
          </w:p>
        </w:tc>
        <w:tc>
          <w:tcPr>
            <w:tcW w:w="3119" w:type="dxa"/>
            <w:shd w:val="clear" w:color="auto" w:fill="auto"/>
          </w:tcPr>
          <w:p w:rsidR="00FF6D85" w:rsidRPr="004645CE" w:rsidRDefault="00FF6D85" w:rsidP="00B0688F">
            <w:pPr>
              <w:spacing w:before="40" w:after="120"/>
              <w:ind w:right="113"/>
            </w:pPr>
            <w:r w:rsidRPr="004645CE">
              <w:t>Ouganda</w:t>
            </w:r>
          </w:p>
        </w:tc>
        <w:tc>
          <w:tcPr>
            <w:tcW w:w="1274" w:type="dxa"/>
            <w:shd w:val="clear" w:color="auto" w:fill="auto"/>
          </w:tcPr>
          <w:p w:rsidR="00FF6D85" w:rsidRPr="004645CE" w:rsidRDefault="00FF6D85" w:rsidP="00B0688F">
            <w:pPr>
              <w:spacing w:before="40" w:after="120"/>
              <w:ind w:right="113"/>
            </w:pPr>
            <w:r w:rsidRPr="004645CE">
              <w:t>2018</w:t>
            </w:r>
            <w:r w:rsidRPr="004645CE">
              <w:rPr>
                <w:i/>
                <w:iCs/>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Photini Pazartzis</w:t>
            </w:r>
          </w:p>
        </w:tc>
        <w:tc>
          <w:tcPr>
            <w:tcW w:w="3119" w:type="dxa"/>
            <w:shd w:val="clear" w:color="auto" w:fill="auto"/>
          </w:tcPr>
          <w:p w:rsidR="00FF6D85" w:rsidRPr="004645CE" w:rsidRDefault="00FF6D85" w:rsidP="00B0688F">
            <w:pPr>
              <w:spacing w:before="40" w:after="120"/>
              <w:ind w:right="113"/>
            </w:pPr>
            <w:r w:rsidRPr="004645CE">
              <w:t>Grèce</w:t>
            </w:r>
          </w:p>
        </w:tc>
        <w:tc>
          <w:tcPr>
            <w:tcW w:w="1274" w:type="dxa"/>
            <w:shd w:val="clear" w:color="auto" w:fill="auto"/>
          </w:tcPr>
          <w:p w:rsidR="00FF6D85" w:rsidRPr="004645CE" w:rsidRDefault="00FF6D85" w:rsidP="00B0688F">
            <w:pPr>
              <w:spacing w:before="40" w:after="120"/>
              <w:ind w:right="113"/>
            </w:pPr>
            <w:r w:rsidRPr="004645CE">
              <w:t>2018</w:t>
            </w:r>
            <w:r w:rsidRPr="004645CE">
              <w:rPr>
                <w:i/>
                <w:iCs/>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Mauro Politi</w:t>
            </w:r>
          </w:p>
        </w:tc>
        <w:tc>
          <w:tcPr>
            <w:tcW w:w="3119" w:type="dxa"/>
            <w:shd w:val="clear" w:color="auto" w:fill="auto"/>
          </w:tcPr>
          <w:p w:rsidR="00FF6D85" w:rsidRPr="004645CE" w:rsidRDefault="00FF6D85" w:rsidP="00B0688F">
            <w:pPr>
              <w:spacing w:before="40" w:after="120"/>
              <w:ind w:right="113"/>
            </w:pPr>
            <w:r w:rsidRPr="004645CE">
              <w:t>Italie</w:t>
            </w:r>
          </w:p>
        </w:tc>
        <w:tc>
          <w:tcPr>
            <w:tcW w:w="1274" w:type="dxa"/>
            <w:shd w:val="clear" w:color="auto" w:fill="auto"/>
          </w:tcPr>
          <w:p w:rsidR="00FF6D85" w:rsidRPr="004645CE" w:rsidRDefault="00FF6D85" w:rsidP="00B0688F">
            <w:pPr>
              <w:spacing w:before="40" w:after="120"/>
              <w:ind w:right="113"/>
            </w:pPr>
            <w:r w:rsidRPr="004645CE">
              <w:t>2018</w:t>
            </w:r>
            <w:r w:rsidRPr="004645CE">
              <w:rPr>
                <w:i/>
                <w:iCs/>
                <w:sz w:val="18"/>
                <w:szCs w:val="18"/>
                <w:vertAlign w:val="superscript"/>
              </w:rPr>
              <w:t>b</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José Manuel Santos Pais</w:t>
            </w:r>
          </w:p>
        </w:tc>
        <w:tc>
          <w:tcPr>
            <w:tcW w:w="3119" w:type="dxa"/>
            <w:shd w:val="clear" w:color="auto" w:fill="auto"/>
          </w:tcPr>
          <w:p w:rsidR="00FF6D85" w:rsidRPr="004645CE" w:rsidRDefault="00FF6D85" w:rsidP="00B0688F">
            <w:pPr>
              <w:spacing w:before="40" w:after="120"/>
              <w:ind w:right="113"/>
            </w:pPr>
            <w:r w:rsidRPr="004645CE">
              <w:t>Portugal</w:t>
            </w:r>
          </w:p>
        </w:tc>
        <w:tc>
          <w:tcPr>
            <w:tcW w:w="1274" w:type="dxa"/>
            <w:shd w:val="clear" w:color="auto" w:fill="auto"/>
          </w:tcPr>
          <w:p w:rsidR="00FF6D85" w:rsidRPr="004645CE" w:rsidRDefault="00FF6D85" w:rsidP="00B0688F">
            <w:pPr>
              <w:spacing w:before="40" w:after="120"/>
              <w:ind w:right="113"/>
            </w:pPr>
            <w:r w:rsidRPr="004645CE">
              <w:t>2020</w:t>
            </w:r>
            <w:r w:rsidRPr="004645CE">
              <w:rPr>
                <w:i/>
                <w:sz w:val="18"/>
                <w:szCs w:val="18"/>
                <w:vertAlign w:val="superscript"/>
              </w:rPr>
              <w:t>c</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Anja Seibert-Fohr</w:t>
            </w:r>
          </w:p>
        </w:tc>
        <w:tc>
          <w:tcPr>
            <w:tcW w:w="3119" w:type="dxa"/>
            <w:shd w:val="clear" w:color="auto" w:fill="auto"/>
          </w:tcPr>
          <w:p w:rsidR="00FF6D85" w:rsidRPr="004645CE" w:rsidRDefault="00FF6D85" w:rsidP="00B0688F">
            <w:pPr>
              <w:spacing w:before="40" w:after="120"/>
              <w:ind w:right="113"/>
            </w:pPr>
            <w:r w:rsidRPr="004645CE">
              <w:t>Allemagne</w:t>
            </w:r>
          </w:p>
        </w:tc>
        <w:tc>
          <w:tcPr>
            <w:tcW w:w="1274" w:type="dxa"/>
            <w:shd w:val="clear" w:color="auto" w:fill="auto"/>
          </w:tcPr>
          <w:p w:rsidR="00FF6D85" w:rsidRPr="004645CE" w:rsidRDefault="00FF6D85" w:rsidP="00B0688F">
            <w:pPr>
              <w:spacing w:before="40" w:after="120"/>
              <w:ind w:right="113"/>
            </w:pPr>
            <w:r w:rsidRPr="004645CE">
              <w:t>2020</w:t>
            </w:r>
            <w:r w:rsidRPr="004645CE">
              <w:rPr>
                <w:i/>
                <w:sz w:val="18"/>
                <w:szCs w:val="18"/>
                <w:vertAlign w:val="superscript"/>
              </w:rPr>
              <w:t>c</w:t>
            </w:r>
          </w:p>
        </w:tc>
      </w:tr>
      <w:tr w:rsidR="00FF6D85" w:rsidRPr="004645CE" w:rsidTr="00B0688F">
        <w:trPr>
          <w:cantSplit/>
        </w:trPr>
        <w:tc>
          <w:tcPr>
            <w:tcW w:w="2977" w:type="dxa"/>
            <w:shd w:val="clear" w:color="auto" w:fill="auto"/>
          </w:tcPr>
          <w:p w:rsidR="00FF6D85" w:rsidRPr="004645CE" w:rsidRDefault="00FF6D85" w:rsidP="00B0688F">
            <w:pPr>
              <w:spacing w:before="40" w:after="120"/>
              <w:ind w:right="113"/>
            </w:pPr>
            <w:r w:rsidRPr="004645CE">
              <w:t>Yuval Shany</w:t>
            </w:r>
          </w:p>
        </w:tc>
        <w:tc>
          <w:tcPr>
            <w:tcW w:w="3119" w:type="dxa"/>
            <w:shd w:val="clear" w:color="auto" w:fill="auto"/>
          </w:tcPr>
          <w:p w:rsidR="00FF6D85" w:rsidRPr="004645CE" w:rsidRDefault="00FF6D85" w:rsidP="00B0688F">
            <w:pPr>
              <w:spacing w:before="40" w:after="120"/>
              <w:ind w:right="113"/>
            </w:pPr>
            <w:r w:rsidRPr="004645CE">
              <w:t>Israël</w:t>
            </w:r>
          </w:p>
        </w:tc>
        <w:tc>
          <w:tcPr>
            <w:tcW w:w="1274" w:type="dxa"/>
            <w:shd w:val="clear" w:color="auto" w:fill="auto"/>
          </w:tcPr>
          <w:p w:rsidR="00FF6D85" w:rsidRPr="004645CE" w:rsidRDefault="00FF6D85" w:rsidP="00B0688F">
            <w:pPr>
              <w:spacing w:before="40" w:after="120"/>
              <w:ind w:right="113"/>
            </w:pPr>
            <w:r w:rsidRPr="004645CE">
              <w:t>2020</w:t>
            </w:r>
            <w:r w:rsidRPr="004645CE">
              <w:rPr>
                <w:i/>
                <w:sz w:val="18"/>
                <w:szCs w:val="18"/>
                <w:vertAlign w:val="superscript"/>
              </w:rPr>
              <w:t>c</w:t>
            </w:r>
          </w:p>
        </w:tc>
      </w:tr>
      <w:tr w:rsidR="00FF6D85" w:rsidRPr="004645CE" w:rsidTr="00B0688F">
        <w:trPr>
          <w:cantSplit/>
        </w:trPr>
        <w:tc>
          <w:tcPr>
            <w:tcW w:w="2977" w:type="dxa"/>
            <w:tcBorders>
              <w:bottom w:val="single" w:sz="12" w:space="0" w:color="auto"/>
            </w:tcBorders>
            <w:shd w:val="clear" w:color="auto" w:fill="auto"/>
          </w:tcPr>
          <w:p w:rsidR="00FF6D85" w:rsidRPr="004645CE" w:rsidRDefault="00FF6D85" w:rsidP="00B0688F">
            <w:pPr>
              <w:spacing w:before="40" w:after="120"/>
              <w:ind w:right="113"/>
            </w:pPr>
            <w:r w:rsidRPr="004645CE">
              <w:t>Margo Waterval</w:t>
            </w:r>
          </w:p>
        </w:tc>
        <w:tc>
          <w:tcPr>
            <w:tcW w:w="3119" w:type="dxa"/>
            <w:tcBorders>
              <w:bottom w:val="single" w:sz="12" w:space="0" w:color="auto"/>
            </w:tcBorders>
            <w:shd w:val="clear" w:color="auto" w:fill="auto"/>
          </w:tcPr>
          <w:p w:rsidR="00FF6D85" w:rsidRPr="004645CE" w:rsidRDefault="00FF6D85" w:rsidP="00B0688F">
            <w:pPr>
              <w:spacing w:before="40" w:after="120"/>
              <w:ind w:right="113"/>
            </w:pPr>
            <w:r w:rsidRPr="004645CE">
              <w:t>Suriname</w:t>
            </w:r>
          </w:p>
        </w:tc>
        <w:tc>
          <w:tcPr>
            <w:tcW w:w="1274" w:type="dxa"/>
            <w:tcBorders>
              <w:bottom w:val="single" w:sz="12" w:space="0" w:color="auto"/>
            </w:tcBorders>
            <w:shd w:val="clear" w:color="auto" w:fill="auto"/>
          </w:tcPr>
          <w:p w:rsidR="00FF6D85" w:rsidRPr="004645CE" w:rsidRDefault="00FF6D85" w:rsidP="00B0688F">
            <w:pPr>
              <w:spacing w:before="40" w:after="120"/>
              <w:ind w:right="113"/>
            </w:pPr>
            <w:r w:rsidRPr="004645CE">
              <w:t>2018</w:t>
            </w:r>
            <w:r w:rsidRPr="004645CE">
              <w:rPr>
                <w:i/>
                <w:iCs/>
                <w:sz w:val="18"/>
                <w:szCs w:val="18"/>
                <w:vertAlign w:val="superscript"/>
              </w:rPr>
              <w:t>b</w:t>
            </w:r>
          </w:p>
        </w:tc>
      </w:tr>
    </w:tbl>
    <w:p w:rsidR="00FF6D85" w:rsidRPr="004645CE" w:rsidRDefault="00B0688F" w:rsidP="00B0688F">
      <w:pPr>
        <w:pStyle w:val="Notedebasdepage"/>
        <w:tabs>
          <w:tab w:val="clear" w:pos="1021"/>
          <w:tab w:val="left" w:pos="1304"/>
        </w:tabs>
        <w:spacing w:before="120"/>
        <w:ind w:firstLine="0"/>
      </w:pPr>
      <w:r w:rsidRPr="004645CE">
        <w:rPr>
          <w:i/>
          <w:iCs/>
        </w:rPr>
        <w:tab/>
      </w:r>
      <w:r w:rsidR="00FF6D85" w:rsidRPr="004645CE">
        <w:rPr>
          <w:i/>
          <w:iCs/>
        </w:rPr>
        <w:t>Note </w:t>
      </w:r>
      <w:r w:rsidR="00FF6D85" w:rsidRPr="004645CE">
        <w:t>: La liste des membres actuels et des anciens membres du Comité des droits de l</w:t>
      </w:r>
      <w:r w:rsidR="004645CE" w:rsidRPr="004645CE">
        <w:t>’</w:t>
      </w:r>
      <w:r w:rsidR="00FF6D85" w:rsidRPr="004645CE">
        <w:t>homme peut être consultée à l</w:t>
      </w:r>
      <w:r w:rsidR="004645CE" w:rsidRPr="004645CE">
        <w:t>’</w:t>
      </w:r>
      <w:r w:rsidR="00FF6D85" w:rsidRPr="004645CE">
        <w:t xml:space="preserve">adresse suivante : </w:t>
      </w:r>
      <w:hyperlink r:id="rId67" w:history="1">
        <w:r w:rsidR="00FF6D85" w:rsidRPr="00914959">
          <w:rPr>
            <w:rStyle w:val="Lienhypertexte"/>
          </w:rPr>
          <w:t>www.ohchr.org/EN/HRBodies/CCPR/Pages/Membership.aspx</w:t>
        </w:r>
      </w:hyperlink>
      <w:r w:rsidR="00FF6D85" w:rsidRPr="004645CE">
        <w:t>.</w:t>
      </w:r>
    </w:p>
    <w:p w:rsidR="00FF6D85" w:rsidRPr="004645CE" w:rsidRDefault="00B0688F" w:rsidP="0063235A">
      <w:pPr>
        <w:pStyle w:val="Notedebasdepage"/>
        <w:tabs>
          <w:tab w:val="clear" w:pos="1021"/>
          <w:tab w:val="left" w:pos="1304"/>
        </w:tabs>
        <w:ind w:firstLine="0"/>
        <w:rPr>
          <w:bCs/>
        </w:rPr>
      </w:pPr>
      <w:r w:rsidRPr="004645CE">
        <w:rPr>
          <w:bCs/>
          <w:i/>
          <w:iCs/>
          <w:vertAlign w:val="superscript"/>
        </w:rPr>
        <w:tab/>
      </w:r>
      <w:r w:rsidR="00FF6D85" w:rsidRPr="004645CE">
        <w:rPr>
          <w:bCs/>
          <w:i/>
          <w:iCs/>
          <w:vertAlign w:val="superscript"/>
        </w:rPr>
        <w:t>a</w:t>
      </w:r>
      <w:r w:rsidRPr="004645CE">
        <w:rPr>
          <w:bCs/>
        </w:rPr>
        <w:t xml:space="preserve">  </w:t>
      </w:r>
      <w:r w:rsidR="00FF6D85" w:rsidRPr="004645CE">
        <w:t>Conformément</w:t>
      </w:r>
      <w:r w:rsidR="00FF6D85" w:rsidRPr="004645CE">
        <w:rPr>
          <w:bCs/>
        </w:rPr>
        <w:t xml:space="preserve"> au paragraphe 3 de l</w:t>
      </w:r>
      <w:r w:rsidR="004645CE" w:rsidRPr="004645CE">
        <w:rPr>
          <w:bCs/>
        </w:rPr>
        <w:t>’</w:t>
      </w:r>
      <w:r w:rsidR="00FF6D85" w:rsidRPr="004645CE">
        <w:rPr>
          <w:bCs/>
        </w:rPr>
        <w:t xml:space="preserve">article 28 du Pacte international relatif aux droits civils et </w:t>
      </w:r>
      <w:r w:rsidR="00FF6D85" w:rsidRPr="004645CE">
        <w:t>politiques</w:t>
      </w:r>
      <w:r w:rsidR="00FF6D85" w:rsidRPr="004645CE">
        <w:rPr>
          <w:bCs/>
        </w:rPr>
        <w:t xml:space="preserve">, les membres </w:t>
      </w:r>
      <w:r w:rsidR="00FF6D85" w:rsidRPr="004645CE">
        <w:t>du</w:t>
      </w:r>
      <w:r w:rsidR="00FF6D85" w:rsidRPr="004645CE">
        <w:rPr>
          <w:bCs/>
        </w:rPr>
        <w:t xml:space="preserve"> Comité sont élus et siègent à titre individuel.</w:t>
      </w:r>
    </w:p>
    <w:p w:rsidR="00FF6D85" w:rsidRPr="004645CE" w:rsidRDefault="00B0688F" w:rsidP="0063235A">
      <w:pPr>
        <w:pStyle w:val="Notedebasdepage"/>
        <w:tabs>
          <w:tab w:val="clear" w:pos="1021"/>
          <w:tab w:val="left" w:pos="1304"/>
        </w:tabs>
        <w:ind w:firstLine="0"/>
        <w:rPr>
          <w:bCs/>
        </w:rPr>
      </w:pPr>
      <w:r w:rsidRPr="004645CE">
        <w:rPr>
          <w:bCs/>
          <w:i/>
          <w:iCs/>
          <w:vertAlign w:val="superscript"/>
        </w:rPr>
        <w:tab/>
      </w:r>
      <w:r w:rsidR="00FF6D85" w:rsidRPr="004645CE">
        <w:rPr>
          <w:bCs/>
          <w:i/>
          <w:iCs/>
          <w:vertAlign w:val="superscript"/>
        </w:rPr>
        <w:t>b</w:t>
      </w:r>
      <w:r w:rsidRPr="00F60AEA">
        <w:rPr>
          <w:bCs/>
          <w:iCs/>
        </w:rPr>
        <w:t xml:space="preserve">  </w:t>
      </w:r>
      <w:r w:rsidR="00FF6D85" w:rsidRPr="004645CE">
        <w:t>Membre</w:t>
      </w:r>
      <w:r w:rsidR="00FF6D85" w:rsidRPr="004645CE">
        <w:rPr>
          <w:bCs/>
        </w:rPr>
        <w:t xml:space="preserve"> élu à la trente-quatrième réunion des États parties tenue à New York le 24 juin 2014.</w:t>
      </w:r>
    </w:p>
    <w:p w:rsidR="00FF6D85" w:rsidRPr="004645CE" w:rsidRDefault="00B0688F" w:rsidP="0063235A">
      <w:pPr>
        <w:pStyle w:val="Notedebasdepage"/>
        <w:tabs>
          <w:tab w:val="clear" w:pos="1021"/>
          <w:tab w:val="left" w:pos="1304"/>
        </w:tabs>
        <w:ind w:firstLine="0"/>
        <w:rPr>
          <w:bCs/>
        </w:rPr>
      </w:pPr>
      <w:r w:rsidRPr="004645CE">
        <w:rPr>
          <w:bCs/>
          <w:i/>
          <w:iCs/>
          <w:vertAlign w:val="superscript"/>
        </w:rPr>
        <w:tab/>
      </w:r>
      <w:r w:rsidR="00FF6D85" w:rsidRPr="004645CE">
        <w:rPr>
          <w:bCs/>
          <w:i/>
          <w:iCs/>
          <w:vertAlign w:val="superscript"/>
        </w:rPr>
        <w:t>c</w:t>
      </w:r>
      <w:r w:rsidRPr="00F60AEA">
        <w:rPr>
          <w:bCs/>
          <w:iCs/>
        </w:rPr>
        <w:t xml:space="preserve">  </w:t>
      </w:r>
      <w:r w:rsidR="00FF6D85" w:rsidRPr="004645CE">
        <w:t>Membre</w:t>
      </w:r>
      <w:r w:rsidR="00FF6D85" w:rsidRPr="004645CE">
        <w:rPr>
          <w:bCs/>
        </w:rPr>
        <w:t xml:space="preserve"> élu à la trente-cinquième réunion </w:t>
      </w:r>
      <w:r w:rsidR="00FF6D85" w:rsidRPr="004645CE">
        <w:t>des</w:t>
      </w:r>
      <w:r w:rsidR="00FF6D85" w:rsidRPr="004645CE">
        <w:rPr>
          <w:bCs/>
        </w:rPr>
        <w:t xml:space="preserve"> États parties tenue à New York le 23 juin 2016.</w:t>
      </w:r>
      <w:bookmarkStart w:id="37" w:name="_Toc328666169"/>
      <w:bookmarkStart w:id="38" w:name="_Toc328746815"/>
      <w:bookmarkStart w:id="39" w:name="_Toc328984235"/>
    </w:p>
    <w:bookmarkEnd w:id="37"/>
    <w:bookmarkEnd w:id="38"/>
    <w:bookmarkEnd w:id="39"/>
    <w:p w:rsidR="00FF6D85" w:rsidRPr="004645CE" w:rsidRDefault="0063235A" w:rsidP="0063235A">
      <w:pPr>
        <w:pStyle w:val="Notedebasdepage"/>
        <w:tabs>
          <w:tab w:val="clear" w:pos="1021"/>
          <w:tab w:val="left" w:pos="1304"/>
        </w:tabs>
        <w:ind w:firstLine="0"/>
      </w:pPr>
      <w:r w:rsidRPr="004645CE">
        <w:tab/>
      </w:r>
      <w:r w:rsidR="00FF6D85" w:rsidRPr="004645CE">
        <w:t>Le Bureau du Comité, élu pour deux ans le 6 mars 2017, à la 119</w:t>
      </w:r>
      <w:r w:rsidR="00FF6D85" w:rsidRPr="004645CE">
        <w:rPr>
          <w:vertAlign w:val="superscript"/>
        </w:rPr>
        <w:t>e</w:t>
      </w:r>
      <w:r w:rsidR="00FF6D85" w:rsidRPr="004645CE">
        <w:t> session, est composé comme suit :</w:t>
      </w:r>
    </w:p>
    <w:p w:rsidR="00FF6D85" w:rsidRPr="004645CE" w:rsidRDefault="0063235A" w:rsidP="0063235A">
      <w:pPr>
        <w:pStyle w:val="Notedebasdepage"/>
        <w:tabs>
          <w:tab w:val="clear" w:pos="1021"/>
          <w:tab w:val="left" w:pos="1304"/>
        </w:tabs>
        <w:ind w:firstLine="0"/>
      </w:pPr>
      <w:r w:rsidRPr="004645CE">
        <w:rPr>
          <w:i/>
        </w:rPr>
        <w:tab/>
      </w:r>
      <w:r w:rsidR="00FF6D85" w:rsidRPr="004645CE">
        <w:rPr>
          <w:i/>
        </w:rPr>
        <w:t>Président</w:t>
      </w:r>
      <w:r w:rsidR="00FF6D85" w:rsidRPr="004645CE">
        <w:t> :</w:t>
      </w:r>
      <w:r w:rsidR="00FF6D85" w:rsidRPr="004645CE">
        <w:tab/>
      </w:r>
      <w:r w:rsidR="00FF6D85" w:rsidRPr="004645CE">
        <w:tab/>
        <w:t>Yuji Iwasawa</w:t>
      </w:r>
    </w:p>
    <w:p w:rsidR="00FF6D85" w:rsidRPr="004645CE" w:rsidRDefault="0063235A" w:rsidP="0063235A">
      <w:pPr>
        <w:pStyle w:val="Notedebasdepage"/>
        <w:tabs>
          <w:tab w:val="clear" w:pos="1021"/>
          <w:tab w:val="left" w:pos="1304"/>
        </w:tabs>
        <w:ind w:firstLine="0"/>
      </w:pPr>
      <w:r w:rsidRPr="004645CE">
        <w:rPr>
          <w:i/>
          <w:iCs/>
        </w:rPr>
        <w:tab/>
      </w:r>
      <w:r w:rsidR="00FF6D85" w:rsidRPr="004645CE">
        <w:rPr>
          <w:i/>
          <w:iCs/>
        </w:rPr>
        <w:t>Vice-</w:t>
      </w:r>
      <w:r w:rsidR="00FF6D85" w:rsidRPr="004645CE">
        <w:rPr>
          <w:i/>
        </w:rPr>
        <w:t>Président</w:t>
      </w:r>
      <w:r w:rsidR="00FF6D85" w:rsidRPr="004645CE">
        <w:rPr>
          <w:i/>
          <w:iCs/>
        </w:rPr>
        <w:t>(e)s </w:t>
      </w:r>
      <w:r w:rsidR="00FF6D85" w:rsidRPr="004645CE">
        <w:t>:</w:t>
      </w:r>
      <w:r w:rsidR="00FF6D85" w:rsidRPr="004645CE">
        <w:tab/>
        <w:t>Ahmed Amin Fathalla</w:t>
      </w:r>
    </w:p>
    <w:p w:rsidR="00FF6D85" w:rsidRPr="004645CE" w:rsidRDefault="00FF6D85" w:rsidP="0063235A">
      <w:pPr>
        <w:pStyle w:val="Notedebasdepage"/>
        <w:tabs>
          <w:tab w:val="clear" w:pos="1021"/>
          <w:tab w:val="left" w:pos="1276"/>
        </w:tabs>
        <w:ind w:firstLine="0"/>
      </w:pPr>
      <w:r w:rsidRPr="004645CE">
        <w:rPr>
          <w:i/>
          <w:iCs/>
        </w:rPr>
        <w:tab/>
      </w:r>
      <w:r w:rsidRPr="004645CE">
        <w:rPr>
          <w:i/>
          <w:iCs/>
        </w:rPr>
        <w:tab/>
      </w:r>
      <w:r w:rsidRPr="004645CE">
        <w:rPr>
          <w:i/>
          <w:iCs/>
        </w:rPr>
        <w:tab/>
      </w:r>
      <w:r w:rsidR="0063235A" w:rsidRPr="004645CE">
        <w:rPr>
          <w:i/>
          <w:iCs/>
        </w:rPr>
        <w:tab/>
      </w:r>
      <w:r w:rsidRPr="004645CE">
        <w:rPr>
          <w:iCs/>
        </w:rPr>
        <w:t xml:space="preserve">Ivana </w:t>
      </w:r>
      <w:r w:rsidRPr="004645CE">
        <w:t>Jelić</w:t>
      </w:r>
    </w:p>
    <w:p w:rsidR="00FF6D85" w:rsidRPr="004645CE" w:rsidRDefault="00FF6D85" w:rsidP="0063235A">
      <w:pPr>
        <w:pStyle w:val="Notedebasdepage"/>
        <w:tabs>
          <w:tab w:val="clear" w:pos="1021"/>
          <w:tab w:val="left" w:pos="1304"/>
        </w:tabs>
        <w:ind w:firstLine="0"/>
      </w:pPr>
      <w:r w:rsidRPr="004645CE">
        <w:tab/>
      </w:r>
      <w:r w:rsidRPr="004645CE">
        <w:tab/>
      </w:r>
      <w:r w:rsidRPr="004645CE">
        <w:tab/>
      </w:r>
      <w:r w:rsidR="0063235A" w:rsidRPr="004645CE">
        <w:tab/>
      </w:r>
      <w:r w:rsidRPr="004645CE">
        <w:t>Yuval Shany</w:t>
      </w:r>
    </w:p>
    <w:p w:rsidR="00FF6D85" w:rsidRPr="004645CE" w:rsidRDefault="0063235A" w:rsidP="0063235A">
      <w:pPr>
        <w:pStyle w:val="Notedebasdepage"/>
        <w:tabs>
          <w:tab w:val="clear" w:pos="1021"/>
          <w:tab w:val="left" w:pos="1304"/>
        </w:tabs>
        <w:spacing w:line="240" w:lineRule="auto"/>
        <w:ind w:firstLine="0"/>
      </w:pPr>
      <w:r w:rsidRPr="004645CE">
        <w:rPr>
          <w:i/>
        </w:rPr>
        <w:tab/>
      </w:r>
      <w:r w:rsidR="00FF6D85" w:rsidRPr="004645CE">
        <w:rPr>
          <w:i/>
        </w:rPr>
        <w:t>Rapporteur</w:t>
      </w:r>
      <w:r w:rsidR="00FF6D85" w:rsidRPr="004645CE">
        <w:t> :</w:t>
      </w:r>
      <w:r w:rsidR="00FF6D85" w:rsidRPr="004645CE">
        <w:tab/>
      </w:r>
      <w:r w:rsidR="00FF6D85" w:rsidRPr="004645CE">
        <w:tab/>
        <w:t>Margo Waterval</w:t>
      </w:r>
    </w:p>
    <w:p w:rsidR="002764A2" w:rsidRPr="004645CE" w:rsidRDefault="002764A2" w:rsidP="009E7D1A">
      <w:pPr>
        <w:sectPr w:rsidR="002764A2" w:rsidRPr="004645CE" w:rsidSect="00C04C62">
          <w:headerReference w:type="even" r:id="rId68"/>
          <w:headerReference w:type="default" r:id="rId69"/>
          <w:footerReference w:type="even" r:id="rId70"/>
          <w:footerReference w:type="default" r:id="rId71"/>
          <w:endnotePr>
            <w:numFmt w:val="decimal"/>
          </w:endnotePr>
          <w:type w:val="oddPage"/>
          <w:pgSz w:w="11907" w:h="16840" w:code="9"/>
          <w:pgMar w:top="1417" w:right="1134" w:bottom="1134" w:left="1134" w:header="850" w:footer="567" w:gutter="0"/>
          <w:pgNumType w:start="1"/>
          <w:cols w:space="720"/>
          <w:docGrid w:linePitch="272"/>
        </w:sectPr>
      </w:pPr>
    </w:p>
    <w:p w:rsidR="002764A2" w:rsidRPr="004645CE" w:rsidRDefault="002764A2" w:rsidP="002764A2">
      <w:pPr>
        <w:pStyle w:val="HChG"/>
      </w:pPr>
      <w:r w:rsidRPr="004645CE">
        <w:lastRenderedPageBreak/>
        <w:t>Annexe II</w:t>
      </w:r>
    </w:p>
    <w:p w:rsidR="002764A2" w:rsidRPr="004645CE" w:rsidRDefault="002764A2" w:rsidP="002764A2">
      <w:pPr>
        <w:pStyle w:val="HChG"/>
      </w:pPr>
      <w:r w:rsidRPr="004645CE">
        <w:tab/>
      </w:r>
      <w:r w:rsidRPr="004645CE">
        <w:tab/>
        <w:t>État de la soumission des rapports en application de l</w:t>
      </w:r>
      <w:r w:rsidR="004645CE" w:rsidRPr="004645CE">
        <w:t>’</w:t>
      </w:r>
      <w:r w:rsidRPr="004645CE">
        <w:t>article 40 du Pacte (au 30 mars 2017)</w:t>
      </w:r>
    </w:p>
    <w:p w:rsidR="002764A2" w:rsidRPr="004645CE" w:rsidRDefault="002764A2" w:rsidP="002764A2">
      <w:pPr>
        <w:pStyle w:val="H1G"/>
      </w:pPr>
      <w:r w:rsidRPr="004645CE">
        <w:tab/>
        <w:t>A.</w:t>
      </w:r>
      <w:r w:rsidRPr="004645CE">
        <w:tab/>
        <w:t>États parties dont le rapport initial est en retard (18 États parties)</w:t>
      </w:r>
    </w:p>
    <w:tbl>
      <w:tblPr>
        <w:tblW w:w="12191" w:type="dxa"/>
        <w:tblInd w:w="1134" w:type="dxa"/>
        <w:tblCellMar>
          <w:left w:w="0" w:type="dxa"/>
          <w:right w:w="0" w:type="dxa"/>
        </w:tblCellMar>
        <w:tblLook w:val="0000" w:firstRow="0" w:lastRow="0" w:firstColumn="0" w:lastColumn="0" w:noHBand="0" w:noVBand="0"/>
      </w:tblPr>
      <w:tblGrid>
        <w:gridCol w:w="364"/>
        <w:gridCol w:w="2465"/>
        <w:gridCol w:w="1758"/>
        <w:gridCol w:w="845"/>
        <w:gridCol w:w="2712"/>
        <w:gridCol w:w="4047"/>
      </w:tblGrid>
      <w:tr w:rsidR="002764A2" w:rsidRPr="004645CE" w:rsidTr="002764A2">
        <w:trPr>
          <w:tblHeader/>
        </w:trPr>
        <w:tc>
          <w:tcPr>
            <w:tcW w:w="65" w:type="dxa"/>
            <w:tcBorders>
              <w:top w:val="single" w:sz="4" w:space="0" w:color="auto"/>
              <w:bottom w:val="single" w:sz="12" w:space="0" w:color="auto"/>
            </w:tcBorders>
            <w:shd w:val="clear" w:color="auto" w:fill="auto"/>
            <w:vAlign w:val="bottom"/>
          </w:tcPr>
          <w:p w:rsidR="002764A2" w:rsidRPr="004645CE" w:rsidRDefault="002764A2" w:rsidP="002764A2">
            <w:pPr>
              <w:suppressAutoHyphens w:val="0"/>
              <w:spacing w:before="80" w:after="80" w:line="200" w:lineRule="exact"/>
              <w:ind w:right="113"/>
              <w:rPr>
                <w:i/>
                <w:sz w:val="16"/>
                <w:lang w:eastAsia="zh-CN"/>
              </w:rPr>
            </w:pPr>
          </w:p>
        </w:tc>
        <w:tc>
          <w:tcPr>
            <w:tcW w:w="2750" w:type="dxa"/>
            <w:tcBorders>
              <w:top w:val="single" w:sz="4" w:space="0" w:color="auto"/>
              <w:bottom w:val="single" w:sz="12" w:space="0" w:color="auto"/>
            </w:tcBorders>
            <w:shd w:val="clear" w:color="auto" w:fill="auto"/>
            <w:vAlign w:val="bottom"/>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État partie</w:t>
            </w:r>
          </w:p>
        </w:tc>
        <w:tc>
          <w:tcPr>
            <w:tcW w:w="1919" w:type="dxa"/>
            <w:tcBorders>
              <w:top w:val="single" w:sz="4" w:space="0" w:color="auto"/>
              <w:bottom w:val="single" w:sz="12" w:space="0" w:color="auto"/>
            </w:tcBorders>
            <w:shd w:val="clear" w:color="auto" w:fill="auto"/>
            <w:vAlign w:val="bottom"/>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Rapport attendu le</w:t>
            </w:r>
          </w:p>
        </w:tc>
        <w:tc>
          <w:tcPr>
            <w:tcW w:w="873" w:type="dxa"/>
            <w:tcBorders>
              <w:top w:val="single" w:sz="4" w:space="0" w:color="auto"/>
              <w:bottom w:val="single" w:sz="12" w:space="0" w:color="auto"/>
            </w:tcBorders>
            <w:shd w:val="clear" w:color="auto" w:fill="auto"/>
            <w:vAlign w:val="bottom"/>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Années de retard</w:t>
            </w:r>
          </w:p>
        </w:tc>
        <w:tc>
          <w:tcPr>
            <w:tcW w:w="2990" w:type="dxa"/>
            <w:tcBorders>
              <w:top w:val="single" w:sz="4" w:space="0" w:color="auto"/>
              <w:bottom w:val="single" w:sz="12" w:space="0" w:color="auto"/>
            </w:tcBorders>
            <w:shd w:val="clear" w:color="auto" w:fill="auto"/>
            <w:vAlign w:val="bottom"/>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 xml:space="preserve">Situation examinée en </w:t>
            </w:r>
            <w:r w:rsidR="00107F01">
              <w:rPr>
                <w:i/>
                <w:sz w:val="16"/>
                <w:lang w:eastAsia="zh-CN"/>
              </w:rPr>
              <w:br/>
            </w:r>
            <w:r w:rsidRPr="004645CE">
              <w:rPr>
                <w:i/>
                <w:sz w:val="16"/>
                <w:lang w:eastAsia="zh-CN"/>
              </w:rPr>
              <w:t>l</w:t>
            </w:r>
            <w:r w:rsidR="004645CE" w:rsidRPr="004645CE">
              <w:rPr>
                <w:i/>
                <w:sz w:val="16"/>
                <w:lang w:eastAsia="zh-CN"/>
              </w:rPr>
              <w:t>’</w:t>
            </w:r>
            <w:r w:rsidRPr="004645CE">
              <w:rPr>
                <w:i/>
                <w:sz w:val="16"/>
                <w:lang w:eastAsia="zh-CN"/>
              </w:rPr>
              <w:t>absence de rapport</w:t>
            </w:r>
          </w:p>
        </w:tc>
        <w:tc>
          <w:tcPr>
            <w:tcW w:w="4611" w:type="dxa"/>
            <w:tcBorders>
              <w:top w:val="single" w:sz="4" w:space="0" w:color="auto"/>
              <w:bottom w:val="single" w:sz="12" w:space="0" w:color="auto"/>
            </w:tcBorders>
            <w:shd w:val="clear" w:color="auto" w:fill="auto"/>
            <w:vAlign w:val="bottom"/>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Observations</w:t>
            </w:r>
          </w:p>
        </w:tc>
      </w:tr>
      <w:tr w:rsidR="002764A2" w:rsidRPr="004645CE" w:rsidTr="002764A2">
        <w:trPr>
          <w:trHeight w:hRule="exact" w:val="113"/>
          <w:tblHeader/>
        </w:trPr>
        <w:tc>
          <w:tcPr>
            <w:tcW w:w="65"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2750"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919"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873"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2990"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4611"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r>
      <w:tr w:rsidR="00CF180C" w:rsidRPr="004645CE" w:rsidTr="002764A2">
        <w:tc>
          <w:tcPr>
            <w:tcW w:w="65" w:type="dxa"/>
            <w:shd w:val="clear" w:color="auto" w:fill="auto"/>
          </w:tcPr>
          <w:p w:rsidR="00CF180C" w:rsidRPr="004645CE" w:rsidRDefault="00CF180C" w:rsidP="002764A2">
            <w:pPr>
              <w:suppressAutoHyphens w:val="0"/>
              <w:spacing w:before="40" w:after="120"/>
              <w:ind w:right="113"/>
              <w:rPr>
                <w:lang w:eastAsia="zh-CN"/>
              </w:rPr>
            </w:pPr>
            <w:r>
              <w:rPr>
                <w:lang w:eastAsia="zh-CN"/>
              </w:rPr>
              <w:t>1</w:t>
            </w:r>
            <w:r w:rsidRPr="004645CE">
              <w:rPr>
                <w:lang w:eastAsia="zh-CN"/>
              </w:rPr>
              <w:t>.</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Andorre</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22 décembre 2007</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9</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fixé au 31 août 2016 dans la dernière lettre de rappel (art. 70 du Règlement intérieur)</w:t>
            </w:r>
          </w:p>
        </w:tc>
      </w:tr>
      <w:tr w:rsidR="00CF180C" w:rsidRPr="004645CE" w:rsidTr="002764A2">
        <w:tc>
          <w:tcPr>
            <w:tcW w:w="65" w:type="dxa"/>
            <w:shd w:val="clear" w:color="auto" w:fill="auto"/>
          </w:tcPr>
          <w:p w:rsidR="00CF180C" w:rsidRPr="004645CE" w:rsidRDefault="00CF180C" w:rsidP="002764A2">
            <w:pPr>
              <w:suppressAutoHyphens w:val="0"/>
              <w:spacing w:before="40" w:after="120"/>
              <w:ind w:right="113"/>
              <w:rPr>
                <w:lang w:eastAsia="zh-CN"/>
              </w:rPr>
            </w:pPr>
            <w:r>
              <w:rPr>
                <w:lang w:eastAsia="zh-CN"/>
              </w:rPr>
              <w:t>2</w:t>
            </w:r>
            <w:r w:rsidRPr="004645CE">
              <w:rPr>
                <w:lang w:eastAsia="zh-CN"/>
              </w:rPr>
              <w:t xml:space="preserve">. </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Bahamas</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23 mars 2010</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7</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fixé au 31 août 2016 dans la dernière lettre de rappel (art. 70 du Règlement intérieur)</w:t>
            </w:r>
          </w:p>
        </w:tc>
      </w:tr>
      <w:tr w:rsidR="00CF180C" w:rsidRPr="004645CE" w:rsidTr="002764A2">
        <w:tc>
          <w:tcPr>
            <w:tcW w:w="65" w:type="dxa"/>
            <w:shd w:val="clear" w:color="auto" w:fill="auto"/>
          </w:tcPr>
          <w:p w:rsidR="00CF180C" w:rsidRPr="004645CE" w:rsidRDefault="00CF180C" w:rsidP="002764A2">
            <w:pPr>
              <w:suppressAutoHyphens w:val="0"/>
              <w:spacing w:before="40" w:after="120"/>
              <w:ind w:right="113"/>
              <w:rPr>
                <w:lang w:eastAsia="zh-CN"/>
              </w:rPr>
            </w:pPr>
            <w:r>
              <w:rPr>
                <w:lang w:eastAsia="zh-CN"/>
              </w:rPr>
              <w:t>3</w:t>
            </w:r>
            <w:r w:rsidRPr="004645CE">
              <w:rPr>
                <w:lang w:eastAsia="zh-CN"/>
              </w:rPr>
              <w:t xml:space="preserve">. </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Belize</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9 septembre 1997</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19</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107</w:t>
            </w:r>
            <w:r w:rsidRPr="004645CE">
              <w:rPr>
                <w:vertAlign w:val="superscript"/>
                <w:lang w:eastAsia="zh-CN"/>
              </w:rPr>
              <w:t>e</w:t>
            </w:r>
            <w:r w:rsidRPr="004645CE">
              <w:rPr>
                <w:lang w:eastAsia="zh-CN"/>
              </w:rPr>
              <w:t xml:space="preserve"> session (mars 2013)</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initial fixé au 28 mars 2015 dans les observations finales</w:t>
            </w:r>
          </w:p>
        </w:tc>
      </w:tr>
      <w:tr w:rsidR="00CF180C" w:rsidRPr="004645CE" w:rsidTr="002764A2">
        <w:tc>
          <w:tcPr>
            <w:tcW w:w="65" w:type="dxa"/>
            <w:shd w:val="clear" w:color="auto" w:fill="auto"/>
          </w:tcPr>
          <w:p w:rsidR="00CF180C" w:rsidRPr="004645CE" w:rsidRDefault="00CF180C" w:rsidP="002764A2">
            <w:pPr>
              <w:suppressAutoHyphens w:val="0"/>
              <w:spacing w:before="40" w:after="120"/>
              <w:ind w:right="113"/>
              <w:rPr>
                <w:lang w:eastAsia="zh-CN"/>
              </w:rPr>
            </w:pPr>
            <w:r>
              <w:rPr>
                <w:lang w:eastAsia="zh-CN"/>
              </w:rPr>
              <w:t>4</w:t>
            </w:r>
            <w:r w:rsidRPr="004645CE">
              <w:rPr>
                <w:lang w:eastAsia="zh-CN"/>
              </w:rPr>
              <w:t xml:space="preserve">. </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Cabo Verde</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5 novembre 1994</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22</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104</w:t>
            </w:r>
            <w:r w:rsidRPr="004645CE">
              <w:rPr>
                <w:vertAlign w:val="superscript"/>
                <w:lang w:eastAsia="zh-CN"/>
              </w:rPr>
              <w:t>e</w:t>
            </w:r>
            <w:r w:rsidRPr="004645CE">
              <w:rPr>
                <w:lang w:eastAsia="zh-CN"/>
              </w:rPr>
              <w:t xml:space="preserve"> session (mars 2012)</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initial fixé au 30 mars 2013 dans les observations finales</w:t>
            </w:r>
          </w:p>
        </w:tc>
      </w:tr>
      <w:tr w:rsidR="00CF180C" w:rsidRPr="004645CE" w:rsidTr="002764A2">
        <w:tc>
          <w:tcPr>
            <w:tcW w:w="65"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 xml:space="preserve">5. </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Dominique</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16 septembre 1994</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22</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Liste des points à traiter adoptée à la 102</w:t>
            </w:r>
            <w:r w:rsidRPr="004645CE">
              <w:rPr>
                <w:vertAlign w:val="superscript"/>
                <w:lang w:eastAsia="zh-CN"/>
              </w:rPr>
              <w:t>e</w:t>
            </w:r>
            <w:r w:rsidRPr="004645CE">
              <w:rPr>
                <w:lang w:eastAsia="zh-CN"/>
              </w:rPr>
              <w:t xml:space="preserve"> session (juillet 2011) ; examen reporté</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w:t>
            </w:r>
          </w:p>
        </w:tc>
      </w:tr>
      <w:tr w:rsidR="00CF180C" w:rsidRPr="004645CE" w:rsidTr="00CF180C">
        <w:tc>
          <w:tcPr>
            <w:tcW w:w="65" w:type="dxa"/>
            <w:shd w:val="clear" w:color="auto" w:fill="auto"/>
          </w:tcPr>
          <w:p w:rsidR="00CF180C" w:rsidRPr="004645CE" w:rsidRDefault="00CF180C" w:rsidP="002764A2">
            <w:pPr>
              <w:suppressAutoHyphens w:val="0"/>
              <w:spacing w:before="40" w:after="120"/>
              <w:ind w:right="113"/>
              <w:rPr>
                <w:lang w:eastAsia="zh-CN"/>
              </w:rPr>
            </w:pPr>
            <w:r>
              <w:rPr>
                <w:lang w:eastAsia="zh-CN"/>
              </w:rPr>
              <w:t>6</w:t>
            </w:r>
            <w:r w:rsidRPr="004645CE">
              <w:rPr>
                <w:lang w:eastAsia="zh-CN"/>
              </w:rPr>
              <w:t xml:space="preserve">. </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Érythrée</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22 avril 2003</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13</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fixé au 31 août 2016 dans la dernière lettre de rappel (art. 70 du Règlement intérieur)</w:t>
            </w:r>
          </w:p>
        </w:tc>
      </w:tr>
      <w:tr w:rsidR="00CF180C" w:rsidRPr="004645CE" w:rsidTr="00CF180C">
        <w:tc>
          <w:tcPr>
            <w:tcW w:w="65" w:type="dxa"/>
            <w:shd w:val="clear" w:color="auto" w:fill="auto"/>
          </w:tcPr>
          <w:p w:rsidR="00CF180C" w:rsidRPr="004645CE" w:rsidRDefault="00CF180C" w:rsidP="002764A2">
            <w:pPr>
              <w:suppressAutoHyphens w:val="0"/>
              <w:spacing w:before="40" w:after="120"/>
              <w:ind w:right="113"/>
              <w:rPr>
                <w:lang w:eastAsia="zh-CN"/>
              </w:rPr>
            </w:pPr>
            <w:r>
              <w:rPr>
                <w:lang w:eastAsia="zh-CN"/>
              </w:rPr>
              <w:t>7</w:t>
            </w:r>
            <w:r w:rsidRPr="004645CE">
              <w:rPr>
                <w:lang w:eastAsia="zh-CN"/>
              </w:rPr>
              <w:t>.</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État de Palestine</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3 juillet 2015</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1</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Adhésion le 2 avril 2014</w:t>
            </w:r>
          </w:p>
        </w:tc>
      </w:tr>
      <w:tr w:rsidR="00CF180C" w:rsidRPr="004645CE" w:rsidTr="00CF180C">
        <w:tc>
          <w:tcPr>
            <w:tcW w:w="65" w:type="dxa"/>
            <w:shd w:val="clear" w:color="auto" w:fill="auto"/>
          </w:tcPr>
          <w:p w:rsidR="00CF180C" w:rsidRPr="004645CE" w:rsidRDefault="00CF180C" w:rsidP="002764A2">
            <w:pPr>
              <w:suppressAutoHyphens w:val="0"/>
              <w:spacing w:before="40" w:after="120"/>
              <w:ind w:right="113"/>
              <w:rPr>
                <w:lang w:eastAsia="zh-CN"/>
              </w:rPr>
            </w:pPr>
            <w:r>
              <w:rPr>
                <w:lang w:eastAsia="zh-CN"/>
              </w:rPr>
              <w:t>8</w:t>
            </w:r>
            <w:r w:rsidRPr="004645CE">
              <w:rPr>
                <w:lang w:eastAsia="zh-CN"/>
              </w:rPr>
              <w:t xml:space="preserve">. </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Grenade</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6 septembre 1991</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25</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Quatre-vingt-dixième session (juillet 2007)</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initial fixé au 31 décembre 2008 dans les observations finales</w:t>
            </w:r>
          </w:p>
        </w:tc>
      </w:tr>
      <w:tr w:rsidR="00CF180C" w:rsidRPr="004645CE" w:rsidTr="002764A2">
        <w:tc>
          <w:tcPr>
            <w:tcW w:w="65" w:type="dxa"/>
            <w:shd w:val="clear" w:color="auto" w:fill="auto"/>
          </w:tcPr>
          <w:p w:rsidR="00CF180C" w:rsidRPr="004645CE" w:rsidRDefault="00CF180C" w:rsidP="002764A2">
            <w:pPr>
              <w:suppressAutoHyphens w:val="0"/>
              <w:spacing w:before="40" w:after="120"/>
              <w:ind w:right="113"/>
              <w:rPr>
                <w:lang w:eastAsia="zh-CN"/>
              </w:rPr>
            </w:pPr>
            <w:r>
              <w:rPr>
                <w:lang w:eastAsia="zh-CN"/>
              </w:rPr>
              <w:t>9</w:t>
            </w:r>
            <w:r w:rsidRPr="004645CE">
              <w:rPr>
                <w:lang w:eastAsia="zh-CN"/>
              </w:rPr>
              <w:t xml:space="preserve">. </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Guinée équatoriale</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24 décembre 1988</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28</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Soixante-dix-neuvième session (octobre 2003)</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initial fixé au 1</w:t>
            </w:r>
            <w:r w:rsidRPr="004645CE">
              <w:rPr>
                <w:vertAlign w:val="superscript"/>
                <w:lang w:eastAsia="zh-CN"/>
              </w:rPr>
              <w:t>er</w:t>
            </w:r>
            <w:r w:rsidRPr="004645CE">
              <w:rPr>
                <w:lang w:eastAsia="zh-CN"/>
              </w:rPr>
              <w:t> août 2004 dans les observations finales</w:t>
            </w:r>
          </w:p>
        </w:tc>
      </w:tr>
      <w:tr w:rsidR="00CF180C" w:rsidRPr="004645CE" w:rsidTr="002764A2">
        <w:tc>
          <w:tcPr>
            <w:tcW w:w="65" w:type="dxa"/>
            <w:shd w:val="clear" w:color="auto" w:fill="auto"/>
          </w:tcPr>
          <w:p w:rsidR="00CF180C" w:rsidRPr="004645CE" w:rsidRDefault="00CF180C" w:rsidP="00CF180C">
            <w:pPr>
              <w:suppressAutoHyphens w:val="0"/>
              <w:spacing w:before="40" w:after="120"/>
              <w:ind w:right="113"/>
              <w:rPr>
                <w:lang w:eastAsia="zh-CN"/>
              </w:rPr>
            </w:pPr>
            <w:r w:rsidRPr="004645CE">
              <w:rPr>
                <w:lang w:eastAsia="zh-CN"/>
              </w:rPr>
              <w:lastRenderedPageBreak/>
              <w:t>1</w:t>
            </w:r>
            <w:r>
              <w:rPr>
                <w:lang w:eastAsia="zh-CN"/>
              </w:rPr>
              <w:t>0</w:t>
            </w:r>
            <w:r w:rsidRPr="004645CE">
              <w:rPr>
                <w:lang w:eastAsia="zh-CN"/>
              </w:rPr>
              <w:t xml:space="preserve">. </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Guinée-Bissau</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xml:space="preserve"> février 2012</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5</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fixé au 31 août 2016 dans la dernière lettre de rappel (art. 70 du Règlement intérieur)</w:t>
            </w:r>
          </w:p>
        </w:tc>
      </w:tr>
      <w:tr w:rsidR="00CF180C" w:rsidRPr="004645CE" w:rsidTr="002764A2">
        <w:tc>
          <w:tcPr>
            <w:tcW w:w="65" w:type="dxa"/>
            <w:shd w:val="clear" w:color="auto" w:fill="auto"/>
          </w:tcPr>
          <w:p w:rsidR="00CF180C" w:rsidRPr="004645CE" w:rsidRDefault="00CF180C" w:rsidP="00CF180C">
            <w:pPr>
              <w:suppressAutoHyphens w:val="0"/>
              <w:spacing w:before="40" w:after="120"/>
              <w:ind w:right="113"/>
              <w:rPr>
                <w:lang w:eastAsia="zh-CN"/>
              </w:rPr>
            </w:pPr>
            <w:r w:rsidRPr="004645CE">
              <w:rPr>
                <w:lang w:eastAsia="zh-CN"/>
              </w:rPr>
              <w:t>1</w:t>
            </w:r>
            <w:r>
              <w:rPr>
                <w:lang w:eastAsia="zh-CN"/>
              </w:rPr>
              <w:t>1</w:t>
            </w:r>
            <w:r w:rsidRPr="004645CE">
              <w:rPr>
                <w:lang w:eastAsia="zh-CN"/>
              </w:rPr>
              <w:t>.</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Papouasie-Nouvelle-Guinée</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21 octobre 2009</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7</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fixé au 31 août 2016 dans la dernière lettre de rappel (art. 70 du Règlement intérieur)</w:t>
            </w:r>
          </w:p>
        </w:tc>
      </w:tr>
      <w:tr w:rsidR="00CF180C" w:rsidRPr="004645CE" w:rsidTr="002764A2">
        <w:tc>
          <w:tcPr>
            <w:tcW w:w="65"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12.</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Samoa</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15 mai 2009</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7</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fixé au 31 août 2016 dans la dernière lettre de rappel (art. 70 du Règlement intérieur)</w:t>
            </w:r>
          </w:p>
        </w:tc>
      </w:tr>
      <w:tr w:rsidR="00CF180C" w:rsidRPr="004645CE" w:rsidTr="002764A2">
        <w:tc>
          <w:tcPr>
            <w:tcW w:w="65" w:type="dxa"/>
            <w:shd w:val="clear" w:color="auto" w:fill="auto"/>
          </w:tcPr>
          <w:p w:rsidR="00CF180C" w:rsidRPr="004645CE" w:rsidRDefault="00CF180C" w:rsidP="002764A2">
            <w:pPr>
              <w:suppressAutoHyphens w:val="0"/>
              <w:spacing w:before="40" w:after="120"/>
              <w:ind w:right="113"/>
              <w:rPr>
                <w:lang w:eastAsia="zh-CN"/>
              </w:rPr>
            </w:pPr>
            <w:r>
              <w:rPr>
                <w:lang w:eastAsia="zh-CN"/>
              </w:rPr>
              <w:t>13</w:t>
            </w:r>
            <w:r w:rsidRPr="004645CE">
              <w:rPr>
                <w:lang w:eastAsia="zh-CN"/>
              </w:rPr>
              <w:t xml:space="preserve">. </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Seychelles</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4 août 1993</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23</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101</w:t>
            </w:r>
            <w:r w:rsidRPr="004645CE">
              <w:rPr>
                <w:vertAlign w:val="superscript"/>
                <w:lang w:eastAsia="zh-CN"/>
              </w:rPr>
              <w:t>e</w:t>
            </w:r>
            <w:r w:rsidRPr="004645CE">
              <w:rPr>
                <w:lang w:eastAsia="zh-CN"/>
              </w:rPr>
              <w:t xml:space="preserve"> session (mars 2011) </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initial fixé au 1</w:t>
            </w:r>
            <w:r w:rsidRPr="004645CE">
              <w:rPr>
                <w:vertAlign w:val="superscript"/>
                <w:lang w:eastAsia="zh-CN"/>
              </w:rPr>
              <w:t>er</w:t>
            </w:r>
            <w:r w:rsidRPr="004645CE">
              <w:rPr>
                <w:lang w:eastAsia="zh-CN"/>
              </w:rPr>
              <w:t> avril 2012 dans les observations finales</w:t>
            </w:r>
          </w:p>
        </w:tc>
      </w:tr>
      <w:tr w:rsidR="00CF180C" w:rsidRPr="004645CE" w:rsidTr="002764A2">
        <w:tc>
          <w:tcPr>
            <w:tcW w:w="65" w:type="dxa"/>
            <w:shd w:val="clear" w:color="auto" w:fill="auto"/>
          </w:tcPr>
          <w:p w:rsidR="00CF180C" w:rsidRPr="004645CE" w:rsidRDefault="00CF180C" w:rsidP="002764A2">
            <w:pPr>
              <w:suppressAutoHyphens w:val="0"/>
              <w:spacing w:before="40" w:after="120"/>
              <w:ind w:right="113"/>
              <w:rPr>
                <w:lang w:eastAsia="zh-CN"/>
              </w:rPr>
            </w:pPr>
            <w:r>
              <w:rPr>
                <w:lang w:eastAsia="zh-CN"/>
              </w:rPr>
              <w:t>14</w:t>
            </w:r>
            <w:r w:rsidRPr="004645CE">
              <w:rPr>
                <w:lang w:eastAsia="zh-CN"/>
              </w:rPr>
              <w:t xml:space="preserve">. </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Somalie</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23 avril 1991</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25</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w:t>
            </w:r>
          </w:p>
        </w:tc>
      </w:tr>
      <w:tr w:rsidR="00CF180C" w:rsidRPr="004645CE" w:rsidTr="002764A2">
        <w:tc>
          <w:tcPr>
            <w:tcW w:w="65" w:type="dxa"/>
            <w:shd w:val="clear" w:color="auto" w:fill="auto"/>
          </w:tcPr>
          <w:p w:rsidR="00CF180C" w:rsidRPr="004645CE" w:rsidRDefault="00CF180C" w:rsidP="00435E6D">
            <w:pPr>
              <w:suppressAutoHyphens w:val="0"/>
              <w:spacing w:before="40" w:after="120"/>
              <w:ind w:right="113"/>
              <w:rPr>
                <w:lang w:eastAsia="zh-CN"/>
              </w:rPr>
            </w:pPr>
            <w:r w:rsidRPr="004645CE">
              <w:rPr>
                <w:lang w:eastAsia="zh-CN"/>
              </w:rPr>
              <w:t>1</w:t>
            </w:r>
            <w:r>
              <w:rPr>
                <w:lang w:eastAsia="zh-CN"/>
              </w:rPr>
              <w:t>5</w:t>
            </w:r>
            <w:r w:rsidRPr="004645CE">
              <w:rPr>
                <w:lang w:eastAsia="zh-CN"/>
              </w:rPr>
              <w:t>.</w:t>
            </w:r>
          </w:p>
        </w:tc>
        <w:tc>
          <w:tcPr>
            <w:tcW w:w="2750" w:type="dxa"/>
            <w:shd w:val="clear" w:color="auto" w:fill="auto"/>
          </w:tcPr>
          <w:p w:rsidR="00CF180C" w:rsidRPr="004645CE" w:rsidRDefault="00CF180C" w:rsidP="002764A2">
            <w:pPr>
              <w:keepNext/>
              <w:suppressAutoHyphens w:val="0"/>
              <w:spacing w:before="40" w:after="120"/>
              <w:ind w:right="113"/>
              <w:rPr>
                <w:lang w:eastAsia="zh-CN"/>
              </w:rPr>
            </w:pPr>
            <w:r w:rsidRPr="004645CE">
              <w:rPr>
                <w:lang w:eastAsia="zh-CN"/>
              </w:rPr>
              <w:t>Soudan du Sud</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9 juillet 2012</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4</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w:t>
            </w:r>
          </w:p>
        </w:tc>
        <w:tc>
          <w:tcPr>
            <w:tcW w:w="4611" w:type="dxa"/>
            <w:shd w:val="clear" w:color="auto" w:fill="auto"/>
          </w:tcPr>
          <w:p w:rsidR="00CF180C" w:rsidRPr="004645CE" w:rsidRDefault="00CF180C" w:rsidP="00435E6D">
            <w:pPr>
              <w:suppressAutoHyphens w:val="0"/>
              <w:spacing w:before="40" w:after="120"/>
              <w:ind w:right="113"/>
              <w:rPr>
                <w:lang w:eastAsia="zh-CN"/>
              </w:rPr>
            </w:pPr>
            <w:r w:rsidRPr="004645CE">
              <w:rPr>
                <w:lang w:eastAsia="zh-CN"/>
              </w:rPr>
              <w:t>Étant donné que le Soudan est partie au Pacte depuis 1986, et que le Soudan du Sud est devenu un État indépendant en juillet 2011, et compte tenu de l’observation générale n</w:t>
            </w:r>
            <w:r w:rsidRPr="004645CE">
              <w:rPr>
                <w:vertAlign w:val="superscript"/>
                <w:lang w:eastAsia="zh-CN"/>
              </w:rPr>
              <w:t>o</w:t>
            </w:r>
            <w:r w:rsidRPr="004645CE">
              <w:rPr>
                <w:lang w:eastAsia="zh-CN"/>
              </w:rPr>
              <w:t> 26 (1997) du Comité des droits de l’homme sur la continuité des obligations souscrites en vertu du Pacte</w:t>
            </w:r>
            <w:r w:rsidR="00435E6D">
              <w:rPr>
                <w:lang w:eastAsia="zh-CN"/>
              </w:rPr>
              <w:t xml:space="preserve"> (voir </w:t>
            </w:r>
            <w:r w:rsidR="00435E6D" w:rsidRPr="00435E6D">
              <w:rPr>
                <w:i/>
                <w:lang w:eastAsia="zh-CN"/>
              </w:rPr>
              <w:t xml:space="preserve">Documents officiels de l’Assemblée générale, cinquante-troisième session, Supplément </w:t>
            </w:r>
            <w:r w:rsidR="00435E6D" w:rsidRPr="00435E6D">
              <w:rPr>
                <w:rFonts w:eastAsia="MS Mincho"/>
                <w:i/>
                <w:lang w:eastAsia="zh-CN"/>
              </w:rPr>
              <w:t>n</w:t>
            </w:r>
            <w:r w:rsidR="00435E6D" w:rsidRPr="00435E6D">
              <w:rPr>
                <w:rFonts w:eastAsia="MS Mincho"/>
                <w:i/>
                <w:vertAlign w:val="superscript"/>
                <w:lang w:eastAsia="zh-CN"/>
              </w:rPr>
              <w:t>o</w:t>
            </w:r>
            <w:r w:rsidR="00435E6D" w:rsidRPr="00435E6D">
              <w:rPr>
                <w:i/>
                <w:lang w:eastAsia="zh-CN"/>
              </w:rPr>
              <w:t> 40</w:t>
            </w:r>
            <w:r w:rsidR="00435E6D">
              <w:rPr>
                <w:lang w:eastAsia="zh-CN"/>
              </w:rPr>
              <w:t>, vol. I (</w:t>
            </w:r>
            <w:hyperlink r:id="rId72" w:history="1">
              <w:r w:rsidR="00435E6D" w:rsidRPr="00435E6D">
                <w:rPr>
                  <w:rStyle w:val="Lienhypertexte"/>
                  <w:lang w:eastAsia="zh-CN"/>
                </w:rPr>
                <w:t>A/53/40</w:t>
              </w:r>
            </w:hyperlink>
            <w:hyperlink r:id="rId73" w:history="1">
              <w:r w:rsidR="00435E6D" w:rsidRPr="00435E6D">
                <w:rPr>
                  <w:rStyle w:val="Lienhypertexte"/>
                  <w:lang w:eastAsia="zh-CN"/>
                </w:rPr>
                <w:t xml:space="preserve"> (</w:t>
              </w:r>
            </w:hyperlink>
            <w:hyperlink r:id="rId74" w:history="1">
              <w:r w:rsidR="00435E6D" w:rsidRPr="00435E6D">
                <w:rPr>
                  <w:rStyle w:val="Lienhypertexte"/>
                  <w:lang w:eastAsia="zh-CN"/>
                </w:rPr>
                <w:t>Vol. I</w:t>
              </w:r>
            </w:hyperlink>
            <w:hyperlink r:id="rId75" w:history="1">
              <w:r w:rsidR="00435E6D" w:rsidRPr="00435E6D">
                <w:rPr>
                  <w:rStyle w:val="Lienhypertexte"/>
                  <w:lang w:eastAsia="zh-CN"/>
                </w:rPr>
                <w:t>)</w:t>
              </w:r>
            </w:hyperlink>
            <w:r w:rsidR="00435E6D">
              <w:rPr>
                <w:lang w:eastAsia="zh-CN"/>
              </w:rPr>
              <w:t>), annexe VII.</w:t>
            </w:r>
            <w:r w:rsidRPr="004645CE">
              <w:rPr>
                <w:lang w:eastAsia="zh-CN"/>
              </w:rPr>
              <w:t xml:space="preserve"> </w:t>
            </w:r>
            <w:r w:rsidR="00435E6D">
              <w:rPr>
                <w:lang w:eastAsia="zh-CN"/>
              </w:rPr>
              <w:t>L</w:t>
            </w:r>
            <w:r w:rsidRPr="004645CE">
              <w:rPr>
                <w:lang w:eastAsia="zh-CN"/>
              </w:rPr>
              <w:t xml:space="preserve">e Comité estime que le peuple du Soudan du Sud demeure sous la protection du Pacte, et que par conséquent le Soudan du Sud doit soumettre un rapport initial en application du paragraphe 1 a) de l’article 40 du Pacte. Le Comité a décidé à deux reprises d’inviter le Soudan du Sud à soumettre un rapport initial (voir </w:t>
            </w:r>
            <w:r w:rsidR="00435E6D">
              <w:rPr>
                <w:lang w:eastAsia="zh-CN"/>
              </w:rPr>
              <w:t>par. 61 ci</w:t>
            </w:r>
            <w:r w:rsidR="00435E6D">
              <w:rPr>
                <w:lang w:eastAsia="zh-CN"/>
              </w:rPr>
              <w:noBreakHyphen/>
              <w:t xml:space="preserve">dessus et </w:t>
            </w:r>
            <w:hyperlink r:id="rId76" w:history="1">
              <w:r w:rsidRPr="00382C53">
                <w:rPr>
                  <w:rStyle w:val="Lienhypertexte"/>
                  <w:lang w:eastAsia="zh-CN"/>
                </w:rPr>
                <w:t>A/69/70 (Vol. I)</w:t>
              </w:r>
            </w:hyperlink>
            <w:r w:rsidRPr="004645CE">
              <w:rPr>
                <w:lang w:eastAsia="zh-CN"/>
              </w:rPr>
              <w:t>, par. 75).</w:t>
            </w:r>
          </w:p>
        </w:tc>
      </w:tr>
      <w:tr w:rsidR="00CF180C" w:rsidRPr="004645CE" w:rsidTr="002764A2">
        <w:tc>
          <w:tcPr>
            <w:tcW w:w="65" w:type="dxa"/>
            <w:shd w:val="clear" w:color="auto" w:fill="auto"/>
          </w:tcPr>
          <w:p w:rsidR="00CF180C" w:rsidRPr="004645CE" w:rsidRDefault="00CF180C" w:rsidP="00435E6D">
            <w:pPr>
              <w:keepNext/>
              <w:suppressAutoHyphens w:val="0"/>
              <w:spacing w:before="40" w:after="120"/>
              <w:ind w:right="113"/>
              <w:rPr>
                <w:lang w:eastAsia="zh-CN"/>
              </w:rPr>
            </w:pPr>
            <w:r w:rsidRPr="004645CE">
              <w:rPr>
                <w:lang w:eastAsia="zh-CN"/>
              </w:rPr>
              <w:lastRenderedPageBreak/>
              <w:t>1</w:t>
            </w:r>
            <w:r>
              <w:rPr>
                <w:lang w:eastAsia="zh-CN"/>
              </w:rPr>
              <w:t>6</w:t>
            </w:r>
            <w:r w:rsidRPr="004645CE">
              <w:rPr>
                <w:lang w:eastAsia="zh-CN"/>
              </w:rPr>
              <w:t xml:space="preserve">. </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Swaziland</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27 juin 2005</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11</w:t>
            </w:r>
          </w:p>
        </w:tc>
        <w:tc>
          <w:tcPr>
            <w:tcW w:w="2990" w:type="dxa"/>
            <w:shd w:val="clear" w:color="auto" w:fill="auto"/>
          </w:tcPr>
          <w:p w:rsidR="00CF180C" w:rsidRPr="004645CE" w:rsidRDefault="00CF180C" w:rsidP="00107F01">
            <w:pPr>
              <w:suppressAutoHyphens w:val="0"/>
              <w:spacing w:before="40" w:after="120"/>
              <w:ind w:right="113"/>
              <w:rPr>
                <w:lang w:eastAsia="zh-CN"/>
              </w:rPr>
            </w:pPr>
            <w:r w:rsidRPr="004645CE">
              <w:rPr>
                <w:lang w:eastAsia="zh-CN"/>
              </w:rPr>
              <w:t>Liste des points à traiter ad</w:t>
            </w:r>
            <w:r w:rsidR="00107F01">
              <w:rPr>
                <w:lang w:eastAsia="zh-CN"/>
              </w:rPr>
              <w:t>optée à la 119</w:t>
            </w:r>
            <w:r w:rsidR="00107F01" w:rsidRPr="00107F01">
              <w:rPr>
                <w:vertAlign w:val="superscript"/>
                <w:lang w:eastAsia="zh-CN"/>
              </w:rPr>
              <w:t>e</w:t>
            </w:r>
            <w:r w:rsidR="00107F01">
              <w:rPr>
                <w:lang w:eastAsia="zh-CN"/>
              </w:rPr>
              <w:t xml:space="preserve"> session (mars </w:t>
            </w:r>
            <w:r w:rsidRPr="004645CE">
              <w:rPr>
                <w:lang w:eastAsia="zh-CN"/>
              </w:rPr>
              <w:t>2017) ; examen prévu à</w:t>
            </w:r>
            <w:r>
              <w:rPr>
                <w:lang w:eastAsia="zh-CN"/>
              </w:rPr>
              <w:t xml:space="preserve"> </w:t>
            </w:r>
            <w:r w:rsidRPr="004645CE">
              <w:rPr>
                <w:lang w:eastAsia="zh-CN"/>
              </w:rPr>
              <w:t>la 120</w:t>
            </w:r>
            <w:r w:rsidRPr="004645CE">
              <w:rPr>
                <w:vertAlign w:val="superscript"/>
                <w:lang w:eastAsia="zh-CN"/>
              </w:rPr>
              <w:t>e</w:t>
            </w:r>
            <w:r w:rsidRPr="004645CE">
              <w:rPr>
                <w:lang w:eastAsia="zh-CN"/>
              </w:rPr>
              <w:t xml:space="preserve"> session (juillet 2017)</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fixé au 31 août 2016 dans la dernière lettre de rappel (art. 70 du Règlement intérieur)</w:t>
            </w:r>
          </w:p>
        </w:tc>
      </w:tr>
      <w:tr w:rsidR="00CF180C" w:rsidRPr="004645CE" w:rsidTr="00CF180C">
        <w:tc>
          <w:tcPr>
            <w:tcW w:w="65" w:type="dxa"/>
            <w:shd w:val="clear" w:color="auto" w:fill="auto"/>
          </w:tcPr>
          <w:p w:rsidR="00CF180C" w:rsidRPr="004645CE" w:rsidRDefault="00CF180C" w:rsidP="00E66E35">
            <w:pPr>
              <w:keepNext/>
              <w:suppressAutoHyphens w:val="0"/>
              <w:spacing w:before="40" w:after="120"/>
              <w:ind w:right="113"/>
              <w:rPr>
                <w:lang w:eastAsia="zh-CN"/>
              </w:rPr>
            </w:pPr>
            <w:r>
              <w:rPr>
                <w:lang w:eastAsia="zh-CN"/>
              </w:rPr>
              <w:t>17</w:t>
            </w:r>
            <w:r w:rsidRPr="004645CE">
              <w:rPr>
                <w:lang w:eastAsia="zh-CN"/>
              </w:rPr>
              <w:t xml:space="preserve">. </w:t>
            </w:r>
          </w:p>
        </w:tc>
        <w:tc>
          <w:tcPr>
            <w:tcW w:w="275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Timor-Leste</w:t>
            </w:r>
          </w:p>
        </w:tc>
        <w:tc>
          <w:tcPr>
            <w:tcW w:w="1919"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19 décembre 2004</w:t>
            </w:r>
          </w:p>
        </w:tc>
        <w:tc>
          <w:tcPr>
            <w:tcW w:w="873"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12</w:t>
            </w:r>
          </w:p>
        </w:tc>
        <w:tc>
          <w:tcPr>
            <w:tcW w:w="2990"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w:t>
            </w:r>
          </w:p>
        </w:tc>
        <w:tc>
          <w:tcPr>
            <w:tcW w:w="4611" w:type="dxa"/>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fixé au 31 août 2016 dans la dernière lettre de rappel (art. 70 du Règlement intérieur)</w:t>
            </w:r>
          </w:p>
        </w:tc>
      </w:tr>
      <w:tr w:rsidR="00CF180C" w:rsidRPr="004645CE" w:rsidTr="00CF180C">
        <w:tc>
          <w:tcPr>
            <w:tcW w:w="65" w:type="dxa"/>
            <w:tcBorders>
              <w:bottom w:val="single" w:sz="12" w:space="0" w:color="auto"/>
            </w:tcBorders>
            <w:shd w:val="clear" w:color="auto" w:fill="auto"/>
          </w:tcPr>
          <w:p w:rsidR="00CF180C" w:rsidRPr="004645CE" w:rsidRDefault="00CF180C" w:rsidP="00CF180C">
            <w:pPr>
              <w:suppressAutoHyphens w:val="0"/>
              <w:spacing w:before="40" w:after="120"/>
              <w:ind w:right="113"/>
              <w:rPr>
                <w:lang w:eastAsia="zh-CN"/>
              </w:rPr>
            </w:pPr>
            <w:r w:rsidRPr="004645CE">
              <w:rPr>
                <w:lang w:eastAsia="zh-CN"/>
              </w:rPr>
              <w:t>1</w:t>
            </w:r>
            <w:r>
              <w:rPr>
                <w:lang w:eastAsia="zh-CN"/>
              </w:rPr>
              <w:t>8</w:t>
            </w:r>
            <w:r w:rsidRPr="004645CE">
              <w:rPr>
                <w:lang w:eastAsia="zh-CN"/>
              </w:rPr>
              <w:t>.</w:t>
            </w:r>
          </w:p>
        </w:tc>
        <w:tc>
          <w:tcPr>
            <w:tcW w:w="2750" w:type="dxa"/>
            <w:tcBorders>
              <w:bottom w:val="single" w:sz="12" w:space="0" w:color="auto"/>
            </w:tcBorders>
            <w:shd w:val="clear" w:color="auto" w:fill="auto"/>
          </w:tcPr>
          <w:p w:rsidR="00CF180C" w:rsidRPr="004645CE" w:rsidRDefault="00CF180C" w:rsidP="002764A2">
            <w:pPr>
              <w:suppressAutoHyphens w:val="0"/>
              <w:spacing w:before="40" w:after="120"/>
              <w:ind w:right="113"/>
              <w:rPr>
                <w:lang w:eastAsia="zh-CN"/>
              </w:rPr>
            </w:pPr>
            <w:r w:rsidRPr="004645CE">
              <w:rPr>
                <w:lang w:eastAsia="zh-CN"/>
              </w:rPr>
              <w:t>Vanuatu</w:t>
            </w:r>
          </w:p>
        </w:tc>
        <w:tc>
          <w:tcPr>
            <w:tcW w:w="1919" w:type="dxa"/>
            <w:tcBorders>
              <w:bottom w:val="single" w:sz="12" w:space="0" w:color="auto"/>
            </w:tcBorders>
            <w:shd w:val="clear" w:color="auto" w:fill="auto"/>
          </w:tcPr>
          <w:p w:rsidR="00CF180C" w:rsidRPr="004645CE" w:rsidRDefault="00CF180C" w:rsidP="002764A2">
            <w:pPr>
              <w:suppressAutoHyphens w:val="0"/>
              <w:spacing w:before="40" w:after="120"/>
              <w:ind w:right="113"/>
              <w:rPr>
                <w:lang w:eastAsia="zh-CN"/>
              </w:rPr>
            </w:pPr>
            <w:r w:rsidRPr="004645CE">
              <w:rPr>
                <w:lang w:eastAsia="zh-CN"/>
              </w:rPr>
              <w:t>21 février 2010</w:t>
            </w:r>
          </w:p>
        </w:tc>
        <w:tc>
          <w:tcPr>
            <w:tcW w:w="873" w:type="dxa"/>
            <w:tcBorders>
              <w:bottom w:val="single" w:sz="12" w:space="0" w:color="auto"/>
            </w:tcBorders>
            <w:shd w:val="clear" w:color="auto" w:fill="auto"/>
          </w:tcPr>
          <w:p w:rsidR="00CF180C" w:rsidRPr="004645CE" w:rsidRDefault="00CF180C" w:rsidP="002764A2">
            <w:pPr>
              <w:suppressAutoHyphens w:val="0"/>
              <w:spacing w:before="40" w:after="120"/>
              <w:ind w:right="113"/>
              <w:rPr>
                <w:lang w:eastAsia="zh-CN"/>
              </w:rPr>
            </w:pPr>
            <w:r w:rsidRPr="004645CE">
              <w:rPr>
                <w:lang w:eastAsia="zh-CN"/>
              </w:rPr>
              <w:t>7</w:t>
            </w:r>
          </w:p>
        </w:tc>
        <w:tc>
          <w:tcPr>
            <w:tcW w:w="2990" w:type="dxa"/>
            <w:tcBorders>
              <w:bottom w:val="single" w:sz="12" w:space="0" w:color="auto"/>
            </w:tcBorders>
            <w:shd w:val="clear" w:color="auto" w:fill="auto"/>
          </w:tcPr>
          <w:p w:rsidR="00CF180C" w:rsidRPr="004645CE" w:rsidRDefault="00CF180C" w:rsidP="002764A2">
            <w:pPr>
              <w:suppressAutoHyphens w:val="0"/>
              <w:spacing w:before="40" w:after="120"/>
              <w:ind w:right="113"/>
              <w:rPr>
                <w:lang w:eastAsia="zh-CN"/>
              </w:rPr>
            </w:pPr>
            <w:r w:rsidRPr="004645CE">
              <w:rPr>
                <w:lang w:eastAsia="zh-CN"/>
              </w:rPr>
              <w:t>-</w:t>
            </w:r>
          </w:p>
        </w:tc>
        <w:tc>
          <w:tcPr>
            <w:tcW w:w="4611" w:type="dxa"/>
            <w:tcBorders>
              <w:bottom w:val="single" w:sz="12" w:space="0" w:color="auto"/>
            </w:tcBorders>
            <w:shd w:val="clear" w:color="auto" w:fill="auto"/>
          </w:tcPr>
          <w:p w:rsidR="00CF180C" w:rsidRPr="004645CE" w:rsidRDefault="00CF180C" w:rsidP="002764A2">
            <w:pPr>
              <w:suppressAutoHyphens w:val="0"/>
              <w:spacing w:before="40" w:after="120"/>
              <w:ind w:right="113"/>
              <w:rPr>
                <w:lang w:eastAsia="zh-CN"/>
              </w:rPr>
            </w:pPr>
            <w:r w:rsidRPr="004645CE">
              <w:rPr>
                <w:lang w:eastAsia="zh-CN"/>
              </w:rPr>
              <w:t>Délai pour la soumission du rapport fixé au 31 août 2016 dans la dernière lettre de rappel (art. 70 du Règlement intérieur)</w:t>
            </w:r>
          </w:p>
        </w:tc>
      </w:tr>
    </w:tbl>
    <w:p w:rsidR="002764A2" w:rsidRPr="004645CE" w:rsidRDefault="002764A2" w:rsidP="002764A2">
      <w:pPr>
        <w:pStyle w:val="H1G"/>
      </w:pPr>
      <w:r w:rsidRPr="004645CE">
        <w:tab/>
        <w:t>B.</w:t>
      </w:r>
      <w:r w:rsidRPr="004645CE">
        <w:tab/>
        <w:t>États parties dont le rapport périodique a dix ans de retard ou plus (18 États parties)</w:t>
      </w:r>
    </w:p>
    <w:tbl>
      <w:tblPr>
        <w:tblW w:w="12191" w:type="dxa"/>
        <w:tblInd w:w="1134" w:type="dxa"/>
        <w:tblCellMar>
          <w:left w:w="0" w:type="dxa"/>
          <w:right w:w="0" w:type="dxa"/>
        </w:tblCellMar>
        <w:tblLook w:val="04A0" w:firstRow="1" w:lastRow="0" w:firstColumn="1" w:lastColumn="0" w:noHBand="0" w:noVBand="1"/>
      </w:tblPr>
      <w:tblGrid>
        <w:gridCol w:w="414"/>
        <w:gridCol w:w="1610"/>
        <w:gridCol w:w="1218"/>
        <w:gridCol w:w="1772"/>
        <w:gridCol w:w="906"/>
        <w:gridCol w:w="1992"/>
        <w:gridCol w:w="1564"/>
        <w:gridCol w:w="2715"/>
      </w:tblGrid>
      <w:tr w:rsidR="002764A2" w:rsidRPr="004645CE" w:rsidTr="00435E6D">
        <w:trPr>
          <w:tblHeader/>
        </w:trPr>
        <w:tc>
          <w:tcPr>
            <w:tcW w:w="414" w:type="dxa"/>
            <w:tcBorders>
              <w:top w:val="single" w:sz="4" w:space="0" w:color="auto"/>
              <w:bottom w:val="single" w:sz="12" w:space="0" w:color="auto"/>
            </w:tcBorders>
            <w:shd w:val="clear" w:color="auto" w:fill="auto"/>
            <w:vAlign w:val="bottom"/>
          </w:tcPr>
          <w:p w:rsidR="002764A2" w:rsidRPr="004645CE" w:rsidRDefault="002764A2" w:rsidP="002764A2">
            <w:pPr>
              <w:suppressAutoHyphens w:val="0"/>
              <w:spacing w:before="80" w:after="80" w:line="200" w:lineRule="exact"/>
              <w:ind w:right="113"/>
              <w:rPr>
                <w:i/>
                <w:sz w:val="16"/>
                <w:lang w:eastAsia="zh-CN"/>
              </w:rPr>
            </w:pPr>
          </w:p>
        </w:tc>
        <w:tc>
          <w:tcPr>
            <w:tcW w:w="1610"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État partie</w:t>
            </w:r>
          </w:p>
        </w:tc>
        <w:tc>
          <w:tcPr>
            <w:tcW w:w="1218"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Rapport</w:t>
            </w:r>
          </w:p>
        </w:tc>
        <w:tc>
          <w:tcPr>
            <w:tcW w:w="1772"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Attendu le</w:t>
            </w:r>
          </w:p>
        </w:tc>
        <w:tc>
          <w:tcPr>
            <w:tcW w:w="906"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Années de retard</w:t>
            </w:r>
          </w:p>
        </w:tc>
        <w:tc>
          <w:tcPr>
            <w:tcW w:w="1992"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 xml:space="preserve">Acceptation de la procédure simplifiée de présentation </w:t>
            </w:r>
            <w:r w:rsidRPr="004645CE">
              <w:rPr>
                <w:i/>
                <w:sz w:val="16"/>
                <w:lang w:eastAsia="zh-CN"/>
              </w:rPr>
              <w:br/>
              <w:t xml:space="preserve">de rapports </w:t>
            </w:r>
          </w:p>
        </w:tc>
        <w:tc>
          <w:tcPr>
            <w:tcW w:w="1564"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Nouvelle échéance</w:t>
            </w:r>
          </w:p>
        </w:tc>
        <w:tc>
          <w:tcPr>
            <w:tcW w:w="2715"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Observations</w:t>
            </w:r>
          </w:p>
        </w:tc>
      </w:tr>
      <w:tr w:rsidR="002764A2" w:rsidRPr="004645CE" w:rsidTr="00435E6D">
        <w:trPr>
          <w:trHeight w:hRule="exact" w:val="113"/>
          <w:tblHeader/>
        </w:trPr>
        <w:tc>
          <w:tcPr>
            <w:tcW w:w="414"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610"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218"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772"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906"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992"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564"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2715"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r>
      <w:tr w:rsidR="002764A2" w:rsidRPr="004645CE" w:rsidTr="00435E6D">
        <w:tc>
          <w:tcPr>
            <w:tcW w:w="41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1.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Afghanistan</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15 mai 1996</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20</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12 mai 2011</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octobre 2013</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Liste des points à traiter établie avant la soumission du rapport adoptée à la 105</w:t>
            </w:r>
            <w:r w:rsidRPr="004645CE">
              <w:rPr>
                <w:vertAlign w:val="superscript"/>
                <w:lang w:eastAsia="zh-CN"/>
              </w:rPr>
              <w:t>e</w:t>
            </w:r>
            <w:r w:rsidRPr="004645CE">
              <w:rPr>
                <w:lang w:eastAsia="zh-CN"/>
              </w:rPr>
              <w:t> session (juillet 2012)</w:t>
            </w:r>
          </w:p>
        </w:tc>
      </w:tr>
      <w:tr w:rsidR="002764A2" w:rsidRPr="004645CE" w:rsidTr="00435E6D">
        <w:tc>
          <w:tcPr>
            <w:tcW w:w="414" w:type="dxa"/>
            <w:shd w:val="clear" w:color="auto" w:fill="auto"/>
          </w:tcPr>
          <w:p w:rsidR="002764A2" w:rsidRPr="004645CE" w:rsidRDefault="00435E6D" w:rsidP="002764A2">
            <w:pPr>
              <w:suppressAutoHyphens w:val="0"/>
              <w:spacing w:before="40" w:after="120"/>
              <w:ind w:right="113"/>
              <w:rPr>
                <w:lang w:eastAsia="zh-CN"/>
              </w:rPr>
            </w:pPr>
            <w:r>
              <w:rPr>
                <w:lang w:eastAsia="zh-CN"/>
              </w:rPr>
              <w:t>2</w:t>
            </w:r>
            <w:r w:rsidR="002764A2" w:rsidRPr="004645CE">
              <w:rPr>
                <w:lang w:eastAsia="zh-CN"/>
              </w:rPr>
              <w:t>.</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Égypte</w:t>
            </w:r>
          </w:p>
        </w:tc>
        <w:tc>
          <w:tcPr>
            <w:tcW w:w="121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7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novembre 2004</w:t>
            </w:r>
          </w:p>
        </w:tc>
        <w:tc>
          <w:tcPr>
            <w:tcW w:w="906"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12</w:t>
            </w:r>
          </w:p>
        </w:tc>
        <w:tc>
          <w:tcPr>
            <w:tcW w:w="199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435E6D">
        <w:tc>
          <w:tcPr>
            <w:tcW w:w="414" w:type="dxa"/>
            <w:shd w:val="clear" w:color="auto" w:fill="auto"/>
          </w:tcPr>
          <w:p w:rsidR="002764A2" w:rsidRPr="004645CE" w:rsidRDefault="00435E6D" w:rsidP="002764A2">
            <w:pPr>
              <w:suppressAutoHyphens w:val="0"/>
              <w:spacing w:before="40" w:after="120"/>
              <w:ind w:right="113"/>
              <w:rPr>
                <w:lang w:eastAsia="zh-CN"/>
              </w:rPr>
            </w:pPr>
            <w:r>
              <w:rPr>
                <w:lang w:eastAsia="zh-CN"/>
              </w:rPr>
              <w:t>3</w:t>
            </w:r>
            <w:r w:rsidR="002764A2" w:rsidRPr="004645CE">
              <w:rPr>
                <w:lang w:eastAsia="zh-CN"/>
              </w:rPr>
              <w:t xml:space="preserve">.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Gabon</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octobre 2003</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13</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435E6D">
        <w:tc>
          <w:tcPr>
            <w:tcW w:w="414" w:type="dxa"/>
            <w:shd w:val="clear" w:color="auto" w:fill="auto"/>
          </w:tcPr>
          <w:p w:rsidR="002764A2" w:rsidRPr="004645CE" w:rsidRDefault="00435E6D" w:rsidP="00E66E35">
            <w:pPr>
              <w:keepNext/>
              <w:suppressAutoHyphens w:val="0"/>
              <w:spacing w:before="40" w:after="120"/>
              <w:ind w:right="113"/>
              <w:rPr>
                <w:lang w:eastAsia="zh-CN"/>
              </w:rPr>
            </w:pPr>
            <w:r>
              <w:rPr>
                <w:lang w:eastAsia="zh-CN"/>
              </w:rPr>
              <w:t>4</w:t>
            </w:r>
            <w:r w:rsidR="002764A2" w:rsidRPr="004645CE">
              <w:rPr>
                <w:lang w:eastAsia="zh-CN"/>
              </w:rPr>
              <w:t xml:space="preserve">.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Gambie</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21 juin 1985</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Observations finales adoptées en l</w:t>
            </w:r>
            <w:r w:rsidR="004645CE" w:rsidRPr="004645CE">
              <w:rPr>
                <w:lang w:eastAsia="zh-CN"/>
              </w:rPr>
              <w:t>’</w:t>
            </w:r>
            <w:r w:rsidRPr="004645CE">
              <w:rPr>
                <w:lang w:eastAsia="zh-CN"/>
              </w:rPr>
              <w:t>absence du deuxième rapport périodique, à la soixante-quinzième session (juillet 2002)</w:t>
            </w:r>
          </w:p>
        </w:tc>
      </w:tr>
      <w:tr w:rsidR="002764A2" w:rsidRPr="004645CE" w:rsidTr="00435E6D">
        <w:tc>
          <w:tcPr>
            <w:tcW w:w="414" w:type="dxa"/>
            <w:shd w:val="clear" w:color="auto" w:fill="auto"/>
          </w:tcPr>
          <w:p w:rsidR="002764A2" w:rsidRPr="004645CE" w:rsidRDefault="00435E6D" w:rsidP="002764A2">
            <w:pPr>
              <w:suppressAutoHyphens w:val="0"/>
              <w:spacing w:before="40" w:after="120"/>
              <w:ind w:right="113"/>
              <w:rPr>
                <w:lang w:eastAsia="zh-CN"/>
              </w:rPr>
            </w:pPr>
            <w:r>
              <w:rPr>
                <w:lang w:eastAsia="zh-CN"/>
              </w:rPr>
              <w:t>5</w:t>
            </w:r>
            <w:r w:rsidR="002764A2" w:rsidRPr="004645CE">
              <w:rPr>
                <w:lang w:eastAsia="zh-CN"/>
              </w:rPr>
              <w:t xml:space="preserve">.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Guinée</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septembre 1994</w:t>
            </w:r>
          </w:p>
        </w:tc>
        <w:tc>
          <w:tcPr>
            <w:tcW w:w="906" w:type="dxa"/>
            <w:shd w:val="clear" w:color="auto" w:fill="auto"/>
            <w:hideMark/>
          </w:tcPr>
          <w:p w:rsidR="002764A2" w:rsidRPr="004645CE" w:rsidRDefault="00054EBE" w:rsidP="002764A2">
            <w:pPr>
              <w:suppressAutoHyphens w:val="0"/>
              <w:spacing w:before="40" w:after="120"/>
              <w:ind w:right="113"/>
              <w:rPr>
                <w:lang w:eastAsia="zh-CN"/>
              </w:rPr>
            </w:pPr>
            <w:r>
              <w:rPr>
                <w:lang w:eastAsia="zh-CN"/>
              </w:rPr>
              <w:t>-</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435E6D">
        <w:tc>
          <w:tcPr>
            <w:tcW w:w="414" w:type="dxa"/>
            <w:shd w:val="clear" w:color="auto" w:fill="auto"/>
          </w:tcPr>
          <w:p w:rsidR="002764A2" w:rsidRPr="004645CE" w:rsidRDefault="00435E6D" w:rsidP="002764A2">
            <w:pPr>
              <w:suppressAutoHyphens w:val="0"/>
              <w:spacing w:before="40" w:after="120"/>
              <w:ind w:right="113"/>
              <w:rPr>
                <w:lang w:eastAsia="zh-CN"/>
              </w:rPr>
            </w:pPr>
            <w:r>
              <w:rPr>
                <w:lang w:eastAsia="zh-CN"/>
              </w:rPr>
              <w:t>6</w:t>
            </w:r>
            <w:r w:rsidR="002764A2" w:rsidRPr="004645CE">
              <w:rPr>
                <w:lang w:eastAsia="zh-CN"/>
              </w:rPr>
              <w:t xml:space="preserve">.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Guyana</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mars 2003</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14</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435E6D">
        <w:tc>
          <w:tcPr>
            <w:tcW w:w="414" w:type="dxa"/>
            <w:shd w:val="clear" w:color="auto" w:fill="auto"/>
          </w:tcPr>
          <w:p w:rsidR="002764A2" w:rsidRPr="004645CE" w:rsidRDefault="00435E6D" w:rsidP="002764A2">
            <w:pPr>
              <w:suppressAutoHyphens w:val="0"/>
              <w:spacing w:before="40" w:after="120"/>
              <w:ind w:right="113"/>
              <w:rPr>
                <w:lang w:eastAsia="zh-CN"/>
              </w:rPr>
            </w:pPr>
            <w:r>
              <w:rPr>
                <w:lang w:eastAsia="zh-CN"/>
              </w:rPr>
              <w:lastRenderedPageBreak/>
              <w:t>7</w:t>
            </w:r>
            <w:r w:rsidR="002764A2" w:rsidRPr="004645CE">
              <w:rPr>
                <w:lang w:eastAsia="zh-CN"/>
              </w:rPr>
              <w:t xml:space="preserve">.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Inde</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décembre 2001</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15</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435E6D">
        <w:tc>
          <w:tcPr>
            <w:tcW w:w="414" w:type="dxa"/>
            <w:shd w:val="clear" w:color="auto" w:fill="auto"/>
          </w:tcPr>
          <w:p w:rsidR="002764A2" w:rsidRPr="004645CE" w:rsidRDefault="00435E6D" w:rsidP="002764A2">
            <w:pPr>
              <w:suppressAutoHyphens w:val="0"/>
              <w:spacing w:before="40" w:after="120"/>
              <w:ind w:right="113"/>
              <w:rPr>
                <w:lang w:eastAsia="zh-CN"/>
              </w:rPr>
            </w:pPr>
            <w:r>
              <w:rPr>
                <w:lang w:eastAsia="zh-CN"/>
              </w:rPr>
              <w:t>8</w:t>
            </w:r>
            <w:r w:rsidR="002764A2" w:rsidRPr="004645CE">
              <w:rPr>
                <w:lang w:eastAsia="zh-CN"/>
              </w:rPr>
              <w:t xml:space="preserve">.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Lesotho</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avril 2002</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14</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435E6D">
        <w:tc>
          <w:tcPr>
            <w:tcW w:w="414" w:type="dxa"/>
            <w:shd w:val="clear" w:color="auto" w:fill="auto"/>
          </w:tcPr>
          <w:p w:rsidR="002764A2" w:rsidRPr="004645CE" w:rsidRDefault="00435E6D" w:rsidP="002764A2">
            <w:pPr>
              <w:suppressAutoHyphens w:val="0"/>
              <w:spacing w:before="40" w:after="120"/>
              <w:ind w:right="113"/>
              <w:rPr>
                <w:lang w:eastAsia="zh-CN"/>
              </w:rPr>
            </w:pPr>
            <w:r>
              <w:rPr>
                <w:lang w:eastAsia="zh-CN"/>
              </w:rPr>
              <w:t>9</w:t>
            </w:r>
            <w:r w:rsidR="002764A2" w:rsidRPr="004645CE">
              <w:rPr>
                <w:lang w:eastAsia="zh-CN"/>
              </w:rPr>
              <w:t xml:space="preserve">.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Mali</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 </w:t>
            </w:r>
            <w:r w:rsidRPr="004645CE">
              <w:rPr>
                <w:lang w:eastAsia="zh-CN"/>
              </w:rPr>
              <w:t>avril 2005</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11</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435E6D">
        <w:tc>
          <w:tcPr>
            <w:tcW w:w="414" w:type="dxa"/>
            <w:shd w:val="clear" w:color="auto" w:fill="auto"/>
          </w:tcPr>
          <w:p w:rsidR="002764A2" w:rsidRPr="004645CE" w:rsidRDefault="002764A2" w:rsidP="00435E6D">
            <w:pPr>
              <w:suppressAutoHyphens w:val="0"/>
              <w:spacing w:before="40" w:after="120"/>
              <w:ind w:right="113"/>
              <w:rPr>
                <w:lang w:eastAsia="zh-CN"/>
              </w:rPr>
            </w:pPr>
            <w:r w:rsidRPr="004645CE">
              <w:rPr>
                <w:lang w:eastAsia="zh-CN"/>
              </w:rPr>
              <w:t>1</w:t>
            </w:r>
            <w:r w:rsidR="00435E6D">
              <w:rPr>
                <w:lang w:eastAsia="zh-CN"/>
              </w:rPr>
              <w:t>0</w:t>
            </w:r>
            <w:r w:rsidRPr="004645CE">
              <w:rPr>
                <w:lang w:eastAsia="zh-CN"/>
              </w:rPr>
              <w:t xml:space="preserve">.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Niger</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mars 1994</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23</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435E6D">
        <w:tc>
          <w:tcPr>
            <w:tcW w:w="414" w:type="dxa"/>
            <w:shd w:val="clear" w:color="auto" w:fill="auto"/>
          </w:tcPr>
          <w:p w:rsidR="002764A2" w:rsidRPr="004645CE" w:rsidRDefault="002764A2" w:rsidP="00435E6D">
            <w:pPr>
              <w:suppressAutoHyphens w:val="0"/>
              <w:spacing w:before="40" w:after="120"/>
              <w:ind w:right="113"/>
              <w:rPr>
                <w:lang w:eastAsia="zh-CN"/>
              </w:rPr>
            </w:pPr>
            <w:r w:rsidRPr="004645CE">
              <w:rPr>
                <w:lang w:eastAsia="zh-CN"/>
              </w:rPr>
              <w:t>1</w:t>
            </w:r>
            <w:r w:rsidR="00435E6D">
              <w:rPr>
                <w:lang w:eastAsia="zh-CN"/>
              </w:rPr>
              <w:t>1</w:t>
            </w:r>
            <w:r w:rsidRPr="004645CE">
              <w:rPr>
                <w:lang w:eastAsia="zh-CN"/>
              </w:rPr>
              <w:t xml:space="preserve">.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Nigéria</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28 octobre 1999</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17</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435E6D" w:rsidRPr="004645CE" w:rsidTr="00435E6D">
        <w:tc>
          <w:tcPr>
            <w:tcW w:w="414" w:type="dxa"/>
            <w:shd w:val="clear" w:color="auto" w:fill="auto"/>
          </w:tcPr>
          <w:p w:rsidR="00435E6D" w:rsidRPr="004645CE" w:rsidRDefault="00435E6D" w:rsidP="00435E6D">
            <w:pPr>
              <w:suppressAutoHyphens w:val="0"/>
              <w:spacing w:before="40" w:after="120"/>
              <w:ind w:right="113"/>
              <w:rPr>
                <w:lang w:eastAsia="zh-CN"/>
              </w:rPr>
            </w:pPr>
            <w:r>
              <w:rPr>
                <w:lang w:eastAsia="zh-CN"/>
              </w:rPr>
              <w:t>12</w:t>
            </w:r>
            <w:r w:rsidRPr="004645CE">
              <w:rPr>
                <w:lang w:eastAsia="zh-CN"/>
              </w:rPr>
              <w:t xml:space="preserve">. </w:t>
            </w:r>
          </w:p>
        </w:tc>
        <w:tc>
          <w:tcPr>
            <w:tcW w:w="1610" w:type="dxa"/>
            <w:shd w:val="clear" w:color="auto" w:fill="auto"/>
          </w:tcPr>
          <w:p w:rsidR="00435E6D" w:rsidRPr="004645CE" w:rsidRDefault="00435E6D" w:rsidP="00435E6D">
            <w:pPr>
              <w:suppressAutoHyphens w:val="0"/>
              <w:spacing w:before="40" w:after="120"/>
              <w:ind w:right="113"/>
              <w:rPr>
                <w:lang w:eastAsia="zh-CN"/>
              </w:rPr>
            </w:pPr>
            <w:r>
              <w:rPr>
                <w:lang w:eastAsia="zh-CN"/>
              </w:rPr>
              <w:t xml:space="preserve">République du </w:t>
            </w:r>
            <w:r w:rsidRPr="004645CE">
              <w:rPr>
                <w:lang w:eastAsia="zh-CN"/>
              </w:rPr>
              <w:t>Congo</w:t>
            </w:r>
          </w:p>
        </w:tc>
        <w:tc>
          <w:tcPr>
            <w:tcW w:w="1218" w:type="dxa"/>
            <w:shd w:val="clear" w:color="auto" w:fill="auto"/>
          </w:tcPr>
          <w:p w:rsidR="00435E6D" w:rsidRPr="004645CE" w:rsidRDefault="00435E6D" w:rsidP="00435E6D">
            <w:pPr>
              <w:suppressAutoHyphens w:val="0"/>
              <w:spacing w:before="40" w:after="120"/>
              <w:ind w:right="113"/>
              <w:rPr>
                <w:lang w:eastAsia="zh-CN"/>
              </w:rPr>
            </w:pPr>
            <w:r w:rsidRPr="004645CE">
              <w:rPr>
                <w:lang w:eastAsia="zh-CN"/>
              </w:rPr>
              <w:t>Troisième</w:t>
            </w:r>
          </w:p>
        </w:tc>
        <w:tc>
          <w:tcPr>
            <w:tcW w:w="1772" w:type="dxa"/>
            <w:shd w:val="clear" w:color="auto" w:fill="auto"/>
          </w:tcPr>
          <w:p w:rsidR="00435E6D" w:rsidRPr="004645CE" w:rsidRDefault="00435E6D" w:rsidP="00435E6D">
            <w:pPr>
              <w:suppressAutoHyphens w:val="0"/>
              <w:spacing w:before="40" w:after="120"/>
              <w:ind w:right="113"/>
              <w:rPr>
                <w:lang w:eastAsia="zh-CN"/>
              </w:rPr>
            </w:pPr>
            <w:r w:rsidRPr="004645CE">
              <w:rPr>
                <w:lang w:eastAsia="zh-CN"/>
              </w:rPr>
              <w:t>31 mars 2003</w:t>
            </w:r>
          </w:p>
        </w:tc>
        <w:tc>
          <w:tcPr>
            <w:tcW w:w="906" w:type="dxa"/>
            <w:shd w:val="clear" w:color="auto" w:fill="auto"/>
          </w:tcPr>
          <w:p w:rsidR="00435E6D" w:rsidRPr="004645CE" w:rsidRDefault="00435E6D" w:rsidP="00435E6D">
            <w:pPr>
              <w:suppressAutoHyphens w:val="0"/>
              <w:spacing w:before="40" w:after="120"/>
              <w:ind w:right="113"/>
              <w:rPr>
                <w:lang w:eastAsia="zh-CN"/>
              </w:rPr>
            </w:pPr>
            <w:r w:rsidRPr="004645CE">
              <w:rPr>
                <w:lang w:eastAsia="zh-CN"/>
              </w:rPr>
              <w:t>14</w:t>
            </w:r>
          </w:p>
        </w:tc>
        <w:tc>
          <w:tcPr>
            <w:tcW w:w="1992" w:type="dxa"/>
            <w:shd w:val="clear" w:color="auto" w:fill="auto"/>
          </w:tcPr>
          <w:p w:rsidR="00435E6D" w:rsidRPr="004645CE" w:rsidRDefault="00435E6D" w:rsidP="00435E6D">
            <w:pPr>
              <w:suppressAutoHyphens w:val="0"/>
              <w:spacing w:before="40" w:after="120"/>
              <w:ind w:right="113"/>
              <w:rPr>
                <w:lang w:eastAsia="zh-CN"/>
              </w:rPr>
            </w:pPr>
            <w:r w:rsidRPr="004645CE">
              <w:rPr>
                <w:lang w:eastAsia="zh-CN"/>
              </w:rPr>
              <w:t>-</w:t>
            </w:r>
          </w:p>
        </w:tc>
        <w:tc>
          <w:tcPr>
            <w:tcW w:w="1564" w:type="dxa"/>
            <w:shd w:val="clear" w:color="auto" w:fill="auto"/>
          </w:tcPr>
          <w:p w:rsidR="00435E6D" w:rsidRPr="004645CE" w:rsidRDefault="00435E6D" w:rsidP="00435E6D">
            <w:pPr>
              <w:suppressAutoHyphens w:val="0"/>
              <w:spacing w:before="40" w:after="120"/>
              <w:ind w:right="113"/>
              <w:rPr>
                <w:lang w:eastAsia="zh-CN"/>
              </w:rPr>
            </w:pPr>
            <w:r w:rsidRPr="004645CE">
              <w:rPr>
                <w:lang w:eastAsia="zh-CN"/>
              </w:rPr>
              <w:t>-</w:t>
            </w:r>
          </w:p>
        </w:tc>
        <w:tc>
          <w:tcPr>
            <w:tcW w:w="2715" w:type="dxa"/>
            <w:shd w:val="clear" w:color="auto" w:fill="auto"/>
          </w:tcPr>
          <w:p w:rsidR="00435E6D" w:rsidRPr="004645CE" w:rsidRDefault="00435E6D" w:rsidP="00435E6D">
            <w:pPr>
              <w:suppressAutoHyphens w:val="0"/>
              <w:spacing w:before="40" w:after="120"/>
              <w:ind w:right="113"/>
              <w:rPr>
                <w:lang w:eastAsia="zh-CN"/>
              </w:rPr>
            </w:pPr>
            <w:r w:rsidRPr="004645CE">
              <w:rPr>
                <w:lang w:eastAsia="zh-CN"/>
              </w:rPr>
              <w:t>-</w:t>
            </w:r>
          </w:p>
        </w:tc>
      </w:tr>
      <w:tr w:rsidR="002764A2" w:rsidRPr="004645CE" w:rsidTr="00435E6D">
        <w:tc>
          <w:tcPr>
            <w:tcW w:w="414" w:type="dxa"/>
            <w:shd w:val="clear" w:color="auto" w:fill="auto"/>
          </w:tcPr>
          <w:p w:rsidR="002764A2" w:rsidRPr="004645CE" w:rsidRDefault="002764A2" w:rsidP="00435E6D">
            <w:pPr>
              <w:suppressAutoHyphens w:val="0"/>
              <w:spacing w:before="40" w:after="120"/>
              <w:ind w:right="113"/>
              <w:rPr>
                <w:lang w:eastAsia="zh-CN"/>
              </w:rPr>
            </w:pPr>
            <w:r w:rsidRPr="004645CE">
              <w:rPr>
                <w:lang w:eastAsia="zh-CN"/>
              </w:rPr>
              <w:t>1</w:t>
            </w:r>
            <w:r w:rsidR="00435E6D">
              <w:rPr>
                <w:lang w:eastAsia="zh-CN"/>
              </w:rPr>
              <w:t>3</w:t>
            </w:r>
            <w:r w:rsidRPr="004645CE">
              <w:rPr>
                <w:lang w:eastAsia="zh-CN"/>
              </w:rPr>
              <w:t>.</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République populaire démocratique de Corée</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janvier 2004</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13</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435E6D">
        <w:tc>
          <w:tcPr>
            <w:tcW w:w="41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14.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Saint-Vincent-et-les Grenadines</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octobre 1991</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25</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Observations finales adoptées en l</w:t>
            </w:r>
            <w:r w:rsidR="004645CE" w:rsidRPr="004645CE">
              <w:rPr>
                <w:lang w:eastAsia="zh-CN"/>
              </w:rPr>
              <w:t>’</w:t>
            </w:r>
            <w:r w:rsidRPr="004645CE">
              <w:rPr>
                <w:lang w:eastAsia="zh-CN"/>
              </w:rPr>
              <w:t xml:space="preserve">absence du deuxième rapport périodique, à la quatre vingt-sixième session (mars 2006) </w:t>
            </w:r>
          </w:p>
        </w:tc>
      </w:tr>
      <w:tr w:rsidR="002764A2" w:rsidRPr="004645CE" w:rsidTr="00435E6D">
        <w:tc>
          <w:tcPr>
            <w:tcW w:w="414" w:type="dxa"/>
            <w:shd w:val="clear" w:color="auto" w:fill="auto"/>
          </w:tcPr>
          <w:p w:rsidR="002764A2" w:rsidRPr="004645CE" w:rsidRDefault="002764A2" w:rsidP="00435E6D">
            <w:pPr>
              <w:suppressAutoHyphens w:val="0"/>
              <w:spacing w:before="40" w:after="120"/>
              <w:ind w:right="113"/>
              <w:rPr>
                <w:lang w:eastAsia="zh-CN"/>
              </w:rPr>
            </w:pPr>
            <w:r w:rsidRPr="004645CE">
              <w:rPr>
                <w:lang w:eastAsia="zh-CN"/>
              </w:rPr>
              <w:t xml:space="preserve">15.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Sénégal</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4 avril 2000</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16</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435E6D">
        <w:tc>
          <w:tcPr>
            <w:tcW w:w="414" w:type="dxa"/>
            <w:shd w:val="clear" w:color="auto" w:fill="auto"/>
          </w:tcPr>
          <w:p w:rsidR="002764A2" w:rsidRPr="004645CE" w:rsidRDefault="002764A2" w:rsidP="00435E6D">
            <w:pPr>
              <w:suppressAutoHyphens w:val="0"/>
              <w:spacing w:before="40" w:after="120"/>
              <w:ind w:right="113"/>
              <w:rPr>
                <w:lang w:eastAsia="zh-CN"/>
              </w:rPr>
            </w:pPr>
            <w:r w:rsidRPr="004645CE">
              <w:rPr>
                <w:lang w:eastAsia="zh-CN"/>
              </w:rPr>
              <w:t xml:space="preserve">16.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Trinité-et-Tobago</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octobre 2003</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13</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435E6D">
        <w:tc>
          <w:tcPr>
            <w:tcW w:w="414" w:type="dxa"/>
            <w:shd w:val="clear" w:color="auto" w:fill="auto"/>
          </w:tcPr>
          <w:p w:rsidR="002764A2" w:rsidRPr="004645CE" w:rsidRDefault="002764A2" w:rsidP="00435E6D">
            <w:pPr>
              <w:suppressAutoHyphens w:val="0"/>
              <w:spacing w:before="40" w:after="120"/>
              <w:ind w:right="113"/>
              <w:rPr>
                <w:lang w:eastAsia="zh-CN"/>
              </w:rPr>
            </w:pPr>
            <w:r w:rsidRPr="004645CE">
              <w:rPr>
                <w:lang w:eastAsia="zh-CN"/>
              </w:rPr>
              <w:t xml:space="preserve">17.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Viet Nam</w:t>
            </w:r>
          </w:p>
        </w:tc>
        <w:tc>
          <w:tcPr>
            <w:tcW w:w="121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7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août 2004</w:t>
            </w:r>
          </w:p>
        </w:tc>
        <w:tc>
          <w:tcPr>
            <w:tcW w:w="90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12</w:t>
            </w:r>
          </w:p>
        </w:tc>
        <w:tc>
          <w:tcPr>
            <w:tcW w:w="199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435E6D">
        <w:tc>
          <w:tcPr>
            <w:tcW w:w="414" w:type="dxa"/>
            <w:tcBorders>
              <w:bottom w:val="single" w:sz="12" w:space="0" w:color="auto"/>
            </w:tcBorders>
            <w:shd w:val="clear" w:color="auto" w:fill="auto"/>
          </w:tcPr>
          <w:p w:rsidR="00C04C62" w:rsidRPr="004645CE" w:rsidRDefault="002764A2" w:rsidP="00435E6D">
            <w:pPr>
              <w:suppressAutoHyphens w:val="0"/>
              <w:spacing w:before="40" w:after="120"/>
              <w:ind w:right="113"/>
              <w:rPr>
                <w:lang w:eastAsia="zh-CN"/>
              </w:rPr>
            </w:pPr>
            <w:r w:rsidRPr="004645CE">
              <w:rPr>
                <w:lang w:eastAsia="zh-CN"/>
              </w:rPr>
              <w:t xml:space="preserve">18. </w:t>
            </w:r>
          </w:p>
        </w:tc>
        <w:tc>
          <w:tcPr>
            <w:tcW w:w="1610" w:type="dxa"/>
            <w:tcBorders>
              <w:bottom w:val="single" w:sz="12" w:space="0" w:color="auto"/>
            </w:tcBorders>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Zimbabwe</w:t>
            </w:r>
          </w:p>
        </w:tc>
        <w:tc>
          <w:tcPr>
            <w:tcW w:w="1218" w:type="dxa"/>
            <w:tcBorders>
              <w:bottom w:val="single" w:sz="12" w:space="0" w:color="auto"/>
            </w:tcBorders>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72" w:type="dxa"/>
            <w:tcBorders>
              <w:bottom w:val="single" w:sz="12" w:space="0" w:color="auto"/>
            </w:tcBorders>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juin 2002</w:t>
            </w:r>
          </w:p>
        </w:tc>
        <w:tc>
          <w:tcPr>
            <w:tcW w:w="906" w:type="dxa"/>
            <w:tcBorders>
              <w:bottom w:val="single" w:sz="12" w:space="0" w:color="auto"/>
            </w:tcBorders>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14</w:t>
            </w:r>
          </w:p>
        </w:tc>
        <w:tc>
          <w:tcPr>
            <w:tcW w:w="1992" w:type="dxa"/>
            <w:tcBorders>
              <w:bottom w:val="single" w:sz="12" w:space="0" w:color="auto"/>
            </w:tcBorders>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64" w:type="dxa"/>
            <w:tcBorders>
              <w:bottom w:val="single" w:sz="12" w:space="0" w:color="auto"/>
            </w:tcBorders>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tcBorders>
              <w:bottom w:val="single" w:sz="12" w:space="0" w:color="auto"/>
            </w:tcBorders>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bl>
    <w:p w:rsidR="002764A2" w:rsidRPr="004645CE" w:rsidRDefault="002764A2" w:rsidP="002764A2">
      <w:pPr>
        <w:pStyle w:val="H1G"/>
      </w:pPr>
      <w:r w:rsidRPr="004645CE">
        <w:lastRenderedPageBreak/>
        <w:tab/>
        <w:t>C.</w:t>
      </w:r>
      <w:r w:rsidRPr="004645CE">
        <w:tab/>
        <w:t>États parties dont le rapport périodique a cinq à dix ans de retard (11 États parties)</w:t>
      </w:r>
    </w:p>
    <w:tbl>
      <w:tblPr>
        <w:tblW w:w="12191" w:type="dxa"/>
        <w:tblInd w:w="1134" w:type="dxa"/>
        <w:tblCellMar>
          <w:left w:w="0" w:type="dxa"/>
          <w:right w:w="0" w:type="dxa"/>
        </w:tblCellMar>
        <w:tblLook w:val="04A0" w:firstRow="1" w:lastRow="0" w:firstColumn="1" w:lastColumn="0" w:noHBand="0" w:noVBand="1"/>
      </w:tblPr>
      <w:tblGrid>
        <w:gridCol w:w="420"/>
        <w:gridCol w:w="1608"/>
        <w:gridCol w:w="1214"/>
        <w:gridCol w:w="1754"/>
        <w:gridCol w:w="936"/>
        <w:gridCol w:w="2002"/>
        <w:gridCol w:w="1550"/>
        <w:gridCol w:w="2707"/>
      </w:tblGrid>
      <w:tr w:rsidR="00256A44" w:rsidRPr="004645CE" w:rsidTr="001E7E29">
        <w:trPr>
          <w:tblHeader/>
        </w:trPr>
        <w:tc>
          <w:tcPr>
            <w:tcW w:w="420" w:type="dxa"/>
            <w:tcBorders>
              <w:top w:val="single" w:sz="4" w:space="0" w:color="auto"/>
              <w:bottom w:val="single" w:sz="12" w:space="0" w:color="auto"/>
            </w:tcBorders>
            <w:shd w:val="clear" w:color="auto" w:fill="auto"/>
            <w:vAlign w:val="bottom"/>
          </w:tcPr>
          <w:p w:rsidR="002764A2" w:rsidRPr="004645CE" w:rsidRDefault="002764A2" w:rsidP="002764A2">
            <w:pPr>
              <w:keepNext/>
              <w:suppressAutoHyphens w:val="0"/>
              <w:spacing w:before="80" w:after="80" w:line="200" w:lineRule="exact"/>
              <w:ind w:right="113"/>
              <w:rPr>
                <w:i/>
                <w:sz w:val="16"/>
                <w:lang w:eastAsia="zh-CN"/>
              </w:rPr>
            </w:pPr>
          </w:p>
        </w:tc>
        <w:tc>
          <w:tcPr>
            <w:tcW w:w="1608"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État partie</w:t>
            </w:r>
          </w:p>
        </w:tc>
        <w:tc>
          <w:tcPr>
            <w:tcW w:w="1214"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Rapport</w:t>
            </w:r>
          </w:p>
        </w:tc>
        <w:tc>
          <w:tcPr>
            <w:tcW w:w="1754"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Attendu le</w:t>
            </w:r>
          </w:p>
        </w:tc>
        <w:tc>
          <w:tcPr>
            <w:tcW w:w="936" w:type="dxa"/>
            <w:tcBorders>
              <w:top w:val="single" w:sz="4" w:space="0" w:color="auto"/>
              <w:bottom w:val="single" w:sz="12" w:space="0" w:color="auto"/>
            </w:tcBorders>
            <w:shd w:val="clear" w:color="auto" w:fill="auto"/>
            <w:vAlign w:val="bottom"/>
            <w:hideMark/>
          </w:tcPr>
          <w:p w:rsidR="002764A2" w:rsidRPr="004645CE" w:rsidRDefault="007C5F1A" w:rsidP="002764A2">
            <w:pPr>
              <w:suppressAutoHyphens w:val="0"/>
              <w:spacing w:before="80" w:after="80" w:line="200" w:lineRule="exact"/>
              <w:ind w:right="113"/>
              <w:rPr>
                <w:i/>
                <w:sz w:val="16"/>
                <w:lang w:eastAsia="zh-CN"/>
              </w:rPr>
            </w:pPr>
            <w:r>
              <w:rPr>
                <w:i/>
                <w:sz w:val="16"/>
                <w:lang w:eastAsia="zh-CN"/>
              </w:rPr>
              <w:t>Années de </w:t>
            </w:r>
            <w:r w:rsidR="002764A2" w:rsidRPr="004645CE">
              <w:rPr>
                <w:i/>
                <w:sz w:val="16"/>
                <w:lang w:eastAsia="zh-CN"/>
              </w:rPr>
              <w:t>retard</w:t>
            </w:r>
          </w:p>
        </w:tc>
        <w:tc>
          <w:tcPr>
            <w:tcW w:w="2002"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Acceptation de la procédure simplifiée de présentation de rapports</w:t>
            </w:r>
          </w:p>
        </w:tc>
        <w:tc>
          <w:tcPr>
            <w:tcW w:w="1550"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Nouvelle échéance</w:t>
            </w:r>
          </w:p>
        </w:tc>
        <w:tc>
          <w:tcPr>
            <w:tcW w:w="2707"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Observations</w:t>
            </w:r>
          </w:p>
        </w:tc>
      </w:tr>
      <w:tr w:rsidR="00256A44" w:rsidRPr="004645CE" w:rsidTr="001E7E29">
        <w:trPr>
          <w:trHeight w:hRule="exact" w:val="113"/>
          <w:tblHeader/>
        </w:trPr>
        <w:tc>
          <w:tcPr>
            <w:tcW w:w="420" w:type="dxa"/>
            <w:tcBorders>
              <w:top w:val="single" w:sz="12" w:space="0" w:color="auto"/>
            </w:tcBorders>
            <w:shd w:val="clear" w:color="auto" w:fill="auto"/>
          </w:tcPr>
          <w:p w:rsidR="002764A2" w:rsidRPr="004645CE" w:rsidRDefault="002764A2" w:rsidP="002764A2">
            <w:pPr>
              <w:keepNext/>
              <w:suppressAutoHyphens w:val="0"/>
              <w:spacing w:before="40" w:after="120"/>
              <w:ind w:right="113"/>
              <w:rPr>
                <w:lang w:eastAsia="zh-CN"/>
              </w:rPr>
            </w:pPr>
          </w:p>
        </w:tc>
        <w:tc>
          <w:tcPr>
            <w:tcW w:w="1608"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214"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754"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936"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2002"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550"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2707"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r>
      <w:tr w:rsidR="00256A44" w:rsidRPr="004645CE" w:rsidTr="001E7E29">
        <w:tc>
          <w:tcPr>
            <w:tcW w:w="420" w:type="dxa"/>
            <w:shd w:val="clear" w:color="auto" w:fill="auto"/>
          </w:tcPr>
          <w:p w:rsidR="002764A2" w:rsidRPr="004645CE" w:rsidRDefault="002764A2" w:rsidP="002764A2">
            <w:pPr>
              <w:keepNext/>
              <w:suppressAutoHyphens w:val="0"/>
              <w:spacing w:before="40" w:after="120"/>
              <w:ind w:right="113"/>
              <w:rPr>
                <w:lang w:eastAsia="zh-CN"/>
              </w:rPr>
            </w:pPr>
            <w:r w:rsidRPr="004645CE">
              <w:rPr>
                <w:lang w:eastAsia="zh-CN"/>
              </w:rPr>
              <w:t xml:space="preserve">1. </w:t>
            </w:r>
          </w:p>
        </w:tc>
        <w:tc>
          <w:tcPr>
            <w:tcW w:w="160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Barbade</w:t>
            </w:r>
          </w:p>
        </w:tc>
        <w:tc>
          <w:tcPr>
            <w:tcW w:w="121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5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29 mars 2011</w:t>
            </w:r>
          </w:p>
        </w:tc>
        <w:tc>
          <w:tcPr>
            <w:tcW w:w="936"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5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07"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56A44" w:rsidRPr="004645CE" w:rsidTr="001E7E29">
        <w:tc>
          <w:tcPr>
            <w:tcW w:w="420" w:type="dxa"/>
            <w:shd w:val="clear" w:color="auto" w:fill="auto"/>
          </w:tcPr>
          <w:p w:rsidR="002764A2" w:rsidRPr="004645CE" w:rsidRDefault="002764A2" w:rsidP="002764A2">
            <w:pPr>
              <w:keepNext/>
              <w:suppressAutoHyphens w:val="0"/>
              <w:spacing w:before="40" w:after="120"/>
              <w:ind w:right="113"/>
              <w:rPr>
                <w:lang w:eastAsia="zh-CN"/>
              </w:rPr>
            </w:pPr>
            <w:r w:rsidRPr="004645CE">
              <w:rPr>
                <w:lang w:eastAsia="zh-CN"/>
              </w:rPr>
              <w:t>2.</w:t>
            </w:r>
          </w:p>
        </w:tc>
        <w:tc>
          <w:tcPr>
            <w:tcW w:w="160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Botswana</w:t>
            </w:r>
          </w:p>
        </w:tc>
        <w:tc>
          <w:tcPr>
            <w:tcW w:w="121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5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31 mars 2012</w:t>
            </w:r>
          </w:p>
        </w:tc>
        <w:tc>
          <w:tcPr>
            <w:tcW w:w="936"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5</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5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07"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56A44"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w:t>
            </w:r>
          </w:p>
        </w:tc>
        <w:tc>
          <w:tcPr>
            <w:tcW w:w="160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Brésil</w:t>
            </w:r>
          </w:p>
        </w:tc>
        <w:tc>
          <w:tcPr>
            <w:tcW w:w="121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5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31 octobre 2009</w:t>
            </w:r>
          </w:p>
        </w:tc>
        <w:tc>
          <w:tcPr>
            <w:tcW w:w="936"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7</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5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07"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56A44"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4. </w:t>
            </w:r>
          </w:p>
        </w:tc>
        <w:tc>
          <w:tcPr>
            <w:tcW w:w="160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Libye</w:t>
            </w:r>
          </w:p>
        </w:tc>
        <w:tc>
          <w:tcPr>
            <w:tcW w:w="121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5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30 octobre 2010</w:t>
            </w:r>
          </w:p>
        </w:tc>
        <w:tc>
          <w:tcPr>
            <w:tcW w:w="936"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8</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5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07"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56A44"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5. </w:t>
            </w:r>
          </w:p>
        </w:tc>
        <w:tc>
          <w:tcPr>
            <w:tcW w:w="160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Luxembourg</w:t>
            </w:r>
          </w:p>
        </w:tc>
        <w:tc>
          <w:tcPr>
            <w:tcW w:w="121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5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avril 2008</w:t>
            </w:r>
          </w:p>
        </w:tc>
        <w:tc>
          <w:tcPr>
            <w:tcW w:w="93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9</w:t>
            </w:r>
          </w:p>
        </w:tc>
        <w:tc>
          <w:tcPr>
            <w:tcW w:w="200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5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07"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56A44"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w:t>
            </w:r>
          </w:p>
        </w:tc>
        <w:tc>
          <w:tcPr>
            <w:tcW w:w="160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Ouganda</w:t>
            </w:r>
          </w:p>
        </w:tc>
        <w:tc>
          <w:tcPr>
            <w:tcW w:w="121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5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avril 2008</w:t>
            </w:r>
          </w:p>
        </w:tc>
        <w:tc>
          <w:tcPr>
            <w:tcW w:w="936"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8</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5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07"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56A44" w:rsidRPr="004645CE" w:rsidTr="001E7E29">
        <w:tc>
          <w:tcPr>
            <w:tcW w:w="420" w:type="dxa"/>
            <w:shd w:val="clear" w:color="auto" w:fill="auto"/>
          </w:tcPr>
          <w:p w:rsidR="002764A2" w:rsidRPr="004645CE" w:rsidDel="00057887" w:rsidRDefault="002764A2" w:rsidP="002764A2">
            <w:pPr>
              <w:suppressAutoHyphens w:val="0"/>
              <w:spacing w:before="40" w:after="120"/>
              <w:ind w:right="113"/>
              <w:rPr>
                <w:lang w:eastAsia="zh-CN"/>
              </w:rPr>
            </w:pPr>
            <w:r w:rsidRPr="004645CE">
              <w:rPr>
                <w:lang w:eastAsia="zh-CN"/>
              </w:rPr>
              <w:t>7.</w:t>
            </w:r>
          </w:p>
        </w:tc>
        <w:tc>
          <w:tcPr>
            <w:tcW w:w="1608" w:type="dxa"/>
            <w:shd w:val="clear" w:color="auto" w:fill="auto"/>
          </w:tcPr>
          <w:p w:rsidR="002764A2" w:rsidRPr="004645CE" w:rsidDel="00057887" w:rsidRDefault="002764A2" w:rsidP="002764A2">
            <w:pPr>
              <w:suppressAutoHyphens w:val="0"/>
              <w:spacing w:before="40" w:after="120"/>
              <w:ind w:right="113"/>
              <w:rPr>
                <w:lang w:eastAsia="zh-CN"/>
              </w:rPr>
            </w:pPr>
            <w:r w:rsidRPr="004645CE">
              <w:rPr>
                <w:lang w:eastAsia="zh-CN"/>
              </w:rPr>
              <w:t>Panama</w:t>
            </w:r>
          </w:p>
        </w:tc>
        <w:tc>
          <w:tcPr>
            <w:tcW w:w="1214" w:type="dxa"/>
            <w:shd w:val="clear" w:color="auto" w:fill="auto"/>
          </w:tcPr>
          <w:p w:rsidR="002764A2" w:rsidRPr="004645CE" w:rsidDel="00057887" w:rsidRDefault="002764A2" w:rsidP="002764A2">
            <w:pPr>
              <w:suppressAutoHyphens w:val="0"/>
              <w:spacing w:before="40" w:after="120"/>
              <w:ind w:right="113"/>
              <w:rPr>
                <w:lang w:eastAsia="zh-CN"/>
              </w:rPr>
            </w:pPr>
            <w:r w:rsidRPr="004645CE">
              <w:rPr>
                <w:lang w:eastAsia="zh-CN"/>
              </w:rPr>
              <w:t>Quatrième</w:t>
            </w:r>
          </w:p>
        </w:tc>
        <w:tc>
          <w:tcPr>
            <w:tcW w:w="1754" w:type="dxa"/>
            <w:shd w:val="clear" w:color="auto" w:fill="auto"/>
          </w:tcPr>
          <w:p w:rsidR="002764A2" w:rsidRPr="004645CE" w:rsidDel="00057887" w:rsidRDefault="002764A2" w:rsidP="002764A2">
            <w:pPr>
              <w:suppressAutoHyphens w:val="0"/>
              <w:spacing w:before="40" w:after="120"/>
              <w:ind w:right="113"/>
              <w:rPr>
                <w:lang w:eastAsia="zh-CN"/>
              </w:rPr>
            </w:pPr>
            <w:r w:rsidRPr="004645CE">
              <w:rPr>
                <w:lang w:eastAsia="zh-CN"/>
              </w:rPr>
              <w:t>31 mars 2012</w:t>
            </w:r>
          </w:p>
        </w:tc>
        <w:tc>
          <w:tcPr>
            <w:tcW w:w="936" w:type="dxa"/>
            <w:shd w:val="clear" w:color="auto" w:fill="auto"/>
          </w:tcPr>
          <w:p w:rsidR="002764A2" w:rsidRPr="004645CE" w:rsidDel="00057887" w:rsidRDefault="002764A2" w:rsidP="002764A2">
            <w:pPr>
              <w:suppressAutoHyphens w:val="0"/>
              <w:spacing w:before="40" w:after="120"/>
              <w:ind w:right="113"/>
              <w:rPr>
                <w:lang w:eastAsia="zh-CN"/>
              </w:rPr>
            </w:pPr>
            <w:r w:rsidRPr="004645CE">
              <w:rPr>
                <w:lang w:eastAsia="zh-CN"/>
              </w:rPr>
              <w:t>5</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5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07" w:type="dxa"/>
            <w:shd w:val="clear" w:color="auto" w:fill="auto"/>
          </w:tcPr>
          <w:p w:rsidR="002764A2" w:rsidRPr="004645CE" w:rsidDel="00057887" w:rsidRDefault="002764A2" w:rsidP="002764A2">
            <w:pPr>
              <w:suppressAutoHyphens w:val="0"/>
              <w:spacing w:before="40" w:after="120"/>
              <w:ind w:right="113"/>
              <w:rPr>
                <w:lang w:eastAsia="zh-CN"/>
              </w:rPr>
            </w:pPr>
            <w:r w:rsidRPr="004645CE">
              <w:rPr>
                <w:lang w:eastAsia="zh-CN"/>
              </w:rPr>
              <w:t>-</w:t>
            </w:r>
          </w:p>
        </w:tc>
      </w:tr>
      <w:tr w:rsidR="00256A44"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8. </w:t>
            </w:r>
          </w:p>
        </w:tc>
        <w:tc>
          <w:tcPr>
            <w:tcW w:w="160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République arabe syrienne</w:t>
            </w:r>
          </w:p>
        </w:tc>
        <w:tc>
          <w:tcPr>
            <w:tcW w:w="121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5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août 2009</w:t>
            </w:r>
          </w:p>
        </w:tc>
        <w:tc>
          <w:tcPr>
            <w:tcW w:w="936"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7</w:t>
            </w:r>
          </w:p>
        </w:tc>
        <w:tc>
          <w:tcPr>
            <w:tcW w:w="200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5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07"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56A44"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9.</w:t>
            </w:r>
          </w:p>
        </w:tc>
        <w:tc>
          <w:tcPr>
            <w:tcW w:w="160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République centrafricaine</w:t>
            </w:r>
          </w:p>
        </w:tc>
        <w:tc>
          <w:tcPr>
            <w:tcW w:w="121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5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août 2010</w:t>
            </w:r>
          </w:p>
        </w:tc>
        <w:tc>
          <w:tcPr>
            <w:tcW w:w="936"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5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07"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56A44"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10.</w:t>
            </w:r>
          </w:p>
        </w:tc>
        <w:tc>
          <w:tcPr>
            <w:tcW w:w="160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Tunisie</w:t>
            </w:r>
          </w:p>
        </w:tc>
        <w:tc>
          <w:tcPr>
            <w:tcW w:w="121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Sixième</w:t>
            </w:r>
          </w:p>
        </w:tc>
        <w:tc>
          <w:tcPr>
            <w:tcW w:w="175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31 mars 2012</w:t>
            </w:r>
          </w:p>
        </w:tc>
        <w:tc>
          <w:tcPr>
            <w:tcW w:w="936"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5</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5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07"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56A44" w:rsidRPr="004645CE" w:rsidTr="001E7E29">
        <w:tc>
          <w:tcPr>
            <w:tcW w:w="420"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11.</w:t>
            </w:r>
          </w:p>
        </w:tc>
        <w:tc>
          <w:tcPr>
            <w:tcW w:w="1608"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Zambie</w:t>
            </w:r>
          </w:p>
        </w:tc>
        <w:tc>
          <w:tcPr>
            <w:tcW w:w="1214"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54"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20 juillet 2011</w:t>
            </w:r>
          </w:p>
        </w:tc>
        <w:tc>
          <w:tcPr>
            <w:tcW w:w="936"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5</w:t>
            </w:r>
          </w:p>
        </w:tc>
        <w:tc>
          <w:tcPr>
            <w:tcW w:w="2002"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50"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07"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bl>
    <w:p w:rsidR="002764A2" w:rsidRPr="004645CE" w:rsidRDefault="002764A2" w:rsidP="002764A2">
      <w:pPr>
        <w:pStyle w:val="H1G"/>
        <w:rPr>
          <w:b w:val="0"/>
        </w:rPr>
      </w:pPr>
      <w:r w:rsidRPr="004645CE">
        <w:lastRenderedPageBreak/>
        <w:tab/>
        <w:t>D.</w:t>
      </w:r>
      <w:r w:rsidRPr="004645CE">
        <w:tab/>
        <w:t>États parties dont le rapport a moins de cinq ans de retard (16 États parties)</w:t>
      </w:r>
    </w:p>
    <w:tbl>
      <w:tblPr>
        <w:tblW w:w="12192" w:type="dxa"/>
        <w:tblInd w:w="1134" w:type="dxa"/>
        <w:tblLayout w:type="fixed"/>
        <w:tblCellMar>
          <w:left w:w="0" w:type="dxa"/>
          <w:right w:w="0" w:type="dxa"/>
        </w:tblCellMar>
        <w:tblLook w:val="04A0" w:firstRow="1" w:lastRow="0" w:firstColumn="1" w:lastColumn="0" w:noHBand="0" w:noVBand="1"/>
      </w:tblPr>
      <w:tblGrid>
        <w:gridCol w:w="420"/>
        <w:gridCol w:w="1610"/>
        <w:gridCol w:w="1204"/>
        <w:gridCol w:w="1763"/>
        <w:gridCol w:w="938"/>
        <w:gridCol w:w="2002"/>
        <w:gridCol w:w="1540"/>
        <w:gridCol w:w="2715"/>
      </w:tblGrid>
      <w:tr w:rsidR="002764A2" w:rsidRPr="004645CE" w:rsidTr="001E7E29">
        <w:trPr>
          <w:tblHeader/>
        </w:trPr>
        <w:tc>
          <w:tcPr>
            <w:tcW w:w="420" w:type="dxa"/>
            <w:tcBorders>
              <w:top w:val="single" w:sz="4" w:space="0" w:color="auto"/>
              <w:bottom w:val="single" w:sz="12" w:space="0" w:color="auto"/>
            </w:tcBorders>
            <w:shd w:val="clear" w:color="auto" w:fill="auto"/>
            <w:vAlign w:val="bottom"/>
          </w:tcPr>
          <w:p w:rsidR="002764A2" w:rsidRPr="004645CE" w:rsidRDefault="002764A2" w:rsidP="00054EBE">
            <w:pPr>
              <w:keepNext/>
              <w:suppressAutoHyphens w:val="0"/>
              <w:spacing w:before="80" w:after="80" w:line="200" w:lineRule="exact"/>
              <w:ind w:right="113"/>
              <w:rPr>
                <w:i/>
                <w:sz w:val="16"/>
                <w:lang w:eastAsia="zh-CN"/>
              </w:rPr>
            </w:pPr>
          </w:p>
        </w:tc>
        <w:tc>
          <w:tcPr>
            <w:tcW w:w="1610"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État partie</w:t>
            </w:r>
          </w:p>
        </w:tc>
        <w:tc>
          <w:tcPr>
            <w:tcW w:w="1204"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Rapport</w:t>
            </w:r>
          </w:p>
        </w:tc>
        <w:tc>
          <w:tcPr>
            <w:tcW w:w="1763"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Attendu le</w:t>
            </w:r>
          </w:p>
        </w:tc>
        <w:tc>
          <w:tcPr>
            <w:tcW w:w="938" w:type="dxa"/>
            <w:tcBorders>
              <w:top w:val="single" w:sz="4" w:space="0" w:color="auto"/>
              <w:bottom w:val="single" w:sz="12" w:space="0" w:color="auto"/>
            </w:tcBorders>
            <w:shd w:val="clear" w:color="auto" w:fill="auto"/>
            <w:vAlign w:val="bottom"/>
            <w:hideMark/>
          </w:tcPr>
          <w:p w:rsidR="002764A2" w:rsidRPr="004645CE" w:rsidRDefault="007C5F1A" w:rsidP="002764A2">
            <w:pPr>
              <w:suppressAutoHyphens w:val="0"/>
              <w:spacing w:before="80" w:after="80" w:line="200" w:lineRule="exact"/>
              <w:ind w:right="113"/>
              <w:rPr>
                <w:i/>
                <w:sz w:val="16"/>
                <w:lang w:eastAsia="zh-CN"/>
              </w:rPr>
            </w:pPr>
            <w:r>
              <w:rPr>
                <w:i/>
                <w:sz w:val="16"/>
                <w:lang w:eastAsia="zh-CN"/>
              </w:rPr>
              <w:t>Années de </w:t>
            </w:r>
            <w:r w:rsidR="002764A2" w:rsidRPr="004645CE">
              <w:rPr>
                <w:i/>
                <w:sz w:val="16"/>
                <w:lang w:eastAsia="zh-CN"/>
              </w:rPr>
              <w:t>retard</w:t>
            </w:r>
          </w:p>
        </w:tc>
        <w:tc>
          <w:tcPr>
            <w:tcW w:w="2002"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Acceptation de la procédure simplifiée de présentation de rapports</w:t>
            </w:r>
          </w:p>
        </w:tc>
        <w:tc>
          <w:tcPr>
            <w:tcW w:w="1540"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Nouvelle échéance</w:t>
            </w:r>
          </w:p>
        </w:tc>
        <w:tc>
          <w:tcPr>
            <w:tcW w:w="2715"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Observations</w:t>
            </w:r>
          </w:p>
        </w:tc>
      </w:tr>
      <w:tr w:rsidR="002764A2" w:rsidRPr="004645CE" w:rsidTr="001E7E29">
        <w:trPr>
          <w:trHeight w:hRule="exact" w:val="113"/>
          <w:tblHeader/>
        </w:trPr>
        <w:tc>
          <w:tcPr>
            <w:tcW w:w="420" w:type="dxa"/>
            <w:tcBorders>
              <w:top w:val="single" w:sz="12" w:space="0" w:color="auto"/>
            </w:tcBorders>
            <w:shd w:val="clear" w:color="auto" w:fill="auto"/>
          </w:tcPr>
          <w:p w:rsidR="002764A2" w:rsidRPr="004645CE" w:rsidRDefault="002764A2" w:rsidP="00054EBE">
            <w:pPr>
              <w:keepNext/>
              <w:suppressAutoHyphens w:val="0"/>
              <w:spacing w:before="40" w:after="120"/>
              <w:ind w:right="113"/>
              <w:rPr>
                <w:lang w:eastAsia="zh-CN"/>
              </w:rPr>
            </w:pPr>
          </w:p>
        </w:tc>
        <w:tc>
          <w:tcPr>
            <w:tcW w:w="1610"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204"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763"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938"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2002"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540"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2715"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r>
      <w:tr w:rsidR="002764A2" w:rsidRPr="004645CE" w:rsidTr="001E7E29">
        <w:tc>
          <w:tcPr>
            <w:tcW w:w="420" w:type="dxa"/>
            <w:shd w:val="clear" w:color="auto" w:fill="auto"/>
          </w:tcPr>
          <w:p w:rsidR="002764A2" w:rsidRPr="004645CE" w:rsidRDefault="002764A2" w:rsidP="00054EBE">
            <w:pPr>
              <w:keepNext/>
              <w:suppressAutoHyphens w:val="0"/>
              <w:spacing w:before="40" w:after="120"/>
              <w:ind w:right="113"/>
              <w:rPr>
                <w:lang w:eastAsia="zh-CN"/>
              </w:rPr>
            </w:pPr>
            <w:r w:rsidRPr="004645CE">
              <w:rPr>
                <w:lang w:eastAsia="zh-CN"/>
              </w:rPr>
              <w:t xml:space="preserve">1.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Angola</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mars 2017</w:t>
            </w:r>
          </w:p>
        </w:tc>
        <w:tc>
          <w:tcPr>
            <w:tcW w:w="93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00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1E7E29">
        <w:tc>
          <w:tcPr>
            <w:tcW w:w="420" w:type="dxa"/>
            <w:shd w:val="clear" w:color="auto" w:fill="auto"/>
          </w:tcPr>
          <w:p w:rsidR="002764A2" w:rsidRPr="004645CE" w:rsidRDefault="002764A2" w:rsidP="00054EBE">
            <w:pPr>
              <w:keepNext/>
              <w:suppressAutoHyphens w:val="0"/>
              <w:spacing w:before="40" w:after="120"/>
              <w:ind w:right="113"/>
              <w:rPr>
                <w:lang w:eastAsia="zh-CN"/>
              </w:rPr>
            </w:pPr>
            <w:r w:rsidRPr="004645CE">
              <w:rPr>
                <w:lang w:eastAsia="zh-CN"/>
              </w:rPr>
              <w:t xml:space="preserve">2.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Arménie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juillet 2016</w:t>
            </w:r>
          </w:p>
        </w:tc>
        <w:tc>
          <w:tcPr>
            <w:tcW w:w="93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00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1E7E29">
        <w:tc>
          <w:tcPr>
            <w:tcW w:w="420" w:type="dxa"/>
            <w:shd w:val="clear" w:color="auto" w:fill="auto"/>
          </w:tcPr>
          <w:p w:rsidR="002764A2" w:rsidRPr="004645CE" w:rsidRDefault="002764A2" w:rsidP="00054EBE">
            <w:pPr>
              <w:keepNext/>
              <w:suppressAutoHyphens w:val="0"/>
              <w:spacing w:before="40" w:after="120"/>
              <w:ind w:right="113"/>
              <w:rPr>
                <w:lang w:eastAsia="zh-CN"/>
              </w:rPr>
            </w:pPr>
            <w:r w:rsidRPr="004645CE">
              <w:rPr>
                <w:lang w:eastAsia="zh-CN"/>
              </w:rPr>
              <w:t>3.</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Belgique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Sixième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29 octobre 2015</w:t>
            </w:r>
          </w:p>
        </w:tc>
        <w:tc>
          <w:tcPr>
            <w:tcW w:w="93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28 novembre 2014</w:t>
            </w:r>
          </w:p>
        </w:tc>
        <w:tc>
          <w:tcPr>
            <w:tcW w:w="15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août 2017</w:t>
            </w:r>
          </w:p>
        </w:tc>
        <w:tc>
          <w:tcPr>
            <w:tcW w:w="2715"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Liste des points à traiter établie avant la soumission du rapport adoptée à la 117</w:t>
            </w:r>
            <w:r w:rsidRPr="004645CE">
              <w:rPr>
                <w:vertAlign w:val="superscript"/>
                <w:lang w:eastAsia="zh-CN"/>
              </w:rPr>
              <w:t>e</w:t>
            </w:r>
            <w:r w:rsidRPr="004645CE">
              <w:rPr>
                <w:lang w:eastAsia="zh-CN"/>
              </w:rPr>
              <w:t> session (juin 2016)</w:t>
            </w:r>
          </w:p>
        </w:tc>
      </w:tr>
      <w:tr w:rsidR="002764A2"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4.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Éthiopie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29 juillet 2014</w:t>
            </w:r>
          </w:p>
        </w:tc>
        <w:tc>
          <w:tcPr>
            <w:tcW w:w="93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w:t>
            </w:r>
          </w:p>
        </w:tc>
        <w:tc>
          <w:tcPr>
            <w:tcW w:w="200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5.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Iran (République islamique d</w:t>
            </w:r>
            <w:r w:rsidR="004645CE" w:rsidRPr="004645CE">
              <w:rPr>
                <w:lang w:eastAsia="zh-CN"/>
              </w:rPr>
              <w:t>’</w:t>
            </w:r>
            <w:r w:rsidRPr="004645CE">
              <w:rPr>
                <w:lang w:eastAsia="zh-CN"/>
              </w:rPr>
              <w:t>)</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 novembre 2014</w:t>
            </w:r>
          </w:p>
        </w:tc>
        <w:tc>
          <w:tcPr>
            <w:tcW w:w="93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w:t>
            </w:r>
          </w:p>
        </w:tc>
        <w:tc>
          <w:tcPr>
            <w:tcW w:w="200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Kenya</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30 juillet 2015</w:t>
            </w:r>
          </w:p>
        </w:tc>
        <w:tc>
          <w:tcPr>
            <w:tcW w:w="93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7.</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Maldives</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30 juillet 2015</w:t>
            </w:r>
          </w:p>
        </w:tc>
        <w:tc>
          <w:tcPr>
            <w:tcW w:w="93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8.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Mexique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Sixième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mars 2014</w:t>
            </w:r>
          </w:p>
        </w:tc>
        <w:tc>
          <w:tcPr>
            <w:tcW w:w="93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w:t>
            </w:r>
          </w:p>
        </w:tc>
        <w:tc>
          <w:tcPr>
            <w:tcW w:w="200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18 décembre 2013</w:t>
            </w:r>
          </w:p>
        </w:tc>
        <w:tc>
          <w:tcPr>
            <w:tcW w:w="15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août 2015</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Liste des points à traiter établie avant la soumission du rapport adoptée à la 111</w:t>
            </w:r>
            <w:r w:rsidRPr="004645CE">
              <w:rPr>
                <w:vertAlign w:val="superscript"/>
                <w:lang w:eastAsia="zh-CN"/>
              </w:rPr>
              <w:t>e</w:t>
            </w:r>
            <w:r w:rsidRPr="004645CE">
              <w:rPr>
                <w:lang w:eastAsia="zh-CN"/>
              </w:rPr>
              <w:t> session (juillet 2014)</w:t>
            </w:r>
          </w:p>
        </w:tc>
      </w:tr>
      <w:tr w:rsidR="002764A2"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9. </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Nicaragua</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29 octobre 2012</w:t>
            </w:r>
          </w:p>
        </w:tc>
        <w:tc>
          <w:tcPr>
            <w:tcW w:w="93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4</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10.</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Pays-Bas (y compris Antilles et Aruba)</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juillet 2014</w:t>
            </w:r>
          </w:p>
        </w:tc>
        <w:tc>
          <w:tcPr>
            <w:tcW w:w="93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w:t>
            </w:r>
          </w:p>
        </w:tc>
        <w:tc>
          <w:tcPr>
            <w:tcW w:w="200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12 mai 2016</w:t>
            </w:r>
          </w:p>
        </w:tc>
        <w:tc>
          <w:tcPr>
            <w:tcW w:w="15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xml:space="preserve"> avril 2018</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Liste des points à traiter établie avant la soumission du rapport adoptée à la 119</w:t>
            </w:r>
            <w:r w:rsidRPr="004645CE">
              <w:rPr>
                <w:vertAlign w:val="superscript"/>
                <w:lang w:eastAsia="zh-CN"/>
              </w:rPr>
              <w:t>e</w:t>
            </w:r>
            <w:r w:rsidRPr="004645CE">
              <w:rPr>
                <w:lang w:eastAsia="zh-CN"/>
              </w:rPr>
              <w:t> session (mars 2017)</w:t>
            </w:r>
          </w:p>
        </w:tc>
      </w:tr>
      <w:tr w:rsidR="002764A2"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11.</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Philippines</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 novembre 2016</w:t>
            </w:r>
          </w:p>
        </w:tc>
        <w:tc>
          <w:tcPr>
            <w:tcW w:w="93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12.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République-Unie de Tanzanie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août 2013</w:t>
            </w:r>
          </w:p>
        </w:tc>
        <w:tc>
          <w:tcPr>
            <w:tcW w:w="938"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w:t>
            </w:r>
          </w:p>
        </w:tc>
        <w:tc>
          <w:tcPr>
            <w:tcW w:w="200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5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1E7E29">
        <w:tc>
          <w:tcPr>
            <w:tcW w:w="420" w:type="dxa"/>
            <w:shd w:val="clear" w:color="auto" w:fill="auto"/>
          </w:tcPr>
          <w:p w:rsidR="002764A2" w:rsidRPr="004645CE" w:rsidDel="00CC6A83" w:rsidRDefault="002764A2" w:rsidP="004645CE">
            <w:pPr>
              <w:keepNext/>
              <w:suppressAutoHyphens w:val="0"/>
              <w:spacing w:before="40" w:after="120"/>
              <w:ind w:right="113"/>
              <w:rPr>
                <w:lang w:eastAsia="zh-CN"/>
              </w:rPr>
            </w:pPr>
            <w:r w:rsidRPr="004645CE">
              <w:rPr>
                <w:lang w:eastAsia="zh-CN"/>
              </w:rPr>
              <w:lastRenderedPageBreak/>
              <w:t>13.</w:t>
            </w:r>
          </w:p>
        </w:tc>
        <w:tc>
          <w:tcPr>
            <w:tcW w:w="1610" w:type="dxa"/>
            <w:shd w:val="clear" w:color="auto" w:fill="auto"/>
          </w:tcPr>
          <w:p w:rsidR="002764A2" w:rsidRPr="004645CE" w:rsidDel="00CC6A83" w:rsidRDefault="002764A2" w:rsidP="002764A2">
            <w:pPr>
              <w:suppressAutoHyphens w:val="0"/>
              <w:spacing w:before="40" w:after="120"/>
              <w:ind w:right="113"/>
              <w:rPr>
                <w:lang w:eastAsia="zh-CN"/>
              </w:rPr>
            </w:pPr>
            <w:r w:rsidRPr="004645CE">
              <w:rPr>
                <w:lang w:eastAsia="zh-CN"/>
              </w:rPr>
              <w:t>Sierra Leone</w:t>
            </w:r>
          </w:p>
        </w:tc>
        <w:tc>
          <w:tcPr>
            <w:tcW w:w="1204" w:type="dxa"/>
            <w:shd w:val="clear" w:color="auto" w:fill="auto"/>
          </w:tcPr>
          <w:p w:rsidR="002764A2" w:rsidRPr="004645CE" w:rsidDel="00CC6A83"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tcPr>
          <w:p w:rsidR="002764A2" w:rsidRPr="004645CE" w:rsidDel="00CC6A83" w:rsidRDefault="002764A2" w:rsidP="002764A2">
            <w:pPr>
              <w:suppressAutoHyphens w:val="0"/>
              <w:spacing w:before="40" w:after="120"/>
              <w:ind w:right="113"/>
              <w:rPr>
                <w:lang w:eastAsia="zh-CN"/>
              </w:rPr>
            </w:pPr>
            <w:r w:rsidRPr="004645CE">
              <w:rPr>
                <w:lang w:eastAsia="zh-CN"/>
              </w:rPr>
              <w:t>28 mars 2017</w:t>
            </w:r>
          </w:p>
        </w:tc>
        <w:tc>
          <w:tcPr>
            <w:tcW w:w="938" w:type="dxa"/>
            <w:shd w:val="clear" w:color="auto" w:fill="auto"/>
          </w:tcPr>
          <w:p w:rsidR="002764A2" w:rsidRPr="004645CE" w:rsidDel="00CC6A83" w:rsidRDefault="002764A2" w:rsidP="002764A2">
            <w:pPr>
              <w:suppressAutoHyphens w:val="0"/>
              <w:spacing w:before="40" w:after="120"/>
              <w:ind w:right="113"/>
              <w:rPr>
                <w:lang w:eastAsia="zh-CN"/>
              </w:rPr>
            </w:pPr>
            <w:r w:rsidRPr="004645CE">
              <w:rPr>
                <w:lang w:eastAsia="zh-CN"/>
              </w:rPr>
              <w:t>-</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1E7E29">
        <w:tc>
          <w:tcPr>
            <w:tcW w:w="420" w:type="dxa"/>
            <w:shd w:val="clear" w:color="auto" w:fill="auto"/>
          </w:tcPr>
          <w:p w:rsidR="002764A2" w:rsidRPr="004645CE" w:rsidRDefault="002764A2" w:rsidP="006C183A">
            <w:pPr>
              <w:keepNext/>
              <w:suppressAutoHyphens w:val="0"/>
              <w:spacing w:before="40" w:after="120"/>
              <w:ind w:right="113"/>
              <w:rPr>
                <w:lang w:eastAsia="zh-CN"/>
              </w:rPr>
            </w:pPr>
            <w:r w:rsidRPr="004645CE">
              <w:rPr>
                <w:lang w:eastAsia="zh-CN"/>
              </w:rPr>
              <w:t>14.</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Togo</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avril 2015</w:t>
            </w:r>
          </w:p>
        </w:tc>
        <w:tc>
          <w:tcPr>
            <w:tcW w:w="93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24 février 2016</w:t>
            </w:r>
          </w:p>
        </w:tc>
        <w:tc>
          <w:tcPr>
            <w:tcW w:w="1540" w:type="dxa"/>
            <w:shd w:val="clear" w:color="auto" w:fill="auto"/>
          </w:tcPr>
          <w:p w:rsidR="002764A2" w:rsidRPr="001E7E29" w:rsidRDefault="002764A2" w:rsidP="002764A2">
            <w:pPr>
              <w:suppressAutoHyphens w:val="0"/>
              <w:spacing w:before="40" w:after="120"/>
              <w:ind w:right="113"/>
              <w:rPr>
                <w:spacing w:val="-6"/>
                <w:lang w:eastAsia="zh-CN"/>
              </w:rPr>
            </w:pPr>
            <w:r w:rsidRPr="001E7E29">
              <w:rPr>
                <w:spacing w:val="-6"/>
                <w:lang w:eastAsia="zh-CN"/>
              </w:rPr>
              <w:t>30 novembre 2017</w:t>
            </w:r>
          </w:p>
        </w:tc>
        <w:tc>
          <w:tcPr>
            <w:tcW w:w="2715"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Liste des points à traiter établie avant la soumission du rapport adoptée à la 118</w:t>
            </w:r>
            <w:r w:rsidRPr="004645CE">
              <w:rPr>
                <w:vertAlign w:val="superscript"/>
                <w:lang w:eastAsia="zh-CN"/>
              </w:rPr>
              <w:t>e</w:t>
            </w:r>
            <w:r w:rsidRPr="004645CE">
              <w:rPr>
                <w:lang w:eastAsia="zh-CN"/>
              </w:rPr>
              <w:t> session (octobre 2016)</w:t>
            </w:r>
          </w:p>
        </w:tc>
      </w:tr>
      <w:tr w:rsidR="002764A2" w:rsidRPr="004645CE" w:rsidTr="001E7E29">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15.</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Turquie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 novembre 2016</w:t>
            </w:r>
          </w:p>
        </w:tc>
        <w:tc>
          <w:tcPr>
            <w:tcW w:w="938"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00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1E7E29">
        <w:tc>
          <w:tcPr>
            <w:tcW w:w="420"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16.</w:t>
            </w:r>
          </w:p>
        </w:tc>
        <w:tc>
          <w:tcPr>
            <w:tcW w:w="1610"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Yémen</w:t>
            </w:r>
          </w:p>
        </w:tc>
        <w:tc>
          <w:tcPr>
            <w:tcW w:w="1204"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Sixième</w:t>
            </w:r>
          </w:p>
        </w:tc>
        <w:tc>
          <w:tcPr>
            <w:tcW w:w="1763"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30 mars 2015</w:t>
            </w:r>
          </w:p>
        </w:tc>
        <w:tc>
          <w:tcPr>
            <w:tcW w:w="938"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2</w:t>
            </w:r>
          </w:p>
        </w:tc>
        <w:tc>
          <w:tcPr>
            <w:tcW w:w="2002"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540"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715"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bl>
    <w:p w:rsidR="002764A2" w:rsidRPr="004645CE" w:rsidRDefault="002764A2" w:rsidP="002764A2">
      <w:pPr>
        <w:pStyle w:val="H1G"/>
      </w:pPr>
      <w:r w:rsidRPr="004645CE">
        <w:tab/>
        <w:t>E.</w:t>
      </w:r>
      <w:r w:rsidRPr="004645CE">
        <w:tab/>
        <w:t>États parties pour lesquels le délai de soumission n</w:t>
      </w:r>
      <w:r w:rsidR="004645CE" w:rsidRPr="004645CE">
        <w:t>’</w:t>
      </w:r>
      <w:r w:rsidRPr="004645CE">
        <w:t>est pas encore échu (86 États parties)</w:t>
      </w:r>
    </w:p>
    <w:tbl>
      <w:tblPr>
        <w:tblW w:w="12192" w:type="dxa"/>
        <w:tblInd w:w="1134" w:type="dxa"/>
        <w:tblLayout w:type="fixed"/>
        <w:tblCellMar>
          <w:left w:w="0" w:type="dxa"/>
          <w:right w:w="0" w:type="dxa"/>
        </w:tblCellMar>
        <w:tblLook w:val="04A0" w:firstRow="1" w:lastRow="0" w:firstColumn="1" w:lastColumn="0" w:noHBand="0" w:noVBand="1"/>
      </w:tblPr>
      <w:tblGrid>
        <w:gridCol w:w="420"/>
        <w:gridCol w:w="1610"/>
        <w:gridCol w:w="1204"/>
        <w:gridCol w:w="1763"/>
        <w:gridCol w:w="2940"/>
        <w:gridCol w:w="1652"/>
        <w:gridCol w:w="2603"/>
      </w:tblGrid>
      <w:tr w:rsidR="002764A2" w:rsidRPr="004645CE" w:rsidTr="006574A8">
        <w:trPr>
          <w:tblHeader/>
        </w:trPr>
        <w:tc>
          <w:tcPr>
            <w:tcW w:w="420" w:type="dxa"/>
            <w:tcBorders>
              <w:top w:val="single" w:sz="4" w:space="0" w:color="auto"/>
              <w:bottom w:val="single" w:sz="12" w:space="0" w:color="auto"/>
            </w:tcBorders>
            <w:shd w:val="clear" w:color="auto" w:fill="auto"/>
            <w:vAlign w:val="bottom"/>
          </w:tcPr>
          <w:p w:rsidR="002764A2" w:rsidRPr="004645CE" w:rsidRDefault="002764A2" w:rsidP="00CF180C">
            <w:pPr>
              <w:keepNext/>
              <w:suppressAutoHyphens w:val="0"/>
              <w:spacing w:before="80" w:after="80" w:line="200" w:lineRule="exact"/>
              <w:ind w:right="113"/>
              <w:rPr>
                <w:i/>
                <w:sz w:val="16"/>
                <w:lang w:eastAsia="zh-CN"/>
              </w:rPr>
            </w:pPr>
          </w:p>
        </w:tc>
        <w:tc>
          <w:tcPr>
            <w:tcW w:w="1610" w:type="dxa"/>
            <w:tcBorders>
              <w:top w:val="single" w:sz="4" w:space="0" w:color="auto"/>
              <w:bottom w:val="single" w:sz="12" w:space="0" w:color="auto"/>
            </w:tcBorders>
            <w:shd w:val="clear" w:color="auto" w:fill="auto"/>
            <w:vAlign w:val="bottom"/>
            <w:hideMark/>
          </w:tcPr>
          <w:p w:rsidR="002764A2" w:rsidRPr="004645CE" w:rsidRDefault="002764A2" w:rsidP="00CF180C">
            <w:pPr>
              <w:keepNext/>
              <w:suppressAutoHyphens w:val="0"/>
              <w:spacing w:before="80" w:after="80" w:line="200" w:lineRule="exact"/>
              <w:ind w:right="113"/>
              <w:rPr>
                <w:i/>
                <w:sz w:val="16"/>
                <w:lang w:eastAsia="zh-CN"/>
              </w:rPr>
            </w:pPr>
            <w:r w:rsidRPr="004645CE">
              <w:rPr>
                <w:i/>
                <w:sz w:val="16"/>
                <w:lang w:eastAsia="zh-CN"/>
              </w:rPr>
              <w:t>État partie</w:t>
            </w:r>
          </w:p>
        </w:tc>
        <w:tc>
          <w:tcPr>
            <w:tcW w:w="1204"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Rapport</w:t>
            </w:r>
          </w:p>
        </w:tc>
        <w:tc>
          <w:tcPr>
            <w:tcW w:w="1763"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Attendu le</w:t>
            </w:r>
          </w:p>
        </w:tc>
        <w:tc>
          <w:tcPr>
            <w:tcW w:w="2940"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Acceptation de la procédure simplifiée de présentation de rapports</w:t>
            </w:r>
          </w:p>
        </w:tc>
        <w:tc>
          <w:tcPr>
            <w:tcW w:w="1652"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Nouvelle échéance</w:t>
            </w:r>
          </w:p>
        </w:tc>
        <w:tc>
          <w:tcPr>
            <w:tcW w:w="2603" w:type="dxa"/>
            <w:tcBorders>
              <w:top w:val="single" w:sz="4" w:space="0" w:color="auto"/>
              <w:bottom w:val="single" w:sz="12" w:space="0" w:color="auto"/>
            </w:tcBorders>
            <w:shd w:val="clear" w:color="auto" w:fill="auto"/>
            <w:vAlign w:val="bottom"/>
            <w:hideMark/>
          </w:tcPr>
          <w:p w:rsidR="002764A2" w:rsidRPr="004645CE" w:rsidRDefault="002764A2" w:rsidP="002764A2">
            <w:pPr>
              <w:suppressAutoHyphens w:val="0"/>
              <w:spacing w:before="80" w:after="80" w:line="200" w:lineRule="exact"/>
              <w:ind w:right="113"/>
              <w:rPr>
                <w:i/>
                <w:sz w:val="16"/>
                <w:lang w:eastAsia="zh-CN"/>
              </w:rPr>
            </w:pPr>
            <w:r w:rsidRPr="004645CE">
              <w:rPr>
                <w:i/>
                <w:sz w:val="16"/>
                <w:lang w:eastAsia="zh-CN"/>
              </w:rPr>
              <w:t>Observations</w:t>
            </w:r>
          </w:p>
        </w:tc>
      </w:tr>
      <w:tr w:rsidR="002764A2" w:rsidRPr="004645CE" w:rsidTr="006574A8">
        <w:trPr>
          <w:trHeight w:hRule="exact" w:val="113"/>
          <w:tblHeader/>
        </w:trPr>
        <w:tc>
          <w:tcPr>
            <w:tcW w:w="420" w:type="dxa"/>
            <w:tcBorders>
              <w:top w:val="single" w:sz="12" w:space="0" w:color="auto"/>
            </w:tcBorders>
            <w:shd w:val="clear" w:color="auto" w:fill="auto"/>
          </w:tcPr>
          <w:p w:rsidR="002764A2" w:rsidRPr="004645CE" w:rsidRDefault="002764A2" w:rsidP="00CF180C">
            <w:pPr>
              <w:keepNext/>
              <w:suppressAutoHyphens w:val="0"/>
              <w:spacing w:before="40" w:after="120"/>
              <w:ind w:right="113"/>
              <w:rPr>
                <w:lang w:eastAsia="zh-CN"/>
              </w:rPr>
            </w:pPr>
          </w:p>
        </w:tc>
        <w:tc>
          <w:tcPr>
            <w:tcW w:w="1610" w:type="dxa"/>
            <w:tcBorders>
              <w:top w:val="single" w:sz="12" w:space="0" w:color="auto"/>
            </w:tcBorders>
            <w:shd w:val="clear" w:color="auto" w:fill="auto"/>
          </w:tcPr>
          <w:p w:rsidR="002764A2" w:rsidRPr="004645CE" w:rsidRDefault="002764A2" w:rsidP="00CF180C">
            <w:pPr>
              <w:keepNext/>
              <w:suppressAutoHyphens w:val="0"/>
              <w:spacing w:before="40" w:after="120"/>
              <w:ind w:right="113"/>
              <w:rPr>
                <w:lang w:eastAsia="zh-CN"/>
              </w:rPr>
            </w:pPr>
          </w:p>
        </w:tc>
        <w:tc>
          <w:tcPr>
            <w:tcW w:w="1204"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763"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2940"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1652"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c>
          <w:tcPr>
            <w:tcW w:w="2603" w:type="dxa"/>
            <w:tcBorders>
              <w:top w:val="single" w:sz="12" w:space="0" w:color="auto"/>
            </w:tcBorders>
            <w:shd w:val="clear" w:color="auto" w:fill="auto"/>
          </w:tcPr>
          <w:p w:rsidR="002764A2" w:rsidRPr="004645CE" w:rsidRDefault="002764A2" w:rsidP="002764A2">
            <w:pPr>
              <w:suppressAutoHyphens w:val="0"/>
              <w:spacing w:before="40" w:after="120"/>
              <w:ind w:right="113"/>
              <w:rPr>
                <w:lang w:eastAsia="zh-CN"/>
              </w:rPr>
            </w:pPr>
          </w:p>
        </w:tc>
      </w:tr>
      <w:tr w:rsidR="002764A2" w:rsidRPr="004645CE" w:rsidTr="006574A8">
        <w:tc>
          <w:tcPr>
            <w:tcW w:w="420" w:type="dxa"/>
            <w:shd w:val="clear" w:color="auto" w:fill="auto"/>
          </w:tcPr>
          <w:p w:rsidR="002764A2" w:rsidRPr="004645CE" w:rsidRDefault="002764A2" w:rsidP="00CF180C">
            <w:pPr>
              <w:keepNext/>
              <w:suppressAutoHyphens w:val="0"/>
              <w:spacing w:before="40" w:after="120"/>
              <w:ind w:right="113"/>
              <w:rPr>
                <w:lang w:eastAsia="zh-CN"/>
              </w:rPr>
            </w:pPr>
            <w:r w:rsidRPr="004645CE">
              <w:rPr>
                <w:lang w:eastAsia="zh-CN"/>
              </w:rPr>
              <w:t xml:space="preserve">1. </w:t>
            </w:r>
          </w:p>
        </w:tc>
        <w:tc>
          <w:tcPr>
            <w:tcW w:w="1610" w:type="dxa"/>
            <w:shd w:val="clear" w:color="auto" w:fill="auto"/>
          </w:tcPr>
          <w:p w:rsidR="002764A2" w:rsidRPr="004645CE" w:rsidRDefault="002764A2" w:rsidP="00CF180C">
            <w:pPr>
              <w:keepNext/>
              <w:suppressAutoHyphens w:val="0"/>
              <w:spacing w:before="40" w:after="120"/>
              <w:ind w:right="113"/>
              <w:rPr>
                <w:lang w:eastAsia="zh-CN"/>
              </w:rPr>
            </w:pPr>
            <w:r w:rsidRPr="004645CE">
              <w:rPr>
                <w:lang w:eastAsia="zh-CN"/>
              </w:rPr>
              <w:t>Afrique du Sud</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31 mars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2.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Albanie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26 juillet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Allemagne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Septième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 novembre 2018</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28 mars 2013</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4.</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Argentine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Sixième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15 juillet 2022</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20 septembre 2013</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Observations finales adoptées concernant le cinquième rapport périodique soumis conformément à la procédure simplifiée de présentation de rapports</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5.</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Autriche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Sixième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 novembre 2021</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Azerbaïdjan</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4 novembre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7.</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Bangladesh</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29 mars 2021</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8.</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Bénin</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 novembre 2019</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6C183A">
            <w:pPr>
              <w:keepNext/>
              <w:suppressAutoHyphens w:val="0"/>
              <w:spacing w:before="40" w:after="120"/>
              <w:ind w:right="113"/>
              <w:rPr>
                <w:lang w:eastAsia="zh-CN"/>
              </w:rPr>
            </w:pPr>
            <w:r w:rsidRPr="004645CE">
              <w:rPr>
                <w:lang w:eastAsia="zh-CN"/>
              </w:rPr>
              <w:lastRenderedPageBreak/>
              <w:t xml:space="preserve">9. </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Bolivie (État plurinational de) </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novembre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Del="00D03366" w:rsidRDefault="002764A2" w:rsidP="002764A2">
            <w:pPr>
              <w:suppressAutoHyphens w:val="0"/>
              <w:spacing w:before="40" w:after="120"/>
              <w:ind w:right="113"/>
              <w:rPr>
                <w:lang w:eastAsia="zh-CN"/>
              </w:rPr>
            </w:pPr>
            <w:r w:rsidRPr="004645CE">
              <w:rPr>
                <w:lang w:eastAsia="zh-CN"/>
              </w:rPr>
              <w:t>10.</w:t>
            </w:r>
          </w:p>
        </w:tc>
        <w:tc>
          <w:tcPr>
            <w:tcW w:w="1610" w:type="dxa"/>
            <w:shd w:val="clear" w:color="auto" w:fill="auto"/>
          </w:tcPr>
          <w:p w:rsidR="002764A2" w:rsidRPr="004645CE" w:rsidDel="00D03366" w:rsidRDefault="002764A2" w:rsidP="002764A2">
            <w:pPr>
              <w:suppressAutoHyphens w:val="0"/>
              <w:spacing w:before="40" w:after="120"/>
              <w:ind w:right="113"/>
              <w:rPr>
                <w:lang w:eastAsia="zh-CN"/>
              </w:rPr>
            </w:pPr>
            <w:r w:rsidRPr="004645CE">
              <w:rPr>
                <w:lang w:eastAsia="zh-CN"/>
              </w:rPr>
              <w:t>Bosnie-Herzégovine</w:t>
            </w:r>
          </w:p>
        </w:tc>
        <w:tc>
          <w:tcPr>
            <w:tcW w:w="1204" w:type="dxa"/>
            <w:shd w:val="clear" w:color="auto" w:fill="auto"/>
          </w:tcPr>
          <w:p w:rsidR="002764A2" w:rsidRPr="004645CE" w:rsidDel="00D03366"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Del="00D03366" w:rsidRDefault="002764A2" w:rsidP="002764A2">
            <w:pPr>
              <w:suppressAutoHyphens w:val="0"/>
              <w:spacing w:before="40" w:after="120"/>
              <w:ind w:right="113"/>
              <w:rPr>
                <w:lang w:eastAsia="zh-CN"/>
              </w:rPr>
            </w:pPr>
            <w:r w:rsidRPr="004645CE">
              <w:rPr>
                <w:lang w:eastAsia="zh-CN"/>
              </w:rPr>
              <w:t>29 mars 2022</w:t>
            </w:r>
          </w:p>
        </w:tc>
        <w:tc>
          <w:tcPr>
            <w:tcW w:w="2940" w:type="dxa"/>
            <w:shd w:val="clear" w:color="auto" w:fill="auto"/>
          </w:tcPr>
          <w:p w:rsidR="002764A2" w:rsidRPr="004645CE" w:rsidDel="00D03366"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février 2011</w:t>
            </w:r>
          </w:p>
        </w:tc>
        <w:tc>
          <w:tcPr>
            <w:tcW w:w="1652" w:type="dxa"/>
            <w:shd w:val="clear" w:color="auto" w:fill="auto"/>
          </w:tcPr>
          <w:p w:rsidR="002764A2" w:rsidRPr="004645CE" w:rsidDel="00D03366"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Del="00D03366" w:rsidRDefault="002764A2" w:rsidP="002764A2">
            <w:pPr>
              <w:suppressAutoHyphens w:val="0"/>
              <w:spacing w:before="40" w:after="120"/>
              <w:ind w:right="113"/>
              <w:rPr>
                <w:lang w:eastAsia="zh-CN"/>
              </w:rPr>
            </w:pPr>
            <w:r w:rsidRPr="004645CE">
              <w:rPr>
                <w:lang w:eastAsia="zh-CN"/>
              </w:rPr>
              <w:t>Observations finales adoptées concernant le troisième rapport périodique soumis conformément à la procédure simplifiée de présentation de rapports</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11.</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Burkina Faso</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15 juillet 2020</w:t>
            </w:r>
          </w:p>
        </w:tc>
        <w:tc>
          <w:tcPr>
            <w:tcW w:w="2940" w:type="dxa"/>
            <w:shd w:val="clear" w:color="auto" w:fill="auto"/>
          </w:tcPr>
          <w:p w:rsidR="002764A2" w:rsidRPr="004645CE" w:rsidDel="00D03366"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Del="00D03366"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12.</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Burundi</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31 octobre 2018</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13. </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Cambodge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 avril 2019</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14.</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Canada</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Septième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24 juillet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15.</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Chili</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Septième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juillet 2019</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16.</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Chypre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 avril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16 février 2015</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17.</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Colombie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Huitième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4 novembre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18. </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Costa Rica</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Septième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31 mars 2021</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19. </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Côte d</w:t>
            </w:r>
            <w:r w:rsidR="004645CE" w:rsidRPr="004645CE">
              <w:rPr>
                <w:lang w:eastAsia="zh-CN"/>
              </w:rPr>
              <w:t>’</w:t>
            </w:r>
            <w:r w:rsidRPr="004645CE">
              <w:rPr>
                <w:lang w:eastAsia="zh-CN"/>
              </w:rPr>
              <w:t>Ivoire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 avril 2019</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20. </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Croatie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 avril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8 janvier 2014</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Observations finales adoptées concernant le troisième rapport périodique soumis conformément à la procédure simplifiée de présentation de rapports</w:t>
            </w:r>
          </w:p>
        </w:tc>
      </w:tr>
      <w:tr w:rsidR="002764A2" w:rsidRPr="004645CE" w:rsidTr="006574A8">
        <w:tc>
          <w:tcPr>
            <w:tcW w:w="420" w:type="dxa"/>
            <w:shd w:val="clear" w:color="auto" w:fill="auto"/>
          </w:tcPr>
          <w:p w:rsidR="002764A2" w:rsidRPr="004645CE" w:rsidRDefault="002764A2" w:rsidP="00FB056C">
            <w:pPr>
              <w:keepNext/>
              <w:suppressAutoHyphens w:val="0"/>
              <w:spacing w:before="40" w:after="120"/>
              <w:ind w:right="113"/>
              <w:rPr>
                <w:lang w:eastAsia="zh-CN"/>
              </w:rPr>
            </w:pPr>
            <w:r w:rsidRPr="004645CE">
              <w:rPr>
                <w:lang w:eastAsia="zh-CN"/>
              </w:rPr>
              <w:lastRenderedPageBreak/>
              <w:t>21.</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Danemark</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Septième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15 juillet 2022</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 mars 2013</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Observations finales adoptées concernant le sixième rapport périodique soumis conformément à la procédure simplifiée de présentation de rapports</w:t>
            </w:r>
          </w:p>
        </w:tc>
      </w:tr>
      <w:tr w:rsidR="002764A2" w:rsidRPr="004645CE" w:rsidTr="006574A8">
        <w:tc>
          <w:tcPr>
            <w:tcW w:w="420" w:type="dxa"/>
            <w:shd w:val="clear" w:color="auto" w:fill="auto"/>
          </w:tcPr>
          <w:p w:rsidR="002764A2" w:rsidRPr="004645CE" w:rsidRDefault="002764A2" w:rsidP="004645CE">
            <w:pPr>
              <w:keepNext/>
              <w:suppressAutoHyphens w:val="0"/>
              <w:spacing w:before="40" w:after="120"/>
              <w:ind w:right="113"/>
              <w:rPr>
                <w:lang w:eastAsia="zh-CN"/>
              </w:rPr>
            </w:pPr>
            <w:r w:rsidRPr="004645CE">
              <w:rPr>
                <w:lang w:eastAsia="zh-CN"/>
              </w:rPr>
              <w:t xml:space="preserve">22.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Djibouti</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novembre 2017</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Del="002706BF" w:rsidRDefault="002764A2" w:rsidP="002764A2">
            <w:pPr>
              <w:suppressAutoHyphens w:val="0"/>
              <w:spacing w:before="40" w:after="120"/>
              <w:ind w:right="113"/>
              <w:rPr>
                <w:lang w:eastAsia="zh-CN"/>
              </w:rPr>
            </w:pPr>
            <w:r w:rsidRPr="004645CE">
              <w:rPr>
                <w:lang w:eastAsia="zh-CN"/>
              </w:rPr>
              <w:t>23.</w:t>
            </w:r>
          </w:p>
        </w:tc>
        <w:tc>
          <w:tcPr>
            <w:tcW w:w="1610" w:type="dxa"/>
            <w:shd w:val="clear" w:color="auto" w:fill="auto"/>
          </w:tcPr>
          <w:p w:rsidR="002764A2" w:rsidRPr="004645CE" w:rsidDel="002706BF" w:rsidRDefault="002764A2" w:rsidP="002764A2">
            <w:pPr>
              <w:suppressAutoHyphens w:val="0"/>
              <w:spacing w:before="40" w:after="120"/>
              <w:ind w:right="113"/>
              <w:rPr>
                <w:lang w:eastAsia="zh-CN"/>
              </w:rPr>
            </w:pPr>
            <w:r w:rsidRPr="004645CE">
              <w:rPr>
                <w:lang w:eastAsia="zh-CN"/>
              </w:rPr>
              <w:t>Équateur</w:t>
            </w:r>
          </w:p>
        </w:tc>
        <w:tc>
          <w:tcPr>
            <w:tcW w:w="1204" w:type="dxa"/>
            <w:shd w:val="clear" w:color="auto" w:fill="auto"/>
          </w:tcPr>
          <w:p w:rsidR="002764A2" w:rsidRPr="004645CE" w:rsidDel="002706BF" w:rsidRDefault="002764A2" w:rsidP="002764A2">
            <w:pPr>
              <w:suppressAutoHyphens w:val="0"/>
              <w:spacing w:before="40" w:after="120"/>
              <w:ind w:right="113"/>
              <w:rPr>
                <w:lang w:eastAsia="zh-CN"/>
              </w:rPr>
            </w:pPr>
            <w:r w:rsidRPr="004645CE">
              <w:rPr>
                <w:lang w:eastAsia="zh-CN"/>
              </w:rPr>
              <w:t>Septième</w:t>
            </w:r>
          </w:p>
        </w:tc>
        <w:tc>
          <w:tcPr>
            <w:tcW w:w="1763" w:type="dxa"/>
            <w:shd w:val="clear" w:color="auto" w:fill="auto"/>
          </w:tcPr>
          <w:p w:rsidR="002764A2" w:rsidRPr="004645CE" w:rsidDel="002706BF" w:rsidRDefault="002764A2" w:rsidP="002764A2">
            <w:pPr>
              <w:suppressAutoHyphens w:val="0"/>
              <w:spacing w:before="40" w:after="120"/>
              <w:ind w:right="113"/>
              <w:rPr>
                <w:lang w:eastAsia="zh-CN"/>
              </w:rPr>
            </w:pPr>
            <w:r w:rsidRPr="004645CE">
              <w:rPr>
                <w:lang w:eastAsia="zh-CN"/>
              </w:rPr>
              <w:t>15 juillet 2021</w:t>
            </w:r>
          </w:p>
        </w:tc>
        <w:tc>
          <w:tcPr>
            <w:tcW w:w="2940" w:type="dxa"/>
            <w:shd w:val="clear" w:color="auto" w:fill="auto"/>
          </w:tcPr>
          <w:p w:rsidR="002764A2" w:rsidRPr="004645CE" w:rsidDel="002706BF"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mars 2013</w:t>
            </w:r>
          </w:p>
        </w:tc>
        <w:tc>
          <w:tcPr>
            <w:tcW w:w="1652" w:type="dxa"/>
            <w:shd w:val="clear" w:color="auto" w:fill="auto"/>
          </w:tcPr>
          <w:p w:rsidR="002764A2" w:rsidRPr="004645CE" w:rsidDel="002706BF"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Del="002706BF" w:rsidRDefault="002764A2" w:rsidP="002764A2">
            <w:pPr>
              <w:suppressAutoHyphens w:val="0"/>
              <w:spacing w:before="40" w:after="120"/>
              <w:ind w:right="113"/>
              <w:rPr>
                <w:lang w:eastAsia="zh-CN"/>
              </w:rPr>
            </w:pPr>
            <w:r w:rsidRPr="004645CE">
              <w:rPr>
                <w:lang w:eastAsia="zh-CN"/>
              </w:rPr>
              <w:t>Observations finales adoptées concernant le sixième rapport périodique soumis conformément à la procédure simplifiée de présentation de rapports</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24.</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Espagne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Septième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24 juillet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 octobre 2015</w:t>
            </w:r>
          </w:p>
        </w:tc>
        <w:tc>
          <w:tcPr>
            <w:tcW w:w="1652" w:type="dxa"/>
            <w:shd w:val="clear" w:color="auto" w:fill="auto"/>
          </w:tcPr>
          <w:p w:rsidR="002764A2" w:rsidRPr="004645CE" w:rsidDel="002706BF"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25.</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Estonie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juillet 2015</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6 janvier 2015</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avril 2017</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Liste des points à traiter établie avant la soumission du rapport adoptée à la 116</w:t>
            </w:r>
            <w:r w:rsidRPr="004645CE">
              <w:rPr>
                <w:vertAlign w:val="superscript"/>
                <w:lang w:eastAsia="zh-CN"/>
              </w:rPr>
              <w:t>e</w:t>
            </w:r>
            <w:r w:rsidRPr="004645CE">
              <w:rPr>
                <w:lang w:eastAsia="zh-CN"/>
              </w:rPr>
              <w:t> session (mars 2016)</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26.</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États-Unis d</w:t>
            </w:r>
            <w:r w:rsidR="004645CE" w:rsidRPr="004645CE">
              <w:rPr>
                <w:lang w:eastAsia="zh-CN"/>
              </w:rPr>
              <w:t>’</w:t>
            </w:r>
            <w:r w:rsidRPr="004645CE">
              <w:rPr>
                <w:lang w:eastAsia="zh-CN"/>
              </w:rPr>
              <w:t>Amérique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28 mars 2019</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27.</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Ex-République yougoslave de Macédoine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24 juillet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28.</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Fédération de Russie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Huitième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 avril 2019</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29.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Finlande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Septième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26 juillet 2019</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8 janvier 2016</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30.</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France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Sixième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24 juillet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31.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Géorgie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juillet 2019</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FB056C">
            <w:pPr>
              <w:keepNext/>
              <w:suppressAutoHyphens w:val="0"/>
              <w:spacing w:before="40" w:after="120"/>
              <w:ind w:right="113"/>
              <w:rPr>
                <w:lang w:eastAsia="zh-CN"/>
              </w:rPr>
            </w:pPr>
            <w:r w:rsidRPr="004645CE">
              <w:rPr>
                <w:lang w:eastAsia="zh-CN"/>
              </w:rPr>
              <w:lastRenderedPageBreak/>
              <w:t>32.</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Ghana</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15 juillet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33. </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Grèce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 novembre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34.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Haïti</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octobre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35.</w:t>
            </w:r>
          </w:p>
        </w:tc>
        <w:tc>
          <w:tcPr>
            <w:tcW w:w="1610" w:type="dxa"/>
            <w:shd w:val="clear" w:color="auto" w:fill="auto"/>
            <w:noWrap/>
            <w:hideMark/>
          </w:tcPr>
          <w:p w:rsidR="002764A2" w:rsidRPr="004645CE" w:rsidRDefault="002764A2" w:rsidP="002764A2">
            <w:pPr>
              <w:suppressAutoHyphens w:val="0"/>
              <w:spacing w:before="40" w:after="120"/>
              <w:ind w:right="113"/>
              <w:rPr>
                <w:lang w:eastAsia="zh-CN"/>
              </w:rPr>
            </w:pPr>
            <w:r w:rsidRPr="004645CE">
              <w:rPr>
                <w:lang w:eastAsia="zh-CN"/>
              </w:rPr>
              <w:t>Hong Kong (Chine)</w:t>
            </w:r>
            <w:r w:rsidRPr="00FB056C">
              <w:rPr>
                <w:i/>
                <w:iCs/>
                <w:vertAlign w:val="superscript"/>
                <w:lang w:eastAsia="zh-CN"/>
              </w:rPr>
              <w:t>a</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mars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36.</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Indonésie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26 juillet 2017</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4645CE">
            <w:pPr>
              <w:keepNext/>
              <w:suppressAutoHyphens w:val="0"/>
              <w:spacing w:before="40" w:after="120"/>
              <w:ind w:right="113"/>
              <w:rPr>
                <w:lang w:eastAsia="zh-CN"/>
              </w:rPr>
            </w:pPr>
            <w:r w:rsidRPr="004645CE">
              <w:rPr>
                <w:lang w:eastAsia="zh-CN"/>
              </w:rPr>
              <w:t>37.</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Iraq</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Sixième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 novembre 2018</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38.</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Irlande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31 juillet 2019</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39.</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Islande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Sixième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juillet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40.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Israël</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octobre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9 mai 2011</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Observations finales adoptées concernant le quatrième rapport périodique soumis conformément à la procédure simplifiée de présentation de rapports</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41.</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Italie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Septième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29 mars 2022</w:t>
            </w:r>
          </w:p>
        </w:tc>
        <w:tc>
          <w:tcPr>
            <w:tcW w:w="2940" w:type="dxa"/>
            <w:shd w:val="clear" w:color="auto" w:fill="auto"/>
          </w:tcPr>
          <w:p w:rsidR="002764A2" w:rsidRPr="004645CE" w:rsidRDefault="00FB056C" w:rsidP="002764A2">
            <w:pPr>
              <w:suppressAutoHyphens w:val="0"/>
              <w:spacing w:before="40" w:after="120"/>
              <w:ind w:right="113"/>
              <w:rPr>
                <w:lang w:eastAsia="zh-CN"/>
              </w:rPr>
            </w:pPr>
            <w:r>
              <w:rPr>
                <w:lang w:eastAsia="zh-CN"/>
              </w:rPr>
              <w:t>-</w:t>
            </w:r>
          </w:p>
        </w:tc>
        <w:tc>
          <w:tcPr>
            <w:tcW w:w="1652" w:type="dxa"/>
            <w:shd w:val="clear" w:color="auto" w:fill="auto"/>
          </w:tcPr>
          <w:p w:rsidR="002764A2" w:rsidRPr="004645CE" w:rsidRDefault="00FB056C" w:rsidP="002764A2">
            <w:pPr>
              <w:suppressAutoHyphens w:val="0"/>
              <w:spacing w:before="40" w:after="120"/>
              <w:ind w:right="113"/>
              <w:rPr>
                <w:lang w:eastAsia="zh-CN"/>
              </w:rPr>
            </w:pPr>
            <w:r>
              <w:rPr>
                <w:lang w:eastAsia="zh-CN"/>
              </w:rPr>
              <w:t>-</w:t>
            </w:r>
          </w:p>
        </w:tc>
        <w:tc>
          <w:tcPr>
            <w:tcW w:w="2603" w:type="dxa"/>
            <w:shd w:val="clear" w:color="auto" w:fill="auto"/>
          </w:tcPr>
          <w:p w:rsidR="002764A2" w:rsidRPr="004645CE" w:rsidRDefault="00FB056C" w:rsidP="002764A2">
            <w:pPr>
              <w:suppressAutoHyphens w:val="0"/>
              <w:spacing w:before="40" w:after="120"/>
              <w:ind w:right="113"/>
              <w:rPr>
                <w:lang w:eastAsia="zh-CN"/>
              </w:rPr>
            </w:pPr>
            <w:r>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42.</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Jamaïque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4 novembre 2021</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43.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Japon</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Septième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juillet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mars 2016</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44.</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Kazakhstan</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15 juillet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45.</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Kirghizistan</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28 mars 2018</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46.</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Koweït</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15 juillet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47.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Lettonie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28 mars 2020</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FB056C">
            <w:pPr>
              <w:keepNext/>
              <w:suppressAutoHyphens w:val="0"/>
              <w:spacing w:before="40" w:after="120"/>
              <w:ind w:right="113"/>
              <w:rPr>
                <w:lang w:eastAsia="zh-CN"/>
              </w:rPr>
            </w:pPr>
            <w:r w:rsidRPr="004645CE">
              <w:rPr>
                <w:lang w:eastAsia="zh-CN"/>
              </w:rPr>
              <w:lastRenderedPageBreak/>
              <w:t xml:space="preserve">48.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Lituanie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juillet 2017</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20 mars 2013</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août 2017</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Liste des points à traiter établie avant la soumission du rapport adoptée à la 117</w:t>
            </w:r>
            <w:r w:rsidRPr="004645CE">
              <w:rPr>
                <w:vertAlign w:val="superscript"/>
                <w:lang w:eastAsia="zh-CN"/>
              </w:rPr>
              <w:t>e</w:t>
            </w:r>
            <w:r w:rsidRPr="004645CE">
              <w:rPr>
                <w:lang w:eastAsia="zh-CN"/>
              </w:rPr>
              <w:t> session (juin 2016)</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49.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Macao (Chine)</w:t>
            </w:r>
            <w:r w:rsidRPr="00C70B2B">
              <w:rPr>
                <w:i/>
                <w:iCs/>
                <w:vertAlign w:val="superscript"/>
                <w:lang w:eastAsia="zh-CN"/>
              </w:rPr>
              <w:t>b</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mars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FB056C">
            <w:pPr>
              <w:keepNext/>
              <w:suppressAutoHyphens w:val="0"/>
              <w:spacing w:before="40" w:after="120"/>
              <w:ind w:right="113"/>
              <w:rPr>
                <w:lang w:eastAsia="zh-CN"/>
              </w:rPr>
            </w:pPr>
            <w:r w:rsidRPr="004645CE">
              <w:rPr>
                <w:lang w:eastAsia="zh-CN"/>
              </w:rPr>
              <w:t xml:space="preserve">50.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Malawi</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juillet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51.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Malte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octobre 2020</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52.</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Maroc</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Septième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4 novembre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53.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Mauritanie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novembre 2017</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54. </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Monaco</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 avril 2021</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5 janvier 2011</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Observations finales adoptées concernant le troisième rapport périodique soumis conformément à la procédure simplifiée de présentation de rapports</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55.</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Monténégro</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octobre 2020</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27 juin 2016</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56.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Mozambique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Deuxième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novembre 2017</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57. </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Namibie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31 mars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58.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Népal</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28 mars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59.</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Norvège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Septième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 novembre 2016</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5 avril 2013</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août 2017</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Liste des points à traiter établie avant la soumission du rapport adoptée à la 117</w:t>
            </w:r>
            <w:r w:rsidRPr="004645CE">
              <w:rPr>
                <w:vertAlign w:val="superscript"/>
                <w:lang w:eastAsia="zh-CN"/>
              </w:rPr>
              <w:t>e</w:t>
            </w:r>
            <w:r w:rsidRPr="004645CE">
              <w:rPr>
                <w:lang w:eastAsia="zh-CN"/>
              </w:rPr>
              <w:t> session (juin 2016)</w:t>
            </w:r>
          </w:p>
        </w:tc>
      </w:tr>
      <w:tr w:rsidR="002764A2" w:rsidRPr="004645CE" w:rsidTr="006574A8">
        <w:tc>
          <w:tcPr>
            <w:tcW w:w="420" w:type="dxa"/>
            <w:shd w:val="clear" w:color="auto" w:fill="auto"/>
          </w:tcPr>
          <w:p w:rsidR="002764A2" w:rsidRPr="004645CE" w:rsidRDefault="002764A2" w:rsidP="00CF180C">
            <w:pPr>
              <w:keepNext/>
              <w:suppressAutoHyphens w:val="0"/>
              <w:spacing w:before="40" w:after="120"/>
              <w:ind w:right="113"/>
              <w:rPr>
                <w:lang w:eastAsia="zh-CN"/>
              </w:rPr>
            </w:pPr>
            <w:r w:rsidRPr="004645CE">
              <w:rPr>
                <w:lang w:eastAsia="zh-CN"/>
              </w:rPr>
              <w:lastRenderedPageBreak/>
              <w:t xml:space="preserve">60. </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Nouvelle-Zélande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Septième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31 mars 2023</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28 janvier 2011</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Observations finales adoptées concernant le sixième rapport périodique soumis conformément à la procédure simplifiée de présentation de rapports </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61.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Ouzbékistan</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24 juillet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FB056C">
            <w:pPr>
              <w:keepNext/>
              <w:suppressAutoHyphens w:val="0"/>
              <w:spacing w:before="40" w:after="120"/>
              <w:ind w:right="113"/>
              <w:rPr>
                <w:lang w:eastAsia="zh-CN"/>
              </w:rPr>
            </w:pPr>
            <w:r w:rsidRPr="004645CE">
              <w:rPr>
                <w:lang w:eastAsia="zh-CN"/>
              </w:rPr>
              <w:t xml:space="preserve">62.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Paraguay</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mars 2017</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23 octobre 2015</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novembre 2017</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Liste des points à traiter établie avant la soumission du rapport adoptée à la 118</w:t>
            </w:r>
            <w:r w:rsidRPr="004645CE">
              <w:rPr>
                <w:vertAlign w:val="superscript"/>
                <w:lang w:eastAsia="zh-CN"/>
              </w:rPr>
              <w:t>e</w:t>
            </w:r>
            <w:r w:rsidRPr="004645CE">
              <w:rPr>
                <w:lang w:eastAsia="zh-CN"/>
              </w:rPr>
              <w:t> session (octobre 2016)</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63.</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Pérou</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Sixième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30 mars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18 février 2018</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Del="001A1C72" w:rsidRDefault="002764A2" w:rsidP="002764A2">
            <w:pPr>
              <w:suppressAutoHyphens w:val="0"/>
              <w:spacing w:before="40" w:after="120"/>
              <w:ind w:right="113"/>
              <w:rPr>
                <w:lang w:eastAsia="zh-CN"/>
              </w:rPr>
            </w:pPr>
            <w:r w:rsidRPr="004645CE">
              <w:rPr>
                <w:lang w:eastAsia="zh-CN"/>
              </w:rPr>
              <w:t>64.</w:t>
            </w:r>
          </w:p>
        </w:tc>
        <w:tc>
          <w:tcPr>
            <w:tcW w:w="1610" w:type="dxa"/>
            <w:shd w:val="clear" w:color="auto" w:fill="auto"/>
          </w:tcPr>
          <w:p w:rsidR="002764A2" w:rsidRPr="004645CE" w:rsidDel="001A1C72" w:rsidRDefault="002764A2" w:rsidP="002764A2">
            <w:pPr>
              <w:suppressAutoHyphens w:val="0"/>
              <w:spacing w:before="40" w:after="120"/>
              <w:ind w:right="113"/>
              <w:rPr>
                <w:lang w:eastAsia="zh-CN"/>
              </w:rPr>
            </w:pPr>
            <w:r w:rsidRPr="004645CE">
              <w:rPr>
                <w:lang w:eastAsia="zh-CN"/>
              </w:rPr>
              <w:t>Pologne</w:t>
            </w:r>
          </w:p>
        </w:tc>
        <w:tc>
          <w:tcPr>
            <w:tcW w:w="1204" w:type="dxa"/>
            <w:shd w:val="clear" w:color="auto" w:fill="auto"/>
          </w:tcPr>
          <w:p w:rsidR="002764A2" w:rsidRPr="004645CE" w:rsidDel="001A1C72" w:rsidRDefault="002764A2" w:rsidP="002764A2">
            <w:pPr>
              <w:suppressAutoHyphens w:val="0"/>
              <w:spacing w:before="40" w:after="120"/>
              <w:ind w:right="113"/>
              <w:rPr>
                <w:lang w:eastAsia="zh-CN"/>
              </w:rPr>
            </w:pPr>
            <w:r w:rsidRPr="004645CE">
              <w:rPr>
                <w:lang w:eastAsia="zh-CN"/>
              </w:rPr>
              <w:t>Huitième</w:t>
            </w:r>
          </w:p>
        </w:tc>
        <w:tc>
          <w:tcPr>
            <w:tcW w:w="1763" w:type="dxa"/>
            <w:shd w:val="clear" w:color="auto" w:fill="auto"/>
          </w:tcPr>
          <w:p w:rsidR="002764A2" w:rsidRPr="004645CE" w:rsidDel="001A1C72" w:rsidRDefault="002764A2" w:rsidP="002764A2">
            <w:pPr>
              <w:suppressAutoHyphens w:val="0"/>
              <w:spacing w:before="40" w:after="120"/>
              <w:ind w:right="113"/>
              <w:rPr>
                <w:lang w:eastAsia="zh-CN"/>
              </w:rPr>
            </w:pPr>
            <w:r w:rsidRPr="004645CE">
              <w:rPr>
                <w:lang w:eastAsia="zh-CN"/>
              </w:rPr>
              <w:t>4 novembre 2021</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 mars 2012</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Observations finales adoptées concernant le septième rapport périodique soumis conformément à la procédure simplifiée de présentation de rapports</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65.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Portugal</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octobre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66.</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République de Corée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 novembre 2019</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67.</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République de Moldova</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4 novembre 2022</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18 mars 2011</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Observations finales adoptées concernant le troisième rapport périodique soumis conformément à la procédure simplifiée de présentation de rapports</w:t>
            </w:r>
          </w:p>
        </w:tc>
      </w:tr>
      <w:tr w:rsidR="00FB056C" w:rsidRPr="004645CE" w:rsidTr="00E72E54">
        <w:tc>
          <w:tcPr>
            <w:tcW w:w="420" w:type="dxa"/>
            <w:shd w:val="clear" w:color="auto" w:fill="auto"/>
          </w:tcPr>
          <w:p w:rsidR="00FB056C" w:rsidRPr="004645CE" w:rsidRDefault="00FB056C" w:rsidP="00E72E54">
            <w:pPr>
              <w:suppressAutoHyphens w:val="0"/>
              <w:spacing w:before="40" w:after="120"/>
              <w:ind w:right="113"/>
              <w:rPr>
                <w:lang w:eastAsia="zh-CN"/>
              </w:rPr>
            </w:pPr>
            <w:r>
              <w:rPr>
                <w:lang w:eastAsia="zh-CN"/>
              </w:rPr>
              <w:t>68</w:t>
            </w:r>
            <w:r w:rsidRPr="004645CE">
              <w:rPr>
                <w:lang w:eastAsia="zh-CN"/>
              </w:rPr>
              <w:t>.</w:t>
            </w:r>
          </w:p>
        </w:tc>
        <w:tc>
          <w:tcPr>
            <w:tcW w:w="1610" w:type="dxa"/>
            <w:shd w:val="clear" w:color="auto" w:fill="auto"/>
          </w:tcPr>
          <w:p w:rsidR="00FB056C" w:rsidRPr="004645CE" w:rsidRDefault="00FB056C" w:rsidP="00423D9B">
            <w:pPr>
              <w:suppressAutoHyphens w:val="0"/>
              <w:spacing w:before="40" w:after="120"/>
              <w:ind w:right="113"/>
              <w:rPr>
                <w:lang w:eastAsia="zh-CN"/>
              </w:rPr>
            </w:pPr>
            <w:r w:rsidRPr="004645CE">
              <w:rPr>
                <w:lang w:eastAsia="zh-CN"/>
              </w:rPr>
              <w:t xml:space="preserve">République </w:t>
            </w:r>
            <w:r w:rsidR="00423D9B">
              <w:rPr>
                <w:lang w:eastAsia="zh-CN"/>
              </w:rPr>
              <w:t>t</w:t>
            </w:r>
            <w:r w:rsidRPr="004645CE">
              <w:rPr>
                <w:lang w:eastAsia="zh-CN"/>
              </w:rPr>
              <w:t>chèque</w:t>
            </w:r>
          </w:p>
        </w:tc>
        <w:tc>
          <w:tcPr>
            <w:tcW w:w="1204" w:type="dxa"/>
            <w:shd w:val="clear" w:color="auto" w:fill="auto"/>
          </w:tcPr>
          <w:p w:rsidR="00FB056C" w:rsidRPr="004645CE" w:rsidRDefault="00FB056C" w:rsidP="00E72E54">
            <w:pPr>
              <w:suppressAutoHyphens w:val="0"/>
              <w:spacing w:before="40" w:after="120"/>
              <w:ind w:right="113"/>
              <w:rPr>
                <w:lang w:eastAsia="zh-CN"/>
              </w:rPr>
            </w:pPr>
            <w:r w:rsidRPr="004645CE">
              <w:rPr>
                <w:lang w:eastAsia="zh-CN"/>
              </w:rPr>
              <w:t>Quatrième</w:t>
            </w:r>
          </w:p>
        </w:tc>
        <w:tc>
          <w:tcPr>
            <w:tcW w:w="1763" w:type="dxa"/>
            <w:shd w:val="clear" w:color="auto" w:fill="auto"/>
          </w:tcPr>
          <w:p w:rsidR="00FB056C" w:rsidRPr="004645CE" w:rsidRDefault="00FB056C" w:rsidP="00E72E54">
            <w:pPr>
              <w:suppressAutoHyphens w:val="0"/>
              <w:spacing w:before="40" w:after="120"/>
              <w:ind w:right="113"/>
              <w:rPr>
                <w:lang w:eastAsia="zh-CN"/>
              </w:rPr>
            </w:pPr>
            <w:r w:rsidRPr="004645CE">
              <w:rPr>
                <w:lang w:eastAsia="zh-CN"/>
              </w:rPr>
              <w:t>26 juillet 2018</w:t>
            </w:r>
          </w:p>
        </w:tc>
        <w:tc>
          <w:tcPr>
            <w:tcW w:w="2940" w:type="dxa"/>
            <w:shd w:val="clear" w:color="auto" w:fill="auto"/>
          </w:tcPr>
          <w:p w:rsidR="00FB056C" w:rsidRPr="004645CE" w:rsidRDefault="00FB056C" w:rsidP="00E72E54">
            <w:pPr>
              <w:suppressAutoHyphens w:val="0"/>
              <w:spacing w:before="40" w:after="120"/>
              <w:ind w:right="113"/>
              <w:rPr>
                <w:lang w:eastAsia="zh-CN"/>
              </w:rPr>
            </w:pPr>
            <w:r w:rsidRPr="004645CE">
              <w:rPr>
                <w:lang w:eastAsia="zh-CN"/>
              </w:rPr>
              <w:t>5 juillet 2013</w:t>
            </w:r>
          </w:p>
        </w:tc>
        <w:tc>
          <w:tcPr>
            <w:tcW w:w="1652" w:type="dxa"/>
            <w:shd w:val="clear" w:color="auto" w:fill="auto"/>
          </w:tcPr>
          <w:p w:rsidR="00FB056C" w:rsidRPr="004645CE" w:rsidRDefault="00FB056C" w:rsidP="00E72E54">
            <w:pPr>
              <w:suppressAutoHyphens w:val="0"/>
              <w:spacing w:before="40" w:after="120"/>
              <w:ind w:right="113"/>
              <w:rPr>
                <w:lang w:eastAsia="zh-CN"/>
              </w:rPr>
            </w:pPr>
            <w:r w:rsidRPr="004645CE">
              <w:rPr>
                <w:lang w:eastAsia="zh-CN"/>
              </w:rPr>
              <w:t>-</w:t>
            </w:r>
          </w:p>
        </w:tc>
        <w:tc>
          <w:tcPr>
            <w:tcW w:w="2603" w:type="dxa"/>
            <w:shd w:val="clear" w:color="auto" w:fill="auto"/>
          </w:tcPr>
          <w:p w:rsidR="00FB056C" w:rsidRPr="004645CE" w:rsidRDefault="00FB056C" w:rsidP="00E72E54">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FB056C">
            <w:pPr>
              <w:keepNext/>
              <w:suppressAutoHyphens w:val="0"/>
              <w:spacing w:before="40" w:after="120"/>
              <w:ind w:right="113"/>
              <w:rPr>
                <w:lang w:eastAsia="zh-CN"/>
              </w:rPr>
            </w:pPr>
            <w:r w:rsidRPr="004645CE">
              <w:rPr>
                <w:lang w:eastAsia="zh-CN"/>
              </w:rPr>
              <w:lastRenderedPageBreak/>
              <w:t>6</w:t>
            </w:r>
            <w:r w:rsidR="00FB056C">
              <w:rPr>
                <w:lang w:eastAsia="zh-CN"/>
              </w:rPr>
              <w:t>9</w:t>
            </w:r>
            <w:r w:rsidRPr="004645CE">
              <w:rPr>
                <w:lang w:eastAsia="zh-CN"/>
              </w:rPr>
              <w:t>.</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Royaume-Uni de Grande-Bretagne et d</w:t>
            </w:r>
            <w:r w:rsidR="004645CE" w:rsidRPr="004645CE">
              <w:rPr>
                <w:lang w:eastAsia="zh-CN"/>
              </w:rPr>
              <w:t>’</w:t>
            </w:r>
            <w:r w:rsidRPr="004645CE">
              <w:rPr>
                <w:lang w:eastAsia="zh-CN"/>
              </w:rPr>
              <w:t>Irlande du Nord</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Huitième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24 juillet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FB056C" w:rsidP="002764A2">
            <w:pPr>
              <w:suppressAutoHyphens w:val="0"/>
              <w:spacing w:before="40" w:after="120"/>
              <w:ind w:right="113"/>
              <w:rPr>
                <w:lang w:eastAsia="zh-CN"/>
              </w:rPr>
            </w:pPr>
            <w:r>
              <w:rPr>
                <w:lang w:eastAsia="zh-CN"/>
              </w:rPr>
              <w:t>70</w:t>
            </w:r>
            <w:r w:rsidR="002764A2" w:rsidRPr="004645CE">
              <w:rPr>
                <w:lang w:eastAsia="zh-CN"/>
              </w:rPr>
              <w:t xml:space="preserve">. </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Rwanda</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31 mars 2019</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FB056C">
            <w:pPr>
              <w:keepNext/>
              <w:suppressAutoHyphens w:val="0"/>
              <w:spacing w:before="40" w:after="120"/>
              <w:ind w:right="113"/>
              <w:rPr>
                <w:lang w:eastAsia="zh-CN"/>
              </w:rPr>
            </w:pPr>
            <w:r w:rsidRPr="004645CE">
              <w:rPr>
                <w:lang w:eastAsia="zh-CN"/>
              </w:rPr>
              <w:t>7</w:t>
            </w:r>
            <w:r w:rsidR="00FB056C">
              <w:rPr>
                <w:lang w:eastAsia="zh-CN"/>
              </w:rPr>
              <w:t>1</w:t>
            </w:r>
            <w:r w:rsidRPr="004645CE">
              <w:rPr>
                <w:lang w:eastAsia="zh-CN"/>
              </w:rPr>
              <w:t>.</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Saint-Marin</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 novembre 2022</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23 février 2011</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Observations finales adoptées concernant le troisième rapport périodique soumis conformément à la procédure simplifiée de présentation de rapports</w:t>
            </w:r>
          </w:p>
        </w:tc>
      </w:tr>
      <w:tr w:rsidR="002764A2" w:rsidRPr="004645CE" w:rsidTr="006574A8">
        <w:tc>
          <w:tcPr>
            <w:tcW w:w="420" w:type="dxa"/>
            <w:shd w:val="clear" w:color="auto" w:fill="auto"/>
          </w:tcPr>
          <w:p w:rsidR="002764A2" w:rsidRPr="004645CE" w:rsidRDefault="002764A2" w:rsidP="00FB056C">
            <w:pPr>
              <w:suppressAutoHyphens w:val="0"/>
              <w:spacing w:before="40" w:after="120"/>
              <w:ind w:right="113"/>
              <w:rPr>
                <w:lang w:eastAsia="zh-CN"/>
              </w:rPr>
            </w:pPr>
            <w:r w:rsidRPr="004645CE">
              <w:rPr>
                <w:lang w:eastAsia="zh-CN"/>
              </w:rPr>
              <w:t>7</w:t>
            </w:r>
            <w:r w:rsidR="00FB056C">
              <w:rPr>
                <w:lang w:eastAsia="zh-CN"/>
              </w:rPr>
              <w:t>2</w:t>
            </w:r>
            <w:r w:rsidRPr="004645CE">
              <w:rPr>
                <w:lang w:eastAsia="zh-CN"/>
              </w:rPr>
              <w:t>.</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Sao Tomé-et-Principe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Initial</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10 avril 2018</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FB056C">
            <w:pPr>
              <w:suppressAutoHyphens w:val="0"/>
              <w:spacing w:before="40" w:after="120"/>
              <w:ind w:right="113"/>
              <w:rPr>
                <w:lang w:eastAsia="zh-CN"/>
              </w:rPr>
            </w:pPr>
            <w:r w:rsidRPr="004645CE">
              <w:rPr>
                <w:lang w:eastAsia="zh-CN"/>
              </w:rPr>
              <w:t>7</w:t>
            </w:r>
            <w:r w:rsidR="00FB056C">
              <w:rPr>
                <w:lang w:eastAsia="zh-CN"/>
              </w:rPr>
              <w:t>3</w:t>
            </w:r>
            <w:r w:rsidRPr="004645CE">
              <w:rPr>
                <w:lang w:eastAsia="zh-CN"/>
              </w:rPr>
              <w:t>.</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Serbie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29 mars 2021</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FB056C">
            <w:pPr>
              <w:suppressAutoHyphens w:val="0"/>
              <w:spacing w:before="40" w:after="120"/>
              <w:ind w:right="113"/>
              <w:rPr>
                <w:lang w:eastAsia="zh-CN"/>
              </w:rPr>
            </w:pPr>
            <w:r w:rsidRPr="004645CE">
              <w:rPr>
                <w:lang w:eastAsia="zh-CN"/>
              </w:rPr>
              <w:t>7</w:t>
            </w:r>
            <w:r w:rsidR="00FB056C">
              <w:rPr>
                <w:lang w:eastAsia="zh-CN"/>
              </w:rPr>
              <w:t>4</w:t>
            </w:r>
            <w:r w:rsidRPr="004645CE">
              <w:rPr>
                <w:lang w:eastAsia="zh-CN"/>
              </w:rPr>
              <w:t>.</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Slovaquie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4 novembre 2021</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FB056C">
            <w:pPr>
              <w:suppressAutoHyphens w:val="0"/>
              <w:spacing w:before="40" w:after="120"/>
              <w:ind w:right="113"/>
              <w:rPr>
                <w:lang w:eastAsia="zh-CN"/>
              </w:rPr>
            </w:pPr>
            <w:r w:rsidRPr="004645CE">
              <w:rPr>
                <w:lang w:eastAsia="zh-CN"/>
              </w:rPr>
              <w:t>7</w:t>
            </w:r>
            <w:r w:rsidR="00FB056C">
              <w:rPr>
                <w:lang w:eastAsia="zh-CN"/>
              </w:rPr>
              <w:t>5</w:t>
            </w:r>
            <w:r w:rsidRPr="004645CE">
              <w:rPr>
                <w:lang w:eastAsia="zh-CN"/>
              </w:rPr>
              <w:t xml:space="preserve">. </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Slovénie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31 mars 2021</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FB056C">
            <w:pPr>
              <w:suppressAutoHyphens w:val="0"/>
              <w:spacing w:before="40" w:after="120"/>
              <w:ind w:right="113"/>
              <w:rPr>
                <w:lang w:eastAsia="zh-CN"/>
              </w:rPr>
            </w:pPr>
            <w:r w:rsidRPr="004645CE">
              <w:rPr>
                <w:lang w:eastAsia="zh-CN"/>
              </w:rPr>
              <w:t>7</w:t>
            </w:r>
            <w:r w:rsidR="00FB056C">
              <w:rPr>
                <w:lang w:eastAsia="zh-CN"/>
              </w:rPr>
              <w:t>6</w:t>
            </w:r>
            <w:r w:rsidRPr="004645CE">
              <w:rPr>
                <w:lang w:eastAsia="zh-CN"/>
              </w:rPr>
              <w:t xml:space="preserve">. </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Soudan</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31 juillet 2017</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FB056C">
            <w:pPr>
              <w:suppressAutoHyphens w:val="0"/>
              <w:spacing w:before="40" w:after="120"/>
              <w:ind w:right="113"/>
              <w:rPr>
                <w:lang w:eastAsia="zh-CN"/>
              </w:rPr>
            </w:pPr>
            <w:r w:rsidRPr="004645CE">
              <w:rPr>
                <w:lang w:eastAsia="zh-CN"/>
              </w:rPr>
              <w:t>7</w:t>
            </w:r>
            <w:r w:rsidR="00FB056C">
              <w:rPr>
                <w:lang w:eastAsia="zh-CN"/>
              </w:rPr>
              <w:t>7</w:t>
            </w:r>
            <w:r w:rsidRPr="004645CE">
              <w:rPr>
                <w:lang w:eastAsia="zh-CN"/>
              </w:rPr>
              <w:t>.</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Sri Lanka</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Sixième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octobre 2017</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FB056C">
            <w:pPr>
              <w:suppressAutoHyphens w:val="0"/>
              <w:spacing w:before="40" w:after="120"/>
              <w:ind w:right="113"/>
              <w:rPr>
                <w:lang w:eastAsia="zh-CN"/>
              </w:rPr>
            </w:pPr>
            <w:r w:rsidRPr="004645CE">
              <w:rPr>
                <w:lang w:eastAsia="zh-CN"/>
              </w:rPr>
              <w:t>7</w:t>
            </w:r>
            <w:r w:rsidR="00FB056C">
              <w:rPr>
                <w:lang w:eastAsia="zh-CN"/>
              </w:rPr>
              <w:t>8</w:t>
            </w:r>
            <w:r w:rsidRPr="004645CE">
              <w:rPr>
                <w:lang w:eastAsia="zh-CN"/>
              </w:rPr>
              <w:t xml:space="preserve">.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Suède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Huitième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31 mars 2023</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20 juin 2013</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Observations finales adoptées concernant le septième rapport périodique soumis conformément à la procédure simplifiée de présentation de rapports</w:t>
            </w:r>
          </w:p>
        </w:tc>
      </w:tr>
      <w:tr w:rsidR="002764A2" w:rsidRPr="004645CE" w:rsidTr="006574A8">
        <w:tc>
          <w:tcPr>
            <w:tcW w:w="420" w:type="dxa"/>
            <w:shd w:val="clear" w:color="auto" w:fill="auto"/>
          </w:tcPr>
          <w:p w:rsidR="002764A2" w:rsidRPr="004645CE" w:rsidRDefault="002764A2" w:rsidP="00FB056C">
            <w:pPr>
              <w:suppressAutoHyphens w:val="0"/>
              <w:spacing w:before="40" w:after="120"/>
              <w:ind w:right="113"/>
              <w:rPr>
                <w:lang w:eastAsia="zh-CN"/>
              </w:rPr>
            </w:pPr>
            <w:r w:rsidRPr="004645CE">
              <w:rPr>
                <w:lang w:eastAsia="zh-CN"/>
              </w:rPr>
              <w:t>7</w:t>
            </w:r>
            <w:r w:rsidR="00FB056C">
              <w:rPr>
                <w:lang w:eastAsia="zh-CN"/>
              </w:rPr>
              <w:t>9</w:t>
            </w:r>
            <w:r w:rsidRPr="004645CE">
              <w:rPr>
                <w:lang w:eastAsia="zh-CN"/>
              </w:rPr>
              <w:t>.</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Suriname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6 novembre 2020</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FB056C" w:rsidP="002764A2">
            <w:pPr>
              <w:suppressAutoHyphens w:val="0"/>
              <w:spacing w:before="40" w:after="120"/>
              <w:ind w:right="113"/>
              <w:rPr>
                <w:lang w:eastAsia="zh-CN"/>
              </w:rPr>
            </w:pPr>
            <w:r>
              <w:rPr>
                <w:lang w:eastAsia="zh-CN"/>
              </w:rPr>
              <w:t>80</w:t>
            </w:r>
            <w:r w:rsidR="002764A2" w:rsidRPr="004645CE">
              <w:rPr>
                <w:lang w:eastAsia="zh-CN"/>
              </w:rPr>
              <w:t>.</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Tadjikistan</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26 juillet 2017</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423D9B">
            <w:pPr>
              <w:keepNext/>
              <w:suppressAutoHyphens w:val="0"/>
              <w:spacing w:before="40" w:after="120"/>
              <w:ind w:right="113"/>
              <w:rPr>
                <w:lang w:eastAsia="zh-CN"/>
              </w:rPr>
            </w:pPr>
            <w:r w:rsidRPr="004645CE">
              <w:rPr>
                <w:lang w:eastAsia="zh-CN"/>
              </w:rPr>
              <w:lastRenderedPageBreak/>
              <w:t>8</w:t>
            </w:r>
            <w:r w:rsidR="00FB056C">
              <w:rPr>
                <w:lang w:eastAsia="zh-CN"/>
              </w:rPr>
              <w:t>1.</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Thaïlande</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29 mars 2021</w:t>
            </w:r>
          </w:p>
        </w:tc>
        <w:tc>
          <w:tcPr>
            <w:tcW w:w="2940" w:type="dxa"/>
            <w:shd w:val="clear" w:color="auto" w:fill="auto"/>
          </w:tcPr>
          <w:p w:rsidR="002764A2" w:rsidRPr="004645CE" w:rsidRDefault="00FB056C" w:rsidP="002764A2">
            <w:pPr>
              <w:suppressAutoHyphens w:val="0"/>
              <w:spacing w:before="40" w:after="120"/>
              <w:ind w:right="113"/>
              <w:rPr>
                <w:lang w:eastAsia="zh-CN"/>
              </w:rPr>
            </w:pPr>
            <w:r>
              <w:rPr>
                <w:lang w:eastAsia="zh-CN"/>
              </w:rPr>
              <w:t>-</w:t>
            </w:r>
          </w:p>
        </w:tc>
        <w:tc>
          <w:tcPr>
            <w:tcW w:w="1652" w:type="dxa"/>
            <w:shd w:val="clear" w:color="auto" w:fill="auto"/>
          </w:tcPr>
          <w:p w:rsidR="002764A2" w:rsidRPr="004645CE" w:rsidRDefault="00FB056C" w:rsidP="002764A2">
            <w:pPr>
              <w:suppressAutoHyphens w:val="0"/>
              <w:spacing w:before="40" w:after="120"/>
              <w:ind w:right="113"/>
              <w:rPr>
                <w:lang w:eastAsia="zh-CN"/>
              </w:rPr>
            </w:pPr>
            <w:r>
              <w:rPr>
                <w:lang w:eastAsia="zh-CN"/>
              </w:rPr>
              <w:t>-</w:t>
            </w:r>
          </w:p>
        </w:tc>
        <w:tc>
          <w:tcPr>
            <w:tcW w:w="2603" w:type="dxa"/>
            <w:shd w:val="clear" w:color="auto" w:fill="auto"/>
          </w:tcPr>
          <w:p w:rsidR="002764A2" w:rsidRPr="004645CE" w:rsidRDefault="00FB056C" w:rsidP="002764A2">
            <w:pPr>
              <w:suppressAutoHyphens w:val="0"/>
              <w:spacing w:before="40" w:after="120"/>
              <w:ind w:right="113"/>
              <w:rPr>
                <w:lang w:eastAsia="zh-CN"/>
              </w:rPr>
            </w:pPr>
            <w:r>
              <w:rPr>
                <w:lang w:eastAsia="zh-CN"/>
              </w:rPr>
              <w:t>-</w:t>
            </w:r>
          </w:p>
        </w:tc>
      </w:tr>
      <w:tr w:rsidR="002764A2" w:rsidRPr="004645CE" w:rsidTr="006574A8">
        <w:tc>
          <w:tcPr>
            <w:tcW w:w="420" w:type="dxa"/>
            <w:shd w:val="clear" w:color="auto" w:fill="auto"/>
          </w:tcPr>
          <w:p w:rsidR="002764A2" w:rsidRPr="004645CE" w:rsidRDefault="002764A2" w:rsidP="00FB056C">
            <w:pPr>
              <w:suppressAutoHyphens w:val="0"/>
              <w:spacing w:before="40" w:after="120"/>
              <w:ind w:right="113"/>
              <w:rPr>
                <w:lang w:eastAsia="zh-CN"/>
              </w:rPr>
            </w:pPr>
            <w:r w:rsidRPr="004645CE">
              <w:rPr>
                <w:lang w:eastAsia="zh-CN"/>
              </w:rPr>
              <w:t>8</w:t>
            </w:r>
            <w:r w:rsidR="00FB056C">
              <w:rPr>
                <w:lang w:eastAsia="zh-CN"/>
              </w:rPr>
              <w:t>2</w:t>
            </w:r>
            <w:r w:rsidRPr="004645CE">
              <w:rPr>
                <w:lang w:eastAsia="zh-CN"/>
              </w:rPr>
              <w:t>.</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Tchad</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Troisième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28 mars 2018</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30 janvier 2012</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FB056C">
            <w:pPr>
              <w:suppressAutoHyphens w:val="0"/>
              <w:spacing w:before="40" w:after="120"/>
              <w:ind w:right="113"/>
              <w:rPr>
                <w:lang w:eastAsia="zh-CN"/>
              </w:rPr>
            </w:pPr>
            <w:r w:rsidRPr="004645CE">
              <w:rPr>
                <w:lang w:eastAsia="zh-CN"/>
              </w:rPr>
              <w:t>8</w:t>
            </w:r>
            <w:r w:rsidR="00FB056C">
              <w:rPr>
                <w:lang w:eastAsia="zh-CN"/>
              </w:rPr>
              <w:t>3</w:t>
            </w:r>
            <w:r w:rsidRPr="004645CE">
              <w:rPr>
                <w:lang w:eastAsia="zh-CN"/>
              </w:rPr>
              <w:t>.</w:t>
            </w:r>
          </w:p>
        </w:tc>
        <w:tc>
          <w:tcPr>
            <w:tcW w:w="161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Turkménistan</w:t>
            </w:r>
          </w:p>
        </w:tc>
        <w:tc>
          <w:tcPr>
            <w:tcW w:w="1204"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Quatrième</w:t>
            </w:r>
          </w:p>
        </w:tc>
        <w:tc>
          <w:tcPr>
            <w:tcW w:w="176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94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suppressAutoHyphens w:val="0"/>
              <w:spacing w:before="40" w:after="120"/>
              <w:ind w:right="113"/>
              <w:rPr>
                <w:lang w:eastAsia="zh-CN"/>
              </w:rPr>
            </w:pPr>
            <w:r w:rsidRPr="004645CE">
              <w:rPr>
                <w:lang w:eastAsia="zh-CN"/>
              </w:rPr>
              <w:t>84.</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Ukraine</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Huitième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26 juillet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r>
      <w:tr w:rsidR="002764A2" w:rsidRPr="004645CE" w:rsidTr="006574A8">
        <w:tc>
          <w:tcPr>
            <w:tcW w:w="420" w:type="dxa"/>
            <w:shd w:val="clear" w:color="auto" w:fill="auto"/>
          </w:tcPr>
          <w:p w:rsidR="002764A2" w:rsidRPr="004645CE" w:rsidRDefault="002764A2" w:rsidP="002764A2">
            <w:pPr>
              <w:keepNext/>
              <w:suppressAutoHyphens w:val="0"/>
              <w:spacing w:before="40" w:after="120"/>
              <w:ind w:right="113"/>
              <w:rPr>
                <w:lang w:eastAsia="zh-CN"/>
              </w:rPr>
            </w:pPr>
            <w:r w:rsidRPr="004645CE">
              <w:rPr>
                <w:lang w:eastAsia="zh-CN"/>
              </w:rPr>
              <w:t xml:space="preserve">85. </w:t>
            </w:r>
          </w:p>
        </w:tc>
        <w:tc>
          <w:tcPr>
            <w:tcW w:w="161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Uruguay</w:t>
            </w:r>
          </w:p>
        </w:tc>
        <w:tc>
          <w:tcPr>
            <w:tcW w:w="1204"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Sixième</w:t>
            </w:r>
          </w:p>
        </w:tc>
        <w:tc>
          <w:tcPr>
            <w:tcW w:w="176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novembre 2018</w:t>
            </w:r>
          </w:p>
        </w:tc>
        <w:tc>
          <w:tcPr>
            <w:tcW w:w="2940"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26 novembre 2010</w:t>
            </w:r>
          </w:p>
        </w:tc>
        <w:tc>
          <w:tcPr>
            <w:tcW w:w="1652"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shd w:val="clear" w:color="auto" w:fill="auto"/>
            <w:hideMark/>
          </w:tcPr>
          <w:p w:rsidR="002764A2" w:rsidRPr="004645CE" w:rsidRDefault="002764A2" w:rsidP="002764A2">
            <w:pPr>
              <w:suppressAutoHyphens w:val="0"/>
              <w:spacing w:before="40" w:after="120"/>
              <w:ind w:right="113"/>
              <w:rPr>
                <w:lang w:eastAsia="zh-CN"/>
              </w:rPr>
            </w:pPr>
            <w:r w:rsidRPr="004645CE">
              <w:rPr>
                <w:lang w:eastAsia="zh-CN"/>
              </w:rPr>
              <w:t>Observations finales adoptées concernant le cinquième rapport périodique soumis conformément à la procédure simplifiée de présentation de rapports</w:t>
            </w:r>
          </w:p>
        </w:tc>
      </w:tr>
      <w:tr w:rsidR="002764A2" w:rsidRPr="004645CE" w:rsidTr="006574A8">
        <w:tc>
          <w:tcPr>
            <w:tcW w:w="420"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 xml:space="preserve">86. </w:t>
            </w:r>
          </w:p>
        </w:tc>
        <w:tc>
          <w:tcPr>
            <w:tcW w:w="1610"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Venezuela (République bolivarienne du)</w:t>
            </w:r>
          </w:p>
        </w:tc>
        <w:tc>
          <w:tcPr>
            <w:tcW w:w="1204"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Cinquième</w:t>
            </w:r>
          </w:p>
        </w:tc>
        <w:tc>
          <w:tcPr>
            <w:tcW w:w="1763"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24 juillet 2018</w:t>
            </w:r>
          </w:p>
        </w:tc>
        <w:tc>
          <w:tcPr>
            <w:tcW w:w="2940"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1652"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c>
          <w:tcPr>
            <w:tcW w:w="2603" w:type="dxa"/>
            <w:tcBorders>
              <w:bottom w:val="single" w:sz="12" w:space="0" w:color="auto"/>
            </w:tcBorders>
            <w:shd w:val="clear" w:color="auto" w:fill="auto"/>
          </w:tcPr>
          <w:p w:rsidR="002764A2" w:rsidRPr="004645CE" w:rsidRDefault="002764A2" w:rsidP="002764A2">
            <w:pPr>
              <w:suppressAutoHyphens w:val="0"/>
              <w:spacing w:before="40" w:after="120"/>
              <w:ind w:right="113"/>
              <w:rPr>
                <w:lang w:eastAsia="zh-CN"/>
              </w:rPr>
            </w:pPr>
            <w:r w:rsidRPr="004645CE">
              <w:rPr>
                <w:lang w:eastAsia="zh-CN"/>
              </w:rPr>
              <w:t>-</w:t>
            </w:r>
          </w:p>
        </w:tc>
      </w:tr>
    </w:tbl>
    <w:p w:rsidR="002764A2" w:rsidRPr="004645CE" w:rsidRDefault="004645CE" w:rsidP="004645CE">
      <w:pPr>
        <w:pStyle w:val="Notedebasdepage"/>
        <w:tabs>
          <w:tab w:val="clear" w:pos="1021"/>
          <w:tab w:val="left" w:pos="1304"/>
        </w:tabs>
        <w:spacing w:before="120"/>
        <w:ind w:firstLine="0"/>
      </w:pPr>
      <w:r w:rsidRPr="004645CE">
        <w:rPr>
          <w:i/>
          <w:iCs/>
          <w:vertAlign w:val="superscript"/>
        </w:rPr>
        <w:tab/>
      </w:r>
      <w:r w:rsidR="002764A2" w:rsidRPr="004645CE">
        <w:rPr>
          <w:i/>
          <w:iCs/>
          <w:vertAlign w:val="superscript"/>
        </w:rPr>
        <w:t>a</w:t>
      </w:r>
      <w:r w:rsidRPr="00F60AEA">
        <w:rPr>
          <w:iCs/>
        </w:rPr>
        <w:t xml:space="preserve">  </w:t>
      </w:r>
      <w:r w:rsidR="002764A2" w:rsidRPr="004645CE">
        <w:t>Bien que la Chine ne soit pas elle-même partie au Pacte, le Gouvernement chinois s</w:t>
      </w:r>
      <w:r w:rsidRPr="004645CE">
        <w:t>’</w:t>
      </w:r>
      <w:r w:rsidR="002764A2" w:rsidRPr="004645CE">
        <w:t>est acquitté des obligations prévues à l</w:t>
      </w:r>
      <w:r w:rsidRPr="004645CE">
        <w:t>’</w:t>
      </w:r>
      <w:r w:rsidR="002764A2" w:rsidRPr="004645CE">
        <w:t>article 40 pour Hong Kong (Chine), qui était auparavant sous administration britannique. Pour l</w:t>
      </w:r>
      <w:r w:rsidRPr="004645CE">
        <w:t>’</w:t>
      </w:r>
      <w:r w:rsidR="002764A2" w:rsidRPr="004645CE">
        <w:t xml:space="preserve">application du Pacte à Hong Kong (Chine), voir </w:t>
      </w:r>
      <w:r w:rsidR="002764A2" w:rsidRPr="004645CE">
        <w:rPr>
          <w:i/>
        </w:rPr>
        <w:t>Documents officiels de l</w:t>
      </w:r>
      <w:r w:rsidRPr="004645CE">
        <w:rPr>
          <w:i/>
        </w:rPr>
        <w:t>’</w:t>
      </w:r>
      <w:r w:rsidR="002764A2" w:rsidRPr="004645CE">
        <w:rPr>
          <w:i/>
        </w:rPr>
        <w:t>Assemblée générale, cinquante et unième session, Supplément n</w:t>
      </w:r>
      <w:r w:rsidR="002764A2" w:rsidRPr="004645CE">
        <w:rPr>
          <w:i/>
          <w:vertAlign w:val="superscript"/>
        </w:rPr>
        <w:t>o</w:t>
      </w:r>
      <w:r w:rsidR="002764A2" w:rsidRPr="004645CE">
        <w:rPr>
          <w:i/>
        </w:rPr>
        <w:t> 40</w:t>
      </w:r>
      <w:r w:rsidR="002764A2" w:rsidRPr="004645CE">
        <w:t xml:space="preserve"> (</w:t>
      </w:r>
      <w:hyperlink r:id="rId77" w:history="1">
        <w:r w:rsidR="002764A2" w:rsidRPr="00914959">
          <w:rPr>
            <w:rStyle w:val="Lienhypertexte"/>
          </w:rPr>
          <w:t>A/51/40</w:t>
        </w:r>
      </w:hyperlink>
      <w:r w:rsidR="002764A2" w:rsidRPr="004645CE">
        <w:t>), chap. V, sect. B, par. 78 à 85.</w:t>
      </w:r>
    </w:p>
    <w:p w:rsidR="002764A2" w:rsidRPr="004645CE" w:rsidRDefault="004645CE" w:rsidP="004645CE">
      <w:pPr>
        <w:pStyle w:val="Notedebasdepage"/>
        <w:tabs>
          <w:tab w:val="clear" w:pos="1021"/>
          <w:tab w:val="left" w:pos="1304"/>
        </w:tabs>
        <w:ind w:firstLine="0"/>
      </w:pPr>
      <w:r w:rsidRPr="004645CE">
        <w:rPr>
          <w:i/>
          <w:iCs/>
          <w:vertAlign w:val="superscript"/>
        </w:rPr>
        <w:tab/>
      </w:r>
      <w:r w:rsidR="002764A2" w:rsidRPr="004645CE">
        <w:rPr>
          <w:i/>
          <w:iCs/>
          <w:vertAlign w:val="superscript"/>
        </w:rPr>
        <w:t>b</w:t>
      </w:r>
      <w:r w:rsidRPr="00F60AEA">
        <w:rPr>
          <w:iCs/>
        </w:rPr>
        <w:t xml:space="preserve">  </w:t>
      </w:r>
      <w:r w:rsidR="002764A2" w:rsidRPr="004645CE">
        <w:t>Bien que la Chine ne soit pas elle-même partie au Pacte, le Gouvernement chinois s</w:t>
      </w:r>
      <w:r w:rsidRPr="004645CE">
        <w:t>’</w:t>
      </w:r>
      <w:r w:rsidR="002764A2" w:rsidRPr="004645CE">
        <w:t>est acquitté des obligations prévues à l</w:t>
      </w:r>
      <w:r w:rsidRPr="004645CE">
        <w:t>’</w:t>
      </w:r>
      <w:r w:rsidR="002764A2" w:rsidRPr="004645CE">
        <w:t>article 40 pour Macao (Chine), qui était auparavant sous administration portugaise. Pour l</w:t>
      </w:r>
      <w:r w:rsidRPr="004645CE">
        <w:t>’</w:t>
      </w:r>
      <w:r w:rsidR="002764A2" w:rsidRPr="004645CE">
        <w:t xml:space="preserve">application du Pacte à Macao (Chine), voir </w:t>
      </w:r>
      <w:r w:rsidR="002764A2" w:rsidRPr="004645CE">
        <w:rPr>
          <w:i/>
        </w:rPr>
        <w:t>Documents officiels de l</w:t>
      </w:r>
      <w:r w:rsidRPr="004645CE">
        <w:rPr>
          <w:i/>
        </w:rPr>
        <w:t>’</w:t>
      </w:r>
      <w:r w:rsidR="002764A2" w:rsidRPr="004645CE">
        <w:rPr>
          <w:i/>
        </w:rPr>
        <w:t>Assemblée générale, cinquante-cinquième session, Supplément n</w:t>
      </w:r>
      <w:r w:rsidR="002764A2" w:rsidRPr="004645CE">
        <w:rPr>
          <w:i/>
          <w:vertAlign w:val="superscript"/>
        </w:rPr>
        <w:t>o</w:t>
      </w:r>
      <w:r w:rsidR="002764A2" w:rsidRPr="004645CE">
        <w:rPr>
          <w:i/>
        </w:rPr>
        <w:t> 40</w:t>
      </w:r>
      <w:r w:rsidR="002764A2" w:rsidRPr="004645CE">
        <w:t xml:space="preserve"> (</w:t>
      </w:r>
      <w:hyperlink r:id="rId78" w:history="1">
        <w:r w:rsidR="002764A2" w:rsidRPr="00914959">
          <w:rPr>
            <w:rStyle w:val="Lienhypertexte"/>
          </w:rPr>
          <w:t>A/55/40</w:t>
        </w:r>
      </w:hyperlink>
      <w:r w:rsidR="002764A2" w:rsidRPr="004645CE">
        <w:t>), chap. IV.</w:t>
      </w:r>
    </w:p>
    <w:p w:rsidR="002764A2" w:rsidRPr="004645CE" w:rsidRDefault="002764A2" w:rsidP="002764A2">
      <w:pPr>
        <w:pStyle w:val="H1G"/>
      </w:pPr>
      <w:r w:rsidRPr="004645CE">
        <w:rPr>
          <w:lang w:eastAsia="es-ES"/>
        </w:rPr>
        <w:br w:type="page"/>
      </w:r>
      <w:r w:rsidRPr="004645CE">
        <w:lastRenderedPageBreak/>
        <w:tab/>
        <w:t>F.</w:t>
      </w:r>
      <w:r w:rsidRPr="004645CE">
        <w:tab/>
        <w:t>États parties dont le rapport est en attente d</w:t>
      </w:r>
      <w:r w:rsidR="004645CE" w:rsidRPr="004645CE">
        <w:t>’</w:t>
      </w:r>
      <w:r w:rsidRPr="004645CE">
        <w:t>examen par le Comité (23 États parties)</w:t>
      </w:r>
    </w:p>
    <w:tbl>
      <w:tblPr>
        <w:tblW w:w="12192" w:type="dxa"/>
        <w:tblInd w:w="1134" w:type="dxa"/>
        <w:tblLayout w:type="fixed"/>
        <w:tblCellMar>
          <w:left w:w="0" w:type="dxa"/>
          <w:right w:w="0" w:type="dxa"/>
        </w:tblCellMar>
        <w:tblLook w:val="04A0" w:firstRow="1" w:lastRow="0" w:firstColumn="1" w:lastColumn="0" w:noHBand="0" w:noVBand="1"/>
      </w:tblPr>
      <w:tblGrid>
        <w:gridCol w:w="427"/>
        <w:gridCol w:w="1596"/>
        <w:gridCol w:w="1435"/>
        <w:gridCol w:w="1896"/>
        <w:gridCol w:w="1858"/>
        <w:gridCol w:w="1719"/>
        <w:gridCol w:w="3261"/>
      </w:tblGrid>
      <w:tr w:rsidR="00C70B2B" w:rsidRPr="004645CE" w:rsidTr="00C70B2B">
        <w:trPr>
          <w:tblHeader/>
        </w:trPr>
        <w:tc>
          <w:tcPr>
            <w:tcW w:w="427" w:type="dxa"/>
            <w:tcBorders>
              <w:top w:val="single" w:sz="4" w:space="0" w:color="auto"/>
              <w:bottom w:val="single" w:sz="12" w:space="0" w:color="auto"/>
            </w:tcBorders>
            <w:shd w:val="clear" w:color="auto" w:fill="auto"/>
            <w:vAlign w:val="bottom"/>
          </w:tcPr>
          <w:p w:rsidR="002764A2" w:rsidRPr="004645CE" w:rsidRDefault="002764A2" w:rsidP="00E66E35">
            <w:pPr>
              <w:suppressAutoHyphens w:val="0"/>
              <w:spacing w:before="80" w:after="80" w:line="200" w:lineRule="exact"/>
              <w:ind w:right="113"/>
              <w:rPr>
                <w:i/>
                <w:sz w:val="16"/>
                <w:lang w:eastAsia="zh-CN"/>
              </w:rPr>
            </w:pPr>
          </w:p>
        </w:tc>
        <w:tc>
          <w:tcPr>
            <w:tcW w:w="1596" w:type="dxa"/>
            <w:tcBorders>
              <w:top w:val="single" w:sz="4" w:space="0" w:color="auto"/>
              <w:bottom w:val="single" w:sz="12" w:space="0" w:color="auto"/>
            </w:tcBorders>
            <w:shd w:val="clear" w:color="auto" w:fill="auto"/>
            <w:vAlign w:val="bottom"/>
            <w:hideMark/>
          </w:tcPr>
          <w:p w:rsidR="002764A2" w:rsidRPr="004645CE" w:rsidRDefault="002764A2" w:rsidP="00E66E35">
            <w:pPr>
              <w:suppressAutoHyphens w:val="0"/>
              <w:spacing w:before="80" w:after="80" w:line="200" w:lineRule="exact"/>
              <w:ind w:right="113"/>
              <w:rPr>
                <w:i/>
                <w:sz w:val="16"/>
                <w:lang w:eastAsia="zh-CN"/>
              </w:rPr>
            </w:pPr>
            <w:r w:rsidRPr="004645CE">
              <w:rPr>
                <w:i/>
                <w:sz w:val="16"/>
                <w:lang w:eastAsia="zh-CN"/>
              </w:rPr>
              <w:t>État partie</w:t>
            </w:r>
          </w:p>
        </w:tc>
        <w:tc>
          <w:tcPr>
            <w:tcW w:w="1435" w:type="dxa"/>
            <w:tcBorders>
              <w:top w:val="single" w:sz="4" w:space="0" w:color="auto"/>
              <w:bottom w:val="single" w:sz="12" w:space="0" w:color="auto"/>
            </w:tcBorders>
            <w:shd w:val="clear" w:color="auto" w:fill="auto"/>
            <w:vAlign w:val="bottom"/>
            <w:hideMark/>
          </w:tcPr>
          <w:p w:rsidR="002764A2" w:rsidRPr="004645CE" w:rsidRDefault="002764A2" w:rsidP="00E66E35">
            <w:pPr>
              <w:suppressAutoHyphens w:val="0"/>
              <w:spacing w:before="80" w:after="80" w:line="200" w:lineRule="exact"/>
              <w:ind w:right="113"/>
              <w:rPr>
                <w:i/>
                <w:sz w:val="16"/>
                <w:lang w:eastAsia="zh-CN"/>
              </w:rPr>
            </w:pPr>
            <w:r w:rsidRPr="004645CE">
              <w:rPr>
                <w:i/>
                <w:sz w:val="16"/>
                <w:lang w:eastAsia="zh-CN"/>
              </w:rPr>
              <w:t>Rapport</w:t>
            </w:r>
          </w:p>
        </w:tc>
        <w:tc>
          <w:tcPr>
            <w:tcW w:w="1896" w:type="dxa"/>
            <w:tcBorders>
              <w:top w:val="single" w:sz="4" w:space="0" w:color="auto"/>
              <w:bottom w:val="single" w:sz="12" w:space="0" w:color="auto"/>
            </w:tcBorders>
            <w:shd w:val="clear" w:color="auto" w:fill="auto"/>
            <w:vAlign w:val="bottom"/>
            <w:hideMark/>
          </w:tcPr>
          <w:p w:rsidR="002764A2" w:rsidRPr="004645CE" w:rsidRDefault="002764A2" w:rsidP="00E66E35">
            <w:pPr>
              <w:suppressAutoHyphens w:val="0"/>
              <w:spacing w:before="80" w:after="80" w:line="200" w:lineRule="exact"/>
              <w:ind w:right="113"/>
              <w:rPr>
                <w:i/>
                <w:sz w:val="16"/>
                <w:lang w:eastAsia="zh-CN"/>
              </w:rPr>
            </w:pPr>
            <w:r w:rsidRPr="004645CE">
              <w:rPr>
                <w:i/>
                <w:sz w:val="16"/>
                <w:lang w:eastAsia="zh-CN"/>
              </w:rPr>
              <w:t>Attendu le</w:t>
            </w:r>
          </w:p>
        </w:tc>
        <w:tc>
          <w:tcPr>
            <w:tcW w:w="1858" w:type="dxa"/>
            <w:tcBorders>
              <w:top w:val="single" w:sz="4" w:space="0" w:color="auto"/>
              <w:bottom w:val="single" w:sz="12" w:space="0" w:color="auto"/>
            </w:tcBorders>
            <w:shd w:val="clear" w:color="auto" w:fill="auto"/>
            <w:vAlign w:val="bottom"/>
            <w:hideMark/>
          </w:tcPr>
          <w:p w:rsidR="002764A2" w:rsidRPr="004645CE" w:rsidRDefault="002764A2" w:rsidP="00E66E35">
            <w:pPr>
              <w:suppressAutoHyphens w:val="0"/>
              <w:spacing w:before="80" w:after="80" w:line="200" w:lineRule="exact"/>
              <w:ind w:right="113"/>
              <w:rPr>
                <w:i/>
                <w:sz w:val="16"/>
                <w:lang w:eastAsia="zh-CN"/>
              </w:rPr>
            </w:pPr>
            <w:r w:rsidRPr="004645CE">
              <w:rPr>
                <w:i/>
                <w:sz w:val="16"/>
                <w:lang w:eastAsia="zh-CN"/>
              </w:rPr>
              <w:t>Date de soumission</w:t>
            </w:r>
          </w:p>
        </w:tc>
        <w:tc>
          <w:tcPr>
            <w:tcW w:w="1719" w:type="dxa"/>
            <w:tcBorders>
              <w:top w:val="single" w:sz="4" w:space="0" w:color="auto"/>
              <w:bottom w:val="single" w:sz="12" w:space="0" w:color="auto"/>
            </w:tcBorders>
            <w:shd w:val="clear" w:color="auto" w:fill="auto"/>
            <w:vAlign w:val="bottom"/>
            <w:hideMark/>
          </w:tcPr>
          <w:p w:rsidR="002764A2" w:rsidRPr="004645CE" w:rsidRDefault="002764A2" w:rsidP="00E66E35">
            <w:pPr>
              <w:suppressAutoHyphens w:val="0"/>
              <w:spacing w:before="80" w:after="80" w:line="200" w:lineRule="exact"/>
              <w:ind w:right="113"/>
              <w:rPr>
                <w:i/>
                <w:sz w:val="16"/>
                <w:lang w:eastAsia="zh-CN"/>
              </w:rPr>
            </w:pPr>
            <w:r w:rsidRPr="004645CE">
              <w:rPr>
                <w:i/>
                <w:sz w:val="16"/>
                <w:lang w:eastAsia="zh-CN"/>
              </w:rPr>
              <w:t>Acceptation de la procédure simplifiée de présentation de rapports</w:t>
            </w:r>
          </w:p>
        </w:tc>
        <w:tc>
          <w:tcPr>
            <w:tcW w:w="3261" w:type="dxa"/>
            <w:tcBorders>
              <w:top w:val="single" w:sz="4" w:space="0" w:color="auto"/>
              <w:bottom w:val="single" w:sz="12" w:space="0" w:color="auto"/>
            </w:tcBorders>
            <w:shd w:val="clear" w:color="auto" w:fill="auto"/>
            <w:vAlign w:val="bottom"/>
            <w:hideMark/>
          </w:tcPr>
          <w:p w:rsidR="002764A2" w:rsidRPr="004645CE" w:rsidRDefault="002764A2" w:rsidP="00E66E35">
            <w:pPr>
              <w:suppressAutoHyphens w:val="0"/>
              <w:spacing w:before="80" w:after="80" w:line="200" w:lineRule="exact"/>
              <w:ind w:right="113"/>
              <w:rPr>
                <w:i/>
                <w:sz w:val="16"/>
                <w:lang w:eastAsia="zh-CN"/>
              </w:rPr>
            </w:pPr>
            <w:r w:rsidRPr="004645CE">
              <w:rPr>
                <w:i/>
                <w:sz w:val="16"/>
                <w:lang w:eastAsia="zh-CN"/>
              </w:rPr>
              <w:t>Observations</w:t>
            </w:r>
          </w:p>
        </w:tc>
      </w:tr>
      <w:tr w:rsidR="00C70B2B" w:rsidRPr="004645CE" w:rsidTr="00C70B2B">
        <w:trPr>
          <w:trHeight w:hRule="exact" w:val="113"/>
          <w:tblHeader/>
        </w:trPr>
        <w:tc>
          <w:tcPr>
            <w:tcW w:w="427" w:type="dxa"/>
            <w:tcBorders>
              <w:top w:val="single" w:sz="12" w:space="0" w:color="auto"/>
            </w:tcBorders>
            <w:shd w:val="clear" w:color="auto" w:fill="auto"/>
          </w:tcPr>
          <w:p w:rsidR="002764A2" w:rsidRPr="004645CE" w:rsidRDefault="002764A2" w:rsidP="00E66E35">
            <w:pPr>
              <w:suppressAutoHyphens w:val="0"/>
              <w:spacing w:before="40" w:after="120"/>
              <w:ind w:right="113"/>
              <w:rPr>
                <w:lang w:eastAsia="zh-CN"/>
              </w:rPr>
            </w:pPr>
          </w:p>
        </w:tc>
        <w:tc>
          <w:tcPr>
            <w:tcW w:w="1596" w:type="dxa"/>
            <w:tcBorders>
              <w:top w:val="single" w:sz="12" w:space="0" w:color="auto"/>
            </w:tcBorders>
            <w:shd w:val="clear" w:color="auto" w:fill="auto"/>
          </w:tcPr>
          <w:p w:rsidR="002764A2" w:rsidRPr="004645CE" w:rsidRDefault="002764A2" w:rsidP="00E66E35">
            <w:pPr>
              <w:suppressAutoHyphens w:val="0"/>
              <w:spacing w:before="40" w:after="120"/>
              <w:ind w:right="113"/>
              <w:rPr>
                <w:lang w:eastAsia="zh-CN"/>
              </w:rPr>
            </w:pPr>
          </w:p>
        </w:tc>
        <w:tc>
          <w:tcPr>
            <w:tcW w:w="1435" w:type="dxa"/>
            <w:tcBorders>
              <w:top w:val="single" w:sz="12" w:space="0" w:color="auto"/>
            </w:tcBorders>
            <w:shd w:val="clear" w:color="auto" w:fill="auto"/>
          </w:tcPr>
          <w:p w:rsidR="002764A2" w:rsidRPr="004645CE" w:rsidRDefault="002764A2" w:rsidP="00E66E35">
            <w:pPr>
              <w:suppressAutoHyphens w:val="0"/>
              <w:spacing w:before="40" w:after="120"/>
              <w:ind w:right="113"/>
              <w:rPr>
                <w:lang w:eastAsia="zh-CN"/>
              </w:rPr>
            </w:pPr>
          </w:p>
        </w:tc>
        <w:tc>
          <w:tcPr>
            <w:tcW w:w="1896" w:type="dxa"/>
            <w:tcBorders>
              <w:top w:val="single" w:sz="12" w:space="0" w:color="auto"/>
            </w:tcBorders>
            <w:shd w:val="clear" w:color="auto" w:fill="auto"/>
          </w:tcPr>
          <w:p w:rsidR="002764A2" w:rsidRPr="004645CE" w:rsidRDefault="002764A2" w:rsidP="00E66E35">
            <w:pPr>
              <w:suppressAutoHyphens w:val="0"/>
              <w:spacing w:before="40" w:after="120"/>
              <w:ind w:right="113"/>
              <w:rPr>
                <w:lang w:eastAsia="zh-CN"/>
              </w:rPr>
            </w:pPr>
          </w:p>
        </w:tc>
        <w:tc>
          <w:tcPr>
            <w:tcW w:w="1858" w:type="dxa"/>
            <w:tcBorders>
              <w:top w:val="single" w:sz="12" w:space="0" w:color="auto"/>
            </w:tcBorders>
            <w:shd w:val="clear" w:color="auto" w:fill="auto"/>
          </w:tcPr>
          <w:p w:rsidR="002764A2" w:rsidRPr="004645CE" w:rsidRDefault="002764A2" w:rsidP="00E66E35">
            <w:pPr>
              <w:suppressAutoHyphens w:val="0"/>
              <w:spacing w:before="40" w:after="120"/>
              <w:ind w:right="113"/>
              <w:rPr>
                <w:lang w:eastAsia="zh-CN"/>
              </w:rPr>
            </w:pPr>
          </w:p>
        </w:tc>
        <w:tc>
          <w:tcPr>
            <w:tcW w:w="1719" w:type="dxa"/>
            <w:tcBorders>
              <w:top w:val="single" w:sz="12" w:space="0" w:color="auto"/>
            </w:tcBorders>
            <w:shd w:val="clear" w:color="auto" w:fill="auto"/>
          </w:tcPr>
          <w:p w:rsidR="002764A2" w:rsidRPr="004645CE" w:rsidRDefault="002764A2" w:rsidP="00E66E35">
            <w:pPr>
              <w:suppressAutoHyphens w:val="0"/>
              <w:spacing w:before="40" w:after="120"/>
              <w:ind w:right="113"/>
              <w:rPr>
                <w:lang w:eastAsia="zh-CN"/>
              </w:rPr>
            </w:pPr>
          </w:p>
        </w:tc>
        <w:tc>
          <w:tcPr>
            <w:tcW w:w="3261" w:type="dxa"/>
            <w:tcBorders>
              <w:top w:val="single" w:sz="12" w:space="0" w:color="auto"/>
            </w:tcBorders>
            <w:shd w:val="clear" w:color="auto" w:fill="auto"/>
          </w:tcPr>
          <w:p w:rsidR="002764A2" w:rsidRPr="004645CE" w:rsidRDefault="002764A2" w:rsidP="00E66E35">
            <w:pPr>
              <w:suppressAutoHyphens w:val="0"/>
              <w:spacing w:before="40" w:after="120"/>
              <w:ind w:right="113"/>
              <w:rPr>
                <w:lang w:eastAsia="zh-CN"/>
              </w:rPr>
            </w:pP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Algérie</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Quatrième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novembre 2011</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20 janvier 2017</w:t>
            </w:r>
          </w:p>
        </w:tc>
        <w:tc>
          <w:tcPr>
            <w:tcW w:w="1719" w:type="dxa"/>
            <w:shd w:val="clear" w:color="auto" w:fill="auto"/>
            <w:noWrap/>
          </w:tcPr>
          <w:p w:rsidR="002764A2" w:rsidRPr="004645CE" w:rsidRDefault="00FB056C" w:rsidP="00E66E35">
            <w:pPr>
              <w:suppressAutoHyphens w:val="0"/>
              <w:spacing w:before="40" w:after="120"/>
              <w:ind w:right="113"/>
              <w:rPr>
                <w:lang w:eastAsia="zh-CN"/>
              </w:rPr>
            </w:pPr>
            <w:r>
              <w:rPr>
                <w:lang w:eastAsia="zh-CN"/>
              </w:rPr>
              <w:t>-</w:t>
            </w:r>
          </w:p>
        </w:tc>
        <w:tc>
          <w:tcPr>
            <w:tcW w:w="3261" w:type="dxa"/>
            <w:shd w:val="clear" w:color="auto" w:fill="auto"/>
            <w:noWrap/>
          </w:tcPr>
          <w:p w:rsidR="002764A2" w:rsidRPr="004645CE" w:rsidRDefault="00FB056C" w:rsidP="00E66E35">
            <w:pPr>
              <w:suppressAutoHyphens w:val="0"/>
              <w:spacing w:before="40" w:after="120"/>
              <w:ind w:right="113"/>
              <w:rPr>
                <w:lang w:eastAsia="zh-CN"/>
              </w:rPr>
            </w:pPr>
            <w:r>
              <w:rPr>
                <w:lang w:eastAsia="zh-CN"/>
              </w:rPr>
              <w:t>-</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Australie</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Sixième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avril 2013</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 mai 2016</w:t>
            </w:r>
          </w:p>
        </w:tc>
        <w:tc>
          <w:tcPr>
            <w:tcW w:w="1719"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10 mars 2011</w:t>
            </w:r>
          </w:p>
        </w:tc>
        <w:tc>
          <w:tcPr>
            <w:tcW w:w="3261"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Liste des points à traiter établie avant la soumission du rapport adoptée à la 106</w:t>
            </w:r>
            <w:r w:rsidRPr="004645CE">
              <w:rPr>
                <w:vertAlign w:val="superscript"/>
                <w:lang w:eastAsia="zh-CN"/>
              </w:rPr>
              <w:t>e</w:t>
            </w:r>
            <w:r w:rsidRPr="004645CE">
              <w:rPr>
                <w:lang w:eastAsia="zh-CN"/>
              </w:rPr>
              <w:t> session (octobre 2012) ; en conséquence, la nouvelle échéance pour la soumission du rapport a é</w:t>
            </w:r>
            <w:r w:rsidR="00FB056C">
              <w:rPr>
                <w:lang w:eastAsia="zh-CN"/>
              </w:rPr>
              <w:t>té fixée au 20 décembre 2013</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3.</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Bahreïn</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Initial</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20 décembre 2007</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 mars 2017</w:t>
            </w:r>
          </w:p>
        </w:tc>
        <w:tc>
          <w:tcPr>
            <w:tcW w:w="1719" w:type="dxa"/>
            <w:shd w:val="clear" w:color="auto" w:fill="auto"/>
            <w:noWrap/>
          </w:tcPr>
          <w:p w:rsidR="002764A2" w:rsidRPr="004645CE" w:rsidRDefault="00FB056C" w:rsidP="00E66E35">
            <w:pPr>
              <w:suppressAutoHyphens w:val="0"/>
              <w:spacing w:before="40" w:after="120"/>
              <w:ind w:right="113"/>
              <w:rPr>
                <w:lang w:eastAsia="zh-CN"/>
              </w:rPr>
            </w:pPr>
            <w:r>
              <w:rPr>
                <w:lang w:eastAsia="zh-CN"/>
              </w:rPr>
              <w:t>-</w:t>
            </w:r>
          </w:p>
        </w:tc>
        <w:tc>
          <w:tcPr>
            <w:tcW w:w="3261" w:type="dxa"/>
            <w:shd w:val="clear" w:color="auto" w:fill="auto"/>
            <w:noWrap/>
          </w:tcPr>
          <w:p w:rsidR="002764A2" w:rsidRPr="004645CE" w:rsidRDefault="00FB056C" w:rsidP="00E66E35">
            <w:pPr>
              <w:suppressAutoHyphens w:val="0"/>
              <w:spacing w:before="40" w:after="120"/>
              <w:ind w:right="113"/>
              <w:rPr>
                <w:lang w:eastAsia="zh-CN"/>
              </w:rPr>
            </w:pPr>
            <w:r>
              <w:rPr>
                <w:lang w:eastAsia="zh-CN"/>
              </w:rPr>
              <w:t>-</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4.</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Bélarus</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Cinquième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7 novembre 2001</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30 mars 2017</w:t>
            </w:r>
          </w:p>
        </w:tc>
        <w:tc>
          <w:tcPr>
            <w:tcW w:w="1719"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18 février 2014</w:t>
            </w:r>
          </w:p>
        </w:tc>
        <w:tc>
          <w:tcPr>
            <w:tcW w:w="3261"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Liste des points à traiter établie avant la soumission du rapport adoptée à la 114e session (juillet 2015) ; en conséquence, la nouvelle échéance pour la soumission du rapp</w:t>
            </w:r>
            <w:r w:rsidR="00FB056C">
              <w:rPr>
                <w:lang w:eastAsia="zh-CN"/>
              </w:rPr>
              <w:t>ort a été fixée au 30 août 2016</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5.</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Bulgarie</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Quatrième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29 juillet 2015</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3 novembre 2016</w:t>
            </w:r>
          </w:p>
        </w:tc>
        <w:tc>
          <w:tcPr>
            <w:tcW w:w="1719"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20 février 2014</w:t>
            </w:r>
          </w:p>
        </w:tc>
        <w:tc>
          <w:tcPr>
            <w:tcW w:w="3261"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Liste des points à traiter établie avant la soumission du rapport adoptée à la 114</w:t>
            </w:r>
            <w:r w:rsidRPr="004645CE">
              <w:rPr>
                <w:vertAlign w:val="superscript"/>
                <w:lang w:eastAsia="zh-CN"/>
              </w:rPr>
              <w:t>e</w:t>
            </w:r>
            <w:r w:rsidRPr="004645CE">
              <w:rPr>
                <w:lang w:eastAsia="zh-CN"/>
              </w:rPr>
              <w:t> session (juillet 2015) ; en conséquence, la nouvelle échéance pour la soumission du rapp</w:t>
            </w:r>
            <w:r w:rsidR="00FB056C">
              <w:rPr>
                <w:lang w:eastAsia="zh-CN"/>
              </w:rPr>
              <w:t>ort a été fixée au 30 août 2016</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6.</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Cameroun</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Cinquième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30 juillet 2013</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11 octobre 2016</w:t>
            </w:r>
          </w:p>
        </w:tc>
        <w:tc>
          <w:tcPr>
            <w:tcW w:w="1719"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2 février 2011</w:t>
            </w:r>
          </w:p>
        </w:tc>
        <w:tc>
          <w:tcPr>
            <w:tcW w:w="3261"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Liste des points à traiter établie avant la soumission du rapport adoptée à la 103</w:t>
            </w:r>
            <w:r w:rsidRPr="004645CE">
              <w:rPr>
                <w:vertAlign w:val="superscript"/>
                <w:lang w:eastAsia="zh-CN"/>
              </w:rPr>
              <w:t>e</w:t>
            </w:r>
            <w:r w:rsidRPr="004645CE">
              <w:rPr>
                <w:lang w:eastAsia="zh-CN"/>
              </w:rPr>
              <w:t> session (octobre 2011)</w:t>
            </w:r>
          </w:p>
        </w:tc>
      </w:tr>
      <w:tr w:rsidR="00C70B2B" w:rsidRPr="004645CE" w:rsidTr="00C70B2B">
        <w:tc>
          <w:tcPr>
            <w:tcW w:w="427" w:type="dxa"/>
            <w:shd w:val="clear" w:color="auto" w:fill="auto"/>
          </w:tcPr>
          <w:p w:rsidR="002764A2" w:rsidRPr="004645CE" w:rsidRDefault="002764A2" w:rsidP="006C183A">
            <w:pPr>
              <w:keepNext/>
              <w:suppressAutoHyphens w:val="0"/>
              <w:spacing w:before="40" w:after="120"/>
              <w:ind w:right="113"/>
              <w:rPr>
                <w:lang w:eastAsia="zh-CN"/>
              </w:rPr>
            </w:pPr>
            <w:r w:rsidRPr="004645CE">
              <w:rPr>
                <w:lang w:eastAsia="zh-CN"/>
              </w:rPr>
              <w:lastRenderedPageBreak/>
              <w:t>7.</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El Salvador</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Septième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juillet 2014</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22 novembre 2016</w:t>
            </w:r>
          </w:p>
        </w:tc>
        <w:tc>
          <w:tcPr>
            <w:tcW w:w="1719"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11 février 2014</w:t>
            </w:r>
          </w:p>
        </w:tc>
        <w:tc>
          <w:tcPr>
            <w:tcW w:w="3261"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Liste des points à traiter établie avant la soumission du rapport adoptée à la 114</w:t>
            </w:r>
            <w:r w:rsidRPr="004645CE">
              <w:rPr>
                <w:vertAlign w:val="superscript"/>
                <w:lang w:eastAsia="zh-CN"/>
              </w:rPr>
              <w:t>e</w:t>
            </w:r>
            <w:r w:rsidRPr="004645CE">
              <w:rPr>
                <w:lang w:eastAsia="zh-CN"/>
              </w:rPr>
              <w:t> session (juillet 2015) ; en conséquence, la nouvelle échéance pour la soumission du rapp</w:t>
            </w:r>
            <w:r w:rsidR="00FB056C">
              <w:rPr>
                <w:lang w:eastAsia="zh-CN"/>
              </w:rPr>
              <w:t>ort a été fixée au 30 août 2016</w:t>
            </w:r>
          </w:p>
        </w:tc>
      </w:tr>
      <w:tr w:rsidR="00C70B2B" w:rsidRPr="004645CE" w:rsidTr="00C70B2B">
        <w:tc>
          <w:tcPr>
            <w:tcW w:w="427" w:type="dxa"/>
            <w:shd w:val="clear" w:color="auto" w:fill="auto"/>
          </w:tcPr>
          <w:p w:rsidR="002764A2" w:rsidRPr="004645CE" w:rsidRDefault="002764A2" w:rsidP="00E66E35">
            <w:pPr>
              <w:keepNext/>
              <w:suppressAutoHyphens w:val="0"/>
              <w:spacing w:before="40" w:after="120"/>
              <w:ind w:right="113"/>
              <w:rPr>
                <w:lang w:eastAsia="zh-CN"/>
              </w:rPr>
            </w:pPr>
            <w:r w:rsidRPr="004645CE">
              <w:rPr>
                <w:lang w:eastAsia="zh-CN"/>
              </w:rPr>
              <w:t>8.</w:t>
            </w:r>
          </w:p>
        </w:tc>
        <w:tc>
          <w:tcPr>
            <w:tcW w:w="1596" w:type="dxa"/>
            <w:shd w:val="clear" w:color="auto" w:fill="auto"/>
          </w:tcPr>
          <w:p w:rsidR="002764A2" w:rsidRPr="004645CE" w:rsidRDefault="002764A2" w:rsidP="00E66E35">
            <w:pPr>
              <w:keepNext/>
              <w:suppressAutoHyphens w:val="0"/>
              <w:spacing w:before="40" w:after="120"/>
              <w:ind w:right="113"/>
              <w:rPr>
                <w:lang w:eastAsia="zh-CN"/>
              </w:rPr>
            </w:pPr>
            <w:r w:rsidRPr="004645CE">
              <w:rPr>
                <w:lang w:eastAsia="zh-CN"/>
              </w:rPr>
              <w:t>Guatemala</w:t>
            </w:r>
          </w:p>
        </w:tc>
        <w:tc>
          <w:tcPr>
            <w:tcW w:w="1435" w:type="dxa"/>
            <w:shd w:val="clear" w:color="auto" w:fill="auto"/>
          </w:tcPr>
          <w:p w:rsidR="002764A2" w:rsidRPr="004645CE" w:rsidRDefault="002764A2" w:rsidP="00E66E35">
            <w:pPr>
              <w:keepNext/>
              <w:suppressAutoHyphens w:val="0"/>
              <w:spacing w:before="40" w:after="120"/>
              <w:ind w:right="113"/>
              <w:rPr>
                <w:lang w:eastAsia="zh-CN"/>
              </w:rPr>
            </w:pPr>
            <w:r w:rsidRPr="004645CE">
              <w:rPr>
                <w:lang w:eastAsia="zh-CN"/>
              </w:rPr>
              <w:t>Quatrième</w:t>
            </w:r>
          </w:p>
        </w:tc>
        <w:tc>
          <w:tcPr>
            <w:tcW w:w="1896" w:type="dxa"/>
            <w:shd w:val="clear" w:color="auto" w:fill="auto"/>
          </w:tcPr>
          <w:p w:rsidR="002764A2" w:rsidRPr="004645CE" w:rsidRDefault="002764A2" w:rsidP="00E66E35">
            <w:pPr>
              <w:keepNext/>
              <w:suppressAutoHyphens w:val="0"/>
              <w:spacing w:before="40" w:after="120"/>
              <w:ind w:right="113"/>
              <w:rPr>
                <w:lang w:eastAsia="zh-CN"/>
              </w:rPr>
            </w:pPr>
            <w:r w:rsidRPr="004645CE">
              <w:rPr>
                <w:lang w:eastAsia="zh-CN"/>
              </w:rPr>
              <w:t>30 mars 2016</w:t>
            </w:r>
          </w:p>
        </w:tc>
        <w:tc>
          <w:tcPr>
            <w:tcW w:w="1858" w:type="dxa"/>
            <w:shd w:val="clear" w:color="auto" w:fill="auto"/>
          </w:tcPr>
          <w:p w:rsidR="002764A2" w:rsidRPr="004645CE" w:rsidRDefault="002764A2" w:rsidP="00E66E35">
            <w:pPr>
              <w:keepNext/>
              <w:suppressAutoHyphens w:val="0"/>
              <w:spacing w:before="40" w:after="120"/>
              <w:ind w:right="113"/>
              <w:rPr>
                <w:lang w:eastAsia="zh-CN"/>
              </w:rPr>
            </w:pPr>
            <w:r w:rsidRPr="004645CE">
              <w:rPr>
                <w:lang w:eastAsia="zh-CN"/>
              </w:rPr>
              <w:t>2 décembre 2016</w:t>
            </w:r>
          </w:p>
        </w:tc>
        <w:tc>
          <w:tcPr>
            <w:tcW w:w="1719" w:type="dxa"/>
            <w:shd w:val="clear" w:color="auto" w:fill="auto"/>
            <w:noWrap/>
          </w:tcPr>
          <w:p w:rsidR="002764A2" w:rsidRPr="004645CE" w:rsidRDefault="002764A2" w:rsidP="00E66E35">
            <w:pPr>
              <w:keepNext/>
              <w:suppressAutoHyphens w:val="0"/>
              <w:spacing w:before="40" w:after="120"/>
              <w:ind w:right="113"/>
              <w:rPr>
                <w:lang w:eastAsia="zh-CN"/>
              </w:rPr>
            </w:pPr>
            <w:r w:rsidRPr="004645CE">
              <w:rPr>
                <w:lang w:eastAsia="zh-CN"/>
              </w:rPr>
              <w:t>15 juillet 2013</w:t>
            </w:r>
          </w:p>
        </w:tc>
        <w:tc>
          <w:tcPr>
            <w:tcW w:w="3261" w:type="dxa"/>
            <w:shd w:val="clear" w:color="auto" w:fill="auto"/>
            <w:noWrap/>
          </w:tcPr>
          <w:p w:rsidR="002764A2" w:rsidRPr="004645CE" w:rsidRDefault="002764A2" w:rsidP="00E66E35">
            <w:pPr>
              <w:keepNext/>
              <w:suppressAutoHyphens w:val="0"/>
              <w:spacing w:before="40" w:after="120"/>
              <w:ind w:right="113"/>
              <w:rPr>
                <w:lang w:eastAsia="zh-CN"/>
              </w:rPr>
            </w:pPr>
            <w:r w:rsidRPr="004645CE">
              <w:rPr>
                <w:lang w:eastAsia="zh-CN"/>
              </w:rPr>
              <w:t>Liste des points à traiter établie avant la soumission du rapport adoptée à la 115</w:t>
            </w:r>
            <w:r w:rsidRPr="004645CE">
              <w:rPr>
                <w:vertAlign w:val="superscript"/>
                <w:lang w:eastAsia="zh-CN"/>
              </w:rPr>
              <w:t>e</w:t>
            </w:r>
            <w:r w:rsidRPr="004645CE">
              <w:rPr>
                <w:lang w:eastAsia="zh-CN"/>
              </w:rPr>
              <w:t xml:space="preserve"> session (octobre 2015) ; en conséquence, la nouvelle échéance pour la soumission du rapport </w:t>
            </w:r>
            <w:r w:rsidR="00FB056C">
              <w:rPr>
                <w:lang w:eastAsia="zh-CN"/>
              </w:rPr>
              <w:t>a été fixée au 30 novembre 2016</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9.</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Honduras</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Deuxième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31 octobre 2010</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21 octobre 2015</w:t>
            </w:r>
          </w:p>
        </w:tc>
        <w:tc>
          <w:tcPr>
            <w:tcW w:w="1719"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w:t>
            </w:r>
          </w:p>
        </w:tc>
        <w:tc>
          <w:tcPr>
            <w:tcW w:w="3261"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10</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Hongrie</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Sixième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29 octobre 2014</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16 janvier 2017</w:t>
            </w:r>
          </w:p>
        </w:tc>
        <w:tc>
          <w:tcPr>
            <w:tcW w:w="1719"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15 octobre 2014</w:t>
            </w:r>
          </w:p>
        </w:tc>
        <w:tc>
          <w:tcPr>
            <w:tcW w:w="3261"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Liste des points à traiter établie avant la soumission du rapport adoptée à la 115</w:t>
            </w:r>
            <w:r w:rsidRPr="004645CE">
              <w:rPr>
                <w:vertAlign w:val="superscript"/>
                <w:lang w:eastAsia="zh-CN"/>
              </w:rPr>
              <w:t>e</w:t>
            </w:r>
            <w:r w:rsidRPr="004645CE">
              <w:rPr>
                <w:lang w:eastAsia="zh-CN"/>
              </w:rPr>
              <w:t xml:space="preserve"> session (octobre 2015) ; en conséquence, la nouvelle échéance pour la soumission du rapport </w:t>
            </w:r>
            <w:r w:rsidR="00FB056C">
              <w:rPr>
                <w:lang w:eastAsia="zh-CN"/>
              </w:rPr>
              <w:t>a été fixée au 30 novembre 2016</w:t>
            </w:r>
          </w:p>
        </w:tc>
      </w:tr>
      <w:tr w:rsidR="00C70B2B" w:rsidRPr="004645CE" w:rsidDel="00D040D7" w:rsidTr="00C70B2B">
        <w:tc>
          <w:tcPr>
            <w:tcW w:w="427"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11</w:t>
            </w:r>
          </w:p>
        </w:tc>
        <w:tc>
          <w:tcPr>
            <w:tcW w:w="1596"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Jordanie</w:t>
            </w:r>
          </w:p>
        </w:tc>
        <w:tc>
          <w:tcPr>
            <w:tcW w:w="1435"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Cinquième</w:t>
            </w:r>
          </w:p>
        </w:tc>
        <w:tc>
          <w:tcPr>
            <w:tcW w:w="1896"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29 octobre 2014</w:t>
            </w:r>
          </w:p>
        </w:tc>
        <w:tc>
          <w:tcPr>
            <w:tcW w:w="1858"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5 juillet 2016</w:t>
            </w:r>
          </w:p>
        </w:tc>
        <w:tc>
          <w:tcPr>
            <w:tcW w:w="1719" w:type="dxa"/>
            <w:shd w:val="clear" w:color="auto" w:fill="auto"/>
            <w:noWrap/>
          </w:tcPr>
          <w:p w:rsidR="002764A2" w:rsidRPr="004645CE" w:rsidDel="00D040D7" w:rsidRDefault="002764A2" w:rsidP="00E66E35">
            <w:pPr>
              <w:suppressAutoHyphens w:val="0"/>
              <w:spacing w:before="40" w:after="120"/>
              <w:ind w:right="113"/>
              <w:rPr>
                <w:lang w:eastAsia="zh-CN"/>
              </w:rPr>
            </w:pPr>
            <w:r w:rsidRPr="004645CE">
              <w:rPr>
                <w:lang w:eastAsia="zh-CN"/>
              </w:rPr>
              <w:t>-</w:t>
            </w:r>
          </w:p>
        </w:tc>
        <w:tc>
          <w:tcPr>
            <w:tcW w:w="3261" w:type="dxa"/>
            <w:shd w:val="clear" w:color="auto" w:fill="auto"/>
            <w:noWrap/>
          </w:tcPr>
          <w:p w:rsidR="002764A2" w:rsidRPr="004645CE" w:rsidDel="00D040D7" w:rsidRDefault="002764A2" w:rsidP="00E66E35">
            <w:pPr>
              <w:suppressAutoHyphens w:val="0"/>
              <w:spacing w:before="40" w:after="120"/>
              <w:ind w:right="113"/>
              <w:rPr>
                <w:lang w:eastAsia="zh-CN"/>
              </w:rPr>
            </w:pPr>
            <w:r w:rsidRPr="004645CE">
              <w:rPr>
                <w:lang w:eastAsia="zh-CN"/>
              </w:rPr>
              <w:t>-</w:t>
            </w:r>
          </w:p>
        </w:tc>
      </w:tr>
      <w:tr w:rsidR="00C70B2B" w:rsidRPr="004645CE" w:rsidDel="00D040D7" w:rsidTr="00C70B2B">
        <w:tc>
          <w:tcPr>
            <w:tcW w:w="427"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12</w:t>
            </w:r>
          </w:p>
        </w:tc>
        <w:tc>
          <w:tcPr>
            <w:tcW w:w="1596"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Liban</w:t>
            </w:r>
          </w:p>
        </w:tc>
        <w:tc>
          <w:tcPr>
            <w:tcW w:w="1435"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Troisième</w:t>
            </w:r>
          </w:p>
        </w:tc>
        <w:tc>
          <w:tcPr>
            <w:tcW w:w="1896"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31 décembre 1999</w:t>
            </w:r>
          </w:p>
        </w:tc>
        <w:tc>
          <w:tcPr>
            <w:tcW w:w="1858"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8 novembre 2016</w:t>
            </w:r>
          </w:p>
        </w:tc>
        <w:tc>
          <w:tcPr>
            <w:tcW w:w="1719" w:type="dxa"/>
            <w:shd w:val="clear" w:color="auto" w:fill="auto"/>
            <w:noWrap/>
          </w:tcPr>
          <w:p w:rsidR="002764A2" w:rsidRPr="004645CE" w:rsidDel="00D040D7" w:rsidRDefault="002764A2" w:rsidP="00E66E35">
            <w:pPr>
              <w:suppressAutoHyphens w:val="0"/>
              <w:spacing w:before="40" w:after="120"/>
              <w:ind w:right="113"/>
              <w:rPr>
                <w:lang w:eastAsia="zh-CN"/>
              </w:rPr>
            </w:pPr>
            <w:r w:rsidRPr="004645CE">
              <w:rPr>
                <w:lang w:eastAsia="zh-CN"/>
              </w:rPr>
              <w:t>-</w:t>
            </w:r>
          </w:p>
        </w:tc>
        <w:tc>
          <w:tcPr>
            <w:tcW w:w="3261" w:type="dxa"/>
            <w:shd w:val="clear" w:color="auto" w:fill="auto"/>
            <w:noWrap/>
          </w:tcPr>
          <w:p w:rsidR="002764A2" w:rsidRPr="004645CE" w:rsidDel="00D040D7" w:rsidRDefault="002764A2" w:rsidP="00E66E35">
            <w:pPr>
              <w:suppressAutoHyphens w:val="0"/>
              <w:spacing w:before="40" w:after="120"/>
              <w:ind w:right="113"/>
              <w:rPr>
                <w:lang w:eastAsia="zh-CN"/>
              </w:rPr>
            </w:pPr>
            <w:r w:rsidRPr="004645CE">
              <w:rPr>
                <w:lang w:eastAsia="zh-CN"/>
              </w:rPr>
              <w:t>-</w:t>
            </w:r>
          </w:p>
        </w:tc>
      </w:tr>
      <w:tr w:rsidR="00C70B2B" w:rsidRPr="004645CE" w:rsidDel="00D040D7" w:rsidTr="00C70B2B">
        <w:tc>
          <w:tcPr>
            <w:tcW w:w="427"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13</w:t>
            </w:r>
          </w:p>
        </w:tc>
        <w:tc>
          <w:tcPr>
            <w:tcW w:w="1596"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Libéria</w:t>
            </w:r>
          </w:p>
        </w:tc>
        <w:tc>
          <w:tcPr>
            <w:tcW w:w="1435"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Initial</w:t>
            </w:r>
          </w:p>
        </w:tc>
        <w:tc>
          <w:tcPr>
            <w:tcW w:w="1896"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22 décembre 2005</w:t>
            </w:r>
          </w:p>
        </w:tc>
        <w:tc>
          <w:tcPr>
            <w:tcW w:w="1858" w:type="dxa"/>
            <w:shd w:val="clear" w:color="auto" w:fill="auto"/>
          </w:tcPr>
          <w:p w:rsidR="002764A2" w:rsidRPr="004645CE" w:rsidDel="00D040D7" w:rsidRDefault="002764A2" w:rsidP="00E66E35">
            <w:pPr>
              <w:suppressAutoHyphens w:val="0"/>
              <w:spacing w:before="40" w:after="120"/>
              <w:ind w:right="113"/>
              <w:rPr>
                <w:lang w:eastAsia="zh-CN"/>
              </w:rPr>
            </w:pPr>
            <w:r w:rsidRPr="004645CE">
              <w:rPr>
                <w:lang w:eastAsia="zh-CN"/>
              </w:rPr>
              <w:t>2 novembre 2016</w:t>
            </w:r>
          </w:p>
        </w:tc>
        <w:tc>
          <w:tcPr>
            <w:tcW w:w="1719" w:type="dxa"/>
            <w:shd w:val="clear" w:color="auto" w:fill="auto"/>
            <w:noWrap/>
          </w:tcPr>
          <w:p w:rsidR="002764A2" w:rsidRPr="004645CE" w:rsidDel="00D040D7" w:rsidRDefault="002764A2" w:rsidP="00E66E35">
            <w:pPr>
              <w:suppressAutoHyphens w:val="0"/>
              <w:spacing w:before="40" w:after="120"/>
              <w:ind w:right="113"/>
              <w:rPr>
                <w:lang w:eastAsia="zh-CN"/>
              </w:rPr>
            </w:pPr>
            <w:r w:rsidRPr="004645CE">
              <w:rPr>
                <w:lang w:eastAsia="zh-CN"/>
              </w:rPr>
              <w:t>-</w:t>
            </w:r>
          </w:p>
        </w:tc>
        <w:tc>
          <w:tcPr>
            <w:tcW w:w="3261" w:type="dxa"/>
            <w:shd w:val="clear" w:color="auto" w:fill="auto"/>
            <w:noWrap/>
          </w:tcPr>
          <w:p w:rsidR="002764A2" w:rsidRPr="004645CE" w:rsidDel="00D040D7" w:rsidRDefault="002764A2" w:rsidP="00E66E35">
            <w:pPr>
              <w:suppressAutoHyphens w:val="0"/>
              <w:spacing w:before="40" w:after="120"/>
              <w:ind w:right="113"/>
              <w:rPr>
                <w:lang w:eastAsia="zh-CN"/>
              </w:rPr>
            </w:pPr>
            <w:r w:rsidRPr="004645CE">
              <w:rPr>
                <w:lang w:eastAsia="zh-CN"/>
              </w:rPr>
              <w:t>-</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14.</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Liechtenstein</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Deuxième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septembre 2009</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24 mars 2016</w:t>
            </w:r>
          </w:p>
        </w:tc>
        <w:tc>
          <w:tcPr>
            <w:tcW w:w="1719"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w:t>
            </w:r>
          </w:p>
        </w:tc>
        <w:tc>
          <w:tcPr>
            <w:tcW w:w="3261"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15.</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Madagascar</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Quatrième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23 mars 2011</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9 novembre 2015</w:t>
            </w:r>
          </w:p>
        </w:tc>
        <w:tc>
          <w:tcPr>
            <w:tcW w:w="1719"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w:t>
            </w:r>
          </w:p>
        </w:tc>
        <w:tc>
          <w:tcPr>
            <w:tcW w:w="3261"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16.</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Maurice</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Cinquième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avril 2010</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23 mai 2016</w:t>
            </w:r>
          </w:p>
        </w:tc>
        <w:tc>
          <w:tcPr>
            <w:tcW w:w="1719" w:type="dxa"/>
            <w:shd w:val="clear" w:color="auto" w:fill="auto"/>
            <w:noWrap/>
          </w:tcPr>
          <w:p w:rsidR="002764A2" w:rsidRPr="004645CE" w:rsidDel="00CB7733" w:rsidRDefault="002764A2" w:rsidP="00E66E35">
            <w:pPr>
              <w:suppressAutoHyphens w:val="0"/>
              <w:spacing w:before="40" w:after="120"/>
              <w:ind w:right="113"/>
              <w:rPr>
                <w:lang w:eastAsia="zh-CN"/>
              </w:rPr>
            </w:pPr>
            <w:r w:rsidRPr="004645CE">
              <w:rPr>
                <w:lang w:eastAsia="zh-CN"/>
              </w:rPr>
              <w:t>-</w:t>
            </w:r>
          </w:p>
        </w:tc>
        <w:tc>
          <w:tcPr>
            <w:tcW w:w="3261" w:type="dxa"/>
            <w:shd w:val="clear" w:color="auto" w:fill="auto"/>
            <w:noWrap/>
          </w:tcPr>
          <w:p w:rsidR="002764A2" w:rsidRPr="004645CE" w:rsidDel="00CB7733" w:rsidRDefault="002764A2" w:rsidP="00E66E35">
            <w:pPr>
              <w:suppressAutoHyphens w:val="0"/>
              <w:spacing w:before="40" w:after="120"/>
              <w:ind w:right="113"/>
              <w:rPr>
                <w:lang w:eastAsia="zh-CN"/>
              </w:rPr>
            </w:pPr>
            <w:r w:rsidRPr="004645CE">
              <w:rPr>
                <w:lang w:eastAsia="zh-CN"/>
              </w:rPr>
              <w:t>-</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17.</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Mongolie</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Sixième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avril 2015</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30 mars 2016</w:t>
            </w:r>
          </w:p>
        </w:tc>
        <w:tc>
          <w:tcPr>
            <w:tcW w:w="1719"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w:t>
            </w:r>
          </w:p>
        </w:tc>
        <w:tc>
          <w:tcPr>
            <w:tcW w:w="3261"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w:t>
            </w:r>
          </w:p>
        </w:tc>
      </w:tr>
      <w:tr w:rsidR="00C70B2B" w:rsidRPr="004645CE" w:rsidTr="00C70B2B">
        <w:tc>
          <w:tcPr>
            <w:tcW w:w="427" w:type="dxa"/>
            <w:shd w:val="clear" w:color="auto" w:fill="auto"/>
          </w:tcPr>
          <w:p w:rsidR="002764A2" w:rsidRPr="004645CE" w:rsidRDefault="002764A2" w:rsidP="006C183A">
            <w:pPr>
              <w:keepNext/>
              <w:suppressAutoHyphens w:val="0"/>
              <w:spacing w:before="40" w:after="120"/>
              <w:ind w:right="113"/>
              <w:rPr>
                <w:lang w:eastAsia="zh-CN"/>
              </w:rPr>
            </w:pPr>
            <w:r w:rsidRPr="004645CE">
              <w:rPr>
                <w:lang w:eastAsia="zh-CN"/>
              </w:rPr>
              <w:lastRenderedPageBreak/>
              <w:t>18.</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Pakistan</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Initial</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23 septembre 2011</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19 octobre 2015</w:t>
            </w:r>
          </w:p>
        </w:tc>
        <w:tc>
          <w:tcPr>
            <w:tcW w:w="1719"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w:t>
            </w:r>
          </w:p>
        </w:tc>
        <w:tc>
          <w:tcPr>
            <w:tcW w:w="3261"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19.</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République dominicaine</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Sixième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30 mars 2016</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20 juin 2016</w:t>
            </w:r>
          </w:p>
        </w:tc>
        <w:tc>
          <w:tcPr>
            <w:tcW w:w="1719"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w:t>
            </w:r>
          </w:p>
        </w:tc>
        <w:tc>
          <w:tcPr>
            <w:tcW w:w="3261"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20.</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République démocratique populaire lao</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Initial</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25 décembre 2010</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24 mars 2017</w:t>
            </w:r>
          </w:p>
        </w:tc>
        <w:tc>
          <w:tcPr>
            <w:tcW w:w="1719" w:type="dxa"/>
            <w:shd w:val="clear" w:color="auto" w:fill="auto"/>
            <w:noWrap/>
          </w:tcPr>
          <w:p w:rsidR="002764A2" w:rsidRPr="004645CE" w:rsidRDefault="00FB056C" w:rsidP="00E66E35">
            <w:pPr>
              <w:suppressAutoHyphens w:val="0"/>
              <w:spacing w:before="40" w:after="120"/>
              <w:ind w:right="113"/>
              <w:rPr>
                <w:lang w:eastAsia="zh-CN"/>
              </w:rPr>
            </w:pPr>
            <w:r>
              <w:rPr>
                <w:lang w:eastAsia="zh-CN"/>
              </w:rPr>
              <w:t>-</w:t>
            </w:r>
          </w:p>
        </w:tc>
        <w:tc>
          <w:tcPr>
            <w:tcW w:w="3261" w:type="dxa"/>
            <w:shd w:val="clear" w:color="auto" w:fill="auto"/>
            <w:noWrap/>
          </w:tcPr>
          <w:p w:rsidR="002764A2" w:rsidRPr="004645CE" w:rsidRDefault="00FB056C" w:rsidP="00E66E35">
            <w:pPr>
              <w:suppressAutoHyphens w:val="0"/>
              <w:spacing w:before="40" w:after="120"/>
              <w:ind w:right="113"/>
              <w:rPr>
                <w:lang w:eastAsia="zh-CN"/>
              </w:rPr>
            </w:pPr>
            <w:r>
              <w:rPr>
                <w:lang w:eastAsia="zh-CN"/>
              </w:rPr>
              <w:t>-</w:t>
            </w:r>
          </w:p>
        </w:tc>
      </w:tr>
      <w:tr w:rsidR="00C70B2B" w:rsidRPr="004645CE" w:rsidTr="00C70B2B">
        <w:tc>
          <w:tcPr>
            <w:tcW w:w="427"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21.</w:t>
            </w:r>
          </w:p>
        </w:tc>
        <w:tc>
          <w:tcPr>
            <w:tcW w:w="15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Roumanie</w:t>
            </w:r>
          </w:p>
        </w:tc>
        <w:tc>
          <w:tcPr>
            <w:tcW w:w="1435"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Cinquième</w:t>
            </w:r>
          </w:p>
        </w:tc>
        <w:tc>
          <w:tcPr>
            <w:tcW w:w="1896"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28 avril 1999</w:t>
            </w:r>
          </w:p>
        </w:tc>
        <w:tc>
          <w:tcPr>
            <w:tcW w:w="1858" w:type="dxa"/>
            <w:shd w:val="clear" w:color="auto" w:fill="auto"/>
          </w:tcPr>
          <w:p w:rsidR="002764A2" w:rsidRPr="004645CE" w:rsidRDefault="002764A2" w:rsidP="00E66E35">
            <w:pPr>
              <w:suppressAutoHyphens w:val="0"/>
              <w:spacing w:before="40" w:after="120"/>
              <w:ind w:right="113"/>
              <w:rPr>
                <w:lang w:eastAsia="zh-CN"/>
              </w:rPr>
            </w:pPr>
            <w:r w:rsidRPr="004645CE">
              <w:rPr>
                <w:lang w:eastAsia="zh-CN"/>
              </w:rPr>
              <w:t>28 septembre 2016</w:t>
            </w:r>
          </w:p>
        </w:tc>
        <w:tc>
          <w:tcPr>
            <w:tcW w:w="1719"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15 juillet 2013</w:t>
            </w:r>
          </w:p>
        </w:tc>
        <w:tc>
          <w:tcPr>
            <w:tcW w:w="3261" w:type="dxa"/>
            <w:shd w:val="clear" w:color="auto" w:fill="auto"/>
            <w:noWrap/>
          </w:tcPr>
          <w:p w:rsidR="002764A2" w:rsidRPr="004645CE" w:rsidRDefault="002764A2" w:rsidP="00E66E35">
            <w:pPr>
              <w:suppressAutoHyphens w:val="0"/>
              <w:spacing w:before="40" w:after="120"/>
              <w:ind w:right="113"/>
              <w:rPr>
                <w:lang w:eastAsia="zh-CN"/>
              </w:rPr>
            </w:pPr>
            <w:r w:rsidRPr="004645CE">
              <w:rPr>
                <w:lang w:eastAsia="zh-CN"/>
              </w:rPr>
              <w:t>Liste des points à traiter établie avant la soumission du rapport adoptée à la 110</w:t>
            </w:r>
            <w:r w:rsidRPr="004645CE">
              <w:rPr>
                <w:vertAlign w:val="superscript"/>
                <w:lang w:eastAsia="zh-CN"/>
              </w:rPr>
              <w:t>e</w:t>
            </w:r>
            <w:r w:rsidRPr="004645CE">
              <w:rPr>
                <w:lang w:eastAsia="zh-CN"/>
              </w:rPr>
              <w:t> session (mars 2014) ; en conséquence, la nouvelle échéance pour la soumission du rapport a ét</w:t>
            </w:r>
            <w:r w:rsidR="00FB056C">
              <w:rPr>
                <w:lang w:eastAsia="zh-CN"/>
              </w:rPr>
              <w:t>é fixée au 30 avril 2015</w:t>
            </w:r>
          </w:p>
        </w:tc>
      </w:tr>
      <w:tr w:rsidR="00C70B2B" w:rsidRPr="004645CE" w:rsidTr="00C70B2B">
        <w:tc>
          <w:tcPr>
            <w:tcW w:w="427" w:type="dxa"/>
            <w:tcBorders>
              <w:bottom w:val="single" w:sz="12" w:space="0" w:color="auto"/>
            </w:tcBorders>
            <w:shd w:val="clear" w:color="auto" w:fill="auto"/>
          </w:tcPr>
          <w:p w:rsidR="002764A2" w:rsidRPr="004645CE" w:rsidRDefault="002764A2" w:rsidP="00E66E35">
            <w:pPr>
              <w:keepNext/>
              <w:suppressAutoHyphens w:val="0"/>
              <w:spacing w:before="40" w:after="120"/>
              <w:ind w:right="113"/>
              <w:rPr>
                <w:lang w:eastAsia="zh-CN"/>
              </w:rPr>
            </w:pPr>
            <w:r w:rsidRPr="004645CE">
              <w:rPr>
                <w:lang w:eastAsia="zh-CN"/>
              </w:rPr>
              <w:t>22.</w:t>
            </w:r>
          </w:p>
        </w:tc>
        <w:tc>
          <w:tcPr>
            <w:tcW w:w="1596" w:type="dxa"/>
            <w:tcBorders>
              <w:bottom w:val="single" w:sz="12" w:space="0" w:color="auto"/>
            </w:tcBorders>
            <w:shd w:val="clear" w:color="auto" w:fill="auto"/>
          </w:tcPr>
          <w:p w:rsidR="002764A2" w:rsidRPr="004645CE" w:rsidRDefault="002764A2" w:rsidP="00E66E35">
            <w:pPr>
              <w:keepNext/>
              <w:suppressAutoHyphens w:val="0"/>
              <w:spacing w:before="40" w:after="120"/>
              <w:ind w:right="113"/>
              <w:rPr>
                <w:lang w:eastAsia="zh-CN"/>
              </w:rPr>
            </w:pPr>
            <w:r w:rsidRPr="004645CE">
              <w:rPr>
                <w:lang w:eastAsia="zh-CN"/>
              </w:rPr>
              <w:t>Suisse</w:t>
            </w:r>
          </w:p>
        </w:tc>
        <w:tc>
          <w:tcPr>
            <w:tcW w:w="1435" w:type="dxa"/>
            <w:tcBorders>
              <w:bottom w:val="single" w:sz="12" w:space="0" w:color="auto"/>
            </w:tcBorders>
            <w:shd w:val="clear" w:color="auto" w:fill="auto"/>
          </w:tcPr>
          <w:p w:rsidR="002764A2" w:rsidRPr="004645CE" w:rsidRDefault="002764A2" w:rsidP="00E66E35">
            <w:pPr>
              <w:keepNext/>
              <w:suppressAutoHyphens w:val="0"/>
              <w:spacing w:before="40" w:after="120"/>
              <w:ind w:right="113"/>
              <w:rPr>
                <w:lang w:eastAsia="zh-CN"/>
              </w:rPr>
            </w:pPr>
            <w:r w:rsidRPr="004645CE">
              <w:rPr>
                <w:lang w:eastAsia="zh-CN"/>
              </w:rPr>
              <w:t>Quatrième</w:t>
            </w:r>
          </w:p>
        </w:tc>
        <w:tc>
          <w:tcPr>
            <w:tcW w:w="1896" w:type="dxa"/>
            <w:tcBorders>
              <w:bottom w:val="single" w:sz="12" w:space="0" w:color="auto"/>
            </w:tcBorders>
            <w:shd w:val="clear" w:color="auto" w:fill="auto"/>
          </w:tcPr>
          <w:p w:rsidR="002764A2" w:rsidRPr="004645CE" w:rsidRDefault="002764A2" w:rsidP="00E66E35">
            <w:pPr>
              <w:keepNext/>
              <w:suppressAutoHyphens w:val="0"/>
              <w:spacing w:before="40" w:after="120"/>
              <w:ind w:right="113"/>
              <w:rPr>
                <w:lang w:eastAsia="zh-CN"/>
              </w:rPr>
            </w:pPr>
            <w:r w:rsidRPr="004645CE">
              <w:rPr>
                <w:lang w:eastAsia="zh-CN"/>
              </w:rPr>
              <w:t>1</w:t>
            </w:r>
            <w:r w:rsidRPr="004645CE">
              <w:rPr>
                <w:vertAlign w:val="superscript"/>
                <w:lang w:eastAsia="zh-CN"/>
              </w:rPr>
              <w:t>er</w:t>
            </w:r>
            <w:r w:rsidRPr="004645CE">
              <w:rPr>
                <w:lang w:eastAsia="zh-CN"/>
              </w:rPr>
              <w:t> novembre 2015</w:t>
            </w:r>
          </w:p>
        </w:tc>
        <w:tc>
          <w:tcPr>
            <w:tcW w:w="1858" w:type="dxa"/>
            <w:tcBorders>
              <w:bottom w:val="single" w:sz="12" w:space="0" w:color="auto"/>
            </w:tcBorders>
            <w:shd w:val="clear" w:color="auto" w:fill="auto"/>
          </w:tcPr>
          <w:p w:rsidR="002764A2" w:rsidRPr="004645CE" w:rsidRDefault="002764A2" w:rsidP="00E66E35">
            <w:pPr>
              <w:keepNext/>
              <w:suppressAutoHyphens w:val="0"/>
              <w:spacing w:before="40" w:after="120"/>
              <w:ind w:right="113"/>
              <w:rPr>
                <w:lang w:eastAsia="zh-CN"/>
              </w:rPr>
            </w:pPr>
            <w:r w:rsidRPr="004645CE">
              <w:rPr>
                <w:lang w:eastAsia="zh-CN"/>
              </w:rPr>
              <w:t>7 juillet 2016</w:t>
            </w:r>
          </w:p>
        </w:tc>
        <w:tc>
          <w:tcPr>
            <w:tcW w:w="1719" w:type="dxa"/>
            <w:tcBorders>
              <w:bottom w:val="single" w:sz="12" w:space="0" w:color="auto"/>
            </w:tcBorders>
            <w:shd w:val="clear" w:color="auto" w:fill="auto"/>
            <w:noWrap/>
          </w:tcPr>
          <w:p w:rsidR="002764A2" w:rsidRPr="004645CE" w:rsidRDefault="002764A2" w:rsidP="00E66E35">
            <w:pPr>
              <w:keepNext/>
              <w:suppressAutoHyphens w:val="0"/>
              <w:spacing w:before="40" w:after="120"/>
              <w:ind w:right="113"/>
              <w:rPr>
                <w:lang w:eastAsia="zh-CN"/>
              </w:rPr>
            </w:pPr>
            <w:r w:rsidRPr="004645CE">
              <w:rPr>
                <w:lang w:eastAsia="zh-CN"/>
              </w:rPr>
              <w:t>23 janvier 2014</w:t>
            </w:r>
          </w:p>
        </w:tc>
        <w:tc>
          <w:tcPr>
            <w:tcW w:w="3261" w:type="dxa"/>
            <w:tcBorders>
              <w:bottom w:val="single" w:sz="12" w:space="0" w:color="auto"/>
            </w:tcBorders>
            <w:shd w:val="clear" w:color="auto" w:fill="auto"/>
            <w:noWrap/>
          </w:tcPr>
          <w:p w:rsidR="002764A2" w:rsidRPr="004645CE" w:rsidRDefault="002764A2" w:rsidP="00E66E35">
            <w:pPr>
              <w:keepNext/>
              <w:suppressAutoHyphens w:val="0"/>
              <w:spacing w:before="40" w:after="120"/>
              <w:ind w:right="113"/>
              <w:rPr>
                <w:lang w:eastAsia="zh-CN"/>
              </w:rPr>
            </w:pPr>
            <w:r w:rsidRPr="004645CE">
              <w:rPr>
                <w:lang w:eastAsia="zh-CN"/>
              </w:rPr>
              <w:t>Liste des points à traiter établie avant la soumission du rapport adoptée à la 112</w:t>
            </w:r>
            <w:r w:rsidRPr="004645CE">
              <w:rPr>
                <w:vertAlign w:val="superscript"/>
                <w:lang w:eastAsia="zh-CN"/>
              </w:rPr>
              <w:t>e</w:t>
            </w:r>
            <w:r w:rsidRPr="004645CE">
              <w:rPr>
                <w:lang w:eastAsia="zh-CN"/>
              </w:rPr>
              <w:t xml:space="preserve"> session (octobre 2014) ; en conséquence, la nouvelle échéance pour la soumission du rapport </w:t>
            </w:r>
            <w:r w:rsidR="00FB056C">
              <w:rPr>
                <w:lang w:eastAsia="zh-CN"/>
              </w:rPr>
              <w:t>a été fixée au 13 novembre 2015</w:t>
            </w:r>
          </w:p>
        </w:tc>
      </w:tr>
    </w:tbl>
    <w:p w:rsidR="002764A2" w:rsidRPr="004645CE" w:rsidRDefault="002764A2" w:rsidP="002764A2">
      <w:pPr>
        <w:pStyle w:val="SingleTxtG"/>
        <w:spacing w:before="240" w:after="0"/>
        <w:jc w:val="center"/>
        <w:rPr>
          <w:u w:val="single"/>
        </w:rPr>
      </w:pPr>
      <w:r w:rsidRPr="004645CE">
        <w:rPr>
          <w:rFonts w:ascii="C39T30Lfz" w:hAnsi="C39T30Lfz"/>
          <w:noProof/>
          <w:sz w:val="56"/>
          <w:lang w:eastAsia="fr-CH"/>
        </w:rPr>
        <mc:AlternateContent>
          <mc:Choice Requires="wps">
            <w:drawing>
              <wp:anchor distT="45720" distB="45720" distL="114300" distR="114300" simplePos="0" relativeHeight="251659264" behindDoc="0" locked="0" layoutInCell="1" allowOverlap="1">
                <wp:simplePos x="0" y="0"/>
                <wp:positionH relativeFrom="column">
                  <wp:posOffset>-355979</wp:posOffset>
                </wp:positionH>
                <wp:positionV relativeFrom="paragraph">
                  <wp:posOffset>-3417018</wp:posOffset>
                </wp:positionV>
                <wp:extent cx="1137285" cy="377825"/>
                <wp:effectExtent l="0" t="1270" r="4445" b="4445"/>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137285" cy="377825"/>
                        </a:xfrm>
                        <a:prstGeom prst="rect">
                          <a:avLst/>
                        </a:prstGeom>
                        <a:noFill/>
                        <a:ln w="9525">
                          <a:noFill/>
                          <a:miter lim="800000"/>
                          <a:headEnd/>
                          <a:tailEnd/>
                        </a:ln>
                      </wps:spPr>
                      <wps:txbx>
                        <w:txbxContent>
                          <w:p w:rsidR="00E72E54" w:rsidRDefault="00E72E54">
                            <w:r w:rsidRPr="002764A2">
                              <w:rPr>
                                <w:rFonts w:ascii="C39T30Lfz" w:hAnsi="C39T30Lfz"/>
                                <w:sz w:val="56"/>
                              </w:rPr>
                              <w:t></w:t>
                            </w:r>
                            <w:r w:rsidRPr="002764A2">
                              <w:rPr>
                                <w:rFonts w:ascii="C39T30Lfz" w:hAnsi="C39T30Lfz"/>
                                <w:sz w:val="56"/>
                              </w:rPr>
                              <w:t></w:t>
                            </w:r>
                            <w:r w:rsidRPr="002764A2">
                              <w:rPr>
                                <w:rFonts w:ascii="C39T30Lfz" w:hAnsi="C39T30Lfz"/>
                                <w:sz w:val="56"/>
                              </w:rPr>
                              <w:t></w:t>
                            </w:r>
                            <w:r w:rsidRPr="002764A2">
                              <w:rPr>
                                <w:rFonts w:ascii="C39T30Lfz" w:hAnsi="C39T30Lfz"/>
                                <w:sz w:val="56"/>
                              </w:rPr>
                              <w:t></w:t>
                            </w:r>
                            <w:r w:rsidRPr="002764A2">
                              <w:rPr>
                                <w:rFonts w:ascii="C39T30Lfz" w:hAnsi="C39T30Lfz"/>
                                <w:sz w:val="56"/>
                              </w:rPr>
                              <w:t></w:t>
                            </w:r>
                            <w:r w:rsidRPr="002764A2">
                              <w:rPr>
                                <w:rFonts w:ascii="C39T30Lfz" w:hAnsi="C39T30Lfz"/>
                                <w:sz w:val="56"/>
                              </w:rPr>
                              <w:t></w:t>
                            </w:r>
                            <w:r w:rsidRPr="002764A2">
                              <w:rPr>
                                <w:rFonts w:ascii="C39T30Lfz" w:hAnsi="C39T30Lfz"/>
                                <w:sz w:val="56"/>
                              </w:rPr>
                              <w:t></w:t>
                            </w:r>
                            <w:r w:rsidRPr="002764A2">
                              <w:rPr>
                                <w:rFonts w:ascii="C39T30Lfz" w:hAnsi="C39T30Lfz"/>
                                <w:sz w:val="56"/>
                              </w:rPr>
                              <w:t></w:t>
                            </w:r>
                            <w:r w:rsidRPr="002764A2">
                              <w:rPr>
                                <w:rFonts w:ascii="C39T30Lfz" w:hAnsi="C39T30Lfz"/>
                                <w:sz w:val="56"/>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28.05pt;margin-top:-269.05pt;width:89.55pt;height:29.75pt;rotation:90;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" filled="f" stroked="f">
                <v:textbox inset="0,0,0,0">
                  <w:txbxContent>
                    <w:p w:rsidR="00E72E54" w:rsidRDefault="00E72E54">
                      <w:r w:rsidRPr="002764A2">
                        <w:rPr>
                          <w:rFonts w:ascii="C39T30Lfz" w:hAnsi="C39T30Lfz"/>
                          <w:sz w:val="56"/>
                        </w:rPr>
                        <w:t></w:t>
                      </w:r>
                      <w:r w:rsidRPr="002764A2">
                        <w:rPr>
                          <w:rFonts w:ascii="C39T30Lfz" w:hAnsi="C39T30Lfz"/>
                          <w:sz w:val="56"/>
                        </w:rPr>
                        <w:t></w:t>
                      </w:r>
                      <w:r w:rsidRPr="002764A2">
                        <w:rPr>
                          <w:rFonts w:ascii="C39T30Lfz" w:hAnsi="C39T30Lfz"/>
                          <w:sz w:val="56"/>
                        </w:rPr>
                        <w:t></w:t>
                      </w:r>
                      <w:r w:rsidRPr="002764A2">
                        <w:rPr>
                          <w:rFonts w:ascii="C39T30Lfz" w:hAnsi="C39T30Lfz"/>
                          <w:sz w:val="56"/>
                        </w:rPr>
                        <w:t></w:t>
                      </w:r>
                      <w:r w:rsidRPr="002764A2">
                        <w:rPr>
                          <w:rFonts w:ascii="C39T30Lfz" w:hAnsi="C39T30Lfz"/>
                          <w:sz w:val="56"/>
                        </w:rPr>
                        <w:t></w:t>
                      </w:r>
                      <w:r w:rsidRPr="002764A2">
                        <w:rPr>
                          <w:rFonts w:ascii="C39T30Lfz" w:hAnsi="C39T30Lfz"/>
                          <w:sz w:val="56"/>
                        </w:rPr>
                        <w:t></w:t>
                      </w:r>
                      <w:r w:rsidRPr="002764A2">
                        <w:rPr>
                          <w:rFonts w:ascii="C39T30Lfz" w:hAnsi="C39T30Lfz"/>
                          <w:sz w:val="56"/>
                        </w:rPr>
                        <w:t></w:t>
                      </w:r>
                      <w:r w:rsidRPr="002764A2">
                        <w:rPr>
                          <w:rFonts w:ascii="C39T30Lfz" w:hAnsi="C39T30Lfz"/>
                          <w:sz w:val="56"/>
                        </w:rPr>
                        <w:t></w:t>
                      </w:r>
                      <w:r w:rsidRPr="002764A2">
                        <w:rPr>
                          <w:rFonts w:ascii="C39T30Lfz" w:hAnsi="C39T30Lfz"/>
                          <w:sz w:val="56"/>
                        </w:rPr>
                        <w:t></w:t>
                      </w:r>
                    </w:p>
                  </w:txbxContent>
                </v:textbox>
              </v:shape>
            </w:pict>
          </mc:Fallback>
        </mc:AlternateContent>
      </w:r>
      <w:r w:rsidRPr="004645CE">
        <w:tab/>
      </w:r>
      <w:r w:rsidRPr="004645CE">
        <w:rPr>
          <w:u w:val="single"/>
        </w:rPr>
        <w:tab/>
      </w:r>
      <w:r w:rsidRPr="004645CE">
        <w:rPr>
          <w:u w:val="single"/>
        </w:rPr>
        <w:tab/>
      </w:r>
      <w:r w:rsidRPr="004645CE">
        <w:rPr>
          <w:u w:val="single"/>
        </w:rPr>
        <w:tab/>
      </w:r>
    </w:p>
    <w:p w:rsidR="002764A2" w:rsidRPr="004645CE" w:rsidRDefault="002764A2" w:rsidP="002764A2">
      <w:pPr>
        <w:pStyle w:val="SingleTxtG"/>
      </w:pPr>
    </w:p>
    <w:sectPr w:rsidR="002764A2" w:rsidRPr="004645CE" w:rsidSect="00C04C62">
      <w:headerReference w:type="even" r:id="rId79"/>
      <w:headerReference w:type="default" r:id="rId80"/>
      <w:footerReference w:type="even" r:id="rId81"/>
      <w:footerReference w:type="default" r:id="rId82"/>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E54" w:rsidRDefault="00E72E54"/>
  </w:endnote>
  <w:endnote w:type="continuationSeparator" w:id="0">
    <w:p w:rsidR="00E72E54" w:rsidRDefault="00E72E54">
      <w:pPr>
        <w:pStyle w:val="Pieddepage"/>
      </w:pPr>
    </w:p>
  </w:endnote>
  <w:endnote w:type="continuationNotice" w:id="1">
    <w:p w:rsidR="00E72E54" w:rsidRPr="00C451B9" w:rsidRDefault="00E72E54"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Default="00E72E54">
    <w:pPr>
      <w:pStyle w:val="Pieddepage"/>
    </w:pPr>
    <w:r>
      <w:rPr>
        <w:noProof/>
        <w:lang w:eastAsia="fr-CH"/>
      </w:rPr>
      <w:drawing>
        <wp:anchor distT="0" distB="0" distL="114300" distR="114300" simplePos="0" relativeHeight="251659264" behindDoc="0" locked="0" layoutInCell="1" allowOverlap="1" wp14:anchorId="742518D7" wp14:editId="4E36EFA2">
          <wp:simplePos x="0" y="0"/>
          <wp:positionH relativeFrom="column">
            <wp:posOffset>5479638</wp:posOffset>
          </wp:positionH>
          <wp:positionV relativeFrom="paragraph">
            <wp:posOffset>-237490</wp:posOffset>
          </wp:positionV>
          <wp:extent cx="638175" cy="638175"/>
          <wp:effectExtent l="0" t="0" r="9525" b="9525"/>
          <wp:wrapNone/>
          <wp:docPr id="9" name="Image 2" descr="https://undocs.org/m2/QRCode.ashx?DS=A/72/4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A/72/40&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57216" behindDoc="0" locked="0" layoutInCell="1" allowOverlap="0" wp14:anchorId="29B2DB2B" wp14:editId="4D8EC5A1">
          <wp:simplePos x="0" y="0"/>
          <wp:positionH relativeFrom="margin">
            <wp:posOffset>4246847</wp:posOffset>
          </wp:positionH>
          <wp:positionV relativeFrom="margin">
            <wp:posOffset>9328150</wp:posOffset>
          </wp:positionV>
          <wp:extent cx="1104900" cy="233680"/>
          <wp:effectExtent l="0" t="0" r="0" b="0"/>
          <wp:wrapNone/>
          <wp:docPr id="10" name="Image 10"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Default="00E72E54">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Default="00E72E54">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Default="00E72E54">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Default="00E72E54" w:rsidP="00044C24">
    <w:pPr>
      <w:pStyle w:val="Pieddepage"/>
      <w:framePr w:wrap="around" w:vAnchor="text" w:hAnchor="margin" w:xAlign="outside" w:y="1"/>
      <w:rPr>
        <w:rStyle w:val="Numrodepage"/>
      </w:rPr>
    </w:pPr>
    <w:r>
      <w:rPr>
        <w:rStyle w:val="Numrodepage"/>
      </w:rPr>
      <w:fldChar w:fldCharType="begin"/>
    </w:r>
    <w:r>
      <w:rPr>
        <w:rStyle w:val="Numrodepage"/>
      </w:rPr>
      <w:instrText xml:space="preserve">PAGE  </w:instrText>
    </w:r>
    <w:r>
      <w:rPr>
        <w:rStyle w:val="Numrodepage"/>
      </w:rPr>
      <w:fldChar w:fldCharType="separate"/>
    </w:r>
    <w:r w:rsidR="004F31E3">
      <w:rPr>
        <w:rStyle w:val="Numrodepage"/>
        <w:noProof/>
      </w:rPr>
      <w:t>iii</w:t>
    </w:r>
    <w:r>
      <w:rPr>
        <w:rStyle w:val="Numrodepage"/>
      </w:rPr>
      <w:fldChar w:fldCharType="end"/>
    </w:r>
  </w:p>
  <w:p w:rsidR="00E72E54" w:rsidRPr="00044C24" w:rsidRDefault="00E72E54" w:rsidP="00044C24">
    <w:pPr>
      <w:pStyle w:val="Pieddepage"/>
      <w:tabs>
        <w:tab w:val="left" w:pos="9639"/>
      </w:tabs>
      <w:ind w:right="357"/>
      <w:rPr>
        <w:sz w:val="20"/>
      </w:rPr>
    </w:pPr>
    <w:r>
      <w:rPr>
        <w:sz w:val="20"/>
      </w:rPr>
      <w:t>GE.17-09755  (F)    030717    070717</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Default="00E72E54" w:rsidP="00582277">
    <w:pPr>
      <w:pStyle w:val="Pieddepage"/>
      <w:tabs>
        <w:tab w:val="right" w:pos="9639"/>
      </w:tabs>
      <w:ind w:right="357"/>
    </w:pPr>
    <w:r>
      <w:rPr>
        <w:rStyle w:val="Numrodepage"/>
      </w:rPr>
      <w:fldChar w:fldCharType="begin"/>
    </w:r>
    <w:r>
      <w:rPr>
        <w:rStyle w:val="Numrodepage"/>
      </w:rPr>
      <w:instrText xml:space="preserve"> PAGE </w:instrText>
    </w:r>
    <w:r>
      <w:rPr>
        <w:rStyle w:val="Numrodepage"/>
      </w:rPr>
      <w:fldChar w:fldCharType="separate"/>
    </w:r>
    <w:r w:rsidR="004F31E3">
      <w:rPr>
        <w:rStyle w:val="Numrodepage"/>
        <w:noProof/>
      </w:rPr>
      <w:t>16</w:t>
    </w:r>
    <w:r>
      <w:rPr>
        <w:rStyle w:val="Numrodepage"/>
      </w:rPr>
      <w:fldChar w:fldCharType="end"/>
    </w:r>
    <w:r>
      <w:rPr>
        <w:rStyle w:val="Numrodepage"/>
      </w:rPr>
      <w:tab/>
    </w:r>
    <w:r>
      <w:rPr>
        <w:szCs w:val="16"/>
      </w:rPr>
      <w:t>GE.17-09755</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Pr="00582277" w:rsidRDefault="00E72E54" w:rsidP="00582277">
    <w:pPr>
      <w:pStyle w:val="Pieddepage"/>
      <w:tabs>
        <w:tab w:val="right" w:pos="9639"/>
      </w:tabs>
      <w:ind w:right="357"/>
    </w:pPr>
    <w:r>
      <w:t>GE.17-09755</w:t>
    </w:r>
    <w:r>
      <w:tab/>
    </w:r>
    <w:r>
      <w:rPr>
        <w:rStyle w:val="Numrodepage"/>
      </w:rPr>
      <w:fldChar w:fldCharType="begin"/>
    </w:r>
    <w:r>
      <w:rPr>
        <w:rStyle w:val="Numrodepage"/>
      </w:rPr>
      <w:instrText xml:space="preserve"> PAGE </w:instrText>
    </w:r>
    <w:r>
      <w:rPr>
        <w:rStyle w:val="Numrodepage"/>
      </w:rPr>
      <w:fldChar w:fldCharType="separate"/>
    </w:r>
    <w:r w:rsidR="004F31E3">
      <w:rPr>
        <w:rStyle w:val="Numrodepage"/>
        <w:noProof/>
      </w:rPr>
      <w:t>15</w:t>
    </w:r>
    <w:r>
      <w:rPr>
        <w:rStyle w:val="Numrodepage"/>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Pr="002764A2" w:rsidRDefault="00E72E54" w:rsidP="002764A2">
    <w:pPr>
      <w:pStyle w:val="Pieddepage"/>
    </w:pPr>
    <w:r>
      <w:rPr>
        <w:noProof/>
        <w:lang w:eastAsia="fr-CH"/>
      </w:rPr>
      <mc:AlternateContent>
        <mc:Choice Requires="wps">
          <w:drawing>
            <wp:anchor distT="0" distB="0" distL="114300" distR="114300" simplePos="0" relativeHeight="251663360"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6" name="Zone de texte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72E54" w:rsidRDefault="00E72E54" w:rsidP="002764A2">
                          <w:pPr>
                            <w:pStyle w:val="Pieddepage"/>
                            <w:tabs>
                              <w:tab w:val="right" w:pos="9639"/>
                            </w:tabs>
                            <w:ind w:right="357"/>
                          </w:pPr>
                          <w:r>
                            <w:rPr>
                              <w:rStyle w:val="Numrodepage"/>
                            </w:rPr>
                            <w:fldChar w:fldCharType="begin"/>
                          </w:r>
                          <w:r>
                            <w:rPr>
                              <w:rStyle w:val="Numrodepage"/>
                            </w:rPr>
                            <w:instrText xml:space="preserve"> PAGE </w:instrText>
                          </w:r>
                          <w:r>
                            <w:rPr>
                              <w:rStyle w:val="Numrodepage"/>
                            </w:rPr>
                            <w:fldChar w:fldCharType="separate"/>
                          </w:r>
                          <w:r w:rsidR="004F31E3">
                            <w:rPr>
                              <w:rStyle w:val="Numrodepage"/>
                              <w:noProof/>
                            </w:rPr>
                            <w:t>32</w:t>
                          </w:r>
                          <w:r>
                            <w:rPr>
                              <w:rStyle w:val="Numrodepage"/>
                            </w:rPr>
                            <w:fldChar w:fldCharType="end"/>
                          </w:r>
                          <w:r>
                            <w:rPr>
                              <w:rStyle w:val="Numrodepage"/>
                            </w:rPr>
                            <w:tab/>
                          </w:r>
                          <w:r>
                            <w:rPr>
                              <w:szCs w:val="16"/>
                            </w:rPr>
                            <w:t>GE.17-09755</w:t>
                          </w:r>
                        </w:p>
                        <w:p w:rsidR="00E72E54" w:rsidRDefault="00E72E5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9"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KFv/gIAALg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mvShb/4CAAC4BgAADgAAAAAAAAAAAAAAAAAuAgAAZHJzL2Uyb0RvYy54bWxQSwECLQAUAAYA&#10;CAAAACEAkl4qvNsAAAAIAQAADwAAAAAAAAAAAAAAAABYBQAAZHJzL2Rvd25yZXYueG1sUEsFBgAA&#10;AAAEAAQA8wAAAGAGAAAAAA==&#10;" fillcolor="#4f81bd [3204]" stroked="f" strokeweight=".5pt">
              <v:fill opacity="0"/>
              <v:stroke joinstyle="round"/>
              <v:textbox style="layout-flow:vertical" inset="0,0,0,0">
                <w:txbxContent>
                  <w:p w:rsidR="00E72E54" w:rsidRDefault="00E72E54" w:rsidP="002764A2">
                    <w:pPr>
                      <w:pStyle w:val="Pieddepage"/>
                      <w:tabs>
                        <w:tab w:val="right" w:pos="9639"/>
                      </w:tabs>
                      <w:ind w:right="357"/>
                    </w:pPr>
                    <w:r>
                      <w:rPr>
                        <w:rStyle w:val="Numrodepage"/>
                      </w:rPr>
                      <w:fldChar w:fldCharType="begin"/>
                    </w:r>
                    <w:r>
                      <w:rPr>
                        <w:rStyle w:val="Numrodepage"/>
                      </w:rPr>
                      <w:instrText xml:space="preserve"> PAGE </w:instrText>
                    </w:r>
                    <w:r>
                      <w:rPr>
                        <w:rStyle w:val="Numrodepage"/>
                      </w:rPr>
                      <w:fldChar w:fldCharType="separate"/>
                    </w:r>
                    <w:r w:rsidR="004F31E3">
                      <w:rPr>
                        <w:rStyle w:val="Numrodepage"/>
                        <w:noProof/>
                      </w:rPr>
                      <w:t>32</w:t>
                    </w:r>
                    <w:r>
                      <w:rPr>
                        <w:rStyle w:val="Numrodepage"/>
                      </w:rPr>
                      <w:fldChar w:fldCharType="end"/>
                    </w:r>
                    <w:r>
                      <w:rPr>
                        <w:rStyle w:val="Numrodepage"/>
                      </w:rPr>
                      <w:tab/>
                    </w:r>
                    <w:r>
                      <w:rPr>
                        <w:szCs w:val="16"/>
                      </w:rPr>
                      <w:t>GE.17-09755</w:t>
                    </w:r>
                  </w:p>
                  <w:p w:rsidR="00E72E54" w:rsidRDefault="00E72E54"/>
                </w:txbxContent>
              </v:textbox>
              <w10:wrap anchorx="margin" anchory="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Pr="002764A2" w:rsidRDefault="00E72E54" w:rsidP="002764A2">
    <w:pPr>
      <w:pStyle w:val="Pieddepage"/>
    </w:pPr>
    <w:r>
      <w:rPr>
        <w:noProof/>
        <w:lang w:eastAsia="fr-CH"/>
      </w:rPr>
      <mc:AlternateContent>
        <mc:Choice Requires="wps">
          <w:drawing>
            <wp:anchor distT="0" distB="0" distL="114300" distR="114300" simplePos="0" relativeHeight="251665408"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8" name="Zone de texte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72E54" w:rsidRPr="00582277" w:rsidRDefault="00E72E54" w:rsidP="002764A2">
                          <w:pPr>
                            <w:pStyle w:val="Pieddepage"/>
                            <w:tabs>
                              <w:tab w:val="right" w:pos="9639"/>
                            </w:tabs>
                            <w:ind w:right="357"/>
                          </w:pPr>
                          <w:r>
                            <w:t>GE.17-09755</w:t>
                          </w:r>
                          <w:r>
                            <w:tab/>
                          </w:r>
                          <w:r>
                            <w:rPr>
                              <w:rStyle w:val="Numrodepage"/>
                            </w:rPr>
                            <w:fldChar w:fldCharType="begin"/>
                          </w:r>
                          <w:r>
                            <w:rPr>
                              <w:rStyle w:val="Numrodepage"/>
                            </w:rPr>
                            <w:instrText xml:space="preserve"> PAGE </w:instrText>
                          </w:r>
                          <w:r>
                            <w:rPr>
                              <w:rStyle w:val="Numrodepage"/>
                            </w:rPr>
                            <w:fldChar w:fldCharType="separate"/>
                          </w:r>
                          <w:r w:rsidR="004F31E3">
                            <w:rPr>
                              <w:rStyle w:val="Numrodepage"/>
                              <w:noProof/>
                            </w:rPr>
                            <w:t>33</w:t>
                          </w:r>
                          <w:r>
                            <w:rPr>
                              <w:rStyle w:val="Numrodepage"/>
                            </w:rPr>
                            <w:fldChar w:fldCharType="end"/>
                          </w:r>
                        </w:p>
                        <w:p w:rsidR="00E72E54" w:rsidRDefault="00E72E5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8" o:spid="_x0000_s1030" type="#_x0000_t202" style="position:absolute;margin-left:-34pt;margin-top:0;width:17pt;height:481.9pt;z-index:25166540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LXMRdD/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E72E54" w:rsidRPr="00582277" w:rsidRDefault="00E72E54" w:rsidP="002764A2">
                    <w:pPr>
                      <w:pStyle w:val="Pieddepage"/>
                      <w:tabs>
                        <w:tab w:val="right" w:pos="9639"/>
                      </w:tabs>
                      <w:ind w:right="357"/>
                    </w:pPr>
                    <w:r>
                      <w:t>GE.17-09755</w:t>
                    </w:r>
                    <w:r>
                      <w:tab/>
                    </w:r>
                    <w:r>
                      <w:rPr>
                        <w:rStyle w:val="Numrodepage"/>
                      </w:rPr>
                      <w:fldChar w:fldCharType="begin"/>
                    </w:r>
                    <w:r>
                      <w:rPr>
                        <w:rStyle w:val="Numrodepage"/>
                      </w:rPr>
                      <w:instrText xml:space="preserve"> PAGE </w:instrText>
                    </w:r>
                    <w:r>
                      <w:rPr>
                        <w:rStyle w:val="Numrodepage"/>
                      </w:rPr>
                      <w:fldChar w:fldCharType="separate"/>
                    </w:r>
                    <w:r w:rsidR="004F31E3">
                      <w:rPr>
                        <w:rStyle w:val="Numrodepage"/>
                        <w:noProof/>
                      </w:rPr>
                      <w:t>33</w:t>
                    </w:r>
                    <w:r>
                      <w:rPr>
                        <w:rStyle w:val="Numrodepage"/>
                      </w:rPr>
                      <w:fldChar w:fldCharType="end"/>
                    </w:r>
                  </w:p>
                  <w:p w:rsidR="00E72E54" w:rsidRDefault="00E72E54"/>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E54" w:rsidRPr="00D27D5E" w:rsidRDefault="00E72E54" w:rsidP="00D27D5E">
      <w:pPr>
        <w:tabs>
          <w:tab w:val="right" w:pos="2155"/>
        </w:tabs>
        <w:spacing w:after="80"/>
        <w:ind w:left="680"/>
        <w:rPr>
          <w:u w:val="single"/>
        </w:rPr>
      </w:pPr>
      <w:r>
        <w:rPr>
          <w:u w:val="single"/>
        </w:rPr>
        <w:tab/>
      </w:r>
    </w:p>
  </w:footnote>
  <w:footnote w:type="continuationSeparator" w:id="0">
    <w:p w:rsidR="00E72E54" w:rsidRPr="00D171D4" w:rsidRDefault="00E72E54" w:rsidP="00D171D4">
      <w:pPr>
        <w:tabs>
          <w:tab w:val="right" w:pos="2155"/>
        </w:tabs>
        <w:spacing w:after="80"/>
        <w:ind w:left="680"/>
        <w:rPr>
          <w:u w:val="single"/>
        </w:rPr>
      </w:pPr>
      <w:r w:rsidRPr="00D171D4">
        <w:rPr>
          <w:u w:val="single"/>
        </w:rPr>
        <w:tab/>
      </w:r>
    </w:p>
  </w:footnote>
  <w:footnote w:type="continuationNotice" w:id="1">
    <w:p w:rsidR="00E72E54" w:rsidRPr="00C451B9" w:rsidRDefault="00E72E54" w:rsidP="00C451B9">
      <w:pPr>
        <w:spacing w:line="240" w:lineRule="auto"/>
        <w:rPr>
          <w:sz w:val="2"/>
          <w:szCs w:val="2"/>
        </w:rPr>
      </w:pPr>
    </w:p>
  </w:footnote>
  <w:footnote w:id="2">
    <w:p w:rsidR="00E72E54" w:rsidRPr="001646F0" w:rsidRDefault="00E72E54" w:rsidP="004C4B6A">
      <w:pPr>
        <w:pStyle w:val="Notedebasdepage"/>
      </w:pPr>
      <w:r w:rsidRPr="001646F0">
        <w:tab/>
      </w:r>
      <w:r w:rsidRPr="004C4B6A">
        <w:rPr>
          <w:rStyle w:val="Appelnotedebasdep"/>
        </w:rPr>
        <w:footnoteRef/>
      </w:r>
      <w:r w:rsidRPr="001646F0">
        <w:tab/>
        <w:t xml:space="preserve">Voir </w:t>
      </w:r>
      <w:r w:rsidRPr="001646F0">
        <w:rPr>
          <w:i/>
          <w:iCs/>
        </w:rPr>
        <w:t>Documents officiels de l’Assemblée générale</w:t>
      </w:r>
      <w:r w:rsidRPr="001646F0">
        <w:rPr>
          <w:i/>
        </w:rPr>
        <w:t>, soixantième session, Supplément n</w:t>
      </w:r>
      <w:r w:rsidRPr="001646F0">
        <w:rPr>
          <w:i/>
          <w:vertAlign w:val="superscript"/>
        </w:rPr>
        <w:t>o</w:t>
      </w:r>
      <w:r w:rsidRPr="001646F0">
        <w:rPr>
          <w:i/>
        </w:rPr>
        <w:t> 40</w:t>
      </w:r>
      <w:r w:rsidRPr="001646F0">
        <w:t>, vol. I (</w:t>
      </w:r>
      <w:hyperlink r:id="rId1" w:history="1">
        <w:r w:rsidRPr="001646F0">
          <w:rPr>
            <w:rStyle w:val="Lienhypertexte"/>
            <w:sz w:val="20"/>
          </w:rPr>
          <w:t>A/60/40 (</w:t>
        </w:r>
        <w:r>
          <w:rPr>
            <w:rStyle w:val="Lienhypertexte"/>
            <w:sz w:val="20"/>
          </w:rPr>
          <w:t>V</w:t>
        </w:r>
        <w:r w:rsidRPr="001646F0">
          <w:rPr>
            <w:rStyle w:val="Lienhypertexte"/>
            <w:sz w:val="20"/>
          </w:rPr>
          <w:t>ol. I)</w:t>
        </w:r>
      </w:hyperlink>
      <w:r w:rsidRPr="001646F0">
        <w:t>), chap. I, par. 28.</w:t>
      </w:r>
    </w:p>
  </w:footnote>
  <w:footnote w:id="3">
    <w:p w:rsidR="00E72E54" w:rsidRPr="001646F0" w:rsidRDefault="00E72E54" w:rsidP="004C4B6A">
      <w:pPr>
        <w:pStyle w:val="Notedebasdepage"/>
      </w:pPr>
      <w:r w:rsidRPr="001646F0">
        <w:tab/>
      </w:r>
      <w:r w:rsidRPr="004C4B6A">
        <w:rPr>
          <w:rStyle w:val="Appelnotedebasdep"/>
        </w:rPr>
        <w:footnoteRef/>
      </w:r>
      <w:r w:rsidRPr="001646F0">
        <w:tab/>
        <w:t xml:space="preserve">Ibid., </w:t>
      </w:r>
      <w:r w:rsidRPr="001646F0">
        <w:rPr>
          <w:i/>
        </w:rPr>
        <w:t>quarante-septième session, Supplément n</w:t>
      </w:r>
      <w:r w:rsidRPr="001646F0">
        <w:rPr>
          <w:i/>
          <w:vertAlign w:val="superscript"/>
        </w:rPr>
        <w:t>o</w:t>
      </w:r>
      <w:r w:rsidRPr="001646F0">
        <w:rPr>
          <w:i/>
        </w:rPr>
        <w:t> 40</w:t>
      </w:r>
      <w:r w:rsidRPr="001646F0">
        <w:t xml:space="preserve"> (</w:t>
      </w:r>
      <w:hyperlink r:id="rId2" w:history="1">
        <w:r w:rsidRPr="001646F0">
          <w:rPr>
            <w:rStyle w:val="Lienhypertexte"/>
            <w:sz w:val="20"/>
          </w:rPr>
          <w:t>A/47/40</w:t>
        </w:r>
      </w:hyperlink>
      <w:r w:rsidRPr="001646F0">
        <w:t>), chap. I, sect. E, par. 18.</w:t>
      </w:r>
    </w:p>
  </w:footnote>
  <w:footnote w:id="4">
    <w:p w:rsidR="00E72E54" w:rsidRDefault="00E72E54">
      <w:pPr>
        <w:pStyle w:val="Notedebasdepage"/>
      </w:pPr>
      <w:r>
        <w:tab/>
      </w:r>
      <w:r>
        <w:rPr>
          <w:rStyle w:val="Appelnotedebasdep"/>
        </w:rPr>
        <w:footnoteRef/>
      </w:r>
      <w:r>
        <w:tab/>
        <w:t xml:space="preserve">Disponible en anglais seulement à l’adresse </w:t>
      </w:r>
      <w:hyperlink r:id="rId3" w:history="1">
        <w:r w:rsidRPr="00914959">
          <w:rPr>
            <w:rStyle w:val="Lienhypertexte"/>
          </w:rPr>
          <w:t>http://tbinternet.ohchr.org/_layouts/treatybodyexternal/</w:t>
        </w:r>
        <w:r w:rsidRPr="00914959">
          <w:rPr>
            <w:rStyle w:val="Lienhypertexte"/>
          </w:rPr>
          <w:br/>
          <w:t>Download.aspx?symbolno=CCPR%2FC%2F116%2F3&amp;Lang=en</w:t>
        </w:r>
      </w:hyperlink>
      <w:r>
        <w:t>.</w:t>
      </w:r>
    </w:p>
  </w:footnote>
  <w:footnote w:id="5">
    <w:p w:rsidR="00E72E54" w:rsidRPr="003A12E8" w:rsidRDefault="00E72E54" w:rsidP="004C4B6A">
      <w:pPr>
        <w:pStyle w:val="Notedebasdepage"/>
      </w:pPr>
      <w:r>
        <w:tab/>
      </w:r>
      <w:r w:rsidRPr="004C4B6A">
        <w:rPr>
          <w:rStyle w:val="Appelnotedebasdep"/>
        </w:rPr>
        <w:footnoteRef/>
      </w:r>
      <w:r>
        <w:tab/>
      </w:r>
      <w:r w:rsidRPr="003A12E8">
        <w:t xml:space="preserve">Voir </w:t>
      </w:r>
      <w:r w:rsidRPr="003A12E8">
        <w:rPr>
          <w:i/>
          <w:lang w:val="fr-FR"/>
        </w:rPr>
        <w:t>Documents officiels de l</w:t>
      </w:r>
      <w:r>
        <w:rPr>
          <w:i/>
          <w:lang w:val="fr-FR"/>
        </w:rPr>
        <w:t>’</w:t>
      </w:r>
      <w:r w:rsidRPr="003A12E8">
        <w:rPr>
          <w:i/>
          <w:lang w:val="fr-FR"/>
        </w:rPr>
        <w:t>Assemblée générale</w:t>
      </w:r>
      <w:r w:rsidRPr="003A12E8">
        <w:rPr>
          <w:lang w:val="fr-FR"/>
        </w:rPr>
        <w:t>,</w:t>
      </w:r>
      <w:r w:rsidRPr="003A12E8">
        <w:rPr>
          <w:i/>
          <w:iCs/>
          <w:lang w:val="fr-FR"/>
        </w:rPr>
        <w:t xml:space="preserve"> cinquante et unième session, Supplément n</w:t>
      </w:r>
      <w:r w:rsidRPr="003A12E8">
        <w:rPr>
          <w:i/>
          <w:iCs/>
          <w:vertAlign w:val="superscript"/>
          <w:lang w:val="fr-FR"/>
        </w:rPr>
        <w:t>o</w:t>
      </w:r>
      <w:r w:rsidRPr="003A12E8">
        <w:rPr>
          <w:i/>
          <w:iCs/>
          <w:lang w:val="fr-FR"/>
        </w:rPr>
        <w:t> 40</w:t>
      </w:r>
      <w:r w:rsidRPr="003A12E8">
        <w:rPr>
          <w:lang w:val="fr-FR"/>
        </w:rPr>
        <w:t>, vol. </w:t>
      </w:r>
      <w:r w:rsidRPr="004348C3">
        <w:rPr>
          <w:lang w:val="fr-FR"/>
        </w:rPr>
        <w:t xml:space="preserve">I </w:t>
      </w:r>
      <w:r w:rsidRPr="004348C3">
        <w:rPr>
          <w:szCs w:val="18"/>
          <w:lang w:val="fr-FR"/>
        </w:rPr>
        <w:t>(</w:t>
      </w:r>
      <w:hyperlink r:id="rId4" w:history="1">
        <w:r w:rsidRPr="004348C3">
          <w:rPr>
            <w:rStyle w:val="Lienhypertexte"/>
            <w:szCs w:val="18"/>
            <w:lang w:val="fr-FR"/>
          </w:rPr>
          <w:t>A/51/40 (Vol. I)</w:t>
        </w:r>
      </w:hyperlink>
      <w:r w:rsidRPr="004348C3">
        <w:rPr>
          <w:szCs w:val="18"/>
          <w:lang w:val="fr-FR"/>
        </w:rPr>
        <w:t>),</w:t>
      </w:r>
      <w:r w:rsidRPr="004348C3">
        <w:rPr>
          <w:lang w:val="fr-FR"/>
        </w:rPr>
        <w:t xml:space="preserve"> chap. </w:t>
      </w:r>
      <w:r w:rsidRPr="003A12E8">
        <w:rPr>
          <w:lang w:val="fr-FR"/>
        </w:rPr>
        <w:t xml:space="preserve">III, sect. B, et ibid., </w:t>
      </w:r>
      <w:r w:rsidRPr="003A12E8">
        <w:rPr>
          <w:i/>
          <w:lang w:val="fr-FR"/>
        </w:rPr>
        <w:t xml:space="preserve">cinquante-septième session, Supplément </w:t>
      </w:r>
      <w:r w:rsidRPr="003A12E8">
        <w:rPr>
          <w:i/>
          <w:iCs/>
          <w:lang w:val="fr-FR"/>
        </w:rPr>
        <w:t>n</w:t>
      </w:r>
      <w:r w:rsidRPr="003A12E8">
        <w:rPr>
          <w:i/>
          <w:iCs/>
          <w:vertAlign w:val="superscript"/>
          <w:lang w:val="fr-FR"/>
        </w:rPr>
        <w:t>o</w:t>
      </w:r>
      <w:r w:rsidRPr="003A12E8">
        <w:rPr>
          <w:i/>
          <w:iCs/>
          <w:lang w:val="fr-FR"/>
        </w:rPr>
        <w:t> </w:t>
      </w:r>
      <w:r w:rsidRPr="003A12E8">
        <w:rPr>
          <w:i/>
          <w:lang w:val="fr-FR"/>
        </w:rPr>
        <w:t>40</w:t>
      </w:r>
      <w:r w:rsidRPr="003A12E8">
        <w:rPr>
          <w:lang w:val="fr-FR"/>
        </w:rPr>
        <w:t xml:space="preserve"> </w:t>
      </w:r>
      <w:r w:rsidRPr="007A26E8">
        <w:rPr>
          <w:szCs w:val="18"/>
          <w:lang w:val="fr-FR"/>
        </w:rPr>
        <w:t>(</w:t>
      </w:r>
      <w:hyperlink r:id="rId5" w:history="1">
        <w:r w:rsidRPr="007A26E8">
          <w:rPr>
            <w:rStyle w:val="Lienhypertexte"/>
            <w:szCs w:val="18"/>
            <w:lang w:val="fr-FR"/>
          </w:rPr>
          <w:t>A/57/40</w:t>
        </w:r>
      </w:hyperlink>
      <w:r w:rsidRPr="007A26E8">
        <w:rPr>
          <w:szCs w:val="18"/>
          <w:lang w:val="fr-FR"/>
        </w:rPr>
        <w:t>),</w:t>
      </w:r>
      <w:r w:rsidRPr="003A12E8">
        <w:rPr>
          <w:lang w:val="fr-FR"/>
        </w:rPr>
        <w:t xml:space="preserve"> chap. III, sect. B.</w:t>
      </w:r>
    </w:p>
  </w:footnote>
  <w:footnote w:id="6">
    <w:p w:rsidR="00E72E54" w:rsidRPr="003A12E8" w:rsidRDefault="00E72E54" w:rsidP="004C4B6A">
      <w:pPr>
        <w:pStyle w:val="Notedebasdepage"/>
      </w:pPr>
      <w:r w:rsidRPr="003A12E8">
        <w:tab/>
      </w:r>
      <w:r w:rsidRPr="004C4B6A">
        <w:rPr>
          <w:rStyle w:val="Appelnotedebasdep"/>
        </w:rPr>
        <w:footnoteRef/>
      </w:r>
      <w:r w:rsidRPr="003A12E8">
        <w:tab/>
      </w:r>
      <w:r w:rsidRPr="003A12E8">
        <w:rPr>
          <w:lang w:val="fr-FR"/>
        </w:rPr>
        <w:t xml:space="preserve">Ibid., </w:t>
      </w:r>
      <w:r w:rsidRPr="003A12E8">
        <w:rPr>
          <w:i/>
          <w:iCs/>
          <w:lang w:val="fr-FR"/>
        </w:rPr>
        <w:t>cinquante-sixième session, Supplément n</w:t>
      </w:r>
      <w:r w:rsidRPr="003A12E8">
        <w:rPr>
          <w:i/>
          <w:iCs/>
          <w:vertAlign w:val="superscript"/>
          <w:lang w:val="fr-FR"/>
        </w:rPr>
        <w:t>o</w:t>
      </w:r>
      <w:r w:rsidRPr="003A12E8">
        <w:rPr>
          <w:i/>
          <w:iCs/>
          <w:lang w:val="fr-FR"/>
        </w:rPr>
        <w:t> 40</w:t>
      </w:r>
      <w:r w:rsidRPr="003A12E8">
        <w:rPr>
          <w:lang w:val="fr-FR"/>
        </w:rPr>
        <w:t xml:space="preserve"> </w:t>
      </w:r>
      <w:r w:rsidRPr="007A26E8">
        <w:rPr>
          <w:szCs w:val="18"/>
          <w:lang w:val="fr-FR"/>
        </w:rPr>
        <w:t>(</w:t>
      </w:r>
      <w:hyperlink r:id="rId6" w:history="1">
        <w:r w:rsidRPr="007A26E8">
          <w:rPr>
            <w:rStyle w:val="Lienhypertexte"/>
            <w:szCs w:val="18"/>
            <w:lang w:val="fr-FR"/>
          </w:rPr>
          <w:t>A/56/40</w:t>
        </w:r>
      </w:hyperlink>
      <w:r w:rsidRPr="007A26E8">
        <w:rPr>
          <w:szCs w:val="18"/>
          <w:lang w:val="fr-FR"/>
        </w:rPr>
        <w:t>),</w:t>
      </w:r>
      <w:r w:rsidRPr="003A12E8">
        <w:rPr>
          <w:lang w:val="fr-FR"/>
        </w:rPr>
        <w:t xml:space="preserve"> vol. I, annexe III, sect. B. Les dispositions révisées ont été confirmées dans le Règlement intérieur révisé adopté à la 103</w:t>
      </w:r>
      <w:r w:rsidRPr="003A12E8">
        <w:rPr>
          <w:vertAlign w:val="superscript"/>
          <w:lang w:val="fr-FR"/>
        </w:rPr>
        <w:t>e</w:t>
      </w:r>
      <w:r w:rsidRPr="003A12E8">
        <w:rPr>
          <w:lang w:val="fr-FR"/>
        </w:rPr>
        <w:t> session.</w:t>
      </w:r>
    </w:p>
  </w:footnote>
  <w:footnote w:id="7">
    <w:p w:rsidR="00E72E54" w:rsidRDefault="00E72E54" w:rsidP="004C4B6A">
      <w:pPr>
        <w:pStyle w:val="Notedebasdepage"/>
      </w:pPr>
      <w:r w:rsidRPr="003A12E8">
        <w:tab/>
      </w:r>
      <w:r w:rsidRPr="004C4B6A">
        <w:rPr>
          <w:rStyle w:val="Appelnotedebasdep"/>
        </w:rPr>
        <w:footnoteRef/>
      </w:r>
      <w:r w:rsidRPr="003A12E8">
        <w:tab/>
      </w:r>
      <w:r w:rsidRPr="003A12E8">
        <w:rPr>
          <w:lang w:val="fr-FR"/>
        </w:rPr>
        <w:t xml:space="preserve">Ibid., </w:t>
      </w:r>
      <w:r w:rsidRPr="003A12E8">
        <w:rPr>
          <w:i/>
          <w:iCs/>
          <w:lang w:val="fr-FR"/>
        </w:rPr>
        <w:t>soixante-septième session, Supplément n</w:t>
      </w:r>
      <w:r w:rsidRPr="003A12E8">
        <w:rPr>
          <w:i/>
          <w:iCs/>
          <w:vertAlign w:val="superscript"/>
          <w:lang w:val="fr-FR"/>
        </w:rPr>
        <w:t>o</w:t>
      </w:r>
      <w:r w:rsidRPr="003A12E8">
        <w:rPr>
          <w:i/>
          <w:iCs/>
          <w:lang w:val="fr-FR"/>
        </w:rPr>
        <w:t> 40</w:t>
      </w:r>
      <w:r>
        <w:rPr>
          <w:lang w:val="fr-FR"/>
        </w:rPr>
        <w:t>, vol</w:t>
      </w:r>
      <w:r w:rsidRPr="00C8348E">
        <w:rPr>
          <w:szCs w:val="18"/>
          <w:lang w:val="fr-FR"/>
        </w:rPr>
        <w:t>. </w:t>
      </w:r>
      <w:r w:rsidRPr="00C8348E">
        <w:rPr>
          <w:szCs w:val="18"/>
          <w:lang w:val="en-US"/>
        </w:rPr>
        <w:t>I (</w:t>
      </w:r>
      <w:hyperlink r:id="rId7" w:history="1">
        <w:r w:rsidRPr="00C8348E">
          <w:rPr>
            <w:rStyle w:val="Lienhypertexte"/>
            <w:szCs w:val="18"/>
            <w:lang w:val="en-US"/>
          </w:rPr>
          <w:t>A/67/40 (Vol. I)</w:t>
        </w:r>
      </w:hyperlink>
      <w:r w:rsidRPr="00C8348E">
        <w:rPr>
          <w:szCs w:val="18"/>
          <w:lang w:val="en-US"/>
        </w:rPr>
        <w:t>),</w:t>
      </w:r>
      <w:r w:rsidRPr="003A12E8">
        <w:rPr>
          <w:lang w:val="en-US"/>
        </w:rPr>
        <w:t xml:space="preserve"> chap</w:t>
      </w:r>
      <w:r w:rsidRPr="003B04AC">
        <w:rPr>
          <w:lang w:val="en-US"/>
        </w:rPr>
        <w:t>. </w:t>
      </w:r>
      <w:r w:rsidRPr="003B04AC">
        <w:rPr>
          <w:lang w:val="fr-FR"/>
        </w:rPr>
        <w:t>II, par. 64</w:t>
      </w:r>
      <w:r>
        <w:rPr>
          <w:lang w:val="fr-FR"/>
        </w:rPr>
        <w:t>.</w:t>
      </w:r>
    </w:p>
  </w:footnote>
  <w:footnote w:id="8">
    <w:p w:rsidR="00E72E54" w:rsidRDefault="00E72E54" w:rsidP="004C4B6A">
      <w:pPr>
        <w:pStyle w:val="Notedebasdepage"/>
      </w:pPr>
      <w:r>
        <w:tab/>
      </w:r>
      <w:r w:rsidRPr="004C4B6A">
        <w:rPr>
          <w:rStyle w:val="Appelnotedebasdep"/>
        </w:rPr>
        <w:footnoteRef/>
      </w:r>
      <w:r>
        <w:tab/>
      </w:r>
      <w:r w:rsidRPr="00895346">
        <w:rPr>
          <w:lang w:val="fr-FR"/>
        </w:rPr>
        <w:t xml:space="preserve">Ibid., </w:t>
      </w:r>
      <w:r w:rsidRPr="00895346">
        <w:rPr>
          <w:i/>
          <w:iCs/>
          <w:lang w:val="fr-FR"/>
        </w:rPr>
        <w:t>soixante-neuvième session, Supplément n</w:t>
      </w:r>
      <w:r w:rsidRPr="00895346">
        <w:rPr>
          <w:i/>
          <w:iCs/>
          <w:vertAlign w:val="superscript"/>
          <w:lang w:val="fr-FR"/>
        </w:rPr>
        <w:t>o</w:t>
      </w:r>
      <w:r w:rsidRPr="00895346">
        <w:rPr>
          <w:i/>
          <w:iCs/>
          <w:lang w:val="fr-FR"/>
        </w:rPr>
        <w:t> 40</w:t>
      </w:r>
      <w:r w:rsidRPr="00895346">
        <w:rPr>
          <w:lang w:val="fr-FR"/>
        </w:rPr>
        <w:t xml:space="preserve">, vol. </w:t>
      </w:r>
      <w:r w:rsidRPr="00EA52B4">
        <w:rPr>
          <w:szCs w:val="18"/>
          <w:lang w:val="fr-FR"/>
        </w:rPr>
        <w:t>I (</w:t>
      </w:r>
      <w:hyperlink r:id="rId8" w:history="1">
        <w:r w:rsidRPr="00EA52B4">
          <w:rPr>
            <w:rStyle w:val="Lienhypertexte"/>
            <w:szCs w:val="18"/>
            <w:lang w:val="fr-FR"/>
          </w:rPr>
          <w:t>A/69/40 (Vol. I)</w:t>
        </w:r>
      </w:hyperlink>
      <w:r w:rsidRPr="00895346">
        <w:rPr>
          <w:lang w:val="fr-FR"/>
        </w:rPr>
        <w:t>), chap. III, par. 101 à 117.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Default="00E72E54">
    <w:pPr>
      <w:pStyle w:val="En-tte"/>
    </w:pPr>
    <w:r w:rsidRPr="00044C24">
      <w:t>A/72/40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Pr="000F61C6" w:rsidRDefault="00E72E54" w:rsidP="000F61C6"/>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Default="00E72E54" w:rsidP="00E37E21"/>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Default="00E72E54" w:rsidP="008B6DFA"/>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Pr="00044C24" w:rsidRDefault="00E72E54" w:rsidP="00044C24">
    <w:pPr>
      <w:pStyle w:val="En-tte"/>
      <w:jc w:val="right"/>
    </w:pPr>
    <w:r w:rsidRPr="00044C24">
      <w:t>A/72/40</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Default="00E72E54">
    <w:pPr>
      <w:pStyle w:val="En-tte"/>
    </w:pPr>
    <w:r w:rsidRPr="00044C24">
      <w:t>A/72/40</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Pr="00044C24" w:rsidRDefault="00E72E54" w:rsidP="00044C24">
    <w:pPr>
      <w:pStyle w:val="En-tte"/>
      <w:jc w:val="right"/>
    </w:pPr>
    <w:r w:rsidRPr="00044C24">
      <w:t>A/72/40</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Pr="002764A2" w:rsidRDefault="00E72E54" w:rsidP="002764A2">
    <w:r>
      <w:rPr>
        <w:noProof/>
        <w:lang w:eastAsia="fr-CH"/>
      </w:rPr>
      <mc:AlternateContent>
        <mc:Choice Requires="wps">
          <w:drawing>
            <wp:anchor distT="0" distB="0" distL="114300" distR="114300" simplePos="0" relativeHeight="25166233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E72E54" w:rsidRDefault="00E72E54" w:rsidP="002764A2">
                          <w:pPr>
                            <w:pStyle w:val="En-tte"/>
                          </w:pPr>
                          <w:r w:rsidRPr="00044C24">
                            <w:t>A/72/40</w:t>
                          </w:r>
                        </w:p>
                        <w:p w:rsidR="00E72E54" w:rsidRDefault="00E72E5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7"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" fillcolor="#4f81bd [3204]" stroked="f" strokeweight=".5pt">
              <v:fill opacity="0"/>
              <v:stroke joinstyle="round"/>
              <v:textbox style="layout-flow:vertical" inset="0,0,0,0">
                <w:txbxContent>
                  <w:p w:rsidR="00E72E54" w:rsidRDefault="00E72E54" w:rsidP="002764A2">
                    <w:pPr>
                      <w:pStyle w:val="En-tte"/>
                    </w:pPr>
                    <w:r w:rsidRPr="00044C24">
                      <w:t>A/72/40</w:t>
                    </w:r>
                  </w:p>
                  <w:p w:rsidR="00E72E54" w:rsidRDefault="00E72E54"/>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E54" w:rsidRPr="002764A2" w:rsidRDefault="00E72E54" w:rsidP="002764A2">
    <w:r>
      <w:rPr>
        <w:noProof/>
        <w:lang w:eastAsia="fr-CH"/>
      </w:rPr>
      <mc:AlternateContent>
        <mc:Choice Requires="wps">
          <w:drawing>
            <wp:anchor distT="0" distB="0" distL="114300" distR="114300" simplePos="0" relativeHeight="251664384"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7"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E72E54" w:rsidRPr="00044C24" w:rsidRDefault="00E72E54" w:rsidP="002764A2">
                          <w:pPr>
                            <w:pStyle w:val="En-tte"/>
                            <w:jc w:val="right"/>
                          </w:pPr>
                          <w:r w:rsidRPr="00044C24">
                            <w:t>A/72/40</w:t>
                          </w:r>
                        </w:p>
                        <w:p w:rsidR="00E72E54" w:rsidRDefault="00E72E5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8" type="#_x0000_t202" style="position:absolute;margin-left:782.35pt;margin-top:0;width:17pt;height:481.9pt;z-index:25166438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OGRWTu/AgAAoQ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rsidR="00E72E54" w:rsidRPr="00044C24" w:rsidRDefault="00E72E54" w:rsidP="002764A2">
                    <w:pPr>
                      <w:pStyle w:val="En-tte"/>
                      <w:jc w:val="right"/>
                    </w:pPr>
                    <w:r w:rsidRPr="00044C24">
                      <w:t>A/72/40</w:t>
                    </w:r>
                  </w:p>
                  <w:p w:rsidR="00E72E54" w:rsidRDefault="00E72E54"/>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3F736EC1"/>
    <w:multiLevelType w:val="hybridMultilevel"/>
    <w:tmpl w:val="B90EF13C"/>
    <w:lvl w:ilvl="0" w:tplc="2A58D1B2">
      <w:start w:val="1"/>
      <w:numFmt w:val="decimal"/>
      <w:lvlText w:val="%1."/>
      <w:lvlJc w:val="left"/>
      <w:pPr>
        <w:ind w:left="1353"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
  </w:num>
  <w:num w:numId="3">
    <w:abstractNumId w:val="0"/>
  </w:num>
  <w:num w:numId="4">
    <w:abstractNumId w:val="4"/>
  </w:num>
  <w:num w:numId="5">
    <w:abstractNumId w:val="5"/>
  </w:num>
  <w:num w:numId="6">
    <w:abstractNumId w:val="2"/>
  </w:num>
  <w:num w:numId="7">
    <w:abstractNumId w:val="1"/>
  </w:num>
  <w:num w:numId="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F35"/>
    <w:rsid w:val="000005DA"/>
    <w:rsid w:val="00002315"/>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4C24"/>
    <w:rsid w:val="00047F10"/>
    <w:rsid w:val="00052157"/>
    <w:rsid w:val="000522DD"/>
    <w:rsid w:val="0005346D"/>
    <w:rsid w:val="00054EBE"/>
    <w:rsid w:val="00055FE4"/>
    <w:rsid w:val="000641CE"/>
    <w:rsid w:val="00067310"/>
    <w:rsid w:val="00077E35"/>
    <w:rsid w:val="0008669E"/>
    <w:rsid w:val="00090599"/>
    <w:rsid w:val="00096270"/>
    <w:rsid w:val="000A139E"/>
    <w:rsid w:val="000A1501"/>
    <w:rsid w:val="000A2494"/>
    <w:rsid w:val="000A6B7E"/>
    <w:rsid w:val="000C6CDB"/>
    <w:rsid w:val="000D1FFF"/>
    <w:rsid w:val="000D5C25"/>
    <w:rsid w:val="000E31D8"/>
    <w:rsid w:val="000E4F06"/>
    <w:rsid w:val="000E5601"/>
    <w:rsid w:val="000F03C5"/>
    <w:rsid w:val="000F41F2"/>
    <w:rsid w:val="000F528A"/>
    <w:rsid w:val="000F61C6"/>
    <w:rsid w:val="0010373B"/>
    <w:rsid w:val="00107F01"/>
    <w:rsid w:val="00125446"/>
    <w:rsid w:val="00126DCC"/>
    <w:rsid w:val="001358D9"/>
    <w:rsid w:val="00141E26"/>
    <w:rsid w:val="00143EB9"/>
    <w:rsid w:val="00145051"/>
    <w:rsid w:val="0015389C"/>
    <w:rsid w:val="00160540"/>
    <w:rsid w:val="00166C68"/>
    <w:rsid w:val="00174814"/>
    <w:rsid w:val="001773D7"/>
    <w:rsid w:val="00181A90"/>
    <w:rsid w:val="00184A08"/>
    <w:rsid w:val="00190D5D"/>
    <w:rsid w:val="00192660"/>
    <w:rsid w:val="00192EEB"/>
    <w:rsid w:val="00194484"/>
    <w:rsid w:val="0019559B"/>
    <w:rsid w:val="001A2040"/>
    <w:rsid w:val="001A20FB"/>
    <w:rsid w:val="001A376F"/>
    <w:rsid w:val="001B09BB"/>
    <w:rsid w:val="001B6245"/>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E7E29"/>
    <w:rsid w:val="001F25A2"/>
    <w:rsid w:val="001F3E68"/>
    <w:rsid w:val="001F4931"/>
    <w:rsid w:val="001F6DE4"/>
    <w:rsid w:val="001F6EA4"/>
    <w:rsid w:val="00200CBA"/>
    <w:rsid w:val="00204B66"/>
    <w:rsid w:val="002059CE"/>
    <w:rsid w:val="00206AD4"/>
    <w:rsid w:val="002129A0"/>
    <w:rsid w:val="0021440A"/>
    <w:rsid w:val="00224B8B"/>
    <w:rsid w:val="00225A8C"/>
    <w:rsid w:val="00231A7F"/>
    <w:rsid w:val="0024185B"/>
    <w:rsid w:val="00242BBD"/>
    <w:rsid w:val="0024586F"/>
    <w:rsid w:val="00246BC8"/>
    <w:rsid w:val="00251F95"/>
    <w:rsid w:val="00252317"/>
    <w:rsid w:val="00256A44"/>
    <w:rsid w:val="002659F1"/>
    <w:rsid w:val="00270821"/>
    <w:rsid w:val="00271E41"/>
    <w:rsid w:val="002764A2"/>
    <w:rsid w:val="002807FA"/>
    <w:rsid w:val="00284C19"/>
    <w:rsid w:val="00286E23"/>
    <w:rsid w:val="002876A1"/>
    <w:rsid w:val="00287CA6"/>
    <w:rsid w:val="00287E79"/>
    <w:rsid w:val="00290049"/>
    <w:rsid w:val="002928F9"/>
    <w:rsid w:val="00294D5B"/>
    <w:rsid w:val="002A2A2C"/>
    <w:rsid w:val="002A5D07"/>
    <w:rsid w:val="002D25CA"/>
    <w:rsid w:val="002D3DA4"/>
    <w:rsid w:val="002D64CF"/>
    <w:rsid w:val="002E2F5C"/>
    <w:rsid w:val="002F0C48"/>
    <w:rsid w:val="003016B7"/>
    <w:rsid w:val="003049EE"/>
    <w:rsid w:val="00305BCD"/>
    <w:rsid w:val="0030754C"/>
    <w:rsid w:val="0031676A"/>
    <w:rsid w:val="00317E54"/>
    <w:rsid w:val="00322AE6"/>
    <w:rsid w:val="00322DF1"/>
    <w:rsid w:val="00324EBF"/>
    <w:rsid w:val="0032556C"/>
    <w:rsid w:val="00330508"/>
    <w:rsid w:val="0033286A"/>
    <w:rsid w:val="00333130"/>
    <w:rsid w:val="0034168A"/>
    <w:rsid w:val="00346E32"/>
    <w:rsid w:val="003515AA"/>
    <w:rsid w:val="00351A74"/>
    <w:rsid w:val="00364F13"/>
    <w:rsid w:val="0036776C"/>
    <w:rsid w:val="00372A7A"/>
    <w:rsid w:val="00372D1D"/>
    <w:rsid w:val="00374106"/>
    <w:rsid w:val="0037679A"/>
    <w:rsid w:val="0038047C"/>
    <w:rsid w:val="00382C53"/>
    <w:rsid w:val="00390EEF"/>
    <w:rsid w:val="00394410"/>
    <w:rsid w:val="003976D5"/>
    <w:rsid w:val="003B53B6"/>
    <w:rsid w:val="003D3C77"/>
    <w:rsid w:val="003D6C68"/>
    <w:rsid w:val="003E01D0"/>
    <w:rsid w:val="003E1E37"/>
    <w:rsid w:val="003E49B9"/>
    <w:rsid w:val="003E5F12"/>
    <w:rsid w:val="003E786C"/>
    <w:rsid w:val="003F2A89"/>
    <w:rsid w:val="003F4433"/>
    <w:rsid w:val="003F4A54"/>
    <w:rsid w:val="0040144C"/>
    <w:rsid w:val="004067AE"/>
    <w:rsid w:val="00410521"/>
    <w:rsid w:val="00413BB0"/>
    <w:rsid w:val="004159D0"/>
    <w:rsid w:val="00417326"/>
    <w:rsid w:val="00422499"/>
    <w:rsid w:val="00423D9B"/>
    <w:rsid w:val="004342E2"/>
    <w:rsid w:val="00434354"/>
    <w:rsid w:val="00435E6D"/>
    <w:rsid w:val="00440BC8"/>
    <w:rsid w:val="00450B7E"/>
    <w:rsid w:val="00454F8D"/>
    <w:rsid w:val="004567EB"/>
    <w:rsid w:val="00460E72"/>
    <w:rsid w:val="004645CE"/>
    <w:rsid w:val="00467412"/>
    <w:rsid w:val="00476265"/>
    <w:rsid w:val="00481132"/>
    <w:rsid w:val="00483E94"/>
    <w:rsid w:val="00490F56"/>
    <w:rsid w:val="00491F39"/>
    <w:rsid w:val="004A49A5"/>
    <w:rsid w:val="004A66A2"/>
    <w:rsid w:val="004B51CD"/>
    <w:rsid w:val="004C266F"/>
    <w:rsid w:val="004C4B6A"/>
    <w:rsid w:val="004C54C0"/>
    <w:rsid w:val="004C56B2"/>
    <w:rsid w:val="004D00B2"/>
    <w:rsid w:val="004E4963"/>
    <w:rsid w:val="004E6809"/>
    <w:rsid w:val="004E7F24"/>
    <w:rsid w:val="004F31E3"/>
    <w:rsid w:val="004F49A4"/>
    <w:rsid w:val="005111B1"/>
    <w:rsid w:val="0051457E"/>
    <w:rsid w:val="00516D6F"/>
    <w:rsid w:val="0051714B"/>
    <w:rsid w:val="00520F80"/>
    <w:rsid w:val="005239FF"/>
    <w:rsid w:val="00523DB8"/>
    <w:rsid w:val="005317B2"/>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2FF3"/>
    <w:rsid w:val="00575476"/>
    <w:rsid w:val="00582277"/>
    <w:rsid w:val="00584373"/>
    <w:rsid w:val="00591DB3"/>
    <w:rsid w:val="005930B2"/>
    <w:rsid w:val="005939ED"/>
    <w:rsid w:val="005947BC"/>
    <w:rsid w:val="00595E8A"/>
    <w:rsid w:val="005A0268"/>
    <w:rsid w:val="005A6014"/>
    <w:rsid w:val="005B473C"/>
    <w:rsid w:val="005C549A"/>
    <w:rsid w:val="005D7719"/>
    <w:rsid w:val="005E1B9B"/>
    <w:rsid w:val="005E32D1"/>
    <w:rsid w:val="005E5D1F"/>
    <w:rsid w:val="00603E8B"/>
    <w:rsid w:val="0061113B"/>
    <w:rsid w:val="00611D43"/>
    <w:rsid w:val="00612D48"/>
    <w:rsid w:val="00613A5E"/>
    <w:rsid w:val="00614FBD"/>
    <w:rsid w:val="00616B45"/>
    <w:rsid w:val="006241C6"/>
    <w:rsid w:val="00627593"/>
    <w:rsid w:val="00630D9B"/>
    <w:rsid w:val="00631953"/>
    <w:rsid w:val="00631D8C"/>
    <w:rsid w:val="0063208D"/>
    <w:rsid w:val="0063235A"/>
    <w:rsid w:val="0063702F"/>
    <w:rsid w:val="00643814"/>
    <w:rsid w:val="006439EC"/>
    <w:rsid w:val="00645090"/>
    <w:rsid w:val="00647059"/>
    <w:rsid w:val="00647162"/>
    <w:rsid w:val="0065029A"/>
    <w:rsid w:val="00650770"/>
    <w:rsid w:val="006574A8"/>
    <w:rsid w:val="00661667"/>
    <w:rsid w:val="00661E96"/>
    <w:rsid w:val="00665786"/>
    <w:rsid w:val="00671C93"/>
    <w:rsid w:val="00671F00"/>
    <w:rsid w:val="006729C8"/>
    <w:rsid w:val="00675501"/>
    <w:rsid w:val="00682E5F"/>
    <w:rsid w:val="0068562A"/>
    <w:rsid w:val="006919CF"/>
    <w:rsid w:val="006957F9"/>
    <w:rsid w:val="006A3216"/>
    <w:rsid w:val="006A6B31"/>
    <w:rsid w:val="006A6C95"/>
    <w:rsid w:val="006A7B29"/>
    <w:rsid w:val="006B0EB2"/>
    <w:rsid w:val="006B0FF8"/>
    <w:rsid w:val="006B4590"/>
    <w:rsid w:val="006C183A"/>
    <w:rsid w:val="006C2AC2"/>
    <w:rsid w:val="006C340C"/>
    <w:rsid w:val="006E492F"/>
    <w:rsid w:val="006F1D0B"/>
    <w:rsid w:val="006F27A8"/>
    <w:rsid w:val="006F3493"/>
    <w:rsid w:val="006F3544"/>
    <w:rsid w:val="006F5A52"/>
    <w:rsid w:val="00702F0F"/>
    <w:rsid w:val="0070347C"/>
    <w:rsid w:val="007102D2"/>
    <w:rsid w:val="00710CEA"/>
    <w:rsid w:val="00714647"/>
    <w:rsid w:val="00714A66"/>
    <w:rsid w:val="007176C1"/>
    <w:rsid w:val="00720BC0"/>
    <w:rsid w:val="0072116B"/>
    <w:rsid w:val="00725063"/>
    <w:rsid w:val="00730C0D"/>
    <w:rsid w:val="00732E72"/>
    <w:rsid w:val="007352C8"/>
    <w:rsid w:val="00741D90"/>
    <w:rsid w:val="007428FC"/>
    <w:rsid w:val="00754135"/>
    <w:rsid w:val="007607B1"/>
    <w:rsid w:val="00762E4E"/>
    <w:rsid w:val="00765296"/>
    <w:rsid w:val="00766D28"/>
    <w:rsid w:val="007723C2"/>
    <w:rsid w:val="007741C1"/>
    <w:rsid w:val="007800CE"/>
    <w:rsid w:val="007815B9"/>
    <w:rsid w:val="00785F1F"/>
    <w:rsid w:val="00790B9D"/>
    <w:rsid w:val="00796316"/>
    <w:rsid w:val="007A1C58"/>
    <w:rsid w:val="007A20D2"/>
    <w:rsid w:val="007A79CD"/>
    <w:rsid w:val="007C48D5"/>
    <w:rsid w:val="007C5F1A"/>
    <w:rsid w:val="007D22A9"/>
    <w:rsid w:val="007D2668"/>
    <w:rsid w:val="007D3119"/>
    <w:rsid w:val="007F1867"/>
    <w:rsid w:val="007F1EC4"/>
    <w:rsid w:val="007F55CB"/>
    <w:rsid w:val="007F576A"/>
    <w:rsid w:val="007F57D2"/>
    <w:rsid w:val="007F6597"/>
    <w:rsid w:val="007F768E"/>
    <w:rsid w:val="008021D4"/>
    <w:rsid w:val="008149F9"/>
    <w:rsid w:val="0081730C"/>
    <w:rsid w:val="008222C3"/>
    <w:rsid w:val="008245B7"/>
    <w:rsid w:val="0082755E"/>
    <w:rsid w:val="00831A18"/>
    <w:rsid w:val="008351AC"/>
    <w:rsid w:val="00837345"/>
    <w:rsid w:val="00844750"/>
    <w:rsid w:val="00851A74"/>
    <w:rsid w:val="00853AB8"/>
    <w:rsid w:val="00854C34"/>
    <w:rsid w:val="0085586A"/>
    <w:rsid w:val="00867308"/>
    <w:rsid w:val="00895DE5"/>
    <w:rsid w:val="008A0FA8"/>
    <w:rsid w:val="008A1EC0"/>
    <w:rsid w:val="008B44C4"/>
    <w:rsid w:val="008B6DFA"/>
    <w:rsid w:val="008C322B"/>
    <w:rsid w:val="008C4B74"/>
    <w:rsid w:val="008D1156"/>
    <w:rsid w:val="008D59DB"/>
    <w:rsid w:val="008E0319"/>
    <w:rsid w:val="008E1A47"/>
    <w:rsid w:val="008E4DE2"/>
    <w:rsid w:val="008E7CE2"/>
    <w:rsid w:val="008E7FAE"/>
    <w:rsid w:val="008F349C"/>
    <w:rsid w:val="00911BF7"/>
    <w:rsid w:val="00914959"/>
    <w:rsid w:val="0091594A"/>
    <w:rsid w:val="009230F1"/>
    <w:rsid w:val="009278E3"/>
    <w:rsid w:val="00935490"/>
    <w:rsid w:val="009418DE"/>
    <w:rsid w:val="009516B7"/>
    <w:rsid w:val="009575E9"/>
    <w:rsid w:val="0095776B"/>
    <w:rsid w:val="00957CE5"/>
    <w:rsid w:val="009624E2"/>
    <w:rsid w:val="00962EF9"/>
    <w:rsid w:val="00977EC8"/>
    <w:rsid w:val="00983432"/>
    <w:rsid w:val="009842A9"/>
    <w:rsid w:val="009A3048"/>
    <w:rsid w:val="009A6C26"/>
    <w:rsid w:val="009B17AD"/>
    <w:rsid w:val="009B1D47"/>
    <w:rsid w:val="009B3F8C"/>
    <w:rsid w:val="009B45E0"/>
    <w:rsid w:val="009B540F"/>
    <w:rsid w:val="009D3A8C"/>
    <w:rsid w:val="009E1BA9"/>
    <w:rsid w:val="009E2876"/>
    <w:rsid w:val="009E2F0B"/>
    <w:rsid w:val="009E7956"/>
    <w:rsid w:val="009E7D1A"/>
    <w:rsid w:val="009F0451"/>
    <w:rsid w:val="009F072F"/>
    <w:rsid w:val="009F26C1"/>
    <w:rsid w:val="009F3F95"/>
    <w:rsid w:val="00A023FC"/>
    <w:rsid w:val="00A0323E"/>
    <w:rsid w:val="00A0338D"/>
    <w:rsid w:val="00A05DD1"/>
    <w:rsid w:val="00A077E9"/>
    <w:rsid w:val="00A12557"/>
    <w:rsid w:val="00A2492E"/>
    <w:rsid w:val="00A31163"/>
    <w:rsid w:val="00A34593"/>
    <w:rsid w:val="00A364DB"/>
    <w:rsid w:val="00A45E90"/>
    <w:rsid w:val="00A4742E"/>
    <w:rsid w:val="00A4770F"/>
    <w:rsid w:val="00A50D6B"/>
    <w:rsid w:val="00A51050"/>
    <w:rsid w:val="00A56945"/>
    <w:rsid w:val="00A57027"/>
    <w:rsid w:val="00A5750C"/>
    <w:rsid w:val="00A5787D"/>
    <w:rsid w:val="00A72C35"/>
    <w:rsid w:val="00A752BB"/>
    <w:rsid w:val="00A81F93"/>
    <w:rsid w:val="00A9247E"/>
    <w:rsid w:val="00AA7796"/>
    <w:rsid w:val="00AC67A1"/>
    <w:rsid w:val="00AC7977"/>
    <w:rsid w:val="00AC7E56"/>
    <w:rsid w:val="00AE2617"/>
    <w:rsid w:val="00AE352C"/>
    <w:rsid w:val="00AE79AC"/>
    <w:rsid w:val="00B01AAD"/>
    <w:rsid w:val="00B02FDD"/>
    <w:rsid w:val="00B0688F"/>
    <w:rsid w:val="00B101DB"/>
    <w:rsid w:val="00B10DD9"/>
    <w:rsid w:val="00B17E6B"/>
    <w:rsid w:val="00B21751"/>
    <w:rsid w:val="00B256F0"/>
    <w:rsid w:val="00B31D7D"/>
    <w:rsid w:val="00B32E2D"/>
    <w:rsid w:val="00B43741"/>
    <w:rsid w:val="00B45642"/>
    <w:rsid w:val="00B52F29"/>
    <w:rsid w:val="00B5388D"/>
    <w:rsid w:val="00B61990"/>
    <w:rsid w:val="00B6249B"/>
    <w:rsid w:val="00B70CCD"/>
    <w:rsid w:val="00B7180A"/>
    <w:rsid w:val="00B75E66"/>
    <w:rsid w:val="00B773BF"/>
    <w:rsid w:val="00B93C7D"/>
    <w:rsid w:val="00BC3F20"/>
    <w:rsid w:val="00BD03A2"/>
    <w:rsid w:val="00BD28B2"/>
    <w:rsid w:val="00BD5A8D"/>
    <w:rsid w:val="00BD7343"/>
    <w:rsid w:val="00BF0556"/>
    <w:rsid w:val="00BF37EE"/>
    <w:rsid w:val="00BF715D"/>
    <w:rsid w:val="00C024A1"/>
    <w:rsid w:val="00C02C42"/>
    <w:rsid w:val="00C04C62"/>
    <w:rsid w:val="00C10FB1"/>
    <w:rsid w:val="00C11282"/>
    <w:rsid w:val="00C12CA3"/>
    <w:rsid w:val="00C14108"/>
    <w:rsid w:val="00C261F8"/>
    <w:rsid w:val="00C27662"/>
    <w:rsid w:val="00C33100"/>
    <w:rsid w:val="00C451B9"/>
    <w:rsid w:val="00C467A6"/>
    <w:rsid w:val="00C51D9C"/>
    <w:rsid w:val="00C54DA4"/>
    <w:rsid w:val="00C55118"/>
    <w:rsid w:val="00C577D1"/>
    <w:rsid w:val="00C57A2D"/>
    <w:rsid w:val="00C6018C"/>
    <w:rsid w:val="00C673BD"/>
    <w:rsid w:val="00C67D23"/>
    <w:rsid w:val="00C70B2B"/>
    <w:rsid w:val="00C70C10"/>
    <w:rsid w:val="00C71827"/>
    <w:rsid w:val="00C7190A"/>
    <w:rsid w:val="00C825E5"/>
    <w:rsid w:val="00C95EB8"/>
    <w:rsid w:val="00CB02C5"/>
    <w:rsid w:val="00CB39CD"/>
    <w:rsid w:val="00CC7CE6"/>
    <w:rsid w:val="00CD044C"/>
    <w:rsid w:val="00CD1A71"/>
    <w:rsid w:val="00CD1FBB"/>
    <w:rsid w:val="00CE033D"/>
    <w:rsid w:val="00CE08E5"/>
    <w:rsid w:val="00CF09CD"/>
    <w:rsid w:val="00CF180C"/>
    <w:rsid w:val="00CF6573"/>
    <w:rsid w:val="00D016B5"/>
    <w:rsid w:val="00D034F1"/>
    <w:rsid w:val="00D14F42"/>
    <w:rsid w:val="00D15B6E"/>
    <w:rsid w:val="00D171D4"/>
    <w:rsid w:val="00D26F76"/>
    <w:rsid w:val="00D27D5E"/>
    <w:rsid w:val="00D32B08"/>
    <w:rsid w:val="00D407D1"/>
    <w:rsid w:val="00D43E5F"/>
    <w:rsid w:val="00D51CE6"/>
    <w:rsid w:val="00D639BD"/>
    <w:rsid w:val="00D65777"/>
    <w:rsid w:val="00D66E0D"/>
    <w:rsid w:val="00D7425A"/>
    <w:rsid w:val="00D74F7E"/>
    <w:rsid w:val="00D7695F"/>
    <w:rsid w:val="00D83B6C"/>
    <w:rsid w:val="00D9039B"/>
    <w:rsid w:val="00D93582"/>
    <w:rsid w:val="00DA41A2"/>
    <w:rsid w:val="00DA43A1"/>
    <w:rsid w:val="00DA5E1D"/>
    <w:rsid w:val="00DB73B3"/>
    <w:rsid w:val="00DC4F43"/>
    <w:rsid w:val="00DE2920"/>
    <w:rsid w:val="00DE57AA"/>
    <w:rsid w:val="00DE6D90"/>
    <w:rsid w:val="00DF002F"/>
    <w:rsid w:val="00DF128E"/>
    <w:rsid w:val="00DF4D0D"/>
    <w:rsid w:val="00E0244D"/>
    <w:rsid w:val="00E026DF"/>
    <w:rsid w:val="00E02F48"/>
    <w:rsid w:val="00E03712"/>
    <w:rsid w:val="00E06B3F"/>
    <w:rsid w:val="00E075F3"/>
    <w:rsid w:val="00E10A73"/>
    <w:rsid w:val="00E14F27"/>
    <w:rsid w:val="00E171D2"/>
    <w:rsid w:val="00E25534"/>
    <w:rsid w:val="00E26EF3"/>
    <w:rsid w:val="00E319B6"/>
    <w:rsid w:val="00E32145"/>
    <w:rsid w:val="00E32F35"/>
    <w:rsid w:val="00E32F5A"/>
    <w:rsid w:val="00E37E21"/>
    <w:rsid w:val="00E4173D"/>
    <w:rsid w:val="00E510F3"/>
    <w:rsid w:val="00E60012"/>
    <w:rsid w:val="00E62CFF"/>
    <w:rsid w:val="00E665EE"/>
    <w:rsid w:val="00E66E35"/>
    <w:rsid w:val="00E679AE"/>
    <w:rsid w:val="00E71570"/>
    <w:rsid w:val="00E72E54"/>
    <w:rsid w:val="00E73B13"/>
    <w:rsid w:val="00E75687"/>
    <w:rsid w:val="00E75C58"/>
    <w:rsid w:val="00E76819"/>
    <w:rsid w:val="00E81E94"/>
    <w:rsid w:val="00E82607"/>
    <w:rsid w:val="00E84A82"/>
    <w:rsid w:val="00E85025"/>
    <w:rsid w:val="00E9483E"/>
    <w:rsid w:val="00E96710"/>
    <w:rsid w:val="00E96811"/>
    <w:rsid w:val="00EA3B1D"/>
    <w:rsid w:val="00EB77B9"/>
    <w:rsid w:val="00EB7D07"/>
    <w:rsid w:val="00ED3A26"/>
    <w:rsid w:val="00EF33E0"/>
    <w:rsid w:val="00EF70BB"/>
    <w:rsid w:val="00EF7D1D"/>
    <w:rsid w:val="00F02FA9"/>
    <w:rsid w:val="00F063BD"/>
    <w:rsid w:val="00F06660"/>
    <w:rsid w:val="00F115C8"/>
    <w:rsid w:val="00F116EB"/>
    <w:rsid w:val="00F1794E"/>
    <w:rsid w:val="00F17DC0"/>
    <w:rsid w:val="00F211AF"/>
    <w:rsid w:val="00F25EC3"/>
    <w:rsid w:val="00F32ADB"/>
    <w:rsid w:val="00F32C98"/>
    <w:rsid w:val="00F37E12"/>
    <w:rsid w:val="00F424BD"/>
    <w:rsid w:val="00F45FF3"/>
    <w:rsid w:val="00F515AD"/>
    <w:rsid w:val="00F57DD7"/>
    <w:rsid w:val="00F60AEA"/>
    <w:rsid w:val="00F636AD"/>
    <w:rsid w:val="00F70890"/>
    <w:rsid w:val="00F734D9"/>
    <w:rsid w:val="00F73F83"/>
    <w:rsid w:val="00F74902"/>
    <w:rsid w:val="00F85A4E"/>
    <w:rsid w:val="00F86157"/>
    <w:rsid w:val="00F9353A"/>
    <w:rsid w:val="00F94A34"/>
    <w:rsid w:val="00F94EBB"/>
    <w:rsid w:val="00F965C2"/>
    <w:rsid w:val="00FA1D61"/>
    <w:rsid w:val="00FA27D4"/>
    <w:rsid w:val="00FA5A79"/>
    <w:rsid w:val="00FB056C"/>
    <w:rsid w:val="00FB0BFE"/>
    <w:rsid w:val="00FB1C8F"/>
    <w:rsid w:val="00FB4300"/>
    <w:rsid w:val="00FB4C51"/>
    <w:rsid w:val="00FB734D"/>
    <w:rsid w:val="00FC21B2"/>
    <w:rsid w:val="00FC2288"/>
    <w:rsid w:val="00FD02A2"/>
    <w:rsid w:val="00FD5E64"/>
    <w:rsid w:val="00FD7985"/>
    <w:rsid w:val="00FE6526"/>
    <w:rsid w:val="00FF1DBD"/>
    <w:rsid w:val="00FF1E4B"/>
    <w:rsid w:val="00FF6C2B"/>
    <w:rsid w:val="00FF6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4:docId w14:val="66D21B51"/>
  <w15:docId w15:val="{5ECAD1FD-2682-4C91-9535-42622E750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7A6"/>
    <w:pPr>
      <w:suppressAutoHyphens/>
      <w:spacing w:line="240" w:lineRule="atLeast"/>
    </w:pPr>
    <w:rPr>
      <w:lang w:val="fr-CH" w:eastAsia="en-US"/>
    </w:rPr>
  </w:style>
  <w:style w:type="paragraph" w:styleId="Titre1">
    <w:name w:val="heading 1"/>
    <w:aliases w:val="Table_G"/>
    <w:basedOn w:val="SingleTxtG"/>
    <w:next w:val="SingleTxtG"/>
    <w:link w:val="Titre1Car"/>
    <w:qFormat/>
    <w:rsid w:val="00126DCC"/>
    <w:pPr>
      <w:keepNext/>
      <w:keepLines/>
      <w:spacing w:after="0" w:line="240" w:lineRule="auto"/>
      <w:ind w:right="0"/>
      <w:jc w:val="left"/>
      <w:outlineLvl w:val="0"/>
    </w:pPr>
  </w:style>
  <w:style w:type="paragraph" w:styleId="Titre2">
    <w:name w:val="heading 2"/>
    <w:basedOn w:val="Normal"/>
    <w:next w:val="Normal"/>
    <w:link w:val="Titre2Car"/>
    <w:qFormat/>
    <w:rsid w:val="00126DCC"/>
    <w:pPr>
      <w:outlineLvl w:val="1"/>
    </w:pPr>
  </w:style>
  <w:style w:type="paragraph" w:styleId="Titre3">
    <w:name w:val="heading 3"/>
    <w:basedOn w:val="Normal"/>
    <w:next w:val="Normal"/>
    <w:link w:val="Titre3Car"/>
    <w:qFormat/>
    <w:rsid w:val="00126DCC"/>
    <w:pPr>
      <w:outlineLvl w:val="2"/>
    </w:pPr>
  </w:style>
  <w:style w:type="paragraph" w:styleId="Titre4">
    <w:name w:val="heading 4"/>
    <w:basedOn w:val="Normal"/>
    <w:next w:val="Normal"/>
    <w:link w:val="Titre4Car"/>
    <w:qFormat/>
    <w:rsid w:val="00126DCC"/>
    <w:pPr>
      <w:outlineLvl w:val="3"/>
    </w:pPr>
  </w:style>
  <w:style w:type="paragraph" w:styleId="Titre5">
    <w:name w:val="heading 5"/>
    <w:basedOn w:val="Normal"/>
    <w:next w:val="Normal"/>
    <w:link w:val="Titre5Car"/>
    <w:qFormat/>
    <w:rsid w:val="00126DCC"/>
    <w:pPr>
      <w:outlineLvl w:val="4"/>
    </w:pPr>
  </w:style>
  <w:style w:type="paragraph" w:styleId="Titre6">
    <w:name w:val="heading 6"/>
    <w:basedOn w:val="Normal"/>
    <w:next w:val="Normal"/>
    <w:link w:val="Titre6Car"/>
    <w:qFormat/>
    <w:rsid w:val="00126DCC"/>
    <w:pPr>
      <w:outlineLvl w:val="5"/>
    </w:pPr>
  </w:style>
  <w:style w:type="paragraph" w:styleId="Titre7">
    <w:name w:val="heading 7"/>
    <w:basedOn w:val="Normal"/>
    <w:next w:val="Normal"/>
    <w:link w:val="Titre7Car"/>
    <w:qFormat/>
    <w:rsid w:val="00126DCC"/>
    <w:pPr>
      <w:outlineLvl w:val="6"/>
    </w:pPr>
  </w:style>
  <w:style w:type="paragraph" w:styleId="Titre8">
    <w:name w:val="heading 8"/>
    <w:basedOn w:val="Normal"/>
    <w:next w:val="Normal"/>
    <w:link w:val="Titre8Car"/>
    <w:qFormat/>
    <w:rsid w:val="00126DCC"/>
    <w:pPr>
      <w:outlineLvl w:val="7"/>
    </w:pPr>
  </w:style>
  <w:style w:type="paragraph" w:styleId="Titre9">
    <w:name w:val="heading 9"/>
    <w:basedOn w:val="Normal"/>
    <w:next w:val="Normal"/>
    <w:link w:val="Titre9Car"/>
    <w:qFormat/>
    <w:rsid w:val="00126DC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126DCC"/>
    <w:pPr>
      <w:spacing w:after="120"/>
      <w:ind w:left="1134" w:right="1134"/>
      <w:jc w:val="both"/>
    </w:pPr>
  </w:style>
  <w:style w:type="paragraph" w:styleId="Notedefin">
    <w:name w:val="endnote text"/>
    <w:aliases w:val="2_G"/>
    <w:basedOn w:val="Notedebasdepage"/>
    <w:link w:val="NotedefinCar"/>
    <w:qFormat/>
    <w:rsid w:val="00126DCC"/>
  </w:style>
  <w:style w:type="paragraph" w:styleId="Notedebasdepage">
    <w:name w:val="footnote text"/>
    <w:aliases w:val="5_G"/>
    <w:basedOn w:val="Normal"/>
    <w:link w:val="NotedebasdepageCar"/>
    <w:qFormat/>
    <w:rsid w:val="00126DC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126DCC"/>
    <w:pPr>
      <w:spacing w:line="240" w:lineRule="auto"/>
    </w:pPr>
    <w:rPr>
      <w:sz w:val="16"/>
    </w:rPr>
  </w:style>
  <w:style w:type="character" w:styleId="Appeldenotedefin">
    <w:name w:val="endnote reference"/>
    <w:aliases w:val="1_G"/>
    <w:basedOn w:val="Appelnotedebasdep"/>
    <w:qFormat/>
    <w:rsid w:val="00126DCC"/>
    <w:rPr>
      <w:rFonts w:ascii="Times New Roman" w:hAnsi="Times New Roman"/>
      <w:sz w:val="18"/>
      <w:vertAlign w:val="superscript"/>
      <w:lang w:val="fr-CH"/>
    </w:rPr>
  </w:style>
  <w:style w:type="character" w:styleId="Appelnotedebasdep">
    <w:name w:val="footnote reference"/>
    <w:aliases w:val="4_G"/>
    <w:basedOn w:val="Policepardfaut"/>
    <w:qFormat/>
    <w:rsid w:val="00126DCC"/>
    <w:rPr>
      <w:rFonts w:ascii="Times New Roman" w:hAnsi="Times New Roman"/>
      <w:sz w:val="18"/>
      <w:vertAlign w:val="superscript"/>
      <w:lang w:val="fr-CH"/>
    </w:rPr>
  </w:style>
  <w:style w:type="character" w:styleId="Numrodepage">
    <w:name w:val="page number"/>
    <w:aliases w:val="7_G"/>
    <w:basedOn w:val="Policepardfaut"/>
    <w:qFormat/>
    <w:rsid w:val="00126DCC"/>
    <w:rPr>
      <w:rFonts w:ascii="Times New Roman" w:hAnsi="Times New Roman"/>
      <w:b/>
      <w:sz w:val="18"/>
      <w:lang w:val="fr-CH"/>
    </w:rPr>
  </w:style>
  <w:style w:type="paragraph" w:styleId="En-tte">
    <w:name w:val="header"/>
    <w:aliases w:val="6_G"/>
    <w:basedOn w:val="Normal"/>
    <w:next w:val="Normal"/>
    <w:link w:val="En-tteCar"/>
    <w:qFormat/>
    <w:rsid w:val="00126DCC"/>
    <w:pPr>
      <w:pBdr>
        <w:bottom w:val="single" w:sz="4" w:space="4" w:color="auto"/>
      </w:pBdr>
      <w:spacing w:line="240" w:lineRule="auto"/>
    </w:pPr>
    <w:rPr>
      <w:b/>
      <w:sz w:val="18"/>
    </w:rPr>
  </w:style>
  <w:style w:type="paragraph" w:customStyle="1" w:styleId="H1G">
    <w:name w:val="_ H_1_G"/>
    <w:basedOn w:val="Normal"/>
    <w:next w:val="Normal"/>
    <w:link w:val="H1GChar"/>
    <w:qFormat/>
    <w:rsid w:val="00126DCC"/>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qFormat/>
    <w:rsid w:val="00126DCC"/>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126DCC"/>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qFormat/>
    <w:rsid w:val="00126DC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26DC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26DCC"/>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26DCC"/>
    <w:pPr>
      <w:keepNext/>
      <w:keepLines/>
      <w:spacing w:before="240" w:after="240" w:line="420" w:lineRule="exact"/>
      <w:ind w:left="1134" w:right="1134"/>
    </w:pPr>
    <w:rPr>
      <w:b/>
      <w:sz w:val="40"/>
    </w:rPr>
  </w:style>
  <w:style w:type="paragraph" w:customStyle="1" w:styleId="SLG">
    <w:name w:val="__S_L_G"/>
    <w:basedOn w:val="Normal"/>
    <w:next w:val="Normal"/>
    <w:rsid w:val="00126DCC"/>
    <w:pPr>
      <w:keepNext/>
      <w:keepLines/>
      <w:spacing w:before="240" w:after="240" w:line="580" w:lineRule="exact"/>
      <w:ind w:left="1134" w:right="1134"/>
    </w:pPr>
    <w:rPr>
      <w:b/>
      <w:sz w:val="56"/>
    </w:rPr>
  </w:style>
  <w:style w:type="paragraph" w:customStyle="1" w:styleId="SSG">
    <w:name w:val="__S_S_G"/>
    <w:basedOn w:val="Normal"/>
    <w:next w:val="Normal"/>
    <w:rsid w:val="00126DCC"/>
    <w:pPr>
      <w:keepNext/>
      <w:keepLines/>
      <w:spacing w:before="240" w:after="240" w:line="300" w:lineRule="exact"/>
      <w:ind w:left="1134" w:right="1134"/>
    </w:pPr>
    <w:rPr>
      <w:b/>
      <w:sz w:val="28"/>
    </w:rPr>
  </w:style>
  <w:style w:type="paragraph" w:customStyle="1" w:styleId="XLargeG">
    <w:name w:val="__XLarge_G"/>
    <w:basedOn w:val="Normal"/>
    <w:next w:val="Normal"/>
    <w:rsid w:val="00126DCC"/>
    <w:pPr>
      <w:keepNext/>
      <w:keepLines/>
      <w:spacing w:before="240" w:after="240" w:line="420" w:lineRule="exact"/>
      <w:ind w:left="1134" w:right="1134"/>
    </w:pPr>
    <w:rPr>
      <w:b/>
      <w:sz w:val="40"/>
    </w:rPr>
  </w:style>
  <w:style w:type="paragraph" w:customStyle="1" w:styleId="Bullet1G">
    <w:name w:val="_Bullet 1_G"/>
    <w:basedOn w:val="Normal"/>
    <w:qFormat/>
    <w:rsid w:val="00126DCC"/>
    <w:pPr>
      <w:numPr>
        <w:numId w:val="1"/>
      </w:numPr>
      <w:spacing w:after="120"/>
      <w:ind w:right="1134"/>
      <w:jc w:val="both"/>
    </w:pPr>
  </w:style>
  <w:style w:type="paragraph" w:customStyle="1" w:styleId="Bullet2G">
    <w:name w:val="_Bullet 2_G"/>
    <w:basedOn w:val="Normal"/>
    <w:qFormat/>
    <w:rsid w:val="00126DCC"/>
    <w:pPr>
      <w:numPr>
        <w:numId w:val="2"/>
      </w:numPr>
      <w:spacing w:after="120"/>
      <w:ind w:right="1134"/>
      <w:jc w:val="both"/>
    </w:pPr>
  </w:style>
  <w:style w:type="table" w:styleId="Grilledutableau">
    <w:name w:val="Table Grid"/>
    <w:basedOn w:val="TableauNormal"/>
    <w:rsid w:val="00126DC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lang w:val="fr-CH" w:eastAsia="en-US" w:bidi="ar-SA"/>
    </w:rPr>
  </w:style>
  <w:style w:type="character" w:styleId="Lienhypertexte">
    <w:name w:val="Hyperlink"/>
    <w:basedOn w:val="Policepardfaut"/>
    <w:rsid w:val="00126DCC"/>
    <w:rPr>
      <w:color w:val="0000FF"/>
      <w:u w:val="none"/>
    </w:rPr>
  </w:style>
  <w:style w:type="character" w:styleId="Lienhypertextesuivivisit">
    <w:name w:val="FollowedHyperlink"/>
    <w:basedOn w:val="Policepardfaut"/>
    <w:rsid w:val="00126DCC"/>
    <w:rPr>
      <w:color w:val="0000FF"/>
      <w:u w:val="none"/>
    </w:rPr>
  </w:style>
  <w:style w:type="paragraph" w:customStyle="1" w:styleId="ParNoG">
    <w:name w:val="_ParNo_G"/>
    <w:basedOn w:val="SingleTxtG"/>
    <w:qFormat/>
    <w:rsid w:val="00126DCC"/>
    <w:pPr>
      <w:numPr>
        <w:numId w:val="3"/>
      </w:numPr>
    </w:pPr>
  </w:style>
  <w:style w:type="paragraph" w:styleId="Textedebulles">
    <w:name w:val="Balloon Text"/>
    <w:basedOn w:val="Normal"/>
    <w:link w:val="TextedebullesCar"/>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C467A6"/>
    <w:rPr>
      <w:rFonts w:ascii="Tahoma" w:hAnsi="Tahoma" w:cs="Tahoma"/>
      <w:sz w:val="16"/>
      <w:szCs w:val="16"/>
      <w:lang w:val="fr-CH" w:eastAsia="en-US"/>
    </w:rPr>
  </w:style>
  <w:style w:type="character" w:customStyle="1" w:styleId="En-tteCar">
    <w:name w:val="En-tête Car"/>
    <w:aliases w:val="6_G Car"/>
    <w:basedOn w:val="Policepardfaut"/>
    <w:link w:val="En-tte"/>
    <w:locked/>
    <w:rsid w:val="00044C24"/>
    <w:rPr>
      <w:b/>
      <w:sz w:val="18"/>
      <w:lang w:val="fr-CH" w:eastAsia="en-US"/>
    </w:rPr>
  </w:style>
  <w:style w:type="character" w:customStyle="1" w:styleId="PieddepageCar">
    <w:name w:val="Pied de page Car"/>
    <w:aliases w:val="3_G Car"/>
    <w:basedOn w:val="Policepardfaut"/>
    <w:link w:val="Pieddepage"/>
    <w:rsid w:val="00044C24"/>
    <w:rPr>
      <w:sz w:val="16"/>
      <w:lang w:val="fr-CH" w:eastAsia="en-US"/>
    </w:rPr>
  </w:style>
  <w:style w:type="character" w:customStyle="1" w:styleId="SingleTxtGChar">
    <w:name w:val="_ Single Txt_G Char"/>
    <w:basedOn w:val="Policepardfaut"/>
    <w:rsid w:val="006C2AC2"/>
    <w:rPr>
      <w:lang w:val="es-ES" w:eastAsia="es-ES" w:bidi="ar-SA"/>
    </w:rPr>
  </w:style>
  <w:style w:type="character" w:customStyle="1" w:styleId="NotedebasdepageCar">
    <w:name w:val="Note de bas de page Car"/>
    <w:aliases w:val="5_G Car"/>
    <w:basedOn w:val="Policepardfaut"/>
    <w:link w:val="Notedebasdepage"/>
    <w:rsid w:val="004C4B6A"/>
    <w:rPr>
      <w:sz w:val="18"/>
      <w:lang w:val="fr-CH" w:eastAsia="en-US"/>
    </w:rPr>
  </w:style>
  <w:style w:type="character" w:customStyle="1" w:styleId="HChGChar">
    <w:name w:val="_ H _Ch_G Char"/>
    <w:link w:val="HChG"/>
    <w:locked/>
    <w:rsid w:val="002764A2"/>
    <w:rPr>
      <w:b/>
      <w:sz w:val="28"/>
      <w:lang w:val="fr-CH" w:eastAsia="en-US"/>
    </w:rPr>
  </w:style>
  <w:style w:type="character" w:customStyle="1" w:styleId="NotedefinCar">
    <w:name w:val="Note de fin Car"/>
    <w:aliases w:val="2_G Car"/>
    <w:link w:val="Notedefin"/>
    <w:rsid w:val="002764A2"/>
    <w:rPr>
      <w:sz w:val="18"/>
      <w:lang w:val="fr-CH" w:eastAsia="en-US"/>
    </w:rPr>
  </w:style>
  <w:style w:type="character" w:customStyle="1" w:styleId="Titre1Car">
    <w:name w:val="Titre 1 Car"/>
    <w:aliases w:val="Table_G Car"/>
    <w:link w:val="Titre1"/>
    <w:rsid w:val="002764A2"/>
    <w:rPr>
      <w:lang w:val="fr-CH" w:eastAsia="en-US"/>
    </w:rPr>
  </w:style>
  <w:style w:type="character" w:styleId="Marquedecommentaire">
    <w:name w:val="annotation reference"/>
    <w:rsid w:val="002764A2"/>
    <w:rPr>
      <w:sz w:val="16"/>
      <w:szCs w:val="16"/>
    </w:rPr>
  </w:style>
  <w:style w:type="paragraph" w:styleId="Commentaire">
    <w:name w:val="annotation text"/>
    <w:basedOn w:val="Normal"/>
    <w:link w:val="CommentaireCar"/>
    <w:rsid w:val="002764A2"/>
    <w:pPr>
      <w:kinsoku w:val="0"/>
      <w:overflowPunct w:val="0"/>
      <w:autoSpaceDE w:val="0"/>
      <w:autoSpaceDN w:val="0"/>
      <w:adjustRightInd w:val="0"/>
      <w:snapToGrid w:val="0"/>
    </w:pPr>
    <w:rPr>
      <w:rFonts w:eastAsia="Calibri"/>
    </w:rPr>
  </w:style>
  <w:style w:type="character" w:customStyle="1" w:styleId="CommentaireCar">
    <w:name w:val="Commentaire Car"/>
    <w:basedOn w:val="Policepardfaut"/>
    <w:link w:val="Commentaire"/>
    <w:rsid w:val="002764A2"/>
    <w:rPr>
      <w:rFonts w:eastAsia="Calibri"/>
      <w:lang w:val="fr-CH" w:eastAsia="en-US"/>
    </w:rPr>
  </w:style>
  <w:style w:type="paragraph" w:styleId="Objetducommentaire">
    <w:name w:val="annotation subject"/>
    <w:basedOn w:val="Commentaire"/>
    <w:next w:val="Commentaire"/>
    <w:link w:val="ObjetducommentaireCar"/>
    <w:rsid w:val="002764A2"/>
    <w:rPr>
      <w:b/>
      <w:bCs/>
    </w:rPr>
  </w:style>
  <w:style w:type="character" w:customStyle="1" w:styleId="ObjetducommentaireCar">
    <w:name w:val="Objet du commentaire Car"/>
    <w:basedOn w:val="CommentaireCar"/>
    <w:link w:val="Objetducommentaire"/>
    <w:rsid w:val="002764A2"/>
    <w:rPr>
      <w:rFonts w:eastAsia="Calibri"/>
      <w:b/>
      <w:bCs/>
      <w:lang w:val="fr-CH" w:eastAsia="en-US"/>
    </w:rPr>
  </w:style>
  <w:style w:type="character" w:customStyle="1" w:styleId="Titre2Car">
    <w:name w:val="Titre 2 Car"/>
    <w:basedOn w:val="Policepardfaut"/>
    <w:link w:val="Titre2"/>
    <w:rsid w:val="002764A2"/>
    <w:rPr>
      <w:lang w:val="fr-CH" w:eastAsia="en-US"/>
    </w:rPr>
  </w:style>
  <w:style w:type="character" w:customStyle="1" w:styleId="Titre3Car">
    <w:name w:val="Titre 3 Car"/>
    <w:basedOn w:val="Policepardfaut"/>
    <w:link w:val="Titre3"/>
    <w:rsid w:val="002764A2"/>
    <w:rPr>
      <w:lang w:val="fr-CH" w:eastAsia="en-US"/>
    </w:rPr>
  </w:style>
  <w:style w:type="character" w:customStyle="1" w:styleId="Titre4Car">
    <w:name w:val="Titre 4 Car"/>
    <w:basedOn w:val="Policepardfaut"/>
    <w:link w:val="Titre4"/>
    <w:rsid w:val="002764A2"/>
    <w:rPr>
      <w:lang w:val="fr-CH" w:eastAsia="en-US"/>
    </w:rPr>
  </w:style>
  <w:style w:type="character" w:customStyle="1" w:styleId="Titre5Car">
    <w:name w:val="Titre 5 Car"/>
    <w:basedOn w:val="Policepardfaut"/>
    <w:link w:val="Titre5"/>
    <w:rsid w:val="002764A2"/>
    <w:rPr>
      <w:lang w:val="fr-CH" w:eastAsia="en-US"/>
    </w:rPr>
  </w:style>
  <w:style w:type="character" w:customStyle="1" w:styleId="Titre6Car">
    <w:name w:val="Titre 6 Car"/>
    <w:basedOn w:val="Policepardfaut"/>
    <w:link w:val="Titre6"/>
    <w:rsid w:val="002764A2"/>
    <w:rPr>
      <w:lang w:val="fr-CH" w:eastAsia="en-US"/>
    </w:rPr>
  </w:style>
  <w:style w:type="character" w:customStyle="1" w:styleId="Titre7Car">
    <w:name w:val="Titre 7 Car"/>
    <w:basedOn w:val="Policepardfaut"/>
    <w:link w:val="Titre7"/>
    <w:rsid w:val="002764A2"/>
    <w:rPr>
      <w:lang w:val="fr-CH" w:eastAsia="en-US"/>
    </w:rPr>
  </w:style>
  <w:style w:type="character" w:customStyle="1" w:styleId="Titre8Car">
    <w:name w:val="Titre 8 Car"/>
    <w:basedOn w:val="Policepardfaut"/>
    <w:link w:val="Titre8"/>
    <w:rsid w:val="002764A2"/>
    <w:rPr>
      <w:lang w:val="fr-CH" w:eastAsia="en-US"/>
    </w:rPr>
  </w:style>
  <w:style w:type="character" w:customStyle="1" w:styleId="Titre9Car">
    <w:name w:val="Titre 9 Car"/>
    <w:basedOn w:val="Policepardfaut"/>
    <w:link w:val="Titre9"/>
    <w:rsid w:val="002764A2"/>
    <w:rPr>
      <w:lang w:val="fr-CH" w:eastAsia="en-US"/>
    </w:rPr>
  </w:style>
  <w:style w:type="character" w:customStyle="1" w:styleId="H1GChar">
    <w:name w:val="_ H_1_G Char"/>
    <w:link w:val="H1G"/>
    <w:locked/>
    <w:rsid w:val="002764A2"/>
    <w:rPr>
      <w:b/>
      <w:sz w:val="24"/>
      <w:lang w:val="fr-CH" w:eastAsia="en-US"/>
    </w:rPr>
  </w:style>
  <w:style w:type="character" w:customStyle="1" w:styleId="H23GChar">
    <w:name w:val="_ H_2/3_G Char"/>
    <w:link w:val="H23G"/>
    <w:locked/>
    <w:rsid w:val="002764A2"/>
    <w:rPr>
      <w:b/>
      <w:lang w:val="fr-CH" w:eastAsia="en-US"/>
    </w:rPr>
  </w:style>
  <w:style w:type="paragraph" w:styleId="Paragraphedeliste">
    <w:name w:val="List Paragraph"/>
    <w:basedOn w:val="Normal"/>
    <w:uiPriority w:val="34"/>
    <w:qFormat/>
    <w:rsid w:val="002764A2"/>
    <w:pPr>
      <w:kinsoku w:val="0"/>
      <w:overflowPunct w:val="0"/>
      <w:autoSpaceDE w:val="0"/>
      <w:autoSpaceDN w:val="0"/>
      <w:adjustRightInd w:val="0"/>
      <w:snapToGrid w:val="0"/>
      <w:ind w:left="720"/>
      <w:contextualSpacing/>
    </w:pPr>
    <w:rPr>
      <w:rFonts w:eastAsia="Calibri"/>
      <w:sz w:val="24"/>
    </w:rPr>
  </w:style>
  <w:style w:type="paragraph" w:styleId="Rvision">
    <w:name w:val="Revision"/>
    <w:hidden/>
    <w:uiPriority w:val="99"/>
    <w:semiHidden/>
    <w:rsid w:val="002764A2"/>
    <w:rPr>
      <w:rFonts w:eastAsia="Calibri"/>
      <w:sz w:val="24"/>
      <w:lang w:val="fr-CH" w:eastAsia="en-US"/>
    </w:rPr>
  </w:style>
  <w:style w:type="paragraph" w:customStyle="1" w:styleId="Notadespusdecuadro">
    <w:name w:val="Nota después de cuadro"/>
    <w:basedOn w:val="SingleTxtG"/>
    <w:next w:val="SingleTxtG"/>
    <w:qFormat/>
    <w:rsid w:val="002764A2"/>
    <w:pPr>
      <w:suppressAutoHyphens w:val="0"/>
      <w:spacing w:before="120" w:line="220" w:lineRule="exact"/>
      <w:ind w:firstLine="170"/>
      <w:jc w:val="left"/>
    </w:pPr>
    <w:rPr>
      <w:sz w:val="18"/>
      <w:szCs w:val="18"/>
      <w:lang w:val="es-ES" w:eastAsia="es-ES"/>
    </w:rPr>
  </w:style>
  <w:style w:type="character" w:customStyle="1" w:styleId="preferred">
    <w:name w:val="preferred"/>
    <w:basedOn w:val="Policepardfaut"/>
    <w:rsid w:val="00276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undocs.org/fr/A/72/40" TargetMode="External"/><Relationship Id="rId18" Type="http://schemas.openxmlformats.org/officeDocument/2006/relationships/footer" Target="footer3.xml"/><Relationship Id="rId26" Type="http://schemas.openxmlformats.org/officeDocument/2006/relationships/hyperlink" Target="https://undocs.org/fr/CCPR/C/BFA/CO/1" TargetMode="External"/><Relationship Id="rId39" Type="http://schemas.openxmlformats.org/officeDocument/2006/relationships/hyperlink" Target="https://undocs.org/fr/CCPR/C/BGD/CO/1" TargetMode="External"/><Relationship Id="rId21" Type="http://schemas.openxmlformats.org/officeDocument/2006/relationships/header" Target="header5.xml"/><Relationship Id="rId34" Type="http://schemas.openxmlformats.org/officeDocument/2006/relationships/hyperlink" Target="https://undocs.org/fr/CCPR/C/JAM/CO/4" TargetMode="External"/><Relationship Id="rId42" Type="http://schemas.openxmlformats.org/officeDocument/2006/relationships/hyperlink" Target="https://undocs.org/fr/CCPR/C/SRB/CO/3" TargetMode="External"/><Relationship Id="rId47" Type="http://schemas.openxmlformats.org/officeDocument/2006/relationships/hyperlink" Target="https://undocs.org/fr/8" TargetMode="External"/><Relationship Id="rId50" Type="http://schemas.openxmlformats.org/officeDocument/2006/relationships/hyperlink" Target="http://www2.ohchr.org" TargetMode="External"/><Relationship Id="rId55" Type="http://schemas.openxmlformats.org/officeDocument/2006/relationships/hyperlink" Target="http://undocs.org/fr/CCPR/C/94/3" TargetMode="External"/><Relationship Id="rId63" Type="http://schemas.openxmlformats.org/officeDocument/2006/relationships/hyperlink" Target="https://undocs.org/fr/CCPR/C/2016/1-E/C.12/2016/3" TargetMode="External"/><Relationship Id="rId68" Type="http://schemas.openxmlformats.org/officeDocument/2006/relationships/header" Target="header6.xml"/><Relationship Id="rId76" Type="http://schemas.openxmlformats.org/officeDocument/2006/relationships/hyperlink" Target="https://undocs.org/fr/A/69/70"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undocs.org/fr/CCPR/C/GHA/CO/1" TargetMode="External"/><Relationship Id="rId11" Type="http://schemas.openxmlformats.org/officeDocument/2006/relationships/footer" Target="footer1.xml"/><Relationship Id="rId24" Type="http://schemas.openxmlformats.org/officeDocument/2006/relationships/hyperlink" Target="https://undocs.org/fr/http://treaties.un.org" TargetMode="External"/><Relationship Id="rId32" Type="http://schemas.openxmlformats.org/officeDocument/2006/relationships/hyperlink" Target="https://undocs.org/fr/CCPR/C/AZE/CO/4" TargetMode="External"/><Relationship Id="rId37" Type="http://schemas.openxmlformats.org/officeDocument/2006/relationships/hyperlink" Target="https://undocs.org/fr/CCPR/C/MDA/CO/3" TargetMode="External"/><Relationship Id="rId40" Type="http://schemas.openxmlformats.org/officeDocument/2006/relationships/hyperlink" Target="https://undocs.org/fr/CCPR/C/BIH/CO/3" TargetMode="External"/><Relationship Id="rId45" Type="http://schemas.openxmlformats.org/officeDocument/2006/relationships/hyperlink" Target="http://www2.ohchr.org/" TargetMode="External"/><Relationship Id="rId53" Type="http://schemas.openxmlformats.org/officeDocument/2006/relationships/hyperlink" Target="https://undocs.org/fr/CCPR/C/158" TargetMode="External"/><Relationship Id="rId58" Type="http://schemas.openxmlformats.org/officeDocument/2006/relationships/hyperlink" Target="https://undocs.org/fr/A/70/302" TargetMode="External"/><Relationship Id="rId66" Type="http://schemas.openxmlformats.org/officeDocument/2006/relationships/hyperlink" Target="http://undocs.org/fr/CCPR/C/2009/1" TargetMode="External"/><Relationship Id="rId74" Type="http://schemas.openxmlformats.org/officeDocument/2006/relationships/hyperlink" Target="https://undocs.org/fr/Vol.&#160;I" TargetMode="External"/><Relationship Id="rId79" Type="http://schemas.openxmlformats.org/officeDocument/2006/relationships/header" Target="header8.xml"/><Relationship Id="rId5" Type="http://schemas.openxmlformats.org/officeDocument/2006/relationships/webSettings" Target="webSettings.xml"/><Relationship Id="rId61" Type="http://schemas.openxmlformats.org/officeDocument/2006/relationships/hyperlink" Target="http://undocs.org/fr/A/70/40" TargetMode="External"/><Relationship Id="rId82" Type="http://schemas.openxmlformats.org/officeDocument/2006/relationships/footer" Target="footer9.xml"/><Relationship Id="rId10" Type="http://schemas.openxmlformats.org/officeDocument/2006/relationships/header" Target="header1.xml"/><Relationship Id="rId19" Type="http://schemas.openxmlformats.org/officeDocument/2006/relationships/header" Target="header4.xml"/><Relationship Id="rId31" Type="http://schemas.openxmlformats.org/officeDocument/2006/relationships/hyperlink" Target="https://undocs.org/fr/CCPR/C/KWT/CO/3" TargetMode="External"/><Relationship Id="rId44" Type="http://schemas.openxmlformats.org/officeDocument/2006/relationships/hyperlink" Target="https://undocs.org/fr/CCPR/C/TKM/CO/2" TargetMode="External"/><Relationship Id="rId52" Type="http://schemas.openxmlformats.org/officeDocument/2006/relationships/hyperlink" Target="http://juris.ohchr.org" TargetMode="External"/><Relationship Id="rId60" Type="http://schemas.openxmlformats.org/officeDocument/2006/relationships/hyperlink" Target="https://undocs.org/fr/CCPR/C/158" TargetMode="External"/><Relationship Id="rId65" Type="http://schemas.openxmlformats.org/officeDocument/2006/relationships/hyperlink" Target="http://undocs.org/fr/CCPR/C/19/Rev.1" TargetMode="External"/><Relationship Id="rId73" Type="http://schemas.openxmlformats.org/officeDocument/2006/relationships/hyperlink" Target="https://undocs.org/fr/%20(" TargetMode="External"/><Relationship Id="rId78" Type="http://schemas.openxmlformats.org/officeDocument/2006/relationships/hyperlink" Target="http://undocs.org/fr/A/55/40%5bVOL.I%5d(SUPP)" TargetMode="External"/><Relationship Id="rId8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s://undocs.org/fr/A/72/40" TargetMode="External"/><Relationship Id="rId14" Type="http://schemas.openxmlformats.org/officeDocument/2006/relationships/image" Target="media/image4.png"/><Relationship Id="rId22" Type="http://schemas.openxmlformats.org/officeDocument/2006/relationships/footer" Target="footer5.xml"/><Relationship Id="rId27" Type="http://schemas.openxmlformats.org/officeDocument/2006/relationships/hyperlink" Target="https://undocs.org/fr/CCPR/C/DNK/CO/6" TargetMode="External"/><Relationship Id="rId30" Type="http://schemas.openxmlformats.org/officeDocument/2006/relationships/hyperlink" Target="https://undocs.org/fr/CCPR/C/KAZ/CO/2" TargetMode="External"/><Relationship Id="rId35" Type="http://schemas.openxmlformats.org/officeDocument/2006/relationships/hyperlink" Target="https://undocs.org/fr/CCPR/C/MAR/CO/6" TargetMode="External"/><Relationship Id="rId43" Type="http://schemas.openxmlformats.org/officeDocument/2006/relationships/hyperlink" Target="https://undocs.org/fr/CCPR/C/THA/CO/2" TargetMode="External"/><Relationship Id="rId48" Type="http://schemas.openxmlformats.org/officeDocument/2006/relationships/hyperlink" Target="http://juris.ohchr.org/" TargetMode="External"/><Relationship Id="rId56" Type="http://schemas.openxmlformats.org/officeDocument/2006/relationships/hyperlink" Target="http://webtv.un.org" TargetMode="External"/><Relationship Id="rId64" Type="http://schemas.openxmlformats.org/officeDocument/2006/relationships/hyperlink" Target="http://undocs.org/fr/CCPR/C/66/GUI/Rev.2" TargetMode="External"/><Relationship Id="rId69" Type="http://schemas.openxmlformats.org/officeDocument/2006/relationships/header" Target="header7.xml"/><Relationship Id="rId77" Type="http://schemas.openxmlformats.org/officeDocument/2006/relationships/hyperlink" Target="http://undocs.org/fr/A/51/40" TargetMode="External"/><Relationship Id="rId8" Type="http://schemas.openxmlformats.org/officeDocument/2006/relationships/image" Target="media/image1.wmf"/><Relationship Id="rId51" Type="http://schemas.openxmlformats.org/officeDocument/2006/relationships/hyperlink" Target="http://documents.un.org" TargetMode="External"/><Relationship Id="rId72" Type="http://schemas.openxmlformats.org/officeDocument/2006/relationships/hyperlink" Target="https://undocs.org/fr/A/53/40%20" TargetMode="External"/><Relationship Id="rId80" Type="http://schemas.openxmlformats.org/officeDocument/2006/relationships/header" Target="header9.xml"/><Relationship Id="rId3" Type="http://schemas.openxmlformats.org/officeDocument/2006/relationships/styles" Target="styles.xml"/><Relationship Id="rId12" Type="http://schemas.openxmlformats.org/officeDocument/2006/relationships/hyperlink" Target="https://undocs.org/fr/A/72/40" TargetMode="External"/><Relationship Id="rId17" Type="http://schemas.openxmlformats.org/officeDocument/2006/relationships/footer" Target="footer2.xml"/><Relationship Id="rId25" Type="http://schemas.openxmlformats.org/officeDocument/2006/relationships/hyperlink" Target="https://undocs.org/fr/CCPR/C/ARG/CO/5" TargetMode="External"/><Relationship Id="rId33" Type="http://schemas.openxmlformats.org/officeDocument/2006/relationships/hyperlink" Target="https://undocs.org/fr/CCPR/C/COL/CO/7" TargetMode="External"/><Relationship Id="rId38" Type="http://schemas.openxmlformats.org/officeDocument/2006/relationships/hyperlink" Target="https://undocs.org/fr/CCPR/C/SVK/CO/4" TargetMode="External"/><Relationship Id="rId46" Type="http://schemas.openxmlformats.org/officeDocument/2006/relationships/hyperlink" Target="http://documents.un.org" TargetMode="External"/><Relationship Id="rId59" Type="http://schemas.openxmlformats.org/officeDocument/2006/relationships/hyperlink" Target="https://undocs.org/fr/A/70/302" TargetMode="External"/><Relationship Id="rId67" Type="http://schemas.openxmlformats.org/officeDocument/2006/relationships/hyperlink" Target="http://www.ohchr.org/EN/HRBodies/CCPR/Pages/Membership.aspx" TargetMode="External"/><Relationship Id="rId20" Type="http://schemas.openxmlformats.org/officeDocument/2006/relationships/footer" Target="footer4.xml"/><Relationship Id="rId41" Type="http://schemas.openxmlformats.org/officeDocument/2006/relationships/hyperlink" Target="https://undocs.org/fr/CCPR/C/ITA/CO/6" TargetMode="External"/><Relationship Id="rId54" Type="http://schemas.openxmlformats.org/officeDocument/2006/relationships/hyperlink" Target="https://undocs.org/fr/C" TargetMode="External"/><Relationship Id="rId62" Type="http://schemas.openxmlformats.org/officeDocument/2006/relationships/hyperlink" Target="http://www.ohchr.org/EN/HRBodies/CCPR/Pages/SimplifiedReportingProcedure.aspx" TargetMode="External"/><Relationship Id="rId70" Type="http://schemas.openxmlformats.org/officeDocument/2006/relationships/footer" Target="footer6.xml"/><Relationship Id="rId75" Type="http://schemas.openxmlformats.org/officeDocument/2006/relationships/hyperlink" Target="https://undocs.org/fr/)"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s://treaties.un.org/pages/Treaties.aspx?id=4&amp;subid=A&amp;lang=fr" TargetMode="External"/><Relationship Id="rId28" Type="http://schemas.openxmlformats.org/officeDocument/2006/relationships/hyperlink" Target="https://undocs.org/fr/CCPR/C/ECU/CO/6" TargetMode="External"/><Relationship Id="rId36" Type="http://schemas.openxmlformats.org/officeDocument/2006/relationships/hyperlink" Target="https://undocs.org/fr/CCPR/C/POL/CO/7" TargetMode="External"/><Relationship Id="rId49" Type="http://schemas.openxmlformats.org/officeDocument/2006/relationships/hyperlink" Target="http://www.ohchr.org/EN/HRBodies/CCPR/Pages/Jurisprudence.aspx" TargetMode="External"/><Relationship Id="rId57" Type="http://schemas.openxmlformats.org/officeDocument/2006/relationships/hyperlink" Target="https://undocs.org/fr/HRI/MC/2015/6"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69/40%20(VOL%20I)" TargetMode="External"/><Relationship Id="rId3" Type="http://schemas.openxmlformats.org/officeDocument/2006/relationships/hyperlink" Target="https://undocs.org/fr/http://tbinternet.ohchr.org/_layouts/treatybodyexternal/Download.aspx?symbolno=CCPR%2FC%2F116%2F3&amp;Lang=en" TargetMode="External"/><Relationship Id="rId7" Type="http://schemas.openxmlformats.org/officeDocument/2006/relationships/hyperlink" Target="http://undocs.org/fr/A/67/40/VOL.%20I" TargetMode="External"/><Relationship Id="rId2" Type="http://schemas.openxmlformats.org/officeDocument/2006/relationships/hyperlink" Target="http://undocs.org/fr/A/47/40(SUPP)" TargetMode="External"/><Relationship Id="rId1" Type="http://schemas.openxmlformats.org/officeDocument/2006/relationships/hyperlink" Target="http://undocs.org/fr/A/60/40%20(vol.%20I)" TargetMode="External"/><Relationship Id="rId6" Type="http://schemas.openxmlformats.org/officeDocument/2006/relationships/hyperlink" Target="http://undocs.org/fr/A/56/40%5bVOL.I%5d(SUPP)" TargetMode="External"/><Relationship Id="rId5" Type="http://schemas.openxmlformats.org/officeDocument/2006/relationships/hyperlink" Target="http://undocs.org/fr/A/57/40(VOL.I)(SUPP)" TargetMode="External"/><Relationship Id="rId4" Type="http://schemas.openxmlformats.org/officeDocument/2006/relationships/hyperlink" Target="http://undocs.org/fr/A/51/40%5bVOL.I%5d(SUP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0559D-FE07-442F-A608-F2494C474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1</TotalTime>
  <Pages>39</Pages>
  <Words>11487</Words>
  <Characters>58934</Characters>
  <Application>Microsoft Office Word</Application>
  <DocSecurity>0</DocSecurity>
  <Lines>2678</Lines>
  <Paragraphs>2071</Paragraphs>
  <ScaleCrop>false</ScaleCrop>
  <HeadingPairs>
    <vt:vector size="2" baseType="variant">
      <vt:variant>
        <vt:lpstr>Titre</vt:lpstr>
      </vt:variant>
      <vt:variant>
        <vt:i4>1</vt:i4>
      </vt:variant>
    </vt:vector>
  </HeadingPairs>
  <TitlesOfParts>
    <vt:vector size="1" baseType="lpstr">
      <vt:lpstr>A/72/40</vt:lpstr>
    </vt:vector>
  </TitlesOfParts>
  <Manager>Corinne</Manager>
  <Company>CSD</Company>
  <LinksUpToDate>false</LinksUpToDate>
  <CharactersWithSpaces>68350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A/72/40</dc:title>
  <dc:subject/>
  <dc:creator>Isabelle VIGNY</dc:creator>
  <cp:keywords/>
  <dc:description/>
  <cp:lastModifiedBy>Isabelle VIGNY</cp:lastModifiedBy>
  <cp:revision>3</cp:revision>
  <cp:lastPrinted>2017-07-07T06:46:00Z</cp:lastPrinted>
  <dcterms:created xsi:type="dcterms:W3CDTF">2017-07-07T06:46:00Z</dcterms:created>
  <dcterms:modified xsi:type="dcterms:W3CDTF">2017-07-07T06:47:00Z</dcterms:modified>
</cp:coreProperties>
</file>