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62F2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62F25" w:rsidP="00462F25">
            <w:pPr>
              <w:jc w:val="right"/>
            </w:pPr>
            <w:r w:rsidRPr="00462F25">
              <w:rPr>
                <w:sz w:val="40"/>
              </w:rPr>
              <w:t>A</w:t>
            </w:r>
            <w:r>
              <w:t>/HRC/34/L.6</w:t>
            </w:r>
          </w:p>
        </w:tc>
      </w:tr>
      <w:tr w:rsidR="002D5AAC" w:rsidRPr="00462F25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62F25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:rsidR="00462F25" w:rsidRDefault="00462F25" w:rsidP="00462F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March 2017</w:t>
            </w:r>
          </w:p>
          <w:p w:rsidR="00462F25" w:rsidRDefault="00462F25" w:rsidP="00462F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62F25" w:rsidRPr="00E71476" w:rsidRDefault="00462F25" w:rsidP="00462F2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462F25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11481A" w:rsidRPr="00462F25" w:rsidRDefault="002F3EDF" w:rsidP="00462F25">
      <w:pPr>
        <w:rPr>
          <w:b/>
          <w:bCs/>
        </w:rPr>
      </w:pPr>
      <w:r w:rsidRPr="00462F25">
        <w:rPr>
          <w:b/>
          <w:bCs/>
        </w:rPr>
        <w:t>Тридцать четвертая сессия</w:t>
      </w:r>
    </w:p>
    <w:p w:rsidR="0011481A" w:rsidRPr="00462F25" w:rsidRDefault="002F3EDF" w:rsidP="00462F25">
      <w:r w:rsidRPr="00462F25">
        <w:t>27 февраля − 24 марта 2017 года</w:t>
      </w:r>
    </w:p>
    <w:p w:rsidR="0011481A" w:rsidRPr="00462F25" w:rsidRDefault="002F3EDF" w:rsidP="00462F25">
      <w:r w:rsidRPr="00462F25">
        <w:t>Пункт 3 повестки дня</w:t>
      </w:r>
    </w:p>
    <w:p w:rsidR="0011481A" w:rsidRPr="00462F25" w:rsidRDefault="002F3EDF" w:rsidP="00462F25">
      <w:pPr>
        <w:rPr>
          <w:b/>
          <w:bCs/>
        </w:rPr>
      </w:pPr>
      <w:r w:rsidRPr="00462F25">
        <w:rPr>
          <w:b/>
          <w:bCs/>
        </w:rPr>
        <w:t xml:space="preserve">Поощрение и защита всех прав человека, </w:t>
      </w:r>
      <w:r w:rsidRPr="00462F25">
        <w:rPr>
          <w:b/>
          <w:bCs/>
        </w:rPr>
        <w:br/>
        <w:t xml:space="preserve">гражданских, политических, экономических, </w:t>
      </w:r>
      <w:r w:rsidRPr="00462F25">
        <w:rPr>
          <w:b/>
          <w:bCs/>
        </w:rPr>
        <w:br/>
        <w:t xml:space="preserve">социальных и культурных прав, </w:t>
      </w:r>
      <w:r w:rsidRPr="00462F25">
        <w:rPr>
          <w:b/>
          <w:bCs/>
        </w:rPr>
        <w:br/>
        <w:t>включая право на развитие</w:t>
      </w:r>
    </w:p>
    <w:p w:rsidR="0011481A" w:rsidRPr="00462F25" w:rsidRDefault="002F3EDF" w:rsidP="00462F25">
      <w:pPr>
        <w:pStyle w:val="H23GR"/>
      </w:pPr>
      <w:r w:rsidRPr="00462F25">
        <w:tab/>
      </w:r>
      <w:r w:rsidRPr="00462F25">
        <w:tab/>
      </w:r>
      <w:proofErr w:type="gramStart"/>
      <w:r w:rsidRPr="00462F25">
        <w:t>Австралия</w:t>
      </w:r>
      <w:r w:rsidRPr="00462F25">
        <w:rPr>
          <w:b w:val="0"/>
          <w:bCs/>
        </w:rPr>
        <w:t>*</w:t>
      </w:r>
      <w:r w:rsidRPr="00462F25">
        <w:t>, Австрия</w:t>
      </w:r>
      <w:r w:rsidRPr="00462F25">
        <w:rPr>
          <w:b w:val="0"/>
          <w:bCs/>
        </w:rPr>
        <w:t>*</w:t>
      </w:r>
      <w:r w:rsidRPr="00462F25">
        <w:t xml:space="preserve">, </w:t>
      </w:r>
      <w:r w:rsidRPr="00462F25">
        <w:t>Армения</w:t>
      </w:r>
      <w:r w:rsidRPr="00462F25">
        <w:rPr>
          <w:b w:val="0"/>
          <w:bCs/>
        </w:rPr>
        <w:t>*</w:t>
      </w:r>
      <w:r w:rsidRPr="00462F25">
        <w:t xml:space="preserve">, </w:t>
      </w:r>
      <w:r w:rsidRPr="00462F25">
        <w:t>Болгария</w:t>
      </w:r>
      <w:r w:rsidRPr="00462F25">
        <w:rPr>
          <w:b w:val="0"/>
          <w:bCs/>
        </w:rPr>
        <w:t>*</w:t>
      </w:r>
      <w:r w:rsidRPr="00462F25">
        <w:t xml:space="preserve">, </w:t>
      </w:r>
      <w:r w:rsidRPr="00462F25">
        <w:t>Босния и Герцегов</w:t>
      </w:r>
      <w:r w:rsidRPr="00462F25">
        <w:t>и</w:t>
      </w:r>
      <w:r w:rsidRPr="00462F25">
        <w:t>на</w:t>
      </w:r>
      <w:r w:rsidRPr="00462F25">
        <w:rPr>
          <w:b w:val="0"/>
          <w:bCs/>
        </w:rPr>
        <w:t>*</w:t>
      </w:r>
      <w:r w:rsidRPr="00462F25">
        <w:t>, бывшая югославская Республи</w:t>
      </w:r>
      <w:r w:rsidRPr="00462F25">
        <w:t>ка Македония</w:t>
      </w:r>
      <w:r w:rsidRPr="00462F25">
        <w:rPr>
          <w:b w:val="0"/>
          <w:bCs/>
        </w:rPr>
        <w:t>*</w:t>
      </w:r>
      <w:r w:rsidRPr="00462F25">
        <w:t xml:space="preserve">, </w:t>
      </w:r>
      <w:r w:rsidRPr="00462F25">
        <w:t>Венгрия, Германия, Гр</w:t>
      </w:r>
      <w:r w:rsidRPr="00462F25">
        <w:t>е</w:t>
      </w:r>
      <w:r w:rsidRPr="00462F25">
        <w:t>ция</w:t>
      </w:r>
      <w:r w:rsidRPr="00462F25">
        <w:rPr>
          <w:b w:val="0"/>
          <w:bCs/>
        </w:rPr>
        <w:footnoteReference w:customMarkFollows="1" w:id="1"/>
        <w:t>*</w:t>
      </w:r>
      <w:r w:rsidRPr="00462F25">
        <w:t xml:space="preserve">, Грузия, </w:t>
      </w:r>
      <w:r w:rsidRPr="00462F25">
        <w:t>Дания</w:t>
      </w:r>
      <w:r w:rsidRPr="00462F25">
        <w:rPr>
          <w:b w:val="0"/>
          <w:bCs/>
        </w:rPr>
        <w:t>*</w:t>
      </w:r>
      <w:r w:rsidRPr="00462F25">
        <w:t xml:space="preserve">, </w:t>
      </w:r>
      <w:r w:rsidRPr="00462F25">
        <w:t>Ирландия</w:t>
      </w:r>
      <w:r w:rsidRPr="00462F25">
        <w:rPr>
          <w:b w:val="0"/>
          <w:bCs/>
        </w:rPr>
        <w:t>*</w:t>
      </w:r>
      <w:r w:rsidRPr="00462F25">
        <w:t>, Исландия</w:t>
      </w:r>
      <w:r w:rsidRPr="00462F25">
        <w:rPr>
          <w:b w:val="0"/>
          <w:bCs/>
        </w:rPr>
        <w:t>*</w:t>
      </w:r>
      <w:r w:rsidRPr="00462F25">
        <w:t>, Испания</w:t>
      </w:r>
      <w:r w:rsidRPr="00462F25">
        <w:rPr>
          <w:b w:val="0"/>
          <w:bCs/>
        </w:rPr>
        <w:t>*</w:t>
      </w:r>
      <w:r w:rsidRPr="00462F25">
        <w:t>, Италия</w:t>
      </w:r>
      <w:r w:rsidRPr="00462F25">
        <w:rPr>
          <w:b w:val="0"/>
          <w:bCs/>
        </w:rPr>
        <w:t>*</w:t>
      </w:r>
      <w:r w:rsidRPr="00462F25">
        <w:t>, Канада</w:t>
      </w:r>
      <w:r w:rsidRPr="00462F25">
        <w:rPr>
          <w:b w:val="0"/>
          <w:bCs/>
        </w:rPr>
        <w:t>*</w:t>
      </w:r>
      <w:r w:rsidRPr="00462F25">
        <w:t>, Кипр</w:t>
      </w:r>
      <w:r w:rsidRPr="00462F25">
        <w:rPr>
          <w:b w:val="0"/>
          <w:bCs/>
        </w:rPr>
        <w:t>*</w:t>
      </w:r>
      <w:r w:rsidRPr="00462F25">
        <w:t xml:space="preserve">, </w:t>
      </w:r>
      <w:r w:rsidRPr="00462F25">
        <w:t>Латвия, Лихтенштейн</w:t>
      </w:r>
      <w:r w:rsidRPr="00462F25">
        <w:rPr>
          <w:b w:val="0"/>
          <w:bCs/>
        </w:rPr>
        <w:t>*</w:t>
      </w:r>
      <w:r w:rsidRPr="00462F25">
        <w:t>, Люксембург</w:t>
      </w:r>
      <w:r w:rsidRPr="00462F25">
        <w:rPr>
          <w:b w:val="0"/>
          <w:bCs/>
        </w:rPr>
        <w:t>*</w:t>
      </w:r>
      <w:r w:rsidRPr="00462F25">
        <w:t>, Мальта</w:t>
      </w:r>
      <w:r w:rsidRPr="00462F25">
        <w:rPr>
          <w:b w:val="0"/>
          <w:bCs/>
        </w:rPr>
        <w:t>*</w:t>
      </w:r>
      <w:r w:rsidRPr="00462F25">
        <w:t>, Мексика</w:t>
      </w:r>
      <w:r w:rsidRPr="00462F25">
        <w:rPr>
          <w:b w:val="0"/>
          <w:bCs/>
        </w:rPr>
        <w:t>*</w:t>
      </w:r>
      <w:r w:rsidRPr="00462F25">
        <w:t>, Нидерланды, Норвегия</w:t>
      </w:r>
      <w:r w:rsidRPr="00462F25">
        <w:rPr>
          <w:b w:val="0"/>
          <w:bCs/>
        </w:rPr>
        <w:t>*</w:t>
      </w:r>
      <w:r w:rsidRPr="00462F25">
        <w:t>, Панама, Парагвай, Перу</w:t>
      </w:r>
      <w:r w:rsidRPr="00462F25">
        <w:rPr>
          <w:b w:val="0"/>
          <w:bCs/>
        </w:rPr>
        <w:t>*</w:t>
      </w:r>
      <w:r w:rsidRPr="00462F25">
        <w:t>, Польша</w:t>
      </w:r>
      <w:r w:rsidRPr="00462F25">
        <w:rPr>
          <w:b w:val="0"/>
          <w:bCs/>
        </w:rPr>
        <w:t>*</w:t>
      </w:r>
      <w:r w:rsidRPr="00462F25">
        <w:t>, Румыния</w:t>
      </w:r>
      <w:r w:rsidRPr="00462F25">
        <w:rPr>
          <w:b w:val="0"/>
          <w:bCs/>
        </w:rPr>
        <w:t>*</w:t>
      </w:r>
      <w:r w:rsidRPr="00462F25">
        <w:t>, Сенегал</w:t>
      </w:r>
      <w:r w:rsidRPr="00462F25">
        <w:rPr>
          <w:b w:val="0"/>
          <w:bCs/>
        </w:rPr>
        <w:t>*</w:t>
      </w:r>
      <w:r w:rsidRPr="00462F25">
        <w:t>,</w:t>
      </w:r>
      <w:r w:rsidRPr="00462F25">
        <w:t xml:space="preserve"> Сербия</w:t>
      </w:r>
      <w:r w:rsidRPr="00462F25">
        <w:rPr>
          <w:b w:val="0"/>
          <w:bCs/>
        </w:rPr>
        <w:t>*</w:t>
      </w:r>
      <w:r w:rsidRPr="00462F25">
        <w:t xml:space="preserve">, </w:t>
      </w:r>
      <w:r w:rsidRPr="00462F25">
        <w:t>Словакия</w:t>
      </w:r>
      <w:r w:rsidRPr="00462F25">
        <w:rPr>
          <w:b w:val="0"/>
          <w:bCs/>
        </w:rPr>
        <w:t>*</w:t>
      </w:r>
      <w:r w:rsidRPr="00462F25">
        <w:t xml:space="preserve">, Словения, </w:t>
      </w:r>
      <w:r w:rsidRPr="00462F25">
        <w:t xml:space="preserve">Соединенные Штаты Америки, </w:t>
      </w:r>
      <w:r w:rsidRPr="00462F25">
        <w:t>Украина</w:t>
      </w:r>
      <w:r w:rsidRPr="00462F25">
        <w:rPr>
          <w:b w:val="0"/>
          <w:bCs/>
        </w:rPr>
        <w:t>*</w:t>
      </w:r>
      <w:r w:rsidRPr="00462F25">
        <w:t xml:space="preserve">, </w:t>
      </w:r>
      <w:r w:rsidRPr="00462F25">
        <w:t>Финляндия</w:t>
      </w:r>
      <w:r w:rsidRPr="00462F25">
        <w:rPr>
          <w:b w:val="0"/>
          <w:bCs/>
        </w:rPr>
        <w:t>*</w:t>
      </w:r>
      <w:r w:rsidRPr="00462F25">
        <w:t xml:space="preserve">, </w:t>
      </w:r>
      <w:r w:rsidRPr="00462F25">
        <w:t>Черногория</w:t>
      </w:r>
      <w:r w:rsidRPr="00462F25">
        <w:rPr>
          <w:b w:val="0"/>
          <w:bCs/>
        </w:rPr>
        <w:t>*</w:t>
      </w:r>
      <w:r w:rsidRPr="00462F25">
        <w:t xml:space="preserve">, </w:t>
      </w:r>
      <w:r w:rsidRPr="00462F25">
        <w:t>Чехия</w:t>
      </w:r>
      <w:r w:rsidRPr="00462F25">
        <w:rPr>
          <w:b w:val="0"/>
          <w:bCs/>
        </w:rPr>
        <w:t>*</w:t>
      </w:r>
      <w:r w:rsidRPr="00462F25">
        <w:t xml:space="preserve">, </w:t>
      </w:r>
      <w:r w:rsidRPr="00462F25">
        <w:t xml:space="preserve">Швейцария, </w:t>
      </w:r>
      <w:r w:rsidRPr="00462F25">
        <w:t>Швеция</w:t>
      </w:r>
      <w:r w:rsidRPr="00462F25">
        <w:rPr>
          <w:b w:val="0"/>
          <w:bCs/>
        </w:rPr>
        <w:t>*</w:t>
      </w:r>
      <w:r w:rsidRPr="00462F25">
        <w:t xml:space="preserve">, </w:t>
      </w:r>
      <w:r w:rsidRPr="00462F25">
        <w:t>Эстония</w:t>
      </w:r>
      <w:r w:rsidRPr="00462F25">
        <w:rPr>
          <w:b w:val="0"/>
          <w:bCs/>
        </w:rPr>
        <w:t>*</w:t>
      </w:r>
      <w:r w:rsidRPr="00462F25">
        <w:t xml:space="preserve">, </w:t>
      </w:r>
      <w:r w:rsidRPr="00462F25">
        <w:t>Япония</w:t>
      </w:r>
      <w:r w:rsidRPr="00462F25">
        <w:t>: проект рез</w:t>
      </w:r>
      <w:r w:rsidRPr="00462F25">
        <w:t>о</w:t>
      </w:r>
      <w:r w:rsidRPr="00462F25">
        <w:t xml:space="preserve">люции </w:t>
      </w:r>
      <w:proofErr w:type="gramEnd"/>
    </w:p>
    <w:p w:rsidR="002F006E" w:rsidRPr="00462F25" w:rsidRDefault="00462F25" w:rsidP="00462F25">
      <w:pPr>
        <w:pStyle w:val="H1GR"/>
        <w:tabs>
          <w:tab w:val="left" w:pos="1985"/>
        </w:tabs>
      </w:pPr>
      <w:r>
        <w:tab/>
      </w:r>
      <w:r>
        <w:tab/>
      </w:r>
      <w:r w:rsidR="002F3EDF" w:rsidRPr="00462F25">
        <w:t>3</w:t>
      </w:r>
      <w:r w:rsidR="002F3EDF" w:rsidRPr="00462F25">
        <w:t>4</w:t>
      </w:r>
      <w:r w:rsidR="002F3EDF" w:rsidRPr="00462F25">
        <w:t>/…</w:t>
      </w:r>
      <w:r w:rsidR="002F3EDF" w:rsidRPr="00462F25">
        <w:tab/>
      </w:r>
      <w:r w:rsidR="002F3EDF" w:rsidRPr="00462F25">
        <w:t xml:space="preserve">Мандат Специального докладчика по вопросам </w:t>
      </w:r>
      <w:r>
        <w:tab/>
      </w:r>
      <w:r w:rsidR="002F3EDF" w:rsidRPr="00462F25">
        <w:t>меньшинств</w:t>
      </w:r>
    </w:p>
    <w:p w:rsidR="002F006E" w:rsidRPr="00462F25" w:rsidRDefault="002F3EDF" w:rsidP="00462F25">
      <w:pPr>
        <w:pStyle w:val="SingleTxtGR"/>
      </w:pPr>
      <w:r w:rsidRPr="00462F25">
        <w:tab/>
      </w:r>
      <w:r w:rsidRPr="00462F25">
        <w:rPr>
          <w:i/>
          <w:iCs/>
        </w:rPr>
        <w:t>Совет по правам человека</w:t>
      </w:r>
      <w:r w:rsidRPr="00462F25">
        <w:t>,</w:t>
      </w:r>
    </w:p>
    <w:p w:rsidR="0007425C" w:rsidRPr="00462F25" w:rsidRDefault="002F3EDF" w:rsidP="00462F25">
      <w:pPr>
        <w:pStyle w:val="SingleTxtGR"/>
      </w:pPr>
      <w:r w:rsidRPr="00462F25">
        <w:tab/>
      </w:r>
      <w:proofErr w:type="gramStart"/>
      <w:r w:rsidRPr="00462F25">
        <w:rPr>
          <w:i/>
          <w:iCs/>
        </w:rPr>
        <w:t>ссылаясь</w:t>
      </w:r>
      <w:r w:rsidRPr="00462F25">
        <w:t xml:space="preserve"> </w:t>
      </w:r>
      <w:r w:rsidRPr="00462F25">
        <w:t xml:space="preserve">на Всеобщую </w:t>
      </w:r>
      <w:r w:rsidRPr="00462F25">
        <w:t>декларацию прав человека, Международный пакт о гражданских и политических правах, Международный пакт об экономич</w:t>
      </w:r>
      <w:r w:rsidRPr="00462F25">
        <w:t>е</w:t>
      </w:r>
      <w:r w:rsidRPr="00462F25">
        <w:t>ских, социальных и к</w:t>
      </w:r>
      <w:bookmarkStart w:id="0" w:name="_GoBack"/>
      <w:bookmarkEnd w:id="0"/>
      <w:r w:rsidRPr="00462F25">
        <w:t>ультурных правах, Конвенцию о правах ребенка, Межд</w:t>
      </w:r>
      <w:r w:rsidRPr="00462F25">
        <w:t>у</w:t>
      </w:r>
      <w:r w:rsidRPr="00462F25">
        <w:t>народную конвенцию о ликвидации всех форм расовой дискриминации и Д</w:t>
      </w:r>
      <w:r w:rsidRPr="00462F25">
        <w:t>е</w:t>
      </w:r>
      <w:r w:rsidRPr="00462F25">
        <w:t>клар</w:t>
      </w:r>
      <w:r w:rsidRPr="00462F25">
        <w:t>ацию о правах лиц, принадлежащих к национальным или этническим, р</w:t>
      </w:r>
      <w:r w:rsidRPr="00462F25">
        <w:t>е</w:t>
      </w:r>
      <w:r w:rsidRPr="00462F25">
        <w:t>лигиозным и языковым меньшинствам, принятую консенсусом Генеральной Ассамблеей в ее резолюции 47/135 от 18 декабря 1992</w:t>
      </w:r>
      <w:proofErr w:type="gramEnd"/>
      <w:r w:rsidRPr="00462F25">
        <w:t xml:space="preserve"> года,</w:t>
      </w:r>
    </w:p>
    <w:p w:rsidR="0007425C" w:rsidRPr="00462F25" w:rsidRDefault="002F3EDF" w:rsidP="00462F25">
      <w:pPr>
        <w:pStyle w:val="SingleTxtGR"/>
      </w:pPr>
      <w:r w:rsidRPr="00462F25">
        <w:tab/>
      </w:r>
      <w:r w:rsidRPr="00462F25">
        <w:rPr>
          <w:i/>
          <w:iCs/>
        </w:rPr>
        <w:t>ссылаясь также</w:t>
      </w:r>
      <w:r w:rsidRPr="00462F25">
        <w:t xml:space="preserve"> на все предыдущие резолюции по правам лиц, прина</w:t>
      </w:r>
      <w:r w:rsidRPr="00462F25">
        <w:t>д</w:t>
      </w:r>
      <w:r w:rsidRPr="00462F25">
        <w:t>л</w:t>
      </w:r>
      <w:r w:rsidRPr="00462F25">
        <w:t>е</w:t>
      </w:r>
      <w:r w:rsidRPr="00462F25">
        <w:t>жащих к национальным или этническим, религиозным и языковым меньши</w:t>
      </w:r>
      <w:r w:rsidRPr="00462F25">
        <w:t>н</w:t>
      </w:r>
      <w:r w:rsidRPr="00462F25">
        <w:t>ствам, принятые Генеральной Ассамблеей, Комиссией по правам человека и Советом по правам человека,</w:t>
      </w:r>
    </w:p>
    <w:p w:rsidR="0007425C" w:rsidRPr="00462F25" w:rsidRDefault="002F3EDF" w:rsidP="00462F25">
      <w:pPr>
        <w:pStyle w:val="SingleTxtGR"/>
      </w:pPr>
      <w:r w:rsidRPr="00462F25">
        <w:tab/>
      </w:r>
      <w:r w:rsidRPr="00462F25">
        <w:rPr>
          <w:i/>
          <w:iCs/>
        </w:rPr>
        <w:t>ссылаясь</w:t>
      </w:r>
      <w:r w:rsidRPr="00462F25">
        <w:rPr>
          <w:i/>
          <w:iCs/>
        </w:rPr>
        <w:t xml:space="preserve"> далее</w:t>
      </w:r>
      <w:r w:rsidRPr="00462F25">
        <w:t xml:space="preserve"> </w:t>
      </w:r>
      <w:r w:rsidRPr="00462F25">
        <w:t xml:space="preserve">на </w:t>
      </w:r>
      <w:proofErr w:type="gramStart"/>
      <w:r w:rsidRPr="00462F25">
        <w:t>свои резолюции 5/1 об институциональном строител</w:t>
      </w:r>
      <w:r w:rsidRPr="00462F25">
        <w:t>ь</w:t>
      </w:r>
      <w:r w:rsidRPr="00462F25">
        <w:t>стве Совета по прав</w:t>
      </w:r>
      <w:r w:rsidRPr="00462F25">
        <w:t>ам человека и 5/2 о Кодексе поведения мандатариев спец</w:t>
      </w:r>
      <w:r w:rsidRPr="00462F25">
        <w:t>и</w:t>
      </w:r>
      <w:r w:rsidRPr="00462F25">
        <w:t>альных процедур Совета от 18 июня 2007 года и подчеркивая</w:t>
      </w:r>
      <w:proofErr w:type="gramEnd"/>
      <w:r w:rsidRPr="00462F25">
        <w:t>, что все мандат</w:t>
      </w:r>
      <w:r w:rsidRPr="00462F25">
        <w:t>а</w:t>
      </w:r>
      <w:r w:rsidRPr="00462F25">
        <w:t>рии выполняют свои обязанности в соответствии с этими резолюциями и пр</w:t>
      </w:r>
      <w:r w:rsidRPr="00462F25">
        <w:t>и</w:t>
      </w:r>
      <w:r w:rsidRPr="00462F25">
        <w:t>ложениями к ним,</w:t>
      </w:r>
    </w:p>
    <w:p w:rsidR="0007425C" w:rsidRPr="00462F25" w:rsidRDefault="002F3EDF" w:rsidP="00462F25">
      <w:pPr>
        <w:pStyle w:val="SingleTxtGR"/>
      </w:pPr>
      <w:r w:rsidRPr="00462F25">
        <w:tab/>
      </w:r>
      <w:r w:rsidRPr="00462F25">
        <w:t>1.</w:t>
      </w:r>
      <w:r w:rsidRPr="00462F25">
        <w:tab/>
      </w:r>
      <w:r w:rsidRPr="00462F25">
        <w:rPr>
          <w:i/>
          <w:iCs/>
        </w:rPr>
        <w:t>постановляет</w:t>
      </w:r>
      <w:r w:rsidRPr="00462F25">
        <w:t xml:space="preserve"> продлить</w:t>
      </w:r>
      <w:r w:rsidRPr="00462F25">
        <w:t xml:space="preserve"> на трехлетний</w:t>
      </w:r>
      <w:r w:rsidRPr="00462F25">
        <w:t xml:space="preserve"> период</w:t>
      </w:r>
      <w:r w:rsidRPr="00462F25">
        <w:t xml:space="preserve"> мандат Специальн</w:t>
      </w:r>
      <w:r w:rsidRPr="00462F25">
        <w:t>о</w:t>
      </w:r>
      <w:r w:rsidRPr="00462F25">
        <w:t>го докладчика по вопросам меньшинств</w:t>
      </w:r>
      <w:r w:rsidRPr="00462F25">
        <w:t xml:space="preserve"> на </w:t>
      </w:r>
      <w:r w:rsidRPr="00462F25">
        <w:t>тех же условиях, которые пред</w:t>
      </w:r>
      <w:r w:rsidRPr="00462F25">
        <w:t>у</w:t>
      </w:r>
      <w:r w:rsidRPr="00462F25">
        <w:t>смо</w:t>
      </w:r>
      <w:r w:rsidRPr="00462F25">
        <w:t>т</w:t>
      </w:r>
      <w:r w:rsidRPr="00462F25">
        <w:t>рены Советом по правам человека в его резолюции</w:t>
      </w:r>
      <w:r w:rsidRPr="00462F25">
        <w:t xml:space="preserve"> </w:t>
      </w:r>
      <w:r w:rsidRPr="00462F25">
        <w:t>25/5</w:t>
      </w:r>
      <w:r w:rsidRPr="00462F25">
        <w:t>;</w:t>
      </w:r>
    </w:p>
    <w:p w:rsidR="0007425C" w:rsidRPr="00462F25" w:rsidRDefault="002F3EDF" w:rsidP="00462F25">
      <w:pPr>
        <w:pStyle w:val="SingleTxtGR"/>
      </w:pPr>
      <w:r w:rsidRPr="00462F25">
        <w:lastRenderedPageBreak/>
        <w:tab/>
      </w:r>
      <w:r w:rsidRPr="00462F25">
        <w:t>2.</w:t>
      </w:r>
      <w:r w:rsidRPr="00462F25">
        <w:tab/>
      </w:r>
      <w:r w:rsidRPr="00462F25">
        <w:rPr>
          <w:i/>
          <w:iCs/>
        </w:rPr>
        <w:t>призывает</w:t>
      </w:r>
      <w:r w:rsidRPr="00462F25">
        <w:t xml:space="preserve"> все государства сотрудничать со Специальным докла</w:t>
      </w:r>
      <w:r w:rsidRPr="00462F25">
        <w:t>д</w:t>
      </w:r>
      <w:r w:rsidRPr="00462F25">
        <w:t>чиком и оказывать ему помощь в выполнении возложенных на него задач и об</w:t>
      </w:r>
      <w:r w:rsidRPr="00462F25">
        <w:t>я</w:t>
      </w:r>
      <w:r w:rsidRPr="00462F25">
        <w:t xml:space="preserve">занностей, </w:t>
      </w:r>
      <w:r w:rsidRPr="00462F25">
        <w:t>предоставлять ему всю необходимую запрашиваемую информацию и серьезно рассматривать вопрос о быстром и положительном реаг</w:t>
      </w:r>
      <w:r w:rsidRPr="00462F25">
        <w:t>ировании на просьбы Специального докладчика о посещении их стран</w:t>
      </w:r>
      <w:r w:rsidRPr="00462F25">
        <w:t xml:space="preserve">, с </w:t>
      </w:r>
      <w:proofErr w:type="gramStart"/>
      <w:r w:rsidRPr="00462F25">
        <w:t>тем</w:t>
      </w:r>
      <w:proofErr w:type="gramEnd"/>
      <w:r w:rsidRPr="00462F25">
        <w:t xml:space="preserve"> чтобы позв</w:t>
      </w:r>
      <w:r w:rsidRPr="00462F25">
        <w:t>о</w:t>
      </w:r>
      <w:r w:rsidRPr="00462F25">
        <w:t>лить ему эффективно выполнять свои обязанности;</w:t>
      </w:r>
    </w:p>
    <w:p w:rsidR="0007425C" w:rsidRPr="00462F25" w:rsidRDefault="002F3EDF" w:rsidP="00462F25">
      <w:pPr>
        <w:pStyle w:val="SingleTxtGR"/>
      </w:pPr>
      <w:r w:rsidRPr="00462F25">
        <w:tab/>
      </w:r>
      <w:r w:rsidRPr="00462F25">
        <w:t>3.</w:t>
      </w:r>
      <w:r w:rsidRPr="00462F25">
        <w:tab/>
      </w:r>
      <w:r w:rsidRPr="00462F25">
        <w:rPr>
          <w:i/>
          <w:iCs/>
        </w:rPr>
        <w:t>предлагает</w:t>
      </w:r>
      <w:r w:rsidRPr="00462F25">
        <w:t xml:space="preserve"> специализированным учреждениям, региональным о</w:t>
      </w:r>
      <w:r w:rsidRPr="00462F25">
        <w:t>р</w:t>
      </w:r>
      <w:r w:rsidRPr="00462F25">
        <w:t>ганизациям</w:t>
      </w:r>
      <w:r w:rsidRPr="00462F25">
        <w:t>, национальным правозащитным учреждениям и неправител</w:t>
      </w:r>
      <w:r w:rsidRPr="00462F25">
        <w:t>ьстве</w:t>
      </w:r>
      <w:r w:rsidRPr="00462F25">
        <w:t>н</w:t>
      </w:r>
      <w:r w:rsidRPr="00462F25">
        <w:t>ным организациям развивать и поддерживать на регулярной основе диалог и сотрудничество с мандатарием и продолжать вносить вклад в поощрение и з</w:t>
      </w:r>
      <w:r w:rsidRPr="00462F25">
        <w:t>а</w:t>
      </w:r>
      <w:r w:rsidRPr="00462F25">
        <w:t>щиту прав лиц, принадлежащих к национальным или этническим, религиозным и языковым меньшинствам;</w:t>
      </w:r>
    </w:p>
    <w:p w:rsidR="0007425C" w:rsidRPr="00462F25" w:rsidRDefault="002F3EDF" w:rsidP="00462F25">
      <w:pPr>
        <w:pStyle w:val="SingleTxtGR"/>
      </w:pPr>
      <w:r w:rsidRPr="00462F25">
        <w:tab/>
      </w:r>
      <w:r w:rsidRPr="00462F25">
        <w:t>4.</w:t>
      </w:r>
      <w:r w:rsidRPr="00462F25">
        <w:tab/>
      </w:r>
      <w:r w:rsidRPr="00462F25">
        <w:rPr>
          <w:i/>
          <w:iCs/>
        </w:rPr>
        <w:t>проси</w:t>
      </w:r>
      <w:r w:rsidRPr="00462F25">
        <w:rPr>
          <w:i/>
          <w:iCs/>
        </w:rPr>
        <w:t>т</w:t>
      </w:r>
      <w:r w:rsidRPr="00462F25">
        <w:t xml:space="preserve"> Генерального секретаря и Верховного комиссара</w:t>
      </w:r>
      <w:r w:rsidRPr="00462F25">
        <w:t xml:space="preserve"> Организ</w:t>
      </w:r>
      <w:r w:rsidRPr="00462F25">
        <w:t>а</w:t>
      </w:r>
      <w:r w:rsidRPr="00462F25">
        <w:t>ции Объединенных Наций</w:t>
      </w:r>
      <w:r w:rsidRPr="00462F25">
        <w:t xml:space="preserve"> по правам человека предоставить всю необходимую кадровую, техническую и финансовую помощь для эффективного выполнения мандата Специального докладчика;</w:t>
      </w:r>
    </w:p>
    <w:p w:rsidR="00595DE3" w:rsidRPr="00462F25" w:rsidRDefault="002F3EDF" w:rsidP="00462F25">
      <w:pPr>
        <w:pStyle w:val="SingleTxtGR"/>
      </w:pPr>
      <w:r w:rsidRPr="00462F25">
        <w:tab/>
      </w:r>
      <w:r w:rsidRPr="00462F25">
        <w:t>5.</w:t>
      </w:r>
      <w:r w:rsidRPr="00462F25">
        <w:tab/>
      </w:r>
      <w:r w:rsidRPr="00462F25">
        <w:rPr>
          <w:i/>
          <w:iCs/>
        </w:rPr>
        <w:t>постановляет</w:t>
      </w:r>
      <w:r w:rsidRPr="00462F25">
        <w:t xml:space="preserve"> продолжит</w:t>
      </w:r>
      <w:r w:rsidRPr="00462F25">
        <w:t>ь рассмотрение этого вопроса в соотве</w:t>
      </w:r>
      <w:r w:rsidRPr="00462F25">
        <w:t>т</w:t>
      </w:r>
      <w:r w:rsidRPr="00462F25">
        <w:t>ствии со своей годовой программой работы.</w:t>
      </w:r>
    </w:p>
    <w:p w:rsidR="00CB0692" w:rsidRPr="00462F25" w:rsidRDefault="00462F25" w:rsidP="00462F2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462F25" w:rsidSect="00462F2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DBE" w:rsidRPr="00A312BC" w:rsidRDefault="00631DBE" w:rsidP="00A312BC"/>
  </w:endnote>
  <w:endnote w:type="continuationSeparator" w:id="0">
    <w:p w:rsidR="00631DBE" w:rsidRPr="00A312BC" w:rsidRDefault="00631DB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F25" w:rsidRPr="00462F25" w:rsidRDefault="00462F25">
    <w:pPr>
      <w:pStyle w:val="a8"/>
    </w:pPr>
    <w:r w:rsidRPr="00462F25">
      <w:rPr>
        <w:b/>
        <w:sz w:val="18"/>
      </w:rPr>
      <w:fldChar w:fldCharType="begin"/>
    </w:r>
    <w:r w:rsidRPr="00462F25">
      <w:rPr>
        <w:b/>
        <w:sz w:val="18"/>
      </w:rPr>
      <w:instrText xml:space="preserve"> PAGE  \* MERGEFORMAT </w:instrText>
    </w:r>
    <w:r w:rsidRPr="00462F25">
      <w:rPr>
        <w:b/>
        <w:sz w:val="18"/>
      </w:rPr>
      <w:fldChar w:fldCharType="separate"/>
    </w:r>
    <w:r w:rsidR="002F3EDF">
      <w:rPr>
        <w:b/>
        <w:noProof/>
        <w:sz w:val="18"/>
      </w:rPr>
      <w:t>2</w:t>
    </w:r>
    <w:r w:rsidRPr="00462F25">
      <w:rPr>
        <w:b/>
        <w:sz w:val="18"/>
      </w:rPr>
      <w:fldChar w:fldCharType="end"/>
    </w:r>
    <w:r>
      <w:rPr>
        <w:b/>
        <w:sz w:val="18"/>
      </w:rPr>
      <w:tab/>
    </w:r>
    <w:r>
      <w:t>GE.17-04315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F25" w:rsidRPr="00462F25" w:rsidRDefault="00462F25" w:rsidP="00462F25">
    <w:pPr>
      <w:pStyle w:val="a8"/>
      <w:tabs>
        <w:tab w:val="clear" w:pos="9639"/>
        <w:tab w:val="right" w:pos="9638"/>
      </w:tabs>
      <w:rPr>
        <w:b/>
        <w:sz w:val="18"/>
      </w:rPr>
    </w:pPr>
    <w:r>
      <w:t>GE.17-04315</w:t>
    </w:r>
    <w:r>
      <w:tab/>
    </w:r>
    <w:r w:rsidRPr="00462F25">
      <w:rPr>
        <w:b/>
        <w:sz w:val="18"/>
      </w:rPr>
      <w:fldChar w:fldCharType="begin"/>
    </w:r>
    <w:r w:rsidRPr="00462F25">
      <w:rPr>
        <w:b/>
        <w:sz w:val="18"/>
      </w:rPr>
      <w:instrText xml:space="preserve"> PAGE  \* MERGEFORMAT </w:instrText>
    </w:r>
    <w:r w:rsidRPr="00462F25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62F2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462F25" w:rsidRDefault="00462F25" w:rsidP="00462F25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2C8E2C15" wp14:editId="653DDB8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17-04315  (R)</w:t>
    </w:r>
    <w:r w:rsidR="003264CD">
      <w:t xml:space="preserve">  170317  170317</w:t>
    </w:r>
    <w:r>
      <w:br/>
    </w:r>
    <w:r w:rsidRPr="00462F25">
      <w:rPr>
        <w:rFonts w:ascii="C39T30Lfz" w:hAnsi="C39T30Lfz"/>
        <w:spacing w:val="0"/>
        <w:w w:val="100"/>
        <w:sz w:val="56"/>
      </w:rPr>
      <w:t></w:t>
    </w:r>
    <w:r w:rsidRPr="00462F25">
      <w:rPr>
        <w:rFonts w:ascii="C39T30Lfz" w:hAnsi="C39T30Lfz"/>
        <w:spacing w:val="0"/>
        <w:w w:val="100"/>
        <w:sz w:val="56"/>
      </w:rPr>
      <w:t></w:t>
    </w:r>
    <w:r w:rsidRPr="00462F25">
      <w:rPr>
        <w:rFonts w:ascii="C39T30Lfz" w:hAnsi="C39T30Lfz"/>
        <w:spacing w:val="0"/>
        <w:w w:val="100"/>
        <w:sz w:val="56"/>
      </w:rPr>
      <w:t></w:t>
    </w:r>
    <w:r w:rsidRPr="00462F25">
      <w:rPr>
        <w:rFonts w:ascii="C39T30Lfz" w:hAnsi="C39T30Lfz"/>
        <w:spacing w:val="0"/>
        <w:w w:val="100"/>
        <w:sz w:val="56"/>
      </w:rPr>
      <w:t></w:t>
    </w:r>
    <w:r w:rsidRPr="00462F25">
      <w:rPr>
        <w:rFonts w:ascii="C39T30Lfz" w:hAnsi="C39T30Lfz"/>
        <w:spacing w:val="0"/>
        <w:w w:val="100"/>
        <w:sz w:val="56"/>
      </w:rPr>
      <w:t></w:t>
    </w:r>
    <w:r w:rsidRPr="00462F25">
      <w:rPr>
        <w:rFonts w:ascii="C39T30Lfz" w:hAnsi="C39T30Lfz"/>
        <w:spacing w:val="0"/>
        <w:w w:val="100"/>
        <w:sz w:val="56"/>
      </w:rPr>
      <w:t></w:t>
    </w:r>
    <w:r w:rsidRPr="00462F25">
      <w:rPr>
        <w:rFonts w:ascii="C39T30Lfz" w:hAnsi="C39T30Lfz"/>
        <w:spacing w:val="0"/>
        <w:w w:val="100"/>
        <w:sz w:val="56"/>
      </w:rPr>
      <w:t></w:t>
    </w:r>
    <w:r w:rsidRPr="00462F25">
      <w:rPr>
        <w:rFonts w:ascii="C39T30Lfz" w:hAnsi="C39T30Lfz"/>
        <w:spacing w:val="0"/>
        <w:w w:val="100"/>
        <w:sz w:val="56"/>
      </w:rPr>
      <w:t></w:t>
    </w:r>
    <w:r w:rsidRPr="00462F25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A/HRC/34/L.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34/L.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DBE" w:rsidRPr="001075E9" w:rsidRDefault="00631DB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31DBE" w:rsidRDefault="00631DB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62F25" w:rsidRPr="005A60B6" w:rsidRDefault="00462F25" w:rsidP="00462F25">
      <w:pPr>
        <w:pStyle w:val="ad"/>
        <w:rPr>
          <w:szCs w:val="18"/>
          <w:lang w:val="ru-RU"/>
        </w:rPr>
      </w:pPr>
      <w:r w:rsidRPr="005A60B6">
        <w:rPr>
          <w:rStyle w:val="aa"/>
          <w:szCs w:val="18"/>
          <w:lang w:val="ru-RU"/>
        </w:rPr>
        <w:tab/>
      </w:r>
      <w:r w:rsidRPr="00462F25">
        <w:rPr>
          <w:rStyle w:val="aa"/>
          <w:sz w:val="20"/>
          <w:vertAlign w:val="baseline"/>
          <w:lang w:val="ru-RU"/>
        </w:rPr>
        <w:t>*</w:t>
      </w:r>
      <w:r w:rsidRPr="005A60B6">
        <w:rPr>
          <w:rStyle w:val="aa"/>
          <w:szCs w:val="18"/>
          <w:lang w:val="ru-RU"/>
        </w:rPr>
        <w:tab/>
      </w:r>
      <w:r w:rsidRPr="00EC4A33">
        <w:rPr>
          <w:lang w:val="ru-RU"/>
        </w:rPr>
        <w:t>Государство, не являющееся членом Совета по правам человека.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F25" w:rsidRPr="00462F25" w:rsidRDefault="00462F25">
    <w:pPr>
      <w:pStyle w:val="a5"/>
    </w:pPr>
    <w:fldSimple w:instr=" TITLE  \* MERGEFORMAT ">
      <w:r w:rsidR="002F3EDF">
        <w:t>A/HRC/34/L.6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F25" w:rsidRPr="00462F25" w:rsidRDefault="00462F25" w:rsidP="00462F25">
    <w:pPr>
      <w:pStyle w:val="a5"/>
      <w:jc w:val="right"/>
    </w:pPr>
    <w:fldSimple w:instr=" TITLE  \* MERGEFORMAT ">
      <w:r w:rsidR="002F3EDF">
        <w:t>A/HRC/34/L.6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DBE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3EDF"/>
    <w:rsid w:val="002F405F"/>
    <w:rsid w:val="002F7E97"/>
    <w:rsid w:val="002F7EEC"/>
    <w:rsid w:val="00301299"/>
    <w:rsid w:val="00305C08"/>
    <w:rsid w:val="00307FB6"/>
    <w:rsid w:val="00317339"/>
    <w:rsid w:val="00322004"/>
    <w:rsid w:val="003264CD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62F25"/>
    <w:rsid w:val="00472C5C"/>
    <w:rsid w:val="00484B62"/>
    <w:rsid w:val="004E17A8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31DBE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037BD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76DCE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uiPriority="99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uiPriority w:val="99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uiPriority="99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uiPriority w:val="99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2</Pages>
  <Words>405</Words>
  <Characters>2846</Characters>
  <Application>Microsoft Office Word</Application>
  <DocSecurity>0</DocSecurity>
  <Lines>66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A/HRC/34/L.6</vt:lpstr>
      <vt:lpstr>A/</vt:lpstr>
    </vt:vector>
  </TitlesOfParts>
  <Company>DCM</Company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A/HRC/34/L.6</dc:title>
  <dc:subject/>
  <dc:creator>Uliana Antipova</dc:creator>
  <cp:keywords/>
  <cp:lastModifiedBy>Uliana Antipova</cp:lastModifiedBy>
  <cp:revision>3</cp:revision>
  <cp:lastPrinted>2017-03-17T14:07:00Z</cp:lastPrinted>
  <dcterms:created xsi:type="dcterms:W3CDTF">2017-03-17T14:07:00Z</dcterms:created>
  <dcterms:modified xsi:type="dcterms:W3CDTF">2017-03-17T14:09:00Z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