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4A5725">
              <w:t>C</w:t>
            </w:r>
            <w:proofErr w:type="spellEnd"/>
            <w:r w:rsidR="004A5725">
              <w:t>/101/3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4A5725">
              <w:rPr>
                <w:lang w:val="en-US"/>
              </w:rPr>
              <w:fldChar w:fldCharType="separate"/>
            </w:r>
            <w:r w:rsidR="004A5725">
              <w:rPr>
                <w:lang w:val="en-US"/>
              </w:rPr>
              <w:t>25 May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4A5725" w:rsidRPr="0071371F" w:rsidRDefault="004A5725" w:rsidP="004A572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4A5725" w:rsidRPr="0071371F" w:rsidRDefault="004A5725" w:rsidP="004A5725">
      <w:pPr>
        <w:rPr>
          <w:bCs/>
        </w:rPr>
      </w:pPr>
      <w:r>
        <w:rPr>
          <w:b/>
        </w:rPr>
        <w:t>Сто первая сессия</w:t>
      </w:r>
    </w:p>
    <w:p w:rsidR="004A5725" w:rsidRPr="00D1585F" w:rsidRDefault="004A5725" w:rsidP="004A5725">
      <w:pPr>
        <w:rPr>
          <w:bCs/>
        </w:rPr>
      </w:pPr>
      <w:r w:rsidRPr="0071371F">
        <w:rPr>
          <w:bCs/>
        </w:rPr>
        <w:t xml:space="preserve">14 </w:t>
      </w:r>
      <w:r>
        <w:rPr>
          <w:bCs/>
        </w:rPr>
        <w:t>марта −</w:t>
      </w:r>
      <w:r w:rsidRPr="0071371F">
        <w:rPr>
          <w:bCs/>
        </w:rPr>
        <w:t xml:space="preserve"> 1 </w:t>
      </w:r>
      <w:r>
        <w:rPr>
          <w:bCs/>
        </w:rPr>
        <w:t>апреля</w:t>
      </w:r>
      <w:r w:rsidRPr="0071371F">
        <w:rPr>
          <w:bCs/>
        </w:rPr>
        <w:t xml:space="preserve"> 2011</w:t>
      </w:r>
      <w:r>
        <w:rPr>
          <w:bCs/>
        </w:rPr>
        <w:t xml:space="preserve"> года</w:t>
      </w:r>
    </w:p>
    <w:p w:rsidR="004A5725" w:rsidRPr="00445EDC" w:rsidRDefault="004A5725" w:rsidP="004A5725">
      <w:pPr>
        <w:pStyle w:val="HChGR"/>
        <w:rPr>
          <w:bCs/>
          <w:u w:val="single"/>
        </w:rPr>
      </w:pPr>
      <w:r w:rsidRPr="0071371F">
        <w:tab/>
      </w:r>
      <w:r w:rsidRPr="0071371F">
        <w:tab/>
      </w:r>
      <w:r>
        <w:t>Доклад</w:t>
      </w:r>
      <w:r w:rsidRPr="00D44DEC">
        <w:t xml:space="preserve"> </w:t>
      </w:r>
      <w:r>
        <w:t>о</w:t>
      </w:r>
      <w:r w:rsidRPr="00D44DEC">
        <w:t xml:space="preserve"> </w:t>
      </w:r>
      <w:r>
        <w:t>ходе последующей</w:t>
      </w:r>
      <w:r w:rsidRPr="00D44DEC">
        <w:t xml:space="preserve"> </w:t>
      </w:r>
      <w:r>
        <w:t>деятельности</w:t>
      </w:r>
      <w:r w:rsidRPr="00D44DEC">
        <w:t xml:space="preserve"> </w:t>
      </w:r>
      <w:r>
        <w:t>Комитета</w:t>
      </w:r>
      <w:r w:rsidRPr="00D44DEC">
        <w:t xml:space="preserve"> </w:t>
      </w:r>
      <w:r>
        <w:t>по правам</w:t>
      </w:r>
      <w:r w:rsidRPr="00D44DEC">
        <w:t xml:space="preserve"> </w:t>
      </w:r>
      <w:r>
        <w:t>человека</w:t>
      </w:r>
      <w:r w:rsidRPr="00D44DEC">
        <w:t xml:space="preserve"> </w:t>
      </w:r>
      <w:r>
        <w:t>в</w:t>
      </w:r>
      <w:r w:rsidRPr="00D44DEC">
        <w:t xml:space="preserve"> </w:t>
      </w:r>
      <w:r>
        <w:t>связи</w:t>
      </w:r>
      <w:r w:rsidRPr="00D44DEC">
        <w:t xml:space="preserve"> </w:t>
      </w:r>
      <w:r>
        <w:t>с</w:t>
      </w:r>
      <w:r w:rsidRPr="00D44DEC">
        <w:t xml:space="preserve"> </w:t>
      </w:r>
      <w:r>
        <w:t>индивидуальными</w:t>
      </w:r>
      <w:r w:rsidRPr="00D44DEC">
        <w:t xml:space="preserve"> </w:t>
      </w:r>
      <w:r>
        <w:t>сообщениями</w:t>
      </w:r>
    </w:p>
    <w:p w:rsidR="004A5725" w:rsidRDefault="00640E2A" w:rsidP="00640E2A">
      <w:pPr>
        <w:pStyle w:val="SingleTxtGR"/>
      </w:pPr>
      <w:r>
        <w:tab/>
      </w:r>
      <w:r w:rsidR="004A5725">
        <w:t>В</w:t>
      </w:r>
      <w:r w:rsidR="004A5725" w:rsidRPr="00AD540C">
        <w:t xml:space="preserve"> </w:t>
      </w:r>
      <w:r w:rsidR="004A5725">
        <w:t>настоящем</w:t>
      </w:r>
      <w:r w:rsidR="004A5725" w:rsidRPr="00AD540C">
        <w:t xml:space="preserve"> </w:t>
      </w:r>
      <w:r w:rsidR="004A5725">
        <w:t>докладе</w:t>
      </w:r>
      <w:r w:rsidR="004A5725" w:rsidRPr="00AD540C">
        <w:t xml:space="preserve"> </w:t>
      </w:r>
      <w:r w:rsidR="004A5725">
        <w:t>содержится</w:t>
      </w:r>
      <w:r w:rsidR="004A5725" w:rsidRPr="00AD540C">
        <w:t xml:space="preserve"> </w:t>
      </w:r>
      <w:r w:rsidR="004A5725">
        <w:t>информация</w:t>
      </w:r>
      <w:r w:rsidR="004A5725" w:rsidRPr="00AD540C">
        <w:t xml:space="preserve">, </w:t>
      </w:r>
      <w:r w:rsidR="004A5725">
        <w:t>полученная</w:t>
      </w:r>
      <w:r w:rsidR="004A5725" w:rsidRPr="00AD540C">
        <w:t xml:space="preserve"> </w:t>
      </w:r>
      <w:r w:rsidR="004A5725">
        <w:t>после</w:t>
      </w:r>
      <w:r w:rsidR="004A5725" w:rsidRPr="00AD540C">
        <w:t xml:space="preserve"> </w:t>
      </w:r>
      <w:r w:rsidR="004A5725">
        <w:t>сотой</w:t>
      </w:r>
      <w:r w:rsidR="004A5725" w:rsidRPr="00AD540C">
        <w:t xml:space="preserve"> </w:t>
      </w:r>
      <w:r w:rsidR="004A5725">
        <w:t>сессии</w:t>
      </w:r>
      <w:r w:rsidR="004A5725" w:rsidRPr="00AD540C">
        <w:t xml:space="preserve"> </w:t>
      </w:r>
      <w:r w:rsidR="004A5725">
        <w:t>Комитета</w:t>
      </w:r>
      <w:r w:rsidR="004A5725" w:rsidRPr="00AD540C">
        <w:t xml:space="preserve"> </w:t>
      </w:r>
      <w:r w:rsidR="004A5725">
        <w:t>по</w:t>
      </w:r>
      <w:r w:rsidR="004A5725" w:rsidRPr="00AD540C">
        <w:t xml:space="preserve"> </w:t>
      </w:r>
      <w:r w:rsidR="004A5725">
        <w:t>пр</w:t>
      </w:r>
      <w:r w:rsidR="004A5725">
        <w:t>а</w:t>
      </w:r>
      <w:r w:rsidR="004A5725">
        <w:t>вам</w:t>
      </w:r>
      <w:r w:rsidR="004A5725" w:rsidRPr="00AD540C">
        <w:t xml:space="preserve"> </w:t>
      </w:r>
      <w:r w:rsidR="004A5725">
        <w:t>человека</w:t>
      </w:r>
      <w:r w:rsidR="004A5725" w:rsidRPr="00AD540C">
        <w:t xml:space="preserve">, </w:t>
      </w:r>
      <w:r w:rsidR="004A5725">
        <w:t>которая</w:t>
      </w:r>
      <w:r w:rsidR="004A5725" w:rsidRPr="00AD540C">
        <w:t xml:space="preserve"> </w:t>
      </w:r>
      <w:r w:rsidR="004A5725">
        <w:t>состоялась</w:t>
      </w:r>
      <w:r w:rsidR="004A5725" w:rsidRPr="00AD540C">
        <w:t xml:space="preserve"> 1</w:t>
      </w:r>
      <w:r w:rsidR="004A5725">
        <w:t>1</w:t>
      </w:r>
      <w:r w:rsidR="004A5725" w:rsidRPr="00D72AB9">
        <w:t>−</w:t>
      </w:r>
      <w:r w:rsidR="004A5725">
        <w:t>29</w:t>
      </w:r>
      <w:r w:rsidR="004A5725">
        <w:rPr>
          <w:lang w:val="en-US"/>
        </w:rPr>
        <w:t> </w:t>
      </w:r>
      <w:r w:rsidR="004A5725">
        <w:t>октября</w:t>
      </w:r>
      <w:r w:rsidR="004A5725" w:rsidRPr="00AD540C">
        <w:t xml:space="preserve"> 2010</w:t>
      </w:r>
      <w:r w:rsidR="004A5725">
        <w:t> года</w:t>
      </w:r>
      <w:r w:rsidR="004A5725" w:rsidRPr="00AD540C">
        <w:t>.</w:t>
      </w:r>
    </w:p>
    <w:tbl>
      <w:tblPr>
        <w:tblStyle w:val="TabTxt"/>
        <w:tblW w:w="7405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58"/>
      </w:tblGrid>
      <w:tr w:rsidR="004A5725" w:rsidRPr="007C5442" w:rsidTr="007C5442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4A5725" w:rsidRPr="007C5442" w:rsidRDefault="004A5725" w:rsidP="00AC59C6">
            <w:pPr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  <w:tcBorders>
              <w:bottom w:val="single" w:sz="12" w:space="0" w:color="auto"/>
            </w:tcBorders>
          </w:tcPr>
          <w:p w:rsidR="004A5725" w:rsidRPr="007C5442" w:rsidRDefault="004A5725" w:rsidP="00AC59C6">
            <w:pPr>
              <w:rPr>
                <w:b/>
              </w:rPr>
            </w:pPr>
            <w:r w:rsidRPr="007C5442">
              <w:rPr>
                <w:b/>
              </w:rPr>
              <w:t>АЛЖИР</w:t>
            </w:r>
          </w:p>
        </w:tc>
      </w:tr>
      <w:tr w:rsidR="004A5725" w:rsidRPr="007C5442" w:rsidTr="007C5442">
        <w:tc>
          <w:tcPr>
            <w:tcW w:w="2847" w:type="dxa"/>
            <w:tcBorders>
              <w:top w:val="single" w:sz="12" w:space="0" w:color="auto"/>
            </w:tcBorders>
          </w:tcPr>
          <w:p w:rsidR="004A5725" w:rsidRPr="007C5442" w:rsidRDefault="004A5725" w:rsidP="00AC59C6">
            <w:pPr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  <w:tcBorders>
              <w:top w:val="single" w:sz="12" w:space="0" w:color="auto"/>
            </w:tcBorders>
          </w:tcPr>
          <w:p w:rsidR="004A5725" w:rsidRPr="007C5442" w:rsidRDefault="004A5725" w:rsidP="00AC59C6">
            <w:pPr>
              <w:rPr>
                <w:b/>
              </w:rPr>
            </w:pPr>
            <w:proofErr w:type="spellStart"/>
            <w:r w:rsidRPr="007C5442">
              <w:rPr>
                <w:b/>
              </w:rPr>
              <w:t>Меджнун</w:t>
            </w:r>
            <w:proofErr w:type="spellEnd"/>
            <w:r w:rsidRPr="007C5442">
              <w:rPr>
                <w:b/>
              </w:rPr>
              <w:t xml:space="preserve"> Малик, 1297/2004</w:t>
            </w:r>
          </w:p>
        </w:tc>
      </w:tr>
      <w:tr w:rsidR="004A5725" w:rsidRPr="007C5442" w:rsidTr="007C5442">
        <w:tc>
          <w:tcPr>
            <w:tcW w:w="2847" w:type="dxa"/>
          </w:tcPr>
          <w:p w:rsidR="004A5725" w:rsidRPr="007C5442" w:rsidRDefault="00D16062" w:rsidP="00AC59C6">
            <w:pPr>
              <w:rPr>
                <w:b/>
              </w:rPr>
            </w:pPr>
            <w:bookmarkStart w:id="2" w:name="OLE_LINK13"/>
            <w:bookmarkStart w:id="3" w:name="OLE_LINK14"/>
            <w:r w:rsidRPr="007C5442">
              <w:rPr>
                <w:b/>
              </w:rPr>
              <w:t xml:space="preserve">Дата принятия </w:t>
            </w:r>
            <w:proofErr w:type="spellStart"/>
            <w:r w:rsidRPr="007C5442">
              <w:rPr>
                <w:b/>
              </w:rPr>
              <w:t>C</w:t>
            </w:r>
            <w:r w:rsidR="004A5725" w:rsidRPr="007C5442">
              <w:rPr>
                <w:b/>
              </w:rPr>
              <w:t>оображений</w:t>
            </w:r>
            <w:bookmarkEnd w:id="2"/>
            <w:bookmarkEnd w:id="3"/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</w:tcPr>
          <w:p w:rsidR="004A5725" w:rsidRPr="007C5442" w:rsidRDefault="004A5725" w:rsidP="00AC59C6">
            <w:r w:rsidRPr="007C5442">
              <w:t>14 июля 2006 года</w:t>
            </w:r>
          </w:p>
        </w:tc>
      </w:tr>
      <w:tr w:rsidR="004A5725" w:rsidRPr="007C5442" w:rsidTr="007C5442">
        <w:tc>
          <w:tcPr>
            <w:tcW w:w="2847" w:type="dxa"/>
          </w:tcPr>
          <w:p w:rsidR="004A5725" w:rsidRPr="007C5442" w:rsidRDefault="004A5725" w:rsidP="00AC59C6">
            <w:pPr>
              <w:rPr>
                <w:b/>
              </w:rPr>
            </w:pPr>
            <w:bookmarkStart w:id="4" w:name="OLE_LINK15"/>
            <w:bookmarkStart w:id="5" w:name="OLE_LINK16"/>
            <w:r w:rsidRPr="007C5442">
              <w:rPr>
                <w:b/>
              </w:rPr>
              <w:t>Вопросы и установленные нарушения</w:t>
            </w:r>
            <w:bookmarkEnd w:id="4"/>
            <w:bookmarkEnd w:id="5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</w:tcPr>
          <w:p w:rsidR="004A5725" w:rsidRPr="007C5442" w:rsidRDefault="004A5725" w:rsidP="00AC59C6">
            <w:r w:rsidRPr="007C5442">
              <w:t xml:space="preserve">Произвольный арест, </w:t>
            </w:r>
            <w:proofErr w:type="spellStart"/>
            <w:r w:rsidRPr="007C5442">
              <w:t>неинформирование</w:t>
            </w:r>
            <w:proofErr w:type="spellEnd"/>
            <w:r w:rsidRPr="007C5442">
              <w:t xml:space="preserve"> о пр</w:t>
            </w:r>
            <w:r w:rsidRPr="007C5442">
              <w:t>и</w:t>
            </w:r>
            <w:r w:rsidRPr="007C5442">
              <w:t>чинах ареста и выдвинутых против него обвин</w:t>
            </w:r>
            <w:r w:rsidRPr="007C5442">
              <w:t>е</w:t>
            </w:r>
            <w:r w:rsidRPr="007C5442">
              <w:t>ниях, применение пыток, чрезмерная задер</w:t>
            </w:r>
            <w:r w:rsidRPr="007C5442">
              <w:t>ж</w:t>
            </w:r>
            <w:r w:rsidRPr="007C5442">
              <w:t>ка начала судебного процесса − статьи 7</w:t>
            </w:r>
            <w:r w:rsidR="00640E2A" w:rsidRPr="007C5442">
              <w:t>;</w:t>
            </w:r>
            <w:r w:rsidRPr="007C5442">
              <w:t xml:space="preserve"> 9, пун</w:t>
            </w:r>
            <w:r w:rsidRPr="007C5442">
              <w:t>к</w:t>
            </w:r>
            <w:r w:rsidRPr="007C5442">
              <w:t>ты</w:t>
            </w:r>
            <w:r w:rsidR="007C5442">
              <w:rPr>
                <w:lang w:val="en-US"/>
              </w:rPr>
              <w:t> </w:t>
            </w:r>
            <w:r w:rsidRPr="007C5442">
              <w:t>1, 2 и 3; и статья 14, пункт 3 а) и с) Па</w:t>
            </w:r>
            <w:r w:rsidRPr="007C5442">
              <w:t>к</w:t>
            </w:r>
            <w:r w:rsidRPr="007C5442">
              <w:t>та.</w:t>
            </w:r>
          </w:p>
        </w:tc>
      </w:tr>
      <w:tr w:rsidR="004A5725" w:rsidRPr="007C5442" w:rsidTr="007C5442">
        <w:tc>
          <w:tcPr>
            <w:tcW w:w="2847" w:type="dxa"/>
          </w:tcPr>
          <w:p w:rsidR="004A5725" w:rsidRPr="007C5442" w:rsidRDefault="004A5725" w:rsidP="00AC59C6">
            <w:pPr>
              <w:rPr>
                <w:b/>
              </w:rPr>
            </w:pPr>
            <w:bookmarkStart w:id="6" w:name="OLE_LINK17"/>
            <w:bookmarkStart w:id="7" w:name="OLE_LINK18"/>
            <w:r w:rsidRPr="007C5442">
              <w:rPr>
                <w:b/>
              </w:rPr>
              <w:t>Рекомендованное средство правовой защиты</w:t>
            </w:r>
            <w:bookmarkEnd w:id="6"/>
            <w:bookmarkEnd w:id="7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</w:tcPr>
          <w:p w:rsidR="004A5725" w:rsidRPr="007C5442" w:rsidRDefault="004A5725" w:rsidP="00AC59C6">
            <w:r w:rsidRPr="007C5442">
              <w:t xml:space="preserve">Эффективное средство правовой защиты, </w:t>
            </w:r>
            <w:r w:rsidR="006A1E43" w:rsidRPr="007C5442">
              <w:t>пред</w:t>
            </w:r>
            <w:r w:rsidR="006A1E43" w:rsidRPr="007C5442">
              <w:t>у</w:t>
            </w:r>
            <w:r w:rsidR="006A1E43" w:rsidRPr="007C5442">
              <w:t xml:space="preserve">сматривающее </w:t>
            </w:r>
            <w:r w:rsidRPr="007C5442">
              <w:t xml:space="preserve">возможность для г-на </w:t>
            </w:r>
            <w:proofErr w:type="spellStart"/>
            <w:r w:rsidRPr="007C5442">
              <w:t>Мед</w:t>
            </w:r>
            <w:r w:rsidRPr="007C5442">
              <w:t>ж</w:t>
            </w:r>
            <w:r w:rsidRPr="007C5442">
              <w:t>нуна</w:t>
            </w:r>
            <w:proofErr w:type="spellEnd"/>
            <w:r w:rsidRPr="007C5442">
              <w:t xml:space="preserve"> немедленно предстать перед судьей для ответа на предъявленные ему обви</w:t>
            </w:r>
            <w:r w:rsidR="006A1E43" w:rsidRPr="007C5442">
              <w:t>нения</w:t>
            </w:r>
            <w:r w:rsidRPr="007C5442">
              <w:t xml:space="preserve"> или его осв</w:t>
            </w:r>
            <w:r w:rsidRPr="007C5442">
              <w:t>о</w:t>
            </w:r>
            <w:r w:rsidRPr="007C5442">
              <w:t>бо</w:t>
            </w:r>
            <w:r w:rsidR="006A1E43" w:rsidRPr="007C5442">
              <w:t>ждени</w:t>
            </w:r>
            <w:r w:rsidR="000B6009">
              <w:t>е</w:t>
            </w:r>
            <w:r w:rsidR="00625E46" w:rsidRPr="007C5442">
              <w:t>;</w:t>
            </w:r>
            <w:r w:rsidRPr="007C5442">
              <w:t xml:space="preserve"> полное и тщательное расследование </w:t>
            </w:r>
            <w:r w:rsidR="00625E46" w:rsidRPr="007C5442">
              <w:t>фактов, связанных</w:t>
            </w:r>
            <w:r w:rsidRPr="007C5442">
              <w:t xml:space="preserve"> с его содержанием под стр</w:t>
            </w:r>
            <w:r w:rsidRPr="007C5442">
              <w:t>а</w:t>
            </w:r>
            <w:r w:rsidRPr="007C5442">
              <w:t xml:space="preserve">жей </w:t>
            </w:r>
            <w:r w:rsidR="00151924" w:rsidRPr="007C5442">
              <w:t>без св</w:t>
            </w:r>
            <w:r w:rsidR="00151924" w:rsidRPr="007C5442">
              <w:t>я</w:t>
            </w:r>
            <w:r w:rsidR="00151924" w:rsidRPr="007C5442">
              <w:t>зи с внешним миром</w:t>
            </w:r>
            <w:r w:rsidRPr="007C5442">
              <w:t xml:space="preserve"> и обращением, которому он подвергался с 28 сен</w:t>
            </w:r>
            <w:r w:rsidR="00151924" w:rsidRPr="007C5442">
              <w:t>тября 1999 г</w:t>
            </w:r>
            <w:r w:rsidR="00151924" w:rsidRPr="007C5442">
              <w:t>о</w:t>
            </w:r>
            <w:r w:rsidR="00151924" w:rsidRPr="007C5442">
              <w:t>да;</w:t>
            </w:r>
            <w:r w:rsidRPr="007C5442">
              <w:t xml:space="preserve"> а также привлечение к уголовной ответс</w:t>
            </w:r>
            <w:r w:rsidRPr="007C5442">
              <w:t>т</w:t>
            </w:r>
            <w:r w:rsidRPr="007C5442">
              <w:t>венности лиц</w:t>
            </w:r>
            <w:r w:rsidR="00640E2A" w:rsidRPr="007C5442">
              <w:t>,</w:t>
            </w:r>
            <w:r w:rsidRPr="007C5442">
              <w:t xml:space="preserve"> винов</w:t>
            </w:r>
            <w:r w:rsidR="004D0BFD" w:rsidRPr="007C5442">
              <w:t>ных</w:t>
            </w:r>
            <w:r w:rsidRPr="007C5442">
              <w:t>, в частности</w:t>
            </w:r>
            <w:r w:rsidR="00640E2A" w:rsidRPr="007C5442">
              <w:t>,</w:t>
            </w:r>
            <w:r w:rsidRPr="007C5442">
              <w:t xml:space="preserve"> в жест</w:t>
            </w:r>
            <w:r w:rsidRPr="007C5442">
              <w:t>о</w:t>
            </w:r>
            <w:r w:rsidRPr="007C5442">
              <w:t>ком обращении. Г</w:t>
            </w:r>
            <w:r w:rsidRPr="007C5442">
              <w:t>о</w:t>
            </w:r>
            <w:r w:rsidRPr="007C5442">
              <w:t>су</w:t>
            </w:r>
            <w:r w:rsidR="004D0BFD" w:rsidRPr="007C5442">
              <w:t>дарству</w:t>
            </w:r>
            <w:r w:rsidRPr="007C5442">
              <w:t>-участник</w:t>
            </w:r>
            <w:r w:rsidR="004D0BFD" w:rsidRPr="007C5442">
              <w:t>у</w:t>
            </w:r>
            <w:r w:rsidRPr="007C5442">
              <w:t xml:space="preserve"> также </w:t>
            </w:r>
            <w:r w:rsidR="004D0BFD" w:rsidRPr="007C5442">
              <w:t>предлагается</w:t>
            </w:r>
            <w:r w:rsidRPr="007C5442">
              <w:t xml:space="preserve"> выплатить </w:t>
            </w:r>
            <w:r w:rsidR="004D0BFD" w:rsidRPr="007C5442">
              <w:t xml:space="preserve">г-ну </w:t>
            </w:r>
            <w:proofErr w:type="spellStart"/>
            <w:r w:rsidR="004D0BFD" w:rsidRPr="007C5442">
              <w:t>Меджнуну</w:t>
            </w:r>
            <w:proofErr w:type="spellEnd"/>
            <w:r w:rsidR="004D0BFD" w:rsidRPr="007C5442">
              <w:t xml:space="preserve"> надл</w:t>
            </w:r>
            <w:r w:rsidR="004D0BFD" w:rsidRPr="007C5442">
              <w:t>е</w:t>
            </w:r>
            <w:r w:rsidR="004D0BFD" w:rsidRPr="007C5442">
              <w:t>жащую</w:t>
            </w:r>
            <w:r w:rsidRPr="007C5442">
              <w:t xml:space="preserve"> компенсацию за эти нар</w:t>
            </w:r>
            <w:r w:rsidRPr="007C5442">
              <w:t>у</w:t>
            </w:r>
            <w:r w:rsidRPr="007C5442">
              <w:t>шения.</w:t>
            </w:r>
          </w:p>
        </w:tc>
      </w:tr>
      <w:tr w:rsidR="004A5725" w:rsidRPr="007C5442" w:rsidTr="009C73F1">
        <w:tc>
          <w:tcPr>
            <w:tcW w:w="2847" w:type="dxa"/>
            <w:tcBorders>
              <w:bottom w:val="nil"/>
            </w:tcBorders>
          </w:tcPr>
          <w:p w:rsidR="004A5725" w:rsidRPr="007C5442" w:rsidRDefault="004A5725" w:rsidP="00AC59C6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</w:t>
            </w:r>
            <w:r w:rsidR="004D0BFD" w:rsidRPr="007C5442">
              <w:rPr>
                <w:b/>
              </w:rPr>
              <w:t xml:space="preserve">для </w:t>
            </w:r>
            <w:r w:rsidRPr="007C5442">
              <w:rPr>
                <w:b/>
              </w:rPr>
              <w:t xml:space="preserve">представления ответа </w:t>
            </w:r>
            <w:r w:rsidR="00640E2A" w:rsidRPr="007C5442">
              <w:rPr>
                <w:b/>
              </w:rPr>
              <w:br/>
            </w:r>
            <w:r w:rsidRPr="007C5442">
              <w:rPr>
                <w:b/>
              </w:rPr>
              <w:t>государс</w:t>
            </w:r>
            <w:r w:rsidRPr="007C5442">
              <w:rPr>
                <w:b/>
              </w:rPr>
              <w:t>т</w:t>
            </w:r>
            <w:r w:rsidR="004D0BFD" w:rsidRPr="007C5442">
              <w:rPr>
                <w:b/>
              </w:rPr>
              <w:t>вом</w:t>
            </w:r>
            <w:r w:rsidRPr="007C5442">
              <w:rPr>
                <w:b/>
              </w:rPr>
              <w:t>-участник</w:t>
            </w:r>
            <w:r w:rsidR="004D0BFD" w:rsidRPr="007C5442">
              <w:rPr>
                <w:b/>
              </w:rPr>
              <w:t>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</w:tcPr>
          <w:p w:rsidR="004A5725" w:rsidRPr="007C5442" w:rsidRDefault="004A5725" w:rsidP="00AC59C6">
            <w:r w:rsidRPr="007C5442">
              <w:t>16 ноября 2006 года</w:t>
            </w:r>
          </w:p>
        </w:tc>
      </w:tr>
      <w:tr w:rsidR="004A5725" w:rsidRPr="007C5442" w:rsidTr="009C73F1">
        <w:tc>
          <w:tcPr>
            <w:tcW w:w="2847" w:type="dxa"/>
            <w:tcBorders>
              <w:top w:val="nil"/>
              <w:bottom w:val="nil"/>
            </w:tcBorders>
          </w:tcPr>
          <w:p w:rsidR="004A5725" w:rsidRPr="007C5442" w:rsidRDefault="004A5725" w:rsidP="00640E2A">
            <w:pPr>
              <w:keepNext/>
              <w:rPr>
                <w:b/>
              </w:rPr>
            </w:pPr>
            <w:r w:rsidRPr="007C5442">
              <w:rPr>
                <w:b/>
              </w:rPr>
              <w:t>Дата комме</w:t>
            </w:r>
            <w:r w:rsidRPr="007C5442">
              <w:rPr>
                <w:b/>
              </w:rPr>
              <w:t>н</w:t>
            </w:r>
            <w:r w:rsidRPr="007C5442">
              <w:rPr>
                <w:b/>
              </w:rPr>
              <w:t>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  <w:tcBorders>
              <w:top w:val="nil"/>
            </w:tcBorders>
          </w:tcPr>
          <w:p w:rsidR="004A5725" w:rsidRPr="007C5442" w:rsidRDefault="004A5725" w:rsidP="00AC59C6">
            <w:r w:rsidRPr="007C5442">
              <w:t>9 апреля 2007 года, 27 февраля 2008 года, 12 февраля 2009 года, 28 сентября 2009 года</w:t>
            </w:r>
            <w:r w:rsidR="004B1346" w:rsidRPr="007C5442">
              <w:t>, 24 </w:t>
            </w:r>
            <w:r w:rsidRPr="007C5442">
              <w:t>января 2011 года</w:t>
            </w:r>
          </w:p>
        </w:tc>
      </w:tr>
      <w:tr w:rsidR="004A5725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4A5725" w:rsidRPr="007C5442" w:rsidRDefault="004A5725" w:rsidP="00AC59C6">
            <w:pPr>
              <w:jc w:val="both"/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4A5725" w:rsidRPr="007C5442" w:rsidRDefault="004A5725" w:rsidP="00AC59C6">
            <w:pPr>
              <w:jc w:val="both"/>
            </w:pPr>
            <w:r w:rsidRPr="007C5442">
              <w:t xml:space="preserve">9 апреля 2007 года автор уведомил Комитет о том, что государство-участник не выполнило </w:t>
            </w:r>
            <w:r w:rsidR="004D0BFD" w:rsidRPr="007C5442">
              <w:t xml:space="preserve">его </w:t>
            </w:r>
            <w:r w:rsidRPr="007C5442">
              <w:t xml:space="preserve">Соображения. </w:t>
            </w:r>
            <w:r w:rsidR="004B1346" w:rsidRPr="007C5442">
              <w:t>После принятия</w:t>
            </w:r>
            <w:r w:rsidRPr="007C5442">
              <w:t xml:space="preserve"> </w:t>
            </w:r>
            <w:r w:rsidR="004B1346" w:rsidRPr="007C5442">
              <w:t xml:space="preserve">Соображений </w:t>
            </w:r>
            <w:r w:rsidRPr="007C5442">
              <w:t>Комитета дело а</w:t>
            </w:r>
            <w:r w:rsidRPr="007C5442">
              <w:t>в</w:t>
            </w:r>
            <w:r w:rsidRPr="007C5442">
              <w:t>тора два</w:t>
            </w:r>
            <w:r w:rsidR="004B1346" w:rsidRPr="007C5442">
              <w:t>жды</w:t>
            </w:r>
            <w:r w:rsidRPr="007C5442">
              <w:t xml:space="preserve"> представлялось на рассмотрение суда в </w:t>
            </w:r>
            <w:proofErr w:type="spellStart"/>
            <w:r w:rsidRPr="007C5442">
              <w:t>Тизи-Узу</w:t>
            </w:r>
            <w:proofErr w:type="spellEnd"/>
            <w:r w:rsidRPr="007C5442">
              <w:t>, но так и не было ра</w:t>
            </w:r>
            <w:r w:rsidRPr="007C5442">
              <w:t>с</w:t>
            </w:r>
            <w:r w:rsidRPr="007C5442">
              <w:t xml:space="preserve">смотрено. Кроме того, некое лицо, проживающее в </w:t>
            </w:r>
            <w:proofErr w:type="spellStart"/>
            <w:r w:rsidRPr="007C5442">
              <w:t>Тизи-Узу</w:t>
            </w:r>
            <w:proofErr w:type="spellEnd"/>
            <w:r w:rsidRPr="007C5442">
              <w:t>, утверждает, что с</w:t>
            </w:r>
            <w:r w:rsidRPr="007C5442">
              <w:t>о</w:t>
            </w:r>
            <w:r w:rsidRPr="007C5442">
              <w:t>трудники судебной полиции путем угроз принуждали его к даче ложных показ</w:t>
            </w:r>
            <w:r w:rsidRPr="007C5442">
              <w:t>а</w:t>
            </w:r>
            <w:r w:rsidRPr="007C5442">
              <w:t xml:space="preserve">ний против автора. </w:t>
            </w:r>
            <w:r w:rsidR="004B1346" w:rsidRPr="007C5442">
              <w:t>Это</w:t>
            </w:r>
            <w:r w:rsidRPr="007C5442">
              <w:t xml:space="preserve"> </w:t>
            </w:r>
            <w:r w:rsidR="004B1346" w:rsidRPr="007C5442">
              <w:t>лицо</w:t>
            </w:r>
            <w:r w:rsidRPr="007C5442">
              <w:t xml:space="preserve">, а также его сын утверждают, что в феврале и марте 2002 года </w:t>
            </w:r>
            <w:r w:rsidR="008F4839" w:rsidRPr="007C5442">
              <w:t xml:space="preserve">они подвергались пыткам </w:t>
            </w:r>
            <w:r w:rsidRPr="007C5442">
              <w:t>за отказ свидетельств</w:t>
            </w:r>
            <w:r w:rsidRPr="007C5442">
              <w:t>о</w:t>
            </w:r>
            <w:r w:rsidRPr="007C5442">
              <w:t xml:space="preserve">вать против автора, </w:t>
            </w:r>
            <w:r w:rsidR="008F4839" w:rsidRPr="007C5442">
              <w:t>т.е.</w:t>
            </w:r>
            <w:r w:rsidR="007A7D2C" w:rsidRPr="007C5442">
              <w:t xml:space="preserve"> дать</w:t>
            </w:r>
            <w:r w:rsidRPr="007C5442">
              <w:t xml:space="preserve"> показания, что </w:t>
            </w:r>
            <w:r w:rsidR="007A7D2C" w:rsidRPr="007C5442">
              <w:t xml:space="preserve">они </w:t>
            </w:r>
            <w:r w:rsidRPr="007C5442">
              <w:t>видели его в том месте, где произошло убийство потерпевшего.</w:t>
            </w:r>
            <w:r w:rsidR="007A7D2C" w:rsidRPr="007C5442">
              <w:t xml:space="preserve"> В</w:t>
            </w:r>
            <w:r w:rsidRPr="007C5442">
              <w:t>последс</w:t>
            </w:r>
            <w:r w:rsidRPr="007C5442">
              <w:t>т</w:t>
            </w:r>
            <w:r w:rsidRPr="007C5442">
              <w:t>вии, 21 марта 2004 года</w:t>
            </w:r>
            <w:r w:rsidR="007A7D2C" w:rsidRPr="007C5442">
              <w:t xml:space="preserve"> первое лицо</w:t>
            </w:r>
            <w:r w:rsidRPr="007C5442">
              <w:t xml:space="preserve"> было приговорено к трем годам лишения свободы за связь с террористической </w:t>
            </w:r>
            <w:r w:rsidR="007A7D2C" w:rsidRPr="007C5442">
              <w:t>гру</w:t>
            </w:r>
            <w:r w:rsidR="007A7D2C" w:rsidRPr="007C5442">
              <w:t>п</w:t>
            </w:r>
            <w:r w:rsidR="007A7D2C" w:rsidRPr="007C5442">
              <w:t>пой</w:t>
            </w:r>
            <w:r w:rsidRPr="007C5442">
              <w:t xml:space="preserve">, а его сын был оправдан, после чего </w:t>
            </w:r>
            <w:r w:rsidR="007A7D2C" w:rsidRPr="007C5442">
              <w:t>он бежал</w:t>
            </w:r>
            <w:r w:rsidRPr="007C5442">
              <w:t xml:space="preserve"> во Францию, где ему предо</w:t>
            </w:r>
            <w:r w:rsidRPr="007C5442">
              <w:t>с</w:t>
            </w:r>
            <w:r w:rsidRPr="007C5442">
              <w:t>тавили статус беженца.</w:t>
            </w:r>
          </w:p>
          <w:p w:rsidR="004A5725" w:rsidRPr="007C5442" w:rsidRDefault="004A5725" w:rsidP="00AC59C6">
            <w:pPr>
              <w:jc w:val="both"/>
            </w:pPr>
            <w:r w:rsidRPr="007C5442">
              <w:t>27 февраля 2008 года автор сообщил о том, что государство-участник вновь не выполнило Соображения Комитета. По причине того, что его дело так и не б</w:t>
            </w:r>
            <w:r w:rsidRPr="007C5442">
              <w:t>ы</w:t>
            </w:r>
            <w:r w:rsidRPr="007C5442">
              <w:t>ло рассмотрено, 25 февраля 2008 года</w:t>
            </w:r>
            <w:r w:rsidR="007A7D2C" w:rsidRPr="007C5442">
              <w:t xml:space="preserve"> автор начал голодовку</w:t>
            </w:r>
            <w:r w:rsidRPr="007C5442">
              <w:t>. Генеральный пр</w:t>
            </w:r>
            <w:r w:rsidRPr="007C5442">
              <w:t>о</w:t>
            </w:r>
            <w:r w:rsidRPr="007C5442">
              <w:t>курор посетил его в тюрьме с целью побудить его прекратить голодовку и за</w:t>
            </w:r>
            <w:r w:rsidRPr="007C5442">
              <w:t>я</w:t>
            </w:r>
            <w:r w:rsidRPr="007C5442">
              <w:t>вил, что, хотя он лично не может установить конкретную дату рассмотрения дела, он обратится в "компетентные органы". По мнению автора, в соответс</w:t>
            </w:r>
            <w:r w:rsidRPr="007C5442">
              <w:t>т</w:t>
            </w:r>
            <w:r w:rsidRPr="007C5442">
              <w:t>вии с нацио</w:t>
            </w:r>
            <w:r w:rsidR="0049123B" w:rsidRPr="007C5442">
              <w:t>нальным законодательством Г</w:t>
            </w:r>
            <w:r w:rsidRPr="007C5442">
              <w:t xml:space="preserve">енеральный прокурор является </w:t>
            </w:r>
            <w:r w:rsidR="0049123B" w:rsidRPr="007C5442">
              <w:t>еди</w:t>
            </w:r>
            <w:r w:rsidR="0049123B" w:rsidRPr="007C5442">
              <w:t>н</w:t>
            </w:r>
            <w:r w:rsidR="0049123B" w:rsidRPr="007C5442">
              <w:t>ственным</w:t>
            </w:r>
            <w:r w:rsidRPr="007C5442">
              <w:t xml:space="preserve"> лицом, уполном</w:t>
            </w:r>
            <w:r w:rsidRPr="007C5442">
              <w:t>о</w:t>
            </w:r>
            <w:r w:rsidRPr="007C5442">
              <w:t xml:space="preserve">ченным </w:t>
            </w:r>
            <w:r w:rsidR="0049123B" w:rsidRPr="007C5442">
              <w:t xml:space="preserve">просить председателя </w:t>
            </w:r>
            <w:r w:rsidRPr="007C5442">
              <w:t xml:space="preserve">уголовного суда </w:t>
            </w:r>
            <w:r w:rsidR="0049123B" w:rsidRPr="007C5442">
              <w:t>включить то или иное дело в сп</w:t>
            </w:r>
            <w:r w:rsidR="0049123B" w:rsidRPr="007C5442">
              <w:t>и</w:t>
            </w:r>
            <w:r w:rsidR="0049123B" w:rsidRPr="007C5442">
              <w:t>сок дел к слушанию</w:t>
            </w:r>
            <w:r w:rsidRPr="007C5442">
              <w:t>.</w:t>
            </w:r>
          </w:p>
          <w:p w:rsidR="004A5725" w:rsidRPr="007C5442" w:rsidRDefault="004A5725" w:rsidP="00AC59C6">
            <w:pPr>
              <w:jc w:val="both"/>
            </w:pPr>
            <w:r w:rsidRPr="007C5442">
              <w:t xml:space="preserve">12 февраля 2009 года автор </w:t>
            </w:r>
            <w:r w:rsidR="0049123B" w:rsidRPr="007C5442">
              <w:t>повторил свое утверждение</w:t>
            </w:r>
            <w:r w:rsidRPr="007C5442">
              <w:t xml:space="preserve">, что государство-участник не выполнило Соображения Комитета, и </w:t>
            </w:r>
            <w:r w:rsidR="00311786" w:rsidRPr="007C5442">
              <w:t>заявил</w:t>
            </w:r>
            <w:r w:rsidRPr="007C5442">
              <w:t>, что с момента прин</w:t>
            </w:r>
            <w:r w:rsidRPr="007C5442">
              <w:t>я</w:t>
            </w:r>
            <w:r w:rsidRPr="007C5442">
              <w:t>тия Сообр</w:t>
            </w:r>
            <w:r w:rsidRPr="007C5442">
              <w:t>а</w:t>
            </w:r>
            <w:r w:rsidRPr="007C5442">
              <w:t xml:space="preserve">жений </w:t>
            </w:r>
            <w:r w:rsidR="00311786" w:rsidRPr="007C5442">
              <w:t xml:space="preserve">судом в </w:t>
            </w:r>
            <w:proofErr w:type="spellStart"/>
            <w:r w:rsidR="00311786" w:rsidRPr="007C5442">
              <w:t>Тизи-Узу</w:t>
            </w:r>
            <w:proofErr w:type="spellEnd"/>
            <w:r w:rsidR="00311786" w:rsidRPr="007C5442">
              <w:t xml:space="preserve"> были рассмотрены </w:t>
            </w:r>
            <w:r w:rsidRPr="007C5442">
              <w:t xml:space="preserve">19 других уголовных дел. Автор вновь начал голодовку 31 января 2009 года, и на следующий день </w:t>
            </w:r>
            <w:r w:rsidR="00311786" w:rsidRPr="007C5442">
              <w:t xml:space="preserve">обвинитель в суде </w:t>
            </w:r>
            <w:r w:rsidRPr="007C5442">
              <w:t>п</w:t>
            </w:r>
            <w:r w:rsidRPr="007C5442">
              <w:t>о</w:t>
            </w:r>
            <w:r w:rsidRPr="007C5442">
              <w:t xml:space="preserve">сетил его в тюрьме и </w:t>
            </w:r>
            <w:r w:rsidR="007F5845" w:rsidRPr="007C5442">
              <w:t>сообщил</w:t>
            </w:r>
            <w:r w:rsidRPr="007C5442">
              <w:t xml:space="preserve"> о том, что его дело будет рассмотрено после выборов. Год назад во время его последней голодовки с</w:t>
            </w:r>
            <w:r w:rsidRPr="007C5442">
              <w:t>у</w:t>
            </w:r>
            <w:r w:rsidRPr="007C5442">
              <w:t xml:space="preserve">дебные власти дали такое же обещание, объяснив, что его дело </w:t>
            </w:r>
            <w:r w:rsidR="007F5845" w:rsidRPr="007C5442">
              <w:t xml:space="preserve">является </w:t>
            </w:r>
            <w:r w:rsidRPr="007C5442">
              <w:t>"пол</w:t>
            </w:r>
            <w:r w:rsidRPr="007C5442">
              <w:t>и</w:t>
            </w:r>
            <w:r w:rsidRPr="007C5442">
              <w:t>тически де</w:t>
            </w:r>
            <w:r w:rsidR="007F5845" w:rsidRPr="007C5442">
              <w:t>ликатным</w:t>
            </w:r>
            <w:r w:rsidRPr="007C5442">
              <w:t xml:space="preserve">" и что </w:t>
            </w:r>
            <w:r w:rsidR="007F5845" w:rsidRPr="007C5442">
              <w:t>они не упо</w:t>
            </w:r>
            <w:r w:rsidR="007F5845" w:rsidRPr="007C5442">
              <w:t>л</w:t>
            </w:r>
            <w:r w:rsidR="007F5845" w:rsidRPr="007C5442">
              <w:t>номочены принимать</w:t>
            </w:r>
            <w:r w:rsidRPr="007C5442">
              <w:t xml:space="preserve"> решение о его рассмотрении.</w:t>
            </w:r>
          </w:p>
          <w:p w:rsidR="004A5725" w:rsidRPr="007C5442" w:rsidRDefault="004A5725" w:rsidP="00AC59C6">
            <w:pPr>
              <w:jc w:val="both"/>
            </w:pPr>
            <w:r w:rsidRPr="007C5442">
              <w:t>28 сентября 2009 года автор вновь заявил, что суд так и не приступил к ра</w:t>
            </w:r>
            <w:r w:rsidRPr="007C5442">
              <w:t>с</w:t>
            </w:r>
            <w:r w:rsidRPr="007C5442">
              <w:t xml:space="preserve">смотрению его дела, что его дело </w:t>
            </w:r>
            <w:r w:rsidR="007F5845" w:rsidRPr="007C5442">
              <w:t xml:space="preserve">по-прежнему считается политическим </w:t>
            </w:r>
            <w:r w:rsidRPr="007C5442">
              <w:t xml:space="preserve">и </w:t>
            </w:r>
            <w:r w:rsidR="007F5845" w:rsidRPr="007C5442">
              <w:t xml:space="preserve">что </w:t>
            </w:r>
            <w:r w:rsidRPr="007C5442">
              <w:t xml:space="preserve">правительство рекомендовало судебным органам </w:t>
            </w:r>
            <w:r w:rsidR="00640E2A" w:rsidRPr="007C5442">
              <w:t xml:space="preserve">не </w:t>
            </w:r>
            <w:r w:rsidR="007F5845" w:rsidRPr="007C5442">
              <w:t>принимать никакого реш</w:t>
            </w:r>
            <w:r w:rsidR="007F5845" w:rsidRPr="007C5442">
              <w:t>е</w:t>
            </w:r>
            <w:r w:rsidR="007F5845" w:rsidRPr="007C5442">
              <w:t>ния по этому в</w:t>
            </w:r>
            <w:r w:rsidR="007F5845" w:rsidRPr="007C5442">
              <w:t>о</w:t>
            </w:r>
            <w:r w:rsidR="007F5845" w:rsidRPr="007C5442">
              <w:t>просу</w:t>
            </w:r>
            <w:r w:rsidRPr="007C5442">
              <w:t>.</w:t>
            </w:r>
          </w:p>
        </w:tc>
      </w:tr>
      <w:tr w:rsidR="00AC59C6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AC59C6" w:rsidRPr="007C5442" w:rsidRDefault="00AC59C6" w:rsidP="00640E2A">
            <w:pPr>
              <w:jc w:val="both"/>
            </w:pPr>
            <w:r w:rsidRPr="007C5442">
              <w:t>24 января 2011 года автор повторил свои предыдущие комментарии и напомнил о том, что власти не выполнили Соображения Комитета и что его дело в уг</w:t>
            </w:r>
            <w:r w:rsidRPr="007C5442">
              <w:t>о</w:t>
            </w:r>
            <w:r w:rsidRPr="007C5442">
              <w:t xml:space="preserve">ловном суде </w:t>
            </w:r>
            <w:proofErr w:type="spellStart"/>
            <w:r w:rsidRPr="007C5442">
              <w:t>Тизи-Узу</w:t>
            </w:r>
            <w:proofErr w:type="spellEnd"/>
            <w:r w:rsidRPr="007C5442">
              <w:t xml:space="preserve"> остается нерассмотренным с 2001 года. Он просит Ком</w:t>
            </w:r>
            <w:r w:rsidRPr="007C5442">
              <w:t>и</w:t>
            </w:r>
            <w:r w:rsidRPr="007C5442">
              <w:t>тет вновь обратиться к властям государства-участника в попытке найти реш</w:t>
            </w:r>
            <w:r w:rsidRPr="007C5442">
              <w:t>е</w:t>
            </w:r>
            <w:r w:rsidRPr="007C5442">
              <w:t xml:space="preserve">ние. </w:t>
            </w:r>
          </w:p>
        </w:tc>
      </w:tr>
      <w:tr w:rsidR="00AC59C6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AC59C6" w:rsidRPr="007C5442" w:rsidRDefault="00AC59C6" w:rsidP="007C5442">
            <w:pPr>
              <w:keepNext/>
              <w:keepLines/>
              <w:jc w:val="both"/>
              <w:rPr>
                <w:b/>
              </w:rPr>
            </w:pPr>
            <w:r w:rsidRPr="007C5442">
              <w:rPr>
                <w:b/>
              </w:rPr>
              <w:t xml:space="preserve">Дальнейшие принятые или требуемые меры </w:t>
            </w:r>
          </w:p>
          <w:p w:rsidR="00AC59C6" w:rsidRPr="007C5442" w:rsidRDefault="00AC59C6" w:rsidP="007C5442">
            <w:pPr>
              <w:keepNext/>
              <w:keepLines/>
              <w:jc w:val="both"/>
            </w:pPr>
            <w:r w:rsidRPr="007C5442">
              <w:t>Учитывая тот факт, что государство-участник не представило информации о п</w:t>
            </w:r>
            <w:r w:rsidRPr="007C5442">
              <w:t>о</w:t>
            </w:r>
            <w:r w:rsidRPr="007C5442">
              <w:t>следующих мерах, принятых по Соображениям Комитета, Секретариат от имени Докладчика просил о встрече с представителем Постоянного представ</w:t>
            </w:r>
            <w:r w:rsidRPr="007C5442">
              <w:t>и</w:t>
            </w:r>
            <w:r w:rsidRPr="007C5442">
              <w:t xml:space="preserve">тельства в ходе </w:t>
            </w:r>
            <w:r w:rsidR="00640E2A" w:rsidRPr="007C5442">
              <w:t xml:space="preserve">девяносто третьей </w:t>
            </w:r>
            <w:r w:rsidRPr="007C5442">
              <w:t>сессии Комитета (7−25 июля 2008 года). Н</w:t>
            </w:r>
            <w:r w:rsidRPr="007C5442">
              <w:t>е</w:t>
            </w:r>
            <w:r w:rsidRPr="007C5442">
              <w:t>смотря на направление официального запроса в письменной форме, государс</w:t>
            </w:r>
            <w:r w:rsidRPr="007C5442">
              <w:t>т</w:t>
            </w:r>
            <w:r w:rsidRPr="007C5442">
              <w:t xml:space="preserve">во-участник на него не ответило. В итоге встреча была назначена на </w:t>
            </w:r>
            <w:r w:rsidR="00640E2A" w:rsidRPr="007C5442">
              <w:t xml:space="preserve">девяносто четвертую </w:t>
            </w:r>
            <w:r w:rsidRPr="007C5442">
              <w:t>сессию, но так и не с</w:t>
            </w:r>
            <w:r w:rsidRPr="007C5442">
              <w:t>о</w:t>
            </w:r>
            <w:r w:rsidRPr="007C5442">
              <w:t>стоялась.</w:t>
            </w:r>
          </w:p>
        </w:tc>
      </w:tr>
      <w:tr w:rsidR="00640E2A" w:rsidRPr="007C5442" w:rsidTr="007C5442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</w:tcPr>
          <w:p w:rsidR="00640E2A" w:rsidRPr="007C5442" w:rsidRDefault="00640E2A" w:rsidP="00640E2A">
            <w:pPr>
              <w:jc w:val="both"/>
              <w:rPr>
                <w:b/>
              </w:rPr>
            </w:pPr>
            <w:r w:rsidRPr="007C5442">
              <w:t>Комитет принял решение о том, что следует предпринять дальнейшую попытку организовать встречу для обсуждения последующей деятельности. Встречу след</w:t>
            </w:r>
            <w:r w:rsidRPr="007C5442">
              <w:t>у</w:t>
            </w:r>
            <w:r w:rsidRPr="007C5442">
              <w:t>ет запланировать на июль 2011 года.</w:t>
            </w:r>
          </w:p>
        </w:tc>
      </w:tr>
      <w:tr w:rsidR="00AC59C6" w:rsidRPr="007C5442" w:rsidTr="007C5442">
        <w:tc>
          <w:tcPr>
            <w:tcW w:w="2847" w:type="dxa"/>
          </w:tcPr>
          <w:p w:rsidR="00AC59C6" w:rsidRPr="007C5442" w:rsidRDefault="00AC59C6" w:rsidP="00640E2A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8" w:type="dxa"/>
          </w:tcPr>
          <w:p w:rsidR="00AC59C6" w:rsidRPr="007C5442" w:rsidRDefault="00AC59C6" w:rsidP="00640E2A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AC59C6" w:rsidRPr="007C5442" w:rsidRDefault="00AC59C6" w:rsidP="00AC59C6">
      <w:pPr>
        <w:pStyle w:val="SingleTxtG"/>
        <w:spacing w:after="0" w:line="240" w:lineRule="exact"/>
        <w:ind w:left="0" w:right="0"/>
        <w:rPr>
          <w:spacing w:val="4"/>
          <w:lang w:val="ru-RU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4"/>
        <w:gridCol w:w="4556"/>
      </w:tblGrid>
      <w:tr w:rsidR="00AC59C6" w:rsidRPr="007C5442" w:rsidTr="007C5442">
        <w:tc>
          <w:tcPr>
            <w:tcW w:w="2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Государство-уч</w:t>
            </w:r>
            <w:r w:rsidRPr="007C5442">
              <w:rPr>
                <w:b/>
              </w:rPr>
              <w:t>а</w:t>
            </w:r>
            <w:r w:rsidRPr="007C5442">
              <w:rPr>
                <w:b/>
              </w:rPr>
              <w:t>стник</w:t>
            </w:r>
          </w:p>
        </w:tc>
        <w:tc>
          <w:tcPr>
            <w:tcW w:w="45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АВСТРАЛИЯ</w:t>
            </w:r>
          </w:p>
        </w:tc>
      </w:tr>
      <w:tr w:rsidR="00AC59C6" w:rsidRPr="007C5442" w:rsidTr="007C5442">
        <w:tc>
          <w:tcPr>
            <w:tcW w:w="2814" w:type="dxa"/>
            <w:tcBorders>
              <w:top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tcW w:w="4556" w:type="dxa"/>
            <w:tcBorders>
              <w:top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proofErr w:type="spellStart"/>
            <w:r w:rsidRPr="007C5442">
              <w:rPr>
                <w:b/>
              </w:rPr>
              <w:t>Фардон</w:t>
            </w:r>
            <w:proofErr w:type="spellEnd"/>
            <w:r w:rsidRPr="007C5442">
              <w:rPr>
                <w:b/>
              </w:rPr>
              <w:t>, 1629/2007</w:t>
            </w:r>
          </w:p>
        </w:tc>
      </w:tr>
      <w:tr w:rsidR="00AC59C6" w:rsidRPr="007C5442" w:rsidTr="007C5442">
        <w:tc>
          <w:tcPr>
            <w:tcW w:w="2814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7C5442" w:rsidRPr="007C5442">
              <w:rPr>
                <w:b/>
              </w:rPr>
              <w:br/>
            </w:r>
            <w:r w:rsidR="00640E2A" w:rsidRPr="007C5442">
              <w:rPr>
                <w:b/>
              </w:rPr>
              <w:t>Соображ</w:t>
            </w:r>
            <w:r w:rsidR="00640E2A" w:rsidRPr="007C5442">
              <w:rPr>
                <w:b/>
              </w:rPr>
              <w:t>е</w:t>
            </w:r>
            <w:r w:rsidR="00640E2A" w:rsidRPr="007C5442">
              <w:rPr>
                <w:b/>
              </w:rPr>
              <w:t>ний</w:t>
            </w:r>
          </w:p>
        </w:tc>
        <w:tc>
          <w:tcPr>
            <w:tcW w:w="455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18 марта 2010 года</w:t>
            </w:r>
          </w:p>
        </w:tc>
      </w:tr>
      <w:tr w:rsidR="00AC59C6" w:rsidRPr="007C5442" w:rsidTr="007C5442">
        <w:tc>
          <w:tcPr>
            <w:tcW w:w="2814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Вопросы и установленные наруш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ния</w:t>
            </w:r>
          </w:p>
        </w:tc>
        <w:tc>
          <w:tcPr>
            <w:tcW w:w="455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Произвольное задержание, поскольку автор пр</w:t>
            </w:r>
            <w:r w:rsidRPr="007C5442">
              <w:t>о</w:t>
            </w:r>
            <w:r w:rsidRPr="007C5442">
              <w:t>должал содержаться под стражей согласно пол</w:t>
            </w:r>
            <w:r w:rsidRPr="007C5442">
              <w:t>о</w:t>
            </w:r>
            <w:r w:rsidRPr="007C5442">
              <w:t xml:space="preserve">жениям Закона </w:t>
            </w:r>
            <w:bookmarkStart w:id="8" w:name="OLE_LINK3"/>
            <w:bookmarkStart w:id="9" w:name="OLE_LINK4"/>
            <w:proofErr w:type="spellStart"/>
            <w:r w:rsidRPr="007C5442">
              <w:t>Квинсленда</w:t>
            </w:r>
            <w:proofErr w:type="spellEnd"/>
            <w:r w:rsidRPr="007C5442">
              <w:t xml:space="preserve"> </w:t>
            </w:r>
            <w:bookmarkEnd w:id="8"/>
            <w:bookmarkEnd w:id="9"/>
            <w:r w:rsidRPr="007C5442">
              <w:t>об опасных закл</w:t>
            </w:r>
            <w:r w:rsidRPr="007C5442">
              <w:t>ю</w:t>
            </w:r>
            <w:r w:rsidRPr="007C5442">
              <w:t>ченных (лицах, совершивших половые престу</w:t>
            </w:r>
            <w:r w:rsidRPr="007C5442">
              <w:t>п</w:t>
            </w:r>
            <w:r w:rsidRPr="007C5442">
              <w:t>ления) 2003 года (</w:t>
            </w:r>
            <w:proofErr w:type="spellStart"/>
            <w:r w:rsidRPr="007C5442">
              <w:t>ЗОЗПП</w:t>
            </w:r>
            <w:proofErr w:type="spellEnd"/>
            <w:r w:rsidRPr="007C5442">
              <w:t>) по завершении срока тюремн</w:t>
            </w:r>
            <w:r w:rsidRPr="007C5442">
              <w:t>о</w:t>
            </w:r>
            <w:r w:rsidRPr="007C5442">
              <w:t>го заключения на основании выяснения приговора по уголовному делу – нарушение пункта 1 ст</w:t>
            </w:r>
            <w:r w:rsidRPr="007C5442">
              <w:t>а</w:t>
            </w:r>
            <w:r w:rsidRPr="007C5442">
              <w:t>тьи</w:t>
            </w:r>
            <w:r w:rsidR="00640E2A" w:rsidRPr="007C5442">
              <w:t> </w:t>
            </w:r>
            <w:r w:rsidRPr="007C5442">
              <w:t xml:space="preserve">9. </w:t>
            </w:r>
          </w:p>
        </w:tc>
      </w:tr>
      <w:tr w:rsidR="00AC59C6" w:rsidRPr="007C5442" w:rsidTr="007C5442">
        <w:tc>
          <w:tcPr>
            <w:tcW w:w="2814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</w:t>
            </w:r>
            <w:r w:rsidRPr="007C5442">
              <w:rPr>
                <w:b/>
              </w:rPr>
              <w:t>и</w:t>
            </w:r>
            <w:r w:rsidRPr="007C5442">
              <w:rPr>
                <w:b/>
              </w:rPr>
              <w:t>ты</w:t>
            </w:r>
          </w:p>
        </w:tc>
        <w:tc>
          <w:tcPr>
            <w:tcW w:w="455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прекращение содержания автора под стражей на о</w:t>
            </w:r>
            <w:r w:rsidRPr="007C5442">
              <w:t>с</w:t>
            </w:r>
            <w:r w:rsidRPr="007C5442">
              <w:t xml:space="preserve">новании </w:t>
            </w:r>
            <w:proofErr w:type="spellStart"/>
            <w:r w:rsidRPr="007C5442">
              <w:t>ЗОЗПП</w:t>
            </w:r>
            <w:proofErr w:type="spellEnd"/>
            <w:r w:rsidRPr="007C5442">
              <w:t>.</w:t>
            </w:r>
          </w:p>
        </w:tc>
      </w:tr>
      <w:tr w:rsidR="00AC59C6" w:rsidRPr="007C5442" w:rsidTr="007C5442">
        <w:tc>
          <w:tcPr>
            <w:tcW w:w="2814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</w:t>
            </w:r>
            <w:r w:rsidR="00640E2A" w:rsidRPr="007C5442">
              <w:rPr>
                <w:b/>
              </w:rPr>
              <w:br/>
            </w:r>
            <w:r w:rsidRPr="007C5442">
              <w:rPr>
                <w:b/>
              </w:rPr>
              <w:t xml:space="preserve">представления ответа </w:t>
            </w:r>
            <w:r w:rsidR="00640E2A" w:rsidRPr="007C5442">
              <w:rPr>
                <w:b/>
              </w:rPr>
              <w:br/>
            </w:r>
            <w:r w:rsidRPr="007C5442">
              <w:rPr>
                <w:b/>
              </w:rPr>
              <w:t>государством-участн</w:t>
            </w:r>
            <w:r w:rsidRPr="007C5442">
              <w:rPr>
                <w:b/>
              </w:rPr>
              <w:t>и</w:t>
            </w:r>
            <w:r w:rsidRPr="007C5442">
              <w:rPr>
                <w:b/>
              </w:rPr>
              <w:t>ком</w:t>
            </w:r>
          </w:p>
        </w:tc>
        <w:tc>
          <w:tcPr>
            <w:tcW w:w="455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12 октября 2010 года</w:t>
            </w:r>
          </w:p>
        </w:tc>
      </w:tr>
      <w:tr w:rsidR="00AC59C6" w:rsidRPr="007C5442" w:rsidTr="007C5442">
        <w:tc>
          <w:tcPr>
            <w:tcW w:w="2814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Дата ответа государства-участн</w:t>
            </w:r>
            <w:r w:rsidRPr="007C5442">
              <w:rPr>
                <w:b/>
              </w:rPr>
              <w:t>и</w:t>
            </w:r>
            <w:r w:rsidRPr="007C5442">
              <w:rPr>
                <w:b/>
              </w:rPr>
              <w:t>ка</w:t>
            </w:r>
          </w:p>
        </w:tc>
        <w:tc>
          <w:tcPr>
            <w:tcW w:w="455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8 октября 2010 года</w:t>
            </w:r>
          </w:p>
        </w:tc>
      </w:tr>
      <w:tr w:rsidR="00AC59C6" w:rsidRPr="007C5442" w:rsidTr="00AC59C6">
        <w:tc>
          <w:tcPr>
            <w:tcW w:w="7370" w:type="dxa"/>
            <w:gridSpan w:val="2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Представление государства-участника</w:t>
            </w:r>
          </w:p>
          <w:p w:rsidR="00AC59C6" w:rsidRPr="007C5442" w:rsidRDefault="00AC59C6" w:rsidP="00640E2A">
            <w:pPr>
              <w:spacing w:before="40" w:after="120"/>
              <w:jc w:val="both"/>
            </w:pPr>
            <w:r w:rsidRPr="007C5442">
              <w:t>Государство-участник проинформировало Комитет о том, что оно не сможет представить свой ответ в предложенные сроки и что в данный момент оно пр</w:t>
            </w:r>
            <w:r w:rsidRPr="007C5442">
              <w:t>о</w:t>
            </w:r>
            <w:r w:rsidRPr="007C5442">
              <w:t>водит тщательное рассмотрение Соображений Комитета и впоследствии пре</w:t>
            </w:r>
            <w:r w:rsidRPr="007C5442">
              <w:t>д</w:t>
            </w:r>
            <w:r w:rsidRPr="007C5442">
              <w:t xml:space="preserve">ставит свой ответ. </w:t>
            </w:r>
          </w:p>
        </w:tc>
      </w:tr>
      <w:tr w:rsidR="00AC59C6" w:rsidRPr="007C5442" w:rsidTr="00AC59C6">
        <w:tc>
          <w:tcPr>
            <w:tcW w:w="7370" w:type="dxa"/>
            <w:gridSpan w:val="2"/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 xml:space="preserve">Дальнейшие принятые или требуемые меры </w:t>
            </w:r>
          </w:p>
          <w:p w:rsidR="00AC59C6" w:rsidRPr="007C5442" w:rsidRDefault="00AC59C6" w:rsidP="00640E2A">
            <w:pPr>
              <w:spacing w:before="40" w:after="120"/>
              <w:jc w:val="both"/>
            </w:pPr>
            <w:r w:rsidRPr="007C5442">
              <w:t>Информация государства-участника была препровождена автору 15 октября 2010</w:t>
            </w:r>
            <w:r w:rsidR="00640E2A" w:rsidRPr="007C5442">
              <w:t> </w:t>
            </w:r>
            <w:r w:rsidRPr="007C5442">
              <w:t>года. Комитет, возможно, пожелает дождаться получения дальнейших ко</w:t>
            </w:r>
            <w:r w:rsidRPr="007C5442">
              <w:t>м</w:t>
            </w:r>
            <w:r w:rsidRPr="007C5442">
              <w:t>ментариев, пр</w:t>
            </w:r>
            <w:r w:rsidRPr="007C5442">
              <w:t>е</w:t>
            </w:r>
            <w:r w:rsidRPr="007C5442">
              <w:t>жде чем принимать решение по данному вопросу.</w:t>
            </w:r>
          </w:p>
        </w:tc>
      </w:tr>
      <w:tr w:rsidR="00AC59C6" w:rsidRPr="007C5442" w:rsidTr="007C5442">
        <w:tc>
          <w:tcPr>
            <w:tcW w:w="2814" w:type="dxa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tcW w:w="4556" w:type="dxa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Комитет считает, что диалог по последующей деятельности продо</w:t>
            </w:r>
            <w:r w:rsidRPr="007C5442">
              <w:t>л</w:t>
            </w:r>
            <w:r w:rsidRPr="007C5442">
              <w:t>жается.</w:t>
            </w:r>
          </w:p>
        </w:tc>
      </w:tr>
    </w:tbl>
    <w:p w:rsidR="007C5442" w:rsidRPr="007C5442" w:rsidRDefault="007C5442" w:rsidP="007171AC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AC59C6" w:rsidRPr="007C5442" w:rsidTr="00AC59C6">
        <w:tc>
          <w:tcPr>
            <w:tcW w:w="2847" w:type="dxa"/>
          </w:tcPr>
          <w:p w:rsidR="00AC59C6" w:rsidRPr="007C5442" w:rsidRDefault="007C5442" w:rsidP="00AC59C6">
            <w:pPr>
              <w:rPr>
                <w:b/>
              </w:rPr>
            </w:pPr>
            <w:r w:rsidRPr="007C5442">
              <w:br w:type="page"/>
            </w:r>
            <w:r w:rsidR="00AC59C6"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АВСТРАЛИЯ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pPr>
              <w:rPr>
                <w:b/>
              </w:rPr>
            </w:pPr>
            <w:proofErr w:type="spellStart"/>
            <w:r w:rsidRPr="007C5442">
              <w:rPr>
                <w:b/>
              </w:rPr>
              <w:t>Тиллмен</w:t>
            </w:r>
            <w:proofErr w:type="spellEnd"/>
            <w:r w:rsidRPr="007C5442">
              <w:rPr>
                <w:b/>
              </w:rPr>
              <w:t>, 1635/2007</w:t>
            </w:r>
          </w:p>
        </w:tc>
      </w:tr>
      <w:tr w:rsidR="00AC59C6" w:rsidRPr="007C5442" w:rsidTr="007171AC">
        <w:tc>
          <w:tcPr>
            <w:tcW w:w="2847" w:type="dxa"/>
            <w:tcBorders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7C5442" w:rsidRPr="007C5442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18 марта 2010 года</w:t>
            </w:r>
          </w:p>
        </w:tc>
      </w:tr>
      <w:tr w:rsidR="00AC59C6" w:rsidRPr="007C5442" w:rsidTr="007171AC">
        <w:tc>
          <w:tcPr>
            <w:tcW w:w="2847" w:type="dxa"/>
            <w:tcBorders>
              <w:top w:val="nil"/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</w:t>
            </w:r>
            <w:r w:rsidRPr="007C5442">
              <w:rPr>
                <w:b/>
              </w:rPr>
              <w:t>а</w:t>
            </w:r>
            <w:r w:rsidRPr="007C5442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Произвольное задержание, поскольку автор пр</w:t>
            </w:r>
            <w:r w:rsidRPr="007C5442">
              <w:t>о</w:t>
            </w:r>
            <w:r w:rsidRPr="007C5442">
              <w:t>должал содержаться под стражей согласно п</w:t>
            </w:r>
            <w:r w:rsidRPr="007C5442">
              <w:t>о</w:t>
            </w:r>
            <w:r w:rsidRPr="007C5442">
              <w:t xml:space="preserve">ложениям Закона 2006 года о преступлениях (лицах, совершивших </w:t>
            </w:r>
            <w:r w:rsidR="007C5442" w:rsidRPr="007C5442">
              <w:t xml:space="preserve">половые </w:t>
            </w:r>
            <w:r w:rsidRPr="007C5442">
              <w:t>преступления) (Новый Южный Уэльс) (</w:t>
            </w:r>
            <w:proofErr w:type="spellStart"/>
            <w:r w:rsidRPr="007C5442">
              <w:t>ЗППП</w:t>
            </w:r>
            <w:proofErr w:type="spellEnd"/>
            <w:r w:rsidRPr="007C5442">
              <w:t>) по завершении срока тюремного заключения на основании в</w:t>
            </w:r>
            <w:r w:rsidRPr="007C5442">
              <w:t>ы</w:t>
            </w:r>
            <w:r w:rsidRPr="007C5442">
              <w:t>несения приговора по уголовному делу – нар</w:t>
            </w:r>
            <w:r w:rsidRPr="007C5442">
              <w:t>у</w:t>
            </w:r>
            <w:r w:rsidRPr="007C5442">
              <w:t>шение пун</w:t>
            </w:r>
            <w:r w:rsidRPr="007C5442">
              <w:t>к</w:t>
            </w:r>
            <w:r w:rsidRPr="007C5442">
              <w:t>та 1 статьи 9.</w:t>
            </w:r>
          </w:p>
        </w:tc>
      </w:tr>
      <w:tr w:rsidR="00AC59C6" w:rsidRPr="007C5442" w:rsidTr="007171AC">
        <w:tc>
          <w:tcPr>
            <w:tcW w:w="2847" w:type="dxa"/>
            <w:tcBorders>
              <w:top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прекращение содержания автора под стр</w:t>
            </w:r>
            <w:r w:rsidRPr="007C5442">
              <w:t>а</w:t>
            </w:r>
            <w:r w:rsidRPr="007C5442">
              <w:t xml:space="preserve">жей на основании </w:t>
            </w:r>
            <w:proofErr w:type="spellStart"/>
            <w:r w:rsidRPr="007C5442">
              <w:t>ЗППП</w:t>
            </w:r>
            <w:proofErr w:type="spellEnd"/>
            <w:r w:rsidRPr="007C5442">
              <w:t>.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Установленная дата для представления ответа гос</w:t>
            </w:r>
            <w:r w:rsidRPr="007C5442">
              <w:rPr>
                <w:b/>
              </w:rPr>
              <w:t>у</w:t>
            </w:r>
            <w:r w:rsidRPr="007C5442">
              <w:rPr>
                <w:b/>
              </w:rPr>
              <w:t>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12 октября 2010 года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8 октября 2010 года</w:t>
            </w:r>
          </w:p>
        </w:tc>
      </w:tr>
      <w:tr w:rsidR="00AC59C6" w:rsidRPr="007C5442" w:rsidTr="00AC59C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Представление государства-участника</w:t>
            </w:r>
          </w:p>
          <w:p w:rsidR="00AC59C6" w:rsidRPr="007C5442" w:rsidRDefault="00AC59C6" w:rsidP="009C73F1">
            <w:pPr>
              <w:jc w:val="both"/>
            </w:pPr>
            <w:r w:rsidRPr="007C5442">
              <w:t>Государство-участник проинформировало Комитет о том, что оно не сможет представить свой ответ в предложенные сроки и что в данный момент оно пр</w:t>
            </w:r>
            <w:r w:rsidRPr="007C5442">
              <w:t>о</w:t>
            </w:r>
            <w:r w:rsidRPr="007C5442">
              <w:t>водит тщательное рассмотрение Соображений Комитета и впоследствии пре</w:t>
            </w:r>
            <w:r w:rsidRPr="007C5442">
              <w:t>д</w:t>
            </w:r>
            <w:r w:rsidRPr="007C5442">
              <w:t>ставит свой ответ.</w:t>
            </w:r>
          </w:p>
        </w:tc>
      </w:tr>
      <w:tr w:rsidR="00AC59C6" w:rsidRPr="007C5442" w:rsidTr="00AC59C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 xml:space="preserve">Дальнейшие принятые или требуемые меры </w:t>
            </w:r>
          </w:p>
          <w:p w:rsidR="00AC59C6" w:rsidRPr="007C5442" w:rsidRDefault="00AC59C6" w:rsidP="007C5442">
            <w:pPr>
              <w:jc w:val="both"/>
            </w:pPr>
            <w:r w:rsidRPr="007C5442">
              <w:t>Информация государства-участника была препровождена автору 15 октября 2010</w:t>
            </w:r>
            <w:r w:rsidR="007C5442" w:rsidRPr="007C5442">
              <w:t> </w:t>
            </w:r>
            <w:r w:rsidRPr="007C5442">
              <w:t>года. Комитет, возможно, пожелает дождаться получения дальнейших комментариев, прежде чем принимать решение по данному вопросу.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9C73F1" w:rsidRDefault="009C73F1" w:rsidP="00D76358"/>
    <w:p w:rsidR="004A5725" w:rsidRPr="007C5442" w:rsidRDefault="009C73F1" w:rsidP="00D76358"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AC59C6" w:rsidRPr="007C5442" w:rsidTr="00AC59C6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БЕЛАРУСЬ</w:t>
            </w:r>
          </w:p>
        </w:tc>
      </w:tr>
      <w:tr w:rsidR="00AC59C6" w:rsidRPr="007C5442" w:rsidTr="00AC59C6">
        <w:tc>
          <w:tcPr>
            <w:tcW w:w="2847" w:type="dxa"/>
            <w:tcBorders>
              <w:top w:val="single" w:sz="12" w:space="0" w:color="auto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AC59C6" w:rsidRPr="007C5442" w:rsidRDefault="00AC59C6" w:rsidP="00AC59C6">
            <w:proofErr w:type="spellStart"/>
            <w:r w:rsidRPr="007C5442">
              <w:rPr>
                <w:b/>
              </w:rPr>
              <w:t>Маринич</w:t>
            </w:r>
            <w:proofErr w:type="spellEnd"/>
            <w:r w:rsidRPr="007C5442">
              <w:rPr>
                <w:b/>
              </w:rPr>
              <w:t>, 1502/2006</w:t>
            </w:r>
          </w:p>
        </w:tc>
      </w:tr>
      <w:tr w:rsidR="00AC59C6" w:rsidRPr="007C5442" w:rsidTr="007C5442">
        <w:tc>
          <w:tcPr>
            <w:tcW w:w="2847" w:type="dxa"/>
            <w:tcBorders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7C5442" w:rsidRPr="007C5442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16 июля 2010 года</w:t>
            </w:r>
          </w:p>
        </w:tc>
      </w:tr>
      <w:tr w:rsidR="00AC59C6" w:rsidRPr="007C5442" w:rsidTr="007C5442">
        <w:tc>
          <w:tcPr>
            <w:tcW w:w="2847" w:type="dxa"/>
            <w:tcBorders>
              <w:top w:val="nil"/>
              <w:bottom w:val="nil"/>
            </w:tcBorders>
          </w:tcPr>
          <w:p w:rsidR="00AC59C6" w:rsidRPr="007C5442" w:rsidRDefault="00AC59C6" w:rsidP="007C5442">
            <w:pPr>
              <w:keepNext/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Условия содержания под стражей, в частности о</w:t>
            </w:r>
            <w:r w:rsidRPr="007C5442">
              <w:t>т</w:t>
            </w:r>
            <w:r w:rsidRPr="007C5442">
              <w:t>сутствие надлежащей медицинской помощи автору в период лишения свободы – нарушение статей 7 и 10; произвольное задержание – ст</w:t>
            </w:r>
            <w:r w:rsidRPr="007C5442">
              <w:t>а</w:t>
            </w:r>
            <w:r w:rsidRPr="007C5442">
              <w:t>тья</w:t>
            </w:r>
            <w:r w:rsidR="007C5442">
              <w:rPr>
                <w:lang w:val="en-US"/>
              </w:rPr>
              <w:t> </w:t>
            </w:r>
            <w:r w:rsidRPr="007C5442">
              <w:t>9; неспр</w:t>
            </w:r>
            <w:r w:rsidRPr="007C5442">
              <w:t>а</w:t>
            </w:r>
            <w:r w:rsidRPr="007C5442">
              <w:t>ведливое судебное разбирательство и нарушение права автора на презумпцию нев</w:t>
            </w:r>
            <w:r w:rsidRPr="007C5442">
              <w:t>и</w:t>
            </w:r>
            <w:r w:rsidRPr="007C5442">
              <w:t>новности – пун</w:t>
            </w:r>
            <w:r w:rsidRPr="007C5442">
              <w:t>к</w:t>
            </w:r>
            <w:r w:rsidRPr="007C5442">
              <w:t xml:space="preserve">ты 1 и 2 статьи 14. </w:t>
            </w:r>
          </w:p>
        </w:tc>
      </w:tr>
      <w:tr w:rsidR="00AC59C6" w:rsidRPr="007C5442" w:rsidTr="007C5442">
        <w:tc>
          <w:tcPr>
            <w:tcW w:w="2847" w:type="dxa"/>
            <w:tcBorders>
              <w:top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выплату надлежащей компенсации и возб</w:t>
            </w:r>
            <w:r w:rsidRPr="007C5442">
              <w:t>у</w:t>
            </w:r>
            <w:r w:rsidRPr="007C5442">
              <w:t>ждение уголовного дела в целях установления виновных в жестоком обращении в соответс</w:t>
            </w:r>
            <w:r w:rsidRPr="007C5442">
              <w:t>т</w:t>
            </w:r>
            <w:r w:rsidRPr="007C5442">
              <w:t>вии со статьей 7 Пакта. Государство-участник также обязано не допускать подобных наруш</w:t>
            </w:r>
            <w:r w:rsidRPr="007C5442">
              <w:t>е</w:t>
            </w:r>
            <w:r w:rsidRPr="007C5442">
              <w:t>ний в будущем.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</w:t>
            </w:r>
            <w:r w:rsidRPr="007C5442">
              <w:rPr>
                <w:b/>
              </w:rPr>
              <w:br/>
              <w:t xml:space="preserve">представления ответа </w:t>
            </w:r>
            <w:r w:rsidRPr="007C5442">
              <w:rPr>
                <w:b/>
              </w:rPr>
              <w:br/>
              <w:t>государс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11 апреля 2011 года</w:t>
            </w:r>
          </w:p>
        </w:tc>
      </w:tr>
      <w:tr w:rsidR="00AC59C6" w:rsidRPr="007C5442" w:rsidTr="009C73F1">
        <w:tc>
          <w:tcPr>
            <w:tcW w:w="2847" w:type="dxa"/>
            <w:tcBorders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4 января 2011 года</w:t>
            </w:r>
          </w:p>
        </w:tc>
      </w:tr>
      <w:tr w:rsidR="00AC59C6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7C5442" w:rsidRDefault="00AC59C6" w:rsidP="00AC59C6">
            <w:pPr>
              <w:jc w:val="both"/>
              <w:rPr>
                <w:b/>
              </w:rPr>
            </w:pPr>
            <w:r w:rsidRPr="007C5442">
              <w:rPr>
                <w:b/>
              </w:rPr>
              <w:t>Представление государства-участника</w:t>
            </w:r>
          </w:p>
          <w:p w:rsidR="00AC59C6" w:rsidRPr="007C5442" w:rsidRDefault="00AC59C6" w:rsidP="00AC59C6">
            <w:pPr>
              <w:jc w:val="both"/>
            </w:pPr>
            <w:r w:rsidRPr="007C5442">
              <w:t>Государство-участник утверждает, что утверждения автора о нарушениях в х</w:t>
            </w:r>
            <w:r w:rsidRPr="007C5442">
              <w:t>о</w:t>
            </w:r>
            <w:r w:rsidRPr="007C5442">
              <w:t>де предварительного следствия не соответствуют действительности. Все сле</w:t>
            </w:r>
            <w:r w:rsidRPr="007C5442">
              <w:t>д</w:t>
            </w:r>
            <w:r w:rsidRPr="007C5442">
              <w:t>ственные и процессуальные действия осуществлялись строго в соответс</w:t>
            </w:r>
            <w:r w:rsidRPr="007C5442">
              <w:t>т</w:t>
            </w:r>
            <w:r w:rsidRPr="007C5442">
              <w:t>вии с законом. По мнению государства-участника, утверждения автора о предпол</w:t>
            </w:r>
            <w:r w:rsidRPr="007C5442">
              <w:t>о</w:t>
            </w:r>
            <w:r w:rsidRPr="007C5442">
              <w:t>жительно н</w:t>
            </w:r>
            <w:r w:rsidRPr="007C5442">
              <w:t>е</w:t>
            </w:r>
            <w:r w:rsidRPr="007C5442">
              <w:t>справедливом судебном разбирательстве, незаконном задержании, условиях с</w:t>
            </w:r>
            <w:r w:rsidRPr="007C5442">
              <w:t>о</w:t>
            </w:r>
            <w:r w:rsidRPr="007C5442">
              <w:t>держания под стражей и нарушении его права на частную жизнь безосновательны.</w:t>
            </w:r>
          </w:p>
          <w:p w:rsidR="00AC59C6" w:rsidRPr="007C5442" w:rsidRDefault="00AC59C6" w:rsidP="00AC59C6">
            <w:pPr>
              <w:jc w:val="both"/>
            </w:pPr>
            <w:r w:rsidRPr="007C5442">
              <w:t>Государство-участник напоминает факты по данному делу: во время обыска в автомобиле автора сотрудники милиции обнаружили 90 900 долл. США, из к</w:t>
            </w:r>
            <w:r w:rsidRPr="007C5442">
              <w:t>о</w:t>
            </w:r>
            <w:r w:rsidRPr="007C5442">
              <w:t>торых 490 были фальшивыми. В этой связи было возбуждено уголовное дело. Во время другого обыска на даче автора сотрудники милиции обнаружили о</w:t>
            </w:r>
            <w:r w:rsidRPr="007C5442">
              <w:t>г</w:t>
            </w:r>
            <w:r w:rsidRPr="007C5442">
              <w:t>нестрельное оружие, и он был обвинен в его незаконном хранении. Автор был арестован в к</w:t>
            </w:r>
            <w:r w:rsidRPr="007C5442">
              <w:t>а</w:t>
            </w:r>
            <w:r w:rsidRPr="007C5442">
              <w:t>честве подозреваемого и заключен под стражу до суда. Мера пресечения была в</w:t>
            </w:r>
            <w:r w:rsidRPr="007C5442">
              <w:t>ы</w:t>
            </w:r>
            <w:r w:rsidRPr="007C5442">
              <w:t>брана с учетом того, что автор мог скрыться от следствия, покинув территорию Беларуси. В дальнейшем автору также было предъявлено обвинение в краже компьютерного обор</w:t>
            </w:r>
            <w:r w:rsidRPr="007C5442">
              <w:t>у</w:t>
            </w:r>
            <w:r w:rsidRPr="007C5442">
              <w:t xml:space="preserve">дования. </w:t>
            </w:r>
          </w:p>
          <w:p w:rsidR="00AC59C6" w:rsidRPr="007C5442" w:rsidRDefault="00AC59C6" w:rsidP="00AC59C6">
            <w:pPr>
              <w:jc w:val="both"/>
            </w:pPr>
            <w:r w:rsidRPr="007C5442">
              <w:t>Автор подтвердил, что ему были предложены услуги адвоката.</w:t>
            </w:r>
          </w:p>
          <w:p w:rsidR="00AC59C6" w:rsidRPr="007C5442" w:rsidRDefault="00AC59C6" w:rsidP="00AC59C6">
            <w:pPr>
              <w:jc w:val="both"/>
            </w:pPr>
            <w:r w:rsidRPr="007C5442">
              <w:t>Вывод суда о виновности автора основывался на доказательствах, содержа</w:t>
            </w:r>
            <w:r w:rsidRPr="007C5442">
              <w:t>в</w:t>
            </w:r>
            <w:r w:rsidRPr="007C5442">
              <w:t>шихся в уголовном деле, которые подверглись полной и объективной оценке. Было проведено публичное судебное разбирательство в соответствии с уголо</w:t>
            </w:r>
            <w:r w:rsidRPr="007C5442">
              <w:t>в</w:t>
            </w:r>
            <w:r w:rsidRPr="007C5442">
              <w:t>но-процессуальным законодательством. На этом судебном разбирательстве присутствовали журналисты и иностранные дипломаты. В определенный м</w:t>
            </w:r>
            <w:r w:rsidRPr="007C5442">
              <w:t>о</w:t>
            </w:r>
            <w:r w:rsidRPr="007C5442">
              <w:t>мент доступ в зал суда был огран</w:t>
            </w:r>
            <w:r w:rsidRPr="007C5442">
              <w:t>и</w:t>
            </w:r>
            <w:r w:rsidRPr="007C5442">
              <w:t xml:space="preserve">чен, но это было связано с нехваткой мест. </w:t>
            </w:r>
          </w:p>
          <w:p w:rsidR="00AC59C6" w:rsidRPr="007C5442" w:rsidRDefault="00AC59C6" w:rsidP="00AC59C6">
            <w:pPr>
              <w:jc w:val="both"/>
            </w:pPr>
            <w:r w:rsidRPr="007C5442">
              <w:t>При рассмотрении данного дела полностью соблюдался принципа равенства состязательных возможностей. Все ходатайства, поданные автором в процессе судебного разбирательства, были должным образом рассмотрены, а ходатайс</w:t>
            </w:r>
            <w:r w:rsidRPr="007C5442">
              <w:t>т</w:t>
            </w:r>
            <w:r w:rsidRPr="007C5442">
              <w:t>ва о допросе дополнительных свидетелей или о приобщении к уголовному д</w:t>
            </w:r>
            <w:r w:rsidRPr="007C5442">
              <w:t>е</w:t>
            </w:r>
            <w:r w:rsidRPr="007C5442">
              <w:t>лу письменных свид</w:t>
            </w:r>
            <w:r w:rsidRPr="007C5442">
              <w:t>е</w:t>
            </w:r>
            <w:r w:rsidRPr="007C5442">
              <w:t>тельств были удовлетворены судом. Суд не подвергался какому-либо давлению. Р</w:t>
            </w:r>
            <w:r w:rsidRPr="007C5442">
              <w:t>е</w:t>
            </w:r>
            <w:r w:rsidRPr="007C5442">
              <w:t>гулярность проведения судебных разбирательств и объективность приговора подтверждаются материалами уголовного дела, с</w:t>
            </w:r>
            <w:r w:rsidRPr="007C5442">
              <w:t>о</w:t>
            </w:r>
            <w:r w:rsidRPr="007C5442">
              <w:t>держащими множество убедительных свидетельств вины автора по инкрим</w:t>
            </w:r>
            <w:r w:rsidRPr="007C5442">
              <w:t>и</w:t>
            </w:r>
            <w:r w:rsidRPr="007C5442">
              <w:t xml:space="preserve">нируемым обвинениям. </w:t>
            </w:r>
          </w:p>
          <w:p w:rsidR="00AC59C6" w:rsidRPr="007C5442" w:rsidRDefault="00AC59C6" w:rsidP="00AC59C6">
            <w:pPr>
              <w:jc w:val="both"/>
              <w:rPr>
                <w:b/>
              </w:rPr>
            </w:pPr>
            <w:r w:rsidRPr="007C5442">
              <w:t>Обвинители действовали надлежащим образом. По завершении судебного пр</w:t>
            </w:r>
            <w:r w:rsidRPr="007C5442">
              <w:t>о</w:t>
            </w:r>
            <w:r w:rsidRPr="007C5442">
              <w:t>цесса ни автор, ни его адвокаты не высказали возражений относительно с</w:t>
            </w:r>
            <w:r w:rsidRPr="007C5442">
              <w:t>о</w:t>
            </w:r>
            <w:r w:rsidRPr="007C5442">
              <w:t>держания или точности протокола заседаний, а также противозаконности или некорректности де</w:t>
            </w:r>
            <w:r w:rsidRPr="007C5442">
              <w:t>й</w:t>
            </w:r>
            <w:r w:rsidRPr="007C5442">
              <w:t xml:space="preserve">ствий обвинителей. </w:t>
            </w:r>
          </w:p>
        </w:tc>
      </w:tr>
      <w:tr w:rsidR="007C5442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7C5442" w:rsidRPr="007C5442" w:rsidRDefault="007C5442" w:rsidP="00E11B09">
            <w:pPr>
              <w:jc w:val="both"/>
            </w:pPr>
            <w:r w:rsidRPr="007C5442">
              <w:t>Апелляционный суд постановил, что вынесенный автору приговор был обо</w:t>
            </w:r>
            <w:r w:rsidRPr="007C5442">
              <w:t>с</w:t>
            </w:r>
            <w:r w:rsidRPr="007C5442">
              <w:t>нованным, что его деяния были правильно квалифицированы согласно закон</w:t>
            </w:r>
            <w:r w:rsidRPr="007C5442">
              <w:t>о</w:t>
            </w:r>
            <w:r w:rsidRPr="007C5442">
              <w:t>дательству, а вина полностью установлена. В свете смягчающих обстоятельств апелл</w:t>
            </w:r>
            <w:r w:rsidRPr="007C5442">
              <w:t>я</w:t>
            </w:r>
            <w:r w:rsidRPr="007C5442">
              <w:t>ционный суд сократил срок приговора с пяти до трех с половиной лет тюремного заключения. В дальнейшем дело рассматривалось Верховным с</w:t>
            </w:r>
            <w:r w:rsidRPr="007C5442">
              <w:t>у</w:t>
            </w:r>
            <w:r w:rsidRPr="007C5442">
              <w:t>дом, и приговор был подтве</w:t>
            </w:r>
            <w:r w:rsidRPr="007C5442">
              <w:t>р</w:t>
            </w:r>
            <w:r w:rsidRPr="007C5442">
              <w:t>жден. На основании Закона об амнистии 2005 года приговор автора был сокращен до одного года, и по решению суда он был в</w:t>
            </w:r>
            <w:r w:rsidRPr="007C5442">
              <w:t>ы</w:t>
            </w:r>
            <w:r w:rsidRPr="007C5442">
              <w:t xml:space="preserve">пущен под залог. </w:t>
            </w:r>
          </w:p>
          <w:p w:rsidR="007C5442" w:rsidRPr="007C5442" w:rsidRDefault="007C5442" w:rsidP="007C5442">
            <w:pPr>
              <w:jc w:val="both"/>
            </w:pPr>
            <w:r w:rsidRPr="007C5442">
              <w:t>В медицинской карте автора указано, что он прибыл в исправительную кол</w:t>
            </w:r>
            <w:r w:rsidRPr="007C5442">
              <w:t>о</w:t>
            </w:r>
            <w:r w:rsidRPr="007C5442">
              <w:t>нию № 8 3 марта 2005 года и при поступлении прошел медицинское обслед</w:t>
            </w:r>
            <w:r w:rsidRPr="007C5442">
              <w:t>о</w:t>
            </w:r>
            <w:r w:rsidRPr="007C5442">
              <w:t>вание 4 марта 2005 года. Во время обследования он жаловался на головокр</w:t>
            </w:r>
            <w:r w:rsidRPr="007C5442">
              <w:t>у</w:t>
            </w:r>
            <w:r w:rsidRPr="007C5442">
              <w:t>жение, боль в грудной клетке и общую слабость. Врач поставил ему диагноз − сердечная иш</w:t>
            </w:r>
            <w:r w:rsidRPr="007C5442">
              <w:t>е</w:t>
            </w:r>
            <w:r w:rsidRPr="007C5442">
              <w:t xml:space="preserve">мия и </w:t>
            </w:r>
            <w:proofErr w:type="spellStart"/>
            <w:r w:rsidRPr="007C5442">
              <w:t>кардио-артросклероз</w:t>
            </w:r>
            <w:proofErr w:type="spellEnd"/>
            <w:r w:rsidRPr="007C5442">
              <w:t xml:space="preserve"> с аритмией. Автору были прописаны соответствующие лекарственные препараты и наблюдение врача. </w:t>
            </w:r>
          </w:p>
          <w:p w:rsidR="007C5442" w:rsidRPr="007C5442" w:rsidRDefault="007C5442" w:rsidP="007C5442">
            <w:pPr>
              <w:jc w:val="both"/>
            </w:pPr>
            <w:r w:rsidRPr="007C5442">
              <w:t xml:space="preserve">7 марта 2005 года г-н </w:t>
            </w:r>
            <w:proofErr w:type="spellStart"/>
            <w:r w:rsidRPr="007C5442">
              <w:t>Маринич</w:t>
            </w:r>
            <w:proofErr w:type="spellEnd"/>
            <w:r w:rsidRPr="007C5442">
              <w:t xml:space="preserve"> был осмотрен врачом скорой медицинской п</w:t>
            </w:r>
            <w:r w:rsidRPr="007C5442">
              <w:t>о</w:t>
            </w:r>
            <w:r w:rsidRPr="007C5442">
              <w:t>мощи, который обнаружил у него серьезные нарушения кровообращения г</w:t>
            </w:r>
            <w:r w:rsidRPr="007C5442">
              <w:t>о</w:t>
            </w:r>
            <w:r w:rsidRPr="007C5442">
              <w:t>ловного мозга. На этом основании автор был переведен в тюремную больницу исправительной колонии № 8 в Орше, поскольку было решено, что в таком с</w:t>
            </w:r>
            <w:r w:rsidRPr="007C5442">
              <w:t>о</w:t>
            </w:r>
            <w:r w:rsidRPr="007C5442">
              <w:t>стоянии он не может быть транспортирован в Минск. Поскольку состояние здоровья автора не улучшалось, его обследовала группа высококвалифицир</w:t>
            </w:r>
            <w:r w:rsidRPr="007C5442">
              <w:t>о</w:t>
            </w:r>
            <w:r w:rsidRPr="007C5442">
              <w:t>ванных врачей (имена и должности сообщаются). Учитывая стабильное с</w:t>
            </w:r>
            <w:r w:rsidRPr="007C5442">
              <w:t>о</w:t>
            </w:r>
            <w:r w:rsidRPr="007C5442">
              <w:t>стояние автора, эта группа врачей приняла решение перевезти автора в специ</w:t>
            </w:r>
            <w:r w:rsidRPr="007C5442">
              <w:t>а</w:t>
            </w:r>
            <w:r w:rsidRPr="007C5442">
              <w:t>лизированной машине скорой помощи и в сопрово</w:t>
            </w:r>
            <w:r w:rsidRPr="007C5442">
              <w:t>ж</w:t>
            </w:r>
            <w:r w:rsidRPr="007C5442">
              <w:t>дении врача-реаниматолога в республиканскую тюремную больницу в Минске. Автор прибыл в Минск 15</w:t>
            </w:r>
            <w:r w:rsidR="00E11B09">
              <w:rPr>
                <w:lang w:val="en-US"/>
              </w:rPr>
              <w:t> </w:t>
            </w:r>
            <w:r w:rsidRPr="007C5442">
              <w:t>марта 2005 года с диагнозом ос</w:t>
            </w:r>
            <w:r w:rsidRPr="007C5442">
              <w:t>т</w:t>
            </w:r>
            <w:r w:rsidRPr="007C5442">
              <w:t xml:space="preserve">рый церебральный инфаркт, </w:t>
            </w:r>
            <w:proofErr w:type="spellStart"/>
            <w:r w:rsidRPr="007C5442">
              <w:t>артросклероз</w:t>
            </w:r>
            <w:proofErr w:type="spellEnd"/>
            <w:r w:rsidRPr="007C5442">
              <w:t>, аритмия и т.д. Ему был обеспечен надлежащий медицинский уход и даны н</w:t>
            </w:r>
            <w:r w:rsidRPr="007C5442">
              <w:t>е</w:t>
            </w:r>
            <w:r w:rsidRPr="007C5442">
              <w:t>обходимые медицинские препараты. 18 марта 2005 года он был обследован в</w:t>
            </w:r>
            <w:r w:rsidRPr="007C5442">
              <w:t>е</w:t>
            </w:r>
            <w:r w:rsidRPr="007C5442">
              <w:t>дущим кардиологом, и 21 марта 2005 года он прошел обследование в Наци</w:t>
            </w:r>
            <w:r w:rsidRPr="007C5442">
              <w:t>о</w:t>
            </w:r>
            <w:r w:rsidRPr="007C5442">
              <w:t>нальном институте кардиологии. Основная часть медицинских препаратов, н</w:t>
            </w:r>
            <w:r w:rsidRPr="007C5442">
              <w:t>е</w:t>
            </w:r>
            <w:r w:rsidRPr="007C5442">
              <w:t>обходимых для его лечения, была предоставлена тюремной больницей, а о</w:t>
            </w:r>
            <w:r w:rsidRPr="007C5442">
              <w:t>с</w:t>
            </w:r>
            <w:r w:rsidRPr="007C5442">
              <w:t>тавшаяся часть − родственниками автора, поскольку в больнице данных л</w:t>
            </w:r>
            <w:r w:rsidRPr="007C5442">
              <w:t>е</w:t>
            </w:r>
            <w:r w:rsidRPr="007C5442">
              <w:t>карств не было.</w:t>
            </w:r>
          </w:p>
          <w:p w:rsidR="007C5442" w:rsidRPr="007C5442" w:rsidRDefault="007C5442" w:rsidP="007C5442">
            <w:pPr>
              <w:jc w:val="both"/>
            </w:pPr>
            <w:r w:rsidRPr="007C5442">
              <w:t>Во время пребывания автора в тюремной больнице Генеральная прокуратура пр</w:t>
            </w:r>
            <w:r w:rsidRPr="007C5442">
              <w:t>о</w:t>
            </w:r>
            <w:r w:rsidRPr="007C5442">
              <w:t>вела проверку условий содержания под стражей, и каких-либо нарушений выявлено не было. В этой связи 22 марта 2005 года автор был допрошен Пр</w:t>
            </w:r>
            <w:r w:rsidRPr="007C5442">
              <w:t>о</w:t>
            </w:r>
            <w:r w:rsidRPr="007C5442">
              <w:t>курором; при этом он не высказал каких-либо жалоб к тюремному персоналу и выразил удовл</w:t>
            </w:r>
            <w:r w:rsidRPr="007C5442">
              <w:t>е</w:t>
            </w:r>
            <w:r w:rsidRPr="007C5442">
              <w:t>творение оказанными медицинскими услугами.</w:t>
            </w:r>
          </w:p>
          <w:p w:rsidR="007C5442" w:rsidRPr="007C5442" w:rsidRDefault="007C5442" w:rsidP="007C5442">
            <w:pPr>
              <w:jc w:val="both"/>
            </w:pPr>
            <w:r w:rsidRPr="007C5442">
              <w:t>Государство-участник далее отмечает, что автор не дает никаких объяснений, которые помогли бы установить относительную связь между условиями его соде</w:t>
            </w:r>
            <w:r w:rsidRPr="007C5442">
              <w:t>р</w:t>
            </w:r>
            <w:r w:rsidRPr="007C5442">
              <w:t>жания и состоянием здоровья. Кроме того, ишемическая болезнь сердца и сердечная ари</w:t>
            </w:r>
            <w:r w:rsidRPr="007C5442">
              <w:t>т</w:t>
            </w:r>
            <w:r w:rsidRPr="007C5442">
              <w:t>мия наблюдались у автора до заключения в тюрьму.</w:t>
            </w:r>
          </w:p>
          <w:p w:rsidR="007C5442" w:rsidRPr="007C5442" w:rsidRDefault="007C5442" w:rsidP="007C5442">
            <w:pPr>
              <w:jc w:val="both"/>
            </w:pPr>
            <w:r w:rsidRPr="007C5442">
              <w:t xml:space="preserve">В ответ на претензии г-на </w:t>
            </w:r>
            <w:proofErr w:type="spellStart"/>
            <w:r w:rsidRPr="007C5442">
              <w:t>Маринича</w:t>
            </w:r>
            <w:proofErr w:type="spellEnd"/>
            <w:r w:rsidRPr="007C5442">
              <w:t xml:space="preserve"> Генеральная прокуратура обратилась в Д</w:t>
            </w:r>
            <w:r w:rsidRPr="007C5442">
              <w:t>е</w:t>
            </w:r>
            <w:r w:rsidRPr="007C5442">
              <w:t>партамент исполнения наказаний Министерства внутренних дел с просьбой установить обстоятельства, при которых 7 марта 2005 года у него случился и</w:t>
            </w:r>
            <w:r w:rsidRPr="007C5442">
              <w:t>н</w:t>
            </w:r>
            <w:r w:rsidRPr="007C5442">
              <w:t>сульт, а также убедиться, что он содержится в тюремной больнице, а за состо</w:t>
            </w:r>
            <w:r w:rsidRPr="007C5442">
              <w:t>я</w:t>
            </w:r>
            <w:r w:rsidRPr="007C5442">
              <w:t>нием его здоровья ведется наблюдение. В результате проверки, проведенной Департаме</w:t>
            </w:r>
            <w:r w:rsidRPr="007C5442">
              <w:t>н</w:t>
            </w:r>
            <w:r w:rsidRPr="007C5442">
              <w:t>том исполнения наказаний, в действиях медицинского персонала нарушений в</w:t>
            </w:r>
            <w:r w:rsidRPr="007C5442">
              <w:t>ы</w:t>
            </w:r>
            <w:r w:rsidRPr="007C5442">
              <w:t xml:space="preserve">явлено не было. </w:t>
            </w:r>
          </w:p>
          <w:p w:rsidR="007C5442" w:rsidRPr="007C5442" w:rsidRDefault="007C5442" w:rsidP="007C5442">
            <w:pPr>
              <w:jc w:val="both"/>
            </w:pPr>
            <w:r w:rsidRPr="007C5442">
              <w:t>Далее государство-участник отмечает заявления автора о негуманном обращ</w:t>
            </w:r>
            <w:r w:rsidRPr="007C5442">
              <w:t>е</w:t>
            </w:r>
            <w:r w:rsidRPr="007C5442">
              <w:t>нии и условиях содержания под стражей, в частности, что тюремные камеры были маленькими, питание плохим ("отсутствие фруктов и овощей"), соде</w:t>
            </w:r>
            <w:r w:rsidRPr="007C5442">
              <w:t>р</w:t>
            </w:r>
            <w:r w:rsidRPr="007C5442">
              <w:t>жимое перед</w:t>
            </w:r>
            <w:r w:rsidRPr="007C5442">
              <w:t>а</w:t>
            </w:r>
            <w:r w:rsidRPr="007C5442">
              <w:t xml:space="preserve">ваемых посылок проверялось, отсутствовали специальные места для курения, а перевозка осуществлялась в </w:t>
            </w:r>
            <w:proofErr w:type="spellStart"/>
            <w:r w:rsidRPr="007C5442">
              <w:t>неотапливаемых</w:t>
            </w:r>
            <w:proofErr w:type="spellEnd"/>
            <w:r w:rsidRPr="007C5442">
              <w:t xml:space="preserve"> вагонах. Оно у</w:t>
            </w:r>
            <w:r w:rsidRPr="007C5442">
              <w:t>т</w:t>
            </w:r>
            <w:r w:rsidRPr="007C5442">
              <w:t xml:space="preserve">верждает, что условия содержания под стражей г-на </w:t>
            </w:r>
            <w:proofErr w:type="spellStart"/>
            <w:r w:rsidRPr="007C5442">
              <w:t>Маринича</w:t>
            </w:r>
            <w:proofErr w:type="spellEnd"/>
            <w:r w:rsidRPr="007C5442">
              <w:t xml:space="preserve"> ничем не отл</w:t>
            </w:r>
            <w:r w:rsidRPr="007C5442">
              <w:t>и</w:t>
            </w:r>
            <w:r w:rsidRPr="007C5442">
              <w:t>чались от условий с</w:t>
            </w:r>
            <w:r w:rsidRPr="007C5442">
              <w:t>о</w:t>
            </w:r>
            <w:r w:rsidRPr="007C5442">
              <w:t>держания других заключенных и в полной мере отвечали соответствующему законодательству и но</w:t>
            </w:r>
            <w:r w:rsidRPr="007C5442">
              <w:t>р</w:t>
            </w:r>
            <w:r w:rsidRPr="007C5442">
              <w:t>мативным актам.</w:t>
            </w:r>
          </w:p>
          <w:p w:rsidR="007C5442" w:rsidRPr="007C5442" w:rsidRDefault="007C5442" w:rsidP="007C5442">
            <w:pPr>
              <w:jc w:val="both"/>
              <w:rPr>
                <w:b/>
              </w:rPr>
            </w:pPr>
            <w:r w:rsidRPr="007C5442">
              <w:t>В свете вышеуказанных фактов государство-участник считает, что утвержд</w:t>
            </w:r>
            <w:r w:rsidRPr="007C5442">
              <w:t>е</w:t>
            </w:r>
            <w:r w:rsidRPr="007C5442">
              <w:t>ния автора о нарушениях его прав в соответствии с Пактом необоснованны.</w:t>
            </w:r>
          </w:p>
        </w:tc>
      </w:tr>
      <w:tr w:rsidR="00AC59C6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Дальнейшие принятые или требуемые меры</w:t>
            </w:r>
          </w:p>
          <w:p w:rsidR="00AC59C6" w:rsidRPr="007C5442" w:rsidRDefault="00AC59C6" w:rsidP="00AC59C6">
            <w:pPr>
              <w:jc w:val="both"/>
            </w:pPr>
            <w:r w:rsidRPr="007C5442">
              <w:t>Представленная государством-участником информация была препровождена авт</w:t>
            </w:r>
            <w:r w:rsidRPr="007C5442">
              <w:t>о</w:t>
            </w:r>
            <w:r w:rsidRPr="007C5442">
              <w:t>ру 10 января 2011 года. Комитет, возможно, пожелает дождаться получения дальнейших комментариев, прежде чем принимать решение по данному вопр</w:t>
            </w:r>
            <w:r w:rsidRPr="007C5442">
              <w:t>о</w:t>
            </w:r>
            <w:r w:rsidRPr="007C5442">
              <w:t>су.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4A5725" w:rsidRPr="007C5442" w:rsidRDefault="004A5725" w:rsidP="00D76358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AC59C6" w:rsidRPr="007C5442" w:rsidTr="00AC59C6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КАНАДА</w:t>
            </w:r>
          </w:p>
        </w:tc>
      </w:tr>
      <w:tr w:rsidR="00AC59C6" w:rsidRPr="007C5442" w:rsidTr="00AC59C6">
        <w:tc>
          <w:tcPr>
            <w:tcW w:w="2847" w:type="dxa"/>
            <w:tcBorders>
              <w:top w:val="single" w:sz="12" w:space="0" w:color="auto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AC59C6" w:rsidRPr="00E11B09" w:rsidRDefault="00AC59C6" w:rsidP="00AC59C6">
            <w:pPr>
              <w:rPr>
                <w:b/>
              </w:rPr>
            </w:pPr>
            <w:proofErr w:type="spellStart"/>
            <w:r w:rsidRPr="00E11B09">
              <w:rPr>
                <w:b/>
              </w:rPr>
              <w:t>Дюмон</w:t>
            </w:r>
            <w:proofErr w:type="spellEnd"/>
            <w:r w:rsidRPr="00E11B09">
              <w:rPr>
                <w:b/>
              </w:rPr>
              <w:t>, 1467/2006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E11B09" w:rsidRPr="00E11B09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16 марта 2010 года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</w:t>
            </w:r>
            <w:r w:rsidRPr="007C5442">
              <w:rPr>
                <w:b/>
              </w:rPr>
              <w:t>а</w:t>
            </w:r>
            <w:r w:rsidRPr="007C5442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 xml:space="preserve">Нарушение пункта 3 статьи 2 в совокупности с пунктом 6 статьи 14 Пакта. </w:t>
            </w:r>
          </w:p>
        </w:tc>
      </w:tr>
      <w:tr w:rsidR="00AC59C6" w:rsidRPr="007C5442" w:rsidTr="009C73F1">
        <w:tc>
          <w:tcPr>
            <w:tcW w:w="2847" w:type="dxa"/>
            <w:tcBorders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 xml:space="preserve">Эффективное средство правовой защиты в виде соответствующей компенсации. Государству-участнику также требуется обеспечить </w:t>
            </w:r>
            <w:proofErr w:type="spellStart"/>
            <w:r w:rsidRPr="007C5442">
              <w:t>неповт</w:t>
            </w:r>
            <w:r w:rsidRPr="007C5442">
              <w:t>о</w:t>
            </w:r>
            <w:r w:rsidRPr="007C5442">
              <w:t>рение</w:t>
            </w:r>
            <w:proofErr w:type="spellEnd"/>
            <w:r w:rsidRPr="007C5442">
              <w:t xml:space="preserve"> аналогичных нарушений в б</w:t>
            </w:r>
            <w:r w:rsidRPr="007C5442">
              <w:t>у</w:t>
            </w:r>
            <w:r w:rsidRPr="007C5442">
              <w:t>дущем.</w:t>
            </w:r>
          </w:p>
        </w:tc>
      </w:tr>
      <w:tr w:rsidR="00AC59C6" w:rsidRPr="007C5442" w:rsidTr="009C73F1">
        <w:tc>
          <w:tcPr>
            <w:tcW w:w="2847" w:type="dxa"/>
            <w:tcBorders>
              <w:top w:val="nil"/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E11B09">
              <w:rPr>
                <w:b/>
              </w:rPr>
              <w:br/>
            </w:r>
            <w:r w:rsidRPr="007C5442">
              <w:rPr>
                <w:b/>
              </w:rPr>
              <w:t>государс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17 ноября 2010 года</w:t>
            </w:r>
          </w:p>
        </w:tc>
      </w:tr>
      <w:tr w:rsidR="00AC59C6" w:rsidRPr="007C5442" w:rsidTr="009C73F1">
        <w:tc>
          <w:tcPr>
            <w:tcW w:w="2847" w:type="dxa"/>
            <w:tcBorders>
              <w:top w:val="nil"/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17 декабря 2010 года</w:t>
            </w:r>
          </w:p>
        </w:tc>
      </w:tr>
      <w:tr w:rsidR="00AC59C6" w:rsidRPr="007C5442" w:rsidTr="009C73F1">
        <w:tc>
          <w:tcPr>
            <w:tcW w:w="2847" w:type="dxa"/>
            <w:tcBorders>
              <w:top w:val="nil"/>
              <w:bottom w:val="nil"/>
            </w:tcBorders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Дата ко</w:t>
            </w:r>
            <w:r w:rsidRPr="007C5442">
              <w:rPr>
                <w:b/>
              </w:rPr>
              <w:t>м</w:t>
            </w:r>
            <w:r w:rsidRPr="007C5442">
              <w:rPr>
                <w:b/>
              </w:rPr>
              <w:t>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7C5442" w:rsidRDefault="00AC59C6" w:rsidP="00AC59C6">
            <w:r w:rsidRPr="007C5442">
              <w:t>8 февраля 2011 года</w:t>
            </w:r>
          </w:p>
        </w:tc>
      </w:tr>
      <w:tr w:rsidR="00AC59C6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7C5442" w:rsidRDefault="00AC59C6" w:rsidP="00E11B09">
            <w:pPr>
              <w:keepNext/>
              <w:keepLines/>
              <w:jc w:val="both"/>
              <w:rPr>
                <w:b/>
              </w:rPr>
            </w:pPr>
            <w:r w:rsidRPr="007C5442">
              <w:rPr>
                <w:b/>
              </w:rPr>
              <w:t>Представление государства-участника</w:t>
            </w:r>
          </w:p>
          <w:p w:rsidR="00AC59C6" w:rsidRPr="007C5442" w:rsidRDefault="00AC59C6" w:rsidP="00E11B09">
            <w:pPr>
              <w:keepNext/>
              <w:keepLines/>
              <w:jc w:val="both"/>
            </w:pPr>
            <w:r w:rsidRPr="007C5442">
              <w:t>Во-первых, государство-участник поясняет, что автору и четырем ответч</w:t>
            </w:r>
            <w:r w:rsidRPr="007C5442">
              <w:t>и</w:t>
            </w:r>
            <w:r w:rsidRPr="007C5442">
              <w:t xml:space="preserve">кам по гражданскому делу (т.е. городу </w:t>
            </w:r>
            <w:proofErr w:type="spellStart"/>
            <w:r w:rsidRPr="007C5442">
              <w:t>Буабриан</w:t>
            </w:r>
            <w:proofErr w:type="spellEnd"/>
            <w:r w:rsidRPr="007C5442">
              <w:t xml:space="preserve"> и страховщикам автора), возбу</w:t>
            </w:r>
            <w:r w:rsidRPr="007C5442">
              <w:t>ж</w:t>
            </w:r>
            <w:r w:rsidRPr="007C5442">
              <w:t xml:space="preserve">денному автором в Верховном суде Квебека, </w:t>
            </w:r>
            <w:r w:rsidR="00E11B09">
              <w:t xml:space="preserve">удалось </w:t>
            </w:r>
            <w:r w:rsidRPr="007C5442">
              <w:t>урегулировать вопрос во внесудебном порядке. Таким образом, автор получил денежную ко</w:t>
            </w:r>
            <w:r w:rsidRPr="007C5442">
              <w:t>м</w:t>
            </w:r>
            <w:r w:rsidRPr="007C5442">
              <w:t>пенсацию, точный размер которой представляет собой конфиденциальную и</w:t>
            </w:r>
            <w:r w:rsidRPr="007C5442">
              <w:t>н</w:t>
            </w:r>
            <w:r w:rsidRPr="007C5442">
              <w:t>формацию. Канада сделала запрос в отношении размера выплаченной компенсации и н</w:t>
            </w:r>
            <w:r w:rsidRPr="007C5442">
              <w:t>а</w:t>
            </w:r>
            <w:r w:rsidRPr="007C5442">
              <w:t>ходит, что она является достаточной и в данном случае представляет собой э</w:t>
            </w:r>
            <w:r w:rsidRPr="007C5442">
              <w:t>ф</w:t>
            </w:r>
            <w:r w:rsidRPr="007C5442">
              <w:t>фективное средство правовой защиты. Канада прилагает усилия, чтобы уб</w:t>
            </w:r>
            <w:r w:rsidRPr="007C5442">
              <w:t>е</w:t>
            </w:r>
            <w:r w:rsidRPr="007C5442">
              <w:t>дить власти города и страховщиков отказаться от условия о конфиденциальн</w:t>
            </w:r>
            <w:r w:rsidRPr="007C5442">
              <w:t>о</w:t>
            </w:r>
            <w:r w:rsidRPr="007C5442">
              <w:t>сти в договоренности с автором, с тем чтобы представить Комитету информ</w:t>
            </w:r>
            <w:r w:rsidRPr="007C5442">
              <w:t>а</w:t>
            </w:r>
            <w:r w:rsidRPr="007C5442">
              <w:t>цию относительно выплаченной суммы. Государство-участник просило Ком</w:t>
            </w:r>
            <w:r w:rsidRPr="007C5442">
              <w:t>и</w:t>
            </w:r>
            <w:r w:rsidRPr="007C5442">
              <w:t>тет обратиться с такой же просьбой к автору, если все стороны придут к согл</w:t>
            </w:r>
            <w:r w:rsidRPr="007C5442">
              <w:t>а</w:t>
            </w:r>
            <w:r w:rsidRPr="007C5442">
              <w:t>сию по данному в</w:t>
            </w:r>
            <w:r w:rsidRPr="007C5442">
              <w:t>о</w:t>
            </w:r>
            <w:r w:rsidRPr="007C5442">
              <w:t>просу.</w:t>
            </w:r>
          </w:p>
          <w:p w:rsidR="00AC59C6" w:rsidRPr="007C5442" w:rsidRDefault="00AC59C6" w:rsidP="00E11B09">
            <w:pPr>
              <w:jc w:val="both"/>
            </w:pPr>
            <w:r w:rsidRPr="007C5442">
              <w:t>Далее государство-участник утверждает, что во время судебного разбирател</w:t>
            </w:r>
            <w:r w:rsidRPr="007C5442">
              <w:t>ь</w:t>
            </w:r>
            <w:r w:rsidRPr="007C5442">
              <w:t>ства в Верховном суде Квебека Генеральный прокурор Квебека утверждал, что размер выплаченной компенсации в полной мере компенсирует предполож</w:t>
            </w:r>
            <w:r w:rsidRPr="007C5442">
              <w:t>и</w:t>
            </w:r>
            <w:r w:rsidRPr="007C5442">
              <w:t>тельно нан</w:t>
            </w:r>
            <w:r w:rsidRPr="007C5442">
              <w:t>е</w:t>
            </w:r>
            <w:r w:rsidRPr="007C5442">
              <w:t>сенный автору ущерб, связанный с его осуждением и лишением свободы.</w:t>
            </w:r>
          </w:p>
          <w:p w:rsidR="00AC59C6" w:rsidRPr="007C5442" w:rsidRDefault="00AC59C6" w:rsidP="00E11B09">
            <w:pPr>
              <w:jc w:val="both"/>
            </w:pPr>
            <w:r w:rsidRPr="007C5442">
              <w:t>Во-вторых, государство-участник напоминает, что 17 июля 2009 года Верхо</w:t>
            </w:r>
            <w:r w:rsidRPr="007C5442">
              <w:t>в</w:t>
            </w:r>
            <w:r w:rsidRPr="007C5442">
              <w:t>ный суд Квебека отклонил ходатайство автора на получение дополнительной компе</w:t>
            </w:r>
            <w:r w:rsidRPr="007C5442">
              <w:t>н</w:t>
            </w:r>
            <w:r w:rsidRPr="007C5442">
              <w:t>сации от Генеральных прокуроров Квебека и Канады соответственно. Данное р</w:t>
            </w:r>
            <w:r w:rsidRPr="007C5442">
              <w:t>е</w:t>
            </w:r>
            <w:r w:rsidRPr="007C5442">
              <w:t>шение было обжаловано в Апелляционном суде Квебека, и данное дело запланировано к рассмотрению в 2011 году. Государство-участник прои</w:t>
            </w:r>
            <w:r w:rsidRPr="007C5442">
              <w:t>н</w:t>
            </w:r>
            <w:r w:rsidRPr="007C5442">
              <w:t>формировало К</w:t>
            </w:r>
            <w:r w:rsidRPr="007C5442">
              <w:t>о</w:t>
            </w:r>
            <w:r w:rsidRPr="007C5442">
              <w:t xml:space="preserve">митет, что оно выполнит окончательное решение суда. </w:t>
            </w:r>
          </w:p>
          <w:p w:rsidR="00AC59C6" w:rsidRPr="007C5442" w:rsidRDefault="00AC59C6" w:rsidP="00E11B09">
            <w:pPr>
              <w:jc w:val="both"/>
            </w:pPr>
            <w:r w:rsidRPr="007C5442">
              <w:t>Что касается мер, принятых для недопущения подобных нарушений в буд</w:t>
            </w:r>
            <w:r w:rsidRPr="007C5442">
              <w:t>у</w:t>
            </w:r>
            <w:r w:rsidRPr="007C5442">
              <w:t>щем, то государство-участник поясняет, что в настоящее время Руководящие принципы 1998 года о компенсации лицам, неправомерно осужденным и з</w:t>
            </w:r>
            <w:r w:rsidRPr="007C5442">
              <w:t>а</w:t>
            </w:r>
            <w:r w:rsidRPr="007C5442">
              <w:t>ключенным в тюрьму, пересматриваются рабочей группой в составе предст</w:t>
            </w:r>
            <w:r w:rsidRPr="007C5442">
              <w:t>а</w:t>
            </w:r>
            <w:r w:rsidRPr="007C5442">
              <w:t>вителей федеральных, провинциальных и территориал</w:t>
            </w:r>
            <w:r w:rsidRPr="007C5442">
              <w:t>ь</w:t>
            </w:r>
            <w:r w:rsidRPr="007C5442">
              <w:t>ных властей Канады. При пересмотре этих принципов надлежащим образом учитываются и Соо</w:t>
            </w:r>
            <w:r w:rsidRPr="007C5442">
              <w:t>б</w:t>
            </w:r>
            <w:r w:rsidRPr="007C5442">
              <w:t>ражения Комитета. Поскольку эти Руководящие принципы были приняты Ф</w:t>
            </w:r>
            <w:r w:rsidRPr="007C5442">
              <w:t>е</w:t>
            </w:r>
            <w:r w:rsidRPr="007C5442">
              <w:t>деральным министром, з</w:t>
            </w:r>
            <w:r w:rsidRPr="007C5442">
              <w:t>а</w:t>
            </w:r>
            <w:r w:rsidRPr="007C5442">
              <w:t>нимающимся вопросами уголовного правосудия, а также компетентными  прови</w:t>
            </w:r>
            <w:r w:rsidRPr="007C5442">
              <w:t>н</w:t>
            </w:r>
            <w:r w:rsidRPr="007C5442">
              <w:t>циальными и территориальными министрами, любые изменения в их положениях должны быть, прежде всего, приняты фед</w:t>
            </w:r>
            <w:r w:rsidRPr="007C5442">
              <w:t>е</w:t>
            </w:r>
            <w:r w:rsidRPr="007C5442">
              <w:t>ральным, провинциальным и территориальным прав</w:t>
            </w:r>
            <w:r w:rsidRPr="007C5442">
              <w:t>и</w:t>
            </w:r>
            <w:r w:rsidRPr="007C5442">
              <w:t>тельствами.</w:t>
            </w:r>
          </w:p>
          <w:p w:rsidR="00AC59C6" w:rsidRPr="007C5442" w:rsidRDefault="00AC59C6" w:rsidP="00E11B09">
            <w:pPr>
              <w:jc w:val="both"/>
            </w:pPr>
            <w:r w:rsidRPr="007C5442">
              <w:t>Наконец, что касается предания Соображений Комитета гласности, то госуда</w:t>
            </w:r>
            <w:r w:rsidRPr="007C5442">
              <w:t>р</w:t>
            </w:r>
            <w:r w:rsidRPr="007C5442">
              <w:t>ство-участник утверждает, что английская и французская версии Соображений выложены на интернет-сайте "Канадское наследие" (Федеральное министерс</w:t>
            </w:r>
            <w:r w:rsidRPr="007C5442">
              <w:t>т</w:t>
            </w:r>
            <w:r w:rsidRPr="007C5442">
              <w:t xml:space="preserve">во) по адресу: </w:t>
            </w:r>
            <w:hyperlink r:id="rId8" w:history="1">
              <w:r w:rsidRPr="007C5442">
                <w:rPr>
                  <w:rStyle w:val="Hyperlink"/>
                  <w:u w:val="none"/>
                </w:rPr>
                <w:t>http://www.pch.gc.ca/pgm-hrp/inter/decisions-fra.cfm</w:t>
              </w:r>
            </w:hyperlink>
            <w:r w:rsidRPr="007C5442">
              <w:t xml:space="preserve"> и, таким о</w:t>
            </w:r>
            <w:r w:rsidRPr="007C5442">
              <w:t>б</w:t>
            </w:r>
            <w:r w:rsidRPr="007C5442">
              <w:t>разом, о</w:t>
            </w:r>
            <w:r w:rsidRPr="007C5442">
              <w:t>т</w:t>
            </w:r>
            <w:r w:rsidRPr="007C5442">
              <w:t>крыты для широкого доступа.</w:t>
            </w:r>
          </w:p>
        </w:tc>
      </w:tr>
      <w:tr w:rsidR="00AC59C6" w:rsidRPr="007C5442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7C5442" w:rsidRDefault="00AC59C6" w:rsidP="009C73F1">
            <w:pPr>
              <w:pageBreakBefore/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AC59C6" w:rsidRPr="007C5442" w:rsidRDefault="00AC59C6" w:rsidP="00AC59C6">
            <w:pPr>
              <w:jc w:val="both"/>
            </w:pPr>
            <w:r w:rsidRPr="007C5442">
              <w:t>8 февраля 2011 года автор напомнил, что, согласно заключению Комитета, г</w:t>
            </w:r>
            <w:r w:rsidRPr="007C5442">
              <w:t>о</w:t>
            </w:r>
            <w:r w:rsidRPr="007C5442">
              <w:t>сударству-участнику следует предоставить ему эффективное средство прав</w:t>
            </w:r>
            <w:r w:rsidRPr="007C5442">
              <w:t>о</w:t>
            </w:r>
            <w:r w:rsidRPr="007C5442">
              <w:t>вой защиты, включая компенсацию, а также избегать повторения подобных н</w:t>
            </w:r>
            <w:r w:rsidRPr="007C5442">
              <w:t>а</w:t>
            </w:r>
            <w:r w:rsidRPr="007C5442">
              <w:t>рушений в будущем. Он принимает к сведению объяснения государства-участника о том, что с четырьмя ответчиками по гражданскому делу, возбу</w:t>
            </w:r>
            <w:r w:rsidRPr="007C5442">
              <w:t>ж</w:t>
            </w:r>
            <w:r w:rsidRPr="007C5442">
              <w:t>денному им в Верховном суде Канады, была достигнута договоренность во внесудебном п</w:t>
            </w:r>
            <w:r w:rsidRPr="007C5442">
              <w:t>о</w:t>
            </w:r>
            <w:r w:rsidRPr="007C5442">
              <w:t>рядке. Однако, по мнению автора, на самом деле ответчиков пятеро: Генеральный прокурор Кв</w:t>
            </w:r>
            <w:r w:rsidRPr="007C5442">
              <w:t>е</w:t>
            </w:r>
            <w:r w:rsidRPr="007C5442">
              <w:t xml:space="preserve">бека, Генеральный прокурор Канады, город </w:t>
            </w:r>
            <w:proofErr w:type="spellStart"/>
            <w:r w:rsidRPr="007C5442">
              <w:t>Буабриан</w:t>
            </w:r>
            <w:proofErr w:type="spellEnd"/>
            <w:r w:rsidRPr="007C5442">
              <w:t xml:space="preserve"> и две страховые компании. Дело было урегулировано во внесудебном порядке между автором и тремя (а не двумя) сторонами − городом </w:t>
            </w:r>
            <w:proofErr w:type="spellStart"/>
            <w:r w:rsidRPr="007C5442">
              <w:t>Буабриан</w:t>
            </w:r>
            <w:proofErr w:type="spellEnd"/>
            <w:r w:rsidRPr="007C5442">
              <w:t xml:space="preserve"> и двумя страховщиками. В подобных случаях, конфиденциальность соглаш</w:t>
            </w:r>
            <w:r w:rsidRPr="007C5442">
              <w:t>е</w:t>
            </w:r>
            <w:r w:rsidRPr="007C5442">
              <w:t>ния − является обычной практикой. Согласно автору, урегулирование вопроса во внесудебном порядке не представляет собой, прямо или косвенно, меру, н</w:t>
            </w:r>
            <w:r w:rsidRPr="007C5442">
              <w:t>а</w:t>
            </w:r>
            <w:r w:rsidRPr="007C5442">
              <w:t>правленную на предоставление ему эффективного средства правовой защиты в форме компенсации. Напротив, государство-участник все еще оспаривает с</w:t>
            </w:r>
            <w:r w:rsidRPr="007C5442">
              <w:t>у</w:t>
            </w:r>
            <w:r w:rsidRPr="007C5442">
              <w:t>дебные действия, возбужденные им в Апелляц</w:t>
            </w:r>
            <w:r w:rsidRPr="007C5442">
              <w:t>и</w:t>
            </w:r>
            <w:r w:rsidRPr="007C5442">
              <w:t>онном суде Квебека.</w:t>
            </w:r>
          </w:p>
        </w:tc>
      </w:tr>
      <w:tr w:rsidR="00AC59C6" w:rsidRPr="007C5442" w:rsidTr="00AC59C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Дальнейшие принятые или требуемые меры</w:t>
            </w:r>
          </w:p>
          <w:p w:rsidR="00AC59C6" w:rsidRPr="007C5442" w:rsidRDefault="00AC59C6" w:rsidP="00AC59C6">
            <w:pPr>
              <w:jc w:val="both"/>
            </w:pPr>
            <w:r w:rsidRPr="007C5442">
              <w:t>Комментарии автора были препровождены государству-участнику 10 февраля 2011 года. Комитет, возможно, пожелает дождаться получения дальнейшей и</w:t>
            </w:r>
            <w:r w:rsidRPr="007C5442">
              <w:t>н</w:t>
            </w:r>
            <w:r w:rsidRPr="007C5442">
              <w:t>формации, пре</w:t>
            </w:r>
            <w:r w:rsidRPr="007C5442">
              <w:t>ж</w:t>
            </w:r>
            <w:r w:rsidRPr="007C5442">
              <w:t>де чем принимать решение по данному вопросу.</w:t>
            </w:r>
          </w:p>
        </w:tc>
      </w:tr>
      <w:tr w:rsidR="00AC59C6" w:rsidRPr="007C5442" w:rsidTr="00AC59C6">
        <w:tc>
          <w:tcPr>
            <w:tcW w:w="2847" w:type="dxa"/>
          </w:tcPr>
          <w:p w:rsidR="00AC59C6" w:rsidRPr="007C5442" w:rsidRDefault="00AC59C6" w:rsidP="00AC59C6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7C5442" w:rsidRDefault="00AC59C6" w:rsidP="00AC59C6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AC59C6" w:rsidRPr="007C5442" w:rsidRDefault="00AC59C6" w:rsidP="00D76358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AC59C6" w:rsidRPr="00E11B09" w:rsidTr="00E11B09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КАНАДА</w:t>
            </w:r>
          </w:p>
        </w:tc>
      </w:tr>
      <w:tr w:rsidR="00AC59C6" w:rsidRPr="00E11B09" w:rsidTr="00E11B09">
        <w:tc>
          <w:tcPr>
            <w:tcW w:w="2847" w:type="dxa"/>
            <w:tcBorders>
              <w:top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proofErr w:type="spellStart"/>
            <w:r w:rsidRPr="00E11B09">
              <w:rPr>
                <w:b/>
              </w:rPr>
              <w:t>Хамида</w:t>
            </w:r>
            <w:proofErr w:type="spellEnd"/>
            <w:r w:rsidRPr="00E11B09">
              <w:rPr>
                <w:b/>
              </w:rPr>
              <w:t>, 1544/2007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 xml:space="preserve">Дата принятия </w:t>
            </w:r>
            <w:r w:rsidR="00E11B09">
              <w:rPr>
                <w:b/>
              </w:rPr>
              <w:br/>
            </w:r>
            <w:r w:rsidRPr="00E11B09">
              <w:rPr>
                <w:b/>
              </w:rPr>
              <w:t>Соображ</w:t>
            </w:r>
            <w:r w:rsidRPr="00E11B09">
              <w:rPr>
                <w:b/>
              </w:rPr>
              <w:t>е</w:t>
            </w:r>
            <w:r w:rsidRPr="00E11B09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18 марта 2010 года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Вопросы и установленные н</w:t>
            </w:r>
            <w:r w:rsidRPr="00E11B09">
              <w:rPr>
                <w:b/>
              </w:rPr>
              <w:t>а</w:t>
            </w:r>
            <w:r w:rsidRPr="00E11B09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 xml:space="preserve">Принудительное возвращение автора в Тунис было бы равнозначно нарушению его прав по статье 7 в совокупности со статьей 2 Пакта. 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Эффективное средство правовой защиты, вкл</w:t>
            </w:r>
            <w:r w:rsidRPr="00E11B09">
              <w:t>ю</w:t>
            </w:r>
            <w:r w:rsidRPr="00E11B09">
              <w:t>чая полный пересмотр распоряжения о высылке автора, принимая во внимание обязательства г</w:t>
            </w:r>
            <w:r w:rsidRPr="00E11B09">
              <w:t>о</w:t>
            </w:r>
            <w:r w:rsidRPr="00E11B09">
              <w:t>сударства-участника в соответствии с Пактом. Государство-участник также обязано не подве</w:t>
            </w:r>
            <w:r w:rsidRPr="00E11B09">
              <w:t>р</w:t>
            </w:r>
            <w:r w:rsidRPr="00E11B09">
              <w:t>гать других лиц подобным рискам нарушения их прав.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 xml:space="preserve">Установленная дата для представления ответа </w:t>
            </w:r>
            <w:r w:rsidR="00E11B09">
              <w:rPr>
                <w:b/>
              </w:rPr>
              <w:br/>
            </w:r>
            <w:r w:rsidRPr="00E11B09">
              <w:rPr>
                <w:b/>
              </w:rPr>
              <w:t>государс</w:t>
            </w:r>
            <w:r w:rsidRPr="00E11B09">
              <w:rPr>
                <w:b/>
              </w:rPr>
              <w:t>т</w:t>
            </w:r>
            <w:r w:rsidRPr="00E11B09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3 января 2011 года</w:t>
            </w:r>
          </w:p>
        </w:tc>
      </w:tr>
      <w:tr w:rsidR="00AC59C6" w:rsidRPr="00E11B09" w:rsidTr="009C73F1">
        <w:tc>
          <w:tcPr>
            <w:tcW w:w="2847" w:type="dxa"/>
            <w:tcBorders>
              <w:bottom w:val="nil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29 октября 2010 годя</w:t>
            </w:r>
          </w:p>
        </w:tc>
      </w:tr>
      <w:tr w:rsidR="00AC59C6" w:rsidRPr="00E11B09" w:rsidTr="009C73F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E11B09" w:rsidRDefault="00AC59C6" w:rsidP="009C73F1">
            <w:pPr>
              <w:pageBreakBefore/>
              <w:jc w:val="both"/>
              <w:rPr>
                <w:b/>
              </w:rPr>
            </w:pPr>
            <w:r w:rsidRPr="00E11B09">
              <w:rPr>
                <w:b/>
              </w:rPr>
              <w:t>Представление государства-участника</w:t>
            </w:r>
          </w:p>
          <w:p w:rsidR="00AC59C6" w:rsidRPr="00E11B09" w:rsidRDefault="00AC59C6" w:rsidP="00E11B09">
            <w:pPr>
              <w:jc w:val="both"/>
            </w:pPr>
            <w:r w:rsidRPr="00E11B09">
              <w:t>Государство-участник информирует Комитет о том, что после принятия Соо</w:t>
            </w:r>
            <w:r w:rsidRPr="00E11B09">
              <w:t>б</w:t>
            </w:r>
            <w:r w:rsidRPr="00E11B09">
              <w:t>ражений Комитета власти возобновили рассмотрение второго ходатайства а</w:t>
            </w:r>
            <w:r w:rsidRPr="00E11B09">
              <w:t>в</w:t>
            </w:r>
            <w:r w:rsidRPr="00E11B09">
              <w:t>тора, поданного в декабре 2006 года, о проведении оценки степени риска перед высылкой (</w:t>
            </w:r>
            <w:proofErr w:type="spellStart"/>
            <w:r w:rsidRPr="00E11B09">
              <w:t>ОСРПВ</w:t>
            </w:r>
            <w:proofErr w:type="spellEnd"/>
            <w:r w:rsidRPr="00E11B09">
              <w:t xml:space="preserve">), которое было отложено в связи с регистрацией сообщения Комитетом. Был назначен новый представитель </w:t>
            </w:r>
            <w:proofErr w:type="spellStart"/>
            <w:r w:rsidRPr="00E11B09">
              <w:t>ОСРПВ</w:t>
            </w:r>
            <w:proofErr w:type="spellEnd"/>
            <w:r w:rsidRPr="00E11B09">
              <w:t>, и 6 августа 2010 года автору было предложено в письменном виде представить властям к 20 августа 2010 года разрешение, уполномочивающее его адвоката действовать от его имени, а также представить дополнительные свидетельства потенциальных опа</w:t>
            </w:r>
            <w:r w:rsidRPr="00E11B09">
              <w:t>с</w:t>
            </w:r>
            <w:r w:rsidRPr="00E11B09">
              <w:t>ностей в случае его возвращения в Тунис. Копия письма была выслана по факсу адвокату автора. Письмо автору было возвращено почтовой службой, а адвокат на письмо не отреагировал. 24 августа 2010 года власти связались с адвокатом по телефону. В адвокатской конторе заявили, что доверенность б</w:t>
            </w:r>
            <w:r w:rsidRPr="00E11B09">
              <w:t>у</w:t>
            </w:r>
            <w:r w:rsidRPr="00E11B09">
              <w:t>дет выслана 27 августа 2010 года, но этого не произошло.</w:t>
            </w:r>
          </w:p>
          <w:p w:rsidR="00AC59C6" w:rsidRPr="00E11B09" w:rsidRDefault="00AC59C6" w:rsidP="00E11B09">
            <w:pPr>
              <w:jc w:val="both"/>
            </w:pPr>
            <w:r w:rsidRPr="00E11B09">
              <w:t>Государство-участник, тем не менее, утверждает, что ходатайство автора о пр</w:t>
            </w:r>
            <w:r w:rsidRPr="00E11B09">
              <w:t>о</w:t>
            </w:r>
            <w:r w:rsidRPr="00E11B09">
              <w:t xml:space="preserve">ведении </w:t>
            </w:r>
            <w:proofErr w:type="spellStart"/>
            <w:r w:rsidRPr="00E11B09">
              <w:t>ОСРПВ</w:t>
            </w:r>
            <w:proofErr w:type="spellEnd"/>
            <w:r w:rsidRPr="00E11B09">
              <w:t xml:space="preserve"> находится в процессе рассмотрения и Комитету сообщат о его результатах. Распоряжение о высылке автора в Тунис не было исполнено, и, насколько это известно властям, автор по-прежнему находится в Канаде.</w:t>
            </w:r>
          </w:p>
          <w:p w:rsidR="00AC59C6" w:rsidRPr="00E11B09" w:rsidRDefault="00AC59C6" w:rsidP="00E11B09">
            <w:pPr>
              <w:jc w:val="both"/>
            </w:pPr>
            <w:r w:rsidRPr="00E11B09">
              <w:t xml:space="preserve">Наконец, государство-участник информирует, что Соображения Комитета в ближайшее время будут выложены на интернет-сайте "Канадское наследие" (Федеральное министерство) по адресу: </w:t>
            </w:r>
            <w:hyperlink r:id="rId9" w:history="1">
              <w:r w:rsidRPr="00E11B09">
                <w:rPr>
                  <w:rStyle w:val="Hyperlink"/>
                  <w:u w:val="none"/>
                </w:rPr>
                <w:t>http://www.pch.gc.ca/pgm/pdp-hrp/inter/</w:t>
              </w:r>
              <w:r w:rsidR="00E11B09">
                <w:rPr>
                  <w:rStyle w:val="Hyperlink"/>
                  <w:u w:val="none"/>
                </w:rPr>
                <w:t xml:space="preserve"> </w:t>
              </w:r>
              <w:r w:rsidRPr="00E11B09">
                <w:rPr>
                  <w:rStyle w:val="Hyperlink"/>
                  <w:u w:val="none"/>
                </w:rPr>
                <w:t>decisions-fra.cfm#a1</w:t>
              </w:r>
            </w:hyperlink>
            <w:r w:rsidRPr="00E11B09">
              <w:t>.</w:t>
            </w:r>
          </w:p>
        </w:tc>
      </w:tr>
      <w:tr w:rsidR="00AC59C6" w:rsidRPr="00E11B09" w:rsidTr="00E11B09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Дальнейшие принятые или требуемые меры</w:t>
            </w:r>
          </w:p>
          <w:p w:rsidR="00AC59C6" w:rsidRPr="00E11B09" w:rsidRDefault="00AC59C6" w:rsidP="00E11B09">
            <w:pPr>
              <w:jc w:val="both"/>
            </w:pPr>
            <w:r w:rsidRPr="00E11B09">
              <w:t>Представление государства-участника было препровождено автору 2 ноября 2010 года. Поскольку письмо было возвращено в связи с тем, что адвокат п</w:t>
            </w:r>
            <w:r w:rsidRPr="00E11B09">
              <w:t>о</w:t>
            </w:r>
            <w:r w:rsidRPr="00E11B09">
              <w:t>менял адрес, представление было выслано адвокату автора по факсу в новый офис 10 февраля 2010 года. Комитет, возможно, пожелает дождаться получения дальнейших комментариев, прежде чем принимать решение по данному вопр</w:t>
            </w:r>
            <w:r w:rsidRPr="00E11B09">
              <w:t>о</w:t>
            </w:r>
            <w:r w:rsidRPr="00E11B09">
              <w:t>су.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Комитет считает, что диалог по последующей деятельности продолжается.</w:t>
            </w:r>
          </w:p>
        </w:tc>
      </w:tr>
    </w:tbl>
    <w:p w:rsidR="00AC59C6" w:rsidRPr="009C73F1" w:rsidRDefault="00AC59C6" w:rsidP="009C73F1">
      <w:pPr>
        <w:pStyle w:val="SingleTxtG"/>
        <w:spacing w:after="0" w:line="240" w:lineRule="auto"/>
        <w:ind w:left="0" w:right="0"/>
        <w:rPr>
          <w:spacing w:val="4"/>
          <w:sz w:val="16"/>
          <w:szCs w:val="16"/>
          <w:lang w:val="ru-RU"/>
        </w:rPr>
      </w:pP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AC59C6" w:rsidRPr="00E11B09" w:rsidTr="00E11B09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AC59C6" w:rsidRPr="00E11B09" w:rsidRDefault="00E11B09" w:rsidP="00E11B09">
            <w:pPr>
              <w:rPr>
                <w:b/>
              </w:rPr>
            </w:pPr>
            <w:r w:rsidRPr="00E11B09">
              <w:rPr>
                <w:b/>
              </w:rPr>
              <w:t>ЧЕШСКАЯ РЕСПУБЛИКА</w:t>
            </w:r>
          </w:p>
        </w:tc>
      </w:tr>
      <w:tr w:rsidR="00AC59C6" w:rsidRPr="00E11B09" w:rsidTr="00E11B09">
        <w:tc>
          <w:tcPr>
            <w:tcW w:w="2847" w:type="dxa"/>
            <w:tcBorders>
              <w:top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AC59C6" w:rsidRPr="00E11B09" w:rsidRDefault="00AC59C6" w:rsidP="00E11B09">
            <w:pPr>
              <w:rPr>
                <w:b/>
              </w:rPr>
            </w:pPr>
            <w:proofErr w:type="spellStart"/>
            <w:r w:rsidRPr="00E11B09">
              <w:rPr>
                <w:b/>
              </w:rPr>
              <w:t>Кохоутек</w:t>
            </w:r>
            <w:proofErr w:type="spellEnd"/>
            <w:r w:rsidRPr="00E11B09">
              <w:rPr>
                <w:b/>
              </w:rPr>
              <w:t>, 1448/2008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 xml:space="preserve">Дата принятия </w:t>
            </w:r>
            <w:r w:rsidR="00E11B09">
              <w:rPr>
                <w:b/>
              </w:rPr>
              <w:br/>
            </w:r>
            <w:r w:rsidRPr="00E11B09">
              <w:rPr>
                <w:b/>
              </w:rPr>
              <w:t>Соображ</w:t>
            </w:r>
            <w:r w:rsidRPr="00E11B09">
              <w:rPr>
                <w:b/>
              </w:rPr>
              <w:t>е</w:t>
            </w:r>
            <w:r w:rsidRPr="00E11B09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17 июля 2008 года</w:t>
            </w:r>
          </w:p>
        </w:tc>
      </w:tr>
      <w:tr w:rsidR="00AC59C6" w:rsidRPr="00E11B09" w:rsidTr="009C73F1">
        <w:tc>
          <w:tcPr>
            <w:tcW w:w="2847" w:type="dxa"/>
            <w:tcBorders>
              <w:bottom w:val="nil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Вопросы и установленные н</w:t>
            </w:r>
            <w:r w:rsidRPr="00E11B09">
              <w:rPr>
                <w:b/>
              </w:rPr>
              <w:t>а</w:t>
            </w:r>
            <w:r w:rsidRPr="00E11B09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Выдвижение национальными судами требов</w:t>
            </w:r>
            <w:r w:rsidRPr="00E11B09">
              <w:t>а</w:t>
            </w:r>
            <w:r w:rsidRPr="00E11B09">
              <w:t>ния о наличии гражданства в деле о реституции со</w:t>
            </w:r>
            <w:r w:rsidRPr="00E11B09">
              <w:t>б</w:t>
            </w:r>
            <w:r w:rsidRPr="00E11B09">
              <w:t xml:space="preserve">ственности/компенсации нарушило права автора по статье 26 Пакта. </w:t>
            </w:r>
          </w:p>
        </w:tc>
      </w:tr>
      <w:tr w:rsidR="00AC59C6" w:rsidRPr="00E11B09" w:rsidTr="009C73F1">
        <w:tc>
          <w:tcPr>
            <w:tcW w:w="2847" w:type="dxa"/>
            <w:tcBorders>
              <w:top w:val="nil"/>
              <w:bottom w:val="nil"/>
            </w:tcBorders>
          </w:tcPr>
          <w:p w:rsidR="00AC59C6" w:rsidRPr="00E11B09" w:rsidRDefault="00AC59C6" w:rsidP="009C73F1">
            <w:pPr>
              <w:spacing w:line="220" w:lineRule="atLeast"/>
              <w:rPr>
                <w:b/>
              </w:rPr>
            </w:pPr>
            <w:r w:rsidRPr="00E11B09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E11B09" w:rsidRDefault="00AC59C6" w:rsidP="009C73F1">
            <w:pPr>
              <w:spacing w:after="0" w:line="220" w:lineRule="atLeast"/>
            </w:pPr>
            <w:r w:rsidRPr="00E11B09">
              <w:t>Эффективное средство правовой защиты, вкл</w:t>
            </w:r>
            <w:r w:rsidRPr="00E11B09">
              <w:t>ю</w:t>
            </w:r>
            <w:r w:rsidRPr="00E11B09">
              <w:t>чая компенсацию, в случае невозможности во</w:t>
            </w:r>
            <w:r w:rsidRPr="00E11B09">
              <w:t>з</w:t>
            </w:r>
            <w:r w:rsidRPr="00E11B09">
              <w:t>вращения собственност</w:t>
            </w:r>
            <w:r w:rsidR="00E11B09">
              <w:t>и</w:t>
            </w:r>
            <w:r w:rsidRPr="00E11B09">
              <w:t>. Государству-участнику надлежит пересмотреть свое закон</w:t>
            </w:r>
            <w:r w:rsidRPr="00E11B09">
              <w:t>о</w:t>
            </w:r>
            <w:r w:rsidRPr="00E11B09">
              <w:t>дательство, чтобы обеспечить равенство всех лиц перед з</w:t>
            </w:r>
            <w:r w:rsidRPr="00E11B09">
              <w:t>а</w:t>
            </w:r>
            <w:r w:rsidRPr="00E11B09">
              <w:t>коном и  равную защиту со стороны закона.</w:t>
            </w:r>
          </w:p>
        </w:tc>
      </w:tr>
      <w:tr w:rsidR="00AC59C6" w:rsidRPr="00E11B09" w:rsidTr="009C73F1">
        <w:tc>
          <w:tcPr>
            <w:tcW w:w="2847" w:type="dxa"/>
            <w:tcBorders>
              <w:top w:val="nil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 xml:space="preserve">Установленная дата для представления ответа </w:t>
            </w:r>
            <w:r w:rsidR="00E11B09">
              <w:rPr>
                <w:b/>
              </w:rPr>
              <w:br/>
            </w:r>
            <w:r w:rsidRPr="00E11B09">
              <w:rPr>
                <w:b/>
              </w:rPr>
              <w:t>государс</w:t>
            </w:r>
            <w:r w:rsidRPr="00E11B09">
              <w:rPr>
                <w:b/>
              </w:rPr>
              <w:t>т</w:t>
            </w:r>
            <w:r w:rsidRPr="00E11B09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E11B09" w:rsidRDefault="00AC59C6" w:rsidP="00E11B09">
            <w:r w:rsidRPr="00E11B09">
              <w:t>27 февраля 2009 года</w:t>
            </w:r>
          </w:p>
        </w:tc>
      </w:tr>
      <w:tr w:rsidR="00AC59C6" w:rsidRPr="00E11B09" w:rsidTr="00E11B09">
        <w:tc>
          <w:tcPr>
            <w:tcW w:w="2847" w:type="dxa"/>
            <w:tcBorders>
              <w:bottom w:val="nil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 xml:space="preserve">16 февраля 2011 года </w:t>
            </w:r>
          </w:p>
        </w:tc>
      </w:tr>
      <w:tr w:rsidR="00AC59C6" w:rsidRPr="00E11B09" w:rsidTr="00E11B09">
        <w:tc>
          <w:tcPr>
            <w:tcW w:w="2847" w:type="dxa"/>
            <w:tcBorders>
              <w:top w:val="nil"/>
              <w:bottom w:val="nil"/>
            </w:tcBorders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 xml:space="preserve">Дата комментариев автора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E11B09" w:rsidRDefault="00AC59C6" w:rsidP="00E11B09">
            <w:r w:rsidRPr="00E11B09">
              <w:t>11 октября 2010 года</w:t>
            </w:r>
          </w:p>
        </w:tc>
      </w:tr>
      <w:tr w:rsidR="00AC59C6" w:rsidRPr="00E11B09" w:rsidTr="00E11B09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E11B09" w:rsidRDefault="00AC59C6" w:rsidP="00E11B09">
            <w:pPr>
              <w:keepNext/>
              <w:jc w:val="both"/>
              <w:rPr>
                <w:b/>
              </w:rPr>
            </w:pPr>
            <w:r w:rsidRPr="00E11B09">
              <w:rPr>
                <w:b/>
              </w:rPr>
              <w:t>Комментарии автора</w:t>
            </w:r>
          </w:p>
          <w:p w:rsidR="00AC59C6" w:rsidRPr="00E11B09" w:rsidRDefault="00AC59C6" w:rsidP="00E11B09">
            <w:pPr>
              <w:jc w:val="both"/>
            </w:pPr>
            <w:r w:rsidRPr="00E11B09">
              <w:t>Письмом от 11 октября 2010 года адвокат автора проинформировал Комитет о том, что он связался с Министерством юстиции</w:t>
            </w:r>
            <w:r w:rsidR="00E11B09">
              <w:t>,</w:t>
            </w:r>
            <w:r w:rsidRPr="00E11B09">
              <w:t xml:space="preserve"> и поинтересовался, когда г</w:t>
            </w:r>
            <w:r w:rsidRPr="00E11B09">
              <w:t>о</w:t>
            </w:r>
            <w:r w:rsidRPr="00E11B09">
              <w:t>сударство-участник намерено представить ответ относительно компенсации автору. Он получил ответ (копия прилагается), согласно которому позиция Чешской Республики, как об этом уже сообщалось Комитету ранее, в том числе во время представления государством-участником в 2007 году второго пери</w:t>
            </w:r>
            <w:r w:rsidRPr="00E11B09">
              <w:t>о</w:t>
            </w:r>
            <w:r w:rsidRPr="00E11B09">
              <w:t>дического доклада в соответствии с Пактом, остается неизменной. Министе</w:t>
            </w:r>
            <w:r w:rsidRPr="00E11B09">
              <w:t>р</w:t>
            </w:r>
            <w:r w:rsidRPr="00E11B09">
              <w:t>ство юстиции утверждает, что в свете этих обстоятельств, оно не видит нео</w:t>
            </w:r>
            <w:r w:rsidRPr="00E11B09">
              <w:t>б</w:t>
            </w:r>
            <w:r w:rsidRPr="00E11B09">
              <w:t>ходимости реаг</w:t>
            </w:r>
            <w:r w:rsidRPr="00E11B09">
              <w:t>и</w:t>
            </w:r>
            <w:r w:rsidRPr="00E11B09">
              <w:t>ровать на Соображения Комитета.</w:t>
            </w:r>
          </w:p>
          <w:p w:rsidR="00AC59C6" w:rsidRPr="00E11B09" w:rsidRDefault="00AC59C6" w:rsidP="00E11B09">
            <w:pPr>
              <w:jc w:val="both"/>
            </w:pPr>
            <w:r w:rsidRPr="00E11B09">
              <w:t>Адвокат просит Комитет инициировать применение системы санкций Орган</w:t>
            </w:r>
            <w:r w:rsidRPr="00E11B09">
              <w:t>и</w:t>
            </w:r>
            <w:r w:rsidRPr="00E11B09">
              <w:t>зации Объединенных Наций в отношении государства-участника, поскольку, по его мнению, нарушение государством − членом Организации Объединенных Наций своих международных обязательств является недопустимым. Адвокат требует разъяснений относительно шагов, которые Комитет намерен предпр</w:t>
            </w:r>
            <w:r w:rsidRPr="00E11B09">
              <w:t>и</w:t>
            </w:r>
            <w:r w:rsidRPr="00E11B09">
              <w:t>нять в данном деле, и утверждает, что на национальном уровне добиваться дальнейшей компенсации автору не имеет смысла.</w:t>
            </w:r>
          </w:p>
        </w:tc>
      </w:tr>
      <w:tr w:rsidR="00AC59C6" w:rsidRPr="00E11B09" w:rsidTr="00E11B09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Представление государства-участника</w:t>
            </w:r>
          </w:p>
          <w:p w:rsidR="00AC59C6" w:rsidRPr="00E11B09" w:rsidRDefault="00AC59C6" w:rsidP="00E11B09">
            <w:pPr>
              <w:jc w:val="both"/>
            </w:pPr>
            <w:r w:rsidRPr="00E11B09">
              <w:t>Вербальной нотой от 16 февраля 2011 года государство-участник повторило свою "давнюю позицию относительно предписываемых законом условий под</w:t>
            </w:r>
            <w:r w:rsidRPr="00E11B09">
              <w:t>а</w:t>
            </w:r>
            <w:r w:rsidRPr="00E11B09">
              <w:t xml:space="preserve">чи заявлений на реституцию собственности", как было заявлено Комитету во время рассмотрения второго периодического доклада Чешской Республики. Оно заверяет Комитет, что проинформирует его в случае изменения ее </w:t>
            </w:r>
            <w:r w:rsidR="00E11B09">
              <w:t xml:space="preserve">позиции </w:t>
            </w:r>
            <w:r w:rsidRPr="00E11B09">
              <w:t>обо всех изменениях в его законодательстве или практике.</w:t>
            </w:r>
          </w:p>
        </w:tc>
      </w:tr>
      <w:tr w:rsidR="00AC59C6" w:rsidRPr="00E11B09" w:rsidTr="00E11B09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Дальнейшие принятые или требуемые меры</w:t>
            </w:r>
          </w:p>
          <w:p w:rsidR="00AC59C6" w:rsidRPr="00E11B09" w:rsidRDefault="00AC59C6" w:rsidP="00E11B09">
            <w:pPr>
              <w:jc w:val="both"/>
            </w:pPr>
            <w:r w:rsidRPr="00E11B09">
              <w:t>Представление автора было препровождено государству-участнику 16 декабря 2010 года. Представление государства-участника было препровождено автору 22 февраля 2011 года. Комитет, возможно, пожелает дождаться получения дальнейших комментариев, прежде чем принимать решение по данному вопр</w:t>
            </w:r>
            <w:r w:rsidRPr="00E11B09">
              <w:t>о</w:t>
            </w:r>
            <w:r w:rsidRPr="00E11B09">
              <w:t>су.</w:t>
            </w:r>
          </w:p>
        </w:tc>
      </w:tr>
      <w:tr w:rsidR="00AC59C6" w:rsidRPr="00E11B09" w:rsidTr="00E11B09">
        <w:tc>
          <w:tcPr>
            <w:tcW w:w="2847" w:type="dxa"/>
          </w:tcPr>
          <w:p w:rsidR="00AC59C6" w:rsidRPr="00E11B09" w:rsidRDefault="00AC59C6" w:rsidP="00E11B09">
            <w:pPr>
              <w:rPr>
                <w:b/>
              </w:rPr>
            </w:pPr>
            <w:r w:rsidRPr="00E11B09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E11B09" w:rsidRDefault="00AC59C6" w:rsidP="00E11B09">
            <w:r w:rsidRPr="00E11B09">
              <w:t>Комитет считает, что диалог по последующей деятельности продолжается.</w:t>
            </w:r>
          </w:p>
        </w:tc>
      </w:tr>
    </w:tbl>
    <w:p w:rsidR="009C73F1" w:rsidRDefault="009C73F1" w:rsidP="00AC59C6">
      <w:pPr>
        <w:pStyle w:val="SingleTxtG"/>
        <w:spacing w:after="0" w:line="240" w:lineRule="auto"/>
        <w:ind w:left="0" w:right="0"/>
        <w:rPr>
          <w:spacing w:val="4"/>
          <w:lang w:val="ru-RU"/>
        </w:rPr>
      </w:pP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5"/>
        <w:gridCol w:w="4525"/>
      </w:tblGrid>
      <w:tr w:rsidR="00AC59C6" w:rsidRPr="007C5442" w:rsidTr="00C1119A">
        <w:tc>
          <w:tcPr>
            <w:tcW w:w="2845" w:type="dxa"/>
            <w:tcBorders>
              <w:top w:val="single" w:sz="4" w:space="0" w:color="auto"/>
              <w:bottom w:val="single" w:sz="12" w:space="0" w:color="auto"/>
            </w:tcBorders>
          </w:tcPr>
          <w:p w:rsidR="00AC59C6" w:rsidRPr="007C5442" w:rsidRDefault="00AC59C6" w:rsidP="00C1119A">
            <w:pPr>
              <w:pageBreakBefore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  <w:tcBorders>
              <w:bottom w:val="single" w:sz="12" w:space="0" w:color="auto"/>
            </w:tcBorders>
          </w:tcPr>
          <w:p w:rsidR="00AC59C6" w:rsidRPr="007C5442" w:rsidRDefault="00E11B09" w:rsidP="009C73F1">
            <w:pPr>
              <w:rPr>
                <w:b/>
              </w:rPr>
            </w:pPr>
            <w:r w:rsidRPr="007C5442">
              <w:rPr>
                <w:b/>
              </w:rPr>
              <w:t>Д</w:t>
            </w:r>
            <w:r w:rsidR="00AC59C6" w:rsidRPr="007C5442">
              <w:rPr>
                <w:b/>
              </w:rPr>
              <w:t xml:space="preserve">. Р. </w:t>
            </w:r>
            <w:r w:rsidRPr="007C5442">
              <w:rPr>
                <w:b/>
              </w:rPr>
              <w:t>КОНГО</w:t>
            </w:r>
          </w:p>
        </w:tc>
      </w:tr>
      <w:tr w:rsidR="00AC59C6" w:rsidRPr="007C5442" w:rsidTr="00C1119A">
        <w:tc>
          <w:tcPr>
            <w:tcW w:w="2845" w:type="dxa"/>
            <w:tcBorders>
              <w:top w:val="single" w:sz="12" w:space="0" w:color="auto"/>
              <w:bottom w:val="nil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  <w:tcBorders>
              <w:top w:val="single" w:sz="12" w:space="0" w:color="auto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proofErr w:type="spellStart"/>
            <w:r w:rsidRPr="007C5442">
              <w:rPr>
                <w:b/>
              </w:rPr>
              <w:t>Адриан</w:t>
            </w:r>
            <w:proofErr w:type="spellEnd"/>
            <w:r w:rsidRPr="007C5442">
              <w:rPr>
                <w:b/>
              </w:rPr>
              <w:t xml:space="preserve"> </w:t>
            </w:r>
            <w:proofErr w:type="spellStart"/>
            <w:r w:rsidRPr="007C5442">
              <w:rPr>
                <w:b/>
              </w:rPr>
              <w:t>Мундио</w:t>
            </w:r>
            <w:proofErr w:type="spellEnd"/>
            <w:r w:rsidRPr="007C5442">
              <w:rPr>
                <w:b/>
              </w:rPr>
              <w:t xml:space="preserve"> </w:t>
            </w:r>
            <w:proofErr w:type="spellStart"/>
            <w:r w:rsidRPr="007C5442">
              <w:rPr>
                <w:b/>
              </w:rPr>
              <w:t>Бисо</w:t>
            </w:r>
            <w:proofErr w:type="spellEnd"/>
            <w:r w:rsidRPr="007C5442">
              <w:rPr>
                <w:b/>
              </w:rPr>
              <w:t xml:space="preserve"> и др. ("68 судей"), 933/2000</w:t>
            </w:r>
          </w:p>
        </w:tc>
      </w:tr>
      <w:tr w:rsidR="00AC59C6" w:rsidRPr="007C5442" w:rsidTr="00C1119A">
        <w:tc>
          <w:tcPr>
            <w:tcW w:w="2845" w:type="dxa"/>
            <w:tcBorders>
              <w:top w:val="nil"/>
              <w:bottom w:val="nil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6F4232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  <w:tcBorders>
              <w:top w:val="nil"/>
            </w:tcBorders>
          </w:tcPr>
          <w:p w:rsidR="00AC59C6" w:rsidRPr="007C5442" w:rsidRDefault="00AC59C6" w:rsidP="00C1119A">
            <w:pPr>
              <w:spacing w:line="220" w:lineRule="atLeast"/>
            </w:pPr>
            <w:r w:rsidRPr="007C5442">
              <w:t>31 июля 2003 года</w:t>
            </w:r>
          </w:p>
        </w:tc>
      </w:tr>
      <w:tr w:rsidR="00AC59C6" w:rsidRPr="007C5442" w:rsidTr="00C1119A">
        <w:tc>
          <w:tcPr>
            <w:tcW w:w="2845" w:type="dxa"/>
            <w:tcBorders>
              <w:top w:val="nil"/>
              <w:bottom w:val="nil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  <w:tcBorders>
              <w:top w:val="nil"/>
            </w:tcBorders>
          </w:tcPr>
          <w:p w:rsidR="00AC59C6" w:rsidRPr="007C5442" w:rsidRDefault="00AC59C6" w:rsidP="00C1119A">
            <w:pPr>
              <w:spacing w:line="220" w:lineRule="atLeast"/>
            </w:pPr>
            <w:r w:rsidRPr="007C5442">
              <w:t>Увольнение 68 судей, право на свободу, незав</w:t>
            </w:r>
            <w:r w:rsidRPr="007C5442">
              <w:t>и</w:t>
            </w:r>
            <w:r w:rsidRPr="007C5442">
              <w:t>симость судебных органов − статья 25 с), пункт</w:t>
            </w:r>
            <w:r w:rsidR="006F4232">
              <w:t> </w:t>
            </w:r>
            <w:r w:rsidRPr="007C5442">
              <w:t>1 ст</w:t>
            </w:r>
            <w:r w:rsidRPr="007C5442">
              <w:t>а</w:t>
            </w:r>
            <w:r w:rsidRPr="007C5442">
              <w:t>тьи 14, статья 9 и пункт 1 статьи 2.</w:t>
            </w:r>
          </w:p>
        </w:tc>
      </w:tr>
      <w:tr w:rsidR="00AC59C6" w:rsidRPr="007C5442" w:rsidTr="00C1119A">
        <w:tc>
          <w:tcPr>
            <w:tcW w:w="2845" w:type="dxa"/>
            <w:tcBorders>
              <w:top w:val="nil"/>
              <w:bottom w:val="nil"/>
            </w:tcBorders>
          </w:tcPr>
          <w:p w:rsidR="00AC59C6" w:rsidRPr="007C5442" w:rsidRDefault="00AC59C6" w:rsidP="009C73F1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  <w:tcBorders>
              <w:top w:val="nil"/>
            </w:tcBorders>
          </w:tcPr>
          <w:p w:rsidR="00AC59C6" w:rsidRPr="007C5442" w:rsidRDefault="00AC59C6" w:rsidP="009C73F1">
            <w:r w:rsidRPr="007C5442">
              <w:t>Надлежащее средство правовой защиты, кот</w:t>
            </w:r>
            <w:r w:rsidRPr="007C5442">
              <w:t>о</w:t>
            </w:r>
            <w:r w:rsidRPr="007C5442">
              <w:t>рое должно включать, в частности: а) в отсутс</w:t>
            </w:r>
            <w:r w:rsidRPr="007C5442">
              <w:t>т</w:t>
            </w:r>
            <w:r w:rsidRPr="007C5442">
              <w:t>вие надлежащей установленной дисциплина</w:t>
            </w:r>
            <w:r w:rsidRPr="007C5442">
              <w:t>р</w:t>
            </w:r>
            <w:r w:rsidRPr="007C5442">
              <w:t>ной процедуры в отношении авторов − восст</w:t>
            </w:r>
            <w:r w:rsidRPr="007C5442">
              <w:t>а</w:t>
            </w:r>
            <w:r w:rsidRPr="007C5442">
              <w:t>новление на гос</w:t>
            </w:r>
            <w:r w:rsidRPr="007C5442">
              <w:t>у</w:t>
            </w:r>
            <w:r w:rsidRPr="007C5442">
              <w:t>дарственной службе и на их должностях со всеми вытекающими отсюда п</w:t>
            </w:r>
            <w:r w:rsidRPr="007C5442">
              <w:t>о</w:t>
            </w:r>
            <w:r w:rsidRPr="007C5442">
              <w:t xml:space="preserve">следствиями или же, при необходимости, − на аналогичных должностях; и </w:t>
            </w:r>
            <w:proofErr w:type="spellStart"/>
            <w:r w:rsidRPr="007C5442">
              <w:t>b</w:t>
            </w:r>
            <w:proofErr w:type="spellEnd"/>
            <w:r w:rsidRPr="007C5442">
              <w:t>)</w:t>
            </w:r>
            <w:r w:rsidRPr="007C5442">
              <w:rPr>
                <w:lang w:val="en-US"/>
              </w:rPr>
              <w:t> </w:t>
            </w:r>
            <w:r w:rsidRPr="007C5442">
              <w:t>компенсация, рассчитанная на основе суммы, эквивалентной заработной плате, которую они получ</w:t>
            </w:r>
            <w:r w:rsidRPr="007C5442">
              <w:t>и</w:t>
            </w:r>
            <w:r w:rsidRPr="007C5442">
              <w:t>ли бы с момента их увольнения. Государство-участник также обязано обеспечить недопущение подо</w:t>
            </w:r>
            <w:r w:rsidRPr="007C5442">
              <w:t>б</w:t>
            </w:r>
            <w:r w:rsidRPr="007C5442">
              <w:t>ных нарушений в будущем и, в частности, чт</w:t>
            </w:r>
            <w:r w:rsidRPr="007C5442">
              <w:t>о</w:t>
            </w:r>
            <w:r w:rsidRPr="007C5442">
              <w:t>бы любые увольнения производились исключ</w:t>
            </w:r>
            <w:r w:rsidRPr="007C5442">
              <w:t>и</w:t>
            </w:r>
            <w:r w:rsidRPr="007C5442">
              <w:t>тельно в соответствии с положениями Пакта.</w:t>
            </w:r>
          </w:p>
        </w:tc>
      </w:tr>
      <w:tr w:rsidR="00AC59C6" w:rsidRPr="007C5442" w:rsidTr="00C1119A">
        <w:tc>
          <w:tcPr>
            <w:tcW w:w="2845" w:type="dxa"/>
            <w:tcBorders>
              <w:top w:val="nil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6F4232">
              <w:rPr>
                <w:b/>
              </w:rPr>
              <w:br/>
            </w:r>
            <w:r w:rsidRPr="007C5442">
              <w:rPr>
                <w:b/>
              </w:rPr>
              <w:t>гос</w:t>
            </w:r>
            <w:r w:rsidRPr="007C5442">
              <w:rPr>
                <w:b/>
              </w:rPr>
              <w:t>у</w:t>
            </w:r>
            <w:r w:rsidRPr="007C5442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  <w:tcBorders>
              <w:top w:val="nil"/>
            </w:tcBorders>
          </w:tcPr>
          <w:p w:rsidR="00AC59C6" w:rsidRPr="007C5442" w:rsidRDefault="00AC59C6" w:rsidP="00C1119A">
            <w:pPr>
              <w:spacing w:line="220" w:lineRule="atLeast"/>
            </w:pPr>
            <w:r w:rsidRPr="007C5442">
              <w:t>17 ноября 2003 года</w:t>
            </w:r>
          </w:p>
        </w:tc>
      </w:tr>
      <w:tr w:rsidR="00AC59C6" w:rsidRPr="007C5442" w:rsidTr="00C1119A">
        <w:tc>
          <w:tcPr>
            <w:tcW w:w="2845" w:type="dxa"/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</w:tcPr>
          <w:p w:rsidR="00AC59C6" w:rsidRPr="007C5442" w:rsidRDefault="00AC59C6" w:rsidP="00C1119A">
            <w:pPr>
              <w:spacing w:line="220" w:lineRule="atLeast"/>
            </w:pPr>
            <w:r w:rsidRPr="007C5442">
              <w:t>Государство-участник до сих пор не представ</w:t>
            </w:r>
            <w:r w:rsidRPr="007C5442">
              <w:t>и</w:t>
            </w:r>
            <w:r w:rsidRPr="007C5442">
              <w:t>ло ответа ни на одно из Соображений Комитета.</w:t>
            </w:r>
          </w:p>
        </w:tc>
      </w:tr>
      <w:tr w:rsidR="00AC59C6" w:rsidRPr="007C5442" w:rsidTr="00C1119A">
        <w:tc>
          <w:tcPr>
            <w:tcW w:w="2845" w:type="dxa"/>
            <w:tcBorders>
              <w:bottom w:val="nil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</w:tcPr>
          <w:p w:rsidR="00AC59C6" w:rsidRPr="007C5442" w:rsidRDefault="00AC59C6" w:rsidP="00C1119A">
            <w:pPr>
              <w:spacing w:line="220" w:lineRule="atLeast"/>
            </w:pPr>
            <w:r w:rsidRPr="007C5442">
              <w:t>23 июня 2009 года; 30 сентября 2010 года</w:t>
            </w:r>
          </w:p>
        </w:tc>
      </w:tr>
      <w:tr w:rsidR="00AC59C6" w:rsidRPr="007C5442" w:rsidTr="00C1119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7C5442" w:rsidRDefault="00AC59C6" w:rsidP="00C1119A">
            <w:pPr>
              <w:spacing w:line="220" w:lineRule="atLeast"/>
              <w:rPr>
                <w:b/>
              </w:rPr>
            </w:pPr>
            <w:r w:rsidRPr="007C5442">
              <w:rPr>
                <w:b/>
              </w:rPr>
              <w:t xml:space="preserve">Рассмотрение доклада Комитетом в соответствии с процедурой </w:t>
            </w:r>
            <w:r w:rsidR="00087E3A">
              <w:rPr>
                <w:b/>
              </w:rPr>
              <w:br/>
            </w:r>
            <w:r w:rsidRPr="007C5442">
              <w:rPr>
                <w:b/>
              </w:rPr>
              <w:t>предста</w:t>
            </w:r>
            <w:r w:rsidRPr="007C5442">
              <w:rPr>
                <w:b/>
              </w:rPr>
              <w:t>в</w:t>
            </w:r>
            <w:r w:rsidRPr="007C5442">
              <w:rPr>
                <w:b/>
              </w:rPr>
              <w:t xml:space="preserve">ления докладов (статья 40 </w:t>
            </w:r>
            <w:proofErr w:type="spellStart"/>
            <w:r w:rsidRPr="007C5442">
              <w:rPr>
                <w:b/>
              </w:rPr>
              <w:t>МПГПП</w:t>
            </w:r>
            <w:proofErr w:type="spellEnd"/>
            <w:r w:rsidRPr="007C5442">
              <w:rPr>
                <w:b/>
              </w:rPr>
              <w:t>)</w:t>
            </w:r>
          </w:p>
          <w:p w:rsidR="00AC59C6" w:rsidRPr="007C5442" w:rsidRDefault="00AC59C6" w:rsidP="00C1119A">
            <w:pPr>
              <w:spacing w:after="0"/>
              <w:jc w:val="both"/>
            </w:pPr>
            <w:r w:rsidRPr="007C5442">
              <w:t>На своей восемьдесят шестой сессии в марте-апреле 2006 года Комитет ра</w:t>
            </w:r>
            <w:r w:rsidRPr="007C5442">
              <w:t>с</w:t>
            </w:r>
            <w:r w:rsidRPr="007C5442">
              <w:t>смотрел третий периодический доклад государства-участника. В заключител</w:t>
            </w:r>
            <w:r w:rsidRPr="007C5442">
              <w:t>ь</w:t>
            </w:r>
            <w:r w:rsidRPr="007C5442">
              <w:t>ных замечаниях он сделал вывод о том, что "приветствуя заверение делегации в отношении того, что судьям, написавшим Сообщение № 933/2000 (</w:t>
            </w:r>
            <w:proofErr w:type="spellStart"/>
            <w:r w:rsidRPr="007C5442">
              <w:rPr>
                <w:i/>
              </w:rPr>
              <w:t>Бузио</w:t>
            </w:r>
            <w:proofErr w:type="spellEnd"/>
            <w:r w:rsidRPr="007C5442">
              <w:rPr>
                <w:i/>
              </w:rPr>
              <w:t xml:space="preserve"> и др.</w:t>
            </w:r>
            <w:r w:rsidRPr="007C5442">
              <w:t>), была дана возможность вновь свободно заниматься своей профессией и была выплачена компенсация за произвольное отстранение от должности, К</w:t>
            </w:r>
            <w:r w:rsidRPr="007C5442">
              <w:t>о</w:t>
            </w:r>
            <w:r w:rsidRPr="007C5442">
              <w:t>митет по-прежнему обеспокоен тем, что государство-участник не выполнило его рекомендации, содержащиеся во многих Соображениях, принятых в соо</w:t>
            </w:r>
            <w:r w:rsidRPr="007C5442">
              <w:t>т</w:t>
            </w:r>
            <w:r w:rsidRPr="007C5442">
              <w:t>ветствии с Факультативным протоколом к Пакту (таких</w:t>
            </w:r>
            <w:r w:rsidR="00087E3A">
              <w:t>,</w:t>
            </w:r>
            <w:r w:rsidRPr="007C5442">
              <w:t xml:space="preserve"> как Соображения №</w:t>
            </w:r>
            <w:r w:rsidR="00087E3A">
              <w:t> </w:t>
            </w:r>
            <w:r w:rsidRPr="007C5442">
              <w:t>366/1989 (</w:t>
            </w:r>
            <w:proofErr w:type="spellStart"/>
            <w:r w:rsidRPr="007C5442">
              <w:rPr>
                <w:i/>
              </w:rPr>
              <w:t>Канана</w:t>
            </w:r>
            <w:proofErr w:type="spellEnd"/>
            <w:r w:rsidRPr="007C5442">
              <w:t>), 542/1993 (</w:t>
            </w:r>
            <w:proofErr w:type="spellStart"/>
            <w:r w:rsidRPr="007C5442">
              <w:rPr>
                <w:i/>
              </w:rPr>
              <w:t>Нгоя</w:t>
            </w:r>
            <w:proofErr w:type="spellEnd"/>
            <w:r w:rsidRPr="007C5442">
              <w:t>), 641/1995 (</w:t>
            </w:r>
            <w:proofErr w:type="spellStart"/>
            <w:r w:rsidRPr="007C5442">
              <w:rPr>
                <w:i/>
              </w:rPr>
              <w:t>Гедумбе</w:t>
            </w:r>
            <w:proofErr w:type="spellEnd"/>
            <w:r w:rsidRPr="007C5442">
              <w:t xml:space="preserve">) </w:t>
            </w:r>
            <w:r w:rsidRPr="007C5442">
              <w:br/>
              <w:t>и 962/2001 (</w:t>
            </w:r>
            <w:proofErr w:type="spellStart"/>
            <w:r w:rsidRPr="007C5442">
              <w:rPr>
                <w:i/>
              </w:rPr>
              <w:t>Мулези</w:t>
            </w:r>
            <w:proofErr w:type="spellEnd"/>
            <w:r w:rsidRPr="007C5442">
              <w:t>)). Государству-участнику следует выполнить рекомендации Комитета по вышеупомянутым делам и как можно скорее представить соотве</w:t>
            </w:r>
            <w:r w:rsidRPr="007C5442">
              <w:t>т</w:t>
            </w:r>
            <w:r w:rsidRPr="007C5442">
              <w:t>ству</w:t>
            </w:r>
            <w:r w:rsidRPr="007C5442">
              <w:t>ю</w:t>
            </w:r>
            <w:r w:rsidRPr="007C5442">
              <w:t>щий доклад Комитету. Государству-участнику также следует принять миссию Сп</w:t>
            </w:r>
            <w:r w:rsidRPr="007C5442">
              <w:t>е</w:t>
            </w:r>
            <w:r w:rsidRPr="007C5442">
              <w:t>циального докладчика Комитета для отслеживания выполнения Соображений и обсудить возможные пути и способы осуществления рекоме</w:t>
            </w:r>
            <w:r w:rsidRPr="007C5442">
              <w:t>н</w:t>
            </w:r>
            <w:r w:rsidRPr="007C5442">
              <w:t>даций Комитета с целью обесп</w:t>
            </w:r>
            <w:r w:rsidRPr="007C5442">
              <w:t>е</w:t>
            </w:r>
            <w:r w:rsidRPr="007C5442">
              <w:t>чения более эффективного сотрудничества с Комитетом".</w:t>
            </w:r>
          </w:p>
        </w:tc>
      </w:tr>
      <w:tr w:rsidR="00AC59C6" w:rsidRPr="007C5442" w:rsidTr="00C1119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AC59C6" w:rsidRPr="007C5442" w:rsidRDefault="00AC59C6" w:rsidP="009C73F1">
            <w:pPr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AC59C6" w:rsidRPr="007C5442" w:rsidRDefault="00AC59C6" w:rsidP="009C73F1">
            <w:pPr>
              <w:jc w:val="both"/>
            </w:pPr>
            <w:r w:rsidRPr="007C5442">
              <w:t xml:space="preserve">23 июня 2009 года г-н </w:t>
            </w:r>
            <w:proofErr w:type="spellStart"/>
            <w:r w:rsidRPr="007C5442">
              <w:t>Нтенда</w:t>
            </w:r>
            <w:proofErr w:type="spellEnd"/>
            <w:r w:rsidRPr="007C5442">
              <w:t xml:space="preserve"> </w:t>
            </w:r>
            <w:proofErr w:type="spellStart"/>
            <w:r w:rsidRPr="007C5442">
              <w:t>Диди</w:t>
            </w:r>
            <w:proofErr w:type="spellEnd"/>
            <w:r w:rsidRPr="007C5442">
              <w:t xml:space="preserve"> </w:t>
            </w:r>
            <w:proofErr w:type="spellStart"/>
            <w:r w:rsidRPr="007C5442">
              <w:t>Мутуала</w:t>
            </w:r>
            <w:proofErr w:type="spellEnd"/>
            <w:r w:rsidRPr="007C5442">
              <w:t>, являющийся одним из авторов соо</w:t>
            </w:r>
            <w:r w:rsidRPr="007C5442">
              <w:t>б</w:t>
            </w:r>
            <w:r w:rsidRPr="007C5442">
              <w:t>щения (всего − 68 судей)</w:t>
            </w:r>
            <w:r w:rsidRPr="009C73F1">
              <w:rPr>
                <w:vertAlign w:val="superscript"/>
              </w:rPr>
              <w:footnoteReference w:customMarkFollows="1" w:id="1"/>
              <w:t>1</w:t>
            </w:r>
            <w:r w:rsidRPr="007C5442">
              <w:t xml:space="preserve"> отметил, что первоначальный указ № 144 от 6</w:t>
            </w:r>
            <w:r w:rsidR="00087E3A">
              <w:t> </w:t>
            </w:r>
            <w:r w:rsidRPr="007C5442">
              <w:t>ноября 1998 года, который касался увольнения авторов, был денонсирован п</w:t>
            </w:r>
            <w:r w:rsidRPr="007C5442">
              <w:t>о</w:t>
            </w:r>
            <w:r w:rsidRPr="007C5442">
              <w:t>следующим указом (после решения Комитета) № 03/37 от 23 ноября 2003</w:t>
            </w:r>
            <w:r w:rsidR="00087E3A">
              <w:t> </w:t>
            </w:r>
            <w:r w:rsidRPr="007C5442">
              <w:t>года. На основании этого указа Министр юстиции 12 февраля 2004 года принял решение восстановить в должности трех судей, в том числе автора эт</w:t>
            </w:r>
            <w:r w:rsidRPr="007C5442">
              <w:t>о</w:t>
            </w:r>
            <w:r w:rsidRPr="007C5442">
              <w:t>го письма. Автор не указывает фамилий двух других судей. Однако автор у</w:t>
            </w:r>
            <w:r w:rsidRPr="007C5442">
              <w:t>т</w:t>
            </w:r>
            <w:r w:rsidRPr="007C5442">
              <w:t>верждает, что он был вновь назначен на ту же должность с теми же функциями, что и в 1998 году в период действия первон</w:t>
            </w:r>
            <w:r w:rsidRPr="007C5442">
              <w:t>а</w:t>
            </w:r>
            <w:r w:rsidRPr="007C5442">
              <w:t>чального указа и которую он занял в 1992 году. Таким образом, к тому времени, когда автор был восстановлен в своей должности решением Министра от 12 февраля 2004 года, общий стаж его работы на должности той же категории составлял порядка 12 лет. По сл</w:t>
            </w:r>
            <w:r w:rsidRPr="007C5442">
              <w:t>о</w:t>
            </w:r>
            <w:r w:rsidRPr="007C5442">
              <w:t>вам автора, обычно после трех лет работы в одной должности предусматрив</w:t>
            </w:r>
            <w:r w:rsidRPr="007C5442">
              <w:t>а</w:t>
            </w:r>
            <w:r w:rsidRPr="007C5442">
              <w:t>ется продв</w:t>
            </w:r>
            <w:r w:rsidRPr="007C5442">
              <w:t>и</w:t>
            </w:r>
            <w:r w:rsidRPr="007C5442">
              <w:t>жение по службе при условии, что соответствующий сотрудник хорошо справляется со своими обязанностями. Автор полагает, что он выпо</w:t>
            </w:r>
            <w:r w:rsidRPr="007C5442">
              <w:t>л</w:t>
            </w:r>
            <w:r w:rsidRPr="007C5442">
              <w:t>нял свои об</w:t>
            </w:r>
            <w:r w:rsidRPr="007C5442">
              <w:t>я</w:t>
            </w:r>
            <w:r w:rsidRPr="007C5442">
              <w:t>занности именно таким образом. Кроме того, он утверждает, что, несмотря на тот факт, что он обратился с требованием о компенсации на осн</w:t>
            </w:r>
            <w:r w:rsidRPr="007C5442">
              <w:t>о</w:t>
            </w:r>
            <w:r w:rsidRPr="007C5442">
              <w:t>вании реш</w:t>
            </w:r>
            <w:r w:rsidRPr="007C5442">
              <w:t>е</w:t>
            </w:r>
            <w:r w:rsidRPr="007C5442">
              <w:t>ния Комитета, он ничего не получил.</w:t>
            </w:r>
          </w:p>
        </w:tc>
      </w:tr>
      <w:tr w:rsidR="00AC59C6" w:rsidRPr="007C5442" w:rsidTr="00AC59C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7C5442" w:rsidRDefault="00AC59C6" w:rsidP="009C73F1">
            <w:pPr>
              <w:rPr>
                <w:b/>
              </w:rPr>
            </w:pPr>
            <w:r w:rsidRPr="007C5442">
              <w:rPr>
                <w:b/>
              </w:rPr>
              <w:t>Дополнительная информация от автора</w:t>
            </w:r>
          </w:p>
          <w:p w:rsidR="00AC59C6" w:rsidRPr="007C5442" w:rsidRDefault="00AC59C6" w:rsidP="009C73F1">
            <w:pPr>
              <w:jc w:val="both"/>
            </w:pPr>
            <w:r w:rsidRPr="007C5442">
              <w:t>Письмом от 30 сентября 2010 года автор сообщил, что со времени его письма от 2009 года властями государства-участника так и не было принято никаких мер с ц</w:t>
            </w:r>
            <w:r w:rsidRPr="007C5442">
              <w:t>е</w:t>
            </w:r>
            <w:r w:rsidRPr="007C5442">
              <w:t xml:space="preserve">лью полного выполнения Соображений Комитета. Автор призывает Комитет найти решение данного вопроса. </w:t>
            </w:r>
          </w:p>
        </w:tc>
      </w:tr>
      <w:tr w:rsidR="00AC59C6" w:rsidRPr="007C5442" w:rsidTr="00AC59C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59C6" w:rsidRPr="007C5442" w:rsidRDefault="00AC59C6" w:rsidP="009C73F1">
            <w:pPr>
              <w:rPr>
                <w:b/>
              </w:rPr>
            </w:pPr>
            <w:r w:rsidRPr="007C5442">
              <w:rPr>
                <w:b/>
              </w:rPr>
              <w:t>Дальнейшие принятые или требуемые меры</w:t>
            </w:r>
          </w:p>
          <w:p w:rsidR="00AC59C6" w:rsidRPr="007C5442" w:rsidRDefault="00AC59C6" w:rsidP="009C73F1">
            <w:pPr>
              <w:jc w:val="both"/>
            </w:pPr>
            <w:r w:rsidRPr="007C5442">
              <w:t>Представление автора вместе с копией его представления от 2009 года было препр</w:t>
            </w:r>
            <w:r w:rsidRPr="007C5442">
              <w:t>о</w:t>
            </w:r>
            <w:r w:rsidRPr="007C5442">
              <w:t>вождено государству-участнику 26 января 2011 года. Государству-участнику было предложено представить свой ответ к 26 февраля 2011 года. В</w:t>
            </w:r>
            <w:r w:rsidR="00087E3A">
              <w:t> </w:t>
            </w:r>
            <w:r w:rsidRPr="007C5442">
              <w:t>случае отсутствия ответа Комитет рассматривает возможность организации встречи с постоянными представителями государства-участника во время июльской сессии 2011 года.</w:t>
            </w:r>
          </w:p>
        </w:tc>
      </w:tr>
      <w:tr w:rsidR="00AC59C6" w:rsidRPr="007C5442" w:rsidTr="00C1119A">
        <w:tc>
          <w:tcPr>
            <w:tcW w:w="2845" w:type="dxa"/>
          </w:tcPr>
          <w:p w:rsidR="00AC59C6" w:rsidRPr="007C5442" w:rsidRDefault="00AC59C6" w:rsidP="009C73F1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5" w:type="dxa"/>
          </w:tcPr>
          <w:p w:rsidR="00AC59C6" w:rsidRPr="007C5442" w:rsidRDefault="00AC59C6" w:rsidP="009C73F1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9C73F1" w:rsidRDefault="009C73F1" w:rsidP="00D76358"/>
    <w:p w:rsidR="00AC59C6" w:rsidRPr="007C5442" w:rsidRDefault="009C73F1" w:rsidP="00D76358"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00"/>
        <w:gridCol w:w="47"/>
        <w:gridCol w:w="4523"/>
      </w:tblGrid>
      <w:tr w:rsidR="00AC59C6" w:rsidRPr="00087E3A" w:rsidTr="00087E3A"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  <w:tcBorders>
              <w:bottom w:val="single" w:sz="12" w:space="0" w:color="auto"/>
            </w:tcBorders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>КЫРГЫЗСТАН</w:t>
            </w:r>
          </w:p>
        </w:tc>
      </w:tr>
      <w:tr w:rsidR="00AC59C6" w:rsidRPr="00087E3A" w:rsidTr="00087E3A">
        <w:tc>
          <w:tcPr>
            <w:tcW w:w="2800" w:type="dxa"/>
            <w:tcBorders>
              <w:top w:val="single" w:sz="12" w:space="0" w:color="auto"/>
            </w:tcBorders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  <w:tcBorders>
              <w:top w:val="single" w:sz="12" w:space="0" w:color="auto"/>
            </w:tcBorders>
          </w:tcPr>
          <w:p w:rsidR="00AC59C6" w:rsidRPr="00087E3A" w:rsidRDefault="00AC59C6" w:rsidP="00087E3A">
            <w:pPr>
              <w:rPr>
                <w:b/>
              </w:rPr>
            </w:pPr>
            <w:proofErr w:type="spellStart"/>
            <w:r w:rsidRPr="00087E3A">
              <w:rPr>
                <w:b/>
              </w:rPr>
              <w:t>Латифулин</w:t>
            </w:r>
            <w:proofErr w:type="spellEnd"/>
            <w:r w:rsidRPr="00087E3A">
              <w:rPr>
                <w:b/>
              </w:rPr>
              <w:t>, 1312/2004</w:t>
            </w:r>
          </w:p>
        </w:tc>
      </w:tr>
      <w:tr w:rsidR="00AC59C6" w:rsidRPr="00087E3A" w:rsidTr="00087E3A">
        <w:tc>
          <w:tcPr>
            <w:tcW w:w="2800" w:type="dxa"/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 xml:space="preserve">Дата принятия </w:t>
            </w:r>
            <w:r w:rsidR="00087E3A">
              <w:rPr>
                <w:b/>
              </w:rPr>
              <w:br/>
            </w:r>
            <w:r w:rsidRPr="00087E3A">
              <w:rPr>
                <w:b/>
              </w:rPr>
              <w:t>Соображ</w:t>
            </w:r>
            <w:r w:rsidRPr="00087E3A">
              <w:rPr>
                <w:b/>
              </w:rPr>
              <w:t>е</w:t>
            </w:r>
            <w:r w:rsidRPr="00087E3A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</w:tcPr>
          <w:p w:rsidR="00AC59C6" w:rsidRPr="00087E3A" w:rsidRDefault="00AC59C6" w:rsidP="00087E3A">
            <w:r w:rsidRPr="00087E3A">
              <w:t>10 марта 2010 года</w:t>
            </w:r>
          </w:p>
        </w:tc>
      </w:tr>
      <w:tr w:rsidR="00AC59C6" w:rsidRPr="00087E3A" w:rsidTr="00087E3A">
        <w:tc>
          <w:tcPr>
            <w:tcW w:w="2800" w:type="dxa"/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</w:tcPr>
          <w:p w:rsidR="00AC59C6" w:rsidRPr="00087E3A" w:rsidRDefault="00AC59C6" w:rsidP="00087E3A">
            <w:r w:rsidRPr="00087E3A">
              <w:t xml:space="preserve">Незаконное содержание под стражей и </w:t>
            </w:r>
            <w:proofErr w:type="spellStart"/>
            <w:r w:rsidRPr="00087E3A">
              <w:t>неи</w:t>
            </w:r>
            <w:r w:rsidRPr="00087E3A">
              <w:t>н</w:t>
            </w:r>
            <w:r w:rsidRPr="00087E3A">
              <w:t>формирование</w:t>
            </w:r>
            <w:proofErr w:type="spellEnd"/>
            <w:r w:rsidRPr="00087E3A">
              <w:t xml:space="preserve"> автора о предъявленных ему о</w:t>
            </w:r>
            <w:r w:rsidRPr="00087E3A">
              <w:t>б</w:t>
            </w:r>
            <w:r w:rsidRPr="00087E3A">
              <w:t xml:space="preserve">винениях (пункты 1 и 2 статьи 9). </w:t>
            </w:r>
          </w:p>
        </w:tc>
      </w:tr>
      <w:tr w:rsidR="00AC59C6" w:rsidRPr="00087E3A" w:rsidTr="00087E3A">
        <w:tc>
          <w:tcPr>
            <w:tcW w:w="2800" w:type="dxa"/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</w:tcPr>
          <w:p w:rsidR="00AC59C6" w:rsidRPr="00087E3A" w:rsidRDefault="00AC59C6" w:rsidP="00087E3A">
            <w:r w:rsidRPr="00087E3A">
              <w:t>Эффективное средство правовой защиты в фо</w:t>
            </w:r>
            <w:r w:rsidRPr="00087E3A">
              <w:t>р</w:t>
            </w:r>
            <w:r w:rsidRPr="00087E3A">
              <w:t>ме соответствующей компенсации; государство-участник также обязано не допускать подобных нарушений в будущем.</w:t>
            </w:r>
          </w:p>
        </w:tc>
      </w:tr>
      <w:tr w:rsidR="00AC59C6" w:rsidRPr="00087E3A" w:rsidTr="00087E3A">
        <w:tc>
          <w:tcPr>
            <w:tcW w:w="2800" w:type="dxa"/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 xml:space="preserve">Установленная дата для представления ответа </w:t>
            </w:r>
            <w:r w:rsidR="00431B85">
              <w:rPr>
                <w:b/>
              </w:rPr>
              <w:br/>
            </w:r>
            <w:r w:rsidRPr="00087E3A">
              <w:rPr>
                <w:b/>
              </w:rPr>
              <w:t>государс</w:t>
            </w:r>
            <w:r w:rsidRPr="00087E3A">
              <w:rPr>
                <w:b/>
              </w:rPr>
              <w:t>т</w:t>
            </w:r>
            <w:r w:rsidRPr="00087E3A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</w:tcPr>
          <w:p w:rsidR="00AC59C6" w:rsidRPr="00087E3A" w:rsidRDefault="00AC59C6" w:rsidP="00087E3A">
            <w:r w:rsidRPr="00087E3A">
              <w:t>22 октября 2010 года</w:t>
            </w:r>
          </w:p>
        </w:tc>
      </w:tr>
      <w:tr w:rsidR="00AC59C6" w:rsidRPr="00087E3A" w:rsidTr="00087E3A">
        <w:tc>
          <w:tcPr>
            <w:tcW w:w="2800" w:type="dxa"/>
          </w:tcPr>
          <w:p w:rsidR="00AC59C6" w:rsidRPr="00087E3A" w:rsidRDefault="00AC59C6" w:rsidP="00087E3A">
            <w:pPr>
              <w:rPr>
                <w:b/>
              </w:rPr>
            </w:pPr>
            <w:r w:rsidRPr="00087E3A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</w:tcPr>
          <w:p w:rsidR="00AC59C6" w:rsidRPr="00087E3A" w:rsidRDefault="00AC59C6" w:rsidP="00087E3A">
            <w:r w:rsidRPr="00087E3A">
              <w:t>20 октября 2010 года</w:t>
            </w:r>
          </w:p>
        </w:tc>
      </w:tr>
      <w:tr w:rsidR="00AC59C6" w:rsidRPr="00087E3A" w:rsidTr="00087E3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431B85" w:rsidRDefault="00AC59C6" w:rsidP="00431B85">
            <w:pPr>
              <w:keepNext/>
              <w:keepLines/>
              <w:rPr>
                <w:b/>
              </w:rPr>
            </w:pPr>
            <w:r w:rsidRPr="00431B85">
              <w:rPr>
                <w:b/>
              </w:rPr>
              <w:t>Представление государства-участника</w:t>
            </w:r>
          </w:p>
          <w:p w:rsidR="00AC59C6" w:rsidRPr="00087E3A" w:rsidRDefault="00AC59C6" w:rsidP="00431B85">
            <w:pPr>
              <w:jc w:val="both"/>
            </w:pPr>
            <w:r w:rsidRPr="00087E3A">
              <w:t>Государство-участник утверждает, что законность и основания для осуждения автора были проверены и подтверждены апелляционным судом и в соответс</w:t>
            </w:r>
            <w:r w:rsidRPr="00087E3A">
              <w:t>т</w:t>
            </w:r>
            <w:r w:rsidRPr="00087E3A">
              <w:t>вии с надзорной процедурой. Закон не требует обязательного присутствия ст</w:t>
            </w:r>
            <w:r w:rsidRPr="00087E3A">
              <w:t>о</w:t>
            </w:r>
            <w:r w:rsidRPr="00087E3A">
              <w:t>роны во время рассмотрения дела в соответствии с надзорными процедурами.</w:t>
            </w:r>
          </w:p>
          <w:p w:rsidR="00AC59C6" w:rsidRPr="00087E3A" w:rsidRDefault="00AC59C6" w:rsidP="00431B85">
            <w:pPr>
              <w:jc w:val="both"/>
            </w:pPr>
            <w:r w:rsidRPr="00087E3A">
              <w:t>Согласно изменениям, внесенным в законодательство в 2007 году, статья 169 (хищение чужого имущества в особо крупных размерах) была исключена из Уголовного кодекса. На этом основании</w:t>
            </w:r>
            <w:r w:rsidR="00431B85">
              <w:t>,</w:t>
            </w:r>
            <w:r w:rsidRPr="00087E3A">
              <w:t xml:space="preserve"> согласно статье 387 Уголовно-процессуального кодекса, автор может ходатайствовать о пересмотре дела в свете новых обстоятельств. Таким образом, автор имеет право обратиться в Верховный суд с просьбой о пересмотре его уголовного дела, принимая во внимание изменения в законодательстве.</w:t>
            </w:r>
          </w:p>
        </w:tc>
      </w:tr>
      <w:tr w:rsidR="00AC59C6" w:rsidRPr="00087E3A" w:rsidTr="00087E3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431B85" w:rsidRDefault="00AC59C6" w:rsidP="00087E3A">
            <w:pPr>
              <w:rPr>
                <w:b/>
              </w:rPr>
            </w:pPr>
            <w:r w:rsidRPr="00431B85">
              <w:rPr>
                <w:b/>
              </w:rPr>
              <w:t>Дальнейшие принятые или требуемые меры</w:t>
            </w:r>
          </w:p>
          <w:p w:rsidR="00AC59C6" w:rsidRPr="00087E3A" w:rsidRDefault="00AC59C6" w:rsidP="00431B85">
            <w:pPr>
              <w:jc w:val="both"/>
            </w:pPr>
            <w:r w:rsidRPr="00087E3A">
              <w:t>Представление государства-участника было препровождено автору 20 октября 2010 года для получения комментариев. 21 февраля 2011 года автору было в</w:t>
            </w:r>
            <w:r w:rsidRPr="00087E3A">
              <w:t>ы</w:t>
            </w:r>
            <w:r w:rsidRPr="00087E3A">
              <w:t>слано напоминание. Комитет, возможно, пожелает дождаться получения дал</w:t>
            </w:r>
            <w:r w:rsidRPr="00087E3A">
              <w:t>ь</w:t>
            </w:r>
            <w:r w:rsidRPr="00087E3A">
              <w:t>нейших комментариев, прежде чем принимать решение по данному вопросу.</w:t>
            </w:r>
          </w:p>
        </w:tc>
      </w:tr>
      <w:tr w:rsidR="00AC59C6" w:rsidRPr="00087E3A" w:rsidTr="00087E3A">
        <w:tc>
          <w:tcPr>
            <w:tcW w:w="2847" w:type="dxa"/>
            <w:gridSpan w:val="2"/>
          </w:tcPr>
          <w:p w:rsidR="00AC59C6" w:rsidRPr="00431B85" w:rsidRDefault="00AC59C6" w:rsidP="00087E3A">
            <w:pPr>
              <w:rPr>
                <w:b/>
              </w:rPr>
            </w:pPr>
            <w:r w:rsidRPr="00431B85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087E3A" w:rsidRDefault="00AC59C6" w:rsidP="00431B85">
            <w:r w:rsidRPr="00087E3A">
              <w:t>Комитет считает, что диалог по последующей деятельности продолжается.</w:t>
            </w:r>
          </w:p>
        </w:tc>
      </w:tr>
    </w:tbl>
    <w:p w:rsidR="00AC59C6" w:rsidRPr="007C5442" w:rsidRDefault="00AC59C6" w:rsidP="00AC59C6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00"/>
        <w:gridCol w:w="47"/>
        <w:gridCol w:w="4523"/>
      </w:tblGrid>
      <w:tr w:rsidR="00AC59C6" w:rsidRPr="00431B85" w:rsidTr="00431B85">
        <w:tc>
          <w:tcPr>
            <w:tcW w:w="284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C59C6" w:rsidRPr="00431B85" w:rsidRDefault="00AC59C6" w:rsidP="00805176">
            <w:pPr>
              <w:pageBreakBefore/>
              <w:rPr>
                <w:b/>
              </w:rPr>
            </w:pPr>
            <w:r w:rsidRPr="00431B85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КЫРГЫЗСТАН</w:t>
            </w:r>
          </w:p>
        </w:tc>
      </w:tr>
      <w:tr w:rsidR="00AC59C6" w:rsidRPr="00431B85" w:rsidTr="009C73F1">
        <w:tc>
          <w:tcPr>
            <w:tcW w:w="2847" w:type="dxa"/>
            <w:gridSpan w:val="2"/>
            <w:tcBorders>
              <w:top w:val="single" w:sz="12" w:space="0" w:color="auto"/>
              <w:bottom w:val="nil"/>
            </w:tcBorders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AC59C6" w:rsidRPr="00431B85" w:rsidRDefault="00AC59C6" w:rsidP="00431B85">
            <w:pPr>
              <w:rPr>
                <w:b/>
              </w:rPr>
            </w:pPr>
            <w:proofErr w:type="spellStart"/>
            <w:r w:rsidRPr="00431B85">
              <w:rPr>
                <w:b/>
              </w:rPr>
              <w:t>Калдаров</w:t>
            </w:r>
            <w:proofErr w:type="spellEnd"/>
            <w:r w:rsidRPr="00431B85">
              <w:rPr>
                <w:b/>
              </w:rPr>
              <w:t>, 1338/2005</w:t>
            </w:r>
          </w:p>
        </w:tc>
      </w:tr>
      <w:tr w:rsidR="00AC59C6" w:rsidRPr="00431B85" w:rsidTr="009C73F1">
        <w:tc>
          <w:tcPr>
            <w:tcW w:w="2847" w:type="dxa"/>
            <w:gridSpan w:val="2"/>
            <w:tcBorders>
              <w:top w:val="nil"/>
              <w:bottom w:val="nil"/>
            </w:tcBorders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 xml:space="preserve">Дата принятия </w:t>
            </w:r>
            <w:r w:rsidR="00431B85">
              <w:rPr>
                <w:b/>
              </w:rPr>
              <w:br/>
            </w:r>
            <w:r w:rsidRPr="00431B85">
              <w:rPr>
                <w:b/>
              </w:rPr>
              <w:t>Соображ</w:t>
            </w:r>
            <w:r w:rsidRPr="00431B85">
              <w:rPr>
                <w:b/>
              </w:rPr>
              <w:t>е</w:t>
            </w:r>
            <w:r w:rsidRPr="00431B85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431B85" w:rsidRDefault="00AC59C6" w:rsidP="00431B85">
            <w:r w:rsidRPr="00431B85">
              <w:t>18 марта 2010 года</w:t>
            </w:r>
          </w:p>
        </w:tc>
      </w:tr>
      <w:tr w:rsidR="00AC59C6" w:rsidRPr="00431B85" w:rsidTr="009C73F1">
        <w:tc>
          <w:tcPr>
            <w:tcW w:w="2847" w:type="dxa"/>
            <w:gridSpan w:val="2"/>
            <w:tcBorders>
              <w:top w:val="nil"/>
              <w:bottom w:val="nil"/>
            </w:tcBorders>
          </w:tcPr>
          <w:p w:rsidR="00AC59C6" w:rsidRPr="00431B85" w:rsidRDefault="00AC59C6" w:rsidP="00805176">
            <w:pPr>
              <w:rPr>
                <w:b/>
              </w:rPr>
            </w:pPr>
            <w:r w:rsidRPr="00431B85">
              <w:rPr>
                <w:b/>
              </w:rPr>
              <w:t>Вопросы и установленные н</w:t>
            </w:r>
            <w:r w:rsidRPr="00431B85">
              <w:rPr>
                <w:b/>
              </w:rPr>
              <w:t>а</w:t>
            </w:r>
            <w:r w:rsidRPr="00431B85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431B85" w:rsidRDefault="00AC59C6" w:rsidP="00431B85">
            <w:r w:rsidRPr="00431B85">
              <w:t>Отсутствие контроля со стороны суда за испо</w:t>
            </w:r>
            <w:r w:rsidRPr="00431B85">
              <w:t>л</w:t>
            </w:r>
            <w:r w:rsidRPr="00431B85">
              <w:t>нением решения о помещении автора под стр</w:t>
            </w:r>
            <w:r w:rsidRPr="00431B85">
              <w:t>а</w:t>
            </w:r>
            <w:r w:rsidRPr="00431B85">
              <w:t xml:space="preserve">жу – нарушение пункта 3 статьи 9 Пакта. </w:t>
            </w:r>
          </w:p>
        </w:tc>
      </w:tr>
      <w:tr w:rsidR="00AC59C6" w:rsidRPr="00431B85" w:rsidTr="009C73F1">
        <w:tc>
          <w:tcPr>
            <w:tcW w:w="2847" w:type="dxa"/>
            <w:gridSpan w:val="2"/>
            <w:tcBorders>
              <w:top w:val="nil"/>
            </w:tcBorders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431B85" w:rsidRDefault="00AC59C6" w:rsidP="00431B85">
            <w:r w:rsidRPr="00431B85">
              <w:t>Эффективное средство правовой защиты в фо</w:t>
            </w:r>
            <w:r w:rsidRPr="00431B85">
              <w:t>р</w:t>
            </w:r>
            <w:r w:rsidRPr="00431B85">
              <w:t>ме соответствующей компенсации; а также вн</w:t>
            </w:r>
            <w:r w:rsidRPr="00431B85">
              <w:t>е</w:t>
            </w:r>
            <w:r w:rsidRPr="00431B85">
              <w:t xml:space="preserve">сение </w:t>
            </w:r>
            <w:r w:rsidR="00431B85">
              <w:t xml:space="preserve">изменений </w:t>
            </w:r>
            <w:r w:rsidRPr="00431B85">
              <w:t>в законодательство, необход</w:t>
            </w:r>
            <w:r w:rsidRPr="00431B85">
              <w:t>и</w:t>
            </w:r>
            <w:r w:rsidRPr="00431B85">
              <w:t>мых для недопущения подобных нарушений в буд</w:t>
            </w:r>
            <w:r w:rsidRPr="00431B85">
              <w:t>у</w:t>
            </w:r>
            <w:r w:rsidRPr="00431B85">
              <w:t>щем.</w:t>
            </w:r>
          </w:p>
        </w:tc>
      </w:tr>
      <w:tr w:rsidR="00AC59C6" w:rsidRPr="00431B85" w:rsidTr="00431B85">
        <w:tc>
          <w:tcPr>
            <w:tcW w:w="2847" w:type="dxa"/>
            <w:gridSpan w:val="2"/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 xml:space="preserve">Установленная дата для представления ответа </w:t>
            </w:r>
            <w:r w:rsidR="00431B85">
              <w:rPr>
                <w:b/>
              </w:rPr>
              <w:br/>
            </w:r>
            <w:r w:rsidRPr="00431B85">
              <w:rPr>
                <w:b/>
              </w:rPr>
              <w:t>государс</w:t>
            </w:r>
            <w:r w:rsidRPr="00431B85">
              <w:rPr>
                <w:b/>
              </w:rPr>
              <w:t>т</w:t>
            </w:r>
            <w:r w:rsidRPr="00431B85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431B85" w:rsidRDefault="00AC59C6" w:rsidP="00431B85">
            <w:r w:rsidRPr="00431B85">
              <w:t>22 октября 2010 года</w:t>
            </w:r>
          </w:p>
        </w:tc>
      </w:tr>
      <w:tr w:rsidR="00AC59C6" w:rsidRPr="00431B85" w:rsidTr="00431B85">
        <w:tc>
          <w:tcPr>
            <w:tcW w:w="2847" w:type="dxa"/>
            <w:gridSpan w:val="2"/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431B85" w:rsidRDefault="00AC59C6" w:rsidP="00431B85">
            <w:r w:rsidRPr="00431B85">
              <w:t>5 октября 2010 года</w:t>
            </w:r>
          </w:p>
        </w:tc>
      </w:tr>
      <w:tr w:rsidR="00AC59C6" w:rsidRPr="00431B85" w:rsidTr="00431B8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Представление государства-участника</w:t>
            </w:r>
          </w:p>
          <w:p w:rsidR="00AC59C6" w:rsidRPr="00431B85" w:rsidRDefault="00AC59C6" w:rsidP="00431B85">
            <w:pPr>
              <w:jc w:val="both"/>
            </w:pPr>
            <w:r w:rsidRPr="00431B85">
              <w:t xml:space="preserve">Государство-участник вновь приводит факты дела </w:t>
            </w:r>
            <w:proofErr w:type="spellStart"/>
            <w:r w:rsidRPr="00431B85">
              <w:t>in</w:t>
            </w:r>
            <w:proofErr w:type="spellEnd"/>
            <w:r w:rsidRPr="00431B85">
              <w:t xml:space="preserve"> </w:t>
            </w:r>
            <w:proofErr w:type="spellStart"/>
            <w:r w:rsidRPr="00431B85">
              <w:t>extenso</w:t>
            </w:r>
            <w:proofErr w:type="spellEnd"/>
            <w:r w:rsidRPr="00431B85">
              <w:t>, повторяя свои предыдущие представления о приемлемости и существе сообщения. Предста</w:t>
            </w:r>
            <w:r w:rsidRPr="00431B85">
              <w:t>в</w:t>
            </w:r>
            <w:r w:rsidRPr="00431B85">
              <w:t>ленная информация была подготовлена Министерством внутренних дел совм</w:t>
            </w:r>
            <w:r w:rsidRPr="00431B85">
              <w:t>е</w:t>
            </w:r>
            <w:r w:rsidRPr="00431B85">
              <w:t xml:space="preserve">стно с Верховным судом Кыргызстана. </w:t>
            </w:r>
          </w:p>
        </w:tc>
      </w:tr>
      <w:tr w:rsidR="00431B85" w:rsidRPr="00431B85" w:rsidTr="00431B8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431B85" w:rsidRPr="00431B85" w:rsidRDefault="00431B85" w:rsidP="00431B85">
            <w:pPr>
              <w:keepNext/>
              <w:jc w:val="both"/>
              <w:rPr>
                <w:b/>
              </w:rPr>
            </w:pPr>
            <w:r w:rsidRPr="00431B85">
              <w:t>Государство-участник также заявляет, что, согласно Уголовно-процессуальному кодексу 1998 года</w:t>
            </w:r>
            <w:r>
              <w:t>,</w:t>
            </w:r>
            <w:r w:rsidRPr="00431B85">
              <w:t xml:space="preserve"> судебный контроль над исполнением р</w:t>
            </w:r>
            <w:r w:rsidRPr="00431B85">
              <w:t>е</w:t>
            </w:r>
            <w:r w:rsidRPr="00431B85">
              <w:t>шений об аресте лиц не предусматривался, это входило в обязанности прок</w:t>
            </w:r>
            <w:r w:rsidRPr="00431B85">
              <w:t>у</w:t>
            </w:r>
            <w:r w:rsidRPr="00431B85">
              <w:t>роров. С целью приведения своего законодательства в соответствие с полож</w:t>
            </w:r>
            <w:r w:rsidRPr="00431B85">
              <w:t>е</w:t>
            </w:r>
            <w:r w:rsidRPr="00431B85">
              <w:t>ниями Пакта государство-участник внесло поправки в законодательство в 2004, 2007 и 2009 годах.</w:t>
            </w:r>
          </w:p>
        </w:tc>
      </w:tr>
      <w:tr w:rsidR="00AC59C6" w:rsidRPr="00431B85" w:rsidTr="00431B8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Дальнейшие принятые или требуемые меры</w:t>
            </w:r>
          </w:p>
          <w:p w:rsidR="00AC59C6" w:rsidRPr="00431B85" w:rsidRDefault="00AC59C6" w:rsidP="00431B85">
            <w:pPr>
              <w:jc w:val="both"/>
            </w:pPr>
            <w:r w:rsidRPr="00431B85">
              <w:t>Представление государства-участника было препровождено автору для ко</w:t>
            </w:r>
            <w:r w:rsidRPr="00431B85">
              <w:t>м</w:t>
            </w:r>
            <w:r w:rsidRPr="00431B85">
              <w:t>ментариев 18 октября 2010 года. 21 февраля 2011 года автору было выслано нап</w:t>
            </w:r>
            <w:r w:rsidRPr="00431B85">
              <w:t>о</w:t>
            </w:r>
            <w:r w:rsidRPr="00431B85">
              <w:t>минание. Комитет, возможно, пожелает дождаться получения дальнейших ко</w:t>
            </w:r>
            <w:r w:rsidRPr="00431B85">
              <w:t>м</w:t>
            </w:r>
            <w:r w:rsidRPr="00431B85">
              <w:t>ментариев, прежде чем принимать решение по данному вопросу.</w:t>
            </w:r>
          </w:p>
        </w:tc>
      </w:tr>
      <w:tr w:rsidR="00AC59C6" w:rsidRPr="00431B85" w:rsidTr="00431B85">
        <w:tc>
          <w:tcPr>
            <w:tcW w:w="2800" w:type="dxa"/>
          </w:tcPr>
          <w:p w:rsidR="00AC59C6" w:rsidRPr="00431B85" w:rsidRDefault="00AC59C6" w:rsidP="00431B85">
            <w:pPr>
              <w:rPr>
                <w:b/>
              </w:rPr>
            </w:pPr>
            <w:r w:rsidRPr="00431B85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  <w:gridSpan w:val="2"/>
          </w:tcPr>
          <w:p w:rsidR="00AC59C6" w:rsidRPr="00431B85" w:rsidRDefault="00AC59C6" w:rsidP="00431B85">
            <w:r w:rsidRPr="00431B85">
              <w:t>Комитет считает, что диалог по последующей деятельности продолжается.</w:t>
            </w:r>
          </w:p>
        </w:tc>
      </w:tr>
    </w:tbl>
    <w:p w:rsidR="00AC59C6" w:rsidRPr="00A55328" w:rsidRDefault="00AC59C6" w:rsidP="00A55328">
      <w:pPr>
        <w:spacing w:line="200" w:lineRule="atLeast"/>
        <w:rPr>
          <w:sz w:val="16"/>
          <w:szCs w:val="16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4"/>
        <w:gridCol w:w="4626"/>
      </w:tblGrid>
      <w:tr w:rsidR="00AC59C6" w:rsidRPr="007C5442" w:rsidTr="00A55328">
        <w:tc>
          <w:tcPr>
            <w:tcW w:w="2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C59C6" w:rsidRPr="007C5442" w:rsidRDefault="00AC59C6" w:rsidP="00805176">
            <w:pPr>
              <w:pageBreakBefore/>
              <w:spacing w:before="40" w:after="120"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tcW w:w="4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C59C6" w:rsidRPr="007C5442" w:rsidRDefault="00AC59C6" w:rsidP="00A55328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КЫРГЫЗСТАН</w:t>
            </w:r>
          </w:p>
        </w:tc>
      </w:tr>
      <w:tr w:rsidR="00AC59C6" w:rsidRPr="007C5442" w:rsidTr="00431B85">
        <w:tc>
          <w:tcPr>
            <w:tcW w:w="2744" w:type="dxa"/>
            <w:tcBorders>
              <w:top w:val="single" w:sz="12" w:space="0" w:color="auto"/>
            </w:tcBorders>
            <w:shd w:val="clear" w:color="auto" w:fill="auto"/>
          </w:tcPr>
          <w:p w:rsidR="00AC59C6" w:rsidRPr="007C5442" w:rsidRDefault="00AC59C6" w:rsidP="00A55328">
            <w:pPr>
              <w:spacing w:before="40" w:after="120" w:line="220" w:lineRule="atLeast"/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tcW w:w="4626" w:type="dxa"/>
            <w:tcBorders>
              <w:top w:val="single" w:sz="12" w:space="0" w:color="auto"/>
            </w:tcBorders>
            <w:shd w:val="clear" w:color="auto" w:fill="auto"/>
          </w:tcPr>
          <w:p w:rsidR="00AC59C6" w:rsidRPr="007C5442" w:rsidRDefault="00AC59C6" w:rsidP="00A55328">
            <w:pPr>
              <w:spacing w:before="40" w:after="120" w:line="220" w:lineRule="atLeast"/>
              <w:rPr>
                <w:b/>
              </w:rPr>
            </w:pPr>
            <w:proofErr w:type="spellStart"/>
            <w:r w:rsidRPr="007C5442">
              <w:rPr>
                <w:b/>
              </w:rPr>
              <w:t>Кулов</w:t>
            </w:r>
            <w:proofErr w:type="spellEnd"/>
            <w:r w:rsidRPr="007C5442">
              <w:rPr>
                <w:b/>
              </w:rPr>
              <w:t>, 1369/2005</w:t>
            </w:r>
          </w:p>
        </w:tc>
      </w:tr>
      <w:tr w:rsidR="00AC59C6" w:rsidRPr="007C5442" w:rsidTr="00A116F7">
        <w:tc>
          <w:tcPr>
            <w:tcW w:w="2744" w:type="dxa"/>
            <w:shd w:val="clear" w:color="auto" w:fill="auto"/>
          </w:tcPr>
          <w:p w:rsidR="00AC59C6" w:rsidRPr="007C5442" w:rsidRDefault="00AC59C6" w:rsidP="00A55328">
            <w:pPr>
              <w:pStyle w:val="SingleTxtG"/>
              <w:spacing w:before="40" w:line="220" w:lineRule="atLeas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Дата принятия Соображений</w:t>
            </w:r>
          </w:p>
        </w:tc>
        <w:tc>
          <w:tcPr>
            <w:tcW w:w="4626" w:type="dxa"/>
            <w:shd w:val="clear" w:color="auto" w:fill="auto"/>
          </w:tcPr>
          <w:p w:rsidR="00AC59C6" w:rsidRPr="007C5442" w:rsidRDefault="00AC59C6" w:rsidP="00A55328">
            <w:pPr>
              <w:pStyle w:val="SingleTxtG"/>
              <w:spacing w:before="40" w:line="220" w:lineRule="atLeast"/>
              <w:ind w:left="0" w:right="0"/>
              <w:rPr>
                <w:spacing w:val="4"/>
                <w:lang w:val="ru-RU"/>
              </w:rPr>
            </w:pPr>
            <w:r w:rsidRPr="007C5442">
              <w:rPr>
                <w:spacing w:val="4"/>
                <w:lang w:val="ru-RU"/>
              </w:rPr>
              <w:t>26 июля 2010 года</w:t>
            </w:r>
          </w:p>
        </w:tc>
      </w:tr>
      <w:tr w:rsidR="00AC59C6" w:rsidRPr="007C5442" w:rsidTr="00A116F7">
        <w:tc>
          <w:tcPr>
            <w:tcW w:w="2744" w:type="dxa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before="40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Вопросы и установленные нарушения</w:t>
            </w:r>
          </w:p>
        </w:tc>
        <w:tc>
          <w:tcPr>
            <w:tcW w:w="462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Жестокое, бесчеловечное и унижающее достои</w:t>
            </w:r>
            <w:r w:rsidRPr="007C5442">
              <w:t>н</w:t>
            </w:r>
            <w:r w:rsidRPr="007C5442">
              <w:t>ство обращение (статья 7 Пакта); право на своб</w:t>
            </w:r>
            <w:r w:rsidRPr="007C5442">
              <w:t>о</w:t>
            </w:r>
            <w:r w:rsidRPr="007C5442">
              <w:t>ду/пр</w:t>
            </w:r>
            <w:r w:rsidRPr="007C5442">
              <w:t>о</w:t>
            </w:r>
            <w:r w:rsidRPr="007C5442">
              <w:t xml:space="preserve">цедуру </w:t>
            </w:r>
            <w:proofErr w:type="spellStart"/>
            <w:r w:rsidRPr="007C5442">
              <w:t>хабеас</w:t>
            </w:r>
            <w:proofErr w:type="spellEnd"/>
            <w:r w:rsidRPr="007C5442">
              <w:t xml:space="preserve"> корпус (пункты 1), 3) и 4) статьи 9); несправедливое судебное разбирател</w:t>
            </w:r>
            <w:r w:rsidRPr="007C5442">
              <w:t>ь</w:t>
            </w:r>
            <w:r w:rsidRPr="007C5442">
              <w:t>ство, презумпция невино</w:t>
            </w:r>
            <w:r w:rsidRPr="007C5442">
              <w:t>в</w:t>
            </w:r>
            <w:r w:rsidRPr="007C5442">
              <w:t xml:space="preserve">ности (пункты 1, 2, 3 </w:t>
            </w:r>
            <w:proofErr w:type="spellStart"/>
            <w:r w:rsidRPr="007C5442">
              <w:t>b</w:t>
            </w:r>
            <w:proofErr w:type="spellEnd"/>
            <w:r w:rsidRPr="007C5442">
              <w:t xml:space="preserve">), </w:t>
            </w:r>
            <w:proofErr w:type="spellStart"/>
            <w:r w:rsidRPr="007C5442">
              <w:t>c</w:t>
            </w:r>
            <w:proofErr w:type="spellEnd"/>
            <w:r w:rsidRPr="007C5442">
              <w:t xml:space="preserve">), </w:t>
            </w:r>
            <w:proofErr w:type="spellStart"/>
            <w:r w:rsidRPr="007C5442">
              <w:t>d</w:t>
            </w:r>
            <w:proofErr w:type="spellEnd"/>
            <w:r w:rsidRPr="007C5442">
              <w:t xml:space="preserve">) и </w:t>
            </w:r>
            <w:proofErr w:type="spellStart"/>
            <w:r w:rsidRPr="007C5442">
              <w:t>e</w:t>
            </w:r>
            <w:proofErr w:type="spellEnd"/>
            <w:r w:rsidRPr="007C5442">
              <w:t>) статьи 14 Па</w:t>
            </w:r>
            <w:r w:rsidRPr="007C5442">
              <w:t>к</w:t>
            </w:r>
            <w:r w:rsidRPr="007C5442">
              <w:t>та</w:t>
            </w:r>
            <w:r w:rsidR="00A55328">
              <w:t>)</w:t>
            </w:r>
            <w:r w:rsidRPr="007C5442">
              <w:t xml:space="preserve">. </w:t>
            </w:r>
          </w:p>
        </w:tc>
      </w:tr>
      <w:tr w:rsidR="00AC59C6" w:rsidRPr="007C5442" w:rsidTr="00431B85">
        <w:tc>
          <w:tcPr>
            <w:tcW w:w="2744" w:type="dxa"/>
            <w:shd w:val="clear" w:color="auto" w:fill="auto"/>
          </w:tcPr>
          <w:p w:rsidR="00AC59C6" w:rsidRPr="007C5442" w:rsidRDefault="00AC59C6" w:rsidP="00805176">
            <w:pPr>
              <w:pStyle w:val="SingleTxtG"/>
              <w:spacing w:before="40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Рекомендованное средство правовой защиты</w:t>
            </w:r>
          </w:p>
        </w:tc>
        <w:tc>
          <w:tcPr>
            <w:tcW w:w="4626" w:type="dxa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выплату соответствующей компенсации, и возб</w:t>
            </w:r>
            <w:r w:rsidRPr="007C5442">
              <w:t>у</w:t>
            </w:r>
            <w:r w:rsidRPr="007C5442">
              <w:t>ждение уголовного дела с целью установления ответственности за жестокое обращение с авт</w:t>
            </w:r>
            <w:r w:rsidRPr="007C5442">
              <w:t>о</w:t>
            </w:r>
            <w:r w:rsidRPr="007C5442">
              <w:t>ром в соответствии со статьей 7 Пакта. Госуда</w:t>
            </w:r>
            <w:r w:rsidRPr="007C5442">
              <w:t>р</w:t>
            </w:r>
            <w:r w:rsidRPr="007C5442">
              <w:t>ство-участник также обязано не допускать подо</w:t>
            </w:r>
            <w:r w:rsidRPr="007C5442">
              <w:t>б</w:t>
            </w:r>
            <w:r w:rsidRPr="007C5442">
              <w:t>ных нарушений в буд</w:t>
            </w:r>
            <w:r w:rsidRPr="007C5442">
              <w:t>у</w:t>
            </w:r>
            <w:r w:rsidRPr="007C5442">
              <w:t xml:space="preserve">щем. </w:t>
            </w:r>
          </w:p>
        </w:tc>
      </w:tr>
      <w:tr w:rsidR="00AC59C6" w:rsidRPr="007C5442" w:rsidTr="00431B85">
        <w:tc>
          <w:tcPr>
            <w:tcW w:w="2744" w:type="dxa"/>
            <w:shd w:val="clear" w:color="auto" w:fill="auto"/>
          </w:tcPr>
          <w:p w:rsidR="00AC59C6" w:rsidRPr="007C5442" w:rsidRDefault="00AC59C6" w:rsidP="00A55328">
            <w:pPr>
              <w:pStyle w:val="SingleTxtG"/>
              <w:spacing w:before="40" w:line="220" w:lineRule="atLeas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tcW w:w="4626" w:type="dxa"/>
            <w:shd w:val="clear" w:color="auto" w:fill="auto"/>
          </w:tcPr>
          <w:p w:rsidR="00AC59C6" w:rsidRPr="007C5442" w:rsidRDefault="00AC59C6" w:rsidP="00A55328">
            <w:pPr>
              <w:pStyle w:val="SingleTxtG"/>
              <w:spacing w:before="40" w:line="220" w:lineRule="atLeast"/>
              <w:ind w:left="0" w:right="0"/>
              <w:rPr>
                <w:spacing w:val="4"/>
                <w:lang w:val="ru-RU"/>
              </w:rPr>
            </w:pPr>
            <w:r w:rsidRPr="007C5442">
              <w:rPr>
                <w:spacing w:val="4"/>
                <w:lang w:val="ru-RU"/>
              </w:rPr>
              <w:t>4 апреля 2011 года</w:t>
            </w:r>
          </w:p>
        </w:tc>
      </w:tr>
      <w:tr w:rsidR="00AC59C6" w:rsidRPr="007C5442" w:rsidTr="00431B85">
        <w:tc>
          <w:tcPr>
            <w:tcW w:w="2744" w:type="dxa"/>
            <w:shd w:val="clear" w:color="auto" w:fill="auto"/>
          </w:tcPr>
          <w:p w:rsidR="00AC59C6" w:rsidRPr="007C5442" w:rsidRDefault="00AC59C6" w:rsidP="00A55328">
            <w:pPr>
              <w:pStyle w:val="SingleTxtG"/>
              <w:spacing w:before="40" w:line="220" w:lineRule="atLeas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Дата ответа госуда</w:t>
            </w:r>
            <w:r w:rsidRPr="007C5442">
              <w:rPr>
                <w:b/>
                <w:spacing w:val="4"/>
                <w:lang w:val="ru-RU"/>
              </w:rPr>
              <w:t>р</w:t>
            </w:r>
            <w:r w:rsidRPr="007C5442">
              <w:rPr>
                <w:b/>
                <w:spacing w:val="4"/>
                <w:lang w:val="ru-RU"/>
              </w:rPr>
              <w:t>ства-участника</w:t>
            </w:r>
          </w:p>
        </w:tc>
        <w:tc>
          <w:tcPr>
            <w:tcW w:w="4626" w:type="dxa"/>
            <w:shd w:val="clear" w:color="auto" w:fill="auto"/>
          </w:tcPr>
          <w:p w:rsidR="00AC59C6" w:rsidRPr="007C5442" w:rsidRDefault="00AC59C6" w:rsidP="00A55328">
            <w:pPr>
              <w:pStyle w:val="SingleTxtG"/>
              <w:spacing w:before="40" w:line="220" w:lineRule="atLeast"/>
              <w:ind w:left="0" w:right="0"/>
              <w:rPr>
                <w:spacing w:val="4"/>
                <w:lang w:val="ru-RU"/>
              </w:rPr>
            </w:pPr>
            <w:r w:rsidRPr="007C5442">
              <w:rPr>
                <w:spacing w:val="4"/>
                <w:lang w:val="ru-RU"/>
              </w:rPr>
              <w:t>15 ноября 2010 года</w:t>
            </w:r>
          </w:p>
        </w:tc>
      </w:tr>
      <w:tr w:rsidR="00AC59C6" w:rsidRPr="007C5442" w:rsidTr="00805176">
        <w:tc>
          <w:tcPr>
            <w:tcW w:w="7370" w:type="dxa"/>
            <w:gridSpan w:val="2"/>
            <w:shd w:val="clear" w:color="auto" w:fill="auto"/>
          </w:tcPr>
          <w:p w:rsidR="00AC59C6" w:rsidRPr="007C5442" w:rsidRDefault="00AC59C6" w:rsidP="00860AC3">
            <w:pPr>
              <w:pStyle w:val="SingleTxtG"/>
              <w:spacing w:before="40" w:after="100"/>
              <w:ind w:left="0" w:right="0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Представление государства-участника</w:t>
            </w:r>
          </w:p>
          <w:p w:rsidR="00AC59C6" w:rsidRPr="007C5442" w:rsidRDefault="00AC59C6" w:rsidP="00860AC3">
            <w:pPr>
              <w:spacing w:before="40"/>
              <w:jc w:val="both"/>
            </w:pPr>
            <w:r w:rsidRPr="007C5442">
              <w:t>Государство-участник утверждает, что 11 апреля 2005 года на основании пре</w:t>
            </w:r>
            <w:r w:rsidRPr="007C5442">
              <w:t>д</w:t>
            </w:r>
            <w:r w:rsidRPr="007C5442">
              <w:t>ставления Генеральной прокуратуры Верховный суд Кыргызстана отменил пр</w:t>
            </w:r>
            <w:r w:rsidRPr="007C5442">
              <w:t>и</w:t>
            </w:r>
            <w:r w:rsidRPr="007C5442">
              <w:t>говоры Первомайского районного суда города Бишкека от 8 мая 2002 года, г</w:t>
            </w:r>
            <w:r w:rsidRPr="007C5442">
              <w:t>о</w:t>
            </w:r>
            <w:r w:rsidRPr="007C5442">
              <w:t>родского суда Бишкека от 11 октября 2002 года и постановление Верховного суда Кыргызстана от 15 а</w:t>
            </w:r>
            <w:r w:rsidRPr="007C5442">
              <w:t>в</w:t>
            </w:r>
            <w:r w:rsidRPr="007C5442">
              <w:t>густа 2003 года за отсутствием в действиях автора состава преступления. По мнению государства-участника, это означает нев</w:t>
            </w:r>
            <w:r w:rsidRPr="007C5442">
              <w:t>и</w:t>
            </w:r>
            <w:r w:rsidRPr="007C5442">
              <w:t>новность автора и дает ему пр</w:t>
            </w:r>
            <w:r w:rsidRPr="007C5442">
              <w:t>а</w:t>
            </w:r>
            <w:r w:rsidRPr="007C5442">
              <w:t>во на полную реабилитацию, включая право на компенсацию за ущерб, причиненный в результате его уголовного преследов</w:t>
            </w:r>
            <w:r w:rsidRPr="007C5442">
              <w:t>а</w:t>
            </w:r>
            <w:r w:rsidRPr="007C5442">
              <w:t>ния.</w:t>
            </w:r>
          </w:p>
          <w:p w:rsidR="00AC59C6" w:rsidRPr="007C5442" w:rsidRDefault="00AC59C6" w:rsidP="00860AC3">
            <w:pPr>
              <w:spacing w:before="40" w:after="120"/>
              <w:jc w:val="both"/>
            </w:pPr>
            <w:r w:rsidRPr="007C5442">
              <w:t>Государство-участник далее поясняет, что в соответствии со статьей 378 Уг</w:t>
            </w:r>
            <w:r w:rsidRPr="007C5442">
              <w:t>о</w:t>
            </w:r>
            <w:r w:rsidRPr="007C5442">
              <w:t>ловно-процессуального кодекса суды имеют право выносить решение о необх</w:t>
            </w:r>
            <w:r w:rsidRPr="007C5442">
              <w:t>о</w:t>
            </w:r>
            <w:r w:rsidRPr="007C5442">
              <w:t>димости приглашать сторону присутствовать на пересмотре дела в порядке с</w:t>
            </w:r>
            <w:r w:rsidRPr="007C5442">
              <w:t>у</w:t>
            </w:r>
            <w:r w:rsidRPr="007C5442">
              <w:t>дебного надзора, однако присутс</w:t>
            </w:r>
            <w:r w:rsidRPr="007C5442">
              <w:t>т</w:t>
            </w:r>
            <w:r w:rsidRPr="007C5442">
              <w:t>вие сторон не обязательно.</w:t>
            </w:r>
          </w:p>
          <w:p w:rsidR="00AC59C6" w:rsidRPr="007C5442" w:rsidRDefault="00AC59C6" w:rsidP="00860AC3">
            <w:pPr>
              <w:spacing w:before="40" w:after="120"/>
              <w:jc w:val="both"/>
              <w:rPr>
                <w:color w:val="000000"/>
              </w:rPr>
            </w:pPr>
            <w:r w:rsidRPr="007C5442">
              <w:t>Государство-участник также заявляет, что, согласно Уголовно-процессуальному к</w:t>
            </w:r>
            <w:r w:rsidRPr="007C5442">
              <w:t>о</w:t>
            </w:r>
            <w:r w:rsidRPr="007C5442">
              <w:t>дексу 1998 года, судебный контроль над исполнением решений об аресте лиц не предусматривался</w:t>
            </w:r>
            <w:r w:rsidR="00860AC3">
              <w:t>:</w:t>
            </w:r>
            <w:r w:rsidRPr="007C5442">
              <w:t xml:space="preserve"> это входило в обязанности прокуроров. С целью прив</w:t>
            </w:r>
            <w:r w:rsidRPr="007C5442">
              <w:t>е</w:t>
            </w:r>
            <w:r w:rsidRPr="007C5442">
              <w:t>дения своего законодательства в соответствие с положениями Пакта государс</w:t>
            </w:r>
            <w:r w:rsidRPr="007C5442">
              <w:t>т</w:t>
            </w:r>
            <w:r w:rsidRPr="007C5442">
              <w:t>во-участник внесло поправки в законодательство в 2004, 2007 и 2009 годах.</w:t>
            </w:r>
          </w:p>
        </w:tc>
      </w:tr>
      <w:tr w:rsidR="00AC59C6" w:rsidRPr="007C5442" w:rsidTr="00AC59C6">
        <w:tc>
          <w:tcPr>
            <w:tcW w:w="7370" w:type="dxa"/>
            <w:gridSpan w:val="2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before="40"/>
              <w:ind w:left="0" w:right="0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Дальнейшие принятые или требуемые меры</w:t>
            </w:r>
          </w:p>
          <w:p w:rsidR="00AC59C6" w:rsidRPr="007C5442" w:rsidRDefault="00AC59C6" w:rsidP="00860AC3">
            <w:pPr>
              <w:spacing w:before="40" w:after="120"/>
              <w:jc w:val="both"/>
            </w:pPr>
            <w:r w:rsidRPr="007C5442">
              <w:t>Представление государства-участника было препровождено автору для комме</w:t>
            </w:r>
            <w:r w:rsidRPr="007C5442">
              <w:t>н</w:t>
            </w:r>
            <w:r w:rsidRPr="007C5442">
              <w:t>тариев 24 ноября 2010 года. 21 февраля 2011 года автору было выслано нап</w:t>
            </w:r>
            <w:r w:rsidRPr="007C5442">
              <w:t>о</w:t>
            </w:r>
            <w:r w:rsidRPr="007C5442">
              <w:t>минание. Комитет, возможно, пожелает дождаться дальнейших комментариев, прежде чем прин</w:t>
            </w:r>
            <w:r w:rsidRPr="007C5442">
              <w:t>и</w:t>
            </w:r>
            <w:r w:rsidRPr="007C5442">
              <w:t>мать решение по данному вопросу.</w:t>
            </w:r>
          </w:p>
        </w:tc>
      </w:tr>
      <w:tr w:rsidR="00AC59C6" w:rsidRPr="007C5442" w:rsidTr="00431B85">
        <w:tc>
          <w:tcPr>
            <w:tcW w:w="2744" w:type="dxa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pStyle w:val="SingleTxtG"/>
              <w:spacing w:before="40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bCs/>
                <w:spacing w:val="4"/>
                <w:lang w:val="ru-RU"/>
              </w:rPr>
              <w:t>Предложенное Комитетом решение</w:t>
            </w:r>
          </w:p>
        </w:tc>
        <w:tc>
          <w:tcPr>
            <w:tcW w:w="4626" w:type="dxa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A116F7" w:rsidRDefault="00A116F7" w:rsidP="00AC59C6">
      <w:pPr>
        <w:pStyle w:val="SingleTxtG"/>
        <w:spacing w:after="0" w:line="240" w:lineRule="exact"/>
        <w:ind w:left="0" w:right="0"/>
        <w:rPr>
          <w:spacing w:val="4"/>
          <w:lang w:val="ru-RU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4"/>
        <w:gridCol w:w="103"/>
        <w:gridCol w:w="4523"/>
      </w:tblGrid>
      <w:tr w:rsidR="00AC59C6" w:rsidRPr="007C5442" w:rsidTr="00860AC3">
        <w:tc>
          <w:tcPr>
            <w:tcW w:w="2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C59C6" w:rsidRPr="007C5442" w:rsidRDefault="00AC59C6" w:rsidP="00805176">
            <w:pPr>
              <w:pStyle w:val="SingleTxtG"/>
              <w:spacing w:line="240" w:lineRule="exact"/>
              <w:ind w:left="0" w:right="0"/>
              <w:rPr>
                <w:b/>
                <w:bCs/>
                <w:i/>
                <w:spacing w:val="4"/>
                <w:lang w:val="ru-RU"/>
              </w:rPr>
            </w:pPr>
            <w:r w:rsidRPr="007C5442">
              <w:rPr>
                <w:b/>
                <w:bCs/>
                <w:spacing w:val="4"/>
                <w:lang w:val="ru-RU"/>
              </w:rPr>
              <w:t>Государство-участник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bCs/>
                <w:spacing w:val="4"/>
                <w:lang w:val="ru-RU"/>
              </w:rPr>
              <w:t>РЕСПУБЛИКА КОРЕЯ</w:t>
            </w:r>
          </w:p>
        </w:tc>
      </w:tr>
      <w:tr w:rsidR="00AC59C6" w:rsidRPr="007C5442" w:rsidTr="00860AC3">
        <w:tc>
          <w:tcPr>
            <w:tcW w:w="2744" w:type="dxa"/>
            <w:tcBorders>
              <w:top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bCs/>
                <w:spacing w:val="4"/>
                <w:lang w:val="ru-RU"/>
              </w:rPr>
              <w:t>Дело</w:t>
            </w:r>
          </w:p>
        </w:tc>
        <w:tc>
          <w:tcPr>
            <w:tcW w:w="462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b/>
                <w:bCs/>
                <w:spacing w:val="4"/>
                <w:lang w:val="ru-RU"/>
              </w:rPr>
            </w:pPr>
            <w:proofErr w:type="spellStart"/>
            <w:r w:rsidRPr="007C5442">
              <w:rPr>
                <w:b/>
                <w:spacing w:val="4"/>
                <w:lang w:val="ru-RU"/>
              </w:rPr>
              <w:t>Джун</w:t>
            </w:r>
            <w:proofErr w:type="spellEnd"/>
            <w:r w:rsidRPr="007C5442">
              <w:rPr>
                <w:b/>
                <w:spacing w:val="4"/>
                <w:lang w:val="ru-RU"/>
              </w:rPr>
              <w:t xml:space="preserve"> и др</w:t>
            </w:r>
            <w:r w:rsidRPr="007C5442">
              <w:rPr>
                <w:b/>
                <w:bCs/>
                <w:spacing w:val="4"/>
                <w:lang w:val="ru-RU"/>
              </w:rPr>
              <w:t>., 1593</w:t>
            </w:r>
            <w:r w:rsidR="00860AC3">
              <w:rPr>
                <w:b/>
                <w:bCs/>
                <w:spacing w:val="4"/>
                <w:lang w:val="ru-RU"/>
              </w:rPr>
              <w:t>−</w:t>
            </w:r>
            <w:r w:rsidRPr="007C5442">
              <w:rPr>
                <w:b/>
                <w:bCs/>
                <w:spacing w:val="4"/>
                <w:lang w:val="ru-RU"/>
              </w:rPr>
              <w:t>1603/2007</w:t>
            </w:r>
          </w:p>
        </w:tc>
      </w:tr>
      <w:tr w:rsidR="00AC59C6" w:rsidRPr="007C5442" w:rsidTr="00860AC3">
        <w:tc>
          <w:tcPr>
            <w:tcW w:w="2744" w:type="dxa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Дата принятия Соображений</w:t>
            </w:r>
          </w:p>
        </w:tc>
        <w:tc>
          <w:tcPr>
            <w:tcW w:w="4626" w:type="dxa"/>
            <w:gridSpan w:val="2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spacing w:val="4"/>
                <w:lang w:val="ru-RU"/>
              </w:rPr>
            </w:pPr>
            <w:r w:rsidRPr="007C5442">
              <w:rPr>
                <w:spacing w:val="4"/>
                <w:lang w:val="ru-RU"/>
              </w:rPr>
              <w:t>23 марта 2010 года</w:t>
            </w:r>
          </w:p>
        </w:tc>
      </w:tr>
      <w:tr w:rsidR="00AC59C6" w:rsidRPr="007C5442" w:rsidTr="00860AC3">
        <w:tc>
          <w:tcPr>
            <w:tcW w:w="2744" w:type="dxa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Вопросы и установленные нарушения</w:t>
            </w:r>
          </w:p>
        </w:tc>
        <w:tc>
          <w:tcPr>
            <w:tcW w:w="4626" w:type="dxa"/>
            <w:gridSpan w:val="2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Уголовное преследование и заключение в тюр</w:t>
            </w:r>
            <w:r w:rsidRPr="007C5442">
              <w:t>ь</w:t>
            </w:r>
            <w:r w:rsidRPr="007C5442">
              <w:t>му лиц, отказывающихся от военной службы по с</w:t>
            </w:r>
            <w:r w:rsidRPr="007C5442">
              <w:t>о</w:t>
            </w:r>
            <w:r w:rsidRPr="007C5442">
              <w:t>ображениям совести, в связи с отсутствием в г</w:t>
            </w:r>
            <w:r w:rsidRPr="007C5442">
              <w:t>о</w:t>
            </w:r>
            <w:r w:rsidRPr="007C5442">
              <w:t>суда</w:t>
            </w:r>
            <w:r w:rsidRPr="007C5442">
              <w:t>р</w:t>
            </w:r>
            <w:r w:rsidRPr="007C5442">
              <w:t>стве-участнике альтернатив обязательной военной слу</w:t>
            </w:r>
            <w:r w:rsidRPr="007C5442">
              <w:t>ж</w:t>
            </w:r>
            <w:r w:rsidRPr="007C5442">
              <w:t xml:space="preserve">бе (пункт 1 статьи 18 Пакта). </w:t>
            </w:r>
          </w:p>
        </w:tc>
      </w:tr>
      <w:tr w:rsidR="00AC59C6" w:rsidRPr="007C5442" w:rsidTr="00860AC3">
        <w:tc>
          <w:tcPr>
            <w:tcW w:w="2744" w:type="dxa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Рекомендованное средство правовой защиты</w:t>
            </w:r>
          </w:p>
        </w:tc>
        <w:tc>
          <w:tcPr>
            <w:tcW w:w="4626" w:type="dxa"/>
            <w:gridSpan w:val="2"/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компенсацию. Государство-участник обязано и</w:t>
            </w:r>
            <w:r w:rsidRPr="007C5442">
              <w:t>з</w:t>
            </w:r>
            <w:r w:rsidRPr="007C5442">
              <w:t>бегать подобных нарушений Пакта в б</w:t>
            </w:r>
            <w:r w:rsidRPr="007C5442">
              <w:t>у</w:t>
            </w:r>
            <w:r w:rsidRPr="007C5442">
              <w:t>дущем.</w:t>
            </w:r>
          </w:p>
        </w:tc>
      </w:tr>
      <w:tr w:rsidR="00AC59C6" w:rsidRPr="007C5442" w:rsidTr="00860AC3">
        <w:tc>
          <w:tcPr>
            <w:tcW w:w="2744" w:type="dxa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tcW w:w="4626" w:type="dxa"/>
            <w:gridSpan w:val="2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spacing w:val="4"/>
                <w:lang w:val="ru-RU"/>
              </w:rPr>
            </w:pPr>
            <w:r w:rsidRPr="007C5442">
              <w:rPr>
                <w:spacing w:val="4"/>
                <w:lang w:val="ru-RU"/>
              </w:rPr>
              <w:t>15 октября 2010 года</w:t>
            </w:r>
          </w:p>
        </w:tc>
      </w:tr>
      <w:tr w:rsidR="00AC59C6" w:rsidRPr="007C5442" w:rsidTr="00805176">
        <w:tc>
          <w:tcPr>
            <w:tcW w:w="2744" w:type="dxa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jc w:val="left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Дата ответа госуда</w:t>
            </w:r>
            <w:r w:rsidRPr="007C5442">
              <w:rPr>
                <w:b/>
                <w:spacing w:val="4"/>
                <w:lang w:val="ru-RU"/>
              </w:rPr>
              <w:t>р</w:t>
            </w:r>
            <w:r w:rsidRPr="007C5442">
              <w:rPr>
                <w:b/>
                <w:spacing w:val="4"/>
                <w:lang w:val="ru-RU"/>
              </w:rPr>
              <w:t>ства-участника</w:t>
            </w:r>
          </w:p>
        </w:tc>
        <w:tc>
          <w:tcPr>
            <w:tcW w:w="4626" w:type="dxa"/>
            <w:gridSpan w:val="2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spacing w:val="4"/>
                <w:lang w:val="ru-RU"/>
              </w:rPr>
            </w:pPr>
            <w:r w:rsidRPr="007C5442">
              <w:rPr>
                <w:spacing w:val="4"/>
                <w:lang w:val="ru-RU"/>
              </w:rPr>
              <w:t>9 декабря 2010 года</w:t>
            </w:r>
          </w:p>
        </w:tc>
      </w:tr>
      <w:tr w:rsidR="00AC59C6" w:rsidRPr="007C5442" w:rsidTr="00805176">
        <w:tc>
          <w:tcPr>
            <w:tcW w:w="7370" w:type="dxa"/>
            <w:gridSpan w:val="3"/>
            <w:shd w:val="clear" w:color="auto" w:fill="auto"/>
          </w:tcPr>
          <w:p w:rsidR="00AC59C6" w:rsidRPr="007C5442" w:rsidRDefault="00AC59C6" w:rsidP="00860AC3">
            <w:pPr>
              <w:pStyle w:val="SingleTxtG"/>
              <w:spacing w:line="240" w:lineRule="exact"/>
              <w:ind w:left="0" w:right="0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Представление государства-участника</w:t>
            </w:r>
          </w:p>
          <w:p w:rsidR="00AC59C6" w:rsidRPr="007C5442" w:rsidRDefault="00AC59C6" w:rsidP="00860AC3">
            <w:pPr>
              <w:spacing w:before="40" w:after="120"/>
              <w:jc w:val="both"/>
            </w:pPr>
            <w:r w:rsidRPr="007C5442">
              <w:t>Прежде всего государство-участник поясняет, что Соображения Комитета, включая их перевод на корейский язык, были опубликованы в "Правительс</w:t>
            </w:r>
            <w:r w:rsidRPr="007C5442">
              <w:t>т</w:t>
            </w:r>
            <w:r w:rsidRPr="007C5442">
              <w:t>венном вестнике" 4 октября 2010 года. Кроме того, краткое изложение Сообр</w:t>
            </w:r>
            <w:r w:rsidRPr="007C5442">
              <w:t>а</w:t>
            </w:r>
            <w:r w:rsidRPr="007C5442">
              <w:t>жений было распространено через газеты и сети теле- и ради</w:t>
            </w:r>
            <w:r w:rsidRPr="007C5442">
              <w:t>о</w:t>
            </w:r>
            <w:r w:rsidR="00860AC3">
              <w:t>вещания.</w:t>
            </w:r>
          </w:p>
          <w:p w:rsidR="00AC59C6" w:rsidRPr="007C5442" w:rsidRDefault="00AC59C6" w:rsidP="00860AC3">
            <w:pPr>
              <w:spacing w:before="40" w:after="120"/>
              <w:jc w:val="both"/>
            </w:pPr>
            <w:r w:rsidRPr="007C5442">
              <w:t>По вопросу о компенсации авторам государство-участник сообщает, что авт</w:t>
            </w:r>
            <w:r w:rsidRPr="007C5442">
              <w:t>о</w:t>
            </w:r>
            <w:r w:rsidRPr="007C5442">
              <w:t xml:space="preserve">рам был вынесен окончательный приговор. </w:t>
            </w:r>
            <w:r w:rsidR="00860AC3" w:rsidRPr="007C5442">
              <w:t xml:space="preserve">Кроме </w:t>
            </w:r>
            <w:r w:rsidRPr="007C5442">
              <w:t>того, в ходе следствия и с</w:t>
            </w:r>
            <w:r w:rsidRPr="007C5442">
              <w:t>у</w:t>
            </w:r>
            <w:r w:rsidRPr="007C5442">
              <w:t>дебных разбир</w:t>
            </w:r>
            <w:r w:rsidRPr="007C5442">
              <w:t>а</w:t>
            </w:r>
            <w:r w:rsidRPr="007C5442">
              <w:t>тельств государственные должностные лица не совершали в их отношении ник</w:t>
            </w:r>
            <w:r w:rsidRPr="007C5442">
              <w:t>а</w:t>
            </w:r>
            <w:r w:rsidRPr="007C5442">
              <w:t>ких противозаконных действий. По утверждению государства-участника, уст</w:t>
            </w:r>
            <w:r w:rsidRPr="007C5442">
              <w:t>а</w:t>
            </w:r>
            <w:r w:rsidRPr="007C5442">
              <w:t>новление факта совершения противозаконных действий или причинения вреда государственными должностными лицами является необх</w:t>
            </w:r>
            <w:r w:rsidRPr="007C5442">
              <w:t>о</w:t>
            </w:r>
            <w:r w:rsidRPr="007C5442">
              <w:t>димым условием для предоставления государством компенсации. В силу отсу</w:t>
            </w:r>
            <w:r w:rsidRPr="007C5442">
              <w:t>т</w:t>
            </w:r>
            <w:r w:rsidRPr="007C5442">
              <w:t>ствия такого условия в данном деле государство-участник не считает возмо</w:t>
            </w:r>
            <w:r w:rsidRPr="007C5442">
              <w:t>ж</w:t>
            </w:r>
            <w:r w:rsidRPr="007C5442">
              <w:t>ным признать законными основания для выплаты осужденным авторам компе</w:t>
            </w:r>
            <w:r w:rsidRPr="007C5442">
              <w:t>н</w:t>
            </w:r>
            <w:r w:rsidRPr="007C5442">
              <w:t>саций или возмещения ущерба.</w:t>
            </w:r>
          </w:p>
          <w:p w:rsidR="00AC59C6" w:rsidRPr="007C5442" w:rsidRDefault="00AC59C6" w:rsidP="00860AC3">
            <w:pPr>
              <w:spacing w:before="40" w:after="120"/>
              <w:jc w:val="both"/>
              <w:rPr>
                <w:color w:val="000000"/>
              </w:rPr>
            </w:pPr>
            <w:r w:rsidRPr="007C5442">
              <w:t>Что касается введения альтернатив обязательной военной службе, то государс</w:t>
            </w:r>
            <w:r w:rsidRPr="007C5442">
              <w:t>т</w:t>
            </w:r>
            <w:r w:rsidRPr="007C5442">
              <w:t>во-участник поясняет, что ситуация с обеспечением безопасности на Корейском полуострове отличается от тех стран, где были введены альтернативы прохо</w:t>
            </w:r>
            <w:r w:rsidRPr="007C5442">
              <w:t>ж</w:t>
            </w:r>
            <w:r w:rsidRPr="007C5442">
              <w:t>дению обязательной военной службы. Кроме того, по данному вопросу нет ед</w:t>
            </w:r>
            <w:r w:rsidRPr="007C5442">
              <w:t>и</w:t>
            </w:r>
            <w:r w:rsidRPr="007C5442">
              <w:t>ного мнения: опрос, проведенный Министерством национальной обороны, п</w:t>
            </w:r>
            <w:r w:rsidRPr="007C5442">
              <w:t>о</w:t>
            </w:r>
            <w:r w:rsidRPr="007C5442">
              <w:t>казал, что доля тех, кто выступает против введения альтернативной службы для лиц, отказывающихся от нее по соображениям совести, увеличилась с 60,7% в 2006 году до 68,1% в 2008 г</w:t>
            </w:r>
            <w:r w:rsidRPr="007C5442">
              <w:t>о</w:t>
            </w:r>
            <w:r w:rsidRPr="007C5442">
              <w:t>ду.</w:t>
            </w:r>
          </w:p>
        </w:tc>
      </w:tr>
      <w:tr w:rsidR="00805176" w:rsidRPr="007C5442" w:rsidTr="00AC59C6">
        <w:tc>
          <w:tcPr>
            <w:tcW w:w="7370" w:type="dxa"/>
            <w:gridSpan w:val="3"/>
            <w:shd w:val="clear" w:color="auto" w:fill="auto"/>
          </w:tcPr>
          <w:p w:rsidR="00805176" w:rsidRPr="007C5442" w:rsidRDefault="00805176" w:rsidP="00805176">
            <w:pPr>
              <w:pStyle w:val="SingleTxtG"/>
              <w:pageBreakBefore/>
              <w:spacing w:line="240" w:lineRule="exact"/>
              <w:ind w:left="0" w:right="0"/>
              <w:rPr>
                <w:b/>
                <w:spacing w:val="4"/>
                <w:lang w:val="ru-RU"/>
              </w:rPr>
            </w:pPr>
            <w:r w:rsidRPr="00805176">
              <w:rPr>
                <w:lang w:val="ru-RU"/>
              </w:rPr>
              <w:t>Наконец, государство-участник информирует Комитет о том, что при рассмо</w:t>
            </w:r>
            <w:r w:rsidRPr="00805176">
              <w:rPr>
                <w:lang w:val="ru-RU"/>
              </w:rPr>
              <w:t>т</w:t>
            </w:r>
            <w:r w:rsidRPr="00805176">
              <w:rPr>
                <w:lang w:val="ru-RU"/>
              </w:rPr>
              <w:t>рении Соображений Комитета на национальном уровне в сентябре 2010 года правительство передало их в Национальный совет по вопросам политики в о</w:t>
            </w:r>
            <w:r w:rsidRPr="00805176">
              <w:rPr>
                <w:lang w:val="ru-RU"/>
              </w:rPr>
              <w:t>б</w:t>
            </w:r>
            <w:r w:rsidRPr="00805176">
              <w:rPr>
                <w:lang w:val="ru-RU"/>
              </w:rPr>
              <w:t xml:space="preserve">ласти прав человека, в состав которого входят пятнадцать министерств. </w:t>
            </w:r>
            <w:proofErr w:type="spellStart"/>
            <w:r w:rsidRPr="007C5442">
              <w:t>Совет</w:t>
            </w:r>
            <w:proofErr w:type="spellEnd"/>
            <w:r w:rsidRPr="007C5442">
              <w:t xml:space="preserve"> </w:t>
            </w:r>
            <w:proofErr w:type="spellStart"/>
            <w:r w:rsidRPr="007C5442">
              <w:t>постановил</w:t>
            </w:r>
            <w:proofErr w:type="spellEnd"/>
            <w:r w:rsidRPr="007C5442">
              <w:t xml:space="preserve"> </w:t>
            </w:r>
            <w:proofErr w:type="spellStart"/>
            <w:r w:rsidRPr="007C5442">
              <w:t>продолжить</w:t>
            </w:r>
            <w:proofErr w:type="spellEnd"/>
            <w:r w:rsidRPr="007C5442">
              <w:t xml:space="preserve"> рассмотрение этого вопроса и изучить возможность введения альтернативной службы для лиц, отказывающихся служить в армии по соображениям </w:t>
            </w:r>
            <w:proofErr w:type="spellStart"/>
            <w:r w:rsidRPr="007C5442">
              <w:t>совести</w:t>
            </w:r>
            <w:proofErr w:type="spellEnd"/>
            <w:r w:rsidRPr="007C5442">
              <w:t>.</w:t>
            </w:r>
          </w:p>
        </w:tc>
      </w:tr>
      <w:tr w:rsidR="00AC59C6" w:rsidRPr="007C5442" w:rsidTr="00AC59C6">
        <w:tc>
          <w:tcPr>
            <w:tcW w:w="7370" w:type="dxa"/>
            <w:gridSpan w:val="3"/>
            <w:shd w:val="clear" w:color="auto" w:fill="auto"/>
          </w:tcPr>
          <w:p w:rsidR="00AC59C6" w:rsidRPr="007C5442" w:rsidRDefault="00AC59C6" w:rsidP="00AC59C6">
            <w:pPr>
              <w:pStyle w:val="SingleTxtG"/>
              <w:spacing w:line="240" w:lineRule="exact"/>
              <w:ind w:left="0" w:right="0"/>
              <w:rPr>
                <w:b/>
                <w:bCs/>
                <w:spacing w:val="4"/>
                <w:lang w:val="ru-RU"/>
              </w:rPr>
            </w:pPr>
            <w:r w:rsidRPr="007C5442">
              <w:rPr>
                <w:b/>
                <w:spacing w:val="4"/>
                <w:lang w:val="ru-RU"/>
              </w:rPr>
              <w:t>Дальнейшие принятые или требуемые меры</w:t>
            </w:r>
          </w:p>
          <w:p w:rsidR="00AC59C6" w:rsidRPr="007C5442" w:rsidRDefault="00AC59C6" w:rsidP="00860AC3">
            <w:pPr>
              <w:spacing w:before="40" w:after="120"/>
              <w:jc w:val="both"/>
            </w:pPr>
            <w:r w:rsidRPr="007C5442">
              <w:t>Представление государства-участника было препровождено автору для комме</w:t>
            </w:r>
            <w:r w:rsidRPr="007C5442">
              <w:t>н</w:t>
            </w:r>
            <w:r w:rsidRPr="007C5442">
              <w:t>тар</w:t>
            </w:r>
            <w:r w:rsidRPr="007C5442">
              <w:t>и</w:t>
            </w:r>
            <w:r w:rsidRPr="007C5442">
              <w:t>ев 26 января 2011 года. Комитет, возможно, пожелает дождаться получения дальнейших комментариев, прежде чем принимать решение по данному вопр</w:t>
            </w:r>
            <w:r w:rsidRPr="007C5442">
              <w:t>о</w:t>
            </w:r>
            <w:r w:rsidRPr="007C5442">
              <w:t>су.</w:t>
            </w:r>
          </w:p>
        </w:tc>
      </w:tr>
      <w:tr w:rsidR="00AC59C6" w:rsidRPr="007C5442" w:rsidTr="00AC59C6">
        <w:tc>
          <w:tcPr>
            <w:tcW w:w="284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  <w:rPr>
                <w:b/>
                <w:bCs/>
              </w:rPr>
            </w:pPr>
            <w:r w:rsidRPr="007C5442">
              <w:rPr>
                <w:b/>
                <w:bCs/>
              </w:rPr>
              <w:t xml:space="preserve">Предложенное </w:t>
            </w:r>
            <w:r w:rsidRPr="007C5442">
              <w:rPr>
                <w:b/>
              </w:rPr>
              <w:t>Комитетом</w:t>
            </w:r>
            <w:r w:rsidR="00860AC3">
              <w:rPr>
                <w:b/>
              </w:rPr>
              <w:t xml:space="preserve"> </w:t>
            </w:r>
            <w:r w:rsidRPr="007C5442">
              <w:rPr>
                <w:b/>
                <w:bCs/>
              </w:rPr>
              <w:t>р</w:t>
            </w:r>
            <w:r w:rsidRPr="007C5442">
              <w:rPr>
                <w:b/>
                <w:bCs/>
              </w:rPr>
              <w:t>е</w:t>
            </w:r>
            <w:r w:rsidRPr="007C5442">
              <w:rPr>
                <w:b/>
                <w:bCs/>
              </w:rPr>
              <w:t>шение</w:t>
            </w:r>
          </w:p>
        </w:tc>
        <w:tc>
          <w:tcPr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AC59C6" w:rsidRPr="007C5442" w:rsidRDefault="00AC59C6" w:rsidP="00AC59C6">
            <w:pPr>
              <w:spacing w:before="40" w:after="120"/>
            </w:pPr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AC59C6" w:rsidRPr="007C5442" w:rsidRDefault="00AC59C6" w:rsidP="00AC59C6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58"/>
        <w:gridCol w:w="89"/>
        <w:gridCol w:w="4523"/>
      </w:tblGrid>
      <w:tr w:rsidR="00AC59C6" w:rsidRPr="00860AC3" w:rsidTr="00860AC3">
        <w:tc>
          <w:tcPr>
            <w:tcW w:w="284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НЕПАЛ</w:t>
            </w:r>
          </w:p>
        </w:tc>
      </w:tr>
      <w:tr w:rsidR="00AC59C6" w:rsidRPr="00860AC3" w:rsidTr="00860AC3">
        <w:tc>
          <w:tcPr>
            <w:tcW w:w="2847" w:type="dxa"/>
            <w:gridSpan w:val="2"/>
            <w:tcBorders>
              <w:top w:val="single" w:sz="12" w:space="0" w:color="auto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Шарма, 1469/2006</w:t>
            </w:r>
          </w:p>
        </w:tc>
      </w:tr>
      <w:tr w:rsidR="00AC59C6" w:rsidRPr="00860AC3" w:rsidTr="00860AC3">
        <w:tc>
          <w:tcPr>
            <w:tcW w:w="2847" w:type="dxa"/>
            <w:gridSpan w:val="2"/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 xml:space="preserve">Дата принятия </w:t>
            </w:r>
            <w:r w:rsidR="00860AC3">
              <w:rPr>
                <w:b/>
              </w:rPr>
              <w:br/>
            </w:r>
            <w:r w:rsidRPr="00860AC3">
              <w:rPr>
                <w:b/>
              </w:rPr>
              <w:t>Соображ</w:t>
            </w:r>
            <w:r w:rsidRPr="00860AC3">
              <w:rPr>
                <w:b/>
              </w:rPr>
              <w:t>е</w:t>
            </w:r>
            <w:r w:rsidRPr="00860AC3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860AC3" w:rsidRDefault="00AC59C6" w:rsidP="00860AC3">
            <w:r w:rsidRPr="00860AC3">
              <w:t>28 октября 2008 года</w:t>
            </w:r>
          </w:p>
        </w:tc>
      </w:tr>
      <w:tr w:rsidR="00AC59C6" w:rsidRPr="00860AC3" w:rsidTr="00860AC3">
        <w:tc>
          <w:tcPr>
            <w:tcW w:w="2847" w:type="dxa"/>
            <w:gridSpan w:val="2"/>
            <w:tcBorders>
              <w:bottom w:val="nil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Вопросы и установленные н</w:t>
            </w:r>
            <w:r w:rsidRPr="00860AC3">
              <w:rPr>
                <w:b/>
              </w:rPr>
              <w:t>а</w:t>
            </w:r>
            <w:r w:rsidRPr="00860AC3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AC59C6" w:rsidRPr="00860AC3" w:rsidRDefault="00AC59C6" w:rsidP="00860AC3">
            <w:r w:rsidRPr="00860AC3">
              <w:t xml:space="preserve">Исчезновение, </w:t>
            </w:r>
            <w:proofErr w:type="spellStart"/>
            <w:r w:rsidRPr="00860AC3">
              <w:t>непроведение</w:t>
            </w:r>
            <w:proofErr w:type="spellEnd"/>
            <w:r w:rsidRPr="00860AC3">
              <w:t xml:space="preserve"> расследования − статьи 7, 9, 10 и пункт 3 статьи 2, рассматр</w:t>
            </w:r>
            <w:r w:rsidRPr="00860AC3">
              <w:t>и</w:t>
            </w:r>
            <w:r w:rsidRPr="00860AC3">
              <w:t>ваемые в совокупности со статьями 7, 9 и 10 применительно к мужу автора; и статья 7 в о</w:t>
            </w:r>
            <w:r w:rsidRPr="00860AC3">
              <w:t>т</w:t>
            </w:r>
            <w:r w:rsidRPr="00860AC3">
              <w:t>дельности и в совокупности с пунктом 3 статьи 2 применительно к самому автору.</w:t>
            </w:r>
          </w:p>
        </w:tc>
      </w:tr>
      <w:tr w:rsidR="00AC59C6" w:rsidRPr="00860AC3" w:rsidTr="00805176">
        <w:tc>
          <w:tcPr>
            <w:tcW w:w="2847" w:type="dxa"/>
            <w:gridSpan w:val="2"/>
            <w:tcBorders>
              <w:top w:val="nil"/>
              <w:bottom w:val="nil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860AC3" w:rsidRDefault="00AC59C6" w:rsidP="00860AC3">
            <w:r w:rsidRPr="00860AC3">
              <w:t>Эффективное средство правовой защиты, вкл</w:t>
            </w:r>
            <w:r w:rsidRPr="00860AC3">
              <w:t>ю</w:t>
            </w:r>
            <w:r w:rsidRPr="00860AC3">
              <w:t>чая тщательное и эффективное расследование по делу об исчезновении и судьбе мужа автора, его немедленное освобождение, если он еще жив, представление надлежащей информации о результатах расследования, проведенного гос</w:t>
            </w:r>
            <w:r w:rsidRPr="00860AC3">
              <w:t>у</w:t>
            </w:r>
            <w:r w:rsidRPr="00860AC3">
              <w:t>дарством-участником, и предоставление аде</w:t>
            </w:r>
            <w:r w:rsidRPr="00860AC3">
              <w:t>к</w:t>
            </w:r>
            <w:r w:rsidRPr="00860AC3">
              <w:t>ватной компенсации автору и ее семье за нар</w:t>
            </w:r>
            <w:r w:rsidRPr="00860AC3">
              <w:t>у</w:t>
            </w:r>
            <w:r w:rsidRPr="00860AC3">
              <w:t>шения, от которых пострадал муж автора и его семья. Хотя Пакт не наделяет частных лиц пр</w:t>
            </w:r>
            <w:r w:rsidRPr="00860AC3">
              <w:t>а</w:t>
            </w:r>
            <w:r w:rsidRPr="00860AC3">
              <w:t>вом требовать от государства возбуждения уг</w:t>
            </w:r>
            <w:r w:rsidRPr="00860AC3">
              <w:t>о</w:t>
            </w:r>
            <w:r w:rsidRPr="00860AC3">
              <w:t>ловного пресл</w:t>
            </w:r>
            <w:r w:rsidRPr="00860AC3">
              <w:t>е</w:t>
            </w:r>
            <w:r w:rsidRPr="00860AC3">
              <w:t>дования в отношении другого лица, Комитет все же полагает, что государство-участник обязано не только проводить тщател</w:t>
            </w:r>
            <w:r w:rsidRPr="00860AC3">
              <w:t>ь</w:t>
            </w:r>
            <w:r w:rsidRPr="00860AC3">
              <w:t>ное расследование предполагаемых нарушений прав человека, включая, в частности, насильс</w:t>
            </w:r>
            <w:r w:rsidRPr="00860AC3">
              <w:t>т</w:t>
            </w:r>
            <w:r w:rsidRPr="00860AC3">
              <w:t>венных исчезновений и актов пыток, но и во</w:t>
            </w:r>
            <w:r w:rsidRPr="00860AC3">
              <w:t>з</w:t>
            </w:r>
            <w:r w:rsidRPr="00860AC3">
              <w:t>буждать судебное преследование, судить и нак</w:t>
            </w:r>
            <w:r w:rsidRPr="00860AC3">
              <w:t>а</w:t>
            </w:r>
            <w:r w:rsidRPr="00860AC3">
              <w:t>зывать лиц, виновных в таких нарушениях.</w:t>
            </w:r>
          </w:p>
        </w:tc>
      </w:tr>
      <w:tr w:rsidR="00AC59C6" w:rsidRPr="00860AC3" w:rsidTr="00805176">
        <w:tc>
          <w:tcPr>
            <w:tcW w:w="2847" w:type="dxa"/>
            <w:gridSpan w:val="2"/>
            <w:tcBorders>
              <w:top w:val="nil"/>
              <w:bottom w:val="nil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 xml:space="preserve">Установленная дата для представления ответа </w:t>
            </w:r>
            <w:r w:rsidR="00860AC3">
              <w:rPr>
                <w:b/>
              </w:rPr>
              <w:br/>
            </w:r>
            <w:r w:rsidRPr="00860AC3">
              <w:rPr>
                <w:b/>
              </w:rPr>
              <w:t>государс</w:t>
            </w:r>
            <w:r w:rsidRPr="00860AC3">
              <w:rPr>
                <w:b/>
              </w:rPr>
              <w:t>т</w:t>
            </w:r>
            <w:r w:rsidRPr="00860AC3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860AC3" w:rsidRDefault="00AC59C6" w:rsidP="00860AC3">
            <w:r w:rsidRPr="00860AC3">
              <w:t>28 апреля 2009 года</w:t>
            </w:r>
          </w:p>
        </w:tc>
      </w:tr>
      <w:tr w:rsidR="00AC59C6" w:rsidRPr="00860AC3" w:rsidTr="00805176">
        <w:tc>
          <w:tcPr>
            <w:tcW w:w="2847" w:type="dxa"/>
            <w:gridSpan w:val="2"/>
            <w:tcBorders>
              <w:top w:val="nil"/>
              <w:bottom w:val="nil"/>
            </w:tcBorders>
          </w:tcPr>
          <w:p w:rsidR="00AC59C6" w:rsidRPr="00860AC3" w:rsidRDefault="00AC59C6" w:rsidP="00805176">
            <w:pPr>
              <w:spacing w:line="220" w:lineRule="atLeast"/>
              <w:rPr>
                <w:b/>
              </w:rPr>
            </w:pPr>
            <w:r w:rsidRPr="00860AC3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860AC3" w:rsidRDefault="00AC59C6" w:rsidP="00805176">
            <w:pPr>
              <w:spacing w:line="220" w:lineRule="atLeast"/>
            </w:pPr>
            <w:r w:rsidRPr="00860AC3">
              <w:t>27 апреля 2009 года, 28 июля 2010 года</w:t>
            </w:r>
          </w:p>
        </w:tc>
      </w:tr>
      <w:tr w:rsidR="00AC59C6" w:rsidRPr="00860AC3" w:rsidTr="00A116F7">
        <w:tc>
          <w:tcPr>
            <w:tcW w:w="2847" w:type="dxa"/>
            <w:gridSpan w:val="2"/>
            <w:tcBorders>
              <w:top w:val="nil"/>
              <w:bottom w:val="nil"/>
            </w:tcBorders>
          </w:tcPr>
          <w:p w:rsidR="00AC59C6" w:rsidRPr="00860AC3" w:rsidRDefault="00AC59C6" w:rsidP="00805176">
            <w:pPr>
              <w:spacing w:line="220" w:lineRule="atLeast"/>
              <w:rPr>
                <w:b/>
              </w:rPr>
            </w:pPr>
            <w:r w:rsidRPr="00860AC3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AC59C6" w:rsidRPr="00860AC3" w:rsidRDefault="00AC59C6" w:rsidP="00805176">
            <w:pPr>
              <w:spacing w:line="220" w:lineRule="atLeast"/>
            </w:pPr>
            <w:r w:rsidRPr="00860AC3">
              <w:t>30 июня 2009 года, 11 марта 2010 года и 30 ноября 2010 года</w:t>
            </w:r>
          </w:p>
        </w:tc>
      </w:tr>
      <w:tr w:rsidR="00AC59C6" w:rsidRPr="00860AC3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860AC3" w:rsidRDefault="00AC59C6" w:rsidP="00805176">
            <w:pPr>
              <w:rPr>
                <w:b/>
              </w:rPr>
            </w:pPr>
            <w:r w:rsidRPr="00860AC3">
              <w:rPr>
                <w:b/>
              </w:rPr>
              <w:t>Комментарии государства-участника</w:t>
            </w:r>
          </w:p>
          <w:p w:rsidR="00AC59C6" w:rsidRPr="00860AC3" w:rsidRDefault="00AC59C6" w:rsidP="00860AC3">
            <w:pPr>
              <w:jc w:val="both"/>
            </w:pPr>
            <w:r w:rsidRPr="00860AC3">
              <w:t xml:space="preserve">Комитет напоминает, что в своем ответе от 27 апреля 2009 года государство-участник заявило, что г-жа </w:t>
            </w:r>
            <w:proofErr w:type="spellStart"/>
            <w:r w:rsidRPr="00860AC3">
              <w:t>Ясода</w:t>
            </w:r>
            <w:proofErr w:type="spellEnd"/>
            <w:r w:rsidRPr="00860AC3">
              <w:t xml:space="preserve"> Шарма получит сумму в размере 200 000 непальских рупий (приблизительно 1 896,67 евро) в качестве незаме</w:t>
            </w:r>
            <w:r w:rsidRPr="00860AC3">
              <w:t>д</w:t>
            </w:r>
            <w:r w:rsidRPr="00860AC3">
              <w:t>лительной компенсации. Что касается расследования, то дело будет передано в Независимую комиссию по исчезновениям, которая будет создана правительс</w:t>
            </w:r>
            <w:r w:rsidRPr="00860AC3">
              <w:t>т</w:t>
            </w:r>
            <w:r w:rsidRPr="00860AC3">
              <w:t>вом. Законопроект уже представлен парламенту, и, как только он будет принят, эта комиссия будет создана в первоочередном порядке.</w:t>
            </w:r>
          </w:p>
        </w:tc>
      </w:tr>
      <w:tr w:rsidR="00AC59C6" w:rsidRPr="00860AC3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Комментарии автора</w:t>
            </w:r>
          </w:p>
          <w:p w:rsidR="00AC59C6" w:rsidRPr="00860AC3" w:rsidRDefault="00AC59C6" w:rsidP="00860AC3">
            <w:pPr>
              <w:jc w:val="both"/>
            </w:pPr>
            <w:r w:rsidRPr="00860AC3">
              <w:t>Комитет также напоминает, что 30 июня 2009 года автор прокомментировала представление государства-участника. Она подчеркнула, что с момента исче</w:t>
            </w:r>
            <w:r w:rsidRPr="00860AC3">
              <w:t>з</w:t>
            </w:r>
            <w:r w:rsidRPr="00860AC3">
              <w:t>новения г-на Шармы прошло уже более семи лет и что государство-участник обязано провести безотлагательное расследование по факту его исчезновения и в неотложном порядке возбудить судебное преследование в отношении всех подозреваемых в причастности к нему. Что касается Независимой комиссии по исчезновениям, то автор утверждала, что нет четкого срока для принятия соо</w:t>
            </w:r>
            <w:r w:rsidRPr="00860AC3">
              <w:t>т</w:t>
            </w:r>
            <w:r w:rsidRPr="00860AC3">
              <w:t>ветствующего законодательства или создания предлагаемой комиссии. Не ясно также, будет ли эта комиссия, в случае ее создания, действительно рассматр</w:t>
            </w:r>
            <w:r w:rsidRPr="00860AC3">
              <w:t>и</w:t>
            </w:r>
            <w:r w:rsidRPr="00860AC3">
              <w:t>вать дело г</w:t>
            </w:r>
            <w:r w:rsidR="00860AC3">
              <w:t>-</w:t>
            </w:r>
            <w:r w:rsidRPr="00860AC3">
              <w:t>на Шармы. Кроме того, такая комиссия по определению не являе</w:t>
            </w:r>
            <w:r w:rsidRPr="00860AC3">
              <w:t>т</w:t>
            </w:r>
            <w:r w:rsidRPr="00860AC3">
              <w:t>ся судебным органом и, следовательно, не имеет полномочий назначить соо</w:t>
            </w:r>
            <w:r w:rsidRPr="00860AC3">
              <w:t>т</w:t>
            </w:r>
            <w:r w:rsidRPr="00860AC3">
              <w:t xml:space="preserve">ветствующее наказание для лиц, признанных виновными в исчезновении </w:t>
            </w:r>
            <w:r w:rsidR="00860AC3">
              <w:br/>
            </w:r>
            <w:r w:rsidRPr="00860AC3">
              <w:t>г-на Шармы. Даже если она и будет правомочна передавать в суд дела об и</w:t>
            </w:r>
            <w:r w:rsidRPr="00860AC3">
              <w:t>с</w:t>
            </w:r>
            <w:r w:rsidRPr="00860AC3">
              <w:t>чезновениях, нет никаких гарантий, что судебный процесс будет возбужден или что он будет носить безотлагательный характер. Таким образом, по мн</w:t>
            </w:r>
            <w:r w:rsidRPr="00860AC3">
              <w:t>е</w:t>
            </w:r>
            <w:r w:rsidRPr="00860AC3">
              <w:t>нию автора, упомянутую комиссию нельзя рассматривать в качестве адекватн</w:t>
            </w:r>
            <w:r w:rsidRPr="00860AC3">
              <w:t>о</w:t>
            </w:r>
            <w:r w:rsidRPr="00860AC3">
              <w:t>го инструмента для проведения расследования и возбуждения судебного пр</w:t>
            </w:r>
            <w:r w:rsidRPr="00860AC3">
              <w:t>е</w:t>
            </w:r>
            <w:r w:rsidRPr="00860AC3">
              <w:t>следования в данном случае. Наиболее подходящим средством является сист</w:t>
            </w:r>
            <w:r w:rsidRPr="00860AC3">
              <w:t>е</w:t>
            </w:r>
            <w:r w:rsidRPr="00860AC3">
              <w:t>ма уголовн</w:t>
            </w:r>
            <w:r w:rsidRPr="00860AC3">
              <w:t>о</w:t>
            </w:r>
            <w:r w:rsidRPr="00860AC3">
              <w:t xml:space="preserve">го правосудия. </w:t>
            </w:r>
          </w:p>
          <w:p w:rsidR="00AC59C6" w:rsidRPr="00860AC3" w:rsidRDefault="00AC59C6" w:rsidP="00860AC3">
            <w:pPr>
              <w:jc w:val="both"/>
            </w:pPr>
            <w:r w:rsidRPr="00860AC3">
              <w:t>Что касается судебного преследования, то автор подчеркнула обязанность г</w:t>
            </w:r>
            <w:r w:rsidRPr="00860AC3">
              <w:t>о</w:t>
            </w:r>
            <w:r w:rsidRPr="00860AC3">
              <w:t>сударства-участника привлекать виновных в нарушениях прав человека к с</w:t>
            </w:r>
            <w:r w:rsidRPr="00860AC3">
              <w:t>у</w:t>
            </w:r>
            <w:r w:rsidRPr="00860AC3">
              <w:t>дебной ответственности без неоправданной задержки. Важность этого обяз</w:t>
            </w:r>
            <w:r w:rsidRPr="00860AC3">
              <w:t>а</w:t>
            </w:r>
            <w:r w:rsidRPr="00860AC3">
              <w:t>тельства становится явной, если учесть его значение для предупреждения и предотвращения насильственных исчезновений в Непале. По мнению автора, для недопущения таких случаев в дальнейшем правительству следует неме</w:t>
            </w:r>
            <w:r w:rsidRPr="00860AC3">
              <w:t>д</w:t>
            </w:r>
            <w:r w:rsidRPr="00860AC3">
              <w:t>ленно отстранить от исполнения своих обязанностей всех подозреваемых в причастности к этому делу лиц. Если они останутся на своих постах, то есть опасность того, что они смогут запугивать свидетелей по любому уголовному делу. Автор предложила также безотлагательно начать расследование для уст</w:t>
            </w:r>
            <w:r w:rsidRPr="00860AC3">
              <w:t>а</w:t>
            </w:r>
            <w:r w:rsidRPr="00860AC3">
              <w:t xml:space="preserve">новления местонахождения останков г-на Шармы. </w:t>
            </w:r>
          </w:p>
          <w:p w:rsidR="00AC59C6" w:rsidRPr="00860AC3" w:rsidRDefault="00AC59C6" w:rsidP="00860AC3">
            <w:pPr>
              <w:jc w:val="both"/>
            </w:pPr>
            <w:r w:rsidRPr="00860AC3">
              <w:t>Что касается вопроса о компенсации и заявления государства-участника о том, что правительство предоставило автору "незамедлительную помощь" в размере 200 000 непальских рупий, то автор указала, что эти деньги не будут "адеква</w:t>
            </w:r>
            <w:r w:rsidRPr="00860AC3">
              <w:t>т</w:t>
            </w:r>
            <w:r w:rsidRPr="00860AC3">
              <w:t>ной" компенсацией, которую потребовал обеспечить Комитет. Она утверждала, что имеет право на получение существенной суммы для покрытия всего мат</w:t>
            </w:r>
            <w:r w:rsidRPr="00860AC3">
              <w:t>е</w:t>
            </w:r>
            <w:r w:rsidRPr="00860AC3">
              <w:t>риального и нематериального ущерба.</w:t>
            </w:r>
          </w:p>
        </w:tc>
      </w:tr>
      <w:tr w:rsidR="00AC59C6" w:rsidRPr="00860AC3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860AC3" w:rsidRDefault="00AC59C6" w:rsidP="00A116F7">
            <w:pPr>
              <w:pageBreakBefore/>
              <w:rPr>
                <w:b/>
              </w:rPr>
            </w:pPr>
            <w:r w:rsidRPr="00860AC3">
              <w:rPr>
                <w:b/>
              </w:rPr>
              <w:t xml:space="preserve">Дополнительные комментарии автора </w:t>
            </w:r>
          </w:p>
          <w:p w:rsidR="00AC59C6" w:rsidRPr="00860AC3" w:rsidRDefault="00AC59C6" w:rsidP="00860AC3">
            <w:pPr>
              <w:jc w:val="both"/>
            </w:pPr>
            <w:r w:rsidRPr="00860AC3">
              <w:t>11 марта 2010 года автор представила следующую дополнительную информ</w:t>
            </w:r>
            <w:r w:rsidRPr="00860AC3">
              <w:t>а</w:t>
            </w:r>
            <w:r w:rsidRPr="00860AC3">
              <w:t>цию. Она заявила, что в конечном счете получила всю сумму в размере 200</w:t>
            </w:r>
            <w:r w:rsidR="00860AC3">
              <w:t> </w:t>
            </w:r>
            <w:r w:rsidRPr="00860AC3">
              <w:t>000</w:t>
            </w:r>
            <w:r w:rsidR="00860AC3">
              <w:t> </w:t>
            </w:r>
            <w:r w:rsidRPr="00860AC3">
              <w:t>рупий, однако, несмотря на то что на встрече с секретарем Премьер-министра 30 июня 2009 года ей обещали возбудить расследование по факту смерти ее мужа, этого до сих пор не сделано. В середине декабря 2009 года она получила от секретаря Премьер-министра информацию о том, что официал</w:t>
            </w:r>
            <w:r w:rsidRPr="00860AC3">
              <w:t>ь</w:t>
            </w:r>
            <w:r w:rsidRPr="00860AC3">
              <w:t>ные представители вооруженных сил (имена не указываются) возражают пр</w:t>
            </w:r>
            <w:r w:rsidRPr="00860AC3">
              <w:t>о</w:t>
            </w:r>
            <w:r w:rsidRPr="00860AC3">
              <w:t>тив провед</w:t>
            </w:r>
            <w:r w:rsidRPr="00860AC3">
              <w:t>е</w:t>
            </w:r>
            <w:r w:rsidRPr="00860AC3">
              <w:t>ния отдельного расследования, настаивая на том, что данное дело должно быть рассмотрено Независимой комиссией по исчезновениям, которая пока еще не создана.</w:t>
            </w:r>
          </w:p>
        </w:tc>
      </w:tr>
      <w:tr w:rsidR="00AC59C6" w:rsidRPr="00860AC3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Дополнительное представление государства-участника</w:t>
            </w:r>
          </w:p>
          <w:p w:rsidR="00AC59C6" w:rsidRPr="00860AC3" w:rsidRDefault="00AC59C6" w:rsidP="00860AC3">
            <w:pPr>
              <w:jc w:val="both"/>
            </w:pPr>
            <w:r w:rsidRPr="00860AC3">
              <w:t>28 июля 2010 года государство-участник направило дополнительное предста</w:t>
            </w:r>
            <w:r w:rsidRPr="00860AC3">
              <w:t>в</w:t>
            </w:r>
            <w:r w:rsidRPr="00860AC3">
              <w:t>ление, где указано, что, хотя правительственная политика предусматривает п</w:t>
            </w:r>
            <w:r w:rsidRPr="00860AC3">
              <w:t>о</w:t>
            </w:r>
            <w:r w:rsidRPr="00860AC3">
              <w:t>ложение о выплате 100 000 рупий семье умершего или исчезнувшего во время конфликта лица, в этом деле правительство приняло особое решение, учитывая Соображения Комитета о выплате автору в два раза большую сумму. Вместе с тем оно подчеркивает свое мнение о том, что эта сумма не может рассматр</w:t>
            </w:r>
            <w:r w:rsidRPr="00860AC3">
              <w:t>и</w:t>
            </w:r>
            <w:r w:rsidRPr="00860AC3">
              <w:t>ваться в качестве возмещения для семьи, а считается лишь временной пом</w:t>
            </w:r>
            <w:r w:rsidRPr="00860AC3">
              <w:t>о</w:t>
            </w:r>
            <w:r w:rsidRPr="00860AC3">
              <w:t>щью. Государство-участник информирует Комитет о том, что в парламент, в</w:t>
            </w:r>
            <w:r w:rsidRPr="00860AC3">
              <w:t>ы</w:t>
            </w:r>
            <w:r w:rsidRPr="00860AC3">
              <w:t>ступающий в роли законодателя, были внесены законопроект о комиссии по установлению истины и примирению и законопроект об исчезновении лиц (преступление и наказание). По словам государства-участника, деятельность этих комиссий ни в коей мере не будет "отменять" или заменять собой мех</w:t>
            </w:r>
            <w:r w:rsidRPr="00860AC3">
              <w:t>а</w:t>
            </w:r>
            <w:r w:rsidRPr="00860AC3">
              <w:t>низм отправления правосудия в рамках существующей правовой системы, как это отмечается в представлении автора. Законопроект об исчезновении лиц разработан для того, чтобы квалифицировать насильственное исчезновение в качестве преступления, наказуемого по закону; установить истину путем ра</w:t>
            </w:r>
            <w:r w:rsidRPr="00860AC3">
              <w:t>с</w:t>
            </w:r>
            <w:r w:rsidRPr="00860AC3">
              <w:t>следования случаев, имевших место во время вооруженного конфликта; пол</w:t>
            </w:r>
            <w:r w:rsidRPr="00860AC3">
              <w:t>о</w:t>
            </w:r>
            <w:r w:rsidRPr="00860AC3">
              <w:t>жить конец безнаказанности посредством создания возможности для принятия надлежащих мер в отношении нарушителей и обеспечить надлежащую ко</w:t>
            </w:r>
            <w:r w:rsidRPr="00860AC3">
              <w:t>м</w:t>
            </w:r>
            <w:r w:rsidRPr="00860AC3">
              <w:t>пенсацию и правосудие в интересах жертв. Законопроект об истине и прим</w:t>
            </w:r>
            <w:r w:rsidRPr="00860AC3">
              <w:t>и</w:t>
            </w:r>
            <w:r w:rsidRPr="00860AC3">
              <w:t>рении предусматривает, что на лиц, причастных к актам насильственного и</w:t>
            </w:r>
            <w:r w:rsidRPr="00860AC3">
              <w:t>с</w:t>
            </w:r>
            <w:r w:rsidRPr="00860AC3">
              <w:t>чезновения, не должна распространяться амнистия ни при каких обстоятельс</w:t>
            </w:r>
            <w:r w:rsidRPr="00860AC3">
              <w:t>т</w:t>
            </w:r>
            <w:r w:rsidRPr="00860AC3">
              <w:t xml:space="preserve">вах. После того как обе комиссии проведут свои расследования, в отношении лиц, признанных виновными, согласно действующему закону, должны быть приняты соответствующие меры. </w:t>
            </w:r>
          </w:p>
          <w:p w:rsidR="00AC59C6" w:rsidRPr="00860AC3" w:rsidRDefault="00AC59C6" w:rsidP="00860AC3">
            <w:pPr>
              <w:jc w:val="both"/>
            </w:pPr>
            <w:r w:rsidRPr="00860AC3">
              <w:t>Государство-участник отрицает тот факт, что секретарь Премьер-министра р</w:t>
            </w:r>
            <w:r w:rsidRPr="00860AC3">
              <w:t>е</w:t>
            </w:r>
            <w:r w:rsidRPr="00860AC3">
              <w:t>комендовал создать отдельную следственную группу для расследования данн</w:t>
            </w:r>
            <w:r w:rsidRPr="00860AC3">
              <w:t>о</w:t>
            </w:r>
            <w:r w:rsidRPr="00860AC3">
              <w:t>го дела, а также утверждение о том, что армия "возразила" против такой рек</w:t>
            </w:r>
            <w:r w:rsidRPr="00860AC3">
              <w:t>о</w:t>
            </w:r>
            <w:r w:rsidRPr="00860AC3">
              <w:t xml:space="preserve">мендации. По словам государства-участника, с финансовой, технической и управленческой точек зрения невозможно или практически нецелесообразно создавать отдельную комиссию для расследования одного лишь данного дела. </w:t>
            </w:r>
          </w:p>
          <w:p w:rsidR="00AC59C6" w:rsidRPr="00860AC3" w:rsidRDefault="00AC59C6" w:rsidP="00860AC3">
            <w:pPr>
              <w:jc w:val="both"/>
            </w:pPr>
            <w:r w:rsidRPr="00860AC3">
              <w:t>Представление государства-участника от 28 июля 2010 года было препрово</w:t>
            </w:r>
            <w:r w:rsidRPr="00860AC3">
              <w:t>ж</w:t>
            </w:r>
            <w:r w:rsidRPr="00860AC3">
              <w:t>дено автору 9 августа 2010 года.</w:t>
            </w:r>
          </w:p>
        </w:tc>
      </w:tr>
      <w:tr w:rsidR="00AC59C6" w:rsidRPr="00860AC3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860AC3" w:rsidRDefault="00AC59C6" w:rsidP="00A116F7">
            <w:pPr>
              <w:pageBreakBefore/>
              <w:jc w:val="both"/>
              <w:rPr>
                <w:b/>
              </w:rPr>
            </w:pPr>
            <w:r w:rsidRPr="00860AC3">
              <w:rPr>
                <w:b/>
              </w:rPr>
              <w:t>Дополнительная информация от авторов</w:t>
            </w:r>
          </w:p>
          <w:p w:rsidR="00AC59C6" w:rsidRPr="00860AC3" w:rsidRDefault="00AC59C6" w:rsidP="00860AC3">
            <w:pPr>
              <w:jc w:val="both"/>
            </w:pPr>
            <w:r w:rsidRPr="00860AC3">
              <w:t>30 ноября 2010 года автор представила ответ на дополнительные комментарии государства-участника. Она отметила, что, во-первых, даже если законопроект о комиссии по установлению истины и примирению и законопроект об исче</w:t>
            </w:r>
            <w:r w:rsidRPr="00860AC3">
              <w:t>з</w:t>
            </w:r>
            <w:r w:rsidRPr="00860AC3">
              <w:t>новении лиц (преступление и наказание) и были внесены в парламент, выст</w:t>
            </w:r>
            <w:r w:rsidRPr="00860AC3">
              <w:t>у</w:t>
            </w:r>
            <w:r w:rsidRPr="00860AC3">
              <w:t>пающий в роли законодателя, нет никакой информации о том, когда будут пр</w:t>
            </w:r>
            <w:r w:rsidRPr="00860AC3">
              <w:t>и</w:t>
            </w:r>
            <w:r w:rsidRPr="00860AC3">
              <w:t>няты эти законопроекты, особенно с учетом текущей политической обстано</w:t>
            </w:r>
            <w:r w:rsidRPr="00860AC3">
              <w:t>в</w:t>
            </w:r>
            <w:r w:rsidRPr="00860AC3">
              <w:t>ки. Таким образом, рекомендация Комитета о создании следственного органа для проведения оперативного расследования подобных актов и возбуждения преследования в судебном порядке лиц, виновных в нарушениях прав челов</w:t>
            </w:r>
            <w:r w:rsidRPr="00860AC3">
              <w:t>е</w:t>
            </w:r>
            <w:r w:rsidRPr="00860AC3">
              <w:t>ка, особенно в насильственных исчезновениях и актах пыток, не была выпо</w:t>
            </w:r>
            <w:r w:rsidRPr="00860AC3">
              <w:t>л</w:t>
            </w:r>
            <w:r w:rsidRPr="00860AC3">
              <w:t>нена государством-участником. Кроме того, обе комиссии в том виде, в каком они предусмотрены законопроектами, не являются судебными органами и не могут налагать надлежащие наказания на лиц, виновных в нарушениях прав человека. Таким образом, данный процесс не будет гарантировать осуществл</w:t>
            </w:r>
            <w:r w:rsidRPr="00860AC3">
              <w:t>е</w:t>
            </w:r>
            <w:r w:rsidRPr="00860AC3">
              <w:t>ния незамедлительных действий, как того требует Комитет. Помимо этого в законодательстве Непала не предусматривается таких преступлений, как пы</w:t>
            </w:r>
            <w:r w:rsidRPr="00860AC3">
              <w:t>т</w:t>
            </w:r>
            <w:r w:rsidRPr="00860AC3">
              <w:t>ка, насильственное исчезновение, содержания под стражей без связи с вне</w:t>
            </w:r>
            <w:r w:rsidRPr="00860AC3">
              <w:t>ш</w:t>
            </w:r>
            <w:r w:rsidRPr="00860AC3">
              <w:t>ним миром или жестокое обращение.</w:t>
            </w:r>
          </w:p>
          <w:p w:rsidR="00AC59C6" w:rsidRPr="00860AC3" w:rsidRDefault="00AC59C6" w:rsidP="00860AC3">
            <w:pPr>
              <w:jc w:val="both"/>
            </w:pPr>
            <w:r w:rsidRPr="00860AC3">
              <w:t>Автор напоминает, что она получила в общей сложности 200 000 непальских рупий в качестве "чрезвычайной помощи". По мнению автора, данная сумма, как было указано самим государством-участником, не может рассматриваться, как соразмерная с теми болью и страданиями, которые выпали на долю ее с</w:t>
            </w:r>
            <w:r w:rsidRPr="00860AC3">
              <w:t>е</w:t>
            </w:r>
            <w:r w:rsidRPr="00860AC3">
              <w:t>мьи, равно как, по мнению автора, данная сумма не может компенсировать м</w:t>
            </w:r>
            <w:r w:rsidRPr="00860AC3">
              <w:t>а</w:t>
            </w:r>
            <w:r w:rsidRPr="00860AC3">
              <w:t>териальный и нематериальный ущерб, нанесенный ей и её детям в результате насильственного исчезновения ее мужа.</w:t>
            </w:r>
          </w:p>
          <w:p w:rsidR="00AC59C6" w:rsidRPr="00860AC3" w:rsidRDefault="00AC59C6" w:rsidP="00860AC3">
            <w:pPr>
              <w:jc w:val="both"/>
            </w:pPr>
            <w:r w:rsidRPr="00860AC3">
              <w:t>Даже учитывая тот факт, что государство-участник взяло на себя обязательство предоставить дополнительный пакет мер по оказанию помощи в свете закл</w:t>
            </w:r>
            <w:r w:rsidRPr="00860AC3">
              <w:t>ю</w:t>
            </w:r>
            <w:r w:rsidRPr="00860AC3">
              <w:t>чений переходной судебной системы, которую планируется создать, автор у</w:t>
            </w:r>
            <w:r w:rsidRPr="00860AC3">
              <w:t>т</w:t>
            </w:r>
            <w:r w:rsidRPr="00860AC3">
              <w:t>верждает, что ни чрезвычайная помощь, ни любая будущая дополнительная помощь не избавляют государство-участника от обязательства предоставить эффективное средство правовой защиты и полное и адекватное возмещение, включая компенсацию, за те нарушения, от которых она пострадала.</w:t>
            </w:r>
          </w:p>
          <w:p w:rsidR="00AC59C6" w:rsidRPr="00860AC3" w:rsidRDefault="00AC59C6" w:rsidP="00860AC3">
            <w:pPr>
              <w:jc w:val="both"/>
            </w:pPr>
            <w:r w:rsidRPr="00860AC3">
              <w:t>В отношении того, что государство-участник отрицает то обстоятельство, что секретарь Премьер-министра рекомендовал учредить отдельную группу по расследованию данного дела, равно как и утверждение о том, что представит</w:t>
            </w:r>
            <w:r w:rsidRPr="00860AC3">
              <w:t>е</w:t>
            </w:r>
            <w:r w:rsidRPr="00860AC3">
              <w:t>ли вооруженных сил "возражали" против подобных рекомендаций, автор п</w:t>
            </w:r>
            <w:r w:rsidRPr="00860AC3">
              <w:t>о</w:t>
            </w:r>
            <w:r w:rsidRPr="00860AC3">
              <w:t>вторяет свои прежние утверждения, но сожалеет, что не имеет материальных доказательств для опровержения утверждений государства-участника. В том что касается заявления государства-участника относительно того, что с фина</w:t>
            </w:r>
            <w:r w:rsidRPr="00860AC3">
              <w:t>н</w:t>
            </w:r>
            <w:r w:rsidRPr="00860AC3">
              <w:t>совой, технической и управленческой точек зрения невозможно или практич</w:t>
            </w:r>
            <w:r w:rsidRPr="00860AC3">
              <w:t>е</w:t>
            </w:r>
            <w:r w:rsidRPr="00860AC3">
              <w:t>ски нецелесообразно создавать отдельную комиссию для расследования одного лишь данного дела, автор поясняет, что она не просила учреждать отдельную комиссию для разбирательства  ее дела; она лишь надеется, что её дело будет рассмотрено в рамках существующего уголовного законодательства.</w:t>
            </w:r>
          </w:p>
          <w:p w:rsidR="00AC59C6" w:rsidRPr="00860AC3" w:rsidRDefault="00AC59C6" w:rsidP="00860AC3">
            <w:pPr>
              <w:jc w:val="both"/>
            </w:pPr>
            <w:r w:rsidRPr="00860AC3">
              <w:t>Наконец, автор сожалеет, что власти не проинформировали её о ходе расслед</w:t>
            </w:r>
            <w:r w:rsidRPr="00860AC3">
              <w:t>о</w:t>
            </w:r>
            <w:r w:rsidRPr="00860AC3">
              <w:t xml:space="preserve">вания ее дела. </w:t>
            </w:r>
          </w:p>
          <w:p w:rsidR="00AC59C6" w:rsidRPr="00860AC3" w:rsidRDefault="00AC59C6" w:rsidP="00860AC3">
            <w:pPr>
              <w:jc w:val="both"/>
            </w:pPr>
            <w:r w:rsidRPr="00860AC3">
              <w:t>Представление автора было препровождено государству-участнику 2 декабря 2010 года.</w:t>
            </w:r>
          </w:p>
        </w:tc>
      </w:tr>
      <w:tr w:rsidR="00AC59C6" w:rsidRPr="00860AC3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Дальнейшие принятые или требуемые меры</w:t>
            </w:r>
          </w:p>
          <w:p w:rsidR="00AC59C6" w:rsidRPr="00860AC3" w:rsidRDefault="00AC59C6" w:rsidP="0092341A">
            <w:pPr>
              <w:jc w:val="both"/>
            </w:pPr>
            <w:r w:rsidRPr="00860AC3">
              <w:t>Комитет напоминает, что 28 октября 2009 года Специальный докладчик встр</w:t>
            </w:r>
            <w:r w:rsidRPr="00860AC3">
              <w:t>е</w:t>
            </w:r>
            <w:r w:rsidRPr="00860AC3">
              <w:t xml:space="preserve">тился с Послом г-ном </w:t>
            </w:r>
            <w:proofErr w:type="spellStart"/>
            <w:r w:rsidRPr="00860AC3">
              <w:t>Бхаттараи</w:t>
            </w:r>
            <w:proofErr w:type="spellEnd"/>
            <w:r w:rsidRPr="00860AC3">
              <w:t xml:space="preserve"> и первым секретарем Постоянного представ</w:t>
            </w:r>
            <w:r w:rsidRPr="00860AC3">
              <w:t>и</w:t>
            </w:r>
            <w:r w:rsidRPr="00860AC3">
              <w:t xml:space="preserve">тельства г-ном </w:t>
            </w:r>
            <w:proofErr w:type="spellStart"/>
            <w:r w:rsidRPr="00860AC3">
              <w:t>Паудьялом</w:t>
            </w:r>
            <w:proofErr w:type="spellEnd"/>
            <w:r w:rsidRPr="00860AC3">
              <w:t>. Докладчик сослался на ответ государства-участника в связи с данным делом, в том числе на информацию о том, что будет создана комиссия по исчезновениям, и поинтересовался у представителей, нельзя ли было бы незамедлительно провести "фактическое расследование", учитывая ограниченность полномочий такой комиссии. Представители ответили, что в данном деле все еще имеются определенные оговорки, поскольку автор не и</w:t>
            </w:r>
            <w:r w:rsidRPr="00860AC3">
              <w:t>с</w:t>
            </w:r>
            <w:r w:rsidRPr="00860AC3">
              <w:t>черпала внутренних средств правовой защиты, и что это дело является лишь одним из множества подобных дел, которые, в интересах справедливости, на</w:t>
            </w:r>
            <w:r w:rsidRPr="00860AC3">
              <w:t>д</w:t>
            </w:r>
            <w:r w:rsidRPr="00860AC3">
              <w:t>лежит рассматривать одинаковым образом, т.е. в рамках комиссии по исчезн</w:t>
            </w:r>
            <w:r w:rsidRPr="00860AC3">
              <w:t>о</w:t>
            </w:r>
            <w:r w:rsidRPr="00860AC3">
              <w:t>вениям лиц и комиссии по установлению истины и примирению, которые вск</w:t>
            </w:r>
            <w:r w:rsidRPr="00860AC3">
              <w:t>о</w:t>
            </w:r>
            <w:r w:rsidRPr="00860AC3">
              <w:t>ре будут созданы. Они заявили, что соответствующее законодательство уже представлено парламенту, работа которого в настоящее время затруднена, но что принятие этого законодательства гарантировано. Никаких конкретных ср</w:t>
            </w:r>
            <w:r w:rsidRPr="00860AC3">
              <w:t>о</w:t>
            </w:r>
            <w:r w:rsidRPr="00860AC3">
              <w:t xml:space="preserve">ков его принятия они указать не могли. Представители приняли к сведению выраженную Докладчиком озабоченность и обещали сообщить об этом в центр. На протяжении всей дискуссии они подчеркивали, что государство-участник переживает этап восстановления после гражданской войны и что процесс движения по пути демократии идет весьма медленно. </w:t>
            </w:r>
          </w:p>
          <w:p w:rsidR="00AC59C6" w:rsidRPr="00860AC3" w:rsidRDefault="00AC59C6" w:rsidP="0092341A">
            <w:pPr>
              <w:jc w:val="both"/>
            </w:pPr>
            <w:r w:rsidRPr="00860AC3">
              <w:t>Новая встреча с Постоянным представительством может быть назначена на июль 2011 года.</w:t>
            </w:r>
          </w:p>
        </w:tc>
      </w:tr>
      <w:tr w:rsidR="00AC59C6" w:rsidRPr="00860AC3" w:rsidTr="0092341A">
        <w:tc>
          <w:tcPr>
            <w:tcW w:w="2758" w:type="dxa"/>
          </w:tcPr>
          <w:p w:rsidR="00AC59C6" w:rsidRPr="00860AC3" w:rsidRDefault="00AC59C6" w:rsidP="00860AC3">
            <w:pPr>
              <w:rPr>
                <w:b/>
              </w:rPr>
            </w:pPr>
            <w:r w:rsidRPr="00860AC3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</w:tcPr>
          <w:p w:rsidR="00AC59C6" w:rsidRPr="00860AC3" w:rsidRDefault="00AC59C6" w:rsidP="00860AC3">
            <w:r w:rsidRPr="00860AC3">
              <w:t>Комитет считает, что диалог по последующей деятельности продолжается.</w:t>
            </w:r>
          </w:p>
        </w:tc>
      </w:tr>
    </w:tbl>
    <w:p w:rsidR="00AC59C6" w:rsidRPr="007C5442" w:rsidRDefault="00AC59C6" w:rsidP="00AC59C6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58"/>
        <w:gridCol w:w="42"/>
        <w:gridCol w:w="4570"/>
      </w:tblGrid>
      <w:tr w:rsidR="00AC59C6" w:rsidRPr="003A004B" w:rsidTr="003A004B">
        <w:tc>
          <w:tcPr>
            <w:tcW w:w="2758" w:type="dxa"/>
            <w:tcBorders>
              <w:top w:val="single" w:sz="4" w:space="0" w:color="auto"/>
              <w:bottom w:val="single" w:sz="12" w:space="0" w:color="auto"/>
            </w:tcBorders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  <w:tcBorders>
              <w:bottom w:val="single" w:sz="12" w:space="0" w:color="auto"/>
            </w:tcBorders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НЕПАЛ</w:t>
            </w:r>
          </w:p>
        </w:tc>
      </w:tr>
      <w:tr w:rsidR="00AC59C6" w:rsidRPr="003A004B" w:rsidTr="003A004B">
        <w:tc>
          <w:tcPr>
            <w:tcW w:w="2758" w:type="dxa"/>
            <w:tcBorders>
              <w:top w:val="single" w:sz="12" w:space="0" w:color="auto"/>
            </w:tcBorders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  <w:tcBorders>
              <w:top w:val="single" w:sz="12" w:space="0" w:color="auto"/>
            </w:tcBorders>
          </w:tcPr>
          <w:p w:rsidR="00AC59C6" w:rsidRPr="003A004B" w:rsidRDefault="00AC59C6" w:rsidP="003A004B">
            <w:pPr>
              <w:rPr>
                <w:b/>
              </w:rPr>
            </w:pPr>
            <w:proofErr w:type="spellStart"/>
            <w:r w:rsidRPr="003A004B">
              <w:rPr>
                <w:b/>
              </w:rPr>
              <w:t>Собхрадж</w:t>
            </w:r>
            <w:proofErr w:type="spellEnd"/>
            <w:r w:rsidRPr="003A004B">
              <w:rPr>
                <w:b/>
              </w:rPr>
              <w:t>, 1870/2009</w:t>
            </w:r>
          </w:p>
        </w:tc>
      </w:tr>
      <w:tr w:rsidR="00AC59C6" w:rsidRPr="003A004B" w:rsidTr="00A116F7">
        <w:tc>
          <w:tcPr>
            <w:tcW w:w="2758" w:type="dxa"/>
            <w:tcBorders>
              <w:bottom w:val="nil"/>
            </w:tcBorders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 xml:space="preserve">Дата принятия </w:t>
            </w:r>
            <w:r w:rsidR="0092341A" w:rsidRPr="003A004B">
              <w:rPr>
                <w:b/>
              </w:rPr>
              <w:br/>
            </w:r>
            <w:r w:rsidRPr="003A004B">
              <w:rPr>
                <w:b/>
              </w:rPr>
              <w:t>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</w:tcPr>
          <w:p w:rsidR="00AC59C6" w:rsidRPr="003A004B" w:rsidRDefault="00AC59C6" w:rsidP="003A004B">
            <w:r w:rsidRPr="003A004B">
              <w:t>27 июля 2010 года</w:t>
            </w:r>
          </w:p>
        </w:tc>
      </w:tr>
      <w:tr w:rsidR="00AC59C6" w:rsidRPr="003A004B" w:rsidTr="00A116F7">
        <w:tc>
          <w:tcPr>
            <w:tcW w:w="2758" w:type="dxa"/>
            <w:tcBorders>
              <w:top w:val="nil"/>
              <w:bottom w:val="nil"/>
            </w:tcBorders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  <w:tcBorders>
              <w:top w:val="nil"/>
            </w:tcBorders>
          </w:tcPr>
          <w:p w:rsidR="00AC59C6" w:rsidRPr="003A004B" w:rsidRDefault="00AC59C6" w:rsidP="003A004B">
            <w:r w:rsidRPr="003A004B">
              <w:t>Условия содержания под стражей (пункт 1 ст</w:t>
            </w:r>
            <w:r w:rsidRPr="003A004B">
              <w:t>а</w:t>
            </w:r>
            <w:r w:rsidRPr="003A004B">
              <w:t>тьи</w:t>
            </w:r>
            <w:r w:rsidR="0092341A" w:rsidRPr="003A004B">
              <w:t> </w:t>
            </w:r>
            <w:r w:rsidRPr="003A004B">
              <w:t xml:space="preserve">10); отсутствие адвоката и переводчика </w:t>
            </w:r>
            <w:r w:rsidR="003A004B">
              <w:br/>
            </w:r>
            <w:r w:rsidRPr="003A004B">
              <w:t xml:space="preserve">(нарушение пункта 3 </w:t>
            </w:r>
            <w:proofErr w:type="spellStart"/>
            <w:r w:rsidRPr="003A004B">
              <w:t>a</w:t>
            </w:r>
            <w:proofErr w:type="spellEnd"/>
            <w:r w:rsidRPr="003A004B">
              <w:t xml:space="preserve">), </w:t>
            </w:r>
            <w:proofErr w:type="spellStart"/>
            <w:r w:rsidRPr="003A004B">
              <w:t>b</w:t>
            </w:r>
            <w:proofErr w:type="spellEnd"/>
            <w:r w:rsidRPr="003A004B">
              <w:t xml:space="preserve">), </w:t>
            </w:r>
            <w:proofErr w:type="spellStart"/>
            <w:r w:rsidRPr="003A004B">
              <w:t>d</w:t>
            </w:r>
            <w:proofErr w:type="spellEnd"/>
            <w:r w:rsidRPr="003A004B">
              <w:t xml:space="preserve">), </w:t>
            </w:r>
            <w:proofErr w:type="spellStart"/>
            <w:r w:rsidRPr="003A004B">
              <w:t>e</w:t>
            </w:r>
            <w:proofErr w:type="spellEnd"/>
            <w:r w:rsidRPr="003A004B">
              <w:t xml:space="preserve">) и </w:t>
            </w:r>
            <w:proofErr w:type="spellStart"/>
            <w:r w:rsidRPr="003A004B">
              <w:t>f</w:t>
            </w:r>
            <w:proofErr w:type="spellEnd"/>
            <w:r w:rsidRPr="003A004B">
              <w:t>) статьи 14 Па</w:t>
            </w:r>
            <w:r w:rsidRPr="003A004B">
              <w:t>к</w:t>
            </w:r>
            <w:r w:rsidRPr="003A004B">
              <w:t>та); неспособность поддержать обвинения при отсутствии малейшего основания для сомн</w:t>
            </w:r>
            <w:r w:rsidRPr="003A004B">
              <w:t>е</w:t>
            </w:r>
            <w:r w:rsidRPr="003A004B">
              <w:t>ния; перенос бремени доказывания на автора (пункт 2 статьи 14); чрезмерная продолжител</w:t>
            </w:r>
            <w:r w:rsidRPr="003A004B">
              <w:t>ь</w:t>
            </w:r>
            <w:r w:rsidRPr="003A004B">
              <w:t>ность судебного разбирательства (пункт 3 с) ст</w:t>
            </w:r>
            <w:r w:rsidRPr="003A004B">
              <w:t>а</w:t>
            </w:r>
            <w:r w:rsidRPr="003A004B">
              <w:t>тьи 14); пристрастность судов, невозможность пересмо</w:t>
            </w:r>
            <w:r w:rsidRPr="003A004B">
              <w:t>т</w:t>
            </w:r>
            <w:r w:rsidRPr="003A004B">
              <w:t>реть приговор автора в более высокой судебной инстанции в связи с чрезмерной пр</w:t>
            </w:r>
            <w:r w:rsidRPr="003A004B">
              <w:t>о</w:t>
            </w:r>
            <w:r w:rsidRPr="003A004B">
              <w:t>должител</w:t>
            </w:r>
            <w:r w:rsidRPr="003A004B">
              <w:t>ь</w:t>
            </w:r>
            <w:r w:rsidRPr="003A004B">
              <w:t>ностью судебных разбирательств (пункты 1 и 5 статьи 14); осуждение на основ</w:t>
            </w:r>
            <w:r w:rsidRPr="003A004B">
              <w:t>а</w:t>
            </w:r>
            <w:r w:rsidRPr="003A004B">
              <w:t>нии фактов, к</w:t>
            </w:r>
            <w:r w:rsidRPr="003A004B">
              <w:t>о</w:t>
            </w:r>
            <w:r w:rsidRPr="003A004B">
              <w:t>торые не составляли преступления на момент совершения (пункт 1 статьи 15 и пункт 7 ст</w:t>
            </w:r>
            <w:r w:rsidRPr="003A004B">
              <w:t>а</w:t>
            </w:r>
            <w:r w:rsidRPr="003A004B">
              <w:t>тьи</w:t>
            </w:r>
            <w:r w:rsidR="0092341A" w:rsidRPr="003A004B">
              <w:t> </w:t>
            </w:r>
            <w:r w:rsidRPr="003A004B">
              <w:t>14).</w:t>
            </w:r>
          </w:p>
        </w:tc>
      </w:tr>
      <w:tr w:rsidR="00AC59C6" w:rsidRPr="003A004B" w:rsidTr="00A116F7">
        <w:tc>
          <w:tcPr>
            <w:tcW w:w="2758" w:type="dxa"/>
            <w:tcBorders>
              <w:top w:val="nil"/>
              <w:bottom w:val="nil"/>
            </w:tcBorders>
          </w:tcPr>
          <w:p w:rsidR="00AC59C6" w:rsidRPr="003A004B" w:rsidRDefault="00AC59C6" w:rsidP="00A116F7">
            <w:pPr>
              <w:pageBreakBefore/>
              <w:rPr>
                <w:b/>
              </w:rPr>
            </w:pPr>
            <w:r w:rsidRPr="003A004B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  <w:tcBorders>
              <w:top w:val="nil"/>
            </w:tcBorders>
          </w:tcPr>
          <w:p w:rsidR="00AC59C6" w:rsidRPr="003A004B" w:rsidRDefault="00AC59C6" w:rsidP="003A004B">
            <w:r w:rsidRPr="003A004B">
              <w:t>Эффективное средство правовой защиты, вкл</w:t>
            </w:r>
            <w:r w:rsidRPr="003A004B">
              <w:t>ю</w:t>
            </w:r>
            <w:r w:rsidRPr="003A004B">
              <w:t>чая скорейшее завершение судебных разбир</w:t>
            </w:r>
            <w:r w:rsidRPr="003A004B">
              <w:t>а</w:t>
            </w:r>
            <w:r w:rsidRPr="003A004B">
              <w:t>тельств и предоставление компенсации. Госуда</w:t>
            </w:r>
            <w:r w:rsidRPr="003A004B">
              <w:t>р</w:t>
            </w:r>
            <w:r w:rsidRPr="003A004B">
              <w:t>ство-участник также обязано предупреждать аналогичные нарушения в будущем.</w:t>
            </w:r>
          </w:p>
        </w:tc>
      </w:tr>
      <w:tr w:rsidR="00AC59C6" w:rsidRPr="003A004B" w:rsidTr="00A116F7">
        <w:tc>
          <w:tcPr>
            <w:tcW w:w="2758" w:type="dxa"/>
            <w:tcBorders>
              <w:top w:val="nil"/>
            </w:tcBorders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 xml:space="preserve">Установленная дата для представления ответа </w:t>
            </w:r>
            <w:r w:rsidR="003A004B">
              <w:rPr>
                <w:b/>
              </w:rPr>
              <w:br/>
            </w:r>
            <w:r w:rsidRPr="003A004B">
              <w:rPr>
                <w:b/>
              </w:rPr>
              <w:t>гос</w:t>
            </w:r>
            <w:r w:rsidRPr="003A004B">
              <w:rPr>
                <w:b/>
              </w:rPr>
              <w:t>у</w:t>
            </w:r>
            <w:r w:rsidRPr="003A004B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  <w:tcBorders>
              <w:top w:val="nil"/>
            </w:tcBorders>
          </w:tcPr>
          <w:p w:rsidR="00AC59C6" w:rsidRPr="003A004B" w:rsidRDefault="00AC59C6" w:rsidP="003A004B">
            <w:r w:rsidRPr="003A004B">
              <w:t>31 января 2011 года</w:t>
            </w:r>
          </w:p>
        </w:tc>
      </w:tr>
      <w:tr w:rsidR="00AC59C6" w:rsidRPr="003A004B" w:rsidTr="003A004B">
        <w:tc>
          <w:tcPr>
            <w:tcW w:w="2758" w:type="dxa"/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</w:tcPr>
          <w:p w:rsidR="00AC59C6" w:rsidRPr="003A004B" w:rsidRDefault="00AC59C6" w:rsidP="003A004B">
            <w:r w:rsidRPr="003A004B">
              <w:t>19 января 2011 года</w:t>
            </w:r>
          </w:p>
        </w:tc>
      </w:tr>
      <w:tr w:rsidR="00AC59C6" w:rsidRPr="003A004B" w:rsidTr="003A004B">
        <w:tc>
          <w:tcPr>
            <w:tcW w:w="2758" w:type="dxa"/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</w:tcPr>
          <w:p w:rsidR="00AC59C6" w:rsidRPr="003A004B" w:rsidRDefault="00AC59C6" w:rsidP="003A004B">
            <w:r w:rsidRPr="003A004B">
              <w:t>5 января 2011 года, 23 февраля 2011 года</w:t>
            </w:r>
          </w:p>
        </w:tc>
      </w:tr>
      <w:tr w:rsidR="00AC59C6" w:rsidRPr="003A004B" w:rsidTr="003A004B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3A004B" w:rsidRDefault="00AC59C6" w:rsidP="003A004B">
            <w:pPr>
              <w:rPr>
                <w:b/>
              </w:rPr>
            </w:pPr>
            <w:r w:rsidRPr="003A004B">
              <w:rPr>
                <w:b/>
              </w:rPr>
              <w:t>Комментарии автора</w:t>
            </w:r>
          </w:p>
          <w:p w:rsidR="00AC59C6" w:rsidRPr="003A004B" w:rsidRDefault="00AC59C6" w:rsidP="003A004B">
            <w:pPr>
              <w:jc w:val="both"/>
            </w:pPr>
            <w:r w:rsidRPr="003A004B">
              <w:t>Адвокат автора (базирующийся во Франции) 5 января 2011 года сообщил К</w:t>
            </w:r>
            <w:r w:rsidRPr="003A004B">
              <w:t>о</w:t>
            </w:r>
            <w:r w:rsidRPr="003A004B">
              <w:t>митету, что после принятия Соображений Комитета автор был помещен в од</w:t>
            </w:r>
            <w:r w:rsidRPr="003A004B">
              <w:t>и</w:t>
            </w:r>
            <w:r w:rsidRPr="003A004B">
              <w:t>ночную камеру на неопределенный срок и содержался в изолированных и н</w:t>
            </w:r>
            <w:r w:rsidRPr="003A004B">
              <w:t>е</w:t>
            </w:r>
            <w:r w:rsidRPr="003A004B">
              <w:t>здоровых условиях в помещении с глиняным полом и трещинами в кирпичных стенах, которое не отапливалось в зимние морозы. Автору было запрещено принимать посетителей, звонить по телефону и общаться со своим адвокатом. Адвокат также сообщил Комитету, что адвокаты автора из Непала больше не представляют интересы своего клиента на основании постановлений Верхо</w:t>
            </w:r>
            <w:r w:rsidRPr="003A004B">
              <w:t>в</w:t>
            </w:r>
            <w:r w:rsidRPr="003A004B">
              <w:t>ного суда, вследствие чего он более не имеет законного представителя.</w:t>
            </w:r>
          </w:p>
          <w:p w:rsidR="00AC59C6" w:rsidRPr="003A004B" w:rsidRDefault="00AC59C6" w:rsidP="003A004B">
            <w:pPr>
              <w:jc w:val="both"/>
            </w:pPr>
            <w:r w:rsidRPr="003A004B">
              <w:t>Наконец, адвокат сообщает, что начальник тюрьмы не дает автору возможность подписать ходатайство о пересмотре его дела в Верховном суде, которую он был вынужден подготовить самостоятельно, чтобы передать ее представителю посольства Франции в Непале. Адвокат представляет копию неподписанного ходатайства о пересмотре дела</w:t>
            </w:r>
            <w:r w:rsidR="003A004B">
              <w:t>,</w:t>
            </w:r>
            <w:r w:rsidRPr="003A004B">
              <w:t xml:space="preserve"> и спрашивается поддержка Комитета.</w:t>
            </w:r>
          </w:p>
          <w:p w:rsidR="00AC59C6" w:rsidRPr="003A004B" w:rsidRDefault="00AC59C6" w:rsidP="003A004B">
            <w:r w:rsidRPr="003A004B">
              <w:t xml:space="preserve">Представление адвоката было препровождено государству-участнику 7 января 2011 года. </w:t>
            </w:r>
          </w:p>
        </w:tc>
      </w:tr>
      <w:tr w:rsidR="00AC59C6" w:rsidRPr="003A004B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3A004B" w:rsidRDefault="00AC59C6" w:rsidP="003A004B">
            <w:pPr>
              <w:jc w:val="both"/>
              <w:rPr>
                <w:b/>
              </w:rPr>
            </w:pPr>
            <w:r w:rsidRPr="003A004B">
              <w:rPr>
                <w:b/>
              </w:rPr>
              <w:t>Представление государства-участника</w:t>
            </w:r>
          </w:p>
          <w:p w:rsidR="00AC59C6" w:rsidRPr="003A004B" w:rsidRDefault="00AC59C6" w:rsidP="003A004B">
            <w:pPr>
              <w:jc w:val="both"/>
            </w:pPr>
            <w:r w:rsidRPr="003A004B">
              <w:t>Государство-участник представило свои комментарии 19 января 2011 года. Оно заранее выражает свои сожаления, что Соображения Комитета "подорвали н</w:t>
            </w:r>
            <w:r w:rsidRPr="003A004B">
              <w:t>е</w:t>
            </w:r>
            <w:r w:rsidRPr="003A004B">
              <w:t>зависимость, беспристрастность и компетентность судебной системы" Непала и что Комитет "не смог признать, что отправление правосудия происходит на основании собственных процедур, которые необходимо признавать и уважать".</w:t>
            </w:r>
          </w:p>
          <w:p w:rsidR="00AC59C6" w:rsidRPr="003A004B" w:rsidRDefault="00AC59C6" w:rsidP="003A004B">
            <w:pPr>
              <w:jc w:val="both"/>
            </w:pPr>
            <w:r w:rsidRPr="003A004B">
              <w:t>Государство-участник напоминает, что 29 июля 2010 года оно представило свои замечания, оспаривающие приемлемость и существо утверждений автора, однако, как впоследствии выяснилось, Соображения Комитета 27 июля 2010</w:t>
            </w:r>
            <w:r w:rsidR="0092341A" w:rsidRPr="003A004B">
              <w:t> </w:t>
            </w:r>
            <w:r w:rsidRPr="003A004B">
              <w:t>года были уже приняты.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996EDD">
            <w:pPr>
              <w:keepNext/>
              <w:keepLines/>
              <w:jc w:val="both"/>
            </w:pPr>
            <w:r w:rsidRPr="00996EDD">
              <w:t xml:space="preserve">Оно сообщает, что Верховный суд Непала уже вынес свой вердикт по делу </w:t>
            </w:r>
            <w:proofErr w:type="spellStart"/>
            <w:r w:rsidRPr="00996EDD">
              <w:t>г</w:t>
            </w:r>
            <w:r w:rsidRPr="00996EDD">
              <w:noBreakHyphen/>
              <w:t>на</w:t>
            </w:r>
            <w:proofErr w:type="spellEnd"/>
            <w:r w:rsidRPr="00996EDD">
              <w:t> 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"практически одновременно с принятием Комитетом своих С</w:t>
            </w:r>
            <w:r w:rsidRPr="00996EDD">
              <w:t>о</w:t>
            </w:r>
            <w:r w:rsidRPr="00996EDD">
              <w:t xml:space="preserve">ображений". 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A116F7">
            <w:pPr>
              <w:pageBreakBefore/>
              <w:jc w:val="both"/>
            </w:pPr>
            <w:r w:rsidRPr="00996EDD">
              <w:t>По вопросу о независимости и компетентности судебной системы государство-участник отмечает, что в переходной Конституции Непала 2007 года закреплен принцип разделения ветвей власти. Исполнительная, законодательная и суде</w:t>
            </w:r>
            <w:r w:rsidRPr="00996EDD">
              <w:t>б</w:t>
            </w:r>
            <w:r w:rsidRPr="00996EDD">
              <w:t>ная власти устанавливаются Конституцией, и их юрисдикции четко определ</w:t>
            </w:r>
            <w:r w:rsidRPr="00996EDD">
              <w:t>я</w:t>
            </w:r>
            <w:r w:rsidRPr="00996EDD">
              <w:t>ются с точки зрения поддержания принципа разделения ветвей власти; они действуют независимо, избегая вмешательства одного органа в сферу полном</w:t>
            </w:r>
            <w:r w:rsidRPr="00996EDD">
              <w:t>о</w:t>
            </w:r>
            <w:r w:rsidRPr="00996EDD">
              <w:t>чий другого. Конституция предусматривает независимость судебной системы, а действующее законодательство обеспечивает соблюдение этого принципа при отправлении правосудия. В Конституции гарантируется право каждого челов</w:t>
            </w:r>
            <w:r w:rsidRPr="00996EDD">
              <w:t>е</w:t>
            </w:r>
            <w:r w:rsidRPr="00996EDD">
              <w:t>ка на правосудие, которое должно соблюдаться в соответствии с действующ</w:t>
            </w:r>
            <w:r w:rsidRPr="00996EDD">
              <w:t>и</w:t>
            </w:r>
            <w:r w:rsidRPr="00996EDD">
              <w:t>ми положениями Конституции и основополагающими принципами закона и справедливости посредством компетентных судов и других соответствующих судебных органов. Конституция учреждает Верховный суд, апелляционный суд и окружной суд для независимого и справедливого отправления правосудия на всех трех уровнях. Прерогатива окончательного толкования законов и полож</w:t>
            </w:r>
            <w:r w:rsidRPr="00996EDD">
              <w:t>е</w:t>
            </w:r>
            <w:r w:rsidRPr="00996EDD">
              <w:t>ний Конституции возложена на Верховный суд. Верховенство Верховного суда закреплено в положениях Конституции, согласно которым все механизмы пр</w:t>
            </w:r>
            <w:r w:rsidRPr="00996EDD">
              <w:t>а</w:t>
            </w:r>
            <w:r w:rsidRPr="00996EDD">
              <w:t>вительства и общества должны выполнять постановления и решения суда; г</w:t>
            </w:r>
            <w:r w:rsidRPr="00996EDD">
              <w:t>о</w:t>
            </w:r>
            <w:r w:rsidRPr="00996EDD">
              <w:t>сударственный аппарат должен способствовать нормальному функциониров</w:t>
            </w:r>
            <w:r w:rsidRPr="00996EDD">
              <w:t>а</w:t>
            </w:r>
            <w:r w:rsidRPr="00996EDD">
              <w:t>нию судов, и все они должны уважать и соблюдать толкования законов и уст</w:t>
            </w:r>
            <w:r w:rsidRPr="00996EDD">
              <w:t>а</w:t>
            </w:r>
            <w:r w:rsidRPr="00996EDD">
              <w:t>новленные судами принципы права и справедливости.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996EDD">
            <w:pPr>
              <w:jc w:val="both"/>
            </w:pPr>
            <w:r w:rsidRPr="00996EDD">
              <w:t>Государство-участник поясняет, что суды Непала компетентны и независимы при вынесении решений по рассматриваемым ими делам, основываясь на фа</w:t>
            </w:r>
            <w:r w:rsidRPr="00996EDD">
              <w:t>к</w:t>
            </w:r>
            <w:r w:rsidRPr="00996EDD">
              <w:t>тах и доказательствах, которыми они располагают</w:t>
            </w:r>
            <w:r w:rsidR="00996EDD">
              <w:t>,</w:t>
            </w:r>
            <w:r w:rsidRPr="00996EDD">
              <w:t xml:space="preserve"> и соответствующих пол</w:t>
            </w:r>
            <w:r w:rsidRPr="00996EDD">
              <w:t>о</w:t>
            </w:r>
            <w:r w:rsidRPr="00996EDD">
              <w:t>жениях действующего законодательства и при этом не находятся под внешним давлением, влиянием, не подвергаются какому бы то ни было вмешательству извне и не получают угроз. Каждому человеку гарантируется право на спр</w:t>
            </w:r>
            <w:r w:rsidRPr="00996EDD">
              <w:t>а</w:t>
            </w:r>
            <w:r w:rsidRPr="00996EDD">
              <w:t>ведливое судебное разбирательство в компетентном суде в случае, если против него возбуждено дело, и это универсальное право полностью соблюдается в Непале. Установленные судебные процедуры строго соблюдаются при отпра</w:t>
            </w:r>
            <w:r w:rsidRPr="00996EDD">
              <w:t>в</w:t>
            </w:r>
            <w:r w:rsidRPr="00996EDD">
              <w:t>лении правосудия так же, как и права обвиняемого и истца. Судебная система Непала получила высокую оценку за вклад в дело развития и защиты правос</w:t>
            </w:r>
            <w:r w:rsidRPr="00996EDD">
              <w:t>у</w:t>
            </w:r>
            <w:r w:rsidRPr="00996EDD">
              <w:t>дия, прав человека и основополагающих свобод человека даже в неблагопр</w:t>
            </w:r>
            <w:r w:rsidRPr="00996EDD">
              <w:t>и</w:t>
            </w:r>
            <w:r w:rsidRPr="00996EDD">
              <w:t>ятные времена.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996EDD">
            <w:pPr>
              <w:jc w:val="both"/>
            </w:pPr>
            <w:r w:rsidRPr="00996EDD">
              <w:t>Что касается Закона об отправлении правосудия (1991 года), который пред</w:t>
            </w:r>
            <w:r w:rsidRPr="00996EDD">
              <w:t>у</w:t>
            </w:r>
            <w:r w:rsidRPr="00996EDD">
              <w:t>сматривает, что предварительные слушания по делам об убийстве и поддел</w:t>
            </w:r>
            <w:r w:rsidRPr="00996EDD">
              <w:t>ь</w:t>
            </w:r>
            <w:r w:rsidRPr="00996EDD">
              <w:t xml:space="preserve">ных документах должны начинаться на уровне окружных судов, то слушание по делу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было начато в Окружном суде Катманду. Как того тр</w:t>
            </w:r>
            <w:r w:rsidRPr="00996EDD">
              <w:t>е</w:t>
            </w:r>
            <w:r w:rsidRPr="00996EDD">
              <w:t>бует закон, пересмотры вердикта проходили в судах более высокой инстанции, и первый вердикт областного суда был пересмотрен в Апелляционном суде, а пересмотр решения последнего сейчас завершается в Верховном суде, который оставил в сил</w:t>
            </w:r>
            <w:r w:rsidR="00996EDD">
              <w:t>е</w:t>
            </w:r>
            <w:r w:rsidRPr="00996EDD">
              <w:t xml:space="preserve"> решение судов более низкой инстанции.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996EDD">
            <w:pPr>
              <w:jc w:val="both"/>
            </w:pPr>
            <w:r w:rsidRPr="00996EDD">
              <w:t>Государство-участник продолжает заявлять, что Непал является демократич</w:t>
            </w:r>
            <w:r w:rsidRPr="00996EDD">
              <w:t>е</w:t>
            </w:r>
            <w:r w:rsidRPr="00996EDD">
              <w:t>ским государством, и правительство страны, выступающей в качестве участн</w:t>
            </w:r>
            <w:r w:rsidRPr="00996EDD">
              <w:t>и</w:t>
            </w:r>
            <w:r w:rsidRPr="00996EDD">
              <w:t>ка Пакта, чтит его и выражает приверженность соблюдению всех его полож</w:t>
            </w:r>
            <w:r w:rsidRPr="00996EDD">
              <w:t>е</w:t>
            </w:r>
            <w:r w:rsidRPr="00996EDD">
              <w:t>ний. Исходя из этого Конституция и законы включают в себя основополага</w:t>
            </w:r>
            <w:r w:rsidRPr="00996EDD">
              <w:t>ю</w:t>
            </w:r>
            <w:r w:rsidRPr="00996EDD">
              <w:t xml:space="preserve">щие права, гарантированные Пактом. Из этого следует, что любое обвиняемое в совершении преступления </w:t>
            </w:r>
            <w:r w:rsidR="00996EDD">
              <w:t xml:space="preserve">лицо </w:t>
            </w:r>
            <w:r w:rsidRPr="00996EDD">
              <w:t>имеет право на справедливое судебное ра</w:t>
            </w:r>
            <w:r w:rsidRPr="00996EDD">
              <w:t>з</w:t>
            </w:r>
            <w:r w:rsidRPr="00996EDD">
              <w:t>бирательство, судебное разбирательство в независимом и беспристрастном с</w:t>
            </w:r>
            <w:r w:rsidRPr="00996EDD">
              <w:t>у</w:t>
            </w:r>
            <w:r w:rsidRPr="00996EDD">
              <w:t>де, презумпцию невиновности до тех пор, пока вина соответствующего лица не будет доказана, и наказание только по решению компетентного суда. По</w:t>
            </w:r>
            <w:r w:rsidR="00996EDD">
              <w:t> </w:t>
            </w:r>
            <w:r w:rsidRPr="00996EDD">
              <w:t>мнению государства-участника, эти основополагающие права полностью с</w:t>
            </w:r>
            <w:r w:rsidRPr="00996EDD">
              <w:t>о</w:t>
            </w:r>
            <w:r w:rsidRPr="00996EDD">
              <w:t xml:space="preserve">блюдались при рассмотрении дела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>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996EDD">
            <w:pPr>
              <w:jc w:val="both"/>
            </w:pPr>
            <w:r w:rsidRPr="00996EDD">
              <w:t xml:space="preserve">Условия содержания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под стражей не наносят ущерба "достои</w:t>
            </w:r>
            <w:r w:rsidRPr="00996EDD">
              <w:t>н</w:t>
            </w:r>
            <w:r w:rsidRPr="00996EDD">
              <w:t>ству, присущему человеческой личности". Все положения Закона о тюрьмах (1962 года) и Тюремных правил (1963 года) применялись по отношению к нему без какого бы то ни было различия и дискриминации. Он получал здоровую пищу, необходимые медицинские препараты, ему были разрешены свидания и возможность общения согласно Закону о тюрьмах и Тюремным правилам. У</w:t>
            </w:r>
            <w:r w:rsidRPr="00996EDD">
              <w:t>т</w:t>
            </w:r>
            <w:r w:rsidRPr="00996EDD">
              <w:t xml:space="preserve">верждение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о том, что он был помещен в "одиночную камеру", по словам государства-участника, является неправдой.</w:t>
            </w:r>
          </w:p>
        </w:tc>
      </w:tr>
      <w:tr w:rsidR="00AC59C6" w:rsidRPr="00996EDD" w:rsidTr="00996ED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996EDD" w:rsidRDefault="00AC59C6" w:rsidP="00996EDD">
            <w:pPr>
              <w:jc w:val="both"/>
            </w:pPr>
            <w:r w:rsidRPr="00996EDD">
              <w:t>Императивная норма международного права безоговорочно уполномочивает суверенное государство вести расследования и наказывать правонарушителей по решению компетентного суда. Это является не только прерогативой гос</w:t>
            </w:r>
            <w:r w:rsidRPr="00996EDD">
              <w:t>у</w:t>
            </w:r>
            <w:r w:rsidRPr="00996EDD">
              <w:t>дарства, но и задачей, которую государство обязано выполнять во имя общего благосостояния общества и защиты жизни и собственности населения от пр</w:t>
            </w:r>
            <w:r w:rsidRPr="00996EDD">
              <w:t>е</w:t>
            </w:r>
            <w:r w:rsidRPr="00996EDD">
              <w:t xml:space="preserve">ступных посягательств. Г-н </w:t>
            </w:r>
            <w:proofErr w:type="spellStart"/>
            <w:r w:rsidRPr="00996EDD">
              <w:t>Собхрадж</w:t>
            </w:r>
            <w:proofErr w:type="spellEnd"/>
            <w:r w:rsidRPr="00996EDD">
              <w:t xml:space="preserve"> находился в тюремном заключении на основании приговора двух судов низшей инстанции по обвинению в убийстве и использованию поддельного паспорта, и его апелляция о пересмотре приг</w:t>
            </w:r>
            <w:r w:rsidRPr="00996EDD">
              <w:t>о</w:t>
            </w:r>
            <w:r w:rsidRPr="00996EDD">
              <w:t>вора была отклонена Верховным судом.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AC59C6" w:rsidRPr="00996EDD" w:rsidRDefault="00AC59C6" w:rsidP="00996EDD">
            <w:pPr>
              <w:jc w:val="both"/>
            </w:pPr>
            <w:r w:rsidRPr="00996EDD">
              <w:t>Государство-участник поясняет, что оно не принимает утверждение автора о том, что представленные полицейскими властями суду документы являются "поддельными" и что Апелляционный суд вынес решение в отсутстви</w:t>
            </w:r>
            <w:r w:rsidR="00996EDD">
              <w:t>е</w:t>
            </w:r>
            <w:r w:rsidRPr="00996EDD">
              <w:t xml:space="preserve"> убед</w:t>
            </w:r>
            <w:r w:rsidRPr="00996EDD">
              <w:t>и</w:t>
            </w:r>
            <w:r w:rsidRPr="00996EDD">
              <w:t>тельных "вещественных доказательств". Именно компетентный и независимый суд, а не стороны дела, обладает полномочиями решать, являются ли свид</w:t>
            </w:r>
            <w:r w:rsidRPr="00996EDD">
              <w:t>е</w:t>
            </w:r>
            <w:r w:rsidRPr="00996EDD">
              <w:t xml:space="preserve">тельства юридически допустимыми. В деле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Апелляционный суд вынес вердикт на основании </w:t>
            </w:r>
            <w:proofErr w:type="spellStart"/>
            <w:r w:rsidRPr="00996EDD">
              <w:t>фактологического</w:t>
            </w:r>
            <w:proofErr w:type="spellEnd"/>
            <w:r w:rsidRPr="00996EDD">
              <w:t xml:space="preserve"> доклада, подготовленного соответствующими экспертами, которые тщательно изучили документы и док</w:t>
            </w:r>
            <w:r w:rsidRPr="00996EDD">
              <w:t>а</w:t>
            </w:r>
            <w:r w:rsidRPr="00996EDD">
              <w:t>зательства с целью проверки их достоверности и аутентичности. Все процед</w:t>
            </w:r>
            <w:r w:rsidRPr="00996EDD">
              <w:t>у</w:t>
            </w:r>
            <w:r w:rsidRPr="00996EDD">
              <w:t>ры в рамках расследования дела проводились в полном соответствии с общими принципами права и существующими законами.</w:t>
            </w:r>
          </w:p>
        </w:tc>
      </w:tr>
      <w:tr w:rsidR="00AC59C6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AC59C6" w:rsidRPr="00996EDD" w:rsidRDefault="00AC59C6" w:rsidP="00996EDD">
            <w:pPr>
              <w:jc w:val="both"/>
            </w:pPr>
            <w:r w:rsidRPr="00996EDD">
              <w:t>Государство-участник добавляет, что при рассмотрении каждого судебного д</w:t>
            </w:r>
            <w:r w:rsidRPr="00996EDD">
              <w:t>е</w:t>
            </w:r>
            <w:r w:rsidRPr="00996EDD">
              <w:t>ла используется определенная процедура, а каждое слушание в суде регулир</w:t>
            </w:r>
            <w:r w:rsidRPr="00996EDD">
              <w:t>у</w:t>
            </w:r>
            <w:r w:rsidRPr="00996EDD">
              <w:t>ется соответствующими правилами. В Непале процедуры слушаний в Верхо</w:t>
            </w:r>
            <w:r w:rsidRPr="00996EDD">
              <w:t>в</w:t>
            </w:r>
            <w:r w:rsidRPr="00996EDD">
              <w:t>ном суде, Апелляционном суде и Областном суде регулируются правилами процедуры Верховного суда (1992 года), Апелляционного суда (1991 года) и Областного суда (1995 года)</w:t>
            </w:r>
            <w:r w:rsidR="00996EDD">
              <w:t>,</w:t>
            </w:r>
            <w:r w:rsidRPr="00996EDD">
              <w:t xml:space="preserve"> соответственно. Слушание каждого дела проходит на основании данных инструментов, как это было и в случае с г-ном </w:t>
            </w:r>
            <w:proofErr w:type="spellStart"/>
            <w:r w:rsidRPr="00996EDD">
              <w:t>Собхра</w:t>
            </w:r>
            <w:r w:rsidRPr="00996EDD">
              <w:t>д</w:t>
            </w:r>
            <w:r w:rsidRPr="00996EDD">
              <w:t>жей</w:t>
            </w:r>
            <w:proofErr w:type="spellEnd"/>
            <w:r w:rsidRPr="00996EDD">
              <w:t>. Он был заключен в тюрьму, будучи признан виновным двумя судами б</w:t>
            </w:r>
            <w:r w:rsidRPr="00996EDD">
              <w:t>о</w:t>
            </w:r>
            <w:r w:rsidRPr="00996EDD">
              <w:t>лее низкой инстанции и, наконец, Верховным судом на основании существе</w:t>
            </w:r>
            <w:r w:rsidRPr="00996EDD">
              <w:t>н</w:t>
            </w:r>
            <w:r w:rsidRPr="00996EDD">
              <w:t>ных доказательств. Делу</w:t>
            </w:r>
            <w:r w:rsidR="00996EDD">
              <w:t xml:space="preserve"> </w:t>
            </w:r>
            <w:r w:rsidRPr="00996EDD">
              <w:t xml:space="preserve">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был придан приоритетный характер, и все слушания провод</w:t>
            </w:r>
            <w:r w:rsidRPr="00996EDD">
              <w:t>и</w:t>
            </w:r>
            <w:r w:rsidRPr="00996EDD">
              <w:t xml:space="preserve">лись в его присутствии. Далее государство-участник обращает внимание Комитета на тот факт, что адвокаты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выр</w:t>
            </w:r>
            <w:r w:rsidRPr="00996EDD">
              <w:t>а</w:t>
            </w:r>
            <w:r w:rsidRPr="00996EDD">
              <w:t>зили благодарность суду за предоставление приоритетного статуса делу их клиента.</w:t>
            </w:r>
          </w:p>
        </w:tc>
      </w:tr>
      <w:tr w:rsidR="0026661F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26661F" w:rsidRPr="00996EDD" w:rsidRDefault="0026661F" w:rsidP="00996EDD">
            <w:pPr>
              <w:keepNext/>
              <w:keepLines/>
              <w:jc w:val="both"/>
            </w:pPr>
            <w:r w:rsidRPr="00996EDD">
              <w:t>Государство-участник утверждает, что Верховный суд обладает всеми полн</w:t>
            </w:r>
            <w:r w:rsidRPr="00996EDD">
              <w:t>о</w:t>
            </w:r>
            <w:r w:rsidRPr="00996EDD">
              <w:t>мочиями для вынесения решения о приемлемости всех представленных док</w:t>
            </w:r>
            <w:r w:rsidRPr="00996EDD">
              <w:t>а</w:t>
            </w:r>
            <w:r w:rsidRPr="00996EDD">
              <w:t>зательств в соответствии с законом во время проведения судебных разбир</w:t>
            </w:r>
            <w:r w:rsidRPr="00996EDD">
              <w:t>а</w:t>
            </w:r>
            <w:r w:rsidRPr="00996EDD">
              <w:t xml:space="preserve">тельств. По делу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 xml:space="preserve"> Верховный суд вынес решение, основываясь на стандартных принципах общепризнанного доказательственного права, из</w:t>
            </w:r>
            <w:r w:rsidRPr="00996EDD">
              <w:t>у</w:t>
            </w:r>
            <w:r w:rsidRPr="00996EDD">
              <w:t xml:space="preserve">чив соответствующие решения судов других стран и опираясь на уголовное право и Закона Непала 2031 </w:t>
            </w:r>
            <w:proofErr w:type="spellStart"/>
            <w:r w:rsidRPr="00996EDD">
              <w:t>BS</w:t>
            </w:r>
            <w:proofErr w:type="spellEnd"/>
            <w:r w:rsidRPr="00996EDD">
              <w:t xml:space="preserve"> о представлении доказательств. Суд признал только те доказательства, которые не шли вразрез с принципом справедливого судебного разбирательства, и все расследование по делу проводилось в соо</w:t>
            </w:r>
            <w:r w:rsidRPr="00996EDD">
              <w:t>т</w:t>
            </w:r>
            <w:r w:rsidRPr="00996EDD">
              <w:t>ветствии со стандартными принципами права и соответствующим национал</w:t>
            </w:r>
            <w:r w:rsidRPr="00996EDD">
              <w:t>ь</w:t>
            </w:r>
            <w:r w:rsidRPr="00996EDD">
              <w:t>ным законодательством. В данном деле закон не применялся в ретроактивном порядке, также не использовались противоречивые процедуры. Государство-участник далее отмечает, что Закон об иностранных гражданах 2015 </w:t>
            </w:r>
            <w:proofErr w:type="spellStart"/>
            <w:r w:rsidRPr="00996EDD">
              <w:t>BS</w:t>
            </w:r>
            <w:proofErr w:type="spellEnd"/>
            <w:r w:rsidRPr="00996EDD">
              <w:t xml:space="preserve"> и его Нормативные положения 2031 </w:t>
            </w:r>
            <w:proofErr w:type="spellStart"/>
            <w:r w:rsidRPr="00996EDD">
              <w:t>BS</w:t>
            </w:r>
            <w:proofErr w:type="spellEnd"/>
            <w:r w:rsidRPr="00996EDD">
              <w:t xml:space="preserve"> квалифицируют использование фальшивых паспортов как преступление, наказуемое по закону, и Закон об иммиграции 2049 </w:t>
            </w:r>
            <w:proofErr w:type="spellStart"/>
            <w:r w:rsidRPr="00996EDD">
              <w:t>BS</w:t>
            </w:r>
            <w:proofErr w:type="spellEnd"/>
            <w:r w:rsidRPr="00996EDD">
              <w:t>, который аннулировал Закон 2015, также охватывает эти правонар</w:t>
            </w:r>
            <w:r w:rsidRPr="00996EDD">
              <w:t>у</w:t>
            </w:r>
            <w:r w:rsidRPr="00996EDD">
              <w:t>шения. Г</w:t>
            </w:r>
            <w:r w:rsidR="00996EDD">
              <w:t>-</w:t>
            </w:r>
            <w:r w:rsidRPr="00996EDD">
              <w:t>н </w:t>
            </w:r>
            <w:proofErr w:type="spellStart"/>
            <w:r w:rsidRPr="00996EDD">
              <w:t>Собхрадж</w:t>
            </w:r>
            <w:proofErr w:type="spellEnd"/>
            <w:r w:rsidRPr="00996EDD">
              <w:t xml:space="preserve"> использовал фальшивый паспорт для въезда в Непал в 1975 году и был осужден за это на основании Закона об иностранных гражд</w:t>
            </w:r>
            <w:r w:rsidRPr="00996EDD">
              <w:t>а</w:t>
            </w:r>
            <w:r w:rsidRPr="00996EDD">
              <w:t>н</w:t>
            </w:r>
            <w:r w:rsidR="00996EDD">
              <w:t>а</w:t>
            </w:r>
            <w:r w:rsidRPr="00996EDD">
              <w:t xml:space="preserve">х 2015 </w:t>
            </w:r>
            <w:proofErr w:type="spellStart"/>
            <w:r w:rsidRPr="00996EDD">
              <w:t>BS</w:t>
            </w:r>
            <w:proofErr w:type="spellEnd"/>
            <w:r w:rsidRPr="00996EDD">
              <w:t xml:space="preserve"> и его Нормативных положений 2032 </w:t>
            </w:r>
            <w:proofErr w:type="spellStart"/>
            <w:r w:rsidRPr="00996EDD">
              <w:t>BS</w:t>
            </w:r>
            <w:proofErr w:type="spellEnd"/>
            <w:r w:rsidRPr="00996EDD">
              <w:t>; при этом никаких других предусмотренных законом наказаний к нему не применялось.</w:t>
            </w:r>
          </w:p>
          <w:p w:rsidR="0026661F" w:rsidRPr="00996EDD" w:rsidRDefault="0026661F" w:rsidP="00996EDD">
            <w:pPr>
              <w:jc w:val="both"/>
            </w:pPr>
            <w:r w:rsidRPr="00996EDD">
              <w:t>Согласно государству-участнику, утверждение о том, что бремя доказывания было переложено "в ущерб автору", является полностью искаженным излож</w:t>
            </w:r>
            <w:r w:rsidRPr="00996EDD">
              <w:t>е</w:t>
            </w:r>
            <w:r w:rsidRPr="00996EDD">
              <w:t>нием фактов. Доказательственное право Непала возлагает ответственность за предоставление доказательств по иску на сторону обвинения. Принцип брем</w:t>
            </w:r>
            <w:r w:rsidRPr="00996EDD">
              <w:t>е</w:t>
            </w:r>
            <w:r w:rsidRPr="00996EDD">
              <w:t>ни доказывания предполагает, что, хотя обосновывать свои утверждения обяз</w:t>
            </w:r>
            <w:r w:rsidRPr="00996EDD">
              <w:t>а</w:t>
            </w:r>
            <w:r w:rsidRPr="00996EDD">
              <w:t>на сторона обвинения, обязанность обосновывать возражение по существу и</w:t>
            </w:r>
            <w:r w:rsidRPr="00996EDD">
              <w:t>с</w:t>
            </w:r>
            <w:r w:rsidRPr="00996EDD">
              <w:t>ка, сделанное с целью смягчения наказания и получения оправдательного ве</w:t>
            </w:r>
            <w:r w:rsidRPr="00996EDD">
              <w:t>р</w:t>
            </w:r>
            <w:r w:rsidRPr="00996EDD">
              <w:t>дикта, лежит на стороне, которая высказывает подобное возражение. Пункт</w:t>
            </w:r>
            <w:r w:rsidR="00996EDD">
              <w:t> </w:t>
            </w:r>
            <w:r w:rsidRPr="00996EDD">
              <w:t xml:space="preserve">27 (1) Закона Непала 2031 </w:t>
            </w:r>
            <w:proofErr w:type="spellStart"/>
            <w:r w:rsidRPr="00996EDD">
              <w:t>BS</w:t>
            </w:r>
            <w:proofErr w:type="spellEnd"/>
            <w:r w:rsidRPr="00996EDD">
              <w:t xml:space="preserve"> о доказательствах гласит, что, если обв</w:t>
            </w:r>
            <w:r w:rsidRPr="00996EDD">
              <w:t>и</w:t>
            </w:r>
            <w:r w:rsidRPr="00996EDD">
              <w:t>няемый выносит встречный иск, касающийся освобождения от наказания или принятия оправдательного решения на основании действующего законодател</w:t>
            </w:r>
            <w:r w:rsidRPr="00996EDD">
              <w:t>ь</w:t>
            </w:r>
            <w:r w:rsidRPr="00996EDD">
              <w:t>ства, бремя доказывания соответствующих фактов лежит на самом обвиня</w:t>
            </w:r>
            <w:r w:rsidRPr="00996EDD">
              <w:t>е</w:t>
            </w:r>
            <w:r w:rsidRPr="00996EDD">
              <w:t>мом. Согласно статье 28 данного закона, бремя доказывания любых конкре</w:t>
            </w:r>
            <w:r w:rsidRPr="00996EDD">
              <w:t>т</w:t>
            </w:r>
            <w:r w:rsidRPr="00996EDD">
              <w:t>ных фактов лежит на лице, которое хочет убедить суд в их существовании, е</w:t>
            </w:r>
            <w:r w:rsidRPr="00996EDD">
              <w:t>с</w:t>
            </w:r>
            <w:r w:rsidRPr="00996EDD">
              <w:t>ли только закон не предусматривает, что бремя доказывания соответствующего факта лежит на каком-либо ином лице. Таково  универсальное доказательс</w:t>
            </w:r>
            <w:r w:rsidRPr="00996EDD">
              <w:t>т</w:t>
            </w:r>
            <w:r w:rsidRPr="00996EDD">
              <w:t xml:space="preserve">венное право. В деле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>, хотя сторона обвинения представила д</w:t>
            </w:r>
            <w:r w:rsidRPr="00996EDD">
              <w:t>о</w:t>
            </w:r>
            <w:r w:rsidRPr="00996EDD">
              <w:t xml:space="preserve">казательства того, что г-н </w:t>
            </w:r>
            <w:proofErr w:type="spellStart"/>
            <w:r w:rsidRPr="00996EDD">
              <w:t>Собхрадж</w:t>
            </w:r>
            <w:proofErr w:type="spellEnd"/>
            <w:r w:rsidRPr="00996EDD">
              <w:t xml:space="preserve"> находился в Непале на момент совершения преступления, последний представил заявление алиби и, когда впоследствии ему предложили обосновать свое заявление, он не смог это сделать.</w:t>
            </w:r>
          </w:p>
          <w:p w:rsidR="0026661F" w:rsidRPr="00996EDD" w:rsidRDefault="0026661F" w:rsidP="00996EDD">
            <w:pPr>
              <w:jc w:val="both"/>
            </w:pPr>
            <w:r w:rsidRPr="00996EDD">
              <w:t>Далее государство-участник поясняет, что, согласно Конституции, каждое з</w:t>
            </w:r>
            <w:r w:rsidRPr="00996EDD">
              <w:t>а</w:t>
            </w:r>
            <w:r w:rsidRPr="00996EDD">
              <w:t xml:space="preserve">держанное лицо сохраняет за собой право проконсультироваться с адвокатом по своему выбору начиная с момента его задержания, и г-н </w:t>
            </w:r>
            <w:proofErr w:type="spellStart"/>
            <w:r w:rsidRPr="00996EDD">
              <w:t>Собхрадж</w:t>
            </w:r>
            <w:proofErr w:type="spellEnd"/>
            <w:r w:rsidRPr="00996EDD">
              <w:t xml:space="preserve"> не был исключением. Во время дачи показаний в суде г-н </w:t>
            </w:r>
            <w:proofErr w:type="spellStart"/>
            <w:r w:rsidRPr="00996EDD">
              <w:t>Собхрадж</w:t>
            </w:r>
            <w:proofErr w:type="spellEnd"/>
            <w:r w:rsidRPr="00996EDD">
              <w:t xml:space="preserve"> пользовался п</w:t>
            </w:r>
            <w:r w:rsidRPr="00996EDD">
              <w:t>о</w:t>
            </w:r>
            <w:r w:rsidRPr="00996EDD">
              <w:t xml:space="preserve">мощью адвоката (фамилия сообщается), который также выступал в качестве устного переводчика. Г-ну </w:t>
            </w:r>
            <w:proofErr w:type="spellStart"/>
            <w:r w:rsidRPr="00996EDD">
              <w:t>Собхраджу</w:t>
            </w:r>
            <w:proofErr w:type="spellEnd"/>
            <w:r w:rsidRPr="00996EDD">
              <w:t xml:space="preserve"> было разрешено говорить по-английски, что он и делал, а адвокат переводил ему вопросы с непальского языка. Фра</w:t>
            </w:r>
            <w:r w:rsidRPr="00996EDD">
              <w:t>н</w:t>
            </w:r>
            <w:r w:rsidRPr="00996EDD">
              <w:t xml:space="preserve">цузский адвокат (фамилия сообщается) также принимал участие в процессе, как юридический советник г-на </w:t>
            </w:r>
            <w:proofErr w:type="spellStart"/>
            <w:r w:rsidRPr="00996EDD">
              <w:t>Собхраджа</w:t>
            </w:r>
            <w:proofErr w:type="spellEnd"/>
            <w:r w:rsidRPr="00996EDD">
              <w:t>.</w:t>
            </w:r>
          </w:p>
        </w:tc>
      </w:tr>
      <w:tr w:rsidR="00996EDD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996EDD" w:rsidRPr="00996EDD" w:rsidRDefault="00996EDD" w:rsidP="00996EDD">
            <w:pPr>
              <w:pageBreakBefore/>
              <w:jc w:val="both"/>
            </w:pPr>
            <w:r w:rsidRPr="00996EDD">
              <w:t>Государство-участник поясняет, что оно приняло к сведению выраженную К</w:t>
            </w:r>
            <w:r w:rsidRPr="00996EDD">
              <w:t>о</w:t>
            </w:r>
            <w:r w:rsidRPr="00996EDD">
              <w:t xml:space="preserve">митетом озабоченность по поводу предполагаемого нарушения прав человека, которыми обладает г-н </w:t>
            </w:r>
            <w:proofErr w:type="spellStart"/>
            <w:r w:rsidRPr="00996EDD">
              <w:t>Собхрадже</w:t>
            </w:r>
            <w:proofErr w:type="spellEnd"/>
            <w:r w:rsidRPr="00996EDD">
              <w:t xml:space="preserve"> в соответствии с национальным законод</w:t>
            </w:r>
            <w:r w:rsidRPr="00996EDD">
              <w:t>а</w:t>
            </w:r>
            <w:r w:rsidRPr="00996EDD">
              <w:t>тельством и международными обязательствами в области прав человека. Оно заверяет Комитет в своем намерении обеспечивать положение, при котором даже  осужденные заключенные обладают правами, которые предоставляются им в соответствии с внутренним и международным правом.</w:t>
            </w:r>
          </w:p>
          <w:p w:rsidR="00996EDD" w:rsidRPr="00996EDD" w:rsidRDefault="00996EDD" w:rsidP="00996EDD">
            <w:pPr>
              <w:keepNext/>
              <w:keepLines/>
              <w:jc w:val="both"/>
            </w:pPr>
            <w:r w:rsidRPr="00996EDD">
              <w:t>Наконец, государство вновь заявляет о своем желании конструктивно участв</w:t>
            </w:r>
            <w:r w:rsidRPr="00996EDD">
              <w:t>о</w:t>
            </w:r>
            <w:r w:rsidRPr="00996EDD">
              <w:t>вать в работе Комитета по правам человека и других международных правоз</w:t>
            </w:r>
            <w:r w:rsidRPr="00996EDD">
              <w:t>а</w:t>
            </w:r>
            <w:r w:rsidRPr="00996EDD">
              <w:t>щитных механизмов Организации Объединенных Наций.</w:t>
            </w:r>
          </w:p>
        </w:tc>
      </w:tr>
      <w:tr w:rsidR="0026661F" w:rsidRPr="00996EDD" w:rsidTr="00996ED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Дополнительные комментарии автора</w:t>
            </w:r>
          </w:p>
          <w:p w:rsidR="0026661F" w:rsidRPr="00996EDD" w:rsidRDefault="0026661F" w:rsidP="00996EDD">
            <w:pPr>
              <w:jc w:val="both"/>
            </w:pPr>
            <w:r w:rsidRPr="00996EDD">
              <w:t xml:space="preserve">23 февраля 2011 года адвокат представила дополнительные комментарии. Она ссылается на свою предыдущую переписку и утверждает, что ситуация </w:t>
            </w:r>
            <w:proofErr w:type="spellStart"/>
            <w:r w:rsidRPr="00996EDD">
              <w:t>г</w:t>
            </w:r>
            <w:r w:rsidRPr="00996EDD">
              <w:noBreakHyphen/>
              <w:t>на</w:t>
            </w:r>
            <w:proofErr w:type="spellEnd"/>
            <w:r w:rsidRPr="00996EDD">
              <w:t> </w:t>
            </w:r>
            <w:proofErr w:type="spellStart"/>
            <w:r w:rsidRPr="00996EDD">
              <w:t>Собхраджи</w:t>
            </w:r>
            <w:proofErr w:type="spellEnd"/>
            <w:r w:rsidRPr="00996EDD">
              <w:t xml:space="preserve"> не изменилась. Адвокат также отмечает, что в своем предста</w:t>
            </w:r>
            <w:r w:rsidRPr="00996EDD">
              <w:t>в</w:t>
            </w:r>
            <w:r w:rsidRPr="00996EDD">
              <w:t>лении государство-участник не высказало какого-либо предложения относ</w:t>
            </w:r>
            <w:r w:rsidRPr="00996EDD">
              <w:t>и</w:t>
            </w:r>
            <w:r w:rsidRPr="00996EDD">
              <w:t>тельно мер, которые оно намерено принять для выполнения Соображений К</w:t>
            </w:r>
            <w:r w:rsidRPr="00996EDD">
              <w:t>о</w:t>
            </w:r>
            <w:r w:rsidRPr="00996EDD">
              <w:t>митета. Напротив, государство-участник отрицает, что оно нарушило права автора в соответствии с Пактом, игнорируя, таким образом, положения Пакта и Факультативного протокола, Правил процедуры Комитета и Соображения К</w:t>
            </w:r>
            <w:r w:rsidRPr="00996EDD">
              <w:t>о</w:t>
            </w:r>
            <w:r w:rsidRPr="00996EDD">
              <w:t>митета. Адвокат напоминает, что автор имеет право на эффективное средство правовой защиты, включая компенсацию, за те нарушения, от которых он п</w:t>
            </w:r>
            <w:r w:rsidRPr="00996EDD">
              <w:t>о</w:t>
            </w:r>
            <w:r w:rsidRPr="00996EDD">
              <w:t>страдал и продолжает страдать.</w:t>
            </w:r>
          </w:p>
          <w:p w:rsidR="0026661F" w:rsidRPr="00996EDD" w:rsidRDefault="0026661F" w:rsidP="00996EDD">
            <w:pPr>
              <w:jc w:val="both"/>
            </w:pPr>
            <w:r w:rsidRPr="00996EDD">
              <w:t>Что касается независимости судебной власти в Непале, то адвокат утверждает, что проведение многочисленных обследований ситуации в области коррупции и различные доклады правозащитных организаций свидетельствуют о том, что аргументы государства-участника не соответствуют действительности.</w:t>
            </w:r>
          </w:p>
          <w:p w:rsidR="0026661F" w:rsidRPr="00996EDD" w:rsidRDefault="0026661F" w:rsidP="00996EDD">
            <w:pPr>
              <w:jc w:val="both"/>
            </w:pPr>
            <w:r w:rsidRPr="00996EDD">
              <w:t>Адвокат просит Комитет вмешаться и гарантировать получение автором э</w:t>
            </w:r>
            <w:r w:rsidRPr="00996EDD">
              <w:t>ф</w:t>
            </w:r>
            <w:r w:rsidRPr="00996EDD">
              <w:t>фективного средства правовой защиты.</w:t>
            </w:r>
          </w:p>
        </w:tc>
      </w:tr>
      <w:tr w:rsidR="0026661F" w:rsidRPr="00996EDD" w:rsidTr="00996ED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Дальнейшие принятые или требуемые меры</w:t>
            </w:r>
          </w:p>
          <w:p w:rsidR="0026661F" w:rsidRPr="00996EDD" w:rsidRDefault="0026661F" w:rsidP="00996EDD">
            <w:pPr>
              <w:jc w:val="both"/>
            </w:pPr>
            <w:r w:rsidRPr="00996EDD">
              <w:t>Последние комментарии адвоката были препровождены государству-участнику 23 февраля 2011 года. Комитет, возможно, пожелает дождаться получения дальнейших комментариев, прежде чем принимать решение по данному вопр</w:t>
            </w:r>
            <w:r w:rsidRPr="00996EDD">
              <w:t>о</w:t>
            </w:r>
            <w:r w:rsidRPr="00996EDD">
              <w:t>су.</w:t>
            </w:r>
          </w:p>
        </w:tc>
      </w:tr>
      <w:tr w:rsidR="0026661F" w:rsidRPr="00996EDD" w:rsidTr="00996EDD">
        <w:tc>
          <w:tcPr>
            <w:tcW w:w="2800" w:type="dxa"/>
            <w:gridSpan w:val="2"/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0" w:type="dxa"/>
          </w:tcPr>
          <w:p w:rsidR="0026661F" w:rsidRPr="00996EDD" w:rsidRDefault="0026661F" w:rsidP="00996EDD">
            <w:r w:rsidRPr="00996EDD">
              <w:t>Комитет считает, что диалог по последующей деятельности продолжается.</w:t>
            </w:r>
          </w:p>
        </w:tc>
      </w:tr>
    </w:tbl>
    <w:p w:rsidR="0026661F" w:rsidRPr="007C5442" w:rsidRDefault="0026661F" w:rsidP="0026661F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44"/>
        <w:gridCol w:w="103"/>
        <w:gridCol w:w="4523"/>
      </w:tblGrid>
      <w:tr w:rsidR="0026661F" w:rsidRPr="00996EDD" w:rsidTr="00996EDD">
        <w:tc>
          <w:tcPr>
            <w:tcW w:w="2744" w:type="dxa"/>
            <w:tcBorders>
              <w:top w:val="single" w:sz="4" w:space="0" w:color="auto"/>
              <w:bottom w:val="single" w:sz="12" w:space="0" w:color="auto"/>
            </w:tcBorders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tcBorders>
              <w:bottom w:val="single" w:sz="12" w:space="0" w:color="auto"/>
            </w:tcBorders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ПАРАГВАЙ</w:t>
            </w:r>
          </w:p>
        </w:tc>
      </w:tr>
      <w:tr w:rsidR="0026661F" w:rsidRPr="00996EDD" w:rsidTr="00996EDD">
        <w:tc>
          <w:tcPr>
            <w:tcW w:w="2744" w:type="dxa"/>
            <w:tcBorders>
              <w:top w:val="single" w:sz="12" w:space="0" w:color="auto"/>
            </w:tcBorders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tcBorders>
              <w:top w:val="single" w:sz="12" w:space="0" w:color="auto"/>
            </w:tcBorders>
          </w:tcPr>
          <w:p w:rsidR="0026661F" w:rsidRPr="00996EDD" w:rsidRDefault="0026661F" w:rsidP="00996EDD">
            <w:pPr>
              <w:rPr>
                <w:b/>
              </w:rPr>
            </w:pPr>
            <w:proofErr w:type="spellStart"/>
            <w:r w:rsidRPr="00996EDD">
              <w:rPr>
                <w:b/>
              </w:rPr>
              <w:t>Асенси</w:t>
            </w:r>
            <w:proofErr w:type="spellEnd"/>
            <w:r w:rsidRPr="00996EDD">
              <w:rPr>
                <w:b/>
              </w:rPr>
              <w:t>, 1407/2005</w:t>
            </w:r>
          </w:p>
        </w:tc>
      </w:tr>
      <w:tr w:rsidR="0026661F" w:rsidRPr="00996EDD" w:rsidTr="00996EDD">
        <w:tc>
          <w:tcPr>
            <w:tcW w:w="2744" w:type="dxa"/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 xml:space="preserve">Дата принятия </w:t>
            </w:r>
            <w:r w:rsidR="00996EDD">
              <w:rPr>
                <w:b/>
              </w:rPr>
              <w:br/>
            </w:r>
            <w:r w:rsidRPr="00996EDD">
              <w:rPr>
                <w:b/>
              </w:rPr>
              <w:t>Соображ</w:t>
            </w:r>
            <w:r w:rsidRPr="00996EDD">
              <w:rPr>
                <w:b/>
              </w:rPr>
              <w:t>е</w:t>
            </w:r>
            <w:r w:rsidRPr="00996EDD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</w:tcPr>
          <w:p w:rsidR="0026661F" w:rsidRPr="00996EDD" w:rsidRDefault="0026661F" w:rsidP="00996EDD">
            <w:r w:rsidRPr="00996EDD">
              <w:t>27 марта 2009 года</w:t>
            </w:r>
          </w:p>
        </w:tc>
      </w:tr>
      <w:tr w:rsidR="0026661F" w:rsidRPr="00996EDD" w:rsidTr="00996EDD">
        <w:tc>
          <w:tcPr>
            <w:tcW w:w="2744" w:type="dxa"/>
            <w:tcBorders>
              <w:bottom w:val="nil"/>
            </w:tcBorders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</w:tcPr>
          <w:p w:rsidR="0026661F" w:rsidRPr="00996EDD" w:rsidRDefault="0026661F" w:rsidP="00996EDD">
            <w:r w:rsidRPr="00996EDD">
              <w:t>Защита семьи, включая несовершеннолетних д</w:t>
            </w:r>
            <w:r w:rsidRPr="00996EDD">
              <w:t>е</w:t>
            </w:r>
            <w:r w:rsidRPr="00996EDD">
              <w:t>тей, – нарушение статьи 23 и пункта 1 статьи 24</w:t>
            </w:r>
          </w:p>
        </w:tc>
      </w:tr>
      <w:tr w:rsidR="0026661F" w:rsidRPr="00996EDD" w:rsidTr="00996EDD">
        <w:tc>
          <w:tcPr>
            <w:tcW w:w="2744" w:type="dxa"/>
            <w:tcBorders>
              <w:top w:val="nil"/>
              <w:bottom w:val="nil"/>
            </w:tcBorders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tcBorders>
              <w:top w:val="nil"/>
            </w:tcBorders>
          </w:tcPr>
          <w:p w:rsidR="0026661F" w:rsidRPr="00996EDD" w:rsidRDefault="0026661F" w:rsidP="00996EDD">
            <w:r w:rsidRPr="00996EDD">
              <w:t>Эффективное средство правовой защиты, вкл</w:t>
            </w:r>
            <w:r w:rsidRPr="00996EDD">
              <w:t>ю</w:t>
            </w:r>
            <w:r w:rsidRPr="00996EDD">
              <w:t>чая облегчение контактов автора с его дочерьми.</w:t>
            </w:r>
          </w:p>
        </w:tc>
      </w:tr>
      <w:tr w:rsidR="0026661F" w:rsidRPr="00996EDD" w:rsidTr="00996EDD">
        <w:tc>
          <w:tcPr>
            <w:tcW w:w="2744" w:type="dxa"/>
            <w:tcBorders>
              <w:top w:val="nil"/>
            </w:tcBorders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 xml:space="preserve">Установленная дата для представления ответа </w:t>
            </w:r>
            <w:r w:rsidR="00726E4A">
              <w:rPr>
                <w:b/>
              </w:rPr>
              <w:br/>
            </w:r>
            <w:r w:rsidRPr="00996EDD">
              <w:rPr>
                <w:b/>
              </w:rPr>
              <w:t>гос</w:t>
            </w:r>
            <w:r w:rsidRPr="00996EDD">
              <w:rPr>
                <w:b/>
              </w:rPr>
              <w:t>у</w:t>
            </w:r>
            <w:r w:rsidRPr="00996EDD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tcBorders>
              <w:top w:val="nil"/>
            </w:tcBorders>
          </w:tcPr>
          <w:p w:rsidR="0026661F" w:rsidRPr="00996EDD" w:rsidRDefault="0026661F" w:rsidP="00996EDD">
            <w:r w:rsidRPr="00996EDD">
              <w:t>6 октября 2009 года</w:t>
            </w:r>
          </w:p>
        </w:tc>
      </w:tr>
      <w:tr w:rsidR="0026661F" w:rsidRPr="00996EDD" w:rsidTr="00996EDD">
        <w:tc>
          <w:tcPr>
            <w:tcW w:w="2744" w:type="dxa"/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</w:tcPr>
          <w:p w:rsidR="0026661F" w:rsidRPr="00996EDD" w:rsidRDefault="0026661F" w:rsidP="00996EDD">
            <w:r w:rsidRPr="00996EDD">
              <w:t>2 октября 2009 года, 21 мая 2010 года, 11 января 2011 года</w:t>
            </w:r>
          </w:p>
        </w:tc>
      </w:tr>
      <w:tr w:rsidR="0026661F" w:rsidRPr="00996EDD" w:rsidTr="00996EDD">
        <w:tc>
          <w:tcPr>
            <w:tcW w:w="2744" w:type="dxa"/>
          </w:tcPr>
          <w:p w:rsidR="0026661F" w:rsidRPr="00996EDD" w:rsidRDefault="0026661F" w:rsidP="00996EDD">
            <w:pPr>
              <w:rPr>
                <w:b/>
              </w:rPr>
            </w:pPr>
            <w:r w:rsidRPr="00996EDD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</w:tcPr>
          <w:p w:rsidR="0026661F" w:rsidRPr="00996EDD" w:rsidRDefault="0026661F" w:rsidP="00996EDD">
            <w:r w:rsidRPr="00996EDD">
              <w:t xml:space="preserve">30 ноября 2009 года, 16 августа 2010 года, 18 февраля 2011 года </w:t>
            </w:r>
          </w:p>
        </w:tc>
      </w:tr>
      <w:tr w:rsidR="0026661F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996EDD" w:rsidRDefault="0026661F" w:rsidP="00996EDD">
            <w:pPr>
              <w:jc w:val="both"/>
              <w:rPr>
                <w:b/>
              </w:rPr>
            </w:pPr>
            <w:r w:rsidRPr="00996EDD">
              <w:rPr>
                <w:b/>
              </w:rPr>
              <w:t>Комментарии государства-участника</w:t>
            </w:r>
          </w:p>
          <w:p w:rsidR="0026661F" w:rsidRPr="00996EDD" w:rsidRDefault="0026661F" w:rsidP="00996EDD">
            <w:pPr>
              <w:jc w:val="both"/>
            </w:pPr>
            <w:r w:rsidRPr="00996EDD">
              <w:t>Как известно Комитету, 2 октября 2009 года государство-участник отрицало факт нарушения им Пакта. Оно указывало, что оставление без удовлетворения трех направленных Испанией международных мандатов с требованием вернуть детей отцу соответствует положениям парагвайского законодательства, которое не противоречит международному праву. Позиция государства-участника з</w:t>
            </w:r>
            <w:r w:rsidRPr="00996EDD">
              <w:t>а</w:t>
            </w:r>
            <w:r w:rsidRPr="00996EDD">
              <w:t>ключается в том, что девочки должны остаться в Парагвае со своей матерью. С</w:t>
            </w:r>
            <w:r w:rsidR="00996EDD">
              <w:t> </w:t>
            </w:r>
            <w:r w:rsidRPr="00996EDD">
              <w:t>учетом сложного положения незаконных иммигрантов в Европе, в том числе с учетом отказа г</w:t>
            </w:r>
            <w:r w:rsidR="00996EDD">
              <w:t>-</w:t>
            </w:r>
            <w:r w:rsidRPr="00996EDD">
              <w:t>же </w:t>
            </w:r>
            <w:proofErr w:type="spellStart"/>
            <w:r w:rsidRPr="00996EDD">
              <w:t>Мендосе</w:t>
            </w:r>
            <w:proofErr w:type="spellEnd"/>
            <w:r w:rsidRPr="00996EDD">
              <w:t xml:space="preserve"> в испанской визе, власти Парагвая считают л</w:t>
            </w:r>
            <w:r w:rsidRPr="00996EDD">
              <w:t>о</w:t>
            </w:r>
            <w:r w:rsidRPr="00996EDD">
              <w:t xml:space="preserve">гичным решение оставить девочек в Парагвае. </w:t>
            </w:r>
          </w:p>
          <w:p w:rsidR="0026661F" w:rsidRPr="00996EDD" w:rsidRDefault="0026661F" w:rsidP="00996EDD">
            <w:pPr>
              <w:jc w:val="both"/>
            </w:pPr>
            <w:r w:rsidRPr="00996EDD">
              <w:t>Государство-участник указывает, что девочки родились в Асунсьоне, имеют парагвайское гражданство и большую часть жизни прожили в Парагвае. П</w:t>
            </w:r>
            <w:r w:rsidRPr="00996EDD">
              <w:t>о</w:t>
            </w:r>
            <w:r w:rsidRPr="00996EDD">
              <w:t xml:space="preserve">этому их переезд в Испанию будет означать лишение их привычной среды. Что касается рассмотрения в суде Испании дела в отношении г-жи </w:t>
            </w:r>
            <w:proofErr w:type="spellStart"/>
            <w:r w:rsidRPr="00996EDD">
              <w:t>Мендосы</w:t>
            </w:r>
            <w:proofErr w:type="spellEnd"/>
            <w:r w:rsidRPr="00996EDD">
              <w:t xml:space="preserve"> по факту ее незаконного выезда из страны, то ей не были предоставлены надл</w:t>
            </w:r>
            <w:r w:rsidRPr="00996EDD">
              <w:t>е</w:t>
            </w:r>
            <w:r w:rsidRPr="00996EDD">
              <w:t xml:space="preserve">жащие процессуальные гарантии. </w:t>
            </w:r>
          </w:p>
          <w:p w:rsidR="0026661F" w:rsidRPr="00996EDD" w:rsidRDefault="0026661F" w:rsidP="00996EDD">
            <w:pPr>
              <w:jc w:val="both"/>
            </w:pPr>
            <w:r w:rsidRPr="00996EDD">
              <w:t>В связи с замечаниями Комитета о доступе государство-участник заявляет, что г</w:t>
            </w:r>
            <w:r w:rsidR="00996EDD">
              <w:t>-</w:t>
            </w:r>
            <w:r w:rsidRPr="00996EDD">
              <w:t>н </w:t>
            </w:r>
            <w:proofErr w:type="spellStart"/>
            <w:r w:rsidRPr="00996EDD">
              <w:t>Асенси</w:t>
            </w:r>
            <w:proofErr w:type="spellEnd"/>
            <w:r w:rsidRPr="00996EDD">
              <w:t xml:space="preserve"> до сих пор не подал иск в судебные органы Парагвая, что является единственным законным способом установления непосредственного контакта с дочерьми. На этом основании можно сделать вывод о том, что он не исчерпал всех средств правовой защиты. Утверждения автора о том, что девочки живут в нищете, следует рассматривать в контексте истории и роли Парагвая в регионе. Было бы несправедливо сравнивать уровень жизни в Испании и Парагвае. Эк</w:t>
            </w:r>
            <w:r w:rsidRPr="00996EDD">
              <w:t>о</w:t>
            </w:r>
            <w:r w:rsidRPr="00996EDD">
              <w:t>номические условия не могут служить препятствием к тому, чтобы девочки остались в государстве-участнике. Государство-участник отмечает, что ввиду отказа г</w:t>
            </w:r>
            <w:r w:rsidR="00996EDD">
              <w:t>-</w:t>
            </w:r>
            <w:r w:rsidRPr="00996EDD">
              <w:t>на </w:t>
            </w:r>
            <w:proofErr w:type="spellStart"/>
            <w:r w:rsidRPr="00996EDD">
              <w:t>Асенси</w:t>
            </w:r>
            <w:proofErr w:type="spellEnd"/>
            <w:r w:rsidRPr="00996EDD">
              <w:t xml:space="preserve"> выплачивать алименты на содержание дочерей в отнош</w:t>
            </w:r>
            <w:r w:rsidRPr="00996EDD">
              <w:t>е</w:t>
            </w:r>
            <w:r w:rsidR="00996EDD">
              <w:t xml:space="preserve">нии </w:t>
            </w:r>
            <w:r w:rsidRPr="00996EDD">
              <w:t>его был выдан ордер на арест. В настоящее время девочки посещают школу. По</w:t>
            </w:r>
            <w:r w:rsidR="00996EDD">
              <w:t> </w:t>
            </w:r>
            <w:r w:rsidRPr="00996EDD">
              <w:t>результатам нескольких проверок, проведенных местными органами соц</w:t>
            </w:r>
            <w:r w:rsidRPr="00996EDD">
              <w:t>и</w:t>
            </w:r>
            <w:r w:rsidRPr="00996EDD">
              <w:t>альной защиты, был сделан вывод о том, что девочки живут в нормальных у</w:t>
            </w:r>
            <w:r w:rsidRPr="00996EDD">
              <w:t>с</w:t>
            </w:r>
            <w:r w:rsidRPr="00996EDD">
              <w:t>ловиях и сами выразили желание остаться с матерью, что подтверждается пр</w:t>
            </w:r>
            <w:r w:rsidRPr="00996EDD">
              <w:t>и</w:t>
            </w:r>
            <w:r w:rsidRPr="00996EDD">
              <w:t>лагаемыми документами.</w:t>
            </w:r>
          </w:p>
        </w:tc>
      </w:tr>
      <w:tr w:rsidR="0026661F" w:rsidRPr="00996EDD" w:rsidTr="0080517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26661F" w:rsidRPr="00996EDD" w:rsidRDefault="0026661F" w:rsidP="00996EDD">
            <w:pPr>
              <w:jc w:val="both"/>
              <w:rPr>
                <w:b/>
              </w:rPr>
            </w:pPr>
            <w:r w:rsidRPr="00996EDD">
              <w:rPr>
                <w:b/>
              </w:rPr>
              <w:t>Комментарии автора</w:t>
            </w:r>
          </w:p>
          <w:p w:rsidR="0026661F" w:rsidRPr="00996EDD" w:rsidRDefault="0026661F" w:rsidP="00996EDD">
            <w:pPr>
              <w:jc w:val="both"/>
            </w:pPr>
            <w:r w:rsidRPr="00996EDD">
              <w:t>Комитету также известно, что автор опроверг информацию, представленную государством-участником в связи с Соображениями Комитета. Он утверждает, что утверждение об отказе его бывшей жене в испанской визе и виде на ж</w:t>
            </w:r>
            <w:r w:rsidRPr="00996EDD">
              <w:t>и</w:t>
            </w:r>
            <w:r w:rsidRPr="00996EDD">
              <w:t>тельство не соответствует действительности. Будучи его женой, она имела пр</w:t>
            </w:r>
            <w:r w:rsidRPr="00996EDD">
              <w:t>а</w:t>
            </w:r>
            <w:r w:rsidRPr="00996EDD">
              <w:t>во на законном основании проживать в Испании. Вместе с тем, поскольку она была абсолютно в этом не заинтересована, она не выполнила даже такой пр</w:t>
            </w:r>
            <w:r w:rsidRPr="00996EDD">
              <w:t>о</w:t>
            </w:r>
            <w:r w:rsidRPr="00996EDD">
              <w:t>стой формальности для получения вида на жительство, как подача необход</w:t>
            </w:r>
            <w:r w:rsidRPr="00996EDD">
              <w:t>и</w:t>
            </w:r>
            <w:r w:rsidRPr="00996EDD">
              <w:t>мых документов.</w:t>
            </w:r>
          </w:p>
        </w:tc>
      </w:tr>
      <w:tr w:rsidR="00996EDD" w:rsidRPr="00996EDD" w:rsidTr="00FF61B9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996EDD" w:rsidRPr="00996EDD" w:rsidRDefault="00996EDD" w:rsidP="00996EDD">
            <w:pPr>
              <w:keepNext/>
              <w:keepLines/>
              <w:jc w:val="both"/>
            </w:pPr>
            <w:r w:rsidRPr="00996EDD">
              <w:t>Его бывшая жена всегда отказывалась участвовать в любых проходящих в И</w:t>
            </w:r>
            <w:r w:rsidRPr="00996EDD">
              <w:t>с</w:t>
            </w:r>
            <w:r w:rsidRPr="00996EDD">
              <w:t>пании судебных процессах, связанных с расторжением брака и установлением опеки над детьми. Она также отказалась выполнить решение, принятое пар</w:t>
            </w:r>
            <w:r w:rsidRPr="00996EDD">
              <w:t>а</w:t>
            </w:r>
            <w:r w:rsidRPr="00996EDD">
              <w:t xml:space="preserve">гвайским судьей 27 марта 2002 года, согласно которому дети должны какое-то время проводить с отцом. Кроме того, в 2002 году автор и его бывшая жена предстали перед судьей X. </w:t>
            </w:r>
            <w:proofErr w:type="spellStart"/>
            <w:r w:rsidRPr="00996EDD">
              <w:t>Аугусто</w:t>
            </w:r>
            <w:proofErr w:type="spellEnd"/>
            <w:r w:rsidRPr="00996EDD">
              <w:t xml:space="preserve"> </w:t>
            </w:r>
            <w:proofErr w:type="spellStart"/>
            <w:r w:rsidRPr="00996EDD">
              <w:t>Сальдиваром</w:t>
            </w:r>
            <w:proofErr w:type="spellEnd"/>
            <w:r w:rsidRPr="00996EDD">
              <w:t xml:space="preserve"> для согласования вопроса о посещениях детей. Автор предложил предоставить все необходимое матер</w:t>
            </w:r>
            <w:r w:rsidRPr="00996EDD">
              <w:t>и</w:t>
            </w:r>
            <w:r w:rsidRPr="00996EDD">
              <w:t xml:space="preserve">альное обеспечение для своих дочерей, с тем чтобы ему иметь возможность поддерживать с ними регулярный контакт. Однако данное предложение было отвергнуто его бывшей женой. </w:t>
            </w:r>
          </w:p>
          <w:p w:rsidR="00996EDD" w:rsidRPr="00996EDD" w:rsidRDefault="00996EDD" w:rsidP="00996EDD">
            <w:pPr>
              <w:jc w:val="both"/>
            </w:pPr>
            <w:r w:rsidRPr="00996EDD">
              <w:t>Что касается утверждения государства-участника о том, что автор был вызван в парагвайский суд в результате процесса, инициированного его бывшей женой в связи с неуплатой им алиментов, то автор заявляет, что никогда не получал н</w:t>
            </w:r>
            <w:r w:rsidRPr="00996EDD">
              <w:t>и</w:t>
            </w:r>
            <w:r w:rsidRPr="00996EDD">
              <w:t>каких уведомлений и на адрес его постоянного проживания в Испании не пр</w:t>
            </w:r>
            <w:r w:rsidRPr="00996EDD">
              <w:t>и</w:t>
            </w:r>
            <w:r w:rsidRPr="00996EDD">
              <w:t xml:space="preserve">ходило никаких писем по этому вопросу. </w:t>
            </w:r>
          </w:p>
          <w:p w:rsidR="00996EDD" w:rsidRPr="00996EDD" w:rsidRDefault="00996EDD" w:rsidP="00996EDD">
            <w:pPr>
              <w:jc w:val="both"/>
              <w:rPr>
                <w:b/>
              </w:rPr>
            </w:pPr>
            <w:r w:rsidRPr="00996EDD">
              <w:t>Парагвайские власти постоянно отказываются выполнять решения испанских судов относительно установления опеки над детьми. Что касается вопроса об алиментах, затронутого в ответе государства-участника, то решение о расто</w:t>
            </w:r>
            <w:r w:rsidRPr="00996EDD">
              <w:t>р</w:t>
            </w:r>
            <w:r w:rsidRPr="00996EDD">
              <w:t>жении брака не обязывает автора выплачивать какие-либо алименты ввиду т</w:t>
            </w:r>
            <w:r w:rsidRPr="00996EDD">
              <w:t>о</w:t>
            </w:r>
            <w:r w:rsidRPr="00996EDD">
              <w:t>го, что дети переходят под его опеку. Невзирая на это, он регулярно передает им деньги и подарки через родственников своей бывшей жены или посольство Испании в Парагвае. Медицинские и школьные счета оплачиваются консульс</w:t>
            </w:r>
            <w:r w:rsidRPr="00996EDD">
              <w:t>т</w:t>
            </w:r>
            <w:r w:rsidRPr="00996EDD">
              <w:t>вом Испании, поскольку девочки имеют испанское гражданство и охватываю</w:t>
            </w:r>
            <w:r w:rsidRPr="00996EDD">
              <w:t>т</w:t>
            </w:r>
            <w:r w:rsidRPr="00996EDD">
              <w:t>ся испанской системой социального обеспечения.</w:t>
            </w:r>
          </w:p>
        </w:tc>
      </w:tr>
      <w:tr w:rsidR="0026661F" w:rsidRPr="00996EDD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26661F" w:rsidRPr="009C372D" w:rsidRDefault="0026661F" w:rsidP="009C372D">
            <w:pPr>
              <w:jc w:val="both"/>
              <w:rPr>
                <w:b/>
              </w:rPr>
            </w:pPr>
            <w:r w:rsidRPr="009C372D">
              <w:rPr>
                <w:b/>
              </w:rPr>
              <w:t xml:space="preserve">Дополнительное представление государства-участника </w:t>
            </w:r>
          </w:p>
          <w:p w:rsidR="0026661F" w:rsidRPr="00996EDD" w:rsidRDefault="0026661F" w:rsidP="009C372D">
            <w:pPr>
              <w:jc w:val="both"/>
            </w:pPr>
            <w:r w:rsidRPr="00996EDD">
              <w:t>Комитету также известно, что 21 мая 2010 года государство-участник предст</w:t>
            </w:r>
            <w:r w:rsidRPr="00996EDD">
              <w:t>а</w:t>
            </w:r>
            <w:r w:rsidRPr="00996EDD">
              <w:t>вило Комитету обновленную информацию после получения от него вербальной ноты (см. доклад о работе девяносто восьмой сессии) со следующей просьбой: "Поскольку государство-участник утверждает, что его законодательство дает автору право посещать детей, Комитет просит государство-участник предст</w:t>
            </w:r>
            <w:r w:rsidRPr="00996EDD">
              <w:t>а</w:t>
            </w:r>
            <w:r w:rsidRPr="00996EDD">
              <w:t xml:space="preserve">вить подробную информацию об эффективных средствах правовой защиты, которые еще доступны автору в соответствии с этим законодательством". </w:t>
            </w:r>
          </w:p>
          <w:p w:rsidR="0026661F" w:rsidRPr="00996EDD" w:rsidRDefault="0026661F" w:rsidP="009C372D">
            <w:pPr>
              <w:jc w:val="both"/>
            </w:pPr>
            <w:r w:rsidRPr="00996EDD">
              <w:t>Что касается обязанности обеспечить автору эффективные средства правовой защиты, которые позволили бы ему видеться со своими дочерьми, то госуда</w:t>
            </w:r>
            <w:r w:rsidRPr="00996EDD">
              <w:t>р</w:t>
            </w:r>
            <w:r w:rsidRPr="00996EDD">
              <w:t>ство-участник вновь указывает, что ничто не препятствует автору воспольз</w:t>
            </w:r>
            <w:r w:rsidRPr="00996EDD">
              <w:t>о</w:t>
            </w:r>
            <w:r w:rsidRPr="00996EDD">
              <w:t>ваться правовыми средствами, которые имеются в таких случаях. Вместе с тем оно отмечает, что рассмотрение дела автора замедлилось вследствие его неж</w:t>
            </w:r>
            <w:r w:rsidRPr="00996EDD">
              <w:t>е</w:t>
            </w:r>
            <w:r w:rsidRPr="00996EDD">
              <w:t>лания использовать эту процедуру. В результате его бездействия в течение б</w:t>
            </w:r>
            <w:r w:rsidRPr="00996EDD">
              <w:t>о</w:t>
            </w:r>
            <w:r w:rsidRPr="00996EDD">
              <w:t xml:space="preserve">лее шести месяцев срок проведения начатого разбирательства в соответствии со статьей 172 Гражданско-процессуального кодекса истек. Государство-участник далее кратко излагает суть иска, возбужденного автором в Парагвае (см. решение Комитета) и повторяет, что отсутствие постановлений и решений по затрагиваемым г-ном </w:t>
            </w:r>
            <w:proofErr w:type="spellStart"/>
            <w:r w:rsidRPr="00996EDD">
              <w:t>Асенси</w:t>
            </w:r>
            <w:proofErr w:type="spellEnd"/>
            <w:r w:rsidRPr="00996EDD">
              <w:t xml:space="preserve"> вопросам объясняется его халатным отнош</w:t>
            </w:r>
            <w:r w:rsidRPr="00996EDD">
              <w:t>е</w:t>
            </w:r>
            <w:r w:rsidRPr="00996EDD">
              <w:t>нием к делу на протяжении всего разбирательства. Какие-либо сведения о дальнейших разбирательствах, ходатайствах или обращениях после вынесения Верховным судом приговора № 120, в котором подтверждается решение не п</w:t>
            </w:r>
            <w:r w:rsidRPr="00996EDD">
              <w:t>е</w:t>
            </w:r>
            <w:r w:rsidRPr="00996EDD">
              <w:t xml:space="preserve">редавать детей на попечение г-ну </w:t>
            </w:r>
            <w:proofErr w:type="spellStart"/>
            <w:r w:rsidRPr="00996EDD">
              <w:t>Асенси</w:t>
            </w:r>
            <w:proofErr w:type="spellEnd"/>
            <w:r w:rsidRPr="00996EDD">
              <w:t xml:space="preserve">, отсутствуют. </w:t>
            </w:r>
          </w:p>
          <w:p w:rsidR="0026661F" w:rsidRPr="00996EDD" w:rsidRDefault="0026661F" w:rsidP="009C372D">
            <w:pPr>
              <w:jc w:val="both"/>
            </w:pPr>
            <w:r w:rsidRPr="00996EDD">
              <w:t>Государство-участник подтверждает свое предложение о создании такого р</w:t>
            </w:r>
            <w:r w:rsidRPr="00996EDD">
              <w:t>е</w:t>
            </w:r>
            <w:r w:rsidRPr="00996EDD">
              <w:t>жима, при котором автор имел бы доступ к своим дочерям. В соответствии с национальным законодательством (статьей 95 Закона 1680/2001) достижение законной договоренности позволяет обеспечивать право ребенка поддерживать контакты и видеться с теми членами своей семьи, с которыми он не живет вм</w:t>
            </w:r>
            <w:r w:rsidRPr="00996EDD">
              <w:t>е</w:t>
            </w:r>
            <w:r w:rsidRPr="00996EDD">
              <w:t xml:space="preserve">сте. Исходя из этого, государство-участник предлагает следующее: </w:t>
            </w:r>
          </w:p>
          <w:p w:rsidR="0026661F" w:rsidRPr="00996EDD" w:rsidRDefault="0026661F" w:rsidP="009C372D">
            <w:pPr>
              <w:jc w:val="both"/>
            </w:pPr>
            <w:r w:rsidRPr="00996EDD">
              <w:t>Оно будет действовать в качестве посредника между сторонами в соответствии с национальным законодательством. Стороны имеют возможность бесплатно пользоваться услугами Посреднической службы судебной системы для разр</w:t>
            </w:r>
            <w:r w:rsidRPr="00996EDD">
              <w:t>е</w:t>
            </w:r>
            <w:r w:rsidRPr="00996EDD">
              <w:t xml:space="preserve">шения спора между ними. </w:t>
            </w:r>
          </w:p>
          <w:p w:rsidR="0026661F" w:rsidRPr="00996EDD" w:rsidRDefault="0026661F" w:rsidP="009C372D">
            <w:pPr>
              <w:jc w:val="both"/>
            </w:pPr>
            <w:r w:rsidRPr="00996EDD">
              <w:t>Достижение договоренности может быть подтверждено судьей по делам нес</w:t>
            </w:r>
            <w:r w:rsidRPr="00996EDD">
              <w:t>о</w:t>
            </w:r>
            <w:r w:rsidRPr="00996EDD">
              <w:t>вершеннолетних. Государство-участник отмечает, что уже начались предвар</w:t>
            </w:r>
            <w:r w:rsidRPr="00996EDD">
              <w:t>и</w:t>
            </w:r>
            <w:r w:rsidRPr="00996EDD">
              <w:t xml:space="preserve">тельные переговоры с адвокатом г-жи </w:t>
            </w:r>
            <w:proofErr w:type="spellStart"/>
            <w:r w:rsidRPr="00996EDD">
              <w:t>Мендосы</w:t>
            </w:r>
            <w:proofErr w:type="spellEnd"/>
            <w:r w:rsidRPr="00996EDD">
              <w:t>, который предложит такой в</w:t>
            </w:r>
            <w:r w:rsidRPr="00996EDD">
              <w:t>а</w:t>
            </w:r>
            <w:r w:rsidRPr="00996EDD">
              <w:t xml:space="preserve">риант своему клиенту. </w:t>
            </w:r>
          </w:p>
          <w:p w:rsidR="0026661F" w:rsidRPr="00996EDD" w:rsidRDefault="0026661F" w:rsidP="009C372D">
            <w:pPr>
              <w:jc w:val="both"/>
            </w:pPr>
            <w:r w:rsidRPr="00996EDD">
              <w:t>Если же стороны не будут присутствовать на встрече для урегулирования ко</w:t>
            </w:r>
            <w:r w:rsidRPr="00996EDD">
              <w:t>н</w:t>
            </w:r>
            <w:r w:rsidRPr="00996EDD">
              <w:t xml:space="preserve">фликта, то еще есть возможность обращения г-на </w:t>
            </w:r>
            <w:proofErr w:type="spellStart"/>
            <w:r w:rsidRPr="00996EDD">
              <w:t>Асенси</w:t>
            </w:r>
            <w:proofErr w:type="spellEnd"/>
            <w:r w:rsidRPr="00996EDD">
              <w:t xml:space="preserve"> с ходатайством о н</w:t>
            </w:r>
            <w:r w:rsidRPr="00996EDD">
              <w:t>о</w:t>
            </w:r>
            <w:r w:rsidRPr="00996EDD">
              <w:t>вом рассмотрении дела, на котором его может представлять выбранный им с</w:t>
            </w:r>
            <w:r w:rsidRPr="00996EDD">
              <w:t>а</w:t>
            </w:r>
            <w:r w:rsidRPr="00996EDD">
              <w:t>мим сотрудник парагвайского консульства в Мадриде или Барселоне.</w:t>
            </w:r>
          </w:p>
          <w:p w:rsidR="0026661F" w:rsidRPr="00996EDD" w:rsidRDefault="0026661F" w:rsidP="009C372D">
            <w:pPr>
              <w:jc w:val="both"/>
            </w:pPr>
            <w:r w:rsidRPr="00996EDD">
              <w:t>Государство-участник указывает также, что у автора имеются все средства пр</w:t>
            </w:r>
            <w:r w:rsidRPr="00996EDD">
              <w:t>а</w:t>
            </w:r>
            <w:r w:rsidRPr="00996EDD">
              <w:t>вовой защиты, включая, в частности, права на посещение (статья 95) или во</w:t>
            </w:r>
            <w:r w:rsidRPr="00996EDD">
              <w:t>з</w:t>
            </w:r>
            <w:r w:rsidRPr="00996EDD">
              <w:t>буждение разбирательства для приостановления действия опеки (ст</w:t>
            </w:r>
            <w:r w:rsidRPr="00996EDD">
              <w:t>а</w:t>
            </w:r>
            <w:r w:rsidRPr="00996EDD">
              <w:t>тьи</w:t>
            </w:r>
            <w:r w:rsidR="00966777">
              <w:t> </w:t>
            </w:r>
            <w:r w:rsidRPr="00996EDD">
              <w:t>70</w:t>
            </w:r>
            <w:r w:rsidR="00966777">
              <w:t>−</w:t>
            </w:r>
            <w:r w:rsidRPr="00996EDD">
              <w:t xml:space="preserve">81). </w:t>
            </w:r>
          </w:p>
        </w:tc>
      </w:tr>
      <w:tr w:rsidR="0026661F" w:rsidRPr="00966777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26661F" w:rsidRPr="00966777" w:rsidRDefault="0026661F" w:rsidP="00966777">
            <w:r w:rsidRPr="00966777">
              <w:t>Государство-участник разъясняет свою позицию по ряду вопросов:</w:t>
            </w:r>
          </w:p>
          <w:p w:rsidR="0026661F" w:rsidRPr="00966777" w:rsidRDefault="0026661F" w:rsidP="00966777">
            <w:pPr>
              <w:pStyle w:val="Bullet1GR"/>
              <w:ind w:right="91"/>
            </w:pPr>
            <w:r w:rsidRPr="00966777">
              <w:t>Хотя оно готово устранить установленные Комитетом нарушения ст</w:t>
            </w:r>
            <w:r w:rsidRPr="00966777">
              <w:t>а</w:t>
            </w:r>
            <w:r w:rsidRPr="00966777">
              <w:t xml:space="preserve">тей 23 и 24, оно утверждает, что адвокат г-на </w:t>
            </w:r>
            <w:proofErr w:type="spellStart"/>
            <w:r w:rsidRPr="00966777">
              <w:t>Асенси</w:t>
            </w:r>
            <w:proofErr w:type="spellEnd"/>
            <w:r w:rsidRPr="00966777">
              <w:t xml:space="preserve"> не стремится к нах</w:t>
            </w:r>
            <w:r w:rsidRPr="00966777">
              <w:t>о</w:t>
            </w:r>
            <w:r w:rsidRPr="00966777">
              <w:t>ждению компромисса, который позволил бы истцу видеться со своими д</w:t>
            </w:r>
            <w:r w:rsidRPr="00966777">
              <w:t>о</w:t>
            </w:r>
            <w:r w:rsidRPr="00966777">
              <w:t>черьми, как того требует закон.</w:t>
            </w:r>
          </w:p>
          <w:p w:rsidR="0026661F" w:rsidRPr="00966777" w:rsidRDefault="0026661F" w:rsidP="00966777">
            <w:pPr>
              <w:pStyle w:val="Bullet1GR"/>
              <w:ind w:right="91"/>
            </w:pPr>
            <w:r w:rsidRPr="00966777">
              <w:t xml:space="preserve">Касаясь вопроса о возбуждении дела против г-жи </w:t>
            </w:r>
            <w:proofErr w:type="spellStart"/>
            <w:r w:rsidRPr="00966777">
              <w:t>Мендосы</w:t>
            </w:r>
            <w:proofErr w:type="spellEnd"/>
            <w:r w:rsidRPr="00966777">
              <w:t xml:space="preserve"> в Испании в связи с тем, что она забрала у отца несовершеннолетних детей, государс</w:t>
            </w:r>
            <w:r w:rsidRPr="00966777">
              <w:t>т</w:t>
            </w:r>
            <w:r w:rsidRPr="00966777">
              <w:t>во-участник отмечает, что из Испании поступило требование о ее экстр</w:t>
            </w:r>
            <w:r w:rsidRPr="00966777">
              <w:t>а</w:t>
            </w:r>
            <w:r w:rsidRPr="00966777">
              <w:t>диции. В этой связи Верховный суд 7 апреля 2010 года вынес решение о том, что "ввиду несоблюдения условия "двойного инкриминирования"</w:t>
            </w:r>
            <w:r w:rsidRPr="00966777">
              <w:rPr>
                <w:vertAlign w:val="superscript"/>
              </w:rPr>
              <w:footnoteReference w:id="2"/>
            </w:r>
            <w:r w:rsidRPr="00966777">
              <w:t>, как того требует испанское и парагвайское законодательство, и в соотве</w:t>
            </w:r>
            <w:r w:rsidRPr="00966777">
              <w:t>т</w:t>
            </w:r>
            <w:r w:rsidRPr="00966777">
              <w:t>ствии с догов</w:t>
            </w:r>
            <w:r w:rsidRPr="00966777">
              <w:t>о</w:t>
            </w:r>
            <w:r w:rsidRPr="00966777">
              <w:t>ром об экстрадиции эта просьба была отклонена". Наиболее близкие по смыслу нормы парагвайского законодательства, которые п</w:t>
            </w:r>
            <w:r w:rsidRPr="00966777">
              <w:t>о</w:t>
            </w:r>
            <w:r w:rsidRPr="00966777">
              <w:t>зволили бы рассматривать требования Испании, неприменимы</w:t>
            </w:r>
            <w:r w:rsidRPr="00966777">
              <w:rPr>
                <w:vertAlign w:val="superscript"/>
              </w:rPr>
              <w:footnoteReference w:id="3"/>
            </w:r>
            <w:r w:rsidRPr="00966777">
              <w:t>, поскол</w:t>
            </w:r>
            <w:r w:rsidRPr="00966777">
              <w:t>ь</w:t>
            </w:r>
            <w:r w:rsidRPr="00966777">
              <w:t xml:space="preserve">ку г-жа </w:t>
            </w:r>
            <w:proofErr w:type="spellStart"/>
            <w:r w:rsidRPr="00966777">
              <w:t>Мендоса</w:t>
            </w:r>
            <w:proofErr w:type="spellEnd"/>
            <w:r w:rsidRPr="00966777">
              <w:t xml:space="preserve"> является матерью девочек и осуществляет попечение над ними.</w:t>
            </w:r>
          </w:p>
          <w:p w:rsidR="0026661F" w:rsidRPr="00966777" w:rsidRDefault="0026661F" w:rsidP="00966777">
            <w:pPr>
              <w:pStyle w:val="Bullet1GR"/>
              <w:ind w:right="91"/>
            </w:pPr>
            <w:r w:rsidRPr="00966777">
              <w:t>Что касается утверждений, касающихся попечения, то государс</w:t>
            </w:r>
            <w:r w:rsidRPr="00966777">
              <w:t>т</w:t>
            </w:r>
            <w:r w:rsidRPr="00966777">
              <w:t>во-участник указывает, что решение было принято и что истцу должно быть понятно, что Комитет не является четвертой апелляционной инстанцией и что рассмотрение фактов и свидетельств не относится к кругу его вед</w:t>
            </w:r>
            <w:r w:rsidRPr="00966777">
              <w:t>е</w:t>
            </w:r>
            <w:r w:rsidRPr="00966777">
              <w:t xml:space="preserve">ния.  </w:t>
            </w:r>
          </w:p>
          <w:p w:rsidR="0026661F" w:rsidRPr="00966777" w:rsidRDefault="0026661F" w:rsidP="00966777">
            <w:pPr>
              <w:pStyle w:val="Bullet1GR"/>
              <w:ind w:right="91"/>
            </w:pPr>
            <w:r w:rsidRPr="00966777">
              <w:t>Что касается требования о компенсации, то государство-участник отказ</w:t>
            </w:r>
            <w:r w:rsidRPr="00966777">
              <w:t>ы</w:t>
            </w:r>
            <w:r w:rsidRPr="00966777">
              <w:t>вается его выполнить, поскольку в Соображениях Комитета ничего не г</w:t>
            </w:r>
            <w:r w:rsidRPr="00966777">
              <w:t>о</w:t>
            </w:r>
            <w:r w:rsidRPr="00966777">
              <w:t>ворилось о финансовой компенсации.</w:t>
            </w:r>
          </w:p>
          <w:p w:rsidR="0026661F" w:rsidRPr="00966777" w:rsidRDefault="0026661F" w:rsidP="00726E4A">
            <w:pPr>
              <w:jc w:val="both"/>
            </w:pPr>
            <w:r w:rsidRPr="00966777">
              <w:t>Наконец, государство-участник подтверждает свое намерение повышать и</w:t>
            </w:r>
            <w:r w:rsidRPr="00966777">
              <w:t>н</w:t>
            </w:r>
            <w:r w:rsidRPr="00966777">
              <w:t>формированность о важности выполнения решений Комитета в ходе рабочих совещаний, организуемых Верховным судом для будущих судей.</w:t>
            </w:r>
          </w:p>
        </w:tc>
      </w:tr>
      <w:tr w:rsidR="0026661F" w:rsidRPr="00966777" w:rsidTr="0096677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726E4A" w:rsidRDefault="0026661F" w:rsidP="00966777">
            <w:pPr>
              <w:rPr>
                <w:b/>
              </w:rPr>
            </w:pPr>
            <w:r w:rsidRPr="00726E4A">
              <w:rPr>
                <w:b/>
              </w:rPr>
              <w:t>Ответ автора</w:t>
            </w:r>
          </w:p>
          <w:p w:rsidR="0026661F" w:rsidRPr="00966777" w:rsidRDefault="0026661F" w:rsidP="00726E4A">
            <w:pPr>
              <w:jc w:val="both"/>
            </w:pPr>
            <w:r w:rsidRPr="00966777">
              <w:t>Комитету также известно, что в письме от 16 августа 2010 года автор отверг аргументы государства-участника и повторил, что он сделал все возможное в Парагвае для получения прав на посещение дочерей, но что его усилия оказ</w:t>
            </w:r>
            <w:r w:rsidRPr="00966777">
              <w:t>а</w:t>
            </w:r>
            <w:r w:rsidRPr="00966777">
              <w:t>лись безрезультатными. Он напоминает, что существует постановление испа</w:t>
            </w:r>
            <w:r w:rsidRPr="00966777">
              <w:t>н</w:t>
            </w:r>
            <w:r w:rsidRPr="00966777">
              <w:t>ских судов по этому вопросу и что это постановление так и не было выполнено Парагваем. Ввиду этих обстоятельств он не хочет участвовать в какой-либо н</w:t>
            </w:r>
            <w:r w:rsidRPr="00966777">
              <w:t>о</w:t>
            </w:r>
            <w:r w:rsidRPr="00966777">
              <w:t>вой процедуре, которая может быть предложена Парагваем. Он настаивает на выплате ему компенсации.</w:t>
            </w:r>
          </w:p>
        </w:tc>
      </w:tr>
      <w:tr w:rsidR="0026661F" w:rsidRPr="00966777" w:rsidTr="0096677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726E4A" w:rsidRDefault="0026661F" w:rsidP="00966777">
            <w:pPr>
              <w:rPr>
                <w:b/>
              </w:rPr>
            </w:pPr>
            <w:r w:rsidRPr="00726E4A">
              <w:rPr>
                <w:b/>
              </w:rPr>
              <w:t>Дополнительное представление государства-участника</w:t>
            </w:r>
          </w:p>
          <w:p w:rsidR="0026661F" w:rsidRPr="00966777" w:rsidRDefault="0026661F" w:rsidP="00726E4A">
            <w:pPr>
              <w:jc w:val="both"/>
            </w:pPr>
            <w:r w:rsidRPr="00966777">
              <w:t>11 января 2011 года государство-участник повторило, что эффективное средс</w:t>
            </w:r>
            <w:r w:rsidRPr="00966777">
              <w:t>т</w:t>
            </w:r>
            <w:r w:rsidRPr="00966777">
              <w:t>во правовой защиты, которое гарантирует автору право на посещение детей, как того требуют Соображения Комитета, может быть ему обеспечено в том случае, если он будет следовать процедуре, определенной статьей 95 Кодекса законов о детях. Оно также повторяет, что вместо того, чтобы начинать прав</w:t>
            </w:r>
            <w:r w:rsidRPr="00966777">
              <w:t>о</w:t>
            </w:r>
            <w:r w:rsidRPr="00966777">
              <w:t>вые процедуры, обе стороны могут придти к согласию через процедуру п</w:t>
            </w:r>
            <w:r w:rsidRPr="00966777">
              <w:t>о</w:t>
            </w:r>
            <w:r w:rsidRPr="00966777">
              <w:t xml:space="preserve">средничества. Если г-н </w:t>
            </w:r>
            <w:proofErr w:type="spellStart"/>
            <w:r w:rsidRPr="00966777">
              <w:t>Асенси</w:t>
            </w:r>
            <w:proofErr w:type="spellEnd"/>
            <w:r w:rsidRPr="00966777">
              <w:t xml:space="preserve"> отказывается использовать какое-либо из да</w:t>
            </w:r>
            <w:r w:rsidRPr="00966777">
              <w:t>н</w:t>
            </w:r>
            <w:r w:rsidRPr="00966777">
              <w:t>ных средств пр</w:t>
            </w:r>
            <w:r w:rsidRPr="00966777">
              <w:t>а</w:t>
            </w:r>
            <w:r w:rsidRPr="00966777">
              <w:t>вовой защиты, государство-участник не сможет реализовать Соображения, и Комитету придется закрыть дело. Что касается выплаты ко</w:t>
            </w:r>
            <w:r w:rsidRPr="00966777">
              <w:t>м</w:t>
            </w:r>
            <w:r w:rsidRPr="00966777">
              <w:t>пенсации и выпо</w:t>
            </w:r>
            <w:r w:rsidRPr="00966777">
              <w:t>л</w:t>
            </w:r>
            <w:r w:rsidRPr="00966777">
              <w:t>нения постановлений испанского суда, то государство-участник указывает, что эти вопросы не были включены в рекомендации Ком</w:t>
            </w:r>
            <w:r w:rsidRPr="00966777">
              <w:t>и</w:t>
            </w:r>
            <w:r w:rsidRPr="00966777">
              <w:t xml:space="preserve">тета, и, таким образом, ходатайства г-на </w:t>
            </w:r>
            <w:proofErr w:type="spellStart"/>
            <w:r w:rsidRPr="00966777">
              <w:t>Асенси</w:t>
            </w:r>
            <w:proofErr w:type="spellEnd"/>
            <w:r w:rsidRPr="00966777">
              <w:t xml:space="preserve"> в этом отношении необосн</w:t>
            </w:r>
            <w:r w:rsidRPr="00966777">
              <w:t>о</w:t>
            </w:r>
            <w:r w:rsidRPr="00966777">
              <w:t xml:space="preserve">ванны. </w:t>
            </w:r>
          </w:p>
        </w:tc>
      </w:tr>
      <w:tr w:rsidR="0026661F" w:rsidRPr="00966777" w:rsidTr="0096677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726E4A" w:rsidRDefault="0026661F" w:rsidP="00966777">
            <w:pPr>
              <w:rPr>
                <w:b/>
              </w:rPr>
            </w:pPr>
            <w:r w:rsidRPr="00726E4A">
              <w:rPr>
                <w:b/>
              </w:rPr>
              <w:t>Дополнительная информация от автора</w:t>
            </w:r>
          </w:p>
          <w:p w:rsidR="0026661F" w:rsidRPr="00966777" w:rsidRDefault="0026661F" w:rsidP="00726E4A">
            <w:pPr>
              <w:jc w:val="both"/>
            </w:pPr>
            <w:r w:rsidRPr="00966777">
              <w:t>В письме от 18 февраля 2011 года автор повторяет свои прежние утверждения и заявляет, что на тот момент времени он испробовал все возможные средства правовой защиты, и настаивает, что государство-участник должно предост</w:t>
            </w:r>
            <w:r w:rsidRPr="00966777">
              <w:t>а</w:t>
            </w:r>
            <w:r w:rsidRPr="00966777">
              <w:t>вить ему компенсацию.</w:t>
            </w:r>
          </w:p>
        </w:tc>
      </w:tr>
      <w:tr w:rsidR="0026661F" w:rsidRPr="00966777" w:rsidTr="0096677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26661F" w:rsidRPr="00726E4A" w:rsidRDefault="0026661F" w:rsidP="00966777">
            <w:pPr>
              <w:rPr>
                <w:b/>
              </w:rPr>
            </w:pPr>
            <w:r w:rsidRPr="00726E4A">
              <w:rPr>
                <w:b/>
              </w:rPr>
              <w:t>Дальнейшие принятые или требуемые меры</w:t>
            </w:r>
          </w:p>
          <w:p w:rsidR="0026661F" w:rsidRPr="00966777" w:rsidRDefault="0026661F" w:rsidP="00726E4A">
            <w:pPr>
              <w:jc w:val="both"/>
            </w:pPr>
            <w:r w:rsidRPr="00966777">
              <w:t>Последнее представление автора было препровождено государству-участнику 24 февраля 2011 года. Комитет, возможно, пожелает дождаться получения дал</w:t>
            </w:r>
            <w:r w:rsidRPr="00966777">
              <w:t>ь</w:t>
            </w:r>
            <w:r w:rsidRPr="00966777">
              <w:t>нейших комментариев, прежде чем принимать решение по данному вопросу.</w:t>
            </w:r>
          </w:p>
        </w:tc>
      </w:tr>
      <w:tr w:rsidR="0026661F" w:rsidRPr="00966777" w:rsidTr="00966777">
        <w:tc>
          <w:tcPr>
            <w:tcW w:w="2847" w:type="dxa"/>
            <w:gridSpan w:val="2"/>
          </w:tcPr>
          <w:p w:rsidR="0026661F" w:rsidRPr="00726E4A" w:rsidRDefault="0026661F" w:rsidP="00966777">
            <w:pPr>
              <w:rPr>
                <w:b/>
              </w:rPr>
            </w:pPr>
            <w:r w:rsidRPr="00726E4A">
              <w:rPr>
                <w:b/>
              </w:rPr>
              <w:t>Предложенное Комитетом р</w:t>
            </w:r>
            <w:r w:rsidRPr="00726E4A">
              <w:rPr>
                <w:b/>
              </w:rPr>
              <w:t>е</w:t>
            </w:r>
            <w:r w:rsidRPr="00726E4A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66777" w:rsidRDefault="0026661F" w:rsidP="00966777">
            <w:r w:rsidRPr="00966777">
              <w:t>Комитет считает, что диалог по последующей деятельности продолжается.</w:t>
            </w:r>
          </w:p>
        </w:tc>
      </w:tr>
    </w:tbl>
    <w:p w:rsidR="00726E4A" w:rsidRDefault="00726E4A" w:rsidP="0026661F"/>
    <w:p w:rsidR="0026661F" w:rsidRPr="007C5442" w:rsidRDefault="00726E4A" w:rsidP="0026661F"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26E4A" w:rsidTr="00726E4A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26661F" w:rsidRPr="00726E4A" w:rsidRDefault="00726E4A" w:rsidP="00726E4A">
            <w:pPr>
              <w:rPr>
                <w:b/>
              </w:rPr>
            </w:pPr>
            <w:r w:rsidRPr="00726E4A">
              <w:rPr>
                <w:b/>
              </w:rPr>
              <w:t>ФИЛИППИНЫ</w:t>
            </w:r>
          </w:p>
        </w:tc>
      </w:tr>
      <w:tr w:rsidR="0026661F" w:rsidRPr="00726E4A" w:rsidTr="00726E4A">
        <w:tc>
          <w:tcPr>
            <w:tcW w:w="2847" w:type="dxa"/>
            <w:tcBorders>
              <w:top w:val="single" w:sz="12" w:space="0" w:color="auto"/>
            </w:tcBorders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726E4A" w:rsidRDefault="0026661F" w:rsidP="00726E4A">
            <w:pPr>
              <w:rPr>
                <w:b/>
              </w:rPr>
            </w:pPr>
            <w:proofErr w:type="spellStart"/>
            <w:r w:rsidRPr="00726E4A">
              <w:rPr>
                <w:b/>
              </w:rPr>
              <w:t>Пиментель</w:t>
            </w:r>
            <w:proofErr w:type="spellEnd"/>
            <w:r w:rsidRPr="00726E4A">
              <w:rPr>
                <w:b/>
              </w:rPr>
              <w:t xml:space="preserve"> и др., 1320/2004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 xml:space="preserve">Дата принятия </w:t>
            </w:r>
            <w:r w:rsidR="00726E4A">
              <w:rPr>
                <w:b/>
              </w:rPr>
              <w:br/>
            </w:r>
            <w:r w:rsidRPr="00726E4A">
              <w:rPr>
                <w:b/>
              </w:rPr>
              <w:t>Соображ</w:t>
            </w:r>
            <w:r w:rsidRPr="00726E4A">
              <w:rPr>
                <w:b/>
              </w:rPr>
              <w:t>е</w:t>
            </w:r>
            <w:r w:rsidRPr="00726E4A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>19 марта 2007 года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Вопросы и установленные н</w:t>
            </w:r>
            <w:r w:rsidRPr="00726E4A">
              <w:rPr>
                <w:b/>
              </w:rPr>
              <w:t>а</w:t>
            </w:r>
            <w:r w:rsidRPr="00726E4A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>Чрезмерная продолжительность гражданского судебного разбирательства, равенство перед с</w:t>
            </w:r>
            <w:r w:rsidRPr="00726E4A">
              <w:t>у</w:t>
            </w:r>
            <w:r w:rsidRPr="00726E4A">
              <w:t>дами − пункт 1 статьи 14 в совокупности с пун</w:t>
            </w:r>
            <w:r w:rsidRPr="00726E4A">
              <w:t>к</w:t>
            </w:r>
            <w:r w:rsidRPr="00726E4A">
              <w:t>том 3 статьи 2.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>Адекватное средство правовой защиты, включая компенсацию и скорейшее урегулирование дела об исполнении в государстве-участнике суде</w:t>
            </w:r>
            <w:r w:rsidRPr="00726E4A">
              <w:t>б</w:t>
            </w:r>
            <w:r w:rsidRPr="00726E4A">
              <w:t>ного постановления, принятого в США.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Установленная дата для представления ответа</w:t>
            </w:r>
            <w:r w:rsidR="00726E4A">
              <w:rPr>
                <w:b/>
              </w:rPr>
              <w:br/>
            </w:r>
            <w:r w:rsidRPr="00726E4A">
              <w:rPr>
                <w:b/>
              </w:rPr>
              <w:t>государс</w:t>
            </w:r>
            <w:r w:rsidRPr="00726E4A">
              <w:rPr>
                <w:b/>
              </w:rPr>
              <w:t>т</w:t>
            </w:r>
            <w:r w:rsidRPr="00726E4A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>3 июля 2007 года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>24 июля 2008 года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 xml:space="preserve">1 октября 2007 года, 22 августа 2008 года, </w:t>
            </w:r>
            <w:r w:rsidRPr="00726E4A">
              <w:br/>
              <w:t>21 августа 2009 года, 4 февраля 2011 года</w:t>
            </w:r>
          </w:p>
        </w:tc>
      </w:tr>
      <w:tr w:rsidR="0026661F" w:rsidRPr="00726E4A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Комментарии автора</w:t>
            </w:r>
          </w:p>
          <w:p w:rsidR="0026661F" w:rsidRPr="00726E4A" w:rsidRDefault="0026661F" w:rsidP="00726E4A">
            <w:pPr>
              <w:jc w:val="both"/>
            </w:pPr>
            <w:r w:rsidRPr="00726E4A">
              <w:t>Комитету известно, что 1 октября 2007 года авторы проинформировали Ком</w:t>
            </w:r>
            <w:r w:rsidRPr="00726E4A">
              <w:t>и</w:t>
            </w:r>
            <w:r w:rsidRPr="00726E4A">
              <w:t>тет о том, что государство-участник не выплатило им компенсации и что в</w:t>
            </w:r>
            <w:r w:rsidRPr="00726E4A">
              <w:t>о</w:t>
            </w:r>
            <w:r w:rsidRPr="00726E4A">
              <w:t xml:space="preserve">прос об исполнении решения по коллективному иску все еще находится на рассмотрении в Региональном суде первой инстанции </w:t>
            </w:r>
            <w:proofErr w:type="spellStart"/>
            <w:r w:rsidRPr="00726E4A">
              <w:t>Макати</w:t>
            </w:r>
            <w:proofErr w:type="spellEnd"/>
            <w:r w:rsidRPr="00726E4A">
              <w:t xml:space="preserve"> после возвращ</w:t>
            </w:r>
            <w:r w:rsidRPr="00726E4A">
              <w:t>е</w:t>
            </w:r>
            <w:r w:rsidRPr="00726E4A">
              <w:t>ния этого дела в первоначальную инстанцию в марте 2005 года. Только в се</w:t>
            </w:r>
            <w:r w:rsidRPr="00726E4A">
              <w:t>н</w:t>
            </w:r>
            <w:r w:rsidRPr="00726E4A">
              <w:t>тябре 2007 года суд в ответ на ходатайство постановил, что распространение жалобы на собственность ответчика в 1997 году было обоснованным. Авторы просили Комитет потребовать от государства-участника безотлагательно пр</w:t>
            </w:r>
            <w:r w:rsidRPr="00726E4A">
              <w:t>и</w:t>
            </w:r>
            <w:r w:rsidRPr="00726E4A">
              <w:t>нять решение в отношении вышеупомянутого судебного постановления и в</w:t>
            </w:r>
            <w:r w:rsidRPr="00726E4A">
              <w:t>ы</w:t>
            </w:r>
            <w:r w:rsidRPr="00726E4A">
              <w:t>платы ко</w:t>
            </w:r>
            <w:r w:rsidRPr="00726E4A">
              <w:t>м</w:t>
            </w:r>
            <w:r w:rsidRPr="00726E4A">
              <w:t xml:space="preserve">пенсации. В соответствии с судебной практикой </w:t>
            </w:r>
            <w:proofErr w:type="spellStart"/>
            <w:r w:rsidRPr="00726E4A">
              <w:t>ЕСПЧ</w:t>
            </w:r>
            <w:proofErr w:type="spellEnd"/>
            <w:r w:rsidRPr="00726E4A">
              <w:t xml:space="preserve"> (в частности, </w:t>
            </w:r>
            <w:proofErr w:type="spellStart"/>
            <w:r w:rsidRPr="00726E4A">
              <w:rPr>
                <w:i/>
              </w:rPr>
              <w:t>Триджи</w:t>
            </w:r>
            <w:r w:rsidR="00726E4A" w:rsidRPr="00726E4A">
              <w:rPr>
                <w:i/>
              </w:rPr>
              <w:t>ани</w:t>
            </w:r>
            <w:proofErr w:type="spellEnd"/>
            <w:r w:rsidRPr="00726E4A">
              <w:rPr>
                <w:i/>
              </w:rPr>
              <w:t xml:space="preserve"> против Италии</w:t>
            </w:r>
            <w:r w:rsidRPr="00726E4A">
              <w:t xml:space="preserve"> (1991 год), 197 </w:t>
            </w:r>
            <w:proofErr w:type="spellStart"/>
            <w:r w:rsidRPr="00726E4A">
              <w:t>Eur.Ct.H.R</w:t>
            </w:r>
            <w:proofErr w:type="spellEnd"/>
            <w:r w:rsidRPr="00726E4A">
              <w:t>. (</w:t>
            </w:r>
            <w:proofErr w:type="spellStart"/>
            <w:r w:rsidRPr="00726E4A">
              <w:t>ser.A</w:t>
            </w:r>
            <w:proofErr w:type="spellEnd"/>
            <w:r w:rsidRPr="00726E4A">
              <w:t>)) и другими о</w:t>
            </w:r>
            <w:r w:rsidRPr="00726E4A">
              <w:t>с</w:t>
            </w:r>
            <w:r w:rsidRPr="00726E4A">
              <w:t xml:space="preserve">нованиями и с учетом того факта, что это постановление по коллективному иску касается 7 504 человек, они предлагают выплатить им компенсацию </w:t>
            </w:r>
            <w:r w:rsidR="00726E4A">
              <w:t xml:space="preserve">в размере </w:t>
            </w:r>
            <w:r w:rsidRPr="00726E4A">
              <w:t>413 512 296 долл</w:t>
            </w:r>
            <w:r w:rsidRPr="00726E4A">
              <w:t>а</w:t>
            </w:r>
            <w:r w:rsidRPr="00726E4A">
              <w:t>ров.</w:t>
            </w:r>
          </w:p>
        </w:tc>
      </w:tr>
      <w:tr w:rsidR="0026661F" w:rsidRPr="00726E4A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Ответ государства-участника</w:t>
            </w:r>
          </w:p>
          <w:p w:rsidR="0026661F" w:rsidRPr="00726E4A" w:rsidRDefault="0026661F" w:rsidP="00726E4A">
            <w:pPr>
              <w:jc w:val="both"/>
            </w:pPr>
            <w:r w:rsidRPr="00726E4A">
              <w:t>Комитету также известно, что 24 июля 2008 года государство-участник прои</w:t>
            </w:r>
            <w:r w:rsidRPr="00726E4A">
              <w:t>н</w:t>
            </w:r>
            <w:r w:rsidRPr="00726E4A">
              <w:t>формировало Комитет о том, что 26 февраля 2008 года председательствующий судья Регионального суда первой инстанции издал распоряжение о начале пр</w:t>
            </w:r>
            <w:r w:rsidRPr="00726E4A">
              <w:t>о</w:t>
            </w:r>
            <w:r w:rsidRPr="00726E4A">
              <w:t>цедуры судебного разрешения спора (</w:t>
            </w:r>
            <w:proofErr w:type="spellStart"/>
            <w:r w:rsidRPr="00726E4A">
              <w:t>СРС</w:t>
            </w:r>
            <w:proofErr w:type="spellEnd"/>
            <w:r w:rsidRPr="00726E4A">
              <w:t xml:space="preserve">) по этому делу. В рамках процедуры </w:t>
            </w:r>
            <w:proofErr w:type="spellStart"/>
            <w:r w:rsidRPr="00726E4A">
              <w:t>СРС</w:t>
            </w:r>
            <w:proofErr w:type="spellEnd"/>
            <w:r w:rsidRPr="00726E4A">
              <w:t xml:space="preserve"> было проведено уже три заседания, однако в силу конфиденциальности этого процесса никакая дополнительная информация о ходе рассмотрения не может быть обнародована. </w:t>
            </w:r>
          </w:p>
        </w:tc>
      </w:tr>
      <w:tr w:rsidR="0026661F" w:rsidRPr="00726E4A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26E4A" w:rsidRDefault="0026661F" w:rsidP="00726E4A">
            <w:pPr>
              <w:pageBreakBefore/>
              <w:jc w:val="both"/>
              <w:rPr>
                <w:b/>
              </w:rPr>
            </w:pPr>
            <w:r w:rsidRPr="00726E4A">
              <w:rPr>
                <w:b/>
              </w:rPr>
              <w:t>Дальнейшие комментарии авторов</w:t>
            </w:r>
          </w:p>
          <w:p w:rsidR="0026661F" w:rsidRPr="00726E4A" w:rsidRDefault="0026661F" w:rsidP="00726E4A">
            <w:pPr>
              <w:jc w:val="both"/>
            </w:pPr>
            <w:r w:rsidRPr="00726E4A">
              <w:t>Комитету также может быть известно о том, что 22 августа 2008 года авторы ответили на представление государства-участника от 24 июля 2008 года. Они утверждают, что они несколько раз встречались с председательствующим суд</w:t>
            </w:r>
            <w:r w:rsidRPr="00726E4A">
              <w:t>ь</w:t>
            </w:r>
            <w:r w:rsidRPr="00726E4A">
              <w:t>ей для обсуждения вопросов урегулирования спора и что, несмотря на выдв</w:t>
            </w:r>
            <w:r w:rsidRPr="00726E4A">
              <w:t>и</w:t>
            </w:r>
            <w:r w:rsidRPr="00726E4A">
              <w:t>жение ими разумных предложений, компания по управлению недвижимостью Маркоса не проявила никакого интереса к этим предложениям. В соответствии с постановлением от 4 августа 200</w:t>
            </w:r>
            <w:r w:rsidR="00726E4A">
              <w:t>8</w:t>
            </w:r>
            <w:r w:rsidRPr="00726E4A">
              <w:t xml:space="preserve"> года этап </w:t>
            </w:r>
            <w:proofErr w:type="spellStart"/>
            <w:r w:rsidRPr="00726E4A">
              <w:t>СРС</w:t>
            </w:r>
            <w:proofErr w:type="spellEnd"/>
            <w:r w:rsidRPr="00726E4A">
              <w:t xml:space="preserve"> был прекращен. По утве</w:t>
            </w:r>
            <w:r w:rsidRPr="00726E4A">
              <w:t>р</w:t>
            </w:r>
            <w:r w:rsidRPr="00726E4A">
              <w:t>ждениям авторов, затягивание государством-участником исполнительного пр</w:t>
            </w:r>
            <w:r w:rsidRPr="00726E4A">
              <w:t>о</w:t>
            </w:r>
            <w:r w:rsidRPr="00726E4A">
              <w:t>изводства, которое на момент представления ими своего представления раст</w:t>
            </w:r>
            <w:r w:rsidRPr="00726E4A">
              <w:t>я</w:t>
            </w:r>
            <w:r w:rsidRPr="00726E4A">
              <w:t>нулось уже более чем на 11 лет, является частью политики и практики госуда</w:t>
            </w:r>
            <w:r w:rsidRPr="00726E4A">
              <w:t>р</w:t>
            </w:r>
            <w:r w:rsidRPr="00726E4A">
              <w:t>ства-участника, проводимых с целью недопущения получения группой истцов каких-либо средств по вынесенному в США судебному постановлению по их делу, и служит дополнительным примером этой практики. Авторы просили Комитет указать в денежном выражении объем компенсации (и другой пом</w:t>
            </w:r>
            <w:r w:rsidRPr="00726E4A">
              <w:t>о</w:t>
            </w:r>
            <w:r w:rsidRPr="00726E4A">
              <w:t>щи), право на получение которой этой группой уже было, по их утверждениям, признано Комитетом. (В распоряжении от 4 августа 2008 года говорится: "Уч</w:t>
            </w:r>
            <w:r w:rsidRPr="00726E4A">
              <w:t>и</w:t>
            </w:r>
            <w:r w:rsidRPr="00726E4A">
              <w:t>тывая, что данное дело находится на стадии судебного рассмотрения вот уже 11 лет, крайне важно, чтобы судебное разбирательство дела по существу нач</w:t>
            </w:r>
            <w:r w:rsidRPr="00726E4A">
              <w:t>а</w:t>
            </w:r>
            <w:r w:rsidRPr="00726E4A">
              <w:t>лось без дальнейших проволочек". Материалы по этому делу были возвращены в Региональный суд первой инстанции для "надлежащего распоряжения ими".) 21 августа 2009 года авторы вновь обратились к Комитету с просьбой опред</w:t>
            </w:r>
            <w:r w:rsidRPr="00726E4A">
              <w:t>е</w:t>
            </w:r>
            <w:r w:rsidRPr="00726E4A">
              <w:t>лить сумму компенсации (и другой помощи), на которую, по мнению Комитета, они имеют право. Они подчеркнули, в частности, свое мнение о том, что: гос</w:t>
            </w:r>
            <w:r w:rsidRPr="00726E4A">
              <w:t>у</w:t>
            </w:r>
            <w:r w:rsidRPr="00726E4A">
              <w:t>дарство-участник ничего не сделало для решения этого дела; оно получило десятки миллионов долларов в виде активов Маркоса, но не распределило даже части этой суммы среди жертв; выплата компенсации согласуется с полож</w:t>
            </w:r>
            <w:r w:rsidRPr="00726E4A">
              <w:t>е</w:t>
            </w:r>
            <w:r w:rsidRPr="00726E4A">
              <w:t xml:space="preserve">ниями резолюции 60/147 Организации Объединенных Наций </w:t>
            </w:r>
            <w:r w:rsidR="00726E4A">
              <w:t xml:space="preserve">об </w:t>
            </w:r>
            <w:r w:rsidRPr="00726E4A">
              <w:t>"Основных при</w:t>
            </w:r>
            <w:r w:rsidRPr="00726E4A">
              <w:t>н</w:t>
            </w:r>
            <w:r w:rsidRPr="00726E4A">
              <w:t>ципах и руководящих положениях, касающихся права на правовую защиту и возмещение ущерба для жертв грубых нарушений международного права…"; задержка с оказанием помощи 9 539 жертвам, интересам которых отвечает р</w:t>
            </w:r>
            <w:r w:rsidRPr="00726E4A">
              <w:t>е</w:t>
            </w:r>
            <w:r w:rsidRPr="00726E4A">
              <w:t>шение Комитета, подталкивает государство-участник к дальнейшему наруш</w:t>
            </w:r>
            <w:r w:rsidRPr="00726E4A">
              <w:t>е</w:t>
            </w:r>
            <w:r w:rsidRPr="00726E4A">
              <w:t>нию прав человека.</w:t>
            </w:r>
          </w:p>
          <w:p w:rsidR="0026661F" w:rsidRPr="00726E4A" w:rsidRDefault="0026661F" w:rsidP="00726E4A">
            <w:pPr>
              <w:jc w:val="both"/>
            </w:pPr>
            <w:r w:rsidRPr="00726E4A">
              <w:t>4 февраля 2011 года авторы вновь заявили, что государство-участник не прин</w:t>
            </w:r>
            <w:r w:rsidRPr="00726E4A">
              <w:t>я</w:t>
            </w:r>
            <w:r w:rsidRPr="00726E4A">
              <w:t>ло никаких мер для реализации Соображений Комитета.</w:t>
            </w:r>
          </w:p>
        </w:tc>
      </w:tr>
      <w:tr w:rsidR="0026661F" w:rsidRPr="00726E4A" w:rsidTr="00726E4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Дальнейшие принятые или требуемые меры</w:t>
            </w:r>
          </w:p>
          <w:p w:rsidR="0026661F" w:rsidRPr="00726E4A" w:rsidRDefault="0026661F" w:rsidP="00726E4A">
            <w:pPr>
              <w:jc w:val="both"/>
            </w:pPr>
            <w:r w:rsidRPr="00726E4A">
              <w:t>Последнее представление авторов было препровождено государству-участнику 21 февраля 2011 года. Комитет, возможно, пожелает дождаться получения дальнейших комментариев, прежде чем принимать решение по данному вопр</w:t>
            </w:r>
            <w:r w:rsidRPr="00726E4A">
              <w:t>о</w:t>
            </w:r>
            <w:r w:rsidRPr="00726E4A">
              <w:t>су.</w:t>
            </w:r>
          </w:p>
        </w:tc>
      </w:tr>
      <w:tr w:rsidR="0026661F" w:rsidRPr="00726E4A" w:rsidTr="00726E4A">
        <w:tc>
          <w:tcPr>
            <w:tcW w:w="2847" w:type="dxa"/>
          </w:tcPr>
          <w:p w:rsidR="0026661F" w:rsidRPr="00726E4A" w:rsidRDefault="0026661F" w:rsidP="00726E4A">
            <w:pPr>
              <w:rPr>
                <w:b/>
              </w:rPr>
            </w:pPr>
            <w:r w:rsidRPr="00726E4A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26E4A" w:rsidRDefault="0026661F" w:rsidP="00726E4A">
            <w:r w:rsidRPr="00726E4A">
              <w:t>Комитет считает, что диалог по последующей деятельности продолжается.</w:t>
            </w:r>
          </w:p>
        </w:tc>
      </w:tr>
    </w:tbl>
    <w:p w:rsidR="001F108B" w:rsidRDefault="001F108B" w:rsidP="0026661F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C5442" w:rsidTr="0026661F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C1119A">
            <w:pPr>
              <w:pageBreakBefore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РОССИЙСКАЯ ФЕДЕРАЦИЯ</w:t>
            </w:r>
          </w:p>
        </w:tc>
      </w:tr>
      <w:tr w:rsidR="0026661F" w:rsidRPr="007C5442" w:rsidTr="0026661F">
        <w:tc>
          <w:tcPr>
            <w:tcW w:w="2847" w:type="dxa"/>
            <w:tcBorders>
              <w:top w:val="single" w:sz="12" w:space="0" w:color="auto"/>
            </w:tcBorders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>Пустовалов, 1232/2003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1F108B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C1119A">
            <w:pPr>
              <w:spacing w:after="100" w:line="220" w:lineRule="atLeast"/>
            </w:pPr>
            <w:r w:rsidRPr="007C5442">
              <w:t>23 марта 2010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C1119A">
            <w:pPr>
              <w:spacing w:after="100"/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C1119A">
            <w:pPr>
              <w:spacing w:after="100" w:line="220" w:lineRule="atLeast"/>
            </w:pPr>
            <w:r w:rsidRPr="007C5442">
              <w:t>Вынужденное признание, полученное под пр</w:t>
            </w:r>
            <w:r w:rsidRPr="007C5442">
              <w:t>и</w:t>
            </w:r>
            <w:r w:rsidRPr="007C5442">
              <w:t xml:space="preserve">нуждением – нарушение статьи 7 и пункта 3 </w:t>
            </w:r>
            <w:proofErr w:type="spellStart"/>
            <w:r w:rsidRPr="007C5442">
              <w:t>g</w:t>
            </w:r>
            <w:proofErr w:type="spellEnd"/>
            <w:r w:rsidRPr="007C5442">
              <w:t>) статьи 14; отсутствие у автора адвоката во вр</w:t>
            </w:r>
            <w:r w:rsidRPr="007C5442">
              <w:t>е</w:t>
            </w:r>
            <w:r w:rsidRPr="007C5442">
              <w:t>мя следственных действий, отказ суда первой инстанции разрешить автору нанять нового а</w:t>
            </w:r>
            <w:r w:rsidRPr="007C5442">
              <w:t>д</w:t>
            </w:r>
            <w:r w:rsidRPr="007C5442">
              <w:t xml:space="preserve">воката, а также отказ в его просьбах пригласить дополнительных экспертов и свидетелей </w:t>
            </w:r>
            <w:r w:rsidR="001F108B">
              <w:t xml:space="preserve">− </w:t>
            </w:r>
            <w:r w:rsidRPr="007C5442">
              <w:t>н</w:t>
            </w:r>
            <w:r w:rsidRPr="007C5442">
              <w:t>а</w:t>
            </w:r>
            <w:r w:rsidRPr="007C5442">
              <w:t xml:space="preserve">рушение пунктов 3 </w:t>
            </w:r>
            <w:proofErr w:type="spellStart"/>
            <w:r w:rsidRPr="007C5442">
              <w:t>b</w:t>
            </w:r>
            <w:proofErr w:type="spellEnd"/>
            <w:r w:rsidRPr="007C5442">
              <w:t xml:space="preserve">), </w:t>
            </w:r>
            <w:proofErr w:type="spellStart"/>
            <w:r w:rsidRPr="007C5442">
              <w:t>d</w:t>
            </w:r>
            <w:proofErr w:type="spellEnd"/>
            <w:r w:rsidRPr="007C5442">
              <w:t xml:space="preserve">) и </w:t>
            </w:r>
            <w:proofErr w:type="spellStart"/>
            <w:r w:rsidRPr="007C5442">
              <w:t>e</w:t>
            </w:r>
            <w:proofErr w:type="spellEnd"/>
            <w:r w:rsidRPr="007C5442">
              <w:t>) статьи 14 Пакта.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C1119A">
            <w:pPr>
              <w:spacing w:after="100"/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C1119A">
            <w:pPr>
              <w:spacing w:after="100" w:line="220" w:lineRule="atLeast"/>
            </w:pPr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выплату соответствующей компенсации, возбуждение и проведение уголовного судопр</w:t>
            </w:r>
            <w:r w:rsidRPr="007C5442">
              <w:t>о</w:t>
            </w:r>
            <w:r w:rsidRPr="007C5442">
              <w:t>изводства с целью установления ответственн</w:t>
            </w:r>
            <w:r w:rsidRPr="007C5442">
              <w:t>о</w:t>
            </w:r>
            <w:r w:rsidRPr="007C5442">
              <w:t>сти за жестокое обращение с г-ном Пустовал</w:t>
            </w:r>
            <w:r w:rsidRPr="007C5442">
              <w:t>о</w:t>
            </w:r>
            <w:r w:rsidRPr="007C5442">
              <w:t>вым и пересмотр в судебном порядке этого дела с гарантиями, закрепленными в Пакте. Госуда</w:t>
            </w:r>
            <w:r w:rsidRPr="007C5442">
              <w:t>р</w:t>
            </w:r>
            <w:r w:rsidRPr="007C5442">
              <w:t>ство-участник также обязано не допускать ан</w:t>
            </w:r>
            <w:r w:rsidRPr="007C5442">
              <w:t>а</w:t>
            </w:r>
            <w:r w:rsidRPr="007C5442">
              <w:t>логичных нарушений в будущем.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1F108B">
              <w:rPr>
                <w:b/>
              </w:rPr>
              <w:br/>
            </w:r>
            <w:r w:rsidRPr="007C5442">
              <w:rPr>
                <w:b/>
              </w:rPr>
              <w:t>государс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C1119A">
            <w:pPr>
              <w:spacing w:after="100" w:line="220" w:lineRule="atLeast"/>
            </w:pPr>
            <w:r w:rsidRPr="007C5442">
              <w:t>28 января 2011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C1119A">
            <w:pPr>
              <w:spacing w:after="100" w:line="220" w:lineRule="atLeast"/>
            </w:pPr>
            <w:r w:rsidRPr="007C5442">
              <w:t>20 октября 2010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C1119A">
            <w:pPr>
              <w:spacing w:after="100" w:line="220" w:lineRule="atLeast"/>
            </w:pPr>
            <w:r w:rsidRPr="007C5442">
              <w:t>21 сентября 2010 года</w:t>
            </w:r>
          </w:p>
        </w:tc>
      </w:tr>
      <w:tr w:rsidR="0026661F" w:rsidRPr="007C5442" w:rsidTr="003E750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C1119A">
            <w:pPr>
              <w:spacing w:after="100" w:line="220" w:lineRule="atLeast"/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26661F" w:rsidRPr="007C5442" w:rsidRDefault="0026661F" w:rsidP="00C1119A">
            <w:pPr>
              <w:spacing w:after="100" w:line="220" w:lineRule="atLeast"/>
            </w:pPr>
            <w:r w:rsidRPr="007C5442">
              <w:t>В письме от 21 сентября 2010 года автор поясняет, что до сих пор властями гос</w:t>
            </w:r>
            <w:r w:rsidRPr="007C5442">
              <w:t>у</w:t>
            </w:r>
            <w:r w:rsidRPr="007C5442">
              <w:t>дарства-участника не принято никаких мер для выполнения Соображений Комит</w:t>
            </w:r>
            <w:r w:rsidRPr="007C5442">
              <w:t>е</w:t>
            </w:r>
            <w:r w:rsidRPr="007C5442">
              <w:t>та.</w:t>
            </w:r>
          </w:p>
        </w:tc>
      </w:tr>
      <w:tr w:rsidR="0026661F" w:rsidRPr="007C5442" w:rsidTr="003E750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C1119A">
            <w:pPr>
              <w:spacing w:line="220" w:lineRule="atLeast"/>
              <w:jc w:val="both"/>
              <w:rPr>
                <w:b/>
              </w:rPr>
            </w:pPr>
            <w:r w:rsidRPr="007C5442">
              <w:rPr>
                <w:b/>
              </w:rPr>
              <w:t>Представление государства-участника</w:t>
            </w:r>
          </w:p>
          <w:p w:rsidR="0026661F" w:rsidRPr="007C5442" w:rsidRDefault="0026661F" w:rsidP="00C1119A">
            <w:pPr>
              <w:spacing w:after="0"/>
              <w:jc w:val="both"/>
            </w:pPr>
            <w:r w:rsidRPr="007C5442">
              <w:t xml:space="preserve">В вербальной ноте от 20 октября 2010 года государство-участник утверждало, что оно считает заключения Комитета о нарушении прав автора в соответствии со статьей 7 и пунктами 3 </w:t>
            </w:r>
            <w:proofErr w:type="spellStart"/>
            <w:r w:rsidRPr="007C5442">
              <w:t>b</w:t>
            </w:r>
            <w:proofErr w:type="spellEnd"/>
            <w:r w:rsidRPr="007C5442">
              <w:t xml:space="preserve">), </w:t>
            </w:r>
            <w:proofErr w:type="spellStart"/>
            <w:r w:rsidRPr="007C5442">
              <w:t>d</w:t>
            </w:r>
            <w:proofErr w:type="spellEnd"/>
            <w:r w:rsidRPr="007C5442">
              <w:t xml:space="preserve">), </w:t>
            </w:r>
            <w:proofErr w:type="spellStart"/>
            <w:r w:rsidRPr="007C5442">
              <w:t>e</w:t>
            </w:r>
            <w:proofErr w:type="spellEnd"/>
            <w:r w:rsidRPr="007C5442">
              <w:t xml:space="preserve">) и </w:t>
            </w:r>
            <w:proofErr w:type="spellStart"/>
            <w:r w:rsidRPr="007C5442">
              <w:t>g</w:t>
            </w:r>
            <w:proofErr w:type="spellEnd"/>
            <w:r w:rsidRPr="007C5442">
              <w:t>) статьи 14 Пакта необоснованными. У</w:t>
            </w:r>
            <w:r w:rsidRPr="007C5442">
              <w:t>т</w:t>
            </w:r>
            <w:r w:rsidRPr="007C5442">
              <w:t>верждени</w:t>
            </w:r>
            <w:r w:rsidR="001F108B">
              <w:t>я</w:t>
            </w:r>
            <w:r w:rsidRPr="007C5442">
              <w:t xml:space="preserve"> автора о том, что он подвергался насилию со стороны сотрудников полиции и был вынужден признать вину, неоднократно рассматривались сле</w:t>
            </w:r>
            <w:r w:rsidRPr="007C5442">
              <w:t>д</w:t>
            </w:r>
            <w:r w:rsidRPr="007C5442">
              <w:t>ственными органами и судами, но не получили подтверждения, и, таким обр</w:t>
            </w:r>
            <w:r w:rsidRPr="007C5442">
              <w:t>а</w:t>
            </w:r>
            <w:r w:rsidRPr="007C5442">
              <w:t>зом, уголо</w:t>
            </w:r>
            <w:r w:rsidRPr="007C5442">
              <w:t>в</w:t>
            </w:r>
            <w:r w:rsidRPr="007C5442">
              <w:t>ное дело в этой связи не может быть возбуждено. Суды установили, что во время задержания автор нанес огнестрельные ранения одному из с</w:t>
            </w:r>
            <w:r w:rsidRPr="007C5442">
              <w:t>о</w:t>
            </w:r>
            <w:r w:rsidRPr="007C5442">
              <w:t>трудников полиции, а также оказывал серьезное сопротивление при аресте. Ввиду этого сотрудники полиции применили физическую силу при его заде</w:t>
            </w:r>
            <w:r w:rsidRPr="007C5442">
              <w:t>р</w:t>
            </w:r>
            <w:r w:rsidRPr="007C5442">
              <w:t>жании. Исходя из этого, суды сделали заключение о том, что телесные повре</w:t>
            </w:r>
            <w:r w:rsidRPr="007C5442">
              <w:t>ж</w:t>
            </w:r>
            <w:r w:rsidRPr="007C5442">
              <w:t>дения автора стали следствием правомерного применения силы полицией во время задержания. В этих обсто</w:t>
            </w:r>
            <w:r w:rsidRPr="007C5442">
              <w:t>я</w:t>
            </w:r>
            <w:r w:rsidRPr="007C5442">
              <w:t>тельствах у властей государства-участника нет законных оснований для возбуждения уголовного дела против соответс</w:t>
            </w:r>
            <w:r w:rsidRPr="007C5442">
              <w:t>т</w:t>
            </w:r>
            <w:r w:rsidRPr="007C5442">
              <w:t>вующих сотрудников полиции, как это было рекомендовано в Соображениях Комитета.</w:t>
            </w:r>
          </w:p>
          <w:p w:rsidR="0026661F" w:rsidRPr="007C5442" w:rsidRDefault="0026661F" w:rsidP="001F108B">
            <w:pPr>
              <w:jc w:val="both"/>
            </w:pPr>
            <w:r w:rsidRPr="007C5442">
              <w:t>Что касается предполагаемого нарушения прав автора в соответствии со стат</w:t>
            </w:r>
            <w:r w:rsidRPr="007C5442">
              <w:t>ь</w:t>
            </w:r>
            <w:r w:rsidRPr="007C5442">
              <w:t>ей 14 Пакта, то государство-участник поясняет, что утверждения автора о н</w:t>
            </w:r>
            <w:r w:rsidRPr="007C5442">
              <w:t>а</w:t>
            </w:r>
            <w:r w:rsidRPr="007C5442">
              <w:t>личии у него алиби, которое могут подтвердить многочисленные свидетели, были должным образом изучены и проверены судами, но были полностью о</w:t>
            </w:r>
            <w:r w:rsidRPr="007C5442">
              <w:t>п</w:t>
            </w:r>
            <w:r w:rsidRPr="007C5442">
              <w:t>ровергнуты, что нашло отражение в постановлениях и решениях судов. В р</w:t>
            </w:r>
            <w:r w:rsidRPr="007C5442">
              <w:t>е</w:t>
            </w:r>
            <w:r w:rsidRPr="007C5442">
              <w:t>шениях судов (копия прилагается) указаны основания для отклонения утве</w:t>
            </w:r>
            <w:r w:rsidRPr="007C5442">
              <w:t>р</w:t>
            </w:r>
            <w:r w:rsidRPr="007C5442">
              <w:t>ждений автора о процессуальных нарушениях. В свете вышеуказанных обсто</w:t>
            </w:r>
            <w:r w:rsidRPr="007C5442">
              <w:t>я</w:t>
            </w:r>
            <w:r w:rsidRPr="007C5442">
              <w:t>тельств, государство-участник не видит оснований для возбуждения повторн</w:t>
            </w:r>
            <w:r w:rsidRPr="007C5442">
              <w:t>о</w:t>
            </w:r>
            <w:r w:rsidRPr="007C5442">
              <w:t>го судебного разбирательства, как это рекомендовано в Соображениях Комит</w:t>
            </w:r>
            <w:r w:rsidRPr="007C5442">
              <w:t>е</w:t>
            </w:r>
            <w:r w:rsidRPr="007C5442">
              <w:t xml:space="preserve">та. </w:t>
            </w:r>
          </w:p>
          <w:p w:rsidR="0026661F" w:rsidRPr="007C5442" w:rsidRDefault="0026661F" w:rsidP="001F108B">
            <w:pPr>
              <w:jc w:val="both"/>
            </w:pPr>
            <w:r w:rsidRPr="007C5442">
              <w:t>Государство-участник далее поясняет, что копии Соображений Комитета по да</w:t>
            </w:r>
            <w:r w:rsidRPr="007C5442">
              <w:t>н</w:t>
            </w:r>
            <w:r w:rsidRPr="007C5442">
              <w:t>ному делу были отправлены в различные суды Российской Федерации (Верховные суды, региональные суды, апелляционные суды и т.д.) для инфо</w:t>
            </w:r>
            <w:r w:rsidRPr="007C5442">
              <w:t>р</w:t>
            </w:r>
            <w:r w:rsidRPr="007C5442">
              <w:t>мации, а также для использования судами на практике.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Дальнейшие принятые или требуемые меры</w:t>
            </w:r>
          </w:p>
          <w:p w:rsidR="0026661F" w:rsidRPr="007C5442" w:rsidRDefault="0026661F" w:rsidP="001F108B">
            <w:pPr>
              <w:jc w:val="both"/>
            </w:pPr>
            <w:r w:rsidRPr="007C5442">
              <w:t>Представление государства-участника было препровождено автору 16 ноября 2010 года. Комитет, возможно, пожелает дождаться получения дальнейших комментариев, пр</w:t>
            </w:r>
            <w:r w:rsidRPr="007C5442">
              <w:t>е</w:t>
            </w:r>
            <w:r w:rsidRPr="007C5442">
              <w:t>жде чем принимать решение по данному вопросу.</w:t>
            </w:r>
          </w:p>
        </w:tc>
      </w:tr>
    </w:tbl>
    <w:tbl>
      <w:tblPr>
        <w:tblW w:w="7377" w:type="dxa"/>
        <w:tblInd w:w="1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5"/>
        <w:gridCol w:w="4502"/>
      </w:tblGrid>
      <w:tr w:rsidR="0026661F" w:rsidRPr="007C5442" w:rsidTr="0026661F">
        <w:tc>
          <w:tcPr>
            <w:tcW w:w="2875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40" w:after="120"/>
              <w:rPr>
                <w:b/>
              </w:rPr>
            </w:pPr>
            <w:r w:rsidRPr="007C5442">
              <w:rPr>
                <w:b/>
              </w:rPr>
              <w:t>Предложенное Комитетом р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шение</w:t>
            </w:r>
          </w:p>
        </w:tc>
        <w:tc>
          <w:tcPr>
            <w:tcW w:w="4502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40" w:after="120"/>
            </w:pPr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AC59C6" w:rsidRPr="007C5442" w:rsidRDefault="00AC59C6" w:rsidP="00D76358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C5442" w:rsidTr="0026661F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РОССИЙСКАЯ ФЕДЕРАЦИЯ</w:t>
            </w:r>
          </w:p>
        </w:tc>
      </w:tr>
      <w:tr w:rsidR="0026661F" w:rsidRPr="00036A83" w:rsidTr="0026661F">
        <w:tc>
          <w:tcPr>
            <w:tcW w:w="2847" w:type="dxa"/>
            <w:tcBorders>
              <w:top w:val="single" w:sz="12" w:space="0" w:color="auto"/>
            </w:tcBorders>
          </w:tcPr>
          <w:p w:rsidR="0026661F" w:rsidRPr="00036A83" w:rsidRDefault="0026661F" w:rsidP="0026661F">
            <w:pPr>
              <w:rPr>
                <w:b/>
              </w:rPr>
            </w:pPr>
            <w:r w:rsidRPr="00036A83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036A83" w:rsidRDefault="0026661F" w:rsidP="0026661F">
            <w:pPr>
              <w:rPr>
                <w:b/>
              </w:rPr>
            </w:pPr>
            <w:r w:rsidRPr="00036A83">
              <w:rPr>
                <w:b/>
              </w:rPr>
              <w:t>Бабкин, 1310/2004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принятия</w:t>
            </w:r>
            <w:r w:rsidR="00036A83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3 апреля 2008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Предание суду и наказание дважды за одно и то же преступление, несправедливое судебное ра</w:t>
            </w:r>
            <w:r w:rsidRPr="007C5442">
              <w:t>з</w:t>
            </w:r>
            <w:r w:rsidRPr="007C5442">
              <w:t>бирательство – нарушение пункта 1 статьи 14 с</w:t>
            </w:r>
            <w:r w:rsidRPr="007C5442">
              <w:t>о</w:t>
            </w:r>
            <w:r w:rsidRPr="007C5442">
              <w:t>вместно с пунктом 7 статьи 14 Пакта.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Такие соответствующие формы правовой защ</w:t>
            </w:r>
            <w:r w:rsidRPr="007C5442">
              <w:t>и</w:t>
            </w:r>
            <w:r w:rsidRPr="007C5442">
              <w:t>ты, как компенсация и повторное слушание дела по предъявленным автору обвинениям в уби</w:t>
            </w:r>
            <w:r w:rsidRPr="007C5442">
              <w:t>й</w:t>
            </w:r>
            <w:r w:rsidRPr="007C5442">
              <w:t>стве.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3D160A">
              <w:rPr>
                <w:b/>
              </w:rPr>
              <w:br/>
            </w:r>
            <w:r w:rsidRPr="007C5442">
              <w:rPr>
                <w:b/>
              </w:rPr>
              <w:t>государс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17 октября 2008 года</w:t>
            </w:r>
          </w:p>
        </w:tc>
      </w:tr>
      <w:tr w:rsidR="0026661F" w:rsidRPr="007C5442" w:rsidTr="003D160A">
        <w:tc>
          <w:tcPr>
            <w:tcW w:w="2847" w:type="dxa"/>
            <w:tcBorders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29 января 2009 года</w:t>
            </w:r>
          </w:p>
        </w:tc>
      </w:tr>
      <w:tr w:rsidR="0026661F" w:rsidRPr="007C5442" w:rsidTr="003D160A">
        <w:tc>
          <w:tcPr>
            <w:tcW w:w="2847" w:type="dxa"/>
            <w:tcBorders>
              <w:top w:val="nil"/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ко</w:t>
            </w:r>
            <w:r w:rsidRPr="007C5442">
              <w:rPr>
                <w:b/>
              </w:rPr>
              <w:t>м</w:t>
            </w:r>
            <w:r w:rsidRPr="007C5442">
              <w:rPr>
                <w:b/>
              </w:rPr>
              <w:t>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26661F" w:rsidRPr="007C5442" w:rsidRDefault="0026661F" w:rsidP="0026661F">
            <w:r w:rsidRPr="007C5442">
              <w:t>1 марта 2009 года, 6 сентября 2010 года</w:t>
            </w:r>
          </w:p>
        </w:tc>
      </w:tr>
      <w:tr w:rsidR="0026661F" w:rsidRPr="007C5442" w:rsidTr="003D160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3D160A">
            <w:pPr>
              <w:pageBreakBefore/>
              <w:jc w:val="both"/>
              <w:rPr>
                <w:b/>
              </w:rPr>
            </w:pPr>
            <w:r w:rsidRPr="007C5442">
              <w:rPr>
                <w:b/>
              </w:rPr>
              <w:t>Представление государства-участника</w:t>
            </w:r>
          </w:p>
          <w:p w:rsidR="0026661F" w:rsidRPr="007C5442" w:rsidRDefault="0026661F" w:rsidP="00036A83">
            <w:pPr>
              <w:jc w:val="both"/>
            </w:pPr>
            <w:r w:rsidRPr="007C5442">
              <w:t>Комитет ссылается на сообщенную государством-участником в октябре</w:t>
            </w:r>
            <w:r w:rsidR="00036A83">
              <w:t xml:space="preserve"> </w:t>
            </w:r>
            <w:r w:rsidRPr="007C5442">
              <w:t>2008</w:t>
            </w:r>
            <w:r w:rsidR="00036A83">
              <w:t> </w:t>
            </w:r>
            <w:r w:rsidRPr="007C5442">
              <w:t>года информацию о том, что Верховный суд направил Соображения К</w:t>
            </w:r>
            <w:r w:rsidRPr="007C5442">
              <w:t>о</w:t>
            </w:r>
            <w:r w:rsidRPr="007C5442">
              <w:t>митета Верховным судам Республик в целях недопущения подобного наруш</w:t>
            </w:r>
            <w:r w:rsidRPr="007C5442">
              <w:t>е</w:t>
            </w:r>
            <w:r w:rsidRPr="007C5442">
              <w:t>ния в б</w:t>
            </w:r>
            <w:r w:rsidRPr="007C5442">
              <w:t>у</w:t>
            </w:r>
            <w:r w:rsidRPr="007C5442">
              <w:t>дущем. Соображения были широко опубликованы, а автор подал еще одно "пр</w:t>
            </w:r>
            <w:r w:rsidRPr="007C5442">
              <w:t>о</w:t>
            </w:r>
            <w:r w:rsidRPr="007C5442">
              <w:t>шение" в Верховный суд.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036A83">
            <w:pPr>
              <w:jc w:val="both"/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26661F" w:rsidRPr="007C5442" w:rsidRDefault="0026661F" w:rsidP="00036A83">
            <w:pPr>
              <w:jc w:val="both"/>
            </w:pPr>
            <w:r w:rsidRPr="007C5442">
              <w:t>Комитету также известно, что 1 марта 2009 года автор заявил, что в Соображ</w:t>
            </w:r>
            <w:r w:rsidRPr="007C5442">
              <w:t>е</w:t>
            </w:r>
            <w:r w:rsidRPr="007C5442">
              <w:t>ниях Комитета должно быть установлено, что отмена вынесенного ему опра</w:t>
            </w:r>
            <w:r w:rsidRPr="007C5442">
              <w:t>в</w:t>
            </w:r>
            <w:r w:rsidRPr="007C5442">
              <w:t>дательного приговора является несправедливой и необоснованной и против</w:t>
            </w:r>
            <w:r w:rsidRPr="007C5442">
              <w:t>о</w:t>
            </w:r>
            <w:r w:rsidRPr="007C5442">
              <w:t>речит законодательству. Он просит Комитет включить эту дополнительную и</w:t>
            </w:r>
            <w:r w:rsidRPr="007C5442">
              <w:t>н</w:t>
            </w:r>
            <w:r w:rsidRPr="007C5442">
              <w:t>формацию в свои Соображения. Автор утверждает, что поданная им жалоба в отношении пересмо</w:t>
            </w:r>
            <w:r w:rsidRPr="007C5442">
              <w:t>т</w:t>
            </w:r>
            <w:r w:rsidRPr="007C5442">
              <w:t>ра в порядке надзора была отклонена 3 марта 2009 года, и это указывает на неосведомленность Верховного суда о Соображениях Комит</w:t>
            </w:r>
            <w:r w:rsidRPr="007C5442">
              <w:t>е</w:t>
            </w:r>
            <w:r w:rsidRPr="007C5442">
              <w:t>та по его делу, противореча представлению государс</w:t>
            </w:r>
            <w:r w:rsidRPr="007C5442">
              <w:t>т</w:t>
            </w:r>
            <w:r w:rsidRPr="007C5442">
              <w:t xml:space="preserve">ва-участника. 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036A83">
            <w:pPr>
              <w:jc w:val="both"/>
              <w:rPr>
                <w:b/>
              </w:rPr>
            </w:pPr>
            <w:r w:rsidRPr="007C5442">
              <w:rPr>
                <w:b/>
              </w:rPr>
              <w:t xml:space="preserve">Дополнительная информация, представленная автором </w:t>
            </w:r>
          </w:p>
          <w:p w:rsidR="0026661F" w:rsidRPr="007C5442" w:rsidRDefault="0026661F" w:rsidP="00036A83">
            <w:pPr>
              <w:jc w:val="both"/>
            </w:pPr>
            <w:r w:rsidRPr="007C5442">
              <w:t>6 сентября 2010 года автор пояснил, что он все еще находится в тюрьме, отб</w:t>
            </w:r>
            <w:r w:rsidRPr="007C5442">
              <w:t>ы</w:t>
            </w:r>
            <w:r w:rsidRPr="007C5442">
              <w:t>вая наказание за преступление, которое он не совершал. Он просит Комитет принять меры в этом отношении.</w:t>
            </w:r>
          </w:p>
          <w:p w:rsidR="0026661F" w:rsidRPr="007C5442" w:rsidRDefault="0026661F" w:rsidP="00036A83">
            <w:pPr>
              <w:jc w:val="both"/>
              <w:rPr>
                <w:b/>
              </w:rPr>
            </w:pPr>
            <w:r w:rsidRPr="007C5442">
              <w:t>29 января 2011 года автор повторил свои предыдущие объяснения и предст</w:t>
            </w:r>
            <w:r w:rsidRPr="007C5442">
              <w:t>а</w:t>
            </w:r>
            <w:r w:rsidRPr="007C5442">
              <w:t>вил Комитету копию ответа на свое ходатайство в Верховный Суд Российской Ф</w:t>
            </w:r>
            <w:r w:rsidRPr="007C5442">
              <w:t>е</w:t>
            </w:r>
            <w:r w:rsidRPr="007C5442">
              <w:t>дерации о пересмотре его уголовного дела на основании новых обстоятельств, т.е. С</w:t>
            </w:r>
            <w:r w:rsidRPr="007C5442">
              <w:t>о</w:t>
            </w:r>
            <w:r w:rsidRPr="007C5442">
              <w:t>ображений Комитета. Верховный суд отклонил его ходатайство, заявив, что законодательство не предусматривает пересмотр дел на основании реш</w:t>
            </w:r>
            <w:r w:rsidRPr="007C5442">
              <w:t>е</w:t>
            </w:r>
            <w:r w:rsidRPr="007C5442">
              <w:t>ний договорных органов</w:t>
            </w:r>
            <w:r w:rsidRPr="007C5442">
              <w:rPr>
                <w:rStyle w:val="FootnoteReference"/>
              </w:rPr>
              <w:footnoteReference w:id="4"/>
            </w:r>
            <w:r w:rsidRPr="007C5442">
              <w:t xml:space="preserve">. Он просит Комитет </w:t>
            </w:r>
            <w:r w:rsidR="003D160A">
              <w:t>оказать помощь в этом вопросе</w:t>
            </w:r>
            <w:r w:rsidRPr="007C5442">
              <w:t>.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3D160A">
            <w:pPr>
              <w:jc w:val="both"/>
              <w:rPr>
                <w:b/>
              </w:rPr>
            </w:pPr>
            <w:r w:rsidRPr="007C5442">
              <w:rPr>
                <w:b/>
              </w:rPr>
              <w:t>Дальнейшие принятые или требуемые меры</w:t>
            </w:r>
          </w:p>
          <w:p w:rsidR="0026661F" w:rsidRPr="007C5442" w:rsidRDefault="0026661F" w:rsidP="003D160A">
            <w:pPr>
              <w:jc w:val="both"/>
            </w:pPr>
            <w:r w:rsidRPr="007C5442">
              <w:t xml:space="preserve">Последние представления автора были препровождены государству-участнику </w:t>
            </w:r>
            <w:r w:rsidRPr="007C5442">
              <w:br/>
              <w:t>19 ноября 2010 года и 23 февраля 2011 года соответственно. Комитет, возмо</w:t>
            </w:r>
            <w:r w:rsidRPr="007C5442">
              <w:t>ж</w:t>
            </w:r>
            <w:r w:rsidRPr="007C5442">
              <w:t>но, пожелает дождаться получения дальнейших комментариев, прежде чем принимать р</w:t>
            </w:r>
            <w:r w:rsidRPr="007C5442">
              <w:t>е</w:t>
            </w:r>
            <w:r w:rsidRPr="007C5442">
              <w:t>шение по данному вопросу.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3D160A" w:rsidRDefault="0026661F" w:rsidP="0026661F">
            <w:pPr>
              <w:rPr>
                <w:b/>
              </w:rPr>
            </w:pPr>
            <w:r w:rsidRPr="003D160A">
              <w:rPr>
                <w:b/>
              </w:rPr>
              <w:t>Предложенное Комитетом р</w:t>
            </w:r>
            <w:r w:rsidRPr="003D160A">
              <w:rPr>
                <w:b/>
              </w:rPr>
              <w:t>е</w:t>
            </w:r>
            <w:r w:rsidRPr="003D160A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3D160A" w:rsidRDefault="003D160A" w:rsidP="003D160A">
      <w:pPr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</w:p>
    <w:p w:rsidR="0026661F" w:rsidRPr="007C5442" w:rsidRDefault="003D160A" w:rsidP="003D160A">
      <w:pPr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C5442" w:rsidTr="0026661F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РОССИЙСКАЯ ФЕДЕРАЦИЯ</w:t>
            </w:r>
          </w:p>
        </w:tc>
      </w:tr>
      <w:tr w:rsidR="0026661F" w:rsidRPr="003D160A" w:rsidTr="0026661F">
        <w:tc>
          <w:tcPr>
            <w:tcW w:w="2847" w:type="dxa"/>
            <w:tcBorders>
              <w:top w:val="single" w:sz="12" w:space="0" w:color="auto"/>
            </w:tcBorders>
          </w:tcPr>
          <w:p w:rsidR="0026661F" w:rsidRPr="003D160A" w:rsidRDefault="0026661F" w:rsidP="0026661F">
            <w:pPr>
              <w:rPr>
                <w:b/>
              </w:rPr>
            </w:pPr>
            <w:r w:rsidRPr="003D160A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3D160A" w:rsidRDefault="0026661F" w:rsidP="0026661F">
            <w:pPr>
              <w:rPr>
                <w:b/>
              </w:rPr>
            </w:pPr>
            <w:proofErr w:type="spellStart"/>
            <w:r w:rsidRPr="003D160A">
              <w:rPr>
                <w:b/>
              </w:rPr>
              <w:t>Амиров</w:t>
            </w:r>
            <w:proofErr w:type="spellEnd"/>
            <w:r w:rsidRPr="003D160A">
              <w:rPr>
                <w:b/>
              </w:rPr>
              <w:t>, 1447/2006</w:t>
            </w:r>
          </w:p>
        </w:tc>
      </w:tr>
      <w:tr w:rsidR="0026661F" w:rsidRPr="007C5442" w:rsidTr="003D160A">
        <w:tc>
          <w:tcPr>
            <w:tcW w:w="2847" w:type="dxa"/>
            <w:tcBorders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3D160A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2 апреля 2009 года</w:t>
            </w:r>
          </w:p>
        </w:tc>
      </w:tr>
      <w:tr w:rsidR="0026661F" w:rsidRPr="007C5442" w:rsidTr="003D160A">
        <w:tc>
          <w:tcPr>
            <w:tcW w:w="2847" w:type="dxa"/>
            <w:tcBorders>
              <w:top w:val="nil"/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26661F" w:rsidRPr="007C5442" w:rsidRDefault="0026661F" w:rsidP="0026661F">
            <w:r w:rsidRPr="007C5442">
              <w:t xml:space="preserve">Жестокое обращение и </w:t>
            </w:r>
            <w:proofErr w:type="spellStart"/>
            <w:r w:rsidRPr="007C5442">
              <w:t>непроведение</w:t>
            </w:r>
            <w:proofErr w:type="spellEnd"/>
            <w:r w:rsidRPr="007C5442">
              <w:t xml:space="preserve"> расслед</w:t>
            </w:r>
            <w:r w:rsidRPr="007C5442">
              <w:t>о</w:t>
            </w:r>
            <w:r w:rsidRPr="007C5442">
              <w:t>вания − статьи 6 и 7, рассматриваемые в сов</w:t>
            </w:r>
            <w:r w:rsidRPr="007C5442">
              <w:t>о</w:t>
            </w:r>
            <w:r w:rsidRPr="007C5442">
              <w:t>купности с пунктом 3 статьи 2 Пакта, и наруш</w:t>
            </w:r>
            <w:r w:rsidRPr="007C5442">
              <w:t>е</w:t>
            </w:r>
            <w:r w:rsidRPr="007C5442">
              <w:t>ние статьи 7 в отн</w:t>
            </w:r>
            <w:r w:rsidRPr="007C5442">
              <w:t>о</w:t>
            </w:r>
            <w:r w:rsidRPr="007C5442">
              <w:t>шении автора.</w:t>
            </w:r>
          </w:p>
        </w:tc>
      </w:tr>
      <w:tr w:rsidR="0026661F" w:rsidRPr="007C5442" w:rsidTr="003D160A">
        <w:tc>
          <w:tcPr>
            <w:tcW w:w="2847" w:type="dxa"/>
            <w:tcBorders>
              <w:top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26661F" w:rsidRPr="007C5442" w:rsidRDefault="0026661F" w:rsidP="0026661F">
            <w:r w:rsidRPr="007C5442">
              <w:t>Эффективное средство правовой защиты в фо</w:t>
            </w:r>
            <w:r w:rsidRPr="007C5442">
              <w:t>р</w:t>
            </w:r>
            <w:r w:rsidRPr="007C5442">
              <w:t>ме, в частности, беспристрастного расследов</w:t>
            </w:r>
            <w:r w:rsidRPr="007C5442">
              <w:t>а</w:t>
            </w:r>
            <w:r w:rsidRPr="007C5442">
              <w:t>ния обстоятельств смерти жены автора, привл</w:t>
            </w:r>
            <w:r w:rsidRPr="007C5442">
              <w:t>е</w:t>
            </w:r>
            <w:r w:rsidRPr="007C5442">
              <w:t>чение к ответственности виновных и адекватная компе</w:t>
            </w:r>
            <w:r w:rsidRPr="007C5442">
              <w:t>н</w:t>
            </w:r>
            <w:r w:rsidRPr="007C5442">
              <w:t>сация.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3D160A">
              <w:rPr>
                <w:b/>
              </w:rPr>
              <w:br/>
            </w:r>
            <w:r w:rsidRPr="007C5442">
              <w:rPr>
                <w:b/>
              </w:rPr>
              <w:t>государс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19 ноября 2009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 xml:space="preserve">10 сентября 2009 года, 20 мая 2010 года 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ко</w:t>
            </w:r>
            <w:r w:rsidRPr="007C5442">
              <w:rPr>
                <w:b/>
              </w:rPr>
              <w:t>м</w:t>
            </w:r>
            <w:r w:rsidRPr="007C5442">
              <w:rPr>
                <w:b/>
              </w:rPr>
              <w:t>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 xml:space="preserve">24 ноября 2009 года, 26 ноября 2010 года </w:t>
            </w:r>
          </w:p>
        </w:tc>
      </w:tr>
      <w:tr w:rsidR="0026661F" w:rsidRPr="007C5442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Ответ государства-участника</w:t>
            </w:r>
          </w:p>
          <w:p w:rsidR="0026661F" w:rsidRPr="007C5442" w:rsidRDefault="0026661F" w:rsidP="0026661F">
            <w:r w:rsidRPr="007C5442">
              <w:t>Комитет напоминает, что в своем ответе от 10 сентября 2009 года государство-участник заявило, что после решения Комитета следствие по делу автора было возобновлено. Суд счел решение о прекращении расследования незаконным, поскольку показания мужа жертвы о месте захоронения жены не были пров</w:t>
            </w:r>
            <w:r w:rsidRPr="007C5442">
              <w:t>е</w:t>
            </w:r>
            <w:r w:rsidRPr="007C5442">
              <w:t>рены, а также не были проведены другие следственные мероприятия, необх</w:t>
            </w:r>
            <w:r w:rsidRPr="007C5442">
              <w:t>о</w:t>
            </w:r>
            <w:r w:rsidRPr="007C5442">
              <w:t>димые для установления обстоятельств смерти потерпевшей. 13 июля 2009 г</w:t>
            </w:r>
            <w:r w:rsidRPr="007C5442">
              <w:t>о</w:t>
            </w:r>
            <w:r w:rsidRPr="007C5442">
              <w:t>да Прокурору Чеченской Республики было поручено принять во внимание р</w:t>
            </w:r>
            <w:r w:rsidRPr="007C5442">
              <w:t>е</w:t>
            </w:r>
            <w:r w:rsidRPr="007C5442">
              <w:t>шение Комитета, а Генеральному прокурору Российской Федерации − возобн</w:t>
            </w:r>
            <w:r w:rsidRPr="007C5442">
              <w:t>о</w:t>
            </w:r>
            <w:r w:rsidRPr="007C5442">
              <w:t>вить следствие по делу. Кроме того, государство-участник указало, что заявл</w:t>
            </w:r>
            <w:r w:rsidRPr="007C5442">
              <w:t>е</w:t>
            </w:r>
            <w:r w:rsidRPr="007C5442">
              <w:t>ние мужа жертвы о том, что он подвергался жестокому о</w:t>
            </w:r>
            <w:r w:rsidRPr="007C5442">
              <w:t>б</w:t>
            </w:r>
            <w:r w:rsidRPr="007C5442">
              <w:t>ращению в 2004 году, когда пытался выяснить, на какой стадии находится следствие, было направл</w:t>
            </w:r>
            <w:r w:rsidRPr="007C5442">
              <w:t>е</w:t>
            </w:r>
            <w:r w:rsidRPr="007C5442">
              <w:t>но районному прокурору Гро</w:t>
            </w:r>
            <w:r w:rsidRPr="007C5442">
              <w:t>з</w:t>
            </w:r>
            <w:r w:rsidRPr="007C5442">
              <w:t>ненского района.</w:t>
            </w:r>
          </w:p>
        </w:tc>
      </w:tr>
      <w:tr w:rsidR="0026661F" w:rsidRPr="007C5442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3D160A">
            <w:pPr>
              <w:jc w:val="both"/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26661F" w:rsidRPr="007C5442" w:rsidRDefault="0026661F" w:rsidP="003D160A">
            <w:pPr>
              <w:jc w:val="both"/>
            </w:pPr>
            <w:r w:rsidRPr="007C5442">
              <w:t>Комитет напоминает, что в своем ответе от 24 ноября 2009 года автор выразил сожаление по поводу того факта, что государство-участник не представило к</w:t>
            </w:r>
            <w:r w:rsidRPr="007C5442">
              <w:t>о</w:t>
            </w:r>
            <w:r w:rsidRPr="007C5442">
              <w:t>пии документов, на которые он ссылался в своем представлении, в частности копию решения от июля 2009 года о возобновлении производства по делу. Его не уведомили об этом решении, несмотря на обязанность это сделать в соо</w:t>
            </w:r>
            <w:r w:rsidRPr="007C5442">
              <w:t>т</w:t>
            </w:r>
            <w:r w:rsidRPr="007C5442">
              <w:t>ветствии со статьей 46 Уголовно-процессуального кодекса. По вопросу об эк</w:t>
            </w:r>
            <w:r w:rsidRPr="007C5442">
              <w:t>с</w:t>
            </w:r>
            <w:r w:rsidRPr="007C5442">
              <w:t>гумации тела его жены он сообщил, что примерно в мае/июне 2009 года с ним св</w:t>
            </w:r>
            <w:r w:rsidRPr="007C5442">
              <w:t>я</w:t>
            </w:r>
            <w:r w:rsidRPr="007C5442">
              <w:t>зывались, но спросили только о том, не возражает ли он против эксгумации. Остается неясным, была ли эксгумация в итоге проведена, вследствие чего он критически относится к попыткам следствия установить истинную причину смерти. Автор также отметил, что недостатки, указанные в Соображениях К</w:t>
            </w:r>
            <w:r w:rsidRPr="007C5442">
              <w:t>о</w:t>
            </w:r>
            <w:r w:rsidRPr="007C5442">
              <w:t>митета, не были учтены в решении от 8 июля 2009 года. Он выразил сомнения относительно того, что недостатки ра</w:t>
            </w:r>
            <w:r w:rsidRPr="007C5442">
              <w:t>с</w:t>
            </w:r>
            <w:r w:rsidRPr="007C5442">
              <w:t>следования, установленные в решении от 8 июля 2009 года, были хоть в какой-то степени устранены в ходе нового расследования. Автор выразил сожаление, что государство-участник не уто</w:t>
            </w:r>
            <w:r w:rsidRPr="007C5442">
              <w:t>ч</w:t>
            </w:r>
            <w:r w:rsidRPr="007C5442">
              <w:t>нило, какие именно надзорные меры были приняты Генеральной прокур</w:t>
            </w:r>
            <w:r w:rsidRPr="007C5442">
              <w:t>а</w:t>
            </w:r>
            <w:r w:rsidRPr="007C5442">
              <w:t>турой Российской Федерации по этому делу, и не указало, какие конкретные м</w:t>
            </w:r>
            <w:r w:rsidRPr="007C5442">
              <w:t>е</w:t>
            </w:r>
            <w:r w:rsidRPr="007C5442">
              <w:t>ры были приняты для предотвращения подобных нарушений в будущем, а также были ли опубликованы Соображения. Автор не получил ник</w:t>
            </w:r>
            <w:r w:rsidRPr="007C5442">
              <w:t>а</w:t>
            </w:r>
            <w:r w:rsidRPr="007C5442">
              <w:t>кой информации о проверках, которые должны были проводиться в связи с его утверждениями о жестоком обращении в 2004 году, и с ним никогда не связывались по этому п</w:t>
            </w:r>
            <w:r w:rsidRPr="007C5442">
              <w:t>о</w:t>
            </w:r>
            <w:r w:rsidRPr="007C5442">
              <w:t>воду.</w:t>
            </w:r>
          </w:p>
          <w:p w:rsidR="0026661F" w:rsidRPr="007C5442" w:rsidRDefault="0026661F" w:rsidP="003D160A">
            <w:pPr>
              <w:jc w:val="both"/>
            </w:pPr>
            <w:r w:rsidRPr="007C5442">
              <w:t>В связи со всеми указанными выше причинами автор счел, что ему не было пр</w:t>
            </w:r>
            <w:r w:rsidRPr="007C5442">
              <w:t>е</w:t>
            </w:r>
            <w:r w:rsidRPr="007C5442">
              <w:t>доставлено эффективное средство правовой защиты.</w:t>
            </w:r>
          </w:p>
        </w:tc>
      </w:tr>
      <w:tr w:rsidR="0026661F" w:rsidRPr="007C5442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3D160A">
            <w:pPr>
              <w:jc w:val="both"/>
              <w:rPr>
                <w:b/>
              </w:rPr>
            </w:pPr>
            <w:r w:rsidRPr="007C5442">
              <w:rPr>
                <w:b/>
              </w:rPr>
              <w:t xml:space="preserve">Дополнительное представление государства-участника </w:t>
            </w:r>
          </w:p>
          <w:p w:rsidR="0026661F" w:rsidRPr="007C5442" w:rsidRDefault="0026661F" w:rsidP="003D160A">
            <w:pPr>
              <w:jc w:val="both"/>
            </w:pPr>
            <w:r w:rsidRPr="007C5442">
              <w:t>Комитету известно, что 20 мая 2010 года государство-участник сообщило, в частности, о том, что 29 апреля 2010 года по требованию Прокуратуры Чече</w:t>
            </w:r>
            <w:r w:rsidRPr="007C5442">
              <w:t>н</w:t>
            </w:r>
            <w:r w:rsidRPr="007C5442">
              <w:t>ской Республики следствие было возобновлено с учетом необходимости уст</w:t>
            </w:r>
            <w:r w:rsidRPr="007C5442">
              <w:t>а</w:t>
            </w:r>
            <w:r w:rsidRPr="007C5442">
              <w:t xml:space="preserve">новления места нахождения могилы г-жи </w:t>
            </w:r>
            <w:proofErr w:type="spellStart"/>
            <w:r w:rsidRPr="007C5442">
              <w:t>Амировой</w:t>
            </w:r>
            <w:proofErr w:type="spellEnd"/>
            <w:r w:rsidRPr="007C5442">
              <w:t xml:space="preserve"> и производства эксгум</w:t>
            </w:r>
            <w:r w:rsidRPr="007C5442">
              <w:t>а</w:t>
            </w:r>
            <w:r w:rsidRPr="007C5442">
              <w:t>ции ее тела для проведения судебно-медицинской экспертизы. Однако, по сл</w:t>
            </w:r>
            <w:r w:rsidRPr="007C5442">
              <w:t>о</w:t>
            </w:r>
            <w:r w:rsidRPr="007C5442">
              <w:t xml:space="preserve">вам государства-участника, г-н </w:t>
            </w:r>
            <w:proofErr w:type="spellStart"/>
            <w:r w:rsidRPr="007C5442">
              <w:t>Абубакар</w:t>
            </w:r>
            <w:proofErr w:type="spellEnd"/>
            <w:r w:rsidRPr="007C5442">
              <w:t xml:space="preserve"> </w:t>
            </w:r>
            <w:proofErr w:type="spellStart"/>
            <w:r w:rsidRPr="007C5442">
              <w:t>Амиров</w:t>
            </w:r>
            <w:proofErr w:type="spellEnd"/>
            <w:r w:rsidRPr="007C5442">
              <w:t xml:space="preserve"> отказался указать место, где захоронено тело г-жи </w:t>
            </w:r>
            <w:proofErr w:type="spellStart"/>
            <w:r w:rsidRPr="007C5442">
              <w:t>Амировой</w:t>
            </w:r>
            <w:proofErr w:type="spellEnd"/>
            <w:r w:rsidRPr="007C5442">
              <w:t>. Государство-участник напомнило, что в пр</w:t>
            </w:r>
            <w:r w:rsidRPr="007C5442">
              <w:t>о</w:t>
            </w:r>
            <w:r w:rsidRPr="007C5442">
              <w:t xml:space="preserve">шлом г-н </w:t>
            </w:r>
            <w:proofErr w:type="spellStart"/>
            <w:r w:rsidRPr="007C5442">
              <w:t>Амиров</w:t>
            </w:r>
            <w:proofErr w:type="spellEnd"/>
            <w:r w:rsidRPr="007C5442">
              <w:t xml:space="preserve"> также не сообщил место нахождения ее могилы и что сестра г-жи </w:t>
            </w:r>
            <w:proofErr w:type="spellStart"/>
            <w:r w:rsidRPr="007C5442">
              <w:t>Амировой</w:t>
            </w:r>
            <w:proofErr w:type="spellEnd"/>
            <w:r w:rsidRPr="007C5442">
              <w:t>, которая была признана потерпевшей стороной в ходе разбир</w:t>
            </w:r>
            <w:r w:rsidRPr="007C5442">
              <w:t>а</w:t>
            </w:r>
            <w:r w:rsidRPr="007C5442">
              <w:t>тельства, заявила, что она также не знает о месте нахождения могилы и возр</w:t>
            </w:r>
            <w:r w:rsidRPr="007C5442">
              <w:t>а</w:t>
            </w:r>
            <w:r w:rsidRPr="007C5442">
              <w:t xml:space="preserve">жает против эксгумации.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4 мая 2010 года Прокуратура Чеченской Республики ознакомилась с матери</w:t>
            </w:r>
            <w:r w:rsidRPr="007C5442">
              <w:t>а</w:t>
            </w:r>
            <w:r w:rsidRPr="007C5442">
              <w:t>лами следствия и приняла решение о том, чтобы осмотреть кладбище, где, по ее мнению, может быть захоронено ее т</w:t>
            </w:r>
            <w:r w:rsidRPr="007C5442">
              <w:t>е</w:t>
            </w:r>
            <w:r w:rsidRPr="007C5442">
              <w:t xml:space="preserve">ло.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Государство-участник заявляет, что утверждения о непринятии властями нео</w:t>
            </w:r>
            <w:r w:rsidRPr="007C5442">
              <w:t>б</w:t>
            </w:r>
            <w:r w:rsidRPr="007C5442">
              <w:t>ходимых мер для установления личности преступников являются несосто</w:t>
            </w:r>
            <w:r w:rsidRPr="007C5442">
              <w:t>я</w:t>
            </w:r>
            <w:r w:rsidRPr="007C5442">
              <w:t>тельными, поскольку допрос свидетелей и другие следственные действия еще продолж</w:t>
            </w:r>
            <w:r w:rsidRPr="007C5442">
              <w:t>а</w:t>
            </w:r>
            <w:r w:rsidRPr="007C5442">
              <w:t>ются. С учетом того времени, которое прошло с момента совершения данного преступления, личность престу</w:t>
            </w:r>
            <w:r w:rsidRPr="007C5442">
              <w:t>п</w:t>
            </w:r>
            <w:r w:rsidRPr="007C5442">
              <w:t>ников установить пока невозможно.</w:t>
            </w:r>
          </w:p>
        </w:tc>
      </w:tr>
      <w:tr w:rsidR="0026661F" w:rsidRPr="007C5442" w:rsidTr="003E750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3D160A">
            <w:pPr>
              <w:jc w:val="both"/>
              <w:rPr>
                <w:b/>
              </w:rPr>
            </w:pPr>
            <w:r w:rsidRPr="007C5442">
              <w:rPr>
                <w:b/>
              </w:rPr>
              <w:t>Дополнительная информация автора</w:t>
            </w:r>
          </w:p>
          <w:p w:rsidR="0026661F" w:rsidRPr="007C5442" w:rsidRDefault="0026661F" w:rsidP="003D160A">
            <w:pPr>
              <w:jc w:val="both"/>
            </w:pPr>
            <w:r w:rsidRPr="007C5442">
              <w:t>26 ноября 2010 года автор прокомментировал представление государства-участника от 20 мая 2010 года. Предварительно автор обратился к Комитету с просьбой предложить государству-участнику предоставить свидетельства и подробную информацию относительно любых мер, принятых для реализ</w:t>
            </w:r>
            <w:r w:rsidRPr="007C5442">
              <w:t>а</w:t>
            </w:r>
            <w:r w:rsidRPr="007C5442">
              <w:t xml:space="preserve">ции Соображений Комитета.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Касательно заявления государства-участника о том, что уголовное расследов</w:t>
            </w:r>
            <w:r w:rsidRPr="007C5442">
              <w:t>а</w:t>
            </w:r>
            <w:r w:rsidRPr="007C5442">
              <w:t xml:space="preserve">ние по факту смерти г-жи </w:t>
            </w:r>
            <w:proofErr w:type="spellStart"/>
            <w:r w:rsidRPr="007C5442">
              <w:t>Амировой</w:t>
            </w:r>
            <w:proofErr w:type="spellEnd"/>
            <w:r w:rsidRPr="007C5442">
              <w:t xml:space="preserve"> было возобновлено, автор выражает с</w:t>
            </w:r>
            <w:r w:rsidRPr="007C5442">
              <w:t>о</w:t>
            </w:r>
            <w:r w:rsidRPr="007C5442">
              <w:t xml:space="preserve">жаление по поводу того, что государство-участник не представило каких-либо </w:t>
            </w:r>
            <w:r w:rsidR="003D160A">
              <w:t xml:space="preserve">документальных </w:t>
            </w:r>
            <w:r w:rsidRPr="007C5442">
              <w:t>свидетельств, в частности копию соответствующего решения Прокуратуры Чечни от 29 апреля 2010 года. Автор поясняет, что он никогда не п</w:t>
            </w:r>
            <w:r w:rsidRPr="007C5442">
              <w:t>о</w:t>
            </w:r>
            <w:r w:rsidRPr="007C5442">
              <w:t>лучал официального письменного уведомления о вышеупомянутом решении, даже учитывая тот факт, что в с</w:t>
            </w:r>
            <w:r w:rsidRPr="007C5442">
              <w:t>о</w:t>
            </w:r>
            <w:r w:rsidRPr="007C5442">
              <w:t>ответствии со статьей 42 Уголовно-процессуального кодекса он имеет право быть ознакомленным со всеми прот</w:t>
            </w:r>
            <w:r w:rsidRPr="007C5442">
              <w:t>о</w:t>
            </w:r>
            <w:r w:rsidRPr="007C5442">
              <w:t>колами и следс</w:t>
            </w:r>
            <w:r w:rsidRPr="007C5442">
              <w:t>т</w:t>
            </w:r>
            <w:r w:rsidRPr="007C5442">
              <w:t>венными действиями и высказывать по ним свои замечания или получить к</w:t>
            </w:r>
            <w:r w:rsidRPr="007C5442">
              <w:t>о</w:t>
            </w:r>
            <w:r w:rsidRPr="007C5442">
              <w:t>пию решения для возбуждения уголовного дела. 22 ноября 2010 года автор за</w:t>
            </w:r>
            <w:r w:rsidRPr="007C5442">
              <w:t>я</w:t>
            </w:r>
            <w:r w:rsidRPr="007C5442">
              <w:t>вил ходатайство с просьбой к Следственному управлению по Чеченской республике предоставить ему доступ ко всем материалам по уг</w:t>
            </w:r>
            <w:r w:rsidRPr="007C5442">
              <w:t>о</w:t>
            </w:r>
            <w:r w:rsidRPr="007C5442">
              <w:t>ловному делу, он сообщит Комитету о полученном ответе в с</w:t>
            </w:r>
            <w:r w:rsidRPr="007C5442">
              <w:t>о</w:t>
            </w:r>
            <w:r w:rsidRPr="007C5442">
              <w:t xml:space="preserve">ответствующее время. </w:t>
            </w:r>
          </w:p>
          <w:p w:rsidR="0026661F" w:rsidRPr="007C5442" w:rsidRDefault="0026661F" w:rsidP="003D160A">
            <w:pPr>
              <w:jc w:val="both"/>
            </w:pPr>
            <w:r w:rsidRPr="007C5442">
              <w:t xml:space="preserve">Что касается следственных действий по факту о смерти г-жи </w:t>
            </w:r>
            <w:proofErr w:type="spellStart"/>
            <w:r w:rsidRPr="007C5442">
              <w:t>Амировой</w:t>
            </w:r>
            <w:proofErr w:type="spellEnd"/>
            <w:r w:rsidRPr="007C5442">
              <w:t>, то а</w:t>
            </w:r>
            <w:r w:rsidRPr="007C5442">
              <w:t>в</w:t>
            </w:r>
            <w:r w:rsidRPr="007C5442">
              <w:t>тор с сожалением констатирует, что Прокуратура Чечни запросила лишь пр</w:t>
            </w:r>
            <w:r w:rsidRPr="007C5442">
              <w:t>о</w:t>
            </w:r>
            <w:r w:rsidRPr="007C5442">
              <w:t>ведение судебно-медицинской экспертизы тела его жены. Он выражает сомн</w:t>
            </w:r>
            <w:r w:rsidRPr="007C5442">
              <w:t>е</w:t>
            </w:r>
            <w:r w:rsidRPr="007C5442">
              <w:t>ния в отн</w:t>
            </w:r>
            <w:r w:rsidRPr="007C5442">
              <w:t>о</w:t>
            </w:r>
            <w:r w:rsidRPr="007C5442">
              <w:t>шении того, в какой степени эксгумация тела его жены будет иметь значение для следствия, поскольку причина ее смерти уже была установлена, а свидетельство о смерти было выдано в 2001 году. По его словам, власти гос</w:t>
            </w:r>
            <w:r w:rsidRPr="007C5442">
              <w:t>у</w:t>
            </w:r>
            <w:r w:rsidRPr="007C5442">
              <w:t>дарства-участника располагают достаточной информацией для продолжения расследования конкретных обстоятельств смерти его жены. В этих обстоятел</w:t>
            </w:r>
            <w:r w:rsidRPr="007C5442">
              <w:t>ь</w:t>
            </w:r>
            <w:r w:rsidRPr="007C5442">
              <w:t>ствах автор предлагает Комитету указать государству-участнику, что расслед</w:t>
            </w:r>
            <w:r w:rsidRPr="007C5442">
              <w:t>о</w:t>
            </w:r>
            <w:r w:rsidRPr="007C5442">
              <w:t>вание по данному делу не о</w:t>
            </w:r>
            <w:r w:rsidRPr="007C5442">
              <w:t>г</w:t>
            </w:r>
            <w:r w:rsidRPr="007C5442">
              <w:t xml:space="preserve">раничивается эксгумацией тела его жены.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Далее автор с сожалением отмечает, что государство-участник не смогло отв</w:t>
            </w:r>
            <w:r w:rsidRPr="007C5442">
              <w:t>е</w:t>
            </w:r>
            <w:r w:rsidRPr="007C5442">
              <w:t xml:space="preserve">тить на утверждения о пытках и жестоком обращении, которым г-жа </w:t>
            </w:r>
            <w:proofErr w:type="spellStart"/>
            <w:r w:rsidRPr="007C5442">
              <w:t>Амирова</w:t>
            </w:r>
            <w:proofErr w:type="spellEnd"/>
            <w:r w:rsidRPr="007C5442">
              <w:t xml:space="preserve"> подве</w:t>
            </w:r>
            <w:r w:rsidRPr="007C5442">
              <w:t>р</w:t>
            </w:r>
            <w:r w:rsidRPr="007C5442">
              <w:t>галась до ее убийства. Он призывает Комитет просить государство-участник также расследовать эти утверждения, как было указано в Соображ</w:t>
            </w:r>
            <w:r w:rsidRPr="007C5442">
              <w:t>е</w:t>
            </w:r>
            <w:r w:rsidRPr="007C5442">
              <w:t>ниях Комитета, привлечь к ответственности виновных, выплатить компенс</w:t>
            </w:r>
            <w:r w:rsidRPr="007C5442">
              <w:t>а</w:t>
            </w:r>
            <w:r w:rsidRPr="007C5442">
              <w:t xml:space="preserve">цию остальным членам семьи и гарантировать </w:t>
            </w:r>
            <w:proofErr w:type="spellStart"/>
            <w:r w:rsidRPr="007C5442">
              <w:t>неповторение</w:t>
            </w:r>
            <w:proofErr w:type="spellEnd"/>
            <w:r w:rsidRPr="007C5442">
              <w:t xml:space="preserve"> подобных нар</w:t>
            </w:r>
            <w:r w:rsidRPr="007C5442">
              <w:t>у</w:t>
            </w:r>
            <w:r w:rsidRPr="007C5442">
              <w:t xml:space="preserve">шений в будущем.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Что касается расследования неправомерных действий и бездействия во время предварительного расследования, то автор с сожалением констатирует, что г</w:t>
            </w:r>
            <w:r w:rsidRPr="007C5442">
              <w:t>о</w:t>
            </w:r>
            <w:r w:rsidRPr="007C5442">
              <w:t>сударство-участник не представило копию решения от 4 мая 2010 года, и и</w:t>
            </w:r>
            <w:r w:rsidRPr="007C5442">
              <w:t>н</w:t>
            </w:r>
            <w:r w:rsidRPr="007C5442">
              <w:t>формирует Комитет, что он не получал какого-либо уведомления о проведении такого расследования. Он далее выражает сомнения по поводу того, были ли начальником милиции Управления внутренних дел №</w:t>
            </w:r>
            <w:r w:rsidR="003D160A">
              <w:t> </w:t>
            </w:r>
            <w:r w:rsidRPr="007C5442">
              <w:t>4 в Грозном приняты к</w:t>
            </w:r>
            <w:r w:rsidRPr="007C5442">
              <w:t>а</w:t>
            </w:r>
            <w:r w:rsidRPr="007C5442">
              <w:t>кие-либо меры для предотвращения подобных нарушений в будущем. Автор также сожалеет, что государство-участник не отреагировало на ряд озабоче</w:t>
            </w:r>
            <w:r w:rsidRPr="007C5442">
              <w:t>н</w:t>
            </w:r>
            <w:r w:rsidRPr="007C5442">
              <w:t>ностей, выраженных в С</w:t>
            </w:r>
            <w:r w:rsidRPr="007C5442">
              <w:t>о</w:t>
            </w:r>
            <w:r w:rsidRPr="007C5442">
              <w:t>ображениях Комитета, например в отношении того, что "государство-участник не обеспечило даже протоколирования показаний с</w:t>
            </w:r>
            <w:r w:rsidRPr="007C5442">
              <w:t>о</w:t>
            </w:r>
            <w:r w:rsidRPr="007C5442">
              <w:t>трудников Министерства по чрезвычайным ситуациям и Временного отдела внутренних дел Старопромысловского района города Грозного, которые пр</w:t>
            </w:r>
            <w:r w:rsidRPr="007C5442">
              <w:t>и</w:t>
            </w:r>
            <w:r w:rsidRPr="007C5442">
              <w:t>сутствовали на месте происш</w:t>
            </w:r>
            <w:r w:rsidRPr="007C5442">
              <w:t>е</w:t>
            </w:r>
            <w:r w:rsidRPr="007C5442">
              <w:t>ствия 7 мая 2000 года".</w:t>
            </w:r>
          </w:p>
          <w:p w:rsidR="0026661F" w:rsidRPr="007C5442" w:rsidRDefault="0026661F" w:rsidP="003D160A">
            <w:pPr>
              <w:jc w:val="both"/>
            </w:pPr>
            <w:r w:rsidRPr="007C5442">
              <w:t>Далее автор с сожалением отмечает, что государство-участник не рассмотрело у</w:t>
            </w:r>
            <w:r w:rsidRPr="007C5442">
              <w:t>т</w:t>
            </w:r>
            <w:r w:rsidRPr="007C5442">
              <w:t>верждений о жестоком обращении с самим автором в 2004 году. Он сообщает К</w:t>
            </w:r>
            <w:r w:rsidRPr="007C5442">
              <w:t>о</w:t>
            </w:r>
            <w:r w:rsidRPr="007C5442">
              <w:t>митету о том, что он не получил информации о расследовании Прокуратурой дела о жестоком обращении с ним, и его никогда не допрашивали в этой связи. Он просит Комитет обратиться к государству-участнику также для урегулир</w:t>
            </w:r>
            <w:r w:rsidRPr="007C5442">
              <w:t>о</w:t>
            </w:r>
            <w:r w:rsidRPr="007C5442">
              <w:t>вания этого вопроса.</w:t>
            </w:r>
          </w:p>
          <w:p w:rsidR="0026661F" w:rsidRPr="007C5442" w:rsidRDefault="0026661F" w:rsidP="003D160A">
            <w:pPr>
              <w:jc w:val="both"/>
            </w:pPr>
            <w:r w:rsidRPr="007C5442">
              <w:t>В заключени</w:t>
            </w:r>
            <w:r w:rsidR="003D160A">
              <w:t>е</w:t>
            </w:r>
            <w:r w:rsidRPr="007C5442">
              <w:t xml:space="preserve"> автор повторяет, что ему не было предоставлено эффективное сре</w:t>
            </w:r>
            <w:r w:rsidRPr="007C5442">
              <w:t>д</w:t>
            </w:r>
            <w:r w:rsidRPr="007C5442">
              <w:t>ство правовой защиты в связи с "постоянным отказом" государства-участника провести должное и эффективное расследование смерти его жены и жестокого обращения с ней, наказать виновных или выплатить компенсацию.</w:t>
            </w:r>
          </w:p>
        </w:tc>
      </w:tr>
      <w:tr w:rsidR="0026661F" w:rsidRPr="007C5442" w:rsidTr="003E750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Дальнейшие </w:t>
            </w:r>
            <w:r w:rsidR="00805176">
              <w:rPr>
                <w:b/>
              </w:rPr>
              <w:t>принятые или требуемые</w:t>
            </w:r>
            <w:r w:rsidRPr="007C5442">
              <w:rPr>
                <w:b/>
              </w:rPr>
              <w:t xml:space="preserve"> меры</w:t>
            </w:r>
          </w:p>
          <w:p w:rsidR="0026661F" w:rsidRPr="007C5442" w:rsidRDefault="0026661F" w:rsidP="003D160A">
            <w:pPr>
              <w:jc w:val="both"/>
            </w:pPr>
            <w:r w:rsidRPr="007C5442">
              <w:t>Последние комментарии автора были препровождены государству-участнику 1</w:t>
            </w:r>
            <w:r w:rsidR="003D160A">
              <w:t> </w:t>
            </w:r>
            <w:r w:rsidRPr="007C5442">
              <w:t>декабря 2010 года. Комитет, возможно, пожелает дождаться получения дал</w:t>
            </w:r>
            <w:r w:rsidRPr="007C5442">
              <w:t>ь</w:t>
            </w:r>
            <w:r w:rsidRPr="007C5442">
              <w:t>нейших ко</w:t>
            </w:r>
            <w:r w:rsidRPr="007C5442">
              <w:t>м</w:t>
            </w:r>
            <w:r w:rsidRPr="007C5442">
              <w:t>ментариев, прежде чем принимать решение по данному вопросу.</w:t>
            </w:r>
          </w:p>
        </w:tc>
      </w:tr>
      <w:tr w:rsidR="0026661F" w:rsidRPr="007C5442" w:rsidTr="003E7504">
        <w:tc>
          <w:tcPr>
            <w:tcW w:w="2847" w:type="dxa"/>
            <w:tcBorders>
              <w:top w:val="nil"/>
              <w:bottom w:val="single" w:sz="12" w:space="0" w:color="auto"/>
            </w:tcBorders>
          </w:tcPr>
          <w:p w:rsidR="0026661F" w:rsidRPr="007C5442" w:rsidRDefault="0026661F" w:rsidP="003D160A">
            <w:pPr>
              <w:keepNext/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26661F" w:rsidRPr="007C5442" w:rsidRDefault="0026661F" w:rsidP="0026661F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26661F" w:rsidRPr="007C5442" w:rsidRDefault="0026661F" w:rsidP="003D160A">
      <w:pPr>
        <w:cnfStyle w:val="000100000000" w:firstRow="0" w:lastRow="0" w:firstColumn="0" w:lastColumn="1" w:oddVBand="0" w:evenVBand="0" w:oddHBand="0" w:evenHBand="0" w:firstRowFirstColumn="0" w:firstRowLastColumn="0" w:lastRowFirstColumn="0" w:lastRowLastColumn="0"/>
      </w:pP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C5442" w:rsidTr="0026661F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ТАДЖИКИСТАН</w:t>
            </w:r>
          </w:p>
        </w:tc>
      </w:tr>
      <w:tr w:rsidR="0026661F" w:rsidRPr="003D160A" w:rsidTr="0026661F">
        <w:tc>
          <w:tcPr>
            <w:tcW w:w="2847" w:type="dxa"/>
            <w:tcBorders>
              <w:top w:val="single" w:sz="12" w:space="0" w:color="auto"/>
            </w:tcBorders>
          </w:tcPr>
          <w:p w:rsidR="0026661F" w:rsidRPr="003D160A" w:rsidRDefault="0026661F" w:rsidP="0026661F">
            <w:pPr>
              <w:rPr>
                <w:b/>
              </w:rPr>
            </w:pPr>
            <w:r w:rsidRPr="003D160A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3D160A" w:rsidRDefault="0026661F" w:rsidP="0026661F">
            <w:pPr>
              <w:rPr>
                <w:b/>
              </w:rPr>
            </w:pPr>
            <w:r w:rsidRPr="003D160A">
              <w:rPr>
                <w:b/>
              </w:rPr>
              <w:t>Дунаев, 1195/2003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3D160A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3 апреля 2008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Предание суду и наказание дважды за одно и то же преступление, несправедливое судебное ра</w:t>
            </w:r>
            <w:r w:rsidRPr="007C5442">
              <w:t>з</w:t>
            </w:r>
            <w:r w:rsidRPr="007C5442">
              <w:t>бирательство − пункт 1 статьи 14, рассматр</w:t>
            </w:r>
            <w:r w:rsidRPr="007C5442">
              <w:t>и</w:t>
            </w:r>
            <w:r w:rsidRPr="007C5442">
              <w:t>ваемый в совокупности с пун</w:t>
            </w:r>
            <w:r w:rsidRPr="007C5442">
              <w:t>к</w:t>
            </w:r>
            <w:r w:rsidRPr="007C5442">
              <w:t>том 7 статьи 14.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Такие надлежащие формы правовой защиты, как компенсация и повторное судебное разбир</w:t>
            </w:r>
            <w:r w:rsidRPr="007C5442">
              <w:t>а</w:t>
            </w:r>
            <w:r w:rsidRPr="007C5442">
              <w:t>тельство в связи с предъявленными автору о</w:t>
            </w:r>
            <w:r w:rsidRPr="007C5442">
              <w:t>б</w:t>
            </w:r>
            <w:r w:rsidRPr="007C5442">
              <w:t>винениями в уби</w:t>
            </w:r>
            <w:r w:rsidRPr="007C5442">
              <w:t>й</w:t>
            </w:r>
            <w:r w:rsidRPr="007C5442">
              <w:t>стве.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3D160A">
              <w:rPr>
                <w:b/>
              </w:rPr>
              <w:br/>
            </w:r>
            <w:r w:rsidRPr="007C5442">
              <w:rPr>
                <w:b/>
              </w:rPr>
              <w:t>гос</w:t>
            </w:r>
            <w:r w:rsidRPr="007C5442">
              <w:rPr>
                <w:b/>
              </w:rPr>
              <w:t>у</w:t>
            </w:r>
            <w:r w:rsidRPr="007C5442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6 октября 2009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22 октября 2010 года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26661F" w:rsidRPr="007C5442" w:rsidRDefault="0026661F" w:rsidP="003D160A">
            <w:pPr>
              <w:jc w:val="both"/>
            </w:pPr>
            <w:r w:rsidRPr="007C5442">
              <w:t>22 октября 2010 года автор сделал запрос, относительно представления гос</w:t>
            </w:r>
            <w:r w:rsidRPr="007C5442">
              <w:t>у</w:t>
            </w:r>
            <w:r w:rsidRPr="007C5442">
              <w:t>дарством-участником какой-либо информации о мерах, принятых для реализ</w:t>
            </w:r>
            <w:r w:rsidRPr="007C5442">
              <w:t>а</w:t>
            </w:r>
            <w:r w:rsidRPr="007C5442">
              <w:t>ции Соо</w:t>
            </w:r>
            <w:r w:rsidRPr="007C5442">
              <w:t>б</w:t>
            </w:r>
            <w:r w:rsidRPr="007C5442">
              <w:t>ражений Комитета, и призвал Комитет напомнить государству-участнику о его ме</w:t>
            </w:r>
            <w:r w:rsidRPr="007C5442">
              <w:t>ж</w:t>
            </w:r>
            <w:r w:rsidRPr="007C5442">
              <w:t>дународных обязательствах в соответствии с Пактом.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Дальнейшие </w:t>
            </w:r>
            <w:r w:rsidR="00805176">
              <w:rPr>
                <w:b/>
              </w:rPr>
              <w:t>принятые или требуемые</w:t>
            </w:r>
            <w:r w:rsidRPr="007C5442">
              <w:rPr>
                <w:b/>
              </w:rPr>
              <w:t xml:space="preserve"> меры</w:t>
            </w:r>
          </w:p>
          <w:p w:rsidR="0026661F" w:rsidRPr="007C5442" w:rsidRDefault="0026661F" w:rsidP="003D160A">
            <w:pPr>
              <w:jc w:val="both"/>
            </w:pPr>
            <w:r w:rsidRPr="007C5442">
              <w:t>Представление автора было препровождено государству-участнику для пре</w:t>
            </w:r>
            <w:r w:rsidRPr="007C5442">
              <w:t>д</w:t>
            </w:r>
            <w:r w:rsidRPr="007C5442">
              <w:t>ставл</w:t>
            </w:r>
            <w:r w:rsidRPr="007C5442">
              <w:t>е</w:t>
            </w:r>
            <w:r w:rsidRPr="007C5442">
              <w:t>ния комментариев 22 ноября 2010 года. Государству-участнику также напомнили о необходимости представить свои комментарии по Соображениям Комитета. Ком</w:t>
            </w:r>
            <w:r w:rsidRPr="007C5442">
              <w:t>и</w:t>
            </w:r>
            <w:r w:rsidRPr="007C5442">
              <w:t>тет, возможно, пожелает дождаться получения дальнейших комментариев, прежде чем принимать решение по да</w:t>
            </w:r>
            <w:r w:rsidRPr="007C5442">
              <w:t>н</w:t>
            </w:r>
            <w:r w:rsidRPr="007C5442">
              <w:t>ному вопросу.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26661F" w:rsidRPr="007C5442" w:rsidRDefault="0026661F" w:rsidP="0026661F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C5442" w:rsidTr="0026661F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  <w:shd w:val="clear" w:color="auto" w:fill="auto"/>
          </w:tcPr>
          <w:p w:rsidR="0026661F" w:rsidRPr="007C5442" w:rsidRDefault="0026661F" w:rsidP="0026661F">
            <w:pPr>
              <w:spacing w:before="80" w:after="80" w:line="200" w:lineRule="exact"/>
              <w:rPr>
                <w:b/>
              </w:rPr>
            </w:pPr>
            <w:r w:rsidRPr="007C5442">
              <w:rPr>
                <w:b/>
              </w:rPr>
              <w:t>ТАДЖИКИСТАН</w:t>
            </w:r>
          </w:p>
        </w:tc>
      </w:tr>
      <w:tr w:rsidR="0026661F" w:rsidRPr="003D160A" w:rsidTr="0026661F">
        <w:tc>
          <w:tcPr>
            <w:tcW w:w="2847" w:type="dxa"/>
            <w:tcBorders>
              <w:top w:val="single" w:sz="12" w:space="0" w:color="auto"/>
            </w:tcBorders>
          </w:tcPr>
          <w:p w:rsidR="0026661F" w:rsidRPr="003D160A" w:rsidRDefault="0026661F" w:rsidP="0026661F">
            <w:pPr>
              <w:rPr>
                <w:b/>
              </w:rPr>
            </w:pPr>
            <w:r w:rsidRPr="003D160A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3D160A" w:rsidRDefault="0026661F" w:rsidP="0026661F">
            <w:pPr>
              <w:rPr>
                <w:b/>
              </w:rPr>
            </w:pPr>
            <w:proofErr w:type="spellStart"/>
            <w:r w:rsidRPr="003D160A">
              <w:rPr>
                <w:b/>
              </w:rPr>
              <w:t>Хостикоев</w:t>
            </w:r>
            <w:proofErr w:type="spellEnd"/>
            <w:r w:rsidRPr="003D160A">
              <w:rPr>
                <w:b/>
              </w:rPr>
              <w:t>, 1519/2006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3D160A">
              <w:rPr>
                <w:b/>
              </w:rPr>
              <w:br/>
            </w:r>
            <w:r w:rsidR="003D160A" w:rsidRPr="007C5442">
              <w:rPr>
                <w:b/>
              </w:rPr>
              <w:t>Соображ</w:t>
            </w:r>
            <w:r w:rsidR="003D160A" w:rsidRPr="007C5442">
              <w:rPr>
                <w:b/>
              </w:rPr>
              <w:t>е</w:t>
            </w:r>
            <w:r w:rsidR="003D160A"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22 октября 2009 года</w:t>
            </w:r>
          </w:p>
        </w:tc>
      </w:tr>
      <w:tr w:rsidR="0026661F" w:rsidRPr="007C5442" w:rsidTr="003D160A">
        <w:tc>
          <w:tcPr>
            <w:tcW w:w="2847" w:type="dxa"/>
            <w:tcBorders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Несправедливое судебное разбирательство − пункт 1 статьи 14.</w:t>
            </w:r>
          </w:p>
        </w:tc>
      </w:tr>
      <w:tr w:rsidR="0026661F" w:rsidRPr="007C5442" w:rsidTr="003D160A">
        <w:tc>
          <w:tcPr>
            <w:tcW w:w="2847" w:type="dxa"/>
            <w:tcBorders>
              <w:top w:val="nil"/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26661F" w:rsidRPr="007C5442" w:rsidRDefault="0026661F" w:rsidP="0026661F">
            <w:r w:rsidRPr="007C5442">
              <w:t>Эффективное средство правовой защиты, вкл</w:t>
            </w:r>
            <w:r w:rsidRPr="007C5442">
              <w:t>ю</w:t>
            </w:r>
            <w:r w:rsidRPr="007C5442">
              <w:t>чая выплату надлежащей компенсации.</w:t>
            </w:r>
          </w:p>
        </w:tc>
      </w:tr>
      <w:tr w:rsidR="0026661F" w:rsidRPr="007C5442" w:rsidTr="003D160A">
        <w:tc>
          <w:tcPr>
            <w:tcW w:w="2847" w:type="dxa"/>
            <w:tcBorders>
              <w:top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3D160A">
              <w:rPr>
                <w:b/>
              </w:rPr>
              <w:br/>
            </w:r>
            <w:r w:rsidRPr="007C5442">
              <w:rPr>
                <w:b/>
              </w:rPr>
              <w:t>гос</w:t>
            </w:r>
            <w:r w:rsidRPr="007C5442">
              <w:rPr>
                <w:b/>
              </w:rPr>
              <w:t>у</w:t>
            </w:r>
            <w:r w:rsidRPr="007C5442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nil"/>
            </w:tcBorders>
          </w:tcPr>
          <w:p w:rsidR="0026661F" w:rsidRPr="007C5442" w:rsidRDefault="0026661F" w:rsidP="0026661F">
            <w:r w:rsidRPr="007C5442">
              <w:t>5 июля 2010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16 апреля 2010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12 ноября 2010 года</w:t>
            </w:r>
          </w:p>
        </w:tc>
      </w:tr>
      <w:tr w:rsidR="0026661F" w:rsidRPr="007C5442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3D160A">
            <w:pPr>
              <w:jc w:val="both"/>
              <w:rPr>
                <w:b/>
              </w:rPr>
            </w:pPr>
            <w:r w:rsidRPr="007C5442">
              <w:rPr>
                <w:b/>
              </w:rPr>
              <w:t>Ответ государства-участника</w:t>
            </w:r>
          </w:p>
          <w:p w:rsidR="0026661F" w:rsidRPr="007C5442" w:rsidRDefault="0026661F" w:rsidP="003D160A">
            <w:pPr>
              <w:jc w:val="both"/>
            </w:pPr>
            <w:r w:rsidRPr="007C5442">
              <w:t>Комитету известно, что в апреле 2010 года государство-участник оспорило С</w:t>
            </w:r>
            <w:r w:rsidRPr="007C5442">
              <w:t>о</w:t>
            </w:r>
            <w:r w:rsidRPr="007C5442">
              <w:t>ображения и утверждало, что в них не были учтены замечания государства-участника от 20 ма</w:t>
            </w:r>
            <w:r w:rsidRPr="007C5442">
              <w:t>р</w:t>
            </w:r>
            <w:r w:rsidRPr="007C5442">
              <w:t>та 2007 года. Оно ссылается на заявление Комитета о том, что государство-участник "не опровергло эти конкретные утверждения, а огр</w:t>
            </w:r>
            <w:r w:rsidRPr="007C5442">
              <w:t>а</w:t>
            </w:r>
            <w:r w:rsidRPr="007C5442">
              <w:t>нич</w:t>
            </w:r>
            <w:r w:rsidRPr="007C5442">
              <w:t>и</w:t>
            </w:r>
            <w:r w:rsidRPr="007C5442">
              <w:t>лось лишь заявлением о том, что все судебные решения по делу являются обосн</w:t>
            </w:r>
            <w:r w:rsidRPr="007C5442">
              <w:t>о</w:t>
            </w:r>
            <w:r w:rsidRPr="007C5442">
              <w:t>ванными и что никаких процессуальных нарушений не было" и что "представле</w:t>
            </w:r>
            <w:r w:rsidRPr="007C5442">
              <w:t>н</w:t>
            </w:r>
            <w:r w:rsidRPr="007C5442">
              <w:t>ные факты, которые не были опровергнуты государством-участником, свидетельствуют о том, что судебн</w:t>
            </w:r>
            <w:r w:rsidRPr="007C5442">
              <w:t>о</w:t>
            </w:r>
            <w:r w:rsidRPr="007C5442">
              <w:t>му процессу над автором был присущ ряд недостатков". Вместе с тем государство-участник утверждает, что, как указано в пунктах 4.2, 4.3 и 4.4 Соображений, государство-участник обо</w:t>
            </w:r>
            <w:r w:rsidRPr="007C5442">
              <w:t>с</w:t>
            </w:r>
            <w:r w:rsidRPr="007C5442">
              <w:t>новало законность судебного пр</w:t>
            </w:r>
            <w:r w:rsidRPr="007C5442">
              <w:t>о</w:t>
            </w:r>
            <w:r w:rsidRPr="007C5442">
              <w:t xml:space="preserve">цесса.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В ходе подготовки судебного слушания никаких других доказательств предъя</w:t>
            </w:r>
            <w:r w:rsidRPr="007C5442">
              <w:t>в</w:t>
            </w:r>
            <w:r w:rsidRPr="007C5442">
              <w:t>лено не было, и сторонам были предоставлены равные права, которые были им раз</w:t>
            </w:r>
            <w:r w:rsidRPr="007C5442">
              <w:t>ъ</w:t>
            </w:r>
            <w:r w:rsidRPr="007C5442">
              <w:t>яснены. Государство-участник утверждает, что содержащееся в пункте 7.2 Соображений Комитета заявление о том, что автору не было дозволено пре</w:t>
            </w:r>
            <w:r w:rsidRPr="007C5442">
              <w:t>д</w:t>
            </w:r>
            <w:r w:rsidRPr="007C5442">
              <w:t>ставить дополнител</w:t>
            </w:r>
            <w:r w:rsidRPr="007C5442">
              <w:t>ь</w:t>
            </w:r>
            <w:r w:rsidRPr="007C5442">
              <w:t>ные доказательства, является ложным и необоснованным. В своих Соображениях Комитет заявил, что, несмотря на требование прокур</w:t>
            </w:r>
            <w:r w:rsidRPr="007C5442">
              <w:t>о</w:t>
            </w:r>
            <w:r w:rsidRPr="007C5442">
              <w:t>ра аннулир</w:t>
            </w:r>
            <w:r w:rsidRPr="007C5442">
              <w:t>о</w:t>
            </w:r>
            <w:r w:rsidRPr="007C5442">
              <w:t>вать продажу 48% акций, суд объявил не имеющей юридической силы продажу всех 100% акций компании. Оно утверждает, что такое заявл</w:t>
            </w:r>
            <w:r w:rsidRPr="007C5442">
              <w:t>е</w:t>
            </w:r>
            <w:r w:rsidRPr="007C5442">
              <w:t>ние является ложным, поскольку Генеральный прокурор ходатайствовал об а</w:t>
            </w:r>
            <w:r w:rsidRPr="007C5442">
              <w:t>н</w:t>
            </w:r>
            <w:r w:rsidRPr="007C5442">
              <w:t xml:space="preserve">нулировании продажи 100% акций в три этапа. </w:t>
            </w:r>
          </w:p>
          <w:p w:rsidR="0026661F" w:rsidRPr="007C5442" w:rsidRDefault="0026661F" w:rsidP="003D160A">
            <w:pPr>
              <w:jc w:val="both"/>
            </w:pPr>
            <w:r w:rsidRPr="007C5442">
              <w:t>Государство-участник утверждает, что автор имел в своем распоряжении один м</w:t>
            </w:r>
            <w:r w:rsidRPr="007C5442">
              <w:t>е</w:t>
            </w:r>
            <w:r w:rsidRPr="007C5442">
              <w:t>сяц для того, чтобы нанять защитника до начала слушания, однако он сделал это лишь на второй день слушания. Государство-участник, таким образом, у</w:t>
            </w:r>
            <w:r w:rsidRPr="007C5442">
              <w:t>т</w:t>
            </w:r>
            <w:r w:rsidRPr="007C5442">
              <w:t>верждает, что автор сам виноват в том, что его адвокат не смог изучить мат</w:t>
            </w:r>
            <w:r w:rsidRPr="007C5442">
              <w:t>е</w:t>
            </w:r>
            <w:r w:rsidRPr="007C5442">
              <w:t>риалы дела. Оно утверждает, что автор не отрицал получения копии искового заявления и прил</w:t>
            </w:r>
            <w:r w:rsidRPr="007C5442">
              <w:t>а</w:t>
            </w:r>
            <w:r w:rsidRPr="007C5442">
              <w:t>гавшихся к нему документов, и это свидетельствует о том, что до начала судебного разбир</w:t>
            </w:r>
            <w:r w:rsidRPr="007C5442">
              <w:t>а</w:t>
            </w:r>
            <w:r w:rsidRPr="007C5442">
              <w:t>тельства у него было достаточно времени для изучения материалов дела.</w:t>
            </w:r>
          </w:p>
        </w:tc>
      </w:tr>
      <w:tr w:rsidR="0026661F" w:rsidRPr="007C5442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3D160A">
            <w:pPr>
              <w:jc w:val="both"/>
              <w:rPr>
                <w:b/>
              </w:rPr>
            </w:pPr>
            <w:r w:rsidRPr="007C5442">
              <w:rPr>
                <w:b/>
              </w:rPr>
              <w:t>Комментарии автора</w:t>
            </w:r>
          </w:p>
          <w:p w:rsidR="0026661F" w:rsidRPr="007C5442" w:rsidRDefault="0026661F" w:rsidP="003D160A">
            <w:pPr>
              <w:jc w:val="both"/>
            </w:pPr>
            <w:r w:rsidRPr="007C5442">
              <w:t>Автор представил свои комментарии 12 ноября 2010 года. Он утверждает, что пре</w:t>
            </w:r>
            <w:r w:rsidRPr="007C5442">
              <w:t>д</w:t>
            </w:r>
            <w:r w:rsidRPr="007C5442">
              <w:t>ставление государства-участника является неполным, и повторяет, что при судебном рассмотрении были допущены многочисленные процессуальные н</w:t>
            </w:r>
            <w:r w:rsidRPr="007C5442">
              <w:t>а</w:t>
            </w:r>
            <w:r w:rsidRPr="007C5442">
              <w:t xml:space="preserve">рушения; суд проигнорировал нарушение </w:t>
            </w:r>
            <w:r w:rsidR="003D160A" w:rsidRPr="007C5442">
              <w:t xml:space="preserve">Прокуратурой </w:t>
            </w:r>
            <w:r w:rsidRPr="007C5442">
              <w:t>положений о пред</w:t>
            </w:r>
            <w:r w:rsidRPr="007C5442">
              <w:t>у</w:t>
            </w:r>
            <w:r w:rsidRPr="007C5442">
              <w:t>смотре</w:t>
            </w:r>
            <w:r w:rsidRPr="007C5442">
              <w:t>н</w:t>
            </w:r>
            <w:r w:rsidRPr="007C5442">
              <w:t>ных сроках судебного разбирательства; председательствующий судья действовал предвзято; адвокату автора не предоставили достаточного времени для ознакомления с материалами дела; автору не разрешили предоставить д</w:t>
            </w:r>
            <w:r w:rsidRPr="007C5442">
              <w:t>о</w:t>
            </w:r>
            <w:r w:rsidRPr="007C5442">
              <w:t>полнительные доказател</w:t>
            </w:r>
            <w:r w:rsidRPr="007C5442">
              <w:t>ь</w:t>
            </w:r>
            <w:r w:rsidRPr="007C5442">
              <w:t>ства.</w:t>
            </w:r>
          </w:p>
        </w:tc>
      </w:tr>
      <w:tr w:rsidR="0026661F" w:rsidRPr="007C5442" w:rsidTr="00A116F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3D160A">
            <w:pPr>
              <w:pageBreakBefore/>
              <w:rPr>
                <w:b/>
              </w:rPr>
            </w:pPr>
            <w:r w:rsidRPr="007C5442">
              <w:rPr>
                <w:b/>
              </w:rPr>
              <w:t xml:space="preserve">Дальнейшие </w:t>
            </w:r>
            <w:r w:rsidR="00805176">
              <w:rPr>
                <w:b/>
              </w:rPr>
              <w:t>принятые или требуемые</w:t>
            </w:r>
            <w:r w:rsidRPr="007C5442">
              <w:rPr>
                <w:b/>
              </w:rPr>
              <w:t xml:space="preserve"> меры</w:t>
            </w:r>
          </w:p>
          <w:p w:rsidR="0026661F" w:rsidRPr="007C5442" w:rsidRDefault="0026661F" w:rsidP="003D160A">
            <w:pPr>
              <w:jc w:val="both"/>
            </w:pPr>
            <w:r w:rsidRPr="007C5442">
              <w:t>Комментарии автора были препровождены государству-участнику 25 ноября 2010 года. Комитет, возможно, пожелает дождаться получения дальнейших комментариев, прежде чем пр</w:t>
            </w:r>
            <w:r w:rsidRPr="007C5442">
              <w:t>и</w:t>
            </w:r>
            <w:r w:rsidRPr="007C5442">
              <w:t>нимать решение по данному вопросу.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26661F" w:rsidRPr="007C5442" w:rsidRDefault="0026661F" w:rsidP="0026661F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7C5442" w:rsidTr="003D160A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УЗБЕКИСТАН</w:t>
            </w:r>
          </w:p>
        </w:tc>
      </w:tr>
      <w:tr w:rsidR="0026661F" w:rsidRPr="007C5442" w:rsidTr="003D160A">
        <w:tc>
          <w:tcPr>
            <w:tcW w:w="2847" w:type="dxa"/>
            <w:tcBorders>
              <w:top w:val="single" w:sz="12" w:space="0" w:color="auto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7C5442" w:rsidRDefault="0026661F" w:rsidP="0026661F">
            <w:pPr>
              <w:rPr>
                <w:b/>
              </w:rPr>
            </w:pPr>
            <w:proofErr w:type="spellStart"/>
            <w:r w:rsidRPr="007C5442">
              <w:rPr>
                <w:b/>
              </w:rPr>
              <w:t>Эшонов</w:t>
            </w:r>
            <w:proofErr w:type="spellEnd"/>
            <w:r w:rsidRPr="007C5442">
              <w:rPr>
                <w:b/>
              </w:rPr>
              <w:t>, 1225/2003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Дата принятия </w:t>
            </w:r>
            <w:r w:rsidR="00C16DA3" w:rsidRPr="00C16DA3">
              <w:rPr>
                <w:b/>
              </w:rPr>
              <w:br/>
            </w:r>
            <w:r w:rsidRPr="007C5442">
              <w:rPr>
                <w:b/>
              </w:rPr>
              <w:t>Соображ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22 июля 2010 года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Вопросы и установленные н</w:t>
            </w:r>
            <w:r w:rsidRPr="007C5442">
              <w:rPr>
                <w:b/>
              </w:rPr>
              <w:t>а</w:t>
            </w:r>
            <w:r w:rsidRPr="007C5442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Нарушение пункта 1 статьи 6 и статьи 7</w:t>
            </w:r>
            <w:r w:rsidR="003D160A">
              <w:t>,</w:t>
            </w:r>
            <w:r w:rsidRPr="007C5442">
              <w:t xml:space="preserve"> ра</w:t>
            </w:r>
            <w:r w:rsidRPr="007C5442">
              <w:t>с</w:t>
            </w:r>
            <w:r w:rsidRPr="007C5442">
              <w:t>сматриваемых в совокупности со статьей 2, п</w:t>
            </w:r>
            <w:r w:rsidRPr="007C5442">
              <w:t>о</w:t>
            </w:r>
            <w:r w:rsidRPr="007C5442">
              <w:t>скольку сын автора умер в заключении, предп</w:t>
            </w:r>
            <w:r w:rsidRPr="007C5442">
              <w:t>о</w:t>
            </w:r>
            <w:r w:rsidRPr="007C5442">
              <w:t>ложител</w:t>
            </w:r>
            <w:r w:rsidRPr="007C5442">
              <w:t>ь</w:t>
            </w:r>
            <w:r w:rsidRPr="007C5442">
              <w:t>но в результате пыток, а власти не провели на</w:t>
            </w:r>
            <w:r w:rsidRPr="007C5442">
              <w:t>д</w:t>
            </w:r>
            <w:r w:rsidRPr="007C5442">
              <w:t>лежащего расследования по этому делу. Статья 7, а также статья 7, рассматрива</w:t>
            </w:r>
            <w:r w:rsidRPr="007C5442">
              <w:t>е</w:t>
            </w:r>
            <w:r w:rsidRPr="007C5442">
              <w:t>мая в совокупности со статьей 2 Пакта в отн</w:t>
            </w:r>
            <w:r w:rsidRPr="007C5442">
              <w:t>о</w:t>
            </w:r>
            <w:r w:rsidRPr="007C5442">
              <w:t>шении самого автора в связи с действи</w:t>
            </w:r>
            <w:r w:rsidRPr="007C5442">
              <w:t>я</w:t>
            </w:r>
            <w:r w:rsidRPr="007C5442">
              <w:t xml:space="preserve">ми/бездействием властей. 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Рекомендованное средство пр</w:t>
            </w:r>
            <w:r w:rsidRPr="007C5442">
              <w:rPr>
                <w:b/>
              </w:rPr>
              <w:t>а</w:t>
            </w:r>
            <w:r w:rsidRPr="007C5442">
              <w:rPr>
                <w:b/>
              </w:rPr>
              <w:t>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Эффективное средство правовой защиты в фо</w:t>
            </w:r>
            <w:r w:rsidRPr="007C5442">
              <w:t>р</w:t>
            </w:r>
            <w:r w:rsidRPr="007C5442">
              <w:t>ме, в частности, беспристрастного расследов</w:t>
            </w:r>
            <w:r w:rsidRPr="007C5442">
              <w:t>а</w:t>
            </w:r>
            <w:r w:rsidRPr="007C5442">
              <w:t>ния обстоятельств смерти сына автора, привл</w:t>
            </w:r>
            <w:r w:rsidRPr="007C5442">
              <w:t>е</w:t>
            </w:r>
            <w:r w:rsidRPr="007C5442">
              <w:t>чения в</w:t>
            </w:r>
            <w:r w:rsidRPr="007C5442">
              <w:t>и</w:t>
            </w:r>
            <w:r w:rsidRPr="007C5442">
              <w:t xml:space="preserve">новных </w:t>
            </w:r>
            <w:r w:rsidR="0034303D">
              <w:t>к</w:t>
            </w:r>
            <w:r w:rsidRPr="007C5442">
              <w:t xml:space="preserve"> судебной ответственности и выплаты надлежащей компенсации. Государс</w:t>
            </w:r>
            <w:r w:rsidRPr="007C5442">
              <w:t>т</w:t>
            </w:r>
            <w:r w:rsidRPr="007C5442">
              <w:t>во-участник также обязано принять меры для недопущения аналогичных нарушений в буд</w:t>
            </w:r>
            <w:r w:rsidRPr="007C5442">
              <w:t>у</w:t>
            </w:r>
            <w:r w:rsidRPr="007C5442">
              <w:t>щем.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 xml:space="preserve">Установленная дата для представления ответа </w:t>
            </w:r>
            <w:r w:rsidR="00C16DA3" w:rsidRPr="00C16DA3">
              <w:rPr>
                <w:b/>
              </w:rPr>
              <w:br/>
            </w:r>
            <w:r w:rsidRPr="007C5442">
              <w:rPr>
                <w:b/>
              </w:rPr>
              <w:t>государс</w:t>
            </w:r>
            <w:r w:rsidRPr="007C5442">
              <w:rPr>
                <w:b/>
              </w:rPr>
              <w:t>т</w:t>
            </w:r>
            <w:r w:rsidRPr="007C5442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28 января 2011 года</w:t>
            </w:r>
          </w:p>
        </w:tc>
      </w:tr>
      <w:tr w:rsidR="0026661F" w:rsidRPr="007C5442" w:rsidTr="00C16DA3">
        <w:tc>
          <w:tcPr>
            <w:tcW w:w="2847" w:type="dxa"/>
            <w:tcBorders>
              <w:bottom w:val="nil"/>
            </w:tcBorders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 xml:space="preserve">21 января 2011 года </w:t>
            </w:r>
          </w:p>
        </w:tc>
      </w:tr>
      <w:tr w:rsidR="0026661F" w:rsidRPr="007C5442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7C5442" w:rsidRDefault="0026661F" w:rsidP="0026661F">
            <w:pPr>
              <w:jc w:val="both"/>
              <w:rPr>
                <w:b/>
              </w:rPr>
            </w:pPr>
            <w:r w:rsidRPr="007C5442">
              <w:rPr>
                <w:b/>
              </w:rPr>
              <w:t>Заявление государства-участника</w:t>
            </w:r>
          </w:p>
          <w:p w:rsidR="0026661F" w:rsidRPr="007C5442" w:rsidRDefault="0026661F" w:rsidP="0026661F">
            <w:pPr>
              <w:jc w:val="both"/>
            </w:pPr>
            <w:r w:rsidRPr="007C5442">
              <w:t>Государство-участник информирует Комитет о том, что 27 декабря 2010 года Соображения Комитета по данному делу были рассмотрены Межведомстве</w:t>
            </w:r>
            <w:r w:rsidRPr="007C5442">
              <w:t>н</w:t>
            </w:r>
            <w:r w:rsidRPr="007C5442">
              <w:t>ной р</w:t>
            </w:r>
            <w:r w:rsidRPr="007C5442">
              <w:t>а</w:t>
            </w:r>
            <w:r w:rsidRPr="007C5442">
              <w:t>бочей группой, занимающейся мониторингом соблюдения прав человека правоо</w:t>
            </w:r>
            <w:r w:rsidRPr="007C5442">
              <w:t>х</w:t>
            </w:r>
            <w:r w:rsidRPr="007C5442">
              <w:t>ранительными органами (учреждена по решению Комитета министров 24 февраля 2004 года). Данная Рабочая группа пришла к заключению о том, что утверждения автора о смерти его сына в результате пыток, примененных пр</w:t>
            </w:r>
            <w:r w:rsidRPr="007C5442">
              <w:t>а</w:t>
            </w:r>
            <w:r w:rsidRPr="007C5442">
              <w:t>воохранительными органами, а также о неадекватном расследовании, пров</w:t>
            </w:r>
            <w:r w:rsidRPr="007C5442">
              <w:t>е</w:t>
            </w:r>
            <w:r w:rsidRPr="007C5442">
              <w:t>денном властями с целью сокрытия данных преступлений, являются необосн</w:t>
            </w:r>
            <w:r w:rsidRPr="007C5442">
              <w:t>о</w:t>
            </w:r>
            <w:r w:rsidRPr="007C5442">
              <w:t>ванными.</w:t>
            </w:r>
          </w:p>
        </w:tc>
      </w:tr>
      <w:tr w:rsidR="00C16DA3" w:rsidRPr="007C5442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C16DA3" w:rsidRPr="007C5442" w:rsidRDefault="00C16DA3" w:rsidP="00C16DA3">
            <w:pPr>
              <w:keepNext/>
              <w:keepLines/>
              <w:jc w:val="both"/>
            </w:pPr>
            <w:r w:rsidRPr="007C5442">
              <w:t>Государство-участник напоминает, что сын автора и четыре других лица были арестованы сотрудниками Министерства безопасности 6 мая 2003 года во вр</w:t>
            </w:r>
            <w:r w:rsidRPr="007C5442">
              <w:t>е</w:t>
            </w:r>
            <w:r w:rsidRPr="007C5442">
              <w:t>мя распространения ими запрещенной экстремистской религиозной литерат</w:t>
            </w:r>
            <w:r w:rsidRPr="007C5442">
              <w:t>у</w:t>
            </w:r>
            <w:r w:rsidRPr="007C5442">
              <w:t>ры, приз</w:t>
            </w:r>
            <w:r w:rsidRPr="007C5442">
              <w:t>ы</w:t>
            </w:r>
            <w:r w:rsidRPr="007C5442">
              <w:t>вающей свергнуть существующую конституционную систему. Сын автора был обследован врачом сразу же после задержания, и каких-либо теле</w:t>
            </w:r>
            <w:r w:rsidRPr="007C5442">
              <w:t>с</w:t>
            </w:r>
            <w:r w:rsidRPr="007C5442">
              <w:t>ных поврежд</w:t>
            </w:r>
            <w:r w:rsidRPr="007C5442">
              <w:t>е</w:t>
            </w:r>
            <w:r w:rsidRPr="007C5442">
              <w:t>ний у него обнаружено не было. Сын автора был помещен в центр временного с</w:t>
            </w:r>
            <w:r w:rsidRPr="007C5442">
              <w:t>о</w:t>
            </w:r>
            <w:r w:rsidRPr="007C5442">
              <w:t>держания Министерства внутренних дел, где он ни разу не подвергался противозаконным де</w:t>
            </w:r>
            <w:r w:rsidRPr="007C5442">
              <w:t>й</w:t>
            </w:r>
            <w:r w:rsidRPr="007C5442">
              <w:t>ствиям со стороны властей. 9 мая сын автора был заключен под стражу. Утверждения автора о жестоком обращении с его сыном являются необоснованными по следующим причинам: а) с момента ар</w:t>
            </w:r>
            <w:r w:rsidRPr="007C5442">
              <w:t>е</w:t>
            </w:r>
            <w:r w:rsidRPr="007C5442">
              <w:t>ста его интересы предста</w:t>
            </w:r>
            <w:r w:rsidRPr="007C5442">
              <w:t>в</w:t>
            </w:r>
            <w:r w:rsidRPr="007C5442">
              <w:t xml:space="preserve">лял адвокат, который ни разу не подавал жалобы на противозаконные действия со стороны должностных лиц; </w:t>
            </w:r>
            <w:proofErr w:type="spellStart"/>
            <w:r w:rsidRPr="007C5442">
              <w:t>b</w:t>
            </w:r>
            <w:proofErr w:type="spellEnd"/>
            <w:r w:rsidRPr="007C5442">
              <w:t>) сообщники его сына также подтвердили, что правоохранительные органы не совершали пр</w:t>
            </w:r>
            <w:r w:rsidRPr="007C5442">
              <w:t>о</w:t>
            </w:r>
            <w:r w:rsidRPr="007C5442">
              <w:t>тивозаконных действий в ходе ареста; с) во время допроса 9 мая 2003 года в присутствии своего адвоката сын автора также подтвердил, что в отн</w:t>
            </w:r>
            <w:r w:rsidRPr="007C5442">
              <w:t>о</w:t>
            </w:r>
            <w:r w:rsidRPr="007C5442">
              <w:t xml:space="preserve">шении него не совершалось противозаконных действий; </w:t>
            </w:r>
            <w:proofErr w:type="spellStart"/>
            <w:r w:rsidRPr="007C5442">
              <w:t>d</w:t>
            </w:r>
            <w:proofErr w:type="spellEnd"/>
            <w:r w:rsidRPr="007C5442">
              <w:t xml:space="preserve">) сокамерники сына автора также подтвердили в письменном виде, что в отношении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подо</w:t>
            </w:r>
            <w:r w:rsidRPr="007C5442">
              <w:t>б</w:t>
            </w:r>
            <w:r w:rsidRPr="007C5442">
              <w:t>ные действия не совершались.</w:t>
            </w:r>
          </w:p>
          <w:p w:rsidR="00C16DA3" w:rsidRPr="007C5442" w:rsidRDefault="00C16DA3" w:rsidP="00C16DA3">
            <w:pPr>
              <w:jc w:val="both"/>
            </w:pPr>
            <w:r w:rsidRPr="007C5442">
              <w:t>Далее государство-участник отвергает утверждение автора о том, что ему не с</w:t>
            </w:r>
            <w:r w:rsidRPr="007C5442">
              <w:t>о</w:t>
            </w:r>
            <w:r w:rsidRPr="007C5442">
              <w:t>общили о задержании его сына в течение двадцати четырех часов, поскольку в мат</w:t>
            </w:r>
            <w:r w:rsidRPr="007C5442">
              <w:t>е</w:t>
            </w:r>
            <w:r w:rsidRPr="007C5442">
              <w:t>риалах дела есть доказательства того, что почтовым извещением автор был ув</w:t>
            </w:r>
            <w:r w:rsidRPr="007C5442">
              <w:t>е</w:t>
            </w:r>
            <w:r w:rsidRPr="007C5442">
              <w:t>домлен об аресте своего сына региональной главой Министерства безопасности, согла</w:t>
            </w:r>
            <w:r w:rsidRPr="007C5442">
              <w:t>с</w:t>
            </w:r>
            <w:r w:rsidRPr="007C5442">
              <w:t>но требованиям закона.</w:t>
            </w:r>
          </w:p>
          <w:p w:rsidR="00C16DA3" w:rsidRPr="007C5442" w:rsidRDefault="00C16DA3" w:rsidP="00C16DA3">
            <w:pPr>
              <w:jc w:val="both"/>
            </w:pPr>
            <w:r w:rsidRPr="007C5442">
              <w:t>Что касается утверждения автора о том, что его сын скончался 10 мая 2003 года и что он в течение четырех дней не находился в медицинском центре, то гос</w:t>
            </w:r>
            <w:r w:rsidRPr="007C5442">
              <w:t>у</w:t>
            </w:r>
            <w:r w:rsidRPr="007C5442">
              <w:t>дарство-участник заявляет, что этот факт был установлен, в том числе на осн</w:t>
            </w:r>
            <w:r w:rsidRPr="007C5442">
              <w:t>о</w:t>
            </w:r>
            <w:r w:rsidRPr="007C5442">
              <w:t xml:space="preserve">вании приобщенных к материалам дела показаний одного из сокамерников </w:t>
            </w:r>
            <w:r>
              <w:br/>
            </w:r>
            <w:r w:rsidRPr="007C5442">
              <w:t xml:space="preserve">г-на </w:t>
            </w:r>
            <w:proofErr w:type="spellStart"/>
            <w:r w:rsidRPr="007C5442">
              <w:t>Эшонова</w:t>
            </w:r>
            <w:proofErr w:type="spellEnd"/>
            <w:r w:rsidRPr="007C5442">
              <w:t>, который утверждает, что их содержали вместе с 6 по 13 мая 2003 года. Он же утвержд</w:t>
            </w:r>
            <w:r w:rsidRPr="007C5442">
              <w:t>а</w:t>
            </w:r>
            <w:r w:rsidRPr="007C5442">
              <w:t xml:space="preserve">ет, что 11 мая 2003 года у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случился припадок, похожий на припадки у лиц, страдающих эпилепсией. Сокамерник вызвал дежурного сотру</w:t>
            </w:r>
            <w:r w:rsidRPr="007C5442">
              <w:t>д</w:t>
            </w:r>
            <w:r w:rsidRPr="007C5442">
              <w:t xml:space="preserve">ника, который связался с медицинской службой. </w:t>
            </w:r>
            <w:r>
              <w:br/>
            </w:r>
            <w:r w:rsidRPr="007C5442">
              <w:t xml:space="preserve">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доставили в медицинский центр. По возвращении 12 мая 2003</w:t>
            </w:r>
            <w:r>
              <w:t> </w:t>
            </w:r>
            <w:r w:rsidRPr="007C5442">
              <w:t>года он объяснил своему сокамернику, что ему оказали медицинскую п</w:t>
            </w:r>
            <w:r w:rsidRPr="007C5442">
              <w:t>о</w:t>
            </w:r>
            <w:r w:rsidRPr="007C5442">
              <w:t>мощь и он чувствует себя лучше. Однако на следующий день у него случился еще один припадок, и он был госпитализирован. Все эти сведения были по</w:t>
            </w:r>
            <w:r w:rsidRPr="007C5442">
              <w:t>д</w:t>
            </w:r>
            <w:r w:rsidRPr="007C5442">
              <w:t>тверждены сотрудниками центра заключения, а также другими заключенными. В регистрационном жу</w:t>
            </w:r>
            <w:r w:rsidRPr="007C5442">
              <w:t>р</w:t>
            </w:r>
            <w:r w:rsidRPr="007C5442">
              <w:t>нале центра содержания под стражей имеется отметка о звонке в службу ск</w:t>
            </w:r>
            <w:r w:rsidRPr="007C5442">
              <w:t>о</w:t>
            </w:r>
            <w:r w:rsidRPr="007C5442">
              <w:t>рой медицинской помощи 11 мая 2003 года. Два других сотрудника подтвердили, что они сопровождали машину скорой помощи, в к</w:t>
            </w:r>
            <w:r w:rsidRPr="007C5442">
              <w:t>о</w:t>
            </w:r>
            <w:r w:rsidRPr="007C5442">
              <w:t xml:space="preserve">торой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перевозили в медицинский центр 11 мая 2003 года, где он поступил в палату ре</w:t>
            </w:r>
            <w:r w:rsidRPr="007C5442">
              <w:t>а</w:t>
            </w:r>
            <w:r w:rsidRPr="007C5442">
              <w:t>нимации и провел там всю ночь.</w:t>
            </w:r>
          </w:p>
          <w:p w:rsidR="00C16DA3" w:rsidRPr="007C5442" w:rsidRDefault="00C16DA3" w:rsidP="00C16DA3">
            <w:pPr>
              <w:jc w:val="both"/>
              <w:rPr>
                <w:b/>
              </w:rPr>
            </w:pPr>
            <w:r w:rsidRPr="007C5442">
              <w:t xml:space="preserve">Четыре врача подтвердили, что они оказывали медицинскую помощь </w:t>
            </w:r>
            <w:r>
              <w:br/>
            </w:r>
            <w:r w:rsidRPr="007C5442">
              <w:t xml:space="preserve">г-ну </w:t>
            </w:r>
            <w:proofErr w:type="spellStart"/>
            <w:r w:rsidRPr="007C5442">
              <w:t>Эшонову</w:t>
            </w:r>
            <w:proofErr w:type="spellEnd"/>
            <w:r w:rsidRPr="007C5442">
              <w:t xml:space="preserve"> в медицинском центре. У сына автора было повышенное давл</w:t>
            </w:r>
            <w:r w:rsidRPr="007C5442">
              <w:t>е</w:t>
            </w:r>
            <w:r w:rsidRPr="007C5442">
              <w:t>ние, и он жаловался на головные боли. На его теле не было обнаружено ник</w:t>
            </w:r>
            <w:r w:rsidRPr="007C5442">
              <w:t>а</w:t>
            </w:r>
            <w:r w:rsidRPr="007C5442">
              <w:t>ких повреждений. Ему был поставлен диагноз гипертоническая болезнь второй степени и гипертонический криз. Ему назначили необходимое лечение. Мед</w:t>
            </w:r>
            <w:r w:rsidRPr="007C5442">
              <w:t>и</w:t>
            </w:r>
            <w:r w:rsidRPr="007C5442">
              <w:t xml:space="preserve">цинское обследование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происходило в отсутствии представителей правоохранительных органов, и он не жаловался на жест</w:t>
            </w:r>
            <w:r w:rsidRPr="007C5442">
              <w:t>о</w:t>
            </w:r>
            <w:r w:rsidRPr="007C5442">
              <w:t>кое обращение.</w:t>
            </w:r>
          </w:p>
        </w:tc>
      </w:tr>
      <w:tr w:rsidR="00C16DA3" w:rsidRPr="007C5442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C16DA3" w:rsidRPr="007C5442" w:rsidRDefault="00C16DA3" w:rsidP="00C16DA3">
            <w:pPr>
              <w:pageBreakBefore/>
              <w:jc w:val="both"/>
            </w:pPr>
            <w:r w:rsidRPr="007C5442">
              <w:t xml:space="preserve">Медицинская карта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>, которая была заведена в кашкадарьинском отделении Республиканского центра экстренной медицинской помощи, по</w:t>
            </w:r>
            <w:r w:rsidRPr="007C5442">
              <w:t>д</w:t>
            </w:r>
            <w:r w:rsidRPr="007C5442">
              <w:t>твержд</w:t>
            </w:r>
            <w:r w:rsidRPr="007C5442">
              <w:t>а</w:t>
            </w:r>
            <w:r w:rsidRPr="007C5442">
              <w:t xml:space="preserve">ет его пребывание там 11 мая 2003 года. Кроме того, г-ну </w:t>
            </w:r>
            <w:proofErr w:type="spellStart"/>
            <w:r w:rsidRPr="007C5442">
              <w:t>Эшонову</w:t>
            </w:r>
            <w:proofErr w:type="spellEnd"/>
            <w:r w:rsidRPr="007C5442">
              <w:t xml:space="preserve"> был сделан ряд анализов, включая рентгеноскопию грудной клетки. По словам г</w:t>
            </w:r>
            <w:r w:rsidRPr="007C5442">
              <w:t>о</w:t>
            </w:r>
            <w:r w:rsidRPr="007C5442">
              <w:t xml:space="preserve">сударства-участника, рентгеноскопия подтверждает не только присутствие </w:t>
            </w:r>
            <w:r>
              <w:br/>
            </w:r>
            <w:r w:rsidRPr="007C5442">
              <w:t xml:space="preserve">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в медицинском центре в тот день, но также показывает, что у н</w:t>
            </w:r>
            <w:r w:rsidRPr="007C5442">
              <w:t>е</w:t>
            </w:r>
            <w:r w:rsidRPr="007C5442">
              <w:t>го не были сломаны ребра. Государство-участник также отмечает, что в мед</w:t>
            </w:r>
            <w:r w:rsidRPr="007C5442">
              <w:t>и</w:t>
            </w:r>
            <w:r w:rsidRPr="007C5442">
              <w:t xml:space="preserve">цинской карте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не фигурирует диагноз водобоязни, вопреки у</w:t>
            </w:r>
            <w:r w:rsidRPr="007C5442">
              <w:t>т</w:t>
            </w:r>
            <w:r w:rsidRPr="007C5442">
              <w:t>верждениям автора.</w:t>
            </w:r>
          </w:p>
          <w:p w:rsidR="00C16DA3" w:rsidRPr="007C5442" w:rsidRDefault="00C16DA3" w:rsidP="00C16DA3">
            <w:pPr>
              <w:jc w:val="both"/>
            </w:pPr>
            <w:r w:rsidRPr="007C5442">
              <w:t>Согласно государству-участнику 15 мая 2003 года состояние сына автора ухудшилось, и у него случился сердечный приступ. Врач реанимационного о</w:t>
            </w:r>
            <w:r w:rsidRPr="007C5442">
              <w:t>т</w:t>
            </w:r>
            <w:r w:rsidRPr="007C5442">
              <w:t>деления сделал ему массаж грудной клетки в области сердца. В результате н</w:t>
            </w:r>
            <w:r w:rsidRPr="007C5442">
              <w:t>е</w:t>
            </w:r>
            <w:r w:rsidRPr="007C5442">
              <w:t xml:space="preserve">которые ребра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были сломаны, но ему иных травм нанесено не было. Это подтве</w:t>
            </w:r>
            <w:r w:rsidRPr="007C5442">
              <w:t>р</w:t>
            </w:r>
            <w:r w:rsidRPr="007C5442">
              <w:t xml:space="preserve">дили три других врача, которые заявили, что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невозможно было ре</w:t>
            </w:r>
            <w:r w:rsidRPr="007C5442">
              <w:t>а</w:t>
            </w:r>
            <w:r w:rsidRPr="007C5442">
              <w:t>нимировать.</w:t>
            </w:r>
          </w:p>
          <w:p w:rsidR="00C16DA3" w:rsidRPr="007C5442" w:rsidRDefault="00C16DA3" w:rsidP="00C16DA3">
            <w:pPr>
              <w:jc w:val="both"/>
            </w:pPr>
            <w:r w:rsidRPr="007C5442">
              <w:t>Официальная судебно-медицинская экспертиза 15 мая 2003 года (№</w:t>
            </w:r>
            <w:r>
              <w:t xml:space="preserve"> </w:t>
            </w:r>
            <w:r w:rsidRPr="007C5442">
              <w:t>45) не в</w:t>
            </w:r>
            <w:r w:rsidRPr="007C5442">
              <w:t>ы</w:t>
            </w:r>
            <w:r w:rsidRPr="007C5442">
              <w:t xml:space="preserve">явила каких-либо повреждений на теле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. В заключении судебно-медицинских экспертов говорится, что смерть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наступила от кр</w:t>
            </w:r>
            <w:r w:rsidRPr="007C5442">
              <w:t>о</w:t>
            </w:r>
            <w:r w:rsidRPr="007C5442">
              <w:t>воизлияния в мозг в результате гипертонического криза. Пациенту была оказ</w:t>
            </w:r>
            <w:r w:rsidRPr="007C5442">
              <w:t>а</w:t>
            </w:r>
            <w:r w:rsidRPr="007C5442">
              <w:t>на необходимая медици</w:t>
            </w:r>
            <w:r w:rsidRPr="007C5442">
              <w:t>н</w:t>
            </w:r>
            <w:r w:rsidRPr="007C5442">
              <w:t>ская помощь, но спасти его было невозможно. Это также было подтверждено в результате обследования медицинскими эксперт</w:t>
            </w:r>
            <w:r w:rsidRPr="007C5442">
              <w:t>а</w:t>
            </w:r>
            <w:r w:rsidRPr="007C5442">
              <w:t>ми (№ 17), пр</w:t>
            </w:r>
            <w:r w:rsidRPr="007C5442">
              <w:t>о</w:t>
            </w:r>
            <w:r w:rsidRPr="007C5442">
              <w:t>веденного высококвалифицированными специалистами, которые тщательно и до</w:t>
            </w:r>
            <w:r w:rsidRPr="007C5442">
              <w:t>с</w:t>
            </w:r>
            <w:r w:rsidRPr="007C5442">
              <w:t xml:space="preserve">конально изучили историю болезни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и провели лабораторные исследования, в результате чего они пришли к выводу об отсу</w:t>
            </w:r>
            <w:r w:rsidRPr="007C5442">
              <w:t>т</w:t>
            </w:r>
            <w:r w:rsidRPr="007C5442">
              <w:t>ствии необходимости эксгумации. В этой связи гос</w:t>
            </w:r>
            <w:r w:rsidRPr="007C5442">
              <w:t>у</w:t>
            </w:r>
            <w:r w:rsidRPr="007C5442">
              <w:t>дарство-участник поясняет, что эксгумацию можно проводить только в случае возбуждения уголовного д</w:t>
            </w:r>
            <w:r w:rsidRPr="007C5442">
              <w:t>е</w:t>
            </w:r>
            <w:r w:rsidRPr="007C5442">
              <w:t>ла.</w:t>
            </w:r>
          </w:p>
          <w:p w:rsidR="00C16DA3" w:rsidRPr="007C5442" w:rsidRDefault="00C16DA3" w:rsidP="00C16DA3">
            <w:pPr>
              <w:jc w:val="both"/>
            </w:pPr>
            <w:r w:rsidRPr="007C5442">
              <w:t>Далее государство-участник объявляет необоснованными утверждения, что власти на протяжении долгого времени не могли провести расследование о</w:t>
            </w:r>
            <w:r w:rsidRPr="007C5442">
              <w:t>б</w:t>
            </w:r>
            <w:r w:rsidRPr="007C5442">
              <w:t xml:space="preserve">стоятельств смерти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>. Управление Службы национальной безопа</w:t>
            </w:r>
            <w:r w:rsidRPr="007C5442">
              <w:t>с</w:t>
            </w:r>
            <w:r w:rsidRPr="007C5442">
              <w:t>ности и Отделение внутренних дел Кашкадарьинской области провели вну</w:t>
            </w:r>
            <w:r w:rsidRPr="007C5442">
              <w:t>т</w:t>
            </w:r>
            <w:r w:rsidRPr="007C5442">
              <w:t>ренние расследования, а прокуратура провела свое независимое предварител</w:t>
            </w:r>
            <w:r w:rsidRPr="007C5442">
              <w:t>ь</w:t>
            </w:r>
            <w:r w:rsidRPr="007C5442">
              <w:t>ное расследование с</w:t>
            </w:r>
            <w:r w:rsidRPr="007C5442">
              <w:t>о</w:t>
            </w:r>
            <w:r w:rsidRPr="007C5442">
              <w:t>гласно статье 329 Уголовно-процессуального кодекса. По</w:t>
            </w:r>
            <w:r>
              <w:t> </w:t>
            </w:r>
            <w:r w:rsidRPr="007C5442">
              <w:t>закону прокуратуре отводится десять дней на проведение разбирательств, запрос экспертиз, сбор показаний, а также запрос о предоставлении дополн</w:t>
            </w:r>
            <w:r w:rsidRPr="007C5442">
              <w:t>и</w:t>
            </w:r>
            <w:r w:rsidRPr="007C5442">
              <w:t>тельной документации. Прокуратура Кашкадарьинской области изучила мат</w:t>
            </w:r>
            <w:r w:rsidRPr="007C5442">
              <w:t>е</w:t>
            </w:r>
            <w:r w:rsidRPr="007C5442">
              <w:t>риалы дела 11 июня 2003 года, а 3 сентября 2003 года они были рассмотрены в Генеральной прокуратуре Узбекистана. 30 се</w:t>
            </w:r>
            <w:r w:rsidRPr="007C5442">
              <w:t>н</w:t>
            </w:r>
            <w:r w:rsidRPr="007C5442">
              <w:t xml:space="preserve">тября 2003 года прокуратура Карши отказалась возбуждать уголовное дело в связи со смертью г-на </w:t>
            </w:r>
            <w:proofErr w:type="spellStart"/>
            <w:r w:rsidRPr="007C5442">
              <w:t>Эшон</w:t>
            </w:r>
            <w:r w:rsidRPr="007C5442">
              <w:t>о</w:t>
            </w:r>
            <w:r w:rsidRPr="007C5442">
              <w:t>ва</w:t>
            </w:r>
            <w:proofErr w:type="spellEnd"/>
            <w:r w:rsidRPr="007C5442">
              <w:t>.</w:t>
            </w:r>
          </w:p>
          <w:p w:rsidR="00C16DA3" w:rsidRPr="007C5442" w:rsidRDefault="00C16DA3" w:rsidP="00C16DA3">
            <w:pPr>
              <w:keepNext/>
              <w:keepLines/>
              <w:jc w:val="both"/>
            </w:pPr>
            <w:r w:rsidRPr="007C5442">
              <w:t>В заключение государство-участник утверждает, что вышеупомянутые элеме</w:t>
            </w:r>
            <w:r w:rsidRPr="007C5442">
              <w:t>н</w:t>
            </w:r>
            <w:r w:rsidRPr="007C5442">
              <w:t xml:space="preserve">ты демонстрируют, что Узбекистан не нарушал права автора и г-на </w:t>
            </w:r>
            <w:proofErr w:type="spellStart"/>
            <w:r w:rsidRPr="007C5442">
              <w:t>Эшонова</w:t>
            </w:r>
            <w:proofErr w:type="spellEnd"/>
            <w:r w:rsidRPr="007C5442">
              <w:t xml:space="preserve"> в соо</w:t>
            </w:r>
            <w:r w:rsidRPr="007C5442">
              <w:t>т</w:t>
            </w:r>
            <w:r w:rsidRPr="007C5442">
              <w:t>ветствии со статьями 2,</w:t>
            </w:r>
            <w:r>
              <w:t xml:space="preserve"> </w:t>
            </w:r>
            <w:r w:rsidRPr="007C5442">
              <w:t>6 и 7 Пакта.</w:t>
            </w:r>
          </w:p>
        </w:tc>
      </w:tr>
      <w:tr w:rsidR="0026661F" w:rsidRPr="007C5442" w:rsidTr="0026661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Дальнейшие принятые или требуемые меры</w:t>
            </w:r>
          </w:p>
          <w:p w:rsidR="0026661F" w:rsidRPr="007C5442" w:rsidRDefault="0026661F" w:rsidP="0026661F">
            <w:r w:rsidRPr="007C5442">
              <w:t>Информация государства-участника была препровождена автору 31 января 2011 года. Комитет, возможно, пожелает дождаться получения дальнейших комментариев, прежде чем принимать решение по данному вопросу.</w:t>
            </w:r>
          </w:p>
        </w:tc>
      </w:tr>
      <w:tr w:rsidR="0026661F" w:rsidRPr="007C5442" w:rsidTr="0026661F">
        <w:tc>
          <w:tcPr>
            <w:tcW w:w="2847" w:type="dxa"/>
          </w:tcPr>
          <w:p w:rsidR="0026661F" w:rsidRPr="007C5442" w:rsidRDefault="0026661F" w:rsidP="0026661F">
            <w:pPr>
              <w:rPr>
                <w:b/>
              </w:rPr>
            </w:pPr>
            <w:r w:rsidRPr="007C5442">
              <w:rPr>
                <w:b/>
              </w:rPr>
              <w:t>Предложенное Комитетом р</w:t>
            </w:r>
            <w:r w:rsidRPr="007C5442">
              <w:rPr>
                <w:b/>
              </w:rPr>
              <w:t>е</w:t>
            </w:r>
            <w:r w:rsidRPr="007C5442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7C5442" w:rsidRDefault="0026661F" w:rsidP="0026661F">
            <w:r w:rsidRPr="007C5442">
              <w:t>Комитет считает, что диалог по последующей де</w:t>
            </w:r>
            <w:r w:rsidRPr="007C5442">
              <w:t>я</w:t>
            </w:r>
            <w:r w:rsidRPr="007C5442">
              <w:t>тельности продолжается.</w:t>
            </w:r>
          </w:p>
        </w:tc>
      </w:tr>
    </w:tbl>
    <w:p w:rsidR="009C6097" w:rsidRDefault="009C6097" w:rsidP="00D76358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6661F" w:rsidRPr="009C6097" w:rsidTr="00332340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УЗБЕКИСТАН</w:t>
            </w:r>
          </w:p>
        </w:tc>
      </w:tr>
      <w:tr w:rsidR="0026661F" w:rsidRPr="009C6097" w:rsidTr="00332340">
        <w:tc>
          <w:tcPr>
            <w:tcW w:w="2847" w:type="dxa"/>
            <w:tcBorders>
              <w:top w:val="single" w:sz="12" w:space="0" w:color="auto"/>
            </w:tcBorders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Батыров, 1585/2007</w:t>
            </w:r>
          </w:p>
        </w:tc>
      </w:tr>
      <w:tr w:rsidR="0026661F" w:rsidRPr="009C6097" w:rsidTr="009C6097">
        <w:tc>
          <w:tcPr>
            <w:tcW w:w="2847" w:type="dxa"/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 xml:space="preserve">Дата принятия </w:t>
            </w:r>
            <w:proofErr w:type="spellStart"/>
            <w:r w:rsidRPr="00332340">
              <w:rPr>
                <w:b/>
              </w:rPr>
              <w:t>Cоображений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C6097" w:rsidRDefault="0026661F" w:rsidP="009C6097">
            <w:r w:rsidRPr="009C6097">
              <w:t>30 июля 2009 года</w:t>
            </w:r>
          </w:p>
        </w:tc>
      </w:tr>
      <w:tr w:rsidR="0026661F" w:rsidRPr="009C6097" w:rsidTr="009C6097">
        <w:tc>
          <w:tcPr>
            <w:tcW w:w="2847" w:type="dxa"/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Вопросы и установленные н</w:t>
            </w:r>
            <w:r w:rsidRPr="00332340">
              <w:rPr>
                <w:b/>
              </w:rPr>
              <w:t>а</w:t>
            </w:r>
            <w:r w:rsidRPr="00332340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C6097" w:rsidRDefault="0026661F" w:rsidP="009C6097">
            <w:r w:rsidRPr="009C6097">
              <w:t>Нарушение пунктов 2 и 3 статьи 12 Пакта, н</w:t>
            </w:r>
            <w:r w:rsidRPr="009C6097">
              <w:t>е</w:t>
            </w:r>
            <w:r w:rsidRPr="009C6097">
              <w:t>оправданное ограничение права на свободу п</w:t>
            </w:r>
            <w:r w:rsidRPr="009C6097">
              <w:t>е</w:t>
            </w:r>
            <w:r w:rsidRPr="009C6097">
              <w:t>редвижения отца автора.</w:t>
            </w:r>
          </w:p>
        </w:tc>
      </w:tr>
      <w:tr w:rsidR="0026661F" w:rsidRPr="009C6097" w:rsidTr="009C6097">
        <w:tc>
          <w:tcPr>
            <w:tcW w:w="2847" w:type="dxa"/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C6097" w:rsidRDefault="0026661F" w:rsidP="009C6097">
            <w:r w:rsidRPr="009C6097">
              <w:t>Эффективное средство правовой защиты, вкл</w:t>
            </w:r>
            <w:r w:rsidRPr="009C6097">
              <w:t>ю</w:t>
            </w:r>
            <w:r w:rsidRPr="009C6097">
              <w:t>чая компенсацию, а также внесение поправок в законодательство относительно выезда из стр</w:t>
            </w:r>
            <w:r w:rsidRPr="009C6097">
              <w:t>а</w:t>
            </w:r>
            <w:r w:rsidRPr="009C6097">
              <w:t>ны с целью обеспечения его соответствия пол</w:t>
            </w:r>
            <w:r w:rsidRPr="009C6097">
              <w:t>о</w:t>
            </w:r>
            <w:r w:rsidRPr="009C6097">
              <w:t>жениям Пакта. Государство-участник также об</w:t>
            </w:r>
            <w:r w:rsidRPr="009C6097">
              <w:t>я</w:t>
            </w:r>
            <w:r w:rsidRPr="009C6097">
              <w:t>зано принять меры для недопущения аналоги</w:t>
            </w:r>
            <w:r w:rsidRPr="009C6097">
              <w:t>ч</w:t>
            </w:r>
            <w:r w:rsidRPr="009C6097">
              <w:t>ных нарушений в будущем.</w:t>
            </w:r>
          </w:p>
        </w:tc>
      </w:tr>
      <w:tr w:rsidR="0026661F" w:rsidRPr="009C6097" w:rsidTr="009C6097">
        <w:tc>
          <w:tcPr>
            <w:tcW w:w="2847" w:type="dxa"/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Установленная дата для представления ответа гос</w:t>
            </w:r>
            <w:r w:rsidRPr="00332340">
              <w:rPr>
                <w:b/>
              </w:rPr>
              <w:t>у</w:t>
            </w:r>
            <w:r w:rsidRPr="00332340">
              <w:rPr>
                <w:b/>
              </w:rPr>
              <w:t>дарс</w:t>
            </w:r>
            <w:r w:rsidRPr="00332340">
              <w:rPr>
                <w:b/>
              </w:rPr>
              <w:t>т</w:t>
            </w:r>
            <w:r w:rsidRPr="00332340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C6097" w:rsidRDefault="0026661F" w:rsidP="009C6097">
            <w:r w:rsidRPr="009C6097">
              <w:t>29 марта 2010 года</w:t>
            </w:r>
          </w:p>
        </w:tc>
      </w:tr>
      <w:tr w:rsidR="0026661F" w:rsidRPr="009C6097" w:rsidTr="00C16DA3">
        <w:tc>
          <w:tcPr>
            <w:tcW w:w="2847" w:type="dxa"/>
            <w:tcBorders>
              <w:bottom w:val="nil"/>
            </w:tcBorders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C6097" w:rsidRDefault="0026661F" w:rsidP="009C6097">
            <w:r w:rsidRPr="009C6097">
              <w:t xml:space="preserve">21 января 2011 года </w:t>
            </w:r>
          </w:p>
        </w:tc>
      </w:tr>
      <w:tr w:rsidR="0026661F" w:rsidRPr="009C6097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6661F" w:rsidRPr="00332340" w:rsidRDefault="0026661F" w:rsidP="00332340">
            <w:pPr>
              <w:jc w:val="both"/>
              <w:rPr>
                <w:b/>
              </w:rPr>
            </w:pPr>
            <w:r w:rsidRPr="00332340">
              <w:rPr>
                <w:b/>
              </w:rPr>
              <w:t>Представление государства-участника</w:t>
            </w:r>
          </w:p>
          <w:p w:rsidR="0026661F" w:rsidRPr="009C6097" w:rsidRDefault="0026661F" w:rsidP="00332340">
            <w:pPr>
              <w:jc w:val="both"/>
            </w:pPr>
            <w:r w:rsidRPr="009C6097">
              <w:t>Государство-участник информирует Комитет о том, что 27 декабря 2010 года Соображения Комитета по данному делу были изучены Межведомственной рабочей группой по мониторингу соблюдения прав человека правоохранител</w:t>
            </w:r>
            <w:r w:rsidRPr="009C6097">
              <w:t>ь</w:t>
            </w:r>
            <w:r w:rsidRPr="009C6097">
              <w:t>ными органами (учреждена по решению Комитета министров 24 февраля 2004</w:t>
            </w:r>
            <w:r w:rsidR="00332340">
              <w:rPr>
                <w:lang w:val="en-US"/>
              </w:rPr>
              <w:t> </w:t>
            </w:r>
            <w:r w:rsidRPr="009C6097">
              <w:t>г</w:t>
            </w:r>
            <w:r w:rsidRPr="009C6097">
              <w:t>о</w:t>
            </w:r>
            <w:r w:rsidRPr="009C6097">
              <w:t>да). Эта Рабочая группа пришла к заключению о том, что утверждения автора о неоправданном ограничении свободы передвижения её отца являются н</w:t>
            </w:r>
            <w:r w:rsidRPr="009C6097">
              <w:t>е</w:t>
            </w:r>
            <w:r w:rsidRPr="009C6097">
              <w:t>обоснованными.</w:t>
            </w:r>
          </w:p>
          <w:p w:rsidR="0026661F" w:rsidRPr="009C6097" w:rsidRDefault="0026661F" w:rsidP="00332340">
            <w:pPr>
              <w:jc w:val="both"/>
            </w:pPr>
            <w:r w:rsidRPr="009C6097">
              <w:t>Государство-участник напоминает, что в сентябре 2006 года г-н Батыров был осужден Хорезмским районным судом за злоупотребление служебным полож</w:t>
            </w:r>
            <w:r w:rsidRPr="009C6097">
              <w:t>е</w:t>
            </w:r>
            <w:r w:rsidRPr="009C6097">
              <w:t>нием в качестве директора компании "</w:t>
            </w:r>
            <w:proofErr w:type="spellStart"/>
            <w:r w:rsidRPr="009C6097">
              <w:t>Узтрансгаз</w:t>
            </w:r>
            <w:proofErr w:type="spellEnd"/>
            <w:r w:rsidRPr="009C6097">
              <w:t>" и незаконное пересечение государственной границы с Туркменистаном в 2006 году, и приговорен к пяти годам тюремного заключения и штрафу в размере 400 минимальных окладов. Данное дело было пересмотрено апелляционным судом Хорезмской области, и приговор был оставлен без изменения. Кроме того, 20 августа 2007 года Та</w:t>
            </w:r>
            <w:r w:rsidRPr="009C6097">
              <w:t>ш</w:t>
            </w:r>
            <w:r w:rsidRPr="009C6097">
              <w:t xml:space="preserve">кентский городской суд вынес обвинительный приговор г-ну </w:t>
            </w:r>
            <w:proofErr w:type="spellStart"/>
            <w:r w:rsidRPr="009C6097">
              <w:t>Батырову</w:t>
            </w:r>
            <w:proofErr w:type="spellEnd"/>
            <w:r w:rsidRPr="009C6097">
              <w:t>, явля</w:t>
            </w:r>
            <w:r w:rsidRPr="009C6097">
              <w:t>ю</w:t>
            </w:r>
            <w:r w:rsidRPr="009C6097">
              <w:t>щемуся директором компании "</w:t>
            </w:r>
            <w:proofErr w:type="spellStart"/>
            <w:r w:rsidRPr="009C6097">
              <w:t>Узтрансгаз</w:t>
            </w:r>
            <w:proofErr w:type="spellEnd"/>
            <w:r w:rsidRPr="009C6097">
              <w:t>", за вступление в преступный сг</w:t>
            </w:r>
            <w:r w:rsidRPr="009C6097">
              <w:t>о</w:t>
            </w:r>
            <w:r w:rsidRPr="009C6097">
              <w:t>вор и создание криминальной группировки в составе высокопоставленных должн</w:t>
            </w:r>
            <w:r w:rsidRPr="009C6097">
              <w:t>о</w:t>
            </w:r>
            <w:r w:rsidRPr="009C6097">
              <w:t>стных лиц компании, присвоение чужого имущества/хищение, утрату государственных средств и товаров, приобретение низкокачественных проду</w:t>
            </w:r>
            <w:r w:rsidRPr="009C6097">
              <w:t>к</w:t>
            </w:r>
            <w:r w:rsidRPr="009C6097">
              <w:t>тов по завышенным ценам, взяточничество, подделку документов и подпис</w:t>
            </w:r>
            <w:r w:rsidRPr="009C6097">
              <w:t>а</w:t>
            </w:r>
            <w:r w:rsidRPr="009C6097">
              <w:t>ние соглашений в убыток компании, в результате чего государству и  госуда</w:t>
            </w:r>
            <w:r w:rsidRPr="009C6097">
              <w:t>р</w:t>
            </w:r>
            <w:r w:rsidRPr="009C6097">
              <w:t>ственной компании был нанесен серьезный ущерб. Суд приговорил его к 12</w:t>
            </w:r>
            <w:r w:rsidR="00332340">
              <w:rPr>
                <w:lang w:val="en-US"/>
              </w:rPr>
              <w:t> </w:t>
            </w:r>
            <w:r w:rsidRPr="009C6097">
              <w:t>годам и 6 месяцам тюремного заключения. Государство-участник заявляет, что в резул</w:t>
            </w:r>
            <w:r w:rsidRPr="009C6097">
              <w:t>ь</w:t>
            </w:r>
            <w:r w:rsidRPr="009C6097">
              <w:t>тате частичного сложения приговоров, вынесенных 25 декабря 2006 года и 20 августа 2007 года, автор был приговорен к 13 годам тюремного заключения. В соответствии с Законом о всеобщей амнистии от 30 ноября 2006 года пр</w:t>
            </w:r>
            <w:r w:rsidRPr="009C6097">
              <w:t>о</w:t>
            </w:r>
            <w:r w:rsidRPr="009C6097">
              <w:t>должительность тюремного заключения была позже сокращена на одну че</w:t>
            </w:r>
            <w:r w:rsidRPr="009C6097">
              <w:t>т</w:t>
            </w:r>
            <w:r w:rsidRPr="009C6097">
              <w:t>верть.</w:t>
            </w:r>
          </w:p>
          <w:p w:rsidR="0026661F" w:rsidRPr="009C6097" w:rsidRDefault="0026661F" w:rsidP="00332340">
            <w:pPr>
              <w:jc w:val="both"/>
            </w:pPr>
            <w:r w:rsidRPr="009C6097">
              <w:t xml:space="preserve">Что касается вывода Комитета о нарушении права г-на </w:t>
            </w:r>
            <w:proofErr w:type="spellStart"/>
            <w:r w:rsidRPr="009C6097">
              <w:t>Батырова</w:t>
            </w:r>
            <w:proofErr w:type="spellEnd"/>
            <w:r w:rsidRPr="009C6097">
              <w:t xml:space="preserve"> на свободу передвижения, то государство-участник поясняет, что в соответствии с пост</w:t>
            </w:r>
            <w:r w:rsidRPr="009C6097">
              <w:t>а</w:t>
            </w:r>
            <w:r w:rsidRPr="009C6097">
              <w:t>новлением Кабинета министров от 6 января 1995 года о выезде граждан Узб</w:t>
            </w:r>
            <w:r w:rsidRPr="009C6097">
              <w:t>е</w:t>
            </w:r>
            <w:r w:rsidRPr="009C6097">
              <w:t>кистана и дипломатических паспортах, узбекские граждане, желающие выехать за границу должны заполнить специальный формуляр и направить его в соо</w:t>
            </w:r>
            <w:r w:rsidRPr="009C6097">
              <w:t>т</w:t>
            </w:r>
            <w:r w:rsidRPr="009C6097">
              <w:t>ветствующие департаменты Министерства внутренних дел по месту жительс</w:t>
            </w:r>
            <w:r w:rsidRPr="009C6097">
              <w:t>т</w:t>
            </w:r>
            <w:r w:rsidRPr="009C6097">
              <w:t>ва, а также представить свой паспорт. Сотрудники Министерства внутренних дел рассматривают эти заявления и вклеивают в паспорт специальное разр</w:t>
            </w:r>
            <w:r w:rsidRPr="009C6097">
              <w:t>е</w:t>
            </w:r>
            <w:r w:rsidRPr="009C6097">
              <w:t>шение, действующее в течение двух лет и позволяющее этим лицам выезжать за границу. В вышеупомянутом постановлении также перечислены определе</w:t>
            </w:r>
            <w:r w:rsidRPr="009C6097">
              <w:t>н</w:t>
            </w:r>
            <w:r w:rsidRPr="009C6097">
              <w:t>ные категории должностных лиц, которые, помимо этого, должны запросить непосредственное разрешение у местных (муниципальных) властей до любой официальной поездки. Учитывая тот факт, что г-н Батыров являлся членом Х</w:t>
            </w:r>
            <w:r w:rsidRPr="009C6097">
              <w:t>о</w:t>
            </w:r>
            <w:r w:rsidRPr="009C6097">
              <w:t>резмского областного Совета народных депутатов, он, таким образом, должен был согласовать свою поездку до официального визита в Туркменистан в 2006</w:t>
            </w:r>
            <w:r w:rsidR="00332340">
              <w:rPr>
                <w:lang w:val="en-US"/>
              </w:rPr>
              <w:t> </w:t>
            </w:r>
            <w:r w:rsidRPr="009C6097">
              <w:t>году с местным Советом Хорезмской области, но не сделал этого, а также не заполнил специальный формуляр у местных представителей Министерства внутренних дел.</w:t>
            </w:r>
          </w:p>
          <w:p w:rsidR="0026661F" w:rsidRPr="009C6097" w:rsidRDefault="0026661F" w:rsidP="00332340">
            <w:pPr>
              <w:jc w:val="both"/>
            </w:pPr>
            <w:r w:rsidRPr="009C6097">
              <w:t xml:space="preserve">По мнению государства-участника, суды правильно оценили действия г-на </w:t>
            </w:r>
            <w:proofErr w:type="spellStart"/>
            <w:r w:rsidRPr="009C6097">
              <w:t>Б</w:t>
            </w:r>
            <w:r w:rsidRPr="009C6097">
              <w:t>а</w:t>
            </w:r>
            <w:r w:rsidRPr="009C6097">
              <w:t>тырова</w:t>
            </w:r>
            <w:proofErr w:type="spellEnd"/>
            <w:r w:rsidRPr="009C6097">
              <w:t xml:space="preserve"> в соответствии с уголовным правом, а вынесенное наказание соотве</w:t>
            </w:r>
            <w:r w:rsidRPr="009C6097">
              <w:t>т</w:t>
            </w:r>
            <w:r w:rsidRPr="009C6097">
              <w:t>ствовало тяжести совершенных преступлений. Кроме того, согласно государс</w:t>
            </w:r>
            <w:r w:rsidRPr="009C6097">
              <w:t>т</w:t>
            </w:r>
            <w:r w:rsidRPr="009C6097">
              <w:t>ву-участнику, г-н Батыров не исчерпал всех имеющихся внутренних средств правовой защиты в связи со своим осуждением 25 сентября 2006 года.</w:t>
            </w:r>
          </w:p>
          <w:p w:rsidR="0026661F" w:rsidRPr="009C6097" w:rsidRDefault="0026661F" w:rsidP="00332340">
            <w:pPr>
              <w:jc w:val="both"/>
            </w:pPr>
            <w:r w:rsidRPr="009C6097">
              <w:t>В свете вышеупомянутого государство-участник делает вывод о том, что в да</w:t>
            </w:r>
            <w:r w:rsidRPr="009C6097">
              <w:t>н</w:t>
            </w:r>
            <w:r w:rsidRPr="009C6097">
              <w:t xml:space="preserve">ном деле власти не нарушили права г-на </w:t>
            </w:r>
            <w:proofErr w:type="spellStart"/>
            <w:r w:rsidRPr="009C6097">
              <w:t>Батырова</w:t>
            </w:r>
            <w:proofErr w:type="spellEnd"/>
            <w:r w:rsidRPr="009C6097">
              <w:t xml:space="preserve"> в соответствии со статьей 12 Пакта.</w:t>
            </w:r>
          </w:p>
        </w:tc>
      </w:tr>
      <w:tr w:rsidR="0026661F" w:rsidRPr="009C6097" w:rsidTr="009C609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Дальнейшие принятые или требуемые меры</w:t>
            </w:r>
          </w:p>
          <w:p w:rsidR="0026661F" w:rsidRPr="009C6097" w:rsidRDefault="0026661F" w:rsidP="00332340">
            <w:pPr>
              <w:jc w:val="both"/>
            </w:pPr>
            <w:r w:rsidRPr="009C6097">
              <w:t>Информация государства-участника была препровождена автору 31 января 2011 года. Комитет, возможно, пожелает дождаться получения дальнейших комментариев, прежде чем принимать решение по данному вопросу.</w:t>
            </w:r>
          </w:p>
        </w:tc>
      </w:tr>
      <w:tr w:rsidR="0026661F" w:rsidRPr="009C6097" w:rsidTr="009C6097">
        <w:tc>
          <w:tcPr>
            <w:tcW w:w="2847" w:type="dxa"/>
          </w:tcPr>
          <w:p w:rsidR="0026661F" w:rsidRPr="00332340" w:rsidRDefault="0026661F" w:rsidP="009C6097">
            <w:pPr>
              <w:rPr>
                <w:b/>
              </w:rPr>
            </w:pPr>
            <w:r w:rsidRPr="00332340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6661F" w:rsidRPr="009C6097" w:rsidRDefault="0026661F" w:rsidP="009C6097">
            <w:r w:rsidRPr="009C6097">
              <w:t>Комитет считает, что диалог по последующей деятельности продолжается.</w:t>
            </w:r>
          </w:p>
        </w:tc>
      </w:tr>
    </w:tbl>
    <w:p w:rsidR="0026661F" w:rsidRPr="007C5442" w:rsidRDefault="0026661F" w:rsidP="00D76358"/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5"/>
        <w:gridCol w:w="4525"/>
      </w:tblGrid>
      <w:tr w:rsidR="00EA40C2" w:rsidRPr="0094529A" w:rsidTr="00EA40C2">
        <w:tc>
          <w:tcPr>
            <w:tcW w:w="2842" w:type="dxa"/>
            <w:tcBorders>
              <w:top w:val="single" w:sz="4" w:space="0" w:color="auto"/>
              <w:bottom w:val="single" w:sz="12" w:space="0" w:color="auto"/>
            </w:tcBorders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  <w:tcBorders>
              <w:bottom w:val="single" w:sz="12" w:space="0" w:color="auto"/>
            </w:tcBorders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УЗБЕКИСТАН</w:t>
            </w:r>
          </w:p>
        </w:tc>
      </w:tr>
      <w:tr w:rsidR="00EA40C2" w:rsidRPr="0094529A" w:rsidTr="00EA40C2">
        <w:tc>
          <w:tcPr>
            <w:tcW w:w="2842" w:type="dxa"/>
            <w:tcBorders>
              <w:top w:val="single" w:sz="12" w:space="0" w:color="auto"/>
            </w:tcBorders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  <w:tcBorders>
              <w:top w:val="single" w:sz="12" w:space="0" w:color="auto"/>
            </w:tcBorders>
          </w:tcPr>
          <w:p w:rsidR="00EA40C2" w:rsidRPr="0094529A" w:rsidRDefault="00EA40C2" w:rsidP="0096713E">
            <w:pPr>
              <w:rPr>
                <w:b/>
              </w:rPr>
            </w:pPr>
            <w:proofErr w:type="spellStart"/>
            <w:r w:rsidRPr="0094529A">
              <w:rPr>
                <w:b/>
              </w:rPr>
              <w:t>Ляшкевич</w:t>
            </w:r>
            <w:proofErr w:type="spellEnd"/>
            <w:r w:rsidRPr="0094529A">
              <w:rPr>
                <w:b/>
              </w:rPr>
              <w:t>, 1552/2007</w:t>
            </w:r>
          </w:p>
        </w:tc>
      </w:tr>
      <w:tr w:rsidR="00EA40C2" w:rsidRPr="0094529A" w:rsidTr="00EA40C2">
        <w:tc>
          <w:tcPr>
            <w:tcW w:w="2842" w:type="dxa"/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 xml:space="preserve">Дата принятия </w:t>
            </w:r>
            <w:r>
              <w:rPr>
                <w:b/>
                <w:lang w:val="en-US"/>
              </w:rPr>
              <w:br/>
            </w:r>
            <w:r w:rsidRPr="0094529A">
              <w:rPr>
                <w:b/>
              </w:rPr>
              <w:t>Соображ</w:t>
            </w:r>
            <w:r w:rsidRPr="0094529A">
              <w:rPr>
                <w:b/>
              </w:rPr>
              <w:t>е</w:t>
            </w:r>
            <w:r w:rsidRPr="0094529A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</w:tcPr>
          <w:p w:rsidR="00EA40C2" w:rsidRPr="0094529A" w:rsidRDefault="00EA40C2" w:rsidP="0096713E">
            <w:r w:rsidRPr="0094529A">
              <w:t>23 марта 2010 года</w:t>
            </w:r>
          </w:p>
        </w:tc>
      </w:tr>
      <w:tr w:rsidR="00EA40C2" w:rsidRPr="0094529A" w:rsidTr="00EA40C2">
        <w:tc>
          <w:tcPr>
            <w:tcW w:w="2842" w:type="dxa"/>
            <w:tcBorders>
              <w:bottom w:val="nil"/>
            </w:tcBorders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</w:tcPr>
          <w:p w:rsidR="00EA40C2" w:rsidRPr="0094529A" w:rsidRDefault="00EA40C2" w:rsidP="0096713E">
            <w:r w:rsidRPr="0094529A">
              <w:t xml:space="preserve">Отказ </w:t>
            </w:r>
            <w:r>
              <w:t xml:space="preserve">сыну </w:t>
            </w:r>
            <w:r w:rsidRPr="0094529A">
              <w:t>автора в доступе к адвокату по св</w:t>
            </w:r>
            <w:r w:rsidRPr="0094529A">
              <w:t>о</w:t>
            </w:r>
            <w:r w:rsidRPr="0094529A">
              <w:t xml:space="preserve">ему выбору на один день и проведение с ним следственных действий в этот период </w:t>
            </w:r>
            <w:r>
              <w:t xml:space="preserve">− </w:t>
            </w:r>
            <w:r w:rsidRPr="0094529A">
              <w:t>нар</w:t>
            </w:r>
            <w:r w:rsidRPr="0094529A">
              <w:t>у</w:t>
            </w:r>
            <w:r w:rsidRPr="0094529A">
              <w:t>шение пун</w:t>
            </w:r>
            <w:r w:rsidRPr="0094529A">
              <w:t>к</w:t>
            </w:r>
            <w:r w:rsidRPr="0094529A">
              <w:t>та</w:t>
            </w:r>
            <w:r>
              <w:rPr>
                <w:lang w:val="en-US"/>
              </w:rPr>
              <w:t> </w:t>
            </w:r>
            <w:r w:rsidRPr="0094529A">
              <w:t xml:space="preserve">3 </w:t>
            </w:r>
            <w:proofErr w:type="spellStart"/>
            <w:r w:rsidRPr="0094529A">
              <w:t>b</w:t>
            </w:r>
            <w:proofErr w:type="spellEnd"/>
            <w:r w:rsidRPr="0094529A">
              <w:t xml:space="preserve">) статьи 14 Пакта. </w:t>
            </w:r>
          </w:p>
        </w:tc>
      </w:tr>
      <w:tr w:rsidR="00EA40C2" w:rsidRPr="0094529A" w:rsidTr="00EA40C2">
        <w:tc>
          <w:tcPr>
            <w:tcW w:w="2842" w:type="dxa"/>
            <w:tcBorders>
              <w:top w:val="nil"/>
              <w:bottom w:val="nil"/>
            </w:tcBorders>
          </w:tcPr>
          <w:p w:rsidR="00EA40C2" w:rsidRPr="0094529A" w:rsidRDefault="00EA40C2" w:rsidP="00EA40C2">
            <w:pPr>
              <w:keepNext/>
              <w:rPr>
                <w:b/>
              </w:rPr>
            </w:pPr>
            <w:r w:rsidRPr="0094529A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  <w:tcBorders>
              <w:top w:val="nil"/>
            </w:tcBorders>
          </w:tcPr>
          <w:p w:rsidR="00EA40C2" w:rsidRPr="0094529A" w:rsidRDefault="00EA40C2" w:rsidP="0096713E">
            <w:r w:rsidRPr="0094529A">
              <w:t>Эффективное средство правовой защиты в фо</w:t>
            </w:r>
            <w:r w:rsidRPr="0094529A">
              <w:t>р</w:t>
            </w:r>
            <w:r w:rsidRPr="0094529A">
              <w:t>ме соответствующей компенсации. Государство-участник также обязано не допускать аналоги</w:t>
            </w:r>
            <w:r w:rsidRPr="0094529A">
              <w:t>ч</w:t>
            </w:r>
            <w:r w:rsidRPr="0094529A">
              <w:t>ных нарушений в будущем.</w:t>
            </w:r>
          </w:p>
        </w:tc>
      </w:tr>
      <w:tr w:rsidR="00EA40C2" w:rsidRPr="0094529A" w:rsidTr="00EA40C2">
        <w:tc>
          <w:tcPr>
            <w:tcW w:w="2842" w:type="dxa"/>
            <w:tcBorders>
              <w:top w:val="nil"/>
            </w:tcBorders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 xml:space="preserve">Установленная дата для представления ответа </w:t>
            </w:r>
            <w:r w:rsidRPr="00EA40C2">
              <w:rPr>
                <w:b/>
              </w:rPr>
              <w:br/>
            </w:r>
            <w:r w:rsidRPr="0094529A">
              <w:rPr>
                <w:b/>
              </w:rPr>
              <w:t>государс</w:t>
            </w:r>
            <w:r w:rsidRPr="0094529A">
              <w:rPr>
                <w:b/>
              </w:rPr>
              <w:t>т</w:t>
            </w:r>
            <w:r w:rsidRPr="0094529A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  <w:tcBorders>
              <w:top w:val="nil"/>
            </w:tcBorders>
          </w:tcPr>
          <w:p w:rsidR="00EA40C2" w:rsidRPr="0094529A" w:rsidRDefault="00EA40C2" w:rsidP="0096713E">
            <w:r w:rsidRPr="0094529A">
              <w:t>28 января 2011 года</w:t>
            </w:r>
          </w:p>
        </w:tc>
      </w:tr>
      <w:tr w:rsidR="00EA40C2" w:rsidRPr="0094529A" w:rsidTr="00C16DA3">
        <w:tc>
          <w:tcPr>
            <w:tcW w:w="2842" w:type="dxa"/>
            <w:tcBorders>
              <w:bottom w:val="nil"/>
            </w:tcBorders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8" w:type="dxa"/>
          </w:tcPr>
          <w:p w:rsidR="00EA40C2" w:rsidRPr="0094529A" w:rsidRDefault="00EA40C2" w:rsidP="0096713E">
            <w:r w:rsidRPr="0094529A">
              <w:t xml:space="preserve">21 января 2011 года </w:t>
            </w:r>
          </w:p>
        </w:tc>
      </w:tr>
      <w:tr w:rsidR="00EA40C2" w:rsidRPr="0094529A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EA40C2" w:rsidRPr="0094529A" w:rsidRDefault="00EA40C2" w:rsidP="0096713E">
            <w:pPr>
              <w:jc w:val="both"/>
              <w:rPr>
                <w:b/>
              </w:rPr>
            </w:pPr>
            <w:r w:rsidRPr="0094529A">
              <w:rPr>
                <w:b/>
              </w:rPr>
              <w:t>Представление государства-участника</w:t>
            </w:r>
          </w:p>
          <w:p w:rsidR="00EA40C2" w:rsidRPr="0094529A" w:rsidRDefault="00EA40C2" w:rsidP="0096713E">
            <w:pPr>
              <w:jc w:val="both"/>
            </w:pPr>
            <w:r w:rsidRPr="0094529A">
              <w:t>Государство-участник сообщает Комитету о том, что 27 декабря 2010 года С</w:t>
            </w:r>
            <w:r w:rsidRPr="0094529A">
              <w:t>о</w:t>
            </w:r>
            <w:r w:rsidRPr="0094529A">
              <w:t>ображения Комитета по данному делу были рассмотрены межведомственной рабочей группой по мониторингу соблюдения прав человека правоохранител</w:t>
            </w:r>
            <w:r w:rsidRPr="0094529A">
              <w:t>ь</w:t>
            </w:r>
            <w:r w:rsidRPr="0094529A">
              <w:t>ными органами (учреждена по решению Комитета министров 24 февраля 2004</w:t>
            </w:r>
            <w:r>
              <w:t> </w:t>
            </w:r>
            <w:r w:rsidRPr="0094529A">
              <w:t>года). Это рабочая группа пришла к заключению о том, что утверждения автора о н</w:t>
            </w:r>
            <w:r w:rsidRPr="0094529A">
              <w:t>а</w:t>
            </w:r>
            <w:r w:rsidRPr="0094529A">
              <w:t>рушении права ее сына на защиту являются необоснованными.</w:t>
            </w:r>
          </w:p>
          <w:p w:rsidR="00EA40C2" w:rsidRPr="0094529A" w:rsidRDefault="00EA40C2" w:rsidP="0096713E">
            <w:pPr>
              <w:jc w:val="both"/>
            </w:pPr>
            <w:r w:rsidRPr="0094529A">
              <w:t xml:space="preserve">Государство-участник напоминает, что г-н </w:t>
            </w:r>
            <w:proofErr w:type="spellStart"/>
            <w:r w:rsidRPr="0094529A">
              <w:t>Ляшкевич</w:t>
            </w:r>
            <w:proofErr w:type="spellEnd"/>
            <w:r w:rsidRPr="0094529A">
              <w:t xml:space="preserve"> был осужден за тяжкие преступления, включая убийство. 2 марта 2004 года Ташкентским городским с</w:t>
            </w:r>
            <w:r w:rsidRPr="0094529A">
              <w:t>у</w:t>
            </w:r>
            <w:r w:rsidRPr="0094529A">
              <w:t>дом он был приговорен к 20 годам тюремного заключения. Апелляция по его делу была рассмотрена 29 июня 2004 года, и приговор был оставлен без изм</w:t>
            </w:r>
            <w:r w:rsidRPr="0094529A">
              <w:t>е</w:t>
            </w:r>
            <w:r w:rsidRPr="0094529A">
              <w:t xml:space="preserve">нений. Вина г-на </w:t>
            </w:r>
            <w:proofErr w:type="spellStart"/>
            <w:r w:rsidRPr="0094529A">
              <w:t>Ляшкевича</w:t>
            </w:r>
            <w:proofErr w:type="spellEnd"/>
            <w:r w:rsidRPr="0094529A">
              <w:t xml:space="preserve"> была установлена на основании не только его собственных признаний, но и других многочисленных убедительных доказ</w:t>
            </w:r>
            <w:r w:rsidRPr="0094529A">
              <w:t>а</w:t>
            </w:r>
            <w:r w:rsidRPr="0094529A">
              <w:t>тельств, включая признания его сообщников, показания свидетелей, вещес</w:t>
            </w:r>
            <w:r w:rsidRPr="0094529A">
              <w:t>т</w:t>
            </w:r>
            <w:r w:rsidRPr="0094529A">
              <w:t>венные док</w:t>
            </w:r>
            <w:r w:rsidRPr="0094529A">
              <w:t>а</w:t>
            </w:r>
            <w:r w:rsidRPr="0094529A">
              <w:t>зательства и т.д.</w:t>
            </w:r>
          </w:p>
          <w:p w:rsidR="00EA40C2" w:rsidRPr="0094529A" w:rsidRDefault="00EA40C2" w:rsidP="0096713E">
            <w:pPr>
              <w:jc w:val="both"/>
            </w:pPr>
            <w:r w:rsidRPr="0094529A">
              <w:t>Государство-участник оспаривает утверждения автора, содержащиеся в ее с</w:t>
            </w:r>
            <w:r w:rsidRPr="0094529A">
              <w:t>о</w:t>
            </w:r>
            <w:r w:rsidRPr="0094529A">
              <w:t xml:space="preserve">общении Комитету. Оно поясняет, что материалы уголовного дела позволяют установить, что г-н </w:t>
            </w:r>
            <w:proofErr w:type="spellStart"/>
            <w:r w:rsidRPr="0094529A">
              <w:t>Ляшкевич</w:t>
            </w:r>
            <w:proofErr w:type="spellEnd"/>
            <w:r w:rsidRPr="0094529A">
              <w:t xml:space="preserve"> был задержан 10 августа 2003 года. После з</w:t>
            </w:r>
            <w:r w:rsidRPr="0094529A">
              <w:t>а</w:t>
            </w:r>
            <w:r w:rsidRPr="0094529A">
              <w:t>держания он был д</w:t>
            </w:r>
            <w:r w:rsidRPr="0094529A">
              <w:t>о</w:t>
            </w:r>
            <w:r w:rsidRPr="0094529A">
              <w:t>прошен в качестве подозреваемого в присутствии адвоката, что было официально завизировано его адвокатом в материалах к делу; об этом также св</w:t>
            </w:r>
            <w:r w:rsidRPr="0094529A">
              <w:t>и</w:t>
            </w:r>
            <w:r w:rsidRPr="0094529A">
              <w:t>детельствуют подписи вышеуказанного адвоката на всех документах, составле</w:t>
            </w:r>
            <w:r w:rsidRPr="0094529A">
              <w:t>н</w:t>
            </w:r>
            <w:r w:rsidRPr="0094529A">
              <w:t xml:space="preserve">ных в тот день. Г-н </w:t>
            </w:r>
            <w:proofErr w:type="spellStart"/>
            <w:r w:rsidRPr="0094529A">
              <w:t>Ляшкевич</w:t>
            </w:r>
            <w:proofErr w:type="spellEnd"/>
            <w:r w:rsidRPr="0094529A">
              <w:t xml:space="preserve"> был официально арестован 11 августа 2003 года. Конфликт между г-ном </w:t>
            </w:r>
            <w:proofErr w:type="spellStart"/>
            <w:r w:rsidRPr="0094529A">
              <w:t>Ляшкевичем</w:t>
            </w:r>
            <w:proofErr w:type="spellEnd"/>
            <w:r w:rsidRPr="0094529A">
              <w:t xml:space="preserve"> и его сообщником в тот день происходил в присутствии адвоката и надлежащим образом отображен в мат</w:t>
            </w:r>
            <w:r w:rsidRPr="0094529A">
              <w:t>е</w:t>
            </w:r>
            <w:r w:rsidRPr="0094529A">
              <w:t>риалах к делу, после чего сын автора был допрошен также в присутствии адв</w:t>
            </w:r>
            <w:r w:rsidRPr="0094529A">
              <w:t>о</w:t>
            </w:r>
            <w:r w:rsidRPr="0094529A">
              <w:t>ката.</w:t>
            </w:r>
          </w:p>
          <w:p w:rsidR="00EA40C2" w:rsidRPr="0094529A" w:rsidRDefault="00EA40C2" w:rsidP="0096713E">
            <w:pPr>
              <w:jc w:val="both"/>
            </w:pPr>
            <w:r w:rsidRPr="0094529A">
              <w:t xml:space="preserve">12 августа 2003 года приобщенные к материалам дела показания г-на </w:t>
            </w:r>
            <w:proofErr w:type="spellStart"/>
            <w:r w:rsidRPr="0094529A">
              <w:t>Ляшк</w:t>
            </w:r>
            <w:r w:rsidRPr="0094529A">
              <w:t>е</w:t>
            </w:r>
            <w:r w:rsidRPr="0094529A">
              <w:t>вича</w:t>
            </w:r>
            <w:proofErr w:type="spellEnd"/>
            <w:r w:rsidRPr="0094529A">
              <w:t xml:space="preserve"> были проверены на месте совершения преступления в присутствии нов</w:t>
            </w:r>
            <w:r w:rsidRPr="0094529A">
              <w:t>о</w:t>
            </w:r>
            <w:r w:rsidRPr="0094529A">
              <w:t>го адв</w:t>
            </w:r>
            <w:r w:rsidRPr="0094529A">
              <w:t>о</w:t>
            </w:r>
            <w:r w:rsidRPr="0094529A">
              <w:t xml:space="preserve">ката, который был нанят г-ном </w:t>
            </w:r>
            <w:proofErr w:type="spellStart"/>
            <w:r w:rsidRPr="0094529A">
              <w:t>Ляшкевичем</w:t>
            </w:r>
            <w:proofErr w:type="spellEnd"/>
            <w:r w:rsidRPr="0094529A">
              <w:t xml:space="preserve"> в частном порядке в тот же день, чтобы представлять его интересы. Таким образом, при допросе в качес</w:t>
            </w:r>
            <w:r w:rsidRPr="0094529A">
              <w:t>т</w:t>
            </w:r>
            <w:r w:rsidRPr="0094529A">
              <w:t>ве подо</w:t>
            </w:r>
            <w:r w:rsidRPr="0094529A">
              <w:t>з</w:t>
            </w:r>
            <w:r w:rsidRPr="0094529A">
              <w:t>реваемого или обвиняемого, а также в ходе следственных мероприятий его неи</w:t>
            </w:r>
            <w:r w:rsidRPr="0094529A">
              <w:t>з</w:t>
            </w:r>
            <w:r w:rsidRPr="0094529A">
              <w:t>менно представлял адвокат. Он признал свою вину и добровольно дал показания, на основании которых было обнаружено тело жертвы. Сын автора никогда не жаловался в суде на огран</w:t>
            </w:r>
            <w:r w:rsidRPr="0094529A">
              <w:t>и</w:t>
            </w:r>
            <w:r w:rsidRPr="0094529A">
              <w:t xml:space="preserve">чение доступа к адвокатам. </w:t>
            </w:r>
          </w:p>
          <w:p w:rsidR="00EA40C2" w:rsidRPr="0094529A" w:rsidRDefault="00EA40C2" w:rsidP="0096713E">
            <w:pPr>
              <w:jc w:val="both"/>
            </w:pPr>
            <w:r w:rsidRPr="0094529A">
              <w:t xml:space="preserve">Далее государство-участник поясняет, что утверждения автора о том, что </w:t>
            </w:r>
            <w:r w:rsidRPr="0094529A">
              <w:br/>
              <w:t xml:space="preserve">11 августа 2003 года интересы ее сына не мог представлять нанятый в частном порядке адвокат, были проверены. Выяснилось, что 11 августа 2003 года во время проведения следственных действий, г-на </w:t>
            </w:r>
            <w:proofErr w:type="spellStart"/>
            <w:r w:rsidRPr="0094529A">
              <w:t>Ляшкевича</w:t>
            </w:r>
            <w:proofErr w:type="spellEnd"/>
            <w:r w:rsidRPr="0094529A">
              <w:t xml:space="preserve"> представлял назн</w:t>
            </w:r>
            <w:r w:rsidRPr="0094529A">
              <w:t>а</w:t>
            </w:r>
            <w:r w:rsidRPr="0094529A">
              <w:t>ченный ему адвокат. Наличие записи в материалах  уголовного дела от 11 авг</w:t>
            </w:r>
            <w:r w:rsidRPr="0094529A">
              <w:t>у</w:t>
            </w:r>
            <w:r w:rsidRPr="0094529A">
              <w:t>ста 2003 года относительно нанятого в частном порядке адвоката не позволяет установить, когда именно было подписано соглашение с адвокатом на пре</w:t>
            </w:r>
            <w:r w:rsidRPr="0094529A">
              <w:t>д</w:t>
            </w:r>
            <w:r w:rsidRPr="0094529A">
              <w:t xml:space="preserve">ставление интересов г-на </w:t>
            </w:r>
            <w:proofErr w:type="spellStart"/>
            <w:r w:rsidRPr="0094529A">
              <w:t>Ляшкевича</w:t>
            </w:r>
            <w:proofErr w:type="spellEnd"/>
            <w:r w:rsidRPr="0094529A">
              <w:t xml:space="preserve">. Таким образом, невозможно установить, было ли данное соглашение подписано до проведения следственных действий в тот день. Закон </w:t>
            </w:r>
            <w:r w:rsidR="00E4351A" w:rsidRPr="0094529A">
              <w:t xml:space="preserve">об </w:t>
            </w:r>
            <w:r w:rsidRPr="0094529A">
              <w:t>адвокатской деятельности не требует указывать точное время подписания Соглашения между клиентом и его/ее адвокатом. В заключ</w:t>
            </w:r>
            <w:r w:rsidRPr="0094529A">
              <w:t>е</w:t>
            </w:r>
            <w:r w:rsidRPr="0094529A">
              <w:t>ни</w:t>
            </w:r>
            <w:r w:rsidR="00E4351A">
              <w:t>е</w:t>
            </w:r>
            <w:r w:rsidRPr="0094529A">
              <w:t xml:space="preserve"> государство-участник сообщает, что суды правильно оценили обстоятел</w:t>
            </w:r>
            <w:r w:rsidRPr="0094529A">
              <w:t>ь</w:t>
            </w:r>
            <w:r w:rsidRPr="0094529A">
              <w:t>ства уголовного д</w:t>
            </w:r>
            <w:r w:rsidRPr="0094529A">
              <w:t>е</w:t>
            </w:r>
            <w:r w:rsidRPr="0094529A">
              <w:t xml:space="preserve">ла, правильно признали вину г-на </w:t>
            </w:r>
            <w:proofErr w:type="spellStart"/>
            <w:r w:rsidRPr="0094529A">
              <w:t>Ляшкевича</w:t>
            </w:r>
            <w:proofErr w:type="spellEnd"/>
            <w:r w:rsidRPr="0094529A">
              <w:t xml:space="preserve"> и определили наказание, соотве</w:t>
            </w:r>
            <w:r w:rsidRPr="0094529A">
              <w:t>т</w:t>
            </w:r>
            <w:r w:rsidRPr="0094529A">
              <w:t>ствующее тяжести совершенных преступлений. Каких-либо нарушений его процессуальных прав, включая его права в соответствии с Па</w:t>
            </w:r>
            <w:r w:rsidRPr="0094529A">
              <w:t>к</w:t>
            </w:r>
            <w:r w:rsidRPr="0094529A">
              <w:t>том, допущено не б</w:t>
            </w:r>
            <w:r w:rsidRPr="0094529A">
              <w:t>ы</w:t>
            </w:r>
            <w:r w:rsidRPr="0094529A">
              <w:t>ло.</w:t>
            </w:r>
          </w:p>
        </w:tc>
      </w:tr>
      <w:tr w:rsidR="00EA40C2" w:rsidRPr="0094529A" w:rsidTr="0096713E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Дальнейшие принятые или требуемые меры</w:t>
            </w:r>
          </w:p>
          <w:p w:rsidR="00EA40C2" w:rsidRPr="0094529A" w:rsidRDefault="00EA40C2" w:rsidP="00EA40C2">
            <w:pPr>
              <w:jc w:val="both"/>
            </w:pPr>
            <w:r w:rsidRPr="0094529A">
              <w:t>Информация государства-участника была препровождена автору 31 января 2011 года. Комитет, возможно, пожелает дождаться получения дальнейших комментариев, прежде чем принимать решение по данному вопросу.</w:t>
            </w:r>
          </w:p>
        </w:tc>
      </w:tr>
      <w:tr w:rsidR="00EA40C2" w:rsidRPr="0094529A" w:rsidTr="0096713E">
        <w:tc>
          <w:tcPr>
            <w:tcW w:w="2847" w:type="dxa"/>
          </w:tcPr>
          <w:p w:rsidR="00EA40C2" w:rsidRPr="0094529A" w:rsidRDefault="00EA40C2" w:rsidP="0096713E">
            <w:pPr>
              <w:rPr>
                <w:b/>
              </w:rPr>
            </w:pPr>
            <w:r w:rsidRPr="0094529A">
              <w:rPr>
                <w:b/>
              </w:rPr>
              <w:t>Предложенное Комитетом р</w:t>
            </w:r>
            <w:r w:rsidRPr="0094529A">
              <w:rPr>
                <w:b/>
              </w:rPr>
              <w:t>е</w:t>
            </w:r>
            <w:r w:rsidRPr="0094529A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EA40C2" w:rsidRPr="0094529A" w:rsidRDefault="00EA40C2" w:rsidP="0096713E">
            <w:r w:rsidRPr="0094529A">
              <w:t>Комитет считает, что диалог по последующей де</w:t>
            </w:r>
            <w:r w:rsidRPr="0094529A">
              <w:t>я</w:t>
            </w:r>
            <w:r w:rsidRPr="0094529A">
              <w:t>тельности продолжается.</w:t>
            </w:r>
          </w:p>
        </w:tc>
      </w:tr>
    </w:tbl>
    <w:p w:rsidR="0026661F" w:rsidRPr="0066467C" w:rsidRDefault="0026661F" w:rsidP="0066467C">
      <w:pPr>
        <w:spacing w:line="200" w:lineRule="atLeast"/>
        <w:rPr>
          <w:sz w:val="16"/>
          <w:szCs w:val="16"/>
        </w:rPr>
      </w:pP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66467C" w:rsidRPr="00A62429" w:rsidTr="0096713E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66467C" w:rsidRPr="00A62429" w:rsidRDefault="0066467C" w:rsidP="0096713E">
            <w:pPr>
              <w:rPr>
                <w:b/>
              </w:rPr>
            </w:pPr>
            <w:r w:rsidRPr="00A62429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66467C" w:rsidRPr="00A62429" w:rsidRDefault="0066467C" w:rsidP="0096713E">
            <w:pPr>
              <w:rPr>
                <w:b/>
              </w:rPr>
            </w:pPr>
            <w:r w:rsidRPr="00A62429">
              <w:rPr>
                <w:b/>
              </w:rPr>
              <w:t>УЗБЕКИСТАН</w:t>
            </w:r>
          </w:p>
        </w:tc>
      </w:tr>
      <w:tr w:rsidR="0066467C" w:rsidRPr="00A62429" w:rsidTr="0096713E">
        <w:tc>
          <w:tcPr>
            <w:tcW w:w="2847" w:type="dxa"/>
            <w:tcBorders>
              <w:top w:val="single" w:sz="12" w:space="0" w:color="auto"/>
            </w:tcBorders>
          </w:tcPr>
          <w:p w:rsidR="0066467C" w:rsidRPr="00A62429" w:rsidRDefault="0066467C" w:rsidP="0066467C">
            <w:pPr>
              <w:spacing w:line="220" w:lineRule="atLeast"/>
              <w:rPr>
                <w:b/>
              </w:rPr>
            </w:pPr>
            <w:r w:rsidRPr="00A62429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66467C" w:rsidRPr="00A62429" w:rsidRDefault="0066467C" w:rsidP="0066467C">
            <w:pPr>
              <w:spacing w:line="220" w:lineRule="atLeast"/>
              <w:rPr>
                <w:b/>
              </w:rPr>
            </w:pPr>
            <w:proofErr w:type="spellStart"/>
            <w:r w:rsidRPr="00A62429">
              <w:rPr>
                <w:b/>
              </w:rPr>
              <w:t>Толипхуджаев</w:t>
            </w:r>
            <w:proofErr w:type="spellEnd"/>
            <w:r w:rsidRPr="00A62429">
              <w:rPr>
                <w:b/>
              </w:rPr>
              <w:t>, 1280/2004</w:t>
            </w:r>
          </w:p>
        </w:tc>
      </w:tr>
      <w:tr w:rsidR="0066467C" w:rsidRPr="00A62429" w:rsidTr="0096713E">
        <w:tc>
          <w:tcPr>
            <w:tcW w:w="2847" w:type="dxa"/>
          </w:tcPr>
          <w:p w:rsidR="0066467C" w:rsidRPr="00A62429" w:rsidRDefault="0066467C" w:rsidP="0066467C">
            <w:pPr>
              <w:spacing w:line="220" w:lineRule="atLeast"/>
              <w:rPr>
                <w:b/>
              </w:rPr>
            </w:pPr>
            <w:r w:rsidRPr="00A62429">
              <w:rPr>
                <w:b/>
              </w:rPr>
              <w:t xml:space="preserve">Дата принятия </w:t>
            </w:r>
            <w:r>
              <w:rPr>
                <w:b/>
              </w:rPr>
              <w:br/>
            </w:r>
            <w:r w:rsidRPr="00A62429">
              <w:rPr>
                <w:b/>
              </w:rPr>
              <w:t>Соображ</w:t>
            </w:r>
            <w:r w:rsidRPr="00A62429">
              <w:rPr>
                <w:b/>
              </w:rPr>
              <w:t>е</w:t>
            </w:r>
            <w:r w:rsidRPr="00A62429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66467C" w:rsidRPr="00A62429" w:rsidRDefault="0066467C" w:rsidP="0066467C">
            <w:pPr>
              <w:spacing w:line="220" w:lineRule="atLeast"/>
            </w:pPr>
            <w:r w:rsidRPr="00A62429">
              <w:t>22 июля 2009 года</w:t>
            </w:r>
          </w:p>
        </w:tc>
      </w:tr>
      <w:tr w:rsidR="0066467C" w:rsidRPr="00A62429" w:rsidTr="0096713E">
        <w:tc>
          <w:tcPr>
            <w:tcW w:w="2847" w:type="dxa"/>
          </w:tcPr>
          <w:p w:rsidR="0066467C" w:rsidRPr="00A62429" w:rsidRDefault="0066467C" w:rsidP="0096713E">
            <w:pPr>
              <w:rPr>
                <w:b/>
              </w:rPr>
            </w:pPr>
            <w:r w:rsidRPr="00A62429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66467C" w:rsidRPr="00A62429" w:rsidRDefault="0066467C" w:rsidP="0096713E">
            <w:r w:rsidRPr="00A62429">
              <w:t>Вынесение смертного приговора после неспр</w:t>
            </w:r>
            <w:r w:rsidRPr="00A62429">
              <w:t>а</w:t>
            </w:r>
            <w:r w:rsidRPr="00A62429">
              <w:t>ведливого судебного разбирательства с испол</w:t>
            </w:r>
            <w:r w:rsidRPr="00A62429">
              <w:t>ь</w:t>
            </w:r>
            <w:r w:rsidRPr="00A62429">
              <w:t>зованием показаний, полученных под прину</w:t>
            </w:r>
            <w:r w:rsidRPr="00A62429">
              <w:t>ж</w:t>
            </w:r>
            <w:r w:rsidRPr="00A62429">
              <w:t xml:space="preserve">дением − нарушение статьи 6; статьи 7; а также пунктов 1 и 3 </w:t>
            </w:r>
            <w:proofErr w:type="spellStart"/>
            <w:r w:rsidRPr="00A62429">
              <w:t>g</w:t>
            </w:r>
            <w:proofErr w:type="spellEnd"/>
            <w:r w:rsidRPr="00A62429">
              <w:t>) статьи 14 Пакта.</w:t>
            </w:r>
          </w:p>
        </w:tc>
      </w:tr>
      <w:tr w:rsidR="0066467C" w:rsidRPr="00A62429" w:rsidTr="0096713E">
        <w:tc>
          <w:tcPr>
            <w:tcW w:w="2847" w:type="dxa"/>
          </w:tcPr>
          <w:p w:rsidR="0066467C" w:rsidRPr="00A62429" w:rsidRDefault="0066467C" w:rsidP="0096713E">
            <w:pPr>
              <w:rPr>
                <w:b/>
              </w:rPr>
            </w:pPr>
            <w:r w:rsidRPr="00A62429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66467C" w:rsidRPr="00A62429" w:rsidRDefault="0066467C" w:rsidP="0096713E">
            <w:r w:rsidRPr="00A62429">
              <w:t>Эффективное средство правовой защиты, вкл</w:t>
            </w:r>
            <w:r w:rsidRPr="00A62429">
              <w:t>ю</w:t>
            </w:r>
            <w:r w:rsidRPr="00A62429">
              <w:t xml:space="preserve">чая выплату соответствующей компенсации и возбуждение уголовного дела для установления виновных в жестоком обращении с г-ном </w:t>
            </w:r>
            <w:proofErr w:type="spellStart"/>
            <w:r w:rsidRPr="00A62429">
              <w:t>Т</w:t>
            </w:r>
            <w:r w:rsidRPr="00A62429">
              <w:t>о</w:t>
            </w:r>
            <w:r w:rsidRPr="00A62429">
              <w:t>липхуджаевым</w:t>
            </w:r>
            <w:proofErr w:type="spellEnd"/>
            <w:r w:rsidRPr="00A62429">
              <w:t>. Государство-участник также обязано принять меры по недопущению анал</w:t>
            </w:r>
            <w:r w:rsidRPr="00A62429">
              <w:t>о</w:t>
            </w:r>
            <w:r w:rsidRPr="00A62429">
              <w:t>гичных н</w:t>
            </w:r>
            <w:r w:rsidRPr="00A62429">
              <w:t>а</w:t>
            </w:r>
            <w:r w:rsidRPr="00A62429">
              <w:t xml:space="preserve">рушений в будущем. </w:t>
            </w:r>
          </w:p>
        </w:tc>
      </w:tr>
      <w:tr w:rsidR="0066467C" w:rsidRPr="00A62429" w:rsidTr="0096713E">
        <w:tc>
          <w:tcPr>
            <w:tcW w:w="2847" w:type="dxa"/>
          </w:tcPr>
          <w:p w:rsidR="0066467C" w:rsidRPr="00A62429" w:rsidRDefault="0066467C" w:rsidP="0066467C">
            <w:pPr>
              <w:spacing w:line="220" w:lineRule="atLeast"/>
              <w:rPr>
                <w:b/>
              </w:rPr>
            </w:pPr>
            <w:r w:rsidRPr="00A62429">
              <w:rPr>
                <w:b/>
              </w:rPr>
              <w:t xml:space="preserve">Установленная дата для представления ответа </w:t>
            </w:r>
            <w:r>
              <w:rPr>
                <w:b/>
              </w:rPr>
              <w:br/>
            </w:r>
            <w:r w:rsidRPr="00A62429">
              <w:rPr>
                <w:b/>
              </w:rPr>
              <w:t>государс</w:t>
            </w:r>
            <w:r w:rsidRPr="00A62429">
              <w:rPr>
                <w:b/>
              </w:rPr>
              <w:t>т</w:t>
            </w:r>
            <w:r w:rsidRPr="00A62429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66467C" w:rsidRPr="00A62429" w:rsidRDefault="0066467C" w:rsidP="0066467C">
            <w:pPr>
              <w:spacing w:line="220" w:lineRule="atLeast"/>
            </w:pPr>
            <w:r w:rsidRPr="00A62429">
              <w:t>28 января 2011 года</w:t>
            </w:r>
          </w:p>
        </w:tc>
      </w:tr>
      <w:tr w:rsidR="0066467C" w:rsidRPr="00A62429" w:rsidTr="00C16DA3">
        <w:tc>
          <w:tcPr>
            <w:tcW w:w="2847" w:type="dxa"/>
            <w:tcBorders>
              <w:bottom w:val="nil"/>
            </w:tcBorders>
          </w:tcPr>
          <w:p w:rsidR="0066467C" w:rsidRPr="00A62429" w:rsidRDefault="0066467C" w:rsidP="0066467C">
            <w:pPr>
              <w:spacing w:line="220" w:lineRule="atLeast"/>
              <w:rPr>
                <w:b/>
              </w:rPr>
            </w:pPr>
            <w:r w:rsidRPr="00A62429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66467C" w:rsidRPr="00A62429" w:rsidRDefault="0066467C" w:rsidP="0066467C">
            <w:pPr>
              <w:spacing w:line="220" w:lineRule="atLeast"/>
            </w:pPr>
            <w:r w:rsidRPr="00A62429">
              <w:t xml:space="preserve">21 января 2011 года </w:t>
            </w:r>
          </w:p>
        </w:tc>
      </w:tr>
      <w:tr w:rsidR="0066467C" w:rsidRPr="00A62429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66467C" w:rsidRPr="00A62429" w:rsidRDefault="0066467C" w:rsidP="0096713E">
            <w:pPr>
              <w:jc w:val="both"/>
              <w:rPr>
                <w:b/>
              </w:rPr>
            </w:pPr>
            <w:r w:rsidRPr="00A62429">
              <w:rPr>
                <w:b/>
              </w:rPr>
              <w:t>Представление государства-участника</w:t>
            </w:r>
          </w:p>
          <w:p w:rsidR="0066467C" w:rsidRPr="00A62429" w:rsidRDefault="0066467C" w:rsidP="0066467C">
            <w:pPr>
              <w:spacing w:after="0"/>
              <w:jc w:val="both"/>
            </w:pPr>
            <w:r w:rsidRPr="00A62429">
              <w:t>Государство-участник сообщает Комитету о том, что 27 декабря 2010 года С</w:t>
            </w:r>
            <w:r w:rsidRPr="00A62429">
              <w:t>о</w:t>
            </w:r>
            <w:r w:rsidRPr="00A62429">
              <w:t>ображения Комитета по данному делу были рассмотрены Межведомственной рабочей группой по мониторингу соблюдения прав человека правоохранител</w:t>
            </w:r>
            <w:r w:rsidRPr="00A62429">
              <w:t>ь</w:t>
            </w:r>
            <w:r w:rsidRPr="00A62429">
              <w:t>ными органами (учреждена по решению Комитета министров 24 февраля 2004 года). Эта Рабочая группа пришла к заключению, что утверждения автора о нарушении права ее сына на защиту являются необоснованными.</w:t>
            </w:r>
          </w:p>
          <w:p w:rsidR="0066467C" w:rsidRPr="00A62429" w:rsidRDefault="0066467C" w:rsidP="0096713E">
            <w:pPr>
              <w:jc w:val="both"/>
            </w:pPr>
            <w:r w:rsidRPr="00A62429">
              <w:t xml:space="preserve">Государство-участник прежде всего сообщает Комитету о том, что смертный приговор, вынесенный г-ну </w:t>
            </w:r>
            <w:proofErr w:type="spellStart"/>
            <w:r w:rsidRPr="00A62429">
              <w:t>Толпхуджаеву</w:t>
            </w:r>
            <w:proofErr w:type="spellEnd"/>
            <w:r w:rsidRPr="00A62429">
              <w:t>, уже был приведен в исполнение на момент, когда Верховный суд Узбекистана получил просьбу Комитета об о</w:t>
            </w:r>
            <w:r w:rsidRPr="00A62429">
              <w:t>т</w:t>
            </w:r>
            <w:r w:rsidRPr="00A62429">
              <w:t>срочке исполнения приговора.</w:t>
            </w:r>
          </w:p>
          <w:p w:rsidR="0066467C" w:rsidRPr="00A62429" w:rsidRDefault="0066467C" w:rsidP="0096713E">
            <w:pPr>
              <w:jc w:val="both"/>
            </w:pPr>
            <w:r w:rsidRPr="00A62429">
              <w:t>Государство-участник далее заявляет, что ни во время предварительного сле</w:t>
            </w:r>
            <w:r w:rsidRPr="00A62429">
              <w:t>д</w:t>
            </w:r>
            <w:r w:rsidRPr="00A62429">
              <w:t xml:space="preserve">ствия, ни на начальном этапе судебных разбирательств г-н </w:t>
            </w:r>
            <w:proofErr w:type="spellStart"/>
            <w:r w:rsidRPr="00A62429">
              <w:t>Толипхуджаев</w:t>
            </w:r>
            <w:proofErr w:type="spellEnd"/>
            <w:r w:rsidRPr="00A62429">
              <w:t xml:space="preserve"> и ч</w:t>
            </w:r>
            <w:r w:rsidRPr="00A62429">
              <w:t>е</w:t>
            </w:r>
            <w:r w:rsidRPr="00A62429">
              <w:t xml:space="preserve">тыре его адвоката ни разу не заявляли о том, что он подвергался пыткам или противозаконным методам расследования. Напротив, г-н </w:t>
            </w:r>
            <w:proofErr w:type="spellStart"/>
            <w:r w:rsidRPr="00A62429">
              <w:t>Толипхуждаев</w:t>
            </w:r>
            <w:proofErr w:type="spellEnd"/>
            <w:r w:rsidRPr="00A62429">
              <w:t xml:space="preserve"> добр</w:t>
            </w:r>
            <w:r w:rsidRPr="00A62429">
              <w:t>о</w:t>
            </w:r>
            <w:r w:rsidRPr="00A62429">
              <w:t>вольно отвечал на вопросы в присутствии своих адвокатов. Суд посчитал, что прете</w:t>
            </w:r>
            <w:r w:rsidRPr="00A62429">
              <w:t>н</w:t>
            </w:r>
            <w:r w:rsidRPr="00A62429">
              <w:t>зии, составленные на последних этапах судебного разбирательства, представляли собой защитную стратегию и попытку уйти от уголовной отве</w:t>
            </w:r>
            <w:r w:rsidRPr="00A62429">
              <w:t>т</w:t>
            </w:r>
            <w:r w:rsidRPr="00A62429">
              <w:t>ственности.</w:t>
            </w:r>
          </w:p>
          <w:p w:rsidR="0066467C" w:rsidRPr="00A62429" w:rsidRDefault="0066467C" w:rsidP="0096713E">
            <w:pPr>
              <w:jc w:val="both"/>
            </w:pPr>
            <w:r w:rsidRPr="00A62429">
              <w:t>Во время рассмотрения апелляции 29 октября 2004 года были допрошены дол</w:t>
            </w:r>
            <w:r w:rsidRPr="00A62429">
              <w:t>ж</w:t>
            </w:r>
            <w:r w:rsidRPr="00A62429">
              <w:t>ностные лица, проводившие расследование, которое подтвердили, что все сле</w:t>
            </w:r>
            <w:r w:rsidRPr="00A62429">
              <w:t>д</w:t>
            </w:r>
            <w:r w:rsidRPr="00A62429">
              <w:t xml:space="preserve">ственные действия неизменно проводились в присутствии адвокатов </w:t>
            </w:r>
            <w:proofErr w:type="spellStart"/>
            <w:r w:rsidRPr="00A62429">
              <w:t>г</w:t>
            </w:r>
            <w:r w:rsidRPr="00A62429">
              <w:noBreakHyphen/>
              <w:t>на</w:t>
            </w:r>
            <w:proofErr w:type="spellEnd"/>
            <w:r w:rsidRPr="00A62429">
              <w:t> </w:t>
            </w:r>
            <w:proofErr w:type="spellStart"/>
            <w:r w:rsidRPr="00A62429">
              <w:t>Толипхуджаева</w:t>
            </w:r>
            <w:proofErr w:type="spellEnd"/>
            <w:r w:rsidRPr="00A62429">
              <w:t>. Медицинский персонал изолятора временного содерж</w:t>
            </w:r>
            <w:r w:rsidRPr="00A62429">
              <w:t>а</w:t>
            </w:r>
            <w:r w:rsidRPr="00A62429">
              <w:t>ния, где содержался сын автора, также подтвердил в суде, что на его теле не было обнаружено следов побоев. Согласно информации, содержащейся в его медици</w:t>
            </w:r>
            <w:r w:rsidRPr="00A62429">
              <w:t>н</w:t>
            </w:r>
            <w:r w:rsidRPr="00A62429">
              <w:t xml:space="preserve">ской карте, он неоднократно обращался в медицинский пункт, но ни разу это не было связано с телесными повреждениями. </w:t>
            </w:r>
          </w:p>
          <w:p w:rsidR="0066467C" w:rsidRPr="00A62429" w:rsidRDefault="0066467C" w:rsidP="0096713E">
            <w:pPr>
              <w:jc w:val="both"/>
            </w:pPr>
            <w:r w:rsidRPr="00A62429">
              <w:t xml:space="preserve">Два адвоката г-на </w:t>
            </w:r>
            <w:proofErr w:type="spellStart"/>
            <w:r w:rsidRPr="00A62429">
              <w:t>Толипхуджаева</w:t>
            </w:r>
            <w:proofErr w:type="spellEnd"/>
            <w:r w:rsidRPr="00A62429">
              <w:t xml:space="preserve"> также были допрошены в суде, и они по</w:t>
            </w:r>
            <w:r w:rsidRPr="00A62429">
              <w:t>д</w:t>
            </w:r>
            <w:r w:rsidRPr="00A62429">
              <w:t>твердили, что во время предварительного следствия их клиент не жаловался на применение пыток или какие бы то ни были противозаконные методы рассл</w:t>
            </w:r>
            <w:r w:rsidRPr="00A62429">
              <w:t>е</w:t>
            </w:r>
            <w:r w:rsidRPr="00A62429">
              <w:t>дования, а также он добровольно признал свою вину. По мнению данных адв</w:t>
            </w:r>
            <w:r w:rsidRPr="00A62429">
              <w:t>о</w:t>
            </w:r>
            <w:r w:rsidRPr="00A62429">
              <w:t xml:space="preserve">катов, позднее г-н </w:t>
            </w:r>
            <w:proofErr w:type="spellStart"/>
            <w:r w:rsidRPr="00A62429">
              <w:t>Толипхуджаев</w:t>
            </w:r>
            <w:proofErr w:type="spellEnd"/>
            <w:r w:rsidRPr="00A62429">
              <w:t xml:space="preserve"> отказался от своих первоначальных призн</w:t>
            </w:r>
            <w:r w:rsidRPr="00A62429">
              <w:t>а</w:t>
            </w:r>
            <w:r w:rsidRPr="00A62429">
              <w:t>тельных показаний, не советуясь с ними, и одновременно попросил, чтобы его предста</w:t>
            </w:r>
            <w:r w:rsidRPr="00A62429">
              <w:t>в</w:t>
            </w:r>
            <w:r w:rsidRPr="00A62429">
              <w:t xml:space="preserve">ляли другие адвокаты. </w:t>
            </w:r>
          </w:p>
          <w:p w:rsidR="0066467C" w:rsidRPr="00A62429" w:rsidRDefault="0066467C" w:rsidP="0096713E">
            <w:pPr>
              <w:jc w:val="both"/>
            </w:pPr>
            <w:r w:rsidRPr="00A62429">
              <w:t>По словам государства-участника, решения суда по настоящему делу были пр</w:t>
            </w:r>
            <w:r w:rsidRPr="00A62429">
              <w:t>а</w:t>
            </w:r>
            <w:r w:rsidRPr="00A62429">
              <w:t>вильными, вина сына автора была полностью установлена на основе име</w:t>
            </w:r>
            <w:r w:rsidRPr="00A62429">
              <w:t>ю</w:t>
            </w:r>
            <w:r w:rsidRPr="00A62429">
              <w:t xml:space="preserve">щихся доказательств, а мера наказания соответствовала тяжести преступления. </w:t>
            </w:r>
          </w:p>
          <w:p w:rsidR="0066467C" w:rsidRPr="00A62429" w:rsidRDefault="0066467C" w:rsidP="0096713E">
            <w:pPr>
              <w:jc w:val="both"/>
            </w:pPr>
            <w:r w:rsidRPr="00A62429">
              <w:t>В свете этой информации, государство-участник приходит к выводу о том, что права сына автора в соответствии со статьями 6, 7 и 14 Пакта по данному делу нарушены не были. Заключения Комитета основываются на утверждениях а</w:t>
            </w:r>
            <w:r w:rsidRPr="00A62429">
              <w:t>в</w:t>
            </w:r>
            <w:r w:rsidRPr="00A62429">
              <w:t>тора, которые не подтверждены другими доказательствами.</w:t>
            </w:r>
          </w:p>
        </w:tc>
      </w:tr>
      <w:tr w:rsidR="0066467C" w:rsidRPr="00A62429" w:rsidTr="0096713E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6467C" w:rsidRPr="00A62429" w:rsidRDefault="0066467C" w:rsidP="0096713E">
            <w:pPr>
              <w:rPr>
                <w:b/>
              </w:rPr>
            </w:pPr>
            <w:r w:rsidRPr="00A62429">
              <w:rPr>
                <w:b/>
              </w:rPr>
              <w:t>Дальнейшие принятые или требуемые меры</w:t>
            </w:r>
          </w:p>
          <w:p w:rsidR="0066467C" w:rsidRPr="00A62429" w:rsidRDefault="0066467C" w:rsidP="0066467C">
            <w:pPr>
              <w:jc w:val="both"/>
            </w:pPr>
            <w:r w:rsidRPr="00A62429">
              <w:t>Информация государства-участника была препровождена автору 31 января 2011 года. Комитет, возможно, пожелает дождаться получения дальнейших комментариев, прежде чем принимать решение по данному вопросу.</w:t>
            </w:r>
          </w:p>
        </w:tc>
      </w:tr>
      <w:tr w:rsidR="0066467C" w:rsidRPr="00A62429" w:rsidTr="0096713E">
        <w:tc>
          <w:tcPr>
            <w:tcW w:w="2847" w:type="dxa"/>
          </w:tcPr>
          <w:p w:rsidR="0066467C" w:rsidRPr="00A62429" w:rsidRDefault="0066467C" w:rsidP="0096713E">
            <w:pPr>
              <w:rPr>
                <w:b/>
              </w:rPr>
            </w:pPr>
            <w:r w:rsidRPr="00A62429">
              <w:rPr>
                <w:b/>
              </w:rPr>
              <w:t>Предложенное Комитетом р</w:t>
            </w:r>
            <w:r w:rsidRPr="00A62429">
              <w:rPr>
                <w:b/>
              </w:rPr>
              <w:t>е</w:t>
            </w:r>
            <w:r w:rsidRPr="00A62429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66467C" w:rsidRPr="00A62429" w:rsidRDefault="0066467C" w:rsidP="0096713E">
            <w:r w:rsidRPr="00A62429">
              <w:t>Комитет считает, что диалог по последующей деятельности продолжается.</w:t>
            </w:r>
          </w:p>
        </w:tc>
      </w:tr>
    </w:tbl>
    <w:p w:rsidR="00090BB2" w:rsidRDefault="00090BB2" w:rsidP="00D76358"/>
    <w:p w:rsidR="0026661F" w:rsidRPr="007C5442" w:rsidRDefault="00090BB2" w:rsidP="00D76358"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28"/>
        <w:gridCol w:w="20"/>
        <w:gridCol w:w="4522"/>
      </w:tblGrid>
      <w:tr w:rsidR="00090BB2" w:rsidRPr="00EC0A05" w:rsidTr="00090BB2">
        <w:tc>
          <w:tcPr>
            <w:tcW w:w="2828" w:type="dxa"/>
            <w:tcBorders>
              <w:top w:val="single" w:sz="4" w:space="0" w:color="auto"/>
              <w:bottom w:val="single" w:sz="12" w:space="0" w:color="auto"/>
            </w:tcBorders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  <w:tcBorders>
              <w:bottom w:val="single" w:sz="12" w:space="0" w:color="auto"/>
            </w:tcBorders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УЗБЕКИСТАН</w:t>
            </w:r>
          </w:p>
        </w:tc>
      </w:tr>
      <w:tr w:rsidR="00090BB2" w:rsidRPr="00EC0A05" w:rsidTr="00090BB2">
        <w:tc>
          <w:tcPr>
            <w:tcW w:w="2828" w:type="dxa"/>
            <w:tcBorders>
              <w:top w:val="single" w:sz="12" w:space="0" w:color="auto"/>
            </w:tcBorders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  <w:tcBorders>
              <w:top w:val="single" w:sz="12" w:space="0" w:color="auto"/>
            </w:tcBorders>
          </w:tcPr>
          <w:p w:rsidR="00090BB2" w:rsidRPr="00EC0A05" w:rsidRDefault="00090BB2" w:rsidP="0096713E">
            <w:pPr>
              <w:rPr>
                <w:b/>
              </w:rPr>
            </w:pPr>
            <w:proofErr w:type="spellStart"/>
            <w:r w:rsidRPr="00EC0A05">
              <w:rPr>
                <w:b/>
              </w:rPr>
              <w:t>Гапирджанов</w:t>
            </w:r>
            <w:proofErr w:type="spellEnd"/>
            <w:r w:rsidRPr="00EC0A05">
              <w:rPr>
                <w:b/>
              </w:rPr>
              <w:t>, 1589/2007</w:t>
            </w:r>
          </w:p>
        </w:tc>
      </w:tr>
      <w:tr w:rsidR="00090BB2" w:rsidRPr="00EC0A05" w:rsidTr="00090BB2">
        <w:tc>
          <w:tcPr>
            <w:tcW w:w="2828" w:type="dxa"/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 xml:space="preserve">Дата принятия </w:t>
            </w:r>
            <w:r>
              <w:rPr>
                <w:b/>
              </w:rPr>
              <w:br/>
            </w:r>
            <w:r w:rsidRPr="00EC0A05">
              <w:rPr>
                <w:b/>
              </w:rPr>
              <w:t>Соображ</w:t>
            </w:r>
            <w:r w:rsidRPr="00EC0A05">
              <w:rPr>
                <w:b/>
              </w:rPr>
              <w:t>е</w:t>
            </w:r>
            <w:r w:rsidRPr="00EC0A05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</w:tcPr>
          <w:p w:rsidR="00090BB2" w:rsidRPr="00EC0A05" w:rsidRDefault="00090BB2" w:rsidP="0096713E">
            <w:r w:rsidRPr="00EC0A05">
              <w:t>18 марта 2010 года</w:t>
            </w:r>
          </w:p>
        </w:tc>
      </w:tr>
      <w:tr w:rsidR="00090BB2" w:rsidRPr="00EC0A05" w:rsidTr="00090BB2">
        <w:tc>
          <w:tcPr>
            <w:tcW w:w="2828" w:type="dxa"/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</w:tcPr>
          <w:p w:rsidR="00090BB2" w:rsidRPr="00EC0A05" w:rsidRDefault="00090BB2" w:rsidP="0096713E">
            <w:r w:rsidRPr="00EC0A05">
              <w:t>Неспособность властей должным образом о</w:t>
            </w:r>
            <w:r w:rsidRPr="00EC0A05">
              <w:t>т</w:t>
            </w:r>
            <w:r w:rsidRPr="00EC0A05">
              <w:t>реагировать на жалобы сына автора о примен</w:t>
            </w:r>
            <w:r w:rsidRPr="00EC0A05">
              <w:t>е</w:t>
            </w:r>
            <w:r w:rsidRPr="00EC0A05">
              <w:t xml:space="preserve">нии пыток и жестоком обращении </w:t>
            </w:r>
            <w:r>
              <w:t>−</w:t>
            </w:r>
            <w:r w:rsidRPr="00EC0A05">
              <w:t xml:space="preserve"> статья 7 Пакта; нарушение пункта 3 статьи 9 Пакта, п</w:t>
            </w:r>
            <w:r w:rsidRPr="00EC0A05">
              <w:t>о</w:t>
            </w:r>
            <w:r w:rsidRPr="00EC0A05">
              <w:t>скольку сын автора не представал перед с</w:t>
            </w:r>
            <w:r w:rsidRPr="00EC0A05">
              <w:t>у</w:t>
            </w:r>
            <w:r w:rsidRPr="00EC0A05">
              <w:t>дом или иным должностным лицом, уполномоче</w:t>
            </w:r>
            <w:r w:rsidRPr="00EC0A05">
              <w:t>н</w:t>
            </w:r>
            <w:r w:rsidRPr="00EC0A05">
              <w:t>ным законом осуществлять судебную власть, для проверки законности его задержания и з</w:t>
            </w:r>
            <w:r w:rsidRPr="00EC0A05">
              <w:t>а</w:t>
            </w:r>
            <w:r w:rsidRPr="00EC0A05">
              <w:t>ключения под стражу.</w:t>
            </w:r>
          </w:p>
        </w:tc>
      </w:tr>
      <w:tr w:rsidR="00090BB2" w:rsidRPr="00EC0A05" w:rsidTr="00090BB2">
        <w:tc>
          <w:tcPr>
            <w:tcW w:w="2828" w:type="dxa"/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</w:tcPr>
          <w:p w:rsidR="00090BB2" w:rsidRPr="00EC0A05" w:rsidRDefault="00090BB2" w:rsidP="0096713E">
            <w:r w:rsidRPr="00EC0A05">
              <w:t>Эффективное средство правовой защиты, вкл</w:t>
            </w:r>
            <w:r w:rsidRPr="00EC0A05">
              <w:t>ю</w:t>
            </w:r>
            <w:r w:rsidRPr="00EC0A05">
              <w:t>чая соответствующую компенсацию и возбу</w:t>
            </w:r>
            <w:r w:rsidRPr="00EC0A05">
              <w:t>ж</w:t>
            </w:r>
            <w:r w:rsidRPr="00EC0A05">
              <w:t>дение уголовного дела для установления вино</w:t>
            </w:r>
            <w:r w:rsidRPr="00EC0A05">
              <w:t>в</w:t>
            </w:r>
            <w:r w:rsidRPr="00EC0A05">
              <w:t>ных в жестоком обращении с г-ном</w:t>
            </w:r>
            <w:r>
              <w:t xml:space="preserve"> </w:t>
            </w:r>
            <w:proofErr w:type="spellStart"/>
            <w:r w:rsidRPr="00EC0A05">
              <w:t>Гапирдж</w:t>
            </w:r>
            <w:r w:rsidRPr="00EC0A05">
              <w:t>а</w:t>
            </w:r>
            <w:r w:rsidRPr="00EC0A05">
              <w:t>новым</w:t>
            </w:r>
            <w:proofErr w:type="spellEnd"/>
            <w:r w:rsidRPr="00EC0A05">
              <w:t>. Государство-участник та</w:t>
            </w:r>
            <w:r w:rsidRPr="00EC0A05">
              <w:t>к</w:t>
            </w:r>
            <w:r w:rsidRPr="00EC0A05">
              <w:t>же обязано не допускать аналогичных наруш</w:t>
            </w:r>
            <w:r w:rsidRPr="00EC0A05">
              <w:t>е</w:t>
            </w:r>
            <w:r w:rsidRPr="00EC0A05">
              <w:t>ний в будущем.</w:t>
            </w:r>
          </w:p>
        </w:tc>
      </w:tr>
      <w:tr w:rsidR="00090BB2" w:rsidRPr="00EC0A05" w:rsidTr="00090BB2">
        <w:tc>
          <w:tcPr>
            <w:tcW w:w="2828" w:type="dxa"/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 xml:space="preserve">Установленная дата для представления ответа </w:t>
            </w:r>
            <w:r>
              <w:rPr>
                <w:b/>
              </w:rPr>
              <w:br/>
            </w:r>
            <w:r w:rsidRPr="00EC0A05">
              <w:rPr>
                <w:b/>
              </w:rPr>
              <w:t>государс</w:t>
            </w:r>
            <w:r w:rsidRPr="00EC0A05">
              <w:rPr>
                <w:b/>
              </w:rPr>
              <w:t>т</w:t>
            </w:r>
            <w:r w:rsidRPr="00EC0A05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</w:tcPr>
          <w:p w:rsidR="00090BB2" w:rsidRPr="00EC0A05" w:rsidRDefault="00090BB2" w:rsidP="0096713E">
            <w:r w:rsidRPr="00EC0A05">
              <w:t>28 января 2011 года</w:t>
            </w:r>
          </w:p>
        </w:tc>
      </w:tr>
      <w:tr w:rsidR="00090BB2" w:rsidRPr="00EC0A05" w:rsidTr="00C16DA3">
        <w:tc>
          <w:tcPr>
            <w:tcW w:w="2828" w:type="dxa"/>
            <w:tcBorders>
              <w:bottom w:val="nil"/>
            </w:tcBorders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gridSpan w:val="2"/>
          </w:tcPr>
          <w:p w:rsidR="00090BB2" w:rsidRPr="00EC0A05" w:rsidRDefault="00090BB2" w:rsidP="0096713E">
            <w:r w:rsidRPr="00EC0A05">
              <w:t>21 января 2011 года</w:t>
            </w:r>
          </w:p>
        </w:tc>
      </w:tr>
      <w:tr w:rsidR="00090BB2" w:rsidRPr="00EC0A05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090BB2" w:rsidRPr="00EC0A05" w:rsidRDefault="00090BB2" w:rsidP="0096713E">
            <w:pPr>
              <w:jc w:val="both"/>
              <w:rPr>
                <w:b/>
              </w:rPr>
            </w:pPr>
            <w:r w:rsidRPr="00EC0A05">
              <w:rPr>
                <w:b/>
              </w:rPr>
              <w:t>Представление государства-участника</w:t>
            </w:r>
          </w:p>
          <w:p w:rsidR="00090BB2" w:rsidRPr="00EC0A05" w:rsidRDefault="00090BB2" w:rsidP="0096713E">
            <w:pPr>
              <w:jc w:val="both"/>
            </w:pPr>
            <w:r w:rsidRPr="00EC0A05">
              <w:t>Государство-участник сообщает Комитету о том, что 27 декабря 2010 года С</w:t>
            </w:r>
            <w:r w:rsidRPr="00EC0A05">
              <w:t>о</w:t>
            </w:r>
            <w:r w:rsidRPr="00EC0A05">
              <w:t>ображения Комитета по данному делу были рассмотрены Межведомственной рабочей группой по мониторингу соблюдения прав человека правоохранител</w:t>
            </w:r>
            <w:r w:rsidRPr="00EC0A05">
              <w:t>ь</w:t>
            </w:r>
            <w:r w:rsidRPr="00EC0A05">
              <w:t>ными органами (учреждена по решению Комитета министров 24 февраля 2004 года). Эта Рабочая группа пришла к заключению о том, что утверждения автора о н</w:t>
            </w:r>
            <w:r w:rsidRPr="00EC0A05">
              <w:t>а</w:t>
            </w:r>
            <w:r w:rsidRPr="00EC0A05">
              <w:t>рушении права её сына на защиту являются необоснованными.</w:t>
            </w:r>
          </w:p>
          <w:p w:rsidR="00090BB2" w:rsidRPr="00EC0A05" w:rsidRDefault="00090BB2" w:rsidP="0096713E">
            <w:pPr>
              <w:jc w:val="both"/>
            </w:pPr>
            <w:r w:rsidRPr="00EC0A05">
              <w:t xml:space="preserve">Государство-участник напоминает, что 10 февраля 2005 года </w:t>
            </w:r>
            <w:proofErr w:type="spellStart"/>
            <w:r w:rsidRPr="00EC0A05">
              <w:t>Хамзинский</w:t>
            </w:r>
            <w:proofErr w:type="spellEnd"/>
            <w:r w:rsidRPr="00EC0A05">
              <w:t xml:space="preserve"> ра</w:t>
            </w:r>
            <w:r w:rsidRPr="00EC0A05">
              <w:t>й</w:t>
            </w:r>
            <w:r w:rsidRPr="00EC0A05">
              <w:t xml:space="preserve">онный суд города Ташкента приговорил г-на </w:t>
            </w:r>
            <w:proofErr w:type="spellStart"/>
            <w:r w:rsidRPr="00EC0A05">
              <w:t>Гапирджанова</w:t>
            </w:r>
            <w:proofErr w:type="spellEnd"/>
            <w:r w:rsidRPr="00EC0A05">
              <w:t>, как особо опасн</w:t>
            </w:r>
            <w:r w:rsidRPr="00EC0A05">
              <w:t>о</w:t>
            </w:r>
            <w:r w:rsidRPr="00EC0A05">
              <w:t>го рецидивиста, к 10 годам лишения свободы за торговлю наркотиками. 19 а</w:t>
            </w:r>
            <w:r w:rsidRPr="00EC0A05">
              <w:t>п</w:t>
            </w:r>
            <w:r w:rsidRPr="00EC0A05">
              <w:t>реля 2005 года апелляционным отделом того же суда приговор был оставлен без и</w:t>
            </w:r>
            <w:r w:rsidRPr="00EC0A05">
              <w:t>з</w:t>
            </w:r>
            <w:r w:rsidRPr="00EC0A05">
              <w:t xml:space="preserve">менений. Учитывая, что рассмотрение апелляции по делу происходило в отсутствии г-на </w:t>
            </w:r>
            <w:proofErr w:type="spellStart"/>
            <w:r w:rsidRPr="00EC0A05">
              <w:t>Гапирджанова</w:t>
            </w:r>
            <w:proofErr w:type="spellEnd"/>
            <w:r w:rsidRPr="00EC0A05">
              <w:t>, Верховный суд постановил повторно рассмо</w:t>
            </w:r>
            <w:r w:rsidRPr="00EC0A05">
              <w:t>т</w:t>
            </w:r>
            <w:r w:rsidRPr="00EC0A05">
              <w:t xml:space="preserve">реть дело в апелляционном порядке. 11 марта 2008 года апелляционный отдел Ташкентского городского суда повторно рассмотрел апелляцию г-на </w:t>
            </w:r>
            <w:proofErr w:type="spellStart"/>
            <w:r w:rsidRPr="00EC0A05">
              <w:t>Гапирдж</w:t>
            </w:r>
            <w:r w:rsidRPr="00EC0A05">
              <w:t>а</w:t>
            </w:r>
            <w:r w:rsidRPr="00EC0A05">
              <w:t>нова</w:t>
            </w:r>
            <w:proofErr w:type="spellEnd"/>
            <w:r w:rsidRPr="00EC0A05">
              <w:t xml:space="preserve"> в его присутствии. Приговор был оставлен в силе.</w:t>
            </w:r>
          </w:p>
          <w:p w:rsidR="00090BB2" w:rsidRPr="00EC0A05" w:rsidRDefault="00090BB2" w:rsidP="0096713E">
            <w:pPr>
              <w:jc w:val="both"/>
            </w:pPr>
            <w:r w:rsidRPr="00EC0A05">
              <w:t>Государство-участник заявляет, что утверждения автора о несправедливом с</w:t>
            </w:r>
            <w:r w:rsidRPr="00EC0A05">
              <w:t>у</w:t>
            </w:r>
            <w:r w:rsidRPr="00EC0A05">
              <w:t>дебном разбирательстве в отношении её сына и необоснованно вынесенном приговоре, поскольку её сын не был арестован в момент совершения престу</w:t>
            </w:r>
            <w:r w:rsidRPr="00EC0A05">
              <w:t>п</w:t>
            </w:r>
            <w:r w:rsidRPr="00EC0A05">
              <w:t>ления, и принятии к сведению судом показаний заинтересованных свидетелей являются беспочвенными. 11 августа 2004 года сын автора был задержан за хранение г</w:t>
            </w:r>
            <w:r w:rsidRPr="00EC0A05">
              <w:t>е</w:t>
            </w:r>
            <w:r w:rsidRPr="00EC0A05">
              <w:t>роина. Во время обыска в его доме, проведенного в его отсутствие по ордеру Прокуратуры, выданному ввиду неотложных обстоятельств, но в соответствии с законом, следователи обнаружили 0,11 грамма героина.</w:t>
            </w:r>
          </w:p>
          <w:p w:rsidR="00090BB2" w:rsidRPr="00EC0A05" w:rsidRDefault="00090BB2" w:rsidP="0096713E">
            <w:pPr>
              <w:jc w:val="both"/>
            </w:pPr>
            <w:r w:rsidRPr="00EC0A05">
              <w:t>Эти следственные действия проводились в присутствии официальных свидет</w:t>
            </w:r>
            <w:r w:rsidRPr="00EC0A05">
              <w:t>е</w:t>
            </w:r>
            <w:r w:rsidRPr="00EC0A05">
              <w:t xml:space="preserve">лей, которые подтвердили, что в данном случае каких-либо процессуальных нарушений допущено не было. 12 августа 2004 года г-н </w:t>
            </w:r>
            <w:proofErr w:type="spellStart"/>
            <w:r w:rsidRPr="00EC0A05">
              <w:t>Гапирджанов</w:t>
            </w:r>
            <w:proofErr w:type="spellEnd"/>
            <w:r w:rsidRPr="00EC0A05">
              <w:t xml:space="preserve"> был д</w:t>
            </w:r>
            <w:r w:rsidRPr="00EC0A05">
              <w:t>о</w:t>
            </w:r>
            <w:r w:rsidRPr="00EC0A05">
              <w:t>прошен в присутствии его адвоката; при этом сын автора не жаловался на пр</w:t>
            </w:r>
            <w:r w:rsidRPr="00EC0A05">
              <w:t>о</w:t>
            </w:r>
            <w:r w:rsidRPr="00EC0A05">
              <w:t>тивозаконное обращение. Во время предварительного следствия сына автора представляли ряд различных адвокатов, но их замена происходила на основ</w:t>
            </w:r>
            <w:r w:rsidRPr="00EC0A05">
              <w:t>а</w:t>
            </w:r>
            <w:r w:rsidRPr="00EC0A05">
              <w:t>нии его собственных просьб и не нарушала его прав на защиту.</w:t>
            </w:r>
          </w:p>
          <w:p w:rsidR="00090BB2" w:rsidRPr="00EC0A05" w:rsidRDefault="00090BB2" w:rsidP="0096713E">
            <w:pPr>
              <w:jc w:val="both"/>
            </w:pPr>
            <w:r w:rsidRPr="00EC0A05">
              <w:t>Согласно государству-участнику, ни автор, ни его сын ни во время предвар</w:t>
            </w:r>
            <w:r w:rsidRPr="00EC0A05">
              <w:t>и</w:t>
            </w:r>
            <w:r w:rsidRPr="00EC0A05">
              <w:t xml:space="preserve">тельного следствия и во время судебных слушаний не жаловались на боль в левом ухе г-на </w:t>
            </w:r>
            <w:proofErr w:type="spellStart"/>
            <w:r w:rsidRPr="00EC0A05">
              <w:t>Гапирджанова</w:t>
            </w:r>
            <w:proofErr w:type="spellEnd"/>
            <w:r w:rsidRPr="00EC0A05">
              <w:t>, предположительно возникшую в результате п</w:t>
            </w:r>
            <w:r w:rsidRPr="00EC0A05">
              <w:t>о</w:t>
            </w:r>
            <w:r w:rsidRPr="00EC0A05">
              <w:t xml:space="preserve">боев. Согласно поставленному 7 октября 2004 года диагнозу г-н </w:t>
            </w:r>
            <w:proofErr w:type="spellStart"/>
            <w:r w:rsidRPr="00EC0A05">
              <w:t>Гапирджанов</w:t>
            </w:r>
            <w:proofErr w:type="spellEnd"/>
            <w:r w:rsidRPr="00EC0A05">
              <w:t xml:space="preserve"> страдал от хронического отита.</w:t>
            </w:r>
          </w:p>
          <w:p w:rsidR="00090BB2" w:rsidRPr="00EC0A05" w:rsidRDefault="00090BB2" w:rsidP="0096713E">
            <w:pPr>
              <w:jc w:val="both"/>
            </w:pPr>
            <w:r w:rsidRPr="00EC0A05">
              <w:t>Утверждения автора о том, что сотрудник полиции потребовал у него взятку взамен на прекращение предварительного следствия после надлежащей пр</w:t>
            </w:r>
            <w:r w:rsidRPr="00EC0A05">
              <w:t>о</w:t>
            </w:r>
            <w:r w:rsidRPr="00EC0A05">
              <w:t>верки, не подтвердились, вследствие чего 6 ноября 2004 года в возбуждении уг</w:t>
            </w:r>
            <w:r w:rsidRPr="00EC0A05">
              <w:t>о</w:t>
            </w:r>
            <w:r w:rsidRPr="00EC0A05">
              <w:t>ловного дела по данному факту было отказано.</w:t>
            </w:r>
          </w:p>
          <w:p w:rsidR="00090BB2" w:rsidRPr="00EC0A05" w:rsidRDefault="00090BB2" w:rsidP="0096713E">
            <w:pPr>
              <w:jc w:val="both"/>
            </w:pPr>
            <w:r w:rsidRPr="00EC0A05">
              <w:t xml:space="preserve">Вина г-на </w:t>
            </w:r>
            <w:proofErr w:type="spellStart"/>
            <w:r w:rsidRPr="00EC0A05">
              <w:t>Гапирджанова</w:t>
            </w:r>
            <w:proofErr w:type="spellEnd"/>
            <w:r w:rsidRPr="00EC0A05">
              <w:t xml:space="preserve"> была установлена не только на основании показаний свидетелей и сообщников, но и на основании ряда других убедительных док</w:t>
            </w:r>
            <w:r w:rsidRPr="00EC0A05">
              <w:t>а</w:t>
            </w:r>
            <w:r w:rsidRPr="00EC0A05">
              <w:t>зательств.</w:t>
            </w:r>
          </w:p>
          <w:p w:rsidR="00090BB2" w:rsidRPr="00EC0A05" w:rsidRDefault="00090BB2" w:rsidP="0096713E">
            <w:pPr>
              <w:jc w:val="both"/>
            </w:pPr>
            <w:r w:rsidRPr="00EC0A05">
              <w:t>Что касается нарушения пункта 3 статьи 9 Пакта, то государство-участник н</w:t>
            </w:r>
            <w:r w:rsidRPr="00EC0A05">
              <w:t>а</w:t>
            </w:r>
            <w:r w:rsidRPr="00EC0A05">
              <w:t>поминает, что до 1 января 2008 года решения о задержании и предварительном заключении принимала Прокуратура. Эти решения принимались прокурорами п</w:t>
            </w:r>
            <w:r w:rsidRPr="00EC0A05">
              <w:t>о</w:t>
            </w:r>
            <w:r w:rsidRPr="00EC0A05">
              <w:t xml:space="preserve">сле изучения материалов дела и законности собранных доказательств. Такой же процесс использовался и в деле г-на </w:t>
            </w:r>
            <w:proofErr w:type="spellStart"/>
            <w:r w:rsidRPr="00EC0A05">
              <w:t>Гапирджанова</w:t>
            </w:r>
            <w:proofErr w:type="spellEnd"/>
            <w:r w:rsidRPr="00EC0A05">
              <w:t>, и Прокурор дал разр</w:t>
            </w:r>
            <w:r w:rsidRPr="00EC0A05">
              <w:t>е</w:t>
            </w:r>
            <w:r w:rsidRPr="00EC0A05">
              <w:t>шение на помещение его в центр предварительного содержания под стражей на основ</w:t>
            </w:r>
            <w:r w:rsidRPr="00EC0A05">
              <w:t>а</w:t>
            </w:r>
            <w:r w:rsidRPr="00EC0A05">
              <w:t>нии материалов, которые имелись в уголовном деле против сына автора.</w:t>
            </w:r>
          </w:p>
          <w:p w:rsidR="00090BB2" w:rsidRPr="00EC0A05" w:rsidRDefault="00090BB2" w:rsidP="0096713E">
            <w:pPr>
              <w:jc w:val="both"/>
            </w:pPr>
            <w:r w:rsidRPr="00EC0A05">
              <w:t>Государство-участник сообщает, что до 1 января 2008 года решения о задерж</w:t>
            </w:r>
            <w:r w:rsidRPr="00EC0A05">
              <w:t>а</w:t>
            </w:r>
            <w:r w:rsidRPr="00EC0A05">
              <w:t>нии лиц и помещении их в предварительное заключение не могли быть осп</w:t>
            </w:r>
            <w:r w:rsidRPr="00EC0A05">
              <w:t>о</w:t>
            </w:r>
            <w:r w:rsidRPr="00EC0A05">
              <w:t>рены в суде у вышестоящего прокурора. Судебный контроль был возможен только после начала судебных слушаний в соответствии со статьей 240 Уг</w:t>
            </w:r>
            <w:r w:rsidRPr="00EC0A05">
              <w:t>о</w:t>
            </w:r>
            <w:r w:rsidRPr="00EC0A05">
              <w:t>ловно-процессуального кодекса.</w:t>
            </w:r>
          </w:p>
          <w:p w:rsidR="00090BB2" w:rsidRPr="00EC0A05" w:rsidRDefault="00090BB2" w:rsidP="0096713E">
            <w:pPr>
              <w:jc w:val="both"/>
            </w:pPr>
            <w:r w:rsidRPr="00EC0A05">
              <w:t>В свете этой информации государство-участник делает вывод, что в данном деле права автора в соответствии со статьей 7 и пунктом 3 статьи 9 Пакта н</w:t>
            </w:r>
            <w:r w:rsidRPr="00EC0A05">
              <w:t>а</w:t>
            </w:r>
            <w:r w:rsidRPr="00EC0A05">
              <w:t>рушены не были. Заключения Комитета основываются на утверждениях авт</w:t>
            </w:r>
            <w:r w:rsidRPr="00EC0A05">
              <w:t>о</w:t>
            </w:r>
            <w:r w:rsidRPr="00EC0A05">
              <w:t>ра, которые не подтверждены другими доказательствами.</w:t>
            </w:r>
          </w:p>
        </w:tc>
      </w:tr>
      <w:tr w:rsidR="00090BB2" w:rsidRPr="00EC0A05" w:rsidTr="00090BB2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Дальнейшие принятые или требуемые меры</w:t>
            </w:r>
          </w:p>
          <w:p w:rsidR="00090BB2" w:rsidRPr="00EC0A05" w:rsidRDefault="00090BB2" w:rsidP="00090BB2">
            <w:pPr>
              <w:jc w:val="both"/>
            </w:pPr>
            <w:r w:rsidRPr="00EC0A05">
              <w:t>Информация государства-участника была препровождена автору 31 января 2011 года. Комитет, возможно, пожелает дождаться получения дальнейших коммент</w:t>
            </w:r>
            <w:r w:rsidRPr="00EC0A05">
              <w:t>а</w:t>
            </w:r>
            <w:r w:rsidRPr="00EC0A05">
              <w:t>риев, прежде чем принимать решение по данному вопросу.</w:t>
            </w:r>
          </w:p>
        </w:tc>
      </w:tr>
      <w:tr w:rsidR="00090BB2" w:rsidRPr="00EC0A05" w:rsidTr="00090BB2">
        <w:tc>
          <w:tcPr>
            <w:tcW w:w="2848" w:type="dxa"/>
            <w:gridSpan w:val="2"/>
          </w:tcPr>
          <w:p w:rsidR="00090BB2" w:rsidRPr="00EC0A05" w:rsidRDefault="00090BB2" w:rsidP="0096713E">
            <w:pPr>
              <w:rPr>
                <w:b/>
              </w:rPr>
            </w:pPr>
            <w:r w:rsidRPr="00EC0A05">
              <w:rPr>
                <w:b/>
              </w:rPr>
              <w:t>Предложенное Комитетом р</w:t>
            </w:r>
            <w:r w:rsidRPr="00EC0A05">
              <w:rPr>
                <w:b/>
              </w:rPr>
              <w:t>е</w:t>
            </w:r>
            <w:r w:rsidRPr="00EC0A05">
              <w:rPr>
                <w:b/>
              </w:rPr>
              <w:t>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2" w:type="dxa"/>
          </w:tcPr>
          <w:p w:rsidR="00090BB2" w:rsidRPr="00EC0A05" w:rsidRDefault="00090BB2" w:rsidP="0096713E">
            <w:r w:rsidRPr="00EC0A05">
              <w:t>Комитет считает, что диалог по последующей деятельности продолжается.</w:t>
            </w:r>
          </w:p>
        </w:tc>
      </w:tr>
    </w:tbl>
    <w:p w:rsidR="00200BD4" w:rsidRDefault="00200BD4" w:rsidP="00D76358"/>
    <w:p w:rsidR="0026661F" w:rsidRPr="007C5442" w:rsidRDefault="00200BD4" w:rsidP="00D76358">
      <w:r>
        <w:br w:type="page"/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47"/>
        <w:gridCol w:w="4523"/>
      </w:tblGrid>
      <w:tr w:rsidR="00200BD4" w:rsidRPr="003D2E99" w:rsidTr="0096713E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bottom w:val="single" w:sz="12" w:space="0" w:color="auto"/>
            </w:tcBorders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УЗБЕКИСТАН</w:t>
            </w:r>
          </w:p>
        </w:tc>
      </w:tr>
      <w:tr w:rsidR="00200BD4" w:rsidRPr="003D2E99" w:rsidTr="0096713E">
        <w:tc>
          <w:tcPr>
            <w:tcW w:w="2847" w:type="dxa"/>
            <w:tcBorders>
              <w:top w:val="single" w:sz="12" w:space="0" w:color="auto"/>
            </w:tcBorders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  <w:tcBorders>
              <w:top w:val="single" w:sz="12" w:space="0" w:color="auto"/>
            </w:tcBorders>
          </w:tcPr>
          <w:p w:rsidR="00200BD4" w:rsidRPr="003D2E99" w:rsidRDefault="00200BD4" w:rsidP="0096713E">
            <w:pPr>
              <w:rPr>
                <w:b/>
              </w:rPr>
            </w:pPr>
            <w:proofErr w:type="spellStart"/>
            <w:r w:rsidRPr="003D2E99">
              <w:rPr>
                <w:b/>
              </w:rPr>
              <w:t>Кодиров</w:t>
            </w:r>
            <w:proofErr w:type="spellEnd"/>
            <w:r w:rsidRPr="003D2E99">
              <w:rPr>
                <w:b/>
              </w:rPr>
              <w:t>, 1284/2004</w:t>
            </w:r>
          </w:p>
        </w:tc>
      </w:tr>
      <w:tr w:rsidR="00200BD4" w:rsidRPr="003D2E99" w:rsidTr="0096713E">
        <w:tc>
          <w:tcPr>
            <w:tcW w:w="2847" w:type="dxa"/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 xml:space="preserve">Дата принятия </w:t>
            </w:r>
            <w:r>
              <w:rPr>
                <w:b/>
              </w:rPr>
              <w:br/>
            </w:r>
            <w:r w:rsidRPr="003D2E99">
              <w:rPr>
                <w:b/>
              </w:rPr>
              <w:t>Соображ</w:t>
            </w:r>
            <w:r w:rsidRPr="003D2E99">
              <w:rPr>
                <w:b/>
              </w:rPr>
              <w:t>е</w:t>
            </w:r>
            <w:r w:rsidRPr="003D2E99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00BD4" w:rsidRPr="003D2E99" w:rsidRDefault="00200BD4" w:rsidP="0096713E">
            <w:r w:rsidRPr="003D2E99">
              <w:t>20 октября 2009 года</w:t>
            </w:r>
          </w:p>
        </w:tc>
      </w:tr>
      <w:tr w:rsidR="00200BD4" w:rsidRPr="003D2E99" w:rsidTr="0096713E">
        <w:tc>
          <w:tcPr>
            <w:tcW w:w="2847" w:type="dxa"/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Вопросы и установленные н</w:t>
            </w:r>
            <w:r w:rsidRPr="003D2E99">
              <w:rPr>
                <w:b/>
              </w:rPr>
              <w:t>а</w:t>
            </w:r>
            <w:r w:rsidRPr="003D2E99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00BD4" w:rsidRPr="003D2E99" w:rsidRDefault="00200BD4" w:rsidP="0096713E">
            <w:r w:rsidRPr="003D2E99">
              <w:t>Применение пыток и жестокого обращения для получения признаний − статья 7, рассматрива</w:t>
            </w:r>
            <w:r w:rsidRPr="003D2E99">
              <w:t>е</w:t>
            </w:r>
            <w:r w:rsidRPr="003D2E99">
              <w:t xml:space="preserve">мая в совокупности с пунктом 3 </w:t>
            </w:r>
            <w:proofErr w:type="spellStart"/>
            <w:r w:rsidRPr="003D2E99">
              <w:t>g</w:t>
            </w:r>
            <w:proofErr w:type="spellEnd"/>
            <w:r w:rsidRPr="003D2E99">
              <w:t>) статьи 14; неспособность обеспечить проведение эффе</w:t>
            </w:r>
            <w:r w:rsidRPr="003D2E99">
              <w:t>к</w:t>
            </w:r>
            <w:r w:rsidRPr="003D2E99">
              <w:t>тивного расследования по этим фактам – ст</w:t>
            </w:r>
            <w:r w:rsidRPr="003D2E99">
              <w:t>а</w:t>
            </w:r>
            <w:r w:rsidRPr="003D2E99">
              <w:t xml:space="preserve">тья 7 Пакта. </w:t>
            </w:r>
          </w:p>
        </w:tc>
      </w:tr>
      <w:tr w:rsidR="00200BD4" w:rsidRPr="003D2E99" w:rsidTr="0096713E">
        <w:tc>
          <w:tcPr>
            <w:tcW w:w="2847" w:type="dxa"/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00BD4" w:rsidRPr="003D2E99" w:rsidRDefault="00200BD4" w:rsidP="0096713E">
            <w:r w:rsidRPr="003D2E99">
              <w:t>Эффективное средство правовой защиты, кот</w:t>
            </w:r>
            <w:r w:rsidRPr="003D2E99">
              <w:t>о</w:t>
            </w:r>
            <w:r w:rsidRPr="003D2E99">
              <w:t>рое должно включать новое судебное разбир</w:t>
            </w:r>
            <w:r w:rsidRPr="003D2E99">
              <w:t>а</w:t>
            </w:r>
            <w:r w:rsidRPr="003D2E99">
              <w:t>тельство, отвечающее гарантиям справедливого судебного разбирательства по статье 14 Пакта, беспристрастное расследование утверждений автора по статье 7, судебное преследование в</w:t>
            </w:r>
            <w:r w:rsidRPr="003D2E99">
              <w:t>и</w:t>
            </w:r>
            <w:r w:rsidRPr="003D2E99">
              <w:t>новных и полное возмещение вреда, включая соответствующую компенсацию. Государство-участник также обязано не допускать аналоги</w:t>
            </w:r>
            <w:r w:rsidRPr="003D2E99">
              <w:t>ч</w:t>
            </w:r>
            <w:r w:rsidRPr="003D2E99">
              <w:t>ных нарушений в будущем.</w:t>
            </w:r>
          </w:p>
        </w:tc>
      </w:tr>
      <w:tr w:rsidR="00200BD4" w:rsidRPr="003D2E99" w:rsidTr="0096713E">
        <w:tc>
          <w:tcPr>
            <w:tcW w:w="2847" w:type="dxa"/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 xml:space="preserve">Установленная дата для представления ответа </w:t>
            </w:r>
            <w:r w:rsidR="00C16DA3" w:rsidRPr="00C16DA3">
              <w:rPr>
                <w:b/>
              </w:rPr>
              <w:br/>
            </w:r>
            <w:r w:rsidRPr="003D2E99">
              <w:rPr>
                <w:b/>
              </w:rPr>
              <w:t>государс</w:t>
            </w:r>
            <w:r w:rsidRPr="003D2E99">
              <w:rPr>
                <w:b/>
              </w:rPr>
              <w:t>т</w:t>
            </w:r>
            <w:r w:rsidRPr="003D2E99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00BD4" w:rsidRPr="003D2E99" w:rsidRDefault="00200BD4" w:rsidP="0096713E">
            <w:r w:rsidRPr="003D2E99">
              <w:t>31 мая 2010 года</w:t>
            </w:r>
          </w:p>
        </w:tc>
      </w:tr>
      <w:tr w:rsidR="00200BD4" w:rsidRPr="003D2E99" w:rsidTr="00C16DA3">
        <w:tc>
          <w:tcPr>
            <w:tcW w:w="2847" w:type="dxa"/>
            <w:tcBorders>
              <w:bottom w:val="nil"/>
            </w:tcBorders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00BD4" w:rsidRPr="003D2E99" w:rsidRDefault="00200BD4" w:rsidP="0096713E">
            <w:r w:rsidRPr="003D2E99">
              <w:t xml:space="preserve">21 января 2011 года </w:t>
            </w:r>
          </w:p>
        </w:tc>
      </w:tr>
      <w:tr w:rsidR="00200BD4" w:rsidRPr="003D2E99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00BD4" w:rsidRPr="003D2E99" w:rsidRDefault="00200BD4" w:rsidP="0096713E">
            <w:pPr>
              <w:jc w:val="both"/>
              <w:rPr>
                <w:b/>
              </w:rPr>
            </w:pPr>
            <w:r w:rsidRPr="003D2E99">
              <w:rPr>
                <w:b/>
              </w:rPr>
              <w:t>Представление государства-участника</w:t>
            </w:r>
          </w:p>
          <w:p w:rsidR="00200BD4" w:rsidRPr="003D2E99" w:rsidRDefault="00200BD4" w:rsidP="0096713E">
            <w:pPr>
              <w:jc w:val="both"/>
            </w:pPr>
            <w:r w:rsidRPr="003D2E99">
              <w:t>Государство-участник сообщает Комитету о том, что 27 декабря 2010 года С</w:t>
            </w:r>
            <w:r w:rsidRPr="003D2E99">
              <w:t>о</w:t>
            </w:r>
            <w:r w:rsidRPr="003D2E99">
              <w:t>ображения Комитета по данному делу были рассмотрены Межведомственной рабочей группой по мониторингу соблюдения прав человека правоохранител</w:t>
            </w:r>
            <w:r w:rsidRPr="003D2E99">
              <w:t>ь</w:t>
            </w:r>
            <w:r w:rsidRPr="003D2E99">
              <w:t>ными органами (учреждена по решению Комитета министров 24 февраля 2004 года). Эта Рабочая группа пришла к заключению о том, что утверждения автора о нарушении права ее сына на защиту являются необоснованными.</w:t>
            </w:r>
          </w:p>
          <w:p w:rsidR="00200BD4" w:rsidRPr="003D2E99" w:rsidRDefault="00200BD4" w:rsidP="0096713E">
            <w:pPr>
              <w:jc w:val="both"/>
            </w:pPr>
            <w:r w:rsidRPr="003D2E99">
              <w:t xml:space="preserve">Государство-участник повторяет свои замечания по существу сообщения. Оно напоминает, что г-н </w:t>
            </w:r>
            <w:proofErr w:type="spellStart"/>
            <w:r w:rsidRPr="003D2E99">
              <w:t>Кодиров</w:t>
            </w:r>
            <w:proofErr w:type="spellEnd"/>
            <w:r w:rsidRPr="003D2E99">
              <w:t xml:space="preserve"> был признан виновным в ограблении и нападении на шестнадцать женщин, а также в убийстве с особой жестокостью пяти его жертв.</w:t>
            </w:r>
          </w:p>
          <w:p w:rsidR="00200BD4" w:rsidRPr="003D2E99" w:rsidRDefault="00200BD4" w:rsidP="0096713E">
            <w:pPr>
              <w:jc w:val="both"/>
            </w:pPr>
            <w:r w:rsidRPr="003D2E99">
              <w:t xml:space="preserve">Государство-участник отвергает как необоснованные утверждения автора об использовании незаконных методов расследования дела ее сына. Оно заявляет, что проверкой на </w:t>
            </w:r>
            <w:proofErr w:type="spellStart"/>
            <w:r w:rsidRPr="003D2E99">
              <w:t>доследственном</w:t>
            </w:r>
            <w:proofErr w:type="spellEnd"/>
            <w:r w:rsidRPr="003D2E99">
              <w:t xml:space="preserve"> этапе 13 июня 2003 года было установлено, что г-н </w:t>
            </w:r>
            <w:proofErr w:type="spellStart"/>
            <w:r w:rsidRPr="003D2E99">
              <w:t>Кодиров</w:t>
            </w:r>
            <w:proofErr w:type="spellEnd"/>
            <w:r w:rsidRPr="003D2E99">
              <w:t xml:space="preserve"> был помещен в медицинское отделение пенитенциарного у</w:t>
            </w:r>
            <w:r w:rsidRPr="003D2E99">
              <w:t>ч</w:t>
            </w:r>
            <w:r w:rsidRPr="003D2E99">
              <w:t>реждения УЯ-64/ИЗ-I. Это было связано с тем, что сын автора сам нанес себе телесные повреждения. Каких-либо иных повреждений на его теле обнаружено не было. В тот же день сын автора прошел обследование у психиатра, а медс</w:t>
            </w:r>
            <w:r w:rsidRPr="003D2E99">
              <w:t>е</w:t>
            </w:r>
            <w:r w:rsidRPr="003D2E99">
              <w:t xml:space="preserve">стра наложила ему швы на рану. Когда рана зажила и швы были сняты, </w:t>
            </w:r>
            <w:r>
              <w:br/>
            </w:r>
            <w:r w:rsidRPr="003D2E99">
              <w:t xml:space="preserve">г-на </w:t>
            </w:r>
            <w:proofErr w:type="spellStart"/>
            <w:r w:rsidRPr="003D2E99">
              <w:t>Кодирова</w:t>
            </w:r>
            <w:proofErr w:type="spellEnd"/>
            <w:r w:rsidRPr="003D2E99">
              <w:t xml:space="preserve"> 23 июня 2003 года выписали из медицинского отделения. У</w:t>
            </w:r>
            <w:r w:rsidRPr="003D2E99">
              <w:t>т</w:t>
            </w:r>
            <w:r w:rsidRPr="003D2E99">
              <w:t>верждения автора о том, что у ее сына была сломана рука и что ему были нан</w:t>
            </w:r>
            <w:r w:rsidRPr="003D2E99">
              <w:t>е</w:t>
            </w:r>
            <w:r w:rsidRPr="003D2E99">
              <w:t>сены травмы головы, не соответствуют действительности, и соответствующие записи в медицинской карте отсутствуют; кроме того, это потребовало бы б</w:t>
            </w:r>
            <w:r w:rsidRPr="003D2E99">
              <w:t>о</w:t>
            </w:r>
            <w:r w:rsidRPr="003D2E99">
              <w:t>лее длительного пребывания в медицинском отделении. Помимо этого, после в</w:t>
            </w:r>
            <w:r w:rsidRPr="003D2E99">
              <w:t>ы</w:t>
            </w:r>
            <w:r w:rsidRPr="003D2E99">
              <w:t>писки г</w:t>
            </w:r>
            <w:r>
              <w:t>-</w:t>
            </w:r>
            <w:r w:rsidRPr="003D2E99">
              <w:t>н</w:t>
            </w:r>
            <w:r>
              <w:t xml:space="preserve"> </w:t>
            </w:r>
            <w:proofErr w:type="spellStart"/>
            <w:r w:rsidRPr="003D2E99">
              <w:t>Кодиров</w:t>
            </w:r>
            <w:proofErr w:type="spellEnd"/>
            <w:r w:rsidRPr="003D2E99">
              <w:t xml:space="preserve"> встречался со своим адвокатом, но ни он, ни его адвокат не жал</w:t>
            </w:r>
            <w:r w:rsidRPr="003D2E99">
              <w:t>о</w:t>
            </w:r>
            <w:r w:rsidRPr="003D2E99">
              <w:t>вались на незаконное обращение.</w:t>
            </w:r>
          </w:p>
          <w:p w:rsidR="00200BD4" w:rsidRPr="003D2E99" w:rsidRDefault="00200BD4" w:rsidP="0096713E">
            <w:pPr>
              <w:jc w:val="both"/>
            </w:pPr>
            <w:r w:rsidRPr="003D2E99">
              <w:t>Что касается утверждения Комитета о том, что государство-участник не пре</w:t>
            </w:r>
            <w:r w:rsidRPr="003D2E99">
              <w:t>д</w:t>
            </w:r>
            <w:r w:rsidRPr="003D2E99">
              <w:t>ставило информацию относительно того, было ли проведено какое-либо ра</w:t>
            </w:r>
            <w:r w:rsidRPr="003D2E99">
              <w:t>с</w:t>
            </w:r>
            <w:r w:rsidRPr="003D2E99">
              <w:t>следование в связи с утверждениями о жестоком обращении с сыном автора, то государство-участник поясняет, что подобные проверки состоялись, но они не подтвердили факт подобного обращения со стороны должностных лиц или с</w:t>
            </w:r>
            <w:r w:rsidRPr="003D2E99">
              <w:t>о</w:t>
            </w:r>
            <w:r w:rsidRPr="003D2E99">
              <w:t xml:space="preserve">камерников сына автора. Поэтому 28 июня 2003 года Прокуратура </w:t>
            </w:r>
            <w:proofErr w:type="spellStart"/>
            <w:r w:rsidRPr="003D2E99">
              <w:t>Юнусба</w:t>
            </w:r>
            <w:r w:rsidRPr="003D2E99">
              <w:t>д</w:t>
            </w:r>
            <w:r w:rsidRPr="003D2E99">
              <w:t>ского</w:t>
            </w:r>
            <w:proofErr w:type="spellEnd"/>
            <w:r w:rsidRPr="003D2E99">
              <w:t xml:space="preserve"> района города Ташкента приняла решение не возбуждать уголовного дела по этим утверждениям в связи с отсутствием состава преступления. Таким о</w:t>
            </w:r>
            <w:r w:rsidRPr="003D2E99">
              <w:t>б</w:t>
            </w:r>
            <w:r w:rsidRPr="003D2E99">
              <w:t>разом утверждения автора о применении пыток/изнасиловании и нарушении прав ее сына в рамках уголовно-процессуального кодекса являются необосн</w:t>
            </w:r>
            <w:r w:rsidRPr="003D2E99">
              <w:t>о</w:t>
            </w:r>
            <w:r w:rsidRPr="003D2E99">
              <w:t xml:space="preserve">ванными и ложными. В уголовном деле не содержится какой-либо информации о применении физического или психологического насилия в отношении </w:t>
            </w:r>
            <w:r>
              <w:br/>
            </w:r>
            <w:r w:rsidRPr="003D2E99">
              <w:t xml:space="preserve">г-на </w:t>
            </w:r>
            <w:proofErr w:type="spellStart"/>
            <w:r w:rsidRPr="003D2E99">
              <w:t>Кодирова</w:t>
            </w:r>
            <w:proofErr w:type="spellEnd"/>
            <w:r w:rsidRPr="003D2E99">
              <w:t xml:space="preserve"> во время предварительного расследования или судебных слуш</w:t>
            </w:r>
            <w:r w:rsidRPr="003D2E99">
              <w:t>а</w:t>
            </w:r>
            <w:r w:rsidRPr="003D2E99">
              <w:t>ний. Также отсутствует информация и о медицинском лечении сына автора от п</w:t>
            </w:r>
            <w:r w:rsidRPr="003D2E99">
              <w:t>о</w:t>
            </w:r>
            <w:r w:rsidRPr="003D2E99">
              <w:t>следствий подобного обращения.</w:t>
            </w:r>
          </w:p>
          <w:p w:rsidR="00200BD4" w:rsidRPr="003D2E99" w:rsidRDefault="00200BD4" w:rsidP="0096713E">
            <w:pPr>
              <w:jc w:val="both"/>
            </w:pPr>
            <w:r w:rsidRPr="003D2E99">
              <w:t xml:space="preserve">Кроме того, г-на </w:t>
            </w:r>
            <w:proofErr w:type="spellStart"/>
            <w:r w:rsidRPr="003D2E99">
              <w:t>Кодирова</w:t>
            </w:r>
            <w:proofErr w:type="spellEnd"/>
            <w:r w:rsidRPr="003D2E99">
              <w:t xml:space="preserve"> постоянно представлял адвокат, в том числе во вр</w:t>
            </w:r>
            <w:r w:rsidRPr="003D2E99">
              <w:t>е</w:t>
            </w:r>
            <w:r w:rsidRPr="003D2E99">
              <w:t>мя его первого допроса. В конце досудебных расследований ему и его адвокату предоставили возможность ознакомиться с материалами уголовного дела с 5 по 11 сентября 2003 года. По просьбе адвоката судебные слушания были назнач</w:t>
            </w:r>
            <w:r w:rsidRPr="003D2E99">
              <w:t>е</w:t>
            </w:r>
            <w:r w:rsidRPr="003D2E99">
              <w:t xml:space="preserve">ны на 3 октября 2003 года вместо 2 октября с целью предоставить ему больше времени для ознакомления с материалами дела. Ни на этом этапе, ни во время рассмотрения его дела в суде г-н </w:t>
            </w:r>
            <w:proofErr w:type="spellStart"/>
            <w:r w:rsidRPr="003D2E99">
              <w:t>Кодиров</w:t>
            </w:r>
            <w:proofErr w:type="spellEnd"/>
            <w:r w:rsidRPr="003D2E99">
              <w:t xml:space="preserve"> и его адвокат не жаловались на же</w:t>
            </w:r>
            <w:r w:rsidRPr="003D2E99">
              <w:t>с</w:t>
            </w:r>
            <w:r w:rsidRPr="003D2E99">
              <w:t xml:space="preserve">токое обращение с сыном автора. Адвокат г-на </w:t>
            </w:r>
            <w:proofErr w:type="spellStart"/>
            <w:r w:rsidRPr="003D2E99">
              <w:t>Кодирова</w:t>
            </w:r>
            <w:proofErr w:type="spellEnd"/>
            <w:r w:rsidRPr="003D2E99">
              <w:t xml:space="preserve"> ни в устной, ни в письменной форме никогда не поднимал вопрос о предположительном жест</w:t>
            </w:r>
            <w:r w:rsidRPr="003D2E99">
              <w:t>о</w:t>
            </w:r>
            <w:r w:rsidRPr="003D2E99">
              <w:t>ком обращении с сыном автора во время рассмотрения его дела в апелляцио</w:t>
            </w:r>
            <w:r w:rsidRPr="003D2E99">
              <w:t>н</w:t>
            </w:r>
            <w:r w:rsidRPr="003D2E99">
              <w:t>ном порядке городским судом Ташкента 6 февраля 2004 года.</w:t>
            </w:r>
          </w:p>
          <w:p w:rsidR="00200BD4" w:rsidRPr="003D2E99" w:rsidRDefault="00200BD4" w:rsidP="0096713E">
            <w:pPr>
              <w:jc w:val="both"/>
            </w:pPr>
            <w:r w:rsidRPr="003D2E99">
              <w:t>Согласно государству-участнику, утверждения автора о давлении на нее со стороны судьи во время судебных разбирательств являются вымышленными. Автор также присутствовала в зале заседания, но она никогда не выражала н</w:t>
            </w:r>
            <w:r w:rsidRPr="003D2E99">
              <w:t>и</w:t>
            </w:r>
            <w:r w:rsidRPr="003D2E99">
              <w:t>каких претензий, в том числе по данному поводу, в устной или письменной форме.</w:t>
            </w:r>
          </w:p>
          <w:p w:rsidR="00200BD4" w:rsidRPr="003D2E99" w:rsidRDefault="00200BD4" w:rsidP="0096713E">
            <w:pPr>
              <w:jc w:val="both"/>
            </w:pPr>
            <w:r w:rsidRPr="003D2E99">
              <w:t>Государство-участник также поясняет, что досудебное расследование и суде</w:t>
            </w:r>
            <w:r w:rsidRPr="003D2E99">
              <w:t>б</w:t>
            </w:r>
            <w:r w:rsidRPr="003D2E99">
              <w:t xml:space="preserve">ные слушания проводились в строгом соответствии с уголовно-процессуальным законодательством. Все обвинения и доказательства были тщательно изучены судом, и вина г-на </w:t>
            </w:r>
            <w:proofErr w:type="spellStart"/>
            <w:r w:rsidRPr="003D2E99">
              <w:t>Кодирова</w:t>
            </w:r>
            <w:proofErr w:type="spellEnd"/>
            <w:r w:rsidRPr="003D2E99">
              <w:t xml:space="preserve"> была должным образом уст</w:t>
            </w:r>
            <w:r w:rsidRPr="003D2E99">
              <w:t>а</w:t>
            </w:r>
            <w:r w:rsidRPr="003D2E99">
              <w:t>новлена. При вынесении приговора суд учел предыдущие три судимости сына автора и тот факт, что он представлял опасность для общества, а также тяжесть совершенных преступлений, включая пять убийств.</w:t>
            </w:r>
          </w:p>
          <w:p w:rsidR="00200BD4" w:rsidRPr="003D2E99" w:rsidRDefault="00200BD4" w:rsidP="0096713E">
            <w:pPr>
              <w:jc w:val="both"/>
            </w:pPr>
            <w:r w:rsidRPr="003D2E99">
              <w:t>В свете данной информации государство-участник делает вывод об отсутствии нарушения прав сына автора в соответствии со статьями 2, 7 и</w:t>
            </w:r>
            <w:r w:rsidR="00FF61B9">
              <w:t xml:space="preserve"> </w:t>
            </w:r>
            <w:r w:rsidRPr="003D2E99">
              <w:t>14 Пакта в да</w:t>
            </w:r>
            <w:r w:rsidRPr="003D2E99">
              <w:t>н</w:t>
            </w:r>
            <w:r w:rsidRPr="003D2E99">
              <w:t>ном деле. Заключения Комитета основываются на утверждениях автора, кот</w:t>
            </w:r>
            <w:r w:rsidRPr="003D2E99">
              <w:t>о</w:t>
            </w:r>
            <w:r w:rsidRPr="003D2E99">
              <w:t>рые не подтверждены другими доказательствами.</w:t>
            </w:r>
          </w:p>
        </w:tc>
      </w:tr>
      <w:tr w:rsidR="00200BD4" w:rsidRPr="003D2E99" w:rsidTr="00C16DA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00BD4" w:rsidRPr="003D2E99" w:rsidRDefault="00200BD4" w:rsidP="00200BD4">
            <w:pPr>
              <w:keepNext/>
              <w:keepLines/>
              <w:rPr>
                <w:b/>
              </w:rPr>
            </w:pPr>
            <w:r w:rsidRPr="003D2E99">
              <w:rPr>
                <w:b/>
              </w:rPr>
              <w:t>Дальнейшие принятые или требуемые меры</w:t>
            </w:r>
          </w:p>
          <w:p w:rsidR="00200BD4" w:rsidRPr="003D2E99" w:rsidRDefault="00200BD4" w:rsidP="00200BD4">
            <w:pPr>
              <w:keepNext/>
              <w:keepLines/>
              <w:jc w:val="both"/>
            </w:pPr>
            <w:r w:rsidRPr="003D2E99">
              <w:t>Информация государства-участника была препровождена автору 31 января 2011 года. Комитет, возможно, пожелает дождаться получения дальнейших комментариев, прежде чем принимать решение по данному вопросу.</w:t>
            </w:r>
          </w:p>
        </w:tc>
      </w:tr>
      <w:tr w:rsidR="00200BD4" w:rsidRPr="003D2E99" w:rsidTr="0096713E">
        <w:tc>
          <w:tcPr>
            <w:tcW w:w="2847" w:type="dxa"/>
          </w:tcPr>
          <w:p w:rsidR="00200BD4" w:rsidRPr="003D2E99" w:rsidRDefault="00200BD4" w:rsidP="0096713E">
            <w:pPr>
              <w:rPr>
                <w:b/>
              </w:rPr>
            </w:pPr>
            <w:r w:rsidRPr="003D2E99">
              <w:rPr>
                <w:b/>
              </w:rPr>
              <w:t>Предложенное Комитетом решение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23" w:type="dxa"/>
          </w:tcPr>
          <w:p w:rsidR="00200BD4" w:rsidRPr="003D2E99" w:rsidRDefault="00200BD4" w:rsidP="0096713E">
            <w:r w:rsidRPr="003D2E99">
              <w:t>Комитет считает, что диалог по последующей деятельности продолжается.</w:t>
            </w:r>
          </w:p>
        </w:tc>
      </w:tr>
    </w:tbl>
    <w:p w:rsidR="00200BD4" w:rsidRDefault="00200BD4" w:rsidP="00200BD4">
      <w:pPr>
        <w:pStyle w:val="SingleTxtGR"/>
        <w:spacing w:before="120"/>
      </w:pPr>
      <w:r w:rsidRPr="00752C71">
        <w:t>[Принято на английском, испанском и французском языках, причем языком ор</w:t>
      </w:r>
      <w:r w:rsidRPr="00752C71">
        <w:t>и</w:t>
      </w:r>
      <w:r w:rsidRPr="00752C71">
        <w:t>гинала является английский. Впоследствии будет издано также на арабском, к</w:t>
      </w:r>
      <w:r w:rsidRPr="00752C71">
        <w:t>и</w:t>
      </w:r>
      <w:r w:rsidRPr="00752C71">
        <w:t>тайском и русском языках в качестве части ежегодного доклада Комитета Ген</w:t>
      </w:r>
      <w:r w:rsidRPr="00752C71">
        <w:t>е</w:t>
      </w:r>
      <w:r w:rsidRPr="00752C71">
        <w:t>ральной Ассамблее.]</w:t>
      </w:r>
    </w:p>
    <w:p w:rsidR="00200BD4" w:rsidRPr="00200BD4" w:rsidRDefault="00200BD4" w:rsidP="00200BD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00BD4" w:rsidRPr="00200BD4" w:rsidSect="0084613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footnotePr>
        <w:numStart w:val="2"/>
      </w:footnotePr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29F" w:rsidRDefault="00F0729F">
      <w:r>
        <w:rPr>
          <w:lang w:val="en-US"/>
        </w:rPr>
        <w:tab/>
      </w:r>
      <w:r>
        <w:separator/>
      </w:r>
    </w:p>
  </w:endnote>
  <w:endnote w:type="continuationSeparator" w:id="0">
    <w:p w:rsidR="00F0729F" w:rsidRDefault="00F0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29F" w:rsidRPr="00E04BEA" w:rsidRDefault="00F0729F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54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1</w:t>
    </w:r>
    <w:r>
      <w:rPr>
        <w:lang w:val="en-US"/>
      </w:rPr>
      <w:t>-</w:t>
    </w:r>
    <w:r>
      <w:rPr>
        <w:lang w:val="ru-RU"/>
      </w:rPr>
      <w:t>43249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29F" w:rsidRPr="005F0588" w:rsidRDefault="00F0729F">
    <w:pPr>
      <w:pStyle w:val="Footer"/>
      <w:rPr>
        <w:lang w:val="en-US"/>
      </w:rPr>
    </w:pPr>
    <w:r>
      <w:rPr>
        <w:lang w:val="en-US"/>
      </w:rPr>
      <w:t>GE.11-43249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29F" w:rsidRPr="007B2C3F" w:rsidRDefault="00F0729F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11</w:t>
    </w:r>
    <w:r>
      <w:rPr>
        <w:sz w:val="20"/>
        <w:lang w:val="en-US"/>
      </w:rPr>
      <w:t>-</w:t>
    </w:r>
    <w:r>
      <w:rPr>
        <w:sz w:val="20"/>
        <w:lang w:val="ru-RU"/>
      </w:rPr>
      <w:t>43249</w:t>
    </w:r>
    <w:r>
      <w:rPr>
        <w:sz w:val="20"/>
        <w:lang w:val="en-US"/>
      </w:rPr>
      <w:t xml:space="preserve">  (R)  060711  070711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29F" w:rsidRPr="00F71F63" w:rsidRDefault="00F072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0729F" w:rsidRPr="00F71F63" w:rsidRDefault="00F072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0729F" w:rsidRPr="00635E86" w:rsidRDefault="00F0729F" w:rsidP="00635E86">
      <w:pPr>
        <w:pStyle w:val="Footer"/>
      </w:pPr>
    </w:p>
  </w:footnote>
  <w:footnote w:id="1">
    <w:p w:rsidR="00F0729F" w:rsidRPr="007F63B9" w:rsidRDefault="00F0729F" w:rsidP="00AC59C6">
      <w:pPr>
        <w:pStyle w:val="FootnoteText"/>
        <w:rPr>
          <w:lang w:val="ru-RU"/>
        </w:rPr>
      </w:pPr>
      <w:r>
        <w:rPr>
          <w:lang w:val="en-US"/>
        </w:rPr>
        <w:tab/>
      </w:r>
      <w:r w:rsidRPr="007F63B9">
        <w:rPr>
          <w:rStyle w:val="FootnoteReference"/>
          <w:lang w:val="ru-RU"/>
        </w:rPr>
        <w:t>1</w:t>
      </w:r>
      <w:r w:rsidRPr="00E7621D">
        <w:rPr>
          <w:lang w:val="ru-RU"/>
        </w:rPr>
        <w:tab/>
      </w:r>
      <w:r>
        <w:rPr>
          <w:lang w:val="ru-RU"/>
        </w:rPr>
        <w:t>Согласно Соображениям, "а</w:t>
      </w:r>
      <w:r w:rsidRPr="007F63B9">
        <w:rPr>
          <w:lang w:val="ru-RU"/>
        </w:rPr>
        <w:t xml:space="preserve">вторами сообщения являются граждане Демократической Республики Конго Адриан Мундио Бузио, Томас Остуди Уонгоди и Рене Сибу Матубука, выступающие в </w:t>
      </w:r>
      <w:r>
        <w:rPr>
          <w:lang w:val="ru-RU"/>
        </w:rPr>
        <w:t>своем</w:t>
      </w:r>
      <w:r w:rsidRPr="007F63B9">
        <w:rPr>
          <w:lang w:val="ru-RU"/>
        </w:rPr>
        <w:t xml:space="preserve"> личном качестве, а также от имени </w:t>
      </w:r>
      <w:r>
        <w:rPr>
          <w:lang w:val="ru-RU"/>
        </w:rPr>
        <w:t xml:space="preserve">68 </w:t>
      </w:r>
      <w:r w:rsidRPr="007F63B9">
        <w:rPr>
          <w:lang w:val="ru-RU"/>
        </w:rPr>
        <w:t xml:space="preserve">других </w:t>
      </w:r>
      <w:r>
        <w:rPr>
          <w:lang w:val="ru-RU"/>
        </w:rPr>
        <w:t>подпавших под увольнение судей".</w:t>
      </w:r>
    </w:p>
  </w:footnote>
  <w:footnote w:id="2">
    <w:p w:rsidR="00F0729F" w:rsidRPr="00A457CC" w:rsidRDefault="00F0729F" w:rsidP="0026661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457CC">
        <w:rPr>
          <w:lang w:val="ru-RU"/>
        </w:rPr>
        <w:tab/>
      </w:r>
      <w:r>
        <w:rPr>
          <w:lang w:val="ru-RU"/>
        </w:rPr>
        <w:t xml:space="preserve">Для признания требования об экстрадиции </w:t>
      </w:r>
      <w:r w:rsidRPr="00FD402A">
        <w:rPr>
          <w:lang w:val="ru-RU"/>
        </w:rPr>
        <w:t>приемлемым в обоих правовых режимах должны предусматриваться аналогичные предполагаемые наказуемые де</w:t>
      </w:r>
      <w:r>
        <w:rPr>
          <w:lang w:val="ru-RU"/>
        </w:rPr>
        <w:t>яния</w:t>
      </w:r>
      <w:r w:rsidRPr="00FD402A">
        <w:rPr>
          <w:lang w:val="ru-RU"/>
        </w:rPr>
        <w:t xml:space="preserve">. Государство-участник утверждает, что в парагвайском законодательстве нет положения, эквивалентного тому, в нарушении которого испанские власти обвиняют </w:t>
      </w:r>
      <w:r>
        <w:rPr>
          <w:lang w:val="ru-RU"/>
        </w:rPr>
        <w:br/>
      </w:r>
      <w:r w:rsidRPr="00FD402A">
        <w:rPr>
          <w:lang w:val="ru-RU"/>
        </w:rPr>
        <w:t>г</w:t>
      </w:r>
      <w:r>
        <w:rPr>
          <w:lang w:val="ru-RU"/>
        </w:rPr>
        <w:t>-</w:t>
      </w:r>
      <w:r w:rsidRPr="00FD402A">
        <w:rPr>
          <w:lang w:val="ru-RU"/>
        </w:rPr>
        <w:t>жу Мендос</w:t>
      </w:r>
      <w:r>
        <w:rPr>
          <w:lang w:val="ru-RU"/>
        </w:rPr>
        <w:t>у</w:t>
      </w:r>
      <w:r w:rsidRPr="00FD402A">
        <w:rPr>
          <w:lang w:val="ru-RU"/>
        </w:rPr>
        <w:t>.</w:t>
      </w:r>
    </w:p>
  </w:footnote>
  <w:footnote w:id="3">
    <w:p w:rsidR="00F0729F" w:rsidRPr="00A457CC" w:rsidRDefault="00F0729F" w:rsidP="0026661F">
      <w:pPr>
        <w:pStyle w:val="FootnoteText"/>
        <w:rPr>
          <w:lang w:val="ru-RU"/>
        </w:rPr>
      </w:pPr>
      <w:r w:rsidRPr="0026661F">
        <w:rPr>
          <w:lang w:val="ru-RU"/>
        </w:rPr>
        <w:tab/>
      </w:r>
      <w:r>
        <w:rPr>
          <w:rStyle w:val="FootnoteReference"/>
        </w:rPr>
        <w:footnoteRef/>
      </w:r>
      <w:r w:rsidRPr="00A457CC">
        <w:rPr>
          <w:lang w:val="ru-RU"/>
        </w:rPr>
        <w:tab/>
      </w:r>
      <w:r>
        <w:rPr>
          <w:lang w:val="ru-RU"/>
        </w:rPr>
        <w:t xml:space="preserve">В Парагвае существует закон, который предусматривает наказание для лица, забравшего детей у родителя, имеющего право опеки над ними. Однако в данном деле, поскольку г-жа Медоса является матерью и, согласно государству-участнику, имеет право опеки над ними, </w:t>
      </w:r>
      <w:r w:rsidRPr="006C67AB">
        <w:rPr>
          <w:lang w:val="ru-RU"/>
        </w:rPr>
        <w:t>"двойн</w:t>
      </w:r>
      <w:r>
        <w:rPr>
          <w:lang w:val="ru-RU"/>
        </w:rPr>
        <w:t>ое инкриминирование</w:t>
      </w:r>
      <w:r w:rsidRPr="006C67AB">
        <w:rPr>
          <w:lang w:val="ru-RU"/>
        </w:rPr>
        <w:t>"</w:t>
      </w:r>
      <w:r>
        <w:rPr>
          <w:lang w:val="ru-RU"/>
        </w:rPr>
        <w:t xml:space="preserve"> отсутствует.</w:t>
      </w:r>
    </w:p>
  </w:footnote>
  <w:footnote w:id="4">
    <w:p w:rsidR="00F0729F" w:rsidRPr="00DF2ABF" w:rsidRDefault="00F0729F" w:rsidP="0026661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35360">
        <w:rPr>
          <w:lang w:val="ru-RU"/>
        </w:rPr>
        <w:tab/>
      </w:r>
      <w:r>
        <w:rPr>
          <w:lang w:val="ru-RU"/>
        </w:rPr>
        <w:t xml:space="preserve">Верховный суд через одного из своих судей в письме от 24 декабря 2010 года пояснил, что в соответствии со статьей 415 Уголовно-процессуального кодекса Председатель Верховного суда вносит представление в Президиум Верховного суда о возобновлении производства по уголовному делу а) если Конституционный суд объявил неконституционным закон, в соответствии с которым лицу был вынесен приговор по конкретному делу, или </w:t>
      </w:r>
      <w:r>
        <w:rPr>
          <w:lang w:val="en-US"/>
        </w:rPr>
        <w:t>b</w:t>
      </w:r>
      <w:r>
        <w:rPr>
          <w:lang w:val="ru-RU"/>
        </w:rPr>
        <w:t>) если имелось постановление Европейского суда по правам человека, устанавливающее факт нарушений прав лица в соответствии с ЕСПЧ. В отсутствие подобных обстоятельств по данному делу Верховный суд отклонил ходатайство автора.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29F" w:rsidRPr="00E402D4" w:rsidRDefault="00F0729F">
    <w:pPr>
      <w:pStyle w:val="Header"/>
      <w:rPr>
        <w:lang w:val="ru-RU"/>
      </w:rPr>
    </w:pPr>
    <w:r>
      <w:rPr>
        <w:lang w:val="en-US"/>
      </w:rPr>
      <w:t>CCPR/</w:t>
    </w:r>
    <w:r>
      <w:rPr>
        <w:lang w:val="ru-RU"/>
      </w:rPr>
      <w:t>С/101/3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29F" w:rsidRPr="005F0588" w:rsidRDefault="00F0729F">
    <w:pPr>
      <w:pStyle w:val="Header"/>
      <w:rPr>
        <w:lang w:val="en-US"/>
      </w:rPr>
    </w:pPr>
    <w:r>
      <w:rPr>
        <w:lang w:val="en-US"/>
      </w:rPr>
      <w:tab/>
      <w:t>CCPR/C/101/3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340"/>
        </w:tabs>
        <w:ind w:left="340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9"/>
        </w:tabs>
        <w:ind w:left="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99"/>
        </w:tabs>
        <w:ind w:left="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519"/>
        </w:tabs>
        <w:ind w:left="1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239"/>
        </w:tabs>
        <w:ind w:left="2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959"/>
        </w:tabs>
        <w:ind w:left="2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79"/>
        </w:tabs>
        <w:ind w:left="3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99"/>
        </w:tabs>
        <w:ind w:left="4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119"/>
        </w:tabs>
        <w:ind w:left="5119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725"/>
    <w:rsid w:val="000033D8"/>
    <w:rsid w:val="00005C1C"/>
    <w:rsid w:val="00016553"/>
    <w:rsid w:val="000233B3"/>
    <w:rsid w:val="00023E9E"/>
    <w:rsid w:val="00026B0C"/>
    <w:rsid w:val="0003638E"/>
    <w:rsid w:val="00036A83"/>
    <w:rsid w:val="00036FF2"/>
    <w:rsid w:val="0004010A"/>
    <w:rsid w:val="00043D88"/>
    <w:rsid w:val="00046E4D"/>
    <w:rsid w:val="0006401A"/>
    <w:rsid w:val="00072C27"/>
    <w:rsid w:val="00086182"/>
    <w:rsid w:val="00087E3A"/>
    <w:rsid w:val="00090891"/>
    <w:rsid w:val="00090BB2"/>
    <w:rsid w:val="00092E62"/>
    <w:rsid w:val="00097975"/>
    <w:rsid w:val="000A3DDF"/>
    <w:rsid w:val="000A60A0"/>
    <w:rsid w:val="000B6009"/>
    <w:rsid w:val="000C3688"/>
    <w:rsid w:val="000D6863"/>
    <w:rsid w:val="000F410F"/>
    <w:rsid w:val="00117AEE"/>
    <w:rsid w:val="001463F7"/>
    <w:rsid w:val="00151924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108B"/>
    <w:rsid w:val="001F2D04"/>
    <w:rsid w:val="0020059C"/>
    <w:rsid w:val="00200BD4"/>
    <w:rsid w:val="002019BD"/>
    <w:rsid w:val="00225DBD"/>
    <w:rsid w:val="00232D42"/>
    <w:rsid w:val="002360CB"/>
    <w:rsid w:val="00237334"/>
    <w:rsid w:val="002444F4"/>
    <w:rsid w:val="002629A0"/>
    <w:rsid w:val="0026661F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1786"/>
    <w:rsid w:val="00320490"/>
    <w:rsid w:val="003215F5"/>
    <w:rsid w:val="00332340"/>
    <w:rsid w:val="00332891"/>
    <w:rsid w:val="0034303D"/>
    <w:rsid w:val="00356BB2"/>
    <w:rsid w:val="00360477"/>
    <w:rsid w:val="00367FC9"/>
    <w:rsid w:val="003711A1"/>
    <w:rsid w:val="00372123"/>
    <w:rsid w:val="003730ED"/>
    <w:rsid w:val="00386581"/>
    <w:rsid w:val="00387100"/>
    <w:rsid w:val="003951D3"/>
    <w:rsid w:val="003978C6"/>
    <w:rsid w:val="003A004B"/>
    <w:rsid w:val="003B40A9"/>
    <w:rsid w:val="003C016E"/>
    <w:rsid w:val="003D160A"/>
    <w:rsid w:val="003D5EBD"/>
    <w:rsid w:val="003E7504"/>
    <w:rsid w:val="00401CE0"/>
    <w:rsid w:val="00403234"/>
    <w:rsid w:val="00407AC3"/>
    <w:rsid w:val="00414586"/>
    <w:rsid w:val="00415059"/>
    <w:rsid w:val="00424FDD"/>
    <w:rsid w:val="0043033D"/>
    <w:rsid w:val="00431B85"/>
    <w:rsid w:val="00435FE4"/>
    <w:rsid w:val="00457634"/>
    <w:rsid w:val="00474F42"/>
    <w:rsid w:val="0048244D"/>
    <w:rsid w:val="0049123B"/>
    <w:rsid w:val="004A0DE8"/>
    <w:rsid w:val="004A4CB7"/>
    <w:rsid w:val="004A5725"/>
    <w:rsid w:val="004A57B5"/>
    <w:rsid w:val="004B1346"/>
    <w:rsid w:val="004B19DA"/>
    <w:rsid w:val="004C2A53"/>
    <w:rsid w:val="004C3B35"/>
    <w:rsid w:val="004C43EC"/>
    <w:rsid w:val="004D0BFD"/>
    <w:rsid w:val="004D12D7"/>
    <w:rsid w:val="004E6729"/>
    <w:rsid w:val="004F0E47"/>
    <w:rsid w:val="0051339C"/>
    <w:rsid w:val="0051412F"/>
    <w:rsid w:val="00522B6F"/>
    <w:rsid w:val="0052430E"/>
    <w:rsid w:val="005276AD"/>
    <w:rsid w:val="00540A9A"/>
    <w:rsid w:val="00540AF5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5E46"/>
    <w:rsid w:val="00635E86"/>
    <w:rsid w:val="00636A37"/>
    <w:rsid w:val="00640E2A"/>
    <w:rsid w:val="006501A5"/>
    <w:rsid w:val="006567B2"/>
    <w:rsid w:val="00662ADE"/>
    <w:rsid w:val="00664106"/>
    <w:rsid w:val="0066467C"/>
    <w:rsid w:val="006756F1"/>
    <w:rsid w:val="00677773"/>
    <w:rsid w:val="006805FC"/>
    <w:rsid w:val="006926C7"/>
    <w:rsid w:val="00694C37"/>
    <w:rsid w:val="006A1A51"/>
    <w:rsid w:val="006A1BEB"/>
    <w:rsid w:val="006A1E43"/>
    <w:rsid w:val="006A401C"/>
    <w:rsid w:val="006A7C6E"/>
    <w:rsid w:val="006B23D9"/>
    <w:rsid w:val="006B71F3"/>
    <w:rsid w:val="006C1814"/>
    <w:rsid w:val="006C2F45"/>
    <w:rsid w:val="006C361A"/>
    <w:rsid w:val="006C5657"/>
    <w:rsid w:val="006D5E4E"/>
    <w:rsid w:val="006E6860"/>
    <w:rsid w:val="006E7183"/>
    <w:rsid w:val="006F4232"/>
    <w:rsid w:val="006F5FBF"/>
    <w:rsid w:val="0070327E"/>
    <w:rsid w:val="00707B5F"/>
    <w:rsid w:val="007171AC"/>
    <w:rsid w:val="00726E4A"/>
    <w:rsid w:val="00735602"/>
    <w:rsid w:val="0075279B"/>
    <w:rsid w:val="00753748"/>
    <w:rsid w:val="00762446"/>
    <w:rsid w:val="00781ACB"/>
    <w:rsid w:val="007A79EB"/>
    <w:rsid w:val="007A7D2C"/>
    <w:rsid w:val="007C5442"/>
    <w:rsid w:val="007D4CA0"/>
    <w:rsid w:val="007D7A23"/>
    <w:rsid w:val="007E38C3"/>
    <w:rsid w:val="007E549E"/>
    <w:rsid w:val="007E71C9"/>
    <w:rsid w:val="007F5845"/>
    <w:rsid w:val="007F7553"/>
    <w:rsid w:val="00805176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37359"/>
    <w:rsid w:val="00842FED"/>
    <w:rsid w:val="008455CF"/>
    <w:rsid w:val="0084613B"/>
    <w:rsid w:val="00847689"/>
    <w:rsid w:val="00860AC3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4687"/>
    <w:rsid w:val="008C7B87"/>
    <w:rsid w:val="008D6A7A"/>
    <w:rsid w:val="008E3E87"/>
    <w:rsid w:val="008E7F13"/>
    <w:rsid w:val="008F3185"/>
    <w:rsid w:val="008F4839"/>
    <w:rsid w:val="00915B0A"/>
    <w:rsid w:val="0092341A"/>
    <w:rsid w:val="00926904"/>
    <w:rsid w:val="009372F0"/>
    <w:rsid w:val="00955022"/>
    <w:rsid w:val="00957B4D"/>
    <w:rsid w:val="00964EEA"/>
    <w:rsid w:val="00966777"/>
    <w:rsid w:val="0096713E"/>
    <w:rsid w:val="00980C86"/>
    <w:rsid w:val="00996EDD"/>
    <w:rsid w:val="009B1D9B"/>
    <w:rsid w:val="009B4074"/>
    <w:rsid w:val="009C30BB"/>
    <w:rsid w:val="009C372D"/>
    <w:rsid w:val="009C6097"/>
    <w:rsid w:val="009C60BE"/>
    <w:rsid w:val="009C73F1"/>
    <w:rsid w:val="009E6279"/>
    <w:rsid w:val="009F00A6"/>
    <w:rsid w:val="009F56A7"/>
    <w:rsid w:val="009F5B05"/>
    <w:rsid w:val="00A026CA"/>
    <w:rsid w:val="00A03B25"/>
    <w:rsid w:val="00A07232"/>
    <w:rsid w:val="00A116F7"/>
    <w:rsid w:val="00A14800"/>
    <w:rsid w:val="00A156DE"/>
    <w:rsid w:val="00A157ED"/>
    <w:rsid w:val="00A2446A"/>
    <w:rsid w:val="00A4025D"/>
    <w:rsid w:val="00A55328"/>
    <w:rsid w:val="00A60229"/>
    <w:rsid w:val="00A61397"/>
    <w:rsid w:val="00A800D1"/>
    <w:rsid w:val="00A92699"/>
    <w:rsid w:val="00AB5BF0"/>
    <w:rsid w:val="00AC1C95"/>
    <w:rsid w:val="00AC2CCB"/>
    <w:rsid w:val="00AC443A"/>
    <w:rsid w:val="00AC59C6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0697"/>
    <w:rsid w:val="00BD3CAE"/>
    <w:rsid w:val="00BD5F3C"/>
    <w:rsid w:val="00C07C0F"/>
    <w:rsid w:val="00C1119A"/>
    <w:rsid w:val="00C145C4"/>
    <w:rsid w:val="00C16DA3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6062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BEA"/>
    <w:rsid w:val="00E06EF0"/>
    <w:rsid w:val="00E11679"/>
    <w:rsid w:val="00E11B09"/>
    <w:rsid w:val="00E307D1"/>
    <w:rsid w:val="00E402D4"/>
    <w:rsid w:val="00E4351A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0C2"/>
    <w:rsid w:val="00EC0044"/>
    <w:rsid w:val="00EC6B9F"/>
    <w:rsid w:val="00EE516D"/>
    <w:rsid w:val="00EF4D1B"/>
    <w:rsid w:val="00EF7295"/>
    <w:rsid w:val="00F069D1"/>
    <w:rsid w:val="00F0729F"/>
    <w:rsid w:val="00F1503D"/>
    <w:rsid w:val="00F22712"/>
    <w:rsid w:val="00F275F5"/>
    <w:rsid w:val="00F33188"/>
    <w:rsid w:val="00F35BDE"/>
    <w:rsid w:val="00F52A0E"/>
    <w:rsid w:val="00F61D3E"/>
    <w:rsid w:val="00F71F63"/>
    <w:rsid w:val="00F87506"/>
    <w:rsid w:val="00F92C41"/>
    <w:rsid w:val="00FA5522"/>
    <w:rsid w:val="00FA6E4A"/>
    <w:rsid w:val="00FB2B35"/>
    <w:rsid w:val="00FC4AE1"/>
    <w:rsid w:val="00FD78A3"/>
    <w:rsid w:val="00FF61B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4A5725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,5_G Char"/>
    <w:link w:val="FootnoteText"/>
    <w:semiHidden/>
    <w:locked/>
    <w:rsid w:val="00AC59C6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Bullet1G">
    <w:name w:val="_Bullet 1_G"/>
    <w:basedOn w:val="Normal"/>
    <w:rsid w:val="0026661F"/>
    <w:pPr>
      <w:numPr>
        <w:numId w:val="24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h.gc.ca/pgm-hrp/inter/decisions-fra.cf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ch.gc.ca/pgm/pdp-hrp/inter/decisions-fra.cfm#a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54</Pages>
  <Words>20579</Words>
  <Characters>117306</Characters>
  <Application>Microsoft Office Word</Application>
  <DocSecurity>4</DocSecurity>
  <Lines>977</Lines>
  <Paragraphs>275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1143249</vt:lpstr>
    </vt:vector>
  </TitlesOfParts>
  <Company>CSD</Company>
  <LinksUpToDate>false</LinksUpToDate>
  <CharactersWithSpaces>137610</CharactersWithSpaces>
  <SharedDoc>false</SharedDoc>
  <HLinks>
    <vt:vector size="12" baseType="variant">
      <vt:variant>
        <vt:i4>2162743</vt:i4>
      </vt:variant>
      <vt:variant>
        <vt:i4>13</vt:i4>
      </vt:variant>
      <vt:variant>
        <vt:i4>0</vt:i4>
      </vt:variant>
      <vt:variant>
        <vt:i4>5</vt:i4>
      </vt:variant>
      <vt:variant>
        <vt:lpwstr>http://www.pch.gc.ca/pgm/pdp-hrp/inter/decisions-fra.cfm</vt:lpwstr>
      </vt:variant>
      <vt:variant>
        <vt:lpwstr>a1</vt:lpwstr>
      </vt:variant>
      <vt:variant>
        <vt:i4>1048605</vt:i4>
      </vt:variant>
      <vt:variant>
        <vt:i4>10</vt:i4>
      </vt:variant>
      <vt:variant>
        <vt:i4>0</vt:i4>
      </vt:variant>
      <vt:variant>
        <vt:i4>5</vt:i4>
      </vt:variant>
      <vt:variant>
        <vt:lpwstr>http://www.pch.gc.ca/pgm-hrp/inter/decisions-fra.cfm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1143249</dc:title>
  <dc:subject>Муравьев</dc:subject>
  <dc:creator>Abramova</dc:creator>
  <cp:keywords/>
  <dc:description/>
  <cp:lastModifiedBy>Maykovskaya</cp:lastModifiedBy>
  <cp:revision>2</cp:revision>
  <cp:lastPrinted>2011-07-07T11:08:00Z</cp:lastPrinted>
  <dcterms:created xsi:type="dcterms:W3CDTF">2011-07-07T11:15:00Z</dcterms:created>
  <dcterms:modified xsi:type="dcterms:W3CDTF">2011-07-07T11:15:00Z</dcterms:modified>
</cp:coreProperties>
</file>