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FC2758">
                <w:t>C/UZB/Q/3-4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FC2758">
              <w:rPr>
                <w:lang w:val="en-US"/>
              </w:rPr>
              <w:t>13 August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FC2758" w:rsidRPr="00760189" w:rsidRDefault="00FC2758" w:rsidP="009C1CC0">
      <w:pPr>
        <w:spacing w:before="120" w:line="240" w:lineRule="auto"/>
        <w:rPr>
          <w:b/>
          <w:sz w:val="24"/>
        </w:rPr>
      </w:pPr>
      <w:r w:rsidRPr="00E633DB">
        <w:rPr>
          <w:b/>
          <w:sz w:val="24"/>
        </w:rPr>
        <w:t xml:space="preserve">Комитет по правам </w:t>
      </w:r>
      <w:r>
        <w:rPr>
          <w:b/>
          <w:sz w:val="24"/>
        </w:rPr>
        <w:t>ребенка</w:t>
      </w:r>
    </w:p>
    <w:p w:rsidR="00FC2758" w:rsidRPr="009C1CC0" w:rsidRDefault="00FC2758" w:rsidP="00FC2758">
      <w:pPr>
        <w:spacing w:line="240" w:lineRule="auto"/>
        <w:rPr>
          <w:b/>
        </w:rPr>
      </w:pPr>
      <w:r w:rsidRPr="009C1CC0">
        <w:rPr>
          <w:b/>
        </w:rPr>
        <w:t>Шестьдесят третья сессия</w:t>
      </w:r>
    </w:p>
    <w:p w:rsidR="00FC2758" w:rsidRPr="009C1CC0" w:rsidRDefault="00FC2758" w:rsidP="00FC2758">
      <w:pPr>
        <w:spacing w:line="240" w:lineRule="auto"/>
      </w:pPr>
      <w:r w:rsidRPr="009C1CC0">
        <w:t>27 мая − 14 июня 2013 года</w:t>
      </w:r>
    </w:p>
    <w:p w:rsidR="00FC2758" w:rsidRPr="00E633DB" w:rsidRDefault="009C1CC0" w:rsidP="009C1CC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FC2758" w:rsidRPr="00E633DB">
        <w:t>Осуществление Конвенции о правах ребенка</w:t>
      </w:r>
    </w:p>
    <w:p w:rsidR="00FC2758" w:rsidRPr="00E633DB" w:rsidRDefault="009C1CC0" w:rsidP="009C1CC0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FC2758" w:rsidRPr="00E633DB">
        <w:t>Перечень вопросов, касающихся дополнительной и обновленной информации</w:t>
      </w:r>
      <w:r w:rsidR="00FC2758">
        <w:t xml:space="preserve"> в связи с</w:t>
      </w:r>
      <w:r w:rsidR="00FC2758" w:rsidRPr="00E633DB">
        <w:t xml:space="preserve"> рассмотрением</w:t>
      </w:r>
      <w:r w:rsidR="00FC2758">
        <w:t xml:space="preserve"> объединенных</w:t>
      </w:r>
      <w:r w:rsidR="00FC2758" w:rsidRPr="00E633DB">
        <w:t xml:space="preserve"> третьего и четвертого периодиче</w:t>
      </w:r>
      <w:r w:rsidR="00FC2758">
        <w:t>ских</w:t>
      </w:r>
      <w:r w:rsidR="00FC2758" w:rsidRPr="00E633DB">
        <w:t xml:space="preserve"> </w:t>
      </w:r>
      <w:r w:rsidR="00596A1B" w:rsidRPr="00596A1B">
        <w:br/>
      </w:r>
      <w:r w:rsidR="00FC2758" w:rsidRPr="00E633DB">
        <w:t>доклад</w:t>
      </w:r>
      <w:r w:rsidR="00FC2758">
        <w:t>ов</w:t>
      </w:r>
      <w:r w:rsidR="00FC2758" w:rsidRPr="00E633DB">
        <w:t xml:space="preserve"> Узбекистана (CRC/C/UZB/3-4)</w:t>
      </w:r>
    </w:p>
    <w:p w:rsidR="00FC2758" w:rsidRPr="00623564" w:rsidRDefault="009C1CC0" w:rsidP="009C1CC0">
      <w:pPr>
        <w:pStyle w:val="H23GR"/>
      </w:pPr>
      <w:r w:rsidRPr="00596A1B">
        <w:tab/>
      </w:r>
      <w:r w:rsidRPr="00596A1B">
        <w:tab/>
      </w:r>
      <w:r w:rsidR="00FC2758" w:rsidRPr="00623564">
        <w:t>Государству-участнику предлагается представить в письменном виде дополни</w:t>
      </w:r>
      <w:r w:rsidR="00FC2758">
        <w:t xml:space="preserve">тельную обновленную информацию, </w:t>
      </w:r>
      <w:r w:rsidR="00FC2758" w:rsidRPr="00623564">
        <w:t>по возможности</w:t>
      </w:r>
      <w:r w:rsidR="00FC2758">
        <w:t>,</w:t>
      </w:r>
      <w:r w:rsidR="00FC2758" w:rsidRPr="00623564">
        <w:t xml:space="preserve"> </w:t>
      </w:r>
      <w:r w:rsidR="00596A1B" w:rsidRPr="00596A1B">
        <w:br/>
      </w:r>
      <w:r w:rsidR="00FC2758" w:rsidRPr="00623564">
        <w:t>до 1 февраля 2013 года.</w:t>
      </w:r>
    </w:p>
    <w:p w:rsidR="00FC2758" w:rsidRPr="001E05C4" w:rsidRDefault="00FC2758" w:rsidP="001E05C4">
      <w:pPr>
        <w:pStyle w:val="SingleTxtGR"/>
        <w:rPr>
          <w:i/>
        </w:rPr>
      </w:pPr>
      <w:r w:rsidRPr="001E05C4">
        <w:rPr>
          <w:i/>
        </w:rPr>
        <w:t>В ходе диалога с государством-участником Комитет может затрагивать все а</w:t>
      </w:r>
      <w:r w:rsidRPr="001E05C4">
        <w:rPr>
          <w:i/>
        </w:rPr>
        <w:t>с</w:t>
      </w:r>
      <w:r w:rsidRPr="001E05C4">
        <w:rPr>
          <w:i/>
        </w:rPr>
        <w:t>пекты прав детей, закрепленных в Конвенции</w:t>
      </w:r>
      <w:r w:rsidR="009C1CC0" w:rsidRPr="001E05C4">
        <w:rPr>
          <w:i/>
        </w:rPr>
        <w:t>.</w:t>
      </w:r>
      <w:r w:rsidRPr="001E05C4">
        <w:rPr>
          <w:i/>
        </w:rPr>
        <w:t xml:space="preserve"> </w:t>
      </w:r>
    </w:p>
    <w:p w:rsidR="00FC2758" w:rsidRPr="00E633DB" w:rsidRDefault="009C1CC0" w:rsidP="009C1CC0">
      <w:pPr>
        <w:pStyle w:val="HChGR"/>
      </w:pPr>
      <w:r>
        <w:tab/>
      </w:r>
      <w:r>
        <w:tab/>
      </w:r>
      <w:r w:rsidR="00FC2758" w:rsidRPr="00E633DB">
        <w:t>Часть I</w:t>
      </w:r>
    </w:p>
    <w:p w:rsidR="00FC2758" w:rsidRPr="00AC40C4" w:rsidRDefault="00C51B88" w:rsidP="00C51B88">
      <w:pPr>
        <w:pStyle w:val="H23GR"/>
      </w:pPr>
      <w:r>
        <w:tab/>
      </w:r>
      <w:r>
        <w:tab/>
      </w:r>
      <w:r w:rsidR="00FC2758" w:rsidRPr="00AC40C4">
        <w:t xml:space="preserve">Государству-участнику предлагается представить </w:t>
      </w:r>
      <w:r w:rsidR="00FC2758">
        <w:t>в</w:t>
      </w:r>
      <w:r w:rsidR="00FC2758" w:rsidRPr="00AC40C4">
        <w:t xml:space="preserve"> </w:t>
      </w:r>
      <w:r w:rsidR="00FC2758">
        <w:t>настоящем разделе</w:t>
      </w:r>
      <w:r w:rsidR="00FC2758" w:rsidRPr="00AC40C4">
        <w:t xml:space="preserve"> свои ответы на следующие в</w:t>
      </w:r>
      <w:r w:rsidR="00FC2758" w:rsidRPr="00AC40C4">
        <w:t>о</w:t>
      </w:r>
      <w:r w:rsidR="00FC2758" w:rsidRPr="00AC40C4">
        <w:t>просы (максимум</w:t>
      </w:r>
      <w:r>
        <w:t xml:space="preserve"> на</w:t>
      </w:r>
      <w:r w:rsidR="00FC2758" w:rsidRPr="00AC40C4">
        <w:t xml:space="preserve"> 30 страниц</w:t>
      </w:r>
      <w:r>
        <w:t>ах</w:t>
      </w:r>
      <w:r w:rsidR="00FC2758" w:rsidRPr="00AC40C4">
        <w:t>).</w:t>
      </w:r>
    </w:p>
    <w:p w:rsidR="00FC2758" w:rsidRDefault="00FC2758" w:rsidP="00C51B88">
      <w:pPr>
        <w:pStyle w:val="SingleTxtGR"/>
      </w:pPr>
      <w:r w:rsidRPr="005A5A8D">
        <w:t>1.</w:t>
      </w:r>
      <w:r>
        <w:tab/>
      </w:r>
      <w:r w:rsidRPr="005A5A8D">
        <w:t xml:space="preserve">Просьба представить информацию о </w:t>
      </w:r>
      <w:r>
        <w:t>прямом</w:t>
      </w:r>
      <w:r w:rsidRPr="005A5A8D">
        <w:t xml:space="preserve"> применении </w:t>
      </w:r>
      <w:r>
        <w:t xml:space="preserve">Конвенции </w:t>
      </w:r>
      <w:r w:rsidRPr="005A5A8D">
        <w:t xml:space="preserve">и </w:t>
      </w:r>
      <w:r w:rsidR="00C51B88">
        <w:t xml:space="preserve">о </w:t>
      </w:r>
      <w:r w:rsidRPr="005A5A8D">
        <w:t>судебных решени</w:t>
      </w:r>
      <w:r w:rsidR="00C51B88">
        <w:t>ях</w:t>
      </w:r>
      <w:r w:rsidRPr="005A5A8D">
        <w:t xml:space="preserve">, если таковые имеются, </w:t>
      </w:r>
      <w:r w:rsidR="00C51B88">
        <w:t>касающихся</w:t>
      </w:r>
      <w:r w:rsidRPr="005A5A8D">
        <w:t xml:space="preserve"> </w:t>
      </w:r>
      <w:r>
        <w:t>ин</w:t>
      </w:r>
      <w:r w:rsidR="00C51B88">
        <w:t>корпорирования</w:t>
      </w:r>
      <w:r w:rsidRPr="005A5A8D">
        <w:t xml:space="preserve"> Конвенции в наци</w:t>
      </w:r>
      <w:r w:rsidRPr="005A5A8D">
        <w:t>о</w:t>
      </w:r>
      <w:r w:rsidRPr="005A5A8D">
        <w:t xml:space="preserve">нальное законодательство государства-участника. </w:t>
      </w:r>
      <w:r w:rsidR="00C51B88">
        <w:t>При этом</w:t>
      </w:r>
      <w:r>
        <w:t xml:space="preserve"> </w:t>
      </w:r>
      <w:r w:rsidRPr="005A5A8D">
        <w:t>просьба представить</w:t>
      </w:r>
      <w:r w:rsidRPr="00535DFF">
        <w:t xml:space="preserve"> </w:t>
      </w:r>
      <w:r w:rsidRPr="005A5A8D">
        <w:t xml:space="preserve">также информацию о мерах, </w:t>
      </w:r>
      <w:r>
        <w:t>принятых с целью обеспеч</w:t>
      </w:r>
      <w:r>
        <w:t>е</w:t>
      </w:r>
      <w:r>
        <w:t xml:space="preserve">ния </w:t>
      </w:r>
      <w:r w:rsidRPr="005A5A8D">
        <w:t>приме</w:t>
      </w:r>
      <w:r>
        <w:t>нения судьями</w:t>
      </w:r>
      <w:r w:rsidRPr="005A5A8D">
        <w:t xml:space="preserve"> принци</w:t>
      </w:r>
      <w:r>
        <w:t>пов</w:t>
      </w:r>
      <w:r w:rsidRPr="005A5A8D">
        <w:t xml:space="preserve"> и положе</w:t>
      </w:r>
      <w:r>
        <w:t>ний</w:t>
      </w:r>
      <w:r w:rsidRPr="005A5A8D">
        <w:t xml:space="preserve"> Конвенции в </w:t>
      </w:r>
      <w:r>
        <w:t>судопроизводс</w:t>
      </w:r>
      <w:r>
        <w:t>т</w:t>
      </w:r>
      <w:r>
        <w:t>ве по делам</w:t>
      </w:r>
      <w:r w:rsidRPr="005A5A8D">
        <w:t>, касающи</w:t>
      </w:r>
      <w:r>
        <w:t>мся детей, если такие м</w:t>
      </w:r>
      <w:r>
        <w:t>е</w:t>
      </w:r>
      <w:r>
        <w:t>ры принимались.</w:t>
      </w:r>
    </w:p>
    <w:p w:rsidR="00FC2758" w:rsidRDefault="00FC2758" w:rsidP="00C51B88">
      <w:pPr>
        <w:pStyle w:val="SingleTxtGR"/>
      </w:pPr>
      <w:r w:rsidRPr="005A5A8D">
        <w:t>2.</w:t>
      </w:r>
      <w:r>
        <w:tab/>
      </w:r>
      <w:r w:rsidRPr="005A5A8D">
        <w:t xml:space="preserve">Просьба предоставить </w:t>
      </w:r>
      <w:r>
        <w:t>дополнительную</w:t>
      </w:r>
      <w:r w:rsidRPr="005A5A8D">
        <w:t xml:space="preserve"> информацию о мандате</w:t>
      </w:r>
      <w:r>
        <w:t xml:space="preserve"> Омбу</w:t>
      </w:r>
      <w:r>
        <w:t>д</w:t>
      </w:r>
      <w:r>
        <w:t xml:space="preserve">смена </w:t>
      </w:r>
      <w:r w:rsidRPr="005A5A8D">
        <w:t>и</w:t>
      </w:r>
      <w:r>
        <w:t xml:space="preserve"> выделяемых ему </w:t>
      </w:r>
      <w:r w:rsidRPr="005A5A8D">
        <w:t>ресурс</w:t>
      </w:r>
      <w:r w:rsidR="00C51B88">
        <w:t>ах</w:t>
      </w:r>
      <w:r>
        <w:t>,</w:t>
      </w:r>
      <w:r w:rsidRPr="005A5A8D">
        <w:t xml:space="preserve"> в том числе</w:t>
      </w:r>
      <w:r>
        <w:t xml:space="preserve"> информацию о том</w:t>
      </w:r>
      <w:r w:rsidRPr="005A5A8D">
        <w:t>, уполном</w:t>
      </w:r>
      <w:r w:rsidRPr="005A5A8D">
        <w:t>о</w:t>
      </w:r>
      <w:r w:rsidRPr="005A5A8D">
        <w:t>чен</w:t>
      </w:r>
      <w:r>
        <w:t xml:space="preserve"> ли он получить</w:t>
      </w:r>
      <w:r w:rsidRPr="005A5A8D">
        <w:t xml:space="preserve"> жалобы от детей, как</w:t>
      </w:r>
      <w:r w:rsidR="00596A1B">
        <w:t xml:space="preserve"> </w:t>
      </w:r>
      <w:r w:rsidRPr="005A5A8D">
        <w:t>это</w:t>
      </w:r>
      <w:r>
        <w:t xml:space="preserve"> было</w:t>
      </w:r>
      <w:r w:rsidRPr="005A5A8D">
        <w:t xml:space="preserve"> рекомендовано в предыд</w:t>
      </w:r>
      <w:r w:rsidRPr="005A5A8D">
        <w:t>у</w:t>
      </w:r>
      <w:r w:rsidRPr="005A5A8D">
        <w:t xml:space="preserve">щих заключительных замечаниях Комитета 2006 </w:t>
      </w:r>
      <w:r>
        <w:t>года (см. CRC/C/UZB/CO/2, пункт</w:t>
      </w:r>
      <w:r w:rsidRPr="005A5A8D">
        <w:t xml:space="preserve"> 12). </w:t>
      </w:r>
      <w:r>
        <w:t>Просьба также представить</w:t>
      </w:r>
      <w:r w:rsidRPr="005A5A8D">
        <w:t xml:space="preserve"> Комитет</w:t>
      </w:r>
      <w:r>
        <w:t>у обновленную информацию</w:t>
      </w:r>
      <w:r w:rsidRPr="005A5A8D">
        <w:t xml:space="preserve"> о планируемом создании</w:t>
      </w:r>
      <w:r>
        <w:t xml:space="preserve"> института</w:t>
      </w:r>
      <w:r w:rsidRPr="005A5A8D">
        <w:t xml:space="preserve"> </w:t>
      </w:r>
      <w:r>
        <w:t xml:space="preserve">Детского </w:t>
      </w:r>
      <w:r w:rsidR="00C51B88" w:rsidRPr="005A5A8D">
        <w:t>о</w:t>
      </w:r>
      <w:r w:rsidR="00C51B88" w:rsidRPr="005A5A8D">
        <w:t>м</w:t>
      </w:r>
      <w:r w:rsidR="00C51B88" w:rsidRPr="005A5A8D">
        <w:t>будсмена</w:t>
      </w:r>
      <w:r w:rsidRPr="005A5A8D">
        <w:t xml:space="preserve">, </w:t>
      </w:r>
      <w:r>
        <w:t>о чем говорится</w:t>
      </w:r>
      <w:r w:rsidRPr="005A5A8D">
        <w:t xml:space="preserve"> в пункте 12 периодического доклада государства-участника (CRC/C/UZB/3-4). </w:t>
      </w:r>
      <w:r>
        <w:t>Далее</w:t>
      </w:r>
      <w:r w:rsidRPr="005A5A8D">
        <w:t xml:space="preserve"> просьба представить информацию о количестве жалоб</w:t>
      </w:r>
      <w:r>
        <w:t>, полученных</w:t>
      </w:r>
      <w:r w:rsidRPr="005A5A8D">
        <w:t xml:space="preserve"> от детей</w:t>
      </w:r>
      <w:r>
        <w:t xml:space="preserve"> каждым из этих</w:t>
      </w:r>
      <w:r w:rsidRPr="005A5A8D">
        <w:t xml:space="preserve"> механизм</w:t>
      </w:r>
      <w:r>
        <w:t>ов</w:t>
      </w:r>
      <w:r w:rsidR="00C51B88">
        <w:t>,</w:t>
      </w:r>
      <w:r w:rsidRPr="005A5A8D">
        <w:t xml:space="preserve"> и</w:t>
      </w:r>
      <w:r>
        <w:t xml:space="preserve"> о</w:t>
      </w:r>
      <w:r w:rsidRPr="005A5A8D">
        <w:t xml:space="preserve"> результатах</w:t>
      </w:r>
      <w:r>
        <w:t xml:space="preserve"> их рассмотр</w:t>
      </w:r>
      <w:r>
        <w:t>е</w:t>
      </w:r>
      <w:r>
        <w:t>ния</w:t>
      </w:r>
      <w:r w:rsidRPr="005A5A8D">
        <w:t>.</w:t>
      </w:r>
    </w:p>
    <w:p w:rsidR="00FC2758" w:rsidRDefault="00FC2758" w:rsidP="0053513C">
      <w:pPr>
        <w:pStyle w:val="SingleTxtGR"/>
      </w:pPr>
      <w:r w:rsidRPr="005A5A8D">
        <w:t>3.</w:t>
      </w:r>
      <w:r>
        <w:tab/>
      </w:r>
      <w:r w:rsidRPr="005A5A8D">
        <w:t xml:space="preserve">Просьба представить подробную обновленную информацию о </w:t>
      </w:r>
      <w:r>
        <w:t>всест</w:t>
      </w:r>
      <w:r>
        <w:t>о</w:t>
      </w:r>
      <w:r>
        <w:t>ронних</w:t>
      </w:r>
      <w:r w:rsidRPr="005A5A8D">
        <w:t xml:space="preserve"> мерах, принятых государством-участником </w:t>
      </w:r>
      <w:r>
        <w:t>в целях борьбы</w:t>
      </w:r>
      <w:r w:rsidRPr="005A5A8D">
        <w:t xml:space="preserve"> с коррупц</w:t>
      </w:r>
      <w:r w:rsidRPr="005A5A8D">
        <w:t>и</w:t>
      </w:r>
      <w:r w:rsidRPr="005A5A8D">
        <w:t>ей.</w:t>
      </w:r>
    </w:p>
    <w:p w:rsidR="00FC2758" w:rsidRDefault="00FC2758" w:rsidP="0053513C">
      <w:pPr>
        <w:pStyle w:val="SingleTxtGR"/>
      </w:pPr>
      <w:r w:rsidRPr="005A5A8D">
        <w:t>4.</w:t>
      </w:r>
      <w:r>
        <w:tab/>
      </w:r>
      <w:r w:rsidRPr="005A5A8D">
        <w:t>Просьба представить информацию о принятых государством-участником мерах</w:t>
      </w:r>
      <w:r w:rsidR="00596A1B">
        <w:t xml:space="preserve"> </w:t>
      </w:r>
      <w:r w:rsidRPr="005A5A8D">
        <w:t>по созданию всеобъемлющей системы сбора и анализа данных, охват</w:t>
      </w:r>
      <w:r w:rsidRPr="005A5A8D">
        <w:t>ы</w:t>
      </w:r>
      <w:r w:rsidRPr="005A5A8D">
        <w:t xml:space="preserve">вающих все области Конвенции, </w:t>
      </w:r>
      <w:r>
        <w:t xml:space="preserve">в частности данных, дезагрегированных по полу, </w:t>
      </w:r>
      <w:r w:rsidRPr="005A5A8D">
        <w:t>возрасту, этниче</w:t>
      </w:r>
      <w:r>
        <w:t>скому</w:t>
      </w:r>
      <w:r w:rsidRPr="005A5A8D">
        <w:t xml:space="preserve"> </w:t>
      </w:r>
      <w:r>
        <w:t>происхождению, географическому местонахожд</w:t>
      </w:r>
      <w:r>
        <w:t>е</w:t>
      </w:r>
      <w:r>
        <w:t>нию, инвалидности</w:t>
      </w:r>
      <w:r w:rsidRPr="005A5A8D">
        <w:t xml:space="preserve"> и социал</w:t>
      </w:r>
      <w:r w:rsidRPr="005A5A8D">
        <w:t>ь</w:t>
      </w:r>
      <w:r>
        <w:t>но-экономическому положению.</w:t>
      </w:r>
    </w:p>
    <w:p w:rsidR="00FC2758" w:rsidRDefault="00FC2758" w:rsidP="0053513C">
      <w:pPr>
        <w:pStyle w:val="SingleTxtGR"/>
      </w:pPr>
      <w:r w:rsidRPr="005A5A8D">
        <w:t>5.</w:t>
      </w:r>
      <w:r>
        <w:tab/>
      </w:r>
      <w:r w:rsidRPr="005A5A8D">
        <w:t xml:space="preserve">Просьба представить подробную обновленную информацию о </w:t>
      </w:r>
      <w:r>
        <w:t>состоянии</w:t>
      </w:r>
      <w:r w:rsidRPr="005A5A8D">
        <w:t xml:space="preserve"> зако</w:t>
      </w:r>
      <w:r>
        <w:t>н</w:t>
      </w:r>
      <w:r>
        <w:t>о</w:t>
      </w:r>
      <w:r w:rsidR="0053513C">
        <w:t>проекта</w:t>
      </w:r>
      <w:r>
        <w:t>, предусматривающего увеличение</w:t>
      </w:r>
      <w:r w:rsidR="0053513C">
        <w:t xml:space="preserve"> брачного</w:t>
      </w:r>
      <w:r>
        <w:t xml:space="preserve"> </w:t>
      </w:r>
      <w:r w:rsidRPr="005A5A8D">
        <w:t xml:space="preserve">возраста </w:t>
      </w:r>
      <w:r w:rsidR="0053513C">
        <w:t xml:space="preserve">для </w:t>
      </w:r>
      <w:r>
        <w:t>девочек</w:t>
      </w:r>
      <w:r w:rsidR="0053513C">
        <w:t xml:space="preserve"> </w:t>
      </w:r>
      <w:r w:rsidRPr="005A5A8D">
        <w:t>до 18 лет.</w:t>
      </w:r>
    </w:p>
    <w:p w:rsidR="00FC2758" w:rsidRDefault="00FC2758" w:rsidP="0053513C">
      <w:pPr>
        <w:pStyle w:val="SingleTxtGR"/>
      </w:pPr>
      <w:r w:rsidRPr="005A5A8D">
        <w:t>6.</w:t>
      </w:r>
      <w:r>
        <w:tab/>
      </w:r>
      <w:r w:rsidR="0053513C">
        <w:t>В связи с</w:t>
      </w:r>
      <w:r w:rsidRPr="005A5A8D">
        <w:t xml:space="preserve"> доклад</w:t>
      </w:r>
      <w:r w:rsidR="0053513C">
        <w:t>ом</w:t>
      </w:r>
      <w:r w:rsidRPr="005A5A8D">
        <w:t xml:space="preserve"> государства-</w:t>
      </w:r>
      <w:r>
        <w:t>участника (CRC/C/UZB/3-4, пункт</w:t>
      </w:r>
      <w:r w:rsidRPr="005A5A8D">
        <w:t xml:space="preserve"> 391) Коми</w:t>
      </w:r>
      <w:r>
        <w:t>тету</w:t>
      </w:r>
      <w:r w:rsidRPr="005A5A8D">
        <w:t xml:space="preserve"> просьба п</w:t>
      </w:r>
      <w:r>
        <w:t>редставить конкретную подробную информацию</w:t>
      </w:r>
      <w:r w:rsidRPr="005A5A8D">
        <w:t xml:space="preserve"> о критер</w:t>
      </w:r>
      <w:r w:rsidRPr="005A5A8D">
        <w:t>и</w:t>
      </w:r>
      <w:r w:rsidRPr="005A5A8D">
        <w:t xml:space="preserve">ях и </w:t>
      </w:r>
      <w:r>
        <w:t xml:space="preserve">процессе принятия решения </w:t>
      </w:r>
      <w:r w:rsidRPr="005A5A8D">
        <w:t>государством-участником</w:t>
      </w:r>
      <w:r>
        <w:t xml:space="preserve"> при установлении степени</w:t>
      </w:r>
      <w:r w:rsidRPr="005A5A8D">
        <w:t>, в к</w:t>
      </w:r>
      <w:r>
        <w:t xml:space="preserve">оторой свобода мнений ребенка и их выражения </w:t>
      </w:r>
      <w:r w:rsidRPr="005A5A8D">
        <w:t>может быть огр</w:t>
      </w:r>
      <w:r w:rsidRPr="005A5A8D">
        <w:t>а</w:t>
      </w:r>
      <w:r w:rsidRPr="005A5A8D">
        <w:t>ничена в</w:t>
      </w:r>
      <w:r>
        <w:t xml:space="preserve"> порядке</w:t>
      </w:r>
      <w:r w:rsidRPr="005A5A8D">
        <w:t>, установлен</w:t>
      </w:r>
      <w:r>
        <w:t>ном</w:t>
      </w:r>
      <w:r w:rsidRPr="005A5A8D">
        <w:t xml:space="preserve"> зак</w:t>
      </w:r>
      <w:r w:rsidRPr="005A5A8D">
        <w:t>о</w:t>
      </w:r>
      <w:r>
        <w:t>ном</w:t>
      </w:r>
      <w:r w:rsidRPr="005A5A8D">
        <w:t>.</w:t>
      </w:r>
    </w:p>
    <w:p w:rsidR="00FC2758" w:rsidRDefault="00FC2758" w:rsidP="0053513C">
      <w:pPr>
        <w:pStyle w:val="SingleTxtGR"/>
      </w:pPr>
      <w:r w:rsidRPr="005A5A8D">
        <w:t>7.</w:t>
      </w:r>
      <w:r>
        <w:tab/>
      </w:r>
      <w:r w:rsidRPr="005A5A8D">
        <w:t>Просьба представить информацию о причинах</w:t>
      </w:r>
      <w:r>
        <w:t>, по которым помещение детей в систему учрежденческой или</w:t>
      </w:r>
      <w:r w:rsidRPr="005A5A8D">
        <w:t xml:space="preserve"> аль</w:t>
      </w:r>
      <w:r>
        <w:t xml:space="preserve">тернативной опеки </w:t>
      </w:r>
      <w:r w:rsidRPr="005A5A8D">
        <w:t>является</w:t>
      </w:r>
      <w:r>
        <w:t xml:space="preserve"> наиболее распростране</w:t>
      </w:r>
      <w:r>
        <w:t>н</w:t>
      </w:r>
      <w:r>
        <w:t xml:space="preserve">ным способом решения проблемы </w:t>
      </w:r>
      <w:r w:rsidRPr="005A5A8D">
        <w:t xml:space="preserve">детей, </w:t>
      </w:r>
      <w:r>
        <w:t>лишившихся</w:t>
      </w:r>
      <w:r w:rsidRPr="005A5A8D">
        <w:t xml:space="preserve"> семейного </w:t>
      </w:r>
      <w:r w:rsidR="0053513C">
        <w:t>окру</w:t>
      </w:r>
      <w:r>
        <w:t>жения. При этом</w:t>
      </w:r>
      <w:r w:rsidRPr="005A5A8D">
        <w:t xml:space="preserve"> просьба представить также конкретную инфо</w:t>
      </w:r>
      <w:r w:rsidRPr="005A5A8D">
        <w:t>р</w:t>
      </w:r>
      <w:r w:rsidRPr="005A5A8D">
        <w:t>мацию о:</w:t>
      </w:r>
    </w:p>
    <w:p w:rsidR="00FC2758" w:rsidRDefault="00FC2758" w:rsidP="000917EB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 w:rsidRPr="00A062B4">
        <w:tab/>
      </w:r>
      <w:r>
        <w:t>процедуре оценки</w:t>
      </w:r>
      <w:r w:rsidR="0053513C">
        <w:t>,</w:t>
      </w:r>
      <w:r>
        <w:t xml:space="preserve"> принятия решения</w:t>
      </w:r>
      <w:r w:rsidRPr="005A5A8D">
        <w:t xml:space="preserve"> и</w:t>
      </w:r>
      <w:r>
        <w:t xml:space="preserve"> помещения детей </w:t>
      </w:r>
      <w:r w:rsidR="0053513C">
        <w:t>в специ</w:t>
      </w:r>
      <w:r w:rsidR="0053513C">
        <w:t>а</w:t>
      </w:r>
      <w:r w:rsidR="0053513C">
        <w:t>лизированные учреждения</w:t>
      </w:r>
      <w:r>
        <w:t xml:space="preserve"> и</w:t>
      </w:r>
      <w:r w:rsidRPr="005A5A8D">
        <w:t xml:space="preserve"> стандар</w:t>
      </w:r>
      <w:r>
        <w:t xml:space="preserve">тах </w:t>
      </w:r>
      <w:r w:rsidRPr="005A5A8D">
        <w:t>и прото</w:t>
      </w:r>
      <w:r>
        <w:t>колах помещения</w:t>
      </w:r>
      <w:r w:rsidRPr="005A5A8D">
        <w:t xml:space="preserve"> </w:t>
      </w:r>
      <w:r>
        <w:t>детей в си</w:t>
      </w:r>
      <w:r>
        <w:t>с</w:t>
      </w:r>
      <w:r>
        <w:t>тему</w:t>
      </w:r>
      <w:r w:rsidRPr="005A5A8D">
        <w:t xml:space="preserve"> альтерн</w:t>
      </w:r>
      <w:r w:rsidRPr="005A5A8D">
        <w:t>а</w:t>
      </w:r>
      <w:r w:rsidRPr="005A5A8D">
        <w:t>тивного ухода;</w:t>
      </w:r>
    </w:p>
    <w:p w:rsidR="00FC2758" w:rsidRDefault="00FC2758" w:rsidP="000917EB">
      <w:pPr>
        <w:pStyle w:val="SingleTxtGR"/>
      </w:pPr>
      <w:r w:rsidRPr="00930E92">
        <w:tab/>
      </w:r>
      <w:r>
        <w:rPr>
          <w:lang w:val="en-US"/>
        </w:rPr>
        <w:t>b</w:t>
      </w:r>
      <w:r>
        <w:t>)</w:t>
      </w:r>
      <w:r w:rsidRPr="00A062B4">
        <w:tab/>
      </w:r>
      <w:r>
        <w:t>инспектировани</w:t>
      </w:r>
      <w:r w:rsidR="000917EB">
        <w:t>и</w:t>
      </w:r>
      <w:r w:rsidRPr="005A5A8D">
        <w:t xml:space="preserve">, </w:t>
      </w:r>
      <w:r w:rsidR="000917EB">
        <w:t>пересмотре решения</w:t>
      </w:r>
      <w:r w:rsidRPr="005A5A8D">
        <w:t xml:space="preserve"> и </w:t>
      </w:r>
      <w:r>
        <w:t>поддержани</w:t>
      </w:r>
      <w:r w:rsidR="000917EB">
        <w:t>и</w:t>
      </w:r>
      <w:r>
        <w:t xml:space="preserve"> </w:t>
      </w:r>
      <w:r w:rsidRPr="005A5A8D">
        <w:t>контакт</w:t>
      </w:r>
      <w:r>
        <w:t>ов</w:t>
      </w:r>
      <w:r w:rsidRPr="005A5A8D">
        <w:t xml:space="preserve"> с родит</w:t>
      </w:r>
      <w:r w:rsidRPr="005A5A8D">
        <w:t>е</w:t>
      </w:r>
      <w:r w:rsidRPr="005A5A8D">
        <w:t>лями;</w:t>
      </w:r>
    </w:p>
    <w:p w:rsidR="00FC2758" w:rsidRDefault="00FC2758" w:rsidP="000917EB">
      <w:pPr>
        <w:pStyle w:val="SingleTxtGR"/>
      </w:pPr>
      <w:r w:rsidRPr="00D1359B">
        <w:tab/>
      </w:r>
      <w:r>
        <w:rPr>
          <w:lang w:val="en-US"/>
        </w:rPr>
        <w:t>c</w:t>
      </w:r>
      <w:r>
        <w:t>)</w:t>
      </w:r>
      <w:r w:rsidRPr="00A062B4">
        <w:tab/>
      </w:r>
      <w:r>
        <w:t>имеющихс</w:t>
      </w:r>
      <w:r w:rsidR="000917EB">
        <w:t>я в распоряжении детей механизмах</w:t>
      </w:r>
      <w:r>
        <w:t xml:space="preserve"> для</w:t>
      </w:r>
      <w:r w:rsidRPr="005A5A8D">
        <w:t xml:space="preserve"> подачи жалоб</w:t>
      </w:r>
      <w:r>
        <w:t xml:space="preserve"> в </w:t>
      </w:r>
      <w:r w:rsidRPr="005A5A8D">
        <w:t xml:space="preserve">случаях </w:t>
      </w:r>
      <w:r>
        <w:t>злоупотреблений, насилия и/</w:t>
      </w:r>
      <w:r w:rsidRPr="005A5A8D">
        <w:t>или жестокого обращения</w:t>
      </w:r>
      <w:r>
        <w:t xml:space="preserve"> с детьми в сп</w:t>
      </w:r>
      <w:r>
        <w:t>е</w:t>
      </w:r>
      <w:r>
        <w:t>циализированных учреждениях</w:t>
      </w:r>
      <w:r w:rsidRPr="005A5A8D">
        <w:t xml:space="preserve"> </w:t>
      </w:r>
      <w:r>
        <w:t>и/</w:t>
      </w:r>
      <w:r w:rsidRPr="005A5A8D">
        <w:t>или</w:t>
      </w:r>
      <w:r>
        <w:t xml:space="preserve"> системе</w:t>
      </w:r>
      <w:r w:rsidRPr="005A5A8D">
        <w:t xml:space="preserve"> альтернативного ух</w:t>
      </w:r>
      <w:r w:rsidRPr="005A5A8D">
        <w:t>о</w:t>
      </w:r>
      <w:r w:rsidRPr="005A5A8D">
        <w:t>да.</w:t>
      </w:r>
    </w:p>
    <w:p w:rsidR="00FC2758" w:rsidRDefault="00FC2758" w:rsidP="000917EB">
      <w:pPr>
        <w:pStyle w:val="SingleTxtGR"/>
      </w:pPr>
      <w:r w:rsidRPr="005A5A8D">
        <w:t>8.</w:t>
      </w:r>
      <w:r w:rsidRPr="00A062B4">
        <w:tab/>
      </w:r>
      <w:r w:rsidRPr="005A5A8D">
        <w:t>Просьба предоставить подробную информацию о критериях</w:t>
      </w:r>
      <w:r>
        <w:t xml:space="preserve"> и практич</w:t>
      </w:r>
      <w:r>
        <w:t>е</w:t>
      </w:r>
      <w:r>
        <w:t>ских</w:t>
      </w:r>
      <w:r w:rsidRPr="005A5A8D">
        <w:t xml:space="preserve"> про</w:t>
      </w:r>
      <w:r>
        <w:t>цедурах</w:t>
      </w:r>
      <w:r w:rsidRPr="002078B8">
        <w:t xml:space="preserve"> </w:t>
      </w:r>
      <w:r w:rsidRPr="005A5A8D">
        <w:t>государства-участника,</w:t>
      </w:r>
      <w:r>
        <w:t xml:space="preserve"> направленных на</w:t>
      </w:r>
      <w:r w:rsidRPr="005A5A8D">
        <w:t xml:space="preserve"> "</w:t>
      </w:r>
      <w:r>
        <w:t>предупреждение</w:t>
      </w:r>
      <w:r w:rsidRPr="005A5A8D">
        <w:t xml:space="preserve"> рождени</w:t>
      </w:r>
      <w:r w:rsidR="000917EB">
        <w:t>я</w:t>
      </w:r>
      <w:r w:rsidRPr="005A5A8D">
        <w:t xml:space="preserve"> детей с тяжелыми</w:t>
      </w:r>
      <w:r>
        <w:t xml:space="preserve"> </w:t>
      </w:r>
      <w:proofErr w:type="spellStart"/>
      <w:r>
        <w:t>инвалидизирующими</w:t>
      </w:r>
      <w:proofErr w:type="spellEnd"/>
      <w:r>
        <w:t xml:space="preserve"> пороками </w:t>
      </w:r>
      <w:r w:rsidRPr="005A5A8D">
        <w:t xml:space="preserve">развития", </w:t>
      </w:r>
      <w:r w:rsidR="000917EB">
        <w:t>о чем</w:t>
      </w:r>
      <w:r>
        <w:t xml:space="preserve"> говорится</w:t>
      </w:r>
      <w:r w:rsidRPr="005A5A8D">
        <w:t xml:space="preserve"> в пункте 746 до</w:t>
      </w:r>
      <w:r w:rsidRPr="005A5A8D">
        <w:t>к</w:t>
      </w:r>
      <w:r w:rsidRPr="005A5A8D">
        <w:t>лада государства-участника.</w:t>
      </w:r>
    </w:p>
    <w:p w:rsidR="00FC2758" w:rsidRDefault="00FC2758" w:rsidP="000917EB">
      <w:pPr>
        <w:pStyle w:val="SingleTxtGR"/>
      </w:pPr>
      <w:r w:rsidRPr="005A5A8D">
        <w:t>9.</w:t>
      </w:r>
      <w:r w:rsidRPr="00A062B4">
        <w:tab/>
      </w:r>
      <w:r w:rsidRPr="005A5A8D">
        <w:t>Просьба представить обновленную подробную информацию о конкре</w:t>
      </w:r>
      <w:r w:rsidRPr="005A5A8D">
        <w:t>т</w:t>
      </w:r>
      <w:r w:rsidRPr="005A5A8D">
        <w:t xml:space="preserve">ных мерах, принятых государством-участником для решения </w:t>
      </w:r>
      <w:r>
        <w:t>проблем</w:t>
      </w:r>
      <w:r w:rsidRPr="005A5A8D">
        <w:t xml:space="preserve"> доступа</w:t>
      </w:r>
      <w:r w:rsidR="000917EB">
        <w:t xml:space="preserve"> к образованию и</w:t>
      </w:r>
      <w:r>
        <w:t xml:space="preserve"> финансовой</w:t>
      </w:r>
      <w:r w:rsidRPr="005A5A8D">
        <w:t xml:space="preserve"> доступности и качества</w:t>
      </w:r>
      <w:r>
        <w:t xml:space="preserve"> образования</w:t>
      </w:r>
      <w:r w:rsidRPr="005A5A8D">
        <w:t>,</w:t>
      </w:r>
      <w:r>
        <w:t xml:space="preserve"> </w:t>
      </w:r>
      <w:r w:rsidR="000917EB">
        <w:t>существов</w:t>
      </w:r>
      <w:r w:rsidR="000917EB">
        <w:t>а</w:t>
      </w:r>
      <w:r w:rsidR="000917EB">
        <w:t>ние</w:t>
      </w:r>
      <w:r>
        <w:t xml:space="preserve"> которых было признано</w:t>
      </w:r>
      <w:r w:rsidRPr="005A5A8D">
        <w:t xml:space="preserve"> государство</w:t>
      </w:r>
      <w:r>
        <w:t>м</w:t>
      </w:r>
      <w:r w:rsidRPr="005A5A8D">
        <w:t>-участник</w:t>
      </w:r>
      <w:r>
        <w:t>ом</w:t>
      </w:r>
      <w:r w:rsidRPr="005A5A8D">
        <w:t xml:space="preserve"> в пункте 820</w:t>
      </w:r>
      <w:r>
        <w:t xml:space="preserve"> </w:t>
      </w:r>
      <w:r w:rsidRPr="005A5A8D">
        <w:t>его до</w:t>
      </w:r>
      <w:r w:rsidRPr="005A5A8D">
        <w:t>к</w:t>
      </w:r>
      <w:r w:rsidRPr="005A5A8D">
        <w:t>лада Комитет</w:t>
      </w:r>
      <w:r>
        <w:t>у</w:t>
      </w:r>
      <w:r w:rsidRPr="005A5A8D">
        <w:t>.</w:t>
      </w:r>
    </w:p>
    <w:p w:rsidR="00FC2758" w:rsidRDefault="00FC2758" w:rsidP="00611040">
      <w:pPr>
        <w:pStyle w:val="SingleTxtGR"/>
      </w:pPr>
      <w:r w:rsidRPr="005A5A8D">
        <w:t>10.</w:t>
      </w:r>
      <w:r w:rsidRPr="00A062B4">
        <w:tab/>
      </w:r>
      <w:r w:rsidRPr="005A5A8D">
        <w:t>Просьба представить подробную информацию о мерах</w:t>
      </w:r>
      <w:r w:rsidRPr="00114FD8">
        <w:t xml:space="preserve"> </w:t>
      </w:r>
      <w:r>
        <w:t>государства-участника</w:t>
      </w:r>
      <w:r w:rsidRPr="005A5A8D">
        <w:t xml:space="preserve">, если таковые </w:t>
      </w:r>
      <w:r>
        <w:t>принимались</w:t>
      </w:r>
      <w:r w:rsidRPr="005A5A8D">
        <w:t xml:space="preserve">, </w:t>
      </w:r>
      <w:r>
        <w:t xml:space="preserve">по осуществлению Конвенции </w:t>
      </w:r>
      <w:r w:rsidRPr="005A5A8D">
        <w:t>№ 138 (1973</w:t>
      </w:r>
      <w:r>
        <w:t xml:space="preserve"> года</w:t>
      </w:r>
      <w:r w:rsidRPr="005A5A8D">
        <w:t>)</w:t>
      </w:r>
      <w:r>
        <w:t xml:space="preserve"> </w:t>
      </w:r>
      <w:r w:rsidR="000917EB">
        <w:t>о</w:t>
      </w:r>
      <w:r>
        <w:t xml:space="preserve"> минимально</w:t>
      </w:r>
      <w:r w:rsidR="000917EB">
        <w:t>м</w:t>
      </w:r>
      <w:r>
        <w:t xml:space="preserve"> возраст</w:t>
      </w:r>
      <w:r w:rsidR="000917EB">
        <w:t>е</w:t>
      </w:r>
      <w:r w:rsidRPr="005A5A8D">
        <w:t xml:space="preserve"> для приема на работу и</w:t>
      </w:r>
      <w:r>
        <w:t xml:space="preserve"> Конвенции № </w:t>
      </w:r>
      <w:r w:rsidRPr="005A5A8D">
        <w:t>182 (1999</w:t>
      </w:r>
      <w:r>
        <w:t xml:space="preserve"> года</w:t>
      </w:r>
      <w:r w:rsidRPr="005A5A8D">
        <w:t>)</w:t>
      </w:r>
      <w:r>
        <w:t xml:space="preserve"> </w:t>
      </w:r>
      <w:r w:rsidR="000917EB">
        <w:t>о</w:t>
      </w:r>
      <w:r w:rsidRPr="005A5A8D">
        <w:t xml:space="preserve"> запреще</w:t>
      </w:r>
      <w:r>
        <w:t>ни</w:t>
      </w:r>
      <w:r w:rsidR="000917EB">
        <w:t>и</w:t>
      </w:r>
      <w:r w:rsidRPr="005A5A8D">
        <w:t xml:space="preserve"> и</w:t>
      </w:r>
      <w:r>
        <w:t xml:space="preserve"> </w:t>
      </w:r>
      <w:r w:rsidRPr="005A5A8D">
        <w:t xml:space="preserve">немедленных </w:t>
      </w:r>
      <w:r w:rsidR="000917EB">
        <w:t>мерах</w:t>
      </w:r>
      <w:r w:rsidRPr="005A5A8D">
        <w:t xml:space="preserve"> по </w:t>
      </w:r>
      <w:r w:rsidR="000917EB">
        <w:t>искоренению</w:t>
      </w:r>
      <w:r w:rsidRPr="005A5A8D">
        <w:t xml:space="preserve"> наихудших форм детского труда</w:t>
      </w:r>
      <w:r>
        <w:t xml:space="preserve"> Международной организации труда. При этом</w:t>
      </w:r>
      <w:r w:rsidRPr="005A5A8D">
        <w:t xml:space="preserve"> просьба представить</w:t>
      </w:r>
      <w:r>
        <w:t xml:space="preserve"> конкретную</w:t>
      </w:r>
      <w:r w:rsidRPr="005A5A8D">
        <w:t xml:space="preserve"> информацию об </w:t>
      </w:r>
      <w:r>
        <w:t xml:space="preserve">осуществлении </w:t>
      </w:r>
      <w:r w:rsidR="00611040">
        <w:t>в установленные ср</w:t>
      </w:r>
      <w:r w:rsidR="00611040">
        <w:t>о</w:t>
      </w:r>
      <w:r w:rsidR="00611040">
        <w:t>ки</w:t>
      </w:r>
      <w:r>
        <w:t xml:space="preserve"> </w:t>
      </w:r>
      <w:r w:rsidRPr="005A5A8D">
        <w:t>эффектив</w:t>
      </w:r>
      <w:r>
        <w:t>ных</w:t>
      </w:r>
      <w:r w:rsidRPr="005A5A8D">
        <w:t xml:space="preserve"> ме</w:t>
      </w:r>
      <w:r>
        <w:t>р</w:t>
      </w:r>
      <w:r w:rsidRPr="005A5A8D">
        <w:t xml:space="preserve">, если таковые </w:t>
      </w:r>
      <w:r>
        <w:t>принимаются</w:t>
      </w:r>
      <w:r w:rsidRPr="005A5A8D">
        <w:t>,</w:t>
      </w:r>
      <w:r w:rsidR="00596A1B">
        <w:t xml:space="preserve"> </w:t>
      </w:r>
      <w:r>
        <w:t>по</w:t>
      </w:r>
      <w:r w:rsidRPr="005A5A8D">
        <w:t xml:space="preserve"> искорене</w:t>
      </w:r>
      <w:r>
        <w:t>нию</w:t>
      </w:r>
      <w:r w:rsidRPr="005A5A8D">
        <w:t xml:space="preserve"> принуд</w:t>
      </w:r>
      <w:r w:rsidRPr="005A5A8D">
        <w:t>и</w:t>
      </w:r>
      <w:r w:rsidRPr="005A5A8D">
        <w:t>тельного труда</w:t>
      </w:r>
      <w:r>
        <w:t xml:space="preserve"> детей</w:t>
      </w:r>
      <w:r w:rsidRPr="005A5A8D">
        <w:t xml:space="preserve"> в возрасте </w:t>
      </w:r>
      <w:r w:rsidR="00611040">
        <w:t xml:space="preserve">до </w:t>
      </w:r>
      <w:r w:rsidRPr="005A5A8D">
        <w:t xml:space="preserve">18 лет в </w:t>
      </w:r>
      <w:proofErr w:type="spellStart"/>
      <w:r w:rsidR="00611040">
        <w:t>хлопкообрабатывающей</w:t>
      </w:r>
      <w:proofErr w:type="spellEnd"/>
      <w:r w:rsidR="00611040">
        <w:t xml:space="preserve"> отрасли</w:t>
      </w:r>
      <w:r w:rsidRPr="005A5A8D">
        <w:t xml:space="preserve">, </w:t>
      </w:r>
      <w:r>
        <w:t xml:space="preserve">включая </w:t>
      </w:r>
      <w:r w:rsidRPr="005A5A8D">
        <w:t>семей</w:t>
      </w:r>
      <w:r>
        <w:t>ные хлопковые плантации, или выполнения ими опасных работ на таком прои</w:t>
      </w:r>
      <w:r>
        <w:t>з</w:t>
      </w:r>
      <w:r>
        <w:t>водстве.</w:t>
      </w:r>
      <w:r w:rsidRPr="005A5A8D">
        <w:t xml:space="preserve"> </w:t>
      </w:r>
    </w:p>
    <w:p w:rsidR="00FC2758" w:rsidRDefault="00FC2758" w:rsidP="00611040">
      <w:pPr>
        <w:pStyle w:val="SingleTxtGR"/>
      </w:pPr>
      <w:r w:rsidRPr="005A5A8D">
        <w:t>11.</w:t>
      </w:r>
      <w:r w:rsidRPr="00A062B4">
        <w:tab/>
      </w:r>
      <w:r w:rsidRPr="005A5A8D">
        <w:t>Просьба представить обновленную информацию о любых мерах, прин</w:t>
      </w:r>
      <w:r w:rsidRPr="005A5A8D">
        <w:t>я</w:t>
      </w:r>
      <w:r w:rsidRPr="005A5A8D">
        <w:t xml:space="preserve">тых государством-участником </w:t>
      </w:r>
      <w:r>
        <w:t xml:space="preserve">с целью </w:t>
      </w:r>
      <w:r w:rsidRPr="005A5A8D">
        <w:t xml:space="preserve">создания системы </w:t>
      </w:r>
      <w:r w:rsidR="00611040">
        <w:t xml:space="preserve">отправления </w:t>
      </w:r>
      <w:r>
        <w:t>правос</w:t>
      </w:r>
      <w:r>
        <w:t>у</w:t>
      </w:r>
      <w:r>
        <w:t xml:space="preserve">дия </w:t>
      </w:r>
      <w:r w:rsidR="00611040">
        <w:t>в отношении</w:t>
      </w:r>
      <w:r>
        <w:t xml:space="preserve"> </w:t>
      </w:r>
      <w:r w:rsidR="00611040">
        <w:t>не</w:t>
      </w:r>
      <w:r>
        <w:t>с</w:t>
      </w:r>
      <w:r>
        <w:t>о</w:t>
      </w:r>
      <w:r>
        <w:t>вершеннолетних</w:t>
      </w:r>
      <w:r w:rsidRPr="005A5A8D">
        <w:t>.</w:t>
      </w:r>
    </w:p>
    <w:p w:rsidR="00FC2758" w:rsidRPr="00A062B4" w:rsidRDefault="00611040" w:rsidP="00611040">
      <w:pPr>
        <w:pStyle w:val="HChGR"/>
      </w:pPr>
      <w:r>
        <w:tab/>
      </w:r>
      <w:r>
        <w:tab/>
      </w:r>
      <w:r w:rsidR="00FC2758" w:rsidRPr="00A062B4">
        <w:t>Часть II</w:t>
      </w:r>
    </w:p>
    <w:p w:rsidR="00FC2758" w:rsidRPr="00A062B4" w:rsidRDefault="00611040" w:rsidP="00611040">
      <w:pPr>
        <w:pStyle w:val="H23GR"/>
      </w:pPr>
      <w:r>
        <w:tab/>
      </w:r>
      <w:r>
        <w:tab/>
      </w:r>
      <w:r w:rsidR="00FC2758" w:rsidRPr="00A062B4">
        <w:t xml:space="preserve">В </w:t>
      </w:r>
      <w:r w:rsidR="00FC2758">
        <w:t>настоящем разделе государству</w:t>
      </w:r>
      <w:r w:rsidR="00FC2758" w:rsidRPr="00A062B4">
        <w:t>-участник</w:t>
      </w:r>
      <w:r w:rsidR="00FC2758">
        <w:t>у следует представить краткую информацию</w:t>
      </w:r>
      <w:r w:rsidR="00FC2758" w:rsidRPr="00A062B4">
        <w:t xml:space="preserve"> (максимум на трех страницах)</w:t>
      </w:r>
      <w:r w:rsidR="00FC2758">
        <w:t>,</w:t>
      </w:r>
      <w:r w:rsidR="00FC2758" w:rsidRPr="00A062B4">
        <w:t xml:space="preserve"> </w:t>
      </w:r>
      <w:r>
        <w:t>обновляющую</w:t>
      </w:r>
      <w:r w:rsidR="00FC2758">
        <w:t xml:space="preserve"> представленную в его докладе </w:t>
      </w:r>
      <w:r w:rsidR="00FC2758" w:rsidRPr="00A062B4">
        <w:t>информацию</w:t>
      </w:r>
      <w:r w:rsidR="00FC2758">
        <w:t xml:space="preserve"> о</w:t>
      </w:r>
      <w:r w:rsidR="00FC2758" w:rsidRPr="00A062B4">
        <w:t>:</w:t>
      </w:r>
    </w:p>
    <w:p w:rsidR="00FC2758" w:rsidRDefault="00FC2758" w:rsidP="007E4AC4">
      <w:pPr>
        <w:pStyle w:val="SingleTxtGR"/>
      </w:pPr>
      <w:r w:rsidRPr="0059324E">
        <w:tab/>
      </w:r>
      <w:r>
        <w:rPr>
          <w:lang w:val="en-US"/>
        </w:rPr>
        <w:t>a</w:t>
      </w:r>
      <w:r>
        <w:t>)</w:t>
      </w:r>
      <w:r w:rsidRPr="00A062B4">
        <w:tab/>
      </w:r>
      <w:r>
        <w:t xml:space="preserve">новых осуществляемых </w:t>
      </w:r>
      <w:r w:rsidR="007E4AC4">
        <w:t>стратегиях,</w:t>
      </w:r>
      <w:r>
        <w:t xml:space="preserve"> программах и </w:t>
      </w:r>
      <w:r w:rsidRPr="005A5A8D">
        <w:t>пла</w:t>
      </w:r>
      <w:r>
        <w:t>нах</w:t>
      </w:r>
      <w:r w:rsidRPr="005A5A8D">
        <w:t xml:space="preserve"> и</w:t>
      </w:r>
      <w:r>
        <w:t xml:space="preserve"> их о</w:t>
      </w:r>
      <w:r>
        <w:t>х</w:t>
      </w:r>
      <w:r>
        <w:t>вате;</w:t>
      </w:r>
    </w:p>
    <w:p w:rsidR="00FC2758" w:rsidRDefault="00FC2758" w:rsidP="007E4AC4">
      <w:pPr>
        <w:pStyle w:val="SingleTxtGR"/>
      </w:pPr>
      <w:r w:rsidRPr="000203C8">
        <w:tab/>
      </w:r>
      <w:r>
        <w:rPr>
          <w:lang w:val="en-US"/>
        </w:rPr>
        <w:t>b</w:t>
      </w:r>
      <w:r>
        <w:t>)</w:t>
      </w:r>
      <w:r w:rsidRPr="00A062B4">
        <w:tab/>
      </w:r>
      <w:r w:rsidRPr="005A5A8D">
        <w:t xml:space="preserve">вновь </w:t>
      </w:r>
      <w:r>
        <w:t>созданных учреждениях или</w:t>
      </w:r>
      <w:r w:rsidRPr="005A5A8D">
        <w:t xml:space="preserve"> институциональных реформ</w:t>
      </w:r>
      <w:r>
        <w:t>ах</w:t>
      </w:r>
      <w:r w:rsidRPr="005A5A8D">
        <w:t xml:space="preserve"> и соотве</w:t>
      </w:r>
      <w:r w:rsidRPr="005A5A8D">
        <w:t>т</w:t>
      </w:r>
      <w:r>
        <w:t>ствующих мандатах</w:t>
      </w:r>
      <w:r w:rsidRPr="005A5A8D">
        <w:t>;</w:t>
      </w:r>
    </w:p>
    <w:p w:rsidR="00FC2758" w:rsidRDefault="00FC2758" w:rsidP="007E4AC4">
      <w:pPr>
        <w:pStyle w:val="SingleTxtGR"/>
      </w:pPr>
      <w:r w:rsidRPr="005B509D">
        <w:tab/>
      </w:r>
      <w:r>
        <w:rPr>
          <w:lang w:val="en-US"/>
        </w:rPr>
        <w:t>c</w:t>
      </w:r>
      <w:r>
        <w:t>)</w:t>
      </w:r>
      <w:r w:rsidRPr="00A062B4">
        <w:tab/>
      </w:r>
      <w:r>
        <w:t>вновь разработанных</w:t>
      </w:r>
      <w:r w:rsidRPr="005A5A8D">
        <w:t xml:space="preserve"> </w:t>
      </w:r>
      <w:r>
        <w:t>программах подготовки</w:t>
      </w:r>
      <w:r w:rsidRPr="005A5A8D">
        <w:t xml:space="preserve"> специалистов, раб</w:t>
      </w:r>
      <w:r w:rsidRPr="005A5A8D">
        <w:t>о</w:t>
      </w:r>
      <w:r w:rsidRPr="005A5A8D">
        <w:t>тающих с дет</w:t>
      </w:r>
      <w:r w:rsidRPr="005A5A8D">
        <w:t>ь</w:t>
      </w:r>
      <w:r w:rsidRPr="005A5A8D">
        <w:t>ми;</w:t>
      </w:r>
    </w:p>
    <w:p w:rsidR="00FC2758" w:rsidRDefault="00FC2758" w:rsidP="007E4AC4">
      <w:pPr>
        <w:pStyle w:val="SingleTxtGR"/>
      </w:pPr>
      <w:r w:rsidRPr="006270F3">
        <w:tab/>
      </w:r>
      <w:r>
        <w:rPr>
          <w:lang w:val="en-US"/>
        </w:rPr>
        <w:t>d</w:t>
      </w:r>
      <w:r>
        <w:t>)</w:t>
      </w:r>
      <w:r w:rsidRPr="00A062B4">
        <w:tab/>
      </w:r>
      <w:r>
        <w:t>принятых в последнее время законопроектах</w:t>
      </w:r>
      <w:r w:rsidRPr="005A5A8D">
        <w:t xml:space="preserve"> и </w:t>
      </w:r>
      <w:r>
        <w:t>их положениях,</w:t>
      </w:r>
      <w:r w:rsidRPr="005A5A8D">
        <w:t xml:space="preserve"> и</w:t>
      </w:r>
    </w:p>
    <w:p w:rsidR="00FC2758" w:rsidRDefault="00FC2758" w:rsidP="007E4AC4">
      <w:pPr>
        <w:pStyle w:val="SingleTxtGR"/>
      </w:pPr>
      <w:r w:rsidRPr="00EB48A8">
        <w:tab/>
      </w:r>
      <w:r>
        <w:rPr>
          <w:lang w:val="en-US"/>
        </w:rPr>
        <w:t>e</w:t>
      </w:r>
      <w:r w:rsidRPr="00A062B4">
        <w:t>)</w:t>
      </w:r>
      <w:r w:rsidRPr="00A062B4">
        <w:tab/>
      </w:r>
      <w:r>
        <w:t xml:space="preserve"> ратифицированных в последнее время договорах</w:t>
      </w:r>
      <w:r w:rsidRPr="005A5A8D">
        <w:t xml:space="preserve"> по правам чел</w:t>
      </w:r>
      <w:r w:rsidRPr="005A5A8D">
        <w:t>о</w:t>
      </w:r>
      <w:r w:rsidRPr="005A5A8D">
        <w:t>века.</w:t>
      </w:r>
    </w:p>
    <w:p w:rsidR="00FC2758" w:rsidRPr="00A062B4" w:rsidRDefault="007E4AC4" w:rsidP="007E4AC4">
      <w:pPr>
        <w:pStyle w:val="HChGR"/>
      </w:pPr>
      <w:r>
        <w:tab/>
      </w:r>
      <w:r>
        <w:tab/>
      </w:r>
      <w:r w:rsidR="00FC2758" w:rsidRPr="00A062B4">
        <w:t>Часть III</w:t>
      </w:r>
    </w:p>
    <w:p w:rsidR="00FC2758" w:rsidRDefault="007E4AC4" w:rsidP="007E4AC4">
      <w:pPr>
        <w:pStyle w:val="H23GR"/>
      </w:pPr>
      <w:r>
        <w:tab/>
      </w:r>
      <w:r>
        <w:tab/>
      </w:r>
      <w:r w:rsidR="00FC2758" w:rsidRPr="00A062B4">
        <w:t xml:space="preserve">Данные, </w:t>
      </w:r>
      <w:r w:rsidR="00FC2758">
        <w:t>статистика</w:t>
      </w:r>
      <w:r w:rsidR="00FC2758" w:rsidRPr="00A062B4">
        <w:t xml:space="preserve"> и</w:t>
      </w:r>
      <w:r>
        <w:t xml:space="preserve"> другая информация, если таковые</w:t>
      </w:r>
      <w:r w:rsidR="00FC2758">
        <w:t xml:space="preserve"> име</w:t>
      </w:r>
      <w:r>
        <w:t>ю</w:t>
      </w:r>
      <w:r w:rsidR="00FC2758" w:rsidRPr="00A062B4">
        <w:t>тся</w:t>
      </w:r>
    </w:p>
    <w:p w:rsidR="00FC2758" w:rsidRDefault="00FC2758" w:rsidP="007E4AC4">
      <w:pPr>
        <w:pStyle w:val="SingleTxtGR"/>
      </w:pPr>
      <w:r w:rsidRPr="005A5A8D">
        <w:t>1.</w:t>
      </w:r>
      <w:r w:rsidRPr="00A062B4">
        <w:tab/>
      </w:r>
      <w:r w:rsidRPr="005A5A8D">
        <w:t>Просьба представить данные</w:t>
      </w:r>
      <w:r>
        <w:t xml:space="preserve"> о нападениях на детей</w:t>
      </w:r>
      <w:r w:rsidRPr="005A5A8D">
        <w:t>,</w:t>
      </w:r>
      <w:r>
        <w:t xml:space="preserve"> относящихся к э</w:t>
      </w:r>
      <w:r>
        <w:t>т</w:t>
      </w:r>
      <w:r>
        <w:t>ническим</w:t>
      </w:r>
      <w:r w:rsidRPr="005A5A8D">
        <w:t xml:space="preserve"> меньшинств</w:t>
      </w:r>
      <w:r>
        <w:t>ам</w:t>
      </w:r>
      <w:r w:rsidRPr="005A5A8D">
        <w:t xml:space="preserve"> или </w:t>
      </w:r>
      <w:r>
        <w:t xml:space="preserve">являющихся </w:t>
      </w:r>
      <w:r w:rsidRPr="005A5A8D">
        <w:t>мигра</w:t>
      </w:r>
      <w:r>
        <w:t xml:space="preserve">нтами, </w:t>
      </w:r>
      <w:r w:rsidR="007E4AC4">
        <w:t xml:space="preserve">на расовой почве, </w:t>
      </w:r>
      <w:r>
        <w:t xml:space="preserve">в том числе о </w:t>
      </w:r>
      <w:r w:rsidR="007E4AC4">
        <w:t>частоте</w:t>
      </w:r>
      <w:r>
        <w:t xml:space="preserve"> т</w:t>
      </w:r>
      <w:r>
        <w:t>а</w:t>
      </w:r>
      <w:r>
        <w:t>ких нападений и преследовани</w:t>
      </w:r>
      <w:r w:rsidR="007E4AC4">
        <w:t>и</w:t>
      </w:r>
      <w:r>
        <w:t xml:space="preserve"> правонарушителей</w:t>
      </w:r>
      <w:r w:rsidRPr="005A5A8D">
        <w:t>.</w:t>
      </w:r>
    </w:p>
    <w:p w:rsidR="00FC2758" w:rsidRDefault="00FC2758" w:rsidP="00A95239">
      <w:pPr>
        <w:pStyle w:val="SingleTxtGR"/>
      </w:pPr>
      <w:r w:rsidRPr="005A5A8D">
        <w:t>2.</w:t>
      </w:r>
      <w:r w:rsidRPr="00A062B4">
        <w:tab/>
      </w:r>
      <w:r w:rsidRPr="005A5A8D">
        <w:t xml:space="preserve">Просьба предоставить данные о </w:t>
      </w:r>
      <w:r>
        <w:t>числе</w:t>
      </w:r>
      <w:r w:rsidRPr="005A5A8D">
        <w:t xml:space="preserve"> детей,</w:t>
      </w:r>
      <w:r>
        <w:t xml:space="preserve"> отделенных</w:t>
      </w:r>
      <w:r w:rsidRPr="005A5A8D">
        <w:t xml:space="preserve"> </w:t>
      </w:r>
      <w:r>
        <w:t>от своих с</w:t>
      </w:r>
      <w:r>
        <w:t>е</w:t>
      </w:r>
      <w:r>
        <w:t>мей.</w:t>
      </w:r>
      <w:r w:rsidRPr="005A5A8D">
        <w:t xml:space="preserve"> При этом</w:t>
      </w:r>
      <w:r>
        <w:t xml:space="preserve"> просьба включить</w:t>
      </w:r>
      <w:r w:rsidRPr="005A5A8D">
        <w:t xml:space="preserve"> информацию</w:t>
      </w:r>
      <w:r>
        <w:t xml:space="preserve"> о</w:t>
      </w:r>
      <w:r w:rsidRPr="005A5A8D">
        <w:t>:</w:t>
      </w:r>
    </w:p>
    <w:p w:rsidR="00FC2758" w:rsidRDefault="00FC2758" w:rsidP="00A95239">
      <w:pPr>
        <w:pStyle w:val="SingleTxtGR"/>
      </w:pPr>
      <w:r w:rsidRPr="005F2B49">
        <w:tab/>
      </w:r>
      <w:r>
        <w:rPr>
          <w:lang w:val="en-US"/>
        </w:rPr>
        <w:t>a</w:t>
      </w:r>
      <w:r>
        <w:t>)</w:t>
      </w:r>
      <w:r w:rsidRPr="00A062B4">
        <w:tab/>
      </w:r>
      <w:r>
        <w:t>причинах</w:t>
      </w:r>
      <w:r w:rsidRPr="005A5A8D">
        <w:t xml:space="preserve"> </w:t>
      </w:r>
      <w:r>
        <w:t>отделения от семьи</w:t>
      </w:r>
      <w:r w:rsidRPr="005A5A8D">
        <w:t>;</w:t>
      </w:r>
    </w:p>
    <w:p w:rsidR="00FC2758" w:rsidRDefault="00FC2758" w:rsidP="00A95239">
      <w:pPr>
        <w:pStyle w:val="SingleTxtGR"/>
      </w:pPr>
      <w:r w:rsidRPr="005F2B49">
        <w:tab/>
      </w:r>
      <w:r>
        <w:rPr>
          <w:lang w:val="en-US"/>
        </w:rPr>
        <w:t>b</w:t>
      </w:r>
      <w:r>
        <w:t>)</w:t>
      </w:r>
      <w:r w:rsidRPr="00C91C91">
        <w:tab/>
      </w:r>
      <w:r>
        <w:t>виде обеспеченного ухода за детьми</w:t>
      </w:r>
      <w:r w:rsidRPr="005A5A8D">
        <w:t>;</w:t>
      </w:r>
    </w:p>
    <w:p w:rsidR="00FC2758" w:rsidRDefault="00FC2758" w:rsidP="00A95239">
      <w:pPr>
        <w:pStyle w:val="SingleTxtGR"/>
      </w:pPr>
      <w:r w:rsidRPr="005F2B49">
        <w:tab/>
      </w:r>
      <w:r>
        <w:rPr>
          <w:lang w:val="en-US"/>
        </w:rPr>
        <w:t>c</w:t>
      </w:r>
      <w:r>
        <w:t>)</w:t>
      </w:r>
      <w:r w:rsidRPr="00C91C91">
        <w:tab/>
      </w:r>
      <w:r>
        <w:t>органе/</w:t>
      </w:r>
      <w:r w:rsidRPr="005A5A8D">
        <w:t xml:space="preserve">организации, </w:t>
      </w:r>
      <w:r>
        <w:t>обеспечивающ</w:t>
      </w:r>
      <w:r w:rsidR="00A95239">
        <w:t>их</w:t>
      </w:r>
      <w:r>
        <w:t xml:space="preserve"> такой</w:t>
      </w:r>
      <w:r w:rsidRPr="005A5A8D">
        <w:t xml:space="preserve"> </w:t>
      </w:r>
      <w:r>
        <w:t>уход;</w:t>
      </w:r>
      <w:r w:rsidRPr="005A5A8D">
        <w:t xml:space="preserve"> и</w:t>
      </w:r>
    </w:p>
    <w:p w:rsidR="00FC2758" w:rsidRDefault="00FC2758" w:rsidP="00A95239">
      <w:pPr>
        <w:pStyle w:val="SingleTxtGR"/>
      </w:pPr>
      <w:r w:rsidRPr="005F2B49">
        <w:tab/>
      </w:r>
      <w:r>
        <w:rPr>
          <w:lang w:val="en-US"/>
        </w:rPr>
        <w:t>d</w:t>
      </w:r>
      <w:r>
        <w:t>)</w:t>
      </w:r>
      <w:r w:rsidRPr="00C91C91">
        <w:tab/>
      </w:r>
      <w:r w:rsidRPr="005A5A8D">
        <w:t>продолжительност</w:t>
      </w:r>
      <w:r w:rsidR="00A95239">
        <w:t>и</w:t>
      </w:r>
      <w:r w:rsidRPr="005A5A8D">
        <w:t xml:space="preserve"> такого </w:t>
      </w:r>
      <w:r>
        <w:t>ухода за детьми</w:t>
      </w:r>
      <w:r w:rsidRPr="005A5A8D">
        <w:t>.</w:t>
      </w:r>
    </w:p>
    <w:p w:rsidR="00FC2758" w:rsidRDefault="00FC2758" w:rsidP="00A95239">
      <w:pPr>
        <w:pStyle w:val="SingleTxtGR"/>
      </w:pPr>
      <w:r w:rsidRPr="005A5A8D">
        <w:t>3.</w:t>
      </w:r>
      <w:r w:rsidRPr="00C91C91">
        <w:tab/>
      </w:r>
      <w:r w:rsidRPr="005A5A8D">
        <w:t xml:space="preserve">Просьба представить </w:t>
      </w:r>
      <w:r>
        <w:t>дезагрегированн</w:t>
      </w:r>
      <w:r w:rsidR="00A95239">
        <w:t>ые</w:t>
      </w:r>
      <w:r>
        <w:t xml:space="preserve"> по возрасту, полу, этническому происхождению и социально-экономическому положению данные</w:t>
      </w:r>
      <w:r w:rsidR="00596A1B">
        <w:t xml:space="preserve"> </w:t>
      </w:r>
      <w:r w:rsidRPr="005A5A8D">
        <w:t>о случаях н</w:t>
      </w:r>
      <w:r w:rsidRPr="005A5A8D">
        <w:t>а</w:t>
      </w:r>
      <w:r w:rsidRPr="005A5A8D">
        <w:t>силия в семье и дру</w:t>
      </w:r>
      <w:r>
        <w:t>гом окружении, включая школы</w:t>
      </w:r>
      <w:r w:rsidRPr="005A5A8D">
        <w:t xml:space="preserve"> и</w:t>
      </w:r>
      <w:r>
        <w:t xml:space="preserve"> альтернативные виды обеспечения ухода за дет</w:t>
      </w:r>
      <w:r>
        <w:t>ь</w:t>
      </w:r>
      <w:r>
        <w:t>ми</w:t>
      </w:r>
      <w:r w:rsidRPr="005A5A8D">
        <w:t>.</w:t>
      </w:r>
    </w:p>
    <w:p w:rsidR="00FC2758" w:rsidRDefault="00FC2758" w:rsidP="00A95239">
      <w:pPr>
        <w:pStyle w:val="SingleTxtGR"/>
      </w:pPr>
      <w:r w:rsidRPr="005A5A8D">
        <w:t>4.</w:t>
      </w:r>
      <w:r w:rsidRPr="00C91C91">
        <w:tab/>
      </w:r>
      <w:r>
        <w:t>Просьба указать число</w:t>
      </w:r>
      <w:r w:rsidRPr="005A5A8D">
        <w:t xml:space="preserve"> детей</w:t>
      </w:r>
      <w:r>
        <w:t xml:space="preserve">-инвалидов в возрасте до 18 лет </w:t>
      </w:r>
      <w:r w:rsidRPr="005A5A8D">
        <w:t>с разбивкой по во</w:t>
      </w:r>
      <w:r w:rsidRPr="005A5A8D">
        <w:t>з</w:t>
      </w:r>
      <w:r w:rsidRPr="005A5A8D">
        <w:t xml:space="preserve">расту, полу, </w:t>
      </w:r>
      <w:r>
        <w:t>виду</w:t>
      </w:r>
      <w:r w:rsidRPr="005A5A8D">
        <w:t xml:space="preserve"> инвалидности и социаль</w:t>
      </w:r>
      <w:r>
        <w:t>но-экономическому положению за период</w:t>
      </w:r>
      <w:r w:rsidRPr="005A5A8D">
        <w:t xml:space="preserve"> 2010, 2011 и 2012</w:t>
      </w:r>
      <w:r>
        <w:t xml:space="preserve"> годов</w:t>
      </w:r>
      <w:r w:rsidR="00A95239">
        <w:t>, которые</w:t>
      </w:r>
      <w:r w:rsidRPr="005A5A8D">
        <w:t>:</w:t>
      </w:r>
    </w:p>
    <w:p w:rsidR="00FC2758" w:rsidRDefault="00FC2758" w:rsidP="00A95239">
      <w:pPr>
        <w:pStyle w:val="SingleTxtGR"/>
      </w:pPr>
      <w:r w:rsidRPr="008C49FD">
        <w:tab/>
      </w:r>
      <w:r>
        <w:rPr>
          <w:lang w:val="en-US"/>
        </w:rPr>
        <w:t>a</w:t>
      </w:r>
      <w:r>
        <w:t>)</w:t>
      </w:r>
      <w:r w:rsidRPr="00C91C91">
        <w:tab/>
      </w:r>
      <w:r w:rsidR="00A95239">
        <w:t>живут</w:t>
      </w:r>
      <w:r>
        <w:t xml:space="preserve"> </w:t>
      </w:r>
      <w:r w:rsidRPr="005A5A8D">
        <w:t>со своими семьями;</w:t>
      </w:r>
    </w:p>
    <w:p w:rsidR="00FC2758" w:rsidRDefault="00FC2758" w:rsidP="00A95239">
      <w:pPr>
        <w:pStyle w:val="SingleTxtGR"/>
      </w:pPr>
      <w:r w:rsidRPr="001901A6">
        <w:tab/>
      </w:r>
      <w:r>
        <w:rPr>
          <w:lang w:val="en-US"/>
        </w:rPr>
        <w:t>b</w:t>
      </w:r>
      <w:r>
        <w:t>)</w:t>
      </w:r>
      <w:r w:rsidRPr="00C91C91">
        <w:tab/>
      </w:r>
      <w:r w:rsidR="00A95239">
        <w:t>помещены</w:t>
      </w:r>
      <w:r w:rsidRPr="005A5A8D">
        <w:t xml:space="preserve"> в </w:t>
      </w:r>
      <w:r>
        <w:t>специализированны</w:t>
      </w:r>
      <w:r w:rsidR="00EE5265" w:rsidRPr="00042C89">
        <w:t>е</w:t>
      </w:r>
      <w:r w:rsidRPr="005A5A8D">
        <w:t xml:space="preserve"> учреждения;</w:t>
      </w:r>
    </w:p>
    <w:p w:rsidR="00FC2758" w:rsidRDefault="00FC2758" w:rsidP="00A95239">
      <w:pPr>
        <w:pStyle w:val="SingleTxtGR"/>
      </w:pPr>
      <w:r w:rsidRPr="00F305E6">
        <w:tab/>
      </w:r>
      <w:r>
        <w:rPr>
          <w:lang w:val="en-US"/>
        </w:rPr>
        <w:t>c</w:t>
      </w:r>
      <w:r>
        <w:t>)</w:t>
      </w:r>
      <w:r w:rsidRPr="00C91C91">
        <w:tab/>
      </w:r>
      <w:r w:rsidR="00A95239">
        <w:t>переданы</w:t>
      </w:r>
      <w:r>
        <w:t xml:space="preserve"> на воспитание</w:t>
      </w:r>
      <w:r w:rsidRPr="005A5A8D">
        <w:t xml:space="preserve"> </w:t>
      </w:r>
      <w:r>
        <w:t>в приемные семьи</w:t>
      </w:r>
      <w:r w:rsidRPr="005A5A8D">
        <w:t>;</w:t>
      </w:r>
    </w:p>
    <w:p w:rsidR="00FC2758" w:rsidRDefault="00FC2758" w:rsidP="00A95239">
      <w:pPr>
        <w:pStyle w:val="SingleTxtGR"/>
      </w:pPr>
      <w:r w:rsidRPr="00951504">
        <w:tab/>
      </w:r>
      <w:r>
        <w:rPr>
          <w:lang w:val="en-US"/>
        </w:rPr>
        <w:t>d</w:t>
      </w:r>
      <w:r>
        <w:t>)</w:t>
      </w:r>
      <w:r w:rsidRPr="00C91C91">
        <w:tab/>
      </w:r>
      <w:r w:rsidR="00A95239">
        <w:t>посещают</w:t>
      </w:r>
      <w:r w:rsidRPr="005A5A8D">
        <w:t xml:space="preserve"> обычные школы;</w:t>
      </w:r>
    </w:p>
    <w:p w:rsidR="00FC2758" w:rsidRDefault="00FC2758" w:rsidP="00A95239">
      <w:pPr>
        <w:pStyle w:val="SingleTxtGR"/>
      </w:pPr>
      <w:r w:rsidRPr="00E13ACD">
        <w:tab/>
      </w:r>
      <w:r>
        <w:rPr>
          <w:lang w:val="en-US"/>
        </w:rPr>
        <w:t>e</w:t>
      </w:r>
      <w:r>
        <w:t>)</w:t>
      </w:r>
      <w:r w:rsidRPr="00C91C91">
        <w:tab/>
      </w:r>
      <w:r w:rsidR="00A95239">
        <w:t>посещают</w:t>
      </w:r>
      <w:r w:rsidRPr="005A5A8D">
        <w:t xml:space="preserve"> </w:t>
      </w:r>
      <w:r>
        <w:t>специализированные</w:t>
      </w:r>
      <w:r w:rsidRPr="005A5A8D">
        <w:t xml:space="preserve"> школы, и</w:t>
      </w:r>
    </w:p>
    <w:p w:rsidR="00FC2758" w:rsidRDefault="00FC2758" w:rsidP="00A95239">
      <w:pPr>
        <w:pStyle w:val="SingleTxtGR"/>
      </w:pPr>
      <w:r w:rsidRPr="00E13ACD">
        <w:tab/>
      </w:r>
      <w:r>
        <w:rPr>
          <w:lang w:val="en-US"/>
        </w:rPr>
        <w:t>f</w:t>
      </w:r>
      <w:r>
        <w:t>)</w:t>
      </w:r>
      <w:r w:rsidRPr="00C91C91">
        <w:tab/>
      </w:r>
      <w:r w:rsidR="00A95239">
        <w:t>не посещают</w:t>
      </w:r>
      <w:r w:rsidRPr="005A5A8D">
        <w:t xml:space="preserve"> школ</w:t>
      </w:r>
      <w:r w:rsidR="00A95239">
        <w:t>у</w:t>
      </w:r>
      <w:r w:rsidRPr="005A5A8D">
        <w:t>.</w:t>
      </w:r>
    </w:p>
    <w:p w:rsidR="00FC2758" w:rsidRDefault="00FC2758" w:rsidP="00443860">
      <w:pPr>
        <w:pStyle w:val="SingleTxtGR"/>
      </w:pPr>
      <w:r w:rsidRPr="005A5A8D">
        <w:t>5.</w:t>
      </w:r>
      <w:r w:rsidRPr="00C91C91">
        <w:tab/>
      </w:r>
      <w:r w:rsidRPr="005A5A8D">
        <w:t xml:space="preserve">Просьба представить </w:t>
      </w:r>
      <w:r>
        <w:t xml:space="preserve">дезагрегированные </w:t>
      </w:r>
      <w:r w:rsidRPr="005A5A8D">
        <w:t>по возрасту, полу, этниче</w:t>
      </w:r>
      <w:r>
        <w:t>скому происх</w:t>
      </w:r>
      <w:r>
        <w:t>о</w:t>
      </w:r>
      <w:r>
        <w:t>ждению</w:t>
      </w:r>
      <w:r w:rsidR="00443860">
        <w:t xml:space="preserve"> и</w:t>
      </w:r>
      <w:r>
        <w:t xml:space="preserve"> социально-экономическому положению</w:t>
      </w:r>
      <w:r w:rsidRPr="005A5A8D">
        <w:t xml:space="preserve"> </w:t>
      </w:r>
      <w:r>
        <w:t xml:space="preserve">данные о случаях </w:t>
      </w:r>
      <w:r w:rsidRPr="005A5A8D">
        <w:t>эксплуатации детей, в том числе экономической и сексуальной эксплуата</w:t>
      </w:r>
      <w:r>
        <w:t>ции. При этом</w:t>
      </w:r>
      <w:r w:rsidRPr="005A5A8D">
        <w:t xml:space="preserve"> просьба представить</w:t>
      </w:r>
      <w:r>
        <w:t xml:space="preserve"> конкретную</w:t>
      </w:r>
      <w:r w:rsidRPr="005A5A8D">
        <w:t xml:space="preserve"> информацию о</w:t>
      </w:r>
      <w:r>
        <w:t xml:space="preserve"> частоте преследов</w:t>
      </w:r>
      <w:r>
        <w:t>а</w:t>
      </w:r>
      <w:r>
        <w:t>ний</w:t>
      </w:r>
      <w:r w:rsidRPr="005A5A8D">
        <w:t>, если таковые имеют</w:t>
      </w:r>
      <w:r>
        <w:t xml:space="preserve"> место</w:t>
      </w:r>
      <w:r w:rsidRPr="005A5A8D">
        <w:t>, ли</w:t>
      </w:r>
      <w:r>
        <w:t>ц</w:t>
      </w:r>
      <w:r w:rsidRPr="005A5A8D">
        <w:t>,</w:t>
      </w:r>
      <w:r>
        <w:t xml:space="preserve"> имеющих отношение к принудительному труду</w:t>
      </w:r>
      <w:r w:rsidRPr="005A5A8D">
        <w:t xml:space="preserve"> детей в хлопково</w:t>
      </w:r>
      <w:r w:rsidR="00443860">
        <w:t>дстве</w:t>
      </w:r>
      <w:r w:rsidRPr="005A5A8D">
        <w:t>.</w:t>
      </w:r>
    </w:p>
    <w:p w:rsidR="007F7553" w:rsidRDefault="00FC2758" w:rsidP="00443860">
      <w:pPr>
        <w:pStyle w:val="SingleTxtGR"/>
      </w:pPr>
      <w:r w:rsidRPr="005A5A8D">
        <w:t>6.</w:t>
      </w:r>
      <w:r w:rsidRPr="00C91C91">
        <w:tab/>
      </w:r>
      <w:r w:rsidRPr="005A5A8D">
        <w:t>К</w:t>
      </w:r>
      <w:r>
        <w:t>роме того, государство-участник</w:t>
      </w:r>
      <w:r w:rsidR="00443860">
        <w:t xml:space="preserve"> может</w:t>
      </w:r>
      <w:r>
        <w:t xml:space="preserve"> перечислить области</w:t>
      </w:r>
      <w:r w:rsidRPr="005A5A8D">
        <w:t>, затраг</w:t>
      </w:r>
      <w:r w:rsidRPr="005A5A8D">
        <w:t>и</w:t>
      </w:r>
      <w:r w:rsidRPr="005A5A8D">
        <w:t>ваю</w:t>
      </w:r>
      <w:r>
        <w:t>щие интересы</w:t>
      </w:r>
      <w:r w:rsidRPr="005A5A8D">
        <w:t xml:space="preserve"> детей, которые</w:t>
      </w:r>
      <w:r>
        <w:t>,</w:t>
      </w:r>
      <w:r w:rsidRPr="005A5A8D">
        <w:t xml:space="preserve"> </w:t>
      </w:r>
      <w:r>
        <w:t>по его мнению, имеют</w:t>
      </w:r>
      <w:r w:rsidRPr="005A5A8D">
        <w:t xml:space="preserve"> приори</w:t>
      </w:r>
      <w:r>
        <w:t>тет</w:t>
      </w:r>
      <w:r w:rsidR="00443860">
        <w:t>ный хара</w:t>
      </w:r>
      <w:r w:rsidR="00443860">
        <w:t>к</w:t>
      </w:r>
      <w:r w:rsidR="00443860">
        <w:t>тер с точки зрения</w:t>
      </w:r>
      <w:r>
        <w:t xml:space="preserve"> </w:t>
      </w:r>
      <w:r w:rsidRPr="005A5A8D">
        <w:t>ос</w:t>
      </w:r>
      <w:r w:rsidRPr="005A5A8D">
        <w:t>у</w:t>
      </w:r>
      <w:r w:rsidRPr="005A5A8D">
        <w:t>ществлени</w:t>
      </w:r>
      <w:r w:rsidR="00443860">
        <w:t>я</w:t>
      </w:r>
      <w:r w:rsidRPr="005A5A8D">
        <w:t xml:space="preserve"> Конвенции.</w:t>
      </w:r>
    </w:p>
    <w:p w:rsidR="00443860" w:rsidRPr="00443860" w:rsidRDefault="00443860" w:rsidP="0044386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43860" w:rsidRPr="0044386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C89" w:rsidRDefault="00042C89">
      <w:r>
        <w:rPr>
          <w:lang w:val="en-US"/>
        </w:rPr>
        <w:tab/>
      </w:r>
      <w:r>
        <w:separator/>
      </w:r>
    </w:p>
  </w:endnote>
  <w:endnote w:type="continuationSeparator" w:id="0">
    <w:p w:rsidR="00042C89" w:rsidRDefault="00042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C89" w:rsidRPr="009A6F4A" w:rsidRDefault="00042C8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GE.12-44877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C89" w:rsidRPr="009A6F4A" w:rsidRDefault="00042C89">
    <w:pPr>
      <w:pStyle w:val="Footer"/>
      <w:rPr>
        <w:lang w:val="en-US"/>
      </w:rPr>
    </w:pPr>
    <w:r>
      <w:rPr>
        <w:lang w:val="en-US"/>
      </w:rPr>
      <w:t>GE.12-44877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C89" w:rsidRPr="009A6F4A" w:rsidRDefault="00042C89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44877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290812  300812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C89" w:rsidRPr="00F71F63" w:rsidRDefault="00042C8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42C89" w:rsidRPr="00F71F63" w:rsidRDefault="00042C8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42C89" w:rsidRPr="00635E86" w:rsidRDefault="00042C89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C89" w:rsidRPr="005E0092" w:rsidRDefault="00042C89">
    <w:pPr>
      <w:pStyle w:val="Header"/>
      <w:rPr>
        <w:lang w:val="en-US"/>
      </w:rPr>
    </w:pPr>
    <w:r>
      <w:rPr>
        <w:lang w:val="en-US"/>
      </w:rPr>
      <w:t>CRC/C/UZB/Q/3-4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C89" w:rsidRPr="009A6F4A" w:rsidRDefault="00042C89">
    <w:pPr>
      <w:pStyle w:val="Header"/>
      <w:rPr>
        <w:lang w:val="en-US"/>
      </w:rPr>
    </w:pPr>
    <w:r>
      <w:rPr>
        <w:lang w:val="en-US"/>
      </w:rPr>
      <w:tab/>
      <w:t>CRC/C/UZB/Q/3-4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275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2C89"/>
    <w:rsid w:val="00043D88"/>
    <w:rsid w:val="00046E4D"/>
    <w:rsid w:val="0006401A"/>
    <w:rsid w:val="00072C27"/>
    <w:rsid w:val="00086182"/>
    <w:rsid w:val="00090891"/>
    <w:rsid w:val="000917EB"/>
    <w:rsid w:val="00092E62"/>
    <w:rsid w:val="00097975"/>
    <w:rsid w:val="000A3DDF"/>
    <w:rsid w:val="000A60A0"/>
    <w:rsid w:val="000B7572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05C4"/>
    <w:rsid w:val="001E48EE"/>
    <w:rsid w:val="001F2D04"/>
    <w:rsid w:val="0020059C"/>
    <w:rsid w:val="002019BD"/>
    <w:rsid w:val="00206F32"/>
    <w:rsid w:val="00216E28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3860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513C"/>
    <w:rsid w:val="00540A9A"/>
    <w:rsid w:val="00543522"/>
    <w:rsid w:val="00545680"/>
    <w:rsid w:val="0056618E"/>
    <w:rsid w:val="00576F59"/>
    <w:rsid w:val="00577A34"/>
    <w:rsid w:val="00580AAD"/>
    <w:rsid w:val="00593A04"/>
    <w:rsid w:val="00596A1B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040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4AC4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1CC0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9523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1B88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5265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2758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4</Pages>
  <Words>1110</Words>
  <Characters>6329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Короткова</dc:creator>
  <cp:keywords/>
  <dc:description/>
  <cp:lastModifiedBy>Короткова</cp:lastModifiedBy>
  <cp:revision>2</cp:revision>
  <cp:lastPrinted>2012-08-30T11:04:00Z</cp:lastPrinted>
  <dcterms:created xsi:type="dcterms:W3CDTF">2012-08-30T11:39:00Z</dcterms:created>
  <dcterms:modified xsi:type="dcterms:W3CDTF">2012-08-30T11:39:00Z</dcterms:modified>
</cp:coreProperties>
</file>