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CB07D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CB07D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B07DC" w:rsidP="00CB07DC">
            <w:pPr>
              <w:jc w:val="right"/>
            </w:pPr>
            <w:r w:rsidRPr="00CB07DC">
              <w:rPr>
                <w:sz w:val="40"/>
              </w:rPr>
              <w:t>CERD</w:t>
            </w:r>
            <w:r>
              <w:t>/C/90/2</w:t>
            </w:r>
          </w:p>
        </w:tc>
      </w:tr>
      <w:tr w:rsidR="002D5AAC" w:rsidTr="00CB07D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A17DF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814B4C9" wp14:editId="7D68791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B07DC" w:rsidP="00B778C8">
            <w:pPr>
              <w:spacing w:before="240"/>
            </w:pPr>
            <w:r>
              <w:t>Distr. general</w:t>
            </w:r>
          </w:p>
          <w:p w:rsidR="00CB07DC" w:rsidRDefault="00CB07DC" w:rsidP="00CB07DC">
            <w:pPr>
              <w:spacing w:line="240" w:lineRule="exact"/>
            </w:pPr>
            <w:r>
              <w:t>16 de junio de 2016</w:t>
            </w:r>
          </w:p>
          <w:p w:rsidR="00CB07DC" w:rsidRDefault="00CB07DC" w:rsidP="00CB07DC">
            <w:pPr>
              <w:spacing w:line="240" w:lineRule="exact"/>
            </w:pPr>
            <w:r>
              <w:t>Español</w:t>
            </w:r>
          </w:p>
          <w:p w:rsidR="00CB07DC" w:rsidRDefault="00CB07DC" w:rsidP="00CB07DC">
            <w:pPr>
              <w:spacing w:line="240" w:lineRule="exact"/>
            </w:pPr>
            <w:r>
              <w:t>Original: inglés</w:t>
            </w:r>
          </w:p>
          <w:p w:rsidR="00CB07DC" w:rsidRDefault="00CB07DC" w:rsidP="00CB07DC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CB07DC" w:rsidRPr="00CB07DC" w:rsidRDefault="00CB07DC" w:rsidP="00CB07DC">
      <w:pPr>
        <w:spacing w:before="120"/>
        <w:rPr>
          <w:b/>
          <w:sz w:val="24"/>
          <w:szCs w:val="24"/>
        </w:rPr>
      </w:pPr>
      <w:r w:rsidRPr="00CB07DC">
        <w:rPr>
          <w:b/>
          <w:sz w:val="24"/>
          <w:szCs w:val="24"/>
        </w:rPr>
        <w:t>Comité para la Eliminación de la Discriminación Racial</w:t>
      </w:r>
    </w:p>
    <w:p w:rsidR="00CB07DC" w:rsidRPr="00CB07DC" w:rsidRDefault="00CB07DC" w:rsidP="00CB07DC">
      <w:pPr>
        <w:rPr>
          <w:b/>
        </w:rPr>
      </w:pPr>
      <w:r w:rsidRPr="00CB07DC">
        <w:rPr>
          <w:b/>
        </w:rPr>
        <w:t>90º período de sesiones</w:t>
      </w:r>
    </w:p>
    <w:p w:rsidR="00CB07DC" w:rsidRPr="00CB07DC" w:rsidRDefault="00CB07DC" w:rsidP="00CB07DC">
      <w:r w:rsidRPr="00CB07DC">
        <w:t>2 a 26 de agosto de 2016</w:t>
      </w:r>
    </w:p>
    <w:p w:rsidR="00CB07DC" w:rsidRPr="00CB07DC" w:rsidRDefault="00CB07DC" w:rsidP="00CB07DC">
      <w:r w:rsidRPr="00CB07DC">
        <w:t>Tema 5 del programa provisional</w:t>
      </w:r>
    </w:p>
    <w:p w:rsidR="00CB07DC" w:rsidRDefault="00CB07DC" w:rsidP="00CB07DC">
      <w:pPr>
        <w:rPr>
          <w:b/>
        </w:rPr>
      </w:pPr>
      <w:r w:rsidRPr="00CB07DC">
        <w:rPr>
          <w:b/>
        </w:rPr>
        <w:t xml:space="preserve">Presentación de informes por los Estados partes </w:t>
      </w:r>
    </w:p>
    <w:p w:rsidR="00CB07DC" w:rsidRPr="00CB07DC" w:rsidRDefault="00CB07DC" w:rsidP="00CB07DC">
      <w:pPr>
        <w:rPr>
          <w:b/>
        </w:rPr>
      </w:pPr>
      <w:r w:rsidRPr="00CB07DC">
        <w:rPr>
          <w:b/>
        </w:rPr>
        <w:t>en</w:t>
      </w:r>
      <w:r>
        <w:rPr>
          <w:b/>
        </w:rPr>
        <w:t xml:space="preserve"> </w:t>
      </w:r>
      <w:r w:rsidRPr="00CB07DC">
        <w:rPr>
          <w:b/>
        </w:rPr>
        <w:t>virtud del artículo 9, párrafo 1, de la Convención</w:t>
      </w:r>
    </w:p>
    <w:p w:rsidR="00CB07DC" w:rsidRPr="00CB07DC" w:rsidRDefault="00CB07DC" w:rsidP="00CB07DC">
      <w:pPr>
        <w:pStyle w:val="HChG"/>
      </w:pPr>
      <w:r w:rsidRPr="00CB07DC">
        <w:tab/>
      </w:r>
      <w:r w:rsidRPr="00CB07DC">
        <w:tab/>
        <w:t xml:space="preserve">Situación de la presentación de informes por los </w:t>
      </w:r>
      <w:r>
        <w:br/>
      </w:r>
      <w:r w:rsidRPr="00CB07DC">
        <w:t>Estados</w:t>
      </w:r>
      <w:r>
        <w:t xml:space="preserve"> </w:t>
      </w:r>
      <w:r w:rsidRPr="00CB07DC">
        <w:t xml:space="preserve">partes en virtud del artículo 9, párrafo 1, </w:t>
      </w:r>
      <w:r>
        <w:br/>
      </w:r>
      <w:r w:rsidRPr="00CB07DC">
        <w:t>de</w:t>
      </w:r>
      <w:r>
        <w:t xml:space="preserve"> </w:t>
      </w:r>
      <w:r w:rsidRPr="00CB07DC">
        <w:t>la</w:t>
      </w:r>
      <w:r>
        <w:t xml:space="preserve"> </w:t>
      </w:r>
      <w:r w:rsidRPr="00CB07DC">
        <w:t>Convención</w:t>
      </w:r>
    </w:p>
    <w:p w:rsidR="00CB07DC" w:rsidRPr="00CB07DC" w:rsidRDefault="00CB07DC" w:rsidP="00CB07DC">
      <w:pPr>
        <w:pStyle w:val="H1G"/>
      </w:pPr>
      <w:r w:rsidRPr="00CB07DC">
        <w:tab/>
      </w:r>
      <w:r w:rsidRPr="00CB07DC">
        <w:tab/>
        <w:t>Informe del Secretario General</w:t>
      </w:r>
    </w:p>
    <w:p w:rsidR="00CB07DC" w:rsidRPr="00CB07DC" w:rsidRDefault="00CB07DC" w:rsidP="00CB07DC">
      <w:pPr>
        <w:pStyle w:val="SingleTxtG"/>
      </w:pPr>
      <w:r w:rsidRPr="00CB07DC">
        <w:t>1.</w:t>
      </w:r>
      <w:r w:rsidRPr="00CB07DC">
        <w:tab/>
        <w:t>Los Estados partes se comprometen a presentar al Secretario General, para su examen por el Comité, un informe sobre las medidas legislativas, judiciales, administrativas o de otra índole que hayan adoptado y que sirvan para hacer efectivas las disposiciones de la Convención dentro del plazo de un año después de la fecha de entrada en vigor de esta para ese Estado; y en lo sucesivo, cada dos años y cuando el Comité lo solicite, de conformidad con el artículo 9, párrafo 1, de la Convención.</w:t>
      </w:r>
    </w:p>
    <w:p w:rsidR="00CB07DC" w:rsidRPr="00CB07DC" w:rsidRDefault="00CB07DC" w:rsidP="00CB07DC">
      <w:pPr>
        <w:pStyle w:val="SingleTxtG"/>
      </w:pPr>
      <w:r w:rsidRPr="00CB07DC">
        <w:t>2.</w:t>
      </w:r>
      <w:r w:rsidRPr="00CB07DC">
        <w:tab/>
        <w:t>El presente informe contiene información sobre la situación general con respecto a la presentación de informes por los Estados partes de conformidad con el artículo 9 de la Convención. En el cuadro 1 se enumeran los informes recibidos cuyo examen por el Comité está pendiente; en el cuadro 2 se enumeran los Estados partes de los que quedan por recibir informes. La información que figura en el presente informe refleja la situación al 30</w:t>
      </w:r>
      <w:r w:rsidR="00234A52">
        <w:t> </w:t>
      </w:r>
      <w:r w:rsidRPr="00CB07DC">
        <w:t>de mayo de 2016.</w:t>
      </w:r>
    </w:p>
    <w:p w:rsidR="00CB07DC" w:rsidRPr="00CB07DC" w:rsidRDefault="00CB07DC" w:rsidP="00CB07DC">
      <w:pPr>
        <w:pStyle w:val="SingleTxtG"/>
        <w:jc w:val="left"/>
        <w:rPr>
          <w:b/>
        </w:rPr>
      </w:pPr>
      <w:r w:rsidRPr="00CB07DC">
        <w:br w:type="page"/>
      </w:r>
      <w:r w:rsidRPr="00CB07DC">
        <w:lastRenderedPageBreak/>
        <w:t>Cuadro 1</w:t>
      </w:r>
      <w:r>
        <w:br/>
      </w:r>
      <w:r w:rsidRPr="00CB07DC">
        <w:rPr>
          <w:b/>
        </w:rPr>
        <w:t>Informes recibidos que aún no han sido examinados por el Comité</w:t>
      </w:r>
    </w:p>
    <w:tbl>
      <w:tblPr>
        <w:tblW w:w="7229" w:type="dxa"/>
        <w:tblInd w:w="1134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1843"/>
        <w:gridCol w:w="5386"/>
      </w:tblGrid>
      <w:tr w:rsidR="00CB07DC" w:rsidRPr="00CB07DC" w:rsidTr="00AC05D7">
        <w:trPr>
          <w:tblHeader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07DC" w:rsidRPr="00CB07DC" w:rsidRDefault="00CB07DC" w:rsidP="00CB07DC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CB07DC">
              <w:rPr>
                <w:i/>
                <w:sz w:val="16"/>
              </w:rPr>
              <w:t>Estado parte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07DC" w:rsidRPr="00CB07DC" w:rsidRDefault="00CB07DC" w:rsidP="00CB07DC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CB07DC">
              <w:rPr>
                <w:i/>
                <w:sz w:val="16"/>
              </w:rPr>
              <w:t>Informes recibidos</w:t>
            </w:r>
          </w:p>
        </w:tc>
      </w:tr>
      <w:tr w:rsidR="00CB07DC" w:rsidTr="00AC05D7">
        <w:trPr>
          <w:trHeight w:hRule="exact" w:val="113"/>
          <w:tblHeader/>
        </w:trPr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CB07DC" w:rsidRDefault="00CB07DC" w:rsidP="00CB07DC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5386" w:type="dxa"/>
            <w:tcBorders>
              <w:top w:val="single" w:sz="12" w:space="0" w:color="auto"/>
            </w:tcBorders>
            <w:shd w:val="clear" w:color="auto" w:fill="auto"/>
          </w:tcPr>
          <w:p w:rsidR="00CB07DC" w:rsidRDefault="00CB07DC" w:rsidP="00CB07DC">
            <w:pPr>
              <w:pStyle w:val="SingleTxtG"/>
              <w:spacing w:before="40"/>
              <w:ind w:left="0" w:right="113"/>
              <w:jc w:val="left"/>
            </w:pP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Argentina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21º a 23º que debían presentarse en 2014, presentados en 2015 (CERD/C/ARG/21-23)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Armenia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7º a 11º que debían presentarse en septiembre de 2014, presentados en 2015 (CERD/C/ARM/7-11)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Australia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18º a 20º que debían presentarse en 2014, presentados en 2016 (CERD/C/AUS/18-20)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Bulgaria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20º a 22º que debían presentarse en 2014, presentados en 2016 (CERD/C/BGR/20-22)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Canadá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21º a 23º que debían presentarse en 2015, presentados en 2016 (CERD/C/CAN/21-23)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Chipre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23º y 24º que debían presentarse en 2016, presentados en 2015 (CERD/C/CYP/23-24)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Djibouti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inicial y segundo que debían presentarse en 2014, presentados en 2016 (CERD/C/DJI/1-2)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Ecuador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23º y 24º que debían presentarse en 2016, presentados en 2016 (CERD/C/ECU/23-24)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Emiratos Árabes Unidos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18º a 21º que debían presentarse en</w:t>
            </w:r>
            <w:r>
              <w:t xml:space="preserve"> </w:t>
            </w:r>
            <w:r w:rsidRPr="00CB07DC">
              <w:t>2015, presentados en 2016 (CERD/C/ARE/18-21)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Federación de Rusia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23º y 24º que debían presentarse en 2016, presentados en 2016 (CERD/C/RUS/23-24)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Finlandia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23</w:t>
            </w:r>
            <w:r w:rsidRPr="00CB07DC">
              <w:rPr>
                <w:vertAlign w:val="superscript"/>
              </w:rPr>
              <w:t>er</w:t>
            </w:r>
            <w:r w:rsidRPr="00CB07DC">
              <w:t xml:space="preserve"> informe periódico que debía presentarse en 2015, presentado en 2015 (CERD/C/FIN/23)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Grecia</w:t>
            </w:r>
            <w:r w:rsidRPr="00A90E72">
              <w:rPr>
                <w:i/>
                <w:vertAlign w:val="superscript"/>
              </w:rPr>
              <w:t>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20º a 22º que debían presentarse en</w:t>
            </w:r>
            <w:r>
              <w:t xml:space="preserve"> </w:t>
            </w:r>
            <w:r w:rsidRPr="00CB07DC">
              <w:t>2015, presentados en 2015 (CERD/C/GRC/20-22)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Italia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19º y 20º que debían presentarse en 2015, presentados en 2015 (CERD/C/ITA/19-20)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Kenya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quinto a séptimo que debían presentarse en 2014, presentados en 2015  (CERD/C/KEN/5-7)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Kuwait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21º a 24º que debían presentarse en 2016, presentados en 2016 (CERD/C/KWT/21-24)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Líbano</w:t>
            </w:r>
            <w:r w:rsidRPr="00A90E72">
              <w:rPr>
                <w:i/>
                <w:vertAlign w:val="superscript"/>
              </w:rPr>
              <w:t>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18º a 22º que debían presentarse en 2006, presentados en 2015 (CERD/C/LBN/18-22)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Nueva Zelandia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21º y 22º que debían presentarse en 2015, presentados en 2016 (CERD/C/NZL/21-22)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Pakistán</w:t>
            </w:r>
            <w:r w:rsidRPr="00A90E72">
              <w:rPr>
                <w:i/>
                <w:vertAlign w:val="superscript"/>
              </w:rPr>
              <w:t>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 xml:space="preserve">Informes periódicos 21º a 23º que debían presentarse en 2014, presentados en 2015 (CERD/C/PAK/21-23) 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bookmarkStart w:id="0" w:name="_GoBack"/>
            <w:bookmarkEnd w:id="0"/>
            <w:r w:rsidRPr="00CB07DC">
              <w:lastRenderedPageBreak/>
              <w:t>Paraguay</w:t>
            </w:r>
            <w:r w:rsidRPr="00A90E72">
              <w:rPr>
                <w:i/>
                <w:vertAlign w:val="superscript"/>
              </w:rPr>
              <w:t>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cuarto a sexto que debían presentarse en 2014, presentados en 2015 (CERD/C/PRY/4-6)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Portugal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15º a 17º que debían presentarse en 2015, presentados en 2015 (CERD/C/PRT/15-17)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Reino Unido de Gran Bretaña e Irlanda del Norte</w:t>
            </w:r>
            <w:r w:rsidRPr="00A90E72">
              <w:rPr>
                <w:i/>
                <w:vertAlign w:val="superscript"/>
              </w:rPr>
              <w:t>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21º a 23º que debían presentarse en</w:t>
            </w:r>
            <w:r>
              <w:t xml:space="preserve"> </w:t>
            </w:r>
            <w:r w:rsidRPr="00CB07DC">
              <w:t>2014, presentados en 2015 (CERD/C/GBR/21-23)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República de Moldova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10º y 11º que debían presentarse en</w:t>
            </w:r>
            <w:r>
              <w:t xml:space="preserve"> </w:t>
            </w:r>
            <w:r w:rsidRPr="00CB07DC">
              <w:t>2014, presentados en 2016 (CERD/C/MDA/10-11)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Sri Lanka</w:t>
            </w:r>
            <w:r w:rsidRPr="00A90E72">
              <w:rPr>
                <w:i/>
                <w:vertAlign w:val="superscript"/>
              </w:rPr>
              <w:t>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10º a 17º que debían presentarse en 2009, presentados en 2015 (CERD/C/LKA/10-17)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Sudáfrica</w:t>
            </w:r>
            <w:r w:rsidRPr="00A90E72">
              <w:rPr>
                <w:i/>
                <w:vertAlign w:val="superscript"/>
              </w:rPr>
              <w:t>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cuarto a octavo que debían presentarse en 2014, presentados en 2014 (CERD/C/ZAF/4-8)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Tayikistán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9º a 11º que debían presentarse en 2016, presentados en 2016 (CERD/C/TJK/9-11)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Togo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18º y 19º que debían presentarse en 2011, presentados en 2015 (CERD/C/TGO/18-19)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Turkmenistán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8º a 11º que debían presentarse en 2015, presentados en 2015 (CERD/C/TKM/8-11)</w:t>
            </w:r>
          </w:p>
        </w:tc>
      </w:tr>
      <w:tr w:rsidR="00CB07DC" w:rsidTr="00CB07DC">
        <w:tc>
          <w:tcPr>
            <w:tcW w:w="1843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Ucrania</w:t>
            </w:r>
            <w:r w:rsidRPr="00A90E72">
              <w:rPr>
                <w:i/>
                <w:vertAlign w:val="superscript"/>
              </w:rPr>
              <w:t>a</w:t>
            </w:r>
          </w:p>
        </w:tc>
        <w:tc>
          <w:tcPr>
            <w:tcW w:w="5386" w:type="dxa"/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22º y 23º que debían presentarse en</w:t>
            </w:r>
            <w:r>
              <w:t xml:space="preserve"> </w:t>
            </w:r>
            <w:r w:rsidRPr="00CB07DC">
              <w:t>2014, presentados en 2015 (CERD/C/UKR/22-23)</w:t>
            </w:r>
          </w:p>
        </w:tc>
      </w:tr>
      <w:tr w:rsidR="00CB07DC" w:rsidTr="00CB07DC"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Uruguay</w:t>
            </w:r>
          </w:p>
        </w:tc>
        <w:tc>
          <w:tcPr>
            <w:tcW w:w="5386" w:type="dxa"/>
            <w:tcBorders>
              <w:bottom w:val="single" w:sz="12" w:space="0" w:color="auto"/>
            </w:tcBorders>
            <w:shd w:val="clear" w:color="auto" w:fill="auto"/>
          </w:tcPr>
          <w:p w:rsidR="00CB07DC" w:rsidRPr="00CB07DC" w:rsidRDefault="00CB07DC" w:rsidP="00CB07DC">
            <w:pPr>
              <w:pStyle w:val="SingleTxtG"/>
              <w:spacing w:before="40"/>
              <w:ind w:left="0" w:right="113"/>
              <w:jc w:val="left"/>
            </w:pPr>
            <w:r w:rsidRPr="00CB07DC">
              <w:t>Informes periódicos 21º a 23º que debían presentarse en</w:t>
            </w:r>
            <w:r>
              <w:t xml:space="preserve"> </w:t>
            </w:r>
            <w:r w:rsidRPr="00CB07DC">
              <w:t>2014, presentados en 2015 (CERD/C/URY/21-23)</w:t>
            </w:r>
          </w:p>
        </w:tc>
      </w:tr>
    </w:tbl>
    <w:p w:rsidR="00CB07DC" w:rsidRPr="00CB07DC" w:rsidRDefault="00CB07DC" w:rsidP="00CB07DC">
      <w:pPr>
        <w:pStyle w:val="SingleTxtG"/>
        <w:spacing w:before="120" w:after="240"/>
        <w:ind w:left="1304"/>
        <w:jc w:val="left"/>
        <w:rPr>
          <w:sz w:val="18"/>
          <w:szCs w:val="18"/>
        </w:rPr>
      </w:pPr>
      <w:proofErr w:type="gramStart"/>
      <w:r w:rsidRPr="00CB07DC">
        <w:rPr>
          <w:i/>
          <w:sz w:val="18"/>
          <w:szCs w:val="18"/>
          <w:vertAlign w:val="superscript"/>
        </w:rPr>
        <w:t>a</w:t>
      </w:r>
      <w:proofErr w:type="gramEnd"/>
      <w:r w:rsidRPr="00CB07DC">
        <w:rPr>
          <w:i/>
          <w:sz w:val="18"/>
          <w:szCs w:val="18"/>
        </w:rPr>
        <w:t xml:space="preserve">  </w:t>
      </w:r>
      <w:r w:rsidRPr="00CB07DC">
        <w:rPr>
          <w:sz w:val="18"/>
          <w:szCs w:val="18"/>
        </w:rPr>
        <w:t xml:space="preserve">Examen </w:t>
      </w:r>
      <w:r w:rsidRPr="00FA1FC7">
        <w:t>previsto para el presente</w:t>
      </w:r>
      <w:r w:rsidRPr="00CB07DC">
        <w:rPr>
          <w:sz w:val="18"/>
          <w:szCs w:val="18"/>
        </w:rPr>
        <w:t xml:space="preserve"> período de sesiones.</w:t>
      </w:r>
    </w:p>
    <w:p w:rsidR="00CB07DC" w:rsidRPr="00CB07DC" w:rsidRDefault="00CB07DC" w:rsidP="00CB07DC">
      <w:pPr>
        <w:pStyle w:val="SingleTxtG"/>
        <w:jc w:val="left"/>
        <w:rPr>
          <w:b/>
        </w:rPr>
      </w:pPr>
      <w:r w:rsidRPr="00CB07DC">
        <w:t>Cuadro 2</w:t>
      </w:r>
      <w:r w:rsidRPr="00CB07DC">
        <w:br/>
      </w:r>
      <w:r w:rsidRPr="00CB07DC">
        <w:rPr>
          <w:b/>
        </w:rPr>
        <w:t>Estados partes de los que quedan por recibir informes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2142"/>
        <w:gridCol w:w="3058"/>
        <w:gridCol w:w="2170"/>
      </w:tblGrid>
      <w:tr w:rsidR="00CB07DC" w:rsidRPr="00AC05D7" w:rsidTr="00AC05D7">
        <w:trPr>
          <w:trHeight w:val="240"/>
          <w:tblHeader/>
        </w:trPr>
        <w:tc>
          <w:tcPr>
            <w:tcW w:w="21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07DC" w:rsidRPr="00AC05D7" w:rsidRDefault="00CB07DC" w:rsidP="00AC05D7">
            <w:pPr>
              <w:spacing w:before="80" w:after="80" w:line="200" w:lineRule="exact"/>
              <w:rPr>
                <w:i/>
                <w:sz w:val="16"/>
              </w:rPr>
            </w:pPr>
            <w:r w:rsidRPr="00AC05D7">
              <w:rPr>
                <w:i/>
                <w:sz w:val="16"/>
              </w:rPr>
              <w:t>Estado parte</w:t>
            </w:r>
          </w:p>
        </w:tc>
        <w:tc>
          <w:tcPr>
            <w:tcW w:w="30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07DC" w:rsidRPr="00AC05D7" w:rsidRDefault="00CB07DC" w:rsidP="00AC05D7">
            <w:pPr>
              <w:spacing w:before="80" w:after="80" w:line="200" w:lineRule="exact"/>
              <w:rPr>
                <w:i/>
                <w:sz w:val="16"/>
              </w:rPr>
            </w:pPr>
            <w:r w:rsidRPr="00AC05D7">
              <w:rPr>
                <w:i/>
                <w:sz w:val="16"/>
              </w:rPr>
              <w:t>Informe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07DC" w:rsidRPr="00AC05D7" w:rsidRDefault="00CB07DC" w:rsidP="00AC05D7">
            <w:pPr>
              <w:spacing w:before="80" w:after="80" w:line="200" w:lineRule="exact"/>
              <w:rPr>
                <w:i/>
                <w:sz w:val="16"/>
              </w:rPr>
            </w:pPr>
            <w:r w:rsidRPr="00AC05D7">
              <w:rPr>
                <w:i/>
                <w:sz w:val="16"/>
              </w:rPr>
              <w:t>Fecha en que debía presentarse</w:t>
            </w:r>
          </w:p>
        </w:tc>
      </w:tr>
      <w:tr w:rsidR="00CB07DC" w:rsidRPr="00AC05D7" w:rsidTr="00AC05D7">
        <w:trPr>
          <w:trHeight w:hRule="exact" w:val="113"/>
          <w:tblHeader/>
        </w:trPr>
        <w:tc>
          <w:tcPr>
            <w:tcW w:w="214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CB07DC" w:rsidRPr="00AC05D7" w:rsidRDefault="00CB07DC" w:rsidP="00AC05D7">
            <w:pPr>
              <w:spacing w:before="40" w:after="120"/>
            </w:pPr>
          </w:p>
        </w:tc>
        <w:tc>
          <w:tcPr>
            <w:tcW w:w="3058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CB07DC" w:rsidRPr="00AC05D7" w:rsidRDefault="00CB07DC" w:rsidP="00AC05D7">
            <w:pPr>
              <w:spacing w:before="40" w:after="120"/>
            </w:pPr>
          </w:p>
        </w:tc>
        <w:tc>
          <w:tcPr>
            <w:tcW w:w="217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CB07DC" w:rsidRPr="00AC05D7" w:rsidRDefault="00CB07DC" w:rsidP="00AC05D7">
            <w:pPr>
              <w:spacing w:before="40" w:after="120"/>
            </w:pP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tcBorders>
              <w:top w:val="nil"/>
            </w:tcBorders>
            <w:shd w:val="clear" w:color="auto" w:fill="auto"/>
          </w:tcPr>
          <w:p w:rsidR="00AC05D7" w:rsidRPr="00AC05D7" w:rsidRDefault="00AC05D7" w:rsidP="00AC05D7">
            <w:r w:rsidRPr="00AC05D7">
              <w:t>Afganistán</w:t>
            </w:r>
          </w:p>
        </w:tc>
        <w:tc>
          <w:tcPr>
            <w:tcW w:w="3058" w:type="dxa"/>
            <w:tcBorders>
              <w:top w:val="nil"/>
            </w:tcBorders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tcBorders>
              <w:top w:val="nil"/>
            </w:tcBorders>
            <w:shd w:val="clear" w:color="auto" w:fill="auto"/>
          </w:tcPr>
          <w:p w:rsidR="00AC05D7" w:rsidRPr="00AC05D7" w:rsidRDefault="00AC05D7" w:rsidP="00AC05D7">
            <w:r w:rsidRPr="00AC05D7">
              <w:t>5 de agosto de 1986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1988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1990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1992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1994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Séptimo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1996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1998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90E72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5 de agosto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5 de agosto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agosto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Andorra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Informe inicial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22 de octubre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23 de octubre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23 de octubre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23 de octubre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23 de octubre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Antigua y Barbuda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10º y 11º,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24 de noviembre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24 de noviembre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 xml:space="preserve">er </w:t>
            </w:r>
            <w:r w:rsidRPr="00AC05D7">
              <w:t>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24 de noviembre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24 de noviembre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Arabia Saudita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cuarto y quinto, que se</w:t>
            </w:r>
            <w:r>
              <w:t xml:space="preserve"> </w:t>
            </w:r>
            <w:r w:rsidRPr="00AC05D7">
              <w:t>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22 de octubre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22 de octubre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22 de octubre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22 de octubre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22 de octubre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Argelia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20º y 21º, que</w:t>
            </w:r>
            <w:r>
              <w:t xml:space="preserve"> </w:t>
            </w:r>
            <w:r w:rsidRPr="00AC05D7">
              <w:t xml:space="preserve">se presentarán conjuntamente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marzo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Austria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21º y 22º,</w:t>
            </w:r>
            <w:r>
              <w:t xml:space="preserve"> </w:t>
            </w:r>
            <w:r w:rsidRPr="00AC05D7">
              <w:t>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junio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Bahamas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15º y 16º,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septiembre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septiembre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18º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septiembre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septiembre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septiembre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Bahrein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octavo y noveno, que se 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abril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abril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6B3EF4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abril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abril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abril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Bangladesh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lastRenderedPageBreak/>
              <w:t>Barbados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17º y 18º,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diciembre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diciembre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diciembre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6B3EF4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diciembre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diciembre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Belice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diciembre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diciembre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diciembre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diciembre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diciembre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diciembre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diciembre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Benin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diciembre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diciembre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diciembre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diciembre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diciembre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diciembre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diciembre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Bolivia (Estado Plurinacional de)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21º a 24º, que</w:t>
            </w:r>
            <w:r>
              <w:t xml:space="preserve"> </w:t>
            </w:r>
            <w:r w:rsidRPr="00AC05D7">
              <w:t>se</w:t>
            </w:r>
            <w:r>
              <w:t xml:space="preserve"> </w:t>
            </w:r>
            <w:r w:rsidRPr="00AC05D7">
              <w:t>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octubre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octubre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Botswana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Informes 17º y 18º, que se presentarán conjuntamente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22 de marzo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22 de marzo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22 de marzo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22 de marzo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Brasil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18º a 20º,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Burundi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1998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6B3EF4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14º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15º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lastRenderedPageBreak/>
              <w:t>Cabo Verde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Informes 13º y 14º,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2 de noviembre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 de noviembre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 de noviembre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17º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 de noviembre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18º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 de noviembre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Camboya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14º y 15º, que 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diciembre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diciembre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China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14º a 16º, que</w:t>
            </w:r>
            <w:r>
              <w:t xml:space="preserve"> </w:t>
            </w:r>
            <w:r w:rsidRPr="00AC05D7">
              <w:t>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Comoras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27 de octubre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27 de octubre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27 de octubre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27 de octubre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27 de octubre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27 de octubre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Congo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10º y 11º, que 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Côte d’Ivoire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15º a 17º,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febrero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febrero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febrero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febrero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febrero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febrero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Croacia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noveno y décimo, que se</w:t>
            </w:r>
            <w:r>
              <w:t xml:space="preserve"> </w:t>
            </w:r>
            <w:r w:rsidRPr="00AC05D7">
              <w:t>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octubre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octubre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Cuba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19º a 21º, que</w:t>
            </w:r>
            <w:r>
              <w:t xml:space="preserve"> </w:t>
            </w:r>
            <w:r w:rsidRPr="00AC05D7">
              <w:t>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Djibouti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Informe inicial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octubre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234A52">
            <w:r w:rsidRPr="00AC05D7">
              <w:t xml:space="preserve">Segundo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octubre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Eritrea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agosto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agosto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agosto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agosto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agosto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agosto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agosto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Estado de Palestina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 de mayo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Etiopía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17º a 19º, que</w:t>
            </w:r>
            <w:r>
              <w:t xml:space="preserve"> </w:t>
            </w:r>
            <w:r w:rsidRPr="00AC05D7">
              <w:t>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23 de julio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Filipinas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21º y 22º, que</w:t>
            </w:r>
            <w:r>
              <w:t xml:space="preserve"> </w:t>
            </w:r>
            <w:r w:rsidRPr="00AC05D7">
              <w:t>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24º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Gabón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1999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2001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2003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30 de marzo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Gambia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1982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1984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1986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1988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1990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1992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1994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1996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1998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Ghana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18º y 19º,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6B3EF4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lastRenderedPageBreak/>
              <w:t>Granada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10 de junio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Guinea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13 de abril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13 de abril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13 de abril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13 de abril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13 de abril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13 de abril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13 de abril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13 de abril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13 de abril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Guinea-Bissau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 de diciembre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Segundo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 de diciembre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Tercer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 de diciembre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Guinea Ecuatorial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noviembre de 2003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Segundo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noviembre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noviembre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noviembre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noviembre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noviembre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8 de noviembre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Guyana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15º y 16º,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Haití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enero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enero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enero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enero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enero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enero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Hungría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lastRenderedPageBreak/>
              <w:t>India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Informes 20º y 21º,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4 de enero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Indonesia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cuarto a sexto,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julio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julio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julio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Irán (República</w:t>
            </w:r>
            <w:r w:rsidRPr="00AC05D7">
              <w:br/>
              <w:t>Islámica del)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20º a 22º,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Irlanda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quinto a séptimo,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28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Islandia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21º a 23º, que</w:t>
            </w:r>
            <w:r>
              <w:t xml:space="preserve"> </w:t>
            </w:r>
            <w:r w:rsidRPr="00AC05D7">
              <w:t>se</w:t>
            </w:r>
            <w:r>
              <w:t xml:space="preserve"> </w:t>
            </w:r>
            <w:r w:rsidRPr="00AC05D7">
              <w:t>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Islas Salomón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1985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1987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1989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1991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1993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1995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1997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1999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2001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2003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Lesotho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diciembre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diciembre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diciembre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diciembre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diciembre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20º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diciembre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diciembre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22º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diciembre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lastRenderedPageBreak/>
              <w:t>Letonia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Informes sexto a octavo,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14 de mayo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mayo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mayo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mayo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14 de mayo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Liberia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1977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1979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1981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1983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1985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1987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1989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1991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1993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1995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1997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1999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2001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2003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diciembre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Libia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18º y 19º, que se presentarán</w:t>
            </w:r>
            <w:r>
              <w:t xml:space="preserve"> </w:t>
            </w:r>
            <w:r w:rsidRPr="00AC05D7">
              <w:t>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Madagascar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19º y 20º, que se presentarán 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marzo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marzo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marzo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marzo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marzo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Malawi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1997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1999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2001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2003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julio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Maldivas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13º a 15º, que se presentarán</w:t>
            </w:r>
            <w:r>
              <w:t xml:space="preserve"> </w:t>
            </w:r>
            <w:r w:rsidRPr="00AC05D7">
              <w:t>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24 de mayo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Malí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15º y 16º, que se presentarán 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agosto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agosto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agosto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agosto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agosto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agosto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Malta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21º y 22º, que</w:t>
            </w:r>
            <w:r>
              <w:t xml:space="preserve"> </w:t>
            </w:r>
            <w:r w:rsidRPr="00AC05D7">
              <w:t>se</w:t>
            </w:r>
            <w:r>
              <w:t xml:space="preserve"> </w:t>
            </w:r>
            <w:r w:rsidRPr="00AC05D7">
              <w:t>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junio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Marruecos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19º a 21º, que</w:t>
            </w:r>
            <w:r>
              <w:t xml:space="preserve"> </w:t>
            </w:r>
            <w:r w:rsidRPr="00AC05D7">
              <w:t>se</w:t>
            </w:r>
            <w:r>
              <w:t xml:space="preserve"> </w:t>
            </w:r>
            <w:r w:rsidRPr="00AC05D7">
              <w:t>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22º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Mauricio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20º a 22º,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29 de junio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Mauritania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octavo a décimo, que se 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enero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enero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Mónaco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séptimo a noveno,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27 de octubre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27 de octubre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Mozambique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13º y 14º, que se presentarán 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mayo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mayo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mayo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18 de mayo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Nepal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17º a 19º, que se presentarán 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 de marzo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 de marzo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 de marzo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 de marzo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6B3EF4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 de marzo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lastRenderedPageBreak/>
              <w:t>Nicaragua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Informes 15º a 17º,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17 de marzo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pPr>
              <w:keepNext/>
              <w:keepLines/>
            </w:pPr>
            <w:r w:rsidRPr="00AC05D7">
              <w:t>17 de marzo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Nigeria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19º y 20º, que se presentarán 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Panamá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21º a 23º,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Papua Nueva Guinea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1985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1987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1989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1991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1993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1995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1997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1999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2001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2003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febrero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Qatar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17º a 20º,</w:t>
            </w:r>
            <w:r>
              <w:t xml:space="preserve"> </w:t>
            </w:r>
            <w:r w:rsidRPr="00AC05D7">
              <w:t>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agosto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vMerge w:val="restart"/>
            <w:shd w:val="clear" w:color="auto" w:fill="auto"/>
          </w:tcPr>
          <w:p w:rsidR="00AC05D7" w:rsidRPr="00AC05D7" w:rsidRDefault="00AC05D7" w:rsidP="00AC05D7">
            <w:r w:rsidRPr="00AC05D7">
              <w:t>República Árabe Siria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vMerge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234A52" w:rsidRPr="00AC05D7" w:rsidTr="00AC05D7">
        <w:trPr>
          <w:trHeight w:val="240"/>
        </w:trPr>
        <w:tc>
          <w:tcPr>
            <w:tcW w:w="2142" w:type="dxa"/>
            <w:vMerge w:val="restart"/>
            <w:shd w:val="clear" w:color="auto" w:fill="auto"/>
          </w:tcPr>
          <w:p w:rsidR="00234A52" w:rsidRPr="00AC05D7" w:rsidRDefault="00234A52" w:rsidP="00AC05D7">
            <w:r w:rsidRPr="00AC05D7">
              <w:t>República Centroafricana</w:t>
            </w:r>
          </w:p>
        </w:tc>
        <w:tc>
          <w:tcPr>
            <w:tcW w:w="3058" w:type="dxa"/>
            <w:shd w:val="clear" w:color="auto" w:fill="auto"/>
          </w:tcPr>
          <w:p w:rsidR="00234A52" w:rsidRPr="00AC05D7" w:rsidRDefault="00234A52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234A52" w:rsidRPr="00AC05D7" w:rsidRDefault="00234A52" w:rsidP="00AC05D7">
            <w:r w:rsidRPr="00AC05D7">
              <w:t>15 de abril de 1986</w:t>
            </w:r>
          </w:p>
        </w:tc>
      </w:tr>
      <w:tr w:rsidR="00234A52" w:rsidRPr="00AC05D7" w:rsidTr="00AC05D7">
        <w:trPr>
          <w:trHeight w:val="240"/>
        </w:trPr>
        <w:tc>
          <w:tcPr>
            <w:tcW w:w="2142" w:type="dxa"/>
            <w:vMerge/>
            <w:shd w:val="clear" w:color="auto" w:fill="auto"/>
          </w:tcPr>
          <w:p w:rsidR="00234A52" w:rsidRPr="00AC05D7" w:rsidRDefault="00234A52" w:rsidP="00AC05D7"/>
        </w:tc>
        <w:tc>
          <w:tcPr>
            <w:tcW w:w="3058" w:type="dxa"/>
            <w:shd w:val="clear" w:color="auto" w:fill="auto"/>
          </w:tcPr>
          <w:p w:rsidR="00234A52" w:rsidRPr="00AC05D7" w:rsidRDefault="00234A52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234A52" w:rsidRPr="00AC05D7" w:rsidRDefault="00234A52" w:rsidP="00AC05D7">
            <w:r w:rsidRPr="00AC05D7">
              <w:t>15 de abril de 1988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1990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1992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1994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1996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1998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20º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abril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República Democrática del Congo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16º a 18º, que se presentarán 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mayo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República Democrática Popular Lao 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19º a 21º, que</w:t>
            </w:r>
            <w:r>
              <w:t xml:space="preserve"> </w:t>
            </w:r>
            <w:r w:rsidRPr="00AC05D7">
              <w:t xml:space="preserve">se presentarán conjuntamente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24 de marzo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República Unida de Tanzanía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17º y 18º,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26 de noviembre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Rumania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20º a 22º, que</w:t>
            </w:r>
            <w:r>
              <w:t xml:space="preserve"> </w:t>
            </w:r>
            <w:r w:rsidRPr="00AC05D7">
              <w:t xml:space="preserve">se presentarán conjuntamente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octubre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15 de octubre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Saint Kitts y Nevis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Informe inicial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noviembre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noviembre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noviembre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noviembre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noviembre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San Marino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abril de 2003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abril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abril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abril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abril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abril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11 de abril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San Vicente y</w:t>
            </w:r>
            <w:r w:rsidRPr="00AC05D7">
              <w:br/>
              <w:t>las Granadinas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11º a 13º,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diciembre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diciembre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diciembre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diciembre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diciembre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Santa Lucía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1991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1993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1995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1997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1999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2001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2003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marzo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Senegal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18º y 19º,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19 de mayo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Serbia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segundo a cuarto,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Seychelles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1989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Séptimo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1991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1993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1995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6 de abril de 1997 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1999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2001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2003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6 de abril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Sierra Leona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suplementario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31 de marzo de 1975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1976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1978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1980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1982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1984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1986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1988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1990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1992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1994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1996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1998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Somalia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1984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1986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Séptimo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1988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1990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1992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Décimo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1994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1996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1998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25 de septiembre de 2006 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25 de septiembre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Swazilandia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7 de mayo de 1998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7 de mayo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7 de mayo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7 de mayo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7 de mayo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7 de mayo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7 de mayo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7 de mayo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7 de mayo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7 de mayo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Timor-Leste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 inicial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Segundo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Tercer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Cuarto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Quinto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16 de abril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Tonga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15º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2001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2003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AC05D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marzo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Trinidad y Tabago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15º y 16º,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noviembre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noviembre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noviembre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19º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noviembre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20º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noviembre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77016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3 de noviembre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Túnez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770167">
            <w:r w:rsidRPr="00AC05D7">
              <w:t>Informes 20º a 22º, que</w:t>
            </w:r>
            <w:r w:rsidR="00770167">
              <w:t xml:space="preserve"> </w:t>
            </w:r>
            <w:r w:rsidRPr="00AC05D7">
              <w:t>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23</w:t>
            </w:r>
            <w:r w:rsidRPr="00770167">
              <w:rPr>
                <w:vertAlign w:val="superscript"/>
              </w:rPr>
              <w:t>er</w:t>
            </w:r>
            <w:r w:rsidRPr="00AC05D7">
              <w:t xml:space="preserve"> informe periódico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24º informe periódico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4 de enero de 2016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Uganda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11º a 13º,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diciembre de 2005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14º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diciembre de 2007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15º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diciembre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16º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diciembre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17º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diciembre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18º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21 de diciembre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Viet Nam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15º y 17º, que 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9 de julio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Yemen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Informes 19º y 20º, que se presentarán conjuntamente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noviembre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770167">
              <w:rPr>
                <w:vertAlign w:val="superscript"/>
              </w:rPr>
              <w:t>er</w:t>
            </w:r>
            <w:r w:rsidR="0077016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17 de noviembre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Zambia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Informes 17º a 19º, que se presentarán conjuntamente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marzo de 2009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20º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marzo de 2011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21</w:t>
            </w:r>
            <w:r w:rsidRPr="0077016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marzo de 2013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22º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5 de marzo de 2015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/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/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>
            <w:r w:rsidRPr="00AC05D7">
              <w:t>Zimbabwe</w:t>
            </w:r>
          </w:p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Quinto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junio de 2000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Sexto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junio de 2002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Séptimo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junio de 2004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Octavo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junio de 2006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Noveno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junio de 2008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 xml:space="preserve">Décimo informe 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junio de 2010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shd w:val="clear" w:color="auto" w:fill="auto"/>
          </w:tcPr>
          <w:p w:rsidR="00AC05D7" w:rsidRPr="00AC05D7" w:rsidRDefault="00AC05D7" w:rsidP="00AC05D7"/>
        </w:tc>
        <w:tc>
          <w:tcPr>
            <w:tcW w:w="3058" w:type="dxa"/>
            <w:shd w:val="clear" w:color="auto" w:fill="auto"/>
          </w:tcPr>
          <w:p w:rsidR="00AC05D7" w:rsidRPr="00AC05D7" w:rsidRDefault="00AC05D7" w:rsidP="00AC05D7">
            <w:r w:rsidRPr="00AC05D7">
              <w:t>11</w:t>
            </w:r>
            <w:r w:rsidRPr="00770167">
              <w:rPr>
                <w:vertAlign w:val="superscript"/>
              </w:rPr>
              <w:t>er</w:t>
            </w:r>
            <w:r w:rsidRPr="00AC05D7">
              <w:t xml:space="preserve"> informe</w:t>
            </w:r>
          </w:p>
        </w:tc>
        <w:tc>
          <w:tcPr>
            <w:tcW w:w="2170" w:type="dxa"/>
            <w:shd w:val="clear" w:color="auto" w:fill="auto"/>
          </w:tcPr>
          <w:p w:rsidR="00AC05D7" w:rsidRPr="00AC05D7" w:rsidRDefault="00AC05D7" w:rsidP="00AC05D7">
            <w:r w:rsidRPr="00AC05D7">
              <w:t>12 de junio de 2012</w:t>
            </w:r>
          </w:p>
        </w:tc>
      </w:tr>
      <w:tr w:rsidR="00AC05D7" w:rsidRPr="00AC05D7" w:rsidTr="00AC05D7">
        <w:trPr>
          <w:trHeight w:val="240"/>
        </w:trPr>
        <w:tc>
          <w:tcPr>
            <w:tcW w:w="2142" w:type="dxa"/>
            <w:tcBorders>
              <w:bottom w:val="single" w:sz="12" w:space="0" w:color="auto"/>
            </w:tcBorders>
            <w:shd w:val="clear" w:color="auto" w:fill="auto"/>
          </w:tcPr>
          <w:p w:rsidR="00AC05D7" w:rsidRPr="00AC05D7" w:rsidRDefault="00AC05D7" w:rsidP="00770167">
            <w:pPr>
              <w:spacing w:after="120"/>
            </w:pPr>
          </w:p>
        </w:tc>
        <w:tc>
          <w:tcPr>
            <w:tcW w:w="3058" w:type="dxa"/>
            <w:tcBorders>
              <w:bottom w:val="single" w:sz="12" w:space="0" w:color="auto"/>
            </w:tcBorders>
            <w:shd w:val="clear" w:color="auto" w:fill="auto"/>
          </w:tcPr>
          <w:p w:rsidR="00AC05D7" w:rsidRPr="00AC05D7" w:rsidRDefault="00AC05D7" w:rsidP="00770167">
            <w:pPr>
              <w:spacing w:after="120"/>
            </w:pPr>
            <w:r w:rsidRPr="00AC05D7">
              <w:t>12º informe</w:t>
            </w:r>
          </w:p>
        </w:tc>
        <w:tc>
          <w:tcPr>
            <w:tcW w:w="2170" w:type="dxa"/>
            <w:tcBorders>
              <w:bottom w:val="single" w:sz="12" w:space="0" w:color="auto"/>
            </w:tcBorders>
            <w:shd w:val="clear" w:color="auto" w:fill="auto"/>
          </w:tcPr>
          <w:p w:rsidR="00AC05D7" w:rsidRPr="00AC05D7" w:rsidRDefault="00AC05D7" w:rsidP="00770167">
            <w:pPr>
              <w:spacing w:after="120"/>
            </w:pPr>
            <w:r w:rsidRPr="00AC05D7">
              <w:t>12 de junio de 2014</w:t>
            </w:r>
          </w:p>
        </w:tc>
      </w:tr>
    </w:tbl>
    <w:p w:rsidR="00CB07DC" w:rsidRPr="00770167" w:rsidRDefault="00770167" w:rsidP="0077016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7DC" w:rsidRPr="00770167" w:rsidSect="00CB07D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E06" w:rsidRPr="00D43FF0" w:rsidRDefault="00741E06" w:rsidP="00D43FF0">
      <w:pPr>
        <w:pStyle w:val="Piedepgina"/>
      </w:pPr>
    </w:p>
  </w:endnote>
  <w:endnote w:type="continuationSeparator" w:id="0">
    <w:p w:rsidR="00741E06" w:rsidRPr="00D43FF0" w:rsidRDefault="00741E06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FC7" w:rsidRPr="00CB07DC" w:rsidRDefault="00FA1FC7" w:rsidP="00CB07DC">
    <w:pPr>
      <w:pStyle w:val="Piedepgina"/>
      <w:tabs>
        <w:tab w:val="right" w:pos="9638"/>
      </w:tabs>
    </w:pPr>
    <w:r w:rsidRPr="00CB07DC">
      <w:rPr>
        <w:b/>
        <w:sz w:val="18"/>
      </w:rPr>
      <w:fldChar w:fldCharType="begin"/>
    </w:r>
    <w:r w:rsidRPr="00CB07DC">
      <w:rPr>
        <w:b/>
        <w:sz w:val="18"/>
      </w:rPr>
      <w:instrText xml:space="preserve"> PAGE  \* MERGEFORMAT </w:instrText>
    </w:r>
    <w:r w:rsidRPr="00CB07DC">
      <w:rPr>
        <w:b/>
        <w:sz w:val="18"/>
      </w:rPr>
      <w:fldChar w:fldCharType="separate"/>
    </w:r>
    <w:r w:rsidR="004A7A69">
      <w:rPr>
        <w:b/>
        <w:noProof/>
        <w:sz w:val="18"/>
      </w:rPr>
      <w:t>16</w:t>
    </w:r>
    <w:r w:rsidRPr="00CB07DC">
      <w:rPr>
        <w:b/>
        <w:sz w:val="18"/>
      </w:rPr>
      <w:fldChar w:fldCharType="end"/>
    </w:r>
    <w:r>
      <w:rPr>
        <w:b/>
        <w:sz w:val="18"/>
      </w:rPr>
      <w:tab/>
    </w:r>
    <w:r>
      <w:t>GE.16-10028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FC7" w:rsidRPr="00CB07DC" w:rsidRDefault="00FA1FC7" w:rsidP="00CB07DC">
    <w:pPr>
      <w:pStyle w:val="Piedepgina"/>
      <w:tabs>
        <w:tab w:val="right" w:pos="9638"/>
      </w:tabs>
      <w:rPr>
        <w:b/>
        <w:sz w:val="18"/>
      </w:rPr>
    </w:pPr>
    <w:r>
      <w:t>GE.16-10028</w:t>
    </w:r>
    <w:r>
      <w:tab/>
    </w:r>
    <w:r w:rsidRPr="00CB07DC">
      <w:rPr>
        <w:b/>
        <w:sz w:val="18"/>
      </w:rPr>
      <w:fldChar w:fldCharType="begin"/>
    </w:r>
    <w:r w:rsidRPr="00CB07DC">
      <w:rPr>
        <w:b/>
        <w:sz w:val="18"/>
      </w:rPr>
      <w:instrText xml:space="preserve"> PAGE  \* MERGEFORMAT </w:instrText>
    </w:r>
    <w:r w:rsidRPr="00CB07DC">
      <w:rPr>
        <w:b/>
        <w:sz w:val="18"/>
      </w:rPr>
      <w:fldChar w:fldCharType="separate"/>
    </w:r>
    <w:r w:rsidR="004A7A69">
      <w:rPr>
        <w:b/>
        <w:noProof/>
        <w:sz w:val="18"/>
      </w:rPr>
      <w:t>15</w:t>
    </w:r>
    <w:r w:rsidRPr="00CB07D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FC7" w:rsidRPr="00CB07DC" w:rsidRDefault="00FA1FC7" w:rsidP="00CB07DC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>
      <w:rPr>
        <w:noProof/>
      </w:rPr>
      <w:drawing>
        <wp:anchor distT="0" distB="0" distL="114300" distR="114300" simplePos="0" relativeHeight="251657728" behindDoc="0" locked="1" layoutInCell="1" allowOverlap="1" wp14:anchorId="394037AA" wp14:editId="6FA44EAB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</w:t>
    </w:r>
    <w:proofErr w:type="gramStart"/>
    <w:r>
      <w:rPr>
        <w:sz w:val="20"/>
      </w:rPr>
      <w:t>10028  (</w:t>
    </w:r>
    <w:proofErr w:type="gramEnd"/>
    <w:r>
      <w:rPr>
        <w:sz w:val="20"/>
      </w:rPr>
      <w:t>S)    200616    210616</w:t>
    </w:r>
    <w:r>
      <w:rPr>
        <w:sz w:val="20"/>
      </w:rPr>
      <w:br/>
    </w:r>
    <w:r w:rsidRPr="00CB07DC">
      <w:rPr>
        <w:rFonts w:ascii="C39T30Lfz" w:hAnsi="C39T30Lfz"/>
        <w:sz w:val="56"/>
      </w:rPr>
      <w:t></w:t>
    </w:r>
    <w:r w:rsidRPr="00CB07DC">
      <w:rPr>
        <w:rFonts w:ascii="C39T30Lfz" w:hAnsi="C39T30Lfz"/>
        <w:sz w:val="56"/>
      </w:rPr>
      <w:t></w:t>
    </w:r>
    <w:r w:rsidRPr="00CB07DC">
      <w:rPr>
        <w:rFonts w:ascii="C39T30Lfz" w:hAnsi="C39T30Lfz"/>
        <w:sz w:val="56"/>
      </w:rPr>
      <w:t></w:t>
    </w:r>
    <w:r w:rsidRPr="00CB07DC">
      <w:rPr>
        <w:rFonts w:ascii="C39T30Lfz" w:hAnsi="C39T30Lfz"/>
        <w:sz w:val="56"/>
      </w:rPr>
      <w:t></w:t>
    </w:r>
    <w:r w:rsidRPr="00CB07DC">
      <w:rPr>
        <w:rFonts w:ascii="C39T30Lfz" w:hAnsi="C39T30Lfz"/>
        <w:sz w:val="56"/>
      </w:rPr>
      <w:t></w:t>
    </w:r>
    <w:r w:rsidRPr="00CB07DC">
      <w:rPr>
        <w:rFonts w:ascii="C39T30Lfz" w:hAnsi="C39T30Lfz"/>
        <w:sz w:val="56"/>
      </w:rPr>
      <w:t></w:t>
    </w:r>
    <w:r w:rsidRPr="00CB07DC">
      <w:rPr>
        <w:rFonts w:ascii="C39T30Lfz" w:hAnsi="C39T30Lfz"/>
        <w:sz w:val="56"/>
      </w:rPr>
      <w:t></w:t>
    </w:r>
    <w:r w:rsidRPr="00CB07DC">
      <w:rPr>
        <w:rFonts w:ascii="C39T30Lfz" w:hAnsi="C39T30Lfz"/>
        <w:sz w:val="56"/>
      </w:rPr>
      <w:t></w:t>
    </w:r>
    <w:r w:rsidRPr="00CB07DC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D6AF521" wp14:editId="5B4AA1F8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ERD/C/90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90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E06" w:rsidRPr="001075E9" w:rsidRDefault="00741E0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41E06" w:rsidRDefault="00741E06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FC7" w:rsidRPr="00CB07DC" w:rsidRDefault="00FA1FC7">
    <w:pPr>
      <w:pStyle w:val="Encabezado"/>
    </w:pPr>
    <w:r>
      <w:t>CERD/C/90/2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FC7" w:rsidRPr="00CB07DC" w:rsidRDefault="00FA1FC7" w:rsidP="00CB07DC">
    <w:pPr>
      <w:pStyle w:val="Encabezado"/>
      <w:jc w:val="right"/>
    </w:pPr>
    <w:r>
      <w:t>CERD/C/90/2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2">
    <w:nsid w:val="20330AD0"/>
    <w:multiLevelType w:val="hybridMultilevel"/>
    <w:tmpl w:val="076AB328"/>
    <w:lvl w:ilvl="0" w:tplc="7E46B9FA">
      <w:start w:val="1"/>
      <w:numFmt w:val="bullet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13">
    <w:nsid w:val="267D4DE4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35245BD7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E669A5"/>
    <w:multiLevelType w:val="multilevel"/>
    <w:tmpl w:val="7D1632E0"/>
    <w:lvl w:ilvl="0">
      <w:start w:val="1"/>
      <w:numFmt w:val="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7">
    <w:nsid w:val="51376339"/>
    <w:multiLevelType w:val="hybridMultilevel"/>
    <w:tmpl w:val="BF64E6CC"/>
    <w:lvl w:ilvl="0" w:tplc="967CBD4C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>
    <w:nsid w:val="62022005"/>
    <w:multiLevelType w:val="hybridMultilevel"/>
    <w:tmpl w:val="33C2FB06"/>
    <w:lvl w:ilvl="0" w:tplc="0338D746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9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10759A2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730A22AC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>
    <w:nsid w:val="754C3D4A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78B46ECB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9"/>
  </w:num>
  <w:num w:numId="2">
    <w:abstractNumId w:val="15"/>
  </w:num>
  <w:num w:numId="3">
    <w:abstractNumId w:val="21"/>
  </w:num>
  <w:num w:numId="4">
    <w:abstractNumId w:val="22"/>
  </w:num>
  <w:num w:numId="5">
    <w:abstractNumId w:val="2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1"/>
  </w:num>
  <w:num w:numId="18">
    <w:abstractNumId w:val="16"/>
  </w:num>
  <w:num w:numId="19">
    <w:abstractNumId w:val="18"/>
  </w:num>
  <w:num w:numId="20">
    <w:abstractNumId w:val="12"/>
  </w:num>
  <w:num w:numId="21">
    <w:abstractNumId w:val="17"/>
  </w:num>
  <w:num w:numId="22">
    <w:abstractNumId w:val="13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2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0"/>
    <w:lvlOverride w:ilvl="0">
      <w:startOverride w:val="1"/>
    </w:lvlOverride>
  </w:num>
  <w:num w:numId="29">
    <w:abstractNumId w:val="14"/>
  </w:num>
  <w:num w:numId="30">
    <w:abstractNumId w:val="2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D82"/>
    <w:rsid w:val="00006BB9"/>
    <w:rsid w:val="000107A1"/>
    <w:rsid w:val="0002339D"/>
    <w:rsid w:val="00036733"/>
    <w:rsid w:val="000B57E7"/>
    <w:rsid w:val="000C0D82"/>
    <w:rsid w:val="000F09DF"/>
    <w:rsid w:val="000F61B2"/>
    <w:rsid w:val="00100EA7"/>
    <w:rsid w:val="00103A93"/>
    <w:rsid w:val="001075E9"/>
    <w:rsid w:val="00133DFF"/>
    <w:rsid w:val="00145F2F"/>
    <w:rsid w:val="00147AA3"/>
    <w:rsid w:val="00160FF7"/>
    <w:rsid w:val="00180183"/>
    <w:rsid w:val="00196389"/>
    <w:rsid w:val="001C7A89"/>
    <w:rsid w:val="001E2557"/>
    <w:rsid w:val="00201F1A"/>
    <w:rsid w:val="00234A5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A4946"/>
    <w:rsid w:val="004A7A69"/>
    <w:rsid w:val="0050108D"/>
    <w:rsid w:val="0051740C"/>
    <w:rsid w:val="00572E19"/>
    <w:rsid w:val="005F0B42"/>
    <w:rsid w:val="005F307A"/>
    <w:rsid w:val="00634841"/>
    <w:rsid w:val="00655A21"/>
    <w:rsid w:val="0067198A"/>
    <w:rsid w:val="006725B3"/>
    <w:rsid w:val="0067358F"/>
    <w:rsid w:val="006808A9"/>
    <w:rsid w:val="006B3EF4"/>
    <w:rsid w:val="006D631C"/>
    <w:rsid w:val="006F01BB"/>
    <w:rsid w:val="006F35EE"/>
    <w:rsid w:val="007021FF"/>
    <w:rsid w:val="007076CB"/>
    <w:rsid w:val="00741E06"/>
    <w:rsid w:val="00770167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32E0B"/>
    <w:rsid w:val="00A414EF"/>
    <w:rsid w:val="00A4674B"/>
    <w:rsid w:val="00A67872"/>
    <w:rsid w:val="00A90E72"/>
    <w:rsid w:val="00A917B3"/>
    <w:rsid w:val="00AB4B51"/>
    <w:rsid w:val="00AC05D7"/>
    <w:rsid w:val="00B066FC"/>
    <w:rsid w:val="00B10CC7"/>
    <w:rsid w:val="00B62458"/>
    <w:rsid w:val="00B778C8"/>
    <w:rsid w:val="00BA3587"/>
    <w:rsid w:val="00BB36EA"/>
    <w:rsid w:val="00BD33EE"/>
    <w:rsid w:val="00C427DB"/>
    <w:rsid w:val="00C60F0C"/>
    <w:rsid w:val="00C63C2A"/>
    <w:rsid w:val="00C805C9"/>
    <w:rsid w:val="00C907F0"/>
    <w:rsid w:val="00CA1679"/>
    <w:rsid w:val="00CB07DC"/>
    <w:rsid w:val="00CC15A3"/>
    <w:rsid w:val="00CF4DCD"/>
    <w:rsid w:val="00D05347"/>
    <w:rsid w:val="00D43FF0"/>
    <w:rsid w:val="00D90138"/>
    <w:rsid w:val="00DA26B8"/>
    <w:rsid w:val="00DD4E25"/>
    <w:rsid w:val="00E73F76"/>
    <w:rsid w:val="00EA31D8"/>
    <w:rsid w:val="00EA5579"/>
    <w:rsid w:val="00EF1360"/>
    <w:rsid w:val="00EF3220"/>
    <w:rsid w:val="00EF7198"/>
    <w:rsid w:val="00F41883"/>
    <w:rsid w:val="00F45524"/>
    <w:rsid w:val="00F46417"/>
    <w:rsid w:val="00F5709C"/>
    <w:rsid w:val="00F94155"/>
    <w:rsid w:val="00FA1FC7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footnote text" w:qFormat="1"/>
    <w:lsdException w:name="annotation text" w:semiHidden="1"/>
    <w:lsdException w:name="header" w:uiPriority="99" w:qFormat="1"/>
    <w:lsdException w:name="footer" w:qFormat="1"/>
    <w:lsdException w:name="index heading" w:semiHidden="1"/>
    <w:lsdException w:name="caption" w:semiHidden="1" w:uiPriority="35" w:qFormat="1"/>
    <w:lsdException w:name="table of figures" w:semiHidden="1"/>
    <w:lsdException w:name="footnote reference" w:qFormat="1"/>
    <w:lsdException w:name="annotation reference" w:semiHidden="1"/>
    <w:lsdException w:name="line number" w:qFormat="1"/>
    <w:lsdException w:name="page number" w:qFormat="1"/>
    <w:lsdException w:name="endnote reference" w:qFormat="1"/>
    <w:lsdException w:name="endnote text" w:qFormat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No List" w:uiPriority="99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FA1FC7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uiPriority w:val="9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uiPriority w:val="99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Textodeglobo">
    <w:name w:val="Balloon Text"/>
    <w:basedOn w:val="Normal"/>
    <w:link w:val="TextodegloboCar"/>
    <w:semiHidden/>
    <w:rsid w:val="006735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67358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character" w:customStyle="1" w:styleId="Ttulo1Car">
    <w:name w:val="Título 1 Car"/>
    <w:aliases w:val="Table_G Car,Cuadro_G Car"/>
    <w:basedOn w:val="Fuentedeprrafopredeter"/>
    <w:link w:val="Ttulo1"/>
    <w:uiPriority w:val="9"/>
    <w:rsid w:val="00CB07DC"/>
    <w:rPr>
      <w:rFonts w:cs="Arial"/>
      <w:bCs/>
      <w:szCs w:val="32"/>
      <w:lang w:val="es-ES" w:eastAsia="es-ES"/>
    </w:rPr>
  </w:style>
  <w:style w:type="character" w:customStyle="1" w:styleId="Ttulo2Car">
    <w:name w:val="Título 2 Car"/>
    <w:link w:val="Ttulo2"/>
    <w:uiPriority w:val="9"/>
    <w:rsid w:val="00CB07DC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CB07DC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CB07DC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CB07DC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CB07DC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CB07DC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CB07DC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CB07DC"/>
    <w:rPr>
      <w:rFonts w:ascii="Arial" w:hAnsi="Arial" w:cs="Arial"/>
      <w:sz w:val="22"/>
      <w:szCs w:val="22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CB07DC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CB07DC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CB07DC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99"/>
    <w:rsid w:val="00CB07DC"/>
    <w:rPr>
      <w:b/>
      <w:sz w:val="18"/>
      <w:lang w:val="es-ES" w:eastAsia="es-ES"/>
    </w:rPr>
  </w:style>
  <w:style w:type="paragraph" w:styleId="Revisin">
    <w:name w:val="Revision"/>
    <w:hidden/>
    <w:uiPriority w:val="99"/>
    <w:semiHidden/>
    <w:rsid w:val="00CB07DC"/>
    <w:rPr>
      <w:rFonts w:eastAsiaTheme="minorHAnsi"/>
      <w:spacing w:val="4"/>
      <w:w w:val="103"/>
      <w:szCs w:val="22"/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footnote text" w:qFormat="1"/>
    <w:lsdException w:name="annotation text" w:semiHidden="1"/>
    <w:lsdException w:name="header" w:uiPriority="99" w:qFormat="1"/>
    <w:lsdException w:name="footer" w:qFormat="1"/>
    <w:lsdException w:name="index heading" w:semiHidden="1"/>
    <w:lsdException w:name="caption" w:semiHidden="1" w:uiPriority="35" w:qFormat="1"/>
    <w:lsdException w:name="table of figures" w:semiHidden="1"/>
    <w:lsdException w:name="footnote reference" w:qFormat="1"/>
    <w:lsdException w:name="annotation reference" w:semiHidden="1"/>
    <w:lsdException w:name="line number" w:qFormat="1"/>
    <w:lsdException w:name="page number" w:qFormat="1"/>
    <w:lsdException w:name="endnote reference" w:qFormat="1"/>
    <w:lsdException w:name="endnote text" w:qFormat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No List" w:uiPriority="99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FA1FC7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uiPriority w:val="9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uiPriority w:val="99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Textodeglobo">
    <w:name w:val="Balloon Text"/>
    <w:basedOn w:val="Normal"/>
    <w:link w:val="TextodegloboCar"/>
    <w:semiHidden/>
    <w:rsid w:val="006735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67358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character" w:customStyle="1" w:styleId="Ttulo1Car">
    <w:name w:val="Título 1 Car"/>
    <w:aliases w:val="Table_G Car,Cuadro_G Car"/>
    <w:basedOn w:val="Fuentedeprrafopredeter"/>
    <w:link w:val="Ttulo1"/>
    <w:uiPriority w:val="9"/>
    <w:rsid w:val="00CB07DC"/>
    <w:rPr>
      <w:rFonts w:cs="Arial"/>
      <w:bCs/>
      <w:szCs w:val="32"/>
      <w:lang w:val="es-ES" w:eastAsia="es-ES"/>
    </w:rPr>
  </w:style>
  <w:style w:type="character" w:customStyle="1" w:styleId="Ttulo2Car">
    <w:name w:val="Título 2 Car"/>
    <w:link w:val="Ttulo2"/>
    <w:uiPriority w:val="9"/>
    <w:rsid w:val="00CB07DC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CB07DC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CB07DC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CB07DC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CB07DC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CB07DC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CB07DC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CB07DC"/>
    <w:rPr>
      <w:rFonts w:ascii="Arial" w:hAnsi="Arial" w:cs="Arial"/>
      <w:sz w:val="22"/>
      <w:szCs w:val="22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CB07DC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CB07DC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CB07DC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99"/>
    <w:rsid w:val="00CB07DC"/>
    <w:rPr>
      <w:b/>
      <w:sz w:val="18"/>
      <w:lang w:val="es-ES" w:eastAsia="es-ES"/>
    </w:rPr>
  </w:style>
  <w:style w:type="paragraph" w:styleId="Revisin">
    <w:name w:val="Revision"/>
    <w:hidden/>
    <w:uiPriority w:val="99"/>
    <w:semiHidden/>
    <w:rsid w:val="00CB07DC"/>
    <w:rPr>
      <w:rFonts w:eastAsiaTheme="minorHAnsi"/>
      <w:spacing w:val="4"/>
      <w:w w:val="103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56B5A-EB54-4A86-94F1-F3515F8BC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16</Pages>
  <Words>4209</Words>
  <Characters>23154</Characters>
  <Application>Microsoft Office Word</Application>
  <DocSecurity>0</DocSecurity>
  <Lines>192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CERD/C/90/2</vt:lpstr>
      <vt:lpstr>CERD/C/90/2</vt:lpstr>
    </vt:vector>
  </TitlesOfParts>
  <Company>DCM</Company>
  <LinksUpToDate>false</LinksUpToDate>
  <CharactersWithSpaces>27309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CERD/C/90/2</dc:title>
  <dc:creator>Urquizu</dc:creator>
  <cp:lastModifiedBy>Plaza</cp:lastModifiedBy>
  <cp:revision>3</cp:revision>
  <cp:lastPrinted>2016-06-21T14:32:00Z</cp:lastPrinted>
  <dcterms:created xsi:type="dcterms:W3CDTF">2016-06-21T14:32:00Z</dcterms:created>
  <dcterms:modified xsi:type="dcterms:W3CDTF">2016-06-21T14:32:00Z</dcterms:modified>
</cp:coreProperties>
</file>