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B7679" w14:paraId="4CD600FA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0C4FF09C" w14:textId="77777777" w:rsidR="006B3E27" w:rsidRPr="006E4C12" w:rsidRDefault="006B3E27" w:rsidP="000D1F4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71CE365C" w14:textId="1379CC84" w:rsidR="006B3E27" w:rsidRPr="00662F2B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662F2B">
              <w:rPr>
                <w:rFonts w:hint="cs"/>
                <w:sz w:val="30"/>
                <w:szCs w:val="30"/>
                <w:rtl/>
              </w:rPr>
              <w:t>الأمم</w:t>
            </w:r>
            <w:r w:rsidR="00815689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662F2B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0F084F47" w14:textId="21B22DCF" w:rsidR="006B3E27" w:rsidRPr="00C164EB" w:rsidRDefault="00C164EB" w:rsidP="00C164EB">
            <w:pPr>
              <w:bidi w:val="0"/>
              <w:jc w:val="left"/>
            </w:pPr>
            <w:r w:rsidRPr="00AD0F15">
              <w:rPr>
                <w:sz w:val="40"/>
              </w:rPr>
              <w:t>CRC</w:t>
            </w:r>
            <w:r w:rsidRPr="00AD0F15">
              <w:t>/C/VNM/CO/</w:t>
            </w:r>
            <w:r w:rsidRPr="007A5EF7">
              <w:t>5</w:t>
            </w:r>
            <w:r w:rsidRPr="00AD0F15">
              <w:t>-</w:t>
            </w:r>
            <w:r w:rsidRPr="007A5EF7">
              <w:t>6</w:t>
            </w:r>
          </w:p>
        </w:tc>
      </w:tr>
      <w:tr w:rsidR="006B3E27" w:rsidRPr="00DB7679" w14:paraId="266C2247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48F05AC6" w14:textId="77777777" w:rsidR="006B3E27" w:rsidRPr="00DB7679" w:rsidRDefault="0059622A" w:rsidP="006E444F">
            <w:pPr>
              <w:jc w:val="center"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48DE05D5" wp14:editId="08928D9B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47D7439B" w14:textId="5FCB7DED" w:rsidR="006B3E27" w:rsidRPr="007A5EF7" w:rsidRDefault="001E1CAD" w:rsidP="00073FE2">
            <w:pPr>
              <w:spacing w:before="24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z w:val="50"/>
                <w:szCs w:val="50"/>
                <w:rtl/>
              </w:rPr>
            </w:pPr>
            <w:r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</w:t>
            </w:r>
            <w:r w:rsidR="004A14A6"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ـ</w:t>
            </w:r>
            <w:r w:rsidR="004A14A6"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ة</w:t>
            </w:r>
            <w:r w:rsidR="00815689"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حقوق</w:t>
            </w:r>
            <w:r w:rsidR="00815689"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7A5EF7">
              <w:rPr>
                <w:rFonts w:ascii="Times New Roman Bold" w:hAnsi="Times New Roman Bold"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4CC55144" w14:textId="2D18A7A2" w:rsidR="006B3E27" w:rsidRDefault="00C164EB" w:rsidP="006E444F">
            <w:pPr>
              <w:bidi w:val="0"/>
              <w:spacing w:before="240"/>
              <w:jc w:val="left"/>
            </w:pPr>
            <w:r>
              <w:t>Dist</w:t>
            </w:r>
            <w:r w:rsidR="00AD0F15" w:rsidRPr="00AD0F15">
              <w:t>r.:</w:t>
            </w:r>
            <w:r w:rsidR="00815689">
              <w:t xml:space="preserve"> </w:t>
            </w:r>
            <w:r>
              <w:t>General</w:t>
            </w:r>
          </w:p>
          <w:p w14:paraId="7CC786CF" w14:textId="68E8603B" w:rsidR="00C164EB" w:rsidRDefault="00C164EB" w:rsidP="00C164EB">
            <w:pPr>
              <w:bidi w:val="0"/>
              <w:spacing w:line="240" w:lineRule="exact"/>
              <w:jc w:val="left"/>
            </w:pPr>
            <w:r w:rsidRPr="007A5EF7">
              <w:t>21</w:t>
            </w:r>
            <w:r w:rsidR="00815689">
              <w:t xml:space="preserve"> </w:t>
            </w:r>
            <w:r>
              <w:t>October</w:t>
            </w:r>
            <w:r w:rsidR="00815689">
              <w:t xml:space="preserve"> </w:t>
            </w:r>
            <w:r w:rsidRPr="007A5EF7">
              <w:t>2022</w:t>
            </w:r>
          </w:p>
          <w:p w14:paraId="0886E88F" w14:textId="77777777" w:rsidR="00C164EB" w:rsidRDefault="00C164EB" w:rsidP="00C164EB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28497DCE" w14:textId="40948FCA" w:rsidR="00C164EB" w:rsidRPr="00C164EB" w:rsidRDefault="00C164EB" w:rsidP="00C164EB">
            <w:pPr>
              <w:bidi w:val="0"/>
              <w:spacing w:line="240" w:lineRule="exact"/>
              <w:jc w:val="left"/>
            </w:pPr>
            <w:r>
              <w:t>Origina</w:t>
            </w:r>
            <w:r w:rsidR="00AD0F15" w:rsidRPr="00AD0F15">
              <w:t xml:space="preserve">l: </w:t>
            </w:r>
            <w:r>
              <w:t>English</w:t>
            </w:r>
          </w:p>
        </w:tc>
      </w:tr>
    </w:tbl>
    <w:p w14:paraId="294FFB33" w14:textId="4A021B95" w:rsidR="00815689" w:rsidRPr="007A5EF7" w:rsidRDefault="00815689" w:rsidP="00815689">
      <w:pPr>
        <w:pStyle w:val="SingleTxtGA"/>
        <w:spacing w:before="120" w:after="0"/>
        <w:ind w:left="0"/>
        <w:rPr>
          <w:b/>
          <w:bCs/>
          <w:color w:val="000000" w:themeColor="text1"/>
          <w:sz w:val="26"/>
          <w:szCs w:val="26"/>
          <w:lang w:val="ar-SA" w:eastAsia="zh-TW" w:bidi="en-GB"/>
        </w:rPr>
      </w:pPr>
      <w:r w:rsidRPr="007A5EF7">
        <w:rPr>
          <w:b/>
          <w:bCs/>
          <w:sz w:val="26"/>
          <w:szCs w:val="26"/>
          <w:rtl/>
        </w:rPr>
        <w:t>لجنة</w:t>
      </w:r>
      <w:r w:rsidRPr="007A5EF7">
        <w:rPr>
          <w:b/>
          <w:bCs/>
          <w:sz w:val="26"/>
          <w:szCs w:val="26"/>
          <w:rtl/>
        </w:rPr>
        <w:t xml:space="preserve"> </w:t>
      </w:r>
      <w:r w:rsidRPr="007A5EF7">
        <w:rPr>
          <w:b/>
          <w:bCs/>
          <w:sz w:val="26"/>
          <w:szCs w:val="26"/>
          <w:rtl/>
        </w:rPr>
        <w:t>حقوق</w:t>
      </w:r>
      <w:r w:rsidRPr="007A5EF7">
        <w:rPr>
          <w:b/>
          <w:bCs/>
          <w:sz w:val="26"/>
          <w:szCs w:val="26"/>
          <w:rtl/>
        </w:rPr>
        <w:t xml:space="preserve"> </w:t>
      </w:r>
      <w:r w:rsidRPr="007A5EF7">
        <w:rPr>
          <w:b/>
          <w:bCs/>
          <w:sz w:val="26"/>
          <w:szCs w:val="26"/>
          <w:rtl/>
        </w:rPr>
        <w:t>الطفل</w:t>
      </w:r>
    </w:p>
    <w:p w14:paraId="7C64A33F" w14:textId="212F725E" w:rsidR="00815689" w:rsidRPr="007A5EF7" w:rsidRDefault="00815689" w:rsidP="00815689">
      <w:pPr>
        <w:pStyle w:val="HCh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الملاحظات</w:t>
      </w:r>
      <w:r w:rsidRPr="007A5EF7">
        <w:rPr>
          <w:rtl/>
        </w:rPr>
        <w:t xml:space="preserve"> </w:t>
      </w:r>
      <w:r w:rsidRPr="007A5EF7">
        <w:rPr>
          <w:rtl/>
        </w:rPr>
        <w:t>الختامية</w:t>
      </w:r>
      <w:r w:rsidRPr="007A5EF7">
        <w:rPr>
          <w:rtl/>
        </w:rPr>
        <w:t xml:space="preserve"> </w:t>
      </w:r>
      <w:r w:rsidRPr="007A5EF7">
        <w:rPr>
          <w:rtl/>
        </w:rPr>
        <w:t>بشأن</w:t>
      </w:r>
      <w:r w:rsidRPr="007A5EF7">
        <w:rPr>
          <w:rtl/>
        </w:rPr>
        <w:t xml:space="preserve"> </w:t>
      </w:r>
      <w:r w:rsidRPr="007A5EF7">
        <w:rPr>
          <w:rtl/>
        </w:rPr>
        <w:t>التقرير</w:t>
      </w:r>
      <w:r w:rsidRPr="007A5EF7">
        <w:rPr>
          <w:rtl/>
        </w:rPr>
        <w:t xml:space="preserve"> </w:t>
      </w:r>
      <w:r w:rsidRPr="007A5EF7">
        <w:rPr>
          <w:rtl/>
        </w:rPr>
        <w:t>الجامع</w:t>
      </w:r>
      <w:r w:rsidRPr="007A5EF7">
        <w:rPr>
          <w:rtl/>
        </w:rPr>
        <w:t xml:space="preserve"> </w:t>
      </w:r>
      <w:r w:rsidRPr="007A5EF7">
        <w:rPr>
          <w:rtl/>
        </w:rPr>
        <w:t>للتقريرين</w:t>
      </w:r>
      <w:r w:rsidRPr="007A5EF7">
        <w:rPr>
          <w:rtl/>
        </w:rPr>
        <w:t xml:space="preserve"> </w:t>
      </w:r>
      <w:r w:rsidRPr="007A5EF7">
        <w:rPr>
          <w:rtl/>
        </w:rPr>
        <w:t>الدوريين</w:t>
      </w:r>
      <w:r w:rsidRPr="007A5EF7">
        <w:rPr>
          <w:rtl/>
        </w:rPr>
        <w:t xml:space="preserve"> </w:t>
      </w:r>
      <w:r w:rsidRPr="007A5EF7">
        <w:rPr>
          <w:rtl/>
        </w:rPr>
        <w:t>الخامس</w:t>
      </w:r>
      <w:r w:rsidRPr="007A5EF7">
        <w:rPr>
          <w:rtl/>
        </w:rPr>
        <w:t xml:space="preserve"> </w:t>
      </w:r>
      <w:r w:rsidRPr="007A5EF7">
        <w:rPr>
          <w:rtl/>
        </w:rPr>
        <w:t>والسادس</w:t>
      </w:r>
      <w:r w:rsidRPr="007A5EF7">
        <w:rPr>
          <w:rtl/>
        </w:rPr>
        <w:t xml:space="preserve"> </w:t>
      </w:r>
      <w:r w:rsidRPr="007A5EF7">
        <w:rPr>
          <w:rtl/>
        </w:rPr>
        <w:t>لفييت</w:t>
      </w:r>
      <w:r w:rsidRPr="007A5EF7">
        <w:rPr>
          <w:rtl/>
        </w:rPr>
        <w:t xml:space="preserve"> </w:t>
      </w:r>
      <w:r w:rsidRPr="007A5EF7">
        <w:rPr>
          <w:rtl/>
        </w:rPr>
        <w:t>نام</w:t>
      </w:r>
      <w:r w:rsidRPr="00815689">
        <w:rPr>
          <w:rStyle w:val="FootnoteReference"/>
          <w:b w:val="0"/>
          <w:bCs w:val="0"/>
          <w:sz w:val="26"/>
          <w:szCs w:val="26"/>
          <w:vertAlign w:val="baseline"/>
          <w:rtl/>
        </w:rPr>
        <w:footnoteReference w:customMarkFollows="1" w:id="1"/>
        <w:t>*</w:t>
      </w:r>
    </w:p>
    <w:p w14:paraId="3BD7B248" w14:textId="668D1736" w:rsidR="00815689" w:rsidRPr="007A5EF7" w:rsidRDefault="00815689" w:rsidP="00815689">
      <w:pPr>
        <w:pStyle w:val="HCh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أولا</w:t>
      </w:r>
      <w:r w:rsidRPr="007A5EF7">
        <w:rPr>
          <w:rFonts w:hint="cs"/>
          <w:rtl/>
        </w:rPr>
        <w:t>ً</w:t>
      </w:r>
      <w:r w:rsidRPr="007A5EF7">
        <w:rPr>
          <w:rtl/>
        </w:rPr>
        <w:t>-</w:t>
      </w:r>
      <w:r w:rsidRPr="007A5EF7">
        <w:rPr>
          <w:rtl/>
        </w:rPr>
        <w:tab/>
        <w:t>مقدمة</w:t>
      </w:r>
    </w:p>
    <w:p w14:paraId="23C81007" w14:textId="12B78DF0" w:rsidR="00AD0F15" w:rsidRPr="00D622D2" w:rsidRDefault="00815689" w:rsidP="00815689">
      <w:pPr>
        <w:pStyle w:val="SingleTxtGA"/>
        <w:rPr>
          <w:lang w:val="en-US" w:eastAsia="zh-TW" w:bidi="en-GB"/>
        </w:rPr>
      </w:pPr>
      <w:r w:rsidRPr="007A5EF7">
        <w:rPr>
          <w:rtl/>
        </w:rPr>
        <w:t>1</w:t>
      </w:r>
      <w:r w:rsidRPr="00FC61CD">
        <w:rPr>
          <w:rtl/>
        </w:rPr>
        <w:t>-</w:t>
      </w:r>
      <w:r w:rsidRPr="00FC61CD">
        <w:rPr>
          <w:rtl/>
        </w:rPr>
        <w:tab/>
        <w:t>نظرت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تقرير</w:t>
      </w:r>
      <w:r w:rsidRPr="00FC61CD">
        <w:rPr>
          <w:rtl/>
        </w:rPr>
        <w:t xml:space="preserve"> </w:t>
      </w:r>
      <w:r w:rsidRPr="00FC61CD">
        <w:rPr>
          <w:rtl/>
        </w:rPr>
        <w:t>فييت</w:t>
      </w:r>
      <w:r w:rsidRPr="00FC61CD">
        <w:rPr>
          <w:rtl/>
        </w:rPr>
        <w:t xml:space="preserve"> </w:t>
      </w:r>
      <w:r w:rsidRPr="00FC61CD">
        <w:rPr>
          <w:rtl/>
        </w:rPr>
        <w:t>نام</w:t>
      </w:r>
      <w:r w:rsidRPr="00FC61CD">
        <w:rPr>
          <w:rtl/>
        </w:rPr>
        <w:t xml:space="preserve"> </w:t>
      </w:r>
      <w:r w:rsidRPr="00FC61CD">
        <w:rPr>
          <w:rtl/>
        </w:rPr>
        <w:t>الجامع</w:t>
      </w:r>
      <w:r w:rsidRPr="00FC61CD">
        <w:rPr>
          <w:rtl/>
        </w:rPr>
        <w:t xml:space="preserve"> </w:t>
      </w:r>
      <w:r w:rsidRPr="00FC61CD">
        <w:rPr>
          <w:rtl/>
        </w:rPr>
        <w:t>للتقريرين</w:t>
      </w:r>
      <w:r w:rsidRPr="00FC61CD">
        <w:rPr>
          <w:rtl/>
        </w:rPr>
        <w:t xml:space="preserve"> </w:t>
      </w:r>
      <w:r w:rsidRPr="00FC61CD">
        <w:rPr>
          <w:rtl/>
        </w:rPr>
        <w:t>الدوريين</w:t>
      </w:r>
      <w:r w:rsidRPr="00FC61CD">
        <w:rPr>
          <w:rtl/>
        </w:rPr>
        <w:t xml:space="preserve"> </w:t>
      </w:r>
      <w:r w:rsidRPr="00FC61CD">
        <w:rPr>
          <w:rtl/>
        </w:rPr>
        <w:t>الخامس</w:t>
      </w:r>
      <w:r w:rsidRPr="00FC61CD">
        <w:rPr>
          <w:rtl/>
        </w:rPr>
        <w:t xml:space="preserve"> </w:t>
      </w:r>
      <w:r w:rsidRPr="00FC61CD">
        <w:rPr>
          <w:rtl/>
        </w:rPr>
        <w:t>والسادس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2"/>
      </w:r>
      <w:r w:rsidRPr="00FC61CD">
        <w:rPr>
          <w:rStyle w:val="FootnoteReference"/>
          <w:sz w:val="22"/>
          <w:rtl/>
        </w:rPr>
        <w:t>)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جلستيها</w:t>
      </w:r>
      <w:r w:rsidRPr="00FC61CD">
        <w:rPr>
          <w:rtl/>
        </w:rPr>
        <w:t xml:space="preserve"> </w:t>
      </w:r>
      <w:r w:rsidRPr="007A5EF7">
        <w:rPr>
          <w:rtl/>
        </w:rPr>
        <w:t>2650</w:t>
      </w:r>
      <w:r w:rsidRPr="00FC61CD">
        <w:rPr>
          <w:rtl/>
        </w:rPr>
        <w:t xml:space="preserve"> </w:t>
      </w:r>
      <w:r w:rsidRPr="00FC61CD">
        <w:rPr>
          <w:rtl/>
        </w:rPr>
        <w:t>و</w:t>
      </w:r>
      <w:r w:rsidRPr="007A5EF7">
        <w:rPr>
          <w:rtl/>
        </w:rPr>
        <w:t>2651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3"/>
      </w:r>
      <w:r w:rsidR="00AD0F15" w:rsidRPr="00AD0F15">
        <w:rPr>
          <w:rStyle w:val="FootnoteReference"/>
          <w:sz w:val="22"/>
          <w:rtl/>
        </w:rPr>
        <w:t>)</w:t>
      </w:r>
      <w:r w:rsidR="00AD0F15" w:rsidRPr="00AD0F15">
        <w:rPr>
          <w:rtl/>
        </w:rPr>
        <w:t>،</w:t>
      </w:r>
      <w:r w:rsidR="00AD0F15" w:rsidRPr="00AD0F15">
        <w:rPr>
          <w:rtl/>
        </w:rPr>
        <w:t xml:space="preserve"> </w:t>
      </w:r>
      <w:r w:rsidRPr="00FC61CD">
        <w:rPr>
          <w:rtl/>
        </w:rPr>
        <w:t>المعقودتين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7A5EF7">
        <w:rPr>
          <w:rtl/>
        </w:rPr>
        <w:t>12</w:t>
      </w:r>
      <w:r w:rsidRPr="00FC61CD">
        <w:rPr>
          <w:rtl/>
        </w:rPr>
        <w:t xml:space="preserve"> </w:t>
      </w:r>
      <w:r w:rsidRPr="00FC61CD">
        <w:rPr>
          <w:rtl/>
        </w:rPr>
        <w:t>و</w:t>
      </w:r>
      <w:r w:rsidRPr="007A5EF7">
        <w:rPr>
          <w:rtl/>
        </w:rPr>
        <w:t>13</w:t>
      </w:r>
      <w:r w:rsidRPr="00FC61CD">
        <w:rPr>
          <w:rtl/>
        </w:rPr>
        <w:t xml:space="preserve"> </w:t>
      </w:r>
      <w:r w:rsidRPr="00FC61CD">
        <w:rPr>
          <w:rtl/>
        </w:rPr>
        <w:t>أيلول/سبتمبر</w:t>
      </w:r>
      <w:r w:rsidRPr="00FC61CD">
        <w:rPr>
          <w:rtl/>
        </w:rPr>
        <w:t xml:space="preserve"> </w:t>
      </w:r>
      <w:r w:rsidRPr="007A5EF7">
        <w:rPr>
          <w:rtl/>
        </w:rPr>
        <w:t>2022</w:t>
      </w:r>
      <w:r w:rsidRPr="00FC61CD">
        <w:rPr>
          <w:rtl/>
        </w:rPr>
        <w:t>،</w:t>
      </w:r>
      <w:r w:rsidRPr="00FC61CD">
        <w:rPr>
          <w:rtl/>
        </w:rPr>
        <w:t xml:space="preserve"> </w:t>
      </w:r>
      <w:r w:rsidRPr="00FC61CD">
        <w:rPr>
          <w:rtl/>
        </w:rPr>
        <w:t>واعتمدت</w:t>
      </w:r>
      <w:r w:rsidRPr="00FC61CD">
        <w:rPr>
          <w:rtl/>
        </w:rPr>
        <w:t xml:space="preserve"> </w:t>
      </w:r>
      <w:r w:rsidRPr="00FC61CD">
        <w:rPr>
          <w:rtl/>
        </w:rPr>
        <w:t>هذه</w:t>
      </w:r>
      <w:r w:rsidRPr="00FC61CD">
        <w:rPr>
          <w:rtl/>
        </w:rPr>
        <w:t xml:space="preserve"> </w:t>
      </w:r>
      <w:r w:rsidRPr="00FC61CD">
        <w:rPr>
          <w:rtl/>
        </w:rPr>
        <w:t>الملاحظات</w:t>
      </w:r>
      <w:r w:rsidRPr="00FC61CD">
        <w:rPr>
          <w:rtl/>
        </w:rPr>
        <w:t xml:space="preserve"> </w:t>
      </w:r>
      <w:r w:rsidRPr="00FC61CD">
        <w:rPr>
          <w:rtl/>
        </w:rPr>
        <w:t>الختامية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جلستها</w:t>
      </w:r>
      <w:r w:rsidRPr="00FC61CD">
        <w:rPr>
          <w:rtl/>
        </w:rPr>
        <w:t xml:space="preserve"> </w:t>
      </w:r>
      <w:r w:rsidRPr="007A5EF7">
        <w:rPr>
          <w:rtl/>
        </w:rPr>
        <w:t>2668</w:t>
      </w:r>
      <w:r w:rsidRPr="00FC61CD">
        <w:rPr>
          <w:rtl/>
        </w:rPr>
        <w:t>،</w:t>
      </w:r>
      <w:r w:rsidRPr="00FC61CD">
        <w:rPr>
          <w:rtl/>
        </w:rPr>
        <w:t xml:space="preserve"> </w:t>
      </w:r>
      <w:r w:rsidRPr="00FC61CD">
        <w:rPr>
          <w:rtl/>
        </w:rPr>
        <w:t>المعقودة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7A5EF7">
        <w:rPr>
          <w:rtl/>
        </w:rPr>
        <w:t>23</w:t>
      </w:r>
      <w:r w:rsidRPr="00FC61CD">
        <w:rPr>
          <w:rtl/>
        </w:rPr>
        <w:t xml:space="preserve"> </w:t>
      </w:r>
      <w:r w:rsidRPr="00FC61CD">
        <w:rPr>
          <w:rtl/>
        </w:rPr>
        <w:t>أيلول/سبتمبر</w:t>
      </w:r>
      <w:r w:rsidRPr="00FC61CD">
        <w:rPr>
          <w:rtl/>
        </w:rPr>
        <w:t xml:space="preserve"> </w:t>
      </w:r>
      <w:r w:rsidRPr="007A5EF7">
        <w:rPr>
          <w:rtl/>
        </w:rPr>
        <w:t>202</w:t>
      </w:r>
      <w:r w:rsidR="00AD0F15" w:rsidRPr="007A5EF7">
        <w:rPr>
          <w:rtl/>
        </w:rPr>
        <w:t>2</w:t>
      </w:r>
      <w:r w:rsidR="00AD0F15" w:rsidRPr="00AD0F15">
        <w:rPr>
          <w:rtl/>
        </w:rPr>
        <w:t>.</w:t>
      </w:r>
    </w:p>
    <w:p w14:paraId="7AD4A2EE" w14:textId="7C9E5957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2</w:t>
      </w:r>
      <w:r w:rsidRPr="00FC61CD">
        <w:rPr>
          <w:rtl/>
        </w:rPr>
        <w:t>-</w:t>
      </w:r>
      <w:r w:rsidRPr="00FC61CD">
        <w:rPr>
          <w:rtl/>
        </w:rPr>
        <w:tab/>
        <w:t>وترحّب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بتقديم</w:t>
      </w:r>
      <w:r w:rsidRPr="00FC61CD">
        <w:rPr>
          <w:rtl/>
        </w:rPr>
        <w:t xml:space="preserve"> </w:t>
      </w:r>
      <w:r w:rsidRPr="00FC61CD">
        <w:rPr>
          <w:rtl/>
        </w:rPr>
        <w:t>التقرير</w:t>
      </w:r>
      <w:r w:rsidRPr="00FC61CD">
        <w:rPr>
          <w:rtl/>
        </w:rPr>
        <w:t xml:space="preserve"> </w:t>
      </w:r>
      <w:r w:rsidRPr="00FC61CD">
        <w:rPr>
          <w:rtl/>
        </w:rPr>
        <w:t>الجامع</w:t>
      </w:r>
      <w:r w:rsidRPr="00FC61CD">
        <w:rPr>
          <w:rtl/>
        </w:rPr>
        <w:t xml:space="preserve"> </w:t>
      </w:r>
      <w:r w:rsidRPr="00FC61CD">
        <w:rPr>
          <w:rtl/>
        </w:rPr>
        <w:t>للتقريرين</w:t>
      </w:r>
      <w:r w:rsidRPr="00FC61CD">
        <w:rPr>
          <w:rtl/>
        </w:rPr>
        <w:t xml:space="preserve"> </w:t>
      </w:r>
      <w:r w:rsidRPr="00FC61CD">
        <w:rPr>
          <w:rtl/>
        </w:rPr>
        <w:t>الدوريين</w:t>
      </w:r>
      <w:r w:rsidRPr="00FC61CD">
        <w:rPr>
          <w:rtl/>
        </w:rPr>
        <w:t xml:space="preserve"> </w:t>
      </w:r>
      <w:r w:rsidRPr="00FC61CD">
        <w:rPr>
          <w:rtl/>
        </w:rPr>
        <w:t>الخامس</w:t>
      </w:r>
      <w:r w:rsidRPr="00FC61CD">
        <w:rPr>
          <w:rtl/>
        </w:rPr>
        <w:t xml:space="preserve"> </w:t>
      </w:r>
      <w:r w:rsidRPr="00FC61CD">
        <w:rPr>
          <w:rtl/>
        </w:rPr>
        <w:t>والسادس</w:t>
      </w:r>
      <w:r w:rsidRPr="00FC61CD">
        <w:rPr>
          <w:rtl/>
        </w:rPr>
        <w:t xml:space="preserve"> </w:t>
      </w:r>
      <w:r w:rsidRPr="00FC61CD">
        <w:rPr>
          <w:rtl/>
        </w:rPr>
        <w:t>للدولة</w:t>
      </w:r>
      <w:r w:rsidRPr="00FC61CD">
        <w:rPr>
          <w:rtl/>
        </w:rPr>
        <w:t xml:space="preserve"> </w:t>
      </w:r>
      <w:r w:rsidRPr="00FC61CD">
        <w:rPr>
          <w:rtl/>
        </w:rPr>
        <w:t>الطرف</w:t>
      </w:r>
      <w:r w:rsidRPr="00FC61CD">
        <w:rPr>
          <w:rtl/>
        </w:rPr>
        <w:t xml:space="preserve"> </w:t>
      </w:r>
      <w:r w:rsidRPr="00FC61CD">
        <w:rPr>
          <w:rtl/>
        </w:rPr>
        <w:t>وبالردود</w:t>
      </w:r>
      <w:r w:rsidRPr="00FC61CD">
        <w:rPr>
          <w:rtl/>
        </w:rPr>
        <w:t xml:space="preserve"> </w:t>
      </w:r>
      <w:r w:rsidRPr="00FC61CD">
        <w:rPr>
          <w:rtl/>
        </w:rPr>
        <w:t>الكتابية</w:t>
      </w:r>
      <w:r w:rsidRPr="00FC61CD">
        <w:rPr>
          <w:rtl/>
        </w:rPr>
        <w:t xml:space="preserve"> </w:t>
      </w:r>
      <w:r w:rsidRPr="00FC61CD">
        <w:rPr>
          <w:rtl/>
        </w:rPr>
        <w:t>على</w:t>
      </w:r>
      <w:r w:rsidRPr="00FC61CD">
        <w:rPr>
          <w:rtl/>
        </w:rPr>
        <w:t xml:space="preserve"> </w:t>
      </w:r>
      <w:r w:rsidRPr="00FC61CD">
        <w:rPr>
          <w:rtl/>
        </w:rPr>
        <w:t>قائمة</w:t>
      </w:r>
      <w:r w:rsidRPr="00FC61CD">
        <w:rPr>
          <w:rtl/>
        </w:rPr>
        <w:t xml:space="preserve"> </w:t>
      </w:r>
      <w:r w:rsidRPr="00FC61CD">
        <w:rPr>
          <w:rtl/>
        </w:rPr>
        <w:t>المسائل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4"/>
      </w:r>
      <w:r w:rsidR="00AD0F15" w:rsidRPr="00AD0F15">
        <w:rPr>
          <w:rStyle w:val="FootnoteReference"/>
          <w:sz w:val="22"/>
          <w:rtl/>
        </w:rPr>
        <w:t>)</w:t>
      </w:r>
      <w:r w:rsidR="00AD0F15" w:rsidRPr="00AD0F15">
        <w:rPr>
          <w:rtl/>
        </w:rPr>
        <w:t>،</w:t>
      </w:r>
      <w:r w:rsidR="00AD0F15" w:rsidRPr="00AD0F15">
        <w:rPr>
          <w:rtl/>
        </w:rPr>
        <w:t xml:space="preserve"> </w:t>
      </w:r>
      <w:r w:rsidRPr="00FC61CD">
        <w:rPr>
          <w:rtl/>
        </w:rPr>
        <w:t>وهو</w:t>
      </w:r>
      <w:r w:rsidRPr="00FC61CD">
        <w:rPr>
          <w:rtl/>
        </w:rPr>
        <w:t xml:space="preserve"> </w:t>
      </w:r>
      <w:r w:rsidRPr="00FC61CD">
        <w:rPr>
          <w:rtl/>
        </w:rPr>
        <w:t>ما</w:t>
      </w:r>
      <w:r w:rsidRPr="00FC61CD">
        <w:rPr>
          <w:rtl/>
        </w:rPr>
        <w:t xml:space="preserve"> </w:t>
      </w:r>
      <w:r w:rsidRPr="00FC61CD">
        <w:rPr>
          <w:rtl/>
        </w:rPr>
        <w:t>أتاح</w:t>
      </w:r>
      <w:r w:rsidRPr="00FC61CD">
        <w:rPr>
          <w:rtl/>
        </w:rPr>
        <w:t xml:space="preserve"> </w:t>
      </w:r>
      <w:r w:rsidRPr="00FC61CD">
        <w:rPr>
          <w:rtl/>
        </w:rPr>
        <w:t>فهماً</w:t>
      </w:r>
      <w:r w:rsidRPr="00FC61CD">
        <w:rPr>
          <w:rtl/>
        </w:rPr>
        <w:t xml:space="preserve"> </w:t>
      </w:r>
      <w:r w:rsidRPr="00FC61CD">
        <w:rPr>
          <w:rtl/>
        </w:rPr>
        <w:t>أفضل</w:t>
      </w:r>
      <w:r w:rsidRPr="00FC61CD">
        <w:rPr>
          <w:rtl/>
        </w:rPr>
        <w:t xml:space="preserve"> </w:t>
      </w:r>
      <w:r w:rsidRPr="00FC61CD">
        <w:rPr>
          <w:rtl/>
        </w:rPr>
        <w:t>لحالة</w:t>
      </w:r>
      <w:r w:rsidRPr="00FC61CD">
        <w:rPr>
          <w:rtl/>
        </w:rPr>
        <w:t xml:space="preserve"> </w:t>
      </w:r>
      <w:r w:rsidRPr="00FC61CD">
        <w:rPr>
          <w:rtl/>
        </w:rPr>
        <w:t>حقوق</w:t>
      </w:r>
      <w:r w:rsidRPr="00FC61CD">
        <w:rPr>
          <w:rtl/>
        </w:rPr>
        <w:t xml:space="preserve"> </w:t>
      </w:r>
      <w:r w:rsidRPr="00FC61CD">
        <w:rPr>
          <w:rtl/>
        </w:rPr>
        <w:t>الطفل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الدولة</w:t>
      </w:r>
      <w:r w:rsidRPr="00FC61CD">
        <w:rPr>
          <w:rtl/>
        </w:rPr>
        <w:t xml:space="preserve"> </w:t>
      </w:r>
      <w:r w:rsidRPr="00FC61CD">
        <w:rPr>
          <w:rtl/>
        </w:rPr>
        <w:t>الطرف.</w:t>
      </w:r>
      <w:r w:rsidRPr="00FC61CD">
        <w:rPr>
          <w:rtl/>
        </w:rPr>
        <w:t xml:space="preserve"> </w:t>
      </w:r>
      <w:r w:rsidRPr="00FC61CD">
        <w:rPr>
          <w:rtl/>
        </w:rPr>
        <w:t>وتعرب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عن</w:t>
      </w:r>
      <w:r w:rsidRPr="00FC61CD">
        <w:rPr>
          <w:rtl/>
        </w:rPr>
        <w:t xml:space="preserve"> </w:t>
      </w:r>
      <w:r w:rsidRPr="00FC61CD">
        <w:rPr>
          <w:rtl/>
        </w:rPr>
        <w:t>تقديرها</w:t>
      </w:r>
      <w:r w:rsidRPr="00FC61CD">
        <w:rPr>
          <w:rtl/>
        </w:rPr>
        <w:t xml:space="preserve"> </w:t>
      </w:r>
      <w:r w:rsidRPr="00FC61CD">
        <w:rPr>
          <w:rtl/>
        </w:rPr>
        <w:t>للحوار</w:t>
      </w:r>
      <w:r w:rsidRPr="00FC61CD">
        <w:rPr>
          <w:rtl/>
        </w:rPr>
        <w:t xml:space="preserve"> </w:t>
      </w:r>
      <w:r w:rsidRPr="00FC61CD">
        <w:rPr>
          <w:rtl/>
        </w:rPr>
        <w:t>البنّاء</w:t>
      </w:r>
      <w:r w:rsidRPr="00FC61CD">
        <w:rPr>
          <w:rtl/>
        </w:rPr>
        <w:t xml:space="preserve"> </w:t>
      </w:r>
      <w:r w:rsidRPr="00FC61CD">
        <w:rPr>
          <w:rtl/>
        </w:rPr>
        <w:t>الذي</w:t>
      </w:r>
      <w:r w:rsidRPr="00FC61CD">
        <w:rPr>
          <w:rtl/>
        </w:rPr>
        <w:t xml:space="preserve"> </w:t>
      </w:r>
      <w:r w:rsidRPr="00FC61CD">
        <w:rPr>
          <w:rtl/>
        </w:rPr>
        <w:t>دار</w:t>
      </w:r>
      <w:r w:rsidRPr="00FC61CD">
        <w:rPr>
          <w:rtl/>
        </w:rPr>
        <w:t xml:space="preserve"> </w:t>
      </w:r>
      <w:r w:rsidRPr="00FC61CD">
        <w:rPr>
          <w:rtl/>
        </w:rPr>
        <w:t>مع</w:t>
      </w:r>
      <w:r w:rsidRPr="00FC61CD">
        <w:rPr>
          <w:rtl/>
        </w:rPr>
        <w:t xml:space="preserve"> </w:t>
      </w:r>
      <w:r w:rsidRPr="00FC61CD">
        <w:rPr>
          <w:rtl/>
        </w:rPr>
        <w:t>وفد</w:t>
      </w:r>
      <w:r w:rsidRPr="00FC61CD">
        <w:rPr>
          <w:rtl/>
        </w:rPr>
        <w:t xml:space="preserve"> </w:t>
      </w:r>
      <w:r w:rsidRPr="00FC61CD">
        <w:rPr>
          <w:rtl/>
        </w:rPr>
        <w:t>الدولة</w:t>
      </w:r>
      <w:r w:rsidRPr="00FC61CD">
        <w:rPr>
          <w:rtl/>
        </w:rPr>
        <w:t xml:space="preserve"> </w:t>
      </w:r>
      <w:r w:rsidRPr="00FC61CD">
        <w:rPr>
          <w:rtl/>
        </w:rPr>
        <w:t>الطرف</w:t>
      </w:r>
      <w:r w:rsidRPr="00FC61CD">
        <w:rPr>
          <w:rtl/>
        </w:rPr>
        <w:t xml:space="preserve"> </w:t>
      </w:r>
      <w:r w:rsidRPr="00FC61CD">
        <w:rPr>
          <w:rtl/>
        </w:rPr>
        <w:t>الرفيع</w:t>
      </w:r>
      <w:r w:rsidRPr="00FC61CD">
        <w:rPr>
          <w:rtl/>
        </w:rPr>
        <w:t xml:space="preserve"> </w:t>
      </w:r>
      <w:r w:rsidRPr="00FC61CD">
        <w:rPr>
          <w:rtl/>
        </w:rPr>
        <w:t>المستوى.</w:t>
      </w:r>
    </w:p>
    <w:p w14:paraId="4A7B8184" w14:textId="1243B6FB" w:rsidR="00815689" w:rsidRPr="007A5EF7" w:rsidRDefault="00815689" w:rsidP="00815689">
      <w:pPr>
        <w:pStyle w:val="HCh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ثانيا</w:t>
      </w:r>
      <w:r w:rsidRPr="007A5EF7">
        <w:rPr>
          <w:rFonts w:hint="cs"/>
          <w:rtl/>
        </w:rPr>
        <w:t>ً</w:t>
      </w:r>
      <w:r w:rsidRPr="007A5EF7">
        <w:rPr>
          <w:rtl/>
        </w:rPr>
        <w:t>-</w:t>
      </w:r>
      <w:r w:rsidRPr="007A5EF7">
        <w:rPr>
          <w:rtl/>
        </w:rPr>
        <w:tab/>
        <w:t>تدابير</w:t>
      </w:r>
      <w:r w:rsidRPr="007A5EF7">
        <w:rPr>
          <w:rtl/>
        </w:rPr>
        <w:t xml:space="preserve"> </w:t>
      </w:r>
      <w:r w:rsidRPr="007A5EF7">
        <w:rPr>
          <w:rtl/>
        </w:rPr>
        <w:t>المتابعة</w:t>
      </w:r>
      <w:r w:rsidRPr="007A5EF7">
        <w:rPr>
          <w:rtl/>
        </w:rPr>
        <w:t xml:space="preserve"> </w:t>
      </w:r>
      <w:r w:rsidRPr="007A5EF7">
        <w:rPr>
          <w:rtl/>
        </w:rPr>
        <w:t>التي</w:t>
      </w:r>
      <w:r w:rsidRPr="007A5EF7">
        <w:rPr>
          <w:rtl/>
        </w:rPr>
        <w:t xml:space="preserve"> </w:t>
      </w:r>
      <w:r w:rsidRPr="007A5EF7">
        <w:rPr>
          <w:rtl/>
        </w:rPr>
        <w:t>اتّخذتها</w:t>
      </w:r>
      <w:r w:rsidRPr="007A5EF7">
        <w:rPr>
          <w:rtl/>
        </w:rPr>
        <w:t xml:space="preserve"> </w:t>
      </w:r>
      <w:r w:rsidRPr="007A5EF7">
        <w:rPr>
          <w:rtl/>
        </w:rPr>
        <w:t>الدولة</w:t>
      </w:r>
      <w:r w:rsidRPr="007A5EF7">
        <w:rPr>
          <w:rtl/>
        </w:rPr>
        <w:t xml:space="preserve"> </w:t>
      </w:r>
      <w:r w:rsidRPr="007A5EF7">
        <w:rPr>
          <w:rtl/>
        </w:rPr>
        <w:t>الطرف</w:t>
      </w:r>
      <w:r w:rsidRPr="007A5EF7">
        <w:rPr>
          <w:rtl/>
        </w:rPr>
        <w:t xml:space="preserve"> </w:t>
      </w:r>
      <w:r w:rsidRPr="007A5EF7">
        <w:rPr>
          <w:rtl/>
        </w:rPr>
        <w:t>والتقدّم</w:t>
      </w:r>
      <w:r w:rsidRPr="007A5EF7">
        <w:rPr>
          <w:rtl/>
        </w:rPr>
        <w:t xml:space="preserve"> </w:t>
      </w:r>
      <w:r w:rsidRPr="007A5EF7">
        <w:rPr>
          <w:rtl/>
        </w:rPr>
        <w:t>الذي</w:t>
      </w:r>
      <w:r w:rsidRPr="007A5EF7">
        <w:rPr>
          <w:rtl/>
        </w:rPr>
        <w:t xml:space="preserve"> </w:t>
      </w:r>
      <w:r w:rsidRPr="007A5EF7">
        <w:rPr>
          <w:rtl/>
        </w:rPr>
        <w:t>أحرزته</w:t>
      </w:r>
    </w:p>
    <w:p w14:paraId="7F2484EF" w14:textId="60E33A96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3</w:t>
      </w:r>
      <w:r w:rsidRPr="00FC61CD">
        <w:rPr>
          <w:rtl/>
        </w:rPr>
        <w:t>-</w:t>
      </w:r>
      <w:r w:rsidRPr="00FC61CD">
        <w:rPr>
          <w:rtl/>
        </w:rPr>
        <w:tab/>
        <w:t>ترحب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بمختلف</w:t>
      </w:r>
      <w:r w:rsidRPr="00FC61CD">
        <w:rPr>
          <w:rtl/>
        </w:rPr>
        <w:t xml:space="preserve"> </w:t>
      </w:r>
      <w:r w:rsidRPr="00FC61CD">
        <w:rPr>
          <w:rtl/>
        </w:rPr>
        <w:t>التدابير</w:t>
      </w:r>
      <w:r w:rsidRPr="00FC61CD">
        <w:rPr>
          <w:rtl/>
        </w:rPr>
        <w:t xml:space="preserve"> </w:t>
      </w:r>
      <w:r w:rsidRPr="00FC61CD">
        <w:rPr>
          <w:rtl/>
        </w:rPr>
        <w:t>التشريعية</w:t>
      </w:r>
      <w:r w:rsidRPr="00FC61CD">
        <w:rPr>
          <w:rtl/>
        </w:rPr>
        <w:t xml:space="preserve"> </w:t>
      </w:r>
      <w:r w:rsidRPr="00FC61CD">
        <w:rPr>
          <w:rtl/>
        </w:rPr>
        <w:t>والمؤسسية</w:t>
      </w:r>
      <w:r w:rsidRPr="00FC61CD">
        <w:rPr>
          <w:rtl/>
        </w:rPr>
        <w:t xml:space="preserve"> </w:t>
      </w:r>
      <w:r w:rsidRPr="00FC61CD">
        <w:rPr>
          <w:rtl/>
        </w:rPr>
        <w:t>والسياساتية</w:t>
      </w:r>
      <w:r w:rsidRPr="00FC61CD">
        <w:rPr>
          <w:rtl/>
        </w:rPr>
        <w:t xml:space="preserve"> </w:t>
      </w:r>
      <w:r w:rsidRPr="00FC61CD">
        <w:rPr>
          <w:rtl/>
        </w:rPr>
        <w:t>المتخذة</w:t>
      </w:r>
      <w:r w:rsidRPr="00FC61CD">
        <w:rPr>
          <w:rtl/>
        </w:rPr>
        <w:t xml:space="preserve"> </w:t>
      </w:r>
      <w:r w:rsidRPr="00FC61CD">
        <w:rPr>
          <w:rtl/>
        </w:rPr>
        <w:t>لتنفيذ</w:t>
      </w:r>
      <w:r w:rsidRPr="00FC61CD">
        <w:rPr>
          <w:rtl/>
        </w:rPr>
        <w:t xml:space="preserve"> </w:t>
      </w:r>
      <w:r w:rsidRPr="00FC61CD">
        <w:rPr>
          <w:rtl/>
        </w:rPr>
        <w:t>الاتفاقية،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164604">
        <w:rPr>
          <w:spacing w:val="-2"/>
          <w:rtl/>
        </w:rPr>
        <w:t>ذلك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اعتماد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قانون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الطفل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لعام</w:t>
      </w:r>
      <w:r w:rsidRPr="00164604">
        <w:rPr>
          <w:spacing w:val="-2"/>
          <w:rtl/>
        </w:rPr>
        <w:t xml:space="preserve"> </w:t>
      </w:r>
      <w:r w:rsidRPr="007A5EF7">
        <w:rPr>
          <w:spacing w:val="-2"/>
          <w:rtl/>
        </w:rPr>
        <w:t>2016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وإدخال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تعديلات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على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قانون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التعليم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وقانون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العمل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وقانون</w:t>
      </w:r>
      <w:r w:rsidRPr="00164604">
        <w:rPr>
          <w:spacing w:val="-2"/>
          <w:rtl/>
        </w:rPr>
        <w:t xml:space="preserve"> </w:t>
      </w:r>
      <w:r w:rsidRPr="00164604">
        <w:rPr>
          <w:spacing w:val="-2"/>
          <w:rtl/>
        </w:rPr>
        <w:t>الإحصاءات</w:t>
      </w:r>
      <w:r w:rsidRPr="00FC61CD">
        <w:rPr>
          <w:rtl/>
        </w:rPr>
        <w:t>.</w:t>
      </w:r>
      <w:r w:rsidRPr="00FC61CD">
        <w:rPr>
          <w:rtl/>
        </w:rPr>
        <w:t xml:space="preserve"> </w:t>
      </w:r>
      <w:r w:rsidRPr="00FC61CD">
        <w:rPr>
          <w:rtl/>
        </w:rPr>
        <w:t>وتلاحظ</w:t>
      </w:r>
      <w:r w:rsidRPr="00FC61CD">
        <w:rPr>
          <w:rtl/>
        </w:rPr>
        <w:t xml:space="preserve"> </w:t>
      </w:r>
      <w:r w:rsidRPr="00FC61CD">
        <w:rPr>
          <w:rtl/>
        </w:rPr>
        <w:t>مع</w:t>
      </w:r>
      <w:r w:rsidRPr="00FC61CD">
        <w:rPr>
          <w:rtl/>
        </w:rPr>
        <w:t xml:space="preserve"> </w:t>
      </w:r>
      <w:r w:rsidRPr="00FC61CD">
        <w:rPr>
          <w:rtl/>
        </w:rPr>
        <w:t>التقدير</w:t>
      </w:r>
      <w:r w:rsidRPr="00FC61CD">
        <w:rPr>
          <w:rtl/>
        </w:rPr>
        <w:t xml:space="preserve"> </w:t>
      </w:r>
      <w:r w:rsidRPr="00FC61CD">
        <w:rPr>
          <w:rtl/>
        </w:rPr>
        <w:t>تصديق</w:t>
      </w:r>
      <w:r w:rsidRPr="00FC61CD">
        <w:rPr>
          <w:rtl/>
        </w:rPr>
        <w:t xml:space="preserve"> </w:t>
      </w:r>
      <w:r w:rsidRPr="00FC61CD">
        <w:rPr>
          <w:rtl/>
        </w:rPr>
        <w:t>فييت</w:t>
      </w:r>
      <w:r w:rsidRPr="00FC61CD">
        <w:rPr>
          <w:rtl/>
        </w:rPr>
        <w:t xml:space="preserve"> </w:t>
      </w:r>
      <w:r w:rsidRPr="00FC61CD">
        <w:rPr>
          <w:rtl/>
        </w:rPr>
        <w:t>نام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عام</w:t>
      </w:r>
      <w:r w:rsidRPr="00FC61CD">
        <w:rPr>
          <w:rtl/>
        </w:rPr>
        <w:t xml:space="preserve"> </w:t>
      </w:r>
      <w:r w:rsidRPr="007A5EF7">
        <w:rPr>
          <w:rtl/>
        </w:rPr>
        <w:t>2015</w:t>
      </w:r>
      <w:r w:rsidRPr="00FC61CD">
        <w:rPr>
          <w:rtl/>
        </w:rPr>
        <w:t xml:space="preserve"> </w:t>
      </w:r>
      <w:r w:rsidRPr="00FC61CD">
        <w:rPr>
          <w:rtl/>
        </w:rPr>
        <w:t>على</w:t>
      </w:r>
      <w:r w:rsidRPr="00FC61CD">
        <w:rPr>
          <w:rtl/>
        </w:rPr>
        <w:t xml:space="preserve"> </w:t>
      </w:r>
      <w:r w:rsidRPr="00FC61CD">
        <w:rPr>
          <w:rtl/>
        </w:rPr>
        <w:t>اتفاقية</w:t>
      </w:r>
      <w:r w:rsidRPr="00FC61CD">
        <w:rPr>
          <w:rtl/>
        </w:rPr>
        <w:t xml:space="preserve"> </w:t>
      </w:r>
      <w:r w:rsidRPr="00FC61CD">
        <w:rPr>
          <w:rtl/>
        </w:rPr>
        <w:t>مناهضة</w:t>
      </w:r>
      <w:r w:rsidRPr="00FC61CD">
        <w:rPr>
          <w:rtl/>
        </w:rPr>
        <w:t xml:space="preserve"> </w:t>
      </w:r>
      <w:r w:rsidRPr="00FC61CD">
        <w:rPr>
          <w:rtl/>
        </w:rPr>
        <w:t>التعذيب</w:t>
      </w:r>
      <w:r w:rsidRPr="00FC61CD">
        <w:rPr>
          <w:rtl/>
        </w:rPr>
        <w:t xml:space="preserve"> </w:t>
      </w:r>
      <w:r w:rsidRPr="00FC61CD">
        <w:rPr>
          <w:rtl/>
        </w:rPr>
        <w:t>وغيره</w:t>
      </w:r>
      <w:r w:rsidRPr="00FC61CD">
        <w:rPr>
          <w:rtl/>
        </w:rPr>
        <w:t xml:space="preserve"> </w:t>
      </w:r>
      <w:r w:rsidRPr="00FC61CD">
        <w:rPr>
          <w:rtl/>
        </w:rPr>
        <w:t>من</w:t>
      </w:r>
      <w:r w:rsidRPr="00FC61CD">
        <w:rPr>
          <w:rtl/>
        </w:rPr>
        <w:t xml:space="preserve"> </w:t>
      </w:r>
      <w:r w:rsidRPr="00FC61CD">
        <w:rPr>
          <w:rtl/>
        </w:rPr>
        <w:t>ضروب</w:t>
      </w:r>
      <w:r w:rsidRPr="00FC61CD">
        <w:rPr>
          <w:rtl/>
        </w:rPr>
        <w:t xml:space="preserve"> </w:t>
      </w:r>
      <w:r w:rsidRPr="00FC61CD">
        <w:rPr>
          <w:rtl/>
        </w:rPr>
        <w:t>المعاملة،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العقوبة</w:t>
      </w:r>
      <w:r w:rsidRPr="00FC61CD">
        <w:rPr>
          <w:rtl/>
        </w:rPr>
        <w:t xml:space="preserve"> </w:t>
      </w:r>
      <w:r w:rsidRPr="00FC61CD">
        <w:rPr>
          <w:rtl/>
        </w:rPr>
        <w:t>القاسية،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اللاإنسانية،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المهينة</w:t>
      </w:r>
      <w:r w:rsidRPr="00FC61CD">
        <w:rPr>
          <w:rtl/>
        </w:rPr>
        <w:t xml:space="preserve"> </w:t>
      </w:r>
      <w:r w:rsidRPr="00FC61CD">
        <w:rPr>
          <w:rtl/>
        </w:rPr>
        <w:t>وعلى</w:t>
      </w:r>
      <w:r w:rsidRPr="00FC61CD">
        <w:rPr>
          <w:rtl/>
        </w:rPr>
        <w:t xml:space="preserve"> </w:t>
      </w:r>
      <w:r w:rsidRPr="00FC61CD">
        <w:rPr>
          <w:rtl/>
        </w:rPr>
        <w:t>اتفاقية</w:t>
      </w:r>
      <w:r w:rsidRPr="00FC61CD">
        <w:rPr>
          <w:rtl/>
        </w:rPr>
        <w:t xml:space="preserve"> </w:t>
      </w:r>
      <w:r w:rsidRPr="00FC61CD">
        <w:rPr>
          <w:rtl/>
        </w:rPr>
        <w:t>حقوق</w:t>
      </w:r>
      <w:r w:rsidRPr="00FC61CD">
        <w:rPr>
          <w:rtl/>
        </w:rPr>
        <w:t xml:space="preserve"> </w:t>
      </w:r>
      <w:r w:rsidRPr="00FC61CD">
        <w:rPr>
          <w:rtl/>
        </w:rPr>
        <w:t>الأشخاص</w:t>
      </w:r>
      <w:r w:rsidRPr="00FC61CD">
        <w:rPr>
          <w:rtl/>
        </w:rPr>
        <w:t xml:space="preserve"> </w:t>
      </w:r>
      <w:r w:rsidRPr="00FC61CD">
        <w:rPr>
          <w:rtl/>
        </w:rPr>
        <w:t>ذوي</w:t>
      </w:r>
      <w:r w:rsidRPr="00FC61CD">
        <w:rPr>
          <w:rtl/>
        </w:rPr>
        <w:t xml:space="preserve"> </w:t>
      </w:r>
      <w:r w:rsidRPr="00FC61CD">
        <w:rPr>
          <w:rtl/>
        </w:rPr>
        <w:t>الإعاقة.</w:t>
      </w:r>
    </w:p>
    <w:p w14:paraId="370CB8D0" w14:textId="694E5AFB" w:rsidR="00815689" w:rsidRPr="007A5EF7" w:rsidRDefault="00815689" w:rsidP="00815689">
      <w:pPr>
        <w:pStyle w:val="HCh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ثالثا</w:t>
      </w:r>
      <w:r w:rsidRPr="007A5EF7">
        <w:rPr>
          <w:rFonts w:hint="cs"/>
          <w:rtl/>
        </w:rPr>
        <w:t>ً</w:t>
      </w:r>
      <w:r w:rsidRPr="007A5EF7">
        <w:rPr>
          <w:rtl/>
        </w:rPr>
        <w:t>-</w:t>
      </w:r>
      <w:r w:rsidRPr="007A5EF7">
        <w:rPr>
          <w:rtl/>
        </w:rPr>
        <w:tab/>
        <w:t>دواعي</w:t>
      </w:r>
      <w:r w:rsidRPr="007A5EF7">
        <w:rPr>
          <w:rtl/>
        </w:rPr>
        <w:t xml:space="preserve"> </w:t>
      </w:r>
      <w:r w:rsidRPr="007A5EF7">
        <w:rPr>
          <w:rtl/>
        </w:rPr>
        <w:t>القلق</w:t>
      </w:r>
      <w:r w:rsidRPr="007A5EF7">
        <w:rPr>
          <w:rtl/>
        </w:rPr>
        <w:t xml:space="preserve"> </w:t>
      </w:r>
      <w:r w:rsidRPr="007A5EF7">
        <w:rPr>
          <w:rtl/>
        </w:rPr>
        <w:t>الرئيسية</w:t>
      </w:r>
      <w:r w:rsidRPr="007A5EF7">
        <w:rPr>
          <w:rtl/>
        </w:rPr>
        <w:t xml:space="preserve"> </w:t>
      </w:r>
      <w:r w:rsidRPr="007A5EF7">
        <w:rPr>
          <w:rtl/>
        </w:rPr>
        <w:t>والتوصيات</w:t>
      </w:r>
    </w:p>
    <w:p w14:paraId="63595573" w14:textId="480775FA" w:rsidR="00AD0F15" w:rsidRPr="00AD0F15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4</w:t>
      </w:r>
      <w:r w:rsidRPr="00FC61CD">
        <w:rPr>
          <w:rtl/>
        </w:rPr>
        <w:t>-</w:t>
      </w:r>
      <w:r w:rsidRPr="00FC61CD">
        <w:rPr>
          <w:rtl/>
        </w:rPr>
        <w:tab/>
      </w:r>
      <w:r w:rsidRPr="00FC61CD">
        <w:rPr>
          <w:rtl/>
        </w:rPr>
        <w:t>تذكّر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الدولة</w:t>
      </w:r>
      <w:r w:rsidRPr="00FC61CD">
        <w:rPr>
          <w:rtl/>
        </w:rPr>
        <w:t xml:space="preserve"> </w:t>
      </w:r>
      <w:r w:rsidRPr="00FC61CD">
        <w:rPr>
          <w:rtl/>
        </w:rPr>
        <w:t>الطرف</w:t>
      </w:r>
      <w:r w:rsidRPr="00FC61CD">
        <w:rPr>
          <w:rtl/>
        </w:rPr>
        <w:t xml:space="preserve"> </w:t>
      </w:r>
      <w:r w:rsidRPr="00FC61CD">
        <w:rPr>
          <w:rtl/>
        </w:rPr>
        <w:t>بترابط</w:t>
      </w:r>
      <w:r w:rsidRPr="00FC61CD">
        <w:rPr>
          <w:rtl/>
        </w:rPr>
        <w:t xml:space="preserve"> </w:t>
      </w:r>
      <w:r w:rsidRPr="00FC61CD">
        <w:rPr>
          <w:rtl/>
        </w:rPr>
        <w:t>جميع</w:t>
      </w:r>
      <w:r w:rsidRPr="00FC61CD">
        <w:rPr>
          <w:rtl/>
        </w:rPr>
        <w:t xml:space="preserve"> </w:t>
      </w:r>
      <w:r w:rsidRPr="00FC61CD">
        <w:rPr>
          <w:rtl/>
        </w:rPr>
        <w:t>الحقوق</w:t>
      </w:r>
      <w:r w:rsidRPr="00FC61CD">
        <w:rPr>
          <w:rtl/>
        </w:rPr>
        <w:t xml:space="preserve"> </w:t>
      </w:r>
      <w:r w:rsidRPr="00FC61CD">
        <w:rPr>
          <w:rtl/>
        </w:rPr>
        <w:t>المكرسة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الاتفاقية</w:t>
      </w:r>
      <w:r w:rsidRPr="00FC61CD">
        <w:rPr>
          <w:rtl/>
        </w:rPr>
        <w:t xml:space="preserve"> </w:t>
      </w:r>
      <w:r w:rsidRPr="00FC61CD">
        <w:rPr>
          <w:rtl/>
        </w:rPr>
        <w:t>وبعدم</w:t>
      </w:r>
      <w:r w:rsidRPr="00FC61CD">
        <w:rPr>
          <w:rtl/>
        </w:rPr>
        <w:t xml:space="preserve"> </w:t>
      </w:r>
      <w:r w:rsidRPr="00FC61CD">
        <w:rPr>
          <w:rtl/>
        </w:rPr>
        <w:t>قابليتها</w:t>
      </w:r>
      <w:r w:rsidRPr="00FC61CD">
        <w:rPr>
          <w:rtl/>
        </w:rPr>
        <w:t xml:space="preserve"> </w:t>
      </w:r>
      <w:r w:rsidRPr="00FC61CD">
        <w:rPr>
          <w:rtl/>
        </w:rPr>
        <w:t>للتجزئة،</w:t>
      </w:r>
      <w:r w:rsidRPr="00FC61CD">
        <w:rPr>
          <w:rtl/>
        </w:rPr>
        <w:t xml:space="preserve"> </w:t>
      </w:r>
      <w:r w:rsidRPr="00FC61CD">
        <w:rPr>
          <w:rtl/>
        </w:rPr>
        <w:t>وتشدّد</w:t>
      </w:r>
      <w:r w:rsidRPr="00FC61CD">
        <w:rPr>
          <w:rtl/>
        </w:rPr>
        <w:t xml:space="preserve"> </w:t>
      </w:r>
      <w:r w:rsidRPr="00FC61CD">
        <w:rPr>
          <w:rtl/>
        </w:rPr>
        <w:t>على</w:t>
      </w:r>
      <w:r w:rsidRPr="00FC61CD">
        <w:rPr>
          <w:rtl/>
        </w:rPr>
        <w:t xml:space="preserve"> </w:t>
      </w:r>
      <w:r w:rsidRPr="00FC61CD">
        <w:rPr>
          <w:rtl/>
        </w:rPr>
        <w:t>أهمية</w:t>
      </w:r>
      <w:r w:rsidRPr="00FC61CD">
        <w:rPr>
          <w:rtl/>
        </w:rPr>
        <w:t xml:space="preserve"> </w:t>
      </w:r>
      <w:r w:rsidRPr="00FC61CD">
        <w:rPr>
          <w:rtl/>
        </w:rPr>
        <w:t>جميع</w:t>
      </w:r>
      <w:r w:rsidRPr="00FC61CD">
        <w:rPr>
          <w:rtl/>
        </w:rPr>
        <w:t xml:space="preserve"> </w:t>
      </w:r>
      <w:r w:rsidRPr="00FC61CD">
        <w:rPr>
          <w:rtl/>
        </w:rPr>
        <w:t>التوصيات</w:t>
      </w:r>
      <w:r w:rsidRPr="00FC61CD">
        <w:rPr>
          <w:rtl/>
        </w:rPr>
        <w:t xml:space="preserve"> </w:t>
      </w:r>
      <w:r w:rsidRPr="00FC61CD">
        <w:rPr>
          <w:rtl/>
        </w:rPr>
        <w:t>الواردة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هذه</w:t>
      </w:r>
      <w:r w:rsidRPr="00FC61CD">
        <w:rPr>
          <w:rtl/>
        </w:rPr>
        <w:t xml:space="preserve"> </w:t>
      </w:r>
      <w:r w:rsidRPr="00FC61CD">
        <w:rPr>
          <w:rtl/>
        </w:rPr>
        <w:t>الملاحظات</w:t>
      </w:r>
      <w:r w:rsidRPr="00FC61CD">
        <w:rPr>
          <w:rtl/>
        </w:rPr>
        <w:t xml:space="preserve"> </w:t>
      </w:r>
      <w:r w:rsidRPr="00FC61CD">
        <w:rPr>
          <w:rtl/>
        </w:rPr>
        <w:t>الختامية.</w:t>
      </w:r>
      <w:r w:rsidRPr="00FC61CD">
        <w:rPr>
          <w:rtl/>
        </w:rPr>
        <w:t xml:space="preserve"> </w:t>
      </w:r>
      <w:r w:rsidRPr="00FC61CD">
        <w:rPr>
          <w:rtl/>
        </w:rPr>
        <w:t>وتود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أن</w:t>
      </w:r>
      <w:r w:rsidRPr="00FC61CD">
        <w:rPr>
          <w:rtl/>
        </w:rPr>
        <w:t xml:space="preserve"> </w:t>
      </w:r>
      <w:r w:rsidRPr="00FC61CD">
        <w:rPr>
          <w:rtl/>
        </w:rPr>
        <w:t>توجه</w:t>
      </w:r>
      <w:r w:rsidRPr="00FC61CD">
        <w:rPr>
          <w:rtl/>
        </w:rPr>
        <w:t xml:space="preserve"> </w:t>
      </w:r>
      <w:r w:rsidRPr="00FC61CD">
        <w:rPr>
          <w:rtl/>
        </w:rPr>
        <w:t>انتباه</w:t>
      </w:r>
      <w:r w:rsidRPr="00FC61CD">
        <w:rPr>
          <w:rtl/>
        </w:rPr>
        <w:t xml:space="preserve"> </w:t>
      </w:r>
      <w:r w:rsidRPr="00FC61CD">
        <w:rPr>
          <w:rtl/>
        </w:rPr>
        <w:t>الدولة</w:t>
      </w:r>
      <w:r w:rsidRPr="00FC61CD">
        <w:rPr>
          <w:rtl/>
        </w:rPr>
        <w:t xml:space="preserve"> </w:t>
      </w:r>
      <w:r w:rsidRPr="00FC61CD">
        <w:rPr>
          <w:rtl/>
        </w:rPr>
        <w:t>الطرف</w:t>
      </w:r>
      <w:r w:rsidRPr="00FC61CD">
        <w:rPr>
          <w:rtl/>
        </w:rPr>
        <w:t xml:space="preserve"> </w:t>
      </w:r>
      <w:r w:rsidRPr="00FC61CD">
        <w:rPr>
          <w:rtl/>
        </w:rPr>
        <w:t>إلى</w:t>
      </w:r>
      <w:r w:rsidRPr="00FC61CD">
        <w:rPr>
          <w:rtl/>
        </w:rPr>
        <w:t xml:space="preserve"> </w:t>
      </w:r>
      <w:r w:rsidRPr="00FC61CD">
        <w:rPr>
          <w:rtl/>
        </w:rPr>
        <w:t>التوصيات</w:t>
      </w:r>
      <w:r w:rsidRPr="00FC61CD">
        <w:rPr>
          <w:rtl/>
        </w:rPr>
        <w:t xml:space="preserve"> </w:t>
      </w:r>
      <w:r w:rsidRPr="00FC61CD">
        <w:rPr>
          <w:rtl/>
        </w:rPr>
        <w:t>التي</w:t>
      </w:r>
      <w:r w:rsidRPr="00FC61CD">
        <w:rPr>
          <w:rtl/>
        </w:rPr>
        <w:t xml:space="preserve"> </w:t>
      </w:r>
      <w:r w:rsidRPr="00FC61CD">
        <w:rPr>
          <w:rtl/>
        </w:rPr>
        <w:t>تتعلق</w:t>
      </w:r>
      <w:r w:rsidRPr="00FC61CD">
        <w:rPr>
          <w:rtl/>
        </w:rPr>
        <w:t xml:space="preserve"> </w:t>
      </w:r>
      <w:r w:rsidRPr="00FC61CD">
        <w:rPr>
          <w:rtl/>
        </w:rPr>
        <w:t>بمجالات</w:t>
      </w:r>
      <w:r w:rsidRPr="00FC61CD">
        <w:rPr>
          <w:rtl/>
        </w:rPr>
        <w:t xml:space="preserve"> </w:t>
      </w:r>
      <w:r w:rsidRPr="00FC61CD">
        <w:rPr>
          <w:rtl/>
        </w:rPr>
        <w:t>تستوجب</w:t>
      </w:r>
      <w:r w:rsidRPr="00FC61CD">
        <w:rPr>
          <w:rtl/>
        </w:rPr>
        <w:t xml:space="preserve"> </w:t>
      </w:r>
      <w:r w:rsidRPr="00FC61CD">
        <w:rPr>
          <w:rtl/>
        </w:rPr>
        <w:t>اتخاذ</w:t>
      </w:r>
      <w:r w:rsidRPr="00FC61CD">
        <w:rPr>
          <w:rtl/>
        </w:rPr>
        <w:t xml:space="preserve"> </w:t>
      </w:r>
      <w:r w:rsidRPr="00FC61CD">
        <w:rPr>
          <w:rtl/>
        </w:rPr>
        <w:t>تدابير</w:t>
      </w:r>
      <w:r w:rsidRPr="00FC61CD">
        <w:rPr>
          <w:rtl/>
        </w:rPr>
        <w:t xml:space="preserve"> </w:t>
      </w:r>
      <w:r w:rsidRPr="00FC61CD">
        <w:rPr>
          <w:rtl/>
        </w:rPr>
        <w:t>عاجلة،</w:t>
      </w:r>
      <w:r w:rsidRPr="00FC61CD">
        <w:rPr>
          <w:rtl/>
        </w:rPr>
        <w:t xml:space="preserve"> </w:t>
      </w:r>
      <w:r w:rsidRPr="00FC61CD">
        <w:rPr>
          <w:rtl/>
        </w:rPr>
        <w:t>وهي</w:t>
      </w:r>
      <w:r w:rsidRPr="00FC61CD">
        <w:rPr>
          <w:rtl/>
        </w:rPr>
        <w:t xml:space="preserve"> </w:t>
      </w:r>
      <w:r w:rsidRPr="00FC61CD">
        <w:rPr>
          <w:rtl/>
        </w:rPr>
        <w:t>كما</w:t>
      </w:r>
      <w:r w:rsidRPr="00FC61CD">
        <w:rPr>
          <w:rtl/>
        </w:rPr>
        <w:t xml:space="preserve"> </w:t>
      </w:r>
      <w:r w:rsidRPr="00FC61CD">
        <w:rPr>
          <w:rtl/>
        </w:rPr>
        <w:t>يلي:</w:t>
      </w:r>
      <w:r w:rsidRPr="00FC61CD">
        <w:rPr>
          <w:rtl/>
        </w:rPr>
        <w:t xml:space="preserve"> </w:t>
      </w:r>
      <w:r w:rsidRPr="00FC61CD">
        <w:rPr>
          <w:rtl/>
        </w:rPr>
        <w:t>عدم</w:t>
      </w:r>
      <w:r w:rsidRPr="00FC61CD">
        <w:rPr>
          <w:rtl/>
        </w:rPr>
        <w:t xml:space="preserve"> </w:t>
      </w:r>
      <w:r w:rsidRPr="00FC61CD">
        <w:rPr>
          <w:rtl/>
        </w:rPr>
        <w:t>التمييز</w:t>
      </w:r>
      <w:r w:rsidRPr="00FC61CD">
        <w:rPr>
          <w:rtl/>
        </w:rPr>
        <w:t xml:space="preserve"> </w:t>
      </w:r>
      <w:r w:rsidRPr="00FC61CD">
        <w:rPr>
          <w:rtl/>
        </w:rPr>
        <w:lastRenderedPageBreak/>
        <w:t>(الفقرة</w:t>
      </w:r>
      <w:r w:rsidRPr="00FC61CD">
        <w:rPr>
          <w:rtl/>
        </w:rPr>
        <w:t xml:space="preserve"> </w:t>
      </w:r>
      <w:r w:rsidRPr="007A5EF7">
        <w:rPr>
          <w:rtl/>
        </w:rPr>
        <w:t>17</w:t>
      </w:r>
      <w:r w:rsidR="00AD0F15" w:rsidRPr="00AD0F15">
        <w:rPr>
          <w:rtl/>
        </w:rPr>
        <w:t>)؛</w:t>
      </w:r>
      <w:r w:rsidR="00AD0F15" w:rsidRPr="00AD0F15">
        <w:rPr>
          <w:rtl/>
        </w:rPr>
        <w:t xml:space="preserve"> </w:t>
      </w:r>
      <w:r w:rsidRPr="00FC61CD">
        <w:rPr>
          <w:rtl/>
        </w:rPr>
        <w:t>والعنف</w:t>
      </w:r>
      <w:r w:rsidRPr="00FC61CD">
        <w:rPr>
          <w:rtl/>
        </w:rPr>
        <w:t xml:space="preserve"> </w:t>
      </w:r>
      <w:r w:rsidRPr="00FC61CD">
        <w:rPr>
          <w:rtl/>
        </w:rPr>
        <w:t>ضد</w:t>
      </w:r>
      <w:r w:rsidRPr="00FC61CD">
        <w:rPr>
          <w:rtl/>
        </w:rPr>
        <w:t xml:space="preserve"> </w:t>
      </w:r>
      <w:r w:rsidRPr="00FC61CD">
        <w:rPr>
          <w:rtl/>
        </w:rPr>
        <w:t>الأطفال،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الاستغلال</w:t>
      </w:r>
      <w:r w:rsidRPr="00FC61CD">
        <w:rPr>
          <w:rtl/>
        </w:rPr>
        <w:t xml:space="preserve"> </w:t>
      </w:r>
      <w:r w:rsidRPr="00FC61CD">
        <w:rPr>
          <w:rtl/>
        </w:rPr>
        <w:t>والاعتداء</w:t>
      </w:r>
      <w:r w:rsidRPr="00FC61CD">
        <w:rPr>
          <w:rtl/>
        </w:rPr>
        <w:t xml:space="preserve"> </w:t>
      </w:r>
      <w:r w:rsidRPr="00FC61CD">
        <w:rPr>
          <w:rtl/>
        </w:rPr>
        <w:t>الجنسيان</w:t>
      </w:r>
      <w:r w:rsidRPr="00FC61CD">
        <w:rPr>
          <w:rtl/>
        </w:rPr>
        <w:t xml:space="preserve"> </w:t>
      </w:r>
      <w:r w:rsidRPr="00FC61CD">
        <w:rPr>
          <w:rtl/>
        </w:rPr>
        <w:t>(الفقرة</w:t>
      </w:r>
      <w:r w:rsidRPr="00FC61CD">
        <w:rPr>
          <w:rtl/>
        </w:rPr>
        <w:t xml:space="preserve"> </w:t>
      </w:r>
      <w:r w:rsidRPr="007A5EF7">
        <w:rPr>
          <w:rtl/>
        </w:rPr>
        <w:t>30</w:t>
      </w:r>
      <w:r w:rsidR="00AD0F15" w:rsidRPr="00AD0F15">
        <w:rPr>
          <w:rtl/>
        </w:rPr>
        <w:t>)؛</w:t>
      </w:r>
      <w:r w:rsidR="00AD0F15" w:rsidRPr="00AD0F15">
        <w:rPr>
          <w:rtl/>
        </w:rPr>
        <w:t xml:space="preserve"> </w:t>
      </w:r>
      <w:r w:rsidRPr="00FC61CD">
        <w:rPr>
          <w:rtl/>
        </w:rPr>
        <w:t>والأطفال</w:t>
      </w:r>
      <w:r w:rsidRPr="00FC61CD">
        <w:rPr>
          <w:rtl/>
        </w:rPr>
        <w:t xml:space="preserve"> </w:t>
      </w:r>
      <w:r w:rsidRPr="00FC61CD">
        <w:rPr>
          <w:rtl/>
        </w:rPr>
        <w:t>المحرومون</w:t>
      </w:r>
      <w:r w:rsidRPr="00FC61CD">
        <w:rPr>
          <w:rtl/>
        </w:rPr>
        <w:t xml:space="preserve"> </w:t>
      </w:r>
      <w:r w:rsidRPr="00FC61CD">
        <w:rPr>
          <w:rtl/>
        </w:rPr>
        <w:t>من</w:t>
      </w:r>
      <w:r w:rsidRPr="00FC61CD">
        <w:rPr>
          <w:rtl/>
        </w:rPr>
        <w:t xml:space="preserve"> </w:t>
      </w:r>
      <w:r w:rsidRPr="00FC61CD">
        <w:rPr>
          <w:rtl/>
        </w:rPr>
        <w:t>بيئة</w:t>
      </w:r>
      <w:r w:rsidRPr="00FC61CD">
        <w:rPr>
          <w:rtl/>
        </w:rPr>
        <w:t xml:space="preserve"> </w:t>
      </w:r>
      <w:r w:rsidRPr="00FC61CD">
        <w:rPr>
          <w:rtl/>
        </w:rPr>
        <w:t>أسرية</w:t>
      </w:r>
      <w:r w:rsidRPr="00FC61CD">
        <w:rPr>
          <w:rtl/>
        </w:rPr>
        <w:t xml:space="preserve"> </w:t>
      </w:r>
      <w:r w:rsidRPr="00FC61CD">
        <w:rPr>
          <w:rtl/>
        </w:rPr>
        <w:t>(الفقرة</w:t>
      </w:r>
      <w:r w:rsidRPr="00FC61CD">
        <w:rPr>
          <w:rtl/>
        </w:rPr>
        <w:t xml:space="preserve"> </w:t>
      </w:r>
      <w:r w:rsidRPr="007A5EF7">
        <w:rPr>
          <w:rtl/>
        </w:rPr>
        <w:t>34</w:t>
      </w:r>
      <w:r w:rsidR="00AD0F15" w:rsidRPr="00AD0F15">
        <w:rPr>
          <w:rtl/>
        </w:rPr>
        <w:t>)؛</w:t>
      </w:r>
      <w:r w:rsidR="00AD0F15" w:rsidRPr="00AD0F15">
        <w:rPr>
          <w:rtl/>
        </w:rPr>
        <w:t xml:space="preserve"> </w:t>
      </w:r>
      <w:r w:rsidRPr="00FC61CD">
        <w:rPr>
          <w:rtl/>
        </w:rPr>
        <w:t>والتعليم،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التدريب</w:t>
      </w:r>
      <w:r w:rsidRPr="00FC61CD">
        <w:rPr>
          <w:rtl/>
        </w:rPr>
        <w:t xml:space="preserve"> </w:t>
      </w:r>
      <w:r w:rsidRPr="00FC61CD">
        <w:rPr>
          <w:rtl/>
        </w:rPr>
        <w:t>والتوجيه</w:t>
      </w:r>
      <w:r w:rsidRPr="00FC61CD">
        <w:rPr>
          <w:rtl/>
        </w:rPr>
        <w:t xml:space="preserve"> </w:t>
      </w:r>
      <w:r w:rsidRPr="00FC61CD">
        <w:rPr>
          <w:rtl/>
        </w:rPr>
        <w:t>المهنيان</w:t>
      </w:r>
      <w:r w:rsidRPr="00FC61CD">
        <w:rPr>
          <w:rtl/>
        </w:rPr>
        <w:t xml:space="preserve"> </w:t>
      </w:r>
      <w:r w:rsidRPr="00FC61CD">
        <w:rPr>
          <w:rtl/>
        </w:rPr>
        <w:t>(الفقرة</w:t>
      </w:r>
      <w:r w:rsidRPr="00FC61CD">
        <w:rPr>
          <w:rtl/>
        </w:rPr>
        <w:t xml:space="preserve"> </w:t>
      </w:r>
      <w:r w:rsidRPr="007A5EF7">
        <w:rPr>
          <w:rtl/>
        </w:rPr>
        <w:t>44</w:t>
      </w:r>
      <w:r w:rsidR="00AD0F15" w:rsidRPr="00AD0F15">
        <w:rPr>
          <w:rtl/>
        </w:rPr>
        <w:t>)؛</w:t>
      </w:r>
      <w:r w:rsidR="00AD0F15" w:rsidRPr="00AD0F15">
        <w:rPr>
          <w:rtl/>
        </w:rPr>
        <w:t xml:space="preserve"> </w:t>
      </w:r>
      <w:r w:rsidRPr="00FC61CD">
        <w:rPr>
          <w:rtl/>
        </w:rPr>
        <w:t>والاستغلال</w:t>
      </w:r>
      <w:r w:rsidRPr="00FC61CD">
        <w:rPr>
          <w:rtl/>
        </w:rPr>
        <w:t xml:space="preserve"> </w:t>
      </w:r>
      <w:r w:rsidRPr="00FC61CD">
        <w:rPr>
          <w:rtl/>
        </w:rPr>
        <w:t>الاقتصادي،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عمل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(الفقرة</w:t>
      </w:r>
      <w:r w:rsidRPr="00FC61CD">
        <w:rPr>
          <w:rtl/>
        </w:rPr>
        <w:t xml:space="preserve"> </w:t>
      </w:r>
      <w:r w:rsidRPr="007A5EF7">
        <w:rPr>
          <w:rtl/>
        </w:rPr>
        <w:t>48</w:t>
      </w:r>
      <w:r w:rsidR="00AD0F15" w:rsidRPr="00AD0F15">
        <w:rPr>
          <w:rtl/>
        </w:rPr>
        <w:t>)؛</w:t>
      </w:r>
      <w:r w:rsidR="00AD0F15" w:rsidRPr="00AD0F15">
        <w:rPr>
          <w:rtl/>
        </w:rPr>
        <w:t xml:space="preserve"> </w:t>
      </w:r>
      <w:r w:rsidRPr="00FC61CD">
        <w:rPr>
          <w:rtl/>
        </w:rPr>
        <w:t>وإدارة</w:t>
      </w:r>
      <w:r w:rsidRPr="00FC61CD">
        <w:rPr>
          <w:rtl/>
        </w:rPr>
        <w:t xml:space="preserve"> </w:t>
      </w:r>
      <w:r w:rsidRPr="00FC61CD">
        <w:rPr>
          <w:rtl/>
        </w:rPr>
        <w:t>قضاء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(الفقرة</w:t>
      </w:r>
      <w:r w:rsidRPr="00FC61CD">
        <w:rPr>
          <w:rtl/>
        </w:rPr>
        <w:t xml:space="preserve"> </w:t>
      </w:r>
      <w:r w:rsidRPr="007A5EF7">
        <w:rPr>
          <w:rtl/>
        </w:rPr>
        <w:t>5</w:t>
      </w:r>
      <w:r w:rsidR="00AD0F15" w:rsidRPr="007A5EF7">
        <w:rPr>
          <w:rtl/>
        </w:rPr>
        <w:t>2</w:t>
      </w:r>
      <w:r w:rsidR="00AD0F15" w:rsidRPr="00AD0F15">
        <w:rPr>
          <w:rtl/>
        </w:rPr>
        <w:t>).</w:t>
      </w:r>
    </w:p>
    <w:p w14:paraId="68B4FE31" w14:textId="5675BBE9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</w:t>
      </w:r>
      <w:r w:rsidRPr="00FC61CD">
        <w:rPr>
          <w:rtl/>
        </w:rPr>
        <w:t>-</w:t>
      </w:r>
      <w:r w:rsidRPr="00FC61CD">
        <w:rPr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بكفالة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وفقاً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للاتفاقية،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والبروتوكول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اشتراك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المنازعات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المسلحة،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والبروتوكول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واستغلال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البغاء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الإباحية،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طوال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203</w:t>
      </w:r>
      <w:r w:rsidR="00AD0F15" w:rsidRPr="007A5EF7">
        <w:rPr>
          <w:b/>
          <w:bCs/>
          <w:rtl/>
        </w:rPr>
        <w:t>0.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إدماج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خططها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والاقتصادية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الصعيد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والقطاعي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ودون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وكفالة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المجدية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السياسات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تحقيق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السبعة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عشر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يتعلق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بالأطفال.</w:t>
      </w:r>
    </w:p>
    <w:p w14:paraId="02887BD7" w14:textId="28931A99" w:rsidR="00815689" w:rsidRPr="007A5EF7" w:rsidRDefault="00815689" w:rsidP="00815689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ألف-</w:t>
      </w:r>
      <w:r w:rsidRPr="007A5EF7">
        <w:rPr>
          <w:rtl/>
        </w:rPr>
        <w:tab/>
        <w:t>تدابير</w:t>
      </w:r>
      <w:r w:rsidRPr="007A5EF7">
        <w:rPr>
          <w:rtl/>
        </w:rPr>
        <w:t xml:space="preserve"> </w:t>
      </w:r>
      <w:r w:rsidRPr="007A5EF7">
        <w:rPr>
          <w:rtl/>
        </w:rPr>
        <w:t>التنفيذ</w:t>
      </w:r>
      <w:r w:rsidRPr="007A5EF7">
        <w:rPr>
          <w:rtl/>
        </w:rPr>
        <w:t xml:space="preserve"> </w:t>
      </w:r>
      <w:r w:rsidRPr="007A5EF7">
        <w:rPr>
          <w:rtl/>
        </w:rPr>
        <w:t>العامة</w:t>
      </w:r>
      <w:r w:rsidRPr="007A5EF7">
        <w:rPr>
          <w:rtl/>
        </w:rPr>
        <w:t xml:space="preserve"> </w:t>
      </w:r>
      <w:r w:rsidRPr="007A5EF7">
        <w:rPr>
          <w:rtl/>
        </w:rPr>
        <w:t>(المادتان</w:t>
      </w:r>
      <w:r w:rsidRPr="007A5EF7">
        <w:rPr>
          <w:rtl/>
        </w:rPr>
        <w:t xml:space="preserve"> </w:t>
      </w:r>
      <w:r w:rsidRPr="007A5EF7">
        <w:rPr>
          <w:rtl/>
        </w:rPr>
        <w:t>4</w:t>
      </w:r>
      <w:r w:rsidRPr="007A5EF7">
        <w:rPr>
          <w:rtl/>
        </w:rPr>
        <w:t xml:space="preserve"> </w:t>
      </w:r>
      <w:r w:rsidRPr="007A5EF7">
        <w:rPr>
          <w:rtl/>
        </w:rPr>
        <w:t>و42</w:t>
      </w:r>
      <w:r w:rsidRPr="007A5EF7">
        <w:rPr>
          <w:rtl/>
        </w:rPr>
        <w:t xml:space="preserve"> </w:t>
      </w:r>
      <w:r w:rsidRPr="007A5EF7">
        <w:rPr>
          <w:rtl/>
        </w:rPr>
        <w:t>والفقرة</w:t>
      </w:r>
      <w:r w:rsidRPr="007A5EF7">
        <w:rPr>
          <w:rtl/>
        </w:rPr>
        <w:t xml:space="preserve"> </w:t>
      </w:r>
      <w:r w:rsidRPr="007A5EF7">
        <w:rPr>
          <w:rtl/>
        </w:rPr>
        <w:t>6</w:t>
      </w:r>
      <w:r w:rsidRPr="007A5EF7">
        <w:rPr>
          <w:rtl/>
        </w:rPr>
        <w:t xml:space="preserve"> </w:t>
      </w:r>
      <w:r w:rsidRPr="007A5EF7">
        <w:rPr>
          <w:rtl/>
        </w:rPr>
        <w:t>من</w:t>
      </w:r>
      <w:r w:rsidRPr="007A5EF7">
        <w:rPr>
          <w:rtl/>
        </w:rPr>
        <w:t xml:space="preserve"> </w:t>
      </w:r>
      <w:r w:rsidRPr="007A5EF7">
        <w:rPr>
          <w:rtl/>
        </w:rPr>
        <w:t>المادة</w:t>
      </w:r>
      <w:r w:rsidRPr="007A5EF7">
        <w:rPr>
          <w:rtl/>
        </w:rPr>
        <w:t xml:space="preserve"> </w:t>
      </w:r>
      <w:r w:rsidRPr="007A5EF7">
        <w:rPr>
          <w:rtl/>
        </w:rPr>
        <w:t>44</w:t>
      </w:r>
      <w:r w:rsidRPr="007A5EF7">
        <w:rPr>
          <w:rtl/>
        </w:rPr>
        <w:t xml:space="preserve"> </w:t>
      </w:r>
      <w:r w:rsidRPr="007A5EF7">
        <w:rPr>
          <w:rtl/>
        </w:rPr>
        <w:t>من</w:t>
      </w:r>
      <w:r w:rsidRPr="007A5EF7">
        <w:rPr>
          <w:rtl/>
        </w:rPr>
        <w:t xml:space="preserve"> </w:t>
      </w:r>
      <w:r w:rsidRPr="007A5EF7">
        <w:rPr>
          <w:rtl/>
        </w:rPr>
        <w:t>الاتفاقية)</w:t>
      </w:r>
    </w:p>
    <w:p w14:paraId="49039902" w14:textId="2E7038F9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التشريعات</w:t>
      </w:r>
    </w:p>
    <w:p w14:paraId="2A11BA85" w14:textId="38B9AB72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6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052D542A" w14:textId="1BF59133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/>
          <w:rtl/>
        </w:rPr>
        <w:tab/>
      </w:r>
      <w:r w:rsidRPr="007A5EF7">
        <w:rPr>
          <w:b/>
          <w:bCs/>
          <w:rtl/>
        </w:rPr>
        <w:t>إجراء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استعراض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تشريعاتها،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الجنائية،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لمواءمتها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كليا</w:t>
      </w:r>
      <w:r w:rsidR="00215633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>؛</w:t>
      </w:r>
    </w:p>
    <w:p w14:paraId="37028C8D" w14:textId="0443E355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/>
          <w:rtl/>
        </w:rPr>
        <w:tab/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لتقييم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تأثر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بالتشريعات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والسياسات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ودون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بالأطفال.</w:t>
      </w:r>
    </w:p>
    <w:p w14:paraId="77D6C706" w14:textId="0BDEBBF8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السياسة</w:t>
      </w:r>
      <w:r w:rsidRPr="007A5EF7">
        <w:rPr>
          <w:rtl/>
        </w:rPr>
        <w:t xml:space="preserve"> </w:t>
      </w:r>
      <w:r w:rsidRPr="007A5EF7">
        <w:rPr>
          <w:rtl/>
        </w:rPr>
        <w:t>والاستراتيجية</w:t>
      </w:r>
      <w:r w:rsidRPr="007A5EF7">
        <w:rPr>
          <w:rtl/>
        </w:rPr>
        <w:t xml:space="preserve"> </w:t>
      </w:r>
      <w:r w:rsidRPr="007A5EF7">
        <w:rPr>
          <w:rtl/>
        </w:rPr>
        <w:t>الشاملتان</w:t>
      </w:r>
    </w:p>
    <w:p w14:paraId="059E2E2A" w14:textId="0CEEC426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7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ترحّب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باعتماد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برنامج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للفترة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2021-2030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بتخصيص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موارد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وتقنية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ومالية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كافية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لتنفيذه،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إدماج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البرنامج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التخطيط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والمحلية،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للرصد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والتقييم.</w:t>
      </w:r>
    </w:p>
    <w:p w14:paraId="205DB3D6" w14:textId="15FA1B97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التنسيق</w:t>
      </w:r>
    </w:p>
    <w:p w14:paraId="45C8E385" w14:textId="1B797BE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8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سلطة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تمتعها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بالموارد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البشرية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والتقنية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والمالية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الملائمة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لرصد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المتصلة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القطاعات،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الصعيدين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ودون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ولتنسيقها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فعال.</w:t>
      </w:r>
    </w:p>
    <w:p w14:paraId="46CD49CC" w14:textId="333F4826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تخصيص</w:t>
      </w:r>
      <w:r w:rsidRPr="007A5EF7">
        <w:rPr>
          <w:rtl/>
        </w:rPr>
        <w:t xml:space="preserve"> </w:t>
      </w:r>
      <w:r w:rsidRPr="007A5EF7">
        <w:rPr>
          <w:rtl/>
        </w:rPr>
        <w:t>الموارد</w:t>
      </w:r>
    </w:p>
    <w:p w14:paraId="4C94E0D7" w14:textId="29D602FB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9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تُذكّر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19(201</w:t>
      </w:r>
      <w:r w:rsidR="00AD0F15" w:rsidRPr="007A5EF7">
        <w:rPr>
          <w:b/>
          <w:bCs/>
          <w:rtl/>
        </w:rPr>
        <w:t>6)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الميزنة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لإعمال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تكرر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السابقة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5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  <w:r w:rsidRPr="007A5EF7">
        <w:rPr>
          <w:bCs/>
          <w:rtl/>
        </w:rPr>
        <w:t xml:space="preserve"> </w:t>
      </w:r>
    </w:p>
    <w:p w14:paraId="068267C2" w14:textId="3B74D97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/>
          <w:rtl/>
        </w:rPr>
        <w:tab/>
      </w:r>
      <w:r w:rsidRPr="007A5EF7">
        <w:rPr>
          <w:b/>
          <w:bCs/>
          <w:rtl/>
        </w:rPr>
        <w:t>زيادة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المخصصات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الموارد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المالية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والبشرية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والتقنية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التشريعية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والسياسات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والخطط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تستهدف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يشمل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خدمات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والتعليم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والصحة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وتستهدف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الأخصائيين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المؤهلين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وغيرهم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المهنيين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العاملين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مجال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الطفل؛</w:t>
      </w:r>
    </w:p>
    <w:p w14:paraId="53D3342C" w14:textId="0CC897A9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lastRenderedPageBreak/>
        <w:tab/>
      </w:r>
      <w:r w:rsidRPr="007A5EF7">
        <w:rPr>
          <w:b/>
          <w:rtl/>
        </w:rPr>
        <w:t>(ب)</w:t>
      </w:r>
      <w:r w:rsidRPr="007A5EF7">
        <w:rPr>
          <w:b/>
          <w:rtl/>
        </w:rPr>
        <w:tab/>
      </w:r>
      <w:r w:rsidRPr="007A5EF7">
        <w:rPr>
          <w:b/>
          <w:bCs/>
          <w:rtl/>
        </w:rPr>
        <w:t>تعديل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ميزانية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لإدخال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نظام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لتتبع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استخدام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مخصصات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الميزانية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استخداماً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فعالاً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بهدف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الطفل؛</w:t>
      </w:r>
    </w:p>
    <w:p w14:paraId="68856CC0" w14:textId="066EDC8E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إجراء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تقييمات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منتظمة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لتأثير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توزيع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الاستثمارات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الحكومية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القطاعات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الداعمة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لإعمال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اللازمة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لمعالجة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تفاوتات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جنسانية،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إيلاء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اهتمام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خاص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ذوي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الإعاقة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الإثنية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الدينية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يعانون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الفقر؛</w:t>
      </w:r>
    </w:p>
    <w:p w14:paraId="61A9E9C0" w14:textId="660FE2DD" w:rsidR="00815689" w:rsidRPr="007A5EF7" w:rsidRDefault="00815689" w:rsidP="00815689">
      <w:pPr>
        <w:pStyle w:val="SingleTxtGA"/>
        <w:rPr>
          <w:rFonts w:ascii="Times New Roman Bold" w:hAnsi="Times New Roman Bold"/>
          <w:b/>
          <w:bCs/>
          <w:spacing w:val="-2"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(د)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ميزنة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شفافة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وشاملة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تتيح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والمجتمع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المدني</w:t>
      </w:r>
      <w:r w:rsidRPr="007A5EF7">
        <w:rPr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والجمهور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المشاركة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في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جميع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مراحل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عملية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الميزنة،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بما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يشمل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مراحل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الصياغة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والتنفيذ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والرصد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والتقييم.</w:t>
      </w:r>
    </w:p>
    <w:p w14:paraId="4E794916" w14:textId="7A15B79B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جمع</w:t>
      </w:r>
      <w:r w:rsidRPr="007A5EF7">
        <w:rPr>
          <w:rtl/>
        </w:rPr>
        <w:t xml:space="preserve"> </w:t>
      </w:r>
      <w:r w:rsidRPr="007A5EF7">
        <w:rPr>
          <w:rtl/>
        </w:rPr>
        <w:t>البيانات</w:t>
      </w:r>
    </w:p>
    <w:p w14:paraId="1DF59EC5" w14:textId="54C4AC15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10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التقدير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توسيع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القائمة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للمؤشرات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2021،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لكنها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تشعر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المؤشرات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مجالات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والنماء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مرحلة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المبكرة،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والحصول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المياه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والصرف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الصحي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والتعليم،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تتماشى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المعايير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الدولية.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72D8B3DF" w14:textId="4A80495C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مواءمة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المؤشرات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المعايير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وإدماج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مجموعة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شاملة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مؤشرات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النظام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الإحصائي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البيانات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المجمعة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المتراوحة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أعمارهم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16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و17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عاما</w:t>
      </w:r>
      <w:r w:rsidR="00CC50D5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>؛</w:t>
      </w:r>
    </w:p>
    <w:p w14:paraId="7E7956B6" w14:textId="4B709E8F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تغطي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البيانات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المجمّعة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مجالات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وبروتوكولاها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تصنَّف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حسب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العمر،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ونوع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والإعاقة،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والجنسية،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والموقع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الجغرافي،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والأصل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الإثني،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والانتماء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والاقتصادي،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تيسير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تحليل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الأطفال؛</w:t>
      </w:r>
    </w:p>
    <w:p w14:paraId="1000891E" w14:textId="3A7FB38F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تبادل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البيانات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والمؤشرات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الوزارات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واستخدامها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صياغة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السياسات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والمشاريع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فعالاً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رصدها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وتقييمها.</w:t>
      </w:r>
    </w:p>
    <w:p w14:paraId="7F990741" w14:textId="254D4712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الرصد</w:t>
      </w:r>
      <w:r w:rsidRPr="007A5EF7">
        <w:rPr>
          <w:rtl/>
        </w:rPr>
        <w:t xml:space="preserve"> </w:t>
      </w:r>
      <w:r w:rsidRPr="007A5EF7">
        <w:rPr>
          <w:rtl/>
        </w:rPr>
        <w:t>المستقل</w:t>
      </w:r>
    </w:p>
    <w:p w14:paraId="101FF25C" w14:textId="4234CF88" w:rsidR="00AD0F15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rtl/>
        </w:rPr>
        <w:t>11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السابقة</w:t>
      </w:r>
      <w:r w:rsidR="00CC50D5">
        <w:rPr>
          <w:rStyle w:val="FootnoteReference"/>
          <w:sz w:val="22"/>
          <w:rtl/>
        </w:rPr>
        <w:t>(</w:t>
      </w:r>
      <w:r w:rsidR="00CC50D5" w:rsidRPr="007A5EF7">
        <w:rPr>
          <w:rStyle w:val="FootnoteReference"/>
          <w:sz w:val="22"/>
          <w:lang w:val="en-US"/>
        </w:rPr>
        <w:footnoteReference w:id="6"/>
      </w:r>
      <w:r w:rsidR="00CC50D5" w:rsidRPr="00AD0F15">
        <w:rPr>
          <w:rStyle w:val="FootnoteReference"/>
          <w:sz w:val="22"/>
          <w:rtl/>
        </w:rPr>
        <w:t>)</w:t>
      </w:r>
      <w:r w:rsidRPr="007A5EF7">
        <w:rPr>
          <w:b/>
          <w:bCs/>
          <w:rtl/>
        </w:rPr>
        <w:t>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تنشئ،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وجه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السرعة،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مستقلة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لرصد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تمتثل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امتثالاً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تاماً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للمبادئ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بمركز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المؤسسات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(مبادئ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باريس)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وتكون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قادرة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تلقي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شكاوى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والتحقيق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ومعالجتها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بطريقة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="00AD0F15" w:rsidRPr="007A5EF7">
        <w:rPr>
          <w:b/>
          <w:bCs/>
          <w:rtl/>
        </w:rPr>
        <w:t>.</w:t>
      </w:r>
    </w:p>
    <w:p w14:paraId="36805838" w14:textId="34A16D91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النشر</w:t>
      </w:r>
      <w:r w:rsidRPr="007A5EF7">
        <w:rPr>
          <w:rtl/>
        </w:rPr>
        <w:t xml:space="preserve"> </w:t>
      </w:r>
      <w:r w:rsidRPr="007A5EF7">
        <w:rPr>
          <w:rtl/>
        </w:rPr>
        <w:t>والتوعية</w:t>
      </w:r>
      <w:r w:rsidRPr="007A5EF7">
        <w:rPr>
          <w:rtl/>
        </w:rPr>
        <w:t xml:space="preserve"> </w:t>
      </w:r>
      <w:r w:rsidRPr="007A5EF7">
        <w:rPr>
          <w:rtl/>
        </w:rPr>
        <w:t>والتدريب</w:t>
      </w:r>
    </w:p>
    <w:p w14:paraId="74C53B33" w14:textId="7EA23E02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12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ترحّب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بإدراج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المناهج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الدراسية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4D7D1215" w14:textId="50184619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توسيع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نطاق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تدريس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ليشمل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مرحلة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المبكرة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الصفوف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الدراسية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المدرسة،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بلغات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العرقية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الأصليين؛</w:t>
      </w:r>
    </w:p>
    <w:p w14:paraId="522B8186" w14:textId="4E45FC0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lastRenderedPageBreak/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تشجيع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الحثيثة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برامجها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التوعوية،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بالتعاون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منظمات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خلال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زيادة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وسائط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الإعلام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ووسائل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التواصل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التعريف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نطاق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واسع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لدى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والآباء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وعموم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الناس؛</w:t>
      </w:r>
    </w:p>
    <w:p w14:paraId="6A14DFF9" w14:textId="6DE39028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التدريب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المنهجي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أصحاب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المصلحة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العاملين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والبروتوكولين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الاختياريين.</w:t>
      </w:r>
    </w:p>
    <w:p w14:paraId="3DE13BAF" w14:textId="476A757A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التعاون</w:t>
      </w:r>
      <w:r w:rsidRPr="007A5EF7">
        <w:rPr>
          <w:rtl/>
        </w:rPr>
        <w:t xml:space="preserve"> </w:t>
      </w:r>
      <w:r w:rsidRPr="007A5EF7">
        <w:rPr>
          <w:rtl/>
        </w:rPr>
        <w:t>مع</w:t>
      </w:r>
      <w:r w:rsidRPr="007A5EF7">
        <w:rPr>
          <w:rtl/>
        </w:rPr>
        <w:t xml:space="preserve"> </w:t>
      </w:r>
      <w:r w:rsidRPr="007A5EF7">
        <w:rPr>
          <w:rtl/>
        </w:rPr>
        <w:t>المجتمع</w:t>
      </w:r>
      <w:r w:rsidRPr="007A5EF7">
        <w:rPr>
          <w:rtl/>
        </w:rPr>
        <w:t xml:space="preserve"> </w:t>
      </w:r>
      <w:r w:rsidRPr="007A5EF7">
        <w:rPr>
          <w:rtl/>
        </w:rPr>
        <w:t>الدولي</w:t>
      </w:r>
    </w:p>
    <w:p w14:paraId="04BB7574" w14:textId="3528E042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13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التقييدية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منظمات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المستقلة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والمدافعون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المدافعون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والأثر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المخيف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109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2015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مجال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  <w:r w:rsidRPr="007A5EF7">
        <w:rPr>
          <w:b/>
          <w:bCs/>
          <w:rtl/>
        </w:rPr>
        <w:t xml:space="preserve"> </w:t>
      </w:r>
    </w:p>
    <w:p w14:paraId="2695A48E" w14:textId="4E1E3E06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قدرة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منظمات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والمدافعين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المدافعون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وممارسة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والرأي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التعرض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للمضايقات؛</w:t>
      </w:r>
      <w:r w:rsidRPr="007A5EF7">
        <w:rPr>
          <w:bCs/>
          <w:rtl/>
        </w:rPr>
        <w:t xml:space="preserve"> </w:t>
      </w:r>
    </w:p>
    <w:p w14:paraId="55D6A504" w14:textId="793E50C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إنشاء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المنهجية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والهادفة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فئات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والمنظمات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غير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الحكومية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ورصد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وتقييم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القوانين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والسياسات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بالأطفال؛</w:t>
      </w:r>
    </w:p>
    <w:p w14:paraId="26856498" w14:textId="66AEECDD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التحقيق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الفوري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والشامل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ادّعاءات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مضايقة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وتهديد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المدافعين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المدافعون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وأسرهم،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وتمكينهم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اللجوء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القضاء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النحو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المناسب،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وحمايتهم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المضايقة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والتخويف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والانتقام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والعنف.</w:t>
      </w:r>
    </w:p>
    <w:p w14:paraId="6670E266" w14:textId="68E290D3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حقوق</w:t>
      </w:r>
      <w:r w:rsidRPr="007A5EF7">
        <w:rPr>
          <w:rtl/>
        </w:rPr>
        <w:t xml:space="preserve"> </w:t>
      </w:r>
      <w:r w:rsidRPr="007A5EF7">
        <w:rPr>
          <w:rtl/>
        </w:rPr>
        <w:t>الطفل</w:t>
      </w:r>
      <w:r w:rsidRPr="007A5EF7">
        <w:rPr>
          <w:rtl/>
        </w:rPr>
        <w:t xml:space="preserve"> </w:t>
      </w:r>
      <w:r w:rsidRPr="007A5EF7">
        <w:rPr>
          <w:rtl/>
        </w:rPr>
        <w:t>وقطاع</w:t>
      </w:r>
      <w:r w:rsidRPr="007A5EF7">
        <w:rPr>
          <w:rtl/>
        </w:rPr>
        <w:t xml:space="preserve"> </w:t>
      </w:r>
      <w:r w:rsidRPr="007A5EF7">
        <w:rPr>
          <w:rtl/>
        </w:rPr>
        <w:t>الأعمال</w:t>
      </w:r>
    </w:p>
    <w:p w14:paraId="13AA5254" w14:textId="7B3362A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14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تذكّر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16(201</w:t>
      </w:r>
      <w:r w:rsidR="00AD0F15" w:rsidRPr="007A5EF7">
        <w:rPr>
          <w:b/>
          <w:bCs/>
          <w:rtl/>
        </w:rPr>
        <w:t>3)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التزامات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يتعلق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بأثر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قطاع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التجارية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082509E1" w14:textId="567C9BCE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إدماج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إدماجا</w:t>
      </w:r>
      <w:r w:rsidR="00B347B1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كافيا</w:t>
      </w:r>
      <w:r w:rsidR="00B347B1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الممارسات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التجارية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المسؤولة؛</w:t>
      </w:r>
    </w:p>
    <w:p w14:paraId="0FF8BA68" w14:textId="282A5EA4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لوائح،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تتضمن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عقوبات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مناسبة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للجناة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وسبل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انتصاف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الضحايا،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ورصدها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فعال،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امتثال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قطاع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الأعمال،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وبخاصة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قطاعات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الزراعة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والصناعة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والسياحة،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لمعايير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ولمعايير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العمالة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وغيرها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المعايير،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وخاصة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يتعلق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الطفل؛</w:t>
      </w:r>
    </w:p>
    <w:p w14:paraId="5413EE10" w14:textId="7C7D74B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مطالبة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الشركات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بإجراء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تقييمات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ومشاورات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الآثار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البيئية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والصحية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المرتبطة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تنشأ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أنشطتها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التجارية،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وخططها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لمعالجة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هذه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الآثار،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وبالكشف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العلني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عنها.</w:t>
      </w:r>
    </w:p>
    <w:p w14:paraId="468F974D" w14:textId="6952CDC6" w:rsidR="00AD0F15" w:rsidRPr="007A5EF7" w:rsidRDefault="00815689" w:rsidP="00815689">
      <w:pPr>
        <w:pStyle w:val="H1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باء-</w:t>
      </w:r>
      <w:r w:rsidRPr="007A5EF7">
        <w:rPr>
          <w:rtl/>
        </w:rPr>
        <w:tab/>
        <w:t>تعريف</w:t>
      </w:r>
      <w:r w:rsidRPr="007A5EF7">
        <w:rPr>
          <w:rtl/>
        </w:rPr>
        <w:t xml:space="preserve"> </w:t>
      </w:r>
      <w:r w:rsidRPr="007A5EF7">
        <w:rPr>
          <w:rtl/>
        </w:rPr>
        <w:t>الطفل</w:t>
      </w:r>
      <w:r w:rsidRPr="007A5EF7">
        <w:rPr>
          <w:rtl/>
        </w:rPr>
        <w:t xml:space="preserve"> </w:t>
      </w:r>
      <w:r w:rsidRPr="007A5EF7">
        <w:rPr>
          <w:rtl/>
        </w:rPr>
        <w:t>(</w:t>
      </w:r>
      <w:r w:rsidRPr="007A5EF7">
        <w:rPr>
          <w:rFonts w:ascii="Simplified Arabic" w:hAnsi="Simplified Arabic" w:hint="cs"/>
          <w:rtl/>
        </w:rPr>
        <w:t>المادة</w:t>
      </w:r>
      <w:r w:rsidRPr="007A5EF7">
        <w:rPr>
          <w:rtl/>
        </w:rPr>
        <w:t xml:space="preserve"> </w:t>
      </w:r>
      <w:r w:rsidR="00AD0F15" w:rsidRPr="007A5EF7">
        <w:rPr>
          <w:rtl/>
        </w:rPr>
        <w:t>1)</w:t>
      </w:r>
    </w:p>
    <w:p w14:paraId="01934041" w14:textId="070136F5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15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القوانين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-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اعتُمد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2016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-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تُعرّف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بأنه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شخص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يقلّ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عمره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16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سنة،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lastRenderedPageBreak/>
        <w:t>السابقة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7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مواءمة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تعريف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مصطلح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"الطفل"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التشريعات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وفقا</w:t>
      </w:r>
      <w:r w:rsidR="00B347B1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للاتفاقية،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يشمل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تعريف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الأشخاص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أعمارهم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18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عاما</w:t>
      </w:r>
      <w:r w:rsidR="00B347B1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>.</w:t>
      </w:r>
    </w:p>
    <w:p w14:paraId="1642587D" w14:textId="364075F6" w:rsidR="00AD0F15" w:rsidRPr="007A5EF7" w:rsidRDefault="00815689" w:rsidP="00815689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جيم-</w:t>
      </w:r>
      <w:r w:rsidRPr="007A5EF7">
        <w:rPr>
          <w:rtl/>
        </w:rPr>
        <w:tab/>
        <w:t>المبادئ</w:t>
      </w:r>
      <w:r w:rsidRPr="007A5EF7">
        <w:rPr>
          <w:rtl/>
        </w:rPr>
        <w:t xml:space="preserve"> </w:t>
      </w:r>
      <w:r w:rsidRPr="007A5EF7">
        <w:rPr>
          <w:rtl/>
        </w:rPr>
        <w:t>العامة</w:t>
      </w:r>
      <w:r w:rsidRPr="007A5EF7">
        <w:rPr>
          <w:rtl/>
        </w:rPr>
        <w:t xml:space="preserve"> </w:t>
      </w:r>
      <w:r w:rsidRPr="007A5EF7">
        <w:rPr>
          <w:rtl/>
        </w:rPr>
        <w:t>(المواد</w:t>
      </w:r>
      <w:r w:rsidRPr="007A5EF7">
        <w:rPr>
          <w:rtl/>
        </w:rPr>
        <w:t xml:space="preserve"> </w:t>
      </w:r>
      <w:r w:rsidRPr="007A5EF7">
        <w:rPr>
          <w:rtl/>
        </w:rPr>
        <w:t>2</w:t>
      </w:r>
      <w:r w:rsidRPr="007A5EF7">
        <w:rPr>
          <w:rtl/>
        </w:rPr>
        <w:t xml:space="preserve"> </w:t>
      </w:r>
      <w:r w:rsidRPr="007A5EF7">
        <w:rPr>
          <w:rtl/>
        </w:rPr>
        <w:t>و3</w:t>
      </w:r>
      <w:r w:rsidRPr="007A5EF7">
        <w:rPr>
          <w:rtl/>
        </w:rPr>
        <w:t xml:space="preserve"> </w:t>
      </w:r>
      <w:r w:rsidRPr="007A5EF7">
        <w:rPr>
          <w:rtl/>
        </w:rPr>
        <w:t>و6</w:t>
      </w:r>
      <w:r w:rsidRPr="007A5EF7">
        <w:rPr>
          <w:rtl/>
        </w:rPr>
        <w:t xml:space="preserve"> </w:t>
      </w:r>
      <w:r w:rsidRPr="007A5EF7">
        <w:rPr>
          <w:rtl/>
        </w:rPr>
        <w:t>و1</w:t>
      </w:r>
      <w:r w:rsidR="00AD0F15" w:rsidRPr="007A5EF7">
        <w:rPr>
          <w:rtl/>
        </w:rPr>
        <w:t>2)</w:t>
      </w:r>
    </w:p>
    <w:p w14:paraId="7AB50732" w14:textId="0A497C78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عدم</w:t>
      </w:r>
      <w:r w:rsidRPr="007A5EF7">
        <w:rPr>
          <w:rtl/>
        </w:rPr>
        <w:t xml:space="preserve"> </w:t>
      </w:r>
      <w:r w:rsidRPr="007A5EF7">
        <w:rPr>
          <w:rtl/>
        </w:rPr>
        <w:t>التمييز</w:t>
      </w:r>
    </w:p>
    <w:p w14:paraId="0DE20E21" w14:textId="0982A3F3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16</w:t>
      </w:r>
      <w:r w:rsidRPr="00FC61CD">
        <w:rPr>
          <w:rtl/>
        </w:rPr>
        <w:t>-</w:t>
      </w:r>
      <w:r w:rsidRPr="00FC61CD">
        <w:rPr>
          <w:rtl/>
        </w:rPr>
        <w:tab/>
        <w:t>تلاحظ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اعتماد</w:t>
      </w:r>
      <w:r w:rsidRPr="00FC61CD">
        <w:rPr>
          <w:rtl/>
        </w:rPr>
        <w:t xml:space="preserve"> </w:t>
      </w:r>
      <w:r w:rsidRPr="00FC61CD">
        <w:rPr>
          <w:rtl/>
        </w:rPr>
        <w:t>استراتيجية</w:t>
      </w:r>
      <w:r w:rsidRPr="00FC61CD">
        <w:rPr>
          <w:rtl/>
        </w:rPr>
        <w:t xml:space="preserve"> </w:t>
      </w:r>
      <w:r w:rsidRPr="00FC61CD">
        <w:rPr>
          <w:rtl/>
        </w:rPr>
        <w:t>الشؤون</w:t>
      </w:r>
      <w:r w:rsidRPr="00FC61CD">
        <w:rPr>
          <w:rtl/>
        </w:rPr>
        <w:t xml:space="preserve"> </w:t>
      </w:r>
      <w:r w:rsidRPr="00FC61CD">
        <w:rPr>
          <w:rtl/>
        </w:rPr>
        <w:t>الإثنية</w:t>
      </w:r>
      <w:r w:rsidRPr="00FC61CD">
        <w:rPr>
          <w:rtl/>
        </w:rPr>
        <w:t xml:space="preserve"> </w:t>
      </w:r>
      <w:r w:rsidRPr="00FC61CD">
        <w:rPr>
          <w:rtl/>
        </w:rPr>
        <w:t>للفترة</w:t>
      </w:r>
      <w:r w:rsidRPr="00FC61CD">
        <w:rPr>
          <w:rtl/>
        </w:rPr>
        <w:t xml:space="preserve"> </w:t>
      </w:r>
      <w:r w:rsidRPr="007A5EF7">
        <w:rPr>
          <w:rtl/>
        </w:rPr>
        <w:t>2021</w:t>
      </w:r>
      <w:r w:rsidRPr="00FC61CD">
        <w:rPr>
          <w:rtl/>
        </w:rPr>
        <w:t>-</w:t>
      </w:r>
      <w:r w:rsidRPr="007A5EF7">
        <w:rPr>
          <w:rtl/>
        </w:rPr>
        <w:t>2030</w:t>
      </w:r>
      <w:r w:rsidRPr="00FC61CD">
        <w:rPr>
          <w:rtl/>
        </w:rPr>
        <w:t>،</w:t>
      </w:r>
      <w:r w:rsidRPr="00FC61CD">
        <w:rPr>
          <w:rtl/>
        </w:rPr>
        <w:t xml:space="preserve"> </w:t>
      </w:r>
      <w:r w:rsidRPr="00FC61CD">
        <w:rPr>
          <w:rtl/>
        </w:rPr>
        <w:t>لكنها</w:t>
      </w:r>
      <w:r w:rsidRPr="00FC61CD">
        <w:rPr>
          <w:rtl/>
        </w:rPr>
        <w:t xml:space="preserve"> </w:t>
      </w:r>
      <w:r w:rsidRPr="00FC61CD">
        <w:rPr>
          <w:rtl/>
        </w:rPr>
        <w:t>لا</w:t>
      </w:r>
      <w:r w:rsidRPr="00FC61CD">
        <w:rPr>
          <w:rtl/>
        </w:rPr>
        <w:t xml:space="preserve"> </w:t>
      </w:r>
      <w:r w:rsidRPr="00FC61CD">
        <w:rPr>
          <w:rtl/>
        </w:rPr>
        <w:t>تزال</w:t>
      </w:r>
      <w:r w:rsidRPr="00FC61CD">
        <w:rPr>
          <w:rtl/>
        </w:rPr>
        <w:t xml:space="preserve"> </w:t>
      </w:r>
      <w:r w:rsidRPr="00FC61CD">
        <w:rPr>
          <w:rtl/>
        </w:rPr>
        <w:t>تشعر</w:t>
      </w:r>
      <w:r w:rsidRPr="00FC61CD">
        <w:rPr>
          <w:rtl/>
        </w:rPr>
        <w:t xml:space="preserve"> </w:t>
      </w:r>
      <w:r w:rsidRPr="00FC61CD">
        <w:rPr>
          <w:rtl/>
        </w:rPr>
        <w:t>بقلق</w:t>
      </w:r>
      <w:r w:rsidRPr="00FC61CD">
        <w:rPr>
          <w:rtl/>
        </w:rPr>
        <w:t xml:space="preserve"> </w:t>
      </w:r>
      <w:r w:rsidRPr="00FC61CD">
        <w:rPr>
          <w:rtl/>
        </w:rPr>
        <w:t>عميق</w:t>
      </w:r>
      <w:r w:rsidRPr="00FC61CD">
        <w:rPr>
          <w:rtl/>
        </w:rPr>
        <w:t xml:space="preserve"> </w:t>
      </w:r>
      <w:r w:rsidRPr="00FC61CD">
        <w:rPr>
          <w:rtl/>
        </w:rPr>
        <w:t>إزاء</w:t>
      </w:r>
      <w:r w:rsidRPr="00FC61CD">
        <w:rPr>
          <w:rtl/>
        </w:rPr>
        <w:t xml:space="preserve"> </w:t>
      </w:r>
      <w:r w:rsidRPr="00FC61CD">
        <w:rPr>
          <w:rtl/>
        </w:rPr>
        <w:t>استمرار</w:t>
      </w:r>
      <w:r w:rsidRPr="00FC61CD">
        <w:rPr>
          <w:rtl/>
        </w:rPr>
        <w:t xml:space="preserve"> </w:t>
      </w:r>
      <w:r w:rsidRPr="00FC61CD">
        <w:rPr>
          <w:rtl/>
        </w:rPr>
        <w:t>التفاوتات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التمتع</w:t>
      </w:r>
      <w:r w:rsidRPr="00FC61CD">
        <w:rPr>
          <w:rtl/>
        </w:rPr>
        <w:t xml:space="preserve"> </w:t>
      </w:r>
      <w:r w:rsidRPr="00FC61CD">
        <w:rPr>
          <w:rtl/>
        </w:rPr>
        <w:t>بالحقوق</w:t>
      </w:r>
      <w:r w:rsidRPr="00FC61CD">
        <w:rPr>
          <w:rtl/>
        </w:rPr>
        <w:t xml:space="preserve"> </w:t>
      </w:r>
      <w:r w:rsidRPr="00FC61CD">
        <w:rPr>
          <w:rtl/>
        </w:rPr>
        <w:t>بين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الذين</w:t>
      </w:r>
      <w:r w:rsidRPr="00FC61CD">
        <w:rPr>
          <w:rtl/>
        </w:rPr>
        <w:t xml:space="preserve"> </w:t>
      </w:r>
      <w:r w:rsidRPr="00FC61CD">
        <w:rPr>
          <w:rtl/>
        </w:rPr>
        <w:t>يعيشون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أوضاع</w:t>
      </w:r>
      <w:r w:rsidRPr="00FC61CD">
        <w:rPr>
          <w:rtl/>
        </w:rPr>
        <w:t xml:space="preserve"> </w:t>
      </w:r>
      <w:r w:rsidRPr="00FC61CD">
        <w:rPr>
          <w:rtl/>
        </w:rPr>
        <w:t>هشة،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فيما</w:t>
      </w:r>
      <w:r w:rsidRPr="00FC61CD">
        <w:rPr>
          <w:rtl/>
        </w:rPr>
        <w:t xml:space="preserve"> </w:t>
      </w:r>
      <w:r w:rsidRPr="00FC61CD">
        <w:rPr>
          <w:rtl/>
        </w:rPr>
        <w:t>يتعلق</w:t>
      </w:r>
      <w:r w:rsidRPr="00FC61CD">
        <w:rPr>
          <w:rtl/>
        </w:rPr>
        <w:t xml:space="preserve"> </w:t>
      </w:r>
      <w:r w:rsidRPr="00FC61CD">
        <w:rPr>
          <w:rtl/>
        </w:rPr>
        <w:t>بالوصول</w:t>
      </w:r>
      <w:r w:rsidRPr="00FC61CD">
        <w:rPr>
          <w:rtl/>
        </w:rPr>
        <w:t xml:space="preserve"> </w:t>
      </w:r>
      <w:r w:rsidRPr="00FC61CD">
        <w:rPr>
          <w:rtl/>
        </w:rPr>
        <w:t>إلى</w:t>
      </w:r>
      <w:r w:rsidRPr="00FC61CD">
        <w:rPr>
          <w:rtl/>
        </w:rPr>
        <w:t xml:space="preserve"> </w:t>
      </w:r>
      <w:r w:rsidRPr="00FC61CD">
        <w:rPr>
          <w:rtl/>
        </w:rPr>
        <w:t>سجل</w:t>
      </w:r>
      <w:r w:rsidRPr="00FC61CD">
        <w:rPr>
          <w:rtl/>
        </w:rPr>
        <w:t xml:space="preserve"> </w:t>
      </w:r>
      <w:r w:rsidRPr="00FC61CD">
        <w:rPr>
          <w:rtl/>
        </w:rPr>
        <w:t>الأسر</w:t>
      </w:r>
      <w:r w:rsidRPr="00FC61CD">
        <w:rPr>
          <w:rtl/>
        </w:rPr>
        <w:t xml:space="preserve"> </w:t>
      </w:r>
      <w:r w:rsidRPr="00FC61CD">
        <w:rPr>
          <w:rtl/>
        </w:rPr>
        <w:t>المعيشية</w:t>
      </w:r>
      <w:r w:rsidRPr="00FC61CD">
        <w:rPr>
          <w:rtl/>
        </w:rPr>
        <w:t xml:space="preserve"> </w:t>
      </w:r>
      <w:r w:rsidRPr="00FC61CD">
        <w:rPr>
          <w:rtl/>
        </w:rPr>
        <w:t>والخدمات</w:t>
      </w:r>
      <w:r w:rsidRPr="00FC61CD">
        <w:rPr>
          <w:rtl/>
        </w:rPr>
        <w:t xml:space="preserve"> </w:t>
      </w:r>
      <w:r w:rsidRPr="00FC61CD">
        <w:rPr>
          <w:rtl/>
        </w:rPr>
        <w:t>الصحية</w:t>
      </w:r>
      <w:r w:rsidRPr="00FC61CD">
        <w:rPr>
          <w:rtl/>
        </w:rPr>
        <w:t xml:space="preserve"> </w:t>
      </w:r>
      <w:r w:rsidRPr="00FC61CD">
        <w:rPr>
          <w:rtl/>
        </w:rPr>
        <w:t>والتعليم</w:t>
      </w:r>
      <w:r w:rsidRPr="00FC61CD">
        <w:rPr>
          <w:rtl/>
        </w:rPr>
        <w:t xml:space="preserve"> </w:t>
      </w:r>
      <w:r w:rsidRPr="00FC61CD">
        <w:rPr>
          <w:rtl/>
        </w:rPr>
        <w:t>والحماية</w:t>
      </w:r>
      <w:r w:rsidRPr="00FC61CD">
        <w:rPr>
          <w:rtl/>
        </w:rPr>
        <w:t xml:space="preserve"> </w:t>
      </w:r>
      <w:r w:rsidRPr="00FC61CD">
        <w:rPr>
          <w:rtl/>
        </w:rPr>
        <w:t>الاجتماعية؛</w:t>
      </w:r>
      <w:r w:rsidRPr="00FC61CD">
        <w:rPr>
          <w:rtl/>
        </w:rPr>
        <w:t xml:space="preserve"> </w:t>
      </w:r>
      <w:r w:rsidRPr="00FC61CD">
        <w:rPr>
          <w:rtl/>
        </w:rPr>
        <w:t>وإزاء</w:t>
      </w:r>
      <w:r w:rsidRPr="00FC61CD">
        <w:rPr>
          <w:rtl/>
        </w:rPr>
        <w:t xml:space="preserve"> </w:t>
      </w:r>
      <w:r w:rsidRPr="00FC61CD">
        <w:rPr>
          <w:rtl/>
        </w:rPr>
        <w:t>القوالب</w:t>
      </w:r>
      <w:r w:rsidRPr="00FC61CD">
        <w:rPr>
          <w:rtl/>
        </w:rPr>
        <w:t xml:space="preserve"> </w:t>
      </w:r>
      <w:r w:rsidRPr="00FC61CD">
        <w:rPr>
          <w:rtl/>
        </w:rPr>
        <w:t>النمطية</w:t>
      </w:r>
      <w:r w:rsidRPr="00FC61CD">
        <w:rPr>
          <w:rtl/>
        </w:rPr>
        <w:t xml:space="preserve"> </w:t>
      </w:r>
      <w:r w:rsidRPr="00FC61CD">
        <w:rPr>
          <w:rtl/>
        </w:rPr>
        <w:t>التمييزية</w:t>
      </w:r>
      <w:r w:rsidRPr="00FC61CD">
        <w:rPr>
          <w:rtl/>
        </w:rPr>
        <w:t xml:space="preserve"> </w:t>
      </w:r>
      <w:r w:rsidRPr="00FC61CD">
        <w:rPr>
          <w:rtl/>
        </w:rPr>
        <w:t>بين</w:t>
      </w:r>
      <w:r w:rsidRPr="00FC61CD">
        <w:rPr>
          <w:rtl/>
        </w:rPr>
        <w:t xml:space="preserve"> </w:t>
      </w:r>
      <w:r w:rsidRPr="00FC61CD">
        <w:rPr>
          <w:rtl/>
        </w:rPr>
        <w:t>الجنسين،</w:t>
      </w:r>
      <w:r w:rsidRPr="00FC61CD">
        <w:rPr>
          <w:rtl/>
        </w:rPr>
        <w:t xml:space="preserve"> </w:t>
      </w:r>
      <w:r w:rsidRPr="00FC61CD">
        <w:rPr>
          <w:rtl/>
        </w:rPr>
        <w:t>كما</w:t>
      </w:r>
      <w:r w:rsidRPr="00FC61CD">
        <w:rPr>
          <w:rtl/>
        </w:rPr>
        <w:t xml:space="preserve"> </w:t>
      </w:r>
      <w:r w:rsidRPr="00FC61CD">
        <w:rPr>
          <w:rtl/>
        </w:rPr>
        <w:t>يشهد</w:t>
      </w:r>
      <w:r w:rsidRPr="00FC61CD">
        <w:rPr>
          <w:rtl/>
        </w:rPr>
        <w:t xml:space="preserve"> </w:t>
      </w:r>
      <w:r w:rsidRPr="00FC61CD">
        <w:rPr>
          <w:rtl/>
        </w:rPr>
        <w:t>على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عدم</w:t>
      </w:r>
      <w:r w:rsidRPr="00FC61CD">
        <w:rPr>
          <w:rtl/>
        </w:rPr>
        <w:t xml:space="preserve"> </w:t>
      </w:r>
      <w:r w:rsidRPr="00FC61CD">
        <w:rPr>
          <w:rtl/>
        </w:rPr>
        <w:t>توازن</w:t>
      </w:r>
      <w:r w:rsidRPr="00FC61CD">
        <w:rPr>
          <w:rtl/>
        </w:rPr>
        <w:t xml:space="preserve"> </w:t>
      </w:r>
      <w:r w:rsidRPr="00FC61CD">
        <w:rPr>
          <w:rtl/>
        </w:rPr>
        <w:t>نسبة</w:t>
      </w:r>
      <w:r w:rsidRPr="00FC61CD">
        <w:rPr>
          <w:rtl/>
        </w:rPr>
        <w:t xml:space="preserve"> </w:t>
      </w:r>
      <w:r w:rsidRPr="00FC61CD">
        <w:rPr>
          <w:rtl/>
        </w:rPr>
        <w:t>نوع</w:t>
      </w:r>
      <w:r w:rsidRPr="00FC61CD">
        <w:rPr>
          <w:rtl/>
        </w:rPr>
        <w:t xml:space="preserve"> </w:t>
      </w:r>
      <w:r w:rsidRPr="00FC61CD">
        <w:rPr>
          <w:rtl/>
        </w:rPr>
        <w:t>الجنس</w:t>
      </w:r>
      <w:r w:rsidRPr="00FC61CD">
        <w:rPr>
          <w:rtl/>
        </w:rPr>
        <w:t xml:space="preserve"> </w:t>
      </w:r>
      <w:r w:rsidRPr="00FC61CD">
        <w:rPr>
          <w:rtl/>
        </w:rPr>
        <w:t>عند</w:t>
      </w:r>
      <w:r w:rsidRPr="00FC61CD">
        <w:rPr>
          <w:rtl/>
        </w:rPr>
        <w:t xml:space="preserve"> </w:t>
      </w:r>
      <w:r w:rsidRPr="00FC61CD">
        <w:rPr>
          <w:rtl/>
        </w:rPr>
        <w:t>الولادة</w:t>
      </w:r>
      <w:r w:rsidRPr="00FC61CD">
        <w:rPr>
          <w:rtl/>
        </w:rPr>
        <w:t xml:space="preserve"> </w:t>
      </w:r>
      <w:r w:rsidRPr="00FC61CD">
        <w:rPr>
          <w:rtl/>
        </w:rPr>
        <w:t>وارتفاع</w:t>
      </w:r>
      <w:r w:rsidRPr="00FC61CD">
        <w:rPr>
          <w:rtl/>
        </w:rPr>
        <w:t xml:space="preserve"> </w:t>
      </w:r>
      <w:r w:rsidRPr="00FC61CD">
        <w:rPr>
          <w:rtl/>
        </w:rPr>
        <w:t>معدلات</w:t>
      </w:r>
      <w:r w:rsidRPr="00FC61CD">
        <w:rPr>
          <w:rtl/>
        </w:rPr>
        <w:t xml:space="preserve"> </w:t>
      </w:r>
      <w:r w:rsidRPr="00FC61CD">
        <w:rPr>
          <w:rtl/>
        </w:rPr>
        <w:t>التسرب</w:t>
      </w:r>
      <w:r w:rsidRPr="00FC61CD">
        <w:rPr>
          <w:rtl/>
        </w:rPr>
        <w:t xml:space="preserve"> </w:t>
      </w:r>
      <w:r w:rsidRPr="00FC61CD">
        <w:rPr>
          <w:rtl/>
        </w:rPr>
        <w:t>من</w:t>
      </w:r>
      <w:r w:rsidRPr="00FC61CD">
        <w:rPr>
          <w:rtl/>
        </w:rPr>
        <w:t xml:space="preserve"> </w:t>
      </w:r>
      <w:r w:rsidRPr="00FC61CD">
        <w:rPr>
          <w:rtl/>
        </w:rPr>
        <w:t>المدارس</w:t>
      </w:r>
      <w:r w:rsidRPr="00FC61CD">
        <w:rPr>
          <w:rtl/>
        </w:rPr>
        <w:t xml:space="preserve"> </w:t>
      </w:r>
      <w:r w:rsidRPr="00FC61CD">
        <w:rPr>
          <w:rtl/>
        </w:rPr>
        <w:t>وزواج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صفوف</w:t>
      </w:r>
      <w:r w:rsidRPr="00FC61CD">
        <w:rPr>
          <w:rtl/>
        </w:rPr>
        <w:t xml:space="preserve"> </w:t>
      </w:r>
      <w:r w:rsidRPr="00FC61CD">
        <w:rPr>
          <w:rtl/>
        </w:rPr>
        <w:t>الفتيات.</w:t>
      </w:r>
    </w:p>
    <w:p w14:paraId="3444B4B9" w14:textId="6F23BB8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17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10-3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تكرر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تأكيد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السابقة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8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الدولةَ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القيام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4AD5E18B" w14:textId="2E19455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معالجة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أوجه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التفاوت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الفتيات،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المناطق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البعيدة،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ذوي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الإعاقة،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والمثليات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والمثليين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ومزدوجي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ومغايري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الهوية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الجنسانية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يعيشون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الفقر،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الإثنية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الدينية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شعب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همونغ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خمير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كروم،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المهاجرين،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الخدمات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وإجراء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تقييم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منتظم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لتمتع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هؤلاء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بحقوقهم؛</w:t>
      </w:r>
    </w:p>
    <w:p w14:paraId="0A3A5E27" w14:textId="1A84EE93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rFonts w:ascii="Times New Roman Bold" w:hAnsi="Times New Roman Bold"/>
          <w:b/>
          <w:bCs/>
          <w:spacing w:val="-2"/>
          <w:rtl/>
        </w:rPr>
        <w:t>ضمان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حصول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جميع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الأطفال،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بمن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فيهم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الأطفال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المنتمون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إلى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أقليات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إثنية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أو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دينية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المهاجرون،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خدمات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تسجيل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المعيشية؛</w:t>
      </w:r>
    </w:p>
    <w:p w14:paraId="7C3AAAAC" w14:textId="008C0944" w:rsidR="00815689" w:rsidRPr="007A5EF7" w:rsidRDefault="00815689" w:rsidP="00815689">
      <w:pPr>
        <w:pStyle w:val="SingleTxtGA"/>
        <w:rPr>
          <w:rFonts w:hint="cs"/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تنظيم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شاملة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بهدف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القضاء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القوالب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النمطية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الجنسانية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والتمييز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الفتيات</w:t>
      </w:r>
      <w:r w:rsidR="00B347B1" w:rsidRPr="007A5EF7">
        <w:rPr>
          <w:rFonts w:hint="cs"/>
          <w:b/>
          <w:bCs/>
          <w:rtl/>
        </w:rPr>
        <w:t>.</w:t>
      </w:r>
    </w:p>
    <w:p w14:paraId="71B284A3" w14:textId="6CE802ED" w:rsidR="00815689" w:rsidRPr="007A5EF7" w:rsidRDefault="00815689" w:rsidP="00815689">
      <w:pPr>
        <w:pStyle w:val="H23GA"/>
        <w:rPr>
          <w:rFonts w:eastAsia="Malgun Gothic"/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مصالح</w:t>
      </w:r>
      <w:r w:rsidRPr="007A5EF7">
        <w:rPr>
          <w:rtl/>
        </w:rPr>
        <w:t xml:space="preserve"> </w:t>
      </w:r>
      <w:r w:rsidRPr="007A5EF7">
        <w:rPr>
          <w:rtl/>
        </w:rPr>
        <w:t>الطفل</w:t>
      </w:r>
      <w:r w:rsidRPr="007A5EF7">
        <w:rPr>
          <w:rtl/>
        </w:rPr>
        <w:t xml:space="preserve"> </w:t>
      </w:r>
      <w:r w:rsidRPr="007A5EF7">
        <w:rPr>
          <w:rtl/>
        </w:rPr>
        <w:t>الفضلى</w:t>
      </w:r>
    </w:p>
    <w:p w14:paraId="689760AA" w14:textId="179CD4BF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18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يساور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إزاء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التطبيق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غير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الكافي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لمبدأ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مصالح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الفضلى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جانب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المهنيين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العاملين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أجلهم.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و</w:t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14(201</w:t>
      </w:r>
      <w:r w:rsidR="00AD0F15" w:rsidRPr="007A5EF7">
        <w:rPr>
          <w:b/>
          <w:bCs/>
          <w:rtl/>
        </w:rPr>
        <w:t>3)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إيلاء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الاعتبار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لمصالحه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الفضلى،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الدولةَ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126458EA" w14:textId="60B2EE85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تطبيق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مبدأ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مصالح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الفضلى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ثابت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البرامج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التشريعية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والإدارية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والقضائية؛</w:t>
      </w:r>
    </w:p>
    <w:p w14:paraId="2EB3C5DA" w14:textId="7DACBE6A" w:rsidR="00815689" w:rsidRPr="007A5EF7" w:rsidRDefault="00815689" w:rsidP="00815689">
      <w:pPr>
        <w:pStyle w:val="SingleTxtGA"/>
        <w:rPr>
          <w:rFonts w:ascii="Times New Roman Bold" w:hAnsi="Times New Roman Bold"/>
          <w:b/>
          <w:bCs/>
          <w:lang w:val="ar-SA" w:eastAsia="zh-TW" w:bidi="en-GB"/>
        </w:rPr>
      </w:pPr>
      <w:r w:rsidRPr="007A5EF7">
        <w:rPr>
          <w:rFonts w:ascii="Times New Roman Bold" w:hAnsi="Times New Roman Bold"/>
          <w:b/>
          <w:rtl/>
        </w:rPr>
        <w:tab/>
      </w:r>
      <w:r w:rsidRPr="007A5EF7">
        <w:rPr>
          <w:rFonts w:ascii="Times New Roman Bold" w:hAnsi="Times New Roman Bold"/>
          <w:b/>
          <w:rtl/>
        </w:rPr>
        <w:t>(ب)</w:t>
      </w:r>
      <w:r w:rsidRPr="007A5EF7">
        <w:rPr>
          <w:rFonts w:ascii="Times New Roman Bold" w:hAnsi="Times New Roman Bold"/>
          <w:b/>
          <w:rtl/>
        </w:rPr>
        <w:tab/>
      </w:r>
      <w:r w:rsidRPr="007A5EF7">
        <w:rPr>
          <w:rFonts w:ascii="Times New Roman Bold" w:hAnsi="Times New Roman Bold"/>
          <w:b/>
          <w:bCs/>
          <w:rtl/>
        </w:rPr>
        <w:t>توفير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الإرشادات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إلى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جميع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الأشخاص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المعنيين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المخول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لهم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تحديد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مصالح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الطفل</w:t>
      </w:r>
      <w:r w:rsidR="007A6E5D" w:rsidRPr="007A5EF7">
        <w:rPr>
          <w:rFonts w:ascii="Times New Roman Bold" w:hAnsi="Times New Roman Bold" w:hint="eastAsia"/>
          <w:b/>
          <w:bCs/>
          <w:rtl/>
        </w:rPr>
        <w:t> </w:t>
      </w:r>
      <w:r w:rsidRPr="007A5EF7">
        <w:rPr>
          <w:rFonts w:ascii="Times New Roman Bold" w:hAnsi="Times New Roman Bold"/>
          <w:b/>
          <w:bCs/>
          <w:rtl/>
        </w:rPr>
        <w:t>الفضلى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في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كل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مجال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من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المجالات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وإيلاء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تلك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المصالح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الاهتمام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الذي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تستحقه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بوصفها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من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الاعتبارات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الأولى.</w:t>
      </w:r>
    </w:p>
    <w:p w14:paraId="41BA028E" w14:textId="707D151C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lastRenderedPageBreak/>
        <w:tab/>
      </w:r>
      <w:r w:rsidRPr="007A5EF7">
        <w:rPr>
          <w:rtl/>
        </w:rPr>
        <w:tab/>
        <w:t>الحق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الحياة</w:t>
      </w:r>
      <w:r w:rsidRPr="007A5EF7">
        <w:rPr>
          <w:rtl/>
        </w:rPr>
        <w:t xml:space="preserve"> </w:t>
      </w:r>
      <w:r w:rsidRPr="007A5EF7">
        <w:rPr>
          <w:rtl/>
        </w:rPr>
        <w:t>والبقاء</w:t>
      </w:r>
      <w:r w:rsidRPr="007A5EF7">
        <w:rPr>
          <w:rtl/>
        </w:rPr>
        <w:t xml:space="preserve"> </w:t>
      </w:r>
      <w:r w:rsidRPr="007A5EF7">
        <w:rPr>
          <w:rtl/>
        </w:rPr>
        <w:t>والنماء</w:t>
      </w:r>
    </w:p>
    <w:p w14:paraId="1800CA92" w14:textId="33955140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19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نظرا</w:t>
      </w:r>
      <w:r w:rsidR="007A6E5D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لارتفاع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معدل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الوفيات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والإصابات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بسبب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حوادث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والغرق،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وكذا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الانتحار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وحوادث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إيذاء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النفس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بينهم،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الانتحار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وحوادث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والغرق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وتنظيم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حملات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عامة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لزيادة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بقواعد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والآباء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والمدرسين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والجمهور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عموما</w:t>
      </w:r>
      <w:r w:rsidR="007A6E5D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>.</w:t>
      </w:r>
    </w:p>
    <w:p w14:paraId="7167F35D" w14:textId="3842238B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احترام</w:t>
      </w:r>
      <w:r w:rsidRPr="007A5EF7">
        <w:rPr>
          <w:rtl/>
        </w:rPr>
        <w:t xml:space="preserve"> </w:t>
      </w:r>
      <w:r w:rsidRPr="007A5EF7">
        <w:rPr>
          <w:rtl/>
        </w:rPr>
        <w:t>رأي</w:t>
      </w:r>
      <w:r w:rsidRPr="007A5EF7">
        <w:rPr>
          <w:rtl/>
        </w:rPr>
        <w:t xml:space="preserve"> </w:t>
      </w:r>
      <w:r w:rsidRPr="007A5EF7">
        <w:rPr>
          <w:rtl/>
        </w:rPr>
        <w:t>الطفل</w:t>
      </w:r>
    </w:p>
    <w:p w14:paraId="3BF03D0F" w14:textId="57C5755B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20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  <w:r w:rsidRPr="007A5EF7">
        <w:rPr>
          <w:bCs/>
          <w:rtl/>
        </w:rPr>
        <w:t xml:space="preserve"> </w:t>
      </w:r>
    </w:p>
    <w:p w14:paraId="0A632F1C" w14:textId="4B754F17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الهادفة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المحرومين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والصغار،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والمجتمع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المحلي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والمدارس،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بطرق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مجموعات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أدوات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للتشاور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قضايا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السياسات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والاضطلاع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لمكافحة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المواقف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السلبية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الاستماع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إليهم؛</w:t>
      </w:r>
    </w:p>
    <w:p w14:paraId="1A1303AA" w14:textId="6C5D8047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بروتوكولات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للمهنيين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العاملين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أجلهم،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ولاسيما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القضائية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والإدارية،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يولى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الاعتبار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الواجب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لآراء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الإجراءات،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التدريب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لهؤلاء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المهنيين.</w:t>
      </w:r>
    </w:p>
    <w:p w14:paraId="4D9BC1B8" w14:textId="343C14EC" w:rsidR="00AD0F15" w:rsidRPr="007A5EF7" w:rsidRDefault="00815689" w:rsidP="00815689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دال-</w:t>
      </w:r>
      <w:r w:rsidRPr="007A5EF7">
        <w:rPr>
          <w:rtl/>
        </w:rPr>
        <w:tab/>
        <w:t>الحقوق</w:t>
      </w:r>
      <w:r w:rsidRPr="007A5EF7">
        <w:rPr>
          <w:rtl/>
        </w:rPr>
        <w:t xml:space="preserve"> </w:t>
      </w:r>
      <w:r w:rsidRPr="007A5EF7">
        <w:rPr>
          <w:rtl/>
        </w:rPr>
        <w:t>والحريات</w:t>
      </w:r>
      <w:r w:rsidRPr="007A5EF7">
        <w:rPr>
          <w:rtl/>
        </w:rPr>
        <w:t xml:space="preserve"> </w:t>
      </w:r>
      <w:r w:rsidRPr="007A5EF7">
        <w:rPr>
          <w:rtl/>
        </w:rPr>
        <w:t>المدنية</w:t>
      </w:r>
      <w:r w:rsidRPr="007A5EF7">
        <w:rPr>
          <w:rtl/>
        </w:rPr>
        <w:t xml:space="preserve"> </w:t>
      </w:r>
      <w:r w:rsidRPr="007A5EF7">
        <w:rPr>
          <w:rtl/>
        </w:rPr>
        <w:t>(المواد</w:t>
      </w:r>
      <w:r w:rsidRPr="007A5EF7">
        <w:rPr>
          <w:rtl/>
        </w:rPr>
        <w:t xml:space="preserve"> </w:t>
      </w:r>
      <w:r w:rsidRPr="007A5EF7">
        <w:rPr>
          <w:rtl/>
        </w:rPr>
        <w:t>7</w:t>
      </w:r>
      <w:r w:rsidRPr="007A5EF7">
        <w:rPr>
          <w:rtl/>
        </w:rPr>
        <w:t xml:space="preserve"> </w:t>
      </w:r>
      <w:r w:rsidRPr="007A5EF7">
        <w:rPr>
          <w:rtl/>
        </w:rPr>
        <w:t>و8</w:t>
      </w:r>
      <w:r w:rsidRPr="007A5EF7">
        <w:rPr>
          <w:rtl/>
        </w:rPr>
        <w:t xml:space="preserve"> </w:t>
      </w:r>
      <w:r w:rsidRPr="007A5EF7">
        <w:rPr>
          <w:rtl/>
        </w:rPr>
        <w:t>و13-1</w:t>
      </w:r>
      <w:r w:rsidR="00AD0F15" w:rsidRPr="007A5EF7">
        <w:rPr>
          <w:rtl/>
        </w:rPr>
        <w:t>7)</w:t>
      </w:r>
    </w:p>
    <w:p w14:paraId="64952323" w14:textId="6B639645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تسجيل</w:t>
      </w:r>
      <w:r w:rsidRPr="007A5EF7">
        <w:rPr>
          <w:rtl/>
        </w:rPr>
        <w:t xml:space="preserve"> </w:t>
      </w:r>
      <w:r w:rsidRPr="007A5EF7">
        <w:rPr>
          <w:rtl/>
        </w:rPr>
        <w:t>المواليد</w:t>
      </w:r>
      <w:r w:rsidRPr="007A5EF7">
        <w:rPr>
          <w:rtl/>
        </w:rPr>
        <w:t xml:space="preserve"> </w:t>
      </w:r>
      <w:r w:rsidRPr="007A5EF7">
        <w:rPr>
          <w:rtl/>
        </w:rPr>
        <w:t>والجنسيّة</w:t>
      </w:r>
    </w:p>
    <w:p w14:paraId="4871D4A6" w14:textId="7EEF1B38" w:rsidR="00815689" w:rsidRPr="007A5EF7" w:rsidRDefault="00815689" w:rsidP="00815689">
      <w:pPr>
        <w:pStyle w:val="SingleTxtGA"/>
        <w:rPr>
          <w:rFonts w:ascii="Times New Roman Bold" w:hAnsi="Times New Roman Bold"/>
          <w:b/>
          <w:bCs/>
          <w:spacing w:val="-2"/>
          <w:lang w:val="ar-SA" w:eastAsia="zh-TW" w:bidi="en-GB"/>
        </w:rPr>
      </w:pPr>
      <w:r w:rsidRPr="007A5EF7">
        <w:rPr>
          <w:rtl/>
        </w:rPr>
        <w:t>21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rFonts w:ascii="Times New Roman Bold" w:hAnsi="Times New Roman Bold"/>
          <w:b/>
          <w:bCs/>
          <w:spacing w:val="-2"/>
          <w:rtl/>
        </w:rPr>
        <w:t>تشير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اللجنة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إلى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الغاية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16-9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من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أهداف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التنمية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المستدامة،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وتوصي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الدولة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الطرف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بما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يلي:</w:t>
      </w:r>
    </w:p>
    <w:p w14:paraId="51F7C376" w14:textId="23324D0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جهودها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تحقيق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التسجيل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الشامل،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بطرق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الجمهور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بأهمية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تسجيل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المواليد،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المنتمون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إثنية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دينية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تسجيل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المواليد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ووثائق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الهوية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بغض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النظر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انتمائهم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الاثني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دينهم؛</w:t>
      </w:r>
    </w:p>
    <w:p w14:paraId="291279EF" w14:textId="5BC0F275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إجراء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لتحديد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انعدام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بغرض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عديمي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وحمايتهم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نحو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فعال،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والنظر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التصديق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الأشخاص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عديمي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بخفض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انعدام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الجنسية.</w:t>
      </w:r>
    </w:p>
    <w:p w14:paraId="44DC8729" w14:textId="635118F7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الحق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الهوية</w:t>
      </w:r>
    </w:p>
    <w:p w14:paraId="5B3A18B8" w14:textId="33A98D47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22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تحيط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علما</w:t>
      </w:r>
      <w:r w:rsidR="002C753F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التقدير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والمعتقد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الشعبي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202</w:t>
      </w:r>
      <w:r w:rsidR="00AD0F15" w:rsidRPr="007A5EF7">
        <w:rPr>
          <w:b/>
          <w:bCs/>
          <w:rtl/>
        </w:rPr>
        <w:t>1.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السابقة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9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الاحترام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الكامل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للحفاظ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هوية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واتخاذ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فعالة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تمكّن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المنتمين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إثنية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دينية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أصلية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الحفاظ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هويتهم،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أسماؤهم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ولغاتهم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وثقافتهم.</w:t>
      </w:r>
    </w:p>
    <w:p w14:paraId="5ED3291A" w14:textId="31A53A58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lastRenderedPageBreak/>
        <w:tab/>
      </w:r>
      <w:r w:rsidRPr="007A5EF7">
        <w:rPr>
          <w:rtl/>
        </w:rPr>
        <w:tab/>
        <w:t>حرية</w:t>
      </w:r>
      <w:r w:rsidRPr="007A5EF7">
        <w:rPr>
          <w:rtl/>
        </w:rPr>
        <w:t xml:space="preserve"> </w:t>
      </w:r>
      <w:r w:rsidRPr="007A5EF7">
        <w:rPr>
          <w:rtl/>
        </w:rPr>
        <w:t>التعبير</w:t>
      </w:r>
    </w:p>
    <w:p w14:paraId="65DCB79D" w14:textId="5BD6A02A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23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يساور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إزاء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التشريعات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-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العقوبات،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السيبراني،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ومرسوم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المفروضة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الانتهاكات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الإدارية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الصحفية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النشر</w:t>
      </w:r>
      <w:r w:rsidR="002C753F" w:rsidRPr="007A5EF7">
        <w:rPr>
          <w:rFonts w:hint="cs"/>
          <w:b/>
          <w:bCs/>
          <w:rtl/>
        </w:rPr>
        <w:t> </w:t>
      </w:r>
      <w:r w:rsidRPr="007A5EF7">
        <w:rPr>
          <w:b/>
          <w:bCs/>
          <w:rtl/>
        </w:rPr>
        <w:t>-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التعبير،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وسائل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التواصل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  <w:bookmarkStart w:id="0" w:name="_Hlk117243745"/>
      <w:bookmarkEnd w:id="0"/>
    </w:p>
    <w:p w14:paraId="5F7CF4D3" w14:textId="14225D34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النحو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المنصوص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عليه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الدستور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والاتفاقية،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بطرق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تعديل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تشريعاتها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شبكة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الإنترنت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وخارجها؛</w:t>
      </w:r>
    </w:p>
    <w:p w14:paraId="57C926FB" w14:textId="055E608C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تهيئة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مواتية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لممارسة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المدافعين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المدافعون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يستهدفهم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ترهيب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بسبب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ممارستهم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التعبير.</w:t>
      </w:r>
    </w:p>
    <w:p w14:paraId="5AE94D57" w14:textId="75B44F46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حرية</w:t>
      </w:r>
      <w:r w:rsidRPr="007A5EF7">
        <w:rPr>
          <w:rtl/>
        </w:rPr>
        <w:t xml:space="preserve"> </w:t>
      </w:r>
      <w:r w:rsidRPr="007A5EF7">
        <w:rPr>
          <w:rtl/>
        </w:rPr>
        <w:t>الفكر</w:t>
      </w:r>
      <w:r w:rsidRPr="007A5EF7">
        <w:rPr>
          <w:rtl/>
        </w:rPr>
        <w:t xml:space="preserve"> </w:t>
      </w:r>
      <w:r w:rsidRPr="007A5EF7">
        <w:rPr>
          <w:rtl/>
        </w:rPr>
        <w:t>والوجدان</w:t>
      </w:r>
      <w:r w:rsidRPr="007A5EF7">
        <w:rPr>
          <w:rtl/>
        </w:rPr>
        <w:t xml:space="preserve"> </w:t>
      </w:r>
      <w:r w:rsidRPr="007A5EF7">
        <w:rPr>
          <w:rtl/>
        </w:rPr>
        <w:t>والدين</w:t>
      </w:r>
    </w:p>
    <w:p w14:paraId="4348DA7F" w14:textId="03ADCC56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rtl/>
        </w:rPr>
        <w:t>24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باحترام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الفكر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والوجدان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والدين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يكون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قادرا</w:t>
      </w:r>
      <w:r w:rsidR="008236F8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ممارسة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دينه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معتقده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بحرية.</w:t>
      </w:r>
    </w:p>
    <w:p w14:paraId="5CF31672" w14:textId="08BEA891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حرية</w:t>
      </w:r>
      <w:r w:rsidRPr="007A5EF7">
        <w:rPr>
          <w:rtl/>
        </w:rPr>
        <w:t xml:space="preserve"> </w:t>
      </w:r>
      <w:r w:rsidRPr="007A5EF7">
        <w:rPr>
          <w:rtl/>
        </w:rPr>
        <w:t>تكوين</w:t>
      </w:r>
      <w:r w:rsidRPr="007A5EF7">
        <w:rPr>
          <w:rtl/>
        </w:rPr>
        <w:t xml:space="preserve"> </w:t>
      </w:r>
      <w:r w:rsidRPr="007A5EF7">
        <w:rPr>
          <w:rtl/>
        </w:rPr>
        <w:t>الجمعيات</w:t>
      </w:r>
      <w:r w:rsidRPr="007A5EF7">
        <w:rPr>
          <w:rtl/>
        </w:rPr>
        <w:t xml:space="preserve"> </w:t>
      </w:r>
      <w:r w:rsidRPr="007A5EF7">
        <w:rPr>
          <w:rtl/>
        </w:rPr>
        <w:t>والتجمع</w:t>
      </w:r>
      <w:r w:rsidRPr="007A5EF7">
        <w:rPr>
          <w:rtl/>
        </w:rPr>
        <w:t xml:space="preserve"> </w:t>
      </w:r>
      <w:r w:rsidRPr="007A5EF7">
        <w:rPr>
          <w:rtl/>
        </w:rPr>
        <w:t>السلمي</w:t>
      </w:r>
    </w:p>
    <w:p w14:paraId="74B10B39" w14:textId="50DEBEA2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25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القيود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التعسفية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المفروضة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التجمعات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والتجمعات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تضم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أكثر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خمسة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أشخاص،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والاجتماعات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وشروط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الجمعيات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إذن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مسبق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بتلقي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التمويل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الأجنبي،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4708748E" w14:textId="10AA875F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الاحترام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الكامل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تكوين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الجمعيات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والتجمع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السلمي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النحو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تكفله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الاتفاقية؛</w:t>
      </w:r>
    </w:p>
    <w:p w14:paraId="2A6C4653" w14:textId="7917F6F0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اعتماد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لوائح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تنظم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إنشاء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الجمعيات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يقودها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صونها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مصالح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الفضلى؛</w:t>
      </w:r>
    </w:p>
    <w:p w14:paraId="16D2B6B8" w14:textId="2769549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وتشجيعهم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تكوين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جمعياتهم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ومبادراتهم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الخاصة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التجمعات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العامة.</w:t>
      </w:r>
    </w:p>
    <w:p w14:paraId="2CB87F25" w14:textId="4816D4BB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الحق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الخصوصية</w:t>
      </w:r>
      <w:r w:rsidRPr="007A5EF7">
        <w:rPr>
          <w:rtl/>
        </w:rPr>
        <w:t xml:space="preserve"> </w:t>
      </w:r>
      <w:r w:rsidRPr="007A5EF7">
        <w:rPr>
          <w:rtl/>
        </w:rPr>
        <w:t>والحصول</w:t>
      </w:r>
      <w:r w:rsidRPr="007A5EF7">
        <w:rPr>
          <w:rtl/>
        </w:rPr>
        <w:t xml:space="preserve"> </w:t>
      </w:r>
      <w:r w:rsidRPr="007A5EF7">
        <w:rPr>
          <w:rtl/>
        </w:rPr>
        <w:t>على</w:t>
      </w:r>
      <w:r w:rsidRPr="007A5EF7">
        <w:rPr>
          <w:rtl/>
        </w:rPr>
        <w:t xml:space="preserve"> </w:t>
      </w:r>
      <w:r w:rsidRPr="007A5EF7">
        <w:rPr>
          <w:rtl/>
        </w:rPr>
        <w:t>المعلومات</w:t>
      </w:r>
      <w:r w:rsidRPr="007A5EF7">
        <w:rPr>
          <w:rtl/>
        </w:rPr>
        <w:t xml:space="preserve"> </w:t>
      </w:r>
      <w:r w:rsidRPr="007A5EF7">
        <w:rPr>
          <w:rtl/>
        </w:rPr>
        <w:t>المناسبة</w:t>
      </w:r>
    </w:p>
    <w:p w14:paraId="3CF2812A" w14:textId="2EA433AF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26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أحكام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السيبراني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تتعارض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الخصوصية،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25(202</w:t>
      </w:r>
      <w:r w:rsidR="00AD0F15" w:rsidRPr="007A5EF7">
        <w:rPr>
          <w:b/>
          <w:bCs/>
          <w:rtl/>
        </w:rPr>
        <w:t>1)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يتعلق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بالبيئة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الرقمية،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3E51F01D" w14:textId="24CC4569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تعديل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السيبراني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لمنع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التدخل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غير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القانوني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والتعسفي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خصوصية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يحترم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تدخل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مبدأ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تقليل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البيانات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أدنى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ممكن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يتناسب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ويتوافق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="008236F8" w:rsidRPr="007A5EF7">
        <w:rPr>
          <w:rFonts w:hint="cs"/>
          <w:b/>
          <w:bCs/>
          <w:rtl/>
        </w:rPr>
        <w:t> </w:t>
      </w:r>
      <w:r w:rsidRPr="007A5EF7">
        <w:rPr>
          <w:b/>
          <w:bCs/>
          <w:rtl/>
        </w:rPr>
        <w:t>الاتفاقية؛</w:t>
      </w:r>
    </w:p>
    <w:p w14:paraId="687569CA" w14:textId="7828DF97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لوائح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وخصوصيتهم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وسلامتهم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الرقمية،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المحتوى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والمخاطر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المادية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والإلكترونية،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وتوفير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لمقاضاة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المتورطين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الانتهاكات؛</w:t>
      </w:r>
    </w:p>
    <w:p w14:paraId="7B6861BE" w14:textId="53169452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lastRenderedPageBreak/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البرامج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تحسين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إلمام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والآباء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والمعلمين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والأخصائيين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بالتكنولوجيا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الرقمية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وتحسين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مهاراتهم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الرقمي.</w:t>
      </w:r>
    </w:p>
    <w:p w14:paraId="2C4CCCC8" w14:textId="28F72EFA" w:rsidR="00AD0F15" w:rsidRPr="007A5EF7" w:rsidRDefault="00815689" w:rsidP="00815689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>هاء-</w:t>
      </w:r>
      <w:r w:rsidRPr="007A5EF7">
        <w:rPr>
          <w:rtl/>
        </w:rPr>
        <w:tab/>
        <w:t>العنف</w:t>
      </w:r>
      <w:r w:rsidRPr="007A5EF7">
        <w:rPr>
          <w:rtl/>
        </w:rPr>
        <w:t xml:space="preserve"> </w:t>
      </w:r>
      <w:r w:rsidRPr="007A5EF7">
        <w:rPr>
          <w:rtl/>
        </w:rPr>
        <w:t>ضد</w:t>
      </w:r>
      <w:r w:rsidRPr="007A5EF7">
        <w:rPr>
          <w:rtl/>
        </w:rPr>
        <w:t xml:space="preserve"> </w:t>
      </w:r>
      <w:r w:rsidRPr="007A5EF7">
        <w:rPr>
          <w:rtl/>
        </w:rPr>
        <w:t>الأطفال</w:t>
      </w:r>
      <w:r w:rsidRPr="007A5EF7">
        <w:rPr>
          <w:rtl/>
        </w:rPr>
        <w:t xml:space="preserve"> </w:t>
      </w:r>
      <w:r w:rsidRPr="007A5EF7">
        <w:rPr>
          <w:rtl/>
        </w:rPr>
        <w:t>(المواد</w:t>
      </w:r>
      <w:r w:rsidRPr="007A5EF7">
        <w:rPr>
          <w:rtl/>
        </w:rPr>
        <w:t xml:space="preserve"> </w:t>
      </w:r>
      <w:r w:rsidRPr="007A5EF7">
        <w:rPr>
          <w:rtl/>
        </w:rPr>
        <w:t>19</w:t>
      </w:r>
      <w:r w:rsidRPr="007A5EF7">
        <w:rPr>
          <w:rtl/>
        </w:rPr>
        <w:t xml:space="preserve"> </w:t>
      </w:r>
      <w:r w:rsidRPr="007A5EF7">
        <w:rPr>
          <w:rtl/>
        </w:rPr>
        <w:t>و24(</w:t>
      </w:r>
      <w:r w:rsidR="00AD0F15" w:rsidRPr="007A5EF7">
        <w:rPr>
          <w:rtl/>
        </w:rPr>
        <w:t>3)</w:t>
      </w:r>
      <w:r w:rsidR="00AD0F15" w:rsidRPr="007A5EF7">
        <w:rPr>
          <w:rtl/>
        </w:rPr>
        <w:t xml:space="preserve"> </w:t>
      </w:r>
      <w:r w:rsidRPr="007A5EF7">
        <w:rPr>
          <w:rtl/>
        </w:rPr>
        <w:t>و28(</w:t>
      </w:r>
      <w:r w:rsidR="00AD0F15" w:rsidRPr="007A5EF7">
        <w:rPr>
          <w:rtl/>
        </w:rPr>
        <w:t>2)</w:t>
      </w:r>
      <w:r w:rsidR="00AD0F15" w:rsidRPr="007A5EF7">
        <w:rPr>
          <w:rtl/>
        </w:rPr>
        <w:t xml:space="preserve"> </w:t>
      </w:r>
      <w:r w:rsidRPr="007A5EF7">
        <w:rPr>
          <w:rtl/>
        </w:rPr>
        <w:t>و34</w:t>
      </w:r>
      <w:r w:rsidRPr="007A5EF7">
        <w:rPr>
          <w:rtl/>
        </w:rPr>
        <w:t xml:space="preserve"> </w:t>
      </w:r>
      <w:r w:rsidRPr="007A5EF7">
        <w:rPr>
          <w:rtl/>
        </w:rPr>
        <w:t>و37(أ)</w:t>
      </w:r>
      <w:r w:rsidRPr="007A5EF7">
        <w:rPr>
          <w:rtl/>
        </w:rPr>
        <w:t xml:space="preserve"> </w:t>
      </w:r>
      <w:r w:rsidRPr="007A5EF7">
        <w:rPr>
          <w:rtl/>
        </w:rPr>
        <w:t>و3</w:t>
      </w:r>
      <w:r w:rsidR="00AD0F15" w:rsidRPr="007A5EF7">
        <w:rPr>
          <w:rtl/>
        </w:rPr>
        <w:t>9)</w:t>
      </w:r>
    </w:p>
    <w:p w14:paraId="70F62B8C" w14:textId="1958F085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التعذيب</w:t>
      </w:r>
      <w:r w:rsidRPr="007A5EF7">
        <w:rPr>
          <w:rtl/>
        </w:rPr>
        <w:t xml:space="preserve"> </w:t>
      </w:r>
      <w:r w:rsidRPr="007A5EF7">
        <w:rPr>
          <w:rtl/>
        </w:rPr>
        <w:t>وغيره</w:t>
      </w:r>
      <w:r w:rsidRPr="007A5EF7">
        <w:rPr>
          <w:rtl/>
        </w:rPr>
        <w:t xml:space="preserve"> </w:t>
      </w:r>
      <w:r w:rsidRPr="007A5EF7">
        <w:rPr>
          <w:rtl/>
        </w:rPr>
        <w:t>من</w:t>
      </w:r>
      <w:r w:rsidRPr="007A5EF7">
        <w:rPr>
          <w:rtl/>
        </w:rPr>
        <w:t xml:space="preserve"> </w:t>
      </w:r>
      <w:r w:rsidRPr="007A5EF7">
        <w:rPr>
          <w:rtl/>
        </w:rPr>
        <w:t>ضروب</w:t>
      </w:r>
      <w:r w:rsidRPr="007A5EF7">
        <w:rPr>
          <w:rtl/>
        </w:rPr>
        <w:t xml:space="preserve"> </w:t>
      </w:r>
      <w:r w:rsidRPr="007A5EF7">
        <w:rPr>
          <w:rtl/>
        </w:rPr>
        <w:t>المعاملة</w:t>
      </w:r>
      <w:r w:rsidRPr="007A5EF7">
        <w:rPr>
          <w:rtl/>
        </w:rPr>
        <w:t xml:space="preserve"> </w:t>
      </w:r>
      <w:r w:rsidRPr="007A5EF7">
        <w:rPr>
          <w:rtl/>
        </w:rPr>
        <w:t>أو</w:t>
      </w:r>
      <w:r w:rsidRPr="007A5EF7">
        <w:rPr>
          <w:rtl/>
        </w:rPr>
        <w:t xml:space="preserve"> </w:t>
      </w:r>
      <w:r w:rsidRPr="007A5EF7">
        <w:rPr>
          <w:rtl/>
        </w:rPr>
        <w:t>العقوبة</w:t>
      </w:r>
      <w:r w:rsidRPr="007A5EF7">
        <w:rPr>
          <w:rtl/>
        </w:rPr>
        <w:t xml:space="preserve"> </w:t>
      </w:r>
      <w:r w:rsidRPr="007A5EF7">
        <w:rPr>
          <w:rtl/>
        </w:rPr>
        <w:t>القاسية</w:t>
      </w:r>
      <w:r w:rsidRPr="007A5EF7">
        <w:rPr>
          <w:rtl/>
        </w:rPr>
        <w:t xml:space="preserve"> </w:t>
      </w:r>
      <w:r w:rsidRPr="007A5EF7">
        <w:rPr>
          <w:rtl/>
        </w:rPr>
        <w:t>أو</w:t>
      </w:r>
      <w:r w:rsidRPr="007A5EF7">
        <w:rPr>
          <w:rtl/>
        </w:rPr>
        <w:t xml:space="preserve"> </w:t>
      </w:r>
      <w:r w:rsidRPr="007A5EF7">
        <w:rPr>
          <w:rtl/>
        </w:rPr>
        <w:t>اللاإنسانية</w:t>
      </w:r>
      <w:r w:rsidRPr="007A5EF7">
        <w:rPr>
          <w:rtl/>
        </w:rPr>
        <w:t xml:space="preserve"> </w:t>
      </w:r>
      <w:r w:rsidRPr="007A5EF7">
        <w:rPr>
          <w:rtl/>
        </w:rPr>
        <w:t>أو</w:t>
      </w:r>
      <w:r w:rsidRPr="007A5EF7">
        <w:rPr>
          <w:rtl/>
        </w:rPr>
        <w:t xml:space="preserve"> </w:t>
      </w:r>
      <w:r w:rsidRPr="007A5EF7">
        <w:rPr>
          <w:rtl/>
        </w:rPr>
        <w:t>المهينة</w:t>
      </w:r>
    </w:p>
    <w:p w14:paraId="2EF188AE" w14:textId="59B0A6BC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27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توجه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الانتباه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16-2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03154791" w14:textId="4BD3C734" w:rsidR="00815689" w:rsidRPr="007A5EF7" w:rsidRDefault="00815689" w:rsidP="00815689">
      <w:pPr>
        <w:pStyle w:val="SingleTxtGA"/>
        <w:rPr>
          <w:rFonts w:asciiTheme="minorHAnsi" w:hAnsiTheme="minorHAnsi"/>
          <w:b/>
          <w:bCs/>
          <w:lang w:val="en-US" w:eastAsia="zh-TW" w:bidi="en-GB"/>
        </w:rPr>
      </w:pPr>
      <w:r w:rsidRPr="007A5EF7">
        <w:rPr>
          <w:rFonts w:ascii="Times New Roman Bold" w:hAnsi="Times New Roman Bold"/>
          <w:bCs/>
          <w:rtl/>
        </w:rPr>
        <w:tab/>
      </w:r>
      <w:r w:rsidRPr="007A5EF7">
        <w:rPr>
          <w:rFonts w:ascii="Times New Roman Bold" w:hAnsi="Times New Roman Bold"/>
          <w:b/>
          <w:rtl/>
        </w:rPr>
        <w:t>(أ)</w:t>
      </w:r>
      <w:r w:rsidRPr="007A5EF7">
        <w:rPr>
          <w:rFonts w:ascii="Times New Roman Bold" w:hAnsi="Times New Roman Bold"/>
          <w:bCs/>
          <w:rtl/>
        </w:rPr>
        <w:tab/>
      </w:r>
      <w:r w:rsidRPr="007A5EF7">
        <w:rPr>
          <w:rFonts w:ascii="Times New Roman Bold" w:hAnsi="Times New Roman Bold"/>
          <w:b/>
          <w:bCs/>
          <w:spacing w:val="-5"/>
          <w:rtl/>
        </w:rPr>
        <w:t>كفالة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التحقيق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على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النحو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الواجب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في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ادعاءات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المعاملة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أو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العقوبة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القاسية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أو</w:t>
      </w:r>
      <w:r w:rsidRPr="007A5EF7">
        <w:rPr>
          <w:rFonts w:ascii="Times New Roman Bold" w:hAnsi="Times New Roman Bold"/>
          <w:b/>
          <w:bCs/>
          <w:spacing w:val="-5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5"/>
          <w:rtl/>
        </w:rPr>
        <w:t>اللاإنسانية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أو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المهينة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للأطفال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المحتجزين،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بما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في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ذلك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في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مراكز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تطهير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الجسم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من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سموم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المخدرات،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ومعاقبة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الجناة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بعقوبات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تتناسب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مع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خطورة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أفعالهم،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وحصول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الأطفال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الضحايا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على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سبل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انتصاف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ملائمة؛</w:t>
      </w:r>
    </w:p>
    <w:p w14:paraId="62673CAC" w14:textId="2B1C17CC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الشكاوى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تراعي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واحتياجات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للإبلاغ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تحدث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مرافق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الاحتجاز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مراكز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تطهير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الجسم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سموم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المخدرات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="00BD43EC" w:rsidRPr="007A5EF7">
        <w:rPr>
          <w:rFonts w:hint="cs"/>
          <w:b/>
          <w:bCs/>
          <w:rtl/>
        </w:rPr>
        <w:t> </w:t>
      </w:r>
      <w:r w:rsidRPr="007A5EF7">
        <w:rPr>
          <w:b/>
          <w:bCs/>
          <w:rtl/>
        </w:rPr>
        <w:t>لدى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الشرطة.</w:t>
      </w:r>
    </w:p>
    <w:p w14:paraId="2D8F78C4" w14:textId="62850D24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العقوبة</w:t>
      </w:r>
      <w:r w:rsidRPr="007A5EF7">
        <w:rPr>
          <w:rtl/>
        </w:rPr>
        <w:t xml:space="preserve"> </w:t>
      </w:r>
      <w:r w:rsidRPr="007A5EF7">
        <w:rPr>
          <w:rtl/>
        </w:rPr>
        <w:t>البدنية</w:t>
      </w:r>
    </w:p>
    <w:p w14:paraId="7418BF5B" w14:textId="3DD54B7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28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تزال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مقبولة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اجتماعيا</w:t>
      </w:r>
      <w:r w:rsidR="004F555E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ومنتشرة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نطاق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واسع،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المنزل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والمدارس،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74720330" w14:textId="3ABBFC94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القيام،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سبيل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الأولوية،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بحظر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قانونا</w:t>
      </w:r>
      <w:r w:rsidR="004F555E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الأماكن،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يشمل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المنزل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وبيئات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ومؤسسات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الأطفال؛</w:t>
      </w:r>
    </w:p>
    <w:p w14:paraId="54F12F77" w14:textId="2F80E02F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إنفاذ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حظر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المدارس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وتزويد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بآلية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الشكاوى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المدارس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لكي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يبلغوا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بأمان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وسرية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المدرسين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وغيرهم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يستخدمون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البدنية؛</w:t>
      </w:r>
    </w:p>
    <w:p w14:paraId="43B6B8C7" w14:textId="7E2529F0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برامج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الآباء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والأمهات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والمهنيين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يتعاملون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ويعملون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بهدف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تشجيعهم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تغيير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موقفهم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داخل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والمدارس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والمجتمعات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المحلية،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وتشجيع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الأنماط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الإيجابية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وغير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العنيفة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والتشاركية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لتنشئة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وتأديبهم.</w:t>
      </w:r>
    </w:p>
    <w:p w14:paraId="53DB8E3F" w14:textId="0E4B5785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العنف</w:t>
      </w:r>
      <w:r w:rsidRPr="007A5EF7">
        <w:rPr>
          <w:rtl/>
        </w:rPr>
        <w:t xml:space="preserve"> </w:t>
      </w:r>
      <w:r w:rsidRPr="007A5EF7">
        <w:rPr>
          <w:rtl/>
        </w:rPr>
        <w:t>ضد</w:t>
      </w:r>
      <w:r w:rsidRPr="007A5EF7">
        <w:rPr>
          <w:rtl/>
        </w:rPr>
        <w:t xml:space="preserve"> </w:t>
      </w:r>
      <w:r w:rsidRPr="007A5EF7">
        <w:rPr>
          <w:rtl/>
        </w:rPr>
        <w:t>الأطفال،</w:t>
      </w:r>
      <w:r w:rsidRPr="007A5EF7">
        <w:rPr>
          <w:rtl/>
        </w:rPr>
        <w:t xml:space="preserve"> </w:t>
      </w:r>
      <w:r w:rsidRPr="007A5EF7">
        <w:rPr>
          <w:rtl/>
        </w:rPr>
        <w:t>بما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ذلك</w:t>
      </w:r>
      <w:r w:rsidRPr="007A5EF7">
        <w:rPr>
          <w:rtl/>
        </w:rPr>
        <w:t xml:space="preserve"> </w:t>
      </w:r>
      <w:r w:rsidRPr="007A5EF7">
        <w:rPr>
          <w:rtl/>
        </w:rPr>
        <w:t>الاستغلال</w:t>
      </w:r>
      <w:r w:rsidRPr="007A5EF7">
        <w:rPr>
          <w:rtl/>
        </w:rPr>
        <w:t xml:space="preserve"> </w:t>
      </w:r>
      <w:r w:rsidRPr="007A5EF7">
        <w:rPr>
          <w:rtl/>
        </w:rPr>
        <w:t>والاعتداء</w:t>
      </w:r>
      <w:r w:rsidRPr="007A5EF7">
        <w:rPr>
          <w:rtl/>
        </w:rPr>
        <w:t xml:space="preserve"> </w:t>
      </w:r>
      <w:r w:rsidRPr="007A5EF7">
        <w:rPr>
          <w:rtl/>
        </w:rPr>
        <w:t>الجنسيان</w:t>
      </w:r>
    </w:p>
    <w:p w14:paraId="28ECEC91" w14:textId="6CD33D36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29</w:t>
      </w:r>
      <w:r w:rsidRPr="00FC61CD">
        <w:rPr>
          <w:rtl/>
        </w:rPr>
        <w:t>-</w:t>
      </w:r>
      <w:r w:rsidRPr="00FC61CD">
        <w:rPr>
          <w:rtl/>
        </w:rPr>
        <w:tab/>
        <w:t>تلاحظ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مع</w:t>
      </w:r>
      <w:r w:rsidRPr="00FC61CD">
        <w:rPr>
          <w:rtl/>
        </w:rPr>
        <w:t xml:space="preserve"> </w:t>
      </w:r>
      <w:r w:rsidRPr="00FC61CD">
        <w:rPr>
          <w:rtl/>
        </w:rPr>
        <w:t>التقدير</w:t>
      </w:r>
      <w:r w:rsidRPr="00FC61CD">
        <w:rPr>
          <w:rtl/>
        </w:rPr>
        <w:t xml:space="preserve"> </w:t>
      </w:r>
      <w:r w:rsidRPr="00FC61CD">
        <w:rPr>
          <w:rtl/>
        </w:rPr>
        <w:t>اعتماد</w:t>
      </w:r>
      <w:r w:rsidRPr="00FC61CD">
        <w:rPr>
          <w:rtl/>
        </w:rPr>
        <w:t xml:space="preserve"> </w:t>
      </w:r>
      <w:r w:rsidRPr="00FC61CD">
        <w:rPr>
          <w:rtl/>
        </w:rPr>
        <w:t>قانون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عام</w:t>
      </w:r>
      <w:r w:rsidRPr="00FC61CD">
        <w:rPr>
          <w:rtl/>
        </w:rPr>
        <w:t xml:space="preserve"> </w:t>
      </w:r>
      <w:r w:rsidRPr="007A5EF7">
        <w:rPr>
          <w:rtl/>
        </w:rPr>
        <w:t>2016</w:t>
      </w:r>
      <w:r w:rsidRPr="00FC61CD">
        <w:rPr>
          <w:rtl/>
        </w:rPr>
        <w:t xml:space="preserve"> </w:t>
      </w:r>
      <w:r w:rsidRPr="00FC61CD">
        <w:rPr>
          <w:rtl/>
        </w:rPr>
        <w:t>الذي</w:t>
      </w:r>
      <w:r w:rsidRPr="00FC61CD">
        <w:rPr>
          <w:rtl/>
        </w:rPr>
        <w:t xml:space="preserve"> </w:t>
      </w:r>
      <w:r w:rsidRPr="00FC61CD">
        <w:rPr>
          <w:rtl/>
        </w:rPr>
        <w:t>يحظر</w:t>
      </w:r>
      <w:r w:rsidRPr="00FC61CD">
        <w:rPr>
          <w:rtl/>
        </w:rPr>
        <w:t xml:space="preserve"> </w:t>
      </w:r>
      <w:r w:rsidRPr="00FC61CD">
        <w:rPr>
          <w:rtl/>
        </w:rPr>
        <w:t>إساءة</w:t>
      </w:r>
      <w:r w:rsidRPr="00FC61CD">
        <w:rPr>
          <w:rtl/>
        </w:rPr>
        <w:t xml:space="preserve"> </w:t>
      </w:r>
      <w:r w:rsidRPr="00FC61CD">
        <w:rPr>
          <w:rtl/>
        </w:rPr>
        <w:t>معاملة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وإهمالهم</w:t>
      </w:r>
      <w:r w:rsidRPr="00FC61CD">
        <w:rPr>
          <w:rtl/>
        </w:rPr>
        <w:t xml:space="preserve"> </w:t>
      </w:r>
      <w:r w:rsidRPr="00FC61CD">
        <w:rPr>
          <w:rtl/>
        </w:rPr>
        <w:t>والتخلي</w:t>
      </w:r>
      <w:r w:rsidRPr="00FC61CD">
        <w:rPr>
          <w:rtl/>
        </w:rPr>
        <w:t xml:space="preserve"> </w:t>
      </w:r>
      <w:r w:rsidRPr="00FC61CD">
        <w:rPr>
          <w:rtl/>
        </w:rPr>
        <w:t>عنهم</w:t>
      </w:r>
      <w:r w:rsidRPr="00FC61CD">
        <w:rPr>
          <w:rtl/>
        </w:rPr>
        <w:t xml:space="preserve"> </w:t>
      </w:r>
      <w:r w:rsidRPr="00FC61CD">
        <w:rPr>
          <w:rtl/>
        </w:rPr>
        <w:t>واستغلالهم.</w:t>
      </w:r>
      <w:r w:rsidRPr="00FC61CD">
        <w:rPr>
          <w:rtl/>
        </w:rPr>
        <w:t xml:space="preserve"> </w:t>
      </w:r>
      <w:r w:rsidRPr="00FC61CD">
        <w:rPr>
          <w:rtl/>
        </w:rPr>
        <w:t>ومع</w:t>
      </w:r>
      <w:r w:rsidRPr="00FC61CD">
        <w:rPr>
          <w:rtl/>
        </w:rPr>
        <w:t xml:space="preserve"> </w:t>
      </w:r>
      <w:r w:rsidRPr="00FC61CD">
        <w:rPr>
          <w:rtl/>
        </w:rPr>
        <w:t>ذلك،</w:t>
      </w:r>
      <w:r w:rsidRPr="00FC61CD">
        <w:rPr>
          <w:rtl/>
        </w:rPr>
        <w:t xml:space="preserve"> </w:t>
      </w:r>
      <w:r w:rsidRPr="00FC61CD">
        <w:rPr>
          <w:rtl/>
        </w:rPr>
        <w:t>لا</w:t>
      </w:r>
      <w:r w:rsidRPr="00FC61CD">
        <w:rPr>
          <w:rtl/>
        </w:rPr>
        <w:t xml:space="preserve"> </w:t>
      </w:r>
      <w:r w:rsidRPr="00FC61CD">
        <w:rPr>
          <w:rtl/>
        </w:rPr>
        <w:t>يزال</w:t>
      </w:r>
      <w:r w:rsidRPr="00FC61CD">
        <w:rPr>
          <w:rtl/>
        </w:rPr>
        <w:t xml:space="preserve"> </w:t>
      </w:r>
      <w:r w:rsidRPr="00FC61CD">
        <w:rPr>
          <w:rtl/>
        </w:rPr>
        <w:t>القلق</w:t>
      </w:r>
      <w:r w:rsidRPr="00FC61CD">
        <w:rPr>
          <w:rtl/>
        </w:rPr>
        <w:t xml:space="preserve"> </w:t>
      </w:r>
      <w:r w:rsidRPr="00FC61CD">
        <w:rPr>
          <w:rtl/>
        </w:rPr>
        <w:t>يساور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إزاء</w:t>
      </w:r>
      <w:r w:rsidRPr="00FC61CD">
        <w:rPr>
          <w:rtl/>
        </w:rPr>
        <w:t xml:space="preserve"> </w:t>
      </w:r>
      <w:r w:rsidRPr="00FC61CD">
        <w:rPr>
          <w:rtl/>
        </w:rPr>
        <w:t>ما</w:t>
      </w:r>
      <w:r w:rsidRPr="00FC61CD">
        <w:rPr>
          <w:rtl/>
        </w:rPr>
        <w:t xml:space="preserve"> </w:t>
      </w:r>
      <w:r w:rsidRPr="00FC61CD">
        <w:rPr>
          <w:rtl/>
        </w:rPr>
        <w:t>يلي:</w:t>
      </w:r>
    </w:p>
    <w:p w14:paraId="243C3CD0" w14:textId="72C6C53C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FC61CD">
        <w:rPr>
          <w:rtl/>
        </w:rPr>
        <w:tab/>
      </w:r>
      <w:r w:rsidRPr="00FC61CD">
        <w:rPr>
          <w:rtl/>
        </w:rPr>
        <w:t>(أ)</w:t>
      </w:r>
      <w:r w:rsidRPr="00FC61CD">
        <w:rPr>
          <w:rtl/>
        </w:rPr>
        <w:tab/>
        <w:t>ارتفاع</w:t>
      </w:r>
      <w:r w:rsidRPr="00FC61CD">
        <w:rPr>
          <w:rtl/>
        </w:rPr>
        <w:t xml:space="preserve"> </w:t>
      </w:r>
      <w:r w:rsidRPr="00FC61CD">
        <w:rPr>
          <w:rtl/>
        </w:rPr>
        <w:t>مستوى</w:t>
      </w:r>
      <w:r w:rsidRPr="00FC61CD">
        <w:rPr>
          <w:rtl/>
        </w:rPr>
        <w:t xml:space="preserve"> </w:t>
      </w:r>
      <w:r w:rsidRPr="00FC61CD">
        <w:rPr>
          <w:rtl/>
        </w:rPr>
        <w:t>الاستغلال</w:t>
      </w:r>
      <w:r w:rsidRPr="00FC61CD">
        <w:rPr>
          <w:rtl/>
        </w:rPr>
        <w:t xml:space="preserve"> </w:t>
      </w:r>
      <w:r w:rsidRPr="00FC61CD">
        <w:rPr>
          <w:rtl/>
        </w:rPr>
        <w:t>والاعتداء</w:t>
      </w:r>
      <w:r w:rsidRPr="00FC61CD">
        <w:rPr>
          <w:rtl/>
        </w:rPr>
        <w:t xml:space="preserve"> </w:t>
      </w:r>
      <w:r w:rsidRPr="00FC61CD">
        <w:rPr>
          <w:rtl/>
        </w:rPr>
        <w:t>الجنسيين</w:t>
      </w:r>
      <w:r w:rsidRPr="00FC61CD">
        <w:rPr>
          <w:rtl/>
        </w:rPr>
        <w:t xml:space="preserve"> </w:t>
      </w:r>
      <w:r w:rsidRPr="00FC61CD">
        <w:rPr>
          <w:rtl/>
        </w:rPr>
        <w:t>للأطفال،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عن</w:t>
      </w:r>
      <w:r w:rsidRPr="00FC61CD">
        <w:rPr>
          <w:rtl/>
        </w:rPr>
        <w:t xml:space="preserve"> </w:t>
      </w:r>
      <w:r w:rsidRPr="00FC61CD">
        <w:rPr>
          <w:rtl/>
        </w:rPr>
        <w:t>طريق</w:t>
      </w:r>
      <w:r w:rsidRPr="00FC61CD">
        <w:rPr>
          <w:rtl/>
        </w:rPr>
        <w:t xml:space="preserve"> </w:t>
      </w:r>
      <w:r w:rsidRPr="00FC61CD">
        <w:rPr>
          <w:rtl/>
        </w:rPr>
        <w:t>مواد</w:t>
      </w:r>
      <w:r w:rsidRPr="00FC61CD">
        <w:rPr>
          <w:rtl/>
        </w:rPr>
        <w:t xml:space="preserve"> </w:t>
      </w:r>
      <w:r w:rsidRPr="00FC61CD">
        <w:rPr>
          <w:rtl/>
        </w:rPr>
        <w:t>الاعتداء</w:t>
      </w:r>
      <w:r w:rsidRPr="00FC61CD">
        <w:rPr>
          <w:rtl/>
        </w:rPr>
        <w:t xml:space="preserve"> </w:t>
      </w:r>
      <w:r w:rsidRPr="00FC61CD">
        <w:rPr>
          <w:rtl/>
        </w:rPr>
        <w:t>الجنسي</w:t>
      </w:r>
      <w:r w:rsidRPr="00FC61CD">
        <w:rPr>
          <w:rtl/>
        </w:rPr>
        <w:t xml:space="preserve"> </w:t>
      </w:r>
      <w:r w:rsidRPr="00FC61CD">
        <w:rPr>
          <w:rtl/>
        </w:rPr>
        <w:t>الموجودة</w:t>
      </w:r>
      <w:r w:rsidRPr="00FC61CD">
        <w:rPr>
          <w:rtl/>
        </w:rPr>
        <w:t xml:space="preserve"> </w:t>
      </w:r>
      <w:r w:rsidRPr="00FC61CD">
        <w:rPr>
          <w:rtl/>
        </w:rPr>
        <w:t>على</w:t>
      </w:r>
      <w:r w:rsidRPr="00FC61CD">
        <w:rPr>
          <w:rtl/>
        </w:rPr>
        <w:t xml:space="preserve"> </w:t>
      </w:r>
      <w:r w:rsidRPr="00FC61CD">
        <w:rPr>
          <w:rtl/>
        </w:rPr>
        <w:t>الإنترنت</w:t>
      </w:r>
      <w:r w:rsidRPr="00FC61CD">
        <w:rPr>
          <w:rtl/>
        </w:rPr>
        <w:t xml:space="preserve"> </w:t>
      </w:r>
      <w:r w:rsidRPr="00FC61CD">
        <w:rPr>
          <w:rtl/>
        </w:rPr>
        <w:t>وفي</w:t>
      </w:r>
      <w:r w:rsidRPr="00FC61CD">
        <w:rPr>
          <w:rtl/>
        </w:rPr>
        <w:t xml:space="preserve"> </w:t>
      </w:r>
      <w:r w:rsidRPr="00FC61CD">
        <w:rPr>
          <w:rtl/>
        </w:rPr>
        <w:t>سياق</w:t>
      </w:r>
      <w:r w:rsidRPr="00FC61CD">
        <w:rPr>
          <w:rtl/>
        </w:rPr>
        <w:t xml:space="preserve"> </w:t>
      </w:r>
      <w:r w:rsidRPr="00FC61CD">
        <w:rPr>
          <w:rtl/>
        </w:rPr>
        <w:t>البغاء،</w:t>
      </w:r>
      <w:r w:rsidRPr="00FC61CD">
        <w:rPr>
          <w:rtl/>
        </w:rPr>
        <w:t xml:space="preserve"> </w:t>
      </w:r>
      <w:r w:rsidRPr="00FC61CD">
        <w:rPr>
          <w:rtl/>
        </w:rPr>
        <w:t>والتدني</w:t>
      </w:r>
      <w:r w:rsidRPr="00FC61CD">
        <w:rPr>
          <w:rtl/>
        </w:rPr>
        <w:t xml:space="preserve"> </w:t>
      </w:r>
      <w:r w:rsidRPr="00FC61CD">
        <w:rPr>
          <w:rtl/>
        </w:rPr>
        <w:t>الكبير</w:t>
      </w:r>
      <w:r w:rsidRPr="00FC61CD">
        <w:rPr>
          <w:rtl/>
        </w:rPr>
        <w:t xml:space="preserve"> </w:t>
      </w:r>
      <w:r w:rsidRPr="00FC61CD">
        <w:rPr>
          <w:rtl/>
        </w:rPr>
        <w:t>لحالات</w:t>
      </w:r>
      <w:r w:rsidRPr="00FC61CD">
        <w:rPr>
          <w:rtl/>
        </w:rPr>
        <w:t xml:space="preserve"> </w:t>
      </w:r>
      <w:r w:rsidRPr="00FC61CD">
        <w:rPr>
          <w:rtl/>
        </w:rPr>
        <w:t>الإبلاغ</w:t>
      </w:r>
      <w:r w:rsidRPr="00FC61CD">
        <w:rPr>
          <w:rtl/>
        </w:rPr>
        <w:t xml:space="preserve"> </w:t>
      </w:r>
      <w:r w:rsidRPr="00FC61CD">
        <w:rPr>
          <w:rtl/>
        </w:rPr>
        <w:t>عن</w:t>
      </w:r>
      <w:r w:rsidRPr="00FC61CD">
        <w:rPr>
          <w:rtl/>
        </w:rPr>
        <w:t xml:space="preserve"> </w:t>
      </w:r>
      <w:r w:rsidRPr="00FC61CD">
        <w:rPr>
          <w:rtl/>
        </w:rPr>
        <w:t>هذه</w:t>
      </w:r>
      <w:r w:rsidRPr="00FC61CD">
        <w:rPr>
          <w:rtl/>
        </w:rPr>
        <w:t xml:space="preserve"> </w:t>
      </w:r>
      <w:r w:rsidRPr="00FC61CD">
        <w:rPr>
          <w:rtl/>
        </w:rPr>
        <w:t>الحالات</w:t>
      </w:r>
      <w:r w:rsidRPr="00FC61CD">
        <w:rPr>
          <w:rtl/>
        </w:rPr>
        <w:t xml:space="preserve"> </w:t>
      </w:r>
      <w:r w:rsidRPr="00FC61CD">
        <w:rPr>
          <w:rtl/>
        </w:rPr>
        <w:t>والتحقيق</w:t>
      </w:r>
      <w:r w:rsidRPr="00FC61CD">
        <w:rPr>
          <w:rtl/>
        </w:rPr>
        <w:t xml:space="preserve"> </w:t>
      </w:r>
      <w:r w:rsidRPr="00FC61CD">
        <w:rPr>
          <w:rtl/>
        </w:rPr>
        <w:t>فيها؛</w:t>
      </w:r>
    </w:p>
    <w:p w14:paraId="35F5ABA3" w14:textId="618D2FB8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FC61CD">
        <w:rPr>
          <w:rtl/>
        </w:rPr>
        <w:tab/>
      </w:r>
      <w:r w:rsidRPr="00FC61CD">
        <w:rPr>
          <w:rtl/>
        </w:rPr>
        <w:t>(ب)</w:t>
      </w:r>
      <w:r w:rsidRPr="00FC61CD">
        <w:rPr>
          <w:rtl/>
        </w:rPr>
        <w:tab/>
        <w:t>عدم</w:t>
      </w:r>
      <w:r w:rsidRPr="00FC61CD">
        <w:rPr>
          <w:rtl/>
        </w:rPr>
        <w:t xml:space="preserve"> </w:t>
      </w:r>
      <w:r w:rsidRPr="00FC61CD">
        <w:rPr>
          <w:rtl/>
        </w:rPr>
        <w:t>حظر</w:t>
      </w:r>
      <w:r w:rsidRPr="00FC61CD">
        <w:rPr>
          <w:rtl/>
        </w:rPr>
        <w:t xml:space="preserve"> </w:t>
      </w:r>
      <w:r w:rsidRPr="00FC61CD">
        <w:rPr>
          <w:rtl/>
        </w:rPr>
        <w:t>استدراج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حظرا</w:t>
      </w:r>
      <w:r w:rsidR="00EB20A4">
        <w:rPr>
          <w:rFonts w:hint="cs"/>
          <w:rtl/>
        </w:rPr>
        <w:t>ً</w:t>
      </w:r>
      <w:r w:rsidRPr="00FC61CD">
        <w:rPr>
          <w:rtl/>
        </w:rPr>
        <w:t xml:space="preserve"> </w:t>
      </w:r>
      <w:r w:rsidRPr="00FC61CD">
        <w:rPr>
          <w:rtl/>
        </w:rPr>
        <w:t>صريحا</w:t>
      </w:r>
      <w:r w:rsidR="00EB20A4">
        <w:rPr>
          <w:rFonts w:hint="cs"/>
          <w:rtl/>
        </w:rPr>
        <w:t>ً</w:t>
      </w:r>
      <w:r w:rsidRPr="00FC61CD">
        <w:rPr>
          <w:rtl/>
        </w:rPr>
        <w:t xml:space="preserve"> </w:t>
      </w:r>
      <w:r w:rsidRPr="00FC61CD">
        <w:rPr>
          <w:rtl/>
        </w:rPr>
        <w:t>وعدم</w:t>
      </w:r>
      <w:r w:rsidRPr="00FC61CD">
        <w:rPr>
          <w:rtl/>
        </w:rPr>
        <w:t xml:space="preserve"> </w:t>
      </w:r>
      <w:r w:rsidRPr="00FC61CD">
        <w:rPr>
          <w:rtl/>
        </w:rPr>
        <w:t>تمتع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الذين</w:t>
      </w:r>
      <w:r w:rsidRPr="00FC61CD">
        <w:rPr>
          <w:rtl/>
        </w:rPr>
        <w:t xml:space="preserve"> </w:t>
      </w:r>
      <w:r w:rsidRPr="00FC61CD">
        <w:rPr>
          <w:rtl/>
        </w:rPr>
        <w:t>تتراوح</w:t>
      </w:r>
      <w:r w:rsidRPr="00FC61CD">
        <w:rPr>
          <w:rtl/>
        </w:rPr>
        <w:t xml:space="preserve"> </w:t>
      </w:r>
      <w:r w:rsidRPr="00FC61CD">
        <w:rPr>
          <w:rtl/>
        </w:rPr>
        <w:t>أعمارهم</w:t>
      </w:r>
      <w:r w:rsidRPr="00FC61CD">
        <w:rPr>
          <w:rtl/>
        </w:rPr>
        <w:t xml:space="preserve"> </w:t>
      </w:r>
      <w:r w:rsidRPr="00FC61CD">
        <w:rPr>
          <w:rtl/>
        </w:rPr>
        <w:t>بين</w:t>
      </w:r>
      <w:r w:rsidRPr="00FC61CD">
        <w:rPr>
          <w:rtl/>
        </w:rPr>
        <w:t xml:space="preserve"> </w:t>
      </w:r>
      <w:r w:rsidRPr="007A5EF7">
        <w:rPr>
          <w:rtl/>
        </w:rPr>
        <w:t>16</w:t>
      </w:r>
      <w:r w:rsidRPr="00FC61CD">
        <w:rPr>
          <w:rtl/>
        </w:rPr>
        <w:t xml:space="preserve"> </w:t>
      </w:r>
      <w:r w:rsidRPr="00FC61CD">
        <w:rPr>
          <w:rtl/>
        </w:rPr>
        <w:t>و</w:t>
      </w:r>
      <w:r w:rsidRPr="007A5EF7">
        <w:rPr>
          <w:rtl/>
        </w:rPr>
        <w:t>17</w:t>
      </w:r>
      <w:r w:rsidRPr="00FC61CD">
        <w:rPr>
          <w:rtl/>
        </w:rPr>
        <w:t xml:space="preserve"> </w:t>
      </w:r>
      <w:r w:rsidRPr="00FC61CD">
        <w:rPr>
          <w:rtl/>
        </w:rPr>
        <w:t>عاما</w:t>
      </w:r>
      <w:r w:rsidR="00EB20A4">
        <w:rPr>
          <w:rFonts w:hint="cs"/>
          <w:rtl/>
        </w:rPr>
        <w:t>ً</w:t>
      </w:r>
      <w:r w:rsidRPr="00FC61CD">
        <w:rPr>
          <w:rtl/>
        </w:rPr>
        <w:t xml:space="preserve"> </w:t>
      </w:r>
      <w:r w:rsidRPr="00FC61CD">
        <w:rPr>
          <w:rtl/>
        </w:rPr>
        <w:t>بالحماية</w:t>
      </w:r>
      <w:r w:rsidRPr="00FC61CD">
        <w:rPr>
          <w:rtl/>
        </w:rPr>
        <w:t xml:space="preserve"> </w:t>
      </w:r>
      <w:r w:rsidRPr="00FC61CD">
        <w:rPr>
          <w:rtl/>
        </w:rPr>
        <w:t>بموجب</w:t>
      </w:r>
      <w:r w:rsidRPr="00FC61CD">
        <w:rPr>
          <w:rtl/>
        </w:rPr>
        <w:t xml:space="preserve"> </w:t>
      </w:r>
      <w:r w:rsidRPr="00FC61CD">
        <w:rPr>
          <w:rtl/>
        </w:rPr>
        <w:t>التشريعات</w:t>
      </w:r>
      <w:r w:rsidRPr="00FC61CD">
        <w:rPr>
          <w:rtl/>
        </w:rPr>
        <w:t xml:space="preserve"> </w:t>
      </w:r>
      <w:r w:rsidRPr="00FC61CD">
        <w:rPr>
          <w:rtl/>
        </w:rPr>
        <w:t>التي</w:t>
      </w:r>
      <w:r w:rsidRPr="00FC61CD">
        <w:rPr>
          <w:rtl/>
        </w:rPr>
        <w:t xml:space="preserve"> </w:t>
      </w:r>
      <w:r w:rsidRPr="00FC61CD">
        <w:rPr>
          <w:rtl/>
        </w:rPr>
        <w:t>تجرّم</w:t>
      </w:r>
      <w:r w:rsidRPr="00FC61CD">
        <w:rPr>
          <w:rtl/>
        </w:rPr>
        <w:t xml:space="preserve"> </w:t>
      </w:r>
      <w:r w:rsidRPr="00FC61CD">
        <w:rPr>
          <w:rtl/>
        </w:rPr>
        <w:t>العنف</w:t>
      </w:r>
      <w:r w:rsidRPr="00FC61CD">
        <w:rPr>
          <w:rtl/>
        </w:rPr>
        <w:t xml:space="preserve"> </w:t>
      </w:r>
      <w:r w:rsidRPr="00FC61CD">
        <w:rPr>
          <w:rtl/>
        </w:rPr>
        <w:t>ضد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وتضمن</w:t>
      </w:r>
      <w:r w:rsidRPr="00FC61CD">
        <w:rPr>
          <w:rtl/>
        </w:rPr>
        <w:t xml:space="preserve"> </w:t>
      </w:r>
      <w:r w:rsidRPr="00FC61CD">
        <w:rPr>
          <w:rtl/>
        </w:rPr>
        <w:t>الدعم</w:t>
      </w:r>
      <w:r w:rsidRPr="00FC61CD">
        <w:rPr>
          <w:rtl/>
        </w:rPr>
        <w:t xml:space="preserve"> </w:t>
      </w:r>
      <w:r w:rsidRPr="00FC61CD">
        <w:rPr>
          <w:rtl/>
        </w:rPr>
        <w:t>للضحايا؛</w:t>
      </w:r>
    </w:p>
    <w:p w14:paraId="2CC66F46" w14:textId="6A958D9D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FC61CD">
        <w:rPr>
          <w:rtl/>
        </w:rPr>
        <w:tab/>
      </w:r>
      <w:r w:rsidRPr="00FC61CD">
        <w:rPr>
          <w:rtl/>
        </w:rPr>
        <w:t>(ج)</w:t>
      </w:r>
      <w:r w:rsidRPr="00FC61CD">
        <w:rPr>
          <w:rtl/>
        </w:rPr>
        <w:tab/>
      </w:r>
      <w:r w:rsidRPr="00FC61CD">
        <w:rPr>
          <w:rtl/>
        </w:rPr>
        <w:t>ضعف</w:t>
      </w:r>
      <w:r w:rsidRPr="00FC61CD">
        <w:rPr>
          <w:rtl/>
        </w:rPr>
        <w:t xml:space="preserve"> </w:t>
      </w:r>
      <w:r w:rsidRPr="00FC61CD">
        <w:rPr>
          <w:rtl/>
        </w:rPr>
        <w:t>القدرات</w:t>
      </w:r>
      <w:r w:rsidRPr="00FC61CD">
        <w:rPr>
          <w:rtl/>
        </w:rPr>
        <w:t xml:space="preserve"> </w:t>
      </w:r>
      <w:r w:rsidRPr="00FC61CD">
        <w:rPr>
          <w:rtl/>
        </w:rPr>
        <w:t>المهنية،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النقص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الأخصائيين</w:t>
      </w:r>
      <w:r w:rsidRPr="00FC61CD">
        <w:rPr>
          <w:rtl/>
        </w:rPr>
        <w:t xml:space="preserve"> </w:t>
      </w:r>
      <w:r w:rsidRPr="00FC61CD">
        <w:rPr>
          <w:rtl/>
        </w:rPr>
        <w:t>الاجتماعيين</w:t>
      </w:r>
      <w:r w:rsidRPr="00FC61CD">
        <w:rPr>
          <w:rtl/>
        </w:rPr>
        <w:t xml:space="preserve"> </w:t>
      </w:r>
      <w:r w:rsidRPr="00FC61CD">
        <w:rPr>
          <w:rtl/>
        </w:rPr>
        <w:t>المهنيين</w:t>
      </w:r>
      <w:r w:rsidRPr="00FC61CD">
        <w:rPr>
          <w:rtl/>
        </w:rPr>
        <w:t xml:space="preserve"> </w:t>
      </w:r>
      <w:r w:rsidRPr="00FC61CD">
        <w:rPr>
          <w:rtl/>
        </w:rPr>
        <w:t>وموظفي</w:t>
      </w:r>
      <w:r w:rsidRPr="00FC61CD">
        <w:rPr>
          <w:rtl/>
        </w:rPr>
        <w:t xml:space="preserve"> </w:t>
      </w:r>
      <w:r w:rsidRPr="00FC61CD">
        <w:rPr>
          <w:rtl/>
        </w:rPr>
        <w:t>حماية</w:t>
      </w:r>
      <w:r w:rsidRPr="00FC61CD">
        <w:rPr>
          <w:rtl/>
        </w:rPr>
        <w:t xml:space="preserve"> </w:t>
      </w:r>
      <w:r w:rsidRPr="00FC61CD">
        <w:rPr>
          <w:rtl/>
        </w:rPr>
        <w:t>الطفل،</w:t>
      </w:r>
      <w:r w:rsidRPr="00FC61CD">
        <w:rPr>
          <w:rtl/>
        </w:rPr>
        <w:t xml:space="preserve"> </w:t>
      </w:r>
      <w:r w:rsidRPr="00FC61CD">
        <w:rPr>
          <w:rtl/>
        </w:rPr>
        <w:t>وعدم</w:t>
      </w:r>
      <w:r w:rsidRPr="00FC61CD">
        <w:rPr>
          <w:rtl/>
        </w:rPr>
        <w:t xml:space="preserve"> </w:t>
      </w:r>
      <w:r w:rsidRPr="00FC61CD">
        <w:rPr>
          <w:rtl/>
        </w:rPr>
        <w:t>وجود</w:t>
      </w:r>
      <w:r w:rsidRPr="00FC61CD">
        <w:rPr>
          <w:rtl/>
        </w:rPr>
        <w:t xml:space="preserve"> </w:t>
      </w:r>
      <w:r w:rsidRPr="00FC61CD">
        <w:rPr>
          <w:rtl/>
        </w:rPr>
        <w:t>نهج</w:t>
      </w:r>
      <w:r w:rsidRPr="00FC61CD">
        <w:rPr>
          <w:rtl/>
        </w:rPr>
        <w:t xml:space="preserve"> </w:t>
      </w:r>
      <w:r w:rsidRPr="00FC61CD">
        <w:rPr>
          <w:rtl/>
        </w:rPr>
        <w:t>متعدد</w:t>
      </w:r>
      <w:r w:rsidRPr="00FC61CD">
        <w:rPr>
          <w:rtl/>
        </w:rPr>
        <w:t xml:space="preserve"> </w:t>
      </w:r>
      <w:r w:rsidRPr="00FC61CD">
        <w:rPr>
          <w:rtl/>
        </w:rPr>
        <w:t>التخصصات</w:t>
      </w:r>
      <w:r w:rsidRPr="00FC61CD">
        <w:rPr>
          <w:rtl/>
        </w:rPr>
        <w:t xml:space="preserve"> </w:t>
      </w:r>
      <w:r w:rsidRPr="00FC61CD">
        <w:rPr>
          <w:rtl/>
        </w:rPr>
        <w:t>ومراعي</w:t>
      </w:r>
      <w:r w:rsidRPr="00FC61CD">
        <w:rPr>
          <w:rtl/>
        </w:rPr>
        <w:t xml:space="preserve"> </w:t>
      </w:r>
      <w:r w:rsidRPr="00FC61CD">
        <w:rPr>
          <w:rtl/>
        </w:rPr>
        <w:t>للأطفال</w:t>
      </w:r>
      <w:r w:rsidRPr="00FC61CD">
        <w:rPr>
          <w:rtl/>
        </w:rPr>
        <w:t xml:space="preserve"> </w:t>
      </w:r>
      <w:r w:rsidRPr="00FC61CD">
        <w:rPr>
          <w:rtl/>
        </w:rPr>
        <w:t>لتوفير</w:t>
      </w:r>
      <w:r w:rsidRPr="00FC61CD">
        <w:rPr>
          <w:rtl/>
        </w:rPr>
        <w:t xml:space="preserve"> </w:t>
      </w:r>
      <w:r w:rsidRPr="00FC61CD">
        <w:rPr>
          <w:rtl/>
        </w:rPr>
        <w:t>الدعم</w:t>
      </w:r>
      <w:r w:rsidRPr="00FC61CD">
        <w:rPr>
          <w:rtl/>
        </w:rPr>
        <w:t xml:space="preserve"> </w:t>
      </w:r>
      <w:r w:rsidRPr="00FC61CD">
        <w:rPr>
          <w:rtl/>
        </w:rPr>
        <w:t>للأطفال</w:t>
      </w:r>
      <w:r w:rsidRPr="00FC61CD">
        <w:rPr>
          <w:rtl/>
        </w:rPr>
        <w:t xml:space="preserve"> </w:t>
      </w:r>
      <w:r w:rsidRPr="00FC61CD">
        <w:rPr>
          <w:rtl/>
        </w:rPr>
        <w:t>ضحايا</w:t>
      </w:r>
      <w:r w:rsidRPr="00FC61CD">
        <w:rPr>
          <w:rtl/>
        </w:rPr>
        <w:t xml:space="preserve"> </w:t>
      </w:r>
      <w:r w:rsidRPr="00FC61CD">
        <w:rPr>
          <w:rtl/>
        </w:rPr>
        <w:t>العنف.</w:t>
      </w:r>
    </w:p>
    <w:p w14:paraId="53A788DA" w14:textId="42816D09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rtl/>
        </w:rPr>
        <w:lastRenderedPageBreak/>
        <w:t>30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5-2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و16-1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و16-2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5D39E46B" w14:textId="42B255F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تعديل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الجنائية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والتشريعات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الأخرى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لتجريم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استدراج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عبر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الإنترنت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صراحة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الفتيان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والفتيات،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أولئك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تتراوح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أعمارهم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16</w:t>
      </w:r>
      <w:r w:rsidR="00AD0F15" w:rsidRPr="007A5EF7">
        <w:rPr>
          <w:b/>
          <w:bCs/>
          <w:rtl/>
        </w:rPr>
        <w:t xml:space="preserve"> </w:t>
      </w:r>
      <w:r w:rsidR="00AD0F15" w:rsidRPr="007A5EF7">
        <w:rPr>
          <w:b/>
          <w:bCs/>
          <w:rtl/>
        </w:rPr>
        <w:t>و</w:t>
      </w:r>
      <w:r w:rsidRPr="007A5EF7">
        <w:rPr>
          <w:b/>
          <w:bCs/>
          <w:rtl/>
        </w:rPr>
        <w:t>17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عاما</w:t>
      </w:r>
      <w:r w:rsidR="00EB20A4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>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أشكال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العنف،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الاعتداء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والاستغلال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والاتجار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ومواد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الاعتداء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الأطفال؛</w:t>
      </w:r>
    </w:p>
    <w:p w14:paraId="10FCB2D1" w14:textId="2BA53B78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إنشاء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والمبادئ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التوجيهية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اللازمة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الإبلاغ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الإلزامي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والتدخل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المشترك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القطاعات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والمراعي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العنف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الضحايا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شملهم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بأسرهم؛</w:t>
      </w:r>
    </w:p>
    <w:p w14:paraId="4964BC84" w14:textId="7CE72795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الشكاوى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تراعي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واحتياجات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للإبلاغ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أشكال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العنف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وسوء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المعاملة،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وتشجيع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اللجوء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إليها؛</w:t>
      </w:r>
    </w:p>
    <w:p w14:paraId="38A0DD75" w14:textId="343DF004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(د)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قدرات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وخدمات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وزيادة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تمويلها،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بطرق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نشر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أخصائيين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اجتماعيين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مدربين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تدريبا</w:t>
      </w:r>
      <w:r w:rsidR="00EB20A4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مهنيا</w:t>
      </w:r>
      <w:r w:rsidR="00EB20A4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وموظفين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مستوى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البلديات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والمقاطعات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والأقاليم،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لتحديد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الضحايا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والاستجابة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العنف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خلال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ملائم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ومنسق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وشامل؛</w:t>
      </w:r>
      <w:r w:rsidRPr="007A5EF7">
        <w:rPr>
          <w:bCs/>
          <w:rtl/>
        </w:rPr>
        <w:t xml:space="preserve"> </w:t>
      </w:r>
    </w:p>
    <w:p w14:paraId="0E5CB29D" w14:textId="472D98CD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(هـ)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التحقيق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الفعال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العنف،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استغلال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والاعتداء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جنسيا</w:t>
      </w:r>
      <w:r w:rsidR="00EB20A4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داخل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المنزل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وخارجه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الرقمية،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باستخدام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نهج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ملائم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ومتعدد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القطاعات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لمنع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معاودة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إيذاء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الطفل؛</w:t>
      </w:r>
    </w:p>
    <w:p w14:paraId="153CF419" w14:textId="19E38B94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(و)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محاكمة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الجناة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ومعاقبتهم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بعقوبات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تتناسب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خطورة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أفعالهم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وتوفير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الشامل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والتعويضات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الضحايا؛</w:t>
      </w:r>
    </w:p>
    <w:p w14:paraId="5E6D2C5C" w14:textId="496E5B25" w:rsidR="00815689" w:rsidRPr="007A5EF7" w:rsidRDefault="00815689" w:rsidP="00815689">
      <w:pPr>
        <w:pStyle w:val="SingleTxtGA"/>
        <w:rPr>
          <w:rFonts w:ascii="Times New Roman Bold" w:hAnsi="Times New Roman Bold"/>
          <w:b/>
          <w:bCs/>
          <w:spacing w:val="-2"/>
          <w:lang w:val="ar-SA" w:eastAsia="zh-TW" w:bidi="en-GB"/>
        </w:rPr>
      </w:pPr>
      <w:r w:rsidRPr="007A5EF7">
        <w:rPr>
          <w:rFonts w:ascii="Times New Roman Bold" w:hAnsi="Times New Roman Bold"/>
          <w:bCs/>
          <w:spacing w:val="-2"/>
          <w:rtl/>
        </w:rPr>
        <w:tab/>
      </w:r>
      <w:r w:rsidRPr="007A5EF7">
        <w:rPr>
          <w:rFonts w:ascii="Times New Roman Bold" w:hAnsi="Times New Roman Bold"/>
          <w:b/>
          <w:spacing w:val="-2"/>
          <w:rtl/>
        </w:rPr>
        <w:t>(ز)</w:t>
      </w:r>
      <w:r w:rsidRPr="007A5EF7">
        <w:rPr>
          <w:rFonts w:ascii="Times New Roman Bold" w:hAnsi="Times New Roman Bold"/>
          <w:bCs/>
          <w:spacing w:val="-2"/>
          <w:rtl/>
        </w:rPr>
        <w:tab/>
      </w:r>
      <w:r w:rsidRPr="007A5EF7">
        <w:rPr>
          <w:rFonts w:ascii="Times New Roman Bold" w:hAnsi="Times New Roman Bold"/>
          <w:b/>
          <w:bCs/>
          <w:spacing w:val="-2"/>
          <w:rtl/>
        </w:rPr>
        <w:t>زيادة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وعي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الجمهور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بالاستغلال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والاعتداء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الجنسيين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ومكافحة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وصم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الأطفال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الضحايا.</w:t>
      </w:r>
    </w:p>
    <w:p w14:paraId="1D4BB7FD" w14:textId="134F331E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الممارسات</w:t>
      </w:r>
      <w:r w:rsidRPr="007A5EF7">
        <w:rPr>
          <w:rtl/>
        </w:rPr>
        <w:t xml:space="preserve"> </w:t>
      </w:r>
      <w:r w:rsidRPr="007A5EF7">
        <w:rPr>
          <w:rtl/>
        </w:rPr>
        <w:t>الضارة</w:t>
      </w:r>
    </w:p>
    <w:p w14:paraId="7CDE3455" w14:textId="659D20C5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31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تذكّر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بتوصيتها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31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بالقضاء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التمييز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المرأة/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التعليق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18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(2019</w:t>
      </w:r>
      <w:r w:rsidR="00AD0F15" w:rsidRPr="007A5EF7">
        <w:rPr>
          <w:b/>
          <w:bCs/>
          <w:rtl/>
        </w:rPr>
        <w:t>)،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الصادرين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بصفة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مشتركة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الممارسات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الضارة،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738A8F65" w14:textId="29AB84F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اتخاذ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اللازمة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للقضاء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زواج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الزواج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القسري،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بطرق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وكالة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حكومية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لريادة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زواج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والتصدي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له،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بالتعاون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الوزارات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والوكالات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ومنظمات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والأطفال؛</w:t>
      </w:r>
    </w:p>
    <w:p w14:paraId="25AC12E6" w14:textId="3419C2FD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زيادة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والمجتمعات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الريفية،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بالآثار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الضارة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لزواج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والزواج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القسري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الأطفال.</w:t>
      </w:r>
    </w:p>
    <w:p w14:paraId="555DC91C" w14:textId="658B0A6C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خطوط</w:t>
      </w:r>
      <w:r w:rsidRPr="007A5EF7">
        <w:rPr>
          <w:rtl/>
        </w:rPr>
        <w:t xml:space="preserve"> </w:t>
      </w:r>
      <w:r w:rsidRPr="007A5EF7">
        <w:rPr>
          <w:rtl/>
        </w:rPr>
        <w:t>الاتصال</w:t>
      </w:r>
      <w:r w:rsidRPr="007A5EF7">
        <w:rPr>
          <w:rtl/>
        </w:rPr>
        <w:t xml:space="preserve"> </w:t>
      </w:r>
      <w:r w:rsidRPr="007A5EF7">
        <w:rPr>
          <w:rtl/>
        </w:rPr>
        <w:t>الهاتفي</w:t>
      </w:r>
      <w:r w:rsidRPr="007A5EF7">
        <w:rPr>
          <w:rtl/>
        </w:rPr>
        <w:t xml:space="preserve"> </w:t>
      </w:r>
      <w:r w:rsidRPr="007A5EF7">
        <w:rPr>
          <w:rtl/>
        </w:rPr>
        <w:t>للمساعدة</w:t>
      </w:r>
    </w:p>
    <w:p w14:paraId="09F922EC" w14:textId="1608C116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32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بتخصيص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موارد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كافية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لخط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الاتصال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الهاتفي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للمساعدة،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بناء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قدرات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الموظفين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المكلفين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بخط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المساعدة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هذا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معالجة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الشكاوى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المساعدة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الملائمة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للأطفال.</w:t>
      </w:r>
    </w:p>
    <w:p w14:paraId="35BD72DB" w14:textId="4D25EA2E" w:rsidR="00815689" w:rsidRPr="007A5EF7" w:rsidRDefault="00815689" w:rsidP="00815689">
      <w:pPr>
        <w:pStyle w:val="H1GA"/>
        <w:rPr>
          <w:rFonts w:ascii="Times New Roman Bold" w:hAnsi="Times New Roman Bold"/>
          <w:spacing w:val="-3"/>
          <w:lang w:val="en-US" w:eastAsia="zh-TW" w:bidi="en-GB"/>
        </w:rPr>
      </w:pPr>
      <w:r w:rsidRPr="007A5EF7">
        <w:rPr>
          <w:rtl/>
        </w:rPr>
        <w:lastRenderedPageBreak/>
        <w:tab/>
      </w:r>
      <w:r w:rsidRPr="007A5EF7">
        <w:rPr>
          <w:rtl/>
        </w:rPr>
        <w:t>واو-</w:t>
      </w:r>
      <w:r w:rsidRPr="007A5EF7">
        <w:rPr>
          <w:rtl/>
        </w:rPr>
        <w:tab/>
      </w:r>
      <w:r w:rsidRPr="007A5EF7">
        <w:rPr>
          <w:rFonts w:ascii="Times New Roman Bold" w:hAnsi="Times New Roman Bold"/>
          <w:spacing w:val="-3"/>
          <w:rtl/>
        </w:rPr>
        <w:t>البيئة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الأسرية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والرعاية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البديلة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(المواد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5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و9-11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و18(1)-(</w:t>
      </w:r>
      <w:r w:rsidR="00AD0F15" w:rsidRPr="007A5EF7">
        <w:rPr>
          <w:rFonts w:ascii="Times New Roman Bold" w:hAnsi="Times New Roman Bold"/>
          <w:spacing w:val="-3"/>
          <w:rtl/>
        </w:rPr>
        <w:t>2)</w:t>
      </w:r>
      <w:r w:rsidR="00AD0F15"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و20-21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و25</w:t>
      </w:r>
      <w:r w:rsidRPr="007A5EF7">
        <w:rPr>
          <w:rFonts w:ascii="Times New Roman Bold" w:hAnsi="Times New Roman Bold"/>
          <w:spacing w:val="-3"/>
          <w:rtl/>
        </w:rPr>
        <w:t xml:space="preserve"> </w:t>
      </w:r>
      <w:r w:rsidRPr="007A5EF7">
        <w:rPr>
          <w:rFonts w:ascii="Times New Roman Bold" w:hAnsi="Times New Roman Bold"/>
          <w:spacing w:val="-3"/>
          <w:rtl/>
        </w:rPr>
        <w:t>و27(4))</w:t>
      </w:r>
    </w:p>
    <w:p w14:paraId="3FEBFB19" w14:textId="1BA0C5BE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الأطفال</w:t>
      </w:r>
      <w:r w:rsidRPr="007A5EF7">
        <w:rPr>
          <w:rtl/>
        </w:rPr>
        <w:t xml:space="preserve"> </w:t>
      </w:r>
      <w:r w:rsidRPr="007A5EF7">
        <w:rPr>
          <w:rtl/>
        </w:rPr>
        <w:t>المحرومون</w:t>
      </w:r>
      <w:r w:rsidRPr="007A5EF7">
        <w:rPr>
          <w:rtl/>
        </w:rPr>
        <w:t xml:space="preserve"> </w:t>
      </w:r>
      <w:r w:rsidRPr="007A5EF7">
        <w:rPr>
          <w:rtl/>
        </w:rPr>
        <w:t>من</w:t>
      </w:r>
      <w:r w:rsidRPr="007A5EF7">
        <w:rPr>
          <w:rtl/>
        </w:rPr>
        <w:t xml:space="preserve"> </w:t>
      </w:r>
      <w:r w:rsidRPr="007A5EF7">
        <w:rPr>
          <w:rtl/>
        </w:rPr>
        <w:t>بيئتهم</w:t>
      </w:r>
      <w:r w:rsidRPr="007A5EF7">
        <w:rPr>
          <w:rtl/>
        </w:rPr>
        <w:t xml:space="preserve"> </w:t>
      </w:r>
      <w:r w:rsidRPr="007A5EF7">
        <w:rPr>
          <w:rtl/>
        </w:rPr>
        <w:t>الأسرية</w:t>
      </w:r>
    </w:p>
    <w:p w14:paraId="625B4292" w14:textId="316DF6A6" w:rsidR="00AD0F15" w:rsidRPr="00AD0F15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33</w:t>
      </w:r>
      <w:r w:rsidRPr="00FC61CD">
        <w:rPr>
          <w:rtl/>
        </w:rPr>
        <w:t>-</w:t>
      </w:r>
      <w:r w:rsidRPr="00FC61CD">
        <w:rPr>
          <w:rtl/>
        </w:rPr>
        <w:tab/>
        <w:t>بينما</w:t>
      </w:r>
      <w:r w:rsidRPr="00FC61CD">
        <w:rPr>
          <w:rtl/>
        </w:rPr>
        <w:t xml:space="preserve"> </w:t>
      </w:r>
      <w:r w:rsidRPr="00FC61CD">
        <w:rPr>
          <w:rtl/>
        </w:rPr>
        <w:t>ترحب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بالتدابير</w:t>
      </w:r>
      <w:r w:rsidRPr="00FC61CD">
        <w:rPr>
          <w:rtl/>
        </w:rPr>
        <w:t xml:space="preserve"> </w:t>
      </w:r>
      <w:r w:rsidRPr="00FC61CD">
        <w:rPr>
          <w:rtl/>
        </w:rPr>
        <w:t>المتخذة</w:t>
      </w:r>
      <w:r w:rsidRPr="00FC61CD">
        <w:rPr>
          <w:rtl/>
        </w:rPr>
        <w:t xml:space="preserve"> </w:t>
      </w:r>
      <w:r w:rsidRPr="00FC61CD">
        <w:rPr>
          <w:rtl/>
        </w:rPr>
        <w:t>لتوفير</w:t>
      </w:r>
      <w:r w:rsidRPr="00FC61CD">
        <w:rPr>
          <w:rtl/>
        </w:rPr>
        <w:t xml:space="preserve"> </w:t>
      </w:r>
      <w:r w:rsidRPr="00FC61CD">
        <w:rPr>
          <w:rtl/>
        </w:rPr>
        <w:t>الدعم</w:t>
      </w:r>
      <w:r w:rsidRPr="00FC61CD">
        <w:rPr>
          <w:rtl/>
        </w:rPr>
        <w:t xml:space="preserve"> </w:t>
      </w:r>
      <w:r w:rsidRPr="00FC61CD">
        <w:rPr>
          <w:rtl/>
        </w:rPr>
        <w:t>للأسر</w:t>
      </w:r>
      <w:r w:rsidRPr="00FC61CD">
        <w:rPr>
          <w:rtl/>
        </w:rPr>
        <w:t xml:space="preserve"> </w:t>
      </w:r>
      <w:r w:rsidRPr="00FC61CD">
        <w:rPr>
          <w:rtl/>
        </w:rPr>
        <w:t>التي</w:t>
      </w:r>
      <w:r w:rsidRPr="00FC61CD">
        <w:rPr>
          <w:rtl/>
        </w:rPr>
        <w:t xml:space="preserve"> </w:t>
      </w:r>
      <w:r w:rsidRPr="00FC61CD">
        <w:rPr>
          <w:rtl/>
        </w:rPr>
        <w:t>تعاني</w:t>
      </w:r>
      <w:r w:rsidRPr="00FC61CD">
        <w:rPr>
          <w:rtl/>
        </w:rPr>
        <w:t xml:space="preserve"> </w:t>
      </w:r>
      <w:r w:rsidRPr="00FC61CD">
        <w:rPr>
          <w:rtl/>
        </w:rPr>
        <w:t>من</w:t>
      </w:r>
      <w:r w:rsidRPr="00FC61CD">
        <w:rPr>
          <w:rtl/>
        </w:rPr>
        <w:t xml:space="preserve"> </w:t>
      </w:r>
      <w:r w:rsidRPr="00FC61CD">
        <w:rPr>
          <w:rtl/>
        </w:rPr>
        <w:t>أوضاع</w:t>
      </w:r>
      <w:r w:rsidRPr="00FC61CD">
        <w:rPr>
          <w:rtl/>
        </w:rPr>
        <w:t xml:space="preserve"> </w:t>
      </w:r>
      <w:r w:rsidRPr="00FC61CD">
        <w:rPr>
          <w:rtl/>
        </w:rPr>
        <w:t>هشة،</w:t>
      </w:r>
      <w:r w:rsidRPr="00FC61CD">
        <w:rPr>
          <w:rtl/>
        </w:rPr>
        <w:t xml:space="preserve"> </w:t>
      </w:r>
      <w:r w:rsidRPr="00FC61CD">
        <w:rPr>
          <w:rtl/>
        </w:rPr>
        <w:t>فإنها</w:t>
      </w:r>
      <w:r w:rsidRPr="00FC61CD">
        <w:rPr>
          <w:rtl/>
        </w:rPr>
        <w:t xml:space="preserve"> </w:t>
      </w:r>
      <w:r w:rsidRPr="00FC61CD">
        <w:rPr>
          <w:rtl/>
        </w:rPr>
        <w:t>تشعر</w:t>
      </w:r>
      <w:r w:rsidRPr="00FC61CD">
        <w:rPr>
          <w:rtl/>
        </w:rPr>
        <w:t xml:space="preserve"> </w:t>
      </w:r>
      <w:r w:rsidRPr="00FC61CD">
        <w:rPr>
          <w:rtl/>
        </w:rPr>
        <w:t>بقلق</w:t>
      </w:r>
      <w:r w:rsidRPr="00FC61CD">
        <w:rPr>
          <w:rtl/>
        </w:rPr>
        <w:t xml:space="preserve"> </w:t>
      </w:r>
      <w:r w:rsidRPr="00FC61CD">
        <w:rPr>
          <w:rtl/>
        </w:rPr>
        <w:t>عميق</w:t>
      </w:r>
      <w:r w:rsidRPr="00FC61CD">
        <w:rPr>
          <w:rtl/>
        </w:rPr>
        <w:t xml:space="preserve"> </w:t>
      </w:r>
      <w:r w:rsidRPr="00FC61CD">
        <w:rPr>
          <w:rtl/>
        </w:rPr>
        <w:t>إزاء</w:t>
      </w:r>
      <w:r w:rsidRPr="00FC61CD">
        <w:rPr>
          <w:rtl/>
        </w:rPr>
        <w:t xml:space="preserve"> </w:t>
      </w:r>
      <w:r w:rsidRPr="00FC61CD">
        <w:rPr>
          <w:rtl/>
        </w:rPr>
        <w:t>العدد</w:t>
      </w:r>
      <w:r w:rsidRPr="00FC61CD">
        <w:rPr>
          <w:rtl/>
        </w:rPr>
        <w:t xml:space="preserve"> </w:t>
      </w:r>
      <w:r w:rsidRPr="00FC61CD">
        <w:rPr>
          <w:rtl/>
        </w:rPr>
        <w:t>الكبير</w:t>
      </w:r>
      <w:r w:rsidRPr="00FC61CD">
        <w:rPr>
          <w:rtl/>
        </w:rPr>
        <w:t xml:space="preserve"> </w:t>
      </w:r>
      <w:r w:rsidRPr="00FC61CD">
        <w:rPr>
          <w:rtl/>
        </w:rPr>
        <w:t>من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الذين</w:t>
      </w:r>
      <w:r w:rsidRPr="00FC61CD">
        <w:rPr>
          <w:rtl/>
        </w:rPr>
        <w:t xml:space="preserve"> </w:t>
      </w:r>
      <w:r w:rsidRPr="00FC61CD">
        <w:rPr>
          <w:rtl/>
        </w:rPr>
        <w:t>يعيشون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دور</w:t>
      </w:r>
      <w:r w:rsidRPr="00FC61CD">
        <w:rPr>
          <w:rtl/>
        </w:rPr>
        <w:t xml:space="preserve"> </w:t>
      </w:r>
      <w:r w:rsidRPr="00FC61CD">
        <w:rPr>
          <w:rtl/>
        </w:rPr>
        <w:t>الرعاية،</w:t>
      </w:r>
      <w:r w:rsidRPr="00FC61CD">
        <w:rPr>
          <w:rtl/>
        </w:rPr>
        <w:t xml:space="preserve"> </w:t>
      </w:r>
      <w:r w:rsidRPr="00FC61CD">
        <w:rPr>
          <w:rtl/>
        </w:rPr>
        <w:t>وعدم</w:t>
      </w:r>
      <w:r w:rsidRPr="00FC61CD">
        <w:rPr>
          <w:rtl/>
        </w:rPr>
        <w:t xml:space="preserve"> </w:t>
      </w:r>
      <w:r w:rsidRPr="00FC61CD">
        <w:rPr>
          <w:rtl/>
        </w:rPr>
        <w:t>وجود</w:t>
      </w:r>
      <w:r w:rsidRPr="00FC61CD">
        <w:rPr>
          <w:rtl/>
        </w:rPr>
        <w:t xml:space="preserve"> </w:t>
      </w:r>
      <w:r w:rsidRPr="00FC61CD">
        <w:rPr>
          <w:rtl/>
        </w:rPr>
        <w:t>رصد</w:t>
      </w:r>
      <w:r w:rsidRPr="00FC61CD">
        <w:rPr>
          <w:rtl/>
        </w:rPr>
        <w:t xml:space="preserve"> </w:t>
      </w:r>
      <w:r w:rsidRPr="00FC61CD">
        <w:rPr>
          <w:rtl/>
        </w:rPr>
        <w:t>منهجي</w:t>
      </w:r>
      <w:r w:rsidRPr="00FC61CD">
        <w:rPr>
          <w:rtl/>
        </w:rPr>
        <w:t xml:space="preserve"> </w:t>
      </w:r>
      <w:r w:rsidRPr="00FC61CD">
        <w:rPr>
          <w:rtl/>
        </w:rPr>
        <w:t>لمرافق</w:t>
      </w:r>
      <w:r w:rsidRPr="00FC61CD">
        <w:rPr>
          <w:rtl/>
        </w:rPr>
        <w:t xml:space="preserve"> </w:t>
      </w:r>
      <w:r w:rsidRPr="00FC61CD">
        <w:rPr>
          <w:rtl/>
        </w:rPr>
        <w:t>الرعاية</w:t>
      </w:r>
      <w:r w:rsidRPr="00FC61CD">
        <w:rPr>
          <w:rtl/>
        </w:rPr>
        <w:t xml:space="preserve"> </w:t>
      </w:r>
      <w:r w:rsidRPr="00FC61CD">
        <w:rPr>
          <w:rtl/>
        </w:rPr>
        <w:t>البديلة،</w:t>
      </w:r>
      <w:r w:rsidRPr="00FC61CD">
        <w:rPr>
          <w:rtl/>
        </w:rPr>
        <w:t xml:space="preserve"> </w:t>
      </w:r>
      <w:r w:rsidRPr="00FC61CD">
        <w:rPr>
          <w:rtl/>
        </w:rPr>
        <w:t>وفصل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عن</w:t>
      </w:r>
      <w:r w:rsidRPr="00FC61CD">
        <w:rPr>
          <w:rtl/>
        </w:rPr>
        <w:t xml:space="preserve"> </w:t>
      </w:r>
      <w:r w:rsidRPr="00FC61CD">
        <w:rPr>
          <w:rtl/>
        </w:rPr>
        <w:t>أسرهم</w:t>
      </w:r>
      <w:r w:rsidRPr="00FC61CD">
        <w:rPr>
          <w:rtl/>
        </w:rPr>
        <w:t xml:space="preserve"> </w:t>
      </w:r>
      <w:r w:rsidRPr="00FC61CD">
        <w:rPr>
          <w:rtl/>
        </w:rPr>
        <w:t>بسبب</w:t>
      </w:r>
      <w:r w:rsidRPr="00FC61CD">
        <w:rPr>
          <w:rtl/>
        </w:rPr>
        <w:t xml:space="preserve"> </w:t>
      </w:r>
      <w:r w:rsidRPr="00FC61CD">
        <w:rPr>
          <w:rtl/>
        </w:rPr>
        <w:t>الفقر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الإعاقة،</w:t>
      </w:r>
      <w:r w:rsidRPr="00FC61CD">
        <w:rPr>
          <w:rtl/>
        </w:rPr>
        <w:t xml:space="preserve"> </w:t>
      </w:r>
      <w:r w:rsidRPr="00FC61CD">
        <w:rPr>
          <w:rtl/>
        </w:rPr>
        <w:t>والعدد</w:t>
      </w:r>
      <w:r w:rsidRPr="00FC61CD">
        <w:rPr>
          <w:rtl/>
        </w:rPr>
        <w:t xml:space="preserve"> </w:t>
      </w:r>
      <w:r w:rsidRPr="00FC61CD">
        <w:rPr>
          <w:rtl/>
        </w:rPr>
        <w:t>الكبير</w:t>
      </w:r>
      <w:r w:rsidRPr="00FC61CD">
        <w:rPr>
          <w:rtl/>
        </w:rPr>
        <w:t xml:space="preserve"> </w:t>
      </w:r>
      <w:r w:rsidRPr="00FC61CD">
        <w:rPr>
          <w:rtl/>
        </w:rPr>
        <w:t>من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الذين</w:t>
      </w:r>
      <w:r w:rsidRPr="00FC61CD">
        <w:rPr>
          <w:rtl/>
        </w:rPr>
        <w:t xml:space="preserve"> </w:t>
      </w:r>
      <w:r w:rsidRPr="00FC61CD">
        <w:rPr>
          <w:rtl/>
        </w:rPr>
        <w:t>فقدوا</w:t>
      </w:r>
      <w:r w:rsidRPr="00FC61CD">
        <w:rPr>
          <w:rtl/>
        </w:rPr>
        <w:t xml:space="preserve"> </w:t>
      </w:r>
      <w:r w:rsidRPr="00FC61CD">
        <w:rPr>
          <w:rtl/>
        </w:rPr>
        <w:t>والديهم</w:t>
      </w:r>
      <w:r w:rsidRPr="00FC61CD">
        <w:rPr>
          <w:rtl/>
        </w:rPr>
        <w:t xml:space="preserve"> </w:t>
      </w:r>
      <w:r w:rsidRPr="00FC61CD">
        <w:rPr>
          <w:rtl/>
        </w:rPr>
        <w:t>بسبب</w:t>
      </w:r>
      <w:r w:rsidRPr="00FC61CD">
        <w:rPr>
          <w:rtl/>
        </w:rPr>
        <w:t xml:space="preserve"> </w:t>
      </w:r>
      <w:r w:rsidRPr="00FC61CD">
        <w:rPr>
          <w:rtl/>
        </w:rPr>
        <w:t>مرض</w:t>
      </w:r>
      <w:r w:rsidRPr="00FC61CD">
        <w:rPr>
          <w:rtl/>
        </w:rPr>
        <w:t xml:space="preserve"> </w:t>
      </w:r>
      <w:r w:rsidRPr="00FC61CD">
        <w:rPr>
          <w:rtl/>
        </w:rPr>
        <w:t>فيروس</w:t>
      </w:r>
      <w:r w:rsidRPr="00FC61CD">
        <w:rPr>
          <w:rtl/>
        </w:rPr>
        <w:t xml:space="preserve"> </w:t>
      </w:r>
      <w:r w:rsidRPr="00FC61CD">
        <w:rPr>
          <w:rtl/>
        </w:rPr>
        <w:t>كورونا</w:t>
      </w:r>
      <w:r w:rsidRPr="00FC61CD">
        <w:rPr>
          <w:rtl/>
        </w:rPr>
        <w:t xml:space="preserve"> </w:t>
      </w:r>
      <w:r w:rsidRPr="00FC61CD">
        <w:rPr>
          <w:rtl/>
        </w:rPr>
        <w:t>(كوفيد-</w:t>
      </w:r>
      <w:r w:rsidRPr="007A5EF7">
        <w:rPr>
          <w:rtl/>
        </w:rPr>
        <w:t>1</w:t>
      </w:r>
      <w:r w:rsidR="00AD0F15" w:rsidRPr="007A5EF7">
        <w:rPr>
          <w:rtl/>
        </w:rPr>
        <w:t>9</w:t>
      </w:r>
      <w:r w:rsidR="00AD0F15" w:rsidRPr="00AD0F15">
        <w:rPr>
          <w:rtl/>
        </w:rPr>
        <w:t>).</w:t>
      </w:r>
    </w:p>
    <w:p w14:paraId="148C7857" w14:textId="6215D89E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rtl/>
        </w:rPr>
        <w:t>34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توجّه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انتباه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المبادئ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التوجيهية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البديلة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وتحثّها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القيام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6BF15F6B" w14:textId="5432D0C4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القيام،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إبطاء،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باعتماد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استراتيجية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وطنيتين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لإنهاء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الإيداع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مؤسسات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وتزويدهما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بجداول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زمنية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محددة،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ومخصصات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ميزانية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وموظفين،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وتدابير،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الإصلاح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القانوني،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أجل: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  <w:lang w:val="fr-CH"/>
        </w:rPr>
        <w:t>’</w:t>
      </w:r>
      <w:r w:rsidRPr="007A5EF7">
        <w:rPr>
          <w:b/>
          <w:bCs/>
          <w:rtl/>
        </w:rPr>
        <w:t>1</w:t>
      </w:r>
      <w:r w:rsidRPr="007A5EF7">
        <w:rPr>
          <w:b/>
          <w:bCs/>
          <w:rtl/>
          <w:lang w:val="fr-CH"/>
        </w:rPr>
        <w:t>‘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المعوقون،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وتحديد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أولوياتها؛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و’2‘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نظام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كفالة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يستطيعون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البقاء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أسرهم؛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و’3‘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المقدم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للأسر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تعاني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أوضاع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هشة،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خلال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سياسات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وخدمات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تراعي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الطفل؛</w:t>
      </w:r>
    </w:p>
    <w:p w14:paraId="25E68675" w14:textId="3C7FC3CC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بديلة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منسّقة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وجيّدة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خلال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إتاحة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إدارة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فعالة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لإحالة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المحرومين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بيئة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أسرية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استعراض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المودعين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مؤسسات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البديلة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استعراضاً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دورياً،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يعتبر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الفقر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والإعاقة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أبداً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المبرر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الوحيد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للفصل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الأسرة؛</w:t>
      </w:r>
    </w:p>
    <w:p w14:paraId="17C0F047" w14:textId="0C8745B9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(ج)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عدم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اللجوء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مرافق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البديلة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أساس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مؤقت،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تحويلها،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حسب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الاقتضاء،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أماكن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تضم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مجموعات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صغيرة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وتكون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أقرب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يكون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الأسرة؛</w:t>
      </w:r>
    </w:p>
    <w:p w14:paraId="5FCE88FE" w14:textId="3C8A912A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(د)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وضع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الصيغة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النهائية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للمبادئ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التوجيهية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بالمعايير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الدنيا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واعتمادها،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الرصد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المنتظم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مرافق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البديلة،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المدارس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الداخلية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ومراكز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المساعدة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وغيرها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مرافق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المجتمعية؛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وتوفير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التدريب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موظفي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الرعاية؛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وتوفير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قنوات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يسهل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إليها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للإبلاغ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سوء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معاملة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والتصدي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لها؛</w:t>
      </w:r>
    </w:p>
    <w:p w14:paraId="116A50C4" w14:textId="544794E8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(هـ)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زيادة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عدد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الأخصائيين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مقاطعات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وبناء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القدرات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مستمر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الإحالة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المناسبة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لقضايا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="00D00279" w:rsidRPr="007A5EF7">
        <w:rPr>
          <w:rFonts w:hint="cs"/>
          <w:b/>
          <w:bCs/>
          <w:rtl/>
        </w:rPr>
        <w:t>.</w:t>
      </w:r>
    </w:p>
    <w:p w14:paraId="36A93689" w14:textId="77777777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التبني</w:t>
      </w:r>
    </w:p>
    <w:p w14:paraId="149DFC9D" w14:textId="5928662A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35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بتوفير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التدريب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للمهنيين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المشاركين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إجراءات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التبني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إيلاء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الاعتبار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الأسمى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لمصالح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الفضلى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واحترام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مبدأ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الولاية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الاحتياطية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تقييم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عمليات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التبني،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يتعلق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بالتبني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الصعيد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وفقا</w:t>
      </w:r>
      <w:r w:rsidR="00D00279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التبني،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ولدعم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طلبات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يقدمها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المتبنّون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للحصول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معلومات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أصولهم.</w:t>
      </w:r>
    </w:p>
    <w:p w14:paraId="0BF0DA85" w14:textId="15D50E64" w:rsidR="00815689" w:rsidRPr="007A5EF7" w:rsidRDefault="00815689" w:rsidP="0081568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أطفال</w:t>
      </w:r>
      <w:r w:rsidRPr="007A5EF7">
        <w:rPr>
          <w:rtl/>
        </w:rPr>
        <w:t xml:space="preserve"> </w:t>
      </w:r>
      <w:r w:rsidRPr="007A5EF7">
        <w:rPr>
          <w:rtl/>
        </w:rPr>
        <w:t>الوالدين</w:t>
      </w:r>
      <w:r w:rsidRPr="007A5EF7">
        <w:rPr>
          <w:rtl/>
        </w:rPr>
        <w:t xml:space="preserve"> </w:t>
      </w:r>
      <w:r w:rsidRPr="007A5EF7">
        <w:rPr>
          <w:rtl/>
        </w:rPr>
        <w:t>السجناء</w:t>
      </w:r>
    </w:p>
    <w:p w14:paraId="31FBDEBC" w14:textId="65068FD4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36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  <w:t>توصي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اللجنة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الدولة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الطرف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بما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يلي:</w:t>
      </w:r>
    </w:p>
    <w:p w14:paraId="269C918A" w14:textId="7DE449F2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إيلاء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اعتبار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رئيسي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لمصالح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الفضلى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العقوبات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لإرجاء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تعليق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أحكام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السجن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الصادرة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النساء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الحوامل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والأمهات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اللواتي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لديهن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lastRenderedPageBreak/>
        <w:t>أعمارهم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36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شهرا</w:t>
      </w:r>
      <w:r w:rsidR="00D00279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>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وتوفير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ظروف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معيشية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المسجونين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أمهاتهم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ملائمة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لنمائهم،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بطرق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حصولهم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الصحية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وخدمات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النماء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مرحلة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المبكرة؛</w:t>
      </w:r>
    </w:p>
    <w:p w14:paraId="5F881A4C" w14:textId="5BD0DCBC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Pr="007A5EF7">
        <w:rPr>
          <w:b/>
          <w:rtl/>
        </w:rPr>
        <w:t>(ب)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العلاقات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الشخصية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ووالديهم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المسجونين،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طريق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الزيارات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المنتظمة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أماكن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الاجتماعات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المراعية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لاحتياجات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الطفل.</w:t>
      </w:r>
    </w:p>
    <w:p w14:paraId="5E4BA533" w14:textId="562F5C98" w:rsidR="00AD0F15" w:rsidRPr="007A5EF7" w:rsidRDefault="00857124" w:rsidP="00857124">
      <w:pPr>
        <w:pStyle w:val="H1GA"/>
        <w:rPr>
          <w:lang w:val="ar-SA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زاي-</w:t>
      </w:r>
      <w:r w:rsidR="00815689" w:rsidRPr="007A5EF7">
        <w:rPr>
          <w:rtl/>
        </w:rPr>
        <w:tab/>
        <w:t>الأطفال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ذوو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الإعاقة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(المادة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2</w:t>
      </w:r>
      <w:r w:rsidR="00AD0F15" w:rsidRPr="007A5EF7">
        <w:rPr>
          <w:rtl/>
        </w:rPr>
        <w:t>3)</w:t>
      </w:r>
    </w:p>
    <w:p w14:paraId="6FBDB84D" w14:textId="34C8172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37</w:t>
      </w:r>
      <w:r w:rsidRPr="007A5EF7">
        <w:rPr>
          <w:bCs/>
          <w:rtl/>
        </w:rPr>
        <w:t>-</w:t>
      </w:r>
      <w:r w:rsidR="00C02F69"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التمييز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يواجهه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ذوو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الإعاقة،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9(200</w:t>
      </w:r>
      <w:r w:rsidR="00AD0F15" w:rsidRPr="007A5EF7">
        <w:rPr>
          <w:b/>
          <w:bCs/>
          <w:rtl/>
        </w:rPr>
        <w:t>6)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ذوي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الإعاقة،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5C544447" w14:textId="66239B9A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اعتماد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نهج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قائم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حقوق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الإنسان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إزاء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استراتيجية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شاملة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وجامعة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بطرق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تنقيح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الأشخاص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لمطابقته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الاتفاقية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واتفاقية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حقوق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الأشخاص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الإعاقة؛</w:t>
      </w:r>
    </w:p>
    <w:p w14:paraId="27CC3D9F" w14:textId="7F15629F" w:rsidR="00815689" w:rsidRPr="007A5EF7" w:rsidRDefault="00C02F6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إنشاء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آليات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رصد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لإنفاذ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القوانين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واللوائح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والسياسات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تحمي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حقوق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حمايتهم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التمييز؛</w:t>
      </w:r>
    </w:p>
    <w:p w14:paraId="6164D0D4" w14:textId="02F71C2B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نظام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فعال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للكشف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المبكر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ذوو</w:t>
      </w:r>
      <w:r w:rsidR="001653B7" w:rsidRPr="007A5EF7">
        <w:rPr>
          <w:rFonts w:hint="cs"/>
          <w:b/>
          <w:bCs/>
          <w:rtl/>
        </w:rPr>
        <w:t> </w:t>
      </w:r>
      <w:r w:rsidR="00815689" w:rsidRPr="007A5EF7">
        <w:rPr>
          <w:b/>
          <w:bCs/>
          <w:rtl/>
        </w:rPr>
        <w:t>الإعاقات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النفسية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الاجتماعية،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والتدخل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لخدمتهم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ودعمهم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المقاطعات؛</w:t>
      </w:r>
    </w:p>
    <w:p w14:paraId="73AC4D93" w14:textId="721F87A4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(د)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حملات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المسؤولين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الحكوميين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والأسر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وعموم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الجمهور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لمكافحة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الوصم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والتمييز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الفتيات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وتقديم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صورة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إيجابية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باعتبارهم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أصحاب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حقوق</w:t>
      </w:r>
      <w:r w:rsidR="001653B7" w:rsidRPr="007A5EF7">
        <w:rPr>
          <w:rFonts w:hint="cs"/>
          <w:b/>
          <w:bCs/>
          <w:rtl/>
        </w:rPr>
        <w:t>.</w:t>
      </w:r>
    </w:p>
    <w:p w14:paraId="2D248283" w14:textId="1BC1D861" w:rsidR="00AD0F15" w:rsidRPr="007A5EF7" w:rsidRDefault="00C02F69" w:rsidP="00C02F69">
      <w:pPr>
        <w:pStyle w:val="H1GA"/>
        <w:rPr>
          <w:lang w:val="ar-SA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حاء-</w:t>
      </w:r>
      <w:r w:rsidR="00815689" w:rsidRPr="007A5EF7">
        <w:rPr>
          <w:rtl/>
        </w:rPr>
        <w:tab/>
        <w:t>الصحة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الأساسية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والرعاية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(المواد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6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و18(</w:t>
      </w:r>
      <w:r w:rsidR="00AD0F15" w:rsidRPr="007A5EF7">
        <w:rPr>
          <w:rtl/>
        </w:rPr>
        <w:t>3)</w:t>
      </w:r>
      <w:r w:rsidR="00AD0F15" w:rsidRPr="007A5EF7">
        <w:rPr>
          <w:rtl/>
        </w:rPr>
        <w:t xml:space="preserve"> </w:t>
      </w:r>
      <w:r w:rsidR="00815689" w:rsidRPr="007A5EF7">
        <w:rPr>
          <w:rtl/>
        </w:rPr>
        <w:t>و24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و26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و27(1)-(</w:t>
      </w:r>
      <w:r w:rsidR="00AD0F15" w:rsidRPr="007A5EF7">
        <w:rPr>
          <w:rtl/>
        </w:rPr>
        <w:t>3)</w:t>
      </w:r>
      <w:r w:rsidR="00AD0F15" w:rsidRPr="007A5EF7">
        <w:rPr>
          <w:rtl/>
        </w:rPr>
        <w:t xml:space="preserve"> </w:t>
      </w:r>
      <w:r w:rsidR="00815689" w:rsidRPr="007A5EF7">
        <w:rPr>
          <w:rtl/>
        </w:rPr>
        <w:t>و3</w:t>
      </w:r>
      <w:r w:rsidR="00AD0F15" w:rsidRPr="007A5EF7">
        <w:rPr>
          <w:rtl/>
        </w:rPr>
        <w:t>3)</w:t>
      </w:r>
    </w:p>
    <w:p w14:paraId="1FC79CFF" w14:textId="6CAFA445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الصحة</w:t>
      </w:r>
      <w:r w:rsidRPr="007A5EF7">
        <w:rPr>
          <w:rtl/>
        </w:rPr>
        <w:t xml:space="preserve"> </w:t>
      </w:r>
      <w:r w:rsidRPr="007A5EF7">
        <w:rPr>
          <w:rtl/>
        </w:rPr>
        <w:t>والخدمات</w:t>
      </w:r>
      <w:r w:rsidRPr="007A5EF7">
        <w:rPr>
          <w:rtl/>
        </w:rPr>
        <w:t xml:space="preserve"> </w:t>
      </w:r>
      <w:r w:rsidRPr="007A5EF7">
        <w:rPr>
          <w:rtl/>
        </w:rPr>
        <w:t>الصحية</w:t>
      </w:r>
    </w:p>
    <w:p w14:paraId="47DEB103" w14:textId="2F821D0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38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ترحّب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بالتقدم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المحرز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خفض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معدل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الرضع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ووفيات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الخامسة،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لكنها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تشعر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إزاء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التفاوتات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الاثنية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والإقليمية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معدلات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الوفيات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والحصول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الخدمات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الصحية.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وتوصي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اللجنة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الدولة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الطرف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بما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يلي:</w:t>
      </w:r>
      <w:r w:rsidRPr="007A5EF7">
        <w:rPr>
          <w:bCs/>
          <w:rtl/>
        </w:rPr>
        <w:t xml:space="preserve"> </w:t>
      </w:r>
    </w:p>
    <w:p w14:paraId="453999C7" w14:textId="6C983D30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إعطاء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الأولوية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تحسين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فرص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الجيدة،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توسيع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نطاق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المجتمعية،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المناطق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الريفية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المعوقين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المنتمين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إثنية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دينية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السكان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الأصليين؛</w:t>
      </w:r>
    </w:p>
    <w:p w14:paraId="4DCD5164" w14:textId="27703D1F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خفض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معدلات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ووقاية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فيروس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نقص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البشرية/الإيدز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والسل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والجذام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وتوفير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العلاج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لها،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ولاسيما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المرتفعات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الوسطى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وشمال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ميدلاندز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والمناطق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الجبلية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الإثنية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الدينية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السكان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الأصليين؛</w:t>
      </w:r>
    </w:p>
    <w:p w14:paraId="58B84AF5" w14:textId="17E58A48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التنسيق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الوزارات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المعنية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لمعالجة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سوء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التغذية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والتقزم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والسمنة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لدى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الجمهور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بهذه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القضايا؛</w:t>
      </w:r>
    </w:p>
    <w:p w14:paraId="31208CD8" w14:textId="5BF6B296" w:rsidR="00815689" w:rsidRPr="007A5EF7" w:rsidRDefault="00C02F69" w:rsidP="00815689">
      <w:pPr>
        <w:pStyle w:val="SingleTxtGA"/>
        <w:rPr>
          <w:rFonts w:ascii="Times New Roman Bold" w:hAnsi="Times New Roman Bold"/>
          <w:b/>
          <w:bCs/>
          <w:spacing w:val="-2"/>
          <w:lang w:val="ar-SA" w:eastAsia="zh-TW" w:bidi="en-GB"/>
        </w:rPr>
      </w:pPr>
      <w:r w:rsidRPr="007A5EF7">
        <w:rPr>
          <w:rFonts w:ascii="Times New Roman Bold" w:hAnsi="Times New Roman Bold"/>
          <w:bCs/>
          <w:spacing w:val="-2"/>
          <w:rtl/>
        </w:rPr>
        <w:tab/>
      </w:r>
      <w:r w:rsidR="00815689" w:rsidRPr="007A5EF7">
        <w:rPr>
          <w:rFonts w:ascii="Times New Roman Bold" w:hAnsi="Times New Roman Bold"/>
          <w:b/>
          <w:spacing w:val="-2"/>
          <w:rtl/>
        </w:rPr>
        <w:t>(د)</w:t>
      </w:r>
      <w:r w:rsidR="00815689" w:rsidRPr="007A5EF7">
        <w:rPr>
          <w:rFonts w:ascii="Times New Roman Bold" w:hAnsi="Times New Roman Bold"/>
          <w:bCs/>
          <w:spacing w:val="-2"/>
          <w:rtl/>
        </w:rPr>
        <w:tab/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تشجيع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الرضاعة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الطبيعية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ورصد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تنفيذ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المدونة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الدولية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لقواعد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تسويق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بدائل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لبن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2"/>
          <w:rtl/>
        </w:rPr>
        <w:t>الأم؛</w:t>
      </w:r>
    </w:p>
    <w:p w14:paraId="48C80D44" w14:textId="222E1ACE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lastRenderedPageBreak/>
        <w:tab/>
      </w:r>
      <w:r w:rsidR="00815689" w:rsidRPr="007A5EF7">
        <w:rPr>
          <w:b/>
          <w:rtl/>
        </w:rPr>
        <w:t>(هـ)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انتقال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عدوى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فيروس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نقص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البشرية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طفلها،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ومكافحة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وصم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المصابين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بفيروس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نقص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البشرية/الإيدز،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وتمكين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المتأثرين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والمصابين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بفيروس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نقص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البشرية/الإيدز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البقاء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بيئاتهم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الأسرية.</w:t>
      </w:r>
    </w:p>
    <w:p w14:paraId="3DB1B887" w14:textId="712BDF99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الصحة</w:t>
      </w:r>
      <w:r w:rsidRPr="007A5EF7">
        <w:rPr>
          <w:rtl/>
        </w:rPr>
        <w:t xml:space="preserve"> </w:t>
      </w:r>
      <w:r w:rsidRPr="007A5EF7">
        <w:rPr>
          <w:rtl/>
        </w:rPr>
        <w:t>العقلية</w:t>
      </w:r>
    </w:p>
    <w:p w14:paraId="6600F02D" w14:textId="3BA62D11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39</w:t>
      </w:r>
      <w:r w:rsidRPr="007A5EF7">
        <w:rPr>
          <w:bCs/>
          <w:rtl/>
        </w:rPr>
        <w:t>-</w:t>
      </w:r>
      <w:r w:rsidR="00C02F69" w:rsidRPr="007A5EF7">
        <w:rPr>
          <w:bCs/>
          <w:rtl/>
        </w:rPr>
        <w:tab/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3-4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4D0AE615" w14:textId="711BA84F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برنامج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للصحة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مخصص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يشمل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المجتمعية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والمشورة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والمنازل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ومرافق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الرعاية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البديلة؛</w:t>
      </w:r>
    </w:p>
    <w:p w14:paraId="36299782" w14:textId="4D14D54F" w:rsidR="00815689" w:rsidRPr="007A5EF7" w:rsidRDefault="00C02F6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إجراء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دراسة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بشأن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لدى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يشمل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المرافق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المتاحة،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استراتيجية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وطنية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لمعالجة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مشكلتي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الانتحار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وإيذاء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النفس،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بالتعاون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المجتمع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المدني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وبمراعاة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آراء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الأطفال.</w:t>
      </w:r>
    </w:p>
    <w:p w14:paraId="74A634EF" w14:textId="3210E71D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صحة</w:t>
      </w:r>
      <w:r w:rsidRPr="007A5EF7">
        <w:rPr>
          <w:rtl/>
        </w:rPr>
        <w:t xml:space="preserve"> </w:t>
      </w:r>
      <w:r w:rsidRPr="007A5EF7">
        <w:rPr>
          <w:rtl/>
        </w:rPr>
        <w:t>المراهقين</w:t>
      </w:r>
    </w:p>
    <w:p w14:paraId="2749A571" w14:textId="59D9B997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40</w:t>
      </w:r>
      <w:r w:rsidRPr="007A5EF7">
        <w:rPr>
          <w:bCs/>
          <w:rtl/>
        </w:rPr>
        <w:t>-</w:t>
      </w:r>
      <w:r w:rsidR="00C02F69" w:rsidRPr="007A5EF7">
        <w:rPr>
          <w:bCs/>
          <w:rtl/>
        </w:rPr>
        <w:tab/>
      </w:r>
      <w:r w:rsidRPr="007A5EF7">
        <w:rPr>
          <w:b/>
          <w:bCs/>
          <w:rtl/>
        </w:rPr>
        <w:t>إن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20(201</w:t>
      </w:r>
      <w:r w:rsidR="00AD0F15" w:rsidRPr="007A5EF7">
        <w:rPr>
          <w:b/>
          <w:bCs/>
          <w:rtl/>
        </w:rPr>
        <w:t>6)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أثناء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المراهقة،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والغايات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3-3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و3-7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و5-6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الدولةَ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4F5CBA30" w14:textId="7FD7FCE2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إدماج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التثقيف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والإنجابي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الشامل،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الذي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يهدف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المبكر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وحالات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العدوى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المنقولة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جنسيا</w:t>
      </w:r>
      <w:r w:rsidR="005A6BCE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وفيروس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نقص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البشرية/الإيدز،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المناهج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الدراسية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الإلزامية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تدريب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المعلمين؛</w:t>
      </w:r>
    </w:p>
    <w:p w14:paraId="335FB0FC" w14:textId="496F0730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توافر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معلومات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وملائمة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مجال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والإنجابية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وتمكين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المناطق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الريفية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المنتمين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إثنية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5A6BCE" w:rsidRPr="007A5EF7">
        <w:rPr>
          <w:rFonts w:hint="cs"/>
          <w:b/>
          <w:bCs/>
          <w:rtl/>
        </w:rPr>
        <w:t> </w:t>
      </w:r>
      <w:r w:rsidR="00815689" w:rsidRPr="007A5EF7">
        <w:rPr>
          <w:b/>
          <w:bCs/>
          <w:rtl/>
        </w:rPr>
        <w:t>دينية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السكان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الأصليين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هذه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والمعلومات؛</w:t>
      </w:r>
    </w:p>
    <w:p w14:paraId="79157C73" w14:textId="08E43827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الفتيات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المراهقات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تنظيم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الأسرة،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ووسائل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بأسعار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معقولة،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والإجهاض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المأمون،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الرعاية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بعد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الإجهاض؛</w:t>
      </w:r>
    </w:p>
    <w:p w14:paraId="48543DDD" w14:textId="364AF5B4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(د)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التصدي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لحالات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تعاطي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التبغ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والمخدرات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والكحول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وتزويد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بمعلومات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دقيقة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وموضوعية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الوقاية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تعاطي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المخدرات،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تعاطي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التبغ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والكحول؛</w:t>
      </w:r>
    </w:p>
    <w:p w14:paraId="62D62B50" w14:textId="74C0C371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(هـ)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الحظر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الصريح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لسلب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مدمني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المخدرات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حريتهم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وإيداعهم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مراكز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إلزامية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لتطهير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جسمهم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السموم،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بطرق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تنقيح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التشريعات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الصلة؛</w:t>
      </w:r>
    </w:p>
    <w:p w14:paraId="4D4888B5" w14:textId="2216CA14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(و)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تطوير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للمراهقين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تكون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المتناول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وتلائم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815689" w:rsidRPr="007A5EF7">
        <w:rPr>
          <w:b/>
          <w:bCs/>
          <w:rtl/>
          <w:lang w:val="fr-CH"/>
        </w:rPr>
        <w:t>تقوم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المجتمع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المحلي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لعلاجهم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إدمان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المخدرات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والحد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أضرار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الإدمان،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بهدف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القضاء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ممارسة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مراكز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إلزامية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لتطهير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الجسم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سموم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المخدرات.</w:t>
      </w:r>
    </w:p>
    <w:p w14:paraId="72B17020" w14:textId="5CD5A97B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تأثير</w:t>
      </w:r>
      <w:r w:rsidRPr="007A5EF7">
        <w:rPr>
          <w:rtl/>
        </w:rPr>
        <w:t xml:space="preserve"> </w:t>
      </w:r>
      <w:r w:rsidRPr="007A5EF7">
        <w:rPr>
          <w:rtl/>
        </w:rPr>
        <w:t>تغير</w:t>
      </w:r>
      <w:r w:rsidRPr="007A5EF7">
        <w:rPr>
          <w:rtl/>
        </w:rPr>
        <w:t xml:space="preserve"> </w:t>
      </w:r>
      <w:r w:rsidRPr="007A5EF7">
        <w:rPr>
          <w:rtl/>
        </w:rPr>
        <w:t>المناخ</w:t>
      </w:r>
      <w:r w:rsidRPr="007A5EF7">
        <w:rPr>
          <w:rtl/>
        </w:rPr>
        <w:t xml:space="preserve"> </w:t>
      </w:r>
      <w:r w:rsidRPr="007A5EF7">
        <w:rPr>
          <w:rtl/>
        </w:rPr>
        <w:t>على</w:t>
      </w:r>
      <w:r w:rsidRPr="007A5EF7">
        <w:rPr>
          <w:rtl/>
        </w:rPr>
        <w:t xml:space="preserve"> </w:t>
      </w:r>
      <w:r w:rsidRPr="007A5EF7">
        <w:rPr>
          <w:rtl/>
        </w:rPr>
        <w:t>حقوق</w:t>
      </w:r>
      <w:r w:rsidRPr="007A5EF7">
        <w:rPr>
          <w:rtl/>
        </w:rPr>
        <w:t xml:space="preserve"> </w:t>
      </w:r>
      <w:r w:rsidRPr="007A5EF7">
        <w:rPr>
          <w:rtl/>
        </w:rPr>
        <w:t>الطفل</w:t>
      </w:r>
    </w:p>
    <w:p w14:paraId="1C277CCE" w14:textId="69E73DAC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41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الآثار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الضارة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لتلوث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الهواء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والكوارث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الطبيعية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الناجمة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تغير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المناخ،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تؤدي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الجفاف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ونقص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المياه،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الغايتين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13-2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و13-3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31EBA402" w14:textId="5F5316D6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lastRenderedPageBreak/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اتخاذ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عاجلة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للحد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مستويات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تلوث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الهواء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تؤثر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الأطفال؛</w:t>
      </w:r>
    </w:p>
    <w:p w14:paraId="37FFAAE8" w14:textId="11A00B14" w:rsidR="00815689" w:rsidRPr="007A5EF7" w:rsidRDefault="00C02F6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مراعاة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مواطن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الضعف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والآراء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الخاصة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السياسات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والبرامج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وعند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اتخاذ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القرارات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يتعلق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بالتخفيف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آثار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تغير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المناخ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والتكيف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معها،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الاستراتيجية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الوطنية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لتغير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المناخ؛</w:t>
      </w:r>
    </w:p>
    <w:p w14:paraId="664C5960" w14:textId="43D5B0FE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زيادة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وعي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بتغير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المناخ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وبالكوارث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الطبيعية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طريق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إدراج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التثقيف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مجال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البيئة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المناهج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الدراسية.</w:t>
      </w:r>
    </w:p>
    <w:p w14:paraId="1A0DA293" w14:textId="77F3D8FC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مستوى</w:t>
      </w:r>
      <w:r w:rsidRPr="007A5EF7">
        <w:rPr>
          <w:rtl/>
        </w:rPr>
        <w:t xml:space="preserve"> </w:t>
      </w:r>
      <w:r w:rsidRPr="007A5EF7">
        <w:rPr>
          <w:rtl/>
        </w:rPr>
        <w:t>المعيشة</w:t>
      </w:r>
    </w:p>
    <w:p w14:paraId="1822AE0F" w14:textId="62D5025B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42</w:t>
      </w:r>
      <w:r w:rsidRPr="007A5EF7">
        <w:rPr>
          <w:bCs/>
          <w:rtl/>
        </w:rPr>
        <w:t>-</w:t>
      </w:r>
      <w:r w:rsidR="00C02F69" w:rsidRPr="007A5EF7">
        <w:rPr>
          <w:b/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تقارير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الإخلاء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القسري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المنتمين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الإثنية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الدينية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وأسرهم،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1-2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057C21F6" w14:textId="20C852FF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منع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إخلاء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وتشريد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المنتمين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إثنية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دينية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السكان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الأصليين،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وأسرهم،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وتوفير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سبل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الانتصاف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للأسر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الذين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أُخلوا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منازلهم؛</w:t>
      </w:r>
    </w:p>
    <w:p w14:paraId="062F89CD" w14:textId="4024D6BB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سياساتها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مستوى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معيشي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لائق،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بطرق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زيادة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الموارد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للخطة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الرئيسية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لإصلاح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وتطوير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المساعدة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الاجتماعية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للفترة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2017-2025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والرؤية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حتى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2030،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وتوفير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الاستحقاقات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الاجتماعية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للنساء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الحوامل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الثالثة؛</w:t>
      </w:r>
    </w:p>
    <w:p w14:paraId="68C6301F" w14:textId="604E9275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إعطاء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الأولوية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المياه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والصرف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والنظافة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لاسيما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المناطق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الريفية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الإثنية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الدينية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السكان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الأصليين.</w:t>
      </w:r>
    </w:p>
    <w:p w14:paraId="4B052DD9" w14:textId="3BC0CBE2" w:rsidR="00AD0F15" w:rsidRPr="007A5EF7" w:rsidRDefault="00C02F69" w:rsidP="00CE3D4C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Fonts w:hint="cs"/>
          <w:rtl/>
        </w:rPr>
        <w:t>طاء</w:t>
      </w:r>
      <w:r w:rsidR="00815689" w:rsidRPr="007A5EF7">
        <w:rPr>
          <w:rtl/>
        </w:rPr>
        <w:t>-</w:t>
      </w:r>
      <w:r w:rsidR="00815689" w:rsidRPr="007A5EF7">
        <w:rPr>
          <w:rtl/>
        </w:rPr>
        <w:tab/>
        <w:t>التعليم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والأنشطة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الترفيهية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والثقافية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(المواد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28-3</w:t>
      </w:r>
      <w:r w:rsidR="00AD0F15" w:rsidRPr="007A5EF7">
        <w:rPr>
          <w:rtl/>
        </w:rPr>
        <w:t>1)</w:t>
      </w:r>
    </w:p>
    <w:p w14:paraId="72DAD5DE" w14:textId="20BCAB03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التعليم،</w:t>
      </w:r>
      <w:r w:rsidRPr="007A5EF7">
        <w:rPr>
          <w:rtl/>
        </w:rPr>
        <w:t xml:space="preserve"> </w:t>
      </w:r>
      <w:r w:rsidRPr="007A5EF7">
        <w:rPr>
          <w:rtl/>
        </w:rPr>
        <w:t>بما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ذلك</w:t>
      </w:r>
      <w:r w:rsidRPr="007A5EF7">
        <w:rPr>
          <w:rtl/>
        </w:rPr>
        <w:t xml:space="preserve"> </w:t>
      </w:r>
      <w:r w:rsidRPr="007A5EF7">
        <w:rPr>
          <w:rtl/>
        </w:rPr>
        <w:t>التدريب</w:t>
      </w:r>
      <w:r w:rsidRPr="007A5EF7">
        <w:rPr>
          <w:rtl/>
        </w:rPr>
        <w:t xml:space="preserve"> </w:t>
      </w:r>
      <w:r w:rsidRPr="007A5EF7">
        <w:rPr>
          <w:rtl/>
        </w:rPr>
        <w:t>والتوجيه</w:t>
      </w:r>
      <w:r w:rsidRPr="007A5EF7">
        <w:rPr>
          <w:rtl/>
        </w:rPr>
        <w:t xml:space="preserve"> </w:t>
      </w:r>
      <w:r w:rsidRPr="007A5EF7">
        <w:rPr>
          <w:rtl/>
        </w:rPr>
        <w:t>المهنيان</w:t>
      </w:r>
    </w:p>
    <w:p w14:paraId="504B961D" w14:textId="4A240559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43</w:t>
      </w:r>
      <w:r w:rsidRPr="00FC61CD">
        <w:rPr>
          <w:rtl/>
        </w:rPr>
        <w:t>-</w:t>
      </w:r>
      <w:r w:rsidRPr="00FC61CD">
        <w:rPr>
          <w:rtl/>
        </w:rPr>
        <w:tab/>
        <w:t>يساور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قلق</w:t>
      </w:r>
      <w:r w:rsidRPr="00FC61CD">
        <w:rPr>
          <w:rtl/>
        </w:rPr>
        <w:t xml:space="preserve"> </w:t>
      </w:r>
      <w:r w:rsidRPr="00FC61CD">
        <w:rPr>
          <w:rtl/>
        </w:rPr>
        <w:t>بالغ</w:t>
      </w:r>
      <w:r w:rsidRPr="00FC61CD">
        <w:rPr>
          <w:rtl/>
        </w:rPr>
        <w:t xml:space="preserve"> </w:t>
      </w:r>
      <w:r w:rsidRPr="00FC61CD">
        <w:rPr>
          <w:rtl/>
        </w:rPr>
        <w:t>إزاء</w:t>
      </w:r>
      <w:r w:rsidRPr="00FC61CD">
        <w:rPr>
          <w:rtl/>
        </w:rPr>
        <w:t xml:space="preserve"> </w:t>
      </w:r>
      <w:r w:rsidRPr="00FC61CD">
        <w:rPr>
          <w:rtl/>
        </w:rPr>
        <w:t>رداءة</w:t>
      </w:r>
      <w:r w:rsidRPr="00FC61CD">
        <w:rPr>
          <w:rtl/>
        </w:rPr>
        <w:t xml:space="preserve"> </w:t>
      </w:r>
      <w:r w:rsidRPr="00FC61CD">
        <w:rPr>
          <w:rtl/>
        </w:rPr>
        <w:t>نوعية</w:t>
      </w:r>
      <w:r w:rsidRPr="00FC61CD">
        <w:rPr>
          <w:rtl/>
        </w:rPr>
        <w:t xml:space="preserve"> </w:t>
      </w:r>
      <w:r w:rsidRPr="00FC61CD">
        <w:rPr>
          <w:rtl/>
        </w:rPr>
        <w:t>التعليم</w:t>
      </w:r>
      <w:r w:rsidRPr="00FC61CD">
        <w:rPr>
          <w:rtl/>
        </w:rPr>
        <w:t xml:space="preserve"> </w:t>
      </w:r>
      <w:r w:rsidRPr="00FC61CD">
        <w:rPr>
          <w:rtl/>
        </w:rPr>
        <w:t>والتفاوتات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النتائج</w:t>
      </w:r>
      <w:r w:rsidRPr="00FC61CD">
        <w:rPr>
          <w:rtl/>
        </w:rPr>
        <w:t xml:space="preserve"> </w:t>
      </w:r>
      <w:r w:rsidRPr="00FC61CD">
        <w:rPr>
          <w:rtl/>
        </w:rPr>
        <w:t>التعليمية</w:t>
      </w:r>
      <w:r w:rsidRPr="00FC61CD">
        <w:rPr>
          <w:rtl/>
        </w:rPr>
        <w:t xml:space="preserve"> </w:t>
      </w:r>
      <w:r w:rsidRPr="00FC61CD">
        <w:rPr>
          <w:rtl/>
        </w:rPr>
        <w:t>فيما</w:t>
      </w:r>
      <w:r w:rsidRPr="00FC61CD">
        <w:rPr>
          <w:rtl/>
        </w:rPr>
        <w:t xml:space="preserve"> </w:t>
      </w:r>
      <w:r w:rsidRPr="00FC61CD">
        <w:rPr>
          <w:rtl/>
        </w:rPr>
        <w:t>بين</w:t>
      </w:r>
      <w:r w:rsidRPr="00FC61CD">
        <w:rPr>
          <w:rtl/>
        </w:rPr>
        <w:t xml:space="preserve"> </w:t>
      </w:r>
      <w:r w:rsidRPr="00FC61CD">
        <w:rPr>
          <w:rtl/>
        </w:rPr>
        <w:t>المناطق</w:t>
      </w:r>
      <w:r w:rsidRPr="00FC61CD">
        <w:rPr>
          <w:rtl/>
        </w:rPr>
        <w:t xml:space="preserve"> </w:t>
      </w:r>
      <w:r w:rsidRPr="00FC61CD">
        <w:rPr>
          <w:rtl/>
        </w:rPr>
        <w:t>ومجموعات</w:t>
      </w:r>
      <w:r w:rsidRPr="00FC61CD">
        <w:rPr>
          <w:rtl/>
        </w:rPr>
        <w:t xml:space="preserve"> </w:t>
      </w:r>
      <w:r w:rsidRPr="00FC61CD">
        <w:rPr>
          <w:rtl/>
        </w:rPr>
        <w:t>الأقليات</w:t>
      </w:r>
      <w:r w:rsidRPr="00FC61CD">
        <w:rPr>
          <w:rtl/>
        </w:rPr>
        <w:t xml:space="preserve"> </w:t>
      </w:r>
      <w:r w:rsidRPr="00FC61CD">
        <w:rPr>
          <w:rtl/>
        </w:rPr>
        <w:t>الإثنية؛</w:t>
      </w:r>
      <w:r w:rsidRPr="00FC61CD">
        <w:rPr>
          <w:rtl/>
        </w:rPr>
        <w:t xml:space="preserve"> </w:t>
      </w:r>
      <w:r w:rsidRPr="00FC61CD">
        <w:rPr>
          <w:rtl/>
        </w:rPr>
        <w:t>ومحدودية</w:t>
      </w:r>
      <w:r w:rsidRPr="00FC61CD">
        <w:rPr>
          <w:rtl/>
        </w:rPr>
        <w:t xml:space="preserve"> </w:t>
      </w:r>
      <w:r w:rsidRPr="00FC61CD">
        <w:rPr>
          <w:rtl/>
        </w:rPr>
        <w:t>فرص</w:t>
      </w:r>
      <w:r w:rsidRPr="00FC61CD">
        <w:rPr>
          <w:rtl/>
        </w:rPr>
        <w:t xml:space="preserve"> </w:t>
      </w:r>
      <w:r w:rsidRPr="00FC61CD">
        <w:rPr>
          <w:rtl/>
        </w:rPr>
        <w:t>حصول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ذوي</w:t>
      </w:r>
      <w:r w:rsidRPr="00FC61CD">
        <w:rPr>
          <w:rtl/>
        </w:rPr>
        <w:t xml:space="preserve"> </w:t>
      </w:r>
      <w:r w:rsidRPr="00FC61CD">
        <w:rPr>
          <w:rtl/>
        </w:rPr>
        <w:t>الإعاقة</w:t>
      </w:r>
      <w:r w:rsidRPr="00FC61CD">
        <w:rPr>
          <w:rtl/>
        </w:rPr>
        <w:t xml:space="preserve"> </w:t>
      </w:r>
      <w:r w:rsidRPr="00FC61CD">
        <w:rPr>
          <w:rtl/>
        </w:rPr>
        <w:t>والأطفال</w:t>
      </w:r>
      <w:r w:rsidRPr="00FC61CD">
        <w:rPr>
          <w:rtl/>
        </w:rPr>
        <w:t xml:space="preserve"> </w:t>
      </w:r>
      <w:r w:rsidRPr="00FC61CD">
        <w:rPr>
          <w:rtl/>
        </w:rPr>
        <w:t>الذين</w:t>
      </w:r>
      <w:r w:rsidRPr="00FC61CD">
        <w:rPr>
          <w:rtl/>
        </w:rPr>
        <w:t xml:space="preserve"> </w:t>
      </w:r>
      <w:r w:rsidRPr="00FC61CD">
        <w:rPr>
          <w:rtl/>
        </w:rPr>
        <w:t>يعيشون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فقر</w:t>
      </w:r>
      <w:r w:rsidRPr="00FC61CD">
        <w:rPr>
          <w:rtl/>
        </w:rPr>
        <w:t xml:space="preserve"> </w:t>
      </w:r>
      <w:r w:rsidRPr="00FC61CD">
        <w:rPr>
          <w:rtl/>
        </w:rPr>
        <w:t>والأطفال</w:t>
      </w:r>
      <w:r w:rsidRPr="00FC61CD">
        <w:rPr>
          <w:rtl/>
        </w:rPr>
        <w:t xml:space="preserve"> </w:t>
      </w:r>
      <w:r w:rsidRPr="00FC61CD">
        <w:rPr>
          <w:rtl/>
        </w:rPr>
        <w:t>المنتمين</w:t>
      </w:r>
      <w:r w:rsidRPr="00FC61CD">
        <w:rPr>
          <w:rtl/>
        </w:rPr>
        <w:t xml:space="preserve"> </w:t>
      </w:r>
      <w:r w:rsidRPr="00FC61CD">
        <w:rPr>
          <w:rtl/>
        </w:rPr>
        <w:t>إلى</w:t>
      </w:r>
      <w:r w:rsidRPr="00FC61CD">
        <w:rPr>
          <w:rtl/>
        </w:rPr>
        <w:t xml:space="preserve"> </w:t>
      </w:r>
      <w:r w:rsidRPr="00FC61CD">
        <w:rPr>
          <w:rtl/>
        </w:rPr>
        <w:t>أقليات</w:t>
      </w:r>
      <w:r w:rsidRPr="00FC61CD">
        <w:rPr>
          <w:rtl/>
        </w:rPr>
        <w:t xml:space="preserve"> </w:t>
      </w:r>
      <w:r w:rsidRPr="00FC61CD">
        <w:rPr>
          <w:rtl/>
        </w:rPr>
        <w:t>إثنية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دينية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جماعات</w:t>
      </w:r>
      <w:r w:rsidRPr="00FC61CD">
        <w:rPr>
          <w:rtl/>
        </w:rPr>
        <w:t xml:space="preserve"> </w:t>
      </w:r>
      <w:r w:rsidRPr="00FC61CD">
        <w:rPr>
          <w:rtl/>
        </w:rPr>
        <w:t>السكان</w:t>
      </w:r>
      <w:r w:rsidRPr="00FC61CD">
        <w:rPr>
          <w:rtl/>
        </w:rPr>
        <w:t xml:space="preserve"> </w:t>
      </w:r>
      <w:r w:rsidRPr="00FC61CD">
        <w:rPr>
          <w:rtl/>
        </w:rPr>
        <w:t>الأصليين</w:t>
      </w:r>
      <w:r w:rsidRPr="00FC61CD">
        <w:rPr>
          <w:rtl/>
        </w:rPr>
        <w:t xml:space="preserve"> </w:t>
      </w:r>
      <w:r w:rsidRPr="00FC61CD">
        <w:rPr>
          <w:rtl/>
        </w:rPr>
        <w:t>والأطفال</w:t>
      </w:r>
      <w:r w:rsidRPr="00FC61CD">
        <w:rPr>
          <w:rtl/>
        </w:rPr>
        <w:t xml:space="preserve"> </w:t>
      </w:r>
      <w:r w:rsidRPr="00FC61CD">
        <w:rPr>
          <w:rtl/>
        </w:rPr>
        <w:t>المهاجرين</w:t>
      </w:r>
      <w:r w:rsidRPr="00FC61CD">
        <w:rPr>
          <w:rtl/>
        </w:rPr>
        <w:t xml:space="preserve"> </w:t>
      </w:r>
      <w:r w:rsidRPr="00FC61CD">
        <w:rPr>
          <w:rtl/>
        </w:rPr>
        <w:t>على</w:t>
      </w:r>
      <w:r w:rsidRPr="00FC61CD">
        <w:rPr>
          <w:rtl/>
        </w:rPr>
        <w:t xml:space="preserve"> </w:t>
      </w:r>
      <w:r w:rsidRPr="00FC61CD">
        <w:rPr>
          <w:rtl/>
        </w:rPr>
        <w:t>التعليم</w:t>
      </w:r>
      <w:r w:rsidRPr="00FC61CD">
        <w:rPr>
          <w:rtl/>
        </w:rPr>
        <w:t xml:space="preserve"> </w:t>
      </w:r>
      <w:r w:rsidRPr="00FC61CD">
        <w:rPr>
          <w:rtl/>
        </w:rPr>
        <w:t>الشامل</w:t>
      </w:r>
      <w:r w:rsidRPr="00FC61CD">
        <w:rPr>
          <w:rtl/>
        </w:rPr>
        <w:t xml:space="preserve"> </w:t>
      </w:r>
      <w:r w:rsidRPr="00FC61CD">
        <w:rPr>
          <w:rtl/>
        </w:rPr>
        <w:t>الجيد؛</w:t>
      </w:r>
      <w:r w:rsidRPr="00FC61CD">
        <w:rPr>
          <w:rtl/>
        </w:rPr>
        <w:t xml:space="preserve"> </w:t>
      </w:r>
      <w:r w:rsidRPr="00FC61CD">
        <w:rPr>
          <w:rtl/>
        </w:rPr>
        <w:t>وإغلاق</w:t>
      </w:r>
      <w:r w:rsidRPr="00FC61CD">
        <w:rPr>
          <w:rtl/>
        </w:rPr>
        <w:t xml:space="preserve"> </w:t>
      </w:r>
      <w:r w:rsidRPr="00FC61CD">
        <w:rPr>
          <w:rtl/>
        </w:rPr>
        <w:t>المدارس</w:t>
      </w:r>
      <w:r w:rsidRPr="00FC61CD">
        <w:rPr>
          <w:rtl/>
        </w:rPr>
        <w:t xml:space="preserve"> </w:t>
      </w:r>
      <w:r w:rsidRPr="00FC61CD">
        <w:rPr>
          <w:rtl/>
        </w:rPr>
        <w:t>الفرعية،</w:t>
      </w:r>
      <w:r w:rsidRPr="00FC61CD">
        <w:rPr>
          <w:rtl/>
        </w:rPr>
        <w:t xml:space="preserve"> </w:t>
      </w:r>
      <w:r w:rsidRPr="00FC61CD">
        <w:rPr>
          <w:rtl/>
        </w:rPr>
        <w:t>مما</w:t>
      </w:r>
      <w:r w:rsidRPr="00FC61CD">
        <w:rPr>
          <w:rtl/>
        </w:rPr>
        <w:t xml:space="preserve"> </w:t>
      </w:r>
      <w:r w:rsidRPr="00FC61CD">
        <w:rPr>
          <w:rtl/>
        </w:rPr>
        <w:t>يجبر</w:t>
      </w:r>
      <w:r w:rsidRPr="00FC61CD">
        <w:rPr>
          <w:rtl/>
        </w:rPr>
        <w:t xml:space="preserve"> </w:t>
      </w:r>
      <w:r w:rsidRPr="00FC61CD">
        <w:rPr>
          <w:rtl/>
        </w:rPr>
        <w:t>الأطفال،</w:t>
      </w:r>
      <w:r w:rsidRPr="00FC61CD">
        <w:rPr>
          <w:rtl/>
        </w:rPr>
        <w:t xml:space="preserve"> </w:t>
      </w:r>
      <w:r w:rsidRPr="00FC61CD">
        <w:rPr>
          <w:rtl/>
        </w:rPr>
        <w:t>ولا</w:t>
      </w:r>
      <w:r w:rsidRPr="00FC61CD">
        <w:rPr>
          <w:rtl/>
        </w:rPr>
        <w:t xml:space="preserve"> </w:t>
      </w:r>
      <w:r w:rsidRPr="00FC61CD">
        <w:rPr>
          <w:rtl/>
        </w:rPr>
        <w:t>سيما</w:t>
      </w:r>
      <w:r w:rsidRPr="00FC61CD">
        <w:rPr>
          <w:rtl/>
        </w:rPr>
        <w:t xml:space="preserve"> </w:t>
      </w:r>
      <w:r w:rsidRPr="00FC61CD">
        <w:rPr>
          <w:rtl/>
        </w:rPr>
        <w:t>أولئك</w:t>
      </w:r>
      <w:r w:rsidRPr="00FC61CD">
        <w:rPr>
          <w:rtl/>
        </w:rPr>
        <w:t xml:space="preserve"> </w:t>
      </w:r>
      <w:r w:rsidRPr="00FC61CD">
        <w:rPr>
          <w:rtl/>
        </w:rPr>
        <w:t>الذين</w:t>
      </w:r>
      <w:r w:rsidRPr="00FC61CD">
        <w:rPr>
          <w:rtl/>
        </w:rPr>
        <w:t xml:space="preserve"> </w:t>
      </w:r>
      <w:r w:rsidRPr="00FC61CD">
        <w:rPr>
          <w:rtl/>
        </w:rPr>
        <w:t>ينتمون</w:t>
      </w:r>
      <w:r w:rsidRPr="00FC61CD">
        <w:rPr>
          <w:rtl/>
        </w:rPr>
        <w:t xml:space="preserve"> </w:t>
      </w:r>
      <w:r w:rsidRPr="00FC61CD">
        <w:rPr>
          <w:rtl/>
        </w:rPr>
        <w:t>إلى</w:t>
      </w:r>
      <w:r w:rsidRPr="00FC61CD">
        <w:rPr>
          <w:rtl/>
        </w:rPr>
        <w:t xml:space="preserve"> </w:t>
      </w:r>
      <w:r w:rsidRPr="00FC61CD">
        <w:rPr>
          <w:rtl/>
        </w:rPr>
        <w:t>أقليات</w:t>
      </w:r>
      <w:r w:rsidRPr="00FC61CD">
        <w:rPr>
          <w:rtl/>
        </w:rPr>
        <w:t xml:space="preserve"> </w:t>
      </w:r>
      <w:r w:rsidRPr="00FC61CD">
        <w:rPr>
          <w:rtl/>
        </w:rPr>
        <w:t>إثنية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دينية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جماعات</w:t>
      </w:r>
      <w:r w:rsidRPr="00FC61CD">
        <w:rPr>
          <w:rtl/>
        </w:rPr>
        <w:t xml:space="preserve"> </w:t>
      </w:r>
      <w:r w:rsidRPr="00FC61CD">
        <w:rPr>
          <w:rtl/>
        </w:rPr>
        <w:t>السكان</w:t>
      </w:r>
      <w:r w:rsidRPr="00FC61CD">
        <w:rPr>
          <w:rtl/>
        </w:rPr>
        <w:t xml:space="preserve"> </w:t>
      </w:r>
      <w:r w:rsidRPr="00FC61CD">
        <w:rPr>
          <w:rtl/>
        </w:rPr>
        <w:t>الأصليين،</w:t>
      </w:r>
      <w:r w:rsidRPr="00FC61CD">
        <w:rPr>
          <w:rtl/>
        </w:rPr>
        <w:t xml:space="preserve"> </w:t>
      </w:r>
      <w:r w:rsidRPr="00FC61CD">
        <w:rPr>
          <w:rtl/>
        </w:rPr>
        <w:t>على</w:t>
      </w:r>
      <w:r w:rsidRPr="00FC61CD">
        <w:rPr>
          <w:rtl/>
        </w:rPr>
        <w:t xml:space="preserve"> </w:t>
      </w:r>
      <w:r w:rsidRPr="00FC61CD">
        <w:rPr>
          <w:rtl/>
        </w:rPr>
        <w:t>الالتحاق</w:t>
      </w:r>
      <w:r w:rsidRPr="00FC61CD">
        <w:rPr>
          <w:rtl/>
        </w:rPr>
        <w:t xml:space="preserve"> </w:t>
      </w:r>
      <w:r w:rsidRPr="00FC61CD">
        <w:rPr>
          <w:rtl/>
        </w:rPr>
        <w:t>بمدارس</w:t>
      </w:r>
      <w:r w:rsidRPr="00FC61CD">
        <w:rPr>
          <w:rtl/>
        </w:rPr>
        <w:t xml:space="preserve"> </w:t>
      </w:r>
      <w:r w:rsidRPr="00FC61CD">
        <w:rPr>
          <w:rtl/>
        </w:rPr>
        <w:t>داخلية</w:t>
      </w:r>
      <w:r w:rsidRPr="00FC61CD">
        <w:rPr>
          <w:rtl/>
        </w:rPr>
        <w:t xml:space="preserve"> </w:t>
      </w:r>
      <w:r w:rsidRPr="00FC61CD">
        <w:rPr>
          <w:rtl/>
        </w:rPr>
        <w:t>أو</w:t>
      </w:r>
      <w:r w:rsidRPr="00FC61CD">
        <w:rPr>
          <w:rtl/>
        </w:rPr>
        <w:t xml:space="preserve"> </w:t>
      </w:r>
      <w:r w:rsidRPr="00FC61CD">
        <w:rPr>
          <w:rtl/>
        </w:rPr>
        <w:t>شبه</w:t>
      </w:r>
      <w:r w:rsidRPr="00FC61CD">
        <w:rPr>
          <w:rtl/>
        </w:rPr>
        <w:t xml:space="preserve"> </w:t>
      </w:r>
      <w:r w:rsidRPr="00FC61CD">
        <w:rPr>
          <w:rtl/>
        </w:rPr>
        <w:t>داخلية؛</w:t>
      </w:r>
      <w:r w:rsidRPr="00FC61CD">
        <w:rPr>
          <w:rtl/>
        </w:rPr>
        <w:t xml:space="preserve"> </w:t>
      </w:r>
      <w:r w:rsidRPr="00FC61CD">
        <w:rPr>
          <w:rtl/>
        </w:rPr>
        <w:t>والعنف</w:t>
      </w:r>
      <w:r w:rsidRPr="00FC61CD">
        <w:rPr>
          <w:rtl/>
        </w:rPr>
        <w:t xml:space="preserve"> </w:t>
      </w:r>
      <w:r w:rsidRPr="00FC61CD">
        <w:rPr>
          <w:rtl/>
        </w:rPr>
        <w:t>والتنمر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المدارس.</w:t>
      </w:r>
    </w:p>
    <w:p w14:paraId="7ECAC919" w14:textId="07CDB968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rtl/>
        </w:rPr>
        <w:t>44</w:t>
      </w:r>
      <w:r w:rsidRPr="007A5EF7">
        <w:rPr>
          <w:bCs/>
          <w:rtl/>
        </w:rPr>
        <w:t>-</w:t>
      </w:r>
      <w:r w:rsidR="00C02F69" w:rsidRPr="007A5EF7">
        <w:rPr>
          <w:bCs/>
          <w:rtl/>
        </w:rPr>
        <w:tab/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الغايتين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4-1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و4-2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4491B9DF" w14:textId="7558F74B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التعليم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الجامع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وزيادة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معدلات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التحاقهم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بالمدارس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وإتمامهم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للدراسة،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مرحلة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الطفولة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المبكرة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والمرحلة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الثانوية،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طريق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يلي: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’1‘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توسيع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نطاق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برامجها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التعليمية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المتعددة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اللغات،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تحصل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الموارد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الكافية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وأن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تراعي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البعد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الثقافي؛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085C3B" w:rsidRPr="007A5EF7">
        <w:rPr>
          <w:rFonts w:hint="cs"/>
          <w:b/>
          <w:bCs/>
          <w:rtl/>
        </w:rPr>
        <w:t>’</w:t>
      </w:r>
      <w:r w:rsidR="00815689" w:rsidRPr="007A5EF7">
        <w:rPr>
          <w:b/>
          <w:bCs/>
          <w:rtl/>
        </w:rPr>
        <w:t>2</w:t>
      </w:r>
      <w:r w:rsidR="00085C3B" w:rsidRPr="007A5EF7">
        <w:rPr>
          <w:rFonts w:hint="cs"/>
          <w:b/>
          <w:bCs/>
          <w:rtl/>
        </w:rPr>
        <w:t>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التصدي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لمعدل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التسرب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صفوف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الفتيات،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المنتمين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إثنية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دينية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السكان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الأصليين،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المهاجرين؛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085C3B" w:rsidRPr="007A5EF7">
        <w:rPr>
          <w:rFonts w:hint="cs"/>
          <w:b/>
          <w:bCs/>
          <w:rtl/>
        </w:rPr>
        <w:t>’</w:t>
      </w:r>
      <w:r w:rsidR="00815689" w:rsidRPr="007A5EF7">
        <w:rPr>
          <w:b/>
          <w:bCs/>
          <w:rtl/>
        </w:rPr>
        <w:t>3</w:t>
      </w:r>
      <w:r w:rsidR="00085C3B" w:rsidRPr="007A5EF7">
        <w:rPr>
          <w:rFonts w:hint="cs"/>
          <w:b/>
          <w:bCs/>
          <w:rtl/>
        </w:rPr>
        <w:t>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توافر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مدارس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فرعية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عالية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الجودة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المناطق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النائية،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بغية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التخلص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تدريجيا</w:t>
      </w:r>
      <w:r w:rsidR="00374A6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الداخلية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وشبه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الداخلية؛</w:t>
      </w:r>
    </w:p>
    <w:p w14:paraId="2594682B" w14:textId="2F6B65DE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lastRenderedPageBreak/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تحسين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التعليم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المستويات،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ولاسيما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المناطق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النائية،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بسبل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مستويات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مناسبة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التدريب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للمعلمين،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وتجهيز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ببنية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تحتية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تعليمية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وتكنولوجيا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ومرافق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صرف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صحي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ملائمة؛</w:t>
      </w:r>
    </w:p>
    <w:p w14:paraId="496D1063" w14:textId="7113E7BD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tab/>
      </w:r>
      <w:r w:rsidR="00815689" w:rsidRPr="007A5EF7">
        <w:rPr>
          <w:b/>
          <w:rtl/>
        </w:rPr>
        <w:t>(ج)</w:t>
      </w:r>
      <w:r w:rsidRPr="007A5EF7">
        <w:rPr>
          <w:b/>
          <w:rtl/>
        </w:rPr>
        <w:tab/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التعليم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الجامع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العادية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دعمهم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فرديا</w:t>
      </w:r>
      <w:r w:rsidR="00374A6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بموظفين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متخصصين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وترتيبات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تيسيرية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معقولة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لتلبية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احتياجاتهم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التعليمية،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والاستعاضة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إعفاء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الطلاب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بعض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المواد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الدراسية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بمتطلبات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تعليمية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تتكيف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قدراتهم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وإمكاناتهم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وتفضيلاتهم؛</w:t>
      </w:r>
    </w:p>
    <w:p w14:paraId="781A8CD7" w14:textId="6A66489F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tab/>
      </w:r>
      <w:r w:rsidR="00815689" w:rsidRPr="007A5EF7">
        <w:rPr>
          <w:b/>
          <w:rtl/>
        </w:rPr>
        <w:t>(د)</w:t>
      </w:r>
      <w:r w:rsidRPr="007A5EF7">
        <w:rPr>
          <w:b/>
          <w:rtl/>
        </w:rPr>
        <w:tab/>
      </w:r>
      <w:r w:rsidR="00815689" w:rsidRPr="007A5EF7">
        <w:rPr>
          <w:b/>
          <w:bCs/>
          <w:rtl/>
        </w:rPr>
        <w:t>مكافحة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العنف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يشمل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التنمر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والتنمر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عبر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الانترنت،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المحرومين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اجتماعيا</w:t>
      </w:r>
      <w:r w:rsidR="00374A6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واقتصاديا</w:t>
      </w:r>
      <w:r w:rsidR="00374A6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الإثنية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الدينية،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والمثليين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والمثليات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ومزدوجي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الميل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ومغايري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الهوية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الجنسانية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تشمل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هذه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الوقاية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وآليات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الكشف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المبكر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وتمكين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وبروتوكولات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التدخل؛</w:t>
      </w:r>
    </w:p>
    <w:p w14:paraId="2D99FD02" w14:textId="32A33831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(هـ)</w:t>
      </w:r>
      <w:r w:rsidR="00815689" w:rsidRPr="007A5EF7">
        <w:rPr>
          <w:b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التدريب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المهني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وتيسير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عليه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بشكل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متكافئ،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ولاسيما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بالنسبة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الإعاقة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المهاجرين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المنتمين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أقليات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عرقية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دينية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374A6D" w:rsidRPr="007A5EF7">
        <w:rPr>
          <w:rFonts w:hint="cs"/>
          <w:b/>
          <w:bCs/>
          <w:rtl/>
        </w:rPr>
        <w:t> </w:t>
      </w:r>
      <w:r w:rsidR="00815689" w:rsidRPr="007A5EF7">
        <w:rPr>
          <w:b/>
          <w:bCs/>
          <w:rtl/>
        </w:rPr>
        <w:t>جماعات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السكان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الأصليين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المتسربين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المدارس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وقت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مبكر.</w:t>
      </w:r>
    </w:p>
    <w:p w14:paraId="078BF498" w14:textId="6C124FFA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الراحة</w:t>
      </w:r>
      <w:r w:rsidRPr="007A5EF7">
        <w:rPr>
          <w:rtl/>
        </w:rPr>
        <w:t xml:space="preserve"> </w:t>
      </w:r>
      <w:r w:rsidRPr="007A5EF7">
        <w:rPr>
          <w:rtl/>
        </w:rPr>
        <w:t>وأوقات</w:t>
      </w:r>
      <w:r w:rsidRPr="007A5EF7">
        <w:rPr>
          <w:rtl/>
        </w:rPr>
        <w:t xml:space="preserve"> </w:t>
      </w:r>
      <w:r w:rsidRPr="007A5EF7">
        <w:rPr>
          <w:rtl/>
        </w:rPr>
        <w:t>الفراغ</w:t>
      </w:r>
      <w:r w:rsidRPr="007A5EF7">
        <w:rPr>
          <w:rtl/>
        </w:rPr>
        <w:t xml:space="preserve"> </w:t>
      </w:r>
      <w:r w:rsidRPr="007A5EF7">
        <w:rPr>
          <w:rtl/>
        </w:rPr>
        <w:t>والترفيه</w:t>
      </w:r>
      <w:r w:rsidRPr="007A5EF7">
        <w:rPr>
          <w:rtl/>
        </w:rPr>
        <w:t xml:space="preserve"> </w:t>
      </w:r>
      <w:r w:rsidRPr="007A5EF7">
        <w:rPr>
          <w:rtl/>
        </w:rPr>
        <w:t>والأنشطة</w:t>
      </w:r>
      <w:r w:rsidRPr="007A5EF7">
        <w:rPr>
          <w:rtl/>
        </w:rPr>
        <w:t xml:space="preserve"> </w:t>
      </w:r>
      <w:r w:rsidRPr="007A5EF7">
        <w:rPr>
          <w:rtl/>
        </w:rPr>
        <w:t>الثقافية</w:t>
      </w:r>
      <w:r w:rsidRPr="007A5EF7">
        <w:rPr>
          <w:rtl/>
        </w:rPr>
        <w:t xml:space="preserve"> </w:t>
      </w:r>
      <w:r w:rsidRPr="007A5EF7">
        <w:rPr>
          <w:rtl/>
        </w:rPr>
        <w:t>والفنية</w:t>
      </w:r>
    </w:p>
    <w:p w14:paraId="1F332DE8" w14:textId="62723C63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45</w:t>
      </w:r>
      <w:r w:rsidRPr="007A5EF7">
        <w:rPr>
          <w:bCs/>
          <w:rtl/>
        </w:rPr>
        <w:t>-</w:t>
      </w:r>
      <w:r w:rsidR="00C02F69"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تُذكِّر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17(201</w:t>
      </w:r>
      <w:r w:rsidR="00AD0F15" w:rsidRPr="007A5EF7">
        <w:rPr>
          <w:b/>
          <w:bCs/>
          <w:rtl/>
        </w:rPr>
        <w:t>3)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وأوقات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الفراغ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واللعب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الترفيهية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والحياة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الثقافية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والفنية،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ووقت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الراحة؛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والمشاركة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الأنشطة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الترفيهية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والرياضية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والحياة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الثقافية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والفنية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المناسبة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للعمر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والممكن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إليها؛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والوصول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ملاعب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آمنة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ويسهل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إليها.</w:t>
      </w:r>
    </w:p>
    <w:p w14:paraId="6E5CF2C0" w14:textId="2F6691F2" w:rsidR="00AD0F15" w:rsidRPr="007A5EF7" w:rsidRDefault="00C02F69" w:rsidP="00C02F69">
      <w:pPr>
        <w:pStyle w:val="H1GA"/>
        <w:rPr>
          <w:rFonts w:ascii="Times New Roman Bold" w:hAnsi="Times New Roman Bold"/>
          <w:spacing w:val="-5"/>
          <w:lang w:val="en-US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ياء-</w:t>
      </w:r>
      <w:r w:rsidR="00815689" w:rsidRPr="007A5EF7">
        <w:rPr>
          <w:rtl/>
        </w:rPr>
        <w:tab/>
      </w:r>
      <w:r w:rsidR="00815689" w:rsidRPr="007A5EF7">
        <w:rPr>
          <w:rFonts w:ascii="Times New Roman Bold" w:hAnsi="Times New Roman Bold"/>
          <w:spacing w:val="-5"/>
          <w:rtl/>
        </w:rPr>
        <w:t>تدابير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الحماية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الخاصة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(المواد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22،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و30،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و32-33،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و35-36،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و37(ب)-(د)</w:t>
      </w:r>
      <w:r w:rsidR="00815689" w:rsidRPr="007A5EF7">
        <w:rPr>
          <w:rFonts w:ascii="Times New Roman Bold" w:hAnsi="Times New Roman Bold"/>
          <w:spacing w:val="-5"/>
          <w:rtl/>
        </w:rPr>
        <w:t xml:space="preserve"> </w:t>
      </w:r>
      <w:r w:rsidR="00815689" w:rsidRPr="007A5EF7">
        <w:rPr>
          <w:rFonts w:ascii="Times New Roman Bold" w:hAnsi="Times New Roman Bold"/>
          <w:spacing w:val="-5"/>
          <w:rtl/>
        </w:rPr>
        <w:t>و38-4</w:t>
      </w:r>
      <w:r w:rsidR="00AD0F15" w:rsidRPr="007A5EF7">
        <w:rPr>
          <w:rFonts w:ascii="Times New Roman Bold" w:hAnsi="Times New Roman Bold"/>
          <w:spacing w:val="-5"/>
          <w:rtl/>
        </w:rPr>
        <w:t>0)</w:t>
      </w:r>
    </w:p>
    <w:p w14:paraId="6545086F" w14:textId="7ED9A502" w:rsidR="00815689" w:rsidRPr="007A5EF7" w:rsidRDefault="00C02F6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ab/>
        <w:t>الأطفال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المنتمون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إلى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أقليات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إثنية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أو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دينية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أو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جماعات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السكان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الأصليين</w:t>
      </w:r>
    </w:p>
    <w:p w14:paraId="24617E3E" w14:textId="2FE29C1A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46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مكافحة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التمييز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والعنف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المنتمين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أقليات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إثنية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دينية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السكان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الأصليين،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تمتعهم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المنصوص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عليها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يتعلق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بالوصول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الكامل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والمتكافئ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سجل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الأسر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المعيشية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والرعاية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الصحية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والسكن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اللائق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والتعليم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الهوية.</w:t>
      </w:r>
    </w:p>
    <w:p w14:paraId="4B34C3ED" w14:textId="29865725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الاستغلال</w:t>
      </w:r>
      <w:r w:rsidRPr="007A5EF7">
        <w:rPr>
          <w:rtl/>
        </w:rPr>
        <w:t xml:space="preserve"> </w:t>
      </w:r>
      <w:r w:rsidRPr="007A5EF7">
        <w:rPr>
          <w:rtl/>
        </w:rPr>
        <w:t>الاقتصادي،</w:t>
      </w:r>
      <w:r w:rsidRPr="007A5EF7">
        <w:rPr>
          <w:rtl/>
        </w:rPr>
        <w:t xml:space="preserve"> </w:t>
      </w:r>
      <w:r w:rsidRPr="007A5EF7">
        <w:rPr>
          <w:rtl/>
        </w:rPr>
        <w:t>بما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ذلك</w:t>
      </w:r>
      <w:r w:rsidRPr="007A5EF7">
        <w:rPr>
          <w:rtl/>
        </w:rPr>
        <w:t xml:space="preserve"> </w:t>
      </w:r>
      <w:r w:rsidRPr="007A5EF7">
        <w:rPr>
          <w:rtl/>
        </w:rPr>
        <w:t>عمل</w:t>
      </w:r>
      <w:r w:rsidRPr="007A5EF7">
        <w:rPr>
          <w:rtl/>
        </w:rPr>
        <w:t xml:space="preserve"> </w:t>
      </w:r>
      <w:r w:rsidRPr="007A5EF7">
        <w:rPr>
          <w:rtl/>
        </w:rPr>
        <w:t>الأطفال</w:t>
      </w:r>
    </w:p>
    <w:p w14:paraId="424D25CD" w14:textId="627E1BDE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47</w:t>
      </w:r>
      <w:r w:rsidRPr="00FC61CD">
        <w:rPr>
          <w:rtl/>
        </w:rPr>
        <w:t>-</w:t>
      </w:r>
      <w:r w:rsidRPr="00FC61CD">
        <w:rPr>
          <w:rtl/>
        </w:rPr>
        <w:tab/>
        <w:t>تحيط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علما</w:t>
      </w:r>
      <w:r w:rsidR="00CF1540">
        <w:rPr>
          <w:rFonts w:hint="cs"/>
          <w:rtl/>
        </w:rPr>
        <w:t>ً</w:t>
      </w:r>
      <w:r w:rsidRPr="00FC61CD">
        <w:rPr>
          <w:rtl/>
        </w:rPr>
        <w:t xml:space="preserve"> </w:t>
      </w:r>
      <w:r w:rsidRPr="00FC61CD">
        <w:rPr>
          <w:rtl/>
        </w:rPr>
        <w:t>بتنقيح</w:t>
      </w:r>
      <w:r w:rsidRPr="00FC61CD">
        <w:rPr>
          <w:rtl/>
        </w:rPr>
        <w:t xml:space="preserve"> </w:t>
      </w:r>
      <w:r w:rsidRPr="00FC61CD">
        <w:rPr>
          <w:rtl/>
        </w:rPr>
        <w:t>قانون</w:t>
      </w:r>
      <w:r w:rsidRPr="00FC61CD">
        <w:rPr>
          <w:rtl/>
        </w:rPr>
        <w:t xml:space="preserve"> </w:t>
      </w:r>
      <w:r w:rsidRPr="00FC61CD">
        <w:rPr>
          <w:rtl/>
        </w:rPr>
        <w:t>العمل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عام</w:t>
      </w:r>
      <w:r w:rsidRPr="00FC61CD">
        <w:rPr>
          <w:rtl/>
        </w:rPr>
        <w:t xml:space="preserve"> </w:t>
      </w:r>
      <w:r w:rsidRPr="007A5EF7">
        <w:rPr>
          <w:rtl/>
        </w:rPr>
        <w:t>2019</w:t>
      </w:r>
      <w:r w:rsidRPr="00FC61CD">
        <w:rPr>
          <w:rtl/>
        </w:rPr>
        <w:t>،</w:t>
      </w:r>
      <w:r w:rsidRPr="00FC61CD">
        <w:rPr>
          <w:rtl/>
        </w:rPr>
        <w:t xml:space="preserve"> </w:t>
      </w:r>
      <w:r w:rsidRPr="00FC61CD">
        <w:rPr>
          <w:rtl/>
        </w:rPr>
        <w:t>لكنها</w:t>
      </w:r>
      <w:r w:rsidRPr="00FC61CD">
        <w:rPr>
          <w:rtl/>
        </w:rPr>
        <w:t xml:space="preserve"> </w:t>
      </w:r>
      <w:r w:rsidRPr="00FC61CD">
        <w:rPr>
          <w:rtl/>
        </w:rPr>
        <w:t>لا</w:t>
      </w:r>
      <w:r w:rsidRPr="00FC61CD">
        <w:rPr>
          <w:rtl/>
        </w:rPr>
        <w:t xml:space="preserve"> </w:t>
      </w:r>
      <w:r w:rsidRPr="00FC61CD">
        <w:rPr>
          <w:rtl/>
        </w:rPr>
        <w:t>تزال</w:t>
      </w:r>
      <w:r w:rsidRPr="00FC61CD">
        <w:rPr>
          <w:rtl/>
        </w:rPr>
        <w:t xml:space="preserve"> </w:t>
      </w:r>
      <w:r w:rsidRPr="00FC61CD">
        <w:rPr>
          <w:rtl/>
        </w:rPr>
        <w:t>تشعر</w:t>
      </w:r>
      <w:r w:rsidRPr="00FC61CD">
        <w:rPr>
          <w:rtl/>
        </w:rPr>
        <w:t xml:space="preserve"> </w:t>
      </w:r>
      <w:r w:rsidRPr="00FC61CD">
        <w:rPr>
          <w:rtl/>
        </w:rPr>
        <w:t>بالقلق</w:t>
      </w:r>
      <w:r w:rsidRPr="00FC61CD">
        <w:rPr>
          <w:rtl/>
        </w:rPr>
        <w:t xml:space="preserve"> </w:t>
      </w:r>
      <w:r w:rsidRPr="00FC61CD">
        <w:rPr>
          <w:rtl/>
        </w:rPr>
        <w:t>إزاء</w:t>
      </w:r>
      <w:r w:rsidRPr="00FC61CD">
        <w:rPr>
          <w:rtl/>
        </w:rPr>
        <w:t xml:space="preserve"> </w:t>
      </w:r>
      <w:r w:rsidRPr="00FC61CD">
        <w:rPr>
          <w:rtl/>
        </w:rPr>
        <w:t>العدد</w:t>
      </w:r>
      <w:r w:rsidRPr="00FC61CD">
        <w:rPr>
          <w:rtl/>
        </w:rPr>
        <w:t xml:space="preserve"> </w:t>
      </w:r>
      <w:r w:rsidRPr="00FC61CD">
        <w:rPr>
          <w:rtl/>
        </w:rPr>
        <w:t>الكبير</w:t>
      </w:r>
      <w:r w:rsidRPr="00FC61CD">
        <w:rPr>
          <w:rtl/>
        </w:rPr>
        <w:t xml:space="preserve"> </w:t>
      </w:r>
      <w:r w:rsidRPr="00FC61CD">
        <w:rPr>
          <w:rtl/>
        </w:rPr>
        <w:t>من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الذين</w:t>
      </w:r>
      <w:r w:rsidRPr="00FC61CD">
        <w:rPr>
          <w:rtl/>
        </w:rPr>
        <w:t xml:space="preserve"> </w:t>
      </w:r>
      <w:r w:rsidRPr="00FC61CD">
        <w:rPr>
          <w:rtl/>
        </w:rPr>
        <w:t>ما</w:t>
      </w:r>
      <w:r w:rsidRPr="00FC61CD">
        <w:rPr>
          <w:rtl/>
        </w:rPr>
        <w:t xml:space="preserve"> </w:t>
      </w:r>
      <w:r w:rsidRPr="00FC61CD">
        <w:rPr>
          <w:rtl/>
        </w:rPr>
        <w:t>زالوا</w:t>
      </w:r>
      <w:r w:rsidRPr="00FC61CD">
        <w:rPr>
          <w:rtl/>
        </w:rPr>
        <w:t xml:space="preserve"> </w:t>
      </w:r>
      <w:r w:rsidRPr="00FC61CD">
        <w:rPr>
          <w:rtl/>
        </w:rPr>
        <w:t>يشاركون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عمل</w:t>
      </w:r>
      <w:r w:rsidRPr="00FC61CD">
        <w:rPr>
          <w:rtl/>
        </w:rPr>
        <w:t xml:space="preserve"> </w:t>
      </w:r>
      <w:r w:rsidRPr="00FC61CD">
        <w:rPr>
          <w:rtl/>
        </w:rPr>
        <w:t>الأطفال،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العمل</w:t>
      </w:r>
      <w:r w:rsidRPr="00FC61CD">
        <w:rPr>
          <w:rtl/>
        </w:rPr>
        <w:t xml:space="preserve"> </w:t>
      </w:r>
      <w:r w:rsidRPr="00FC61CD">
        <w:rPr>
          <w:rtl/>
        </w:rPr>
        <w:t>الخطر.</w:t>
      </w:r>
    </w:p>
    <w:p w14:paraId="24B006FC" w14:textId="673353FA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48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8-7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تكرر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تأكيد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السابقة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10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الدولةَ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القيام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1008BF67" w14:textId="0CF79FFB" w:rsidR="00815689" w:rsidRPr="007A5EF7" w:rsidRDefault="00C02F6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lastRenderedPageBreak/>
        <w:tab/>
      </w:r>
      <w:r w:rsidR="00815689"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="00815689" w:rsidRPr="007A5EF7">
        <w:rPr>
          <w:b/>
          <w:bCs/>
          <w:rtl/>
        </w:rPr>
        <w:t>حظر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تشغيل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18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عاما</w:t>
      </w:r>
      <w:r w:rsidR="00CF612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الضار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والخطر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الليل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ولساعات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إضافية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حظرا</w:t>
      </w:r>
      <w:r w:rsidR="00CF612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صريحا</w:t>
      </w:r>
      <w:r w:rsidR="00CF612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>؛</w:t>
      </w:r>
      <w:r w:rsidR="00815689" w:rsidRPr="007A5EF7">
        <w:rPr>
          <w:bCs/>
          <w:rtl/>
        </w:rPr>
        <w:t xml:space="preserve"> </w:t>
      </w:r>
      <w:r w:rsidR="00815689" w:rsidRPr="007A5EF7">
        <w:rPr>
          <w:b/>
          <w:bCs/>
          <w:rtl/>
        </w:rPr>
        <w:t>ومراجعة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قائمة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الخطر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المحظور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وفقا</w:t>
      </w:r>
      <w:r w:rsidR="00CF612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للمعايير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الدولية،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واستحداثها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وتكييفها؛</w:t>
      </w:r>
    </w:p>
    <w:p w14:paraId="3AA37B54" w14:textId="1424ABAE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زيادة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الموارد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البشرية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والتقنية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والمالية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المخصصة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لتفتيش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أماكن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بغية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تنفيذ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القوانين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والسياسات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المتعلقة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  <w:lang w:val="fr-CH"/>
        </w:rPr>
        <w:t>تنفيذا</w:t>
      </w:r>
      <w:r w:rsidR="00CF612D" w:rsidRPr="007A5EF7">
        <w:rPr>
          <w:rFonts w:hint="cs"/>
          <w:b/>
          <w:bCs/>
          <w:rtl/>
          <w:lang w:val="fr-CH"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فعالا</w:t>
      </w:r>
      <w:r w:rsidR="00CF612D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>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ومقاضاة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مرتكبي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الانتهاكات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المتعلقة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أياً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كانوا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وتشديد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العقوبات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المفروضة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عليهم؛</w:t>
      </w:r>
    </w:p>
    <w:p w14:paraId="2CBF261A" w14:textId="74960768" w:rsidR="00815689" w:rsidRPr="007A5EF7" w:rsidRDefault="00C02F6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الاستمرار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بناء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قدرات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الموظفين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المكلّفين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بإنفاذ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القوانين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ومفتشي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وغيرهم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المهنيين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ذوي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الصلة؛</w:t>
      </w:r>
    </w:p>
    <w:p w14:paraId="3C256C17" w14:textId="3AA70EED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(د)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الاضطلاع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بأنشطة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داخل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الأعمال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التجارية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وقطاع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السفر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والسياحة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بشأن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استغلال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وتنفيذ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المنقح؛</w:t>
      </w:r>
    </w:p>
    <w:p w14:paraId="13BCD80C" w14:textId="501C5431" w:rsidR="00AD0F15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(هـ)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أحكام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لحماية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غير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الرسمي،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المنزلي،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والنظر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التصديق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اتفاقية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منظمة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الدولية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للعمال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المنزليين،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2011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(رقم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18</w:t>
      </w:r>
      <w:r w:rsidR="00AD0F15" w:rsidRPr="007A5EF7">
        <w:rPr>
          <w:b/>
          <w:bCs/>
          <w:rtl/>
        </w:rPr>
        <w:t>9).</w:t>
      </w:r>
    </w:p>
    <w:p w14:paraId="4B3D22A0" w14:textId="4EB912A9" w:rsidR="00815689" w:rsidRPr="007A5EF7" w:rsidRDefault="00815689" w:rsidP="00C02F69">
      <w:pPr>
        <w:pStyle w:val="H23GA"/>
        <w:rPr>
          <w:lang w:val="en-US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الأطفال</w:t>
      </w:r>
      <w:r w:rsidRPr="007A5EF7">
        <w:rPr>
          <w:rtl/>
        </w:rPr>
        <w:t xml:space="preserve"> </w:t>
      </w:r>
      <w:r w:rsidRPr="007A5EF7">
        <w:rPr>
          <w:rtl/>
        </w:rPr>
        <w:t>المرتبطة</w:t>
      </w:r>
      <w:r w:rsidRPr="007A5EF7">
        <w:rPr>
          <w:rtl/>
        </w:rPr>
        <w:t xml:space="preserve"> </w:t>
      </w:r>
      <w:r w:rsidRPr="007A5EF7">
        <w:rPr>
          <w:rtl/>
        </w:rPr>
        <w:t>أوضاعهم</w:t>
      </w:r>
      <w:r w:rsidRPr="007A5EF7">
        <w:rPr>
          <w:rtl/>
        </w:rPr>
        <w:t xml:space="preserve"> </w:t>
      </w:r>
      <w:r w:rsidRPr="007A5EF7">
        <w:rPr>
          <w:rtl/>
        </w:rPr>
        <w:t>بالشوارع</w:t>
      </w:r>
    </w:p>
    <w:p w14:paraId="03663C35" w14:textId="34B28437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49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تحيط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علما</w:t>
      </w:r>
      <w:r w:rsidR="0060239B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التقارير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الواردة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المثليين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ومزدوجي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الميل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ومغايري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الهوية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الجنسانية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ذوي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الإعاقة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ضحايا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الاتجار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وغيرهم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المحرومين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يعيشون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الشوارع،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21(201</w:t>
      </w:r>
      <w:r w:rsidR="00AD0F15" w:rsidRPr="007A5EF7">
        <w:rPr>
          <w:b/>
          <w:bCs/>
          <w:rtl/>
        </w:rPr>
        <w:t>7)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الشوارع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  <w:r w:rsidRPr="007A5EF7">
        <w:rPr>
          <w:bCs/>
          <w:rtl/>
        </w:rPr>
        <w:t xml:space="preserve"> </w:t>
      </w:r>
    </w:p>
    <w:p w14:paraId="04206CD6" w14:textId="6687AC1F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إجراء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دراسة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عدد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المرتبطة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أوضاعهم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بالشوارع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الأسباب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الجذرية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لأوضاعهم،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استراتيجية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وبرامج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توفر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الحماية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لحقوقهم؛</w:t>
      </w:r>
      <w:r w:rsidR="00815689" w:rsidRPr="007A5EF7">
        <w:rPr>
          <w:bCs/>
          <w:rtl/>
        </w:rPr>
        <w:t xml:space="preserve"> </w:t>
      </w:r>
    </w:p>
    <w:p w14:paraId="6AFC0E54" w14:textId="7DE2FED8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برامج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تيسّر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المرتبطة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أوضاعهم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بالشوارع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بأسرهم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الإمكان،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مراعاة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مصالح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الطفل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الفضلى،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وتدعم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احتياجاتهم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التعليمية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والإنمائية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الطويلة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الأجل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بطرق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توفير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الدعم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النفسي.</w:t>
      </w:r>
    </w:p>
    <w:p w14:paraId="62BE9C62" w14:textId="2C761B4D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الاتجار</w:t>
      </w:r>
    </w:p>
    <w:p w14:paraId="45823CC9" w14:textId="10B859BB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50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تحيط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علما</w:t>
      </w:r>
      <w:r w:rsidR="00A7446F" w:rsidRPr="007A5EF7">
        <w:rPr>
          <w:rFonts w:hint="cs"/>
          <w:b/>
          <w:bCs/>
          <w:rtl/>
        </w:rPr>
        <w:t>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التقدير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ببرنامج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مكافحة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الاتجار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بالأشخاص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للفترة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2016-2020،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الذي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يركّز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الضحايا،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توجه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انتباه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الغاية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8-7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أهداف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التنمية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المستدامة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3062B50D" w14:textId="5F7F9FEE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bookmarkStart w:id="1" w:name="_Hlk117181408"/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تعديل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151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العقوبات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لتوسيع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نطاق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جريمة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الاتجار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وفقا</w:t>
      </w:r>
      <w:r w:rsidR="00A7446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للتعريف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الوارد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3(ج)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بروتوكول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وقمع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ومعاقبة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الاتجار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بالأشخاص،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وبخاصة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النساء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المكمل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لاتفاقية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الأمم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المتحدة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لمكافحة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الجريمة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المنظمة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عبر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الوطنية،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ولتشمل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الضحايا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الذين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تتراوح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أعمارهم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16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و17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عاما</w:t>
      </w:r>
      <w:r w:rsidR="00A7446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>؛</w:t>
      </w:r>
    </w:p>
    <w:bookmarkEnd w:id="1"/>
    <w:p w14:paraId="55C878E1" w14:textId="249494D3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إجراءات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تحديد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هوية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ضحايا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الاتجار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بالأشخاص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وإحالتهم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المناسبة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تراعي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الأطفال؛</w:t>
      </w:r>
    </w:p>
    <w:p w14:paraId="06D242AF" w14:textId="19951561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lastRenderedPageBreak/>
        <w:tab/>
      </w:r>
      <w:r w:rsidR="00815689" w:rsidRPr="007A5EF7">
        <w:rPr>
          <w:b/>
          <w:rtl/>
        </w:rPr>
        <w:t>(ج)</w:t>
      </w:r>
      <w:r w:rsidRPr="007A5EF7">
        <w:rPr>
          <w:b/>
          <w:rtl/>
        </w:rPr>
        <w:tab/>
      </w:r>
      <w:r w:rsidR="00815689" w:rsidRPr="007A5EF7">
        <w:rPr>
          <w:b/>
          <w:bCs/>
          <w:rtl/>
        </w:rPr>
        <w:t>تدريب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السلطة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القضائية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الإجراءات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تركّز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الضحايا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وتلائم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الأطفال؛</w:t>
      </w:r>
      <w:r w:rsidR="00815689" w:rsidRPr="007A5EF7">
        <w:rPr>
          <w:bCs/>
          <w:rtl/>
        </w:rPr>
        <w:t xml:space="preserve"> </w:t>
      </w:r>
      <w:r w:rsidR="00815689" w:rsidRPr="007A5EF7">
        <w:rPr>
          <w:bCs/>
          <w:rtl/>
        </w:rPr>
        <w:t>و</w:t>
      </w:r>
      <w:r w:rsidR="00815689" w:rsidRPr="007A5EF7">
        <w:rPr>
          <w:b/>
          <w:bCs/>
          <w:rtl/>
        </w:rPr>
        <w:t>التحقيق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حالات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الاتجار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باعتماد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إجراءات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مشتركة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القطاعات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ومراعية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للأطفال؛</w:t>
      </w:r>
      <w:r w:rsidR="00815689" w:rsidRPr="007A5EF7">
        <w:rPr>
          <w:bCs/>
          <w:rtl/>
        </w:rPr>
        <w:t xml:space="preserve"> </w:t>
      </w:r>
      <w:r w:rsidR="00815689" w:rsidRPr="007A5EF7">
        <w:rPr>
          <w:b/>
          <w:bCs/>
          <w:rtl/>
        </w:rPr>
        <w:t>وتقديم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العدالة؛</w:t>
      </w:r>
    </w:p>
    <w:p w14:paraId="4B54D91D" w14:textId="6554D55F" w:rsidR="00815689" w:rsidRPr="007A5EF7" w:rsidRDefault="00C02F69" w:rsidP="00815689">
      <w:pPr>
        <w:pStyle w:val="SingleTxtGA"/>
        <w:rPr>
          <w:rFonts w:ascii="Times New Roman Bold" w:hAnsi="Times New Roman Bold"/>
          <w:b/>
          <w:bCs/>
          <w:spacing w:val="-3"/>
          <w:lang w:val="en-US" w:eastAsia="zh-TW" w:bidi="en-GB"/>
        </w:rPr>
      </w:pPr>
      <w:r w:rsidRPr="007A5EF7">
        <w:rPr>
          <w:rFonts w:ascii="Times New Roman Bold" w:hAnsi="Times New Roman Bold"/>
          <w:bCs/>
          <w:spacing w:val="-3"/>
          <w:rtl/>
        </w:rPr>
        <w:tab/>
      </w:r>
      <w:r w:rsidR="00815689" w:rsidRPr="007A5EF7">
        <w:rPr>
          <w:rFonts w:ascii="Times New Roman Bold" w:hAnsi="Times New Roman Bold"/>
          <w:b/>
          <w:spacing w:val="-3"/>
          <w:rtl/>
        </w:rPr>
        <w:t>(د)</w:t>
      </w:r>
      <w:r w:rsidR="00815689" w:rsidRPr="007A5EF7">
        <w:rPr>
          <w:rFonts w:ascii="Times New Roman Bold" w:hAnsi="Times New Roman Bold"/>
          <w:bCs/>
          <w:spacing w:val="-3"/>
          <w:rtl/>
        </w:rPr>
        <w:tab/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الاضطلاع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بأنشطة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لتوعية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الآباء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والأمهات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والمجتمع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المحلي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والأطفال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بمخاطر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 xml:space="preserve"> </w:t>
      </w:r>
      <w:r w:rsidR="00815689" w:rsidRPr="007A5EF7">
        <w:rPr>
          <w:rFonts w:ascii="Times New Roman Bold" w:hAnsi="Times New Roman Bold"/>
          <w:b/>
          <w:bCs/>
          <w:spacing w:val="-3"/>
          <w:rtl/>
        </w:rPr>
        <w:t>الاتجار؛</w:t>
      </w:r>
    </w:p>
    <w:p w14:paraId="111A0774" w14:textId="15D22FD6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إدارة</w:t>
      </w:r>
      <w:r w:rsidRPr="007A5EF7">
        <w:rPr>
          <w:rtl/>
        </w:rPr>
        <w:t xml:space="preserve"> </w:t>
      </w:r>
      <w:r w:rsidRPr="007A5EF7">
        <w:rPr>
          <w:rtl/>
        </w:rPr>
        <w:t>قضاء</w:t>
      </w:r>
      <w:r w:rsidRPr="007A5EF7">
        <w:rPr>
          <w:rtl/>
        </w:rPr>
        <w:t xml:space="preserve"> </w:t>
      </w:r>
      <w:r w:rsidRPr="007A5EF7">
        <w:rPr>
          <w:rtl/>
        </w:rPr>
        <w:t>الأطفال</w:t>
      </w:r>
    </w:p>
    <w:p w14:paraId="2E9C9F6B" w14:textId="176F93B7" w:rsidR="00815689" w:rsidRPr="00FC61CD" w:rsidRDefault="00815689" w:rsidP="00815689">
      <w:pPr>
        <w:pStyle w:val="SingleTxtGA"/>
        <w:rPr>
          <w:lang w:val="ar-SA" w:eastAsia="zh-TW" w:bidi="en-GB"/>
        </w:rPr>
      </w:pPr>
      <w:r w:rsidRPr="007A5EF7">
        <w:rPr>
          <w:rtl/>
        </w:rPr>
        <w:t>51</w:t>
      </w:r>
      <w:r w:rsidRPr="00FC61CD">
        <w:rPr>
          <w:rtl/>
        </w:rPr>
        <w:t>-</w:t>
      </w:r>
      <w:r w:rsidRPr="00FC61CD">
        <w:rPr>
          <w:rtl/>
        </w:rPr>
        <w:tab/>
        <w:t>ترحّب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بالتدابير</w:t>
      </w:r>
      <w:r w:rsidRPr="00FC61CD">
        <w:rPr>
          <w:rtl/>
        </w:rPr>
        <w:t xml:space="preserve"> </w:t>
      </w:r>
      <w:r w:rsidRPr="00FC61CD">
        <w:rPr>
          <w:rtl/>
        </w:rPr>
        <w:t>التي</w:t>
      </w:r>
      <w:r w:rsidRPr="00FC61CD">
        <w:rPr>
          <w:rtl/>
        </w:rPr>
        <w:t xml:space="preserve"> </w:t>
      </w:r>
      <w:r w:rsidRPr="00FC61CD">
        <w:rPr>
          <w:rtl/>
        </w:rPr>
        <w:t>اتخذتها</w:t>
      </w:r>
      <w:r w:rsidRPr="00FC61CD">
        <w:rPr>
          <w:rtl/>
        </w:rPr>
        <w:t xml:space="preserve"> </w:t>
      </w:r>
      <w:r w:rsidRPr="00FC61CD">
        <w:rPr>
          <w:rtl/>
        </w:rPr>
        <w:t>الدولة</w:t>
      </w:r>
      <w:r w:rsidRPr="00FC61CD">
        <w:rPr>
          <w:rtl/>
        </w:rPr>
        <w:t xml:space="preserve"> </w:t>
      </w:r>
      <w:r w:rsidRPr="00FC61CD">
        <w:rPr>
          <w:rtl/>
        </w:rPr>
        <w:t>الطرف</w:t>
      </w:r>
      <w:r w:rsidRPr="00FC61CD">
        <w:rPr>
          <w:rtl/>
        </w:rPr>
        <w:t xml:space="preserve"> </w:t>
      </w:r>
      <w:r w:rsidRPr="00FC61CD">
        <w:rPr>
          <w:rtl/>
        </w:rPr>
        <w:t>لإصلاح</w:t>
      </w:r>
      <w:r w:rsidRPr="00FC61CD">
        <w:rPr>
          <w:rtl/>
        </w:rPr>
        <w:t xml:space="preserve"> </w:t>
      </w:r>
      <w:r w:rsidRPr="00FC61CD">
        <w:rPr>
          <w:rtl/>
        </w:rPr>
        <w:t>نظامها</w:t>
      </w:r>
      <w:r w:rsidRPr="00FC61CD">
        <w:rPr>
          <w:rtl/>
        </w:rPr>
        <w:t xml:space="preserve"> </w:t>
      </w:r>
      <w:r w:rsidRPr="00FC61CD">
        <w:rPr>
          <w:rtl/>
        </w:rPr>
        <w:t>لقضاء</w:t>
      </w:r>
      <w:r w:rsidRPr="00FC61CD">
        <w:rPr>
          <w:rtl/>
        </w:rPr>
        <w:t xml:space="preserve"> </w:t>
      </w:r>
      <w:r w:rsidRPr="00FC61CD">
        <w:rPr>
          <w:rtl/>
        </w:rPr>
        <w:t>الأطفال،</w:t>
      </w:r>
      <w:r w:rsidRPr="00FC61CD">
        <w:rPr>
          <w:rtl/>
        </w:rPr>
        <w:t xml:space="preserve"> </w:t>
      </w:r>
      <w:r w:rsidRPr="00FC61CD">
        <w:rPr>
          <w:rtl/>
        </w:rPr>
        <w:t>بما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ذلك</w:t>
      </w:r>
      <w:r w:rsidRPr="00FC61CD">
        <w:rPr>
          <w:rtl/>
        </w:rPr>
        <w:t xml:space="preserve"> </w:t>
      </w:r>
      <w:r w:rsidRPr="00FC61CD">
        <w:rPr>
          <w:rtl/>
        </w:rPr>
        <w:t>إنشاء</w:t>
      </w:r>
      <w:r w:rsidRPr="00FC61CD">
        <w:rPr>
          <w:rtl/>
        </w:rPr>
        <w:t xml:space="preserve"> </w:t>
      </w:r>
      <w:r w:rsidRPr="00FC61CD">
        <w:rPr>
          <w:rtl/>
        </w:rPr>
        <w:t>محاكم</w:t>
      </w:r>
      <w:r w:rsidRPr="00FC61CD">
        <w:rPr>
          <w:rtl/>
        </w:rPr>
        <w:t xml:space="preserve"> </w:t>
      </w:r>
      <w:r w:rsidRPr="00FC61CD">
        <w:rPr>
          <w:rtl/>
        </w:rPr>
        <w:t>متخصصة</w:t>
      </w:r>
      <w:r w:rsidRPr="00FC61CD">
        <w:rPr>
          <w:rtl/>
        </w:rPr>
        <w:t xml:space="preserve"> </w:t>
      </w:r>
      <w:r w:rsidRPr="00FC61CD">
        <w:rPr>
          <w:rtl/>
        </w:rPr>
        <w:t>للأطفال،</w:t>
      </w:r>
      <w:r w:rsidRPr="00FC61CD">
        <w:rPr>
          <w:rtl/>
        </w:rPr>
        <w:t xml:space="preserve"> </w:t>
      </w:r>
      <w:r w:rsidRPr="00FC61CD">
        <w:rPr>
          <w:rtl/>
        </w:rPr>
        <w:t>تعرف</w:t>
      </w:r>
      <w:r w:rsidRPr="00FC61CD">
        <w:rPr>
          <w:rtl/>
        </w:rPr>
        <w:t xml:space="preserve"> </w:t>
      </w:r>
      <w:r w:rsidRPr="00FC61CD">
        <w:rPr>
          <w:rtl/>
        </w:rPr>
        <w:t>باسم</w:t>
      </w:r>
      <w:r w:rsidRPr="00FC61CD">
        <w:rPr>
          <w:rtl/>
        </w:rPr>
        <w:t xml:space="preserve"> </w:t>
      </w:r>
      <w:r w:rsidRPr="00FC61CD">
        <w:rPr>
          <w:rtl/>
        </w:rPr>
        <w:t>محاكم</w:t>
      </w:r>
      <w:r w:rsidRPr="00FC61CD">
        <w:rPr>
          <w:rtl/>
        </w:rPr>
        <w:t xml:space="preserve"> </w:t>
      </w:r>
      <w:r w:rsidRPr="00FC61CD">
        <w:rPr>
          <w:rtl/>
        </w:rPr>
        <w:t>الأسرة</w:t>
      </w:r>
      <w:r w:rsidRPr="00FC61CD">
        <w:rPr>
          <w:rtl/>
        </w:rPr>
        <w:t xml:space="preserve"> </w:t>
      </w:r>
      <w:r w:rsidRPr="00FC61CD">
        <w:rPr>
          <w:rtl/>
        </w:rPr>
        <w:t>والأحداث،</w:t>
      </w:r>
      <w:r w:rsidRPr="00FC61CD">
        <w:rPr>
          <w:rtl/>
        </w:rPr>
        <w:t xml:space="preserve"> </w:t>
      </w:r>
      <w:r w:rsidRPr="00FC61CD">
        <w:rPr>
          <w:rtl/>
        </w:rPr>
        <w:t>واتخاذ</w:t>
      </w:r>
      <w:r w:rsidRPr="00FC61CD">
        <w:rPr>
          <w:rtl/>
        </w:rPr>
        <w:t xml:space="preserve"> </w:t>
      </w:r>
      <w:r w:rsidRPr="00FC61CD">
        <w:rPr>
          <w:rtl/>
        </w:rPr>
        <w:t>تدابير</w:t>
      </w:r>
      <w:r w:rsidRPr="00FC61CD">
        <w:rPr>
          <w:rtl/>
        </w:rPr>
        <w:t xml:space="preserve"> </w:t>
      </w:r>
      <w:r w:rsidRPr="00FC61CD">
        <w:rPr>
          <w:rtl/>
        </w:rPr>
        <w:t>غير</w:t>
      </w:r>
      <w:r w:rsidRPr="00FC61CD">
        <w:rPr>
          <w:rtl/>
        </w:rPr>
        <w:t xml:space="preserve"> </w:t>
      </w:r>
      <w:r w:rsidRPr="00FC61CD">
        <w:rPr>
          <w:rtl/>
        </w:rPr>
        <w:t>قضائية،</w:t>
      </w:r>
      <w:r w:rsidRPr="00FC61CD">
        <w:rPr>
          <w:rtl/>
        </w:rPr>
        <w:t xml:space="preserve"> </w:t>
      </w:r>
      <w:r w:rsidRPr="00FC61CD">
        <w:rPr>
          <w:rtl/>
        </w:rPr>
        <w:t>وإجراءات</w:t>
      </w:r>
      <w:r w:rsidRPr="00FC61CD">
        <w:rPr>
          <w:rtl/>
        </w:rPr>
        <w:t xml:space="preserve"> </w:t>
      </w:r>
      <w:r w:rsidRPr="00FC61CD">
        <w:rPr>
          <w:rtl/>
        </w:rPr>
        <w:t>قضائية</w:t>
      </w:r>
      <w:r w:rsidRPr="00FC61CD">
        <w:rPr>
          <w:rtl/>
        </w:rPr>
        <w:t xml:space="preserve"> </w:t>
      </w:r>
      <w:r w:rsidRPr="00FC61CD">
        <w:rPr>
          <w:rtl/>
        </w:rPr>
        <w:t>ملائمة</w:t>
      </w:r>
      <w:r w:rsidRPr="00FC61CD">
        <w:rPr>
          <w:rtl/>
        </w:rPr>
        <w:t xml:space="preserve"> </w:t>
      </w:r>
      <w:r w:rsidRPr="00FC61CD">
        <w:rPr>
          <w:rtl/>
        </w:rPr>
        <w:t>للأطفال،</w:t>
      </w:r>
      <w:r w:rsidRPr="00FC61CD">
        <w:rPr>
          <w:rtl/>
        </w:rPr>
        <w:t xml:space="preserve"> </w:t>
      </w:r>
      <w:r w:rsidRPr="00FC61CD">
        <w:rPr>
          <w:rtl/>
        </w:rPr>
        <w:t>ومعايير</w:t>
      </w:r>
      <w:r w:rsidRPr="00FC61CD">
        <w:rPr>
          <w:rtl/>
        </w:rPr>
        <w:t xml:space="preserve"> </w:t>
      </w:r>
      <w:r w:rsidRPr="00FC61CD">
        <w:rPr>
          <w:rtl/>
        </w:rPr>
        <w:t>دنيا</w:t>
      </w:r>
      <w:r w:rsidRPr="00FC61CD">
        <w:rPr>
          <w:rtl/>
        </w:rPr>
        <w:t xml:space="preserve"> </w:t>
      </w:r>
      <w:r w:rsidRPr="00FC61CD">
        <w:rPr>
          <w:rtl/>
        </w:rPr>
        <w:t>لمعاملة</w:t>
      </w:r>
      <w:r w:rsidRPr="00FC61CD">
        <w:rPr>
          <w:rtl/>
        </w:rPr>
        <w:t xml:space="preserve"> </w:t>
      </w:r>
      <w:r w:rsidRPr="00FC61CD">
        <w:rPr>
          <w:rtl/>
        </w:rPr>
        <w:t>الأطفال</w:t>
      </w:r>
      <w:r w:rsidRPr="00FC61CD">
        <w:rPr>
          <w:rtl/>
        </w:rPr>
        <w:t xml:space="preserve"> </w:t>
      </w:r>
      <w:r w:rsidRPr="00FC61CD">
        <w:rPr>
          <w:rtl/>
        </w:rPr>
        <w:t>في</w:t>
      </w:r>
      <w:r w:rsidRPr="00FC61CD">
        <w:rPr>
          <w:rtl/>
        </w:rPr>
        <w:t xml:space="preserve"> </w:t>
      </w:r>
      <w:r w:rsidRPr="00FC61CD">
        <w:rPr>
          <w:rtl/>
        </w:rPr>
        <w:t>نظام</w:t>
      </w:r>
      <w:r w:rsidRPr="00FC61CD">
        <w:rPr>
          <w:rtl/>
        </w:rPr>
        <w:t xml:space="preserve"> </w:t>
      </w:r>
      <w:r w:rsidRPr="00FC61CD">
        <w:rPr>
          <w:rtl/>
        </w:rPr>
        <w:t>قضاء</w:t>
      </w:r>
      <w:r w:rsidRPr="00FC61CD">
        <w:rPr>
          <w:rtl/>
        </w:rPr>
        <w:t xml:space="preserve"> </w:t>
      </w:r>
      <w:r w:rsidRPr="00FC61CD">
        <w:rPr>
          <w:rtl/>
        </w:rPr>
        <w:t>الأطفال.</w:t>
      </w:r>
      <w:r w:rsidRPr="00FC61CD">
        <w:rPr>
          <w:rtl/>
        </w:rPr>
        <w:t xml:space="preserve"> </w:t>
      </w:r>
      <w:r w:rsidRPr="00FC61CD">
        <w:rPr>
          <w:rtl/>
        </w:rPr>
        <w:t>ومع</w:t>
      </w:r>
      <w:r w:rsidRPr="00FC61CD">
        <w:rPr>
          <w:rtl/>
        </w:rPr>
        <w:t xml:space="preserve"> </w:t>
      </w:r>
      <w:r w:rsidRPr="00FC61CD">
        <w:rPr>
          <w:rtl/>
        </w:rPr>
        <w:t>ذلك،</w:t>
      </w:r>
      <w:r w:rsidRPr="00FC61CD">
        <w:rPr>
          <w:rtl/>
        </w:rPr>
        <w:t xml:space="preserve"> </w:t>
      </w:r>
      <w:r w:rsidRPr="00FC61CD">
        <w:rPr>
          <w:rtl/>
        </w:rPr>
        <w:t>تعرب</w:t>
      </w:r>
      <w:r w:rsidRPr="00FC61CD">
        <w:rPr>
          <w:rtl/>
        </w:rPr>
        <w:t xml:space="preserve"> </w:t>
      </w:r>
      <w:r w:rsidRPr="00FC61CD">
        <w:rPr>
          <w:rtl/>
        </w:rPr>
        <w:t>اللجنة</w:t>
      </w:r>
      <w:r w:rsidRPr="00FC61CD">
        <w:rPr>
          <w:rtl/>
        </w:rPr>
        <w:t xml:space="preserve"> </w:t>
      </w:r>
      <w:r w:rsidRPr="00FC61CD">
        <w:rPr>
          <w:rtl/>
        </w:rPr>
        <w:t>عن</w:t>
      </w:r>
      <w:r w:rsidRPr="00FC61CD">
        <w:rPr>
          <w:rtl/>
        </w:rPr>
        <w:t xml:space="preserve"> </w:t>
      </w:r>
      <w:r w:rsidRPr="00FC61CD">
        <w:rPr>
          <w:rtl/>
        </w:rPr>
        <w:t>قلقها</w:t>
      </w:r>
      <w:r w:rsidRPr="00FC61CD">
        <w:rPr>
          <w:rtl/>
        </w:rPr>
        <w:t xml:space="preserve"> </w:t>
      </w:r>
      <w:r w:rsidRPr="00FC61CD">
        <w:rPr>
          <w:rtl/>
        </w:rPr>
        <w:t>إزاء</w:t>
      </w:r>
      <w:r w:rsidRPr="00FC61CD">
        <w:rPr>
          <w:rtl/>
        </w:rPr>
        <w:t xml:space="preserve"> </w:t>
      </w:r>
      <w:r w:rsidRPr="00FC61CD">
        <w:rPr>
          <w:rtl/>
        </w:rPr>
        <w:t>ما</w:t>
      </w:r>
      <w:r w:rsidRPr="00FC61CD">
        <w:rPr>
          <w:rtl/>
        </w:rPr>
        <w:t xml:space="preserve"> </w:t>
      </w:r>
      <w:r w:rsidRPr="00FC61CD">
        <w:rPr>
          <w:rtl/>
        </w:rPr>
        <w:t>يلي:</w:t>
      </w:r>
    </w:p>
    <w:p w14:paraId="499CA124" w14:textId="08EEECB6" w:rsidR="00815689" w:rsidRPr="00FC61CD" w:rsidRDefault="00C02F69" w:rsidP="00815689">
      <w:pPr>
        <w:pStyle w:val="SingleTxtGA"/>
        <w:rPr>
          <w:lang w:val="ar-SA" w:eastAsia="zh-TW" w:bidi="en-GB"/>
        </w:rPr>
      </w:pPr>
      <w:r w:rsidRPr="00FC61CD">
        <w:rPr>
          <w:rtl/>
        </w:rPr>
        <w:tab/>
      </w:r>
      <w:r w:rsidR="00815689" w:rsidRPr="00FC61CD">
        <w:rPr>
          <w:rtl/>
        </w:rPr>
        <w:t>(أ)</w:t>
      </w:r>
      <w:r w:rsidR="00815689" w:rsidRPr="00FC61CD">
        <w:rPr>
          <w:rtl/>
        </w:rPr>
        <w:tab/>
        <w:t>عدم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وجود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قضاة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متخصصين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وعدم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وجود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محاكم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مراعية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للطفل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في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المقاطعات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التي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لم</w:t>
      </w:r>
      <w:r w:rsidR="00A7446F">
        <w:rPr>
          <w:rFonts w:hint="cs"/>
          <w:rtl/>
        </w:rPr>
        <w:t> </w:t>
      </w:r>
      <w:r w:rsidR="00815689" w:rsidRPr="00FC61CD">
        <w:rPr>
          <w:rtl/>
        </w:rPr>
        <w:t>تنشئ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بعد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محاكم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للأسرة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والأحداث؛</w:t>
      </w:r>
      <w:r w:rsidR="00815689" w:rsidRPr="00FC61CD">
        <w:rPr>
          <w:rtl/>
        </w:rPr>
        <w:t xml:space="preserve"> </w:t>
      </w:r>
    </w:p>
    <w:p w14:paraId="18DEB0AE" w14:textId="5523E8DF" w:rsidR="00815689" w:rsidRPr="00FC61CD" w:rsidRDefault="00C02F69" w:rsidP="00815689">
      <w:pPr>
        <w:pStyle w:val="SingleTxtGA"/>
        <w:rPr>
          <w:lang w:val="ar-SA" w:eastAsia="zh-TW" w:bidi="en-GB"/>
        </w:rPr>
      </w:pPr>
      <w:r w:rsidRPr="00FC61CD">
        <w:rPr>
          <w:rtl/>
        </w:rPr>
        <w:tab/>
      </w:r>
      <w:r w:rsidR="00815689" w:rsidRPr="00FC61CD">
        <w:rPr>
          <w:rtl/>
        </w:rPr>
        <w:t>(ب)</w:t>
      </w:r>
      <w:r w:rsidR="00815689" w:rsidRPr="00FC61CD">
        <w:rPr>
          <w:rtl/>
        </w:rPr>
        <w:tab/>
        <w:t>محدودية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استخدام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التدابير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غير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القضائية،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بما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يشمل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التحويل؛</w:t>
      </w:r>
      <w:r w:rsidR="00815689" w:rsidRPr="00FC61CD">
        <w:rPr>
          <w:rtl/>
        </w:rPr>
        <w:t xml:space="preserve"> </w:t>
      </w:r>
    </w:p>
    <w:p w14:paraId="322CCB71" w14:textId="5DA99FCE" w:rsidR="00815689" w:rsidRPr="00FC61CD" w:rsidRDefault="00C02F69" w:rsidP="00815689">
      <w:pPr>
        <w:pStyle w:val="SingleTxtGA"/>
        <w:rPr>
          <w:lang w:val="ar-SA" w:eastAsia="zh-TW" w:bidi="en-GB"/>
        </w:rPr>
      </w:pPr>
      <w:r w:rsidRPr="00FC61CD">
        <w:rPr>
          <w:rtl/>
        </w:rPr>
        <w:tab/>
      </w:r>
      <w:r w:rsidR="00815689" w:rsidRPr="00FC61CD">
        <w:rPr>
          <w:rtl/>
        </w:rPr>
        <w:t>(ج)</w:t>
      </w:r>
      <w:r w:rsidR="00815689" w:rsidRPr="00FC61CD">
        <w:rPr>
          <w:rtl/>
        </w:rPr>
        <w:tab/>
        <w:t>محدودية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فرص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حصول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الأطفال،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في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نظام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القضاء،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على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خدمات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الدعم،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بما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في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ذلك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إعادة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الإدماج</w:t>
      </w:r>
      <w:r w:rsidR="00815689" w:rsidRPr="00FC61CD">
        <w:rPr>
          <w:rtl/>
        </w:rPr>
        <w:t xml:space="preserve"> </w:t>
      </w:r>
      <w:r w:rsidR="00815689" w:rsidRPr="00FC61CD">
        <w:rPr>
          <w:rtl/>
        </w:rPr>
        <w:t>الاجتماعي.</w:t>
      </w:r>
    </w:p>
    <w:p w14:paraId="7B858BC8" w14:textId="6CF9165B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52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واللجنة،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تعليقها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رقم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24(201</w:t>
      </w:r>
      <w:r w:rsidR="00AD0F15" w:rsidRPr="007A5EF7">
        <w:rPr>
          <w:b/>
          <w:bCs/>
          <w:rtl/>
        </w:rPr>
        <w:t>9)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نظام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قضاء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تحث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توائم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نظامها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لقضاء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مواءمةً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تامةً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أحكام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وتحثها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أيضاً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4D5080C6" w14:textId="69186758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النظر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واعتماد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شامل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لقضاء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يوفر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إطارا</w:t>
      </w:r>
      <w:r w:rsidR="00AE765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قانونيا</w:t>
      </w:r>
      <w:r w:rsidR="00AE765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لنظام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قضاء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فيها؛</w:t>
      </w:r>
    </w:p>
    <w:p w14:paraId="2469155B" w14:textId="612DBC60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التعجيل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بإنشاء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محاكم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للأسرة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والأحداث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المقاطعات،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والقيام،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ريثما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يتحقق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بتعيين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قضاة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ومدعين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عامين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متخصصين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وتزويدهم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بتدريب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خاص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المحاكم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إجراءات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المحاكم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الملائمة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للأطفال؛</w:t>
      </w:r>
    </w:p>
    <w:p w14:paraId="102B9FA8" w14:textId="68419939" w:rsidR="00AD0F15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/>
          <w:rtl/>
        </w:rPr>
        <w:tab/>
      </w:r>
      <w:r w:rsidR="00815689" w:rsidRPr="007A5EF7">
        <w:rPr>
          <w:b/>
          <w:bCs/>
          <w:rtl/>
        </w:rPr>
        <w:t>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بنشاط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غير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القضائية،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واعتماد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غير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احتجازية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حيثما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أمكن،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نحو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هو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منصوص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عليه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العقوبات،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بطرق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تدريب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القضاة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والمدعين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العامين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وضباط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الشرطة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وغيرهم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المهنيين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بشأن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وحقوق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الطفل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والاتفاقية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وتعليق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اللجنة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رقم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24(2019</w:t>
      </w:r>
      <w:r w:rsidR="00AD0F15" w:rsidRPr="007A5EF7">
        <w:rPr>
          <w:b/>
          <w:bCs/>
          <w:rtl/>
        </w:rPr>
        <w:t>)؛</w:t>
      </w:r>
    </w:p>
    <w:p w14:paraId="35BD8ECF" w14:textId="7498A7B3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(د)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تجنّب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اعتماد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نظام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الاحتجاز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السابق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للمحاكمة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وتحديد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مدته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طريق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مثول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الموقوفين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ومسلوبي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أمام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سلطة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مختصة،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وجه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السرعة،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للنظر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مشروعية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سلبهم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استمراره،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إجراء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مراجعة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قضائية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منتظمة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للاحتجاز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السابق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للمحاكمة؛</w:t>
      </w:r>
    </w:p>
    <w:p w14:paraId="441C6AB3" w14:textId="127CD207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(هـ)</w:t>
      </w:r>
      <w:r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تطبيق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العقوبات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تطبيقا</w:t>
      </w:r>
      <w:r w:rsidR="00AE765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فعالا</w:t>
      </w:r>
      <w:r w:rsidR="00AE765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عدم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اللجوء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إجراء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سلب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الحرية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إلاّ</w:t>
      </w:r>
      <w:r w:rsidR="00AE765F" w:rsidRPr="007A5EF7">
        <w:rPr>
          <w:rFonts w:hint="cs"/>
          <w:b/>
          <w:bCs/>
          <w:rtl/>
        </w:rPr>
        <w:t> </w:t>
      </w:r>
      <w:r w:rsidR="00815689" w:rsidRPr="007A5EF7">
        <w:rPr>
          <w:b/>
          <w:bCs/>
          <w:rtl/>
        </w:rPr>
        <w:t>كملاذ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أخير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ولأقصر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زمنية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ممكنة،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ومراجعته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بانتظام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بغرض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إلغائه؛</w:t>
      </w:r>
    </w:p>
    <w:p w14:paraId="11362428" w14:textId="1C96D09D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(و)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فصل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المحتجزين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البالغين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الحالات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يمكن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تفادي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الاحتجاز،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امتثال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ظروف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الاحتجاز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للمعايير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الدولية،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ولاسيما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يتعلق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بالحصول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الأغذية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والتعليم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الصحية؛</w:t>
      </w:r>
    </w:p>
    <w:p w14:paraId="6515BED0" w14:textId="60CDE6D5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lastRenderedPageBreak/>
        <w:tab/>
      </w:r>
      <w:r w:rsidR="00815689" w:rsidRPr="007A5EF7">
        <w:rPr>
          <w:b/>
          <w:rtl/>
        </w:rPr>
        <w:t>(ز)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تعزيز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الرامية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توفير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المشورة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النفسية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المجتمعية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لإعادة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الإدماج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الاجتماعي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نظام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القضاء،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مثل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أخصائيين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اجتماعيين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مدربين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لهؤلاء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لدعم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إعادة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تأهيلهم،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بالتعاون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الوكالات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والمنظمات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الصلة.</w:t>
      </w:r>
    </w:p>
    <w:p w14:paraId="0E4618D1" w14:textId="182F5A21" w:rsidR="00815689" w:rsidRPr="007A5EF7" w:rsidRDefault="00C02F69" w:rsidP="00C02F69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كاف-</w:t>
      </w:r>
      <w:r w:rsidR="00815689" w:rsidRPr="007A5EF7">
        <w:rPr>
          <w:rtl/>
        </w:rPr>
        <w:tab/>
        <w:t>متابعة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الملاحظات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الختامية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والتوصيات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السابقة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للجنة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بشأن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تنفيذ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البروتوكولات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الاختيارية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للاتفاقية</w:t>
      </w:r>
    </w:p>
    <w:p w14:paraId="3232C8F1" w14:textId="560F6B87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البروتوكول</w:t>
      </w:r>
      <w:r w:rsidRPr="007A5EF7">
        <w:rPr>
          <w:rtl/>
        </w:rPr>
        <w:t xml:space="preserve"> </w:t>
      </w:r>
      <w:r w:rsidRPr="007A5EF7">
        <w:rPr>
          <w:rtl/>
        </w:rPr>
        <w:t>الاختياري</w:t>
      </w:r>
      <w:r w:rsidRPr="007A5EF7">
        <w:rPr>
          <w:rtl/>
        </w:rPr>
        <w:t xml:space="preserve"> </w:t>
      </w:r>
      <w:r w:rsidRPr="007A5EF7">
        <w:rPr>
          <w:rtl/>
        </w:rPr>
        <w:t>بشأن</w:t>
      </w:r>
      <w:r w:rsidRPr="007A5EF7">
        <w:rPr>
          <w:rtl/>
        </w:rPr>
        <w:t xml:space="preserve"> </w:t>
      </w:r>
      <w:r w:rsidRPr="007A5EF7">
        <w:rPr>
          <w:rtl/>
        </w:rPr>
        <w:t>بيع</w:t>
      </w:r>
      <w:r w:rsidRPr="007A5EF7">
        <w:rPr>
          <w:rtl/>
        </w:rPr>
        <w:t xml:space="preserve"> </w:t>
      </w:r>
      <w:r w:rsidRPr="007A5EF7">
        <w:rPr>
          <w:rtl/>
        </w:rPr>
        <w:t>الأطفال</w:t>
      </w:r>
      <w:r w:rsidRPr="007A5EF7">
        <w:rPr>
          <w:rtl/>
        </w:rPr>
        <w:t xml:space="preserve"> </w:t>
      </w:r>
      <w:r w:rsidR="00AE765F" w:rsidRPr="007A5EF7">
        <w:rPr>
          <w:rFonts w:hint="cs"/>
          <w:rtl/>
        </w:rPr>
        <w:t>واستغلال</w:t>
      </w:r>
      <w:r w:rsidRPr="007A5EF7">
        <w:rPr>
          <w:rtl/>
        </w:rPr>
        <w:t xml:space="preserve"> </w:t>
      </w:r>
      <w:r w:rsidRPr="007A5EF7">
        <w:rPr>
          <w:rtl/>
        </w:rPr>
        <w:t>الاطفال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البغاء</w:t>
      </w:r>
      <w:r w:rsidRPr="007A5EF7">
        <w:rPr>
          <w:rtl/>
        </w:rPr>
        <w:t xml:space="preserve"> </w:t>
      </w:r>
      <w:r w:rsidRPr="007A5EF7">
        <w:rPr>
          <w:rtl/>
        </w:rPr>
        <w:t>وفي</w:t>
      </w:r>
      <w:r w:rsidRPr="007A5EF7">
        <w:rPr>
          <w:rtl/>
        </w:rPr>
        <w:t xml:space="preserve"> </w:t>
      </w:r>
      <w:r w:rsidRPr="007A5EF7">
        <w:rPr>
          <w:rtl/>
        </w:rPr>
        <w:t>المواد</w:t>
      </w:r>
      <w:r w:rsidRPr="007A5EF7">
        <w:rPr>
          <w:rtl/>
        </w:rPr>
        <w:t xml:space="preserve"> </w:t>
      </w:r>
      <w:r w:rsidRPr="007A5EF7">
        <w:rPr>
          <w:rtl/>
        </w:rPr>
        <w:t>الاباحية</w:t>
      </w:r>
    </w:p>
    <w:p w14:paraId="6153962C" w14:textId="256A7AC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53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إذ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مبادئها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التوجيهية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لعام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2019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البروتوكول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11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فإنها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تُذكِّر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السابقة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12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5EB500E8" w14:textId="6CE3E34A" w:rsidR="00815689" w:rsidRPr="007A5EF7" w:rsidRDefault="00C02F6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(أ)</w:t>
      </w:r>
      <w:r w:rsidRPr="007A5EF7">
        <w:rPr>
          <w:bCs/>
          <w:rtl/>
        </w:rPr>
        <w:tab/>
      </w:r>
      <w:r w:rsidR="00815689" w:rsidRPr="007A5EF7">
        <w:rPr>
          <w:b/>
          <w:bCs/>
          <w:rtl/>
        </w:rPr>
        <w:t>تعديل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قانون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العقوبات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لمواءمته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المادتين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2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و3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البروتوكول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الاختياري،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ولاسيما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يتعلق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يلي: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’1‘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تعريف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أشكال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لأغراض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الاستغلال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القسري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ونقل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الأعضاء،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وتجريمها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صراحة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بوصفها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جريمة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تختلف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جريمة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الاتجار؛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D900BF" w:rsidRPr="007A5EF7">
        <w:rPr>
          <w:b/>
          <w:bCs/>
          <w:rtl/>
        </w:rPr>
        <w:t>’</w:t>
      </w:r>
      <w:r w:rsidR="00815689" w:rsidRPr="007A5EF7">
        <w:rPr>
          <w:b/>
          <w:bCs/>
          <w:rtl/>
        </w:rPr>
        <w:t>2</w:t>
      </w:r>
      <w:r w:rsidR="00D900BF" w:rsidRPr="007A5EF7">
        <w:rPr>
          <w:rFonts w:hint="cs"/>
          <w:b/>
          <w:bCs/>
          <w:rtl/>
        </w:rPr>
        <w:t>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تجريم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أفعال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إنتاج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مواد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الاعتداء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ونشرها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وعرضها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وبيعها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وحيازتها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تجريما</w:t>
      </w:r>
      <w:r w:rsidR="00D900B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صريحا</w:t>
      </w:r>
      <w:r w:rsidR="00D900B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>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D900BF" w:rsidRPr="007A5EF7">
        <w:rPr>
          <w:b/>
          <w:bCs/>
          <w:rtl/>
        </w:rPr>
        <w:t>’</w:t>
      </w:r>
      <w:r w:rsidR="00815689" w:rsidRPr="007A5EF7">
        <w:rPr>
          <w:b/>
          <w:bCs/>
          <w:rtl/>
        </w:rPr>
        <w:t>3</w:t>
      </w:r>
      <w:r w:rsidR="00D900BF" w:rsidRPr="007A5EF7">
        <w:rPr>
          <w:rFonts w:hint="cs"/>
          <w:b/>
          <w:bCs/>
          <w:rtl/>
        </w:rPr>
        <w:t>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تعريف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الاستغلال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البغاء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تعريفا</w:t>
      </w:r>
      <w:r w:rsidR="00D900B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واضحا</w:t>
      </w:r>
      <w:r w:rsidR="00D900BF" w:rsidRPr="007A5EF7">
        <w:rPr>
          <w:rFonts w:hint="cs"/>
          <w:b/>
          <w:bCs/>
          <w:rtl/>
        </w:rPr>
        <w:t>ً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ليشمل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الأنشطة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الجنسية،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اللمس؛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D900BF" w:rsidRPr="007A5EF7">
        <w:rPr>
          <w:b/>
          <w:bCs/>
          <w:rtl/>
        </w:rPr>
        <w:t>’</w:t>
      </w:r>
      <w:r w:rsidR="00815689" w:rsidRPr="007A5EF7">
        <w:rPr>
          <w:b/>
          <w:bCs/>
          <w:rtl/>
        </w:rPr>
        <w:t>4</w:t>
      </w:r>
      <w:r w:rsidR="00D900BF" w:rsidRPr="007A5EF7">
        <w:rPr>
          <w:rFonts w:hint="cs"/>
          <w:b/>
          <w:bCs/>
          <w:rtl/>
        </w:rPr>
        <w:t>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انطباق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التشريع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الجرائم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المرتكبة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الذين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تتراوح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أعمارهم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16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و17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سنة؛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و’5‘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المعاقبة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الجرائم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المنصوص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عليها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البروتوكول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الاختياري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بعقوبات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كافية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تتناسب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جسامة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الجرائم؛</w:t>
      </w:r>
    </w:p>
    <w:p w14:paraId="60F0A5D6" w14:textId="2B2BD94C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معاملة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ضحايا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الاستغلال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ومواد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الاعتداء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والبغاء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كضحايا،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وحصولهم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الحماية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الكافية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بموجب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القانون،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ووصولهم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سبل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الانتصاف؛</w:t>
      </w:r>
    </w:p>
    <w:p w14:paraId="0B16EF9E" w14:textId="4C3BF5FA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اعتماد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خطة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عمل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وطنية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لمكافحة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الجرائم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المنصوص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عليها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البروتوكول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الاختياري،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بما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ذلك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الاستغلال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السفر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والسياحة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البغاء؛</w:t>
      </w:r>
    </w:p>
    <w:p w14:paraId="09F330F5" w14:textId="29B11D52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(د)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اتخاذ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التدابير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اللازمة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لمنع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أفعال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استغلال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شبكة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الإنترنت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قطاع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السياحة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والسفر،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ومقاضاة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مرتكبيها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والقضاء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عليها،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بطرق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منها:</w:t>
      </w:r>
      <w:r w:rsidR="00815689" w:rsidRPr="007A5EF7">
        <w:rPr>
          <w:b/>
          <w:bCs/>
          <w:rtl/>
        </w:rPr>
        <w:t xml:space="preserve"> </w:t>
      </w:r>
      <w:r w:rsidR="00B1606F" w:rsidRPr="007A5EF7">
        <w:rPr>
          <w:b/>
          <w:bCs/>
          <w:rtl/>
        </w:rPr>
        <w:t>’</w:t>
      </w:r>
      <w:r w:rsidR="00815689" w:rsidRPr="007A5EF7">
        <w:rPr>
          <w:b/>
          <w:bCs/>
          <w:rtl/>
        </w:rPr>
        <w:t>1‘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وضع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مدونة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قواعد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سلوك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بالتعاون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قطاع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السياحة؛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B1606F" w:rsidRPr="007A5EF7">
        <w:rPr>
          <w:b/>
          <w:bCs/>
          <w:rtl/>
        </w:rPr>
        <w:t>’</w:t>
      </w:r>
      <w:r w:rsidR="00815689" w:rsidRPr="007A5EF7">
        <w:rPr>
          <w:b/>
          <w:bCs/>
          <w:rtl/>
        </w:rPr>
        <w:t>2‘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القيام،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بالتعاون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قطاع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السياحة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وشركات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تكنولوجيا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المعلومات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والاتصالات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والجمهور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عموماً،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بحملات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توعية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أجل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الوقاية؛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</w:t>
      </w:r>
      <w:r w:rsidR="00B1606F" w:rsidRPr="007A5EF7">
        <w:rPr>
          <w:b/>
          <w:bCs/>
          <w:rtl/>
        </w:rPr>
        <w:t>’</w:t>
      </w:r>
      <w:r w:rsidR="00815689" w:rsidRPr="007A5EF7">
        <w:rPr>
          <w:b/>
          <w:bCs/>
          <w:rtl/>
        </w:rPr>
        <w:t>3‘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ضمان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مراقبة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مقدمي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خدمات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الإنترنت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لمواد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الاعتداء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الجنسي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شبكة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الإنترنت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وحظرها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وإزالتها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والإبلاغ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وجه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السرعة؛</w:t>
      </w:r>
    </w:p>
    <w:p w14:paraId="51A9CF17" w14:textId="5CE5C1B7" w:rsidR="00815689" w:rsidRPr="007A5EF7" w:rsidRDefault="00C02F6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bCs/>
          <w:rtl/>
        </w:rPr>
        <w:tab/>
      </w:r>
      <w:r w:rsidR="00815689" w:rsidRPr="007A5EF7">
        <w:rPr>
          <w:b/>
          <w:rtl/>
        </w:rPr>
        <w:t>(هـ)</w:t>
      </w:r>
      <w:r w:rsidR="00815689" w:rsidRPr="007A5EF7">
        <w:rPr>
          <w:bCs/>
          <w:rtl/>
        </w:rPr>
        <w:tab/>
      </w:r>
      <w:r w:rsidR="00815689" w:rsidRPr="007A5EF7">
        <w:rPr>
          <w:b/>
          <w:bCs/>
          <w:rtl/>
        </w:rPr>
        <w:t>فرض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الولاية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القضائية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خارج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الحدود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الإقليمية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جميع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الجرائم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المنصوص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عليها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البروتوكول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الاختياري.</w:t>
      </w:r>
    </w:p>
    <w:p w14:paraId="7A7A8602" w14:textId="03A90FFF" w:rsidR="00815689" w:rsidRPr="007A5EF7" w:rsidRDefault="00815689" w:rsidP="00C02F69">
      <w:pPr>
        <w:pStyle w:val="H23GA"/>
        <w:rPr>
          <w:lang w:val="ar-SA" w:eastAsia="zh-TW" w:bidi="en-GB"/>
        </w:rPr>
      </w:pPr>
      <w:r w:rsidRPr="007A5EF7">
        <w:rPr>
          <w:rtl/>
        </w:rPr>
        <w:tab/>
      </w:r>
      <w:r w:rsidRPr="007A5EF7">
        <w:rPr>
          <w:rtl/>
        </w:rPr>
        <w:tab/>
        <w:t>البروتوكول</w:t>
      </w:r>
      <w:r w:rsidRPr="007A5EF7">
        <w:rPr>
          <w:rtl/>
        </w:rPr>
        <w:t xml:space="preserve"> </w:t>
      </w:r>
      <w:r w:rsidRPr="007A5EF7">
        <w:rPr>
          <w:rtl/>
        </w:rPr>
        <w:t>الاختياري</w:t>
      </w:r>
      <w:r w:rsidRPr="007A5EF7">
        <w:rPr>
          <w:rtl/>
        </w:rPr>
        <w:t xml:space="preserve"> </w:t>
      </w:r>
      <w:r w:rsidRPr="007A5EF7">
        <w:rPr>
          <w:rtl/>
        </w:rPr>
        <w:t>بشأن</w:t>
      </w:r>
      <w:r w:rsidRPr="007A5EF7">
        <w:rPr>
          <w:rtl/>
        </w:rPr>
        <w:t xml:space="preserve"> </w:t>
      </w:r>
      <w:r w:rsidRPr="007A5EF7">
        <w:rPr>
          <w:rtl/>
        </w:rPr>
        <w:t>اشتراك</w:t>
      </w:r>
      <w:r w:rsidRPr="007A5EF7">
        <w:rPr>
          <w:rtl/>
        </w:rPr>
        <w:t xml:space="preserve"> </w:t>
      </w:r>
      <w:r w:rsidRPr="007A5EF7">
        <w:rPr>
          <w:rtl/>
        </w:rPr>
        <w:t>الأطفال</w:t>
      </w:r>
      <w:r w:rsidRPr="007A5EF7">
        <w:rPr>
          <w:rtl/>
        </w:rPr>
        <w:t xml:space="preserve"> </w:t>
      </w:r>
      <w:r w:rsidRPr="007A5EF7">
        <w:rPr>
          <w:rtl/>
        </w:rPr>
        <w:t>في</w:t>
      </w:r>
      <w:r w:rsidRPr="007A5EF7">
        <w:rPr>
          <w:rtl/>
        </w:rPr>
        <w:t xml:space="preserve"> </w:t>
      </w:r>
      <w:r w:rsidRPr="007A5EF7">
        <w:rPr>
          <w:rtl/>
        </w:rPr>
        <w:t>المنازعات</w:t>
      </w:r>
      <w:r w:rsidRPr="007A5EF7">
        <w:rPr>
          <w:rtl/>
        </w:rPr>
        <w:t xml:space="preserve"> </w:t>
      </w:r>
      <w:r w:rsidRPr="007A5EF7">
        <w:rPr>
          <w:rtl/>
        </w:rPr>
        <w:t>المسلحة</w:t>
      </w:r>
    </w:p>
    <w:p w14:paraId="49740711" w14:textId="7E1B6EFD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54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تلاحظ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تجنيد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النزاعات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المسلحة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محظور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بموجب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قانون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الخدمة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العسكرية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(2015</w:t>
      </w:r>
      <w:r w:rsidR="00AD0F15" w:rsidRPr="007A5EF7">
        <w:rPr>
          <w:b/>
          <w:bCs/>
          <w:rtl/>
        </w:rPr>
        <w:t>)،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لكنها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تشعر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بالقلق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إزاء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إعلان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بشأن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البروتوكول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lastRenderedPageBreak/>
        <w:t>بمشاركة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العدائية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إذا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"كانت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هناك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حاجة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ملحة".</w:t>
      </w:r>
      <w:r w:rsidRPr="007A5EF7">
        <w:rPr>
          <w:bCs/>
          <w:rtl/>
        </w:rPr>
        <w:t xml:space="preserve"> </w:t>
      </w:r>
      <w:r w:rsidRPr="007A5EF7">
        <w:rPr>
          <w:bCs/>
          <w:rtl/>
        </w:rPr>
        <w:t>وإذ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تُشير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اللجنةُ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توصياتها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السابقة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13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الدولةَ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يلي:</w:t>
      </w:r>
    </w:p>
    <w:p w14:paraId="033FF943" w14:textId="5966EDF9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tab/>
      </w:r>
      <w:r w:rsidR="00815689" w:rsidRPr="007A5EF7">
        <w:rPr>
          <w:b/>
          <w:rtl/>
        </w:rPr>
        <w:t>(أ)</w:t>
      </w:r>
      <w:r w:rsidRPr="007A5EF7">
        <w:rPr>
          <w:b/>
          <w:rtl/>
        </w:rPr>
        <w:tab/>
      </w:r>
      <w:r w:rsidR="00815689" w:rsidRPr="007A5EF7">
        <w:rPr>
          <w:b/>
          <w:bCs/>
          <w:rtl/>
        </w:rPr>
        <w:t>مراجعة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إعلانها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بشأن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البروتوكول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الاختياري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أجل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حظر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مشاركة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الأعمال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العدائية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حتى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الحالات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الاستثنائية؛</w:t>
      </w:r>
    </w:p>
    <w:p w14:paraId="484A29E6" w14:textId="73A2EAA7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tab/>
      </w:r>
      <w:r w:rsidR="00815689" w:rsidRPr="007A5EF7">
        <w:rPr>
          <w:b/>
          <w:rtl/>
        </w:rPr>
        <w:t>(ب)</w:t>
      </w:r>
      <w:r w:rsidR="00815689" w:rsidRPr="007A5EF7">
        <w:rPr>
          <w:b/>
          <w:rtl/>
        </w:rPr>
        <w:tab/>
      </w:r>
      <w:r w:rsidR="00815689" w:rsidRPr="007A5EF7">
        <w:rPr>
          <w:b/>
          <w:bCs/>
          <w:rtl/>
        </w:rPr>
        <w:t>إنشاء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آلية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للتعرف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المبكر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على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اللاجئين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وملتمسي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اللجوء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والمهاجرين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الذين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يشتبه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تجنيدهم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أو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استخدامهم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الأعمال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العدائية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الخارج؛</w:t>
      </w:r>
    </w:p>
    <w:p w14:paraId="60363CFD" w14:textId="4C10FFF4" w:rsidR="00815689" w:rsidRPr="007A5EF7" w:rsidRDefault="00C02F6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b/>
          <w:rtl/>
        </w:rPr>
        <w:tab/>
      </w:r>
      <w:r w:rsidR="00815689" w:rsidRPr="007A5EF7">
        <w:rPr>
          <w:b/>
          <w:rtl/>
        </w:rPr>
        <w:t>(ج)</w:t>
      </w:r>
      <w:r w:rsidR="00815689" w:rsidRPr="007A5EF7">
        <w:rPr>
          <w:b/>
          <w:rtl/>
        </w:rPr>
        <w:tab/>
      </w:r>
      <w:r w:rsidR="00815689" w:rsidRPr="007A5EF7">
        <w:rPr>
          <w:b/>
          <w:bCs/>
          <w:rtl/>
        </w:rPr>
        <w:t>تقديم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المساعدة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إلى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الأطفال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ضحايا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انتهاكات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البروتوكول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الاختياري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من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أجل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تعافيهم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البدني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والنفسي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التام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وإعادة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إدماجهم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في</w:t>
      </w:r>
      <w:r w:rsidR="00815689" w:rsidRPr="007A5EF7">
        <w:rPr>
          <w:b/>
          <w:bCs/>
          <w:rtl/>
        </w:rPr>
        <w:t xml:space="preserve"> </w:t>
      </w:r>
      <w:r w:rsidR="00815689" w:rsidRPr="007A5EF7">
        <w:rPr>
          <w:b/>
          <w:bCs/>
          <w:rtl/>
        </w:rPr>
        <w:t>المجتمع.</w:t>
      </w:r>
    </w:p>
    <w:p w14:paraId="1BCE9DFD" w14:textId="2C6F6382" w:rsidR="00815689" w:rsidRPr="007A5EF7" w:rsidRDefault="00C02F69" w:rsidP="00C02F69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لام-</w:t>
      </w:r>
      <w:r w:rsidR="00815689" w:rsidRPr="007A5EF7">
        <w:rPr>
          <w:rtl/>
        </w:rPr>
        <w:tab/>
        <w:t>التصديق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على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البروتوكول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الاختياري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المتعلّق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بإجراء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تقديم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البلاغات</w:t>
      </w:r>
    </w:p>
    <w:p w14:paraId="608FB1D9" w14:textId="3AB13290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55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بالانضمام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البروتوكول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المتعلّق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بإجراء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البلاغات،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بغية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المضيّ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الطفل.</w:t>
      </w:r>
    </w:p>
    <w:p w14:paraId="03A6C1DB" w14:textId="3ACD89D4" w:rsidR="00815689" w:rsidRPr="007A5EF7" w:rsidRDefault="00C02F69" w:rsidP="00C02F69">
      <w:pPr>
        <w:pStyle w:val="H1GA"/>
        <w:rPr>
          <w:lang w:val="ar-SA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ميم-</w:t>
      </w:r>
      <w:r w:rsidR="00815689" w:rsidRPr="007A5EF7">
        <w:rPr>
          <w:rtl/>
        </w:rPr>
        <w:tab/>
        <w:t>التصديق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على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الصكوك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الدولية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لحقوق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الإنسان</w:t>
      </w:r>
    </w:p>
    <w:p w14:paraId="2F6790E1" w14:textId="46455004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56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بهدف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زيادة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الطفل،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بالنظر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التصديق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الأشخاص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الاختفاء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القسري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والاتفاقية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لحماية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العمال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المهاجرين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وأفراد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أسرهم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والبروتوكول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الاختياري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الثاني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الملحق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بالعهد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الخاص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والسياسية،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الهادف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إلغاء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عقوبة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الإعدام</w:t>
      </w:r>
      <w:r w:rsidRPr="007A5EF7">
        <w:rPr>
          <w:bCs/>
          <w:rtl/>
        </w:rPr>
        <w:t>.</w:t>
      </w:r>
    </w:p>
    <w:p w14:paraId="332DC28F" w14:textId="63815F88" w:rsidR="00815689" w:rsidRPr="007A5EF7" w:rsidRDefault="004D3571" w:rsidP="004D3571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نون-</w:t>
      </w:r>
      <w:r w:rsidR="00815689" w:rsidRPr="007A5EF7">
        <w:rPr>
          <w:rtl/>
        </w:rPr>
        <w:tab/>
        <w:t>التعاون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مع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الهيئات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الإقليمية</w:t>
      </w:r>
    </w:p>
    <w:p w14:paraId="7D8DB1FA" w14:textId="67088CBF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57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بالتعاون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جهات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بتعزيز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المرأة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والطفل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وحمايتها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التابعة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لرابطة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أمم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جنوب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شرق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آسيا.</w:t>
      </w:r>
    </w:p>
    <w:p w14:paraId="3FF1AF58" w14:textId="6A6A7F81" w:rsidR="00815689" w:rsidRPr="007A5EF7" w:rsidRDefault="004D3571" w:rsidP="004D3571">
      <w:pPr>
        <w:pStyle w:val="HChGA"/>
        <w:rPr>
          <w:lang w:val="en-US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رابعا</w:t>
      </w:r>
      <w:r w:rsidRPr="007A5EF7">
        <w:rPr>
          <w:rFonts w:hint="cs"/>
          <w:rtl/>
        </w:rPr>
        <w:t>ً</w:t>
      </w:r>
      <w:r w:rsidR="00815689" w:rsidRPr="007A5EF7">
        <w:rPr>
          <w:rtl/>
        </w:rPr>
        <w:t>-</w:t>
      </w:r>
      <w:r w:rsidR="00815689" w:rsidRPr="007A5EF7">
        <w:rPr>
          <w:rtl/>
        </w:rPr>
        <w:tab/>
        <w:t>التنفيذ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وتقديم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التقارير</w:t>
      </w:r>
    </w:p>
    <w:p w14:paraId="35E08F9F" w14:textId="12AA63B0" w:rsidR="00815689" w:rsidRPr="007A5EF7" w:rsidRDefault="004D3571" w:rsidP="004D3571">
      <w:pPr>
        <w:pStyle w:val="H1GA"/>
        <w:rPr>
          <w:lang w:val="ar-SA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ألف-</w:t>
      </w:r>
      <w:r w:rsidR="00815689" w:rsidRPr="007A5EF7">
        <w:rPr>
          <w:rtl/>
        </w:rPr>
        <w:tab/>
        <w:t>المتابعة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والنشر</w:t>
      </w:r>
    </w:p>
    <w:p w14:paraId="02F299A3" w14:textId="41984672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58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باتخاذ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جميع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المناسبة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التوصيات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الواردة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هذه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الملاحظات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الختامية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تنفيذاً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كاملاً،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ونشر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نسخة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ملائمة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للأطفال،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الأطفال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أشد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الحرمان،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وإتاحتها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نطاق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واسع.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أيضاً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بإتاحة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الجامع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للتقريرين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الدورين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الخامس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والسادس،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والردود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الكتابية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قائمة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المسائل،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وهذه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الملاحظات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الختامية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نطاق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واسع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بلغات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البلد.</w:t>
      </w:r>
    </w:p>
    <w:p w14:paraId="2FFCB1A5" w14:textId="172FDCF7" w:rsidR="00815689" w:rsidRPr="007A5EF7" w:rsidRDefault="004D3571" w:rsidP="004D3571">
      <w:pPr>
        <w:pStyle w:val="H1GA"/>
        <w:rPr>
          <w:lang w:val="en-US" w:eastAsia="zh-TW" w:bidi="en-GB"/>
        </w:rPr>
      </w:pPr>
      <w:r w:rsidRPr="007A5EF7">
        <w:rPr>
          <w:rtl/>
        </w:rPr>
        <w:lastRenderedPageBreak/>
        <w:tab/>
      </w:r>
      <w:r w:rsidR="00815689" w:rsidRPr="007A5EF7">
        <w:rPr>
          <w:rtl/>
        </w:rPr>
        <w:t>باء-</w:t>
      </w:r>
      <w:r w:rsidR="00815689" w:rsidRPr="007A5EF7">
        <w:rPr>
          <w:rtl/>
        </w:rPr>
        <w:tab/>
        <w:t>الآلية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الوطنية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لإعداد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التقارير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والمتابعة</w:t>
      </w:r>
    </w:p>
    <w:p w14:paraId="0C37DFF6" w14:textId="1B69246E" w:rsidR="00815689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59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توصي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بإنشاء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هيكل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حكومي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دائم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مكلف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بتنسيق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وإعداد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التقارير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تُقدَّم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الآليات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والإقليمية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وبالتواصل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الآليات،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وتنسيق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وتعقّب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التدابير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المتّخذة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لمتابعة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وتنفيذ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الالتزامات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التعاهدية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والتوصيات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والقرارات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الصادرة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الآليات.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وتشدّد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ضرورة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دعم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هذا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الهيكل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دعماً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وافياً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ومستمراً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بموظفين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مكرّسين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وتمكينه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التشاور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بصفة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منتظمة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المؤسّسة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الوطنية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إنشائها،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المجتمع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المدني.</w:t>
      </w:r>
    </w:p>
    <w:p w14:paraId="5697A2C1" w14:textId="0B8A5737" w:rsidR="00815689" w:rsidRPr="007A5EF7" w:rsidRDefault="004D3571" w:rsidP="004D3571">
      <w:pPr>
        <w:pStyle w:val="H1GA"/>
        <w:rPr>
          <w:lang w:val="en-US" w:eastAsia="zh-TW" w:bidi="en-GB"/>
        </w:rPr>
      </w:pPr>
      <w:r w:rsidRPr="007A5EF7">
        <w:rPr>
          <w:rtl/>
        </w:rPr>
        <w:tab/>
      </w:r>
      <w:r w:rsidR="00815689" w:rsidRPr="007A5EF7">
        <w:rPr>
          <w:rtl/>
        </w:rPr>
        <w:t>جيم-</w:t>
      </w:r>
      <w:r w:rsidR="00815689" w:rsidRPr="007A5EF7">
        <w:rPr>
          <w:rtl/>
        </w:rPr>
        <w:tab/>
        <w:t>التقرير</w:t>
      </w:r>
      <w:r w:rsidR="00815689" w:rsidRPr="007A5EF7">
        <w:rPr>
          <w:rtl/>
        </w:rPr>
        <w:t xml:space="preserve"> </w:t>
      </w:r>
      <w:r w:rsidR="00815689" w:rsidRPr="007A5EF7">
        <w:rPr>
          <w:rtl/>
        </w:rPr>
        <w:t>المقبل</w:t>
      </w:r>
    </w:p>
    <w:p w14:paraId="124B9D68" w14:textId="4E1A035E" w:rsidR="00815689" w:rsidRPr="007A5EF7" w:rsidRDefault="00815689" w:rsidP="00815689">
      <w:pPr>
        <w:pStyle w:val="SingleTxtGA"/>
        <w:rPr>
          <w:b/>
          <w:bCs/>
          <w:lang w:val="en-US" w:eastAsia="zh-TW" w:bidi="en-GB"/>
        </w:rPr>
      </w:pPr>
      <w:r w:rsidRPr="007A5EF7">
        <w:rPr>
          <w:rtl/>
        </w:rPr>
        <w:t>60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b/>
          <w:bCs/>
          <w:rtl/>
        </w:rPr>
        <w:t>تدعو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تقدم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تقريرها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الجامع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للتقريرين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الدوريين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السابع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والثامن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بحلول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أيلول/سبتمبر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2027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تدرج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معلومات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متابعة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هذه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الملاحظات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الختامية.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وينبغي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يمتثل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للمبادئ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التوجيهية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المنسقة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التقارير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الخاصة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بمعاهدة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بعينها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14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وينبغي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ألا</w:t>
      </w:r>
      <w:r w:rsidR="00B1606F" w:rsidRPr="007A5EF7">
        <w:rPr>
          <w:rFonts w:hint="cs"/>
          <w:b/>
          <w:bCs/>
          <w:rtl/>
        </w:rPr>
        <w:t> </w:t>
      </w:r>
      <w:r w:rsidRPr="007A5EF7">
        <w:rPr>
          <w:b/>
          <w:bCs/>
          <w:rtl/>
        </w:rPr>
        <w:t>يتجاوز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200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21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كلمة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15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.</w:t>
      </w:r>
      <w:r w:rsidR="00AD0F15"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حال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تجاوز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عدد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كلمات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المقدَّم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الحدّ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الأقصى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المنصوص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عليه،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سيُطلب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إلى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تقلّص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حجمه.</w:t>
      </w:r>
      <w:r w:rsidRPr="007A5EF7">
        <w:rPr>
          <w:bCs/>
          <w:rtl/>
        </w:rPr>
        <w:t xml:space="preserve"> </w:t>
      </w:r>
      <w:r w:rsidRPr="007A5EF7">
        <w:rPr>
          <w:b/>
          <w:bCs/>
          <w:rtl/>
        </w:rPr>
        <w:t>وإذا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تعذّر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على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الطرف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مراجعة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وإعادة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تقديمه،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فلا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يمكن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ضمان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ترجمته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كي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تنظر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فيه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اللجنة.</w:t>
      </w:r>
    </w:p>
    <w:p w14:paraId="73022846" w14:textId="79165154" w:rsidR="00AD0F15" w:rsidRPr="007A5EF7" w:rsidRDefault="00815689" w:rsidP="00815689">
      <w:pPr>
        <w:pStyle w:val="SingleTxtGA"/>
        <w:rPr>
          <w:b/>
          <w:bCs/>
          <w:lang w:val="ar-SA" w:eastAsia="zh-TW" w:bidi="en-GB"/>
        </w:rPr>
      </w:pPr>
      <w:r w:rsidRPr="007A5EF7">
        <w:rPr>
          <w:rtl/>
        </w:rPr>
        <w:t>61</w:t>
      </w:r>
      <w:r w:rsidRPr="007A5EF7">
        <w:rPr>
          <w:bCs/>
          <w:rtl/>
        </w:rPr>
        <w:t>-</w:t>
      </w:r>
      <w:r w:rsidRPr="007A5EF7">
        <w:rPr>
          <w:bCs/>
          <w:rtl/>
        </w:rPr>
        <w:tab/>
      </w:r>
      <w:r w:rsidRPr="007A5EF7">
        <w:rPr>
          <w:rFonts w:ascii="Times New Roman Bold" w:hAnsi="Times New Roman Bold"/>
          <w:b/>
          <w:bCs/>
          <w:rtl/>
        </w:rPr>
        <w:t>وتدعو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اللجنة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أيضاً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الدولة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الطرف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إلى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تقديم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وثيقة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أساسية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موحّدة،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لا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يتجاوز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rtl/>
        </w:rPr>
        <w:t>عدد</w:t>
      </w:r>
      <w:r w:rsidRPr="007A5EF7">
        <w:rPr>
          <w:rFonts w:ascii="Times New Roman Bold" w:hAnsi="Times New Roman Bold"/>
          <w:b/>
          <w:bCs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كلماتها</w:t>
      </w:r>
      <w:r w:rsidR="00B1606F" w:rsidRPr="007A5EF7">
        <w:rPr>
          <w:rFonts w:ascii="Times New Roman Bold" w:hAnsi="Times New Roman Bold" w:hint="eastAsia"/>
          <w:b/>
          <w:bCs/>
          <w:spacing w:val="-2"/>
          <w:rtl/>
        </w:rPr>
        <w:t> </w:t>
      </w:r>
      <w:r w:rsidRPr="007A5EF7">
        <w:rPr>
          <w:rFonts w:ascii="Times New Roman Bold" w:hAnsi="Times New Roman Bold"/>
          <w:b/>
          <w:bCs/>
          <w:spacing w:val="-2"/>
          <w:rtl/>
        </w:rPr>
        <w:t>400</w:t>
      </w:r>
      <w:r w:rsidRPr="007A5EF7">
        <w:rPr>
          <w:rFonts w:ascii="Times New Roman Bold" w:hAnsi="Times New Roman Bold"/>
          <w:b/>
          <w:bCs/>
          <w:spacing w:val="-2"/>
          <w:rtl/>
        </w:rPr>
        <w:t xml:space="preserve"> </w:t>
      </w:r>
      <w:r w:rsidRPr="007A5EF7">
        <w:rPr>
          <w:rFonts w:ascii="Times New Roman Bold" w:hAnsi="Times New Roman Bold"/>
          <w:b/>
          <w:bCs/>
          <w:spacing w:val="-2"/>
          <w:rtl/>
        </w:rPr>
        <w:t>42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كلمة،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وفقاً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لمتطلّبات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الوثيقة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الأساسية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الموحّدة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الواردة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في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المبادئ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التوجيهية</w:t>
      </w:r>
      <w:r w:rsidRPr="007A5EF7">
        <w:rPr>
          <w:b/>
          <w:bCs/>
          <w:spacing w:val="-2"/>
          <w:rtl/>
        </w:rPr>
        <w:t xml:space="preserve"> </w:t>
      </w:r>
      <w:r w:rsidRPr="007A5EF7">
        <w:rPr>
          <w:b/>
          <w:bCs/>
          <w:spacing w:val="-2"/>
          <w:rtl/>
        </w:rPr>
        <w:t>المنسّقة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التقارير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بموجب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المعاهدات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الدولية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لحقوق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الإنسان،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بما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في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ذلك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المبادئ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التوجيهية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لتقديم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وثيقة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أساسية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موحّدة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ووثائق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خاصّة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بمعاهدات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بعينها</w:t>
      </w:r>
      <w:r w:rsidR="00AD0F15">
        <w:rPr>
          <w:rStyle w:val="FootnoteReference"/>
          <w:sz w:val="22"/>
          <w:rtl/>
        </w:rPr>
        <w:t>(</w:t>
      </w:r>
      <w:r w:rsidR="00AD0F15" w:rsidRPr="007A5EF7">
        <w:rPr>
          <w:rStyle w:val="FootnoteReference"/>
          <w:sz w:val="22"/>
          <w:lang w:val="en-US"/>
        </w:rPr>
        <w:footnoteReference w:id="16"/>
      </w:r>
      <w:r w:rsidR="00AD0F15" w:rsidRPr="00AD0F15">
        <w:rPr>
          <w:rStyle w:val="FootnoteReference"/>
          <w:sz w:val="22"/>
          <w:rtl/>
        </w:rPr>
        <w:t>)</w:t>
      </w:r>
      <w:r w:rsidR="00AD0F15" w:rsidRPr="007A5EF7">
        <w:rPr>
          <w:b/>
          <w:bCs/>
          <w:rtl/>
        </w:rPr>
        <w:t>،</w:t>
      </w:r>
      <w:r w:rsidR="00AD0F15"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والفقرة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16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من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قرار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الجمعية</w:t>
      </w:r>
      <w:r w:rsidRPr="007A5EF7">
        <w:rPr>
          <w:b/>
          <w:bCs/>
          <w:rtl/>
        </w:rPr>
        <w:t xml:space="preserve"> </w:t>
      </w:r>
      <w:r w:rsidRPr="007A5EF7">
        <w:rPr>
          <w:b/>
          <w:bCs/>
          <w:rtl/>
        </w:rPr>
        <w:t>العامة</w:t>
      </w:r>
      <w:r w:rsidR="00B1606F" w:rsidRPr="007A5EF7">
        <w:rPr>
          <w:rFonts w:hint="cs"/>
          <w:b/>
          <w:bCs/>
          <w:rtl/>
        </w:rPr>
        <w:t xml:space="preserve"> </w:t>
      </w:r>
      <w:r w:rsidRPr="007A5EF7">
        <w:rPr>
          <w:b/>
          <w:bCs/>
          <w:rtl/>
        </w:rPr>
        <w:t>68/26</w:t>
      </w:r>
      <w:r w:rsidR="00AD0F15" w:rsidRPr="007A5EF7">
        <w:rPr>
          <w:b/>
          <w:bCs/>
          <w:rtl/>
        </w:rPr>
        <w:t>8.</w:t>
      </w:r>
    </w:p>
    <w:p w14:paraId="5D5EA0FA" w14:textId="34CFFF90" w:rsidR="00815689" w:rsidRPr="00FC61CD" w:rsidRDefault="004D3571" w:rsidP="004D3571">
      <w:pPr>
        <w:pStyle w:val="SingleTxtGA"/>
        <w:jc w:val="center"/>
        <w:rPr>
          <w:u w:val="single"/>
          <w:rtl/>
        </w:rPr>
      </w:pPr>
      <w:r w:rsidRPr="00FC61CD">
        <w:rPr>
          <w:u w:val="single"/>
          <w:rtl/>
        </w:rPr>
        <w:tab/>
      </w:r>
      <w:r w:rsidRPr="00FC61CD">
        <w:rPr>
          <w:u w:val="single"/>
          <w:rtl/>
        </w:rPr>
        <w:tab/>
      </w:r>
      <w:r w:rsidRPr="00FC61CD">
        <w:rPr>
          <w:u w:val="single"/>
          <w:rtl/>
        </w:rPr>
        <w:tab/>
      </w:r>
    </w:p>
    <w:sectPr w:rsidR="00815689" w:rsidRPr="00FC61CD" w:rsidSect="00C164E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1CC56" w14:textId="77777777" w:rsidR="006E27E3" w:rsidRPr="002901D9" w:rsidRDefault="006E27E3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51B82AD" w14:textId="77777777" w:rsidR="006E27E3" w:rsidRDefault="006E27E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FB45" w14:textId="1D675BEE" w:rsidR="000D1F4D" w:rsidRPr="000D1F4D" w:rsidRDefault="000D1F4D" w:rsidP="000D1F4D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GE.22-17304</w:t>
    </w:r>
    <w:r>
      <w:rPr>
        <w:lang w:val="en-US"/>
      </w:rPr>
      <w:tab/>
    </w:r>
    <w:r w:rsidRPr="000D1F4D">
      <w:rPr>
        <w:b/>
        <w:sz w:val="18"/>
        <w:lang w:val="en-US"/>
      </w:rPr>
      <w:fldChar w:fldCharType="begin"/>
    </w:r>
    <w:r w:rsidRPr="000D1F4D">
      <w:rPr>
        <w:b/>
        <w:sz w:val="18"/>
        <w:lang w:val="en-US"/>
      </w:rPr>
      <w:instrText xml:space="preserve"> PAGE  \* MERGEFORMAT </w:instrText>
    </w:r>
    <w:r w:rsidRPr="000D1F4D">
      <w:rPr>
        <w:b/>
        <w:sz w:val="18"/>
        <w:lang w:val="en-US"/>
      </w:rPr>
      <w:fldChar w:fldCharType="separate"/>
    </w:r>
    <w:r w:rsidRPr="000D1F4D">
      <w:rPr>
        <w:b/>
        <w:noProof/>
        <w:sz w:val="18"/>
        <w:lang w:val="en-US"/>
      </w:rPr>
      <w:t>2</w:t>
    </w:r>
    <w:r w:rsidRPr="000D1F4D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18DCE" w14:textId="7C1CC257" w:rsidR="006959B0" w:rsidRPr="000D1F4D" w:rsidRDefault="000D1F4D" w:rsidP="000D1F4D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GE.22-17304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F72D5" w14:textId="037B46CD" w:rsidR="001D5AC0" w:rsidRPr="000D1F4D" w:rsidRDefault="000D1F4D" w:rsidP="000D1F4D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063257A3" wp14:editId="4443092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22-17304</w:t>
    </w:r>
    <w:r w:rsidR="00815689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1F432E7C" wp14:editId="19ED2205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F22E3" w14:textId="77777777" w:rsidR="006E27E3" w:rsidRPr="00FB280F" w:rsidRDefault="006E27E3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B45E386" w14:textId="77777777" w:rsidR="006E27E3" w:rsidRDefault="006E27E3" w:rsidP="00656392">
      <w:pPr>
        <w:spacing w:line="240" w:lineRule="auto"/>
      </w:pPr>
      <w:r>
        <w:continuationSeparator/>
      </w:r>
    </w:p>
  </w:footnote>
  <w:footnote w:id="1">
    <w:p w14:paraId="0B77F3A6" w14:textId="080F01A4" w:rsidR="00815689" w:rsidRPr="00815689" w:rsidRDefault="00815689" w:rsidP="00815689">
      <w:pPr>
        <w:pStyle w:val="FootnoteText1"/>
        <w:rPr>
          <w:rFonts w:hint="cs"/>
          <w:rtl/>
        </w:rPr>
      </w:pPr>
      <w:r>
        <w:rPr>
          <w:rtl/>
        </w:rPr>
        <w:t>*</w:t>
      </w:r>
      <w:r>
        <w:rPr>
          <w:rtl/>
        </w:rPr>
        <w:tab/>
      </w:r>
      <w:r w:rsidRPr="00815689">
        <w:rPr>
          <w:rtl/>
        </w:rPr>
        <w:t>اعتمدتها</w:t>
      </w:r>
      <w:r>
        <w:rPr>
          <w:rtl/>
        </w:rPr>
        <w:t xml:space="preserve"> </w:t>
      </w:r>
      <w:r w:rsidRPr="00815689">
        <w:rPr>
          <w:rtl/>
        </w:rPr>
        <w:t>اللجنة</w:t>
      </w:r>
      <w:r>
        <w:rPr>
          <w:rtl/>
        </w:rPr>
        <w:t xml:space="preserve"> </w:t>
      </w:r>
      <w:r w:rsidRPr="00815689">
        <w:rPr>
          <w:rtl/>
        </w:rPr>
        <w:t>في</w:t>
      </w:r>
      <w:r>
        <w:rPr>
          <w:rtl/>
        </w:rPr>
        <w:t xml:space="preserve"> </w:t>
      </w:r>
      <w:r w:rsidRPr="00815689">
        <w:rPr>
          <w:rtl/>
        </w:rPr>
        <w:t>دورتها</w:t>
      </w:r>
      <w:r>
        <w:rPr>
          <w:rtl/>
        </w:rPr>
        <w:t xml:space="preserve"> </w:t>
      </w:r>
      <w:r w:rsidRPr="00815689">
        <w:rPr>
          <w:rtl/>
        </w:rPr>
        <w:t>الحادية</w:t>
      </w:r>
      <w:r>
        <w:rPr>
          <w:rtl/>
        </w:rPr>
        <w:t xml:space="preserve"> </w:t>
      </w:r>
      <w:r w:rsidRPr="00815689">
        <w:rPr>
          <w:rtl/>
        </w:rPr>
        <w:t>والتسعين</w:t>
      </w:r>
      <w:r>
        <w:rPr>
          <w:rtl/>
        </w:rPr>
        <w:t xml:space="preserve"> </w:t>
      </w:r>
      <w:r w:rsidRPr="00815689">
        <w:rPr>
          <w:rtl/>
        </w:rPr>
        <w:t>(</w:t>
      </w:r>
      <w:r w:rsidRPr="007A5EF7">
        <w:rPr>
          <w:rtl/>
        </w:rPr>
        <w:t>29</w:t>
      </w:r>
      <w:r>
        <w:rPr>
          <w:rtl/>
        </w:rPr>
        <w:t xml:space="preserve"> </w:t>
      </w:r>
      <w:r w:rsidRPr="00815689">
        <w:rPr>
          <w:rtl/>
        </w:rPr>
        <w:t>آب/أغسطس</w:t>
      </w:r>
      <w:r>
        <w:rPr>
          <w:rtl/>
        </w:rPr>
        <w:t xml:space="preserve"> </w:t>
      </w:r>
      <w:r w:rsidRPr="00815689">
        <w:rPr>
          <w:rtl/>
        </w:rPr>
        <w:t>-</w:t>
      </w:r>
      <w:r>
        <w:rPr>
          <w:rtl/>
        </w:rPr>
        <w:t xml:space="preserve"> </w:t>
      </w:r>
      <w:r w:rsidRPr="007A5EF7">
        <w:rPr>
          <w:rtl/>
        </w:rPr>
        <w:t>23</w:t>
      </w:r>
      <w:r>
        <w:rPr>
          <w:rtl/>
        </w:rPr>
        <w:t xml:space="preserve"> </w:t>
      </w:r>
      <w:r w:rsidRPr="00815689">
        <w:rPr>
          <w:rtl/>
        </w:rPr>
        <w:t>أيلول/سبتمبر</w:t>
      </w:r>
      <w:r>
        <w:rPr>
          <w:rtl/>
        </w:rPr>
        <w:t xml:space="preserve"> </w:t>
      </w:r>
      <w:r w:rsidRPr="007A5EF7">
        <w:rPr>
          <w:rtl/>
        </w:rPr>
        <w:t>2022</w:t>
      </w:r>
      <w:r w:rsidR="00AD0F15" w:rsidRPr="00AD0F15">
        <w:rPr>
          <w:rtl/>
        </w:rPr>
        <w:t>)</w:t>
      </w:r>
      <w:r w:rsidR="00AD0F15" w:rsidRPr="00AD0F15">
        <w:rPr>
          <w:rtl/>
        </w:rPr>
        <w:t xml:space="preserve">. </w:t>
      </w:r>
    </w:p>
  </w:footnote>
  <w:footnote w:id="2">
    <w:p w14:paraId="3244C002" w14:textId="548E012B" w:rsidR="00AD0F15" w:rsidRPr="00746697" w:rsidRDefault="00AD0F15" w:rsidP="00AD0F15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</w:r>
      <w:hyperlink r:id="rId1" w:history="1">
        <w:r w:rsidR="009F228A" w:rsidRPr="00975BCC">
          <w:rPr>
            <w:rStyle w:val="Hyperlink"/>
          </w:rPr>
          <w:t>CRC/C/VNM/5-6</w:t>
        </w:r>
      </w:hyperlink>
      <w:r w:rsidRPr="00AD0F15">
        <w:rPr>
          <w:rtl/>
        </w:rPr>
        <w:t xml:space="preserve">. </w:t>
      </w:r>
    </w:p>
  </w:footnote>
  <w:footnote w:id="3">
    <w:p w14:paraId="26CCDE92" w14:textId="13D77E46" w:rsidR="00AD0F15" w:rsidRPr="00746697" w:rsidRDefault="00AD0F15" w:rsidP="00AD0F15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انظر</w:t>
      </w:r>
      <w:r w:rsidRPr="00746697">
        <w:rPr>
          <w:rtl/>
        </w:rPr>
        <w:t xml:space="preserve"> </w:t>
      </w:r>
      <w:hyperlink r:id="rId2" w:history="1">
        <w:r w:rsidR="009F228A" w:rsidRPr="00975BCC">
          <w:rPr>
            <w:rStyle w:val="Hyperlink"/>
          </w:rPr>
          <w:t>CRC/C/SR.2650</w:t>
        </w:r>
      </w:hyperlink>
      <w:r w:rsidRPr="00746697">
        <w:rPr>
          <w:rtl/>
        </w:rPr>
        <w:t xml:space="preserve"> </w:t>
      </w:r>
      <w:r>
        <w:rPr>
          <w:rtl/>
        </w:rPr>
        <w:t>و</w:t>
      </w:r>
      <w:hyperlink r:id="rId3" w:history="1">
        <w:r w:rsidR="009F228A" w:rsidRPr="00975BCC">
          <w:rPr>
            <w:rStyle w:val="Hyperlink"/>
          </w:rPr>
          <w:t>CRC/C/SR.2651</w:t>
        </w:r>
      </w:hyperlink>
      <w:r w:rsidRPr="00AD0F15">
        <w:rPr>
          <w:rtl/>
        </w:rPr>
        <w:t xml:space="preserve">. </w:t>
      </w:r>
    </w:p>
  </w:footnote>
  <w:footnote w:id="4">
    <w:p w14:paraId="61D661A7" w14:textId="4CE31A70" w:rsidR="00AD0F15" w:rsidRPr="00746697" w:rsidRDefault="00AD0F15" w:rsidP="00746697">
      <w:pPr>
        <w:pStyle w:val="FootnoteText1"/>
        <w:textDirection w:val="tbRlV"/>
        <w:rPr>
          <w:rFonts w:hint="cs"/>
          <w:rtl/>
        </w:rPr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</w:r>
      <w:hyperlink r:id="rId4" w:history="1">
        <w:r w:rsidR="009F228A" w:rsidRPr="00E07569">
          <w:rPr>
            <w:rStyle w:val="Hyperlink"/>
            <w:lang w:val="es-ES"/>
          </w:rPr>
          <w:t>CRC/C/VNM/RQ/5-6</w:t>
        </w:r>
      </w:hyperlink>
      <w:r w:rsidRPr="00AD0F15">
        <w:rPr>
          <w:rtl/>
        </w:rPr>
        <w:t xml:space="preserve">. </w:t>
      </w:r>
    </w:p>
  </w:footnote>
  <w:footnote w:id="5">
    <w:p w14:paraId="123D1467" w14:textId="2F3D3CAA" w:rsidR="00AD0F15" w:rsidRPr="00746697" w:rsidRDefault="00AD0F15" w:rsidP="00AD0F15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</w:r>
      <w:hyperlink r:id="rId5" w:history="1">
        <w:r w:rsidR="009F228A" w:rsidRPr="00091FDB">
          <w:rPr>
            <w:rStyle w:val="Hyperlink"/>
            <w:lang w:val="es-ES"/>
          </w:rPr>
          <w:t>CRC/C/VNM/CO/3-4</w:t>
        </w:r>
      </w:hyperlink>
      <w:r>
        <w:rPr>
          <w:rtl/>
        </w:rPr>
        <w:t>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18</w:t>
      </w:r>
      <w:r w:rsidRPr="00AD0F15">
        <w:rPr>
          <w:rtl/>
        </w:rPr>
        <w:t xml:space="preserve">. </w:t>
      </w:r>
    </w:p>
  </w:footnote>
  <w:footnote w:id="6">
    <w:p w14:paraId="7F0A6B3F" w14:textId="1FB8CC48" w:rsidR="00CC50D5" w:rsidRPr="00746697" w:rsidRDefault="00CC50D5" w:rsidP="00CC50D5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المرجع</w:t>
      </w:r>
      <w:r w:rsidRPr="00746697">
        <w:rPr>
          <w:rtl/>
        </w:rPr>
        <w:t xml:space="preserve"> </w:t>
      </w:r>
      <w:r>
        <w:rPr>
          <w:rtl/>
        </w:rPr>
        <w:t>نفسه،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16</w:t>
      </w:r>
      <w:r>
        <w:rPr>
          <w:rtl/>
        </w:rPr>
        <w:t>؛</w:t>
      </w:r>
      <w:r w:rsidRPr="00746697">
        <w:rPr>
          <w:rtl/>
        </w:rPr>
        <w:t xml:space="preserve"> </w:t>
      </w:r>
      <w:r>
        <w:rPr>
          <w:rtl/>
        </w:rPr>
        <w:t>والوثيقة</w:t>
      </w:r>
      <w:r w:rsidRPr="00746697">
        <w:rPr>
          <w:rtl/>
        </w:rPr>
        <w:t xml:space="preserve"> </w:t>
      </w:r>
      <w:hyperlink r:id="rId6" w:history="1">
        <w:r w:rsidR="009F228A" w:rsidRPr="00981AF3">
          <w:rPr>
            <w:rStyle w:val="Hyperlink"/>
          </w:rPr>
          <w:t>CRC/C/15/Add.200</w:t>
        </w:r>
      </w:hyperlink>
      <w:r>
        <w:rPr>
          <w:rtl/>
        </w:rPr>
        <w:t>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12</w:t>
      </w:r>
      <w:r w:rsidRPr="00AD0F15">
        <w:rPr>
          <w:rtl/>
        </w:rPr>
        <w:t xml:space="preserve">. </w:t>
      </w:r>
    </w:p>
  </w:footnote>
  <w:footnote w:id="7">
    <w:p w14:paraId="41574A08" w14:textId="0D8DF4F6" w:rsidR="00AD0F15" w:rsidRPr="00746697" w:rsidRDefault="00AD0F15" w:rsidP="00AD0F15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الوثيقة</w:t>
      </w:r>
      <w:r w:rsidRPr="00746697">
        <w:rPr>
          <w:rtl/>
        </w:rPr>
        <w:t xml:space="preserve"> </w:t>
      </w:r>
      <w:hyperlink r:id="rId7" w:history="1">
        <w:r w:rsidR="009F228A" w:rsidRPr="00091FDB">
          <w:rPr>
            <w:rStyle w:val="Hyperlink"/>
            <w:lang w:val="es-ES"/>
          </w:rPr>
          <w:t>CRC/C/VNM/CO/3-4</w:t>
        </w:r>
      </w:hyperlink>
      <w:r>
        <w:rPr>
          <w:rtl/>
        </w:rPr>
        <w:t>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28</w:t>
      </w:r>
      <w:r w:rsidRPr="00AD0F15">
        <w:rPr>
          <w:rtl/>
        </w:rPr>
        <w:t xml:space="preserve">. </w:t>
      </w:r>
    </w:p>
  </w:footnote>
  <w:footnote w:id="8">
    <w:p w14:paraId="48DD45A4" w14:textId="77777777" w:rsidR="00AD0F15" w:rsidRPr="00746697" w:rsidRDefault="00AD0F15" w:rsidP="00746697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المرجع</w:t>
      </w:r>
      <w:r w:rsidRPr="00746697">
        <w:rPr>
          <w:rtl/>
        </w:rPr>
        <w:t xml:space="preserve"> </w:t>
      </w:r>
      <w:r>
        <w:rPr>
          <w:rtl/>
        </w:rPr>
        <w:t>نفسه،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30</w:t>
      </w:r>
      <w:r w:rsidRPr="00AD0F15">
        <w:rPr>
          <w:rtl/>
        </w:rPr>
        <w:t xml:space="preserve">. </w:t>
      </w:r>
    </w:p>
  </w:footnote>
  <w:footnote w:id="9">
    <w:p w14:paraId="1322DFED" w14:textId="77777777" w:rsidR="00AD0F15" w:rsidRPr="00746697" w:rsidRDefault="00AD0F15" w:rsidP="00746697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المرجع</w:t>
      </w:r>
      <w:r w:rsidRPr="00746697">
        <w:rPr>
          <w:rtl/>
        </w:rPr>
        <w:t xml:space="preserve"> </w:t>
      </w:r>
      <w:r>
        <w:rPr>
          <w:rtl/>
        </w:rPr>
        <w:t>نفسه،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40</w:t>
      </w:r>
      <w:r w:rsidRPr="00AD0F15">
        <w:rPr>
          <w:rtl/>
        </w:rPr>
        <w:t xml:space="preserve">. </w:t>
      </w:r>
    </w:p>
  </w:footnote>
  <w:footnote w:id="10">
    <w:p w14:paraId="372991CF" w14:textId="77777777" w:rsidR="00AD0F15" w:rsidRPr="00746697" w:rsidRDefault="00AD0F15" w:rsidP="00746697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المرجع</w:t>
      </w:r>
      <w:r w:rsidRPr="00746697">
        <w:rPr>
          <w:rtl/>
        </w:rPr>
        <w:t xml:space="preserve"> </w:t>
      </w:r>
      <w:r>
        <w:rPr>
          <w:rtl/>
        </w:rPr>
        <w:t>نفسه،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70</w:t>
      </w:r>
      <w:r w:rsidRPr="00AD0F15">
        <w:rPr>
          <w:rtl/>
        </w:rPr>
        <w:t xml:space="preserve">. </w:t>
      </w:r>
    </w:p>
  </w:footnote>
  <w:footnote w:id="11">
    <w:p w14:paraId="6622FA6F" w14:textId="4B4B1FA3" w:rsidR="00AD0F15" w:rsidRPr="00746697" w:rsidRDefault="00AD0F15" w:rsidP="00746697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</w:r>
      <w:hyperlink r:id="rId8" w:history="1">
        <w:r w:rsidR="009F228A" w:rsidRPr="00091FDB">
          <w:rPr>
            <w:rStyle w:val="Hyperlink"/>
          </w:rPr>
          <w:t>CRC/C/156</w:t>
        </w:r>
      </w:hyperlink>
      <w:r w:rsidRPr="00AD0F15">
        <w:rPr>
          <w:rtl/>
        </w:rPr>
        <w:t xml:space="preserve">. </w:t>
      </w:r>
    </w:p>
  </w:footnote>
  <w:footnote w:id="12">
    <w:p w14:paraId="00F5E9DC" w14:textId="6F24E965" w:rsidR="00AD0F15" w:rsidRPr="00746697" w:rsidRDefault="00AD0F15" w:rsidP="00746697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انظر</w:t>
      </w:r>
      <w:r w:rsidRPr="00746697">
        <w:rPr>
          <w:rtl/>
        </w:rPr>
        <w:t xml:space="preserve"> </w:t>
      </w:r>
      <w:hyperlink r:id="rId9" w:history="1">
        <w:r w:rsidR="009F228A" w:rsidRPr="00091FDB">
          <w:rPr>
            <w:rStyle w:val="Hyperlink"/>
          </w:rPr>
          <w:t>CRC/C/OPSC/VNM/CO/1</w:t>
        </w:r>
      </w:hyperlink>
      <w:r w:rsidRPr="00AD0F15">
        <w:rPr>
          <w:rtl/>
        </w:rPr>
        <w:t xml:space="preserve">. </w:t>
      </w:r>
    </w:p>
  </w:footnote>
  <w:footnote w:id="13">
    <w:p w14:paraId="7D7DDA57" w14:textId="6E9256A2" w:rsidR="00AD0F15" w:rsidRPr="00746697" w:rsidRDefault="00AD0F15" w:rsidP="00746697">
      <w:pPr>
        <w:pStyle w:val="FootnoteText1"/>
        <w:textDirection w:val="tbRlV"/>
        <w:rPr>
          <w:rFonts w:hint="cs"/>
          <w:rtl/>
        </w:rPr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انظر</w:t>
      </w:r>
      <w:r w:rsidRPr="00746697">
        <w:rPr>
          <w:rtl/>
        </w:rPr>
        <w:t xml:space="preserve"> </w:t>
      </w:r>
      <w:hyperlink r:id="rId10" w:history="1">
        <w:r w:rsidR="009F228A" w:rsidRPr="00091FDB">
          <w:rPr>
            <w:rStyle w:val="Hyperlink"/>
          </w:rPr>
          <w:t>CRC/C/OPAC/VNM/CO/1</w:t>
        </w:r>
      </w:hyperlink>
      <w:r w:rsidRPr="00AD0F15">
        <w:rPr>
          <w:rtl/>
        </w:rPr>
        <w:t xml:space="preserve">. </w:t>
      </w:r>
    </w:p>
  </w:footnote>
  <w:footnote w:id="14">
    <w:p w14:paraId="5BC542FF" w14:textId="56F3BE2D" w:rsidR="00AD0F15" w:rsidRPr="00746697" w:rsidRDefault="00AD0F15" w:rsidP="00746697">
      <w:pPr>
        <w:pStyle w:val="FootnoteText1"/>
        <w:textDirection w:val="tbRlV"/>
        <w:rPr>
          <w:rFonts w:hint="cs"/>
          <w:rtl/>
        </w:rPr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</w:r>
      <w:hyperlink r:id="rId11" w:history="1">
        <w:r w:rsidR="009F228A" w:rsidRPr="00091FDB">
          <w:rPr>
            <w:rStyle w:val="Hyperlink"/>
          </w:rPr>
          <w:t>CRC/C/58/Rev.3</w:t>
        </w:r>
      </w:hyperlink>
      <w:r w:rsidRPr="00AD0F15">
        <w:rPr>
          <w:rtl/>
        </w:rPr>
        <w:t xml:space="preserve">. </w:t>
      </w:r>
    </w:p>
  </w:footnote>
  <w:footnote w:id="15">
    <w:p w14:paraId="17B96D64" w14:textId="77777777" w:rsidR="00AD0F15" w:rsidRPr="00746697" w:rsidRDefault="00AD0F15" w:rsidP="00746697">
      <w:pPr>
        <w:pStyle w:val="FootnoteText1"/>
        <w:textDirection w:val="tbRlV"/>
        <w:rPr>
          <w:rFonts w:hint="cs"/>
          <w:rtl/>
        </w:rPr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  <w:t>قرار</w:t>
      </w:r>
      <w:r w:rsidRPr="00746697">
        <w:rPr>
          <w:rtl/>
        </w:rPr>
        <w:t xml:space="preserve"> </w:t>
      </w:r>
      <w:r>
        <w:rPr>
          <w:rtl/>
        </w:rPr>
        <w:t>الجمعية</w:t>
      </w:r>
      <w:r w:rsidRPr="00746697">
        <w:rPr>
          <w:rtl/>
        </w:rPr>
        <w:t xml:space="preserve"> </w:t>
      </w:r>
      <w:r>
        <w:rPr>
          <w:rtl/>
        </w:rPr>
        <w:t>العامة</w:t>
      </w:r>
      <w:r w:rsidRPr="00746697">
        <w:rPr>
          <w:rtl/>
        </w:rPr>
        <w:t xml:space="preserve"> </w:t>
      </w:r>
      <w:r w:rsidRPr="007A5EF7">
        <w:rPr>
          <w:rtl/>
        </w:rPr>
        <w:t>68</w:t>
      </w:r>
      <w:r w:rsidRPr="00746697">
        <w:rPr>
          <w:rtl/>
        </w:rPr>
        <w:t>/</w:t>
      </w:r>
      <w:r w:rsidRPr="007A5EF7">
        <w:rPr>
          <w:rtl/>
        </w:rPr>
        <w:t>268</w:t>
      </w:r>
      <w:r>
        <w:rPr>
          <w:rtl/>
        </w:rPr>
        <w:t>،</w:t>
      </w:r>
      <w:r w:rsidRPr="00746697">
        <w:rPr>
          <w:rtl/>
        </w:rPr>
        <w:t xml:space="preserve"> </w:t>
      </w:r>
      <w:r>
        <w:rPr>
          <w:rtl/>
        </w:rPr>
        <w:t>الفقرة</w:t>
      </w:r>
      <w:r w:rsidRPr="00746697">
        <w:rPr>
          <w:rtl/>
        </w:rPr>
        <w:t xml:space="preserve"> </w:t>
      </w:r>
      <w:r w:rsidRPr="007A5EF7">
        <w:rPr>
          <w:rtl/>
        </w:rPr>
        <w:t>16</w:t>
      </w:r>
      <w:r w:rsidRPr="00AD0F15">
        <w:rPr>
          <w:rtl/>
        </w:rPr>
        <w:t xml:space="preserve">. </w:t>
      </w:r>
    </w:p>
  </w:footnote>
  <w:footnote w:id="16">
    <w:p w14:paraId="6FB990B7" w14:textId="6875065C" w:rsidR="00AD0F15" w:rsidRPr="00746697" w:rsidRDefault="00AD0F15" w:rsidP="00746697">
      <w:pPr>
        <w:pStyle w:val="FootnoteText1"/>
        <w:textDirection w:val="tbRlV"/>
      </w:pPr>
      <w:r w:rsidRPr="00746697">
        <w:rPr>
          <w:rtl/>
        </w:rPr>
        <w:t>(</w:t>
      </w:r>
      <w:r w:rsidRPr="007A5EF7">
        <w:footnoteRef/>
      </w:r>
      <w:r w:rsidRPr="00746697">
        <w:rPr>
          <w:rtl/>
        </w:rPr>
        <w:t>)</w:t>
      </w:r>
      <w:r>
        <w:rPr>
          <w:rtl/>
        </w:rPr>
        <w:tab/>
      </w:r>
      <w:hyperlink r:id="rId12" w:history="1">
        <w:r w:rsidR="008577E1" w:rsidRPr="00091FDB">
          <w:rPr>
            <w:rStyle w:val="Hyperlink"/>
          </w:rPr>
          <w:t>HRI/GEN/</w:t>
        </w:r>
        <w:r w:rsidR="008577E1" w:rsidRPr="007A5EF7">
          <w:rPr>
            <w:rStyle w:val="Hyperlink"/>
          </w:rPr>
          <w:t>2</w:t>
        </w:r>
        <w:r w:rsidR="008577E1" w:rsidRPr="00091FDB">
          <w:rPr>
            <w:rStyle w:val="Hyperlink"/>
          </w:rPr>
          <w:t>/Rev.</w:t>
        </w:r>
        <w:r w:rsidR="008577E1" w:rsidRPr="007A5EF7">
          <w:rPr>
            <w:rStyle w:val="Hyperlink"/>
          </w:rPr>
          <w:t>6</w:t>
        </w:r>
      </w:hyperlink>
      <w:r>
        <w:rPr>
          <w:rtl/>
        </w:rPr>
        <w:t>،</w:t>
      </w:r>
      <w:r w:rsidRPr="00746697">
        <w:rPr>
          <w:rtl/>
        </w:rPr>
        <w:t xml:space="preserve"> </w:t>
      </w:r>
      <w:r>
        <w:rPr>
          <w:rtl/>
        </w:rPr>
        <w:t>الفصل</w:t>
      </w:r>
      <w:r w:rsidRPr="00746697">
        <w:rPr>
          <w:rtl/>
        </w:rPr>
        <w:t xml:space="preserve"> </w:t>
      </w:r>
      <w:r>
        <w:rPr>
          <w:rtl/>
        </w:rPr>
        <w:t>الأول</w:t>
      </w:r>
      <w:r>
        <w:rPr>
          <w:rtl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E9C8D" w14:textId="1503B317" w:rsidR="000D1F4D" w:rsidRPr="000D1F4D" w:rsidRDefault="000D1F4D" w:rsidP="000D1F4D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00844">
      <w:t>CRC/C/VNM/CO/5-6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68355" w14:textId="20039D1E" w:rsidR="000D1F4D" w:rsidRPr="000D1F4D" w:rsidRDefault="000D1F4D" w:rsidP="000D1F4D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00844">
      <w:t>CRC/C/VNM/CO/5-6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7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16"/>
  </w:num>
  <w:num w:numId="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proofState w:grammar="clean"/>
  <w:attachedTemplate r:id="rId1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7E3"/>
    <w:rsid w:val="000076D5"/>
    <w:rsid w:val="00043663"/>
    <w:rsid w:val="000505CF"/>
    <w:rsid w:val="00073FE2"/>
    <w:rsid w:val="00085C3B"/>
    <w:rsid w:val="000A40EF"/>
    <w:rsid w:val="000B6B9A"/>
    <w:rsid w:val="000D1F4D"/>
    <w:rsid w:val="000D701C"/>
    <w:rsid w:val="000E2A71"/>
    <w:rsid w:val="00123633"/>
    <w:rsid w:val="001571D5"/>
    <w:rsid w:val="00160263"/>
    <w:rsid w:val="00164604"/>
    <w:rsid w:val="001653B7"/>
    <w:rsid w:val="00181F96"/>
    <w:rsid w:val="00184C73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15633"/>
    <w:rsid w:val="0023469A"/>
    <w:rsid w:val="00243C8A"/>
    <w:rsid w:val="00267A0E"/>
    <w:rsid w:val="002901D9"/>
    <w:rsid w:val="002976C2"/>
    <w:rsid w:val="002A0BA3"/>
    <w:rsid w:val="002B5667"/>
    <w:rsid w:val="002C753F"/>
    <w:rsid w:val="002D2D42"/>
    <w:rsid w:val="00323599"/>
    <w:rsid w:val="003260FF"/>
    <w:rsid w:val="0033251A"/>
    <w:rsid w:val="00343D95"/>
    <w:rsid w:val="003651CA"/>
    <w:rsid w:val="00374341"/>
    <w:rsid w:val="00374A6D"/>
    <w:rsid w:val="003C4722"/>
    <w:rsid w:val="003C50EA"/>
    <w:rsid w:val="003D1062"/>
    <w:rsid w:val="003F1ADE"/>
    <w:rsid w:val="003F7107"/>
    <w:rsid w:val="00400814"/>
    <w:rsid w:val="00420D7B"/>
    <w:rsid w:val="0043739E"/>
    <w:rsid w:val="00444232"/>
    <w:rsid w:val="00450B21"/>
    <w:rsid w:val="004536E1"/>
    <w:rsid w:val="00453B63"/>
    <w:rsid w:val="00455780"/>
    <w:rsid w:val="0045649E"/>
    <w:rsid w:val="004A14A6"/>
    <w:rsid w:val="004B0A1C"/>
    <w:rsid w:val="004D298E"/>
    <w:rsid w:val="004D3571"/>
    <w:rsid w:val="004F555E"/>
    <w:rsid w:val="005020CD"/>
    <w:rsid w:val="00512DB2"/>
    <w:rsid w:val="00523BAE"/>
    <w:rsid w:val="0054472E"/>
    <w:rsid w:val="005662A9"/>
    <w:rsid w:val="005827D4"/>
    <w:rsid w:val="0059622A"/>
    <w:rsid w:val="005A6BCE"/>
    <w:rsid w:val="005C5878"/>
    <w:rsid w:val="005C7CEA"/>
    <w:rsid w:val="005D3C0B"/>
    <w:rsid w:val="005D66CF"/>
    <w:rsid w:val="005E5217"/>
    <w:rsid w:val="005F0FA4"/>
    <w:rsid w:val="005F30EE"/>
    <w:rsid w:val="005F31AD"/>
    <w:rsid w:val="0060239B"/>
    <w:rsid w:val="0060473A"/>
    <w:rsid w:val="006533CD"/>
    <w:rsid w:val="00656392"/>
    <w:rsid w:val="00662F2B"/>
    <w:rsid w:val="0068781D"/>
    <w:rsid w:val="006959B0"/>
    <w:rsid w:val="006B3E27"/>
    <w:rsid w:val="006B6507"/>
    <w:rsid w:val="006C104C"/>
    <w:rsid w:val="006E27E3"/>
    <w:rsid w:val="006E444F"/>
    <w:rsid w:val="006E4C12"/>
    <w:rsid w:val="006E5093"/>
    <w:rsid w:val="00733704"/>
    <w:rsid w:val="00746697"/>
    <w:rsid w:val="0078071A"/>
    <w:rsid w:val="00793675"/>
    <w:rsid w:val="007A5EF7"/>
    <w:rsid w:val="007A6E5D"/>
    <w:rsid w:val="007B3EF9"/>
    <w:rsid w:val="007B6173"/>
    <w:rsid w:val="00800844"/>
    <w:rsid w:val="0081239C"/>
    <w:rsid w:val="00815689"/>
    <w:rsid w:val="008236F8"/>
    <w:rsid w:val="00852A9A"/>
    <w:rsid w:val="00857124"/>
    <w:rsid w:val="008577E1"/>
    <w:rsid w:val="008661B5"/>
    <w:rsid w:val="00882CFE"/>
    <w:rsid w:val="00883EC0"/>
    <w:rsid w:val="008F49E1"/>
    <w:rsid w:val="0090370F"/>
    <w:rsid w:val="00910CCA"/>
    <w:rsid w:val="009269D2"/>
    <w:rsid w:val="009317AA"/>
    <w:rsid w:val="00942135"/>
    <w:rsid w:val="009521B0"/>
    <w:rsid w:val="00994130"/>
    <w:rsid w:val="009A7E9F"/>
    <w:rsid w:val="009E5018"/>
    <w:rsid w:val="009F228A"/>
    <w:rsid w:val="00A12B37"/>
    <w:rsid w:val="00A65558"/>
    <w:rsid w:val="00A72CA0"/>
    <w:rsid w:val="00A737DB"/>
    <w:rsid w:val="00A7446F"/>
    <w:rsid w:val="00A749D0"/>
    <w:rsid w:val="00AB6758"/>
    <w:rsid w:val="00AD0F15"/>
    <w:rsid w:val="00AD4EE8"/>
    <w:rsid w:val="00AE765F"/>
    <w:rsid w:val="00AF09E6"/>
    <w:rsid w:val="00B13763"/>
    <w:rsid w:val="00B1606F"/>
    <w:rsid w:val="00B177F9"/>
    <w:rsid w:val="00B347B1"/>
    <w:rsid w:val="00B477A4"/>
    <w:rsid w:val="00B54045"/>
    <w:rsid w:val="00B81033"/>
    <w:rsid w:val="00B9024B"/>
    <w:rsid w:val="00B92C13"/>
    <w:rsid w:val="00BA694B"/>
    <w:rsid w:val="00BD43EC"/>
    <w:rsid w:val="00C02F69"/>
    <w:rsid w:val="00C04C24"/>
    <w:rsid w:val="00C164EB"/>
    <w:rsid w:val="00C17D2B"/>
    <w:rsid w:val="00C377AA"/>
    <w:rsid w:val="00C42ED3"/>
    <w:rsid w:val="00C438D7"/>
    <w:rsid w:val="00C81B50"/>
    <w:rsid w:val="00C83D67"/>
    <w:rsid w:val="00C94084"/>
    <w:rsid w:val="00C97DB1"/>
    <w:rsid w:val="00CB28F9"/>
    <w:rsid w:val="00CC50D5"/>
    <w:rsid w:val="00CD1801"/>
    <w:rsid w:val="00CE3D4C"/>
    <w:rsid w:val="00CF1540"/>
    <w:rsid w:val="00CF612D"/>
    <w:rsid w:val="00D00279"/>
    <w:rsid w:val="00D10EF1"/>
    <w:rsid w:val="00D42810"/>
    <w:rsid w:val="00D622D2"/>
    <w:rsid w:val="00D735C9"/>
    <w:rsid w:val="00D900BF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7070E"/>
    <w:rsid w:val="00E70E04"/>
    <w:rsid w:val="00E76499"/>
    <w:rsid w:val="00E83BD6"/>
    <w:rsid w:val="00EB20A4"/>
    <w:rsid w:val="00EC05A7"/>
    <w:rsid w:val="00EC4B6B"/>
    <w:rsid w:val="00EF1A9A"/>
    <w:rsid w:val="00EF1EE5"/>
    <w:rsid w:val="00EF7815"/>
    <w:rsid w:val="00F763B4"/>
    <w:rsid w:val="00F900C3"/>
    <w:rsid w:val="00FB280F"/>
    <w:rsid w:val="00FB68D2"/>
    <w:rsid w:val="00FC61CD"/>
    <w:rsid w:val="00FD2424"/>
    <w:rsid w:val="00FE4B71"/>
    <w:rsid w:val="00FF2AB2"/>
    <w:rsid w:val="00FF3ACA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5B8E258"/>
  <w15:docId w15:val="{54339F9C-21B2-4203-A84E-12CF8AE5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qFormat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qFormat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qFormat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qFormat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qFormat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qFormat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MG">
    <w:name w:val="_ H __M_G"/>
    <w:basedOn w:val="Normal"/>
    <w:next w:val="Normal"/>
    <w:rsid w:val="00815689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  <w:outlineLvl w:val="0"/>
    </w:pPr>
    <w:rPr>
      <w:rFonts w:eastAsia="SimSun" w:hAnsiTheme="minorHAnsi" w:cs="Traditional Arabic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815689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815689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cs="Traditional Arabic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81568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cs="Traditional Arabic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81568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cs="Traditional Arabic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rsid w:val="00815689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5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SingleTxtG">
    <w:name w:val="_ Single Txt_G"/>
    <w:basedOn w:val="Normal"/>
    <w:rsid w:val="00815689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815689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cs="Traditional Arabic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815689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815689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cs="Traditional Arabic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815689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cs="Traditional Arabic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815689"/>
    <w:pPr>
      <w:numPr>
        <w:numId w:val="1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Bullet2G">
    <w:name w:val="_Bullet 2_G"/>
    <w:basedOn w:val="Normal"/>
    <w:rsid w:val="00815689"/>
    <w:pPr>
      <w:numPr>
        <w:numId w:val="2"/>
      </w:numPr>
      <w:suppressAutoHyphens/>
      <w:bidi w:val="0"/>
      <w:spacing w:after="120"/>
      <w:ind w:right="1134"/>
      <w:jc w:val="both"/>
    </w:pPr>
    <w:rPr>
      <w:rFonts w:eastAsia="SimSun" w:hAnsiTheme="minorHAnsi" w:cs="Traditional Arabic" w:hint="cs"/>
      <w:szCs w:val="30"/>
      <w:lang w:val="en-GB" w:eastAsia="zh-CN"/>
    </w:rPr>
  </w:style>
  <w:style w:type="paragraph" w:customStyle="1" w:styleId="ParaNoG">
    <w:name w:val="_ParaNo._G"/>
    <w:basedOn w:val="SingleTxtG"/>
    <w:rsid w:val="00815689"/>
    <w:pPr>
      <w:tabs>
        <w:tab w:val="num" w:pos="0"/>
      </w:tabs>
    </w:pPr>
  </w:style>
  <w:style w:type="numbering" w:styleId="111111">
    <w:name w:val="Outline List 2"/>
    <w:basedOn w:val="NoList"/>
    <w:semiHidden/>
    <w:rsid w:val="00815689"/>
    <w:pPr>
      <w:numPr>
        <w:numId w:val="4"/>
      </w:numPr>
    </w:pPr>
  </w:style>
  <w:style w:type="numbering" w:styleId="1ai">
    <w:name w:val="Outline List 1"/>
    <w:basedOn w:val="NoList"/>
    <w:semiHidden/>
    <w:rsid w:val="00815689"/>
    <w:pPr>
      <w:numPr>
        <w:numId w:val="5"/>
      </w:numPr>
    </w:pPr>
  </w:style>
  <w:style w:type="character" w:styleId="EndnoteReference">
    <w:name w:val="endnote reference"/>
    <w:aliases w:val="1_G"/>
    <w:rsid w:val="0081568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815689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cs="Traditional Arabic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15689"/>
    <w:rPr>
      <w:rFonts w:ascii="Times New Roman" w:eastAsia="SimSun" w:cs="Traditional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815689"/>
    <w:rPr>
      <w:rFonts w:ascii="Times New Roman" w:hAnsi="Times New Roman"/>
      <w:sz w:val="18"/>
      <w:vertAlign w:val="superscript"/>
    </w:rPr>
  </w:style>
  <w:style w:type="character" w:styleId="BookTitle">
    <w:name w:val="Book Title"/>
    <w:basedOn w:val="DefaultParagraphFont"/>
    <w:uiPriority w:val="33"/>
    <w:rsid w:val="00815689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5689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5689"/>
    <w:rPr>
      <w:rFonts w:ascii="Tahoma" w:eastAsia="SimSun" w:hAnsi="Tahoma" w:cs="Tahoma"/>
      <w:sz w:val="16"/>
      <w:szCs w:val="16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8156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56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RC/C/156" TargetMode="External"/><Relationship Id="rId3" Type="http://schemas.openxmlformats.org/officeDocument/2006/relationships/hyperlink" Target="https://undocs.org/en/CRC/C/SR.2651" TargetMode="External"/><Relationship Id="rId7" Type="http://schemas.openxmlformats.org/officeDocument/2006/relationships/hyperlink" Target="http://undocs.org/en/CRC/C/VNM/CO/3-4" TargetMode="External"/><Relationship Id="rId12" Type="http://schemas.openxmlformats.org/officeDocument/2006/relationships/hyperlink" Target="http://undocs.org/ar/HRI/GEN/2/Rev.6" TargetMode="External"/><Relationship Id="rId2" Type="http://schemas.openxmlformats.org/officeDocument/2006/relationships/hyperlink" Target="https://undocs.org/en/CRC/C/SR.2650%20" TargetMode="External"/><Relationship Id="rId1" Type="http://schemas.openxmlformats.org/officeDocument/2006/relationships/hyperlink" Target="https://undocs.org/en/CRC/C/VNM/5-6" TargetMode="External"/><Relationship Id="rId6" Type="http://schemas.openxmlformats.org/officeDocument/2006/relationships/hyperlink" Target="https://undocs.org/en/CRC/C/15/Add.200" TargetMode="External"/><Relationship Id="rId11" Type="http://schemas.openxmlformats.org/officeDocument/2006/relationships/hyperlink" Target="http://undocs.org/en/CRC/C/58/Rev.3" TargetMode="External"/><Relationship Id="rId5" Type="http://schemas.openxmlformats.org/officeDocument/2006/relationships/hyperlink" Target="http://undocs.org/en/CRC/C/VNM/CO/3-4" TargetMode="External"/><Relationship Id="rId10" Type="http://schemas.openxmlformats.org/officeDocument/2006/relationships/hyperlink" Target="http://undocs.org/en/CRC/C/OPAC/VNM/CO/1" TargetMode="External"/><Relationship Id="rId4" Type="http://schemas.openxmlformats.org/officeDocument/2006/relationships/hyperlink" Target="https://undocs.org/en/CRC/C/VNM/RQ/5-6" TargetMode="External"/><Relationship Id="rId9" Type="http://schemas.openxmlformats.org/officeDocument/2006/relationships/hyperlink" Target="http://undocs.org/en/CRC/C/OPSC/VNM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19</Pages>
  <Words>5226</Words>
  <Characters>35067</Characters>
  <Application>Microsoft Office Word</Application>
  <DocSecurity>0</DocSecurity>
  <Lines>3506</Lines>
  <Paragraphs>2878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CRC/C/VNM/CO/5-6</vt:lpstr>
    </vt:vector>
  </TitlesOfParts>
  <Company>DCM</Company>
  <LinksUpToDate>false</LinksUpToDate>
  <CharactersWithSpaces>37415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CRC/C/VNM/CO/5-6</dc:title>
  <dc:subject>GE.2217304(A)</dc:subject>
  <dc:creator>Jamila CHEDAD - RFATH</dc:creator>
  <cp:keywords>GE.(A)</cp:keywords>
  <dc:description>General_x000d_
21 October 2022_x000d_
Arabic_x000d_
English</dc:description>
  <cp:lastModifiedBy>Jamila Chedad</cp:lastModifiedBy>
  <cp:revision>3</cp:revision>
  <cp:lastPrinted>2022-11-04T11:40:00Z</cp:lastPrinted>
  <dcterms:created xsi:type="dcterms:W3CDTF">2022-11-04T11:40:00Z</dcterms:created>
  <dcterms:modified xsi:type="dcterms:W3CDTF">2022-11-04T11:40:00Z</dcterms:modified>
</cp:coreProperties>
</file>