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3827"/>
        <w:gridCol w:w="1701"/>
        <w:gridCol w:w="2835"/>
      </w:tblGrid>
      <w:tr w:rsidR="00B47AD5" w:rsidRPr="00110F02">
        <w:trPr>
          <w:cantSplit/>
          <w:trHeight w:hRule="exact" w:val="851"/>
        </w:trPr>
        <w:tc>
          <w:tcPr>
            <w:tcW w:w="5103" w:type="dxa"/>
            <w:gridSpan w:val="2"/>
            <w:tcBorders>
              <w:bottom w:val="single" w:sz="4" w:space="0" w:color="auto"/>
            </w:tcBorders>
            <w:vAlign w:val="bottom"/>
          </w:tcPr>
          <w:p w:rsidR="00B47AD5" w:rsidRPr="00110F02" w:rsidRDefault="00B47AD5" w:rsidP="0076470C">
            <w:pPr>
              <w:suppressAutoHyphens w:val="0"/>
              <w:spacing w:after="80" w:line="300" w:lineRule="exact"/>
              <w:rPr>
                <w:b/>
                <w:sz w:val="24"/>
                <w:szCs w:val="24"/>
                <w:lang w:val="ru-RU"/>
              </w:rPr>
            </w:pPr>
            <w:r w:rsidRPr="0076470C">
              <w:rPr>
                <w:spacing w:val="4"/>
                <w:w w:val="103"/>
                <w:kern w:val="14"/>
                <w:sz w:val="28"/>
                <w:lang w:val="ru-RU"/>
              </w:rPr>
              <w:t>Организация Объединенных Наций</w:t>
            </w:r>
          </w:p>
        </w:tc>
        <w:tc>
          <w:tcPr>
            <w:tcW w:w="4536" w:type="dxa"/>
            <w:gridSpan w:val="2"/>
            <w:tcBorders>
              <w:bottom w:val="single" w:sz="4" w:space="0" w:color="auto"/>
            </w:tcBorders>
            <w:vAlign w:val="bottom"/>
          </w:tcPr>
          <w:p w:rsidR="00B47AD5" w:rsidRPr="00110F02" w:rsidRDefault="00B47AD5" w:rsidP="009E7737">
            <w:pPr>
              <w:jc w:val="right"/>
              <w:rPr>
                <w:lang w:val="ru-RU"/>
              </w:rPr>
            </w:pPr>
            <w:r w:rsidRPr="0076470C">
              <w:rPr>
                <w:spacing w:val="4"/>
                <w:w w:val="103"/>
                <w:kern w:val="14"/>
                <w:sz w:val="40"/>
                <w:szCs w:val="40"/>
                <w:lang w:val="ru-RU"/>
              </w:rPr>
              <w:t>CERD</w:t>
            </w:r>
            <w:r w:rsidRPr="0076470C">
              <w:rPr>
                <w:spacing w:val="4"/>
                <w:w w:val="103"/>
                <w:kern w:val="14"/>
                <w:lang w:val="ru-RU"/>
              </w:rPr>
              <w:t>/C/USA/7-9</w:t>
            </w:r>
          </w:p>
        </w:tc>
      </w:tr>
      <w:tr w:rsidR="00523650" w:rsidRPr="003C4E61">
        <w:trPr>
          <w:cantSplit/>
          <w:trHeight w:hRule="exact" w:val="2835"/>
        </w:trPr>
        <w:tc>
          <w:tcPr>
            <w:tcW w:w="1276" w:type="dxa"/>
            <w:tcBorders>
              <w:top w:val="single" w:sz="4" w:space="0" w:color="auto"/>
              <w:bottom w:val="single" w:sz="12" w:space="0" w:color="auto"/>
            </w:tcBorders>
          </w:tcPr>
          <w:p w:rsidR="00523650" w:rsidRPr="00110F02" w:rsidRDefault="0001700E" w:rsidP="003B4E47">
            <w:pPr>
              <w:spacing w:before="120"/>
              <w:jc w:val="center"/>
              <w:rPr>
                <w:lang w:val="ru-RU"/>
              </w:rPr>
            </w:pPr>
            <w:r w:rsidRPr="00110F02">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76470C" w:rsidRDefault="0076470C" w:rsidP="0076470C">
            <w:pPr>
              <w:spacing w:before="120" w:after="40" w:line="380" w:lineRule="exact"/>
              <w:rPr>
                <w:b/>
                <w:spacing w:val="4"/>
                <w:w w:val="103"/>
                <w:kern w:val="14"/>
                <w:sz w:val="34"/>
                <w:szCs w:val="34"/>
                <w:lang w:val="ru-RU"/>
              </w:rPr>
            </w:pPr>
            <w:r>
              <w:rPr>
                <w:b/>
                <w:spacing w:val="4"/>
                <w:w w:val="103"/>
                <w:kern w:val="14"/>
                <w:sz w:val="34"/>
                <w:szCs w:val="34"/>
                <w:lang w:val="ru-RU"/>
              </w:rPr>
              <w:t>Международная конвенция</w:t>
            </w:r>
            <w:r>
              <w:rPr>
                <w:b/>
                <w:spacing w:val="4"/>
                <w:w w:val="103"/>
                <w:kern w:val="14"/>
                <w:sz w:val="34"/>
                <w:szCs w:val="34"/>
                <w:lang w:val="ru-RU"/>
              </w:rPr>
              <w:br/>
              <w:t>о ликвидации всех форм</w:t>
            </w:r>
            <w:r>
              <w:rPr>
                <w:b/>
                <w:spacing w:val="4"/>
                <w:w w:val="103"/>
                <w:kern w:val="14"/>
                <w:sz w:val="34"/>
                <w:szCs w:val="34"/>
                <w:lang w:val="ru-RU"/>
              </w:rPr>
              <w:br/>
            </w:r>
            <w:r w:rsidR="008D5F99" w:rsidRPr="0076470C">
              <w:rPr>
                <w:b/>
                <w:spacing w:val="4"/>
                <w:w w:val="103"/>
                <w:kern w:val="14"/>
                <w:sz w:val="34"/>
                <w:szCs w:val="34"/>
                <w:lang w:val="ru-RU"/>
              </w:rPr>
              <w:t>расовой дискриминации</w:t>
            </w:r>
          </w:p>
          <w:p w:rsidR="00523650" w:rsidRPr="00110F02" w:rsidRDefault="00523650" w:rsidP="003B4E47">
            <w:pPr>
              <w:spacing w:before="120" w:line="420" w:lineRule="exact"/>
              <w:rPr>
                <w:lang w:val="ru-RU"/>
              </w:rPr>
            </w:pPr>
          </w:p>
        </w:tc>
        <w:tc>
          <w:tcPr>
            <w:tcW w:w="2835" w:type="dxa"/>
            <w:tcBorders>
              <w:top w:val="single" w:sz="4" w:space="0" w:color="auto"/>
              <w:bottom w:val="single" w:sz="12" w:space="0" w:color="auto"/>
            </w:tcBorders>
          </w:tcPr>
          <w:p w:rsidR="00523650" w:rsidRPr="0076470C" w:rsidRDefault="009E7737" w:rsidP="0076470C">
            <w:pPr>
              <w:suppressAutoHyphens w:val="0"/>
              <w:spacing w:before="240"/>
              <w:rPr>
                <w:spacing w:val="4"/>
                <w:w w:val="103"/>
                <w:kern w:val="14"/>
                <w:lang w:val="en-US"/>
              </w:rPr>
            </w:pPr>
            <w:r w:rsidRPr="0076470C">
              <w:rPr>
                <w:spacing w:val="4"/>
                <w:w w:val="103"/>
                <w:kern w:val="14"/>
                <w:lang w:val="en-US"/>
              </w:rPr>
              <w:t>Distr.: General</w:t>
            </w:r>
          </w:p>
          <w:p w:rsidR="009E7737" w:rsidRPr="0076470C" w:rsidRDefault="00357E38" w:rsidP="0076470C">
            <w:pPr>
              <w:suppressAutoHyphens w:val="0"/>
              <w:rPr>
                <w:spacing w:val="4"/>
                <w:w w:val="103"/>
                <w:kern w:val="14"/>
                <w:lang w:val="en-US"/>
              </w:rPr>
            </w:pPr>
            <w:r w:rsidRPr="0076470C">
              <w:rPr>
                <w:spacing w:val="4"/>
                <w:w w:val="103"/>
                <w:kern w:val="14"/>
                <w:lang w:val="en-US"/>
              </w:rPr>
              <w:t>3</w:t>
            </w:r>
            <w:r w:rsidR="00FD3EEC" w:rsidRPr="0076470C">
              <w:rPr>
                <w:spacing w:val="4"/>
                <w:w w:val="103"/>
                <w:kern w:val="14"/>
                <w:lang w:val="en-US"/>
              </w:rPr>
              <w:t xml:space="preserve"> October</w:t>
            </w:r>
            <w:r w:rsidR="00F63E75" w:rsidRPr="0076470C">
              <w:rPr>
                <w:spacing w:val="4"/>
                <w:w w:val="103"/>
                <w:kern w:val="14"/>
                <w:lang w:val="en-US"/>
              </w:rPr>
              <w:t xml:space="preserve"> </w:t>
            </w:r>
            <w:r w:rsidR="009E7737" w:rsidRPr="0076470C">
              <w:rPr>
                <w:spacing w:val="4"/>
                <w:w w:val="103"/>
                <w:kern w:val="14"/>
                <w:lang w:val="en-US"/>
              </w:rPr>
              <w:t>2013</w:t>
            </w:r>
          </w:p>
          <w:p w:rsidR="000C09D1" w:rsidRPr="0076470C" w:rsidRDefault="000C09D1" w:rsidP="0076470C">
            <w:pPr>
              <w:suppressAutoHyphens w:val="0"/>
              <w:rPr>
                <w:spacing w:val="4"/>
                <w:w w:val="103"/>
                <w:kern w:val="14"/>
                <w:lang w:val="en-US"/>
              </w:rPr>
            </w:pPr>
            <w:r w:rsidRPr="0076470C">
              <w:rPr>
                <w:spacing w:val="4"/>
                <w:w w:val="103"/>
                <w:kern w:val="14"/>
                <w:lang w:val="en-US"/>
              </w:rPr>
              <w:t>Russian</w:t>
            </w:r>
          </w:p>
          <w:p w:rsidR="009E7737" w:rsidRPr="003C4E61" w:rsidRDefault="009E7737" w:rsidP="0076470C">
            <w:pPr>
              <w:suppressAutoHyphens w:val="0"/>
              <w:rPr>
                <w:lang w:val="en-US"/>
              </w:rPr>
            </w:pPr>
            <w:r w:rsidRPr="0076470C">
              <w:rPr>
                <w:spacing w:val="4"/>
                <w:w w:val="103"/>
                <w:kern w:val="14"/>
                <w:lang w:val="en-US"/>
              </w:rPr>
              <w:t>Original: English</w:t>
            </w:r>
          </w:p>
        </w:tc>
      </w:tr>
    </w:tbl>
    <w:p w:rsidR="00A079C9" w:rsidRPr="0076470C" w:rsidRDefault="001E05B2" w:rsidP="0076470C">
      <w:pPr>
        <w:suppressAutoHyphens w:val="0"/>
        <w:spacing w:before="120"/>
        <w:rPr>
          <w:b/>
          <w:spacing w:val="4"/>
          <w:w w:val="103"/>
          <w:kern w:val="14"/>
          <w:sz w:val="24"/>
          <w:szCs w:val="24"/>
          <w:lang w:val="ru-RU"/>
        </w:rPr>
      </w:pPr>
      <w:r w:rsidRPr="0076470C">
        <w:rPr>
          <w:b/>
          <w:spacing w:val="4"/>
          <w:w w:val="103"/>
          <w:kern w:val="14"/>
          <w:sz w:val="24"/>
          <w:szCs w:val="24"/>
          <w:lang w:val="ru-RU"/>
        </w:rPr>
        <w:t>Комитет по ликвидации расовой дискриминации</w:t>
      </w:r>
    </w:p>
    <w:p w:rsidR="00A079C9" w:rsidRPr="00110F02" w:rsidRDefault="00A079C9" w:rsidP="0076470C">
      <w:pPr>
        <w:pStyle w:val="HMGR"/>
      </w:pPr>
      <w:r w:rsidRPr="00110F02">
        <w:tab/>
      </w:r>
      <w:r w:rsidRPr="00110F02">
        <w:tab/>
      </w:r>
      <w:r w:rsidR="001C7A49">
        <w:t>Доклады, представляемые г</w:t>
      </w:r>
      <w:r w:rsidR="001E05B2" w:rsidRPr="00110F02">
        <w:t>осударствами-участн</w:t>
      </w:r>
      <w:r w:rsidR="00E078A3">
        <w:t xml:space="preserve">иками в соответствии со статьей </w:t>
      </w:r>
      <w:r w:rsidR="001E05B2" w:rsidRPr="00110F02">
        <w:t>9 Конвенции</w:t>
      </w:r>
    </w:p>
    <w:p w:rsidR="00A079C9" w:rsidRPr="00110F02" w:rsidRDefault="00A079C9" w:rsidP="0076470C">
      <w:pPr>
        <w:pStyle w:val="HChGR"/>
      </w:pPr>
      <w:r w:rsidRPr="00110F02">
        <w:tab/>
      </w:r>
      <w:r w:rsidRPr="00110F02">
        <w:tab/>
      </w:r>
      <w:r w:rsidR="001E05B2" w:rsidRPr="00110F02">
        <w:t>Седьмой</w:t>
      </w:r>
      <w:r w:rsidR="001C7A49">
        <w:t>–девятый периодические доклады государств-участников, подлежавш</w:t>
      </w:r>
      <w:r w:rsidR="00E078A3">
        <w:t xml:space="preserve">ие представлению в 2011 </w:t>
      </w:r>
      <w:r w:rsidR="001E05B2" w:rsidRPr="00110F02">
        <w:t>году</w:t>
      </w:r>
    </w:p>
    <w:p w:rsidR="00A079C9" w:rsidRPr="003C4E61" w:rsidRDefault="00A079C9" w:rsidP="00A079C9">
      <w:pPr>
        <w:pStyle w:val="HMG"/>
        <w:rPr>
          <w:rStyle w:val="FootnoteReference"/>
          <w:spacing w:val="4"/>
          <w:w w:val="103"/>
          <w:kern w:val="14"/>
          <w:sz w:val="20"/>
          <w:vertAlign w:val="baseline"/>
          <w:lang w:val="ru-RU" w:eastAsia="ru-RU"/>
        </w:rPr>
      </w:pPr>
      <w:r w:rsidRPr="00D62E52">
        <w:rPr>
          <w:spacing w:val="4"/>
          <w:w w:val="103"/>
          <w:lang w:val="ru-RU"/>
        </w:rPr>
        <w:tab/>
      </w:r>
      <w:r w:rsidRPr="00D62E52">
        <w:rPr>
          <w:spacing w:val="4"/>
          <w:w w:val="103"/>
          <w:lang w:val="ru-RU"/>
        </w:rPr>
        <w:tab/>
      </w:r>
      <w:r w:rsidR="001E05B2" w:rsidRPr="0076470C">
        <w:rPr>
          <w:spacing w:val="4"/>
          <w:w w:val="103"/>
          <w:kern w:val="14"/>
          <w:lang w:val="ru-RU" w:eastAsia="ru-RU"/>
        </w:rPr>
        <w:t>Соединенные Штаты Америки</w:t>
      </w:r>
      <w:r w:rsidRPr="00D62E52">
        <w:rPr>
          <w:rStyle w:val="FootnoteReference"/>
          <w:b w:val="0"/>
          <w:spacing w:val="4"/>
          <w:w w:val="103"/>
          <w:kern w:val="14"/>
          <w:sz w:val="20"/>
          <w:vertAlign w:val="baseline"/>
          <w:lang w:val="ru-RU" w:eastAsia="ru-RU"/>
        </w:rPr>
        <w:footnoteReference w:customMarkFollows="1" w:id="2"/>
        <w:t>*</w:t>
      </w:r>
      <w:r w:rsidR="00D16014" w:rsidRPr="00D62E52">
        <w:rPr>
          <w:rStyle w:val="FootnoteReference"/>
          <w:b w:val="0"/>
          <w:spacing w:val="4"/>
          <w:w w:val="103"/>
          <w:kern w:val="14"/>
          <w:sz w:val="20"/>
          <w:vertAlign w:val="baseline"/>
          <w:lang w:val="ru-RU" w:eastAsia="ru-RU"/>
        </w:rPr>
        <w:t xml:space="preserve"> </w:t>
      </w:r>
      <w:r w:rsidRPr="00D62E52">
        <w:rPr>
          <w:rStyle w:val="FootnoteReference"/>
          <w:b w:val="0"/>
          <w:spacing w:val="4"/>
          <w:w w:val="103"/>
          <w:kern w:val="14"/>
          <w:sz w:val="20"/>
          <w:vertAlign w:val="baseline"/>
          <w:lang w:val="ru-RU" w:eastAsia="ru-RU"/>
        </w:rPr>
        <w:footnoteReference w:customMarkFollows="1" w:id="3"/>
        <w:t>**</w:t>
      </w:r>
    </w:p>
    <w:p w:rsidR="00961987" w:rsidRPr="009C25E0" w:rsidRDefault="000A001D" w:rsidP="009C25E0">
      <w:pPr>
        <w:suppressAutoHyphens w:val="0"/>
        <w:jc w:val="right"/>
        <w:rPr>
          <w:spacing w:val="4"/>
          <w:w w:val="103"/>
          <w:kern w:val="14"/>
          <w:lang w:val="ru-RU"/>
        </w:rPr>
      </w:pPr>
      <w:r w:rsidRPr="009C25E0">
        <w:rPr>
          <w:spacing w:val="4"/>
          <w:w w:val="103"/>
          <w:kern w:val="14"/>
          <w:lang w:val="ru-RU"/>
        </w:rPr>
        <w:t>[</w:t>
      </w:r>
      <w:r w:rsidR="00C948E7" w:rsidRPr="009C25E0">
        <w:rPr>
          <w:spacing w:val="4"/>
          <w:w w:val="103"/>
          <w:kern w:val="14"/>
          <w:lang w:val="ru-RU"/>
        </w:rPr>
        <w:t xml:space="preserve">13 </w:t>
      </w:r>
      <w:r w:rsidR="001E05B2" w:rsidRPr="009C25E0">
        <w:rPr>
          <w:spacing w:val="4"/>
          <w:w w:val="103"/>
          <w:kern w:val="14"/>
          <w:lang w:val="ru-RU"/>
        </w:rPr>
        <w:t>июня</w:t>
      </w:r>
      <w:r w:rsidR="00C948E7" w:rsidRPr="009C25E0">
        <w:rPr>
          <w:spacing w:val="4"/>
          <w:w w:val="103"/>
          <w:kern w:val="14"/>
          <w:lang w:val="ru-RU"/>
        </w:rPr>
        <w:t xml:space="preserve"> 2013</w:t>
      </w:r>
      <w:r w:rsidR="001E05B2" w:rsidRPr="009C25E0">
        <w:rPr>
          <w:spacing w:val="4"/>
          <w:w w:val="103"/>
          <w:kern w:val="14"/>
          <w:lang w:val="ru-RU"/>
        </w:rPr>
        <w:t xml:space="preserve"> года</w:t>
      </w:r>
      <w:r w:rsidRPr="009C25E0">
        <w:rPr>
          <w:spacing w:val="4"/>
          <w:w w:val="103"/>
          <w:kern w:val="14"/>
          <w:lang w:val="ru-RU"/>
        </w:rPr>
        <w:t>]</w:t>
      </w:r>
    </w:p>
    <w:p w:rsidR="00C948E7" w:rsidRPr="00764BB6" w:rsidRDefault="00C948E7" w:rsidP="00764BB6">
      <w:pPr>
        <w:suppressAutoHyphens w:val="0"/>
        <w:spacing w:after="120"/>
        <w:rPr>
          <w:spacing w:val="4"/>
          <w:w w:val="103"/>
          <w:kern w:val="14"/>
          <w:sz w:val="28"/>
          <w:szCs w:val="28"/>
          <w:lang w:val="ru-RU"/>
        </w:rPr>
      </w:pPr>
      <w:r w:rsidRPr="00D62E52">
        <w:rPr>
          <w:spacing w:val="4"/>
          <w:w w:val="103"/>
          <w:lang w:val="ru-RU"/>
        </w:rPr>
        <w:br w:type="page"/>
      </w:r>
      <w:r w:rsidR="00633C76" w:rsidRPr="00764BB6">
        <w:rPr>
          <w:spacing w:val="4"/>
          <w:w w:val="103"/>
          <w:kern w:val="14"/>
          <w:sz w:val="28"/>
          <w:szCs w:val="28"/>
          <w:lang w:val="ru-RU"/>
        </w:rPr>
        <w:t>Содержание</w:t>
      </w:r>
    </w:p>
    <w:p w:rsidR="00C948E7" w:rsidRPr="00764BB6" w:rsidRDefault="00C948E7" w:rsidP="00C948E7">
      <w:pPr>
        <w:tabs>
          <w:tab w:val="right" w:pos="8929"/>
          <w:tab w:val="right" w:pos="9638"/>
        </w:tabs>
        <w:spacing w:after="120"/>
        <w:ind w:left="283"/>
        <w:rPr>
          <w:i/>
          <w:color w:val="000000"/>
          <w:spacing w:val="4"/>
          <w:w w:val="103"/>
          <w:kern w:val="14"/>
          <w:sz w:val="18"/>
          <w:lang w:val="ru-RU"/>
        </w:rPr>
      </w:pPr>
      <w:r w:rsidRPr="00D62E52">
        <w:rPr>
          <w:i/>
          <w:spacing w:val="4"/>
          <w:w w:val="103"/>
          <w:sz w:val="18"/>
          <w:lang w:val="ru-RU"/>
        </w:rPr>
        <w:tab/>
      </w:r>
      <w:r w:rsidR="00110F02" w:rsidRPr="00292453">
        <w:rPr>
          <w:i/>
          <w:spacing w:val="4"/>
          <w:w w:val="103"/>
          <w:kern w:val="20"/>
          <w:sz w:val="18"/>
          <w:lang w:val="ru-RU"/>
        </w:rPr>
        <w:t>Пункты</w:t>
      </w:r>
      <w:r w:rsidRPr="00D62E52">
        <w:rPr>
          <w:i/>
          <w:spacing w:val="4"/>
          <w:w w:val="103"/>
          <w:sz w:val="18"/>
          <w:lang w:val="ru-RU"/>
        </w:rPr>
        <w:tab/>
      </w:r>
      <w:r w:rsidR="00110F02" w:rsidRPr="00764BB6">
        <w:rPr>
          <w:i/>
          <w:color w:val="000000"/>
          <w:spacing w:val="4"/>
          <w:w w:val="103"/>
          <w:kern w:val="14"/>
          <w:sz w:val="18"/>
          <w:lang w:val="ru-RU"/>
        </w:rPr>
        <w:t>Стр.</w:t>
      </w:r>
    </w:p>
    <w:p w:rsidR="00C948E7" w:rsidRPr="009F333D" w:rsidRDefault="00560825" w:rsidP="009F333D">
      <w:pPr>
        <w:tabs>
          <w:tab w:val="right" w:pos="850"/>
          <w:tab w:val="left" w:pos="1134"/>
          <w:tab w:val="left" w:pos="1559"/>
          <w:tab w:val="left" w:pos="1984"/>
          <w:tab w:val="right" w:leader="dot" w:pos="8929"/>
          <w:tab w:val="right" w:pos="9638"/>
        </w:tabs>
        <w:spacing w:after="120"/>
        <w:rPr>
          <w:spacing w:val="4"/>
          <w:w w:val="103"/>
          <w:kern w:val="14"/>
          <w:lang w:val="ru-RU"/>
        </w:rPr>
      </w:pPr>
      <w:r w:rsidRPr="00D62E52">
        <w:rPr>
          <w:spacing w:val="4"/>
          <w:w w:val="103"/>
          <w:lang w:val="ru-RU"/>
        </w:rPr>
        <w:tab/>
      </w:r>
      <w:r w:rsidRPr="00D62E52">
        <w:rPr>
          <w:spacing w:val="4"/>
          <w:w w:val="103"/>
          <w:lang w:val="ru-RU"/>
        </w:rPr>
        <w:tab/>
      </w:r>
      <w:r w:rsidR="00110F02" w:rsidRPr="00764BB6">
        <w:rPr>
          <w:spacing w:val="4"/>
          <w:w w:val="103"/>
          <w:kern w:val="14"/>
          <w:lang w:val="ru-RU"/>
        </w:rPr>
        <w:t>Список сокращений</w:t>
      </w:r>
      <w:r w:rsidR="009A3287" w:rsidRPr="009F333D">
        <w:rPr>
          <w:spacing w:val="4"/>
          <w:w w:val="103"/>
          <w:kern w:val="14"/>
          <w:lang w:val="ru-RU"/>
        </w:rPr>
        <w:tab/>
      </w:r>
      <w:r w:rsidR="009A3287" w:rsidRPr="009F333D">
        <w:rPr>
          <w:spacing w:val="4"/>
          <w:w w:val="103"/>
          <w:kern w:val="14"/>
          <w:lang w:val="ru-RU"/>
        </w:rPr>
        <w:tab/>
      </w:r>
      <w:r w:rsidR="00D16014" w:rsidRPr="00764BB6">
        <w:rPr>
          <w:spacing w:val="4"/>
          <w:w w:val="103"/>
          <w:kern w:val="14"/>
          <w:lang w:val="ru-RU"/>
        </w:rPr>
        <w:t>3</w:t>
      </w:r>
    </w:p>
    <w:p w:rsidR="002162C2" w:rsidRPr="009F333D" w:rsidRDefault="002162C2" w:rsidP="009F333D">
      <w:pPr>
        <w:tabs>
          <w:tab w:val="right" w:pos="851"/>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000D3430" w:rsidRPr="009F333D">
        <w:rPr>
          <w:spacing w:val="4"/>
          <w:w w:val="103"/>
          <w:kern w:val="14"/>
          <w:lang w:val="ru-RU"/>
        </w:rPr>
        <w:t>I</w:t>
      </w:r>
      <w:r w:rsidRPr="009F333D">
        <w:rPr>
          <w:spacing w:val="4"/>
          <w:w w:val="103"/>
          <w:kern w:val="14"/>
          <w:lang w:val="ru-RU"/>
        </w:rPr>
        <w:t>.</w:t>
      </w:r>
      <w:r w:rsidRPr="009F333D">
        <w:rPr>
          <w:spacing w:val="4"/>
          <w:w w:val="103"/>
          <w:kern w:val="14"/>
          <w:lang w:val="ru-RU"/>
        </w:rPr>
        <w:tab/>
      </w:r>
      <w:r w:rsidR="00110F02" w:rsidRPr="009F333D">
        <w:rPr>
          <w:spacing w:val="4"/>
          <w:w w:val="103"/>
          <w:kern w:val="14"/>
          <w:lang w:val="ru-RU"/>
        </w:rPr>
        <w:t>Введение</w:t>
      </w:r>
      <w:r w:rsidRPr="009F333D">
        <w:rPr>
          <w:spacing w:val="4"/>
          <w:w w:val="103"/>
          <w:kern w:val="14"/>
          <w:lang w:val="ru-RU"/>
        </w:rPr>
        <w:tab/>
      </w:r>
      <w:r w:rsidRPr="009F333D">
        <w:rPr>
          <w:spacing w:val="4"/>
          <w:w w:val="103"/>
          <w:kern w:val="14"/>
          <w:lang w:val="ru-RU"/>
        </w:rPr>
        <w:tab/>
        <w:t>1–6</w:t>
      </w:r>
      <w:r w:rsidRPr="009F333D">
        <w:rPr>
          <w:spacing w:val="4"/>
          <w:w w:val="103"/>
          <w:kern w:val="14"/>
          <w:lang w:val="ru-RU"/>
        </w:rPr>
        <w:tab/>
        <w:t>6</w:t>
      </w:r>
    </w:p>
    <w:p w:rsidR="009A3287" w:rsidRPr="009F333D" w:rsidRDefault="002162C2" w:rsidP="009F333D">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00A703F6" w:rsidRPr="009F333D">
        <w:rPr>
          <w:spacing w:val="4"/>
          <w:w w:val="103"/>
          <w:kern w:val="14"/>
          <w:lang w:val="ru-RU"/>
        </w:rPr>
        <w:t>II</w:t>
      </w:r>
      <w:r w:rsidR="009A3287" w:rsidRPr="009F333D">
        <w:rPr>
          <w:spacing w:val="4"/>
          <w:w w:val="103"/>
          <w:kern w:val="14"/>
          <w:lang w:val="ru-RU"/>
        </w:rPr>
        <w:t>.</w:t>
      </w:r>
      <w:r w:rsidR="009A3287" w:rsidRPr="009F333D">
        <w:rPr>
          <w:spacing w:val="4"/>
          <w:w w:val="103"/>
          <w:kern w:val="14"/>
          <w:lang w:val="ru-RU"/>
        </w:rPr>
        <w:tab/>
      </w:r>
      <w:r w:rsidR="00110F02" w:rsidRPr="009F333D">
        <w:rPr>
          <w:spacing w:val="4"/>
          <w:w w:val="103"/>
          <w:kern w:val="14"/>
          <w:lang w:val="ru-RU"/>
        </w:rPr>
        <w:t>Дополнительная информация по статьям Конвенции</w:t>
      </w:r>
      <w:r w:rsidR="009A3287" w:rsidRPr="009F333D">
        <w:rPr>
          <w:spacing w:val="4"/>
          <w:w w:val="103"/>
          <w:kern w:val="14"/>
          <w:lang w:val="ru-RU"/>
        </w:rPr>
        <w:tab/>
      </w:r>
      <w:r w:rsidR="009A3287" w:rsidRPr="009F333D">
        <w:rPr>
          <w:spacing w:val="4"/>
          <w:w w:val="103"/>
          <w:kern w:val="14"/>
          <w:lang w:val="ru-RU"/>
        </w:rPr>
        <w:tab/>
      </w:r>
      <w:r w:rsidR="002C73BB" w:rsidRPr="009F333D">
        <w:rPr>
          <w:spacing w:val="4"/>
          <w:w w:val="103"/>
          <w:kern w:val="14"/>
          <w:lang w:val="ru-RU"/>
        </w:rPr>
        <w:t>7–216</w:t>
      </w:r>
      <w:r w:rsidR="002C73BB" w:rsidRPr="009F333D">
        <w:rPr>
          <w:spacing w:val="4"/>
          <w:w w:val="103"/>
          <w:kern w:val="14"/>
          <w:lang w:val="ru-RU"/>
        </w:rPr>
        <w:tab/>
        <w:t>7</w:t>
      </w:r>
    </w:p>
    <w:p w:rsidR="002C73BB" w:rsidRPr="009F333D" w:rsidRDefault="002C73BB"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Pr="009F333D">
        <w:rPr>
          <w:spacing w:val="4"/>
          <w:w w:val="103"/>
          <w:kern w:val="14"/>
          <w:lang w:val="ru-RU"/>
        </w:rPr>
        <w:tab/>
      </w:r>
      <w:r w:rsidR="00110F02" w:rsidRPr="009F333D">
        <w:rPr>
          <w:spacing w:val="4"/>
          <w:w w:val="103"/>
          <w:kern w:val="14"/>
          <w:lang w:val="ru-RU"/>
        </w:rPr>
        <w:t>Статья</w:t>
      </w:r>
      <w:r w:rsidR="009F333D">
        <w:rPr>
          <w:spacing w:val="4"/>
          <w:w w:val="103"/>
          <w:kern w:val="14"/>
          <w:lang w:val="ru-RU"/>
        </w:rPr>
        <w:t xml:space="preserve"> 1</w:t>
      </w:r>
      <w:r w:rsidR="009F333D">
        <w:rPr>
          <w:spacing w:val="4"/>
          <w:w w:val="103"/>
          <w:kern w:val="14"/>
          <w:lang w:val="ru-RU"/>
        </w:rPr>
        <w:tab/>
      </w:r>
      <w:r w:rsidR="009F333D">
        <w:rPr>
          <w:spacing w:val="4"/>
          <w:w w:val="103"/>
          <w:kern w:val="14"/>
          <w:lang w:val="ru-RU"/>
        </w:rPr>
        <w:tab/>
      </w:r>
      <w:r w:rsidR="00292453">
        <w:rPr>
          <w:spacing w:val="4"/>
          <w:w w:val="103"/>
          <w:kern w:val="14"/>
          <w:lang w:val="ru-RU"/>
        </w:rPr>
        <w:tab/>
      </w:r>
      <w:r w:rsidRPr="009F333D">
        <w:rPr>
          <w:spacing w:val="4"/>
          <w:w w:val="103"/>
          <w:kern w:val="14"/>
          <w:lang w:val="ru-RU"/>
        </w:rPr>
        <w:t>7–16</w:t>
      </w:r>
      <w:r w:rsidRPr="009F333D">
        <w:rPr>
          <w:spacing w:val="4"/>
          <w:w w:val="103"/>
          <w:kern w:val="14"/>
          <w:lang w:val="ru-RU"/>
        </w:rPr>
        <w:tab/>
        <w:t>7</w:t>
      </w:r>
    </w:p>
    <w:p w:rsidR="002C73BB" w:rsidRPr="009F333D" w:rsidRDefault="002C73BB"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Pr="009F333D">
        <w:rPr>
          <w:spacing w:val="4"/>
          <w:w w:val="103"/>
          <w:kern w:val="14"/>
          <w:lang w:val="ru-RU"/>
        </w:rPr>
        <w:tab/>
      </w:r>
      <w:r w:rsidR="00110F02" w:rsidRPr="009F333D">
        <w:rPr>
          <w:spacing w:val="4"/>
          <w:w w:val="103"/>
          <w:kern w:val="14"/>
          <w:lang w:val="ru-RU"/>
        </w:rPr>
        <w:t>Статья</w:t>
      </w:r>
      <w:r w:rsidR="009F333D">
        <w:rPr>
          <w:spacing w:val="4"/>
          <w:w w:val="103"/>
          <w:kern w:val="14"/>
          <w:lang w:val="ru-RU"/>
        </w:rPr>
        <w:t xml:space="preserve"> 2</w:t>
      </w:r>
      <w:r w:rsidR="009F333D">
        <w:rPr>
          <w:spacing w:val="4"/>
          <w:w w:val="103"/>
          <w:kern w:val="14"/>
          <w:lang w:val="ru-RU"/>
        </w:rPr>
        <w:tab/>
      </w:r>
      <w:r w:rsidR="009F333D">
        <w:rPr>
          <w:spacing w:val="4"/>
          <w:w w:val="103"/>
          <w:kern w:val="14"/>
          <w:lang w:val="ru-RU"/>
        </w:rPr>
        <w:tab/>
      </w:r>
      <w:r w:rsidR="00292453">
        <w:rPr>
          <w:spacing w:val="4"/>
          <w:w w:val="103"/>
          <w:kern w:val="14"/>
          <w:lang w:val="ru-RU"/>
        </w:rPr>
        <w:tab/>
      </w:r>
      <w:r w:rsidRPr="009F333D">
        <w:rPr>
          <w:spacing w:val="4"/>
          <w:w w:val="103"/>
          <w:kern w:val="14"/>
          <w:lang w:val="ru-RU"/>
        </w:rPr>
        <w:t>17–33</w:t>
      </w:r>
      <w:r w:rsidRPr="009F333D">
        <w:rPr>
          <w:spacing w:val="4"/>
          <w:w w:val="103"/>
          <w:kern w:val="14"/>
          <w:lang w:val="ru-RU"/>
        </w:rPr>
        <w:tab/>
        <w:t>1</w:t>
      </w:r>
      <w:r w:rsidR="00DB1443" w:rsidRPr="009F333D">
        <w:rPr>
          <w:spacing w:val="4"/>
          <w:w w:val="103"/>
          <w:kern w:val="14"/>
          <w:lang w:val="ru-RU"/>
        </w:rPr>
        <w:t>3</w:t>
      </w:r>
    </w:p>
    <w:p w:rsidR="002C73BB" w:rsidRPr="009F333D" w:rsidRDefault="005A5FDC"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Pr="009F333D">
        <w:rPr>
          <w:spacing w:val="4"/>
          <w:w w:val="103"/>
          <w:kern w:val="14"/>
          <w:lang w:val="ru-RU"/>
        </w:rPr>
        <w:tab/>
      </w:r>
      <w:r w:rsidR="00110F02" w:rsidRPr="009F333D">
        <w:rPr>
          <w:spacing w:val="4"/>
          <w:w w:val="103"/>
          <w:kern w:val="14"/>
          <w:lang w:val="ru-RU"/>
        </w:rPr>
        <w:t>Статья</w:t>
      </w:r>
      <w:r w:rsidR="009F333D">
        <w:rPr>
          <w:spacing w:val="4"/>
          <w:w w:val="103"/>
          <w:kern w:val="14"/>
          <w:lang w:val="ru-RU"/>
        </w:rPr>
        <w:t xml:space="preserve"> 3</w:t>
      </w:r>
      <w:r w:rsidR="009F333D">
        <w:rPr>
          <w:spacing w:val="4"/>
          <w:w w:val="103"/>
          <w:kern w:val="14"/>
          <w:lang w:val="ru-RU"/>
        </w:rPr>
        <w:tab/>
      </w:r>
      <w:r w:rsidR="009F333D">
        <w:rPr>
          <w:spacing w:val="4"/>
          <w:w w:val="103"/>
          <w:kern w:val="14"/>
          <w:lang w:val="ru-RU"/>
        </w:rPr>
        <w:tab/>
      </w:r>
      <w:r w:rsidR="00292453">
        <w:rPr>
          <w:spacing w:val="4"/>
          <w:w w:val="103"/>
          <w:kern w:val="14"/>
          <w:lang w:val="ru-RU"/>
        </w:rPr>
        <w:tab/>
      </w:r>
      <w:r w:rsidR="00DB1443" w:rsidRPr="009F333D">
        <w:rPr>
          <w:spacing w:val="4"/>
          <w:w w:val="103"/>
          <w:kern w:val="14"/>
          <w:lang w:val="ru-RU"/>
        </w:rPr>
        <w:t>34–46</w:t>
      </w:r>
      <w:r w:rsidR="00DB1443" w:rsidRPr="009F333D">
        <w:rPr>
          <w:spacing w:val="4"/>
          <w:w w:val="103"/>
          <w:kern w:val="14"/>
          <w:lang w:val="ru-RU"/>
        </w:rPr>
        <w:tab/>
        <w:t>2</w:t>
      </w:r>
      <w:r w:rsidR="00063505">
        <w:rPr>
          <w:spacing w:val="4"/>
          <w:w w:val="103"/>
          <w:kern w:val="14"/>
          <w:lang w:val="ru-RU"/>
        </w:rPr>
        <w:t>3</w:t>
      </w:r>
    </w:p>
    <w:p w:rsidR="002C73BB" w:rsidRPr="00374E73" w:rsidRDefault="002C73BB"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9F333D">
        <w:rPr>
          <w:spacing w:val="4"/>
          <w:w w:val="103"/>
          <w:kern w:val="14"/>
          <w:lang w:val="ru-RU"/>
        </w:rPr>
        <w:tab/>
      </w:r>
      <w:r w:rsidRPr="009F333D">
        <w:rPr>
          <w:spacing w:val="4"/>
          <w:w w:val="103"/>
          <w:kern w:val="14"/>
          <w:lang w:val="ru-RU"/>
        </w:rPr>
        <w:tab/>
      </w:r>
      <w:r w:rsidR="00110F02" w:rsidRPr="00374E73">
        <w:rPr>
          <w:spacing w:val="4"/>
          <w:w w:val="103"/>
          <w:kern w:val="14"/>
          <w:lang w:val="ru-RU"/>
        </w:rPr>
        <w:t>Статья</w:t>
      </w:r>
      <w:r w:rsidR="009F333D" w:rsidRPr="00374E73">
        <w:rPr>
          <w:spacing w:val="4"/>
          <w:w w:val="103"/>
          <w:kern w:val="14"/>
          <w:lang w:val="ru-RU"/>
        </w:rPr>
        <w:t xml:space="preserve"> 4</w:t>
      </w:r>
      <w:r w:rsidR="009F333D" w:rsidRPr="00374E73">
        <w:rPr>
          <w:spacing w:val="4"/>
          <w:w w:val="103"/>
          <w:kern w:val="14"/>
          <w:lang w:val="ru-RU"/>
        </w:rPr>
        <w:tab/>
      </w:r>
      <w:r w:rsidR="009F333D" w:rsidRPr="00374E73">
        <w:rPr>
          <w:spacing w:val="4"/>
          <w:w w:val="103"/>
          <w:kern w:val="14"/>
          <w:lang w:val="ru-RU"/>
        </w:rPr>
        <w:tab/>
      </w:r>
      <w:r w:rsidR="00292453" w:rsidRPr="00374E73">
        <w:rPr>
          <w:spacing w:val="4"/>
          <w:w w:val="103"/>
          <w:kern w:val="14"/>
          <w:lang w:val="ru-RU"/>
        </w:rPr>
        <w:tab/>
      </w:r>
      <w:r w:rsidRPr="00374E73">
        <w:rPr>
          <w:spacing w:val="4"/>
          <w:w w:val="103"/>
          <w:kern w:val="14"/>
          <w:lang w:val="ru-RU"/>
        </w:rPr>
        <w:t>47–57</w:t>
      </w:r>
      <w:r w:rsidRPr="00374E73">
        <w:rPr>
          <w:spacing w:val="4"/>
          <w:w w:val="103"/>
          <w:kern w:val="14"/>
          <w:lang w:val="ru-RU"/>
        </w:rPr>
        <w:tab/>
        <w:t>2</w:t>
      </w:r>
      <w:r w:rsidR="00DB1443" w:rsidRPr="00374E73">
        <w:rPr>
          <w:spacing w:val="4"/>
          <w:w w:val="103"/>
          <w:kern w:val="14"/>
          <w:lang w:val="ru-RU"/>
        </w:rPr>
        <w:t>9</w:t>
      </w:r>
    </w:p>
    <w:p w:rsidR="002C73BB" w:rsidRPr="00374E73" w:rsidRDefault="00D16014"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374E73">
        <w:rPr>
          <w:spacing w:val="4"/>
          <w:w w:val="103"/>
          <w:kern w:val="14"/>
          <w:lang w:val="ru-RU"/>
        </w:rPr>
        <w:tab/>
      </w:r>
      <w:r w:rsidRPr="00374E73">
        <w:rPr>
          <w:spacing w:val="4"/>
          <w:w w:val="103"/>
          <w:kern w:val="14"/>
          <w:lang w:val="ru-RU"/>
        </w:rPr>
        <w:tab/>
      </w:r>
      <w:r w:rsidR="00110F02" w:rsidRPr="00374E73">
        <w:rPr>
          <w:spacing w:val="4"/>
          <w:w w:val="103"/>
          <w:kern w:val="14"/>
          <w:lang w:val="ru-RU"/>
        </w:rPr>
        <w:t>Статья</w:t>
      </w:r>
      <w:r w:rsidR="009F333D" w:rsidRPr="00374E73">
        <w:rPr>
          <w:spacing w:val="4"/>
          <w:w w:val="103"/>
          <w:kern w:val="14"/>
          <w:lang w:val="ru-RU"/>
        </w:rPr>
        <w:t xml:space="preserve"> 5</w:t>
      </w:r>
      <w:r w:rsidR="009F333D" w:rsidRPr="00374E73">
        <w:rPr>
          <w:spacing w:val="4"/>
          <w:w w:val="103"/>
          <w:kern w:val="14"/>
          <w:lang w:val="ru-RU"/>
        </w:rPr>
        <w:tab/>
      </w:r>
      <w:r w:rsidR="00DB1443" w:rsidRPr="00374E73">
        <w:rPr>
          <w:spacing w:val="4"/>
          <w:w w:val="103"/>
          <w:kern w:val="14"/>
          <w:lang w:val="ru-RU"/>
        </w:rPr>
        <w:tab/>
      </w:r>
      <w:r w:rsidR="00292453" w:rsidRPr="00374E73">
        <w:rPr>
          <w:spacing w:val="4"/>
          <w:w w:val="103"/>
          <w:kern w:val="14"/>
          <w:lang w:val="ru-RU"/>
        </w:rPr>
        <w:tab/>
      </w:r>
      <w:r w:rsidR="00DB1443" w:rsidRPr="00374E73">
        <w:rPr>
          <w:spacing w:val="4"/>
          <w:w w:val="103"/>
          <w:kern w:val="14"/>
          <w:lang w:val="ru-RU"/>
        </w:rPr>
        <w:t>58–203</w:t>
      </w:r>
      <w:r w:rsidR="00DB1443" w:rsidRPr="00374E73">
        <w:rPr>
          <w:spacing w:val="4"/>
          <w:w w:val="103"/>
          <w:kern w:val="14"/>
          <w:lang w:val="ru-RU"/>
        </w:rPr>
        <w:tab/>
        <w:t>34</w:t>
      </w:r>
    </w:p>
    <w:p w:rsidR="002C73BB" w:rsidRPr="00D651CC" w:rsidRDefault="002C73BB"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D651CC">
        <w:rPr>
          <w:spacing w:val="4"/>
          <w:w w:val="103"/>
          <w:kern w:val="14"/>
          <w:lang w:val="ru-RU"/>
        </w:rPr>
        <w:tab/>
      </w:r>
      <w:r w:rsidRPr="00D651CC">
        <w:rPr>
          <w:spacing w:val="4"/>
          <w:w w:val="103"/>
          <w:kern w:val="14"/>
          <w:lang w:val="ru-RU"/>
        </w:rPr>
        <w:tab/>
      </w:r>
      <w:r w:rsidR="00110F02" w:rsidRPr="00D651CC">
        <w:rPr>
          <w:spacing w:val="4"/>
          <w:w w:val="103"/>
          <w:kern w:val="14"/>
          <w:lang w:val="ru-RU"/>
        </w:rPr>
        <w:t>Статья</w:t>
      </w:r>
      <w:r w:rsidR="009F333D" w:rsidRPr="00D651CC">
        <w:rPr>
          <w:spacing w:val="4"/>
          <w:w w:val="103"/>
          <w:kern w:val="14"/>
          <w:lang w:val="ru-RU"/>
        </w:rPr>
        <w:t xml:space="preserve"> 6</w:t>
      </w:r>
      <w:r w:rsidR="009F333D" w:rsidRPr="00D651CC">
        <w:rPr>
          <w:spacing w:val="4"/>
          <w:w w:val="103"/>
          <w:kern w:val="14"/>
          <w:lang w:val="ru-RU"/>
        </w:rPr>
        <w:tab/>
      </w:r>
      <w:r w:rsidRPr="00D651CC">
        <w:rPr>
          <w:spacing w:val="4"/>
          <w:w w:val="103"/>
          <w:kern w:val="14"/>
          <w:lang w:val="ru-RU"/>
        </w:rPr>
        <w:tab/>
      </w:r>
      <w:r w:rsidR="00292453" w:rsidRPr="00D651CC">
        <w:rPr>
          <w:spacing w:val="4"/>
          <w:w w:val="103"/>
          <w:kern w:val="14"/>
          <w:lang w:val="ru-RU"/>
        </w:rPr>
        <w:tab/>
      </w:r>
      <w:r w:rsidRPr="00D651CC">
        <w:rPr>
          <w:spacing w:val="4"/>
          <w:w w:val="103"/>
          <w:kern w:val="14"/>
          <w:lang w:val="ru-RU"/>
        </w:rPr>
        <w:t>204–209</w:t>
      </w:r>
      <w:r w:rsidRPr="00D651CC">
        <w:rPr>
          <w:spacing w:val="4"/>
          <w:w w:val="103"/>
          <w:kern w:val="14"/>
          <w:lang w:val="ru-RU"/>
        </w:rPr>
        <w:tab/>
      </w:r>
      <w:r w:rsidR="0041274F">
        <w:rPr>
          <w:spacing w:val="4"/>
          <w:w w:val="103"/>
          <w:kern w:val="14"/>
          <w:lang w:val="ru-RU"/>
        </w:rPr>
        <w:t>93</w:t>
      </w:r>
    </w:p>
    <w:p w:rsidR="002C73BB" w:rsidRPr="00D651CC" w:rsidRDefault="002C73BB" w:rsidP="00C948E7">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D651CC">
        <w:rPr>
          <w:spacing w:val="4"/>
          <w:w w:val="103"/>
          <w:kern w:val="14"/>
          <w:lang w:val="ru-RU"/>
        </w:rPr>
        <w:tab/>
      </w:r>
      <w:r w:rsidRPr="00D651CC">
        <w:rPr>
          <w:spacing w:val="4"/>
          <w:w w:val="103"/>
          <w:kern w:val="14"/>
          <w:lang w:val="ru-RU"/>
        </w:rPr>
        <w:tab/>
      </w:r>
      <w:r w:rsidR="00110F02" w:rsidRPr="00D651CC">
        <w:rPr>
          <w:spacing w:val="4"/>
          <w:w w:val="103"/>
          <w:kern w:val="14"/>
          <w:lang w:val="ru-RU"/>
        </w:rPr>
        <w:t>Статья</w:t>
      </w:r>
      <w:r w:rsidR="009F333D" w:rsidRPr="00D651CC">
        <w:rPr>
          <w:spacing w:val="4"/>
          <w:w w:val="103"/>
          <w:kern w:val="14"/>
          <w:lang w:val="ru-RU"/>
        </w:rPr>
        <w:t xml:space="preserve"> 7</w:t>
      </w:r>
      <w:r w:rsidR="009F333D" w:rsidRPr="00D651CC">
        <w:rPr>
          <w:spacing w:val="4"/>
          <w:w w:val="103"/>
          <w:kern w:val="14"/>
          <w:lang w:val="ru-RU"/>
        </w:rPr>
        <w:tab/>
      </w:r>
      <w:r w:rsidRPr="00D651CC">
        <w:rPr>
          <w:spacing w:val="4"/>
          <w:w w:val="103"/>
          <w:kern w:val="14"/>
          <w:lang w:val="ru-RU"/>
        </w:rPr>
        <w:tab/>
      </w:r>
      <w:r w:rsidR="00292453" w:rsidRPr="00D651CC">
        <w:rPr>
          <w:spacing w:val="4"/>
          <w:w w:val="103"/>
          <w:kern w:val="14"/>
          <w:lang w:val="ru-RU"/>
        </w:rPr>
        <w:tab/>
      </w:r>
      <w:r w:rsidRPr="00D651CC">
        <w:rPr>
          <w:spacing w:val="4"/>
          <w:w w:val="103"/>
          <w:kern w:val="14"/>
          <w:lang w:val="ru-RU"/>
        </w:rPr>
        <w:t>2</w:t>
      </w:r>
      <w:r w:rsidR="00D16014" w:rsidRPr="00D651CC">
        <w:rPr>
          <w:spacing w:val="4"/>
          <w:w w:val="103"/>
          <w:kern w:val="14"/>
          <w:lang w:val="ru-RU"/>
        </w:rPr>
        <w:t>10</w:t>
      </w:r>
      <w:r w:rsidR="00D651CC" w:rsidRPr="00D651CC">
        <w:rPr>
          <w:spacing w:val="4"/>
          <w:w w:val="103"/>
          <w:kern w:val="14"/>
          <w:lang w:val="ru-RU"/>
        </w:rPr>
        <w:t>–216</w:t>
      </w:r>
      <w:r w:rsidR="00D651CC" w:rsidRPr="00D651CC">
        <w:rPr>
          <w:spacing w:val="4"/>
          <w:w w:val="103"/>
          <w:kern w:val="14"/>
          <w:lang w:val="ru-RU"/>
        </w:rPr>
        <w:tab/>
        <w:t>94</w:t>
      </w:r>
    </w:p>
    <w:p w:rsidR="002C73BB" w:rsidRPr="009F333D" w:rsidRDefault="002162C2" w:rsidP="00292453">
      <w:pPr>
        <w:tabs>
          <w:tab w:val="right" w:pos="850"/>
          <w:tab w:val="left" w:pos="1134"/>
          <w:tab w:val="left" w:pos="1559"/>
          <w:tab w:val="left" w:pos="1984"/>
          <w:tab w:val="left" w:leader="dot" w:pos="7654"/>
          <w:tab w:val="right" w:pos="8929"/>
          <w:tab w:val="right" w:pos="9638"/>
        </w:tabs>
        <w:spacing w:after="120"/>
        <w:rPr>
          <w:spacing w:val="4"/>
          <w:w w:val="103"/>
          <w:kern w:val="14"/>
          <w:lang w:val="ru-RU"/>
        </w:rPr>
      </w:pPr>
      <w:r w:rsidRPr="00D651CC">
        <w:rPr>
          <w:spacing w:val="4"/>
          <w:w w:val="103"/>
          <w:kern w:val="14"/>
          <w:lang w:val="ru-RU"/>
        </w:rPr>
        <w:tab/>
      </w:r>
      <w:r w:rsidR="00A703F6" w:rsidRPr="00D651CC">
        <w:rPr>
          <w:spacing w:val="4"/>
          <w:w w:val="103"/>
          <w:kern w:val="14"/>
          <w:lang w:val="ru-RU"/>
        </w:rPr>
        <w:t>III</w:t>
      </w:r>
      <w:r w:rsidR="002C73BB" w:rsidRPr="00D651CC">
        <w:rPr>
          <w:spacing w:val="4"/>
          <w:w w:val="103"/>
          <w:kern w:val="14"/>
          <w:lang w:val="ru-RU"/>
        </w:rPr>
        <w:t>.</w:t>
      </w:r>
      <w:r w:rsidR="002C73BB" w:rsidRPr="00D651CC">
        <w:rPr>
          <w:spacing w:val="4"/>
          <w:w w:val="103"/>
          <w:kern w:val="14"/>
          <w:lang w:val="ru-RU"/>
        </w:rPr>
        <w:tab/>
      </w:r>
      <w:r w:rsidR="00110F02" w:rsidRPr="00D651CC">
        <w:rPr>
          <w:spacing w:val="4"/>
          <w:w w:val="103"/>
          <w:kern w:val="14"/>
          <w:lang w:val="ru-RU"/>
        </w:rPr>
        <w:t>Другие вопросы, поднятые Комитетом</w:t>
      </w:r>
      <w:r w:rsidR="00DB1443" w:rsidRPr="00D651CC">
        <w:rPr>
          <w:spacing w:val="4"/>
          <w:w w:val="103"/>
          <w:kern w:val="14"/>
          <w:lang w:val="ru-RU"/>
        </w:rPr>
        <w:tab/>
      </w:r>
      <w:r w:rsidR="00292453" w:rsidRPr="00D651CC">
        <w:rPr>
          <w:spacing w:val="4"/>
          <w:w w:val="103"/>
          <w:kern w:val="14"/>
          <w:lang w:val="ru-RU"/>
        </w:rPr>
        <w:tab/>
      </w:r>
      <w:r w:rsidR="00D651CC" w:rsidRPr="00D651CC">
        <w:rPr>
          <w:spacing w:val="4"/>
          <w:w w:val="103"/>
          <w:kern w:val="14"/>
          <w:lang w:val="ru-RU"/>
        </w:rPr>
        <w:t>217</w:t>
      </w:r>
      <w:r w:rsidR="00D651CC" w:rsidRPr="00D651CC">
        <w:rPr>
          <w:spacing w:val="4"/>
          <w:w w:val="103"/>
          <w:kern w:val="14"/>
          <w:lang w:val="ru-RU"/>
        </w:rPr>
        <w:tab/>
        <w:t>96</w:t>
      </w:r>
    </w:p>
    <w:p w:rsidR="00C948E7" w:rsidRPr="00292453" w:rsidRDefault="00C948E7" w:rsidP="00A703F6">
      <w:pPr>
        <w:pStyle w:val="HChG"/>
        <w:rPr>
          <w:spacing w:val="4"/>
          <w:w w:val="103"/>
          <w:lang w:val="ru-RU"/>
        </w:rPr>
      </w:pPr>
      <w:r w:rsidRPr="00D62E52">
        <w:rPr>
          <w:spacing w:val="4"/>
          <w:w w:val="103"/>
          <w:lang w:val="ru-RU"/>
        </w:rPr>
        <w:br w:type="page"/>
      </w:r>
      <w:r w:rsidR="00A219AE" w:rsidRPr="00D62E52">
        <w:rPr>
          <w:spacing w:val="4"/>
          <w:w w:val="103"/>
          <w:lang w:val="ru-RU"/>
        </w:rPr>
        <w:tab/>
      </w:r>
      <w:r w:rsidR="00A219AE" w:rsidRPr="00D62E52">
        <w:rPr>
          <w:spacing w:val="4"/>
          <w:w w:val="103"/>
          <w:lang w:val="ru-RU"/>
        </w:rPr>
        <w:tab/>
      </w:r>
      <w:r w:rsidR="00110F02" w:rsidRPr="00292453">
        <w:rPr>
          <w:spacing w:val="4"/>
          <w:w w:val="103"/>
          <w:lang w:val="ru-RU"/>
        </w:rPr>
        <w:t>Список сокращений</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АИ/КЖА</w:t>
      </w:r>
      <w:r w:rsidRPr="00292453">
        <w:rPr>
          <w:spacing w:val="4"/>
          <w:w w:val="103"/>
          <w:kern w:val="14"/>
          <w:lang w:val="ru-RU"/>
        </w:rPr>
        <w:tab/>
        <w:t>американские индейцы и коренные жители Аляски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АКА</w:t>
      </w:r>
      <w:r w:rsidRPr="00292453">
        <w:rPr>
          <w:spacing w:val="4"/>
          <w:w w:val="103"/>
          <w:kern w:val="14"/>
          <w:lang w:val="ru-RU"/>
        </w:rPr>
        <w:tab/>
        <w:t>Американская коллегия адвокатов</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АООС</w:t>
      </w:r>
      <w:r w:rsidRPr="00292453">
        <w:rPr>
          <w:spacing w:val="4"/>
          <w:w w:val="103"/>
          <w:kern w:val="14"/>
          <w:lang w:val="ru-RU"/>
        </w:rPr>
        <w:tab/>
        <w:t>Агентство по охране окружающей среды</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АСПС</w:t>
      </w:r>
      <w:r w:rsidRPr="00292453">
        <w:rPr>
          <w:spacing w:val="4"/>
          <w:w w:val="103"/>
          <w:kern w:val="14"/>
          <w:lang w:val="ru-RU"/>
        </w:rPr>
        <w:tab/>
        <w:t>Альтернативы содержанию под стражей для иммигрантов (программа БИТК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БДИ</w:t>
      </w:r>
      <w:r w:rsidRPr="00292453">
        <w:rPr>
          <w:spacing w:val="4"/>
          <w:w w:val="103"/>
          <w:kern w:val="14"/>
          <w:lang w:val="ru-RU"/>
        </w:rPr>
        <w:tab/>
      </w:r>
      <w:r w:rsidRPr="00292453">
        <w:rPr>
          <w:spacing w:val="4"/>
          <w:w w:val="103"/>
          <w:kern w:val="14"/>
          <w:lang w:val="ru-RU"/>
        </w:rPr>
        <w:tab/>
        <w:t>Бюро по делам индейцев (МВД)</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БИГ</w:t>
      </w:r>
      <w:r w:rsidRPr="00292453">
        <w:rPr>
          <w:spacing w:val="4"/>
          <w:w w:val="103"/>
          <w:kern w:val="14"/>
          <w:lang w:val="ru-RU"/>
        </w:rPr>
        <w:tab/>
        <w:t>Бюро по вопросам и</w:t>
      </w:r>
      <w:r w:rsidR="00292453">
        <w:rPr>
          <w:spacing w:val="4"/>
          <w:w w:val="103"/>
          <w:kern w:val="14"/>
          <w:lang w:val="ru-RU"/>
        </w:rPr>
        <w:t>ммиграции и гражданства (входит</w:t>
      </w:r>
      <w:r w:rsidR="00292453">
        <w:rPr>
          <w:spacing w:val="4"/>
          <w:w w:val="103"/>
          <w:kern w:val="14"/>
          <w:lang w:val="ru-RU"/>
        </w:rPr>
        <w:br/>
      </w:r>
      <w:r w:rsidRPr="00292453">
        <w:rPr>
          <w:spacing w:val="4"/>
          <w:w w:val="103"/>
          <w:kern w:val="14"/>
          <w:lang w:val="ru-RU"/>
        </w:rPr>
        <w:t>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БИТК</w:t>
      </w:r>
      <w:r w:rsidRPr="00292453">
        <w:rPr>
          <w:spacing w:val="4"/>
          <w:w w:val="103"/>
          <w:kern w:val="14"/>
          <w:lang w:val="ru-RU"/>
        </w:rPr>
        <w:tab/>
        <w:t>Бюро иммиграционного</w:t>
      </w:r>
      <w:r w:rsidR="00292453">
        <w:rPr>
          <w:spacing w:val="4"/>
          <w:w w:val="103"/>
          <w:kern w:val="14"/>
          <w:lang w:val="ru-RU"/>
        </w:rPr>
        <w:t xml:space="preserve"> и таможенного контроля (входит</w:t>
      </w:r>
      <w:r w:rsidR="00292453">
        <w:rPr>
          <w:spacing w:val="4"/>
          <w:w w:val="103"/>
          <w:kern w:val="14"/>
          <w:lang w:val="ru-RU"/>
        </w:rPr>
        <w:br/>
      </w:r>
      <w:r w:rsidRPr="00292453">
        <w:rPr>
          <w:spacing w:val="4"/>
          <w:w w:val="103"/>
          <w:kern w:val="14"/>
          <w:lang w:val="ru-RU"/>
        </w:rPr>
        <w:t>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БПМЖС</w:t>
      </w:r>
      <w:r w:rsidRPr="00292453">
        <w:rPr>
          <w:spacing w:val="4"/>
          <w:w w:val="103"/>
          <w:kern w:val="14"/>
          <w:lang w:val="ru-RU"/>
        </w:rPr>
        <w:tab/>
      </w:r>
      <w:r w:rsidRPr="00292453">
        <w:rPr>
          <w:spacing w:val="4"/>
          <w:w w:val="103"/>
          <w:kern w:val="14"/>
          <w:lang w:val="ru-RU"/>
        </w:rPr>
        <w:tab/>
        <w:t xml:space="preserve">Балтиморская </w:t>
      </w:r>
      <w:r w:rsidR="0009311B">
        <w:rPr>
          <w:spacing w:val="4"/>
          <w:w w:val="103"/>
          <w:kern w:val="14"/>
          <w:lang w:val="ru-RU"/>
        </w:rPr>
        <w:t>программа поддержки мобильности</w:t>
      </w:r>
      <w:r w:rsidR="0009311B">
        <w:rPr>
          <w:spacing w:val="4"/>
          <w:w w:val="103"/>
          <w:kern w:val="14"/>
          <w:lang w:val="ru-RU"/>
        </w:rPr>
        <w:br/>
      </w:r>
      <w:r w:rsidRPr="00292453">
        <w:rPr>
          <w:spacing w:val="4"/>
          <w:w w:val="103"/>
          <w:kern w:val="14"/>
          <w:lang w:val="ru-RU"/>
        </w:rPr>
        <w:t>в жилищном секторе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БСС</w:t>
      </w:r>
      <w:r w:rsidRPr="00292453">
        <w:rPr>
          <w:spacing w:val="4"/>
          <w:w w:val="103"/>
          <w:kern w:val="14"/>
          <w:lang w:val="ru-RU"/>
        </w:rPr>
        <w:tab/>
        <w:t>Бюро судебной статистики (МВД)</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ДДПД</w:t>
      </w:r>
      <w:r w:rsidRPr="00292453">
        <w:rPr>
          <w:spacing w:val="4"/>
          <w:w w:val="103"/>
          <w:kern w:val="14"/>
          <w:lang w:val="ru-RU"/>
        </w:rPr>
        <w:tab/>
      </w:r>
      <w:r w:rsidRPr="00292453">
        <w:rPr>
          <w:spacing w:val="4"/>
          <w:w w:val="103"/>
          <w:kern w:val="14"/>
          <w:lang w:val="ru-RU"/>
        </w:rPr>
        <w:tab/>
        <w:t>Дурбанская декларация и Программа действий</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ЗГВЗР</w:t>
      </w:r>
      <w:r w:rsidRPr="00292453">
        <w:rPr>
          <w:spacing w:val="4"/>
          <w:w w:val="103"/>
          <w:kern w:val="14"/>
          <w:lang w:val="ru-RU"/>
        </w:rPr>
        <w:tab/>
        <w:t>Закон 1986 года о</w:t>
      </w:r>
      <w:r w:rsidR="0009311B">
        <w:rPr>
          <w:spacing w:val="4"/>
          <w:w w:val="103"/>
          <w:kern w:val="14"/>
          <w:lang w:val="ru-RU"/>
        </w:rPr>
        <w:t xml:space="preserve"> голосовании граждан, состоящих</w:t>
      </w:r>
      <w:r w:rsidR="0009311B">
        <w:rPr>
          <w:spacing w:val="4"/>
          <w:w w:val="103"/>
          <w:kern w:val="14"/>
          <w:lang w:val="ru-RU"/>
        </w:rPr>
        <w:br/>
      </w:r>
      <w:r w:rsidRPr="00292453">
        <w:rPr>
          <w:spacing w:val="4"/>
          <w:w w:val="103"/>
          <w:kern w:val="14"/>
          <w:lang w:val="ru-RU"/>
        </w:rPr>
        <w:t>на воинской с</w:t>
      </w:r>
      <w:r w:rsidR="0009311B">
        <w:rPr>
          <w:spacing w:val="4"/>
          <w:w w:val="103"/>
          <w:kern w:val="14"/>
          <w:lang w:val="ru-RU"/>
        </w:rPr>
        <w:t>лужбе и находящихся за рубежом,</w:t>
      </w:r>
      <w:r w:rsidR="0009311B">
        <w:rPr>
          <w:spacing w:val="4"/>
          <w:w w:val="103"/>
          <w:kern w:val="14"/>
          <w:lang w:val="ru-RU"/>
        </w:rPr>
        <w:br/>
      </w:r>
      <w:r w:rsidRPr="00292453">
        <w:rPr>
          <w:spacing w:val="4"/>
          <w:w w:val="103"/>
          <w:kern w:val="14"/>
          <w:lang w:val="ru-RU"/>
        </w:rPr>
        <w:t>по открепительным удостоверениям</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ЗГПЛЗУ</w:t>
      </w:r>
      <w:r w:rsidRPr="00292453">
        <w:rPr>
          <w:spacing w:val="4"/>
          <w:w w:val="103"/>
          <w:kern w:val="14"/>
          <w:lang w:val="ru-RU"/>
        </w:rPr>
        <w:tab/>
        <w:t>Закон 1980 года о гражданских прав</w:t>
      </w:r>
      <w:r w:rsidR="0009311B">
        <w:rPr>
          <w:spacing w:val="4"/>
          <w:w w:val="103"/>
          <w:kern w:val="14"/>
          <w:lang w:val="ru-RU"/>
        </w:rPr>
        <w:t>ах лиц, содержащихся</w:t>
      </w:r>
      <w:r w:rsidR="0009311B">
        <w:rPr>
          <w:spacing w:val="4"/>
          <w:w w:val="103"/>
          <w:kern w:val="14"/>
          <w:lang w:val="ru-RU"/>
        </w:rPr>
        <w:br/>
      </w:r>
      <w:r w:rsidRPr="00292453">
        <w:rPr>
          <w:spacing w:val="4"/>
          <w:w w:val="103"/>
          <w:kern w:val="14"/>
          <w:lang w:val="ru-RU"/>
        </w:rPr>
        <w:t>в учреждениях закрытого типа</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ЗДМП</w:t>
      </w:r>
      <w:r w:rsidRPr="00292453">
        <w:rPr>
          <w:spacing w:val="4"/>
          <w:w w:val="103"/>
          <w:kern w:val="14"/>
          <w:lang w:val="ru-RU"/>
        </w:rPr>
        <w:tab/>
        <w:t>Закон о защите пациентов и о финансово доступной медицинской помощи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ЗИГ</w:t>
      </w:r>
      <w:r w:rsidRPr="00292453">
        <w:rPr>
          <w:spacing w:val="4"/>
          <w:w w:val="103"/>
          <w:kern w:val="14"/>
          <w:lang w:val="ru-RU"/>
        </w:rPr>
        <w:tab/>
      </w:r>
      <w:r w:rsidRPr="00292453">
        <w:rPr>
          <w:spacing w:val="4"/>
          <w:w w:val="103"/>
          <w:kern w:val="14"/>
          <w:lang w:val="ru-RU"/>
        </w:rPr>
        <w:tab/>
        <w:t>Закон об иммиграции и гражданстве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ЗИП</w:t>
      </w:r>
      <w:r w:rsidRPr="00292453">
        <w:rPr>
          <w:spacing w:val="4"/>
          <w:w w:val="103"/>
          <w:kern w:val="14"/>
          <w:lang w:val="ru-RU"/>
        </w:rPr>
        <w:tab/>
        <w:t>Закон 1965 года об избирательном праве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ЗИРТР</w:t>
      </w:r>
      <w:r w:rsidRPr="00292453">
        <w:rPr>
          <w:spacing w:val="4"/>
          <w:w w:val="103"/>
          <w:kern w:val="14"/>
          <w:lang w:val="ru-RU"/>
        </w:rPr>
        <w:tab/>
        <w:t>Закон об инвестициях в развитие трудовых ресурсов</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ЗНЖ</w:t>
      </w:r>
      <w:r w:rsidRPr="00292453">
        <w:rPr>
          <w:spacing w:val="4"/>
          <w:w w:val="103"/>
          <w:kern w:val="14"/>
          <w:lang w:val="ru-RU"/>
        </w:rPr>
        <w:tab/>
      </w:r>
      <w:r w:rsidRPr="00292453">
        <w:rPr>
          <w:spacing w:val="4"/>
          <w:w w:val="103"/>
          <w:kern w:val="14"/>
          <w:lang w:val="ru-RU"/>
        </w:rPr>
        <w:tab/>
        <w:t>Закон о насилии в отношении женщин</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ЗНРИ</w:t>
      </w:r>
      <w:r w:rsidRPr="00292453">
        <w:rPr>
          <w:spacing w:val="4"/>
          <w:w w:val="103"/>
          <w:kern w:val="14"/>
          <w:lang w:val="ru-RU"/>
        </w:rPr>
        <w:tab/>
        <w:t>Закон 1993 года о национальной регистрации избирателей</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ЗНСО</w:t>
      </w:r>
      <w:r w:rsidRPr="00292453">
        <w:rPr>
          <w:spacing w:val="4"/>
          <w:w w:val="103"/>
          <w:kern w:val="14"/>
          <w:lang w:val="ru-RU"/>
        </w:rPr>
        <w:tab/>
        <w:t>Закон о начальном и среднем образовании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ЗОВЗ</w:t>
      </w:r>
      <w:r w:rsidRPr="00292453">
        <w:rPr>
          <w:spacing w:val="4"/>
          <w:w w:val="103"/>
          <w:kern w:val="14"/>
          <w:lang w:val="ru-RU"/>
        </w:rPr>
        <w:tab/>
        <w:t>Закон об охране и восстановлении могил коренных жителей Америки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ЗПАГ</w:t>
      </w:r>
      <w:r w:rsidRPr="00292453">
        <w:rPr>
          <w:spacing w:val="4"/>
          <w:w w:val="103"/>
          <w:kern w:val="14"/>
          <w:lang w:val="ru-RU"/>
        </w:rPr>
        <w:tab/>
        <w:t>Закон "Помочь Америке голосовать"</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ЗППП</w:t>
      </w:r>
      <w:r w:rsidRPr="00292453">
        <w:rPr>
          <w:spacing w:val="4"/>
          <w:w w:val="103"/>
          <w:kern w:val="14"/>
          <w:lang w:val="ru-RU"/>
        </w:rPr>
        <w:tab/>
      </w:r>
      <w:r w:rsidRPr="00292453">
        <w:rPr>
          <w:spacing w:val="4"/>
          <w:w w:val="103"/>
          <w:kern w:val="14"/>
          <w:lang w:val="ru-RU"/>
        </w:rPr>
        <w:tab/>
        <w:t>заболевания, передающиеся половым путем</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ЗРВО</w:t>
      </w:r>
      <w:r w:rsidRPr="00292453">
        <w:rPr>
          <w:spacing w:val="4"/>
          <w:w w:val="103"/>
          <w:kern w:val="14"/>
          <w:lang w:val="ru-RU"/>
        </w:rPr>
        <w:tab/>
      </w:r>
      <w:r w:rsidRPr="00292453">
        <w:rPr>
          <w:spacing w:val="4"/>
          <w:w w:val="103"/>
          <w:kern w:val="14"/>
          <w:lang w:val="ru-RU"/>
        </w:rPr>
        <w:tab/>
        <w:t>Закон 1974 года о равных возможностях в сфере образования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ЗРЖС</w:t>
      </w:r>
      <w:r w:rsidRPr="00292453">
        <w:rPr>
          <w:spacing w:val="4"/>
          <w:w w:val="103"/>
          <w:kern w:val="14"/>
          <w:lang w:val="ru-RU"/>
        </w:rPr>
        <w:tab/>
      </w:r>
      <w:r w:rsidRPr="00292453">
        <w:rPr>
          <w:spacing w:val="4"/>
          <w:w w:val="103"/>
          <w:kern w:val="14"/>
          <w:lang w:val="ru-RU"/>
        </w:rPr>
        <w:tab/>
        <w:t>Закон о равноправии в жилищном секторе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ИАЯ</w:t>
      </w:r>
      <w:r w:rsidRPr="00292453">
        <w:rPr>
          <w:spacing w:val="4"/>
          <w:w w:val="103"/>
          <w:kern w:val="14"/>
          <w:lang w:val="ru-RU"/>
        </w:rPr>
        <w:tab/>
        <w:t>учащиеся, изучающие английский язык</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ИДП</w:t>
      </w:r>
      <w:r w:rsidRPr="00292453">
        <w:rPr>
          <w:spacing w:val="4"/>
          <w:w w:val="103"/>
          <w:kern w:val="14"/>
          <w:lang w:val="ru-RU"/>
        </w:rPr>
        <w:tab/>
        <w:t xml:space="preserve">инициатива по продвижению Добровольных принципов безопасности и прав человека </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ИДП</w:t>
      </w:r>
      <w:r w:rsidRPr="00292453">
        <w:rPr>
          <w:spacing w:val="4"/>
          <w:w w:val="103"/>
          <w:kern w:val="14"/>
          <w:lang w:val="ru-RU"/>
        </w:rPr>
        <w:tab/>
        <w:t>Инициатива по расширению доступа к правосудию (ИДП) (по линии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КЛРД</w:t>
      </w:r>
      <w:r w:rsidRPr="00292453">
        <w:rPr>
          <w:spacing w:val="4"/>
          <w:w w:val="103"/>
          <w:kern w:val="14"/>
          <w:lang w:val="ru-RU"/>
        </w:rPr>
        <w:tab/>
      </w:r>
      <w:r w:rsidRPr="00292453">
        <w:rPr>
          <w:spacing w:val="4"/>
          <w:w w:val="103"/>
          <w:kern w:val="14"/>
          <w:lang w:val="ru-RU"/>
        </w:rPr>
        <w:tab/>
        <w:t>Международная конвенция о ликвидации всех форм расовой дискриминации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КРТ</w:t>
      </w:r>
      <w:r w:rsidRPr="00292453">
        <w:rPr>
          <w:spacing w:val="4"/>
          <w:w w:val="103"/>
          <w:kern w:val="14"/>
          <w:lang w:val="ru-RU"/>
        </w:rPr>
        <w:tab/>
        <w:t>Комиссия по соблюдению равноправия при трудоустройстве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КЮУ</w:t>
      </w:r>
      <w:r w:rsidRPr="00292453">
        <w:rPr>
          <w:spacing w:val="4"/>
          <w:w w:val="103"/>
          <w:kern w:val="14"/>
          <w:lang w:val="ru-RU"/>
        </w:rPr>
        <w:tab/>
      </w:r>
      <w:r w:rsidRPr="00292453">
        <w:rPr>
          <w:spacing w:val="4"/>
          <w:w w:val="103"/>
          <w:kern w:val="14"/>
          <w:lang w:val="ru-RU"/>
        </w:rPr>
        <w:tab/>
        <w:t>Корпорация юридических услуг</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МАНП</w:t>
      </w:r>
      <w:r w:rsidRPr="00292453">
        <w:rPr>
          <w:spacing w:val="4"/>
          <w:w w:val="103"/>
          <w:kern w:val="14"/>
          <w:lang w:val="ru-RU"/>
        </w:rPr>
        <w:tab/>
        <w:t>Международная ассоциация начальников полиции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МВД</w:t>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ерство внутренних дел</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МД</w:t>
      </w:r>
      <w:r w:rsidRPr="00292453">
        <w:rPr>
          <w:spacing w:val="4"/>
          <w:w w:val="103"/>
          <w:kern w:val="14"/>
          <w:lang w:val="ru-RU"/>
        </w:rPr>
        <w:tab/>
      </w:r>
      <w:r w:rsidRPr="00292453">
        <w:rPr>
          <w:spacing w:val="4"/>
          <w:w w:val="103"/>
          <w:kern w:val="14"/>
          <w:lang w:val="ru-RU"/>
        </w:rPr>
        <w:tab/>
        <w:t>меморандум о договоренности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МЖГР</w:t>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ерство жилищного строительства и городского развития/ Бюро МЖГР по вопросам равноправия и равных возможностей в жилищном секторе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МЗСО</w:t>
      </w:r>
      <w:r w:rsidRPr="00292453">
        <w:rPr>
          <w:spacing w:val="4"/>
          <w:w w:val="103"/>
          <w:kern w:val="14"/>
          <w:lang w:val="ru-RU"/>
        </w:rPr>
        <w:tab/>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 xml:space="preserve">ерство здравоохранения и социального обеспечения </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МНБ</w:t>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ерство национальной безопасности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МОУ</w:t>
      </w:r>
      <w:r w:rsidRPr="00292453">
        <w:rPr>
          <w:spacing w:val="4"/>
          <w:w w:val="103"/>
          <w:kern w:val="14"/>
          <w:lang w:val="ru-RU"/>
        </w:rPr>
        <w:tab/>
      </w:r>
      <w:r w:rsidRPr="00292453">
        <w:rPr>
          <w:spacing w:val="4"/>
          <w:w w:val="103"/>
          <w:kern w:val="14"/>
          <w:lang w:val="ru-RU"/>
        </w:rPr>
        <w:tab/>
        <w:t>местные образовательные учреждения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МПГПП</w:t>
      </w:r>
      <w:r w:rsidRPr="00292453">
        <w:rPr>
          <w:spacing w:val="4"/>
          <w:w w:val="103"/>
          <w:kern w:val="14"/>
          <w:lang w:val="ru-RU"/>
        </w:rPr>
        <w:tab/>
        <w:t>Международный пакт о гражданских и политических правах</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МСХ</w:t>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ерство сельского хозяйства</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МТ</w:t>
      </w:r>
      <w:r w:rsidRPr="00292453">
        <w:rPr>
          <w:spacing w:val="4"/>
          <w:w w:val="103"/>
          <w:kern w:val="14"/>
          <w:lang w:val="ru-RU"/>
        </w:rPr>
        <w:tab/>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ерство труда</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МЮ</w:t>
      </w:r>
      <w:r w:rsidRPr="00292453">
        <w:rPr>
          <w:spacing w:val="4"/>
          <w:w w:val="103"/>
          <w:kern w:val="14"/>
          <w:lang w:val="ru-RU"/>
        </w:rPr>
        <w:tab/>
      </w:r>
      <w:r w:rsidR="009C14F2" w:rsidRPr="00292453">
        <w:rPr>
          <w:spacing w:val="4"/>
          <w:w w:val="103"/>
          <w:kern w:val="14"/>
          <w:lang w:val="ru-RU"/>
        </w:rPr>
        <w:t>Минист</w:t>
      </w:r>
      <w:r w:rsidRPr="00292453">
        <w:rPr>
          <w:spacing w:val="4"/>
          <w:w w:val="103"/>
          <w:kern w:val="14"/>
          <w:lang w:val="ru-RU"/>
        </w:rPr>
        <w:t xml:space="preserve">ерство юстиции </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НОРУЗ</w:t>
      </w:r>
      <w:r w:rsidRPr="00292453">
        <w:rPr>
          <w:spacing w:val="4"/>
          <w:w w:val="103"/>
          <w:kern w:val="14"/>
          <w:lang w:val="ru-RU"/>
        </w:rPr>
        <w:tab/>
        <w:t>Национальный отчет о различиях в предоставляемых услугах здравоохранения (публикуется МЗСО)</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НПВ</w:t>
      </w:r>
      <w:r w:rsidRPr="00292453">
        <w:rPr>
          <w:spacing w:val="4"/>
          <w:w w:val="103"/>
          <w:kern w:val="14"/>
          <w:lang w:val="ru-RU"/>
        </w:rPr>
        <w:tab/>
      </w:r>
      <w:r w:rsidRPr="00292453">
        <w:rPr>
          <w:spacing w:val="4"/>
          <w:w w:val="103"/>
          <w:kern w:val="14"/>
          <w:lang w:val="ru-RU"/>
        </w:rPr>
        <w:tab/>
        <w:t xml:space="preserve">программа "Наперегонки к вершине" (по линии </w:t>
      </w:r>
      <w:r w:rsidR="009C14F2" w:rsidRPr="00292453">
        <w:rPr>
          <w:spacing w:val="4"/>
          <w:w w:val="103"/>
          <w:kern w:val="14"/>
          <w:lang w:val="ru-RU"/>
        </w:rPr>
        <w:t>Минист</w:t>
      </w:r>
      <w:r w:rsidRPr="00292453">
        <w:rPr>
          <w:spacing w:val="4"/>
          <w:w w:val="103"/>
          <w:kern w:val="14"/>
          <w:lang w:val="ru-RU"/>
        </w:rPr>
        <w:t>ерства образования)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НПО</w:t>
      </w:r>
      <w:r w:rsidRPr="00292453">
        <w:rPr>
          <w:spacing w:val="4"/>
          <w:w w:val="103"/>
          <w:kern w:val="14"/>
          <w:lang w:val="ru-RU"/>
        </w:rPr>
        <w:tab/>
        <w:t>неправительственная организация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НПУНЗ</w:t>
      </w:r>
      <w:r w:rsidRPr="00292453">
        <w:rPr>
          <w:spacing w:val="4"/>
          <w:w w:val="103"/>
          <w:kern w:val="14"/>
          <w:lang w:val="ru-RU"/>
        </w:rPr>
        <w:tab/>
        <w:t>Национальное партн</w:t>
      </w:r>
      <w:r w:rsidR="00B47AD5" w:rsidRPr="00292453">
        <w:rPr>
          <w:spacing w:val="4"/>
          <w:w w:val="103"/>
          <w:kern w:val="14"/>
          <w:lang w:val="ru-RU"/>
        </w:rPr>
        <w:t>е</w:t>
      </w:r>
      <w:r w:rsidR="0009311B">
        <w:rPr>
          <w:spacing w:val="4"/>
          <w:w w:val="103"/>
          <w:kern w:val="14"/>
          <w:lang w:val="ru-RU"/>
        </w:rPr>
        <w:t>рство по устранению неравенства</w:t>
      </w:r>
      <w:r w:rsidR="0009311B">
        <w:rPr>
          <w:spacing w:val="4"/>
          <w:w w:val="103"/>
          <w:kern w:val="14"/>
          <w:lang w:val="ru-RU"/>
        </w:rPr>
        <w:br/>
      </w:r>
      <w:r w:rsidRPr="00292453">
        <w:rPr>
          <w:spacing w:val="4"/>
          <w:w w:val="103"/>
          <w:kern w:val="14"/>
          <w:lang w:val="ru-RU"/>
        </w:rPr>
        <w:t>в области здравоохранения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НУПО</w:t>
      </w:r>
      <w:r w:rsidRPr="00292453">
        <w:rPr>
          <w:spacing w:val="4"/>
          <w:w w:val="103"/>
          <w:kern w:val="14"/>
          <w:lang w:val="ru-RU"/>
        </w:rPr>
        <w:tab/>
      </w:r>
      <w:r w:rsidRPr="00292453">
        <w:rPr>
          <w:spacing w:val="4"/>
          <w:w w:val="103"/>
          <w:kern w:val="14"/>
          <w:lang w:val="ru-RU"/>
        </w:rPr>
        <w:tab/>
        <w:t xml:space="preserve">Нью-йоркское городское управление пожарной охраны </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ОГП МЗСО</w:t>
      </w:r>
      <w:r w:rsidRPr="00292453">
        <w:rPr>
          <w:spacing w:val="4"/>
          <w:w w:val="103"/>
          <w:kern w:val="14"/>
          <w:lang w:val="ru-RU"/>
        </w:rPr>
        <w:tab/>
      </w:r>
      <w:r w:rsidRPr="00292453">
        <w:rPr>
          <w:spacing w:val="4"/>
          <w:w w:val="103"/>
          <w:kern w:val="14"/>
          <w:lang w:val="ru-RU"/>
        </w:rPr>
        <w:tab/>
        <w:t xml:space="preserve">Отдел гражданских прав (МЗСО) </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ОГП МО</w:t>
      </w:r>
      <w:r w:rsidRPr="00292453">
        <w:rPr>
          <w:spacing w:val="4"/>
          <w:w w:val="103"/>
          <w:kern w:val="14"/>
          <w:lang w:val="ru-RU"/>
        </w:rPr>
        <w:tab/>
      </w:r>
      <w:r w:rsidRPr="00292453">
        <w:rPr>
          <w:spacing w:val="4"/>
          <w:w w:val="103"/>
          <w:kern w:val="14"/>
          <w:lang w:val="ru-RU"/>
        </w:rPr>
        <w:tab/>
        <w:t>Отдел гражданских прав (</w:t>
      </w:r>
      <w:r w:rsidR="009C14F2" w:rsidRPr="00292453">
        <w:rPr>
          <w:spacing w:val="4"/>
          <w:w w:val="103"/>
          <w:kern w:val="14"/>
          <w:lang w:val="ru-RU"/>
        </w:rPr>
        <w:t>Минист</w:t>
      </w:r>
      <w:r w:rsidRPr="00292453">
        <w:rPr>
          <w:spacing w:val="4"/>
          <w:w w:val="103"/>
          <w:kern w:val="14"/>
          <w:lang w:val="ru-RU"/>
        </w:rPr>
        <w:t>ерство образования)</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ОГП МЮ</w:t>
      </w:r>
      <w:r w:rsidRPr="00292453">
        <w:rPr>
          <w:spacing w:val="4"/>
          <w:w w:val="103"/>
          <w:kern w:val="14"/>
          <w:lang w:val="ru-RU"/>
        </w:rPr>
        <w:tab/>
      </w:r>
      <w:r w:rsidRPr="00292453">
        <w:rPr>
          <w:spacing w:val="4"/>
          <w:w w:val="103"/>
          <w:kern w:val="14"/>
          <w:lang w:val="ru-RU"/>
        </w:rPr>
        <w:tab/>
        <w:t>Отдел гражданских прав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ОКФК МТ</w:t>
      </w:r>
      <w:r w:rsidRPr="00292453">
        <w:rPr>
          <w:spacing w:val="4"/>
          <w:w w:val="103"/>
          <w:kern w:val="14"/>
          <w:lang w:val="ru-RU"/>
        </w:rPr>
        <w:tab/>
      </w:r>
      <w:r w:rsidRPr="00292453">
        <w:rPr>
          <w:spacing w:val="4"/>
          <w:w w:val="103"/>
          <w:kern w:val="14"/>
          <w:lang w:val="ru-RU"/>
        </w:rPr>
        <w:tab/>
        <w:t>Отдел контроля за соблюдением федеральных контрактов (МТ)</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ОНЖ</w:t>
      </w:r>
      <w:r w:rsidRPr="00292453">
        <w:rPr>
          <w:spacing w:val="4"/>
          <w:w w:val="103"/>
          <w:kern w:val="14"/>
          <w:lang w:val="ru-RU"/>
        </w:rPr>
        <w:tab/>
        <w:t>Отдел по борьбе с насилием в отношении женщин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ОРПН</w:t>
      </w:r>
      <w:r w:rsidRPr="00292453">
        <w:rPr>
          <w:spacing w:val="4"/>
          <w:w w:val="103"/>
          <w:kern w:val="14"/>
          <w:lang w:val="ru-RU"/>
        </w:rPr>
        <w:tab/>
        <w:t>Отдел по работе полиции с населением на местах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ОРТО</w:t>
      </w:r>
      <w:r w:rsidRPr="00292453">
        <w:rPr>
          <w:spacing w:val="4"/>
          <w:w w:val="103"/>
          <w:kern w:val="14"/>
          <w:lang w:val="ru-RU"/>
        </w:rPr>
        <w:tab/>
        <w:t>Организация по вопросам равноправия в трудовых отношениях</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ПДБКМД</w:t>
      </w:r>
      <w:r w:rsidRPr="00292453">
        <w:rPr>
          <w:spacing w:val="4"/>
          <w:w w:val="103"/>
          <w:kern w:val="14"/>
          <w:lang w:val="ru-RU"/>
        </w:rPr>
        <w:tab/>
        <w:t>Программа помощи на дому для беременных и кормящих матерей и родителей, воспитывающих детей младшего возраста, в индейских племенах</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ПЗБО</w:t>
      </w:r>
      <w:r w:rsidRPr="00292453">
        <w:rPr>
          <w:spacing w:val="4"/>
          <w:w w:val="103"/>
          <w:kern w:val="14"/>
          <w:lang w:val="ru-RU"/>
        </w:rPr>
        <w:tab/>
        <w:t>пожизненное заключение без права на условно-досрочное освобождение</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ПОРЖ</w:t>
      </w:r>
      <w:r w:rsidRPr="00292453">
        <w:rPr>
          <w:spacing w:val="4"/>
          <w:w w:val="103"/>
          <w:kern w:val="14"/>
          <w:lang w:val="ru-RU"/>
        </w:rPr>
        <w:tab/>
      </w:r>
      <w:r w:rsidRPr="00292453">
        <w:rPr>
          <w:spacing w:val="4"/>
          <w:w w:val="103"/>
          <w:kern w:val="14"/>
          <w:lang w:val="ru-RU"/>
        </w:rPr>
        <w:tab/>
        <w:t>Программа позитивных шагов по утверждению равноправия в жилищном секторе (по линии МЖГР)</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ППП</w:t>
      </w:r>
      <w:r w:rsidRPr="00292453">
        <w:rPr>
          <w:spacing w:val="4"/>
          <w:w w:val="103"/>
          <w:kern w:val="14"/>
          <w:lang w:val="ru-RU"/>
        </w:rPr>
        <w:tab/>
      </w:r>
      <w:r w:rsidRPr="00292453">
        <w:rPr>
          <w:spacing w:val="4"/>
          <w:w w:val="103"/>
          <w:kern w:val="14"/>
          <w:lang w:val="ru-RU"/>
        </w:rPr>
        <w:tab/>
        <w:t>Программа помощи потерпевшим (программа БИТК, входит 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ПСРЖ</w:t>
      </w:r>
      <w:r w:rsidRPr="00292453">
        <w:rPr>
          <w:spacing w:val="4"/>
          <w:w w:val="103"/>
          <w:kern w:val="14"/>
          <w:lang w:val="ru-RU"/>
        </w:rPr>
        <w:tab/>
        <w:t>Программа содействия</w:t>
      </w:r>
      <w:r w:rsidR="0009311B">
        <w:rPr>
          <w:spacing w:val="4"/>
          <w:w w:val="103"/>
          <w:kern w:val="14"/>
          <w:lang w:val="ru-RU"/>
        </w:rPr>
        <w:t xml:space="preserve"> равноправию в жилищном секторе</w:t>
      </w:r>
      <w:r w:rsidR="0009311B">
        <w:rPr>
          <w:spacing w:val="4"/>
          <w:w w:val="103"/>
          <w:kern w:val="14"/>
          <w:lang w:val="ru-RU"/>
        </w:rPr>
        <w:br/>
      </w:r>
      <w:r w:rsidRPr="00292453">
        <w:rPr>
          <w:spacing w:val="4"/>
          <w:w w:val="103"/>
          <w:kern w:val="14"/>
          <w:lang w:val="ru-RU"/>
        </w:rPr>
        <w:t>(по линии МЖГР)</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ПТС</w:t>
      </w:r>
      <w:r w:rsidRPr="00292453">
        <w:rPr>
          <w:spacing w:val="4"/>
          <w:w w:val="103"/>
          <w:kern w:val="14"/>
          <w:lang w:val="ru-RU"/>
        </w:rPr>
        <w:tab/>
        <w:t>Погранично-таможенная служба (входит 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СОЗИ</w:t>
      </w:r>
      <w:r w:rsidRPr="00292453">
        <w:rPr>
          <w:spacing w:val="4"/>
          <w:w w:val="103"/>
          <w:kern w:val="14"/>
          <w:lang w:val="ru-RU"/>
        </w:rPr>
        <w:tab/>
      </w:r>
      <w:r w:rsidRPr="00292453">
        <w:rPr>
          <w:spacing w:val="4"/>
          <w:w w:val="103"/>
          <w:kern w:val="14"/>
          <w:lang w:val="ru-RU"/>
        </w:rPr>
        <w:tab/>
        <w:t>Служба охраны здоровья индейцев (МЗСО)</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СРВВНБ</w:t>
      </w:r>
      <w:r w:rsidRPr="00292453">
        <w:rPr>
          <w:spacing w:val="4"/>
          <w:w w:val="103"/>
          <w:kern w:val="14"/>
          <w:lang w:val="ru-RU"/>
        </w:rPr>
        <w:tab/>
        <w:t>Система регистрации въезда и выезда в интересах национальной безопасности</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ССН МЮ</w:t>
      </w:r>
      <w:r w:rsidRPr="00292453">
        <w:rPr>
          <w:spacing w:val="4"/>
          <w:w w:val="103"/>
          <w:kern w:val="14"/>
          <w:lang w:val="ru-RU"/>
        </w:rPr>
        <w:tab/>
        <w:t>Служба по связям с населением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СЮПИ</w:t>
      </w:r>
      <w:r w:rsidRPr="00292453">
        <w:rPr>
          <w:spacing w:val="4"/>
          <w:w w:val="103"/>
          <w:kern w:val="14"/>
          <w:lang w:val="ru-RU"/>
        </w:rPr>
        <w:tab/>
        <w:t>Служба юрисконсульта по делам о нарушениях прав иммигрантов в сфере занятости (МЮ)</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УБВ</w:t>
      </w:r>
      <w:r w:rsidRPr="00292453">
        <w:rPr>
          <w:spacing w:val="4"/>
          <w:w w:val="103"/>
          <w:kern w:val="14"/>
          <w:lang w:val="ru-RU"/>
        </w:rPr>
        <w:tab/>
      </w:r>
      <w:r w:rsidRPr="00292453">
        <w:rPr>
          <w:spacing w:val="4"/>
          <w:w w:val="103"/>
          <w:kern w:val="14"/>
          <w:lang w:val="ru-RU"/>
        </w:rPr>
        <w:tab/>
        <w:t>Управление по делам бывших военнослужащих</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УБТ</w:t>
      </w:r>
      <w:r w:rsidRPr="00292453">
        <w:rPr>
          <w:spacing w:val="4"/>
          <w:w w:val="103"/>
          <w:kern w:val="14"/>
          <w:lang w:val="ru-RU"/>
        </w:rPr>
        <w:tab/>
        <w:t>Управление безопасности на транспорте (входит 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УГПС МНБ</w:t>
      </w:r>
      <w:r w:rsidRPr="00292453">
        <w:rPr>
          <w:spacing w:val="4"/>
          <w:w w:val="103"/>
          <w:kern w:val="14"/>
          <w:lang w:val="ru-RU"/>
        </w:rPr>
        <w:tab/>
        <w:t>Управление по вопросам гражданских прав и свобод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УЗМ</w:t>
      </w:r>
      <w:r w:rsidRPr="00292453">
        <w:rPr>
          <w:spacing w:val="4"/>
          <w:w w:val="103"/>
          <w:kern w:val="14"/>
          <w:lang w:val="ru-RU"/>
        </w:rPr>
        <w:tab/>
      </w:r>
      <w:r w:rsidRPr="00292453">
        <w:rPr>
          <w:spacing w:val="4"/>
          <w:w w:val="103"/>
          <w:kern w:val="14"/>
          <w:lang w:val="ru-RU"/>
        </w:rPr>
        <w:tab/>
        <w:t>Управление по охране здоровья меньшинств (МЗСО)</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УМБ</w:t>
      </w:r>
      <w:r w:rsidRPr="00292453">
        <w:rPr>
          <w:spacing w:val="4"/>
          <w:w w:val="103"/>
          <w:kern w:val="14"/>
          <w:lang w:val="ru-RU"/>
        </w:rPr>
        <w:tab/>
        <w:t>Управление по делам малого бизнеса</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УПО</w:t>
      </w:r>
      <w:r w:rsidRPr="00292453">
        <w:rPr>
          <w:spacing w:val="4"/>
          <w:w w:val="103"/>
          <w:kern w:val="14"/>
          <w:lang w:val="ru-RU"/>
        </w:rPr>
        <w:tab/>
        <w:t>универсальный периодический обзор</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ф.г.</w:t>
      </w:r>
      <w:r w:rsidRPr="00292453">
        <w:rPr>
          <w:spacing w:val="4"/>
          <w:w w:val="103"/>
          <w:kern w:val="14"/>
          <w:lang w:val="ru-RU"/>
        </w:rPr>
        <w:tab/>
        <w:t>финансовый год (с 1 октября по 30 сентября следующего года)</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ФБР</w:t>
      </w:r>
      <w:r w:rsidRPr="00292453">
        <w:rPr>
          <w:spacing w:val="4"/>
          <w:w w:val="103"/>
          <w:kern w:val="14"/>
          <w:lang w:val="ru-RU"/>
        </w:rPr>
        <w:tab/>
        <w:t>Федеральное бюро расследований</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ФЕМА</w:t>
      </w:r>
      <w:r w:rsidRPr="00292453">
        <w:rPr>
          <w:spacing w:val="4"/>
          <w:w w:val="103"/>
          <w:kern w:val="14"/>
          <w:lang w:val="ru-RU"/>
        </w:rPr>
        <w:tab/>
      </w:r>
      <w:r w:rsidRPr="00292453">
        <w:rPr>
          <w:spacing w:val="4"/>
          <w:w w:val="103"/>
          <w:kern w:val="14"/>
          <w:lang w:val="ru-RU"/>
        </w:rPr>
        <w:tab/>
        <w:t>Федеральное агентство по чрезвычайным ситуациям (входит в систему МНБ)</w:t>
      </w:r>
    </w:p>
    <w:p w:rsidR="00462D50"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ФЦПСПО</w:t>
      </w:r>
      <w:r w:rsidRPr="00292453">
        <w:rPr>
          <w:spacing w:val="4"/>
          <w:w w:val="103"/>
          <w:kern w:val="14"/>
          <w:lang w:val="ru-RU"/>
        </w:rPr>
        <w:tab/>
        <w:t>Федеральный центр подготовки сотрудников правоохранительных органов (входит в систему МНБ)</w:t>
      </w:r>
    </w:p>
    <w:p w:rsidR="00782347" w:rsidRPr="00292453" w:rsidRDefault="00462D50" w:rsidP="00462D50">
      <w:pPr>
        <w:pStyle w:val="SingleTxtG"/>
        <w:spacing w:after="60"/>
        <w:ind w:left="2835" w:hanging="1701"/>
        <w:jc w:val="left"/>
        <w:rPr>
          <w:spacing w:val="4"/>
          <w:w w:val="103"/>
          <w:kern w:val="14"/>
          <w:lang w:val="ru-RU"/>
        </w:rPr>
      </w:pPr>
      <w:r w:rsidRPr="00292453">
        <w:rPr>
          <w:spacing w:val="4"/>
          <w:w w:val="103"/>
          <w:kern w:val="14"/>
          <w:lang w:val="ru-RU"/>
        </w:rPr>
        <w:t>ЦПКЗ</w:t>
      </w:r>
      <w:r w:rsidRPr="00292453">
        <w:rPr>
          <w:spacing w:val="4"/>
          <w:w w:val="103"/>
          <w:kern w:val="14"/>
          <w:lang w:val="ru-RU"/>
        </w:rPr>
        <w:tab/>
      </w:r>
      <w:r w:rsidRPr="00292453">
        <w:rPr>
          <w:spacing w:val="4"/>
          <w:w w:val="103"/>
          <w:kern w:val="14"/>
          <w:lang w:val="ru-RU"/>
        </w:rPr>
        <w:tab/>
        <w:t>Центр профилактики и контроля заболеваемости (МЗСО)</w:t>
      </w:r>
    </w:p>
    <w:p w:rsidR="00AC27D0" w:rsidRPr="00D62E52" w:rsidRDefault="00AC27D0" w:rsidP="00F31D19">
      <w:pPr>
        <w:pStyle w:val="SingleTxtG"/>
        <w:spacing w:after="60"/>
        <w:ind w:left="2835" w:hanging="1701"/>
        <w:rPr>
          <w:spacing w:val="4"/>
          <w:w w:val="103"/>
          <w:lang w:val="ru-RU"/>
        </w:rPr>
      </w:pPr>
    </w:p>
    <w:p w:rsidR="005121DE" w:rsidRPr="003908FE" w:rsidRDefault="00C948E7" w:rsidP="003908FE">
      <w:pPr>
        <w:pStyle w:val="HChGR"/>
      </w:pPr>
      <w:r w:rsidRPr="00110F02">
        <w:br w:type="page"/>
      </w:r>
      <w:r w:rsidR="005121DE" w:rsidRPr="00110F02">
        <w:tab/>
      </w:r>
      <w:r w:rsidR="009D64E9" w:rsidRPr="003908FE">
        <w:rPr>
          <w:lang w:val="en-US"/>
        </w:rPr>
        <w:t>I</w:t>
      </w:r>
      <w:r w:rsidR="002162C2" w:rsidRPr="003C4E61">
        <w:t>.</w:t>
      </w:r>
      <w:r w:rsidR="00E54785" w:rsidRPr="003C4E61">
        <w:tab/>
      </w:r>
      <w:r w:rsidR="00633C76" w:rsidRPr="003C4E61">
        <w:t>Введение</w:t>
      </w:r>
    </w:p>
    <w:p w:rsidR="00C948E7" w:rsidRPr="00110F02" w:rsidRDefault="003908FE" w:rsidP="003908FE">
      <w:pPr>
        <w:pStyle w:val="SingleTxtGR"/>
      </w:pPr>
      <w:r>
        <w:t>1.</w:t>
      </w:r>
      <w:r>
        <w:tab/>
      </w:r>
      <w:r w:rsidR="00633C76" w:rsidRPr="00110F02">
        <w:t>Правительство Соединенных Штатов Америки приветствует возможность представить Комитету по ликвидации расовой дискриминации (</w:t>
      </w:r>
      <w:r>
        <w:t xml:space="preserve">далее </w:t>
      </w:r>
      <w:r w:rsidR="000B3CA7" w:rsidRPr="00110F02">
        <w:t xml:space="preserve">– </w:t>
      </w:r>
      <w:r w:rsidR="00633C76" w:rsidRPr="00110F02">
        <w:t>"Ком</w:t>
      </w:r>
      <w:r w:rsidR="00633C76" w:rsidRPr="00110F02">
        <w:t>и</w:t>
      </w:r>
      <w:r w:rsidR="00633C76" w:rsidRPr="00110F02">
        <w:t xml:space="preserve">тет") </w:t>
      </w:r>
      <w:r w:rsidR="000B3CA7" w:rsidRPr="00110F02">
        <w:t xml:space="preserve">в соответствии со статьей 9 Международной конвенции о ликвидации всех форм расовой дискриминации (КЛРД) </w:t>
      </w:r>
      <w:r w:rsidR="00633C76" w:rsidRPr="00110F02">
        <w:t>доклад о мерах, принимаемых во испо</w:t>
      </w:r>
      <w:r w:rsidR="00633C76" w:rsidRPr="00110F02">
        <w:t>л</w:t>
      </w:r>
      <w:r w:rsidR="00633C76" w:rsidRPr="00110F02">
        <w:t>нение обязательств США по этой Конвенции</w:t>
      </w:r>
      <w:r w:rsidR="000B3CA7" w:rsidRPr="00110F02">
        <w:t>,</w:t>
      </w:r>
      <w:r w:rsidR="00633C76" w:rsidRPr="00110F02">
        <w:t xml:space="preserve"> и о связанных с этим </w:t>
      </w:r>
      <w:r w:rsidR="00DB1443">
        <w:t>усилиях</w:t>
      </w:r>
      <w:r w:rsidR="00633C76" w:rsidRPr="00110F02">
        <w:t xml:space="preserve"> по борьбе с расовой дискриминацией в стране. В настоящем документе, сопрово</w:t>
      </w:r>
      <w:r w:rsidR="00633C76" w:rsidRPr="00110F02">
        <w:t>ж</w:t>
      </w:r>
      <w:r w:rsidR="00633C76" w:rsidRPr="00110F02">
        <w:t>даемом общим базовым документом и приложением</w:t>
      </w:r>
      <w:r w:rsidR="000B3CA7" w:rsidRPr="00110F02">
        <w:t xml:space="preserve"> к нему</w:t>
      </w:r>
      <w:r>
        <w:t xml:space="preserve">, которые были представлены 30 декабря 2011 </w:t>
      </w:r>
      <w:r w:rsidR="00633C76" w:rsidRPr="00110F02">
        <w:t>года, содержатся запрошенные Комитетом сед</w:t>
      </w:r>
      <w:r w:rsidR="00633C76" w:rsidRPr="00110F02">
        <w:t>ь</w:t>
      </w:r>
      <w:r w:rsidR="00633C76" w:rsidRPr="00110F02">
        <w:t xml:space="preserve">мой, восьмой и девятый периодические доклады США. </w:t>
      </w:r>
    </w:p>
    <w:p w:rsidR="00C948E7" w:rsidRPr="00110F02" w:rsidRDefault="003908FE" w:rsidP="003908FE">
      <w:pPr>
        <w:pStyle w:val="SingleTxtGR"/>
      </w:pPr>
      <w:r>
        <w:t>2.</w:t>
      </w:r>
      <w:r>
        <w:tab/>
      </w:r>
      <w:r w:rsidR="00633C76" w:rsidRPr="00110F02">
        <w:t>Общество США всегда было разнообразным по своему расовому и этн</w:t>
      </w:r>
      <w:r w:rsidR="00633C76" w:rsidRPr="00110F02">
        <w:t>и</w:t>
      </w:r>
      <w:r w:rsidR="00633C76" w:rsidRPr="00110F02">
        <w:t>ческому составу, и степень плюрализма в нем возрастает. С годами мы достигли н</w:t>
      </w:r>
      <w:r w:rsidR="00633C76" w:rsidRPr="00110F02">
        <w:t>е</w:t>
      </w:r>
      <w:r w:rsidR="00633C76" w:rsidRPr="00110F02">
        <w:t xml:space="preserve">малых успехов в ликвидации пережитков рабовладения, </w:t>
      </w:r>
      <w:r w:rsidR="00486174" w:rsidRPr="00110F02">
        <w:t>расизма, этнической нетерпимости, реакционных законов, политики и практики по отношении к р</w:t>
      </w:r>
      <w:r w:rsidR="00486174" w:rsidRPr="00110F02">
        <w:t>а</w:t>
      </w:r>
      <w:r w:rsidR="00486174" w:rsidRPr="00110F02">
        <w:t xml:space="preserve">совым и </w:t>
      </w:r>
      <w:r>
        <w:t xml:space="preserve">этническим меньшинствам. Еще 50 </w:t>
      </w:r>
      <w:r w:rsidR="00486174" w:rsidRPr="00110F02">
        <w:t xml:space="preserve">лет назад избрание чернокожего афроамериканца </w:t>
      </w:r>
      <w:r w:rsidR="005C6F0A">
        <w:t>Президент</w:t>
      </w:r>
      <w:r w:rsidR="00486174" w:rsidRPr="00110F02">
        <w:t>ом Соединенных Штатов казалось немыслимым; с</w:t>
      </w:r>
      <w:r w:rsidR="00486174" w:rsidRPr="00110F02">
        <w:t>е</w:t>
      </w:r>
      <w:r w:rsidR="00486174" w:rsidRPr="00110F02">
        <w:t>годня это стало реальностью. Однако мы сознаем, что наш путь к достижению расового равноправия нелегок, расовая и этническая дис</w:t>
      </w:r>
      <w:r w:rsidR="00F26A8F">
        <w:t>криминация до сих пор не изжиты</w:t>
      </w:r>
      <w:r w:rsidR="00486174" w:rsidRPr="00110F02">
        <w:t xml:space="preserve"> и для достижения поставленной нами цели всеобщего равенства </w:t>
      </w:r>
      <w:r w:rsidR="001F6A0D">
        <w:t xml:space="preserve">еще </w:t>
      </w:r>
      <w:r w:rsidR="00486174" w:rsidRPr="00110F02">
        <w:t xml:space="preserve">остается сделать </w:t>
      </w:r>
      <w:r w:rsidR="001F6A0D">
        <w:t>многое</w:t>
      </w:r>
      <w:r w:rsidR="00486174" w:rsidRPr="00110F02">
        <w:t xml:space="preserve">. Отцы-основатели нашего государства, </w:t>
      </w:r>
      <w:r w:rsidR="000B3CA7" w:rsidRPr="00110F02">
        <w:t>провозгласи</w:t>
      </w:r>
      <w:r w:rsidR="000B3CA7" w:rsidRPr="00110F02">
        <w:t>в</w:t>
      </w:r>
      <w:r w:rsidR="000B3CA7" w:rsidRPr="00110F02">
        <w:t>шие в его К</w:t>
      </w:r>
      <w:r w:rsidR="00486174" w:rsidRPr="00110F02">
        <w:t xml:space="preserve">онституции стремление "образовать более совершенный союз", тем самым завещали нам не статичную конструкцию, </w:t>
      </w:r>
      <w:r w:rsidR="000B3CA7" w:rsidRPr="00110F02">
        <w:t xml:space="preserve">но перманентное </w:t>
      </w:r>
      <w:r w:rsidR="00486174" w:rsidRPr="00110F02">
        <w:t>стре</w:t>
      </w:r>
      <w:r w:rsidR="00486174" w:rsidRPr="00110F02">
        <w:t>м</w:t>
      </w:r>
      <w:r w:rsidR="00486174" w:rsidRPr="00110F02">
        <w:t>ление к</w:t>
      </w:r>
      <w:r w:rsidR="000B3CA7" w:rsidRPr="00110F02">
        <w:t xml:space="preserve"> непреходящей цели. В настоящем</w:t>
      </w:r>
      <w:r w:rsidR="00486174" w:rsidRPr="00110F02">
        <w:t xml:space="preserve"> докладе говорится о том, что</w:t>
      </w:r>
      <w:r w:rsidR="000B3CA7" w:rsidRPr="00110F02">
        <w:t xml:space="preserve"> </w:t>
      </w:r>
      <w:r w:rsidR="00486174" w:rsidRPr="00110F02">
        <w:t xml:space="preserve">сделано </w:t>
      </w:r>
      <w:r w:rsidR="000B3CA7" w:rsidRPr="00110F02">
        <w:t xml:space="preserve">нами </w:t>
      </w:r>
      <w:r w:rsidR="00486174" w:rsidRPr="00110F02">
        <w:t>для выполн</w:t>
      </w:r>
      <w:r w:rsidR="000B3CA7" w:rsidRPr="00110F02">
        <w:t>ения обязательств по</w:t>
      </w:r>
      <w:r w:rsidR="00486174" w:rsidRPr="00110F02">
        <w:t xml:space="preserve"> КЛРД</w:t>
      </w:r>
      <w:r w:rsidR="000B3CA7" w:rsidRPr="00110F02">
        <w:t xml:space="preserve"> и о связанных с этим мерах борьбы</w:t>
      </w:r>
      <w:r w:rsidR="00486174" w:rsidRPr="00110F02">
        <w:t xml:space="preserve"> с р</w:t>
      </w:r>
      <w:r w:rsidR="00486174" w:rsidRPr="00110F02">
        <w:t>а</w:t>
      </w:r>
      <w:r w:rsidR="00486174" w:rsidRPr="00110F02">
        <w:t>совой дискриминацией.</w:t>
      </w:r>
    </w:p>
    <w:p w:rsidR="00C948E7" w:rsidRPr="00110F02" w:rsidRDefault="003908FE" w:rsidP="003908FE">
      <w:pPr>
        <w:pStyle w:val="SingleTxtGR"/>
      </w:pPr>
      <w:r>
        <w:t>3.</w:t>
      </w:r>
      <w:r>
        <w:tab/>
      </w:r>
      <w:r w:rsidR="00486174" w:rsidRPr="00110F02">
        <w:t xml:space="preserve">Настоящий доклад </w:t>
      </w:r>
      <w:r w:rsidR="00947DAC" w:rsidRPr="00110F02">
        <w:t xml:space="preserve">и сопровождающий его общий базовый документ </w:t>
      </w:r>
      <w:r w:rsidR="000B3CA7" w:rsidRPr="00110F02">
        <w:t>с</w:t>
      </w:r>
      <w:r w:rsidR="00947DAC" w:rsidRPr="00110F02">
        <w:t xml:space="preserve"> приложение</w:t>
      </w:r>
      <w:r w:rsidR="000B3CA7" w:rsidRPr="00110F02">
        <w:t>м</w:t>
      </w:r>
      <w:r w:rsidR="00947DAC" w:rsidRPr="00110F02">
        <w:t>, представлен</w:t>
      </w:r>
      <w:r w:rsidR="000B3CA7" w:rsidRPr="00110F02">
        <w:t>н</w:t>
      </w:r>
      <w:r w:rsidR="00947DAC" w:rsidRPr="00110F02">
        <w:t>ы</w:t>
      </w:r>
      <w:r w:rsidR="000B3CA7" w:rsidRPr="00110F02">
        <w:t>й</w:t>
      </w:r>
      <w:r w:rsidR="00947DAC" w:rsidRPr="00110F02">
        <w:t xml:space="preserve"> Соединенными Штатами</w:t>
      </w:r>
      <w:r>
        <w:t xml:space="preserve"> в 2011 </w:t>
      </w:r>
      <w:r w:rsidR="006B116F" w:rsidRPr="00110F02">
        <w:t>году, подгото</w:t>
      </w:r>
      <w:r w:rsidR="006B116F" w:rsidRPr="00110F02">
        <w:t>в</w:t>
      </w:r>
      <w:r w:rsidR="006B116F" w:rsidRPr="00110F02">
        <w:t>лен</w:t>
      </w:r>
      <w:r w:rsidR="001F6A0D">
        <w:t>ы</w:t>
      </w:r>
      <w:r w:rsidR="006B116F" w:rsidRPr="00110F02">
        <w:t xml:space="preserve"> </w:t>
      </w:r>
      <w:r w:rsidR="000B3CA7" w:rsidRPr="00110F02">
        <w:t>г</w:t>
      </w:r>
      <w:r w:rsidR="006B116F" w:rsidRPr="00110F02">
        <w:t>осударственным департаментом США при активном участии и содейс</w:t>
      </w:r>
      <w:r w:rsidR="006B116F" w:rsidRPr="00110F02">
        <w:t>т</w:t>
      </w:r>
      <w:r w:rsidR="006B116F" w:rsidRPr="00110F02">
        <w:t>вии ц</w:t>
      </w:r>
      <w:r w:rsidR="006B116F" w:rsidRPr="00110F02">
        <w:t>е</w:t>
      </w:r>
      <w:r w:rsidR="006B116F" w:rsidRPr="00110F02">
        <w:t xml:space="preserve">лого ряда министерств и ведомств федерального </w:t>
      </w:r>
      <w:r w:rsidR="000B3CA7" w:rsidRPr="00110F02">
        <w:t>уровня.</w:t>
      </w:r>
      <w:r w:rsidR="006B116F" w:rsidRPr="00110F02">
        <w:t xml:space="preserve"> Материалы для </w:t>
      </w:r>
      <w:r w:rsidR="000B3CA7" w:rsidRPr="00110F02">
        <w:t xml:space="preserve">этого </w:t>
      </w:r>
      <w:r w:rsidR="006B116F" w:rsidRPr="00110F02">
        <w:t>доклада запрашивались также у властей штатов, местных администраций, племенных и территориальных органов управления, у представителей неправ</w:t>
      </w:r>
      <w:r w:rsidR="006B116F" w:rsidRPr="00110F02">
        <w:t>и</w:t>
      </w:r>
      <w:r w:rsidR="006B116F" w:rsidRPr="00110F02">
        <w:t xml:space="preserve">тельственных организаций и общественных </w:t>
      </w:r>
      <w:r w:rsidR="000B3CA7" w:rsidRPr="00110F02">
        <w:t>объединений.</w:t>
      </w:r>
      <w:r w:rsidR="006B116F" w:rsidRPr="00110F02">
        <w:t xml:space="preserve"> </w:t>
      </w:r>
      <w:r w:rsidR="000B3CA7" w:rsidRPr="00110F02">
        <w:t>Кроме того, в</w:t>
      </w:r>
      <w:r w:rsidR="006B116F" w:rsidRPr="00110F02">
        <w:t xml:space="preserve"> р</w:t>
      </w:r>
      <w:r w:rsidR="000B3CA7" w:rsidRPr="00110F02">
        <w:t>а</w:t>
      </w:r>
      <w:r w:rsidR="000B3CA7" w:rsidRPr="00110F02">
        <w:t>з</w:t>
      </w:r>
      <w:r w:rsidR="000B3CA7" w:rsidRPr="00110F02">
        <w:t>личных частях доклада мы стремились</w:t>
      </w:r>
      <w:r w:rsidR="006B116F" w:rsidRPr="00110F02">
        <w:t xml:space="preserve"> по возможности приводить и анализ</w:t>
      </w:r>
      <w:r w:rsidR="006B116F" w:rsidRPr="00110F02">
        <w:t>и</w:t>
      </w:r>
      <w:r w:rsidR="006B116F" w:rsidRPr="00110F02">
        <w:t>ровать примеры вопросов, поднимаемых гражданским обществом в связи с осуществлением КЛРД, а также инициатив по решению этих вопросов. Вне</w:t>
      </w:r>
      <w:r w:rsidR="006B116F" w:rsidRPr="00110F02">
        <w:t>ш</w:t>
      </w:r>
      <w:r w:rsidR="006B116F" w:rsidRPr="00110F02">
        <w:t>ние консультации проводились нами в различных формах</w:t>
      </w:r>
      <w:r w:rsidR="006D72BC" w:rsidRPr="00110F02">
        <w:t>, включая участие США в процессе у</w:t>
      </w:r>
      <w:r w:rsidR="006B116F" w:rsidRPr="00110F02">
        <w:t xml:space="preserve">ниверсального периодического обзора и иные контакты. Как эти </w:t>
      </w:r>
      <w:r w:rsidR="006D72BC" w:rsidRPr="00110F02">
        <w:t xml:space="preserve">внешние </w:t>
      </w:r>
      <w:r w:rsidR="006B116F" w:rsidRPr="00110F02">
        <w:t>консультации, так и наши собственные внутренние обзоры прив</w:t>
      </w:r>
      <w:r w:rsidR="006B116F" w:rsidRPr="00110F02">
        <w:t>е</w:t>
      </w:r>
      <w:r w:rsidR="006B116F" w:rsidRPr="00110F02">
        <w:t xml:space="preserve">ли нас к пониманию того, что для выполнения обязательств по КЛРД и других связанных с </w:t>
      </w:r>
      <w:r w:rsidR="006D72BC" w:rsidRPr="00110F02">
        <w:t>ними</w:t>
      </w:r>
      <w:r w:rsidR="006B116F" w:rsidRPr="00110F02">
        <w:t xml:space="preserve"> обязательств во многих областях </w:t>
      </w:r>
      <w:r w:rsidR="006D72BC" w:rsidRPr="00110F02">
        <w:t>мы можем</w:t>
      </w:r>
      <w:r w:rsidR="006B116F" w:rsidRPr="00110F02">
        <w:t xml:space="preserve"> и </w:t>
      </w:r>
      <w:r w:rsidR="006D72BC" w:rsidRPr="00110F02">
        <w:t xml:space="preserve">должны </w:t>
      </w:r>
      <w:r w:rsidR="006B116F" w:rsidRPr="00110F02">
        <w:t>сд</w:t>
      </w:r>
      <w:r w:rsidR="006B116F" w:rsidRPr="00110F02">
        <w:t>е</w:t>
      </w:r>
      <w:r w:rsidR="006B116F" w:rsidRPr="00110F02">
        <w:t xml:space="preserve">лать еще больше. </w:t>
      </w:r>
    </w:p>
    <w:p w:rsidR="00C948E7" w:rsidRPr="00110F02" w:rsidRDefault="003908FE" w:rsidP="003908FE">
      <w:pPr>
        <w:pStyle w:val="SingleTxtGR"/>
      </w:pPr>
      <w:r>
        <w:t>4.</w:t>
      </w:r>
      <w:r>
        <w:tab/>
      </w:r>
      <w:r w:rsidR="00DC2CAA" w:rsidRPr="00110F02">
        <w:t xml:space="preserve">Опыт взаимодействия </w:t>
      </w:r>
      <w:r w:rsidR="00F31681" w:rsidRPr="00110F02">
        <w:t>министерств и ведомств федерального правител</w:t>
      </w:r>
      <w:r w:rsidR="00F31681" w:rsidRPr="00110F02">
        <w:t>ь</w:t>
      </w:r>
      <w:r w:rsidR="00F31681" w:rsidRPr="00110F02">
        <w:t>ства в ходе подготовки докладов США договорным органам также убеждает в наличии еще не использованных резервов для лучшей координации усилий по углублению понимания и уважения прав чело</w:t>
      </w:r>
      <w:r>
        <w:t>века в масштабах всей страны. В </w:t>
      </w:r>
      <w:r w:rsidR="00F31681" w:rsidRPr="00110F02">
        <w:t xml:space="preserve">этих целях ряд </w:t>
      </w:r>
      <w:r w:rsidR="006D72BC" w:rsidRPr="00110F02">
        <w:t xml:space="preserve">федеральных </w:t>
      </w:r>
      <w:r w:rsidR="00F31681" w:rsidRPr="00110F02">
        <w:t xml:space="preserve">министерств и ведомств </w:t>
      </w:r>
      <w:r w:rsidR="006D72BC" w:rsidRPr="00110F02">
        <w:t>сейчас принимаю</w:t>
      </w:r>
      <w:r w:rsidR="00F31681" w:rsidRPr="00110F02">
        <w:t>т уч</w:t>
      </w:r>
      <w:r w:rsidR="00F31681" w:rsidRPr="00110F02">
        <w:t>а</w:t>
      </w:r>
      <w:r w:rsidR="00F31681" w:rsidRPr="00110F02">
        <w:t>стие в работе такого нового механизма, как Рабочая группа по равенству. Она бы</w:t>
      </w:r>
      <w:r w:rsidR="006D72BC" w:rsidRPr="00110F02">
        <w:t>ла учреждена в марте 201</w:t>
      </w:r>
      <w:r>
        <w:t xml:space="preserve">2 </w:t>
      </w:r>
      <w:r w:rsidR="006D72BC" w:rsidRPr="00110F02">
        <w:t>года О</w:t>
      </w:r>
      <w:r w:rsidR="00F31681" w:rsidRPr="00110F02">
        <w:t xml:space="preserve">тделом </w:t>
      </w:r>
      <w:r w:rsidR="006D72BC" w:rsidRPr="00110F02">
        <w:t xml:space="preserve">гражданских </w:t>
      </w:r>
      <w:r w:rsidR="00F31681" w:rsidRPr="00110F02">
        <w:t xml:space="preserve">прав </w:t>
      </w:r>
      <w:r w:rsidR="009C14F2">
        <w:t>Минист</w:t>
      </w:r>
      <w:r w:rsidR="006D72BC" w:rsidRPr="00110F02">
        <w:t>ерства юстиции (ОГП</w:t>
      </w:r>
      <w:r>
        <w:t xml:space="preserve"> </w:t>
      </w:r>
      <w:r w:rsidR="00F31681" w:rsidRPr="00110F02">
        <w:t>М</w:t>
      </w:r>
      <w:r w:rsidR="001F6A0D">
        <w:t>Ю) в партнерстве с Управлением г</w:t>
      </w:r>
      <w:r w:rsidR="00F31681" w:rsidRPr="00110F02">
        <w:t>осдепартамента по вопр</w:t>
      </w:r>
      <w:r w:rsidR="00F31681" w:rsidRPr="00110F02">
        <w:t>о</w:t>
      </w:r>
      <w:r w:rsidR="00F31681" w:rsidRPr="00110F02">
        <w:t>сам демократии, правам человека и трудовым отношениям для содействия пр</w:t>
      </w:r>
      <w:r w:rsidR="00F31681" w:rsidRPr="00110F02">
        <w:t>а</w:t>
      </w:r>
      <w:r w:rsidR="00F31681" w:rsidRPr="00110F02">
        <w:t>вительству в выполнении внутри страны наших международных юридических и политических обязательств в области прав человека, связанных с недискр</w:t>
      </w:r>
      <w:r w:rsidR="00F31681" w:rsidRPr="00110F02">
        <w:t>и</w:t>
      </w:r>
      <w:r w:rsidR="00F31681" w:rsidRPr="00110F02">
        <w:t xml:space="preserve">минацией и равенством возможностей; </w:t>
      </w:r>
      <w:r w:rsidR="00410EC1" w:rsidRPr="00110F02">
        <w:t xml:space="preserve">на начальном этапе эта группа уделяет основное </w:t>
      </w:r>
      <w:r w:rsidR="00F31681" w:rsidRPr="00110F02">
        <w:t>внимание обязательствам по борьбе с расовой дискриминацией, в том числе в рамках КЛРД.</w:t>
      </w:r>
    </w:p>
    <w:p w:rsidR="00C948E7" w:rsidRPr="00110F02" w:rsidRDefault="00236B08" w:rsidP="00236B08">
      <w:pPr>
        <w:pStyle w:val="SingleTxtGR"/>
      </w:pPr>
      <w:r>
        <w:t>5.</w:t>
      </w:r>
      <w:r>
        <w:tab/>
      </w:r>
      <w:r w:rsidR="003F3C05" w:rsidRPr="00110F02">
        <w:t xml:space="preserve">Первоначальный, второй и третий периодические доклады </w:t>
      </w:r>
      <w:r w:rsidR="00410EC1" w:rsidRPr="00110F02">
        <w:t xml:space="preserve">США </w:t>
      </w:r>
      <w:r w:rsidR="003F3C05" w:rsidRPr="00110F02">
        <w:t>были предст</w:t>
      </w:r>
      <w:r w:rsidR="00323ECA">
        <w:t xml:space="preserve">авлены Комитету в сентябре 2000 </w:t>
      </w:r>
      <w:r w:rsidR="003F3C05" w:rsidRPr="00110F02">
        <w:t>года в виде единого документа, далее именуемого "</w:t>
      </w:r>
      <w:r w:rsidR="00410EC1" w:rsidRPr="00110F02">
        <w:t>первоначальный доклад США" или "п</w:t>
      </w:r>
      <w:r w:rsidR="003F3C05" w:rsidRPr="00110F02">
        <w:t>ервоначальный доклад"; его презентация состоялась на засед</w:t>
      </w:r>
      <w:r w:rsidR="00410EC1" w:rsidRPr="00110F02">
        <w:t>аниях Комитета 3</w:t>
      </w:r>
      <w:r w:rsidR="00323ECA">
        <w:t xml:space="preserve"> и 6 </w:t>
      </w:r>
      <w:r w:rsidR="00410EC1" w:rsidRPr="00110F02">
        <w:t>августа 200</w:t>
      </w:r>
      <w:r w:rsidR="00323ECA">
        <w:t xml:space="preserve">1 </w:t>
      </w:r>
      <w:r w:rsidR="003F3C05" w:rsidRPr="00110F02">
        <w:t>года. Че</w:t>
      </w:r>
      <w:r w:rsidR="003F3C05" w:rsidRPr="00110F02">
        <w:t>т</w:t>
      </w:r>
      <w:r w:rsidR="003F3C05" w:rsidRPr="00110F02">
        <w:t>вертый, пятый и шестой периодические доклады США были также представл</w:t>
      </w:r>
      <w:r w:rsidR="003F3C05" w:rsidRPr="00110F02">
        <w:t>е</w:t>
      </w:r>
      <w:r w:rsidR="003F3C05" w:rsidRPr="00110F02">
        <w:t>ны в виде единого документа в апр</w:t>
      </w:r>
      <w:r>
        <w:t xml:space="preserve">еле 2007 года (далее </w:t>
      </w:r>
      <w:r w:rsidR="00410EC1" w:rsidRPr="00110F02">
        <w:t>– "д</w:t>
      </w:r>
      <w:r w:rsidR="003F3C05" w:rsidRPr="00110F02">
        <w:t>оклад 2007</w:t>
      </w:r>
      <w:r>
        <w:t xml:space="preserve"> </w:t>
      </w:r>
      <w:r w:rsidR="003F3C05" w:rsidRPr="00110F02">
        <w:t>года"); его презентация Ком</w:t>
      </w:r>
      <w:r>
        <w:t xml:space="preserve">итету состоялась в феврале 2008 </w:t>
      </w:r>
      <w:r w:rsidR="003F3C05" w:rsidRPr="00110F02">
        <w:t>года, заключительные з</w:t>
      </w:r>
      <w:r w:rsidR="003F3C05" w:rsidRPr="00110F02">
        <w:t>а</w:t>
      </w:r>
      <w:r w:rsidR="003F3C05" w:rsidRPr="00110F02">
        <w:t>мечания</w:t>
      </w:r>
      <w:r w:rsidR="00410EC1" w:rsidRPr="00110F02">
        <w:t xml:space="preserve"> по этому докладу</w:t>
      </w:r>
      <w:r w:rsidR="003F3C05" w:rsidRPr="00110F02">
        <w:t xml:space="preserve"> были приняты </w:t>
      </w:r>
      <w:r w:rsidR="00410EC1" w:rsidRPr="00110F02">
        <w:t xml:space="preserve">Комитетом </w:t>
      </w:r>
      <w:r>
        <w:t>в мае 2008 года, а 13 янв</w:t>
      </w:r>
      <w:r>
        <w:t>а</w:t>
      </w:r>
      <w:r>
        <w:t xml:space="preserve">ря 2009 </w:t>
      </w:r>
      <w:r w:rsidR="003F3C05" w:rsidRPr="00110F02">
        <w:t xml:space="preserve">года США представили доклад о </w:t>
      </w:r>
      <w:r w:rsidR="00410EC1" w:rsidRPr="00110F02">
        <w:t xml:space="preserve">дальнейшей </w:t>
      </w:r>
      <w:r w:rsidR="003F3C05" w:rsidRPr="00110F02">
        <w:t xml:space="preserve">работе, проделанной в этой связи </w:t>
      </w:r>
      <w:r w:rsidR="00410EC1" w:rsidRPr="00110F02">
        <w:t>за истекший год</w:t>
      </w:r>
      <w:r w:rsidR="003F3C05" w:rsidRPr="00110F02">
        <w:t xml:space="preserve">. </w:t>
      </w:r>
      <w:r w:rsidR="00410EC1" w:rsidRPr="00110F02">
        <w:t>Он</w:t>
      </w:r>
      <w:r w:rsidR="003F3C05" w:rsidRPr="00110F02">
        <w:t xml:space="preserve"> содержал информацию о прогрессе, достигн</w:t>
      </w:r>
      <w:r w:rsidR="003F3C05" w:rsidRPr="00110F02">
        <w:t>у</w:t>
      </w:r>
      <w:r w:rsidR="003F3C05" w:rsidRPr="00110F02">
        <w:t>том со времени представления предшествующих докладов. Со всеми этими д</w:t>
      </w:r>
      <w:r w:rsidR="003F3C05" w:rsidRPr="00110F02">
        <w:t>о</w:t>
      </w:r>
      <w:r w:rsidR="003F3C05" w:rsidRPr="00110F02">
        <w:t xml:space="preserve">кументами и </w:t>
      </w:r>
      <w:r w:rsidR="007719A2" w:rsidRPr="00110F02">
        <w:t xml:space="preserve">с </w:t>
      </w:r>
      <w:r w:rsidR="003F3C05" w:rsidRPr="00110F02">
        <w:t>замечаниями Комитета по упомянутым докладам можно ознак</w:t>
      </w:r>
      <w:r w:rsidR="003F3C05" w:rsidRPr="00110F02">
        <w:t>о</w:t>
      </w:r>
      <w:r w:rsidR="003F3C05" w:rsidRPr="00110F02">
        <w:t xml:space="preserve">миться </w:t>
      </w:r>
      <w:r w:rsidR="008D331F">
        <w:t>по адресу</w:t>
      </w:r>
      <w:r w:rsidR="003F3C05" w:rsidRPr="00110F02">
        <w:t xml:space="preserve"> </w:t>
      </w:r>
      <w:r w:rsidR="00C948E7" w:rsidRPr="00110F02">
        <w:t>http://www.state.gov/j/drl/reports/treaties/index.htm.</w:t>
      </w:r>
    </w:p>
    <w:p w:rsidR="00C948E7" w:rsidRPr="00110F02" w:rsidRDefault="00236B08" w:rsidP="00236B08">
      <w:pPr>
        <w:pStyle w:val="SingleTxtGR"/>
      </w:pPr>
      <w:r>
        <w:t>6.</w:t>
      </w:r>
      <w:r>
        <w:tab/>
      </w:r>
      <w:r w:rsidR="00CF5D28" w:rsidRPr="00110F02">
        <w:t>В целях соблюдения изданных Комитетом руководящих принципов по</w:t>
      </w:r>
      <w:r w:rsidR="00CF5D28" w:rsidRPr="00110F02">
        <w:t>д</w:t>
      </w:r>
      <w:r w:rsidR="00CF5D28" w:rsidRPr="00110F02">
        <w:t>готовки докладов (</w:t>
      </w:r>
      <w:r w:rsidR="00C948E7" w:rsidRPr="00110F02">
        <w:t>CERD/C/2007/1</w:t>
      </w:r>
      <w:r w:rsidR="00CF5D28" w:rsidRPr="00110F02">
        <w:t>) многие подразделы настоящего доклада с</w:t>
      </w:r>
      <w:r w:rsidR="00CF5D28" w:rsidRPr="00110F02">
        <w:t>о</w:t>
      </w:r>
      <w:r w:rsidR="00CF5D28" w:rsidRPr="00110F02">
        <w:t xml:space="preserve">ставлены по образцу, заданному этими принципами. Вместе с тем, учитывая, что информация по соответствующим темам уже содержится в других недавних докладах, включая общий базовый документ </w:t>
      </w:r>
      <w:r w:rsidR="007719A2" w:rsidRPr="00110F02">
        <w:t xml:space="preserve">с </w:t>
      </w:r>
      <w:r w:rsidR="00CF5D28" w:rsidRPr="00110F02">
        <w:t>приложение</w:t>
      </w:r>
      <w:r w:rsidR="007719A2" w:rsidRPr="00110F02">
        <w:t>м</w:t>
      </w:r>
      <w:r w:rsidR="00CF5D28" w:rsidRPr="00110F02">
        <w:t>, а также всеобъе</w:t>
      </w:r>
      <w:r w:rsidR="00CF5D28" w:rsidRPr="00110F02">
        <w:t>м</w:t>
      </w:r>
      <w:r w:rsidR="00CF5D28" w:rsidRPr="00110F02">
        <w:t xml:space="preserve">лющий доклад по Международному пакту о гражданских и политических </w:t>
      </w:r>
      <w:r w:rsidR="00CF5D28" w:rsidRPr="00236B08">
        <w:rPr>
          <w:spacing w:val="2"/>
        </w:rPr>
        <w:t>пр</w:t>
      </w:r>
      <w:r w:rsidR="00CF5D28" w:rsidRPr="00236B08">
        <w:rPr>
          <w:spacing w:val="2"/>
        </w:rPr>
        <w:t>а</w:t>
      </w:r>
      <w:r w:rsidR="00CF5D28" w:rsidRPr="00236B08">
        <w:rPr>
          <w:spacing w:val="2"/>
        </w:rPr>
        <w:t>вах (МПГПП), представленный Комитету</w:t>
      </w:r>
      <w:r w:rsidR="007719A2" w:rsidRPr="00236B08">
        <w:rPr>
          <w:spacing w:val="2"/>
        </w:rPr>
        <w:t xml:space="preserve"> по правам человека</w:t>
      </w:r>
      <w:r w:rsidRPr="00236B08">
        <w:rPr>
          <w:spacing w:val="2"/>
        </w:rPr>
        <w:t xml:space="preserve"> 30 декабря 2011 </w:t>
      </w:r>
      <w:r w:rsidR="00CF5D28" w:rsidRPr="00236B08">
        <w:rPr>
          <w:spacing w:val="2"/>
        </w:rPr>
        <w:t>г</w:t>
      </w:r>
      <w:r w:rsidR="00CF5D28" w:rsidRPr="00236B08">
        <w:rPr>
          <w:spacing w:val="2"/>
        </w:rPr>
        <w:t>о</w:t>
      </w:r>
      <w:r w:rsidR="00CF5D28" w:rsidRPr="00236B08">
        <w:rPr>
          <w:spacing w:val="2"/>
        </w:rPr>
        <w:t>да</w:t>
      </w:r>
      <w:r w:rsidR="00CF5D28" w:rsidRPr="00110F02">
        <w:t xml:space="preserve"> (далее</w:t>
      </w:r>
      <w:r>
        <w:t xml:space="preserve"> </w:t>
      </w:r>
      <w:r w:rsidR="007719A2" w:rsidRPr="00110F02">
        <w:t>– "д</w:t>
      </w:r>
      <w:r w:rsidR="00CF5D28" w:rsidRPr="00110F02">
        <w:t xml:space="preserve">оклад США по МПГПП </w:t>
      </w:r>
      <w:r w:rsidR="007719A2" w:rsidRPr="00110F02">
        <w:t xml:space="preserve">от </w:t>
      </w:r>
      <w:r>
        <w:t xml:space="preserve">2011 </w:t>
      </w:r>
      <w:r w:rsidR="00CF5D28" w:rsidRPr="00110F02">
        <w:t>года")</w:t>
      </w:r>
      <w:r>
        <w:t>,</w:t>
      </w:r>
      <w:r w:rsidR="00CF5D28" w:rsidRPr="00110F02">
        <w:t xml:space="preserve"> и стремясь </w:t>
      </w:r>
      <w:r w:rsidR="007719A2" w:rsidRPr="00110F02">
        <w:t>прибл</w:t>
      </w:r>
      <w:r w:rsidR="007719A2" w:rsidRPr="00110F02">
        <w:t>и</w:t>
      </w:r>
      <w:r w:rsidR="007719A2" w:rsidRPr="00110F02">
        <w:t>зиться к рекомендованному 40</w:t>
      </w:r>
      <w:r w:rsidR="00750B4D">
        <w:t>-</w:t>
      </w:r>
      <w:r w:rsidR="007719A2" w:rsidRPr="00110F02">
        <w:t>страничному</w:t>
      </w:r>
      <w:r w:rsidR="00CF5D28" w:rsidRPr="00110F02">
        <w:t xml:space="preserve"> объем</w:t>
      </w:r>
      <w:r w:rsidR="007719A2" w:rsidRPr="00110F02">
        <w:t>у</w:t>
      </w:r>
      <w:r w:rsidR="00CF5D28" w:rsidRPr="00110F02">
        <w:t>, авторы настоящего доклада приб</w:t>
      </w:r>
      <w:r w:rsidR="00CF5D28" w:rsidRPr="00110F02">
        <w:t>е</w:t>
      </w:r>
      <w:r w:rsidR="00CF5D28" w:rsidRPr="00110F02">
        <w:t xml:space="preserve">гают </w:t>
      </w:r>
      <w:r w:rsidR="007719A2" w:rsidRPr="00110F02">
        <w:t xml:space="preserve">в нем </w:t>
      </w:r>
      <w:r w:rsidR="00CF5D28" w:rsidRPr="00110F02">
        <w:t>к ссылкам на другие доклады. Ограниченный листаж документа не позволил рассмотреть в нем некоторые вопросы в той последовательности и в таких деталях, как это предусматривают руководящие принципы Комитета. Кроме того, в отдельных случаях мы не можем согласиться с юридич</w:t>
      </w:r>
      <w:r w:rsidR="00CF5D28" w:rsidRPr="00110F02">
        <w:t>е</w:t>
      </w:r>
      <w:r w:rsidR="00CF5D28" w:rsidRPr="00110F02">
        <w:t>ской или фактической обоснованностью запроса на ту или иную информацию или не в</w:t>
      </w:r>
      <w:r w:rsidR="00CF5D28" w:rsidRPr="00110F02">
        <w:t>и</w:t>
      </w:r>
      <w:r w:rsidR="00CF5D28" w:rsidRPr="00110F02">
        <w:t>дим прямой связи между заключительными замечаниями и обязател</w:t>
      </w:r>
      <w:r w:rsidR="00CF5D28" w:rsidRPr="00110F02">
        <w:t>ь</w:t>
      </w:r>
      <w:r w:rsidR="00CF5D28" w:rsidRPr="00110F02">
        <w:t xml:space="preserve">ствами по Конвенции; тем не менее, в интересах диалога и сотрудничества мы и в этих случаях представили запрошенную информацию в той мере, в которой это было возможно. </w:t>
      </w:r>
      <w:r w:rsidR="007719A2" w:rsidRPr="00110F02">
        <w:t>Заключительные замечания Комитета принимаются во внимание в</w:t>
      </w:r>
      <w:r w:rsidR="00CF5D28" w:rsidRPr="00110F02">
        <w:t xml:space="preserve">о всех разделах доклада. </w:t>
      </w:r>
    </w:p>
    <w:p w:rsidR="00E54785" w:rsidRPr="00110F02" w:rsidRDefault="009B5592" w:rsidP="00236B08">
      <w:pPr>
        <w:pStyle w:val="HChGR"/>
      </w:pPr>
      <w:r w:rsidRPr="00110F02">
        <w:tab/>
      </w:r>
      <w:r w:rsidR="00A703F6" w:rsidRPr="00236B08">
        <w:rPr>
          <w:lang w:val="en-US"/>
        </w:rPr>
        <w:t>II</w:t>
      </w:r>
      <w:r w:rsidR="002162C2" w:rsidRPr="003C4E61">
        <w:t>.</w:t>
      </w:r>
      <w:r w:rsidRPr="003C4E61">
        <w:tab/>
      </w:r>
      <w:r w:rsidR="00CF5D28" w:rsidRPr="003C4E61">
        <w:t>Дополнительная информация по статьям Конвенции</w:t>
      </w:r>
    </w:p>
    <w:p w:rsidR="00C948E7" w:rsidRPr="003C4E61" w:rsidRDefault="00CF5C95" w:rsidP="00E54785">
      <w:pPr>
        <w:pStyle w:val="H1G"/>
        <w:rPr>
          <w:spacing w:val="4"/>
          <w:w w:val="103"/>
          <w:kern w:val="14"/>
          <w:lang w:val="ru-RU" w:eastAsia="ru-RU"/>
        </w:rPr>
      </w:pPr>
      <w:r w:rsidRPr="003C4E61">
        <w:rPr>
          <w:spacing w:val="4"/>
          <w:w w:val="103"/>
          <w:kern w:val="14"/>
          <w:lang w:val="ru-RU" w:eastAsia="ru-RU"/>
        </w:rPr>
        <w:tab/>
      </w:r>
      <w:r w:rsidR="00E54785" w:rsidRPr="003C4E61">
        <w:rPr>
          <w:spacing w:val="4"/>
          <w:w w:val="103"/>
          <w:kern w:val="14"/>
          <w:lang w:val="ru-RU" w:eastAsia="ru-RU"/>
        </w:rPr>
        <w:tab/>
      </w:r>
      <w:r w:rsidR="00CF5D28" w:rsidRPr="003C4E61">
        <w:rPr>
          <w:spacing w:val="4"/>
          <w:w w:val="103"/>
          <w:kern w:val="14"/>
          <w:lang w:val="ru-RU" w:eastAsia="ru-RU"/>
        </w:rPr>
        <w:t xml:space="preserve">Статья </w:t>
      </w:r>
      <w:r w:rsidR="00C948E7" w:rsidRPr="003C4E61">
        <w:rPr>
          <w:spacing w:val="4"/>
          <w:w w:val="103"/>
          <w:kern w:val="14"/>
          <w:lang w:val="ru-RU" w:eastAsia="ru-RU"/>
        </w:rPr>
        <w:t>1</w:t>
      </w:r>
    </w:p>
    <w:p w:rsidR="00C948E7" w:rsidRPr="003C4E61" w:rsidRDefault="009D3A6D" w:rsidP="00236B08">
      <w:pPr>
        <w:pStyle w:val="H23GR"/>
      </w:pPr>
      <w:r w:rsidRPr="003C4E61">
        <w:tab/>
      </w:r>
      <w:r w:rsidR="009B5592" w:rsidRPr="00236B08">
        <w:rPr>
          <w:lang w:val="en-GB"/>
        </w:rPr>
        <w:t>A</w:t>
      </w:r>
      <w:r w:rsidR="009B5592" w:rsidRPr="003C4E61">
        <w:t>.</w:t>
      </w:r>
      <w:r w:rsidR="00BD60E4" w:rsidRPr="003C4E61">
        <w:tab/>
      </w:r>
      <w:r w:rsidR="00CF5D28" w:rsidRPr="003C4E61">
        <w:t>Определения р</w:t>
      </w:r>
      <w:r w:rsidR="007719A2" w:rsidRPr="003C4E61">
        <w:t>асовой дискриминации, содержащиеся во внутреннем праве</w:t>
      </w:r>
      <w:r w:rsidR="00CF5D28" w:rsidRPr="003C4E61">
        <w:t xml:space="preserve"> и</w:t>
      </w:r>
      <w:r w:rsidR="007719A2" w:rsidRPr="003C4E61">
        <w:t xml:space="preserve"> в</w:t>
      </w:r>
      <w:r w:rsidR="00CF5D28" w:rsidRPr="003C4E61">
        <w:t xml:space="preserve"> положения</w:t>
      </w:r>
      <w:r w:rsidR="007719A2" w:rsidRPr="003C4E61">
        <w:t>х</w:t>
      </w:r>
      <w:r w:rsidR="00CF5D28" w:rsidRPr="003C4E61">
        <w:t xml:space="preserve"> Конвенции</w:t>
      </w:r>
    </w:p>
    <w:p w:rsidR="00C948E7" w:rsidRPr="00110F02" w:rsidRDefault="00236B08" w:rsidP="00236B08">
      <w:pPr>
        <w:pStyle w:val="SingleTxtGR"/>
      </w:pPr>
      <w:r>
        <w:t>7.</w:t>
      </w:r>
      <w:r>
        <w:tab/>
      </w:r>
      <w:r w:rsidR="00CF5D28" w:rsidRPr="00110F02">
        <w:t>Определение расовой дискриминации, содержащееся во внутреннем пр</w:t>
      </w:r>
      <w:r w:rsidR="00CF5D28" w:rsidRPr="00110F02">
        <w:t>а</w:t>
      </w:r>
      <w:r w:rsidR="00CF5D28" w:rsidRPr="00110F02">
        <w:t xml:space="preserve">ве. Действующие положения Конституции и законодательства США и практика их применения обеспечивают надежные и эффективные гарантии </w:t>
      </w:r>
      <w:r w:rsidR="00976908">
        <w:t xml:space="preserve">защиты </w:t>
      </w:r>
      <w:r w:rsidR="00CF5D28" w:rsidRPr="00110F02">
        <w:t>от дискриминации по пр</w:t>
      </w:r>
      <w:r>
        <w:t xml:space="preserve">изнакам, перечисленным в статье </w:t>
      </w:r>
      <w:r w:rsidR="00CF5D28" w:rsidRPr="00110F02">
        <w:t>1 Конвенции, во всех областях общественной жизни, а также правовую защиту для тех, кто, несмотря на эти гарантии, становится жертвой дискриминации</w:t>
      </w:r>
      <w:r w:rsidR="00C948E7" w:rsidRPr="00B0550F">
        <w:rPr>
          <w:rStyle w:val="FootnoteReference"/>
          <w:kern w:val="0"/>
        </w:rPr>
        <w:footnoteReference w:id="4"/>
      </w:r>
      <w:r w:rsidR="00EC39B7" w:rsidRPr="00110F02">
        <w:t>. Подробнее о положен</w:t>
      </w:r>
      <w:r w:rsidR="00EC39B7" w:rsidRPr="00110F02">
        <w:t>и</w:t>
      </w:r>
      <w:r w:rsidR="00EC39B7" w:rsidRPr="00110F02">
        <w:t xml:space="preserve">ях </w:t>
      </w:r>
      <w:r w:rsidR="006A2AFE" w:rsidRPr="00110F02">
        <w:t>Конституции</w:t>
      </w:r>
      <w:r w:rsidR="00EC39B7" w:rsidRPr="00110F02">
        <w:t xml:space="preserve"> и законов США, содержащих гарантии </w:t>
      </w:r>
      <w:r w:rsidR="00976908">
        <w:t xml:space="preserve">защиты </w:t>
      </w:r>
      <w:r w:rsidR="00EC39B7" w:rsidRPr="00110F02">
        <w:t>о</w:t>
      </w:r>
      <w:r w:rsidR="006A2AFE" w:rsidRPr="00110F02">
        <w:t>т</w:t>
      </w:r>
      <w:r w:rsidR="00EC39B7" w:rsidRPr="00110F02">
        <w:t xml:space="preserve"> расовой и этн</w:t>
      </w:r>
      <w:r w:rsidR="00EC39B7" w:rsidRPr="00110F02">
        <w:t>и</w:t>
      </w:r>
      <w:r w:rsidR="00EC39B7" w:rsidRPr="00110F02">
        <w:t>ческо</w:t>
      </w:r>
      <w:r w:rsidR="007A3B6C">
        <w:t xml:space="preserve">й дискриминации, см. в разделах </w:t>
      </w:r>
      <w:r w:rsidR="00C948E7" w:rsidRPr="00110F02">
        <w:t xml:space="preserve">II </w:t>
      </w:r>
      <w:r w:rsidR="007A3B6C">
        <w:t xml:space="preserve">и </w:t>
      </w:r>
      <w:r w:rsidR="00C948E7" w:rsidRPr="00110F02">
        <w:t>III</w:t>
      </w:r>
      <w:r w:rsidR="00EC39B7" w:rsidRPr="00110F02">
        <w:t xml:space="preserve"> общего базового документа</w:t>
      </w:r>
      <w:r w:rsidR="00C948E7" w:rsidRPr="00110F02">
        <w:t>.</w:t>
      </w:r>
    </w:p>
    <w:p w:rsidR="00C948E7" w:rsidRPr="00110F02" w:rsidRDefault="007A3B6C" w:rsidP="007A3B6C">
      <w:pPr>
        <w:pStyle w:val="SingleTxtGR"/>
      </w:pPr>
      <w:r>
        <w:t>8.</w:t>
      </w:r>
      <w:r>
        <w:tab/>
      </w:r>
      <w:r w:rsidR="004D0165" w:rsidRPr="00110F02">
        <w:t xml:space="preserve">Недопустимость дискриминационных или </w:t>
      </w:r>
      <w:r w:rsidR="006A2AFE" w:rsidRPr="00110F02">
        <w:t>непропорциональных</w:t>
      </w:r>
      <w:r w:rsidR="004D0165" w:rsidRPr="00110F02">
        <w:t xml:space="preserve"> пос</w:t>
      </w:r>
      <w:r w:rsidR="00976908">
        <w:t>ле</w:t>
      </w:r>
      <w:r w:rsidR="00976908">
        <w:t>д</w:t>
      </w:r>
      <w:r w:rsidR="00976908">
        <w:t xml:space="preserve">ствий. В связи с пунктом </w:t>
      </w:r>
      <w:r w:rsidR="00C02E95">
        <w:t>10 з</w:t>
      </w:r>
      <w:r w:rsidR="004D0165" w:rsidRPr="00110F02">
        <w:t xml:space="preserve">аключительных замечаний </w:t>
      </w:r>
      <w:r w:rsidR="00976908">
        <w:t xml:space="preserve">Комитета </w:t>
      </w:r>
      <w:r w:rsidR="004D0165" w:rsidRPr="00110F02">
        <w:t>следует о</w:t>
      </w:r>
      <w:r w:rsidR="004D0165" w:rsidRPr="00110F02">
        <w:t>т</w:t>
      </w:r>
      <w:r w:rsidR="004D0165" w:rsidRPr="00110F02">
        <w:t>метить, что, хотя устан</w:t>
      </w:r>
      <w:r w:rsidR="006A2AFE" w:rsidRPr="00110F02">
        <w:t>овить факт нарушения положений К</w:t>
      </w:r>
      <w:r w:rsidR="004D0165" w:rsidRPr="00110F02">
        <w:t>онституции США, запрещающих расовую дискриминацию, можно лишь доказав наличие дискр</w:t>
      </w:r>
      <w:r w:rsidR="004D0165" w:rsidRPr="00110F02">
        <w:t>и</w:t>
      </w:r>
      <w:r w:rsidR="004D0165" w:rsidRPr="00110F02">
        <w:t>минационного умысла, многие законы и подзаконные акты США о гражданских правах идут дальше этого, запре</w:t>
      </w:r>
      <w:r w:rsidR="00976908">
        <w:t>щая политику и практику, имеющие</w:t>
      </w:r>
      <w:r w:rsidR="004D0165" w:rsidRPr="00110F02">
        <w:t xml:space="preserve"> дискрим</w:t>
      </w:r>
      <w:r w:rsidR="004D0165" w:rsidRPr="00110F02">
        <w:t>и</w:t>
      </w:r>
      <w:r w:rsidR="004D0165" w:rsidRPr="00110F02">
        <w:t xml:space="preserve">национные или </w:t>
      </w:r>
      <w:r w:rsidR="006A2AFE" w:rsidRPr="00110F02">
        <w:t>непропорциональные</w:t>
      </w:r>
      <w:r w:rsidR="004D0165" w:rsidRPr="00110F02">
        <w:t xml:space="preserve"> последствия для ра</w:t>
      </w:r>
      <w:r w:rsidR="00C02E95">
        <w:t>совых или этнических меньшинств</w:t>
      </w:r>
      <w:r w:rsidR="004D0165" w:rsidRPr="00110F02">
        <w:t xml:space="preserve"> либо для других категорий насел</w:t>
      </w:r>
      <w:r w:rsidR="00303845">
        <w:t>ения, пользующихся защитой. Для </w:t>
      </w:r>
      <w:r w:rsidR="004D0165" w:rsidRPr="00110F02">
        <w:t xml:space="preserve">выявления </w:t>
      </w:r>
      <w:r w:rsidR="006A2AFE" w:rsidRPr="00110F02">
        <w:t>непропорциональных</w:t>
      </w:r>
      <w:r w:rsidR="004D0165" w:rsidRPr="00110F02">
        <w:t xml:space="preserve"> последствий изучаются возможные док</w:t>
      </w:r>
      <w:r w:rsidR="004D0165" w:rsidRPr="00110F02">
        <w:t>а</w:t>
      </w:r>
      <w:r w:rsidR="004D0165" w:rsidRPr="00110F02">
        <w:t xml:space="preserve">зательства того, что </w:t>
      </w:r>
      <w:r w:rsidR="006A2AFE" w:rsidRPr="00110F02">
        <w:t>внешне нейтральные</w:t>
      </w:r>
      <w:r w:rsidR="004D0165" w:rsidRPr="00110F02">
        <w:t xml:space="preserve"> политика, практика или процедура </w:t>
      </w:r>
      <w:r w:rsidR="006A2AFE" w:rsidRPr="00110F02">
        <w:t>чреваты</w:t>
      </w:r>
      <w:r w:rsidR="004D0165" w:rsidRPr="00110F02">
        <w:t xml:space="preserve"> явно непропорциональны</w:t>
      </w:r>
      <w:r w:rsidR="006A2AFE" w:rsidRPr="00110F02">
        <w:t>ми негативными</w:t>
      </w:r>
      <w:r w:rsidR="004D0165" w:rsidRPr="00110F02">
        <w:t xml:space="preserve"> последствия</w:t>
      </w:r>
      <w:r w:rsidR="006A2AFE" w:rsidRPr="00110F02">
        <w:t>ми</w:t>
      </w:r>
      <w:r w:rsidR="004D0165" w:rsidRPr="00110F02">
        <w:t xml:space="preserve"> для защ</w:t>
      </w:r>
      <w:r w:rsidR="004D0165" w:rsidRPr="00110F02">
        <w:t>и</w:t>
      </w:r>
      <w:r w:rsidR="004D0165" w:rsidRPr="00110F02">
        <w:t xml:space="preserve">щаемой группы лиц и при этом </w:t>
      </w:r>
      <w:r w:rsidR="006A2AFE" w:rsidRPr="00110F02">
        <w:t>не имеют под собой</w:t>
      </w:r>
      <w:r w:rsidR="004D0165" w:rsidRPr="00110F02">
        <w:t xml:space="preserve"> веских законных основ</w:t>
      </w:r>
      <w:r w:rsidR="004D0165" w:rsidRPr="00110F02">
        <w:t>а</w:t>
      </w:r>
      <w:r w:rsidR="004D0165" w:rsidRPr="00110F02">
        <w:t xml:space="preserve">ний. </w:t>
      </w:r>
      <w:r w:rsidR="00AF4E3E" w:rsidRPr="00110F02">
        <w:t>Если</w:t>
      </w:r>
      <w:r w:rsidR="004D0165" w:rsidRPr="00110F02">
        <w:t xml:space="preserve"> фактические обстоятельства указывают на целесообраз</w:t>
      </w:r>
      <w:r w:rsidR="00AF4E3E" w:rsidRPr="00110F02">
        <w:t>ность пров</w:t>
      </w:r>
      <w:r w:rsidR="00AF4E3E" w:rsidRPr="00110F02">
        <w:t>е</w:t>
      </w:r>
      <w:r w:rsidR="00AF4E3E" w:rsidRPr="00110F02">
        <w:t>дения такого анализа</w:t>
      </w:r>
      <w:r w:rsidR="004D0165" w:rsidRPr="00110F02">
        <w:t xml:space="preserve">, </w:t>
      </w:r>
      <w:r w:rsidR="00AF4E3E" w:rsidRPr="00110F02">
        <w:t xml:space="preserve">то </w:t>
      </w:r>
      <w:r w:rsidR="007723A4">
        <w:t>Соединенные Штаты</w:t>
      </w:r>
      <w:r w:rsidR="004D0165" w:rsidRPr="00110F02">
        <w:t xml:space="preserve"> решительно пользуются этим ценным инструментарием для борьбы с косвенной дискриминацией. К числу законов, направленных против дискриминации в форме </w:t>
      </w:r>
      <w:r w:rsidR="00AF4E3E" w:rsidRPr="00110F02">
        <w:t>непропорциональных</w:t>
      </w:r>
      <w:r w:rsidR="004D0165" w:rsidRPr="00110F02">
        <w:t xml:space="preserve"> последствий, </w:t>
      </w:r>
      <w:r w:rsidR="00AF4E3E" w:rsidRPr="00110F02">
        <w:t>о</w:t>
      </w:r>
      <w:r w:rsidR="00AF4E3E" w:rsidRPr="00110F02">
        <w:t>т</w:t>
      </w:r>
      <w:r w:rsidR="00AF4E3E" w:rsidRPr="00110F02">
        <w:t>носятся</w:t>
      </w:r>
      <w:r w:rsidR="004D0165" w:rsidRPr="00110F02">
        <w:t>:</w:t>
      </w:r>
    </w:p>
    <w:p w:rsidR="00C948E7" w:rsidRPr="007A3B6C" w:rsidRDefault="00F26A8F" w:rsidP="007A3B6C">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г</w:t>
      </w:r>
      <w:r w:rsidR="00A1082F" w:rsidRPr="007A3B6C">
        <w:rPr>
          <w:spacing w:val="4"/>
          <w:w w:val="103"/>
          <w:kern w:val="14"/>
          <w:lang w:val="ru-RU"/>
        </w:rPr>
        <w:t>лава</w:t>
      </w:r>
      <w:r w:rsidR="007A3B6C" w:rsidRPr="007A3B6C">
        <w:rPr>
          <w:spacing w:val="4"/>
          <w:w w:val="103"/>
          <w:kern w:val="14"/>
          <w:lang w:val="ru-RU"/>
        </w:rPr>
        <w:t xml:space="preserve"> </w:t>
      </w:r>
      <w:r w:rsidR="00C948E7" w:rsidRPr="007A3B6C">
        <w:rPr>
          <w:spacing w:val="4"/>
          <w:w w:val="103"/>
          <w:kern w:val="14"/>
          <w:lang w:val="ru-RU"/>
        </w:rPr>
        <w:t>VII</w:t>
      </w:r>
      <w:r w:rsidR="004B0B98" w:rsidRPr="007A3B6C">
        <w:rPr>
          <w:spacing w:val="4"/>
          <w:w w:val="103"/>
          <w:kern w:val="14"/>
          <w:lang w:val="ru-RU"/>
        </w:rPr>
        <w:t xml:space="preserve"> Закона</w:t>
      </w:r>
      <w:r w:rsidR="00C948E7" w:rsidRPr="007A3B6C">
        <w:rPr>
          <w:spacing w:val="4"/>
          <w:w w:val="103"/>
          <w:kern w:val="14"/>
          <w:lang w:val="ru-RU"/>
        </w:rPr>
        <w:t xml:space="preserve"> 1964</w:t>
      </w:r>
      <w:r w:rsidR="007A3B6C" w:rsidRPr="007A3B6C">
        <w:rPr>
          <w:spacing w:val="4"/>
          <w:w w:val="103"/>
          <w:kern w:val="14"/>
          <w:lang w:val="ru-RU"/>
        </w:rPr>
        <w:t xml:space="preserve"> </w:t>
      </w:r>
      <w:r w:rsidR="004B0B98" w:rsidRPr="007A3B6C">
        <w:rPr>
          <w:spacing w:val="4"/>
          <w:w w:val="103"/>
          <w:kern w:val="14"/>
          <w:lang w:val="ru-RU"/>
        </w:rPr>
        <w:t>года о гражданских правах (</w:t>
      </w:r>
      <w:r w:rsidR="007A3B6C" w:rsidRPr="007A3B6C">
        <w:rPr>
          <w:spacing w:val="4"/>
          <w:w w:val="103"/>
          <w:kern w:val="14"/>
          <w:lang w:val="ru-RU"/>
        </w:rPr>
        <w:t xml:space="preserve">далее – "глава </w:t>
      </w:r>
      <w:r w:rsidR="004B0B98" w:rsidRPr="007A3B6C">
        <w:rPr>
          <w:spacing w:val="4"/>
          <w:w w:val="103"/>
          <w:kern w:val="14"/>
          <w:lang w:val="ru-RU"/>
        </w:rPr>
        <w:t>VII</w:t>
      </w:r>
      <w:r w:rsidR="00AF4E3E" w:rsidRPr="007A3B6C">
        <w:rPr>
          <w:spacing w:val="4"/>
          <w:w w:val="103"/>
          <w:kern w:val="14"/>
          <w:lang w:val="ru-RU"/>
        </w:rPr>
        <w:t>"</w:t>
      </w:r>
      <w:r w:rsidR="004B0B98" w:rsidRPr="007A3B6C">
        <w:rPr>
          <w:spacing w:val="4"/>
          <w:w w:val="103"/>
          <w:kern w:val="14"/>
          <w:lang w:val="ru-RU"/>
        </w:rPr>
        <w:t xml:space="preserve">), </w:t>
      </w:r>
      <w:r w:rsidR="00AF4E3E" w:rsidRPr="007A3B6C">
        <w:rPr>
          <w:spacing w:val="4"/>
          <w:w w:val="103"/>
          <w:kern w:val="14"/>
          <w:lang w:val="ru-RU"/>
        </w:rPr>
        <w:t>запрещающая</w:t>
      </w:r>
      <w:r w:rsidR="004B0B98" w:rsidRPr="007A3B6C">
        <w:rPr>
          <w:spacing w:val="4"/>
          <w:w w:val="103"/>
          <w:kern w:val="14"/>
          <w:lang w:val="ru-RU"/>
        </w:rPr>
        <w:t xml:space="preserve"> меры, которые </w:t>
      </w:r>
      <w:r w:rsidR="00AF4E3E" w:rsidRPr="007A3B6C">
        <w:rPr>
          <w:spacing w:val="4"/>
          <w:w w:val="103"/>
          <w:kern w:val="14"/>
          <w:lang w:val="ru-RU"/>
        </w:rPr>
        <w:t>влекут за собой</w:t>
      </w:r>
      <w:r w:rsidR="004B0B98" w:rsidRPr="007A3B6C">
        <w:rPr>
          <w:spacing w:val="4"/>
          <w:w w:val="103"/>
          <w:kern w:val="14"/>
          <w:lang w:val="ru-RU"/>
        </w:rPr>
        <w:t xml:space="preserve"> не</w:t>
      </w:r>
      <w:r w:rsidR="00AF4E3E" w:rsidRPr="007A3B6C">
        <w:rPr>
          <w:spacing w:val="4"/>
          <w:w w:val="103"/>
          <w:kern w:val="14"/>
          <w:lang w:val="ru-RU"/>
        </w:rPr>
        <w:t>пропорциональные</w:t>
      </w:r>
      <w:r w:rsidR="004B0B98" w:rsidRPr="007A3B6C">
        <w:rPr>
          <w:spacing w:val="4"/>
          <w:w w:val="103"/>
          <w:kern w:val="14"/>
          <w:lang w:val="ru-RU"/>
        </w:rPr>
        <w:t xml:space="preserve"> </w:t>
      </w:r>
      <w:r w:rsidR="00AF4E3E" w:rsidRPr="007A3B6C">
        <w:rPr>
          <w:spacing w:val="4"/>
          <w:w w:val="103"/>
          <w:kern w:val="14"/>
          <w:lang w:val="ru-RU"/>
        </w:rPr>
        <w:t>п</w:t>
      </w:r>
      <w:r w:rsidR="00AF4E3E" w:rsidRPr="007A3B6C">
        <w:rPr>
          <w:spacing w:val="4"/>
          <w:w w:val="103"/>
          <w:kern w:val="14"/>
          <w:lang w:val="ru-RU"/>
        </w:rPr>
        <w:t>о</w:t>
      </w:r>
      <w:r w:rsidR="00AF4E3E" w:rsidRPr="007A3B6C">
        <w:rPr>
          <w:spacing w:val="4"/>
          <w:w w:val="103"/>
          <w:kern w:val="14"/>
          <w:lang w:val="ru-RU"/>
        </w:rPr>
        <w:t>следствия</w:t>
      </w:r>
      <w:r w:rsidR="004B0B98" w:rsidRPr="007A3B6C">
        <w:rPr>
          <w:spacing w:val="4"/>
          <w:w w:val="103"/>
          <w:kern w:val="14"/>
          <w:lang w:val="ru-RU"/>
        </w:rPr>
        <w:t xml:space="preserve"> </w:t>
      </w:r>
      <w:r w:rsidR="007723A4" w:rsidRPr="007A3B6C">
        <w:rPr>
          <w:spacing w:val="4"/>
          <w:w w:val="103"/>
          <w:kern w:val="14"/>
          <w:lang w:val="ru-RU"/>
        </w:rPr>
        <w:t>в сфере з</w:t>
      </w:r>
      <w:r w:rsidR="007A3B6C" w:rsidRPr="007A3B6C">
        <w:rPr>
          <w:spacing w:val="4"/>
          <w:w w:val="103"/>
          <w:kern w:val="14"/>
          <w:lang w:val="ru-RU"/>
        </w:rPr>
        <w:t>а</w:t>
      </w:r>
      <w:r w:rsidR="007723A4" w:rsidRPr="007A3B6C">
        <w:rPr>
          <w:spacing w:val="4"/>
          <w:w w:val="103"/>
          <w:kern w:val="14"/>
          <w:lang w:val="ru-RU"/>
        </w:rPr>
        <w:t>нятости</w:t>
      </w:r>
      <w:r w:rsidR="004B0B98" w:rsidRPr="007A3B6C">
        <w:rPr>
          <w:spacing w:val="4"/>
          <w:w w:val="103"/>
          <w:kern w:val="14"/>
          <w:lang w:val="ru-RU"/>
        </w:rPr>
        <w:t xml:space="preserve">; см. недавние </w:t>
      </w:r>
      <w:r w:rsidR="00AF4E3E" w:rsidRPr="007A3B6C">
        <w:rPr>
          <w:spacing w:val="4"/>
          <w:w w:val="103"/>
          <w:kern w:val="14"/>
          <w:lang w:val="ru-RU"/>
        </w:rPr>
        <w:t xml:space="preserve">судебные </w:t>
      </w:r>
      <w:r w:rsidR="004B0B98" w:rsidRPr="007A3B6C">
        <w:rPr>
          <w:spacing w:val="4"/>
          <w:w w:val="103"/>
          <w:kern w:val="14"/>
          <w:lang w:val="ru-RU"/>
        </w:rPr>
        <w:t>решения</w:t>
      </w:r>
      <w:r w:rsidR="00C948E7" w:rsidRPr="007A3B6C">
        <w:rPr>
          <w:spacing w:val="4"/>
          <w:w w:val="103"/>
          <w:kern w:val="14"/>
          <w:lang w:val="ru-RU"/>
        </w:rPr>
        <w:t xml:space="preserve"> </w:t>
      </w:r>
      <w:r w:rsidR="004B0B98" w:rsidRPr="007A3B6C">
        <w:rPr>
          <w:spacing w:val="4"/>
          <w:w w:val="103"/>
          <w:kern w:val="14"/>
          <w:lang w:val="ru-RU"/>
        </w:rPr>
        <w:t>о том, что проводившиеся городскими властями Нью-Йорка экзамены для пожа</w:t>
      </w:r>
      <w:r w:rsidR="004B0B98" w:rsidRPr="007A3B6C">
        <w:rPr>
          <w:spacing w:val="4"/>
          <w:w w:val="103"/>
          <w:kern w:val="14"/>
          <w:lang w:val="ru-RU"/>
        </w:rPr>
        <w:t>р</w:t>
      </w:r>
      <w:r w:rsidR="004B0B98" w:rsidRPr="007A3B6C">
        <w:rPr>
          <w:spacing w:val="4"/>
          <w:w w:val="103"/>
          <w:kern w:val="14"/>
          <w:lang w:val="ru-RU"/>
        </w:rPr>
        <w:t>ных ставили чернокожих/афроамериканцев и испаноязы</w:t>
      </w:r>
      <w:r w:rsidR="004B0B98" w:rsidRPr="007A3B6C">
        <w:rPr>
          <w:spacing w:val="4"/>
          <w:w w:val="103"/>
          <w:kern w:val="14"/>
          <w:lang w:val="ru-RU"/>
        </w:rPr>
        <w:t>ч</w:t>
      </w:r>
      <w:r w:rsidR="004B0B98" w:rsidRPr="007A3B6C">
        <w:rPr>
          <w:spacing w:val="4"/>
          <w:w w:val="103"/>
          <w:kern w:val="14"/>
          <w:lang w:val="ru-RU"/>
        </w:rPr>
        <w:t xml:space="preserve">ных/латиносов в недопустимое по закону </w:t>
      </w:r>
      <w:r w:rsidR="00AF4E3E" w:rsidRPr="007A3B6C">
        <w:rPr>
          <w:spacing w:val="4"/>
          <w:w w:val="103"/>
          <w:kern w:val="14"/>
          <w:lang w:val="ru-RU"/>
        </w:rPr>
        <w:t xml:space="preserve">особое </w:t>
      </w:r>
      <w:r w:rsidR="004B0B98" w:rsidRPr="007A3B6C">
        <w:rPr>
          <w:spacing w:val="4"/>
          <w:w w:val="103"/>
          <w:kern w:val="14"/>
          <w:lang w:val="ru-RU"/>
        </w:rPr>
        <w:t>положение</w:t>
      </w:r>
      <w:r w:rsidR="007723A4" w:rsidRPr="007A3B6C">
        <w:rPr>
          <w:spacing w:val="4"/>
          <w:w w:val="103"/>
          <w:kern w:val="14"/>
          <w:lang w:val="ru-RU"/>
        </w:rPr>
        <w:t>. С</w:t>
      </w:r>
      <w:r w:rsidR="00F14C85" w:rsidRPr="007A3B6C">
        <w:rPr>
          <w:spacing w:val="4"/>
          <w:w w:val="103"/>
          <w:kern w:val="14"/>
          <w:lang w:val="ru-RU"/>
        </w:rPr>
        <w:t xml:space="preserve">м. </w:t>
      </w:r>
      <w:r w:rsidR="007A3B6C" w:rsidRPr="00E71183">
        <w:rPr>
          <w:i/>
          <w:spacing w:val="4"/>
          <w:w w:val="103"/>
          <w:kern w:val="14"/>
          <w:lang w:val="ru-RU"/>
        </w:rPr>
        <w:t>США против мэрии г. </w:t>
      </w:r>
      <w:r w:rsidR="00F14C85" w:rsidRPr="00E71183">
        <w:rPr>
          <w:i/>
          <w:spacing w:val="4"/>
          <w:w w:val="103"/>
          <w:kern w:val="14"/>
          <w:lang w:val="ru-RU"/>
        </w:rPr>
        <w:t>Нью-Йорка</w:t>
      </w:r>
      <w:r w:rsidR="00C948E7" w:rsidRPr="007A3B6C">
        <w:rPr>
          <w:spacing w:val="4"/>
          <w:w w:val="103"/>
          <w:kern w:val="14"/>
          <w:lang w:val="ru-RU"/>
        </w:rPr>
        <w:t>,</w:t>
      </w:r>
      <w:r w:rsidR="00F14C85" w:rsidRPr="007A3B6C">
        <w:rPr>
          <w:spacing w:val="4"/>
          <w:w w:val="103"/>
          <w:kern w:val="14"/>
          <w:lang w:val="ru-RU"/>
        </w:rPr>
        <w:t xml:space="preserve"> штат Нью-Йорк</w:t>
      </w:r>
      <w:r w:rsidR="00C948E7" w:rsidRPr="007A3B6C">
        <w:rPr>
          <w:spacing w:val="4"/>
          <w:w w:val="103"/>
          <w:kern w:val="14"/>
          <w:lang w:val="ru-RU"/>
        </w:rPr>
        <w:t xml:space="preserve">, </w:t>
      </w:r>
      <w:smartTag w:uri="urn:schemas-microsoft-com:office:smarttags" w:element="metricconverter">
        <w:smartTagPr>
          <w:attr w:name="ProductID" w:val="683 F"/>
        </w:smartTagPr>
        <w:r w:rsidR="00C948E7" w:rsidRPr="007A3B6C">
          <w:rPr>
            <w:spacing w:val="4"/>
            <w:w w:val="103"/>
            <w:kern w:val="14"/>
            <w:lang w:val="ru-RU"/>
          </w:rPr>
          <w:t>683 F</w:t>
        </w:r>
      </w:smartTag>
      <w:r w:rsidR="00C948E7" w:rsidRPr="007A3B6C">
        <w:rPr>
          <w:spacing w:val="4"/>
          <w:w w:val="103"/>
          <w:kern w:val="14"/>
          <w:lang w:val="ru-RU"/>
        </w:rPr>
        <w:t>. Supp. 2d</w:t>
      </w:r>
      <w:r w:rsidR="0001700E" w:rsidRPr="007A3B6C">
        <w:rPr>
          <w:spacing w:val="4"/>
          <w:w w:val="103"/>
          <w:kern w:val="14"/>
          <w:lang w:val="ru-RU"/>
        </w:rPr>
        <w:t xml:space="preserve"> </w:t>
      </w:r>
      <w:r w:rsidR="00C948E7" w:rsidRPr="007A3B6C">
        <w:rPr>
          <w:spacing w:val="4"/>
          <w:w w:val="103"/>
          <w:kern w:val="14"/>
          <w:lang w:val="ru-RU"/>
        </w:rPr>
        <w:t>77 (E.D.N.Y.</w:t>
      </w:r>
      <w:r w:rsidR="007A3B6C" w:rsidRPr="007A3B6C">
        <w:rPr>
          <w:spacing w:val="4"/>
          <w:w w:val="103"/>
          <w:kern w:val="14"/>
          <w:lang w:val="ru-RU"/>
        </w:rPr>
        <w:t xml:space="preserve"> </w:t>
      </w:r>
      <w:r w:rsidR="004B0B98" w:rsidRPr="007A3B6C">
        <w:rPr>
          <w:spacing w:val="4"/>
          <w:w w:val="103"/>
          <w:kern w:val="14"/>
          <w:lang w:val="ru-RU"/>
        </w:rPr>
        <w:t>2009);</w:t>
      </w:r>
    </w:p>
    <w:p w:rsidR="00C948E7" w:rsidRPr="007A3B6C" w:rsidRDefault="004B0B98" w:rsidP="007A3B6C">
      <w:pPr>
        <w:pStyle w:val="Bullet1G"/>
        <w:numPr>
          <w:ilvl w:val="0"/>
          <w:numId w:val="6"/>
        </w:numPr>
        <w:tabs>
          <w:tab w:val="clear" w:pos="1891"/>
          <w:tab w:val="left" w:pos="1701"/>
        </w:tabs>
        <w:suppressAutoHyphens w:val="0"/>
        <w:ind w:left="1701" w:hanging="170"/>
        <w:rPr>
          <w:spacing w:val="4"/>
          <w:w w:val="103"/>
          <w:kern w:val="14"/>
          <w:lang w:val="ru-RU"/>
        </w:rPr>
      </w:pPr>
      <w:r w:rsidRPr="007A3B6C">
        <w:rPr>
          <w:spacing w:val="4"/>
          <w:w w:val="103"/>
          <w:kern w:val="14"/>
          <w:lang w:val="ru-RU"/>
        </w:rPr>
        <w:t>Закон об избирательном праве, запрещающий определенные виды пра</w:t>
      </w:r>
      <w:r w:rsidRPr="007A3B6C">
        <w:rPr>
          <w:spacing w:val="4"/>
          <w:w w:val="103"/>
          <w:kern w:val="14"/>
          <w:lang w:val="ru-RU"/>
        </w:rPr>
        <w:t>к</w:t>
      </w:r>
      <w:r w:rsidRPr="007A3B6C">
        <w:rPr>
          <w:spacing w:val="4"/>
          <w:w w:val="103"/>
          <w:kern w:val="14"/>
          <w:lang w:val="ru-RU"/>
        </w:rPr>
        <w:t xml:space="preserve">тики и процедуры </w:t>
      </w:r>
      <w:r w:rsidR="00C842B9" w:rsidRPr="007A3B6C">
        <w:rPr>
          <w:spacing w:val="4"/>
          <w:w w:val="103"/>
          <w:kern w:val="14"/>
          <w:lang w:val="ru-RU"/>
        </w:rPr>
        <w:t>при организации голосования</w:t>
      </w:r>
      <w:r w:rsidRPr="007A3B6C">
        <w:rPr>
          <w:spacing w:val="4"/>
          <w:w w:val="103"/>
          <w:kern w:val="14"/>
          <w:lang w:val="ru-RU"/>
        </w:rPr>
        <w:t>, включая изменение гр</w:t>
      </w:r>
      <w:r w:rsidRPr="007A3B6C">
        <w:rPr>
          <w:spacing w:val="4"/>
          <w:w w:val="103"/>
          <w:kern w:val="14"/>
          <w:lang w:val="ru-RU"/>
        </w:rPr>
        <w:t>а</w:t>
      </w:r>
      <w:r w:rsidRPr="007A3B6C">
        <w:rPr>
          <w:spacing w:val="4"/>
          <w:w w:val="103"/>
          <w:kern w:val="14"/>
          <w:lang w:val="ru-RU"/>
        </w:rPr>
        <w:t xml:space="preserve">ниц </w:t>
      </w:r>
      <w:r w:rsidR="00C842B9" w:rsidRPr="007A3B6C">
        <w:rPr>
          <w:spacing w:val="4"/>
          <w:w w:val="103"/>
          <w:kern w:val="14"/>
          <w:lang w:val="ru-RU"/>
        </w:rPr>
        <w:t>избирательных округов, приводяще</w:t>
      </w:r>
      <w:r w:rsidRPr="007A3B6C">
        <w:rPr>
          <w:spacing w:val="4"/>
          <w:w w:val="103"/>
          <w:kern w:val="14"/>
          <w:lang w:val="ru-RU"/>
        </w:rPr>
        <w:t xml:space="preserve">е к неодинаковым последствиям для лиц </w:t>
      </w:r>
      <w:r w:rsidR="00C842B9" w:rsidRPr="007A3B6C">
        <w:rPr>
          <w:spacing w:val="4"/>
          <w:w w:val="103"/>
          <w:kern w:val="14"/>
          <w:lang w:val="ru-RU"/>
        </w:rPr>
        <w:t>различной расы или цвета кожи либо для</w:t>
      </w:r>
      <w:r w:rsidRPr="007A3B6C">
        <w:rPr>
          <w:spacing w:val="4"/>
          <w:w w:val="103"/>
          <w:kern w:val="14"/>
          <w:lang w:val="ru-RU"/>
        </w:rPr>
        <w:t xml:space="preserve"> представителей язык</w:t>
      </w:r>
      <w:r w:rsidRPr="007A3B6C">
        <w:rPr>
          <w:spacing w:val="4"/>
          <w:w w:val="103"/>
          <w:kern w:val="14"/>
          <w:lang w:val="ru-RU"/>
        </w:rPr>
        <w:t>о</w:t>
      </w:r>
      <w:r w:rsidRPr="007A3B6C">
        <w:rPr>
          <w:spacing w:val="4"/>
          <w:w w:val="103"/>
          <w:kern w:val="14"/>
          <w:lang w:val="ru-RU"/>
        </w:rPr>
        <w:t xml:space="preserve">вых меньшинств. Так, принятые недавно </w:t>
      </w:r>
      <w:r w:rsidR="00C842B9" w:rsidRPr="007A3B6C">
        <w:rPr>
          <w:spacing w:val="4"/>
          <w:w w:val="103"/>
          <w:kern w:val="14"/>
          <w:lang w:val="ru-RU"/>
        </w:rPr>
        <w:t>правоприменительные</w:t>
      </w:r>
      <w:r w:rsidRPr="007A3B6C">
        <w:rPr>
          <w:spacing w:val="4"/>
          <w:w w:val="103"/>
          <w:kern w:val="14"/>
          <w:lang w:val="ru-RU"/>
        </w:rPr>
        <w:t xml:space="preserve"> </w:t>
      </w:r>
      <w:r w:rsidR="00C842B9" w:rsidRPr="007A3B6C">
        <w:rPr>
          <w:spacing w:val="4"/>
          <w:w w:val="103"/>
          <w:kern w:val="14"/>
          <w:lang w:val="ru-RU"/>
        </w:rPr>
        <w:t xml:space="preserve">меры </w:t>
      </w:r>
      <w:r w:rsidRPr="007A3B6C">
        <w:rPr>
          <w:spacing w:val="4"/>
          <w:w w:val="103"/>
          <w:kern w:val="14"/>
          <w:lang w:val="ru-RU"/>
        </w:rPr>
        <w:t>п</w:t>
      </w:r>
      <w:r w:rsidRPr="007A3B6C">
        <w:rPr>
          <w:spacing w:val="4"/>
          <w:w w:val="103"/>
          <w:kern w:val="14"/>
          <w:lang w:val="ru-RU"/>
        </w:rPr>
        <w:t>о</w:t>
      </w:r>
      <w:r w:rsidRPr="007A3B6C">
        <w:rPr>
          <w:spacing w:val="4"/>
          <w:w w:val="103"/>
          <w:kern w:val="14"/>
          <w:lang w:val="ru-RU"/>
        </w:rPr>
        <w:t>зволили дост</w:t>
      </w:r>
      <w:r w:rsidR="007723A4" w:rsidRPr="007A3B6C">
        <w:rPr>
          <w:spacing w:val="4"/>
          <w:w w:val="103"/>
          <w:kern w:val="14"/>
          <w:lang w:val="ru-RU"/>
        </w:rPr>
        <w:t>ичь с властями графства Шеннон (</w:t>
      </w:r>
      <w:r w:rsidR="008C04FC" w:rsidRPr="007A3B6C">
        <w:rPr>
          <w:spacing w:val="4"/>
          <w:w w:val="103"/>
          <w:kern w:val="14"/>
          <w:lang w:val="ru-RU"/>
        </w:rPr>
        <w:t xml:space="preserve">штат </w:t>
      </w:r>
      <w:r w:rsidR="007723A4" w:rsidRPr="007A3B6C">
        <w:rPr>
          <w:spacing w:val="4"/>
          <w:w w:val="103"/>
          <w:kern w:val="14"/>
          <w:lang w:val="ru-RU"/>
        </w:rPr>
        <w:t xml:space="preserve">Южная Дакота) </w:t>
      </w:r>
      <w:r w:rsidRPr="007A3B6C">
        <w:rPr>
          <w:spacing w:val="4"/>
          <w:w w:val="103"/>
          <w:kern w:val="14"/>
          <w:lang w:val="ru-RU"/>
        </w:rPr>
        <w:t>д</w:t>
      </w:r>
      <w:r w:rsidRPr="007A3B6C">
        <w:rPr>
          <w:spacing w:val="4"/>
          <w:w w:val="103"/>
          <w:kern w:val="14"/>
          <w:lang w:val="ru-RU"/>
        </w:rPr>
        <w:t>о</w:t>
      </w:r>
      <w:r w:rsidRPr="007A3B6C">
        <w:rPr>
          <w:spacing w:val="4"/>
          <w:w w:val="103"/>
          <w:kern w:val="14"/>
          <w:lang w:val="ru-RU"/>
        </w:rPr>
        <w:t>говоренности об обеспечении избирательных прав коренных жителей Америки, говорящих на языке лакота и в ограниченной степени владе</w:t>
      </w:r>
      <w:r w:rsidRPr="007A3B6C">
        <w:rPr>
          <w:spacing w:val="4"/>
          <w:w w:val="103"/>
          <w:kern w:val="14"/>
          <w:lang w:val="ru-RU"/>
        </w:rPr>
        <w:t>ю</w:t>
      </w:r>
      <w:r w:rsidRPr="007A3B6C">
        <w:rPr>
          <w:spacing w:val="4"/>
          <w:w w:val="103"/>
          <w:kern w:val="14"/>
          <w:lang w:val="ru-RU"/>
        </w:rPr>
        <w:t>щих английским языком;</w:t>
      </w:r>
    </w:p>
    <w:p w:rsidR="00C948E7" w:rsidRPr="007A3B6C" w:rsidRDefault="00F26A8F" w:rsidP="007A3B6C">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г</w:t>
      </w:r>
      <w:r w:rsidR="007A3B6C" w:rsidRPr="007A3B6C">
        <w:rPr>
          <w:spacing w:val="4"/>
          <w:w w:val="103"/>
          <w:kern w:val="14"/>
          <w:lang w:val="ru-RU"/>
        </w:rPr>
        <w:t xml:space="preserve">лава </w:t>
      </w:r>
      <w:r w:rsidR="00C948E7" w:rsidRPr="007A3B6C">
        <w:rPr>
          <w:spacing w:val="4"/>
          <w:w w:val="103"/>
          <w:kern w:val="14"/>
          <w:lang w:val="ru-RU"/>
        </w:rPr>
        <w:t xml:space="preserve">VI </w:t>
      </w:r>
      <w:r w:rsidR="004B0B98" w:rsidRPr="007A3B6C">
        <w:rPr>
          <w:spacing w:val="4"/>
          <w:w w:val="103"/>
          <w:kern w:val="14"/>
          <w:lang w:val="ru-RU"/>
        </w:rPr>
        <w:t xml:space="preserve">Закона </w:t>
      </w:r>
      <w:r w:rsidR="00C948E7" w:rsidRPr="007A3B6C">
        <w:rPr>
          <w:spacing w:val="4"/>
          <w:w w:val="103"/>
          <w:kern w:val="14"/>
          <w:lang w:val="ru-RU"/>
        </w:rPr>
        <w:t>1964</w:t>
      </w:r>
      <w:r w:rsidR="007A3B6C" w:rsidRPr="007A3B6C">
        <w:rPr>
          <w:spacing w:val="4"/>
          <w:w w:val="103"/>
          <w:kern w:val="14"/>
          <w:lang w:val="ru-RU"/>
        </w:rPr>
        <w:t xml:space="preserve"> </w:t>
      </w:r>
      <w:r w:rsidR="004B0B98" w:rsidRPr="007A3B6C">
        <w:rPr>
          <w:spacing w:val="4"/>
          <w:w w:val="103"/>
          <w:kern w:val="14"/>
          <w:lang w:val="ru-RU"/>
        </w:rPr>
        <w:t xml:space="preserve">года о гражданских правах </w:t>
      </w:r>
      <w:r w:rsidR="008C04FC" w:rsidRPr="007A3B6C">
        <w:rPr>
          <w:spacing w:val="4"/>
          <w:w w:val="103"/>
          <w:kern w:val="14"/>
          <w:lang w:val="ru-RU"/>
        </w:rPr>
        <w:t>(</w:t>
      </w:r>
      <w:r w:rsidR="00C948E7" w:rsidRPr="007A3B6C">
        <w:rPr>
          <w:spacing w:val="4"/>
          <w:w w:val="103"/>
          <w:kern w:val="14"/>
          <w:lang w:val="ru-RU"/>
        </w:rPr>
        <w:t>42 U.S.C. 2000d</w:t>
      </w:r>
      <w:r w:rsidR="008C04FC" w:rsidRPr="007A3B6C">
        <w:rPr>
          <w:spacing w:val="4"/>
          <w:w w:val="103"/>
          <w:kern w:val="14"/>
          <w:lang w:val="ru-RU"/>
        </w:rPr>
        <w:t>)</w:t>
      </w:r>
      <w:r w:rsidR="00C948E7" w:rsidRPr="007A3B6C">
        <w:rPr>
          <w:spacing w:val="4"/>
          <w:w w:val="103"/>
          <w:kern w:val="14"/>
          <w:lang w:val="ru-RU"/>
        </w:rPr>
        <w:t xml:space="preserve"> </w:t>
      </w:r>
      <w:r w:rsidR="004B0B98" w:rsidRPr="007A3B6C">
        <w:rPr>
          <w:spacing w:val="4"/>
          <w:w w:val="103"/>
          <w:kern w:val="14"/>
          <w:lang w:val="ru-RU"/>
        </w:rPr>
        <w:t>и пр</w:t>
      </w:r>
      <w:r w:rsidR="004B0B98" w:rsidRPr="007A3B6C">
        <w:rPr>
          <w:spacing w:val="4"/>
          <w:w w:val="103"/>
          <w:kern w:val="14"/>
          <w:lang w:val="ru-RU"/>
        </w:rPr>
        <w:t>и</w:t>
      </w:r>
      <w:r w:rsidR="004B0B98" w:rsidRPr="007A3B6C">
        <w:rPr>
          <w:spacing w:val="4"/>
          <w:w w:val="103"/>
          <w:kern w:val="14"/>
          <w:lang w:val="ru-RU"/>
        </w:rPr>
        <w:t>нятые в целях его осуществления</w:t>
      </w:r>
      <w:r w:rsidR="007723A4" w:rsidRPr="007A3B6C">
        <w:rPr>
          <w:spacing w:val="4"/>
          <w:w w:val="103"/>
          <w:kern w:val="14"/>
          <w:lang w:val="ru-RU"/>
        </w:rPr>
        <w:t xml:space="preserve"> подзаконные акты,</w:t>
      </w:r>
      <w:r w:rsidR="004B0B98" w:rsidRPr="007A3B6C">
        <w:rPr>
          <w:spacing w:val="4"/>
          <w:w w:val="103"/>
          <w:kern w:val="14"/>
          <w:lang w:val="ru-RU"/>
        </w:rPr>
        <w:t xml:space="preserve"> которые з</w:t>
      </w:r>
      <w:r w:rsidR="004B0B98" w:rsidRPr="007A3B6C">
        <w:rPr>
          <w:spacing w:val="4"/>
          <w:w w:val="103"/>
          <w:kern w:val="14"/>
          <w:lang w:val="ru-RU"/>
        </w:rPr>
        <w:t>а</w:t>
      </w:r>
      <w:r w:rsidR="004B0B98" w:rsidRPr="007A3B6C">
        <w:rPr>
          <w:spacing w:val="4"/>
          <w:w w:val="103"/>
          <w:kern w:val="14"/>
          <w:lang w:val="ru-RU"/>
        </w:rPr>
        <w:t xml:space="preserve">прещают властям штатов и органам местного самоуправления, </w:t>
      </w:r>
      <w:r w:rsidR="007723A4" w:rsidRPr="007A3B6C">
        <w:rPr>
          <w:spacing w:val="4"/>
          <w:w w:val="103"/>
          <w:kern w:val="14"/>
          <w:lang w:val="ru-RU"/>
        </w:rPr>
        <w:t xml:space="preserve">частным </w:t>
      </w:r>
      <w:r w:rsidR="004B0B98" w:rsidRPr="007A3B6C">
        <w:rPr>
          <w:spacing w:val="4"/>
          <w:w w:val="103"/>
          <w:kern w:val="14"/>
          <w:lang w:val="ru-RU"/>
        </w:rPr>
        <w:t>структ</w:t>
      </w:r>
      <w:r w:rsidR="004B0B98" w:rsidRPr="007A3B6C">
        <w:rPr>
          <w:spacing w:val="4"/>
          <w:w w:val="103"/>
          <w:kern w:val="14"/>
          <w:lang w:val="ru-RU"/>
        </w:rPr>
        <w:t>у</w:t>
      </w:r>
      <w:r w:rsidR="004B0B98" w:rsidRPr="007A3B6C">
        <w:rPr>
          <w:spacing w:val="4"/>
          <w:w w:val="103"/>
          <w:kern w:val="14"/>
          <w:lang w:val="ru-RU"/>
        </w:rPr>
        <w:t xml:space="preserve">рам, получающим </w:t>
      </w:r>
      <w:r w:rsidR="008C04FC" w:rsidRPr="007A3B6C">
        <w:rPr>
          <w:spacing w:val="4"/>
          <w:w w:val="103"/>
          <w:kern w:val="14"/>
          <w:lang w:val="ru-RU"/>
        </w:rPr>
        <w:t>дотации</w:t>
      </w:r>
      <w:r w:rsidR="004B0B98" w:rsidRPr="007A3B6C">
        <w:rPr>
          <w:spacing w:val="4"/>
          <w:w w:val="103"/>
          <w:kern w:val="14"/>
          <w:lang w:val="ru-RU"/>
        </w:rPr>
        <w:t xml:space="preserve"> от федерального правительства, включая шк</w:t>
      </w:r>
      <w:r w:rsidR="004B0B98" w:rsidRPr="007A3B6C">
        <w:rPr>
          <w:spacing w:val="4"/>
          <w:w w:val="103"/>
          <w:kern w:val="14"/>
          <w:lang w:val="ru-RU"/>
        </w:rPr>
        <w:t>о</w:t>
      </w:r>
      <w:r w:rsidR="004B0B98" w:rsidRPr="007A3B6C">
        <w:rPr>
          <w:spacing w:val="4"/>
          <w:w w:val="103"/>
          <w:kern w:val="14"/>
          <w:lang w:val="ru-RU"/>
        </w:rPr>
        <w:t>лы, больницы и другие учреждения здравоохранения, а также правоохр</w:t>
      </w:r>
      <w:r w:rsidR="004B0B98" w:rsidRPr="007A3B6C">
        <w:rPr>
          <w:spacing w:val="4"/>
          <w:w w:val="103"/>
          <w:kern w:val="14"/>
          <w:lang w:val="ru-RU"/>
        </w:rPr>
        <w:t>а</w:t>
      </w:r>
      <w:r w:rsidR="004B0B98" w:rsidRPr="007A3B6C">
        <w:rPr>
          <w:spacing w:val="4"/>
          <w:w w:val="103"/>
          <w:kern w:val="14"/>
          <w:lang w:val="ru-RU"/>
        </w:rPr>
        <w:t>нительным органам, судам</w:t>
      </w:r>
      <w:r w:rsidR="007723A4" w:rsidRPr="007A3B6C">
        <w:rPr>
          <w:spacing w:val="4"/>
          <w:w w:val="103"/>
          <w:kern w:val="14"/>
          <w:lang w:val="ru-RU"/>
        </w:rPr>
        <w:t xml:space="preserve"> и кредитным учреждениям, таким</w:t>
      </w:r>
      <w:r w:rsidR="004B0B98" w:rsidRPr="007A3B6C">
        <w:rPr>
          <w:spacing w:val="4"/>
          <w:w w:val="103"/>
          <w:kern w:val="14"/>
          <w:lang w:val="ru-RU"/>
        </w:rPr>
        <w:t xml:space="preserve"> как </w:t>
      </w:r>
      <w:r w:rsidR="007723A4" w:rsidRPr="007A3B6C">
        <w:rPr>
          <w:spacing w:val="4"/>
          <w:w w:val="103"/>
          <w:kern w:val="14"/>
          <w:lang w:val="ru-RU"/>
        </w:rPr>
        <w:t xml:space="preserve">банки и компании – </w:t>
      </w:r>
      <w:r w:rsidR="00713A25" w:rsidRPr="007A3B6C">
        <w:rPr>
          <w:spacing w:val="4"/>
          <w:w w:val="103"/>
          <w:kern w:val="14"/>
          <w:lang w:val="ru-RU"/>
        </w:rPr>
        <w:t>э</w:t>
      </w:r>
      <w:r w:rsidR="004B0B98" w:rsidRPr="007A3B6C">
        <w:rPr>
          <w:spacing w:val="4"/>
          <w:w w:val="103"/>
          <w:kern w:val="14"/>
          <w:lang w:val="ru-RU"/>
        </w:rPr>
        <w:t xml:space="preserve">митенты </w:t>
      </w:r>
      <w:r w:rsidR="00713A25" w:rsidRPr="007A3B6C">
        <w:rPr>
          <w:spacing w:val="4"/>
          <w:w w:val="103"/>
          <w:kern w:val="14"/>
          <w:lang w:val="ru-RU"/>
        </w:rPr>
        <w:t xml:space="preserve">кредитных карт, </w:t>
      </w:r>
      <w:r w:rsidR="007723A4" w:rsidRPr="007A3B6C">
        <w:rPr>
          <w:spacing w:val="4"/>
          <w:w w:val="103"/>
          <w:kern w:val="14"/>
          <w:lang w:val="ru-RU"/>
        </w:rPr>
        <w:t xml:space="preserve">применять </w:t>
      </w:r>
      <w:r w:rsidR="00713A25" w:rsidRPr="007A3B6C">
        <w:rPr>
          <w:spacing w:val="4"/>
          <w:w w:val="103"/>
          <w:kern w:val="14"/>
          <w:lang w:val="ru-RU"/>
        </w:rPr>
        <w:t>практику, имеющую дискриминационные последствия</w:t>
      </w:r>
      <w:r w:rsidR="00C948E7" w:rsidRPr="00B0550F">
        <w:rPr>
          <w:rStyle w:val="FootnoteReference"/>
          <w:spacing w:val="4"/>
          <w:w w:val="103"/>
          <w:szCs w:val="18"/>
          <w:lang w:val="ru-RU"/>
        </w:rPr>
        <w:footnoteReference w:id="5"/>
      </w:r>
      <w:r w:rsidR="007A3B6C" w:rsidRPr="007A3B6C">
        <w:rPr>
          <w:spacing w:val="4"/>
          <w:w w:val="103"/>
          <w:kern w:val="14"/>
          <w:lang w:val="ru-RU"/>
        </w:rPr>
        <w:t xml:space="preserve">. Например, в 2010 </w:t>
      </w:r>
      <w:r w:rsidR="008C04FC" w:rsidRPr="007A3B6C">
        <w:rPr>
          <w:spacing w:val="4"/>
          <w:w w:val="103"/>
          <w:kern w:val="14"/>
          <w:lang w:val="ru-RU"/>
        </w:rPr>
        <w:t>году О</w:t>
      </w:r>
      <w:r w:rsidR="007723A4" w:rsidRPr="007A3B6C">
        <w:rPr>
          <w:spacing w:val="4"/>
          <w:w w:val="103"/>
          <w:kern w:val="14"/>
          <w:lang w:val="ru-RU"/>
        </w:rPr>
        <w:t>тдел гра</w:t>
      </w:r>
      <w:r w:rsidR="007723A4" w:rsidRPr="007A3B6C">
        <w:rPr>
          <w:spacing w:val="4"/>
          <w:w w:val="103"/>
          <w:kern w:val="14"/>
          <w:lang w:val="ru-RU"/>
        </w:rPr>
        <w:t>ж</w:t>
      </w:r>
      <w:r w:rsidR="007723A4" w:rsidRPr="007A3B6C">
        <w:rPr>
          <w:spacing w:val="4"/>
          <w:w w:val="103"/>
          <w:kern w:val="14"/>
          <w:lang w:val="ru-RU"/>
        </w:rPr>
        <w:t>данских прав М</w:t>
      </w:r>
      <w:r w:rsidR="00713A25" w:rsidRPr="007A3B6C">
        <w:rPr>
          <w:spacing w:val="4"/>
          <w:w w:val="103"/>
          <w:kern w:val="14"/>
          <w:lang w:val="ru-RU"/>
        </w:rPr>
        <w:t>инистерства здравоохранения</w:t>
      </w:r>
      <w:r w:rsidR="00FF5527">
        <w:rPr>
          <w:spacing w:val="4"/>
          <w:w w:val="103"/>
          <w:kern w:val="14"/>
          <w:lang w:val="ru-RU"/>
        </w:rPr>
        <w:t xml:space="preserve"> и социального обеспечения (ОГП </w:t>
      </w:r>
      <w:r w:rsidR="00713A25" w:rsidRPr="007A3B6C">
        <w:rPr>
          <w:spacing w:val="4"/>
          <w:w w:val="103"/>
          <w:kern w:val="14"/>
          <w:lang w:val="ru-RU"/>
        </w:rPr>
        <w:t xml:space="preserve">МЗСО) добился вынесения решения, обязывающего медицинский </w:t>
      </w:r>
      <w:r w:rsidR="00713A25" w:rsidRPr="00FF5527">
        <w:rPr>
          <w:spacing w:val="2"/>
          <w:w w:val="103"/>
          <w:kern w:val="14"/>
          <w:lang w:val="ru-RU"/>
        </w:rPr>
        <w:t>центр Питтсбургского</w:t>
      </w:r>
      <w:r w:rsidR="003E4D05" w:rsidRPr="00FF5527">
        <w:rPr>
          <w:spacing w:val="2"/>
          <w:w w:val="103"/>
          <w:kern w:val="14"/>
          <w:lang w:val="ru-RU"/>
        </w:rPr>
        <w:t xml:space="preserve"> университета обеспечить, чтобы закрытие больн</w:t>
      </w:r>
      <w:r w:rsidR="003E4D05" w:rsidRPr="00FF5527">
        <w:rPr>
          <w:spacing w:val="2"/>
          <w:w w:val="103"/>
          <w:kern w:val="14"/>
          <w:lang w:val="ru-RU"/>
        </w:rPr>
        <w:t>и</w:t>
      </w:r>
      <w:r w:rsidR="003E4D05" w:rsidRPr="00FF5527">
        <w:rPr>
          <w:spacing w:val="2"/>
          <w:w w:val="103"/>
          <w:kern w:val="14"/>
          <w:lang w:val="ru-RU"/>
        </w:rPr>
        <w:t>цы в районе, населенном преимущественно черно</w:t>
      </w:r>
      <w:r w:rsidR="00F14C85" w:rsidRPr="00FF5527">
        <w:rPr>
          <w:spacing w:val="2"/>
          <w:w w:val="103"/>
          <w:kern w:val="14"/>
          <w:lang w:val="ru-RU"/>
        </w:rPr>
        <w:t>кож</w:t>
      </w:r>
      <w:r w:rsidR="00F14C85" w:rsidRPr="00FF5527">
        <w:rPr>
          <w:spacing w:val="2"/>
          <w:w w:val="103"/>
          <w:kern w:val="14"/>
          <w:lang w:val="ru-RU"/>
        </w:rPr>
        <w:t>и</w:t>
      </w:r>
      <w:r w:rsidR="00F14C85" w:rsidRPr="00FF5527">
        <w:rPr>
          <w:spacing w:val="2"/>
          <w:w w:val="103"/>
          <w:kern w:val="14"/>
          <w:lang w:val="ru-RU"/>
        </w:rPr>
        <w:t>ми/афроамериканцами, не</w:t>
      </w:r>
      <w:r w:rsidR="00F14C85" w:rsidRPr="007A3B6C">
        <w:rPr>
          <w:spacing w:val="4"/>
          <w:w w:val="103"/>
          <w:kern w:val="14"/>
          <w:lang w:val="ru-RU"/>
        </w:rPr>
        <w:t xml:space="preserve"> привело к </w:t>
      </w:r>
      <w:r w:rsidR="00510A41" w:rsidRPr="007A3B6C">
        <w:rPr>
          <w:spacing w:val="4"/>
          <w:w w:val="103"/>
          <w:kern w:val="14"/>
          <w:lang w:val="ru-RU"/>
        </w:rPr>
        <w:t>непропорциональным</w:t>
      </w:r>
      <w:r w:rsidR="00F14C85" w:rsidRPr="007A3B6C">
        <w:rPr>
          <w:spacing w:val="4"/>
          <w:w w:val="103"/>
          <w:kern w:val="14"/>
          <w:lang w:val="ru-RU"/>
        </w:rPr>
        <w:t xml:space="preserve"> отрицательным последствиям</w:t>
      </w:r>
      <w:r w:rsidR="003E4D05" w:rsidRPr="007A3B6C">
        <w:rPr>
          <w:spacing w:val="4"/>
          <w:w w:val="103"/>
          <w:kern w:val="14"/>
          <w:lang w:val="ru-RU"/>
        </w:rPr>
        <w:t xml:space="preserve"> для ж</w:t>
      </w:r>
      <w:r w:rsidR="003E4D05" w:rsidRPr="007A3B6C">
        <w:rPr>
          <w:spacing w:val="4"/>
          <w:w w:val="103"/>
          <w:kern w:val="14"/>
          <w:lang w:val="ru-RU"/>
        </w:rPr>
        <w:t>и</w:t>
      </w:r>
      <w:r w:rsidR="003E4D05" w:rsidRPr="007A3B6C">
        <w:rPr>
          <w:spacing w:val="4"/>
          <w:w w:val="103"/>
          <w:kern w:val="14"/>
          <w:lang w:val="ru-RU"/>
        </w:rPr>
        <w:t xml:space="preserve">телей данного района. Другие примеры приводятся ниже, в </w:t>
      </w:r>
      <w:r w:rsidR="00510A41" w:rsidRPr="007A3B6C">
        <w:rPr>
          <w:spacing w:val="4"/>
          <w:w w:val="103"/>
          <w:kern w:val="14"/>
          <w:lang w:val="ru-RU"/>
        </w:rPr>
        <w:t>связи со стат</w:t>
      </w:r>
      <w:r w:rsidR="00510A41" w:rsidRPr="007A3B6C">
        <w:rPr>
          <w:spacing w:val="4"/>
          <w:w w:val="103"/>
          <w:kern w:val="14"/>
          <w:lang w:val="ru-RU"/>
        </w:rPr>
        <w:t>ь</w:t>
      </w:r>
      <w:r w:rsidR="00510A41" w:rsidRPr="007A3B6C">
        <w:rPr>
          <w:spacing w:val="4"/>
          <w:w w:val="103"/>
          <w:kern w:val="14"/>
          <w:lang w:val="ru-RU"/>
        </w:rPr>
        <w:t>ями</w:t>
      </w:r>
      <w:r w:rsidR="007A3B6C" w:rsidRPr="007A3B6C">
        <w:rPr>
          <w:spacing w:val="4"/>
          <w:w w:val="103"/>
          <w:kern w:val="14"/>
          <w:lang w:val="ru-RU"/>
        </w:rPr>
        <w:t xml:space="preserve"> </w:t>
      </w:r>
      <w:r w:rsidR="00C948E7" w:rsidRPr="007A3B6C">
        <w:rPr>
          <w:spacing w:val="4"/>
          <w:w w:val="103"/>
          <w:kern w:val="14"/>
          <w:lang w:val="ru-RU"/>
        </w:rPr>
        <w:t xml:space="preserve">2 </w:t>
      </w:r>
      <w:r w:rsidR="007A3B6C" w:rsidRPr="007A3B6C">
        <w:rPr>
          <w:spacing w:val="4"/>
          <w:w w:val="103"/>
          <w:kern w:val="14"/>
          <w:lang w:val="ru-RU"/>
        </w:rPr>
        <w:t xml:space="preserve">и </w:t>
      </w:r>
      <w:r w:rsidR="003E4D05" w:rsidRPr="007A3B6C">
        <w:rPr>
          <w:spacing w:val="4"/>
          <w:w w:val="103"/>
          <w:kern w:val="14"/>
          <w:lang w:val="ru-RU"/>
        </w:rPr>
        <w:t>5;</w:t>
      </w:r>
    </w:p>
    <w:p w:rsidR="00C948E7" w:rsidRPr="007A3B6C" w:rsidRDefault="003E4D05" w:rsidP="007A3B6C">
      <w:pPr>
        <w:pStyle w:val="Bullet1G"/>
        <w:numPr>
          <w:ilvl w:val="0"/>
          <w:numId w:val="6"/>
        </w:numPr>
        <w:tabs>
          <w:tab w:val="clear" w:pos="1891"/>
          <w:tab w:val="left" w:pos="1701"/>
        </w:tabs>
        <w:suppressAutoHyphens w:val="0"/>
        <w:ind w:left="1701" w:hanging="170"/>
        <w:rPr>
          <w:spacing w:val="4"/>
          <w:w w:val="103"/>
          <w:kern w:val="14"/>
          <w:lang w:val="ru-RU"/>
        </w:rPr>
      </w:pPr>
      <w:r w:rsidRPr="007A3B6C">
        <w:rPr>
          <w:spacing w:val="4"/>
          <w:w w:val="103"/>
          <w:kern w:val="14"/>
          <w:lang w:val="ru-RU"/>
        </w:rPr>
        <w:t xml:space="preserve">Закон о равноправии в жилищном секторе </w:t>
      </w:r>
      <w:r w:rsidR="00C948E7" w:rsidRPr="007A3B6C">
        <w:rPr>
          <w:spacing w:val="4"/>
          <w:w w:val="103"/>
          <w:kern w:val="14"/>
          <w:lang w:val="ru-RU"/>
        </w:rPr>
        <w:t>(</w:t>
      </w:r>
      <w:r w:rsidR="00A1082F" w:rsidRPr="007A3B6C">
        <w:rPr>
          <w:spacing w:val="4"/>
          <w:w w:val="103"/>
          <w:kern w:val="14"/>
          <w:lang w:val="ru-RU"/>
        </w:rPr>
        <w:t>глава</w:t>
      </w:r>
      <w:r w:rsidR="007A3B6C" w:rsidRPr="007A3B6C">
        <w:rPr>
          <w:spacing w:val="4"/>
          <w:w w:val="103"/>
          <w:kern w:val="14"/>
          <w:lang w:val="ru-RU"/>
        </w:rPr>
        <w:t xml:space="preserve"> </w:t>
      </w:r>
      <w:r w:rsidR="00E15923" w:rsidRPr="007A3B6C">
        <w:rPr>
          <w:spacing w:val="4"/>
          <w:w w:val="103"/>
          <w:kern w:val="14"/>
          <w:lang w:val="ru-RU"/>
        </w:rPr>
        <w:t xml:space="preserve">VIII </w:t>
      </w:r>
      <w:r w:rsidR="007A3B6C" w:rsidRPr="007A3B6C">
        <w:rPr>
          <w:spacing w:val="4"/>
          <w:w w:val="103"/>
          <w:kern w:val="14"/>
          <w:lang w:val="ru-RU"/>
        </w:rPr>
        <w:t xml:space="preserve">Закона 1968 </w:t>
      </w:r>
      <w:r w:rsidRPr="007A3B6C">
        <w:rPr>
          <w:spacing w:val="4"/>
          <w:w w:val="103"/>
          <w:kern w:val="14"/>
          <w:lang w:val="ru-RU"/>
        </w:rPr>
        <w:t>года о гражданских правах</w:t>
      </w:r>
      <w:r w:rsidR="00C948E7" w:rsidRPr="007A3B6C">
        <w:rPr>
          <w:spacing w:val="4"/>
          <w:w w:val="103"/>
          <w:kern w:val="14"/>
          <w:lang w:val="ru-RU"/>
        </w:rPr>
        <w:t>),</w:t>
      </w:r>
      <w:r w:rsidRPr="007A3B6C">
        <w:rPr>
          <w:spacing w:val="4"/>
          <w:w w:val="103"/>
          <w:kern w:val="14"/>
          <w:lang w:val="ru-RU"/>
        </w:rPr>
        <w:t xml:space="preserve"> запрещающий дискриминацию в области пр</w:t>
      </w:r>
      <w:r w:rsidRPr="007A3B6C">
        <w:rPr>
          <w:spacing w:val="4"/>
          <w:w w:val="103"/>
          <w:kern w:val="14"/>
          <w:lang w:val="ru-RU"/>
        </w:rPr>
        <w:t>о</w:t>
      </w:r>
      <w:r w:rsidRPr="007A3B6C">
        <w:rPr>
          <w:spacing w:val="4"/>
          <w:w w:val="103"/>
          <w:kern w:val="14"/>
          <w:lang w:val="ru-RU"/>
        </w:rPr>
        <w:t xml:space="preserve">дажи и аренды жилья, а также </w:t>
      </w:r>
      <w:r w:rsidR="00510A41" w:rsidRPr="007A3B6C">
        <w:rPr>
          <w:spacing w:val="4"/>
          <w:w w:val="103"/>
          <w:kern w:val="14"/>
          <w:lang w:val="ru-RU"/>
        </w:rPr>
        <w:t xml:space="preserve">в сфере </w:t>
      </w:r>
      <w:r w:rsidRPr="007A3B6C">
        <w:rPr>
          <w:spacing w:val="4"/>
          <w:w w:val="103"/>
          <w:kern w:val="14"/>
          <w:lang w:val="ru-RU"/>
        </w:rPr>
        <w:t xml:space="preserve">ипотечного кредитования, в </w:t>
      </w:r>
      <w:r w:rsidR="00510A41" w:rsidRPr="007A3B6C">
        <w:rPr>
          <w:spacing w:val="4"/>
          <w:w w:val="103"/>
          <w:kern w:val="14"/>
          <w:lang w:val="ru-RU"/>
        </w:rPr>
        <w:t>том числе</w:t>
      </w:r>
      <w:r w:rsidRPr="007A3B6C">
        <w:rPr>
          <w:spacing w:val="4"/>
          <w:w w:val="103"/>
          <w:kern w:val="14"/>
          <w:lang w:val="ru-RU"/>
        </w:rPr>
        <w:t xml:space="preserve"> по признакам расы, цвета кожи или национального происхождения, и З</w:t>
      </w:r>
      <w:r w:rsidRPr="007A3B6C">
        <w:rPr>
          <w:spacing w:val="4"/>
          <w:w w:val="103"/>
          <w:kern w:val="14"/>
          <w:lang w:val="ru-RU"/>
        </w:rPr>
        <w:t>а</w:t>
      </w:r>
      <w:r w:rsidRPr="007A3B6C">
        <w:rPr>
          <w:spacing w:val="4"/>
          <w:w w:val="103"/>
          <w:kern w:val="14"/>
          <w:lang w:val="ru-RU"/>
        </w:rPr>
        <w:t>кон о равном доступе к кредитам, запрещающий кредиторам дискрим</w:t>
      </w:r>
      <w:r w:rsidRPr="007A3B6C">
        <w:rPr>
          <w:spacing w:val="4"/>
          <w:w w:val="103"/>
          <w:kern w:val="14"/>
          <w:lang w:val="ru-RU"/>
        </w:rPr>
        <w:t>и</w:t>
      </w:r>
      <w:r w:rsidRPr="007A3B6C">
        <w:rPr>
          <w:spacing w:val="4"/>
          <w:w w:val="103"/>
          <w:kern w:val="14"/>
          <w:lang w:val="ru-RU"/>
        </w:rPr>
        <w:t xml:space="preserve">нацию потенциальных заемщиков, в </w:t>
      </w:r>
      <w:r w:rsidR="00510A41" w:rsidRPr="007A3B6C">
        <w:rPr>
          <w:spacing w:val="4"/>
          <w:w w:val="103"/>
          <w:kern w:val="14"/>
          <w:lang w:val="ru-RU"/>
        </w:rPr>
        <w:t>том числе</w:t>
      </w:r>
      <w:r w:rsidRPr="007A3B6C">
        <w:rPr>
          <w:spacing w:val="4"/>
          <w:w w:val="103"/>
          <w:kern w:val="14"/>
          <w:lang w:val="ru-RU"/>
        </w:rPr>
        <w:t xml:space="preserve"> по признакам расы, цвета кожи или националь</w:t>
      </w:r>
      <w:r w:rsidR="007A3B6C" w:rsidRPr="007A3B6C">
        <w:rPr>
          <w:spacing w:val="4"/>
          <w:w w:val="103"/>
          <w:kern w:val="14"/>
          <w:lang w:val="ru-RU"/>
        </w:rPr>
        <w:t xml:space="preserve">ного происхождения. Так, в 2011 </w:t>
      </w:r>
      <w:r w:rsidRPr="007A3B6C">
        <w:rPr>
          <w:spacing w:val="4"/>
          <w:w w:val="103"/>
          <w:kern w:val="14"/>
          <w:lang w:val="ru-RU"/>
        </w:rPr>
        <w:t xml:space="preserve">году </w:t>
      </w:r>
      <w:r w:rsidR="00510A41" w:rsidRPr="007A3B6C">
        <w:rPr>
          <w:spacing w:val="4"/>
          <w:w w:val="103"/>
          <w:kern w:val="14"/>
          <w:lang w:val="ru-RU"/>
        </w:rPr>
        <w:t>по инициативе МЮ</w:t>
      </w:r>
      <w:r w:rsidRPr="007A3B6C">
        <w:rPr>
          <w:spacing w:val="4"/>
          <w:w w:val="103"/>
          <w:kern w:val="14"/>
          <w:lang w:val="ru-RU"/>
        </w:rPr>
        <w:t xml:space="preserve"> </w:t>
      </w:r>
      <w:r w:rsidR="001E336C" w:rsidRPr="007A3B6C">
        <w:rPr>
          <w:spacing w:val="4"/>
          <w:w w:val="103"/>
          <w:kern w:val="14"/>
          <w:lang w:val="ru-RU"/>
        </w:rPr>
        <w:t>была достигнута договоренность о выплате самой крупной за всю историю</w:t>
      </w:r>
      <w:r w:rsidRPr="007A3B6C">
        <w:rPr>
          <w:spacing w:val="4"/>
          <w:w w:val="103"/>
          <w:kern w:val="14"/>
          <w:lang w:val="ru-RU"/>
        </w:rPr>
        <w:t xml:space="preserve"> компенсации за нарушение равноправия</w:t>
      </w:r>
      <w:r w:rsidR="001E336C" w:rsidRPr="007A3B6C">
        <w:rPr>
          <w:spacing w:val="4"/>
          <w:w w:val="103"/>
          <w:kern w:val="14"/>
          <w:lang w:val="ru-RU"/>
        </w:rPr>
        <w:t xml:space="preserve"> в кредитной сфере;</w:t>
      </w:r>
      <w:r w:rsidRPr="007A3B6C">
        <w:rPr>
          <w:spacing w:val="4"/>
          <w:w w:val="103"/>
          <w:kern w:val="14"/>
          <w:lang w:val="ru-RU"/>
        </w:rPr>
        <w:t xml:space="preserve"> по </w:t>
      </w:r>
      <w:r w:rsidR="001E336C" w:rsidRPr="007A3B6C">
        <w:rPr>
          <w:spacing w:val="4"/>
          <w:w w:val="103"/>
          <w:kern w:val="14"/>
          <w:lang w:val="ru-RU"/>
        </w:rPr>
        <w:t xml:space="preserve">ее </w:t>
      </w:r>
      <w:r w:rsidRPr="007A3B6C">
        <w:rPr>
          <w:spacing w:val="4"/>
          <w:w w:val="103"/>
          <w:kern w:val="14"/>
          <w:lang w:val="ru-RU"/>
        </w:rPr>
        <w:t xml:space="preserve">условиям </w:t>
      </w:r>
      <w:r w:rsidR="001E336C" w:rsidRPr="007A3B6C">
        <w:rPr>
          <w:spacing w:val="4"/>
          <w:w w:val="103"/>
          <w:kern w:val="14"/>
          <w:lang w:val="ru-RU"/>
        </w:rPr>
        <w:t>"Кантриуайд файнэншл корпоре</w:t>
      </w:r>
      <w:r w:rsidRPr="007A3B6C">
        <w:rPr>
          <w:spacing w:val="4"/>
          <w:w w:val="103"/>
          <w:kern w:val="14"/>
          <w:lang w:val="ru-RU"/>
        </w:rPr>
        <w:t xml:space="preserve">йшн" должна </w:t>
      </w:r>
      <w:r w:rsidR="007A3B6C" w:rsidRPr="007A3B6C">
        <w:rPr>
          <w:spacing w:val="4"/>
          <w:w w:val="103"/>
          <w:kern w:val="14"/>
          <w:lang w:val="ru-RU"/>
        </w:rPr>
        <w:t>была выпл</w:t>
      </w:r>
      <w:r w:rsidR="007A3B6C" w:rsidRPr="007A3B6C">
        <w:rPr>
          <w:spacing w:val="4"/>
          <w:w w:val="103"/>
          <w:kern w:val="14"/>
          <w:lang w:val="ru-RU"/>
        </w:rPr>
        <w:t>а</w:t>
      </w:r>
      <w:r w:rsidR="007A3B6C" w:rsidRPr="007A3B6C">
        <w:rPr>
          <w:spacing w:val="4"/>
          <w:w w:val="103"/>
          <w:kern w:val="14"/>
          <w:lang w:val="ru-RU"/>
        </w:rPr>
        <w:t xml:space="preserve">тить 335 </w:t>
      </w:r>
      <w:r w:rsidR="007723A4" w:rsidRPr="007A3B6C">
        <w:rPr>
          <w:spacing w:val="4"/>
          <w:w w:val="103"/>
          <w:kern w:val="14"/>
          <w:lang w:val="ru-RU"/>
        </w:rPr>
        <w:t>млн.</w:t>
      </w:r>
      <w:r w:rsidR="002C31A1" w:rsidRPr="007A3B6C">
        <w:rPr>
          <w:spacing w:val="4"/>
          <w:w w:val="103"/>
          <w:kern w:val="14"/>
          <w:lang w:val="ru-RU"/>
        </w:rPr>
        <w:t xml:space="preserve"> </w:t>
      </w:r>
      <w:r w:rsidR="001E336C" w:rsidRPr="007A3B6C">
        <w:rPr>
          <w:spacing w:val="4"/>
          <w:w w:val="103"/>
          <w:kern w:val="14"/>
          <w:lang w:val="ru-RU"/>
        </w:rPr>
        <w:t>долл.</w:t>
      </w:r>
      <w:r w:rsidR="00F26A8F">
        <w:rPr>
          <w:spacing w:val="4"/>
          <w:w w:val="103"/>
          <w:kern w:val="14"/>
          <w:lang w:val="ru-RU"/>
        </w:rPr>
        <w:t xml:space="preserve"> п</w:t>
      </w:r>
      <w:r w:rsidR="007723A4" w:rsidRPr="007A3B6C">
        <w:rPr>
          <w:spacing w:val="4"/>
          <w:w w:val="103"/>
          <w:kern w:val="14"/>
          <w:lang w:val="ru-RU"/>
        </w:rPr>
        <w:t>римерно 230 000 заемщиков</w:t>
      </w:r>
      <w:r w:rsidRPr="007A3B6C">
        <w:rPr>
          <w:spacing w:val="4"/>
          <w:w w:val="103"/>
          <w:kern w:val="14"/>
          <w:lang w:val="ru-RU"/>
        </w:rPr>
        <w:t xml:space="preserve"> из числа чернок</w:t>
      </w:r>
      <w:r w:rsidRPr="007A3B6C">
        <w:rPr>
          <w:spacing w:val="4"/>
          <w:w w:val="103"/>
          <w:kern w:val="14"/>
          <w:lang w:val="ru-RU"/>
        </w:rPr>
        <w:t>о</w:t>
      </w:r>
      <w:r w:rsidRPr="007A3B6C">
        <w:rPr>
          <w:spacing w:val="4"/>
          <w:w w:val="103"/>
          <w:kern w:val="14"/>
          <w:lang w:val="ru-RU"/>
        </w:rPr>
        <w:t>жих/</w:t>
      </w:r>
      <w:r w:rsidR="00FF5527">
        <w:rPr>
          <w:spacing w:val="4"/>
          <w:w w:val="103"/>
          <w:kern w:val="14"/>
          <w:lang w:val="ru-RU"/>
        </w:rPr>
        <w:br/>
      </w:r>
      <w:r w:rsidRPr="007A3B6C">
        <w:rPr>
          <w:spacing w:val="4"/>
          <w:w w:val="103"/>
          <w:kern w:val="14"/>
          <w:lang w:val="ru-RU"/>
        </w:rPr>
        <w:t>афроамериканцев и испаноязычных/латиносов, которым были навязаны субстандартные кредиты или более высокие ставки по ипотеке по сра</w:t>
      </w:r>
      <w:r w:rsidRPr="007A3B6C">
        <w:rPr>
          <w:spacing w:val="4"/>
          <w:w w:val="103"/>
          <w:kern w:val="14"/>
          <w:lang w:val="ru-RU"/>
        </w:rPr>
        <w:t>в</w:t>
      </w:r>
      <w:r w:rsidRPr="007A3B6C">
        <w:rPr>
          <w:spacing w:val="4"/>
          <w:w w:val="103"/>
          <w:kern w:val="14"/>
          <w:lang w:val="ru-RU"/>
        </w:rPr>
        <w:t>нению с белыми заемщиками аналогичной катег</w:t>
      </w:r>
      <w:r w:rsidRPr="007A3B6C">
        <w:rPr>
          <w:spacing w:val="4"/>
          <w:w w:val="103"/>
          <w:kern w:val="14"/>
          <w:lang w:val="ru-RU"/>
        </w:rPr>
        <w:t>о</w:t>
      </w:r>
      <w:r w:rsidRPr="007A3B6C">
        <w:rPr>
          <w:spacing w:val="4"/>
          <w:w w:val="103"/>
          <w:kern w:val="14"/>
          <w:lang w:val="ru-RU"/>
        </w:rPr>
        <w:t>рии.</w:t>
      </w:r>
    </w:p>
    <w:p w:rsidR="00C948E7" w:rsidRPr="00110F02" w:rsidRDefault="00FF5527" w:rsidP="00FF5527">
      <w:pPr>
        <w:pStyle w:val="SingleTxtGR"/>
      </w:pPr>
      <w:r>
        <w:t>9.</w:t>
      </w:r>
      <w:r>
        <w:tab/>
      </w:r>
      <w:r w:rsidR="00395C75" w:rsidRPr="00110F02">
        <w:t xml:space="preserve">В рамках </w:t>
      </w:r>
      <w:r w:rsidR="001E336C" w:rsidRPr="00110F02">
        <w:t xml:space="preserve">своей </w:t>
      </w:r>
      <w:r w:rsidR="00395C75" w:rsidRPr="00110F02">
        <w:t>активизировавшейся в последнее время работы по обе</w:t>
      </w:r>
      <w:r w:rsidR="00395C75" w:rsidRPr="00110F02">
        <w:t>с</w:t>
      </w:r>
      <w:r w:rsidR="00395C75" w:rsidRPr="00110F02">
        <w:t xml:space="preserve">печению соблюдения гражданских прав </w:t>
      </w:r>
      <w:r w:rsidR="00C14737" w:rsidRPr="00110F02">
        <w:t>ОГП</w:t>
      </w:r>
      <w:r>
        <w:t xml:space="preserve"> МЮ в 2010 </w:t>
      </w:r>
      <w:r w:rsidR="00395C75" w:rsidRPr="00110F02">
        <w:t>году разослал предс</w:t>
      </w:r>
      <w:r w:rsidR="00395C75" w:rsidRPr="00110F02">
        <w:t>е</w:t>
      </w:r>
      <w:r w:rsidR="00395C75" w:rsidRPr="00110F02">
        <w:t>дателям и администраторам судов штатов письмо</w:t>
      </w:r>
      <w:r w:rsidR="001E336C" w:rsidRPr="00110F02">
        <w:t xml:space="preserve"> с разъяснением того,</w:t>
      </w:r>
      <w:r w:rsidR="00395C75" w:rsidRPr="00110F02">
        <w:t xml:space="preserve"> что с</w:t>
      </w:r>
      <w:r w:rsidR="00395C75" w:rsidRPr="00110F02">
        <w:t>о</w:t>
      </w:r>
      <w:r w:rsidR="00395C75" w:rsidRPr="00110F02">
        <w:t xml:space="preserve">гласно положениям </w:t>
      </w:r>
      <w:r w:rsidR="00A1082F" w:rsidRPr="00110F02">
        <w:t>главы</w:t>
      </w:r>
      <w:r>
        <w:t xml:space="preserve"> </w:t>
      </w:r>
      <w:r w:rsidR="00C948E7" w:rsidRPr="00110F02">
        <w:t>VI</w:t>
      </w:r>
      <w:r w:rsidR="00395C75" w:rsidRPr="00110F02">
        <w:t xml:space="preserve"> суды, получающие финансовую помощь из фед</w:t>
      </w:r>
      <w:r w:rsidR="00395C75" w:rsidRPr="00110F02">
        <w:t>е</w:t>
      </w:r>
      <w:r w:rsidR="00395C75" w:rsidRPr="00110F02">
        <w:t>рального бюджета</w:t>
      </w:r>
      <w:r w:rsidR="001E336C" w:rsidRPr="00110F02">
        <w:t>,</w:t>
      </w:r>
      <w:r w:rsidR="00395C75" w:rsidRPr="00110F02">
        <w:t xml:space="preserve"> обязаны предоставлять языковую поддержку лицам, слабо владеющим английским языком, в ходе всех процессуальных </w:t>
      </w:r>
      <w:r w:rsidR="001E336C" w:rsidRPr="00110F02">
        <w:t>действий и суде</w:t>
      </w:r>
      <w:r w:rsidR="001E336C" w:rsidRPr="00110F02">
        <w:t>б</w:t>
      </w:r>
      <w:r w:rsidR="001E336C" w:rsidRPr="00110F02">
        <w:t>ных заседаний. МЮ оказывает</w:t>
      </w:r>
      <w:r w:rsidR="00395C75" w:rsidRPr="00110F02">
        <w:t xml:space="preserve"> </w:t>
      </w:r>
      <w:r w:rsidR="007723A4" w:rsidRPr="00110F02">
        <w:t xml:space="preserve">также </w:t>
      </w:r>
      <w:r w:rsidR="00395C75" w:rsidRPr="00110F02">
        <w:t>федеральным учреждениям техническую п</w:t>
      </w:r>
      <w:r w:rsidR="00395C75" w:rsidRPr="00110F02">
        <w:t>о</w:t>
      </w:r>
      <w:r w:rsidR="00395C75" w:rsidRPr="00110F02">
        <w:t xml:space="preserve">мощь в </w:t>
      </w:r>
      <w:r w:rsidR="001E336C" w:rsidRPr="00110F02">
        <w:t xml:space="preserve">целях </w:t>
      </w:r>
      <w:r w:rsidR="007723A4" w:rsidRPr="00110F02">
        <w:t xml:space="preserve">более </w:t>
      </w:r>
      <w:r w:rsidR="001E336C" w:rsidRPr="00110F02">
        <w:t>эффективного</w:t>
      </w:r>
      <w:r w:rsidR="00395C75" w:rsidRPr="00110F02">
        <w:t xml:space="preserve"> </w:t>
      </w:r>
      <w:r w:rsidR="001E336C" w:rsidRPr="00110F02">
        <w:t>применения ими</w:t>
      </w:r>
      <w:r w:rsidR="00395C75" w:rsidRPr="00110F02">
        <w:t xml:space="preserve"> положений </w:t>
      </w:r>
      <w:r w:rsidR="00A1082F" w:rsidRPr="00110F02">
        <w:t>главы</w:t>
      </w:r>
      <w:r>
        <w:t xml:space="preserve"> </w:t>
      </w:r>
      <w:r w:rsidR="00C948E7" w:rsidRPr="00110F02">
        <w:t>VI.</w:t>
      </w:r>
    </w:p>
    <w:p w:rsidR="00C948E7" w:rsidRPr="00EE434D" w:rsidRDefault="00FF5527" w:rsidP="00FF5527">
      <w:pPr>
        <w:pStyle w:val="SingleTxtGR"/>
        <w:rPr>
          <w:spacing w:val="0"/>
        </w:rPr>
      </w:pPr>
      <w:r>
        <w:t>10.</w:t>
      </w:r>
      <w:r>
        <w:tab/>
      </w:r>
      <w:r w:rsidR="00395C75" w:rsidRPr="00110F02">
        <w:t>В качестве примеров недавних изменений на директивном у</w:t>
      </w:r>
      <w:r w:rsidR="00307867" w:rsidRPr="00110F02">
        <w:t>ровне, к</w:t>
      </w:r>
      <w:r w:rsidR="00307867" w:rsidRPr="00110F02">
        <w:t>а</w:t>
      </w:r>
      <w:r w:rsidR="00307867" w:rsidRPr="00110F02">
        <w:t>сающихся предупреждения</w:t>
      </w:r>
      <w:r w:rsidR="00395C75" w:rsidRPr="00110F02">
        <w:t xml:space="preserve"> </w:t>
      </w:r>
      <w:r w:rsidR="001E336C" w:rsidRPr="00110F02">
        <w:t>непропорциональных</w:t>
      </w:r>
      <w:r w:rsidR="00395C75" w:rsidRPr="00110F02">
        <w:t xml:space="preserve"> последствий</w:t>
      </w:r>
      <w:r w:rsidR="001E336C" w:rsidRPr="00110F02">
        <w:t>,</w:t>
      </w:r>
      <w:r w:rsidR="00395C75" w:rsidRPr="00110F02">
        <w:t xml:space="preserve"> можно упом</w:t>
      </w:r>
      <w:r w:rsidR="00395C75" w:rsidRPr="00110F02">
        <w:t>я</w:t>
      </w:r>
      <w:r w:rsidR="007723A4">
        <w:t>нуть о сле</w:t>
      </w:r>
      <w:r>
        <w:t xml:space="preserve">дующем. В 2013 </w:t>
      </w:r>
      <w:r w:rsidR="007723A4">
        <w:t>году М</w:t>
      </w:r>
      <w:r w:rsidR="00395C75" w:rsidRPr="00110F02">
        <w:t>инистерством жилищного строительства и г</w:t>
      </w:r>
      <w:r w:rsidR="00395C75" w:rsidRPr="00110F02">
        <w:t>о</w:t>
      </w:r>
      <w:r w:rsidR="00395C75" w:rsidRPr="00110F02">
        <w:t>родского развития (МЖГР)</w:t>
      </w:r>
      <w:r w:rsidR="001E336C" w:rsidRPr="00110F02">
        <w:t xml:space="preserve"> был</w:t>
      </w:r>
      <w:r w:rsidR="00395C75" w:rsidRPr="00110F02">
        <w:t xml:space="preserve"> опубликован окончательный вариант нормати</w:t>
      </w:r>
      <w:r w:rsidR="00395C75" w:rsidRPr="00110F02">
        <w:t>в</w:t>
      </w:r>
      <w:r w:rsidR="00395C75" w:rsidRPr="00110F02">
        <w:t>ной инструкции по применению критерия дискриминационных последс</w:t>
      </w:r>
      <w:r w:rsidR="00307867" w:rsidRPr="00110F02">
        <w:t>твий в ж</w:t>
      </w:r>
      <w:r w:rsidR="00307867" w:rsidRPr="00110F02">
        <w:t>и</w:t>
      </w:r>
      <w:r w:rsidR="00307867" w:rsidRPr="00110F02">
        <w:t>лищной сфере, призванно</w:t>
      </w:r>
      <w:r w:rsidR="00395C75" w:rsidRPr="00110F02">
        <w:t xml:space="preserve">й облегчить правоприменительным органам борьбу с практикой, имеющей необоснованные дискриминационные последствия </w:t>
      </w:r>
      <w:r w:rsidR="00395C75" w:rsidRPr="00FF5527">
        <w:rPr>
          <w:spacing w:val="2"/>
        </w:rPr>
        <w:t>(</w:t>
      </w:r>
      <w:r w:rsidR="008C320D" w:rsidRPr="00FF5527">
        <w:rPr>
          <w:spacing w:val="2"/>
        </w:rPr>
        <w:t>http://porta</w:t>
      </w:r>
      <w:r w:rsidR="008C320D" w:rsidRPr="004B76D0">
        <w:t>l.hud</w:t>
      </w:r>
      <w:r w:rsidR="008C320D" w:rsidRPr="00FF5527">
        <w:rPr>
          <w:spacing w:val="2"/>
        </w:rPr>
        <w:t>.</w:t>
      </w:r>
      <w:r w:rsidR="008C320D" w:rsidRPr="004B76D0">
        <w:t>gov/hudportal/doc</w:t>
      </w:r>
      <w:r w:rsidR="008C320D" w:rsidRPr="004B76D0">
        <w:t>u</w:t>
      </w:r>
      <w:r w:rsidR="008C320D" w:rsidRPr="004B76D0">
        <w:t>ments/huddoc?id</w:t>
      </w:r>
      <w:r w:rsidRPr="004B76D0">
        <w:t>=discriminatory</w:t>
      </w:r>
      <w:r w:rsidR="008C320D" w:rsidRPr="004B76D0">
        <w:t>effectrule.</w:t>
      </w:r>
      <w:r w:rsidR="008C320D" w:rsidRPr="00FF5527">
        <w:rPr>
          <w:spacing w:val="2"/>
        </w:rPr>
        <w:t>p</w:t>
      </w:r>
      <w:r w:rsidR="008C320D" w:rsidRPr="00FF5527">
        <w:rPr>
          <w:spacing w:val="2"/>
        </w:rPr>
        <w:t>df</w:t>
      </w:r>
      <w:r w:rsidR="00395C75" w:rsidRPr="00FF5527">
        <w:rPr>
          <w:spacing w:val="2"/>
        </w:rPr>
        <w:t>).</w:t>
      </w:r>
      <w:r>
        <w:t xml:space="preserve"> </w:t>
      </w:r>
      <w:r w:rsidR="00395C75" w:rsidRPr="00EE434D">
        <w:t xml:space="preserve">В апреле </w:t>
      </w:r>
      <w:r w:rsidR="00C948E7" w:rsidRPr="00EE434D">
        <w:t>2012</w:t>
      </w:r>
      <w:r w:rsidR="004B76D0" w:rsidRPr="00EE434D">
        <w:t xml:space="preserve"> </w:t>
      </w:r>
      <w:r w:rsidR="00395C75" w:rsidRPr="00EE434D">
        <w:t>года Комиссия по соблюдению равноправия при трудоустройств</w:t>
      </w:r>
      <w:r w:rsidR="00307867" w:rsidRPr="00EE434D">
        <w:t>е (КРТ) издала инструкцию, касающ</w:t>
      </w:r>
      <w:r w:rsidR="00395C75" w:rsidRPr="00EE434D">
        <w:t>уюся, в частности, выявления не</w:t>
      </w:r>
      <w:r w:rsidR="00307867" w:rsidRPr="00EE434D">
        <w:t>пропорци</w:t>
      </w:r>
      <w:r w:rsidR="00307867" w:rsidRPr="00EE434D">
        <w:t>о</w:t>
      </w:r>
      <w:r w:rsidR="00307867" w:rsidRPr="00EE434D">
        <w:t>нальных</w:t>
      </w:r>
      <w:r w:rsidR="00395C75" w:rsidRPr="00EE434D">
        <w:t xml:space="preserve"> последствий использования работодателями </w:t>
      </w:r>
      <w:r w:rsidR="00307867" w:rsidRPr="00EE434D">
        <w:t xml:space="preserve">при принятии решений о найме </w:t>
      </w:r>
      <w:r w:rsidR="00395C75" w:rsidRPr="00EE434D">
        <w:t>сведений о прошлых арестах и</w:t>
      </w:r>
      <w:r w:rsidR="00307867" w:rsidRPr="00EE434D">
        <w:t xml:space="preserve"> судимостях кандидатов</w:t>
      </w:r>
      <w:r w:rsidR="00395C75" w:rsidRPr="00EE434D">
        <w:t xml:space="preserve">, что может вести к </w:t>
      </w:r>
      <w:r w:rsidR="00307867" w:rsidRPr="00EE434D">
        <w:t>таким</w:t>
      </w:r>
      <w:r w:rsidR="00395C75" w:rsidRPr="00EE434D">
        <w:t xml:space="preserve"> последствиям для расовых меньшинств</w:t>
      </w:r>
      <w:r w:rsidR="00EE434D">
        <w:t xml:space="preserve"> </w:t>
      </w:r>
      <w:r w:rsidR="00395C75" w:rsidRPr="00EE434D">
        <w:t>(</w:t>
      </w:r>
      <w:r w:rsidR="003D1DD0" w:rsidRPr="00EE434D">
        <w:fldChar w:fldCharType="begin"/>
      </w:r>
      <w:r w:rsidR="003D1DD0" w:rsidRPr="00EE434D">
        <w:instrText xml:space="preserve"> HYPERLINK "http://www.eeoc. gov/laws/guidance/arrest_conviction.cfm" </w:instrText>
      </w:r>
      <w:r w:rsidR="003D1DD0" w:rsidRPr="00EE434D">
        <w:fldChar w:fldCharType="separate"/>
      </w:r>
      <w:r w:rsidR="00255B60">
        <w:rPr>
          <w:b/>
          <w:bCs/>
          <w:lang w:val="en-US"/>
        </w:rPr>
        <w:t>Error! Hyperlink reference not valid.</w:t>
      </w:r>
      <w:r w:rsidR="003D1DD0" w:rsidRPr="00EE434D">
        <w:fldChar w:fldCharType="end"/>
      </w:r>
      <w:r w:rsidR="00395C75" w:rsidRPr="00EE434D">
        <w:t>)</w:t>
      </w:r>
      <w:r w:rsidR="00C948E7" w:rsidRPr="00EE434D">
        <w:t>.</w:t>
      </w:r>
      <w:r w:rsidR="0001700E" w:rsidRPr="00EE434D">
        <w:t xml:space="preserve"> </w:t>
      </w:r>
      <w:r w:rsidR="00395C75" w:rsidRPr="00EE434D">
        <w:t>Другие примеры применения законов, направленных против де</w:t>
      </w:r>
      <w:r w:rsidR="00395C75" w:rsidRPr="00EE434D">
        <w:t>я</w:t>
      </w:r>
      <w:r w:rsidR="00395C75" w:rsidRPr="00EE434D">
        <w:t>тельности, влекущей за собой неправомерные дискриминационные или непр</w:t>
      </w:r>
      <w:r w:rsidR="00395C75" w:rsidRPr="00EE434D">
        <w:t>о</w:t>
      </w:r>
      <w:r w:rsidR="00395C75" w:rsidRPr="00EE434D">
        <w:t xml:space="preserve">порциональные последствия, можно </w:t>
      </w:r>
      <w:r w:rsidR="00395C75" w:rsidRPr="00110F02">
        <w:t xml:space="preserve">найти в общем базовом документе и в </w:t>
      </w:r>
      <w:r w:rsidR="001F6A0D" w:rsidRPr="00110F02">
        <w:t>до</w:t>
      </w:r>
      <w:r w:rsidR="001F6A0D" w:rsidRPr="00110F02">
        <w:t>к</w:t>
      </w:r>
      <w:r w:rsidR="001F6A0D" w:rsidRPr="00110F02">
        <w:t>лад</w:t>
      </w:r>
      <w:r w:rsidR="001F6A0D">
        <w:t>е</w:t>
      </w:r>
      <w:r w:rsidR="004B76D0">
        <w:t xml:space="preserve"> США по МПГПП от 2011 </w:t>
      </w:r>
      <w:r w:rsidR="001F6A0D" w:rsidRPr="00110F02">
        <w:t xml:space="preserve">года </w:t>
      </w:r>
      <w:r w:rsidR="00395C75" w:rsidRPr="00110F02">
        <w:t>(см. раздел, по</w:t>
      </w:r>
      <w:r w:rsidR="004B76D0">
        <w:t>св</w:t>
      </w:r>
      <w:r w:rsidR="004B76D0">
        <w:t>я</w:t>
      </w:r>
      <w:r w:rsidR="004B76D0">
        <w:t xml:space="preserve">щенный статье </w:t>
      </w:r>
      <w:r w:rsidR="00C948E7" w:rsidRPr="00110F02">
        <w:t>2).</w:t>
      </w:r>
    </w:p>
    <w:p w:rsidR="00C948E7" w:rsidRPr="00110F02" w:rsidRDefault="004B76D0" w:rsidP="00FF5527">
      <w:pPr>
        <w:pStyle w:val="SingleTxtGR"/>
      </w:pPr>
      <w:r>
        <w:t>11.</w:t>
      </w:r>
      <w:r>
        <w:tab/>
      </w:r>
      <w:r w:rsidR="00395C75" w:rsidRPr="00110F02">
        <w:t xml:space="preserve">Понимание выражения "общественная жизнь". </w:t>
      </w:r>
      <w:r w:rsidR="007723A4">
        <w:t>Соединенные Штаты</w:t>
      </w:r>
      <w:r w:rsidR="00307867" w:rsidRPr="00110F02">
        <w:t xml:space="preserve"> и</w:t>
      </w:r>
      <w:r w:rsidR="00307867" w:rsidRPr="00110F02">
        <w:t>с</w:t>
      </w:r>
      <w:r w:rsidR="00307867" w:rsidRPr="00110F02">
        <w:t>ходят из того</w:t>
      </w:r>
      <w:r>
        <w:t xml:space="preserve">, что обозначение в статье </w:t>
      </w:r>
      <w:r w:rsidR="00395C75" w:rsidRPr="00110F02">
        <w:t>1 прав, защищаемых Конвенцией, как относящихся к областям "общественной жизни", отражает разграничение ме</w:t>
      </w:r>
      <w:r w:rsidR="00395C75" w:rsidRPr="00110F02">
        <w:t>ж</w:t>
      </w:r>
      <w:r w:rsidR="00395C75" w:rsidRPr="00110F02">
        <w:t xml:space="preserve">ду сферами </w:t>
      </w:r>
      <w:r w:rsidR="00D3490A">
        <w:t>публичной деятельности, которая</w:t>
      </w:r>
      <w:r w:rsidR="00395C75" w:rsidRPr="00110F02">
        <w:t xml:space="preserve">, как правило, </w:t>
      </w:r>
      <w:r w:rsidR="00D3490A">
        <w:t>подлежи</w:t>
      </w:r>
      <w:r w:rsidR="00307867" w:rsidRPr="00110F02">
        <w:t>т госуда</w:t>
      </w:r>
      <w:r w:rsidR="00307867" w:rsidRPr="00110F02">
        <w:t>р</w:t>
      </w:r>
      <w:r w:rsidR="00307867" w:rsidRPr="00110F02">
        <w:t>ственному регулированию</w:t>
      </w:r>
      <w:r w:rsidR="00395C75" w:rsidRPr="00110F02">
        <w:t xml:space="preserve">, и частной жизни, </w:t>
      </w:r>
      <w:r w:rsidR="00307867" w:rsidRPr="00110F02">
        <w:t xml:space="preserve">на </w:t>
      </w:r>
      <w:r w:rsidR="00D3490A">
        <w:t>которую</w:t>
      </w:r>
      <w:r w:rsidR="00395C75" w:rsidRPr="00110F02">
        <w:t xml:space="preserve"> </w:t>
      </w:r>
      <w:r w:rsidR="00307867" w:rsidRPr="00110F02">
        <w:t>такое регулирование может не распространяться</w:t>
      </w:r>
      <w:r w:rsidR="00395C75" w:rsidRPr="00110F02">
        <w:t>. В связи с</w:t>
      </w:r>
      <w:r>
        <w:t xml:space="preserve"> этим, а также в ответ на пункт </w:t>
      </w:r>
      <w:r w:rsidR="00395C75" w:rsidRPr="00110F02">
        <w:t>11 за</w:t>
      </w:r>
      <w:r w:rsidR="007723A4">
        <w:t>кл</w:t>
      </w:r>
      <w:r w:rsidR="007723A4">
        <w:t>ю</w:t>
      </w:r>
      <w:r w:rsidR="007723A4">
        <w:t>чительных замечаний Комитета</w:t>
      </w:r>
      <w:r w:rsidR="00395C75" w:rsidRPr="00110F02">
        <w:t xml:space="preserve"> следует отметить, что</w:t>
      </w:r>
      <w:r w:rsidR="007723A4">
        <w:t xml:space="preserve"> Соединенные Штаты</w:t>
      </w:r>
      <w:r w:rsidR="00395C75" w:rsidRPr="00110F02">
        <w:t>, присоединяясь к КЛРД</w:t>
      </w:r>
      <w:r w:rsidR="0063331F" w:rsidRPr="00110F02">
        <w:t>,</w:t>
      </w:r>
      <w:r w:rsidR="00395C75" w:rsidRPr="00110F02">
        <w:t xml:space="preserve"> </w:t>
      </w:r>
      <w:r w:rsidR="0063331F" w:rsidRPr="00110F02">
        <w:t>тщательно проанализировали эту к</w:t>
      </w:r>
      <w:r w:rsidR="00395C75" w:rsidRPr="00110F02">
        <w:t xml:space="preserve">онвенцию, чтобы убедиться в своей способности </w:t>
      </w:r>
      <w:r w:rsidR="0063331F" w:rsidRPr="00110F02">
        <w:t>полностью</w:t>
      </w:r>
      <w:r w:rsidR="00395C75" w:rsidRPr="00110F02">
        <w:t xml:space="preserve"> </w:t>
      </w:r>
      <w:r w:rsidR="0063331F" w:rsidRPr="00110F02">
        <w:t>соблюдать</w:t>
      </w:r>
      <w:r w:rsidR="00395C75" w:rsidRPr="00110F02">
        <w:t xml:space="preserve"> все принимаемые на себя обязательств</w:t>
      </w:r>
      <w:r w:rsidR="00D3490A">
        <w:t>а. В данном случае определение расовой дискриминации</w:t>
      </w:r>
      <w:r w:rsidR="00395C75" w:rsidRPr="00110F02">
        <w:t xml:space="preserve"> в пун</w:t>
      </w:r>
      <w:r w:rsidR="00395C75" w:rsidRPr="00110F02">
        <w:t>к</w:t>
      </w:r>
      <w:r>
        <w:t xml:space="preserve">те 1 статьи </w:t>
      </w:r>
      <w:r w:rsidR="00395C75" w:rsidRPr="00110F02">
        <w:t>1 Конвенции, а</w:t>
      </w:r>
      <w:r>
        <w:t xml:space="preserve"> также предусмотренное в пункте 1 </w:t>
      </w:r>
      <w:r w:rsidR="00C948E7" w:rsidRPr="00110F02">
        <w:t>d)</w:t>
      </w:r>
      <w:r>
        <w:t xml:space="preserve"> статьи </w:t>
      </w:r>
      <w:r w:rsidR="0063331F" w:rsidRPr="00110F02">
        <w:t>2 обяз</w:t>
      </w:r>
      <w:r w:rsidR="0063331F" w:rsidRPr="00110F02">
        <w:t>а</w:t>
      </w:r>
      <w:r w:rsidR="0063331F" w:rsidRPr="00110F02">
        <w:t>тельство</w:t>
      </w:r>
      <w:r w:rsidR="00395C75" w:rsidRPr="00110F02">
        <w:t xml:space="preserve"> положить конец всем формам расовой дискриминации, проводимой "любыми л</w:t>
      </w:r>
      <w:r w:rsidR="00395C75" w:rsidRPr="00110F02">
        <w:t>и</w:t>
      </w:r>
      <w:r w:rsidR="00395C75" w:rsidRPr="00110F02">
        <w:t>цами, группами или организациями"</w:t>
      </w:r>
      <w:r w:rsidR="0063331F" w:rsidRPr="00110F02">
        <w:t>,</w:t>
      </w:r>
      <w:r w:rsidR="00395C75" w:rsidRPr="00110F02">
        <w:t xml:space="preserve"> и </w:t>
      </w:r>
      <w:r>
        <w:t xml:space="preserve">конкретные требования пунктов 1 с) и 1 d) статьи 2 и статей 3 и </w:t>
      </w:r>
      <w:r w:rsidR="00395C75" w:rsidRPr="00110F02">
        <w:t>5 могут быть истолкованы как предп</w:t>
      </w:r>
      <w:r w:rsidR="00395C75" w:rsidRPr="00110F02">
        <w:t>и</w:t>
      </w:r>
      <w:r w:rsidR="00395C75" w:rsidRPr="00110F02">
        <w:t>сывающие</w:t>
      </w:r>
      <w:r w:rsidR="0063331F" w:rsidRPr="00110F02">
        <w:t xml:space="preserve"> государствам-участникам принимать</w:t>
      </w:r>
      <w:r w:rsidR="00395C75" w:rsidRPr="00110F02">
        <w:t xml:space="preserve"> меры по запрещению и наказ</w:t>
      </w:r>
      <w:r w:rsidR="00395C75" w:rsidRPr="00110F02">
        <w:t>а</w:t>
      </w:r>
      <w:r w:rsidR="00395C75" w:rsidRPr="00110F02">
        <w:t xml:space="preserve">нию сугубо частного поведения такого рода, которое </w:t>
      </w:r>
      <w:r w:rsidR="0063331F" w:rsidRPr="00110F02">
        <w:t>с точки зрения</w:t>
      </w:r>
      <w:r w:rsidR="00395C75" w:rsidRPr="00110F02">
        <w:t xml:space="preserve"> законод</w:t>
      </w:r>
      <w:r w:rsidR="00395C75" w:rsidRPr="00110F02">
        <w:t>а</w:t>
      </w:r>
      <w:r w:rsidR="00395C75" w:rsidRPr="00110F02">
        <w:t>тельства США обычно рассматривается как лежащее вне сферы государстве</w:t>
      </w:r>
      <w:r w:rsidR="00395C75" w:rsidRPr="00110F02">
        <w:t>н</w:t>
      </w:r>
      <w:r w:rsidR="00395C75" w:rsidRPr="00110F02">
        <w:t>ного регул</w:t>
      </w:r>
      <w:r w:rsidR="0063331F" w:rsidRPr="00110F02">
        <w:t>иров</w:t>
      </w:r>
      <w:r w:rsidR="0063331F" w:rsidRPr="00110F02">
        <w:t>а</w:t>
      </w:r>
      <w:r w:rsidR="0063331F" w:rsidRPr="00110F02">
        <w:t>ния в ее разумном понимании</w:t>
      </w:r>
      <w:r w:rsidR="00395C75" w:rsidRPr="00110F02">
        <w:t xml:space="preserve">. </w:t>
      </w:r>
      <w:r w:rsidR="0063331F" w:rsidRPr="00110F02">
        <w:t>Соответственно,</w:t>
      </w:r>
      <w:r w:rsidR="00395C75" w:rsidRPr="00110F02">
        <w:t xml:space="preserve"> </w:t>
      </w:r>
      <w:r w:rsidR="0063331F" w:rsidRPr="00110F02">
        <w:t>правительство</w:t>
      </w:r>
      <w:r w:rsidR="00395C75" w:rsidRPr="00110F02">
        <w:t xml:space="preserve"> Соединенных Штатов в тесном вз</w:t>
      </w:r>
      <w:r w:rsidR="007723A4">
        <w:t>аимодействии с С</w:t>
      </w:r>
      <w:r w:rsidR="0063331F" w:rsidRPr="00110F02">
        <w:t>енатом США сформулир</w:t>
      </w:r>
      <w:r w:rsidR="0063331F" w:rsidRPr="00110F02">
        <w:t>о</w:t>
      </w:r>
      <w:r w:rsidR="0063331F" w:rsidRPr="00110F02">
        <w:t>вало официальную оговорку</w:t>
      </w:r>
      <w:r w:rsidR="00395C75" w:rsidRPr="00110F02">
        <w:t>, согласно которой обязательства США в этом о</w:t>
      </w:r>
      <w:r w:rsidR="00395C75" w:rsidRPr="00110F02">
        <w:t>т</w:t>
      </w:r>
      <w:r w:rsidR="00395C75" w:rsidRPr="00110F02">
        <w:t xml:space="preserve">ношении ограничиваются сферой </w:t>
      </w:r>
      <w:r w:rsidR="0063331F" w:rsidRPr="00110F02">
        <w:t>применения</w:t>
      </w:r>
      <w:r w:rsidR="00395C75" w:rsidRPr="00110F02">
        <w:t xml:space="preserve"> конституционных и законод</w:t>
      </w:r>
      <w:r w:rsidR="00395C75" w:rsidRPr="00110F02">
        <w:t>а</w:t>
      </w:r>
      <w:r w:rsidR="00395C75" w:rsidRPr="00110F02">
        <w:t xml:space="preserve">тельных гарантий, существующих в рамках правовой системы США на тот или иной момент. </w:t>
      </w:r>
      <w:r w:rsidR="0063331F" w:rsidRPr="00110F02">
        <w:t>Данная</w:t>
      </w:r>
      <w:r w:rsidR="00395C75" w:rsidRPr="00110F02">
        <w:t xml:space="preserve"> оговорка, на наш взгляд, </w:t>
      </w:r>
      <w:r w:rsidR="00D404E8" w:rsidRPr="00110F02">
        <w:t xml:space="preserve">сохраняет свою актуальность, хотя необходимо отметить, что </w:t>
      </w:r>
      <w:r w:rsidR="0063331F" w:rsidRPr="00110F02">
        <w:t>сфера применения антидискриминационного</w:t>
      </w:r>
      <w:r w:rsidR="00D404E8" w:rsidRPr="00110F02">
        <w:t xml:space="preserve"> з</w:t>
      </w:r>
      <w:r w:rsidR="00D404E8" w:rsidRPr="00110F02">
        <w:t>а</w:t>
      </w:r>
      <w:r w:rsidR="00D404E8" w:rsidRPr="00110F02">
        <w:t xml:space="preserve">конодательства </w:t>
      </w:r>
      <w:r w:rsidR="0063331F" w:rsidRPr="00110F02">
        <w:t>по этим вопросам</w:t>
      </w:r>
      <w:r w:rsidR="00D404E8" w:rsidRPr="00110F02">
        <w:t xml:space="preserve"> весьма </w:t>
      </w:r>
      <w:r w:rsidR="00D46EBB" w:rsidRPr="00110F02">
        <w:t>широка</w:t>
      </w:r>
      <w:r w:rsidR="00D404E8" w:rsidRPr="00110F02">
        <w:t>. К</w:t>
      </w:r>
      <w:r>
        <w:t xml:space="preserve">ак подробно поясняется в пункте </w:t>
      </w:r>
      <w:r w:rsidR="00D404E8" w:rsidRPr="00110F02">
        <w:t>154 общего базового документа и как говори</w:t>
      </w:r>
      <w:r>
        <w:t xml:space="preserve">тся ниже применительно к статье </w:t>
      </w:r>
      <w:r w:rsidR="00D404E8" w:rsidRPr="00110F02">
        <w:t>2</w:t>
      </w:r>
      <w:r w:rsidR="00D46EBB" w:rsidRPr="00110F02">
        <w:t>, под действие</w:t>
      </w:r>
      <w:r w:rsidR="00D404E8" w:rsidRPr="00110F02">
        <w:t xml:space="preserve"> а</w:t>
      </w:r>
      <w:r w:rsidR="00D46EBB" w:rsidRPr="00110F02">
        <w:t>нтидискриминационных положений К</w:t>
      </w:r>
      <w:r w:rsidR="00D404E8" w:rsidRPr="00110F02">
        <w:t>онституции и ф</w:t>
      </w:r>
      <w:r w:rsidR="00D404E8" w:rsidRPr="00110F02">
        <w:t>е</w:t>
      </w:r>
      <w:r w:rsidR="00D404E8" w:rsidRPr="00110F02">
        <w:t>деральных законов США подпадают многие виды деятельности негосударс</w:t>
      </w:r>
      <w:r w:rsidR="00D404E8" w:rsidRPr="00110F02">
        <w:t>т</w:t>
      </w:r>
      <w:r w:rsidR="00D404E8" w:rsidRPr="00110F02">
        <w:t>венных субъектов: так, законы США о гражданских правах обязывают предст</w:t>
      </w:r>
      <w:r w:rsidR="00D404E8" w:rsidRPr="00110F02">
        <w:t>а</w:t>
      </w:r>
      <w:r w:rsidR="00D404E8" w:rsidRPr="00110F02">
        <w:t>вителей частного сектора воздерживаться от расовой или этнической (по пр</w:t>
      </w:r>
      <w:r w:rsidR="00D404E8" w:rsidRPr="00110F02">
        <w:t>и</w:t>
      </w:r>
      <w:r w:rsidR="00D404E8" w:rsidRPr="00110F02">
        <w:t xml:space="preserve">знаку национального происхождения) дискриминации при продаже или сдаче в аренду частного имущества, найме работников </w:t>
      </w:r>
      <w:r w:rsidR="00D46EBB" w:rsidRPr="00110F02">
        <w:t>на частные</w:t>
      </w:r>
      <w:r w:rsidR="00D404E8" w:rsidRPr="00110F02">
        <w:t xml:space="preserve"> предприяти</w:t>
      </w:r>
      <w:r w:rsidR="00D46EBB" w:rsidRPr="00110F02">
        <w:t>я</w:t>
      </w:r>
      <w:r w:rsidR="00D404E8" w:rsidRPr="00110F02">
        <w:t>, приеме в частные уче</w:t>
      </w:r>
      <w:r w:rsidR="00D404E8" w:rsidRPr="00110F02">
        <w:t>б</w:t>
      </w:r>
      <w:r w:rsidR="00D404E8" w:rsidRPr="00110F02">
        <w:t>ные заведения и предоставлении доступа в места общественного пользования, а антидискриминационные положения Закона об иммиграции и гражданстве (ЗИГ) служат для защиты легальных иммигрантов от дискримин</w:t>
      </w:r>
      <w:r w:rsidR="00D404E8" w:rsidRPr="00110F02">
        <w:t>а</w:t>
      </w:r>
      <w:r w:rsidR="00D404E8" w:rsidRPr="00110F02">
        <w:t>ции со стороны частных работодателей на основании их иммиграционного ст</w:t>
      </w:r>
      <w:r w:rsidR="00D404E8" w:rsidRPr="00110F02">
        <w:t>а</w:t>
      </w:r>
      <w:r w:rsidR="00D404E8" w:rsidRPr="00110F02">
        <w:t>туса, внешнего вида, речевых особенностей и места происхождения. Аналоги</w:t>
      </w:r>
      <w:r w:rsidR="00D404E8" w:rsidRPr="00110F02">
        <w:t>ч</w:t>
      </w:r>
      <w:r w:rsidR="00D404E8" w:rsidRPr="00110F02">
        <w:t>ным образом, антидискриминационное законодательство мн</w:t>
      </w:r>
      <w:r w:rsidR="00D46EBB" w:rsidRPr="00110F02">
        <w:t>огих штатов запр</w:t>
      </w:r>
      <w:r w:rsidR="00D46EBB" w:rsidRPr="00110F02">
        <w:t>е</w:t>
      </w:r>
      <w:r w:rsidR="00D46EBB" w:rsidRPr="00110F02">
        <w:t>щает проявления</w:t>
      </w:r>
      <w:r w:rsidR="00D404E8" w:rsidRPr="00110F02">
        <w:t xml:space="preserve"> дискриминации со стороны частных работодателей, арендод</w:t>
      </w:r>
      <w:r w:rsidR="00D404E8" w:rsidRPr="00110F02">
        <w:t>а</w:t>
      </w:r>
      <w:r w:rsidR="00D404E8" w:rsidRPr="00110F02">
        <w:t>телей</w:t>
      </w:r>
      <w:r w:rsidR="00D46EBB" w:rsidRPr="00110F02">
        <w:t>, кред</w:t>
      </w:r>
      <w:r w:rsidR="00D46EBB" w:rsidRPr="00110F02">
        <w:t>и</w:t>
      </w:r>
      <w:r w:rsidR="00D46EBB" w:rsidRPr="00110F02">
        <w:t>торов и учебных заведений</w:t>
      </w:r>
      <w:r w:rsidR="00D404E8" w:rsidRPr="00110F02">
        <w:t>.</w:t>
      </w:r>
      <w:r w:rsidR="00395C75" w:rsidRPr="00110F02">
        <w:t xml:space="preserve"> </w:t>
      </w:r>
    </w:p>
    <w:p w:rsidR="00C948E7" w:rsidRPr="00110F02" w:rsidRDefault="004538AC" w:rsidP="00FF5527">
      <w:pPr>
        <w:pStyle w:val="SingleTxtGR"/>
      </w:pPr>
      <w:r>
        <w:t>12.</w:t>
      </w:r>
      <w:r>
        <w:tab/>
      </w:r>
      <w:r w:rsidR="00C30362" w:rsidRPr="00110F02">
        <w:t xml:space="preserve">Дифференцированное обращение по признаку гражданства </w:t>
      </w:r>
      <w:r w:rsidR="007723A4">
        <w:t>или иммигр</w:t>
      </w:r>
      <w:r w:rsidR="007723A4">
        <w:t>а</w:t>
      </w:r>
      <w:r w:rsidR="007723A4">
        <w:t>ционного статуса. Соединенные Штаты</w:t>
      </w:r>
      <w:r w:rsidR="00C30362" w:rsidRPr="00110F02">
        <w:t xml:space="preserve"> полностью согласны с Комитетом в том, что защита прав человека и основных свобод должна </w:t>
      </w:r>
      <w:r w:rsidR="00793D5C" w:rsidRPr="00110F02">
        <w:t>распространяться</w:t>
      </w:r>
      <w:r w:rsidR="00C30362" w:rsidRPr="00110F02">
        <w:t xml:space="preserve"> как на граждан, так и на неграждан. Хотя в самой Конвенции сказано, что она не применяется к "различиям, исключениям, ограничен</w:t>
      </w:r>
      <w:r w:rsidR="00793D5C" w:rsidRPr="00110F02">
        <w:t>иям или предпочтениям, которые г</w:t>
      </w:r>
      <w:r w:rsidR="00C30362" w:rsidRPr="00110F02">
        <w:t>осударства-участники</w:t>
      </w:r>
      <w:r w:rsidR="00793D5C" w:rsidRPr="00110F02">
        <w:t xml:space="preserve"> …</w:t>
      </w:r>
      <w:r w:rsidR="002C31A1">
        <w:t xml:space="preserve"> </w:t>
      </w:r>
      <w:r w:rsidR="00C30362" w:rsidRPr="00110F02">
        <w:t>проводят или делают между гражданами и негражданами", в целом США считают, что каждое государство должно бд</w:t>
      </w:r>
      <w:r w:rsidR="00C30362" w:rsidRPr="00110F02">
        <w:t>и</w:t>
      </w:r>
      <w:r w:rsidR="00C30362" w:rsidRPr="00110F02">
        <w:t>тельно защищать права, которыми пользуются в этом государстве лица, не я</w:t>
      </w:r>
      <w:r w:rsidR="00C30362" w:rsidRPr="00110F02">
        <w:t>в</w:t>
      </w:r>
      <w:r w:rsidR="00C30362" w:rsidRPr="00110F02">
        <w:t xml:space="preserve">ляющиеся его гражданами, независимо от </w:t>
      </w:r>
      <w:r w:rsidR="00793D5C" w:rsidRPr="00110F02">
        <w:t xml:space="preserve">их </w:t>
      </w:r>
      <w:r w:rsidR="00C30362" w:rsidRPr="00110F02">
        <w:t>иммиграционного статуса, в силу примен</w:t>
      </w:r>
      <w:r w:rsidR="00C30362" w:rsidRPr="00110F02">
        <w:t>и</w:t>
      </w:r>
      <w:r w:rsidR="00C30362" w:rsidRPr="00110F02">
        <w:t>мых положений внутреннего и международного права.</w:t>
      </w:r>
    </w:p>
    <w:p w:rsidR="00C948E7" w:rsidRPr="003C4E61" w:rsidRDefault="004538AC" w:rsidP="00FF5527">
      <w:pPr>
        <w:pStyle w:val="SingleTxtGR"/>
        <w:rPr>
          <w:lang w:val="en-US"/>
        </w:rPr>
      </w:pPr>
      <w:r>
        <w:t>13.</w:t>
      </w:r>
      <w:r>
        <w:tab/>
      </w:r>
      <w:r w:rsidR="009B2092" w:rsidRPr="00110F02">
        <w:t>Как наглядно показано в общем базовом докум</w:t>
      </w:r>
      <w:r w:rsidR="007723A4">
        <w:t>енте, иммиграционная система Соединенных Штатов</w:t>
      </w:r>
      <w:r w:rsidR="009B2092" w:rsidRPr="00110F02">
        <w:t xml:space="preserve"> является одной из самых открытых в мире. Ин</w:t>
      </w:r>
      <w:r w:rsidR="009B2092" w:rsidRPr="00110F02">
        <w:t>о</w:t>
      </w:r>
      <w:r w:rsidR="00F26A8F">
        <w:t>странцам</w:t>
      </w:r>
      <w:r w:rsidR="009B2092" w:rsidRPr="00110F02">
        <w:t xml:space="preserve"> независим</w:t>
      </w:r>
      <w:r w:rsidR="00F26A8F">
        <w:t>о от их иммиграционного статуса</w:t>
      </w:r>
      <w:r w:rsidR="009B2092" w:rsidRPr="00110F02">
        <w:t xml:space="preserve"> предоставляются на те</w:t>
      </w:r>
      <w:r w:rsidR="009B2092" w:rsidRPr="00110F02">
        <w:t>р</w:t>
      </w:r>
      <w:r w:rsidR="009B2092" w:rsidRPr="00110F02">
        <w:t xml:space="preserve">ритории Соединенных Штатов весьма широкие гарантии, закрепленные в </w:t>
      </w:r>
      <w:r w:rsidR="00FC53BF" w:rsidRPr="00110F02">
        <w:t>Ко</w:t>
      </w:r>
      <w:r w:rsidR="00FC53BF" w:rsidRPr="00110F02">
        <w:t>н</w:t>
      </w:r>
      <w:r w:rsidR="00FC53BF" w:rsidRPr="00110F02">
        <w:t>стит</w:t>
      </w:r>
      <w:r w:rsidR="009B2092" w:rsidRPr="00110F02">
        <w:t>уции США. Многими из этих гарантий, включая защиту от дискрим</w:t>
      </w:r>
      <w:r w:rsidR="009B2092" w:rsidRPr="00110F02">
        <w:t>и</w:t>
      </w:r>
      <w:r w:rsidR="009B2092" w:rsidRPr="00110F02">
        <w:t xml:space="preserve">нации по </w:t>
      </w:r>
      <w:r w:rsidR="00793D5C" w:rsidRPr="00110F02">
        <w:t>признаку расы и национального происхождения</w:t>
      </w:r>
      <w:r w:rsidR="009B2092" w:rsidRPr="00110F02">
        <w:t>, они пользуются наравне с гражданами страны. Равная защита закона, гарантированная пятой и четырн</w:t>
      </w:r>
      <w:r w:rsidR="009B2092" w:rsidRPr="00110F02">
        <w:t>а</w:t>
      </w:r>
      <w:r w:rsidR="009B2092" w:rsidRPr="00110F02">
        <w:t xml:space="preserve">дцатой поправками к </w:t>
      </w:r>
      <w:r w:rsidR="00FC53BF" w:rsidRPr="00110F02">
        <w:t>Констит</w:t>
      </w:r>
      <w:r w:rsidR="009B2092" w:rsidRPr="00110F02">
        <w:t xml:space="preserve">уции, в ряде </w:t>
      </w:r>
      <w:r w:rsidR="005F6B35" w:rsidRPr="00110F02">
        <w:t>отношений распространяется и на иностранцев, находящихся на территори</w:t>
      </w:r>
      <w:r w:rsidR="000B1113">
        <w:t>и Соединенных Штатов</w:t>
      </w:r>
      <w:r w:rsidR="005F6B35" w:rsidRPr="00110F02">
        <w:t>, даже если они проникли в страну незаконно. Наряду с конституционными положениями, кот</w:t>
      </w:r>
      <w:r w:rsidR="005F6B35" w:rsidRPr="00110F02">
        <w:t>о</w:t>
      </w:r>
      <w:r w:rsidR="005F6B35" w:rsidRPr="00110F02">
        <w:t>рые, например, запрещ</w:t>
      </w:r>
      <w:r w:rsidR="000B1113">
        <w:t>ают отказывать находящимся в Соединенных Штатах</w:t>
      </w:r>
      <w:r w:rsidR="005F6B35" w:rsidRPr="00110F02">
        <w:t xml:space="preserve"> д</w:t>
      </w:r>
      <w:r w:rsidR="005F6B35" w:rsidRPr="00110F02">
        <w:t>е</w:t>
      </w:r>
      <w:r w:rsidR="005F6B35" w:rsidRPr="00110F02">
        <w:t>тям младшего и среднего школьного возраста в праве посещать бесплатные г</w:t>
      </w:r>
      <w:r w:rsidR="005F6B35" w:rsidRPr="00110F02">
        <w:t>о</w:t>
      </w:r>
      <w:r w:rsidR="005F6B35" w:rsidRPr="00110F02">
        <w:t xml:space="preserve">сударственные школы </w:t>
      </w:r>
      <w:r w:rsidR="00333327">
        <w:t>из-</w:t>
      </w:r>
      <w:r w:rsidR="00793D5C" w:rsidRPr="00110F02">
        <w:t xml:space="preserve">за их иммиграционного статуса </w:t>
      </w:r>
      <w:r w:rsidR="005F6B35" w:rsidRPr="00110F02">
        <w:t xml:space="preserve">(см., в частности, </w:t>
      </w:r>
      <w:r w:rsidR="00793D5C" w:rsidRPr="00110F02">
        <w:t>р</w:t>
      </w:r>
      <w:r w:rsidR="00793D5C" w:rsidRPr="00110F02">
        <w:t>е</w:t>
      </w:r>
      <w:r w:rsidR="00793D5C" w:rsidRPr="00110F02">
        <w:t xml:space="preserve">шение по делу </w:t>
      </w:r>
      <w:r w:rsidR="00793D5C" w:rsidRPr="00FF5527">
        <w:rPr>
          <w:i/>
        </w:rPr>
        <w:t>Плайлер против Доу</w:t>
      </w:r>
      <w:r w:rsidR="00C948E7" w:rsidRPr="00110F02">
        <w:t>, 457 U.S. 202 (1982)</w:t>
      </w:r>
      <w:r w:rsidR="00904AE8" w:rsidRPr="00110F02">
        <w:t>)</w:t>
      </w:r>
      <w:r w:rsidR="00C948E7" w:rsidRPr="00110F02">
        <w:t xml:space="preserve">, </w:t>
      </w:r>
      <w:r w:rsidR="005F6B35" w:rsidRPr="00110F02">
        <w:t>запрет на дискрим</w:t>
      </w:r>
      <w:r w:rsidR="005F6B35" w:rsidRPr="00110F02">
        <w:t>и</w:t>
      </w:r>
      <w:r w:rsidR="005F6B35" w:rsidRPr="00110F02">
        <w:t>нацию неграждан устанавливают и многие федеральные законы. К ним отн</w:t>
      </w:r>
      <w:r w:rsidR="005F6B35" w:rsidRPr="00110F02">
        <w:t>о</w:t>
      </w:r>
      <w:r w:rsidR="005F6B35" w:rsidRPr="00110F02">
        <w:t xml:space="preserve">сятся: </w:t>
      </w:r>
      <w:r w:rsidR="00C948E7" w:rsidRPr="00110F02">
        <w:t>1)</w:t>
      </w:r>
      <w:r>
        <w:t xml:space="preserve"> статья 274B </w:t>
      </w:r>
      <w:r w:rsidR="00C948E7" w:rsidRPr="00110F02">
        <w:t>a)</w:t>
      </w:r>
      <w:r>
        <w:t xml:space="preserve"> </w:t>
      </w:r>
      <w:r w:rsidR="00C948E7" w:rsidRPr="00110F02">
        <w:t xml:space="preserve">1) </w:t>
      </w:r>
      <w:r w:rsidR="005F6B35" w:rsidRPr="00110F02">
        <w:t>ЗИГ (</w:t>
      </w:r>
      <w:r w:rsidR="00C948E7" w:rsidRPr="00110F02">
        <w:t>8 U.S.C. 1324b (a)(1)</w:t>
      </w:r>
      <w:r w:rsidR="005F6B35" w:rsidRPr="00110F02">
        <w:t>)</w:t>
      </w:r>
      <w:r w:rsidR="00904AE8" w:rsidRPr="00110F02">
        <w:t xml:space="preserve">, </w:t>
      </w:r>
      <w:r w:rsidR="005F6B35" w:rsidRPr="00110F02">
        <w:t>запрещающая дискрим</w:t>
      </w:r>
      <w:r w:rsidR="005F6B35" w:rsidRPr="00110F02">
        <w:t>и</w:t>
      </w:r>
      <w:r w:rsidR="005F6B35" w:rsidRPr="00110F02">
        <w:t>нацию некоторых категорий лиц, имеющих разрешение на работу, включая н</w:t>
      </w:r>
      <w:r w:rsidR="005F6B35" w:rsidRPr="00110F02">
        <w:t>е</w:t>
      </w:r>
      <w:r w:rsidR="005F6B35" w:rsidRPr="00110F02">
        <w:t>которые категории неграждан, по признаку национального происхожд</w:t>
      </w:r>
      <w:r w:rsidR="005F6B35" w:rsidRPr="00110F02">
        <w:t>е</w:t>
      </w:r>
      <w:r w:rsidR="005F6B35" w:rsidRPr="00110F02">
        <w:t>ния или гражданства в вопросах найма, увольнения или заключе</w:t>
      </w:r>
      <w:r w:rsidR="00904AE8" w:rsidRPr="00110F02">
        <w:t>ния договоров о пла</w:t>
      </w:r>
      <w:r w:rsidR="00904AE8" w:rsidRPr="00110F02">
        <w:t>т</w:t>
      </w:r>
      <w:r w:rsidR="00904AE8" w:rsidRPr="00110F02">
        <w:t>ных услугах</w:t>
      </w:r>
      <w:r w:rsidR="005F6B35" w:rsidRPr="00110F02">
        <w:t xml:space="preserve">; </w:t>
      </w:r>
      <w:r w:rsidR="00C948E7" w:rsidRPr="00110F02">
        <w:t>2)</w:t>
      </w:r>
      <w:r>
        <w:t xml:space="preserve"> </w:t>
      </w:r>
      <w:r w:rsidR="005F6B35" w:rsidRPr="00110F02">
        <w:t>гарантии, предусмотренные федеральным трудовым законод</w:t>
      </w:r>
      <w:r w:rsidR="005F6B35" w:rsidRPr="00110F02">
        <w:t>а</w:t>
      </w:r>
      <w:r w:rsidR="005F6B35" w:rsidRPr="00110F02">
        <w:t>тельством; и</w:t>
      </w:r>
      <w:r w:rsidR="00C948E7" w:rsidRPr="00110F02">
        <w:t xml:space="preserve"> 3)</w:t>
      </w:r>
      <w:r>
        <w:t xml:space="preserve"> </w:t>
      </w:r>
      <w:r w:rsidR="005F6B35" w:rsidRPr="00110F02">
        <w:t xml:space="preserve">законы, запрещающие дискриминацию при </w:t>
      </w:r>
      <w:r w:rsidR="00904AE8" w:rsidRPr="00110F02">
        <w:t>трудоустройстве</w:t>
      </w:r>
      <w:r w:rsidR="005F6B35" w:rsidRPr="00110F02">
        <w:t>, см.</w:t>
      </w:r>
      <w:r w:rsidR="00C948E7" w:rsidRPr="00110F02">
        <w:t xml:space="preserve"> EEOC Compliance Ma</w:t>
      </w:r>
      <w:r w:rsidR="004D3458" w:rsidRPr="00110F02">
        <w:t xml:space="preserve">nual, Sec. 2, Threshold Issues </w:t>
      </w:r>
      <w:r w:rsidR="00904AE8" w:rsidRPr="00110F02">
        <w:t>(</w:t>
      </w:r>
      <w:r w:rsidR="004D3458" w:rsidRPr="00FF5527">
        <w:t>http://www.eeoc.gov/</w:t>
      </w:r>
      <w:r>
        <w:br/>
      </w:r>
      <w:r w:rsidR="004D3458" w:rsidRPr="00FF5527">
        <w:t>poli</w:t>
      </w:r>
      <w:r w:rsidR="004D3458" w:rsidRPr="00FF5527">
        <w:t>c</w:t>
      </w:r>
      <w:r>
        <w:t>y/docs/</w:t>
      </w:r>
      <w:r w:rsidR="004D3458" w:rsidRPr="00FF5527">
        <w:t>threshold.html#2-III-A-4</w:t>
      </w:r>
      <w:r w:rsidR="00904AE8" w:rsidRPr="00110F02">
        <w:t>)</w:t>
      </w:r>
      <w:r w:rsidR="00F51D88" w:rsidRPr="00110F02">
        <w:t xml:space="preserve"> ("Лица, работающие по найму в США, пользуются защитой законов о равноправии при трудоустро</w:t>
      </w:r>
      <w:r w:rsidR="00F51D88" w:rsidRPr="00110F02">
        <w:t>й</w:t>
      </w:r>
      <w:r w:rsidR="00F51D88" w:rsidRPr="00110F02">
        <w:t xml:space="preserve">стве независимо от их гражданства или иммиграционного статуса"). </w:t>
      </w:r>
      <w:r w:rsidR="00904AE8" w:rsidRPr="00110F02">
        <w:t>З</w:t>
      </w:r>
      <w:r w:rsidR="00F51D88" w:rsidRPr="00110F02">
        <w:t>апрет на дискриминацию по признакам расы, цвета кожи или национального происх</w:t>
      </w:r>
      <w:r w:rsidR="00904AE8" w:rsidRPr="00110F02">
        <w:t>ождения, установле</w:t>
      </w:r>
      <w:r w:rsidR="00904AE8" w:rsidRPr="00110F02">
        <w:t>н</w:t>
      </w:r>
      <w:r w:rsidR="00904AE8" w:rsidRPr="00110F02">
        <w:t xml:space="preserve">ный на федеральном уровне </w:t>
      </w:r>
      <w:r w:rsidR="00F51D88" w:rsidRPr="00110F02">
        <w:t xml:space="preserve">согласно </w:t>
      </w:r>
      <w:r w:rsidR="00A1082F" w:rsidRPr="00110F02">
        <w:t>главе</w:t>
      </w:r>
      <w:r>
        <w:t xml:space="preserve"> </w:t>
      </w:r>
      <w:r w:rsidR="00C948E7" w:rsidRPr="00110F02">
        <w:t>VI</w:t>
      </w:r>
      <w:r w:rsidR="00F51D88" w:rsidRPr="00110F02">
        <w:t xml:space="preserve"> Закона о гражданских правах</w:t>
      </w:r>
      <w:r w:rsidR="00904AE8" w:rsidRPr="00110F02">
        <w:t>,</w:t>
      </w:r>
      <w:r w:rsidR="00F51D88" w:rsidRPr="00110F02">
        <w:t xml:space="preserve"> также распространяется в равной </w:t>
      </w:r>
      <w:r w:rsidR="00904AE8" w:rsidRPr="00110F02">
        <w:t>степени</w:t>
      </w:r>
      <w:r w:rsidR="00F51D88" w:rsidRPr="00110F02">
        <w:t xml:space="preserve"> на граждан и на н</w:t>
      </w:r>
      <w:r w:rsidR="00F51D88" w:rsidRPr="00110F02">
        <w:t>е</w:t>
      </w:r>
      <w:r>
        <w:t>граждан.</w:t>
      </w:r>
      <w:r>
        <w:br/>
      </w:r>
      <w:r w:rsidR="00F51D88" w:rsidRPr="00110F02">
        <w:t>См</w:t>
      </w:r>
      <w:r w:rsidR="00F51D88" w:rsidRPr="003C4E61">
        <w:rPr>
          <w:lang w:val="en-US"/>
        </w:rPr>
        <w:t xml:space="preserve">. </w:t>
      </w:r>
      <w:r w:rsidR="00C948E7" w:rsidRPr="003C4E61">
        <w:rPr>
          <w:lang w:val="en-US"/>
        </w:rPr>
        <w:t>DOJ/</w:t>
      </w:r>
      <w:r w:rsidR="00904AE8" w:rsidRPr="003C4E61">
        <w:rPr>
          <w:lang w:val="en-US"/>
        </w:rPr>
        <w:t>CRT Title VI Legal Manual, p. 6</w:t>
      </w:r>
      <w:r w:rsidR="00C948E7" w:rsidRPr="003C4E61">
        <w:rPr>
          <w:lang w:val="en-US"/>
        </w:rPr>
        <w:t xml:space="preserve"> </w:t>
      </w:r>
      <w:r w:rsidR="00904AE8" w:rsidRPr="003C4E61">
        <w:rPr>
          <w:lang w:val="en-US"/>
        </w:rPr>
        <w:t>(</w:t>
      </w:r>
      <w:r w:rsidR="004D3458" w:rsidRPr="003C4E61">
        <w:rPr>
          <w:lang w:val="en-US"/>
        </w:rPr>
        <w:t>http://www.justice.</w:t>
      </w:r>
      <w:r w:rsidR="004D3458" w:rsidRPr="003C4E61">
        <w:rPr>
          <w:lang w:val="en-US"/>
        </w:rPr>
        <w:t>g</w:t>
      </w:r>
      <w:r w:rsidRPr="003C4E61">
        <w:rPr>
          <w:lang w:val="en-US"/>
        </w:rPr>
        <w:t>ov/crt/</w:t>
      </w:r>
      <w:r w:rsidR="004D3458" w:rsidRPr="003C4E61">
        <w:rPr>
          <w:lang w:val="en-US"/>
        </w:rPr>
        <w:t>abo</w:t>
      </w:r>
      <w:r w:rsidR="004D3458" w:rsidRPr="003C4E61">
        <w:rPr>
          <w:lang w:val="en-US"/>
        </w:rPr>
        <w:t>u</w:t>
      </w:r>
      <w:r w:rsidR="004D3458" w:rsidRPr="003C4E61">
        <w:rPr>
          <w:lang w:val="en-US"/>
        </w:rPr>
        <w:t>t/cor/</w:t>
      </w:r>
      <w:r w:rsidRPr="003C4E61">
        <w:rPr>
          <w:lang w:val="en-US"/>
        </w:rPr>
        <w:br/>
      </w:r>
      <w:r w:rsidR="004D3458" w:rsidRPr="003C4E61">
        <w:rPr>
          <w:lang w:val="en-US"/>
        </w:rPr>
        <w:t>coord/vim</w:t>
      </w:r>
      <w:r w:rsidR="004D3458" w:rsidRPr="003C4E61">
        <w:rPr>
          <w:lang w:val="en-US"/>
        </w:rPr>
        <w:t>a</w:t>
      </w:r>
      <w:r w:rsidR="004D3458" w:rsidRPr="003C4E61">
        <w:rPr>
          <w:lang w:val="en-US"/>
        </w:rPr>
        <w:t>nual.pdf</w:t>
      </w:r>
      <w:r w:rsidR="00904AE8" w:rsidRPr="003C4E61">
        <w:rPr>
          <w:lang w:val="en-US"/>
        </w:rPr>
        <w:t>)</w:t>
      </w:r>
      <w:r w:rsidR="00C948E7" w:rsidRPr="003C4E61">
        <w:rPr>
          <w:lang w:val="en-US"/>
        </w:rPr>
        <w:t>.</w:t>
      </w:r>
    </w:p>
    <w:p w:rsidR="00C948E7" w:rsidRPr="00110F02" w:rsidRDefault="004538AC" w:rsidP="00FF5527">
      <w:pPr>
        <w:pStyle w:val="SingleTxtGR"/>
      </w:pPr>
      <w:r>
        <w:t>14.</w:t>
      </w:r>
      <w:r>
        <w:tab/>
      </w:r>
      <w:r w:rsidR="000B1113">
        <w:t>Соединенные Штаты</w:t>
      </w:r>
      <w:r w:rsidR="006206EE" w:rsidRPr="00110F02">
        <w:t xml:space="preserve"> придают первоочередное значение </w:t>
      </w:r>
      <w:r w:rsidR="00904AE8" w:rsidRPr="00110F02">
        <w:t>делу ликвидации</w:t>
      </w:r>
      <w:r w:rsidR="006206EE" w:rsidRPr="00110F02">
        <w:t xml:space="preserve"> расовой дискриминации по отношению ко всем лицам, включая как граждан, так и</w:t>
      </w:r>
      <w:r>
        <w:t xml:space="preserve"> неграждан. В частности, в 2011 </w:t>
      </w:r>
      <w:r w:rsidR="006206EE" w:rsidRPr="00110F02">
        <w:t xml:space="preserve">году МЮ </w:t>
      </w:r>
      <w:r w:rsidR="000B1113">
        <w:t>и М</w:t>
      </w:r>
      <w:r w:rsidR="00904AE8" w:rsidRPr="00110F02">
        <w:t xml:space="preserve">инистерство образования </w:t>
      </w:r>
      <w:r w:rsidR="006206EE" w:rsidRPr="00110F02">
        <w:t>издали инструкцию, напоминающую государственным школам об их обязанн</w:t>
      </w:r>
      <w:r w:rsidR="006206EE" w:rsidRPr="00110F02">
        <w:t>о</w:t>
      </w:r>
      <w:r w:rsidR="006206EE" w:rsidRPr="00110F02">
        <w:t xml:space="preserve">сти в соответствии с решением по делу </w:t>
      </w:r>
      <w:r w:rsidR="00904AE8" w:rsidRPr="00FF5527">
        <w:rPr>
          <w:i/>
        </w:rPr>
        <w:t>Плайлер</w:t>
      </w:r>
      <w:r w:rsidR="00904AE8" w:rsidRPr="00110F02">
        <w:t xml:space="preserve"> </w:t>
      </w:r>
      <w:r w:rsidR="006206EE" w:rsidRPr="00110F02">
        <w:t>зачислять всех учащихся нез</w:t>
      </w:r>
      <w:r w:rsidR="006206EE" w:rsidRPr="00110F02">
        <w:t>а</w:t>
      </w:r>
      <w:r w:rsidR="006206EE" w:rsidRPr="00110F02">
        <w:t>висимо от того, какой иммиграционный статус имеют они сами или их родит</w:t>
      </w:r>
      <w:r w:rsidR="006206EE" w:rsidRPr="00110F02">
        <w:t>е</w:t>
      </w:r>
      <w:r w:rsidR="006206EE" w:rsidRPr="00110F02">
        <w:t xml:space="preserve">ли. </w:t>
      </w:r>
      <w:r w:rsidR="00904AE8" w:rsidRPr="00110F02">
        <w:t>С тех пор</w:t>
      </w:r>
      <w:r w:rsidR="00A7798B" w:rsidRPr="00110F02">
        <w:t xml:space="preserve"> МЮ и </w:t>
      </w:r>
      <w:r w:rsidR="000B1113">
        <w:t>М</w:t>
      </w:r>
      <w:r w:rsidR="00904AE8" w:rsidRPr="00110F02">
        <w:t>инистерство образования оказывают школам технич</w:t>
      </w:r>
      <w:r w:rsidR="00904AE8" w:rsidRPr="00110F02">
        <w:t>е</w:t>
      </w:r>
      <w:r w:rsidR="00904AE8" w:rsidRPr="00110F02">
        <w:t>скую</w:t>
      </w:r>
      <w:r w:rsidR="00A7798B" w:rsidRPr="00110F02">
        <w:t xml:space="preserve"> </w:t>
      </w:r>
      <w:r w:rsidR="00904AE8" w:rsidRPr="00110F02">
        <w:t>помощь</w:t>
      </w:r>
      <w:r w:rsidR="00A7798B" w:rsidRPr="00110F02">
        <w:t xml:space="preserve"> в выполнении этих обязательств. Они также расследуют сигналы о несоблюдении школами установленных правил, </w:t>
      </w:r>
      <w:r w:rsidR="00904AE8" w:rsidRPr="00110F02">
        <w:t>что</w:t>
      </w:r>
      <w:r w:rsidR="00A7798B" w:rsidRPr="00110F02">
        <w:t xml:space="preserve"> недавно привело</w:t>
      </w:r>
      <w:r w:rsidR="000B1113">
        <w:t>, в час</w:t>
      </w:r>
      <w:r w:rsidR="000B1113">
        <w:t>т</w:t>
      </w:r>
      <w:r w:rsidR="000B1113">
        <w:t>ности,</w:t>
      </w:r>
      <w:r w:rsidR="00A7798B" w:rsidRPr="00110F02">
        <w:t xml:space="preserve"> к взысканию компенсации с отдела школьного образования одного из округов штата Джорджия, самовольно объявившего родителям учащихся</w:t>
      </w:r>
      <w:r w:rsidR="00904AE8" w:rsidRPr="00110F02">
        <w:t xml:space="preserve"> о н</w:t>
      </w:r>
      <w:r w:rsidR="00904AE8" w:rsidRPr="00110F02">
        <w:t>е</w:t>
      </w:r>
      <w:r w:rsidR="00904AE8" w:rsidRPr="00110F02">
        <w:t>возможности посещения школ</w:t>
      </w:r>
      <w:r w:rsidR="00A7798B" w:rsidRPr="00110F02">
        <w:t xml:space="preserve"> детьми, </w:t>
      </w:r>
      <w:r w:rsidR="00FC53BF" w:rsidRPr="00110F02">
        <w:t>которые не сообщили администрации</w:t>
      </w:r>
      <w:r w:rsidR="00A7798B" w:rsidRPr="00110F02">
        <w:t xml:space="preserve"> свой номер социального страхования</w:t>
      </w:r>
      <w:r w:rsidR="00FC53BF" w:rsidRPr="00110F02">
        <w:t>,</w:t>
      </w:r>
      <w:r w:rsidR="00A7798B" w:rsidRPr="00110F02">
        <w:t xml:space="preserve"> и не обеспечившего доступность </w:t>
      </w:r>
      <w:r w:rsidR="00A7798B" w:rsidRPr="009E114A">
        <w:rPr>
          <w:spacing w:val="2"/>
        </w:rPr>
        <w:t>проц</w:t>
      </w:r>
      <w:r w:rsidR="00A7798B" w:rsidRPr="009E114A">
        <w:rPr>
          <w:spacing w:val="2"/>
        </w:rPr>
        <w:t>е</w:t>
      </w:r>
      <w:r w:rsidR="00A7798B" w:rsidRPr="009E114A">
        <w:rPr>
          <w:spacing w:val="2"/>
        </w:rPr>
        <w:t>д</w:t>
      </w:r>
      <w:r w:rsidR="00FC53BF" w:rsidRPr="009E114A">
        <w:rPr>
          <w:spacing w:val="2"/>
        </w:rPr>
        <w:t>ур зачисления детей в школу родителям, слабо владеющим</w:t>
      </w:r>
      <w:r w:rsidR="00904AE8" w:rsidRPr="009E114A">
        <w:rPr>
          <w:spacing w:val="2"/>
        </w:rPr>
        <w:t xml:space="preserve"> английским</w:t>
      </w:r>
      <w:r w:rsidR="00904AE8" w:rsidRPr="00110F02">
        <w:t xml:space="preserve"> </w:t>
      </w:r>
      <w:r w:rsidR="00904AE8" w:rsidRPr="009E114A">
        <w:rPr>
          <w:spacing w:val="2"/>
        </w:rPr>
        <w:t>яз</w:t>
      </w:r>
      <w:r w:rsidR="00904AE8" w:rsidRPr="009E114A">
        <w:rPr>
          <w:spacing w:val="2"/>
        </w:rPr>
        <w:t>ы</w:t>
      </w:r>
      <w:r w:rsidR="00904AE8" w:rsidRPr="009E114A">
        <w:rPr>
          <w:spacing w:val="2"/>
        </w:rPr>
        <w:t>ком. В том же</w:t>
      </w:r>
      <w:r w:rsidR="009E114A" w:rsidRPr="009E114A">
        <w:rPr>
          <w:spacing w:val="2"/>
        </w:rPr>
        <w:t xml:space="preserve"> 2011 </w:t>
      </w:r>
      <w:r w:rsidR="00A7798B" w:rsidRPr="009E114A">
        <w:rPr>
          <w:spacing w:val="2"/>
        </w:rPr>
        <w:t xml:space="preserve">году в штате Алабама был принят закон об иммиграции </w:t>
      </w:r>
      <w:r w:rsidR="00C948E7" w:rsidRPr="009E114A">
        <w:rPr>
          <w:spacing w:val="2"/>
        </w:rPr>
        <w:t>(H.B. 56)</w:t>
      </w:r>
      <w:r w:rsidR="00A7798B" w:rsidRPr="009E114A">
        <w:rPr>
          <w:spacing w:val="2"/>
        </w:rPr>
        <w:t>,</w:t>
      </w:r>
      <w:r w:rsidR="00A7798B" w:rsidRPr="00110F02">
        <w:t xml:space="preserve"> требовавший при зачи</w:t>
      </w:r>
      <w:r w:rsidR="002F1C2A" w:rsidRPr="00110F02">
        <w:t>слении учащихся в школы указывать сведения</w:t>
      </w:r>
      <w:r w:rsidR="00A7798B" w:rsidRPr="00110F02">
        <w:t xml:space="preserve"> об их и</w:t>
      </w:r>
      <w:r w:rsidR="00A7798B" w:rsidRPr="00110F02">
        <w:t>м</w:t>
      </w:r>
      <w:r w:rsidR="00A7798B" w:rsidRPr="00110F02">
        <w:t xml:space="preserve">миграционном статусе и иммиграционном статусе их родителей. Сотрудники МЮ немедленно выехали в Алабаму </w:t>
      </w:r>
      <w:r w:rsidR="0046222B" w:rsidRPr="00110F02">
        <w:t>для встречи с родителями</w:t>
      </w:r>
      <w:r w:rsidR="002F1C2A" w:rsidRPr="00110F02">
        <w:t xml:space="preserve">, школьниками, учителями и другими </w:t>
      </w:r>
      <w:r w:rsidR="0046222B" w:rsidRPr="00110F02">
        <w:t>представителям местной общественности. МЮ опрот</w:t>
      </w:r>
      <w:r w:rsidR="0046222B" w:rsidRPr="00110F02">
        <w:t>е</w:t>
      </w:r>
      <w:r w:rsidR="0046222B" w:rsidRPr="00110F02">
        <w:t>стовало положения этого закона в федеральном суде; аналогичный иск был о</w:t>
      </w:r>
      <w:r w:rsidR="0046222B" w:rsidRPr="00110F02">
        <w:t>т</w:t>
      </w:r>
      <w:r w:rsidR="0046222B" w:rsidRPr="00110F02">
        <w:t xml:space="preserve">дельно возбужден </w:t>
      </w:r>
      <w:r w:rsidR="002F1C2A" w:rsidRPr="00110F02">
        <w:t>группой</w:t>
      </w:r>
      <w:r w:rsidR="0046222B" w:rsidRPr="00110F02">
        <w:t xml:space="preserve"> частных лиц. В итоге суд постановил, что </w:t>
      </w:r>
      <w:r w:rsidR="002F1C2A" w:rsidRPr="00110F02">
        <w:t>требов</w:t>
      </w:r>
      <w:r w:rsidR="002F1C2A" w:rsidRPr="00110F02">
        <w:t>а</w:t>
      </w:r>
      <w:r w:rsidR="002F1C2A" w:rsidRPr="00110F02">
        <w:t>ние</w:t>
      </w:r>
      <w:r w:rsidR="0046222B" w:rsidRPr="00110F02">
        <w:t xml:space="preserve"> </w:t>
      </w:r>
      <w:r w:rsidR="002F1C2A" w:rsidRPr="00110F02">
        <w:t>зако</w:t>
      </w:r>
      <w:r w:rsidR="009E114A">
        <w:t xml:space="preserve">на H.B. </w:t>
      </w:r>
      <w:r w:rsidR="002F1C2A" w:rsidRPr="00110F02">
        <w:t xml:space="preserve">56 </w:t>
      </w:r>
      <w:r w:rsidR="0046222B" w:rsidRPr="00110F02">
        <w:t>о предоставлении вышеупомянутых сведений (ст</w:t>
      </w:r>
      <w:r w:rsidR="0046222B" w:rsidRPr="00110F02">
        <w:t>а</w:t>
      </w:r>
      <w:r w:rsidR="0046222B" w:rsidRPr="00110F02">
        <w:t>тья </w:t>
      </w:r>
      <w:r w:rsidR="00C948E7" w:rsidRPr="00110F02">
        <w:t>28)</w:t>
      </w:r>
      <w:r w:rsidR="0046222B" w:rsidRPr="00110F02">
        <w:t xml:space="preserve"> противоречит положению </w:t>
      </w:r>
      <w:r w:rsidR="00FC53BF" w:rsidRPr="00110F02">
        <w:t>Констит</w:t>
      </w:r>
      <w:r w:rsidR="0046222B" w:rsidRPr="00110F02">
        <w:t>уции США о равной защите</w:t>
      </w:r>
      <w:r w:rsidR="002F1C2A" w:rsidRPr="00110F02">
        <w:t>,</w:t>
      </w:r>
      <w:r w:rsidR="0046222B" w:rsidRPr="00110F02">
        <w:t xml:space="preserve"> и </w:t>
      </w:r>
      <w:r w:rsidR="002F1C2A" w:rsidRPr="00110F02">
        <w:t>признал</w:t>
      </w:r>
      <w:r w:rsidR="0046222B" w:rsidRPr="00110F02">
        <w:t xml:space="preserve"> </w:t>
      </w:r>
      <w:r w:rsidR="000B1113">
        <w:t>эту статью недействительной</w:t>
      </w:r>
      <w:r w:rsidR="0046222B" w:rsidRPr="00110F02">
        <w:t xml:space="preserve"> (</w:t>
      </w:r>
      <w:r w:rsidR="00FC53BF" w:rsidRPr="00FF5527">
        <w:rPr>
          <w:i/>
        </w:rPr>
        <w:t>США против штата Алабама</w:t>
      </w:r>
      <w:r w:rsidR="00063505">
        <w:t xml:space="preserve">, </w:t>
      </w:r>
      <w:smartTag w:uri="urn:schemas-microsoft-com:office:smarttags" w:element="metricconverter">
        <w:smartTagPr>
          <w:attr w:name="ProductID" w:val="691 F"/>
        </w:smartTagPr>
        <w:r w:rsidR="00063505">
          <w:t>691 F</w:t>
        </w:r>
      </w:smartTag>
      <w:r w:rsidR="00063505">
        <w:t>.3d 1269</w:t>
      </w:r>
      <w:r w:rsidR="00063505">
        <w:br/>
      </w:r>
      <w:r w:rsidR="00C948E7" w:rsidRPr="00110F02">
        <w:t xml:space="preserve">(11th Cir. 2012); </w:t>
      </w:r>
      <w:r w:rsidR="00E23B61" w:rsidRPr="00FF5527">
        <w:rPr>
          <w:i/>
        </w:rPr>
        <w:t>Коалиция в защиту интересов испаноязычных жителей Алаб</w:t>
      </w:r>
      <w:r w:rsidR="00E23B61" w:rsidRPr="00FF5527">
        <w:rPr>
          <w:i/>
        </w:rPr>
        <w:t>а</w:t>
      </w:r>
      <w:r w:rsidR="00E23B61" w:rsidRPr="00FF5527">
        <w:rPr>
          <w:i/>
        </w:rPr>
        <w:t>мы против г</w:t>
      </w:r>
      <w:r w:rsidR="00E23B61" w:rsidRPr="00FF5527">
        <w:rPr>
          <w:i/>
        </w:rPr>
        <w:t>у</w:t>
      </w:r>
      <w:r w:rsidR="00E23B61" w:rsidRPr="00FF5527">
        <w:rPr>
          <w:i/>
        </w:rPr>
        <w:t>бернатора штата Алабама</w:t>
      </w:r>
      <w:r w:rsidR="00C948E7" w:rsidRPr="00110F02">
        <w:t xml:space="preserve">, </w:t>
      </w:r>
      <w:smartTag w:uri="urn:schemas-microsoft-com:office:smarttags" w:element="metricconverter">
        <w:smartTagPr>
          <w:attr w:name="ProductID" w:val="691 F"/>
        </w:smartTagPr>
        <w:r w:rsidR="00C948E7" w:rsidRPr="00110F02">
          <w:t>691 F</w:t>
        </w:r>
      </w:smartTag>
      <w:r w:rsidR="00C948E7" w:rsidRPr="00110F02">
        <w:t>.3d 1236 (11th Cir. 2012)</w:t>
      </w:r>
      <w:r w:rsidR="002F1C2A" w:rsidRPr="00110F02">
        <w:t>)</w:t>
      </w:r>
      <w:r w:rsidR="00C948E7" w:rsidRPr="00110F02">
        <w:t>.</w:t>
      </w:r>
    </w:p>
    <w:p w:rsidR="00C948E7" w:rsidRPr="00110F02" w:rsidRDefault="009E114A" w:rsidP="00FF5527">
      <w:pPr>
        <w:pStyle w:val="SingleTxtGR"/>
      </w:pPr>
      <w:r>
        <w:t>15.</w:t>
      </w:r>
      <w:r>
        <w:tab/>
      </w:r>
      <w:r w:rsidR="000B1113">
        <w:t>На основании ЗИГ М</w:t>
      </w:r>
      <w:r w:rsidR="0046222B" w:rsidRPr="00110F02">
        <w:t>инистерство юстиции расследует случаи дискрим</w:t>
      </w:r>
      <w:r w:rsidR="0046222B" w:rsidRPr="00110F02">
        <w:t>и</w:t>
      </w:r>
      <w:r w:rsidR="0046222B" w:rsidRPr="00110F02">
        <w:t>нации неграждан при найме на работу; служба юрисконсульта по делам о н</w:t>
      </w:r>
      <w:r w:rsidR="0046222B" w:rsidRPr="00110F02">
        <w:t>а</w:t>
      </w:r>
      <w:r w:rsidR="0046222B" w:rsidRPr="00110F02">
        <w:t xml:space="preserve">рушениях прав иммигрантов в </w:t>
      </w:r>
      <w:r w:rsidR="002F1C2A" w:rsidRPr="00110F02">
        <w:t>сфере занятости (СЮПИ) при</w:t>
      </w:r>
      <w:r w:rsidR="0046222B" w:rsidRPr="00110F02">
        <w:t xml:space="preserve"> </w:t>
      </w:r>
      <w:r w:rsidR="00C14737" w:rsidRPr="00110F02">
        <w:t>ОГП</w:t>
      </w:r>
      <w:r>
        <w:t xml:space="preserve"> </w:t>
      </w:r>
      <w:r w:rsidR="0046222B" w:rsidRPr="00110F02">
        <w:t>МЮ ведет с местными общинами работу по предупреждению нарушений антидискримин</w:t>
      </w:r>
      <w:r w:rsidR="0046222B" w:rsidRPr="00110F02">
        <w:t>а</w:t>
      </w:r>
      <w:r w:rsidR="0046222B" w:rsidRPr="00110F02">
        <w:t>ционного законодательства по отношению к негражданам, выявле</w:t>
      </w:r>
      <w:r w:rsidR="000B1113">
        <w:t>нию и наказ</w:t>
      </w:r>
      <w:r w:rsidR="000B1113">
        <w:t>а</w:t>
      </w:r>
      <w:r w:rsidR="000B1113">
        <w:t>нию нарушителей. Соединенные Штаты</w:t>
      </w:r>
      <w:r w:rsidR="0046222B" w:rsidRPr="00110F02">
        <w:t xml:space="preserve"> также направляют значительные р</w:t>
      </w:r>
      <w:r w:rsidR="0046222B" w:rsidRPr="00110F02">
        <w:t>е</w:t>
      </w:r>
      <w:r w:rsidR="0046222B" w:rsidRPr="00110F02">
        <w:t>сурсы на оказание негражданам помощи и услуг, в час</w:t>
      </w:r>
      <w:r w:rsidR="000B1113">
        <w:t>тности в рамках осущ</w:t>
      </w:r>
      <w:r w:rsidR="000B1113">
        <w:t>е</w:t>
      </w:r>
      <w:r w:rsidR="000B1113">
        <w:t>ствляемой М</w:t>
      </w:r>
      <w:r w:rsidR="0046222B" w:rsidRPr="00110F02">
        <w:t>инистерством труда (МТ) партнерской программы для трудящихся-мигрантов, призванной содействовать защите прав негражд</w:t>
      </w:r>
      <w:r w:rsidR="000B1113">
        <w:t>ан, работающих на территории Соединенных Штатов</w:t>
      </w:r>
      <w:r w:rsidR="0046222B" w:rsidRPr="00110F02">
        <w:t>.</w:t>
      </w:r>
      <w:r w:rsidR="00D31B52" w:rsidRPr="00110F02">
        <w:t xml:space="preserve"> КРТ, со своей стороны, следит за соблюд</w:t>
      </w:r>
      <w:r w:rsidR="00D31B52" w:rsidRPr="00110F02">
        <w:t>е</w:t>
      </w:r>
      <w:r w:rsidR="00D31B52" w:rsidRPr="00110F02">
        <w:t>нием положений, зап</w:t>
      </w:r>
      <w:r w:rsidR="002F1C2A" w:rsidRPr="00110F02">
        <w:t>рещающих дискриминацию</w:t>
      </w:r>
      <w:r w:rsidR="000B1113">
        <w:t xml:space="preserve"> в сфере занятости</w:t>
      </w:r>
      <w:r w:rsidR="002F1C2A" w:rsidRPr="00110F02">
        <w:t xml:space="preserve"> всех лиц</w:t>
      </w:r>
      <w:r w:rsidR="000B1113">
        <w:t>,</w:t>
      </w:r>
      <w:r w:rsidR="00D31B52" w:rsidRPr="00110F02">
        <w:t xml:space="preserve"> независимо от </w:t>
      </w:r>
      <w:r w:rsidR="002F1C2A" w:rsidRPr="00110F02">
        <w:t xml:space="preserve">их </w:t>
      </w:r>
      <w:r w:rsidR="00D31B52" w:rsidRPr="00110F02">
        <w:t>иммиграцио</w:t>
      </w:r>
      <w:r w:rsidR="002F1C2A" w:rsidRPr="00110F02">
        <w:t>нного статуса</w:t>
      </w:r>
      <w:r w:rsidR="000B1113">
        <w:t>,</w:t>
      </w:r>
      <w:r w:rsidR="002F1C2A" w:rsidRPr="00110F02">
        <w:t xml:space="preserve"> по признакам</w:t>
      </w:r>
      <w:r w:rsidR="00D31B52" w:rsidRPr="00110F02">
        <w:t xml:space="preserve"> расы и национальн</w:t>
      </w:r>
      <w:r w:rsidR="00D31B52" w:rsidRPr="00110F02">
        <w:t>о</w:t>
      </w:r>
      <w:r w:rsidR="00D31B52" w:rsidRPr="00110F02">
        <w:t xml:space="preserve">го происхождения; сознавая необходимость эффективнее заботиться об этой уязвимой группе населения, </w:t>
      </w:r>
      <w:r w:rsidR="002F1C2A" w:rsidRPr="00110F02">
        <w:t>она</w:t>
      </w:r>
      <w:r>
        <w:t xml:space="preserve"> в 2011 </w:t>
      </w:r>
      <w:r w:rsidR="00D31B52" w:rsidRPr="00110F02">
        <w:t>году учредила целевую группу по делам трудящихся-</w:t>
      </w:r>
      <w:r w:rsidR="002F1C2A" w:rsidRPr="00110F02">
        <w:t>им</w:t>
      </w:r>
      <w:r w:rsidR="00D31B52" w:rsidRPr="00110F02">
        <w:t>мигрантов, поручив ей разработку политики в правопримен</w:t>
      </w:r>
      <w:r w:rsidR="00D31B52" w:rsidRPr="00110F02">
        <w:t>и</w:t>
      </w:r>
      <w:r w:rsidR="00D31B52" w:rsidRPr="00110F02">
        <w:t xml:space="preserve">тельной области и в области связей с </w:t>
      </w:r>
      <w:r w:rsidR="002F1C2A" w:rsidRPr="00110F02">
        <w:t>им</w:t>
      </w:r>
      <w:r w:rsidR="00D31B52" w:rsidRPr="00110F02">
        <w:t xml:space="preserve">мигрантскими </w:t>
      </w:r>
      <w:r w:rsidR="002F1C2A" w:rsidRPr="00110F02">
        <w:t>общинами</w:t>
      </w:r>
      <w:r w:rsidR="00D31B52" w:rsidRPr="00110F02">
        <w:t>. В подгото</w:t>
      </w:r>
      <w:r w:rsidR="00D31B52" w:rsidRPr="00110F02">
        <w:t>в</w:t>
      </w:r>
      <w:r>
        <w:t xml:space="preserve">ленных КРТ в 2012 </w:t>
      </w:r>
      <w:r w:rsidR="00D31B52" w:rsidRPr="00110F02">
        <w:t xml:space="preserve">году стратегическом плане и стратегии </w:t>
      </w:r>
      <w:r w:rsidR="00D31B52" w:rsidRPr="009E114A">
        <w:rPr>
          <w:spacing w:val="2"/>
        </w:rPr>
        <w:t>правоприменител</w:t>
      </w:r>
      <w:r w:rsidR="00D31B52" w:rsidRPr="009E114A">
        <w:rPr>
          <w:spacing w:val="2"/>
        </w:rPr>
        <w:t>ь</w:t>
      </w:r>
      <w:r w:rsidR="00D31B52" w:rsidRPr="009E114A">
        <w:rPr>
          <w:spacing w:val="2"/>
        </w:rPr>
        <w:t>ных мероприятий забота о такой уязвимой группе, как трудящиеся-</w:t>
      </w:r>
      <w:r w:rsidR="008F178A" w:rsidRPr="009E114A">
        <w:rPr>
          <w:spacing w:val="2"/>
        </w:rPr>
        <w:t>им</w:t>
      </w:r>
      <w:r w:rsidR="00D31B52" w:rsidRPr="009E114A">
        <w:rPr>
          <w:spacing w:val="2"/>
        </w:rPr>
        <w:t>мигранты,</w:t>
      </w:r>
      <w:r w:rsidR="00D31B52" w:rsidRPr="00110F02">
        <w:t xml:space="preserve"> вновь включена в число приоритетных зада</w:t>
      </w:r>
      <w:r w:rsidR="00A146ED">
        <w:t>ч на период до конца 2016 финанс</w:t>
      </w:r>
      <w:r w:rsidR="00A146ED">
        <w:t>о</w:t>
      </w:r>
      <w:r w:rsidR="00A146ED">
        <w:t>вого года</w:t>
      </w:r>
      <w:r w:rsidR="00D31B52" w:rsidRPr="00110F02">
        <w:t>. Да</w:t>
      </w:r>
      <w:r>
        <w:t xml:space="preserve">лее об этом см. в пунктах </w:t>
      </w:r>
      <w:r w:rsidR="00C948E7" w:rsidRPr="00110F02">
        <w:t>101</w:t>
      </w:r>
      <w:r w:rsidR="00D31B52" w:rsidRPr="00110F02">
        <w:t>–</w:t>
      </w:r>
      <w:r w:rsidR="00C948E7" w:rsidRPr="00110F02">
        <w:t>108 (</w:t>
      </w:r>
      <w:r w:rsidR="008F178A" w:rsidRPr="00110F02">
        <w:t>"</w:t>
      </w:r>
      <w:r w:rsidR="00D31B52" w:rsidRPr="00110F02">
        <w:t>Законодательство об ин</w:t>
      </w:r>
      <w:r w:rsidR="00D31B52" w:rsidRPr="00110F02">
        <w:t>о</w:t>
      </w:r>
      <w:r w:rsidR="00D31B52" w:rsidRPr="00110F02">
        <w:t>странцах</w:t>
      </w:r>
      <w:r w:rsidR="008F178A" w:rsidRPr="00110F02">
        <w:t>"</w:t>
      </w:r>
      <w:r w:rsidR="00D31B52" w:rsidRPr="00110F02">
        <w:t xml:space="preserve">) </w:t>
      </w:r>
      <w:r w:rsidR="001F6A0D" w:rsidRPr="00110F02">
        <w:t>доклад</w:t>
      </w:r>
      <w:r w:rsidR="001F6A0D">
        <w:t>а</w:t>
      </w:r>
      <w:r>
        <w:t xml:space="preserve"> США по МПГПП от 2011 </w:t>
      </w:r>
      <w:r w:rsidR="001F6A0D" w:rsidRPr="00110F02">
        <w:t>года</w:t>
      </w:r>
      <w:r w:rsidR="00D31B52" w:rsidRPr="00110F02">
        <w:t>, а также в той части посв</w:t>
      </w:r>
      <w:r w:rsidR="00D31B52" w:rsidRPr="00110F02">
        <w:t>я</w:t>
      </w:r>
      <w:r>
        <w:t xml:space="preserve">щенного статье </w:t>
      </w:r>
      <w:r w:rsidR="00D31B52" w:rsidRPr="00110F02">
        <w:t>5 раздела настоящего доклада, которая касается н</w:t>
      </w:r>
      <w:r w:rsidR="00FF7E0E" w:rsidRPr="00110F02">
        <w:t>е</w:t>
      </w:r>
      <w:r w:rsidR="00D31B52" w:rsidRPr="00110F02">
        <w:t>гра</w:t>
      </w:r>
      <w:r w:rsidR="00D31B52" w:rsidRPr="00110F02">
        <w:t>ж</w:t>
      </w:r>
      <w:r w:rsidR="00D31B52" w:rsidRPr="00110F02">
        <w:t>дан.</w:t>
      </w:r>
    </w:p>
    <w:p w:rsidR="00C948E7" w:rsidRPr="003C4E61" w:rsidRDefault="00F66848" w:rsidP="007B1DA7">
      <w:pPr>
        <w:pStyle w:val="H23GR"/>
      </w:pPr>
      <w:r w:rsidRPr="003C4E61">
        <w:tab/>
      </w:r>
      <w:r w:rsidR="009B5592" w:rsidRPr="007B1DA7">
        <w:rPr>
          <w:lang w:val="en-GB"/>
        </w:rPr>
        <w:t>B</w:t>
      </w:r>
      <w:r w:rsidR="009B5592" w:rsidRPr="003C4E61">
        <w:t>.</w:t>
      </w:r>
      <w:r w:rsidRPr="003C4E61">
        <w:tab/>
      </w:r>
      <w:r w:rsidR="00D31B52" w:rsidRPr="003C4E61">
        <w:t>Информация об особых мерах</w:t>
      </w:r>
    </w:p>
    <w:p w:rsidR="00C948E7" w:rsidRPr="00110F02" w:rsidRDefault="007B1DA7" w:rsidP="007B1DA7">
      <w:pPr>
        <w:pStyle w:val="SingleTxtGR"/>
      </w:pPr>
      <w:r>
        <w:t>16.</w:t>
      </w:r>
      <w:r>
        <w:tab/>
      </w:r>
      <w:r w:rsidR="00D31B52" w:rsidRPr="00110F02">
        <w:t>В</w:t>
      </w:r>
      <w:r w:rsidR="000B1113">
        <w:t xml:space="preserve"> правовой системе Соединенных Штатов</w:t>
      </w:r>
      <w:r w:rsidR="00FF7E0E" w:rsidRPr="00110F02">
        <w:t xml:space="preserve"> предусмотрено принятие ос</w:t>
      </w:r>
      <w:r w:rsidR="00FF7E0E" w:rsidRPr="00110F02">
        <w:t>о</w:t>
      </w:r>
      <w:r w:rsidR="00FF7E0E" w:rsidRPr="00110F02">
        <w:t>бых мер, ког</w:t>
      </w:r>
      <w:r w:rsidR="008F178A" w:rsidRPr="00110F02">
        <w:t>да этого требуют обстоятельства (с</w:t>
      </w:r>
      <w:r w:rsidR="00FF7E0E" w:rsidRPr="00110F02">
        <w:t>м. ниже</w:t>
      </w:r>
      <w:r w:rsidR="000B1113" w:rsidRPr="000B1113">
        <w:t xml:space="preserve"> </w:t>
      </w:r>
      <w:r w:rsidR="000B1113" w:rsidRPr="00110F02">
        <w:t>раздел</w:t>
      </w:r>
      <w:r w:rsidR="00FF7E0E" w:rsidRPr="00110F02">
        <w:t>, посвященный ста</w:t>
      </w:r>
      <w:r>
        <w:t xml:space="preserve">тье 2, а также пункты </w:t>
      </w:r>
      <w:r w:rsidR="00C948E7" w:rsidRPr="00110F02">
        <w:t>197</w:t>
      </w:r>
      <w:r w:rsidR="00FF7E0E" w:rsidRPr="00110F02">
        <w:t>–</w:t>
      </w:r>
      <w:r w:rsidR="00C948E7" w:rsidRPr="00110F02">
        <w:t>206</w:t>
      </w:r>
      <w:r w:rsidR="00FF7E0E" w:rsidRPr="00110F02">
        <w:t xml:space="preserve"> общего базового документа</w:t>
      </w:r>
      <w:r w:rsidR="008F178A" w:rsidRPr="00110F02">
        <w:t>)</w:t>
      </w:r>
      <w:r w:rsidR="00FF7E0E" w:rsidRPr="00110F02">
        <w:t>.</w:t>
      </w:r>
      <w:r w:rsidR="0001700E" w:rsidRPr="00110F02">
        <w:t xml:space="preserve"> </w:t>
      </w:r>
      <w:r w:rsidR="000A2B7A" w:rsidRPr="00110F02">
        <w:t xml:space="preserve">Недавно МЮ активно выступило в защиту приемной комиссии Техасского университета, </w:t>
      </w:r>
      <w:r w:rsidR="008F178A" w:rsidRPr="00110F02">
        <w:t>на решения которой</w:t>
      </w:r>
      <w:r w:rsidR="000A2B7A" w:rsidRPr="00110F02">
        <w:t xml:space="preserve"> были поданы жалобы двумя белыми абитуриентами, не пр</w:t>
      </w:r>
      <w:r w:rsidR="000A2B7A" w:rsidRPr="00110F02">
        <w:t>о</w:t>
      </w:r>
      <w:r w:rsidR="000A2B7A" w:rsidRPr="00110F02">
        <w:t>шедшими по конкурсу. При приеме в Техасский университет применяется ко</w:t>
      </w:r>
      <w:r w:rsidR="000A2B7A" w:rsidRPr="00110F02">
        <w:t>м</w:t>
      </w:r>
      <w:r w:rsidR="000A2B7A" w:rsidRPr="00110F02">
        <w:t>плексный подход к отбору кандидатов из числа лиц, не входящих в 10% лучших выпускников средних школ и не имеющих поэтому права на автоматическое з</w:t>
      </w:r>
      <w:r w:rsidR="000A2B7A" w:rsidRPr="00110F02">
        <w:t>а</w:t>
      </w:r>
      <w:r w:rsidR="000A2B7A" w:rsidRPr="00110F02">
        <w:t xml:space="preserve">числение в </w:t>
      </w:r>
      <w:r w:rsidR="008F178A" w:rsidRPr="00110F02">
        <w:t>вузы</w:t>
      </w:r>
      <w:r w:rsidR="000A2B7A" w:rsidRPr="00110F02">
        <w:t xml:space="preserve">; </w:t>
      </w:r>
      <w:r w:rsidR="008F178A" w:rsidRPr="00110F02">
        <w:t>в рамках этого</w:t>
      </w:r>
      <w:r w:rsidR="000A2B7A" w:rsidRPr="00110F02">
        <w:t xml:space="preserve"> </w:t>
      </w:r>
      <w:r w:rsidR="008F178A" w:rsidRPr="00110F02">
        <w:t xml:space="preserve">подхода </w:t>
      </w:r>
      <w:r w:rsidR="000A2B7A" w:rsidRPr="00110F02">
        <w:t>наряду с другими данными учитывае</w:t>
      </w:r>
      <w:r w:rsidR="000A2B7A" w:rsidRPr="00110F02">
        <w:t>т</w:t>
      </w:r>
      <w:r w:rsidR="000A2B7A" w:rsidRPr="00110F02">
        <w:t>ся и расовая принадлежность. Апелляционный суд пятого округа США счел и</w:t>
      </w:r>
      <w:r w:rsidR="000A2B7A" w:rsidRPr="00110F02">
        <w:t>с</w:t>
      </w:r>
      <w:r w:rsidR="000A2B7A" w:rsidRPr="00110F02">
        <w:t xml:space="preserve">пользование университетом расового критерия в ограниченных пределах </w:t>
      </w:r>
      <w:r w:rsidR="008F178A" w:rsidRPr="00110F02">
        <w:t>о</w:t>
      </w:r>
      <w:r w:rsidR="008F178A" w:rsidRPr="00110F02">
        <w:t>п</w:t>
      </w:r>
      <w:r w:rsidR="008F178A" w:rsidRPr="00110F02">
        <w:t xml:space="preserve">равданным исходя из первоочередных интересов </w:t>
      </w:r>
      <w:r w:rsidR="000A2B7A" w:rsidRPr="00110F02">
        <w:t xml:space="preserve">обеспечения многообразия и нацеленным исключительно на то, чтобы удельный вес </w:t>
      </w:r>
      <w:r w:rsidR="00E04451" w:rsidRPr="00110F02">
        <w:t xml:space="preserve">представителей </w:t>
      </w:r>
      <w:r w:rsidR="000A2B7A" w:rsidRPr="00110F02">
        <w:t>мен</w:t>
      </w:r>
      <w:r w:rsidR="000A2B7A" w:rsidRPr="00110F02">
        <w:t>ь</w:t>
      </w:r>
      <w:r w:rsidR="000A2B7A" w:rsidRPr="00110F02">
        <w:t xml:space="preserve">шинств </w:t>
      </w:r>
      <w:r w:rsidR="00E04451" w:rsidRPr="00110F02">
        <w:t xml:space="preserve">в составе </w:t>
      </w:r>
      <w:r w:rsidR="000A2B7A" w:rsidRPr="00110F02">
        <w:t>студентов достигал определенного минимального уровня. В</w:t>
      </w:r>
      <w:r>
        <w:t xml:space="preserve"> октябре 2012 </w:t>
      </w:r>
      <w:r w:rsidR="000A2B7A" w:rsidRPr="00110F02">
        <w:t>года доводы сторон в данном деле (</w:t>
      </w:r>
      <w:r w:rsidR="00E04451" w:rsidRPr="007B1DA7">
        <w:rPr>
          <w:i/>
        </w:rPr>
        <w:t>Фишер против штата Т</w:t>
      </w:r>
      <w:r w:rsidR="00E04451" w:rsidRPr="007B1DA7">
        <w:rPr>
          <w:i/>
        </w:rPr>
        <w:t>е</w:t>
      </w:r>
      <w:r w:rsidR="00E04451" w:rsidRPr="007B1DA7">
        <w:rPr>
          <w:i/>
        </w:rPr>
        <w:t>хас</w:t>
      </w:r>
      <w:r w:rsidR="000A2B7A" w:rsidRPr="00110F02">
        <w:t>) были представлены Верховному суду, который должен вынести свое реш</w:t>
      </w:r>
      <w:r w:rsidR="000A2B7A" w:rsidRPr="00110F02">
        <w:t>е</w:t>
      </w:r>
      <w:r w:rsidR="000A2B7A" w:rsidRPr="00110F02">
        <w:t>ние не позд</w:t>
      </w:r>
      <w:r>
        <w:t xml:space="preserve">нее июня 2013 </w:t>
      </w:r>
      <w:r w:rsidR="000A2B7A" w:rsidRPr="00110F02">
        <w:t>года. В пояснительной записк</w:t>
      </w:r>
      <w:r w:rsidR="000B1113">
        <w:t>е, представленной з</w:t>
      </w:r>
      <w:r w:rsidR="000B1113">
        <w:t>а</w:t>
      </w:r>
      <w:r w:rsidR="00B35F67">
        <w:t>местителем м</w:t>
      </w:r>
      <w:r w:rsidR="000A2B7A" w:rsidRPr="00110F02">
        <w:t>инистра юстиции и основанной на официальном письме ряда ф</w:t>
      </w:r>
      <w:r w:rsidR="000A2B7A" w:rsidRPr="00110F02">
        <w:t>е</w:t>
      </w:r>
      <w:r w:rsidR="000A2B7A" w:rsidRPr="00110F02">
        <w:t>деральных учреждений</w:t>
      </w:r>
      <w:r w:rsidR="00E04451" w:rsidRPr="00110F02">
        <w:t>, указывается, что преимущества</w:t>
      </w:r>
      <w:r w:rsidR="000A2B7A" w:rsidRPr="00110F02">
        <w:t xml:space="preserve"> многообразия с точки зрения образовательного процесса представля</w:t>
      </w:r>
      <w:r w:rsidR="00E561F6" w:rsidRPr="00110F02">
        <w:t>ют насущный интерес не тольк</w:t>
      </w:r>
      <w:r w:rsidR="000B1113">
        <w:t>о для университета, но и</w:t>
      </w:r>
      <w:r w:rsidR="0020599D">
        <w:t xml:space="preserve"> для Соединенных Штатов в целом</w:t>
      </w:r>
      <w:r w:rsidR="000B1113">
        <w:t xml:space="preserve"> </w:t>
      </w:r>
      <w:r w:rsidR="00E561F6" w:rsidRPr="00110F02">
        <w:t>и что использование университетом критерия расовой принадлежности при отборе абитуриентов для зачислени</w:t>
      </w:r>
      <w:r w:rsidR="00E04451" w:rsidRPr="00110F02">
        <w:t>я на первый курс, продиктованное</w:t>
      </w:r>
      <w:r w:rsidR="00E561F6" w:rsidRPr="00110F02">
        <w:t xml:space="preserve"> стремлением к получению этих преимуществ, не противоречит </w:t>
      </w:r>
      <w:r w:rsidR="00FC53BF" w:rsidRPr="00110F02">
        <w:t>Констит</w:t>
      </w:r>
      <w:r w:rsidR="00E561F6" w:rsidRPr="00110F02">
        <w:t>уции.</w:t>
      </w:r>
    </w:p>
    <w:p w:rsidR="00C948E7" w:rsidRPr="00110F02" w:rsidRDefault="00CF5C95" w:rsidP="007B1DA7">
      <w:pPr>
        <w:pStyle w:val="H1GR"/>
      </w:pPr>
      <w:r w:rsidRPr="00110F02">
        <w:tab/>
      </w:r>
      <w:r w:rsidR="00E54785" w:rsidRPr="00110F02">
        <w:tab/>
      </w:r>
      <w:r w:rsidR="002B7DC3" w:rsidRPr="00110F02">
        <w:t>Статья</w:t>
      </w:r>
      <w:r w:rsidR="00C948E7" w:rsidRPr="00110F02">
        <w:t xml:space="preserve"> 2</w:t>
      </w:r>
    </w:p>
    <w:p w:rsidR="00C948E7" w:rsidRPr="003C4E61" w:rsidRDefault="006C7459" w:rsidP="007B1DA7">
      <w:pPr>
        <w:pStyle w:val="H23GR"/>
      </w:pPr>
      <w:r w:rsidRPr="003C4E61">
        <w:tab/>
      </w:r>
      <w:r w:rsidRPr="007B1DA7">
        <w:rPr>
          <w:lang w:val="en-GB"/>
        </w:rPr>
        <w:t>A</w:t>
      </w:r>
      <w:r w:rsidRPr="003C4E61">
        <w:t>.</w:t>
      </w:r>
      <w:r w:rsidR="00F66848" w:rsidRPr="003C4E61">
        <w:tab/>
      </w:r>
      <w:r w:rsidR="002B7DC3" w:rsidRPr="003C4E61">
        <w:t>Краткое описание правовых рамок и общей политики</w:t>
      </w:r>
    </w:p>
    <w:p w:rsidR="00C948E7" w:rsidRPr="00110F02" w:rsidRDefault="007B1DA7" w:rsidP="007B1DA7">
      <w:pPr>
        <w:pStyle w:val="SingleTxtGR"/>
      </w:pPr>
      <w:r>
        <w:t>17.</w:t>
      </w:r>
      <w:r>
        <w:tab/>
      </w:r>
      <w:r w:rsidR="00E04451" w:rsidRPr="00110F02">
        <w:t xml:space="preserve">Запрет </w:t>
      </w:r>
      <w:r w:rsidR="002B7DC3" w:rsidRPr="00110F02">
        <w:t>расовой дискриминации распространяется на государственные структуры всех уровней. Под действие этого запрета подпадают все органы и учреждения государства, а также, во многих случаях, частные организации, у</w:t>
      </w:r>
      <w:r w:rsidR="002B7DC3" w:rsidRPr="00110F02">
        <w:t>ч</w:t>
      </w:r>
      <w:r w:rsidR="002B7DC3" w:rsidRPr="00110F02">
        <w:t xml:space="preserve">реждения и </w:t>
      </w:r>
      <w:r w:rsidR="00E04451" w:rsidRPr="00110F02">
        <w:t>работодатели.</w:t>
      </w:r>
      <w:r w:rsidR="002B7DC3" w:rsidRPr="00110F02">
        <w:t xml:space="preserve"> </w:t>
      </w:r>
      <w:r w:rsidR="00E04451" w:rsidRPr="00110F02">
        <w:t>О</w:t>
      </w:r>
      <w:r w:rsidR="002B7DC3" w:rsidRPr="00110F02">
        <w:t xml:space="preserve">писание </w:t>
      </w:r>
      <w:r w:rsidR="000B1113">
        <w:t xml:space="preserve">общих </w:t>
      </w:r>
      <w:r w:rsidR="002B7DC3" w:rsidRPr="00110F02">
        <w:t>правовых рамок и политики прот</w:t>
      </w:r>
      <w:r w:rsidR="002B7DC3" w:rsidRPr="00110F02">
        <w:t>и</w:t>
      </w:r>
      <w:r w:rsidR="002B7DC3" w:rsidRPr="00110F02">
        <w:t>водействия расо</w:t>
      </w:r>
      <w:r>
        <w:t xml:space="preserve">вой дискриминации см. в пунктах </w:t>
      </w:r>
      <w:r w:rsidR="00C948E7" w:rsidRPr="00110F02">
        <w:t>142</w:t>
      </w:r>
      <w:r w:rsidR="002B7DC3" w:rsidRPr="00110F02">
        <w:t>–</w:t>
      </w:r>
      <w:r w:rsidR="00C948E7" w:rsidRPr="00110F02">
        <w:t>175</w:t>
      </w:r>
      <w:r w:rsidR="002B7DC3" w:rsidRPr="00110F02">
        <w:t xml:space="preserve"> общего базового д</w:t>
      </w:r>
      <w:r w:rsidR="002B7DC3" w:rsidRPr="00110F02">
        <w:t>о</w:t>
      </w:r>
      <w:r w:rsidR="002B7DC3" w:rsidRPr="00110F02">
        <w:t>куме</w:t>
      </w:r>
      <w:r w:rsidR="002B7DC3" w:rsidRPr="00110F02">
        <w:t>н</w:t>
      </w:r>
      <w:r w:rsidR="002B7DC3" w:rsidRPr="00110F02">
        <w:t>та</w:t>
      </w:r>
      <w:r w:rsidR="00C948E7" w:rsidRPr="00110F02">
        <w:t>.</w:t>
      </w:r>
    </w:p>
    <w:p w:rsidR="00C948E7" w:rsidRPr="00110F02" w:rsidRDefault="007B1DA7" w:rsidP="007B1DA7">
      <w:pPr>
        <w:pStyle w:val="SingleTxtGR"/>
      </w:pPr>
      <w:r>
        <w:t>18.</w:t>
      </w:r>
      <w:r>
        <w:tab/>
      </w:r>
      <w:r w:rsidR="002B7DC3" w:rsidRPr="00110F02">
        <w:t>К числу принятых за последнее время законов, касающихся дискримин</w:t>
      </w:r>
      <w:r w:rsidR="002B7DC3" w:rsidRPr="00110F02">
        <w:t>а</w:t>
      </w:r>
      <w:r w:rsidR="002B7DC3" w:rsidRPr="00110F02">
        <w:t>ции, в том числе по признакам расы, цвета кожи и национального происхожд</w:t>
      </w:r>
      <w:r w:rsidR="002B7DC3" w:rsidRPr="00110F02">
        <w:t>е</w:t>
      </w:r>
      <w:r w:rsidR="002B7DC3" w:rsidRPr="00110F02">
        <w:t>ния, а также принадлежности к меньшинствам, относятся</w:t>
      </w:r>
      <w:r w:rsidR="00C948E7" w:rsidRPr="00110F02">
        <w:t>:</w:t>
      </w:r>
    </w:p>
    <w:p w:rsidR="00C948E7" w:rsidRPr="007B1DA7" w:rsidRDefault="002B7DC3"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Лилли Ледбеттер" о справедливой оплате труда, </w:t>
      </w:r>
      <w:r w:rsidR="000B1113" w:rsidRPr="007B1DA7">
        <w:rPr>
          <w:spacing w:val="4"/>
          <w:w w:val="103"/>
          <w:kern w:val="14"/>
          <w:lang w:val="ru-RU"/>
        </w:rPr>
        <w:t>который был по</w:t>
      </w:r>
      <w:r w:rsidR="000B1113" w:rsidRPr="007B1DA7">
        <w:rPr>
          <w:spacing w:val="4"/>
          <w:w w:val="103"/>
          <w:kern w:val="14"/>
          <w:lang w:val="ru-RU"/>
        </w:rPr>
        <w:t>д</w:t>
      </w:r>
      <w:r w:rsidR="007B1DA7" w:rsidRPr="007B1DA7">
        <w:rPr>
          <w:spacing w:val="4"/>
          <w:w w:val="103"/>
          <w:kern w:val="14"/>
          <w:lang w:val="ru-RU"/>
        </w:rPr>
        <w:t xml:space="preserve">писан Президентом Обамой в 2009 </w:t>
      </w:r>
      <w:r w:rsidR="000B1113" w:rsidRPr="007B1DA7">
        <w:rPr>
          <w:spacing w:val="4"/>
          <w:w w:val="103"/>
          <w:kern w:val="14"/>
          <w:lang w:val="ru-RU"/>
        </w:rPr>
        <w:t>году и</w:t>
      </w:r>
      <w:r w:rsidRPr="007B1DA7">
        <w:rPr>
          <w:spacing w:val="4"/>
          <w:w w:val="103"/>
          <w:kern w:val="14"/>
          <w:lang w:val="ru-RU"/>
        </w:rPr>
        <w:t xml:space="preserve"> согласно котором</w:t>
      </w:r>
      <w:r w:rsidR="00E04451" w:rsidRPr="007B1DA7">
        <w:rPr>
          <w:spacing w:val="4"/>
          <w:w w:val="103"/>
          <w:kern w:val="14"/>
          <w:lang w:val="ru-RU"/>
        </w:rPr>
        <w:t>у</w:t>
      </w:r>
      <w:r w:rsidRPr="007B1DA7">
        <w:rPr>
          <w:spacing w:val="4"/>
          <w:w w:val="103"/>
          <w:kern w:val="14"/>
          <w:lang w:val="ru-RU"/>
        </w:rPr>
        <w:t xml:space="preserve"> срок давн</w:t>
      </w:r>
      <w:r w:rsidRPr="007B1DA7">
        <w:rPr>
          <w:spacing w:val="4"/>
          <w:w w:val="103"/>
          <w:kern w:val="14"/>
          <w:lang w:val="ru-RU"/>
        </w:rPr>
        <w:t>о</w:t>
      </w:r>
      <w:r w:rsidRPr="007B1DA7">
        <w:rPr>
          <w:spacing w:val="4"/>
          <w:w w:val="103"/>
          <w:kern w:val="14"/>
          <w:lang w:val="ru-RU"/>
        </w:rPr>
        <w:t>сти для целей предъявления исков о дискриминации в вопросах з</w:t>
      </w:r>
      <w:r w:rsidR="00E04451" w:rsidRPr="007B1DA7">
        <w:rPr>
          <w:spacing w:val="4"/>
          <w:w w:val="103"/>
          <w:kern w:val="14"/>
          <w:lang w:val="ru-RU"/>
        </w:rPr>
        <w:t>арабо</w:t>
      </w:r>
      <w:r w:rsidR="00E04451" w:rsidRPr="007B1DA7">
        <w:rPr>
          <w:spacing w:val="4"/>
          <w:w w:val="103"/>
          <w:kern w:val="14"/>
          <w:lang w:val="ru-RU"/>
        </w:rPr>
        <w:t>т</w:t>
      </w:r>
      <w:r w:rsidR="00E04451" w:rsidRPr="007B1DA7">
        <w:rPr>
          <w:spacing w:val="4"/>
          <w:w w:val="103"/>
          <w:kern w:val="14"/>
          <w:lang w:val="ru-RU"/>
        </w:rPr>
        <w:t>ной платы, в том числе по</w:t>
      </w:r>
      <w:r w:rsidRPr="007B1DA7">
        <w:rPr>
          <w:spacing w:val="4"/>
          <w:w w:val="103"/>
          <w:kern w:val="14"/>
          <w:lang w:val="ru-RU"/>
        </w:rPr>
        <w:t xml:space="preserve"> признаку расы или национального происхо</w:t>
      </w:r>
      <w:r w:rsidRPr="007B1DA7">
        <w:rPr>
          <w:spacing w:val="4"/>
          <w:w w:val="103"/>
          <w:kern w:val="14"/>
          <w:lang w:val="ru-RU"/>
        </w:rPr>
        <w:t>ж</w:t>
      </w:r>
      <w:r w:rsidRPr="007B1DA7">
        <w:rPr>
          <w:spacing w:val="4"/>
          <w:w w:val="103"/>
          <w:kern w:val="14"/>
          <w:lang w:val="ru-RU"/>
        </w:rPr>
        <w:t>дения, отсчитывается начиная с момента, когда соответствующее лицо "ощущает на себе последствия исполнения дискриминационного реш</w:t>
      </w:r>
      <w:r w:rsidRPr="007B1DA7">
        <w:rPr>
          <w:spacing w:val="4"/>
          <w:w w:val="103"/>
          <w:kern w:val="14"/>
          <w:lang w:val="ru-RU"/>
        </w:rPr>
        <w:t>е</w:t>
      </w:r>
      <w:r w:rsidRPr="007B1DA7">
        <w:rPr>
          <w:spacing w:val="4"/>
          <w:w w:val="103"/>
          <w:kern w:val="14"/>
          <w:lang w:val="ru-RU"/>
        </w:rPr>
        <w:t xml:space="preserve">ния, касающегося оплаты труда, включая каждую выплату заработной платы, пособий или иного вознаграждения". Данный закон лишает силы решение Верховного суда по делу </w:t>
      </w:r>
      <w:r w:rsidR="00E04451" w:rsidRPr="00B9522C">
        <w:rPr>
          <w:i/>
          <w:spacing w:val="4"/>
          <w:w w:val="103"/>
          <w:kern w:val="14"/>
          <w:lang w:val="ru-RU"/>
        </w:rPr>
        <w:t>Ледбеттер против компании "Гудьир тайр энд раббер"</w:t>
      </w:r>
      <w:r w:rsidR="00C948E7" w:rsidRPr="007B1DA7">
        <w:rPr>
          <w:spacing w:val="4"/>
          <w:w w:val="103"/>
          <w:kern w:val="14"/>
          <w:lang w:val="ru-RU"/>
        </w:rPr>
        <w:t>, 500 U.S. 618 (</w:t>
      </w:r>
      <w:r w:rsidRPr="007B1DA7">
        <w:rPr>
          <w:spacing w:val="4"/>
          <w:w w:val="103"/>
          <w:kern w:val="14"/>
          <w:lang w:val="ru-RU"/>
        </w:rPr>
        <w:t>2007);</w:t>
      </w:r>
    </w:p>
    <w:p w:rsidR="00C948E7" w:rsidRPr="007B1DA7" w:rsidRDefault="007B1DA7"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2008 </w:t>
      </w:r>
      <w:r w:rsidR="004B4ECD" w:rsidRPr="007B1DA7">
        <w:rPr>
          <w:spacing w:val="4"/>
          <w:w w:val="103"/>
          <w:kern w:val="14"/>
          <w:lang w:val="ru-RU"/>
        </w:rPr>
        <w:t>года о запрете дискриминации на основании г</w:t>
      </w:r>
      <w:r w:rsidR="005E43BE" w:rsidRPr="007B1DA7">
        <w:rPr>
          <w:spacing w:val="4"/>
          <w:w w:val="103"/>
          <w:kern w:val="14"/>
          <w:lang w:val="ru-RU"/>
        </w:rPr>
        <w:t>енетических данных, регулирующий</w:t>
      </w:r>
      <w:r w:rsidR="004B4ECD" w:rsidRPr="007B1DA7">
        <w:rPr>
          <w:spacing w:val="4"/>
          <w:w w:val="103"/>
          <w:kern w:val="14"/>
          <w:lang w:val="ru-RU"/>
        </w:rPr>
        <w:t xml:space="preserve"> использование генетической информации при принятии решений о медицинском стр</w:t>
      </w:r>
      <w:r w:rsidR="00B9522C">
        <w:rPr>
          <w:spacing w:val="4"/>
          <w:w w:val="103"/>
          <w:kern w:val="14"/>
          <w:lang w:val="ru-RU"/>
        </w:rPr>
        <w:t>аховании и найме на работу. Под </w:t>
      </w:r>
      <w:r w:rsidR="004B4ECD" w:rsidRPr="007B1DA7">
        <w:rPr>
          <w:spacing w:val="4"/>
          <w:w w:val="103"/>
          <w:kern w:val="14"/>
          <w:lang w:val="ru-RU"/>
        </w:rPr>
        <w:t xml:space="preserve">действие этого закона </w:t>
      </w:r>
      <w:r w:rsidR="005E43BE" w:rsidRPr="007B1DA7">
        <w:rPr>
          <w:spacing w:val="4"/>
          <w:w w:val="103"/>
          <w:kern w:val="14"/>
          <w:lang w:val="ru-RU"/>
        </w:rPr>
        <w:t>подпадаю</w:t>
      </w:r>
      <w:r w:rsidR="004B4ECD" w:rsidRPr="007B1DA7">
        <w:rPr>
          <w:spacing w:val="4"/>
          <w:w w:val="103"/>
          <w:kern w:val="14"/>
          <w:lang w:val="ru-RU"/>
        </w:rPr>
        <w:t>т генетическая информация</w:t>
      </w:r>
      <w:r w:rsidR="00F93C3A" w:rsidRPr="007B1DA7">
        <w:rPr>
          <w:spacing w:val="4"/>
          <w:w w:val="103"/>
          <w:kern w:val="14"/>
          <w:lang w:val="ru-RU"/>
        </w:rPr>
        <w:t>, пол</w:t>
      </w:r>
      <w:r w:rsidR="00F93C3A" w:rsidRPr="007B1DA7">
        <w:rPr>
          <w:spacing w:val="4"/>
          <w:w w:val="103"/>
          <w:kern w:val="14"/>
          <w:lang w:val="ru-RU"/>
        </w:rPr>
        <w:t>у</w:t>
      </w:r>
      <w:r w:rsidR="00F93C3A" w:rsidRPr="007B1DA7">
        <w:rPr>
          <w:spacing w:val="4"/>
          <w:w w:val="103"/>
          <w:kern w:val="14"/>
          <w:lang w:val="ru-RU"/>
        </w:rPr>
        <w:t>чаемая в процессе оказания соответствующих услуг (анализы, консульт</w:t>
      </w:r>
      <w:r w:rsidR="00F93C3A" w:rsidRPr="007B1DA7">
        <w:rPr>
          <w:spacing w:val="4"/>
          <w:w w:val="103"/>
          <w:kern w:val="14"/>
          <w:lang w:val="ru-RU"/>
        </w:rPr>
        <w:t>а</w:t>
      </w:r>
      <w:r w:rsidR="00F93C3A" w:rsidRPr="007B1DA7">
        <w:rPr>
          <w:spacing w:val="4"/>
          <w:w w:val="103"/>
          <w:kern w:val="14"/>
          <w:lang w:val="ru-RU"/>
        </w:rPr>
        <w:t>ции и обучение), результаты генетических анализов родственников и и</w:t>
      </w:r>
      <w:r w:rsidR="00F93C3A" w:rsidRPr="007B1DA7">
        <w:rPr>
          <w:spacing w:val="4"/>
          <w:w w:val="103"/>
          <w:kern w:val="14"/>
          <w:lang w:val="ru-RU"/>
        </w:rPr>
        <w:t>с</w:t>
      </w:r>
      <w:r w:rsidR="00F93C3A" w:rsidRPr="007B1DA7">
        <w:rPr>
          <w:spacing w:val="4"/>
          <w:w w:val="103"/>
          <w:kern w:val="14"/>
          <w:lang w:val="ru-RU"/>
        </w:rPr>
        <w:t>тории болезни членов семьи. Применительно к расовой и этнической дискриминации этот закон запрещает страховщикам и работодателям о</w:t>
      </w:r>
      <w:r w:rsidR="00F93C3A" w:rsidRPr="007B1DA7">
        <w:rPr>
          <w:spacing w:val="4"/>
          <w:w w:val="103"/>
          <w:kern w:val="14"/>
          <w:lang w:val="ru-RU"/>
        </w:rPr>
        <w:t>т</w:t>
      </w:r>
      <w:r w:rsidR="00F93C3A" w:rsidRPr="007B1DA7">
        <w:rPr>
          <w:spacing w:val="4"/>
          <w:w w:val="103"/>
          <w:kern w:val="14"/>
          <w:lang w:val="ru-RU"/>
        </w:rPr>
        <w:t xml:space="preserve">казывать в страховании или приеме на работу лицам, у которых выявлена генетическая предрасположенность к заболеваниям, ассоциируемым с принадлежностью к определенным расовым или этническим группам (например, серповидно-клеточная аномалия эритроцитов); </w:t>
      </w:r>
    </w:p>
    <w:p w:rsidR="00C948E7" w:rsidRPr="007B1DA7" w:rsidRDefault="00F93C3A"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Мэтью Шепарда и Джеймса </w:t>
      </w:r>
      <w:r w:rsidR="005E43BE" w:rsidRPr="007B1DA7">
        <w:rPr>
          <w:spacing w:val="4"/>
          <w:w w:val="103"/>
          <w:kern w:val="14"/>
          <w:lang w:val="ru-RU"/>
        </w:rPr>
        <w:t>Бе</w:t>
      </w:r>
      <w:r w:rsidRPr="007B1DA7">
        <w:rPr>
          <w:spacing w:val="4"/>
          <w:w w:val="103"/>
          <w:kern w:val="14"/>
          <w:lang w:val="ru-RU"/>
        </w:rPr>
        <w:t>рда о предупреждении пр</w:t>
      </w:r>
      <w:r w:rsidR="00593C91" w:rsidRPr="007B1DA7">
        <w:rPr>
          <w:spacing w:val="4"/>
          <w:w w:val="103"/>
          <w:kern w:val="14"/>
          <w:lang w:val="ru-RU"/>
        </w:rPr>
        <w:t>еступлений на почве ненависти (з</w:t>
      </w:r>
      <w:r w:rsidRPr="007B1DA7">
        <w:rPr>
          <w:spacing w:val="4"/>
          <w:w w:val="103"/>
          <w:kern w:val="14"/>
          <w:lang w:val="ru-RU"/>
        </w:rPr>
        <w:t>акон Шепарда</w:t>
      </w:r>
      <w:r w:rsidR="00750B4D">
        <w:rPr>
          <w:spacing w:val="4"/>
          <w:w w:val="103"/>
          <w:kern w:val="14"/>
          <w:lang w:val="ru-RU"/>
        </w:rPr>
        <w:t>-</w:t>
      </w:r>
      <w:r w:rsidR="005E43BE" w:rsidRPr="007B1DA7">
        <w:rPr>
          <w:spacing w:val="4"/>
          <w:w w:val="103"/>
          <w:kern w:val="14"/>
          <w:lang w:val="ru-RU"/>
        </w:rPr>
        <w:t>Бе</w:t>
      </w:r>
      <w:r w:rsidR="007B1DA7" w:rsidRPr="007B1DA7">
        <w:rPr>
          <w:spacing w:val="4"/>
          <w:w w:val="103"/>
          <w:kern w:val="14"/>
          <w:lang w:val="ru-RU"/>
        </w:rPr>
        <w:t xml:space="preserve">рда) 2009 </w:t>
      </w:r>
      <w:r w:rsidR="00E5580B" w:rsidRPr="007B1DA7">
        <w:rPr>
          <w:spacing w:val="4"/>
          <w:w w:val="103"/>
          <w:kern w:val="14"/>
          <w:lang w:val="ru-RU"/>
        </w:rPr>
        <w:t xml:space="preserve">года, установивший на </w:t>
      </w:r>
      <w:r w:rsidR="00E5580B" w:rsidRPr="00B9522C">
        <w:rPr>
          <w:w w:val="103"/>
          <w:kern w:val="14"/>
          <w:lang w:val="ru-RU"/>
        </w:rPr>
        <w:t>федеральном уровне новый запрет на этот вид преступлений (</w:t>
      </w:r>
      <w:r w:rsidR="00C948E7" w:rsidRPr="00B9522C">
        <w:rPr>
          <w:w w:val="103"/>
          <w:kern w:val="14"/>
          <w:lang w:val="ru-RU"/>
        </w:rPr>
        <w:t>18 U.S.C. 249</w:t>
      </w:r>
      <w:r w:rsidR="00E5580B" w:rsidRPr="00B9522C">
        <w:rPr>
          <w:w w:val="103"/>
          <w:kern w:val="14"/>
          <w:lang w:val="ru-RU"/>
        </w:rPr>
        <w:t>)</w:t>
      </w:r>
      <w:r w:rsidR="00C948E7" w:rsidRPr="00B9522C">
        <w:rPr>
          <w:w w:val="103"/>
          <w:kern w:val="14"/>
          <w:lang w:val="ru-RU"/>
        </w:rPr>
        <w:t>;</w:t>
      </w:r>
      <w:r w:rsidR="00E5580B" w:rsidRPr="007B1DA7">
        <w:rPr>
          <w:spacing w:val="4"/>
          <w:w w:val="103"/>
          <w:kern w:val="14"/>
          <w:lang w:val="ru-RU"/>
        </w:rPr>
        <w:t xml:space="preserve"> он также упрощает </w:t>
      </w:r>
      <w:r w:rsidR="005E43BE" w:rsidRPr="007B1DA7">
        <w:rPr>
          <w:spacing w:val="4"/>
          <w:w w:val="103"/>
          <w:kern w:val="14"/>
          <w:lang w:val="ru-RU"/>
        </w:rPr>
        <w:t>юрисдикционные</w:t>
      </w:r>
      <w:r w:rsidR="00E5580B" w:rsidRPr="007B1DA7">
        <w:rPr>
          <w:spacing w:val="4"/>
          <w:w w:val="103"/>
          <w:kern w:val="14"/>
          <w:lang w:val="ru-RU"/>
        </w:rPr>
        <w:t xml:space="preserve"> </w:t>
      </w:r>
      <w:r w:rsidR="005E43BE" w:rsidRPr="007B1DA7">
        <w:rPr>
          <w:spacing w:val="4"/>
          <w:w w:val="103"/>
          <w:kern w:val="14"/>
          <w:lang w:val="ru-RU"/>
        </w:rPr>
        <w:t>аспекты</w:t>
      </w:r>
      <w:r w:rsidR="00E5580B" w:rsidRPr="007B1DA7">
        <w:rPr>
          <w:spacing w:val="4"/>
          <w:w w:val="103"/>
          <w:kern w:val="14"/>
          <w:lang w:val="ru-RU"/>
        </w:rPr>
        <w:t xml:space="preserve"> преследования за акты н</w:t>
      </w:r>
      <w:r w:rsidR="00E5580B" w:rsidRPr="007B1DA7">
        <w:rPr>
          <w:spacing w:val="4"/>
          <w:w w:val="103"/>
          <w:kern w:val="14"/>
          <w:lang w:val="ru-RU"/>
        </w:rPr>
        <w:t>а</w:t>
      </w:r>
      <w:r w:rsidR="00E5580B" w:rsidRPr="007B1DA7">
        <w:rPr>
          <w:spacing w:val="4"/>
          <w:w w:val="103"/>
          <w:kern w:val="14"/>
          <w:lang w:val="ru-RU"/>
        </w:rPr>
        <w:t xml:space="preserve">силия, </w:t>
      </w:r>
      <w:r w:rsidR="005E43BE" w:rsidRPr="007B1DA7">
        <w:rPr>
          <w:spacing w:val="4"/>
          <w:w w:val="103"/>
          <w:kern w:val="14"/>
          <w:lang w:val="ru-RU"/>
        </w:rPr>
        <w:t>совершаемые</w:t>
      </w:r>
      <w:r w:rsidR="00E5580B" w:rsidRPr="007B1DA7">
        <w:rPr>
          <w:spacing w:val="4"/>
          <w:w w:val="103"/>
          <w:kern w:val="14"/>
          <w:lang w:val="ru-RU"/>
        </w:rPr>
        <w:t>, в частности, по причине таких фактических или предполагаемых особенностей любого лица, как раса, цвет кожи, верои</w:t>
      </w:r>
      <w:r w:rsidR="00E5580B" w:rsidRPr="007B1DA7">
        <w:rPr>
          <w:spacing w:val="4"/>
          <w:w w:val="103"/>
          <w:kern w:val="14"/>
          <w:lang w:val="ru-RU"/>
        </w:rPr>
        <w:t>с</w:t>
      </w:r>
      <w:r w:rsidR="00E5580B" w:rsidRPr="007B1DA7">
        <w:rPr>
          <w:spacing w:val="4"/>
          <w:w w:val="103"/>
          <w:kern w:val="14"/>
          <w:lang w:val="ru-RU"/>
        </w:rPr>
        <w:t>поведание или национальное происхождение, и впервые открывает во</w:t>
      </w:r>
      <w:r w:rsidR="00E5580B" w:rsidRPr="007B1DA7">
        <w:rPr>
          <w:spacing w:val="4"/>
          <w:w w:val="103"/>
          <w:kern w:val="14"/>
          <w:lang w:val="ru-RU"/>
        </w:rPr>
        <w:t>з</w:t>
      </w:r>
      <w:r w:rsidR="00E5580B" w:rsidRPr="007B1DA7">
        <w:rPr>
          <w:spacing w:val="4"/>
          <w:w w:val="103"/>
          <w:kern w:val="14"/>
          <w:lang w:val="ru-RU"/>
        </w:rPr>
        <w:t xml:space="preserve">можность преследования на федеральном уровне за </w:t>
      </w:r>
      <w:r w:rsidR="005E43BE" w:rsidRPr="007B1DA7">
        <w:rPr>
          <w:spacing w:val="4"/>
          <w:w w:val="103"/>
          <w:kern w:val="14"/>
          <w:lang w:val="ru-RU"/>
        </w:rPr>
        <w:t>насилие</w:t>
      </w:r>
      <w:r w:rsidR="00E5580B" w:rsidRPr="007B1DA7">
        <w:rPr>
          <w:spacing w:val="4"/>
          <w:w w:val="103"/>
          <w:kern w:val="14"/>
          <w:lang w:val="ru-RU"/>
        </w:rPr>
        <w:t xml:space="preserve">, </w:t>
      </w:r>
      <w:r w:rsidR="005E43BE" w:rsidRPr="007B1DA7">
        <w:rPr>
          <w:spacing w:val="4"/>
          <w:w w:val="103"/>
          <w:kern w:val="14"/>
          <w:lang w:val="ru-RU"/>
        </w:rPr>
        <w:t>мотивир</w:t>
      </w:r>
      <w:r w:rsidR="005E43BE" w:rsidRPr="007B1DA7">
        <w:rPr>
          <w:spacing w:val="4"/>
          <w:w w:val="103"/>
          <w:kern w:val="14"/>
          <w:lang w:val="ru-RU"/>
        </w:rPr>
        <w:t>о</w:t>
      </w:r>
      <w:r w:rsidR="005E43BE" w:rsidRPr="007B1DA7">
        <w:rPr>
          <w:spacing w:val="4"/>
          <w:w w:val="103"/>
          <w:kern w:val="14"/>
          <w:lang w:val="ru-RU"/>
        </w:rPr>
        <w:t>ванно</w:t>
      </w:r>
      <w:r w:rsidR="00E5580B" w:rsidRPr="007B1DA7">
        <w:rPr>
          <w:spacing w:val="4"/>
          <w:w w:val="103"/>
          <w:kern w:val="14"/>
          <w:lang w:val="ru-RU"/>
        </w:rPr>
        <w:t>е такими фактическими и</w:t>
      </w:r>
      <w:r w:rsidR="005E43BE" w:rsidRPr="007B1DA7">
        <w:rPr>
          <w:spacing w:val="4"/>
          <w:w w:val="103"/>
          <w:kern w:val="14"/>
          <w:lang w:val="ru-RU"/>
        </w:rPr>
        <w:t xml:space="preserve">ли </w:t>
      </w:r>
      <w:r w:rsidR="00E5580B" w:rsidRPr="007B1DA7">
        <w:rPr>
          <w:spacing w:val="4"/>
          <w:w w:val="103"/>
          <w:kern w:val="14"/>
          <w:lang w:val="ru-RU"/>
        </w:rPr>
        <w:t>предполагаемыми особенностями, как пол, инвалидность, сексуальная ориентация или гендерная иденти</w:t>
      </w:r>
      <w:r w:rsidR="00E5580B" w:rsidRPr="007B1DA7">
        <w:rPr>
          <w:spacing w:val="4"/>
          <w:w w:val="103"/>
          <w:kern w:val="14"/>
          <w:lang w:val="ru-RU"/>
        </w:rPr>
        <w:t>ч</w:t>
      </w:r>
      <w:r w:rsidR="00E5580B" w:rsidRPr="007B1DA7">
        <w:rPr>
          <w:spacing w:val="4"/>
          <w:w w:val="103"/>
          <w:kern w:val="14"/>
          <w:lang w:val="ru-RU"/>
        </w:rPr>
        <w:t>ность;</w:t>
      </w:r>
    </w:p>
    <w:p w:rsidR="00C948E7" w:rsidRPr="007B1DA7" w:rsidRDefault="007B1DA7"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2009 </w:t>
      </w:r>
      <w:r w:rsidR="00C9726F" w:rsidRPr="007B1DA7">
        <w:rPr>
          <w:spacing w:val="4"/>
          <w:w w:val="103"/>
          <w:kern w:val="14"/>
          <w:lang w:val="ru-RU"/>
        </w:rPr>
        <w:t>года об экономическом подъеме и реинвестировании в Амер</w:t>
      </w:r>
      <w:r w:rsidR="00C9726F" w:rsidRPr="007B1DA7">
        <w:rPr>
          <w:spacing w:val="4"/>
          <w:w w:val="103"/>
          <w:kern w:val="14"/>
          <w:lang w:val="ru-RU"/>
        </w:rPr>
        <w:t>и</w:t>
      </w:r>
      <w:r w:rsidR="00C9726F" w:rsidRPr="007B1DA7">
        <w:rPr>
          <w:spacing w:val="4"/>
          <w:w w:val="103"/>
          <w:kern w:val="14"/>
          <w:lang w:val="ru-RU"/>
        </w:rPr>
        <w:t>ке, предусматривающий финансирование программ, призванных спосо</w:t>
      </w:r>
      <w:r w:rsidR="00C9726F" w:rsidRPr="007B1DA7">
        <w:rPr>
          <w:spacing w:val="4"/>
          <w:w w:val="103"/>
          <w:kern w:val="14"/>
          <w:lang w:val="ru-RU"/>
        </w:rPr>
        <w:t>б</w:t>
      </w:r>
      <w:r w:rsidR="00C9726F" w:rsidRPr="007B1DA7">
        <w:rPr>
          <w:spacing w:val="4"/>
          <w:w w:val="103"/>
          <w:kern w:val="14"/>
          <w:lang w:val="ru-RU"/>
        </w:rPr>
        <w:t xml:space="preserve">ствовать борьбе с дискриминацией и улучшению жизни представителей меньшинств посредством образования, профессиональной подготовки и программ обеспечения </w:t>
      </w:r>
      <w:r w:rsidR="005E43BE" w:rsidRPr="007B1DA7">
        <w:rPr>
          <w:spacing w:val="4"/>
          <w:w w:val="103"/>
          <w:kern w:val="14"/>
          <w:lang w:val="ru-RU"/>
        </w:rPr>
        <w:t xml:space="preserve">бездомных </w:t>
      </w:r>
      <w:r w:rsidR="00C9726F" w:rsidRPr="007B1DA7">
        <w:rPr>
          <w:spacing w:val="4"/>
          <w:w w:val="103"/>
          <w:kern w:val="14"/>
          <w:lang w:val="ru-RU"/>
        </w:rPr>
        <w:t>жильем;</w:t>
      </w:r>
    </w:p>
    <w:p w:rsidR="004C5B98" w:rsidRPr="007B1DA7" w:rsidRDefault="00C9726F"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w:t>
      </w:r>
      <w:r w:rsidR="007B1DA7" w:rsidRPr="007B1DA7">
        <w:rPr>
          <w:spacing w:val="4"/>
          <w:w w:val="103"/>
          <w:kern w:val="14"/>
          <w:lang w:val="ru-RU"/>
        </w:rPr>
        <w:t xml:space="preserve">2010 </w:t>
      </w:r>
      <w:r w:rsidR="005E43BE" w:rsidRPr="007B1DA7">
        <w:rPr>
          <w:spacing w:val="4"/>
          <w:w w:val="103"/>
          <w:kern w:val="14"/>
          <w:lang w:val="ru-RU"/>
        </w:rPr>
        <w:t xml:space="preserve">года </w:t>
      </w:r>
      <w:r w:rsidRPr="007B1DA7">
        <w:rPr>
          <w:spacing w:val="4"/>
          <w:w w:val="103"/>
          <w:kern w:val="14"/>
          <w:lang w:val="ru-RU"/>
        </w:rPr>
        <w:t>о защите пациентов и о финансово доступной медици</w:t>
      </w:r>
      <w:r w:rsidRPr="007B1DA7">
        <w:rPr>
          <w:spacing w:val="4"/>
          <w:w w:val="103"/>
          <w:kern w:val="14"/>
          <w:lang w:val="ru-RU"/>
        </w:rPr>
        <w:t>н</w:t>
      </w:r>
      <w:r w:rsidRPr="007B1DA7">
        <w:rPr>
          <w:spacing w:val="4"/>
          <w:w w:val="103"/>
          <w:kern w:val="14"/>
          <w:lang w:val="ru-RU"/>
        </w:rPr>
        <w:t>ской помощи</w:t>
      </w:r>
      <w:r w:rsidR="005E43BE" w:rsidRPr="007B1DA7">
        <w:rPr>
          <w:spacing w:val="4"/>
          <w:w w:val="103"/>
          <w:kern w:val="14"/>
          <w:lang w:val="ru-RU"/>
        </w:rPr>
        <w:t xml:space="preserve"> (ЗДМП)</w:t>
      </w:r>
      <w:r w:rsidRPr="007B1DA7">
        <w:rPr>
          <w:spacing w:val="4"/>
          <w:w w:val="103"/>
          <w:kern w:val="14"/>
          <w:lang w:val="ru-RU"/>
        </w:rPr>
        <w:t>, предоставляющий множеству американцев доступ к м</w:t>
      </w:r>
      <w:r w:rsidR="007B1DA7" w:rsidRPr="007B1DA7">
        <w:rPr>
          <w:spacing w:val="4"/>
          <w:w w:val="103"/>
          <w:kern w:val="14"/>
          <w:lang w:val="ru-RU"/>
        </w:rPr>
        <w:t xml:space="preserve">едицинскому страхованию. Статья </w:t>
      </w:r>
      <w:r w:rsidR="00C948E7" w:rsidRPr="007B1DA7">
        <w:rPr>
          <w:spacing w:val="4"/>
          <w:w w:val="103"/>
          <w:kern w:val="14"/>
          <w:lang w:val="ru-RU"/>
        </w:rPr>
        <w:t xml:space="preserve">1557 </w:t>
      </w:r>
      <w:r w:rsidRPr="007B1DA7">
        <w:rPr>
          <w:spacing w:val="4"/>
          <w:w w:val="103"/>
          <w:kern w:val="14"/>
          <w:lang w:val="ru-RU"/>
        </w:rPr>
        <w:t>этого закона распространяет действие федерального законодательства о гражданских правах на любую программу или деятельность в области здравоохранения, получающую финансовую поддержку из федерального бюджета, любую программу или деятельность, осуществляемую под управлением правительственного у</w:t>
      </w:r>
      <w:r w:rsidRPr="007B1DA7">
        <w:rPr>
          <w:spacing w:val="4"/>
          <w:w w:val="103"/>
          <w:kern w:val="14"/>
          <w:lang w:val="ru-RU"/>
        </w:rPr>
        <w:t>ч</w:t>
      </w:r>
      <w:r w:rsidRPr="007B1DA7">
        <w:rPr>
          <w:spacing w:val="4"/>
          <w:w w:val="103"/>
          <w:kern w:val="14"/>
          <w:lang w:val="ru-RU"/>
        </w:rPr>
        <w:t>реждения</w:t>
      </w:r>
      <w:r w:rsidR="005E43BE" w:rsidRPr="007B1DA7">
        <w:rPr>
          <w:spacing w:val="4"/>
          <w:w w:val="103"/>
          <w:kern w:val="14"/>
          <w:lang w:val="ru-RU"/>
        </w:rPr>
        <w:t>,</w:t>
      </w:r>
      <w:r w:rsidRPr="007B1DA7">
        <w:rPr>
          <w:spacing w:val="4"/>
          <w:w w:val="103"/>
          <w:kern w:val="14"/>
          <w:lang w:val="ru-RU"/>
        </w:rPr>
        <w:t xml:space="preserve"> и любые структуры, учрежденные согласно </w:t>
      </w:r>
      <w:r w:rsidR="005E43BE" w:rsidRPr="007B1DA7">
        <w:rPr>
          <w:spacing w:val="4"/>
          <w:w w:val="103"/>
          <w:kern w:val="14"/>
          <w:lang w:val="ru-RU"/>
        </w:rPr>
        <w:t>главе</w:t>
      </w:r>
      <w:r w:rsidR="00B9522C">
        <w:rPr>
          <w:spacing w:val="4"/>
          <w:w w:val="103"/>
          <w:kern w:val="14"/>
          <w:lang w:val="ru-RU"/>
        </w:rPr>
        <w:t xml:space="preserve"> </w:t>
      </w:r>
      <w:r w:rsidRPr="007B1DA7">
        <w:rPr>
          <w:spacing w:val="4"/>
          <w:w w:val="103"/>
          <w:kern w:val="14"/>
          <w:lang w:val="ru-RU"/>
        </w:rPr>
        <w:t>1 данного з</w:t>
      </w:r>
      <w:r w:rsidRPr="007B1DA7">
        <w:rPr>
          <w:spacing w:val="4"/>
          <w:w w:val="103"/>
          <w:kern w:val="14"/>
          <w:lang w:val="ru-RU"/>
        </w:rPr>
        <w:t>а</w:t>
      </w:r>
      <w:r w:rsidRPr="007B1DA7">
        <w:rPr>
          <w:spacing w:val="4"/>
          <w:w w:val="103"/>
          <w:kern w:val="14"/>
          <w:lang w:val="ru-RU"/>
        </w:rPr>
        <w:t>кона;</w:t>
      </w:r>
    </w:p>
    <w:p w:rsidR="00C948E7" w:rsidRPr="007B1DA7" w:rsidRDefault="00C9726F"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w:t>
      </w:r>
      <w:r w:rsidR="007B1DA7" w:rsidRPr="007B1DA7">
        <w:rPr>
          <w:spacing w:val="4"/>
          <w:w w:val="103"/>
          <w:kern w:val="14"/>
          <w:lang w:val="ru-RU"/>
        </w:rPr>
        <w:t xml:space="preserve">2010 </w:t>
      </w:r>
      <w:r w:rsidRPr="007B1DA7">
        <w:rPr>
          <w:spacing w:val="4"/>
          <w:w w:val="103"/>
          <w:kern w:val="14"/>
          <w:lang w:val="ru-RU"/>
        </w:rPr>
        <w:t>года о правопорядке на племенных территориях</w:t>
      </w:r>
      <w:r w:rsidR="00C948E7" w:rsidRPr="00D62E52">
        <w:rPr>
          <w:rStyle w:val="FootnoteReference"/>
          <w:spacing w:val="4"/>
          <w:w w:val="103"/>
        </w:rPr>
        <w:footnoteReference w:id="6"/>
      </w:r>
      <w:r w:rsidR="005E43BE" w:rsidRPr="007B1DA7">
        <w:rPr>
          <w:spacing w:val="4"/>
          <w:w w:val="103"/>
          <w:kern w:val="14"/>
          <w:lang w:val="ru-RU"/>
        </w:rPr>
        <w:t>,</w:t>
      </w:r>
      <w:r w:rsidR="00C948E7" w:rsidRPr="007B1DA7">
        <w:rPr>
          <w:spacing w:val="4"/>
          <w:w w:val="103"/>
          <w:kern w:val="14"/>
          <w:lang w:val="ru-RU"/>
        </w:rPr>
        <w:t xml:space="preserve"> </w:t>
      </w:r>
      <w:r w:rsidR="005E43BE" w:rsidRPr="007B1DA7">
        <w:rPr>
          <w:spacing w:val="4"/>
          <w:w w:val="103"/>
          <w:kern w:val="14"/>
          <w:lang w:val="ru-RU"/>
        </w:rPr>
        <w:t>расширя</w:t>
      </w:r>
      <w:r w:rsidR="005E43BE" w:rsidRPr="007B1DA7">
        <w:rPr>
          <w:spacing w:val="4"/>
          <w:w w:val="103"/>
          <w:kern w:val="14"/>
          <w:lang w:val="ru-RU"/>
        </w:rPr>
        <w:t>ю</w:t>
      </w:r>
      <w:r w:rsidR="005E43BE" w:rsidRPr="007B1DA7">
        <w:rPr>
          <w:spacing w:val="4"/>
          <w:w w:val="103"/>
          <w:kern w:val="14"/>
          <w:lang w:val="ru-RU"/>
        </w:rPr>
        <w:t>щий</w:t>
      </w:r>
      <w:r w:rsidR="004417CD" w:rsidRPr="007B1DA7">
        <w:rPr>
          <w:spacing w:val="4"/>
          <w:w w:val="103"/>
          <w:kern w:val="14"/>
          <w:lang w:val="ru-RU"/>
        </w:rPr>
        <w:t xml:space="preserve"> права племен по привлечению к ответственности и наказанию пр</w:t>
      </w:r>
      <w:r w:rsidR="004417CD" w:rsidRPr="007B1DA7">
        <w:rPr>
          <w:spacing w:val="4"/>
          <w:w w:val="103"/>
          <w:kern w:val="14"/>
          <w:lang w:val="ru-RU"/>
        </w:rPr>
        <w:t>е</w:t>
      </w:r>
      <w:r w:rsidR="004417CD" w:rsidRPr="007B1DA7">
        <w:rPr>
          <w:spacing w:val="4"/>
          <w:w w:val="103"/>
          <w:kern w:val="14"/>
          <w:lang w:val="ru-RU"/>
        </w:rPr>
        <w:t xml:space="preserve">ступников, </w:t>
      </w:r>
      <w:r w:rsidR="00795FCF" w:rsidRPr="007B1DA7">
        <w:rPr>
          <w:spacing w:val="4"/>
          <w:w w:val="103"/>
          <w:kern w:val="14"/>
          <w:lang w:val="ru-RU"/>
        </w:rPr>
        <w:t>создающий дополнительные возможности</w:t>
      </w:r>
      <w:r w:rsidR="004417CD" w:rsidRPr="007B1DA7">
        <w:rPr>
          <w:spacing w:val="4"/>
          <w:w w:val="103"/>
          <w:kern w:val="14"/>
          <w:lang w:val="ru-RU"/>
        </w:rPr>
        <w:t xml:space="preserve"> для набора, уде</w:t>
      </w:r>
      <w:r w:rsidR="004417CD" w:rsidRPr="007B1DA7">
        <w:rPr>
          <w:spacing w:val="4"/>
          <w:w w:val="103"/>
          <w:kern w:val="14"/>
          <w:lang w:val="ru-RU"/>
        </w:rPr>
        <w:t>р</w:t>
      </w:r>
      <w:r w:rsidR="004417CD" w:rsidRPr="007B1DA7">
        <w:rPr>
          <w:spacing w:val="4"/>
          <w:w w:val="103"/>
          <w:kern w:val="14"/>
          <w:lang w:val="ru-RU"/>
        </w:rPr>
        <w:t>жан</w:t>
      </w:r>
      <w:r w:rsidR="00795FCF" w:rsidRPr="007B1DA7">
        <w:rPr>
          <w:spacing w:val="4"/>
          <w:w w:val="103"/>
          <w:kern w:val="14"/>
          <w:lang w:val="ru-RU"/>
        </w:rPr>
        <w:t>ия на службе и</w:t>
      </w:r>
      <w:r w:rsidR="004417CD" w:rsidRPr="007B1DA7">
        <w:rPr>
          <w:spacing w:val="4"/>
          <w:w w:val="103"/>
          <w:kern w:val="14"/>
          <w:lang w:val="ru-RU"/>
        </w:rPr>
        <w:t xml:space="preserve"> профессиональной подготовки персонала Бюро по д</w:t>
      </w:r>
      <w:r w:rsidR="004417CD" w:rsidRPr="007B1DA7">
        <w:rPr>
          <w:spacing w:val="4"/>
          <w:w w:val="103"/>
          <w:kern w:val="14"/>
          <w:lang w:val="ru-RU"/>
        </w:rPr>
        <w:t>е</w:t>
      </w:r>
      <w:r w:rsidR="004417CD" w:rsidRPr="007B1DA7">
        <w:rPr>
          <w:spacing w:val="4"/>
          <w:w w:val="103"/>
          <w:kern w:val="14"/>
          <w:lang w:val="ru-RU"/>
        </w:rPr>
        <w:t xml:space="preserve">лам индейцев и сотрудников </w:t>
      </w:r>
      <w:r w:rsidR="00795FCF" w:rsidRPr="007B1DA7">
        <w:rPr>
          <w:spacing w:val="4"/>
          <w:w w:val="103"/>
          <w:kern w:val="14"/>
          <w:lang w:val="ru-RU"/>
        </w:rPr>
        <w:t xml:space="preserve">племенных </w:t>
      </w:r>
      <w:r w:rsidR="004417CD" w:rsidRPr="007B1DA7">
        <w:rPr>
          <w:spacing w:val="4"/>
          <w:w w:val="103"/>
          <w:kern w:val="14"/>
          <w:lang w:val="ru-RU"/>
        </w:rPr>
        <w:t>органов правопорядка</w:t>
      </w:r>
      <w:r w:rsidR="00795FCF" w:rsidRPr="007B1DA7">
        <w:rPr>
          <w:spacing w:val="4"/>
          <w:w w:val="103"/>
          <w:kern w:val="14"/>
          <w:lang w:val="ru-RU"/>
        </w:rPr>
        <w:t>, пред</w:t>
      </w:r>
      <w:r w:rsidR="00795FCF" w:rsidRPr="007B1DA7">
        <w:rPr>
          <w:spacing w:val="4"/>
          <w:w w:val="103"/>
          <w:kern w:val="14"/>
          <w:lang w:val="ru-RU"/>
        </w:rPr>
        <w:t>у</w:t>
      </w:r>
      <w:r w:rsidR="00795FCF" w:rsidRPr="007B1DA7">
        <w:rPr>
          <w:spacing w:val="4"/>
          <w:w w:val="103"/>
          <w:kern w:val="14"/>
          <w:lang w:val="ru-RU"/>
        </w:rPr>
        <w:t>сматривающий</w:t>
      </w:r>
      <w:r w:rsidR="004417CD" w:rsidRPr="007B1DA7">
        <w:rPr>
          <w:spacing w:val="4"/>
          <w:w w:val="103"/>
          <w:kern w:val="14"/>
          <w:lang w:val="ru-RU"/>
        </w:rPr>
        <w:t xml:space="preserve"> новые руководящие принципы и мероприятия по обуч</w:t>
      </w:r>
      <w:r w:rsidR="004417CD" w:rsidRPr="007B1DA7">
        <w:rPr>
          <w:spacing w:val="4"/>
          <w:w w:val="103"/>
          <w:kern w:val="14"/>
          <w:lang w:val="ru-RU"/>
        </w:rPr>
        <w:t>е</w:t>
      </w:r>
      <w:r w:rsidR="004417CD" w:rsidRPr="007B1DA7">
        <w:rPr>
          <w:spacing w:val="4"/>
          <w:w w:val="103"/>
          <w:kern w:val="14"/>
          <w:lang w:val="ru-RU"/>
        </w:rPr>
        <w:t xml:space="preserve">нию борьбе с </w:t>
      </w:r>
      <w:r w:rsidR="00390576" w:rsidRPr="007B1DA7">
        <w:rPr>
          <w:spacing w:val="4"/>
          <w:w w:val="103"/>
          <w:kern w:val="14"/>
          <w:lang w:val="ru-RU"/>
        </w:rPr>
        <w:t>домашним</w:t>
      </w:r>
      <w:r w:rsidR="004417CD" w:rsidRPr="007B1DA7">
        <w:rPr>
          <w:spacing w:val="4"/>
          <w:w w:val="103"/>
          <w:kern w:val="14"/>
          <w:lang w:val="ru-RU"/>
        </w:rPr>
        <w:t xml:space="preserve"> насилием и половыми преступ</w:t>
      </w:r>
      <w:r w:rsidR="00795FCF" w:rsidRPr="007B1DA7">
        <w:rPr>
          <w:spacing w:val="4"/>
          <w:w w:val="103"/>
          <w:kern w:val="14"/>
          <w:lang w:val="ru-RU"/>
        </w:rPr>
        <w:t>лениями, усил</w:t>
      </w:r>
      <w:r w:rsidR="00795FCF" w:rsidRPr="007B1DA7">
        <w:rPr>
          <w:spacing w:val="4"/>
          <w:w w:val="103"/>
          <w:kern w:val="14"/>
          <w:lang w:val="ru-RU"/>
        </w:rPr>
        <w:t>и</w:t>
      </w:r>
      <w:r w:rsidR="00795FCF" w:rsidRPr="007B1DA7">
        <w:rPr>
          <w:spacing w:val="4"/>
          <w:w w:val="103"/>
          <w:kern w:val="14"/>
          <w:lang w:val="ru-RU"/>
        </w:rPr>
        <w:t>вающий</w:t>
      </w:r>
      <w:r w:rsidR="004417CD" w:rsidRPr="007B1DA7">
        <w:rPr>
          <w:spacing w:val="4"/>
          <w:w w:val="103"/>
          <w:kern w:val="14"/>
          <w:lang w:val="ru-RU"/>
        </w:rPr>
        <w:t xml:space="preserve"> племенные суды и полиц</w:t>
      </w:r>
      <w:r w:rsidR="00795FCF" w:rsidRPr="007B1DA7">
        <w:rPr>
          <w:spacing w:val="4"/>
          <w:w w:val="103"/>
          <w:kern w:val="14"/>
          <w:lang w:val="ru-RU"/>
        </w:rPr>
        <w:t>ейские управления и обеспечивающий</w:t>
      </w:r>
      <w:r w:rsidR="004417CD" w:rsidRPr="007B1DA7">
        <w:rPr>
          <w:spacing w:val="4"/>
          <w:w w:val="103"/>
          <w:kern w:val="14"/>
          <w:lang w:val="ru-RU"/>
        </w:rPr>
        <w:t xml:space="preserve"> расширение программ борьбы с наркоманией и алкоголизмом, а также помощи молодежи, входящей в группы риска;</w:t>
      </w:r>
    </w:p>
    <w:p w:rsidR="00C948E7" w:rsidRPr="007B1DA7" w:rsidRDefault="007B1DA7"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2010 </w:t>
      </w:r>
      <w:r w:rsidR="004417CD" w:rsidRPr="007B1DA7">
        <w:rPr>
          <w:spacing w:val="4"/>
          <w:w w:val="103"/>
          <w:kern w:val="14"/>
          <w:lang w:val="ru-RU"/>
        </w:rPr>
        <w:t>года об урегулировании претензий, обеспечивающий фина</w:t>
      </w:r>
      <w:r w:rsidR="004417CD" w:rsidRPr="007B1DA7">
        <w:rPr>
          <w:spacing w:val="4"/>
          <w:w w:val="103"/>
          <w:kern w:val="14"/>
          <w:lang w:val="ru-RU"/>
        </w:rPr>
        <w:t>н</w:t>
      </w:r>
      <w:r w:rsidR="004417CD" w:rsidRPr="007B1DA7">
        <w:rPr>
          <w:spacing w:val="4"/>
          <w:w w:val="103"/>
          <w:kern w:val="14"/>
          <w:lang w:val="ru-RU"/>
        </w:rPr>
        <w:t xml:space="preserve">сирование и </w:t>
      </w:r>
      <w:r w:rsidR="00CE3558" w:rsidRPr="007B1DA7">
        <w:rPr>
          <w:spacing w:val="4"/>
          <w:w w:val="103"/>
          <w:kern w:val="14"/>
          <w:lang w:val="ru-RU"/>
        </w:rPr>
        <w:t>юридические</w:t>
      </w:r>
      <w:r w:rsidR="004417CD" w:rsidRPr="007B1DA7">
        <w:rPr>
          <w:spacing w:val="4"/>
          <w:w w:val="103"/>
          <w:kern w:val="14"/>
          <w:lang w:val="ru-RU"/>
        </w:rPr>
        <w:t xml:space="preserve"> полномочия, необходимые для исп</w:t>
      </w:r>
      <w:r w:rsidR="00CE3558" w:rsidRPr="007B1DA7">
        <w:rPr>
          <w:spacing w:val="4"/>
          <w:w w:val="103"/>
          <w:kern w:val="14"/>
          <w:lang w:val="ru-RU"/>
        </w:rPr>
        <w:t>олнения с</w:t>
      </w:r>
      <w:r w:rsidR="00CE3558" w:rsidRPr="007B1DA7">
        <w:rPr>
          <w:spacing w:val="4"/>
          <w:w w:val="103"/>
          <w:kern w:val="14"/>
          <w:lang w:val="ru-RU"/>
        </w:rPr>
        <w:t>о</w:t>
      </w:r>
      <w:r w:rsidR="00CE3558" w:rsidRPr="007B1DA7">
        <w:rPr>
          <w:spacing w:val="4"/>
          <w:w w:val="103"/>
          <w:kern w:val="14"/>
          <w:lang w:val="ru-RU"/>
        </w:rPr>
        <w:t>глашений о компенсациях по делу</w:t>
      </w:r>
      <w:r w:rsidR="004417CD" w:rsidRPr="007B1DA7">
        <w:rPr>
          <w:spacing w:val="4"/>
          <w:w w:val="103"/>
          <w:kern w:val="14"/>
          <w:lang w:val="ru-RU"/>
        </w:rPr>
        <w:t xml:space="preserve"> о дискриминации чернокожих ферм</w:t>
      </w:r>
      <w:r w:rsidR="004417CD" w:rsidRPr="007B1DA7">
        <w:rPr>
          <w:spacing w:val="4"/>
          <w:w w:val="103"/>
          <w:kern w:val="14"/>
          <w:lang w:val="ru-RU"/>
        </w:rPr>
        <w:t>е</w:t>
      </w:r>
      <w:r w:rsidR="004417CD" w:rsidRPr="007B1DA7">
        <w:rPr>
          <w:spacing w:val="4"/>
          <w:w w:val="103"/>
          <w:kern w:val="14"/>
          <w:lang w:val="ru-RU"/>
        </w:rPr>
        <w:t>ров (</w:t>
      </w:r>
      <w:r w:rsidR="00CE3558" w:rsidRPr="007B1DA7">
        <w:rPr>
          <w:spacing w:val="4"/>
          <w:w w:val="103"/>
          <w:kern w:val="14"/>
          <w:lang w:val="ru-RU"/>
        </w:rPr>
        <w:t>иск</w:t>
      </w:r>
      <w:r w:rsidR="004417CD" w:rsidRPr="007B1DA7">
        <w:rPr>
          <w:spacing w:val="4"/>
          <w:w w:val="103"/>
          <w:kern w:val="14"/>
          <w:lang w:val="ru-RU"/>
        </w:rPr>
        <w:t xml:space="preserve"> фермеров из числа чернокожих/афроамериканцев, предъявивших задним числом претензии по ранее возбужденному д</w:t>
      </w:r>
      <w:r w:rsidR="00390576" w:rsidRPr="007B1DA7">
        <w:rPr>
          <w:spacing w:val="4"/>
          <w:w w:val="103"/>
          <w:kern w:val="14"/>
          <w:lang w:val="ru-RU"/>
        </w:rPr>
        <w:t>елу о дискримин</w:t>
      </w:r>
      <w:r w:rsidR="00390576" w:rsidRPr="007B1DA7">
        <w:rPr>
          <w:spacing w:val="4"/>
          <w:w w:val="103"/>
          <w:kern w:val="14"/>
          <w:lang w:val="ru-RU"/>
        </w:rPr>
        <w:t>а</w:t>
      </w:r>
      <w:r w:rsidR="00390576" w:rsidRPr="007B1DA7">
        <w:rPr>
          <w:spacing w:val="4"/>
          <w:w w:val="103"/>
          <w:kern w:val="14"/>
          <w:lang w:val="ru-RU"/>
        </w:rPr>
        <w:t>ции со стороны М</w:t>
      </w:r>
      <w:r w:rsidR="004417CD" w:rsidRPr="007B1DA7">
        <w:rPr>
          <w:spacing w:val="4"/>
          <w:w w:val="103"/>
          <w:kern w:val="14"/>
          <w:lang w:val="ru-RU"/>
        </w:rPr>
        <w:t>инистерства сельского хозяйства (МСХ) в вопросах в</w:t>
      </w:r>
      <w:r w:rsidR="004417CD" w:rsidRPr="007B1DA7">
        <w:rPr>
          <w:spacing w:val="4"/>
          <w:w w:val="103"/>
          <w:kern w:val="14"/>
          <w:lang w:val="ru-RU"/>
        </w:rPr>
        <w:t>ы</w:t>
      </w:r>
      <w:r w:rsidR="004417CD" w:rsidRPr="007B1DA7">
        <w:rPr>
          <w:spacing w:val="4"/>
          <w:w w:val="103"/>
          <w:kern w:val="14"/>
          <w:lang w:val="ru-RU"/>
        </w:rPr>
        <w:t>дачи и обслуживания сельскохозяйственных кредитов), а также по ряду дел, касающихся</w:t>
      </w:r>
      <w:r w:rsidR="00E13AB5" w:rsidRPr="007B1DA7">
        <w:rPr>
          <w:spacing w:val="4"/>
          <w:w w:val="103"/>
          <w:kern w:val="14"/>
          <w:lang w:val="ru-RU"/>
        </w:rPr>
        <w:t xml:space="preserve"> коренных народов, включая иск Кобелл (о нарушениях</w:t>
      </w:r>
      <w:r w:rsidR="00CE3558" w:rsidRPr="007B1DA7">
        <w:rPr>
          <w:spacing w:val="4"/>
          <w:w w:val="103"/>
          <w:kern w:val="14"/>
          <w:lang w:val="ru-RU"/>
        </w:rPr>
        <w:t>,</w:t>
      </w:r>
      <w:r w:rsidR="00E13AB5" w:rsidRPr="007B1DA7">
        <w:rPr>
          <w:spacing w:val="4"/>
          <w:w w:val="103"/>
          <w:kern w:val="14"/>
          <w:lang w:val="ru-RU"/>
        </w:rPr>
        <w:t xml:space="preserve"> якобы допущенных правительством США при управлении индивидуал</w:t>
      </w:r>
      <w:r w:rsidR="00E13AB5" w:rsidRPr="007B1DA7">
        <w:rPr>
          <w:spacing w:val="4"/>
          <w:w w:val="103"/>
          <w:kern w:val="14"/>
          <w:lang w:val="ru-RU"/>
        </w:rPr>
        <w:t>ь</w:t>
      </w:r>
      <w:r w:rsidR="00E13AB5" w:rsidRPr="007B1DA7">
        <w:rPr>
          <w:spacing w:val="4"/>
          <w:w w:val="103"/>
          <w:kern w:val="14"/>
          <w:lang w:val="ru-RU"/>
        </w:rPr>
        <w:t>ными денежными счетами индейцев) и четыре крупных дела о правах к</w:t>
      </w:r>
      <w:r w:rsidR="00E13AB5" w:rsidRPr="007B1DA7">
        <w:rPr>
          <w:spacing w:val="4"/>
          <w:w w:val="103"/>
          <w:kern w:val="14"/>
          <w:lang w:val="ru-RU"/>
        </w:rPr>
        <w:t>о</w:t>
      </w:r>
      <w:r w:rsidR="00E13AB5" w:rsidRPr="007B1DA7">
        <w:rPr>
          <w:spacing w:val="4"/>
          <w:w w:val="103"/>
          <w:kern w:val="14"/>
          <w:lang w:val="ru-RU"/>
        </w:rPr>
        <w:t>ренных жителей Америки на водные ресурсы;</w:t>
      </w:r>
    </w:p>
    <w:p w:rsidR="00C948E7" w:rsidRPr="007B1DA7" w:rsidRDefault="007B1DA7"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 2010 </w:t>
      </w:r>
      <w:r w:rsidR="00E13AB5" w:rsidRPr="007B1DA7">
        <w:rPr>
          <w:spacing w:val="4"/>
          <w:w w:val="103"/>
          <w:kern w:val="14"/>
          <w:lang w:val="ru-RU"/>
        </w:rPr>
        <w:t>года</w:t>
      </w:r>
      <w:r w:rsidR="00CE3558" w:rsidRPr="007B1DA7">
        <w:rPr>
          <w:spacing w:val="4"/>
          <w:w w:val="103"/>
          <w:kern w:val="14"/>
          <w:lang w:val="ru-RU"/>
        </w:rPr>
        <w:t xml:space="preserve"> о справедливых мерах наказания</w:t>
      </w:r>
      <w:r w:rsidR="00E13AB5" w:rsidRPr="007B1DA7">
        <w:rPr>
          <w:spacing w:val="4"/>
          <w:w w:val="103"/>
          <w:kern w:val="14"/>
          <w:lang w:val="ru-RU"/>
        </w:rPr>
        <w:t>, сокращающий диспр</w:t>
      </w:r>
      <w:r w:rsidR="00E13AB5" w:rsidRPr="007B1DA7">
        <w:rPr>
          <w:spacing w:val="4"/>
          <w:w w:val="103"/>
          <w:kern w:val="14"/>
          <w:lang w:val="ru-RU"/>
        </w:rPr>
        <w:t>о</w:t>
      </w:r>
      <w:r w:rsidR="00E13AB5" w:rsidRPr="007B1DA7">
        <w:rPr>
          <w:spacing w:val="4"/>
          <w:w w:val="103"/>
          <w:kern w:val="14"/>
          <w:lang w:val="ru-RU"/>
        </w:rPr>
        <w:t>порции между приговорами за преступления, связанные с кокаином в п</w:t>
      </w:r>
      <w:r w:rsidR="00E13AB5" w:rsidRPr="007B1DA7">
        <w:rPr>
          <w:spacing w:val="4"/>
          <w:w w:val="103"/>
          <w:kern w:val="14"/>
          <w:lang w:val="ru-RU"/>
        </w:rPr>
        <w:t>о</w:t>
      </w:r>
      <w:r w:rsidR="00E13AB5" w:rsidRPr="007B1DA7">
        <w:rPr>
          <w:spacing w:val="4"/>
          <w:w w:val="103"/>
          <w:kern w:val="14"/>
          <w:lang w:val="ru-RU"/>
        </w:rPr>
        <w:t>рошке и курительным кокаином. Это увенчало собой длительные усилия, продиктованные тем, что лица, осуждаемые за правонарушения, связа</w:t>
      </w:r>
      <w:r w:rsidR="00E13AB5" w:rsidRPr="007B1DA7">
        <w:rPr>
          <w:spacing w:val="4"/>
          <w:w w:val="103"/>
          <w:kern w:val="14"/>
          <w:lang w:val="ru-RU"/>
        </w:rPr>
        <w:t>н</w:t>
      </w:r>
      <w:r w:rsidR="00E13AB5" w:rsidRPr="007B1DA7">
        <w:rPr>
          <w:spacing w:val="4"/>
          <w:w w:val="103"/>
          <w:kern w:val="14"/>
          <w:lang w:val="ru-RU"/>
        </w:rPr>
        <w:t>ные с курительным кокаином, чаще принадлежат к расовым меньшинс</w:t>
      </w:r>
      <w:r w:rsidR="00E13AB5" w:rsidRPr="007B1DA7">
        <w:rPr>
          <w:spacing w:val="4"/>
          <w:w w:val="103"/>
          <w:kern w:val="14"/>
          <w:lang w:val="ru-RU"/>
        </w:rPr>
        <w:t>т</w:t>
      </w:r>
      <w:r w:rsidR="00E13AB5" w:rsidRPr="007B1DA7">
        <w:rPr>
          <w:spacing w:val="4"/>
          <w:w w:val="103"/>
          <w:kern w:val="14"/>
          <w:lang w:val="ru-RU"/>
        </w:rPr>
        <w:t>вам;</w:t>
      </w:r>
    </w:p>
    <w:p w:rsidR="00C948E7" w:rsidRPr="007B1DA7" w:rsidRDefault="00E13AB5"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 xml:space="preserve">законодательство </w:t>
      </w:r>
      <w:r w:rsidR="00C948E7" w:rsidRPr="007B1DA7">
        <w:rPr>
          <w:spacing w:val="4"/>
          <w:w w:val="103"/>
          <w:kern w:val="14"/>
          <w:lang w:val="ru-RU"/>
        </w:rPr>
        <w:t>2010</w:t>
      </w:r>
      <w:r w:rsidR="007B1DA7" w:rsidRPr="007B1DA7">
        <w:rPr>
          <w:spacing w:val="4"/>
          <w:w w:val="103"/>
          <w:kern w:val="14"/>
          <w:lang w:val="ru-RU"/>
        </w:rPr>
        <w:t xml:space="preserve"> </w:t>
      </w:r>
      <w:r w:rsidRPr="007B1DA7">
        <w:rPr>
          <w:spacing w:val="4"/>
          <w:w w:val="103"/>
          <w:kern w:val="14"/>
          <w:lang w:val="ru-RU"/>
        </w:rPr>
        <w:t>года о финансовой реформе</w:t>
      </w:r>
      <w:r w:rsidR="005414DA" w:rsidRPr="007B1DA7">
        <w:rPr>
          <w:spacing w:val="4"/>
          <w:w w:val="103"/>
          <w:kern w:val="14"/>
          <w:lang w:val="ru-RU"/>
        </w:rPr>
        <w:t>,</w:t>
      </w:r>
      <w:r w:rsidRPr="007B1DA7">
        <w:rPr>
          <w:spacing w:val="4"/>
          <w:w w:val="103"/>
          <w:kern w:val="14"/>
          <w:lang w:val="ru-RU"/>
        </w:rPr>
        <w:t xml:space="preserve"> и в частности о со</w:t>
      </w:r>
      <w:r w:rsidRPr="007B1DA7">
        <w:rPr>
          <w:spacing w:val="4"/>
          <w:w w:val="103"/>
          <w:kern w:val="14"/>
          <w:lang w:val="ru-RU"/>
        </w:rPr>
        <w:t>з</w:t>
      </w:r>
      <w:r w:rsidRPr="007B1DA7">
        <w:rPr>
          <w:spacing w:val="4"/>
          <w:w w:val="103"/>
          <w:kern w:val="14"/>
          <w:lang w:val="ru-RU"/>
        </w:rPr>
        <w:t>дании нового бюро по защите прав потребителей, которое займется пр</w:t>
      </w:r>
      <w:r w:rsidRPr="007B1DA7">
        <w:rPr>
          <w:spacing w:val="4"/>
          <w:w w:val="103"/>
          <w:kern w:val="14"/>
          <w:lang w:val="ru-RU"/>
        </w:rPr>
        <w:t>о</w:t>
      </w:r>
      <w:r w:rsidRPr="007B1DA7">
        <w:rPr>
          <w:spacing w:val="4"/>
          <w:w w:val="103"/>
          <w:kern w:val="14"/>
          <w:lang w:val="ru-RU"/>
        </w:rPr>
        <w:t>блемой непропорционально тяжких последствий</w:t>
      </w:r>
      <w:r w:rsidR="005414DA" w:rsidRPr="007B1DA7">
        <w:rPr>
          <w:spacing w:val="4"/>
          <w:w w:val="103"/>
          <w:kern w:val="14"/>
          <w:lang w:val="ru-RU"/>
        </w:rPr>
        <w:t xml:space="preserve"> кризиса неплатежей по ипотечным кредитам для</w:t>
      </w:r>
      <w:r w:rsidRPr="007B1DA7">
        <w:rPr>
          <w:spacing w:val="4"/>
          <w:w w:val="103"/>
          <w:kern w:val="14"/>
          <w:lang w:val="ru-RU"/>
        </w:rPr>
        <w:t xml:space="preserve"> небелых американцев;</w:t>
      </w:r>
      <w:r w:rsidR="00C948E7" w:rsidRPr="007B1DA7">
        <w:rPr>
          <w:spacing w:val="4"/>
          <w:w w:val="103"/>
          <w:kern w:val="14"/>
          <w:lang w:val="ru-RU"/>
        </w:rPr>
        <w:t xml:space="preserve"> </w:t>
      </w:r>
    </w:p>
    <w:p w:rsidR="00C948E7" w:rsidRPr="007B1DA7" w:rsidRDefault="005414DA" w:rsidP="007B1DA7">
      <w:pPr>
        <w:pStyle w:val="Bullet1G"/>
        <w:numPr>
          <w:ilvl w:val="0"/>
          <w:numId w:val="6"/>
        </w:numPr>
        <w:tabs>
          <w:tab w:val="clear" w:pos="1891"/>
          <w:tab w:val="left" w:pos="1701"/>
        </w:tabs>
        <w:suppressAutoHyphens w:val="0"/>
        <w:ind w:left="1701" w:hanging="170"/>
        <w:rPr>
          <w:spacing w:val="4"/>
          <w:w w:val="103"/>
          <w:kern w:val="14"/>
          <w:lang w:val="ru-RU"/>
        </w:rPr>
      </w:pPr>
      <w:r w:rsidRPr="007B1DA7">
        <w:rPr>
          <w:spacing w:val="4"/>
          <w:w w:val="103"/>
          <w:kern w:val="14"/>
          <w:lang w:val="ru-RU"/>
        </w:rPr>
        <w:t>подписанный</w:t>
      </w:r>
      <w:r w:rsidR="00E13AB5" w:rsidRPr="007B1DA7">
        <w:rPr>
          <w:spacing w:val="4"/>
          <w:w w:val="103"/>
          <w:kern w:val="14"/>
          <w:lang w:val="ru-RU"/>
        </w:rPr>
        <w:t xml:space="preserve"> </w:t>
      </w:r>
      <w:r w:rsidR="005C6F0A" w:rsidRPr="007B1DA7">
        <w:rPr>
          <w:spacing w:val="4"/>
          <w:w w:val="103"/>
          <w:kern w:val="14"/>
          <w:lang w:val="ru-RU"/>
        </w:rPr>
        <w:t>Президент</w:t>
      </w:r>
      <w:r w:rsidR="007B1DA7" w:rsidRPr="007B1DA7">
        <w:rPr>
          <w:spacing w:val="4"/>
          <w:w w:val="103"/>
          <w:kern w:val="14"/>
          <w:lang w:val="ru-RU"/>
        </w:rPr>
        <w:t xml:space="preserve">ом Обамой в марте 2013 </w:t>
      </w:r>
      <w:r w:rsidR="00E13AB5" w:rsidRPr="007B1DA7">
        <w:rPr>
          <w:spacing w:val="4"/>
          <w:w w:val="103"/>
          <w:kern w:val="14"/>
          <w:lang w:val="ru-RU"/>
        </w:rPr>
        <w:t xml:space="preserve">года </w:t>
      </w:r>
      <w:r w:rsidRPr="007B1DA7">
        <w:rPr>
          <w:spacing w:val="4"/>
          <w:w w:val="103"/>
          <w:kern w:val="14"/>
          <w:lang w:val="ru-RU"/>
        </w:rPr>
        <w:t>акт</w:t>
      </w:r>
      <w:r w:rsidR="00E13AB5" w:rsidRPr="007B1DA7">
        <w:rPr>
          <w:spacing w:val="4"/>
          <w:w w:val="103"/>
          <w:kern w:val="14"/>
          <w:lang w:val="ru-RU"/>
        </w:rPr>
        <w:t xml:space="preserve"> о </w:t>
      </w:r>
      <w:r w:rsidRPr="007B1DA7">
        <w:rPr>
          <w:spacing w:val="4"/>
          <w:w w:val="103"/>
          <w:kern w:val="14"/>
          <w:lang w:val="ru-RU"/>
        </w:rPr>
        <w:t>возобновл</w:t>
      </w:r>
      <w:r w:rsidRPr="007B1DA7">
        <w:rPr>
          <w:spacing w:val="4"/>
          <w:w w:val="103"/>
          <w:kern w:val="14"/>
          <w:lang w:val="ru-RU"/>
        </w:rPr>
        <w:t>е</w:t>
      </w:r>
      <w:r w:rsidRPr="007B1DA7">
        <w:rPr>
          <w:spacing w:val="4"/>
          <w:w w:val="103"/>
          <w:kern w:val="14"/>
          <w:lang w:val="ru-RU"/>
        </w:rPr>
        <w:t>нии</w:t>
      </w:r>
      <w:r w:rsidR="00E13AB5" w:rsidRPr="007B1DA7">
        <w:rPr>
          <w:spacing w:val="4"/>
          <w:w w:val="103"/>
          <w:kern w:val="14"/>
          <w:lang w:val="ru-RU"/>
        </w:rPr>
        <w:t xml:space="preserve"> </w:t>
      </w:r>
      <w:r w:rsidRPr="007B1DA7">
        <w:rPr>
          <w:spacing w:val="4"/>
          <w:w w:val="103"/>
          <w:kern w:val="14"/>
          <w:lang w:val="ru-RU"/>
        </w:rPr>
        <w:t>действия Закона о насилии в отношении женщин (ЗНЖ), обеспеч</w:t>
      </w:r>
      <w:r w:rsidRPr="007B1DA7">
        <w:rPr>
          <w:spacing w:val="4"/>
          <w:w w:val="103"/>
          <w:kern w:val="14"/>
          <w:lang w:val="ru-RU"/>
        </w:rPr>
        <w:t>и</w:t>
      </w:r>
      <w:r w:rsidRPr="007B1DA7">
        <w:rPr>
          <w:spacing w:val="4"/>
          <w:w w:val="103"/>
          <w:kern w:val="14"/>
          <w:lang w:val="ru-RU"/>
        </w:rPr>
        <w:t>вающий повторное выделение грантов на реализацию</w:t>
      </w:r>
      <w:r w:rsidR="00E13AB5" w:rsidRPr="007B1DA7">
        <w:rPr>
          <w:spacing w:val="4"/>
          <w:w w:val="103"/>
          <w:kern w:val="14"/>
          <w:lang w:val="ru-RU"/>
        </w:rPr>
        <w:t xml:space="preserve"> </w:t>
      </w:r>
      <w:r w:rsidRPr="007B1DA7">
        <w:rPr>
          <w:spacing w:val="4"/>
          <w:w w:val="103"/>
          <w:kern w:val="14"/>
          <w:lang w:val="ru-RU"/>
        </w:rPr>
        <w:t>учрежденных с</w:t>
      </w:r>
      <w:r w:rsidRPr="007B1DA7">
        <w:rPr>
          <w:spacing w:val="4"/>
          <w:w w:val="103"/>
          <w:kern w:val="14"/>
          <w:lang w:val="ru-RU"/>
        </w:rPr>
        <w:t>о</w:t>
      </w:r>
      <w:r w:rsidRPr="007B1DA7">
        <w:rPr>
          <w:spacing w:val="4"/>
          <w:w w:val="103"/>
          <w:kern w:val="14"/>
          <w:lang w:val="ru-RU"/>
        </w:rPr>
        <w:t xml:space="preserve">гласно этому и последующим законам ключевых </w:t>
      </w:r>
      <w:r w:rsidR="00E13AB5" w:rsidRPr="007B1DA7">
        <w:rPr>
          <w:spacing w:val="4"/>
          <w:w w:val="103"/>
          <w:kern w:val="14"/>
          <w:lang w:val="ru-RU"/>
        </w:rPr>
        <w:t>программ, учрежда</w:t>
      </w:r>
      <w:r w:rsidR="00E13AB5" w:rsidRPr="007B1DA7">
        <w:rPr>
          <w:spacing w:val="4"/>
          <w:w w:val="103"/>
          <w:kern w:val="14"/>
          <w:lang w:val="ru-RU"/>
        </w:rPr>
        <w:t>ю</w:t>
      </w:r>
      <w:r w:rsidR="00E13AB5" w:rsidRPr="007B1DA7">
        <w:rPr>
          <w:spacing w:val="4"/>
          <w:w w:val="103"/>
          <w:kern w:val="14"/>
          <w:lang w:val="ru-RU"/>
        </w:rPr>
        <w:t>щ</w:t>
      </w:r>
      <w:r w:rsidRPr="007B1DA7">
        <w:rPr>
          <w:spacing w:val="4"/>
          <w:w w:val="103"/>
          <w:kern w:val="14"/>
          <w:lang w:val="ru-RU"/>
        </w:rPr>
        <w:t>ий новые</w:t>
      </w:r>
      <w:r w:rsidR="00B76DA0" w:rsidRPr="007B1DA7">
        <w:rPr>
          <w:spacing w:val="4"/>
          <w:w w:val="103"/>
          <w:kern w:val="14"/>
          <w:lang w:val="ru-RU"/>
        </w:rPr>
        <w:t xml:space="preserve"> п</w:t>
      </w:r>
      <w:r w:rsidRPr="007B1DA7">
        <w:rPr>
          <w:spacing w:val="4"/>
          <w:w w:val="103"/>
          <w:kern w:val="14"/>
          <w:lang w:val="ru-RU"/>
        </w:rPr>
        <w:t>рограммы и усиливающий положения</w:t>
      </w:r>
      <w:r w:rsidR="00B76DA0" w:rsidRPr="007B1DA7">
        <w:rPr>
          <w:spacing w:val="4"/>
          <w:w w:val="103"/>
          <w:kern w:val="14"/>
          <w:lang w:val="ru-RU"/>
        </w:rPr>
        <w:t xml:space="preserve"> федера</w:t>
      </w:r>
      <w:r w:rsidR="007B1DA7" w:rsidRPr="007B1DA7">
        <w:rPr>
          <w:spacing w:val="4"/>
          <w:w w:val="103"/>
          <w:kern w:val="14"/>
          <w:lang w:val="ru-RU"/>
        </w:rPr>
        <w:t>льного закон</w:t>
      </w:r>
      <w:r w:rsidR="007B1DA7" w:rsidRPr="007B1DA7">
        <w:rPr>
          <w:spacing w:val="4"/>
          <w:w w:val="103"/>
          <w:kern w:val="14"/>
          <w:lang w:val="ru-RU"/>
        </w:rPr>
        <w:t>о</w:t>
      </w:r>
      <w:r w:rsidR="007B1DA7" w:rsidRPr="007B1DA7">
        <w:rPr>
          <w:spacing w:val="4"/>
          <w:w w:val="103"/>
          <w:kern w:val="14"/>
          <w:lang w:val="ru-RU"/>
        </w:rPr>
        <w:t xml:space="preserve">дательства. Статья </w:t>
      </w:r>
      <w:r w:rsidR="00B76DA0" w:rsidRPr="007B1DA7">
        <w:rPr>
          <w:spacing w:val="4"/>
          <w:w w:val="103"/>
          <w:kern w:val="14"/>
          <w:lang w:val="ru-RU"/>
        </w:rPr>
        <w:t>3 этого закона запрещает в рамках любых программ или мероприятий, финансируемых на основании ЗНЖ</w:t>
      </w:r>
      <w:r w:rsidRPr="007B1DA7">
        <w:rPr>
          <w:spacing w:val="4"/>
          <w:w w:val="103"/>
          <w:kern w:val="14"/>
          <w:lang w:val="ru-RU"/>
        </w:rPr>
        <w:t>,</w:t>
      </w:r>
      <w:r w:rsidR="00B76DA0" w:rsidRPr="007B1DA7">
        <w:rPr>
          <w:spacing w:val="4"/>
          <w:w w:val="103"/>
          <w:kern w:val="14"/>
          <w:lang w:val="ru-RU"/>
        </w:rPr>
        <w:t xml:space="preserve"> дискриминацию, в том числе по признаку фактической или предполагаемой расовой </w:t>
      </w:r>
      <w:r w:rsidRPr="007B1DA7">
        <w:rPr>
          <w:spacing w:val="4"/>
          <w:w w:val="103"/>
          <w:kern w:val="14"/>
          <w:lang w:val="ru-RU"/>
        </w:rPr>
        <w:t>пр</w:t>
      </w:r>
      <w:r w:rsidRPr="007B1DA7">
        <w:rPr>
          <w:spacing w:val="4"/>
          <w:w w:val="103"/>
          <w:kern w:val="14"/>
          <w:lang w:val="ru-RU"/>
        </w:rPr>
        <w:t>и</w:t>
      </w:r>
      <w:r w:rsidRPr="007B1DA7">
        <w:rPr>
          <w:spacing w:val="4"/>
          <w:w w:val="103"/>
          <w:kern w:val="14"/>
          <w:lang w:val="ru-RU"/>
        </w:rPr>
        <w:t>надлежности или национального происхождения</w:t>
      </w:r>
      <w:r w:rsidR="00B76DA0" w:rsidRPr="007B1DA7">
        <w:rPr>
          <w:spacing w:val="4"/>
          <w:w w:val="103"/>
          <w:kern w:val="14"/>
          <w:lang w:val="ru-RU"/>
        </w:rPr>
        <w:t>.</w:t>
      </w:r>
    </w:p>
    <w:p w:rsidR="00C948E7" w:rsidRPr="003C4E61" w:rsidRDefault="006C7459" w:rsidP="00B9522C">
      <w:pPr>
        <w:pStyle w:val="H23GR"/>
      </w:pPr>
      <w:r w:rsidRPr="003C4E61">
        <w:tab/>
      </w:r>
      <w:r w:rsidRPr="00B9522C">
        <w:rPr>
          <w:lang w:val="en-GB"/>
        </w:rPr>
        <w:t>B</w:t>
      </w:r>
      <w:r w:rsidRPr="003C4E61">
        <w:t>.</w:t>
      </w:r>
      <w:r w:rsidR="0077739E" w:rsidRPr="003C4E61">
        <w:tab/>
      </w:r>
      <w:r w:rsidR="00B76DA0" w:rsidRPr="003C4E61">
        <w:t>Конкретная информация о законодательных, судебных, административных или иных принятых мерах</w:t>
      </w:r>
    </w:p>
    <w:p w:rsidR="00C948E7" w:rsidRPr="00110F02" w:rsidRDefault="00B9522C" w:rsidP="00B9522C">
      <w:pPr>
        <w:pStyle w:val="SingleTxtGR"/>
      </w:pPr>
      <w:r w:rsidRPr="00B35F67">
        <w:t>19.</w:t>
      </w:r>
      <w:r w:rsidRPr="00B35F67">
        <w:tab/>
      </w:r>
      <w:r w:rsidR="005F781A" w:rsidRPr="00B35F67">
        <w:t>Выполнение</w:t>
      </w:r>
      <w:r w:rsidR="008705B3" w:rsidRPr="00B35F67">
        <w:t xml:space="preserve"> обязательств</w:t>
      </w:r>
      <w:r w:rsidR="005F781A" w:rsidRPr="00B35F67">
        <w:t>а</w:t>
      </w:r>
      <w:r w:rsidR="008705B3" w:rsidRPr="00B35F67">
        <w:t xml:space="preserve"> не совершать в отношении лиц, групп лиц или учреждений каких-либо актов или действий, связанных с расовой дискримин</w:t>
      </w:r>
      <w:r w:rsidR="008705B3" w:rsidRPr="00B35F67">
        <w:t>а</w:t>
      </w:r>
      <w:r w:rsidR="008705B3" w:rsidRPr="00B35F67">
        <w:t>цией</w:t>
      </w:r>
      <w:r w:rsidR="005F781A" w:rsidRPr="00B35F67">
        <w:t>,</w:t>
      </w:r>
      <w:r w:rsidR="008705B3" w:rsidRPr="00B35F67">
        <w:t xml:space="preserve"> и обеспечивать, чтобы государственные органы и государственные учр</w:t>
      </w:r>
      <w:r w:rsidR="008705B3" w:rsidRPr="00B35F67">
        <w:t>е</w:t>
      </w:r>
      <w:r w:rsidR="008705B3" w:rsidRPr="00B35F67">
        <w:t>ждения действовали в соо</w:t>
      </w:r>
      <w:r w:rsidR="005F781A" w:rsidRPr="00B35F67">
        <w:t>тветствии с этим обязательством. Федеральные в</w:t>
      </w:r>
      <w:r w:rsidR="008705B3" w:rsidRPr="00B35F67">
        <w:t>е</w:t>
      </w:r>
      <w:r w:rsidR="008705B3" w:rsidRPr="00B35F67">
        <w:t>домства активно следят за исполнением федерального антидискриминационн</w:t>
      </w:r>
      <w:r w:rsidR="008705B3" w:rsidRPr="00B35F67">
        <w:t>о</w:t>
      </w:r>
      <w:r w:rsidR="008705B3" w:rsidRPr="00B35F67">
        <w:t>го законодательства правительственными органами и учреждениями всех уро</w:t>
      </w:r>
      <w:r w:rsidR="008705B3" w:rsidRPr="00B35F67">
        <w:t>в</w:t>
      </w:r>
      <w:r w:rsidRPr="00B35F67">
        <w:rPr>
          <w:spacing w:val="0"/>
        </w:rPr>
        <w:t xml:space="preserve">ней. Согласно Закону от 1994 </w:t>
      </w:r>
      <w:r w:rsidR="008705B3" w:rsidRPr="00B35F67">
        <w:rPr>
          <w:spacing w:val="0"/>
        </w:rPr>
        <w:t>года о правоприменительных мерах по борьбе с н</w:t>
      </w:r>
      <w:r w:rsidR="008705B3" w:rsidRPr="00B35F67">
        <w:rPr>
          <w:spacing w:val="0"/>
        </w:rPr>
        <w:t>а</w:t>
      </w:r>
      <w:r w:rsidR="008705B3" w:rsidRPr="00B35F67">
        <w:rPr>
          <w:spacing w:val="0"/>
        </w:rPr>
        <w:t>сильственными преступлениями (</w:t>
      </w:r>
      <w:r w:rsidR="00C948E7" w:rsidRPr="00B35F67">
        <w:rPr>
          <w:spacing w:val="0"/>
        </w:rPr>
        <w:t>42 U.S.C. 14141</w:t>
      </w:r>
      <w:r w:rsidR="005F781A" w:rsidRPr="00B35F67">
        <w:rPr>
          <w:spacing w:val="0"/>
        </w:rPr>
        <w:t>), О</w:t>
      </w:r>
      <w:r w:rsidR="008705B3" w:rsidRPr="00B35F67">
        <w:rPr>
          <w:spacing w:val="0"/>
        </w:rPr>
        <w:t xml:space="preserve">бщему закону </w:t>
      </w:r>
      <w:r w:rsidRPr="00B35F67">
        <w:rPr>
          <w:spacing w:val="0"/>
        </w:rPr>
        <w:t xml:space="preserve">1968 </w:t>
      </w:r>
      <w:r w:rsidR="005F781A" w:rsidRPr="00B35F67">
        <w:rPr>
          <w:spacing w:val="0"/>
        </w:rPr>
        <w:t xml:space="preserve">года </w:t>
      </w:r>
      <w:r w:rsidR="008705B3" w:rsidRPr="00B35F67">
        <w:rPr>
          <w:spacing w:val="0"/>
        </w:rPr>
        <w:t>о борьбе с преступностью и обеспечении безопасности на улицах (</w:t>
      </w:r>
      <w:r w:rsidR="00C948E7" w:rsidRPr="00B35F67">
        <w:rPr>
          <w:spacing w:val="0"/>
        </w:rPr>
        <w:t>42 U.S.C. 3789d</w:t>
      </w:r>
      <w:r w:rsidR="008705B3" w:rsidRPr="00B35F67">
        <w:rPr>
          <w:spacing w:val="0"/>
        </w:rPr>
        <w:t xml:space="preserve">) </w:t>
      </w:r>
      <w:r w:rsidR="008705B3" w:rsidRPr="00B35F67">
        <w:t xml:space="preserve">и </w:t>
      </w:r>
      <w:r w:rsidR="00A1082F" w:rsidRPr="00B35F67">
        <w:t>главе</w:t>
      </w:r>
      <w:r w:rsidRPr="00B35F67">
        <w:t xml:space="preserve"> </w:t>
      </w:r>
      <w:r w:rsidR="00C948E7" w:rsidRPr="00B35F67">
        <w:t>VI</w:t>
      </w:r>
      <w:r w:rsidR="008705B3" w:rsidRPr="00B35F67">
        <w:t xml:space="preserve"> Закона о гражданских правах (</w:t>
      </w:r>
      <w:r w:rsidR="00C948E7" w:rsidRPr="00B35F67">
        <w:t>42 U.S.C. 2000d</w:t>
      </w:r>
      <w:r w:rsidR="00B35F67" w:rsidRPr="00B35F67">
        <w:t>) м</w:t>
      </w:r>
      <w:r w:rsidR="008705B3" w:rsidRPr="00B35F67">
        <w:t>инистр</w:t>
      </w:r>
      <w:r w:rsidR="00DB699F" w:rsidRPr="00B35F67">
        <w:t xml:space="preserve"> юстиции н</w:t>
      </w:r>
      <w:r w:rsidR="00DB699F" w:rsidRPr="00B35F67">
        <w:t>а</w:t>
      </w:r>
      <w:r w:rsidR="00DB699F" w:rsidRPr="00B35F67">
        <w:t>деляется полномочиями возбуждать гражданские иски с целью пресечения си</w:t>
      </w:r>
      <w:r w:rsidR="00DB699F" w:rsidRPr="00B35F67">
        <w:t>с</w:t>
      </w:r>
      <w:r w:rsidR="00DB699F" w:rsidRPr="00B35F67">
        <w:t>тематической или эпизодической практики неподобающего поведения</w:t>
      </w:r>
      <w:r w:rsidR="005F781A" w:rsidRPr="00B35F67">
        <w:t xml:space="preserve"> </w:t>
      </w:r>
      <w:r w:rsidR="00DB699F" w:rsidRPr="00B35F67">
        <w:t>сотру</w:t>
      </w:r>
      <w:r w:rsidR="00DB699F" w:rsidRPr="00B35F67">
        <w:t>д</w:t>
      </w:r>
      <w:r w:rsidR="00DB699F" w:rsidRPr="00B35F67">
        <w:t>ников правоохранительных органов, включая случаи расовой дискрим</w:t>
      </w:r>
      <w:r w:rsidR="00DB699F" w:rsidRPr="00B35F67">
        <w:t>и</w:t>
      </w:r>
      <w:r w:rsidR="00DB699F" w:rsidRPr="00B35F67">
        <w:t xml:space="preserve">нации. ОГП </w:t>
      </w:r>
      <w:r w:rsidR="005F781A" w:rsidRPr="00B35F67">
        <w:t xml:space="preserve">МЮ </w:t>
      </w:r>
      <w:r w:rsidR="00DB699F" w:rsidRPr="00B35F67">
        <w:t>проводит проверки соблюдения этого закона в полицейских управл</w:t>
      </w:r>
      <w:r w:rsidR="00DB699F" w:rsidRPr="00B35F67">
        <w:t>е</w:t>
      </w:r>
      <w:r w:rsidR="00DB699F" w:rsidRPr="00B35F67">
        <w:t xml:space="preserve">ниях, тюрьмах, </w:t>
      </w:r>
      <w:r w:rsidR="005F781A" w:rsidRPr="00B35F67">
        <w:t>изоляторах временного содержания</w:t>
      </w:r>
      <w:r w:rsidR="00DB699F" w:rsidRPr="00B35F67">
        <w:t>, исправительных учрежд</w:t>
      </w:r>
      <w:r w:rsidR="00DB699F" w:rsidRPr="00B35F67">
        <w:t>е</w:t>
      </w:r>
      <w:r w:rsidR="00DB699F" w:rsidRPr="00B35F67">
        <w:t xml:space="preserve">ниях для несовершеннолетних, психиатрических </w:t>
      </w:r>
      <w:r w:rsidR="005F781A" w:rsidRPr="00B35F67">
        <w:t xml:space="preserve">учреждениях </w:t>
      </w:r>
      <w:r w:rsidR="00DB699F" w:rsidRPr="00B35F67">
        <w:t>и других соо</w:t>
      </w:r>
      <w:r w:rsidR="00DB699F" w:rsidRPr="00B35F67">
        <w:t>т</w:t>
      </w:r>
      <w:r w:rsidR="00DB699F" w:rsidRPr="00B35F67">
        <w:t>ветствующих организациях, возбуждая при необходимости иски об испо</w:t>
      </w:r>
      <w:r w:rsidR="00DB699F" w:rsidRPr="00B35F67">
        <w:t>л</w:t>
      </w:r>
      <w:r w:rsidR="00DB699F" w:rsidRPr="00B35F67">
        <w:t>нении требований законодательства. Так, в ходе недавней проверки в полице</w:t>
      </w:r>
      <w:r w:rsidR="00DB699F" w:rsidRPr="00B35F67">
        <w:t>й</w:t>
      </w:r>
      <w:r w:rsidR="00DB699F" w:rsidRPr="00B35F67">
        <w:t>ском управлении Нового Орлеана методы или практика, связанные с антиконстит</w:t>
      </w:r>
      <w:r w:rsidR="00DB699F" w:rsidRPr="00B35F67">
        <w:t>у</w:t>
      </w:r>
      <w:r w:rsidR="00DB699F" w:rsidRPr="00B35F67">
        <w:t>ционными действиями или нарушением федеральных законов</w:t>
      </w:r>
      <w:r w:rsidR="00A5550A" w:rsidRPr="00B35F67">
        <w:t>,</w:t>
      </w:r>
      <w:r w:rsidR="00DB699F" w:rsidRPr="00B35F67">
        <w:t xml:space="preserve"> были выя</w:t>
      </w:r>
      <w:r w:rsidR="00DB699F" w:rsidRPr="00B35F67">
        <w:t>в</w:t>
      </w:r>
      <w:r w:rsidR="00DB699F" w:rsidRPr="00B35F67">
        <w:t>лены в целом ряде случаев, включая расовое и этническое пр</w:t>
      </w:r>
      <w:r w:rsidR="00A5550A" w:rsidRPr="00B35F67">
        <w:t>офилирование, неоказ</w:t>
      </w:r>
      <w:r w:rsidR="00A5550A" w:rsidRPr="00B35F67">
        <w:t>а</w:t>
      </w:r>
      <w:r w:rsidR="00A5550A" w:rsidRPr="00B35F67">
        <w:t>ние полицией</w:t>
      </w:r>
      <w:r w:rsidR="00DB699F" w:rsidRPr="00B35F67">
        <w:t xml:space="preserve"> эффективных услуг лицам, слабо владеющим английским яз</w:t>
      </w:r>
      <w:r w:rsidR="00DB699F" w:rsidRPr="00B35F67">
        <w:t>ы</w:t>
      </w:r>
      <w:r w:rsidR="00DB699F" w:rsidRPr="00B35F67">
        <w:t>ком, случаи остановки, обыска и ареста, производившихся с нарушением пол</w:t>
      </w:r>
      <w:r w:rsidR="00DB699F" w:rsidRPr="00B35F67">
        <w:t>о</w:t>
      </w:r>
      <w:r w:rsidR="00DB699F" w:rsidRPr="00B35F67">
        <w:t xml:space="preserve">жений </w:t>
      </w:r>
      <w:r w:rsidR="00FC53BF" w:rsidRPr="00B35F67">
        <w:t>Констит</w:t>
      </w:r>
      <w:r w:rsidR="00A5550A" w:rsidRPr="00B35F67">
        <w:t>уции, проявления</w:t>
      </w:r>
      <w:r w:rsidR="00DB699F" w:rsidRPr="00B35F67">
        <w:t xml:space="preserve"> гендерной предвзятости со стороны сотрудн</w:t>
      </w:r>
      <w:r w:rsidR="00DB699F" w:rsidRPr="00B35F67">
        <w:t>и</w:t>
      </w:r>
      <w:r w:rsidR="00DB699F" w:rsidRPr="00B35F67">
        <w:t>ков правоохранительных органо</w:t>
      </w:r>
      <w:r w:rsidRPr="00B35F67">
        <w:t>в и чрезмерное приме</w:t>
      </w:r>
      <w:r w:rsidR="00B35F67" w:rsidRPr="00B35F67">
        <w:t xml:space="preserve">нение силы. </w:t>
      </w:r>
      <w:r w:rsidRPr="00B35F67">
        <w:t xml:space="preserve">В 2012 </w:t>
      </w:r>
      <w:r w:rsidR="00DB699F" w:rsidRPr="00B35F67">
        <w:t>го</w:t>
      </w:r>
      <w:r w:rsidRPr="00B35F67">
        <w:t xml:space="preserve">ду ОГП </w:t>
      </w:r>
      <w:r w:rsidR="00DB699F" w:rsidRPr="00B35F67">
        <w:t>МЮ достиг одного из самых обширных в истории соглашений с соотве</w:t>
      </w:r>
      <w:r w:rsidR="00DB699F" w:rsidRPr="00B35F67">
        <w:t>т</w:t>
      </w:r>
      <w:r w:rsidR="00DB699F" w:rsidRPr="00B35F67">
        <w:t>ствующими органами о проведе</w:t>
      </w:r>
      <w:r w:rsidR="00DB699F" w:rsidRPr="00B35F67">
        <w:rPr>
          <w:spacing w:val="2"/>
        </w:rPr>
        <w:t>нии необходимых в связи с этим преобра</w:t>
      </w:r>
      <w:r w:rsidR="00B35F67" w:rsidRPr="00B35F67">
        <w:rPr>
          <w:spacing w:val="2"/>
        </w:rPr>
        <w:t>зов</w:t>
      </w:r>
      <w:r w:rsidR="00B35F67" w:rsidRPr="00B35F67">
        <w:rPr>
          <w:spacing w:val="2"/>
        </w:rPr>
        <w:t>а</w:t>
      </w:r>
      <w:r w:rsidR="00B35F67" w:rsidRPr="00B35F67">
        <w:rPr>
          <w:spacing w:val="2"/>
        </w:rPr>
        <w:t>ний</w:t>
      </w:r>
      <w:r w:rsidR="00B35F67" w:rsidRPr="00B35F67">
        <w:br/>
      </w:r>
      <w:r w:rsidR="00DB699F" w:rsidRPr="00B35F67">
        <w:t>(см.</w:t>
      </w:r>
      <w:r w:rsidR="00C948E7" w:rsidRPr="00B35F67">
        <w:t xml:space="preserve"> http://www.ju</w:t>
      </w:r>
      <w:r w:rsidR="00C948E7" w:rsidRPr="00B35F67">
        <w:t>s</w:t>
      </w:r>
      <w:r w:rsidR="00C948E7" w:rsidRPr="00B35F67">
        <w:t>ti</w:t>
      </w:r>
      <w:r w:rsidR="00C948E7" w:rsidRPr="00B35F67">
        <w:t>c</w:t>
      </w:r>
      <w:r w:rsidR="00C948E7" w:rsidRPr="00B35F67">
        <w:t>e.</w:t>
      </w:r>
      <w:r w:rsidR="00C948E7" w:rsidRPr="00B35F67">
        <w:t>g</w:t>
      </w:r>
      <w:r w:rsidR="00C948E7" w:rsidRPr="00B35F67">
        <w:t>o</w:t>
      </w:r>
      <w:r w:rsidR="00C948E7" w:rsidRPr="00B35F67">
        <w:t>v/crt/about/spl/nopd.php</w:t>
      </w:r>
      <w:r w:rsidR="00DB699F" w:rsidRPr="00B35F67">
        <w:t>)</w:t>
      </w:r>
      <w:r w:rsidR="00C948E7" w:rsidRPr="00B35F67">
        <w:t>.</w:t>
      </w:r>
      <w:r w:rsidR="0001700E" w:rsidRPr="00B35F67">
        <w:t xml:space="preserve"> </w:t>
      </w:r>
      <w:r w:rsidRPr="00B35F67">
        <w:t xml:space="preserve">Деятельность ОГП </w:t>
      </w:r>
      <w:r w:rsidR="00DB699F" w:rsidRPr="00B35F67">
        <w:t>МЮ</w:t>
      </w:r>
      <w:r w:rsidR="002C31A1" w:rsidRPr="00B35F67">
        <w:t xml:space="preserve"> </w:t>
      </w:r>
      <w:r w:rsidR="00DB699F" w:rsidRPr="00B35F67">
        <w:t xml:space="preserve">в рамках </w:t>
      </w:r>
      <w:r w:rsidR="00C948E7" w:rsidRPr="00110F02">
        <w:t xml:space="preserve">42 U.S.C.14141 </w:t>
      </w:r>
      <w:r w:rsidR="00DB699F" w:rsidRPr="00110F02">
        <w:t xml:space="preserve">и </w:t>
      </w:r>
      <w:r w:rsidR="00A1082F" w:rsidRPr="00110F02">
        <w:t>главы</w:t>
      </w:r>
      <w:r>
        <w:t xml:space="preserve"> </w:t>
      </w:r>
      <w:r w:rsidR="00C948E7" w:rsidRPr="00110F02">
        <w:t>VI</w:t>
      </w:r>
      <w:r w:rsidR="00DB699F" w:rsidRPr="00110F02">
        <w:t xml:space="preserve"> направлена также на обеспечение соблюд</w:t>
      </w:r>
      <w:r w:rsidR="00DB699F" w:rsidRPr="00110F02">
        <w:t>е</w:t>
      </w:r>
      <w:r w:rsidR="00DB699F" w:rsidRPr="00110F02">
        <w:t>ния надлежащей правовой процедуры и принципа равной защиты при отпра</w:t>
      </w:r>
      <w:r w:rsidR="00DB699F" w:rsidRPr="00110F02">
        <w:t>в</w:t>
      </w:r>
      <w:r w:rsidR="00DB699F" w:rsidRPr="00110F02">
        <w:t>лении правосудия в отношении несов</w:t>
      </w:r>
      <w:r>
        <w:t xml:space="preserve">ершеннолетних. Например, в 2012 </w:t>
      </w:r>
      <w:r w:rsidR="00DB699F" w:rsidRPr="00110F02">
        <w:t>году МЮ достиг</w:t>
      </w:r>
      <w:r w:rsidR="00A5550A" w:rsidRPr="00110F02">
        <w:t>ло</w:t>
      </w:r>
      <w:r w:rsidR="00DB699F" w:rsidRPr="00110F02">
        <w:t xml:space="preserve"> соглашения с судом по делам несовершеннолетних </w:t>
      </w:r>
      <w:r w:rsidR="00B35F67">
        <w:t>города</w:t>
      </w:r>
      <w:r>
        <w:t xml:space="preserve"> </w:t>
      </w:r>
      <w:r w:rsidR="00390576">
        <w:t>Ме</w:t>
      </w:r>
      <w:r w:rsidR="00390576">
        <w:t>м</w:t>
      </w:r>
      <w:r w:rsidR="00390576">
        <w:t>фиса и графства Шелби</w:t>
      </w:r>
      <w:r w:rsidR="00DB699F" w:rsidRPr="00110F02">
        <w:t xml:space="preserve"> </w:t>
      </w:r>
      <w:r w:rsidR="00390576">
        <w:t>(штат Теннеси)</w:t>
      </w:r>
      <w:r w:rsidR="00DB699F" w:rsidRPr="00110F02">
        <w:t xml:space="preserve"> о мерах по решению проблемы не</w:t>
      </w:r>
      <w:r w:rsidR="00A5550A" w:rsidRPr="00110F02">
        <w:t>пр</w:t>
      </w:r>
      <w:r w:rsidR="00A5550A" w:rsidRPr="00110F02">
        <w:t>о</w:t>
      </w:r>
      <w:r w:rsidR="00A5550A" w:rsidRPr="00110F02">
        <w:t>порционально</w:t>
      </w:r>
      <w:r w:rsidR="00DB699F" w:rsidRPr="00110F02">
        <w:t xml:space="preserve"> высокого удельного веса чернокожих/афроамериканских детей </w:t>
      </w:r>
      <w:r w:rsidR="00A5550A" w:rsidRPr="00110F02">
        <w:t>пр</w:t>
      </w:r>
      <w:r w:rsidR="00DB699F" w:rsidRPr="00110F02">
        <w:t xml:space="preserve">актически во всех эшелонах системы </w:t>
      </w:r>
      <w:r w:rsidR="00390576">
        <w:t>ювенальной юстиции</w:t>
      </w:r>
      <w:r w:rsidR="003A6033">
        <w:t xml:space="preserve"> </w:t>
      </w:r>
      <w:r w:rsidR="00DB699F" w:rsidRPr="00110F02">
        <w:t>и о необходим</w:t>
      </w:r>
      <w:r w:rsidR="00DB699F" w:rsidRPr="00110F02">
        <w:t>о</w:t>
      </w:r>
      <w:r w:rsidR="00DB699F" w:rsidRPr="00110F02">
        <w:t>сти обеспечиват</w:t>
      </w:r>
      <w:r w:rsidR="00A5550A" w:rsidRPr="00110F02">
        <w:t>ь в рамках этой системы уважение</w:t>
      </w:r>
      <w:r w:rsidR="00DB699F" w:rsidRPr="00110F02">
        <w:t xml:space="preserve"> к процессуальным правам всех детей.</w:t>
      </w:r>
    </w:p>
    <w:p w:rsidR="00C948E7" w:rsidRPr="00110F02" w:rsidRDefault="003A6033" w:rsidP="00B9522C">
      <w:pPr>
        <w:pStyle w:val="SingleTxtGR"/>
      </w:pPr>
      <w:r>
        <w:t>20.</w:t>
      </w:r>
      <w:r>
        <w:tab/>
        <w:t xml:space="preserve">В области образования ОГП </w:t>
      </w:r>
      <w:r w:rsidR="00255250" w:rsidRPr="00110F02">
        <w:t>МЮ отслеживает и контролирует исполн</w:t>
      </w:r>
      <w:r w:rsidR="00255250" w:rsidRPr="00110F02">
        <w:t>е</w:t>
      </w:r>
      <w:r w:rsidR="00255250" w:rsidRPr="00110F02">
        <w:t>ние решений о десегрегации примерно в 200 федеральных школах и активно борется с дискриминацией учащихся, изучающих английский язык (ИАЯ)</w:t>
      </w:r>
      <w:r w:rsidR="00FF7530">
        <w:t>,</w:t>
      </w:r>
      <w:r w:rsidR="00255250" w:rsidRPr="00110F02">
        <w:t xml:space="preserve"> и их родителей, обеспечивая с</w:t>
      </w:r>
      <w:r>
        <w:t xml:space="preserve">облюдение положений Закона 1973 </w:t>
      </w:r>
      <w:r w:rsidR="00255250" w:rsidRPr="00110F02">
        <w:t>года о равных во</w:t>
      </w:r>
      <w:r w:rsidR="00255250" w:rsidRPr="00110F02">
        <w:t>з</w:t>
      </w:r>
      <w:r w:rsidR="00255250" w:rsidRPr="00110F02">
        <w:t xml:space="preserve">можностях в сфере образования (ЗРВО) и </w:t>
      </w:r>
      <w:r w:rsidR="00A1082F" w:rsidRPr="00110F02">
        <w:t>главы</w:t>
      </w:r>
      <w:r>
        <w:t xml:space="preserve"> </w:t>
      </w:r>
      <w:r w:rsidR="00C948E7" w:rsidRPr="00110F02">
        <w:t>VI.</w:t>
      </w:r>
      <w:r w:rsidR="0001700E" w:rsidRPr="00110F02">
        <w:t xml:space="preserve"> </w:t>
      </w:r>
      <w:r w:rsidR="009079F9" w:rsidRPr="00110F02">
        <w:t xml:space="preserve">В последние четыре года ОГП добивался </w:t>
      </w:r>
      <w:r w:rsidR="00674552" w:rsidRPr="00110F02">
        <w:t>у</w:t>
      </w:r>
      <w:r>
        <w:t xml:space="preserve">регулирования 43 </w:t>
      </w:r>
      <w:r w:rsidR="009079F9" w:rsidRPr="00110F02">
        <w:t>дел о десегрегации, касавшихся объедин</w:t>
      </w:r>
      <w:r w:rsidR="009079F9" w:rsidRPr="00110F02">
        <w:t>е</w:t>
      </w:r>
      <w:r w:rsidR="009079F9" w:rsidRPr="00110F02">
        <w:t>ния преподавательского состава различной расовой принадлежности, расшир</w:t>
      </w:r>
      <w:r w:rsidR="009079F9" w:rsidRPr="00110F02">
        <w:t>е</w:t>
      </w:r>
      <w:r w:rsidR="009079F9" w:rsidRPr="00110F02">
        <w:t>ния доступа к учебным курсам высших уровней, отказа от учета расов</w:t>
      </w:r>
      <w:r w:rsidR="00674552" w:rsidRPr="00110F02">
        <w:t>ой пр</w:t>
      </w:r>
      <w:r w:rsidR="00674552" w:rsidRPr="00110F02">
        <w:t>и</w:t>
      </w:r>
      <w:r w:rsidR="00674552" w:rsidRPr="00110F02">
        <w:t xml:space="preserve">надлежности учащихся при организации </w:t>
      </w:r>
      <w:r w:rsidR="009079F9" w:rsidRPr="00110F02">
        <w:t>культ</w:t>
      </w:r>
      <w:r w:rsidR="00674552" w:rsidRPr="00110F02">
        <w:t>урно-массовых мероприятий</w:t>
      </w:r>
      <w:r w:rsidR="009079F9" w:rsidRPr="00110F02">
        <w:t xml:space="preserve">, </w:t>
      </w:r>
      <w:r w:rsidR="00674552" w:rsidRPr="00110F02">
        <w:t>л</w:t>
      </w:r>
      <w:r w:rsidR="00674552" w:rsidRPr="00110F02">
        <w:t>и</w:t>
      </w:r>
      <w:r w:rsidR="00674552" w:rsidRPr="00110F02">
        <w:t>квидации так называемого</w:t>
      </w:r>
      <w:r w:rsidR="009079F9" w:rsidRPr="00110F02">
        <w:t xml:space="preserve"> </w:t>
      </w:r>
      <w:r w:rsidR="00674552" w:rsidRPr="00110F02">
        <w:t>"</w:t>
      </w:r>
      <w:r w:rsidR="009079F9" w:rsidRPr="00110F02">
        <w:t>конвейер</w:t>
      </w:r>
      <w:r w:rsidR="00674552" w:rsidRPr="00110F02">
        <w:t>а из школы в тюрьму"</w:t>
      </w:r>
      <w:r w:rsidR="00C948E7" w:rsidRPr="00B0550F">
        <w:rPr>
          <w:rStyle w:val="FootnoteReference"/>
          <w:kern w:val="0"/>
        </w:rPr>
        <w:footnoteReference w:id="7"/>
      </w:r>
      <w:r w:rsidR="00B40A14" w:rsidRPr="00110F02">
        <w:t>, прекращения се</w:t>
      </w:r>
      <w:r w:rsidR="00B40A14" w:rsidRPr="00110F02">
        <w:t>г</w:t>
      </w:r>
      <w:r w:rsidR="00B40A14" w:rsidRPr="00110F02">
        <w:t xml:space="preserve">регации школьников, осуществляемой в форме их </w:t>
      </w:r>
      <w:r w:rsidR="009079F9" w:rsidRPr="00110F02">
        <w:t xml:space="preserve">перевода в другие учебные заведения, </w:t>
      </w:r>
      <w:r w:rsidR="00B40A14" w:rsidRPr="00110F02">
        <w:t>открытия</w:t>
      </w:r>
      <w:r w:rsidR="009079F9" w:rsidRPr="00110F02">
        <w:t xml:space="preserve"> специальных школ с углубленны</w:t>
      </w:r>
      <w:r w:rsidR="00B40A14" w:rsidRPr="00110F02">
        <w:t>м изучением отдельных предметов и закрытия</w:t>
      </w:r>
      <w:r w:rsidR="009079F9" w:rsidRPr="00110F02">
        <w:t xml:space="preserve"> </w:t>
      </w:r>
      <w:r w:rsidR="00B40A14" w:rsidRPr="00110F02">
        <w:t>школ</w:t>
      </w:r>
      <w:r w:rsidR="009079F9" w:rsidRPr="00110F02">
        <w:t xml:space="preserve"> </w:t>
      </w:r>
      <w:r w:rsidR="00B40A14" w:rsidRPr="00110F02">
        <w:t xml:space="preserve">с фактически однородным </w:t>
      </w:r>
      <w:r w:rsidR="00FF7530">
        <w:t>расовым</w:t>
      </w:r>
      <w:r w:rsidR="009079F9" w:rsidRPr="00110F02">
        <w:t xml:space="preserve"> состав</w:t>
      </w:r>
      <w:r w:rsidR="00B40A14" w:rsidRPr="00110F02">
        <w:t>ом</w:t>
      </w:r>
      <w:r w:rsidR="009079F9" w:rsidRPr="00110F02">
        <w:t xml:space="preserve"> уч</w:t>
      </w:r>
      <w:r w:rsidR="009079F9" w:rsidRPr="00110F02">
        <w:t>а</w:t>
      </w:r>
      <w:r w:rsidR="009079F9" w:rsidRPr="00110F02">
        <w:t>щихся. З</w:t>
      </w:r>
      <w:r>
        <w:t xml:space="preserve">а это время ОГП также достиг 16 </w:t>
      </w:r>
      <w:r w:rsidR="009079F9" w:rsidRPr="00110F02">
        <w:t>соглаше</w:t>
      </w:r>
      <w:r w:rsidR="00B40A14" w:rsidRPr="00110F02">
        <w:t>ний с</w:t>
      </w:r>
      <w:r w:rsidR="009079F9" w:rsidRPr="00110F02">
        <w:t xml:space="preserve"> властями штатов и </w:t>
      </w:r>
      <w:r w:rsidR="00B40A14" w:rsidRPr="00110F02">
        <w:t xml:space="preserve">школьных </w:t>
      </w:r>
      <w:r w:rsidR="009079F9" w:rsidRPr="00110F02">
        <w:t>округов о создании равных возможностей для учащихся всех наци</w:t>
      </w:r>
      <w:r w:rsidR="009079F9" w:rsidRPr="00110F02">
        <w:t>о</w:t>
      </w:r>
      <w:r w:rsidR="009079F9" w:rsidRPr="00110F02">
        <w:t>нальностей незав</w:t>
      </w:r>
      <w:r w:rsidR="009079F9" w:rsidRPr="00110F02">
        <w:t>и</w:t>
      </w:r>
      <w:r w:rsidR="009079F9" w:rsidRPr="00110F02">
        <w:t>симо от степени владения английским языком.</w:t>
      </w:r>
    </w:p>
    <w:p w:rsidR="00C948E7" w:rsidRPr="00110F02" w:rsidRDefault="003A6033" w:rsidP="00B9522C">
      <w:pPr>
        <w:pStyle w:val="SingleTxtGR"/>
      </w:pPr>
      <w:r>
        <w:t>21.</w:t>
      </w:r>
      <w:r>
        <w:tab/>
        <w:t xml:space="preserve">ОГП </w:t>
      </w:r>
      <w:r w:rsidR="00D25DAC" w:rsidRPr="00110F02">
        <w:t>МЮ также добивался частичного решения проблемы</w:t>
      </w:r>
      <w:r w:rsidR="00B40A14" w:rsidRPr="00110F02">
        <w:t xml:space="preserve"> "</w:t>
      </w:r>
      <w:r w:rsidR="000B1A7B" w:rsidRPr="00110F02">
        <w:t>конвейера</w:t>
      </w:r>
      <w:r w:rsidR="00D25DAC" w:rsidRPr="00110F02">
        <w:t xml:space="preserve"> из школы в тюрьму</w:t>
      </w:r>
      <w:r w:rsidR="00B40A14" w:rsidRPr="00110F02">
        <w:t>"</w:t>
      </w:r>
      <w:r w:rsidR="00D25DAC" w:rsidRPr="00110F02">
        <w:t>, стремясь к тому, чтобы небелые учащиеся не лишались во</w:t>
      </w:r>
      <w:r w:rsidR="00D25DAC" w:rsidRPr="00110F02">
        <w:t>з</w:t>
      </w:r>
      <w:r w:rsidR="00D25DAC" w:rsidRPr="00110F02">
        <w:t>можно</w:t>
      </w:r>
      <w:r>
        <w:t xml:space="preserve">сти получить образование </w:t>
      </w:r>
      <w:r w:rsidR="00333327">
        <w:t>из-</w:t>
      </w:r>
      <w:r w:rsidR="00D25DAC" w:rsidRPr="00110F02">
        <w:t>за дискриминационных решений об отстр</w:t>
      </w:r>
      <w:r w:rsidR="00D25DAC" w:rsidRPr="00110F02">
        <w:t>а</w:t>
      </w:r>
      <w:r w:rsidR="00D25DAC" w:rsidRPr="00110F02">
        <w:t>нении от занятий или исклю</w:t>
      </w:r>
      <w:r>
        <w:t xml:space="preserve">чении из школы. В сентябре 2010 </w:t>
      </w:r>
      <w:r w:rsidR="00D25DAC" w:rsidRPr="00110F02">
        <w:t>года ОГП пр</w:t>
      </w:r>
      <w:r w:rsidR="00D25DAC" w:rsidRPr="00110F02">
        <w:t>и</w:t>
      </w:r>
      <w:r w:rsidR="00D25DAC" w:rsidRPr="00110F02">
        <w:t>влек к этой важнейшей проблеме внимание на общенациональном уровне, о</w:t>
      </w:r>
      <w:r w:rsidR="00D25DAC" w:rsidRPr="00110F02">
        <w:t>р</w:t>
      </w:r>
      <w:r w:rsidR="00D25DAC" w:rsidRPr="00110F02">
        <w:t xml:space="preserve">ганизовав </w:t>
      </w:r>
      <w:r w:rsidR="000B1A7B" w:rsidRPr="00110F02">
        <w:t>вместе</w:t>
      </w:r>
      <w:r w:rsidR="00ED016E">
        <w:t xml:space="preserve"> с Министерством образования</w:t>
      </w:r>
      <w:r w:rsidR="00D25DAC" w:rsidRPr="00110F02">
        <w:t xml:space="preserve"> первую за все время конфере</w:t>
      </w:r>
      <w:r w:rsidR="00D25DAC" w:rsidRPr="00110F02">
        <w:t>н</w:t>
      </w:r>
      <w:r w:rsidR="00D25DAC" w:rsidRPr="00110F02">
        <w:t>цию с участием ученых, общественных активистов и руководителей для обсу</w:t>
      </w:r>
      <w:r w:rsidR="00D25DAC" w:rsidRPr="00110F02">
        <w:t>ж</w:t>
      </w:r>
      <w:r w:rsidR="00D25DAC" w:rsidRPr="00110F02">
        <w:t>ден</w:t>
      </w:r>
      <w:r w:rsidR="00ED016E">
        <w:t>ия оптимальных способов удержания</w:t>
      </w:r>
      <w:r w:rsidR="00D25DAC" w:rsidRPr="00110F02">
        <w:t xml:space="preserve"> учащихся в системе школьного обр</w:t>
      </w:r>
      <w:r w:rsidR="00D25DAC" w:rsidRPr="00110F02">
        <w:t>а</w:t>
      </w:r>
      <w:r>
        <w:t>зования.</w:t>
      </w:r>
    </w:p>
    <w:p w:rsidR="00C948E7" w:rsidRPr="00110F02" w:rsidRDefault="003A6033" w:rsidP="00B9522C">
      <w:pPr>
        <w:pStyle w:val="SingleTxtGR"/>
      </w:pPr>
      <w:r>
        <w:t>22.</w:t>
      </w:r>
      <w:r>
        <w:tab/>
      </w:r>
      <w:r w:rsidR="00D25DAC" w:rsidRPr="00110F02">
        <w:t xml:space="preserve">Кроме того, </w:t>
      </w:r>
      <w:r w:rsidR="00C14737" w:rsidRPr="00110F02">
        <w:t>ОГП</w:t>
      </w:r>
      <w:r>
        <w:t xml:space="preserve"> </w:t>
      </w:r>
      <w:r w:rsidR="00D25DAC" w:rsidRPr="00110F02">
        <w:t xml:space="preserve">МЮ выявляет и привлекает к ответственности </w:t>
      </w:r>
      <w:r w:rsidR="00B40A14" w:rsidRPr="00110F02">
        <w:t>согласно гла</w:t>
      </w:r>
      <w:r>
        <w:t xml:space="preserve">ве </w:t>
      </w:r>
      <w:r w:rsidR="00B40A14" w:rsidRPr="00110F02">
        <w:t xml:space="preserve">VII </w:t>
      </w:r>
      <w:r w:rsidR="00D25DAC" w:rsidRPr="00110F02">
        <w:t>государственные структуры местного уровня и уровня штатов, приб</w:t>
      </w:r>
      <w:r w:rsidR="00D25DAC" w:rsidRPr="00110F02">
        <w:t>е</w:t>
      </w:r>
      <w:r w:rsidR="00D25DAC" w:rsidRPr="00110F02">
        <w:t>гающие к дискриминационным методам или практике при найме на работу</w:t>
      </w:r>
      <w:r w:rsidR="00C948E7" w:rsidRPr="00110F02">
        <w:t>.</w:t>
      </w:r>
      <w:r w:rsidR="0001700E" w:rsidRPr="00110F02">
        <w:t xml:space="preserve"> </w:t>
      </w:r>
      <w:r>
        <w:t xml:space="preserve">За период с 2009 по 2012 </w:t>
      </w:r>
      <w:r w:rsidR="00D25DAC" w:rsidRPr="00110F02">
        <w:t xml:space="preserve">год </w:t>
      </w:r>
      <w:r w:rsidR="00C14737" w:rsidRPr="00110F02">
        <w:t>ОГП</w:t>
      </w:r>
      <w:r w:rsidR="00D25DAC" w:rsidRPr="00110F02">
        <w:t xml:space="preserve"> возбудил на основании </w:t>
      </w:r>
      <w:r w:rsidR="00A1082F" w:rsidRPr="00110F02">
        <w:t>главы</w:t>
      </w:r>
      <w:r>
        <w:t xml:space="preserve"> </w:t>
      </w:r>
      <w:r w:rsidR="00C948E7" w:rsidRPr="00110F02">
        <w:t>VII</w:t>
      </w:r>
      <w:r>
        <w:t xml:space="preserve"> 32 </w:t>
      </w:r>
      <w:r w:rsidR="00B40A14" w:rsidRPr="00110F02">
        <w:t>иска</w:t>
      </w:r>
      <w:r w:rsidR="00D25DAC" w:rsidRPr="00110F02">
        <w:t xml:space="preserve">, что позволило потерпевшим получить существенную компенсацию. Он выступил </w:t>
      </w:r>
      <w:r w:rsidR="00ED016E" w:rsidRPr="00110F02">
        <w:t xml:space="preserve">также </w:t>
      </w:r>
      <w:r w:rsidR="00D25DAC" w:rsidRPr="00110F02">
        <w:t>с новой инициативой по выявлению подобных методов и практики, пре</w:t>
      </w:r>
      <w:r w:rsidR="00D25DAC" w:rsidRPr="00110F02">
        <w:t>д</w:t>
      </w:r>
      <w:r w:rsidR="00D25DAC" w:rsidRPr="00110F02">
        <w:t xml:space="preserve">полагающей систематическую работу с информацией из открытых источников в целях самостоятельного, </w:t>
      </w:r>
      <w:r w:rsidR="005C6F0A">
        <w:t>т.е.</w:t>
      </w:r>
      <w:r w:rsidR="00B40A14" w:rsidRPr="00110F02">
        <w:t xml:space="preserve"> без сигналов со стороны КРТ, определения</w:t>
      </w:r>
      <w:r w:rsidR="00D25DAC" w:rsidRPr="00110F02">
        <w:t xml:space="preserve"> того, какие работодатели подлежат проверке по подозрению в дискриминационных метода</w:t>
      </w:r>
      <w:r w:rsidR="00B40A14" w:rsidRPr="00110F02">
        <w:t>х или практике. Главным образом</w:t>
      </w:r>
      <w:r w:rsidR="00D25DAC" w:rsidRPr="00110F02">
        <w:t xml:space="preserve"> благодаря этой инициативе к концу </w:t>
      </w:r>
      <w:r w:rsidR="00ED016E">
        <w:t>о</w:t>
      </w:r>
      <w:r w:rsidR="00ED016E">
        <w:t>к</w:t>
      </w:r>
      <w:r w:rsidR="00ED016E">
        <w:t xml:space="preserve">тября </w:t>
      </w:r>
      <w:r>
        <w:t xml:space="preserve">2012 </w:t>
      </w:r>
      <w:r w:rsidR="00D25DAC" w:rsidRPr="00110F02">
        <w:t>года ОГП уже за</w:t>
      </w:r>
      <w:r w:rsidR="00B40A14" w:rsidRPr="00110F02">
        <w:t>ни</w:t>
      </w:r>
      <w:r>
        <w:t xml:space="preserve">мался проведением 28 </w:t>
      </w:r>
      <w:r w:rsidR="00B40A14" w:rsidRPr="00110F02">
        <w:t>проверок</w:t>
      </w:r>
      <w:r w:rsidR="00D25DAC" w:rsidRPr="00110F02">
        <w:t xml:space="preserve"> методов и пра</w:t>
      </w:r>
      <w:r w:rsidR="00D25DAC" w:rsidRPr="00110F02">
        <w:t>к</w:t>
      </w:r>
      <w:r w:rsidR="00D25DAC" w:rsidRPr="00110F02">
        <w:t xml:space="preserve">тики, </w:t>
      </w:r>
      <w:r>
        <w:t xml:space="preserve">начатых за период с января 2009 </w:t>
      </w:r>
      <w:r w:rsidR="00D25DAC" w:rsidRPr="00110F02">
        <w:t xml:space="preserve">года. </w:t>
      </w:r>
    </w:p>
    <w:p w:rsidR="00C948E7" w:rsidRPr="00110F02" w:rsidRDefault="003A6033" w:rsidP="00B9522C">
      <w:pPr>
        <w:pStyle w:val="SingleTxtGR"/>
      </w:pPr>
      <w:r>
        <w:t>23.</w:t>
      </w:r>
      <w:r>
        <w:tab/>
      </w:r>
      <w:r w:rsidR="00D25DAC" w:rsidRPr="00110F02">
        <w:t xml:space="preserve">В </w:t>
      </w:r>
      <w:r w:rsidR="00B40A14" w:rsidRPr="00110F02">
        <w:t>отношении</w:t>
      </w:r>
      <w:r w:rsidR="00D25DAC" w:rsidRPr="00110F02">
        <w:t xml:space="preserve"> организации голосования</w:t>
      </w:r>
      <w:r w:rsidR="004518D8">
        <w:t xml:space="preserve"> следует отметить, что с нач</w:t>
      </w:r>
      <w:r w:rsidR="004518D8">
        <w:t>а</w:t>
      </w:r>
      <w:r w:rsidR="004518D8">
        <w:t>ла </w:t>
      </w:r>
      <w:r>
        <w:t xml:space="preserve">2011 </w:t>
      </w:r>
      <w:r w:rsidR="00D25DAC" w:rsidRPr="00110F02">
        <w:t xml:space="preserve">года </w:t>
      </w:r>
      <w:r w:rsidR="00C14737" w:rsidRPr="00110F02">
        <w:t>ОГП</w:t>
      </w:r>
      <w:r w:rsidR="00D25DAC" w:rsidRPr="00110F02">
        <w:t xml:space="preserve"> МЮ наряду со своей </w:t>
      </w:r>
      <w:r>
        <w:t xml:space="preserve">обычной работой в рамках статьи </w:t>
      </w:r>
      <w:r w:rsidR="00C948E7" w:rsidRPr="00110F02">
        <w:t xml:space="preserve">5 </w:t>
      </w:r>
      <w:r w:rsidR="00D25DAC" w:rsidRPr="00110F02">
        <w:t>З</w:t>
      </w:r>
      <w:r w:rsidR="00D25DAC" w:rsidRPr="00110F02">
        <w:t>а</w:t>
      </w:r>
      <w:r w:rsidR="00D25DAC" w:rsidRPr="00110F02">
        <w:t xml:space="preserve">кона об избирательном праве принял на экспертизу согласно </w:t>
      </w:r>
      <w:r w:rsidR="002C3602" w:rsidRPr="00110F02">
        <w:t>этой статье</w:t>
      </w:r>
      <w:r w:rsidR="004518D8">
        <w:t xml:space="preserve"> ок</w:t>
      </w:r>
      <w:r w:rsidR="004518D8">
        <w:t>о</w:t>
      </w:r>
      <w:r w:rsidR="004518D8">
        <w:t>ло </w:t>
      </w:r>
      <w:r w:rsidR="00D25DAC" w:rsidRPr="00110F02">
        <w:t>2</w:t>
      </w:r>
      <w:r>
        <w:t> 200 </w:t>
      </w:r>
      <w:r w:rsidR="00D25DAC" w:rsidRPr="00110F02">
        <w:t>планов изменения границ избирательных округов, чтобы убедиться в отсутствии в них элемен</w:t>
      </w:r>
      <w:r w:rsidR="00ED016E">
        <w:t xml:space="preserve">тов дискриминации, в частности </w:t>
      </w:r>
      <w:r w:rsidR="00D25DAC" w:rsidRPr="00110F02">
        <w:t>по расовому или э</w:t>
      </w:r>
      <w:r w:rsidR="00D25DAC" w:rsidRPr="00110F02">
        <w:t>т</w:t>
      </w:r>
      <w:r w:rsidR="00D25DAC" w:rsidRPr="00110F02">
        <w:t>ническому признаку. Только за последние два года ОГП отказался утверд</w:t>
      </w:r>
      <w:r>
        <w:t>ить 14 </w:t>
      </w:r>
      <w:r w:rsidR="00D25DAC" w:rsidRPr="00110F02">
        <w:t>изменений</w:t>
      </w:r>
      <w:r w:rsidR="002C3602" w:rsidRPr="00110F02">
        <w:t xml:space="preserve"> порядка</w:t>
      </w:r>
      <w:r w:rsidR="00D25DAC" w:rsidRPr="00110F02">
        <w:t xml:space="preserve"> </w:t>
      </w:r>
      <w:r w:rsidR="002C3602" w:rsidRPr="00110F02">
        <w:t>проведения</w:t>
      </w:r>
      <w:r w:rsidR="00D25DAC" w:rsidRPr="00110F02">
        <w:t xml:space="preserve"> выборов, поскольку соответствующие мес</w:t>
      </w:r>
      <w:r w:rsidR="00D25DAC" w:rsidRPr="00110F02">
        <w:t>т</w:t>
      </w:r>
      <w:r w:rsidR="00D25DAC" w:rsidRPr="00110F02">
        <w:t xml:space="preserve">ные органы не привели </w:t>
      </w:r>
      <w:r w:rsidR="00F5364F" w:rsidRPr="00110F02">
        <w:t xml:space="preserve">достаточных </w:t>
      </w:r>
      <w:r w:rsidR="00D25DAC" w:rsidRPr="00110F02">
        <w:t xml:space="preserve">доказательств </w:t>
      </w:r>
      <w:r w:rsidR="002C3602" w:rsidRPr="00110F02">
        <w:t xml:space="preserve">их </w:t>
      </w:r>
      <w:r w:rsidR="00D25DAC" w:rsidRPr="00110F02">
        <w:t xml:space="preserve">соответствия нормам </w:t>
      </w:r>
      <w:r w:rsidR="002C3602" w:rsidRPr="00110F02">
        <w:t>ст</w:t>
      </w:r>
      <w:r w:rsidR="002C3602" w:rsidRPr="00110F02">
        <w:t>а</w:t>
      </w:r>
      <w:r w:rsidR="002C3602" w:rsidRPr="00110F02">
        <w:t>тьи</w:t>
      </w:r>
      <w:r>
        <w:t xml:space="preserve"> </w:t>
      </w:r>
      <w:r w:rsidR="00D25DAC" w:rsidRPr="00110F02">
        <w:t>5. Конкрет</w:t>
      </w:r>
      <w:r>
        <w:t xml:space="preserve">но речь шла о 12 </w:t>
      </w:r>
      <w:r w:rsidR="00D25DAC" w:rsidRPr="00110F02">
        <w:t>планах изменения границ избирательных окр</w:t>
      </w:r>
      <w:r w:rsidR="00D25DAC" w:rsidRPr="00110F02">
        <w:t>у</w:t>
      </w:r>
      <w:r w:rsidR="00D25DAC" w:rsidRPr="00110F02">
        <w:t xml:space="preserve">гов и двух попытках введения новых требований, касавшихся </w:t>
      </w:r>
      <w:r w:rsidR="002C3602" w:rsidRPr="00110F02">
        <w:t>предъявления и</w:t>
      </w:r>
      <w:r w:rsidR="002C3602" w:rsidRPr="00110F02">
        <w:t>з</w:t>
      </w:r>
      <w:r w:rsidR="002C3602" w:rsidRPr="00110F02">
        <w:t>бирателями документов с фотографией</w:t>
      </w:r>
      <w:r w:rsidR="00D25DAC" w:rsidRPr="00110F02">
        <w:t>.</w:t>
      </w:r>
    </w:p>
    <w:p w:rsidR="00C948E7" w:rsidRPr="00110F02" w:rsidRDefault="003A6033" w:rsidP="00B9522C">
      <w:pPr>
        <w:pStyle w:val="SingleTxtGR"/>
      </w:pPr>
      <w:r>
        <w:t>24.</w:t>
      </w:r>
      <w:r>
        <w:tab/>
      </w:r>
      <w:r w:rsidR="00C14737" w:rsidRPr="00110F02">
        <w:t>ОГП</w:t>
      </w:r>
      <w:r w:rsidR="00534BB2" w:rsidRPr="00110F02">
        <w:t xml:space="preserve"> МЮ уделяет первоочередное внимание расследованию жалоб на дискриминацию по отношению к американцам арабского и южноазиатского происхождения, а также другим лицам, </w:t>
      </w:r>
      <w:r w:rsidR="0089099B" w:rsidRPr="00110F02">
        <w:t>принимаемым за членов</w:t>
      </w:r>
      <w:r w:rsidR="00534BB2" w:rsidRPr="00110F02">
        <w:t xml:space="preserve"> этих групп. Многие </w:t>
      </w:r>
      <w:r w:rsidR="0089099B" w:rsidRPr="00110F02">
        <w:t>такие</w:t>
      </w:r>
      <w:r w:rsidR="00534BB2" w:rsidRPr="00110F02">
        <w:t xml:space="preserve"> вопросы удается урегулировать на неформальной основе. В о</w:t>
      </w:r>
      <w:r w:rsidR="00534BB2" w:rsidRPr="00110F02">
        <w:t>с</w:t>
      </w:r>
      <w:r w:rsidR="00534BB2" w:rsidRPr="00110F02">
        <w:t xml:space="preserve">тальных случаях возбуждаются судебные иски или </w:t>
      </w:r>
      <w:r w:rsidR="0089099B" w:rsidRPr="00110F02">
        <w:t>достигаются договоренн</w:t>
      </w:r>
      <w:r w:rsidR="0089099B" w:rsidRPr="00110F02">
        <w:t>о</w:t>
      </w:r>
      <w:r w:rsidR="0089099B" w:rsidRPr="00110F02">
        <w:t>сти</w:t>
      </w:r>
      <w:r w:rsidR="00534BB2" w:rsidRPr="00110F02">
        <w:t xml:space="preserve"> о ко</w:t>
      </w:r>
      <w:r w:rsidR="00534BB2" w:rsidRPr="00110F02">
        <w:t>м</w:t>
      </w:r>
      <w:r w:rsidR="00534BB2" w:rsidRPr="00110F02">
        <w:t>пенсации.</w:t>
      </w:r>
    </w:p>
    <w:p w:rsidR="00C948E7" w:rsidRPr="00110F02" w:rsidRDefault="003A6033" w:rsidP="00B9522C">
      <w:pPr>
        <w:pStyle w:val="SingleTxtGR"/>
      </w:pPr>
      <w:r>
        <w:t>25.</w:t>
      </w:r>
      <w:r>
        <w:tab/>
      </w:r>
      <w:r w:rsidR="00534BB2" w:rsidRPr="00110F02">
        <w:t>За исполнением государственными структурами законов, запрещающих дискриминацию по признакам расы, цвета кожи и национального происхожд</w:t>
      </w:r>
      <w:r w:rsidR="00534BB2" w:rsidRPr="00110F02">
        <w:t>е</w:t>
      </w:r>
      <w:r w:rsidR="00534BB2" w:rsidRPr="00110F02">
        <w:t>ния, следят и</w:t>
      </w:r>
      <w:r w:rsidR="0020599D">
        <w:t xml:space="preserve"> другие ведомства, такие</w:t>
      </w:r>
      <w:r w:rsidR="0089099B" w:rsidRPr="00110F02">
        <w:t xml:space="preserve"> как Министерство образования</w:t>
      </w:r>
      <w:r w:rsidR="00ED016E">
        <w:t>, МЖГР, МТ, КРТ, МЗСО и М</w:t>
      </w:r>
      <w:r w:rsidR="00534BB2" w:rsidRPr="00110F02">
        <w:t>инистерство национальной безопасности (МНБ). Сведения об этих законах и их применении приводятся в других разделах настоящего докл</w:t>
      </w:r>
      <w:r w:rsidR="00534BB2" w:rsidRPr="00110F02">
        <w:t>а</w:t>
      </w:r>
      <w:r w:rsidR="00534BB2" w:rsidRPr="00110F02">
        <w:t xml:space="preserve">да </w:t>
      </w:r>
      <w:r w:rsidR="0089099B" w:rsidRPr="00110F02">
        <w:t xml:space="preserve">и </w:t>
      </w:r>
      <w:r w:rsidR="00B66BF6">
        <w:t xml:space="preserve">в пунктах </w:t>
      </w:r>
      <w:r w:rsidR="00534BB2" w:rsidRPr="00110F02">
        <w:t>159–175</w:t>
      </w:r>
      <w:r w:rsidR="00B66BF6">
        <w:t xml:space="preserve"> </w:t>
      </w:r>
      <w:r w:rsidR="00534BB2" w:rsidRPr="00110F02">
        <w:t>общего базового документа.</w:t>
      </w:r>
    </w:p>
    <w:p w:rsidR="00C948E7" w:rsidRPr="00110F02" w:rsidRDefault="00B66BF6" w:rsidP="00B9522C">
      <w:pPr>
        <w:pStyle w:val="SingleTxtGR"/>
      </w:pPr>
      <w:r>
        <w:t>26.</w:t>
      </w:r>
      <w:r>
        <w:tab/>
      </w:r>
      <w:r w:rsidR="0089099B" w:rsidRPr="00110F02">
        <w:t>Выполнение</w:t>
      </w:r>
      <w:r w:rsidR="00CF3634" w:rsidRPr="00110F02">
        <w:t xml:space="preserve"> обязательства запретить </w:t>
      </w:r>
      <w:r w:rsidR="0089099B" w:rsidRPr="00110F02">
        <w:t xml:space="preserve">и прекратить </w:t>
      </w:r>
      <w:r w:rsidR="00CF3634" w:rsidRPr="00110F02">
        <w:t>расовую дискримин</w:t>
      </w:r>
      <w:r w:rsidR="00CF3634" w:rsidRPr="00110F02">
        <w:t>а</w:t>
      </w:r>
      <w:r w:rsidR="00CF3634" w:rsidRPr="00110F02">
        <w:t xml:space="preserve">цию, </w:t>
      </w:r>
      <w:r w:rsidR="0089099B" w:rsidRPr="00110F02">
        <w:t>осуществляемую</w:t>
      </w:r>
      <w:r w:rsidR="00CF3634" w:rsidRPr="00110F02">
        <w:t xml:space="preserve"> любыми лицами, группами или организациями</w:t>
      </w:r>
      <w:r w:rsidR="0089099B" w:rsidRPr="00110F02">
        <w:t>.</w:t>
      </w:r>
      <w:r w:rsidR="00CF3634" w:rsidRPr="00110F02">
        <w:t xml:space="preserve"> Закон</w:t>
      </w:r>
      <w:r w:rsidR="00CF3634" w:rsidRPr="00110F02">
        <w:t>о</w:t>
      </w:r>
      <w:r w:rsidR="00CF3634" w:rsidRPr="00110F02">
        <w:t>дател</w:t>
      </w:r>
      <w:r w:rsidR="00CF3634" w:rsidRPr="00110F02">
        <w:t>ь</w:t>
      </w:r>
      <w:r w:rsidR="00CF3634" w:rsidRPr="00110F02">
        <w:t xml:space="preserve">ство о гражданских правах, включая </w:t>
      </w:r>
      <w:r w:rsidR="0089099B" w:rsidRPr="00110F02">
        <w:t>положения</w:t>
      </w:r>
      <w:r w:rsidR="00CF3634" w:rsidRPr="00110F02">
        <w:t xml:space="preserve"> </w:t>
      </w:r>
      <w:r w:rsidR="00C948E7" w:rsidRPr="00110F02">
        <w:t xml:space="preserve">42 U.S.C. 1981 </w:t>
      </w:r>
      <w:r w:rsidR="00CF3634" w:rsidRPr="00110F02">
        <w:t xml:space="preserve">и </w:t>
      </w:r>
      <w:r w:rsidR="00C948E7" w:rsidRPr="00110F02">
        <w:t>1982</w:t>
      </w:r>
      <w:r w:rsidR="00CF3634" w:rsidRPr="00110F02">
        <w:t xml:space="preserve">, а также </w:t>
      </w:r>
      <w:r w:rsidR="0089099B" w:rsidRPr="00110F02">
        <w:t>главы</w:t>
      </w:r>
      <w:r>
        <w:t xml:space="preserve"> </w:t>
      </w:r>
      <w:r w:rsidR="00C948E7" w:rsidRPr="00110F02">
        <w:t xml:space="preserve">II </w:t>
      </w:r>
      <w:r>
        <w:t xml:space="preserve">и </w:t>
      </w:r>
      <w:r w:rsidR="00C948E7" w:rsidRPr="00110F02">
        <w:t>VII</w:t>
      </w:r>
      <w:r w:rsidR="00CF3634" w:rsidRPr="00110F02">
        <w:t xml:space="preserve"> Закона </w:t>
      </w:r>
      <w:r>
        <w:t xml:space="preserve">1964 </w:t>
      </w:r>
      <w:r w:rsidR="0089099B" w:rsidRPr="00110F02">
        <w:t xml:space="preserve">года </w:t>
      </w:r>
      <w:r w:rsidR="00CF3634" w:rsidRPr="00110F02">
        <w:t>о гражданских правах</w:t>
      </w:r>
      <w:r w:rsidR="0089099B" w:rsidRPr="00110F02">
        <w:t>,</w:t>
      </w:r>
      <w:r w:rsidR="00CF3634" w:rsidRPr="00110F02">
        <w:t xml:space="preserve"> запрещают рас</w:t>
      </w:r>
      <w:r w:rsidR="00CF3634" w:rsidRPr="00110F02">
        <w:t>о</w:t>
      </w:r>
      <w:r w:rsidR="00CF3634" w:rsidRPr="00110F02">
        <w:t xml:space="preserve">вую дискриминацию при заключении </w:t>
      </w:r>
      <w:r w:rsidR="0089099B" w:rsidRPr="00110F02">
        <w:t xml:space="preserve">частными субъектами </w:t>
      </w:r>
      <w:r w:rsidR="00CF3634" w:rsidRPr="00110F02">
        <w:t xml:space="preserve">договоров или имущественных сделок, </w:t>
      </w:r>
      <w:r w:rsidR="0089099B" w:rsidRPr="00110F02">
        <w:t>в том числе при</w:t>
      </w:r>
      <w:r w:rsidR="00CF3634" w:rsidRPr="00110F02">
        <w:t xml:space="preserve"> про</w:t>
      </w:r>
      <w:r w:rsidR="0089099B" w:rsidRPr="00110F02">
        <w:t>даже</w:t>
      </w:r>
      <w:r w:rsidR="00CF3634" w:rsidRPr="00110F02">
        <w:t xml:space="preserve"> или </w:t>
      </w:r>
      <w:r w:rsidR="0089099B" w:rsidRPr="00110F02">
        <w:t>аренде</w:t>
      </w:r>
      <w:r w:rsidR="00CF3634" w:rsidRPr="00110F02">
        <w:t xml:space="preserve"> частного имущ</w:t>
      </w:r>
      <w:r w:rsidR="00CF3634" w:rsidRPr="00110F02">
        <w:t>е</w:t>
      </w:r>
      <w:r w:rsidR="00CF3634" w:rsidRPr="00110F02">
        <w:t xml:space="preserve">ства, </w:t>
      </w:r>
      <w:r w:rsidR="0089099B" w:rsidRPr="00110F02">
        <w:t>определении</w:t>
      </w:r>
      <w:r w:rsidR="00CF3634" w:rsidRPr="00110F02">
        <w:t xml:space="preserve"> условий трудовых договоров, приеме учащихся в частные </w:t>
      </w:r>
      <w:r w:rsidR="0089099B" w:rsidRPr="00110F02">
        <w:t>школы и предоставлении</w:t>
      </w:r>
      <w:r w:rsidR="00CF3634" w:rsidRPr="00110F02">
        <w:t xml:space="preserve"> доступа в общественные места. Наряду с этим в о</w:t>
      </w:r>
      <w:r w:rsidR="00CF3634" w:rsidRPr="00110F02">
        <w:t>т</w:t>
      </w:r>
      <w:r w:rsidR="00CF3634" w:rsidRPr="00110F02">
        <w:t>ношении частных субъектов, допускающих дискриминацию, принимаются и</w:t>
      </w:r>
      <w:r w:rsidR="00CF3634" w:rsidRPr="00110F02">
        <w:t>с</w:t>
      </w:r>
      <w:r w:rsidR="00CF3634" w:rsidRPr="00110F02">
        <w:t xml:space="preserve">полнительные меры согласно Закону о </w:t>
      </w:r>
      <w:r w:rsidR="0089099B" w:rsidRPr="00110F02">
        <w:t>равноправии</w:t>
      </w:r>
      <w:r w:rsidR="00CF3634" w:rsidRPr="00110F02">
        <w:t xml:space="preserve"> в жилищном секторе и З</w:t>
      </w:r>
      <w:r w:rsidR="00CF3634" w:rsidRPr="00110F02">
        <w:t>а</w:t>
      </w:r>
      <w:r w:rsidR="00CF3634" w:rsidRPr="00110F02">
        <w:t xml:space="preserve">кону о равных возможностях в сфере кредитования, </w:t>
      </w:r>
      <w:r w:rsidR="00A1082F" w:rsidRPr="00110F02">
        <w:t>главе</w:t>
      </w:r>
      <w:r w:rsidR="002C31A1">
        <w:t xml:space="preserve"> </w:t>
      </w:r>
      <w:r w:rsidR="00C948E7" w:rsidRPr="00110F02">
        <w:t>VI</w:t>
      </w:r>
      <w:r w:rsidR="00CF3634" w:rsidRPr="00110F02">
        <w:t xml:space="preserve"> Закона </w:t>
      </w:r>
      <w:r w:rsidR="00C948E7" w:rsidRPr="00110F02">
        <w:t>1964</w:t>
      </w:r>
      <w:r>
        <w:t xml:space="preserve"> </w:t>
      </w:r>
      <w:r w:rsidR="00CF3634" w:rsidRPr="00110F02">
        <w:t xml:space="preserve">года о гражданских правах (для структур, получающих дотации из госбюджета), </w:t>
      </w:r>
      <w:r w:rsidR="00F95278" w:rsidRPr="00110F02">
        <w:t>а</w:t>
      </w:r>
      <w:r w:rsidR="00F95278" w:rsidRPr="00110F02">
        <w:t>д</w:t>
      </w:r>
      <w:r w:rsidR="00F95278" w:rsidRPr="00110F02">
        <w:t>министративн</w:t>
      </w:r>
      <w:r w:rsidR="00F95278" w:rsidRPr="00110F02">
        <w:t>о</w:t>
      </w:r>
      <w:r w:rsidR="00F95278" w:rsidRPr="00110F02">
        <w:t>му указу</w:t>
      </w:r>
      <w:r>
        <w:t xml:space="preserve"> </w:t>
      </w:r>
      <w:r w:rsidR="00C948E7" w:rsidRPr="00110F02">
        <w:t>11246 (</w:t>
      </w:r>
      <w:r>
        <w:t xml:space="preserve">о </w:t>
      </w:r>
      <w:r w:rsidR="00CF3634" w:rsidRPr="00110F02">
        <w:t>федеральных подрядчиках и субподрядчиках) и ЗИГ (дискриминация по признаку национального происхождения или, для определен</w:t>
      </w:r>
      <w:r w:rsidR="00F95278" w:rsidRPr="00110F02">
        <w:t>ных категорий "защищаемых лиц",</w:t>
      </w:r>
      <w:r w:rsidR="00CF3634" w:rsidRPr="00110F02">
        <w:t xml:space="preserve"> наличие или отсутствие гражда</w:t>
      </w:r>
      <w:r w:rsidR="00CF3634" w:rsidRPr="00110F02">
        <w:t>н</w:t>
      </w:r>
      <w:r w:rsidR="00CF3634" w:rsidRPr="00110F02">
        <w:t xml:space="preserve">ства). Примеры подобных случаев </w:t>
      </w:r>
      <w:r w:rsidR="00F95278" w:rsidRPr="00110F02">
        <w:t xml:space="preserve">см. </w:t>
      </w:r>
      <w:r w:rsidR="00CF3634" w:rsidRPr="00110F02">
        <w:t>в пунктах 159–175 общего базового д</w:t>
      </w:r>
      <w:r w:rsidR="00CF3634" w:rsidRPr="00110F02">
        <w:t>о</w:t>
      </w:r>
      <w:r w:rsidR="00CF3634" w:rsidRPr="00110F02">
        <w:t>кумента и в других разделах настоящего доклада.</w:t>
      </w:r>
    </w:p>
    <w:p w:rsidR="0004424A" w:rsidRPr="00303845" w:rsidRDefault="00B66BF6" w:rsidP="00B9522C">
      <w:pPr>
        <w:pStyle w:val="SingleTxtGR"/>
        <w:rPr>
          <w:spacing w:val="0"/>
        </w:rPr>
      </w:pPr>
      <w:r>
        <w:t>27.</w:t>
      </w:r>
      <w:r>
        <w:tab/>
      </w:r>
      <w:r w:rsidR="00F95278" w:rsidRPr="00B66BF6">
        <w:rPr>
          <w:spacing w:val="0"/>
        </w:rPr>
        <w:t>Выполнение обязательства</w:t>
      </w:r>
      <w:r w:rsidR="00564B42" w:rsidRPr="00B66BF6">
        <w:rPr>
          <w:spacing w:val="0"/>
        </w:rPr>
        <w:t xml:space="preserve"> не поощрять, не защищать и не поддерживать р</w:t>
      </w:r>
      <w:r w:rsidR="00564B42" w:rsidRPr="00B66BF6">
        <w:rPr>
          <w:spacing w:val="0"/>
        </w:rPr>
        <w:t>а</w:t>
      </w:r>
      <w:r w:rsidR="00564B42" w:rsidRPr="00B66BF6">
        <w:rPr>
          <w:spacing w:val="0"/>
        </w:rPr>
        <w:t>совую дискриминацию, осуществляемую какими бы то н</w:t>
      </w:r>
      <w:r w:rsidR="00F95278" w:rsidRPr="00B66BF6">
        <w:rPr>
          <w:spacing w:val="0"/>
        </w:rPr>
        <w:t>и было лицами или орг</w:t>
      </w:r>
      <w:r w:rsidR="00F95278" w:rsidRPr="00B66BF6">
        <w:rPr>
          <w:spacing w:val="0"/>
        </w:rPr>
        <w:t>а</w:t>
      </w:r>
      <w:r w:rsidR="00F95278" w:rsidRPr="00B66BF6">
        <w:rPr>
          <w:spacing w:val="0"/>
        </w:rPr>
        <w:t>низациями. П</w:t>
      </w:r>
      <w:r w:rsidR="00564B42" w:rsidRPr="00B66BF6">
        <w:rPr>
          <w:spacing w:val="0"/>
        </w:rPr>
        <w:t>равительство США не поощряет, не защищает и не поддерживает р</w:t>
      </w:r>
      <w:r w:rsidR="00564B42" w:rsidRPr="00B66BF6">
        <w:rPr>
          <w:spacing w:val="0"/>
        </w:rPr>
        <w:t>а</w:t>
      </w:r>
      <w:r w:rsidR="00564B42" w:rsidRPr="00B66BF6">
        <w:rPr>
          <w:spacing w:val="0"/>
        </w:rPr>
        <w:t xml:space="preserve">совую дискриминацию, а </w:t>
      </w:r>
      <w:r w:rsidR="00FC53BF" w:rsidRPr="00B66BF6">
        <w:rPr>
          <w:spacing w:val="0"/>
        </w:rPr>
        <w:t>Констит</w:t>
      </w:r>
      <w:r w:rsidR="00564B42" w:rsidRPr="00B66BF6">
        <w:rPr>
          <w:spacing w:val="0"/>
        </w:rPr>
        <w:t>уция, законодательство и политика С</w:t>
      </w:r>
      <w:r w:rsidR="00564B42" w:rsidRPr="00B66BF6">
        <w:rPr>
          <w:spacing w:val="0"/>
        </w:rPr>
        <w:t>о</w:t>
      </w:r>
      <w:r w:rsidR="00564B42" w:rsidRPr="00B66BF6">
        <w:rPr>
          <w:spacing w:val="0"/>
        </w:rPr>
        <w:t>единенных Штатов Америки обеспечивают</w:t>
      </w:r>
      <w:r w:rsidRPr="00B66BF6">
        <w:rPr>
          <w:spacing w:val="0"/>
        </w:rPr>
        <w:t xml:space="preserve"> защиту от нее на всех уровнях. </w:t>
      </w:r>
      <w:r w:rsidR="00564B42" w:rsidRPr="00B66BF6">
        <w:rPr>
          <w:spacing w:val="0"/>
        </w:rPr>
        <w:t>См</w:t>
      </w:r>
      <w:r w:rsidR="00564B42" w:rsidRPr="00303845">
        <w:rPr>
          <w:spacing w:val="0"/>
        </w:rPr>
        <w:t xml:space="preserve">., </w:t>
      </w:r>
      <w:r w:rsidR="00564B42" w:rsidRPr="00B66BF6">
        <w:rPr>
          <w:spacing w:val="0"/>
        </w:rPr>
        <w:t>например</w:t>
      </w:r>
      <w:r w:rsidR="00564B42" w:rsidRPr="00303845">
        <w:rPr>
          <w:spacing w:val="0"/>
        </w:rPr>
        <w:t xml:space="preserve">, </w:t>
      </w:r>
      <w:r w:rsidR="00303845" w:rsidRPr="00B27D55">
        <w:t>http://www.justice.gov/iso/opa/ag/speeches/2012/ag-speech-1208101.html.</w:t>
      </w:r>
      <w:r w:rsidR="00C948E7" w:rsidRPr="00B66BF6">
        <w:rPr>
          <w:spacing w:val="0"/>
        </w:rPr>
        <w:fldChar w:fldCharType="begin"/>
      </w:r>
      <w:r w:rsidR="00C948E7" w:rsidRPr="00303845">
        <w:rPr>
          <w:spacing w:val="0"/>
        </w:rPr>
        <w:instrText xml:space="preserve"> </w:instrText>
      </w:r>
      <w:r w:rsidR="00C948E7" w:rsidRPr="00B66BF6">
        <w:rPr>
          <w:spacing w:val="0"/>
          <w:lang w:val="de-DE"/>
        </w:rPr>
        <w:instrText>HYPERLINK</w:instrText>
      </w:r>
      <w:r w:rsidR="00C948E7" w:rsidRPr="00303845">
        <w:rPr>
          <w:spacing w:val="0"/>
        </w:rPr>
        <w:instrText xml:space="preserve"> "" </w:instrText>
      </w:r>
      <w:r w:rsidR="00C948E7" w:rsidRPr="00B66BF6">
        <w:rPr>
          <w:spacing w:val="0"/>
        </w:rPr>
        <w:fldChar w:fldCharType="separate"/>
      </w:r>
      <w:r w:rsidR="00255B60">
        <w:rPr>
          <w:b/>
          <w:bCs/>
          <w:spacing w:val="0"/>
          <w:lang w:val="en-US"/>
        </w:rPr>
        <w:t>Error! Hyperlink reference not valid.</w:t>
      </w:r>
      <w:r w:rsidR="00C948E7" w:rsidRPr="00B66BF6">
        <w:rPr>
          <w:spacing w:val="0"/>
        </w:rPr>
        <w:fldChar w:fldCharType="end"/>
      </w:r>
    </w:p>
    <w:p w:rsidR="00C948E7" w:rsidRPr="00B9522C" w:rsidRDefault="00B66BF6" w:rsidP="00B9522C">
      <w:pPr>
        <w:pStyle w:val="SingleTxtGR"/>
      </w:pPr>
      <w:r>
        <w:t>28.</w:t>
      </w:r>
      <w:r>
        <w:tab/>
      </w:r>
      <w:r w:rsidR="00A360FF" w:rsidRPr="00110F02">
        <w:t xml:space="preserve">Пересмотр политики правительства, национальных и местных органов, а также ее изменение, отмена или аннулирование </w:t>
      </w:r>
      <w:r w:rsidR="002F76C0" w:rsidRPr="00110F02">
        <w:t xml:space="preserve">в случае необходимости. </w:t>
      </w:r>
      <w:r w:rsidR="00A360FF" w:rsidRPr="00110F02">
        <w:t>З</w:t>
      </w:r>
      <w:r w:rsidR="00A360FF" w:rsidRPr="00110F02">
        <w:t>а</w:t>
      </w:r>
      <w:r w:rsidR="00A360FF" w:rsidRPr="00110F02">
        <w:t>коны, постановления и политика</w:t>
      </w:r>
      <w:r w:rsidR="002F76C0" w:rsidRPr="00110F02">
        <w:t xml:space="preserve"> постоянно подвергаются</w:t>
      </w:r>
      <w:r w:rsidR="00A360FF" w:rsidRPr="00110F02">
        <w:t xml:space="preserve"> в</w:t>
      </w:r>
      <w:r w:rsidR="002F76C0" w:rsidRPr="00110F02">
        <w:t xml:space="preserve"> </w:t>
      </w:r>
      <w:r w:rsidR="00A360FF" w:rsidRPr="00110F02">
        <w:t xml:space="preserve">США </w:t>
      </w:r>
      <w:r w:rsidR="002F76C0" w:rsidRPr="00110F02">
        <w:t>обзору и п</w:t>
      </w:r>
      <w:r w:rsidR="002F76C0" w:rsidRPr="00110F02">
        <w:t>е</w:t>
      </w:r>
      <w:r w:rsidR="002F76C0" w:rsidRPr="00110F02">
        <w:t>ресмотру</w:t>
      </w:r>
      <w:r w:rsidR="00A360FF" w:rsidRPr="00110F02">
        <w:t xml:space="preserve"> по линии законодательных и административных органов</w:t>
      </w:r>
      <w:r w:rsidR="002F76C0" w:rsidRPr="00110F02">
        <w:t xml:space="preserve">, </w:t>
      </w:r>
      <w:r>
        <w:t>а также</w:t>
      </w:r>
      <w:r>
        <w:br/>
      </w:r>
      <w:r w:rsidR="002F76C0" w:rsidRPr="00110F02">
        <w:t>в с</w:t>
      </w:r>
      <w:r w:rsidR="002F76C0" w:rsidRPr="00110F02">
        <w:t>у</w:t>
      </w:r>
      <w:r w:rsidR="002F76C0" w:rsidRPr="00110F02">
        <w:t>дебном порядке, на всех уровня государственного управления. В этой связи можно пр</w:t>
      </w:r>
      <w:r w:rsidR="002F76C0" w:rsidRPr="00110F02">
        <w:t>и</w:t>
      </w:r>
      <w:r w:rsidR="002F76C0" w:rsidRPr="00110F02">
        <w:t>вести следующие примеры</w:t>
      </w:r>
      <w:r w:rsidR="00C948E7" w:rsidRPr="00B0550F">
        <w:rPr>
          <w:rStyle w:val="FootnoteReference"/>
          <w:kern w:val="0"/>
        </w:rPr>
        <w:footnoteReference w:id="8"/>
      </w:r>
      <w:r w:rsidR="002F76C0" w:rsidRPr="00110F02">
        <w:t>.</w:t>
      </w:r>
    </w:p>
    <w:p w:rsidR="00C948E7" w:rsidRPr="009D7117" w:rsidRDefault="00135CD7"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Выполнение рекомендаций по итогам универсального периодического обзора (УПО). Государственные учреждения федерального уровня </w:t>
      </w:r>
      <w:r w:rsidR="00A360FF" w:rsidRPr="009D7117">
        <w:rPr>
          <w:spacing w:val="4"/>
          <w:w w:val="103"/>
          <w:kern w:val="14"/>
          <w:lang w:val="ru-RU"/>
        </w:rPr>
        <w:t>следят за</w:t>
      </w:r>
      <w:r w:rsidRPr="009D7117">
        <w:rPr>
          <w:spacing w:val="4"/>
          <w:w w:val="103"/>
          <w:kern w:val="14"/>
          <w:lang w:val="ru-RU"/>
        </w:rPr>
        <w:t xml:space="preserve"> </w:t>
      </w:r>
      <w:r w:rsidR="00A360FF" w:rsidRPr="009D7117">
        <w:rPr>
          <w:spacing w:val="4"/>
          <w:w w:val="103"/>
          <w:kern w:val="14"/>
          <w:lang w:val="ru-RU"/>
        </w:rPr>
        <w:t>выполнением</w:t>
      </w:r>
      <w:r w:rsidRPr="009D7117">
        <w:rPr>
          <w:spacing w:val="4"/>
          <w:w w:val="103"/>
          <w:kern w:val="14"/>
          <w:lang w:val="ru-RU"/>
        </w:rPr>
        <w:t xml:space="preserve"> рекомендаций, принятых США в ходе первого цикла универсального периодического обзора в Совете ООН по правам челов</w:t>
      </w:r>
      <w:r w:rsidRPr="009D7117">
        <w:rPr>
          <w:spacing w:val="4"/>
          <w:w w:val="103"/>
          <w:kern w:val="14"/>
          <w:lang w:val="ru-RU"/>
        </w:rPr>
        <w:t>е</w:t>
      </w:r>
      <w:r w:rsidR="009D7117">
        <w:rPr>
          <w:spacing w:val="4"/>
          <w:w w:val="103"/>
          <w:kern w:val="14"/>
          <w:lang w:val="ru-RU"/>
        </w:rPr>
        <w:t xml:space="preserve">ка в ноябре 2010 </w:t>
      </w:r>
      <w:r w:rsidRPr="009D7117">
        <w:rPr>
          <w:spacing w:val="4"/>
          <w:w w:val="103"/>
          <w:kern w:val="14"/>
          <w:lang w:val="ru-RU"/>
        </w:rPr>
        <w:t>года; для этого, в частности, создано несколько темат</w:t>
      </w:r>
      <w:r w:rsidRPr="009D7117">
        <w:rPr>
          <w:spacing w:val="4"/>
          <w:w w:val="103"/>
          <w:kern w:val="14"/>
          <w:lang w:val="ru-RU"/>
        </w:rPr>
        <w:t>и</w:t>
      </w:r>
      <w:r w:rsidRPr="009D7117">
        <w:rPr>
          <w:spacing w:val="4"/>
          <w:w w:val="103"/>
          <w:kern w:val="14"/>
          <w:lang w:val="ru-RU"/>
        </w:rPr>
        <w:t>ческих рабочих групп по ряду вопросов, включая гражданские права, уголовное правосудие, проблемы коренных народов и вопросы иммигр</w:t>
      </w:r>
      <w:r w:rsidRPr="009D7117">
        <w:rPr>
          <w:spacing w:val="4"/>
          <w:w w:val="103"/>
          <w:kern w:val="14"/>
          <w:lang w:val="ru-RU"/>
        </w:rPr>
        <w:t>а</w:t>
      </w:r>
      <w:r w:rsidRPr="009D7117">
        <w:rPr>
          <w:spacing w:val="4"/>
          <w:w w:val="103"/>
          <w:kern w:val="14"/>
          <w:lang w:val="ru-RU"/>
        </w:rPr>
        <w:t>ции</w:t>
      </w:r>
      <w:r w:rsidR="00C948E7" w:rsidRPr="009D7117">
        <w:rPr>
          <w:spacing w:val="4"/>
          <w:w w:val="103"/>
          <w:kern w:val="14"/>
          <w:lang w:val="ru-RU"/>
        </w:rPr>
        <w:t>.</w:t>
      </w:r>
    </w:p>
    <w:p w:rsidR="00C948E7" w:rsidRPr="009D7117" w:rsidRDefault="00135CD7"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Президентом сформирована национальная целевая группа по надзору за равноправием в сфере оплаты труда, призванная обеспечивать более строгое соблюдение законов о равной оплате труда, лучшее информир</w:t>
      </w:r>
      <w:r w:rsidR="00FA48D6" w:rsidRPr="009D7117">
        <w:rPr>
          <w:spacing w:val="4"/>
          <w:w w:val="103"/>
          <w:kern w:val="14"/>
          <w:lang w:val="ru-RU"/>
        </w:rPr>
        <w:t>о</w:t>
      </w:r>
      <w:r w:rsidR="00FA48D6" w:rsidRPr="009D7117">
        <w:rPr>
          <w:spacing w:val="4"/>
          <w:w w:val="103"/>
          <w:kern w:val="14"/>
          <w:lang w:val="ru-RU"/>
        </w:rPr>
        <w:t>вание население об этих законах</w:t>
      </w:r>
      <w:r w:rsidRPr="009D7117">
        <w:rPr>
          <w:spacing w:val="4"/>
          <w:w w:val="103"/>
          <w:kern w:val="14"/>
          <w:lang w:val="ru-RU"/>
        </w:rPr>
        <w:t xml:space="preserve"> и бо</w:t>
      </w:r>
      <w:r w:rsidR="009D7117">
        <w:rPr>
          <w:spacing w:val="4"/>
          <w:w w:val="103"/>
          <w:kern w:val="14"/>
          <w:lang w:val="ru-RU"/>
        </w:rPr>
        <w:t xml:space="preserve">лее эффективное правоприменение </w:t>
      </w:r>
      <w:r w:rsidRPr="009D7117">
        <w:rPr>
          <w:spacing w:val="4"/>
          <w:w w:val="103"/>
          <w:kern w:val="14"/>
          <w:lang w:val="ru-RU"/>
        </w:rPr>
        <w:t>в этой сфере. Рекомендации Ц</w:t>
      </w:r>
      <w:r w:rsidR="009D7117">
        <w:rPr>
          <w:spacing w:val="4"/>
          <w:w w:val="103"/>
          <w:kern w:val="14"/>
          <w:lang w:val="ru-RU"/>
        </w:rPr>
        <w:t>елевой группы были опубликованы в и</w:t>
      </w:r>
      <w:r w:rsidR="009D7117">
        <w:rPr>
          <w:spacing w:val="4"/>
          <w:w w:val="103"/>
          <w:kern w:val="14"/>
          <w:lang w:val="ru-RU"/>
        </w:rPr>
        <w:t>ю</w:t>
      </w:r>
      <w:r w:rsidR="009D7117">
        <w:rPr>
          <w:spacing w:val="4"/>
          <w:w w:val="103"/>
          <w:kern w:val="14"/>
          <w:lang w:val="ru-RU"/>
        </w:rPr>
        <w:t>ле </w:t>
      </w:r>
      <w:r w:rsidRPr="009D7117">
        <w:rPr>
          <w:spacing w:val="4"/>
          <w:w w:val="103"/>
          <w:kern w:val="14"/>
          <w:lang w:val="ru-RU"/>
        </w:rPr>
        <w:t>2010 года.</w:t>
      </w:r>
    </w:p>
    <w:p w:rsidR="00C948E7" w:rsidRPr="009D7117" w:rsidRDefault="00135CD7"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Рабочая группа по равенству. Как отмечалось выше, целью этой иници</w:t>
      </w:r>
      <w:r w:rsidRPr="009D7117">
        <w:rPr>
          <w:spacing w:val="4"/>
          <w:w w:val="103"/>
          <w:kern w:val="14"/>
          <w:lang w:val="ru-RU"/>
        </w:rPr>
        <w:t>а</w:t>
      </w:r>
      <w:r w:rsidRPr="009D7117">
        <w:rPr>
          <w:spacing w:val="4"/>
          <w:w w:val="103"/>
          <w:kern w:val="14"/>
          <w:lang w:val="ru-RU"/>
        </w:rPr>
        <w:t>тивы является совершенствование работы правительства по выполнению внутри страны обязательств по международным соглашениям в области прав человека, касающихся недискриминации и равенства возможностей, включая положения КЛРД.</w:t>
      </w:r>
    </w:p>
    <w:p w:rsidR="00C948E7" w:rsidRPr="009D7117" w:rsidRDefault="00135CD7"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Министерство юстиции. П</w:t>
      </w:r>
      <w:r w:rsidR="009C14F2" w:rsidRPr="009D7117">
        <w:rPr>
          <w:spacing w:val="4"/>
          <w:w w:val="103"/>
          <w:kern w:val="14"/>
          <w:lang w:val="ru-RU"/>
        </w:rPr>
        <w:t>о сведениям, полученным от МЮ, М</w:t>
      </w:r>
      <w:r w:rsidRPr="009D7117">
        <w:rPr>
          <w:spacing w:val="4"/>
          <w:w w:val="103"/>
          <w:kern w:val="14"/>
          <w:lang w:val="ru-RU"/>
        </w:rPr>
        <w:t>инисте</w:t>
      </w:r>
      <w:r w:rsidRPr="009D7117">
        <w:rPr>
          <w:spacing w:val="4"/>
          <w:w w:val="103"/>
          <w:kern w:val="14"/>
          <w:lang w:val="ru-RU"/>
        </w:rPr>
        <w:t>р</w:t>
      </w:r>
      <w:r w:rsidRPr="009D7117">
        <w:rPr>
          <w:spacing w:val="4"/>
          <w:w w:val="103"/>
          <w:kern w:val="14"/>
          <w:lang w:val="ru-RU"/>
        </w:rPr>
        <w:t xml:space="preserve">ство юстиции сейчас проводит </w:t>
      </w:r>
      <w:r w:rsidR="009D7117">
        <w:rPr>
          <w:spacing w:val="4"/>
          <w:w w:val="103"/>
          <w:kern w:val="14"/>
          <w:lang w:val="ru-RU"/>
        </w:rPr>
        <w:t xml:space="preserve">пересмотр инструкции МЮ от 2003 </w:t>
      </w:r>
      <w:r w:rsidRPr="009D7117">
        <w:rPr>
          <w:spacing w:val="4"/>
          <w:w w:val="103"/>
          <w:kern w:val="14"/>
          <w:lang w:val="ru-RU"/>
        </w:rPr>
        <w:t xml:space="preserve">года об использовании </w:t>
      </w:r>
      <w:r w:rsidR="00FA48D6" w:rsidRPr="009D7117">
        <w:rPr>
          <w:spacing w:val="4"/>
          <w:w w:val="103"/>
          <w:kern w:val="14"/>
          <w:lang w:val="ru-RU"/>
        </w:rPr>
        <w:t>федеральными правоохранительными органами данных о расовой принадлежности</w:t>
      </w:r>
      <w:r w:rsidRPr="009D7117">
        <w:rPr>
          <w:spacing w:val="4"/>
          <w:w w:val="103"/>
          <w:kern w:val="14"/>
          <w:lang w:val="ru-RU"/>
        </w:rPr>
        <w:t>.</w:t>
      </w:r>
    </w:p>
    <w:p w:rsidR="00C948E7" w:rsidRPr="009D7117" w:rsidRDefault="00135CD7"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В свете доклада Национальной комиссии по пресечению изнасилований в тюрь</w:t>
      </w:r>
      <w:r w:rsidR="009D7117">
        <w:rPr>
          <w:spacing w:val="4"/>
          <w:w w:val="103"/>
          <w:kern w:val="14"/>
          <w:lang w:val="ru-RU"/>
        </w:rPr>
        <w:t xml:space="preserve">мах, представленного в мае 2012 </w:t>
      </w:r>
      <w:r w:rsidRPr="009D7117">
        <w:rPr>
          <w:spacing w:val="4"/>
          <w:w w:val="103"/>
          <w:kern w:val="14"/>
          <w:lang w:val="ru-RU"/>
        </w:rPr>
        <w:t>года, МЮ издал</w:t>
      </w:r>
      <w:r w:rsidR="00FA48D6" w:rsidRPr="009D7117">
        <w:rPr>
          <w:spacing w:val="4"/>
          <w:w w:val="103"/>
          <w:kern w:val="14"/>
          <w:lang w:val="ru-RU"/>
        </w:rPr>
        <w:t>о</w:t>
      </w:r>
      <w:r w:rsidRPr="009D7117">
        <w:rPr>
          <w:spacing w:val="4"/>
          <w:w w:val="103"/>
          <w:kern w:val="14"/>
          <w:lang w:val="ru-RU"/>
        </w:rPr>
        <w:t xml:space="preserve"> постановление, определившее общенациональные нормы в том, что касается профила</w:t>
      </w:r>
      <w:r w:rsidRPr="009D7117">
        <w:rPr>
          <w:spacing w:val="4"/>
          <w:w w:val="103"/>
          <w:kern w:val="14"/>
          <w:lang w:val="ru-RU"/>
        </w:rPr>
        <w:t>к</w:t>
      </w:r>
      <w:r w:rsidRPr="009D7117">
        <w:rPr>
          <w:spacing w:val="4"/>
          <w:w w:val="103"/>
          <w:kern w:val="14"/>
          <w:lang w:val="ru-RU"/>
        </w:rPr>
        <w:t xml:space="preserve">тики и </w:t>
      </w:r>
      <w:r w:rsidR="00FA48D6" w:rsidRPr="009D7117">
        <w:rPr>
          <w:spacing w:val="4"/>
          <w:w w:val="103"/>
          <w:kern w:val="14"/>
          <w:lang w:val="ru-RU"/>
        </w:rPr>
        <w:t>выявления</w:t>
      </w:r>
      <w:r w:rsidRPr="009D7117">
        <w:rPr>
          <w:spacing w:val="4"/>
          <w:w w:val="103"/>
          <w:kern w:val="14"/>
          <w:lang w:val="ru-RU"/>
        </w:rPr>
        <w:t xml:space="preserve"> случаев </w:t>
      </w:r>
      <w:r w:rsidR="00FA48D6" w:rsidRPr="009D7117">
        <w:rPr>
          <w:spacing w:val="4"/>
          <w:w w:val="103"/>
          <w:kern w:val="14"/>
          <w:lang w:val="ru-RU"/>
        </w:rPr>
        <w:t>сексуального</w:t>
      </w:r>
      <w:r w:rsidR="004F58FB" w:rsidRPr="009D7117">
        <w:rPr>
          <w:spacing w:val="4"/>
          <w:w w:val="103"/>
          <w:kern w:val="14"/>
          <w:lang w:val="ru-RU"/>
        </w:rPr>
        <w:t xml:space="preserve"> надругательства в местах лиш</w:t>
      </w:r>
      <w:r w:rsidR="004F58FB" w:rsidRPr="009D7117">
        <w:rPr>
          <w:spacing w:val="4"/>
          <w:w w:val="103"/>
          <w:kern w:val="14"/>
          <w:lang w:val="ru-RU"/>
        </w:rPr>
        <w:t>е</w:t>
      </w:r>
      <w:r w:rsidR="004F58FB" w:rsidRPr="009D7117">
        <w:rPr>
          <w:spacing w:val="4"/>
          <w:w w:val="103"/>
          <w:kern w:val="14"/>
          <w:lang w:val="ru-RU"/>
        </w:rPr>
        <w:t>ния свободы</w:t>
      </w:r>
      <w:r w:rsidR="00FA48D6" w:rsidRPr="009D7117">
        <w:rPr>
          <w:spacing w:val="4"/>
          <w:w w:val="103"/>
          <w:kern w:val="14"/>
          <w:lang w:val="ru-RU"/>
        </w:rPr>
        <w:t>, а также</w:t>
      </w:r>
      <w:r w:rsidR="004F58FB" w:rsidRPr="009D7117">
        <w:rPr>
          <w:spacing w:val="4"/>
          <w:w w:val="103"/>
          <w:kern w:val="14"/>
          <w:lang w:val="ru-RU"/>
        </w:rPr>
        <w:t xml:space="preserve"> реагирования на них. Это постановление, впервые в истории закрепляющее федеральные нормы защиты заключенных во всех исправительных учреждениях на федеральном уровне, на уровне штатов и на местах, имеет обязательную силу для Федерального бюро тюрем и предусматривает для штатов, не соблюдающих установленные</w:t>
      </w:r>
      <w:r w:rsidR="00FA48D6" w:rsidRPr="009D7117">
        <w:rPr>
          <w:spacing w:val="4"/>
          <w:w w:val="103"/>
          <w:kern w:val="14"/>
          <w:lang w:val="ru-RU"/>
        </w:rPr>
        <w:t xml:space="preserve"> им</w:t>
      </w:r>
      <w:r w:rsidR="002C31A1" w:rsidRPr="009D7117">
        <w:rPr>
          <w:spacing w:val="4"/>
          <w:w w:val="103"/>
          <w:kern w:val="14"/>
          <w:lang w:val="ru-RU"/>
        </w:rPr>
        <w:t xml:space="preserve"> нормы, 5-</w:t>
      </w:r>
      <w:r w:rsidR="004F58FB" w:rsidRPr="009D7117">
        <w:rPr>
          <w:spacing w:val="4"/>
          <w:w w:val="103"/>
          <w:kern w:val="14"/>
          <w:lang w:val="ru-RU"/>
        </w:rPr>
        <w:t xml:space="preserve">процентное сокращение </w:t>
      </w:r>
      <w:r w:rsidR="00FA48D6" w:rsidRPr="009D7117">
        <w:rPr>
          <w:spacing w:val="4"/>
          <w:w w:val="103"/>
          <w:kern w:val="14"/>
          <w:lang w:val="ru-RU"/>
        </w:rPr>
        <w:t>дотаций</w:t>
      </w:r>
      <w:r w:rsidR="004F58FB" w:rsidRPr="009D7117">
        <w:rPr>
          <w:spacing w:val="4"/>
          <w:w w:val="103"/>
          <w:kern w:val="14"/>
          <w:lang w:val="ru-RU"/>
        </w:rPr>
        <w:t xml:space="preserve"> на нужды пенитенциарной системы.</w:t>
      </w:r>
    </w:p>
    <w:p w:rsidR="00C948E7" w:rsidRPr="009D7117" w:rsidRDefault="004F58FB"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В </w:t>
      </w:r>
      <w:r w:rsidR="00C948E7" w:rsidRPr="009D7117">
        <w:rPr>
          <w:spacing w:val="4"/>
          <w:w w:val="103"/>
          <w:kern w:val="14"/>
          <w:lang w:val="ru-RU"/>
        </w:rPr>
        <w:t>2011</w:t>
      </w:r>
      <w:r w:rsidRPr="009D7117">
        <w:rPr>
          <w:spacing w:val="4"/>
          <w:w w:val="103"/>
          <w:kern w:val="14"/>
          <w:lang w:val="ru-RU"/>
        </w:rPr>
        <w:t xml:space="preserve"> году </w:t>
      </w:r>
      <w:r w:rsidR="005C6F0A" w:rsidRPr="009D7117">
        <w:rPr>
          <w:spacing w:val="4"/>
          <w:w w:val="103"/>
          <w:kern w:val="14"/>
          <w:lang w:val="ru-RU"/>
        </w:rPr>
        <w:t>Президент</w:t>
      </w:r>
      <w:r w:rsidRPr="009D7117">
        <w:rPr>
          <w:spacing w:val="4"/>
          <w:w w:val="103"/>
          <w:kern w:val="14"/>
          <w:lang w:val="ru-RU"/>
        </w:rPr>
        <w:t xml:space="preserve"> направил в конгресс </w:t>
      </w:r>
      <w:r w:rsidR="0056323F" w:rsidRPr="009D7117">
        <w:rPr>
          <w:spacing w:val="4"/>
          <w:w w:val="103"/>
          <w:kern w:val="14"/>
          <w:lang w:val="ru-RU"/>
        </w:rPr>
        <w:t>всеобъемлющую</w:t>
      </w:r>
      <w:r w:rsidRPr="009D7117">
        <w:rPr>
          <w:spacing w:val="4"/>
          <w:w w:val="103"/>
          <w:kern w:val="14"/>
          <w:lang w:val="ru-RU"/>
        </w:rPr>
        <w:t xml:space="preserve"> законод</w:t>
      </w:r>
      <w:r w:rsidRPr="009D7117">
        <w:rPr>
          <w:spacing w:val="4"/>
          <w:w w:val="103"/>
          <w:kern w:val="14"/>
          <w:lang w:val="ru-RU"/>
        </w:rPr>
        <w:t>а</w:t>
      </w:r>
      <w:r w:rsidRPr="009D7117">
        <w:rPr>
          <w:spacing w:val="4"/>
          <w:w w:val="103"/>
          <w:kern w:val="14"/>
          <w:lang w:val="ru-RU"/>
        </w:rPr>
        <w:t xml:space="preserve">тельную инициативу, включавшую восстановление права частных лиц возбуждать иски на основании </w:t>
      </w:r>
      <w:r w:rsidR="00A1082F" w:rsidRPr="009D7117">
        <w:rPr>
          <w:spacing w:val="4"/>
          <w:w w:val="103"/>
          <w:kern w:val="14"/>
          <w:lang w:val="ru-RU"/>
        </w:rPr>
        <w:t>главы</w:t>
      </w:r>
      <w:r w:rsidR="009D7117">
        <w:rPr>
          <w:spacing w:val="4"/>
          <w:w w:val="103"/>
          <w:kern w:val="14"/>
          <w:lang w:val="ru-RU"/>
        </w:rPr>
        <w:t xml:space="preserve"> </w:t>
      </w:r>
      <w:r w:rsidR="00C948E7" w:rsidRPr="009D7117">
        <w:rPr>
          <w:spacing w:val="4"/>
          <w:w w:val="103"/>
          <w:kern w:val="14"/>
          <w:lang w:val="ru-RU"/>
        </w:rPr>
        <w:t>VI (</w:t>
      </w:r>
      <w:r w:rsidR="009D7117">
        <w:rPr>
          <w:spacing w:val="4"/>
          <w:w w:val="103"/>
          <w:kern w:val="14"/>
          <w:lang w:val="ru-RU"/>
        </w:rPr>
        <w:t xml:space="preserve">см. сноску </w:t>
      </w:r>
      <w:r w:rsidR="00C948E7" w:rsidRPr="009D7117">
        <w:rPr>
          <w:spacing w:val="4"/>
          <w:w w:val="103"/>
          <w:kern w:val="14"/>
          <w:lang w:val="ru-RU"/>
        </w:rPr>
        <w:t xml:space="preserve">2 </w:t>
      </w:r>
      <w:r w:rsidRPr="009D7117">
        <w:rPr>
          <w:spacing w:val="4"/>
          <w:w w:val="103"/>
          <w:kern w:val="14"/>
          <w:lang w:val="ru-RU"/>
        </w:rPr>
        <w:t>выше</w:t>
      </w:r>
      <w:r w:rsidR="00C948E7" w:rsidRPr="009D7117">
        <w:rPr>
          <w:spacing w:val="4"/>
          <w:w w:val="103"/>
          <w:kern w:val="14"/>
          <w:lang w:val="ru-RU"/>
        </w:rPr>
        <w:t>).</w:t>
      </w:r>
      <w:r w:rsidR="0001700E" w:rsidRPr="009D7117">
        <w:rPr>
          <w:spacing w:val="4"/>
          <w:w w:val="103"/>
          <w:kern w:val="14"/>
          <w:lang w:val="ru-RU"/>
        </w:rPr>
        <w:t xml:space="preserve"> </w:t>
      </w:r>
      <w:r w:rsidRPr="009D7117">
        <w:rPr>
          <w:spacing w:val="4"/>
          <w:w w:val="103"/>
          <w:kern w:val="14"/>
          <w:lang w:val="ru-RU"/>
        </w:rPr>
        <w:t>Соответс</w:t>
      </w:r>
      <w:r w:rsidRPr="009D7117">
        <w:rPr>
          <w:spacing w:val="4"/>
          <w:w w:val="103"/>
          <w:kern w:val="14"/>
          <w:lang w:val="ru-RU"/>
        </w:rPr>
        <w:t>т</w:t>
      </w:r>
      <w:r w:rsidRPr="009D7117">
        <w:rPr>
          <w:spacing w:val="4"/>
          <w:w w:val="103"/>
          <w:kern w:val="14"/>
          <w:lang w:val="ru-RU"/>
        </w:rPr>
        <w:t xml:space="preserve">вующие формулировки были включены в законопроект </w:t>
      </w:r>
      <w:r w:rsidR="00C948E7" w:rsidRPr="009D7117">
        <w:rPr>
          <w:spacing w:val="4"/>
          <w:w w:val="103"/>
          <w:kern w:val="14"/>
          <w:lang w:val="ru-RU"/>
        </w:rPr>
        <w:t xml:space="preserve">S. 3322, </w:t>
      </w:r>
      <w:r w:rsidRPr="009D7117">
        <w:rPr>
          <w:spacing w:val="4"/>
          <w:w w:val="103"/>
          <w:kern w:val="14"/>
          <w:lang w:val="ru-RU"/>
        </w:rPr>
        <w:t>внесе</w:t>
      </w:r>
      <w:r w:rsidRPr="009D7117">
        <w:rPr>
          <w:spacing w:val="4"/>
          <w:w w:val="103"/>
          <w:kern w:val="14"/>
          <w:lang w:val="ru-RU"/>
        </w:rPr>
        <w:t>н</w:t>
      </w:r>
      <w:r w:rsidR="009D7117">
        <w:rPr>
          <w:spacing w:val="4"/>
          <w:w w:val="103"/>
          <w:kern w:val="14"/>
          <w:lang w:val="ru-RU"/>
        </w:rPr>
        <w:t xml:space="preserve">ный в сенате США в июне 2012 </w:t>
      </w:r>
      <w:r w:rsidRPr="009D7117">
        <w:rPr>
          <w:spacing w:val="4"/>
          <w:w w:val="103"/>
          <w:kern w:val="14"/>
          <w:lang w:val="ru-RU"/>
        </w:rPr>
        <w:t>года.</w:t>
      </w:r>
    </w:p>
    <w:p w:rsidR="00C948E7" w:rsidRPr="009D7117" w:rsidRDefault="004B084C"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В целях проверки тысяч</w:t>
      </w:r>
      <w:r w:rsidR="002C31A1" w:rsidRPr="009D7117">
        <w:rPr>
          <w:spacing w:val="4"/>
          <w:w w:val="103"/>
          <w:kern w:val="14"/>
          <w:lang w:val="ru-RU"/>
        </w:rPr>
        <w:t xml:space="preserve"> </w:t>
      </w:r>
      <w:r w:rsidRPr="009D7117">
        <w:rPr>
          <w:spacing w:val="4"/>
          <w:w w:val="103"/>
          <w:kern w:val="14"/>
          <w:lang w:val="ru-RU"/>
        </w:rPr>
        <w:t>планов изменения границ избирательных окр</w:t>
      </w:r>
      <w:r w:rsidRPr="009D7117">
        <w:rPr>
          <w:spacing w:val="4"/>
          <w:w w:val="103"/>
          <w:kern w:val="14"/>
          <w:lang w:val="ru-RU"/>
        </w:rPr>
        <w:t>у</w:t>
      </w:r>
      <w:r w:rsidR="009D7117">
        <w:rPr>
          <w:spacing w:val="4"/>
          <w:w w:val="103"/>
          <w:kern w:val="14"/>
          <w:lang w:val="ru-RU"/>
        </w:rPr>
        <w:t xml:space="preserve">гов в рамках статьи </w:t>
      </w:r>
      <w:r w:rsidRPr="009D7117">
        <w:rPr>
          <w:spacing w:val="4"/>
          <w:w w:val="103"/>
          <w:kern w:val="14"/>
          <w:lang w:val="ru-RU"/>
        </w:rPr>
        <w:t xml:space="preserve">5 </w:t>
      </w:r>
      <w:r w:rsidR="0056323F" w:rsidRPr="009D7117">
        <w:rPr>
          <w:spacing w:val="4"/>
          <w:w w:val="103"/>
          <w:kern w:val="14"/>
          <w:lang w:val="ru-RU"/>
        </w:rPr>
        <w:t>З</w:t>
      </w:r>
      <w:r w:rsidRPr="009D7117">
        <w:rPr>
          <w:spacing w:val="4"/>
          <w:w w:val="103"/>
          <w:kern w:val="14"/>
          <w:lang w:val="ru-RU"/>
        </w:rPr>
        <w:t>акона об избирательном праве на предмет по</w:t>
      </w:r>
      <w:r w:rsidRPr="009D7117">
        <w:rPr>
          <w:spacing w:val="4"/>
          <w:w w:val="103"/>
          <w:kern w:val="14"/>
          <w:lang w:val="ru-RU"/>
        </w:rPr>
        <w:t>д</w:t>
      </w:r>
      <w:r w:rsidRPr="009D7117">
        <w:rPr>
          <w:spacing w:val="4"/>
          <w:w w:val="103"/>
          <w:kern w:val="14"/>
          <w:lang w:val="ru-RU"/>
        </w:rPr>
        <w:t>тверждения того, что они не ведут к дискриминации, в частности по р</w:t>
      </w:r>
      <w:r w:rsidRPr="009D7117">
        <w:rPr>
          <w:spacing w:val="4"/>
          <w:w w:val="103"/>
          <w:kern w:val="14"/>
          <w:lang w:val="ru-RU"/>
        </w:rPr>
        <w:t>а</w:t>
      </w:r>
      <w:r w:rsidRPr="009D7117">
        <w:rPr>
          <w:spacing w:val="4"/>
          <w:w w:val="103"/>
          <w:kern w:val="14"/>
          <w:lang w:val="ru-RU"/>
        </w:rPr>
        <w:t>совому или этн</w:t>
      </w:r>
      <w:r w:rsidR="009D7117">
        <w:rPr>
          <w:spacing w:val="4"/>
          <w:w w:val="103"/>
          <w:kern w:val="14"/>
          <w:lang w:val="ru-RU"/>
        </w:rPr>
        <w:t xml:space="preserve">ическому признаку, в 2011 </w:t>
      </w:r>
      <w:r w:rsidR="009C14F2" w:rsidRPr="009D7117">
        <w:rPr>
          <w:spacing w:val="4"/>
          <w:w w:val="103"/>
          <w:kern w:val="14"/>
          <w:lang w:val="ru-RU"/>
        </w:rPr>
        <w:t>году М</w:t>
      </w:r>
      <w:r w:rsidRPr="009D7117">
        <w:rPr>
          <w:spacing w:val="4"/>
          <w:w w:val="103"/>
          <w:kern w:val="14"/>
          <w:lang w:val="ru-RU"/>
        </w:rPr>
        <w:t>ини</w:t>
      </w:r>
      <w:r w:rsidR="009D7117">
        <w:rPr>
          <w:spacing w:val="4"/>
          <w:w w:val="103"/>
          <w:kern w:val="14"/>
          <w:lang w:val="ru-RU"/>
        </w:rPr>
        <w:t xml:space="preserve">стерство юстиции впервые с 1997 </w:t>
      </w:r>
      <w:r w:rsidRPr="009D7117">
        <w:rPr>
          <w:spacing w:val="4"/>
          <w:w w:val="103"/>
          <w:kern w:val="14"/>
          <w:lang w:val="ru-RU"/>
        </w:rPr>
        <w:t xml:space="preserve">года внесло </w:t>
      </w:r>
      <w:r w:rsidR="0056323F" w:rsidRPr="009D7117">
        <w:rPr>
          <w:spacing w:val="4"/>
          <w:w w:val="103"/>
          <w:kern w:val="14"/>
          <w:lang w:val="ru-RU"/>
        </w:rPr>
        <w:t>существенные</w:t>
      </w:r>
      <w:r w:rsidRPr="009D7117">
        <w:rPr>
          <w:spacing w:val="4"/>
          <w:w w:val="103"/>
          <w:kern w:val="14"/>
          <w:lang w:val="ru-RU"/>
        </w:rPr>
        <w:t xml:space="preserve"> </w:t>
      </w:r>
      <w:r w:rsidR="0056323F" w:rsidRPr="009D7117">
        <w:rPr>
          <w:spacing w:val="4"/>
          <w:w w:val="103"/>
          <w:kern w:val="14"/>
          <w:lang w:val="ru-RU"/>
        </w:rPr>
        <w:t>уточнения</w:t>
      </w:r>
      <w:r w:rsidRPr="009D7117">
        <w:rPr>
          <w:spacing w:val="4"/>
          <w:w w:val="103"/>
          <w:kern w:val="14"/>
          <w:lang w:val="ru-RU"/>
        </w:rPr>
        <w:t xml:space="preserve"> в процедур</w:t>
      </w:r>
      <w:r w:rsidR="0056323F" w:rsidRPr="009D7117">
        <w:rPr>
          <w:spacing w:val="4"/>
          <w:w w:val="103"/>
          <w:kern w:val="14"/>
          <w:lang w:val="ru-RU"/>
        </w:rPr>
        <w:t>ы, пр</w:t>
      </w:r>
      <w:r w:rsidR="0056323F" w:rsidRPr="009D7117">
        <w:rPr>
          <w:spacing w:val="4"/>
          <w:w w:val="103"/>
          <w:kern w:val="14"/>
          <w:lang w:val="ru-RU"/>
        </w:rPr>
        <w:t>е</w:t>
      </w:r>
      <w:r w:rsidR="0056323F" w:rsidRPr="009D7117">
        <w:rPr>
          <w:spacing w:val="4"/>
          <w:w w:val="103"/>
          <w:kern w:val="14"/>
          <w:lang w:val="ru-RU"/>
        </w:rPr>
        <w:t>дусмотренные</w:t>
      </w:r>
      <w:r w:rsidRPr="009D7117">
        <w:rPr>
          <w:spacing w:val="4"/>
          <w:w w:val="103"/>
          <w:kern w:val="14"/>
          <w:lang w:val="ru-RU"/>
        </w:rPr>
        <w:t xml:space="preserve"> с</w:t>
      </w:r>
      <w:r w:rsidR="009D7117">
        <w:rPr>
          <w:spacing w:val="4"/>
          <w:w w:val="103"/>
          <w:kern w:val="14"/>
          <w:lang w:val="ru-RU"/>
        </w:rPr>
        <w:t xml:space="preserve">татьей </w:t>
      </w:r>
      <w:r w:rsidRPr="009D7117">
        <w:rPr>
          <w:spacing w:val="4"/>
          <w:w w:val="103"/>
          <w:kern w:val="14"/>
          <w:lang w:val="ru-RU"/>
        </w:rPr>
        <w:t>5, а также выпустил</w:t>
      </w:r>
      <w:r w:rsidR="0056323F" w:rsidRPr="009D7117">
        <w:rPr>
          <w:spacing w:val="4"/>
          <w:w w:val="103"/>
          <w:kern w:val="14"/>
          <w:lang w:val="ru-RU"/>
        </w:rPr>
        <w:t>о обновленный вариант инс</w:t>
      </w:r>
      <w:r w:rsidR="0056323F" w:rsidRPr="009D7117">
        <w:rPr>
          <w:spacing w:val="4"/>
          <w:w w:val="103"/>
          <w:kern w:val="14"/>
          <w:lang w:val="ru-RU"/>
        </w:rPr>
        <w:t>т</w:t>
      </w:r>
      <w:r w:rsidR="0056323F" w:rsidRPr="009D7117">
        <w:rPr>
          <w:spacing w:val="4"/>
          <w:w w:val="103"/>
          <w:kern w:val="14"/>
          <w:lang w:val="ru-RU"/>
        </w:rPr>
        <w:t>рукции</w:t>
      </w:r>
      <w:r w:rsidRPr="009D7117">
        <w:rPr>
          <w:spacing w:val="4"/>
          <w:w w:val="103"/>
          <w:kern w:val="14"/>
          <w:lang w:val="ru-RU"/>
        </w:rPr>
        <w:t xml:space="preserve"> на эту тему для властей штатов и органов местного самоуправл</w:t>
      </w:r>
      <w:r w:rsidRPr="009D7117">
        <w:rPr>
          <w:spacing w:val="4"/>
          <w:w w:val="103"/>
          <w:kern w:val="14"/>
          <w:lang w:val="ru-RU"/>
        </w:rPr>
        <w:t>е</w:t>
      </w:r>
      <w:r w:rsidRPr="009D7117">
        <w:rPr>
          <w:spacing w:val="4"/>
          <w:w w:val="103"/>
          <w:kern w:val="14"/>
          <w:lang w:val="ru-RU"/>
        </w:rPr>
        <w:t>ния (</w:t>
      </w:r>
      <w:r w:rsidR="00C948E7" w:rsidRPr="009D7117">
        <w:rPr>
          <w:spacing w:val="4"/>
          <w:w w:val="103"/>
          <w:kern w:val="14"/>
          <w:lang w:val="ru-RU"/>
        </w:rPr>
        <w:t>http://www</w:t>
      </w:r>
      <w:r w:rsidR="00C948E7" w:rsidRPr="009D7117">
        <w:rPr>
          <w:spacing w:val="4"/>
          <w:w w:val="103"/>
          <w:kern w:val="14"/>
          <w:lang w:val="ru-RU"/>
        </w:rPr>
        <w:t>.</w:t>
      </w:r>
      <w:r w:rsidR="00C948E7" w:rsidRPr="009D7117">
        <w:rPr>
          <w:spacing w:val="4"/>
          <w:w w:val="103"/>
          <w:kern w:val="14"/>
          <w:lang w:val="ru-RU"/>
        </w:rPr>
        <w:t>justice.gov/crt/about/vot/Policy_Guidance.php</w:t>
      </w:r>
      <w:r w:rsidRPr="009D7117">
        <w:rPr>
          <w:spacing w:val="4"/>
          <w:w w:val="103"/>
          <w:kern w:val="14"/>
          <w:lang w:val="ru-RU"/>
        </w:rPr>
        <w:t>)</w:t>
      </w:r>
      <w:r w:rsidR="00C948E7" w:rsidRPr="009D7117">
        <w:rPr>
          <w:spacing w:val="4"/>
          <w:w w:val="103"/>
          <w:kern w:val="14"/>
          <w:lang w:val="ru-RU"/>
        </w:rPr>
        <w:t>.</w:t>
      </w:r>
      <w:r w:rsidR="00C948E7" w:rsidRPr="009D7117">
        <w:rPr>
          <w:spacing w:val="4"/>
          <w:w w:val="103"/>
          <w:kern w:val="14"/>
          <w:lang w:val="ru-RU"/>
        </w:rPr>
        <w:t/>
      </w:r>
    </w:p>
    <w:p w:rsidR="00C948E7" w:rsidRPr="009D7117" w:rsidRDefault="00B35F67" w:rsidP="009D7117">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м</w:t>
      </w:r>
      <w:r w:rsidR="004B084C" w:rsidRPr="009D7117">
        <w:rPr>
          <w:spacing w:val="4"/>
          <w:w w:val="103"/>
          <w:kern w:val="14"/>
          <w:lang w:val="ru-RU"/>
        </w:rPr>
        <w:t xml:space="preserve">инистром юстиции учрежден и </w:t>
      </w:r>
      <w:r w:rsidR="0056323F" w:rsidRPr="009D7117">
        <w:rPr>
          <w:spacing w:val="4"/>
          <w:w w:val="103"/>
          <w:kern w:val="14"/>
          <w:lang w:val="ru-RU"/>
        </w:rPr>
        <w:t>сформирован С</w:t>
      </w:r>
      <w:r w:rsidR="004B084C" w:rsidRPr="009D7117">
        <w:rPr>
          <w:spacing w:val="4"/>
          <w:w w:val="103"/>
          <w:kern w:val="14"/>
          <w:lang w:val="ru-RU"/>
        </w:rPr>
        <w:t>овет по пр</w:t>
      </w:r>
      <w:r w:rsidR="009D7117">
        <w:rPr>
          <w:spacing w:val="4"/>
          <w:w w:val="103"/>
          <w:kern w:val="14"/>
          <w:lang w:val="ru-RU"/>
        </w:rPr>
        <w:t xml:space="preserve">облемам лиц, отбывших наказание </w:t>
      </w:r>
      <w:r w:rsidR="004B084C" w:rsidRPr="009D7117">
        <w:rPr>
          <w:spacing w:val="4"/>
          <w:w w:val="103"/>
          <w:kern w:val="14"/>
          <w:lang w:val="ru-RU"/>
        </w:rPr>
        <w:t xml:space="preserve">– орган правительственного уровня с участием представителей МЖГР, КРТ и других ведомств, </w:t>
      </w:r>
      <w:r w:rsidR="0056323F" w:rsidRPr="009D7117">
        <w:rPr>
          <w:spacing w:val="4"/>
          <w:w w:val="103"/>
          <w:kern w:val="14"/>
          <w:lang w:val="ru-RU"/>
        </w:rPr>
        <w:t>который занимается</w:t>
      </w:r>
      <w:r w:rsidR="004B084C" w:rsidRPr="009D7117">
        <w:rPr>
          <w:spacing w:val="4"/>
          <w:w w:val="103"/>
          <w:kern w:val="14"/>
          <w:lang w:val="ru-RU"/>
        </w:rPr>
        <w:t xml:space="preserve"> краткосрочными и долгосрочными проблемами </w:t>
      </w:r>
      <w:r w:rsidR="0056323F" w:rsidRPr="009D7117">
        <w:rPr>
          <w:spacing w:val="4"/>
          <w:w w:val="103"/>
          <w:kern w:val="14"/>
          <w:lang w:val="ru-RU"/>
        </w:rPr>
        <w:t xml:space="preserve">социальной адаптации </w:t>
      </w:r>
      <w:r w:rsidR="004B084C" w:rsidRPr="009D7117">
        <w:rPr>
          <w:spacing w:val="4"/>
          <w:w w:val="103"/>
          <w:kern w:val="14"/>
          <w:lang w:val="ru-RU"/>
        </w:rPr>
        <w:t>лиц, о</w:t>
      </w:r>
      <w:r w:rsidR="004B084C" w:rsidRPr="009D7117">
        <w:rPr>
          <w:spacing w:val="4"/>
          <w:w w:val="103"/>
          <w:kern w:val="14"/>
          <w:lang w:val="ru-RU"/>
        </w:rPr>
        <w:t>с</w:t>
      </w:r>
      <w:r w:rsidR="004B084C" w:rsidRPr="009D7117">
        <w:rPr>
          <w:spacing w:val="4"/>
          <w:w w:val="103"/>
          <w:kern w:val="14"/>
          <w:lang w:val="ru-RU"/>
        </w:rPr>
        <w:t>вобожденных</w:t>
      </w:r>
      <w:r w:rsidR="009D7117">
        <w:rPr>
          <w:spacing w:val="4"/>
          <w:w w:val="103"/>
          <w:kern w:val="14"/>
          <w:lang w:val="ru-RU"/>
        </w:rPr>
        <w:t xml:space="preserve"> из мест лишения свободы или </w:t>
      </w:r>
      <w:r w:rsidR="00333327">
        <w:rPr>
          <w:spacing w:val="4"/>
          <w:w w:val="103"/>
          <w:kern w:val="14"/>
          <w:lang w:val="ru-RU"/>
        </w:rPr>
        <w:t>из-</w:t>
      </w:r>
      <w:r w:rsidR="004B084C" w:rsidRPr="009D7117">
        <w:rPr>
          <w:spacing w:val="4"/>
          <w:w w:val="103"/>
          <w:kern w:val="14"/>
          <w:lang w:val="ru-RU"/>
        </w:rPr>
        <w:t>под стражи.</w:t>
      </w:r>
    </w:p>
    <w:p w:rsidR="00C948E7" w:rsidRPr="009D7117" w:rsidRDefault="004B084C"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МНБ: </w:t>
      </w:r>
      <w:r w:rsidR="0056323F" w:rsidRPr="009D7117">
        <w:rPr>
          <w:spacing w:val="4"/>
          <w:w w:val="103"/>
          <w:kern w:val="14"/>
          <w:lang w:val="ru-RU"/>
        </w:rPr>
        <w:t>Бюро иммиграционного и таможенного контроля (БИТК)</w:t>
      </w:r>
      <w:r w:rsidRPr="009D7117">
        <w:rPr>
          <w:spacing w:val="4"/>
          <w:w w:val="103"/>
          <w:kern w:val="14"/>
          <w:lang w:val="ru-RU"/>
        </w:rPr>
        <w:t xml:space="preserve"> занимае</w:t>
      </w:r>
      <w:r w:rsidRPr="009D7117">
        <w:rPr>
          <w:spacing w:val="4"/>
          <w:w w:val="103"/>
          <w:kern w:val="14"/>
          <w:lang w:val="ru-RU"/>
        </w:rPr>
        <w:t>т</w:t>
      </w:r>
      <w:r w:rsidRPr="009D7117">
        <w:rPr>
          <w:spacing w:val="4"/>
          <w:w w:val="103"/>
          <w:kern w:val="14"/>
          <w:lang w:val="ru-RU"/>
        </w:rPr>
        <w:t>ся систематическим обзором и пересмотром политики и практики в о</w:t>
      </w:r>
      <w:r w:rsidRPr="009D7117">
        <w:rPr>
          <w:spacing w:val="4"/>
          <w:w w:val="103"/>
          <w:kern w:val="14"/>
          <w:lang w:val="ru-RU"/>
        </w:rPr>
        <w:t>б</w:t>
      </w:r>
      <w:r w:rsidRPr="009D7117">
        <w:rPr>
          <w:spacing w:val="4"/>
          <w:w w:val="103"/>
          <w:kern w:val="14"/>
          <w:lang w:val="ru-RU"/>
        </w:rPr>
        <w:t>ласти содержания под стражей иммигрантов, с тем чтобы условия их с</w:t>
      </w:r>
      <w:r w:rsidRPr="009D7117">
        <w:rPr>
          <w:spacing w:val="4"/>
          <w:w w:val="103"/>
          <w:kern w:val="14"/>
          <w:lang w:val="ru-RU"/>
        </w:rPr>
        <w:t>о</w:t>
      </w:r>
      <w:r w:rsidRPr="009D7117">
        <w:rPr>
          <w:spacing w:val="4"/>
          <w:w w:val="103"/>
          <w:kern w:val="14"/>
          <w:lang w:val="ru-RU"/>
        </w:rPr>
        <w:t xml:space="preserve">держания соответствовали особой </w:t>
      </w:r>
      <w:r w:rsidR="00514868" w:rsidRPr="009D7117">
        <w:rPr>
          <w:spacing w:val="4"/>
          <w:w w:val="103"/>
          <w:kern w:val="14"/>
          <w:lang w:val="ru-RU"/>
        </w:rPr>
        <w:t>правовой природе и специфическим целям</w:t>
      </w:r>
      <w:r w:rsidRPr="009D7117">
        <w:rPr>
          <w:spacing w:val="4"/>
          <w:w w:val="103"/>
          <w:kern w:val="14"/>
          <w:lang w:val="ru-RU"/>
        </w:rPr>
        <w:t xml:space="preserve"> данной меры</w:t>
      </w:r>
      <w:r w:rsidR="00514868" w:rsidRPr="009D7117">
        <w:rPr>
          <w:spacing w:val="4"/>
          <w:w w:val="103"/>
          <w:kern w:val="14"/>
          <w:lang w:val="ru-RU"/>
        </w:rPr>
        <w:t>, которая в отношении иммигрантов носит</w:t>
      </w:r>
      <w:r w:rsidRPr="009D7117">
        <w:rPr>
          <w:spacing w:val="4"/>
          <w:w w:val="103"/>
          <w:kern w:val="14"/>
          <w:lang w:val="ru-RU"/>
        </w:rPr>
        <w:t xml:space="preserve"> гражда</w:t>
      </w:r>
      <w:r w:rsidRPr="009D7117">
        <w:rPr>
          <w:spacing w:val="4"/>
          <w:w w:val="103"/>
          <w:kern w:val="14"/>
          <w:lang w:val="ru-RU"/>
        </w:rPr>
        <w:t>н</w:t>
      </w:r>
      <w:r w:rsidRPr="009D7117">
        <w:rPr>
          <w:spacing w:val="4"/>
          <w:w w:val="103"/>
          <w:kern w:val="14"/>
          <w:lang w:val="ru-RU"/>
        </w:rPr>
        <w:t xml:space="preserve">ский, а не уголовно-правовой характер. В рамках </w:t>
      </w:r>
      <w:r w:rsidR="0056323F" w:rsidRPr="009D7117">
        <w:rPr>
          <w:spacing w:val="4"/>
          <w:w w:val="103"/>
          <w:kern w:val="14"/>
          <w:lang w:val="ru-RU"/>
        </w:rPr>
        <w:t>БИТК</w:t>
      </w:r>
      <w:r w:rsidRPr="009D7117">
        <w:rPr>
          <w:spacing w:val="4"/>
          <w:w w:val="103"/>
          <w:kern w:val="14"/>
          <w:lang w:val="ru-RU"/>
        </w:rPr>
        <w:t xml:space="preserve"> </w:t>
      </w:r>
      <w:r w:rsidR="005167C7" w:rsidRPr="009D7117">
        <w:rPr>
          <w:spacing w:val="4"/>
          <w:w w:val="103"/>
          <w:kern w:val="14"/>
          <w:lang w:val="ru-RU"/>
        </w:rPr>
        <w:t>был создан отдел политики и планирования</w:t>
      </w:r>
      <w:r w:rsidR="00514868" w:rsidRPr="009D7117">
        <w:rPr>
          <w:spacing w:val="4"/>
          <w:w w:val="103"/>
          <w:kern w:val="14"/>
          <w:lang w:val="ru-RU"/>
        </w:rPr>
        <w:t xml:space="preserve"> </w:t>
      </w:r>
      <w:r w:rsidR="00B36A44" w:rsidRPr="009D7117">
        <w:rPr>
          <w:spacing w:val="4"/>
          <w:w w:val="103"/>
          <w:kern w:val="14"/>
          <w:lang w:val="ru-RU"/>
        </w:rPr>
        <w:t>по вопросам</w:t>
      </w:r>
      <w:r w:rsidR="005167C7" w:rsidRPr="009D7117">
        <w:rPr>
          <w:spacing w:val="4"/>
          <w:w w:val="103"/>
          <w:kern w:val="14"/>
          <w:lang w:val="ru-RU"/>
        </w:rPr>
        <w:t xml:space="preserve"> содержания под стражей, который должен </w:t>
      </w:r>
      <w:r w:rsidR="00B36A44" w:rsidRPr="009D7117">
        <w:rPr>
          <w:spacing w:val="4"/>
          <w:w w:val="103"/>
          <w:kern w:val="14"/>
          <w:lang w:val="ru-RU"/>
        </w:rPr>
        <w:t>задавать тон</w:t>
      </w:r>
      <w:r w:rsidR="005167C7" w:rsidRPr="009D7117">
        <w:rPr>
          <w:spacing w:val="4"/>
          <w:w w:val="103"/>
          <w:kern w:val="14"/>
          <w:lang w:val="ru-RU"/>
        </w:rPr>
        <w:t xml:space="preserve"> </w:t>
      </w:r>
      <w:r w:rsidR="00514868" w:rsidRPr="009D7117">
        <w:rPr>
          <w:spacing w:val="4"/>
          <w:w w:val="103"/>
          <w:kern w:val="14"/>
          <w:lang w:val="ru-RU"/>
        </w:rPr>
        <w:t>усилия</w:t>
      </w:r>
      <w:r w:rsidR="00B36A44" w:rsidRPr="009D7117">
        <w:rPr>
          <w:spacing w:val="4"/>
          <w:w w:val="103"/>
          <w:kern w:val="14"/>
          <w:lang w:val="ru-RU"/>
        </w:rPr>
        <w:t>м</w:t>
      </w:r>
      <w:r w:rsidR="005167C7" w:rsidRPr="009D7117">
        <w:rPr>
          <w:spacing w:val="4"/>
          <w:w w:val="103"/>
          <w:kern w:val="14"/>
          <w:lang w:val="ru-RU"/>
        </w:rPr>
        <w:t xml:space="preserve"> </w:t>
      </w:r>
      <w:r w:rsidR="0056323F" w:rsidRPr="009D7117">
        <w:rPr>
          <w:spacing w:val="4"/>
          <w:w w:val="103"/>
          <w:kern w:val="14"/>
          <w:lang w:val="ru-RU"/>
        </w:rPr>
        <w:t>БИТК</w:t>
      </w:r>
      <w:r w:rsidR="005167C7" w:rsidRPr="009D7117">
        <w:rPr>
          <w:spacing w:val="4"/>
          <w:w w:val="103"/>
          <w:kern w:val="14"/>
          <w:lang w:val="ru-RU"/>
        </w:rPr>
        <w:t xml:space="preserve"> по проведению реформ в данной о</w:t>
      </w:r>
      <w:r w:rsidR="005167C7" w:rsidRPr="009D7117">
        <w:rPr>
          <w:spacing w:val="4"/>
          <w:w w:val="103"/>
          <w:kern w:val="14"/>
          <w:lang w:val="ru-RU"/>
        </w:rPr>
        <w:t>б</w:t>
      </w:r>
      <w:r w:rsidR="005167C7" w:rsidRPr="009D7117">
        <w:rPr>
          <w:spacing w:val="4"/>
          <w:w w:val="103"/>
          <w:kern w:val="14"/>
          <w:lang w:val="ru-RU"/>
        </w:rPr>
        <w:t>ласти</w:t>
      </w:r>
      <w:r w:rsidR="00B36A44" w:rsidRPr="009D7117">
        <w:rPr>
          <w:spacing w:val="4"/>
          <w:w w:val="103"/>
          <w:kern w:val="14"/>
          <w:lang w:val="ru-RU"/>
        </w:rPr>
        <w:t>, внося улучшения</w:t>
      </w:r>
      <w:r w:rsidR="005167C7" w:rsidRPr="009D7117">
        <w:rPr>
          <w:spacing w:val="4"/>
          <w:w w:val="103"/>
          <w:kern w:val="14"/>
          <w:lang w:val="ru-RU"/>
        </w:rPr>
        <w:t xml:space="preserve"> как в </w:t>
      </w:r>
      <w:r w:rsidR="00B36A44" w:rsidRPr="009D7117">
        <w:rPr>
          <w:spacing w:val="4"/>
          <w:w w:val="103"/>
          <w:kern w:val="14"/>
          <w:lang w:val="ru-RU"/>
        </w:rPr>
        <w:t>текущую работу</w:t>
      </w:r>
      <w:r w:rsidR="005167C7" w:rsidRPr="009D7117">
        <w:rPr>
          <w:spacing w:val="4"/>
          <w:w w:val="103"/>
          <w:kern w:val="14"/>
          <w:lang w:val="ru-RU"/>
        </w:rPr>
        <w:t xml:space="preserve">, так и в </w:t>
      </w:r>
      <w:r w:rsidR="00B36A44" w:rsidRPr="009D7117">
        <w:rPr>
          <w:spacing w:val="4"/>
          <w:w w:val="103"/>
          <w:kern w:val="14"/>
          <w:lang w:val="ru-RU"/>
        </w:rPr>
        <w:t>долгосрочные по</w:t>
      </w:r>
      <w:r w:rsidR="00B36A44" w:rsidRPr="009D7117">
        <w:rPr>
          <w:spacing w:val="4"/>
          <w:w w:val="103"/>
          <w:kern w:val="14"/>
          <w:lang w:val="ru-RU"/>
        </w:rPr>
        <w:t>д</w:t>
      </w:r>
      <w:r w:rsidR="00B36A44" w:rsidRPr="009D7117">
        <w:rPr>
          <w:spacing w:val="4"/>
          <w:w w:val="103"/>
          <w:kern w:val="14"/>
          <w:lang w:val="ru-RU"/>
        </w:rPr>
        <w:t>ходы</w:t>
      </w:r>
      <w:r w:rsidR="005167C7" w:rsidRPr="009D7117">
        <w:rPr>
          <w:spacing w:val="4"/>
          <w:w w:val="103"/>
          <w:kern w:val="14"/>
          <w:lang w:val="ru-RU"/>
        </w:rPr>
        <w:t xml:space="preserve"> (подробнее о содержании </w:t>
      </w:r>
      <w:r w:rsidR="00514868" w:rsidRPr="009D7117">
        <w:rPr>
          <w:spacing w:val="4"/>
          <w:w w:val="103"/>
          <w:kern w:val="14"/>
          <w:lang w:val="ru-RU"/>
        </w:rPr>
        <w:t xml:space="preserve">иммигрантов </w:t>
      </w:r>
      <w:r w:rsidR="005167C7" w:rsidRPr="009D7117">
        <w:rPr>
          <w:spacing w:val="4"/>
          <w:w w:val="103"/>
          <w:kern w:val="14"/>
          <w:lang w:val="ru-RU"/>
        </w:rPr>
        <w:t>под стражей см. ниже</w:t>
      </w:r>
      <w:r w:rsidR="00B36A44" w:rsidRPr="009D7117">
        <w:rPr>
          <w:spacing w:val="4"/>
          <w:w w:val="103"/>
          <w:kern w:val="14"/>
          <w:lang w:val="ru-RU"/>
        </w:rPr>
        <w:t>,</w:t>
      </w:r>
      <w:r w:rsidR="005167C7" w:rsidRPr="009D7117">
        <w:rPr>
          <w:spacing w:val="4"/>
          <w:w w:val="103"/>
          <w:kern w:val="14"/>
          <w:lang w:val="ru-RU"/>
        </w:rPr>
        <w:t xml:space="preserve"> </w:t>
      </w:r>
      <w:r w:rsidR="00514868" w:rsidRPr="009D7117">
        <w:rPr>
          <w:spacing w:val="4"/>
          <w:w w:val="103"/>
          <w:kern w:val="14"/>
          <w:lang w:val="ru-RU"/>
        </w:rPr>
        <w:t xml:space="preserve">в </w:t>
      </w:r>
      <w:r w:rsidR="005167C7" w:rsidRPr="009D7117">
        <w:rPr>
          <w:spacing w:val="4"/>
          <w:w w:val="103"/>
          <w:kern w:val="14"/>
          <w:lang w:val="ru-RU"/>
        </w:rPr>
        <w:t>ра</w:t>
      </w:r>
      <w:r w:rsidR="005167C7" w:rsidRPr="009D7117">
        <w:rPr>
          <w:spacing w:val="4"/>
          <w:w w:val="103"/>
          <w:kern w:val="14"/>
          <w:lang w:val="ru-RU"/>
        </w:rPr>
        <w:t>з</w:t>
      </w:r>
      <w:r w:rsidR="005167C7" w:rsidRPr="009D7117">
        <w:rPr>
          <w:spacing w:val="4"/>
          <w:w w:val="103"/>
          <w:kern w:val="14"/>
          <w:lang w:val="ru-RU"/>
        </w:rPr>
        <w:t>дел</w:t>
      </w:r>
      <w:r w:rsidR="00514868" w:rsidRPr="009D7117">
        <w:rPr>
          <w:spacing w:val="4"/>
          <w:w w:val="103"/>
          <w:kern w:val="14"/>
          <w:lang w:val="ru-RU"/>
        </w:rPr>
        <w:t>е, посвященном</w:t>
      </w:r>
      <w:r w:rsidR="009D7117">
        <w:rPr>
          <w:spacing w:val="4"/>
          <w:w w:val="103"/>
          <w:kern w:val="14"/>
          <w:lang w:val="ru-RU"/>
        </w:rPr>
        <w:t xml:space="preserve"> статье </w:t>
      </w:r>
      <w:r w:rsidR="005167C7" w:rsidRPr="009D7117">
        <w:rPr>
          <w:spacing w:val="4"/>
          <w:w w:val="103"/>
          <w:kern w:val="14"/>
          <w:lang w:val="ru-RU"/>
        </w:rPr>
        <w:t>5).</w:t>
      </w:r>
    </w:p>
    <w:p w:rsidR="00C948E7" w:rsidRPr="009D7117" w:rsidRDefault="0056323F"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БИТК</w:t>
      </w:r>
      <w:r w:rsidR="00B528E0" w:rsidRPr="009D7117">
        <w:rPr>
          <w:spacing w:val="4"/>
          <w:w w:val="103"/>
          <w:kern w:val="14"/>
          <w:lang w:val="ru-RU"/>
        </w:rPr>
        <w:t xml:space="preserve"> систематически занимается сбором, изучением и анализом данных, мониторингом, надзором и разработкой политики, </w:t>
      </w:r>
      <w:r w:rsidR="00B36A44" w:rsidRPr="009D7117">
        <w:rPr>
          <w:spacing w:val="4"/>
          <w:w w:val="103"/>
          <w:kern w:val="14"/>
          <w:lang w:val="ru-RU"/>
        </w:rPr>
        <w:t>стремясь обеспечить</w:t>
      </w:r>
      <w:r w:rsidR="00B528E0" w:rsidRPr="009D7117">
        <w:rPr>
          <w:spacing w:val="4"/>
          <w:w w:val="103"/>
          <w:kern w:val="14"/>
          <w:lang w:val="ru-RU"/>
        </w:rPr>
        <w:t xml:space="preserve">, чтобы принимаемые им меры по обеспечению соблюдения </w:t>
      </w:r>
      <w:r w:rsidR="00B36A44" w:rsidRPr="009D7117">
        <w:rPr>
          <w:spacing w:val="4"/>
          <w:w w:val="103"/>
          <w:kern w:val="14"/>
          <w:lang w:val="ru-RU"/>
        </w:rPr>
        <w:t>иммиграцио</w:t>
      </w:r>
      <w:r w:rsidR="00B36A44" w:rsidRPr="009D7117">
        <w:rPr>
          <w:spacing w:val="4"/>
          <w:w w:val="103"/>
          <w:kern w:val="14"/>
          <w:lang w:val="ru-RU"/>
        </w:rPr>
        <w:t>н</w:t>
      </w:r>
      <w:r w:rsidR="00B36A44" w:rsidRPr="009D7117">
        <w:rPr>
          <w:spacing w:val="4"/>
          <w:w w:val="103"/>
          <w:kern w:val="14"/>
          <w:lang w:val="ru-RU"/>
        </w:rPr>
        <w:t>ных правил в рамках П</w:t>
      </w:r>
      <w:r w:rsidR="00B528E0" w:rsidRPr="009D7117">
        <w:rPr>
          <w:spacing w:val="4"/>
          <w:w w:val="103"/>
          <w:kern w:val="14"/>
          <w:lang w:val="ru-RU"/>
        </w:rPr>
        <w:t>рограммы борьбы с преступностью среди ин</w:t>
      </w:r>
      <w:r w:rsidR="00B528E0" w:rsidRPr="009D7117">
        <w:rPr>
          <w:spacing w:val="4"/>
          <w:w w:val="103"/>
          <w:kern w:val="14"/>
          <w:lang w:val="ru-RU"/>
        </w:rPr>
        <w:t>о</w:t>
      </w:r>
      <w:r w:rsidR="00B528E0" w:rsidRPr="009D7117">
        <w:rPr>
          <w:spacing w:val="4"/>
          <w:w w:val="103"/>
          <w:kern w:val="14"/>
          <w:lang w:val="ru-RU"/>
        </w:rPr>
        <w:t>странцев, программы "Безопасность на мест</w:t>
      </w:r>
      <w:r w:rsidR="009D7117">
        <w:rPr>
          <w:spacing w:val="4"/>
          <w:w w:val="103"/>
          <w:kern w:val="14"/>
          <w:lang w:val="ru-RU"/>
        </w:rPr>
        <w:t xml:space="preserve">ах" и программы в рамках статьи </w:t>
      </w:r>
      <w:smartTag w:uri="urn:schemas-microsoft-com:office:smarttags" w:element="metricconverter">
        <w:smartTagPr>
          <w:attr w:name="ProductID" w:val="287 g"/>
        </w:smartTagPr>
        <w:r w:rsidR="009D7117">
          <w:rPr>
            <w:spacing w:val="4"/>
            <w:w w:val="103"/>
            <w:kern w:val="14"/>
            <w:lang w:val="ru-RU"/>
          </w:rPr>
          <w:t xml:space="preserve">287 </w:t>
        </w:r>
        <w:r w:rsidR="00C948E7" w:rsidRPr="009D7117">
          <w:rPr>
            <w:spacing w:val="4"/>
            <w:w w:val="103"/>
            <w:kern w:val="14"/>
            <w:lang w:val="ru-RU"/>
          </w:rPr>
          <w:t>g</w:t>
        </w:r>
      </w:smartTag>
      <w:r w:rsidR="00C948E7" w:rsidRPr="009D7117">
        <w:rPr>
          <w:spacing w:val="4"/>
          <w:w w:val="103"/>
          <w:kern w:val="14"/>
          <w:lang w:val="ru-RU"/>
        </w:rPr>
        <w:t>)</w:t>
      </w:r>
      <w:r w:rsidR="00B528E0" w:rsidRPr="009D7117">
        <w:rPr>
          <w:spacing w:val="4"/>
          <w:w w:val="103"/>
          <w:kern w:val="14"/>
          <w:lang w:val="ru-RU"/>
        </w:rPr>
        <w:t xml:space="preserve"> ЗИГ не приводили к дискриминации со стороны правоохр</w:t>
      </w:r>
      <w:r w:rsidR="00B528E0" w:rsidRPr="009D7117">
        <w:rPr>
          <w:spacing w:val="4"/>
          <w:w w:val="103"/>
          <w:kern w:val="14"/>
          <w:lang w:val="ru-RU"/>
        </w:rPr>
        <w:t>а</w:t>
      </w:r>
      <w:r w:rsidR="00B528E0" w:rsidRPr="009D7117">
        <w:rPr>
          <w:spacing w:val="4"/>
          <w:w w:val="103"/>
          <w:kern w:val="14"/>
          <w:lang w:val="ru-RU"/>
        </w:rPr>
        <w:t xml:space="preserve">нительных органов. Меры, принимаемые </w:t>
      </w:r>
      <w:r w:rsidRPr="009D7117">
        <w:rPr>
          <w:spacing w:val="4"/>
          <w:w w:val="103"/>
          <w:kern w:val="14"/>
          <w:lang w:val="ru-RU"/>
        </w:rPr>
        <w:t>БИТК</w:t>
      </w:r>
      <w:r w:rsidR="00B528E0" w:rsidRPr="009D7117">
        <w:rPr>
          <w:spacing w:val="4"/>
          <w:w w:val="103"/>
          <w:kern w:val="14"/>
          <w:lang w:val="ru-RU"/>
        </w:rPr>
        <w:t xml:space="preserve"> в этих целях</w:t>
      </w:r>
      <w:r w:rsidR="00B36A44" w:rsidRPr="009D7117">
        <w:rPr>
          <w:spacing w:val="4"/>
          <w:w w:val="103"/>
          <w:kern w:val="14"/>
          <w:lang w:val="ru-RU"/>
        </w:rPr>
        <w:t>,</w:t>
      </w:r>
      <w:r w:rsidR="00B528E0" w:rsidRPr="009D7117">
        <w:rPr>
          <w:spacing w:val="4"/>
          <w:w w:val="103"/>
          <w:kern w:val="14"/>
          <w:lang w:val="ru-RU"/>
        </w:rPr>
        <w:t xml:space="preserve"> включают</w:t>
      </w:r>
      <w:r w:rsidR="002C31A1" w:rsidRPr="009D7117">
        <w:rPr>
          <w:spacing w:val="4"/>
          <w:w w:val="103"/>
          <w:kern w:val="14"/>
          <w:lang w:val="ru-RU"/>
        </w:rPr>
        <w:t xml:space="preserve"> </w:t>
      </w:r>
      <w:r w:rsidR="00B528E0" w:rsidRPr="009D7117">
        <w:rPr>
          <w:spacing w:val="4"/>
          <w:w w:val="103"/>
          <w:kern w:val="14"/>
          <w:lang w:val="ru-RU"/>
        </w:rPr>
        <w:t>подгот</w:t>
      </w:r>
      <w:r w:rsidR="00B36A44" w:rsidRPr="009D7117">
        <w:rPr>
          <w:spacing w:val="4"/>
          <w:w w:val="103"/>
          <w:kern w:val="14"/>
          <w:lang w:val="ru-RU"/>
        </w:rPr>
        <w:t xml:space="preserve">овку </w:t>
      </w:r>
      <w:r w:rsidR="00B528E0" w:rsidRPr="009D7117">
        <w:rPr>
          <w:spacing w:val="4"/>
          <w:w w:val="103"/>
          <w:kern w:val="14"/>
          <w:lang w:val="ru-RU"/>
        </w:rPr>
        <w:t>для личного состава правоохранительных органов штатов и муниципальных образований</w:t>
      </w:r>
      <w:r w:rsidR="00B36A44" w:rsidRPr="009D7117">
        <w:rPr>
          <w:spacing w:val="4"/>
          <w:w w:val="103"/>
          <w:kern w:val="14"/>
          <w:lang w:val="ru-RU"/>
        </w:rPr>
        <w:t xml:space="preserve"> информационных видеоматериалов</w:t>
      </w:r>
      <w:r w:rsidR="00B528E0" w:rsidRPr="009D7117">
        <w:rPr>
          <w:spacing w:val="4"/>
          <w:w w:val="103"/>
          <w:kern w:val="14"/>
          <w:lang w:val="ru-RU"/>
        </w:rPr>
        <w:t xml:space="preserve">, </w:t>
      </w:r>
      <w:r w:rsidR="00B36A44" w:rsidRPr="009D7117">
        <w:rPr>
          <w:spacing w:val="4"/>
          <w:w w:val="103"/>
          <w:kern w:val="14"/>
          <w:lang w:val="ru-RU"/>
        </w:rPr>
        <w:t>в кот</w:t>
      </w:r>
      <w:r w:rsidR="00B36A44" w:rsidRPr="009D7117">
        <w:rPr>
          <w:spacing w:val="4"/>
          <w:w w:val="103"/>
          <w:kern w:val="14"/>
          <w:lang w:val="ru-RU"/>
        </w:rPr>
        <w:t>о</w:t>
      </w:r>
      <w:r w:rsidR="00B36A44" w:rsidRPr="009D7117">
        <w:rPr>
          <w:spacing w:val="4"/>
          <w:w w:val="103"/>
          <w:kern w:val="14"/>
          <w:lang w:val="ru-RU"/>
        </w:rPr>
        <w:t>рых</w:t>
      </w:r>
      <w:r w:rsidR="00B528E0" w:rsidRPr="009D7117">
        <w:rPr>
          <w:spacing w:val="4"/>
          <w:w w:val="103"/>
          <w:kern w:val="14"/>
          <w:lang w:val="ru-RU"/>
        </w:rPr>
        <w:t xml:space="preserve"> деятельность по обеспечению соблюдения иммиграционного закон</w:t>
      </w:r>
      <w:r w:rsidR="00B528E0" w:rsidRPr="009D7117">
        <w:rPr>
          <w:spacing w:val="4"/>
          <w:w w:val="103"/>
          <w:kern w:val="14"/>
          <w:lang w:val="ru-RU"/>
        </w:rPr>
        <w:t>о</w:t>
      </w:r>
      <w:r w:rsidR="00B528E0" w:rsidRPr="009D7117">
        <w:rPr>
          <w:spacing w:val="4"/>
          <w:w w:val="103"/>
          <w:kern w:val="14"/>
          <w:lang w:val="ru-RU"/>
        </w:rPr>
        <w:t>дательс</w:t>
      </w:r>
      <w:r w:rsidR="00B36A44" w:rsidRPr="009D7117">
        <w:rPr>
          <w:spacing w:val="4"/>
          <w:w w:val="103"/>
          <w:kern w:val="14"/>
          <w:lang w:val="ru-RU"/>
        </w:rPr>
        <w:t>тва</w:t>
      </w:r>
      <w:r w:rsidR="00B528E0" w:rsidRPr="009D7117">
        <w:rPr>
          <w:spacing w:val="4"/>
          <w:w w:val="103"/>
          <w:kern w:val="14"/>
          <w:lang w:val="ru-RU"/>
        </w:rPr>
        <w:t xml:space="preserve"> рассматривается под углом зрения гражданских прав (включая вопросы расового профилирования, бытового насилия, торговли людьми, ограниченного владения английским языком </w:t>
      </w:r>
      <w:r w:rsidR="002C31A1" w:rsidRPr="009D7117">
        <w:rPr>
          <w:spacing w:val="4"/>
          <w:w w:val="103"/>
          <w:kern w:val="14"/>
          <w:lang w:val="ru-RU"/>
        </w:rPr>
        <w:t>и т.д.</w:t>
      </w:r>
      <w:r w:rsidR="00B528E0" w:rsidRPr="009D7117">
        <w:rPr>
          <w:spacing w:val="4"/>
          <w:w w:val="103"/>
          <w:kern w:val="14"/>
          <w:lang w:val="ru-RU"/>
        </w:rPr>
        <w:t>).</w:t>
      </w:r>
    </w:p>
    <w:p w:rsidR="00C948E7" w:rsidRPr="009D7117" w:rsidRDefault="00A024D1"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В результате анализа, проведенного </w:t>
      </w:r>
      <w:r w:rsidR="00B36A44" w:rsidRPr="009D7117">
        <w:rPr>
          <w:spacing w:val="4"/>
          <w:w w:val="103"/>
          <w:kern w:val="14"/>
          <w:lang w:val="ru-RU"/>
        </w:rPr>
        <w:t>с учетом</w:t>
      </w:r>
      <w:r w:rsidRPr="009D7117">
        <w:rPr>
          <w:spacing w:val="4"/>
          <w:w w:val="103"/>
          <w:kern w:val="14"/>
          <w:lang w:val="ru-RU"/>
        </w:rPr>
        <w:t xml:space="preserve"> консультаций с затронут</w:t>
      </w:r>
      <w:r w:rsidRPr="009D7117">
        <w:rPr>
          <w:spacing w:val="4"/>
          <w:w w:val="103"/>
          <w:kern w:val="14"/>
          <w:lang w:val="ru-RU"/>
        </w:rPr>
        <w:t>ы</w:t>
      </w:r>
      <w:r w:rsidRPr="009D7117">
        <w:rPr>
          <w:spacing w:val="4"/>
          <w:w w:val="103"/>
          <w:kern w:val="14"/>
          <w:lang w:val="ru-RU"/>
        </w:rPr>
        <w:t>ми группами л</w:t>
      </w:r>
      <w:r w:rsidR="009D7117">
        <w:rPr>
          <w:spacing w:val="4"/>
          <w:w w:val="103"/>
          <w:kern w:val="14"/>
          <w:lang w:val="ru-RU"/>
        </w:rPr>
        <w:t xml:space="preserve">иц, администрация в апреле 2010 </w:t>
      </w:r>
      <w:r w:rsidRPr="009D7117">
        <w:rPr>
          <w:spacing w:val="4"/>
          <w:w w:val="103"/>
          <w:kern w:val="14"/>
          <w:lang w:val="ru-RU"/>
        </w:rPr>
        <w:t>года отменила директиву Управления МНБ по безопасности на транспорте (УБТ) о дополнител</w:t>
      </w:r>
      <w:r w:rsidRPr="009D7117">
        <w:rPr>
          <w:spacing w:val="4"/>
          <w:w w:val="103"/>
          <w:kern w:val="14"/>
          <w:lang w:val="ru-RU"/>
        </w:rPr>
        <w:t>ь</w:t>
      </w:r>
      <w:r w:rsidRPr="009D7117">
        <w:rPr>
          <w:spacing w:val="4"/>
          <w:w w:val="103"/>
          <w:kern w:val="14"/>
          <w:lang w:val="ru-RU"/>
        </w:rPr>
        <w:t xml:space="preserve">ном досмотре авиапассажиров, прибывающих из </w:t>
      </w:r>
      <w:r w:rsidR="000124D9" w:rsidRPr="009D7117">
        <w:rPr>
          <w:spacing w:val="4"/>
          <w:w w:val="103"/>
          <w:kern w:val="14"/>
          <w:lang w:val="ru-RU"/>
        </w:rPr>
        <w:t>определенных</w:t>
      </w:r>
      <w:r w:rsidR="009D7117">
        <w:rPr>
          <w:spacing w:val="4"/>
          <w:w w:val="103"/>
          <w:kern w:val="14"/>
          <w:lang w:val="ru-RU"/>
        </w:rPr>
        <w:t xml:space="preserve"> стран. В </w:t>
      </w:r>
      <w:r w:rsidRPr="009D7117">
        <w:rPr>
          <w:spacing w:val="4"/>
          <w:w w:val="103"/>
          <w:kern w:val="14"/>
          <w:lang w:val="ru-RU"/>
        </w:rPr>
        <w:t xml:space="preserve">соответствии с новой редакцией этой директивы селективный контроль </w:t>
      </w:r>
      <w:r w:rsidR="000124D9" w:rsidRPr="009D7117">
        <w:rPr>
          <w:spacing w:val="4"/>
          <w:w w:val="103"/>
          <w:kern w:val="14"/>
          <w:lang w:val="ru-RU"/>
        </w:rPr>
        <w:t>и досмотр пассажиров осуществляю</w:t>
      </w:r>
      <w:r w:rsidRPr="009D7117">
        <w:rPr>
          <w:spacing w:val="4"/>
          <w:w w:val="103"/>
          <w:kern w:val="14"/>
          <w:lang w:val="ru-RU"/>
        </w:rPr>
        <w:t xml:space="preserve">тся на основе </w:t>
      </w:r>
      <w:r w:rsidR="000124D9" w:rsidRPr="009D7117">
        <w:rPr>
          <w:spacing w:val="4"/>
          <w:w w:val="103"/>
          <w:kern w:val="14"/>
          <w:lang w:val="ru-RU"/>
        </w:rPr>
        <w:t>оперативных данных о существующих угрозах, которые поступают</w:t>
      </w:r>
      <w:r w:rsidRPr="009D7117">
        <w:rPr>
          <w:spacing w:val="4"/>
          <w:w w:val="103"/>
          <w:kern w:val="14"/>
          <w:lang w:val="ru-RU"/>
        </w:rPr>
        <w:t xml:space="preserve"> в режиме реального времени в отношении всех пассажиров, прибывающих в США.</w:t>
      </w:r>
    </w:p>
    <w:p w:rsidR="00C948E7" w:rsidRPr="009D7117" w:rsidRDefault="009D7117" w:rsidP="009D7117">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 xml:space="preserve">В июле 2010 </w:t>
      </w:r>
      <w:r w:rsidR="00FF76EB" w:rsidRPr="009D7117">
        <w:rPr>
          <w:spacing w:val="4"/>
          <w:w w:val="103"/>
          <w:kern w:val="14"/>
          <w:lang w:val="ru-RU"/>
        </w:rPr>
        <w:t xml:space="preserve">года МНБ в рамках </w:t>
      </w:r>
      <w:r w:rsidR="00EF6FA7" w:rsidRPr="009D7117">
        <w:rPr>
          <w:spacing w:val="4"/>
          <w:w w:val="103"/>
          <w:kern w:val="14"/>
          <w:lang w:val="ru-RU"/>
        </w:rPr>
        <w:t>осуществляемого</w:t>
      </w:r>
      <w:r w:rsidR="00FF76EB" w:rsidRPr="009D7117">
        <w:rPr>
          <w:spacing w:val="4"/>
          <w:w w:val="103"/>
          <w:kern w:val="14"/>
          <w:lang w:val="ru-RU"/>
        </w:rPr>
        <w:t xml:space="preserve"> каждые четыре года обзора мероприятий в сфере национальной безопасности провело пер</w:t>
      </w:r>
      <w:r w:rsidR="00FF76EB" w:rsidRPr="009D7117">
        <w:rPr>
          <w:spacing w:val="4"/>
          <w:w w:val="103"/>
          <w:kern w:val="14"/>
          <w:lang w:val="ru-RU"/>
        </w:rPr>
        <w:t>е</w:t>
      </w:r>
      <w:r w:rsidR="00FF76EB" w:rsidRPr="009D7117">
        <w:rPr>
          <w:spacing w:val="4"/>
          <w:w w:val="103"/>
          <w:kern w:val="14"/>
          <w:lang w:val="ru-RU"/>
        </w:rPr>
        <w:t>смотр своих программ и организационной структуры в свете текущих ц</w:t>
      </w:r>
      <w:r w:rsidR="00FF76EB" w:rsidRPr="009D7117">
        <w:rPr>
          <w:spacing w:val="4"/>
          <w:w w:val="103"/>
          <w:kern w:val="14"/>
          <w:lang w:val="ru-RU"/>
        </w:rPr>
        <w:t>е</w:t>
      </w:r>
      <w:r w:rsidR="00FF76EB" w:rsidRPr="009D7117">
        <w:rPr>
          <w:spacing w:val="4"/>
          <w:w w:val="103"/>
          <w:kern w:val="14"/>
          <w:lang w:val="ru-RU"/>
        </w:rPr>
        <w:t xml:space="preserve">лей и задач. В ходе </w:t>
      </w:r>
      <w:r w:rsidR="00EF6FA7" w:rsidRPr="009D7117">
        <w:rPr>
          <w:spacing w:val="4"/>
          <w:w w:val="103"/>
          <w:kern w:val="14"/>
          <w:lang w:val="ru-RU"/>
        </w:rPr>
        <w:t>таких обзоров, включающих</w:t>
      </w:r>
      <w:r w:rsidR="00FF76EB" w:rsidRPr="009D7117">
        <w:rPr>
          <w:spacing w:val="4"/>
          <w:w w:val="103"/>
          <w:kern w:val="14"/>
          <w:lang w:val="ru-RU"/>
        </w:rPr>
        <w:t xml:space="preserve"> обмен мнениями бол</w:t>
      </w:r>
      <w:r>
        <w:rPr>
          <w:spacing w:val="4"/>
          <w:w w:val="103"/>
          <w:kern w:val="14"/>
          <w:lang w:val="ru-RU"/>
        </w:rPr>
        <w:t xml:space="preserve">ее чем с 20 </w:t>
      </w:r>
      <w:r w:rsidR="00EF6FA7" w:rsidRPr="009D7117">
        <w:rPr>
          <w:spacing w:val="4"/>
          <w:w w:val="103"/>
          <w:kern w:val="14"/>
          <w:lang w:val="ru-RU"/>
        </w:rPr>
        <w:t>000 заи</w:t>
      </w:r>
      <w:r>
        <w:rPr>
          <w:spacing w:val="4"/>
          <w:w w:val="103"/>
          <w:kern w:val="14"/>
          <w:lang w:val="ru-RU"/>
        </w:rPr>
        <w:t xml:space="preserve">нтересованных сторон во всех 50 </w:t>
      </w:r>
      <w:r w:rsidR="00EF6FA7" w:rsidRPr="009D7117">
        <w:rPr>
          <w:spacing w:val="4"/>
          <w:w w:val="103"/>
          <w:kern w:val="14"/>
          <w:lang w:val="ru-RU"/>
        </w:rPr>
        <w:t>штатах</w:t>
      </w:r>
      <w:r w:rsidR="00FF76EB" w:rsidRPr="009D7117">
        <w:rPr>
          <w:spacing w:val="4"/>
          <w:w w:val="103"/>
          <w:kern w:val="14"/>
          <w:lang w:val="ru-RU"/>
        </w:rPr>
        <w:t xml:space="preserve"> и округе К</w:t>
      </w:r>
      <w:r w:rsidR="00FF76EB" w:rsidRPr="009D7117">
        <w:rPr>
          <w:spacing w:val="4"/>
          <w:w w:val="103"/>
          <w:kern w:val="14"/>
          <w:lang w:val="ru-RU"/>
        </w:rPr>
        <w:t>о</w:t>
      </w:r>
      <w:r w:rsidR="00FF76EB" w:rsidRPr="009D7117">
        <w:rPr>
          <w:spacing w:val="4"/>
          <w:w w:val="103"/>
          <w:kern w:val="14"/>
          <w:lang w:val="ru-RU"/>
        </w:rPr>
        <w:t>лум</w:t>
      </w:r>
      <w:r w:rsidR="00EF6FA7" w:rsidRPr="009D7117">
        <w:rPr>
          <w:spacing w:val="4"/>
          <w:w w:val="103"/>
          <w:kern w:val="14"/>
          <w:lang w:val="ru-RU"/>
        </w:rPr>
        <w:t>бия, учитываются</w:t>
      </w:r>
      <w:r w:rsidR="00FF76EB" w:rsidRPr="009D7117">
        <w:rPr>
          <w:spacing w:val="4"/>
          <w:w w:val="103"/>
          <w:kern w:val="14"/>
          <w:lang w:val="ru-RU"/>
        </w:rPr>
        <w:t xml:space="preserve"> вопросы защиты гражданских прав и свобод.</w:t>
      </w:r>
    </w:p>
    <w:p w:rsidR="00C948E7" w:rsidRPr="00063505" w:rsidRDefault="00FF76EB"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Комиссия по соблюдению равноправия при трудоустройстве: КРТ сост</w:t>
      </w:r>
      <w:r w:rsidRPr="009D7117">
        <w:rPr>
          <w:spacing w:val="4"/>
          <w:w w:val="103"/>
          <w:kern w:val="14"/>
          <w:lang w:val="ru-RU"/>
        </w:rPr>
        <w:t>а</w:t>
      </w:r>
      <w:r w:rsidRPr="009D7117">
        <w:rPr>
          <w:spacing w:val="4"/>
          <w:w w:val="103"/>
          <w:kern w:val="14"/>
          <w:lang w:val="ru-RU"/>
        </w:rPr>
        <w:t>вила новый стратегический план действий и сопровождающий его план правоприменительных мер, уделив повышенное внимание судебным и</w:t>
      </w:r>
      <w:r w:rsidRPr="009D7117">
        <w:rPr>
          <w:spacing w:val="4"/>
          <w:w w:val="103"/>
          <w:kern w:val="14"/>
          <w:lang w:val="ru-RU"/>
        </w:rPr>
        <w:t>с</w:t>
      </w:r>
      <w:r w:rsidRPr="009D7117">
        <w:rPr>
          <w:spacing w:val="4"/>
          <w:w w:val="103"/>
          <w:kern w:val="14"/>
          <w:lang w:val="ru-RU"/>
        </w:rPr>
        <w:t>кам, имеющим общесистемное значение и далеко идущие последствия, а также первоочередным вопросам общенационального характера. К числу приоритетов правопримените</w:t>
      </w:r>
      <w:r w:rsidR="009D7117">
        <w:rPr>
          <w:spacing w:val="4"/>
          <w:w w:val="103"/>
          <w:kern w:val="14"/>
          <w:lang w:val="ru-RU"/>
        </w:rPr>
        <w:t xml:space="preserve">льной деятельности на 2013–2016 </w:t>
      </w:r>
      <w:r w:rsidRPr="009D7117">
        <w:rPr>
          <w:spacing w:val="4"/>
          <w:w w:val="103"/>
          <w:kern w:val="14"/>
          <w:lang w:val="ru-RU"/>
        </w:rPr>
        <w:t xml:space="preserve">годы </w:t>
      </w:r>
      <w:r w:rsidR="00EF6FA7" w:rsidRPr="009D7117">
        <w:rPr>
          <w:spacing w:val="4"/>
          <w:w w:val="103"/>
          <w:kern w:val="14"/>
          <w:lang w:val="ru-RU"/>
        </w:rPr>
        <w:t>о</w:t>
      </w:r>
      <w:r w:rsidR="00EF6FA7" w:rsidRPr="009D7117">
        <w:rPr>
          <w:spacing w:val="4"/>
          <w:w w:val="103"/>
          <w:kern w:val="14"/>
          <w:lang w:val="ru-RU"/>
        </w:rPr>
        <w:t>т</w:t>
      </w:r>
      <w:r w:rsidR="00EF6FA7" w:rsidRPr="009D7117">
        <w:rPr>
          <w:spacing w:val="4"/>
          <w:w w:val="103"/>
          <w:kern w:val="14"/>
          <w:lang w:val="ru-RU"/>
        </w:rPr>
        <w:t>носятся</w:t>
      </w:r>
      <w:r w:rsidRPr="009D7117">
        <w:rPr>
          <w:spacing w:val="4"/>
          <w:w w:val="103"/>
          <w:kern w:val="14"/>
          <w:lang w:val="ru-RU"/>
        </w:rPr>
        <w:t xml:space="preserve"> меры по борьбе с "практикой подбора и найма персонала, орие</w:t>
      </w:r>
      <w:r w:rsidRPr="009D7117">
        <w:rPr>
          <w:spacing w:val="4"/>
          <w:w w:val="103"/>
          <w:kern w:val="14"/>
          <w:lang w:val="ru-RU"/>
        </w:rPr>
        <w:t>н</w:t>
      </w:r>
      <w:r w:rsidRPr="009D7117">
        <w:rPr>
          <w:spacing w:val="4"/>
          <w:w w:val="103"/>
          <w:kern w:val="14"/>
          <w:lang w:val="ru-RU"/>
        </w:rPr>
        <w:t>тированной на опре</w:t>
      </w:r>
      <w:r w:rsidR="00982066" w:rsidRPr="009D7117">
        <w:rPr>
          <w:spacing w:val="4"/>
          <w:w w:val="103"/>
          <w:kern w:val="14"/>
          <w:lang w:val="ru-RU"/>
        </w:rPr>
        <w:t>деленные категории лиц и ведущей</w:t>
      </w:r>
      <w:r w:rsidRPr="009D7117">
        <w:rPr>
          <w:spacing w:val="4"/>
          <w:w w:val="103"/>
          <w:kern w:val="14"/>
          <w:lang w:val="ru-RU"/>
        </w:rPr>
        <w:t xml:space="preserve"> к дискриминации расовых и этнических групп", а также по защите иммигрантов, мигрантов </w:t>
      </w:r>
      <w:r w:rsidRPr="00063505">
        <w:rPr>
          <w:spacing w:val="4"/>
          <w:w w:val="103"/>
          <w:kern w:val="14"/>
          <w:lang w:val="ru-RU"/>
        </w:rPr>
        <w:t>и других уязвимых категорий трудя</w:t>
      </w:r>
      <w:r w:rsidR="00EF6FA7" w:rsidRPr="00063505">
        <w:rPr>
          <w:spacing w:val="4"/>
          <w:w w:val="103"/>
          <w:kern w:val="14"/>
          <w:lang w:val="ru-RU"/>
        </w:rPr>
        <w:t>щихся, в частности, от "неодинаковой</w:t>
      </w:r>
      <w:r w:rsidRPr="00063505">
        <w:rPr>
          <w:spacing w:val="4"/>
          <w:w w:val="103"/>
          <w:kern w:val="14"/>
          <w:lang w:val="ru-RU"/>
        </w:rPr>
        <w:t xml:space="preserve"> оплаты труда, сегрегации на рабочем м</w:t>
      </w:r>
      <w:r w:rsidR="00EF6FA7" w:rsidRPr="00063505">
        <w:rPr>
          <w:spacing w:val="4"/>
          <w:w w:val="103"/>
          <w:kern w:val="14"/>
          <w:lang w:val="ru-RU"/>
        </w:rPr>
        <w:t>есте, притеснения, торговли</w:t>
      </w:r>
      <w:r w:rsidRPr="00063505">
        <w:rPr>
          <w:spacing w:val="4"/>
          <w:w w:val="103"/>
          <w:kern w:val="14"/>
          <w:lang w:val="ru-RU"/>
        </w:rPr>
        <w:t xml:space="preserve"> людьми, а также политики дискри</w:t>
      </w:r>
      <w:r w:rsidR="00063505">
        <w:rPr>
          <w:spacing w:val="4"/>
          <w:w w:val="103"/>
          <w:kern w:val="14"/>
          <w:lang w:val="ru-RU"/>
        </w:rPr>
        <w:t>минации работников, находящихся</w:t>
      </w:r>
      <w:r w:rsidR="00063505">
        <w:rPr>
          <w:spacing w:val="4"/>
          <w:w w:val="103"/>
          <w:kern w:val="14"/>
          <w:lang w:val="ru-RU"/>
        </w:rPr>
        <w:br/>
      </w:r>
      <w:r w:rsidRPr="00063505">
        <w:rPr>
          <w:spacing w:val="4"/>
          <w:w w:val="103"/>
          <w:kern w:val="14"/>
          <w:lang w:val="ru-RU"/>
        </w:rPr>
        <w:t>в уязвимом положении". План также предусматривает усиление коорд</w:t>
      </w:r>
      <w:r w:rsidRPr="00063505">
        <w:rPr>
          <w:spacing w:val="4"/>
          <w:w w:val="103"/>
          <w:kern w:val="14"/>
          <w:lang w:val="ru-RU"/>
        </w:rPr>
        <w:t>и</w:t>
      </w:r>
      <w:r w:rsidRPr="00063505">
        <w:rPr>
          <w:spacing w:val="4"/>
          <w:w w:val="103"/>
          <w:kern w:val="14"/>
          <w:lang w:val="ru-RU"/>
        </w:rPr>
        <w:t xml:space="preserve">нации между КРТ и </w:t>
      </w:r>
      <w:r w:rsidR="00EF6FA7" w:rsidRPr="00063505">
        <w:rPr>
          <w:spacing w:val="4"/>
          <w:w w:val="103"/>
          <w:kern w:val="14"/>
          <w:lang w:val="ru-RU"/>
        </w:rPr>
        <w:t xml:space="preserve">государственными </w:t>
      </w:r>
      <w:r w:rsidRPr="00063505">
        <w:rPr>
          <w:spacing w:val="4"/>
          <w:w w:val="103"/>
          <w:kern w:val="14"/>
          <w:lang w:val="ru-RU"/>
        </w:rPr>
        <w:t xml:space="preserve">организациями по </w:t>
      </w:r>
      <w:r w:rsidR="00EF6FA7" w:rsidRPr="00063505">
        <w:rPr>
          <w:spacing w:val="4"/>
          <w:w w:val="103"/>
          <w:kern w:val="14"/>
          <w:lang w:val="ru-RU"/>
        </w:rPr>
        <w:t>вопросам</w:t>
      </w:r>
      <w:r w:rsidR="00063505">
        <w:rPr>
          <w:spacing w:val="4"/>
          <w:w w:val="103"/>
          <w:kern w:val="14"/>
          <w:lang w:val="ru-RU"/>
        </w:rPr>
        <w:br/>
      </w:r>
      <w:r w:rsidRPr="00063505">
        <w:rPr>
          <w:spacing w:val="4"/>
          <w:w w:val="103"/>
          <w:kern w:val="14"/>
          <w:lang w:val="ru-RU"/>
        </w:rPr>
        <w:t>равноправия в трудовых отношениях (ОРТ</w:t>
      </w:r>
      <w:r w:rsidR="009D7117" w:rsidRPr="00063505">
        <w:rPr>
          <w:spacing w:val="4"/>
          <w:w w:val="103"/>
          <w:kern w:val="14"/>
          <w:lang w:val="ru-RU"/>
        </w:rPr>
        <w:t>О) на уровне штатов и на ме</w:t>
      </w:r>
      <w:r w:rsidR="009D7117" w:rsidRPr="00063505">
        <w:rPr>
          <w:spacing w:val="4"/>
          <w:w w:val="103"/>
          <w:kern w:val="14"/>
          <w:lang w:val="ru-RU"/>
        </w:rPr>
        <w:t>с</w:t>
      </w:r>
      <w:r w:rsidR="009D7117" w:rsidRPr="00063505">
        <w:rPr>
          <w:spacing w:val="4"/>
          <w:w w:val="103"/>
          <w:kern w:val="14"/>
          <w:lang w:val="ru-RU"/>
        </w:rPr>
        <w:t>тах</w:t>
      </w:r>
      <w:r w:rsidR="00063505">
        <w:rPr>
          <w:spacing w:val="4"/>
          <w:w w:val="103"/>
          <w:kern w:val="14"/>
          <w:lang w:val="ru-RU"/>
        </w:rPr>
        <w:t xml:space="preserve"> </w:t>
      </w:r>
      <w:r w:rsidRPr="00063505">
        <w:rPr>
          <w:spacing w:val="4"/>
          <w:w w:val="103"/>
          <w:kern w:val="14"/>
          <w:lang w:val="ru-RU"/>
        </w:rPr>
        <w:t>в целях обеспечения соблюдени</w:t>
      </w:r>
      <w:r w:rsidR="009D7117" w:rsidRPr="00063505">
        <w:rPr>
          <w:spacing w:val="4"/>
          <w:w w:val="103"/>
          <w:kern w:val="14"/>
          <w:lang w:val="ru-RU"/>
        </w:rPr>
        <w:t>я федерального законодательства</w:t>
      </w:r>
      <w:r w:rsidR="009D7117" w:rsidRPr="00063505">
        <w:rPr>
          <w:spacing w:val="4"/>
          <w:w w:val="103"/>
          <w:kern w:val="14"/>
          <w:lang w:val="ru-RU"/>
        </w:rPr>
        <w:br/>
      </w:r>
      <w:r w:rsidR="00417232">
        <w:rPr>
          <w:spacing w:val="4"/>
          <w:w w:val="103"/>
          <w:kern w:val="14"/>
          <w:lang w:val="ru-RU"/>
        </w:rPr>
        <w:t xml:space="preserve">(см. </w:t>
      </w:r>
      <w:r w:rsidR="00460906" w:rsidRPr="00417232">
        <w:rPr>
          <w:spacing w:val="4"/>
          <w:w w:val="103"/>
          <w:kern w:val="14"/>
        </w:rPr>
        <w:t>http</w:t>
      </w:r>
      <w:r w:rsidR="00460906" w:rsidRPr="00417232">
        <w:rPr>
          <w:spacing w:val="4"/>
          <w:w w:val="103"/>
          <w:kern w:val="14"/>
          <w:lang w:val="ru-RU"/>
        </w:rPr>
        <w:t>://</w:t>
      </w:r>
      <w:r w:rsidR="00460906" w:rsidRPr="00417232">
        <w:rPr>
          <w:spacing w:val="4"/>
          <w:w w:val="103"/>
          <w:kern w:val="14"/>
        </w:rPr>
        <w:t>www</w:t>
      </w:r>
      <w:r w:rsidR="00460906" w:rsidRPr="00417232">
        <w:rPr>
          <w:spacing w:val="4"/>
          <w:w w:val="103"/>
          <w:kern w:val="14"/>
          <w:lang w:val="ru-RU"/>
        </w:rPr>
        <w:t>.</w:t>
      </w:r>
      <w:r w:rsidR="00460906" w:rsidRPr="00417232">
        <w:rPr>
          <w:spacing w:val="4"/>
          <w:w w:val="103"/>
          <w:kern w:val="14"/>
        </w:rPr>
        <w:t>eeoc</w:t>
      </w:r>
      <w:r w:rsidR="00460906" w:rsidRPr="00417232">
        <w:rPr>
          <w:spacing w:val="4"/>
          <w:w w:val="103"/>
          <w:kern w:val="14"/>
          <w:lang w:val="ru-RU"/>
        </w:rPr>
        <w:t>.</w:t>
      </w:r>
      <w:r w:rsidR="00460906" w:rsidRPr="00417232">
        <w:rPr>
          <w:spacing w:val="4"/>
          <w:w w:val="103"/>
          <w:kern w:val="14"/>
        </w:rPr>
        <w:t>gov</w:t>
      </w:r>
      <w:r w:rsidR="00460906" w:rsidRPr="00417232">
        <w:rPr>
          <w:spacing w:val="4"/>
          <w:w w:val="103"/>
          <w:kern w:val="14"/>
          <w:lang w:val="ru-RU"/>
        </w:rPr>
        <w:t>/</w:t>
      </w:r>
      <w:r w:rsidR="00460906" w:rsidRPr="00417232">
        <w:rPr>
          <w:spacing w:val="4"/>
          <w:w w:val="103"/>
          <w:kern w:val="14"/>
        </w:rPr>
        <w:t>eeoc</w:t>
      </w:r>
      <w:r w:rsidR="00460906" w:rsidRPr="00417232">
        <w:rPr>
          <w:spacing w:val="4"/>
          <w:w w:val="103"/>
          <w:kern w:val="14"/>
          <w:lang w:val="ru-RU"/>
        </w:rPr>
        <w:t>/</w:t>
      </w:r>
      <w:r w:rsidR="00460906" w:rsidRPr="00417232">
        <w:rPr>
          <w:spacing w:val="4"/>
          <w:w w:val="103"/>
          <w:kern w:val="14"/>
        </w:rPr>
        <w:t>plan</w:t>
      </w:r>
      <w:r w:rsidR="00460906" w:rsidRPr="00417232">
        <w:rPr>
          <w:spacing w:val="4"/>
          <w:w w:val="103"/>
          <w:kern w:val="14"/>
          <w:lang w:val="ru-RU"/>
        </w:rPr>
        <w:t>/</w:t>
      </w:r>
      <w:r w:rsidR="00417232">
        <w:rPr>
          <w:spacing w:val="4"/>
          <w:w w:val="103"/>
          <w:kern w:val="14"/>
          <w:lang w:val="ru-RU"/>
        </w:rPr>
        <w:t>)</w:t>
      </w:r>
      <w:r w:rsidR="00C948E7" w:rsidRPr="00063505">
        <w:rPr>
          <w:spacing w:val="4"/>
          <w:w w:val="103"/>
          <w:kern w:val="14"/>
          <w:lang w:val="ru-RU"/>
        </w:rPr>
        <w:t>.</w:t>
      </w:r>
    </w:p>
    <w:p w:rsidR="00C948E7" w:rsidRPr="009D7117" w:rsidRDefault="00A27E2B"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КРТ провела анализ сроков рассмотрения жалоб на </w:t>
      </w:r>
      <w:r w:rsidR="00D87A27" w:rsidRPr="009D7117">
        <w:rPr>
          <w:spacing w:val="4"/>
          <w:w w:val="103"/>
          <w:kern w:val="14"/>
          <w:lang w:val="ru-RU"/>
        </w:rPr>
        <w:t>действия</w:t>
      </w:r>
      <w:r w:rsidRPr="009D7117">
        <w:rPr>
          <w:spacing w:val="4"/>
          <w:w w:val="103"/>
          <w:kern w:val="14"/>
          <w:lang w:val="ru-RU"/>
        </w:rPr>
        <w:t xml:space="preserve"> федерал</w:t>
      </w:r>
      <w:r w:rsidRPr="009D7117">
        <w:rPr>
          <w:spacing w:val="4"/>
          <w:w w:val="103"/>
          <w:kern w:val="14"/>
          <w:lang w:val="ru-RU"/>
        </w:rPr>
        <w:t>ь</w:t>
      </w:r>
      <w:r w:rsidRPr="009D7117">
        <w:rPr>
          <w:spacing w:val="4"/>
          <w:w w:val="103"/>
          <w:kern w:val="14"/>
          <w:lang w:val="ru-RU"/>
        </w:rPr>
        <w:t>ных ведомств, в кото</w:t>
      </w:r>
      <w:r w:rsidR="00D87A27" w:rsidRPr="009D7117">
        <w:rPr>
          <w:spacing w:val="4"/>
          <w:w w:val="103"/>
          <w:kern w:val="14"/>
          <w:lang w:val="ru-RU"/>
        </w:rPr>
        <w:t>рых усматривается дискриминация, и качества пр</w:t>
      </w:r>
      <w:r w:rsidR="00D87A27" w:rsidRPr="009D7117">
        <w:rPr>
          <w:spacing w:val="4"/>
          <w:w w:val="103"/>
          <w:kern w:val="14"/>
          <w:lang w:val="ru-RU"/>
        </w:rPr>
        <w:t>и</w:t>
      </w:r>
      <w:r w:rsidR="00D87A27" w:rsidRPr="009D7117">
        <w:rPr>
          <w:spacing w:val="4"/>
          <w:w w:val="103"/>
          <w:kern w:val="14"/>
          <w:lang w:val="ru-RU"/>
        </w:rPr>
        <w:t>нимаемых по этим жалобам решений.</w:t>
      </w:r>
    </w:p>
    <w:p w:rsidR="00C948E7" w:rsidRPr="009D7117" w:rsidRDefault="00A27E2B"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Министерство образования: </w:t>
      </w:r>
      <w:r w:rsidR="00D87A27" w:rsidRPr="009D7117">
        <w:rPr>
          <w:spacing w:val="4"/>
          <w:w w:val="103"/>
          <w:kern w:val="14"/>
          <w:lang w:val="ru-RU"/>
        </w:rPr>
        <w:t>министерство</w:t>
      </w:r>
      <w:r w:rsidRPr="009D7117">
        <w:rPr>
          <w:spacing w:val="4"/>
          <w:w w:val="103"/>
          <w:kern w:val="14"/>
          <w:lang w:val="ru-RU"/>
        </w:rPr>
        <w:t xml:space="preserve"> будет совместно с конгрессом вести работу над </w:t>
      </w:r>
      <w:r w:rsidR="00D87A27" w:rsidRPr="009D7117">
        <w:rPr>
          <w:spacing w:val="4"/>
          <w:w w:val="103"/>
          <w:kern w:val="14"/>
          <w:lang w:val="ru-RU"/>
        </w:rPr>
        <w:t>возобновлением ассигнований в рамках</w:t>
      </w:r>
      <w:r w:rsidRPr="009D7117">
        <w:rPr>
          <w:spacing w:val="4"/>
          <w:w w:val="103"/>
          <w:kern w:val="14"/>
          <w:lang w:val="ru-RU"/>
        </w:rPr>
        <w:t xml:space="preserve"> Закона о н</w:t>
      </w:r>
      <w:r w:rsidRPr="009D7117">
        <w:rPr>
          <w:spacing w:val="4"/>
          <w:w w:val="103"/>
          <w:kern w:val="14"/>
          <w:lang w:val="ru-RU"/>
        </w:rPr>
        <w:t>а</w:t>
      </w:r>
      <w:r w:rsidRPr="009D7117">
        <w:rPr>
          <w:spacing w:val="4"/>
          <w:w w:val="103"/>
          <w:kern w:val="14"/>
          <w:lang w:val="ru-RU"/>
        </w:rPr>
        <w:t>чальном и среднем образовании (ЗНСО) в целях более широкого внедр</w:t>
      </w:r>
      <w:r w:rsidRPr="009D7117">
        <w:rPr>
          <w:spacing w:val="4"/>
          <w:w w:val="103"/>
          <w:kern w:val="14"/>
          <w:lang w:val="ru-RU"/>
        </w:rPr>
        <w:t>е</w:t>
      </w:r>
      <w:r w:rsidRPr="009D7117">
        <w:rPr>
          <w:spacing w:val="4"/>
          <w:w w:val="103"/>
          <w:kern w:val="14"/>
          <w:lang w:val="ru-RU"/>
        </w:rPr>
        <w:t>ния стандартов обучения, закладывающих основу для успешного получ</w:t>
      </w:r>
      <w:r w:rsidRPr="009D7117">
        <w:rPr>
          <w:spacing w:val="4"/>
          <w:w w:val="103"/>
          <w:kern w:val="14"/>
          <w:lang w:val="ru-RU"/>
        </w:rPr>
        <w:t>е</w:t>
      </w:r>
      <w:r w:rsidRPr="009D7117">
        <w:rPr>
          <w:spacing w:val="4"/>
          <w:w w:val="103"/>
          <w:kern w:val="14"/>
          <w:lang w:val="ru-RU"/>
        </w:rPr>
        <w:t xml:space="preserve">ния высшего образования и профессиональной карьеры, а также систем отчетности, отражающих повышение успеваемости и уровня подготовки учащихся, одновременно прилагая дальнейшие усилия </w:t>
      </w:r>
      <w:r w:rsidR="00D87A27" w:rsidRPr="009D7117">
        <w:rPr>
          <w:spacing w:val="4"/>
          <w:w w:val="103"/>
          <w:kern w:val="14"/>
          <w:lang w:val="ru-RU"/>
        </w:rPr>
        <w:t>для</w:t>
      </w:r>
      <w:r w:rsidRPr="009D7117">
        <w:rPr>
          <w:spacing w:val="4"/>
          <w:w w:val="103"/>
          <w:kern w:val="14"/>
          <w:lang w:val="ru-RU"/>
        </w:rPr>
        <w:t xml:space="preserve"> ликвидации разрыва в показателях учебы между школьни</w:t>
      </w:r>
      <w:r w:rsidR="00D87A27" w:rsidRPr="009D7117">
        <w:rPr>
          <w:spacing w:val="4"/>
          <w:w w:val="103"/>
          <w:kern w:val="14"/>
          <w:lang w:val="ru-RU"/>
        </w:rPr>
        <w:t>ками, принадлежащими к различным</w:t>
      </w:r>
      <w:r w:rsidRPr="009D7117">
        <w:rPr>
          <w:spacing w:val="4"/>
          <w:w w:val="103"/>
          <w:kern w:val="14"/>
          <w:lang w:val="ru-RU"/>
        </w:rPr>
        <w:t xml:space="preserve"> расовым и э</w:t>
      </w:r>
      <w:r w:rsidR="00677324">
        <w:rPr>
          <w:spacing w:val="4"/>
          <w:w w:val="103"/>
          <w:kern w:val="14"/>
          <w:lang w:val="ru-RU"/>
        </w:rPr>
        <w:t xml:space="preserve">тническим группам. В марте 2010 </w:t>
      </w:r>
      <w:r w:rsidRPr="009D7117">
        <w:rPr>
          <w:spacing w:val="4"/>
          <w:w w:val="103"/>
          <w:kern w:val="14"/>
          <w:lang w:val="ru-RU"/>
        </w:rPr>
        <w:t xml:space="preserve">года </w:t>
      </w:r>
      <w:r w:rsidR="00A146ED">
        <w:rPr>
          <w:spacing w:val="4"/>
          <w:w w:val="103"/>
          <w:kern w:val="14"/>
          <w:lang w:val="ru-RU"/>
        </w:rPr>
        <w:t>Минобр</w:t>
      </w:r>
      <w:r w:rsidR="00A146ED">
        <w:rPr>
          <w:spacing w:val="4"/>
          <w:w w:val="103"/>
          <w:kern w:val="14"/>
          <w:lang w:val="ru-RU"/>
        </w:rPr>
        <w:t>а</w:t>
      </w:r>
      <w:r w:rsidR="00A146ED">
        <w:rPr>
          <w:spacing w:val="4"/>
          <w:w w:val="103"/>
          <w:kern w:val="14"/>
          <w:lang w:val="ru-RU"/>
        </w:rPr>
        <w:t>зован</w:t>
      </w:r>
      <w:r w:rsidR="00D87A27" w:rsidRPr="009D7117">
        <w:rPr>
          <w:spacing w:val="4"/>
          <w:w w:val="103"/>
          <w:kern w:val="14"/>
          <w:lang w:val="ru-RU"/>
        </w:rPr>
        <w:t>ия</w:t>
      </w:r>
      <w:r w:rsidRPr="009D7117">
        <w:rPr>
          <w:spacing w:val="4"/>
          <w:w w:val="103"/>
          <w:kern w:val="14"/>
          <w:lang w:val="ru-RU"/>
        </w:rPr>
        <w:t xml:space="preserve"> опубликовало свои рекомендации по </w:t>
      </w:r>
      <w:r w:rsidR="00D87A27" w:rsidRPr="009D7117">
        <w:rPr>
          <w:spacing w:val="4"/>
          <w:w w:val="103"/>
          <w:kern w:val="14"/>
          <w:lang w:val="ru-RU"/>
        </w:rPr>
        <w:t>возобновлению ассигнов</w:t>
      </w:r>
      <w:r w:rsidR="00D87A27" w:rsidRPr="009D7117">
        <w:rPr>
          <w:spacing w:val="4"/>
          <w:w w:val="103"/>
          <w:kern w:val="14"/>
          <w:lang w:val="ru-RU"/>
        </w:rPr>
        <w:t>а</w:t>
      </w:r>
      <w:r w:rsidR="00D87A27" w:rsidRPr="009D7117">
        <w:rPr>
          <w:spacing w:val="4"/>
          <w:w w:val="103"/>
          <w:kern w:val="14"/>
          <w:lang w:val="ru-RU"/>
        </w:rPr>
        <w:t>ний</w:t>
      </w:r>
      <w:r w:rsidRPr="009D7117">
        <w:rPr>
          <w:spacing w:val="4"/>
          <w:w w:val="103"/>
          <w:kern w:val="14"/>
          <w:lang w:val="ru-RU"/>
        </w:rPr>
        <w:t xml:space="preserve"> в рамках ЗНСО, озаглавленные "</w:t>
      </w:r>
      <w:r w:rsidR="00D87A27" w:rsidRPr="009D7117">
        <w:rPr>
          <w:spacing w:val="4"/>
          <w:w w:val="103"/>
          <w:kern w:val="14"/>
          <w:lang w:val="ru-RU"/>
        </w:rPr>
        <w:t>Направления</w:t>
      </w:r>
      <w:r w:rsidRPr="009D7117">
        <w:rPr>
          <w:spacing w:val="4"/>
          <w:w w:val="103"/>
          <w:kern w:val="14"/>
          <w:lang w:val="ru-RU"/>
        </w:rPr>
        <w:t xml:space="preserve"> реформы".</w:t>
      </w:r>
    </w:p>
    <w:p w:rsidR="00C948E7" w:rsidRPr="009D7117" w:rsidRDefault="00677324" w:rsidP="009D7117">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 xml:space="preserve">В декабре 2011 </w:t>
      </w:r>
      <w:r w:rsidR="009C14F2" w:rsidRPr="009D7117">
        <w:rPr>
          <w:spacing w:val="4"/>
          <w:w w:val="103"/>
          <w:kern w:val="14"/>
          <w:lang w:val="ru-RU"/>
        </w:rPr>
        <w:t>года М</w:t>
      </w:r>
      <w:r w:rsidR="00D87A27" w:rsidRPr="009D7117">
        <w:rPr>
          <w:spacing w:val="4"/>
          <w:w w:val="103"/>
          <w:kern w:val="14"/>
          <w:lang w:val="ru-RU"/>
        </w:rPr>
        <w:t>инистерство образования</w:t>
      </w:r>
      <w:r w:rsidR="00A27E2B" w:rsidRPr="009D7117">
        <w:rPr>
          <w:spacing w:val="4"/>
          <w:w w:val="103"/>
          <w:kern w:val="14"/>
          <w:lang w:val="ru-RU"/>
        </w:rPr>
        <w:t xml:space="preserve"> и МЮ издали инстру</w:t>
      </w:r>
      <w:r w:rsidR="00A27E2B" w:rsidRPr="009D7117">
        <w:rPr>
          <w:spacing w:val="4"/>
          <w:w w:val="103"/>
          <w:kern w:val="14"/>
          <w:lang w:val="ru-RU"/>
        </w:rPr>
        <w:t>к</w:t>
      </w:r>
      <w:r w:rsidR="00A27E2B" w:rsidRPr="009D7117">
        <w:rPr>
          <w:spacing w:val="4"/>
          <w:w w:val="103"/>
          <w:kern w:val="14"/>
          <w:lang w:val="ru-RU"/>
        </w:rPr>
        <w:t>цию по добровольному использованию</w:t>
      </w:r>
      <w:r w:rsidR="00D87A27" w:rsidRPr="009D7117">
        <w:rPr>
          <w:spacing w:val="4"/>
          <w:w w:val="103"/>
          <w:kern w:val="14"/>
          <w:lang w:val="ru-RU"/>
        </w:rPr>
        <w:t xml:space="preserve"> сведений о</w:t>
      </w:r>
      <w:r w:rsidR="00A27E2B" w:rsidRPr="009D7117">
        <w:rPr>
          <w:spacing w:val="4"/>
          <w:w w:val="103"/>
          <w:kern w:val="14"/>
          <w:lang w:val="ru-RU"/>
        </w:rPr>
        <w:t xml:space="preserve"> расовой принадлежн</w:t>
      </w:r>
      <w:r w:rsidR="00A27E2B" w:rsidRPr="009D7117">
        <w:rPr>
          <w:spacing w:val="4"/>
          <w:w w:val="103"/>
          <w:kern w:val="14"/>
          <w:lang w:val="ru-RU"/>
        </w:rPr>
        <w:t>о</w:t>
      </w:r>
      <w:r w:rsidR="00A27E2B" w:rsidRPr="009D7117">
        <w:rPr>
          <w:spacing w:val="4"/>
          <w:w w:val="103"/>
          <w:kern w:val="14"/>
          <w:lang w:val="ru-RU"/>
        </w:rPr>
        <w:t xml:space="preserve">сти </w:t>
      </w:r>
      <w:r w:rsidR="00D87A27" w:rsidRPr="009D7117">
        <w:rPr>
          <w:spacing w:val="4"/>
          <w:w w:val="103"/>
          <w:kern w:val="14"/>
          <w:lang w:val="ru-RU"/>
        </w:rPr>
        <w:t xml:space="preserve">учащихся </w:t>
      </w:r>
      <w:r w:rsidR="00A27E2B" w:rsidRPr="009D7117">
        <w:rPr>
          <w:spacing w:val="4"/>
          <w:w w:val="103"/>
          <w:kern w:val="14"/>
          <w:lang w:val="ru-RU"/>
        </w:rPr>
        <w:t>в начальной и средней школе, а также в системе высшего образования. Она помогает обеспечивать сохранение интеграционного подхода даже в случае отклонения исков о десегрегации и создавать у</w:t>
      </w:r>
      <w:r w:rsidR="00A27E2B" w:rsidRPr="009D7117">
        <w:rPr>
          <w:spacing w:val="4"/>
          <w:w w:val="103"/>
          <w:kern w:val="14"/>
          <w:lang w:val="ru-RU"/>
        </w:rPr>
        <w:t>с</w:t>
      </w:r>
      <w:r w:rsidR="00A27E2B" w:rsidRPr="009D7117">
        <w:rPr>
          <w:spacing w:val="4"/>
          <w:w w:val="103"/>
          <w:kern w:val="14"/>
          <w:lang w:val="ru-RU"/>
        </w:rPr>
        <w:t xml:space="preserve">ловия, при которых все учащиеся могут пользоваться преимуществами </w:t>
      </w:r>
      <w:r w:rsidR="009F5FCF" w:rsidRPr="009D7117">
        <w:rPr>
          <w:spacing w:val="4"/>
          <w:w w:val="103"/>
          <w:kern w:val="14"/>
          <w:lang w:val="ru-RU"/>
        </w:rPr>
        <w:t>многообразия</w:t>
      </w:r>
      <w:r w:rsidR="00A27E2B" w:rsidRPr="009D7117">
        <w:rPr>
          <w:spacing w:val="4"/>
          <w:w w:val="103"/>
          <w:kern w:val="14"/>
          <w:lang w:val="ru-RU"/>
        </w:rPr>
        <w:t xml:space="preserve"> в </w:t>
      </w:r>
      <w:r w:rsidR="009F5FCF" w:rsidRPr="009D7117">
        <w:rPr>
          <w:spacing w:val="4"/>
          <w:w w:val="103"/>
          <w:kern w:val="14"/>
          <w:lang w:val="ru-RU"/>
        </w:rPr>
        <w:t>рамках</w:t>
      </w:r>
      <w:r w:rsidR="00A27E2B" w:rsidRPr="009D7117">
        <w:rPr>
          <w:spacing w:val="4"/>
          <w:w w:val="103"/>
          <w:kern w:val="14"/>
          <w:lang w:val="ru-RU"/>
        </w:rPr>
        <w:t xml:space="preserve"> образовательного процесса. Отделом гражданских прав (ОГП) </w:t>
      </w:r>
      <w:r>
        <w:rPr>
          <w:spacing w:val="4"/>
          <w:w w:val="103"/>
          <w:kern w:val="14"/>
          <w:lang w:val="ru-RU"/>
        </w:rPr>
        <w:t>М</w:t>
      </w:r>
      <w:r w:rsidR="009F5FCF" w:rsidRPr="009D7117">
        <w:rPr>
          <w:spacing w:val="4"/>
          <w:w w:val="103"/>
          <w:kern w:val="14"/>
          <w:lang w:val="ru-RU"/>
        </w:rPr>
        <w:t xml:space="preserve">инобразования </w:t>
      </w:r>
      <w:r w:rsidR="00A27E2B" w:rsidRPr="009D7117">
        <w:rPr>
          <w:spacing w:val="4"/>
          <w:w w:val="103"/>
          <w:kern w:val="14"/>
          <w:lang w:val="ru-RU"/>
        </w:rPr>
        <w:t>также была издана инструкция об обязанн</w:t>
      </w:r>
      <w:r w:rsidR="00A27E2B" w:rsidRPr="009D7117">
        <w:rPr>
          <w:spacing w:val="4"/>
          <w:w w:val="103"/>
          <w:kern w:val="14"/>
          <w:lang w:val="ru-RU"/>
        </w:rPr>
        <w:t>о</w:t>
      </w:r>
      <w:r w:rsidR="00A27E2B" w:rsidRPr="009D7117">
        <w:rPr>
          <w:spacing w:val="4"/>
          <w:w w:val="103"/>
          <w:kern w:val="14"/>
          <w:lang w:val="ru-RU"/>
        </w:rPr>
        <w:t xml:space="preserve">стях учебных заведений в рамках </w:t>
      </w:r>
      <w:r w:rsidR="00A1082F" w:rsidRPr="009D7117">
        <w:rPr>
          <w:spacing w:val="4"/>
          <w:w w:val="103"/>
          <w:kern w:val="14"/>
          <w:lang w:val="ru-RU"/>
        </w:rPr>
        <w:t>главы</w:t>
      </w:r>
      <w:r>
        <w:rPr>
          <w:spacing w:val="4"/>
          <w:w w:val="103"/>
          <w:kern w:val="14"/>
          <w:lang w:val="ru-RU"/>
        </w:rPr>
        <w:t xml:space="preserve"> </w:t>
      </w:r>
      <w:r w:rsidR="00C948E7" w:rsidRPr="009D7117">
        <w:rPr>
          <w:spacing w:val="4"/>
          <w:w w:val="103"/>
          <w:kern w:val="14"/>
          <w:lang w:val="ru-RU"/>
        </w:rPr>
        <w:t>VI</w:t>
      </w:r>
      <w:r>
        <w:rPr>
          <w:spacing w:val="4"/>
          <w:w w:val="103"/>
          <w:kern w:val="14"/>
          <w:lang w:val="ru-RU"/>
        </w:rPr>
        <w:t xml:space="preserve"> Закона 1964 </w:t>
      </w:r>
      <w:r w:rsidR="00A27E2B" w:rsidRPr="009D7117">
        <w:rPr>
          <w:spacing w:val="4"/>
          <w:w w:val="103"/>
          <w:kern w:val="14"/>
          <w:lang w:val="ru-RU"/>
        </w:rPr>
        <w:t>года о гражда</w:t>
      </w:r>
      <w:r w:rsidR="00A27E2B" w:rsidRPr="009D7117">
        <w:rPr>
          <w:spacing w:val="4"/>
          <w:w w:val="103"/>
          <w:kern w:val="14"/>
          <w:lang w:val="ru-RU"/>
        </w:rPr>
        <w:t>н</w:t>
      </w:r>
      <w:r w:rsidR="00A27E2B" w:rsidRPr="009D7117">
        <w:rPr>
          <w:spacing w:val="4"/>
          <w:w w:val="103"/>
          <w:kern w:val="14"/>
          <w:lang w:val="ru-RU"/>
        </w:rPr>
        <w:t>ских правах с внесенными</w:t>
      </w:r>
      <w:r w:rsidR="009F5FCF" w:rsidRPr="009D7117">
        <w:rPr>
          <w:spacing w:val="4"/>
          <w:w w:val="103"/>
          <w:kern w:val="14"/>
          <w:lang w:val="ru-RU"/>
        </w:rPr>
        <w:t xml:space="preserve"> в него поправками, а также других законов</w:t>
      </w:r>
      <w:r w:rsidR="00A27E2B" w:rsidRPr="009D7117">
        <w:rPr>
          <w:spacing w:val="4"/>
          <w:w w:val="103"/>
          <w:kern w:val="14"/>
          <w:lang w:val="ru-RU"/>
        </w:rPr>
        <w:t xml:space="preserve">, защищающих </w:t>
      </w:r>
      <w:r w:rsidR="009F5FCF" w:rsidRPr="009D7117">
        <w:rPr>
          <w:spacing w:val="4"/>
          <w:w w:val="103"/>
          <w:kern w:val="14"/>
          <w:lang w:val="ru-RU"/>
        </w:rPr>
        <w:t>школьников</w:t>
      </w:r>
      <w:r w:rsidR="00A27E2B" w:rsidRPr="009D7117">
        <w:rPr>
          <w:spacing w:val="4"/>
          <w:w w:val="103"/>
          <w:kern w:val="14"/>
          <w:lang w:val="ru-RU"/>
        </w:rPr>
        <w:t xml:space="preserve">, которых </w:t>
      </w:r>
      <w:r w:rsidR="009F5FCF" w:rsidRPr="009D7117">
        <w:rPr>
          <w:spacing w:val="4"/>
          <w:w w:val="103"/>
          <w:kern w:val="14"/>
          <w:lang w:val="ru-RU"/>
        </w:rPr>
        <w:t>соученики притесняют</w:t>
      </w:r>
      <w:r>
        <w:rPr>
          <w:spacing w:val="4"/>
          <w:w w:val="103"/>
          <w:kern w:val="14"/>
          <w:lang w:val="ru-RU"/>
        </w:rPr>
        <w:t xml:space="preserve"> </w:t>
      </w:r>
      <w:r w:rsidR="00333327">
        <w:rPr>
          <w:spacing w:val="4"/>
          <w:w w:val="103"/>
          <w:kern w:val="14"/>
          <w:lang w:val="ru-RU"/>
        </w:rPr>
        <w:t>из-</w:t>
      </w:r>
      <w:r w:rsidR="00A27E2B" w:rsidRPr="009D7117">
        <w:rPr>
          <w:spacing w:val="4"/>
          <w:w w:val="103"/>
          <w:kern w:val="14"/>
          <w:lang w:val="ru-RU"/>
        </w:rPr>
        <w:t xml:space="preserve">за их расы, цвета кожи, национального происхождения и других особенностей; эта инструкция поясняет различия между обычной травлей одноклассников и </w:t>
      </w:r>
      <w:r w:rsidR="009F5FCF" w:rsidRPr="009D7117">
        <w:rPr>
          <w:spacing w:val="4"/>
          <w:w w:val="103"/>
          <w:kern w:val="14"/>
          <w:lang w:val="ru-RU"/>
        </w:rPr>
        <w:t>нападками</w:t>
      </w:r>
      <w:r w:rsidR="00A27E2B" w:rsidRPr="009D7117">
        <w:rPr>
          <w:spacing w:val="4"/>
          <w:w w:val="103"/>
          <w:kern w:val="14"/>
          <w:lang w:val="ru-RU"/>
        </w:rPr>
        <w:t>, имеющим</w:t>
      </w:r>
      <w:r w:rsidR="009F5FCF" w:rsidRPr="009D7117">
        <w:rPr>
          <w:spacing w:val="4"/>
          <w:w w:val="103"/>
          <w:kern w:val="14"/>
          <w:lang w:val="ru-RU"/>
        </w:rPr>
        <w:t>и</w:t>
      </w:r>
      <w:r w:rsidR="00A27E2B" w:rsidRPr="009D7117">
        <w:rPr>
          <w:spacing w:val="4"/>
          <w:w w:val="103"/>
          <w:kern w:val="14"/>
          <w:lang w:val="ru-RU"/>
        </w:rPr>
        <w:t xml:space="preserve"> дискриминационный характер.</w:t>
      </w:r>
    </w:p>
    <w:p w:rsidR="00C948E7" w:rsidRPr="009D7117" w:rsidRDefault="00A27E2B"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МЗСО: после обстоятел</w:t>
      </w:r>
      <w:r w:rsidR="00677324">
        <w:rPr>
          <w:spacing w:val="4"/>
          <w:w w:val="103"/>
          <w:kern w:val="14"/>
          <w:lang w:val="ru-RU"/>
        </w:rPr>
        <w:t xml:space="preserve">ьного обзора МЗСО в апреле 2011 </w:t>
      </w:r>
      <w:r w:rsidRPr="009D7117">
        <w:rPr>
          <w:spacing w:val="4"/>
          <w:w w:val="103"/>
          <w:kern w:val="14"/>
          <w:lang w:val="ru-RU"/>
        </w:rPr>
        <w:t>года опублик</w:t>
      </w:r>
      <w:r w:rsidRPr="009D7117">
        <w:rPr>
          <w:spacing w:val="4"/>
          <w:w w:val="103"/>
          <w:kern w:val="14"/>
          <w:lang w:val="ru-RU"/>
        </w:rPr>
        <w:t>о</w:t>
      </w:r>
      <w:r w:rsidRPr="009D7117">
        <w:rPr>
          <w:spacing w:val="4"/>
          <w:w w:val="103"/>
          <w:kern w:val="14"/>
          <w:lang w:val="ru-RU"/>
        </w:rPr>
        <w:t>вало свой план действий по сокращению расовых и этнических диспр</w:t>
      </w:r>
      <w:r w:rsidRPr="009D7117">
        <w:rPr>
          <w:spacing w:val="4"/>
          <w:w w:val="103"/>
          <w:kern w:val="14"/>
          <w:lang w:val="ru-RU"/>
        </w:rPr>
        <w:t>о</w:t>
      </w:r>
      <w:r w:rsidRPr="009D7117">
        <w:rPr>
          <w:spacing w:val="4"/>
          <w:w w:val="103"/>
          <w:kern w:val="14"/>
          <w:lang w:val="ru-RU"/>
        </w:rPr>
        <w:t xml:space="preserve">порций в </w:t>
      </w:r>
      <w:r w:rsidR="009F5FCF" w:rsidRPr="009D7117">
        <w:rPr>
          <w:spacing w:val="4"/>
          <w:w w:val="103"/>
          <w:kern w:val="14"/>
          <w:lang w:val="ru-RU"/>
        </w:rPr>
        <w:t>области</w:t>
      </w:r>
      <w:r w:rsidRPr="009D7117">
        <w:rPr>
          <w:spacing w:val="4"/>
          <w:w w:val="103"/>
          <w:kern w:val="14"/>
          <w:lang w:val="ru-RU"/>
        </w:rPr>
        <w:t xml:space="preserve"> здравоохранения. Одновременно</w:t>
      </w:r>
      <w:r w:rsidR="009F5FCF" w:rsidRPr="009D7117">
        <w:rPr>
          <w:spacing w:val="4"/>
          <w:w w:val="103"/>
          <w:kern w:val="14"/>
          <w:lang w:val="ru-RU"/>
        </w:rPr>
        <w:t xml:space="preserve"> с этим</w:t>
      </w:r>
      <w:r w:rsidRPr="009D7117">
        <w:rPr>
          <w:spacing w:val="4"/>
          <w:w w:val="103"/>
          <w:kern w:val="14"/>
          <w:lang w:val="ru-RU"/>
        </w:rPr>
        <w:t xml:space="preserve"> Национальн</w:t>
      </w:r>
      <w:r w:rsidR="009F5FCF" w:rsidRPr="009D7117">
        <w:rPr>
          <w:spacing w:val="4"/>
          <w:w w:val="103"/>
          <w:kern w:val="14"/>
          <w:lang w:val="ru-RU"/>
        </w:rPr>
        <w:t>ое партнерство</w:t>
      </w:r>
      <w:r w:rsidRPr="009D7117">
        <w:rPr>
          <w:spacing w:val="4"/>
          <w:w w:val="103"/>
          <w:kern w:val="14"/>
          <w:lang w:val="ru-RU"/>
        </w:rPr>
        <w:t xml:space="preserve"> по </w:t>
      </w:r>
      <w:r w:rsidR="009F5FCF" w:rsidRPr="009D7117">
        <w:rPr>
          <w:spacing w:val="4"/>
          <w:w w:val="103"/>
          <w:kern w:val="14"/>
          <w:lang w:val="ru-RU"/>
        </w:rPr>
        <w:t>преодолению диспропорций</w:t>
      </w:r>
      <w:r w:rsidRPr="009D7117">
        <w:rPr>
          <w:spacing w:val="4"/>
          <w:w w:val="103"/>
          <w:kern w:val="14"/>
          <w:lang w:val="ru-RU"/>
        </w:rPr>
        <w:t xml:space="preserve"> в сфере охраны здоровья </w:t>
      </w:r>
      <w:r w:rsidR="009F5FCF" w:rsidRPr="009D7117">
        <w:rPr>
          <w:spacing w:val="4"/>
          <w:w w:val="103"/>
          <w:kern w:val="14"/>
          <w:lang w:val="ru-RU"/>
        </w:rPr>
        <w:t>в</w:t>
      </w:r>
      <w:r w:rsidR="009F5FCF" w:rsidRPr="009D7117">
        <w:rPr>
          <w:spacing w:val="4"/>
          <w:w w:val="103"/>
          <w:kern w:val="14"/>
          <w:lang w:val="ru-RU"/>
        </w:rPr>
        <w:t>ы</w:t>
      </w:r>
      <w:r w:rsidR="009F5FCF" w:rsidRPr="009D7117">
        <w:rPr>
          <w:spacing w:val="4"/>
          <w:w w:val="103"/>
          <w:kern w:val="14"/>
          <w:lang w:val="ru-RU"/>
        </w:rPr>
        <w:t>пустило в свет Стратегию</w:t>
      </w:r>
      <w:r w:rsidRPr="009D7117">
        <w:rPr>
          <w:spacing w:val="4"/>
          <w:w w:val="103"/>
          <w:kern w:val="14"/>
          <w:lang w:val="ru-RU"/>
        </w:rPr>
        <w:t xml:space="preserve"> действий заинтересованных сторон по дост</w:t>
      </w:r>
      <w:r w:rsidRPr="009D7117">
        <w:rPr>
          <w:spacing w:val="4"/>
          <w:w w:val="103"/>
          <w:kern w:val="14"/>
          <w:lang w:val="ru-RU"/>
        </w:rPr>
        <w:t>и</w:t>
      </w:r>
      <w:r w:rsidRPr="009D7117">
        <w:rPr>
          <w:spacing w:val="4"/>
          <w:w w:val="103"/>
          <w:kern w:val="14"/>
          <w:lang w:val="ru-RU"/>
        </w:rPr>
        <w:t xml:space="preserve">жению равноправия в </w:t>
      </w:r>
      <w:r w:rsidR="00090400" w:rsidRPr="009D7117">
        <w:rPr>
          <w:spacing w:val="4"/>
          <w:w w:val="103"/>
          <w:kern w:val="14"/>
          <w:lang w:val="ru-RU"/>
        </w:rPr>
        <w:t>секторе</w:t>
      </w:r>
      <w:r w:rsidR="00677324">
        <w:rPr>
          <w:spacing w:val="4"/>
          <w:w w:val="103"/>
          <w:kern w:val="14"/>
          <w:lang w:val="ru-RU"/>
        </w:rPr>
        <w:t xml:space="preserve"> здравоохранения </w:t>
      </w:r>
      <w:r w:rsidRPr="009D7117">
        <w:rPr>
          <w:spacing w:val="4"/>
          <w:w w:val="103"/>
          <w:kern w:val="14"/>
          <w:lang w:val="ru-RU"/>
        </w:rPr>
        <w:t xml:space="preserve">– </w:t>
      </w:r>
      <w:r w:rsidR="009F5FCF" w:rsidRPr="009D7117">
        <w:rPr>
          <w:spacing w:val="4"/>
          <w:w w:val="103"/>
          <w:kern w:val="14"/>
          <w:lang w:val="ru-RU"/>
        </w:rPr>
        <w:t>дорожную карту совм</w:t>
      </w:r>
      <w:r w:rsidR="009F5FCF" w:rsidRPr="009D7117">
        <w:rPr>
          <w:spacing w:val="4"/>
          <w:w w:val="103"/>
          <w:kern w:val="14"/>
          <w:lang w:val="ru-RU"/>
        </w:rPr>
        <w:t>е</w:t>
      </w:r>
      <w:r w:rsidR="009F5FCF" w:rsidRPr="009D7117">
        <w:rPr>
          <w:spacing w:val="4"/>
          <w:w w:val="103"/>
          <w:kern w:val="14"/>
          <w:lang w:val="ru-RU"/>
        </w:rPr>
        <w:t>стных усилий, направленных</w:t>
      </w:r>
      <w:r w:rsidRPr="009D7117">
        <w:rPr>
          <w:spacing w:val="4"/>
          <w:w w:val="103"/>
          <w:kern w:val="14"/>
          <w:lang w:val="ru-RU"/>
        </w:rPr>
        <w:t xml:space="preserve"> </w:t>
      </w:r>
      <w:r w:rsidR="00090400" w:rsidRPr="009D7117">
        <w:rPr>
          <w:spacing w:val="4"/>
          <w:w w:val="103"/>
          <w:kern w:val="14"/>
          <w:lang w:val="ru-RU"/>
        </w:rPr>
        <w:t>на поэтапную ликвидацию</w:t>
      </w:r>
      <w:r w:rsidRPr="009D7117">
        <w:rPr>
          <w:spacing w:val="4"/>
          <w:w w:val="103"/>
          <w:kern w:val="14"/>
          <w:lang w:val="ru-RU"/>
        </w:rPr>
        <w:t xml:space="preserve"> неравенств</w:t>
      </w:r>
      <w:r w:rsidR="00090400" w:rsidRPr="009D7117">
        <w:rPr>
          <w:spacing w:val="4"/>
          <w:w w:val="103"/>
          <w:kern w:val="14"/>
          <w:lang w:val="ru-RU"/>
        </w:rPr>
        <w:t>а</w:t>
      </w:r>
      <w:r w:rsidRPr="009D7117">
        <w:rPr>
          <w:spacing w:val="4"/>
          <w:w w:val="103"/>
          <w:kern w:val="14"/>
          <w:lang w:val="ru-RU"/>
        </w:rPr>
        <w:t xml:space="preserve"> в</w:t>
      </w:r>
      <w:r w:rsidR="00090400" w:rsidRPr="009D7117">
        <w:rPr>
          <w:spacing w:val="4"/>
          <w:w w:val="103"/>
          <w:kern w:val="14"/>
          <w:lang w:val="ru-RU"/>
        </w:rPr>
        <w:t xml:space="preserve"> этой</w:t>
      </w:r>
      <w:r w:rsidRPr="009D7117">
        <w:rPr>
          <w:spacing w:val="4"/>
          <w:w w:val="103"/>
          <w:kern w:val="14"/>
          <w:lang w:val="ru-RU"/>
        </w:rPr>
        <w:t xml:space="preserve"> области.</w:t>
      </w:r>
    </w:p>
    <w:p w:rsidR="00C948E7" w:rsidRPr="009D7117" w:rsidRDefault="00677324" w:rsidP="009D7117">
      <w:pPr>
        <w:pStyle w:val="Bullet1G"/>
        <w:numPr>
          <w:ilvl w:val="0"/>
          <w:numId w:val="6"/>
        </w:numPr>
        <w:tabs>
          <w:tab w:val="clear" w:pos="1891"/>
          <w:tab w:val="left" w:pos="1701"/>
        </w:tabs>
        <w:suppressAutoHyphens w:val="0"/>
        <w:ind w:left="1701" w:hanging="170"/>
        <w:rPr>
          <w:spacing w:val="4"/>
          <w:w w:val="103"/>
          <w:kern w:val="14"/>
          <w:lang w:val="ru-RU"/>
        </w:rPr>
      </w:pPr>
      <w:r>
        <w:rPr>
          <w:spacing w:val="4"/>
          <w:w w:val="103"/>
          <w:kern w:val="14"/>
          <w:lang w:val="ru-RU"/>
        </w:rPr>
        <w:t xml:space="preserve">МЖГР: в 2011–2012 </w:t>
      </w:r>
      <w:r w:rsidR="00A27E2B" w:rsidRPr="009D7117">
        <w:rPr>
          <w:spacing w:val="4"/>
          <w:w w:val="103"/>
          <w:kern w:val="14"/>
          <w:lang w:val="ru-RU"/>
        </w:rPr>
        <w:t>годах МЖГР провело с участием заинтересованных сторон обстоятельную работу по обновлению своих нормативных инс</w:t>
      </w:r>
      <w:r w:rsidR="00A27E2B" w:rsidRPr="009D7117">
        <w:rPr>
          <w:spacing w:val="4"/>
          <w:w w:val="103"/>
          <w:kern w:val="14"/>
          <w:lang w:val="ru-RU"/>
        </w:rPr>
        <w:t>т</w:t>
      </w:r>
      <w:r w:rsidR="00A27E2B" w:rsidRPr="009D7117">
        <w:rPr>
          <w:spacing w:val="4"/>
          <w:w w:val="103"/>
          <w:kern w:val="14"/>
          <w:lang w:val="ru-RU"/>
        </w:rPr>
        <w:t xml:space="preserve">рукций </w:t>
      </w:r>
      <w:r w:rsidR="00090400" w:rsidRPr="009D7117">
        <w:rPr>
          <w:spacing w:val="4"/>
          <w:w w:val="103"/>
          <w:kern w:val="14"/>
          <w:lang w:val="ru-RU"/>
        </w:rPr>
        <w:t>в отношении П</w:t>
      </w:r>
      <w:r w:rsidR="00A27E2B" w:rsidRPr="009D7117">
        <w:rPr>
          <w:spacing w:val="4"/>
          <w:w w:val="103"/>
          <w:kern w:val="14"/>
          <w:lang w:val="ru-RU"/>
        </w:rPr>
        <w:t>рограммы позитивных шагов по утверждению равноправия в жилищном секторе (</w:t>
      </w:r>
      <w:r w:rsidR="00090400" w:rsidRPr="009D7117">
        <w:rPr>
          <w:spacing w:val="4"/>
          <w:w w:val="103"/>
          <w:kern w:val="14"/>
          <w:lang w:val="ru-RU"/>
        </w:rPr>
        <w:t>ПОРЖ), направленно</w:t>
      </w:r>
      <w:r w:rsidR="00A27E2B" w:rsidRPr="009D7117">
        <w:rPr>
          <w:spacing w:val="4"/>
          <w:w w:val="103"/>
          <w:kern w:val="14"/>
          <w:lang w:val="ru-RU"/>
        </w:rPr>
        <w:t>й на борьбу с р</w:t>
      </w:r>
      <w:r w:rsidR="00A27E2B" w:rsidRPr="009D7117">
        <w:rPr>
          <w:spacing w:val="4"/>
          <w:w w:val="103"/>
          <w:kern w:val="14"/>
          <w:lang w:val="ru-RU"/>
        </w:rPr>
        <w:t>а</w:t>
      </w:r>
      <w:r w:rsidR="00A27E2B" w:rsidRPr="009D7117">
        <w:rPr>
          <w:spacing w:val="4"/>
          <w:w w:val="103"/>
          <w:kern w:val="14"/>
          <w:lang w:val="ru-RU"/>
        </w:rPr>
        <w:t>совой и этнической дискриминацией</w:t>
      </w:r>
      <w:r>
        <w:rPr>
          <w:spacing w:val="4"/>
          <w:w w:val="103"/>
          <w:kern w:val="14"/>
          <w:lang w:val="ru-RU"/>
        </w:rPr>
        <w:t xml:space="preserve"> в вопросах обеспечения жильем.</w:t>
      </w:r>
      <w:r>
        <w:rPr>
          <w:spacing w:val="4"/>
          <w:w w:val="103"/>
          <w:kern w:val="14"/>
          <w:lang w:val="ru-RU"/>
        </w:rPr>
        <w:br/>
        <w:t xml:space="preserve">В 2013 </w:t>
      </w:r>
      <w:r w:rsidR="00A27E2B" w:rsidRPr="009D7117">
        <w:rPr>
          <w:spacing w:val="4"/>
          <w:w w:val="103"/>
          <w:kern w:val="14"/>
          <w:lang w:val="ru-RU"/>
        </w:rPr>
        <w:t>году МЖГР ведет работу над проектом постановления, вносящего ясность в вопрос о том, как административные и судебные органы, а та</w:t>
      </w:r>
      <w:r w:rsidR="00A27E2B" w:rsidRPr="009D7117">
        <w:rPr>
          <w:spacing w:val="4"/>
          <w:w w:val="103"/>
          <w:kern w:val="14"/>
          <w:lang w:val="ru-RU"/>
        </w:rPr>
        <w:t>к</w:t>
      </w:r>
      <w:r w:rsidR="00A27E2B" w:rsidRPr="009D7117">
        <w:rPr>
          <w:spacing w:val="4"/>
          <w:w w:val="103"/>
          <w:kern w:val="14"/>
          <w:lang w:val="ru-RU"/>
        </w:rPr>
        <w:t>же органы управления государственным жилищным фондом могут п</w:t>
      </w:r>
      <w:r w:rsidR="00A27E2B" w:rsidRPr="009D7117">
        <w:rPr>
          <w:spacing w:val="4"/>
          <w:w w:val="103"/>
          <w:kern w:val="14"/>
          <w:lang w:val="ru-RU"/>
        </w:rPr>
        <w:t>о</w:t>
      </w:r>
      <w:r w:rsidR="00A27E2B" w:rsidRPr="009D7117">
        <w:rPr>
          <w:spacing w:val="4"/>
          <w:w w:val="103"/>
          <w:kern w:val="14"/>
          <w:lang w:val="ru-RU"/>
        </w:rPr>
        <w:t>вышать доступность жилья для всех нуждающихся и предо</w:t>
      </w:r>
      <w:r w:rsidR="00090400" w:rsidRPr="009D7117">
        <w:rPr>
          <w:spacing w:val="4"/>
          <w:w w:val="103"/>
          <w:kern w:val="14"/>
          <w:lang w:val="ru-RU"/>
        </w:rPr>
        <w:t>ставлять им реальный выбор жилой площади</w:t>
      </w:r>
      <w:r w:rsidR="00A27E2B" w:rsidRPr="009D7117">
        <w:rPr>
          <w:spacing w:val="4"/>
          <w:w w:val="103"/>
          <w:kern w:val="14"/>
          <w:lang w:val="ru-RU"/>
        </w:rPr>
        <w:t>. МЖГР также тесно взаимодействует с общинами и региональными администрациями, получающими реги</w:t>
      </w:r>
      <w:r w:rsidR="00A27E2B" w:rsidRPr="009D7117">
        <w:rPr>
          <w:spacing w:val="4"/>
          <w:w w:val="103"/>
          <w:kern w:val="14"/>
          <w:lang w:val="ru-RU"/>
        </w:rPr>
        <w:t>о</w:t>
      </w:r>
      <w:r w:rsidR="00A27E2B" w:rsidRPr="009D7117">
        <w:rPr>
          <w:spacing w:val="4"/>
          <w:w w:val="103"/>
          <w:kern w:val="14"/>
          <w:lang w:val="ru-RU"/>
        </w:rPr>
        <w:t>нальные субсидии на планирование жилищного фонда, способствуя пр</w:t>
      </w:r>
      <w:r w:rsidR="00090400" w:rsidRPr="009D7117">
        <w:rPr>
          <w:spacing w:val="4"/>
          <w:w w:val="103"/>
          <w:kern w:val="14"/>
          <w:lang w:val="ru-RU"/>
        </w:rPr>
        <w:t>и</w:t>
      </w:r>
      <w:r w:rsidR="00090400" w:rsidRPr="009D7117">
        <w:rPr>
          <w:spacing w:val="4"/>
          <w:w w:val="103"/>
          <w:kern w:val="14"/>
          <w:lang w:val="ru-RU"/>
        </w:rPr>
        <w:t>нятию решений и мер, отвечающих</w:t>
      </w:r>
      <w:r w:rsidR="00A27E2B" w:rsidRPr="009D7117">
        <w:rPr>
          <w:spacing w:val="4"/>
          <w:w w:val="103"/>
          <w:kern w:val="14"/>
          <w:lang w:val="ru-RU"/>
        </w:rPr>
        <w:t xml:space="preserve"> целям</w:t>
      </w:r>
      <w:r w:rsidR="00090400" w:rsidRPr="009D7117">
        <w:rPr>
          <w:spacing w:val="4"/>
          <w:w w:val="103"/>
          <w:kern w:val="14"/>
          <w:lang w:val="ru-RU"/>
        </w:rPr>
        <w:t xml:space="preserve"> ПО</w:t>
      </w:r>
      <w:r w:rsidR="00AD21FF" w:rsidRPr="009D7117">
        <w:rPr>
          <w:spacing w:val="4"/>
          <w:w w:val="103"/>
          <w:kern w:val="14"/>
          <w:lang w:val="ru-RU"/>
        </w:rPr>
        <w:t>РЖ.</w:t>
      </w:r>
    </w:p>
    <w:p w:rsidR="00C948E7" w:rsidRPr="009D7117" w:rsidRDefault="00AD21FF"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 xml:space="preserve">Министерство труда: каждый год </w:t>
      </w:r>
      <w:r w:rsidR="00090400" w:rsidRPr="009D7117">
        <w:rPr>
          <w:spacing w:val="4"/>
          <w:w w:val="103"/>
          <w:kern w:val="14"/>
          <w:lang w:val="ru-RU"/>
        </w:rPr>
        <w:t>О</w:t>
      </w:r>
      <w:r w:rsidRPr="009D7117">
        <w:rPr>
          <w:spacing w:val="4"/>
          <w:w w:val="103"/>
          <w:kern w:val="14"/>
          <w:lang w:val="ru-RU"/>
        </w:rPr>
        <w:t xml:space="preserve">тдел МТ по контролю за соблюдением федеральных контрактов (ОКФК) проводит проверку </w:t>
      </w:r>
      <w:r w:rsidR="00090400" w:rsidRPr="009D7117">
        <w:rPr>
          <w:spacing w:val="4"/>
          <w:w w:val="103"/>
          <w:kern w:val="14"/>
          <w:lang w:val="ru-RU"/>
        </w:rPr>
        <w:t xml:space="preserve">кадровой </w:t>
      </w:r>
      <w:r w:rsidRPr="009D7117">
        <w:rPr>
          <w:spacing w:val="4"/>
          <w:w w:val="103"/>
          <w:kern w:val="14"/>
          <w:lang w:val="ru-RU"/>
        </w:rPr>
        <w:t>политики и практики трудовых отношений</w:t>
      </w:r>
      <w:r w:rsidR="00090400" w:rsidRPr="009D7117">
        <w:rPr>
          <w:spacing w:val="4"/>
          <w:w w:val="103"/>
          <w:kern w:val="14"/>
          <w:lang w:val="ru-RU"/>
        </w:rPr>
        <w:t xml:space="preserve"> примерно в 400</w:t>
      </w:r>
      <w:r w:rsidR="00677324">
        <w:rPr>
          <w:spacing w:val="4"/>
          <w:w w:val="103"/>
          <w:kern w:val="14"/>
          <w:lang w:val="ru-RU"/>
        </w:rPr>
        <w:t xml:space="preserve">0 </w:t>
      </w:r>
      <w:r w:rsidR="00090400" w:rsidRPr="009D7117">
        <w:rPr>
          <w:spacing w:val="4"/>
          <w:w w:val="103"/>
          <w:kern w:val="14"/>
          <w:lang w:val="ru-RU"/>
        </w:rPr>
        <w:t>компаний, оказыва</w:t>
      </w:r>
      <w:r w:rsidR="00090400" w:rsidRPr="009D7117">
        <w:rPr>
          <w:spacing w:val="4"/>
          <w:w w:val="103"/>
          <w:kern w:val="14"/>
          <w:lang w:val="ru-RU"/>
        </w:rPr>
        <w:t>ю</w:t>
      </w:r>
      <w:r w:rsidR="00090400" w:rsidRPr="009D7117">
        <w:rPr>
          <w:spacing w:val="4"/>
          <w:w w:val="103"/>
          <w:kern w:val="14"/>
          <w:lang w:val="ru-RU"/>
        </w:rPr>
        <w:t>щих услуги федеральному правительству</w:t>
      </w:r>
      <w:r w:rsidRPr="009D7117">
        <w:rPr>
          <w:spacing w:val="4"/>
          <w:w w:val="103"/>
          <w:kern w:val="14"/>
          <w:lang w:val="ru-RU"/>
        </w:rPr>
        <w:t xml:space="preserve">, следя за тем, чтобы </w:t>
      </w:r>
      <w:r w:rsidR="00090400" w:rsidRPr="009D7117">
        <w:rPr>
          <w:spacing w:val="4"/>
          <w:w w:val="103"/>
          <w:kern w:val="14"/>
          <w:lang w:val="ru-RU"/>
        </w:rPr>
        <w:t>они</w:t>
      </w:r>
      <w:r w:rsidRPr="009D7117">
        <w:rPr>
          <w:spacing w:val="4"/>
          <w:w w:val="103"/>
          <w:kern w:val="14"/>
          <w:lang w:val="ru-RU"/>
        </w:rPr>
        <w:t xml:space="preserve"> не д</w:t>
      </w:r>
      <w:r w:rsidRPr="009D7117">
        <w:rPr>
          <w:spacing w:val="4"/>
          <w:w w:val="103"/>
          <w:kern w:val="14"/>
          <w:lang w:val="ru-RU"/>
        </w:rPr>
        <w:t>о</w:t>
      </w:r>
      <w:r w:rsidRPr="009D7117">
        <w:rPr>
          <w:spacing w:val="4"/>
          <w:w w:val="103"/>
          <w:kern w:val="14"/>
          <w:lang w:val="ru-RU"/>
        </w:rPr>
        <w:t>пускали дискриминации, в частности, по признакам расы, цвета кожи или национального происхождения, а также предпринимали инициативные шаги по привлечению на работу, найму и продвижению по службе же</w:t>
      </w:r>
      <w:r w:rsidRPr="009D7117">
        <w:rPr>
          <w:spacing w:val="4"/>
          <w:w w:val="103"/>
          <w:kern w:val="14"/>
          <w:lang w:val="ru-RU"/>
        </w:rPr>
        <w:t>н</w:t>
      </w:r>
      <w:r w:rsidRPr="009D7117">
        <w:rPr>
          <w:spacing w:val="4"/>
          <w:w w:val="103"/>
          <w:kern w:val="14"/>
          <w:lang w:val="ru-RU"/>
        </w:rPr>
        <w:t>щин и представ</w:t>
      </w:r>
      <w:r w:rsidR="00677324">
        <w:rPr>
          <w:spacing w:val="4"/>
          <w:w w:val="103"/>
          <w:kern w:val="14"/>
          <w:lang w:val="ru-RU"/>
        </w:rPr>
        <w:t xml:space="preserve">ителей меньшинств. В 2010 </w:t>
      </w:r>
      <w:r w:rsidR="002A0828" w:rsidRPr="009D7117">
        <w:rPr>
          <w:spacing w:val="4"/>
          <w:w w:val="103"/>
          <w:kern w:val="14"/>
          <w:lang w:val="ru-RU"/>
        </w:rPr>
        <w:t>году О</w:t>
      </w:r>
      <w:r w:rsidRPr="009D7117">
        <w:rPr>
          <w:spacing w:val="4"/>
          <w:w w:val="103"/>
          <w:kern w:val="14"/>
          <w:lang w:val="ru-RU"/>
        </w:rPr>
        <w:t>КФК укрепил свой пр</w:t>
      </w:r>
      <w:r w:rsidRPr="009D7117">
        <w:rPr>
          <w:spacing w:val="4"/>
          <w:w w:val="103"/>
          <w:kern w:val="14"/>
          <w:lang w:val="ru-RU"/>
        </w:rPr>
        <w:t>а</w:t>
      </w:r>
      <w:r w:rsidRPr="009D7117">
        <w:rPr>
          <w:spacing w:val="4"/>
          <w:w w:val="103"/>
          <w:kern w:val="14"/>
          <w:lang w:val="ru-RU"/>
        </w:rPr>
        <w:t>воприменит</w:t>
      </w:r>
      <w:r w:rsidR="00677324">
        <w:rPr>
          <w:spacing w:val="4"/>
          <w:w w:val="103"/>
          <w:kern w:val="14"/>
          <w:lang w:val="ru-RU"/>
        </w:rPr>
        <w:t xml:space="preserve">ельный потенциал, наняв еще 200 </w:t>
      </w:r>
      <w:r w:rsidRPr="009D7117">
        <w:rPr>
          <w:spacing w:val="4"/>
          <w:w w:val="103"/>
          <w:kern w:val="14"/>
          <w:lang w:val="ru-RU"/>
        </w:rPr>
        <w:t>инспекторов. Он также с</w:t>
      </w:r>
      <w:r w:rsidRPr="009D7117">
        <w:rPr>
          <w:spacing w:val="4"/>
          <w:w w:val="103"/>
          <w:kern w:val="14"/>
          <w:lang w:val="ru-RU"/>
        </w:rPr>
        <w:t>у</w:t>
      </w:r>
      <w:r w:rsidRPr="009D7117">
        <w:rPr>
          <w:spacing w:val="4"/>
          <w:w w:val="103"/>
          <w:kern w:val="14"/>
          <w:lang w:val="ru-RU"/>
        </w:rPr>
        <w:t>щественно расширил контакты с местными общественными организ</w:t>
      </w:r>
      <w:r w:rsidRPr="009D7117">
        <w:rPr>
          <w:spacing w:val="4"/>
          <w:w w:val="103"/>
          <w:kern w:val="14"/>
          <w:lang w:val="ru-RU"/>
        </w:rPr>
        <w:t>а</w:t>
      </w:r>
      <w:r w:rsidRPr="009D7117">
        <w:rPr>
          <w:spacing w:val="4"/>
          <w:w w:val="103"/>
          <w:kern w:val="14"/>
          <w:lang w:val="ru-RU"/>
        </w:rPr>
        <w:t>циями и населением и разработал предложения по повышению эффе</w:t>
      </w:r>
      <w:r w:rsidRPr="009D7117">
        <w:rPr>
          <w:spacing w:val="4"/>
          <w:w w:val="103"/>
          <w:kern w:val="14"/>
          <w:lang w:val="ru-RU"/>
        </w:rPr>
        <w:t>к</w:t>
      </w:r>
      <w:r w:rsidRPr="009D7117">
        <w:rPr>
          <w:spacing w:val="4"/>
          <w:w w:val="103"/>
          <w:kern w:val="14"/>
          <w:lang w:val="ru-RU"/>
        </w:rPr>
        <w:t xml:space="preserve">тивности проводимых проверок. </w:t>
      </w:r>
    </w:p>
    <w:p w:rsidR="00C948E7" w:rsidRPr="009D7117" w:rsidRDefault="00AD21FF" w:rsidP="009D7117">
      <w:pPr>
        <w:pStyle w:val="Bullet1G"/>
        <w:numPr>
          <w:ilvl w:val="0"/>
          <w:numId w:val="6"/>
        </w:numPr>
        <w:tabs>
          <w:tab w:val="clear" w:pos="1891"/>
          <w:tab w:val="left" w:pos="1701"/>
        </w:tabs>
        <w:suppressAutoHyphens w:val="0"/>
        <w:ind w:left="1701" w:hanging="170"/>
        <w:rPr>
          <w:spacing w:val="4"/>
          <w:w w:val="103"/>
          <w:kern w:val="14"/>
          <w:lang w:val="ru-RU"/>
        </w:rPr>
      </w:pPr>
      <w:r w:rsidRPr="009D7117">
        <w:rPr>
          <w:spacing w:val="4"/>
          <w:w w:val="103"/>
          <w:kern w:val="14"/>
          <w:lang w:val="ru-RU"/>
        </w:rPr>
        <w:t>Агентство по охране окружающей среды: А</w:t>
      </w:r>
      <w:r w:rsidR="00090400" w:rsidRPr="009D7117">
        <w:rPr>
          <w:spacing w:val="4"/>
          <w:w w:val="103"/>
          <w:kern w:val="14"/>
          <w:lang w:val="ru-RU"/>
        </w:rPr>
        <w:t>ОО</w:t>
      </w:r>
      <w:r w:rsidRPr="009D7117">
        <w:rPr>
          <w:spacing w:val="4"/>
          <w:w w:val="103"/>
          <w:kern w:val="14"/>
          <w:lang w:val="ru-RU"/>
        </w:rPr>
        <w:t xml:space="preserve">С взяло на себя ведущую роль в </w:t>
      </w:r>
      <w:r w:rsidR="00090400" w:rsidRPr="009D7117">
        <w:rPr>
          <w:spacing w:val="4"/>
          <w:w w:val="103"/>
          <w:kern w:val="14"/>
          <w:lang w:val="ru-RU"/>
        </w:rPr>
        <w:t xml:space="preserve">усилиях правительства по активизации деятельности </w:t>
      </w:r>
      <w:r w:rsidRPr="009D7117">
        <w:rPr>
          <w:spacing w:val="4"/>
          <w:w w:val="103"/>
          <w:kern w:val="14"/>
          <w:lang w:val="ru-RU"/>
        </w:rPr>
        <w:t xml:space="preserve">Федеральной рабочей </w:t>
      </w:r>
      <w:r w:rsidR="00090400" w:rsidRPr="009D7117">
        <w:rPr>
          <w:spacing w:val="4"/>
          <w:w w:val="103"/>
          <w:kern w:val="14"/>
          <w:lang w:val="ru-RU"/>
        </w:rPr>
        <w:t>группы</w:t>
      </w:r>
      <w:r w:rsidRPr="009D7117">
        <w:rPr>
          <w:spacing w:val="4"/>
          <w:w w:val="103"/>
          <w:kern w:val="14"/>
          <w:lang w:val="ru-RU"/>
        </w:rPr>
        <w:t xml:space="preserve"> по </w:t>
      </w:r>
      <w:r w:rsidR="00090400" w:rsidRPr="009D7117">
        <w:rPr>
          <w:spacing w:val="4"/>
          <w:w w:val="103"/>
          <w:kern w:val="14"/>
          <w:lang w:val="ru-RU"/>
        </w:rPr>
        <w:t xml:space="preserve">экологическому </w:t>
      </w:r>
      <w:r w:rsidR="00677324">
        <w:rPr>
          <w:spacing w:val="4"/>
          <w:w w:val="103"/>
          <w:kern w:val="14"/>
          <w:lang w:val="ru-RU"/>
        </w:rPr>
        <w:t xml:space="preserve">равноправию (МРГ </w:t>
      </w:r>
      <w:r w:rsidRPr="009D7117">
        <w:rPr>
          <w:spacing w:val="4"/>
          <w:w w:val="103"/>
          <w:kern w:val="14"/>
          <w:lang w:val="ru-RU"/>
        </w:rPr>
        <w:t xml:space="preserve">ЭР) согласно </w:t>
      </w:r>
      <w:r w:rsidR="00090400" w:rsidRPr="009D7117">
        <w:rPr>
          <w:spacing w:val="4"/>
          <w:w w:val="103"/>
          <w:kern w:val="14"/>
          <w:lang w:val="ru-RU"/>
        </w:rPr>
        <w:t>а</w:t>
      </w:r>
      <w:r w:rsidR="00090400" w:rsidRPr="009D7117">
        <w:rPr>
          <w:spacing w:val="4"/>
          <w:w w:val="103"/>
          <w:kern w:val="14"/>
          <w:lang w:val="ru-RU"/>
        </w:rPr>
        <w:t>д</w:t>
      </w:r>
      <w:r w:rsidR="00090400" w:rsidRPr="009D7117">
        <w:rPr>
          <w:spacing w:val="4"/>
          <w:w w:val="103"/>
          <w:kern w:val="14"/>
          <w:lang w:val="ru-RU"/>
        </w:rPr>
        <w:t>министративному</w:t>
      </w:r>
      <w:r w:rsidR="00677324">
        <w:rPr>
          <w:spacing w:val="4"/>
          <w:w w:val="103"/>
          <w:kern w:val="14"/>
          <w:lang w:val="ru-RU"/>
        </w:rPr>
        <w:t xml:space="preserve"> указу </w:t>
      </w:r>
      <w:r w:rsidR="00C948E7" w:rsidRPr="009D7117">
        <w:rPr>
          <w:spacing w:val="4"/>
          <w:w w:val="103"/>
          <w:kern w:val="14"/>
          <w:lang w:val="ru-RU"/>
        </w:rPr>
        <w:t>12898.</w:t>
      </w:r>
      <w:r w:rsidR="0001700E" w:rsidRPr="009D7117">
        <w:rPr>
          <w:spacing w:val="4"/>
          <w:w w:val="103"/>
          <w:kern w:val="14"/>
          <w:lang w:val="ru-RU"/>
        </w:rPr>
        <w:t xml:space="preserve"> </w:t>
      </w:r>
      <w:r w:rsidR="00677324">
        <w:rPr>
          <w:spacing w:val="4"/>
          <w:w w:val="103"/>
          <w:kern w:val="14"/>
          <w:lang w:val="ru-RU"/>
        </w:rPr>
        <w:t xml:space="preserve">В августе 2011 года 17 </w:t>
      </w:r>
      <w:r w:rsidRPr="009D7117">
        <w:rPr>
          <w:spacing w:val="4"/>
          <w:w w:val="103"/>
          <w:kern w:val="14"/>
          <w:lang w:val="ru-RU"/>
        </w:rPr>
        <w:t>минис</w:t>
      </w:r>
      <w:r w:rsidR="001C4D4F" w:rsidRPr="009D7117">
        <w:rPr>
          <w:spacing w:val="4"/>
          <w:w w:val="103"/>
          <w:kern w:val="14"/>
          <w:lang w:val="ru-RU"/>
        </w:rPr>
        <w:t>тров</w:t>
      </w:r>
      <w:r w:rsidRPr="009D7117">
        <w:rPr>
          <w:spacing w:val="4"/>
          <w:w w:val="103"/>
          <w:kern w:val="14"/>
          <w:lang w:val="ru-RU"/>
        </w:rPr>
        <w:t xml:space="preserve">, </w:t>
      </w:r>
      <w:r w:rsidR="001C4D4F" w:rsidRPr="009D7117">
        <w:rPr>
          <w:spacing w:val="4"/>
          <w:w w:val="103"/>
          <w:kern w:val="14"/>
          <w:lang w:val="ru-RU"/>
        </w:rPr>
        <w:t>рук</w:t>
      </w:r>
      <w:r w:rsidR="001C4D4F" w:rsidRPr="009D7117">
        <w:rPr>
          <w:spacing w:val="4"/>
          <w:w w:val="103"/>
          <w:kern w:val="14"/>
          <w:lang w:val="ru-RU"/>
        </w:rPr>
        <w:t>о</w:t>
      </w:r>
      <w:r w:rsidR="001C4D4F" w:rsidRPr="009D7117">
        <w:rPr>
          <w:spacing w:val="4"/>
          <w:w w:val="103"/>
          <w:kern w:val="14"/>
          <w:lang w:val="ru-RU"/>
        </w:rPr>
        <w:t>водителей</w:t>
      </w:r>
      <w:r w:rsidRPr="009D7117">
        <w:rPr>
          <w:spacing w:val="4"/>
          <w:w w:val="103"/>
          <w:kern w:val="14"/>
          <w:lang w:val="ru-RU"/>
        </w:rPr>
        <w:t xml:space="preserve"> федеральных учреждений и подразделений аппарата </w:t>
      </w:r>
      <w:r w:rsidR="001C4D4F" w:rsidRPr="009D7117">
        <w:rPr>
          <w:spacing w:val="4"/>
          <w:w w:val="103"/>
          <w:kern w:val="14"/>
          <w:lang w:val="ru-RU"/>
        </w:rPr>
        <w:t>Б</w:t>
      </w:r>
      <w:r w:rsidRPr="009D7117">
        <w:rPr>
          <w:spacing w:val="4"/>
          <w:w w:val="103"/>
          <w:kern w:val="14"/>
          <w:lang w:val="ru-RU"/>
        </w:rPr>
        <w:t>елого дома</w:t>
      </w:r>
      <w:r w:rsidR="001C4D4F" w:rsidRPr="009D7117">
        <w:rPr>
          <w:spacing w:val="4"/>
          <w:w w:val="103"/>
          <w:kern w:val="14"/>
          <w:lang w:val="ru-RU"/>
        </w:rPr>
        <w:t xml:space="preserve"> подписали</w:t>
      </w:r>
      <w:r w:rsidRPr="009D7117">
        <w:rPr>
          <w:spacing w:val="4"/>
          <w:w w:val="103"/>
          <w:kern w:val="14"/>
          <w:lang w:val="ru-RU"/>
        </w:rPr>
        <w:t xml:space="preserve"> меморандум о договоренности, официально подтве</w:t>
      </w:r>
      <w:r w:rsidRPr="009D7117">
        <w:rPr>
          <w:spacing w:val="4"/>
          <w:w w:val="103"/>
          <w:kern w:val="14"/>
          <w:lang w:val="ru-RU"/>
        </w:rPr>
        <w:t>р</w:t>
      </w:r>
      <w:r w:rsidRPr="009D7117">
        <w:rPr>
          <w:spacing w:val="4"/>
          <w:w w:val="103"/>
          <w:kern w:val="14"/>
          <w:lang w:val="ru-RU"/>
        </w:rPr>
        <w:t xml:space="preserve">ждающий приверженность </w:t>
      </w:r>
      <w:r w:rsidR="001C4D4F" w:rsidRPr="009D7117">
        <w:rPr>
          <w:spacing w:val="4"/>
          <w:w w:val="103"/>
          <w:kern w:val="14"/>
          <w:lang w:val="ru-RU"/>
        </w:rPr>
        <w:t>их</w:t>
      </w:r>
      <w:r w:rsidRPr="009D7117">
        <w:rPr>
          <w:spacing w:val="4"/>
          <w:w w:val="103"/>
          <w:kern w:val="14"/>
          <w:lang w:val="ru-RU"/>
        </w:rPr>
        <w:t xml:space="preserve"> ведомств принципам экологического ра</w:t>
      </w:r>
      <w:r w:rsidRPr="009D7117">
        <w:rPr>
          <w:spacing w:val="4"/>
          <w:w w:val="103"/>
          <w:kern w:val="14"/>
          <w:lang w:val="ru-RU"/>
        </w:rPr>
        <w:t>в</w:t>
      </w:r>
      <w:r w:rsidRPr="009D7117">
        <w:rPr>
          <w:spacing w:val="4"/>
          <w:w w:val="103"/>
          <w:kern w:val="14"/>
          <w:lang w:val="ru-RU"/>
        </w:rPr>
        <w:t>ноправия и определяющий приоритеты, структуру и порядок деятельн</w:t>
      </w:r>
      <w:r w:rsidRPr="009D7117">
        <w:rPr>
          <w:spacing w:val="4"/>
          <w:w w:val="103"/>
          <w:kern w:val="14"/>
          <w:lang w:val="ru-RU"/>
        </w:rPr>
        <w:t>о</w:t>
      </w:r>
      <w:r w:rsidRPr="009D7117">
        <w:rPr>
          <w:spacing w:val="4"/>
          <w:w w:val="103"/>
          <w:kern w:val="14"/>
          <w:lang w:val="ru-RU"/>
        </w:rPr>
        <w:t xml:space="preserve">сти МРГ. Рабочая группа провела </w:t>
      </w:r>
      <w:r w:rsidR="001C4D4F" w:rsidRPr="009D7117">
        <w:rPr>
          <w:spacing w:val="4"/>
          <w:w w:val="103"/>
          <w:kern w:val="14"/>
          <w:lang w:val="ru-RU"/>
        </w:rPr>
        <w:t xml:space="preserve">выездные </w:t>
      </w:r>
      <w:r w:rsidR="00677324">
        <w:rPr>
          <w:spacing w:val="4"/>
          <w:w w:val="103"/>
          <w:kern w:val="14"/>
          <w:lang w:val="ru-RU"/>
        </w:rPr>
        <w:t xml:space="preserve">слушания в 20 </w:t>
      </w:r>
      <w:r w:rsidR="001C4D4F" w:rsidRPr="009D7117">
        <w:rPr>
          <w:spacing w:val="4"/>
          <w:w w:val="103"/>
          <w:kern w:val="14"/>
          <w:lang w:val="ru-RU"/>
        </w:rPr>
        <w:t>местных о</w:t>
      </w:r>
      <w:r w:rsidR="001C4D4F" w:rsidRPr="009D7117">
        <w:rPr>
          <w:spacing w:val="4"/>
          <w:w w:val="103"/>
          <w:kern w:val="14"/>
          <w:lang w:val="ru-RU"/>
        </w:rPr>
        <w:t>б</w:t>
      </w:r>
      <w:r w:rsidR="001C4D4F" w:rsidRPr="009D7117">
        <w:rPr>
          <w:spacing w:val="4"/>
          <w:w w:val="103"/>
          <w:kern w:val="14"/>
          <w:lang w:val="ru-RU"/>
        </w:rPr>
        <w:t>щинах по всей стране, после чего</w:t>
      </w:r>
      <w:r w:rsidR="00677324">
        <w:rPr>
          <w:spacing w:val="4"/>
          <w:w w:val="103"/>
          <w:kern w:val="14"/>
          <w:lang w:val="ru-RU"/>
        </w:rPr>
        <w:t xml:space="preserve"> в 2012 году 15 </w:t>
      </w:r>
      <w:r w:rsidRPr="009D7117">
        <w:rPr>
          <w:spacing w:val="4"/>
          <w:w w:val="103"/>
          <w:kern w:val="14"/>
          <w:lang w:val="ru-RU"/>
        </w:rPr>
        <w:t>федеральных учрежд</w:t>
      </w:r>
      <w:r w:rsidRPr="009D7117">
        <w:rPr>
          <w:spacing w:val="4"/>
          <w:w w:val="103"/>
          <w:kern w:val="14"/>
          <w:lang w:val="ru-RU"/>
        </w:rPr>
        <w:t>е</w:t>
      </w:r>
      <w:r w:rsidRPr="009D7117">
        <w:rPr>
          <w:spacing w:val="4"/>
          <w:w w:val="103"/>
          <w:kern w:val="14"/>
          <w:lang w:val="ru-RU"/>
        </w:rPr>
        <w:t xml:space="preserve">ний опубликовали в окончательной редакции свои стратегии обеспечения экологического равноправия, планы их осуществления и/или </w:t>
      </w:r>
      <w:r w:rsidR="001C4D4F" w:rsidRPr="009D7117">
        <w:rPr>
          <w:spacing w:val="4"/>
          <w:w w:val="103"/>
          <w:kern w:val="14"/>
          <w:lang w:val="ru-RU"/>
        </w:rPr>
        <w:t>отчеты</w:t>
      </w:r>
      <w:r w:rsidRPr="009D7117">
        <w:rPr>
          <w:spacing w:val="4"/>
          <w:w w:val="103"/>
          <w:kern w:val="14"/>
          <w:lang w:val="ru-RU"/>
        </w:rPr>
        <w:t xml:space="preserve"> о проделанной раб</w:t>
      </w:r>
      <w:r w:rsidRPr="009D7117">
        <w:rPr>
          <w:spacing w:val="4"/>
          <w:w w:val="103"/>
          <w:kern w:val="14"/>
          <w:lang w:val="ru-RU"/>
        </w:rPr>
        <w:t>о</w:t>
      </w:r>
      <w:r w:rsidRPr="009D7117">
        <w:rPr>
          <w:spacing w:val="4"/>
          <w:w w:val="103"/>
          <w:kern w:val="14"/>
          <w:lang w:val="ru-RU"/>
        </w:rPr>
        <w:t>те</w:t>
      </w:r>
      <w:r w:rsidR="001C4D4F" w:rsidRPr="009D7117">
        <w:rPr>
          <w:spacing w:val="4"/>
          <w:w w:val="103"/>
          <w:kern w:val="14"/>
          <w:lang w:val="ru-RU"/>
        </w:rPr>
        <w:t xml:space="preserve"> в этой области</w:t>
      </w:r>
      <w:r w:rsidRPr="009D7117">
        <w:rPr>
          <w:spacing w:val="4"/>
          <w:w w:val="103"/>
          <w:kern w:val="14"/>
          <w:lang w:val="ru-RU"/>
        </w:rPr>
        <w:t>.</w:t>
      </w:r>
    </w:p>
    <w:p w:rsidR="00C948E7" w:rsidRPr="00110F02" w:rsidRDefault="002C6AA5" w:rsidP="002C6AA5">
      <w:pPr>
        <w:pStyle w:val="SingleTxtGR"/>
      </w:pPr>
      <w:r>
        <w:t>29.</w:t>
      </w:r>
      <w:r>
        <w:tab/>
      </w:r>
      <w:r w:rsidR="000E1884" w:rsidRPr="00110F02">
        <w:t xml:space="preserve">Законодательные и судебные меры. Сведения о </w:t>
      </w:r>
      <w:r w:rsidR="001C4D4F" w:rsidRPr="00110F02">
        <w:t xml:space="preserve">правовой основе борьбы с дискриминацией в США изложены </w:t>
      </w:r>
      <w:r w:rsidR="000E1884" w:rsidRPr="00110F02">
        <w:t>в пунктах 142–148 и 153–155 общего баз</w:t>
      </w:r>
      <w:r w:rsidR="000E1884" w:rsidRPr="00110F02">
        <w:t>о</w:t>
      </w:r>
      <w:r w:rsidR="000E1884" w:rsidRPr="00110F02">
        <w:t>вого документа.</w:t>
      </w:r>
      <w:r w:rsidR="00FD3072" w:rsidRPr="00110F02">
        <w:t xml:space="preserve"> О вступивших в силу </w:t>
      </w:r>
      <w:r w:rsidR="001C4D4F" w:rsidRPr="00110F02">
        <w:t xml:space="preserve">за последнее время </w:t>
      </w:r>
      <w:r w:rsidR="00FD3072" w:rsidRPr="00110F02">
        <w:t>законах, расширя</w:t>
      </w:r>
      <w:r w:rsidR="00FD3072" w:rsidRPr="00110F02">
        <w:t>ю</w:t>
      </w:r>
      <w:r w:rsidR="00FD3072" w:rsidRPr="00110F02">
        <w:t>щих гарантии прав человека, говорится в р</w:t>
      </w:r>
      <w:r>
        <w:t xml:space="preserve">азделе выше, посвященном статье </w:t>
      </w:r>
      <w:r w:rsidR="00FD3072" w:rsidRPr="00110F02">
        <w:t>2 (под</w:t>
      </w:r>
      <w:r>
        <w:t xml:space="preserve">раздел </w:t>
      </w:r>
      <w:r w:rsidR="00FD3072" w:rsidRPr="00110F02">
        <w:t xml:space="preserve">А). Информацию о мерах судебного характера </w:t>
      </w:r>
      <w:r w:rsidR="001C4D4F" w:rsidRPr="00110F02">
        <w:t xml:space="preserve">можно найти </w:t>
      </w:r>
      <w:r w:rsidR="00FD3072" w:rsidRPr="00110F02">
        <w:t>в любой части доклада.</w:t>
      </w:r>
    </w:p>
    <w:p w:rsidR="00C948E7" w:rsidRPr="00110F02" w:rsidRDefault="002C6AA5" w:rsidP="002C6AA5">
      <w:pPr>
        <w:pStyle w:val="SingleTxtGR"/>
      </w:pPr>
      <w:r>
        <w:t>30.</w:t>
      </w:r>
      <w:r>
        <w:tab/>
      </w:r>
      <w:r w:rsidR="00FD3072" w:rsidRPr="00110F02">
        <w:t>Обязательства поощрять в надлежащих случаях деятельность неправ</w:t>
      </w:r>
      <w:r w:rsidR="00FD3072" w:rsidRPr="00110F02">
        <w:t>и</w:t>
      </w:r>
      <w:r w:rsidR="00FD3072" w:rsidRPr="00110F02">
        <w:t>тельственных организаций и учреждений, ведущих борьбу с расовой дискр</w:t>
      </w:r>
      <w:r w:rsidR="00FD3072" w:rsidRPr="00110F02">
        <w:t>и</w:t>
      </w:r>
      <w:r w:rsidR="00FD3072" w:rsidRPr="00110F02">
        <w:t>минацией и способствующих взаимопониманию. Благодаря открытому характ</w:t>
      </w:r>
      <w:r w:rsidR="00FD3072" w:rsidRPr="00110F02">
        <w:t>е</w:t>
      </w:r>
      <w:r w:rsidR="00FD3072" w:rsidRPr="00110F02">
        <w:t>ру американского общества и его постоянно растущему расовому и этническ</w:t>
      </w:r>
      <w:r w:rsidR="00FD3072" w:rsidRPr="00110F02">
        <w:t>о</w:t>
      </w:r>
      <w:r w:rsidR="00FD3072" w:rsidRPr="00110F02">
        <w:t>му многообразию в стране существует великое множество неправительстве</w:t>
      </w:r>
      <w:r w:rsidR="00FD3072" w:rsidRPr="00110F02">
        <w:t>н</w:t>
      </w:r>
      <w:r w:rsidR="00FD3072" w:rsidRPr="00110F02">
        <w:t>ных организаций и движений, способствующих терпимости и сосуществов</w:t>
      </w:r>
      <w:r w:rsidR="00FD3072" w:rsidRPr="00110F02">
        <w:t>а</w:t>
      </w:r>
      <w:r w:rsidR="00FD3072" w:rsidRPr="00110F02">
        <w:t>нию между расами и этнически</w:t>
      </w:r>
      <w:r w:rsidR="001C4D4F" w:rsidRPr="00110F02">
        <w:t>ми группами на общенациональном</w:t>
      </w:r>
      <w:r w:rsidR="00FD3072" w:rsidRPr="00110F02">
        <w:t xml:space="preserve"> уровне, на уровне штатов и на местах. На всех этих уровнях с ними взаимодействуют г</w:t>
      </w:r>
      <w:r w:rsidR="00FD3072" w:rsidRPr="00110F02">
        <w:t>о</w:t>
      </w:r>
      <w:r w:rsidR="00FD3072" w:rsidRPr="00110F02">
        <w:t>сударственные структуры, стремящиеся обеспечить равную защиту интересов</w:t>
      </w:r>
      <w:r w:rsidR="001C4D4F" w:rsidRPr="00110F02">
        <w:t xml:space="preserve"> всех и каждого.</w:t>
      </w:r>
      <w:r w:rsidR="00FD3072" w:rsidRPr="00110F02">
        <w:t xml:space="preserve"> </w:t>
      </w:r>
      <w:r w:rsidR="001C4D4F" w:rsidRPr="00110F02">
        <w:t xml:space="preserve">Так, </w:t>
      </w:r>
      <w:r w:rsidR="00FD3072" w:rsidRPr="00110F02">
        <w:t xml:space="preserve">новоучрежденная рабочая группа по вопросам равенства служит форумом для диалога между гражданским обществом и федеральным правительством на темы равенства и прав человека. Служба по связям с </w:t>
      </w:r>
      <w:r w:rsidR="001C4D4F" w:rsidRPr="00110F02">
        <w:t>нас</w:t>
      </w:r>
      <w:r w:rsidR="001C4D4F" w:rsidRPr="00110F02">
        <w:t>е</w:t>
      </w:r>
      <w:r w:rsidR="001C4D4F" w:rsidRPr="00110F02">
        <w:t>лением</w:t>
      </w:r>
      <w:r w:rsidR="00FD3072" w:rsidRPr="00110F02">
        <w:t xml:space="preserve">, входящая в </w:t>
      </w:r>
      <w:r w:rsidR="001C4D4F" w:rsidRPr="00110F02">
        <w:t>соста</w:t>
      </w:r>
      <w:r w:rsidR="009C14F2">
        <w:t>в М</w:t>
      </w:r>
      <w:r w:rsidR="001C4D4F" w:rsidRPr="00110F02">
        <w:t>инистерства юстиции (ССН</w:t>
      </w:r>
      <w:r>
        <w:t xml:space="preserve"> </w:t>
      </w:r>
      <w:r w:rsidR="00FD3072" w:rsidRPr="00110F02">
        <w:t>МЮ)</w:t>
      </w:r>
      <w:r w:rsidR="001B4F5D" w:rsidRPr="00110F02">
        <w:t>,</w:t>
      </w:r>
      <w:r w:rsidR="00FD3072" w:rsidRPr="00110F02">
        <w:t xml:space="preserve"> работает с н</w:t>
      </w:r>
      <w:r w:rsidR="00FD3072" w:rsidRPr="00110F02">
        <w:t>е</w:t>
      </w:r>
      <w:r w:rsidR="00FD3072" w:rsidRPr="00110F02">
        <w:t>правительственными организациями, выполняя функции посредничества, те</w:t>
      </w:r>
      <w:r w:rsidR="00FD3072" w:rsidRPr="00110F02">
        <w:t>х</w:t>
      </w:r>
      <w:r w:rsidR="00FD3072" w:rsidRPr="00110F02">
        <w:t>нического содействия и обучения и тем самым помогая общинам избегать рас</w:t>
      </w:r>
      <w:r w:rsidR="00FD3072" w:rsidRPr="00110F02">
        <w:t>о</w:t>
      </w:r>
      <w:r w:rsidR="00FD3072" w:rsidRPr="00110F02">
        <w:t xml:space="preserve">вых и этнических конфликтов и разрешать возникающие споры. </w:t>
      </w:r>
      <w:r w:rsidR="001B4F5D" w:rsidRPr="00110F02">
        <w:t>С</w:t>
      </w:r>
      <w:r w:rsidR="00FD3072" w:rsidRPr="00110F02">
        <w:t xml:space="preserve"> неправител</w:t>
      </w:r>
      <w:r w:rsidR="00FD3072" w:rsidRPr="00110F02">
        <w:t>ь</w:t>
      </w:r>
      <w:r w:rsidR="00FD3072" w:rsidRPr="00110F02">
        <w:t>ственными организациями взаимодействуют и другие федераль</w:t>
      </w:r>
      <w:r w:rsidR="001B4F5D" w:rsidRPr="00110F02">
        <w:t>ные структуры самого раз</w:t>
      </w:r>
      <w:r w:rsidR="00FD3072" w:rsidRPr="00110F02">
        <w:t>ного профиля, стремясь выяснить их точку зрения и предоставляя желающим возможность пополнить свои знания и пройти необходимую подг</w:t>
      </w:r>
      <w:r w:rsidR="00FD3072" w:rsidRPr="00110F02">
        <w:t>о</w:t>
      </w:r>
      <w:r w:rsidR="00FD3072" w:rsidRPr="00110F02">
        <w:t>товку. Контакты с общественными организациями поддерживают также власти штатов, местные администрации, племенные и территориальные органы упра</w:t>
      </w:r>
      <w:r w:rsidR="00FD3072" w:rsidRPr="00110F02">
        <w:t>в</w:t>
      </w:r>
      <w:r w:rsidR="00FD3072" w:rsidRPr="00110F02">
        <w:t>ления. Соответс</w:t>
      </w:r>
      <w:r w:rsidR="00FD3072" w:rsidRPr="00110F02">
        <w:t>т</w:t>
      </w:r>
      <w:r w:rsidR="00FD3072" w:rsidRPr="00110F02">
        <w:t>вующие примеры приводятся как в настоящем докладе, так и в общем базовом документе и приложении к нему.</w:t>
      </w:r>
    </w:p>
    <w:p w:rsidR="00C948E7" w:rsidRPr="003C4E61" w:rsidRDefault="006C7459" w:rsidP="002C6AA5">
      <w:pPr>
        <w:pStyle w:val="H23GR"/>
      </w:pPr>
      <w:r w:rsidRPr="003C4E61">
        <w:tab/>
      </w:r>
      <w:r w:rsidRPr="002C6AA5">
        <w:rPr>
          <w:lang w:val="en-GB"/>
        </w:rPr>
        <w:t>C</w:t>
      </w:r>
      <w:r w:rsidRPr="003C4E61">
        <w:t>.</w:t>
      </w:r>
      <w:r w:rsidR="0077739E" w:rsidRPr="003C4E61">
        <w:tab/>
      </w:r>
      <w:r w:rsidR="00FD3072" w:rsidRPr="003C4E61">
        <w:t>Координация деятельности органов, отвечающих за борьбу с расовой дискриминацией</w:t>
      </w:r>
    </w:p>
    <w:p w:rsidR="00C948E7" w:rsidRPr="00110F02" w:rsidRDefault="002C6AA5" w:rsidP="002C6AA5">
      <w:pPr>
        <w:pStyle w:val="SingleTxtGR"/>
      </w:pPr>
      <w:r>
        <w:t>31.</w:t>
      </w:r>
      <w:r>
        <w:tab/>
      </w:r>
      <w:r w:rsidR="002332BF" w:rsidRPr="00110F02">
        <w:t>Вопрос о национальном право</w:t>
      </w:r>
      <w:r w:rsidR="001B4F5D" w:rsidRPr="00110F02">
        <w:t>защитном учреждении, упоминаемом</w:t>
      </w:r>
      <w:r w:rsidR="002332BF" w:rsidRPr="00110F02">
        <w:t xml:space="preserve"> в пунк</w:t>
      </w:r>
      <w:r>
        <w:t xml:space="preserve">те </w:t>
      </w:r>
      <w:r w:rsidR="002332BF" w:rsidRPr="00110F02">
        <w:t>12 заключительных замечаний Комитета, рассмотрен в раздел</w:t>
      </w:r>
      <w:r w:rsidR="001B4F5D" w:rsidRPr="00110F02">
        <w:t>е</w:t>
      </w:r>
      <w:r w:rsidR="002332BF" w:rsidRPr="00110F02">
        <w:t xml:space="preserve"> общего базового документа, озаглавленном "Рамки поощрения прав человека на наци</w:t>
      </w:r>
      <w:r w:rsidR="002332BF" w:rsidRPr="00110F02">
        <w:t>о</w:t>
      </w:r>
      <w:r w:rsidR="002332BF" w:rsidRPr="00110F02">
        <w:t>нальном уровне". Хотя единое независимое национальное правозащитное у</w:t>
      </w:r>
      <w:r w:rsidR="002332BF" w:rsidRPr="00110F02">
        <w:t>ч</w:t>
      </w:r>
      <w:r w:rsidR="002332BF" w:rsidRPr="00110F02">
        <w:t>реждение, основанное на Парижских принципах, в США отсутствует, эффе</w:t>
      </w:r>
      <w:r w:rsidR="002332BF" w:rsidRPr="00110F02">
        <w:t>к</w:t>
      </w:r>
      <w:r w:rsidR="002332BF" w:rsidRPr="00110F02">
        <w:t xml:space="preserve">тивность гарантий </w:t>
      </w:r>
      <w:r w:rsidR="001B4F5D" w:rsidRPr="00110F02">
        <w:t>прав</w:t>
      </w:r>
      <w:r w:rsidR="002332BF" w:rsidRPr="00110F02">
        <w:t xml:space="preserve"> человека в Соединенных Штатах Америки подкрепл</w:t>
      </w:r>
      <w:r w:rsidR="002332BF" w:rsidRPr="00110F02">
        <w:t>я</w:t>
      </w:r>
      <w:r w:rsidR="002332BF" w:rsidRPr="00110F02">
        <w:t xml:space="preserve">ется множеством </w:t>
      </w:r>
      <w:r w:rsidR="001B4F5D" w:rsidRPr="00110F02">
        <w:t>дополняющих друг друга</w:t>
      </w:r>
      <w:r w:rsidR="002332BF" w:rsidRPr="00110F02">
        <w:t xml:space="preserve"> положений и механизмов, включая независимые судебные органы федерального уровня и </w:t>
      </w:r>
      <w:r w:rsidR="001B4F5D" w:rsidRPr="00110F02">
        <w:t>уровня</w:t>
      </w:r>
      <w:r w:rsidR="002332BF" w:rsidRPr="00110F02">
        <w:t xml:space="preserve"> штатов. В стру</w:t>
      </w:r>
      <w:r w:rsidR="002332BF" w:rsidRPr="00110F02">
        <w:t>к</w:t>
      </w:r>
      <w:r w:rsidR="002332BF" w:rsidRPr="00110F02">
        <w:t xml:space="preserve">туре федерального правительства за </w:t>
      </w:r>
      <w:r w:rsidR="001B4F5D" w:rsidRPr="00110F02">
        <w:t>применение норм внутреннего права, обе</w:t>
      </w:r>
      <w:r w:rsidR="001B4F5D" w:rsidRPr="00110F02">
        <w:t>с</w:t>
      </w:r>
      <w:r w:rsidR="001B4F5D" w:rsidRPr="00110F02">
        <w:t xml:space="preserve">печивающих </w:t>
      </w:r>
      <w:r w:rsidR="002332BF" w:rsidRPr="00110F02">
        <w:t>выполнение обязательств США по соглашениям о правах челов</w:t>
      </w:r>
      <w:r w:rsidR="002332BF" w:rsidRPr="00110F02">
        <w:t>е</w:t>
      </w:r>
      <w:r w:rsidR="002332BF" w:rsidRPr="00110F02">
        <w:t>ка</w:t>
      </w:r>
      <w:r w:rsidR="001B4F5D" w:rsidRPr="00110F02">
        <w:t>,</w:t>
      </w:r>
      <w:r w:rsidR="002332BF" w:rsidRPr="00110F02">
        <w:t xml:space="preserve"> отвечают многочисленные подразделения и учреждения, усилия которых к</w:t>
      </w:r>
      <w:r w:rsidR="002332BF" w:rsidRPr="00110F02">
        <w:t>о</w:t>
      </w:r>
      <w:r w:rsidR="002332BF" w:rsidRPr="00110F02">
        <w:t xml:space="preserve">ординирует и направляет </w:t>
      </w:r>
      <w:r w:rsidR="00C14737" w:rsidRPr="00110F02">
        <w:t>ОГП</w:t>
      </w:r>
      <w:r w:rsidR="00954D50">
        <w:t xml:space="preserve"> </w:t>
      </w:r>
      <w:r w:rsidR="002332BF" w:rsidRPr="00110F02">
        <w:t>МЮ. При правительствах многих шта</w:t>
      </w:r>
      <w:r w:rsidR="001B4F5D" w:rsidRPr="00110F02">
        <w:t>тов и при многочисленных органах</w:t>
      </w:r>
      <w:r w:rsidR="002332BF" w:rsidRPr="00110F02">
        <w:t xml:space="preserve"> местного самоуправления в США действуют орган</w:t>
      </w:r>
      <w:r w:rsidR="002332BF" w:rsidRPr="00110F02">
        <w:t>и</w:t>
      </w:r>
      <w:r w:rsidR="002332BF" w:rsidRPr="00110F02">
        <w:t>зации и комиссии по гражданским правам и/или правам человека, многие из к</w:t>
      </w:r>
      <w:r w:rsidR="002332BF" w:rsidRPr="00110F02">
        <w:t>о</w:t>
      </w:r>
      <w:r w:rsidR="002332BF" w:rsidRPr="00110F02">
        <w:t>торых являются членами Международной ассоциации официальных правоз</w:t>
      </w:r>
      <w:r w:rsidR="002332BF" w:rsidRPr="00110F02">
        <w:t>а</w:t>
      </w:r>
      <w:r w:rsidR="002332BF" w:rsidRPr="00110F02">
        <w:t>щитных органов. Организация или комиссии по правам человека имеются та</w:t>
      </w:r>
      <w:r w:rsidR="002332BF" w:rsidRPr="00110F02">
        <w:t>к</w:t>
      </w:r>
      <w:r w:rsidR="002332BF" w:rsidRPr="00110F02">
        <w:t>же у нек</w:t>
      </w:r>
      <w:r w:rsidR="002332BF" w:rsidRPr="00110F02">
        <w:t>о</w:t>
      </w:r>
      <w:r w:rsidR="002332BF" w:rsidRPr="00110F02">
        <w:t>торых индейских племен и в администрациях ряда территорий</w:t>
      </w:r>
      <w:r w:rsidR="00C948E7" w:rsidRPr="00B0550F">
        <w:rPr>
          <w:rStyle w:val="FootnoteReference"/>
          <w:kern w:val="0"/>
        </w:rPr>
        <w:footnoteReference w:id="9"/>
      </w:r>
      <w:r w:rsidR="002332BF" w:rsidRPr="00110F02">
        <w:t>.</w:t>
      </w:r>
      <w:r w:rsidR="0001700E" w:rsidRPr="00110F02">
        <w:t xml:space="preserve"> </w:t>
      </w:r>
      <w:r w:rsidR="002332BF" w:rsidRPr="00110F02">
        <w:t>США продолжают изучать пути к более эффективному осуществлению междунаро</w:t>
      </w:r>
      <w:r w:rsidR="002332BF" w:rsidRPr="00110F02">
        <w:t>д</w:t>
      </w:r>
      <w:r w:rsidR="002332BF" w:rsidRPr="00110F02">
        <w:t>ных договоров о правах человека на всех уровнях государственного управл</w:t>
      </w:r>
      <w:r w:rsidR="002332BF" w:rsidRPr="00110F02">
        <w:t>е</w:t>
      </w:r>
      <w:r w:rsidR="002332BF" w:rsidRPr="00110F02">
        <w:t>ния.</w:t>
      </w:r>
    </w:p>
    <w:p w:rsidR="00C948E7" w:rsidRPr="00110F02" w:rsidRDefault="00954D50" w:rsidP="002C6AA5">
      <w:pPr>
        <w:pStyle w:val="SingleTxtGR"/>
      </w:pPr>
      <w:r>
        <w:t>32.</w:t>
      </w:r>
      <w:r>
        <w:tab/>
      </w:r>
      <w:r w:rsidR="00AB36E6" w:rsidRPr="00110F02">
        <w:t xml:space="preserve">В </w:t>
      </w:r>
      <w:r w:rsidR="001B4F5D" w:rsidRPr="00110F02">
        <w:t>отношении</w:t>
      </w:r>
      <w:r>
        <w:t xml:space="preserve"> содержащейся в пункте </w:t>
      </w:r>
      <w:r w:rsidR="00AB36E6" w:rsidRPr="00110F02">
        <w:t>13 заключительных замечаний К</w:t>
      </w:r>
      <w:r w:rsidR="00AB36E6" w:rsidRPr="00110F02">
        <w:t>о</w:t>
      </w:r>
      <w:r w:rsidR="00AB36E6" w:rsidRPr="00110F02">
        <w:t>митета рекомендации создать в США соответствующие механизмы для обесп</w:t>
      </w:r>
      <w:r w:rsidR="00AB36E6" w:rsidRPr="00110F02">
        <w:t>е</w:t>
      </w:r>
      <w:r w:rsidR="00AB36E6" w:rsidRPr="00110F02">
        <w:t xml:space="preserve">чения согласованного подхода </w:t>
      </w:r>
      <w:r w:rsidR="001B4F5D" w:rsidRPr="00110F02">
        <w:t>к</w:t>
      </w:r>
      <w:r w:rsidR="00AB36E6" w:rsidRPr="00110F02">
        <w:t xml:space="preserve"> пре</w:t>
      </w:r>
      <w:r w:rsidR="001B4F5D" w:rsidRPr="00110F02">
        <w:t>творению</w:t>
      </w:r>
      <w:r w:rsidR="00AB36E6" w:rsidRPr="00110F02">
        <w:t xml:space="preserve"> в жизнь положений Конвенции на федеральном уровне, уровне штатов и местном уровне, США полностью с</w:t>
      </w:r>
      <w:r w:rsidR="00AB36E6" w:rsidRPr="00110F02">
        <w:t>о</w:t>
      </w:r>
      <w:r w:rsidR="00AB36E6" w:rsidRPr="00110F02">
        <w:t xml:space="preserve">гласны с тем, что механизмы согласования подходов чрезвычайно важны, и </w:t>
      </w:r>
      <w:r w:rsidR="00780A94" w:rsidRPr="00110F02">
        <w:t>т</w:t>
      </w:r>
      <w:r w:rsidR="00780A94" w:rsidRPr="00110F02">
        <w:t>а</w:t>
      </w:r>
      <w:r w:rsidR="00780A94" w:rsidRPr="00110F02">
        <w:t>кие механизмы</w:t>
      </w:r>
      <w:r w:rsidR="00AB36E6" w:rsidRPr="00110F02">
        <w:t xml:space="preserve"> уже существуют в большом количестве. О рамочной основе п</w:t>
      </w:r>
      <w:r w:rsidR="00AB36E6" w:rsidRPr="00110F02">
        <w:t>о</w:t>
      </w:r>
      <w:r w:rsidR="00AB36E6" w:rsidRPr="00110F02">
        <w:t>ощрения прав человека в США и координации усилий в этой области говорится в пунк</w:t>
      </w:r>
      <w:r>
        <w:t xml:space="preserve">тах </w:t>
      </w:r>
      <w:r w:rsidR="00AB36E6" w:rsidRPr="00110F02">
        <w:t>124–130 общего базового документа. Все федеральные учреждения, наделенные функциями борьбы с дис</w:t>
      </w:r>
      <w:r w:rsidR="009C14F2">
        <w:t>криминацией, включая МЮ, КРТ, М</w:t>
      </w:r>
      <w:r w:rsidR="00780A94" w:rsidRPr="00110F02">
        <w:t>ин</w:t>
      </w:r>
      <w:r w:rsidR="00780A94" w:rsidRPr="00110F02">
        <w:t>и</w:t>
      </w:r>
      <w:r w:rsidR="00780A94" w:rsidRPr="00110F02">
        <w:t>стерство образования</w:t>
      </w:r>
      <w:r w:rsidR="00AB36E6" w:rsidRPr="00110F02">
        <w:t>, МЖГР, МНБ, МТ и другие, координируют свою работу с другими федеральными ведомствами, а также с властями штатов, органами м</w:t>
      </w:r>
      <w:r w:rsidR="00AB36E6" w:rsidRPr="00110F02">
        <w:t>е</w:t>
      </w:r>
      <w:r w:rsidR="00AB36E6" w:rsidRPr="00110F02">
        <w:t>стного самоуправления, комиссиями по правам человека и неправительстве</w:t>
      </w:r>
      <w:r w:rsidR="00AB36E6" w:rsidRPr="00110F02">
        <w:t>н</w:t>
      </w:r>
      <w:r w:rsidR="00AB36E6" w:rsidRPr="00110F02">
        <w:t>ными структурами. Так, в нынешней администрации важнейшими принципами деятельности МЮ в области гражданских прав являются партнерство и сотру</w:t>
      </w:r>
      <w:r w:rsidR="00AB36E6" w:rsidRPr="00110F02">
        <w:t>д</w:t>
      </w:r>
      <w:r w:rsidR="00AB36E6" w:rsidRPr="00110F02">
        <w:t xml:space="preserve">ничество, </w:t>
      </w:r>
      <w:r w:rsidR="005C6F0A">
        <w:t>т.е.</w:t>
      </w:r>
      <w:r w:rsidR="00AB36E6" w:rsidRPr="00110F02">
        <w:t xml:space="preserve"> укрепление связей с другими учреждениями, генеральными пр</w:t>
      </w:r>
      <w:r w:rsidR="00AB36E6" w:rsidRPr="00110F02">
        <w:t>о</w:t>
      </w:r>
      <w:r w:rsidR="00AB36E6" w:rsidRPr="00110F02">
        <w:t>куратурами всех штатов страны, а также местными общинами и партнерами со стороны гражданского общества в целях оптимального использования име</w:t>
      </w:r>
      <w:r w:rsidR="00AB36E6" w:rsidRPr="00110F02">
        <w:t>ю</w:t>
      </w:r>
      <w:r w:rsidR="00AB36E6" w:rsidRPr="00110F02">
        <w:t>щихся ресурсов и координации усилий для достижения максимального эффе</w:t>
      </w:r>
      <w:r w:rsidR="00AB36E6" w:rsidRPr="00110F02">
        <w:t>к</w:t>
      </w:r>
      <w:r>
        <w:t xml:space="preserve">та. ОГП </w:t>
      </w:r>
      <w:r w:rsidR="00AB36E6" w:rsidRPr="00110F02">
        <w:t xml:space="preserve">МЮ координирует меры по применению положений </w:t>
      </w:r>
      <w:r w:rsidR="00A1082F" w:rsidRPr="00110F02">
        <w:t>главы</w:t>
      </w:r>
      <w:r>
        <w:t xml:space="preserve"> </w:t>
      </w:r>
      <w:r w:rsidR="00C948E7" w:rsidRPr="00110F02">
        <w:t>VI</w:t>
      </w:r>
      <w:r w:rsidR="00AB36E6" w:rsidRPr="00110F02">
        <w:t xml:space="preserve"> Закона 1964 года о гражданских правах и оказывает помощь другим учреждениям. в</w:t>
      </w:r>
      <w:r w:rsidR="00AB36E6" w:rsidRPr="00110F02">
        <w:t>ы</w:t>
      </w:r>
      <w:r w:rsidR="00AB36E6" w:rsidRPr="00110F02">
        <w:t xml:space="preserve">полняющим правоприменительные функции в рамках </w:t>
      </w:r>
      <w:r w:rsidR="00A1082F" w:rsidRPr="00110F02">
        <w:t>главы</w:t>
      </w:r>
      <w:r>
        <w:t xml:space="preserve"> </w:t>
      </w:r>
      <w:r w:rsidR="00C948E7" w:rsidRPr="00110F02">
        <w:t>VI</w:t>
      </w:r>
      <w:r w:rsidR="00AB36E6" w:rsidRPr="00110F02">
        <w:t xml:space="preserve"> и других зак</w:t>
      </w:r>
      <w:r w:rsidR="00AB36E6" w:rsidRPr="00110F02">
        <w:t>о</w:t>
      </w:r>
      <w:r w:rsidR="00AB36E6" w:rsidRPr="00110F02">
        <w:t xml:space="preserve">нодательных актов, следя за тем, чтобы получатели </w:t>
      </w:r>
      <w:r w:rsidR="00780A94" w:rsidRPr="00110F02">
        <w:t>дотаций</w:t>
      </w:r>
      <w:r w:rsidR="00AB36E6" w:rsidRPr="00110F02">
        <w:t xml:space="preserve"> из федерального бюджета (включая </w:t>
      </w:r>
      <w:r w:rsidR="00A15552" w:rsidRPr="00110F02">
        <w:t>правительства штатов и местные органы власти) не допуск</w:t>
      </w:r>
      <w:r w:rsidR="00A15552" w:rsidRPr="00110F02">
        <w:t>а</w:t>
      </w:r>
      <w:r w:rsidR="00A15552" w:rsidRPr="00110F02">
        <w:t>ли в своих программах дискри</w:t>
      </w:r>
      <w:r w:rsidR="00780A94" w:rsidRPr="00110F02">
        <w:t>минации, в том числе по признакам</w:t>
      </w:r>
      <w:r w:rsidR="00A15552" w:rsidRPr="00110F02">
        <w:t xml:space="preserve"> расы, цвета кожи и национального происхождения. За последние четыре года МЮ предо</w:t>
      </w:r>
      <w:r w:rsidR="00A15552" w:rsidRPr="00110F02">
        <w:t>с</w:t>
      </w:r>
      <w:r w:rsidR="00A15552" w:rsidRPr="00110F02">
        <w:t>тавило услуги по подготовке кадров, техничес</w:t>
      </w:r>
      <w:r w:rsidR="00780A94" w:rsidRPr="00110F02">
        <w:t>кую помощь и консультации о</w:t>
      </w:r>
      <w:r w:rsidR="00780A94" w:rsidRPr="00110F02">
        <w:t>т</w:t>
      </w:r>
      <w:r w:rsidR="00780A94" w:rsidRPr="00110F02">
        <w:t>дела</w:t>
      </w:r>
      <w:r w:rsidR="00A15552" w:rsidRPr="00110F02">
        <w:t xml:space="preserve">м гражданских прав ряда федеральных учреждений, а в </w:t>
      </w:r>
      <w:r w:rsidR="00780A94" w:rsidRPr="00110F02">
        <w:t>других учрежден</w:t>
      </w:r>
      <w:r w:rsidR="00780A94" w:rsidRPr="00110F02">
        <w:t>и</w:t>
      </w:r>
      <w:r w:rsidR="00780A94" w:rsidRPr="00110F02">
        <w:t>ях</w:t>
      </w:r>
      <w:r w:rsidR="00A15552" w:rsidRPr="00110F02">
        <w:t xml:space="preserve"> провело анализ регламентов и инструкций по осуществлению положений </w:t>
      </w:r>
      <w:r w:rsidR="00A1082F" w:rsidRPr="00110F02">
        <w:t>главы</w:t>
      </w:r>
      <w:r>
        <w:t xml:space="preserve"> </w:t>
      </w:r>
      <w:r w:rsidR="00C948E7" w:rsidRPr="00110F02">
        <w:t>VI</w:t>
      </w:r>
      <w:r w:rsidR="00A15552" w:rsidRPr="00110F02">
        <w:t xml:space="preserve">. МЮ также учредило межведомственную рабочую группу по </w:t>
      </w:r>
      <w:r>
        <w:t xml:space="preserve">главе </w:t>
      </w:r>
      <w:r w:rsidR="00A15552" w:rsidRPr="00110F02">
        <w:t>VI, которая содействует обмену информацией между соответствующими учрежд</w:t>
      </w:r>
      <w:r w:rsidR="00A15552" w:rsidRPr="00110F02">
        <w:t>е</w:t>
      </w:r>
      <w:r w:rsidR="00A15552" w:rsidRPr="00110F02">
        <w:t xml:space="preserve">ниями в целях более эффективного применения норм </w:t>
      </w:r>
      <w:r w:rsidR="00A1082F" w:rsidRPr="00110F02">
        <w:t>главы</w:t>
      </w:r>
      <w:r>
        <w:t xml:space="preserve"> </w:t>
      </w:r>
      <w:r w:rsidR="00A15552" w:rsidRPr="00110F02">
        <w:t>VI на федера</w:t>
      </w:r>
      <w:r>
        <w:t>льном уровне. Наряду с этим были</w:t>
      </w:r>
      <w:r w:rsidR="00A15552" w:rsidRPr="00110F02">
        <w:t xml:space="preserve"> созданы несколько рабочих групп по УПО и раб</w:t>
      </w:r>
      <w:r w:rsidR="00A15552" w:rsidRPr="00110F02">
        <w:t>о</w:t>
      </w:r>
      <w:r w:rsidR="00A15552" w:rsidRPr="00110F02">
        <w:t>чая</w:t>
      </w:r>
      <w:r w:rsidR="00780A94" w:rsidRPr="00110F02">
        <w:t xml:space="preserve"> группа по равенству, призванные</w:t>
      </w:r>
      <w:r w:rsidR="00A15552" w:rsidRPr="00110F02">
        <w:t xml:space="preserve"> дополнительно усилить координацию и улучшить выполнение внутри страны тех обязательств в области недискрим</w:t>
      </w:r>
      <w:r w:rsidR="00A15552" w:rsidRPr="00110F02">
        <w:t>и</w:t>
      </w:r>
      <w:r w:rsidR="00A15552" w:rsidRPr="00110F02">
        <w:t>нации и равенства возможностей, которые США приняли на себя по междун</w:t>
      </w:r>
      <w:r w:rsidR="00A15552" w:rsidRPr="00110F02">
        <w:t>а</w:t>
      </w:r>
      <w:r w:rsidR="00A15552" w:rsidRPr="00110F02">
        <w:t>родным договорам о правах человека.</w:t>
      </w:r>
    </w:p>
    <w:p w:rsidR="00C948E7" w:rsidRPr="003C4E61" w:rsidRDefault="006C7459" w:rsidP="001C2EE0">
      <w:pPr>
        <w:pStyle w:val="H23GR"/>
      </w:pPr>
      <w:r w:rsidRPr="003C4E61">
        <w:tab/>
      </w:r>
      <w:r w:rsidRPr="001C2EE0">
        <w:rPr>
          <w:lang w:val="en-GB"/>
        </w:rPr>
        <w:t>D</w:t>
      </w:r>
      <w:r w:rsidRPr="003C4E61">
        <w:t>.</w:t>
      </w:r>
      <w:r w:rsidR="0077739E" w:rsidRPr="003C4E61">
        <w:tab/>
      </w:r>
      <w:r w:rsidR="00A15552" w:rsidRPr="003C4E61">
        <w:t>Особые меры</w:t>
      </w:r>
    </w:p>
    <w:p w:rsidR="00C948E7" w:rsidRPr="00110F02" w:rsidRDefault="001C2EE0" w:rsidP="001C2EE0">
      <w:pPr>
        <w:pStyle w:val="SingleTxtGR"/>
      </w:pPr>
      <w:r>
        <w:t>33.</w:t>
      </w:r>
      <w:r>
        <w:tab/>
        <w:t xml:space="preserve">В связи с пунктом 2 статьи 2 и пунктом </w:t>
      </w:r>
      <w:r w:rsidR="00A56B5B" w:rsidRPr="00110F02">
        <w:t>15 заключительных замечаний Комитета следует отметить, что США твердо намерены использовать все имеющиеся в их распоряжении средства для ликвидации фактических диспр</w:t>
      </w:r>
      <w:r w:rsidR="00A56B5B" w:rsidRPr="00110F02">
        <w:t>о</w:t>
      </w:r>
      <w:r w:rsidR="00A56B5B" w:rsidRPr="00110F02">
        <w:t>порций по целому ряду показателей, затрагивающих положение расовых и э</w:t>
      </w:r>
      <w:r w:rsidR="00A56B5B" w:rsidRPr="00110F02">
        <w:t>т</w:t>
      </w:r>
      <w:r w:rsidR="00A56B5B" w:rsidRPr="00110F02">
        <w:t>нических меньшинств, и применяют для этого меры, основанные на расовых критериях, а также меры, которые могут учиты</w:t>
      </w:r>
      <w:r w:rsidR="00780A94" w:rsidRPr="00110F02">
        <w:t>вать и другие факторы, напр</w:t>
      </w:r>
      <w:r w:rsidR="00780A94" w:rsidRPr="00110F02">
        <w:t>и</w:t>
      </w:r>
      <w:r w:rsidR="00780A94" w:rsidRPr="00110F02">
        <w:t>мер</w:t>
      </w:r>
      <w:r w:rsidR="00A56B5B" w:rsidRPr="00110F02">
        <w:t xml:space="preserve"> экономическое положение. Конституция США допускает классификацию по расовому признаку при определенных обстоятельствах и для определенных целей, таких, как ликвидация последствий проводившейся в п</w:t>
      </w:r>
      <w:r w:rsidR="00780A94" w:rsidRPr="00110F02">
        <w:t>рошлом дискр</w:t>
      </w:r>
      <w:r w:rsidR="00780A94" w:rsidRPr="00110F02">
        <w:t>и</w:t>
      </w:r>
      <w:r w:rsidR="00780A94" w:rsidRPr="00110F02">
        <w:t>минации и п</w:t>
      </w:r>
      <w:r w:rsidR="00780A94" w:rsidRPr="00110F02">
        <w:t>о</w:t>
      </w:r>
      <w:r w:rsidR="00780A94" w:rsidRPr="00110F02">
        <w:t>ощрение</w:t>
      </w:r>
      <w:r w:rsidR="00A56B5B" w:rsidRPr="00110F02">
        <w:t xml:space="preserve"> многообразия в образовательном процессе. Значительное число принимаемых на федер</w:t>
      </w:r>
      <w:r w:rsidR="00780A94" w:rsidRPr="00110F02">
        <w:t>альном уровне позитивных мер, многие</w:t>
      </w:r>
      <w:r w:rsidR="00A56B5B" w:rsidRPr="00110F02">
        <w:t xml:space="preserve"> из кот</w:t>
      </w:r>
      <w:r w:rsidR="00A56B5B" w:rsidRPr="00110F02">
        <w:t>о</w:t>
      </w:r>
      <w:r w:rsidR="00A56B5B" w:rsidRPr="00110F02">
        <w:t xml:space="preserve">рых </w:t>
      </w:r>
      <w:r w:rsidR="00780A94" w:rsidRPr="00110F02">
        <w:t>упоминаются</w:t>
      </w:r>
      <w:r w:rsidR="00A56B5B" w:rsidRPr="00110F02">
        <w:t xml:space="preserve"> в настоящем докладе, могут рассматриваться как особые м</w:t>
      </w:r>
      <w:r w:rsidR="00A56B5B" w:rsidRPr="00110F02">
        <w:t>е</w:t>
      </w:r>
      <w:r w:rsidR="00A56B5B" w:rsidRPr="00110F02">
        <w:t>ры для ц</w:t>
      </w:r>
      <w:r w:rsidR="00A56B5B" w:rsidRPr="00110F02">
        <w:t>е</w:t>
      </w:r>
      <w:r>
        <w:t xml:space="preserve">лей пункта 2 статьи </w:t>
      </w:r>
      <w:r w:rsidR="00A56B5B" w:rsidRPr="00110F02">
        <w:t xml:space="preserve">2. Дополнительная информация о применении </w:t>
      </w:r>
      <w:r>
        <w:t xml:space="preserve">особых мер содержится в пунктах </w:t>
      </w:r>
      <w:r w:rsidR="00A56B5B" w:rsidRPr="00110F02">
        <w:t xml:space="preserve">197–206 общего базового документа. </w:t>
      </w:r>
    </w:p>
    <w:p w:rsidR="00C948E7" w:rsidRPr="00063505" w:rsidRDefault="00E54785" w:rsidP="00063505">
      <w:pPr>
        <w:pStyle w:val="H1G"/>
        <w:rPr>
          <w:spacing w:val="4"/>
          <w:w w:val="103"/>
          <w:kern w:val="14"/>
          <w:lang w:val="ru-RU" w:eastAsia="ru-RU"/>
        </w:rPr>
      </w:pPr>
      <w:r w:rsidRPr="00063505">
        <w:rPr>
          <w:spacing w:val="4"/>
          <w:w w:val="103"/>
          <w:kern w:val="14"/>
          <w:lang w:val="ru-RU" w:eastAsia="ru-RU"/>
        </w:rPr>
        <w:tab/>
      </w:r>
      <w:r w:rsidRPr="00063505">
        <w:rPr>
          <w:spacing w:val="4"/>
          <w:w w:val="103"/>
          <w:kern w:val="14"/>
          <w:lang w:val="ru-RU" w:eastAsia="ru-RU"/>
        </w:rPr>
        <w:tab/>
      </w:r>
      <w:r w:rsidR="00A56B5B" w:rsidRPr="00063505">
        <w:rPr>
          <w:spacing w:val="4"/>
          <w:w w:val="103"/>
          <w:kern w:val="14"/>
          <w:lang w:val="ru-RU" w:eastAsia="ru-RU"/>
        </w:rPr>
        <w:t xml:space="preserve">Статья </w:t>
      </w:r>
      <w:r w:rsidR="00C948E7" w:rsidRPr="00063505">
        <w:rPr>
          <w:spacing w:val="4"/>
          <w:w w:val="103"/>
          <w:kern w:val="14"/>
          <w:lang w:val="ru-RU" w:eastAsia="ru-RU"/>
        </w:rPr>
        <w:t>3</w:t>
      </w:r>
    </w:p>
    <w:p w:rsidR="00C948E7" w:rsidRPr="001C2EE0" w:rsidRDefault="00CF5C95" w:rsidP="001C2EE0">
      <w:pPr>
        <w:pStyle w:val="H23GR"/>
      </w:pPr>
      <w:r w:rsidRPr="003C4E61">
        <w:tab/>
      </w:r>
      <w:r w:rsidR="009B5592" w:rsidRPr="003C4E61">
        <w:tab/>
      </w:r>
      <w:r w:rsidR="00A56B5B" w:rsidRPr="001C2EE0">
        <w:t>Информация о законодательных, судебных, административных или других мерах, обеспечивающих</w:t>
      </w:r>
      <w:r w:rsidR="001C2EE0" w:rsidRPr="001C2EE0">
        <w:t xml:space="preserve"> осуществление положений статьи</w:t>
      </w:r>
      <w:r w:rsidR="001C2EE0">
        <w:t xml:space="preserve"> </w:t>
      </w:r>
      <w:r w:rsidR="00A56B5B" w:rsidRPr="001C2EE0">
        <w:t>3 Конвенции</w:t>
      </w:r>
    </w:p>
    <w:p w:rsidR="00C948E7" w:rsidRPr="00110F02" w:rsidRDefault="001C2EE0" w:rsidP="001C2EE0">
      <w:pPr>
        <w:pStyle w:val="SingleTxtGR"/>
      </w:pPr>
      <w:r>
        <w:t>34.</w:t>
      </w:r>
      <w:r>
        <w:tab/>
      </w:r>
      <w:r w:rsidR="00A56B5B" w:rsidRPr="00110F02">
        <w:t xml:space="preserve">Меры по предотвращению, запрещению и искоренению любой практики расовой сегрегации. США осуждают расовую сегрегацию и апартеид и ставят перед собой задачу не допускать, запретить и искоренить любую подобную практику. Политика и </w:t>
      </w:r>
      <w:r w:rsidR="00780A94" w:rsidRPr="00110F02">
        <w:t>практика такого рода не разрешаю</w:t>
      </w:r>
      <w:r w:rsidR="00A56B5B" w:rsidRPr="00110F02">
        <w:t>тся ни при каких о</w:t>
      </w:r>
      <w:r w:rsidR="00A56B5B" w:rsidRPr="00110F02">
        <w:t>б</w:t>
      </w:r>
      <w:r w:rsidR="00A56B5B" w:rsidRPr="00110F02">
        <w:t xml:space="preserve">стоятельствах, и позиция США заключалась и заключается в том, чтобы </w:t>
      </w:r>
      <w:r w:rsidR="00780A94" w:rsidRPr="00110F02">
        <w:t>осу</w:t>
      </w:r>
      <w:r w:rsidR="00780A94" w:rsidRPr="00110F02">
        <w:t>ж</w:t>
      </w:r>
      <w:r w:rsidR="00780A94" w:rsidRPr="00110F02">
        <w:t>дать</w:t>
      </w:r>
      <w:r w:rsidR="00A56B5B" w:rsidRPr="00110F02">
        <w:t xml:space="preserve"> и иск</w:t>
      </w:r>
      <w:r w:rsidR="00A56B5B" w:rsidRPr="00110F02">
        <w:t>о</w:t>
      </w:r>
      <w:r w:rsidR="00A56B5B" w:rsidRPr="00110F02">
        <w:t>ренять такую практику во всех ее проявлениях.</w:t>
      </w:r>
    </w:p>
    <w:p w:rsidR="00C948E7" w:rsidRPr="00110F02" w:rsidRDefault="001C2EE0" w:rsidP="001C2EE0">
      <w:pPr>
        <w:pStyle w:val="SingleTxtGR"/>
      </w:pPr>
      <w:r>
        <w:t>35.</w:t>
      </w:r>
      <w:r>
        <w:tab/>
      </w:r>
      <w:r w:rsidR="00A56B5B" w:rsidRPr="00110F02">
        <w:t>Меры по обеспечению надлежащего мониторинга всех существующих тенденций</w:t>
      </w:r>
      <w:r w:rsidR="00780A94" w:rsidRPr="00110F02">
        <w:t>, которые</w:t>
      </w:r>
      <w:r w:rsidR="00A56B5B" w:rsidRPr="00110F02">
        <w:t xml:space="preserve"> могут приводить к расовой сегрегации. Как уже отмеч</w:t>
      </w:r>
      <w:r w:rsidR="00A56B5B" w:rsidRPr="00110F02">
        <w:t>а</w:t>
      </w:r>
      <w:r w:rsidR="00A56B5B" w:rsidRPr="00110F02">
        <w:t>лось, под соответствующие положения законодательства США подпадает не только умышленная дискриминация, но и некоторые внешне нейтральные виды практики, кот</w:t>
      </w:r>
      <w:r w:rsidR="004960FE" w:rsidRPr="00110F02">
        <w:t>орые могут иметь необоснованные</w:t>
      </w:r>
      <w:r w:rsidR="00A56B5B" w:rsidRPr="00110F02">
        <w:t xml:space="preserve"> непропорциональные после</w:t>
      </w:r>
      <w:r w:rsidR="00A56B5B" w:rsidRPr="00110F02">
        <w:t>д</w:t>
      </w:r>
      <w:r w:rsidR="00A56B5B" w:rsidRPr="00110F02">
        <w:t>ствия для защищаемой категории насел</w:t>
      </w:r>
      <w:r>
        <w:t xml:space="preserve">ения. Такие учреждения, как ОГП </w:t>
      </w:r>
      <w:r w:rsidR="00A56B5B" w:rsidRPr="00110F02">
        <w:t xml:space="preserve">МЮ, </w:t>
      </w:r>
      <w:r w:rsidR="004960FE" w:rsidRPr="00110F02">
        <w:t>ОГП</w:t>
      </w:r>
      <w:r w:rsidR="009C14F2">
        <w:t xml:space="preserve"> Минист</w:t>
      </w:r>
      <w:r w:rsidR="00A56B5B" w:rsidRPr="00110F02">
        <w:t>ерства образования, КРТ и другие ведомства, а также соответс</w:t>
      </w:r>
      <w:r w:rsidR="00A56B5B" w:rsidRPr="00110F02">
        <w:t>т</w:t>
      </w:r>
      <w:r w:rsidR="00A56B5B" w:rsidRPr="00110F02">
        <w:t>вующие учреждения штатов, территорий,</w:t>
      </w:r>
      <w:r w:rsidR="004960FE" w:rsidRPr="00110F02">
        <w:t xml:space="preserve"> племен и местных администраций</w:t>
      </w:r>
      <w:r w:rsidR="00A56B5B" w:rsidRPr="00110F02">
        <w:t xml:space="preserve"> наблюдают за положением дел в области сегрегации и дискриминации и следят за принятием надлеж</w:t>
      </w:r>
      <w:r w:rsidR="004960FE" w:rsidRPr="00110F02">
        <w:t>ащих мер в рамках действующих законов.</w:t>
      </w:r>
      <w:r w:rsidR="00A56B5B" w:rsidRPr="00110F02">
        <w:t xml:space="preserve"> Переписи нас</w:t>
      </w:r>
      <w:r w:rsidR="00A56B5B" w:rsidRPr="00110F02">
        <w:t>е</w:t>
      </w:r>
      <w:r w:rsidR="00A56B5B" w:rsidRPr="00110F02">
        <w:t xml:space="preserve">ления США также проводятся таким образом, чтобы собираемые данные можно было анализировать, </w:t>
      </w:r>
      <w:r w:rsidR="004960FE" w:rsidRPr="00110F02">
        <w:t>среди прочего,</w:t>
      </w:r>
      <w:r w:rsidR="00A56B5B" w:rsidRPr="00110F02">
        <w:t xml:space="preserve"> по расовым, этническим и иным параме</w:t>
      </w:r>
      <w:r w:rsidR="00A56B5B" w:rsidRPr="00110F02">
        <w:t>т</w:t>
      </w:r>
      <w:r w:rsidR="00A56B5B" w:rsidRPr="00110F02">
        <w:t>рам. Начи</w:t>
      </w:r>
      <w:r>
        <w:t xml:space="preserve">ная с переписи 2000 </w:t>
      </w:r>
      <w:r w:rsidR="00A56B5B" w:rsidRPr="00110F02">
        <w:t>года ведется сбор информации об американцах арабского происхождения. Признавая расовую се</w:t>
      </w:r>
      <w:r w:rsidR="00982066" w:rsidRPr="00110F02">
        <w:t>грегацию проблемой</w:t>
      </w:r>
      <w:r w:rsidR="00A56B5B" w:rsidRPr="00110F02">
        <w:t>, спосо</w:t>
      </w:r>
      <w:r w:rsidR="00A56B5B" w:rsidRPr="00110F02">
        <w:t>б</w:t>
      </w:r>
      <w:r w:rsidR="00A56B5B" w:rsidRPr="00110F02">
        <w:t>ствующей в ряде случаев возникновению районов с преобладанием бедного н</w:t>
      </w:r>
      <w:r w:rsidR="00A56B5B" w:rsidRPr="00110F02">
        <w:t>а</w:t>
      </w:r>
      <w:r w:rsidR="00A56B5B" w:rsidRPr="00110F02">
        <w:t>селения, администрация Обамы ини</w:t>
      </w:r>
      <w:r>
        <w:t>циировала ряд программ, включая</w:t>
      </w:r>
      <w:r>
        <w:br/>
      </w:r>
      <w:r w:rsidR="00A56B5B" w:rsidRPr="00110F02">
        <w:t>т.</w:t>
      </w:r>
      <w:r w:rsidR="00B9004C" w:rsidRPr="00110F02">
        <w:t xml:space="preserve">н. инициативу по экономическому возрождению жилых </w:t>
      </w:r>
      <w:r w:rsidR="00982066" w:rsidRPr="00110F02">
        <w:t>кварталов</w:t>
      </w:r>
      <w:r w:rsidR="00B9004C" w:rsidRPr="00110F02">
        <w:t>, цель кот</w:t>
      </w:r>
      <w:r w:rsidR="00B9004C" w:rsidRPr="00110F02">
        <w:t>о</w:t>
      </w:r>
      <w:r>
        <w:t xml:space="preserve">рых </w:t>
      </w:r>
      <w:r w:rsidR="00B9004C" w:rsidRPr="00110F02">
        <w:t>– помочь местным общинам в создании предпосылок для превращения оч</w:t>
      </w:r>
      <w:r w:rsidR="00B9004C" w:rsidRPr="00110F02">
        <w:t>а</w:t>
      </w:r>
      <w:r w:rsidR="00B9004C" w:rsidRPr="00110F02">
        <w:t>гов хронической бедности в экономически перспективные районы.</w:t>
      </w:r>
    </w:p>
    <w:p w:rsidR="00C948E7" w:rsidRPr="00110F02" w:rsidRDefault="001C2EE0" w:rsidP="001C2EE0">
      <w:pPr>
        <w:pStyle w:val="SingleTxtGR"/>
      </w:pPr>
      <w:r>
        <w:t>36.</w:t>
      </w:r>
      <w:r>
        <w:tab/>
      </w:r>
      <w:r w:rsidR="00B9004C" w:rsidRPr="00110F02">
        <w:t>Меры по предотвращению и максимально возможному недопущению дискриминации, запрещенной согласно Конвенции, особенно в сферах образ</w:t>
      </w:r>
      <w:r w:rsidR="00B9004C" w:rsidRPr="00110F02">
        <w:t>о</w:t>
      </w:r>
      <w:r w:rsidR="00B9004C" w:rsidRPr="00110F02">
        <w:t>вания и обеспечения жильем. Вызывает беспокойство тот факт, что в ряде ра</w:t>
      </w:r>
      <w:r w:rsidR="00B9004C" w:rsidRPr="00110F02">
        <w:t>й</w:t>
      </w:r>
      <w:r w:rsidR="00B9004C" w:rsidRPr="00110F02">
        <w:t>онов компактного проживания меньшинств отсутствуют нормальные условия жизни и/или услуги; одна из целей законодательства США о гражданских пр</w:t>
      </w:r>
      <w:r w:rsidR="00B9004C" w:rsidRPr="00110F02">
        <w:t>а</w:t>
      </w:r>
      <w:r w:rsidR="00B9004C" w:rsidRPr="00110F02">
        <w:t>вах и ор</w:t>
      </w:r>
      <w:r w:rsidR="00E61A1D">
        <w:t>ганов</w:t>
      </w:r>
      <w:r w:rsidR="00B9004C" w:rsidRPr="00110F02">
        <w:t xml:space="preserve">, следящих за его применением, заключается в обеспечении того, чтобы подобные ситуации не </w:t>
      </w:r>
      <w:r w:rsidR="004960FE" w:rsidRPr="00110F02">
        <w:t>возникали в результате</w:t>
      </w:r>
      <w:r w:rsidR="00B9004C" w:rsidRPr="00110F02">
        <w:t xml:space="preserve"> дискриминационной пол</w:t>
      </w:r>
      <w:r w:rsidR="00B9004C" w:rsidRPr="00110F02">
        <w:t>и</w:t>
      </w:r>
      <w:r w:rsidR="00B9004C" w:rsidRPr="00110F02">
        <w:t>тики и практики (включая как прямые последствия, так и непропорциональное возде</w:t>
      </w:r>
      <w:r w:rsidR="00B9004C" w:rsidRPr="00110F02">
        <w:t>й</w:t>
      </w:r>
      <w:r w:rsidR="00B9004C" w:rsidRPr="00110F02">
        <w:t>ствие) в сфере обеспечения жильем, образования или в других областях, где предусмотрены дотации из федерального бюджета.</w:t>
      </w:r>
    </w:p>
    <w:p w:rsidR="00C948E7" w:rsidRPr="00E61A1D" w:rsidRDefault="00E61A1D" w:rsidP="001C2EE0">
      <w:pPr>
        <w:pStyle w:val="SingleTxtGR"/>
        <w:rPr>
          <w:spacing w:val="0"/>
        </w:rPr>
      </w:pPr>
      <w:r>
        <w:t>37.</w:t>
      </w:r>
      <w:r>
        <w:tab/>
        <w:t xml:space="preserve">В связи с пунктами 16 и </w:t>
      </w:r>
      <w:r w:rsidR="00B9004C" w:rsidRPr="00110F02">
        <w:t>17 заключительных замечаний Комитета</w:t>
      </w:r>
      <w:r w:rsidR="004960FE" w:rsidRPr="00110F02">
        <w:t xml:space="preserve"> следует отметить</w:t>
      </w:r>
      <w:r w:rsidR="00B9004C" w:rsidRPr="00110F02">
        <w:t>,</w:t>
      </w:r>
      <w:r w:rsidR="004960FE" w:rsidRPr="00110F02">
        <w:t xml:space="preserve"> что</w:t>
      </w:r>
      <w:r w:rsidR="00B9004C" w:rsidRPr="00110F02">
        <w:t xml:space="preserve"> причины и следствия фактической сегрегации, а также расовых и этнических диспропорций в жилищной и образовательной сферах и в других аспектах жизни в США, изучаются активно и со всей серьезностью. США пр</w:t>
      </w:r>
      <w:r w:rsidR="00B9004C" w:rsidRPr="00110F02">
        <w:t>о</w:t>
      </w:r>
      <w:r w:rsidR="00B9004C" w:rsidRPr="00110F02">
        <w:t xml:space="preserve">должают </w:t>
      </w:r>
      <w:r w:rsidR="004960FE" w:rsidRPr="00110F02">
        <w:t>прилагать</w:t>
      </w:r>
      <w:r w:rsidR="00B9004C" w:rsidRPr="00110F02">
        <w:t xml:space="preserve"> усилия с тем, чтобы не только покончить с существующей дискриминацией, но и преодолеть </w:t>
      </w:r>
      <w:r w:rsidR="004960FE" w:rsidRPr="00110F02">
        <w:t>наследие</w:t>
      </w:r>
      <w:r w:rsidR="00B9004C" w:rsidRPr="00110F02">
        <w:t xml:space="preserve"> расизма, нетерпимости и реакцио</w:t>
      </w:r>
      <w:r w:rsidR="00B9004C" w:rsidRPr="00110F02">
        <w:t>н</w:t>
      </w:r>
      <w:r w:rsidR="00B9004C" w:rsidRPr="00110F02">
        <w:t>ной политики</w:t>
      </w:r>
      <w:r w:rsidR="002D78AE" w:rsidRPr="00110F02">
        <w:t>, допускавшихся</w:t>
      </w:r>
      <w:r w:rsidR="00B9004C" w:rsidRPr="00110F02">
        <w:t xml:space="preserve"> по отношению к меньшинствам</w:t>
      </w:r>
      <w:r w:rsidR="002D78AE" w:rsidRPr="00110F02">
        <w:t xml:space="preserve"> в прошлом</w:t>
      </w:r>
      <w:r w:rsidR="00B9004C" w:rsidRPr="00110F02">
        <w:t xml:space="preserve">. Хотя со времени принятия Закона о равноправии в жилищном секторе прошло более 40 лет, еще не все общины в стране свободны от дискриминации и сегрегации в вопросах жилья. До сих пор </w:t>
      </w:r>
      <w:r w:rsidR="002D78AE" w:rsidRPr="00110F02">
        <w:t>нередки</w:t>
      </w:r>
      <w:r w:rsidR="00B9004C" w:rsidRPr="00110F02">
        <w:t xml:space="preserve"> случаи, когда лицам, ищущим жилье, о</w:t>
      </w:r>
      <w:r w:rsidR="00B9004C" w:rsidRPr="00110F02">
        <w:t>т</w:t>
      </w:r>
      <w:r>
        <w:t xml:space="preserve">казывают в нем </w:t>
      </w:r>
      <w:r w:rsidR="00333327">
        <w:t>из-</w:t>
      </w:r>
      <w:r w:rsidR="00B9004C" w:rsidRPr="00110F02">
        <w:t>за предрассудков и стереотипов вместо того, чтобы приве</w:t>
      </w:r>
      <w:r w:rsidR="00B9004C" w:rsidRPr="00110F02">
        <w:t>т</w:t>
      </w:r>
      <w:r w:rsidR="00B9004C" w:rsidRPr="00110F02">
        <w:t>ствовать их потенциальный вклад в многообразие и процветание местных о</w:t>
      </w:r>
      <w:r w:rsidR="00B9004C" w:rsidRPr="00110F02">
        <w:t>б</w:t>
      </w:r>
      <w:r w:rsidR="00B9004C" w:rsidRPr="00110F02">
        <w:t>щин. Дискриминации продолжают подвергаться чернокожие/афроамериканцы, ла</w:t>
      </w:r>
      <w:r w:rsidR="00982066" w:rsidRPr="00110F02">
        <w:t>т</w:t>
      </w:r>
      <w:r w:rsidR="00982066" w:rsidRPr="00110F02">
        <w:t>и</w:t>
      </w:r>
      <w:r w:rsidR="00982066" w:rsidRPr="00110F02">
        <w:t>носы/испаноязычные, американцы</w:t>
      </w:r>
      <w:r w:rsidR="00B9004C" w:rsidRPr="00110F02">
        <w:t xml:space="preserve"> арабского и азиатского происхождения, а также другие ме</w:t>
      </w:r>
      <w:r>
        <w:t xml:space="preserve">ньшинства. В последние годы ОГП </w:t>
      </w:r>
      <w:r w:rsidR="00B9004C" w:rsidRPr="00110F02">
        <w:t xml:space="preserve">МЮ </w:t>
      </w:r>
      <w:r w:rsidR="00982066" w:rsidRPr="00110F02">
        <w:t>активизируе</w:t>
      </w:r>
      <w:r w:rsidR="00B9004C" w:rsidRPr="00110F02">
        <w:t xml:space="preserve">т </w:t>
      </w:r>
      <w:r w:rsidR="002D78AE" w:rsidRPr="00110F02">
        <w:t>надзор</w:t>
      </w:r>
      <w:r w:rsidR="00B9004C" w:rsidRPr="00110F02">
        <w:t xml:space="preserve"> за соблюдением равноправия в жилищном секторе, следя за тем, чтобы местные органы власти и частные домовладельцы предоставляли безопасное и </w:t>
      </w:r>
      <w:r w:rsidR="00B9004C" w:rsidRPr="00E61A1D">
        <w:rPr>
          <w:spacing w:val="0"/>
        </w:rPr>
        <w:t>эконом</w:t>
      </w:r>
      <w:r w:rsidR="00B9004C" w:rsidRPr="00E61A1D">
        <w:rPr>
          <w:spacing w:val="0"/>
        </w:rPr>
        <w:t>и</w:t>
      </w:r>
      <w:r w:rsidR="00B9004C" w:rsidRPr="00E61A1D">
        <w:rPr>
          <w:spacing w:val="0"/>
        </w:rPr>
        <w:t>чески доступное жилье</w:t>
      </w:r>
      <w:r w:rsidR="002D78AE" w:rsidRPr="00E61A1D">
        <w:rPr>
          <w:spacing w:val="0"/>
        </w:rPr>
        <w:t xml:space="preserve"> без</w:t>
      </w:r>
      <w:r w:rsidR="00B9004C" w:rsidRPr="00E61A1D">
        <w:rPr>
          <w:spacing w:val="0"/>
        </w:rPr>
        <w:t xml:space="preserve"> </w:t>
      </w:r>
      <w:r w:rsidR="002D78AE" w:rsidRPr="00E61A1D">
        <w:rPr>
          <w:spacing w:val="0"/>
        </w:rPr>
        <w:t>дискриминации</w:t>
      </w:r>
      <w:r w:rsidR="00B9004C" w:rsidRPr="00E61A1D">
        <w:rPr>
          <w:spacing w:val="0"/>
        </w:rPr>
        <w:t xml:space="preserve"> (</w:t>
      </w:r>
      <w:r w:rsidR="00C948E7" w:rsidRPr="00E61A1D">
        <w:rPr>
          <w:spacing w:val="0"/>
        </w:rPr>
        <w:t>http://www</w:t>
      </w:r>
      <w:r w:rsidR="00C948E7" w:rsidRPr="00E61A1D">
        <w:rPr>
          <w:spacing w:val="0"/>
        </w:rPr>
        <w:t>.</w:t>
      </w:r>
      <w:r w:rsidR="00C948E7" w:rsidRPr="00E61A1D">
        <w:rPr>
          <w:spacing w:val="0"/>
        </w:rPr>
        <w:t>justice.gov/crt/publications/</w:t>
      </w:r>
      <w:r w:rsidR="00B9004C" w:rsidRPr="00E61A1D">
        <w:rPr>
          <w:spacing w:val="0"/>
        </w:rPr>
        <w:t>)</w:t>
      </w:r>
      <w:r w:rsidR="00C948E7" w:rsidRPr="00E61A1D">
        <w:rPr>
          <w:spacing w:val="0"/>
        </w:rPr>
        <w:t>.</w:t>
      </w:r>
    </w:p>
    <w:p w:rsidR="00C948E7" w:rsidRPr="00110F02" w:rsidRDefault="00E61A1D" w:rsidP="001C2EE0">
      <w:pPr>
        <w:pStyle w:val="SingleTxtGR"/>
      </w:pPr>
      <w:r>
        <w:t>38.</w:t>
      </w:r>
      <w:r>
        <w:tab/>
      </w:r>
      <w:r w:rsidR="00B9004C" w:rsidRPr="00110F02">
        <w:t xml:space="preserve">Обеспечение жильем. Закон </w:t>
      </w:r>
      <w:r>
        <w:t xml:space="preserve">1974 </w:t>
      </w:r>
      <w:r w:rsidR="002D78AE" w:rsidRPr="00110F02">
        <w:t xml:space="preserve">года </w:t>
      </w:r>
      <w:r w:rsidR="00B9004C" w:rsidRPr="00110F02">
        <w:t>о жилищном строительстве и м</w:t>
      </w:r>
      <w:r w:rsidR="00B9004C" w:rsidRPr="00110F02">
        <w:t>у</w:t>
      </w:r>
      <w:r w:rsidR="00B9004C" w:rsidRPr="00110F02">
        <w:t xml:space="preserve">ниципальном развитии запрещает при распределении средств на </w:t>
      </w:r>
      <w:r w:rsidR="002D78AE" w:rsidRPr="00110F02">
        <w:t>муниципал</w:t>
      </w:r>
      <w:r w:rsidR="002D78AE" w:rsidRPr="00110F02">
        <w:t>ь</w:t>
      </w:r>
      <w:r w:rsidR="002D78AE" w:rsidRPr="00110F02">
        <w:t xml:space="preserve">ные </w:t>
      </w:r>
      <w:r w:rsidR="00B9004C" w:rsidRPr="00110F02">
        <w:t>нужды дискрим</w:t>
      </w:r>
      <w:r w:rsidR="002D78AE" w:rsidRPr="00110F02">
        <w:t>инацию, в частности, по признакам</w:t>
      </w:r>
      <w:r w:rsidR="00B9004C" w:rsidRPr="00110F02">
        <w:t xml:space="preserve"> расы, цвета кожи или национального происхождения. В соответствии </w:t>
      </w:r>
      <w:r w:rsidR="000040D1" w:rsidRPr="00110F02">
        <w:t xml:space="preserve">с </w:t>
      </w:r>
      <w:r w:rsidR="00982066" w:rsidRPr="00110F02">
        <w:t>З</w:t>
      </w:r>
      <w:r w:rsidR="000040D1" w:rsidRPr="00110F02">
        <w:t>аконом о равноправии в ж</w:t>
      </w:r>
      <w:r w:rsidR="000040D1" w:rsidRPr="00110F02">
        <w:t>и</w:t>
      </w:r>
      <w:r w:rsidR="000040D1" w:rsidRPr="00110F02">
        <w:t>лищном секторе (ЗРЖС) МЖГР требует от соответствующих органов власти и других получателей помощи не только устранения дискриминации, но и поз</w:t>
      </w:r>
      <w:r w:rsidR="000040D1" w:rsidRPr="00110F02">
        <w:t>и</w:t>
      </w:r>
      <w:r w:rsidR="000040D1" w:rsidRPr="00110F02">
        <w:t>тивных шагов по преодолению препятствий, сужающих выбор жилья и м</w:t>
      </w:r>
      <w:r w:rsidR="000040D1" w:rsidRPr="00110F02">
        <w:t>е</w:t>
      </w:r>
      <w:r w:rsidR="000040D1" w:rsidRPr="00110F02">
        <w:t xml:space="preserve">шающих обеспечению равных возможностей. Так, общины, получающие </w:t>
      </w:r>
      <w:r w:rsidR="00F25357" w:rsidRPr="00110F02">
        <w:t>сре</w:t>
      </w:r>
      <w:r w:rsidR="00F25357" w:rsidRPr="00110F02">
        <w:t>д</w:t>
      </w:r>
      <w:r w:rsidR="00F25357" w:rsidRPr="00110F02">
        <w:t>ства</w:t>
      </w:r>
      <w:r w:rsidR="000040D1" w:rsidRPr="00110F02">
        <w:t xml:space="preserve"> из федерального бюджета, должны принимать конкретные меры для поо</w:t>
      </w:r>
      <w:r w:rsidR="000040D1" w:rsidRPr="00110F02">
        <w:t>щ</w:t>
      </w:r>
      <w:r w:rsidR="000040D1" w:rsidRPr="00110F02">
        <w:t>рения многообразия и открытости. МЖГР ведет работу по разъяс</w:t>
      </w:r>
      <w:r w:rsidR="00982066" w:rsidRPr="00110F02">
        <w:t>нению обяза</w:t>
      </w:r>
      <w:r w:rsidR="00982066" w:rsidRPr="00110F02">
        <w:t>н</w:t>
      </w:r>
      <w:r w:rsidR="00982066" w:rsidRPr="00110F02">
        <w:t>ностей, налагаемых Законом о равноправии</w:t>
      </w:r>
      <w:r w:rsidR="000040D1" w:rsidRPr="00110F02">
        <w:t xml:space="preserve"> в жилищном секторе</w:t>
      </w:r>
      <w:r w:rsidR="00982066" w:rsidRPr="00110F02">
        <w:t>,</w:t>
      </w:r>
      <w:r w:rsidR="000040D1" w:rsidRPr="00110F02">
        <w:t xml:space="preserve"> и стремится шире предоставлять помощь и рекомендации</w:t>
      </w:r>
      <w:r w:rsidR="00F25357" w:rsidRPr="00110F02">
        <w:t>, облегчающие их выполнение</w:t>
      </w:r>
      <w:r w:rsidR="000040D1" w:rsidRPr="00110F02">
        <w:t>. Наряду с этим МЖГР и МЮ уделяют повышенное внимание резонансным с</w:t>
      </w:r>
      <w:r w:rsidR="000040D1" w:rsidRPr="00110F02">
        <w:t>у</w:t>
      </w:r>
      <w:r>
        <w:t xml:space="preserve">дебным процессам: так, в 2011 </w:t>
      </w:r>
      <w:r w:rsidR="000040D1" w:rsidRPr="00110F02">
        <w:t xml:space="preserve">году </w:t>
      </w:r>
      <w:r w:rsidR="00F21FDF" w:rsidRPr="00110F02">
        <w:t>они</w:t>
      </w:r>
      <w:r w:rsidR="000040D1" w:rsidRPr="00110F02">
        <w:t xml:space="preserve"> добились выплаты крупней</w:t>
      </w:r>
      <w:r w:rsidR="00982066" w:rsidRPr="00110F02">
        <w:t>шей</w:t>
      </w:r>
      <w:r w:rsidR="000040D1" w:rsidRPr="00110F02">
        <w:t xml:space="preserve"> в ист</w:t>
      </w:r>
      <w:r w:rsidR="000040D1" w:rsidRPr="00110F02">
        <w:t>о</w:t>
      </w:r>
      <w:r w:rsidR="000040D1" w:rsidRPr="00110F02">
        <w:t>рии США компенсации по делу о несправедливых условиях кредитования, з</w:t>
      </w:r>
      <w:r w:rsidR="000040D1" w:rsidRPr="00110F02">
        <w:t>а</w:t>
      </w:r>
      <w:r w:rsidR="000040D1" w:rsidRPr="00110F02">
        <w:t xml:space="preserve">ставив </w:t>
      </w:r>
      <w:r w:rsidR="00982066" w:rsidRPr="00110F02">
        <w:t>компанию "Кантри</w:t>
      </w:r>
      <w:r w:rsidR="000040D1" w:rsidRPr="00110F02">
        <w:t>уайд файнэншл ко</w:t>
      </w:r>
      <w:r w:rsidR="00110F02">
        <w:t>р</w:t>
      </w:r>
      <w:r w:rsidR="000040D1" w:rsidRPr="00110F02">
        <w:t>порейшн" возместить чернок</w:t>
      </w:r>
      <w:r w:rsidR="000040D1" w:rsidRPr="00110F02">
        <w:t>о</w:t>
      </w:r>
      <w:r w:rsidR="000040D1" w:rsidRPr="00110F02">
        <w:t xml:space="preserve">жим/афроамериканцам и испанцам/латиносам </w:t>
      </w:r>
      <w:r w:rsidR="00982066" w:rsidRPr="00110F02">
        <w:t xml:space="preserve">ущерб на сумму </w:t>
      </w:r>
      <w:r>
        <w:t xml:space="preserve">335 </w:t>
      </w:r>
      <w:r w:rsidR="00F21FDF" w:rsidRPr="00110F02">
        <w:t>млн. долл.</w:t>
      </w:r>
      <w:r w:rsidR="00982066" w:rsidRPr="00110F02">
        <w:t>, причиненный</w:t>
      </w:r>
      <w:r w:rsidR="000040D1" w:rsidRPr="00110F02">
        <w:t xml:space="preserve"> им дискриминационной практикой ипотечного кредитования </w:t>
      </w:r>
      <w:r w:rsidR="00F21FDF" w:rsidRPr="00110F02">
        <w:t>в</w:t>
      </w:r>
      <w:r w:rsidR="000040D1" w:rsidRPr="00110F02">
        <w:t xml:space="preserve"> п</w:t>
      </w:r>
      <w:r>
        <w:t xml:space="preserve">ериод с 2004 по 2008 год. В 2012 </w:t>
      </w:r>
      <w:r w:rsidR="000040D1" w:rsidRPr="00110F02">
        <w:t>год</w:t>
      </w:r>
      <w:r>
        <w:t xml:space="preserve">у МЖГР провело расследования 81 </w:t>
      </w:r>
      <w:r w:rsidR="000040D1" w:rsidRPr="00110F02">
        <w:t>случая нав</w:t>
      </w:r>
      <w:r w:rsidR="00D932E6" w:rsidRPr="00110F02">
        <w:t>я</w:t>
      </w:r>
      <w:r w:rsidR="000040D1" w:rsidRPr="00110F02">
        <w:t>зывания</w:t>
      </w:r>
      <w:r w:rsidR="00F21FDF" w:rsidRPr="00110F02">
        <w:t xml:space="preserve"> выбора</w:t>
      </w:r>
      <w:r w:rsidR="00C948E7" w:rsidRPr="00B0550F">
        <w:rPr>
          <w:rStyle w:val="FootnoteReference"/>
          <w:kern w:val="0"/>
          <w:szCs w:val="18"/>
        </w:rPr>
        <w:footnoteReference w:id="10"/>
      </w:r>
      <w:r w:rsidR="00C948E7" w:rsidRPr="00110F02">
        <w:t xml:space="preserve"> </w:t>
      </w:r>
      <w:r w:rsidR="00D932E6" w:rsidRPr="00110F02">
        <w:t xml:space="preserve">и </w:t>
      </w:r>
      <w:r w:rsidR="00C948E7" w:rsidRPr="00110F02">
        <w:t>11</w:t>
      </w:r>
      <w:r w:rsidR="00417232">
        <w:t xml:space="preserve"> случаев так называемого</w:t>
      </w:r>
      <w:r w:rsidR="00D932E6" w:rsidRPr="00110F02">
        <w:t xml:space="preserve"> "редлайнинга"</w:t>
      </w:r>
      <w:r w:rsidR="00C948E7" w:rsidRPr="00B0550F">
        <w:rPr>
          <w:rStyle w:val="FootnoteReference"/>
          <w:kern w:val="0"/>
        </w:rPr>
        <w:footnoteReference w:id="11"/>
      </w:r>
      <w:r w:rsidR="00957609" w:rsidRPr="00110F02">
        <w:t>, наряду с другими усилиями по борьбе с дискриминацией, допускаемой частными суб</w:t>
      </w:r>
      <w:r w:rsidR="00957609" w:rsidRPr="00110F02">
        <w:t>ъ</w:t>
      </w:r>
      <w:r w:rsidR="00957609" w:rsidRPr="00110F02">
        <w:t>ектами в жилищном секторе.</w:t>
      </w:r>
    </w:p>
    <w:p w:rsidR="00C948E7" w:rsidRPr="00110F02" w:rsidRDefault="00E61A1D" w:rsidP="001C2EE0">
      <w:pPr>
        <w:pStyle w:val="SingleTxtGR"/>
      </w:pPr>
      <w:r w:rsidRPr="00417232">
        <w:rPr>
          <w:spacing w:val="0"/>
        </w:rPr>
        <w:t>39.</w:t>
      </w:r>
      <w:r w:rsidRPr="00417232">
        <w:rPr>
          <w:spacing w:val="0"/>
        </w:rPr>
        <w:tab/>
      </w:r>
      <w:r w:rsidR="004E729C" w:rsidRPr="00417232">
        <w:rPr>
          <w:spacing w:val="0"/>
        </w:rPr>
        <w:t>Важную роль играют федеральные программы помощи арендаторам ж</w:t>
      </w:r>
      <w:r w:rsidR="004E729C" w:rsidRPr="00417232">
        <w:rPr>
          <w:spacing w:val="0"/>
        </w:rPr>
        <w:t>и</w:t>
      </w:r>
      <w:r w:rsidR="004E729C" w:rsidRPr="00417232">
        <w:rPr>
          <w:spacing w:val="0"/>
        </w:rPr>
        <w:t>лья, позволяющие компенсировать разницу между рыночной стоимостью аре</w:t>
      </w:r>
      <w:r w:rsidR="004E729C" w:rsidRPr="00417232">
        <w:rPr>
          <w:spacing w:val="0"/>
        </w:rPr>
        <w:t>н</w:t>
      </w:r>
      <w:r w:rsidR="004E729C" w:rsidRPr="00417232">
        <w:rPr>
          <w:spacing w:val="0"/>
        </w:rPr>
        <w:t>ды и суммами, доступными для</w:t>
      </w:r>
      <w:r w:rsidR="00333327" w:rsidRPr="00417232">
        <w:rPr>
          <w:spacing w:val="0"/>
        </w:rPr>
        <w:t xml:space="preserve"> семей с низким доходом. В 2012 </w:t>
      </w:r>
      <w:r w:rsidR="004E729C" w:rsidRPr="00417232">
        <w:rPr>
          <w:spacing w:val="0"/>
        </w:rPr>
        <w:t>году из бю</w:t>
      </w:r>
      <w:r w:rsidR="004E729C" w:rsidRPr="00417232">
        <w:rPr>
          <w:spacing w:val="0"/>
        </w:rPr>
        <w:t>д</w:t>
      </w:r>
      <w:r w:rsidR="00333327" w:rsidRPr="00417232">
        <w:rPr>
          <w:spacing w:val="0"/>
        </w:rPr>
        <w:t xml:space="preserve">жета США было выделено 2,95 </w:t>
      </w:r>
      <w:r w:rsidR="004E729C" w:rsidRPr="00417232">
        <w:rPr>
          <w:spacing w:val="0"/>
        </w:rPr>
        <w:t>млрд. долл. в виде единовременных субсидий на развитие ж</w:t>
      </w:r>
      <w:r w:rsidR="004E729C" w:rsidRPr="00417232">
        <w:rPr>
          <w:spacing w:val="0"/>
        </w:rPr>
        <w:t>и</w:t>
      </w:r>
      <w:r w:rsidR="004E729C" w:rsidRPr="00417232">
        <w:rPr>
          <w:spacing w:val="0"/>
        </w:rPr>
        <w:t>лого фонда на местах,</w:t>
      </w:r>
      <w:r w:rsidR="00333327" w:rsidRPr="00417232">
        <w:rPr>
          <w:spacing w:val="0"/>
        </w:rPr>
        <w:t xml:space="preserve"> 1 </w:t>
      </w:r>
      <w:r w:rsidR="00A91607" w:rsidRPr="00417232">
        <w:rPr>
          <w:spacing w:val="0"/>
        </w:rPr>
        <w:t>млрд. долл. на программу ХОУМ</w:t>
      </w:r>
      <w:r w:rsidR="004E729C" w:rsidRPr="00417232">
        <w:rPr>
          <w:spacing w:val="0"/>
        </w:rPr>
        <w:t xml:space="preserve">, 685 млн. долл. </w:t>
      </w:r>
      <w:r w:rsidR="00A91607" w:rsidRPr="00417232">
        <w:rPr>
          <w:spacing w:val="0"/>
        </w:rPr>
        <w:t>в форме субс</w:t>
      </w:r>
      <w:r w:rsidR="00A91607" w:rsidRPr="00417232">
        <w:rPr>
          <w:spacing w:val="-2"/>
        </w:rPr>
        <w:t>идий</w:t>
      </w:r>
      <w:r w:rsidR="004E729C" w:rsidRPr="00417232">
        <w:rPr>
          <w:spacing w:val="-2"/>
        </w:rPr>
        <w:t xml:space="preserve"> по программе равноправного доступа к жилью для</w:t>
      </w:r>
      <w:r w:rsidR="00333327" w:rsidRPr="00417232">
        <w:rPr>
          <w:spacing w:val="-2"/>
        </w:rPr>
        <w:t xml:space="preserve"> коренных жителей </w:t>
      </w:r>
      <w:r w:rsidR="00333327" w:rsidRPr="006A2AA2">
        <w:rPr>
          <w:spacing w:val="-2"/>
        </w:rPr>
        <w:t xml:space="preserve">Америки и 5,8 </w:t>
      </w:r>
      <w:r w:rsidR="004E729C" w:rsidRPr="006A2AA2">
        <w:rPr>
          <w:spacing w:val="-2"/>
        </w:rPr>
        <w:t>млрд. долл. на государственные программы жилищного строител</w:t>
      </w:r>
      <w:r w:rsidR="004E729C" w:rsidRPr="006A2AA2">
        <w:rPr>
          <w:spacing w:val="-2"/>
        </w:rPr>
        <w:t>ь</w:t>
      </w:r>
      <w:r w:rsidR="004E729C" w:rsidRPr="006A2AA2">
        <w:rPr>
          <w:spacing w:val="-2"/>
        </w:rPr>
        <w:t>ства</w:t>
      </w:r>
      <w:r w:rsidR="004E729C" w:rsidRPr="006A2AA2">
        <w:rPr>
          <w:spacing w:val="0"/>
        </w:rPr>
        <w:t xml:space="preserve"> </w:t>
      </w:r>
      <w:r w:rsidR="004E729C" w:rsidRPr="00417232">
        <w:t>(</w:t>
      </w:r>
      <w:hyperlink r:id="rId8" w:history="1">
        <w:r w:rsidR="0077739E" w:rsidRPr="00417232">
          <w:t>http://portal.hu</w:t>
        </w:r>
        <w:r w:rsidR="0077739E" w:rsidRPr="00417232">
          <w:t>d</w:t>
        </w:r>
        <w:r w:rsidR="0077739E" w:rsidRPr="00417232">
          <w:t>.g</w:t>
        </w:r>
        <w:r w:rsidR="0077739E" w:rsidRPr="00417232">
          <w:t>o</w:t>
        </w:r>
        <w:r w:rsidR="0077739E" w:rsidRPr="00417232">
          <w:t>v/hudportal/HUD?src=/fy2012budget</w:t>
        </w:r>
      </w:hyperlink>
      <w:r w:rsidR="004E729C" w:rsidRPr="00417232">
        <w:t>)</w:t>
      </w:r>
      <w:r w:rsidR="00C948E7" w:rsidRPr="00417232">
        <w:fldChar w:fldCharType="begin"/>
      </w:r>
      <w:r w:rsidR="00C948E7" w:rsidRPr="00417232">
        <w:instrText xml:space="preserve"> HYPERLINK "" </w:instrText>
      </w:r>
      <w:r w:rsidR="00C948E7" w:rsidRPr="00417232">
        <w:fldChar w:fldCharType="separate"/>
      </w:r>
      <w:r w:rsidR="00255B60">
        <w:rPr>
          <w:b/>
          <w:bCs/>
          <w:lang w:val="en-US"/>
        </w:rPr>
        <w:t>Error! Hyperlink refe</w:t>
      </w:r>
      <w:r w:rsidR="00255B60">
        <w:rPr>
          <w:b/>
          <w:bCs/>
          <w:lang w:val="en-US"/>
        </w:rPr>
        <w:t>r</w:t>
      </w:r>
      <w:r w:rsidR="00255B60">
        <w:rPr>
          <w:b/>
          <w:bCs/>
          <w:lang w:val="en-US"/>
        </w:rPr>
        <w:t>ence not valid.</w:t>
      </w:r>
      <w:r w:rsidR="00C948E7" w:rsidRPr="00417232">
        <w:fldChar w:fldCharType="end"/>
      </w:r>
      <w:r w:rsidR="00C948E7" w:rsidRPr="00417232">
        <w:t>.</w:t>
      </w:r>
      <w:r w:rsidR="006A2AA2">
        <w:t xml:space="preserve"> При этом в 2012</w:t>
      </w:r>
      <w:r w:rsidR="006A2AA2">
        <w:rPr>
          <w:lang w:val="en-US"/>
        </w:rPr>
        <w:t> </w:t>
      </w:r>
      <w:r w:rsidR="004E729C" w:rsidRPr="00417232">
        <w:t>году ваучеры на государственную субсидию при аренде жилья по собственному в</w:t>
      </w:r>
      <w:r w:rsidR="004E729C" w:rsidRPr="00417232">
        <w:t>ы</w:t>
      </w:r>
      <w:r w:rsidR="004E729C" w:rsidRPr="00417232">
        <w:t xml:space="preserve">бору получили </w:t>
      </w:r>
      <w:r w:rsidR="00C948E7" w:rsidRPr="00417232">
        <w:t>2</w:t>
      </w:r>
      <w:r w:rsidR="00333327" w:rsidRPr="00417232">
        <w:t xml:space="preserve"> </w:t>
      </w:r>
      <w:r w:rsidR="00C948E7" w:rsidRPr="00417232">
        <w:t>142</w:t>
      </w:r>
      <w:r w:rsidR="00333327" w:rsidRPr="00417232">
        <w:t xml:space="preserve"> </w:t>
      </w:r>
      <w:r w:rsidR="00C948E7" w:rsidRPr="00417232">
        <w:t>134</w:t>
      </w:r>
      <w:r w:rsidR="00333327" w:rsidRPr="00417232">
        <w:t xml:space="preserve"> </w:t>
      </w:r>
      <w:r w:rsidR="004E729C" w:rsidRPr="00417232">
        <w:t>семьи. Наряду с этим МЖГР продолжает оказывать получателям жилищных субсидий содейс</w:t>
      </w:r>
      <w:r w:rsidR="004E729C" w:rsidRPr="00417232">
        <w:t>т</w:t>
      </w:r>
      <w:r w:rsidR="004E729C" w:rsidRPr="00417232">
        <w:t>вие в переезде в более перспективные жи</w:t>
      </w:r>
      <w:r w:rsidR="004E729C" w:rsidRPr="00110F02">
        <w:t>лые районы.</w:t>
      </w:r>
      <w:r w:rsidR="007D585E" w:rsidRPr="00110F02">
        <w:t xml:space="preserve"> Так, Балтиморская пр</w:t>
      </w:r>
      <w:r w:rsidR="007D585E" w:rsidRPr="00110F02">
        <w:t>о</w:t>
      </w:r>
      <w:r w:rsidR="007D585E" w:rsidRPr="00110F02">
        <w:t>грамма поддержки мобильности в ж</w:t>
      </w:r>
      <w:r w:rsidR="007D585E" w:rsidRPr="00110F02">
        <w:t>и</w:t>
      </w:r>
      <w:r w:rsidR="007D585E" w:rsidRPr="00110F02">
        <w:t>лищном секторе (БПМЖС) предоставляет желающим ваучеры и консультации для переезда в районы, среди жителей к</w:t>
      </w:r>
      <w:r w:rsidR="007D585E" w:rsidRPr="00110F02">
        <w:t>о</w:t>
      </w:r>
      <w:r w:rsidR="007D585E" w:rsidRPr="00110F02">
        <w:t>торых менее 30</w:t>
      </w:r>
      <w:r w:rsidR="003378ED" w:rsidRPr="00110F02">
        <w:t>%</w:t>
      </w:r>
      <w:r w:rsidR="007D585E" w:rsidRPr="00110F02">
        <w:t xml:space="preserve"> составляют предст</w:t>
      </w:r>
      <w:r w:rsidR="007D585E" w:rsidRPr="00110F02">
        <w:t>а</w:t>
      </w:r>
      <w:r w:rsidR="00333327">
        <w:t xml:space="preserve">вители меньшинств, менее 10% </w:t>
      </w:r>
      <w:r w:rsidR="007D585E" w:rsidRPr="00110F02">
        <w:t>– бедные и менее 5%</w:t>
      </w:r>
      <w:r w:rsidR="00333327">
        <w:t xml:space="preserve"> </w:t>
      </w:r>
      <w:r w:rsidR="0029776F" w:rsidRPr="00110F02">
        <w:t>– лица, арендующие ж</w:t>
      </w:r>
      <w:r w:rsidR="0029776F" w:rsidRPr="00110F02">
        <w:t>и</w:t>
      </w:r>
      <w:r w:rsidR="0029776F" w:rsidRPr="00110F02">
        <w:t>лье у государства или при поддержке МЖГР. В ходе недавно проведенного БПМЖС</w:t>
      </w:r>
      <w:r w:rsidR="00A91607" w:rsidRPr="00110F02">
        <w:t xml:space="preserve"> опроса</w:t>
      </w:r>
      <w:r w:rsidR="0029776F" w:rsidRPr="00110F02">
        <w:t xml:space="preserve"> более 95% лиц, </w:t>
      </w:r>
      <w:r w:rsidR="00A91607" w:rsidRPr="00110F02">
        <w:t>пер</w:t>
      </w:r>
      <w:r w:rsidR="00A91607" w:rsidRPr="00110F02">
        <w:t>е</w:t>
      </w:r>
      <w:r w:rsidR="00A91607" w:rsidRPr="00110F02">
        <w:t>ехавших</w:t>
      </w:r>
      <w:r w:rsidR="0029776F" w:rsidRPr="00110F02">
        <w:t xml:space="preserve"> в такие районы, заявили, что у</w:t>
      </w:r>
      <w:r w:rsidR="0029776F" w:rsidRPr="00110F02">
        <w:t>с</w:t>
      </w:r>
      <w:r w:rsidR="0029776F" w:rsidRPr="00110F02">
        <w:t xml:space="preserve">ловия жизни </w:t>
      </w:r>
      <w:r w:rsidR="00A91607" w:rsidRPr="00110F02">
        <w:t>там</w:t>
      </w:r>
      <w:r w:rsidR="0029776F" w:rsidRPr="00110F02">
        <w:t xml:space="preserve"> "лучше" или "намного лучше", чем на старом месте, а 63% оценили эти условия как "превосходные" или "очень хорошие" для восп</w:t>
      </w:r>
      <w:r w:rsidR="0029776F" w:rsidRPr="00110F02">
        <w:t>и</w:t>
      </w:r>
      <w:r w:rsidR="0029776F" w:rsidRPr="00110F02">
        <w:t>тания детей.</w:t>
      </w:r>
    </w:p>
    <w:p w:rsidR="00C948E7" w:rsidRPr="009831CF" w:rsidRDefault="00333327" w:rsidP="001C2EE0">
      <w:pPr>
        <w:pStyle w:val="SingleTxtGR"/>
        <w:rPr>
          <w:spacing w:val="0"/>
        </w:rPr>
      </w:pPr>
      <w:r>
        <w:t>40.</w:t>
      </w:r>
      <w:r>
        <w:tab/>
      </w:r>
      <w:r w:rsidR="007D6617" w:rsidRPr="00110F02">
        <w:t>МЖРГР также ищет и находит новые решени</w:t>
      </w:r>
      <w:r w:rsidR="00063505">
        <w:t>я проблемы бездомных. По </w:t>
      </w:r>
      <w:r w:rsidR="007D6617" w:rsidRPr="00110F02">
        <w:t>со</w:t>
      </w:r>
      <w:r w:rsidR="009831CF">
        <w:t xml:space="preserve">стоянию на 2011 </w:t>
      </w:r>
      <w:r w:rsidR="007D6617" w:rsidRPr="00110F02">
        <w:t xml:space="preserve">год </w:t>
      </w:r>
      <w:r w:rsidR="00A91607" w:rsidRPr="00110F02">
        <w:t xml:space="preserve">к меньшинствам принадлежали </w:t>
      </w:r>
      <w:r w:rsidR="007D6617" w:rsidRPr="00110F02">
        <w:t>около 60% всех лиц без определенного места</w:t>
      </w:r>
      <w:r w:rsidR="00A91607" w:rsidRPr="00110F02">
        <w:t xml:space="preserve"> жительства</w:t>
      </w:r>
      <w:r w:rsidR="007D6617" w:rsidRPr="00110F02">
        <w:t xml:space="preserve">. Согласно данным последней переписи </w:t>
      </w:r>
      <w:r w:rsidR="0007092D" w:rsidRPr="00110F02">
        <w:t>т</w:t>
      </w:r>
      <w:r w:rsidR="0007092D" w:rsidRPr="00110F02">
        <w:t>а</w:t>
      </w:r>
      <w:r w:rsidR="0007092D" w:rsidRPr="00110F02">
        <w:t xml:space="preserve">ких </w:t>
      </w:r>
      <w:r w:rsidR="007D6617" w:rsidRPr="00110F02">
        <w:t>лиц</w:t>
      </w:r>
      <w:r w:rsidR="003378ED" w:rsidRPr="00110F02">
        <w:t>, проведенно</w:t>
      </w:r>
      <w:r w:rsidR="009831CF">
        <w:t xml:space="preserve">й МЖГР в январе 2012 </w:t>
      </w:r>
      <w:r w:rsidR="007D6617" w:rsidRPr="00110F02">
        <w:t>года, их численность несколько с</w:t>
      </w:r>
      <w:r w:rsidR="007D6617" w:rsidRPr="00110F02">
        <w:t>о</w:t>
      </w:r>
      <w:r w:rsidR="007D6617" w:rsidRPr="00110F02">
        <w:t xml:space="preserve">кратилась и составляла </w:t>
      </w:r>
      <w:r w:rsidR="009831CF">
        <w:t xml:space="preserve">633 782 </w:t>
      </w:r>
      <w:r w:rsidR="007D6617" w:rsidRPr="00110F02">
        <w:t xml:space="preserve">человека по сравнению с </w:t>
      </w:r>
      <w:r w:rsidR="00C948E7" w:rsidRPr="00110F02">
        <w:t>636</w:t>
      </w:r>
      <w:r w:rsidR="009831CF">
        <w:t xml:space="preserve"> </w:t>
      </w:r>
      <w:r w:rsidR="00C948E7" w:rsidRPr="00110F02">
        <w:t>017</w:t>
      </w:r>
      <w:r w:rsidR="00D673F7" w:rsidRPr="00110F02">
        <w:t xml:space="preserve"> </w:t>
      </w:r>
      <w:r w:rsidR="007D6617" w:rsidRPr="00110F02">
        <w:t>в</w:t>
      </w:r>
      <w:r w:rsidR="00C948E7" w:rsidRPr="00110F02">
        <w:t xml:space="preserve"> 2009</w:t>
      </w:r>
      <w:r w:rsidR="009831CF">
        <w:t xml:space="preserve"> </w:t>
      </w:r>
      <w:r w:rsidR="007D6617" w:rsidRPr="00110F02">
        <w:t>году</w:t>
      </w:r>
      <w:r w:rsidR="00C948E7" w:rsidRPr="00110F02">
        <w:t>.</w:t>
      </w:r>
      <w:r w:rsidR="0001700E" w:rsidRPr="00110F02">
        <w:t xml:space="preserve"> </w:t>
      </w:r>
      <w:r w:rsidR="009831CF">
        <w:t>По </w:t>
      </w:r>
      <w:r w:rsidR="007D6617" w:rsidRPr="00110F02">
        <w:t xml:space="preserve">оценкам МЖГР, в </w:t>
      </w:r>
      <w:r w:rsidR="00C948E7" w:rsidRPr="00110F02">
        <w:t>2011</w:t>
      </w:r>
      <w:r w:rsidR="009831CF">
        <w:t xml:space="preserve"> </w:t>
      </w:r>
      <w:r w:rsidR="007D6617" w:rsidRPr="00110F02">
        <w:t>году на 7% снизилось число бездомных среди вет</w:t>
      </w:r>
      <w:r w:rsidR="007D6617" w:rsidRPr="00110F02">
        <w:t>е</w:t>
      </w:r>
      <w:r w:rsidR="007D6617" w:rsidRPr="00110F02">
        <w:t xml:space="preserve">ранов </w:t>
      </w:r>
      <w:r w:rsidR="0007092D" w:rsidRPr="00110F02">
        <w:t>вооруженных сил</w:t>
      </w:r>
      <w:r w:rsidR="007D6617" w:rsidRPr="00110F02">
        <w:t xml:space="preserve">, 40% которых составляют чернокожие/афроамериканцы и </w:t>
      </w:r>
      <w:r w:rsidR="003378ED" w:rsidRPr="00110F02">
        <w:t>и</w:t>
      </w:r>
      <w:r w:rsidR="007D6617" w:rsidRPr="00110F02">
        <w:t xml:space="preserve">спаноязычные/латиносы. В целях дальнейшей борьбы с бездомностью </w:t>
      </w:r>
      <w:r w:rsidR="0056323F" w:rsidRPr="00110F02">
        <w:t>ко</w:t>
      </w:r>
      <w:r w:rsidR="0056323F" w:rsidRPr="00110F02">
        <w:t>н</w:t>
      </w:r>
      <w:r w:rsidR="0056323F" w:rsidRPr="00110F02">
        <w:t>грес</w:t>
      </w:r>
      <w:r w:rsidR="009831CF">
        <w:t xml:space="preserve">с в 2009 году единовременно выделил 1,5 </w:t>
      </w:r>
      <w:r w:rsidR="007D6617" w:rsidRPr="00110F02">
        <w:t xml:space="preserve">млрд. долларов на </w:t>
      </w:r>
      <w:r w:rsidR="0007092D" w:rsidRPr="00110F02">
        <w:t>Программу</w:t>
      </w:r>
      <w:r w:rsidR="007D6617" w:rsidRPr="00110F02">
        <w:t xml:space="preserve"> профилактики бездомности и оперативного подбора нового жилья, </w:t>
      </w:r>
      <w:r w:rsidR="0007092D" w:rsidRPr="00110F02">
        <w:t>которая п</w:t>
      </w:r>
      <w:r w:rsidR="0007092D" w:rsidRPr="00110F02">
        <w:t>о</w:t>
      </w:r>
      <w:r w:rsidR="0007092D" w:rsidRPr="00110F02">
        <w:t>могла</w:t>
      </w:r>
      <w:r w:rsidR="009831CF">
        <w:t xml:space="preserve"> почти 1 378 </w:t>
      </w:r>
      <w:r w:rsidR="007D6617" w:rsidRPr="00110F02">
        <w:t xml:space="preserve">000 </w:t>
      </w:r>
      <w:r w:rsidR="0007092D" w:rsidRPr="00110F02">
        <w:t>лицам не потерять крышу</w:t>
      </w:r>
      <w:r w:rsidR="007D6617" w:rsidRPr="00110F02">
        <w:t xml:space="preserve"> над головой или быстро найти новое жилье.</w:t>
      </w:r>
      <w:r w:rsidR="00C948E7" w:rsidRPr="00110F02">
        <w:t xml:space="preserve"> </w:t>
      </w:r>
      <w:r w:rsidR="007D6617" w:rsidRPr="00110F02">
        <w:t>На сегодняшний день под управлением МЖГР осуществляется ряд пр</w:t>
      </w:r>
      <w:r w:rsidR="007D6617" w:rsidRPr="00110F02">
        <w:t>о</w:t>
      </w:r>
      <w:r w:rsidR="007D6617" w:rsidRPr="00110F02">
        <w:t xml:space="preserve">грамм по непосредственному решению проблемы бездомности, включая программу </w:t>
      </w:r>
      <w:r w:rsidR="0007092D" w:rsidRPr="00110F02">
        <w:t>"Непрерывная забота", П</w:t>
      </w:r>
      <w:r w:rsidR="007D6617" w:rsidRPr="00110F02">
        <w:t>рограмму субсидий на организацию пр</w:t>
      </w:r>
      <w:r w:rsidR="007D6617" w:rsidRPr="00110F02">
        <w:t>и</w:t>
      </w:r>
      <w:r w:rsidR="007D6617" w:rsidRPr="00110F02">
        <w:t xml:space="preserve">ютов и две программы в интересах </w:t>
      </w:r>
      <w:r w:rsidR="0007092D" w:rsidRPr="00110F02">
        <w:t>ветеранов</w:t>
      </w:r>
      <w:r w:rsidR="007D6617" w:rsidRPr="00110F02">
        <w:t xml:space="preserve"> вооруженных с</w:t>
      </w:r>
      <w:r w:rsidR="009C14F2">
        <w:t>ил, осуществля</w:t>
      </w:r>
      <w:r w:rsidR="009C14F2">
        <w:t>е</w:t>
      </w:r>
      <w:r w:rsidR="009C14F2">
        <w:t>мые совместно с М</w:t>
      </w:r>
      <w:r w:rsidR="007D6617" w:rsidRPr="00110F02">
        <w:t>ини</w:t>
      </w:r>
      <w:r w:rsidR="009C14F2">
        <w:t>стерством по делам ветеранов и М</w:t>
      </w:r>
      <w:r w:rsidR="007D6617" w:rsidRPr="00110F02">
        <w:t>инистерством обор</w:t>
      </w:r>
      <w:r w:rsidR="007D6617" w:rsidRPr="00110F02">
        <w:t>о</w:t>
      </w:r>
      <w:r w:rsidR="007D6617" w:rsidRPr="00110F02">
        <w:t>ны. Кр</w:t>
      </w:r>
      <w:r w:rsidR="007D6617" w:rsidRPr="00110F02">
        <w:t>о</w:t>
      </w:r>
      <w:r w:rsidR="009831CF">
        <w:t xml:space="preserve">ме того, в 2010 </w:t>
      </w:r>
      <w:r w:rsidR="007D6617" w:rsidRPr="00110F02">
        <w:t xml:space="preserve">году Межведомственный совет по проблемам бездомных в США опубликовал документ под названием </w:t>
      </w:r>
      <w:r w:rsidR="0007092D" w:rsidRPr="00110F02">
        <w:t>"Открытые</w:t>
      </w:r>
      <w:r w:rsidR="007D6617" w:rsidRPr="00110F02">
        <w:t xml:space="preserve"> двери: стратегический план федерального правительства по предупре</w:t>
      </w:r>
      <w:r w:rsidR="0007092D" w:rsidRPr="00110F02">
        <w:t>ждению и ликвидации бездомн</w:t>
      </w:r>
      <w:r w:rsidR="0007092D" w:rsidRPr="00110F02">
        <w:t>о</w:t>
      </w:r>
      <w:r w:rsidR="0007092D" w:rsidRPr="00110F02">
        <w:t>сти"</w:t>
      </w:r>
      <w:r w:rsidR="007D6617" w:rsidRPr="00110F02">
        <w:t>, в котором нашел отражение всеобъемлющий подход 19 федеральных у</w:t>
      </w:r>
      <w:r w:rsidR="007D6617" w:rsidRPr="00110F02">
        <w:t>ч</w:t>
      </w:r>
      <w:r w:rsidR="007D6617" w:rsidRPr="00110F02">
        <w:t xml:space="preserve">реждений к профилактике и ликвидации бездомности среди ветеранов, </w:t>
      </w:r>
      <w:r w:rsidR="0007092D" w:rsidRPr="00110F02">
        <w:t xml:space="preserve">а также </w:t>
      </w:r>
      <w:r w:rsidR="007D6617" w:rsidRPr="00110F02">
        <w:t>хронич</w:t>
      </w:r>
      <w:r w:rsidR="007D6617" w:rsidRPr="00110F02">
        <w:t>е</w:t>
      </w:r>
      <w:r w:rsidR="007D6617" w:rsidRPr="00110F02">
        <w:t>ской, семейной и молодежной без</w:t>
      </w:r>
      <w:r w:rsidR="009831CF">
        <w:t>домности. Этот план включает 52 </w:t>
      </w:r>
      <w:r w:rsidR="007D6617" w:rsidRPr="00110F02">
        <w:t xml:space="preserve">стратегии, разработанные с учетом передового опыта разных районов </w:t>
      </w:r>
      <w:r w:rsidR="007D6617" w:rsidRPr="009831CF">
        <w:rPr>
          <w:spacing w:val="0"/>
        </w:rPr>
        <w:t>стр</w:t>
      </w:r>
      <w:r w:rsidR="007D6617" w:rsidRPr="009831CF">
        <w:rPr>
          <w:spacing w:val="0"/>
        </w:rPr>
        <w:t>а</w:t>
      </w:r>
      <w:r w:rsidR="007D6617" w:rsidRPr="009831CF">
        <w:rPr>
          <w:spacing w:val="0"/>
        </w:rPr>
        <w:t xml:space="preserve">ны, </w:t>
      </w:r>
      <w:r w:rsidR="0007092D" w:rsidRPr="009831CF">
        <w:rPr>
          <w:spacing w:val="0"/>
        </w:rPr>
        <w:t>который показывает</w:t>
      </w:r>
      <w:r w:rsidR="007D6617" w:rsidRPr="009831CF">
        <w:rPr>
          <w:spacing w:val="0"/>
        </w:rPr>
        <w:t>, что для профилактики и ликвидации бездомности необх</w:t>
      </w:r>
      <w:r w:rsidR="007D6617" w:rsidRPr="009831CF">
        <w:rPr>
          <w:spacing w:val="0"/>
        </w:rPr>
        <w:t>о</w:t>
      </w:r>
      <w:r w:rsidR="007D6617" w:rsidRPr="009831CF">
        <w:rPr>
          <w:spacing w:val="0"/>
        </w:rPr>
        <w:t>димо в полном объеме задействовать программы в сфере жилищного строительс</w:t>
      </w:r>
      <w:r w:rsidR="007D6617" w:rsidRPr="009831CF">
        <w:rPr>
          <w:spacing w:val="0"/>
        </w:rPr>
        <w:t>т</w:t>
      </w:r>
      <w:r w:rsidR="007D6617" w:rsidRPr="009831CF">
        <w:rPr>
          <w:spacing w:val="0"/>
        </w:rPr>
        <w:t>ва, здр</w:t>
      </w:r>
      <w:r w:rsidR="007D6617" w:rsidRPr="009831CF">
        <w:rPr>
          <w:spacing w:val="0"/>
        </w:rPr>
        <w:t>а</w:t>
      </w:r>
      <w:r w:rsidR="007D6617" w:rsidRPr="009831CF">
        <w:rPr>
          <w:spacing w:val="0"/>
        </w:rPr>
        <w:t>воохранения, образования и социальных услуг</w:t>
      </w:r>
      <w:r w:rsidR="0007092D" w:rsidRPr="009831CF">
        <w:rPr>
          <w:spacing w:val="0"/>
        </w:rPr>
        <w:t xml:space="preserve"> </w:t>
      </w:r>
      <w:r w:rsidR="007D6617" w:rsidRPr="009831CF">
        <w:rPr>
          <w:spacing w:val="0"/>
        </w:rPr>
        <w:t>(</w:t>
      </w:r>
      <w:r w:rsidR="00C948E7" w:rsidRPr="009831CF">
        <w:rPr>
          <w:spacing w:val="0"/>
        </w:rPr>
        <w:t>http://ww</w:t>
      </w:r>
      <w:r w:rsidR="00C948E7" w:rsidRPr="009831CF">
        <w:rPr>
          <w:spacing w:val="0"/>
        </w:rPr>
        <w:t>w</w:t>
      </w:r>
      <w:r w:rsidR="00C948E7" w:rsidRPr="009831CF">
        <w:rPr>
          <w:spacing w:val="0"/>
        </w:rPr>
        <w:t>.</w:t>
      </w:r>
      <w:r w:rsidR="00C948E7" w:rsidRPr="009831CF">
        <w:rPr>
          <w:spacing w:val="0"/>
        </w:rPr>
        <w:t>u</w:t>
      </w:r>
      <w:r w:rsidR="00C948E7" w:rsidRPr="009831CF">
        <w:rPr>
          <w:spacing w:val="0"/>
        </w:rPr>
        <w:t>s</w:t>
      </w:r>
      <w:r w:rsidR="00C948E7" w:rsidRPr="009831CF">
        <w:rPr>
          <w:spacing w:val="0"/>
        </w:rPr>
        <w:t>ich.gov/</w:t>
      </w:r>
      <w:r w:rsidR="007D6617" w:rsidRPr="009831CF">
        <w:rPr>
          <w:spacing w:val="0"/>
        </w:rPr>
        <w:t>)</w:t>
      </w:r>
      <w:r w:rsidR="00C948E7" w:rsidRPr="009831CF">
        <w:rPr>
          <w:spacing w:val="0"/>
        </w:rPr>
        <w:t>.</w:t>
      </w:r>
    </w:p>
    <w:p w:rsidR="00C948E7" w:rsidRPr="00110F02" w:rsidRDefault="00267CB7" w:rsidP="00267CB7">
      <w:pPr>
        <w:pStyle w:val="SingleTxtGR"/>
      </w:pPr>
      <w:r>
        <w:t>41.</w:t>
      </w:r>
      <w:r>
        <w:tab/>
      </w:r>
      <w:r w:rsidR="007D6617" w:rsidRPr="00267CB7">
        <w:t>Образование. США активно борются с фактической сегрегацией в сфере образования, возникающей не без связи с сегрегацией по месту жительства. Н</w:t>
      </w:r>
      <w:r w:rsidR="007D6617" w:rsidRPr="00267CB7">
        <w:t>е</w:t>
      </w:r>
      <w:r w:rsidR="007D6617" w:rsidRPr="00267CB7">
        <w:t xml:space="preserve">смотря на многообещающее решение </w:t>
      </w:r>
      <w:r w:rsidR="002F50D1" w:rsidRPr="00267CB7">
        <w:t xml:space="preserve">суда </w:t>
      </w:r>
      <w:r w:rsidR="007D6617" w:rsidRPr="00267CB7">
        <w:t xml:space="preserve">по делу </w:t>
      </w:r>
      <w:r w:rsidR="002F50D1" w:rsidRPr="00267CB7">
        <w:rPr>
          <w:i/>
        </w:rPr>
        <w:t>Браун против Комиссии по вопросам образования</w:t>
      </w:r>
      <w:r w:rsidR="007D6617" w:rsidRPr="00267CB7">
        <w:t>, слишком многие учащиеся до сих пор посещают сегр</w:t>
      </w:r>
      <w:r w:rsidR="007D6617" w:rsidRPr="00267CB7">
        <w:t>е</w:t>
      </w:r>
      <w:r w:rsidR="007D6617" w:rsidRPr="00267CB7">
        <w:t>гированные школы с разделенным по расовому признаку преподавательским составом или неравными условиями обучения. Даже ученики диверсифицир</w:t>
      </w:r>
      <w:r w:rsidR="007D6617" w:rsidRPr="00267CB7">
        <w:t>о</w:t>
      </w:r>
      <w:r w:rsidR="007D6617" w:rsidRPr="00267CB7">
        <w:t>ванных в расовом отношении школ, часто зачисляются в однородные в расовом отношении</w:t>
      </w:r>
      <w:r w:rsidR="007D6617" w:rsidRPr="00110F02">
        <w:t xml:space="preserve"> классы, лишаются равного доступа к курсам высших ступеней, по</w:t>
      </w:r>
      <w:r w:rsidR="007D6617" w:rsidRPr="00110F02">
        <w:t>д</w:t>
      </w:r>
      <w:r w:rsidR="007D6617" w:rsidRPr="00110F02">
        <w:t xml:space="preserve">вергаются несправедливым дисциплинарным </w:t>
      </w:r>
      <w:r w:rsidR="002F50D1" w:rsidRPr="00110F02">
        <w:t>взысканиям</w:t>
      </w:r>
      <w:r w:rsidR="007D6617" w:rsidRPr="00110F02">
        <w:t xml:space="preserve"> </w:t>
      </w:r>
      <w:r w:rsidR="00333327">
        <w:t>из-</w:t>
      </w:r>
      <w:r w:rsidR="007D6617" w:rsidRPr="00110F02">
        <w:t>за своей расовой принадлежности или разделяются по расовому признаку на праздничных мер</w:t>
      </w:r>
      <w:r w:rsidR="007D6617" w:rsidRPr="00110F02">
        <w:t>о</w:t>
      </w:r>
      <w:r w:rsidR="007D6617" w:rsidRPr="00110F02">
        <w:t>приятиях и встречах выпускников. В целях предоставления всем детям равных возможностей в области образования МЮ и</w:t>
      </w:r>
      <w:r w:rsidR="002C31A1">
        <w:t xml:space="preserve"> </w:t>
      </w:r>
      <w:r>
        <w:t>М</w:t>
      </w:r>
      <w:r w:rsidR="002F50D1" w:rsidRPr="00110F02">
        <w:t>инобразования</w:t>
      </w:r>
      <w:r w:rsidR="007D6617" w:rsidRPr="00110F02">
        <w:t xml:space="preserve"> следят за испо</w:t>
      </w:r>
      <w:r w:rsidR="007D6617" w:rsidRPr="00110F02">
        <w:t>л</w:t>
      </w:r>
      <w:r w:rsidR="007D6617" w:rsidRPr="00110F02">
        <w:t xml:space="preserve">нением таких законодательных актов, как </w:t>
      </w:r>
      <w:r w:rsidR="00A1082F" w:rsidRPr="00110F02">
        <w:t>главы</w:t>
      </w:r>
      <w:r>
        <w:t xml:space="preserve"> </w:t>
      </w:r>
      <w:r w:rsidR="00C948E7" w:rsidRPr="00110F02">
        <w:t xml:space="preserve">IV </w:t>
      </w:r>
      <w:r>
        <w:t xml:space="preserve">и </w:t>
      </w:r>
      <w:r w:rsidR="00C948E7" w:rsidRPr="00110F02">
        <w:t xml:space="preserve">VI </w:t>
      </w:r>
      <w:r w:rsidR="007D6617" w:rsidRPr="00110F02">
        <w:t>Закон</w:t>
      </w:r>
      <w:r w:rsidR="002F50D1" w:rsidRPr="00110F02">
        <w:t>а</w:t>
      </w:r>
      <w:r>
        <w:t xml:space="preserve"> 1964 </w:t>
      </w:r>
      <w:r w:rsidR="007D6617" w:rsidRPr="00110F02">
        <w:t>года о гр</w:t>
      </w:r>
      <w:r w:rsidR="007D6617" w:rsidRPr="00110F02">
        <w:t>а</w:t>
      </w:r>
      <w:r w:rsidR="007D6617" w:rsidRPr="00110F02">
        <w:t xml:space="preserve">жданских правах, Закон </w:t>
      </w:r>
      <w:r w:rsidR="002F50D1" w:rsidRPr="00110F02">
        <w:t>19</w:t>
      </w:r>
      <w:r>
        <w:t xml:space="preserve">90 </w:t>
      </w:r>
      <w:r w:rsidR="002F50D1" w:rsidRPr="00110F02">
        <w:t xml:space="preserve">года </w:t>
      </w:r>
      <w:r w:rsidR="007D6617" w:rsidRPr="00110F02">
        <w:t xml:space="preserve">об американцах-инвалидах, </w:t>
      </w:r>
      <w:r w:rsidR="002F50D1" w:rsidRPr="00110F02">
        <w:t>"з</w:t>
      </w:r>
      <w:r w:rsidR="007D6617" w:rsidRPr="00110F02">
        <w:t xml:space="preserve">акон </w:t>
      </w:r>
      <w:r w:rsidR="008E0B2C" w:rsidRPr="00110F02">
        <w:t>Пэтси Минк</w:t>
      </w:r>
      <w:r w:rsidR="002F50D1" w:rsidRPr="00110F02">
        <w:t>"</w:t>
      </w:r>
      <w:r w:rsidR="008E0B2C" w:rsidRPr="00110F02">
        <w:t xml:space="preserve">, или Закон </w:t>
      </w:r>
      <w:r>
        <w:t xml:space="preserve">1972 </w:t>
      </w:r>
      <w:r w:rsidR="002F50D1" w:rsidRPr="00110F02">
        <w:t xml:space="preserve">года </w:t>
      </w:r>
      <w:r w:rsidR="008E0B2C" w:rsidRPr="00110F02">
        <w:t xml:space="preserve">о равных возможностях в </w:t>
      </w:r>
      <w:r w:rsidR="002F50D1" w:rsidRPr="00110F02">
        <w:t>области</w:t>
      </w:r>
      <w:r w:rsidR="008E0B2C" w:rsidRPr="00110F02">
        <w:t xml:space="preserve"> образования (</w:t>
      </w:r>
      <w:r w:rsidR="00A1082F" w:rsidRPr="00110F02">
        <w:t>гла</w:t>
      </w:r>
      <w:r>
        <w:t xml:space="preserve">ва </w:t>
      </w:r>
      <w:r w:rsidR="00C948E7" w:rsidRPr="00110F02">
        <w:t>IX</w:t>
      </w:r>
      <w:r w:rsidR="008E0B2C" w:rsidRPr="00110F02">
        <w:t>)</w:t>
      </w:r>
      <w:r w:rsidR="002F50D1" w:rsidRPr="00110F02">
        <w:t>,</w:t>
      </w:r>
      <w:r w:rsidR="008E0B2C" w:rsidRPr="00110F02">
        <w:t xml:space="preserve"> и Закон </w:t>
      </w:r>
      <w:r>
        <w:t xml:space="preserve">1973 </w:t>
      </w:r>
      <w:r w:rsidR="002F50D1" w:rsidRPr="00110F02">
        <w:t xml:space="preserve">года </w:t>
      </w:r>
      <w:r w:rsidR="008E0B2C" w:rsidRPr="00110F02">
        <w:t>о реабилитации</w:t>
      </w:r>
      <w:r w:rsidR="00C948E7" w:rsidRPr="00110F02">
        <w:t>,</w:t>
      </w:r>
      <w:r w:rsidR="008E0B2C" w:rsidRPr="00110F02">
        <w:t xml:space="preserve"> запрещающие дискриминацию </w:t>
      </w:r>
      <w:r w:rsidR="002F50D1" w:rsidRPr="00110F02">
        <w:t xml:space="preserve">в образовательной </w:t>
      </w:r>
      <w:r w:rsidR="008E0B2C" w:rsidRPr="00110F02">
        <w:t>сфере, в том числе по признаку расы, цвета кожи и наци</w:t>
      </w:r>
      <w:r w:rsidR="008E0B2C" w:rsidRPr="00110F02">
        <w:t>о</w:t>
      </w:r>
      <w:r w:rsidR="008E0B2C" w:rsidRPr="00110F02">
        <w:t>нально</w:t>
      </w:r>
      <w:r>
        <w:t xml:space="preserve">го происхождения. ОГП </w:t>
      </w:r>
      <w:r w:rsidR="008E0B2C" w:rsidRPr="00110F02">
        <w:t>МЮ</w:t>
      </w:r>
      <w:r w:rsidR="00C948E7" w:rsidRPr="00110F02">
        <w:t xml:space="preserve"> </w:t>
      </w:r>
      <w:r w:rsidR="008E0B2C" w:rsidRPr="00110F02">
        <w:t>отсл</w:t>
      </w:r>
      <w:r>
        <w:t>еживает ситуацию примерно в 200 </w:t>
      </w:r>
      <w:r w:rsidR="008E0B2C" w:rsidRPr="00110F02">
        <w:t>школьных округах, практиковавших сегрегацию в прошлом и остающихся под судебным надзором</w:t>
      </w:r>
      <w:r w:rsidR="002F50D1" w:rsidRPr="00110F02">
        <w:t>, и при необходимости</w:t>
      </w:r>
      <w:r w:rsidR="008E0B2C" w:rsidRPr="00110F02">
        <w:t xml:space="preserve"> добивается новых компенсац</w:t>
      </w:r>
      <w:r w:rsidR="008E0B2C" w:rsidRPr="00110F02">
        <w:t>и</w:t>
      </w:r>
      <w:r>
        <w:t xml:space="preserve">онных мер. Так, с мая 2011 </w:t>
      </w:r>
      <w:r w:rsidR="008E0B2C" w:rsidRPr="00110F02">
        <w:t>года ОГП активно участвует в судебном процессе, призванном обеспечить выполнение окружными школьными властями Кли</w:t>
      </w:r>
      <w:r w:rsidR="008E0B2C" w:rsidRPr="00110F02">
        <w:t>в</w:t>
      </w:r>
      <w:r>
        <w:t>ленда</w:t>
      </w:r>
      <w:r w:rsidR="008E0B2C" w:rsidRPr="00110F02">
        <w:t xml:space="preserve"> </w:t>
      </w:r>
      <w:r>
        <w:t>(</w:t>
      </w:r>
      <w:r w:rsidR="008E0B2C" w:rsidRPr="00110F02">
        <w:t>штат Миссисипи</w:t>
      </w:r>
      <w:r>
        <w:t>)</w:t>
      </w:r>
      <w:r w:rsidR="008E0B2C" w:rsidRPr="00110F02">
        <w:t xml:space="preserve"> давнего требования о десегрегации школ в соответс</w:t>
      </w:r>
      <w:r w:rsidR="008E0B2C" w:rsidRPr="00110F02">
        <w:t>т</w:t>
      </w:r>
      <w:r w:rsidR="008E0B2C" w:rsidRPr="00110F02">
        <w:t xml:space="preserve">вии с </w:t>
      </w:r>
      <w:r w:rsidR="002F50D1" w:rsidRPr="00110F02">
        <w:t>федеральным законодательством</w:t>
      </w:r>
      <w:r w:rsidR="008E0B2C" w:rsidRPr="00110F02">
        <w:t>. При этом ОГП указывает на то, что школы, расположенные к западу от железно</w:t>
      </w:r>
      <w:r>
        <w:t>дорожных путей, которые до 1969 </w:t>
      </w:r>
      <w:r w:rsidR="008E0B2C" w:rsidRPr="00110F02">
        <w:t>года официально предназначались только для учащихся</w:t>
      </w:r>
      <w:r w:rsidR="002F50D1" w:rsidRPr="00110F02">
        <w:t xml:space="preserve"> белой расы</w:t>
      </w:r>
      <w:r w:rsidR="008E0B2C" w:rsidRPr="00110F02">
        <w:t xml:space="preserve">, </w:t>
      </w:r>
      <w:r>
        <w:t>по-</w:t>
      </w:r>
      <w:r w:rsidR="008E0B2C" w:rsidRPr="00110F02">
        <w:t xml:space="preserve">прежнему сохраняют характер и репутацию </w:t>
      </w:r>
      <w:r w:rsidR="00652471" w:rsidRPr="00110F02">
        <w:t>"</w:t>
      </w:r>
      <w:r w:rsidR="008E0B2C" w:rsidRPr="00110F02">
        <w:t>школ для белых</w:t>
      </w:r>
      <w:r w:rsidR="00652471" w:rsidRPr="00110F02">
        <w:t>"</w:t>
      </w:r>
      <w:r w:rsidR="008E0B2C" w:rsidRPr="00110F02">
        <w:t xml:space="preserve"> более чем че</w:t>
      </w:r>
      <w:r>
        <w:t xml:space="preserve">рез 40 </w:t>
      </w:r>
      <w:r w:rsidR="008E0B2C" w:rsidRPr="00110F02">
        <w:t xml:space="preserve">лет после получения предписания федерального суда </w:t>
      </w:r>
      <w:r w:rsidR="002F50D1" w:rsidRPr="00110F02">
        <w:t>о десегрегации; в то же время школы</w:t>
      </w:r>
      <w:r w:rsidR="008E0B2C" w:rsidRPr="00110F02">
        <w:t xml:space="preserve"> к востоку от железнодорожной линии, сегрегированный статус которых в прошлом также был официально узаконен, до сих пор посещаются только чернокожими/афроамериканцами. При этом школы, где учатся только чернокожие/афроамериканцы, располагаются всего в </w:t>
      </w:r>
      <w:smartTag w:uri="urn:schemas-microsoft-com:office:smarttags" w:element="metricconverter">
        <w:smartTagPr>
          <w:attr w:name="ProductID" w:val="1,5 километрах"/>
        </w:smartTagPr>
        <w:r w:rsidR="008E0B2C" w:rsidRPr="00110F02">
          <w:t>1,5 километрах</w:t>
        </w:r>
      </w:smartTag>
      <w:r w:rsidR="008E0B2C" w:rsidRPr="00110F02">
        <w:t xml:space="preserve"> от средней и начальной школ, где преобладают белые учащиеся. По ходатайству ОГП суд распорядился о разработке администрацией школьного округа но</w:t>
      </w:r>
      <w:r w:rsidR="002F50D1" w:rsidRPr="00110F02">
        <w:t>вого плана д</w:t>
      </w:r>
      <w:r w:rsidR="002F50D1" w:rsidRPr="00110F02">
        <w:t>е</w:t>
      </w:r>
      <w:r w:rsidR="002F50D1" w:rsidRPr="00110F02">
        <w:t>сегрегации учеников</w:t>
      </w:r>
      <w:r w:rsidR="008E0B2C" w:rsidRPr="00110F02">
        <w:t xml:space="preserve"> начальной и средней школы, а также преподавательского состава всех школ. В ходе недавних слушаний ОГП МЮ не согласился с пл</w:t>
      </w:r>
      <w:r w:rsidR="008E0B2C" w:rsidRPr="00110F02">
        <w:t>а</w:t>
      </w:r>
      <w:r w:rsidR="008E0B2C" w:rsidRPr="00110F02">
        <w:t>но</w:t>
      </w:r>
      <w:r>
        <w:t>м, предложенным властями округа</w:t>
      </w:r>
      <w:r w:rsidR="006A2AA2">
        <w:t>,</w:t>
      </w:r>
      <w:r w:rsidR="008E0B2C" w:rsidRPr="00110F02">
        <w:t xml:space="preserve"> </w:t>
      </w:r>
      <w:r w:rsidR="002F50D1" w:rsidRPr="00110F02">
        <w:t>и призвал суд издать предписание</w:t>
      </w:r>
      <w:r w:rsidR="008E0B2C" w:rsidRPr="00110F02">
        <w:t xml:space="preserve"> о н</w:t>
      </w:r>
      <w:r w:rsidR="008E0B2C" w:rsidRPr="00110F02">
        <w:t>е</w:t>
      </w:r>
      <w:r w:rsidR="008E0B2C" w:rsidRPr="00110F02">
        <w:t xml:space="preserve">медленной </w:t>
      </w:r>
      <w:r w:rsidR="002F50D1" w:rsidRPr="00110F02">
        <w:t>практической</w:t>
      </w:r>
      <w:r w:rsidR="008E0B2C" w:rsidRPr="00110F02">
        <w:t xml:space="preserve"> десегрегации </w:t>
      </w:r>
      <w:r w:rsidR="002F50D1" w:rsidRPr="00110F02">
        <w:t>в начальных и средних школах</w:t>
      </w:r>
      <w:r w:rsidR="008E0B2C" w:rsidRPr="00110F02">
        <w:t>.</w:t>
      </w:r>
    </w:p>
    <w:p w:rsidR="00C948E7" w:rsidRPr="00110F02" w:rsidRDefault="00267CB7" w:rsidP="00267CB7">
      <w:pPr>
        <w:pStyle w:val="SingleTxtGR"/>
      </w:pPr>
      <w:r>
        <w:t>42.</w:t>
      </w:r>
      <w:r>
        <w:tab/>
      </w:r>
      <w:r w:rsidR="00D22990" w:rsidRPr="00110F02">
        <w:t>ОГП также проводит расследования по новым жалобам на дискримин</w:t>
      </w:r>
      <w:r w:rsidR="00D22990" w:rsidRPr="00110F02">
        <w:t>а</w:t>
      </w:r>
      <w:r w:rsidR="00D22990" w:rsidRPr="00110F02">
        <w:t>цию и притеснения, в том числе по признаку расы, цвета кожи и национального происхождения, на всех ур</w:t>
      </w:r>
      <w:r w:rsidR="00CF4430" w:rsidRPr="00110F02">
        <w:t>овнях образовательной системы и при необходим</w:t>
      </w:r>
      <w:r w:rsidR="00CF4430" w:rsidRPr="00110F02">
        <w:t>о</w:t>
      </w:r>
      <w:r w:rsidR="00CF4430" w:rsidRPr="00110F02">
        <w:t>сти</w:t>
      </w:r>
      <w:r w:rsidR="00D22990" w:rsidRPr="00110F02">
        <w:t xml:space="preserve"> </w:t>
      </w:r>
      <w:r w:rsidR="00CF4430" w:rsidRPr="00110F02">
        <w:t>обращается в суд</w:t>
      </w:r>
      <w:r w:rsidR="00D22990" w:rsidRPr="00110F02">
        <w:t xml:space="preserve"> и</w:t>
      </w:r>
      <w:r w:rsidR="00CF4430" w:rsidRPr="00110F02">
        <w:t>ли</w:t>
      </w:r>
      <w:r w:rsidR="00D22990" w:rsidRPr="00110F02">
        <w:t xml:space="preserve"> участвует в рассмотрении </w:t>
      </w:r>
      <w:r w:rsidR="00CF4430" w:rsidRPr="00110F02">
        <w:t xml:space="preserve">исков </w:t>
      </w:r>
      <w:r w:rsidR="00D22990" w:rsidRPr="00110F02">
        <w:t>частных</w:t>
      </w:r>
      <w:r w:rsidR="00CF4430" w:rsidRPr="00110F02">
        <w:t xml:space="preserve"> лиц</w:t>
      </w:r>
      <w:r w:rsidR="00D22990" w:rsidRPr="00110F02">
        <w:t>. Прим</w:t>
      </w:r>
      <w:r w:rsidR="00D22990" w:rsidRPr="00110F02">
        <w:t>е</w:t>
      </w:r>
      <w:r w:rsidR="00D22990" w:rsidRPr="00110F02">
        <w:t xml:space="preserve">ром может служить случай с жестокой травлей </w:t>
      </w:r>
      <w:r w:rsidR="00CF4430" w:rsidRPr="00110F02">
        <w:t>учащихся</w:t>
      </w:r>
      <w:r w:rsidR="00D22990" w:rsidRPr="00110F02">
        <w:t xml:space="preserve"> азиатского происхо</w:t>
      </w:r>
      <w:r w:rsidR="00D22990" w:rsidRPr="00110F02">
        <w:t>ж</w:t>
      </w:r>
      <w:r w:rsidR="00D22990" w:rsidRPr="00110F02">
        <w:t>дения в средней ш</w:t>
      </w:r>
      <w:r w:rsidR="00CF4430" w:rsidRPr="00110F02">
        <w:t>коле Ю</w:t>
      </w:r>
      <w:r w:rsidR="00D22990" w:rsidRPr="00110F02">
        <w:t>жного района Филадельфии, включавшей физическо</w:t>
      </w:r>
      <w:r>
        <w:t>е</w:t>
      </w:r>
      <w:r w:rsidR="00D22990" w:rsidRPr="00110F02">
        <w:t xml:space="preserve"> насилие по отношению к </w:t>
      </w:r>
      <w:r w:rsidR="00CF4430" w:rsidRPr="00110F02">
        <w:t>ним</w:t>
      </w:r>
      <w:r w:rsidR="00D22990" w:rsidRPr="00110F02">
        <w:t xml:space="preserve"> на территории школы. ОГП подключил руков</w:t>
      </w:r>
      <w:r>
        <w:t>о</w:t>
      </w:r>
      <w:r w:rsidR="00D22990" w:rsidRPr="00110F02">
        <w:t>дство школьного округа, Фонд правовой защиты и образования для америка</w:t>
      </w:r>
      <w:r w:rsidR="00D22990" w:rsidRPr="00110F02">
        <w:t>н</w:t>
      </w:r>
      <w:r w:rsidR="00D22990" w:rsidRPr="00110F02">
        <w:t>цев аз</w:t>
      </w:r>
      <w:r w:rsidR="00D22990" w:rsidRPr="00110F02">
        <w:t>и</w:t>
      </w:r>
      <w:r w:rsidR="00D22990" w:rsidRPr="00110F02">
        <w:t xml:space="preserve">атского происхождения, местные общественные организации, Комиссию по </w:t>
      </w:r>
      <w:r w:rsidR="00CF4430" w:rsidRPr="00110F02">
        <w:t>социальным</w:t>
      </w:r>
      <w:r w:rsidR="00D22990" w:rsidRPr="00110F02">
        <w:t xml:space="preserve"> отношениям штата Пенсильвания, а также учащихся и местных жителей к широкому анализу политики и практики руководства школьного о</w:t>
      </w:r>
      <w:r w:rsidR="00D22990" w:rsidRPr="00110F02">
        <w:t>к</w:t>
      </w:r>
      <w:r w:rsidR="00D22990" w:rsidRPr="00110F02">
        <w:t xml:space="preserve">руга </w:t>
      </w:r>
      <w:r w:rsidR="00CF4430" w:rsidRPr="00110F02">
        <w:t>в отношении случаев</w:t>
      </w:r>
      <w:r w:rsidR="00D22990" w:rsidRPr="00110F02">
        <w:t xml:space="preserve"> травли в ученической среде, по резу</w:t>
      </w:r>
      <w:r>
        <w:t xml:space="preserve">льтатам которого в декабре 2010 </w:t>
      </w:r>
      <w:r w:rsidR="00D22990" w:rsidRPr="00110F02">
        <w:t>года с окружным руководством была достигнута договоренность о мерах по пресечению и недопущению такой травли. По сведениям, получе</w:t>
      </w:r>
      <w:r w:rsidR="00D22990" w:rsidRPr="00110F02">
        <w:t>н</w:t>
      </w:r>
      <w:r w:rsidR="00D22990" w:rsidRPr="00110F02">
        <w:t>ным от общественников и учащихся, выполнение условий этой договоренности сп</w:t>
      </w:r>
      <w:r w:rsidR="00D22990" w:rsidRPr="00110F02">
        <w:t>о</w:t>
      </w:r>
      <w:r w:rsidR="00D22990" w:rsidRPr="00110F02">
        <w:t xml:space="preserve">собствовало оздоровлению обстановки в </w:t>
      </w:r>
      <w:r w:rsidR="00CF4430" w:rsidRPr="00110F02">
        <w:t xml:space="preserve">вышеупомянутой </w:t>
      </w:r>
      <w:r w:rsidR="00D22990" w:rsidRPr="00110F02">
        <w:t>школе.</w:t>
      </w:r>
      <w:r w:rsidR="002C31A1">
        <w:t xml:space="preserve"> </w:t>
      </w:r>
    </w:p>
    <w:p w:rsidR="00C948E7" w:rsidRPr="00110F02" w:rsidRDefault="00267CB7" w:rsidP="00267CB7">
      <w:pPr>
        <w:pStyle w:val="SingleTxtGR"/>
      </w:pPr>
      <w:r>
        <w:t>43.</w:t>
      </w:r>
      <w:r>
        <w:tab/>
      </w:r>
      <w:r w:rsidR="00593FF7" w:rsidRPr="00110F02">
        <w:t>Министерство образования рассматривает жалобы населения на наруш</w:t>
      </w:r>
      <w:r w:rsidR="00593FF7" w:rsidRPr="00110F02">
        <w:t>е</w:t>
      </w:r>
      <w:r w:rsidR="00593FF7" w:rsidRPr="00110F02">
        <w:t xml:space="preserve">ние гражданских прав и принимает по ним меры: в 2011 и 2012 финансовых </w:t>
      </w:r>
      <w:r w:rsidR="00CF4430" w:rsidRPr="00110F02">
        <w:t>г</w:t>
      </w:r>
      <w:r w:rsidR="00CF4430" w:rsidRPr="00110F02">
        <w:t>о</w:t>
      </w:r>
      <w:r w:rsidR="00CF4430" w:rsidRPr="00110F02">
        <w:t>дах (ф.г.)</w:t>
      </w:r>
      <w:r w:rsidR="00593FF7" w:rsidRPr="00110F02">
        <w:t xml:space="preserve"> таких сигналов поступило</w:t>
      </w:r>
      <w:r w:rsidR="00F72F43">
        <w:t xml:space="preserve"> более 15 </w:t>
      </w:r>
      <w:r w:rsidR="00C948E7" w:rsidRPr="00110F02">
        <w:t>674</w:t>
      </w:r>
      <w:r w:rsidR="00593FF7" w:rsidRPr="00110F02">
        <w:t xml:space="preserve">, включая более </w:t>
      </w:r>
      <w:r w:rsidR="00C948E7" w:rsidRPr="00110F02">
        <w:t>4</w:t>
      </w:r>
      <w:r w:rsidR="00F72F43">
        <w:t xml:space="preserve"> </w:t>
      </w:r>
      <w:r w:rsidR="00C948E7" w:rsidRPr="00110F02">
        <w:t>056</w:t>
      </w:r>
      <w:r w:rsidR="00F72F43">
        <w:t xml:space="preserve"> </w:t>
      </w:r>
      <w:r w:rsidR="00593FF7" w:rsidRPr="00110F02">
        <w:t>жалоб на дискриминацию по признакам расы, цвета кожи или национального прои</w:t>
      </w:r>
      <w:r w:rsidR="00593FF7" w:rsidRPr="00110F02">
        <w:t>с</w:t>
      </w:r>
      <w:r w:rsidR="00593FF7" w:rsidRPr="00110F02">
        <w:t xml:space="preserve">хождения. </w:t>
      </w:r>
      <w:r w:rsidR="00CF4430" w:rsidRPr="00110F02">
        <w:t xml:space="preserve">Министерство </w:t>
      </w:r>
      <w:r w:rsidR="00593FF7" w:rsidRPr="00110F02">
        <w:t xml:space="preserve">проводит проверку соблюдения действующих норм </w:t>
      </w:r>
      <w:r w:rsidR="00CF4430" w:rsidRPr="00110F02">
        <w:t xml:space="preserve">также по собственной инициативе, если </w:t>
      </w:r>
      <w:r w:rsidR="00593FF7" w:rsidRPr="00110F02">
        <w:t>имеются данные, указывающие на ма</w:t>
      </w:r>
      <w:r w:rsidR="00593FF7" w:rsidRPr="00110F02">
        <w:t>с</w:t>
      </w:r>
      <w:r w:rsidR="00593FF7" w:rsidRPr="00110F02">
        <w:t xml:space="preserve">совую дискриминацию. За период с 2009 по 2012 </w:t>
      </w:r>
      <w:r w:rsidR="00DD0F92">
        <w:t>финансовый год</w:t>
      </w:r>
      <w:r w:rsidR="00CF4430" w:rsidRPr="00110F02">
        <w:t xml:space="preserve"> оно</w:t>
      </w:r>
      <w:r w:rsidR="00593FF7" w:rsidRPr="00110F02">
        <w:t xml:space="preserve"> иници</w:t>
      </w:r>
      <w:r w:rsidR="00593FF7" w:rsidRPr="00110F02">
        <w:t>и</w:t>
      </w:r>
      <w:r w:rsidR="00593FF7" w:rsidRPr="00110F02">
        <w:t>ровало более 60 проверок, непосредственно направленных на выявление ди</w:t>
      </w:r>
      <w:r w:rsidR="00593FF7" w:rsidRPr="00110F02">
        <w:t>с</w:t>
      </w:r>
      <w:r w:rsidR="00593FF7" w:rsidRPr="00110F02">
        <w:t>криминации</w:t>
      </w:r>
      <w:r w:rsidR="00CF4430" w:rsidRPr="00110F02">
        <w:t>, з</w:t>
      </w:r>
      <w:r w:rsidR="00CF4430" w:rsidRPr="00110F02">
        <w:t>а</w:t>
      </w:r>
      <w:r w:rsidR="00CF4430" w:rsidRPr="00110F02">
        <w:t>прещенной согласно</w:t>
      </w:r>
      <w:r w:rsidR="00593FF7" w:rsidRPr="00110F02">
        <w:t xml:space="preserve"> </w:t>
      </w:r>
      <w:r w:rsidR="00CF4430" w:rsidRPr="00110F02">
        <w:t>главе</w:t>
      </w:r>
      <w:r w:rsidR="00F72F43">
        <w:t xml:space="preserve"> </w:t>
      </w:r>
      <w:r w:rsidR="00C948E7" w:rsidRPr="00110F02">
        <w:t>VI.</w:t>
      </w:r>
    </w:p>
    <w:p w:rsidR="00C948E7" w:rsidRPr="00110F02" w:rsidRDefault="00F72F43" w:rsidP="00267CB7">
      <w:pPr>
        <w:pStyle w:val="SingleTxtGR"/>
      </w:pPr>
      <w:r>
        <w:t>44.</w:t>
      </w:r>
      <w:r>
        <w:tab/>
      </w:r>
      <w:r w:rsidR="00593FF7" w:rsidRPr="00110F02">
        <w:t>Правительство США также оказывает школьным округам помощь в до</w:t>
      </w:r>
      <w:r w:rsidR="00593FF7" w:rsidRPr="00110F02">
        <w:t>б</w:t>
      </w:r>
      <w:r w:rsidR="00593FF7" w:rsidRPr="00110F02">
        <w:t xml:space="preserve">ровольном прекращении </w:t>
      </w:r>
      <w:r w:rsidR="00083FB1" w:rsidRPr="00110F02">
        <w:t>фактической сегрегации,</w:t>
      </w:r>
      <w:r w:rsidR="00593FF7" w:rsidRPr="00110F02">
        <w:t xml:space="preserve"> предотвращении расовой обособленности и поощрении многообразия путем</w:t>
      </w:r>
      <w:r w:rsidR="00083FB1" w:rsidRPr="00110F02">
        <w:t>:</w:t>
      </w:r>
      <w:r w:rsidR="00593FF7" w:rsidRPr="00110F02">
        <w:t xml:space="preserve"> </w:t>
      </w:r>
      <w:r w:rsidR="00C948E7" w:rsidRPr="00110F02">
        <w:t>1)</w:t>
      </w:r>
      <w:r>
        <w:t xml:space="preserve"> </w:t>
      </w:r>
      <w:r w:rsidR="00593FF7" w:rsidRPr="00110F02">
        <w:t>технического содействия в решении этих важнейших для государства задач способами, соответствующ</w:t>
      </w:r>
      <w:r w:rsidR="00593FF7" w:rsidRPr="00110F02">
        <w:t>и</w:t>
      </w:r>
      <w:r w:rsidR="00593FF7" w:rsidRPr="00110F02">
        <w:t>ми требованиям антидискриминационного законодательства</w:t>
      </w:r>
      <w:r w:rsidR="00083FB1" w:rsidRPr="00110F02">
        <w:t>,</w:t>
      </w:r>
      <w:r w:rsidR="00593FF7" w:rsidRPr="00110F02">
        <w:t xml:space="preserve"> и </w:t>
      </w:r>
      <w:r w:rsidR="00C948E7" w:rsidRPr="00110F02">
        <w:t>2)</w:t>
      </w:r>
      <w:r>
        <w:t xml:space="preserve"> </w:t>
      </w:r>
      <w:r w:rsidR="00083FB1" w:rsidRPr="00110F02">
        <w:t>создания</w:t>
      </w:r>
      <w:r w:rsidR="00593FF7" w:rsidRPr="00110F02">
        <w:t xml:space="preserve"> ф</w:t>
      </w:r>
      <w:r w:rsidR="00593FF7" w:rsidRPr="00110F02">
        <w:t>и</w:t>
      </w:r>
      <w:r w:rsidR="00593FF7" w:rsidRPr="00110F02">
        <w:t>нансовых стимулов к осуществлению в школьных округах таких программ, как программы создания школ специализирован</w:t>
      </w:r>
      <w:r w:rsidR="00083FB1" w:rsidRPr="00110F02">
        <w:t>ного профиля, способных привл</w:t>
      </w:r>
      <w:r w:rsidR="00083FB1" w:rsidRPr="00110F02">
        <w:t>е</w:t>
      </w:r>
      <w:r w:rsidR="00083FB1" w:rsidRPr="00110F02">
        <w:t>кать</w:t>
      </w:r>
      <w:r w:rsidR="00593FF7" w:rsidRPr="00110F02">
        <w:t xml:space="preserve"> учащихся из районов</w:t>
      </w:r>
      <w:r w:rsidR="00083FB1" w:rsidRPr="00110F02">
        <w:t xml:space="preserve"> с разным уровнем образования и благосостояния н</w:t>
      </w:r>
      <w:r w:rsidR="00083FB1" w:rsidRPr="00110F02">
        <w:t>а</w:t>
      </w:r>
      <w:r w:rsidR="00083FB1" w:rsidRPr="00110F02">
        <w:t>селения, а также разным расовым и этническим составом жителей</w:t>
      </w:r>
      <w:r w:rsidR="009C14F2">
        <w:t>. Каждый год ОГП М</w:t>
      </w:r>
      <w:r w:rsidR="00083FB1" w:rsidRPr="00110F02">
        <w:t>инистерства образования проводит сотни</w:t>
      </w:r>
      <w:r w:rsidR="00593FF7" w:rsidRPr="00110F02">
        <w:t xml:space="preserve"> мероприятий по оказанию техниче</w:t>
      </w:r>
      <w:r w:rsidR="00083FB1" w:rsidRPr="00110F02">
        <w:t>ской помощи и распространению информации</w:t>
      </w:r>
      <w:r w:rsidR="00593FF7" w:rsidRPr="00110F02">
        <w:t>, а посе</w:t>
      </w:r>
      <w:r w:rsidR="00083FB1" w:rsidRPr="00110F02">
        <w:t>тители его ве</w:t>
      </w:r>
      <w:r w:rsidR="00BF417C">
        <w:t>б-</w:t>
      </w:r>
      <w:r w:rsidR="00083FB1" w:rsidRPr="00110F02">
        <w:t>сайта могут получа</w:t>
      </w:r>
      <w:r>
        <w:t xml:space="preserve">ть полезные рекомендации на 20 </w:t>
      </w:r>
      <w:r w:rsidR="00593FF7" w:rsidRPr="00110F02">
        <w:t xml:space="preserve">языках. Под руководством </w:t>
      </w:r>
      <w:r w:rsidR="00083FB1" w:rsidRPr="00110F02">
        <w:t>министерства</w:t>
      </w:r>
      <w:r w:rsidR="00593FF7" w:rsidRPr="00110F02">
        <w:t xml:space="preserve"> реализуются программы в области высшего образования, напра</w:t>
      </w:r>
      <w:r w:rsidR="00593FF7" w:rsidRPr="00110F02">
        <w:t>в</w:t>
      </w:r>
      <w:r w:rsidR="00593FF7" w:rsidRPr="00110F02">
        <w:t>ленные на оказание финансовой поддержки нуждающимся студ</w:t>
      </w:r>
      <w:r w:rsidR="00083FB1" w:rsidRPr="00110F02">
        <w:t>ентам, повыш</w:t>
      </w:r>
      <w:r w:rsidR="00083FB1" w:rsidRPr="00110F02">
        <w:t>е</w:t>
      </w:r>
      <w:r w:rsidR="00083FB1" w:rsidRPr="00110F02">
        <w:t>ние</w:t>
      </w:r>
      <w:r w:rsidR="00593FF7" w:rsidRPr="00110F02">
        <w:t xml:space="preserve"> качества обучения представителей меньшинств, содействие школьным о</w:t>
      </w:r>
      <w:r w:rsidR="00593FF7" w:rsidRPr="00110F02">
        <w:t>к</w:t>
      </w:r>
      <w:r w:rsidR="00593FF7" w:rsidRPr="00110F02">
        <w:t xml:space="preserve">ругам в предоставлении доступа к образованию коренным жителям Гавайских островов, американским индейцам и коренному населению Аляски и </w:t>
      </w:r>
      <w:r w:rsidR="00083FB1" w:rsidRPr="00110F02">
        <w:t>выплату</w:t>
      </w:r>
      <w:r w:rsidR="00593FF7" w:rsidRPr="00110F02">
        <w:t xml:space="preserve"> субсидий </w:t>
      </w:r>
      <w:r w:rsidR="00083FB1" w:rsidRPr="00110F02">
        <w:t>вузам</w:t>
      </w:r>
      <w:r w:rsidR="00593FF7" w:rsidRPr="00110F02">
        <w:t>, ориентированным на исторически обделенные высшим образ</w:t>
      </w:r>
      <w:r w:rsidR="00593FF7" w:rsidRPr="00110F02">
        <w:t>о</w:t>
      </w:r>
      <w:r w:rsidR="00593FF7" w:rsidRPr="00110F02">
        <w:t>ванием группы населения (например, учебным заведениям для меньшинств</w:t>
      </w:r>
      <w:r w:rsidR="00083FB1" w:rsidRPr="00110F02">
        <w:t>, а также колледжам и университетам</w:t>
      </w:r>
      <w:r w:rsidR="00593FF7" w:rsidRPr="00110F02">
        <w:t xml:space="preserve">, </w:t>
      </w:r>
      <w:r w:rsidR="00083FB1" w:rsidRPr="00110F02">
        <w:t>где</w:t>
      </w:r>
      <w:r w:rsidR="00593FF7" w:rsidRPr="00110F02">
        <w:t xml:space="preserve"> традиционно преобладают ч</w:t>
      </w:r>
      <w:r>
        <w:t xml:space="preserve">ернокожие студенты). В мае 2011 </w:t>
      </w:r>
      <w:r w:rsidR="00593FF7" w:rsidRPr="00110F02">
        <w:t xml:space="preserve">года </w:t>
      </w:r>
      <w:r w:rsidR="00C14737" w:rsidRPr="00110F02">
        <w:t>ОГП</w:t>
      </w:r>
      <w:r>
        <w:t xml:space="preserve"> М</w:t>
      </w:r>
      <w:r w:rsidR="00083FB1" w:rsidRPr="00110F02">
        <w:t>инобразования</w:t>
      </w:r>
      <w:r w:rsidR="00593FF7" w:rsidRPr="00110F02">
        <w:t xml:space="preserve"> и </w:t>
      </w:r>
      <w:r w:rsidR="00C14737" w:rsidRPr="00110F02">
        <w:t>ОГП</w:t>
      </w:r>
      <w:r>
        <w:t xml:space="preserve"> </w:t>
      </w:r>
      <w:r w:rsidR="00593FF7" w:rsidRPr="00110F02">
        <w:t>МЮ издали совмес</w:t>
      </w:r>
      <w:r w:rsidR="00593FF7" w:rsidRPr="00110F02">
        <w:t>т</w:t>
      </w:r>
      <w:r w:rsidR="00593FF7" w:rsidRPr="00110F02">
        <w:t>ную инструкцию, напоминающую школьным округам об их обязанности в с</w:t>
      </w:r>
      <w:r w:rsidR="00593FF7" w:rsidRPr="00110F02">
        <w:t>о</w:t>
      </w:r>
      <w:r w:rsidR="00593FF7" w:rsidRPr="00110F02">
        <w:t>ответствии с федеральным законодательством предоставлять равные возможн</w:t>
      </w:r>
      <w:r w:rsidR="00593FF7" w:rsidRPr="00110F02">
        <w:t>о</w:t>
      </w:r>
      <w:r w:rsidR="00593FF7" w:rsidRPr="00110F02">
        <w:t>сти получения образования всем детям, проживающим в границах этих округов, независимо от фактического или предполагаемого гражданства или иммиграц</w:t>
      </w:r>
      <w:r w:rsidR="00593FF7" w:rsidRPr="00110F02">
        <w:t>и</w:t>
      </w:r>
      <w:r w:rsidR="00593FF7" w:rsidRPr="00110F02">
        <w:t>онного статуса этих детей, их родит</w:t>
      </w:r>
      <w:r>
        <w:t xml:space="preserve">елей и опекунов. В декабре 2011 </w:t>
      </w:r>
      <w:r w:rsidR="00593FF7" w:rsidRPr="00110F02">
        <w:t xml:space="preserve">года </w:t>
      </w:r>
      <w:r w:rsidR="00083FB1" w:rsidRPr="00110F02">
        <w:t>они</w:t>
      </w:r>
      <w:r w:rsidR="00593FF7" w:rsidRPr="00110F02">
        <w:t xml:space="preserve"> также выпустили две инструкции по добровольному использованию </w:t>
      </w:r>
      <w:r w:rsidR="00083FB1" w:rsidRPr="00110F02">
        <w:t>сведений</w:t>
      </w:r>
      <w:r w:rsidR="00593FF7" w:rsidRPr="00110F02">
        <w:t xml:space="preserve"> о расовой принадлежности в целях обеспечения многообразия и во избежание р</w:t>
      </w:r>
      <w:r w:rsidR="00593FF7" w:rsidRPr="00110F02">
        <w:t>а</w:t>
      </w:r>
      <w:r w:rsidR="00593FF7" w:rsidRPr="00110F02">
        <w:t>совой обособленности, одна из которых предназначается для школьных окр</w:t>
      </w:r>
      <w:r w:rsidR="00593FF7" w:rsidRPr="00110F02">
        <w:t>у</w:t>
      </w:r>
      <w:r>
        <w:t xml:space="preserve">гов, а вторая </w:t>
      </w:r>
      <w:r w:rsidR="00593FF7" w:rsidRPr="00110F02">
        <w:t>– для высших учебных заведений.</w:t>
      </w:r>
    </w:p>
    <w:p w:rsidR="00C948E7" w:rsidRPr="00C05370" w:rsidRDefault="00F72F43" w:rsidP="00267CB7">
      <w:pPr>
        <w:pStyle w:val="SingleTxtGR"/>
      </w:pPr>
      <w:r w:rsidRPr="00C05370">
        <w:rPr>
          <w:spacing w:val="6"/>
        </w:rPr>
        <w:t>45.</w:t>
      </w:r>
      <w:r w:rsidRPr="00C05370">
        <w:rPr>
          <w:spacing w:val="6"/>
        </w:rPr>
        <w:tab/>
      </w:r>
      <w:r w:rsidR="00A10C75" w:rsidRPr="00C05370">
        <w:rPr>
          <w:spacing w:val="6"/>
        </w:rPr>
        <w:t xml:space="preserve">В </w:t>
      </w:r>
      <w:r w:rsidR="00C948E7" w:rsidRPr="00C05370">
        <w:rPr>
          <w:spacing w:val="6"/>
        </w:rPr>
        <w:t>2011</w:t>
      </w:r>
      <w:r w:rsidRPr="00C05370">
        <w:rPr>
          <w:spacing w:val="6"/>
        </w:rPr>
        <w:t xml:space="preserve"> </w:t>
      </w:r>
      <w:r w:rsidR="009C14F2" w:rsidRPr="00C05370">
        <w:rPr>
          <w:spacing w:val="6"/>
        </w:rPr>
        <w:t>году М</w:t>
      </w:r>
      <w:r w:rsidR="00083FB1" w:rsidRPr="00C05370">
        <w:rPr>
          <w:spacing w:val="6"/>
        </w:rPr>
        <w:t>инистерство</w:t>
      </w:r>
      <w:r w:rsidR="00A10C75" w:rsidRPr="00C05370">
        <w:rPr>
          <w:spacing w:val="6"/>
        </w:rPr>
        <w:t xml:space="preserve"> образования </w:t>
      </w:r>
      <w:r w:rsidR="00083FB1" w:rsidRPr="00C05370">
        <w:rPr>
          <w:spacing w:val="6"/>
        </w:rPr>
        <w:t>сформировало Комиссию</w:t>
      </w:r>
      <w:r w:rsidR="00A10C75" w:rsidRPr="00C05370">
        <w:rPr>
          <w:spacing w:val="6"/>
        </w:rPr>
        <w:t xml:space="preserve"> по равноправию и повышению успеваемо</w:t>
      </w:r>
      <w:r w:rsidR="00744A93">
        <w:rPr>
          <w:spacing w:val="6"/>
        </w:rPr>
        <w:t>сти для подготовки рекомендаций</w:t>
      </w:r>
      <w:r w:rsidR="00744A93" w:rsidRPr="00744A93">
        <w:rPr>
          <w:spacing w:val="6"/>
        </w:rPr>
        <w:t xml:space="preserve"> </w:t>
      </w:r>
      <w:r w:rsidR="00A10C75" w:rsidRPr="00C05370">
        <w:rPr>
          <w:spacing w:val="6"/>
        </w:rPr>
        <w:t>по совершенствованию системы финансирования школ в целях обеспечения большего равноправия и улучшения учебных</w:t>
      </w:r>
      <w:r w:rsidR="00744A93">
        <w:rPr>
          <w:spacing w:val="6"/>
        </w:rPr>
        <w:t xml:space="preserve"> показателей. Доклад с вывод</w:t>
      </w:r>
      <w:r w:rsidR="00744A93">
        <w:rPr>
          <w:spacing w:val="6"/>
        </w:rPr>
        <w:t>а</w:t>
      </w:r>
      <w:r w:rsidR="00744A93">
        <w:rPr>
          <w:spacing w:val="6"/>
        </w:rPr>
        <w:t>ми</w:t>
      </w:r>
      <w:r w:rsidR="00744A93">
        <w:rPr>
          <w:spacing w:val="6"/>
          <w:lang w:val="en-US"/>
        </w:rPr>
        <w:t> </w:t>
      </w:r>
      <w:r w:rsidR="00A10C75" w:rsidRPr="00C05370">
        <w:rPr>
          <w:spacing w:val="6"/>
        </w:rPr>
        <w:t>и рекомендациями Комиссии</w:t>
      </w:r>
      <w:r w:rsidRPr="00C05370">
        <w:rPr>
          <w:spacing w:val="6"/>
        </w:rPr>
        <w:t xml:space="preserve"> был опубликован в феврале 2013 </w:t>
      </w:r>
      <w:r w:rsidR="00A10C75" w:rsidRPr="00C05370">
        <w:rPr>
          <w:spacing w:val="6"/>
        </w:rPr>
        <w:t>г</w:t>
      </w:r>
      <w:r w:rsidR="00A10C75" w:rsidRPr="00C05370">
        <w:rPr>
          <w:spacing w:val="6"/>
        </w:rPr>
        <w:t>о</w:t>
      </w:r>
      <w:r w:rsidR="00A10C75" w:rsidRPr="00C05370">
        <w:rPr>
          <w:spacing w:val="6"/>
        </w:rPr>
        <w:t>да</w:t>
      </w:r>
      <w:r w:rsidR="00744A93" w:rsidRPr="00744A93">
        <w:rPr>
          <w:spacing w:val="6"/>
        </w:rPr>
        <w:br/>
      </w:r>
      <w:r w:rsidR="00A10C75" w:rsidRPr="00110F02">
        <w:t>(</w:t>
      </w:r>
      <w:r w:rsidR="00652471" w:rsidRPr="00F72F43">
        <w:rPr>
          <w:spacing w:val="0"/>
        </w:rPr>
        <w:t>http://www2.ed.gov/about/bdscomm/list/eec/</w:t>
      </w:r>
      <w:r w:rsidR="00652471" w:rsidRPr="00F72F43">
        <w:rPr>
          <w:spacing w:val="0"/>
        </w:rPr>
        <w:t>e</w:t>
      </w:r>
      <w:r w:rsidR="00652471" w:rsidRPr="00F72F43">
        <w:rPr>
          <w:spacing w:val="0"/>
        </w:rPr>
        <w:t>q</w:t>
      </w:r>
      <w:r w:rsidR="00652471" w:rsidRPr="00F72F43">
        <w:rPr>
          <w:spacing w:val="0"/>
        </w:rPr>
        <w:t>uity-</w:t>
      </w:r>
      <w:r w:rsidR="00652471" w:rsidRPr="00F72F43">
        <w:rPr>
          <w:spacing w:val="0"/>
        </w:rPr>
        <w:t>e</w:t>
      </w:r>
      <w:r w:rsidR="00652471" w:rsidRPr="00F72F43">
        <w:rPr>
          <w:spacing w:val="0"/>
        </w:rPr>
        <w:t>xcellence-commission-report.pdf</w:t>
      </w:r>
      <w:r w:rsidR="00A10C75" w:rsidRPr="00F72F43">
        <w:rPr>
          <w:spacing w:val="0"/>
        </w:rPr>
        <w:t>)</w:t>
      </w:r>
      <w:r w:rsidR="00C948E7" w:rsidRPr="00F72F43">
        <w:rPr>
          <w:spacing w:val="0"/>
        </w:rPr>
        <w:fldChar w:fldCharType="begin"/>
      </w:r>
      <w:r w:rsidR="00C948E7" w:rsidRPr="00F72F43">
        <w:rPr>
          <w:spacing w:val="0"/>
        </w:rPr>
        <w:instrText xml:space="preserve"> HYPERLINK "" </w:instrText>
      </w:r>
      <w:r w:rsidR="00C948E7" w:rsidRPr="00F72F43">
        <w:rPr>
          <w:spacing w:val="0"/>
        </w:rPr>
        <w:fldChar w:fldCharType="separate"/>
      </w:r>
      <w:r w:rsidR="00255B60">
        <w:rPr>
          <w:b/>
          <w:bCs/>
          <w:spacing w:val="0"/>
          <w:lang w:val="en-US"/>
        </w:rPr>
        <w:t>Error! Hyperlink reference not valid.</w:t>
      </w:r>
      <w:r w:rsidR="00C948E7" w:rsidRPr="00F72F43">
        <w:rPr>
          <w:spacing w:val="0"/>
        </w:rPr>
        <w:fldChar w:fldCharType="end"/>
      </w:r>
      <w:r w:rsidR="00C948E7" w:rsidRPr="00F72F43">
        <w:rPr>
          <w:spacing w:val="0"/>
        </w:rPr>
        <w:t>.</w:t>
      </w:r>
      <w:r w:rsidRPr="00F72F43">
        <w:rPr>
          <w:spacing w:val="0"/>
        </w:rPr>
        <w:t xml:space="preserve"> </w:t>
      </w:r>
      <w:r w:rsidR="00A10C75" w:rsidRPr="00C05370">
        <w:t>Федеральное правительство та</w:t>
      </w:r>
      <w:r w:rsidR="00A10C75" w:rsidRPr="00C05370">
        <w:t>к</w:t>
      </w:r>
      <w:r w:rsidR="00A10C75" w:rsidRPr="00C05370">
        <w:t xml:space="preserve">же тесно взаимодействует с </w:t>
      </w:r>
      <w:r w:rsidR="00652471" w:rsidRPr="00C05370">
        <w:t xml:space="preserve">общественными организациями и </w:t>
      </w:r>
      <w:r w:rsidR="00A10C75" w:rsidRPr="00C05370">
        <w:t>органами упра</w:t>
      </w:r>
      <w:r w:rsidR="00A10C75" w:rsidRPr="00C05370">
        <w:t>в</w:t>
      </w:r>
      <w:r w:rsidR="00A10C75" w:rsidRPr="00C05370">
        <w:t xml:space="preserve">ления образовательной </w:t>
      </w:r>
      <w:r w:rsidR="00DF755F">
        <w:t>системы</w:t>
      </w:r>
      <w:r w:rsidR="00A10C75" w:rsidRPr="00C05370">
        <w:t xml:space="preserve"> в штатах и на местах в целях устранения пр</w:t>
      </w:r>
      <w:r w:rsidR="00A10C75" w:rsidRPr="00C05370">
        <w:t>и</w:t>
      </w:r>
      <w:r w:rsidR="00A10C75" w:rsidRPr="00C05370">
        <w:t xml:space="preserve">чин, ведущих к отставанию определенных категорий учащихся, и обеспечения равноправия для всех детей, посещающих государственные школы, </w:t>
      </w:r>
      <w:r w:rsidR="00652471" w:rsidRPr="00C05370">
        <w:t>–</w:t>
      </w:r>
      <w:r w:rsidR="00A10C75" w:rsidRPr="00C05370">
        <w:t xml:space="preserve"> прежде всего чернокожих/афроамериканцев, испаноязычных/латиносов и детей, из</w:t>
      </w:r>
      <w:r w:rsidR="00A10C75" w:rsidRPr="00C05370">
        <w:t>у</w:t>
      </w:r>
      <w:r w:rsidR="00A10C75" w:rsidRPr="00C05370">
        <w:t>чающих английский язык</w:t>
      </w:r>
      <w:r w:rsidR="00652471" w:rsidRPr="00C05370">
        <w:t xml:space="preserve"> (ИАЯ)</w:t>
      </w:r>
      <w:r w:rsidR="00A10C75" w:rsidRPr="00C05370">
        <w:t>. В 2011</w:t>
      </w:r>
      <w:r w:rsidRPr="00C05370">
        <w:t xml:space="preserve"> </w:t>
      </w:r>
      <w:r w:rsidR="00A10C75" w:rsidRPr="00C05370">
        <w:t xml:space="preserve">году </w:t>
      </w:r>
      <w:r w:rsidR="009C14F2" w:rsidRPr="00C05370">
        <w:t>М</w:t>
      </w:r>
      <w:r w:rsidR="00652471" w:rsidRPr="00C05370">
        <w:t>инистерство образования</w:t>
      </w:r>
      <w:r w:rsidR="00A10C75" w:rsidRPr="00C05370">
        <w:t xml:space="preserve"> </w:t>
      </w:r>
      <w:r w:rsidR="00652471" w:rsidRPr="00C05370">
        <w:t>пр</w:t>
      </w:r>
      <w:r w:rsidR="00652471" w:rsidRPr="00C05370">
        <w:t>о</w:t>
      </w:r>
      <w:r w:rsidR="00652471" w:rsidRPr="00C05370">
        <w:t>вело</w:t>
      </w:r>
      <w:r w:rsidR="00A10C75" w:rsidRPr="00C05370">
        <w:t xml:space="preserve"> серию общенациональных дискуссий на темы образования для ИАЯ с уч</w:t>
      </w:r>
      <w:r w:rsidR="00A10C75" w:rsidRPr="00C05370">
        <w:t>а</w:t>
      </w:r>
      <w:r w:rsidR="00A10C75" w:rsidRPr="00C05370">
        <w:t>стием ключевых заинтересованных сторон в шести города</w:t>
      </w:r>
      <w:r w:rsidRPr="00C05370">
        <w:t xml:space="preserve">х страны. Президент Обама и д-р </w:t>
      </w:r>
      <w:r w:rsidR="00652471" w:rsidRPr="00C05370">
        <w:t>Джил</w:t>
      </w:r>
      <w:r w:rsidR="00A10C75" w:rsidRPr="00C05370">
        <w:t xml:space="preserve"> Байден также выступили инициаторами созыва в Белом доме первого саммита по проблемам муниципальных колледжей для обсуждения р</w:t>
      </w:r>
      <w:r w:rsidR="00A10C75" w:rsidRPr="00C05370">
        <w:t>о</w:t>
      </w:r>
      <w:r w:rsidR="00A10C75" w:rsidRPr="00C05370">
        <w:t>ли последних в обеспечении всеобщей доступности высшего образования. З</w:t>
      </w:r>
      <w:r w:rsidR="00A10C75" w:rsidRPr="00C05370">
        <w:t>а</w:t>
      </w:r>
      <w:r w:rsidR="00A10C75" w:rsidRPr="00C05370">
        <w:t xml:space="preserve">тем </w:t>
      </w:r>
      <w:r w:rsidRPr="00C05370">
        <w:t>М</w:t>
      </w:r>
      <w:r w:rsidR="00652471" w:rsidRPr="00C05370">
        <w:t>инобразования</w:t>
      </w:r>
      <w:r w:rsidR="00A10C75" w:rsidRPr="00C05370">
        <w:t xml:space="preserve"> продолжило этот диалог, проведя еще четыре регионал</w:t>
      </w:r>
      <w:r w:rsidR="00A10C75" w:rsidRPr="00C05370">
        <w:t>ь</w:t>
      </w:r>
      <w:r w:rsidR="00A10C75" w:rsidRPr="00C05370">
        <w:t xml:space="preserve">ных саммита и виртуальный симпозиум муниципальных колледжей, </w:t>
      </w:r>
      <w:r w:rsidR="00652471" w:rsidRPr="00C05370">
        <w:t>позволи</w:t>
      </w:r>
      <w:r w:rsidR="00652471" w:rsidRPr="00C05370">
        <w:t>в</w:t>
      </w:r>
      <w:r w:rsidR="00652471" w:rsidRPr="00C05370">
        <w:t>шие</w:t>
      </w:r>
      <w:r w:rsidR="00A10C75" w:rsidRPr="00C05370">
        <w:t xml:space="preserve"> подготовить четыре документа в помощь руководителям и сотрудникам </w:t>
      </w:r>
      <w:r w:rsidR="00652471" w:rsidRPr="00C05370">
        <w:t>т</w:t>
      </w:r>
      <w:r w:rsidR="00652471" w:rsidRPr="00C05370">
        <w:t>а</w:t>
      </w:r>
      <w:r w:rsidR="00652471" w:rsidRPr="00C05370">
        <w:t>ких</w:t>
      </w:r>
      <w:r w:rsidR="00A10C75" w:rsidRPr="00C05370">
        <w:t xml:space="preserve"> колледжей, занимающимся подго</w:t>
      </w:r>
      <w:r w:rsidR="00652471" w:rsidRPr="00C05370">
        <w:t>товкой взрослых с низким уровнем</w:t>
      </w:r>
      <w:r w:rsidR="00A10C75" w:rsidRPr="00C05370">
        <w:t xml:space="preserve"> квал</w:t>
      </w:r>
      <w:r w:rsidR="00A10C75" w:rsidRPr="00C05370">
        <w:t>и</w:t>
      </w:r>
      <w:r w:rsidR="00A10C75" w:rsidRPr="00C05370">
        <w:t xml:space="preserve">фикации к поступлению в </w:t>
      </w:r>
      <w:r w:rsidR="00652471" w:rsidRPr="00C05370">
        <w:t xml:space="preserve">вузы и </w:t>
      </w:r>
      <w:r w:rsidR="00A10C75" w:rsidRPr="00C05370">
        <w:t>п</w:t>
      </w:r>
      <w:r w:rsidR="00A10C75" w:rsidRPr="00C05370">
        <w:t>о</w:t>
      </w:r>
      <w:r w:rsidR="00A10C75" w:rsidRPr="00C05370">
        <w:t xml:space="preserve">следующему трудоустройству, повышением согласованности систем среднего и высшего образования, реформированием программ исправительного обучения в целях более </w:t>
      </w:r>
      <w:r w:rsidR="00652471" w:rsidRPr="00C05370">
        <w:t xml:space="preserve">их </w:t>
      </w:r>
      <w:r w:rsidR="00A10C75" w:rsidRPr="00C05370">
        <w:t xml:space="preserve">полного соответствия нуждам учащихся, а также расширением </w:t>
      </w:r>
      <w:r w:rsidR="00A10C75" w:rsidRPr="00FE1F71">
        <w:rPr>
          <w:spacing w:val="2"/>
        </w:rPr>
        <w:t>взаимодействия муниципальных ко</w:t>
      </w:r>
      <w:r w:rsidR="00A10C75" w:rsidRPr="00FE1F71">
        <w:rPr>
          <w:spacing w:val="2"/>
        </w:rPr>
        <w:t>л</w:t>
      </w:r>
      <w:r w:rsidR="00A10C75" w:rsidRPr="00FE1F71">
        <w:rPr>
          <w:spacing w:val="2"/>
        </w:rPr>
        <w:t>ле</w:t>
      </w:r>
      <w:r w:rsidRPr="00FE1F71">
        <w:rPr>
          <w:spacing w:val="2"/>
        </w:rPr>
        <w:t>д</w:t>
      </w:r>
      <w:r w:rsidR="00A10C75" w:rsidRPr="00FE1F71">
        <w:rPr>
          <w:spacing w:val="2"/>
        </w:rPr>
        <w:t>жей с рабо</w:t>
      </w:r>
      <w:r w:rsidR="00FE1F71" w:rsidRPr="00FE1F71">
        <w:rPr>
          <w:spacing w:val="2"/>
        </w:rPr>
        <w:t>тодателями. В апреле</w:t>
      </w:r>
      <w:r w:rsidR="00FE1F71">
        <w:rPr>
          <w:spacing w:val="2"/>
        </w:rPr>
        <w:t xml:space="preserve"> </w:t>
      </w:r>
      <w:r w:rsidR="00FE1F71" w:rsidRPr="00FE1F71">
        <w:rPr>
          <w:spacing w:val="2"/>
        </w:rPr>
        <w:t>2012</w:t>
      </w:r>
      <w:r w:rsidR="00FE1F71">
        <w:rPr>
          <w:spacing w:val="2"/>
        </w:rPr>
        <w:t xml:space="preserve"> </w:t>
      </w:r>
      <w:r w:rsidR="00A10C75" w:rsidRPr="00FE1F71">
        <w:rPr>
          <w:spacing w:val="2"/>
        </w:rPr>
        <w:t xml:space="preserve">года </w:t>
      </w:r>
      <w:r w:rsidR="00652471" w:rsidRPr="00FE1F71">
        <w:rPr>
          <w:spacing w:val="2"/>
        </w:rPr>
        <w:t>министерство</w:t>
      </w:r>
      <w:r w:rsidR="00A10C75" w:rsidRPr="00FE1F71">
        <w:rPr>
          <w:spacing w:val="2"/>
        </w:rPr>
        <w:t xml:space="preserve"> издало публикацию под названием</w:t>
      </w:r>
      <w:r w:rsidR="00A10C75" w:rsidRPr="00C05370">
        <w:t xml:space="preserve"> </w:t>
      </w:r>
      <w:r w:rsidR="00652471" w:rsidRPr="00C05370">
        <w:t>"</w:t>
      </w:r>
      <w:r w:rsidR="00A10C75" w:rsidRPr="00C05370">
        <w:t>Инвестиции в будущее Америки: программа преобразования профессионально-технической подготовки</w:t>
      </w:r>
      <w:r w:rsidR="00652471" w:rsidRPr="00C05370">
        <w:t>"</w:t>
      </w:r>
      <w:r w:rsidR="00A10C75" w:rsidRPr="00C05370">
        <w:t>, основное внимание в которой уд</w:t>
      </w:r>
      <w:r w:rsidR="00A10C75" w:rsidRPr="00C05370">
        <w:t>е</w:t>
      </w:r>
      <w:r w:rsidR="00A10C75" w:rsidRPr="00C05370">
        <w:t xml:space="preserve">лено совершенствованию информационных систем и повышению стимулов к выявлению и ликвидации различий </w:t>
      </w:r>
      <w:r w:rsidR="00652471" w:rsidRPr="00C05370">
        <w:t>в</w:t>
      </w:r>
      <w:r w:rsidR="00A10C75" w:rsidRPr="00C05370">
        <w:t xml:space="preserve"> степени охвата и уро</w:t>
      </w:r>
      <w:r w:rsidR="00652471" w:rsidRPr="00C05370">
        <w:t>внях</w:t>
      </w:r>
      <w:r w:rsidR="00A10C75" w:rsidRPr="00C05370">
        <w:t xml:space="preserve"> успеваемости учащихся из разных групп населения в рамках тех программ профессионально-технической подготовки, где такие различия существуют.</w:t>
      </w:r>
    </w:p>
    <w:p w:rsidR="00130834" w:rsidRPr="00110F02" w:rsidRDefault="00F72F43" w:rsidP="00267CB7">
      <w:pPr>
        <w:pStyle w:val="SingleTxtGR"/>
      </w:pPr>
      <w:r w:rsidRPr="00C05370">
        <w:t>4</w:t>
      </w:r>
      <w:r>
        <w:t>6.</w:t>
      </w:r>
      <w:r>
        <w:tab/>
        <w:t xml:space="preserve">На основе Закона 2009 </w:t>
      </w:r>
      <w:r w:rsidR="00A10C75" w:rsidRPr="00110F02">
        <w:t>года об экономическом подъеме и реинвестиров</w:t>
      </w:r>
      <w:r w:rsidR="00A10C75" w:rsidRPr="00110F02">
        <w:t>а</w:t>
      </w:r>
      <w:r w:rsidR="00A10C75" w:rsidRPr="00110F02">
        <w:t>нии в Америке администрация взяла на себя беспрецедентные финансовые об</w:t>
      </w:r>
      <w:r w:rsidR="00A10C75" w:rsidRPr="00110F02">
        <w:t>я</w:t>
      </w:r>
      <w:r w:rsidR="00A10C75" w:rsidRPr="00110F02">
        <w:t>затель</w:t>
      </w:r>
      <w:r>
        <w:t xml:space="preserve">ства на сумму почти 100 </w:t>
      </w:r>
      <w:r w:rsidR="00A10C75" w:rsidRPr="00110F02">
        <w:t>млрд. долл. в области образования, включая ос</w:t>
      </w:r>
      <w:r w:rsidR="00A10C75" w:rsidRPr="00110F02">
        <w:t>у</w:t>
      </w:r>
      <w:r w:rsidR="00A10C75" w:rsidRPr="00110F02">
        <w:t xml:space="preserve">ществление программы </w:t>
      </w:r>
      <w:r w:rsidR="00296172" w:rsidRPr="00110F02">
        <w:t>"</w:t>
      </w:r>
      <w:r w:rsidR="00A10C75" w:rsidRPr="00110F02">
        <w:t>Наперегонки к вершине</w:t>
      </w:r>
      <w:r w:rsidR="00296172" w:rsidRPr="00110F02">
        <w:t>"</w:t>
      </w:r>
      <w:r w:rsidR="008E47A4" w:rsidRPr="00110F02">
        <w:t xml:space="preserve"> (НП</w:t>
      </w:r>
      <w:r w:rsidR="00A10C75" w:rsidRPr="00110F02">
        <w:t>В). Эта программа созд</w:t>
      </w:r>
      <w:r w:rsidR="00A10C75" w:rsidRPr="00110F02">
        <w:t>а</w:t>
      </w:r>
      <w:r w:rsidR="00A10C75" w:rsidRPr="00110F02">
        <w:t>ет для штатов стимулы к осуществлению крупномасштабных</w:t>
      </w:r>
      <w:r w:rsidR="00B02D52" w:rsidRPr="00110F02">
        <w:t xml:space="preserve"> системных р</w:t>
      </w:r>
      <w:r w:rsidR="00B02D52" w:rsidRPr="00110F02">
        <w:t>е</w:t>
      </w:r>
      <w:r w:rsidR="00B02D52" w:rsidRPr="00110F02">
        <w:t>форм,</w:t>
      </w:r>
      <w:r w:rsidR="00A10C75" w:rsidRPr="00110F02">
        <w:t xml:space="preserve"> улучшающих академические показатели учащихся, ведущих к сокращ</w:t>
      </w:r>
      <w:r w:rsidR="00A10C75" w:rsidRPr="00110F02">
        <w:t>е</w:t>
      </w:r>
      <w:r w:rsidR="00A10C75" w:rsidRPr="00110F02">
        <w:t xml:space="preserve">нию </w:t>
      </w:r>
      <w:r w:rsidR="00B02D52" w:rsidRPr="00110F02">
        <w:t>разрыва</w:t>
      </w:r>
      <w:r w:rsidR="00A10C75" w:rsidRPr="00110F02">
        <w:t xml:space="preserve"> по </w:t>
      </w:r>
      <w:r w:rsidR="00B02D52" w:rsidRPr="00110F02">
        <w:t>этим</w:t>
      </w:r>
      <w:r w:rsidR="00A10C75" w:rsidRPr="00110F02">
        <w:t xml:space="preserve"> показателям, а также повышающих долю лиц, оканч</w:t>
      </w:r>
      <w:r w:rsidR="00A10C75" w:rsidRPr="00110F02">
        <w:t>и</w:t>
      </w:r>
      <w:r w:rsidR="00A10C75" w:rsidRPr="00110F02">
        <w:t>вающих среднюю школу и зачисляемых в вузы. Средства, выделяемые в соо</w:t>
      </w:r>
      <w:r w:rsidR="00A10C75" w:rsidRPr="00110F02">
        <w:t>т</w:t>
      </w:r>
      <w:r w:rsidR="00A10C75" w:rsidRPr="00110F02">
        <w:t>ветствии с Законом об экономическом подъеме, также используются для увел</w:t>
      </w:r>
      <w:r w:rsidR="00A10C75" w:rsidRPr="00110F02">
        <w:t>и</w:t>
      </w:r>
      <w:r w:rsidR="00A10C75" w:rsidRPr="00110F02">
        <w:t xml:space="preserve">чения финансовой помощи и займов в целях получения </w:t>
      </w:r>
      <w:r w:rsidR="00B02D52" w:rsidRPr="00110F02">
        <w:t xml:space="preserve">дальнейшего </w:t>
      </w:r>
      <w:r w:rsidR="00B02D52" w:rsidRPr="00F72F43">
        <w:rPr>
          <w:spacing w:val="2"/>
        </w:rPr>
        <w:t>образов</w:t>
      </w:r>
      <w:r w:rsidR="00B02D52" w:rsidRPr="00F72F43">
        <w:rPr>
          <w:spacing w:val="2"/>
        </w:rPr>
        <w:t>а</w:t>
      </w:r>
      <w:r w:rsidR="00B02D52" w:rsidRPr="00F72F43">
        <w:rPr>
          <w:spacing w:val="2"/>
        </w:rPr>
        <w:t xml:space="preserve">ния </w:t>
      </w:r>
      <w:r w:rsidR="00A10C75" w:rsidRPr="00F72F43">
        <w:rPr>
          <w:spacing w:val="2"/>
        </w:rPr>
        <w:t>вып</w:t>
      </w:r>
      <w:r w:rsidR="00A10C75" w:rsidRPr="00F72F43">
        <w:rPr>
          <w:spacing w:val="2"/>
        </w:rPr>
        <w:t>у</w:t>
      </w:r>
      <w:r w:rsidR="00A10C75" w:rsidRPr="00F72F43">
        <w:rPr>
          <w:spacing w:val="2"/>
        </w:rPr>
        <w:t>скниками средних школ</w:t>
      </w:r>
      <w:r w:rsidR="00B02D52" w:rsidRPr="00F72F43">
        <w:rPr>
          <w:spacing w:val="2"/>
        </w:rPr>
        <w:t>;</w:t>
      </w:r>
      <w:r w:rsidR="00A10C75" w:rsidRPr="00F72F43">
        <w:rPr>
          <w:spacing w:val="2"/>
        </w:rPr>
        <w:t xml:space="preserve"> </w:t>
      </w:r>
      <w:r w:rsidR="00B02D52" w:rsidRPr="00F72F43">
        <w:rPr>
          <w:spacing w:val="2"/>
        </w:rPr>
        <w:t xml:space="preserve">из этих средств также выделено </w:t>
      </w:r>
      <w:r w:rsidRPr="00F72F43">
        <w:rPr>
          <w:spacing w:val="2"/>
        </w:rPr>
        <w:t xml:space="preserve">12 </w:t>
      </w:r>
      <w:r w:rsidR="00A10C75" w:rsidRPr="00F72F43">
        <w:rPr>
          <w:spacing w:val="2"/>
        </w:rPr>
        <w:t>млрд. долл.</w:t>
      </w:r>
      <w:r w:rsidR="00A10C75" w:rsidRPr="00110F02">
        <w:t xml:space="preserve"> для муниципальных колледжей, куда могут поступать трудящиеся, которым н</w:t>
      </w:r>
      <w:r w:rsidR="00A10C75" w:rsidRPr="00110F02">
        <w:t>е</w:t>
      </w:r>
      <w:r w:rsidR="00A10C75" w:rsidRPr="00110F02">
        <w:t>обходимо дополнительное образование и повышение квалификации.</w:t>
      </w:r>
    </w:p>
    <w:p w:rsidR="00C948E7" w:rsidRPr="00110F02" w:rsidRDefault="00BF1B12" w:rsidP="00466851">
      <w:pPr>
        <w:pStyle w:val="H1GR"/>
      </w:pPr>
      <w:r w:rsidRPr="00110F02">
        <w:tab/>
      </w:r>
      <w:r w:rsidRPr="00110F02">
        <w:tab/>
      </w:r>
      <w:r w:rsidR="00CB79F7" w:rsidRPr="00110F02">
        <w:t>Статья</w:t>
      </w:r>
      <w:r w:rsidR="00C948E7" w:rsidRPr="00110F02">
        <w:t xml:space="preserve"> 4</w:t>
      </w:r>
    </w:p>
    <w:p w:rsidR="00C948E7" w:rsidRPr="00110F02" w:rsidRDefault="002A7265" w:rsidP="00466851">
      <w:pPr>
        <w:pStyle w:val="H23GR"/>
      </w:pPr>
      <w:r w:rsidRPr="00110F02">
        <w:tab/>
      </w:r>
      <w:r w:rsidR="00404185" w:rsidRPr="00110F02">
        <w:t>A.</w:t>
      </w:r>
      <w:r w:rsidRPr="00110F02">
        <w:tab/>
      </w:r>
      <w:r w:rsidR="00CB79F7" w:rsidRPr="00110F02">
        <w:t>Информация о законодательных, судебных, административных или других мерах, обеспечивающих</w:t>
      </w:r>
      <w:r w:rsidR="00374E73">
        <w:t xml:space="preserve"> осуществление положений статьи </w:t>
      </w:r>
      <w:r w:rsidR="00CB79F7" w:rsidRPr="00110F02">
        <w:t xml:space="preserve">4, включая сведения о принятии законодательства и </w:t>
      </w:r>
      <w:r w:rsidR="00B02D52" w:rsidRPr="00110F02">
        <w:t>обеспечении</w:t>
      </w:r>
      <w:r w:rsidR="00CB79F7" w:rsidRPr="00110F02">
        <w:t xml:space="preserve"> его исполнения</w:t>
      </w:r>
    </w:p>
    <w:p w:rsidR="00C948E7" w:rsidRPr="00110F02" w:rsidRDefault="00466851" w:rsidP="00466851">
      <w:pPr>
        <w:pStyle w:val="SingleTxtGR"/>
      </w:pPr>
      <w:r>
        <w:t>47.</w:t>
      </w:r>
      <w:r>
        <w:tab/>
      </w:r>
      <w:r w:rsidR="00CB79F7" w:rsidRPr="00110F02">
        <w:t>В связи со статье</w:t>
      </w:r>
      <w:r w:rsidR="008E47A4" w:rsidRPr="00110F02">
        <w:t>й</w:t>
      </w:r>
      <w:r>
        <w:t xml:space="preserve"> 4 и пунктом </w:t>
      </w:r>
      <w:r w:rsidR="00CB79F7" w:rsidRPr="00110F02">
        <w:t xml:space="preserve">18 заключительных замечаний Комитета необходимо отметить, что США глубоко привержены делу борьбы с расовой дискриминацией. Эту борьбу Соединенные Штаты вели на всем протяжении </w:t>
      </w:r>
      <w:r w:rsidR="008421B4" w:rsidRPr="00110F02">
        <w:t xml:space="preserve">своей истории: и во времена отмены рабовладения, и в эпоху борьбы </w:t>
      </w:r>
      <w:r w:rsidR="00B02D52" w:rsidRPr="00110F02">
        <w:t>за гра</w:t>
      </w:r>
      <w:r w:rsidR="00B02D52" w:rsidRPr="00110F02">
        <w:t>ж</w:t>
      </w:r>
      <w:r w:rsidR="00B02D52" w:rsidRPr="00110F02">
        <w:t>данские права.</w:t>
      </w:r>
      <w:r w:rsidR="008421B4" w:rsidRPr="00110F02">
        <w:t xml:space="preserve"> </w:t>
      </w:r>
      <w:r w:rsidR="00B02D52" w:rsidRPr="00110F02">
        <w:t xml:space="preserve">Путь к равноправию еще не пройден </w:t>
      </w:r>
      <w:r w:rsidR="008421B4" w:rsidRPr="00110F02">
        <w:t xml:space="preserve">до конца, но </w:t>
      </w:r>
      <w:r w:rsidR="008E47A4" w:rsidRPr="00110F02">
        <w:t>сейчас</w:t>
      </w:r>
      <w:r w:rsidR="008421B4" w:rsidRPr="00110F02">
        <w:t xml:space="preserve"> наша страна живет намного лучше и справедливее, чем в прошлом. При этом </w:t>
      </w:r>
      <w:r w:rsidR="008E47A4" w:rsidRPr="00110F02">
        <w:t>сег</w:t>
      </w:r>
      <w:r w:rsidR="008E47A4" w:rsidRPr="00110F02">
        <w:t>о</w:t>
      </w:r>
      <w:r w:rsidR="008E47A4" w:rsidRPr="00110F02">
        <w:t>дняшние</w:t>
      </w:r>
      <w:r w:rsidR="008421B4" w:rsidRPr="00110F02">
        <w:t xml:space="preserve"> успехи были достигнуты н</w:t>
      </w:r>
      <w:r w:rsidR="008E47A4" w:rsidRPr="00110F02">
        <w:t>ами без запретов на высказывание</w:t>
      </w:r>
      <w:r w:rsidR="008421B4" w:rsidRPr="00110F02">
        <w:t xml:space="preserve"> каких-либо идей и без ущемления свободы выражения, собраний и</w:t>
      </w:r>
      <w:r>
        <w:t>ли ассоциации. На </w:t>
      </w:r>
      <w:r w:rsidR="008421B4" w:rsidRPr="00110F02">
        <w:t xml:space="preserve">наш взгляд, </w:t>
      </w:r>
      <w:r w:rsidR="00B02D52" w:rsidRPr="00110F02">
        <w:t>запрещение оскорбительных</w:t>
      </w:r>
      <w:r w:rsidR="008421B4" w:rsidRPr="00110F02">
        <w:t xml:space="preserve"> и </w:t>
      </w:r>
      <w:r w:rsidR="00B02D52" w:rsidRPr="00110F02">
        <w:t>ненавистнических высказываний и наказание за них</w:t>
      </w:r>
      <w:r w:rsidR="008421B4" w:rsidRPr="00110F02">
        <w:t xml:space="preserve"> не является ни эффективным способом борьбы с нетерпим</w:t>
      </w:r>
      <w:r w:rsidR="008421B4" w:rsidRPr="00110F02">
        <w:t>о</w:t>
      </w:r>
      <w:r w:rsidR="008421B4" w:rsidRPr="00110F02">
        <w:t>стью, ни подх</w:t>
      </w:r>
      <w:r w:rsidR="008421B4" w:rsidRPr="00110F02">
        <w:t>о</w:t>
      </w:r>
      <w:r w:rsidR="008421B4" w:rsidRPr="00110F02">
        <w:t xml:space="preserve">дящим делом для правительства, стремящегося воспитывать уважение к многообразию. Как подчеркивал </w:t>
      </w:r>
      <w:r w:rsidR="005C6F0A">
        <w:t>Президент</w:t>
      </w:r>
      <w:r w:rsidR="008421B4" w:rsidRPr="00110F02">
        <w:t xml:space="preserve"> Обама в своей ре</w:t>
      </w:r>
      <w:r>
        <w:t xml:space="preserve">чи в Каире, Египет, в июне 2009 </w:t>
      </w:r>
      <w:r w:rsidR="008421B4" w:rsidRPr="00110F02">
        <w:t xml:space="preserve">года, идеи </w:t>
      </w:r>
      <w:r w:rsidR="00B02D52" w:rsidRPr="00110F02">
        <w:t>нельзя</w:t>
      </w:r>
      <w:r w:rsidR="008421B4" w:rsidRPr="00110F02">
        <w:t xml:space="preserve"> искоренить путем их подавления. </w:t>
      </w:r>
      <w:r w:rsidR="008E47A4" w:rsidRPr="00110F02">
        <w:t>Напротив, п</w:t>
      </w:r>
      <w:r w:rsidR="008421B4" w:rsidRPr="00110F02">
        <w:t>одобные попытки могут бы</w:t>
      </w:r>
      <w:r w:rsidR="00DF755F">
        <w:t xml:space="preserve">ть контрпродуктивными и вести </w:t>
      </w:r>
      <w:r w:rsidR="008E47A4" w:rsidRPr="00110F02">
        <w:t>лишь</w:t>
      </w:r>
      <w:r w:rsidR="00DF755F">
        <w:t xml:space="preserve"> к</w:t>
      </w:r>
      <w:r w:rsidR="008E47A4" w:rsidRPr="00110F02">
        <w:t xml:space="preserve"> </w:t>
      </w:r>
      <w:r w:rsidR="008421B4" w:rsidRPr="00110F02">
        <w:t xml:space="preserve">росту популярности </w:t>
      </w:r>
      <w:r w:rsidR="008E47A4" w:rsidRPr="00110F02">
        <w:t xml:space="preserve">таких </w:t>
      </w:r>
      <w:r w:rsidR="008421B4" w:rsidRPr="00110F02">
        <w:t>идей. Лучшим противоядием оскорбительным</w:t>
      </w:r>
      <w:r w:rsidR="00B02D52" w:rsidRPr="00110F02">
        <w:t xml:space="preserve"> и пр</w:t>
      </w:r>
      <w:r w:rsidR="00B02D52" w:rsidRPr="00110F02">
        <w:t>о</w:t>
      </w:r>
      <w:r w:rsidR="00B02D52" w:rsidRPr="00110F02">
        <w:t>никнутым</w:t>
      </w:r>
      <w:r w:rsidR="008421B4" w:rsidRPr="00110F02">
        <w:t xml:space="preserve"> ненависть</w:t>
      </w:r>
      <w:r w:rsidR="00B02D52" w:rsidRPr="00110F02">
        <w:t>ю</w:t>
      </w:r>
      <w:r w:rsidR="008421B4" w:rsidRPr="00110F02">
        <w:t xml:space="preserve"> </w:t>
      </w:r>
      <w:r w:rsidR="00F30C95" w:rsidRPr="00110F02">
        <w:t>словам</w:t>
      </w:r>
      <w:r w:rsidR="008421B4" w:rsidRPr="00110F02">
        <w:t xml:space="preserve"> мы считаем конструктивный диалог, направле</w:t>
      </w:r>
      <w:r w:rsidR="008421B4" w:rsidRPr="00110F02">
        <w:t>н</w:t>
      </w:r>
      <w:r w:rsidR="008421B4" w:rsidRPr="00110F02">
        <w:t xml:space="preserve">ный на их </w:t>
      </w:r>
      <w:r w:rsidR="008E47A4" w:rsidRPr="00110F02">
        <w:t>принципиальное, аргументированное опровержение</w:t>
      </w:r>
      <w:r w:rsidR="008421B4" w:rsidRPr="00110F02">
        <w:t>. Мы также пол</w:t>
      </w:r>
      <w:r w:rsidR="008421B4" w:rsidRPr="00110F02">
        <w:t>а</w:t>
      </w:r>
      <w:r w:rsidR="008421B4" w:rsidRPr="00110F02">
        <w:t>гаем, что правительствам следует во всеуслышание выражать свое несогласие с такими провокационными высказываниями и использовать соответствующие инструменты борьбы с нетерпимостью, включая комплекс надежных средств правовой защиты от дискриминации и преступлений на почве ненависти, а</w:t>
      </w:r>
      <w:r w:rsidR="008421B4" w:rsidRPr="00110F02">
        <w:t>к</w:t>
      </w:r>
      <w:r w:rsidR="008421B4" w:rsidRPr="00110F02">
        <w:t>тивную информационно-пропагандистскую и просветительскую работу и бд</w:t>
      </w:r>
      <w:r w:rsidR="008421B4" w:rsidRPr="00110F02">
        <w:t>и</w:t>
      </w:r>
      <w:r w:rsidR="008421B4" w:rsidRPr="00110F02">
        <w:t>тельную з</w:t>
      </w:r>
      <w:r w:rsidR="008421B4" w:rsidRPr="00110F02">
        <w:t>а</w:t>
      </w:r>
      <w:r w:rsidR="008421B4" w:rsidRPr="00110F02">
        <w:t>щиту прав человек</w:t>
      </w:r>
      <w:r w:rsidR="008E47A4" w:rsidRPr="00110F02">
        <w:t>а</w:t>
      </w:r>
      <w:r w:rsidR="008421B4" w:rsidRPr="00110F02">
        <w:t xml:space="preserve"> и основных свобод, включая свободу выражения мнений. Как правительс</w:t>
      </w:r>
      <w:r w:rsidR="008E47A4" w:rsidRPr="00110F02">
        <w:t>тву, так и всем членам общества</w:t>
      </w:r>
      <w:r w:rsidR="008421B4" w:rsidRPr="00110F02">
        <w:t xml:space="preserve"> следует действовать в духе взаимного уважения, приветствовать плюрализм мнений и способствовать построению толерантного общества, опирающегося на открытый диалог и св</w:t>
      </w:r>
      <w:r w:rsidR="008421B4" w:rsidRPr="00110F02">
        <w:t>о</w:t>
      </w:r>
      <w:r w:rsidR="008421B4" w:rsidRPr="00110F02">
        <w:t>бодную дискуссию.</w:t>
      </w:r>
    </w:p>
    <w:p w:rsidR="00C948E7" w:rsidRPr="00110F02" w:rsidRDefault="00466851" w:rsidP="00466851">
      <w:pPr>
        <w:pStyle w:val="SingleTxtGR"/>
      </w:pPr>
      <w:r>
        <w:t>48.</w:t>
      </w:r>
      <w:r>
        <w:tab/>
      </w:r>
      <w:r w:rsidR="00F30C95" w:rsidRPr="00110F02">
        <w:t>Руководствуясь</w:t>
      </w:r>
      <w:r w:rsidR="008421B4" w:rsidRPr="00110F02">
        <w:t xml:space="preserve"> </w:t>
      </w:r>
      <w:r w:rsidR="00F30C95" w:rsidRPr="00110F02">
        <w:t>данным</w:t>
      </w:r>
      <w:r w:rsidR="008421B4" w:rsidRPr="00110F02">
        <w:t xml:space="preserve"> </w:t>
      </w:r>
      <w:r w:rsidR="00F30C95" w:rsidRPr="00110F02">
        <w:t>подходом,</w:t>
      </w:r>
      <w:r w:rsidR="008421B4" w:rsidRPr="00110F02">
        <w:t xml:space="preserve"> США </w:t>
      </w:r>
      <w:r w:rsidR="00F30C95" w:rsidRPr="00110F02">
        <w:t xml:space="preserve">уже </w:t>
      </w:r>
      <w:r w:rsidR="008421B4" w:rsidRPr="00110F02">
        <w:t>давно выражают озабоче</w:t>
      </w:r>
      <w:r w:rsidR="008421B4" w:rsidRPr="00110F02">
        <w:t>н</w:t>
      </w:r>
      <w:r w:rsidR="008421B4" w:rsidRPr="00110F02">
        <w:t xml:space="preserve">ность </w:t>
      </w:r>
      <w:r w:rsidR="00F30C95" w:rsidRPr="00110F02">
        <w:t>по поводу урезания</w:t>
      </w:r>
      <w:r w:rsidR="008421B4" w:rsidRPr="00110F02">
        <w:t xml:space="preserve"> свободы выражения мнений, свободы собраний и а</w:t>
      </w:r>
      <w:r w:rsidR="008421B4" w:rsidRPr="00110F02">
        <w:t>с</w:t>
      </w:r>
      <w:r w:rsidR="008421B4" w:rsidRPr="00110F02">
        <w:t>социации</w:t>
      </w:r>
      <w:r w:rsidR="00F30C95" w:rsidRPr="00110F02">
        <w:t xml:space="preserve"> как способа воспитания </w:t>
      </w:r>
      <w:r w:rsidR="008421B4" w:rsidRPr="00110F02">
        <w:t xml:space="preserve">терпимости и </w:t>
      </w:r>
      <w:r w:rsidR="00F30C95" w:rsidRPr="00110F02">
        <w:t>взаимного уважения</w:t>
      </w:r>
      <w:r w:rsidR="008421B4" w:rsidRPr="00110F02">
        <w:t xml:space="preserve">. Эта </w:t>
      </w:r>
      <w:r w:rsidR="00F30C95" w:rsidRPr="00110F02">
        <w:t>оз</w:t>
      </w:r>
      <w:r w:rsidR="00F30C95" w:rsidRPr="00110F02">
        <w:t>а</w:t>
      </w:r>
      <w:r w:rsidR="00F30C95" w:rsidRPr="00110F02">
        <w:t xml:space="preserve">боченность </w:t>
      </w:r>
      <w:r w:rsidR="008421B4" w:rsidRPr="00110F02">
        <w:t>распространяется и на ограничения,</w:t>
      </w:r>
      <w:r>
        <w:t xml:space="preserve"> предусмотренные статьей 4 КЛРД – в</w:t>
      </w:r>
      <w:r w:rsidR="008421B4" w:rsidRPr="00110F02">
        <w:t xml:space="preserve"> той мере, в какой они могут быть истолкованы как допускающ</w:t>
      </w:r>
      <w:r w:rsidR="00F30C95" w:rsidRPr="00110F02">
        <w:t>ие или требующие ограничения таких</w:t>
      </w:r>
      <w:r w:rsidR="008421B4" w:rsidRPr="00110F02">
        <w:t xml:space="preserve"> форм выражения, которые не несут в себе неп</w:t>
      </w:r>
      <w:r w:rsidR="008421B4" w:rsidRPr="00110F02">
        <w:t>о</w:t>
      </w:r>
      <w:r w:rsidR="008421B4" w:rsidRPr="00110F02">
        <w:t>средственн</w:t>
      </w:r>
      <w:r w:rsidR="008421B4" w:rsidRPr="00110F02">
        <w:t>о</w:t>
      </w:r>
      <w:r w:rsidR="008421B4" w:rsidRPr="00110F02">
        <w:t>го п</w:t>
      </w:r>
      <w:r w:rsidR="00F30C95" w:rsidRPr="00110F02">
        <w:t>одстрекательства к насилию или "реальной угрозы"</w:t>
      </w:r>
      <w:r w:rsidR="008421B4" w:rsidRPr="00110F02">
        <w:t xml:space="preserve"> насилием</w:t>
      </w:r>
      <w:r w:rsidR="00C948E7" w:rsidRPr="00B0550F">
        <w:rPr>
          <w:rStyle w:val="FootnoteReference"/>
          <w:kern w:val="0"/>
        </w:rPr>
        <w:footnoteReference w:id="12"/>
      </w:r>
      <w:r w:rsidR="008421B4" w:rsidRPr="00110F02">
        <w:t>.</w:t>
      </w:r>
      <w:r w:rsidR="0001700E" w:rsidRPr="00110F02">
        <w:t xml:space="preserve"> </w:t>
      </w:r>
      <w:r w:rsidR="00F30C95" w:rsidRPr="00110F02">
        <w:t>Г</w:t>
      </w:r>
      <w:r w:rsidR="008421B4" w:rsidRPr="00110F02">
        <w:t xml:space="preserve">лубина этой озабоченности такова, что </w:t>
      </w:r>
      <w:r w:rsidR="00F30C95" w:rsidRPr="00110F02">
        <w:t>она</w:t>
      </w:r>
      <w:r w:rsidR="008421B4" w:rsidRPr="00110F02">
        <w:t xml:space="preserve"> заставила США при присоедин</w:t>
      </w:r>
      <w:r w:rsidR="008421B4" w:rsidRPr="00110F02">
        <w:t>е</w:t>
      </w:r>
      <w:r w:rsidR="008421B4" w:rsidRPr="00110F02">
        <w:t>нии к</w:t>
      </w:r>
      <w:r>
        <w:t xml:space="preserve"> КЛРД сделать оговорку к статье </w:t>
      </w:r>
      <w:r w:rsidR="008421B4" w:rsidRPr="00110F02">
        <w:t>4 и соответствующим положениям ст</w:t>
      </w:r>
      <w:r w:rsidR="008421B4" w:rsidRPr="00110F02">
        <w:t>а</w:t>
      </w:r>
      <w:r w:rsidR="008421B4" w:rsidRPr="00110F02">
        <w:t>тьи 7</w:t>
      </w:r>
      <w:r w:rsidR="00F30C95" w:rsidRPr="00110F02">
        <w:t>, заявив,</w:t>
      </w:r>
      <w:r w:rsidR="008421B4" w:rsidRPr="00110F02">
        <w:t xml:space="preserve"> что </w:t>
      </w:r>
      <w:r w:rsidR="00F30C95" w:rsidRPr="00110F02">
        <w:t>Соединенные Штаты</w:t>
      </w:r>
      <w:r w:rsidR="008421B4" w:rsidRPr="00110F02">
        <w:t xml:space="preserve"> не принимают на себя никаких обяз</w:t>
      </w:r>
      <w:r w:rsidR="008421B4" w:rsidRPr="00110F02">
        <w:t>а</w:t>
      </w:r>
      <w:r w:rsidR="008421B4" w:rsidRPr="00110F02">
        <w:t xml:space="preserve">тельств, которые могли бы ограничить предусмотренные </w:t>
      </w:r>
      <w:r w:rsidR="00FC53BF" w:rsidRPr="00110F02">
        <w:t>Констит</w:t>
      </w:r>
      <w:r w:rsidR="008421B4" w:rsidRPr="00110F02">
        <w:t>уцией США широкие гарантии основных свобод</w:t>
      </w:r>
      <w:r w:rsidR="00C948E7" w:rsidRPr="00B0550F">
        <w:rPr>
          <w:rStyle w:val="FootnoteReference"/>
          <w:kern w:val="0"/>
        </w:rPr>
        <w:footnoteReference w:id="13"/>
      </w:r>
      <w:r w:rsidR="008421B4" w:rsidRPr="00110F02">
        <w:t>.</w:t>
      </w:r>
      <w:r w:rsidR="0001700E" w:rsidRPr="00466851">
        <w:t xml:space="preserve"> </w:t>
      </w:r>
    </w:p>
    <w:p w:rsidR="00C948E7" w:rsidRPr="00110F02" w:rsidRDefault="00466851" w:rsidP="00466851">
      <w:pPr>
        <w:pStyle w:val="SingleTxtGR"/>
      </w:pPr>
      <w:r>
        <w:t>49.</w:t>
      </w:r>
      <w:r>
        <w:tab/>
      </w:r>
      <w:r w:rsidR="001B341A" w:rsidRPr="00110F02">
        <w:t xml:space="preserve">Свобода слова сыграла ключевую роль в достижении равноправия в США. Находилось немало людей, считавших </w:t>
      </w:r>
      <w:r w:rsidR="00F83EEC" w:rsidRPr="00110F02">
        <w:t xml:space="preserve">опасными </w:t>
      </w:r>
      <w:r>
        <w:t xml:space="preserve">слова д-ра </w:t>
      </w:r>
      <w:r w:rsidR="001B341A" w:rsidRPr="00110F02">
        <w:t>Мартина Лютера Кинга и других лидеров правозащитного движения и добивавшихся з</w:t>
      </w:r>
      <w:r w:rsidR="001B341A" w:rsidRPr="00110F02">
        <w:t>а</w:t>
      </w:r>
      <w:r w:rsidR="001B341A" w:rsidRPr="00110F02">
        <w:t>прета на такие высказывания</w:t>
      </w:r>
      <w:r w:rsidR="00DF755F">
        <w:t>,</w:t>
      </w:r>
      <w:r w:rsidR="001B341A" w:rsidRPr="00110F02">
        <w:t xml:space="preserve"> как нарушающие мир и покой в районах, белое большинство населения которых стремилось увековечить расовую сегрегацию. Когда </w:t>
      </w:r>
      <w:r w:rsidR="00F83EEC" w:rsidRPr="00110F02">
        <w:t>этот</w:t>
      </w:r>
      <w:r w:rsidR="001B341A" w:rsidRPr="00110F02">
        <w:t xml:space="preserve"> вопрос был вынесен на рассмотрение </w:t>
      </w:r>
      <w:r w:rsidR="00F83EEC" w:rsidRPr="00110F02">
        <w:t>В</w:t>
      </w:r>
      <w:r w:rsidR="001B341A" w:rsidRPr="00110F02">
        <w:t>ерховного суда в связи с д</w:t>
      </w:r>
      <w:r w:rsidR="001B341A" w:rsidRPr="00110F02">
        <w:t>е</w:t>
      </w:r>
      <w:r w:rsidR="001B341A" w:rsidRPr="00110F02">
        <w:t xml:space="preserve">лом </w:t>
      </w:r>
      <w:r w:rsidR="00F83EEC" w:rsidRPr="00466851">
        <w:rPr>
          <w:i/>
        </w:rPr>
        <w:t>"Нью-Йорк таймс" против Салливэна</w:t>
      </w:r>
      <w:r w:rsidR="00C948E7" w:rsidRPr="00110F02">
        <w:t xml:space="preserve">, 376 U.S. 254 (1964), </w:t>
      </w:r>
      <w:r w:rsidR="001B341A" w:rsidRPr="00110F02">
        <w:t>суд отказал должностному лицу штата Алабама в праве требовать привлечения правоз</w:t>
      </w:r>
      <w:r w:rsidR="001B341A" w:rsidRPr="00110F02">
        <w:t>а</w:t>
      </w:r>
      <w:r w:rsidR="001B341A" w:rsidRPr="00110F02">
        <w:t>щитников к ответственности за негативные высказывания о полиции, опубл</w:t>
      </w:r>
      <w:r w:rsidR="001B341A" w:rsidRPr="00110F02">
        <w:t>и</w:t>
      </w:r>
      <w:r w:rsidR="001B341A" w:rsidRPr="00110F02">
        <w:t>кованные ими на правах рекламы. В более давний период нашей истории отм</w:t>
      </w:r>
      <w:r w:rsidR="001B341A" w:rsidRPr="00110F02">
        <w:t>е</w:t>
      </w:r>
      <w:r w:rsidR="001B341A" w:rsidRPr="00110F02">
        <w:t>не рабовладения способствовали проповеди священников и памфлеты абол</w:t>
      </w:r>
      <w:r w:rsidR="001B341A" w:rsidRPr="00110F02">
        <w:t>и</w:t>
      </w:r>
      <w:r w:rsidR="001B341A" w:rsidRPr="00110F02">
        <w:t>ционистов. С</w:t>
      </w:r>
      <w:r w:rsidR="001B341A" w:rsidRPr="00110F02">
        <w:t>е</w:t>
      </w:r>
      <w:r w:rsidR="001B341A" w:rsidRPr="00110F02">
        <w:t xml:space="preserve">годня в США публичные </w:t>
      </w:r>
      <w:r w:rsidR="00F83EEC" w:rsidRPr="00110F02">
        <w:t>выражения ненависти</w:t>
      </w:r>
      <w:r w:rsidR="001B341A" w:rsidRPr="00110F02">
        <w:t xml:space="preserve"> почти всякий раз провоцируют более массовые и мощные выступления в защиту расового и ме</w:t>
      </w:r>
      <w:r w:rsidR="001B341A" w:rsidRPr="00110F02">
        <w:t>ж</w:t>
      </w:r>
      <w:r w:rsidR="001B341A" w:rsidRPr="00110F02">
        <w:t>конфесси</w:t>
      </w:r>
      <w:r w:rsidR="001B341A" w:rsidRPr="00110F02">
        <w:t>о</w:t>
      </w:r>
      <w:r w:rsidR="001B341A" w:rsidRPr="00110F02">
        <w:t>нального равенства и гармонии. Так</w:t>
      </w:r>
      <w:r w:rsidR="00DF755F">
        <w:t>,</w:t>
      </w:r>
      <w:r w:rsidR="001B341A" w:rsidRPr="00110F02">
        <w:t xml:space="preserve"> шествие</w:t>
      </w:r>
      <w:r w:rsidR="00DF755F">
        <w:t xml:space="preserve"> неонацистов, в котором участвую</w:t>
      </w:r>
      <w:r w:rsidR="001B341A" w:rsidRPr="00110F02">
        <w:t xml:space="preserve">т </w:t>
      </w:r>
      <w:r w:rsidR="00F83EEC" w:rsidRPr="00110F02">
        <w:t>с десяток</w:t>
      </w:r>
      <w:r w:rsidR="001B341A" w:rsidRPr="00110F02">
        <w:t xml:space="preserve"> человек, встречает на своем пути мирный пикет из сотен людей различного в</w:t>
      </w:r>
      <w:r w:rsidR="001B341A" w:rsidRPr="00110F02">
        <w:t>е</w:t>
      </w:r>
      <w:r w:rsidR="001B341A" w:rsidRPr="00110F02">
        <w:t>роисповедания, отстаивающих противоположные взгляды.</w:t>
      </w:r>
    </w:p>
    <w:p w:rsidR="00C948E7" w:rsidRPr="00110F02" w:rsidRDefault="00466851" w:rsidP="00466851">
      <w:pPr>
        <w:pStyle w:val="SingleTxtGR"/>
      </w:pPr>
      <w:r>
        <w:t>50.</w:t>
      </w:r>
      <w:r>
        <w:tab/>
      </w:r>
      <w:r w:rsidR="00F83EEC" w:rsidRPr="00110F02">
        <w:t>Говоря коротко</w:t>
      </w:r>
      <w:r w:rsidR="00494027" w:rsidRPr="00110F02">
        <w:t>, мы защищаем свободу выражения мнений не т</w:t>
      </w:r>
      <w:r w:rsidR="00F83EEC" w:rsidRPr="00110F02">
        <w:t>олько п</w:t>
      </w:r>
      <w:r w:rsidR="00F83EEC" w:rsidRPr="00110F02">
        <w:t>о</w:t>
      </w:r>
      <w:r w:rsidR="00F83EEC" w:rsidRPr="00110F02">
        <w:t>тому, что она закреплена</w:t>
      </w:r>
      <w:r w:rsidR="00494027" w:rsidRPr="00110F02">
        <w:t xml:space="preserve"> в </w:t>
      </w:r>
      <w:r w:rsidR="00FC53BF" w:rsidRPr="00110F02">
        <w:t>Констит</w:t>
      </w:r>
      <w:r w:rsidR="00F83EEC" w:rsidRPr="00110F02">
        <w:t>уции США</w:t>
      </w:r>
      <w:r w:rsidR="00494027" w:rsidRPr="00110F02">
        <w:t xml:space="preserve"> как основном законе нашей страны, </w:t>
      </w:r>
      <w:r w:rsidR="00F83EEC" w:rsidRPr="00110F02">
        <w:t>но и потому, что наша демократия</w:t>
      </w:r>
      <w:r w:rsidR="00494027" w:rsidRPr="00110F02">
        <w:t xml:space="preserve"> не может существовать без свобо</w:t>
      </w:r>
      <w:r w:rsidR="00494027" w:rsidRPr="00110F02">
        <w:t>д</w:t>
      </w:r>
      <w:r w:rsidR="00494027" w:rsidRPr="00110F02">
        <w:t xml:space="preserve">ного обмена идеями и </w:t>
      </w:r>
      <w:r w:rsidR="00F83EEC" w:rsidRPr="00110F02">
        <w:t>права не соглашаться</w:t>
      </w:r>
      <w:r w:rsidR="00494027" w:rsidRPr="00110F02">
        <w:t xml:space="preserve"> с мнением большинства. Мы з</w:t>
      </w:r>
      <w:r w:rsidR="00494027" w:rsidRPr="00110F02">
        <w:t>а</w:t>
      </w:r>
      <w:r w:rsidR="00494027" w:rsidRPr="00110F02">
        <w:t>щищаем свободу выражения мнений также потому, что урезание прав личности обходится общ</w:t>
      </w:r>
      <w:r w:rsidR="00494027" w:rsidRPr="00110F02">
        <w:t>е</w:t>
      </w:r>
      <w:r w:rsidR="00494027" w:rsidRPr="00110F02">
        <w:t>ству намного дороже, чем терпимое отношение к проникнутым ненавистью словам. Нас весьма беспокоит и то, что правительства, наде</w:t>
      </w:r>
      <w:r w:rsidR="00072713" w:rsidRPr="00110F02">
        <w:t>ленные</w:t>
      </w:r>
      <w:r w:rsidR="00494027" w:rsidRPr="00110F02">
        <w:t xml:space="preserve"> полномочиями запрещать вредные высказывания, вполне могут пойти на зл</w:t>
      </w:r>
      <w:r w:rsidR="00494027" w:rsidRPr="00110F02">
        <w:t>о</w:t>
      </w:r>
      <w:r w:rsidR="00494027" w:rsidRPr="00110F02">
        <w:t>употребл</w:t>
      </w:r>
      <w:r w:rsidR="00494027" w:rsidRPr="00110F02">
        <w:t>е</w:t>
      </w:r>
      <w:r w:rsidR="00494027" w:rsidRPr="00110F02">
        <w:t>ние этими полномочиями в ущерб демократическим принципам.</w:t>
      </w:r>
    </w:p>
    <w:p w:rsidR="00C948E7" w:rsidRPr="002414E3" w:rsidRDefault="00466851" w:rsidP="00466851">
      <w:pPr>
        <w:pStyle w:val="SingleTxtGR"/>
        <w:rPr>
          <w:spacing w:val="2"/>
        </w:rPr>
      </w:pPr>
      <w:r>
        <w:t>51.</w:t>
      </w:r>
      <w:r>
        <w:tab/>
      </w:r>
      <w:r w:rsidR="00494027" w:rsidRPr="00110F02">
        <w:t>В соответствии с пер</w:t>
      </w:r>
      <w:r w:rsidR="00072713" w:rsidRPr="00110F02">
        <w:t>вой поправкой к Конституции США в нашей стране з</w:t>
      </w:r>
      <w:r w:rsidR="00072713" w:rsidRPr="00110F02">
        <w:t>а</w:t>
      </w:r>
      <w:r w:rsidR="00072713" w:rsidRPr="00110F02">
        <w:t>прещены</w:t>
      </w:r>
      <w:r w:rsidR="00494027" w:rsidRPr="00110F02">
        <w:t xml:space="preserve"> высказывания, содержащие непосредственные призывы к насилию. Этот запрет, являющийся </w:t>
      </w:r>
      <w:r w:rsidR="00072713" w:rsidRPr="00110F02">
        <w:t>некоторым</w:t>
      </w:r>
      <w:r w:rsidR="00494027" w:rsidRPr="00110F02">
        <w:t xml:space="preserve"> отступлением от принципа свободы выр</w:t>
      </w:r>
      <w:r w:rsidR="00494027" w:rsidRPr="00110F02">
        <w:t>а</w:t>
      </w:r>
      <w:r w:rsidR="00494027" w:rsidRPr="00110F02">
        <w:t xml:space="preserve">жения мнений, </w:t>
      </w:r>
      <w:r w:rsidR="00072713" w:rsidRPr="00110F02">
        <w:t>касается лишь тех высказываний, которые "</w:t>
      </w:r>
      <w:r w:rsidR="00494027" w:rsidRPr="00110F02">
        <w:t xml:space="preserve">имеют своей целью непосредственно спровоцировать или вызвать противозаконные действия и с большой вероятностью </w:t>
      </w:r>
      <w:r w:rsidR="00072713" w:rsidRPr="00110F02">
        <w:t>способны сделать это"</w:t>
      </w:r>
      <w:r w:rsidR="00494027" w:rsidRPr="00110F02">
        <w:t xml:space="preserve"> (</w:t>
      </w:r>
      <w:r w:rsidR="00072713" w:rsidRPr="00466851">
        <w:rPr>
          <w:i/>
        </w:rPr>
        <w:t>Бранденбург против штата Огайо</w:t>
      </w:r>
      <w:r w:rsidR="00C948E7" w:rsidRPr="00110F02">
        <w:t>, 395 U.S. 444, 447 (1969)</w:t>
      </w:r>
      <w:r>
        <w:t>)</w:t>
      </w:r>
      <w:r w:rsidR="00C948E7" w:rsidRPr="00110F02">
        <w:t>.</w:t>
      </w:r>
      <w:r w:rsidR="0001700E" w:rsidRPr="00110F02">
        <w:t xml:space="preserve"> </w:t>
      </w:r>
      <w:r w:rsidR="00494027" w:rsidRPr="00110F02">
        <w:t xml:space="preserve">Свобода </w:t>
      </w:r>
      <w:r w:rsidR="00072713" w:rsidRPr="00110F02">
        <w:t>слова</w:t>
      </w:r>
      <w:r w:rsidR="00494027" w:rsidRPr="00110F02">
        <w:t xml:space="preserve"> также может быть ограничена в случаях, когда содержание </w:t>
      </w:r>
      <w:r w:rsidR="00072713" w:rsidRPr="00110F02">
        <w:t>высказываний подпадет под узкую категорию "р</w:t>
      </w:r>
      <w:r w:rsidR="00072713" w:rsidRPr="00110F02">
        <w:t>е</w:t>
      </w:r>
      <w:r w:rsidR="00072713" w:rsidRPr="00110F02">
        <w:t>альных угроз"</w:t>
      </w:r>
      <w:r w:rsidR="00494027" w:rsidRPr="00110F02">
        <w:t xml:space="preserve"> насилием. Кроме того, </w:t>
      </w:r>
      <w:r w:rsidR="00072713" w:rsidRPr="00110F02">
        <w:t xml:space="preserve">в </w:t>
      </w:r>
      <w:r w:rsidR="00494027" w:rsidRPr="00110F02">
        <w:t xml:space="preserve">США действует множество </w:t>
      </w:r>
      <w:r w:rsidR="00072713" w:rsidRPr="00110F02">
        <w:t>федерал</w:t>
      </w:r>
      <w:r w:rsidR="00072713" w:rsidRPr="00110F02">
        <w:t>ь</w:t>
      </w:r>
      <w:r w:rsidR="00072713" w:rsidRPr="00110F02">
        <w:t xml:space="preserve">ных </w:t>
      </w:r>
      <w:r w:rsidR="00494027" w:rsidRPr="00110F02">
        <w:t>законов</w:t>
      </w:r>
      <w:r w:rsidR="00072713" w:rsidRPr="00110F02">
        <w:t xml:space="preserve"> и законов отдельных штатов</w:t>
      </w:r>
      <w:r w:rsidR="00494027" w:rsidRPr="00110F02">
        <w:t>, карающих за преступления на почве ненависти. Законодательные акты федерального уровня предусматривают о</w:t>
      </w:r>
      <w:r w:rsidR="00494027" w:rsidRPr="00110F02">
        <w:t>т</w:t>
      </w:r>
      <w:r w:rsidR="00494027" w:rsidRPr="00110F02">
        <w:t>ветственность за насильственные или агрессивные действия</w:t>
      </w:r>
      <w:r w:rsidR="00561A64" w:rsidRPr="00110F02">
        <w:t xml:space="preserve">, мотивированные предрассудками по отношению к лицам определенной расы, этнического </w:t>
      </w:r>
      <w:r w:rsidR="00561A64" w:rsidRPr="002414E3">
        <w:t>пр</w:t>
      </w:r>
      <w:r w:rsidR="00561A64" w:rsidRPr="002414E3">
        <w:t>о</w:t>
      </w:r>
      <w:r w:rsidR="00561A64" w:rsidRPr="002414E3">
        <w:t>исхождения или цвета кожи и направленные на то,</w:t>
      </w:r>
      <w:r w:rsidR="00072713" w:rsidRPr="002414E3">
        <w:t xml:space="preserve"> чтобы воспрепятствовать доступу</w:t>
      </w:r>
      <w:r w:rsidR="00561A64" w:rsidRPr="002414E3">
        <w:t xml:space="preserve"> физических лиц</w:t>
      </w:r>
      <w:r w:rsidR="00072713" w:rsidRPr="002414E3">
        <w:t>, например,</w:t>
      </w:r>
      <w:r w:rsidR="00561A64" w:rsidRPr="002414E3">
        <w:t xml:space="preserve"> к </w:t>
      </w:r>
      <w:r w:rsidR="00072713" w:rsidRPr="002414E3">
        <w:t>трудоустройству, жилью</w:t>
      </w:r>
      <w:r w:rsidR="00561A64" w:rsidRPr="002414E3">
        <w:t>, места</w:t>
      </w:r>
      <w:r w:rsidR="00072713" w:rsidRPr="002414E3">
        <w:t>м</w:t>
      </w:r>
      <w:r w:rsidR="00561A64" w:rsidRPr="002414E3">
        <w:t xml:space="preserve"> </w:t>
      </w:r>
      <w:r w:rsidR="00561A64" w:rsidRPr="002414E3">
        <w:rPr>
          <w:spacing w:val="2"/>
        </w:rPr>
        <w:t>общес</w:t>
      </w:r>
      <w:r w:rsidR="00561A64" w:rsidRPr="002414E3">
        <w:rPr>
          <w:spacing w:val="2"/>
        </w:rPr>
        <w:t>т</w:t>
      </w:r>
      <w:r w:rsidR="00561A64" w:rsidRPr="002414E3">
        <w:rPr>
          <w:spacing w:val="2"/>
        </w:rPr>
        <w:t>венного пользования и</w:t>
      </w:r>
      <w:r w:rsidR="00072713" w:rsidRPr="002414E3">
        <w:rPr>
          <w:spacing w:val="2"/>
        </w:rPr>
        <w:t>ли коммунальным услугам</w:t>
      </w:r>
      <w:r w:rsidR="00561A64" w:rsidRPr="002414E3">
        <w:rPr>
          <w:spacing w:val="2"/>
        </w:rPr>
        <w:t xml:space="preserve">; см., </w:t>
      </w:r>
      <w:r w:rsidR="00072713" w:rsidRPr="002414E3">
        <w:rPr>
          <w:spacing w:val="2"/>
        </w:rPr>
        <w:t>в частности</w:t>
      </w:r>
      <w:r w:rsidR="002414E3" w:rsidRPr="002414E3">
        <w:rPr>
          <w:spacing w:val="2"/>
        </w:rPr>
        <w:t xml:space="preserve">, </w:t>
      </w:r>
      <w:r w:rsidR="00C948E7" w:rsidRPr="002414E3">
        <w:rPr>
          <w:spacing w:val="2"/>
        </w:rPr>
        <w:t>19 U.S.C. 245</w:t>
      </w:r>
      <w:r w:rsidR="00C948E7" w:rsidRPr="00110F02">
        <w:t xml:space="preserve"> </w:t>
      </w:r>
      <w:r w:rsidR="00C948E7" w:rsidRPr="002414E3">
        <w:rPr>
          <w:spacing w:val="-2"/>
        </w:rPr>
        <w:t>(</w:t>
      </w:r>
      <w:r w:rsidR="00561A64" w:rsidRPr="002414E3">
        <w:rPr>
          <w:spacing w:val="-2"/>
        </w:rPr>
        <w:t>сферы деятельности, защищаемые федеральным законодательством</w:t>
      </w:r>
      <w:r w:rsidR="002414E3" w:rsidRPr="002414E3">
        <w:rPr>
          <w:spacing w:val="-2"/>
        </w:rPr>
        <w:t>), 18 U.S.C. </w:t>
      </w:r>
      <w:r w:rsidR="00C948E7" w:rsidRPr="002414E3">
        <w:rPr>
          <w:spacing w:val="-2"/>
        </w:rPr>
        <w:t>3631</w:t>
      </w:r>
      <w:r w:rsidR="00C948E7" w:rsidRPr="002414E3">
        <w:t xml:space="preserve"> (</w:t>
      </w:r>
      <w:r w:rsidR="00561A64" w:rsidRPr="002414E3">
        <w:t>обеспечение</w:t>
      </w:r>
      <w:r w:rsidR="00561A64" w:rsidRPr="00110F02">
        <w:t xml:space="preserve"> жильем</w:t>
      </w:r>
      <w:r w:rsidR="00C948E7" w:rsidRPr="00110F02">
        <w:t>).</w:t>
      </w:r>
      <w:r w:rsidR="0001700E" w:rsidRPr="00110F02">
        <w:t xml:space="preserve"> </w:t>
      </w:r>
      <w:r w:rsidR="00561A64" w:rsidRPr="00110F02">
        <w:t xml:space="preserve">Кроме того, </w:t>
      </w:r>
      <w:r w:rsidR="00072713" w:rsidRPr="00110F02">
        <w:t xml:space="preserve">законы о преступлениях на почве ненависти действуют </w:t>
      </w:r>
      <w:r w:rsidR="002414E3">
        <w:t xml:space="preserve">в 47 </w:t>
      </w:r>
      <w:r w:rsidR="00561A64" w:rsidRPr="00110F02">
        <w:t>штатах, а также на самоуправляющихся территориях США. П</w:t>
      </w:r>
      <w:r w:rsidR="00561A64" w:rsidRPr="00110F02">
        <w:t>о</w:t>
      </w:r>
      <w:r w:rsidR="00561A64" w:rsidRPr="00110F02">
        <w:t>ложения федерального законодательства о преступлениях на почве ненависти значительно расширились с принятием закон</w:t>
      </w:r>
      <w:r w:rsidR="00072713" w:rsidRPr="00110F02">
        <w:t>а Мэтью Шепарда и Джеймса Бе</w:t>
      </w:r>
      <w:r w:rsidR="00072713" w:rsidRPr="00110F02">
        <w:t>р</w:t>
      </w:r>
      <w:r w:rsidR="00072713" w:rsidRPr="00110F02">
        <w:t>да</w:t>
      </w:r>
      <w:r w:rsidR="00561A64" w:rsidRPr="00110F02">
        <w:t xml:space="preserve"> о пресечении преступлений на почве нена</w:t>
      </w:r>
      <w:r w:rsidR="00964452">
        <w:t>висти. Согласно этому закону в У</w:t>
      </w:r>
      <w:r w:rsidR="00561A64" w:rsidRPr="00110F02">
        <w:t>головный кодекс была включена новая статья (</w:t>
      </w:r>
      <w:r w:rsidR="00C948E7" w:rsidRPr="00110F02">
        <w:t>18 U.S.C. 249</w:t>
      </w:r>
      <w:r w:rsidR="00561A64" w:rsidRPr="00110F02">
        <w:t>)</w:t>
      </w:r>
      <w:r w:rsidR="00C948E7" w:rsidRPr="00110F02">
        <w:t>,</w:t>
      </w:r>
      <w:r w:rsidR="00561A64" w:rsidRPr="00110F02">
        <w:t xml:space="preserve"> предусматр</w:t>
      </w:r>
      <w:r w:rsidR="00561A64" w:rsidRPr="00110F02">
        <w:t>и</w:t>
      </w:r>
      <w:r w:rsidR="00561A64" w:rsidRPr="00110F02">
        <w:t xml:space="preserve">вающая ответственность за умышленное причинение телесных повреждений (или попытку их причинения с использованием огня, огнестрельного оружия или иных опасных орудий) в случаях, когда </w:t>
      </w:r>
      <w:r w:rsidR="00380FC9" w:rsidRPr="00110F02">
        <w:t xml:space="preserve">это </w:t>
      </w:r>
      <w:r w:rsidR="00561A64" w:rsidRPr="00110F02">
        <w:t>преступление совершено по м</w:t>
      </w:r>
      <w:r w:rsidR="00561A64" w:rsidRPr="00110F02">
        <w:t>о</w:t>
      </w:r>
      <w:r w:rsidR="00561A64" w:rsidRPr="00110F02">
        <w:t>тивам, связанным с фактической или предполагаемой расовой принадлежн</w:t>
      </w:r>
      <w:r w:rsidR="00561A64" w:rsidRPr="00110F02">
        <w:t>о</w:t>
      </w:r>
      <w:r w:rsidR="00561A64" w:rsidRPr="00110F02">
        <w:t>стью, цветом кожи, вероисповеданием или национальным происхождением л</w:t>
      </w:r>
      <w:r w:rsidR="00561A64" w:rsidRPr="00110F02">
        <w:t>ю</w:t>
      </w:r>
      <w:r w:rsidR="00561A64" w:rsidRPr="00110F02">
        <w:t>бого лица, и, в отл</w:t>
      </w:r>
      <w:r w:rsidR="002414E3">
        <w:t xml:space="preserve">ичие от статьи </w:t>
      </w:r>
      <w:r w:rsidR="00380FC9" w:rsidRPr="00110F02">
        <w:t>245, не требующая</w:t>
      </w:r>
      <w:r w:rsidR="00561A64" w:rsidRPr="00110F02">
        <w:t xml:space="preserve"> доказательств умысла во</w:t>
      </w:r>
      <w:r w:rsidR="00561A64" w:rsidRPr="00110F02">
        <w:t>с</w:t>
      </w:r>
      <w:r w:rsidR="00561A64" w:rsidRPr="00110F02">
        <w:t>препятствовать осуществлению какого-либо вида деятельности, защищаемого федеральным законодательством. Закон также предусматривает в</w:t>
      </w:r>
      <w:r w:rsidR="00561A64" w:rsidRPr="00110F02">
        <w:t>ы</w:t>
      </w:r>
      <w:r w:rsidR="00561A64" w:rsidRPr="00110F02">
        <w:t xml:space="preserve">деление средств и оказание технической помощи властям </w:t>
      </w:r>
      <w:r w:rsidR="00380FC9" w:rsidRPr="00110F02">
        <w:t>штатов</w:t>
      </w:r>
      <w:r w:rsidR="00561A64" w:rsidRPr="00110F02">
        <w:t>, местным и племе</w:t>
      </w:r>
      <w:r w:rsidR="00561A64" w:rsidRPr="00110F02">
        <w:t>н</w:t>
      </w:r>
      <w:r w:rsidR="00561A64" w:rsidRPr="00110F02">
        <w:t>ным органам управления в профилактике и расследовании преступлений на почве ненависти и</w:t>
      </w:r>
      <w:r w:rsidR="002C31A1">
        <w:t xml:space="preserve"> </w:t>
      </w:r>
      <w:r w:rsidR="00561A64" w:rsidRPr="00110F02">
        <w:t>наказан</w:t>
      </w:r>
      <w:r w:rsidR="00380FC9" w:rsidRPr="00110F02">
        <w:t>ии</w:t>
      </w:r>
      <w:r w:rsidR="00561A64" w:rsidRPr="00110F02">
        <w:t xml:space="preserve"> за них. После вступления в силу закона Ш</w:t>
      </w:r>
      <w:r w:rsidR="00561A64" w:rsidRPr="00110F02">
        <w:t>е</w:t>
      </w:r>
      <w:r w:rsidR="002414E3">
        <w:t xml:space="preserve">парда-Берда ОГП </w:t>
      </w:r>
      <w:r w:rsidR="00561A64" w:rsidRPr="00110F02">
        <w:t>МЮ совместно с генеральным</w:t>
      </w:r>
      <w:r w:rsidR="00380FC9" w:rsidRPr="00110F02">
        <w:t>и</w:t>
      </w:r>
      <w:r w:rsidR="00561A64" w:rsidRPr="00110F02">
        <w:t xml:space="preserve"> </w:t>
      </w:r>
      <w:r w:rsidR="00380FC9" w:rsidRPr="00110F02">
        <w:t>прокурорами</w:t>
      </w:r>
      <w:r w:rsidR="00561A64" w:rsidRPr="00110F02">
        <w:t xml:space="preserve"> штатов, Фед</w:t>
      </w:r>
      <w:r w:rsidR="00561A64" w:rsidRPr="00110F02">
        <w:t>е</w:t>
      </w:r>
      <w:r w:rsidR="00561A64" w:rsidRPr="00110F02">
        <w:t xml:space="preserve">ральным бюро расследования (ФБР) и </w:t>
      </w:r>
      <w:r w:rsidR="002414E3">
        <w:t xml:space="preserve">ССН </w:t>
      </w:r>
      <w:r w:rsidR="00380FC9" w:rsidRPr="00110F02">
        <w:t>МЮ развернул</w:t>
      </w:r>
      <w:r w:rsidR="00561A64" w:rsidRPr="00110F02">
        <w:t xml:space="preserve"> по всей стране работу по о</w:t>
      </w:r>
      <w:r w:rsidR="00561A64" w:rsidRPr="00110F02">
        <w:t>з</w:t>
      </w:r>
      <w:r w:rsidR="00561A64" w:rsidRPr="00110F02">
        <w:t>накомлению работников федеральной прокуратуры, личного состава федерал</w:t>
      </w:r>
      <w:r w:rsidR="00561A64" w:rsidRPr="00110F02">
        <w:t>ь</w:t>
      </w:r>
      <w:r w:rsidR="00561A64" w:rsidRPr="00110F02">
        <w:t>ных правоохранительных органов, пра</w:t>
      </w:r>
      <w:r w:rsidR="00380FC9" w:rsidRPr="00110F02">
        <w:t>воохранительных органов штатов</w:t>
      </w:r>
      <w:r w:rsidR="00561A64" w:rsidRPr="00110F02">
        <w:t xml:space="preserve"> и </w:t>
      </w:r>
      <w:r w:rsidR="00380FC9" w:rsidRPr="00110F02">
        <w:t>м</w:t>
      </w:r>
      <w:r w:rsidR="00380FC9" w:rsidRPr="00110F02">
        <w:t>у</w:t>
      </w:r>
      <w:r w:rsidR="00380FC9" w:rsidRPr="00110F02">
        <w:t>ниципалитетов</w:t>
      </w:r>
      <w:r w:rsidR="00561A64" w:rsidRPr="00110F02">
        <w:t xml:space="preserve">, а также неправительственных организаций и </w:t>
      </w:r>
      <w:r w:rsidR="00380FC9" w:rsidRPr="00110F02">
        <w:t xml:space="preserve">других </w:t>
      </w:r>
      <w:r w:rsidR="00561A64" w:rsidRPr="00110F02">
        <w:t>заинтер</w:t>
      </w:r>
      <w:r w:rsidR="00561A64" w:rsidRPr="00110F02">
        <w:t>е</w:t>
      </w:r>
      <w:r w:rsidR="00561A64" w:rsidRPr="00110F02">
        <w:t xml:space="preserve">сованных лиц с положениями этого закона. Особое значение имела </w:t>
      </w:r>
      <w:r w:rsidR="00380FC9" w:rsidRPr="00110F02">
        <w:t>деятел</w:t>
      </w:r>
      <w:r w:rsidR="00380FC9" w:rsidRPr="00110F02">
        <w:t>ь</w:t>
      </w:r>
      <w:r w:rsidR="00380FC9" w:rsidRPr="00110F02">
        <w:t>ность</w:t>
      </w:r>
      <w:r w:rsidR="002414E3">
        <w:t xml:space="preserve"> ОГП </w:t>
      </w:r>
      <w:r w:rsidR="00561A64" w:rsidRPr="00110F02">
        <w:t>МЮ по обучению сотрудников органов правопорядка, первыми пр</w:t>
      </w:r>
      <w:r w:rsidR="00561A64" w:rsidRPr="00110F02">
        <w:t>и</w:t>
      </w:r>
      <w:r w:rsidR="00561A64" w:rsidRPr="00110F02">
        <w:t xml:space="preserve">бывающих </w:t>
      </w:r>
      <w:r w:rsidR="00380FC9" w:rsidRPr="00110F02">
        <w:t>на место</w:t>
      </w:r>
      <w:r w:rsidR="00561A64" w:rsidRPr="00110F02">
        <w:t xml:space="preserve"> совершения нападений или иных актов насилия и ну</w:t>
      </w:r>
      <w:r w:rsidR="00561A64" w:rsidRPr="00110F02">
        <w:t>ж</w:t>
      </w:r>
      <w:r w:rsidR="00561A64" w:rsidRPr="00110F02">
        <w:t xml:space="preserve">дающихся в умении </w:t>
      </w:r>
      <w:r w:rsidR="00380FC9" w:rsidRPr="00110F02">
        <w:t>опрашивать свидетелей</w:t>
      </w:r>
      <w:r w:rsidR="00561A64" w:rsidRPr="00110F02">
        <w:t xml:space="preserve"> и собирать нужные доказател</w:t>
      </w:r>
      <w:r w:rsidR="00561A64" w:rsidRPr="00110F02">
        <w:t>ь</w:t>
      </w:r>
      <w:r w:rsidR="00561A64" w:rsidRPr="00110F02">
        <w:t>ства, на основании которых прокурорами может затем приниматься решение относ</w:t>
      </w:r>
      <w:r w:rsidR="00561A64" w:rsidRPr="00110F02">
        <w:t>и</w:t>
      </w:r>
      <w:r w:rsidR="00561A64" w:rsidRPr="00110F02">
        <w:t xml:space="preserve">тельно целесообразности возбуждения дела о преступлении </w:t>
      </w:r>
      <w:r w:rsidR="00561A64" w:rsidRPr="002414E3">
        <w:rPr>
          <w:spacing w:val="2"/>
        </w:rPr>
        <w:t>на почве ненави</w:t>
      </w:r>
      <w:r w:rsidR="00561A64" w:rsidRPr="002414E3">
        <w:rPr>
          <w:spacing w:val="2"/>
        </w:rPr>
        <w:t>с</w:t>
      </w:r>
      <w:r w:rsidR="00561A64" w:rsidRPr="002414E3">
        <w:rPr>
          <w:spacing w:val="2"/>
        </w:rPr>
        <w:t>ти.</w:t>
      </w:r>
    </w:p>
    <w:p w:rsidR="00C948E7" w:rsidRPr="00110F02" w:rsidRDefault="002414E3" w:rsidP="00466851">
      <w:pPr>
        <w:pStyle w:val="SingleTxtGR"/>
      </w:pPr>
      <w:r>
        <w:t>52.</w:t>
      </w:r>
      <w:r>
        <w:tab/>
      </w:r>
      <w:r w:rsidR="00E16373" w:rsidRPr="00110F02">
        <w:t>В разосланном всем прокурорам США циркуляре</w:t>
      </w:r>
      <w:r w:rsidR="00380FC9" w:rsidRPr="00110F02">
        <w:t>, разъясняющем знач</w:t>
      </w:r>
      <w:r w:rsidR="00380FC9" w:rsidRPr="00110F02">
        <w:t>е</w:t>
      </w:r>
      <w:r w:rsidR="00380FC9" w:rsidRPr="00110F02">
        <w:t>ние</w:t>
      </w:r>
      <w:r w:rsidR="00E16373" w:rsidRPr="00110F02">
        <w:t xml:space="preserve"> нового закона Шепарда-Берда о предупреждении преступлений на почве ненависти</w:t>
      </w:r>
      <w:r w:rsidR="00390561" w:rsidRPr="00110F02">
        <w:t>,</w:t>
      </w:r>
      <w:r w:rsidR="00E16373" w:rsidRPr="00110F02">
        <w:t xml:space="preserve"> помощник генерального прокурора по вопросам гражданских прав признал, что преступления на почве ненависти и порождающая их нетерп</w:t>
      </w:r>
      <w:r w:rsidR="00E16373" w:rsidRPr="00110F02">
        <w:t>и</w:t>
      </w:r>
      <w:r w:rsidR="00E16373" w:rsidRPr="00110F02">
        <w:t>мость, к сожале</w:t>
      </w:r>
      <w:r w:rsidR="00390561" w:rsidRPr="00110F02">
        <w:t>нию, до сих пор слишком широко</w:t>
      </w:r>
      <w:r w:rsidR="00E16373" w:rsidRPr="00110F02">
        <w:t xml:space="preserve"> распространены в США. С</w:t>
      </w:r>
      <w:r w:rsidR="00E16373" w:rsidRPr="00110F02">
        <w:t>о</w:t>
      </w:r>
      <w:r w:rsidR="00E43354">
        <w:t xml:space="preserve">гласно статистике ФБР, в 2011 </w:t>
      </w:r>
      <w:r w:rsidR="00E16373" w:rsidRPr="00110F02">
        <w:t xml:space="preserve">году </w:t>
      </w:r>
      <w:r w:rsidR="00390561" w:rsidRPr="00110F02">
        <w:t>были</w:t>
      </w:r>
      <w:r w:rsidR="00E16373" w:rsidRPr="00110F02">
        <w:t xml:space="preserve"> </w:t>
      </w:r>
      <w:r w:rsidR="00390561" w:rsidRPr="00110F02">
        <w:t>зарегистрированы</w:t>
      </w:r>
      <w:r w:rsidR="00E16373" w:rsidRPr="00110F02">
        <w:t xml:space="preserve"> 6</w:t>
      </w:r>
      <w:r w:rsidR="00E43354">
        <w:t xml:space="preserve"> </w:t>
      </w:r>
      <w:r w:rsidR="00C948E7" w:rsidRPr="00110F02">
        <w:t xml:space="preserve">222 </w:t>
      </w:r>
      <w:r w:rsidR="00E16373" w:rsidRPr="00110F02">
        <w:t>криминал</w:t>
      </w:r>
      <w:r w:rsidR="00E16373" w:rsidRPr="00110F02">
        <w:t>ь</w:t>
      </w:r>
      <w:r w:rsidR="00E16373" w:rsidRPr="00110F02">
        <w:t xml:space="preserve">ных </w:t>
      </w:r>
      <w:r w:rsidR="00390561" w:rsidRPr="00110F02">
        <w:t>инцидента</w:t>
      </w:r>
      <w:r w:rsidR="00E16373" w:rsidRPr="00110F02">
        <w:t xml:space="preserve">, </w:t>
      </w:r>
      <w:r w:rsidR="00390561" w:rsidRPr="00110F02">
        <w:t>включавшие</w:t>
      </w:r>
      <w:r w:rsidR="00E16373" w:rsidRPr="00110F02">
        <w:t xml:space="preserve"> 7</w:t>
      </w:r>
      <w:r w:rsidR="00E43354">
        <w:t xml:space="preserve"> </w:t>
      </w:r>
      <w:r w:rsidR="00C948E7" w:rsidRPr="00110F02">
        <w:t>254</w:t>
      </w:r>
      <w:r w:rsidR="00E43354">
        <w:t xml:space="preserve"> </w:t>
      </w:r>
      <w:r w:rsidR="00E16373" w:rsidRPr="00110F02">
        <w:t>правонарушения, мотивированные неприя</w:t>
      </w:r>
      <w:r w:rsidR="00E16373" w:rsidRPr="00110F02">
        <w:t>з</w:t>
      </w:r>
      <w:r w:rsidR="00E16373" w:rsidRPr="00110F02">
        <w:t xml:space="preserve">нью к лицам </w:t>
      </w:r>
      <w:r w:rsidR="00390561" w:rsidRPr="00110F02">
        <w:t>определенной</w:t>
      </w:r>
      <w:r w:rsidR="00E16373" w:rsidRPr="00110F02">
        <w:t xml:space="preserve"> расы, вероиспо</w:t>
      </w:r>
      <w:r w:rsidR="00390561" w:rsidRPr="00110F02">
        <w:t>ведания, сексуальной ориентации либо</w:t>
      </w:r>
      <w:r w:rsidR="00E16373" w:rsidRPr="00110F02">
        <w:t xml:space="preserve"> этнического/национального происхождения или лицам, страдающим ф</w:t>
      </w:r>
      <w:r w:rsidR="00E16373" w:rsidRPr="00110F02">
        <w:t>и</w:t>
      </w:r>
      <w:r w:rsidR="00E16373" w:rsidRPr="00110F02">
        <w:t>зическ</w:t>
      </w:r>
      <w:r w:rsidR="00E16373" w:rsidRPr="00110F02">
        <w:t>и</w:t>
      </w:r>
      <w:r w:rsidR="00E16373" w:rsidRPr="00110F02">
        <w:t xml:space="preserve">ми или психическими недостатками (см. </w:t>
      </w:r>
      <w:r w:rsidR="008F100D" w:rsidRPr="00E43354">
        <w:rPr>
          <w:spacing w:val="2"/>
        </w:rPr>
        <w:t>http://www.fbi.g</w:t>
      </w:r>
      <w:r w:rsidR="008F100D" w:rsidRPr="00E43354">
        <w:rPr>
          <w:spacing w:val="2"/>
        </w:rPr>
        <w:t>o</w:t>
      </w:r>
      <w:r w:rsidR="008F100D" w:rsidRPr="00E43354">
        <w:rPr>
          <w:spacing w:val="2"/>
        </w:rPr>
        <w:t>v/abou</w:t>
      </w:r>
      <w:r w:rsidR="008F100D" w:rsidRPr="00E43354">
        <w:rPr>
          <w:spacing w:val="2"/>
        </w:rPr>
        <w:t>t</w:t>
      </w:r>
      <w:r w:rsidR="00E43354">
        <w:rPr>
          <w:spacing w:val="2"/>
        </w:rPr>
        <w:t>-</w:t>
      </w:r>
      <w:r w:rsidR="008F100D" w:rsidRPr="00E43354">
        <w:rPr>
          <w:spacing w:val="2"/>
        </w:rPr>
        <w:t>us/</w:t>
      </w:r>
      <w:r w:rsidR="00E43354" w:rsidRPr="00E43354">
        <w:rPr>
          <w:spacing w:val="2"/>
        </w:rPr>
        <w:br/>
      </w:r>
      <w:r w:rsidR="008F100D" w:rsidRPr="00E43354">
        <w:rPr>
          <w:spacing w:val="2"/>
        </w:rPr>
        <w:t>cji</w:t>
      </w:r>
      <w:r w:rsidR="008F100D" w:rsidRPr="00E43354">
        <w:rPr>
          <w:spacing w:val="2"/>
        </w:rPr>
        <w:t>s</w:t>
      </w:r>
      <w:r w:rsidR="008F100D" w:rsidRPr="00E43354">
        <w:rPr>
          <w:spacing w:val="2"/>
        </w:rPr>
        <w:t>/</w:t>
      </w:r>
      <w:r w:rsidR="00E43354" w:rsidRPr="00E43354">
        <w:rPr>
          <w:spacing w:val="2"/>
        </w:rPr>
        <w:t>ucr/hate-crime/2011/narratives/</w:t>
      </w:r>
      <w:r w:rsidR="008F100D" w:rsidRPr="00E43354">
        <w:rPr>
          <w:spacing w:val="2"/>
        </w:rPr>
        <w:t>incidents-and-offenses</w:t>
      </w:r>
      <w:r w:rsidR="00E16373" w:rsidRPr="00E43354">
        <w:rPr>
          <w:spacing w:val="2"/>
        </w:rPr>
        <w:t>)</w:t>
      </w:r>
      <w:r w:rsidR="00C948E7" w:rsidRPr="00E43354">
        <w:rPr>
          <w:spacing w:val="2"/>
        </w:rPr>
        <w:t>.</w:t>
      </w:r>
      <w:r w:rsidR="00E16373" w:rsidRPr="00E43354">
        <w:rPr>
          <w:spacing w:val="2"/>
        </w:rPr>
        <w:t xml:space="preserve"> Из них 6</w:t>
      </w:r>
      <w:r w:rsidR="00E43354">
        <w:rPr>
          <w:spacing w:val="2"/>
        </w:rPr>
        <w:t xml:space="preserve"> </w:t>
      </w:r>
      <w:r w:rsidR="00C948E7" w:rsidRPr="00E43354">
        <w:rPr>
          <w:spacing w:val="2"/>
        </w:rPr>
        <w:t>216</w:t>
      </w:r>
      <w:r w:rsidR="00E43354">
        <w:rPr>
          <w:spacing w:val="2"/>
        </w:rPr>
        <w:t xml:space="preserve"> </w:t>
      </w:r>
      <w:r w:rsidR="00390561" w:rsidRPr="00E43354">
        <w:rPr>
          <w:spacing w:val="2"/>
        </w:rPr>
        <w:t>инцидента</w:t>
      </w:r>
      <w:r w:rsidR="00E16373" w:rsidRPr="00E43354">
        <w:rPr>
          <w:spacing w:val="2"/>
        </w:rPr>
        <w:t xml:space="preserve"> </w:t>
      </w:r>
      <w:r w:rsidR="00E16373" w:rsidRPr="00110F02">
        <w:t xml:space="preserve">были связаны с неприязнью к лицам той или иной отдельно взятой категории, </w:t>
      </w:r>
      <w:r w:rsidR="00E16373" w:rsidRPr="00E43354">
        <w:rPr>
          <w:spacing w:val="2"/>
        </w:rPr>
        <w:t>причем в 46,9% случаев речь шла о расовых предра</w:t>
      </w:r>
      <w:r w:rsidR="00E16373" w:rsidRPr="00E43354">
        <w:rPr>
          <w:spacing w:val="2"/>
        </w:rPr>
        <w:t>с</w:t>
      </w:r>
      <w:r w:rsidR="00E16373" w:rsidRPr="00E43354">
        <w:rPr>
          <w:spacing w:val="2"/>
        </w:rPr>
        <w:t>судках, а в 11,6% случаев – о</w:t>
      </w:r>
      <w:r w:rsidR="00E16373" w:rsidRPr="00110F02">
        <w:t xml:space="preserve"> предрассудках, связанных с этническим/</w:t>
      </w:r>
      <w:r w:rsidR="00E43354">
        <w:t>национальным происхождением. Из </w:t>
      </w:r>
      <w:r w:rsidR="00E16373" w:rsidRPr="00110F02">
        <w:t>4</w:t>
      </w:r>
      <w:r w:rsidR="00E43354">
        <w:t> </w:t>
      </w:r>
      <w:r w:rsidR="00C948E7" w:rsidRPr="00110F02">
        <w:t>623</w:t>
      </w:r>
      <w:r w:rsidR="00E43354">
        <w:t xml:space="preserve"> </w:t>
      </w:r>
      <w:r w:rsidR="00E16373" w:rsidRPr="00110F02">
        <w:t>преступлений на почве ненависти, классифицированных как престу</w:t>
      </w:r>
      <w:r w:rsidR="00E16373" w:rsidRPr="00110F02">
        <w:t>п</w:t>
      </w:r>
      <w:r w:rsidR="00E16373" w:rsidRPr="00110F02">
        <w:t>ления против личности, 45,6% составляли случаи запугива</w:t>
      </w:r>
      <w:r w:rsidR="00E43354">
        <w:t xml:space="preserve">ния, 34,5% </w:t>
      </w:r>
      <w:r w:rsidR="00E16373" w:rsidRPr="00110F02">
        <w:t>– обы</w:t>
      </w:r>
      <w:r w:rsidR="00E16373" w:rsidRPr="00110F02">
        <w:t>ч</w:t>
      </w:r>
      <w:r w:rsidR="00E16373" w:rsidRPr="00110F02">
        <w:t xml:space="preserve">ные </w:t>
      </w:r>
      <w:r w:rsidR="00390561" w:rsidRPr="00110F02">
        <w:t>нападения</w:t>
      </w:r>
      <w:r w:rsidR="00E43354">
        <w:t xml:space="preserve"> и 19,4% </w:t>
      </w:r>
      <w:r w:rsidR="00E16373" w:rsidRPr="00110F02">
        <w:t xml:space="preserve">– </w:t>
      </w:r>
      <w:r w:rsidR="00390561" w:rsidRPr="00110F02">
        <w:t>нападения</w:t>
      </w:r>
      <w:r w:rsidR="00E16373" w:rsidRPr="00110F02">
        <w:t xml:space="preserve"> при отягчающих обстоятельствах. К числу преступлений на почве ненависти также были отнесены четыре убийства и семь изнасилований. Согласно данным, поступившим от правоохранительных орг</w:t>
      </w:r>
      <w:r w:rsidR="00E16373" w:rsidRPr="00110F02">
        <w:t>а</w:t>
      </w:r>
      <w:r w:rsidR="00E16373" w:rsidRPr="00110F02">
        <w:t xml:space="preserve">нов, </w:t>
      </w:r>
      <w:r w:rsidR="00C948E7" w:rsidRPr="00110F02">
        <w:t>3</w:t>
      </w:r>
      <w:r w:rsidR="00E43354">
        <w:t xml:space="preserve"> </w:t>
      </w:r>
      <w:r w:rsidR="00C948E7" w:rsidRPr="00110F02">
        <w:t>465</w:t>
      </w:r>
      <w:r w:rsidR="00E43354">
        <w:t xml:space="preserve"> </w:t>
      </w:r>
      <w:r w:rsidR="00E16373" w:rsidRPr="00110F02">
        <w:t>преступлений на почве ненависти к лицам отдельно взятой кат</w:t>
      </w:r>
      <w:r w:rsidR="00E16373" w:rsidRPr="00110F02">
        <w:t>е</w:t>
      </w:r>
      <w:r w:rsidR="00E16373" w:rsidRPr="00110F02">
        <w:t>гории имели расовый оттенок. Из них 72% были напр</w:t>
      </w:r>
      <w:r w:rsidR="00E43354">
        <w:t>авлены против чернок</w:t>
      </w:r>
      <w:r w:rsidR="00E43354">
        <w:t>о</w:t>
      </w:r>
      <w:r w:rsidR="00E43354">
        <w:t xml:space="preserve">жих, 16,7% – против белых, 4,8% </w:t>
      </w:r>
      <w:r w:rsidR="00E16373" w:rsidRPr="00110F02">
        <w:t>– против выходцев из Азии и</w:t>
      </w:r>
      <w:r w:rsidR="00D1249A" w:rsidRPr="00110F02">
        <w:t xml:space="preserve"> с т</w:t>
      </w:r>
      <w:r w:rsidR="00E16373" w:rsidRPr="00110F02">
        <w:t>ихоокеанских ос</w:t>
      </w:r>
      <w:r w:rsidR="00E16373" w:rsidRPr="00110F02">
        <w:t>т</w:t>
      </w:r>
      <w:r w:rsidR="00E43354">
        <w:t xml:space="preserve">ровов, 4,7% </w:t>
      </w:r>
      <w:r w:rsidR="00E16373" w:rsidRPr="00110F02">
        <w:t>– против групп лиц бо</w:t>
      </w:r>
      <w:r w:rsidR="00704367">
        <w:t xml:space="preserve">лее чем одной расы и 1,9% </w:t>
      </w:r>
      <w:r w:rsidR="00E16373" w:rsidRPr="00110F02">
        <w:t>– против амер</w:t>
      </w:r>
      <w:r w:rsidR="00E16373" w:rsidRPr="00110F02">
        <w:t>и</w:t>
      </w:r>
      <w:r w:rsidR="00E16373" w:rsidRPr="00110F02">
        <w:t xml:space="preserve">канских индейцев/коренных жителей Аляски </w:t>
      </w:r>
      <w:r w:rsidR="00390561" w:rsidRPr="00110F02">
        <w:t>(АИ/КЖА)</w:t>
      </w:r>
      <w:r w:rsidR="00E16373" w:rsidRPr="00110F02">
        <w:t xml:space="preserve"> (см. </w:t>
      </w:r>
      <w:r w:rsidR="00390561" w:rsidRPr="00110F02">
        <w:t>т</w:t>
      </w:r>
      <w:r w:rsidR="00704367">
        <w:t xml:space="preserve">аблицу </w:t>
      </w:r>
      <w:r w:rsidR="00E16373" w:rsidRPr="00110F02">
        <w:t>1)</w:t>
      </w:r>
      <w:r w:rsidR="007778C0" w:rsidRPr="00110F02">
        <w:t>.</w:t>
      </w:r>
    </w:p>
    <w:p w:rsidR="00C948E7" w:rsidRPr="00110F02" w:rsidRDefault="00704367" w:rsidP="00466851">
      <w:pPr>
        <w:pStyle w:val="SingleTxtGR"/>
      </w:pPr>
      <w:r>
        <w:t>53.</w:t>
      </w:r>
      <w:r>
        <w:tab/>
        <w:t xml:space="preserve">ОГП </w:t>
      </w:r>
      <w:r w:rsidR="00EC4D86" w:rsidRPr="00110F02">
        <w:t xml:space="preserve">МЮ активно </w:t>
      </w:r>
      <w:r w:rsidR="00390561" w:rsidRPr="00110F02">
        <w:t>привлекает к ответственности</w:t>
      </w:r>
      <w:r w:rsidR="00EC4D86" w:rsidRPr="00110F02">
        <w:t xml:space="preserve"> лиц, совершающих т</w:t>
      </w:r>
      <w:r w:rsidR="00EC4D86" w:rsidRPr="00110F02">
        <w:t>а</w:t>
      </w:r>
      <w:r w:rsidR="00EC4D86" w:rsidRPr="00110F02">
        <w:t>кие преступления на почве ненависти</w:t>
      </w:r>
      <w:r w:rsidR="00390561" w:rsidRPr="00110F02">
        <w:t>,</w:t>
      </w:r>
      <w:r w:rsidR="00EC4D86" w:rsidRPr="00110F02">
        <w:t xml:space="preserve"> как крестосожжение, поджог</w:t>
      </w:r>
      <w:r w:rsidR="00390561" w:rsidRPr="00110F02">
        <w:t>и</w:t>
      </w:r>
      <w:r w:rsidR="00EC4D86" w:rsidRPr="00110F02">
        <w:t>, ванд</w:t>
      </w:r>
      <w:r w:rsidR="00EC4D86" w:rsidRPr="00110F02">
        <w:t>а</w:t>
      </w:r>
      <w:r w:rsidR="00EC4D86" w:rsidRPr="00110F02">
        <w:t xml:space="preserve">лизм и </w:t>
      </w:r>
      <w:r w:rsidR="00390561" w:rsidRPr="00110F02">
        <w:t>посягательства</w:t>
      </w:r>
      <w:r w:rsidR="00EC4D86" w:rsidRPr="00110F02">
        <w:t xml:space="preserve"> на личную неприкосновенность, в том числе с примен</w:t>
      </w:r>
      <w:r w:rsidR="00EC4D86" w:rsidRPr="00110F02">
        <w:t>е</w:t>
      </w:r>
      <w:r w:rsidR="00EC4D86" w:rsidRPr="00110F02">
        <w:t>нием огнестрельного оружия, мотивированные расовой принадлежностью п</w:t>
      </w:r>
      <w:r w:rsidR="00EC4D86" w:rsidRPr="00110F02">
        <w:t>о</w:t>
      </w:r>
      <w:r w:rsidR="00EC4D86" w:rsidRPr="00110F02">
        <w:t>терпевших. За период с 2009 по 2012</w:t>
      </w:r>
      <w:r w:rsidR="003C4E61">
        <w:t xml:space="preserve"> </w:t>
      </w:r>
      <w:r w:rsidR="00EC4D86" w:rsidRPr="00110F02">
        <w:t xml:space="preserve">год </w:t>
      </w:r>
      <w:r w:rsidR="00C14737" w:rsidRPr="00110F02">
        <w:t>ОГП</w:t>
      </w:r>
      <w:r w:rsidR="00EC4D86" w:rsidRPr="00110F02">
        <w:t xml:space="preserve"> добился признания 140</w:t>
      </w:r>
      <w:r w:rsidR="003C4E61">
        <w:t xml:space="preserve"> </w:t>
      </w:r>
      <w:r w:rsidR="00EC4D86" w:rsidRPr="00110F02">
        <w:t>лиц в</w:t>
      </w:r>
      <w:r w:rsidR="00EC4D86" w:rsidRPr="00110F02">
        <w:t>и</w:t>
      </w:r>
      <w:r w:rsidR="00EC4D86" w:rsidRPr="00110F02">
        <w:t>новными в преступлениях на почве ненависти, наказуемых согласно федерал</w:t>
      </w:r>
      <w:r w:rsidR="00EC4D86" w:rsidRPr="00110F02">
        <w:t>ь</w:t>
      </w:r>
      <w:r w:rsidR="00EC4D86" w:rsidRPr="00110F02">
        <w:t>ному законодательству, что на 73% превышает аналогичный показатель за пр</w:t>
      </w:r>
      <w:r w:rsidR="00EC4D86" w:rsidRPr="00110F02">
        <w:t>е</w:t>
      </w:r>
      <w:r w:rsidR="00EC4D86" w:rsidRPr="00110F02">
        <w:t>дыдущие четыре года. Им б</w:t>
      </w:r>
      <w:r w:rsidR="00593C91">
        <w:t>ыло возбуждено 15</w:t>
      </w:r>
      <w:r w:rsidR="003C4E61">
        <w:t xml:space="preserve"> </w:t>
      </w:r>
      <w:r w:rsidR="00593C91">
        <w:t>дел согласно з</w:t>
      </w:r>
      <w:r w:rsidR="00EC4D86" w:rsidRPr="00110F02">
        <w:t>акону Шепарда-Берда в отношении 39</w:t>
      </w:r>
      <w:r w:rsidR="003C4E61">
        <w:t xml:space="preserve"> </w:t>
      </w:r>
      <w:r w:rsidR="00EC4D86" w:rsidRPr="00110F02">
        <w:t>лиц; ОГП также выступал стороной обвинения по суде</w:t>
      </w:r>
      <w:r w:rsidR="00EC4D86" w:rsidRPr="00110F02">
        <w:t>б</w:t>
      </w:r>
      <w:r w:rsidR="00EC4D86" w:rsidRPr="00110F02">
        <w:t xml:space="preserve">ным делам в штатах Арканзас, </w:t>
      </w:r>
      <w:r w:rsidR="00376DA6" w:rsidRPr="00110F02">
        <w:t xml:space="preserve">Вашингтон, </w:t>
      </w:r>
      <w:r w:rsidR="00EC4D86" w:rsidRPr="00110F02">
        <w:t xml:space="preserve">Кентукки, </w:t>
      </w:r>
      <w:r w:rsidR="00390561" w:rsidRPr="00110F02">
        <w:t xml:space="preserve">Миннесота, Миссисипи, </w:t>
      </w:r>
      <w:r w:rsidR="00EC4D86" w:rsidRPr="00110F02">
        <w:t xml:space="preserve">Мичиган, </w:t>
      </w:r>
      <w:r w:rsidR="00390561" w:rsidRPr="00110F02">
        <w:t xml:space="preserve">Нью-Йорк, </w:t>
      </w:r>
      <w:r w:rsidR="00EC4D86" w:rsidRPr="00110F02">
        <w:t xml:space="preserve">Нью-Мексико, Огайо, Техас и </w:t>
      </w:r>
      <w:r w:rsidR="00376DA6" w:rsidRPr="00110F02">
        <w:t xml:space="preserve">Южная Каролина. </w:t>
      </w:r>
      <w:r w:rsidR="0082155F" w:rsidRPr="00110F02">
        <w:t>К числу дел, во</w:t>
      </w:r>
      <w:r w:rsidR="0082155F" w:rsidRPr="00110F02">
        <w:t>з</w:t>
      </w:r>
      <w:r w:rsidR="0082155F" w:rsidRPr="00110F02">
        <w:t xml:space="preserve">бужденных на основании </w:t>
      </w:r>
      <w:r w:rsidR="00593C91">
        <w:t>з</w:t>
      </w:r>
      <w:r w:rsidR="0082155F" w:rsidRPr="00110F02">
        <w:t>акона Шепарда-Берда, относятся: дело двоих мужчин в штате Арканзас, осужденных за преследование группы испаноязы</w:t>
      </w:r>
      <w:r w:rsidR="0082155F" w:rsidRPr="00110F02">
        <w:t>ч</w:t>
      </w:r>
      <w:r w:rsidR="0082155F" w:rsidRPr="00110F02">
        <w:t>ных/латиносов, в ходе которого они несколько раз умышленно таранили своим грузовиком автомобиль одного из потерпевших; дело, по которому в 2010</w:t>
      </w:r>
      <w:r w:rsidR="003C4E61">
        <w:t xml:space="preserve"> </w:t>
      </w:r>
      <w:r w:rsidR="0082155F" w:rsidRPr="00110F02">
        <w:t>году трое обвиняемых мужского пола признали себ</w:t>
      </w:r>
      <w:r w:rsidR="003C4E61">
        <w:t>я виновными в нападении на</w:t>
      </w:r>
      <w:r w:rsidR="003C4E61">
        <w:br/>
        <w:t>22-</w:t>
      </w:r>
      <w:r w:rsidR="0082155F" w:rsidRPr="00110F02">
        <w:t>летнего умственно отсталого коренного жителя Америки в штате Нью-Мексико, которому они выжгли на руке свастику и изуродовали тело расис</w:t>
      </w:r>
      <w:r w:rsidR="0082155F" w:rsidRPr="00110F02">
        <w:t>т</w:t>
      </w:r>
      <w:r w:rsidR="0082155F" w:rsidRPr="00110F02">
        <w:t>скими симв</w:t>
      </w:r>
      <w:r w:rsidR="0082155F" w:rsidRPr="00110F02">
        <w:t>о</w:t>
      </w:r>
      <w:r w:rsidR="0082155F" w:rsidRPr="00110F02">
        <w:t>лами; дело, по которому в 2012</w:t>
      </w:r>
      <w:r w:rsidR="003C4E61">
        <w:t xml:space="preserve"> </w:t>
      </w:r>
      <w:r w:rsidR="0082155F" w:rsidRPr="00110F02">
        <w:t xml:space="preserve">году трое подозреваемых признали себя виновными в убийстве афроамериканца </w:t>
      </w:r>
      <w:r w:rsidR="003C4E61">
        <w:t>в Вест-Джексоне</w:t>
      </w:r>
      <w:r w:rsidR="00376DA6" w:rsidRPr="00110F02">
        <w:t xml:space="preserve"> </w:t>
      </w:r>
      <w:r w:rsidR="003C4E61">
        <w:t>(</w:t>
      </w:r>
      <w:r w:rsidR="00376DA6" w:rsidRPr="00110F02">
        <w:t>штат Миссис</w:t>
      </w:r>
      <w:r w:rsidR="00376DA6" w:rsidRPr="00110F02">
        <w:t>и</w:t>
      </w:r>
      <w:r w:rsidR="00376DA6" w:rsidRPr="00110F02">
        <w:t>пи</w:t>
      </w:r>
      <w:r w:rsidR="003C4E61">
        <w:t>)</w:t>
      </w:r>
      <w:r w:rsidR="00376DA6" w:rsidRPr="00110F02">
        <w:t>;</w:t>
      </w:r>
      <w:r w:rsidR="0082155F" w:rsidRPr="00110F02">
        <w:t xml:space="preserve"> дело в г.</w:t>
      </w:r>
      <w:r w:rsidR="003C4E61">
        <w:t xml:space="preserve"> Шенандоа</w:t>
      </w:r>
      <w:r w:rsidR="0082155F" w:rsidRPr="00110F02">
        <w:t xml:space="preserve"> </w:t>
      </w:r>
      <w:r w:rsidR="003C4E61">
        <w:t>(</w:t>
      </w:r>
      <w:r w:rsidR="0082155F" w:rsidRPr="00110F02">
        <w:t>штат Пенсильвания</w:t>
      </w:r>
      <w:r w:rsidR="003C4E61">
        <w:t>)</w:t>
      </w:r>
      <w:r w:rsidR="0082155F" w:rsidRPr="00110F02">
        <w:t xml:space="preserve">, по которому несколько человек были признаны виновными в нападении на потерпевшего-латиноса, </w:t>
      </w:r>
      <w:r w:rsidR="00376DA6" w:rsidRPr="00110F02">
        <w:t>предваре</w:t>
      </w:r>
      <w:r w:rsidR="00376DA6" w:rsidRPr="00110F02">
        <w:t>н</w:t>
      </w:r>
      <w:r w:rsidR="00376DA6" w:rsidRPr="00110F02">
        <w:t>ном расистскими</w:t>
      </w:r>
      <w:r w:rsidR="0082155F" w:rsidRPr="00110F02">
        <w:t xml:space="preserve"> высказывания</w:t>
      </w:r>
      <w:r w:rsidR="00376DA6" w:rsidRPr="00110F02">
        <w:t>ми</w:t>
      </w:r>
      <w:r w:rsidR="0082155F" w:rsidRPr="00110F02">
        <w:t xml:space="preserve"> в его адрес; а также дело, по которому в 2010</w:t>
      </w:r>
      <w:r w:rsidR="003C4E61">
        <w:t> </w:t>
      </w:r>
      <w:r w:rsidR="0082155F" w:rsidRPr="00110F02">
        <w:t>году признал себя виновным подсудимый, рассылавший по электронной почте письма с угрозами в адрес работников пяти правозащитных организаций, вед</w:t>
      </w:r>
      <w:r w:rsidR="0082155F" w:rsidRPr="00110F02">
        <w:t>у</w:t>
      </w:r>
      <w:r w:rsidR="0082155F" w:rsidRPr="00110F02">
        <w:t>щих борьбу с дискриминацией латиносов.</w:t>
      </w:r>
    </w:p>
    <w:p w:rsidR="00C948E7" w:rsidRPr="00110F02" w:rsidRDefault="003C4E61" w:rsidP="00466851">
      <w:pPr>
        <w:pStyle w:val="SingleTxtGR"/>
      </w:pPr>
      <w:r>
        <w:t>54.</w:t>
      </w:r>
      <w:r>
        <w:tab/>
      </w:r>
      <w:r w:rsidR="003D1305" w:rsidRPr="00110F02">
        <w:t>В рамках своей инициативы по борьбе с дискриминационными последс</w:t>
      </w:r>
      <w:r w:rsidR="003D1305" w:rsidRPr="00110F02">
        <w:t>т</w:t>
      </w:r>
      <w:r w:rsidR="003D1305" w:rsidRPr="00110F02">
        <w:t xml:space="preserve">виями событий </w:t>
      </w:r>
      <w:r w:rsidR="00376DA6" w:rsidRPr="00110F02">
        <w:t>11</w:t>
      </w:r>
      <w:r>
        <w:t xml:space="preserve"> </w:t>
      </w:r>
      <w:r w:rsidR="003D1305" w:rsidRPr="00110F02">
        <w:t>сентября ОГП</w:t>
      </w:r>
      <w:r>
        <w:t xml:space="preserve"> </w:t>
      </w:r>
      <w:r w:rsidR="003D1305" w:rsidRPr="00110F02">
        <w:t xml:space="preserve">МЮ провел </w:t>
      </w:r>
      <w:r w:rsidR="00376DA6" w:rsidRPr="00110F02">
        <w:t>расследования</w:t>
      </w:r>
      <w:r w:rsidR="003D1305" w:rsidRPr="00110F02">
        <w:t xml:space="preserve"> более чем 800</w:t>
      </w:r>
      <w:r>
        <w:t xml:space="preserve"> </w:t>
      </w:r>
      <w:r w:rsidR="003D1305" w:rsidRPr="00110F02">
        <w:t>сл</w:t>
      </w:r>
      <w:r w:rsidR="003D1305" w:rsidRPr="00110F02">
        <w:t>у</w:t>
      </w:r>
      <w:r w:rsidR="003D1305" w:rsidRPr="00110F02">
        <w:t>чаев, связанных с враждебными действия</w:t>
      </w:r>
      <w:r w:rsidR="00376DA6" w:rsidRPr="00110F02">
        <w:t>ми</w:t>
      </w:r>
      <w:r w:rsidR="003D1305" w:rsidRPr="00110F02">
        <w:t xml:space="preserve"> в отношении лиц, </w:t>
      </w:r>
      <w:r w:rsidR="00376DA6" w:rsidRPr="00110F02">
        <w:t>принимаемых за</w:t>
      </w:r>
      <w:r w:rsidR="003D1305" w:rsidRPr="00110F02">
        <w:t xml:space="preserve"> </w:t>
      </w:r>
      <w:r w:rsidR="00376DA6" w:rsidRPr="00110F02">
        <w:t>мусульман</w:t>
      </w:r>
      <w:r w:rsidR="003D1305" w:rsidRPr="00110F02">
        <w:t xml:space="preserve"> или </w:t>
      </w:r>
      <w:r w:rsidR="00376DA6" w:rsidRPr="00110F02">
        <w:t>выходцев</w:t>
      </w:r>
      <w:r w:rsidR="003D1305" w:rsidRPr="00110F02">
        <w:t xml:space="preserve"> из арабских стран либо из стран Юго-Восточной Азии. ОГП также выделял огромные ресурсы на </w:t>
      </w:r>
      <w:r w:rsidR="00376DA6" w:rsidRPr="00110F02">
        <w:t>расследование</w:t>
      </w:r>
      <w:r w:rsidR="003D1305" w:rsidRPr="00110F02">
        <w:t xml:space="preserve"> и прокурорскую оценку нераскрытых дел об убийствах, совершенных в период борьбы за гра</w:t>
      </w:r>
      <w:r w:rsidR="003D1305" w:rsidRPr="00110F02">
        <w:t>ж</w:t>
      </w:r>
      <w:r w:rsidR="003D1305" w:rsidRPr="00110F02">
        <w:t xml:space="preserve">данские права, стремясь </w:t>
      </w:r>
      <w:r w:rsidR="00C75BBD" w:rsidRPr="00110F02">
        <w:t>выяснить возможность передачи виновных в руки пр</w:t>
      </w:r>
      <w:r w:rsidR="00C75BBD" w:rsidRPr="00110F02">
        <w:t>а</w:t>
      </w:r>
      <w:r w:rsidR="00C75BBD" w:rsidRPr="00110F02">
        <w:t>восудия на федеральном уровне или на уровне штатов и создать у родственн</w:t>
      </w:r>
      <w:r w:rsidR="00C75BBD" w:rsidRPr="00110F02">
        <w:t>и</w:t>
      </w:r>
      <w:r w:rsidR="00C75BBD" w:rsidRPr="00110F02">
        <w:t>ков жертв ощущение завершенности даже в тех случаях, когда судебное пр</w:t>
      </w:r>
      <w:r w:rsidR="00C75BBD" w:rsidRPr="00110F02">
        <w:t>е</w:t>
      </w:r>
      <w:r w:rsidR="00C75BBD" w:rsidRPr="00110F02">
        <w:t>следование убийц невозможно.</w:t>
      </w:r>
    </w:p>
    <w:p w:rsidR="00C948E7" w:rsidRPr="00110F02" w:rsidRDefault="003C4E61" w:rsidP="00466851">
      <w:pPr>
        <w:pStyle w:val="SingleTxtGR"/>
      </w:pPr>
      <w:r>
        <w:t>55.</w:t>
      </w:r>
      <w:r>
        <w:tab/>
      </w:r>
      <w:r w:rsidR="00C75BBD" w:rsidRPr="00110F02">
        <w:t>Министерство юстиции ведет обширную работу по разъяснению людям их прав и тех услуг, которые они могут получить от государства. Одним из примеров такой работы является пере</w:t>
      </w:r>
      <w:r w:rsidR="00B718D7" w:rsidRPr="00110F02">
        <w:t>смотренная</w:t>
      </w:r>
      <w:r w:rsidR="00C75BBD" w:rsidRPr="00110F02">
        <w:t xml:space="preserve"> недавно </w:t>
      </w:r>
      <w:r w:rsidR="00376DA6" w:rsidRPr="00110F02">
        <w:t>П</w:t>
      </w:r>
      <w:r w:rsidR="00C75BBD" w:rsidRPr="00110F02">
        <w:t>рограмма ознако</w:t>
      </w:r>
      <w:r w:rsidR="00C75BBD" w:rsidRPr="00110F02">
        <w:t>м</w:t>
      </w:r>
      <w:r w:rsidR="00C75BBD" w:rsidRPr="00110F02">
        <w:t>ления с культуро</w:t>
      </w:r>
      <w:r w:rsidR="009C14F2">
        <w:t>й сикхов, организуемая службой М</w:t>
      </w:r>
      <w:r w:rsidR="00C75BBD" w:rsidRPr="00110F02">
        <w:t xml:space="preserve">инистерства юстиции по связям с </w:t>
      </w:r>
      <w:r w:rsidR="00376DA6" w:rsidRPr="00110F02">
        <w:t>населением</w:t>
      </w:r>
      <w:r w:rsidR="00C75BBD" w:rsidRPr="00110F02">
        <w:t xml:space="preserve"> </w:t>
      </w:r>
      <w:r w:rsidR="00B718D7" w:rsidRPr="00110F02">
        <w:t>для</w:t>
      </w:r>
      <w:r w:rsidR="00C75BBD" w:rsidRPr="00110F02">
        <w:t xml:space="preserve"> информирования и просвещения жителей районов, где недостато</w:t>
      </w:r>
      <w:r w:rsidR="00376DA6" w:rsidRPr="00110F02">
        <w:t>к знаний о соседях-сикхах приводит к возникновению напряженной обстановки</w:t>
      </w:r>
      <w:r w:rsidR="00B718D7" w:rsidRPr="00110F02">
        <w:t>, и</w:t>
      </w:r>
      <w:r w:rsidR="00C75BBD" w:rsidRPr="00110F02">
        <w:t xml:space="preserve"> </w:t>
      </w:r>
      <w:r w:rsidR="00B718D7" w:rsidRPr="00110F02">
        <w:t>для предупреждения</w:t>
      </w:r>
      <w:r w:rsidR="00C75BBD" w:rsidRPr="00110F02">
        <w:t xml:space="preserve"> </w:t>
      </w:r>
      <w:r w:rsidR="00B718D7" w:rsidRPr="00110F02">
        <w:t xml:space="preserve">таким образом </w:t>
      </w:r>
      <w:r w:rsidR="00C75BBD" w:rsidRPr="00110F02">
        <w:t>насильственных преступл</w:t>
      </w:r>
      <w:r w:rsidR="00C75BBD" w:rsidRPr="00110F02">
        <w:t>е</w:t>
      </w:r>
      <w:r w:rsidR="00C75BBD" w:rsidRPr="00110F02">
        <w:t>ний на почве ненависти. В ряде районов федеральными учреждениями, власт</w:t>
      </w:r>
      <w:r w:rsidR="00C75BBD" w:rsidRPr="00110F02">
        <w:t>я</w:t>
      </w:r>
      <w:r w:rsidR="00C75BBD" w:rsidRPr="00110F02">
        <w:t>ми штатов, органами местного самоуправления и общественными организ</w:t>
      </w:r>
      <w:r w:rsidR="00C75BBD" w:rsidRPr="00110F02">
        <w:t>а</w:t>
      </w:r>
      <w:r w:rsidR="00C75BBD" w:rsidRPr="00110F02">
        <w:t>циями создаются коалиции для выявления, профилактики и пресечения прест</w:t>
      </w:r>
      <w:r w:rsidR="00C75BBD" w:rsidRPr="00110F02">
        <w:t>у</w:t>
      </w:r>
      <w:r w:rsidR="00C75BBD" w:rsidRPr="00110F02">
        <w:t>плений на почве ненависти. В 2010</w:t>
      </w:r>
      <w:r>
        <w:t xml:space="preserve"> </w:t>
      </w:r>
      <w:r w:rsidR="00C75BBD" w:rsidRPr="00110F02">
        <w:t>году ФБР выделило дополнительные ресу</w:t>
      </w:r>
      <w:r w:rsidR="00C75BBD" w:rsidRPr="00110F02">
        <w:t>р</w:t>
      </w:r>
      <w:r w:rsidR="00C75BBD" w:rsidRPr="00110F02">
        <w:t xml:space="preserve">сы на борьбу с этим видом преступности в городах, </w:t>
      </w:r>
      <w:r w:rsidR="00B718D7" w:rsidRPr="00110F02">
        <w:t>наиболее страдающих от</w:t>
      </w:r>
      <w:r w:rsidR="00C75BBD" w:rsidRPr="00110F02">
        <w:t xml:space="preserve"> </w:t>
      </w:r>
      <w:r w:rsidR="00B718D7" w:rsidRPr="00110F02">
        <w:t xml:space="preserve">мотивированного предрассудками </w:t>
      </w:r>
      <w:r w:rsidR="00C75BBD" w:rsidRPr="00110F02">
        <w:t>насилия, которую оно ведет совместно с пр</w:t>
      </w:r>
      <w:r w:rsidR="00C75BBD" w:rsidRPr="00110F02">
        <w:t>а</w:t>
      </w:r>
      <w:r w:rsidR="00C75BBD" w:rsidRPr="00110F02">
        <w:t>воохранительными органами штатов и муниципалитетов, а также неправител</w:t>
      </w:r>
      <w:r w:rsidR="00C75BBD" w:rsidRPr="00110F02">
        <w:t>ь</w:t>
      </w:r>
      <w:r w:rsidR="00C75BBD" w:rsidRPr="00110F02">
        <w:t xml:space="preserve">ственными </w:t>
      </w:r>
      <w:r w:rsidR="00B718D7" w:rsidRPr="00110F02">
        <w:t>партнерами</w:t>
      </w:r>
      <w:r w:rsidR="00C75BBD" w:rsidRPr="00110F02">
        <w:t>.</w:t>
      </w:r>
    </w:p>
    <w:p w:rsidR="00C948E7" w:rsidRPr="00110F02" w:rsidRDefault="003C4E61" w:rsidP="00466851">
      <w:pPr>
        <w:pStyle w:val="SingleTxtGR"/>
      </w:pPr>
      <w:r>
        <w:t>56.</w:t>
      </w:r>
      <w:r>
        <w:tab/>
      </w:r>
      <w:r w:rsidR="0007374F" w:rsidRPr="00110F02">
        <w:t xml:space="preserve">Преследование за преступления на почве ненависти </w:t>
      </w:r>
      <w:r w:rsidR="00B718D7" w:rsidRPr="00110F02">
        <w:t>–</w:t>
      </w:r>
      <w:r w:rsidR="0007374F" w:rsidRPr="00110F02">
        <w:t xml:space="preserve"> лишь </w:t>
      </w:r>
      <w:r w:rsidR="00B718D7" w:rsidRPr="00110F02">
        <w:t>один</w:t>
      </w:r>
      <w:r w:rsidR="0007374F" w:rsidRPr="00110F02">
        <w:t xml:space="preserve"> из эл</w:t>
      </w:r>
      <w:r w:rsidR="0007374F" w:rsidRPr="00110F02">
        <w:t>е</w:t>
      </w:r>
      <w:r w:rsidR="0007374F" w:rsidRPr="00110F02">
        <w:t>ментов общих усилий по активизации роли и расширению возможностей о</w:t>
      </w:r>
      <w:r w:rsidR="0007374F" w:rsidRPr="00110F02">
        <w:t>б</w:t>
      </w:r>
      <w:r w:rsidR="0007374F" w:rsidRPr="00110F02">
        <w:t xml:space="preserve">щин. Правительство США вместе с соответствующими структурами на уровне штатов </w:t>
      </w:r>
      <w:r w:rsidR="00B718D7" w:rsidRPr="00110F02">
        <w:t>и на местах</w:t>
      </w:r>
      <w:r w:rsidR="0007374F" w:rsidRPr="00110F02">
        <w:t xml:space="preserve"> ведет воспитательную работу с молодежью </w:t>
      </w:r>
      <w:r w:rsidR="00B718D7" w:rsidRPr="00110F02">
        <w:t>в форме</w:t>
      </w:r>
      <w:r w:rsidR="0007374F" w:rsidRPr="00110F02">
        <w:t xml:space="preserve"> спец</w:t>
      </w:r>
      <w:r w:rsidR="0007374F" w:rsidRPr="00110F02">
        <w:t>и</w:t>
      </w:r>
      <w:r w:rsidR="0007374F" w:rsidRPr="00110F02">
        <w:t>альных занятий</w:t>
      </w:r>
      <w:r w:rsidR="00B718D7" w:rsidRPr="00110F02">
        <w:t xml:space="preserve"> </w:t>
      </w:r>
      <w:r w:rsidR="0007374F" w:rsidRPr="00110F02">
        <w:t xml:space="preserve">по борьбе с травлей соучеников, а также </w:t>
      </w:r>
      <w:r w:rsidR="00B718D7" w:rsidRPr="00110F02">
        <w:t>посредством</w:t>
      </w:r>
      <w:r w:rsidR="0007374F" w:rsidRPr="00110F02">
        <w:t xml:space="preserve"> других воспитательных прогр</w:t>
      </w:r>
      <w:r w:rsidR="00B718D7" w:rsidRPr="00110F02">
        <w:t>амм, очищающих сознание молодых людей</w:t>
      </w:r>
      <w:r w:rsidR="0007374F" w:rsidRPr="00110F02">
        <w:t xml:space="preserve"> от идеологии ненависти. Тем самым правительство побуждает общины и учебные заведения давать отпор расизму прежде, чем он приведет к вспышкам насилия. </w:t>
      </w:r>
      <w:r w:rsidR="00B718D7" w:rsidRPr="00110F02">
        <w:t>П</w:t>
      </w:r>
      <w:r w:rsidR="0007374F" w:rsidRPr="00110F02">
        <w:t>рогра</w:t>
      </w:r>
      <w:r w:rsidR="0007374F" w:rsidRPr="00110F02">
        <w:t>м</w:t>
      </w:r>
      <w:r w:rsidR="0007374F" w:rsidRPr="00110F02">
        <w:t xml:space="preserve">мы </w:t>
      </w:r>
      <w:r w:rsidR="00B718D7" w:rsidRPr="00110F02">
        <w:t xml:space="preserve">активной </w:t>
      </w:r>
      <w:r w:rsidR="0007374F" w:rsidRPr="00110F02">
        <w:t>работы с населением осуществляются также на уровне общин, где с</w:t>
      </w:r>
      <w:r w:rsidR="0007374F" w:rsidRPr="00110F02">
        <w:t>о</w:t>
      </w:r>
      <w:r w:rsidR="0007374F" w:rsidRPr="00110F02">
        <w:t xml:space="preserve">трудники правоохранительных органов федерального уровня, уровня штатов и местных администраций прилагают усилия для укрепления доверия между этническими и расовыми группами, стремятся разобраться в чувствительных проблемах, сломать стереотипы и наладить диалог. Наконец, </w:t>
      </w:r>
      <w:r w:rsidR="00F71D36" w:rsidRPr="00110F02">
        <w:t>с осуждением н</w:t>
      </w:r>
      <w:r w:rsidR="00F71D36" w:rsidRPr="00110F02">
        <w:t>е</w:t>
      </w:r>
      <w:r w:rsidR="00F71D36" w:rsidRPr="00110F02">
        <w:t xml:space="preserve">терпимости и ее проявлений выступают политические лидеры, от </w:t>
      </w:r>
      <w:r>
        <w:t>П</w:t>
      </w:r>
      <w:r w:rsidR="00F71D36" w:rsidRPr="00110F02">
        <w:t>резидента страны до</w:t>
      </w:r>
      <w:r w:rsidR="0007374F" w:rsidRPr="00110F02">
        <w:t xml:space="preserve"> должностных лиц штатов и местных органов власти. Дискриминации и </w:t>
      </w:r>
      <w:r w:rsidR="00F71D36" w:rsidRPr="00110F02">
        <w:t xml:space="preserve">расовой </w:t>
      </w:r>
      <w:r w:rsidR="0007374F" w:rsidRPr="00110F02">
        <w:t>ненависти не должно быть места в нашей стране, и мы решительно настроены не только бороться</w:t>
      </w:r>
      <w:r w:rsidR="002C31A1">
        <w:t xml:space="preserve"> </w:t>
      </w:r>
      <w:r w:rsidR="00F71D36" w:rsidRPr="00110F02">
        <w:t>с ними</w:t>
      </w:r>
      <w:r w:rsidR="0007374F" w:rsidRPr="00110F02">
        <w:t>, но и не допускать их изначально, объ</w:t>
      </w:r>
      <w:r w:rsidR="0007374F" w:rsidRPr="00110F02">
        <w:t>е</w:t>
      </w:r>
      <w:r w:rsidR="0007374F" w:rsidRPr="00110F02">
        <w:t>диняя для этого усилия с населением</w:t>
      </w:r>
      <w:r w:rsidR="004175A0" w:rsidRPr="00110F02">
        <w:t xml:space="preserve"> на местах.</w:t>
      </w:r>
    </w:p>
    <w:p w:rsidR="00C948E7" w:rsidRPr="003C4E61" w:rsidRDefault="00E15923" w:rsidP="003C4E61">
      <w:pPr>
        <w:pStyle w:val="H23GR"/>
        <w:rPr>
          <w:lang w:val="en-GB"/>
        </w:rPr>
      </w:pPr>
      <w:r w:rsidRPr="003C4E61">
        <w:rPr>
          <w:lang w:val="en-GB"/>
        </w:rPr>
        <w:tab/>
      </w:r>
      <w:r w:rsidR="00404185" w:rsidRPr="003C4E61">
        <w:rPr>
          <w:lang w:val="en-GB"/>
        </w:rPr>
        <w:t>B.</w:t>
      </w:r>
      <w:r w:rsidRPr="003C4E61">
        <w:rPr>
          <w:lang w:val="en-GB"/>
        </w:rPr>
        <w:tab/>
      </w:r>
      <w:r w:rsidR="004175A0" w:rsidRPr="003C4E61">
        <w:rPr>
          <w:lang w:val="en-GB"/>
        </w:rPr>
        <w:t>Расовые мотивы как отягчающие вину обстоятельства в национальном уголовном законодательстве</w:t>
      </w:r>
    </w:p>
    <w:p w:rsidR="00C948E7" w:rsidRPr="00110F02" w:rsidRDefault="003C4E61" w:rsidP="003C4E61">
      <w:pPr>
        <w:pStyle w:val="SingleTxtGR"/>
      </w:pPr>
      <w:r>
        <w:t>57.</w:t>
      </w:r>
      <w:r>
        <w:tab/>
      </w:r>
      <w:r w:rsidR="00F71D36" w:rsidRPr="00110F02">
        <w:t>Если совершенное</w:t>
      </w:r>
      <w:r w:rsidR="00857F3F" w:rsidRPr="00110F02">
        <w:t xml:space="preserve"> прест</w:t>
      </w:r>
      <w:r w:rsidR="00F71D36" w:rsidRPr="00110F02">
        <w:t>упление мотивировано</w:t>
      </w:r>
      <w:r w:rsidR="00857F3F" w:rsidRPr="00110F02">
        <w:t xml:space="preserve"> расов</w:t>
      </w:r>
      <w:r w:rsidR="00F71D36" w:rsidRPr="00110F02">
        <w:t>ой или этнической принадлежностью либо национальным происхождением</w:t>
      </w:r>
      <w:r w:rsidR="00857F3F" w:rsidRPr="00110F02">
        <w:t xml:space="preserve"> жертвы</w:t>
      </w:r>
      <w:r w:rsidR="00F71D36" w:rsidRPr="00110F02">
        <w:t>, то это</w:t>
      </w:r>
      <w:r w:rsidR="00857F3F" w:rsidRPr="00110F02">
        <w:t xml:space="preserve"> ра</w:t>
      </w:r>
      <w:r w:rsidR="00857F3F" w:rsidRPr="00110F02">
        <w:t>с</w:t>
      </w:r>
      <w:r w:rsidR="00857F3F" w:rsidRPr="00110F02">
        <w:t>сматривается как отягчающее обстоятельство</w:t>
      </w:r>
      <w:r w:rsidR="00C14737" w:rsidRPr="00110F02">
        <w:t xml:space="preserve"> во многих актах уголовного зак</w:t>
      </w:r>
      <w:r w:rsidR="00C14737" w:rsidRPr="00110F02">
        <w:t>о</w:t>
      </w:r>
      <w:r w:rsidR="00C14737" w:rsidRPr="00110F02">
        <w:t>нодательства США как на федеральном ур</w:t>
      </w:r>
      <w:r w:rsidR="00E16BCB">
        <w:t>овне, так и на уровне штатов. В </w:t>
      </w:r>
      <w:r w:rsidR="00C14737" w:rsidRPr="00110F02">
        <w:t>1994</w:t>
      </w:r>
      <w:r>
        <w:t> </w:t>
      </w:r>
      <w:r w:rsidR="00C14737" w:rsidRPr="00110F02">
        <w:t xml:space="preserve">году </w:t>
      </w:r>
      <w:r w:rsidR="0056323F" w:rsidRPr="00110F02">
        <w:t>конгрес</w:t>
      </w:r>
      <w:r w:rsidR="00F71D36" w:rsidRPr="00110F02">
        <w:t>с</w:t>
      </w:r>
      <w:r w:rsidR="00C14737" w:rsidRPr="00110F02">
        <w:t xml:space="preserve"> </w:t>
      </w:r>
      <w:r w:rsidR="00F71D36" w:rsidRPr="00110F02">
        <w:t>принял</w:t>
      </w:r>
      <w:r w:rsidR="00C14737" w:rsidRPr="00110F02">
        <w:t xml:space="preserve"> </w:t>
      </w:r>
      <w:r w:rsidR="00F71D36" w:rsidRPr="00110F02">
        <w:t>З</w:t>
      </w:r>
      <w:r w:rsidR="00C14737" w:rsidRPr="00110F02">
        <w:t>акон об усилении ответственности за преступл</w:t>
      </w:r>
      <w:r w:rsidR="00C14737" w:rsidRPr="00110F02">
        <w:t>е</w:t>
      </w:r>
      <w:r w:rsidR="00C14737" w:rsidRPr="00110F02">
        <w:t>ния на почве ненависти (</w:t>
      </w:r>
      <w:r w:rsidR="00C948E7" w:rsidRPr="00110F02">
        <w:t>28 U.S.C. 994</w:t>
      </w:r>
      <w:r w:rsidR="00C14737" w:rsidRPr="00110F02">
        <w:t>)</w:t>
      </w:r>
      <w:r w:rsidR="00C948E7" w:rsidRPr="00110F02">
        <w:t>,</w:t>
      </w:r>
      <w:r w:rsidR="00C14737" w:rsidRPr="00110F02">
        <w:t xml:space="preserve"> </w:t>
      </w:r>
      <w:r w:rsidR="00F71D36" w:rsidRPr="00110F02">
        <w:t>предписывавший Комиссии</w:t>
      </w:r>
      <w:r w:rsidR="00C14737" w:rsidRPr="00110F02">
        <w:t xml:space="preserve"> США по наказаниям ужесточить наказания за преступления, причиной которых посл</w:t>
      </w:r>
      <w:r w:rsidR="00F71D36" w:rsidRPr="00110F02">
        <w:t>у</w:t>
      </w:r>
      <w:r w:rsidR="00F71D36" w:rsidRPr="00110F02">
        <w:t>жила неприязнь по отношению к "</w:t>
      </w:r>
      <w:r w:rsidR="00C14737" w:rsidRPr="00110F02">
        <w:t>фактической или предполагаемой расовой принадлежности, цвету кожи, вероисповеданию, национальному происхожд</w:t>
      </w:r>
      <w:r w:rsidR="00C14737" w:rsidRPr="00110F02">
        <w:t>е</w:t>
      </w:r>
      <w:r w:rsidR="00C14737" w:rsidRPr="00110F02">
        <w:t>нию, этнической принадлежности, полу, инвалидности или сексуальной</w:t>
      </w:r>
      <w:r w:rsidR="00F71D36" w:rsidRPr="00110F02">
        <w:t xml:space="preserve"> орие</w:t>
      </w:r>
      <w:r w:rsidR="00F71D36" w:rsidRPr="00110F02">
        <w:t>н</w:t>
      </w:r>
      <w:r w:rsidR="00F71D36" w:rsidRPr="00110F02">
        <w:t>тации того или иного лица"</w:t>
      </w:r>
      <w:r w:rsidR="00C14737" w:rsidRPr="00110F02">
        <w:t>. Как</w:t>
      </w:r>
      <w:r w:rsidR="00964452">
        <w:t xml:space="preserve"> уже отмечалось, в федеральном У</w:t>
      </w:r>
      <w:r w:rsidR="00C14737" w:rsidRPr="00110F02">
        <w:t>головном к</w:t>
      </w:r>
      <w:r w:rsidR="00C14737" w:rsidRPr="00110F02">
        <w:t>о</w:t>
      </w:r>
      <w:r w:rsidR="00C14737" w:rsidRPr="00110F02">
        <w:t>дексе ряд преступлений, мотивированных подобными предрассудками, выдел</w:t>
      </w:r>
      <w:r w:rsidR="00C14737" w:rsidRPr="00110F02">
        <w:t>е</w:t>
      </w:r>
      <w:r w:rsidR="00C14737" w:rsidRPr="00110F02">
        <w:t>н</w:t>
      </w:r>
      <w:r w:rsidR="008E7FB9" w:rsidRPr="00110F02">
        <w:t>ы</w:t>
      </w:r>
      <w:r w:rsidR="00C14737" w:rsidRPr="00110F02">
        <w:t xml:space="preserve"> в отдельную категорию. В большинстве штатов либо действуют специал</w:t>
      </w:r>
      <w:r w:rsidR="00C14737" w:rsidRPr="00110F02">
        <w:t>ь</w:t>
      </w:r>
      <w:r w:rsidR="00C14737" w:rsidRPr="00110F02">
        <w:t>ные законы о преступлениях на почве ненависти (как в Вашингтоне, Нью-Йорке и Массачусетсе)</w:t>
      </w:r>
      <w:r w:rsidR="00DF755F">
        <w:t>,</w:t>
      </w:r>
      <w:r w:rsidR="00C14737" w:rsidRPr="00110F02">
        <w:t xml:space="preserve"> либо подобные мотивы учитываются в качестве отя</w:t>
      </w:r>
      <w:r w:rsidR="00C14737" w:rsidRPr="00110F02">
        <w:t>г</w:t>
      </w:r>
      <w:r w:rsidR="00C14737" w:rsidRPr="00110F02">
        <w:t xml:space="preserve">чающих обстоятельств при вынесении </w:t>
      </w:r>
      <w:r w:rsidR="008E7FB9" w:rsidRPr="00110F02">
        <w:t xml:space="preserve">приговоров </w:t>
      </w:r>
      <w:r w:rsidR="00C14737" w:rsidRPr="00110F02">
        <w:t>по уголовным делам (как в Алабаме, Аризоне, Калифорнии и Флориде). Положения об усилении ответс</w:t>
      </w:r>
      <w:r w:rsidR="00C14737" w:rsidRPr="00110F02">
        <w:t>т</w:t>
      </w:r>
      <w:r w:rsidR="00C14737" w:rsidRPr="00110F02">
        <w:t xml:space="preserve">венности обычно распространяются на </w:t>
      </w:r>
      <w:r w:rsidR="00E975F6" w:rsidRPr="00110F02">
        <w:t>обширную</w:t>
      </w:r>
      <w:r w:rsidR="00C14737" w:rsidRPr="00110F02">
        <w:t xml:space="preserve"> категорию актов насилия, </w:t>
      </w:r>
      <w:r w:rsidR="0009644A" w:rsidRPr="00110F02">
        <w:t>хотя</w:t>
      </w:r>
      <w:r w:rsidR="00C14737" w:rsidRPr="00110F02">
        <w:t xml:space="preserve"> в некоторых штатах </w:t>
      </w:r>
      <w:r w:rsidR="0009644A" w:rsidRPr="00110F02">
        <w:t xml:space="preserve">они </w:t>
      </w:r>
      <w:r w:rsidR="00C14737" w:rsidRPr="00110F02">
        <w:t xml:space="preserve">касаются </w:t>
      </w:r>
      <w:r w:rsidR="0009644A" w:rsidRPr="00110F02">
        <w:t xml:space="preserve">лишь </w:t>
      </w:r>
      <w:r w:rsidR="00C14737" w:rsidRPr="00110F02">
        <w:t>отдельных видов преступлений, так</w:t>
      </w:r>
      <w:r w:rsidR="008E7FB9" w:rsidRPr="00110F02">
        <w:t>их</w:t>
      </w:r>
      <w:r w:rsidR="00C14737" w:rsidRPr="00110F02">
        <w:t xml:space="preserve"> как нападение и избиение.</w:t>
      </w:r>
    </w:p>
    <w:p w:rsidR="00C948E7" w:rsidRPr="00110F02" w:rsidRDefault="00173B0F" w:rsidP="00E66D75">
      <w:pPr>
        <w:pStyle w:val="H1GR"/>
      </w:pPr>
      <w:r w:rsidRPr="00110F02">
        <w:tab/>
      </w:r>
      <w:r w:rsidR="00BF1B12" w:rsidRPr="00110F02">
        <w:tab/>
      </w:r>
      <w:r w:rsidR="00C14737" w:rsidRPr="00110F02">
        <w:t>Статья</w:t>
      </w:r>
      <w:r w:rsidR="00C948E7" w:rsidRPr="00110F02">
        <w:t xml:space="preserve"> 5</w:t>
      </w:r>
    </w:p>
    <w:p w:rsidR="00C948E7" w:rsidRPr="00110F02" w:rsidRDefault="00EE77F4" w:rsidP="00E66D75">
      <w:pPr>
        <w:pStyle w:val="H1GR"/>
      </w:pPr>
      <w:r w:rsidRPr="00110F02">
        <w:tab/>
      </w:r>
      <w:r w:rsidR="008F100D" w:rsidRPr="00110F02">
        <w:t>I</w:t>
      </w:r>
      <w:r w:rsidR="00CF5C95" w:rsidRPr="00110F02">
        <w:t>.</w:t>
      </w:r>
      <w:r w:rsidR="00CF5C95" w:rsidRPr="00110F02">
        <w:tab/>
      </w:r>
      <w:r w:rsidR="00C14737" w:rsidRPr="00110F02">
        <w:t>Информация в разбивке по конкретным правам</w:t>
      </w:r>
    </w:p>
    <w:p w:rsidR="00C948E7" w:rsidRPr="00110F02" w:rsidRDefault="00E66D75" w:rsidP="00E66D75">
      <w:pPr>
        <w:pStyle w:val="SingleTxtGR"/>
      </w:pPr>
      <w:r>
        <w:t>58.</w:t>
      </w:r>
      <w:r>
        <w:tab/>
      </w:r>
      <w:r w:rsidR="00C14737" w:rsidRPr="00110F02">
        <w:t>Статья</w:t>
      </w:r>
      <w:r w:rsidR="003C4E61">
        <w:t xml:space="preserve"> </w:t>
      </w:r>
      <w:r w:rsidR="00C948E7" w:rsidRPr="00110F02">
        <w:t>5</w:t>
      </w:r>
      <w:r w:rsidR="00C14737" w:rsidRPr="00110F02">
        <w:t xml:space="preserve"> обязывает государства-участники запретить и ликвидировать р</w:t>
      </w:r>
      <w:r w:rsidR="00C14737" w:rsidRPr="00110F02">
        <w:t>а</w:t>
      </w:r>
      <w:r w:rsidR="00C14737" w:rsidRPr="00110F02">
        <w:t>совую дискриминацию во всех ее формах и обеспечить равноправие каждого человека перед законом, без различия расы, цвета кожи, национального или э</w:t>
      </w:r>
      <w:r w:rsidR="00C14737" w:rsidRPr="00110F02">
        <w:t>т</w:t>
      </w:r>
      <w:r w:rsidR="00C14737" w:rsidRPr="00110F02">
        <w:t xml:space="preserve">нического происхождения. Гарантии, закрепленные в Конституции США, </w:t>
      </w:r>
      <w:r w:rsidR="0009644A" w:rsidRPr="00110F02">
        <w:t>а также</w:t>
      </w:r>
      <w:r w:rsidR="00C14737" w:rsidRPr="00110F02">
        <w:t xml:space="preserve"> законы, политика и цели госуд</w:t>
      </w:r>
      <w:r w:rsidR="0009644A" w:rsidRPr="00110F02">
        <w:t>арственных органов всех уровней</w:t>
      </w:r>
      <w:r w:rsidR="00C14737" w:rsidRPr="00110F02">
        <w:t xml:space="preserve"> отвеч</w:t>
      </w:r>
      <w:r w:rsidR="00C14737" w:rsidRPr="00110F02">
        <w:t>а</w:t>
      </w:r>
      <w:r w:rsidR="00C14737" w:rsidRPr="00110F02">
        <w:t>ют этому основополагающему требованию. Статья</w:t>
      </w:r>
      <w:r w:rsidR="003C4E61">
        <w:t xml:space="preserve"> </w:t>
      </w:r>
      <w:r w:rsidR="00C14737" w:rsidRPr="00110F02">
        <w:t>5 требует от государств-участников обеспечить равенство и недискриминацию в осуществлении ряда конкретно перечи</w:t>
      </w:r>
      <w:r w:rsidR="0009644A" w:rsidRPr="00110F02">
        <w:t xml:space="preserve">сленных прав. При этом, как </w:t>
      </w:r>
      <w:r w:rsidR="00C14737" w:rsidRPr="00110F02">
        <w:t xml:space="preserve">отмечалось в </w:t>
      </w:r>
      <w:r w:rsidR="0009644A" w:rsidRPr="00110F02">
        <w:t xml:space="preserve">докладах, </w:t>
      </w:r>
      <w:r w:rsidR="00C14737" w:rsidRPr="00110F02">
        <w:t>пре</w:t>
      </w:r>
      <w:r w:rsidR="00C14737" w:rsidRPr="00110F02">
        <w:t>д</w:t>
      </w:r>
      <w:r w:rsidR="00C14737" w:rsidRPr="00110F02">
        <w:t>ставленных нами ранее в рамках КЛРД, статья</w:t>
      </w:r>
      <w:r w:rsidR="003C4E61">
        <w:t xml:space="preserve"> </w:t>
      </w:r>
      <w:r w:rsidR="00C14737" w:rsidRPr="00110F02">
        <w:t>5 не содержит позитивного об</w:t>
      </w:r>
      <w:r w:rsidR="00C14737" w:rsidRPr="00110F02">
        <w:t>я</w:t>
      </w:r>
      <w:r w:rsidR="00C14737" w:rsidRPr="00110F02">
        <w:t>зательства государств предоставлять каждое из перечисленных прав само по себе или обеспечивать его осуществление; от государств требуется лишь запр</w:t>
      </w:r>
      <w:r w:rsidR="00C14737" w:rsidRPr="00110F02">
        <w:t>е</w:t>
      </w:r>
      <w:r w:rsidR="00C14737" w:rsidRPr="00110F02">
        <w:t>тить дискрим</w:t>
      </w:r>
      <w:r w:rsidR="00C14737" w:rsidRPr="00110F02">
        <w:t>и</w:t>
      </w:r>
      <w:r w:rsidR="00C14737" w:rsidRPr="00110F02">
        <w:t>нацию в осуществлении этих прав постольку, поскольку они предусмотрены внутренним законодательством. В этом отношении законод</w:t>
      </w:r>
      <w:r w:rsidR="00C14737" w:rsidRPr="00110F02">
        <w:t>а</w:t>
      </w:r>
      <w:r w:rsidR="00C14737" w:rsidRPr="00110F02">
        <w:t>тельство США полностью соответствует требованиям Конвенции. США пр</w:t>
      </w:r>
      <w:r w:rsidR="00C14737" w:rsidRPr="00110F02">
        <w:t>о</w:t>
      </w:r>
      <w:r w:rsidR="00C14737" w:rsidRPr="00110F02">
        <w:t xml:space="preserve">должают прилагать усилия </w:t>
      </w:r>
      <w:r w:rsidR="0009644A" w:rsidRPr="00110F02">
        <w:t>для</w:t>
      </w:r>
      <w:r w:rsidR="00C14737" w:rsidRPr="00110F02">
        <w:t xml:space="preserve"> </w:t>
      </w:r>
      <w:r w:rsidR="0009644A" w:rsidRPr="00110F02">
        <w:t>достижения</w:t>
      </w:r>
      <w:r w:rsidR="00C14737" w:rsidRPr="00110F02">
        <w:t xml:space="preserve"> поставленных целей недопущения дискриминации ни в одной из перечисленных областей. </w:t>
      </w:r>
    </w:p>
    <w:p w:rsidR="00C948E7" w:rsidRPr="003944E0" w:rsidRDefault="00EE77F4" w:rsidP="003944E0">
      <w:pPr>
        <w:pStyle w:val="H23GR"/>
        <w:rPr>
          <w:lang w:val="en-GB"/>
        </w:rPr>
      </w:pPr>
      <w:r w:rsidRPr="003944E0">
        <w:rPr>
          <w:lang w:val="en-GB"/>
        </w:rPr>
        <w:tab/>
      </w:r>
      <w:r w:rsidR="008F100D" w:rsidRPr="003944E0">
        <w:rPr>
          <w:lang w:val="en-GB"/>
        </w:rPr>
        <w:t>A.</w:t>
      </w:r>
      <w:r w:rsidRPr="003944E0">
        <w:rPr>
          <w:lang w:val="en-GB"/>
        </w:rPr>
        <w:tab/>
      </w:r>
      <w:r w:rsidR="00974C9A" w:rsidRPr="003944E0">
        <w:rPr>
          <w:lang w:val="en-GB"/>
        </w:rPr>
        <w:t>Равенство перед судом и всеми другими органами, отправляющими правосудие</w:t>
      </w:r>
    </w:p>
    <w:p w:rsidR="00C948E7" w:rsidRPr="00110F02" w:rsidRDefault="003944E0" w:rsidP="003944E0">
      <w:pPr>
        <w:pStyle w:val="SingleTxtGR"/>
      </w:pPr>
      <w:r>
        <w:t>59.</w:t>
      </w:r>
      <w:r>
        <w:tab/>
      </w:r>
      <w:r w:rsidR="00974C9A" w:rsidRPr="00110F02">
        <w:t>Независимое и эффективное рассмотрение жалоб. Положение четырн</w:t>
      </w:r>
      <w:r w:rsidR="00974C9A" w:rsidRPr="00110F02">
        <w:t>а</w:t>
      </w:r>
      <w:r w:rsidR="00974C9A" w:rsidRPr="00110F02">
        <w:t>дцатой поправки к Конституции США о равной защите гарантирует право на равенство перед органами, отправляющими правосудие в Соединенных Штатах Америки. Жалобы на дискриминацию по признакам расы, цвета кожи, наци</w:t>
      </w:r>
      <w:r w:rsidR="00974C9A" w:rsidRPr="00110F02">
        <w:t>о</w:t>
      </w:r>
      <w:r w:rsidR="00974C9A" w:rsidRPr="00110F02">
        <w:t>нального или этнического происхождения, включая жалобы на действия дол</w:t>
      </w:r>
      <w:r w:rsidR="00974C9A" w:rsidRPr="00110F02">
        <w:t>ж</w:t>
      </w:r>
      <w:r w:rsidR="00974C9A" w:rsidRPr="00110F02">
        <w:t xml:space="preserve">ностных лиц, расследуются </w:t>
      </w:r>
      <w:r w:rsidR="0009644A" w:rsidRPr="00110F02">
        <w:t xml:space="preserve">на всех уровнях </w:t>
      </w:r>
      <w:r w:rsidR="00974C9A" w:rsidRPr="00110F02">
        <w:t>независимыми органами и под</w:t>
      </w:r>
      <w:r w:rsidR="0009644A" w:rsidRPr="00110F02">
        <w:t>ве</w:t>
      </w:r>
      <w:r w:rsidR="0009644A" w:rsidRPr="00110F02">
        <w:t>р</w:t>
      </w:r>
      <w:r w:rsidR="0009644A" w:rsidRPr="00110F02">
        <w:t>гаются</w:t>
      </w:r>
      <w:r w:rsidR="00974C9A" w:rsidRPr="00110F02">
        <w:t xml:space="preserve"> независимому эффективному рассмотрению </w:t>
      </w:r>
      <w:r w:rsidR="0009644A" w:rsidRPr="00110F02">
        <w:t>в судах</w:t>
      </w:r>
      <w:r w:rsidR="00974C9A" w:rsidRPr="00110F02">
        <w:t xml:space="preserve"> и/или ад</w:t>
      </w:r>
      <w:r w:rsidR="0009644A" w:rsidRPr="00110F02">
        <w:t>министр</w:t>
      </w:r>
      <w:r w:rsidR="0009644A" w:rsidRPr="00110F02">
        <w:t>а</w:t>
      </w:r>
      <w:r w:rsidR="0009644A" w:rsidRPr="00110F02">
        <w:t>тивных триб</w:t>
      </w:r>
      <w:r w:rsidR="0009644A" w:rsidRPr="00110F02">
        <w:t>у</w:t>
      </w:r>
      <w:r w:rsidR="0009644A" w:rsidRPr="00110F02">
        <w:t>налах, учрежденных</w:t>
      </w:r>
      <w:r w:rsidR="00974C9A" w:rsidRPr="00110F02">
        <w:t xml:space="preserve"> для этой цели. </w:t>
      </w:r>
    </w:p>
    <w:p w:rsidR="00C948E7" w:rsidRPr="00110F02" w:rsidRDefault="003944E0" w:rsidP="003944E0">
      <w:pPr>
        <w:pStyle w:val="SingleTxtGR"/>
      </w:pPr>
      <w:r>
        <w:t>60.</w:t>
      </w:r>
      <w:r>
        <w:tab/>
      </w:r>
      <w:r w:rsidR="00974C9A" w:rsidRPr="00110F02">
        <w:t xml:space="preserve">Шестая поправка к </w:t>
      </w:r>
      <w:r w:rsidR="00FC53BF" w:rsidRPr="00110F02">
        <w:t>Констит</w:t>
      </w:r>
      <w:r w:rsidR="00974C9A" w:rsidRPr="00110F02">
        <w:t>уции США предусматривает право на помощь адвоката в федеральном уго</w:t>
      </w:r>
      <w:r>
        <w:t>ловном судопроизводстве. В 2013 году мы отмечаем 50-</w:t>
      </w:r>
      <w:r w:rsidR="00974C9A" w:rsidRPr="00110F02">
        <w:t>ю</w:t>
      </w:r>
      <w:r w:rsidR="003C4E61">
        <w:t xml:space="preserve"> </w:t>
      </w:r>
      <w:r w:rsidR="00974C9A" w:rsidRPr="00110F02">
        <w:t xml:space="preserve">годовщину </w:t>
      </w:r>
      <w:r w:rsidR="0009644A" w:rsidRPr="00110F02">
        <w:t>историческ</w:t>
      </w:r>
      <w:r w:rsidR="00974C9A" w:rsidRPr="00110F02">
        <w:t xml:space="preserve">ого решения Верховного суда США по делу </w:t>
      </w:r>
      <w:r w:rsidR="0009644A" w:rsidRPr="003944E0">
        <w:rPr>
          <w:i/>
        </w:rPr>
        <w:t xml:space="preserve">Гидеон против </w:t>
      </w:r>
      <w:r w:rsidR="005A583C" w:rsidRPr="003944E0">
        <w:rPr>
          <w:i/>
        </w:rPr>
        <w:t>Уэйнрайта</w:t>
      </w:r>
      <w:r w:rsidR="00C948E7" w:rsidRPr="00110F02">
        <w:t>,</w:t>
      </w:r>
      <w:r w:rsidR="00974C9A" w:rsidRPr="00110F02">
        <w:t xml:space="preserve"> предоставившего право на услуги адвоката, </w:t>
      </w:r>
      <w:r w:rsidR="005A583C" w:rsidRPr="00110F02">
        <w:t>нанятого</w:t>
      </w:r>
      <w:r w:rsidR="00974C9A" w:rsidRPr="00110F02">
        <w:t xml:space="preserve"> за г</w:t>
      </w:r>
      <w:r w:rsidR="00974C9A" w:rsidRPr="00110F02">
        <w:t>о</w:t>
      </w:r>
      <w:r w:rsidR="00974C9A" w:rsidRPr="00110F02">
        <w:t xml:space="preserve">сударственный счет, лицам, представшим перед судом </w:t>
      </w:r>
      <w:r w:rsidR="005A583C" w:rsidRPr="00110F02">
        <w:t xml:space="preserve">штата </w:t>
      </w:r>
      <w:r w:rsidR="00974C9A" w:rsidRPr="00110F02">
        <w:t>по обвинению в уголовных преступлениях и не имеющим возможности оплатить эти услуги с</w:t>
      </w:r>
      <w:r w:rsidR="00974C9A" w:rsidRPr="00110F02">
        <w:t>а</w:t>
      </w:r>
      <w:r w:rsidR="00974C9A" w:rsidRPr="00110F02">
        <w:t>мостоятельно. В ряде решений, принятых в последующие годы, Верховный суд признал</w:t>
      </w:r>
      <w:r w:rsidR="005A583C" w:rsidRPr="00110F02">
        <w:t>, что</w:t>
      </w:r>
      <w:r w:rsidR="00974C9A" w:rsidRPr="00110F02">
        <w:t xml:space="preserve"> предусмотренное шестой поправкой </w:t>
      </w:r>
      <w:r w:rsidR="005A583C" w:rsidRPr="00110F02">
        <w:t>право на помощь адвоката распространяется также</w:t>
      </w:r>
      <w:r w:rsidR="00974C9A" w:rsidRPr="00110F02">
        <w:t xml:space="preserve"> на дела о судебно наказуемых проступках и о престу</w:t>
      </w:r>
      <w:r w:rsidR="00974C9A" w:rsidRPr="00110F02">
        <w:t>п</w:t>
      </w:r>
      <w:r w:rsidR="00974C9A" w:rsidRPr="00110F02">
        <w:t>лениях несовершеннол</w:t>
      </w:r>
      <w:r w:rsidR="00DF755F">
        <w:t>етних. В соответствии с законом</w:t>
      </w:r>
      <w:r w:rsidR="00974C9A" w:rsidRPr="00110F02">
        <w:t xml:space="preserve"> услуги адвоката пр</w:t>
      </w:r>
      <w:r w:rsidR="00974C9A" w:rsidRPr="00110F02">
        <w:t>е</w:t>
      </w:r>
      <w:r w:rsidR="00974C9A" w:rsidRPr="00110F02">
        <w:t>доставляются неплатежеспособным подсудимым без дискриминации по рас</w:t>
      </w:r>
      <w:r w:rsidR="00974C9A" w:rsidRPr="00110F02">
        <w:t>о</w:t>
      </w:r>
      <w:r w:rsidR="00974C9A" w:rsidRPr="00110F02">
        <w:t>вой принадлежности, цвету кожи, этническому происхождению и другим пр</w:t>
      </w:r>
      <w:r w:rsidR="00974C9A" w:rsidRPr="00110F02">
        <w:t>и</w:t>
      </w:r>
      <w:r w:rsidR="00974C9A" w:rsidRPr="00110F02">
        <w:t xml:space="preserve">знакам. </w:t>
      </w:r>
      <w:r w:rsidR="005A583C" w:rsidRPr="00110F02">
        <w:t>Для обеспечения таких подсудимых защитой в ходе уголовного суд</w:t>
      </w:r>
      <w:r w:rsidR="005A583C" w:rsidRPr="00110F02">
        <w:t>о</w:t>
      </w:r>
      <w:r w:rsidR="005A583C" w:rsidRPr="00110F02">
        <w:t>производства ф</w:t>
      </w:r>
      <w:r w:rsidR="00974C9A" w:rsidRPr="00110F02">
        <w:t>едеральные суды, суды штатов и местные суды используют ра</w:t>
      </w:r>
      <w:r w:rsidR="00974C9A" w:rsidRPr="00110F02">
        <w:t>з</w:t>
      </w:r>
      <w:r w:rsidR="00974C9A" w:rsidRPr="00110F02">
        <w:t xml:space="preserve">личные </w:t>
      </w:r>
      <w:r w:rsidR="005A583C" w:rsidRPr="00110F02">
        <w:t>механизмы</w:t>
      </w:r>
      <w:r w:rsidR="00974C9A" w:rsidRPr="00110F02">
        <w:t xml:space="preserve">, включая </w:t>
      </w:r>
      <w:r w:rsidR="005A583C" w:rsidRPr="00110F02">
        <w:t>программы</w:t>
      </w:r>
      <w:r w:rsidR="00974C9A" w:rsidRPr="00110F02">
        <w:t xml:space="preserve"> </w:t>
      </w:r>
      <w:r w:rsidR="005A583C" w:rsidRPr="00110F02">
        <w:t xml:space="preserve">привлечения </w:t>
      </w:r>
      <w:r w:rsidR="00974C9A" w:rsidRPr="00110F02">
        <w:t>государ</w:t>
      </w:r>
      <w:r w:rsidR="005A583C" w:rsidRPr="00110F02">
        <w:t>ственных защи</w:t>
      </w:r>
      <w:r w:rsidR="005A583C" w:rsidRPr="00110F02">
        <w:t>т</w:t>
      </w:r>
      <w:r w:rsidR="005A583C" w:rsidRPr="00110F02">
        <w:t>ников, назначенных</w:t>
      </w:r>
      <w:r w:rsidR="00974C9A" w:rsidRPr="00110F02">
        <w:t xml:space="preserve"> или законтрактованных ад</w:t>
      </w:r>
      <w:r>
        <w:t>вокатов.</w:t>
      </w:r>
    </w:p>
    <w:p w:rsidR="00C948E7" w:rsidRPr="00110F02" w:rsidRDefault="003944E0" w:rsidP="003944E0">
      <w:pPr>
        <w:pStyle w:val="SingleTxtGR"/>
      </w:pPr>
      <w:r>
        <w:t>61.</w:t>
      </w:r>
      <w:r>
        <w:tab/>
      </w:r>
      <w:r w:rsidR="00974C9A" w:rsidRPr="00110F02">
        <w:t xml:space="preserve">Хотя в гражданских делах право на помощь адвоката, оплачиваемую за государственный счет, не предусмотрено, в ограниченном объеме </w:t>
      </w:r>
      <w:r w:rsidR="005A583C" w:rsidRPr="00110F02">
        <w:t>такие</w:t>
      </w:r>
      <w:r w:rsidR="00974C9A" w:rsidRPr="00110F02">
        <w:t xml:space="preserve"> </w:t>
      </w:r>
      <w:r w:rsidR="005A583C" w:rsidRPr="00110F02">
        <w:t>бе</w:t>
      </w:r>
      <w:r w:rsidR="005A583C" w:rsidRPr="00110F02">
        <w:t>с</w:t>
      </w:r>
      <w:r w:rsidR="005A583C" w:rsidRPr="00110F02">
        <w:t>платные услуги</w:t>
      </w:r>
      <w:r w:rsidR="00974C9A" w:rsidRPr="00110F02">
        <w:t xml:space="preserve"> </w:t>
      </w:r>
      <w:r w:rsidR="005A583C" w:rsidRPr="00110F02">
        <w:t>оказываю</w:t>
      </w:r>
      <w:r w:rsidR="00974C9A" w:rsidRPr="00110F02">
        <w:t>тся по всей стране, прежде всего через некоммерч</w:t>
      </w:r>
      <w:r w:rsidR="00974C9A" w:rsidRPr="00110F02">
        <w:t>е</w:t>
      </w:r>
      <w:r w:rsidR="00974C9A" w:rsidRPr="00110F02">
        <w:t xml:space="preserve">ские программы </w:t>
      </w:r>
      <w:r w:rsidR="005A583C" w:rsidRPr="00110F02">
        <w:t>правовой</w:t>
      </w:r>
      <w:r w:rsidR="00974C9A" w:rsidRPr="00110F02">
        <w:t xml:space="preserve"> помощи, одна из которых финансируется Корпорац</w:t>
      </w:r>
      <w:r w:rsidR="00974C9A" w:rsidRPr="00110F02">
        <w:t>и</w:t>
      </w:r>
      <w:r w:rsidR="00974C9A" w:rsidRPr="00110F02">
        <w:t>ей юр</w:t>
      </w:r>
      <w:r w:rsidR="00974C9A" w:rsidRPr="00110F02">
        <w:t>и</w:t>
      </w:r>
      <w:r w:rsidR="00974C9A" w:rsidRPr="00110F02">
        <w:t xml:space="preserve">дических услуг (КЮУ), а также частными адвокатами на общественных началах. КЮУ, учрежденная </w:t>
      </w:r>
      <w:r w:rsidR="0056323F" w:rsidRPr="00110F02">
        <w:t>конгрес</w:t>
      </w:r>
      <w:r w:rsidR="00974C9A" w:rsidRPr="00110F02">
        <w:t>сом в 1974</w:t>
      </w:r>
      <w:r w:rsidR="003C4E61">
        <w:t xml:space="preserve"> </w:t>
      </w:r>
      <w:r w:rsidR="00974C9A" w:rsidRPr="00110F02">
        <w:t>году в качестве независимой н</w:t>
      </w:r>
      <w:r w:rsidR="00974C9A" w:rsidRPr="00110F02">
        <w:t>е</w:t>
      </w:r>
      <w:r w:rsidR="00974C9A" w:rsidRPr="00110F02">
        <w:t>коммерческой организации, является крупнейшим источником финансирования правовых услуг по гражданским делам</w:t>
      </w:r>
      <w:r w:rsidR="005A583C" w:rsidRPr="00110F02">
        <w:t xml:space="preserve"> для американцев</w:t>
      </w:r>
      <w:r w:rsidR="00974C9A" w:rsidRPr="00110F02">
        <w:t xml:space="preserve"> с низким</w:t>
      </w:r>
      <w:r w:rsidR="005A583C" w:rsidRPr="00110F02">
        <w:t>и доходами</w:t>
      </w:r>
      <w:r w:rsidR="00974C9A" w:rsidRPr="00110F02">
        <w:t>. По линии этой организации 134 специалиста предоставляют бесплатную</w:t>
      </w:r>
      <w:r w:rsidR="005A583C" w:rsidRPr="00110F02">
        <w:t xml:space="preserve"> юр</w:t>
      </w:r>
      <w:r w:rsidR="005A583C" w:rsidRPr="00110F02">
        <w:t>и</w:t>
      </w:r>
      <w:r w:rsidR="005A583C" w:rsidRPr="00110F02">
        <w:t>дическую помощь через более</w:t>
      </w:r>
      <w:r w:rsidR="00974C9A" w:rsidRPr="00110F02">
        <w:t xml:space="preserve"> чем 900 бюро, открытых по всех стране и на </w:t>
      </w:r>
      <w:r w:rsidR="00AB554A" w:rsidRPr="00110F02">
        <w:t>с</w:t>
      </w:r>
      <w:r w:rsidR="00AB554A" w:rsidRPr="00110F02">
        <w:t>а</w:t>
      </w:r>
      <w:r w:rsidR="00AB554A" w:rsidRPr="00110F02">
        <w:t>моуправляющихся</w:t>
      </w:r>
      <w:r w:rsidR="005A583C" w:rsidRPr="00110F02">
        <w:t xml:space="preserve"> </w:t>
      </w:r>
      <w:r w:rsidR="00974C9A" w:rsidRPr="00110F02">
        <w:t>территориях США</w:t>
      </w:r>
      <w:r w:rsidR="00AB554A" w:rsidRPr="00110F02">
        <w:t>. Д</w:t>
      </w:r>
      <w:r w:rsidR="00974C9A" w:rsidRPr="00110F02">
        <w:t>ля достижения максимально</w:t>
      </w:r>
      <w:r w:rsidR="00DF755F">
        <w:t>го</w:t>
      </w:r>
      <w:r w:rsidR="00974C9A" w:rsidRPr="00110F02">
        <w:t xml:space="preserve"> эффекта при ограниченных ресурсах КЮУ </w:t>
      </w:r>
      <w:r w:rsidR="00AB554A" w:rsidRPr="00110F02">
        <w:t>поощряет</w:t>
      </w:r>
      <w:r w:rsidR="00974C9A" w:rsidRPr="00110F02">
        <w:t xml:space="preserve"> </w:t>
      </w:r>
      <w:r w:rsidR="00AB554A" w:rsidRPr="00110F02">
        <w:t>налаживание связей</w:t>
      </w:r>
      <w:r w:rsidR="00974C9A" w:rsidRPr="00110F02">
        <w:t xml:space="preserve"> с другими структурами, финансирующими </w:t>
      </w:r>
      <w:r w:rsidR="00AB554A" w:rsidRPr="00110F02">
        <w:t xml:space="preserve">оказание правовой помощи по гражданским делам, включая </w:t>
      </w:r>
      <w:r w:rsidR="00974C9A" w:rsidRPr="00110F02">
        <w:t>правительства штатов и органы местного са</w:t>
      </w:r>
      <w:r w:rsidR="00AB554A" w:rsidRPr="00110F02">
        <w:t>моуправления, и</w:t>
      </w:r>
      <w:r w:rsidR="00AB554A" w:rsidRPr="00110F02">
        <w:t>с</w:t>
      </w:r>
      <w:r w:rsidR="00AB554A" w:rsidRPr="00110F02">
        <w:t>пользование процентов</w:t>
      </w:r>
      <w:r w:rsidR="00974C9A" w:rsidRPr="00110F02">
        <w:t xml:space="preserve"> по открываемым адвокатами доверительным счетам, </w:t>
      </w:r>
      <w:r w:rsidR="00AB554A" w:rsidRPr="00110F02">
        <w:t>а также подключение таких организаций, как государственные комиссии</w:t>
      </w:r>
      <w:r w:rsidR="00974C9A" w:rsidRPr="00110F02">
        <w:t xml:space="preserve"> по с</w:t>
      </w:r>
      <w:r w:rsidR="00974C9A" w:rsidRPr="00110F02">
        <w:t>о</w:t>
      </w:r>
      <w:r w:rsidR="00974C9A" w:rsidRPr="00110F02">
        <w:t>действию д</w:t>
      </w:r>
      <w:r w:rsidR="00AB554A" w:rsidRPr="00110F02">
        <w:t>оступу к правосудию (учрежденные</w:t>
      </w:r>
      <w:r w:rsidR="00974C9A" w:rsidRPr="00110F02">
        <w:t xml:space="preserve"> примерно в поло</w:t>
      </w:r>
      <w:r w:rsidR="00AB554A" w:rsidRPr="00110F02">
        <w:t>вине штатов страны), адвокатские коллегии</w:t>
      </w:r>
      <w:r w:rsidR="00974C9A" w:rsidRPr="00110F02">
        <w:t>, благо</w:t>
      </w:r>
      <w:r w:rsidR="00AB554A" w:rsidRPr="00110F02">
        <w:t>творительные фонды и бизнес</w:t>
      </w:r>
      <w:r w:rsidR="00974C9A" w:rsidRPr="00110F02">
        <w:t>.</w:t>
      </w:r>
    </w:p>
    <w:p w:rsidR="00C948E7" w:rsidRPr="00110F02" w:rsidRDefault="00451767" w:rsidP="003944E0">
      <w:pPr>
        <w:pStyle w:val="SingleTxtGR"/>
      </w:pPr>
      <w:r>
        <w:t>62.</w:t>
      </w:r>
      <w:r>
        <w:tab/>
      </w:r>
      <w:r w:rsidR="00974C9A" w:rsidRPr="00110F02">
        <w:t>В связи с пунктом</w:t>
      </w:r>
      <w:r w:rsidR="003C4E61">
        <w:t xml:space="preserve"> </w:t>
      </w:r>
      <w:r w:rsidR="00C948E7" w:rsidRPr="00110F02">
        <w:t>22</w:t>
      </w:r>
      <w:r w:rsidR="00974C9A" w:rsidRPr="00110F02">
        <w:t xml:space="preserve"> заключительных замечаний Комитета следует отм</w:t>
      </w:r>
      <w:r w:rsidR="00974C9A" w:rsidRPr="00110F02">
        <w:t>е</w:t>
      </w:r>
      <w:r w:rsidR="00974C9A" w:rsidRPr="00110F02">
        <w:t>тить, что в США существуют проблемы как с предоставлением бесплатных а</w:t>
      </w:r>
      <w:r w:rsidR="00974C9A" w:rsidRPr="00110F02">
        <w:t>д</w:t>
      </w:r>
      <w:r w:rsidR="00974C9A" w:rsidRPr="00110F02">
        <w:t xml:space="preserve">вокатских услуг малоимущим обвиняемым по уголовным делам, так и с </w:t>
      </w:r>
      <w:r w:rsidR="00AB554A" w:rsidRPr="00110F02">
        <w:t>оказ</w:t>
      </w:r>
      <w:r w:rsidR="00AB554A" w:rsidRPr="00110F02">
        <w:t>а</w:t>
      </w:r>
      <w:r w:rsidR="00AB554A" w:rsidRPr="00110F02">
        <w:t>нием</w:t>
      </w:r>
      <w:r w:rsidR="00974C9A" w:rsidRPr="00110F02">
        <w:t xml:space="preserve"> бесплатной или недорогостоящей юридической помощи бедным слоям н</w:t>
      </w:r>
      <w:r w:rsidR="00974C9A" w:rsidRPr="00110F02">
        <w:t>а</w:t>
      </w:r>
      <w:r w:rsidR="00974C9A" w:rsidRPr="00110F02">
        <w:t>селения и среднему классу. Мы признаем, что эти проблемы остро ощущаются л</w:t>
      </w:r>
      <w:r w:rsidR="00974C9A" w:rsidRPr="00110F02">
        <w:t>и</w:t>
      </w:r>
      <w:r w:rsidR="00974C9A" w:rsidRPr="00110F02">
        <w:t>цами, принадлежащими к расовым и этническим меньшинствам.</w:t>
      </w:r>
    </w:p>
    <w:p w:rsidR="00C948E7" w:rsidRPr="00110F02" w:rsidRDefault="00451767" w:rsidP="003944E0">
      <w:pPr>
        <w:pStyle w:val="SingleTxtGR"/>
      </w:pPr>
      <w:r>
        <w:t>63.</w:t>
      </w:r>
      <w:r>
        <w:tab/>
      </w:r>
      <w:r w:rsidR="00974C9A" w:rsidRPr="00110F02">
        <w:t xml:space="preserve">В целях решения этих проблем </w:t>
      </w:r>
      <w:r w:rsidR="009C14F2">
        <w:t>Минист</w:t>
      </w:r>
      <w:r w:rsidR="00974C9A" w:rsidRPr="00110F02">
        <w:t>ерство юстиции в марте 2010</w:t>
      </w:r>
      <w:r w:rsidR="003C4E61">
        <w:t xml:space="preserve"> </w:t>
      </w:r>
      <w:r w:rsidR="00974C9A" w:rsidRPr="00110F02">
        <w:t xml:space="preserve">года приступило к реализации Инициативы по </w:t>
      </w:r>
      <w:r w:rsidR="00BF417C">
        <w:t>расширению доступа к правос</w:t>
      </w:r>
      <w:r w:rsidR="00BF417C">
        <w:t>у</w:t>
      </w:r>
      <w:r w:rsidR="00BF417C">
        <w:t>дию </w:t>
      </w:r>
      <w:r w:rsidR="00974C9A" w:rsidRPr="00110F02">
        <w:t>(ИДП). Цель ИДП заключается в том, чтобы сделать процедуру вынесения справедливых судебных решений эффективной и доступной всем, независимо от уровня благосостояния и социального статуса. В рамках ИДП ведется работа по более широкому изучению возможностей эффективного оказания адвока</w:t>
      </w:r>
      <w:r w:rsidR="00974C9A" w:rsidRPr="00110F02">
        <w:t>т</w:t>
      </w:r>
      <w:r w:rsidR="00974C9A" w:rsidRPr="00110F02">
        <w:t>ских услуг малоимущим и привлечению</w:t>
      </w:r>
      <w:r w:rsidR="00E16BCB">
        <w:t xml:space="preserve"> финансирования в этих целях. В </w:t>
      </w:r>
      <w:r w:rsidR="00974C9A" w:rsidRPr="00110F02">
        <w:t>2012</w:t>
      </w:r>
      <w:r>
        <w:t> </w:t>
      </w:r>
      <w:r w:rsidR="00974C9A" w:rsidRPr="00110F02">
        <w:t xml:space="preserve">году </w:t>
      </w:r>
      <w:r w:rsidR="00AB554A" w:rsidRPr="00110F02">
        <w:t>О</w:t>
      </w:r>
      <w:r w:rsidR="00974C9A" w:rsidRPr="00110F02">
        <w:t>тдел программ по развитию судебной системы МЮ предоставил в этих целях гранты на о</w:t>
      </w:r>
      <w:r w:rsidR="00AB554A" w:rsidRPr="00110F02">
        <w:t>бщую сумму почти 3</w:t>
      </w:r>
      <w:r w:rsidR="003C4E61">
        <w:t xml:space="preserve"> </w:t>
      </w:r>
      <w:r w:rsidR="00AB554A" w:rsidRPr="00110F02">
        <w:t>млн. долл.</w:t>
      </w:r>
      <w:r w:rsidR="00974C9A" w:rsidRPr="00110F02">
        <w:t xml:space="preserve"> и обязался выделить в 2013</w:t>
      </w:r>
      <w:r w:rsidR="003C4E61">
        <w:t xml:space="preserve"> </w:t>
      </w:r>
      <w:r w:rsidR="00974C9A" w:rsidRPr="00110F02">
        <w:t>году еще около 2</w:t>
      </w:r>
      <w:r w:rsidR="003C4E61">
        <w:t xml:space="preserve"> </w:t>
      </w:r>
      <w:r w:rsidR="00974C9A" w:rsidRPr="00110F02">
        <w:t xml:space="preserve">млн. долларов. ИДП также </w:t>
      </w:r>
      <w:r w:rsidR="00AB554A" w:rsidRPr="00110F02">
        <w:t xml:space="preserve">предпринимает усилия по </w:t>
      </w:r>
      <w:r w:rsidR="00974C9A" w:rsidRPr="00110F02">
        <w:t xml:space="preserve">расширению возможностей племенных судов </w:t>
      </w:r>
      <w:r w:rsidR="00AB554A" w:rsidRPr="00110F02">
        <w:t>в части оказания</w:t>
      </w:r>
      <w:r w:rsidR="00974C9A" w:rsidRPr="00110F02">
        <w:t xml:space="preserve"> адвокатских у</w:t>
      </w:r>
      <w:r w:rsidR="00974C9A" w:rsidRPr="00110F02">
        <w:t>с</w:t>
      </w:r>
      <w:r w:rsidR="00974C9A" w:rsidRPr="00110F02">
        <w:t xml:space="preserve">луг </w:t>
      </w:r>
      <w:r w:rsidR="004C376D" w:rsidRPr="00110F02">
        <w:t>и совместно с БДИ инициировала П</w:t>
      </w:r>
      <w:r w:rsidR="00974C9A" w:rsidRPr="00110F02">
        <w:t xml:space="preserve">рограмму подготовки адвокатов для племенных судов, которая предусматривает бесплатную подготовку </w:t>
      </w:r>
      <w:r w:rsidR="004C376D" w:rsidRPr="00110F02">
        <w:t>обществе</w:t>
      </w:r>
      <w:r w:rsidR="004C376D" w:rsidRPr="00110F02">
        <w:t>н</w:t>
      </w:r>
      <w:r w:rsidR="004C376D" w:rsidRPr="00110F02">
        <w:t>ных</w:t>
      </w:r>
      <w:r w:rsidR="00974C9A" w:rsidRPr="00110F02">
        <w:t xml:space="preserve"> з</w:t>
      </w:r>
      <w:r w:rsidR="00974C9A" w:rsidRPr="00110F02">
        <w:t>а</w:t>
      </w:r>
      <w:r w:rsidR="00974C9A" w:rsidRPr="00110F02">
        <w:t>щитников, прокуроров и судей для племенной системы правосудия.</w:t>
      </w:r>
    </w:p>
    <w:p w:rsidR="00C948E7" w:rsidRPr="00110F02" w:rsidRDefault="00451767" w:rsidP="003944E0">
      <w:pPr>
        <w:pStyle w:val="SingleTxtGR"/>
      </w:pPr>
      <w:r>
        <w:t>64.</w:t>
      </w:r>
      <w:r>
        <w:tab/>
      </w:r>
      <w:r w:rsidR="00E06E77" w:rsidRPr="00110F02">
        <w:t>В целях укрепления системы юридических услуг в гражданском судопр</w:t>
      </w:r>
      <w:r w:rsidR="00E06E77" w:rsidRPr="00110F02">
        <w:t>о</w:t>
      </w:r>
      <w:r w:rsidR="00E06E77" w:rsidRPr="00110F02">
        <w:t>изводстве ИДП совместно с другими федеральными учреждениями занимается выяснением того, можно ли повысить эффективность осуществляемых на фед</w:t>
      </w:r>
      <w:r w:rsidR="00E06E77" w:rsidRPr="00110F02">
        <w:t>е</w:t>
      </w:r>
      <w:r w:rsidR="00E06E77" w:rsidRPr="00110F02">
        <w:t>ральном уровне программ социальных субсидий путем включения в них оплаты правовых услуг. Так, сотрудниками ИДП налажены связи с учреждениями, р</w:t>
      </w:r>
      <w:r w:rsidR="00E06E77" w:rsidRPr="00110F02">
        <w:t>е</w:t>
      </w:r>
      <w:r w:rsidR="00E06E77" w:rsidRPr="00110F02">
        <w:t>шающими задачи расширения доступа к здравоохранению</w:t>
      </w:r>
      <w:r w:rsidR="004C376D" w:rsidRPr="00110F02">
        <w:t xml:space="preserve">, </w:t>
      </w:r>
      <w:r w:rsidR="00E06E77" w:rsidRPr="00110F02">
        <w:t>жилью, образов</w:t>
      </w:r>
      <w:r w:rsidR="00E06E77" w:rsidRPr="00110F02">
        <w:t>а</w:t>
      </w:r>
      <w:r w:rsidR="00E06E77" w:rsidRPr="00110F02">
        <w:t>н</w:t>
      </w:r>
      <w:r w:rsidR="004C376D" w:rsidRPr="00110F02">
        <w:t>ию и трудоустройству, укрепления</w:t>
      </w:r>
      <w:r w:rsidR="00E06E77" w:rsidRPr="00110F02">
        <w:t xml:space="preserve"> материаль</w:t>
      </w:r>
      <w:r w:rsidR="004C376D" w:rsidRPr="00110F02">
        <w:t>ного положения семей и пов</w:t>
      </w:r>
      <w:r w:rsidR="004C376D" w:rsidRPr="00110F02">
        <w:t>ы</w:t>
      </w:r>
      <w:r w:rsidR="004C376D" w:rsidRPr="00110F02">
        <w:t>шения</w:t>
      </w:r>
      <w:r w:rsidR="00E06E77" w:rsidRPr="00110F02">
        <w:t xml:space="preserve"> благосостояния общин, в целях устранения непреднамеренных препя</w:t>
      </w:r>
      <w:r w:rsidR="00E06E77" w:rsidRPr="00110F02">
        <w:t>т</w:t>
      </w:r>
      <w:r w:rsidR="00E06E77" w:rsidRPr="00110F02">
        <w:t xml:space="preserve">ствий, которые </w:t>
      </w:r>
      <w:r w:rsidR="004C376D" w:rsidRPr="00110F02">
        <w:t>мешают</w:t>
      </w:r>
      <w:r w:rsidR="00E06E77" w:rsidRPr="00110F02">
        <w:t xml:space="preserve"> поставщикам правовой помощи полу</w:t>
      </w:r>
      <w:r w:rsidR="004C376D" w:rsidRPr="00110F02">
        <w:t>ча</w:t>
      </w:r>
      <w:r w:rsidR="00E06E77" w:rsidRPr="00110F02">
        <w:t xml:space="preserve">ть гранты этих учреждений или </w:t>
      </w:r>
      <w:r w:rsidR="004C376D" w:rsidRPr="00110F02">
        <w:t>участвовать в освоении</w:t>
      </w:r>
      <w:r w:rsidR="00E06E77" w:rsidRPr="00110F02">
        <w:t xml:space="preserve"> таких грантов. ИДП также поддерж</w:t>
      </w:r>
      <w:r w:rsidR="00E06E77" w:rsidRPr="00110F02">
        <w:t>и</w:t>
      </w:r>
      <w:r w:rsidR="00E06E77" w:rsidRPr="00110F02">
        <w:t>вает расширение исследований в области гражданского права в сотрудн</w:t>
      </w:r>
      <w:r w:rsidR="004C376D" w:rsidRPr="00110F02">
        <w:t>ичестве с правоведами и Фондом А</w:t>
      </w:r>
      <w:r w:rsidR="00E06E77" w:rsidRPr="00110F02">
        <w:t>мериканской коллегии адвокатов. Техническую п</w:t>
      </w:r>
      <w:r w:rsidR="00E06E77" w:rsidRPr="00110F02">
        <w:t>о</w:t>
      </w:r>
      <w:r w:rsidR="00E06E77" w:rsidRPr="00110F02">
        <w:t>мощь от ИДП получают более десятка штатов, рассматривающие вопрос о со</w:t>
      </w:r>
      <w:r w:rsidR="00E06E77" w:rsidRPr="00110F02">
        <w:t>з</w:t>
      </w:r>
      <w:r w:rsidR="00E06E77" w:rsidRPr="00110F02">
        <w:t>дании новых комиссий по доступу к правосудию</w:t>
      </w:r>
      <w:r w:rsidR="003C4E61">
        <w:t xml:space="preserve"> </w:t>
      </w:r>
      <w:r w:rsidR="00E06E77" w:rsidRPr="00110F02">
        <w:t>– органов</w:t>
      </w:r>
      <w:r w:rsidR="004C376D" w:rsidRPr="00110F02">
        <w:t>,</w:t>
      </w:r>
      <w:r w:rsidR="00E06E77" w:rsidRPr="00110F02">
        <w:t xml:space="preserve"> обычно занима</w:t>
      </w:r>
      <w:r w:rsidR="00E06E77" w:rsidRPr="00110F02">
        <w:t>ю</w:t>
      </w:r>
      <w:r w:rsidR="00E06E77" w:rsidRPr="00110F02">
        <w:t>щихся на уровне штатов содействием оказанию юридических услуг по гра</w:t>
      </w:r>
      <w:r w:rsidR="00E06E77" w:rsidRPr="00110F02">
        <w:t>ж</w:t>
      </w:r>
      <w:r w:rsidR="00E06E77" w:rsidRPr="00110F02">
        <w:t>данским делам. По призыву ИДП</w:t>
      </w:r>
      <w:r w:rsidR="00DF755F">
        <w:t>,</w:t>
      </w:r>
      <w:r w:rsidR="00E06E77" w:rsidRPr="00110F02">
        <w:t xml:space="preserve"> Конференция председателей верховных судов единогласно приняла в 2010</w:t>
      </w:r>
      <w:r w:rsidR="003C4E61">
        <w:t xml:space="preserve"> </w:t>
      </w:r>
      <w:r w:rsidR="00E06E77" w:rsidRPr="00110F02">
        <w:t xml:space="preserve">году резолюцию, настоятельно рекомендующую учредить такие комиссии примерно в </w:t>
      </w:r>
      <w:r w:rsidR="004C376D" w:rsidRPr="00110F02">
        <w:t>двадцати</w:t>
      </w:r>
      <w:r w:rsidR="003C4E61">
        <w:t xml:space="preserve"> </w:t>
      </w:r>
      <w:r w:rsidR="00E06E77" w:rsidRPr="00110F02">
        <w:t>штатах, где они до сих пор о</w:t>
      </w:r>
      <w:r w:rsidR="00E06E77" w:rsidRPr="00110F02">
        <w:t>т</w:t>
      </w:r>
      <w:r w:rsidR="00E06E77" w:rsidRPr="00110F02">
        <w:t>сутствуют (</w:t>
      </w:r>
      <w:r w:rsidR="00404185" w:rsidRPr="003944E0">
        <w:t>http://ccj.ncsc.dn</w:t>
      </w:r>
      <w:r w:rsidR="00404185" w:rsidRPr="003944E0">
        <w:t>i</w:t>
      </w:r>
      <w:r w:rsidR="00404185" w:rsidRPr="003944E0">
        <w:t>.</w:t>
      </w:r>
      <w:r w:rsidR="00404185" w:rsidRPr="003944E0">
        <w:t>us/A</w:t>
      </w:r>
      <w:r w:rsidR="00404185" w:rsidRPr="003944E0">
        <w:t>c</w:t>
      </w:r>
      <w:r w:rsidR="00404185" w:rsidRPr="003944E0">
        <w:t>cess ToJusticeResolutions/</w:t>
      </w:r>
      <w:r w:rsidR="00404185" w:rsidRPr="003944E0">
        <w:t>resol8Access.html</w:t>
      </w:r>
      <w:r w:rsidR="00E06E77" w:rsidRPr="00110F02">
        <w:t>)</w:t>
      </w:r>
      <w:r w:rsidR="00C948E7" w:rsidRPr="00110F02">
        <w:t>.</w:t>
      </w:r>
      <w:r w:rsidR="00E06E77" w:rsidRPr="00110F02">
        <w:t xml:space="preserve"> Сотрудники ИДП совместно с представителями действующего при </w:t>
      </w:r>
      <w:r w:rsidR="004C376D" w:rsidRPr="00110F02">
        <w:t>А</w:t>
      </w:r>
      <w:r w:rsidR="00E06E77" w:rsidRPr="00110F02">
        <w:t>мерика</w:t>
      </w:r>
      <w:r w:rsidR="00E06E77" w:rsidRPr="00110F02">
        <w:t>н</w:t>
      </w:r>
      <w:r w:rsidR="00E06E77" w:rsidRPr="00110F02">
        <w:t>ской коллегии адвокатов (АКА) информационного центра по инициативам в о</w:t>
      </w:r>
      <w:r w:rsidR="00E06E77" w:rsidRPr="00110F02">
        <w:t>б</w:t>
      </w:r>
      <w:r w:rsidR="00E06E77" w:rsidRPr="00110F02">
        <w:t>ласти доступа к правосудию и Фонда общественного благосостояния также з</w:t>
      </w:r>
      <w:r w:rsidR="00E06E77" w:rsidRPr="00110F02">
        <w:t>а</w:t>
      </w:r>
      <w:r w:rsidR="00E06E77" w:rsidRPr="00110F02">
        <w:t>нимались раз</w:t>
      </w:r>
      <w:r w:rsidR="004C376D" w:rsidRPr="00110F02">
        <w:t>работкой национальной стратегии</w:t>
      </w:r>
      <w:r w:rsidR="00E06E77" w:rsidRPr="00110F02">
        <w:t xml:space="preserve"> учреждения и укрепления таких комиссий; сейчас представители ИДП входят в состав нового общенационал</w:t>
      </w:r>
      <w:r w:rsidR="00E06E77" w:rsidRPr="00110F02">
        <w:t>ь</w:t>
      </w:r>
      <w:r w:rsidR="00E06E77" w:rsidRPr="00110F02">
        <w:t xml:space="preserve">ного консультативного комитета </w:t>
      </w:r>
      <w:r w:rsidR="004C376D" w:rsidRPr="00110F02">
        <w:t>АКА по проекту расширения сети комиссий</w:t>
      </w:r>
      <w:r w:rsidR="00E06E77" w:rsidRPr="00110F02">
        <w:t xml:space="preserve"> по доступу к правосудию.</w:t>
      </w:r>
    </w:p>
    <w:p w:rsidR="00C948E7" w:rsidRPr="00110F02" w:rsidRDefault="00451767" w:rsidP="003944E0">
      <w:pPr>
        <w:pStyle w:val="SingleTxtGR"/>
      </w:pPr>
      <w:r>
        <w:t>65.</w:t>
      </w:r>
      <w:r>
        <w:tab/>
      </w:r>
      <w:r w:rsidR="00E06E77" w:rsidRPr="00110F02">
        <w:t>В целях недопущения расовой дискриминации в системе уголовного пр</w:t>
      </w:r>
      <w:r w:rsidR="00E06E77" w:rsidRPr="00110F02">
        <w:t>а</w:t>
      </w:r>
      <w:r w:rsidR="00E06E77" w:rsidRPr="00110F02">
        <w:t>восудия правительство США предпринимает усилия по оценке и снижению п</w:t>
      </w:r>
      <w:r w:rsidR="00E06E77" w:rsidRPr="00110F02">
        <w:t>о</w:t>
      </w:r>
      <w:r w:rsidR="00E06E77" w:rsidRPr="00110F02">
        <w:t xml:space="preserve">казателей расовой дискриминации, </w:t>
      </w:r>
      <w:r w:rsidR="006826D3" w:rsidRPr="00110F02">
        <w:t>отмене</w:t>
      </w:r>
      <w:r w:rsidR="00E06E77" w:rsidRPr="00110F02">
        <w:t xml:space="preserve"> законов, носящих дискриминацио</w:t>
      </w:r>
      <w:r w:rsidR="00E06E77" w:rsidRPr="00110F02">
        <w:t>н</w:t>
      </w:r>
      <w:r w:rsidR="00E06E77" w:rsidRPr="00110F02">
        <w:t xml:space="preserve">ный </w:t>
      </w:r>
      <w:r w:rsidR="006826D3" w:rsidRPr="00110F02">
        <w:t>характер, разработке</w:t>
      </w:r>
      <w:r w:rsidR="00E06E77" w:rsidRPr="00110F02">
        <w:t xml:space="preserve"> учебных и иных программ, направленных на развитие диалога и воспитание терпимости, а также обеспечению равного доступа к пр</w:t>
      </w:r>
      <w:r w:rsidR="00E06E77" w:rsidRPr="00110F02">
        <w:t>а</w:t>
      </w:r>
      <w:r w:rsidR="00E06E77" w:rsidRPr="00110F02">
        <w:t>вовым услугам и правосудию на всех стадиях процесса подачи и рассмотрения жалоб. Хотя в стране действуют законы и механизмы,</w:t>
      </w:r>
      <w:r w:rsidR="006826D3" w:rsidRPr="00110F02">
        <w:t xml:space="preserve"> призванные обеспечивать</w:t>
      </w:r>
      <w:r w:rsidR="00E06E77" w:rsidRPr="00110F02">
        <w:t xml:space="preserve"> равный доступ к систем</w:t>
      </w:r>
      <w:r w:rsidR="006826D3" w:rsidRPr="00110F02">
        <w:t>е</w:t>
      </w:r>
      <w:r w:rsidR="00E06E77" w:rsidRPr="00110F02">
        <w:t xml:space="preserve"> уголовн</w:t>
      </w:r>
      <w:r w:rsidR="006826D3" w:rsidRPr="00110F02">
        <w:t>ого правосудия и равенство</w:t>
      </w:r>
      <w:r w:rsidR="00E06E77" w:rsidRPr="00110F02">
        <w:t xml:space="preserve"> перед законом в рамках этой системы, США признают</w:t>
      </w:r>
      <w:r w:rsidR="006826D3" w:rsidRPr="00110F02">
        <w:t>, что</w:t>
      </w:r>
      <w:r w:rsidR="00E06E77" w:rsidRPr="00110F02">
        <w:t xml:space="preserve"> </w:t>
      </w:r>
      <w:r w:rsidR="006826D3" w:rsidRPr="00110F02">
        <w:t>расовые и этнические диспропорции до сих пор не устранены</w:t>
      </w:r>
      <w:r w:rsidR="00E06E77" w:rsidRPr="00110F02">
        <w:t xml:space="preserve">. Статистика преступности среди представителей </w:t>
      </w:r>
      <w:r w:rsidR="006826D3" w:rsidRPr="00110F02">
        <w:t>нек</w:t>
      </w:r>
      <w:r w:rsidR="006826D3" w:rsidRPr="00110F02">
        <w:t>о</w:t>
      </w:r>
      <w:r w:rsidR="006826D3" w:rsidRPr="00110F02">
        <w:t>торых</w:t>
      </w:r>
      <w:r w:rsidR="00E06E77" w:rsidRPr="00110F02">
        <w:t xml:space="preserve"> меньшинств, обращение с представителями меньшинств, допускаемое в ряде случаев личным составом правоохранительных органов, а также удельный вес представителей меньшинств среди лиц, предстающих перед судом и поп</w:t>
      </w:r>
      <w:r w:rsidR="00E06E77" w:rsidRPr="00110F02">
        <w:t>а</w:t>
      </w:r>
      <w:r w:rsidR="00E06E77" w:rsidRPr="00110F02">
        <w:t xml:space="preserve">дающих в пенитенциарную систему, указывают на необходимость </w:t>
      </w:r>
      <w:r w:rsidR="006826D3" w:rsidRPr="00110F02">
        <w:t>дополн</w:t>
      </w:r>
      <w:r w:rsidR="006826D3" w:rsidRPr="00110F02">
        <w:t>и</w:t>
      </w:r>
      <w:r w:rsidR="006826D3" w:rsidRPr="00110F02">
        <w:t>тельного</w:t>
      </w:r>
      <w:r w:rsidR="00E06E77" w:rsidRPr="00110F02">
        <w:t xml:space="preserve"> изучения </w:t>
      </w:r>
      <w:r w:rsidR="006826D3" w:rsidRPr="00110F02">
        <w:t>существующих</w:t>
      </w:r>
      <w:r w:rsidR="00E06E77" w:rsidRPr="00110F02">
        <w:t xml:space="preserve"> проблем и бдительного контроля за дал</w:t>
      </w:r>
      <w:r w:rsidR="00E06E77" w:rsidRPr="00110F02">
        <w:t>ь</w:t>
      </w:r>
      <w:r w:rsidR="00E06E77" w:rsidRPr="00110F02">
        <w:t xml:space="preserve">нейшим продвижением </w:t>
      </w:r>
      <w:r w:rsidR="00685BB5" w:rsidRPr="00110F02">
        <w:t>к</w:t>
      </w:r>
      <w:r w:rsidR="002C31A1">
        <w:t xml:space="preserve"> </w:t>
      </w:r>
      <w:r w:rsidR="006826D3" w:rsidRPr="00110F02">
        <w:t xml:space="preserve">цели </w:t>
      </w:r>
      <w:r w:rsidR="00685BB5" w:rsidRPr="00110F02">
        <w:t>обеспечения равенства.</w:t>
      </w:r>
    </w:p>
    <w:p w:rsidR="00C948E7" w:rsidRPr="00110F02" w:rsidRDefault="00451767" w:rsidP="003944E0">
      <w:pPr>
        <w:pStyle w:val="SingleTxtGR"/>
      </w:pPr>
      <w:r>
        <w:t>66.</w:t>
      </w:r>
      <w:r>
        <w:tab/>
      </w:r>
      <w:r w:rsidR="00685BB5" w:rsidRPr="00110F02">
        <w:t>В свете пункта</w:t>
      </w:r>
      <w:r w:rsidR="003C4E61">
        <w:t xml:space="preserve"> </w:t>
      </w:r>
      <w:r w:rsidR="00685BB5" w:rsidRPr="00110F02">
        <w:t>20 заключительных замечаний Комитета в последние годы был предпринят ряд шагов по устранению расовых диспропорций в управлении системой уголовного правосудия и ее функционировании. Принятый в августе 2010</w:t>
      </w:r>
      <w:r w:rsidR="003C4E61">
        <w:t xml:space="preserve"> </w:t>
      </w:r>
      <w:r w:rsidR="00685BB5" w:rsidRPr="00110F02">
        <w:t xml:space="preserve">года </w:t>
      </w:r>
      <w:r w:rsidR="006826D3" w:rsidRPr="00110F02">
        <w:t>Закон о справедливом выборе меры</w:t>
      </w:r>
      <w:r w:rsidR="00685BB5" w:rsidRPr="00110F02">
        <w:t xml:space="preserve"> наказания</w:t>
      </w:r>
      <w:r w:rsidR="006826D3" w:rsidRPr="00110F02">
        <w:t xml:space="preserve"> позволил сократить диспропорции</w:t>
      </w:r>
      <w:r w:rsidR="00685BB5" w:rsidRPr="00110F02">
        <w:t xml:space="preserve"> между сравнительно мягкими приговорами за правонарушения, связанные с кокаином в порошке</w:t>
      </w:r>
      <w:r w:rsidR="006826D3" w:rsidRPr="00110F02">
        <w:t>,</w:t>
      </w:r>
      <w:r w:rsidR="00685BB5" w:rsidRPr="00110F02">
        <w:t xml:space="preserve"> и более суровыми наказаниями за правон</w:t>
      </w:r>
      <w:r w:rsidR="00685BB5" w:rsidRPr="00110F02">
        <w:t>а</w:t>
      </w:r>
      <w:r w:rsidR="00685BB5" w:rsidRPr="00110F02">
        <w:t xml:space="preserve">рушения, связанные с курительным </w:t>
      </w:r>
      <w:r w:rsidR="006826D3" w:rsidRPr="00110F02">
        <w:t>кокаином, в которых чаще обвиняю</w:t>
      </w:r>
      <w:r w:rsidR="00685BB5" w:rsidRPr="00110F02">
        <w:t>тся представители меньшинс</w:t>
      </w:r>
      <w:r w:rsidR="006826D3" w:rsidRPr="00110F02">
        <w:t xml:space="preserve">тв. По просьбе </w:t>
      </w:r>
      <w:r w:rsidR="00B35F67">
        <w:t>м</w:t>
      </w:r>
      <w:r w:rsidR="009C14F2">
        <w:t>инист</w:t>
      </w:r>
      <w:r w:rsidR="006826D3" w:rsidRPr="00110F02">
        <w:t>ра юстиции</w:t>
      </w:r>
      <w:r w:rsidR="00DF755F">
        <w:t>,</w:t>
      </w:r>
      <w:r w:rsidR="00685BB5" w:rsidRPr="00110F02">
        <w:t xml:space="preserve"> Комиссия по нак</w:t>
      </w:r>
      <w:r w:rsidR="00685BB5" w:rsidRPr="00110F02">
        <w:t>а</w:t>
      </w:r>
      <w:r w:rsidR="00685BB5" w:rsidRPr="00110F02">
        <w:t>з</w:t>
      </w:r>
      <w:r w:rsidR="006826D3" w:rsidRPr="00110F02">
        <w:t>аниям проголосовала за придание</w:t>
      </w:r>
      <w:r w:rsidR="00685BB5" w:rsidRPr="00110F02">
        <w:t xml:space="preserve"> обратной силы поправке</w:t>
      </w:r>
      <w:r w:rsidR="006826D3" w:rsidRPr="00110F02">
        <w:t xml:space="preserve"> к инструкциям</w:t>
      </w:r>
      <w:r w:rsidR="00685BB5" w:rsidRPr="00110F02">
        <w:t xml:space="preserve">, </w:t>
      </w:r>
      <w:r w:rsidR="006826D3" w:rsidRPr="00110F02">
        <w:t>принятой во исполнение З</w:t>
      </w:r>
      <w:r w:rsidR="00DF755F">
        <w:t>акона о справедливом выборе</w:t>
      </w:r>
      <w:r w:rsidR="00685BB5" w:rsidRPr="00110F02">
        <w:t xml:space="preserve"> меры наказания. Это позволило к декабрю 2012</w:t>
      </w:r>
      <w:r w:rsidR="003C4E61">
        <w:t xml:space="preserve"> </w:t>
      </w:r>
      <w:r w:rsidR="00685BB5" w:rsidRPr="00110F02">
        <w:t>года смягчить приговоры, вынесенные федеральн</w:t>
      </w:r>
      <w:r w:rsidR="00685BB5" w:rsidRPr="00110F02">
        <w:t>ы</w:t>
      </w:r>
      <w:r w:rsidR="00685BB5" w:rsidRPr="00110F02">
        <w:t>м</w:t>
      </w:r>
      <w:r w:rsidR="006826D3" w:rsidRPr="00110F02">
        <w:t>и</w:t>
      </w:r>
      <w:r w:rsidR="00685BB5" w:rsidRPr="00110F02">
        <w:t xml:space="preserve"> </w:t>
      </w:r>
      <w:r w:rsidR="006826D3" w:rsidRPr="00110F02">
        <w:t>судами</w:t>
      </w:r>
      <w:r w:rsidR="00685BB5" w:rsidRPr="00110F02">
        <w:t xml:space="preserve"> </w:t>
      </w:r>
      <w:r w:rsidR="00C948E7" w:rsidRPr="00110F02">
        <w:t>6</w:t>
      </w:r>
      <w:r w:rsidR="003C4E61">
        <w:t xml:space="preserve"> </w:t>
      </w:r>
      <w:r w:rsidR="00C948E7" w:rsidRPr="00110F02">
        <w:t>626</w:t>
      </w:r>
      <w:r w:rsidR="003C4E61">
        <w:t xml:space="preserve"> </w:t>
      </w:r>
      <w:r w:rsidR="00685BB5" w:rsidRPr="00110F02">
        <w:t>лицам, осужденным за правонарушения, связанные с кур</w:t>
      </w:r>
      <w:r w:rsidR="00685BB5" w:rsidRPr="00110F02">
        <w:t>и</w:t>
      </w:r>
      <w:r w:rsidR="00685BB5" w:rsidRPr="00110F02">
        <w:t xml:space="preserve">тельным кокаином, 93,5% которых составляли чернокожие/афроамериканцы и испаноязычные/латиносы. МЮ намеревается </w:t>
      </w:r>
      <w:r w:rsidR="006826D3" w:rsidRPr="00110F02">
        <w:t xml:space="preserve">и впредь </w:t>
      </w:r>
      <w:r w:rsidR="00685BB5" w:rsidRPr="00110F02">
        <w:t>проводить статистич</w:t>
      </w:r>
      <w:r w:rsidR="00685BB5" w:rsidRPr="00110F02">
        <w:t>е</w:t>
      </w:r>
      <w:r w:rsidR="00685BB5" w:rsidRPr="00110F02">
        <w:t>ский анализ диспропорций в вынесении приговоров по уголовным делам и еж</w:t>
      </w:r>
      <w:r w:rsidR="00685BB5" w:rsidRPr="00110F02">
        <w:t>е</w:t>
      </w:r>
      <w:r w:rsidR="00685BB5" w:rsidRPr="00110F02">
        <w:t xml:space="preserve">годно выпускать доклады на эту тему, а также разрабатывает другие способы расширения общесистемного мониторинга. Кроме того, </w:t>
      </w:r>
      <w:r w:rsidR="009C14F2">
        <w:t>Минист</w:t>
      </w:r>
      <w:r w:rsidR="00685BB5" w:rsidRPr="00110F02">
        <w:t xml:space="preserve">ерство юстиции обязалось </w:t>
      </w:r>
      <w:r w:rsidR="008E2668" w:rsidRPr="00110F02">
        <w:t xml:space="preserve">провести </w:t>
      </w:r>
      <w:r w:rsidR="00685BB5" w:rsidRPr="00110F02">
        <w:t>совместно с Комиссией по наказаниям работу по пересмо</w:t>
      </w:r>
      <w:r w:rsidR="00685BB5" w:rsidRPr="00110F02">
        <w:t>т</w:t>
      </w:r>
      <w:r w:rsidR="00685BB5" w:rsidRPr="00110F02">
        <w:t>ру законодательных положений о минимальных мерах наказания и выполнить рекомендации представленно</w:t>
      </w:r>
      <w:r w:rsidR="008E2668" w:rsidRPr="00110F02">
        <w:t>го конгрессу в 2011</w:t>
      </w:r>
      <w:r w:rsidR="003C4E61">
        <w:t xml:space="preserve"> </w:t>
      </w:r>
      <w:r w:rsidR="008E2668" w:rsidRPr="00110F02">
        <w:t>году доклада Комиссии под названием "М</w:t>
      </w:r>
      <w:r w:rsidR="00685BB5" w:rsidRPr="00110F02">
        <w:t>инимальные меры наказания в федеральной системе уголовног</w:t>
      </w:r>
      <w:r w:rsidR="008E2668" w:rsidRPr="00110F02">
        <w:t>о правосудия"</w:t>
      </w:r>
      <w:r w:rsidR="00685BB5" w:rsidRPr="00110F02">
        <w:t xml:space="preserve">. </w:t>
      </w:r>
      <w:r w:rsidR="008E2668" w:rsidRPr="00110F02">
        <w:t>И</w:t>
      </w:r>
      <w:r w:rsidR="00685BB5" w:rsidRPr="00110F02">
        <w:t>нновацион</w:t>
      </w:r>
      <w:r w:rsidR="008E2668" w:rsidRPr="00110F02">
        <w:t>ные решения применяются и многими</w:t>
      </w:r>
      <w:r w:rsidR="00685BB5" w:rsidRPr="00110F02">
        <w:t xml:space="preserve"> правоохран</w:t>
      </w:r>
      <w:r w:rsidR="00685BB5" w:rsidRPr="00110F02">
        <w:t>и</w:t>
      </w:r>
      <w:r w:rsidR="00685BB5" w:rsidRPr="00110F02">
        <w:t xml:space="preserve">тельными органами на уровне штатов и на местах. Например, </w:t>
      </w:r>
      <w:r w:rsidR="008E2668" w:rsidRPr="00110F02">
        <w:t>Институт прав</w:t>
      </w:r>
      <w:r w:rsidR="008E2668" w:rsidRPr="00110F02">
        <w:t>о</w:t>
      </w:r>
      <w:r w:rsidR="008E2668" w:rsidRPr="00110F02">
        <w:t>судия "Вера"</w:t>
      </w:r>
      <w:r w:rsidR="00685BB5" w:rsidRPr="00110F02">
        <w:t xml:space="preserve"> организовал в нескольких муниципалитетах программу, пом</w:t>
      </w:r>
      <w:r w:rsidR="00685BB5" w:rsidRPr="00110F02">
        <w:t>о</w:t>
      </w:r>
      <w:r w:rsidR="00685BB5" w:rsidRPr="00110F02">
        <w:t>гающую органам прокуратуры выявлять п</w:t>
      </w:r>
      <w:r w:rsidR="008E2668" w:rsidRPr="00110F02">
        <w:t>отенциально</w:t>
      </w:r>
      <w:r w:rsidR="00685BB5" w:rsidRPr="00110F02">
        <w:t xml:space="preserve"> дискриминационные тенденции и </w:t>
      </w:r>
      <w:r w:rsidR="008E2668" w:rsidRPr="00110F02">
        <w:t>реагировать на них</w:t>
      </w:r>
      <w:r w:rsidR="00685BB5" w:rsidRPr="00110F02">
        <w:t>.</w:t>
      </w:r>
    </w:p>
    <w:p w:rsidR="00C948E7" w:rsidRPr="00110F02" w:rsidRDefault="00451767" w:rsidP="003944E0">
      <w:pPr>
        <w:pStyle w:val="SingleTxtGR"/>
      </w:pPr>
      <w:r>
        <w:t>67.</w:t>
      </w:r>
      <w:r>
        <w:tab/>
      </w:r>
      <w:r w:rsidR="00685BB5" w:rsidRPr="00110F02">
        <w:t xml:space="preserve">Услуги по языковой поддержке также жизненно необходимы для </w:t>
      </w:r>
      <w:r w:rsidR="008E2668" w:rsidRPr="00110F02">
        <w:t>предо</w:t>
      </w:r>
      <w:r w:rsidR="008E2668" w:rsidRPr="00110F02">
        <w:t>с</w:t>
      </w:r>
      <w:r w:rsidR="008E2668" w:rsidRPr="00110F02">
        <w:t>тавления</w:t>
      </w:r>
      <w:r w:rsidR="00685BB5" w:rsidRPr="00110F02">
        <w:t xml:space="preserve"> </w:t>
      </w:r>
      <w:r w:rsidR="008E2668" w:rsidRPr="00110F02">
        <w:t xml:space="preserve">лицам с ограниченным знанием английского языка </w:t>
      </w:r>
      <w:r w:rsidR="00685BB5" w:rsidRPr="00110F02">
        <w:t>равного</w:t>
      </w:r>
      <w:r w:rsidR="008E2668" w:rsidRPr="00110F02">
        <w:t xml:space="preserve"> доступа к судебной системе</w:t>
      </w:r>
      <w:r w:rsidR="00685BB5" w:rsidRPr="00110F02">
        <w:t>. Инициатива ОГП</w:t>
      </w:r>
      <w:r w:rsidR="003C4E61">
        <w:t xml:space="preserve"> </w:t>
      </w:r>
      <w:r w:rsidR="008E2668" w:rsidRPr="00110F02">
        <w:t>МЮ по лингвистическому</w:t>
      </w:r>
      <w:r w:rsidR="00685BB5" w:rsidRPr="00110F02">
        <w:t xml:space="preserve"> </w:t>
      </w:r>
      <w:r w:rsidR="008E2668" w:rsidRPr="00110F02">
        <w:t>обеспечению</w:t>
      </w:r>
      <w:r w:rsidR="00685BB5" w:rsidRPr="00110F02">
        <w:t xml:space="preserve"> доступа в судебные органы </w:t>
      </w:r>
      <w:r w:rsidR="008E2668" w:rsidRPr="00110F02">
        <w:t>обеспечивает</w:t>
      </w:r>
      <w:r w:rsidR="00685BB5" w:rsidRPr="00110F02">
        <w:t xml:space="preserve"> </w:t>
      </w:r>
      <w:r w:rsidR="008E2668" w:rsidRPr="00110F02">
        <w:t>оказание</w:t>
      </w:r>
      <w:r w:rsidR="00685BB5" w:rsidRPr="00110F02">
        <w:t xml:space="preserve"> </w:t>
      </w:r>
      <w:r w:rsidR="008E2668" w:rsidRPr="00110F02">
        <w:t>таким лицам</w:t>
      </w:r>
      <w:r w:rsidR="00685BB5" w:rsidRPr="00110F02">
        <w:t xml:space="preserve"> усл</w:t>
      </w:r>
      <w:r w:rsidR="008E2668" w:rsidRPr="00110F02">
        <w:t>уг по ус</w:t>
      </w:r>
      <w:r w:rsidR="008E2668" w:rsidRPr="00110F02">
        <w:t>т</w:t>
      </w:r>
      <w:r w:rsidR="008E2668" w:rsidRPr="00110F02">
        <w:t>ному переводу и другой языковой</w:t>
      </w:r>
      <w:r w:rsidR="00685BB5" w:rsidRPr="00110F02">
        <w:t xml:space="preserve"> </w:t>
      </w:r>
      <w:r w:rsidR="008E2668" w:rsidRPr="00110F02">
        <w:t>поддержки</w:t>
      </w:r>
      <w:r w:rsidR="00685BB5" w:rsidRPr="00110F02">
        <w:t xml:space="preserve"> посредством правоприменител</w:t>
      </w:r>
      <w:r w:rsidR="00685BB5" w:rsidRPr="00110F02">
        <w:t>ь</w:t>
      </w:r>
      <w:r w:rsidR="00685BB5" w:rsidRPr="00110F02">
        <w:t>ных и директивных мер в сочетании с технической помощью и сотрудничес</w:t>
      </w:r>
      <w:r w:rsidR="00685BB5" w:rsidRPr="00110F02">
        <w:t>т</w:t>
      </w:r>
      <w:r w:rsidR="00685BB5" w:rsidRPr="00110F02">
        <w:t xml:space="preserve">вом. Ссылаясь на решение Верховного суда по делу </w:t>
      </w:r>
      <w:r w:rsidR="008E2668" w:rsidRPr="00451767">
        <w:rPr>
          <w:i/>
        </w:rPr>
        <w:t>Лао против Николса</w:t>
      </w:r>
      <w:r>
        <w:br/>
      </w:r>
      <w:r w:rsidR="00685BB5" w:rsidRPr="00110F02">
        <w:t>414</w:t>
      </w:r>
      <w:r w:rsidR="003C4E61">
        <w:t xml:space="preserve"> </w:t>
      </w:r>
      <w:r w:rsidR="00C948E7" w:rsidRPr="00110F02">
        <w:t>U.S.</w:t>
      </w:r>
      <w:r w:rsidR="003C4E61">
        <w:t xml:space="preserve"> </w:t>
      </w:r>
      <w:r w:rsidR="00685BB5" w:rsidRPr="00110F02">
        <w:t xml:space="preserve">563 (1974) о том, что непринятие разумных мер, обеспечивающих осознанное участие </w:t>
      </w:r>
      <w:r w:rsidR="008E2668" w:rsidRPr="00110F02">
        <w:t>лиц с ограниченным знанием английского языка</w:t>
      </w:r>
      <w:r w:rsidR="00685BB5" w:rsidRPr="00110F02">
        <w:t xml:space="preserve"> в судопр</w:t>
      </w:r>
      <w:r w:rsidR="00685BB5" w:rsidRPr="00110F02">
        <w:t>о</w:t>
      </w:r>
      <w:r w:rsidR="00685BB5" w:rsidRPr="00110F02">
        <w:t>изводстве</w:t>
      </w:r>
      <w:r w:rsidR="008E2668" w:rsidRPr="00110F02">
        <w:t>,</w:t>
      </w:r>
      <w:r w:rsidR="00685BB5" w:rsidRPr="00110F02">
        <w:t xml:space="preserve"> представляет собой один из видов дискриминации по признаку н</w:t>
      </w:r>
      <w:r w:rsidR="00685BB5" w:rsidRPr="00110F02">
        <w:t>а</w:t>
      </w:r>
      <w:r w:rsidR="00685BB5" w:rsidRPr="00110F02">
        <w:t>ционального происхождения, и руководствуясь давней приверженностью пр</w:t>
      </w:r>
      <w:r w:rsidR="00685BB5" w:rsidRPr="00110F02">
        <w:t>а</w:t>
      </w:r>
      <w:r w:rsidR="00685BB5" w:rsidRPr="00110F02">
        <w:t xml:space="preserve">вительства этому правовому принципу, помощник </w:t>
      </w:r>
      <w:r w:rsidR="00B35F67">
        <w:t>м</w:t>
      </w:r>
      <w:r w:rsidR="009C14F2">
        <w:t>инист</w:t>
      </w:r>
      <w:r w:rsidR="00685BB5" w:rsidRPr="00110F02">
        <w:t>ра юстиции по вопр</w:t>
      </w:r>
      <w:r w:rsidR="00685BB5" w:rsidRPr="00110F02">
        <w:t>о</w:t>
      </w:r>
      <w:r w:rsidR="00685BB5" w:rsidRPr="00110F02">
        <w:t>сам гражданских прав направил в августе 2010</w:t>
      </w:r>
      <w:r w:rsidR="003C4E61">
        <w:t xml:space="preserve"> </w:t>
      </w:r>
      <w:r w:rsidR="00685BB5" w:rsidRPr="00110F02">
        <w:t xml:space="preserve">года письмо председателям </w:t>
      </w:r>
      <w:r w:rsidR="00B86E20" w:rsidRPr="00110F02">
        <w:t xml:space="preserve">и управляющим делами </w:t>
      </w:r>
      <w:r w:rsidR="00685BB5" w:rsidRPr="00110F02">
        <w:t>верховных судов всех штатов о необходимости привед</w:t>
      </w:r>
      <w:r w:rsidR="00685BB5" w:rsidRPr="00110F02">
        <w:t>е</w:t>
      </w:r>
      <w:r w:rsidR="00685BB5" w:rsidRPr="00110F02">
        <w:t>ния политики и практики штатов в отношении языковых аспектов доступа к с</w:t>
      </w:r>
      <w:r w:rsidR="00685BB5" w:rsidRPr="00110F02">
        <w:t>у</w:t>
      </w:r>
      <w:r w:rsidR="00685BB5" w:rsidRPr="00110F02">
        <w:t xml:space="preserve">дебной системе в соответствие с </w:t>
      </w:r>
      <w:r w:rsidR="00A1082F" w:rsidRPr="00110F02">
        <w:t>главой</w:t>
      </w:r>
      <w:r w:rsidR="003C4E61">
        <w:t xml:space="preserve"> </w:t>
      </w:r>
      <w:r w:rsidR="00C948E7" w:rsidRPr="00110F02">
        <w:t>VI</w:t>
      </w:r>
      <w:r w:rsidR="00B86E20" w:rsidRPr="00110F02">
        <w:t xml:space="preserve"> Закона 1</w:t>
      </w:r>
      <w:r w:rsidR="00685BB5" w:rsidRPr="00110F02">
        <w:t>9</w:t>
      </w:r>
      <w:r w:rsidR="00B86E20" w:rsidRPr="00110F02">
        <w:t>64</w:t>
      </w:r>
      <w:r w:rsidR="003C4E61">
        <w:t xml:space="preserve"> </w:t>
      </w:r>
      <w:r w:rsidR="00B86E20" w:rsidRPr="00110F02">
        <w:t>года о гра</w:t>
      </w:r>
      <w:r w:rsidR="00B86E20" w:rsidRPr="00110F02">
        <w:t>ж</w:t>
      </w:r>
      <w:r w:rsidR="00B86E20" w:rsidRPr="00110F02">
        <w:t>данских правах и О</w:t>
      </w:r>
      <w:r w:rsidR="00685BB5" w:rsidRPr="00110F02">
        <w:t xml:space="preserve">бщим законом </w:t>
      </w:r>
      <w:r w:rsidR="00B86E20" w:rsidRPr="00110F02">
        <w:t>1968</w:t>
      </w:r>
      <w:r w:rsidR="003C4E61">
        <w:t xml:space="preserve"> </w:t>
      </w:r>
      <w:r w:rsidR="00B86E20" w:rsidRPr="00110F02">
        <w:t xml:space="preserve">года </w:t>
      </w:r>
      <w:r w:rsidR="00685BB5" w:rsidRPr="00110F02">
        <w:t xml:space="preserve">о борьбе с преступностью и </w:t>
      </w:r>
      <w:r w:rsidR="00B86E20" w:rsidRPr="00110F02">
        <w:t xml:space="preserve">обеспечении </w:t>
      </w:r>
      <w:r w:rsidR="00685BB5" w:rsidRPr="00110F02">
        <w:t xml:space="preserve">безопасности на улицах. </w:t>
      </w:r>
      <w:r w:rsidR="00B86E20" w:rsidRPr="00110F02">
        <w:t>Среди прочего</w:t>
      </w:r>
      <w:r w:rsidR="00685BB5" w:rsidRPr="00110F02">
        <w:t xml:space="preserve"> в письме отмечается, что лингвистич</w:t>
      </w:r>
      <w:r w:rsidR="00685BB5" w:rsidRPr="00110F02">
        <w:t>е</w:t>
      </w:r>
      <w:r w:rsidR="00685BB5" w:rsidRPr="00110F02">
        <w:t>ские услуги должны предоставлять</w:t>
      </w:r>
      <w:r w:rsidR="00B86E20" w:rsidRPr="00110F02">
        <w:t>ся</w:t>
      </w:r>
      <w:r w:rsidR="00685BB5" w:rsidRPr="00110F02">
        <w:t xml:space="preserve"> не</w:t>
      </w:r>
      <w:r w:rsidR="00B86E20" w:rsidRPr="00110F02">
        <w:t xml:space="preserve"> только в зале суда; в понятие "осо</w:t>
      </w:r>
      <w:r w:rsidR="00B86E20" w:rsidRPr="00110F02">
        <w:t>з</w:t>
      </w:r>
      <w:r w:rsidR="00B86E20" w:rsidRPr="00110F02">
        <w:t>нанного участия"</w:t>
      </w:r>
      <w:r w:rsidR="00685BB5" w:rsidRPr="00110F02">
        <w:t xml:space="preserve"> входит также доступ к функциям других </w:t>
      </w:r>
      <w:r w:rsidR="00B86E20" w:rsidRPr="00110F02">
        <w:t>подчиненных суду</w:t>
      </w:r>
      <w:r w:rsidR="00685BB5" w:rsidRPr="00110F02">
        <w:t xml:space="preserve"> </w:t>
      </w:r>
      <w:r w:rsidR="00B86E20" w:rsidRPr="00110F02">
        <w:t xml:space="preserve">административных </w:t>
      </w:r>
      <w:r w:rsidR="00685BB5" w:rsidRPr="00110F02">
        <w:t>подразделений, операций и программ, включая прием и сд</w:t>
      </w:r>
      <w:r w:rsidR="00685BB5" w:rsidRPr="00110F02">
        <w:t>а</w:t>
      </w:r>
      <w:r w:rsidR="00685BB5" w:rsidRPr="00110F02">
        <w:t>чу в архив документации, расчетно-кассовые операции, исполнение ус</w:t>
      </w:r>
      <w:r w:rsidR="00B86E20" w:rsidRPr="00110F02">
        <w:t>ловных мер наказания и вопросы</w:t>
      </w:r>
      <w:r w:rsidR="00685BB5" w:rsidRPr="00110F02">
        <w:t xml:space="preserve"> условно-досрочного освобождения, программы ал</w:t>
      </w:r>
      <w:r w:rsidR="00685BB5" w:rsidRPr="00110F02">
        <w:t>ь</w:t>
      </w:r>
      <w:r w:rsidR="00685BB5" w:rsidRPr="00110F02">
        <w:t>тернативного урегулирования споров и места содержания под страже</w:t>
      </w:r>
      <w:r w:rsidR="00B86E20" w:rsidRPr="00110F02">
        <w:t>й. Субс</w:t>
      </w:r>
      <w:r w:rsidR="00B86E20" w:rsidRPr="00110F02">
        <w:t>и</w:t>
      </w:r>
      <w:r w:rsidR="00B86E20" w:rsidRPr="00110F02">
        <w:t>дии, выделяемые штатам У</w:t>
      </w:r>
      <w:r w:rsidR="00685BB5" w:rsidRPr="00110F02">
        <w:t>правлением по программам развития судебной си</w:t>
      </w:r>
      <w:r w:rsidR="00685BB5" w:rsidRPr="00110F02">
        <w:t>с</w:t>
      </w:r>
      <w:r w:rsidR="00685BB5" w:rsidRPr="00110F02">
        <w:t>темы</w:t>
      </w:r>
      <w:r w:rsidR="00B86E20" w:rsidRPr="00110F02">
        <w:t>,</w:t>
      </w:r>
      <w:r w:rsidR="00685BB5" w:rsidRPr="00110F02">
        <w:t xml:space="preserve"> могут использоваться для </w:t>
      </w:r>
      <w:r w:rsidR="00B86E20" w:rsidRPr="00110F02">
        <w:t>оплаты</w:t>
      </w:r>
      <w:r w:rsidR="00685BB5" w:rsidRPr="00110F02">
        <w:t xml:space="preserve"> лингв</w:t>
      </w:r>
      <w:r w:rsidR="00A41A1C" w:rsidRPr="00110F02">
        <w:t>истических услуг в этих целях</w:t>
      </w:r>
      <w:r w:rsidR="00C948E7" w:rsidRPr="00110F02">
        <w:t xml:space="preserve"> </w:t>
      </w:r>
      <w:r w:rsidR="00A41A1C" w:rsidRPr="00110F02">
        <w:t>(</w:t>
      </w:r>
      <w:r w:rsidR="00320473" w:rsidRPr="003944E0">
        <w:t>http://www.le</w:t>
      </w:r>
      <w:r w:rsidR="00320473" w:rsidRPr="003944E0">
        <w:t>p</w:t>
      </w:r>
      <w:r w:rsidR="00320473" w:rsidRPr="003944E0">
        <w:t>.gov/final_courts_</w:t>
      </w:r>
      <w:r w:rsidR="00320473" w:rsidRPr="003944E0">
        <w:t xml:space="preserve"> ltr_</w:t>
      </w:r>
      <w:r w:rsidR="00320473" w:rsidRPr="003944E0">
        <w:t>081610.pdf</w:t>
      </w:r>
      <w:r w:rsidR="00A41A1C" w:rsidRPr="00110F02">
        <w:t>)</w:t>
      </w:r>
      <w:r w:rsidR="00C948E7" w:rsidRPr="00110F02">
        <w:fldChar w:fldCharType="begin"/>
      </w:r>
      <w:r w:rsidR="00C948E7" w:rsidRPr="00110F02">
        <w:instrText xml:space="preserve"> HYPERLINK "" </w:instrText>
      </w:r>
      <w:r w:rsidR="00C948E7" w:rsidRPr="00110F02">
        <w:fldChar w:fldCharType="separate"/>
      </w:r>
      <w:r w:rsidR="00255B60">
        <w:rPr>
          <w:b/>
          <w:bCs/>
          <w:lang w:val="en-US"/>
        </w:rPr>
        <w:t>Error! Hyperlink reference not valid.</w:t>
      </w:r>
      <w:r w:rsidR="00C948E7" w:rsidRPr="00110F02">
        <w:fldChar w:fldCharType="end"/>
      </w:r>
      <w:r w:rsidR="00C948E7" w:rsidRPr="00110F02">
        <w:t>.</w:t>
      </w:r>
    </w:p>
    <w:p w:rsidR="00C948E7" w:rsidRPr="007856F0" w:rsidRDefault="006976E2" w:rsidP="003944E0">
      <w:pPr>
        <w:pStyle w:val="SingleTxtGR"/>
      </w:pPr>
      <w:r>
        <w:t>68.</w:t>
      </w:r>
      <w:r>
        <w:tab/>
      </w:r>
      <w:r w:rsidR="00A41A1C" w:rsidRPr="00110F02">
        <w:t xml:space="preserve">Как показало недавнее исследование Проекта по мерам наказания, </w:t>
      </w:r>
      <w:r w:rsidR="00B86E20" w:rsidRPr="00110F02">
        <w:t>пров</w:t>
      </w:r>
      <w:r w:rsidR="00B86E20" w:rsidRPr="00110F02">
        <w:t>е</w:t>
      </w:r>
      <w:r w:rsidR="00B86E20" w:rsidRPr="00110F02">
        <w:t>денное</w:t>
      </w:r>
      <w:r w:rsidR="00A41A1C" w:rsidRPr="00110F02">
        <w:t xml:space="preserve"> на основе данных Бюро судебной статистики (БСС) МЮ, расовый с</w:t>
      </w:r>
      <w:r w:rsidR="00A41A1C" w:rsidRPr="00110F02">
        <w:t>о</w:t>
      </w:r>
      <w:r w:rsidR="00A41A1C" w:rsidRPr="00110F02">
        <w:t xml:space="preserve">став заключенных в тюрьмах США меняется; из этого можно сделать вывод, что </w:t>
      </w:r>
      <w:r w:rsidR="001206AD" w:rsidRPr="00110F02">
        <w:t>все еще</w:t>
      </w:r>
      <w:r w:rsidR="00A41A1C" w:rsidRPr="00110F02">
        <w:t xml:space="preserve"> разительные диспропорции в </w:t>
      </w:r>
      <w:r w:rsidR="001206AD" w:rsidRPr="00110F02">
        <w:t>численности</w:t>
      </w:r>
      <w:r w:rsidR="00A41A1C" w:rsidRPr="00110F02">
        <w:t xml:space="preserve"> </w:t>
      </w:r>
      <w:r w:rsidR="001206AD" w:rsidRPr="00110F02">
        <w:t>осужденных, принадл</w:t>
      </w:r>
      <w:r w:rsidR="001206AD" w:rsidRPr="00110F02">
        <w:t>е</w:t>
      </w:r>
      <w:r w:rsidR="001206AD" w:rsidRPr="00110F02">
        <w:t>жащих к</w:t>
      </w:r>
      <w:r w:rsidR="002C31A1">
        <w:t xml:space="preserve"> </w:t>
      </w:r>
      <w:r w:rsidR="001206AD" w:rsidRPr="00110F02">
        <w:t>различным расам</w:t>
      </w:r>
      <w:r w:rsidR="00A41A1C" w:rsidRPr="00110F02">
        <w:t>, возможно, начинают сокращаться. Особенно заме</w:t>
      </w:r>
      <w:r w:rsidR="00A41A1C" w:rsidRPr="00110F02">
        <w:t>т</w:t>
      </w:r>
      <w:r w:rsidR="00A41A1C" w:rsidRPr="00110F02">
        <w:t>ным стало снижение удельного веса чернокожих/афроамерикан</w:t>
      </w:r>
      <w:r w:rsidR="001206AD" w:rsidRPr="00110F02">
        <w:t>ских женщин-заключенных, процент которых</w:t>
      </w:r>
      <w:r w:rsidR="00A41A1C" w:rsidRPr="00110F02">
        <w:t xml:space="preserve"> в 2000</w:t>
      </w:r>
      <w:r w:rsidR="003C4E61">
        <w:t xml:space="preserve"> </w:t>
      </w:r>
      <w:r w:rsidR="00A41A1C" w:rsidRPr="00110F02">
        <w:t>году прев</w:t>
      </w:r>
      <w:r w:rsidR="001206AD" w:rsidRPr="00110F02">
        <w:t>ышал</w:t>
      </w:r>
      <w:r w:rsidR="00A41A1C" w:rsidRPr="00110F02">
        <w:t xml:space="preserve"> </w:t>
      </w:r>
      <w:r w:rsidR="001206AD" w:rsidRPr="00110F02">
        <w:t>процент</w:t>
      </w:r>
      <w:r w:rsidR="00A41A1C" w:rsidRPr="00110F02">
        <w:t xml:space="preserve"> отбывающих н</w:t>
      </w:r>
      <w:r w:rsidR="00A41A1C" w:rsidRPr="00110F02">
        <w:t>а</w:t>
      </w:r>
      <w:r w:rsidR="00A41A1C" w:rsidRPr="00110F02">
        <w:t xml:space="preserve">казание белых женщин в </w:t>
      </w:r>
      <w:r>
        <w:t>6</w:t>
      </w:r>
      <w:r w:rsidR="00A41A1C" w:rsidRPr="00110F02">
        <w:t xml:space="preserve"> раз, а в 20</w:t>
      </w:r>
      <w:r w:rsidR="001206AD" w:rsidRPr="00110F02">
        <w:t>09</w:t>
      </w:r>
      <w:r w:rsidR="003C4E61">
        <w:t xml:space="preserve"> </w:t>
      </w:r>
      <w:r w:rsidR="001206AD" w:rsidRPr="00110F02">
        <w:t>году</w:t>
      </w:r>
      <w:r w:rsidR="003C4E61">
        <w:t xml:space="preserve"> </w:t>
      </w:r>
      <w:r w:rsidR="001206AD" w:rsidRPr="00110F02">
        <w:t>– уже только в 2,8</w:t>
      </w:r>
      <w:r w:rsidR="003C4E61">
        <w:t xml:space="preserve"> </w:t>
      </w:r>
      <w:r w:rsidR="00765252">
        <w:t>раза,</w:t>
      </w:r>
      <w:r w:rsidR="00765252">
        <w:br/>
      </w:r>
      <w:r w:rsidR="005C6F0A">
        <w:t>т.е.</w:t>
      </w:r>
      <w:r w:rsidR="001206AD" w:rsidRPr="00110F02">
        <w:t xml:space="preserve"> уменьшился</w:t>
      </w:r>
      <w:r w:rsidR="00A41A1C" w:rsidRPr="00110F02">
        <w:t xml:space="preserve"> на 30,7%. Доля чернокожих/афроамериканских мужчин умен</w:t>
      </w:r>
      <w:r w:rsidR="00A41A1C" w:rsidRPr="00110F02">
        <w:t>ь</w:t>
      </w:r>
      <w:r w:rsidR="00A41A1C" w:rsidRPr="00110F02">
        <w:t>шилась на 9,8%: если в 2000</w:t>
      </w:r>
      <w:r w:rsidR="003C4E61">
        <w:t xml:space="preserve"> </w:t>
      </w:r>
      <w:r w:rsidR="00A41A1C" w:rsidRPr="00110F02">
        <w:t xml:space="preserve">году их </w:t>
      </w:r>
      <w:r w:rsidR="001206AD" w:rsidRPr="00110F02">
        <w:t xml:space="preserve">относительная </w:t>
      </w:r>
      <w:r w:rsidR="00A41A1C" w:rsidRPr="00110F02">
        <w:t>численность превышала численность белых в 7,7</w:t>
      </w:r>
      <w:r w:rsidR="003C4E61">
        <w:t xml:space="preserve"> </w:t>
      </w:r>
      <w:r w:rsidR="00A41A1C" w:rsidRPr="00110F02">
        <w:t>раза, то в 2009</w:t>
      </w:r>
      <w:r w:rsidR="003C4E61">
        <w:t xml:space="preserve"> </w:t>
      </w:r>
      <w:r w:rsidR="00A41A1C" w:rsidRPr="00110F02">
        <w:t>году</w:t>
      </w:r>
      <w:r w:rsidR="003C4E61">
        <w:t xml:space="preserve"> </w:t>
      </w:r>
      <w:r w:rsidR="00A41A1C" w:rsidRPr="00110F02">
        <w:t>– в 6,4</w:t>
      </w:r>
      <w:r w:rsidR="003C4E61">
        <w:t xml:space="preserve"> </w:t>
      </w:r>
      <w:r w:rsidR="00A41A1C" w:rsidRPr="00110F02">
        <w:t>раза. За тот же период доля белых мужчин и женщин в составе заключенных выросла</w:t>
      </w:r>
      <w:r w:rsidR="003C4E61">
        <w:t xml:space="preserve"> </w:t>
      </w:r>
      <w:r w:rsidR="00A41A1C" w:rsidRPr="00110F02">
        <w:t>на 47,1% для же</w:t>
      </w:r>
      <w:r w:rsidR="00A41A1C" w:rsidRPr="00110F02">
        <w:t>н</w:t>
      </w:r>
      <w:r w:rsidR="00A41A1C" w:rsidRPr="00110F02">
        <w:t xml:space="preserve">щин и на 8,5% для мужчин. К концу десятилетия испаноязычных мужчин в тюрьмах </w:t>
      </w:r>
      <w:r w:rsidR="00A41A1C" w:rsidRPr="007856F0">
        <w:rPr>
          <w:spacing w:val="2"/>
        </w:rPr>
        <w:t xml:space="preserve">стало несколько меньше (на 2,2%), </w:t>
      </w:r>
      <w:r w:rsidR="001206AD" w:rsidRPr="007856F0">
        <w:rPr>
          <w:spacing w:val="2"/>
        </w:rPr>
        <w:t>тогда</w:t>
      </w:r>
      <w:r w:rsidR="00A41A1C" w:rsidRPr="007856F0">
        <w:rPr>
          <w:spacing w:val="2"/>
        </w:rPr>
        <w:t xml:space="preserve"> как испаноязычные женщины стали п</w:t>
      </w:r>
      <w:r w:rsidR="00A41A1C" w:rsidRPr="007856F0">
        <w:rPr>
          <w:spacing w:val="2"/>
        </w:rPr>
        <w:t>о</w:t>
      </w:r>
      <w:r w:rsidR="00A41A1C" w:rsidRPr="007856F0">
        <w:rPr>
          <w:spacing w:val="2"/>
        </w:rPr>
        <w:t xml:space="preserve">падать в тюрьмы чаще, и их доля в составе заключенных увеличилась на </w:t>
      </w:r>
      <w:r w:rsidR="00A41A1C" w:rsidRPr="00110F02">
        <w:t xml:space="preserve">23,3% </w:t>
      </w:r>
      <w:r w:rsidR="00A41A1C" w:rsidRPr="00304685">
        <w:t>(</w:t>
      </w:r>
      <w:r w:rsidR="001206AD" w:rsidRPr="007856F0">
        <w:rPr>
          <w:lang w:val="en-US"/>
        </w:rPr>
        <w:t>http</w:t>
      </w:r>
      <w:r w:rsidR="001206AD" w:rsidRPr="00304685">
        <w:t>://</w:t>
      </w:r>
      <w:r w:rsidR="001206AD" w:rsidRPr="007856F0">
        <w:rPr>
          <w:lang w:val="en-US"/>
        </w:rPr>
        <w:t>sentencin</w:t>
      </w:r>
      <w:r w:rsidR="00765252" w:rsidRPr="007856F0">
        <w:rPr>
          <w:lang w:val="en-US"/>
        </w:rPr>
        <w:t>gpr</w:t>
      </w:r>
      <w:r w:rsidR="00765252" w:rsidRPr="007856F0">
        <w:rPr>
          <w:lang w:val="en-US"/>
        </w:rPr>
        <w:t>o</w:t>
      </w:r>
      <w:r w:rsidR="00765252" w:rsidRPr="007856F0">
        <w:rPr>
          <w:lang w:val="en-US"/>
        </w:rPr>
        <w:t>ject</w:t>
      </w:r>
      <w:r w:rsidR="00765252" w:rsidRPr="00304685">
        <w:t>.</w:t>
      </w:r>
      <w:r w:rsidR="00765252" w:rsidRPr="007856F0">
        <w:rPr>
          <w:lang w:val="en-US"/>
        </w:rPr>
        <w:t>org</w:t>
      </w:r>
      <w:r w:rsidR="00765252" w:rsidRPr="00304685">
        <w:t>/</w:t>
      </w:r>
      <w:r w:rsidR="00765252" w:rsidRPr="007856F0">
        <w:rPr>
          <w:lang w:val="en-US"/>
        </w:rPr>
        <w:t>doc</w:t>
      </w:r>
      <w:r w:rsidR="00765252" w:rsidRPr="00304685">
        <w:t>/</w:t>
      </w:r>
      <w:r w:rsidR="001206AD" w:rsidRPr="007856F0">
        <w:rPr>
          <w:lang w:val="en-US"/>
        </w:rPr>
        <w:t>publications</w:t>
      </w:r>
      <w:r w:rsidR="001206AD" w:rsidRPr="00304685">
        <w:t>/</w:t>
      </w:r>
      <w:r w:rsidR="001206AD" w:rsidRPr="007856F0">
        <w:rPr>
          <w:lang w:val="en-US"/>
        </w:rPr>
        <w:t>rd</w:t>
      </w:r>
      <w:r w:rsidR="001206AD" w:rsidRPr="00304685">
        <w:t>_</w:t>
      </w:r>
      <w:r w:rsidR="001206AD" w:rsidRPr="007856F0">
        <w:rPr>
          <w:lang w:val="en-US"/>
        </w:rPr>
        <w:t>Changing</w:t>
      </w:r>
      <w:r w:rsidR="001206AD" w:rsidRPr="00304685">
        <w:t>%20</w:t>
      </w:r>
      <w:r w:rsidR="001206AD" w:rsidRPr="007856F0">
        <w:rPr>
          <w:lang w:val="en-US"/>
        </w:rPr>
        <w:t>Racial</w:t>
      </w:r>
      <w:r w:rsidR="001206AD" w:rsidRPr="00304685">
        <w:t>%20</w:t>
      </w:r>
      <w:r w:rsidR="001206AD" w:rsidRPr="007856F0">
        <w:rPr>
          <w:lang w:val="en-US"/>
        </w:rPr>
        <w:t>Dynamics</w:t>
      </w:r>
      <w:r w:rsidR="001206AD" w:rsidRPr="00304685">
        <w:t xml:space="preserve"> %202013.</w:t>
      </w:r>
      <w:r w:rsidR="001206AD" w:rsidRPr="007856F0">
        <w:rPr>
          <w:lang w:val="en-US"/>
        </w:rPr>
        <w:t>pdf</w:t>
      </w:r>
      <w:r w:rsidR="00A41A1C" w:rsidRPr="00304685">
        <w:t>)</w:t>
      </w:r>
      <w:r w:rsidR="00C948E7" w:rsidRPr="00110F02">
        <w:fldChar w:fldCharType="begin"/>
      </w:r>
      <w:r w:rsidR="00C948E7" w:rsidRPr="007856F0">
        <w:instrText xml:space="preserve"> </w:instrText>
      </w:r>
      <w:r w:rsidR="00C948E7" w:rsidRPr="009B1E12">
        <w:rPr>
          <w:lang w:val="en-US"/>
        </w:rPr>
        <w:instrText>HYPERLINK</w:instrText>
      </w:r>
      <w:r w:rsidR="00C948E7" w:rsidRPr="007856F0">
        <w:instrText xml:space="preserve"> "" </w:instrText>
      </w:r>
      <w:r w:rsidR="00C948E7" w:rsidRPr="00110F02">
        <w:fldChar w:fldCharType="separate"/>
      </w:r>
      <w:r w:rsidR="00255B60">
        <w:rPr>
          <w:b/>
          <w:bCs/>
          <w:lang w:val="en-US"/>
        </w:rPr>
        <w:t>Error! Hyperlink reference not valid.</w:t>
      </w:r>
      <w:r w:rsidR="00C948E7" w:rsidRPr="00110F02">
        <w:fldChar w:fldCharType="end"/>
      </w:r>
      <w:r w:rsidR="00C948E7" w:rsidRPr="00110F02">
        <w:fldChar w:fldCharType="begin"/>
      </w:r>
      <w:r w:rsidR="00C948E7" w:rsidRPr="007856F0">
        <w:instrText xml:space="preserve"> </w:instrText>
      </w:r>
      <w:r w:rsidR="00C948E7" w:rsidRPr="009B1E12">
        <w:rPr>
          <w:lang w:val="en-US"/>
        </w:rPr>
        <w:instrText>HYPERLINK</w:instrText>
      </w:r>
      <w:r w:rsidR="00C948E7" w:rsidRPr="007856F0">
        <w:instrText xml:space="preserve"> "" </w:instrText>
      </w:r>
      <w:r w:rsidR="00C948E7" w:rsidRPr="00110F02">
        <w:fldChar w:fldCharType="separate"/>
      </w:r>
      <w:r w:rsidR="00255B60">
        <w:rPr>
          <w:b/>
          <w:bCs/>
          <w:lang w:val="en-US"/>
        </w:rPr>
        <w:t>Error! Hyperlink reference not valid.</w:t>
      </w:r>
      <w:r w:rsidR="00C948E7" w:rsidRPr="00110F02">
        <w:fldChar w:fldCharType="end"/>
      </w:r>
      <w:r w:rsidR="00C948E7" w:rsidRPr="007856F0">
        <w:t>.</w:t>
      </w:r>
    </w:p>
    <w:p w:rsidR="00C948E7" w:rsidRPr="00110F02" w:rsidRDefault="006976E2" w:rsidP="003944E0">
      <w:pPr>
        <w:pStyle w:val="SingleTxtGR"/>
      </w:pPr>
      <w:r>
        <w:t>69.</w:t>
      </w:r>
      <w:r>
        <w:tab/>
      </w:r>
      <w:r w:rsidR="00A41A1C" w:rsidRPr="00110F02">
        <w:t>В связи с пунктом</w:t>
      </w:r>
      <w:r w:rsidR="003C4E61">
        <w:t xml:space="preserve"> </w:t>
      </w:r>
      <w:r w:rsidR="00A41A1C" w:rsidRPr="00110F02">
        <w:t>23 заключительных замечаний Комитета необходимо указать, что вопросы, касающиеся смертной казни в США, включая действу</w:t>
      </w:r>
      <w:r w:rsidR="00A41A1C" w:rsidRPr="00110F02">
        <w:t>ю</w:t>
      </w:r>
      <w:r w:rsidR="00A41A1C" w:rsidRPr="00110F02">
        <w:t xml:space="preserve">щие в этом отношении ограничения, укрепление процессуальных гарантий и сокращение числа </w:t>
      </w:r>
      <w:r w:rsidR="001206AD" w:rsidRPr="00110F02">
        <w:t>выносимых смертных приговоров</w:t>
      </w:r>
      <w:r w:rsidR="00A41A1C" w:rsidRPr="00110F02">
        <w:t>, рассматриваются в ча</w:t>
      </w:r>
      <w:r w:rsidR="00A41A1C" w:rsidRPr="00110F02">
        <w:t>с</w:t>
      </w:r>
      <w:r w:rsidR="00A41A1C" w:rsidRPr="00110F02">
        <w:t>ти</w:t>
      </w:r>
      <w:r w:rsidR="00765252">
        <w:t> </w:t>
      </w:r>
      <w:r w:rsidR="00C948E7" w:rsidRPr="00110F02">
        <w:t>I</w:t>
      </w:r>
      <w:r w:rsidR="00765252">
        <w:t> </w:t>
      </w:r>
      <w:r w:rsidR="00C948E7" w:rsidRPr="00110F02">
        <w:t>B</w:t>
      </w:r>
      <w:r w:rsidR="00A41A1C" w:rsidRPr="00110F02">
        <w:t xml:space="preserve"> раздела</w:t>
      </w:r>
      <w:r w:rsidR="003C4E61">
        <w:t xml:space="preserve"> </w:t>
      </w:r>
      <w:r w:rsidR="00C948E7" w:rsidRPr="00110F02">
        <w:t>3</w:t>
      </w:r>
      <w:r w:rsidR="00A41A1C" w:rsidRPr="00110F02">
        <w:t xml:space="preserve"> общего базового документа. Со времени представления о</w:t>
      </w:r>
      <w:r w:rsidR="00A41A1C" w:rsidRPr="00110F02">
        <w:t>б</w:t>
      </w:r>
      <w:r w:rsidR="00A41A1C" w:rsidRPr="00110F02">
        <w:t>щего базового документа в 2011</w:t>
      </w:r>
      <w:r w:rsidR="003C4E61">
        <w:t xml:space="preserve"> </w:t>
      </w:r>
      <w:r w:rsidR="00A41A1C" w:rsidRPr="00110F02">
        <w:t>году законодательство об отмене смертной казни было принято в штатах Коннектикут и Мериленд, в результате чего колич</w:t>
      </w:r>
      <w:r w:rsidR="00A41A1C" w:rsidRPr="00110F02">
        <w:t>е</w:t>
      </w:r>
      <w:r w:rsidR="00A41A1C" w:rsidRPr="00110F02">
        <w:t>ство штатов, допускающих, наряду с федеральным правительством и вооруженными с</w:t>
      </w:r>
      <w:r w:rsidR="00A41A1C" w:rsidRPr="00110F02">
        <w:t>и</w:t>
      </w:r>
      <w:r w:rsidR="00A41A1C" w:rsidRPr="00110F02">
        <w:t>лами США, применение смертной казни, сократилось до 32. Смертная казнь не предусмо</w:t>
      </w:r>
      <w:r w:rsidR="00A41A1C" w:rsidRPr="00110F02">
        <w:t>т</w:t>
      </w:r>
      <w:r w:rsidR="00A41A1C" w:rsidRPr="00110F02">
        <w:t>рена законами 18</w:t>
      </w:r>
      <w:r w:rsidR="003C4E61">
        <w:t xml:space="preserve"> </w:t>
      </w:r>
      <w:r w:rsidR="00A41A1C" w:rsidRPr="00110F02">
        <w:t>штатов и округа Колумбия.</w:t>
      </w:r>
    </w:p>
    <w:p w:rsidR="00C948E7" w:rsidRPr="00110F02" w:rsidRDefault="006976E2" w:rsidP="003944E0">
      <w:pPr>
        <w:pStyle w:val="SingleTxtGR"/>
      </w:pPr>
      <w:r>
        <w:t>70.</w:t>
      </w:r>
      <w:r>
        <w:tab/>
      </w:r>
      <w:r w:rsidR="00A41A1C" w:rsidRPr="00110F02">
        <w:t>В отношении замечаний Комитета о возможности введения моратория на смертную казнь следует отметить, что вопрос о смертной казни является пре</w:t>
      </w:r>
      <w:r w:rsidR="00A41A1C" w:rsidRPr="00110F02">
        <w:t>д</w:t>
      </w:r>
      <w:r w:rsidR="00A41A1C" w:rsidRPr="00110F02">
        <w:t>метом интенсивной дискуссии в американском обществе. В то же время реш</w:t>
      </w:r>
      <w:r w:rsidR="00A41A1C" w:rsidRPr="00110F02">
        <w:t>е</w:t>
      </w:r>
      <w:r w:rsidR="00A41A1C" w:rsidRPr="00110F02">
        <w:t>ния о применении смертной казни являются прерогативой демократически и</w:t>
      </w:r>
      <w:r w:rsidR="00A41A1C" w:rsidRPr="00110F02">
        <w:t>з</w:t>
      </w:r>
      <w:r w:rsidR="00A41A1C" w:rsidRPr="00110F02">
        <w:t>бранных правительств на федеральном уровне и на уровне штатов. Констит</w:t>
      </w:r>
      <w:r w:rsidR="00A41A1C" w:rsidRPr="00110F02">
        <w:t>у</w:t>
      </w:r>
      <w:r w:rsidR="00A41A1C" w:rsidRPr="00110F02">
        <w:t>ция США предоставляет штатам обширные права в части обустройства их с</w:t>
      </w:r>
      <w:r w:rsidR="00A41A1C" w:rsidRPr="00110F02">
        <w:t>о</w:t>
      </w:r>
      <w:r w:rsidR="00A41A1C" w:rsidRPr="00110F02">
        <w:t xml:space="preserve">циальной жизни, включая принятие и применение уголовного законодательства, </w:t>
      </w:r>
      <w:r w:rsidR="00460787" w:rsidRPr="00110F02">
        <w:t xml:space="preserve">вопросы </w:t>
      </w:r>
      <w:r w:rsidR="00A41A1C" w:rsidRPr="00110F02">
        <w:t>общественной безопасности и исправительной системы; на сегодня</w:t>
      </w:r>
      <w:r w:rsidR="00A41A1C" w:rsidRPr="00110F02">
        <w:t>ш</w:t>
      </w:r>
      <w:r w:rsidR="00A41A1C" w:rsidRPr="00110F02">
        <w:t>ний день применение смертной казни в целом ряде штатов запрещено законом или административным решением губернатора. Любые новые решения относ</w:t>
      </w:r>
      <w:r w:rsidR="00A41A1C" w:rsidRPr="00110F02">
        <w:t>и</w:t>
      </w:r>
      <w:r w:rsidR="00A41A1C" w:rsidRPr="00110F02">
        <w:t>тельно моратория должны будут приниматься отдельно на федеральном уровне и в каждом из 32</w:t>
      </w:r>
      <w:r w:rsidR="003C4E61">
        <w:t xml:space="preserve"> </w:t>
      </w:r>
      <w:r w:rsidR="00A41A1C" w:rsidRPr="00110F02">
        <w:t>штатов, где не отменена смертная казнь.</w:t>
      </w:r>
    </w:p>
    <w:p w:rsidR="00C948E7" w:rsidRPr="00110F02" w:rsidRDefault="00765252" w:rsidP="003944E0">
      <w:pPr>
        <w:pStyle w:val="SingleTxtGR"/>
      </w:pPr>
      <w:r>
        <w:t>71.</w:t>
      </w:r>
      <w:r>
        <w:tab/>
      </w:r>
      <w:r w:rsidR="00A41A1C" w:rsidRPr="00765252">
        <w:t>В связи с пунктом</w:t>
      </w:r>
      <w:r w:rsidR="003C4E61" w:rsidRPr="00765252">
        <w:t xml:space="preserve"> </w:t>
      </w:r>
      <w:r w:rsidR="00C948E7" w:rsidRPr="00765252">
        <w:t>21</w:t>
      </w:r>
      <w:r w:rsidR="00A41A1C" w:rsidRPr="00765252">
        <w:t xml:space="preserve"> заключительных замечаний Комитета следует отм</w:t>
      </w:r>
      <w:r w:rsidR="00A41A1C" w:rsidRPr="00765252">
        <w:t>е</w:t>
      </w:r>
      <w:r w:rsidR="00A41A1C" w:rsidRPr="00765252">
        <w:t xml:space="preserve">тить, что </w:t>
      </w:r>
      <w:r w:rsidR="00460787" w:rsidRPr="00765252">
        <w:t>В</w:t>
      </w:r>
      <w:r w:rsidR="00A41A1C" w:rsidRPr="00765252">
        <w:t>ерховный суд США недавно принял</w:t>
      </w:r>
      <w:r>
        <w:t xml:space="preserve"> по двум делам решения,</w:t>
      </w:r>
      <w:r>
        <w:br/>
      </w:r>
      <w:r w:rsidR="00A41A1C" w:rsidRPr="00765252">
        <w:t>ограничивающие возможность применения к несовершеннолетним такой меры наказания, как пожизненное заключение без права на условно</w:t>
      </w:r>
      <w:r w:rsidR="00460787" w:rsidRPr="00765252">
        <w:t>-</w:t>
      </w:r>
      <w:r w:rsidR="00A41A1C" w:rsidRPr="00765252">
        <w:t>досрочное осв</w:t>
      </w:r>
      <w:r w:rsidR="00A41A1C" w:rsidRPr="00765252">
        <w:t>о</w:t>
      </w:r>
      <w:r w:rsidR="00A41A1C" w:rsidRPr="00765252">
        <w:t>бождение (ПЗБ</w:t>
      </w:r>
      <w:r w:rsidR="004D21E6" w:rsidRPr="00765252">
        <w:t>УД</w:t>
      </w:r>
      <w:r w:rsidR="00A41A1C" w:rsidRPr="00765252">
        <w:t>О)</w:t>
      </w:r>
      <w:r w:rsidR="00460787" w:rsidRPr="00765252">
        <w:t>.</w:t>
      </w:r>
      <w:r w:rsidR="00A41A1C" w:rsidRPr="00765252">
        <w:t xml:space="preserve"> В решении по делу </w:t>
      </w:r>
      <w:r w:rsidR="00460787" w:rsidRPr="00765252">
        <w:rPr>
          <w:i/>
        </w:rPr>
        <w:t>Грэм против штата Флорида</w:t>
      </w:r>
      <w:r>
        <w:br/>
      </w:r>
      <w:r w:rsidR="00C948E7" w:rsidRPr="00765252">
        <w:rPr>
          <w:spacing w:val="0"/>
        </w:rPr>
        <w:t>130 S. Ct</w:t>
      </w:r>
      <w:r>
        <w:rPr>
          <w:spacing w:val="0"/>
        </w:rPr>
        <w:t xml:space="preserve">. 2011 </w:t>
      </w:r>
      <w:r w:rsidR="00460787" w:rsidRPr="00765252">
        <w:rPr>
          <w:spacing w:val="0"/>
        </w:rPr>
        <w:t>(2010)</w:t>
      </w:r>
      <w:r w:rsidR="00460787" w:rsidRPr="00110F02">
        <w:t xml:space="preserve"> С</w:t>
      </w:r>
      <w:r w:rsidR="00A41A1C" w:rsidRPr="00110F02">
        <w:t>уд постановил, что применение ПЗБ</w:t>
      </w:r>
      <w:r w:rsidR="004D21E6" w:rsidRPr="00110F02">
        <w:t>УД</w:t>
      </w:r>
      <w:r w:rsidR="00A41A1C" w:rsidRPr="00110F02">
        <w:t>О к несоверше</w:t>
      </w:r>
      <w:r w:rsidR="00A41A1C" w:rsidRPr="00110F02">
        <w:t>н</w:t>
      </w:r>
      <w:r w:rsidR="00A41A1C" w:rsidRPr="00110F02">
        <w:t>нолетним преступникам, не совершившим убийства, нарушает установленный Констит</w:t>
      </w:r>
      <w:r w:rsidR="00A41A1C" w:rsidRPr="00110F02">
        <w:t>у</w:t>
      </w:r>
      <w:r w:rsidR="00A41A1C" w:rsidRPr="00110F02">
        <w:t xml:space="preserve">цией запрет на жестокие и необычные наказания. В решении по делу </w:t>
      </w:r>
      <w:r w:rsidR="003378ED" w:rsidRPr="00765252">
        <w:rPr>
          <w:i/>
        </w:rPr>
        <w:t>Миллер против штата Алабама</w:t>
      </w:r>
      <w:r w:rsidR="00C948E7" w:rsidRPr="00110F02">
        <w:t xml:space="preserve"> 132</w:t>
      </w:r>
      <w:r w:rsidR="0001700E" w:rsidRPr="00110F02">
        <w:t xml:space="preserve"> </w:t>
      </w:r>
      <w:r w:rsidR="00C948E7" w:rsidRPr="00110F02">
        <w:t>S.Ct. 2455 (2012)</w:t>
      </w:r>
      <w:r w:rsidR="00A41A1C" w:rsidRPr="00110F02">
        <w:t xml:space="preserve"> </w:t>
      </w:r>
      <w:r w:rsidR="00460787" w:rsidRPr="00110F02">
        <w:t>С</w:t>
      </w:r>
      <w:r w:rsidR="00A41A1C" w:rsidRPr="00110F02">
        <w:t xml:space="preserve">уд </w:t>
      </w:r>
      <w:r w:rsidR="00460787" w:rsidRPr="00110F02">
        <w:t>признал</w:t>
      </w:r>
      <w:r w:rsidR="00A41A1C" w:rsidRPr="00110F02">
        <w:t>, что нормы, предписывающие применение такой меры наказания, как ПЗБ</w:t>
      </w:r>
      <w:r w:rsidR="004D21E6" w:rsidRPr="00110F02">
        <w:t>УД</w:t>
      </w:r>
      <w:r w:rsidR="00A41A1C" w:rsidRPr="00110F02">
        <w:t xml:space="preserve">О, к лицам, не достигшим </w:t>
      </w:r>
      <w:r w:rsidR="00460787" w:rsidRPr="00110F02">
        <w:t>на</w:t>
      </w:r>
      <w:r w:rsidR="00A41A1C" w:rsidRPr="00110F02">
        <w:t xml:space="preserve"> </w:t>
      </w:r>
      <w:r w:rsidR="00460787" w:rsidRPr="00110F02">
        <w:t>момент</w:t>
      </w:r>
      <w:r w:rsidR="00A41A1C" w:rsidRPr="00110F02">
        <w:t xml:space="preserve"> преступления </w:t>
      </w:r>
      <w:r>
        <w:t>18-</w:t>
      </w:r>
      <w:r w:rsidR="0045154F" w:rsidRPr="00110F02">
        <w:t>летнего возраста, также нарушают з</w:t>
      </w:r>
      <w:r w:rsidR="0045154F" w:rsidRPr="00110F02">
        <w:t>а</w:t>
      </w:r>
      <w:r w:rsidR="0045154F" w:rsidRPr="00110F02">
        <w:t>прет на жестокие и необычные наказания, поскольку пожизненное заключение без возможности условно-досрочного освобождения как обязательная мера н</w:t>
      </w:r>
      <w:r w:rsidR="0045154F" w:rsidRPr="00110F02">
        <w:t>а</w:t>
      </w:r>
      <w:r w:rsidR="0045154F" w:rsidRPr="00110F02">
        <w:t>казания дл</w:t>
      </w:r>
      <w:r w:rsidR="003378ED" w:rsidRPr="00110F02">
        <w:t>я несовершеннолетних лишает лиц</w:t>
      </w:r>
      <w:r w:rsidR="0045154F" w:rsidRPr="00110F02">
        <w:t>, выносящих приговор, возможн</w:t>
      </w:r>
      <w:r w:rsidR="0045154F" w:rsidRPr="00110F02">
        <w:t>о</w:t>
      </w:r>
      <w:r w:rsidR="0045154F" w:rsidRPr="00110F02">
        <w:t>сти учесть пониженную меру ответственности несовершеннолетних и их бол</w:t>
      </w:r>
      <w:r w:rsidR="0045154F" w:rsidRPr="00110F02">
        <w:t>ь</w:t>
      </w:r>
      <w:r w:rsidR="0045154F" w:rsidRPr="00110F02">
        <w:t>ший потенциал исправления, а также идет вразрез с требованием индивидуал</w:t>
      </w:r>
      <w:r w:rsidR="0045154F" w:rsidRPr="00110F02">
        <w:t>ь</w:t>
      </w:r>
      <w:r w:rsidR="0045154F" w:rsidRPr="00110F02">
        <w:t xml:space="preserve">ного подхода к определению меры наказания для лиц, обвиняемых в наиболее тяжких преступлениях. На </w:t>
      </w:r>
      <w:r w:rsidR="00460787" w:rsidRPr="00110F02">
        <w:t xml:space="preserve">это </w:t>
      </w:r>
      <w:r>
        <w:t>решение штаты отреагировали по-</w:t>
      </w:r>
      <w:r w:rsidR="0045154F" w:rsidRPr="00110F02">
        <w:t xml:space="preserve">разному: так, суды Луизианы и Иллинойса сочли </w:t>
      </w:r>
      <w:r w:rsidR="00460787" w:rsidRPr="00110F02">
        <w:t>его</w:t>
      </w:r>
      <w:r w:rsidR="0045154F" w:rsidRPr="00110F02">
        <w:t xml:space="preserve"> имеющим обратную силу, тогда как суды Мичигана и Флориды заняли противоположную позицию. Губернатор А</w:t>
      </w:r>
      <w:r w:rsidR="00DC2872" w:rsidRPr="00110F02">
        <w:t>йовы сократил сроки лишения свободы для 38</w:t>
      </w:r>
      <w:r w:rsidR="003C4E61">
        <w:t xml:space="preserve"> </w:t>
      </w:r>
      <w:r w:rsidR="00460787" w:rsidRPr="00110F02">
        <w:t>несовершеннолетних правонарушит</w:t>
      </w:r>
      <w:r w:rsidR="00460787" w:rsidRPr="00110F02">
        <w:t>е</w:t>
      </w:r>
      <w:r w:rsidR="00460787" w:rsidRPr="00110F02">
        <w:t>лей</w:t>
      </w:r>
      <w:r w:rsidR="00DC2872" w:rsidRPr="00110F02">
        <w:t>, приговоренных к ПЗБ</w:t>
      </w:r>
      <w:r w:rsidR="004D21E6" w:rsidRPr="00110F02">
        <w:t>УД</w:t>
      </w:r>
      <w:r w:rsidR="00DC2872" w:rsidRPr="00110F02">
        <w:t>О, а в Северной Каролине и Пенсильвании были приняты соответствующие поправки к законодательству. Министерство юст</w:t>
      </w:r>
      <w:r w:rsidR="00DC2872" w:rsidRPr="00110F02">
        <w:t>и</w:t>
      </w:r>
      <w:r w:rsidR="00DC2872" w:rsidRPr="00110F02">
        <w:t xml:space="preserve">ции предоставило государственным защитникам федерального уровня список всех </w:t>
      </w:r>
      <w:r w:rsidR="00460787" w:rsidRPr="00110F02">
        <w:t>потенциально затрагиваемых данным</w:t>
      </w:r>
      <w:r w:rsidR="00DC2872" w:rsidRPr="00110F02">
        <w:t xml:space="preserve"> реш</w:t>
      </w:r>
      <w:r w:rsidR="00460787" w:rsidRPr="00110F02">
        <w:t>ением</w:t>
      </w:r>
      <w:r w:rsidR="00DC2872" w:rsidRPr="00110F02">
        <w:t xml:space="preserve"> заключенных в федерал</w:t>
      </w:r>
      <w:r w:rsidR="00DC2872" w:rsidRPr="00110F02">
        <w:t>ь</w:t>
      </w:r>
      <w:r w:rsidR="00DC2872" w:rsidRPr="00110F02">
        <w:t>ных пените</w:t>
      </w:r>
      <w:r w:rsidR="00DC2872" w:rsidRPr="00110F02">
        <w:t>н</w:t>
      </w:r>
      <w:r w:rsidR="00DC2872" w:rsidRPr="00110F02">
        <w:t xml:space="preserve">циарных учреждениях и </w:t>
      </w:r>
      <w:r w:rsidR="00460787" w:rsidRPr="00110F02">
        <w:t>сейчас рассматривает вопрос</w:t>
      </w:r>
      <w:r w:rsidR="00DC2872" w:rsidRPr="00110F02">
        <w:t xml:space="preserve"> о разработке федеральн</w:t>
      </w:r>
      <w:r w:rsidR="00DC2872" w:rsidRPr="00110F02">
        <w:t>о</w:t>
      </w:r>
      <w:r w:rsidR="00DC2872" w:rsidRPr="00110F02">
        <w:t>го законодательного акта на этот счет.</w:t>
      </w:r>
    </w:p>
    <w:p w:rsidR="00C948E7" w:rsidRPr="00110F02" w:rsidRDefault="00765252" w:rsidP="003944E0">
      <w:pPr>
        <w:pStyle w:val="SingleTxtGR"/>
      </w:pPr>
      <w:r>
        <w:t>72.</w:t>
      </w:r>
      <w:r>
        <w:tab/>
      </w:r>
      <w:r w:rsidR="00A639A0" w:rsidRPr="00110F02">
        <w:t xml:space="preserve">Несовершеннолетним, привлекаемым к суду по обвинению в убийстве, как и вообще всем подсудимым по уголовным делам, в США предоставляются обширные гарантии надлежащей правовой процедуры и других прав на всем протяжении судебного процесса, включая вынесение приговора, а также </w:t>
      </w:r>
      <w:r w:rsidR="00460787" w:rsidRPr="00110F02">
        <w:t>во</w:t>
      </w:r>
      <w:r w:rsidR="00460787" w:rsidRPr="00110F02">
        <w:t>з</w:t>
      </w:r>
      <w:r w:rsidR="00460787" w:rsidRPr="00110F02">
        <w:t xml:space="preserve">можность </w:t>
      </w:r>
      <w:r w:rsidR="00A639A0" w:rsidRPr="00110F02">
        <w:t xml:space="preserve">использовать все предусмотренные законом </w:t>
      </w:r>
      <w:r w:rsidR="00460787" w:rsidRPr="00110F02">
        <w:t xml:space="preserve">пути </w:t>
      </w:r>
      <w:r w:rsidR="00A639A0" w:rsidRPr="00110F02">
        <w:t>обжалования обв</w:t>
      </w:r>
      <w:r w:rsidR="00A639A0" w:rsidRPr="00110F02">
        <w:t>и</w:t>
      </w:r>
      <w:r w:rsidR="00A639A0" w:rsidRPr="00110F02">
        <w:t xml:space="preserve">нительного приговора и назначенной меры наказания. Хотя основания для </w:t>
      </w:r>
      <w:r w:rsidR="003378ED" w:rsidRPr="00110F02">
        <w:t>в</w:t>
      </w:r>
      <w:r w:rsidR="003378ED" w:rsidRPr="00110F02">
        <w:t>ы</w:t>
      </w:r>
      <w:r w:rsidR="003378ED" w:rsidRPr="00110F02">
        <w:t>несения</w:t>
      </w:r>
      <w:r w:rsidR="00A639A0" w:rsidRPr="00110F02">
        <w:t xml:space="preserve"> </w:t>
      </w:r>
      <w:r w:rsidR="004D21E6" w:rsidRPr="00110F02">
        <w:t>несовершеннолетним приговоров к ПЗБУДО</w:t>
      </w:r>
      <w:r w:rsidR="00A639A0" w:rsidRPr="00110F02">
        <w:t xml:space="preserve"> могут быть различными в разных штатах, обычно такие приговоры выносятся только после того, как суд, приняв во внимание целый ряд факторов, включая возраст несовершеннолетн</w:t>
      </w:r>
      <w:r w:rsidR="00A639A0" w:rsidRPr="00110F02">
        <w:t>е</w:t>
      </w:r>
      <w:r w:rsidR="00A639A0" w:rsidRPr="00110F02">
        <w:t>го, его личные обстоятельства и происхождение, характер и тяжесть соверше</w:t>
      </w:r>
      <w:r w:rsidR="00A639A0" w:rsidRPr="00110F02">
        <w:t>н</w:t>
      </w:r>
      <w:r w:rsidR="00A639A0" w:rsidRPr="00110F02">
        <w:t>ного преступления, роль несовершеннолетнего в преступлении и предыдущая судимость или исправительное досье, приходит к выводу, что данный несове</w:t>
      </w:r>
      <w:r w:rsidR="00A639A0" w:rsidRPr="00110F02">
        <w:t>р</w:t>
      </w:r>
      <w:r w:rsidR="00A639A0" w:rsidRPr="00110F02">
        <w:t>шеннолетний может нести ответственность наравне со взрослыми. В небол</w:t>
      </w:r>
      <w:r w:rsidR="00A639A0" w:rsidRPr="00110F02">
        <w:t>ь</w:t>
      </w:r>
      <w:r w:rsidR="00A639A0" w:rsidRPr="00110F02">
        <w:t>шом числе штатов и округе Колумбия вынесение несовер</w:t>
      </w:r>
      <w:r w:rsidR="004D21E6" w:rsidRPr="00110F02">
        <w:t>шеннолетним приг</w:t>
      </w:r>
      <w:r w:rsidR="004D21E6" w:rsidRPr="00110F02">
        <w:t>о</w:t>
      </w:r>
      <w:r w:rsidR="004D21E6" w:rsidRPr="00110F02">
        <w:t>воров к ПЗБУДО</w:t>
      </w:r>
      <w:r w:rsidR="00A639A0" w:rsidRPr="00110F02">
        <w:t xml:space="preserve"> запрещено вообще, а в некоторых штатах судами принято р</w:t>
      </w:r>
      <w:r w:rsidR="00A639A0" w:rsidRPr="00110F02">
        <w:t>е</w:t>
      </w:r>
      <w:r w:rsidR="00A639A0" w:rsidRPr="00110F02">
        <w:t xml:space="preserve">шение о смягчении таких приговоров. </w:t>
      </w:r>
    </w:p>
    <w:p w:rsidR="00C948E7" w:rsidRPr="00110F02" w:rsidRDefault="00765252" w:rsidP="003944E0">
      <w:pPr>
        <w:pStyle w:val="SingleTxtGR"/>
      </w:pPr>
      <w:r w:rsidRPr="001E361E">
        <w:t>73.</w:t>
      </w:r>
      <w:r w:rsidRPr="001E361E">
        <w:tab/>
      </w:r>
      <w:r w:rsidR="00A639A0" w:rsidRPr="001E361E">
        <w:t>Строго следя</w:t>
      </w:r>
      <w:r w:rsidR="00A639A0" w:rsidRPr="00110F02">
        <w:t xml:space="preserve"> за применением Закона о гражданских правах лиц, соде</w:t>
      </w:r>
      <w:r w:rsidR="00A639A0" w:rsidRPr="00110F02">
        <w:t>р</w:t>
      </w:r>
      <w:r w:rsidR="00A639A0" w:rsidRPr="00110F02">
        <w:t>жащихся в учреждениях закрытого типа, и Закона 1994</w:t>
      </w:r>
      <w:r w:rsidR="003C4E61">
        <w:t xml:space="preserve"> </w:t>
      </w:r>
      <w:r w:rsidR="00A639A0" w:rsidRPr="00110F02">
        <w:t>года о правопримен</w:t>
      </w:r>
      <w:r w:rsidR="00A639A0" w:rsidRPr="00110F02">
        <w:t>и</w:t>
      </w:r>
      <w:r w:rsidR="00A639A0" w:rsidRPr="00110F02">
        <w:t xml:space="preserve">тельных мерах </w:t>
      </w:r>
      <w:r w:rsidR="008B308F" w:rsidRPr="00110F02">
        <w:t>по борьбе</w:t>
      </w:r>
      <w:r w:rsidR="00A639A0" w:rsidRPr="00110F02">
        <w:t xml:space="preserve"> с насильственными преступлениями, МЮ тем самым защищает права несовершеннолетних, в том числе осужденных к пожизненн</w:t>
      </w:r>
      <w:r w:rsidR="00A639A0" w:rsidRPr="00110F02">
        <w:t>о</w:t>
      </w:r>
      <w:r w:rsidR="00A639A0" w:rsidRPr="00110F02">
        <w:t xml:space="preserve">му </w:t>
      </w:r>
      <w:r w:rsidR="000977A0">
        <w:t>заключению без права на условно-</w:t>
      </w:r>
      <w:r w:rsidR="00A639A0" w:rsidRPr="00110F02">
        <w:t>досрочное освобождение, отбывающих наказание в местах лишения свободы, которые принадлежат штатам или упо</w:t>
      </w:r>
      <w:r w:rsidR="00A639A0" w:rsidRPr="00110F02">
        <w:t>л</w:t>
      </w:r>
      <w:r w:rsidR="00A639A0" w:rsidRPr="00110F02">
        <w:t>номоченным ими структурам. Принятый в 1974</w:t>
      </w:r>
      <w:r w:rsidR="003C4E61">
        <w:t xml:space="preserve"> </w:t>
      </w:r>
      <w:r w:rsidR="00A639A0" w:rsidRPr="00110F02">
        <w:t>году Закон о правосудии для н</w:t>
      </w:r>
      <w:r w:rsidR="004D21E6" w:rsidRPr="00110F02">
        <w:t>есовершеннолетних и профилактике</w:t>
      </w:r>
      <w:r w:rsidR="00A639A0" w:rsidRPr="00110F02">
        <w:t xml:space="preserve"> подростковой преступности призван обеспечивать, чтобы к юным заключен</w:t>
      </w:r>
      <w:r w:rsidR="004D21E6" w:rsidRPr="00110F02">
        <w:t>ным относились не просто как к "мал</w:t>
      </w:r>
      <w:r w:rsidR="004D21E6" w:rsidRPr="00110F02">
        <w:t>о</w:t>
      </w:r>
      <w:r w:rsidR="004D21E6" w:rsidRPr="00110F02">
        <w:t>летним взрослым"</w:t>
      </w:r>
      <w:r w:rsidR="00A639A0" w:rsidRPr="00110F02">
        <w:t>, но предоставляли им необходимые и соответствующие ре</w:t>
      </w:r>
      <w:r w:rsidR="00A639A0" w:rsidRPr="00110F02">
        <w:t>а</w:t>
      </w:r>
      <w:r w:rsidR="00A639A0" w:rsidRPr="00110F02">
        <w:t>билитационные услуги в условиях минимального ограничения свободы, допу</w:t>
      </w:r>
      <w:r w:rsidR="00A639A0" w:rsidRPr="00110F02">
        <w:t>с</w:t>
      </w:r>
      <w:r w:rsidR="00A639A0" w:rsidRPr="00110F02">
        <w:t xml:space="preserve">тимого </w:t>
      </w:r>
      <w:r w:rsidR="004D21E6" w:rsidRPr="00110F02">
        <w:t>с точки зрения</w:t>
      </w:r>
      <w:r w:rsidR="00A639A0" w:rsidRPr="00110F02">
        <w:t xml:space="preserve"> общественной безопасности. Согласно этому </w:t>
      </w:r>
      <w:r w:rsidR="004D21E6" w:rsidRPr="00110F02">
        <w:t>з</w:t>
      </w:r>
      <w:r w:rsidR="00A639A0" w:rsidRPr="00110F02">
        <w:t xml:space="preserve">акону в МЮ было создано специальное подразделение </w:t>
      </w:r>
      <w:r w:rsidR="004D21E6" w:rsidRPr="00110F02">
        <w:t>для</w:t>
      </w:r>
      <w:r w:rsidR="00A639A0" w:rsidRPr="00110F02">
        <w:t xml:space="preserve"> поддержки усилий по бор</w:t>
      </w:r>
      <w:r w:rsidR="00A639A0" w:rsidRPr="00110F02">
        <w:t>ь</w:t>
      </w:r>
      <w:r w:rsidR="00A639A0" w:rsidRPr="00110F02">
        <w:t>бе с подростковой преступностью на федеральном уровне, в штатах и на ме</w:t>
      </w:r>
      <w:r w:rsidR="00A639A0" w:rsidRPr="00110F02">
        <w:t>с</w:t>
      </w:r>
      <w:r w:rsidR="00A639A0" w:rsidRPr="00110F02">
        <w:t xml:space="preserve">тах, </w:t>
      </w:r>
      <w:r w:rsidR="004D21E6" w:rsidRPr="00110F02">
        <w:t>контроля за условиями содержания в пенитенциарных учреждениях для несовершеннолетних</w:t>
      </w:r>
      <w:r w:rsidR="00A639A0" w:rsidRPr="00110F02">
        <w:t xml:space="preserve"> и обеспечения потребностей жертв </w:t>
      </w:r>
      <w:r w:rsidR="008507D8" w:rsidRPr="00110F02">
        <w:t>подростковой пр</w:t>
      </w:r>
      <w:r w:rsidR="008507D8" w:rsidRPr="00110F02">
        <w:t>е</w:t>
      </w:r>
      <w:r w:rsidR="008507D8" w:rsidRPr="00110F02">
        <w:t>ступности</w:t>
      </w:r>
      <w:r w:rsidR="00A639A0" w:rsidRPr="00110F02">
        <w:t>. Это подр</w:t>
      </w:r>
      <w:r w:rsidR="008507D8" w:rsidRPr="00110F02">
        <w:t>азд</w:t>
      </w:r>
      <w:r w:rsidR="008507D8" w:rsidRPr="00110F02">
        <w:t>е</w:t>
      </w:r>
      <w:r w:rsidR="008507D8" w:rsidRPr="00110F02">
        <w:t>ление, получившее название "</w:t>
      </w:r>
      <w:r w:rsidR="00A639A0" w:rsidRPr="00110F02">
        <w:t>Управление по вопросам правосудия для несовершеннолетних и профилактики подростковой преступн</w:t>
      </w:r>
      <w:r w:rsidR="00A639A0" w:rsidRPr="00110F02">
        <w:t>о</w:t>
      </w:r>
      <w:r w:rsidR="00A639A0" w:rsidRPr="00110F02">
        <w:t>сти</w:t>
      </w:r>
      <w:r w:rsidR="008507D8" w:rsidRPr="00110F02">
        <w:t>"</w:t>
      </w:r>
      <w:r w:rsidR="00A639A0" w:rsidRPr="00110F02">
        <w:t>, предоста</w:t>
      </w:r>
      <w:r w:rsidR="00A639A0" w:rsidRPr="00110F02">
        <w:t>в</w:t>
      </w:r>
      <w:r w:rsidR="00A639A0" w:rsidRPr="00110F02">
        <w:t>ляет штатам финансовые средства на проведение системных преобразований и исследовательскую работу по выработке оптимальных стр</w:t>
      </w:r>
      <w:r w:rsidR="00A639A0" w:rsidRPr="00110F02">
        <w:t>а</w:t>
      </w:r>
      <w:r w:rsidR="00A639A0" w:rsidRPr="00110F02">
        <w:t>тегий профилактики и оказания помощи молодым людям, попавшим или ри</w:t>
      </w:r>
      <w:r w:rsidR="00A639A0" w:rsidRPr="00110F02">
        <w:t>с</w:t>
      </w:r>
      <w:r w:rsidR="00A639A0" w:rsidRPr="00110F02">
        <w:t>кующим попасть в систему правосудия для несовершеннолетних. Наряду с тр</w:t>
      </w:r>
      <w:r w:rsidR="00A639A0" w:rsidRPr="00110F02">
        <w:t>а</w:t>
      </w:r>
      <w:r w:rsidR="00A639A0" w:rsidRPr="00110F02">
        <w:t>диционной работой в этой области ОГП</w:t>
      </w:r>
      <w:r w:rsidR="003C4E61">
        <w:t xml:space="preserve"> </w:t>
      </w:r>
      <w:r w:rsidR="00A639A0" w:rsidRPr="00110F02">
        <w:t xml:space="preserve">МЮ </w:t>
      </w:r>
      <w:r w:rsidR="008507D8" w:rsidRPr="00110F02">
        <w:t>используе</w:t>
      </w:r>
      <w:r w:rsidR="00A639A0" w:rsidRPr="00110F02">
        <w:t>т полномочия, предо</w:t>
      </w:r>
      <w:r w:rsidR="00A639A0" w:rsidRPr="00110F02">
        <w:t>с</w:t>
      </w:r>
      <w:r w:rsidR="00A639A0" w:rsidRPr="00110F02">
        <w:t>тавленные ему согласно одной из статей Закона 1994</w:t>
      </w:r>
      <w:r w:rsidR="003C4E61">
        <w:t xml:space="preserve"> </w:t>
      </w:r>
      <w:r w:rsidR="00A639A0" w:rsidRPr="00110F02">
        <w:t>года о правоприменител</w:t>
      </w:r>
      <w:r w:rsidR="00A639A0" w:rsidRPr="00110F02">
        <w:t>ь</w:t>
      </w:r>
      <w:r w:rsidR="00A639A0" w:rsidRPr="00110F02">
        <w:t xml:space="preserve">ных мерах </w:t>
      </w:r>
      <w:r w:rsidR="008B308F" w:rsidRPr="00110F02">
        <w:t>по борьбе</w:t>
      </w:r>
      <w:r w:rsidR="00A639A0" w:rsidRPr="00110F02">
        <w:t xml:space="preserve"> с насильственными преступлениями</w:t>
      </w:r>
      <w:r w:rsidR="008507D8" w:rsidRPr="00110F02">
        <w:t>,</w:t>
      </w:r>
      <w:r w:rsidR="00A639A0" w:rsidRPr="00110F02">
        <w:t xml:space="preserve"> для противодействия нарушения</w:t>
      </w:r>
      <w:r w:rsidR="000C6CD2" w:rsidRPr="00110F02">
        <w:t>м гражданских прав, имеющим место на ранних стадиях отправл</w:t>
      </w:r>
      <w:r w:rsidR="000C6CD2" w:rsidRPr="00110F02">
        <w:t>е</w:t>
      </w:r>
      <w:r w:rsidR="000C6CD2" w:rsidRPr="00110F02">
        <w:t>ния правосудия в отношении несовершеннолетних. Согласно упомянутому з</w:t>
      </w:r>
      <w:r w:rsidR="000C6CD2" w:rsidRPr="00110F02">
        <w:t>а</w:t>
      </w:r>
      <w:r w:rsidR="000C6CD2" w:rsidRPr="00110F02">
        <w:t>кону МЮ наделено пр</w:t>
      </w:r>
      <w:r w:rsidR="000C6CD2" w:rsidRPr="00110F02">
        <w:t>а</w:t>
      </w:r>
      <w:r w:rsidR="000C6CD2" w:rsidRPr="00110F02">
        <w:t>вом выявлять нарушения гражданских прав подростков не только в местах содержания под стражей, но и при аресте</w:t>
      </w:r>
      <w:r w:rsidR="008507D8" w:rsidRPr="00110F02">
        <w:t>,</w:t>
      </w:r>
      <w:r w:rsidR="000C6CD2" w:rsidRPr="00110F02">
        <w:t xml:space="preserve"> в судах </w:t>
      </w:r>
      <w:r w:rsidR="008507D8" w:rsidRPr="00110F02">
        <w:t>по делам</w:t>
      </w:r>
      <w:r w:rsidR="000C6CD2" w:rsidRPr="00110F02">
        <w:t xml:space="preserve"> несовершеннолетних и </w:t>
      </w:r>
      <w:r w:rsidR="008507D8" w:rsidRPr="00110F02">
        <w:t>при</w:t>
      </w:r>
      <w:r w:rsidR="000C6CD2" w:rsidRPr="00110F02">
        <w:t xml:space="preserve"> </w:t>
      </w:r>
      <w:r w:rsidR="008507D8" w:rsidRPr="00110F02">
        <w:t>отбывании</w:t>
      </w:r>
      <w:r w:rsidR="000C6CD2" w:rsidRPr="00110F02">
        <w:t xml:space="preserve"> условных наказаний. В течение после</w:t>
      </w:r>
      <w:r w:rsidR="000C6CD2" w:rsidRPr="00110F02">
        <w:t>д</w:t>
      </w:r>
      <w:r w:rsidR="000C6CD2" w:rsidRPr="00110F02">
        <w:t xml:space="preserve">них четырех лет МЮ </w:t>
      </w:r>
      <w:r w:rsidR="008507D8" w:rsidRPr="00110F02">
        <w:t>использовало</w:t>
      </w:r>
      <w:r w:rsidR="000C6CD2" w:rsidRPr="00110F02">
        <w:t xml:space="preserve"> эти полномочия для проверки действий п</w:t>
      </w:r>
      <w:r w:rsidR="000C6CD2" w:rsidRPr="00110F02">
        <w:t>о</w:t>
      </w:r>
      <w:r w:rsidR="000C6CD2" w:rsidRPr="00110F02">
        <w:t xml:space="preserve">лиции в ходе ареста школьников за правонарушения, </w:t>
      </w:r>
      <w:r w:rsidR="008507D8" w:rsidRPr="00110F02">
        <w:t>совершенные</w:t>
      </w:r>
      <w:r w:rsidR="000C6CD2" w:rsidRPr="00110F02">
        <w:t xml:space="preserve"> в учебных заведениях, а также для выяснения того, соблюдаются ли в судах </w:t>
      </w:r>
      <w:r w:rsidR="008507D8" w:rsidRPr="00110F02">
        <w:t>по делам</w:t>
      </w:r>
      <w:r w:rsidR="000C6CD2" w:rsidRPr="00110F02">
        <w:t xml:space="preserve"> н</w:t>
      </w:r>
      <w:r w:rsidR="000C6CD2" w:rsidRPr="00110F02">
        <w:t>е</w:t>
      </w:r>
      <w:r w:rsidR="000C6CD2" w:rsidRPr="00110F02">
        <w:t>совершеннолетних и в системах отбывания условных наказаний процессуал</w:t>
      </w:r>
      <w:r w:rsidR="000C6CD2" w:rsidRPr="00110F02">
        <w:t>ь</w:t>
      </w:r>
      <w:r w:rsidR="000C6CD2" w:rsidRPr="00110F02">
        <w:t>ные права, конституционные гарантии равной защиты и федеральные законы, запрещающие расовую дискриминацию.</w:t>
      </w:r>
    </w:p>
    <w:p w:rsidR="00C948E7" w:rsidRPr="00110F02" w:rsidRDefault="00765252" w:rsidP="003944E0">
      <w:pPr>
        <w:pStyle w:val="SingleTxtGR"/>
      </w:pPr>
      <w:r>
        <w:t>74.</w:t>
      </w:r>
      <w:r>
        <w:tab/>
      </w:r>
      <w:r w:rsidR="000C6CD2" w:rsidRPr="00110F02">
        <w:t xml:space="preserve">В частности, </w:t>
      </w:r>
      <w:r w:rsidR="0042025D" w:rsidRPr="00110F02">
        <w:t>на основании этих полномочий</w:t>
      </w:r>
      <w:r w:rsidR="008507D8" w:rsidRPr="00110F02">
        <w:t xml:space="preserve"> и с использованием</w:t>
      </w:r>
      <w:r w:rsidR="0042025D" w:rsidRPr="00110F02">
        <w:t xml:space="preserve"> мат</w:t>
      </w:r>
      <w:r w:rsidR="0042025D" w:rsidRPr="00110F02">
        <w:t>е</w:t>
      </w:r>
      <w:r w:rsidR="0042025D" w:rsidRPr="00110F02">
        <w:t>риалов обширного расследования, включавшего анализ более чем 50</w:t>
      </w:r>
      <w:r w:rsidR="003C4E61">
        <w:t xml:space="preserve"> </w:t>
      </w:r>
      <w:r w:rsidR="0042025D" w:rsidRPr="00110F02">
        <w:t>000</w:t>
      </w:r>
      <w:r w:rsidR="003C4E61">
        <w:t xml:space="preserve"> </w:t>
      </w:r>
      <w:r w:rsidR="0042025D" w:rsidRPr="00110F02">
        <w:t>дел несове</w:t>
      </w:r>
      <w:r w:rsidR="0042025D" w:rsidRPr="00110F02">
        <w:t>р</w:t>
      </w:r>
      <w:r w:rsidR="0042025D" w:rsidRPr="00110F02">
        <w:t>шеннолетних правонарушителей, ОГП</w:t>
      </w:r>
      <w:r w:rsidR="003C4E61">
        <w:t xml:space="preserve"> </w:t>
      </w:r>
      <w:r w:rsidR="0042025D" w:rsidRPr="00110F02">
        <w:t>МЮ в 2012</w:t>
      </w:r>
      <w:r w:rsidR="003C4E61">
        <w:t xml:space="preserve"> </w:t>
      </w:r>
      <w:r w:rsidR="0042025D" w:rsidRPr="00110F02">
        <w:t xml:space="preserve">году установил, что в суде по делам несовершеннолетних графства Шелби </w:t>
      </w:r>
      <w:r w:rsidR="000E656A">
        <w:t>(</w:t>
      </w:r>
      <w:r w:rsidR="0042025D" w:rsidRPr="00110F02">
        <w:t xml:space="preserve">штат </w:t>
      </w:r>
      <w:r w:rsidR="000E656A">
        <w:t>Теннеси)</w:t>
      </w:r>
      <w:r w:rsidR="0042025D" w:rsidRPr="00110F02">
        <w:t xml:space="preserve"> систем</w:t>
      </w:r>
      <w:r w:rsidR="0042025D" w:rsidRPr="00110F02">
        <w:t>а</w:t>
      </w:r>
      <w:r w:rsidR="0042025D" w:rsidRPr="00110F02">
        <w:t xml:space="preserve">тически нарушались процессуальные права всех детей, привлекавшихся к </w:t>
      </w:r>
      <w:r w:rsidR="0042025D" w:rsidRPr="00954F11">
        <w:rPr>
          <w:spacing w:val="0"/>
        </w:rPr>
        <w:t>о</w:t>
      </w:r>
      <w:r w:rsidR="0042025D" w:rsidRPr="00954F11">
        <w:rPr>
          <w:spacing w:val="0"/>
        </w:rPr>
        <w:t>т</w:t>
      </w:r>
      <w:r w:rsidR="0042025D" w:rsidRPr="00954F11">
        <w:rPr>
          <w:spacing w:val="0"/>
        </w:rPr>
        <w:t>ветственности за против</w:t>
      </w:r>
      <w:r w:rsidR="008507D8" w:rsidRPr="00954F11">
        <w:rPr>
          <w:spacing w:val="0"/>
        </w:rPr>
        <w:t>оправные поступки, а также права</w:t>
      </w:r>
      <w:r w:rsidR="0042025D" w:rsidRPr="00954F11">
        <w:rPr>
          <w:spacing w:val="0"/>
        </w:rPr>
        <w:t xml:space="preserve"> детей-афроамериканцев</w:t>
      </w:r>
      <w:r w:rsidR="0042025D" w:rsidRPr="00110F02">
        <w:t xml:space="preserve"> на равную защиту закона. В настоящее время ОГП ведет с этим судо</w:t>
      </w:r>
      <w:r w:rsidR="008507D8" w:rsidRPr="00110F02">
        <w:t>м работу по коренной перестройке</w:t>
      </w:r>
      <w:r w:rsidR="0042025D" w:rsidRPr="00110F02">
        <w:t xml:space="preserve"> его деятельности. Используя свои полномочия по защите подростков в изоляторах для несовершеннолетних, </w:t>
      </w:r>
      <w:r w:rsidR="008507D8" w:rsidRPr="00110F02">
        <w:t>н</w:t>
      </w:r>
      <w:r w:rsidR="008507D8" w:rsidRPr="00110F02">
        <w:t>а</w:t>
      </w:r>
      <w:r w:rsidR="008507D8" w:rsidRPr="00110F02">
        <w:t>ходящихся</w:t>
      </w:r>
      <w:r w:rsidR="0042025D" w:rsidRPr="00110F02">
        <w:t xml:space="preserve"> в ведении штатов и органов </w:t>
      </w:r>
      <w:r w:rsidR="008507D8" w:rsidRPr="00110F02">
        <w:t xml:space="preserve">местного </w:t>
      </w:r>
      <w:r w:rsidR="0042025D" w:rsidRPr="00110F02">
        <w:t>самоуправления, ОГП также провел расследование в г.</w:t>
      </w:r>
      <w:r w:rsidR="003C4E61">
        <w:t xml:space="preserve"> </w:t>
      </w:r>
      <w:r w:rsidR="0042025D" w:rsidRPr="00110F02">
        <w:t xml:space="preserve">Меридиан, штат Миссисипи, </w:t>
      </w:r>
      <w:r w:rsidR="00FD3780" w:rsidRPr="00110F02">
        <w:t>где было выявлено</w:t>
      </w:r>
      <w:r w:rsidR="008507D8" w:rsidRPr="00110F02">
        <w:t xml:space="preserve"> наличие "</w:t>
      </w:r>
      <w:r w:rsidR="0042025D" w:rsidRPr="00110F02">
        <w:t>конвейер</w:t>
      </w:r>
      <w:r w:rsidR="008507D8" w:rsidRPr="00110F02">
        <w:t>а</w:t>
      </w:r>
      <w:r w:rsidR="0042025D" w:rsidRPr="00110F02">
        <w:t xml:space="preserve"> из шк</w:t>
      </w:r>
      <w:r w:rsidR="0042025D" w:rsidRPr="00110F02">
        <w:t>о</w:t>
      </w:r>
      <w:r w:rsidR="0042025D" w:rsidRPr="00110F02">
        <w:t xml:space="preserve">лы </w:t>
      </w:r>
      <w:r w:rsidR="008507D8" w:rsidRPr="00110F02">
        <w:t>в тюрьму"</w:t>
      </w:r>
      <w:r w:rsidR="0042025D" w:rsidRPr="00110F02">
        <w:t xml:space="preserve"> с повседневными</w:t>
      </w:r>
      <w:r w:rsidR="008507D8" w:rsidRPr="00110F02">
        <w:t>,</w:t>
      </w:r>
      <w:r w:rsidR="0042025D" w:rsidRPr="00110F02">
        <w:t xml:space="preserve"> </w:t>
      </w:r>
      <w:r w:rsidR="00FD3780" w:rsidRPr="00110F02">
        <w:t>неоднократными</w:t>
      </w:r>
      <w:r w:rsidR="0042025D" w:rsidRPr="00110F02">
        <w:t xml:space="preserve"> н</w:t>
      </w:r>
      <w:r w:rsidR="0042025D" w:rsidRPr="00110F02">
        <w:t>а</w:t>
      </w:r>
      <w:r w:rsidR="0042025D" w:rsidRPr="00110F02">
        <w:t xml:space="preserve">рушениями прав детей. Их систематически заключали под стражу по подозрению в незначительных </w:t>
      </w:r>
      <w:r w:rsidR="00FD3780" w:rsidRPr="00110F02">
        <w:t>пр</w:t>
      </w:r>
      <w:r w:rsidR="00FD3780" w:rsidRPr="00110F02">
        <w:t>о</w:t>
      </w:r>
      <w:r w:rsidR="00FD3780" w:rsidRPr="00110F02">
        <w:t>ступках</w:t>
      </w:r>
      <w:r w:rsidR="0042025D" w:rsidRPr="00110F02">
        <w:t xml:space="preserve">, включая </w:t>
      </w:r>
      <w:r w:rsidR="00FD3780" w:rsidRPr="00110F02">
        <w:t>нарушения школьной дисциплины,</w:t>
      </w:r>
      <w:r w:rsidR="0042025D" w:rsidRPr="00110F02">
        <w:t xml:space="preserve"> и подвергали </w:t>
      </w:r>
      <w:r w:rsidR="00FD3780" w:rsidRPr="00110F02">
        <w:t>непомерно</w:t>
      </w:r>
      <w:r w:rsidR="0042025D" w:rsidRPr="00110F02">
        <w:t xml:space="preserve"> суровым наказаниям без соблюдения надлежащей правовой процедуры; наиб</w:t>
      </w:r>
      <w:r w:rsidR="0042025D" w:rsidRPr="00110F02">
        <w:t>о</w:t>
      </w:r>
      <w:r w:rsidR="0042025D" w:rsidRPr="00110F02">
        <w:t>лее страдали от этого чернокожие/афроамериканские дети и дети с инвалидн</w:t>
      </w:r>
      <w:r w:rsidR="0042025D" w:rsidRPr="00110F02">
        <w:t>о</w:t>
      </w:r>
      <w:r w:rsidR="0042025D" w:rsidRPr="00110F02">
        <w:t xml:space="preserve">стью. После того, как местные органы и власти штата, ведающие правосудием для несовершеннолетних, </w:t>
      </w:r>
      <w:r w:rsidR="00FD3780" w:rsidRPr="00110F02">
        <w:t>фактически</w:t>
      </w:r>
      <w:r w:rsidR="0042025D" w:rsidRPr="00110F02">
        <w:t xml:space="preserve"> уклонились от </w:t>
      </w:r>
      <w:r w:rsidR="00FD3780" w:rsidRPr="00110F02">
        <w:t>у</w:t>
      </w:r>
      <w:r w:rsidR="0042025D" w:rsidRPr="00110F02">
        <w:t>регулирования проблемы путем пе</w:t>
      </w:r>
      <w:r w:rsidR="00FD3780" w:rsidRPr="00110F02">
        <w:t>реговоров, ОГП возбудил судебный</w:t>
      </w:r>
      <w:r w:rsidR="0042025D" w:rsidRPr="00110F02">
        <w:t xml:space="preserve"> </w:t>
      </w:r>
      <w:r w:rsidR="00FD3780" w:rsidRPr="00110F02">
        <w:t>иск в защиту</w:t>
      </w:r>
      <w:r w:rsidR="0042025D" w:rsidRPr="00110F02">
        <w:t xml:space="preserve"> прав детей. Пока </w:t>
      </w:r>
      <w:r w:rsidR="00FD3780" w:rsidRPr="00110F02">
        <w:t>он</w:t>
      </w:r>
      <w:r w:rsidR="0042025D" w:rsidRPr="00110F02">
        <w:t xml:space="preserve"> рассматривается, ОГП удалось добиться всеобъемлющего решения федеральн</w:t>
      </w:r>
      <w:r w:rsidR="0042025D" w:rsidRPr="00110F02">
        <w:t>о</w:t>
      </w:r>
      <w:r w:rsidR="0042025D" w:rsidRPr="00110F02">
        <w:t xml:space="preserve">го суда об удовлетворении связанного с </w:t>
      </w:r>
      <w:r w:rsidR="00FD3780" w:rsidRPr="00110F02">
        <w:t>ним</w:t>
      </w:r>
      <w:r w:rsidR="0042025D" w:rsidRPr="00110F02">
        <w:t xml:space="preserve"> иска к государственным </w:t>
      </w:r>
      <w:r w:rsidR="00FD3780" w:rsidRPr="00110F02">
        <w:t>школам</w:t>
      </w:r>
      <w:r w:rsidR="0042025D" w:rsidRPr="00110F02">
        <w:t xml:space="preserve"> г.</w:t>
      </w:r>
      <w:r w:rsidR="00954F11">
        <w:t> </w:t>
      </w:r>
      <w:r w:rsidR="0042025D" w:rsidRPr="00110F02">
        <w:t>Меридиан о недопущении и устранении расовой дискриминации в дисципл</w:t>
      </w:r>
      <w:r w:rsidR="0042025D" w:rsidRPr="00110F02">
        <w:t>и</w:t>
      </w:r>
      <w:r w:rsidR="0042025D" w:rsidRPr="00110F02">
        <w:t>нарной практике школьного округа. Согласно этому решению, в школах округа будет ограничено применение дисциплинарных мер, прерывающих процесс обучения,</w:t>
      </w:r>
      <w:r w:rsidR="003C4E61">
        <w:t xml:space="preserve"> </w:t>
      </w:r>
      <w:r w:rsidR="0042025D" w:rsidRPr="00110F02">
        <w:t>– таких, как отстранение учащихся от зан</w:t>
      </w:r>
      <w:r w:rsidR="0042025D" w:rsidRPr="00110F02">
        <w:t>я</w:t>
      </w:r>
      <w:r w:rsidR="0042025D" w:rsidRPr="00110F02">
        <w:t xml:space="preserve">тий; работники школ пройдут </w:t>
      </w:r>
      <w:r w:rsidR="00FD3780" w:rsidRPr="00110F02">
        <w:t>подготовку по тем</w:t>
      </w:r>
      <w:r w:rsidR="0042025D" w:rsidRPr="00110F02">
        <w:t xml:space="preserve">е недискриминации и </w:t>
      </w:r>
      <w:r w:rsidR="00FD3780" w:rsidRPr="00110F02">
        <w:t xml:space="preserve">по методике </w:t>
      </w:r>
      <w:r w:rsidR="0042025D" w:rsidRPr="00110F02">
        <w:t>классного руков</w:t>
      </w:r>
      <w:r w:rsidR="0042025D" w:rsidRPr="00110F02">
        <w:t>о</w:t>
      </w:r>
      <w:r w:rsidR="0042025D" w:rsidRPr="00110F02">
        <w:t xml:space="preserve">дства; правоохранительные органы будут задействоваться при </w:t>
      </w:r>
      <w:r w:rsidR="00FD3780" w:rsidRPr="00110F02">
        <w:t xml:space="preserve">только </w:t>
      </w:r>
      <w:r w:rsidR="0042025D" w:rsidRPr="00110F02">
        <w:t>наличии угрозы безопасности; в целя</w:t>
      </w:r>
      <w:r w:rsidR="00FD3780" w:rsidRPr="00110F02">
        <w:t>х выявления и устранения расовых диспропорций</w:t>
      </w:r>
      <w:r w:rsidR="0042025D" w:rsidRPr="00110F02">
        <w:t xml:space="preserve"> данные о дисциплинарных мерах и их последствиях будут собираться и анал</w:t>
      </w:r>
      <w:r w:rsidR="0042025D" w:rsidRPr="00110F02">
        <w:t>и</w:t>
      </w:r>
      <w:r w:rsidR="0042025D" w:rsidRPr="00110F02">
        <w:t>зироваться.</w:t>
      </w:r>
    </w:p>
    <w:p w:rsidR="00C948E7" w:rsidRPr="00110F02" w:rsidRDefault="00765252" w:rsidP="003944E0">
      <w:pPr>
        <w:pStyle w:val="SingleTxtGR"/>
      </w:pPr>
      <w:r>
        <w:t>75.</w:t>
      </w:r>
      <w:r>
        <w:tab/>
      </w:r>
      <w:r w:rsidR="009E227B" w:rsidRPr="00110F02">
        <w:t>Недискриминация в процессе борьбы с терроризмом и расовое профил</w:t>
      </w:r>
      <w:r w:rsidR="009E227B" w:rsidRPr="00110F02">
        <w:t>и</w:t>
      </w:r>
      <w:r w:rsidR="009E227B" w:rsidRPr="00110F02">
        <w:t xml:space="preserve">рование. </w:t>
      </w:r>
      <w:r w:rsidR="00FD3780" w:rsidRPr="00110F02">
        <w:t>Ведя борьбу</w:t>
      </w:r>
      <w:r w:rsidR="009E227B" w:rsidRPr="00110F02">
        <w:t xml:space="preserve"> с терроризмом</w:t>
      </w:r>
      <w:r w:rsidR="00FD3780" w:rsidRPr="00110F02">
        <w:t>,</w:t>
      </w:r>
      <w:r w:rsidR="009E227B" w:rsidRPr="00110F02">
        <w:t xml:space="preserve"> США не допускают противозаконной ди</w:t>
      </w:r>
      <w:r w:rsidR="009E227B" w:rsidRPr="00110F02">
        <w:t>с</w:t>
      </w:r>
      <w:r w:rsidR="009E227B" w:rsidRPr="00110F02">
        <w:t>криминации по отношению к лицам какой-либо расы, цвета кожи, национал</w:t>
      </w:r>
      <w:r w:rsidR="009E227B" w:rsidRPr="00110F02">
        <w:t>ь</w:t>
      </w:r>
      <w:r w:rsidR="009E227B" w:rsidRPr="00110F02">
        <w:t xml:space="preserve">ного или этнического происхождения. Антитеррористическое законодательство США, </w:t>
      </w:r>
      <w:r w:rsidR="00F90BE5" w:rsidRPr="00110F02">
        <w:t>согласно которому к</w:t>
      </w:r>
      <w:r w:rsidR="009E227B" w:rsidRPr="00110F02">
        <w:t xml:space="preserve"> </w:t>
      </w:r>
      <w:r w:rsidR="00F90BE5" w:rsidRPr="00110F02">
        <w:t>ответственности привлекаются</w:t>
      </w:r>
      <w:r w:rsidR="009E227B" w:rsidRPr="00110F02">
        <w:t xml:space="preserve"> лиц</w:t>
      </w:r>
      <w:r w:rsidR="00F90BE5" w:rsidRPr="00110F02">
        <w:t>а, не сообща</w:t>
      </w:r>
      <w:r w:rsidR="00F90BE5" w:rsidRPr="00110F02">
        <w:t>ю</w:t>
      </w:r>
      <w:r w:rsidR="00F90BE5" w:rsidRPr="00110F02">
        <w:t>щие</w:t>
      </w:r>
      <w:r w:rsidR="009E227B" w:rsidRPr="00110F02">
        <w:t xml:space="preserve"> известную им информацию о насильственных противоправных действиях или структурах, официально отнесенных к числу иностранных террористич</w:t>
      </w:r>
      <w:r w:rsidR="009E227B" w:rsidRPr="00110F02">
        <w:t>е</w:t>
      </w:r>
      <w:r w:rsidR="009E227B" w:rsidRPr="00110F02">
        <w:t>ских организаци</w:t>
      </w:r>
      <w:r w:rsidR="00F90BE5" w:rsidRPr="00110F02">
        <w:t>й, умышленно участвующие</w:t>
      </w:r>
      <w:r w:rsidR="00FD3780" w:rsidRPr="00110F02">
        <w:t xml:space="preserve"> в таких действиях или структурах или</w:t>
      </w:r>
      <w:r w:rsidR="00F90BE5" w:rsidRPr="00110F02">
        <w:t xml:space="preserve"> оказывающие</w:t>
      </w:r>
      <w:r w:rsidR="00FD3780" w:rsidRPr="00110F02">
        <w:t xml:space="preserve"> им</w:t>
      </w:r>
      <w:r w:rsidR="009E227B" w:rsidRPr="00110F02">
        <w:t xml:space="preserve"> материаль</w:t>
      </w:r>
      <w:r w:rsidR="00F90BE5" w:rsidRPr="00110F02">
        <w:t>ную поддержку, не предусматривае</w:t>
      </w:r>
      <w:r w:rsidR="009E227B" w:rsidRPr="00110F02">
        <w:t>т какой-либо дискриминации по признаку расы, цвета кожи, национального или этнического происхождения. После 11</w:t>
      </w:r>
      <w:r w:rsidR="003C4E61">
        <w:t xml:space="preserve"> </w:t>
      </w:r>
      <w:r w:rsidR="009E227B" w:rsidRPr="00110F02">
        <w:t>сентября при подготовке личного состава правоохр</w:t>
      </w:r>
      <w:r w:rsidR="009E227B" w:rsidRPr="00110F02">
        <w:t>а</w:t>
      </w:r>
      <w:r w:rsidR="009E227B" w:rsidRPr="00110F02">
        <w:t>ни</w:t>
      </w:r>
      <w:r w:rsidR="00F90BE5" w:rsidRPr="00110F02">
        <w:t>тельных органов США был усилен</w:t>
      </w:r>
      <w:r w:rsidR="009E227B" w:rsidRPr="00110F02">
        <w:t xml:space="preserve"> акцент на борьбе с предрассудками, </w:t>
      </w:r>
      <w:r w:rsidR="00F90BE5" w:rsidRPr="00110F02">
        <w:t>чр</w:t>
      </w:r>
      <w:r w:rsidR="00F90BE5" w:rsidRPr="00110F02">
        <w:t>е</w:t>
      </w:r>
      <w:r w:rsidR="00F90BE5" w:rsidRPr="00110F02">
        <w:t>ватыми насилием</w:t>
      </w:r>
      <w:r w:rsidR="009E227B" w:rsidRPr="00110F02">
        <w:t>; особое внимание в</w:t>
      </w:r>
      <w:r w:rsidR="00F90BE5" w:rsidRPr="00110F02">
        <w:t xml:space="preserve"> ходе такой подготовки уделяется</w:t>
      </w:r>
      <w:r w:rsidR="009E227B" w:rsidRPr="00110F02">
        <w:t>, в час</w:t>
      </w:r>
      <w:r w:rsidR="009E227B" w:rsidRPr="00110F02">
        <w:t>т</w:t>
      </w:r>
      <w:r w:rsidR="009E227B" w:rsidRPr="00110F02">
        <w:t xml:space="preserve">ности, </w:t>
      </w:r>
      <w:r w:rsidR="00F90BE5" w:rsidRPr="00110F02">
        <w:t>усилившимся предубеждениям</w:t>
      </w:r>
      <w:r w:rsidR="009E227B" w:rsidRPr="00110F02">
        <w:t xml:space="preserve"> по отношению к американцам арабского и иного происхождения. США стремятся к тому, чтобы их зако</w:t>
      </w:r>
      <w:r w:rsidR="00F90BE5" w:rsidRPr="00110F02">
        <w:t>ны и практика позволяли ограждать</w:t>
      </w:r>
      <w:r w:rsidR="009E227B" w:rsidRPr="00110F02">
        <w:t xml:space="preserve"> ни в чем не повинных людей</w:t>
      </w:r>
      <w:r w:rsidR="00F90BE5" w:rsidRPr="00110F02">
        <w:t xml:space="preserve"> от насилия</w:t>
      </w:r>
      <w:r w:rsidR="009E227B" w:rsidRPr="00110F02">
        <w:t xml:space="preserve">, не поступаясь </w:t>
      </w:r>
      <w:r w:rsidR="00F90BE5" w:rsidRPr="00110F02">
        <w:t>при этом принципами справедливости и равноправия</w:t>
      </w:r>
      <w:r w:rsidR="009E227B" w:rsidRPr="00110F02">
        <w:t>.</w:t>
      </w:r>
    </w:p>
    <w:p w:rsidR="00C948E7" w:rsidRPr="00110F02" w:rsidRDefault="00765252" w:rsidP="003944E0">
      <w:pPr>
        <w:pStyle w:val="SingleTxtGR"/>
      </w:pPr>
      <w:r>
        <w:t>76.</w:t>
      </w:r>
      <w:r>
        <w:tab/>
      </w:r>
      <w:r w:rsidR="006D6901" w:rsidRPr="00110F02">
        <w:t>В связи с пунктом</w:t>
      </w:r>
      <w:r w:rsidR="003C4E61">
        <w:t xml:space="preserve"> </w:t>
      </w:r>
      <w:r w:rsidR="006D6901" w:rsidRPr="00110F02">
        <w:t xml:space="preserve">24 заключительных замечаний Комитета, касающимся мер борьбы с терроризмом, необходимо отметить, что США твердо </w:t>
      </w:r>
      <w:r w:rsidR="00F90BE5" w:rsidRPr="00110F02">
        <w:t>привержены</w:t>
      </w:r>
      <w:r w:rsidR="006D6901" w:rsidRPr="00110F02">
        <w:t xml:space="preserve"> </w:t>
      </w:r>
      <w:r w:rsidR="00F90BE5" w:rsidRPr="00110F02">
        <w:t>соблюдению</w:t>
      </w:r>
      <w:r w:rsidR="006D6901" w:rsidRPr="00110F02">
        <w:t xml:space="preserve"> равенства перед судами и другими органами, отправляющими пр</w:t>
      </w:r>
      <w:r w:rsidR="006D6901" w:rsidRPr="00110F02">
        <w:t>а</w:t>
      </w:r>
      <w:r w:rsidR="006D6901" w:rsidRPr="00110F02">
        <w:t>восудие, включая обеспечение того, чтобы никто из лиц, предстающих перед этими органами, не подвергался дискриминации по признакам расы, цвета к</w:t>
      </w:r>
      <w:r w:rsidR="006D6901" w:rsidRPr="00110F02">
        <w:t>о</w:t>
      </w:r>
      <w:r w:rsidR="006D6901" w:rsidRPr="00110F02">
        <w:t>жи, национального или этнического происхождения.</w:t>
      </w:r>
    </w:p>
    <w:p w:rsidR="00C948E7" w:rsidRPr="00110F02" w:rsidRDefault="00765252" w:rsidP="003944E0">
      <w:pPr>
        <w:pStyle w:val="SingleTxtGR"/>
      </w:pPr>
      <w:r>
        <w:t>77.</w:t>
      </w:r>
      <w:r>
        <w:tab/>
      </w:r>
      <w:r w:rsidR="00F90BE5" w:rsidRPr="00110F02">
        <w:t>Ч</w:t>
      </w:r>
      <w:r w:rsidR="006D6901" w:rsidRPr="00110F02">
        <w:t xml:space="preserve">то касается враждебных комбатантов иностранного происхождения, </w:t>
      </w:r>
      <w:r w:rsidR="00F90BE5" w:rsidRPr="00110F02">
        <w:t xml:space="preserve">то </w:t>
      </w:r>
      <w:r w:rsidR="006D6901" w:rsidRPr="00110F02">
        <w:t xml:space="preserve">США </w:t>
      </w:r>
      <w:r w:rsidR="00F90BE5" w:rsidRPr="00110F02">
        <w:t>привели</w:t>
      </w:r>
      <w:r w:rsidR="006D6901" w:rsidRPr="00110F02">
        <w:t xml:space="preserve"> обновленную информацию по вопросам, вызывающим обесп</w:t>
      </w:r>
      <w:r w:rsidR="006D6901" w:rsidRPr="00110F02">
        <w:t>о</w:t>
      </w:r>
      <w:r w:rsidR="006D6901" w:rsidRPr="00110F02">
        <w:t xml:space="preserve">коенность Комитета, в </w:t>
      </w:r>
      <w:r w:rsidR="00F90BE5" w:rsidRPr="00110F02">
        <w:t>своем</w:t>
      </w:r>
      <w:r w:rsidR="006D6901" w:rsidRPr="00110F02">
        <w:t xml:space="preserve"> </w:t>
      </w:r>
      <w:r w:rsidR="001F6A0D" w:rsidRPr="00110F02">
        <w:t>доклад</w:t>
      </w:r>
      <w:r w:rsidR="001F6A0D">
        <w:t>е</w:t>
      </w:r>
      <w:r w:rsidR="001F6A0D" w:rsidRPr="00110F02">
        <w:t xml:space="preserve"> по МПГПП от 2011</w:t>
      </w:r>
      <w:r w:rsidR="003C4E61">
        <w:t xml:space="preserve"> </w:t>
      </w:r>
      <w:r w:rsidR="001F6A0D" w:rsidRPr="00110F02">
        <w:t>года</w:t>
      </w:r>
      <w:r w:rsidR="006D6901" w:rsidRPr="00110F02">
        <w:t>, и в частности в его пунктах</w:t>
      </w:r>
      <w:r w:rsidR="003C4E61">
        <w:t xml:space="preserve"> </w:t>
      </w:r>
      <w:r w:rsidR="006D6901" w:rsidRPr="00110F02">
        <w:t xml:space="preserve">569–582, посвященных </w:t>
      </w:r>
      <w:r w:rsidR="00CF16D7" w:rsidRPr="00110F02">
        <w:t>habeas corpus, деятельности военных к</w:t>
      </w:r>
      <w:r w:rsidR="00CF16D7" w:rsidRPr="00110F02">
        <w:t>о</w:t>
      </w:r>
      <w:r w:rsidR="00CF16D7" w:rsidRPr="00110F02">
        <w:t xml:space="preserve">миссий и другим соответствующим процедурам. Вкратце следует отметить, что США </w:t>
      </w:r>
      <w:r w:rsidR="00F90BE5" w:rsidRPr="00110F02">
        <w:t>прилагают</w:t>
      </w:r>
      <w:r w:rsidR="00CF16D7" w:rsidRPr="00110F02">
        <w:t xml:space="preserve"> усилия </w:t>
      </w:r>
      <w:r w:rsidR="00F90BE5" w:rsidRPr="00110F02">
        <w:t>для обеспечения</w:t>
      </w:r>
      <w:r w:rsidR="00CF16D7" w:rsidRPr="00110F02">
        <w:t xml:space="preserve"> надлежащего обращения с лицами, содержащимися под стражей в Гуантанамо, Куба.</w:t>
      </w:r>
      <w:r w:rsidR="00B31F9A" w:rsidRPr="00110F02">
        <w:t xml:space="preserve"> </w:t>
      </w:r>
      <w:r w:rsidR="007D05E0">
        <w:t>22</w:t>
      </w:r>
      <w:r w:rsidR="003C4E61">
        <w:t xml:space="preserve"> </w:t>
      </w:r>
      <w:r w:rsidR="00CF16D7" w:rsidRPr="00110F02">
        <w:t>января 2009</w:t>
      </w:r>
      <w:r w:rsidR="007D05E0">
        <w:t xml:space="preserve"> </w:t>
      </w:r>
      <w:r w:rsidR="00CF16D7" w:rsidRPr="00110F02">
        <w:t xml:space="preserve">года </w:t>
      </w:r>
      <w:r w:rsidR="005C6F0A">
        <w:t>През</w:t>
      </w:r>
      <w:r w:rsidR="005C6F0A">
        <w:t>и</w:t>
      </w:r>
      <w:r w:rsidR="005C6F0A">
        <w:t>дент</w:t>
      </w:r>
      <w:r w:rsidR="00B31F9A" w:rsidRPr="00110F02">
        <w:t xml:space="preserve"> Обама издал административное</w:t>
      </w:r>
      <w:r w:rsidR="00CF16D7" w:rsidRPr="00110F02">
        <w:t xml:space="preserve"> </w:t>
      </w:r>
      <w:r w:rsidR="00B31F9A" w:rsidRPr="00110F02">
        <w:t>распоряжение, озаглавленное</w:t>
      </w:r>
      <w:r w:rsidR="00CF16D7" w:rsidRPr="00110F02">
        <w:t xml:space="preserve"> </w:t>
      </w:r>
      <w:r w:rsidR="00B31F9A" w:rsidRPr="00110F02">
        <w:t>"</w:t>
      </w:r>
      <w:r w:rsidR="00CF16D7" w:rsidRPr="00110F02">
        <w:t>Рассмотр</w:t>
      </w:r>
      <w:r w:rsidR="00CF16D7" w:rsidRPr="00110F02">
        <w:t>е</w:t>
      </w:r>
      <w:r w:rsidR="00CF16D7" w:rsidRPr="00110F02">
        <w:t>ние дел и определение участи лиц, содерж</w:t>
      </w:r>
      <w:r w:rsidR="00B31F9A" w:rsidRPr="00110F02">
        <w:t xml:space="preserve">ащихся на военно-морской базе </w:t>
      </w:r>
      <w:r w:rsidR="00CF16D7" w:rsidRPr="00110F02">
        <w:t>Гуа</w:t>
      </w:r>
      <w:r w:rsidR="00CF16D7" w:rsidRPr="00110F02">
        <w:t>н</w:t>
      </w:r>
      <w:r w:rsidR="00CF16D7" w:rsidRPr="00110F02">
        <w:t>та</w:t>
      </w:r>
      <w:r w:rsidR="00B31F9A" w:rsidRPr="00110F02">
        <w:t>намо, и закрытие мест заключения"</w:t>
      </w:r>
      <w:r w:rsidR="00CF16D7" w:rsidRPr="00110F02">
        <w:t>.</w:t>
      </w:r>
      <w:r w:rsidR="002C31A1">
        <w:t xml:space="preserve"> </w:t>
      </w:r>
      <w:r w:rsidR="00B31F9A" w:rsidRPr="00110F02">
        <w:t>Согласно этому распоряжению,</w:t>
      </w:r>
      <w:r w:rsidR="00CF16D7" w:rsidRPr="00110F02">
        <w:t xml:space="preserve"> условия содержания в Гуантанамо должны соответствовать всем применимым законод</w:t>
      </w:r>
      <w:r w:rsidR="00CF16D7" w:rsidRPr="00110F02">
        <w:t>а</w:t>
      </w:r>
      <w:r w:rsidR="00CF16D7" w:rsidRPr="00110F02">
        <w:t>тельным актам, регулирующим условия лишения свободы, включая общую ст</w:t>
      </w:r>
      <w:r w:rsidR="00CF16D7" w:rsidRPr="00110F02">
        <w:t>а</w:t>
      </w:r>
      <w:r w:rsidR="00CF16D7" w:rsidRPr="00110F02">
        <w:t>тью</w:t>
      </w:r>
      <w:r w:rsidR="003C4E61">
        <w:t xml:space="preserve"> </w:t>
      </w:r>
      <w:r w:rsidR="00B31F9A" w:rsidRPr="00110F02">
        <w:t>3 Ж</w:t>
      </w:r>
      <w:r w:rsidR="00CF16D7" w:rsidRPr="00110F02">
        <w:t>еневских конвенций (см.</w:t>
      </w:r>
      <w:r w:rsidR="003C4E61">
        <w:t xml:space="preserve"> </w:t>
      </w:r>
      <w:r w:rsidR="00C948E7" w:rsidRPr="00110F02">
        <w:t>E.O.</w:t>
      </w:r>
      <w:r w:rsidR="003C4E61">
        <w:t xml:space="preserve"> </w:t>
      </w:r>
      <w:r w:rsidR="00C948E7" w:rsidRPr="00110F02">
        <w:t>13492, sec. 6</w:t>
      </w:r>
      <w:r w:rsidR="00CF16D7" w:rsidRPr="00110F02">
        <w:t>)</w:t>
      </w:r>
      <w:r w:rsidR="00C948E7" w:rsidRPr="00110F02">
        <w:t>.</w:t>
      </w:r>
      <w:r w:rsidR="00CF16D7" w:rsidRPr="00110F02">
        <w:t xml:space="preserve"> </w:t>
      </w:r>
      <w:r w:rsidR="00B31F9A" w:rsidRPr="00110F02">
        <w:t>Тем же распоряжением</w:t>
      </w:r>
      <w:r w:rsidR="00CF16D7" w:rsidRPr="00110F02">
        <w:t xml:space="preserve"> </w:t>
      </w:r>
      <w:r w:rsidR="00B35F67">
        <w:t>м</w:t>
      </w:r>
      <w:r w:rsidR="009C14F2">
        <w:t>инист</w:t>
      </w:r>
      <w:r w:rsidR="00CF16D7" w:rsidRPr="00110F02">
        <w:t xml:space="preserve">ру обороны </w:t>
      </w:r>
      <w:r w:rsidR="00B31F9A" w:rsidRPr="00110F02">
        <w:t>предписывалось проверить</w:t>
      </w:r>
      <w:r w:rsidR="00CF16D7" w:rsidRPr="00110F02">
        <w:t xml:space="preserve"> условия содержания заключе</w:t>
      </w:r>
      <w:r w:rsidR="00CF16D7" w:rsidRPr="00110F02">
        <w:t>н</w:t>
      </w:r>
      <w:r w:rsidR="00CF16D7" w:rsidRPr="00110F02">
        <w:t xml:space="preserve">ных в Гуантанамо. </w:t>
      </w:r>
      <w:r w:rsidR="00B31F9A" w:rsidRPr="00110F02">
        <w:t>Адмирал Уолш, проводивший такую</w:t>
      </w:r>
      <w:r w:rsidR="00CF16D7" w:rsidRPr="00110F02">
        <w:t xml:space="preserve"> </w:t>
      </w:r>
      <w:r w:rsidR="00B31F9A" w:rsidRPr="00110F02">
        <w:t>проверку</w:t>
      </w:r>
      <w:r w:rsidR="00CF16D7" w:rsidRPr="00110F02">
        <w:t>, пришел к в</w:t>
      </w:r>
      <w:r w:rsidR="00CF16D7" w:rsidRPr="00110F02">
        <w:t>ы</w:t>
      </w:r>
      <w:r w:rsidR="00CF16D7" w:rsidRPr="00110F02">
        <w:t>воду, что эти условия соответствуют требованиям общей статьи</w:t>
      </w:r>
      <w:r w:rsidR="003C4E61">
        <w:t xml:space="preserve"> </w:t>
      </w:r>
      <w:r w:rsidR="00CF16D7" w:rsidRPr="00110F02">
        <w:t>3, а зачастую и превосходят их. Более того, каждому лицу, содержащемуся под стражей на в</w:t>
      </w:r>
      <w:r w:rsidR="00CF16D7" w:rsidRPr="00110F02">
        <w:t>о</w:t>
      </w:r>
      <w:r w:rsidR="00CF16D7" w:rsidRPr="00110F02">
        <w:t xml:space="preserve">енной базе США в Гуантанамо, предоставлено право обращения в федеральные окружные суды с ходатайством о рассмотрении законности его задержания в рамках процедуры </w:t>
      </w:r>
      <w:r w:rsidR="00C948E7" w:rsidRPr="00110F02">
        <w:t>habeas corpus</w:t>
      </w:r>
      <w:r w:rsidR="00CF16D7" w:rsidRPr="00110F02">
        <w:t>. Этим правом уже воспользов</w:t>
      </w:r>
      <w:r w:rsidR="00B31F9A" w:rsidRPr="00110F02">
        <w:t>ались больши</w:t>
      </w:r>
      <w:r w:rsidR="00B31F9A" w:rsidRPr="00110F02">
        <w:t>н</w:t>
      </w:r>
      <w:r w:rsidR="00B31F9A" w:rsidRPr="00110F02">
        <w:t xml:space="preserve">ство заключенных </w:t>
      </w:r>
      <w:r w:rsidR="00CF16D7" w:rsidRPr="00110F02">
        <w:t>Гуантанамо, и на сегодняшний день окружными и апелляц</w:t>
      </w:r>
      <w:r w:rsidR="00CF16D7" w:rsidRPr="00110F02">
        <w:t>и</w:t>
      </w:r>
      <w:r w:rsidR="00CF16D7" w:rsidRPr="00110F02">
        <w:t>онными судами завершено рассмотрение приблизительно 50</w:t>
      </w:r>
      <w:r w:rsidR="003C4E61">
        <w:t xml:space="preserve"> </w:t>
      </w:r>
      <w:r w:rsidR="007856F0">
        <w:t>дел. В том</w:t>
      </w:r>
      <w:r w:rsidR="00CF16D7" w:rsidRPr="00110F02">
        <w:t xml:space="preserve"> что к</w:t>
      </w:r>
      <w:r w:rsidR="00CF16D7" w:rsidRPr="00110F02">
        <w:t>а</w:t>
      </w:r>
      <w:r w:rsidR="00CF16D7" w:rsidRPr="00110F02">
        <w:t>сается военных комиссий, Законом</w:t>
      </w:r>
      <w:r w:rsidR="003C4E61">
        <w:t xml:space="preserve"> </w:t>
      </w:r>
      <w:r w:rsidR="00CF16D7" w:rsidRPr="00110F02">
        <w:t>2009</w:t>
      </w:r>
      <w:r w:rsidR="003C4E61">
        <w:t xml:space="preserve"> </w:t>
      </w:r>
      <w:r w:rsidR="00CF16D7" w:rsidRPr="00110F02">
        <w:t>года о военных комиссиях было внес</w:t>
      </w:r>
      <w:r w:rsidR="00CF16D7" w:rsidRPr="00110F02">
        <w:t>е</w:t>
      </w:r>
      <w:r w:rsidR="00CF16D7" w:rsidRPr="00110F02">
        <w:t>но много важных изменений, включая: запрет на использование в суде показ</w:t>
      </w:r>
      <w:r w:rsidR="00CF16D7" w:rsidRPr="00110F02">
        <w:t>а</w:t>
      </w:r>
      <w:r w:rsidR="00CF16D7" w:rsidRPr="00110F02">
        <w:t>ний, по</w:t>
      </w:r>
      <w:r w:rsidR="00EE20D1" w:rsidRPr="00110F02">
        <w:t>лученных путем применения пыток</w:t>
      </w:r>
      <w:r w:rsidR="00CF16D7" w:rsidRPr="00110F02">
        <w:t xml:space="preserve"> либо жестокого, бесчеловечного или унижающего достоинство обращения, за исключением случаев, когда </w:t>
      </w:r>
      <w:r w:rsidR="00EE20D1" w:rsidRPr="00110F02">
        <w:t>они</w:t>
      </w:r>
      <w:r w:rsidR="00CF16D7" w:rsidRPr="00110F02">
        <w:t xml:space="preserve"> и</w:t>
      </w:r>
      <w:r w:rsidR="00CF16D7" w:rsidRPr="00110F02">
        <w:t>с</w:t>
      </w:r>
      <w:r w:rsidR="00CF16D7" w:rsidRPr="00110F02">
        <w:t xml:space="preserve">пользуются против лица, обвиняемого в применении </w:t>
      </w:r>
      <w:r w:rsidR="00EE20D1" w:rsidRPr="00110F02">
        <w:t>пыток или подобного о</w:t>
      </w:r>
      <w:r w:rsidR="00EE20D1" w:rsidRPr="00110F02">
        <w:t>б</w:t>
      </w:r>
      <w:r w:rsidR="00EE20D1" w:rsidRPr="00110F02">
        <w:t xml:space="preserve">ращения, </w:t>
      </w:r>
      <w:r w:rsidR="00CF16D7" w:rsidRPr="00110F02">
        <w:t xml:space="preserve">в качестве </w:t>
      </w:r>
      <w:r w:rsidR="00EE20D1" w:rsidRPr="00110F02">
        <w:t>доказательства самого факта получения этих показаний</w:t>
      </w:r>
      <w:r w:rsidR="00CF16D7" w:rsidRPr="00110F02">
        <w:t>; усиление ограничений на использование доказ</w:t>
      </w:r>
      <w:r w:rsidR="00CF16D7" w:rsidRPr="00110F02">
        <w:t>а</w:t>
      </w:r>
      <w:r w:rsidR="00CF16D7" w:rsidRPr="00110F02">
        <w:t>тельств, основанных на слухах; положение о том</w:t>
      </w:r>
      <w:r w:rsidR="00EE20D1" w:rsidRPr="00110F02">
        <w:t xml:space="preserve">, что </w:t>
      </w:r>
      <w:r w:rsidR="00CF16D7" w:rsidRPr="00110F02">
        <w:t>обвиняемому в преступлении, за которое предусмотрена смертная казнь, должен предоставляться а</w:t>
      </w:r>
      <w:r w:rsidR="00CF16D7" w:rsidRPr="00110F02">
        <w:t>д</w:t>
      </w:r>
      <w:r w:rsidR="00CF16D7" w:rsidRPr="00110F02">
        <w:t xml:space="preserve">вокат, </w:t>
      </w:r>
      <w:r w:rsidR="00EE20D1" w:rsidRPr="00110F02">
        <w:t>сведущий</w:t>
      </w:r>
      <w:r w:rsidR="00CF16D7" w:rsidRPr="00110F02">
        <w:t xml:space="preserve"> в области правовых норм, применимых к делам о </w:t>
      </w:r>
      <w:r w:rsidR="00EE20D1" w:rsidRPr="00110F02">
        <w:t xml:space="preserve">таких </w:t>
      </w:r>
      <w:r w:rsidR="00CF16D7" w:rsidRPr="00110F02">
        <w:t>преступ</w:t>
      </w:r>
      <w:r w:rsidR="00EE20D1" w:rsidRPr="00110F02">
        <w:t>лениях</w:t>
      </w:r>
      <w:r w:rsidR="00CF16D7" w:rsidRPr="00110F02">
        <w:t>; предоставление обвиня</w:t>
      </w:r>
      <w:r w:rsidR="00CF16D7" w:rsidRPr="00110F02">
        <w:t>е</w:t>
      </w:r>
      <w:r w:rsidR="00CF16D7" w:rsidRPr="00110F02">
        <w:t>мым больше</w:t>
      </w:r>
      <w:r w:rsidR="00EE20D1" w:rsidRPr="00110F02">
        <w:t>й</w:t>
      </w:r>
      <w:r w:rsidR="00CF16D7" w:rsidRPr="00110F02">
        <w:t xml:space="preserve"> свободы самостоятельного выбора военного защитника; расш</w:t>
      </w:r>
      <w:r w:rsidR="00CF16D7" w:rsidRPr="00110F02">
        <w:t>и</w:t>
      </w:r>
      <w:r w:rsidR="00CF16D7" w:rsidRPr="00110F02">
        <w:t>рение прав обвиняемых, касающихся предъявления доказательств в суде; а та</w:t>
      </w:r>
      <w:r w:rsidR="00CF16D7" w:rsidRPr="00110F02">
        <w:t>к</w:t>
      </w:r>
      <w:r w:rsidR="00CF16D7" w:rsidRPr="00110F02">
        <w:t>же новый порядок обращения с секретной информацией. Наконец, в связи с обеспокоенностью Комитета вопросом о н</w:t>
      </w:r>
      <w:r w:rsidR="00CF16D7" w:rsidRPr="00110F02">
        <w:t>е</w:t>
      </w:r>
      <w:r w:rsidR="00CF16D7" w:rsidRPr="00110F02">
        <w:t>вы</w:t>
      </w:r>
      <w:r w:rsidR="00EE20D1" w:rsidRPr="00110F02">
        <w:t>сылке</w:t>
      </w:r>
      <w:r w:rsidR="00CF16D7" w:rsidRPr="00110F02">
        <w:t xml:space="preserve"> в страны, где возможно применение пыток, в пункте</w:t>
      </w:r>
      <w:r w:rsidR="003C4E61">
        <w:t xml:space="preserve"> </w:t>
      </w:r>
      <w:r w:rsidR="00C948E7" w:rsidRPr="00110F02">
        <w:t>553</w:t>
      </w:r>
      <w:r w:rsidR="00CF16D7" w:rsidRPr="00110F02">
        <w:t xml:space="preserve"> и последующих пунктах </w:t>
      </w:r>
      <w:r w:rsidR="001F6A0D" w:rsidRPr="00110F02">
        <w:t>доклад</w:t>
      </w:r>
      <w:r w:rsidR="001F6A0D">
        <w:t>а</w:t>
      </w:r>
      <w:r w:rsidR="001F6A0D" w:rsidRPr="00110F02">
        <w:t xml:space="preserve"> по МПГПП от 2011</w:t>
      </w:r>
      <w:r w:rsidR="003C4E61">
        <w:t xml:space="preserve"> </w:t>
      </w:r>
      <w:r w:rsidR="001F6A0D" w:rsidRPr="00110F02">
        <w:t>года</w:t>
      </w:r>
      <w:r w:rsidR="00CF16D7" w:rsidRPr="00110F02">
        <w:t xml:space="preserve"> США уже поясняли, что они твердо придерживаются политики о</w:t>
      </w:r>
      <w:r w:rsidR="00CF16D7" w:rsidRPr="00110F02">
        <w:t>т</w:t>
      </w:r>
      <w:r w:rsidR="00CF16D7" w:rsidRPr="00110F02">
        <w:t xml:space="preserve">каза от </w:t>
      </w:r>
      <w:r w:rsidR="00EE20D1" w:rsidRPr="00110F02">
        <w:t>высылки</w:t>
      </w:r>
      <w:r w:rsidR="00CF16D7" w:rsidRPr="00110F02">
        <w:t xml:space="preserve"> любых лиц в страны, где, по их мнению, существует повыше</w:t>
      </w:r>
      <w:r w:rsidR="00CF16D7" w:rsidRPr="00110F02">
        <w:t>н</w:t>
      </w:r>
      <w:r w:rsidR="00CF16D7" w:rsidRPr="00110F02">
        <w:t>ная вероятност</w:t>
      </w:r>
      <w:r w:rsidR="00EE20D1" w:rsidRPr="00110F02">
        <w:t>ь того, что эти лица по</w:t>
      </w:r>
      <w:r w:rsidR="00EE20D1" w:rsidRPr="00110F02">
        <w:t>д</w:t>
      </w:r>
      <w:r w:rsidR="00EE20D1" w:rsidRPr="00110F02">
        <w:t>вергнут</w:t>
      </w:r>
      <w:r w:rsidR="00CF16D7" w:rsidRPr="00110F02">
        <w:t>ся пыткам.</w:t>
      </w:r>
    </w:p>
    <w:p w:rsidR="00C948E7" w:rsidRPr="00110F02" w:rsidRDefault="00765252" w:rsidP="003944E0">
      <w:pPr>
        <w:pStyle w:val="SingleTxtGR"/>
      </w:pPr>
      <w:r>
        <w:t>78.</w:t>
      </w:r>
      <w:r>
        <w:tab/>
      </w:r>
      <w:r w:rsidR="00615FA5" w:rsidRPr="00110F02">
        <w:t>В связи с обеспокоенностью Комитета правам</w:t>
      </w:r>
      <w:r w:rsidR="00EE20D1" w:rsidRPr="00110F02">
        <w:t>и</w:t>
      </w:r>
      <w:r w:rsidR="00615FA5" w:rsidRPr="00110F02">
        <w:t xml:space="preserve"> неграждан и вопросами равноправия в судебной системе следует отметить, что согласно законодател</w:t>
      </w:r>
      <w:r w:rsidR="00615FA5" w:rsidRPr="00110F02">
        <w:t>ь</w:t>
      </w:r>
      <w:r w:rsidR="00615FA5" w:rsidRPr="00110F02">
        <w:t>ству США находящимся в Соединенных Штатах иностранцам независимо от их и</w:t>
      </w:r>
      <w:r w:rsidR="00615FA5" w:rsidRPr="00110F02">
        <w:t>м</w:t>
      </w:r>
      <w:r w:rsidR="00615FA5" w:rsidRPr="00110F02">
        <w:t>миграционного статуса предоставляются широкие гарантии в соответствии с Конституцией и другими внутренними законодательными актами. Как в МНБ, так и в МЮ имеются подразделения, отвечающие за обеспечение гражданских прав и свобод и содействующие выработке и осуществлению соответствующей политики, а также ведущие работу с общинами и занимающиеся проведением расследований и принятием мер по жалобам населения. В 2012 финансовом г</w:t>
      </w:r>
      <w:r w:rsidR="00615FA5" w:rsidRPr="00110F02">
        <w:t>о</w:t>
      </w:r>
      <w:r w:rsidR="00615FA5" w:rsidRPr="00110F02">
        <w:t>ду Управление по вопросам гражданских прав</w:t>
      </w:r>
      <w:r w:rsidR="002C31A1">
        <w:t xml:space="preserve"> </w:t>
      </w:r>
      <w:r w:rsidR="00615FA5" w:rsidRPr="00110F02">
        <w:t xml:space="preserve">и свобод (УГПС) </w:t>
      </w:r>
      <w:r w:rsidR="006B76A0" w:rsidRPr="00110F02">
        <w:t>МНБ</w:t>
      </w:r>
      <w:r w:rsidR="00615FA5" w:rsidRPr="00110F02">
        <w:t xml:space="preserve"> начало проверки по 256 новым жалобам (по сравнению </w:t>
      </w:r>
      <w:r w:rsidR="007D05E0">
        <w:t xml:space="preserve">с </w:t>
      </w:r>
      <w:r w:rsidR="00C948E7" w:rsidRPr="00110F02">
        <w:t>298</w:t>
      </w:r>
      <w:r w:rsidR="00A146ED">
        <w:t xml:space="preserve"> в 2011 </w:t>
      </w:r>
      <w:r w:rsidR="00DD0F92">
        <w:t>финансовом году</w:t>
      </w:r>
      <w:r w:rsidR="00615FA5" w:rsidRPr="00110F02">
        <w:t xml:space="preserve">) и завершило рассмотрение </w:t>
      </w:r>
      <w:r w:rsidR="00C948E7" w:rsidRPr="00110F02">
        <w:t>281</w:t>
      </w:r>
      <w:r w:rsidR="003C4E61">
        <w:t xml:space="preserve"> </w:t>
      </w:r>
      <w:r w:rsidR="00615FA5" w:rsidRPr="00110F02">
        <w:t xml:space="preserve">жалобы (по сравнению с </w:t>
      </w:r>
      <w:r w:rsidR="00C948E7" w:rsidRPr="00110F02">
        <w:t xml:space="preserve">219 </w:t>
      </w:r>
      <w:r w:rsidR="00615FA5" w:rsidRPr="00110F02">
        <w:t xml:space="preserve">в </w:t>
      </w:r>
      <w:r w:rsidR="00C948E7" w:rsidRPr="00110F02">
        <w:t>2011</w:t>
      </w:r>
      <w:r w:rsidR="00615FA5" w:rsidRPr="00110F02">
        <w:t xml:space="preserve"> </w:t>
      </w:r>
      <w:r w:rsidR="00DD0F92">
        <w:t>финансовом году</w:t>
      </w:r>
      <w:r w:rsidR="00C948E7" w:rsidRPr="00110F02">
        <w:t>)</w:t>
      </w:r>
      <w:r w:rsidR="00615FA5" w:rsidRPr="00110F02">
        <w:t xml:space="preserve">, при участии таких структур МНБ, как </w:t>
      </w:r>
      <w:r w:rsidR="0056323F" w:rsidRPr="00110F02">
        <w:t>БИТК</w:t>
      </w:r>
      <w:r w:rsidR="00615FA5" w:rsidRPr="00110F02">
        <w:t xml:space="preserve">, </w:t>
      </w:r>
      <w:r w:rsidR="006B76A0" w:rsidRPr="00110F02">
        <w:t>Погранично-таможенная служба</w:t>
      </w:r>
      <w:r w:rsidR="00615FA5" w:rsidRPr="00110F02">
        <w:t xml:space="preserve"> (</w:t>
      </w:r>
      <w:r w:rsidR="006B76A0" w:rsidRPr="00110F02">
        <w:t>ПТС</w:t>
      </w:r>
      <w:r w:rsidR="00615FA5" w:rsidRPr="00110F02">
        <w:t xml:space="preserve">), Управление безопасности на транспорте (УБТ), </w:t>
      </w:r>
      <w:r w:rsidR="006B76A0" w:rsidRPr="00110F02">
        <w:t>Бюро</w:t>
      </w:r>
      <w:r w:rsidR="00615FA5" w:rsidRPr="00110F02">
        <w:t xml:space="preserve"> по вопр</w:t>
      </w:r>
      <w:r w:rsidR="00615FA5" w:rsidRPr="00110F02">
        <w:t>о</w:t>
      </w:r>
      <w:r w:rsidR="00615FA5" w:rsidRPr="00110F02">
        <w:t>сам иммиграции и гражданства (</w:t>
      </w:r>
      <w:r w:rsidR="006B76A0" w:rsidRPr="00110F02">
        <w:t>БИГ</w:t>
      </w:r>
      <w:r w:rsidR="00615FA5" w:rsidRPr="00110F02">
        <w:t>) и другие. По целом</w:t>
      </w:r>
      <w:r w:rsidR="006B76A0" w:rsidRPr="00110F02">
        <w:t>у</w:t>
      </w:r>
      <w:r w:rsidR="00615FA5" w:rsidRPr="00110F02">
        <w:t xml:space="preserve"> ряду рассмотренных жалоб были приняты общие рекомендации, касающиеся защиты гражданских прав. Из 256 новых жалоб 26 касались случаев злоупотребления властью, ди</w:t>
      </w:r>
      <w:r w:rsidR="00615FA5" w:rsidRPr="00110F02">
        <w:t>с</w:t>
      </w:r>
      <w:r w:rsidR="00615FA5" w:rsidRPr="00110F02">
        <w:t>криминации или проф</w:t>
      </w:r>
      <w:r w:rsidR="00615FA5" w:rsidRPr="00110F02">
        <w:t>и</w:t>
      </w:r>
      <w:r w:rsidR="00615FA5" w:rsidRPr="00110F02">
        <w:t>лирования.</w:t>
      </w:r>
    </w:p>
    <w:p w:rsidR="00C948E7" w:rsidRPr="00110F02" w:rsidRDefault="00765252" w:rsidP="003944E0">
      <w:pPr>
        <w:pStyle w:val="SingleTxtGR"/>
      </w:pPr>
      <w:r>
        <w:t>79.</w:t>
      </w:r>
      <w:r>
        <w:tab/>
      </w:r>
      <w:r w:rsidR="00B87F2E" w:rsidRPr="00110F02">
        <w:t>В</w:t>
      </w:r>
      <w:r w:rsidR="006B76A0" w:rsidRPr="00110F02">
        <w:t xml:space="preserve"> систему УГПС МНБ также входят И</w:t>
      </w:r>
      <w:r w:rsidR="00B87F2E" w:rsidRPr="00110F02">
        <w:t>нститут гражданских прав и св</w:t>
      </w:r>
      <w:r w:rsidR="00B87F2E" w:rsidRPr="00110F02">
        <w:t>о</w:t>
      </w:r>
      <w:r w:rsidR="00B87F2E" w:rsidRPr="00110F02">
        <w:t>бод, в котором организовано очное и заочное обучение персонала МНБ и др</w:t>
      </w:r>
      <w:r w:rsidR="00B87F2E" w:rsidRPr="00110F02">
        <w:t>у</w:t>
      </w:r>
      <w:r w:rsidR="00B87F2E" w:rsidRPr="00110F02">
        <w:t>гих ведомств по тематике защиты гражданских прав. Наряду с этим УГПС МНБ через свой отдел по связям с населением ведет активную работу с обществе</w:t>
      </w:r>
      <w:r w:rsidR="00B87F2E" w:rsidRPr="00110F02">
        <w:t>н</w:t>
      </w:r>
      <w:r w:rsidR="00B87F2E" w:rsidRPr="00110F02">
        <w:t>ностью и неправительственными организациями, включая созыв и посещение регулярных встреч за круглы</w:t>
      </w:r>
      <w:r w:rsidR="006B76A0" w:rsidRPr="00110F02">
        <w:t>м столом с руководителями арабо</w:t>
      </w:r>
      <w:r w:rsidR="00B87F2E" w:rsidRPr="00110F02">
        <w:t>американской, мусул</w:t>
      </w:r>
      <w:r w:rsidR="00B87F2E" w:rsidRPr="00110F02">
        <w:t>ь</w:t>
      </w:r>
      <w:r w:rsidR="00B87F2E" w:rsidRPr="00110F02">
        <w:t>манской, сикхской, сомалийской, латинос</w:t>
      </w:r>
      <w:r w:rsidR="006B76A0" w:rsidRPr="00110F02">
        <w:t>с</w:t>
      </w:r>
      <w:r w:rsidR="00B87F2E" w:rsidRPr="00110F02">
        <w:t xml:space="preserve">кой, южноазиатской, азиатско-тихоокеанской и других общин для обсуждения таких вопросов, как готовность к чрезвычайным ситуациям, </w:t>
      </w:r>
      <w:r w:rsidR="006B76A0" w:rsidRPr="00110F02">
        <w:t>сроки</w:t>
      </w:r>
      <w:r w:rsidR="00B87F2E" w:rsidRPr="00110F02">
        <w:t xml:space="preserve"> натурализации, </w:t>
      </w:r>
      <w:r w:rsidR="006B76A0" w:rsidRPr="00110F02">
        <w:t>осуществляемый</w:t>
      </w:r>
      <w:r w:rsidR="00B87F2E" w:rsidRPr="00110F02">
        <w:t xml:space="preserve"> УБТ </w:t>
      </w:r>
      <w:r w:rsidR="006B76A0" w:rsidRPr="00110F02">
        <w:t>до</w:t>
      </w:r>
      <w:r w:rsidR="006B76A0" w:rsidRPr="00110F02">
        <w:t>с</w:t>
      </w:r>
      <w:r w:rsidR="006B76A0" w:rsidRPr="00110F02">
        <w:t>мотр</w:t>
      </w:r>
      <w:r w:rsidR="00B87F2E" w:rsidRPr="00110F02">
        <w:t xml:space="preserve"> пассажиров в аэропортах, контакты с новыми иммигрантскими общинами, </w:t>
      </w:r>
      <w:r w:rsidR="006B76A0" w:rsidRPr="00110F02">
        <w:t>проверки</w:t>
      </w:r>
      <w:r w:rsidR="00B87F2E" w:rsidRPr="00110F02">
        <w:t xml:space="preserve"> содержания электронных устройств, а также сигналы о неправоме</w:t>
      </w:r>
      <w:r w:rsidR="00B87F2E" w:rsidRPr="00110F02">
        <w:t>р</w:t>
      </w:r>
      <w:r w:rsidR="00B87F2E" w:rsidRPr="00110F02">
        <w:t>ных действиях по отношению к американцам арабского, мусульманского</w:t>
      </w:r>
      <w:r w:rsidR="006B76A0" w:rsidRPr="00110F02">
        <w:t>, сик</w:t>
      </w:r>
      <w:r w:rsidR="006B76A0" w:rsidRPr="00110F02">
        <w:t>х</w:t>
      </w:r>
      <w:r w:rsidR="006B76A0" w:rsidRPr="00110F02">
        <w:t>ского, южноазиатского и сома</w:t>
      </w:r>
      <w:r w:rsidR="00B87F2E" w:rsidRPr="00110F02">
        <w:t xml:space="preserve">лийского происхождения при их въезде в США. Для поддержания оперативной связи с лидерами арабской, мусульманской, сикхской, южноазиатской и сомалийской общин по свежим </w:t>
      </w:r>
      <w:r w:rsidR="006B76A0" w:rsidRPr="00110F02">
        <w:t>следам возможных инцидентов в УГ</w:t>
      </w:r>
      <w:r w:rsidR="00B87F2E" w:rsidRPr="00110F02">
        <w:t xml:space="preserve">ПС сформирована специальная координационная группа по связям с общинами при происшествиях. </w:t>
      </w:r>
    </w:p>
    <w:p w:rsidR="00C948E7" w:rsidRPr="00110F02" w:rsidRDefault="00765252" w:rsidP="003944E0">
      <w:pPr>
        <w:pStyle w:val="SingleTxtGR"/>
      </w:pPr>
      <w:r>
        <w:t>80.</w:t>
      </w:r>
      <w:r>
        <w:tab/>
      </w:r>
      <w:r w:rsidR="00B87F2E" w:rsidRPr="00110F02">
        <w:t>В связи с пунктом</w:t>
      </w:r>
      <w:r w:rsidR="003C4E61">
        <w:t xml:space="preserve"> </w:t>
      </w:r>
      <w:r w:rsidR="00B87F2E" w:rsidRPr="00110F02">
        <w:t xml:space="preserve">14 заключительных замечаний Комитета, </w:t>
      </w:r>
      <w:r w:rsidR="006B76A0" w:rsidRPr="00110F02">
        <w:t>посвяще</w:t>
      </w:r>
      <w:r w:rsidR="006B76A0" w:rsidRPr="00110F02">
        <w:t>н</w:t>
      </w:r>
      <w:r w:rsidR="006B76A0" w:rsidRPr="00110F02">
        <w:t>ны</w:t>
      </w:r>
      <w:r w:rsidR="00B87F2E" w:rsidRPr="00110F02">
        <w:t>м расовому профилированию, США признают, что расовое и этническое проф</w:t>
      </w:r>
      <w:r w:rsidR="00B87F2E" w:rsidRPr="00110F02">
        <w:t>и</w:t>
      </w:r>
      <w:r w:rsidR="00B87F2E" w:rsidRPr="00110F02">
        <w:t xml:space="preserve">лирование не является эффективным методом </w:t>
      </w:r>
      <w:r w:rsidR="006B76A0" w:rsidRPr="00110F02">
        <w:t>охраны правопорядка</w:t>
      </w:r>
      <w:r w:rsidR="00B87F2E" w:rsidRPr="00110F02">
        <w:t xml:space="preserve"> и не согласуется с нашей приверженностью принципа</w:t>
      </w:r>
      <w:r w:rsidR="00741259" w:rsidRPr="00110F02">
        <w:t>м</w:t>
      </w:r>
      <w:r w:rsidR="00B87F2E" w:rsidRPr="00110F02">
        <w:t xml:space="preserve"> равноправия в системе пр</w:t>
      </w:r>
      <w:r w:rsidR="00B87F2E" w:rsidRPr="00110F02">
        <w:t>а</w:t>
      </w:r>
      <w:r w:rsidR="00B87F2E" w:rsidRPr="00110F02">
        <w:t>восудия</w:t>
      </w:r>
      <w:r w:rsidR="00C948E7" w:rsidRPr="00B0550F">
        <w:rPr>
          <w:rStyle w:val="FootnoteReference"/>
          <w:kern w:val="0"/>
        </w:rPr>
        <w:footnoteReference w:id="14"/>
      </w:r>
      <w:r w:rsidR="00B87F2E" w:rsidRPr="00110F02">
        <w:t xml:space="preserve">. </w:t>
      </w:r>
      <w:r w:rsidR="00A17D9A" w:rsidRPr="00110F02">
        <w:t>В течение многих лет обеспокоенность по поводу расового профил</w:t>
      </w:r>
      <w:r w:rsidR="00A17D9A" w:rsidRPr="00110F02">
        <w:t>и</w:t>
      </w:r>
      <w:r w:rsidR="00A17D9A" w:rsidRPr="00110F02">
        <w:t xml:space="preserve">рования возникала главным образом в связи с </w:t>
      </w:r>
      <w:r w:rsidR="00504289" w:rsidRPr="00110F02">
        <w:t xml:space="preserve">уличными </w:t>
      </w:r>
      <w:r w:rsidR="00A17D9A" w:rsidRPr="00110F02">
        <w:t>проверками тран</w:t>
      </w:r>
      <w:r w:rsidR="00A17D9A" w:rsidRPr="00110F02">
        <w:t>с</w:t>
      </w:r>
      <w:r w:rsidR="00A17D9A" w:rsidRPr="00110F02">
        <w:t>портных средств и физических лиц в процессе контроля за соблюдением зак</w:t>
      </w:r>
      <w:r w:rsidR="00A17D9A" w:rsidRPr="00110F02">
        <w:t>о</w:t>
      </w:r>
      <w:r w:rsidR="00A17D9A" w:rsidRPr="00110F02">
        <w:t>нов о наркотиках и иммиграционного законодательства. В последнее время, особенно после 11</w:t>
      </w:r>
      <w:r w:rsidR="003C4E61">
        <w:t xml:space="preserve"> </w:t>
      </w:r>
      <w:r w:rsidR="00A17D9A" w:rsidRPr="00110F02">
        <w:t>сентября, дискуссии на эту тему стали затрагивать также действия о</w:t>
      </w:r>
      <w:r w:rsidR="00A17D9A" w:rsidRPr="00110F02">
        <w:t>р</w:t>
      </w:r>
      <w:r w:rsidR="00A17D9A" w:rsidRPr="00110F02">
        <w:t>ганов правопорядка в ходе борьбы с терроризмом.</w:t>
      </w:r>
    </w:p>
    <w:p w:rsidR="00C948E7" w:rsidRPr="00110F02" w:rsidRDefault="00765252" w:rsidP="003944E0">
      <w:pPr>
        <w:pStyle w:val="SingleTxtGR"/>
      </w:pPr>
      <w:r>
        <w:t>81.</w:t>
      </w:r>
      <w:r>
        <w:tab/>
      </w:r>
      <w:r w:rsidR="00A1082F" w:rsidRPr="00110F02">
        <w:t>Помимо Конституции США</w:t>
      </w:r>
      <w:r w:rsidR="007856F0">
        <w:t>,</w:t>
      </w:r>
      <w:r w:rsidR="00A1082F" w:rsidRPr="00110F02">
        <w:t xml:space="preserve"> возможность использования расовых и э</w:t>
      </w:r>
      <w:r w:rsidR="00A1082F" w:rsidRPr="00110F02">
        <w:t>т</w:t>
      </w:r>
      <w:r w:rsidR="00A1082F" w:rsidRPr="00110F02">
        <w:t>нических критериев правоох</w:t>
      </w:r>
      <w:r w:rsidR="00504289" w:rsidRPr="00110F02">
        <w:t>ранительными органами ограничивается</w:t>
      </w:r>
      <w:r w:rsidR="00A1082F" w:rsidRPr="00110F02">
        <w:t xml:space="preserve"> также р</w:t>
      </w:r>
      <w:r w:rsidR="00A1082F" w:rsidRPr="00110F02">
        <w:t>я</w:t>
      </w:r>
      <w:r w:rsidR="00A1082F" w:rsidRPr="00110F02">
        <w:t>дом федеральных законов и подзаконных актов, которые администрация</w:t>
      </w:r>
      <w:r w:rsidR="00741259" w:rsidRPr="00110F02">
        <w:t xml:space="preserve"> Обамы а</w:t>
      </w:r>
      <w:r w:rsidR="00741259" w:rsidRPr="00110F02">
        <w:t>к</w:t>
      </w:r>
      <w:r w:rsidR="00741259" w:rsidRPr="00110F02">
        <w:t>тивно применяет, сталкиваясь</w:t>
      </w:r>
      <w:r w:rsidR="00A1082F" w:rsidRPr="00110F02">
        <w:t xml:space="preserve"> с такой противозаконной практикой. Речь идет, в частности, о главе</w:t>
      </w:r>
      <w:r w:rsidR="003C4E61">
        <w:t xml:space="preserve"> </w:t>
      </w:r>
      <w:r w:rsidR="00C948E7" w:rsidRPr="00110F02">
        <w:t>VI</w:t>
      </w:r>
      <w:r w:rsidR="00A1082F" w:rsidRPr="00110F02">
        <w:t xml:space="preserve"> Закона 1964</w:t>
      </w:r>
      <w:r w:rsidR="003C4E61">
        <w:t xml:space="preserve"> </w:t>
      </w:r>
      <w:r w:rsidR="00A1082F" w:rsidRPr="00110F02">
        <w:t>года о</w:t>
      </w:r>
      <w:r w:rsidR="00741259" w:rsidRPr="00110F02">
        <w:t xml:space="preserve"> гражданских правах (запрещающей</w:t>
      </w:r>
      <w:r w:rsidR="00A1082F" w:rsidRPr="00110F02">
        <w:t xml:space="preserve"> дискриминацию в рамках любых программ и мероприятий, </w:t>
      </w:r>
      <w:r w:rsidR="00F91336" w:rsidRPr="00110F02">
        <w:t>финансируемых</w:t>
      </w:r>
      <w:r w:rsidR="00A1082F" w:rsidRPr="00110F02">
        <w:t xml:space="preserve"> из федеральных источников) и </w:t>
      </w:r>
      <w:r w:rsidR="00F91336" w:rsidRPr="00110F02">
        <w:t xml:space="preserve">положениях </w:t>
      </w:r>
      <w:r w:rsidR="00C948E7" w:rsidRPr="00110F02">
        <w:t>42 U.S.C. 14141 (</w:t>
      </w:r>
      <w:r w:rsidR="00F91336" w:rsidRPr="00110F02">
        <w:t>позволяющих</w:t>
      </w:r>
      <w:r w:rsidR="00A1082F" w:rsidRPr="00110F02">
        <w:t xml:space="preserve"> ход</w:t>
      </w:r>
      <w:r w:rsidR="00A1082F" w:rsidRPr="00110F02">
        <w:t>а</w:t>
      </w:r>
      <w:r w:rsidR="00A1082F" w:rsidRPr="00110F02">
        <w:t>тайствовать об издании судом предписаний по</w:t>
      </w:r>
      <w:r w:rsidR="00F91336" w:rsidRPr="00110F02">
        <w:t>лицейским управления</w:t>
      </w:r>
      <w:r w:rsidR="00A1082F" w:rsidRPr="00110F02">
        <w:t>м прекр</w:t>
      </w:r>
      <w:r w:rsidR="00A1082F" w:rsidRPr="00110F02">
        <w:t>а</w:t>
      </w:r>
      <w:r w:rsidR="00A1082F" w:rsidRPr="00110F02">
        <w:t>тить использовать противозаконные методы или практику). В 2009–2012</w:t>
      </w:r>
      <w:r w:rsidR="003C4E61">
        <w:t xml:space="preserve"> </w:t>
      </w:r>
      <w:r w:rsidR="00A1082F" w:rsidRPr="00110F02">
        <w:t xml:space="preserve">годах </w:t>
      </w:r>
      <w:r w:rsidR="00F91336" w:rsidRPr="00110F02">
        <w:t>О</w:t>
      </w:r>
      <w:r w:rsidR="00A1082F" w:rsidRPr="00110F02">
        <w:t>ГП</w:t>
      </w:r>
      <w:r w:rsidR="003C4E61">
        <w:t xml:space="preserve"> </w:t>
      </w:r>
      <w:r w:rsidR="00A1082F" w:rsidRPr="00110F02">
        <w:t>МЮ 15</w:t>
      </w:r>
      <w:r w:rsidR="003C4E61">
        <w:t xml:space="preserve"> </w:t>
      </w:r>
      <w:r w:rsidR="00A1082F" w:rsidRPr="00110F02">
        <w:t xml:space="preserve">раз </w:t>
      </w:r>
      <w:r w:rsidR="00F91336" w:rsidRPr="00110F02">
        <w:t>расследовал</w:t>
      </w:r>
      <w:r w:rsidR="00A1082F" w:rsidRPr="00110F02">
        <w:t xml:space="preserve"> соответствующую деятельность полицейских управл</w:t>
      </w:r>
      <w:r w:rsidR="00A1082F" w:rsidRPr="00110F02">
        <w:t>е</w:t>
      </w:r>
      <w:r w:rsidR="00A1082F" w:rsidRPr="00110F02">
        <w:t xml:space="preserve">ний, а </w:t>
      </w:r>
      <w:r w:rsidR="00F91336" w:rsidRPr="00110F02">
        <w:t>сейчас</w:t>
      </w:r>
      <w:r w:rsidR="00A1082F" w:rsidRPr="00110F02">
        <w:t xml:space="preserve"> проводит более двух десятков таких расследований</w:t>
      </w:r>
      <w:r w:rsidR="003C4E61">
        <w:t xml:space="preserve"> </w:t>
      </w:r>
      <w:r w:rsidR="00DC1238">
        <w:t>– больше, чем когда-</w:t>
      </w:r>
      <w:r w:rsidR="00A1082F" w:rsidRPr="00110F02">
        <w:t>либо в прошлом</w:t>
      </w:r>
      <w:r w:rsidR="00F91336" w:rsidRPr="00110F02">
        <w:t>,</w:t>
      </w:r>
      <w:r w:rsidR="00A1082F" w:rsidRPr="00110F02">
        <w:t xml:space="preserve"> и по отношению к более крупным, чем р</w:t>
      </w:r>
      <w:r w:rsidR="00A1082F" w:rsidRPr="00110F02">
        <w:t>а</w:t>
      </w:r>
      <w:r w:rsidR="00A1082F" w:rsidRPr="00110F02">
        <w:t>нее, подразделениям</w:t>
      </w:r>
      <w:r w:rsidR="00F91336" w:rsidRPr="00110F02">
        <w:t xml:space="preserve"> полиции</w:t>
      </w:r>
      <w:r w:rsidR="00460388" w:rsidRPr="00110F02">
        <w:t xml:space="preserve">. Только в </w:t>
      </w:r>
      <w:r w:rsidR="00F91336" w:rsidRPr="00110F02">
        <w:t>2012</w:t>
      </w:r>
      <w:r w:rsidR="003C4E61">
        <w:t xml:space="preserve"> </w:t>
      </w:r>
      <w:r w:rsidR="00F91336" w:rsidRPr="00110F02">
        <w:t>году</w:t>
      </w:r>
      <w:r w:rsidR="00460388" w:rsidRPr="00110F02">
        <w:t xml:space="preserve"> ОГП заключил далеко ид</w:t>
      </w:r>
      <w:r w:rsidR="00460388" w:rsidRPr="00110F02">
        <w:t>у</w:t>
      </w:r>
      <w:r w:rsidR="00460388" w:rsidRPr="00110F02">
        <w:t>щие и имеющие исковую силу соглашения с шестью территориальными адм</w:t>
      </w:r>
      <w:r w:rsidR="00460388" w:rsidRPr="00110F02">
        <w:t>и</w:t>
      </w:r>
      <w:r w:rsidR="00460388" w:rsidRPr="00110F02">
        <w:t>нистрациями в целях решения серьезных проблем правоохранительной раб</w:t>
      </w:r>
      <w:r w:rsidR="00460388" w:rsidRPr="00110F02">
        <w:t>о</w:t>
      </w:r>
      <w:r w:rsidR="00460388" w:rsidRPr="00110F02">
        <w:t>ты</w:t>
      </w:r>
      <w:r w:rsidR="00DC1238">
        <w:t> </w:t>
      </w:r>
      <w:r w:rsidR="00460388" w:rsidRPr="00110F02">
        <w:t>– наибольше</w:t>
      </w:r>
      <w:r w:rsidR="00DC1238">
        <w:t>е число таких соглашений, когда-</w:t>
      </w:r>
      <w:r w:rsidR="00460388" w:rsidRPr="00110F02">
        <w:t xml:space="preserve">либо заключавшееся в течение одного года. </w:t>
      </w:r>
      <w:r w:rsidR="00F91336" w:rsidRPr="00110F02">
        <w:t>При выявлении</w:t>
      </w:r>
      <w:r w:rsidR="00460388" w:rsidRPr="00110F02">
        <w:t xml:space="preserve"> нарушения МЮ вместе с соответствующим прав</w:t>
      </w:r>
      <w:r w:rsidR="00460388" w:rsidRPr="00110F02">
        <w:t>о</w:t>
      </w:r>
      <w:r w:rsidR="00460388" w:rsidRPr="00110F02">
        <w:t xml:space="preserve">охранительным учреждением проводит работу по пересмотру его политики и процедур и </w:t>
      </w:r>
      <w:r w:rsidR="00F91336" w:rsidRPr="00110F02">
        <w:t xml:space="preserve">по </w:t>
      </w:r>
      <w:r w:rsidR="00460388" w:rsidRPr="00110F02">
        <w:t>организации переподготовки личного состава в целях привед</w:t>
      </w:r>
      <w:r w:rsidR="00460388" w:rsidRPr="00110F02">
        <w:t>е</w:t>
      </w:r>
      <w:r w:rsidR="00460388" w:rsidRPr="00110F02">
        <w:t>ния пр</w:t>
      </w:r>
      <w:r w:rsidR="00504289" w:rsidRPr="00110F02">
        <w:t>им</w:t>
      </w:r>
      <w:r w:rsidR="00504289" w:rsidRPr="00110F02">
        <w:t>е</w:t>
      </w:r>
      <w:r w:rsidR="00504289" w:rsidRPr="00110F02">
        <w:t>няемых методов в соответствие</w:t>
      </w:r>
      <w:r w:rsidR="00460388" w:rsidRPr="00110F02">
        <w:t xml:space="preserve"> с </w:t>
      </w:r>
      <w:r w:rsidR="00FC53BF" w:rsidRPr="00110F02">
        <w:t>Констит</w:t>
      </w:r>
      <w:r w:rsidR="00460388" w:rsidRPr="00110F02">
        <w:t>уцией. За последнее вре</w:t>
      </w:r>
      <w:r w:rsidR="00F91336" w:rsidRPr="00110F02">
        <w:t>мя были пр</w:t>
      </w:r>
      <w:r w:rsidR="00F91336" w:rsidRPr="00110F02">
        <w:t>о</w:t>
      </w:r>
      <w:r w:rsidR="00F91336" w:rsidRPr="00110F02">
        <w:t>ведены: расследование</w:t>
      </w:r>
      <w:r w:rsidR="00460388" w:rsidRPr="00110F02">
        <w:t xml:space="preserve"> в полицейском управлении Нового Орлеана, о котором уже говорилось выше в связи со статьей</w:t>
      </w:r>
      <w:r w:rsidR="003C4E61">
        <w:t xml:space="preserve"> </w:t>
      </w:r>
      <w:r w:rsidR="00460388" w:rsidRPr="00110F02">
        <w:t>5; расследование в полице</w:t>
      </w:r>
      <w:r w:rsidR="00460388" w:rsidRPr="00110F02">
        <w:t>й</w:t>
      </w:r>
      <w:r w:rsidR="00460388" w:rsidRPr="00110F02">
        <w:t>ском управлении Сиэтла, выявившее противозаконную практику чрезмерного применения силы и признаки дискриминационного подхода со стороны пол</w:t>
      </w:r>
      <w:r w:rsidR="00460388" w:rsidRPr="00110F02">
        <w:t>и</w:t>
      </w:r>
      <w:r w:rsidR="00460388" w:rsidRPr="00110F02">
        <w:t xml:space="preserve">ции, результатом </w:t>
      </w:r>
      <w:r w:rsidR="00504289" w:rsidRPr="00110F02">
        <w:t>которого</w:t>
      </w:r>
      <w:r w:rsidR="00460388" w:rsidRPr="00110F02">
        <w:t xml:space="preserve"> стала договоренность об исправлении положения, оформленная решением суда в с</w:t>
      </w:r>
      <w:r w:rsidR="00504289" w:rsidRPr="00110F02">
        <w:t>ентябре 2012</w:t>
      </w:r>
      <w:r w:rsidR="003C4E61">
        <w:t xml:space="preserve"> </w:t>
      </w:r>
      <w:r w:rsidR="00504289" w:rsidRPr="00110F02">
        <w:t>года;</w:t>
      </w:r>
      <w:r w:rsidR="00460388" w:rsidRPr="00110F02">
        <w:t xml:space="preserve"> а также расследование в п</w:t>
      </w:r>
      <w:r w:rsidR="00460388" w:rsidRPr="00110F02">
        <w:t>о</w:t>
      </w:r>
      <w:r w:rsidR="004D6514">
        <w:t>лицейском управлении города</w:t>
      </w:r>
      <w:r w:rsidR="003C4E61">
        <w:t xml:space="preserve"> </w:t>
      </w:r>
      <w:r w:rsidR="00DC1238">
        <w:t>Ист</w:t>
      </w:r>
      <w:r w:rsidR="00750B4D">
        <w:t>-</w:t>
      </w:r>
      <w:r w:rsidR="00DC1238">
        <w:t>Хейвен</w:t>
      </w:r>
      <w:r w:rsidR="00460388" w:rsidRPr="00110F02">
        <w:t xml:space="preserve"> </w:t>
      </w:r>
      <w:r w:rsidR="00DC1238">
        <w:t>(</w:t>
      </w:r>
      <w:r w:rsidR="00460388" w:rsidRPr="00110F02">
        <w:t>штат Коннектикут</w:t>
      </w:r>
      <w:r w:rsidR="00DC1238">
        <w:t>)</w:t>
      </w:r>
      <w:r w:rsidR="00460388" w:rsidRPr="00110F02">
        <w:t>, где были выя</w:t>
      </w:r>
      <w:r w:rsidR="00460388" w:rsidRPr="00110F02">
        <w:t>в</w:t>
      </w:r>
      <w:r w:rsidR="00460388" w:rsidRPr="00110F02">
        <w:t xml:space="preserve">лены </w:t>
      </w:r>
      <w:r w:rsidR="00504289" w:rsidRPr="00110F02">
        <w:t>методы</w:t>
      </w:r>
      <w:r w:rsidR="00460388" w:rsidRPr="00110F02">
        <w:t xml:space="preserve"> или практика дискриминационного отношения к испаноязы</w:t>
      </w:r>
      <w:r w:rsidR="00460388" w:rsidRPr="00110F02">
        <w:t>ч</w:t>
      </w:r>
      <w:r w:rsidR="00460388" w:rsidRPr="00110F02">
        <w:t>ным/</w:t>
      </w:r>
      <w:r w:rsidR="00DC1238">
        <w:br/>
      </w:r>
      <w:r w:rsidR="00460388" w:rsidRPr="00110F02">
        <w:t xml:space="preserve">латиносам, к которым полиция </w:t>
      </w:r>
      <w:r w:rsidR="00F91336" w:rsidRPr="00110F02">
        <w:t>избирательно</w:t>
      </w:r>
      <w:r w:rsidR="00460388" w:rsidRPr="00110F02">
        <w:t xml:space="preserve"> приме</w:t>
      </w:r>
      <w:r w:rsidR="00F91336" w:rsidRPr="00110F02">
        <w:t>няла санкции за нар</w:t>
      </w:r>
      <w:r w:rsidR="00F91336" w:rsidRPr="00110F02">
        <w:t>у</w:t>
      </w:r>
      <w:r w:rsidR="00F91336" w:rsidRPr="00110F02">
        <w:t>шение</w:t>
      </w:r>
      <w:r w:rsidR="00460388" w:rsidRPr="00110F02">
        <w:t xml:space="preserve"> правил дорожного движения; в итоге была достигнута договоренность о пров</w:t>
      </w:r>
      <w:r w:rsidR="00460388" w:rsidRPr="00110F02">
        <w:t>е</w:t>
      </w:r>
      <w:r w:rsidR="00460388" w:rsidRPr="00110F02">
        <w:t>дении в</w:t>
      </w:r>
      <w:r w:rsidR="00504289" w:rsidRPr="00110F02">
        <w:t>сеобъемлющих реформ. Полиция</w:t>
      </w:r>
      <w:r w:rsidR="00DC1238">
        <w:t xml:space="preserve"> Ист-</w:t>
      </w:r>
      <w:r w:rsidR="00460388" w:rsidRPr="00110F02">
        <w:t>Хейвена объявил</w:t>
      </w:r>
      <w:r w:rsidR="00DC1238">
        <w:t>а</w:t>
      </w:r>
      <w:r w:rsidR="00460388" w:rsidRPr="00110F02">
        <w:t xml:space="preserve"> о зачислении на службу первого </w:t>
      </w:r>
      <w:r w:rsidR="009909B4" w:rsidRPr="00110F02">
        <w:t>полицейского</w:t>
      </w:r>
      <w:r w:rsidR="00504289" w:rsidRPr="00110F02">
        <w:t xml:space="preserve"> из числа латиносов</w:t>
      </w:r>
      <w:r w:rsidR="003C4E61">
        <w:t xml:space="preserve"> </w:t>
      </w:r>
      <w:r w:rsidR="00460388" w:rsidRPr="00110F02">
        <w:t>–</w:t>
      </w:r>
      <w:r w:rsidR="00F91336" w:rsidRPr="00110F02">
        <w:t xml:space="preserve"> </w:t>
      </w:r>
      <w:r w:rsidR="00460388" w:rsidRPr="00110F02">
        <w:t>квалифицированной с</w:t>
      </w:r>
      <w:r w:rsidR="00460388" w:rsidRPr="00110F02">
        <w:t>о</w:t>
      </w:r>
      <w:r w:rsidR="00460388" w:rsidRPr="00110F02">
        <w:t>трудницы, владеющей двумя языками и способной помочь в налаживании св</w:t>
      </w:r>
      <w:r w:rsidR="00460388" w:rsidRPr="00110F02">
        <w:t>я</w:t>
      </w:r>
      <w:r w:rsidR="00460388" w:rsidRPr="00110F02">
        <w:t>зей с имм</w:t>
      </w:r>
      <w:r w:rsidR="00460388" w:rsidRPr="00110F02">
        <w:t>и</w:t>
      </w:r>
      <w:r w:rsidR="00460388" w:rsidRPr="00110F02">
        <w:t>грантской общиной.</w:t>
      </w:r>
    </w:p>
    <w:p w:rsidR="00C948E7" w:rsidRPr="00110F02" w:rsidRDefault="00765252" w:rsidP="003944E0">
      <w:pPr>
        <w:pStyle w:val="SingleTxtGR"/>
      </w:pPr>
      <w:r>
        <w:t>82.</w:t>
      </w:r>
      <w:r>
        <w:tab/>
      </w:r>
      <w:r w:rsidR="00460388" w:rsidRPr="00110F02">
        <w:t>ОГП МЮ отдает безусловное предпочтение конструктивному взаимоде</w:t>
      </w:r>
      <w:r w:rsidR="00460388" w:rsidRPr="00110F02">
        <w:t>й</w:t>
      </w:r>
      <w:r w:rsidR="00460388" w:rsidRPr="00110F02">
        <w:t>ствию с местными органами власти и полицейскими управлениями в целях ус</w:t>
      </w:r>
      <w:r w:rsidR="00460388" w:rsidRPr="00110F02">
        <w:t>т</w:t>
      </w:r>
      <w:r w:rsidR="00460388" w:rsidRPr="00110F02">
        <w:t>ранения нар</w:t>
      </w:r>
      <w:r w:rsidR="009909B4" w:rsidRPr="00110F02">
        <w:t>ушений конституционных норм охраны</w:t>
      </w:r>
      <w:r w:rsidR="00460388" w:rsidRPr="00110F02">
        <w:t xml:space="preserve"> правопорядка, и почти во всех случаях это позволяет ему добиваться необходимых реформ. МЮ также сотрудничает с организациями, занимающимися выработкой национальных стандартов в правоохранительной области, включая </w:t>
      </w:r>
      <w:r w:rsidR="009909B4" w:rsidRPr="00110F02">
        <w:t>М</w:t>
      </w:r>
      <w:r w:rsidR="00460388" w:rsidRPr="00110F02">
        <w:t>еждународную ассоци</w:t>
      </w:r>
      <w:r w:rsidR="00460388" w:rsidRPr="00110F02">
        <w:t>а</w:t>
      </w:r>
      <w:r w:rsidR="00460388" w:rsidRPr="00110F02">
        <w:t xml:space="preserve">цию начальников полиции. Однако </w:t>
      </w:r>
      <w:r w:rsidR="009909B4" w:rsidRPr="00110F02">
        <w:t>если</w:t>
      </w:r>
      <w:r w:rsidR="00460388" w:rsidRPr="00110F02">
        <w:t xml:space="preserve"> сотрудничеством заручиться не удае</w:t>
      </w:r>
      <w:r w:rsidR="00460388" w:rsidRPr="00110F02">
        <w:t>т</w:t>
      </w:r>
      <w:r w:rsidR="00460388" w:rsidRPr="00110F02">
        <w:t xml:space="preserve">ся, ОГП без колебаний прибегает к судебным методам борьбы с </w:t>
      </w:r>
      <w:r w:rsidR="009909B4" w:rsidRPr="00110F02">
        <w:t>расовым пр</w:t>
      </w:r>
      <w:r w:rsidR="009909B4" w:rsidRPr="00110F02">
        <w:t>о</w:t>
      </w:r>
      <w:r w:rsidR="009909B4" w:rsidRPr="00110F02">
        <w:t xml:space="preserve">филированием и другими </w:t>
      </w:r>
      <w:r w:rsidR="00460388" w:rsidRPr="00110F02">
        <w:t xml:space="preserve">нарушениями закона в деятельности полиции. Так, когда полицейское отделение графства Марикопа отказалось </w:t>
      </w:r>
      <w:r w:rsidR="009909B4" w:rsidRPr="00110F02">
        <w:t>содействовать</w:t>
      </w:r>
      <w:r w:rsidR="00460388" w:rsidRPr="00110F02">
        <w:t xml:space="preserve"> в проведении расследования по подозрению в предвзятом отношении к латин</w:t>
      </w:r>
      <w:r w:rsidR="00460388" w:rsidRPr="00110F02">
        <w:t>о</w:t>
      </w:r>
      <w:r w:rsidR="00460388" w:rsidRPr="00110F02">
        <w:t xml:space="preserve">сам в процессе охраны правопорядка и </w:t>
      </w:r>
      <w:r w:rsidR="009909B4" w:rsidRPr="00110F02">
        <w:t xml:space="preserve">в местах </w:t>
      </w:r>
      <w:r w:rsidR="00460388" w:rsidRPr="00110F02">
        <w:t>содержания под стражей, МЮ возбудило обширный судебный иск. В декабре 2012</w:t>
      </w:r>
      <w:r w:rsidR="003C4E61">
        <w:t xml:space="preserve"> </w:t>
      </w:r>
      <w:r w:rsidR="00460388" w:rsidRPr="00110F02">
        <w:t>года федераль</w:t>
      </w:r>
      <w:r w:rsidR="009909B4" w:rsidRPr="00110F02">
        <w:t>ный суд не поддержал ходатайство</w:t>
      </w:r>
      <w:r w:rsidR="00460388" w:rsidRPr="00110F02">
        <w:t xml:space="preserve"> графства о закрытии дела, </w:t>
      </w:r>
      <w:r w:rsidR="009909B4" w:rsidRPr="00110F02">
        <w:t>и</w:t>
      </w:r>
      <w:r w:rsidR="00460388" w:rsidRPr="00110F02">
        <w:t xml:space="preserve"> в 2013</w:t>
      </w:r>
      <w:r w:rsidR="003C4E61">
        <w:t xml:space="preserve"> </w:t>
      </w:r>
      <w:r w:rsidR="00460388" w:rsidRPr="00110F02">
        <w:t xml:space="preserve">году </w:t>
      </w:r>
      <w:r w:rsidR="009909B4" w:rsidRPr="00110F02">
        <w:t>оно все еще</w:t>
      </w:r>
      <w:r w:rsidR="00460388" w:rsidRPr="00110F02">
        <w:t xml:space="preserve"> н</w:t>
      </w:r>
      <w:r w:rsidR="00460388" w:rsidRPr="00110F02">
        <w:t>а</w:t>
      </w:r>
      <w:r w:rsidR="00460388" w:rsidRPr="00110F02">
        <w:t xml:space="preserve">ходилось в стадии рассмотрения. </w:t>
      </w:r>
      <w:r w:rsidR="009909B4" w:rsidRPr="00110F02">
        <w:t>В решении</w:t>
      </w:r>
      <w:r w:rsidR="00460388" w:rsidRPr="00110F02">
        <w:t xml:space="preserve"> по другому делу, возбужденному МЮ, Верховный суд объявил недействительными по причине несоответствия федеральному законодательству три положения закона об иммиграции штата Аризона (</w:t>
      </w:r>
      <w:r w:rsidR="00C948E7" w:rsidRPr="00110F02">
        <w:t>S.B. 1070</w:t>
      </w:r>
      <w:r w:rsidR="00460388" w:rsidRPr="00110F02">
        <w:t>): статью</w:t>
      </w:r>
      <w:r w:rsidR="003C4E61">
        <w:t xml:space="preserve"> </w:t>
      </w:r>
      <w:r w:rsidR="00460388" w:rsidRPr="00110F02">
        <w:t>3</w:t>
      </w:r>
      <w:r w:rsidR="007F0E34" w:rsidRPr="00110F02">
        <w:t>, предусматривающую уголовную ответстве</w:t>
      </w:r>
      <w:r w:rsidR="007F0E34" w:rsidRPr="00110F02">
        <w:t>н</w:t>
      </w:r>
      <w:r w:rsidR="007F0E34" w:rsidRPr="00110F02">
        <w:t>ность за отсутствие при себе действительных иммиграционных документов, статью</w:t>
      </w:r>
      <w:r w:rsidR="003C4E61">
        <w:t xml:space="preserve"> </w:t>
      </w:r>
      <w:r w:rsidR="007F0E34" w:rsidRPr="00110F02">
        <w:t>5</w:t>
      </w:r>
      <w:r w:rsidR="003C4E61">
        <w:t xml:space="preserve"> </w:t>
      </w:r>
      <w:r w:rsidR="007F0E34" w:rsidRPr="00110F02">
        <w:t xml:space="preserve">с), в </w:t>
      </w:r>
      <w:r w:rsidR="009909B4" w:rsidRPr="00110F02">
        <w:t>которой</w:t>
      </w:r>
      <w:r w:rsidR="007F0E34" w:rsidRPr="00110F02">
        <w:t xml:space="preserve"> преступлением признавалась работа по найму или </w:t>
      </w:r>
      <w:r w:rsidR="007F0E34" w:rsidRPr="00AA3B78">
        <w:rPr>
          <w:spacing w:val="0"/>
        </w:rPr>
        <w:t>п</w:t>
      </w:r>
      <w:r w:rsidR="007F0E34" w:rsidRPr="00AA3B78">
        <w:rPr>
          <w:spacing w:val="0"/>
        </w:rPr>
        <w:t>о</w:t>
      </w:r>
      <w:r w:rsidR="007F0E34" w:rsidRPr="00AA3B78">
        <w:rPr>
          <w:spacing w:val="0"/>
        </w:rPr>
        <w:t>пытка ее получения лицом, не имеющим должным образом оформленных имм</w:t>
      </w:r>
      <w:r w:rsidR="007F0E34" w:rsidRPr="00AA3B78">
        <w:rPr>
          <w:spacing w:val="0"/>
        </w:rPr>
        <w:t>и</w:t>
      </w:r>
      <w:r w:rsidR="007F0E34" w:rsidRPr="00AA3B78">
        <w:rPr>
          <w:spacing w:val="0"/>
        </w:rPr>
        <w:t>грационных документов, и статью</w:t>
      </w:r>
      <w:r w:rsidR="003C4E61" w:rsidRPr="00AA3B78">
        <w:rPr>
          <w:spacing w:val="0"/>
        </w:rPr>
        <w:t xml:space="preserve"> </w:t>
      </w:r>
      <w:r w:rsidR="007F0E34" w:rsidRPr="00AA3B78">
        <w:rPr>
          <w:spacing w:val="0"/>
        </w:rPr>
        <w:t xml:space="preserve">6, которую суд счел препятствующей </w:t>
      </w:r>
      <w:r w:rsidR="009909B4" w:rsidRPr="00AA3B78">
        <w:rPr>
          <w:spacing w:val="0"/>
        </w:rPr>
        <w:t>примен</w:t>
      </w:r>
      <w:r w:rsidR="009909B4" w:rsidRPr="00AA3B78">
        <w:rPr>
          <w:spacing w:val="0"/>
        </w:rPr>
        <w:t>е</w:t>
      </w:r>
      <w:r w:rsidR="009909B4" w:rsidRPr="00AA3B78">
        <w:rPr>
          <w:spacing w:val="0"/>
        </w:rPr>
        <w:t>нию</w:t>
      </w:r>
      <w:r w:rsidR="007F0E34" w:rsidRPr="00AA3B78">
        <w:rPr>
          <w:spacing w:val="0"/>
        </w:rPr>
        <w:t xml:space="preserve"> федерального законодательства, </w:t>
      </w:r>
      <w:r w:rsidR="009909B4" w:rsidRPr="00AA3B78">
        <w:rPr>
          <w:spacing w:val="0"/>
        </w:rPr>
        <w:t>так как</w:t>
      </w:r>
      <w:r w:rsidR="007F0E34" w:rsidRPr="00AA3B78">
        <w:rPr>
          <w:spacing w:val="0"/>
        </w:rPr>
        <w:t xml:space="preserve"> она позволяла полиции штата и мун</w:t>
      </w:r>
      <w:r w:rsidR="007F0E34" w:rsidRPr="00AA3B78">
        <w:rPr>
          <w:spacing w:val="0"/>
        </w:rPr>
        <w:t>и</w:t>
      </w:r>
      <w:r w:rsidR="007F0E34" w:rsidRPr="00AA3B78">
        <w:rPr>
          <w:spacing w:val="0"/>
        </w:rPr>
        <w:t>ципальной полиции при определенных обстоятельствах задерживать</w:t>
      </w:r>
      <w:r w:rsidR="007F0E34" w:rsidRPr="00110F02">
        <w:t xml:space="preserve"> </w:t>
      </w:r>
      <w:r w:rsidR="007F0E34" w:rsidRPr="00AA3B78">
        <w:rPr>
          <w:spacing w:val="0"/>
        </w:rPr>
        <w:t>ин</w:t>
      </w:r>
      <w:r w:rsidR="007F0E34" w:rsidRPr="00AA3B78">
        <w:rPr>
          <w:spacing w:val="0"/>
        </w:rPr>
        <w:t>о</w:t>
      </w:r>
      <w:r w:rsidR="007F0E34" w:rsidRPr="00AA3B78">
        <w:rPr>
          <w:spacing w:val="0"/>
        </w:rPr>
        <w:t>странцев без ордера на арест (</w:t>
      </w:r>
      <w:r w:rsidR="009909B4" w:rsidRPr="00AA3B78">
        <w:rPr>
          <w:i/>
          <w:spacing w:val="0"/>
        </w:rPr>
        <w:t>США против штата Аризона</w:t>
      </w:r>
      <w:r w:rsidR="00C948E7" w:rsidRPr="00AA3B78">
        <w:rPr>
          <w:spacing w:val="0"/>
        </w:rPr>
        <w:t>, 132 S. Ct. 2492 (2012)</w:t>
      </w:r>
      <w:r w:rsidR="009909B4" w:rsidRPr="00AA3B78">
        <w:rPr>
          <w:spacing w:val="0"/>
        </w:rPr>
        <w:t>)</w:t>
      </w:r>
      <w:r w:rsidR="00C948E7" w:rsidRPr="00AA3B78">
        <w:rPr>
          <w:spacing w:val="0"/>
        </w:rPr>
        <w:t>.</w:t>
      </w:r>
      <w:r w:rsidR="0001700E" w:rsidRPr="00110F02">
        <w:t xml:space="preserve"> </w:t>
      </w:r>
      <w:r w:rsidR="007F0E34" w:rsidRPr="00110F02">
        <w:t xml:space="preserve">Суд подчеркнул также, что серьезные вопросы </w:t>
      </w:r>
      <w:r w:rsidR="005A4479" w:rsidRPr="00110F02">
        <w:t>с точки зрения Конституции выз</w:t>
      </w:r>
      <w:r w:rsidR="005A4479" w:rsidRPr="00110F02">
        <w:t>ы</w:t>
      </w:r>
      <w:r w:rsidR="005A4479" w:rsidRPr="00110F02">
        <w:t>вают положения ст</w:t>
      </w:r>
      <w:r w:rsidR="009909B4" w:rsidRPr="00110F02">
        <w:t>атьи</w:t>
      </w:r>
      <w:r w:rsidR="003C4E61">
        <w:t xml:space="preserve"> </w:t>
      </w:r>
      <w:r w:rsidR="009909B4" w:rsidRPr="00110F02">
        <w:t xml:space="preserve">2 упомянутого закона </w:t>
      </w:r>
      <w:r w:rsidR="005A4479" w:rsidRPr="00110F02">
        <w:t>Аризон</w:t>
      </w:r>
      <w:r w:rsidR="009909B4" w:rsidRPr="00110F02">
        <w:t>ы</w:t>
      </w:r>
      <w:r w:rsidR="005A4479" w:rsidRPr="00110F02">
        <w:t xml:space="preserve">, </w:t>
      </w:r>
      <w:r w:rsidR="009909B4" w:rsidRPr="00110F02">
        <w:t>которые обязывают</w:t>
      </w:r>
      <w:r w:rsidR="005A4479" w:rsidRPr="00110F02">
        <w:t xml:space="preserve"> п</w:t>
      </w:r>
      <w:r w:rsidR="005A4479" w:rsidRPr="00110F02">
        <w:t>о</w:t>
      </w:r>
      <w:r w:rsidR="005A4479" w:rsidRPr="00110F02">
        <w:t>лицейских проверять иммиграционный статус любого лица, остановленного или задержанного на законных основаниях, при наличии обоснованных подо</w:t>
      </w:r>
      <w:r w:rsidR="005A4479" w:rsidRPr="00110F02">
        <w:t>з</w:t>
      </w:r>
      <w:r w:rsidR="005A4479" w:rsidRPr="00110F02">
        <w:t>рений в том, что задержанный находится в стране нелегально. Министр юст</w:t>
      </w:r>
      <w:r w:rsidR="005A4479" w:rsidRPr="00110F02">
        <w:t>и</w:t>
      </w:r>
      <w:r w:rsidR="005A4479" w:rsidRPr="00110F02">
        <w:t xml:space="preserve">ции выступил с заявлением, в котором заверил население в том, что МЮ будет и впредь решительно добиваться соблюдения федеральных норм, запрещающих расовую и этническую дискриминацию; </w:t>
      </w:r>
      <w:r w:rsidR="009C14F2">
        <w:t>Минист</w:t>
      </w:r>
      <w:r w:rsidR="005A4479" w:rsidRPr="00110F02">
        <w:t xml:space="preserve">ерство юстиции внимательно отслеживает практику применения закона </w:t>
      </w:r>
      <w:r w:rsidR="00C948E7" w:rsidRPr="00110F02">
        <w:t>S.B. 1070</w:t>
      </w:r>
      <w:r w:rsidR="005A4479" w:rsidRPr="00110F02">
        <w:t>, стремясь обеспечивать его соответствие федеральному иммиграционному законодател</w:t>
      </w:r>
      <w:r w:rsidR="005A4479" w:rsidRPr="00110F02">
        <w:t>ь</w:t>
      </w:r>
      <w:r w:rsidR="005A4479" w:rsidRPr="00110F02">
        <w:t>ству и применимым законам о гр</w:t>
      </w:r>
      <w:r w:rsidR="009909B4" w:rsidRPr="00110F02">
        <w:t>ажданских правах, и в частности</w:t>
      </w:r>
      <w:r w:rsidR="005A4479" w:rsidRPr="00110F02">
        <w:t xml:space="preserve"> не допускать такого использов</w:t>
      </w:r>
      <w:r w:rsidR="005A4479" w:rsidRPr="00110F02">
        <w:t>а</w:t>
      </w:r>
      <w:r w:rsidR="005A4479" w:rsidRPr="00110F02">
        <w:t xml:space="preserve">ния </w:t>
      </w:r>
      <w:r w:rsidR="009909B4" w:rsidRPr="00110F02">
        <w:t>этого</w:t>
      </w:r>
      <w:r w:rsidR="005A4479" w:rsidRPr="00110F02">
        <w:t xml:space="preserve"> закона правоохранительными орган</w:t>
      </w:r>
      <w:r w:rsidR="009909B4" w:rsidRPr="00110F02">
        <w:t>ами и другими сторонами, кот</w:t>
      </w:r>
      <w:r w:rsidR="009909B4" w:rsidRPr="00110F02">
        <w:t>о</w:t>
      </w:r>
      <w:r w:rsidR="009909B4" w:rsidRPr="00110F02">
        <w:t>рое имело</w:t>
      </w:r>
      <w:r w:rsidR="005A4479" w:rsidRPr="00110F02">
        <w:t xml:space="preserve"> бы своей целью или следствием дискриминацию латиносов или л</w:t>
      </w:r>
      <w:r w:rsidR="005A4479" w:rsidRPr="00110F02">
        <w:t>ю</w:t>
      </w:r>
      <w:r w:rsidR="005A4479" w:rsidRPr="00110F02">
        <w:t>бой другой общины. См.</w:t>
      </w:r>
      <w:r w:rsidR="003C4E61">
        <w:t xml:space="preserve"> </w:t>
      </w:r>
      <w:r w:rsidR="009909B4" w:rsidRPr="003944E0">
        <w:t>http://www.justic</w:t>
      </w:r>
      <w:r w:rsidR="009909B4" w:rsidRPr="003944E0">
        <w:t>e</w:t>
      </w:r>
      <w:r w:rsidR="009909B4" w:rsidRPr="003944E0">
        <w:t>.g</w:t>
      </w:r>
      <w:r w:rsidR="009909B4" w:rsidRPr="003944E0">
        <w:t>o</w:t>
      </w:r>
      <w:r w:rsidR="00AA3B78">
        <w:t>v/</w:t>
      </w:r>
      <w:r w:rsidR="009909B4" w:rsidRPr="003944E0">
        <w:t>opa/</w:t>
      </w:r>
      <w:r w:rsidR="009909B4" w:rsidRPr="003944E0">
        <w:t>p</w:t>
      </w:r>
      <w:r w:rsidR="009909B4" w:rsidRPr="003944E0">
        <w:t>r/2012/June/12-ag-801.html</w:t>
      </w:r>
      <w:r w:rsidR="00C948E7" w:rsidRPr="00110F02">
        <w:t>.</w:t>
      </w:r>
    </w:p>
    <w:p w:rsidR="00C948E7" w:rsidRPr="00110F02" w:rsidRDefault="00765252" w:rsidP="003944E0">
      <w:pPr>
        <w:pStyle w:val="SingleTxtGR"/>
      </w:pPr>
      <w:r>
        <w:t>83.</w:t>
      </w:r>
      <w:r>
        <w:tab/>
      </w:r>
      <w:r w:rsidR="00FC6B2C" w:rsidRPr="00110F02">
        <w:t>МНБ</w:t>
      </w:r>
      <w:r w:rsidR="0016452F" w:rsidRPr="00110F02">
        <w:t xml:space="preserve"> принимает меры к тому, чтобы его программы и деятельность были свободны от оскорбляющего человеческое достоинство </w:t>
      </w:r>
      <w:r w:rsidR="0041196B" w:rsidRPr="00110F02">
        <w:t>расового или этнич</w:t>
      </w:r>
      <w:r w:rsidR="0041196B" w:rsidRPr="00110F02">
        <w:t>е</w:t>
      </w:r>
      <w:r w:rsidR="0041196B" w:rsidRPr="00110F02">
        <w:t xml:space="preserve">ского </w:t>
      </w:r>
      <w:r w:rsidR="009909B4" w:rsidRPr="00110F02">
        <w:t>профилирования.</w:t>
      </w:r>
      <w:r w:rsidR="0041196B" w:rsidRPr="00110F02">
        <w:t xml:space="preserve"> Некоторые программы обеспечения соблюдения имм</w:t>
      </w:r>
      <w:r w:rsidR="0041196B" w:rsidRPr="00110F02">
        <w:t>и</w:t>
      </w:r>
      <w:r w:rsidR="0041196B" w:rsidRPr="00110F02">
        <w:t>грационного законодательства, вк</w:t>
      </w:r>
      <w:r w:rsidR="00FC6B2C" w:rsidRPr="00110F02">
        <w:t>лючая такие, в рамках которых МН</w:t>
      </w:r>
      <w:r w:rsidR="0041196B" w:rsidRPr="00110F02">
        <w:t>Б следит за соблюдением федеральных законов об иммиграции совместно с полицией шт</w:t>
      </w:r>
      <w:r w:rsidR="0041196B" w:rsidRPr="00110F02">
        <w:t>а</w:t>
      </w:r>
      <w:r w:rsidR="0041196B" w:rsidRPr="00110F02">
        <w:t>тов и муниципальной полицией, также содержит недвусмысленный запрет на расовое и этническое профилирование. Например, программа в рамках ст</w:t>
      </w:r>
      <w:r w:rsidR="0041196B" w:rsidRPr="00110F02">
        <w:t>а</w:t>
      </w:r>
      <w:r w:rsidR="0041196B" w:rsidRPr="00110F02">
        <w:t>тьи</w:t>
      </w:r>
      <w:r w:rsidR="00AA3B78">
        <w:t> </w:t>
      </w:r>
      <w:r w:rsidR="0041196B" w:rsidRPr="00110F02">
        <w:t>287</w:t>
      </w:r>
      <w:r w:rsidR="003C4E61">
        <w:t xml:space="preserve"> </w:t>
      </w:r>
      <w:r w:rsidR="00C948E7" w:rsidRPr="00110F02">
        <w:t>g)</w:t>
      </w:r>
      <w:r w:rsidR="0041196B" w:rsidRPr="00110F02">
        <w:t xml:space="preserve"> предусматривает привлечение </w:t>
      </w:r>
      <w:r w:rsidR="00FC6B2C" w:rsidRPr="00110F02">
        <w:t>специально обученных</w:t>
      </w:r>
      <w:r w:rsidR="0041196B" w:rsidRPr="00110F02">
        <w:t xml:space="preserve"> сотрудников право</w:t>
      </w:r>
      <w:r w:rsidR="00FC6B2C" w:rsidRPr="00110F02">
        <w:t xml:space="preserve">охранительных органов </w:t>
      </w:r>
      <w:r w:rsidR="0041196B" w:rsidRPr="00110F02">
        <w:t xml:space="preserve">штатов и </w:t>
      </w:r>
      <w:r w:rsidR="00FC6B2C" w:rsidRPr="00110F02">
        <w:t>муниципалитетов</w:t>
      </w:r>
      <w:r w:rsidR="0041196B" w:rsidRPr="00110F02">
        <w:t xml:space="preserve"> к </w:t>
      </w:r>
      <w:r w:rsidR="00FC6B2C" w:rsidRPr="00110F02">
        <w:t>контролю за собл</w:t>
      </w:r>
      <w:r w:rsidR="00FC6B2C" w:rsidRPr="00110F02">
        <w:t>ю</w:t>
      </w:r>
      <w:r w:rsidR="00FC6B2C" w:rsidRPr="00110F02">
        <w:t>дением</w:t>
      </w:r>
      <w:r w:rsidR="0041196B" w:rsidRPr="00110F02">
        <w:t xml:space="preserve"> федерального иммиграционного законодательства в тюрьмах и изолят</w:t>
      </w:r>
      <w:r w:rsidR="0041196B" w:rsidRPr="00110F02">
        <w:t>о</w:t>
      </w:r>
      <w:r w:rsidR="0041196B" w:rsidRPr="00110F02">
        <w:t xml:space="preserve">рах временного содержания. Эти сотрудники проходят особую подготовку, </w:t>
      </w:r>
      <w:r w:rsidR="00FC6B2C" w:rsidRPr="00110F02">
        <w:t>и</w:t>
      </w:r>
      <w:r w:rsidR="00FC6B2C" w:rsidRPr="00110F02">
        <w:t>с</w:t>
      </w:r>
      <w:r w:rsidR="00FC6B2C" w:rsidRPr="00110F02">
        <w:t xml:space="preserve">ключающую </w:t>
      </w:r>
      <w:r w:rsidR="0041196B" w:rsidRPr="00110F02">
        <w:t>использование ими методов расового профилирования. Индивид</w:t>
      </w:r>
      <w:r w:rsidR="0041196B" w:rsidRPr="00110F02">
        <w:t>у</w:t>
      </w:r>
      <w:r w:rsidR="0041196B" w:rsidRPr="00110F02">
        <w:t>альные жалобы на расовое или этническое профилирование м</w:t>
      </w:r>
      <w:r w:rsidR="00FC6B2C" w:rsidRPr="00110F02">
        <w:t>огут подаваться в УГПС</w:t>
      </w:r>
      <w:r w:rsidR="003C4E61">
        <w:t xml:space="preserve"> </w:t>
      </w:r>
      <w:r w:rsidR="00FC6B2C" w:rsidRPr="00110F02">
        <w:t>МНБ и в С</w:t>
      </w:r>
      <w:r w:rsidR="0041196B" w:rsidRPr="00110F02">
        <w:t xml:space="preserve">лужбу профессиональной ответственности </w:t>
      </w:r>
      <w:r w:rsidR="00FC6B2C" w:rsidRPr="00110F02">
        <w:t>БИТК</w:t>
      </w:r>
      <w:r w:rsidR="0041196B" w:rsidRPr="00110F02">
        <w:t>. В насто</w:t>
      </w:r>
      <w:r w:rsidR="0041196B" w:rsidRPr="00110F02">
        <w:t>я</w:t>
      </w:r>
      <w:r w:rsidR="0041196B" w:rsidRPr="00110F02">
        <w:t>щее время УГПС</w:t>
      </w:r>
      <w:r w:rsidR="003C4E61">
        <w:t xml:space="preserve"> </w:t>
      </w:r>
      <w:r w:rsidR="0041196B" w:rsidRPr="00110F02">
        <w:t>МНБ занимается рассмотрением жалоб на расовое или этн</w:t>
      </w:r>
      <w:r w:rsidR="0041196B" w:rsidRPr="00110F02">
        <w:t>и</w:t>
      </w:r>
      <w:r w:rsidR="0041196B" w:rsidRPr="00110F02">
        <w:t>ческое профилирование, связанных с требованиями к владению языком при о</w:t>
      </w:r>
      <w:r w:rsidR="0041196B" w:rsidRPr="00110F02">
        <w:t>б</w:t>
      </w:r>
      <w:r w:rsidR="0041196B" w:rsidRPr="00110F02">
        <w:t xml:space="preserve">ращении в государственные учреждения и </w:t>
      </w:r>
      <w:r w:rsidR="00FC6B2C" w:rsidRPr="00110F02">
        <w:t xml:space="preserve">с </w:t>
      </w:r>
      <w:r w:rsidR="0041196B" w:rsidRPr="00110F02">
        <w:t xml:space="preserve">другими вопросами, </w:t>
      </w:r>
      <w:r w:rsidR="00FC6B2C" w:rsidRPr="00110F02">
        <w:t xml:space="preserve">касающимися </w:t>
      </w:r>
      <w:r w:rsidR="0041196B" w:rsidRPr="00110F02">
        <w:t>программ</w:t>
      </w:r>
      <w:r w:rsidR="00FC6B2C" w:rsidRPr="00110F02">
        <w:t>ы</w:t>
      </w:r>
      <w:r w:rsidR="0041196B" w:rsidRPr="00110F02">
        <w:t xml:space="preserve"> БСИТ в рамках статьи</w:t>
      </w:r>
      <w:r w:rsidR="003C4E61">
        <w:t xml:space="preserve"> </w:t>
      </w:r>
      <w:smartTag w:uri="urn:schemas-microsoft-com:office:smarttags" w:element="metricconverter">
        <w:smartTagPr>
          <w:attr w:name="ProductID" w:val="287 g"/>
        </w:smartTagPr>
        <w:r w:rsidR="0041196B" w:rsidRPr="00110F02">
          <w:t>287</w:t>
        </w:r>
        <w:r w:rsidR="003C4E61">
          <w:t xml:space="preserve"> </w:t>
        </w:r>
        <w:r w:rsidR="0041196B" w:rsidRPr="00110F02">
          <w:t>g</w:t>
        </w:r>
      </w:smartTag>
      <w:r w:rsidR="0041196B" w:rsidRPr="00110F02">
        <w:t>).</w:t>
      </w:r>
    </w:p>
    <w:p w:rsidR="00C948E7" w:rsidRPr="00110F02" w:rsidRDefault="00765252" w:rsidP="003944E0">
      <w:pPr>
        <w:pStyle w:val="SingleTxtGR"/>
      </w:pPr>
      <w:r>
        <w:t>84.</w:t>
      </w:r>
      <w:r>
        <w:tab/>
      </w:r>
      <w:r w:rsidR="0041196B" w:rsidRPr="00110F02">
        <w:t>МНБ продолжает совершенствовать свою методику проверок; принима</w:t>
      </w:r>
      <w:r w:rsidR="0041196B" w:rsidRPr="00110F02">
        <w:t>е</w:t>
      </w:r>
      <w:r w:rsidR="0041196B" w:rsidRPr="00110F02">
        <w:t xml:space="preserve">мые им меры безопасности </w:t>
      </w:r>
      <w:r w:rsidR="007514BF" w:rsidRPr="00110F02">
        <w:t>определяются</w:t>
      </w:r>
      <w:r w:rsidR="0041196B" w:rsidRPr="00110F02">
        <w:t xml:space="preserve"> исходя из конкретных оперативных данных о потенциальных угрозах. Соответствующие меры как часть динами</w:t>
      </w:r>
      <w:r w:rsidR="0041196B" w:rsidRPr="00110F02">
        <w:t>ч</w:t>
      </w:r>
      <w:r w:rsidR="0041196B" w:rsidRPr="00110F02">
        <w:t>ного, соразмерного угро</w:t>
      </w:r>
      <w:r w:rsidR="007514BF" w:rsidRPr="00110F02">
        <w:t>зам процесса, распространяемого</w:t>
      </w:r>
      <w:r w:rsidR="0041196B" w:rsidRPr="00110F02">
        <w:t xml:space="preserve"> на всех прибыва</w:t>
      </w:r>
      <w:r w:rsidR="0041196B" w:rsidRPr="00110F02">
        <w:t>ю</w:t>
      </w:r>
      <w:r w:rsidR="0041196B" w:rsidRPr="00110F02">
        <w:t>щ</w:t>
      </w:r>
      <w:r w:rsidR="007514BF" w:rsidRPr="00110F02">
        <w:t>их в США пассажиров, предполагаю</w:t>
      </w:r>
      <w:r w:rsidR="0041196B" w:rsidRPr="00110F02">
        <w:t xml:space="preserve">т определение </w:t>
      </w:r>
      <w:r w:rsidR="007514BF" w:rsidRPr="00110F02">
        <w:t>степени</w:t>
      </w:r>
      <w:r w:rsidR="0041196B" w:rsidRPr="00110F02">
        <w:t xml:space="preserve"> проверки того или иного лица в зависимости не только от того, гражданином какой страны оно я</w:t>
      </w:r>
      <w:r w:rsidR="0041196B" w:rsidRPr="00110F02">
        <w:t>в</w:t>
      </w:r>
      <w:r w:rsidR="0041196B" w:rsidRPr="00110F02">
        <w:t>ляется. Ко</w:t>
      </w:r>
      <w:r w:rsidR="0041196B" w:rsidRPr="00110F02">
        <w:t>н</w:t>
      </w:r>
      <w:r w:rsidR="0041196B" w:rsidRPr="00110F02">
        <w:t>кретные правила такой проверки ежеквартально пересматриваются УГПС</w:t>
      </w:r>
      <w:r w:rsidR="003C4E61">
        <w:t xml:space="preserve"> </w:t>
      </w:r>
      <w:r w:rsidR="0041196B" w:rsidRPr="00110F02">
        <w:t>МНБ, Управлением МНБ по вопросам непр</w:t>
      </w:r>
      <w:r w:rsidR="007514BF" w:rsidRPr="00110F02">
        <w:t>икосновенности частной жизни и Ю</w:t>
      </w:r>
      <w:r w:rsidR="0041196B" w:rsidRPr="00110F02">
        <w:t>рид</w:t>
      </w:r>
      <w:r w:rsidR="0041196B" w:rsidRPr="00110F02">
        <w:t>и</w:t>
      </w:r>
      <w:r w:rsidR="0041196B" w:rsidRPr="00110F02">
        <w:t>ческим управлением МНБ.</w:t>
      </w:r>
      <w:r w:rsidR="0001700E" w:rsidRPr="00110F02">
        <w:t xml:space="preserve"> </w:t>
      </w:r>
    </w:p>
    <w:p w:rsidR="00C948E7" w:rsidRPr="00110F02" w:rsidRDefault="00765252" w:rsidP="003944E0">
      <w:pPr>
        <w:pStyle w:val="SingleTxtGR"/>
      </w:pPr>
      <w:r>
        <w:t>85.</w:t>
      </w:r>
      <w:r>
        <w:tab/>
      </w:r>
      <w:r w:rsidR="0041196B" w:rsidRPr="00110F02">
        <w:t xml:space="preserve">Кроме того, УГПС МНБ </w:t>
      </w:r>
      <w:r w:rsidR="007514BF" w:rsidRPr="00110F02">
        <w:t>разработало</w:t>
      </w:r>
      <w:r w:rsidR="0041196B" w:rsidRPr="00110F02">
        <w:t xml:space="preserve"> специальную учебную программу, предназначенную для более углубленного ознакомления личного состава прав</w:t>
      </w:r>
      <w:r w:rsidR="0041196B" w:rsidRPr="00110F02">
        <w:t>о</w:t>
      </w:r>
      <w:r w:rsidR="0041196B" w:rsidRPr="00110F02">
        <w:t>охранительных органов федерального уровня, уровня штатов, местного и пл</w:t>
      </w:r>
      <w:r w:rsidR="0041196B" w:rsidRPr="00110F02">
        <w:t>е</w:t>
      </w:r>
      <w:r w:rsidR="0041196B" w:rsidRPr="00110F02">
        <w:t>менного уровней с особенностями разных культур. Подготовка в рамках этой программы нацелена на улучшение взаимопонимания, укрепление доверия и поощрение интерактивного диалога между сотрудниками правоохранительных органов и представителями различных общин США, с которыми эти сотрудн</w:t>
      </w:r>
      <w:r w:rsidR="0041196B" w:rsidRPr="00110F02">
        <w:t>и</w:t>
      </w:r>
      <w:r w:rsidR="0041196B" w:rsidRPr="00110F02">
        <w:t>ки работают, включая арабскую, мусульманскую, южноазиатскую и сомали</w:t>
      </w:r>
      <w:r w:rsidR="0041196B" w:rsidRPr="00110F02">
        <w:t>й</w:t>
      </w:r>
      <w:r w:rsidR="0041196B" w:rsidRPr="00110F02">
        <w:t>скую общины; при этом, в частности, ставится задача развития навыков общ</w:t>
      </w:r>
      <w:r w:rsidR="0041196B" w:rsidRPr="00110F02">
        <w:t>е</w:t>
      </w:r>
      <w:r w:rsidR="0041196B" w:rsidRPr="00110F02">
        <w:t xml:space="preserve">ния с представителями </w:t>
      </w:r>
      <w:r w:rsidR="007514BF" w:rsidRPr="00110F02">
        <w:t>упомянутых</w:t>
      </w:r>
      <w:r w:rsidR="0041196B" w:rsidRPr="00110F02">
        <w:t xml:space="preserve"> групп населения. Обучение </w:t>
      </w:r>
      <w:r w:rsidR="007514BF" w:rsidRPr="00110F02">
        <w:t>в этих целях</w:t>
      </w:r>
      <w:r w:rsidR="0041196B" w:rsidRPr="00110F02">
        <w:t xml:space="preserve"> также прох</w:t>
      </w:r>
      <w:r w:rsidR="0041196B" w:rsidRPr="00110F02">
        <w:t>о</w:t>
      </w:r>
      <w:r w:rsidR="0041196B" w:rsidRPr="00110F02">
        <w:t xml:space="preserve">дят сотрудники МЮ, ФБР и </w:t>
      </w:r>
      <w:r w:rsidR="007514BF" w:rsidRPr="00110F02">
        <w:t>Б</w:t>
      </w:r>
      <w:r w:rsidR="0041196B" w:rsidRPr="00110F02">
        <w:t>ереговой охраны.</w:t>
      </w:r>
    </w:p>
    <w:p w:rsidR="00C948E7" w:rsidRPr="001B4852" w:rsidRDefault="00765252" w:rsidP="003944E0">
      <w:pPr>
        <w:pStyle w:val="SingleTxtGR"/>
      </w:pPr>
      <w:r w:rsidRPr="001B4852">
        <w:t>86.</w:t>
      </w:r>
      <w:r w:rsidRPr="001B4852">
        <w:tab/>
      </w:r>
      <w:r w:rsidR="00E766AE" w:rsidRPr="001B4852">
        <w:t>Понимая обеспокоенность, возникшую в обществе в связи с введением Системы регистрации въезда и выезда в инте</w:t>
      </w:r>
      <w:r w:rsidR="001B4852">
        <w:t>ресах национальной безопасн</w:t>
      </w:r>
      <w:r w:rsidR="001B4852">
        <w:t>о</w:t>
      </w:r>
      <w:r w:rsidR="001B4852">
        <w:t>сти</w:t>
      </w:r>
      <w:r w:rsidR="001B4852">
        <w:rPr>
          <w:lang w:val="en-US"/>
        </w:rPr>
        <w:t> </w:t>
      </w:r>
      <w:r w:rsidR="00E766AE" w:rsidRPr="001B4852">
        <w:t xml:space="preserve">(СРВВНБ), </w:t>
      </w:r>
      <w:r w:rsidR="007514BF" w:rsidRPr="001B4852">
        <w:t>МНБ</w:t>
      </w:r>
      <w:r w:rsidR="00E766AE" w:rsidRPr="001B4852">
        <w:t xml:space="preserve"> несколько раз подвергало эту программу пересмотру на основе обширных консультаций с населением и гражданским обще</w:t>
      </w:r>
      <w:r w:rsidR="001B4852">
        <w:t>ством. На</w:t>
      </w:r>
      <w:r w:rsidR="001B4852">
        <w:rPr>
          <w:lang w:val="en-US"/>
        </w:rPr>
        <w:t> </w:t>
      </w:r>
      <w:r w:rsidR="00E766AE" w:rsidRPr="001B4852">
        <w:t xml:space="preserve">первом этапе </w:t>
      </w:r>
      <w:r w:rsidR="007514BF" w:rsidRPr="001B4852">
        <w:t>такой пересмотр привел к сужению</w:t>
      </w:r>
      <w:r w:rsidR="00E766AE" w:rsidRPr="001B4852">
        <w:t xml:space="preserve"> сферы действия програ</w:t>
      </w:r>
      <w:r w:rsidR="00E766AE" w:rsidRPr="001B4852">
        <w:t>м</w:t>
      </w:r>
      <w:r w:rsidR="00E766AE" w:rsidRPr="001B4852">
        <w:t>мы и отказу от той ее части, которая требовала постановки иностранцев на учет после въезда в страну. В результате дальнейшего пересмотра и разработки н</w:t>
      </w:r>
      <w:r w:rsidR="00E766AE" w:rsidRPr="001B4852">
        <w:t>о</w:t>
      </w:r>
      <w:r w:rsidR="00E766AE" w:rsidRPr="001B4852">
        <w:t>вых, бол</w:t>
      </w:r>
      <w:r w:rsidR="007514BF" w:rsidRPr="001B4852">
        <w:t>ее эффективных мер безопасности</w:t>
      </w:r>
      <w:r w:rsidR="00E766AE" w:rsidRPr="001B4852">
        <w:t xml:space="preserve"> МНБ в апреле 2011</w:t>
      </w:r>
      <w:r w:rsidR="003C4E61" w:rsidRPr="001B4852">
        <w:t xml:space="preserve"> </w:t>
      </w:r>
      <w:r w:rsidR="00E766AE" w:rsidRPr="001B4852">
        <w:t xml:space="preserve">года объявило об официальной отмене </w:t>
      </w:r>
      <w:r w:rsidR="007514BF" w:rsidRPr="001B4852">
        <w:t>предусмотренных СРВВНБ процедур регис</w:t>
      </w:r>
      <w:r w:rsidR="007514BF" w:rsidRPr="001B4852">
        <w:t>т</w:t>
      </w:r>
      <w:r w:rsidR="007514BF" w:rsidRPr="001B4852">
        <w:t>рации</w:t>
      </w:r>
      <w:r w:rsidR="00E766AE" w:rsidRPr="001B4852">
        <w:t xml:space="preserve"> </w:t>
      </w:r>
      <w:r w:rsidR="00E766AE" w:rsidRPr="001B4852">
        <w:rPr>
          <w:spacing w:val="2"/>
        </w:rPr>
        <w:t>(</w:t>
      </w:r>
      <w:r w:rsidR="00C948E7" w:rsidRPr="001B4852">
        <w:rPr>
          <w:spacing w:val="2"/>
        </w:rPr>
        <w:t>http://ww</w:t>
      </w:r>
      <w:r w:rsidR="00C948E7" w:rsidRPr="001B4852">
        <w:rPr>
          <w:spacing w:val="2"/>
        </w:rPr>
        <w:t>w</w:t>
      </w:r>
      <w:r w:rsidR="00C948E7" w:rsidRPr="001B4852">
        <w:rPr>
          <w:spacing w:val="2"/>
        </w:rPr>
        <w:t>.dhs.gov/dhs-removes-designated-countries-nseers-registration-may-2011</w:t>
      </w:r>
      <w:r w:rsidR="00E766AE" w:rsidRPr="001B4852">
        <w:rPr>
          <w:spacing w:val="2"/>
        </w:rPr>
        <w:t>)</w:t>
      </w:r>
      <w:r w:rsidR="00C948E7" w:rsidRPr="001B4852">
        <w:rPr>
          <w:spacing w:val="2"/>
        </w:rPr>
        <w:t>.</w:t>
      </w:r>
      <w:r w:rsidR="0001700E" w:rsidRPr="001B4852">
        <w:t xml:space="preserve"> </w:t>
      </w:r>
      <w:r w:rsidR="00E766AE" w:rsidRPr="001B4852">
        <w:t xml:space="preserve">В апреле </w:t>
      </w:r>
      <w:r w:rsidR="00C948E7" w:rsidRPr="001B4852">
        <w:t>2012</w:t>
      </w:r>
      <w:r w:rsidR="003C4E61" w:rsidRPr="001B4852">
        <w:t xml:space="preserve"> </w:t>
      </w:r>
      <w:r w:rsidR="00E766AE" w:rsidRPr="001B4852">
        <w:t>года была издана внутренняя инструкция МНБ о действиях в о</w:t>
      </w:r>
      <w:r w:rsidR="00E766AE" w:rsidRPr="001B4852">
        <w:t>т</w:t>
      </w:r>
      <w:r w:rsidR="00E766AE" w:rsidRPr="001B4852">
        <w:t>ношении лиц, ранее подпадавших по</w:t>
      </w:r>
      <w:r w:rsidR="007514BF" w:rsidRPr="001B4852">
        <w:t>д</w:t>
      </w:r>
      <w:r w:rsidR="00E766AE" w:rsidRPr="001B4852">
        <w:t xml:space="preserve"> требования СРВВНБ, но не в</w:t>
      </w:r>
      <w:r w:rsidR="00E766AE" w:rsidRPr="001B4852">
        <w:t>ы</w:t>
      </w:r>
      <w:r w:rsidR="00E766AE" w:rsidRPr="001B4852">
        <w:t>полнявших эти требова</w:t>
      </w:r>
      <w:r w:rsidR="00AA3B78" w:rsidRPr="001B4852">
        <w:t>ния. В </w:t>
      </w:r>
      <w:r w:rsidR="00E766AE" w:rsidRPr="001B4852">
        <w:t xml:space="preserve">ней разъяснялось, что такое невыполнение само по себе не должно </w:t>
      </w:r>
      <w:r w:rsidR="007514BF" w:rsidRPr="001B4852">
        <w:t>приводить к отрицательным последствиям</w:t>
      </w:r>
      <w:r w:rsidR="00E766AE" w:rsidRPr="001B4852">
        <w:t xml:space="preserve"> для иммиграционного стат</w:t>
      </w:r>
      <w:r w:rsidR="00E766AE" w:rsidRPr="001B4852">
        <w:t>у</w:t>
      </w:r>
      <w:r w:rsidR="00E766AE" w:rsidRPr="001B4852">
        <w:t xml:space="preserve">са того или иного лица. </w:t>
      </w:r>
      <w:r w:rsidR="007514BF" w:rsidRPr="001B4852">
        <w:t>Подобные</w:t>
      </w:r>
      <w:r w:rsidR="00E766AE" w:rsidRPr="001B4852">
        <w:t xml:space="preserve"> последствия</w:t>
      </w:r>
      <w:r w:rsidR="001107E0" w:rsidRPr="001B4852">
        <w:t xml:space="preserve"> возможны лишь в тех случаях, когда сотрудники МНБ с учетом всей имеющейся информации приходят к в</w:t>
      </w:r>
      <w:r w:rsidR="001107E0" w:rsidRPr="001B4852">
        <w:t>ы</w:t>
      </w:r>
      <w:r w:rsidR="001107E0" w:rsidRPr="001B4852">
        <w:t>воду, что данное</w:t>
      </w:r>
      <w:r w:rsidR="007514BF" w:rsidRPr="001B4852">
        <w:t xml:space="preserve"> л</w:t>
      </w:r>
      <w:r w:rsidR="007514BF" w:rsidRPr="001B4852">
        <w:t>и</w:t>
      </w:r>
      <w:r w:rsidR="007514BF" w:rsidRPr="001B4852">
        <w:t>цо умышленно нарушало правила</w:t>
      </w:r>
      <w:r w:rsidR="001107E0" w:rsidRPr="001B4852">
        <w:t xml:space="preserve"> СРВВНБ.</w:t>
      </w:r>
    </w:p>
    <w:p w:rsidR="00C948E7" w:rsidRPr="006D1592" w:rsidRDefault="00E40CD8" w:rsidP="006D1592">
      <w:pPr>
        <w:pStyle w:val="H23GR"/>
        <w:rPr>
          <w:lang w:val="en-GB"/>
        </w:rPr>
      </w:pPr>
      <w:r w:rsidRPr="006D1592">
        <w:rPr>
          <w:lang w:val="en-GB"/>
        </w:rPr>
        <w:tab/>
      </w:r>
      <w:r w:rsidR="008F100D" w:rsidRPr="006D1592">
        <w:rPr>
          <w:lang w:val="en-GB"/>
        </w:rPr>
        <w:t>B.</w:t>
      </w:r>
      <w:r w:rsidRPr="006D1592">
        <w:rPr>
          <w:lang w:val="en-GB"/>
        </w:rPr>
        <w:tab/>
      </w:r>
      <w:r w:rsidR="00961447" w:rsidRPr="006D1592">
        <w:rPr>
          <w:lang w:val="en-GB"/>
        </w:rPr>
        <w:t>Личная неприкосновенность и защита со стороны государства от насилия или телесных повреждений</w:t>
      </w:r>
    </w:p>
    <w:p w:rsidR="00C948E7" w:rsidRPr="00110F02" w:rsidRDefault="006D1592" w:rsidP="002E30FD">
      <w:pPr>
        <w:pStyle w:val="SingleTxtGR"/>
      </w:pPr>
      <w:r>
        <w:t>87.</w:t>
      </w:r>
      <w:r>
        <w:tab/>
      </w:r>
      <w:r w:rsidR="00961447" w:rsidRPr="00110F02">
        <w:t>Конституция и законодательство США предусматривают защиту личн</w:t>
      </w:r>
      <w:r w:rsidR="00961447" w:rsidRPr="00110F02">
        <w:t>о</w:t>
      </w:r>
      <w:r w:rsidR="00961447" w:rsidRPr="00110F02">
        <w:t>сти от насилия и телесных повреждений; этому посвящены т</w:t>
      </w:r>
      <w:r w:rsidR="007514BF" w:rsidRPr="00110F02">
        <w:t>акие законодател</w:t>
      </w:r>
      <w:r w:rsidR="007514BF" w:rsidRPr="00110F02">
        <w:t>ь</w:t>
      </w:r>
      <w:r w:rsidR="007514BF" w:rsidRPr="00110F02">
        <w:t>ные акты, как З</w:t>
      </w:r>
      <w:r w:rsidR="00961447" w:rsidRPr="00110F02">
        <w:t>акон 1994</w:t>
      </w:r>
      <w:r w:rsidR="003C4E61">
        <w:t xml:space="preserve"> </w:t>
      </w:r>
      <w:r w:rsidR="00961447" w:rsidRPr="00110F02">
        <w:t>года о правоприменительных мерах по борьбе с н</w:t>
      </w:r>
      <w:r w:rsidR="00961447" w:rsidRPr="00110F02">
        <w:t>а</w:t>
      </w:r>
      <w:r w:rsidR="00961447" w:rsidRPr="00110F02">
        <w:t>сильственными преступле</w:t>
      </w:r>
      <w:r w:rsidR="008B308F" w:rsidRPr="00110F02">
        <w:t>ниями, з</w:t>
      </w:r>
      <w:r w:rsidR="00961447" w:rsidRPr="00110F02">
        <w:t>акон</w:t>
      </w:r>
      <w:r w:rsidR="008B308F" w:rsidRPr="00110F02">
        <w:t>ы</w:t>
      </w:r>
      <w:r w:rsidR="00961447" w:rsidRPr="00110F02">
        <w:t xml:space="preserve"> о гражданских правах и федеральные законы о преступлениях на почве ненависти. Об этой последней категории пр</w:t>
      </w:r>
      <w:r w:rsidR="00961447" w:rsidRPr="00110F02">
        <w:t>е</w:t>
      </w:r>
      <w:r w:rsidR="007856F0">
        <w:t>ступлений говорилось выше</w:t>
      </w:r>
      <w:r w:rsidR="00961447" w:rsidRPr="00110F02">
        <w:t xml:space="preserve"> в связи со статьей</w:t>
      </w:r>
      <w:r w:rsidR="003C4E61">
        <w:t xml:space="preserve"> </w:t>
      </w:r>
      <w:r w:rsidR="00961447" w:rsidRPr="00110F02">
        <w:t>4.</w:t>
      </w:r>
      <w:r w:rsidR="002C31A1">
        <w:t xml:space="preserve"> </w:t>
      </w:r>
    </w:p>
    <w:p w:rsidR="00C948E7" w:rsidRPr="00110F02" w:rsidRDefault="002E30FD" w:rsidP="002E30FD">
      <w:pPr>
        <w:pStyle w:val="SingleTxtGR"/>
      </w:pPr>
      <w:r>
        <w:t>88.</w:t>
      </w:r>
      <w:r>
        <w:tab/>
      </w:r>
      <w:r w:rsidR="006634EF" w:rsidRPr="00110F02">
        <w:t>Меры по предупреждению актов насилия на расовой почве и своевреме</w:t>
      </w:r>
      <w:r w:rsidR="006634EF" w:rsidRPr="00110F02">
        <w:t>н</w:t>
      </w:r>
      <w:r w:rsidR="006634EF" w:rsidRPr="00110F02">
        <w:t xml:space="preserve">ному реагированию </w:t>
      </w:r>
      <w:r w:rsidR="008B308F" w:rsidRPr="00110F02">
        <w:t xml:space="preserve">на них </w:t>
      </w:r>
      <w:r w:rsidR="006634EF" w:rsidRPr="00110F02">
        <w:t>системы</w:t>
      </w:r>
      <w:r w:rsidR="008B308F" w:rsidRPr="00110F02">
        <w:t xml:space="preserve"> правосудия</w:t>
      </w:r>
      <w:r w:rsidR="006634EF" w:rsidRPr="00110F02">
        <w:t>. Как отмечалось в пунктах 166 и</w:t>
      </w:r>
      <w:r w:rsidR="003C4E61">
        <w:t xml:space="preserve"> </w:t>
      </w:r>
      <w:r w:rsidR="006634EF" w:rsidRPr="00110F02">
        <w:t>177 общего базового документа, а также выше в связи со статьей</w:t>
      </w:r>
      <w:r w:rsidR="003C4E61">
        <w:t xml:space="preserve"> </w:t>
      </w:r>
      <w:r w:rsidR="006634EF" w:rsidRPr="00110F02">
        <w:t>4, ССН</w:t>
      </w:r>
      <w:r w:rsidR="008B308F" w:rsidRPr="00110F02">
        <w:t xml:space="preserve"> МЮ оказывает штатам</w:t>
      </w:r>
      <w:r w:rsidR="006634EF" w:rsidRPr="00110F02">
        <w:t xml:space="preserve"> и органам местного самоуправления, частным и государс</w:t>
      </w:r>
      <w:r w:rsidR="006634EF" w:rsidRPr="00110F02">
        <w:t>т</w:t>
      </w:r>
      <w:r w:rsidR="006634EF" w:rsidRPr="00110F02">
        <w:t>венным организациям и местным общественным объединениям помощь в пр</w:t>
      </w:r>
      <w:r w:rsidR="006634EF" w:rsidRPr="00110F02">
        <w:t>е</w:t>
      </w:r>
      <w:r w:rsidR="006634EF" w:rsidRPr="00110F02">
        <w:t>дупреждении и</w:t>
      </w:r>
      <w:r w:rsidR="002C31A1">
        <w:t xml:space="preserve"> </w:t>
      </w:r>
      <w:r w:rsidR="008B308F" w:rsidRPr="00110F02">
        <w:t xml:space="preserve">устранении расовой и </w:t>
      </w:r>
      <w:r w:rsidR="006634EF" w:rsidRPr="00110F02">
        <w:t>этнической напряженности, инцидентов и нарушений общественного порядка, восстановлении стабильности и согласия в межрасовых отношениях путем посредничества, оказания технической помощи и проведения учебно-просветительских мероприятий. Другие учреждения ф</w:t>
      </w:r>
      <w:r w:rsidR="006634EF" w:rsidRPr="00110F02">
        <w:t>е</w:t>
      </w:r>
      <w:r w:rsidR="006634EF" w:rsidRPr="00110F02">
        <w:t>дерального уровня, уровня штатов и местного уровня также ведут работу по распространению знаний и налаживанию связей с населением в целях пред</w:t>
      </w:r>
      <w:r w:rsidR="006634EF" w:rsidRPr="00110F02">
        <w:t>у</w:t>
      </w:r>
      <w:r w:rsidR="006634EF" w:rsidRPr="00110F02">
        <w:t>преждения актов насилия на расовой почве. Информацию о ряде принятых мер см. ниже в разделе, посвященном контактам с населением в контексте статьи</w:t>
      </w:r>
      <w:r w:rsidR="003C4E61">
        <w:t xml:space="preserve"> </w:t>
      </w:r>
      <w:r w:rsidR="006634EF" w:rsidRPr="00110F02">
        <w:t>7.</w:t>
      </w:r>
    </w:p>
    <w:p w:rsidR="00C948E7" w:rsidRPr="00110F02" w:rsidRDefault="002E30FD" w:rsidP="002E30FD">
      <w:pPr>
        <w:pStyle w:val="SingleTxtGR"/>
      </w:pPr>
      <w:r>
        <w:t>89.</w:t>
      </w:r>
      <w:r>
        <w:tab/>
      </w:r>
      <w:r w:rsidR="00973C5A" w:rsidRPr="00110F02">
        <w:t>Меры по предупреждению незаконного применения силы полицией по отношению к защищаемым группам населения. В связи с положениями статьи</w:t>
      </w:r>
      <w:r w:rsidR="003C4E61">
        <w:t xml:space="preserve"> </w:t>
      </w:r>
      <w:r w:rsidR="00973C5A" w:rsidRPr="00110F02">
        <w:t>5 и пунктом</w:t>
      </w:r>
      <w:r w:rsidR="003C4E61">
        <w:t xml:space="preserve"> </w:t>
      </w:r>
      <w:r w:rsidR="00973C5A" w:rsidRPr="00110F02">
        <w:t>25 заключительных замечаний Комитета следует отметить, что Ко</w:t>
      </w:r>
      <w:r w:rsidR="00973C5A" w:rsidRPr="00110F02">
        <w:t>н</w:t>
      </w:r>
      <w:r w:rsidR="00973C5A" w:rsidRPr="00110F02">
        <w:t>ституция и федеральные законы запре</w:t>
      </w:r>
      <w:r w:rsidR="008B308F" w:rsidRPr="00110F02">
        <w:t>щают дискриминационные в расовом</w:t>
      </w:r>
      <w:r w:rsidR="00973C5A" w:rsidRPr="00110F02">
        <w:t xml:space="preserve"> о</w:t>
      </w:r>
      <w:r w:rsidR="00973C5A" w:rsidRPr="00110F02">
        <w:t>т</w:t>
      </w:r>
      <w:r w:rsidR="00973C5A" w:rsidRPr="00110F02">
        <w:t>ношении действия со стороны правоохранительных о</w:t>
      </w:r>
      <w:r w:rsidR="008B308F" w:rsidRPr="00110F02">
        <w:t>рганов (см., например, п</w:t>
      </w:r>
      <w:r w:rsidR="008B308F" w:rsidRPr="00110F02">
        <w:t>о</w:t>
      </w:r>
      <w:r w:rsidR="008B308F" w:rsidRPr="00110F02">
        <w:t>ложения</w:t>
      </w:r>
      <w:r w:rsidR="00973C5A" w:rsidRPr="00110F02">
        <w:t xml:space="preserve"> Закона 1994</w:t>
      </w:r>
      <w:r w:rsidR="003C4E61">
        <w:t xml:space="preserve"> </w:t>
      </w:r>
      <w:r w:rsidR="00973C5A" w:rsidRPr="00110F02">
        <w:t xml:space="preserve">года </w:t>
      </w:r>
      <w:r w:rsidR="008B308F" w:rsidRPr="00110F02">
        <w:t xml:space="preserve">о правоприменительных мерах по </w:t>
      </w:r>
      <w:r w:rsidR="00973C5A" w:rsidRPr="00110F02">
        <w:t>борьбе с насильс</w:t>
      </w:r>
      <w:r w:rsidR="00973C5A" w:rsidRPr="00110F02">
        <w:t>т</w:t>
      </w:r>
      <w:r w:rsidR="00973C5A" w:rsidRPr="00110F02">
        <w:t>венными преступлениями (</w:t>
      </w:r>
      <w:r w:rsidR="00C948E7" w:rsidRPr="00110F02">
        <w:t>42 U.S.C. 14141</w:t>
      </w:r>
      <w:r w:rsidR="00973C5A" w:rsidRPr="00110F02">
        <w:t>)</w:t>
      </w:r>
      <w:r w:rsidR="00C948E7" w:rsidRPr="00110F02">
        <w:t>,</w:t>
      </w:r>
      <w:r w:rsidR="00973C5A" w:rsidRPr="00110F02">
        <w:t xml:space="preserve"> касающиеся противозаконных м</w:t>
      </w:r>
      <w:r w:rsidR="00973C5A" w:rsidRPr="00110F02">
        <w:t>е</w:t>
      </w:r>
      <w:r w:rsidR="00973C5A" w:rsidRPr="00110F02">
        <w:t xml:space="preserve">тодов и практики в действиях сотрудников полиции, а также </w:t>
      </w:r>
      <w:r w:rsidR="00B86E20" w:rsidRPr="00110F02">
        <w:t>Общий</w:t>
      </w:r>
      <w:r w:rsidR="00973C5A" w:rsidRPr="00110F02">
        <w:t xml:space="preserve"> закон 1968</w:t>
      </w:r>
      <w:r>
        <w:t> </w:t>
      </w:r>
      <w:r w:rsidR="00973C5A" w:rsidRPr="00110F02">
        <w:t>года о борь</w:t>
      </w:r>
      <w:r w:rsidR="00B86E20" w:rsidRPr="00110F02">
        <w:t>бе с преступностью и обеспечении</w:t>
      </w:r>
      <w:r w:rsidR="00973C5A" w:rsidRPr="00110F02">
        <w:t xml:space="preserve"> безопасности </w:t>
      </w:r>
      <w:r>
        <w:t>на улицах</w:t>
      </w:r>
      <w:r>
        <w:br/>
      </w:r>
      <w:r w:rsidR="00973C5A" w:rsidRPr="00110F02">
        <w:t>(</w:t>
      </w:r>
      <w:r w:rsidR="00C948E7" w:rsidRPr="00110F02">
        <w:t>42 U.S.C. 3789d</w:t>
      </w:r>
      <w:r w:rsidR="00973C5A" w:rsidRPr="00110F02">
        <w:t>)</w:t>
      </w:r>
      <w:r w:rsidR="008B308F" w:rsidRPr="00110F02">
        <w:t>)</w:t>
      </w:r>
      <w:r w:rsidR="00C948E7" w:rsidRPr="00110F02">
        <w:t>.</w:t>
      </w:r>
      <w:r w:rsidR="00973C5A" w:rsidRPr="00110F02">
        <w:t xml:space="preserve"> Начиная с 2009</w:t>
      </w:r>
      <w:r w:rsidR="003C4E61">
        <w:t xml:space="preserve"> </w:t>
      </w:r>
      <w:r w:rsidR="00973C5A" w:rsidRPr="00110F02">
        <w:t>года администрация наращивает усилия по обеспечению исполнения этих законов. Федеральное законодательство запр</w:t>
      </w:r>
      <w:r w:rsidR="00973C5A" w:rsidRPr="00110F02">
        <w:t>е</w:t>
      </w:r>
      <w:r w:rsidR="00973C5A" w:rsidRPr="00110F02">
        <w:t xml:space="preserve">щает всем сотрудникам правоохранительных органов применение чрезмерной силы </w:t>
      </w:r>
      <w:r w:rsidR="008B308F" w:rsidRPr="00110F02">
        <w:t xml:space="preserve">к </w:t>
      </w:r>
      <w:r w:rsidR="00973C5A" w:rsidRPr="00110F02">
        <w:t>любым лицам на территории США, включая представителей расовых и этнических меньшинств, а также мигрантов, пересекающих границу США без документов. Жертвы полицейского произвола могут прибегать к средствам</w:t>
      </w:r>
      <w:r w:rsidR="008B308F" w:rsidRPr="00110F02">
        <w:t xml:space="preserve"> пр</w:t>
      </w:r>
      <w:r w:rsidR="008B308F" w:rsidRPr="00110F02">
        <w:t>а</w:t>
      </w:r>
      <w:r w:rsidR="008B308F" w:rsidRPr="00110F02">
        <w:t>вовой защиты, и в частности</w:t>
      </w:r>
      <w:r w:rsidR="00973C5A" w:rsidRPr="00110F02">
        <w:t xml:space="preserve"> требовать привлечения виновных к уголовной о</w:t>
      </w:r>
      <w:r w:rsidR="00973C5A" w:rsidRPr="00110F02">
        <w:t>т</w:t>
      </w:r>
      <w:r w:rsidR="00973C5A" w:rsidRPr="00110F02">
        <w:t>ветственности или выплаты компенсации за причиненный ущерб. Министерс</w:t>
      </w:r>
      <w:r w:rsidR="00973C5A" w:rsidRPr="00110F02">
        <w:t>т</w:t>
      </w:r>
      <w:r w:rsidR="00973C5A" w:rsidRPr="00110F02">
        <w:t xml:space="preserve">во юстиции успешно добивается наказания сотрудников правоохранительных органов и </w:t>
      </w:r>
      <w:r w:rsidR="008B308F" w:rsidRPr="00110F02">
        <w:t xml:space="preserve">государственных </w:t>
      </w:r>
      <w:r w:rsidR="00973C5A" w:rsidRPr="00110F02">
        <w:t>должностных лиц при наличии достаточных доказ</w:t>
      </w:r>
      <w:r w:rsidR="00973C5A" w:rsidRPr="00110F02">
        <w:t>а</w:t>
      </w:r>
      <w:r w:rsidR="00973C5A" w:rsidRPr="00110F02">
        <w:t>тельств умышленного нарушения ими конституционных прав личности.</w:t>
      </w:r>
    </w:p>
    <w:p w:rsidR="00C948E7" w:rsidRPr="00110F02" w:rsidRDefault="002E30FD" w:rsidP="002E30FD">
      <w:pPr>
        <w:pStyle w:val="SingleTxtGR"/>
      </w:pPr>
      <w:r>
        <w:t>90.</w:t>
      </w:r>
      <w:r>
        <w:tab/>
      </w:r>
      <w:r w:rsidR="00AF4210" w:rsidRPr="00110F02">
        <w:t>В зависимости от места совершения н</w:t>
      </w:r>
      <w:r w:rsidR="006D65AC" w:rsidRPr="00110F02">
        <w:t>арушений</w:t>
      </w:r>
      <w:r w:rsidR="00AF4210" w:rsidRPr="00110F02">
        <w:t>, личности</w:t>
      </w:r>
      <w:r w:rsidR="008B308F" w:rsidRPr="00110F02">
        <w:t xml:space="preserve"> нарушителя</w:t>
      </w:r>
      <w:r w:rsidR="00AF4210" w:rsidRPr="00110F02">
        <w:t xml:space="preserve"> и других обстоятельств</w:t>
      </w:r>
      <w:r w:rsidR="00F454C6" w:rsidRPr="00110F02">
        <w:t xml:space="preserve"> могут использоваться самые разнообразные средства пр</w:t>
      </w:r>
      <w:r w:rsidR="00F454C6" w:rsidRPr="00110F02">
        <w:t>а</w:t>
      </w:r>
      <w:r w:rsidR="00F454C6" w:rsidRPr="00110F02">
        <w:t>вовой защиты, включая следующие:</w:t>
      </w:r>
    </w:p>
    <w:p w:rsidR="00C948E7" w:rsidRPr="002E30FD" w:rsidRDefault="006D65AC"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в</w:t>
      </w:r>
      <w:r w:rsidR="00F454C6" w:rsidRPr="002E30FD">
        <w:rPr>
          <w:spacing w:val="4"/>
          <w:w w:val="103"/>
          <w:kern w:val="14"/>
          <w:lang w:val="ru-RU"/>
        </w:rPr>
        <w:t xml:space="preserve">озбуждение уголовного дела, проведение следствия и </w:t>
      </w:r>
      <w:r w:rsidRPr="002E30FD">
        <w:rPr>
          <w:spacing w:val="4"/>
          <w:w w:val="103"/>
          <w:kern w:val="14"/>
          <w:lang w:val="ru-RU"/>
        </w:rPr>
        <w:t xml:space="preserve">возможное </w:t>
      </w:r>
      <w:r w:rsidR="00F454C6" w:rsidRPr="002E30FD">
        <w:rPr>
          <w:spacing w:val="4"/>
          <w:w w:val="103"/>
          <w:kern w:val="14"/>
          <w:lang w:val="ru-RU"/>
        </w:rPr>
        <w:t>пр</w:t>
      </w:r>
      <w:r w:rsidR="00F454C6" w:rsidRPr="002E30FD">
        <w:rPr>
          <w:spacing w:val="4"/>
          <w:w w:val="103"/>
          <w:kern w:val="14"/>
          <w:lang w:val="ru-RU"/>
        </w:rPr>
        <w:t>и</w:t>
      </w:r>
      <w:r w:rsidR="00F454C6" w:rsidRPr="002E30FD">
        <w:rPr>
          <w:spacing w:val="4"/>
          <w:w w:val="103"/>
          <w:kern w:val="14"/>
          <w:lang w:val="ru-RU"/>
        </w:rPr>
        <w:t>влечение виновных к ответственности (</w:t>
      </w:r>
      <w:r w:rsidR="00EE1F8B" w:rsidRPr="002E30FD">
        <w:rPr>
          <w:spacing w:val="4"/>
          <w:w w:val="103"/>
          <w:kern w:val="14"/>
          <w:lang w:val="ru-RU"/>
        </w:rPr>
        <w:t>18</w:t>
      </w:r>
      <w:r w:rsidR="003C4E61" w:rsidRPr="002E30FD">
        <w:rPr>
          <w:spacing w:val="4"/>
          <w:w w:val="103"/>
          <w:kern w:val="14"/>
          <w:lang w:val="ru-RU"/>
        </w:rPr>
        <w:t xml:space="preserve"> </w:t>
      </w:r>
      <w:r w:rsidR="00EE1F8B" w:rsidRPr="002E30FD">
        <w:rPr>
          <w:spacing w:val="4"/>
          <w:w w:val="103"/>
          <w:kern w:val="14"/>
          <w:lang w:val="ru-RU"/>
        </w:rPr>
        <w:t>U.S.C. 242</w:t>
      </w:r>
      <w:r w:rsidR="00F454C6" w:rsidRPr="002E30FD">
        <w:rPr>
          <w:spacing w:val="4"/>
          <w:w w:val="103"/>
          <w:kern w:val="14"/>
          <w:lang w:val="ru-RU"/>
        </w:rPr>
        <w:t>);</w:t>
      </w:r>
    </w:p>
    <w:p w:rsidR="00C948E7" w:rsidRPr="002E30FD" w:rsidRDefault="00F454C6"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предъявление гражданского иска в федеральном суде или суде штата на основании федерального закона о гражданских правах (</w:t>
      </w:r>
      <w:r w:rsidR="00C948E7" w:rsidRPr="002E30FD">
        <w:rPr>
          <w:spacing w:val="4"/>
          <w:w w:val="103"/>
          <w:kern w:val="14"/>
          <w:lang w:val="ru-RU"/>
        </w:rPr>
        <w:t>42 U.S.C. 1983</w:t>
      </w:r>
      <w:r w:rsidRPr="002E30FD">
        <w:rPr>
          <w:spacing w:val="4"/>
          <w:w w:val="103"/>
          <w:kern w:val="14"/>
          <w:lang w:val="ru-RU"/>
        </w:rPr>
        <w:t xml:space="preserve">) непосредственно должностным лицам </w:t>
      </w:r>
      <w:r w:rsidR="006D65AC" w:rsidRPr="002E30FD">
        <w:rPr>
          <w:spacing w:val="4"/>
          <w:w w:val="103"/>
          <w:kern w:val="14"/>
          <w:lang w:val="ru-RU"/>
        </w:rPr>
        <w:t>штата или органа</w:t>
      </w:r>
      <w:r w:rsidRPr="002E30FD">
        <w:rPr>
          <w:spacing w:val="4"/>
          <w:w w:val="103"/>
          <w:kern w:val="14"/>
          <w:lang w:val="ru-RU"/>
        </w:rPr>
        <w:t xml:space="preserve"> местного сам</w:t>
      </w:r>
      <w:r w:rsidRPr="002E30FD">
        <w:rPr>
          <w:spacing w:val="4"/>
          <w:w w:val="103"/>
          <w:kern w:val="14"/>
          <w:lang w:val="ru-RU"/>
        </w:rPr>
        <w:t>о</w:t>
      </w:r>
      <w:r w:rsidRPr="002E30FD">
        <w:rPr>
          <w:spacing w:val="4"/>
          <w:w w:val="103"/>
          <w:kern w:val="14"/>
          <w:lang w:val="ru-RU"/>
        </w:rPr>
        <w:t>управления с требованием денежной компенсации или судебного реш</w:t>
      </w:r>
      <w:r w:rsidRPr="002E30FD">
        <w:rPr>
          <w:spacing w:val="4"/>
          <w:w w:val="103"/>
          <w:kern w:val="14"/>
          <w:lang w:val="ru-RU"/>
        </w:rPr>
        <w:t>е</w:t>
      </w:r>
      <w:r w:rsidRPr="002E30FD">
        <w:rPr>
          <w:spacing w:val="4"/>
          <w:w w:val="103"/>
          <w:kern w:val="14"/>
          <w:lang w:val="ru-RU"/>
        </w:rPr>
        <w:t>ния о восстановлении в правах;</w:t>
      </w:r>
    </w:p>
    <w:p w:rsidR="00C948E7" w:rsidRPr="002E30FD" w:rsidRDefault="00F454C6"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 xml:space="preserve">требование </w:t>
      </w:r>
      <w:r w:rsidR="006D65AC" w:rsidRPr="002E30FD">
        <w:rPr>
          <w:spacing w:val="4"/>
          <w:w w:val="103"/>
          <w:kern w:val="14"/>
          <w:lang w:val="ru-RU"/>
        </w:rPr>
        <w:t>возмещения</w:t>
      </w:r>
      <w:r w:rsidRPr="002E30FD">
        <w:rPr>
          <w:spacing w:val="4"/>
          <w:w w:val="103"/>
          <w:kern w:val="14"/>
          <w:lang w:val="ru-RU"/>
        </w:rPr>
        <w:t xml:space="preserve"> ущерба, причиненного халатностью должнос</w:t>
      </w:r>
      <w:r w:rsidRPr="002E30FD">
        <w:rPr>
          <w:spacing w:val="4"/>
          <w:w w:val="103"/>
          <w:kern w:val="14"/>
          <w:lang w:val="ru-RU"/>
        </w:rPr>
        <w:t>т</w:t>
      </w:r>
      <w:r w:rsidRPr="002E30FD">
        <w:rPr>
          <w:spacing w:val="4"/>
          <w:w w:val="103"/>
          <w:kern w:val="14"/>
          <w:lang w:val="ru-RU"/>
        </w:rPr>
        <w:t xml:space="preserve">ных лиц </w:t>
      </w:r>
      <w:r w:rsidR="006D65AC" w:rsidRPr="002E30FD">
        <w:rPr>
          <w:spacing w:val="4"/>
          <w:w w:val="103"/>
          <w:kern w:val="14"/>
          <w:lang w:val="ru-RU"/>
        </w:rPr>
        <w:t>федерального уровня</w:t>
      </w:r>
      <w:r w:rsidRPr="002E30FD">
        <w:rPr>
          <w:spacing w:val="4"/>
          <w:w w:val="103"/>
          <w:kern w:val="14"/>
          <w:lang w:val="ru-RU"/>
        </w:rPr>
        <w:t xml:space="preserve"> или халатностью и умышленным </w:t>
      </w:r>
      <w:r w:rsidR="006D65AC" w:rsidRPr="002E30FD">
        <w:rPr>
          <w:spacing w:val="4"/>
          <w:w w:val="103"/>
          <w:kern w:val="14"/>
          <w:lang w:val="ru-RU"/>
        </w:rPr>
        <w:t>деликтом</w:t>
      </w:r>
      <w:r w:rsidRPr="002E30FD">
        <w:rPr>
          <w:spacing w:val="4"/>
          <w:w w:val="103"/>
          <w:kern w:val="14"/>
          <w:lang w:val="ru-RU"/>
        </w:rPr>
        <w:t xml:space="preserve"> </w:t>
      </w:r>
      <w:r w:rsidRPr="002E30FD">
        <w:rPr>
          <w:spacing w:val="2"/>
          <w:w w:val="103"/>
          <w:kern w:val="14"/>
          <w:lang w:val="ru-RU"/>
        </w:rPr>
        <w:t xml:space="preserve">со стороны сотрудников федеральных правоохранительных органов </w:t>
      </w:r>
      <w:r w:rsidR="006D65AC" w:rsidRPr="002E30FD">
        <w:rPr>
          <w:spacing w:val="2"/>
          <w:w w:val="103"/>
          <w:kern w:val="14"/>
          <w:lang w:val="ru-RU"/>
        </w:rPr>
        <w:t>на</w:t>
      </w:r>
      <w:r w:rsidR="006D65AC" w:rsidRPr="002E30FD">
        <w:rPr>
          <w:spacing w:val="4"/>
          <w:w w:val="103"/>
          <w:kern w:val="14"/>
          <w:lang w:val="ru-RU"/>
        </w:rPr>
        <w:t xml:space="preserve"> </w:t>
      </w:r>
      <w:r w:rsidR="006D65AC" w:rsidRPr="002E30FD">
        <w:rPr>
          <w:spacing w:val="2"/>
          <w:w w:val="103"/>
          <w:kern w:val="14"/>
          <w:lang w:val="ru-RU"/>
        </w:rPr>
        <w:t>о</w:t>
      </w:r>
      <w:r w:rsidR="006D65AC" w:rsidRPr="002E30FD">
        <w:rPr>
          <w:spacing w:val="2"/>
          <w:w w:val="103"/>
          <w:kern w:val="14"/>
          <w:lang w:val="ru-RU"/>
        </w:rPr>
        <w:t>с</w:t>
      </w:r>
      <w:r w:rsidR="006D65AC" w:rsidRPr="002E30FD">
        <w:rPr>
          <w:spacing w:val="2"/>
          <w:w w:val="103"/>
          <w:kern w:val="14"/>
          <w:lang w:val="ru-RU"/>
        </w:rPr>
        <w:t>новании Ф</w:t>
      </w:r>
      <w:r w:rsidRPr="002E30FD">
        <w:rPr>
          <w:spacing w:val="2"/>
          <w:w w:val="103"/>
          <w:kern w:val="14"/>
          <w:lang w:val="ru-RU"/>
        </w:rPr>
        <w:t>едерального закона о гражданских исках</w:t>
      </w:r>
      <w:r w:rsidR="006D65AC" w:rsidRPr="002E30FD">
        <w:rPr>
          <w:spacing w:val="2"/>
          <w:w w:val="103"/>
          <w:kern w:val="14"/>
          <w:lang w:val="ru-RU"/>
        </w:rPr>
        <w:t xml:space="preserve"> </w:t>
      </w:r>
      <w:r w:rsidRPr="002E30FD">
        <w:rPr>
          <w:spacing w:val="2"/>
          <w:w w:val="103"/>
          <w:kern w:val="14"/>
          <w:lang w:val="ru-RU"/>
        </w:rPr>
        <w:t>(</w:t>
      </w:r>
      <w:r w:rsidR="00C948E7" w:rsidRPr="002E30FD">
        <w:rPr>
          <w:spacing w:val="2"/>
          <w:w w:val="103"/>
          <w:kern w:val="14"/>
          <w:lang w:val="ru-RU"/>
        </w:rPr>
        <w:t>28 U.S.C. 2671 et seq.</w:t>
      </w:r>
      <w:r w:rsidRPr="002E30FD">
        <w:rPr>
          <w:spacing w:val="2"/>
          <w:w w:val="103"/>
          <w:kern w:val="14"/>
          <w:lang w:val="ru-RU"/>
        </w:rPr>
        <w:t>)</w:t>
      </w:r>
      <w:r w:rsidRPr="002E30FD">
        <w:rPr>
          <w:spacing w:val="4"/>
          <w:w w:val="103"/>
          <w:kern w:val="14"/>
          <w:lang w:val="ru-RU"/>
        </w:rPr>
        <w:t xml:space="preserve"> либо</w:t>
      </w:r>
      <w:r w:rsidR="006D65AC" w:rsidRPr="002E30FD">
        <w:rPr>
          <w:spacing w:val="4"/>
          <w:w w:val="103"/>
          <w:kern w:val="14"/>
          <w:lang w:val="ru-RU"/>
        </w:rPr>
        <w:t>, в отношении</w:t>
      </w:r>
      <w:r w:rsidRPr="002E30FD">
        <w:rPr>
          <w:spacing w:val="4"/>
          <w:w w:val="103"/>
          <w:kern w:val="14"/>
          <w:lang w:val="ru-RU"/>
        </w:rPr>
        <w:t xml:space="preserve"> должностных лиц штатов или муниципальной адм</w:t>
      </w:r>
      <w:r w:rsidRPr="002E30FD">
        <w:rPr>
          <w:spacing w:val="4"/>
          <w:w w:val="103"/>
          <w:kern w:val="14"/>
          <w:lang w:val="ru-RU"/>
        </w:rPr>
        <w:t>и</w:t>
      </w:r>
      <w:r w:rsidRPr="002E30FD">
        <w:rPr>
          <w:spacing w:val="4"/>
          <w:w w:val="103"/>
          <w:kern w:val="14"/>
          <w:lang w:val="ru-RU"/>
        </w:rPr>
        <w:t>нистрации</w:t>
      </w:r>
      <w:r w:rsidR="006D65AC" w:rsidRPr="002E30FD">
        <w:rPr>
          <w:spacing w:val="4"/>
          <w:w w:val="103"/>
          <w:kern w:val="14"/>
          <w:lang w:val="ru-RU"/>
        </w:rPr>
        <w:t>,</w:t>
      </w:r>
      <w:r w:rsidRPr="002E30FD">
        <w:rPr>
          <w:spacing w:val="4"/>
          <w:w w:val="103"/>
          <w:kern w:val="14"/>
          <w:lang w:val="ru-RU"/>
        </w:rPr>
        <w:t xml:space="preserve"> на основании аналогичных законов штатов;</w:t>
      </w:r>
    </w:p>
    <w:p w:rsidR="00C948E7" w:rsidRPr="002E30FD" w:rsidRDefault="00F454C6"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 xml:space="preserve">возбуждение иска непосредственно </w:t>
      </w:r>
      <w:r w:rsidR="006D65AC" w:rsidRPr="002E30FD">
        <w:rPr>
          <w:spacing w:val="4"/>
          <w:w w:val="103"/>
          <w:kern w:val="14"/>
          <w:lang w:val="ru-RU"/>
        </w:rPr>
        <w:t>на основании положений Констит</w:t>
      </w:r>
      <w:r w:rsidR="006D65AC" w:rsidRPr="002E30FD">
        <w:rPr>
          <w:spacing w:val="4"/>
          <w:w w:val="103"/>
          <w:kern w:val="14"/>
          <w:lang w:val="ru-RU"/>
        </w:rPr>
        <w:t>у</w:t>
      </w:r>
      <w:r w:rsidR="006D65AC" w:rsidRPr="002E30FD">
        <w:rPr>
          <w:spacing w:val="4"/>
          <w:w w:val="103"/>
          <w:kern w:val="14"/>
          <w:lang w:val="ru-RU"/>
        </w:rPr>
        <w:t xml:space="preserve">ции США </w:t>
      </w:r>
      <w:r w:rsidRPr="002E30FD">
        <w:rPr>
          <w:spacing w:val="4"/>
          <w:w w:val="103"/>
          <w:kern w:val="14"/>
          <w:lang w:val="ru-RU"/>
        </w:rPr>
        <w:t>пр</w:t>
      </w:r>
      <w:r w:rsidR="006D65AC" w:rsidRPr="002E30FD">
        <w:rPr>
          <w:spacing w:val="4"/>
          <w:w w:val="103"/>
          <w:kern w:val="14"/>
          <w:lang w:val="ru-RU"/>
        </w:rPr>
        <w:t>отив должностных лиц федерального</w:t>
      </w:r>
      <w:r w:rsidRPr="002E30FD">
        <w:rPr>
          <w:spacing w:val="4"/>
          <w:w w:val="103"/>
          <w:kern w:val="14"/>
          <w:lang w:val="ru-RU"/>
        </w:rPr>
        <w:t xml:space="preserve"> </w:t>
      </w:r>
      <w:r w:rsidR="006D65AC" w:rsidRPr="002E30FD">
        <w:rPr>
          <w:spacing w:val="4"/>
          <w:w w:val="103"/>
          <w:kern w:val="14"/>
          <w:lang w:val="ru-RU"/>
        </w:rPr>
        <w:t xml:space="preserve">уровня с требованием компенсации </w:t>
      </w:r>
      <w:r w:rsidRPr="002E30FD">
        <w:rPr>
          <w:spacing w:val="4"/>
          <w:w w:val="103"/>
          <w:kern w:val="14"/>
          <w:lang w:val="ru-RU"/>
        </w:rPr>
        <w:t>ущерб</w:t>
      </w:r>
      <w:r w:rsidR="006D65AC" w:rsidRPr="002E30FD">
        <w:rPr>
          <w:spacing w:val="4"/>
          <w:w w:val="103"/>
          <w:kern w:val="14"/>
          <w:lang w:val="ru-RU"/>
        </w:rPr>
        <w:t>а, причиненного</w:t>
      </w:r>
      <w:r w:rsidRPr="002E30FD">
        <w:rPr>
          <w:spacing w:val="4"/>
          <w:w w:val="103"/>
          <w:kern w:val="14"/>
          <w:lang w:val="ru-RU"/>
        </w:rPr>
        <w:t xml:space="preserve"> </w:t>
      </w:r>
      <w:r w:rsidR="006D65AC" w:rsidRPr="002E30FD">
        <w:rPr>
          <w:spacing w:val="4"/>
          <w:w w:val="103"/>
          <w:kern w:val="14"/>
          <w:lang w:val="ru-RU"/>
        </w:rPr>
        <w:t xml:space="preserve">их </w:t>
      </w:r>
      <w:r w:rsidRPr="002E30FD">
        <w:rPr>
          <w:spacing w:val="4"/>
          <w:w w:val="103"/>
          <w:kern w:val="14"/>
          <w:lang w:val="ru-RU"/>
        </w:rPr>
        <w:t>антиконституцион</w:t>
      </w:r>
      <w:r w:rsidR="006D65AC" w:rsidRPr="002E30FD">
        <w:rPr>
          <w:spacing w:val="4"/>
          <w:w w:val="103"/>
          <w:kern w:val="14"/>
          <w:lang w:val="ru-RU"/>
        </w:rPr>
        <w:t>ными дейс</w:t>
      </w:r>
      <w:r w:rsidR="006D65AC" w:rsidRPr="002E30FD">
        <w:rPr>
          <w:spacing w:val="4"/>
          <w:w w:val="103"/>
          <w:kern w:val="14"/>
          <w:lang w:val="ru-RU"/>
        </w:rPr>
        <w:t>т</w:t>
      </w:r>
      <w:r w:rsidR="006D65AC" w:rsidRPr="002E30FD">
        <w:rPr>
          <w:spacing w:val="4"/>
          <w:w w:val="103"/>
          <w:kern w:val="14"/>
          <w:lang w:val="ru-RU"/>
        </w:rPr>
        <w:t>виями</w:t>
      </w:r>
      <w:r w:rsidRPr="002E30FD">
        <w:rPr>
          <w:spacing w:val="4"/>
          <w:w w:val="103"/>
          <w:kern w:val="14"/>
          <w:lang w:val="ru-RU"/>
        </w:rPr>
        <w:t xml:space="preserve"> (см. </w:t>
      </w:r>
      <w:r w:rsidR="006D65AC" w:rsidRPr="002E30FD">
        <w:rPr>
          <w:spacing w:val="4"/>
          <w:w w:val="103"/>
          <w:kern w:val="14"/>
          <w:lang w:val="ru-RU"/>
        </w:rPr>
        <w:t>решения по делу</w:t>
      </w:r>
      <w:r w:rsidRPr="002E30FD">
        <w:rPr>
          <w:spacing w:val="4"/>
          <w:w w:val="103"/>
          <w:kern w:val="14"/>
          <w:lang w:val="ru-RU"/>
        </w:rPr>
        <w:t xml:space="preserve"> </w:t>
      </w:r>
      <w:r w:rsidRPr="002E30FD">
        <w:rPr>
          <w:i/>
          <w:spacing w:val="4"/>
          <w:w w:val="103"/>
          <w:kern w:val="14"/>
          <w:lang w:val="ru-RU"/>
        </w:rPr>
        <w:t>Бивенс против шести не</w:t>
      </w:r>
      <w:r w:rsidR="006D65AC" w:rsidRPr="002E30FD">
        <w:rPr>
          <w:i/>
          <w:spacing w:val="4"/>
          <w:w w:val="103"/>
          <w:kern w:val="14"/>
          <w:lang w:val="ru-RU"/>
        </w:rPr>
        <w:t>названных</w:t>
      </w:r>
      <w:r w:rsidRPr="002E30FD">
        <w:rPr>
          <w:i/>
          <w:spacing w:val="4"/>
          <w:w w:val="103"/>
          <w:kern w:val="14"/>
          <w:lang w:val="ru-RU"/>
        </w:rPr>
        <w:t xml:space="preserve"> сотру</w:t>
      </w:r>
      <w:r w:rsidRPr="002E30FD">
        <w:rPr>
          <w:i/>
          <w:spacing w:val="4"/>
          <w:w w:val="103"/>
          <w:kern w:val="14"/>
          <w:lang w:val="ru-RU"/>
        </w:rPr>
        <w:t>д</w:t>
      </w:r>
      <w:r w:rsidRPr="002E30FD">
        <w:rPr>
          <w:i/>
          <w:spacing w:val="4"/>
          <w:w w:val="103"/>
          <w:kern w:val="14"/>
          <w:lang w:val="ru-RU"/>
        </w:rPr>
        <w:t>ников</w:t>
      </w:r>
      <w:r w:rsidRPr="002E30FD">
        <w:rPr>
          <w:spacing w:val="4"/>
          <w:w w:val="103"/>
          <w:kern w:val="14"/>
          <w:lang w:val="ru-RU"/>
        </w:rPr>
        <w:t xml:space="preserve">, </w:t>
      </w:r>
      <w:r w:rsidR="00C948E7" w:rsidRPr="002E30FD">
        <w:rPr>
          <w:spacing w:val="4"/>
          <w:w w:val="103"/>
          <w:kern w:val="14"/>
          <w:lang w:val="ru-RU"/>
        </w:rPr>
        <w:t>403 U.S</w:t>
      </w:r>
      <w:r w:rsidR="006D65AC" w:rsidRPr="002E30FD">
        <w:rPr>
          <w:spacing w:val="4"/>
          <w:w w:val="103"/>
          <w:kern w:val="14"/>
          <w:lang w:val="ru-RU"/>
        </w:rPr>
        <w:t>. 388 (1971),</w:t>
      </w:r>
      <w:r w:rsidRPr="002E30FD">
        <w:rPr>
          <w:spacing w:val="4"/>
          <w:w w:val="103"/>
          <w:kern w:val="14"/>
          <w:lang w:val="ru-RU"/>
        </w:rPr>
        <w:t xml:space="preserve"> а также </w:t>
      </w:r>
      <w:r w:rsidR="006D65AC" w:rsidRPr="002E30FD">
        <w:rPr>
          <w:spacing w:val="4"/>
          <w:w w:val="103"/>
          <w:kern w:val="14"/>
          <w:lang w:val="ru-RU"/>
        </w:rPr>
        <w:t>по делу</w:t>
      </w:r>
      <w:r w:rsidRPr="002E30FD">
        <w:rPr>
          <w:spacing w:val="4"/>
          <w:w w:val="103"/>
          <w:kern w:val="14"/>
          <w:lang w:val="ru-RU"/>
        </w:rPr>
        <w:t xml:space="preserve"> </w:t>
      </w:r>
      <w:r w:rsidRPr="002E30FD">
        <w:rPr>
          <w:i/>
          <w:spacing w:val="4"/>
          <w:w w:val="103"/>
          <w:kern w:val="14"/>
          <w:lang w:val="ru-RU"/>
        </w:rPr>
        <w:t>Дэвис против Пассмана</w:t>
      </w:r>
      <w:r w:rsidRPr="002E30FD">
        <w:rPr>
          <w:spacing w:val="4"/>
          <w:w w:val="103"/>
          <w:kern w:val="14"/>
          <w:lang w:val="ru-RU"/>
        </w:rPr>
        <w:t>,</w:t>
      </w:r>
      <w:r w:rsidR="002E30FD">
        <w:rPr>
          <w:spacing w:val="4"/>
          <w:w w:val="103"/>
          <w:kern w:val="14"/>
          <w:lang w:val="ru-RU"/>
        </w:rPr>
        <w:br/>
      </w:r>
      <w:r w:rsidR="00C948E7" w:rsidRPr="002E30FD">
        <w:rPr>
          <w:spacing w:val="4"/>
          <w:w w:val="103"/>
          <w:kern w:val="14"/>
          <w:lang w:val="ru-RU"/>
        </w:rPr>
        <w:t>442 U.S. 228 (1979)</w:t>
      </w:r>
      <w:r w:rsidR="006D65AC" w:rsidRPr="002E30FD">
        <w:rPr>
          <w:spacing w:val="4"/>
          <w:w w:val="103"/>
          <w:kern w:val="14"/>
          <w:lang w:val="ru-RU"/>
        </w:rPr>
        <w:t>)</w:t>
      </w:r>
      <w:r w:rsidRPr="002E30FD">
        <w:rPr>
          <w:spacing w:val="4"/>
          <w:w w:val="103"/>
          <w:kern w:val="14"/>
          <w:lang w:val="ru-RU"/>
        </w:rPr>
        <w:t>;</w:t>
      </w:r>
    </w:p>
    <w:p w:rsidR="00C948E7" w:rsidRPr="002E30FD" w:rsidRDefault="00F454C6"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оспаривание действий или бездействия должностных лиц в судах штатов и по законам штатов на основании положений законодательства или Ко</w:t>
      </w:r>
      <w:r w:rsidRPr="002E30FD">
        <w:rPr>
          <w:spacing w:val="4"/>
          <w:w w:val="103"/>
          <w:kern w:val="14"/>
          <w:lang w:val="ru-RU"/>
        </w:rPr>
        <w:t>н</w:t>
      </w:r>
      <w:r w:rsidRPr="002E30FD">
        <w:rPr>
          <w:spacing w:val="4"/>
          <w:w w:val="103"/>
          <w:kern w:val="14"/>
          <w:lang w:val="ru-RU"/>
        </w:rPr>
        <w:t xml:space="preserve">ституции; </w:t>
      </w:r>
    </w:p>
    <w:p w:rsidR="00C948E7" w:rsidRPr="002E30FD" w:rsidRDefault="00F454C6"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подача гражданского иска о возмещении ущерба против участников</w:t>
      </w:r>
      <w:r w:rsidR="002C31A1" w:rsidRPr="002E30FD">
        <w:rPr>
          <w:spacing w:val="4"/>
          <w:w w:val="103"/>
          <w:kern w:val="14"/>
          <w:lang w:val="ru-RU"/>
        </w:rPr>
        <w:t xml:space="preserve"> </w:t>
      </w:r>
      <w:r w:rsidRPr="002E30FD">
        <w:rPr>
          <w:spacing w:val="4"/>
          <w:w w:val="103"/>
          <w:kern w:val="14"/>
          <w:lang w:val="ru-RU"/>
        </w:rPr>
        <w:t>сг</w:t>
      </w:r>
      <w:r w:rsidRPr="002E30FD">
        <w:rPr>
          <w:spacing w:val="4"/>
          <w:w w:val="103"/>
          <w:kern w:val="14"/>
          <w:lang w:val="ru-RU"/>
        </w:rPr>
        <w:t>о</w:t>
      </w:r>
      <w:r w:rsidRPr="002E30FD">
        <w:rPr>
          <w:spacing w:val="4"/>
          <w:w w:val="103"/>
          <w:kern w:val="14"/>
          <w:lang w:val="ru-RU"/>
        </w:rPr>
        <w:t>вора с целью отказа в гражданских правах, на основании положений</w:t>
      </w:r>
      <w:r w:rsidR="002E30FD">
        <w:rPr>
          <w:spacing w:val="4"/>
          <w:w w:val="103"/>
          <w:kern w:val="14"/>
          <w:lang w:val="ru-RU"/>
        </w:rPr>
        <w:br/>
      </w:r>
      <w:r w:rsidR="00C948E7" w:rsidRPr="002E30FD">
        <w:rPr>
          <w:spacing w:val="4"/>
          <w:w w:val="103"/>
          <w:kern w:val="14"/>
          <w:lang w:val="ru-RU"/>
        </w:rPr>
        <w:t>42 U.S.C. 1985</w:t>
      </w:r>
      <w:r w:rsidRPr="002E30FD">
        <w:rPr>
          <w:spacing w:val="4"/>
          <w:w w:val="103"/>
          <w:kern w:val="14"/>
          <w:lang w:val="ru-RU"/>
        </w:rPr>
        <w:t>;</w:t>
      </w:r>
    </w:p>
    <w:p w:rsidR="00C948E7" w:rsidRPr="002E30FD" w:rsidRDefault="003F61E0"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использование административных мер правовой защиты в случае предп</w:t>
      </w:r>
      <w:r w:rsidRPr="002E30FD">
        <w:rPr>
          <w:spacing w:val="4"/>
          <w:w w:val="103"/>
          <w:kern w:val="14"/>
          <w:lang w:val="ru-RU"/>
        </w:rPr>
        <w:t>о</w:t>
      </w:r>
      <w:r w:rsidRPr="002E30FD">
        <w:rPr>
          <w:spacing w:val="4"/>
          <w:w w:val="103"/>
          <w:kern w:val="14"/>
          <w:lang w:val="ru-RU"/>
        </w:rPr>
        <w:t>лагаемых противоправных действий полиции;</w:t>
      </w:r>
    </w:p>
    <w:p w:rsidR="00C948E7" w:rsidRPr="002E30FD" w:rsidRDefault="003F61E0"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гражданские иски федерального уровня в рамках положения Закона 1994</w:t>
      </w:r>
      <w:r w:rsidR="002E30FD">
        <w:rPr>
          <w:spacing w:val="4"/>
          <w:w w:val="103"/>
          <w:kern w:val="14"/>
          <w:lang w:val="ru-RU"/>
        </w:rPr>
        <w:t> </w:t>
      </w:r>
      <w:r w:rsidRPr="002E30FD">
        <w:rPr>
          <w:spacing w:val="4"/>
          <w:w w:val="103"/>
          <w:kern w:val="14"/>
          <w:lang w:val="ru-RU"/>
        </w:rPr>
        <w:t xml:space="preserve">года о </w:t>
      </w:r>
      <w:r w:rsidR="00436B82" w:rsidRPr="002E30FD">
        <w:rPr>
          <w:spacing w:val="4"/>
          <w:w w:val="103"/>
          <w:kern w:val="14"/>
          <w:lang w:val="ru-RU"/>
        </w:rPr>
        <w:t xml:space="preserve">правоприменительных мерах по </w:t>
      </w:r>
      <w:r w:rsidRPr="002E30FD">
        <w:rPr>
          <w:spacing w:val="4"/>
          <w:w w:val="103"/>
          <w:kern w:val="14"/>
          <w:lang w:val="ru-RU"/>
        </w:rPr>
        <w:t>борьбе с насильственными преступлениями (</w:t>
      </w:r>
      <w:r w:rsidR="00C948E7" w:rsidRPr="002E30FD">
        <w:rPr>
          <w:spacing w:val="4"/>
          <w:w w:val="103"/>
          <w:kern w:val="14"/>
          <w:lang w:val="ru-RU"/>
        </w:rPr>
        <w:t>42 U.S.C. 14141</w:t>
      </w:r>
      <w:r w:rsidRPr="002E30FD">
        <w:rPr>
          <w:spacing w:val="4"/>
          <w:w w:val="103"/>
          <w:kern w:val="14"/>
          <w:lang w:val="ru-RU"/>
        </w:rPr>
        <w:t>)</w:t>
      </w:r>
      <w:r w:rsidR="00436B82" w:rsidRPr="002E30FD">
        <w:rPr>
          <w:spacing w:val="4"/>
          <w:w w:val="103"/>
          <w:kern w:val="14"/>
          <w:lang w:val="ru-RU"/>
        </w:rPr>
        <w:t xml:space="preserve">, касающегося </w:t>
      </w:r>
      <w:r w:rsidRPr="002E30FD">
        <w:rPr>
          <w:spacing w:val="4"/>
          <w:w w:val="103"/>
          <w:kern w:val="14"/>
          <w:lang w:val="ru-RU"/>
        </w:rPr>
        <w:t>противоправных м</w:t>
      </w:r>
      <w:r w:rsidR="00436B82" w:rsidRPr="002E30FD">
        <w:rPr>
          <w:spacing w:val="4"/>
          <w:w w:val="103"/>
          <w:kern w:val="14"/>
          <w:lang w:val="ru-RU"/>
        </w:rPr>
        <w:t>ет</w:t>
      </w:r>
      <w:r w:rsidR="00436B82" w:rsidRPr="002E30FD">
        <w:rPr>
          <w:spacing w:val="4"/>
          <w:w w:val="103"/>
          <w:kern w:val="14"/>
          <w:lang w:val="ru-RU"/>
        </w:rPr>
        <w:t>о</w:t>
      </w:r>
      <w:r w:rsidR="00436B82" w:rsidRPr="002E30FD">
        <w:rPr>
          <w:spacing w:val="4"/>
          <w:w w:val="103"/>
          <w:kern w:val="14"/>
          <w:lang w:val="ru-RU"/>
        </w:rPr>
        <w:t>дов и практики,</w:t>
      </w:r>
      <w:r w:rsidRPr="002E30FD">
        <w:rPr>
          <w:spacing w:val="4"/>
          <w:w w:val="103"/>
          <w:kern w:val="14"/>
          <w:lang w:val="ru-RU"/>
        </w:rPr>
        <w:t xml:space="preserve"> либо иски в порядке административного и гражданского производства в федеральных судах против правоохранительных органов, п</w:t>
      </w:r>
      <w:r w:rsidRPr="002E30FD">
        <w:rPr>
          <w:spacing w:val="4"/>
          <w:w w:val="103"/>
          <w:kern w:val="14"/>
          <w:lang w:val="ru-RU"/>
        </w:rPr>
        <w:t>о</w:t>
      </w:r>
      <w:r w:rsidRPr="002E30FD">
        <w:rPr>
          <w:spacing w:val="4"/>
          <w:w w:val="103"/>
          <w:kern w:val="14"/>
          <w:lang w:val="ru-RU"/>
        </w:rPr>
        <w:t xml:space="preserve">лучающих </w:t>
      </w:r>
      <w:r w:rsidR="00436B82" w:rsidRPr="002E30FD">
        <w:rPr>
          <w:spacing w:val="4"/>
          <w:w w:val="103"/>
          <w:kern w:val="14"/>
          <w:lang w:val="ru-RU"/>
        </w:rPr>
        <w:t>дотации</w:t>
      </w:r>
      <w:r w:rsidRPr="002E30FD">
        <w:rPr>
          <w:spacing w:val="4"/>
          <w:w w:val="103"/>
          <w:kern w:val="14"/>
          <w:lang w:val="ru-RU"/>
        </w:rPr>
        <w:t xml:space="preserve"> из </w:t>
      </w:r>
      <w:r w:rsidR="00436B82" w:rsidRPr="002E30FD">
        <w:rPr>
          <w:spacing w:val="4"/>
          <w:w w:val="103"/>
          <w:kern w:val="14"/>
          <w:lang w:val="ru-RU"/>
        </w:rPr>
        <w:t>федерального</w:t>
      </w:r>
      <w:r w:rsidRPr="002E30FD">
        <w:rPr>
          <w:spacing w:val="4"/>
          <w:w w:val="103"/>
          <w:kern w:val="14"/>
          <w:lang w:val="ru-RU"/>
        </w:rPr>
        <w:t xml:space="preserve"> бюджета;</w:t>
      </w:r>
    </w:p>
    <w:p w:rsidR="00C948E7" w:rsidRPr="002E30FD" w:rsidRDefault="003F61E0"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 xml:space="preserve">жалобы в административном порядке или </w:t>
      </w:r>
      <w:r w:rsidR="00436B82" w:rsidRPr="002E30FD">
        <w:rPr>
          <w:spacing w:val="4"/>
          <w:w w:val="103"/>
          <w:kern w:val="14"/>
          <w:lang w:val="ru-RU"/>
        </w:rPr>
        <w:t xml:space="preserve">частные </w:t>
      </w:r>
      <w:r w:rsidRPr="002E30FD">
        <w:rPr>
          <w:spacing w:val="4"/>
          <w:w w:val="103"/>
          <w:kern w:val="14"/>
          <w:lang w:val="ru-RU"/>
        </w:rPr>
        <w:t>гражданские иски</w:t>
      </w:r>
      <w:r w:rsidR="00436B82" w:rsidRPr="002E30FD">
        <w:rPr>
          <w:spacing w:val="4"/>
          <w:w w:val="103"/>
          <w:kern w:val="14"/>
          <w:lang w:val="ru-RU"/>
        </w:rPr>
        <w:t xml:space="preserve"> в связи с </w:t>
      </w:r>
      <w:r w:rsidRPr="002E30FD">
        <w:rPr>
          <w:spacing w:val="4"/>
          <w:w w:val="103"/>
          <w:kern w:val="14"/>
          <w:lang w:val="ru-RU"/>
        </w:rPr>
        <w:t>действия</w:t>
      </w:r>
      <w:r w:rsidR="00436B82" w:rsidRPr="002E30FD">
        <w:rPr>
          <w:spacing w:val="4"/>
          <w:w w:val="103"/>
          <w:kern w:val="14"/>
          <w:lang w:val="ru-RU"/>
        </w:rPr>
        <w:t>ми</w:t>
      </w:r>
      <w:r w:rsidRPr="002E30FD">
        <w:rPr>
          <w:spacing w:val="4"/>
          <w:w w:val="103"/>
          <w:kern w:val="14"/>
          <w:lang w:val="ru-RU"/>
        </w:rPr>
        <w:t xml:space="preserve"> правоохранительных органов, получающих </w:t>
      </w:r>
      <w:r w:rsidRPr="002E30FD">
        <w:rPr>
          <w:w w:val="103"/>
          <w:kern w:val="14"/>
          <w:lang w:val="ru-RU"/>
        </w:rPr>
        <w:t>финанс</w:t>
      </w:r>
      <w:r w:rsidRPr="002E30FD">
        <w:rPr>
          <w:w w:val="103"/>
          <w:kern w:val="14"/>
          <w:lang w:val="ru-RU"/>
        </w:rPr>
        <w:t>о</w:t>
      </w:r>
      <w:r w:rsidRPr="002E30FD">
        <w:rPr>
          <w:w w:val="103"/>
          <w:kern w:val="14"/>
          <w:lang w:val="ru-RU"/>
        </w:rPr>
        <w:t>вую поддержку из федерального бюджета, на основании федеральных зак</w:t>
      </w:r>
      <w:r w:rsidRPr="002E30FD">
        <w:rPr>
          <w:w w:val="103"/>
          <w:kern w:val="14"/>
          <w:lang w:val="ru-RU"/>
        </w:rPr>
        <w:t>о</w:t>
      </w:r>
      <w:r w:rsidRPr="002E30FD">
        <w:rPr>
          <w:w w:val="103"/>
          <w:kern w:val="14"/>
          <w:lang w:val="ru-RU"/>
        </w:rPr>
        <w:t>нов о гражданских правах</w:t>
      </w:r>
      <w:r w:rsidRPr="002E30FD">
        <w:rPr>
          <w:spacing w:val="4"/>
          <w:w w:val="103"/>
          <w:kern w:val="14"/>
          <w:lang w:val="ru-RU"/>
        </w:rPr>
        <w:t xml:space="preserve"> </w:t>
      </w:r>
      <w:r w:rsidRPr="002E30FD">
        <w:rPr>
          <w:w w:val="103"/>
          <w:kern w:val="14"/>
          <w:lang w:val="ru-RU"/>
        </w:rPr>
        <w:t xml:space="preserve">(см. </w:t>
      </w:r>
      <w:r w:rsidR="00C948E7" w:rsidRPr="002E30FD">
        <w:rPr>
          <w:w w:val="103"/>
          <w:kern w:val="14"/>
          <w:lang w:val="ru-RU"/>
        </w:rPr>
        <w:t>42 U.S.C. 2000d (</w:t>
      </w:r>
      <w:r w:rsidRPr="002E30FD">
        <w:rPr>
          <w:w w:val="103"/>
          <w:kern w:val="14"/>
          <w:lang w:val="ru-RU"/>
        </w:rPr>
        <w:t>глава</w:t>
      </w:r>
      <w:r w:rsidR="003C4E61" w:rsidRPr="002E30FD">
        <w:rPr>
          <w:w w:val="103"/>
          <w:kern w:val="14"/>
          <w:lang w:val="ru-RU"/>
        </w:rPr>
        <w:t xml:space="preserve"> </w:t>
      </w:r>
      <w:r w:rsidR="00C948E7" w:rsidRPr="002E30FD">
        <w:rPr>
          <w:w w:val="103"/>
          <w:kern w:val="14"/>
          <w:lang w:val="ru-RU"/>
        </w:rPr>
        <w:t xml:space="preserve">VI); 42 U.S.C. 3789d </w:t>
      </w:r>
      <w:r w:rsidR="00C948E7" w:rsidRPr="002E30FD">
        <w:rPr>
          <w:spacing w:val="4"/>
          <w:w w:val="103"/>
          <w:kern w:val="14"/>
          <w:lang w:val="ru-RU"/>
        </w:rPr>
        <w:t>(</w:t>
      </w:r>
      <w:r w:rsidRPr="002E30FD">
        <w:rPr>
          <w:spacing w:val="4"/>
          <w:w w:val="103"/>
          <w:kern w:val="14"/>
          <w:lang w:val="ru-RU"/>
        </w:rPr>
        <w:t>Закон о безопасности на улицах</w:t>
      </w:r>
      <w:r w:rsidR="00C948E7" w:rsidRPr="002E30FD">
        <w:rPr>
          <w:spacing w:val="4"/>
          <w:w w:val="103"/>
          <w:kern w:val="14"/>
          <w:lang w:val="ru-RU"/>
        </w:rPr>
        <w:t>)</w:t>
      </w:r>
      <w:r w:rsidR="00436B82" w:rsidRPr="002E30FD">
        <w:rPr>
          <w:spacing w:val="4"/>
          <w:w w:val="103"/>
          <w:kern w:val="14"/>
          <w:lang w:val="ru-RU"/>
        </w:rPr>
        <w:t>)</w:t>
      </w:r>
      <w:r w:rsidRPr="002E30FD">
        <w:rPr>
          <w:spacing w:val="4"/>
          <w:w w:val="103"/>
          <w:kern w:val="14"/>
          <w:lang w:val="ru-RU"/>
        </w:rPr>
        <w:t>;</w:t>
      </w:r>
    </w:p>
    <w:p w:rsidR="00C948E7" w:rsidRPr="002E30FD" w:rsidRDefault="003F61E0" w:rsidP="002E30FD">
      <w:pPr>
        <w:pStyle w:val="Bullet1G"/>
        <w:numPr>
          <w:ilvl w:val="0"/>
          <w:numId w:val="6"/>
        </w:numPr>
        <w:tabs>
          <w:tab w:val="clear" w:pos="1891"/>
          <w:tab w:val="left" w:pos="1701"/>
        </w:tabs>
        <w:suppressAutoHyphens w:val="0"/>
        <w:ind w:left="1701" w:hanging="170"/>
        <w:rPr>
          <w:spacing w:val="4"/>
          <w:w w:val="103"/>
          <w:kern w:val="14"/>
          <w:lang w:val="ru-RU"/>
        </w:rPr>
      </w:pPr>
      <w:r w:rsidRPr="002E30FD">
        <w:rPr>
          <w:spacing w:val="4"/>
          <w:w w:val="103"/>
          <w:kern w:val="14"/>
          <w:lang w:val="ru-RU"/>
        </w:rPr>
        <w:t>в отношении лиц, содержащихся под стражей или в учреждениях закр</w:t>
      </w:r>
      <w:r w:rsidRPr="002E30FD">
        <w:rPr>
          <w:spacing w:val="4"/>
          <w:w w:val="103"/>
          <w:kern w:val="14"/>
          <w:lang w:val="ru-RU"/>
        </w:rPr>
        <w:t>ы</w:t>
      </w:r>
      <w:r w:rsidRPr="002E30FD">
        <w:rPr>
          <w:spacing w:val="4"/>
          <w:w w:val="103"/>
          <w:kern w:val="14"/>
          <w:lang w:val="ru-RU"/>
        </w:rPr>
        <w:t>того типа</w:t>
      </w:r>
      <w:r w:rsidR="003C4E61" w:rsidRPr="002E30FD">
        <w:rPr>
          <w:spacing w:val="4"/>
          <w:w w:val="103"/>
          <w:kern w:val="14"/>
          <w:lang w:val="ru-RU"/>
        </w:rPr>
        <w:t xml:space="preserve"> </w:t>
      </w:r>
      <w:r w:rsidRPr="002E30FD">
        <w:rPr>
          <w:spacing w:val="4"/>
          <w:w w:val="103"/>
          <w:kern w:val="14"/>
          <w:lang w:val="ru-RU"/>
        </w:rPr>
        <w:t>– гражданские иски в федеральных судах на основании Закона 1980</w:t>
      </w:r>
      <w:r w:rsidR="003C4E61" w:rsidRPr="002E30FD">
        <w:rPr>
          <w:spacing w:val="4"/>
          <w:w w:val="103"/>
          <w:kern w:val="14"/>
          <w:lang w:val="ru-RU"/>
        </w:rPr>
        <w:t xml:space="preserve"> </w:t>
      </w:r>
      <w:r w:rsidRPr="002E30FD">
        <w:rPr>
          <w:spacing w:val="4"/>
          <w:w w:val="103"/>
          <w:kern w:val="14"/>
          <w:lang w:val="ru-RU"/>
        </w:rPr>
        <w:t>года о гражданских правах лиц, содержащихся в учреждениях з</w:t>
      </w:r>
      <w:r w:rsidRPr="002E30FD">
        <w:rPr>
          <w:spacing w:val="4"/>
          <w:w w:val="103"/>
          <w:kern w:val="14"/>
          <w:lang w:val="ru-RU"/>
        </w:rPr>
        <w:t>а</w:t>
      </w:r>
      <w:r w:rsidRPr="002E30FD">
        <w:rPr>
          <w:spacing w:val="4"/>
          <w:w w:val="103"/>
          <w:kern w:val="14"/>
          <w:lang w:val="ru-RU"/>
        </w:rPr>
        <w:t>крытого типа (ЗГПЛЗУ) (</w:t>
      </w:r>
      <w:r w:rsidR="00C948E7" w:rsidRPr="002E30FD">
        <w:rPr>
          <w:spacing w:val="4"/>
          <w:w w:val="103"/>
          <w:kern w:val="14"/>
          <w:lang w:val="ru-RU"/>
        </w:rPr>
        <w:t>42 U.S.C. 1997</w:t>
      </w:r>
      <w:r w:rsidRPr="002E30FD">
        <w:rPr>
          <w:spacing w:val="4"/>
          <w:w w:val="103"/>
          <w:kern w:val="14"/>
          <w:lang w:val="ru-RU"/>
        </w:rPr>
        <w:t>).</w:t>
      </w:r>
    </w:p>
    <w:p w:rsidR="00C948E7" w:rsidRPr="00110F02" w:rsidRDefault="00035FEF" w:rsidP="00035FEF">
      <w:pPr>
        <w:pStyle w:val="SingleTxtGR"/>
      </w:pPr>
      <w:r>
        <w:t>91.</w:t>
      </w:r>
      <w:r>
        <w:tab/>
      </w:r>
      <w:r w:rsidR="007E376E" w:rsidRPr="00110F02">
        <w:t>Администрация активно добивается соблюдения законов, направленных против полицейского произвола и дискрими</w:t>
      </w:r>
      <w:r>
        <w:t>национных действий полиции. Как </w:t>
      </w:r>
      <w:r w:rsidR="007E376E" w:rsidRPr="00110F02">
        <w:t>отмечалось выше, МЮ проводит расследования в полицейских управлен</w:t>
      </w:r>
      <w:r w:rsidR="007E376E" w:rsidRPr="00110F02">
        <w:t>и</w:t>
      </w:r>
      <w:r w:rsidR="007E376E" w:rsidRPr="00110F02">
        <w:t xml:space="preserve">ях, тюрьмах и других учреждениях, обеспечивая выполнение требований </w:t>
      </w:r>
      <w:r w:rsidR="00436B82" w:rsidRPr="00110F02">
        <w:t>зак</w:t>
      </w:r>
      <w:r w:rsidR="00436B82" w:rsidRPr="00110F02">
        <w:t>о</w:t>
      </w:r>
      <w:r w:rsidR="00436B82" w:rsidRPr="00110F02">
        <w:t>нодательства и при необходимости</w:t>
      </w:r>
      <w:r w:rsidR="007E376E" w:rsidRPr="00110F02">
        <w:t xml:space="preserve"> возбуждая судебные дела в отношении как юридических, так и физических лиц. В 2009–2012 финансовых годах по таким делам, возбужденным </w:t>
      </w:r>
      <w:r w:rsidR="009C14F2">
        <w:t>Минист</w:t>
      </w:r>
      <w:r w:rsidR="007E376E" w:rsidRPr="00110F02">
        <w:t>ерством юстиции, были вынесены приговоры 254</w:t>
      </w:r>
      <w:r>
        <w:t> </w:t>
      </w:r>
      <w:r w:rsidR="007E376E" w:rsidRPr="00110F02">
        <w:t xml:space="preserve">лицам, </w:t>
      </w:r>
      <w:r w:rsidR="00436B82" w:rsidRPr="00110F02">
        <w:t xml:space="preserve">признанным </w:t>
      </w:r>
      <w:r w:rsidR="007E376E" w:rsidRPr="00110F02">
        <w:t>виновным</w:t>
      </w:r>
      <w:r w:rsidR="00436B82" w:rsidRPr="00110F02">
        <w:t>и</w:t>
      </w:r>
      <w:r w:rsidR="007E376E" w:rsidRPr="00110F02">
        <w:t xml:space="preserve"> в нарушении законов о гражданских пр</w:t>
      </w:r>
      <w:r w:rsidR="007E376E" w:rsidRPr="00110F02">
        <w:t>а</w:t>
      </w:r>
      <w:r w:rsidR="007E376E" w:rsidRPr="00110F02">
        <w:t>вах, что на 13,4% превышает число осужденных за предыдущие четыре года.</w:t>
      </w:r>
    </w:p>
    <w:p w:rsidR="00C948E7" w:rsidRPr="00110F02" w:rsidRDefault="00035FEF" w:rsidP="00035FEF">
      <w:pPr>
        <w:pStyle w:val="SingleTxtGR"/>
      </w:pPr>
      <w:r>
        <w:t>92.</w:t>
      </w:r>
      <w:r>
        <w:tab/>
      </w:r>
      <w:r w:rsidR="00436B82" w:rsidRPr="00110F02">
        <w:t>У</w:t>
      </w:r>
      <w:r w:rsidR="007E376E" w:rsidRPr="00110F02">
        <w:t xml:space="preserve">чреждения, входящие в систему МНБ, </w:t>
      </w:r>
      <w:r w:rsidR="00436B82" w:rsidRPr="00110F02">
        <w:t xml:space="preserve">такие </w:t>
      </w:r>
      <w:r w:rsidR="007E376E" w:rsidRPr="00110F02">
        <w:t xml:space="preserve">как ПТС и БИТК, </w:t>
      </w:r>
      <w:r w:rsidR="00436B82" w:rsidRPr="00110F02">
        <w:t>фун</w:t>
      </w:r>
      <w:r w:rsidR="00436B82" w:rsidRPr="00110F02">
        <w:t>к</w:t>
      </w:r>
      <w:r w:rsidR="00436B82" w:rsidRPr="00110F02">
        <w:t>ционируют</w:t>
      </w:r>
      <w:r w:rsidR="007E376E" w:rsidRPr="00110F02">
        <w:t xml:space="preserve"> в рамках жестких ограничений; при наличии оснований подозревать их сотрудников в причастности к насильственным действиям, </w:t>
      </w:r>
      <w:r w:rsidR="00436B82" w:rsidRPr="00110F02">
        <w:t>давлению</w:t>
      </w:r>
      <w:r w:rsidR="007E376E" w:rsidRPr="00110F02">
        <w:t xml:space="preserve"> и угр</w:t>
      </w:r>
      <w:r w:rsidR="007E376E" w:rsidRPr="00110F02">
        <w:t>о</w:t>
      </w:r>
      <w:r w:rsidR="007E376E" w:rsidRPr="00110F02">
        <w:t>з</w:t>
      </w:r>
      <w:r w:rsidR="00436B82" w:rsidRPr="00110F02">
        <w:t>ам</w:t>
      </w:r>
      <w:r w:rsidR="007E376E" w:rsidRPr="00110F02">
        <w:t xml:space="preserve"> либо </w:t>
      </w:r>
      <w:r w:rsidR="00436B82" w:rsidRPr="00110F02">
        <w:t xml:space="preserve">к </w:t>
      </w:r>
      <w:r w:rsidR="007E376E" w:rsidRPr="00110F02">
        <w:t>инцидентам с пр</w:t>
      </w:r>
      <w:r w:rsidR="00436B82" w:rsidRPr="00110F02">
        <w:t>именением огнестрельного оружия</w:t>
      </w:r>
      <w:r w:rsidR="007E376E" w:rsidRPr="00110F02">
        <w:t xml:space="preserve"> проводятся ра</w:t>
      </w:r>
      <w:r w:rsidR="007E376E" w:rsidRPr="00110F02">
        <w:t>с</w:t>
      </w:r>
      <w:r w:rsidR="007E376E" w:rsidRPr="00110F02">
        <w:t>следования. Аналогичные ограничения действуют и в отношении личного с</w:t>
      </w:r>
      <w:r w:rsidR="007E376E" w:rsidRPr="00110F02">
        <w:t>о</w:t>
      </w:r>
      <w:r w:rsidR="007E376E" w:rsidRPr="00110F02">
        <w:t>става правоохранительных органов штатов и муниципалитетов, осущест</w:t>
      </w:r>
      <w:r w:rsidR="00D4386B" w:rsidRPr="00110F02">
        <w:t>вля</w:t>
      </w:r>
      <w:r w:rsidR="00D4386B" w:rsidRPr="00110F02">
        <w:t>ю</w:t>
      </w:r>
      <w:r w:rsidR="00D4386B" w:rsidRPr="00110F02">
        <w:t>щего</w:t>
      </w:r>
      <w:r w:rsidR="007E376E" w:rsidRPr="00110F02">
        <w:t xml:space="preserve"> определенные полномочия по поддержке применения иммиграционного законодательства США в тюрьмах и изоляторах временного содержания </w:t>
      </w:r>
      <w:r w:rsidR="00D4386B" w:rsidRPr="00110F02">
        <w:t>по л</w:t>
      </w:r>
      <w:r w:rsidR="00D4386B" w:rsidRPr="00110F02">
        <w:t>и</w:t>
      </w:r>
      <w:r w:rsidR="00D4386B" w:rsidRPr="00110F02">
        <w:t>нии</w:t>
      </w:r>
      <w:r w:rsidR="007E376E" w:rsidRPr="00110F02">
        <w:t xml:space="preserve"> таких программ, как программа БИТК</w:t>
      </w:r>
      <w:r w:rsidR="00D4386B" w:rsidRPr="00110F02">
        <w:t xml:space="preserve"> в рамках статьи</w:t>
      </w:r>
      <w:r w:rsidR="003C4E61">
        <w:t xml:space="preserve"> </w:t>
      </w:r>
      <w:smartTag w:uri="urn:schemas-microsoft-com:office:smarttags" w:element="metricconverter">
        <w:smartTagPr>
          <w:attr w:name="ProductID" w:val="287 g"/>
        </w:smartTagPr>
        <w:r w:rsidR="007E376E" w:rsidRPr="00110F02">
          <w:t>287</w:t>
        </w:r>
        <w:r w:rsidR="003C4E61">
          <w:t xml:space="preserve"> </w:t>
        </w:r>
        <w:r w:rsidR="00C948E7" w:rsidRPr="00110F02">
          <w:t>g</w:t>
        </w:r>
      </w:smartTag>
      <w:r w:rsidR="00C948E7" w:rsidRPr="00110F02">
        <w:t>)</w:t>
      </w:r>
      <w:r w:rsidR="007E376E" w:rsidRPr="00110F02">
        <w:t>; БИТК вн</w:t>
      </w:r>
      <w:r w:rsidR="007E376E" w:rsidRPr="00110F02">
        <w:t>и</w:t>
      </w:r>
      <w:r w:rsidR="007E376E" w:rsidRPr="00110F02">
        <w:t>мательно следит за соблюдением этих ограничений, при необходимости пров</w:t>
      </w:r>
      <w:r w:rsidR="007E376E" w:rsidRPr="00110F02">
        <w:t>о</w:t>
      </w:r>
      <w:r w:rsidR="007E376E" w:rsidRPr="00110F02">
        <w:t>дя расследования силами своей Службы профессиональной ответственности. Все сотрудники правоохранительных органов, допущенные к выполнению в тюрьмах и следственных изоляторах функций по программе</w:t>
      </w:r>
      <w:r w:rsidR="003C4E61">
        <w:t xml:space="preserve"> </w:t>
      </w:r>
      <w:smartTag w:uri="urn:schemas-microsoft-com:office:smarttags" w:element="metricconverter">
        <w:smartTagPr>
          <w:attr w:name="ProductID" w:val="287 g"/>
        </w:smartTagPr>
        <w:r w:rsidR="00C948E7" w:rsidRPr="00110F02">
          <w:t>287</w:t>
        </w:r>
        <w:r w:rsidR="003C4E61">
          <w:t xml:space="preserve"> </w:t>
        </w:r>
        <w:r w:rsidR="00C948E7" w:rsidRPr="00110F02">
          <w:t>g</w:t>
        </w:r>
      </w:smartTag>
      <w:r w:rsidR="00C948E7" w:rsidRPr="00110F02">
        <w:t>)</w:t>
      </w:r>
      <w:r w:rsidR="00D4386B" w:rsidRPr="00110F02">
        <w:t>, обязаны пройти в А</w:t>
      </w:r>
      <w:r w:rsidR="007E376E" w:rsidRPr="00110F02">
        <w:t>кадемии БИТК четырехнедельный курс подготовки, включающий наряду с другими темами занятия по изучению правил применения силы с</w:t>
      </w:r>
      <w:r w:rsidR="007E376E" w:rsidRPr="00110F02">
        <w:t>о</w:t>
      </w:r>
      <w:r w:rsidR="007E376E" w:rsidRPr="00110F02">
        <w:t>трудниками БИТК.</w:t>
      </w:r>
      <w:r w:rsidR="002C31A1">
        <w:t xml:space="preserve"> </w:t>
      </w:r>
    </w:p>
    <w:p w:rsidR="00C948E7" w:rsidRPr="00110F02" w:rsidRDefault="00035FEF" w:rsidP="00035FEF">
      <w:pPr>
        <w:pStyle w:val="SingleTxtGR"/>
      </w:pPr>
      <w:r>
        <w:t>93.</w:t>
      </w:r>
      <w:r>
        <w:tab/>
      </w:r>
      <w:r w:rsidR="00E57DA3" w:rsidRPr="00110F02">
        <w:t>Наконец, в дополнение к мерам, принимаемым по инициативе правител</w:t>
      </w:r>
      <w:r w:rsidR="00E57DA3" w:rsidRPr="00110F02">
        <w:t>ь</w:t>
      </w:r>
      <w:r w:rsidR="00E57DA3" w:rsidRPr="00110F02">
        <w:t xml:space="preserve">ства, частные </w:t>
      </w:r>
      <w:r w:rsidR="00D4386B" w:rsidRPr="00110F02">
        <w:t>лица</w:t>
      </w:r>
      <w:r w:rsidR="00E57DA3" w:rsidRPr="00110F02">
        <w:t xml:space="preserve"> могут подавать в суд на правоохранительные органы, допу</w:t>
      </w:r>
      <w:r w:rsidR="00E57DA3" w:rsidRPr="00110F02">
        <w:t>с</w:t>
      </w:r>
      <w:r w:rsidR="00E57DA3" w:rsidRPr="00110F02">
        <w:t xml:space="preserve">кающие дискриминацию в своей деятельности. См., например, дело </w:t>
      </w:r>
      <w:r w:rsidR="00D4386B" w:rsidRPr="00EE1E16">
        <w:rPr>
          <w:i/>
        </w:rPr>
        <w:t>Эллиот-Парк против Манглоны</w:t>
      </w:r>
      <w:r w:rsidR="00C948E7" w:rsidRPr="00110F02">
        <w:t xml:space="preserve">, </w:t>
      </w:r>
      <w:smartTag w:uri="urn:schemas-microsoft-com:office:smarttags" w:element="metricconverter">
        <w:smartTagPr>
          <w:attr w:name="ProductID" w:val="592 F"/>
        </w:smartTagPr>
        <w:r w:rsidR="00C948E7" w:rsidRPr="00110F02">
          <w:t>592 F</w:t>
        </w:r>
      </w:smartTag>
      <w:r w:rsidR="00C948E7" w:rsidRPr="00110F02">
        <w:t>. 3d 1003 (9th Cir. 2010) (</w:t>
      </w:r>
      <w:r w:rsidR="00E57DA3" w:rsidRPr="00110F02">
        <w:t>отказ в расследовании дорожно-транспортного происшествия, мотивированный расовой принадл</w:t>
      </w:r>
      <w:r w:rsidR="00D4386B" w:rsidRPr="00110F02">
        <w:t>е</w:t>
      </w:r>
      <w:r w:rsidR="00D4386B" w:rsidRPr="00110F02">
        <w:t>ж</w:t>
      </w:r>
      <w:r w:rsidR="00D4386B" w:rsidRPr="00110F02">
        <w:t>ностью участников, в нарушение</w:t>
      </w:r>
      <w:r w:rsidR="00E57DA3" w:rsidRPr="00110F02">
        <w:t xml:space="preserve"> права на равную защиту</w:t>
      </w:r>
      <w:r w:rsidR="00C948E7" w:rsidRPr="00110F02">
        <w:t>).</w:t>
      </w:r>
    </w:p>
    <w:p w:rsidR="00C948E7" w:rsidRPr="00110F02" w:rsidRDefault="00EE1E16" w:rsidP="00035FEF">
      <w:pPr>
        <w:pStyle w:val="SingleTxtGR"/>
      </w:pPr>
      <w:r>
        <w:t>94.</w:t>
      </w:r>
      <w:r>
        <w:tab/>
      </w:r>
      <w:r w:rsidR="00E57DA3" w:rsidRPr="00110F02">
        <w:t xml:space="preserve">Поощрение мероприятий в </w:t>
      </w:r>
      <w:r w:rsidR="00D4386B" w:rsidRPr="00110F02">
        <w:t>интересах</w:t>
      </w:r>
      <w:r w:rsidR="00E57DA3" w:rsidRPr="00110F02">
        <w:t xml:space="preserve"> общения и диалога. ОГП МЮ ок</w:t>
      </w:r>
      <w:r w:rsidR="00E57DA3" w:rsidRPr="00110F02">
        <w:t>а</w:t>
      </w:r>
      <w:r w:rsidR="00E57DA3" w:rsidRPr="00110F02">
        <w:t>зывает посреднические услуги в целях предупреждения насилия и снижения напряженности</w:t>
      </w:r>
      <w:r w:rsidR="00D4386B" w:rsidRPr="00110F02">
        <w:t xml:space="preserve"> на местах</w:t>
      </w:r>
      <w:r w:rsidR="00E57DA3" w:rsidRPr="00110F02">
        <w:t>, вызываемой проблемами расы, цвета кожи и наци</w:t>
      </w:r>
      <w:r w:rsidR="00E57DA3" w:rsidRPr="00110F02">
        <w:t>о</w:t>
      </w:r>
      <w:r w:rsidR="00E57DA3" w:rsidRPr="00110F02">
        <w:t>нального происхождения. ОГП напрямую взаимодействует с местными прав</w:t>
      </w:r>
      <w:r w:rsidR="00E57DA3" w:rsidRPr="00110F02">
        <w:t>о</w:t>
      </w:r>
      <w:r w:rsidR="00E57DA3" w:rsidRPr="00110F02">
        <w:t>охранительными органами и общинами меньшинств в связи с фактическими или пре</w:t>
      </w:r>
      <w:r w:rsidR="00E57DA3" w:rsidRPr="00110F02">
        <w:t>д</w:t>
      </w:r>
      <w:r w:rsidR="00E57DA3" w:rsidRPr="00110F02">
        <w:t xml:space="preserve">полагаемыми случаями расового профилирования, предвзятых методов и практики охраны правопорядка и чрезмерного применения силы. Для этого одновременно используются посредничество, повышение квалификации и встречи сотрудников </w:t>
      </w:r>
      <w:r w:rsidR="00D4386B" w:rsidRPr="00110F02">
        <w:t xml:space="preserve">правоохранительных </w:t>
      </w:r>
      <w:r w:rsidR="00E57DA3" w:rsidRPr="00110F02">
        <w:t xml:space="preserve">органов с лидерами меньшинств на местах, организуемые в </w:t>
      </w:r>
      <w:r w:rsidR="00D4386B" w:rsidRPr="00110F02">
        <w:t>целях</w:t>
      </w:r>
      <w:r w:rsidR="00E57DA3" w:rsidRPr="00110F02">
        <w:t xml:space="preserve"> решения проблем посредством диалога. ОГП</w:t>
      </w:r>
      <w:r>
        <w:t> </w:t>
      </w:r>
      <w:r w:rsidR="00E57DA3" w:rsidRPr="00110F02">
        <w:t xml:space="preserve">МЮ приступил к осуществлению программы развития посреднических навыков у личного состава </w:t>
      </w:r>
      <w:r w:rsidR="00D4386B" w:rsidRPr="00110F02">
        <w:t>органов правопорядка,</w:t>
      </w:r>
      <w:r w:rsidR="00E57DA3" w:rsidRPr="00110F02">
        <w:t xml:space="preserve"> цель которой</w:t>
      </w:r>
      <w:r w:rsidR="003C4E61">
        <w:t xml:space="preserve"> </w:t>
      </w:r>
      <w:r w:rsidR="00E57DA3" w:rsidRPr="00110F02">
        <w:t>– обучить п</w:t>
      </w:r>
      <w:r w:rsidR="00E57DA3" w:rsidRPr="00110F02">
        <w:t>о</w:t>
      </w:r>
      <w:r w:rsidR="00E57DA3" w:rsidRPr="00110F02">
        <w:t>лицейских основным методам посредничества и урегулирования конфликтов. Наряду с этим отдел МЮ по работе полиции с населением на местах (ОРПН) занимае</w:t>
      </w:r>
      <w:r w:rsidR="00E57DA3" w:rsidRPr="00110F02">
        <w:t>т</w:t>
      </w:r>
      <w:r w:rsidR="00E57DA3" w:rsidRPr="00110F02">
        <w:t xml:space="preserve">ся развитием практики взаимодействия правоохранительных органов с </w:t>
      </w:r>
      <w:r w:rsidR="00D4386B" w:rsidRPr="00110F02">
        <w:t>общес</w:t>
      </w:r>
      <w:r w:rsidR="00D4386B" w:rsidRPr="00110F02">
        <w:t>т</w:t>
      </w:r>
      <w:r w:rsidR="00D4386B" w:rsidRPr="00110F02">
        <w:t>венностью на всех уровнях. В этой связи</w:t>
      </w:r>
      <w:r w:rsidR="00E57DA3" w:rsidRPr="00110F02">
        <w:t xml:space="preserve"> ОРПН уже опублик</w:t>
      </w:r>
      <w:r w:rsidR="00D4386B" w:rsidRPr="00110F02">
        <w:t>овал более 35</w:t>
      </w:r>
      <w:r w:rsidR="003C4E61">
        <w:t xml:space="preserve"> </w:t>
      </w:r>
      <w:r w:rsidR="00D4386B" w:rsidRPr="00110F02">
        <w:t>документов на темы</w:t>
      </w:r>
      <w:r w:rsidR="00E57DA3" w:rsidRPr="00110F02">
        <w:t xml:space="preserve"> борьбы с дискриминацией</w:t>
      </w:r>
      <w:r w:rsidR="00D4386B" w:rsidRPr="00110F02">
        <w:t>, предназначенных</w:t>
      </w:r>
      <w:r w:rsidR="00E57DA3" w:rsidRPr="00110F02">
        <w:t xml:space="preserve"> в помощь правоохр</w:t>
      </w:r>
      <w:r w:rsidR="00E57DA3" w:rsidRPr="00110F02">
        <w:t>а</w:t>
      </w:r>
      <w:r w:rsidR="00E57DA3" w:rsidRPr="00110F02">
        <w:t>нительным органам штатов и муниципалитетов.</w:t>
      </w:r>
    </w:p>
    <w:p w:rsidR="00C948E7" w:rsidRPr="00110F02" w:rsidRDefault="00EE1E16" w:rsidP="00035FEF">
      <w:pPr>
        <w:pStyle w:val="SingleTxtGR"/>
      </w:pPr>
      <w:r>
        <w:t>95.</w:t>
      </w:r>
      <w:r>
        <w:tab/>
      </w:r>
      <w:r w:rsidR="00E57DA3" w:rsidRPr="00110F02">
        <w:t>К</w:t>
      </w:r>
      <w:r w:rsidR="000A6169" w:rsidRPr="00110F02">
        <w:t>роме того, начиная с 2003</w:t>
      </w:r>
      <w:r w:rsidR="003C4E61">
        <w:t xml:space="preserve"> </w:t>
      </w:r>
      <w:r w:rsidR="000A6169" w:rsidRPr="00110F02">
        <w:t>года О</w:t>
      </w:r>
      <w:r w:rsidR="00E57DA3" w:rsidRPr="00110F02">
        <w:t xml:space="preserve">тдел помощи потерпевшим </w:t>
      </w:r>
      <w:r w:rsidR="009C14F2">
        <w:t>Минист</w:t>
      </w:r>
      <w:r w:rsidR="00E57DA3" w:rsidRPr="00110F02">
        <w:t>е</w:t>
      </w:r>
      <w:r w:rsidR="00E57DA3" w:rsidRPr="00110F02">
        <w:t>р</w:t>
      </w:r>
      <w:r w:rsidR="00E57DA3" w:rsidRPr="00110F02">
        <w:t>ства юстиции (ОПП</w:t>
      </w:r>
      <w:r w:rsidR="003C4E61">
        <w:t xml:space="preserve"> </w:t>
      </w:r>
      <w:r w:rsidR="00E57DA3" w:rsidRPr="00110F02">
        <w:t>МЮ) финансирует многолетние усилия Международной ассоциации начальников полиции (МАНП) по разработке и осуществлению н</w:t>
      </w:r>
      <w:r w:rsidR="00E57DA3" w:rsidRPr="00110F02">
        <w:t>а</w:t>
      </w:r>
      <w:r w:rsidR="00E57DA3" w:rsidRPr="00110F02">
        <w:t>циональной стратегии системных преобразований в теории и практике работы правоохранительных органов с ж</w:t>
      </w:r>
      <w:r w:rsidR="000A6169" w:rsidRPr="00110F02">
        <w:t>ертвами преступлений. В рамках П</w:t>
      </w:r>
      <w:r w:rsidR="00E57DA3" w:rsidRPr="00110F02">
        <w:t xml:space="preserve">рограммы совершенствования </w:t>
      </w:r>
      <w:r w:rsidR="000A6169" w:rsidRPr="00110F02">
        <w:t>взаимодействия</w:t>
      </w:r>
      <w:r w:rsidR="00E57DA3" w:rsidRPr="00110F02">
        <w:t xml:space="preserve"> правоохранительных органов с потерпе</w:t>
      </w:r>
      <w:r w:rsidR="00E57DA3" w:rsidRPr="00110F02">
        <w:t>в</w:t>
      </w:r>
      <w:r w:rsidR="00E57DA3" w:rsidRPr="00110F02">
        <w:t>шими МАНП составила и опробовала на практике всеобъемлющую подборку информационно-методических материалов, призванную облегчить местным о</w:t>
      </w:r>
      <w:r w:rsidR="00E57DA3" w:rsidRPr="00110F02">
        <w:t>р</w:t>
      </w:r>
      <w:r w:rsidR="00E57DA3" w:rsidRPr="00110F02">
        <w:t xml:space="preserve">ганам </w:t>
      </w:r>
      <w:r w:rsidR="000A6169" w:rsidRPr="00110F02">
        <w:t xml:space="preserve">правопорядка </w:t>
      </w:r>
      <w:r w:rsidR="00E57DA3" w:rsidRPr="00110F02">
        <w:t>проведение таких преобразований. Предлагаемая стратегия ставит во главу угла элементы руководства, партнерских о</w:t>
      </w:r>
      <w:r w:rsidR="000A6169" w:rsidRPr="00110F02">
        <w:t>тношений с насел</w:t>
      </w:r>
      <w:r w:rsidR="000A6169" w:rsidRPr="00110F02">
        <w:t>е</w:t>
      </w:r>
      <w:r w:rsidR="000A6169" w:rsidRPr="00110F02">
        <w:t>нием, повышения</w:t>
      </w:r>
      <w:r w:rsidR="00E57DA3" w:rsidRPr="00110F02">
        <w:t xml:space="preserve"> квалификации и контроля эффективности, ключевой соста</w:t>
      </w:r>
      <w:r w:rsidR="00E57DA3" w:rsidRPr="00110F02">
        <w:t>в</w:t>
      </w:r>
      <w:r w:rsidR="00E57DA3" w:rsidRPr="00110F02">
        <w:t xml:space="preserve">ляющей каждого из которых являются контакты и общение. Улучшение работы правоохранительных органов с потерпевшими способно принести такие </w:t>
      </w:r>
      <w:r w:rsidR="000A6169" w:rsidRPr="00110F02">
        <w:t>поле</w:t>
      </w:r>
      <w:r w:rsidR="000A6169" w:rsidRPr="00110F02">
        <w:t>з</w:t>
      </w:r>
      <w:r w:rsidR="000A6169" w:rsidRPr="00110F02">
        <w:t>ные</w:t>
      </w:r>
      <w:r w:rsidR="00E57DA3" w:rsidRPr="00110F02">
        <w:t xml:space="preserve"> результаты, как создание у людей ощущения большей безопасности, рост доверия к правоохранительным органам и уверенности в их эффективной раб</w:t>
      </w:r>
      <w:r w:rsidR="00E57DA3" w:rsidRPr="00110F02">
        <w:t>о</w:t>
      </w:r>
      <w:r w:rsidR="00E57DA3" w:rsidRPr="00110F02">
        <w:t>те и пов</w:t>
      </w:r>
      <w:r w:rsidR="008A78CC" w:rsidRPr="00110F02">
        <w:t>ы</w:t>
      </w:r>
      <w:r w:rsidR="00E57DA3" w:rsidRPr="00110F02">
        <w:t xml:space="preserve">шение готовности потерпевших </w:t>
      </w:r>
      <w:r w:rsidR="000A6169" w:rsidRPr="00110F02">
        <w:t>сотрудничать</w:t>
      </w:r>
      <w:r w:rsidR="00E57DA3" w:rsidRPr="00110F02">
        <w:t xml:space="preserve"> со следствием.</w:t>
      </w:r>
      <w:r w:rsidR="008A78CC" w:rsidRPr="00110F02">
        <w:t xml:space="preserve"> Доступ к материалам можно получить по адресу </w:t>
      </w:r>
      <w:hyperlink r:id="rId9" w:history="1">
        <w:r w:rsidR="00C948E7" w:rsidRPr="00110F02">
          <w:t>www.responseto</w:t>
        </w:r>
        <w:r w:rsidR="00C948E7" w:rsidRPr="00110F02">
          <w:t>v</w:t>
        </w:r>
        <w:r w:rsidR="00C948E7" w:rsidRPr="00110F02">
          <w:t>ictims.org</w:t>
        </w:r>
      </w:hyperlink>
      <w:r w:rsidR="00C948E7" w:rsidRPr="00110F02">
        <w:t>.</w:t>
      </w:r>
      <w:r w:rsidR="0001700E" w:rsidRPr="00110F02">
        <w:t xml:space="preserve"> </w:t>
      </w:r>
      <w:r w:rsidR="000A6169" w:rsidRPr="00110F02">
        <w:t>Министерс</w:t>
      </w:r>
      <w:r w:rsidR="000A6169" w:rsidRPr="00110F02">
        <w:t>т</w:t>
      </w:r>
      <w:r w:rsidR="000A6169" w:rsidRPr="00110F02">
        <w:t>во юстиции, Ф</w:t>
      </w:r>
      <w:r w:rsidR="008A78CC" w:rsidRPr="00110F02">
        <w:t>едеральный учебный центр МНБ для сотрудников правоохран</w:t>
      </w:r>
      <w:r w:rsidR="008A78CC" w:rsidRPr="00110F02">
        <w:t>и</w:t>
      </w:r>
      <w:r w:rsidR="008A78CC" w:rsidRPr="00110F02">
        <w:t>тельных органов, учреждения и учебные заведения штатов и местных админ</w:t>
      </w:r>
      <w:r w:rsidR="008A78CC" w:rsidRPr="00110F02">
        <w:t>и</w:t>
      </w:r>
      <w:r w:rsidR="008A78CC" w:rsidRPr="00110F02">
        <w:t>страций также активно участвуют в подготовке личного состава</w:t>
      </w:r>
      <w:r w:rsidR="000A6169" w:rsidRPr="00110F02">
        <w:t xml:space="preserve"> органов прав</w:t>
      </w:r>
      <w:r w:rsidR="000A6169" w:rsidRPr="00110F02">
        <w:t>о</w:t>
      </w:r>
      <w:r w:rsidR="000A6169" w:rsidRPr="00110F02">
        <w:t>порядка, включающе</w:t>
      </w:r>
      <w:r w:rsidR="008A78CC" w:rsidRPr="00110F02">
        <w:t>й изучение тематики многообразия и методов снижения межрасовой и межэтнической напряженности. На всем протяжении своей кар</w:t>
      </w:r>
      <w:r w:rsidR="008A78CC" w:rsidRPr="00110F02">
        <w:t>ь</w:t>
      </w:r>
      <w:r w:rsidR="008A78CC" w:rsidRPr="00110F02">
        <w:t>еры сотрудники правоохранительных органов периодически проходят подг</w:t>
      </w:r>
      <w:r w:rsidR="008A78CC" w:rsidRPr="00110F02">
        <w:t>о</w:t>
      </w:r>
      <w:r w:rsidR="008A78CC" w:rsidRPr="00110F02">
        <w:t>товку по этим темам. Институт УГПС</w:t>
      </w:r>
      <w:r w:rsidR="003C4E61">
        <w:t xml:space="preserve"> </w:t>
      </w:r>
      <w:r w:rsidR="008A78CC" w:rsidRPr="00110F02">
        <w:t>МНБ предлагает в этих целях целый ряд учебных курсов и материалов, в том числе по эффективной работе с америка</w:t>
      </w:r>
      <w:r w:rsidR="008A78CC" w:rsidRPr="00110F02">
        <w:t>н</w:t>
      </w:r>
      <w:r w:rsidR="008A78CC" w:rsidRPr="00110F02">
        <w:t>цами арабского и мусульманского происхождения и другими группами насел</w:t>
      </w:r>
      <w:r w:rsidR="008A78CC" w:rsidRPr="00110F02">
        <w:t>е</w:t>
      </w:r>
      <w:r w:rsidR="008A78CC" w:rsidRPr="00110F02">
        <w:t>ния. УГПС</w:t>
      </w:r>
      <w:r w:rsidR="003C4E61">
        <w:t xml:space="preserve"> </w:t>
      </w:r>
      <w:r w:rsidR="008A78CC" w:rsidRPr="00110F02">
        <w:t xml:space="preserve">МНБ также регулярно поддерживает систематические, </w:t>
      </w:r>
      <w:r w:rsidR="000A6169" w:rsidRPr="00110F02">
        <w:t>долговр</w:t>
      </w:r>
      <w:r w:rsidR="000A6169" w:rsidRPr="00110F02">
        <w:t>е</w:t>
      </w:r>
      <w:r w:rsidR="000A6169" w:rsidRPr="00110F02">
        <w:t>менные</w:t>
      </w:r>
      <w:r w:rsidR="008A78CC" w:rsidRPr="00110F02">
        <w:t xml:space="preserve"> контакты с общинами в разных районах США, гражданские права и свободы которых могут быть затронуты государственной политикой и програ</w:t>
      </w:r>
      <w:r w:rsidR="008A78CC" w:rsidRPr="00110F02">
        <w:t>м</w:t>
      </w:r>
      <w:r w:rsidR="008A78CC" w:rsidRPr="00110F02">
        <w:t>мами либо действиями государственных служащих. Такое взаимодействие ос</w:t>
      </w:r>
      <w:r w:rsidR="008A78CC" w:rsidRPr="00110F02">
        <w:t>у</w:t>
      </w:r>
      <w:r w:rsidR="008A78CC" w:rsidRPr="00110F02">
        <w:t>ществляется на всех уровнях государственного аппарата и позволяет федерал</w:t>
      </w:r>
      <w:r w:rsidR="008A78CC" w:rsidRPr="00110F02">
        <w:t>ь</w:t>
      </w:r>
      <w:r w:rsidR="008A78CC" w:rsidRPr="00110F02">
        <w:t>ным учреждениям, властям штатов и органам местного самоуправления решать разнообразные проблемы местных общин и предоставлять им средства защиты их интересов.</w:t>
      </w:r>
    </w:p>
    <w:p w:rsidR="00C948E7" w:rsidRPr="00110F02" w:rsidRDefault="00EE1E16" w:rsidP="00035FEF">
      <w:pPr>
        <w:pStyle w:val="SingleTxtGR"/>
      </w:pPr>
      <w:r>
        <w:t>96.</w:t>
      </w:r>
      <w:r>
        <w:tab/>
      </w:r>
      <w:r w:rsidR="006F2294" w:rsidRPr="00110F02">
        <w:t xml:space="preserve">Целый ряд правоохранительных ведомств </w:t>
      </w:r>
      <w:r w:rsidR="000A6169" w:rsidRPr="00110F02">
        <w:t>организую</w:t>
      </w:r>
      <w:r w:rsidR="006F2294" w:rsidRPr="00110F02">
        <w:t>т профессиональную подготовку своих сотрудников в партнерстве с НПО. Так, неправительственная организация "Американо-арабский антидискриминационный комитет" предл</w:t>
      </w:r>
      <w:r w:rsidR="006F2294" w:rsidRPr="00110F02">
        <w:t>а</w:t>
      </w:r>
      <w:r w:rsidR="006F2294" w:rsidRPr="00110F02">
        <w:t xml:space="preserve">гает программу для </w:t>
      </w:r>
      <w:r w:rsidR="000A6169" w:rsidRPr="00110F02">
        <w:t>личного состава</w:t>
      </w:r>
      <w:r w:rsidR="006F2294" w:rsidRPr="00110F02">
        <w:t xml:space="preserve"> органов</w:t>
      </w:r>
      <w:r w:rsidR="000A6169" w:rsidRPr="00110F02">
        <w:t xml:space="preserve"> правопорядка</w:t>
      </w:r>
      <w:r w:rsidR="006F2294" w:rsidRPr="00110F02">
        <w:t>, к услугам которой прибегают многие правоохранительные структуры, в том числе ФБР, МНБ и парковая полиция США; по линии этой же программы прошли подготовку свыше 20</w:t>
      </w:r>
      <w:r w:rsidR="003C4E61">
        <w:t xml:space="preserve"> </w:t>
      </w:r>
      <w:r w:rsidR="006F2294" w:rsidRPr="00110F02">
        <w:t>000</w:t>
      </w:r>
      <w:r w:rsidR="003C4E61">
        <w:t xml:space="preserve"> </w:t>
      </w:r>
      <w:r w:rsidR="000A6169" w:rsidRPr="00110F02">
        <w:t>работников</w:t>
      </w:r>
      <w:r w:rsidR="006F2294" w:rsidRPr="00110F02">
        <w:t xml:space="preserve"> </w:t>
      </w:r>
      <w:r w:rsidR="000A6169" w:rsidRPr="00110F02">
        <w:t>учебных заведений</w:t>
      </w:r>
      <w:r w:rsidR="006F2294" w:rsidRPr="00110F02">
        <w:t xml:space="preserve"> и </w:t>
      </w:r>
      <w:r w:rsidR="002A297D" w:rsidRPr="00110F02">
        <w:t>коммерческих предприятий, т</w:t>
      </w:r>
      <w:r w:rsidR="002A297D" w:rsidRPr="00110F02">
        <w:t>а</w:t>
      </w:r>
      <w:r w:rsidR="002A297D" w:rsidRPr="00110F02">
        <w:t>ких</w:t>
      </w:r>
      <w:r w:rsidR="006F2294" w:rsidRPr="00110F02">
        <w:t xml:space="preserve"> как</w:t>
      </w:r>
      <w:r w:rsidR="002A297D" w:rsidRPr="00110F02">
        <w:t xml:space="preserve"> авиакомпании. П</w:t>
      </w:r>
      <w:r w:rsidR="006F2294" w:rsidRPr="00110F02">
        <w:t>равоохранительные органы местного уровня и уровня штатов также ведут работу с населением.</w:t>
      </w:r>
    </w:p>
    <w:p w:rsidR="00C948E7" w:rsidRPr="00110F02" w:rsidRDefault="00EE1E16" w:rsidP="00035FEF">
      <w:pPr>
        <w:pStyle w:val="SingleTxtGR"/>
      </w:pPr>
      <w:r>
        <w:t>97.</w:t>
      </w:r>
      <w:r>
        <w:tab/>
      </w:r>
      <w:r w:rsidR="006F2294" w:rsidRPr="00110F02">
        <w:t>Набор представителей меньшинств на службу в правоохранительные о</w:t>
      </w:r>
      <w:r w:rsidR="006F2294" w:rsidRPr="00110F02">
        <w:t>р</w:t>
      </w:r>
      <w:r w:rsidR="006F2294" w:rsidRPr="00110F02">
        <w:t xml:space="preserve">ганы. </w:t>
      </w:r>
      <w:r w:rsidR="002A297D" w:rsidRPr="00110F02">
        <w:t>Согласно</w:t>
      </w:r>
      <w:r w:rsidR="006F2294" w:rsidRPr="00110F02">
        <w:t xml:space="preserve"> данным Бюро судебной статистики (БСС) МЮ о личном сост</w:t>
      </w:r>
      <w:r w:rsidR="006F2294" w:rsidRPr="00110F02">
        <w:t>а</w:t>
      </w:r>
      <w:r w:rsidR="006F2294" w:rsidRPr="00110F02">
        <w:t>ве федеральных правоохранительных органов за 2008</w:t>
      </w:r>
      <w:r w:rsidR="003C4E61">
        <w:t xml:space="preserve"> </w:t>
      </w:r>
      <w:r w:rsidR="006F2294" w:rsidRPr="00110F02">
        <w:t>год</w:t>
      </w:r>
      <w:r w:rsidR="002A297D" w:rsidRPr="00110F02">
        <w:t>,</w:t>
      </w:r>
      <w:r w:rsidR="006F2294" w:rsidRPr="00110F02">
        <w:t xml:space="preserve"> представители мен</w:t>
      </w:r>
      <w:r w:rsidR="006F2294" w:rsidRPr="00110F02">
        <w:t>ь</w:t>
      </w:r>
      <w:r w:rsidR="006F2294" w:rsidRPr="00110F02">
        <w:t>шинств составляли в целом 34,3% всех сотрудников федеральных органов пр</w:t>
      </w:r>
      <w:r w:rsidR="006F2294" w:rsidRPr="00110F02">
        <w:t>а</w:t>
      </w:r>
      <w:r w:rsidR="006F2294" w:rsidRPr="00110F02">
        <w:t>вопорядка. В их числе были испаноязычные/латиносы (</w:t>
      </w:r>
      <w:r w:rsidR="00C948E7" w:rsidRPr="00110F02">
        <w:t>19</w:t>
      </w:r>
      <w:r w:rsidR="006F2294" w:rsidRPr="00110F02">
        <w:t>,</w:t>
      </w:r>
      <w:r w:rsidR="00C948E7" w:rsidRPr="00110F02">
        <w:t>8</w:t>
      </w:r>
      <w:r w:rsidR="006F2294" w:rsidRPr="00110F02">
        <w:t>%</w:t>
      </w:r>
      <w:r w:rsidR="00C948E7" w:rsidRPr="00110F02">
        <w:t>),</w:t>
      </w:r>
      <w:r w:rsidR="006F2294" w:rsidRPr="00110F02">
        <w:t xml:space="preserve"> неиспаноязы</w:t>
      </w:r>
      <w:r w:rsidR="006F2294" w:rsidRPr="00110F02">
        <w:t>ч</w:t>
      </w:r>
      <w:r w:rsidR="006F2294" w:rsidRPr="00110F02">
        <w:t xml:space="preserve">ные чернокожие/афроамериканцы </w:t>
      </w:r>
      <w:r w:rsidR="00C948E7" w:rsidRPr="00110F02">
        <w:t>(10</w:t>
      </w:r>
      <w:r w:rsidR="006F2294" w:rsidRPr="00110F02">
        <w:t>,</w:t>
      </w:r>
      <w:r w:rsidR="00C948E7" w:rsidRPr="00110F02">
        <w:t>4</w:t>
      </w:r>
      <w:r w:rsidR="006F2294" w:rsidRPr="00110F02">
        <w:t>%</w:t>
      </w:r>
      <w:r w:rsidR="00C948E7" w:rsidRPr="00110F02">
        <w:t>),</w:t>
      </w:r>
      <w:r w:rsidR="006F2294" w:rsidRPr="00110F02">
        <w:t xml:space="preserve"> выходцы из Азии и </w:t>
      </w:r>
      <w:r w:rsidR="00D1249A" w:rsidRPr="00110F02">
        <w:t>с т</w:t>
      </w:r>
      <w:r w:rsidR="006F2294" w:rsidRPr="00110F02">
        <w:t>ихоокеанских островов</w:t>
      </w:r>
      <w:r w:rsidR="00C948E7" w:rsidRPr="00110F02">
        <w:t xml:space="preserve"> (3</w:t>
      </w:r>
      <w:r w:rsidR="006F2294" w:rsidRPr="00110F02">
        <w:t>,</w:t>
      </w:r>
      <w:r w:rsidR="00C948E7" w:rsidRPr="00110F02">
        <w:t>0</w:t>
      </w:r>
      <w:r w:rsidR="006F2294" w:rsidRPr="00110F02">
        <w:t xml:space="preserve">%) и коренные жители Америки </w:t>
      </w:r>
      <w:r w:rsidR="00C948E7" w:rsidRPr="00110F02">
        <w:t>(1</w:t>
      </w:r>
      <w:r w:rsidR="006F2294" w:rsidRPr="00110F02">
        <w:t>,</w:t>
      </w:r>
      <w:r w:rsidR="00C948E7" w:rsidRPr="00110F02">
        <w:t>0</w:t>
      </w:r>
      <w:r w:rsidR="006F2294" w:rsidRPr="00110F02">
        <w:t>%</w:t>
      </w:r>
      <w:r w:rsidR="00C948E7" w:rsidRPr="00110F02">
        <w:t>).</w:t>
      </w:r>
      <w:r w:rsidR="006F2294" w:rsidRPr="00110F02">
        <w:t xml:space="preserve"> Их удельный вес увел</w:t>
      </w:r>
      <w:r w:rsidR="006F2294" w:rsidRPr="00110F02">
        <w:t>и</w:t>
      </w:r>
      <w:r w:rsidR="006F2294" w:rsidRPr="00110F02">
        <w:t>чился по сравнению с 1996</w:t>
      </w:r>
      <w:r w:rsidR="003C4E61">
        <w:t xml:space="preserve"> </w:t>
      </w:r>
      <w:r w:rsidR="006F2294" w:rsidRPr="00110F02">
        <w:t>годом, когда к меньшинствам принадлежали лишь 28% сотрудников, и с 2004</w:t>
      </w:r>
      <w:r w:rsidR="003C4E61">
        <w:t xml:space="preserve"> </w:t>
      </w:r>
      <w:r w:rsidR="006F2294" w:rsidRPr="00110F02">
        <w:t>годом, когда доля представителей меньшинств с</w:t>
      </w:r>
      <w:r w:rsidR="006F2294" w:rsidRPr="00110F02">
        <w:t>о</w:t>
      </w:r>
      <w:r w:rsidR="006F2294" w:rsidRPr="00110F02">
        <w:t xml:space="preserve">ставляла </w:t>
      </w:r>
      <w:r w:rsidR="00C948E7" w:rsidRPr="00110F02">
        <w:t>33</w:t>
      </w:r>
      <w:r w:rsidR="006F2294" w:rsidRPr="00110F02">
        <w:t>,</w:t>
      </w:r>
      <w:r w:rsidR="00C948E7" w:rsidRPr="00110F02">
        <w:t>2</w:t>
      </w:r>
      <w:r w:rsidR="006F2294" w:rsidRPr="00110F02">
        <w:t>%</w:t>
      </w:r>
      <w:r w:rsidR="00C948E7" w:rsidRPr="00110F02">
        <w:t>.</w:t>
      </w:r>
      <w:r w:rsidR="006F2294" w:rsidRPr="00110F02">
        <w:t xml:space="preserve"> Заметнее всего</w:t>
      </w:r>
      <w:r w:rsidR="002C31A1">
        <w:t xml:space="preserve"> </w:t>
      </w:r>
      <w:r w:rsidR="006F2294" w:rsidRPr="00110F02">
        <w:t xml:space="preserve">увеличился процент испаноязычных/латиносов: </w:t>
      </w:r>
      <w:r w:rsidR="006F2294" w:rsidRPr="001B4852">
        <w:rPr>
          <w:spacing w:val="0"/>
        </w:rPr>
        <w:t>с 13,1% в 1996</w:t>
      </w:r>
      <w:r w:rsidR="003C4E61" w:rsidRPr="001B4852">
        <w:rPr>
          <w:spacing w:val="0"/>
        </w:rPr>
        <w:t xml:space="preserve"> </w:t>
      </w:r>
      <w:r w:rsidR="006F2294" w:rsidRPr="001B4852">
        <w:rPr>
          <w:spacing w:val="0"/>
        </w:rPr>
        <w:t>году до 19,8% в 2008</w:t>
      </w:r>
      <w:r w:rsidR="003C4E61" w:rsidRPr="001B4852">
        <w:rPr>
          <w:spacing w:val="0"/>
        </w:rPr>
        <w:t xml:space="preserve"> </w:t>
      </w:r>
      <w:r w:rsidR="006F2294" w:rsidRPr="001B4852">
        <w:rPr>
          <w:spacing w:val="0"/>
        </w:rPr>
        <w:t>году</w:t>
      </w:r>
      <w:r w:rsidR="00C948E7" w:rsidRPr="001B4852">
        <w:rPr>
          <w:spacing w:val="0"/>
        </w:rPr>
        <w:t xml:space="preserve"> </w:t>
      </w:r>
      <w:r w:rsidR="006F2294" w:rsidRPr="001B4852">
        <w:rPr>
          <w:spacing w:val="0"/>
        </w:rPr>
        <w:t>(</w:t>
      </w:r>
      <w:r w:rsidR="00C948E7" w:rsidRPr="001B4852">
        <w:rPr>
          <w:spacing w:val="0"/>
        </w:rPr>
        <w:t/>
      </w:r>
      <w:r w:rsidR="0067449A" w:rsidRPr="001B4852">
        <w:rPr>
          <w:spacing w:val="0"/>
        </w:rPr>
        <w:t>http://bjs.go</w:t>
      </w:r>
      <w:r w:rsidR="0067449A" w:rsidRPr="001B4852">
        <w:rPr>
          <w:spacing w:val="0"/>
        </w:rPr>
        <w:t>v</w:t>
      </w:r>
      <w:r w:rsidRPr="001B4852">
        <w:rPr>
          <w:spacing w:val="0"/>
        </w:rPr>
        <w:t>/content/pub/</w:t>
      </w:r>
      <w:r w:rsidR="0067449A" w:rsidRPr="001B4852">
        <w:rPr>
          <w:spacing w:val="0"/>
        </w:rPr>
        <w:t>pdf/fleo08.pdf</w:t>
      </w:r>
      <w:r w:rsidR="006F2294" w:rsidRPr="001B4852">
        <w:rPr>
          <w:spacing w:val="0"/>
        </w:rPr>
        <w:t>)</w:t>
      </w:r>
      <w:r w:rsidR="00B133DC" w:rsidRPr="001B4852">
        <w:rPr>
          <w:spacing w:val="0"/>
        </w:rPr>
        <w:t>. Хотя на сегодняшний день состав со</w:t>
      </w:r>
      <w:r w:rsidR="00B133DC" w:rsidRPr="00110F02">
        <w:t>трудников органов правопорядка в целом б</w:t>
      </w:r>
      <w:r w:rsidR="00B133DC" w:rsidRPr="00110F02">
        <w:t>о</w:t>
      </w:r>
      <w:r w:rsidR="00B133DC" w:rsidRPr="00110F02">
        <w:t xml:space="preserve">лее соответствует общей структуре населения США, полицейские управления и </w:t>
      </w:r>
      <w:r w:rsidR="002A297D" w:rsidRPr="00110F02">
        <w:t xml:space="preserve">другие </w:t>
      </w:r>
      <w:r w:rsidR="00B133DC" w:rsidRPr="00110F02">
        <w:t xml:space="preserve">правоохранительные </w:t>
      </w:r>
      <w:r w:rsidR="002A297D" w:rsidRPr="00110F02">
        <w:t>учреждения</w:t>
      </w:r>
      <w:r w:rsidR="00B133DC" w:rsidRPr="00110F02">
        <w:t xml:space="preserve"> </w:t>
      </w:r>
      <w:r w:rsidR="002A297D" w:rsidRPr="00110F02">
        <w:t>сознают важное</w:t>
      </w:r>
      <w:r w:rsidR="00B133DC" w:rsidRPr="00110F02">
        <w:t xml:space="preserve"> знач</w:t>
      </w:r>
      <w:r w:rsidR="00B133DC" w:rsidRPr="00110F02">
        <w:t>е</w:t>
      </w:r>
      <w:r w:rsidR="00B133DC" w:rsidRPr="00110F02">
        <w:t>ние широкой представительности на всех уровнях и продолжают привлекать кандидатов из числа меньшинств.</w:t>
      </w:r>
    </w:p>
    <w:p w:rsidR="00C948E7" w:rsidRPr="00110F02" w:rsidRDefault="00EE1E16" w:rsidP="00035FEF">
      <w:pPr>
        <w:pStyle w:val="SingleTxtGR"/>
      </w:pPr>
      <w:r>
        <w:t>98.</w:t>
      </w:r>
      <w:r>
        <w:tab/>
      </w:r>
      <w:r w:rsidR="00B133DC" w:rsidRPr="00110F02">
        <w:t>Возвращение или высылка в другую страну</w:t>
      </w:r>
      <w:r w:rsidR="002A297D" w:rsidRPr="00110F02">
        <w:t>.</w:t>
      </w:r>
      <w:r w:rsidR="00B133DC" w:rsidRPr="00110F02">
        <w:t xml:space="preserve"> </w:t>
      </w:r>
      <w:r w:rsidR="002A297D" w:rsidRPr="00110F02">
        <w:t>И</w:t>
      </w:r>
      <w:r w:rsidR="00B133DC" w:rsidRPr="00110F02">
        <w:t xml:space="preserve">ммиграционная помощь и защита от высылки, предоставляемые в США просителям убежища и другим негражданам, рассматриваются в </w:t>
      </w:r>
      <w:r w:rsidR="001F6A0D" w:rsidRPr="00110F02">
        <w:t>доклад</w:t>
      </w:r>
      <w:r w:rsidR="001F6A0D">
        <w:t>е</w:t>
      </w:r>
      <w:r w:rsidR="001F6A0D" w:rsidRPr="00110F02">
        <w:t xml:space="preserve"> США по МПГПП от 2011</w:t>
      </w:r>
      <w:r w:rsidR="003C4E61">
        <w:t xml:space="preserve"> </w:t>
      </w:r>
      <w:r w:rsidR="001F6A0D" w:rsidRPr="00110F02">
        <w:t>года</w:t>
      </w:r>
      <w:r w:rsidR="00B133DC" w:rsidRPr="00110F02">
        <w:t xml:space="preserve"> в ра</w:t>
      </w:r>
      <w:r w:rsidR="00B133DC" w:rsidRPr="00110F02">
        <w:t>з</w:t>
      </w:r>
      <w:r w:rsidR="00B133DC" w:rsidRPr="00110F02">
        <w:t>деле, посвященном статье</w:t>
      </w:r>
      <w:r w:rsidR="003C4E61">
        <w:t xml:space="preserve"> </w:t>
      </w:r>
      <w:r w:rsidR="00B133DC" w:rsidRPr="00110F02">
        <w:t>13.</w:t>
      </w:r>
    </w:p>
    <w:p w:rsidR="00C948E7" w:rsidRPr="00EE1E16" w:rsidRDefault="000209EB" w:rsidP="00EE1E16">
      <w:pPr>
        <w:pStyle w:val="H23GR"/>
        <w:rPr>
          <w:lang w:val="en-GB"/>
        </w:rPr>
      </w:pPr>
      <w:r w:rsidRPr="007856F0">
        <w:tab/>
      </w:r>
      <w:r w:rsidR="0067449A" w:rsidRPr="00EE1E16">
        <w:rPr>
          <w:lang w:val="en-GB"/>
        </w:rPr>
        <w:t>C.</w:t>
      </w:r>
      <w:r w:rsidRPr="00EE1E16">
        <w:rPr>
          <w:lang w:val="en-GB"/>
        </w:rPr>
        <w:tab/>
      </w:r>
      <w:r w:rsidR="00267C06" w:rsidRPr="00EE1E16">
        <w:rPr>
          <w:lang w:val="en-GB"/>
        </w:rPr>
        <w:t>Политические права</w:t>
      </w:r>
    </w:p>
    <w:p w:rsidR="00C948E7" w:rsidRPr="00110F02" w:rsidRDefault="00EE1E16" w:rsidP="00EE1E16">
      <w:pPr>
        <w:pStyle w:val="SingleTxtGR"/>
      </w:pPr>
      <w:r>
        <w:t>99.</w:t>
      </w:r>
      <w:r>
        <w:tab/>
      </w:r>
      <w:r w:rsidR="00267C06" w:rsidRPr="00110F02">
        <w:t xml:space="preserve">Пятнадцатая и девятнадцатая поправки к Конституции США и другие </w:t>
      </w:r>
      <w:r w:rsidR="00524116" w:rsidRPr="00110F02">
        <w:t>з</w:t>
      </w:r>
      <w:r w:rsidR="00524116" w:rsidRPr="00110F02">
        <w:t>а</w:t>
      </w:r>
      <w:r w:rsidR="00524116" w:rsidRPr="00110F02">
        <w:t xml:space="preserve">конодательные акты Соединенных Штатов Америки содержат </w:t>
      </w:r>
      <w:r w:rsidR="002A297D" w:rsidRPr="00110F02">
        <w:t>гарантии раве</w:t>
      </w:r>
      <w:r w:rsidR="002A297D" w:rsidRPr="00110F02">
        <w:t>н</w:t>
      </w:r>
      <w:r w:rsidR="002A297D" w:rsidRPr="00110F02">
        <w:t>ства</w:t>
      </w:r>
      <w:r w:rsidR="00524116" w:rsidRPr="00110F02">
        <w:t xml:space="preserve"> </w:t>
      </w:r>
      <w:r w:rsidR="002A297D" w:rsidRPr="00110F02">
        <w:t xml:space="preserve">в отношении таких прав, как </w:t>
      </w:r>
      <w:r w:rsidR="00524116" w:rsidRPr="00110F02">
        <w:t>прав</w:t>
      </w:r>
      <w:r w:rsidR="002A297D" w:rsidRPr="00110F02">
        <w:t>о</w:t>
      </w:r>
      <w:r w:rsidR="00524116" w:rsidRPr="00110F02">
        <w:t xml:space="preserve"> на уча</w:t>
      </w:r>
      <w:r w:rsidR="002A297D" w:rsidRPr="00110F02">
        <w:t>стие в выборах, право избирать и быть избранным</w:t>
      </w:r>
      <w:r w:rsidR="00524116" w:rsidRPr="00110F02">
        <w:t xml:space="preserve">, </w:t>
      </w:r>
      <w:r w:rsidR="002A297D" w:rsidRPr="00110F02">
        <w:t xml:space="preserve">право </w:t>
      </w:r>
      <w:r w:rsidR="00524116" w:rsidRPr="00110F02">
        <w:t>участвовать в вед</w:t>
      </w:r>
      <w:r w:rsidR="002A297D" w:rsidRPr="00110F02">
        <w:t>ении государственных дел и право</w:t>
      </w:r>
      <w:r w:rsidR="00524116" w:rsidRPr="00110F02">
        <w:t xml:space="preserve"> доступ</w:t>
      </w:r>
      <w:r w:rsidR="002A297D" w:rsidRPr="00110F02">
        <w:t>а</w:t>
      </w:r>
      <w:r w:rsidR="00524116" w:rsidRPr="00110F02">
        <w:t xml:space="preserve"> к государственной службе</w:t>
      </w:r>
      <w:r w:rsidR="002A297D" w:rsidRPr="00110F02">
        <w:t>,</w:t>
      </w:r>
      <w:r w:rsidR="00524116" w:rsidRPr="00110F02">
        <w:t xml:space="preserve"> без различия расы или этнической прина</w:t>
      </w:r>
      <w:r w:rsidR="00524116" w:rsidRPr="00110F02">
        <w:t>д</w:t>
      </w:r>
      <w:r w:rsidR="00524116" w:rsidRPr="00110F02">
        <w:t>лежности. При этом проводятся некоторые различия в зависимости от гражда</w:t>
      </w:r>
      <w:r w:rsidR="00524116" w:rsidRPr="00110F02">
        <w:t>н</w:t>
      </w:r>
      <w:r w:rsidR="00524116" w:rsidRPr="00110F02">
        <w:t>ства, не противоречащие положениям Конвенции. В настоящем разделе гов</w:t>
      </w:r>
      <w:r w:rsidR="00524116" w:rsidRPr="00110F02">
        <w:t>о</w:t>
      </w:r>
      <w:r w:rsidR="00524116" w:rsidRPr="00110F02">
        <w:t>рится о недавних инициативах по более эффективному обеспечению равного доступа к политической системе, а также о ряде конкретных вопросов, засл</w:t>
      </w:r>
      <w:r w:rsidR="00524116" w:rsidRPr="00110F02">
        <w:t>у</w:t>
      </w:r>
      <w:r w:rsidR="00524116" w:rsidRPr="00110F02">
        <w:t>живающих внимания.</w:t>
      </w:r>
    </w:p>
    <w:p w:rsidR="00C948E7" w:rsidRPr="00110F02" w:rsidRDefault="00651A2A" w:rsidP="00EE1E16">
      <w:pPr>
        <w:pStyle w:val="SingleTxtGR"/>
      </w:pPr>
      <w:r>
        <w:t>100.</w:t>
      </w:r>
      <w:r>
        <w:tab/>
      </w:r>
      <w:r w:rsidR="00524116" w:rsidRPr="00110F02">
        <w:t>Обеспечение соблюдения избирательных прав. Министерство юстиции следит за применением законов, защищающих право на участие в голосовании, включая Закон</w:t>
      </w:r>
      <w:r w:rsidR="00C948E7" w:rsidRPr="00110F02">
        <w:t xml:space="preserve"> 1965</w:t>
      </w:r>
      <w:r w:rsidR="003C4E61">
        <w:t xml:space="preserve"> </w:t>
      </w:r>
      <w:r w:rsidR="00524116" w:rsidRPr="00110F02">
        <w:t>года об избирательном праве</w:t>
      </w:r>
      <w:r w:rsidR="00C948E7" w:rsidRPr="00110F02">
        <w:t xml:space="preserve"> (</w:t>
      </w:r>
      <w:r w:rsidR="00524116" w:rsidRPr="00110F02">
        <w:t>ЗИП</w:t>
      </w:r>
      <w:r w:rsidR="00C948E7" w:rsidRPr="00110F02">
        <w:t>),</w:t>
      </w:r>
      <w:r w:rsidR="00524116" w:rsidRPr="00110F02">
        <w:t xml:space="preserve"> Закон 1993</w:t>
      </w:r>
      <w:r w:rsidR="003C4E61">
        <w:t xml:space="preserve"> </w:t>
      </w:r>
      <w:r w:rsidR="00524116" w:rsidRPr="00110F02">
        <w:t>года о н</w:t>
      </w:r>
      <w:r w:rsidR="00524116" w:rsidRPr="00110F02">
        <w:t>а</w:t>
      </w:r>
      <w:r w:rsidR="00524116" w:rsidRPr="00110F02">
        <w:t>циональной регистрации избирателей (ЗНРИ</w:t>
      </w:r>
      <w:r w:rsidR="00C948E7" w:rsidRPr="00110F02">
        <w:t>),</w:t>
      </w:r>
      <w:r w:rsidR="00524116" w:rsidRPr="00110F02">
        <w:t xml:space="preserve"> Закон "Помочь Америке голос</w:t>
      </w:r>
      <w:r w:rsidR="00524116" w:rsidRPr="00110F02">
        <w:t>о</w:t>
      </w:r>
      <w:r w:rsidR="00524116" w:rsidRPr="00110F02">
        <w:t>вать" 2002</w:t>
      </w:r>
      <w:r w:rsidR="003C4E61">
        <w:t xml:space="preserve"> </w:t>
      </w:r>
      <w:r w:rsidR="00524116" w:rsidRPr="00110F02">
        <w:t>года</w:t>
      </w:r>
      <w:r w:rsidR="00C948E7" w:rsidRPr="00110F02">
        <w:t xml:space="preserve"> </w:t>
      </w:r>
      <w:r w:rsidR="00524116" w:rsidRPr="00110F02">
        <w:t>(ЗПАГ) и Закон 1986</w:t>
      </w:r>
      <w:r w:rsidR="003C4E61">
        <w:t xml:space="preserve"> </w:t>
      </w:r>
      <w:r w:rsidR="00524116" w:rsidRPr="00110F02">
        <w:t>года о голосовании граждан, состоящих на действительной воинской службе и находящихся за рубежом</w:t>
      </w:r>
      <w:r w:rsidR="008E3DB9" w:rsidRPr="00110F02">
        <w:t>,</w:t>
      </w:r>
      <w:r w:rsidR="00524116" w:rsidRPr="00110F02">
        <w:t xml:space="preserve"> по открепител</w:t>
      </w:r>
      <w:r w:rsidR="00524116" w:rsidRPr="00110F02">
        <w:t>ь</w:t>
      </w:r>
      <w:r w:rsidR="00524116" w:rsidRPr="00110F02">
        <w:t xml:space="preserve">ным </w:t>
      </w:r>
      <w:r w:rsidR="008E3DB9" w:rsidRPr="00110F02">
        <w:t>удостоверениям (ЗГВЗР)</w:t>
      </w:r>
      <w:r w:rsidR="00524116" w:rsidRPr="00110F02">
        <w:t>, с поправкам</w:t>
      </w:r>
      <w:r w:rsidR="008E3DB9" w:rsidRPr="00110F02">
        <w:t>и, внесенными в него согласно З</w:t>
      </w:r>
      <w:r w:rsidR="00524116" w:rsidRPr="00110F02">
        <w:t>ак</w:t>
      </w:r>
      <w:r w:rsidR="00524116" w:rsidRPr="00110F02">
        <w:t>о</w:t>
      </w:r>
      <w:r w:rsidR="00524116" w:rsidRPr="00110F02">
        <w:t>ну 2009</w:t>
      </w:r>
      <w:r w:rsidR="003C4E61">
        <w:t xml:space="preserve"> </w:t>
      </w:r>
      <w:r w:rsidR="00524116" w:rsidRPr="00110F02">
        <w:t>года об обеспечении избирательных прав военнослужащих и граждан, находящихся за рубежом</w:t>
      </w:r>
      <w:r w:rsidR="00C948E7" w:rsidRPr="00110F02">
        <w:t>.</w:t>
      </w:r>
      <w:r w:rsidR="0001700E" w:rsidRPr="00110F02">
        <w:t xml:space="preserve"> </w:t>
      </w:r>
      <w:r w:rsidR="009F3FB9" w:rsidRPr="00110F02">
        <w:t>Наряду с другими гарантиями ЗИП запрещает д</w:t>
      </w:r>
      <w:r w:rsidR="008E3DB9" w:rsidRPr="00110F02">
        <w:t>и</w:t>
      </w:r>
      <w:r w:rsidR="008E3DB9" w:rsidRPr="00110F02">
        <w:t>с</w:t>
      </w:r>
      <w:r w:rsidR="008E3DB9" w:rsidRPr="00110F02">
        <w:t>криминацию при голосовании по</w:t>
      </w:r>
      <w:r w:rsidR="009F3FB9" w:rsidRPr="00110F02">
        <w:t xml:space="preserve"> признакам расы, цвета кожи или принадле</w:t>
      </w:r>
      <w:r w:rsidR="009F3FB9" w:rsidRPr="00110F02">
        <w:t>ж</w:t>
      </w:r>
      <w:r w:rsidR="009F3FB9" w:rsidRPr="00110F02">
        <w:t>ности к языковым меньшинствам, требует от администраций ряда районов пр</w:t>
      </w:r>
      <w:r w:rsidR="009F3FB9" w:rsidRPr="00110F02">
        <w:t>е</w:t>
      </w:r>
      <w:r w:rsidR="009F3FB9" w:rsidRPr="00110F02">
        <w:t>доставления избирателям письменных материалов на двух языках</w:t>
      </w:r>
      <w:r w:rsidR="008E3DB9" w:rsidRPr="00110F02">
        <w:t>, а также</w:t>
      </w:r>
      <w:r w:rsidR="009F3FB9" w:rsidRPr="00110F02">
        <w:t xml:space="preserve"> др</w:t>
      </w:r>
      <w:r w:rsidR="009F3FB9" w:rsidRPr="00110F02">
        <w:t>у</w:t>
      </w:r>
      <w:r w:rsidR="009F3FB9" w:rsidRPr="00110F02">
        <w:t>гих форм содействия</w:t>
      </w:r>
      <w:r w:rsidR="008E3DB9" w:rsidRPr="00110F02">
        <w:t>,</w:t>
      </w:r>
      <w:r w:rsidR="009F3FB9" w:rsidRPr="00110F02">
        <w:t xml:space="preserve"> и устанавливает, что помощь избирателям, нуждающимся в ней при голосовании по причине слепоты, инвалидности или неумения читать или писать, должна оказываться лицом, которое избиратель выбирает по собс</w:t>
      </w:r>
      <w:r w:rsidR="009F3FB9" w:rsidRPr="00110F02">
        <w:t>т</w:t>
      </w:r>
      <w:r w:rsidR="009F3FB9" w:rsidRPr="00110F02">
        <w:t>венному усмотрению. Согласно статье</w:t>
      </w:r>
      <w:r w:rsidR="003C4E61">
        <w:t xml:space="preserve"> </w:t>
      </w:r>
      <w:r w:rsidR="009F3FB9" w:rsidRPr="00110F02">
        <w:t>5 ЗИП любые изменения в практике или процедурах проведения выборов в штатах и административных единицах мес</w:t>
      </w:r>
      <w:r w:rsidR="009F3FB9" w:rsidRPr="00110F02">
        <w:t>т</w:t>
      </w:r>
      <w:r w:rsidR="009F3FB9" w:rsidRPr="00110F02">
        <w:t>ного уровня, на которые распространяется данный закон, вступают в силу лишь после того, как МЮ или коллегия из трех судей окружного суда округа Колу</w:t>
      </w:r>
      <w:r w:rsidR="009F3FB9" w:rsidRPr="00110F02">
        <w:t>м</w:t>
      </w:r>
      <w:r w:rsidR="009F3FB9" w:rsidRPr="00110F02">
        <w:t xml:space="preserve">бия подтвердит, что эти изменения не являются дискриминационными ни по своем замыслу, ни по последствиям. ЗНРИ содержит целый ряд требований к проведению выборов в федеральные органы власти, призванных увеличить число избирателей, регистрирующихся для участия в голосовании, и </w:t>
      </w:r>
      <w:r w:rsidR="008E3DB9" w:rsidRPr="00110F02">
        <w:t>обесп</w:t>
      </w:r>
      <w:r w:rsidR="008E3DB9" w:rsidRPr="00110F02">
        <w:t>е</w:t>
      </w:r>
      <w:r w:rsidR="008E3DB9" w:rsidRPr="00110F02">
        <w:t xml:space="preserve">чить </w:t>
      </w:r>
      <w:r w:rsidR="009F3FB9" w:rsidRPr="00110F02">
        <w:t>составление точных и актуальных регистрационных списков. ЗПАГ уст</w:t>
      </w:r>
      <w:r w:rsidR="009F3FB9" w:rsidRPr="00110F02">
        <w:t>а</w:t>
      </w:r>
      <w:r w:rsidR="009F3FB9" w:rsidRPr="00110F02">
        <w:t>навливает ряд минимальных требований к техническому обеспечению и орг</w:t>
      </w:r>
      <w:r w:rsidR="009F3FB9" w:rsidRPr="00110F02">
        <w:t>а</w:t>
      </w:r>
      <w:r w:rsidR="009F3FB9" w:rsidRPr="00110F02">
        <w:t>низации в</w:t>
      </w:r>
      <w:r w:rsidR="008E3DB9" w:rsidRPr="00110F02">
        <w:t>ыборов федерального уровня. ЗГВ</w:t>
      </w:r>
      <w:r w:rsidR="009F3FB9" w:rsidRPr="00110F02">
        <w:t xml:space="preserve">ЗР и Закон об </w:t>
      </w:r>
      <w:r w:rsidR="008E3DB9" w:rsidRPr="00110F02">
        <w:t>обеспечении</w:t>
      </w:r>
      <w:r w:rsidR="009F3FB9" w:rsidRPr="00110F02">
        <w:t xml:space="preserve"> избир</w:t>
      </w:r>
      <w:r w:rsidR="009F3FB9" w:rsidRPr="00110F02">
        <w:t>а</w:t>
      </w:r>
      <w:r w:rsidR="009F3FB9" w:rsidRPr="00110F02">
        <w:t>тельных прав военнослужащих и граждан</w:t>
      </w:r>
      <w:r w:rsidR="00D274CE" w:rsidRPr="00110F02">
        <w:t xml:space="preserve">, находящихся за рубежом, защищают </w:t>
      </w:r>
      <w:r w:rsidR="008E3DB9" w:rsidRPr="00110F02">
        <w:t>право</w:t>
      </w:r>
      <w:r w:rsidR="00D274CE" w:rsidRPr="00110F02">
        <w:t xml:space="preserve"> </w:t>
      </w:r>
      <w:r w:rsidR="008E3DB9" w:rsidRPr="00110F02">
        <w:t>военнослужащих</w:t>
      </w:r>
      <w:r w:rsidR="00D274CE" w:rsidRPr="00110F02">
        <w:t>, членов их семей, а также граждан США, находящихся за рубежом, регистрироваться и голосовать по открепительным удостоверениям в ходе выборов в федеральные органы власти.</w:t>
      </w:r>
    </w:p>
    <w:p w:rsidR="00C948E7" w:rsidRPr="00110F02" w:rsidRDefault="00651A2A" w:rsidP="00EE1E16">
      <w:pPr>
        <w:pStyle w:val="SingleTxtGR"/>
      </w:pPr>
      <w:r>
        <w:t>101.</w:t>
      </w:r>
      <w:r>
        <w:tab/>
      </w:r>
      <w:r w:rsidR="00D274CE" w:rsidRPr="00110F02">
        <w:t>В</w:t>
      </w:r>
      <w:r w:rsidR="00C948E7" w:rsidRPr="00110F02">
        <w:t xml:space="preserve"> 2011 </w:t>
      </w:r>
      <w:r w:rsidR="00D274CE" w:rsidRPr="00110F02">
        <w:t xml:space="preserve">и </w:t>
      </w:r>
      <w:r w:rsidR="00C948E7" w:rsidRPr="00110F02">
        <w:t>2012</w:t>
      </w:r>
      <w:r w:rsidR="003C4E61">
        <w:t xml:space="preserve"> </w:t>
      </w:r>
      <w:r w:rsidR="00D274CE" w:rsidRPr="00110F02">
        <w:t>годах ОГП</w:t>
      </w:r>
      <w:r w:rsidR="005504A3" w:rsidRPr="00110F02">
        <w:t xml:space="preserve"> МЮ обработал</w:t>
      </w:r>
      <w:r w:rsidR="008E3DB9" w:rsidRPr="00110F02">
        <w:t xml:space="preserve"> рекордное количество</w:t>
      </w:r>
      <w:r w:rsidR="00D274CE" w:rsidRPr="00110F02">
        <w:t xml:space="preserve"> новых и</w:t>
      </w:r>
      <w:r w:rsidR="00D274CE" w:rsidRPr="00110F02">
        <w:t>с</w:t>
      </w:r>
      <w:r w:rsidR="00D274CE" w:rsidRPr="00110F02">
        <w:t xml:space="preserve">ков, связанных с голосованием, целью которых было бдительное обеспечение соблюдения права военнослужащих и </w:t>
      </w:r>
      <w:r w:rsidR="008E3DB9" w:rsidRPr="00110F02">
        <w:t xml:space="preserve">других </w:t>
      </w:r>
      <w:r w:rsidR="00D274CE" w:rsidRPr="00110F02">
        <w:t>граждан</w:t>
      </w:r>
      <w:r w:rsidR="008E3DB9" w:rsidRPr="00110F02">
        <w:t>,</w:t>
      </w:r>
      <w:r w:rsidR="00D274CE" w:rsidRPr="00110F02">
        <w:t xml:space="preserve"> находящихся за руб</w:t>
      </w:r>
      <w:r w:rsidR="00D274CE" w:rsidRPr="00110F02">
        <w:t>е</w:t>
      </w:r>
      <w:r w:rsidR="00D274CE" w:rsidRPr="00110F02">
        <w:t>жом, голосовать по открепительным удостоверениям, а также опротестование планов изменения границ избирательных округов в отдельных штатах и треб</w:t>
      </w:r>
      <w:r w:rsidR="00D274CE" w:rsidRPr="00110F02">
        <w:t>о</w:t>
      </w:r>
      <w:r w:rsidR="00D274CE" w:rsidRPr="00110F02">
        <w:t>ваний к избирателям некоторых штатов предъявлять при голосовании удостов</w:t>
      </w:r>
      <w:r w:rsidR="00D274CE" w:rsidRPr="00110F02">
        <w:t>е</w:t>
      </w:r>
      <w:r w:rsidR="00D274CE" w:rsidRPr="00110F02">
        <w:t>рения личности с фотографией</w:t>
      </w:r>
      <w:r w:rsidR="003C4E61">
        <w:t xml:space="preserve"> </w:t>
      </w:r>
      <w:r w:rsidR="00D274CE" w:rsidRPr="00110F02">
        <w:t>– в тех случаях, когда такие изменения привели бы к дискриминационным последствиям. Наряду с этим МЮ ежего</w:t>
      </w:r>
      <w:r w:rsidR="008E3DB9" w:rsidRPr="00110F02">
        <w:t>дно напра</w:t>
      </w:r>
      <w:r w:rsidR="008E3DB9" w:rsidRPr="00110F02">
        <w:t>в</w:t>
      </w:r>
      <w:r w:rsidR="008E3DB9" w:rsidRPr="00110F02">
        <w:t xml:space="preserve">ляет наблюдателей из </w:t>
      </w:r>
      <w:r w:rsidR="001E1B48" w:rsidRPr="00110F02">
        <w:t>федерального У</w:t>
      </w:r>
      <w:r w:rsidR="00D274CE" w:rsidRPr="00110F02">
        <w:t>правления по кадровым вопросам</w:t>
      </w:r>
      <w:r w:rsidR="001E1B48" w:rsidRPr="00110F02">
        <w:t xml:space="preserve"> (УКВ)</w:t>
      </w:r>
      <w:r w:rsidR="00D274CE" w:rsidRPr="00110F02">
        <w:t xml:space="preserve"> </w:t>
      </w:r>
      <w:r w:rsidR="001E1B48" w:rsidRPr="00110F02">
        <w:t xml:space="preserve">на места </w:t>
      </w:r>
      <w:r w:rsidR="00D274CE" w:rsidRPr="00110F02">
        <w:t xml:space="preserve">в сопровождении </w:t>
      </w:r>
      <w:r w:rsidR="008E3DB9" w:rsidRPr="00110F02">
        <w:t xml:space="preserve">своих </w:t>
      </w:r>
      <w:r w:rsidR="00D274CE" w:rsidRPr="00110F02">
        <w:t>сотрудников для наблюдения за выборами ф</w:t>
      </w:r>
      <w:r w:rsidR="00D274CE" w:rsidRPr="00110F02">
        <w:t>е</w:t>
      </w:r>
      <w:r w:rsidR="00D274CE" w:rsidRPr="00110F02">
        <w:t>дерального уровня, уровня штатов и местного уровня, проходящими в течение года в разных районах страны. Функции сотрудников, осуществляющих набл</w:t>
      </w:r>
      <w:r w:rsidR="00D274CE" w:rsidRPr="00110F02">
        <w:t>ю</w:t>
      </w:r>
      <w:r w:rsidR="00D274CE" w:rsidRPr="00110F02">
        <w:t xml:space="preserve">дение, заключаются в </w:t>
      </w:r>
      <w:r w:rsidR="001E1B48" w:rsidRPr="00110F02">
        <w:t>выявлении</w:t>
      </w:r>
      <w:r w:rsidR="00D274CE" w:rsidRPr="00110F02">
        <w:t xml:space="preserve"> нарушений федеральных законов об избир</w:t>
      </w:r>
      <w:r w:rsidR="00D274CE" w:rsidRPr="00110F02">
        <w:t>а</w:t>
      </w:r>
      <w:r w:rsidR="00D274CE" w:rsidRPr="00110F02">
        <w:t>тельных правах. В 2012</w:t>
      </w:r>
      <w:r w:rsidR="003C4E61">
        <w:t xml:space="preserve"> </w:t>
      </w:r>
      <w:r w:rsidR="00D274CE" w:rsidRPr="00110F02">
        <w:t xml:space="preserve">году </w:t>
      </w:r>
      <w:r w:rsidR="001E1B48" w:rsidRPr="00110F02">
        <w:t>министерство</w:t>
      </w:r>
      <w:r w:rsidR="00D274CE" w:rsidRPr="00110F02">
        <w:t xml:space="preserve"> направило более 1</w:t>
      </w:r>
      <w:r w:rsidR="003C4E61">
        <w:t xml:space="preserve"> </w:t>
      </w:r>
      <w:r w:rsidR="001E1B48" w:rsidRPr="00110F02">
        <w:t>200</w:t>
      </w:r>
      <w:r w:rsidR="003C4E61">
        <w:t xml:space="preserve"> </w:t>
      </w:r>
      <w:r w:rsidR="001E1B48" w:rsidRPr="00110F02">
        <w:t>наблюдат</w:t>
      </w:r>
      <w:r w:rsidR="001E1B48" w:rsidRPr="00110F02">
        <w:t>е</w:t>
      </w:r>
      <w:r w:rsidR="001E1B48" w:rsidRPr="00110F02">
        <w:t xml:space="preserve">лей </w:t>
      </w:r>
      <w:r w:rsidR="00F01EAC" w:rsidRPr="00110F02">
        <w:t>УКВ и сотрудников МЮ для наблюдения за 101</w:t>
      </w:r>
      <w:r w:rsidR="003C4E61">
        <w:t xml:space="preserve"> </w:t>
      </w:r>
      <w:r w:rsidR="00F01EAC" w:rsidRPr="00110F02">
        <w:t>выборами в 69 администр</w:t>
      </w:r>
      <w:r w:rsidR="00F01EAC" w:rsidRPr="00110F02">
        <w:t>а</w:t>
      </w:r>
      <w:r w:rsidR="00F01EAC" w:rsidRPr="00110F02">
        <w:t xml:space="preserve">тивно-территориальных единицах </w:t>
      </w:r>
      <w:r w:rsidR="00B56ACB" w:rsidRPr="00110F02">
        <w:t>24</w:t>
      </w:r>
      <w:r w:rsidR="003C4E61">
        <w:t xml:space="preserve"> </w:t>
      </w:r>
      <w:r w:rsidR="00B56ACB" w:rsidRPr="00110F02">
        <w:t>штатов</w:t>
      </w:r>
      <w:r w:rsidR="00F01EAC" w:rsidRPr="00110F02">
        <w:t>.</w:t>
      </w:r>
    </w:p>
    <w:p w:rsidR="00C948E7" w:rsidRPr="00110F02" w:rsidRDefault="00651A2A" w:rsidP="00EE1E16">
      <w:pPr>
        <w:pStyle w:val="SingleTxtGR"/>
      </w:pPr>
      <w:r>
        <w:t>102.</w:t>
      </w:r>
      <w:r>
        <w:tab/>
      </w:r>
      <w:r w:rsidR="0099573C" w:rsidRPr="00110F02">
        <w:t>В связи с пунктом</w:t>
      </w:r>
      <w:r w:rsidR="003C4E61">
        <w:t xml:space="preserve"> </w:t>
      </w:r>
      <w:r w:rsidR="0099573C" w:rsidRPr="00110F02">
        <w:t>27 заключительных замечаний Комитета следует отм</w:t>
      </w:r>
      <w:r w:rsidR="0099573C" w:rsidRPr="00110F02">
        <w:t>е</w:t>
      </w:r>
      <w:r w:rsidR="0099573C" w:rsidRPr="00110F02">
        <w:t>тить, что вопросы, связанные с лишением избирательных прав лиц, осужде</w:t>
      </w:r>
      <w:r w:rsidR="0099573C" w:rsidRPr="00110F02">
        <w:t>н</w:t>
      </w:r>
      <w:r w:rsidR="0099573C" w:rsidRPr="00110F02">
        <w:t xml:space="preserve">ных </w:t>
      </w:r>
      <w:r w:rsidR="001E1B48" w:rsidRPr="00110F02">
        <w:t xml:space="preserve">в США </w:t>
      </w:r>
      <w:r w:rsidR="0099573C" w:rsidRPr="00110F02">
        <w:t xml:space="preserve">за совершение тяжких преступлений, </w:t>
      </w:r>
      <w:r w:rsidR="001E1B48" w:rsidRPr="00110F02">
        <w:t>рассмотрены</w:t>
      </w:r>
      <w:r w:rsidR="0099573C" w:rsidRPr="00110F02">
        <w:t xml:space="preserve"> в части</w:t>
      </w:r>
      <w:r w:rsidR="003C4E61">
        <w:t xml:space="preserve"> </w:t>
      </w:r>
      <w:r w:rsidR="00C948E7" w:rsidRPr="00110F02">
        <w:t>I</w:t>
      </w:r>
      <w:r w:rsidR="003C4E61">
        <w:t xml:space="preserve"> </w:t>
      </w:r>
      <w:r w:rsidR="00C948E7" w:rsidRPr="00110F02">
        <w:t>B</w:t>
      </w:r>
      <w:r w:rsidR="0099573C" w:rsidRPr="00110F02">
        <w:t xml:space="preserve"> о</w:t>
      </w:r>
      <w:r w:rsidR="0099573C" w:rsidRPr="00110F02">
        <w:t>б</w:t>
      </w:r>
      <w:r w:rsidR="0099573C" w:rsidRPr="00110F02">
        <w:t>щего базового документа. В принципе Конституция США возлагает ответс</w:t>
      </w:r>
      <w:r w:rsidR="0099573C" w:rsidRPr="00110F02">
        <w:t>т</w:t>
      </w:r>
      <w:r w:rsidR="0099573C" w:rsidRPr="00110F02">
        <w:t xml:space="preserve">венность за регулирование </w:t>
      </w:r>
      <w:r w:rsidR="001E1B48" w:rsidRPr="00110F02">
        <w:t>активного</w:t>
      </w:r>
      <w:r w:rsidR="0099573C" w:rsidRPr="00110F02">
        <w:t xml:space="preserve"> избирательного права </w:t>
      </w:r>
      <w:r w:rsidR="001E1B48" w:rsidRPr="00110F02">
        <w:t xml:space="preserve">не на конгресс США, а </w:t>
      </w:r>
      <w:r w:rsidR="0099573C" w:rsidRPr="00110F02">
        <w:t xml:space="preserve">на </w:t>
      </w:r>
      <w:r w:rsidR="001E1B48" w:rsidRPr="00110F02">
        <w:t>вл</w:t>
      </w:r>
      <w:r w:rsidR="001E1B48" w:rsidRPr="00110F02">
        <w:t>а</w:t>
      </w:r>
      <w:r w:rsidR="001E1B48" w:rsidRPr="00110F02">
        <w:t>сти</w:t>
      </w:r>
      <w:r w:rsidR="0099573C" w:rsidRPr="00110F02">
        <w:t xml:space="preserve"> </w:t>
      </w:r>
      <w:r w:rsidR="001E1B48" w:rsidRPr="00110F02">
        <w:t>штатов</w:t>
      </w:r>
      <w:r w:rsidR="0099573C" w:rsidRPr="00110F02">
        <w:t>. В</w:t>
      </w:r>
      <w:r w:rsidR="00D15FB2" w:rsidRPr="00110F02">
        <w:t xml:space="preserve"> то же время к</w:t>
      </w:r>
      <w:r w:rsidR="0099573C" w:rsidRPr="00110F02">
        <w:t>онгресс правомочен регулировать проведение выборов федеральных должностных лиц и наделен конституцио</w:t>
      </w:r>
      <w:r w:rsidR="0099573C" w:rsidRPr="00110F02">
        <w:t>н</w:t>
      </w:r>
      <w:r w:rsidR="0099573C" w:rsidRPr="00110F02">
        <w:t>ными полномочи</w:t>
      </w:r>
      <w:r w:rsidR="0099573C" w:rsidRPr="00110F02">
        <w:t>я</w:t>
      </w:r>
      <w:r w:rsidR="0099573C" w:rsidRPr="00110F02">
        <w:t xml:space="preserve">ми по искоренению дискриминации в </w:t>
      </w:r>
      <w:r w:rsidR="001E1B48" w:rsidRPr="00110F02">
        <w:t>вопросах</w:t>
      </w:r>
      <w:r w:rsidR="0099573C" w:rsidRPr="00110F02">
        <w:t xml:space="preserve"> голосования. Федеральный закон, касающийся участия в федеральных выборах лиц, ранее совершивших тяжкие преступления, был предложен в качестве проекта, но </w:t>
      </w:r>
      <w:r w:rsidR="001E1B48" w:rsidRPr="00110F02">
        <w:t>так и не принят. Как отмечается</w:t>
      </w:r>
      <w:r w:rsidR="0099573C" w:rsidRPr="00110F02">
        <w:t xml:space="preserve"> в общем базовом документе, в целом ряде штатов введены положения, ограничивающие возможность лишения избирательных прав</w:t>
      </w:r>
      <w:r w:rsidR="00D15FB2" w:rsidRPr="00110F02">
        <w:t xml:space="preserve"> за совершение преступлений или облегчающие восстановление в избир</w:t>
      </w:r>
      <w:r w:rsidR="00D15FB2" w:rsidRPr="00110F02">
        <w:t>а</w:t>
      </w:r>
      <w:r w:rsidR="00D15FB2" w:rsidRPr="00110F02">
        <w:t>тельных правах тех лиц, для которых это возможно.</w:t>
      </w:r>
    </w:p>
    <w:p w:rsidR="00C948E7" w:rsidRPr="00110F02" w:rsidRDefault="00651A2A" w:rsidP="00EE1E16">
      <w:pPr>
        <w:pStyle w:val="SingleTxtGR"/>
      </w:pPr>
      <w:r>
        <w:t>103.</w:t>
      </w:r>
      <w:r>
        <w:tab/>
      </w:r>
      <w:r w:rsidR="00D15FB2" w:rsidRPr="00110F02">
        <w:t>Вопросы, касающиеся голосования на выборах в конгресс жителей окр</w:t>
      </w:r>
      <w:r w:rsidR="00D15FB2" w:rsidRPr="00110F02">
        <w:t>у</w:t>
      </w:r>
      <w:r w:rsidR="00D15FB2" w:rsidRPr="00110F02">
        <w:t>га Колумбия и островных территорий, рассмотрены в пункте</w:t>
      </w:r>
      <w:r w:rsidR="003C4E61">
        <w:t xml:space="preserve"> </w:t>
      </w:r>
      <w:r w:rsidR="00D15FB2" w:rsidRPr="00110F02">
        <w:t>37 общего базов</w:t>
      </w:r>
      <w:r w:rsidR="00D15FB2" w:rsidRPr="00110F02">
        <w:t>о</w:t>
      </w:r>
      <w:r w:rsidR="00D15FB2" w:rsidRPr="00110F02">
        <w:t>го документа.</w:t>
      </w:r>
    </w:p>
    <w:p w:rsidR="00C948E7" w:rsidRPr="00110F02" w:rsidRDefault="00651A2A" w:rsidP="00EE1E16">
      <w:pPr>
        <w:pStyle w:val="SingleTxtGR"/>
      </w:pPr>
      <w:r>
        <w:t>104.</w:t>
      </w:r>
      <w:r>
        <w:tab/>
      </w:r>
      <w:r w:rsidR="0053009A" w:rsidRPr="00110F02">
        <w:t>Представленность среди работников федеральных учреждений. Мен</w:t>
      </w:r>
      <w:r w:rsidR="0053009A" w:rsidRPr="00110F02">
        <w:t>ь</w:t>
      </w:r>
      <w:r w:rsidR="0053009A" w:rsidRPr="00110F02">
        <w:t>шинства хорошо представлены среди работников федеральных учреждений, х</w:t>
      </w:r>
      <w:r w:rsidR="0053009A" w:rsidRPr="00110F02">
        <w:t>о</w:t>
      </w:r>
      <w:r w:rsidR="0053009A" w:rsidRPr="00110F02">
        <w:t>тя и не всегда на уровне, соответствующем их удельному весу в общей числе</w:t>
      </w:r>
      <w:r w:rsidR="0053009A" w:rsidRPr="00110F02">
        <w:t>н</w:t>
      </w:r>
      <w:r w:rsidR="0053009A" w:rsidRPr="00110F02">
        <w:t>ности насел</w:t>
      </w:r>
      <w:r w:rsidR="00D1249A" w:rsidRPr="00110F02">
        <w:t>ения. Руководящий состав</w:t>
      </w:r>
      <w:r w:rsidR="001E1B48" w:rsidRPr="00110F02">
        <w:t xml:space="preserve"> администрации</w:t>
      </w:r>
      <w:r w:rsidR="0053009A" w:rsidRPr="00110F02">
        <w:t xml:space="preserve"> </w:t>
      </w:r>
      <w:r w:rsidR="005C6F0A">
        <w:t>Президент</w:t>
      </w:r>
      <w:r w:rsidR="0053009A" w:rsidRPr="00110F02">
        <w:t>а Обамы х</w:t>
      </w:r>
      <w:r w:rsidR="0053009A" w:rsidRPr="00110F02">
        <w:t>а</w:t>
      </w:r>
      <w:r w:rsidR="0053009A" w:rsidRPr="00110F02">
        <w:t>рактеризуется широким расовым и этническим разнообразием. Согласно еж</w:t>
      </w:r>
      <w:r w:rsidR="0053009A" w:rsidRPr="00110F02">
        <w:t>е</w:t>
      </w:r>
      <w:r w:rsidR="0053009A" w:rsidRPr="00110F02">
        <w:t>годному докладу КРТ о людских ресурсах федеральных учреждений за 2010</w:t>
      </w:r>
      <w:r>
        <w:t> </w:t>
      </w:r>
      <w:r w:rsidR="00DD0F92">
        <w:t>финансовый год</w:t>
      </w:r>
      <w:r w:rsidR="00D1249A" w:rsidRPr="00110F02">
        <w:t>,</w:t>
      </w:r>
      <w:r w:rsidR="0053009A" w:rsidRPr="00110F02">
        <w:t xml:space="preserve"> </w:t>
      </w:r>
      <w:r w:rsidR="00D1249A" w:rsidRPr="00110F02">
        <w:t>из</w:t>
      </w:r>
      <w:r w:rsidR="0053009A" w:rsidRPr="00110F02">
        <w:t xml:space="preserve"> приблизительно 2,85</w:t>
      </w:r>
      <w:r w:rsidR="003C4E61">
        <w:t xml:space="preserve"> </w:t>
      </w:r>
      <w:r w:rsidR="0053009A" w:rsidRPr="00110F02">
        <w:t>млн. работников этих учрежд</w:t>
      </w:r>
      <w:r w:rsidR="0053009A" w:rsidRPr="00110F02">
        <w:t>е</w:t>
      </w:r>
      <w:r w:rsidR="0053009A" w:rsidRPr="00110F02">
        <w:t>ний 65,5% составляют белые, 7,9%</w:t>
      </w:r>
      <w:r w:rsidR="003C4E61">
        <w:t xml:space="preserve"> </w:t>
      </w:r>
      <w:r w:rsidR="0053009A" w:rsidRPr="00110F02">
        <w:t>– испаноязычные/латиносы, 17,9%</w:t>
      </w:r>
      <w:r w:rsidR="003C4E61">
        <w:t xml:space="preserve"> </w:t>
      </w:r>
      <w:r w:rsidR="0053009A" w:rsidRPr="00110F02">
        <w:t>– черн</w:t>
      </w:r>
      <w:r w:rsidR="0053009A" w:rsidRPr="00110F02">
        <w:t>о</w:t>
      </w:r>
      <w:r w:rsidR="0053009A" w:rsidRPr="00110F02">
        <w:t>кожие/афроамериканц</w:t>
      </w:r>
      <w:r w:rsidR="00D1249A" w:rsidRPr="00110F02">
        <w:t>ы (что превышает их долю в общей</w:t>
      </w:r>
      <w:r w:rsidR="0053009A" w:rsidRPr="00110F02">
        <w:t xml:space="preserve"> </w:t>
      </w:r>
      <w:r w:rsidR="00D1249A" w:rsidRPr="00110F02">
        <w:t>численности</w:t>
      </w:r>
      <w:r w:rsidR="0053009A" w:rsidRPr="00110F02">
        <w:t xml:space="preserve"> насел</w:t>
      </w:r>
      <w:r w:rsidR="0053009A" w:rsidRPr="00110F02">
        <w:t>е</w:t>
      </w:r>
      <w:r w:rsidR="0053009A" w:rsidRPr="00110F02">
        <w:t>ния), 5,9%</w:t>
      </w:r>
      <w:r w:rsidR="003C4E61">
        <w:t xml:space="preserve"> </w:t>
      </w:r>
      <w:r w:rsidR="0053009A" w:rsidRPr="00110F02">
        <w:t>– азиаты, 0,4%</w:t>
      </w:r>
      <w:r w:rsidR="003C4E61">
        <w:t xml:space="preserve"> </w:t>
      </w:r>
      <w:r w:rsidR="0053009A" w:rsidRPr="00110F02">
        <w:t>– коренные жители Гавайских островов и других ос</w:t>
      </w:r>
      <w:r w:rsidR="0053009A" w:rsidRPr="00110F02">
        <w:t>т</w:t>
      </w:r>
      <w:r w:rsidR="0053009A" w:rsidRPr="00110F02">
        <w:t>ровов Тихого океана, 1,6%</w:t>
      </w:r>
      <w:r w:rsidR="003C4E61">
        <w:t xml:space="preserve"> </w:t>
      </w:r>
      <w:r w:rsidR="0053009A" w:rsidRPr="00110F02">
        <w:t>– американские и</w:t>
      </w:r>
      <w:r>
        <w:t>ндейцы/коренные жители Аляски и</w:t>
      </w:r>
      <w:r>
        <w:br/>
      </w:r>
      <w:r w:rsidR="0053009A" w:rsidRPr="00110F02">
        <w:t>0,8%</w:t>
      </w:r>
      <w:r w:rsidR="003C4E61">
        <w:t xml:space="preserve"> </w:t>
      </w:r>
      <w:r w:rsidR="0053009A" w:rsidRPr="00110F02">
        <w:t>– лица, принадлежащие одновремен</w:t>
      </w:r>
      <w:r>
        <w:t>но к двум или нескольким расам.</w:t>
      </w:r>
      <w:r>
        <w:br/>
      </w:r>
      <w:r w:rsidR="0053009A" w:rsidRPr="00110F02">
        <w:t>За 10</w:t>
      </w:r>
      <w:r w:rsidR="003C4E61">
        <w:t xml:space="preserve"> </w:t>
      </w:r>
      <w:r w:rsidR="0053009A" w:rsidRPr="00110F02">
        <w:t xml:space="preserve">лет общая численность испаноязычных/латиносов, работающих в </w:t>
      </w:r>
      <w:r w:rsidR="0053009A" w:rsidRPr="00651A2A">
        <w:rPr>
          <w:spacing w:val="0"/>
        </w:rPr>
        <w:t>фед</w:t>
      </w:r>
      <w:r w:rsidR="0053009A" w:rsidRPr="00651A2A">
        <w:rPr>
          <w:spacing w:val="0"/>
        </w:rPr>
        <w:t>е</w:t>
      </w:r>
      <w:r w:rsidR="0053009A" w:rsidRPr="00651A2A">
        <w:rPr>
          <w:spacing w:val="0"/>
        </w:rPr>
        <w:t>ральных структурах, увеличилась на 32,6%, численность азиатов</w:t>
      </w:r>
      <w:r w:rsidR="003C4E61" w:rsidRPr="00651A2A">
        <w:rPr>
          <w:spacing w:val="0"/>
        </w:rPr>
        <w:t xml:space="preserve"> </w:t>
      </w:r>
      <w:r w:rsidR="0053009A" w:rsidRPr="00651A2A">
        <w:rPr>
          <w:spacing w:val="0"/>
        </w:rPr>
        <w:t xml:space="preserve">– на </w:t>
      </w:r>
      <w:r w:rsidR="00C948E7" w:rsidRPr="00651A2A">
        <w:rPr>
          <w:spacing w:val="0"/>
        </w:rPr>
        <w:t>37</w:t>
      </w:r>
      <w:r w:rsidR="0053009A" w:rsidRPr="00651A2A">
        <w:rPr>
          <w:spacing w:val="0"/>
        </w:rPr>
        <w:t>,</w:t>
      </w:r>
      <w:r w:rsidR="00C948E7" w:rsidRPr="00651A2A">
        <w:rPr>
          <w:spacing w:val="0"/>
        </w:rPr>
        <w:t>2</w:t>
      </w:r>
      <w:r w:rsidR="0053009A" w:rsidRPr="00651A2A">
        <w:rPr>
          <w:spacing w:val="0"/>
        </w:rPr>
        <w:t>% и чи</w:t>
      </w:r>
      <w:r w:rsidR="0053009A" w:rsidRPr="00651A2A">
        <w:rPr>
          <w:spacing w:val="0"/>
        </w:rPr>
        <w:t>с</w:t>
      </w:r>
      <w:r w:rsidR="0053009A" w:rsidRPr="00651A2A">
        <w:rPr>
          <w:spacing w:val="0"/>
        </w:rPr>
        <w:t>ленность чернокожих/афроамериканцев</w:t>
      </w:r>
      <w:r w:rsidR="003C4E61" w:rsidRPr="00651A2A">
        <w:rPr>
          <w:spacing w:val="0"/>
        </w:rPr>
        <w:t xml:space="preserve"> </w:t>
      </w:r>
      <w:r w:rsidR="0053009A" w:rsidRPr="00651A2A">
        <w:rPr>
          <w:spacing w:val="0"/>
        </w:rPr>
        <w:t>– на 11,6%</w:t>
      </w:r>
      <w:r w:rsidR="00C948E7" w:rsidRPr="00651A2A">
        <w:rPr>
          <w:spacing w:val="0"/>
        </w:rPr>
        <w:t>.</w:t>
      </w:r>
      <w:r w:rsidR="00D1249A" w:rsidRPr="00651A2A">
        <w:rPr>
          <w:spacing w:val="0"/>
        </w:rPr>
        <w:t xml:space="preserve"> За тот же период представит</w:t>
      </w:r>
      <w:r w:rsidR="00D1249A" w:rsidRPr="00651A2A">
        <w:rPr>
          <w:spacing w:val="0"/>
        </w:rPr>
        <w:t>е</w:t>
      </w:r>
      <w:r w:rsidR="00D1249A" w:rsidRPr="00651A2A">
        <w:rPr>
          <w:spacing w:val="0"/>
        </w:rPr>
        <w:t>лей</w:t>
      </w:r>
      <w:r w:rsidR="0053009A" w:rsidRPr="00651A2A">
        <w:rPr>
          <w:spacing w:val="0"/>
        </w:rPr>
        <w:t xml:space="preserve"> этих групп стало больше и на руководящих должностях: азиатов – на </w:t>
      </w:r>
      <w:r w:rsidR="00C948E7" w:rsidRPr="00651A2A">
        <w:rPr>
          <w:spacing w:val="0"/>
        </w:rPr>
        <w:t>130</w:t>
      </w:r>
      <w:r w:rsidR="0053009A" w:rsidRPr="00651A2A">
        <w:rPr>
          <w:spacing w:val="0"/>
        </w:rPr>
        <w:t>,</w:t>
      </w:r>
      <w:r w:rsidR="00C948E7" w:rsidRPr="00651A2A">
        <w:rPr>
          <w:spacing w:val="0"/>
        </w:rPr>
        <w:t>2</w:t>
      </w:r>
      <w:r w:rsidR="0053009A" w:rsidRPr="00651A2A">
        <w:rPr>
          <w:spacing w:val="0"/>
        </w:rPr>
        <w:t>%, испаноязычных/латиносов</w:t>
      </w:r>
      <w:r w:rsidR="003C4E61" w:rsidRPr="00651A2A">
        <w:rPr>
          <w:spacing w:val="0"/>
        </w:rPr>
        <w:t xml:space="preserve"> </w:t>
      </w:r>
      <w:r w:rsidR="0053009A" w:rsidRPr="00651A2A">
        <w:rPr>
          <w:spacing w:val="0"/>
        </w:rPr>
        <w:t>– на</w:t>
      </w:r>
      <w:r w:rsidR="00C948E7" w:rsidRPr="00651A2A">
        <w:rPr>
          <w:spacing w:val="0"/>
        </w:rPr>
        <w:t xml:space="preserve"> 51</w:t>
      </w:r>
      <w:r w:rsidR="0053009A" w:rsidRPr="00651A2A">
        <w:rPr>
          <w:spacing w:val="0"/>
        </w:rPr>
        <w:t>,</w:t>
      </w:r>
      <w:r w:rsidR="00C948E7" w:rsidRPr="00651A2A">
        <w:rPr>
          <w:spacing w:val="0"/>
        </w:rPr>
        <w:t>8</w:t>
      </w:r>
      <w:r w:rsidR="0053009A" w:rsidRPr="00651A2A">
        <w:rPr>
          <w:spacing w:val="0"/>
        </w:rPr>
        <w:t>% и чернок</w:t>
      </w:r>
      <w:r w:rsidR="0053009A" w:rsidRPr="00651A2A">
        <w:rPr>
          <w:spacing w:val="0"/>
        </w:rPr>
        <w:t>о</w:t>
      </w:r>
      <w:r w:rsidR="0053009A" w:rsidRPr="00651A2A">
        <w:rPr>
          <w:spacing w:val="0"/>
        </w:rPr>
        <w:t>жих/афроамериканцев</w:t>
      </w:r>
      <w:r w:rsidR="003C4E61" w:rsidRPr="00651A2A">
        <w:rPr>
          <w:spacing w:val="0"/>
        </w:rPr>
        <w:t xml:space="preserve"> </w:t>
      </w:r>
      <w:r w:rsidR="0053009A" w:rsidRPr="00651A2A">
        <w:rPr>
          <w:spacing w:val="0"/>
        </w:rPr>
        <w:t>–</w:t>
      </w:r>
      <w:r w:rsidR="00A703F6" w:rsidRPr="00651A2A">
        <w:rPr>
          <w:spacing w:val="0"/>
        </w:rPr>
        <w:t xml:space="preserve"> </w:t>
      </w:r>
      <w:r w:rsidR="0053009A" w:rsidRPr="00651A2A">
        <w:rPr>
          <w:spacing w:val="0"/>
        </w:rPr>
        <w:t xml:space="preserve">на </w:t>
      </w:r>
      <w:r w:rsidR="00C948E7" w:rsidRPr="00651A2A">
        <w:rPr>
          <w:spacing w:val="0"/>
        </w:rPr>
        <w:t>41</w:t>
      </w:r>
      <w:r w:rsidR="0053009A" w:rsidRPr="00651A2A">
        <w:rPr>
          <w:spacing w:val="0"/>
        </w:rPr>
        <w:t>,</w:t>
      </w:r>
      <w:r w:rsidR="00C948E7" w:rsidRPr="00651A2A">
        <w:rPr>
          <w:spacing w:val="0"/>
        </w:rPr>
        <w:t>4</w:t>
      </w:r>
      <w:r w:rsidR="0053009A" w:rsidRPr="00651A2A">
        <w:rPr>
          <w:spacing w:val="0"/>
        </w:rPr>
        <w:t>%.</w:t>
      </w:r>
      <w:r w:rsidR="0001700E" w:rsidRPr="00110F02">
        <w:t xml:space="preserve"> </w:t>
      </w:r>
      <w:r w:rsidRPr="00E16BCB">
        <w:rPr>
          <w:spacing w:val="0"/>
        </w:rPr>
        <w:t>В то же время меньшинства по-</w:t>
      </w:r>
      <w:r w:rsidR="0053009A" w:rsidRPr="00E16BCB">
        <w:rPr>
          <w:spacing w:val="0"/>
        </w:rPr>
        <w:t xml:space="preserve">прежнему недопредставлены в руководстве </w:t>
      </w:r>
      <w:r w:rsidR="00C07E51" w:rsidRPr="00E16BCB">
        <w:rPr>
          <w:spacing w:val="0"/>
        </w:rPr>
        <w:t>фед</w:t>
      </w:r>
      <w:r w:rsidR="00C07E51" w:rsidRPr="00E16BCB">
        <w:rPr>
          <w:spacing w:val="0"/>
        </w:rPr>
        <w:t>е</w:t>
      </w:r>
      <w:r w:rsidR="00C07E51" w:rsidRPr="00E16BCB">
        <w:rPr>
          <w:spacing w:val="0"/>
        </w:rPr>
        <w:t>ральными структурами: так, испаноязычные/латиносы занимают 3,7%, чернок</w:t>
      </w:r>
      <w:r w:rsidR="00C07E51" w:rsidRPr="00E16BCB">
        <w:rPr>
          <w:spacing w:val="0"/>
        </w:rPr>
        <w:t>о</w:t>
      </w:r>
      <w:r w:rsidR="00C07E51" w:rsidRPr="00E16BCB">
        <w:rPr>
          <w:spacing w:val="0"/>
        </w:rPr>
        <w:t>жие/афроамериканцы</w:t>
      </w:r>
      <w:r w:rsidR="003C4E61" w:rsidRPr="00E16BCB">
        <w:rPr>
          <w:spacing w:val="0"/>
        </w:rPr>
        <w:t xml:space="preserve"> </w:t>
      </w:r>
      <w:r w:rsidR="00C07E51" w:rsidRPr="00E16BCB">
        <w:rPr>
          <w:spacing w:val="0"/>
        </w:rPr>
        <w:t>– 7,5%, американцы азиатского происхождения</w:t>
      </w:r>
      <w:r w:rsidR="003C4E61" w:rsidRPr="00E16BCB">
        <w:rPr>
          <w:spacing w:val="0"/>
        </w:rPr>
        <w:t xml:space="preserve"> </w:t>
      </w:r>
      <w:r w:rsidR="00C07E51" w:rsidRPr="00E16BCB">
        <w:rPr>
          <w:spacing w:val="0"/>
        </w:rPr>
        <w:t>– 4,5%, ам</w:t>
      </w:r>
      <w:r w:rsidR="00C07E51" w:rsidRPr="00E16BCB">
        <w:rPr>
          <w:spacing w:val="0"/>
        </w:rPr>
        <w:t>е</w:t>
      </w:r>
      <w:r w:rsidR="00C07E51" w:rsidRPr="00E16BCB">
        <w:rPr>
          <w:spacing w:val="0"/>
        </w:rPr>
        <w:t>риканские индейцы/коренные жители Аляски</w:t>
      </w:r>
      <w:r w:rsidR="003C4E61" w:rsidRPr="00E16BCB">
        <w:rPr>
          <w:spacing w:val="0"/>
        </w:rPr>
        <w:t xml:space="preserve"> </w:t>
      </w:r>
      <w:r w:rsidR="00C07E51" w:rsidRPr="00E16BCB">
        <w:rPr>
          <w:spacing w:val="0"/>
        </w:rPr>
        <w:t>– 0,</w:t>
      </w:r>
      <w:r w:rsidR="00D1249A" w:rsidRPr="00E16BCB">
        <w:rPr>
          <w:spacing w:val="0"/>
        </w:rPr>
        <w:t>8% и коренные жители Гава</w:t>
      </w:r>
      <w:r w:rsidR="00D1249A" w:rsidRPr="00E16BCB">
        <w:rPr>
          <w:spacing w:val="0"/>
        </w:rPr>
        <w:t>й</w:t>
      </w:r>
      <w:r w:rsidR="00D1249A" w:rsidRPr="00E16BCB">
        <w:rPr>
          <w:spacing w:val="0"/>
        </w:rPr>
        <w:t>ских/т</w:t>
      </w:r>
      <w:r w:rsidR="00C07E51" w:rsidRPr="00E16BCB">
        <w:rPr>
          <w:spacing w:val="0"/>
        </w:rPr>
        <w:t>ихоокеанских островов</w:t>
      </w:r>
      <w:r w:rsidR="003C4E61" w:rsidRPr="00E16BCB">
        <w:rPr>
          <w:spacing w:val="0"/>
        </w:rPr>
        <w:t xml:space="preserve"> </w:t>
      </w:r>
      <w:r w:rsidR="00C07E51" w:rsidRPr="00E16BCB">
        <w:rPr>
          <w:spacing w:val="0"/>
        </w:rPr>
        <w:t>–</w:t>
      </w:r>
      <w:r w:rsidRPr="00E16BCB">
        <w:rPr>
          <w:spacing w:val="0"/>
        </w:rPr>
        <w:t xml:space="preserve"> </w:t>
      </w:r>
      <w:r w:rsidR="00C948E7" w:rsidRPr="00E16BCB">
        <w:rPr>
          <w:spacing w:val="0"/>
        </w:rPr>
        <w:t>0</w:t>
      </w:r>
      <w:r w:rsidR="00C07E51" w:rsidRPr="00E16BCB">
        <w:rPr>
          <w:spacing w:val="0"/>
        </w:rPr>
        <w:t>,</w:t>
      </w:r>
      <w:r w:rsidR="00C948E7" w:rsidRPr="00E16BCB">
        <w:rPr>
          <w:spacing w:val="0"/>
        </w:rPr>
        <w:t>07</w:t>
      </w:r>
      <w:r w:rsidRPr="00E16BCB">
        <w:rPr>
          <w:spacing w:val="0"/>
        </w:rPr>
        <w:t>% должностей старшего звена</w:t>
      </w:r>
      <w:r w:rsidR="00C948E7" w:rsidRPr="007A7856">
        <w:rPr>
          <w:rStyle w:val="FootnoteReference"/>
        </w:rPr>
        <w:footnoteReference w:id="15"/>
      </w:r>
      <w:r w:rsidR="00C07E51" w:rsidRPr="00E16BCB">
        <w:rPr>
          <w:spacing w:val="0"/>
        </w:rPr>
        <w:t>.</w:t>
      </w:r>
      <w:r w:rsidR="0001700E" w:rsidRPr="00E16BCB">
        <w:rPr>
          <w:spacing w:val="0"/>
        </w:rPr>
        <w:t xml:space="preserve"> </w:t>
      </w:r>
      <w:r w:rsidR="00C07E51" w:rsidRPr="00E16BCB">
        <w:rPr>
          <w:spacing w:val="0"/>
        </w:rPr>
        <w:t>Признавая, что состав работников федеральных организаций различного уровня не всегда ад</w:t>
      </w:r>
      <w:r w:rsidR="00C07E51" w:rsidRPr="00E16BCB">
        <w:rPr>
          <w:spacing w:val="0"/>
        </w:rPr>
        <w:t>е</w:t>
      </w:r>
      <w:r w:rsidR="00C07E51" w:rsidRPr="00E16BCB">
        <w:rPr>
          <w:spacing w:val="0"/>
        </w:rPr>
        <w:t xml:space="preserve">кватно отражает состав населения страны, которой служат эти организации, </w:t>
      </w:r>
      <w:r w:rsidR="005C6F0A" w:rsidRPr="00E16BCB">
        <w:rPr>
          <w:spacing w:val="0"/>
        </w:rPr>
        <w:t>Пр</w:t>
      </w:r>
      <w:r w:rsidR="005C6F0A" w:rsidRPr="00E16BCB">
        <w:rPr>
          <w:spacing w:val="0"/>
        </w:rPr>
        <w:t>е</w:t>
      </w:r>
      <w:r w:rsidR="005C6F0A" w:rsidRPr="00E16BCB">
        <w:rPr>
          <w:spacing w:val="0"/>
        </w:rPr>
        <w:t>зидент</w:t>
      </w:r>
      <w:r w:rsidR="00C07E51" w:rsidRPr="00E16BCB">
        <w:rPr>
          <w:spacing w:val="0"/>
        </w:rPr>
        <w:t xml:space="preserve"> Обама в августе </w:t>
      </w:r>
      <w:r w:rsidR="00D1249A" w:rsidRPr="00E16BCB">
        <w:rPr>
          <w:spacing w:val="0"/>
        </w:rPr>
        <w:t>2011</w:t>
      </w:r>
      <w:r w:rsidR="003C4E61" w:rsidRPr="00E16BCB">
        <w:rPr>
          <w:spacing w:val="0"/>
        </w:rPr>
        <w:t xml:space="preserve"> </w:t>
      </w:r>
      <w:r w:rsidR="00D1249A" w:rsidRPr="00E16BCB">
        <w:rPr>
          <w:spacing w:val="0"/>
        </w:rPr>
        <w:t>года издал административное</w:t>
      </w:r>
      <w:r w:rsidR="00C07E51" w:rsidRPr="00E16BCB">
        <w:rPr>
          <w:spacing w:val="0"/>
        </w:rPr>
        <w:t xml:space="preserve"> </w:t>
      </w:r>
      <w:r w:rsidR="00D1249A" w:rsidRPr="00E16BCB">
        <w:rPr>
          <w:spacing w:val="0"/>
        </w:rPr>
        <w:t>распоряжение</w:t>
      </w:r>
      <w:r w:rsidR="003C4E61" w:rsidRPr="00E16BCB">
        <w:rPr>
          <w:spacing w:val="0"/>
        </w:rPr>
        <w:t xml:space="preserve"> </w:t>
      </w:r>
      <w:r w:rsidR="00C948E7" w:rsidRPr="00E16BCB">
        <w:rPr>
          <w:spacing w:val="0"/>
        </w:rPr>
        <w:t>13583,</w:t>
      </w:r>
      <w:r w:rsidR="00D1249A" w:rsidRPr="00E16BCB">
        <w:rPr>
          <w:spacing w:val="0"/>
        </w:rPr>
        <w:t xml:space="preserve"> </w:t>
      </w:r>
      <w:r w:rsidR="00D1249A" w:rsidRPr="00E16BCB">
        <w:t>требующее</w:t>
      </w:r>
      <w:r w:rsidR="00C07E51" w:rsidRPr="00E16BCB">
        <w:t xml:space="preserve"> от госуд</w:t>
      </w:r>
      <w:r w:rsidR="00D1249A" w:rsidRPr="00E16BCB">
        <w:t>арственных учреждений разработать стратегии</w:t>
      </w:r>
      <w:r w:rsidR="00C07E51" w:rsidRPr="00E16BCB">
        <w:t xml:space="preserve"> выявления и устранения факторов, мешающих предоставлять работникам равные возможн</w:t>
      </w:r>
      <w:r w:rsidR="00C07E51" w:rsidRPr="00E16BCB">
        <w:t>о</w:t>
      </w:r>
      <w:r w:rsidR="00C07E51" w:rsidRPr="00E16BCB">
        <w:t xml:space="preserve">сти трудоустройства в государственных структурах, </w:t>
      </w:r>
      <w:r w:rsidR="00D1249A" w:rsidRPr="00E16BCB">
        <w:t xml:space="preserve">равные </w:t>
      </w:r>
      <w:r w:rsidR="00C07E51" w:rsidRPr="00E16BCB">
        <w:t>услови</w:t>
      </w:r>
      <w:r w:rsidR="00D1249A" w:rsidRPr="00E16BCB">
        <w:t>я</w:t>
      </w:r>
      <w:r w:rsidR="00C07E51" w:rsidRPr="00E16BCB">
        <w:t xml:space="preserve"> найма, продвижения</w:t>
      </w:r>
      <w:r w:rsidR="00C07E51" w:rsidRPr="00110F02">
        <w:t xml:space="preserve"> по службе, сохранения работы, повышения квалификации и пр</w:t>
      </w:r>
      <w:r w:rsidR="00C07E51" w:rsidRPr="00110F02">
        <w:t>о</w:t>
      </w:r>
      <w:r w:rsidR="00C07E51" w:rsidRPr="00110F02">
        <w:t xml:space="preserve">фессиональной подготовки. Этим были дополнительно расширены меры, </w:t>
      </w:r>
      <w:r w:rsidR="00D1249A" w:rsidRPr="00110F02">
        <w:t>вв</w:t>
      </w:r>
      <w:r w:rsidR="00D1249A" w:rsidRPr="00110F02">
        <w:t>е</w:t>
      </w:r>
      <w:r w:rsidR="00D1249A" w:rsidRPr="00110F02">
        <w:t>денные</w:t>
      </w:r>
      <w:r w:rsidR="00C07E51" w:rsidRPr="00110F02">
        <w:t xml:space="preserve"> </w:t>
      </w:r>
      <w:r w:rsidR="005C6F0A">
        <w:t>Президент</w:t>
      </w:r>
      <w:r w:rsidR="00D1249A" w:rsidRPr="00110F02">
        <w:t>ом</w:t>
      </w:r>
      <w:r w:rsidR="00C07E51" w:rsidRPr="00110F02">
        <w:t xml:space="preserve"> еще в 2009</w:t>
      </w:r>
      <w:r w:rsidR="003C4E61">
        <w:t xml:space="preserve"> </w:t>
      </w:r>
      <w:r w:rsidR="00C07E51" w:rsidRPr="00110F02">
        <w:t>году</w:t>
      </w:r>
      <w:r w:rsidR="00D1249A" w:rsidRPr="00110F02">
        <w:t xml:space="preserve"> согласно</w:t>
      </w:r>
      <w:r w:rsidR="00C07E51" w:rsidRPr="00110F02">
        <w:t xml:space="preserve"> административном</w:t>
      </w:r>
      <w:r w:rsidR="00D1249A" w:rsidRPr="00110F02">
        <w:t>у</w:t>
      </w:r>
      <w:r w:rsidR="00C07E51" w:rsidRPr="00110F02">
        <w:t xml:space="preserve"> </w:t>
      </w:r>
      <w:r w:rsidR="00D1249A" w:rsidRPr="00110F02">
        <w:t>распоряж</w:t>
      </w:r>
      <w:r w:rsidR="00D1249A" w:rsidRPr="00110F02">
        <w:t>е</w:t>
      </w:r>
      <w:r w:rsidR="00D1249A" w:rsidRPr="00110F02">
        <w:t>нию</w:t>
      </w:r>
      <w:r w:rsidR="003C4E61">
        <w:t xml:space="preserve"> </w:t>
      </w:r>
      <w:r w:rsidR="00C948E7" w:rsidRPr="00110F02">
        <w:t>13515,</w:t>
      </w:r>
      <w:r w:rsidR="00C07E51" w:rsidRPr="00110F02">
        <w:t xml:space="preserve"> призванном</w:t>
      </w:r>
      <w:r w:rsidR="00D1249A" w:rsidRPr="00110F02">
        <w:t>у</w:t>
      </w:r>
      <w:r w:rsidR="00C07E51" w:rsidRPr="00110F02">
        <w:t xml:space="preserve"> увеличить число американцев азиатского происхожд</w:t>
      </w:r>
      <w:r w:rsidR="00C07E51" w:rsidRPr="00110F02">
        <w:t>е</w:t>
      </w:r>
      <w:r w:rsidR="00C07E51" w:rsidRPr="00110F02">
        <w:t xml:space="preserve">ния </w:t>
      </w:r>
      <w:r w:rsidR="00D1249A" w:rsidRPr="00110F02">
        <w:t xml:space="preserve">и выходцев </w:t>
      </w:r>
      <w:r w:rsidR="00EA055F" w:rsidRPr="00110F02">
        <w:t>с тихоокеанских островов, участвующих в федеральных пр</w:t>
      </w:r>
      <w:r w:rsidR="00EA055F" w:rsidRPr="00110F02">
        <w:t>о</w:t>
      </w:r>
      <w:r w:rsidR="00EA055F" w:rsidRPr="00110F02">
        <w:t>граммах и работающих в федеральных структурах. В 2012</w:t>
      </w:r>
      <w:r w:rsidR="003C4E61">
        <w:t xml:space="preserve"> </w:t>
      </w:r>
      <w:r w:rsidR="00EA055F" w:rsidRPr="00110F02">
        <w:t>г</w:t>
      </w:r>
      <w:r w:rsidR="00EA055F" w:rsidRPr="00110F02">
        <w:t>о</w:t>
      </w:r>
      <w:r w:rsidR="00EA055F" w:rsidRPr="00110F02">
        <w:t xml:space="preserve">ду КРТ издала </w:t>
      </w:r>
      <w:r w:rsidR="00D1249A" w:rsidRPr="00E16BCB">
        <w:rPr>
          <w:spacing w:val="0"/>
        </w:rPr>
        <w:t xml:space="preserve">практическое руководство для </w:t>
      </w:r>
      <w:r w:rsidR="00EA055F" w:rsidRPr="00E16BCB">
        <w:rPr>
          <w:spacing w:val="0"/>
        </w:rPr>
        <w:t>федеральных работодателей по вопросам найма на работу американцев азиатск</w:t>
      </w:r>
      <w:r w:rsidR="00D1249A" w:rsidRPr="00E16BCB">
        <w:rPr>
          <w:spacing w:val="0"/>
        </w:rPr>
        <w:t>ого происхождения и выходцев с т</w:t>
      </w:r>
      <w:r w:rsidR="00EA055F" w:rsidRPr="00E16BCB">
        <w:rPr>
          <w:spacing w:val="0"/>
        </w:rPr>
        <w:t>ихоокеанских остр</w:t>
      </w:r>
      <w:r w:rsidR="00EA055F" w:rsidRPr="00E16BCB">
        <w:rPr>
          <w:spacing w:val="0"/>
        </w:rPr>
        <w:t>о</w:t>
      </w:r>
      <w:r w:rsidR="00EA055F" w:rsidRPr="00E16BCB">
        <w:rPr>
          <w:spacing w:val="0"/>
        </w:rPr>
        <w:t>вов на основании а</w:t>
      </w:r>
      <w:r w:rsidR="00EA055F" w:rsidRPr="00E16BCB">
        <w:rPr>
          <w:spacing w:val="0"/>
        </w:rPr>
        <w:t>д</w:t>
      </w:r>
      <w:r w:rsidR="00EA055F" w:rsidRPr="00E16BCB">
        <w:rPr>
          <w:spacing w:val="0"/>
        </w:rPr>
        <w:t xml:space="preserve">министративного </w:t>
      </w:r>
      <w:r w:rsidR="005F772A" w:rsidRPr="00E16BCB">
        <w:rPr>
          <w:spacing w:val="0"/>
        </w:rPr>
        <w:t>распоряжения</w:t>
      </w:r>
      <w:r w:rsidR="003C4E61" w:rsidRPr="00E16BCB">
        <w:rPr>
          <w:spacing w:val="0"/>
        </w:rPr>
        <w:t xml:space="preserve"> </w:t>
      </w:r>
      <w:r w:rsidR="005F772A" w:rsidRPr="00E16BCB">
        <w:rPr>
          <w:spacing w:val="0"/>
        </w:rPr>
        <w:t>13515</w:t>
      </w:r>
      <w:r w:rsidR="00C948E7" w:rsidRPr="00E16BCB">
        <w:rPr>
          <w:spacing w:val="0"/>
        </w:rPr>
        <w:t xml:space="preserve"> </w:t>
      </w:r>
      <w:r w:rsidR="005F772A" w:rsidRPr="00E16BCB">
        <w:rPr>
          <w:spacing w:val="0"/>
        </w:rPr>
        <w:t>(</w:t>
      </w:r>
      <w:r w:rsidR="00C948E7" w:rsidRPr="00E16BCB">
        <w:rPr>
          <w:spacing w:val="0"/>
        </w:rPr>
        <w:t>http://www.eeoc.gov/</w:t>
      </w:r>
      <w:r w:rsidR="00E16BCB">
        <w:rPr>
          <w:spacing w:val="0"/>
        </w:rPr>
        <w:br/>
      </w:r>
      <w:r w:rsidR="00C948E7" w:rsidRPr="00E16BCB">
        <w:rPr>
          <w:spacing w:val="0"/>
        </w:rPr>
        <w:t>federal/repo</w:t>
      </w:r>
      <w:r w:rsidR="00C948E7" w:rsidRPr="00E16BCB">
        <w:rPr>
          <w:spacing w:val="0"/>
        </w:rPr>
        <w:t>r</w:t>
      </w:r>
      <w:r w:rsidR="00C948E7" w:rsidRPr="00E16BCB">
        <w:rPr>
          <w:spacing w:val="0"/>
        </w:rPr>
        <w:t>ts/aapi_practical_guide.cfm</w:t>
      </w:r>
      <w:r w:rsidR="005F772A" w:rsidRPr="00110F02">
        <w:t>)</w:t>
      </w:r>
      <w:r w:rsidR="00C948E7" w:rsidRPr="00110F02">
        <w:t>.</w:t>
      </w:r>
      <w:r w:rsidR="0001700E" w:rsidRPr="00110F02">
        <w:t xml:space="preserve"> </w:t>
      </w:r>
      <w:r w:rsidR="00EA055F" w:rsidRPr="00110F02">
        <w:t xml:space="preserve">В </w:t>
      </w:r>
      <w:r w:rsidR="00C948E7" w:rsidRPr="00110F02">
        <w:t>2013</w:t>
      </w:r>
      <w:r w:rsidR="003C4E61">
        <w:t xml:space="preserve"> </w:t>
      </w:r>
      <w:r w:rsidR="005F772A" w:rsidRPr="00110F02">
        <w:t>году она та</w:t>
      </w:r>
      <w:r w:rsidR="005F772A" w:rsidRPr="00110F02">
        <w:t>к</w:t>
      </w:r>
      <w:r w:rsidR="005F772A" w:rsidRPr="00110F02">
        <w:t xml:space="preserve">же выпустила доклад </w:t>
      </w:r>
      <w:r w:rsidR="005F772A" w:rsidRPr="00E16BCB">
        <w:rPr>
          <w:spacing w:val="0"/>
        </w:rPr>
        <w:t>с обобщением полученной информации</w:t>
      </w:r>
      <w:r w:rsidR="00EA055F" w:rsidRPr="00E16BCB">
        <w:rPr>
          <w:spacing w:val="0"/>
        </w:rPr>
        <w:t xml:space="preserve"> об имеющихся препятствиях для профе</w:t>
      </w:r>
      <w:r w:rsidR="00EA055F" w:rsidRPr="00E16BCB">
        <w:rPr>
          <w:spacing w:val="0"/>
        </w:rPr>
        <w:t>с</w:t>
      </w:r>
      <w:r w:rsidR="00EA055F" w:rsidRPr="00E16BCB">
        <w:rPr>
          <w:spacing w:val="0"/>
        </w:rPr>
        <w:t>сионального роста работников федеральных организаций из числа чернок</w:t>
      </w:r>
      <w:r w:rsidR="00EA055F" w:rsidRPr="00E16BCB">
        <w:rPr>
          <w:spacing w:val="0"/>
        </w:rPr>
        <w:t>о</w:t>
      </w:r>
      <w:r w:rsidR="00EA055F" w:rsidRPr="00E16BCB">
        <w:rPr>
          <w:spacing w:val="0"/>
        </w:rPr>
        <w:t xml:space="preserve">жих/афроамериканцев, с которым можно ознакомиться </w:t>
      </w:r>
      <w:r w:rsidR="008D331F" w:rsidRPr="00E16BCB">
        <w:rPr>
          <w:spacing w:val="0"/>
        </w:rPr>
        <w:t>по адресу</w:t>
      </w:r>
      <w:r w:rsidR="00C948E7" w:rsidRPr="00E16BCB">
        <w:rPr>
          <w:spacing w:val="0"/>
        </w:rPr>
        <w:t xml:space="preserve"> </w:t>
      </w:r>
      <w:r w:rsidR="00E40CD8" w:rsidRPr="00E16BCB">
        <w:rPr>
          <w:spacing w:val="0"/>
        </w:rPr>
        <w:t>http://www.eeoc.</w:t>
      </w:r>
      <w:r w:rsidR="00E16BCB" w:rsidRPr="00E16BCB">
        <w:rPr>
          <w:spacing w:val="0"/>
        </w:rPr>
        <w:br/>
      </w:r>
      <w:r w:rsidR="00E40CD8" w:rsidRPr="00E16BCB">
        <w:rPr>
          <w:spacing w:val="0"/>
        </w:rPr>
        <w:t>go</w:t>
      </w:r>
      <w:r w:rsidR="00E40CD8" w:rsidRPr="00E16BCB">
        <w:rPr>
          <w:spacing w:val="0"/>
        </w:rPr>
        <w:t>v</w:t>
      </w:r>
      <w:r w:rsidR="00E40CD8" w:rsidRPr="00E16BCB">
        <w:rPr>
          <w:spacing w:val="0"/>
        </w:rPr>
        <w:t>/federal/reports/ aawg.cfm</w:t>
      </w:r>
      <w:r w:rsidR="00C948E7" w:rsidRPr="00110F02">
        <w:t>.</w:t>
      </w:r>
    </w:p>
    <w:p w:rsidR="00C948E7" w:rsidRPr="00110F02" w:rsidRDefault="00651A2A" w:rsidP="00EE1E16">
      <w:pPr>
        <w:pStyle w:val="SingleTxtGR"/>
      </w:pPr>
      <w:r>
        <w:t>105.</w:t>
      </w:r>
      <w:r>
        <w:tab/>
      </w:r>
      <w:r w:rsidR="000E1558" w:rsidRPr="00110F02">
        <w:t>Представленность на государственных постах. Представители мен</w:t>
      </w:r>
      <w:r w:rsidR="000E1558" w:rsidRPr="00110F02">
        <w:t>ь</w:t>
      </w:r>
      <w:r w:rsidR="000E1558" w:rsidRPr="00110F02">
        <w:t xml:space="preserve">шинств есть и среди лиц, занимающих выборные должности федерального уровня, хотя их удельный вес не соответствует доли этих меньшинств в составе </w:t>
      </w:r>
      <w:r w:rsidR="000E1558" w:rsidRPr="00181844">
        <w:rPr>
          <w:spacing w:val="0"/>
        </w:rPr>
        <w:t>населения. Общеизвестно, что высшую должность в США</w:t>
      </w:r>
      <w:r w:rsidR="003C4E61" w:rsidRPr="00181844">
        <w:rPr>
          <w:spacing w:val="0"/>
        </w:rPr>
        <w:t xml:space="preserve"> </w:t>
      </w:r>
      <w:r w:rsidR="000E1558" w:rsidRPr="00181844">
        <w:rPr>
          <w:spacing w:val="0"/>
        </w:rPr>
        <w:t xml:space="preserve">– пост </w:t>
      </w:r>
      <w:r w:rsidR="00CB65E6" w:rsidRPr="00181844">
        <w:rPr>
          <w:spacing w:val="0"/>
        </w:rPr>
        <w:t>П</w:t>
      </w:r>
      <w:r w:rsidR="000E1558" w:rsidRPr="00181844">
        <w:rPr>
          <w:spacing w:val="0"/>
        </w:rPr>
        <w:t>резидента</w:t>
      </w:r>
      <w:r w:rsidR="003C4E61" w:rsidRPr="00181844">
        <w:rPr>
          <w:spacing w:val="0"/>
        </w:rPr>
        <w:t xml:space="preserve"> </w:t>
      </w:r>
      <w:r w:rsidR="000E1558" w:rsidRPr="00181844">
        <w:rPr>
          <w:spacing w:val="0"/>
        </w:rPr>
        <w:t>– з</w:t>
      </w:r>
      <w:r w:rsidR="000E1558" w:rsidRPr="00181844">
        <w:rPr>
          <w:spacing w:val="0"/>
        </w:rPr>
        <w:t>а</w:t>
      </w:r>
      <w:r w:rsidR="000E1558" w:rsidRPr="00181844">
        <w:rPr>
          <w:spacing w:val="0"/>
        </w:rPr>
        <w:t>нимает</w:t>
      </w:r>
      <w:r w:rsidR="000E1558" w:rsidRPr="00110F02">
        <w:t xml:space="preserve"> чернокожий/афроамериканец, переизбранный в 2012</w:t>
      </w:r>
      <w:r w:rsidR="003C4E61">
        <w:t xml:space="preserve"> </w:t>
      </w:r>
      <w:r w:rsidR="000E1558" w:rsidRPr="00110F02">
        <w:t>году на второй ч</w:t>
      </w:r>
      <w:r w:rsidR="000E1558" w:rsidRPr="00110F02">
        <w:t>е</w:t>
      </w:r>
      <w:r w:rsidR="000E1558" w:rsidRPr="00110F02">
        <w:t>тырехлетний срок. Удельный вес представителей меньшинств в конгрессе США, данные о котором приводятся в общем базовом документе, в целом н</w:t>
      </w:r>
      <w:r w:rsidR="000E1558" w:rsidRPr="00110F02">
        <w:t>е</w:t>
      </w:r>
      <w:r w:rsidR="000E1558" w:rsidRPr="00110F02">
        <w:t>сколько ув</w:t>
      </w:r>
      <w:r w:rsidR="000E1558" w:rsidRPr="00110F02">
        <w:t>е</w:t>
      </w:r>
      <w:r w:rsidR="000E1558" w:rsidRPr="00110F02">
        <w:t>личился по сравнению с уровнями, указанными в докладе 2007</w:t>
      </w:r>
      <w:r w:rsidR="003C4E61">
        <w:t xml:space="preserve"> </w:t>
      </w:r>
      <w:r w:rsidR="000E1558" w:rsidRPr="00110F02">
        <w:t>года. В 2011</w:t>
      </w:r>
      <w:r w:rsidR="003C4E61">
        <w:t xml:space="preserve"> </w:t>
      </w:r>
      <w:r w:rsidR="000E1558" w:rsidRPr="00110F02">
        <w:t>году представителями расовых или этнических меньшинств были г</w:t>
      </w:r>
      <w:r w:rsidR="000E1558" w:rsidRPr="00110F02">
        <w:t>у</w:t>
      </w:r>
      <w:r w:rsidR="000E1558" w:rsidRPr="00110F02">
        <w:t>бернаторы десяти штатов и территорий; трое из них были чернокож</w:t>
      </w:r>
      <w:r w:rsidR="000E1558" w:rsidRPr="00110F02">
        <w:t>и</w:t>
      </w:r>
      <w:r w:rsidR="000E1558" w:rsidRPr="00110F02">
        <w:t>ми/афроамериканцами (губернаторы Массачусетса, Нью-Йорка и</w:t>
      </w:r>
      <w:r w:rsidR="00E5607A" w:rsidRPr="00110F02">
        <w:t xml:space="preserve"> А</w:t>
      </w:r>
      <w:r w:rsidR="000E1558" w:rsidRPr="00110F02">
        <w:t>мерика</w:t>
      </w:r>
      <w:r w:rsidR="000E1558" w:rsidRPr="00110F02">
        <w:t>н</w:t>
      </w:r>
      <w:r w:rsidR="000E1558" w:rsidRPr="00110F02">
        <w:t>ских В</w:t>
      </w:r>
      <w:r w:rsidR="00E5607A" w:rsidRPr="00110F02">
        <w:t>и</w:t>
      </w:r>
      <w:r w:rsidR="000E1558" w:rsidRPr="00110F02">
        <w:t>ргинских островов), тр</w:t>
      </w:r>
      <w:r w:rsidR="005F772A" w:rsidRPr="00110F02">
        <w:t>ое</w:t>
      </w:r>
      <w:r w:rsidR="003C4E61">
        <w:t xml:space="preserve"> </w:t>
      </w:r>
      <w:r w:rsidR="005F772A" w:rsidRPr="00110F02">
        <w:t>– испаноязычными/латиносами (</w:t>
      </w:r>
      <w:r w:rsidR="000E1558" w:rsidRPr="00110F02">
        <w:t>губернаторы Нью-Мексико, Невады и П</w:t>
      </w:r>
      <w:r w:rsidR="000E1558" w:rsidRPr="00110F02">
        <w:t>у</w:t>
      </w:r>
      <w:r w:rsidR="000E1558" w:rsidRPr="00110F02">
        <w:t>эрто</w:t>
      </w:r>
      <w:r w:rsidR="00750B4D">
        <w:t>-</w:t>
      </w:r>
      <w:r w:rsidR="000E1558" w:rsidRPr="00110F02">
        <w:t>Рико, среди которых</w:t>
      </w:r>
      <w:r w:rsidR="003C4E61">
        <w:t xml:space="preserve"> </w:t>
      </w:r>
      <w:r w:rsidR="000E1558" w:rsidRPr="00110F02">
        <w:t xml:space="preserve">– первая в истории США женщина-губернатор из группы испаноязычных/латиносов) и четверо выходцев из Азии и </w:t>
      </w:r>
      <w:r w:rsidR="00D1249A" w:rsidRPr="00110F02">
        <w:t>с т</w:t>
      </w:r>
      <w:r w:rsidR="000E1558" w:rsidRPr="00110F02">
        <w:t>ихоокеанских островов, в том числе одна женщина (губернаторы Луизианы, Южной Каролины, Американского Самоа и Гуама). Эти цифры пр</w:t>
      </w:r>
      <w:r w:rsidR="000E1558" w:rsidRPr="00110F02">
        <w:t>е</w:t>
      </w:r>
      <w:r w:rsidR="000E1558" w:rsidRPr="00110F02">
        <w:t>вышают аналогичные показатели 2007</w:t>
      </w:r>
      <w:r w:rsidR="003C4E61">
        <w:t xml:space="preserve"> </w:t>
      </w:r>
      <w:r w:rsidR="000E1558" w:rsidRPr="00110F02">
        <w:t>года.</w:t>
      </w:r>
    </w:p>
    <w:p w:rsidR="00C948E7" w:rsidRPr="00110F02" w:rsidRDefault="00CB65E6" w:rsidP="00EE1E16">
      <w:pPr>
        <w:pStyle w:val="SingleTxtGR"/>
      </w:pPr>
      <w:r>
        <w:t>106.</w:t>
      </w:r>
      <w:r>
        <w:tab/>
      </w:r>
      <w:r w:rsidR="00E5607A" w:rsidRPr="00110F02">
        <w:t>Согласно данным, приводимым в четвертом издании Справочника судей, принадлежащих к меньшинствам</w:t>
      </w:r>
      <w:r w:rsidR="005F772A" w:rsidRPr="00110F02">
        <w:t>,</w:t>
      </w:r>
      <w:r w:rsidR="00E5607A" w:rsidRPr="00110F02">
        <w:t xml:space="preserve"> в США, </w:t>
      </w:r>
      <w:r w:rsidR="005F772A" w:rsidRPr="00110F02">
        <w:t>опубликованном</w:t>
      </w:r>
      <w:r w:rsidR="00E5607A" w:rsidRPr="00110F02">
        <w:t xml:space="preserve"> Американской ко</w:t>
      </w:r>
      <w:r w:rsidR="00E5607A" w:rsidRPr="00110F02">
        <w:t>л</w:t>
      </w:r>
      <w:r w:rsidR="00E5607A" w:rsidRPr="00110F02">
        <w:t>легией адвокатов в 2008</w:t>
      </w:r>
      <w:r w:rsidR="003C4E61">
        <w:t xml:space="preserve"> </w:t>
      </w:r>
      <w:r w:rsidR="00E5607A" w:rsidRPr="00110F02">
        <w:t>году, из примерно 60</w:t>
      </w:r>
      <w:r w:rsidR="003C4E61">
        <w:t xml:space="preserve"> </w:t>
      </w:r>
      <w:r w:rsidR="00E5607A" w:rsidRPr="00110F02">
        <w:t>000</w:t>
      </w:r>
      <w:r w:rsidR="003C4E61">
        <w:t xml:space="preserve"> </w:t>
      </w:r>
      <w:r w:rsidR="00E5607A" w:rsidRPr="00110F02">
        <w:t xml:space="preserve">судей и других работников судебной системы штатов, а также судов федерального и племенного уровней (включая Пуэрто-Рико, Гуам, Американские Виргинские острова и </w:t>
      </w:r>
      <w:r w:rsidR="00E5607A" w:rsidRPr="00CB65E6">
        <w:rPr>
          <w:spacing w:val="2"/>
        </w:rPr>
        <w:t>Содружес</w:t>
      </w:r>
      <w:r w:rsidR="00E5607A" w:rsidRPr="00CB65E6">
        <w:rPr>
          <w:spacing w:val="2"/>
        </w:rPr>
        <w:t>т</w:t>
      </w:r>
      <w:r w:rsidR="00E5607A" w:rsidRPr="00CB65E6">
        <w:rPr>
          <w:spacing w:val="2"/>
        </w:rPr>
        <w:t>во Северных Марианских островов), по состоянию на 2007</w:t>
      </w:r>
      <w:r w:rsidR="003C4E61" w:rsidRPr="00CB65E6">
        <w:rPr>
          <w:spacing w:val="2"/>
        </w:rPr>
        <w:t xml:space="preserve"> </w:t>
      </w:r>
      <w:r w:rsidR="00E5607A" w:rsidRPr="00CB65E6">
        <w:rPr>
          <w:spacing w:val="2"/>
        </w:rPr>
        <w:t xml:space="preserve">год </w:t>
      </w:r>
      <w:r w:rsidR="00C948E7" w:rsidRPr="00CB65E6">
        <w:rPr>
          <w:spacing w:val="2"/>
        </w:rPr>
        <w:t>4</w:t>
      </w:r>
      <w:r w:rsidR="003C4E61" w:rsidRPr="00CB65E6">
        <w:rPr>
          <w:spacing w:val="2"/>
        </w:rPr>
        <w:t xml:space="preserve"> </w:t>
      </w:r>
      <w:r w:rsidR="00C948E7" w:rsidRPr="00CB65E6">
        <w:rPr>
          <w:spacing w:val="2"/>
        </w:rPr>
        <w:t>169</w:t>
      </w:r>
      <w:r w:rsidR="00E5607A" w:rsidRPr="00CB65E6">
        <w:rPr>
          <w:spacing w:val="2"/>
        </w:rPr>
        <w:t xml:space="preserve"> (около </w:t>
      </w:r>
      <w:r w:rsidR="00C948E7" w:rsidRPr="00CB65E6">
        <w:rPr>
          <w:spacing w:val="2"/>
        </w:rPr>
        <w:t>6</w:t>
      </w:r>
      <w:r w:rsidR="00E5607A" w:rsidRPr="00CB65E6">
        <w:rPr>
          <w:spacing w:val="2"/>
        </w:rPr>
        <w:t>,</w:t>
      </w:r>
      <w:r w:rsidR="00C948E7" w:rsidRPr="00CB65E6">
        <w:rPr>
          <w:spacing w:val="2"/>
        </w:rPr>
        <w:t>9</w:t>
      </w:r>
      <w:r w:rsidR="00E5607A" w:rsidRPr="00CB65E6">
        <w:rPr>
          <w:spacing w:val="2"/>
        </w:rPr>
        <w:t>%)</w:t>
      </w:r>
      <w:r w:rsidR="00E5607A" w:rsidRPr="00110F02">
        <w:t xml:space="preserve"> </w:t>
      </w:r>
      <w:r w:rsidR="00E5607A" w:rsidRPr="00CB65E6">
        <w:rPr>
          <w:spacing w:val="2"/>
        </w:rPr>
        <w:t>являлись представителями расовых и этнических меньшинств. Из них 1</w:t>
      </w:r>
      <w:r w:rsidR="003C4E61" w:rsidRPr="00CB65E6">
        <w:rPr>
          <w:spacing w:val="2"/>
        </w:rPr>
        <w:t xml:space="preserve"> </w:t>
      </w:r>
      <w:r w:rsidR="00C948E7" w:rsidRPr="00CB65E6">
        <w:rPr>
          <w:spacing w:val="2"/>
        </w:rPr>
        <w:t>751</w:t>
      </w:r>
      <w:r w:rsidR="00E5607A" w:rsidRPr="00CB65E6">
        <w:rPr>
          <w:spacing w:val="2"/>
        </w:rPr>
        <w:t xml:space="preserve"> были</w:t>
      </w:r>
      <w:r w:rsidR="00E5607A" w:rsidRPr="00110F02">
        <w:t xml:space="preserve"> </w:t>
      </w:r>
      <w:r w:rsidR="00E5607A" w:rsidRPr="00CB65E6">
        <w:rPr>
          <w:spacing w:val="0"/>
        </w:rPr>
        <w:t xml:space="preserve">чернокожими/афроамериканцами, </w:t>
      </w:r>
      <w:r w:rsidR="00C948E7" w:rsidRPr="00CB65E6">
        <w:rPr>
          <w:spacing w:val="0"/>
        </w:rPr>
        <w:t>1</w:t>
      </w:r>
      <w:r w:rsidR="003C4E61" w:rsidRPr="00CB65E6">
        <w:rPr>
          <w:spacing w:val="0"/>
        </w:rPr>
        <w:t xml:space="preserve"> </w:t>
      </w:r>
      <w:r w:rsidR="00C948E7" w:rsidRPr="00CB65E6">
        <w:rPr>
          <w:spacing w:val="0"/>
        </w:rPr>
        <w:t>452</w:t>
      </w:r>
      <w:r w:rsidR="003C4E61" w:rsidRPr="00CB65E6">
        <w:rPr>
          <w:spacing w:val="0"/>
        </w:rPr>
        <w:t xml:space="preserve"> </w:t>
      </w:r>
      <w:r w:rsidR="00E5607A" w:rsidRPr="00CB65E6">
        <w:rPr>
          <w:spacing w:val="0"/>
        </w:rPr>
        <w:t xml:space="preserve">– испаноязычными/латиносами, </w:t>
      </w:r>
      <w:r w:rsidR="00C948E7" w:rsidRPr="00CB65E6">
        <w:rPr>
          <w:spacing w:val="0"/>
        </w:rPr>
        <w:t>384</w:t>
      </w:r>
      <w:r w:rsidR="003C4E61" w:rsidRPr="00CB65E6">
        <w:rPr>
          <w:spacing w:val="0"/>
        </w:rPr>
        <w:t xml:space="preserve"> </w:t>
      </w:r>
      <w:r w:rsidR="00D1249A" w:rsidRPr="00CB65E6">
        <w:rPr>
          <w:spacing w:val="0"/>
        </w:rPr>
        <w:t>– в</w:t>
      </w:r>
      <w:r w:rsidR="00D1249A" w:rsidRPr="00CB65E6">
        <w:rPr>
          <w:spacing w:val="0"/>
        </w:rPr>
        <w:t>ы</w:t>
      </w:r>
      <w:r w:rsidR="00D1249A" w:rsidRPr="00CB65E6">
        <w:rPr>
          <w:spacing w:val="0"/>
        </w:rPr>
        <w:t>ходцами</w:t>
      </w:r>
      <w:r w:rsidR="00D1249A" w:rsidRPr="00110F02">
        <w:t xml:space="preserve"> из Азии или с т</w:t>
      </w:r>
      <w:r w:rsidR="00E5607A" w:rsidRPr="00110F02">
        <w:t xml:space="preserve">ихоокеанских островов, </w:t>
      </w:r>
      <w:r w:rsidR="00C948E7" w:rsidRPr="00110F02">
        <w:t>35</w:t>
      </w:r>
      <w:r w:rsidR="003C4E61">
        <w:t xml:space="preserve"> </w:t>
      </w:r>
      <w:r w:rsidR="00E5607A" w:rsidRPr="00110F02">
        <w:t xml:space="preserve">– коренными жителями Америки (в судах штатов и федеральных судах) и </w:t>
      </w:r>
      <w:r w:rsidR="00C948E7" w:rsidRPr="00110F02">
        <w:t>547</w:t>
      </w:r>
      <w:r w:rsidR="003C4E61">
        <w:t xml:space="preserve"> </w:t>
      </w:r>
      <w:r w:rsidR="00E5607A" w:rsidRPr="00110F02">
        <w:t>– судьями из числа к</w:t>
      </w:r>
      <w:r w:rsidR="00E5607A" w:rsidRPr="00110F02">
        <w:t>о</w:t>
      </w:r>
      <w:r w:rsidR="00E5607A" w:rsidRPr="00110F02">
        <w:t>ренных жителей</w:t>
      </w:r>
      <w:r w:rsidR="005F772A" w:rsidRPr="00110F02">
        <w:t xml:space="preserve"> Америки</w:t>
      </w:r>
      <w:r w:rsidR="00E5607A" w:rsidRPr="00110F02">
        <w:t>, работавшими в племенных судах. Это несколько выше уровней 2000</w:t>
      </w:r>
      <w:r w:rsidR="003C4E61">
        <w:t xml:space="preserve"> </w:t>
      </w:r>
      <w:r w:rsidR="00E5607A" w:rsidRPr="00110F02">
        <w:t>года, когда среди судей и других работников судебной си</w:t>
      </w:r>
      <w:r w:rsidR="00E5607A" w:rsidRPr="00110F02">
        <w:t>с</w:t>
      </w:r>
      <w:r w:rsidR="00E5607A" w:rsidRPr="00110F02">
        <w:t xml:space="preserve">темы было </w:t>
      </w:r>
      <w:r w:rsidR="00C948E7" w:rsidRPr="00110F02">
        <w:t>4</w:t>
      </w:r>
      <w:r w:rsidR="003C4E61">
        <w:t xml:space="preserve"> </w:t>
      </w:r>
      <w:r w:rsidR="00C948E7" w:rsidRPr="00110F02">
        <w:t>051</w:t>
      </w:r>
      <w:r w:rsidR="00E5607A" w:rsidRPr="00110F02">
        <w:t xml:space="preserve"> представителей меньшинств, и 1997</w:t>
      </w:r>
      <w:r w:rsidR="003C4E61">
        <w:t xml:space="preserve"> </w:t>
      </w:r>
      <w:r w:rsidR="00E5607A" w:rsidRPr="00110F02">
        <w:t>года, когда их было пр</w:t>
      </w:r>
      <w:r w:rsidR="00E5607A" w:rsidRPr="00110F02">
        <w:t>и</w:t>
      </w:r>
      <w:r w:rsidR="00E5607A" w:rsidRPr="00110F02">
        <w:t xml:space="preserve">близительно </w:t>
      </w:r>
      <w:r w:rsidR="00C948E7" w:rsidRPr="00110F02">
        <w:t>3</w:t>
      </w:r>
      <w:r w:rsidR="003C4E61">
        <w:t xml:space="preserve"> </w:t>
      </w:r>
      <w:r w:rsidR="00C948E7" w:rsidRPr="00110F02">
        <w:t>610.</w:t>
      </w:r>
    </w:p>
    <w:p w:rsidR="00C948E7" w:rsidRPr="00110F02" w:rsidRDefault="00CB65E6" w:rsidP="00EE1E16">
      <w:pPr>
        <w:pStyle w:val="SingleTxtGR"/>
      </w:pPr>
      <w:r>
        <w:t>107.</w:t>
      </w:r>
      <w:r>
        <w:tab/>
      </w:r>
      <w:r w:rsidR="00533A56" w:rsidRPr="00110F02">
        <w:t xml:space="preserve">Участие в разработке и осуществлении политики и программ. В </w:t>
      </w:r>
      <w:r w:rsidR="005F772A" w:rsidRPr="00110F02">
        <w:t>соотве</w:t>
      </w:r>
      <w:r w:rsidR="005F772A" w:rsidRPr="00110F02">
        <w:t>т</w:t>
      </w:r>
      <w:r w:rsidR="005F772A" w:rsidRPr="00110F02">
        <w:t>ствии с действующим</w:t>
      </w:r>
      <w:r w:rsidR="00533A56" w:rsidRPr="00110F02">
        <w:t xml:space="preserve"> законодательст</w:t>
      </w:r>
      <w:r w:rsidR="005F772A" w:rsidRPr="00110F02">
        <w:t>вом и проводимой политикой</w:t>
      </w:r>
      <w:r w:rsidR="00533A56" w:rsidRPr="00110F02">
        <w:t xml:space="preserve"> государс</w:t>
      </w:r>
      <w:r w:rsidR="00533A56" w:rsidRPr="00110F02">
        <w:t>т</w:t>
      </w:r>
      <w:r w:rsidR="00533A56" w:rsidRPr="00110F02">
        <w:t>венные органы США всех уровней стремятся принимать законодательные и д</w:t>
      </w:r>
      <w:r w:rsidR="00533A56" w:rsidRPr="00110F02">
        <w:t>и</w:t>
      </w:r>
      <w:r w:rsidR="00533A56" w:rsidRPr="00110F02">
        <w:t>рективные решения при участии тех лиц, которые могут быть затронуты этими решениями. Свои мнения по вопросам законодательства такие лица могут д</w:t>
      </w:r>
      <w:r w:rsidR="00533A56" w:rsidRPr="00110F02">
        <w:t>о</w:t>
      </w:r>
      <w:r w:rsidR="00533A56" w:rsidRPr="00110F02">
        <w:t xml:space="preserve">водить до сведения своих выборных представителей. Функции регулирования осуществляются посредством вполне сложившихся, узаконенных процедур, включающих публикацию </w:t>
      </w:r>
      <w:r w:rsidR="005F772A" w:rsidRPr="00110F02">
        <w:t>проектов</w:t>
      </w:r>
      <w:r w:rsidR="00533A56" w:rsidRPr="00110F02">
        <w:t xml:space="preserve"> нормативных актов и возможность их пу</w:t>
      </w:r>
      <w:r w:rsidR="00533A56" w:rsidRPr="00110F02">
        <w:t>б</w:t>
      </w:r>
      <w:r w:rsidR="00533A56" w:rsidRPr="00110F02">
        <w:t>личного обсуждения. В настоящем докладе приводятся многочисленные прим</w:t>
      </w:r>
      <w:r w:rsidR="00533A56" w:rsidRPr="00110F02">
        <w:t>е</w:t>
      </w:r>
      <w:r w:rsidR="00533A56" w:rsidRPr="00110F02">
        <w:t>ры программ работы с общественностью, направленных на информирование людей об их правах и выяснение их точки зрения. В то</w:t>
      </w:r>
      <w:r>
        <w:t>м</w:t>
      </w:r>
      <w:r w:rsidR="00533A56" w:rsidRPr="00110F02">
        <w:t xml:space="preserve">, что касается коренных народов, законодательство и политика США предусматривают обязательное проведение консультаций с племенами по целому ряду вопросов, о чем </w:t>
      </w:r>
      <w:r w:rsidR="005F772A" w:rsidRPr="00110F02">
        <w:t>гов</w:t>
      </w:r>
      <w:r w:rsidR="005F772A" w:rsidRPr="00110F02">
        <w:t>о</w:t>
      </w:r>
      <w:r w:rsidR="005F772A" w:rsidRPr="00110F02">
        <w:t>рится ниже</w:t>
      </w:r>
      <w:r w:rsidR="00533A56" w:rsidRPr="00110F02">
        <w:t xml:space="preserve"> в связи с пунктами</w:t>
      </w:r>
      <w:r w:rsidR="003C4E61">
        <w:t xml:space="preserve"> </w:t>
      </w:r>
      <w:r w:rsidR="00533A56" w:rsidRPr="00110F02">
        <w:t>38 и 29 заключительных замечаний Комитета.</w:t>
      </w:r>
    </w:p>
    <w:p w:rsidR="00C948E7" w:rsidRPr="00110F02" w:rsidRDefault="00CB65E6" w:rsidP="00EE1E16">
      <w:pPr>
        <w:pStyle w:val="SingleTxtGR"/>
      </w:pPr>
      <w:r>
        <w:t>108.</w:t>
      </w:r>
      <w:r>
        <w:tab/>
      </w:r>
      <w:r w:rsidR="00634829" w:rsidRPr="00110F02">
        <w:t>Меры по повышению осведомленности и устранению препятствий к уч</w:t>
      </w:r>
      <w:r w:rsidR="00634829" w:rsidRPr="00110F02">
        <w:t>а</w:t>
      </w:r>
      <w:r w:rsidR="00634829" w:rsidRPr="00110F02">
        <w:t>стию в общественной жизни. В США созданы обширные возможности для осущест</w:t>
      </w:r>
      <w:r w:rsidR="00634829" w:rsidRPr="00110F02">
        <w:t>в</w:t>
      </w:r>
      <w:r w:rsidR="00634829" w:rsidRPr="00110F02">
        <w:t>ления свободы слова, права голоса и права на участие в общественной жизни. Должностные лица всех уровней активно работают с населением, раз</w:t>
      </w:r>
      <w:r w:rsidR="00634829" w:rsidRPr="00110F02">
        <w:t>ъ</w:t>
      </w:r>
      <w:r w:rsidR="00634829" w:rsidRPr="00110F02">
        <w:t>ясняя людям их права и возможности. Весомое участие в усилиях по повыш</w:t>
      </w:r>
      <w:r w:rsidR="00634829" w:rsidRPr="00110F02">
        <w:t>е</w:t>
      </w:r>
      <w:r w:rsidR="00634829" w:rsidRPr="00110F02">
        <w:t>нию осведомленности и поощрению социальной активности принимают непр</w:t>
      </w:r>
      <w:r w:rsidR="00634829" w:rsidRPr="00110F02">
        <w:t>а</w:t>
      </w:r>
      <w:r w:rsidR="00634829" w:rsidRPr="00110F02">
        <w:t>вител</w:t>
      </w:r>
      <w:r w:rsidR="00634829" w:rsidRPr="00110F02">
        <w:t>ь</w:t>
      </w:r>
      <w:r w:rsidR="00634829" w:rsidRPr="00110F02">
        <w:t xml:space="preserve">ственные организации. </w:t>
      </w:r>
    </w:p>
    <w:p w:rsidR="00C948E7" w:rsidRPr="00CB65E6" w:rsidRDefault="000209EB" w:rsidP="00CB65E6">
      <w:pPr>
        <w:pStyle w:val="H23GR"/>
      </w:pPr>
      <w:r w:rsidRPr="00CB65E6">
        <w:rPr>
          <w:lang w:val="en-GB"/>
        </w:rPr>
        <w:tab/>
      </w:r>
      <w:r w:rsidR="00205F64" w:rsidRPr="00CB65E6">
        <w:rPr>
          <w:lang w:val="en-GB"/>
        </w:rPr>
        <w:t>D</w:t>
      </w:r>
      <w:r w:rsidR="00205F64" w:rsidRPr="00CB65E6">
        <w:t>.</w:t>
      </w:r>
      <w:r w:rsidRPr="00CB65E6">
        <w:tab/>
      </w:r>
      <w:r w:rsidR="00634829" w:rsidRPr="00CB65E6">
        <w:t>Прочие гражданские права</w:t>
      </w:r>
    </w:p>
    <w:p w:rsidR="00C948E7" w:rsidRPr="00110F02" w:rsidRDefault="00CB65E6" w:rsidP="00CB65E6">
      <w:pPr>
        <w:pStyle w:val="SingleTxtGR"/>
      </w:pPr>
      <w:r>
        <w:t>109.</w:t>
      </w:r>
      <w:r>
        <w:tab/>
      </w:r>
      <w:r w:rsidR="00634829" w:rsidRPr="00110F02">
        <w:t>Пункт</w:t>
      </w:r>
      <w:r w:rsidR="003C4E61">
        <w:t xml:space="preserve"> </w:t>
      </w:r>
      <w:r w:rsidR="00C948E7" w:rsidRPr="00110F02">
        <w:t>d)</w:t>
      </w:r>
      <w:r w:rsidR="00634829" w:rsidRPr="00110F02">
        <w:t xml:space="preserve"> статьи</w:t>
      </w:r>
      <w:r w:rsidR="003C4E61">
        <w:t xml:space="preserve"> </w:t>
      </w:r>
      <w:r w:rsidR="00634829" w:rsidRPr="00110F02">
        <w:t>5 обязывает государства-участники обеспечить равн</w:t>
      </w:r>
      <w:r w:rsidR="00634829" w:rsidRPr="00110F02">
        <w:t>о</w:t>
      </w:r>
      <w:r w:rsidR="00634829" w:rsidRPr="00110F02">
        <w:t>правие в отношении осуществления целого ряда прав человека и основных св</w:t>
      </w:r>
      <w:r w:rsidR="00634829" w:rsidRPr="00110F02">
        <w:t>о</w:t>
      </w:r>
      <w:r w:rsidR="00634829" w:rsidRPr="00110F02">
        <w:t>бод, включая права на свободу передвижения и проживания, право п</w:t>
      </w:r>
      <w:r w:rsidR="00634829" w:rsidRPr="00110F02">
        <w:t>о</w:t>
      </w:r>
      <w:r w:rsidR="00634829" w:rsidRPr="00110F02">
        <w:t>кидать свою страну и возвращаться в нее, право на гражданство, право на вст</w:t>
      </w:r>
      <w:r w:rsidR="00634829" w:rsidRPr="00110F02">
        <w:t>у</w:t>
      </w:r>
      <w:r w:rsidR="00634829" w:rsidRPr="00110F02">
        <w:t>пление в брак и на выбор супруга, право на владение имуществом, как един</w:t>
      </w:r>
      <w:r w:rsidR="00634829" w:rsidRPr="00110F02">
        <w:t>о</w:t>
      </w:r>
      <w:r w:rsidR="00634829" w:rsidRPr="00110F02">
        <w:t xml:space="preserve">лично, так и совместно с другими, право наследования, право на свободу </w:t>
      </w:r>
      <w:r w:rsidR="00895448" w:rsidRPr="00110F02">
        <w:t>мысли</w:t>
      </w:r>
      <w:r w:rsidR="00634829" w:rsidRPr="00110F02">
        <w:t>, совести и религии, право на свободу убеждений и свободное выражение их и право на свободу мирных собраний и ассоциаций. Эти права гарантируются лицам, н</w:t>
      </w:r>
      <w:r w:rsidR="00634829" w:rsidRPr="00110F02">
        <w:t>а</w:t>
      </w:r>
      <w:r w:rsidR="00634829" w:rsidRPr="00110F02">
        <w:t>ходящимся в США, без различия расы, этнического или национального прои</w:t>
      </w:r>
      <w:r w:rsidR="00634829" w:rsidRPr="00110F02">
        <w:t>с</w:t>
      </w:r>
      <w:r w:rsidR="00634829" w:rsidRPr="00110F02">
        <w:t xml:space="preserve">хождения, а </w:t>
      </w:r>
      <w:r w:rsidR="00895448" w:rsidRPr="00110F02">
        <w:t xml:space="preserve">их </w:t>
      </w:r>
      <w:r w:rsidR="00634829" w:rsidRPr="00110F02">
        <w:t>ущемление может повлечь за собой уголовную ответственность с</w:t>
      </w:r>
      <w:r w:rsidR="00634829" w:rsidRPr="00110F02">
        <w:t>о</w:t>
      </w:r>
      <w:r w:rsidR="00634829" w:rsidRPr="00110F02">
        <w:t xml:space="preserve">гласно целому ряду законов. </w:t>
      </w:r>
    </w:p>
    <w:p w:rsidR="00C948E7" w:rsidRPr="00BB1FAD" w:rsidRDefault="000209EB" w:rsidP="00BB1FAD">
      <w:pPr>
        <w:pStyle w:val="H23GR"/>
        <w:rPr>
          <w:lang w:val="en-GB"/>
        </w:rPr>
      </w:pPr>
      <w:r w:rsidRPr="00BB1FAD">
        <w:rPr>
          <w:lang w:val="en-GB"/>
        </w:rPr>
        <w:tab/>
      </w:r>
      <w:r w:rsidR="00205F64" w:rsidRPr="00BB1FAD">
        <w:rPr>
          <w:lang w:val="en-GB"/>
        </w:rPr>
        <w:t>E.</w:t>
      </w:r>
      <w:r w:rsidRPr="00BB1FAD">
        <w:rPr>
          <w:lang w:val="en-GB"/>
        </w:rPr>
        <w:tab/>
      </w:r>
      <w:r w:rsidR="00B358DC" w:rsidRPr="00BB1FAD">
        <w:rPr>
          <w:lang w:val="en-GB"/>
        </w:rPr>
        <w:t>Экономические, социальные и культурные права</w:t>
      </w:r>
    </w:p>
    <w:p w:rsidR="00C948E7" w:rsidRPr="00110F02" w:rsidRDefault="00BB1FAD" w:rsidP="00BB1FAD">
      <w:pPr>
        <w:pStyle w:val="SingleTxtGR"/>
      </w:pPr>
      <w:r>
        <w:t>110.</w:t>
      </w:r>
      <w:r>
        <w:tab/>
      </w:r>
      <w:r w:rsidR="00B358DC" w:rsidRPr="00110F02">
        <w:t>Недискриминация в сфере занятости и в отношении права создавать пр</w:t>
      </w:r>
      <w:r w:rsidR="00B358DC" w:rsidRPr="00110F02">
        <w:t>о</w:t>
      </w:r>
      <w:r w:rsidR="00B358DC" w:rsidRPr="00110F02">
        <w:t>фессиональные союзы и вступать в них. Право создавать профессиональные с</w:t>
      </w:r>
      <w:r w:rsidR="00895448" w:rsidRPr="00110F02">
        <w:t>оюзы и вступать в них гарантируе</w:t>
      </w:r>
      <w:r w:rsidR="00B358DC" w:rsidRPr="00110F02">
        <w:t>тся федеральным законодательством лицам, находящимся в США, без различия расы, этнического или национального пр</w:t>
      </w:r>
      <w:r w:rsidR="00B358DC" w:rsidRPr="00110F02">
        <w:t>о</w:t>
      </w:r>
      <w:r w:rsidR="00B358DC" w:rsidRPr="00110F02">
        <w:t>исхождения. Аналогичные гарантии закреплены в конституциях и законах нек</w:t>
      </w:r>
      <w:r w:rsidR="00B358DC" w:rsidRPr="00110F02">
        <w:t>о</w:t>
      </w:r>
      <w:r w:rsidR="00B358DC" w:rsidRPr="00110F02">
        <w:t xml:space="preserve">торых штатов. При этом к разряду недобросовестной по </w:t>
      </w:r>
      <w:r w:rsidR="00895448" w:rsidRPr="00110F02">
        <w:t>отношению</w:t>
      </w:r>
      <w:r w:rsidR="00B358DC" w:rsidRPr="00110F02">
        <w:t xml:space="preserve"> к имм</w:t>
      </w:r>
      <w:r w:rsidR="00B358DC" w:rsidRPr="00110F02">
        <w:t>и</w:t>
      </w:r>
      <w:r w:rsidR="00B358DC" w:rsidRPr="00110F02">
        <w:t>грантам практики в сфере занятости отнесена дискриминация некоторых кат</w:t>
      </w:r>
      <w:r w:rsidR="00B358DC" w:rsidRPr="00110F02">
        <w:t>е</w:t>
      </w:r>
      <w:r w:rsidR="00B358DC" w:rsidRPr="00110F02">
        <w:t>горий лиц, имеющих разрешение на работу, включая некоторых неграждан, по признаку национального происхождения или гражданства в вопросах найма на работу, увольнения с работы или привлеч</w:t>
      </w:r>
      <w:r>
        <w:t>ения для оказания платных услуг</w:t>
      </w:r>
      <w:r>
        <w:br/>
      </w:r>
      <w:r w:rsidR="00B358DC" w:rsidRPr="00110F02">
        <w:t>(</w:t>
      </w:r>
      <w:r w:rsidR="00C948E7" w:rsidRPr="00110F02">
        <w:t>8 U.S.C. 1324b</w:t>
      </w:r>
      <w:r w:rsidR="00B358DC" w:rsidRPr="00110F02">
        <w:t>)</w:t>
      </w:r>
      <w:r w:rsidR="00C948E7" w:rsidRPr="00110F02">
        <w:t>.</w:t>
      </w:r>
      <w:r w:rsidR="00B358DC" w:rsidRPr="00110F02">
        <w:t xml:space="preserve"> По данным Бюро трудовой статистики (БТС), в 2012</w:t>
      </w:r>
      <w:r w:rsidR="003C4E61">
        <w:t xml:space="preserve"> </w:t>
      </w:r>
      <w:r w:rsidR="00B358DC" w:rsidRPr="00110F02">
        <w:t>году доля членов профсоюзов среди наемных рабоч</w:t>
      </w:r>
      <w:r w:rsidR="00DE22E9">
        <w:t xml:space="preserve">их и служащих составляла 11,3%, </w:t>
      </w:r>
      <w:r w:rsidR="005C6F0A">
        <w:t>т.е.</w:t>
      </w:r>
      <w:r w:rsidR="00DE22E9">
        <w:t> </w:t>
      </w:r>
      <w:r w:rsidR="00B358DC" w:rsidRPr="00110F02">
        <w:t>сократилась по сравнению с 11,8% в 2011</w:t>
      </w:r>
      <w:r w:rsidR="003C4E61">
        <w:t xml:space="preserve"> </w:t>
      </w:r>
      <w:r w:rsidR="00B358DC" w:rsidRPr="00110F02">
        <w:t>году и 20,1% в 1983</w:t>
      </w:r>
      <w:r w:rsidR="003C4E61">
        <w:t xml:space="preserve"> </w:t>
      </w:r>
      <w:r w:rsidR="00B358DC" w:rsidRPr="00110F02">
        <w:t>году</w:t>
      </w:r>
      <w:r w:rsidR="003C4E61">
        <w:t xml:space="preserve"> </w:t>
      </w:r>
      <w:r w:rsidR="00B358DC" w:rsidRPr="00110F02">
        <w:t>– первом году, за который имеются сопоставимые данн</w:t>
      </w:r>
      <w:r w:rsidR="00895448" w:rsidRPr="00110F02">
        <w:t>ые. В 2012</w:t>
      </w:r>
      <w:r w:rsidR="003C4E61">
        <w:t xml:space="preserve"> </w:t>
      </w:r>
      <w:r w:rsidR="00895448" w:rsidRPr="00110F02">
        <w:t>году процент членов профсоюзов</w:t>
      </w:r>
      <w:r w:rsidR="00B358DC" w:rsidRPr="00110F02">
        <w:t xml:space="preserve"> </w:t>
      </w:r>
      <w:r w:rsidR="00895448" w:rsidRPr="00110F02">
        <w:t xml:space="preserve">среди работников государственного сектора (35,9%) </w:t>
      </w:r>
      <w:r w:rsidR="00B358DC" w:rsidRPr="00110F02">
        <w:t xml:space="preserve">был заметно выше, чем </w:t>
      </w:r>
      <w:r w:rsidR="00895448" w:rsidRPr="00110F02">
        <w:t>в частном секторе</w:t>
      </w:r>
      <w:r w:rsidR="00B358DC" w:rsidRPr="00110F02">
        <w:t xml:space="preserve"> (6,6%). Внутри государственного сектора больше всего членов профсоюзов </w:t>
      </w:r>
      <w:r w:rsidR="00895448" w:rsidRPr="00110F02">
        <w:t>насчитывалось в</w:t>
      </w:r>
      <w:r w:rsidR="00B358DC" w:rsidRPr="00110F02">
        <w:t xml:space="preserve"> </w:t>
      </w:r>
      <w:r w:rsidR="00895448" w:rsidRPr="00110F02">
        <w:t>органах</w:t>
      </w:r>
      <w:r w:rsidR="00B358DC" w:rsidRPr="00110F02">
        <w:t xml:space="preserve"> местного самоуправления (</w:t>
      </w:r>
      <w:r w:rsidR="00C948E7" w:rsidRPr="00110F02">
        <w:t>41</w:t>
      </w:r>
      <w:r w:rsidR="007A7856">
        <w:t>,</w:t>
      </w:r>
      <w:r w:rsidR="00C948E7" w:rsidRPr="00110F02">
        <w:t>7</w:t>
      </w:r>
      <w:r w:rsidR="00B358DC" w:rsidRPr="00110F02">
        <w:t>%, включая представителей таких широко охваченных профсоюзным дв</w:t>
      </w:r>
      <w:r w:rsidR="00B358DC" w:rsidRPr="00110F02">
        <w:t>и</w:t>
      </w:r>
      <w:r w:rsidR="00B358DC" w:rsidRPr="00110F02">
        <w:t>жением специальностей, как преподаватели, полицейские и пожарные). В час</w:t>
      </w:r>
      <w:r w:rsidR="00B358DC" w:rsidRPr="00110F02">
        <w:t>т</w:t>
      </w:r>
      <w:r w:rsidR="00B358DC" w:rsidRPr="00110F02">
        <w:t>ном секторе удельный вес членов профсоюзов был наиболее высоким в таких отраслях, как транспорт и коммунальное хозяйство (20,6%) и строительная и</w:t>
      </w:r>
      <w:r w:rsidR="00B358DC" w:rsidRPr="00110F02">
        <w:t>н</w:t>
      </w:r>
      <w:r w:rsidR="00B358DC" w:rsidRPr="00110F02">
        <w:t>дустрия (13,2%), а самым низким</w:t>
      </w:r>
      <w:r w:rsidR="003C4E61">
        <w:t xml:space="preserve"> </w:t>
      </w:r>
      <w:r w:rsidR="00B358DC" w:rsidRPr="00110F02">
        <w:t xml:space="preserve">– </w:t>
      </w:r>
      <w:r w:rsidR="00895448" w:rsidRPr="00110F02">
        <w:t xml:space="preserve">в сельском хозяйстве </w:t>
      </w:r>
      <w:r w:rsidR="00B358DC" w:rsidRPr="00110F02">
        <w:t xml:space="preserve">и связанных с ним производствах (1,4%) и в финансовой сфере (1,9%). Среди членов профсоюзов </w:t>
      </w:r>
      <w:r w:rsidR="00B358DC" w:rsidRPr="00DE22E9">
        <w:rPr>
          <w:spacing w:val="0"/>
        </w:rPr>
        <w:t>чернокожие/афроамериканцы (11,4%) превышали по численности белых</w:t>
      </w:r>
      <w:r w:rsidR="007A7856">
        <w:rPr>
          <w:spacing w:val="0"/>
        </w:rPr>
        <w:t xml:space="preserve"> (11,1%), выходцев из Азии (9,6</w:t>
      </w:r>
      <w:r w:rsidR="00B358DC" w:rsidRPr="00DE22E9">
        <w:rPr>
          <w:spacing w:val="0"/>
        </w:rPr>
        <w:t>%) и испаноязычных/латиносов (9,8%)</w:t>
      </w:r>
      <w:r w:rsidR="00B358DC" w:rsidRPr="00110F02">
        <w:t xml:space="preserve"> (</w:t>
      </w:r>
      <w:r w:rsidR="00E40CD8" w:rsidRPr="00BB1FAD">
        <w:t>http://www.bls.</w:t>
      </w:r>
      <w:r w:rsidR="00DE22E9">
        <w:br/>
      </w:r>
      <w:r w:rsidR="00E40CD8" w:rsidRPr="00BB1FAD">
        <w:t>gov/news</w:t>
      </w:r>
      <w:r w:rsidR="00E40CD8" w:rsidRPr="00BB1FAD">
        <w:t>.</w:t>
      </w:r>
      <w:r w:rsidR="007A7856">
        <w:t>r</w:t>
      </w:r>
      <w:r w:rsidR="007A7856">
        <w:t>e</w:t>
      </w:r>
      <w:r w:rsidR="007A7856">
        <w:t>leas</w:t>
      </w:r>
      <w:r w:rsidR="007A7856">
        <w:t>e</w:t>
      </w:r>
      <w:r w:rsidR="007A7856">
        <w:t>/pdf/</w:t>
      </w:r>
      <w:r w:rsidR="00E40CD8" w:rsidRPr="00BB1FAD">
        <w:t>union2.pdf</w:t>
      </w:r>
      <w:r w:rsidR="00B358DC" w:rsidRPr="00110F02">
        <w:t>)</w:t>
      </w:r>
      <w:r w:rsidR="00C948E7" w:rsidRPr="00110F02">
        <w:t>.</w:t>
      </w:r>
      <w:r w:rsidR="00B358DC" w:rsidRPr="00110F02">
        <w:t xml:space="preserve"> Данные об удельном весе в о</w:t>
      </w:r>
      <w:r w:rsidR="00B358DC" w:rsidRPr="00110F02">
        <w:t>б</w:t>
      </w:r>
      <w:r w:rsidR="00B358DC" w:rsidRPr="00110F02">
        <w:t>щей численности трудовых ресурсов, структуре занятости по роду занятий, а также безработице с раз</w:t>
      </w:r>
      <w:r w:rsidR="007A7856">
        <w:t>бивкой по расовой, этнической и в некоторых случаях</w:t>
      </w:r>
      <w:r w:rsidR="00B358DC" w:rsidRPr="00110F02">
        <w:t xml:space="preserve"> г</w:t>
      </w:r>
      <w:r w:rsidR="00895448" w:rsidRPr="00110F02">
        <w:t>ендерной прина</w:t>
      </w:r>
      <w:r w:rsidR="00895448" w:rsidRPr="00110F02">
        <w:t>д</w:t>
      </w:r>
      <w:r w:rsidR="007A7856">
        <w:t>лежности</w:t>
      </w:r>
      <w:r w:rsidR="00895448" w:rsidRPr="00110F02">
        <w:t xml:space="preserve"> приводя</w:t>
      </w:r>
      <w:r w:rsidR="00B358DC" w:rsidRPr="00110F02">
        <w:t>тся в общем базовом документе.</w:t>
      </w:r>
    </w:p>
    <w:p w:rsidR="00C948E7" w:rsidRPr="00110F02" w:rsidRDefault="00DE22E9" w:rsidP="00BB1FAD">
      <w:pPr>
        <w:pStyle w:val="SingleTxtGR"/>
      </w:pPr>
      <w:r>
        <w:t>111.</w:t>
      </w:r>
      <w:r>
        <w:tab/>
      </w:r>
      <w:r w:rsidR="00A57E4F" w:rsidRPr="00110F02">
        <w:t>В США существуют прочные правовые гарантии свободного выбора р</w:t>
      </w:r>
      <w:r w:rsidR="00A57E4F" w:rsidRPr="00110F02">
        <w:t>а</w:t>
      </w:r>
      <w:r w:rsidR="00A57E4F" w:rsidRPr="00110F02">
        <w:t>боты, справедливых и благоприятных условий труда. Министерство юстиции и КРТ активизировали усилия по обеспечению соблюдения положений главы</w:t>
      </w:r>
      <w:r w:rsidR="003C4E61">
        <w:t xml:space="preserve"> </w:t>
      </w:r>
      <w:r w:rsidR="00A57E4F" w:rsidRPr="00110F02">
        <w:t>VII З</w:t>
      </w:r>
      <w:r w:rsidR="00A57E4F" w:rsidRPr="00110F02">
        <w:t>а</w:t>
      </w:r>
      <w:r w:rsidR="00A57E4F" w:rsidRPr="00110F02">
        <w:t>кона 1964</w:t>
      </w:r>
      <w:r w:rsidR="003C4E61">
        <w:t xml:space="preserve"> </w:t>
      </w:r>
      <w:r w:rsidR="00A57E4F" w:rsidRPr="00110F02">
        <w:t xml:space="preserve">года </w:t>
      </w:r>
      <w:r w:rsidR="00895448" w:rsidRPr="00110F02">
        <w:t>о гражданских правах, запрещающе</w:t>
      </w:r>
      <w:r w:rsidR="00A57E4F" w:rsidRPr="00110F02">
        <w:t xml:space="preserve">й дискриминацию при найме на работу, в частности по признакам </w:t>
      </w:r>
      <w:r w:rsidR="00895448" w:rsidRPr="00110F02">
        <w:t>расы, цвета кожи и национального происхождения</w:t>
      </w:r>
      <w:r w:rsidR="00A57E4F" w:rsidRPr="00110F02">
        <w:t>, а также карательные меры в отношении работников, выдв</w:t>
      </w:r>
      <w:r w:rsidR="00A57E4F" w:rsidRPr="00110F02">
        <w:t>и</w:t>
      </w:r>
      <w:r w:rsidR="00A57E4F" w:rsidRPr="00110F02">
        <w:t>гающих обвинения или иным образом сопротивляющихся дискриминации.</w:t>
      </w:r>
    </w:p>
    <w:p w:rsidR="00C948E7" w:rsidRPr="00110F02" w:rsidRDefault="00DE22E9" w:rsidP="00BB1FAD">
      <w:pPr>
        <w:pStyle w:val="SingleTxtGR"/>
      </w:pPr>
      <w:r>
        <w:t>112.</w:t>
      </w:r>
      <w:r>
        <w:tab/>
      </w:r>
      <w:r w:rsidR="00A57E4F" w:rsidRPr="00DE22E9">
        <w:rPr>
          <w:spacing w:val="0"/>
        </w:rPr>
        <w:t>Число поступивших в КРТ обвинений в дискриминации, адресованных ч</w:t>
      </w:r>
      <w:r w:rsidR="00A57E4F" w:rsidRPr="00DE22E9">
        <w:rPr>
          <w:spacing w:val="0"/>
        </w:rPr>
        <w:t>а</w:t>
      </w:r>
      <w:r w:rsidR="00A57E4F" w:rsidRPr="00DE22E9">
        <w:rPr>
          <w:spacing w:val="0"/>
        </w:rPr>
        <w:t xml:space="preserve">стным работодателям, а также властям штатов и органам </w:t>
      </w:r>
      <w:r w:rsidR="00C616A2" w:rsidRPr="00DE22E9">
        <w:rPr>
          <w:spacing w:val="0"/>
        </w:rPr>
        <w:t xml:space="preserve">местного </w:t>
      </w:r>
      <w:r w:rsidR="00A57E4F" w:rsidRPr="00DE22E9">
        <w:rPr>
          <w:spacing w:val="0"/>
        </w:rPr>
        <w:t>самоуправл</w:t>
      </w:r>
      <w:r w:rsidR="00A57E4F" w:rsidRPr="00DE22E9">
        <w:rPr>
          <w:spacing w:val="0"/>
        </w:rPr>
        <w:t>е</w:t>
      </w:r>
      <w:r w:rsidR="00A57E4F" w:rsidRPr="00DE22E9">
        <w:rPr>
          <w:spacing w:val="0"/>
        </w:rPr>
        <w:t xml:space="preserve">ния, в 2012 </w:t>
      </w:r>
      <w:r w:rsidR="00DD0F92">
        <w:rPr>
          <w:spacing w:val="0"/>
        </w:rPr>
        <w:t xml:space="preserve">финансовом году </w:t>
      </w:r>
      <w:r w:rsidR="00A57E4F" w:rsidRPr="00DE22E9">
        <w:rPr>
          <w:spacing w:val="0"/>
        </w:rPr>
        <w:t>несколько сократилось и составило в общей сложн</w:t>
      </w:r>
      <w:r w:rsidR="00A57E4F" w:rsidRPr="00DE22E9">
        <w:rPr>
          <w:spacing w:val="0"/>
        </w:rPr>
        <w:t>о</w:t>
      </w:r>
      <w:r w:rsidR="00A57E4F" w:rsidRPr="00DE22E9">
        <w:rPr>
          <w:spacing w:val="0"/>
        </w:rPr>
        <w:t>сти 99</w:t>
      </w:r>
      <w:r w:rsidR="003C4E61" w:rsidRPr="00DE22E9">
        <w:rPr>
          <w:spacing w:val="0"/>
        </w:rPr>
        <w:t xml:space="preserve"> </w:t>
      </w:r>
      <w:r w:rsidR="00A57E4F" w:rsidRPr="00DE22E9">
        <w:rPr>
          <w:spacing w:val="0"/>
        </w:rPr>
        <w:t>412</w:t>
      </w:r>
      <w:r w:rsidR="00C948E7" w:rsidRPr="00B0550F">
        <w:rPr>
          <w:rStyle w:val="FootnoteReference"/>
          <w:kern w:val="0"/>
        </w:rPr>
        <w:footnoteReference w:id="16"/>
      </w:r>
      <w:r w:rsidR="00A57E4F" w:rsidRPr="00DE22E9">
        <w:rPr>
          <w:spacing w:val="0"/>
        </w:rPr>
        <w:t>.</w:t>
      </w:r>
      <w:r w:rsidR="0001700E" w:rsidRPr="00110F02">
        <w:t xml:space="preserve"> </w:t>
      </w:r>
      <w:r w:rsidR="00A57E4F" w:rsidRPr="00110F02">
        <w:t xml:space="preserve">Наряду с этим до сведения органов по контролю за добросовестной практикой найма на работу в 2012 </w:t>
      </w:r>
      <w:r w:rsidR="00B7723D" w:rsidRPr="00110F02">
        <w:t>ф</w:t>
      </w:r>
      <w:r w:rsidR="00BE06F1">
        <w:t>инансовом году</w:t>
      </w:r>
      <w:r w:rsidR="00A57E4F" w:rsidRPr="00110F02">
        <w:t xml:space="preserve"> были доведены </w:t>
      </w:r>
      <w:r w:rsidR="00C948E7" w:rsidRPr="00110F02">
        <w:t>43</w:t>
      </w:r>
      <w:r w:rsidR="003C4E61">
        <w:t xml:space="preserve"> </w:t>
      </w:r>
      <w:r w:rsidR="00C948E7" w:rsidRPr="00110F02">
        <w:t>467</w:t>
      </w:r>
      <w:r w:rsidR="003C4E61">
        <w:t xml:space="preserve"> </w:t>
      </w:r>
      <w:r w:rsidR="00A57E4F" w:rsidRPr="00110F02">
        <w:t>о</w:t>
      </w:r>
      <w:r w:rsidR="00A57E4F" w:rsidRPr="00110F02">
        <w:t>б</w:t>
      </w:r>
      <w:r w:rsidR="00A57E4F" w:rsidRPr="00110F02">
        <w:t>винений в дискриминации в сфере занятости, поступившие по линии КРТ</w:t>
      </w:r>
      <w:r w:rsidR="00C948E7" w:rsidRPr="00B0550F">
        <w:rPr>
          <w:rStyle w:val="FootnoteReference"/>
          <w:kern w:val="0"/>
        </w:rPr>
        <w:footnoteReference w:id="17"/>
      </w:r>
      <w:r w:rsidR="00A57E4F" w:rsidRPr="00110F02">
        <w:t>.</w:t>
      </w:r>
      <w:r w:rsidR="004C5990" w:rsidRPr="00BB1FAD">
        <w:t xml:space="preserve"> </w:t>
      </w:r>
      <w:r w:rsidR="00A57E4F" w:rsidRPr="00110F02">
        <w:t xml:space="preserve">Примечательно, однако, что общее число обвинений в дискриминации по </w:t>
      </w:r>
      <w:r w:rsidR="00B7723D" w:rsidRPr="00110F02">
        <w:t>пр</w:t>
      </w:r>
      <w:r w:rsidR="00B7723D" w:rsidRPr="00110F02">
        <w:t>и</w:t>
      </w:r>
      <w:r w:rsidR="00B7723D" w:rsidRPr="00110F02">
        <w:t>знакам</w:t>
      </w:r>
      <w:r w:rsidR="00A57E4F" w:rsidRPr="00110F02">
        <w:t xml:space="preserve"> расы и национального происхождения </w:t>
      </w:r>
      <w:r w:rsidR="00B7723D" w:rsidRPr="00110F02">
        <w:t xml:space="preserve">при найме на работу </w:t>
      </w:r>
      <w:r w:rsidR="00A57E4F" w:rsidRPr="00110F02">
        <w:t>в 2012</w:t>
      </w:r>
      <w:r w:rsidR="003C4E61">
        <w:t xml:space="preserve"> </w:t>
      </w:r>
      <w:r w:rsidR="00A57E4F" w:rsidRPr="00110F02">
        <w:t>году умен</w:t>
      </w:r>
      <w:r w:rsidR="00A57E4F" w:rsidRPr="00110F02">
        <w:t>ь</w:t>
      </w:r>
      <w:r w:rsidR="00A57E4F" w:rsidRPr="00110F02">
        <w:t xml:space="preserve">шилось, и сейчас они составляют 33,7% (расовая дискриминация) и 10,9% (дискриминация по национальному происхождению) от общего </w:t>
      </w:r>
      <w:r w:rsidR="005464EC" w:rsidRPr="00110F02">
        <w:t>числа</w:t>
      </w:r>
      <w:r w:rsidR="00A57E4F" w:rsidRPr="00110F02">
        <w:t xml:space="preserve"> подобных сигнало</w:t>
      </w:r>
      <w:r w:rsidR="007A7856">
        <w:t>в, по сравнению, соответственно</w:t>
      </w:r>
      <w:r w:rsidR="00A57E4F" w:rsidRPr="00110F02">
        <w:t xml:space="preserve"> с </w:t>
      </w:r>
      <w:r w:rsidR="00C948E7" w:rsidRPr="00110F02">
        <w:t>35</w:t>
      </w:r>
      <w:r w:rsidR="00A57E4F" w:rsidRPr="00110F02">
        <w:t>,</w:t>
      </w:r>
      <w:r w:rsidR="00C948E7" w:rsidRPr="00110F02">
        <w:t>4</w:t>
      </w:r>
      <w:r w:rsidR="00A57E4F" w:rsidRPr="00110F02">
        <w:t xml:space="preserve">% и </w:t>
      </w:r>
      <w:r w:rsidR="00C948E7" w:rsidRPr="00110F02">
        <w:t>11</w:t>
      </w:r>
      <w:r w:rsidR="00A57E4F" w:rsidRPr="00110F02">
        <w:t>,</w:t>
      </w:r>
      <w:r w:rsidR="00C948E7" w:rsidRPr="00110F02">
        <w:t>8</w:t>
      </w:r>
      <w:r w:rsidR="00A57E4F" w:rsidRPr="00110F02">
        <w:t xml:space="preserve">% в </w:t>
      </w:r>
      <w:r w:rsidR="00C948E7" w:rsidRPr="00110F02">
        <w:t>2011</w:t>
      </w:r>
      <w:r w:rsidR="00A57E4F" w:rsidRPr="00110F02">
        <w:t xml:space="preserve"> ф</w:t>
      </w:r>
      <w:r w:rsidR="00A57E4F" w:rsidRPr="00110F02">
        <w:t>и</w:t>
      </w:r>
      <w:r w:rsidR="00A57E4F" w:rsidRPr="00110F02">
        <w:t>нансовом году</w:t>
      </w:r>
      <w:r w:rsidR="00C948E7" w:rsidRPr="00B0550F">
        <w:rPr>
          <w:rStyle w:val="FootnoteReference"/>
          <w:kern w:val="0"/>
        </w:rPr>
        <w:footnoteReference w:id="18"/>
      </w:r>
      <w:r w:rsidR="00A57E4F" w:rsidRPr="00787FC5">
        <w:t>.</w:t>
      </w:r>
      <w:r w:rsidR="004C5990" w:rsidRPr="00BB1FAD">
        <w:t xml:space="preserve"> </w:t>
      </w:r>
      <w:r w:rsidR="00DD0F92">
        <w:t>В </w:t>
      </w:r>
      <w:r w:rsidR="00A57E4F" w:rsidRPr="00110F02">
        <w:t xml:space="preserve">2012 </w:t>
      </w:r>
      <w:r w:rsidR="00DD0F92">
        <w:t>финансовом году</w:t>
      </w:r>
      <w:r w:rsidR="00A57E4F" w:rsidRPr="00110F02">
        <w:t xml:space="preserve"> КРТ подала 122 новых судебных иска, в 15 из которых речь шла о дискриминации</w:t>
      </w:r>
      <w:r w:rsidR="005464EC" w:rsidRPr="00110F02">
        <w:t xml:space="preserve"> при найме на работу по признакам</w:t>
      </w:r>
      <w:r w:rsidR="00A57E4F" w:rsidRPr="00110F02">
        <w:t xml:space="preserve"> расы и/или н</w:t>
      </w:r>
      <w:r w:rsidR="00A57E4F" w:rsidRPr="00110F02">
        <w:t>а</w:t>
      </w:r>
      <w:r w:rsidR="00A57E4F" w:rsidRPr="00110F02">
        <w:t>ционального происхождения.</w:t>
      </w:r>
    </w:p>
    <w:p w:rsidR="00C948E7" w:rsidRPr="00110F02" w:rsidRDefault="00787FC5" w:rsidP="00BB1FAD">
      <w:pPr>
        <w:pStyle w:val="SingleTxtGR"/>
      </w:pPr>
      <w:r>
        <w:t>113.</w:t>
      </w:r>
      <w:r>
        <w:tab/>
      </w:r>
      <w:r w:rsidR="00A57E4F" w:rsidRPr="00110F02">
        <w:t xml:space="preserve">В течение 2012 </w:t>
      </w:r>
      <w:r w:rsidR="00DD0F92">
        <w:t>финансового года</w:t>
      </w:r>
      <w:r w:rsidR="00A57E4F" w:rsidRPr="00110F02">
        <w:t xml:space="preserve"> КРТ добилась вынесения решений в общей сложности по </w:t>
      </w:r>
      <w:r w:rsidR="00C948E7" w:rsidRPr="00110F02">
        <w:t>254</w:t>
      </w:r>
      <w:r w:rsidR="00A57E4F" w:rsidRPr="00110F02">
        <w:t xml:space="preserve"> поданным ею искам к частным работодателям о </w:t>
      </w:r>
      <w:r w:rsidR="00D5686A" w:rsidRPr="00110F02">
        <w:t>ди</w:t>
      </w:r>
      <w:r w:rsidR="00D5686A" w:rsidRPr="00110F02">
        <w:t>с</w:t>
      </w:r>
      <w:r w:rsidR="00D5686A" w:rsidRPr="00110F02">
        <w:t xml:space="preserve">криминации при найме на работу, </w:t>
      </w:r>
      <w:r w:rsidR="00C948E7" w:rsidRPr="00110F02">
        <w:t>57</w:t>
      </w:r>
      <w:r w:rsidR="00D5686A" w:rsidRPr="00110F02">
        <w:t xml:space="preserve"> из которых ка</w:t>
      </w:r>
      <w:r w:rsidR="005464EC" w:rsidRPr="00110F02">
        <w:t>сались дискриминации по признакам</w:t>
      </w:r>
      <w:r w:rsidR="00D5686A" w:rsidRPr="00110F02">
        <w:t xml:space="preserve"> расы и/или национального происхождения. КРТ также достигла ур</w:t>
      </w:r>
      <w:r w:rsidR="00D5686A" w:rsidRPr="00110F02">
        <w:t>е</w:t>
      </w:r>
      <w:r w:rsidR="00D5686A" w:rsidRPr="00110F02">
        <w:t>гулирования в общей сложности по 111</w:t>
      </w:r>
      <w:r w:rsidR="003C4E61">
        <w:t xml:space="preserve"> </w:t>
      </w:r>
      <w:r w:rsidR="00D5686A" w:rsidRPr="00110F02">
        <w:t>139 обвинениям в адрес частных пре</w:t>
      </w:r>
      <w:r w:rsidR="00D5686A" w:rsidRPr="00110F02">
        <w:t>д</w:t>
      </w:r>
      <w:r w:rsidR="00D5686A" w:rsidRPr="00110F02">
        <w:t xml:space="preserve">приятий, из которых </w:t>
      </w:r>
      <w:r w:rsidR="00C948E7" w:rsidRPr="00110F02">
        <w:t>38</w:t>
      </w:r>
      <w:r w:rsidR="003C4E61">
        <w:t xml:space="preserve"> </w:t>
      </w:r>
      <w:r w:rsidR="00C948E7" w:rsidRPr="00110F02">
        <w:t>426</w:t>
      </w:r>
      <w:r w:rsidR="00D5686A" w:rsidRPr="00110F02">
        <w:t xml:space="preserve"> касались расовой дискриминации</w:t>
      </w:r>
      <w:r w:rsidR="007A7856">
        <w:t>,</w:t>
      </w:r>
      <w:r w:rsidR="00D5686A" w:rsidRPr="00110F02">
        <w:t xml:space="preserve"> и </w:t>
      </w:r>
      <w:r w:rsidR="00C948E7" w:rsidRPr="00110F02">
        <w:t>12</w:t>
      </w:r>
      <w:r w:rsidR="003C4E61">
        <w:t xml:space="preserve"> </w:t>
      </w:r>
      <w:r w:rsidR="00C948E7" w:rsidRPr="00110F02">
        <w:t>364</w:t>
      </w:r>
      <w:r w:rsidR="003C4E61">
        <w:t xml:space="preserve"> </w:t>
      </w:r>
      <w:r w:rsidR="00D5686A" w:rsidRPr="00110F02">
        <w:t>– ди</w:t>
      </w:r>
      <w:r w:rsidR="00D5686A" w:rsidRPr="00110F02">
        <w:t>с</w:t>
      </w:r>
      <w:r w:rsidR="00D5686A" w:rsidRPr="00110F02">
        <w:t>криминации по национальному происхождению. Используя меры администр</w:t>
      </w:r>
      <w:r w:rsidR="00D5686A" w:rsidRPr="00110F02">
        <w:t>а</w:t>
      </w:r>
      <w:r w:rsidR="00D5686A" w:rsidRPr="00110F02">
        <w:t>тивного воздействия в сочетании с посредничеством и судебными разбирател</w:t>
      </w:r>
      <w:r w:rsidR="00D5686A" w:rsidRPr="00110F02">
        <w:t>ь</w:t>
      </w:r>
      <w:r w:rsidR="00D5686A" w:rsidRPr="00BF417C">
        <w:rPr>
          <w:spacing w:val="2"/>
        </w:rPr>
        <w:t xml:space="preserve">ствами, КРТ добилась от работодателей </w:t>
      </w:r>
      <w:r w:rsidR="005464EC" w:rsidRPr="00BF417C">
        <w:rPr>
          <w:spacing w:val="2"/>
        </w:rPr>
        <w:t>компенсаций</w:t>
      </w:r>
      <w:r w:rsidR="00BF417C" w:rsidRPr="00BF417C">
        <w:rPr>
          <w:spacing w:val="2"/>
        </w:rPr>
        <w:t xml:space="preserve"> на общую су</w:t>
      </w:r>
      <w:r w:rsidR="00BF417C" w:rsidRPr="00BF417C">
        <w:rPr>
          <w:spacing w:val="2"/>
        </w:rPr>
        <w:t>м</w:t>
      </w:r>
      <w:r w:rsidR="00BF417C" w:rsidRPr="00BF417C">
        <w:rPr>
          <w:spacing w:val="2"/>
        </w:rPr>
        <w:t>му </w:t>
      </w:r>
      <w:r w:rsidR="00D5686A" w:rsidRPr="00BF417C">
        <w:rPr>
          <w:spacing w:val="2"/>
        </w:rPr>
        <w:t>409</w:t>
      </w:r>
      <w:r w:rsidR="00BF417C" w:rsidRPr="00BF417C">
        <w:rPr>
          <w:spacing w:val="2"/>
        </w:rPr>
        <w:t> млн</w:t>
      </w:r>
      <w:r w:rsidR="00BF417C">
        <w:rPr>
          <w:spacing w:val="2"/>
        </w:rPr>
        <w:t>. </w:t>
      </w:r>
      <w:r w:rsidR="00181844" w:rsidRPr="00BF417C">
        <w:rPr>
          <w:spacing w:val="2"/>
        </w:rPr>
        <w:t>долларов. При </w:t>
      </w:r>
      <w:r w:rsidR="00D5686A" w:rsidRPr="00BF417C">
        <w:rPr>
          <w:spacing w:val="2"/>
        </w:rPr>
        <w:t xml:space="preserve">этом </w:t>
      </w:r>
      <w:r w:rsidR="00B7723D" w:rsidRPr="00BF417C">
        <w:rPr>
          <w:spacing w:val="2"/>
        </w:rPr>
        <w:t xml:space="preserve">с помощью административных исполнительных мер </w:t>
      </w:r>
      <w:r w:rsidR="00D5686A" w:rsidRPr="00BF417C">
        <w:rPr>
          <w:spacing w:val="2"/>
        </w:rPr>
        <w:t xml:space="preserve">беспрецедентная сумма в </w:t>
      </w:r>
      <w:r w:rsidR="00205F64" w:rsidRPr="00BF417C">
        <w:rPr>
          <w:spacing w:val="2"/>
        </w:rPr>
        <w:t>100</w:t>
      </w:r>
      <w:r w:rsidR="00D5686A" w:rsidRPr="00BF417C">
        <w:rPr>
          <w:spacing w:val="2"/>
        </w:rPr>
        <w:t>,</w:t>
      </w:r>
      <w:r w:rsidR="00205F64" w:rsidRPr="00BF417C">
        <w:rPr>
          <w:spacing w:val="2"/>
        </w:rPr>
        <w:t>9</w:t>
      </w:r>
      <w:r w:rsidR="003C4E61" w:rsidRPr="00BF417C">
        <w:rPr>
          <w:spacing w:val="2"/>
        </w:rPr>
        <w:t xml:space="preserve"> </w:t>
      </w:r>
      <w:r w:rsidR="00D5686A" w:rsidRPr="00BF417C">
        <w:rPr>
          <w:spacing w:val="2"/>
        </w:rPr>
        <w:t xml:space="preserve">млн. </w:t>
      </w:r>
      <w:r w:rsidR="005464EC" w:rsidRPr="00BF417C">
        <w:rPr>
          <w:spacing w:val="2"/>
        </w:rPr>
        <w:t>долл.</w:t>
      </w:r>
      <w:r w:rsidR="00D5686A" w:rsidRPr="00BF417C">
        <w:rPr>
          <w:spacing w:val="2"/>
        </w:rPr>
        <w:t xml:space="preserve"> была получена по жалобам на р</w:t>
      </w:r>
      <w:r w:rsidR="00D5686A" w:rsidRPr="00BF417C">
        <w:rPr>
          <w:spacing w:val="2"/>
        </w:rPr>
        <w:t>а</w:t>
      </w:r>
      <w:r w:rsidR="00D5686A" w:rsidRPr="00BF417C">
        <w:rPr>
          <w:spacing w:val="2"/>
        </w:rPr>
        <w:t>совую д</w:t>
      </w:r>
      <w:r w:rsidR="00B7723D" w:rsidRPr="00BF417C">
        <w:rPr>
          <w:spacing w:val="2"/>
        </w:rPr>
        <w:t>искриминацию, а 37</w:t>
      </w:r>
      <w:r w:rsidR="003C4E61" w:rsidRPr="00BF417C">
        <w:rPr>
          <w:spacing w:val="2"/>
        </w:rPr>
        <w:t xml:space="preserve"> </w:t>
      </w:r>
      <w:r w:rsidR="00B7723D" w:rsidRPr="00BF417C">
        <w:rPr>
          <w:spacing w:val="2"/>
        </w:rPr>
        <w:t>млн. долл.</w:t>
      </w:r>
      <w:r w:rsidR="003C4E61" w:rsidRPr="00BF417C">
        <w:rPr>
          <w:spacing w:val="2"/>
        </w:rPr>
        <w:t xml:space="preserve"> </w:t>
      </w:r>
      <w:r w:rsidR="00D5686A" w:rsidRPr="00BF417C">
        <w:rPr>
          <w:spacing w:val="2"/>
        </w:rPr>
        <w:t xml:space="preserve">– самая </w:t>
      </w:r>
      <w:r w:rsidR="00B7723D" w:rsidRPr="00BF417C">
        <w:rPr>
          <w:spacing w:val="2"/>
        </w:rPr>
        <w:t>крупная</w:t>
      </w:r>
      <w:r w:rsidR="00D5686A" w:rsidRPr="00BF417C">
        <w:rPr>
          <w:spacing w:val="2"/>
        </w:rPr>
        <w:t xml:space="preserve"> сумма с 2001</w:t>
      </w:r>
      <w:r w:rsidR="003C4E61" w:rsidRPr="00BF417C">
        <w:rPr>
          <w:spacing w:val="2"/>
        </w:rPr>
        <w:t xml:space="preserve"> </w:t>
      </w:r>
      <w:r w:rsidR="00D5686A" w:rsidRPr="00BF417C">
        <w:rPr>
          <w:spacing w:val="2"/>
        </w:rPr>
        <w:t>года</w:t>
      </w:r>
      <w:r w:rsidR="003C4E61" w:rsidRPr="00BF417C">
        <w:rPr>
          <w:spacing w:val="2"/>
        </w:rPr>
        <w:t xml:space="preserve"> </w:t>
      </w:r>
      <w:r w:rsidR="00D5686A" w:rsidRPr="00110F02">
        <w:t xml:space="preserve">– по жалобам на дискриминацию по национальному происхождению. Судебные тяжбы позволили КРТ </w:t>
      </w:r>
      <w:r w:rsidR="005464EC" w:rsidRPr="00110F02">
        <w:t>добиться выплаты</w:t>
      </w:r>
      <w:r w:rsidR="00D5686A" w:rsidRPr="00110F02">
        <w:t xml:space="preserve"> более 22</w:t>
      </w:r>
      <w:r w:rsidR="003C4E61">
        <w:t xml:space="preserve"> </w:t>
      </w:r>
      <w:r w:rsidR="00D5686A" w:rsidRPr="00110F02">
        <w:t xml:space="preserve">млн. </w:t>
      </w:r>
      <w:r w:rsidR="005464EC" w:rsidRPr="00110F02">
        <w:t>долл. в порядке</w:t>
      </w:r>
      <w:r w:rsidR="00D5686A" w:rsidRPr="00110F02">
        <w:t xml:space="preserve"> возм</w:t>
      </w:r>
      <w:r w:rsidR="00D5686A" w:rsidRPr="00110F02">
        <w:t>е</w:t>
      </w:r>
      <w:r w:rsidR="00D5686A" w:rsidRPr="00110F02">
        <w:t>щения ущерба лицам, пострадавшим от расовой дискриминации и дискримин</w:t>
      </w:r>
      <w:r w:rsidR="00D5686A" w:rsidRPr="00110F02">
        <w:t>а</w:t>
      </w:r>
      <w:r w:rsidR="00D5686A" w:rsidRPr="00110F02">
        <w:t>ции по наци</w:t>
      </w:r>
      <w:r w:rsidR="00D5686A" w:rsidRPr="00110F02">
        <w:t>о</w:t>
      </w:r>
      <w:r w:rsidR="00D5686A" w:rsidRPr="00110F02">
        <w:t xml:space="preserve">нальному происхождению. По жалобам, поданным работниками и кандидатами на действия работодателей из числа </w:t>
      </w:r>
      <w:r w:rsidR="005464EC" w:rsidRPr="00110F02">
        <w:t xml:space="preserve">федеральных </w:t>
      </w:r>
      <w:r w:rsidR="00D5686A" w:rsidRPr="00110F02">
        <w:t>государстве</w:t>
      </w:r>
      <w:r w:rsidR="00D5686A" w:rsidRPr="00110F02">
        <w:t>н</w:t>
      </w:r>
      <w:r w:rsidR="005464EC" w:rsidRPr="00110F02">
        <w:t>ных органов</w:t>
      </w:r>
      <w:r>
        <w:t>,</w:t>
      </w:r>
      <w:r w:rsidR="005464EC" w:rsidRPr="00110F02">
        <w:t xml:space="preserve"> </w:t>
      </w:r>
      <w:r w:rsidR="00D5686A" w:rsidRPr="00110F02">
        <w:t xml:space="preserve">КРТ добилась решений по </w:t>
      </w:r>
      <w:r w:rsidR="00C948E7" w:rsidRPr="00110F02">
        <w:t>7</w:t>
      </w:r>
      <w:r w:rsidR="003C4E61">
        <w:t xml:space="preserve"> </w:t>
      </w:r>
      <w:r w:rsidR="00C948E7" w:rsidRPr="00110F02">
        <w:t>538</w:t>
      </w:r>
      <w:r w:rsidR="003C4E61">
        <w:t xml:space="preserve"> </w:t>
      </w:r>
      <w:r w:rsidR="00D5686A" w:rsidRPr="00110F02">
        <w:t>ходатайствам о проведении сл</w:t>
      </w:r>
      <w:r w:rsidR="00D5686A" w:rsidRPr="00110F02">
        <w:t>у</w:t>
      </w:r>
      <w:r w:rsidR="00D5686A" w:rsidRPr="00110F02">
        <w:t>шаний и обе</w:t>
      </w:r>
      <w:r w:rsidR="00D5686A" w:rsidRPr="00110F02">
        <w:t>с</w:t>
      </w:r>
      <w:r w:rsidR="00D5686A" w:rsidRPr="00110F02">
        <w:t xml:space="preserve">печила выплату компенсаций в размере более </w:t>
      </w:r>
      <w:r w:rsidR="00205F64" w:rsidRPr="00110F02">
        <w:t>61</w:t>
      </w:r>
      <w:r w:rsidR="00D5686A" w:rsidRPr="00110F02">
        <w:t>,</w:t>
      </w:r>
      <w:r w:rsidR="00205F64" w:rsidRPr="00110F02">
        <w:t>9</w:t>
      </w:r>
      <w:r w:rsidR="003C4E61">
        <w:t xml:space="preserve"> </w:t>
      </w:r>
      <w:r w:rsidR="005464EC" w:rsidRPr="00110F02">
        <w:t>млн. долларов. В отл</w:t>
      </w:r>
      <w:r w:rsidR="005464EC" w:rsidRPr="00110F02">
        <w:t>и</w:t>
      </w:r>
      <w:r w:rsidR="005464EC" w:rsidRPr="00110F02">
        <w:t>чие</w:t>
      </w:r>
      <w:r w:rsidR="00D5686A" w:rsidRPr="00110F02">
        <w:t xml:space="preserve"> от обвинений, выдвигавшихся против предприятий частного сектора, в случае с федеральными правительственными учреждениями лишь очень н</w:t>
      </w:r>
      <w:r w:rsidR="00D5686A" w:rsidRPr="00110F02">
        <w:t>е</w:t>
      </w:r>
      <w:r w:rsidR="00D5686A" w:rsidRPr="00110F02">
        <w:t>большой процент выявленных случаев дискриминации был свя</w:t>
      </w:r>
      <w:r w:rsidR="005464EC" w:rsidRPr="00110F02">
        <w:t>зан с дискрим</w:t>
      </w:r>
      <w:r w:rsidR="005464EC" w:rsidRPr="00110F02">
        <w:t>и</w:t>
      </w:r>
      <w:r w:rsidR="005464EC" w:rsidRPr="00110F02">
        <w:t xml:space="preserve">нацией по </w:t>
      </w:r>
      <w:r w:rsidR="005464EC" w:rsidRPr="00787FC5">
        <w:rPr>
          <w:spacing w:val="2"/>
        </w:rPr>
        <w:t>признакам</w:t>
      </w:r>
      <w:r w:rsidR="00D5686A" w:rsidRPr="00787FC5">
        <w:rPr>
          <w:spacing w:val="2"/>
        </w:rPr>
        <w:t xml:space="preserve"> расы и национального</w:t>
      </w:r>
      <w:r w:rsidR="00BF417C">
        <w:rPr>
          <w:spacing w:val="2"/>
        </w:rPr>
        <w:t xml:space="preserve"> происхождения (соответстве</w:t>
      </w:r>
      <w:r w:rsidR="00BF417C">
        <w:rPr>
          <w:spacing w:val="2"/>
        </w:rPr>
        <w:t>н</w:t>
      </w:r>
      <w:r w:rsidR="00BF417C">
        <w:rPr>
          <w:spacing w:val="2"/>
        </w:rPr>
        <w:t>но </w:t>
      </w:r>
      <w:r w:rsidR="00C948E7" w:rsidRPr="00787FC5">
        <w:rPr>
          <w:spacing w:val="2"/>
        </w:rPr>
        <w:t>9</w:t>
      </w:r>
      <w:r w:rsidR="00D5686A" w:rsidRPr="00787FC5">
        <w:rPr>
          <w:spacing w:val="2"/>
        </w:rPr>
        <w:t>,</w:t>
      </w:r>
      <w:r w:rsidR="00C948E7" w:rsidRPr="00787FC5">
        <w:rPr>
          <w:spacing w:val="2"/>
        </w:rPr>
        <w:t>5</w:t>
      </w:r>
      <w:r w:rsidR="00D5686A" w:rsidRPr="00787FC5">
        <w:rPr>
          <w:spacing w:val="2"/>
        </w:rPr>
        <w:t>% и 1,</w:t>
      </w:r>
      <w:r w:rsidR="00C948E7" w:rsidRPr="00787FC5">
        <w:rPr>
          <w:spacing w:val="2"/>
        </w:rPr>
        <w:t>5</w:t>
      </w:r>
      <w:r w:rsidR="00D5686A" w:rsidRPr="00787FC5">
        <w:rPr>
          <w:spacing w:val="2"/>
        </w:rPr>
        <w:t>%</w:t>
      </w:r>
      <w:r w:rsidR="00C948E7" w:rsidRPr="00787FC5">
        <w:rPr>
          <w:spacing w:val="2"/>
        </w:rPr>
        <w:t>)</w:t>
      </w:r>
      <w:r w:rsidR="00D5686A" w:rsidRPr="00787FC5">
        <w:rPr>
          <w:spacing w:val="2"/>
        </w:rPr>
        <w:t>,</w:t>
      </w:r>
      <w:r w:rsidR="00D5686A" w:rsidRPr="00110F02">
        <w:t xml:space="preserve"> тогда как </w:t>
      </w:r>
      <w:r w:rsidR="005464EC" w:rsidRPr="00110F02">
        <w:t>в большинстве</w:t>
      </w:r>
      <w:r w:rsidR="00D5686A" w:rsidRPr="00110F02">
        <w:t xml:space="preserve"> случаев подтвержденной дискрим</w:t>
      </w:r>
      <w:r w:rsidR="00D5686A" w:rsidRPr="00110F02">
        <w:t>и</w:t>
      </w:r>
      <w:r w:rsidR="00D5686A" w:rsidRPr="00110F02">
        <w:t>нации в федеральных госучреждениях (33,3%)</w:t>
      </w:r>
      <w:r w:rsidR="005464EC" w:rsidRPr="00110F02">
        <w:t xml:space="preserve"> речь шла о карательных мерах по отношению к лицам, отста</w:t>
      </w:r>
      <w:r w:rsidR="005464EC" w:rsidRPr="00110F02">
        <w:t>и</w:t>
      </w:r>
      <w:r w:rsidR="005464EC" w:rsidRPr="00110F02">
        <w:t>вавшим свои права на рабочем месте</w:t>
      </w:r>
      <w:r w:rsidR="00C948E7" w:rsidRPr="00110F02">
        <w:t>.</w:t>
      </w:r>
    </w:p>
    <w:p w:rsidR="00C948E7" w:rsidRPr="00110F02" w:rsidRDefault="00787FC5" w:rsidP="00BB1FAD">
      <w:pPr>
        <w:pStyle w:val="SingleTxtGR"/>
      </w:pPr>
      <w:r>
        <w:t>114.</w:t>
      </w:r>
      <w:r>
        <w:tab/>
      </w:r>
      <w:r w:rsidR="005567A1" w:rsidRPr="00110F02">
        <w:t xml:space="preserve">КРТ продолжала последовательную работу в области посредничества и развития связей с населением. В 2012 </w:t>
      </w:r>
      <w:r w:rsidR="00DD0F92">
        <w:t>финансовом году</w:t>
      </w:r>
      <w:r w:rsidR="005567A1" w:rsidRPr="00110F02">
        <w:t xml:space="preserve"> благодаря посреднич</w:t>
      </w:r>
      <w:r w:rsidR="005567A1" w:rsidRPr="00110F02">
        <w:t>е</w:t>
      </w:r>
      <w:r w:rsidR="005567A1" w:rsidRPr="00110F02">
        <w:t xml:space="preserve">ству КРТ удалось достичь урегулирования по </w:t>
      </w:r>
      <w:r w:rsidR="00C948E7" w:rsidRPr="00110F02">
        <w:t>8</w:t>
      </w:r>
      <w:r w:rsidR="003C4E61">
        <w:t xml:space="preserve"> </w:t>
      </w:r>
      <w:r w:rsidR="00C948E7" w:rsidRPr="00110F02">
        <w:t>714</w:t>
      </w:r>
      <w:r w:rsidR="003C4E61">
        <w:t xml:space="preserve"> </w:t>
      </w:r>
      <w:r w:rsidR="005567A1" w:rsidRPr="00110F02">
        <w:t>жалобам с выплатами п</w:t>
      </w:r>
      <w:r w:rsidR="005567A1" w:rsidRPr="00110F02">
        <w:t>о</w:t>
      </w:r>
      <w:r w:rsidR="005567A1" w:rsidRPr="00110F02">
        <w:t xml:space="preserve">терпевшим на общую сумму свыше </w:t>
      </w:r>
      <w:r w:rsidR="00BC1709" w:rsidRPr="00110F02">
        <w:t>153</w:t>
      </w:r>
      <w:r w:rsidR="005567A1" w:rsidRPr="00110F02">
        <w:t>,</w:t>
      </w:r>
      <w:r w:rsidR="00BC1709" w:rsidRPr="00110F02">
        <w:t>2</w:t>
      </w:r>
      <w:r w:rsidR="003C4E61">
        <w:t xml:space="preserve"> </w:t>
      </w:r>
      <w:r w:rsidR="005567A1" w:rsidRPr="00110F02">
        <w:t>млн. долларов. В 3</w:t>
      </w:r>
      <w:r w:rsidR="003C4E61">
        <w:t xml:space="preserve"> </w:t>
      </w:r>
      <w:r w:rsidR="00C948E7" w:rsidRPr="00110F02">
        <w:t>379</w:t>
      </w:r>
      <w:r w:rsidR="005567A1" w:rsidRPr="00110F02">
        <w:t xml:space="preserve"> из этих случ</w:t>
      </w:r>
      <w:r w:rsidR="005567A1" w:rsidRPr="00110F02">
        <w:t>а</w:t>
      </w:r>
      <w:r w:rsidR="005567A1" w:rsidRPr="00110F02">
        <w:t>ев претензии касались дискриминации по расовому признаку или по наци</w:t>
      </w:r>
      <w:r w:rsidR="005567A1" w:rsidRPr="00110F02">
        <w:t>о</w:t>
      </w:r>
      <w:r w:rsidR="005567A1" w:rsidRPr="00110F02">
        <w:t>нальному происхождению; по ним было выплачено почти 48</w:t>
      </w:r>
      <w:r w:rsidR="003C4E61">
        <w:t xml:space="preserve"> </w:t>
      </w:r>
      <w:r w:rsidR="005567A1" w:rsidRPr="00110F02">
        <w:t>млн. долларов.</w:t>
      </w:r>
      <w:r w:rsidR="00C948E7" w:rsidRPr="00110F02">
        <w:t xml:space="preserve"> </w:t>
      </w:r>
      <w:r w:rsidR="005567A1" w:rsidRPr="00110F02">
        <w:t>КРТ распространяла свою деятельность на общины, ранее не имевшие к ней достаточного доступа</w:t>
      </w:r>
      <w:r w:rsidR="00B7723D" w:rsidRPr="00110F02">
        <w:t>,</w:t>
      </w:r>
      <w:r w:rsidR="005567A1" w:rsidRPr="00110F02">
        <w:t xml:space="preserve"> и смогла охватить учебно-просветительскими и инфо</w:t>
      </w:r>
      <w:r w:rsidR="005567A1" w:rsidRPr="00110F02">
        <w:t>р</w:t>
      </w:r>
      <w:r w:rsidR="005567A1" w:rsidRPr="00110F02">
        <w:t xml:space="preserve">мационными мероприятиями около </w:t>
      </w:r>
      <w:r w:rsidR="00C948E7" w:rsidRPr="00110F02">
        <w:t>318</w:t>
      </w:r>
      <w:r w:rsidR="003C4E61">
        <w:t xml:space="preserve"> </w:t>
      </w:r>
      <w:r w:rsidR="00C948E7" w:rsidRPr="00110F02">
        <w:t>000</w:t>
      </w:r>
      <w:r w:rsidR="003C4E61">
        <w:t xml:space="preserve"> </w:t>
      </w:r>
      <w:r w:rsidR="00B7723D" w:rsidRPr="00110F02">
        <w:t>человек. Программа</w:t>
      </w:r>
      <w:r w:rsidR="005567A1" w:rsidRPr="00110F02">
        <w:t xml:space="preserve"> КРТ </w:t>
      </w:r>
      <w:r w:rsidR="00B7723D" w:rsidRPr="00110F02">
        <w:t>по борьбе с системной ди</w:t>
      </w:r>
      <w:r w:rsidR="00B7723D" w:rsidRPr="00110F02">
        <w:t>с</w:t>
      </w:r>
      <w:r w:rsidR="00B7723D" w:rsidRPr="00110F02">
        <w:t>криминацией рассматривае</w:t>
      </w:r>
      <w:r w:rsidR="005567A1" w:rsidRPr="00110F02">
        <w:t>тся ниже.</w:t>
      </w:r>
    </w:p>
    <w:p w:rsidR="00C948E7" w:rsidRPr="00110F02" w:rsidRDefault="00787FC5" w:rsidP="00BB1FAD">
      <w:pPr>
        <w:pStyle w:val="SingleTxtGR"/>
      </w:pPr>
      <w:r>
        <w:t>115.</w:t>
      </w:r>
      <w:r>
        <w:tab/>
      </w:r>
      <w:r w:rsidR="005567A1" w:rsidRPr="00110F02">
        <w:t>Министерство труда также следит за соблюдением антидискриминацио</w:t>
      </w:r>
      <w:r w:rsidR="005567A1" w:rsidRPr="00110F02">
        <w:t>н</w:t>
      </w:r>
      <w:r w:rsidR="005567A1" w:rsidRPr="00110F02">
        <w:t>ного законодательства, включая главы</w:t>
      </w:r>
      <w:r w:rsidR="003C4E61">
        <w:t xml:space="preserve"> </w:t>
      </w:r>
      <w:r w:rsidR="00C948E7" w:rsidRPr="00110F02">
        <w:t xml:space="preserve">VI </w:t>
      </w:r>
      <w:r w:rsidR="005567A1" w:rsidRPr="00110F02">
        <w:t>и</w:t>
      </w:r>
      <w:r w:rsidR="003C4E61">
        <w:t xml:space="preserve"> </w:t>
      </w:r>
      <w:r w:rsidR="00C948E7" w:rsidRPr="00110F02">
        <w:t>VII</w:t>
      </w:r>
      <w:r w:rsidR="005567A1" w:rsidRPr="00110F02">
        <w:t xml:space="preserve"> Закона</w:t>
      </w:r>
      <w:r w:rsidR="00C948E7" w:rsidRPr="00110F02">
        <w:t xml:space="preserve"> 1964</w:t>
      </w:r>
      <w:r w:rsidR="003C4E61">
        <w:t xml:space="preserve"> </w:t>
      </w:r>
      <w:r w:rsidR="005567A1" w:rsidRPr="00110F02">
        <w:t>года о гражданских пр</w:t>
      </w:r>
      <w:r w:rsidR="00214D33" w:rsidRPr="00110F02">
        <w:t>а</w:t>
      </w:r>
      <w:r w:rsidR="005567A1" w:rsidRPr="00110F02">
        <w:t xml:space="preserve">вах, </w:t>
      </w:r>
      <w:r w:rsidR="00B7723D" w:rsidRPr="00110F02">
        <w:t>административное</w:t>
      </w:r>
      <w:r w:rsidR="005567A1" w:rsidRPr="00110F02">
        <w:t xml:space="preserve"> </w:t>
      </w:r>
      <w:r w:rsidR="00B7723D" w:rsidRPr="00110F02">
        <w:t>распоряжение</w:t>
      </w:r>
      <w:r w:rsidR="003C4E61">
        <w:t xml:space="preserve"> </w:t>
      </w:r>
      <w:r w:rsidR="00C948E7" w:rsidRPr="00110F02">
        <w:t>11246 (</w:t>
      </w:r>
      <w:r w:rsidR="005567A1" w:rsidRPr="00110F02">
        <w:t>о федеральных подрядчиках и субподрядчиках</w:t>
      </w:r>
      <w:r w:rsidR="00205F64" w:rsidRPr="00110F02">
        <w:t>)</w:t>
      </w:r>
      <w:r w:rsidR="005567A1" w:rsidRPr="00110F02">
        <w:t xml:space="preserve"> и статью</w:t>
      </w:r>
      <w:r w:rsidR="003C4E61">
        <w:t xml:space="preserve"> </w:t>
      </w:r>
      <w:r w:rsidR="00C948E7" w:rsidRPr="00110F02">
        <w:t>188</w:t>
      </w:r>
      <w:r w:rsidR="005567A1" w:rsidRPr="00110F02">
        <w:t xml:space="preserve"> Закона </w:t>
      </w:r>
      <w:r w:rsidR="00C948E7" w:rsidRPr="00110F02">
        <w:t>1998</w:t>
      </w:r>
      <w:r w:rsidR="003C4E61">
        <w:t xml:space="preserve"> </w:t>
      </w:r>
      <w:r w:rsidR="005567A1" w:rsidRPr="00110F02">
        <w:t>года об инвестициях в развитие тр</w:t>
      </w:r>
      <w:r w:rsidR="005567A1" w:rsidRPr="00110F02">
        <w:t>у</w:t>
      </w:r>
      <w:r w:rsidR="005567A1" w:rsidRPr="00110F02">
        <w:t>довых ресурсов</w:t>
      </w:r>
      <w:r w:rsidR="00C948E7" w:rsidRPr="00110F02">
        <w:t xml:space="preserve"> (</w:t>
      </w:r>
      <w:r w:rsidR="005567A1" w:rsidRPr="00110F02">
        <w:t>ЗИРТР</w:t>
      </w:r>
      <w:r w:rsidR="00C948E7" w:rsidRPr="00110F02">
        <w:t>)</w:t>
      </w:r>
      <w:r w:rsidR="005567A1" w:rsidRPr="00110F02">
        <w:t>, касающуюся программ Американского центра по тр</w:t>
      </w:r>
      <w:r w:rsidR="005567A1" w:rsidRPr="00110F02">
        <w:t>у</w:t>
      </w:r>
      <w:r w:rsidR="005567A1" w:rsidRPr="00110F02">
        <w:t>доустройству. Эту деятельность МТ дополняет внесением изменений в нормы регулирования, подготовкой кадров, развитием партнерских связей и информ</w:t>
      </w:r>
      <w:r w:rsidR="005567A1" w:rsidRPr="00110F02">
        <w:t>а</w:t>
      </w:r>
      <w:r w:rsidR="005567A1" w:rsidRPr="00110F02">
        <w:t>ционно-проп</w:t>
      </w:r>
      <w:r w:rsidR="00B7723D" w:rsidRPr="00110F02">
        <w:t>агандистской работой. Федерально</w:t>
      </w:r>
      <w:r w:rsidR="005567A1" w:rsidRPr="00110F02">
        <w:t>е правительств</w:t>
      </w:r>
      <w:r w:rsidR="00B7723D" w:rsidRPr="00110F02">
        <w:t>о используе</w:t>
      </w:r>
      <w:r w:rsidR="005567A1" w:rsidRPr="00110F02">
        <w:t>т МТ и другие учреждения для того, чтобы добиваться от частных компаний, с кот</w:t>
      </w:r>
      <w:r w:rsidR="005567A1" w:rsidRPr="00110F02">
        <w:t>о</w:t>
      </w:r>
      <w:r w:rsidR="005567A1" w:rsidRPr="00110F02">
        <w:t>рыми оно заключает крупные сделки, инициативных шагов по увеличению доли меньшинств в тех трудовых коллективах, где они недопредставлены</w:t>
      </w:r>
      <w:r w:rsidR="00B7723D" w:rsidRPr="00110F02">
        <w:t>, и обесп</w:t>
      </w:r>
      <w:r w:rsidR="00B7723D" w:rsidRPr="00110F02">
        <w:t>е</w:t>
      </w:r>
      <w:r w:rsidR="00B7723D" w:rsidRPr="00110F02">
        <w:t>чению</w:t>
      </w:r>
      <w:r w:rsidR="005567A1" w:rsidRPr="00110F02">
        <w:t xml:space="preserve"> равноправия в вопросах набора персонала, найма на работу, продвиж</w:t>
      </w:r>
      <w:r w:rsidR="005567A1" w:rsidRPr="00110F02">
        <w:t>е</w:t>
      </w:r>
      <w:r w:rsidR="005567A1" w:rsidRPr="00110F02">
        <w:t>ния по службе и оплаты труда.</w:t>
      </w:r>
    </w:p>
    <w:p w:rsidR="00C948E7" w:rsidRPr="00BB1FAD" w:rsidRDefault="00787FC5" w:rsidP="00BB1FAD">
      <w:pPr>
        <w:pStyle w:val="SingleTxtGR"/>
      </w:pPr>
      <w:r>
        <w:t>116.</w:t>
      </w:r>
      <w:r>
        <w:tab/>
      </w:r>
      <w:r w:rsidR="00D663A8" w:rsidRPr="00110F02">
        <w:t>Защита граждан США, лиц, родившихся на принадлежащих США терр</w:t>
      </w:r>
      <w:r w:rsidR="00D663A8" w:rsidRPr="00110F02">
        <w:t>и</w:t>
      </w:r>
      <w:r w:rsidR="00D663A8" w:rsidRPr="00110F02">
        <w:t>ториях, а также легальных иммигрантов от дискриминации по признаку наци</w:t>
      </w:r>
      <w:r w:rsidR="00D663A8" w:rsidRPr="00110F02">
        <w:t>о</w:t>
      </w:r>
      <w:r w:rsidR="00D663A8" w:rsidRPr="00110F02">
        <w:t>нального происхожд</w:t>
      </w:r>
      <w:r w:rsidR="00B7723D" w:rsidRPr="00110F02">
        <w:t>ения при трудоустройстве. Служба</w:t>
      </w:r>
      <w:r w:rsidR="00D663A8" w:rsidRPr="00110F02">
        <w:t xml:space="preserve"> юрисконсульта МЮ по делам о нарушениях прав иммигрантов в сфере</w:t>
      </w:r>
      <w:r w:rsidR="00B7723D" w:rsidRPr="00110F02">
        <w:t xml:space="preserve"> занятости</w:t>
      </w:r>
      <w:r w:rsidR="00D663A8" w:rsidRPr="00110F02">
        <w:t xml:space="preserve"> (СЮПИ) </w:t>
      </w:r>
      <w:r w:rsidR="00D663A8" w:rsidRPr="00787FC5">
        <w:rPr>
          <w:spacing w:val="0"/>
        </w:rPr>
        <w:t>обеспечив</w:t>
      </w:r>
      <w:r w:rsidR="00D663A8" w:rsidRPr="00787FC5">
        <w:rPr>
          <w:spacing w:val="0"/>
        </w:rPr>
        <w:t>а</w:t>
      </w:r>
      <w:r w:rsidR="00D663A8" w:rsidRPr="00787FC5">
        <w:rPr>
          <w:spacing w:val="0"/>
        </w:rPr>
        <w:t>ет пр</w:t>
      </w:r>
      <w:r w:rsidR="00D663A8" w:rsidRPr="00787FC5">
        <w:rPr>
          <w:spacing w:val="0"/>
        </w:rPr>
        <w:t>и</w:t>
      </w:r>
      <w:r w:rsidR="00D663A8" w:rsidRPr="00787FC5">
        <w:rPr>
          <w:spacing w:val="0"/>
        </w:rPr>
        <w:t>менение ряда антидискриминационных положений ЗИГ (см.</w:t>
      </w:r>
      <w:r w:rsidR="00205F64" w:rsidRPr="00787FC5">
        <w:rPr>
          <w:spacing w:val="0"/>
        </w:rPr>
        <w:t xml:space="preserve"> 8 U.S.C.</w:t>
      </w:r>
      <w:r w:rsidR="00C948E7" w:rsidRPr="00787FC5">
        <w:rPr>
          <w:spacing w:val="0"/>
        </w:rPr>
        <w:t>1324b</w:t>
      </w:r>
      <w:r w:rsidR="00D663A8" w:rsidRPr="00787FC5">
        <w:rPr>
          <w:spacing w:val="0"/>
        </w:rPr>
        <w:t>)</w:t>
      </w:r>
      <w:r w:rsidR="00C948E7" w:rsidRPr="00787FC5">
        <w:rPr>
          <w:spacing w:val="0"/>
        </w:rPr>
        <w:t>.</w:t>
      </w:r>
      <w:r w:rsidR="00D663A8" w:rsidRPr="00110F02">
        <w:t xml:space="preserve"> Согласно статье</w:t>
      </w:r>
      <w:r w:rsidR="003C4E61">
        <w:t xml:space="preserve"> </w:t>
      </w:r>
      <w:r w:rsidR="00C948E7" w:rsidRPr="00110F02">
        <w:t>1324b</w:t>
      </w:r>
      <w:r w:rsidR="007A7856">
        <w:t>,</w:t>
      </w:r>
      <w:r w:rsidR="00D663A8" w:rsidRPr="00110F02">
        <w:t xml:space="preserve"> нарушением прав иммигрантов в сфере занятости сч</w:t>
      </w:r>
      <w:r w:rsidR="00D663A8" w:rsidRPr="00110F02">
        <w:t>и</w:t>
      </w:r>
      <w:r w:rsidR="00D663A8" w:rsidRPr="00110F02">
        <w:t>тается дискриминация некоторых категорий лиц, имеющих разрешение на р</w:t>
      </w:r>
      <w:r w:rsidR="00D663A8" w:rsidRPr="00110F02">
        <w:t>а</w:t>
      </w:r>
      <w:r w:rsidR="00D663A8" w:rsidRPr="00110F02">
        <w:t>боту, включая некоторых неграждан, по признаку национального происхожд</w:t>
      </w:r>
      <w:r w:rsidR="00D663A8" w:rsidRPr="00110F02">
        <w:t>е</w:t>
      </w:r>
      <w:r w:rsidR="00D663A8" w:rsidRPr="00110F02">
        <w:t>ния или гражданства при найме, увольнении или привлечении для оказания платных услуг. Жалобы на дискриминацию по признаку национального прои</w:t>
      </w:r>
      <w:r w:rsidR="00D663A8" w:rsidRPr="00110F02">
        <w:t>с</w:t>
      </w:r>
      <w:r w:rsidR="00D663A8" w:rsidRPr="00110F02">
        <w:t>хождения при найме на работу также могут подаваться в КРТ на основании гл</w:t>
      </w:r>
      <w:r w:rsidR="00D663A8" w:rsidRPr="00110F02">
        <w:t>а</w:t>
      </w:r>
      <w:r w:rsidR="00D663A8" w:rsidRPr="00110F02">
        <w:t>вы</w:t>
      </w:r>
      <w:r w:rsidR="003C4E61">
        <w:t xml:space="preserve"> </w:t>
      </w:r>
      <w:r w:rsidR="00C948E7" w:rsidRPr="00110F02">
        <w:t>VII</w:t>
      </w:r>
      <w:r w:rsidR="00C948E7" w:rsidRPr="00B0550F">
        <w:rPr>
          <w:rStyle w:val="FootnoteReference"/>
          <w:kern w:val="0"/>
        </w:rPr>
        <w:footnoteReference w:id="19"/>
      </w:r>
      <w:r w:rsidR="00D663A8" w:rsidRPr="00110F02">
        <w:t>.</w:t>
      </w:r>
    </w:p>
    <w:p w:rsidR="00C948E7" w:rsidRPr="00110F02" w:rsidRDefault="00787FC5" w:rsidP="00BB1FAD">
      <w:pPr>
        <w:pStyle w:val="SingleTxtGR"/>
      </w:pPr>
      <w:r>
        <w:t>117.</w:t>
      </w:r>
      <w:r>
        <w:tab/>
      </w:r>
      <w:r w:rsidR="00214D33" w:rsidRPr="00110F02">
        <w:t>В связи с пунктом</w:t>
      </w:r>
      <w:r w:rsidR="003C4E61">
        <w:t xml:space="preserve"> </w:t>
      </w:r>
      <w:r w:rsidR="00214D33" w:rsidRPr="00110F02">
        <w:t>28 заключительных замечаний Комитета США пр</w:t>
      </w:r>
      <w:r w:rsidR="00214D33" w:rsidRPr="00110F02">
        <w:t>и</w:t>
      </w:r>
      <w:r w:rsidR="00214D33" w:rsidRPr="00110F02">
        <w:t>знают, что</w:t>
      </w:r>
      <w:r>
        <w:t>,</w:t>
      </w:r>
      <w:r w:rsidR="00214D33" w:rsidRPr="00110F02">
        <w:t xml:space="preserve"> </w:t>
      </w:r>
      <w:r w:rsidR="00D85A80" w:rsidRPr="00110F02">
        <w:t xml:space="preserve">несмотря на </w:t>
      </w:r>
      <w:r w:rsidR="00214D33" w:rsidRPr="00110F02">
        <w:t>активные усилия, уже почти 50</w:t>
      </w:r>
      <w:r w:rsidR="003C4E61">
        <w:t xml:space="preserve"> </w:t>
      </w:r>
      <w:r w:rsidR="00214D33" w:rsidRPr="00110F02">
        <w:t>лет прилагаемые фед</w:t>
      </w:r>
      <w:r w:rsidR="00214D33" w:rsidRPr="00110F02">
        <w:t>е</w:t>
      </w:r>
      <w:r w:rsidR="00214D33" w:rsidRPr="00110F02">
        <w:t xml:space="preserve">ральными властями для борьбы с дискриминацией при </w:t>
      </w:r>
      <w:r w:rsidR="00D85A80" w:rsidRPr="00110F02">
        <w:t>трудоустройстве,</w:t>
      </w:r>
      <w:r w:rsidR="00214D33" w:rsidRPr="00110F02">
        <w:t xml:space="preserve"> и в ц</w:t>
      </w:r>
      <w:r w:rsidR="00214D33" w:rsidRPr="00110F02">
        <w:t>е</w:t>
      </w:r>
      <w:r w:rsidR="00214D33" w:rsidRPr="00110F02">
        <w:t xml:space="preserve">лом </w:t>
      </w:r>
      <w:r w:rsidR="00D85A80" w:rsidRPr="00110F02">
        <w:t>возросшее разнообразие состава</w:t>
      </w:r>
      <w:r w:rsidR="00214D33" w:rsidRPr="00110F02">
        <w:t xml:space="preserve"> работающих, представители меньшинств, включая женщин и трудящихся-мигрантов, все еще преобладают среди лиц, в</w:t>
      </w:r>
      <w:r w:rsidR="00214D33" w:rsidRPr="00110F02">
        <w:t>ы</w:t>
      </w:r>
      <w:r w:rsidR="00214D33" w:rsidRPr="00110F02">
        <w:t>полняющих низкооплачиваемую и опасную работу. Администрация Обамы и</w:t>
      </w:r>
      <w:r w:rsidR="00214D33" w:rsidRPr="00110F02">
        <w:t>н</w:t>
      </w:r>
      <w:r w:rsidR="00214D33" w:rsidRPr="00110F02">
        <w:t>тенсивно добивается иско</w:t>
      </w:r>
      <w:r w:rsidR="00D85A80" w:rsidRPr="00110F02">
        <w:t>ренения</w:t>
      </w:r>
      <w:r w:rsidR="00214D33" w:rsidRPr="00110F02">
        <w:t xml:space="preserve"> дискриминации в вопросах трудоустройства, о чем свидетельствует возросшая правоприменительная активность соответс</w:t>
      </w:r>
      <w:r w:rsidR="00214D33" w:rsidRPr="00110F02">
        <w:t>т</w:t>
      </w:r>
      <w:r w:rsidR="00214D33" w:rsidRPr="00110F02">
        <w:t>вующих учреждений.</w:t>
      </w:r>
    </w:p>
    <w:p w:rsidR="00C948E7" w:rsidRPr="00110F02" w:rsidRDefault="00787FC5" w:rsidP="00BB1FAD">
      <w:pPr>
        <w:pStyle w:val="SingleTxtGR"/>
      </w:pPr>
      <w:r>
        <w:t>118.</w:t>
      </w:r>
      <w:r>
        <w:tab/>
      </w:r>
      <w:r w:rsidR="00214D33" w:rsidRPr="00110F02">
        <w:t xml:space="preserve">Начиная с </w:t>
      </w:r>
      <w:r w:rsidR="00C948E7" w:rsidRPr="00110F02">
        <w:t>2009</w:t>
      </w:r>
      <w:r w:rsidR="003C4E61">
        <w:t xml:space="preserve"> </w:t>
      </w:r>
      <w:r w:rsidR="00214D33" w:rsidRPr="00110F02">
        <w:t>года ОГП</w:t>
      </w:r>
      <w:r w:rsidR="003C4E61">
        <w:t xml:space="preserve"> </w:t>
      </w:r>
      <w:r w:rsidR="00214D33" w:rsidRPr="00110F02">
        <w:t>МЮ стремится придать новый импульс своей программе по контролю за методами и практикой, целью которой является борьба с фактической дискриминацией на рабочем месте. За период с 2009 по 2012</w:t>
      </w:r>
      <w:r w:rsidR="003C4E61">
        <w:t xml:space="preserve"> </w:t>
      </w:r>
      <w:r w:rsidR="00214D33" w:rsidRPr="00110F02">
        <w:t xml:space="preserve">год </w:t>
      </w:r>
      <w:r w:rsidR="009C14F2">
        <w:t>Минист</w:t>
      </w:r>
      <w:r w:rsidR="00D85A80" w:rsidRPr="00110F02">
        <w:t>ерство юстиции подало</w:t>
      </w:r>
      <w:r w:rsidR="00214D33" w:rsidRPr="00110F02">
        <w:t xml:space="preserve"> 32 судебных иска на основании гл</w:t>
      </w:r>
      <w:r w:rsidR="00214D33" w:rsidRPr="00110F02">
        <w:t>а</w:t>
      </w:r>
      <w:r w:rsidR="00214D33" w:rsidRPr="00110F02">
        <w:t>вы</w:t>
      </w:r>
      <w:r w:rsidR="007A7856">
        <w:t> </w:t>
      </w:r>
      <w:r w:rsidR="00C948E7" w:rsidRPr="00110F02">
        <w:t>VII</w:t>
      </w:r>
      <w:r w:rsidR="00214D33" w:rsidRPr="00110F02">
        <w:t xml:space="preserve"> </w:t>
      </w:r>
      <w:r w:rsidR="00D85A80" w:rsidRPr="00110F02">
        <w:t>в связи с</w:t>
      </w:r>
      <w:r w:rsidR="00214D33" w:rsidRPr="00110F02">
        <w:t xml:space="preserve"> дискриминационными методами или практикой найма на раб</w:t>
      </w:r>
      <w:r w:rsidR="00214D33" w:rsidRPr="00110F02">
        <w:t>о</w:t>
      </w:r>
      <w:r w:rsidR="00214D33" w:rsidRPr="00110F02">
        <w:t>ту</w:t>
      </w:r>
      <w:r w:rsidR="00D85A80" w:rsidRPr="00110F02">
        <w:t xml:space="preserve"> и добило</w:t>
      </w:r>
      <w:r w:rsidR="00214D33" w:rsidRPr="00110F02">
        <w:t>сь выплаты значительных компенсаций потерпевшим по делам, во</w:t>
      </w:r>
      <w:r w:rsidR="00214D33" w:rsidRPr="00110F02">
        <w:t>з</w:t>
      </w:r>
      <w:r w:rsidR="00214D33" w:rsidRPr="00110F02">
        <w:t>бужденным</w:t>
      </w:r>
      <w:r w:rsidR="00D85A80" w:rsidRPr="00110F02">
        <w:t xml:space="preserve"> МЮ</w:t>
      </w:r>
      <w:r w:rsidR="00214D33" w:rsidRPr="00110F02">
        <w:t xml:space="preserve"> как </w:t>
      </w:r>
      <w:r w:rsidR="00D85A80" w:rsidRPr="00110F02">
        <w:t>самостоятельно</w:t>
      </w:r>
      <w:r w:rsidR="00214D33" w:rsidRPr="00110F02">
        <w:t>, так и по инициативе КРТ. В частности, ОГП</w:t>
      </w:r>
      <w:r w:rsidR="003C4E61">
        <w:t xml:space="preserve"> </w:t>
      </w:r>
      <w:r w:rsidR="00214D33" w:rsidRPr="00110F02">
        <w:t xml:space="preserve">МЮ оспорил законность </w:t>
      </w:r>
      <w:r w:rsidR="00D85A80" w:rsidRPr="00110F02">
        <w:t>проведения</w:t>
      </w:r>
      <w:r w:rsidR="00214D33" w:rsidRPr="00110F02">
        <w:t xml:space="preserve"> </w:t>
      </w:r>
      <w:r w:rsidR="00671840" w:rsidRPr="00110F02">
        <w:t>Н</w:t>
      </w:r>
      <w:r w:rsidR="00214D33" w:rsidRPr="00110F02">
        <w:t>ью-йоркским городским управл</w:t>
      </w:r>
      <w:r w:rsidR="00214D33" w:rsidRPr="00110F02">
        <w:t>е</w:t>
      </w:r>
      <w:r w:rsidR="00214D33" w:rsidRPr="00110F02">
        <w:t xml:space="preserve">нием пожарной охраны (НУПО) письменных экзаменов </w:t>
      </w:r>
      <w:r w:rsidR="00671840" w:rsidRPr="00110F02">
        <w:t>для кандидатов</w:t>
      </w:r>
      <w:r w:rsidR="00214D33" w:rsidRPr="00110F02">
        <w:t xml:space="preserve"> на р</w:t>
      </w:r>
      <w:r w:rsidR="00214D33" w:rsidRPr="00110F02">
        <w:t>а</w:t>
      </w:r>
      <w:r w:rsidR="00214D33" w:rsidRPr="00110F02">
        <w:t xml:space="preserve">боту, </w:t>
      </w:r>
      <w:r w:rsidR="00671840" w:rsidRPr="00110F02">
        <w:t>к</w:t>
      </w:r>
      <w:r w:rsidR="00671840" w:rsidRPr="00110F02">
        <w:t>о</w:t>
      </w:r>
      <w:r w:rsidR="00671840" w:rsidRPr="00110F02">
        <w:t xml:space="preserve">торые не позволяли </w:t>
      </w:r>
      <w:r w:rsidR="00214D33" w:rsidRPr="00110F02">
        <w:t xml:space="preserve">оценить способность </w:t>
      </w:r>
      <w:r w:rsidR="00671840" w:rsidRPr="00110F02">
        <w:t>экзаменуемых успешно справляться с обязанностями пожарного, но при этом приводили к отсеву</w:t>
      </w:r>
      <w:r w:rsidR="00214D33" w:rsidRPr="00110F02">
        <w:t xml:space="preserve"> н</w:t>
      </w:r>
      <w:r w:rsidR="00214D33" w:rsidRPr="00110F02">
        <w:t>е</w:t>
      </w:r>
      <w:r w:rsidR="00214D33" w:rsidRPr="00110F02">
        <w:t>пропорционально большого числа квалифицированных афроамериканцев и л</w:t>
      </w:r>
      <w:r w:rsidR="00214D33" w:rsidRPr="00110F02">
        <w:t>а</w:t>
      </w:r>
      <w:r w:rsidR="00214D33" w:rsidRPr="00110F02">
        <w:t>тиносов. В июле 2009</w:t>
      </w:r>
      <w:r w:rsidR="003C4E61">
        <w:t xml:space="preserve"> </w:t>
      </w:r>
      <w:r w:rsidR="00214D33" w:rsidRPr="00110F02">
        <w:t xml:space="preserve">года </w:t>
      </w:r>
      <w:r w:rsidR="00671840" w:rsidRPr="00110F02">
        <w:t>федеральный</w:t>
      </w:r>
      <w:r w:rsidR="00214D33" w:rsidRPr="00110F02">
        <w:t xml:space="preserve"> суд постановил, что использование властями Нью-Йорка </w:t>
      </w:r>
      <w:r w:rsidR="00671840" w:rsidRPr="00110F02">
        <w:t xml:space="preserve">таких экзаменов </w:t>
      </w:r>
      <w:r w:rsidR="00214D33" w:rsidRPr="00110F02">
        <w:t>представляет собой дискриминационный метод или практику. В итоге нью-йоркскому муниципалитету было предписано выплатить лицам, чьи кандидатуры были необоснованно отклонены</w:t>
      </w:r>
      <w:r w:rsidR="00671840" w:rsidRPr="00110F02">
        <w:t>,</w:t>
      </w:r>
      <w:r w:rsidR="00214D33" w:rsidRPr="00110F02">
        <w:t xml:space="preserve"> компенс</w:t>
      </w:r>
      <w:r w:rsidR="00214D33" w:rsidRPr="00110F02">
        <w:t>а</w:t>
      </w:r>
      <w:r w:rsidR="00214D33" w:rsidRPr="00110F02">
        <w:t>цию нед</w:t>
      </w:r>
      <w:r w:rsidR="00214D33" w:rsidRPr="00110F02">
        <w:t>о</w:t>
      </w:r>
      <w:r w:rsidR="00214D33" w:rsidRPr="00110F02">
        <w:t xml:space="preserve">полученной заработной платы </w:t>
      </w:r>
      <w:r w:rsidR="00671840" w:rsidRPr="00110F02">
        <w:t>на общую сумму 128</w:t>
      </w:r>
      <w:r w:rsidR="003C4E61">
        <w:t xml:space="preserve"> </w:t>
      </w:r>
      <w:r w:rsidR="00671840" w:rsidRPr="00110F02">
        <w:t>млн. долл.</w:t>
      </w:r>
      <w:r w:rsidR="00214D33" w:rsidRPr="00110F02">
        <w:t xml:space="preserve"> (самая крупная компенсация</w:t>
      </w:r>
      <w:r w:rsidR="00671840" w:rsidRPr="00110F02">
        <w:t>, которой МЮ когда-либо добивало</w:t>
      </w:r>
      <w:r w:rsidR="00214D33" w:rsidRPr="00110F02">
        <w:t>сь в деле о дискрим</w:t>
      </w:r>
      <w:r w:rsidR="00214D33" w:rsidRPr="00110F02">
        <w:t>и</w:t>
      </w:r>
      <w:r w:rsidR="00214D33" w:rsidRPr="00110F02">
        <w:t xml:space="preserve">нации при найме на работу), а также предоставить преимущественное право трудоустройства </w:t>
      </w:r>
      <w:r w:rsidR="00C948E7" w:rsidRPr="00110F02">
        <w:t>293</w:t>
      </w:r>
      <w:r w:rsidR="003C4E61">
        <w:t xml:space="preserve"> </w:t>
      </w:r>
      <w:r w:rsidR="00214D33" w:rsidRPr="00110F02">
        <w:t xml:space="preserve">лицам, подвергнутым дискриминации по вине городских властей. Суд также предписал муниципалитету разработать и внедрить новые процедуры найма </w:t>
      </w:r>
      <w:r w:rsidR="00671840" w:rsidRPr="00110F02">
        <w:t>персонала</w:t>
      </w:r>
      <w:r w:rsidR="00214D33" w:rsidRPr="00110F02">
        <w:t xml:space="preserve"> НУПО, включая новый письменный экзамен, кот</w:t>
      </w:r>
      <w:r w:rsidR="00214D33" w:rsidRPr="00110F02">
        <w:t>о</w:t>
      </w:r>
      <w:r w:rsidR="00214D33" w:rsidRPr="00110F02">
        <w:t xml:space="preserve">рый, в отличие от прежних, </w:t>
      </w:r>
      <w:r w:rsidR="00671840" w:rsidRPr="00110F02">
        <w:t xml:space="preserve">должен </w:t>
      </w:r>
      <w:r w:rsidR="00214D33" w:rsidRPr="00110F02">
        <w:t xml:space="preserve">действительно </w:t>
      </w:r>
      <w:r w:rsidR="00671840" w:rsidRPr="00110F02">
        <w:t>обеспечивать</w:t>
      </w:r>
      <w:r w:rsidR="00214D33" w:rsidRPr="00110F02">
        <w:t xml:space="preserve"> </w:t>
      </w:r>
      <w:r w:rsidR="00671840" w:rsidRPr="00110F02">
        <w:t>проверку</w:t>
      </w:r>
      <w:r w:rsidR="00214D33" w:rsidRPr="00110F02">
        <w:t xml:space="preserve"> н</w:t>
      </w:r>
      <w:r w:rsidR="00214D33" w:rsidRPr="00110F02">
        <w:t>а</w:t>
      </w:r>
      <w:r w:rsidR="00214D33" w:rsidRPr="00110F02">
        <w:t>выков и сп</w:t>
      </w:r>
      <w:r w:rsidR="00214D33" w:rsidRPr="00110F02">
        <w:t>о</w:t>
      </w:r>
      <w:r w:rsidR="00214D33" w:rsidRPr="00110F02">
        <w:t>собностей, важных для работы пожарного. ОГП</w:t>
      </w:r>
      <w:r w:rsidR="003C4E61">
        <w:t xml:space="preserve"> </w:t>
      </w:r>
      <w:r w:rsidR="00214D33" w:rsidRPr="00110F02">
        <w:t>МЮ также добился пересмотра в штате Нью-Джерси правил, согласно которым</w:t>
      </w:r>
      <w:r w:rsidR="00C948E7" w:rsidRPr="00110F02">
        <w:t xml:space="preserve"> </w:t>
      </w:r>
      <w:r w:rsidR="00214D33" w:rsidRPr="00110F02">
        <w:t>звание сержанта присваивалось полицейским по итогам письменного экзамена, который, как б</w:t>
      </w:r>
      <w:r w:rsidR="00214D33" w:rsidRPr="00110F02">
        <w:t>ы</w:t>
      </w:r>
      <w:r w:rsidR="00214D33" w:rsidRPr="00110F02">
        <w:t>ло показано, препятствовал продвижению по службе непропорционально бол</w:t>
      </w:r>
      <w:r w:rsidR="00214D33" w:rsidRPr="00110F02">
        <w:t>ь</w:t>
      </w:r>
      <w:r w:rsidR="00214D33" w:rsidRPr="00110F02">
        <w:t>шого числа афроамериканцев и испаноязычных, не обеспечивая при этом пр</w:t>
      </w:r>
      <w:r w:rsidR="00214D33" w:rsidRPr="00110F02">
        <w:t>о</w:t>
      </w:r>
      <w:r w:rsidR="00214D33" w:rsidRPr="00110F02">
        <w:t xml:space="preserve">верки </w:t>
      </w:r>
      <w:r w:rsidR="00671840" w:rsidRPr="00110F02">
        <w:t>качеств, необ</w:t>
      </w:r>
      <w:r w:rsidR="00214D33" w:rsidRPr="00110F02">
        <w:t xml:space="preserve">ходимых для исполнения служебных обязанностей. </w:t>
      </w:r>
      <w:r w:rsidR="00671840" w:rsidRPr="00110F02">
        <w:t>Согла</w:t>
      </w:r>
      <w:r w:rsidR="00671840" w:rsidRPr="00110F02">
        <w:t>с</w:t>
      </w:r>
      <w:r w:rsidR="00671840" w:rsidRPr="00110F02">
        <w:t>но</w:t>
      </w:r>
      <w:r w:rsidR="00657929" w:rsidRPr="00110F02">
        <w:t xml:space="preserve"> договоренн</w:t>
      </w:r>
      <w:r w:rsidR="00657929" w:rsidRPr="00110F02">
        <w:t>о</w:t>
      </w:r>
      <w:r w:rsidR="00657929" w:rsidRPr="00110F02">
        <w:t>сти, достигнутой с властями Нью-Джерси, в полиции штата должна быть введена новая процедура присвоения очередных званий, при кот</w:t>
      </w:r>
      <w:r w:rsidR="00657929" w:rsidRPr="00110F02">
        <w:t>о</w:t>
      </w:r>
      <w:r w:rsidR="00657929" w:rsidRPr="00110F02">
        <w:t>рой будут учитываться достоинства, а не расовое или национальное происхо</w:t>
      </w:r>
      <w:r w:rsidR="00657929" w:rsidRPr="00110F02">
        <w:t>ж</w:t>
      </w:r>
      <w:r w:rsidR="00657929" w:rsidRPr="00110F02">
        <w:t xml:space="preserve">дение </w:t>
      </w:r>
      <w:r w:rsidR="00671840" w:rsidRPr="00110F02">
        <w:t>кандидатов; при этом полицейским, заслуживающим</w:t>
      </w:r>
      <w:r w:rsidR="00657929" w:rsidRPr="00110F02">
        <w:t xml:space="preserve"> повышения, но</w:t>
      </w:r>
      <w:r w:rsidR="00671840" w:rsidRPr="00110F02">
        <w:t xml:space="preserve"> не получившим</w:t>
      </w:r>
      <w:r w:rsidR="00657929" w:rsidRPr="00110F02">
        <w:t xml:space="preserve"> его </w:t>
      </w:r>
      <w:r w:rsidR="00333327">
        <w:t>из-</w:t>
      </w:r>
      <w:r w:rsidR="00657929" w:rsidRPr="00110F02">
        <w:t>за дискриминации, должна быть компенсирована недопол</w:t>
      </w:r>
      <w:r w:rsidR="00657929" w:rsidRPr="00110F02">
        <w:t>у</w:t>
      </w:r>
      <w:r w:rsidR="00657929" w:rsidRPr="00110F02">
        <w:t>ченная заработная плата на общую сумму до 1</w:t>
      </w:r>
      <w:r w:rsidR="003C4E61">
        <w:t xml:space="preserve"> </w:t>
      </w:r>
      <w:r w:rsidR="00657929" w:rsidRPr="00110F02">
        <w:t xml:space="preserve">млн. долларов, а их кандидатуры на присвоение очередных званий должны рассматриваться в первую очередь. </w:t>
      </w:r>
    </w:p>
    <w:p w:rsidR="00C948E7" w:rsidRPr="00110F02" w:rsidRDefault="00AB3A19" w:rsidP="00BB1FAD">
      <w:pPr>
        <w:pStyle w:val="SingleTxtGR"/>
      </w:pPr>
      <w:r>
        <w:t>119.</w:t>
      </w:r>
      <w:r>
        <w:tab/>
      </w:r>
      <w:r w:rsidR="001C63C3" w:rsidRPr="00110F02">
        <w:t xml:space="preserve">В последние годы КРТ также существенно расширила свою </w:t>
      </w:r>
      <w:r w:rsidR="00671840" w:rsidRPr="00110F02">
        <w:t>"системную инициативу"</w:t>
      </w:r>
      <w:r w:rsidR="001C63C3" w:rsidRPr="00110F02">
        <w:t xml:space="preserve"> по борьбе с </w:t>
      </w:r>
      <w:r w:rsidR="00671840" w:rsidRPr="00110F02">
        <w:t>дискриминационными</w:t>
      </w:r>
      <w:r w:rsidR="001C63C3" w:rsidRPr="00110F02">
        <w:t xml:space="preserve"> методами и практикой, а также отдельными случаями групповой дискриминации в сфере трудоустройства, вл</w:t>
      </w:r>
      <w:r w:rsidR="001C63C3" w:rsidRPr="00110F02">
        <w:t>е</w:t>
      </w:r>
      <w:r w:rsidR="001C63C3" w:rsidRPr="00110F02">
        <w:t>кущими за собой широкомасштабные последствия для той или иной отрасли, вида деятельности, компании или географического района. В 2012</w:t>
      </w:r>
      <w:r w:rsidR="003C4E61">
        <w:t xml:space="preserve"> </w:t>
      </w:r>
      <w:r w:rsidR="001C63C3" w:rsidRPr="00110F02">
        <w:t>году КРТ урегулировала вопросы, поднятые в 430</w:t>
      </w:r>
      <w:r w:rsidR="003C4E61">
        <w:t xml:space="preserve"> </w:t>
      </w:r>
      <w:r w:rsidR="001C63C3" w:rsidRPr="00110F02">
        <w:t>жалобах на системную дискриминацию при найме на работу по признакам расового или национального происхождения, обеспечив жертвам такой дискриминации возмещение ущерба на сумму более 22</w:t>
      </w:r>
      <w:r w:rsidR="003C4E61">
        <w:t xml:space="preserve"> </w:t>
      </w:r>
      <w:r w:rsidR="001C63C3" w:rsidRPr="00110F02">
        <w:t>млн. долларов. На 30</w:t>
      </w:r>
      <w:r w:rsidR="003C4E61">
        <w:t xml:space="preserve"> </w:t>
      </w:r>
      <w:r w:rsidR="001C63C3" w:rsidRPr="00110F02">
        <w:t>сентября 2012</w:t>
      </w:r>
      <w:r w:rsidR="003C4E61">
        <w:t xml:space="preserve"> </w:t>
      </w:r>
      <w:r w:rsidR="001C63C3" w:rsidRPr="00110F02">
        <w:t xml:space="preserve">года в рамках </w:t>
      </w:r>
      <w:r w:rsidR="002F534E" w:rsidRPr="00110F02">
        <w:t>"</w:t>
      </w:r>
      <w:r w:rsidR="001C63C3" w:rsidRPr="00110F02">
        <w:t>системной инициативы</w:t>
      </w:r>
      <w:r w:rsidR="002F534E" w:rsidRPr="00110F02">
        <w:t>"</w:t>
      </w:r>
      <w:r w:rsidR="001C63C3" w:rsidRPr="00110F02">
        <w:t xml:space="preserve"> продолжалось рассмотрение 886</w:t>
      </w:r>
      <w:r w:rsidR="003C4E61">
        <w:t xml:space="preserve"> </w:t>
      </w:r>
      <w:r w:rsidR="001C63C3" w:rsidRPr="00110F02">
        <w:t>жалоб на дискриминацию по расовому или н</w:t>
      </w:r>
      <w:r w:rsidR="001C63C3" w:rsidRPr="00110F02">
        <w:t>а</w:t>
      </w:r>
      <w:r w:rsidR="001C63C3" w:rsidRPr="00110F02">
        <w:t xml:space="preserve">циональному происхождению. КРТ возбудила 10 судебных исков о системной дискриминации, два из которых касались дискриминации по </w:t>
      </w:r>
      <w:r w:rsidR="002F534E" w:rsidRPr="00110F02">
        <w:t>признакам</w:t>
      </w:r>
      <w:r w:rsidR="001C63C3" w:rsidRPr="00110F02">
        <w:t xml:space="preserve"> расы или </w:t>
      </w:r>
      <w:r w:rsidR="002F534E" w:rsidRPr="00110F02">
        <w:t>национального</w:t>
      </w:r>
      <w:r w:rsidR="001C63C3" w:rsidRPr="00110F02">
        <w:t xml:space="preserve"> </w:t>
      </w:r>
      <w:r w:rsidR="002F534E" w:rsidRPr="00110F02">
        <w:t>происхождения</w:t>
      </w:r>
      <w:r w:rsidR="001C63C3" w:rsidRPr="00110F02">
        <w:t xml:space="preserve">; в течение 2012 </w:t>
      </w:r>
      <w:r w:rsidR="00DD0F92">
        <w:t>финансового года</w:t>
      </w:r>
      <w:r w:rsidR="001C63C3" w:rsidRPr="00110F02">
        <w:t xml:space="preserve"> она также добилась вынесения решений по девяти искам о системной дискри</w:t>
      </w:r>
      <w:r w:rsidR="002F534E" w:rsidRPr="00110F02">
        <w:t>минации по этим признакам. Одно</w:t>
      </w:r>
      <w:r w:rsidR="001C63C3" w:rsidRPr="00110F02">
        <w:t xml:space="preserve"> из этих решений предусматривает выплату </w:t>
      </w:r>
      <w:r w:rsidR="002F534E" w:rsidRPr="00110F02">
        <w:t>компенсаций</w:t>
      </w:r>
      <w:r w:rsidR="001C63C3" w:rsidRPr="00110F02">
        <w:t xml:space="preserve"> на общую сумму 3,13</w:t>
      </w:r>
      <w:r w:rsidR="003C4E61">
        <w:t xml:space="preserve"> </w:t>
      </w:r>
      <w:r w:rsidR="001C63C3" w:rsidRPr="00110F02">
        <w:t xml:space="preserve">млн. </w:t>
      </w:r>
      <w:r w:rsidR="002F534E" w:rsidRPr="00110F02">
        <w:t>долл.</w:t>
      </w:r>
      <w:r w:rsidR="001C63C3" w:rsidRPr="00110F02">
        <w:t xml:space="preserve"> группе </w:t>
      </w:r>
      <w:r w:rsidR="002F534E" w:rsidRPr="00110F02">
        <w:t>из</w:t>
      </w:r>
      <w:r w:rsidR="001C63C3" w:rsidRPr="00110F02">
        <w:t xml:space="preserve"> более 300 афроамериканцев, </w:t>
      </w:r>
      <w:r w:rsidR="002F534E" w:rsidRPr="00110F02">
        <w:t xml:space="preserve">чьи </w:t>
      </w:r>
      <w:r w:rsidR="001C63C3" w:rsidRPr="00110F02">
        <w:t>и</w:t>
      </w:r>
      <w:r w:rsidR="001C63C3" w:rsidRPr="00110F02">
        <w:t>н</w:t>
      </w:r>
      <w:r w:rsidR="001C63C3" w:rsidRPr="00110F02">
        <w:t>терес</w:t>
      </w:r>
      <w:r w:rsidR="002F534E" w:rsidRPr="00110F02">
        <w:t>ы были непропорционально затронуты</w:t>
      </w:r>
      <w:r w:rsidR="001C63C3" w:rsidRPr="00110F02">
        <w:t xml:space="preserve"> пол</w:t>
      </w:r>
      <w:r w:rsidR="002F534E" w:rsidRPr="00110F02">
        <w:t>итикой компании</w:t>
      </w:r>
      <w:r w:rsidR="003C4E61">
        <w:t xml:space="preserve"> </w:t>
      </w:r>
      <w:r w:rsidR="002F534E" w:rsidRPr="00110F02">
        <w:t>– производ</w:t>
      </w:r>
      <w:r w:rsidR="002F534E" w:rsidRPr="00110F02">
        <w:t>и</w:t>
      </w:r>
      <w:r w:rsidR="002F534E" w:rsidRPr="00110F02">
        <w:t>теля прохладительных напитков "Пепси"</w:t>
      </w:r>
      <w:r w:rsidR="001C63C3" w:rsidRPr="00110F02">
        <w:t>, не принимавшей на работу лиц с кр</w:t>
      </w:r>
      <w:r w:rsidR="001C63C3" w:rsidRPr="00110F02">
        <w:t>и</w:t>
      </w:r>
      <w:r w:rsidR="001C63C3" w:rsidRPr="00110F02">
        <w:t xml:space="preserve">минальным прошлым, включая тех, кто подвергался аресту, но ни разу не был осужден за какие-либо преступления; то же решение обязывает компанию </w:t>
      </w:r>
      <w:r w:rsidR="002F534E" w:rsidRPr="00110F02">
        <w:t>"</w:t>
      </w:r>
      <w:r w:rsidR="001C63C3" w:rsidRPr="00110F02">
        <w:t>Пепси</w:t>
      </w:r>
      <w:r w:rsidR="002F534E" w:rsidRPr="00110F02">
        <w:t>"</w:t>
      </w:r>
      <w:r w:rsidR="001C63C3" w:rsidRPr="00110F02">
        <w:t xml:space="preserve"> предложить рабочие места тем из истцов, кто отвечает требованиям пересмотренных правил. На сегодняшний день иски о системной дискримин</w:t>
      </w:r>
      <w:r w:rsidR="001C63C3" w:rsidRPr="00110F02">
        <w:t>а</w:t>
      </w:r>
      <w:r w:rsidR="001C63C3" w:rsidRPr="00110F02">
        <w:t>ции составляют 20% всех дел, возбужденных КРТ и находящихся в стадии ра</w:t>
      </w:r>
      <w:r w:rsidR="001C63C3" w:rsidRPr="00110F02">
        <w:t>с</w:t>
      </w:r>
      <w:r w:rsidR="001C63C3" w:rsidRPr="00110F02">
        <w:t>смотрения. Министерство труда во взаимодействии с КРТ расширило и сделало более эффективной свою правоприменительную деятельность по борьбе с си</w:t>
      </w:r>
      <w:r w:rsidR="001C63C3" w:rsidRPr="00110F02">
        <w:t>с</w:t>
      </w:r>
      <w:r w:rsidR="001C63C3" w:rsidRPr="00110F02">
        <w:t>темной дискриминацией, включая проведение в крупных компаниях комплек</w:t>
      </w:r>
      <w:r w:rsidR="001C63C3" w:rsidRPr="00110F02">
        <w:t>с</w:t>
      </w:r>
      <w:r w:rsidR="001C63C3" w:rsidRPr="00110F02">
        <w:t>ных проверок для оценки соблюдения законодательства и исправления име</w:t>
      </w:r>
      <w:r w:rsidR="001C63C3" w:rsidRPr="00110F02">
        <w:t>ю</w:t>
      </w:r>
      <w:r w:rsidR="001C63C3" w:rsidRPr="00110F02">
        <w:t>щихся недостатков не в отдельно взятых подразделениях, а в целом ряде стру</w:t>
      </w:r>
      <w:r w:rsidR="001C63C3" w:rsidRPr="00110F02">
        <w:t>к</w:t>
      </w:r>
      <w:r w:rsidR="001C63C3" w:rsidRPr="00110F02">
        <w:t>тур одн</w:t>
      </w:r>
      <w:r w:rsidR="001C63C3" w:rsidRPr="00110F02">
        <w:t>о</w:t>
      </w:r>
      <w:r w:rsidR="001C63C3" w:rsidRPr="00110F02">
        <w:t>временно.</w:t>
      </w:r>
    </w:p>
    <w:p w:rsidR="00C948E7" w:rsidRPr="00110F02" w:rsidRDefault="00AB3A19" w:rsidP="00BB1FAD">
      <w:pPr>
        <w:pStyle w:val="SingleTxtGR"/>
      </w:pPr>
      <w:r>
        <w:t>120.</w:t>
      </w:r>
      <w:r>
        <w:tab/>
      </w:r>
      <w:r w:rsidR="001C63C3" w:rsidRPr="00110F02">
        <w:t>Правительство США также борется с дискриминацией на рабочих местах посредством повышения профессиональной квалификации и ведения разъясн</w:t>
      </w:r>
      <w:r w:rsidR="001C63C3" w:rsidRPr="00110F02">
        <w:t>и</w:t>
      </w:r>
      <w:r w:rsidR="001C63C3" w:rsidRPr="00110F02">
        <w:t xml:space="preserve">тельной работы. В 2012 </w:t>
      </w:r>
      <w:r w:rsidR="00DD0F92">
        <w:t>финансовом году</w:t>
      </w:r>
      <w:r w:rsidR="001C63C3" w:rsidRPr="00110F02">
        <w:t xml:space="preserve"> КРТ в порядке </w:t>
      </w:r>
      <w:r w:rsidR="002F534E" w:rsidRPr="00110F02">
        <w:t>"</w:t>
      </w:r>
      <w:r w:rsidR="001C63C3" w:rsidRPr="00110F02">
        <w:t>технической помощи</w:t>
      </w:r>
      <w:r w:rsidR="002F534E" w:rsidRPr="00110F02">
        <w:t>"</w:t>
      </w:r>
      <w:r w:rsidR="001C63C3" w:rsidRPr="00110F02">
        <w:t xml:space="preserve"> организовала для более чем 5</w:t>
      </w:r>
      <w:r w:rsidR="003C4E61">
        <w:t xml:space="preserve"> </w:t>
      </w:r>
      <w:r w:rsidR="001C63C3" w:rsidRPr="00110F02">
        <w:t>000 кадровиков и юристов подготовку по темат</w:t>
      </w:r>
      <w:r w:rsidR="001C63C3" w:rsidRPr="00110F02">
        <w:t>и</w:t>
      </w:r>
      <w:r w:rsidR="001C63C3" w:rsidRPr="00110F02">
        <w:t>ке соблюдения федерального антидискриминационного законодательства в сф</w:t>
      </w:r>
      <w:r w:rsidR="001C63C3" w:rsidRPr="00110F02">
        <w:t>е</w:t>
      </w:r>
      <w:r w:rsidR="001C63C3" w:rsidRPr="00110F02">
        <w:t>ре занятости. Министерство труда финансирует более</w:t>
      </w:r>
      <w:r w:rsidR="002F534E" w:rsidRPr="00110F02">
        <w:t xml:space="preserve"> 3</w:t>
      </w:r>
      <w:r w:rsidR="003C4E61">
        <w:t xml:space="preserve"> </w:t>
      </w:r>
      <w:r w:rsidR="002F534E" w:rsidRPr="00110F02">
        <w:t>000 "</w:t>
      </w:r>
      <w:r w:rsidR="001C63C3" w:rsidRPr="00110F02">
        <w:t>центров трудоус</w:t>
      </w:r>
      <w:r w:rsidR="001C63C3" w:rsidRPr="00110F02">
        <w:t>т</w:t>
      </w:r>
      <w:r w:rsidR="001C63C3" w:rsidRPr="00110F02">
        <w:t>ройства в Америке</w:t>
      </w:r>
      <w:r w:rsidR="002F534E" w:rsidRPr="00110F02">
        <w:t>"</w:t>
      </w:r>
      <w:r w:rsidR="009E4667" w:rsidRPr="00110F02">
        <w:t xml:space="preserve">, предоставляющих населению по всей стране содействие в поисках работы, информацию о рынке труда, профессионально-техническую подготовку и </w:t>
      </w:r>
      <w:r w:rsidR="002F534E" w:rsidRPr="00110F02">
        <w:t>помощь в обеспечении средствами к существованию</w:t>
      </w:r>
      <w:r w:rsidR="009E4667" w:rsidRPr="00110F02">
        <w:t>. Особое, жизненно ва</w:t>
      </w:r>
      <w:r w:rsidR="009E4667" w:rsidRPr="00110F02">
        <w:t>ж</w:t>
      </w:r>
      <w:r w:rsidR="009E4667" w:rsidRPr="00110F02">
        <w:t>ное значение все это имеет для социально неблагополучных групп.</w:t>
      </w:r>
    </w:p>
    <w:p w:rsidR="00C948E7" w:rsidRPr="00110F02" w:rsidRDefault="00EE47B8" w:rsidP="00BB1FAD">
      <w:pPr>
        <w:pStyle w:val="SingleTxtGR"/>
      </w:pPr>
      <w:r>
        <w:t>121.</w:t>
      </w:r>
      <w:r>
        <w:tab/>
      </w:r>
      <w:r w:rsidR="009E4667" w:rsidRPr="00110F02">
        <w:t xml:space="preserve">В связи с обеспокоенностью Комитета положением трудящихся-мигрантов, не имеющих документов, следует отметить, что все трудящиеся в США, независимо от их иммиграционного статуса, </w:t>
      </w:r>
      <w:r w:rsidR="00AD0052" w:rsidRPr="00110F02">
        <w:t>пользуются</w:t>
      </w:r>
      <w:r w:rsidR="009E4667" w:rsidRPr="00110F02">
        <w:t xml:space="preserve"> право</w:t>
      </w:r>
      <w:r w:rsidR="00AD0052" w:rsidRPr="00110F02">
        <w:t>м</w:t>
      </w:r>
      <w:r w:rsidR="009E4667" w:rsidRPr="00110F02">
        <w:t xml:space="preserve"> на з</w:t>
      </w:r>
      <w:r w:rsidR="009E4667" w:rsidRPr="00110F02">
        <w:t>а</w:t>
      </w:r>
      <w:r w:rsidR="009E4667" w:rsidRPr="00110F02">
        <w:t xml:space="preserve">щиту, предусмотренную </w:t>
      </w:r>
      <w:r w:rsidR="00AD0052" w:rsidRPr="00110F02">
        <w:t>законами</w:t>
      </w:r>
      <w:r w:rsidR="009E4667" w:rsidRPr="00110F02">
        <w:t xml:space="preserve"> США о труде и занятости, в том числе к</w:t>
      </w:r>
      <w:r w:rsidR="009E4667" w:rsidRPr="00110F02">
        <w:t>а</w:t>
      </w:r>
      <w:r w:rsidR="009E4667" w:rsidRPr="00110F02">
        <w:t>сающимися минимальной заработной платы, сверхурочной работы, детского труда, произво</w:t>
      </w:r>
      <w:r w:rsidR="009E4667" w:rsidRPr="00110F02">
        <w:t>д</w:t>
      </w:r>
      <w:r w:rsidR="009E4667" w:rsidRPr="00110F02">
        <w:t>ственной гигиены и техники безопасности, компенсации за производственные травмы, свободы от незаконной дискриминации и от мер р</w:t>
      </w:r>
      <w:r w:rsidR="009E4667" w:rsidRPr="00110F02">
        <w:t>е</w:t>
      </w:r>
      <w:r w:rsidR="009E4667" w:rsidRPr="00110F02">
        <w:t xml:space="preserve">прессивного характера. Федеральные учреждения, следящие за исполнением законов о защите трудящихся, исходят из того, что эффективное обеспечение соблюдения трудового законодательства является необходимой предпосылкой </w:t>
      </w:r>
      <w:r w:rsidR="00AD0052" w:rsidRPr="00110F02">
        <w:t xml:space="preserve">достойной </w:t>
      </w:r>
      <w:r w:rsidR="009E4667" w:rsidRPr="00110F02">
        <w:t xml:space="preserve">оплаты и </w:t>
      </w:r>
      <w:r w:rsidR="00AD0052" w:rsidRPr="00110F02">
        <w:t xml:space="preserve">надлежащих </w:t>
      </w:r>
      <w:r w:rsidR="009E4667" w:rsidRPr="00110F02">
        <w:t xml:space="preserve">условий труда для всех работающих. </w:t>
      </w:r>
      <w:r w:rsidR="00F82BE6" w:rsidRPr="00110F02">
        <w:t>При ра</w:t>
      </w:r>
      <w:r w:rsidR="00F82BE6" w:rsidRPr="00110F02">
        <w:t>с</w:t>
      </w:r>
      <w:r w:rsidR="00F82BE6" w:rsidRPr="00110F02">
        <w:t>следовании поте</w:t>
      </w:r>
      <w:r w:rsidR="00F82BE6" w:rsidRPr="00110F02">
        <w:t>н</w:t>
      </w:r>
      <w:r w:rsidR="00F82BE6" w:rsidRPr="00110F02">
        <w:t xml:space="preserve">циальных нарушений трудового законодательства или законов о </w:t>
      </w:r>
      <w:r w:rsidR="00AD0052" w:rsidRPr="00110F02">
        <w:t>трудоустройстве</w:t>
      </w:r>
      <w:r w:rsidR="00F82BE6" w:rsidRPr="00110F02">
        <w:t xml:space="preserve"> МТ и КРТ не интересуются иммиграционным статусом тр</w:t>
      </w:r>
      <w:r w:rsidR="00F82BE6" w:rsidRPr="00110F02">
        <w:t>у</w:t>
      </w:r>
      <w:r w:rsidR="00F82BE6" w:rsidRPr="00110F02">
        <w:t>дящихся, которых это касается. В ходе судебных разбирательств КРТ активно стремится к тому, чтобы информация о гражданстве не фигурировала в мат</w:t>
      </w:r>
      <w:r w:rsidR="00F82BE6" w:rsidRPr="00110F02">
        <w:t>е</w:t>
      </w:r>
      <w:r w:rsidR="00F82BE6" w:rsidRPr="00110F02">
        <w:t>риалах дел</w:t>
      </w:r>
      <w:r w:rsidR="00AD0052" w:rsidRPr="00110F02">
        <w:t>,</w:t>
      </w:r>
      <w:r w:rsidR="00F82BE6" w:rsidRPr="00110F02">
        <w:t xml:space="preserve"> и испол</w:t>
      </w:r>
      <w:r w:rsidR="00F82BE6" w:rsidRPr="00110F02">
        <w:t>ь</w:t>
      </w:r>
      <w:r w:rsidR="00F82BE6" w:rsidRPr="00110F02">
        <w:t xml:space="preserve">зует судебные запреты и другие юридические средства для того, чтобы защитить трудящихся, </w:t>
      </w:r>
      <w:r w:rsidR="00AD0052" w:rsidRPr="00110F02">
        <w:t>подающих жалобы</w:t>
      </w:r>
      <w:r w:rsidR="00F82BE6" w:rsidRPr="00110F02">
        <w:t>, от угроз насилия или д</w:t>
      </w:r>
      <w:r w:rsidR="00F82BE6" w:rsidRPr="00110F02">
        <w:t>е</w:t>
      </w:r>
      <w:r w:rsidR="00F82BE6" w:rsidRPr="00110F02">
        <w:t>портации, к кот</w:t>
      </w:r>
      <w:r w:rsidR="00F82BE6" w:rsidRPr="00110F02">
        <w:t>о</w:t>
      </w:r>
      <w:r w:rsidR="00F82BE6" w:rsidRPr="00110F02">
        <w:t>рым могут прибегать работодатели. Последние привлекаются к ответственности независимо от правового статуса их работников, хотя работн</w:t>
      </w:r>
      <w:r w:rsidR="00F82BE6" w:rsidRPr="00110F02">
        <w:t>и</w:t>
      </w:r>
      <w:r w:rsidR="00F82BE6" w:rsidRPr="00110F02">
        <w:t>ки, не имеющие документов, могут быть лишены доступа к отдельным средс</w:t>
      </w:r>
      <w:r w:rsidR="00F82BE6" w:rsidRPr="00110F02">
        <w:t>т</w:t>
      </w:r>
      <w:r w:rsidR="00F82BE6" w:rsidRPr="00110F02">
        <w:t>вам правовой защиты</w:t>
      </w:r>
      <w:r w:rsidR="00C948E7" w:rsidRPr="00B0550F">
        <w:rPr>
          <w:rStyle w:val="FootnoteReference"/>
          <w:kern w:val="0"/>
        </w:rPr>
        <w:footnoteReference w:id="20"/>
      </w:r>
      <w:r w:rsidR="00F82BE6" w:rsidRPr="00EE47B8">
        <w:t>.</w:t>
      </w:r>
    </w:p>
    <w:p w:rsidR="00C948E7" w:rsidRPr="00110F02" w:rsidRDefault="00EE47B8" w:rsidP="00BB1FAD">
      <w:pPr>
        <w:pStyle w:val="SingleTxtGR"/>
      </w:pPr>
      <w:r>
        <w:t>122.</w:t>
      </w:r>
      <w:r>
        <w:tab/>
      </w:r>
      <w:r w:rsidR="00C9183C" w:rsidRPr="00110F02">
        <w:t>Министерство труда также приступило к осуществлению программы партнерства в интересах трудящихся-мигрантов с участием посольств и ко</w:t>
      </w:r>
      <w:r w:rsidR="00C9183C" w:rsidRPr="00110F02">
        <w:t>н</w:t>
      </w:r>
      <w:r w:rsidR="00C9183C" w:rsidRPr="00110F02">
        <w:t>сульств д</w:t>
      </w:r>
      <w:r w:rsidR="00C9183C" w:rsidRPr="00110F02">
        <w:t>е</w:t>
      </w:r>
      <w:r w:rsidR="00C9183C" w:rsidRPr="00110F02">
        <w:t xml:space="preserve">сяти государств, </w:t>
      </w:r>
      <w:r w:rsidR="00AD0052" w:rsidRPr="00110F02">
        <w:t>которая призвана</w:t>
      </w:r>
      <w:r w:rsidR="00C9183C" w:rsidRPr="00110F02">
        <w:t xml:space="preserve"> помочь МТ в </w:t>
      </w:r>
      <w:r w:rsidR="00AD0052" w:rsidRPr="00110F02">
        <w:t>защите</w:t>
      </w:r>
      <w:r w:rsidR="00C9183C" w:rsidRPr="00110F02">
        <w:t xml:space="preserve"> трудящихся-мигрантов, работающих на территории США</w:t>
      </w:r>
      <w:r w:rsidR="00AD0052" w:rsidRPr="00110F02">
        <w:t>,</w:t>
      </w:r>
      <w:r w:rsidR="00C9183C" w:rsidRPr="00110F02">
        <w:t xml:space="preserve"> и поддержании связей с теми из них, с кем министерству было бы трудно установить контакт иным способом. Партнерские отношения </w:t>
      </w:r>
      <w:r w:rsidR="009C14F2">
        <w:t>Минист</w:t>
      </w:r>
      <w:r w:rsidR="00C9183C" w:rsidRPr="00110F02">
        <w:t>ерства труда с посольствами Гватемалы, Го</w:t>
      </w:r>
      <w:r w:rsidR="00C9183C" w:rsidRPr="00110F02">
        <w:t>н</w:t>
      </w:r>
      <w:r w:rsidR="00C9183C" w:rsidRPr="00110F02">
        <w:t>дураса, Доминиканской Республики, Коста-Рики, Мексики, Никарагуа, Перу, Сальвадора</w:t>
      </w:r>
      <w:r w:rsidR="001A1F11" w:rsidRPr="00110F02">
        <w:t>, Филиппин и Эквадора поставлены на официальную основу;</w:t>
      </w:r>
      <w:r w:rsidR="00C9183C" w:rsidRPr="00110F02">
        <w:t xml:space="preserve"> в н</w:t>
      </w:r>
      <w:r w:rsidR="00C9183C" w:rsidRPr="00110F02">
        <w:t>а</w:t>
      </w:r>
      <w:r w:rsidR="00C9183C" w:rsidRPr="00110F02">
        <w:t>стоящее время министерство работает над тем, чтобы охватить таким партне</w:t>
      </w:r>
      <w:r w:rsidR="00C9183C" w:rsidRPr="00110F02">
        <w:t>р</w:t>
      </w:r>
      <w:r w:rsidR="00C9183C" w:rsidRPr="00110F02">
        <w:t>ством ряд других стран. КРТ также объединяет усилия с иностранными посол</w:t>
      </w:r>
      <w:r w:rsidR="00C9183C" w:rsidRPr="00110F02">
        <w:t>ь</w:t>
      </w:r>
      <w:r w:rsidR="00C9183C" w:rsidRPr="00110F02">
        <w:t>ствами и консул</w:t>
      </w:r>
      <w:r w:rsidR="00C9183C" w:rsidRPr="00110F02">
        <w:t>ь</w:t>
      </w:r>
      <w:r w:rsidR="00C9183C" w:rsidRPr="00110F02">
        <w:t>ствами в целях защиты прав граждан соответствующих стран на свободу от дискриминации при трудоустройстве в США.</w:t>
      </w:r>
    </w:p>
    <w:p w:rsidR="00C948E7" w:rsidRPr="00110F02" w:rsidRDefault="006B2466" w:rsidP="00BB1FAD">
      <w:pPr>
        <w:pStyle w:val="SingleTxtGR"/>
      </w:pPr>
      <w:r>
        <w:t>123.</w:t>
      </w:r>
      <w:r>
        <w:tab/>
      </w:r>
      <w:r w:rsidR="00D1511A" w:rsidRPr="00110F02">
        <w:t>В</w:t>
      </w:r>
      <w:r w:rsidR="00715654" w:rsidRPr="00110F02">
        <w:t xml:space="preserve"> программ</w:t>
      </w:r>
      <w:r w:rsidR="00D1511A" w:rsidRPr="00110F02">
        <w:t>ах</w:t>
      </w:r>
      <w:r w:rsidR="00715654" w:rsidRPr="00110F02">
        <w:t xml:space="preserve"> МНБ, </w:t>
      </w:r>
      <w:r w:rsidR="001A1F11" w:rsidRPr="00110F02">
        <w:t>помогающих</w:t>
      </w:r>
      <w:r w:rsidR="00715654" w:rsidRPr="00110F02">
        <w:t xml:space="preserve"> работодателям соблюдать установле</w:t>
      </w:r>
      <w:r w:rsidR="00715654" w:rsidRPr="00110F02">
        <w:t>н</w:t>
      </w:r>
      <w:r w:rsidR="00715654" w:rsidRPr="00110F02">
        <w:t>ный ЗИГ запрет на прием на работу и использование наемного труда лиц, зав</w:t>
      </w:r>
      <w:r w:rsidR="00715654" w:rsidRPr="00110F02">
        <w:t>е</w:t>
      </w:r>
      <w:r w:rsidR="00715654" w:rsidRPr="00110F02">
        <w:t>домо не имеющих необходимых разрешений,</w:t>
      </w:r>
      <w:r w:rsidR="003C4E61">
        <w:t xml:space="preserve"> </w:t>
      </w:r>
      <w:r w:rsidR="00715654" w:rsidRPr="00110F02">
        <w:t>– таких, как программа электро</w:t>
      </w:r>
      <w:r w:rsidR="00715654" w:rsidRPr="00110F02">
        <w:t>н</w:t>
      </w:r>
      <w:r w:rsidR="00715654" w:rsidRPr="00110F02">
        <w:t>ной проверки (позволяющая работодателям путем электронных запросов выя</w:t>
      </w:r>
      <w:r w:rsidR="00715654" w:rsidRPr="00110F02">
        <w:t>с</w:t>
      </w:r>
      <w:r w:rsidR="00715654" w:rsidRPr="00110F02">
        <w:t>нять, имеют ли их работники право заниматься трудовой деятельностью в США) и программа БИТК в рамках соглашения между правительством и раб</w:t>
      </w:r>
      <w:r w:rsidR="00715654" w:rsidRPr="00110F02">
        <w:t>о</w:t>
      </w:r>
      <w:r w:rsidR="00715654" w:rsidRPr="00110F02">
        <w:t>тодателями (IMAGE), облегчающая работодателям добровольное соблюдение этого запрета,</w:t>
      </w:r>
      <w:r w:rsidR="003C4E61">
        <w:t xml:space="preserve"> </w:t>
      </w:r>
      <w:r w:rsidR="00715654" w:rsidRPr="00110F02">
        <w:t xml:space="preserve">– </w:t>
      </w:r>
      <w:r w:rsidR="00D1511A" w:rsidRPr="00110F02">
        <w:t>предусмотрены</w:t>
      </w:r>
      <w:r w:rsidR="00715654" w:rsidRPr="00110F02">
        <w:t xml:space="preserve"> положения, запрещающие избирательное или дискриминационное использование</w:t>
      </w:r>
      <w:r w:rsidR="00D1511A" w:rsidRPr="00110F02">
        <w:t xml:space="preserve"> этих программ, а также положения</w:t>
      </w:r>
      <w:r w:rsidR="00715654" w:rsidRPr="00110F02">
        <w:t xml:space="preserve"> о</w:t>
      </w:r>
      <w:r w:rsidR="00D1511A" w:rsidRPr="00110F02">
        <w:t xml:space="preserve"> раз</w:t>
      </w:r>
      <w:r w:rsidR="00D1511A" w:rsidRPr="00110F02">
        <w:t>ъ</w:t>
      </w:r>
      <w:r w:rsidR="00D1511A" w:rsidRPr="00110F02">
        <w:t>яснении работодателям прав</w:t>
      </w:r>
      <w:r w:rsidR="00715654" w:rsidRPr="00110F02">
        <w:t xml:space="preserve"> трудящихся и вопросов </w:t>
      </w:r>
      <w:r w:rsidR="00D1511A" w:rsidRPr="00110F02">
        <w:t xml:space="preserve">борьбы с </w:t>
      </w:r>
      <w:r w:rsidR="00715654" w:rsidRPr="00110F02">
        <w:t>дис</w:t>
      </w:r>
      <w:r w:rsidR="00D1511A" w:rsidRPr="00110F02">
        <w:t>криминацией</w:t>
      </w:r>
      <w:r w:rsidR="00715654" w:rsidRPr="00110F02">
        <w:t>. В 2011</w:t>
      </w:r>
      <w:r w:rsidR="003C4E61">
        <w:t xml:space="preserve"> </w:t>
      </w:r>
      <w:r w:rsidR="00715654" w:rsidRPr="00110F02">
        <w:t xml:space="preserve">году МТ и МНБ подписали пересмотренный </w:t>
      </w:r>
      <w:r w:rsidR="00D1511A" w:rsidRPr="00110F02">
        <w:t>м</w:t>
      </w:r>
      <w:r w:rsidR="00715654" w:rsidRPr="00110F02">
        <w:t>еморандум о договоре</w:t>
      </w:r>
      <w:r w:rsidR="00715654" w:rsidRPr="00110F02">
        <w:t>н</w:t>
      </w:r>
      <w:r w:rsidR="00715654" w:rsidRPr="00110F02">
        <w:t xml:space="preserve">ности (МД), призванный обеспечить, чтобы побочным результатом применения иммиграционного законодательства не становилось ущемление прав </w:t>
      </w:r>
      <w:r w:rsidR="00D1511A" w:rsidRPr="00110F02">
        <w:t>работн</w:t>
      </w:r>
      <w:r w:rsidR="00D1511A" w:rsidRPr="00110F02">
        <w:t>и</w:t>
      </w:r>
      <w:r w:rsidR="00D1511A" w:rsidRPr="00110F02">
        <w:t>ков</w:t>
      </w:r>
      <w:r w:rsidR="00715654" w:rsidRPr="00110F02">
        <w:t>.</w:t>
      </w:r>
    </w:p>
    <w:p w:rsidR="00C948E7" w:rsidRPr="00110F02" w:rsidRDefault="006B2466" w:rsidP="00BB1FAD">
      <w:pPr>
        <w:pStyle w:val="SingleTxtGR"/>
      </w:pPr>
      <w:r>
        <w:t>124.</w:t>
      </w:r>
      <w:r>
        <w:tab/>
      </w:r>
      <w:r w:rsidR="00715654" w:rsidRPr="00110F02">
        <w:t>Недопущение дискриминации в жилищной сфере. Закон 1968</w:t>
      </w:r>
      <w:r w:rsidR="003C4E61">
        <w:t xml:space="preserve"> </w:t>
      </w:r>
      <w:r w:rsidR="00715654" w:rsidRPr="00110F02">
        <w:t>года о ра</w:t>
      </w:r>
      <w:r w:rsidR="00715654" w:rsidRPr="00110F02">
        <w:t>в</w:t>
      </w:r>
      <w:r w:rsidR="00715654" w:rsidRPr="00110F02">
        <w:t>ноправии в жилищном секторе (глава</w:t>
      </w:r>
      <w:r w:rsidR="003C4E61">
        <w:t xml:space="preserve"> </w:t>
      </w:r>
      <w:r w:rsidR="00C948E7" w:rsidRPr="00110F02">
        <w:t>VIII</w:t>
      </w:r>
      <w:r w:rsidR="00715654" w:rsidRPr="00110F02">
        <w:t xml:space="preserve"> Закона </w:t>
      </w:r>
      <w:r w:rsidR="00C948E7" w:rsidRPr="00110F02">
        <w:t>1968</w:t>
      </w:r>
      <w:r w:rsidR="003C4E61">
        <w:t xml:space="preserve"> </w:t>
      </w:r>
      <w:r w:rsidR="00715654" w:rsidRPr="00110F02">
        <w:t>года о гражданских пр</w:t>
      </w:r>
      <w:r w:rsidR="00715654" w:rsidRPr="00110F02">
        <w:t>а</w:t>
      </w:r>
      <w:r w:rsidR="00715654" w:rsidRPr="00110F02">
        <w:t xml:space="preserve">вах с </w:t>
      </w:r>
      <w:r w:rsidR="00D1511A" w:rsidRPr="00110F02">
        <w:t xml:space="preserve">внесенными в него </w:t>
      </w:r>
      <w:r w:rsidR="00715654" w:rsidRPr="00110F02">
        <w:t>поправками</w:t>
      </w:r>
      <w:r w:rsidR="00C948E7" w:rsidRPr="00110F02">
        <w:t>)</w:t>
      </w:r>
      <w:r w:rsidR="00715654" w:rsidRPr="00110F02">
        <w:t xml:space="preserve"> запрещает дискриминацию в сфере</w:t>
      </w:r>
      <w:r w:rsidR="00D1511A" w:rsidRPr="00110F02">
        <w:t xml:space="preserve"> ж</w:t>
      </w:r>
      <w:r w:rsidR="00D1511A" w:rsidRPr="00110F02">
        <w:t>и</w:t>
      </w:r>
      <w:r w:rsidR="00D1511A" w:rsidRPr="00110F02">
        <w:t>лья</w:t>
      </w:r>
      <w:r w:rsidR="00715654" w:rsidRPr="00110F02">
        <w:t>, в том числе по признакам расы, цвета кожи и национального происхожд</w:t>
      </w:r>
      <w:r w:rsidR="00715654" w:rsidRPr="00110F02">
        <w:t>е</w:t>
      </w:r>
      <w:r w:rsidR="00715654" w:rsidRPr="00110F02">
        <w:t>ния. Данный закон распространяется на субъектов, предоставляющих жилье как в государственном, так и в частном секторе</w:t>
      </w:r>
      <w:r w:rsidR="00D1511A" w:rsidRPr="00110F02">
        <w:t>,</w:t>
      </w:r>
      <w:r w:rsidR="00715654" w:rsidRPr="00110F02">
        <w:t xml:space="preserve"> и на такие структуры, как муниц</w:t>
      </w:r>
      <w:r w:rsidR="00715654" w:rsidRPr="00110F02">
        <w:t>и</w:t>
      </w:r>
      <w:r w:rsidR="00715654" w:rsidRPr="00110F02">
        <w:t>палитеты, банки и компании, занимающиеся страхованием домовладельцев. Кроме того, Закон 1974</w:t>
      </w:r>
      <w:r w:rsidR="003C4E61">
        <w:t xml:space="preserve"> </w:t>
      </w:r>
      <w:r w:rsidR="00715654" w:rsidRPr="00110F02">
        <w:t>года о равных возможностях в сфере кредитования з</w:t>
      </w:r>
      <w:r w:rsidR="00715654" w:rsidRPr="00110F02">
        <w:t>а</w:t>
      </w:r>
      <w:r w:rsidR="00715654" w:rsidRPr="00110F02">
        <w:t xml:space="preserve">прещает дискриминацию по тем же признакам при предоставлении кредита. </w:t>
      </w:r>
    </w:p>
    <w:p w:rsidR="00C948E7" w:rsidRPr="00110F02" w:rsidRDefault="006B2466" w:rsidP="00BB1FAD">
      <w:pPr>
        <w:pStyle w:val="SingleTxtGR"/>
      </w:pPr>
      <w:r>
        <w:t>125.</w:t>
      </w:r>
      <w:r>
        <w:tab/>
      </w:r>
      <w:r w:rsidR="00715654" w:rsidRPr="00110F02">
        <w:t>Бюро МЖГР по вопросам равноправия и равных возможностей в жили</w:t>
      </w:r>
      <w:r w:rsidR="00715654" w:rsidRPr="00110F02">
        <w:t>щ</w:t>
      </w:r>
      <w:r w:rsidR="00715654" w:rsidRPr="00110F02">
        <w:t>ном секторе</w:t>
      </w:r>
      <w:r w:rsidR="00D1511A" w:rsidRPr="00110F02">
        <w:t xml:space="preserve"> следит</w:t>
      </w:r>
      <w:r w:rsidR="00715654" w:rsidRPr="00110F02">
        <w:t xml:space="preserve"> за исполнением Закона о равноправии в жилищном секторе, гл</w:t>
      </w:r>
      <w:r w:rsidR="00715654" w:rsidRPr="00110F02">
        <w:t>а</w:t>
      </w:r>
      <w:r w:rsidR="00715654" w:rsidRPr="00110F02">
        <w:t>вы</w:t>
      </w:r>
      <w:r w:rsidR="003C4E61">
        <w:t xml:space="preserve"> </w:t>
      </w:r>
      <w:r w:rsidR="00C948E7" w:rsidRPr="00110F02">
        <w:t>VI</w:t>
      </w:r>
      <w:r w:rsidR="00715654" w:rsidRPr="00110F02">
        <w:t xml:space="preserve"> Закона</w:t>
      </w:r>
      <w:r w:rsidR="00C948E7" w:rsidRPr="00110F02">
        <w:t xml:space="preserve"> 1964</w:t>
      </w:r>
      <w:r w:rsidR="003C4E61">
        <w:t xml:space="preserve"> </w:t>
      </w:r>
      <w:r w:rsidR="00715654" w:rsidRPr="00110F02">
        <w:t>года о гражданских правах, статьи</w:t>
      </w:r>
      <w:r w:rsidR="003C4E61">
        <w:t xml:space="preserve"> </w:t>
      </w:r>
      <w:r w:rsidR="00C948E7" w:rsidRPr="00110F02">
        <w:t>109</w:t>
      </w:r>
      <w:r w:rsidR="00715654" w:rsidRPr="00110F02">
        <w:t xml:space="preserve"> Закона 1974</w:t>
      </w:r>
      <w:r w:rsidR="003C4E61">
        <w:t xml:space="preserve"> </w:t>
      </w:r>
      <w:r w:rsidR="00715654" w:rsidRPr="00110F02">
        <w:t>года о жилищном строительстве и развитии</w:t>
      </w:r>
      <w:r w:rsidR="00D1511A" w:rsidRPr="00110F02">
        <w:t xml:space="preserve"> общин</w:t>
      </w:r>
      <w:r w:rsidR="00715654" w:rsidRPr="00110F02">
        <w:t xml:space="preserve"> и статьи</w:t>
      </w:r>
      <w:r w:rsidR="003C4E61">
        <w:t xml:space="preserve"> </w:t>
      </w:r>
      <w:r w:rsidR="00715654" w:rsidRPr="00110F02">
        <w:t>3 Закона 1968</w:t>
      </w:r>
      <w:r w:rsidR="003C4E61">
        <w:t xml:space="preserve"> </w:t>
      </w:r>
      <w:r w:rsidR="00715654" w:rsidRPr="00110F02">
        <w:t>года о ж</w:t>
      </w:r>
      <w:r w:rsidR="00715654" w:rsidRPr="00110F02">
        <w:t>и</w:t>
      </w:r>
      <w:r w:rsidR="00715654" w:rsidRPr="00110F02">
        <w:t xml:space="preserve">лищном строительстве и городском развитии, принимает жалобы, проводит </w:t>
      </w:r>
      <w:r w:rsidR="00D1511A" w:rsidRPr="00110F02">
        <w:t>расследования</w:t>
      </w:r>
      <w:r w:rsidR="00715654" w:rsidRPr="00110F02">
        <w:t xml:space="preserve"> и ведет активную разъяснительную работу с кредиторами, суб</w:t>
      </w:r>
      <w:r w:rsidR="00715654" w:rsidRPr="00110F02">
        <w:t>ъ</w:t>
      </w:r>
      <w:r w:rsidR="00715654" w:rsidRPr="00110F02">
        <w:t>ектами, предоставляющими жилье, и лицами, нуждающимися в нем, арендод</w:t>
      </w:r>
      <w:r w:rsidR="00715654" w:rsidRPr="00110F02">
        <w:t>а</w:t>
      </w:r>
      <w:r w:rsidR="00715654" w:rsidRPr="00110F02">
        <w:t xml:space="preserve">телями, арендаторами и другими </w:t>
      </w:r>
      <w:r w:rsidR="00110F02" w:rsidRPr="00110F02">
        <w:t>сторонами</w:t>
      </w:r>
      <w:r w:rsidR="00715654" w:rsidRPr="00110F02">
        <w:t xml:space="preserve"> по поводу их прав и обязанностей. Во многих регионах страны МЖГР также предоставляет соответствующим у</w:t>
      </w:r>
      <w:r w:rsidR="00715654" w:rsidRPr="00110F02">
        <w:t>ч</w:t>
      </w:r>
      <w:r w:rsidR="00715654" w:rsidRPr="00110F02">
        <w:t xml:space="preserve">реждениям, обеспечивающим исполнение законов о равноправии в </w:t>
      </w:r>
      <w:r w:rsidR="002D78AE" w:rsidRPr="00110F02">
        <w:t>жилищном секторе</w:t>
      </w:r>
      <w:r w:rsidR="00715654" w:rsidRPr="00110F02">
        <w:t xml:space="preserve"> на уровне штатов и на местах, полномочия и финансирование, необх</w:t>
      </w:r>
      <w:r w:rsidR="00715654" w:rsidRPr="00110F02">
        <w:t>о</w:t>
      </w:r>
      <w:r w:rsidR="00715654" w:rsidRPr="00110F02">
        <w:t>димые для приема и расследования жалоб, при условии, что власти штата и о</w:t>
      </w:r>
      <w:r w:rsidR="00715654" w:rsidRPr="00110F02">
        <w:t>р</w:t>
      </w:r>
      <w:r w:rsidR="00715654" w:rsidRPr="00110F02">
        <w:t xml:space="preserve">ганы местного самоуправления </w:t>
      </w:r>
      <w:r w:rsidR="00D1511A" w:rsidRPr="00110F02">
        <w:t>могут продемонстрировать</w:t>
      </w:r>
      <w:r w:rsidR="00715654" w:rsidRPr="00110F02">
        <w:t xml:space="preserve"> практическое соо</w:t>
      </w:r>
      <w:r w:rsidR="00715654" w:rsidRPr="00110F02">
        <w:t>т</w:t>
      </w:r>
      <w:r w:rsidR="00715654" w:rsidRPr="00110F02">
        <w:t>ветствие гарантий, предоставляемых местным законодате</w:t>
      </w:r>
      <w:r w:rsidR="002D78AE" w:rsidRPr="00110F02">
        <w:t>льствам о равнопр</w:t>
      </w:r>
      <w:r w:rsidR="002D78AE" w:rsidRPr="00110F02">
        <w:t>а</w:t>
      </w:r>
      <w:r w:rsidR="002D78AE" w:rsidRPr="00110F02">
        <w:t>вии в жилищном секторе</w:t>
      </w:r>
      <w:r w:rsidR="00D1511A" w:rsidRPr="00110F02">
        <w:t>,</w:t>
      </w:r>
      <w:r w:rsidR="00715654" w:rsidRPr="00110F02">
        <w:t xml:space="preserve"> положениям федерального закона на эту тему. К ко</w:t>
      </w:r>
      <w:r w:rsidR="00715654" w:rsidRPr="00110F02">
        <w:t>н</w:t>
      </w:r>
      <w:r w:rsidR="00715654" w:rsidRPr="00110F02">
        <w:t>цу 2012</w:t>
      </w:r>
      <w:r w:rsidR="003C4E61">
        <w:t xml:space="preserve"> </w:t>
      </w:r>
      <w:r w:rsidR="00715654" w:rsidRPr="00110F02">
        <w:t>года в 38</w:t>
      </w:r>
      <w:r w:rsidR="003C4E61">
        <w:t xml:space="preserve"> </w:t>
      </w:r>
      <w:r w:rsidR="00715654" w:rsidRPr="00110F02">
        <w:t>штатах и округе Колумбия действовали 96</w:t>
      </w:r>
      <w:r w:rsidR="003C4E61">
        <w:t xml:space="preserve"> </w:t>
      </w:r>
      <w:r w:rsidR="00715654" w:rsidRPr="00110F02">
        <w:t>учреждений Пр</w:t>
      </w:r>
      <w:r w:rsidR="00715654" w:rsidRPr="00110F02">
        <w:t>о</w:t>
      </w:r>
      <w:r w:rsidR="00715654" w:rsidRPr="00110F02">
        <w:t>граммы содействия равноправию в жилищном секторе (ПСРЖ), три из которых занимались обеспечением соблюдения соответствующего законодательства как на городском уровне, так и на уровне графств. В 2012</w:t>
      </w:r>
      <w:r w:rsidR="003C4E61">
        <w:t xml:space="preserve"> </w:t>
      </w:r>
      <w:r w:rsidR="00715654" w:rsidRPr="00110F02">
        <w:t>году М</w:t>
      </w:r>
      <w:r w:rsidR="003B1C03" w:rsidRPr="00110F02">
        <w:t>ЖГР предоставило в распоряжение отделений ПСРЖ по всей стране около 7,5</w:t>
      </w:r>
      <w:r w:rsidR="003C4E61">
        <w:t xml:space="preserve"> </w:t>
      </w:r>
      <w:r w:rsidR="003B1C03" w:rsidRPr="00110F02">
        <w:t xml:space="preserve">млн. </w:t>
      </w:r>
      <w:r w:rsidR="00D1511A" w:rsidRPr="00110F02">
        <w:t>долл.</w:t>
      </w:r>
      <w:r w:rsidR="003B1C03" w:rsidRPr="00110F02">
        <w:t xml:space="preserve"> на разв</w:t>
      </w:r>
      <w:r w:rsidR="003B1C03" w:rsidRPr="00110F02">
        <w:t>и</w:t>
      </w:r>
      <w:r w:rsidR="003B1C03" w:rsidRPr="00110F02">
        <w:t xml:space="preserve">тие партнерства с местными организациями в целях принятия дополнительных мер по применению </w:t>
      </w:r>
      <w:r w:rsidR="002D78AE" w:rsidRPr="00110F02">
        <w:t>законов о равноправии в жилищном секторе</w:t>
      </w:r>
      <w:r w:rsidR="003B1C03" w:rsidRPr="00110F02">
        <w:t xml:space="preserve"> и проведения наряду с обычными правоприменительными функциями ПСРЖ дополнительной работы с населением, включая более эффекти</w:t>
      </w:r>
      <w:r w:rsidR="00D1511A" w:rsidRPr="00110F02">
        <w:t>вное тестирование</w:t>
      </w:r>
      <w:r w:rsidR="003B1C03" w:rsidRPr="00110F02">
        <w:t>, борьбу с се</w:t>
      </w:r>
      <w:r w:rsidR="003B1C03" w:rsidRPr="00110F02">
        <w:t>г</w:t>
      </w:r>
      <w:r w:rsidR="003B1C03" w:rsidRPr="00110F02">
        <w:t>регацией по месту жительства и усилия по уменьшению препятствий для лиц с ограниченным знанием английского языка.</w:t>
      </w:r>
    </w:p>
    <w:p w:rsidR="00C948E7" w:rsidRPr="00110F02" w:rsidRDefault="006B2466" w:rsidP="00BB1FAD">
      <w:pPr>
        <w:pStyle w:val="SingleTxtGR"/>
      </w:pPr>
      <w:r>
        <w:t>126.</w:t>
      </w:r>
      <w:r>
        <w:tab/>
      </w:r>
      <w:r w:rsidR="001809E2" w:rsidRPr="00110F02">
        <w:t xml:space="preserve">В 2012 </w:t>
      </w:r>
      <w:r w:rsidR="00DD0F92">
        <w:t>финансовом году</w:t>
      </w:r>
      <w:r w:rsidR="001809E2" w:rsidRPr="00110F02">
        <w:t xml:space="preserve"> в МЖГР и отделения ПСРЖ поступило </w:t>
      </w:r>
      <w:r w:rsidR="00C948E7" w:rsidRPr="00110F02">
        <w:t>8</w:t>
      </w:r>
      <w:r w:rsidR="00DD0F92">
        <w:t> </w:t>
      </w:r>
      <w:r w:rsidR="00C948E7" w:rsidRPr="00110F02">
        <w:t>802</w:t>
      </w:r>
      <w:r w:rsidR="00DD0F92">
        <w:t> </w:t>
      </w:r>
      <w:r w:rsidR="001809E2" w:rsidRPr="00110F02">
        <w:t>жалобы на нарушения</w:t>
      </w:r>
      <w:r w:rsidR="002D78AE" w:rsidRPr="00110F02">
        <w:t xml:space="preserve"> Закона о равноправии в жилищном секторе</w:t>
      </w:r>
      <w:r w:rsidR="001809E2" w:rsidRPr="00110F02">
        <w:t xml:space="preserve">. </w:t>
      </w:r>
      <w:r w:rsidR="00C63A62" w:rsidRPr="00110F02">
        <w:t>Их о</w:t>
      </w:r>
      <w:r w:rsidR="00C63A62" w:rsidRPr="00110F02">
        <w:t>с</w:t>
      </w:r>
      <w:r w:rsidR="00C63A62" w:rsidRPr="00110F02">
        <w:t>новная часть</w:t>
      </w:r>
      <w:r w:rsidR="001809E2" w:rsidRPr="00110F02">
        <w:t xml:space="preserve"> (50%) </w:t>
      </w:r>
      <w:r w:rsidR="001809E2" w:rsidRPr="006B2466">
        <w:rPr>
          <w:spacing w:val="2"/>
        </w:rPr>
        <w:t>касалась дискриминации инвалидов; далее следовали ди</w:t>
      </w:r>
      <w:r w:rsidR="001809E2" w:rsidRPr="006B2466">
        <w:rPr>
          <w:spacing w:val="2"/>
        </w:rPr>
        <w:t>с</w:t>
      </w:r>
      <w:r w:rsidR="001809E2" w:rsidRPr="006B2466">
        <w:rPr>
          <w:spacing w:val="2"/>
        </w:rPr>
        <w:t>криминация по признаку расы (29%), семейного положения (14</w:t>
      </w:r>
      <w:r>
        <w:rPr>
          <w:spacing w:val="2"/>
        </w:rPr>
        <w:t>%), национальн</w:t>
      </w:r>
      <w:r>
        <w:rPr>
          <w:spacing w:val="2"/>
        </w:rPr>
        <w:t>о</w:t>
      </w:r>
      <w:r>
        <w:rPr>
          <w:spacing w:val="2"/>
        </w:rPr>
        <w:t>го происхожде</w:t>
      </w:r>
      <w:r w:rsidR="00DD0F92">
        <w:rPr>
          <w:spacing w:val="2"/>
        </w:rPr>
        <w:t xml:space="preserve">ния </w:t>
      </w:r>
      <w:r w:rsidR="001809E2" w:rsidRPr="006B2466">
        <w:rPr>
          <w:spacing w:val="2"/>
        </w:rPr>
        <w:t>(12%) и пола (12%). Дискриминация чаще всего касалась у</w:t>
      </w:r>
      <w:r w:rsidR="001809E2" w:rsidRPr="006B2466">
        <w:rPr>
          <w:spacing w:val="2"/>
        </w:rPr>
        <w:t>с</w:t>
      </w:r>
      <w:r w:rsidR="001809E2" w:rsidRPr="006B2466">
        <w:rPr>
          <w:spacing w:val="2"/>
        </w:rPr>
        <w:t>ловий продажи и аренды имущества или пр</w:t>
      </w:r>
      <w:r w:rsidR="00DD0F92">
        <w:rPr>
          <w:spacing w:val="2"/>
        </w:rPr>
        <w:t>едъявляемых при этом требов</w:t>
      </w:r>
      <w:r w:rsidR="00DD0F92">
        <w:rPr>
          <w:spacing w:val="2"/>
        </w:rPr>
        <w:t>а</w:t>
      </w:r>
      <w:r w:rsidR="00DD0F92">
        <w:rPr>
          <w:spacing w:val="2"/>
        </w:rPr>
        <w:t>ний </w:t>
      </w:r>
      <w:r w:rsidR="001809E2" w:rsidRPr="006B2466">
        <w:rPr>
          <w:spacing w:val="2"/>
        </w:rPr>
        <w:t>(62%);</w:t>
      </w:r>
      <w:r w:rsidR="001809E2" w:rsidRPr="00110F02">
        <w:t xml:space="preserve"> далее следовали отказ в разумном учете особых потр</w:t>
      </w:r>
      <w:r>
        <w:t>ебностей (28%) и отказ в арен</w:t>
      </w:r>
      <w:r w:rsidR="00DD0F92">
        <w:t xml:space="preserve">де </w:t>
      </w:r>
      <w:r w:rsidR="001809E2" w:rsidRPr="00110F02">
        <w:t xml:space="preserve">(26%). </w:t>
      </w:r>
      <w:r w:rsidR="00C63A62" w:rsidRPr="00110F02">
        <w:t xml:space="preserve">Принятые </w:t>
      </w:r>
      <w:r w:rsidR="001809E2" w:rsidRPr="00110F02">
        <w:t>МЖГР и отделениями ПСРЖ правопримен</w:t>
      </w:r>
      <w:r w:rsidR="001809E2" w:rsidRPr="00110F02">
        <w:t>и</w:t>
      </w:r>
      <w:r w:rsidR="001809E2" w:rsidRPr="00110F02">
        <w:t>тельные меры позволи</w:t>
      </w:r>
      <w:r w:rsidR="00C63A62" w:rsidRPr="00110F02">
        <w:t>ли потерпевшим получить денежные компенсации</w:t>
      </w:r>
      <w:r w:rsidR="001809E2" w:rsidRPr="00110F02">
        <w:t xml:space="preserve"> на общ</w:t>
      </w:r>
      <w:r w:rsidR="00C63A62" w:rsidRPr="00110F02">
        <w:t>ую сумму более 9,6</w:t>
      </w:r>
      <w:r w:rsidR="003C4E61">
        <w:t xml:space="preserve"> </w:t>
      </w:r>
      <w:r w:rsidR="00C63A62" w:rsidRPr="00110F02">
        <w:t>млн. долл.</w:t>
      </w:r>
      <w:r w:rsidR="001809E2" w:rsidRPr="00110F02">
        <w:t xml:space="preserve">, а также </w:t>
      </w:r>
      <w:r w:rsidR="00C63A62" w:rsidRPr="00110F02">
        <w:t>обеспечили защиту их интересов другими способами</w:t>
      </w:r>
      <w:r w:rsidR="001809E2" w:rsidRPr="00110F02">
        <w:t>, включая пересмотр правил и процедур и обучение перс</w:t>
      </w:r>
      <w:r w:rsidR="001809E2" w:rsidRPr="00110F02">
        <w:t>о</w:t>
      </w:r>
      <w:r w:rsidR="001809E2" w:rsidRPr="00110F02">
        <w:t xml:space="preserve">нала. МЖГР также активно ведет информационно-просветительскую работу; </w:t>
      </w:r>
      <w:r w:rsidR="00C63A62" w:rsidRPr="00110F02">
        <w:t xml:space="preserve">при нем действует </w:t>
      </w:r>
      <w:r w:rsidR="001809E2" w:rsidRPr="00110F02">
        <w:t>Национальная</w:t>
      </w:r>
      <w:r w:rsidR="002D78AE" w:rsidRPr="00110F02">
        <w:t xml:space="preserve"> академия равноправия в жилищном секторе</w:t>
      </w:r>
      <w:r w:rsidR="001809E2" w:rsidRPr="00110F02">
        <w:t>, где для квартиросъемщиков и консультантов по жилищным вопросам проводя</w:t>
      </w:r>
      <w:r w:rsidR="001809E2" w:rsidRPr="00110F02">
        <w:t>т</w:t>
      </w:r>
      <w:r w:rsidR="001809E2" w:rsidRPr="00110F02">
        <w:t>ся учебные зан</w:t>
      </w:r>
      <w:r w:rsidR="001809E2" w:rsidRPr="00110F02">
        <w:t>я</w:t>
      </w:r>
      <w:r w:rsidR="001809E2" w:rsidRPr="00110F02">
        <w:t>тия на мно</w:t>
      </w:r>
      <w:r w:rsidR="00C63A62" w:rsidRPr="00110F02">
        <w:t>гих языках; МЖГР также выпустило</w:t>
      </w:r>
      <w:r w:rsidR="001809E2" w:rsidRPr="00110F02">
        <w:t xml:space="preserve"> несколько сотен</w:t>
      </w:r>
      <w:r w:rsidR="00C63A62" w:rsidRPr="00110F02">
        <w:t xml:space="preserve"> своих докуме</w:t>
      </w:r>
      <w:r w:rsidR="00C63A62" w:rsidRPr="00110F02">
        <w:t>н</w:t>
      </w:r>
      <w:r w:rsidR="00C63A62" w:rsidRPr="00110F02">
        <w:t>тов</w:t>
      </w:r>
      <w:r w:rsidR="001809E2" w:rsidRPr="00110F02">
        <w:t xml:space="preserve"> в переводе на 20</w:t>
      </w:r>
      <w:r w:rsidR="003C4E61">
        <w:t xml:space="preserve"> </w:t>
      </w:r>
      <w:r w:rsidR="001809E2" w:rsidRPr="00110F02">
        <w:t>языков.</w:t>
      </w:r>
    </w:p>
    <w:p w:rsidR="00C948E7" w:rsidRPr="00110F02" w:rsidRDefault="006B2466" w:rsidP="00BB1FAD">
      <w:pPr>
        <w:pStyle w:val="SingleTxtGR"/>
      </w:pPr>
      <w:r>
        <w:t>127.</w:t>
      </w:r>
      <w:r>
        <w:tab/>
      </w:r>
      <w:r w:rsidR="001809E2" w:rsidRPr="00110F02">
        <w:t>Охватившие всю страну жилищный кризис и кризис неплатежей по ип</w:t>
      </w:r>
      <w:r w:rsidR="001809E2" w:rsidRPr="00110F02">
        <w:t>о</w:t>
      </w:r>
      <w:r w:rsidR="001809E2" w:rsidRPr="00110F02">
        <w:t>течным кредитам привели ОГП</w:t>
      </w:r>
      <w:r w:rsidR="00C63A62" w:rsidRPr="00110F02">
        <w:t xml:space="preserve"> </w:t>
      </w:r>
      <w:r w:rsidR="001809E2" w:rsidRPr="00110F02">
        <w:t>МЮ к осознанию насущной необходимости усилить контроль за соблюдением законов о равноправии в области кредитов</w:t>
      </w:r>
      <w:r w:rsidR="001809E2" w:rsidRPr="00110F02">
        <w:t>а</w:t>
      </w:r>
      <w:r w:rsidR="001809E2" w:rsidRPr="00110F02">
        <w:t xml:space="preserve">ния. Хотя проблемы на рынке жилья и ипотечный кризис </w:t>
      </w:r>
      <w:r w:rsidR="00C63A62" w:rsidRPr="00110F02">
        <w:t>сопровождались</w:t>
      </w:r>
      <w:r w:rsidR="001809E2" w:rsidRPr="00110F02">
        <w:t xml:space="preserve"> тя</w:t>
      </w:r>
      <w:r w:rsidR="001809E2" w:rsidRPr="00110F02">
        <w:t>г</w:t>
      </w:r>
      <w:r w:rsidR="001809E2" w:rsidRPr="00110F02">
        <w:t>чайшим</w:t>
      </w:r>
      <w:r w:rsidR="00C63A62" w:rsidRPr="00110F02">
        <w:t>и</w:t>
      </w:r>
      <w:r w:rsidR="001809E2" w:rsidRPr="00110F02">
        <w:t xml:space="preserve"> последствиям</w:t>
      </w:r>
      <w:r w:rsidR="00C63A62" w:rsidRPr="00110F02">
        <w:t>и</w:t>
      </w:r>
      <w:r w:rsidR="001809E2" w:rsidRPr="00110F02">
        <w:t xml:space="preserve"> для многих людей, серьезнее всех при этом пострад</w:t>
      </w:r>
      <w:r w:rsidR="001809E2" w:rsidRPr="00110F02">
        <w:t>а</w:t>
      </w:r>
      <w:r w:rsidR="001809E2" w:rsidRPr="00110F02">
        <w:t>ли семьи афроамериканцев и испаноязычных/латиносов. В самых разных ра</w:t>
      </w:r>
      <w:r w:rsidR="001809E2" w:rsidRPr="00110F02">
        <w:t>й</w:t>
      </w:r>
      <w:r w:rsidR="001809E2" w:rsidRPr="00110F02">
        <w:t xml:space="preserve">онах США сотрудники ОГП сталкивались со случаями, когда отвечающие всем необходимым требованиям клиенты из числа чернокожих/афроамериканцев, а также испаноязычных/латиносов были вынуждены </w:t>
      </w:r>
      <w:r w:rsidR="00333327">
        <w:t>из-</w:t>
      </w:r>
      <w:r w:rsidR="001809E2" w:rsidRPr="00110F02">
        <w:t>за своей расовой прина</w:t>
      </w:r>
      <w:r w:rsidR="001809E2" w:rsidRPr="00110F02">
        <w:t>д</w:t>
      </w:r>
      <w:r w:rsidR="001809E2" w:rsidRPr="00110F02">
        <w:t>лежности и национального происхождения оплачивать кредиты по более выс</w:t>
      </w:r>
      <w:r w:rsidR="001809E2" w:rsidRPr="00110F02">
        <w:t>о</w:t>
      </w:r>
      <w:r w:rsidR="001809E2" w:rsidRPr="00110F02">
        <w:t>ким ставкам либо соглашаться на субстандартные условия, связанные с более высокими расходами и повышенным риском. ОГП также выявил ряд кредит</w:t>
      </w:r>
      <w:r w:rsidR="001809E2" w:rsidRPr="00110F02">
        <w:t>о</w:t>
      </w:r>
      <w:r w:rsidR="001809E2" w:rsidRPr="00110F02">
        <w:t>ров, отказывавшихся предлагать афроамериканскому и испаноязычному нас</w:t>
      </w:r>
      <w:r w:rsidR="001809E2" w:rsidRPr="00110F02">
        <w:t>е</w:t>
      </w:r>
      <w:r w:rsidR="001809E2" w:rsidRPr="00110F02">
        <w:t>лению кред</w:t>
      </w:r>
      <w:r w:rsidR="001809E2" w:rsidRPr="00110F02">
        <w:t>и</w:t>
      </w:r>
      <w:r w:rsidR="001809E2" w:rsidRPr="00110F02">
        <w:t>ты на тех же условиях, которые предлагались белым жителям страны.</w:t>
      </w:r>
    </w:p>
    <w:p w:rsidR="00C948E7" w:rsidRPr="00110F02" w:rsidRDefault="006B2466" w:rsidP="00BB1FAD">
      <w:pPr>
        <w:pStyle w:val="SingleTxtGR"/>
      </w:pPr>
      <w:r>
        <w:t>128.</w:t>
      </w:r>
      <w:r>
        <w:tab/>
      </w:r>
      <w:r w:rsidR="00C63A62" w:rsidRPr="00110F02">
        <w:t>Создан</w:t>
      </w:r>
      <w:r w:rsidR="001809E2" w:rsidRPr="00110F02">
        <w:t>ие в начале 2010</w:t>
      </w:r>
      <w:r w:rsidR="003C4E61">
        <w:t xml:space="preserve"> </w:t>
      </w:r>
      <w:r w:rsidR="001809E2" w:rsidRPr="00110F02">
        <w:t>года</w:t>
      </w:r>
      <w:r w:rsidR="00C63A62" w:rsidRPr="00110F02">
        <w:t xml:space="preserve"> в</w:t>
      </w:r>
      <w:r w:rsidR="001809E2" w:rsidRPr="00110F02">
        <w:t xml:space="preserve"> </w:t>
      </w:r>
      <w:r w:rsidR="00C63A62" w:rsidRPr="00110F02">
        <w:t xml:space="preserve">Отделе гражданских прав МЮ </w:t>
      </w:r>
      <w:r w:rsidR="001809E2" w:rsidRPr="00110F02">
        <w:t xml:space="preserve">сектора по вопросам равноправия в кредитной сфере </w:t>
      </w:r>
      <w:r w:rsidR="00C63A62" w:rsidRPr="00110F02">
        <w:t>способствовало</w:t>
      </w:r>
      <w:r w:rsidR="001809E2" w:rsidRPr="00110F02">
        <w:t xml:space="preserve"> активизации сотру</w:t>
      </w:r>
      <w:r w:rsidR="001809E2" w:rsidRPr="00110F02">
        <w:t>д</w:t>
      </w:r>
      <w:r w:rsidR="001809E2" w:rsidRPr="00110F02">
        <w:t>ничества с федеральными учреждениями, регулирующими банковскую де</w:t>
      </w:r>
      <w:r w:rsidR="001809E2" w:rsidRPr="00110F02">
        <w:t>я</w:t>
      </w:r>
      <w:r w:rsidR="001809E2" w:rsidRPr="00110F02">
        <w:t>тельность и рынок жилья. За период с 2009 по 2011</w:t>
      </w:r>
      <w:r w:rsidR="003C4E61">
        <w:t xml:space="preserve"> </w:t>
      </w:r>
      <w:r w:rsidR="001809E2" w:rsidRPr="00110F02">
        <w:t xml:space="preserve">год федеральные органы банковского регулирования, МЖГР, </w:t>
      </w:r>
      <w:r w:rsidR="00C63A62" w:rsidRPr="00110F02">
        <w:t>новоучрежденное У</w:t>
      </w:r>
      <w:r w:rsidR="001809E2" w:rsidRPr="00110F02">
        <w:t xml:space="preserve">правление по защите </w:t>
      </w:r>
      <w:r w:rsidR="00C63A62" w:rsidRPr="00110F02">
        <w:t>финансовых прав потребителей и Ф</w:t>
      </w:r>
      <w:r w:rsidR="001809E2" w:rsidRPr="00110F02">
        <w:t>едеральная комиссия по торговле передали на рассмотрение МЮ 109</w:t>
      </w:r>
      <w:r w:rsidR="003C4E61">
        <w:t xml:space="preserve"> </w:t>
      </w:r>
      <w:r w:rsidR="001809E2" w:rsidRPr="00110F02">
        <w:t>дел, из которых почти половина (53</w:t>
      </w:r>
      <w:r w:rsidR="003C4E61">
        <w:t xml:space="preserve"> </w:t>
      </w:r>
      <w:r w:rsidR="001809E2" w:rsidRPr="00110F02">
        <w:t>дела) касалась дискримин</w:t>
      </w:r>
      <w:r w:rsidR="001809E2" w:rsidRPr="00110F02">
        <w:t>а</w:t>
      </w:r>
      <w:r w:rsidR="001809E2" w:rsidRPr="00110F02">
        <w:t xml:space="preserve">ции по признакам расы </w:t>
      </w:r>
      <w:r w:rsidR="00C63A62" w:rsidRPr="00110F02">
        <w:t>или национального происхождения</w:t>
      </w:r>
      <w:r w:rsidR="003C4E61">
        <w:t xml:space="preserve"> </w:t>
      </w:r>
      <w:r w:rsidR="001809E2" w:rsidRPr="00110F02">
        <w:t xml:space="preserve">– почти вдвое больше, чем за предыдущие восемь лет, </w:t>
      </w:r>
      <w:r w:rsidR="00C63A62" w:rsidRPr="00110F02">
        <w:t>когда</w:t>
      </w:r>
      <w:r w:rsidR="001809E2" w:rsidRPr="00110F02">
        <w:t xml:space="preserve"> таких дел было передано всего 30. За период с начала 2010 по 2012</w:t>
      </w:r>
      <w:r w:rsidR="003C4E61">
        <w:t xml:space="preserve"> </w:t>
      </w:r>
      <w:r w:rsidR="001809E2" w:rsidRPr="00110F02">
        <w:t>год общее число вопросов кредитов</w:t>
      </w:r>
      <w:r w:rsidR="001809E2" w:rsidRPr="00110F02">
        <w:t>а</w:t>
      </w:r>
      <w:r w:rsidR="001809E2" w:rsidRPr="00110F02">
        <w:t>ния, подн</w:t>
      </w:r>
      <w:r w:rsidR="001809E2" w:rsidRPr="00110F02">
        <w:t>я</w:t>
      </w:r>
      <w:r w:rsidR="001809E2" w:rsidRPr="00110F02">
        <w:t>тых и урегулированных ОГП</w:t>
      </w:r>
      <w:r w:rsidR="00C63A62" w:rsidRPr="00110F02">
        <w:t xml:space="preserve"> </w:t>
      </w:r>
      <w:r w:rsidR="001809E2" w:rsidRPr="00110F02">
        <w:t xml:space="preserve">МЮ, достигло 22; это позволило более чем </w:t>
      </w:r>
      <w:r w:rsidR="003949D4" w:rsidRPr="00110F02">
        <w:t>300</w:t>
      </w:r>
      <w:r w:rsidR="003C4E61">
        <w:t xml:space="preserve"> </w:t>
      </w:r>
      <w:r w:rsidR="003949D4" w:rsidRPr="00110F02">
        <w:t>000 индивидуальных заемщиков и затронутых общин получить дене</w:t>
      </w:r>
      <w:r w:rsidR="003949D4" w:rsidRPr="00110F02">
        <w:t>ж</w:t>
      </w:r>
      <w:r w:rsidR="003949D4" w:rsidRPr="00110F02">
        <w:t>ные ко</w:t>
      </w:r>
      <w:r w:rsidR="003949D4" w:rsidRPr="00110F02">
        <w:t>м</w:t>
      </w:r>
      <w:r w:rsidR="003949D4" w:rsidRPr="00110F02">
        <w:t>пенсации на общ</w:t>
      </w:r>
      <w:r w:rsidR="001E68AE" w:rsidRPr="00110F02">
        <w:t>ую сумму свыше 575</w:t>
      </w:r>
      <w:r w:rsidR="003C4E61">
        <w:t xml:space="preserve"> </w:t>
      </w:r>
      <w:r w:rsidR="001E68AE" w:rsidRPr="00110F02">
        <w:t>млн. долл.</w:t>
      </w:r>
      <w:r w:rsidR="003949D4" w:rsidRPr="00110F02">
        <w:t xml:space="preserve"> (включая крупную сумму</w:t>
      </w:r>
      <w:r w:rsidR="001E68AE" w:rsidRPr="00110F02">
        <w:t xml:space="preserve"> по иску к компании "Кантриуайд"</w:t>
      </w:r>
      <w:r w:rsidR="003949D4" w:rsidRPr="00110F02">
        <w:t>, о котором говорилось выше).</w:t>
      </w:r>
    </w:p>
    <w:p w:rsidR="00C948E7" w:rsidRPr="00110F02" w:rsidRDefault="006B2466" w:rsidP="00BB1FAD">
      <w:pPr>
        <w:pStyle w:val="SingleTxtGR"/>
      </w:pPr>
      <w:r>
        <w:t>129.</w:t>
      </w:r>
      <w:r>
        <w:tab/>
      </w:r>
      <w:r w:rsidR="003949D4" w:rsidRPr="00110F02">
        <w:t>В связи с пунктом</w:t>
      </w:r>
      <w:r w:rsidR="003C4E61">
        <w:t xml:space="preserve"> </w:t>
      </w:r>
      <w:r w:rsidR="003949D4" w:rsidRPr="00110F02">
        <w:t>31 заключительных замечаний Комитета необходимо отметить, что федеральное правительство и власти штатов ведут последов</w:t>
      </w:r>
      <w:r w:rsidR="003949D4" w:rsidRPr="00110F02">
        <w:t>а</w:t>
      </w:r>
      <w:r w:rsidR="003949D4" w:rsidRPr="00110F02">
        <w:t xml:space="preserve">тельную работу с общинами, пострадавшими от ураганов </w:t>
      </w:r>
      <w:r w:rsidR="001E68AE" w:rsidRPr="00110F02">
        <w:t>"</w:t>
      </w:r>
      <w:r w:rsidR="003949D4" w:rsidRPr="00110F02">
        <w:t>Катрина</w:t>
      </w:r>
      <w:r w:rsidR="001E68AE" w:rsidRPr="00110F02">
        <w:t>"</w:t>
      </w:r>
      <w:r w:rsidR="003949D4" w:rsidRPr="00110F02">
        <w:t xml:space="preserve"> и </w:t>
      </w:r>
      <w:r w:rsidR="001E68AE" w:rsidRPr="00110F02">
        <w:t>"</w:t>
      </w:r>
      <w:r w:rsidR="003949D4" w:rsidRPr="00110F02">
        <w:t>Рита</w:t>
      </w:r>
      <w:r w:rsidR="001E68AE" w:rsidRPr="00110F02">
        <w:t>"</w:t>
      </w:r>
      <w:r w:rsidR="003949D4" w:rsidRPr="00110F02">
        <w:t>, стремясь обеспечить лишившихся крова лиц экономически доступным жильем. Входящее в состав МНБ Федеральное агентство по чрезвычайным ситуациям (</w:t>
      </w:r>
      <w:r w:rsidR="00614B07" w:rsidRPr="00110F02">
        <w:t>ФЕМА</w:t>
      </w:r>
      <w:r w:rsidR="003949D4" w:rsidRPr="00110F02">
        <w:t>) уже предоставило примерно 2,2</w:t>
      </w:r>
      <w:r w:rsidR="003C4E61">
        <w:t xml:space="preserve"> </w:t>
      </w:r>
      <w:r w:rsidR="003949D4" w:rsidRPr="00110F02">
        <w:t>млн. лиц и домохозяйств, пострада</w:t>
      </w:r>
      <w:r w:rsidR="003949D4" w:rsidRPr="00110F02">
        <w:t>в</w:t>
      </w:r>
      <w:r w:rsidR="003949D4" w:rsidRPr="00110F02">
        <w:t>шим от ураганов, жилье и другую помощь (включая услуги транспорта, одежду и мебель) на сумму свыше 7,8</w:t>
      </w:r>
      <w:r w:rsidR="003C4E61">
        <w:t xml:space="preserve"> </w:t>
      </w:r>
      <w:r w:rsidR="003949D4" w:rsidRPr="00110F02">
        <w:t xml:space="preserve">млрд. долларов. </w:t>
      </w:r>
      <w:r w:rsidR="001E68AE" w:rsidRPr="00110F02">
        <w:t>ФЕМА</w:t>
      </w:r>
      <w:r w:rsidR="003949D4" w:rsidRPr="00110F02">
        <w:t xml:space="preserve"> провело крупнейшую в истории США операцию по обеспечению населения временными жилищами, которые были предоставлены 143</w:t>
      </w:r>
      <w:r w:rsidR="003C4E61">
        <w:t xml:space="preserve"> </w:t>
      </w:r>
      <w:r w:rsidR="00C948E7" w:rsidRPr="00110F02">
        <w:t>123</w:t>
      </w:r>
      <w:r w:rsidR="003949D4" w:rsidRPr="00110F02">
        <w:t xml:space="preserve"> </w:t>
      </w:r>
      <w:r w:rsidR="001E68AE" w:rsidRPr="00110F02">
        <w:t xml:space="preserve">домохозяйствам </w:t>
      </w:r>
      <w:r w:rsidR="003949D4" w:rsidRPr="00110F02">
        <w:t>по всему побережью Мексиканского</w:t>
      </w:r>
      <w:r w:rsidR="001E68AE" w:rsidRPr="00110F02">
        <w:t xml:space="preserve"> залива. К 7</w:t>
      </w:r>
      <w:r w:rsidR="003C4E61">
        <w:t xml:space="preserve"> </w:t>
      </w:r>
      <w:r>
        <w:t>января 20</w:t>
      </w:r>
      <w:r w:rsidR="001E68AE" w:rsidRPr="00110F02">
        <w:t>13</w:t>
      </w:r>
      <w:r w:rsidR="003C4E61">
        <w:t xml:space="preserve"> </w:t>
      </w:r>
      <w:r w:rsidR="001E68AE" w:rsidRPr="00110F02">
        <w:t>года таким временным</w:t>
      </w:r>
      <w:r w:rsidR="003949D4" w:rsidRPr="00110F02">
        <w:t xml:space="preserve"> </w:t>
      </w:r>
      <w:r w:rsidR="001E68AE" w:rsidRPr="00110F02">
        <w:t>жилищем пр</w:t>
      </w:r>
      <w:r w:rsidR="001E68AE" w:rsidRPr="00110F02">
        <w:t>о</w:t>
      </w:r>
      <w:r w:rsidR="001E68AE" w:rsidRPr="00110F02">
        <w:t>должало пользоваться</w:t>
      </w:r>
      <w:r w:rsidR="003949D4" w:rsidRPr="00110F02">
        <w:t xml:space="preserve"> лишь одно домохозяйство. На средства </w:t>
      </w:r>
      <w:r w:rsidR="001E68AE" w:rsidRPr="00110F02">
        <w:t>ФЕМА</w:t>
      </w:r>
      <w:r w:rsidR="003949D4" w:rsidRPr="00110F02">
        <w:t xml:space="preserve"> также б</w:t>
      </w:r>
      <w:r w:rsidR="003949D4" w:rsidRPr="00110F02">
        <w:t>ы</w:t>
      </w:r>
      <w:r w:rsidR="003949D4" w:rsidRPr="00110F02">
        <w:t>ла организована Программа индивидуальной административной поддержки жертв стихийных бедствий, в рамках которой пострадавшим оказывалось с</w:t>
      </w:r>
      <w:r w:rsidR="003949D4" w:rsidRPr="00110F02">
        <w:t>о</w:t>
      </w:r>
      <w:r w:rsidR="003949D4" w:rsidRPr="00110F02">
        <w:t>действие в получении причитающейся им помощи, включая возможность аре</w:t>
      </w:r>
      <w:r w:rsidR="003949D4" w:rsidRPr="00110F02">
        <w:t>н</w:t>
      </w:r>
      <w:r w:rsidR="003949D4" w:rsidRPr="00110F02">
        <w:t>ды жилья по доступным ценам; наряду с этим штаты, расположенные на поб</w:t>
      </w:r>
      <w:r w:rsidR="003949D4" w:rsidRPr="00110F02">
        <w:t>е</w:t>
      </w:r>
      <w:r w:rsidR="003949D4" w:rsidRPr="00110F02">
        <w:t>режье Мексиканского залива, самостоятельно ввели в строй более 8</w:t>
      </w:r>
      <w:r w:rsidR="003C4E61">
        <w:t xml:space="preserve"> </w:t>
      </w:r>
      <w:r w:rsidR="003949D4" w:rsidRPr="00110F02">
        <w:t>700</w:t>
      </w:r>
      <w:r w:rsidR="003C4E61">
        <w:t xml:space="preserve"> </w:t>
      </w:r>
      <w:r w:rsidR="003949D4" w:rsidRPr="00110F02">
        <w:t>единиц жилого фонда, предлагаемых в аренду по доступной цене. Количество жилой площади, субсидируемой из федеральных источников, в Новом Орлеане сегодня больше, чем до урагана, и сотни семей вновь обрели крышу над головой.</w:t>
      </w:r>
    </w:p>
    <w:p w:rsidR="00C948E7" w:rsidRPr="00110F02" w:rsidRDefault="006B2466" w:rsidP="00BB1FAD">
      <w:pPr>
        <w:pStyle w:val="SingleTxtGR"/>
      </w:pPr>
      <w:r>
        <w:t>130.</w:t>
      </w:r>
      <w:r>
        <w:tab/>
      </w:r>
      <w:r w:rsidR="003949D4" w:rsidRPr="00110F02">
        <w:t>После урагана</w:t>
      </w:r>
      <w:r w:rsidR="001E68AE" w:rsidRPr="00110F02">
        <w:t xml:space="preserve"> "</w:t>
      </w:r>
      <w:r w:rsidR="003949D4" w:rsidRPr="00110F02">
        <w:t>Катрина</w:t>
      </w:r>
      <w:r w:rsidR="001E68AE" w:rsidRPr="00110F02">
        <w:t>"</w:t>
      </w:r>
      <w:r w:rsidR="003949D4" w:rsidRPr="00110F02">
        <w:t xml:space="preserve"> три крупные программы также были реализов</w:t>
      </w:r>
      <w:r w:rsidR="003949D4" w:rsidRPr="00110F02">
        <w:t>а</w:t>
      </w:r>
      <w:r w:rsidR="003949D4" w:rsidRPr="00110F02">
        <w:t>ны по линии МЖГР: речь идет о Программе помощи в обеспечении жильем жертв урагана</w:t>
      </w:r>
      <w:r w:rsidR="001E68AE" w:rsidRPr="00110F02">
        <w:t xml:space="preserve"> "</w:t>
      </w:r>
      <w:r w:rsidR="003949D4" w:rsidRPr="00110F02">
        <w:t>Катрина</w:t>
      </w:r>
      <w:r w:rsidR="001E68AE" w:rsidRPr="00110F02">
        <w:t>"</w:t>
      </w:r>
      <w:r w:rsidR="003949D4" w:rsidRPr="00110F02">
        <w:t>, позволившей с октября 2005 по январь 2006</w:t>
      </w:r>
      <w:r w:rsidR="003C4E61">
        <w:t xml:space="preserve"> </w:t>
      </w:r>
      <w:r w:rsidR="003949D4" w:rsidRPr="00110F02">
        <w:t>года пр</w:t>
      </w:r>
      <w:r w:rsidR="003949D4" w:rsidRPr="00110F02">
        <w:t>е</w:t>
      </w:r>
      <w:r w:rsidR="003949D4" w:rsidRPr="00110F02">
        <w:t>доставить примерно 10</w:t>
      </w:r>
      <w:r w:rsidR="003C4E61">
        <w:t xml:space="preserve"> </w:t>
      </w:r>
      <w:r w:rsidR="003949D4" w:rsidRPr="00110F02">
        <w:t xml:space="preserve">000 лишившихся крова и бездомных семей поддержку, необходимую для аренды жилья; </w:t>
      </w:r>
      <w:r w:rsidR="001E68AE" w:rsidRPr="00110F02">
        <w:t>В</w:t>
      </w:r>
      <w:r w:rsidR="003949D4" w:rsidRPr="00110F02">
        <w:t>аучерной программе помощи жертвам ст</w:t>
      </w:r>
      <w:r w:rsidR="003949D4" w:rsidRPr="00110F02">
        <w:t>и</w:t>
      </w:r>
      <w:r w:rsidR="003949D4" w:rsidRPr="00110F02">
        <w:t>хийного бедствия</w:t>
      </w:r>
      <w:r w:rsidR="00EC58C5" w:rsidRPr="00110F02">
        <w:t xml:space="preserve"> </w:t>
      </w:r>
      <w:r w:rsidR="001E68AE" w:rsidRPr="00110F02">
        <w:t xml:space="preserve">на общую сумму </w:t>
      </w:r>
      <w:r w:rsidR="00EC58C5" w:rsidRPr="00110F02">
        <w:t>390</w:t>
      </w:r>
      <w:r w:rsidR="003C4E61">
        <w:t xml:space="preserve"> </w:t>
      </w:r>
      <w:r w:rsidR="001E68AE" w:rsidRPr="00110F02">
        <w:t>млн. долл.</w:t>
      </w:r>
      <w:r w:rsidR="003949D4" w:rsidRPr="00110F02">
        <w:t>, которой воспользовались более 36</w:t>
      </w:r>
      <w:r w:rsidR="003C4E61">
        <w:t xml:space="preserve"> </w:t>
      </w:r>
      <w:r w:rsidR="003949D4" w:rsidRPr="00110F02">
        <w:t>000</w:t>
      </w:r>
      <w:r w:rsidR="003C4E61">
        <w:t xml:space="preserve"> </w:t>
      </w:r>
      <w:r w:rsidR="003949D4" w:rsidRPr="00110F02">
        <w:t xml:space="preserve">семей, уже получавших до этого помощь </w:t>
      </w:r>
      <w:r w:rsidR="001E68AE" w:rsidRPr="00110F02">
        <w:t xml:space="preserve">от </w:t>
      </w:r>
      <w:r w:rsidR="003949D4" w:rsidRPr="00110F02">
        <w:t>МЖГР; а также Пр</w:t>
      </w:r>
      <w:r w:rsidR="003949D4" w:rsidRPr="00110F02">
        <w:t>о</w:t>
      </w:r>
      <w:r w:rsidR="003949D4" w:rsidRPr="00110F02">
        <w:t>грамме содействия в обеспечении жильем жертв стихийных бедствий, вкл</w:t>
      </w:r>
      <w:r w:rsidR="003949D4" w:rsidRPr="00110F02">
        <w:t>ю</w:t>
      </w:r>
      <w:r w:rsidR="003949D4" w:rsidRPr="00110F02">
        <w:t>чавшей как субсидии на аренду жилья, так и индивидуальную администрати</w:t>
      </w:r>
      <w:r w:rsidR="003949D4" w:rsidRPr="00110F02">
        <w:t>в</w:t>
      </w:r>
      <w:r w:rsidR="003949D4" w:rsidRPr="00110F02">
        <w:t>ную поддержку, благодаря которым более 50</w:t>
      </w:r>
      <w:r w:rsidR="003C4E61">
        <w:t xml:space="preserve"> </w:t>
      </w:r>
      <w:r w:rsidR="003949D4" w:rsidRPr="00110F02">
        <w:t>000</w:t>
      </w:r>
      <w:r w:rsidR="003C4E61">
        <w:t xml:space="preserve"> </w:t>
      </w:r>
      <w:r w:rsidR="003949D4" w:rsidRPr="00110F02">
        <w:t>семей смогли найти и аренд</w:t>
      </w:r>
      <w:r w:rsidR="003949D4" w:rsidRPr="00110F02">
        <w:t>о</w:t>
      </w:r>
      <w:r w:rsidR="003949D4" w:rsidRPr="00110F02">
        <w:t xml:space="preserve">вать жилье в соответствии со своими предпочтениями. </w:t>
      </w:r>
      <w:r w:rsidR="00EC58C5" w:rsidRPr="00110F02">
        <w:t>По завершении этой программы в 2009</w:t>
      </w:r>
      <w:r w:rsidR="003C4E61">
        <w:t xml:space="preserve"> </w:t>
      </w:r>
      <w:r w:rsidR="00EC58C5" w:rsidRPr="00110F02">
        <w:t>году дополнительная помощь предоставлялась по линии ко</w:t>
      </w:r>
      <w:r w:rsidR="00EC58C5" w:rsidRPr="00110F02">
        <w:t>н</w:t>
      </w:r>
      <w:r w:rsidR="00EC58C5" w:rsidRPr="00110F02">
        <w:t>гресса; в итоге были созданы условия для ее получения всеми семьями, оста</w:t>
      </w:r>
      <w:r w:rsidR="00EC58C5" w:rsidRPr="00110F02">
        <w:t>в</w:t>
      </w:r>
      <w:r w:rsidR="00EC58C5" w:rsidRPr="00110F02">
        <w:t>шимися без крыши на</w:t>
      </w:r>
      <w:r w:rsidR="00A82B70" w:rsidRPr="00110F02">
        <w:t xml:space="preserve">д головой </w:t>
      </w:r>
      <w:r w:rsidR="00333327">
        <w:t>из-</w:t>
      </w:r>
      <w:r w:rsidR="00A82B70" w:rsidRPr="00110F02">
        <w:t>за ураганов "Катрина" и "Рита". Все пр</w:t>
      </w:r>
      <w:r w:rsidR="00A82B70" w:rsidRPr="00110F02">
        <w:t>о</w:t>
      </w:r>
      <w:r w:rsidR="00A82B70" w:rsidRPr="00110F02">
        <w:t>граммы МЖГР предусматривают</w:t>
      </w:r>
      <w:r w:rsidR="00EC58C5" w:rsidRPr="00110F02">
        <w:t xml:space="preserve"> строгие требования и гарантии в области гр</w:t>
      </w:r>
      <w:r w:rsidR="00EC58C5" w:rsidRPr="00110F02">
        <w:t>а</w:t>
      </w:r>
      <w:r w:rsidR="00EC58C5" w:rsidRPr="00110F02">
        <w:t>жданских прав, а также консультации с затронутыми общинами. В каждом шт</w:t>
      </w:r>
      <w:r w:rsidR="00EC58C5" w:rsidRPr="00110F02">
        <w:t>а</w:t>
      </w:r>
      <w:r w:rsidR="00EC58C5" w:rsidRPr="00110F02">
        <w:t>те они должны осуществляться в соответствии с подробным планом участия населения, а</w:t>
      </w:r>
      <w:r w:rsidR="003949D4" w:rsidRPr="00110F02">
        <w:t xml:space="preserve"> </w:t>
      </w:r>
      <w:r w:rsidR="00EC58C5" w:rsidRPr="00110F02">
        <w:t>предоставление субсидий должно регламентироваться положени</w:t>
      </w:r>
      <w:r w:rsidR="00EC58C5" w:rsidRPr="00110F02">
        <w:t>я</w:t>
      </w:r>
      <w:r w:rsidR="00EC58C5" w:rsidRPr="00110F02">
        <w:t>ми главы</w:t>
      </w:r>
      <w:r w:rsidR="003C4E61">
        <w:t xml:space="preserve"> </w:t>
      </w:r>
      <w:r w:rsidR="00C948E7" w:rsidRPr="00110F02">
        <w:t>VI</w:t>
      </w:r>
      <w:r w:rsidR="00EC58C5" w:rsidRPr="00110F02">
        <w:t xml:space="preserve"> Закона 1964</w:t>
      </w:r>
      <w:r w:rsidR="003C4E61">
        <w:t xml:space="preserve"> </w:t>
      </w:r>
      <w:r w:rsidR="00EC58C5" w:rsidRPr="00110F02">
        <w:t>года о гражданских правах и</w:t>
      </w:r>
      <w:r w:rsidR="002D78AE" w:rsidRPr="00110F02">
        <w:t xml:space="preserve"> Закона о равноправии в жилищном се</w:t>
      </w:r>
      <w:r w:rsidR="002D78AE" w:rsidRPr="00110F02">
        <w:t>к</w:t>
      </w:r>
      <w:r w:rsidR="002D78AE" w:rsidRPr="00110F02">
        <w:t>торе</w:t>
      </w:r>
      <w:r w:rsidR="00EC58C5" w:rsidRPr="00110F02">
        <w:t>. Наряду с уже упом</w:t>
      </w:r>
      <w:r w:rsidR="003E4AA5">
        <w:t>янутыми программами ФЕМА и МЖГР</w:t>
      </w:r>
      <w:r w:rsidR="00EC58C5" w:rsidRPr="00110F02">
        <w:t xml:space="preserve"> Управление по делам малого бизнеса (УМБ) также предоставляло ссуды и су</w:t>
      </w:r>
      <w:r w:rsidR="00EC58C5" w:rsidRPr="00110F02">
        <w:t>б</w:t>
      </w:r>
      <w:r w:rsidR="00EC58C5" w:rsidRPr="00110F02">
        <w:t>сидии домовладельцам, арендаторам, предприятиям всех размеров и частным некоммерческим организациям на ремонт или возмещение утраты объектов н</w:t>
      </w:r>
      <w:r w:rsidR="00EC58C5" w:rsidRPr="00110F02">
        <w:t>е</w:t>
      </w:r>
      <w:r w:rsidR="00EC58C5" w:rsidRPr="00110F02">
        <w:t>движимости, ли</w:t>
      </w:r>
      <w:r w:rsidR="00EC58C5" w:rsidRPr="00110F02">
        <w:t>ч</w:t>
      </w:r>
      <w:r w:rsidR="00EC58C5" w:rsidRPr="00110F02">
        <w:t>ного имущества и других материальных ценностей.</w:t>
      </w:r>
    </w:p>
    <w:p w:rsidR="00C948E7" w:rsidRPr="00110F02" w:rsidRDefault="004E585F" w:rsidP="00BB1FAD">
      <w:pPr>
        <w:pStyle w:val="SingleTxtGR"/>
      </w:pPr>
      <w:r>
        <w:t>131.</w:t>
      </w:r>
      <w:r>
        <w:tab/>
      </w:r>
      <w:r w:rsidR="00EC58C5" w:rsidRPr="00110F02">
        <w:t xml:space="preserve">ФЕМА и администрация </w:t>
      </w:r>
      <w:r w:rsidR="00E12DF3" w:rsidRPr="00110F02">
        <w:t>штата Луизиана выступили организаторами пр</w:t>
      </w:r>
      <w:r w:rsidR="00E12DF3" w:rsidRPr="00110F02">
        <w:t>о</w:t>
      </w:r>
      <w:r w:rsidR="00E12DF3" w:rsidRPr="00110F02">
        <w:t>граммы по информированию и вовлечению ме</w:t>
      </w:r>
      <w:r w:rsidR="00A82B70" w:rsidRPr="00110F02">
        <w:t>стного населения под названием "Голоса Луизианы"</w:t>
      </w:r>
      <w:r w:rsidR="00E12DF3" w:rsidRPr="00110F02">
        <w:t>, призванн</w:t>
      </w:r>
      <w:r w:rsidR="00A82B70" w:rsidRPr="00110F02">
        <w:t>о</w:t>
      </w:r>
      <w:r w:rsidR="00E12DF3" w:rsidRPr="00110F02">
        <w:t xml:space="preserve">й подключить переживших бедствие людей к планированию мер по ликвидации </w:t>
      </w:r>
      <w:r w:rsidR="00A82B70" w:rsidRPr="00110F02">
        <w:t xml:space="preserve">его </w:t>
      </w:r>
      <w:r w:rsidR="00E12DF3" w:rsidRPr="00110F02">
        <w:t xml:space="preserve">последствий. </w:t>
      </w:r>
      <w:r w:rsidR="00A82B70" w:rsidRPr="00110F02">
        <w:t>Был проведен общенаци</w:t>
      </w:r>
      <w:r w:rsidR="00A82B70" w:rsidRPr="00110F02">
        <w:t>о</w:t>
      </w:r>
      <w:r w:rsidR="00A82B70" w:rsidRPr="00110F02">
        <w:t>нальный "День планирования для Луизианы"</w:t>
      </w:r>
      <w:r w:rsidR="00E12DF3" w:rsidRPr="00110F02">
        <w:t>, в течение которого жителям этого штата, нашедшим убежище в разных районах страны, было предложено под</w:t>
      </w:r>
      <w:r w:rsidR="00E12DF3" w:rsidRPr="00110F02">
        <w:t>е</w:t>
      </w:r>
      <w:r w:rsidR="00E12DF3" w:rsidRPr="00110F02">
        <w:t>литься своими мыслями о первоочередных задачах восстановительных работ в местах их прежнего проживания. Установление контактов и консультаций с о</w:t>
      </w:r>
      <w:r w:rsidR="00E12DF3" w:rsidRPr="00110F02">
        <w:t>б</w:t>
      </w:r>
      <w:r w:rsidR="00E12DF3" w:rsidRPr="00110F02">
        <w:t>щинами сохраняет важное значение для недискриминационного подхода в пр</w:t>
      </w:r>
      <w:r w:rsidR="00E12DF3" w:rsidRPr="00110F02">
        <w:t>о</w:t>
      </w:r>
      <w:r w:rsidR="00E12DF3" w:rsidRPr="00110F02">
        <w:t>цессе подготовки к чрезвычайным ситуациям, р</w:t>
      </w:r>
      <w:r w:rsidR="00A82B70" w:rsidRPr="00110F02">
        <w:t>еагирования на них и преодол</w:t>
      </w:r>
      <w:r w:rsidR="00A82B70" w:rsidRPr="00110F02">
        <w:t>е</w:t>
      </w:r>
      <w:r w:rsidR="00A82B70" w:rsidRPr="00110F02">
        <w:t>ния</w:t>
      </w:r>
      <w:r w:rsidR="00E12DF3" w:rsidRPr="00110F02">
        <w:t xml:space="preserve"> их последствий. Так, благодаря активному участию населения в разработке эвак</w:t>
      </w:r>
      <w:r w:rsidR="00A82B70" w:rsidRPr="00110F02">
        <w:t>уационных планов после урагана "Катрина"</w:t>
      </w:r>
      <w:r w:rsidR="00E12DF3" w:rsidRPr="00110F02">
        <w:t xml:space="preserve"> удалось эффективнее провести эвакуацию и</w:t>
      </w:r>
      <w:r w:rsidR="00A82B70" w:rsidRPr="00110F02">
        <w:t>з районов, затронутых ураганом "Густав"</w:t>
      </w:r>
      <w:r w:rsidR="00E12DF3" w:rsidRPr="00110F02">
        <w:t xml:space="preserve"> в 2008</w:t>
      </w:r>
      <w:r w:rsidR="003C4E61">
        <w:t xml:space="preserve"> </w:t>
      </w:r>
      <w:r w:rsidR="00E12DF3" w:rsidRPr="00110F02">
        <w:t>году. После разл</w:t>
      </w:r>
      <w:r w:rsidR="00E12DF3" w:rsidRPr="00110F02">
        <w:t>и</w:t>
      </w:r>
      <w:r w:rsidR="00E12DF3" w:rsidRPr="00110F02">
        <w:t>ва нефти с платформы</w:t>
      </w:r>
      <w:r w:rsidR="00A82B70" w:rsidRPr="00110F02">
        <w:t xml:space="preserve"> "</w:t>
      </w:r>
      <w:r w:rsidR="00E12DF3" w:rsidRPr="00110F02">
        <w:t>Дипуотер хорайзон</w:t>
      </w:r>
      <w:r w:rsidR="00A82B70" w:rsidRPr="00110F02">
        <w:t>"</w:t>
      </w:r>
      <w:r w:rsidR="00E12DF3" w:rsidRPr="00110F02">
        <w:t xml:space="preserve"> в апреле 2010</w:t>
      </w:r>
      <w:r w:rsidR="003C4E61">
        <w:t xml:space="preserve"> </w:t>
      </w:r>
      <w:r w:rsidR="00E12DF3" w:rsidRPr="00110F02">
        <w:t xml:space="preserve">года, </w:t>
      </w:r>
      <w:r w:rsidR="00333327">
        <w:t>из-</w:t>
      </w:r>
      <w:r w:rsidR="00E12DF3" w:rsidRPr="00110F02">
        <w:t xml:space="preserve">за которого </w:t>
      </w:r>
      <w:r w:rsidR="00A82B70" w:rsidRPr="00110F02">
        <w:t xml:space="preserve">лишились средств к существованию </w:t>
      </w:r>
      <w:r w:rsidR="00E12DF3" w:rsidRPr="00110F02">
        <w:t>жители многих районов, населенных в о</w:t>
      </w:r>
      <w:r w:rsidR="00E12DF3" w:rsidRPr="00110F02">
        <w:t>с</w:t>
      </w:r>
      <w:r w:rsidR="00E12DF3" w:rsidRPr="00110F02">
        <w:t xml:space="preserve">новном меньшинствами, </w:t>
      </w:r>
      <w:r w:rsidR="00A82B70" w:rsidRPr="00110F02">
        <w:t>под эгидой МНБ была учреждена О</w:t>
      </w:r>
      <w:r w:rsidR="00E12DF3" w:rsidRPr="00110F02">
        <w:t>бъединенная гру</w:t>
      </w:r>
      <w:r w:rsidR="00E12DF3" w:rsidRPr="00110F02">
        <w:t>п</w:t>
      </w:r>
      <w:r w:rsidR="00E12DF3" w:rsidRPr="00110F02">
        <w:t xml:space="preserve">па по </w:t>
      </w:r>
      <w:r w:rsidR="00A82B70" w:rsidRPr="00110F02">
        <w:t>содействию потерпевшим от аварии "Дипуотер"</w:t>
      </w:r>
      <w:r w:rsidR="00E12DF3" w:rsidRPr="00110F02">
        <w:t xml:space="preserve">, призванная наладить </w:t>
      </w:r>
      <w:r w:rsidR="00A82B70" w:rsidRPr="00110F02">
        <w:t>р</w:t>
      </w:r>
      <w:r w:rsidR="00A82B70" w:rsidRPr="00110F02">
        <w:t>а</w:t>
      </w:r>
      <w:r w:rsidR="00A82B70" w:rsidRPr="00110F02">
        <w:t>боту</w:t>
      </w:r>
      <w:r w:rsidR="00E12DF3" w:rsidRPr="00110F02">
        <w:t xml:space="preserve"> с пострадавшими общинами и включавшая в себя представителей МНБ и еще 17 федеральных ведомств. ФЕМА также направило в данный регион сво</w:t>
      </w:r>
      <w:r w:rsidR="00A82B70" w:rsidRPr="00110F02">
        <w:t>и специальные группы по работе</w:t>
      </w:r>
      <w:r w:rsidR="00E12DF3" w:rsidRPr="00110F02">
        <w:t xml:space="preserve"> </w:t>
      </w:r>
      <w:r w:rsidR="00A82B70" w:rsidRPr="00110F02">
        <w:t>на местах</w:t>
      </w:r>
      <w:r>
        <w:t xml:space="preserve"> и разработало совместно с УГПС </w:t>
      </w:r>
      <w:r w:rsidR="00E12DF3" w:rsidRPr="00110F02">
        <w:t>МНБ новую инструкцию по взаимодействию с группами населения, сл</w:t>
      </w:r>
      <w:r w:rsidR="00E12DF3" w:rsidRPr="00110F02">
        <w:t>а</w:t>
      </w:r>
      <w:r w:rsidR="00E12DF3" w:rsidRPr="00110F02">
        <w:t>бо владеющими английским языком или имеющими особые коммуникативные нужды, включая лиц с низким уровнем грамотности. Поздн</w:t>
      </w:r>
      <w:r w:rsidR="003E4AA5">
        <w:t>ее</w:t>
      </w:r>
      <w:r w:rsidR="00A82B70" w:rsidRPr="00110F02">
        <w:t xml:space="preserve"> в связи с угрозой ураганов "Айзек" и "Сэнди"</w:t>
      </w:r>
      <w:r w:rsidR="00E12DF3" w:rsidRPr="00110F02">
        <w:t xml:space="preserve"> в 2012</w:t>
      </w:r>
      <w:r w:rsidR="003C4E61">
        <w:t xml:space="preserve"> </w:t>
      </w:r>
      <w:r w:rsidR="00E12DF3" w:rsidRPr="00110F02">
        <w:t>году федеральное правительство поддерж</w:t>
      </w:r>
      <w:r w:rsidR="00E12DF3" w:rsidRPr="00110F02">
        <w:t>и</w:t>
      </w:r>
      <w:r w:rsidR="00E12DF3" w:rsidRPr="00110F02">
        <w:t>вало контакты с различными общинами и, учитывая большую численность м</w:t>
      </w:r>
      <w:r w:rsidR="00E12DF3" w:rsidRPr="00110F02">
        <w:t>и</w:t>
      </w:r>
      <w:r w:rsidR="00E12DF3" w:rsidRPr="00110F02">
        <w:t xml:space="preserve">грантов </w:t>
      </w:r>
      <w:r w:rsidR="00333327">
        <w:t>из-</w:t>
      </w:r>
      <w:r w:rsidR="00E12DF3" w:rsidRPr="00110F02">
        <w:t xml:space="preserve">за рубежа в затронутых </w:t>
      </w:r>
      <w:r w:rsidR="00A82B70" w:rsidRPr="00110F02">
        <w:t>этими</w:t>
      </w:r>
      <w:r w:rsidR="00E12DF3" w:rsidRPr="00110F02">
        <w:t xml:space="preserve"> ураганами районах</w:t>
      </w:r>
      <w:r w:rsidR="00A82B70" w:rsidRPr="00110F02">
        <w:t>,</w:t>
      </w:r>
      <w:r w:rsidR="00E12DF3" w:rsidRPr="00110F02">
        <w:t xml:space="preserve"> опубликовало на нескольких языках объявление о том, что на время официально объявленной эвакуации населения и экстренных мер по ликвидации последствий чрезвыча</w:t>
      </w:r>
      <w:r w:rsidR="00E12DF3" w:rsidRPr="00110F02">
        <w:t>й</w:t>
      </w:r>
      <w:r w:rsidR="00E12DF3" w:rsidRPr="00110F02">
        <w:t>ной ситуации все действия по контролю иммиграционного режима будут пр</w:t>
      </w:r>
      <w:r w:rsidR="00E12DF3" w:rsidRPr="00110F02">
        <w:t>и</w:t>
      </w:r>
      <w:r w:rsidR="00E12DF3" w:rsidRPr="00110F02">
        <w:t xml:space="preserve">остановлены. Во время </w:t>
      </w:r>
      <w:r w:rsidR="00A82B70" w:rsidRPr="00110F02">
        <w:t>урагана "Сэнди"</w:t>
      </w:r>
      <w:r w:rsidR="00E12DF3" w:rsidRPr="00110F02">
        <w:t xml:space="preserve"> МНБ также направило властям штатов, местным администрациям и другим получателям финансовых отчислений из федерального бюджета напоминание об их обязанностях согласно федеральн</w:t>
      </w:r>
      <w:r w:rsidR="00E12DF3" w:rsidRPr="00110F02">
        <w:t>о</w:t>
      </w:r>
      <w:r w:rsidR="00E12DF3" w:rsidRPr="00110F02">
        <w:t>му антидискриминационному законодательству.</w:t>
      </w:r>
    </w:p>
    <w:p w:rsidR="00C948E7" w:rsidRPr="00110F02" w:rsidRDefault="004E585F" w:rsidP="00BB1FAD">
      <w:pPr>
        <w:pStyle w:val="SingleTxtGR"/>
      </w:pPr>
      <w:r>
        <w:t>132.</w:t>
      </w:r>
      <w:r>
        <w:tab/>
      </w:r>
      <w:r w:rsidR="0071078F" w:rsidRPr="00110F02">
        <w:t>В сентябре 2011</w:t>
      </w:r>
      <w:r w:rsidR="003C4E61">
        <w:t xml:space="preserve"> </w:t>
      </w:r>
      <w:r w:rsidR="0071078F" w:rsidRPr="00110F02">
        <w:t>года федеральным правительством были опубликованы Общенациональные принципы ликвидации последствий чрезвычайных ситу</w:t>
      </w:r>
      <w:r w:rsidR="0071078F" w:rsidRPr="00110F02">
        <w:t>а</w:t>
      </w:r>
      <w:r w:rsidR="0071078F" w:rsidRPr="00110F02">
        <w:t>ций, в которых делается акцент на охвате всего населения, учете мнений тех, кто лишен адекватного доступа к услугам, а также на чутком и уважительном отношении к социальному и культурному многообразию. Памятуя о беспоко</w:t>
      </w:r>
      <w:r w:rsidR="0071078F" w:rsidRPr="00110F02">
        <w:t>й</w:t>
      </w:r>
      <w:r w:rsidR="0071078F" w:rsidRPr="00110F02">
        <w:t>стве, высказывавшемся по поводу своевременного оказания помощи наиболее нуждающимся, администрация решительно взялась за устранение имеющих</w:t>
      </w:r>
      <w:r w:rsidR="00A8758C" w:rsidRPr="00110F02">
        <w:t>ся</w:t>
      </w:r>
      <w:r w:rsidR="0071078F" w:rsidRPr="00110F02">
        <w:t xml:space="preserve"> проблем и обеспечение того, чтобы помощь предоставлялась оперативно, была адресована тем, кому она более всего необходима, и оказывалась с таким расч</w:t>
      </w:r>
      <w:r w:rsidR="0071078F" w:rsidRPr="00110F02">
        <w:t>е</w:t>
      </w:r>
      <w:r w:rsidR="0071078F" w:rsidRPr="00110F02">
        <w:t xml:space="preserve">том, чтобы ее получатели могли в дальнейшем перестать в ней нуждаться. </w:t>
      </w:r>
    </w:p>
    <w:p w:rsidR="00C948E7" w:rsidRPr="00110F02" w:rsidRDefault="004E585F" w:rsidP="00BB1FAD">
      <w:pPr>
        <w:pStyle w:val="SingleTxtGR"/>
      </w:pPr>
      <w:r>
        <w:t>133.</w:t>
      </w:r>
      <w:r>
        <w:tab/>
      </w:r>
      <w:r w:rsidR="0071078F" w:rsidRPr="00110F02">
        <w:t>Недискриминация в области здравоохранения, медицинского обслужив</w:t>
      </w:r>
      <w:r w:rsidR="0071078F" w:rsidRPr="00110F02">
        <w:t>а</w:t>
      </w:r>
      <w:r w:rsidR="0071078F" w:rsidRPr="00110F02">
        <w:t>ния, социального обеспечения и социальных услуг. Диспропорции в части до</w:t>
      </w:r>
      <w:r w:rsidR="0071078F" w:rsidRPr="00110F02">
        <w:t>с</w:t>
      </w:r>
      <w:r w:rsidR="0071078F" w:rsidRPr="00110F02">
        <w:t>тупа к здравоохранению и получения медицинских услуг: в связи со статьей</w:t>
      </w:r>
      <w:r w:rsidR="003C4E61">
        <w:t xml:space="preserve"> </w:t>
      </w:r>
      <w:r w:rsidR="0071078F" w:rsidRPr="00110F02">
        <w:t>5 и пунктом</w:t>
      </w:r>
      <w:r w:rsidR="003C4E61">
        <w:t xml:space="preserve"> </w:t>
      </w:r>
      <w:r w:rsidR="0071078F" w:rsidRPr="00110F02">
        <w:t>32 заключительных замечаний Комитета следует отметить, что согла</w:t>
      </w:r>
      <w:r w:rsidR="0071078F" w:rsidRPr="00110F02">
        <w:t>с</w:t>
      </w:r>
      <w:r w:rsidR="0071078F" w:rsidRPr="00110F02">
        <w:t>но главе</w:t>
      </w:r>
      <w:r w:rsidR="003C4E61">
        <w:t xml:space="preserve"> </w:t>
      </w:r>
      <w:r w:rsidR="00C948E7" w:rsidRPr="00110F02">
        <w:t>VI</w:t>
      </w:r>
      <w:r w:rsidR="0071078F" w:rsidRPr="00110F02">
        <w:t xml:space="preserve"> Закона 1964</w:t>
      </w:r>
      <w:r w:rsidR="003C4E61">
        <w:t xml:space="preserve"> </w:t>
      </w:r>
      <w:r w:rsidR="0071078F" w:rsidRPr="00110F02">
        <w:t xml:space="preserve">года о гражданских </w:t>
      </w:r>
      <w:r w:rsidR="00A8758C" w:rsidRPr="00110F02">
        <w:t>правах дискриминация по призн</w:t>
      </w:r>
      <w:r w:rsidR="00A8758C" w:rsidRPr="00110F02">
        <w:t>а</w:t>
      </w:r>
      <w:r w:rsidR="00A8758C" w:rsidRPr="00110F02">
        <w:t>кам</w:t>
      </w:r>
      <w:r w:rsidR="0071078F" w:rsidRPr="00110F02">
        <w:t xml:space="preserve"> расы, цвета кожи или национального происхождения, включая меры, вл</w:t>
      </w:r>
      <w:r w:rsidR="0071078F" w:rsidRPr="00110F02">
        <w:t>е</w:t>
      </w:r>
      <w:r w:rsidR="0071078F" w:rsidRPr="00110F02">
        <w:t xml:space="preserve">кущие за собой непропорциональные последствия для меньшинств, </w:t>
      </w:r>
      <w:r w:rsidR="00A8758C" w:rsidRPr="00110F02">
        <w:t>давно</w:t>
      </w:r>
      <w:r w:rsidR="0071078F" w:rsidRPr="00110F02">
        <w:t xml:space="preserve"> з</w:t>
      </w:r>
      <w:r w:rsidR="0071078F" w:rsidRPr="00110F02">
        <w:t>а</w:t>
      </w:r>
      <w:r w:rsidR="0071078F" w:rsidRPr="00110F02">
        <w:t>прещена во всех финансируемых из федерального бюджета больницах и мед</w:t>
      </w:r>
      <w:r w:rsidR="0071078F" w:rsidRPr="00110F02">
        <w:t>и</w:t>
      </w:r>
      <w:r w:rsidR="0071078F" w:rsidRPr="00110F02">
        <w:t>цинских учреждениях. За исполнение</w:t>
      </w:r>
      <w:r w:rsidR="00A8758C" w:rsidRPr="00110F02">
        <w:t>м</w:t>
      </w:r>
      <w:r w:rsidR="0071078F" w:rsidRPr="00110F02">
        <w:t xml:space="preserve"> соответствующих законов строго следят МЗСО и МЮ; </w:t>
      </w:r>
      <w:r w:rsidR="009C14F2">
        <w:t>Минист</w:t>
      </w:r>
      <w:r w:rsidR="0071078F" w:rsidRPr="00110F02">
        <w:t>ерство здравоохранения и социальн</w:t>
      </w:r>
      <w:r w:rsidR="00A8758C" w:rsidRPr="00110F02">
        <w:t>ого обеспечения при этом с</w:t>
      </w:r>
      <w:r w:rsidR="00A8758C" w:rsidRPr="00110F02">
        <w:t>о</w:t>
      </w:r>
      <w:r w:rsidR="00A8758C" w:rsidRPr="00110F02">
        <w:t>бирае</w:t>
      </w:r>
      <w:r w:rsidR="0071078F" w:rsidRPr="00110F02">
        <w:t>т и анализируют статистические данные о диспропорциях в сфере здравоохранения. Ежегодно, начиная с 2003</w:t>
      </w:r>
      <w:r w:rsidR="003C4E61">
        <w:t xml:space="preserve"> </w:t>
      </w:r>
      <w:r w:rsidR="0071078F" w:rsidRPr="00110F02">
        <w:t>года, МЗСО публикует Национал</w:t>
      </w:r>
      <w:r w:rsidR="0071078F" w:rsidRPr="00110F02">
        <w:t>ь</w:t>
      </w:r>
      <w:r w:rsidR="0071078F" w:rsidRPr="00110F02">
        <w:t xml:space="preserve">ный доклад о качестве услуг здравоохранения и </w:t>
      </w:r>
      <w:r w:rsidR="00A8758C" w:rsidRPr="00110F02">
        <w:t>Н</w:t>
      </w:r>
      <w:r w:rsidR="0071078F" w:rsidRPr="00110F02">
        <w:t>ациональный доклад о ди</w:t>
      </w:r>
      <w:r w:rsidR="0071078F" w:rsidRPr="00110F02">
        <w:t>с</w:t>
      </w:r>
      <w:r w:rsidR="0071078F" w:rsidRPr="00110F02">
        <w:t>пропорциях в области здравоохранения, в которых приводятся последние да</w:t>
      </w:r>
      <w:r w:rsidR="0071078F" w:rsidRPr="00110F02">
        <w:t>н</w:t>
      </w:r>
      <w:r w:rsidR="0071078F" w:rsidRPr="00110F02">
        <w:t>ные о качестве медицинских услуг, доступе к ним и соответствующих диспр</w:t>
      </w:r>
      <w:r w:rsidR="0071078F" w:rsidRPr="00110F02">
        <w:t>о</w:t>
      </w:r>
      <w:r w:rsidR="0071078F" w:rsidRPr="00110F02">
        <w:t>порциях в масштабах страны. В основу этих данных положены более 200 ра</w:t>
      </w:r>
      <w:r w:rsidR="0071078F" w:rsidRPr="00110F02">
        <w:t>з</w:t>
      </w:r>
      <w:r w:rsidR="0071078F" w:rsidRPr="00110F02">
        <w:t>личных п</w:t>
      </w:r>
      <w:r w:rsidR="0071078F" w:rsidRPr="00110F02">
        <w:t>о</w:t>
      </w:r>
      <w:r w:rsidR="0071078F" w:rsidRPr="00110F02">
        <w:t>казателей в области здравоохранения, разбитые по таким категориям, как до</w:t>
      </w:r>
      <w:r w:rsidR="0071078F" w:rsidRPr="00110F02">
        <w:t>с</w:t>
      </w:r>
      <w:r w:rsidR="0071078F" w:rsidRPr="00110F02">
        <w:t>туп к услугам, экономичность и эффективность услуг, а также состояние медико-санитарной инфраструктуры для расовых и этнических меньшинств, лиц с низкими доходами и других прио</w:t>
      </w:r>
      <w:r w:rsidR="00A8758C" w:rsidRPr="00110F02">
        <w:t>ритетных групп населения, таких</w:t>
      </w:r>
      <w:r w:rsidR="0071078F" w:rsidRPr="00110F02">
        <w:t xml:space="preserve"> как жители сельских районов и инвалиды. Анализ этих данных показывает, что во многих случаях качество медико-санитарного обслуживания в США может быть повышено. </w:t>
      </w:r>
      <w:r w:rsidR="00A8758C" w:rsidRPr="00110F02">
        <w:t>Уровень</w:t>
      </w:r>
      <w:r w:rsidR="0071078F" w:rsidRPr="00110F02">
        <w:t xml:space="preserve"> фактически предос</w:t>
      </w:r>
      <w:r>
        <w:t>тавляемой медицинской помощи по-</w:t>
      </w:r>
      <w:r w:rsidR="0071078F" w:rsidRPr="00110F02">
        <w:t>прежнему заметно отстает от передовых возможностей современной мед</w:t>
      </w:r>
      <w:r w:rsidR="0071078F" w:rsidRPr="00110F02">
        <w:t>и</w:t>
      </w:r>
      <w:r w:rsidR="0071078F" w:rsidRPr="00110F02">
        <w:t>цины. Анализ показывает также, что</w:t>
      </w:r>
      <w:r>
        <w:t>,</w:t>
      </w:r>
      <w:r w:rsidR="0071078F" w:rsidRPr="00110F02">
        <w:t xml:space="preserve"> несмотря на значительные усилия по с</w:t>
      </w:r>
      <w:r w:rsidR="0071078F" w:rsidRPr="00110F02">
        <w:t>о</w:t>
      </w:r>
      <w:r w:rsidR="0071078F" w:rsidRPr="00110F02">
        <w:t>вершенствованию здравоохранения для всех, масштабы диспропорций, связа</w:t>
      </w:r>
      <w:r w:rsidR="0071078F" w:rsidRPr="00110F02">
        <w:t>н</w:t>
      </w:r>
      <w:r w:rsidR="0071078F" w:rsidRPr="00110F02">
        <w:t>ных с принадлежностью к различным расам и этническим группам, социально-экономическим с</w:t>
      </w:r>
      <w:r>
        <w:t>татусом и другими факторами, по-</w:t>
      </w:r>
      <w:r w:rsidR="0071078F" w:rsidRPr="00110F02">
        <w:t>прежнему недопустимо в</w:t>
      </w:r>
      <w:r w:rsidR="0071078F" w:rsidRPr="00110F02">
        <w:t>е</w:t>
      </w:r>
      <w:r w:rsidR="0071078F" w:rsidRPr="00110F02">
        <w:t xml:space="preserve">лики. </w:t>
      </w:r>
    </w:p>
    <w:p w:rsidR="00C948E7" w:rsidRPr="004D6514" w:rsidRDefault="004E585F" w:rsidP="00BB1FAD">
      <w:pPr>
        <w:pStyle w:val="SingleTxtGR"/>
      </w:pPr>
      <w:r>
        <w:t>134.</w:t>
      </w:r>
      <w:r>
        <w:tab/>
      </w:r>
      <w:r w:rsidR="00CF0E27" w:rsidRPr="00110F02">
        <w:t>Согласно отчетам</w:t>
      </w:r>
      <w:r w:rsidR="00D32D71" w:rsidRPr="00110F02">
        <w:t xml:space="preserve"> за </w:t>
      </w:r>
      <w:r w:rsidR="00C948E7" w:rsidRPr="00110F02">
        <w:t>2011</w:t>
      </w:r>
      <w:r w:rsidR="003C4E61">
        <w:t xml:space="preserve"> </w:t>
      </w:r>
      <w:r w:rsidR="00D32D71" w:rsidRPr="00110F02">
        <w:t>год</w:t>
      </w:r>
      <w:r w:rsidR="00CF0E27" w:rsidRPr="00110F02">
        <w:t>,</w:t>
      </w:r>
      <w:r w:rsidR="00D32D71" w:rsidRPr="00110F02">
        <w:t xml:space="preserve"> качество медицинского обслуживания пр</w:t>
      </w:r>
      <w:r w:rsidR="00D32D71" w:rsidRPr="00110F02">
        <w:t>о</w:t>
      </w:r>
      <w:r w:rsidR="00D32D71" w:rsidRPr="00110F02">
        <w:t xml:space="preserve">должает улучшаться лишь медленными темпами, не превышающими примерно 2,5% в год. Диспропорции, касающиеся качества услуг, сокращаются лишь в немногих случаях, а </w:t>
      </w:r>
      <w:r w:rsidR="00CF0E27" w:rsidRPr="00110F02">
        <w:t>диспропорции</w:t>
      </w:r>
      <w:r w:rsidR="00D32D71" w:rsidRPr="00110F02">
        <w:t xml:space="preserve"> в доступе к здравоохранению </w:t>
      </w:r>
      <w:r w:rsidR="00CF0E27" w:rsidRPr="00110F02">
        <w:t>почти не уменьшаются</w:t>
      </w:r>
      <w:r w:rsidR="00D32D71" w:rsidRPr="00110F02">
        <w:t>. В общем и целом качество медицинских услуг для чернок</w:t>
      </w:r>
      <w:r w:rsidR="00D32D71" w:rsidRPr="00110F02">
        <w:t>о</w:t>
      </w:r>
      <w:r w:rsidR="00D32D71" w:rsidRPr="00110F02">
        <w:t xml:space="preserve">жих/афроамериканцев и </w:t>
      </w:r>
      <w:r w:rsidR="00CF0E27" w:rsidRPr="00110F02">
        <w:t>испаноязычных/латиносов уступает</w:t>
      </w:r>
      <w:r w:rsidR="00D32D71" w:rsidRPr="00110F02">
        <w:t xml:space="preserve"> качеству анал</w:t>
      </w:r>
      <w:r w:rsidR="00D32D71" w:rsidRPr="00110F02">
        <w:t>о</w:t>
      </w:r>
      <w:r w:rsidR="00D32D71" w:rsidRPr="003E4AA5">
        <w:rPr>
          <w:spacing w:val="0"/>
        </w:rPr>
        <w:t xml:space="preserve">гичных услуг для белых приблизительно по 49% показателей, а </w:t>
      </w:r>
      <w:r w:rsidR="00CF0E27" w:rsidRPr="003E4AA5">
        <w:rPr>
          <w:spacing w:val="0"/>
        </w:rPr>
        <w:t>качество медици</w:t>
      </w:r>
      <w:r w:rsidR="00CF0E27" w:rsidRPr="003E4AA5">
        <w:rPr>
          <w:spacing w:val="0"/>
        </w:rPr>
        <w:t>н</w:t>
      </w:r>
      <w:r w:rsidR="00CF0E27" w:rsidRPr="003E4AA5">
        <w:rPr>
          <w:spacing w:val="0"/>
        </w:rPr>
        <w:t>ских услуг</w:t>
      </w:r>
      <w:r w:rsidR="00D32D71" w:rsidRPr="003E4AA5">
        <w:rPr>
          <w:spacing w:val="0"/>
        </w:rPr>
        <w:t xml:space="preserve"> для американцев азиатского происхождения, американских и</w:t>
      </w:r>
      <w:r w:rsidR="00D32D71" w:rsidRPr="003E4AA5">
        <w:rPr>
          <w:spacing w:val="0"/>
        </w:rPr>
        <w:t>н</w:t>
      </w:r>
      <w:r w:rsidR="00D32D71" w:rsidRPr="003E4AA5">
        <w:rPr>
          <w:spacing w:val="0"/>
        </w:rPr>
        <w:t xml:space="preserve">дейцев и </w:t>
      </w:r>
      <w:r w:rsidR="00D32D71" w:rsidRPr="003E4AA5">
        <w:rPr>
          <w:spacing w:val="2"/>
        </w:rPr>
        <w:t>коренных жителей Аляски</w:t>
      </w:r>
      <w:r w:rsidR="003C4E61" w:rsidRPr="003E4AA5">
        <w:rPr>
          <w:spacing w:val="2"/>
        </w:rPr>
        <w:t xml:space="preserve"> </w:t>
      </w:r>
      <w:r w:rsidRPr="003E4AA5">
        <w:rPr>
          <w:spacing w:val="2"/>
        </w:rPr>
        <w:t>–</w:t>
      </w:r>
      <w:r w:rsidR="00D32D71" w:rsidRPr="003E4AA5">
        <w:rPr>
          <w:spacing w:val="2"/>
        </w:rPr>
        <w:t xml:space="preserve"> при</w:t>
      </w:r>
      <w:r w:rsidRPr="003E4AA5">
        <w:rPr>
          <w:spacing w:val="2"/>
        </w:rPr>
        <w:t>мерно по 30% показателей. Около </w:t>
      </w:r>
      <w:r w:rsidR="00D32D71" w:rsidRPr="003E4AA5">
        <w:rPr>
          <w:spacing w:val="2"/>
        </w:rPr>
        <w:t>50% показат</w:t>
      </w:r>
      <w:r w:rsidR="00D32D71" w:rsidRPr="003E4AA5">
        <w:rPr>
          <w:spacing w:val="2"/>
        </w:rPr>
        <w:t>е</w:t>
      </w:r>
      <w:r w:rsidR="00D32D71" w:rsidRPr="003E4AA5">
        <w:rPr>
          <w:spacing w:val="2"/>
        </w:rPr>
        <w:t>лей свидетельствуют о том, что качество здравоохранения для бедных ниже, чем для лиц с высокими доходами (соответствующие диаграммы и дополнительные статистические данные см. в глав</w:t>
      </w:r>
      <w:r w:rsidR="00CF0E27" w:rsidRPr="003E4AA5">
        <w:rPr>
          <w:spacing w:val="2"/>
        </w:rPr>
        <w:t>е</w:t>
      </w:r>
      <w:r w:rsidR="003C4E61" w:rsidRPr="003E4AA5">
        <w:rPr>
          <w:spacing w:val="2"/>
        </w:rPr>
        <w:t xml:space="preserve"> </w:t>
      </w:r>
      <w:r w:rsidR="00CF0E27" w:rsidRPr="003E4AA5">
        <w:rPr>
          <w:spacing w:val="2"/>
        </w:rPr>
        <w:t>10 Н</w:t>
      </w:r>
      <w:r w:rsidR="00D32D71" w:rsidRPr="003E4AA5">
        <w:rPr>
          <w:spacing w:val="2"/>
        </w:rPr>
        <w:t>ационального доклада о ди</w:t>
      </w:r>
      <w:r w:rsidR="00D32D71" w:rsidRPr="003E4AA5">
        <w:rPr>
          <w:spacing w:val="2"/>
        </w:rPr>
        <w:t>с</w:t>
      </w:r>
      <w:r w:rsidR="00D32D71" w:rsidRPr="003E4AA5">
        <w:rPr>
          <w:spacing w:val="2"/>
        </w:rPr>
        <w:t>пропорциях в облас</w:t>
      </w:r>
      <w:r w:rsidR="00CF0E27" w:rsidRPr="003E4AA5">
        <w:rPr>
          <w:spacing w:val="2"/>
        </w:rPr>
        <w:t>ти здравоохранения, озаглавленно</w:t>
      </w:r>
      <w:r w:rsidR="00D32D71" w:rsidRPr="003E4AA5">
        <w:rPr>
          <w:spacing w:val="2"/>
        </w:rPr>
        <w:t xml:space="preserve">й </w:t>
      </w:r>
      <w:r w:rsidR="00CF0E27" w:rsidRPr="003E4AA5">
        <w:rPr>
          <w:spacing w:val="2"/>
        </w:rPr>
        <w:t>"Приоритетные группы населения"</w:t>
      </w:r>
      <w:r w:rsidR="003E4AA5">
        <w:rPr>
          <w:spacing w:val="2"/>
        </w:rPr>
        <w:t>,</w:t>
      </w:r>
      <w:r w:rsidR="003E4AA5" w:rsidRPr="003E4AA5">
        <w:rPr>
          <w:spacing w:val="2"/>
        </w:rPr>
        <w:br/>
      </w:r>
      <w:r w:rsidR="00D32D71" w:rsidRPr="004D6514">
        <w:t>стр</w:t>
      </w:r>
      <w:r w:rsidR="00A24C0C" w:rsidRPr="004D6514">
        <w:t>.</w:t>
      </w:r>
      <w:r w:rsidR="003C4E61" w:rsidRPr="004D6514">
        <w:t xml:space="preserve"> </w:t>
      </w:r>
      <w:r w:rsidR="00C948E7" w:rsidRPr="004D6514">
        <w:t>233</w:t>
      </w:r>
      <w:r w:rsidR="00D32D71" w:rsidRPr="004D6514">
        <w:t>–</w:t>
      </w:r>
      <w:r w:rsidR="00C948E7" w:rsidRPr="004D6514">
        <w:t>247,</w:t>
      </w:r>
      <w:r w:rsidR="00D32D71" w:rsidRPr="004D6514">
        <w:t xml:space="preserve"> размещено </w:t>
      </w:r>
      <w:r w:rsidR="008D331F" w:rsidRPr="004D6514">
        <w:t>по адресу</w:t>
      </w:r>
      <w:r w:rsidR="00D32D71" w:rsidRPr="004D6514">
        <w:t xml:space="preserve"> </w:t>
      </w:r>
      <w:r w:rsidR="003E4AA5" w:rsidRPr="004D6514">
        <w:t>http://www.ahrq.gov/</w:t>
      </w:r>
      <w:r w:rsidR="003E4AA5" w:rsidRPr="004D6514">
        <w:rPr>
          <w:lang w:val="en-US"/>
        </w:rPr>
        <w:t>qual</w:t>
      </w:r>
      <w:r w:rsidR="003E4AA5" w:rsidRPr="004D6514">
        <w:t>/</w:t>
      </w:r>
      <w:r w:rsidR="00AC1341" w:rsidRPr="004D6514">
        <w:t>qrdr11.htm.</w:t>
      </w:r>
      <w:r w:rsidR="003E4AA5" w:rsidRPr="004D6514">
        <w:t>).</w:t>
      </w:r>
      <w:r w:rsidR="00C948E7" w:rsidRPr="004D6514">
        <w:fldChar w:fldCharType="begin"/>
      </w:r>
      <w:r w:rsidR="00C948E7" w:rsidRPr="004D6514">
        <w:instrText xml:space="preserve"> </w:instrText>
      </w:r>
      <w:r w:rsidR="00C948E7" w:rsidRPr="004D6514">
        <w:rPr>
          <w:lang w:val="en-US"/>
        </w:rPr>
        <w:instrText>HYPERLINK</w:instrText>
      </w:r>
      <w:r w:rsidR="00C948E7" w:rsidRPr="004D6514">
        <w:instrText xml:space="preserve"> "" </w:instrText>
      </w:r>
      <w:r w:rsidR="00C948E7" w:rsidRPr="004D6514">
        <w:fldChar w:fldCharType="separate"/>
      </w:r>
      <w:r w:rsidR="00255B60">
        <w:rPr>
          <w:b/>
          <w:bCs/>
          <w:lang w:val="en-US"/>
        </w:rPr>
        <w:t>Error! Hyperlink reference not valid.</w:t>
      </w:r>
      <w:r w:rsidR="00C948E7" w:rsidRPr="004D6514">
        <w:fldChar w:fldCharType="end"/>
      </w:r>
    </w:p>
    <w:p w:rsidR="00C948E7" w:rsidRPr="00744A93" w:rsidRDefault="004E585F" w:rsidP="00BB1FAD">
      <w:pPr>
        <w:pStyle w:val="SingleTxtGR"/>
        <w:rPr>
          <w:spacing w:val="0"/>
        </w:rPr>
      </w:pPr>
      <w:r>
        <w:t>135.</w:t>
      </w:r>
      <w:r>
        <w:tab/>
      </w:r>
      <w:r w:rsidR="00D32D71" w:rsidRPr="00110F02">
        <w:t>В некоторых отношениях диспропорции в сфере здравоохранения н</w:t>
      </w:r>
      <w:r w:rsidR="00D32D71" w:rsidRPr="00110F02">
        <w:t>е</w:t>
      </w:r>
      <w:r w:rsidR="00D32D71" w:rsidRPr="00110F02">
        <w:t>сколько сократились. Например, по сравнению с 1990</w:t>
      </w:r>
      <w:r w:rsidR="003C4E61">
        <w:t xml:space="preserve"> </w:t>
      </w:r>
      <w:r w:rsidR="00D32D71" w:rsidRPr="00110F02">
        <w:t xml:space="preserve">годом разрыв в средней продолжительности жизни между белыми и чернокожими/афроамериканцами </w:t>
      </w:r>
      <w:r w:rsidR="00CF0E27" w:rsidRPr="00110F02">
        <w:t>умен</w:t>
      </w:r>
      <w:r w:rsidR="00CF0E27" w:rsidRPr="00110F02">
        <w:t>ь</w:t>
      </w:r>
      <w:r w:rsidR="00CF0E27" w:rsidRPr="00110F02">
        <w:t>шился</w:t>
      </w:r>
      <w:r w:rsidR="00D32D71" w:rsidRPr="00110F02">
        <w:t xml:space="preserve"> с восьми до пяти лет для мужчин и с шести до четырех лет для </w:t>
      </w:r>
      <w:r w:rsidR="00D32D71" w:rsidRPr="004E585F">
        <w:rPr>
          <w:spacing w:val="0"/>
        </w:rPr>
        <w:t>женщин (</w:t>
      </w:r>
      <w:r w:rsidR="00C948E7" w:rsidRPr="004E585F">
        <w:rPr>
          <w:spacing w:val="0"/>
        </w:rPr>
        <w:t xml:space="preserve">Health, United States, 2011, HHS Centers for Disease Control and Prevention (CDC), National Center for Health Statistics, </w:t>
      </w:r>
      <w:r w:rsidR="00D32D71" w:rsidRPr="004E585F">
        <w:rPr>
          <w:spacing w:val="0"/>
        </w:rPr>
        <w:t xml:space="preserve">см. </w:t>
      </w:r>
      <w:r w:rsidR="008D331F" w:rsidRPr="004E585F">
        <w:rPr>
          <w:spacing w:val="0"/>
        </w:rPr>
        <w:t>по адресу</w:t>
      </w:r>
      <w:r w:rsidR="00C948E7" w:rsidRPr="004E585F">
        <w:rPr>
          <w:spacing w:val="0"/>
        </w:rPr>
        <w:t xml:space="preserve"> </w:t>
      </w:r>
      <w:r w:rsidR="00F259B8" w:rsidRPr="004E585F">
        <w:rPr>
          <w:spacing w:val="0"/>
        </w:rPr>
        <w:t>http://w</w:t>
      </w:r>
      <w:r w:rsidR="00F259B8" w:rsidRPr="004E585F">
        <w:rPr>
          <w:spacing w:val="0"/>
        </w:rPr>
        <w:t>w</w:t>
      </w:r>
      <w:r w:rsidR="00F259B8" w:rsidRPr="004E585F">
        <w:rPr>
          <w:spacing w:val="0"/>
        </w:rPr>
        <w:t>w</w:t>
      </w:r>
      <w:r w:rsidR="00F259B8" w:rsidRPr="004E585F">
        <w:rPr>
          <w:spacing w:val="0"/>
        </w:rPr>
        <w:t>.cdc.go</w:t>
      </w:r>
      <w:r w:rsidR="00F259B8" w:rsidRPr="004E585F">
        <w:rPr>
          <w:spacing w:val="0"/>
        </w:rPr>
        <w:t>v</w:t>
      </w:r>
      <w:r w:rsidR="00F259B8" w:rsidRPr="004E585F">
        <w:rPr>
          <w:spacing w:val="0"/>
        </w:rPr>
        <w:t>/</w:t>
      </w:r>
      <w:r>
        <w:rPr>
          <w:spacing w:val="0"/>
        </w:rPr>
        <w:t>nchs/</w:t>
      </w:r>
      <w:r>
        <w:rPr>
          <w:spacing w:val="0"/>
        </w:rPr>
        <w:br/>
      </w:r>
      <w:r w:rsidR="00F259B8" w:rsidRPr="004E585F">
        <w:rPr>
          <w:spacing w:val="0"/>
        </w:rPr>
        <w:t>hus.htm</w:t>
      </w:r>
      <w:r w:rsidR="00C948E7" w:rsidRPr="004E585F">
        <w:rPr>
          <w:spacing w:val="0"/>
        </w:rPr>
        <w:t>.)</w:t>
      </w:r>
      <w:r w:rsidR="00744A93">
        <w:rPr>
          <w:spacing w:val="0"/>
        </w:rPr>
        <w:t>.</w:t>
      </w:r>
    </w:p>
    <w:p w:rsidR="00C948E7" w:rsidRPr="00110F02" w:rsidRDefault="004E585F" w:rsidP="00BB1FAD">
      <w:pPr>
        <w:pStyle w:val="SingleTxtGR"/>
      </w:pPr>
      <w:r>
        <w:t>136.</w:t>
      </w:r>
      <w:r>
        <w:tab/>
      </w:r>
      <w:r w:rsidR="00A24C0C" w:rsidRPr="00110F02">
        <w:t>В</w:t>
      </w:r>
      <w:r w:rsidR="00C948E7" w:rsidRPr="00110F02">
        <w:t xml:space="preserve"> 2011</w:t>
      </w:r>
      <w:r w:rsidR="003C4E61">
        <w:t xml:space="preserve"> </w:t>
      </w:r>
      <w:r w:rsidR="00DB6019" w:rsidRPr="00110F02">
        <w:t>году Министерство здравоохранения и социального обеспечения</w:t>
      </w:r>
      <w:r w:rsidR="00CF0E27" w:rsidRPr="00110F02">
        <w:t xml:space="preserve"> опубликовало </w:t>
      </w:r>
      <w:r w:rsidR="00DB6019" w:rsidRPr="00110F02">
        <w:t>Д</w:t>
      </w:r>
      <w:r w:rsidR="00A24C0C" w:rsidRPr="00110F02">
        <w:t>оклад Центра профилактики и контроля заболеваемости</w:t>
      </w:r>
      <w:r w:rsidR="00CF0E27" w:rsidRPr="00110F02">
        <w:t xml:space="preserve"> (ЦПКЗ)</w:t>
      </w:r>
      <w:r w:rsidR="00A24C0C" w:rsidRPr="00110F02">
        <w:t xml:space="preserve"> МЗСО о диспропорциях и неравенстве </w:t>
      </w:r>
      <w:r w:rsidR="00CF0E27" w:rsidRPr="00110F02">
        <w:t xml:space="preserve">в системе здравоохранения в США </w:t>
      </w:r>
      <w:r w:rsidR="00A24C0C" w:rsidRPr="00110F02">
        <w:t>за 2011</w:t>
      </w:r>
      <w:r w:rsidR="003C4E61">
        <w:t xml:space="preserve"> </w:t>
      </w:r>
      <w:r w:rsidR="00A24C0C" w:rsidRPr="00110F02">
        <w:t>год</w:t>
      </w:r>
      <w:r w:rsidR="003C4E61">
        <w:t xml:space="preserve"> </w:t>
      </w:r>
      <w:r w:rsidR="00A24C0C" w:rsidRPr="00110F02">
        <w:t>– первую в серии периодических оценок, выявляющих диспропорции в сфере здравоохранения по различным параметрам, включая расовую и этнич</w:t>
      </w:r>
      <w:r w:rsidR="00A24C0C" w:rsidRPr="00110F02">
        <w:t>е</w:t>
      </w:r>
      <w:r w:rsidR="00A24C0C" w:rsidRPr="00110F02">
        <w:t xml:space="preserve">скую принадлежность пациентов. В этом докладе, появление которого было знаковым событием с точки зрения усилий ЦПКЗ по устранению имеющихся диспропорций, рассматриваются элементы неравенства </w:t>
      </w:r>
      <w:r w:rsidR="00DB6019" w:rsidRPr="00110F02">
        <w:t xml:space="preserve">по таким параметрам, как </w:t>
      </w:r>
      <w:r w:rsidR="00A24C0C" w:rsidRPr="00110F02">
        <w:t>до</w:t>
      </w:r>
      <w:r w:rsidR="00DB6019" w:rsidRPr="00110F02">
        <w:t>ступ</w:t>
      </w:r>
      <w:r w:rsidR="00A24C0C" w:rsidRPr="00110F02">
        <w:t xml:space="preserve"> к услугам</w:t>
      </w:r>
      <w:r w:rsidR="00DB6019" w:rsidRPr="00110F02">
        <w:t xml:space="preserve"> здравоохранения, подверженность</w:t>
      </w:r>
      <w:r w:rsidR="00A24C0C" w:rsidRPr="00110F02">
        <w:t xml:space="preserve"> вредным воздейств</w:t>
      </w:r>
      <w:r w:rsidR="00DB6019" w:rsidRPr="00110F02">
        <w:t>иям окружающей среды, смертность, заболеваемость, поведенческие факторы ри</w:t>
      </w:r>
      <w:r w:rsidR="00DB6019" w:rsidRPr="00110F02">
        <w:t>с</w:t>
      </w:r>
      <w:r w:rsidR="00DB6019" w:rsidRPr="00110F02">
        <w:t>ка, инвалидность и социальные условия, влияющие</w:t>
      </w:r>
      <w:r>
        <w:t xml:space="preserve"> на состояние здоровья. В </w:t>
      </w:r>
      <w:r w:rsidR="00A24C0C" w:rsidRPr="00110F02">
        <w:t>нем делается вывод, что за последние десятилетия достигнуты значительные успехи в улучшении состояния здоровья жителей США и сокращении диспр</w:t>
      </w:r>
      <w:r w:rsidR="00A24C0C" w:rsidRPr="00110F02">
        <w:t>о</w:t>
      </w:r>
      <w:r w:rsidR="00A24C0C" w:rsidRPr="00110F02">
        <w:t>порций в этой области. Однако такие диспропорции между группами лиц, ра</w:t>
      </w:r>
      <w:r w:rsidR="00A24C0C" w:rsidRPr="00110F02">
        <w:t>з</w:t>
      </w:r>
      <w:r w:rsidR="00A24C0C" w:rsidRPr="00110F02">
        <w:t xml:space="preserve">личающихся по расовой и этнической принадлежности, а также </w:t>
      </w:r>
      <w:r w:rsidR="00DB6019" w:rsidRPr="00110F02">
        <w:t xml:space="preserve">по </w:t>
      </w:r>
      <w:r w:rsidR="00A24C0C" w:rsidRPr="00110F02">
        <w:t>другим с</w:t>
      </w:r>
      <w:r w:rsidR="00A24C0C" w:rsidRPr="00110F02">
        <w:t>о</w:t>
      </w:r>
      <w:r w:rsidR="00A24C0C" w:rsidRPr="00110F02">
        <w:t>циальным характеристикам, до сих пор сохраняются. Так, для тех, кто живет и трудится на нижних ступенях социально-экономической лестницы, более х</w:t>
      </w:r>
      <w:r w:rsidR="00A24C0C" w:rsidRPr="00110F02">
        <w:t>а</w:t>
      </w:r>
      <w:r w:rsidR="00A24C0C" w:rsidRPr="00110F02">
        <w:t>рактерны преждевременная смертность, заболеваемость, нездоровый образ жизни, ограниченный доступ к здравоохранению и трудности в получении к</w:t>
      </w:r>
      <w:r w:rsidR="00A24C0C" w:rsidRPr="00110F02">
        <w:t>а</w:t>
      </w:r>
      <w:r w:rsidR="00A24C0C" w:rsidRPr="00110F02">
        <w:t>чественных медицинских услуг. На состояние здоровья в конечном счете вли</w:t>
      </w:r>
      <w:r w:rsidR="00A24C0C" w:rsidRPr="00110F02">
        <w:t>я</w:t>
      </w:r>
      <w:r w:rsidR="00A24C0C" w:rsidRPr="00110F02">
        <w:t>ют и экологические факторы, такие, как проживание в стесненных и антисан</w:t>
      </w:r>
      <w:r w:rsidR="00A24C0C" w:rsidRPr="00110F02">
        <w:t>и</w:t>
      </w:r>
      <w:r w:rsidR="00A24C0C" w:rsidRPr="00110F02">
        <w:t>тарных условиях и плохое качество окружающего воздуха. Как показало иссл</w:t>
      </w:r>
      <w:r w:rsidR="00A24C0C" w:rsidRPr="00110F02">
        <w:t>е</w:t>
      </w:r>
      <w:r w:rsidR="00A24C0C" w:rsidRPr="00110F02">
        <w:t xml:space="preserve">дование, уровень младенческой смертности </w:t>
      </w:r>
      <w:r w:rsidR="00DB6019" w:rsidRPr="00110F02">
        <w:t>выше всего у</w:t>
      </w:r>
      <w:r w:rsidR="00A24C0C" w:rsidRPr="00110F02">
        <w:t xml:space="preserve"> неиспаноязычных чернокожих/афроамериканских женщин, для которых он в 2,4</w:t>
      </w:r>
      <w:r w:rsidR="003C4E61">
        <w:t xml:space="preserve"> </w:t>
      </w:r>
      <w:r w:rsidR="00A24C0C" w:rsidRPr="00110F02">
        <w:t>раза превышает соответствующий показатель для неиспаноязычных белых женщин. Заболева</w:t>
      </w:r>
      <w:r w:rsidR="00A24C0C" w:rsidRPr="00110F02">
        <w:t>е</w:t>
      </w:r>
      <w:r w:rsidR="00A24C0C" w:rsidRPr="00110F02">
        <w:t>мость ишемической болезнью сердца среди чернокожих/афроамериканцев об</w:t>
      </w:r>
      <w:r w:rsidR="00A24C0C" w:rsidRPr="00110F02">
        <w:t>о</w:t>
      </w:r>
      <w:r w:rsidR="00A24C0C" w:rsidRPr="00110F02">
        <w:t>их полов в возрастной группе от 45 до 74</w:t>
      </w:r>
      <w:r w:rsidR="003C4E61">
        <w:t xml:space="preserve"> </w:t>
      </w:r>
      <w:r w:rsidR="00A24C0C" w:rsidRPr="00110F02">
        <w:t>лет значительно превышает соотве</w:t>
      </w:r>
      <w:r w:rsidR="00A24C0C" w:rsidRPr="00110F02">
        <w:t>т</w:t>
      </w:r>
      <w:r w:rsidR="00A24C0C" w:rsidRPr="00110F02">
        <w:t>ствующие уровни для представителей остальных трех рас. Процент лиц, стр</w:t>
      </w:r>
      <w:r w:rsidR="00A24C0C" w:rsidRPr="00110F02">
        <w:t>а</w:t>
      </w:r>
      <w:r w:rsidR="00A24C0C" w:rsidRPr="00110F02">
        <w:t>дающих ожирением, также оказался более низким ср</w:t>
      </w:r>
      <w:r w:rsidR="00DB6019" w:rsidRPr="00110F02">
        <w:t>еди белых, чем среди че</w:t>
      </w:r>
      <w:r w:rsidR="00DB6019" w:rsidRPr="00110F02">
        <w:t>р</w:t>
      </w:r>
      <w:r w:rsidR="00DB6019" w:rsidRPr="00110F02">
        <w:t>нокожих/</w:t>
      </w:r>
      <w:r w:rsidR="00A24C0C" w:rsidRPr="00110F02">
        <w:t xml:space="preserve">афроамериканцев и испаноязычных/латиносов. </w:t>
      </w:r>
    </w:p>
    <w:p w:rsidR="00C948E7" w:rsidRPr="00110F02" w:rsidRDefault="007E4B00" w:rsidP="00BB1FAD">
      <w:pPr>
        <w:pStyle w:val="SingleTxtGR"/>
      </w:pPr>
      <w:r>
        <w:t>137.</w:t>
      </w:r>
      <w:r>
        <w:tab/>
      </w:r>
      <w:r w:rsidR="00A24C0C" w:rsidRPr="00110F02">
        <w:t>В докладе рекомендовано бороться с диспропорциями в сфере здрав</w:t>
      </w:r>
      <w:r w:rsidR="00A24C0C" w:rsidRPr="00110F02">
        <w:t>о</w:t>
      </w:r>
      <w:r w:rsidR="00A24C0C" w:rsidRPr="00110F02">
        <w:t xml:space="preserve">охранения </w:t>
      </w:r>
      <w:r w:rsidR="00DB6019" w:rsidRPr="00110F02">
        <w:t>на основе</w:t>
      </w:r>
      <w:r w:rsidR="00A24C0C" w:rsidRPr="00110F02">
        <w:t xml:space="preserve"> двуединых стратегий, включающих как медицинские, так и с</w:t>
      </w:r>
      <w:r w:rsidR="00A24C0C" w:rsidRPr="00110F02">
        <w:t>а</w:t>
      </w:r>
      <w:r w:rsidR="00A24C0C" w:rsidRPr="00110F02">
        <w:t>нитарные программы и общее расширение возможностей населения в сфере экономики, образования, трудоустрой</w:t>
      </w:r>
      <w:r w:rsidR="00DB6019" w:rsidRPr="00110F02">
        <w:t>ства и обеспечения жильем. Такие</w:t>
      </w:r>
      <w:r w:rsidR="00A24C0C" w:rsidRPr="00110F02">
        <w:t xml:space="preserve"> </w:t>
      </w:r>
      <w:r w:rsidR="00DB6019" w:rsidRPr="00110F02">
        <w:t>дв</w:t>
      </w:r>
      <w:r w:rsidR="00DB6019" w:rsidRPr="00110F02">
        <w:t>у</w:t>
      </w:r>
      <w:r w:rsidR="00DB6019" w:rsidRPr="00110F02">
        <w:t>единые</w:t>
      </w:r>
      <w:r w:rsidR="00A24C0C" w:rsidRPr="00110F02">
        <w:t xml:space="preserve"> </w:t>
      </w:r>
      <w:r w:rsidR="00DB6019" w:rsidRPr="00110F02">
        <w:t>стратегии</w:t>
      </w:r>
      <w:r w:rsidR="00A24C0C" w:rsidRPr="00110F02">
        <w:t xml:space="preserve"> </w:t>
      </w:r>
      <w:r w:rsidR="00DB6019" w:rsidRPr="00110F02">
        <w:t>предусматриваю</w:t>
      </w:r>
      <w:r w:rsidR="00A24C0C" w:rsidRPr="00110F02">
        <w:t>т возможность повсеместного применения мер, ра</w:t>
      </w:r>
      <w:r w:rsidR="00A24C0C" w:rsidRPr="00110F02">
        <w:t>з</w:t>
      </w:r>
      <w:r w:rsidR="00A24C0C" w:rsidRPr="00110F02">
        <w:t xml:space="preserve">работанных как на национальном, так и на местном уровне, </w:t>
      </w:r>
      <w:r w:rsidR="00DB6019" w:rsidRPr="00110F02">
        <w:t>а также проведения</w:t>
      </w:r>
      <w:r w:rsidR="00A24C0C" w:rsidRPr="00110F02">
        <w:t xml:space="preserve"> целевых мероприятий для групп с особыми потребностями. В целях ликвид</w:t>
      </w:r>
      <w:r w:rsidR="00A24C0C" w:rsidRPr="00110F02">
        <w:t>а</w:t>
      </w:r>
      <w:r w:rsidR="00A24C0C" w:rsidRPr="00110F02">
        <w:t>ции диспропорций и неравенства в масштабах всей страны, а также на уровне штатов, племен и местных муниципалитетов ЦПК</w:t>
      </w:r>
      <w:r w:rsidR="00A22436" w:rsidRPr="00110F02">
        <w:t>З</w:t>
      </w:r>
      <w:r w:rsidR="00A24C0C" w:rsidRPr="00110F02">
        <w:t xml:space="preserve"> выступает иници</w:t>
      </w:r>
      <w:r w:rsidR="00A24C0C" w:rsidRPr="00110F02">
        <w:t>а</w:t>
      </w:r>
      <w:r w:rsidR="00A24C0C" w:rsidRPr="00110F02">
        <w:t>тором усилий по обобщению и опубликованию перспективных методик и стр</w:t>
      </w:r>
      <w:r w:rsidR="00A24C0C" w:rsidRPr="00110F02">
        <w:t>а</w:t>
      </w:r>
      <w:r w:rsidR="00A24C0C" w:rsidRPr="00110F02">
        <w:t>тегий, основанных на фактических данных и использу</w:t>
      </w:r>
      <w:r w:rsidR="00A22436" w:rsidRPr="00110F02">
        <w:t>емых в рамках финанс</w:t>
      </w:r>
      <w:r w:rsidR="00A22436" w:rsidRPr="00110F02">
        <w:t>и</w:t>
      </w:r>
      <w:r w:rsidR="00A22436" w:rsidRPr="00110F02">
        <w:t>руемых ЦПКЗ программ для устранения ряда хрони</w:t>
      </w:r>
      <w:r w:rsidR="00DB6019" w:rsidRPr="00110F02">
        <w:t>ческих диспропорций и проявлений</w:t>
      </w:r>
      <w:r w:rsidR="00A22436" w:rsidRPr="00110F02">
        <w:t xml:space="preserve"> неравенства в области здравоохране</w:t>
      </w:r>
      <w:r w:rsidR="00DB6019" w:rsidRPr="00110F02">
        <w:t>ния, на которые было указано в Д</w:t>
      </w:r>
      <w:r w:rsidR="00A22436" w:rsidRPr="00110F02">
        <w:t>окладе ЦПКЗ МЗСО о диспропорциях и неравенстве в системе здравоохран</w:t>
      </w:r>
      <w:r w:rsidR="00A22436" w:rsidRPr="00110F02">
        <w:t>е</w:t>
      </w:r>
      <w:r w:rsidR="00A22436" w:rsidRPr="00110F02">
        <w:t>ния. Эти методики и стратегии предназначены в помощь практическим рабо</w:t>
      </w:r>
      <w:r w:rsidR="00A22436" w:rsidRPr="00110F02">
        <w:t>т</w:t>
      </w:r>
      <w:r w:rsidR="00A22436" w:rsidRPr="00110F02">
        <w:t>никам всех ур</w:t>
      </w:r>
      <w:r w:rsidR="00DB6019" w:rsidRPr="00110F02">
        <w:t>овней, прилагающим усилия для преодоления</w:t>
      </w:r>
      <w:r w:rsidR="00A22436" w:rsidRPr="00110F02">
        <w:t xml:space="preserve"> диспропорций и неравенства в сфере </w:t>
      </w:r>
      <w:r w:rsidR="00DB6019" w:rsidRPr="00110F02">
        <w:t>охраны здоровья</w:t>
      </w:r>
      <w:r w:rsidR="00A22436" w:rsidRPr="00110F02">
        <w:t>. В готовящемся докладе ЦПКЗ МЗСО о диспропорциях и неравенстве в системе здравоохранения США за 2013</w:t>
      </w:r>
      <w:r w:rsidR="003C4E61">
        <w:t xml:space="preserve"> </w:t>
      </w:r>
      <w:r w:rsidR="00A22436" w:rsidRPr="00110F02">
        <w:t>год б</w:t>
      </w:r>
      <w:r w:rsidR="00A22436" w:rsidRPr="00110F02">
        <w:t>у</w:t>
      </w:r>
      <w:r w:rsidR="00A22436" w:rsidRPr="00110F02">
        <w:t>дет представлена свежая информация по темам, затронутым в докладе 2011</w:t>
      </w:r>
      <w:r w:rsidR="003C4E61">
        <w:t xml:space="preserve"> </w:t>
      </w:r>
      <w:r w:rsidR="00A22436" w:rsidRPr="00110F02">
        <w:t>г</w:t>
      </w:r>
      <w:r w:rsidR="00A22436" w:rsidRPr="00110F02">
        <w:t>о</w:t>
      </w:r>
      <w:r w:rsidR="00A22436" w:rsidRPr="00110F02">
        <w:t>да, а также ра</w:t>
      </w:r>
      <w:r w:rsidR="00A22436" w:rsidRPr="00110F02">
        <w:t>с</w:t>
      </w:r>
      <w:r w:rsidR="00A22436" w:rsidRPr="00110F02">
        <w:t>смотрен ряд новых тем.</w:t>
      </w:r>
    </w:p>
    <w:p w:rsidR="00C948E7" w:rsidRPr="00110F02" w:rsidRDefault="007E4B00" w:rsidP="00BB1FAD">
      <w:pPr>
        <w:pStyle w:val="SingleTxtGR"/>
      </w:pPr>
      <w:r>
        <w:t>138.</w:t>
      </w:r>
      <w:r>
        <w:tab/>
      </w:r>
      <w:r w:rsidR="00844F6A" w:rsidRPr="00110F02">
        <w:t>США последовательно проводят политику расширения всеобщего дост</w:t>
      </w:r>
      <w:r w:rsidR="00844F6A" w:rsidRPr="00110F02">
        <w:t>у</w:t>
      </w:r>
      <w:r w:rsidR="00844F6A" w:rsidRPr="00110F02">
        <w:t xml:space="preserve">па к высококачественному здравоохранению, сокращения и в итоге полного устранения диспропорций в этой области. На протяжении многих лет в стране существуют такие программы субсидий на медицинские нужды, как </w:t>
      </w:r>
      <w:r w:rsidR="00C050BB" w:rsidRPr="00110F02">
        <w:t>"</w:t>
      </w:r>
      <w:r w:rsidR="00F47A74" w:rsidRPr="00110F02">
        <w:t>Медик</w:t>
      </w:r>
      <w:r w:rsidR="00C050BB" w:rsidRPr="00110F02">
        <w:t>эр" и "Медикейд". Сотни больниц, финансируемые из федерального бюджета</w:t>
      </w:r>
      <w:r w:rsidR="00844F6A" w:rsidRPr="00110F02">
        <w:t xml:space="preserve"> в ра</w:t>
      </w:r>
      <w:r w:rsidR="00844F6A" w:rsidRPr="00110F02">
        <w:t>м</w:t>
      </w:r>
      <w:r w:rsidR="00844F6A" w:rsidRPr="00110F02">
        <w:t>ках закона Хил</w:t>
      </w:r>
      <w:r w:rsidR="00C050BB" w:rsidRPr="00110F02">
        <w:t>л</w:t>
      </w:r>
      <w:r w:rsidR="00844F6A" w:rsidRPr="00110F02">
        <w:t>а-Бертона</w:t>
      </w:r>
      <w:r w:rsidR="00C050BB" w:rsidRPr="00110F02">
        <w:t>,</w:t>
      </w:r>
      <w:r w:rsidR="00844F6A" w:rsidRPr="00110F02">
        <w:t xml:space="preserve"> обязаны предоставлять медицинские услуги бе</w:t>
      </w:r>
      <w:r w:rsidR="00844F6A" w:rsidRPr="00110F02">
        <w:t>с</w:t>
      </w:r>
      <w:r w:rsidR="00844F6A" w:rsidRPr="00110F02">
        <w:t>платно или по льготным расценкам, независимо от финансовых возможностей пациент</w:t>
      </w:r>
      <w:r w:rsidR="00C050BB" w:rsidRPr="00110F02">
        <w:t>ов</w:t>
      </w:r>
      <w:r w:rsidR="00844F6A" w:rsidRPr="00110F02">
        <w:t>. Кроме того, согласно Закону о неотложной медицинской помощи и помощи при родах, медучреждения, участвующие в п</w:t>
      </w:r>
      <w:r w:rsidR="00C050BB" w:rsidRPr="00110F02">
        <w:t>рограмме "</w:t>
      </w:r>
      <w:r w:rsidR="00844F6A" w:rsidRPr="00110F02">
        <w:t>Медик</w:t>
      </w:r>
      <w:r w:rsidR="00F47A74" w:rsidRPr="00110F02">
        <w:t>э</w:t>
      </w:r>
      <w:r w:rsidR="00C050BB" w:rsidRPr="00110F02">
        <w:t>р",</w:t>
      </w:r>
      <w:r w:rsidR="00844F6A" w:rsidRPr="00110F02">
        <w:t xml:space="preserve"> </w:t>
      </w:r>
      <w:r w:rsidR="00C050BB" w:rsidRPr="00110F02">
        <w:t>должны</w:t>
      </w:r>
      <w:r w:rsidR="00844F6A" w:rsidRPr="00110F02">
        <w:t xml:space="preserve"> предоставлять пациентам, обращающимся за неотложной помощью, </w:t>
      </w:r>
      <w:r w:rsidR="00844F6A" w:rsidRPr="007E4B00">
        <w:rPr>
          <w:spacing w:val="2"/>
        </w:rPr>
        <w:t xml:space="preserve">независимо от их платежеспособности, услуги по медицинскому обследованию, а </w:t>
      </w:r>
      <w:r w:rsidR="00C050BB" w:rsidRPr="007E4B00">
        <w:rPr>
          <w:spacing w:val="2"/>
        </w:rPr>
        <w:t>также первую медицинскую помощь</w:t>
      </w:r>
      <w:r w:rsidR="00844F6A" w:rsidRPr="007E4B00">
        <w:rPr>
          <w:spacing w:val="2"/>
        </w:rPr>
        <w:t xml:space="preserve"> или</w:t>
      </w:r>
      <w:r w:rsidRPr="007E4B00">
        <w:rPr>
          <w:spacing w:val="2"/>
        </w:rPr>
        <w:t>, если в данном учреждении отсут</w:t>
      </w:r>
      <w:r w:rsidR="00844F6A" w:rsidRPr="007E4B00">
        <w:rPr>
          <w:spacing w:val="2"/>
        </w:rPr>
        <w:t>с</w:t>
      </w:r>
      <w:r w:rsidR="00844F6A" w:rsidRPr="007E4B00">
        <w:rPr>
          <w:spacing w:val="2"/>
        </w:rPr>
        <w:t>т</w:t>
      </w:r>
      <w:r w:rsidR="00844F6A" w:rsidRPr="007E4B00">
        <w:rPr>
          <w:spacing w:val="2"/>
        </w:rPr>
        <w:t>вуют условия, необход</w:t>
      </w:r>
      <w:r w:rsidR="00AC1341">
        <w:rPr>
          <w:spacing w:val="2"/>
        </w:rPr>
        <w:t>имые для приведения</w:t>
      </w:r>
      <w:r w:rsidR="00C050BB" w:rsidRPr="007E4B00">
        <w:rPr>
          <w:spacing w:val="2"/>
        </w:rPr>
        <w:t xml:space="preserve"> пациента</w:t>
      </w:r>
      <w:r w:rsidR="00844F6A" w:rsidRPr="007E4B00">
        <w:rPr>
          <w:spacing w:val="2"/>
        </w:rPr>
        <w:t xml:space="preserve"> в стабильное состояние,</w:t>
      </w:r>
      <w:r w:rsidR="003C4E61" w:rsidRPr="007E4B00">
        <w:rPr>
          <w:spacing w:val="2"/>
        </w:rPr>
        <w:t xml:space="preserve"> </w:t>
      </w:r>
      <w:r w:rsidR="00844F6A" w:rsidRPr="007E4B00">
        <w:rPr>
          <w:spacing w:val="2"/>
        </w:rPr>
        <w:t>обесп</w:t>
      </w:r>
      <w:r w:rsidR="00844F6A" w:rsidRPr="007E4B00">
        <w:rPr>
          <w:spacing w:val="2"/>
        </w:rPr>
        <w:t>е</w:t>
      </w:r>
      <w:r w:rsidR="00844F6A" w:rsidRPr="007E4B00">
        <w:rPr>
          <w:spacing w:val="2"/>
        </w:rPr>
        <w:t>чивать</w:t>
      </w:r>
      <w:r w:rsidR="00844F6A" w:rsidRPr="00110F02">
        <w:t xml:space="preserve"> его перевод в другое соответствующее медучреждение. </w:t>
      </w:r>
    </w:p>
    <w:p w:rsidR="00C948E7" w:rsidRPr="00110F02" w:rsidRDefault="007E4B00" w:rsidP="00BB1FAD">
      <w:pPr>
        <w:pStyle w:val="SingleTxtGR"/>
      </w:pPr>
      <w:r>
        <w:t>139.</w:t>
      </w:r>
      <w:r>
        <w:tab/>
      </w:r>
      <w:r w:rsidR="00C050BB" w:rsidRPr="00110F02">
        <w:t>Закон о ф</w:t>
      </w:r>
      <w:r w:rsidR="00844F6A" w:rsidRPr="00110F02">
        <w:t>инансово доступной медицинской помощи, конституционность которого была подтверждена Верховным судом США в решении по делу</w:t>
      </w:r>
      <w:r w:rsidR="00C050BB" w:rsidRPr="00110F02">
        <w:t xml:space="preserve"> </w:t>
      </w:r>
      <w:r w:rsidR="00844F6A" w:rsidRPr="007E4B00">
        <w:rPr>
          <w:i/>
        </w:rPr>
        <w:t>Н</w:t>
      </w:r>
      <w:r w:rsidR="00C050BB" w:rsidRPr="007E4B00">
        <w:rPr>
          <w:i/>
        </w:rPr>
        <w:t>э</w:t>
      </w:r>
      <w:r w:rsidR="00844F6A" w:rsidRPr="007E4B00">
        <w:rPr>
          <w:i/>
        </w:rPr>
        <w:t xml:space="preserve">шнл </w:t>
      </w:r>
      <w:r w:rsidR="00844F6A" w:rsidRPr="007E4B00">
        <w:rPr>
          <w:i/>
          <w:spacing w:val="0"/>
        </w:rPr>
        <w:t xml:space="preserve">федерейшн оф индепендент бизнес и др. </w:t>
      </w:r>
      <w:r w:rsidR="00C050BB" w:rsidRPr="007E4B00">
        <w:rPr>
          <w:i/>
          <w:spacing w:val="0"/>
        </w:rPr>
        <w:t>п</w:t>
      </w:r>
      <w:r w:rsidR="00844F6A" w:rsidRPr="007E4B00">
        <w:rPr>
          <w:i/>
          <w:spacing w:val="0"/>
        </w:rPr>
        <w:t>ротив Себелиуса</w:t>
      </w:r>
      <w:r w:rsidR="00844F6A" w:rsidRPr="007E4B00">
        <w:rPr>
          <w:spacing w:val="0"/>
        </w:rPr>
        <w:t xml:space="preserve"> (</w:t>
      </w:r>
      <w:r w:rsidR="00C948E7" w:rsidRPr="007E4B00">
        <w:rPr>
          <w:spacing w:val="0"/>
        </w:rPr>
        <w:t>132 S. Ct. 2566 (2012),</w:t>
      </w:r>
      <w:r w:rsidR="00844F6A" w:rsidRPr="00110F02">
        <w:t xml:space="preserve"> должен способствовать сокращению диспропорций в сфере здравоохр</w:t>
      </w:r>
      <w:r w:rsidR="00844F6A" w:rsidRPr="00110F02">
        <w:t>а</w:t>
      </w:r>
      <w:r w:rsidR="00844F6A" w:rsidRPr="00110F02">
        <w:t xml:space="preserve">нения за счет: </w:t>
      </w:r>
      <w:r w:rsidR="00C948E7" w:rsidRPr="00110F02">
        <w:t>1)</w:t>
      </w:r>
      <w:r w:rsidR="003C4E61">
        <w:t xml:space="preserve"> </w:t>
      </w:r>
      <w:r w:rsidR="00844F6A" w:rsidRPr="00110F02">
        <w:t>расширения охвата населения медицинским страхованием;</w:t>
      </w:r>
      <w:r w:rsidR="002C31A1">
        <w:t xml:space="preserve"> </w:t>
      </w:r>
      <w:r w:rsidR="00C948E7" w:rsidRPr="00110F02">
        <w:t>2)</w:t>
      </w:r>
      <w:r w:rsidR="003C4E61">
        <w:t xml:space="preserve"> </w:t>
      </w:r>
      <w:r w:rsidR="00844F6A" w:rsidRPr="00110F02">
        <w:t>содейс</w:t>
      </w:r>
      <w:r w:rsidR="00844F6A" w:rsidRPr="00110F02">
        <w:t>т</w:t>
      </w:r>
      <w:r w:rsidR="00844F6A" w:rsidRPr="00110F02">
        <w:t xml:space="preserve">вия развитию профилактических и оздоровительных услуг; </w:t>
      </w:r>
      <w:r w:rsidR="00C948E7" w:rsidRPr="00110F02">
        <w:t>3)</w:t>
      </w:r>
      <w:r w:rsidR="003C4E61">
        <w:t xml:space="preserve"> </w:t>
      </w:r>
      <w:r w:rsidR="00C050BB" w:rsidRPr="00110F02">
        <w:t>совершенствов</w:t>
      </w:r>
      <w:r w:rsidR="00C050BB" w:rsidRPr="00110F02">
        <w:t>а</w:t>
      </w:r>
      <w:r w:rsidR="00C050BB" w:rsidRPr="00110F02">
        <w:t>ния</w:t>
      </w:r>
      <w:r w:rsidR="00844F6A" w:rsidRPr="00110F02">
        <w:t xml:space="preserve"> наблюдения и лечения хронических больных; </w:t>
      </w:r>
      <w:r w:rsidR="00C948E7" w:rsidRPr="00110F02">
        <w:t>4)</w:t>
      </w:r>
      <w:r w:rsidR="003C4E61">
        <w:t xml:space="preserve"> </w:t>
      </w:r>
      <w:r w:rsidR="00C050BB" w:rsidRPr="00110F02">
        <w:t>расширения</w:t>
      </w:r>
      <w:r w:rsidR="00844F6A" w:rsidRPr="00110F02">
        <w:t xml:space="preserve"> доступа </w:t>
      </w:r>
      <w:r w:rsidR="00C050BB" w:rsidRPr="00110F02">
        <w:t>в районные медицинские центры, предоставляющие</w:t>
      </w:r>
      <w:r w:rsidR="00844F6A" w:rsidRPr="00110F02">
        <w:t xml:space="preserve"> пациентам незав</w:t>
      </w:r>
      <w:r w:rsidR="00844F6A" w:rsidRPr="00110F02">
        <w:t>и</w:t>
      </w:r>
      <w:r w:rsidR="00844F6A" w:rsidRPr="00110F02">
        <w:t xml:space="preserve">симо от их платежеспособности все виды первичной медико-санитарной помощи; </w:t>
      </w:r>
      <w:r w:rsidR="00C948E7" w:rsidRPr="00110F02">
        <w:t>5)</w:t>
      </w:r>
      <w:r w:rsidR="003C4E61">
        <w:t xml:space="preserve"> </w:t>
      </w:r>
      <w:r w:rsidR="00C050BB" w:rsidRPr="00110F02">
        <w:t>лу</w:t>
      </w:r>
      <w:r w:rsidR="00C050BB" w:rsidRPr="00110F02">
        <w:t>ч</w:t>
      </w:r>
      <w:r w:rsidR="00C050BB" w:rsidRPr="00110F02">
        <w:t xml:space="preserve">шего ознакомления </w:t>
      </w:r>
      <w:r w:rsidR="00844F6A" w:rsidRPr="00110F02">
        <w:t xml:space="preserve">медперсонала </w:t>
      </w:r>
      <w:r w:rsidR="00C050BB" w:rsidRPr="00110F02">
        <w:t>с этнокультурной спецификой</w:t>
      </w:r>
      <w:r w:rsidR="00844F6A" w:rsidRPr="00110F02">
        <w:t xml:space="preserve">; </w:t>
      </w:r>
      <w:r w:rsidR="00C948E7" w:rsidRPr="00110F02">
        <w:t>6)</w:t>
      </w:r>
      <w:r w:rsidR="003C4E61">
        <w:t xml:space="preserve"> </w:t>
      </w:r>
      <w:r w:rsidR="00D22EF9" w:rsidRPr="00110F02">
        <w:t>поддержки осуществления</w:t>
      </w:r>
      <w:r w:rsidR="00844F6A" w:rsidRPr="00110F02">
        <w:t xml:space="preserve"> принятого МЗСО в апреле 2011</w:t>
      </w:r>
      <w:r w:rsidR="003C4E61">
        <w:t xml:space="preserve"> </w:t>
      </w:r>
      <w:r w:rsidR="00844F6A" w:rsidRPr="00110F02">
        <w:t>года Плана действий по сокр</w:t>
      </w:r>
      <w:r w:rsidR="00844F6A" w:rsidRPr="00110F02">
        <w:t>а</w:t>
      </w:r>
      <w:r w:rsidR="00844F6A" w:rsidRPr="00110F02">
        <w:t>щению расовых и этнических диспропорций в области здравоохран</w:t>
      </w:r>
      <w:r w:rsidR="00844F6A" w:rsidRPr="00110F02">
        <w:t>е</w:t>
      </w:r>
      <w:r w:rsidR="00844F6A" w:rsidRPr="00110F02">
        <w:t>ния;</w:t>
      </w:r>
      <w:r w:rsidR="00C948E7" w:rsidRPr="00110F02">
        <w:t xml:space="preserve"> 7)</w:t>
      </w:r>
      <w:r>
        <w:t> </w:t>
      </w:r>
      <w:r w:rsidR="00D22EF9" w:rsidRPr="00110F02">
        <w:t>формирования</w:t>
      </w:r>
      <w:r w:rsidR="00844F6A" w:rsidRPr="00110F02">
        <w:t xml:space="preserve"> более многообразного контингента работников здравоохран</w:t>
      </w:r>
      <w:r w:rsidR="00844F6A" w:rsidRPr="00110F02">
        <w:t>е</w:t>
      </w:r>
      <w:r w:rsidR="00844F6A" w:rsidRPr="00110F02">
        <w:t xml:space="preserve">ния. Согласно прогнозам, благодаря </w:t>
      </w:r>
      <w:r w:rsidR="00D22EF9" w:rsidRPr="00110F02">
        <w:t>ЗДМП</w:t>
      </w:r>
      <w:r w:rsidR="00844F6A" w:rsidRPr="00110F02">
        <w:t xml:space="preserve"> 5,4</w:t>
      </w:r>
      <w:r w:rsidR="003C4E61">
        <w:t xml:space="preserve"> </w:t>
      </w:r>
      <w:r w:rsidR="00844F6A" w:rsidRPr="00110F02">
        <w:t>млн. испаноязычных/латиносов, 3,8</w:t>
      </w:r>
      <w:r w:rsidR="003C4E61">
        <w:t xml:space="preserve"> </w:t>
      </w:r>
      <w:r w:rsidR="00844F6A" w:rsidRPr="00110F02">
        <w:t>млн. чернокожих/афроамериканцев и 2</w:t>
      </w:r>
      <w:r w:rsidR="003C4E61">
        <w:t xml:space="preserve"> </w:t>
      </w:r>
      <w:r w:rsidR="00844F6A" w:rsidRPr="00110F02">
        <w:t>млн. американцев азиатского прои</w:t>
      </w:r>
      <w:r w:rsidR="00844F6A" w:rsidRPr="00110F02">
        <w:t>с</w:t>
      </w:r>
      <w:r w:rsidR="00844F6A" w:rsidRPr="00110F02">
        <w:t>хождения, ранее не имевших медицинской ст</w:t>
      </w:r>
      <w:r>
        <w:t xml:space="preserve">раховки, смогут приобрести ее </w:t>
      </w:r>
      <w:r w:rsidRPr="007E4B00">
        <w:rPr>
          <w:spacing w:val="-2"/>
        </w:rPr>
        <w:t>к </w:t>
      </w:r>
      <w:r w:rsidR="00844F6A" w:rsidRPr="007E4B00">
        <w:rPr>
          <w:spacing w:val="-2"/>
        </w:rPr>
        <w:t>2016</w:t>
      </w:r>
      <w:r w:rsidR="003C4E61" w:rsidRPr="007E4B00">
        <w:rPr>
          <w:spacing w:val="-2"/>
        </w:rPr>
        <w:t xml:space="preserve"> </w:t>
      </w:r>
      <w:r w:rsidR="00844F6A" w:rsidRPr="007E4B00">
        <w:rPr>
          <w:spacing w:val="-2"/>
        </w:rPr>
        <w:t>году за счет смягчен</w:t>
      </w:r>
      <w:r w:rsidR="00D22EF9" w:rsidRPr="007E4B00">
        <w:rPr>
          <w:spacing w:val="-2"/>
        </w:rPr>
        <w:t>ия условий участия в программе "Медикейд" и создания "</w:t>
      </w:r>
      <w:r w:rsidR="00844F6A" w:rsidRPr="007E4B00">
        <w:rPr>
          <w:spacing w:val="-2"/>
        </w:rPr>
        <w:t>бирж ф</w:t>
      </w:r>
      <w:r w:rsidR="00D22EF9" w:rsidRPr="007E4B00">
        <w:rPr>
          <w:spacing w:val="-2"/>
        </w:rPr>
        <w:t>инансово доступного страхования"</w:t>
      </w:r>
      <w:r w:rsidR="00844F6A" w:rsidRPr="007E4B00">
        <w:rPr>
          <w:spacing w:val="-2"/>
        </w:rPr>
        <w:t>; 1,3</w:t>
      </w:r>
      <w:r w:rsidR="003C4E61" w:rsidRPr="007E4B00">
        <w:rPr>
          <w:spacing w:val="-2"/>
        </w:rPr>
        <w:t xml:space="preserve"> </w:t>
      </w:r>
      <w:r w:rsidR="00844F6A" w:rsidRPr="007E4B00">
        <w:rPr>
          <w:spacing w:val="-2"/>
        </w:rPr>
        <w:t>млн. молодых представителей мен</w:t>
      </w:r>
      <w:r w:rsidR="00844F6A" w:rsidRPr="007E4B00">
        <w:rPr>
          <w:spacing w:val="-2"/>
        </w:rPr>
        <w:t>ь</w:t>
      </w:r>
      <w:r w:rsidR="00844F6A" w:rsidRPr="007E4B00">
        <w:rPr>
          <w:spacing w:val="-2"/>
        </w:rPr>
        <w:t>шинств (</w:t>
      </w:r>
      <w:r w:rsidR="00C948E7" w:rsidRPr="007E4B00">
        <w:rPr>
          <w:spacing w:val="-2"/>
        </w:rPr>
        <w:t>736</w:t>
      </w:r>
      <w:r w:rsidR="003C4E61" w:rsidRPr="007E4B00">
        <w:rPr>
          <w:spacing w:val="-2"/>
        </w:rPr>
        <w:t xml:space="preserve"> </w:t>
      </w:r>
      <w:r w:rsidR="00C948E7" w:rsidRPr="007E4B00">
        <w:rPr>
          <w:spacing w:val="-2"/>
        </w:rPr>
        <w:t>000</w:t>
      </w:r>
      <w:r w:rsidR="00844F6A" w:rsidRPr="007E4B00">
        <w:rPr>
          <w:spacing w:val="-2"/>
        </w:rPr>
        <w:t xml:space="preserve"> испаноязычных/латиносов, </w:t>
      </w:r>
      <w:r w:rsidR="00C948E7" w:rsidRPr="007E4B00">
        <w:rPr>
          <w:spacing w:val="-2"/>
        </w:rPr>
        <w:t>410</w:t>
      </w:r>
      <w:r w:rsidR="003C4E61" w:rsidRPr="007E4B00">
        <w:rPr>
          <w:spacing w:val="-2"/>
        </w:rPr>
        <w:t xml:space="preserve"> </w:t>
      </w:r>
      <w:r w:rsidR="00C948E7" w:rsidRPr="007E4B00">
        <w:rPr>
          <w:spacing w:val="-2"/>
        </w:rPr>
        <w:t>000</w:t>
      </w:r>
      <w:r w:rsidR="00844F6A" w:rsidRPr="007E4B00">
        <w:rPr>
          <w:spacing w:val="-2"/>
        </w:rPr>
        <w:t xml:space="preserve"> чернок</w:t>
      </w:r>
      <w:r w:rsidR="00844F6A" w:rsidRPr="007E4B00">
        <w:rPr>
          <w:spacing w:val="-2"/>
        </w:rPr>
        <w:t>о</w:t>
      </w:r>
      <w:r w:rsidR="00844F6A" w:rsidRPr="007E4B00">
        <w:rPr>
          <w:spacing w:val="-2"/>
        </w:rPr>
        <w:t>жих/афроамериканцев,</w:t>
      </w:r>
      <w:r w:rsidR="002C31A1" w:rsidRPr="007E4B00">
        <w:rPr>
          <w:spacing w:val="-2"/>
        </w:rPr>
        <w:t xml:space="preserve"> </w:t>
      </w:r>
      <w:r w:rsidR="00C948E7" w:rsidRPr="007E4B00">
        <w:rPr>
          <w:spacing w:val="-2"/>
        </w:rPr>
        <w:t>97</w:t>
      </w:r>
      <w:r w:rsidR="003C4E61" w:rsidRPr="007E4B00">
        <w:rPr>
          <w:spacing w:val="-2"/>
        </w:rPr>
        <w:t xml:space="preserve"> </w:t>
      </w:r>
      <w:r w:rsidR="00C948E7" w:rsidRPr="007E4B00">
        <w:rPr>
          <w:spacing w:val="-2"/>
        </w:rPr>
        <w:t>000</w:t>
      </w:r>
      <w:r w:rsidR="00844F6A" w:rsidRPr="007E4B00">
        <w:rPr>
          <w:spacing w:val="-2"/>
        </w:rPr>
        <w:t xml:space="preserve"> американцев азиатского происхождения и </w:t>
      </w:r>
      <w:r w:rsidR="00C948E7" w:rsidRPr="007E4B00">
        <w:t>29</w:t>
      </w:r>
      <w:r>
        <w:t xml:space="preserve"> </w:t>
      </w:r>
      <w:r w:rsidR="00C948E7" w:rsidRPr="007E4B00">
        <w:t>000</w:t>
      </w:r>
      <w:r>
        <w:t xml:space="preserve"> </w:t>
      </w:r>
      <w:r w:rsidR="00844F6A" w:rsidRPr="007E4B00">
        <w:t>американских</w:t>
      </w:r>
      <w:r w:rsidR="00844F6A" w:rsidRPr="00110F02">
        <w:t xml:space="preserve"> инде</w:t>
      </w:r>
      <w:r w:rsidR="00844F6A" w:rsidRPr="00110F02">
        <w:t>й</w:t>
      </w:r>
      <w:r w:rsidR="00844F6A" w:rsidRPr="00110F02">
        <w:t xml:space="preserve">цев/коренных жителей Аляски были </w:t>
      </w:r>
      <w:r w:rsidR="00D22EF9" w:rsidRPr="00110F02">
        <w:t>дополнительно охвачены медицинским страхованием</w:t>
      </w:r>
      <w:r w:rsidR="00844F6A" w:rsidRPr="00110F02">
        <w:t xml:space="preserve"> благода</w:t>
      </w:r>
      <w:r>
        <w:t>ря тому, что им разрешено до 26-</w:t>
      </w:r>
      <w:r w:rsidR="00844F6A" w:rsidRPr="00110F02">
        <w:t>летнего возраста польз</w:t>
      </w:r>
      <w:r w:rsidR="00844F6A" w:rsidRPr="00110F02">
        <w:t>о</w:t>
      </w:r>
      <w:r w:rsidR="00844F6A" w:rsidRPr="00110F02">
        <w:t xml:space="preserve">ваться страховыми полисами родителей, а </w:t>
      </w:r>
      <w:r w:rsidR="00C948E7" w:rsidRPr="00110F02">
        <w:t>45</w:t>
      </w:r>
      <w:r w:rsidR="00844F6A" w:rsidRPr="00110F02">
        <w:t>,</w:t>
      </w:r>
      <w:r w:rsidR="00C948E7" w:rsidRPr="00110F02">
        <w:t>1</w:t>
      </w:r>
      <w:r w:rsidR="003C4E61">
        <w:t xml:space="preserve"> </w:t>
      </w:r>
      <w:r w:rsidR="00844F6A" w:rsidRPr="00110F02">
        <w:t xml:space="preserve">млн. женщин сегодня могут принимать рекомендованные им профилактические процедуры с полным, а не частичным возмещением их стоимости. В рамках положений </w:t>
      </w:r>
      <w:r w:rsidR="008F79EA" w:rsidRPr="00110F02">
        <w:t>ЗДМП</w:t>
      </w:r>
      <w:r w:rsidR="00844F6A" w:rsidRPr="00110F02">
        <w:t xml:space="preserve"> о расшир</w:t>
      </w:r>
      <w:r w:rsidR="00844F6A" w:rsidRPr="00110F02">
        <w:t>е</w:t>
      </w:r>
      <w:r w:rsidR="00844F6A" w:rsidRPr="00110F02">
        <w:t xml:space="preserve">нии сети </w:t>
      </w:r>
      <w:r w:rsidR="00792F32" w:rsidRPr="00110F02">
        <w:t>районных медицинских центров в различных штатах и территориях США действуют около 8</w:t>
      </w:r>
      <w:r w:rsidR="003C4E61">
        <w:t xml:space="preserve"> </w:t>
      </w:r>
      <w:r w:rsidR="00792F32" w:rsidRPr="00110F02">
        <w:t>500</w:t>
      </w:r>
      <w:r w:rsidR="003C4E61">
        <w:t xml:space="preserve"> </w:t>
      </w:r>
      <w:r w:rsidR="00792F32" w:rsidRPr="00110F02">
        <w:t>пунктов медико-санитарного обслуживания, пр</w:t>
      </w:r>
      <w:r w:rsidR="00792F32" w:rsidRPr="00110F02">
        <w:t>е</w:t>
      </w:r>
      <w:r w:rsidR="00792F32" w:rsidRPr="00110F02">
        <w:t>доставляющих услуги здравоохранения более чем 20</w:t>
      </w:r>
      <w:r w:rsidR="003C4E61">
        <w:t xml:space="preserve"> </w:t>
      </w:r>
      <w:r w:rsidR="00792F32" w:rsidRPr="00110F02">
        <w:t xml:space="preserve">млн. </w:t>
      </w:r>
      <w:r w:rsidR="00987389">
        <w:t>пациентов, приме</w:t>
      </w:r>
      <w:r w:rsidR="00987389">
        <w:t>р</w:t>
      </w:r>
      <w:r w:rsidR="00987389">
        <w:t>но </w:t>
      </w:r>
      <w:r w:rsidR="008F79EA" w:rsidRPr="00110F02">
        <w:t>35%</w:t>
      </w:r>
      <w:r w:rsidR="00792F32" w:rsidRPr="00110F02">
        <w:t xml:space="preserve"> которых составляют испаноязычные/латиносы и 25%</w:t>
      </w:r>
      <w:r w:rsidR="003C4E61">
        <w:t xml:space="preserve"> </w:t>
      </w:r>
      <w:r w:rsidR="00792F32" w:rsidRPr="00110F02">
        <w:t>– чернок</w:t>
      </w:r>
      <w:r w:rsidR="00792F32" w:rsidRPr="00110F02">
        <w:t>о</w:t>
      </w:r>
      <w:r w:rsidR="00792F32" w:rsidRPr="00110F02">
        <w:t>жие/</w:t>
      </w:r>
      <w:r w:rsidR="00987389">
        <w:br/>
      </w:r>
      <w:r w:rsidR="00792F32" w:rsidRPr="00110F02">
        <w:t>афроамериканцы. В мае 2012</w:t>
      </w:r>
      <w:r w:rsidR="003C4E61">
        <w:t xml:space="preserve"> </w:t>
      </w:r>
      <w:r w:rsidR="00792F32" w:rsidRPr="00110F02">
        <w:t>года МЗСО объявило о размещении подрядов на строительство, расширение и мо</w:t>
      </w:r>
      <w:r w:rsidR="008F79EA" w:rsidRPr="00110F02">
        <w:t>дернизацию районных мед</w:t>
      </w:r>
      <w:r w:rsidR="00792F32" w:rsidRPr="00110F02">
        <w:t xml:space="preserve">центров по всей стране на общую сумму </w:t>
      </w:r>
      <w:r w:rsidR="00C948E7" w:rsidRPr="00110F02">
        <w:t>728</w:t>
      </w:r>
      <w:r w:rsidR="003C4E61">
        <w:t xml:space="preserve"> </w:t>
      </w:r>
      <w:r w:rsidR="00C03DB0">
        <w:t>млн. долл.</w:t>
      </w:r>
      <w:r w:rsidR="008F79EA" w:rsidRPr="00110F02">
        <w:t xml:space="preserve"> в счет 9,5</w:t>
      </w:r>
      <w:r w:rsidR="003C4E61">
        <w:t xml:space="preserve"> </w:t>
      </w:r>
      <w:r w:rsidR="008F79EA" w:rsidRPr="00110F02">
        <w:t>млрд. долл., выделенных с</w:t>
      </w:r>
      <w:r w:rsidR="008F79EA" w:rsidRPr="00110F02">
        <w:t>о</w:t>
      </w:r>
      <w:r w:rsidR="008F79EA" w:rsidRPr="00110F02">
        <w:t>гласно ЗДМП</w:t>
      </w:r>
      <w:r w:rsidR="00792F32" w:rsidRPr="00110F02">
        <w:t xml:space="preserve"> на </w:t>
      </w:r>
      <w:r w:rsidR="00110F02" w:rsidRPr="00110F02">
        <w:t>развитие</w:t>
      </w:r>
      <w:r w:rsidR="00792F32" w:rsidRPr="00110F02">
        <w:t xml:space="preserve"> этой сети в течение пяти</w:t>
      </w:r>
      <w:r w:rsidR="008F79EA" w:rsidRPr="00110F02">
        <w:t xml:space="preserve"> лет. Кроме того, благодаря ЗДМП</w:t>
      </w:r>
      <w:r w:rsidR="00792F32" w:rsidRPr="00110F02">
        <w:t xml:space="preserve"> практически утроилась численность практикующих врачей, являющихся членами Национального корпуса медрабо</w:t>
      </w:r>
      <w:r w:rsidR="00792F32" w:rsidRPr="00110F02">
        <w:t>т</w:t>
      </w:r>
      <w:r w:rsidR="00792F32" w:rsidRPr="00110F02">
        <w:t xml:space="preserve">ников, </w:t>
      </w:r>
      <w:r w:rsidR="005C6F0A">
        <w:t>т.е.</w:t>
      </w:r>
      <w:r w:rsidR="00792F32" w:rsidRPr="00110F02">
        <w:t xml:space="preserve"> получающих стипендии и </w:t>
      </w:r>
      <w:r w:rsidR="008F79EA" w:rsidRPr="00110F02">
        <w:t>финансовую поддержку</w:t>
      </w:r>
      <w:r w:rsidR="00792F32" w:rsidRPr="00110F02">
        <w:t xml:space="preserve"> в погашении кредитов в обмен на работу</w:t>
      </w:r>
      <w:r w:rsidR="008F79EA" w:rsidRPr="00110F02">
        <w:t xml:space="preserve"> по оказанию первичной медицинской помощи</w:t>
      </w:r>
      <w:r w:rsidR="00792F32" w:rsidRPr="00110F02">
        <w:t xml:space="preserve"> в районах, недостаточно обеспеченных усл</w:t>
      </w:r>
      <w:r w:rsidR="00792F32" w:rsidRPr="00110F02">
        <w:t>у</w:t>
      </w:r>
      <w:r w:rsidR="00792F32" w:rsidRPr="00110F02">
        <w:t>гами здравоохранения. Среди врачей</w:t>
      </w:r>
      <w:r w:rsidR="003C4E61">
        <w:t xml:space="preserve"> </w:t>
      </w:r>
      <w:r w:rsidR="00792F32" w:rsidRPr="00110F02">
        <w:t xml:space="preserve">– членов </w:t>
      </w:r>
      <w:r w:rsidR="008F79EA" w:rsidRPr="00110F02">
        <w:t xml:space="preserve">этого </w:t>
      </w:r>
      <w:r w:rsidR="00C03DB0">
        <w:t xml:space="preserve">корпуса </w:t>
      </w:r>
      <w:r w:rsidR="00C03DB0" w:rsidRPr="00110F02">
        <w:t>–</w:t>
      </w:r>
      <w:r w:rsidR="00C03DB0">
        <w:t xml:space="preserve"> </w:t>
      </w:r>
      <w:r w:rsidR="00792F32" w:rsidRPr="00110F02">
        <w:t>чернок</w:t>
      </w:r>
      <w:r w:rsidR="00792F32" w:rsidRPr="00110F02">
        <w:t>о</w:t>
      </w:r>
      <w:r w:rsidR="00792F32" w:rsidRPr="00110F02">
        <w:t xml:space="preserve">жие/афроамериканцы составляют около </w:t>
      </w:r>
      <w:r w:rsidR="00C948E7" w:rsidRPr="00110F02">
        <w:t>17</w:t>
      </w:r>
      <w:r w:rsidR="00792F32" w:rsidRPr="00110F02">
        <w:t>,</w:t>
      </w:r>
      <w:r w:rsidR="00C948E7" w:rsidRPr="00110F02">
        <w:t>8</w:t>
      </w:r>
      <w:r w:rsidR="00792F32" w:rsidRPr="00110F02">
        <w:t>%, что значительно превышает их удел</w:t>
      </w:r>
      <w:r w:rsidR="00792F32" w:rsidRPr="00110F02">
        <w:t>ь</w:t>
      </w:r>
      <w:r w:rsidR="00792F32" w:rsidRPr="00110F02">
        <w:t>ный вес в общей численности врачебного персонала в стране (6,3%).</w:t>
      </w:r>
    </w:p>
    <w:p w:rsidR="00C948E7" w:rsidRPr="00D040CC" w:rsidRDefault="00987389" w:rsidP="00BB1FAD">
      <w:pPr>
        <w:pStyle w:val="SingleTxtGR"/>
        <w:rPr>
          <w:spacing w:val="2"/>
        </w:rPr>
      </w:pPr>
      <w:r>
        <w:t>140.</w:t>
      </w:r>
      <w:r>
        <w:tab/>
      </w:r>
      <w:r w:rsidR="009B6B58" w:rsidRPr="00110F02">
        <w:t xml:space="preserve">В </w:t>
      </w:r>
      <w:r w:rsidR="00C948E7" w:rsidRPr="00110F02">
        <w:t>2011</w:t>
      </w:r>
      <w:r w:rsidR="003C4E61">
        <w:t xml:space="preserve"> </w:t>
      </w:r>
      <w:r w:rsidR="008F79EA" w:rsidRPr="00110F02">
        <w:t>году МЗСО опубликовало</w:t>
      </w:r>
      <w:r w:rsidR="009B6B58" w:rsidRPr="00110F02">
        <w:t xml:space="preserve"> свой План действий по сокращению р</w:t>
      </w:r>
      <w:r w:rsidR="009B6B58" w:rsidRPr="00110F02">
        <w:t>а</w:t>
      </w:r>
      <w:r w:rsidR="009B6B58" w:rsidRPr="00110F02">
        <w:t>совых и этнических диспропорций в сфере здравоохранения, в котором гов</w:t>
      </w:r>
      <w:r w:rsidR="009B6B58" w:rsidRPr="00110F02">
        <w:t>о</w:t>
      </w:r>
      <w:r w:rsidR="009B6B58" w:rsidRPr="00110F02">
        <w:t>рится о целя</w:t>
      </w:r>
      <w:r w:rsidR="008F79EA" w:rsidRPr="00110F02">
        <w:t xml:space="preserve">х и мероприятиях, намеченных </w:t>
      </w:r>
      <w:r w:rsidR="009B6B58" w:rsidRPr="00110F02">
        <w:t>для решения э</w:t>
      </w:r>
      <w:r w:rsidR="008F79EA" w:rsidRPr="00110F02">
        <w:t>той задачи с опорой на положения ЗДМП</w:t>
      </w:r>
      <w:r w:rsidR="009B6B58" w:rsidRPr="00110F02">
        <w:t>. Одновременно с этим Национальное партнерство по ус</w:t>
      </w:r>
      <w:r w:rsidR="009B6B58" w:rsidRPr="00110F02">
        <w:t>т</w:t>
      </w:r>
      <w:r w:rsidR="009B6B58" w:rsidRPr="00110F02">
        <w:t>ранению неравенства в области здравоохранения (НП</w:t>
      </w:r>
      <w:r w:rsidR="00C40CB2" w:rsidRPr="00110F02">
        <w:t>У</w:t>
      </w:r>
      <w:r w:rsidR="009B6B58" w:rsidRPr="00110F02">
        <w:t>НЗ) выпустило в свет свою Национальную стратегию достижения равноправия в области здравоохр</w:t>
      </w:r>
      <w:r w:rsidR="009B6B58" w:rsidRPr="00110F02">
        <w:t>а</w:t>
      </w:r>
      <w:r w:rsidR="009B6B58" w:rsidRPr="00110F02">
        <w:t>нения усилиями заинтересованных сторон, ко</w:t>
      </w:r>
      <w:r w:rsidR="008F79EA" w:rsidRPr="00110F02">
        <w:t>торая дополняет вышеупомян</w:t>
      </w:r>
      <w:r w:rsidR="008F79EA" w:rsidRPr="00110F02">
        <w:t>у</w:t>
      </w:r>
      <w:r w:rsidR="008F79EA" w:rsidRPr="00110F02">
        <w:t>тый п</w:t>
      </w:r>
      <w:r w:rsidR="009B6B58" w:rsidRPr="00110F02">
        <w:t>лан действий дорожной картой инициатив и партнерских связей в г</w:t>
      </w:r>
      <w:r w:rsidR="008F79EA" w:rsidRPr="00110F02">
        <w:t>ос</w:t>
      </w:r>
      <w:r w:rsidR="008F79EA" w:rsidRPr="00110F02">
        <w:t>у</w:t>
      </w:r>
      <w:r w:rsidR="008F79EA" w:rsidRPr="00110F02">
        <w:t>дарственном и частном секторах</w:t>
      </w:r>
      <w:r w:rsidR="009B6B58" w:rsidRPr="00110F02">
        <w:t>, направленных на устранение диспропорций. НП</w:t>
      </w:r>
      <w:r w:rsidR="00C40CB2" w:rsidRPr="00110F02">
        <w:t>У</w:t>
      </w:r>
      <w:r w:rsidR="009B6B58" w:rsidRPr="00110F02">
        <w:t xml:space="preserve">НЗ </w:t>
      </w:r>
      <w:r w:rsidR="00C40CB2" w:rsidRPr="00110F02">
        <w:t>должно</w:t>
      </w:r>
      <w:r w:rsidR="009B6B58" w:rsidRPr="00110F02">
        <w:t xml:space="preserve"> способствовать формированию всеобъемлющего, основанного на мес</w:t>
      </w:r>
      <w:r w:rsidR="009B6B58" w:rsidRPr="00110F02">
        <w:t>т</w:t>
      </w:r>
      <w:r w:rsidR="009B6B58" w:rsidRPr="00110F02">
        <w:t xml:space="preserve">ных </w:t>
      </w:r>
      <w:r w:rsidR="0047426F" w:rsidRPr="00110F02">
        <w:t>инициативах</w:t>
      </w:r>
      <w:r w:rsidR="009B6B58" w:rsidRPr="00110F02">
        <w:t xml:space="preserve"> долговременного подхода к устранению диспропорций в сфере здравоохранения и приблизить страну к достижению равноправия в этой области (</w:t>
      </w:r>
      <w:r w:rsidR="00E579FB" w:rsidRPr="00BB1FAD">
        <w:t>http://minorityh</w:t>
      </w:r>
      <w:r w:rsidR="00E579FB" w:rsidRPr="00BB1FAD">
        <w:t>e</w:t>
      </w:r>
      <w:r w:rsidR="00C03DB0">
        <w:t>alth.hhs</w:t>
      </w:r>
      <w:r w:rsidR="00E579FB" w:rsidRPr="00BB1FAD">
        <w:t>.gov/npa/</w:t>
      </w:r>
      <w:r w:rsidR="009B6B58" w:rsidRPr="00110F02">
        <w:t>)</w:t>
      </w:r>
      <w:r w:rsidR="00C948E7" w:rsidRPr="00110F02">
        <w:fldChar w:fldCharType="begin"/>
      </w:r>
      <w:r w:rsidR="00C948E7" w:rsidRPr="00110F02">
        <w:instrText xml:space="preserve"> HYPERLINK "" </w:instrText>
      </w:r>
      <w:r w:rsidR="00C948E7" w:rsidRPr="00110F02">
        <w:fldChar w:fldCharType="separate"/>
      </w:r>
      <w:r w:rsidR="00255B60">
        <w:rPr>
          <w:b/>
          <w:bCs/>
          <w:lang w:val="en-US"/>
        </w:rPr>
        <w:t>Error! Hyperlink reference not valid.</w:t>
      </w:r>
      <w:r w:rsidR="00C948E7" w:rsidRPr="00110F02">
        <w:fldChar w:fldCharType="end"/>
      </w:r>
      <w:r w:rsidR="00C948E7" w:rsidRPr="00110F02">
        <w:t>.</w:t>
      </w:r>
      <w:r w:rsidR="00C03DB0" w:rsidRPr="00C03DB0">
        <w:t xml:space="preserve"> </w:t>
      </w:r>
      <w:r w:rsidR="009B6B58" w:rsidRPr="00110F02">
        <w:t xml:space="preserve">В феврале </w:t>
      </w:r>
      <w:r w:rsidR="00C948E7" w:rsidRPr="00110F02">
        <w:t>2013</w:t>
      </w:r>
      <w:r w:rsidR="003C4E61">
        <w:t xml:space="preserve"> </w:t>
      </w:r>
      <w:r w:rsidR="009B6B58" w:rsidRPr="00110F02">
        <w:t>года под рук</w:t>
      </w:r>
      <w:r w:rsidR="009B6B58" w:rsidRPr="00110F02">
        <w:t>о</w:t>
      </w:r>
      <w:r w:rsidR="009B6B58" w:rsidRPr="00110F02">
        <w:t xml:space="preserve">водством ОГП МЗСО был опубликован </w:t>
      </w:r>
      <w:r w:rsidR="0047426F" w:rsidRPr="00110F02">
        <w:t>п</w:t>
      </w:r>
      <w:r w:rsidR="009B6B58" w:rsidRPr="00110F02">
        <w:t>лан МЗСО на 2013</w:t>
      </w:r>
      <w:r w:rsidR="003C4E61">
        <w:t xml:space="preserve"> </w:t>
      </w:r>
      <w:r w:rsidR="009B6B58" w:rsidRPr="00110F02">
        <w:t xml:space="preserve">год по обеспечению </w:t>
      </w:r>
      <w:r w:rsidR="009B6B58" w:rsidRPr="00D040CC">
        <w:rPr>
          <w:spacing w:val="2"/>
        </w:rPr>
        <w:t>доступности для иноязычного насел</w:t>
      </w:r>
      <w:r w:rsidR="009B6B58" w:rsidRPr="00D040CC">
        <w:rPr>
          <w:spacing w:val="2"/>
        </w:rPr>
        <w:t>е</w:t>
      </w:r>
      <w:r w:rsidR="009B6B58" w:rsidRPr="00D040CC">
        <w:rPr>
          <w:spacing w:val="2"/>
        </w:rPr>
        <w:t>ния, призванный обеспечить лицам, к</w:t>
      </w:r>
      <w:r w:rsidR="009B6B58" w:rsidRPr="00D040CC">
        <w:rPr>
          <w:spacing w:val="2"/>
        </w:rPr>
        <w:t>о</w:t>
      </w:r>
      <w:r w:rsidR="009B6B58" w:rsidRPr="00D040CC">
        <w:rPr>
          <w:spacing w:val="2"/>
        </w:rPr>
        <w:t xml:space="preserve">торые слабо владеют английским языком, реальный доступ к программам МЗСО, включая программу </w:t>
      </w:r>
      <w:r w:rsidR="00D040CC" w:rsidRPr="00D040CC">
        <w:rPr>
          <w:spacing w:val="2"/>
        </w:rPr>
        <w:t xml:space="preserve"> "</w:t>
      </w:r>
      <w:r w:rsidR="009B6B58" w:rsidRPr="00D040CC">
        <w:rPr>
          <w:spacing w:val="2"/>
        </w:rPr>
        <w:t>Меди</w:t>
      </w:r>
      <w:r w:rsidR="00F47A74" w:rsidRPr="00D040CC">
        <w:rPr>
          <w:spacing w:val="2"/>
        </w:rPr>
        <w:t>кэ</w:t>
      </w:r>
      <w:r w:rsidR="009B6B58" w:rsidRPr="00D040CC">
        <w:rPr>
          <w:spacing w:val="2"/>
        </w:rPr>
        <w:t>р</w:t>
      </w:r>
      <w:r w:rsidR="00D040CC" w:rsidRPr="00D040CC">
        <w:rPr>
          <w:spacing w:val="2"/>
        </w:rPr>
        <w:t>"</w:t>
      </w:r>
      <w:r w:rsidR="009B6B58" w:rsidRPr="00D040CC">
        <w:rPr>
          <w:spacing w:val="2"/>
        </w:rPr>
        <w:t xml:space="preserve"> и пр</w:t>
      </w:r>
      <w:r w:rsidR="009B6B58" w:rsidRPr="00D040CC">
        <w:rPr>
          <w:spacing w:val="2"/>
        </w:rPr>
        <w:t>о</w:t>
      </w:r>
      <w:r w:rsidR="009B6B58" w:rsidRPr="00D040CC">
        <w:rPr>
          <w:spacing w:val="2"/>
        </w:rPr>
        <w:t>граммы, учрежденные в рамках главы</w:t>
      </w:r>
      <w:r w:rsidR="003C4E61" w:rsidRPr="00D040CC">
        <w:rPr>
          <w:spacing w:val="2"/>
        </w:rPr>
        <w:t xml:space="preserve"> </w:t>
      </w:r>
      <w:r w:rsidR="00C948E7" w:rsidRPr="00D040CC">
        <w:rPr>
          <w:spacing w:val="2"/>
        </w:rPr>
        <w:t xml:space="preserve">I </w:t>
      </w:r>
      <w:r w:rsidR="0047426F" w:rsidRPr="00D040CC">
        <w:rPr>
          <w:spacing w:val="2"/>
        </w:rPr>
        <w:t>ЗДМП</w:t>
      </w:r>
      <w:r w:rsidR="00C948E7" w:rsidRPr="00D040CC">
        <w:rPr>
          <w:spacing w:val="2"/>
        </w:rPr>
        <w:t>.</w:t>
      </w:r>
    </w:p>
    <w:p w:rsidR="00C948E7" w:rsidRPr="00110F02" w:rsidRDefault="00D040CC" w:rsidP="00BB1FAD">
      <w:pPr>
        <w:pStyle w:val="SingleTxtGR"/>
      </w:pPr>
      <w:r>
        <w:t>141.</w:t>
      </w:r>
      <w:r>
        <w:tab/>
      </w:r>
      <w:r w:rsidR="0047426F" w:rsidRPr="00110F02">
        <w:t>"</w:t>
      </w:r>
      <w:r w:rsidR="003979FA" w:rsidRPr="00110F02">
        <w:t xml:space="preserve">Здоровье </w:t>
      </w:r>
      <w:r w:rsidR="0047426F" w:rsidRPr="00110F02">
        <w:t>народу</w:t>
      </w:r>
      <w:r w:rsidR="003C4E61">
        <w:t xml:space="preserve"> </w:t>
      </w:r>
      <w:r>
        <w:t>–</w:t>
      </w:r>
      <w:r w:rsidR="003C4E61">
        <w:t xml:space="preserve"> </w:t>
      </w:r>
      <w:r w:rsidR="00C948E7" w:rsidRPr="00110F02">
        <w:t>2020</w:t>
      </w:r>
      <w:r w:rsidR="0047426F" w:rsidRPr="00110F02">
        <w:t>"</w:t>
      </w:r>
      <w:r w:rsidR="003979FA" w:rsidRPr="00110F02">
        <w:t xml:space="preserve"> – амбициозная, но выполнимая программа с</w:t>
      </w:r>
      <w:r w:rsidR="003979FA" w:rsidRPr="00110F02">
        <w:t>а</w:t>
      </w:r>
      <w:r w:rsidR="003979FA" w:rsidRPr="00110F02">
        <w:t>нитарно-профилактических и оздоровительных мероприятий, направленная на укрепление здоровья всех американцев, с тем чтобы к концу десятилетия, з</w:t>
      </w:r>
      <w:r w:rsidR="003979FA" w:rsidRPr="00110F02">
        <w:t>а</w:t>
      </w:r>
      <w:r w:rsidR="003979FA" w:rsidRPr="00110F02">
        <w:t>вершающегося в 2020</w:t>
      </w:r>
      <w:r w:rsidR="003C4E61">
        <w:t xml:space="preserve"> </w:t>
      </w:r>
      <w:r w:rsidR="003979FA" w:rsidRPr="00110F02">
        <w:t>году, достичь равноправия в области здравоохранения, ликвидир</w:t>
      </w:r>
      <w:r w:rsidR="003979FA" w:rsidRPr="00110F02">
        <w:t>о</w:t>
      </w:r>
      <w:r w:rsidR="003979FA" w:rsidRPr="00110F02">
        <w:t xml:space="preserve">вать имеющиеся диспропорции и улучшить положение дел </w:t>
      </w:r>
      <w:r w:rsidR="0047426F" w:rsidRPr="00110F02">
        <w:t xml:space="preserve">с охраной здоровья населения </w:t>
      </w:r>
      <w:r w:rsidR="003979FA" w:rsidRPr="00110F02">
        <w:t>по всей стране. МЗСО выделяет университетам и медици</w:t>
      </w:r>
      <w:r w:rsidR="003979FA" w:rsidRPr="00110F02">
        <w:t>н</w:t>
      </w:r>
      <w:r w:rsidR="003979FA" w:rsidRPr="00110F02">
        <w:t>ским колледжам более 14,2</w:t>
      </w:r>
      <w:r w:rsidR="003C4E61">
        <w:t xml:space="preserve"> </w:t>
      </w:r>
      <w:r w:rsidR="003979FA" w:rsidRPr="00110F02">
        <w:t xml:space="preserve">млн. </w:t>
      </w:r>
      <w:r w:rsidR="0047426F" w:rsidRPr="00110F02">
        <w:t>долл.</w:t>
      </w:r>
      <w:r w:rsidR="003979FA" w:rsidRPr="00110F02">
        <w:t xml:space="preserve"> на разработку и реализацию стратегий более э</w:t>
      </w:r>
      <w:r w:rsidR="003979FA" w:rsidRPr="00110F02">
        <w:t>ф</w:t>
      </w:r>
      <w:r w:rsidR="003979FA" w:rsidRPr="00110F02">
        <w:t xml:space="preserve">фективной охраны здоровья расовых и этнических меньшинств. У него также имеются программы </w:t>
      </w:r>
      <w:r w:rsidR="0047426F" w:rsidRPr="00110F02">
        <w:t>улучшения</w:t>
      </w:r>
      <w:r w:rsidR="003979FA" w:rsidRPr="00110F02">
        <w:t xml:space="preserve"> культурологической и языковой подг</w:t>
      </w:r>
      <w:r w:rsidR="003979FA" w:rsidRPr="00110F02">
        <w:t>о</w:t>
      </w:r>
      <w:r w:rsidR="003979FA" w:rsidRPr="00110F02">
        <w:t>товки медработников, такие, как Национальная инициатива ОГП</w:t>
      </w:r>
      <w:r w:rsidR="003C4E61">
        <w:t xml:space="preserve"> </w:t>
      </w:r>
      <w:r w:rsidR="003979FA" w:rsidRPr="00110F02">
        <w:t>МЗСО для м</w:t>
      </w:r>
      <w:r w:rsidR="003979FA" w:rsidRPr="00110F02">
        <w:t>е</w:t>
      </w:r>
      <w:r w:rsidR="003979FA" w:rsidRPr="00110F02">
        <w:t>дицинских колледжей, в рамках которой для 18 учебных заведений был разр</w:t>
      </w:r>
      <w:r w:rsidR="003979FA" w:rsidRPr="00110F02">
        <w:t>а</w:t>
      </w:r>
      <w:r w:rsidR="003979FA" w:rsidRPr="00110F02">
        <w:t>бо</w:t>
      </w:r>
      <w:r w:rsidR="0047426F" w:rsidRPr="00110F02">
        <w:t>тан базовый курс под названием "</w:t>
      </w:r>
      <w:r w:rsidR="003979FA" w:rsidRPr="00110F02">
        <w:t>Пресечь дискриминацию в корне: законод</w:t>
      </w:r>
      <w:r w:rsidR="003979FA" w:rsidRPr="00110F02">
        <w:t>а</w:t>
      </w:r>
      <w:r w:rsidR="003979FA" w:rsidRPr="00110F02">
        <w:t>тельство о гражданских правах и его последствия для диспропорций в сфере здравоохранения. Учебная программа для медицинских колледжей</w:t>
      </w:r>
      <w:r w:rsidR="0047426F" w:rsidRPr="00110F02">
        <w:t>"</w:t>
      </w:r>
      <w:r w:rsidR="003979FA" w:rsidRPr="00110F02">
        <w:t xml:space="preserve"> (</w:t>
      </w:r>
      <w:r w:rsidR="00086BA2" w:rsidRPr="00BB1FAD">
        <w:t>https://www.mededp</w:t>
      </w:r>
      <w:r w:rsidR="00086BA2" w:rsidRPr="00BB1FAD">
        <w:t>o</w:t>
      </w:r>
      <w:r w:rsidR="0005125E">
        <w:t>rtal.o</w:t>
      </w:r>
      <w:r w:rsidR="0005125E">
        <w:t>r</w:t>
      </w:r>
      <w:r w:rsidR="0005125E">
        <w:t>g/</w:t>
      </w:r>
      <w:r w:rsidR="00086BA2" w:rsidRPr="00BB1FAD">
        <w:t>pu</w:t>
      </w:r>
      <w:r w:rsidR="00086BA2" w:rsidRPr="00BB1FAD">
        <w:t>b</w:t>
      </w:r>
      <w:r w:rsidR="00086BA2" w:rsidRPr="00BB1FAD">
        <w:t>lication/7740</w:t>
      </w:r>
      <w:r w:rsidR="003979FA" w:rsidRPr="00110F02">
        <w:t>)</w:t>
      </w:r>
      <w:r w:rsidR="00C948E7" w:rsidRPr="00110F02">
        <w:t>.</w:t>
      </w:r>
    </w:p>
    <w:p w:rsidR="00C948E7" w:rsidRPr="00110F02" w:rsidRDefault="00D040CC" w:rsidP="00BB1FAD">
      <w:pPr>
        <w:pStyle w:val="SingleTxtGR"/>
      </w:pPr>
      <w:r>
        <w:t>142.</w:t>
      </w:r>
      <w:r>
        <w:tab/>
      </w:r>
      <w:r w:rsidR="003979FA" w:rsidRPr="00110F02">
        <w:t>Если говорить о диспропорциях в сфере здравоохранения, затрагива</w:t>
      </w:r>
      <w:r w:rsidR="003979FA" w:rsidRPr="00110F02">
        <w:t>ю</w:t>
      </w:r>
      <w:r w:rsidR="003979FA" w:rsidRPr="00110F02">
        <w:t>щих коренных жителей Америки, то администрация Обамы понимает и стр</w:t>
      </w:r>
      <w:r w:rsidR="003979FA" w:rsidRPr="00110F02">
        <w:t>е</w:t>
      </w:r>
      <w:r w:rsidR="003979FA" w:rsidRPr="00110F02">
        <w:t>мится поддерживать стремление руководителей племен к безотлагательному улучшению медицинского обслуживания в своих общинах. Служба охраны зд</w:t>
      </w:r>
      <w:r w:rsidR="003979FA" w:rsidRPr="00110F02">
        <w:t>о</w:t>
      </w:r>
      <w:r w:rsidR="003979FA" w:rsidRPr="00110F02">
        <w:t xml:space="preserve">ровья индейцев (СОЗИ) уже </w:t>
      </w:r>
      <w:r w:rsidR="0047426F" w:rsidRPr="00110F02">
        <w:t>многие годы</w:t>
      </w:r>
      <w:r w:rsidR="003979FA" w:rsidRPr="00110F02">
        <w:t xml:space="preserve"> ведет работу с племенами, статус к</w:t>
      </w:r>
      <w:r w:rsidR="003979FA" w:rsidRPr="00110F02">
        <w:t>о</w:t>
      </w:r>
      <w:r w:rsidR="003979FA" w:rsidRPr="00110F02">
        <w:t>торых признан на федеральном уровне. За последние четыре года администр</w:t>
      </w:r>
      <w:r w:rsidR="003979FA" w:rsidRPr="00110F02">
        <w:t>а</w:t>
      </w:r>
      <w:r>
        <w:t>ция Обамы добилась 29-</w:t>
      </w:r>
      <w:r w:rsidR="003979FA" w:rsidRPr="00110F02">
        <w:t>процентного увеличения финансирования СОЗИ сверх 500</w:t>
      </w:r>
      <w:r w:rsidR="003C4E61">
        <w:t xml:space="preserve"> </w:t>
      </w:r>
      <w:r w:rsidR="003979FA" w:rsidRPr="00110F02">
        <w:t xml:space="preserve">млн. </w:t>
      </w:r>
      <w:r w:rsidR="0047426F" w:rsidRPr="00110F02">
        <w:t>долл.</w:t>
      </w:r>
      <w:r w:rsidR="003979FA" w:rsidRPr="00110F02">
        <w:t>, выделенных Службе</w:t>
      </w:r>
      <w:r w:rsidR="007F3860">
        <w:t>,</w:t>
      </w:r>
      <w:r w:rsidR="003979FA" w:rsidRPr="00110F02">
        <w:t xml:space="preserve"> согласно Закону об экономическом подъ</w:t>
      </w:r>
      <w:r w:rsidR="003979FA" w:rsidRPr="00110F02">
        <w:t>е</w:t>
      </w:r>
      <w:r w:rsidR="003979FA" w:rsidRPr="00110F02">
        <w:t xml:space="preserve">ме. В соответствии с Законом об улучшении охраны здоровья </w:t>
      </w:r>
      <w:r w:rsidR="00427EE6" w:rsidRPr="00110F02">
        <w:t>индейцев, дейс</w:t>
      </w:r>
      <w:r w:rsidR="00427EE6" w:rsidRPr="00110F02">
        <w:t>т</w:t>
      </w:r>
      <w:r w:rsidR="00427EE6" w:rsidRPr="00110F02">
        <w:t>вие которого с принятием ЗДМП</w:t>
      </w:r>
      <w:r w:rsidR="003979FA" w:rsidRPr="00110F02">
        <w:t xml:space="preserve"> было продлено на неограниченный срок, СОЗИ занимается решением первоочередных проблем, поднимаемых предст</w:t>
      </w:r>
      <w:r w:rsidR="003979FA" w:rsidRPr="00110F02">
        <w:t>а</w:t>
      </w:r>
      <w:r w:rsidR="003979FA" w:rsidRPr="00110F02">
        <w:t>вителями племен, включая вопросы долговременного ухода за больными, зд</w:t>
      </w:r>
      <w:r w:rsidR="003979FA" w:rsidRPr="00110F02">
        <w:t>о</w:t>
      </w:r>
      <w:r w:rsidR="003979FA" w:rsidRPr="00110F02">
        <w:t>рового о</w:t>
      </w:r>
      <w:r w:rsidR="003979FA" w:rsidRPr="00110F02">
        <w:t>б</w:t>
      </w:r>
      <w:r w:rsidR="003979FA" w:rsidRPr="00110F02">
        <w:t xml:space="preserve">раза жизни, лечения диабета и </w:t>
      </w:r>
      <w:r w:rsidR="00427EE6" w:rsidRPr="00110F02">
        <w:t xml:space="preserve">использования </w:t>
      </w:r>
      <w:r w:rsidR="003979FA" w:rsidRPr="00110F02">
        <w:t xml:space="preserve">процедур диализа, а также </w:t>
      </w:r>
      <w:r w:rsidR="00427EE6" w:rsidRPr="00110F02">
        <w:t>совершенствования</w:t>
      </w:r>
      <w:r w:rsidR="003979FA" w:rsidRPr="00110F02">
        <w:t xml:space="preserve"> сотрудничества и координации при оказании услуг </w:t>
      </w:r>
      <w:r w:rsidR="00427EE6" w:rsidRPr="00110F02">
        <w:t>бывшим военнослужащим</w:t>
      </w:r>
      <w:r w:rsidR="003979FA" w:rsidRPr="00110F02">
        <w:t xml:space="preserve">, имеющим право на такие услуги </w:t>
      </w:r>
      <w:r w:rsidR="00427EE6" w:rsidRPr="00110F02">
        <w:t xml:space="preserve">как по линии </w:t>
      </w:r>
      <w:r w:rsidR="003979FA" w:rsidRPr="00110F02">
        <w:t>Д</w:t>
      </w:r>
      <w:r w:rsidR="003979FA" w:rsidRPr="00110F02">
        <w:t>е</w:t>
      </w:r>
      <w:r w:rsidR="003979FA" w:rsidRPr="00110F02">
        <w:t xml:space="preserve">партамента по делам </w:t>
      </w:r>
      <w:r w:rsidR="00427EE6" w:rsidRPr="00110F02">
        <w:t>бывших военнослужащих</w:t>
      </w:r>
      <w:r w:rsidR="003979FA" w:rsidRPr="00110F02">
        <w:t xml:space="preserve">, так и </w:t>
      </w:r>
      <w:r w:rsidR="00427EE6" w:rsidRPr="00110F02">
        <w:t xml:space="preserve">по линии </w:t>
      </w:r>
      <w:r w:rsidR="003979FA" w:rsidRPr="00110F02">
        <w:t>СОЗИ. На осн</w:t>
      </w:r>
      <w:r w:rsidR="003979FA" w:rsidRPr="00110F02">
        <w:t>о</w:t>
      </w:r>
      <w:r w:rsidR="003979FA" w:rsidRPr="00110F02">
        <w:t>ве консул</w:t>
      </w:r>
      <w:r w:rsidR="003979FA" w:rsidRPr="00110F02">
        <w:t>ь</w:t>
      </w:r>
      <w:r w:rsidR="003979FA" w:rsidRPr="00110F02">
        <w:t>таций с руководителями племен МЗСО и МВД также сотрудничают в решении всего комплекса социальных проблем, влияющих на состояние здор</w:t>
      </w:r>
      <w:r w:rsidR="003979FA" w:rsidRPr="00110F02">
        <w:t>о</w:t>
      </w:r>
      <w:r w:rsidR="003979FA" w:rsidRPr="00110F02">
        <w:t>вья нас</w:t>
      </w:r>
      <w:r w:rsidR="003979FA" w:rsidRPr="00110F02">
        <w:t>е</w:t>
      </w:r>
      <w:r w:rsidR="003979FA" w:rsidRPr="00110F02">
        <w:t>ления индейских территорий.</w:t>
      </w:r>
    </w:p>
    <w:p w:rsidR="00C948E7" w:rsidRPr="00110F02" w:rsidRDefault="00D040CC" w:rsidP="00BB1FAD">
      <w:pPr>
        <w:pStyle w:val="SingleTxtGR"/>
      </w:pPr>
      <w:r>
        <w:t>143.</w:t>
      </w:r>
      <w:r>
        <w:tab/>
      </w:r>
      <w:r w:rsidR="003979FA" w:rsidRPr="00110F02">
        <w:t>Недискрими</w:t>
      </w:r>
      <w:r w:rsidR="00110F02">
        <w:t>н</w:t>
      </w:r>
      <w:r w:rsidR="003979FA" w:rsidRPr="00110F02">
        <w:t xml:space="preserve">ация в системе социального </w:t>
      </w:r>
      <w:r w:rsidR="00427EE6" w:rsidRPr="00110F02">
        <w:t>страхования. Пенсии</w:t>
      </w:r>
      <w:r w:rsidR="003979FA" w:rsidRPr="00110F02">
        <w:t xml:space="preserve">, </w:t>
      </w:r>
      <w:r w:rsidR="003979FA" w:rsidRPr="00D040CC">
        <w:rPr>
          <w:spacing w:val="0"/>
        </w:rPr>
        <w:t>выплач</w:t>
      </w:r>
      <w:r w:rsidR="003979FA" w:rsidRPr="00D040CC">
        <w:rPr>
          <w:spacing w:val="0"/>
        </w:rPr>
        <w:t>и</w:t>
      </w:r>
      <w:r w:rsidR="003979FA" w:rsidRPr="00D040CC">
        <w:rPr>
          <w:spacing w:val="0"/>
        </w:rPr>
        <w:t xml:space="preserve">ваемые </w:t>
      </w:r>
      <w:r w:rsidR="00427EE6" w:rsidRPr="00D040CC">
        <w:rPr>
          <w:spacing w:val="0"/>
        </w:rPr>
        <w:t>системой</w:t>
      </w:r>
      <w:r w:rsidR="003979FA" w:rsidRPr="00D040CC">
        <w:rPr>
          <w:spacing w:val="0"/>
        </w:rPr>
        <w:t xml:space="preserve"> социального </w:t>
      </w:r>
      <w:r w:rsidR="00427EE6" w:rsidRPr="00D040CC">
        <w:rPr>
          <w:spacing w:val="0"/>
        </w:rPr>
        <w:t>страхования</w:t>
      </w:r>
      <w:r w:rsidR="003979FA" w:rsidRPr="00D040CC">
        <w:rPr>
          <w:spacing w:val="0"/>
        </w:rPr>
        <w:t>, полагаются всем лицам вне зависим</w:t>
      </w:r>
      <w:r w:rsidR="003979FA" w:rsidRPr="00D040CC">
        <w:rPr>
          <w:spacing w:val="0"/>
        </w:rPr>
        <w:t>о</w:t>
      </w:r>
      <w:r w:rsidR="003979FA" w:rsidRPr="00D040CC">
        <w:rPr>
          <w:spacing w:val="0"/>
        </w:rPr>
        <w:t xml:space="preserve">сти от расы, цвета кожи или национального происхождения, </w:t>
      </w:r>
      <w:r w:rsidR="00427EE6" w:rsidRPr="00D040CC">
        <w:rPr>
          <w:spacing w:val="0"/>
        </w:rPr>
        <w:t>имеющим трудовой стаж</w:t>
      </w:r>
      <w:r w:rsidR="003979FA" w:rsidRPr="00D040CC">
        <w:rPr>
          <w:spacing w:val="0"/>
        </w:rPr>
        <w:t xml:space="preserve"> не менее 10</w:t>
      </w:r>
      <w:r w:rsidR="003C4E61" w:rsidRPr="00D040CC">
        <w:rPr>
          <w:spacing w:val="0"/>
        </w:rPr>
        <w:t xml:space="preserve"> </w:t>
      </w:r>
      <w:r w:rsidR="003979FA" w:rsidRPr="00D040CC">
        <w:rPr>
          <w:spacing w:val="0"/>
        </w:rPr>
        <w:t>лет. Для лиц, родившихся в период с 1938 по 1943</w:t>
      </w:r>
      <w:r w:rsidR="003C4E61" w:rsidRPr="00D040CC">
        <w:rPr>
          <w:spacing w:val="0"/>
        </w:rPr>
        <w:t xml:space="preserve"> </w:t>
      </w:r>
      <w:r w:rsidR="003979FA" w:rsidRPr="00D040CC">
        <w:rPr>
          <w:spacing w:val="0"/>
        </w:rPr>
        <w:t>год, пенсио</w:t>
      </w:r>
      <w:r w:rsidR="003979FA" w:rsidRPr="00D040CC">
        <w:rPr>
          <w:spacing w:val="0"/>
        </w:rPr>
        <w:t>н</w:t>
      </w:r>
      <w:r w:rsidR="003979FA" w:rsidRPr="00D040CC">
        <w:rPr>
          <w:spacing w:val="0"/>
        </w:rPr>
        <w:t>ный возраст начинается с 65</w:t>
      </w:r>
      <w:r w:rsidR="003C4E61" w:rsidRPr="00D040CC">
        <w:rPr>
          <w:spacing w:val="0"/>
        </w:rPr>
        <w:t xml:space="preserve"> </w:t>
      </w:r>
      <w:r w:rsidR="003979FA" w:rsidRPr="00D040CC">
        <w:rPr>
          <w:spacing w:val="0"/>
        </w:rPr>
        <w:t>лет, а для родившихся в 1943–1959</w:t>
      </w:r>
      <w:r w:rsidR="003C4E61" w:rsidRPr="00D040CC">
        <w:rPr>
          <w:spacing w:val="0"/>
        </w:rPr>
        <w:t xml:space="preserve"> </w:t>
      </w:r>
      <w:r w:rsidR="003979FA" w:rsidRPr="00D040CC">
        <w:rPr>
          <w:spacing w:val="0"/>
        </w:rPr>
        <w:t>годах</w:t>
      </w:r>
      <w:r w:rsidR="003C4E61" w:rsidRPr="00D040CC">
        <w:rPr>
          <w:spacing w:val="0"/>
        </w:rPr>
        <w:t xml:space="preserve"> </w:t>
      </w:r>
      <w:r w:rsidR="003979FA" w:rsidRPr="00D040CC">
        <w:rPr>
          <w:spacing w:val="0"/>
        </w:rPr>
        <w:t>– с 66</w:t>
      </w:r>
      <w:r w:rsidR="003C4E61" w:rsidRPr="00D040CC">
        <w:rPr>
          <w:spacing w:val="0"/>
        </w:rPr>
        <w:t xml:space="preserve"> </w:t>
      </w:r>
      <w:r w:rsidR="003979FA" w:rsidRPr="00D040CC">
        <w:rPr>
          <w:spacing w:val="0"/>
        </w:rPr>
        <w:t>лет,</w:t>
      </w:r>
      <w:r w:rsidR="003979FA" w:rsidRPr="00110F02">
        <w:t xml:space="preserve"> хотя пенсионные выплаты некоторые из них могут начать получать с 62</w:t>
      </w:r>
      <w:r w:rsidR="003C4E61">
        <w:t xml:space="preserve"> </w:t>
      </w:r>
      <w:r w:rsidR="003979FA" w:rsidRPr="00110F02">
        <w:t xml:space="preserve">лет. Аналогичным образом, все лица, </w:t>
      </w:r>
      <w:r w:rsidR="00427EE6" w:rsidRPr="00110F02">
        <w:t xml:space="preserve">отвечающие установленным требованиям, </w:t>
      </w:r>
      <w:r w:rsidR="003979FA" w:rsidRPr="00110F02">
        <w:t>н</w:t>
      </w:r>
      <w:r w:rsidR="003979FA" w:rsidRPr="00110F02">
        <w:t>е</w:t>
      </w:r>
      <w:r w:rsidR="003979FA" w:rsidRPr="00110F02">
        <w:t xml:space="preserve">зависимо от расы, цвета кожи или национального происхождения, </w:t>
      </w:r>
      <w:r w:rsidR="00F47A74" w:rsidRPr="00110F02">
        <w:t xml:space="preserve">имеют право на получение пособий за счет системы социального </w:t>
      </w:r>
      <w:r w:rsidR="00427EE6" w:rsidRPr="00110F02">
        <w:t>страхования</w:t>
      </w:r>
      <w:r w:rsidR="00F47A74" w:rsidRPr="00110F02">
        <w:t xml:space="preserve"> в случае пот</w:t>
      </w:r>
      <w:r w:rsidR="00F47A74" w:rsidRPr="00110F02">
        <w:t>е</w:t>
      </w:r>
      <w:r w:rsidR="00F47A74" w:rsidRPr="00110F02">
        <w:t>ри трудоспособности. Возможность участия в программе медицинского ст</w:t>
      </w:r>
      <w:r w:rsidR="00427EE6" w:rsidRPr="00110F02">
        <w:t>рах</w:t>
      </w:r>
      <w:r w:rsidR="00427EE6" w:rsidRPr="00110F02">
        <w:t>о</w:t>
      </w:r>
      <w:r w:rsidR="00427EE6" w:rsidRPr="00110F02">
        <w:t>вания "Медикэр", рассчитанно</w:t>
      </w:r>
      <w:r w:rsidR="00F47A74" w:rsidRPr="00110F02">
        <w:t>й</w:t>
      </w:r>
      <w:r w:rsidR="00427EE6" w:rsidRPr="00110F02">
        <w:t xml:space="preserve"> на лиц</w:t>
      </w:r>
      <w:r w:rsidR="00F47A74" w:rsidRPr="00110F02">
        <w:t xml:space="preserve"> старше 65</w:t>
      </w:r>
      <w:r w:rsidR="003C4E61">
        <w:t xml:space="preserve"> </w:t>
      </w:r>
      <w:r w:rsidR="00F47A74" w:rsidRPr="00110F02">
        <w:t>лет (при некоторых видах и</w:t>
      </w:r>
      <w:r w:rsidR="00F47A74" w:rsidRPr="00110F02">
        <w:t>н</w:t>
      </w:r>
      <w:r w:rsidR="00F47A74" w:rsidRPr="00110F02">
        <w:t>валидности она может быть доступна и лицам младших возрастов)</w:t>
      </w:r>
      <w:r w:rsidR="00427EE6" w:rsidRPr="00110F02">
        <w:t>,</w:t>
      </w:r>
      <w:r w:rsidR="00F47A74" w:rsidRPr="00110F02">
        <w:t xml:space="preserve"> также пр</w:t>
      </w:r>
      <w:r w:rsidR="00F47A74" w:rsidRPr="00110F02">
        <w:t>е</w:t>
      </w:r>
      <w:r w:rsidR="00F47A74" w:rsidRPr="00110F02">
        <w:t>доставляется без учета расовой принадлежности, цвета кожи или национальн</w:t>
      </w:r>
      <w:r w:rsidR="00F47A74" w:rsidRPr="00110F02">
        <w:t>о</w:t>
      </w:r>
      <w:r w:rsidR="00F47A74" w:rsidRPr="00110F02">
        <w:t>го пр</w:t>
      </w:r>
      <w:r w:rsidR="00427EE6" w:rsidRPr="00110F02">
        <w:t>оисхождения. Программа "Медикейд"</w:t>
      </w:r>
      <w:r w:rsidR="00F47A74" w:rsidRPr="00110F02">
        <w:t xml:space="preserve"> предоставляет услуги мед</w:t>
      </w:r>
      <w:r w:rsidR="00F47A74" w:rsidRPr="00110F02">
        <w:t>и</w:t>
      </w:r>
      <w:r w:rsidR="00F47A74" w:rsidRPr="00110F02">
        <w:t>цинского страхования малоимущим лицам и семьям независимо от возраста и также без какой-либо дискриминации.</w:t>
      </w:r>
    </w:p>
    <w:p w:rsidR="00C948E7" w:rsidRPr="00110F02" w:rsidRDefault="00C825D6" w:rsidP="00BB1FAD">
      <w:pPr>
        <w:pStyle w:val="SingleTxtGR"/>
      </w:pPr>
      <w:r>
        <w:t>144.</w:t>
      </w:r>
      <w:r>
        <w:tab/>
      </w:r>
      <w:r w:rsidR="00F47A74" w:rsidRPr="00110F02">
        <w:t xml:space="preserve">Экологическое </w:t>
      </w:r>
      <w:r w:rsidR="001348AA" w:rsidRPr="00110F02">
        <w:t>равноправие</w:t>
      </w:r>
      <w:r w:rsidR="00F47A74" w:rsidRPr="00110F02">
        <w:t xml:space="preserve">. Сознавая, что </w:t>
      </w:r>
      <w:r w:rsidR="001348AA" w:rsidRPr="00110F02">
        <w:t>малоимущие</w:t>
      </w:r>
      <w:r w:rsidR="00F47A74" w:rsidRPr="00110F02">
        <w:t xml:space="preserve"> групп</w:t>
      </w:r>
      <w:r w:rsidR="001348AA" w:rsidRPr="00110F02">
        <w:t>ы</w:t>
      </w:r>
      <w:r w:rsidR="00F47A74" w:rsidRPr="00110F02">
        <w:t xml:space="preserve"> насел</w:t>
      </w:r>
      <w:r w:rsidR="00F47A74" w:rsidRPr="00110F02">
        <w:t>е</w:t>
      </w:r>
      <w:r w:rsidR="00F47A74" w:rsidRPr="00110F02">
        <w:t>ния, а также меньшинств</w:t>
      </w:r>
      <w:r w:rsidR="001348AA" w:rsidRPr="00110F02">
        <w:t>а</w:t>
      </w:r>
      <w:r w:rsidR="00F47A74" w:rsidRPr="00110F02">
        <w:t xml:space="preserve"> зачастую вынуждены жить в условиях недопустимо высоких уровней загрязнения, администрация Обамы настойчиво стремится о</w:t>
      </w:r>
      <w:r w:rsidR="00F47A74" w:rsidRPr="00110F02">
        <w:t>т</w:t>
      </w:r>
      <w:r w:rsidR="00F47A74" w:rsidRPr="00110F02">
        <w:t xml:space="preserve">водить экологическому </w:t>
      </w:r>
      <w:r w:rsidR="001348AA" w:rsidRPr="00110F02">
        <w:t>равноправию</w:t>
      </w:r>
      <w:r w:rsidR="00F47A74" w:rsidRPr="00110F02">
        <w:t xml:space="preserve"> центральное место в повседневном пр</w:t>
      </w:r>
      <w:r w:rsidR="00F47A74" w:rsidRPr="00110F02">
        <w:t>о</w:t>
      </w:r>
      <w:r w:rsidR="00F47A74" w:rsidRPr="00110F02">
        <w:t>цессе принятия решений. Администрация придала новый импульс деятельн</w:t>
      </w:r>
      <w:r w:rsidR="00F47A74" w:rsidRPr="00110F02">
        <w:t>о</w:t>
      </w:r>
      <w:r w:rsidR="00F47A74" w:rsidRPr="00110F02">
        <w:t xml:space="preserve">сти Федеральной межведомственной рабочей группы по экологическому </w:t>
      </w:r>
      <w:r w:rsidR="001348AA" w:rsidRPr="00110F02">
        <w:t>равн</w:t>
      </w:r>
      <w:r w:rsidR="001348AA" w:rsidRPr="00110F02">
        <w:t>о</w:t>
      </w:r>
      <w:r w:rsidR="001348AA" w:rsidRPr="00110F02">
        <w:t>правию</w:t>
      </w:r>
      <w:r w:rsidR="00F47A74" w:rsidRPr="00110F02">
        <w:t xml:space="preserve"> (МРГ</w:t>
      </w:r>
      <w:r w:rsidR="003C4E61">
        <w:t xml:space="preserve"> </w:t>
      </w:r>
      <w:r w:rsidR="00F47A74" w:rsidRPr="00110F02">
        <w:t>Э</w:t>
      </w:r>
      <w:r w:rsidR="001348AA" w:rsidRPr="00110F02">
        <w:t>Р</w:t>
      </w:r>
      <w:r w:rsidR="00F47A74" w:rsidRPr="00110F02">
        <w:t xml:space="preserve">), </w:t>
      </w:r>
      <w:r w:rsidR="001348AA" w:rsidRPr="00110F02">
        <w:t>сформированно</w:t>
      </w:r>
      <w:r w:rsidR="00F47A74" w:rsidRPr="00110F02">
        <w:t>й в 1994</w:t>
      </w:r>
      <w:r w:rsidR="003C4E61">
        <w:t xml:space="preserve"> </w:t>
      </w:r>
      <w:r w:rsidR="00F47A74" w:rsidRPr="00110F02">
        <w:t xml:space="preserve">году согласно </w:t>
      </w:r>
      <w:r w:rsidR="001348AA" w:rsidRPr="00110F02">
        <w:t>административному</w:t>
      </w:r>
      <w:r w:rsidR="00F47A74" w:rsidRPr="00110F02">
        <w:t xml:space="preserve"> распоряжению</w:t>
      </w:r>
      <w:r w:rsidR="003C4E61">
        <w:t xml:space="preserve"> </w:t>
      </w:r>
      <w:r w:rsidR="00C948E7" w:rsidRPr="00110F02">
        <w:t>12898.</w:t>
      </w:r>
      <w:r w:rsidR="00F47A74" w:rsidRPr="00110F02">
        <w:t xml:space="preserve"> Наряду с этим Форум по экологическому </w:t>
      </w:r>
      <w:r w:rsidR="001348AA" w:rsidRPr="00110F02">
        <w:t>равноправию</w:t>
      </w:r>
      <w:r w:rsidR="00F47A74" w:rsidRPr="00110F02">
        <w:t>, состоявшийся в Белом доме в декабре 2010</w:t>
      </w:r>
      <w:r w:rsidR="003C4E61">
        <w:t xml:space="preserve"> </w:t>
      </w:r>
      <w:r w:rsidR="00F47A74" w:rsidRPr="00110F02">
        <w:t>года, заострил внимание на ликв</w:t>
      </w:r>
      <w:r w:rsidR="00F47A74" w:rsidRPr="00110F02">
        <w:t>и</w:t>
      </w:r>
      <w:r w:rsidR="00F47A74" w:rsidRPr="00110F02">
        <w:t>дации диспропорций в сфере охраны окружающей среды и здоровья и на том, что можно сделать для подготовки малоимущих слоев населения и меньшинств к экологическим и медицинским последствиям изменения климата. Инициат</w:t>
      </w:r>
      <w:r w:rsidR="00F47A74" w:rsidRPr="00110F02">
        <w:t>и</w:t>
      </w:r>
      <w:r w:rsidR="00F47A74" w:rsidRPr="00110F02">
        <w:t>вы администрации включают опубликование в окончательной редакции страт</w:t>
      </w:r>
      <w:r w:rsidR="00F47A74" w:rsidRPr="00110F02">
        <w:t>е</w:t>
      </w:r>
      <w:r w:rsidR="00F47A74" w:rsidRPr="00110F02">
        <w:t xml:space="preserve">гий в области экологического </w:t>
      </w:r>
      <w:r w:rsidR="001348AA" w:rsidRPr="00110F02">
        <w:t>равноправия</w:t>
      </w:r>
      <w:r w:rsidR="00F47A74" w:rsidRPr="00110F02">
        <w:t>, планов их реализации и/или соо</w:t>
      </w:r>
      <w:r w:rsidR="00F47A74" w:rsidRPr="00110F02">
        <w:t>т</w:t>
      </w:r>
      <w:r w:rsidR="00F47A74" w:rsidRPr="00110F02">
        <w:t>ветствующих отчетов по линии 15</w:t>
      </w:r>
      <w:r w:rsidR="003C4E61">
        <w:t xml:space="preserve"> </w:t>
      </w:r>
      <w:r w:rsidR="00F47A74" w:rsidRPr="00110F02">
        <w:t>учреждений, включая План в области экол</w:t>
      </w:r>
      <w:r w:rsidR="00F47A74" w:rsidRPr="00110F02">
        <w:t>о</w:t>
      </w:r>
      <w:r w:rsidR="00F47A74" w:rsidRPr="00110F02">
        <w:t xml:space="preserve">гического </w:t>
      </w:r>
      <w:r w:rsidR="001348AA" w:rsidRPr="00110F02">
        <w:t>равноправия</w:t>
      </w:r>
      <w:r w:rsidR="00F47A74" w:rsidRPr="00110F02">
        <w:t xml:space="preserve"> на 2014</w:t>
      </w:r>
      <w:r w:rsidR="003C4E61">
        <w:t xml:space="preserve"> </w:t>
      </w:r>
      <w:r w:rsidR="00F47A74" w:rsidRPr="00110F02">
        <w:t xml:space="preserve">год, представляющий собой стратегию АООС по укреплению связей с населением на </w:t>
      </w:r>
      <w:r w:rsidR="001348AA" w:rsidRPr="00110F02">
        <w:t>местах и наращиванию усилий А</w:t>
      </w:r>
      <w:r w:rsidR="00F47A74" w:rsidRPr="00110F02">
        <w:t>гентс</w:t>
      </w:r>
      <w:r w:rsidR="00F47A74" w:rsidRPr="00110F02">
        <w:t>т</w:t>
      </w:r>
      <w:r w:rsidR="00F47A74" w:rsidRPr="00110F02">
        <w:t>в</w:t>
      </w:r>
      <w:r w:rsidR="001348AA" w:rsidRPr="00110F02">
        <w:t>а</w:t>
      </w:r>
      <w:r w:rsidR="00F47A74" w:rsidRPr="00110F02">
        <w:t xml:space="preserve"> </w:t>
      </w:r>
      <w:r w:rsidR="001348AA" w:rsidRPr="00110F02">
        <w:t>в целях улучшения</w:t>
      </w:r>
      <w:r w:rsidR="00F47A74" w:rsidRPr="00110F02">
        <w:t xml:space="preserve"> экологических и санитарных условий жизни общин, н</w:t>
      </w:r>
      <w:r w:rsidR="00F47A74" w:rsidRPr="00110F02">
        <w:t>е</w:t>
      </w:r>
      <w:r w:rsidR="00F47A74" w:rsidRPr="00110F02">
        <w:t>сущих ч</w:t>
      </w:r>
      <w:r w:rsidR="001348AA" w:rsidRPr="00110F02">
        <w:t>резмерную нагрузку, и расширение сотрудничества МРГ</w:t>
      </w:r>
      <w:r w:rsidR="003C4E61">
        <w:t xml:space="preserve"> </w:t>
      </w:r>
      <w:r w:rsidR="001348AA" w:rsidRPr="00110F02">
        <w:t>ЭР</w:t>
      </w:r>
      <w:r w:rsidR="00F47A74" w:rsidRPr="00110F02">
        <w:t xml:space="preserve"> с другими партнерскими инициативами федерального уровня, включая Партнерство по у</w:t>
      </w:r>
      <w:r w:rsidR="00F47A74" w:rsidRPr="00110F02">
        <w:t>с</w:t>
      </w:r>
      <w:r w:rsidR="00F47A74" w:rsidRPr="00110F02">
        <w:t>тойчивому развитию общин и План действий по сокращению расовых и этн</w:t>
      </w:r>
      <w:r w:rsidR="00F47A74" w:rsidRPr="00110F02">
        <w:t>и</w:t>
      </w:r>
      <w:r w:rsidR="00F47A74" w:rsidRPr="00110F02">
        <w:t xml:space="preserve">ческих диспропорций в области лечения астмы. В </w:t>
      </w:r>
      <w:r w:rsidR="001348AA" w:rsidRPr="00110F02">
        <w:t>п</w:t>
      </w:r>
      <w:r w:rsidR="00F47A74" w:rsidRPr="00110F02">
        <w:t xml:space="preserve">лане действий по борьбе с </w:t>
      </w:r>
      <w:r w:rsidR="001348AA" w:rsidRPr="00110F02">
        <w:t>астмой</w:t>
      </w:r>
      <w:r w:rsidR="00F47A74" w:rsidRPr="00110F02">
        <w:t xml:space="preserve"> отмечается, что </w:t>
      </w:r>
      <w:r w:rsidR="001348AA" w:rsidRPr="00110F02">
        <w:t>от этой</w:t>
      </w:r>
      <w:r w:rsidR="00F47A74" w:rsidRPr="00110F02">
        <w:t xml:space="preserve"> </w:t>
      </w:r>
      <w:r w:rsidR="001348AA" w:rsidRPr="00110F02">
        <w:t xml:space="preserve">болезни </w:t>
      </w:r>
      <w:r w:rsidR="00F47A74" w:rsidRPr="00110F02">
        <w:t>чаще страдают дети из малообеспече</w:t>
      </w:r>
      <w:r w:rsidR="00F47A74" w:rsidRPr="00110F02">
        <w:t>н</w:t>
      </w:r>
      <w:r w:rsidR="00F47A74" w:rsidRPr="00110F02">
        <w:t>ных семей и дети меньшинств, и делается акцент на предоставлении наиболее затронутым группам населения всеобъемлющих медико-санитарных услуг, и</w:t>
      </w:r>
      <w:r w:rsidR="00F47A74" w:rsidRPr="00110F02">
        <w:t>с</w:t>
      </w:r>
      <w:r w:rsidR="00F47A74" w:rsidRPr="00110F02">
        <w:t>ходя из имеющихся фактических данных.</w:t>
      </w:r>
    </w:p>
    <w:p w:rsidR="00C948E7" w:rsidRPr="00110F02" w:rsidRDefault="00C825D6" w:rsidP="00BB1FAD">
      <w:pPr>
        <w:pStyle w:val="SingleTxtGR"/>
      </w:pPr>
      <w:r>
        <w:t>145.</w:t>
      </w:r>
      <w:r>
        <w:tab/>
      </w:r>
      <w:r w:rsidR="00334187" w:rsidRPr="00110F02">
        <w:t xml:space="preserve">Недискриминация в сфере образования и профессиональной подготовки. </w:t>
      </w:r>
      <w:r w:rsidR="001348AA" w:rsidRPr="00110F02">
        <w:t>Юридически</w:t>
      </w:r>
      <w:r w:rsidR="00334187" w:rsidRPr="00110F02">
        <w:t xml:space="preserve"> расовая сегрегация в системе образования США запрещена </w:t>
      </w:r>
      <w:r w:rsidR="001348AA" w:rsidRPr="00110F02">
        <w:t>со времен вынесения исторического</w:t>
      </w:r>
      <w:r w:rsidR="00334187" w:rsidRPr="00110F02">
        <w:t xml:space="preserve"> </w:t>
      </w:r>
      <w:r w:rsidR="001348AA" w:rsidRPr="00110F02">
        <w:t>решения</w:t>
      </w:r>
      <w:r w:rsidR="00334187" w:rsidRPr="00110F02">
        <w:t xml:space="preserve"> </w:t>
      </w:r>
      <w:r w:rsidR="001348AA" w:rsidRPr="00110F02">
        <w:t xml:space="preserve">суда </w:t>
      </w:r>
      <w:r w:rsidR="00334187" w:rsidRPr="00110F02">
        <w:t>по делу</w:t>
      </w:r>
      <w:r w:rsidR="001348AA" w:rsidRPr="00110F02">
        <w:t xml:space="preserve"> </w:t>
      </w:r>
      <w:r w:rsidR="00334187" w:rsidRPr="00C825D6">
        <w:rPr>
          <w:i/>
        </w:rPr>
        <w:t>Браун против Совета по делам образования</w:t>
      </w:r>
      <w:r w:rsidR="00334187" w:rsidRPr="00110F02">
        <w:t xml:space="preserve"> (</w:t>
      </w:r>
      <w:r w:rsidR="00C948E7" w:rsidRPr="00110F02">
        <w:t>347 U.S. 483 (1954).</w:t>
      </w:r>
      <w:r w:rsidR="00334187" w:rsidRPr="00110F02">
        <w:t xml:space="preserve"> Как отмечалось выше в связи со статье</w:t>
      </w:r>
      <w:r w:rsidR="001348AA" w:rsidRPr="00110F02">
        <w:t>й</w:t>
      </w:r>
      <w:r w:rsidR="003C4E61">
        <w:t xml:space="preserve"> </w:t>
      </w:r>
      <w:r w:rsidR="00334187" w:rsidRPr="00110F02">
        <w:t>2, ОГП</w:t>
      </w:r>
      <w:r w:rsidR="003C4E61">
        <w:t xml:space="preserve"> </w:t>
      </w:r>
      <w:r w:rsidR="00334187" w:rsidRPr="00110F02">
        <w:t xml:space="preserve">МЮ и ОГП </w:t>
      </w:r>
      <w:r w:rsidR="009C14F2">
        <w:t>Минист</w:t>
      </w:r>
      <w:r w:rsidR="00334187" w:rsidRPr="00110F02">
        <w:t>ерства образования активно стремятся не допускать дискриминации в образовательной сфере. ОГП</w:t>
      </w:r>
      <w:r w:rsidR="003C4E61">
        <w:t xml:space="preserve"> </w:t>
      </w:r>
      <w:r w:rsidR="00334187" w:rsidRPr="00110F02">
        <w:t>МЮ следит за тем, как в школьных округах соблюдаются положения законодательства США о гр</w:t>
      </w:r>
      <w:r w:rsidR="00334187" w:rsidRPr="00110F02">
        <w:t>а</w:t>
      </w:r>
      <w:r w:rsidR="00334187" w:rsidRPr="00110F02">
        <w:t>жданских правах</w:t>
      </w:r>
      <w:r w:rsidR="001348AA" w:rsidRPr="00110F02">
        <w:t>,</w:t>
      </w:r>
      <w:r w:rsidR="00334187" w:rsidRPr="00110F02">
        <w:t xml:space="preserve"> и периодически проводит проверки, призв</w:t>
      </w:r>
      <w:r w:rsidR="001348AA" w:rsidRPr="00110F02">
        <w:t>анные обеспечить, чтобы школьные округа,</w:t>
      </w:r>
      <w:r w:rsidR="00334187" w:rsidRPr="00110F02">
        <w:t xml:space="preserve"> </w:t>
      </w:r>
      <w:r w:rsidR="001348AA" w:rsidRPr="00110F02">
        <w:t>деятельность</w:t>
      </w:r>
      <w:r w:rsidR="00334187" w:rsidRPr="00110F02">
        <w:t xml:space="preserve"> которых регламентируется судебными решения</w:t>
      </w:r>
      <w:r w:rsidR="001348AA" w:rsidRPr="00110F02">
        <w:t>ми</w:t>
      </w:r>
      <w:r w:rsidR="00334187" w:rsidRPr="00110F02">
        <w:t xml:space="preserve"> об отмене существовавшей в прошлом официальной сегрегации</w:t>
      </w:r>
      <w:r w:rsidR="001348AA" w:rsidRPr="00110F02">
        <w:t>,</w:t>
      </w:r>
      <w:r w:rsidR="00334187" w:rsidRPr="00110F02">
        <w:t xml:space="preserve"> выполняли требования этих решений на практике; так, за последние четыре г</w:t>
      </w:r>
      <w:r w:rsidR="00334187" w:rsidRPr="00110F02">
        <w:t>о</w:t>
      </w:r>
      <w:r w:rsidR="00334187" w:rsidRPr="00110F02">
        <w:t xml:space="preserve">да </w:t>
      </w:r>
      <w:r w:rsidR="00034200" w:rsidRPr="00110F02">
        <w:t>удалось добиться возмещения</w:t>
      </w:r>
      <w:r w:rsidR="00334187" w:rsidRPr="00110F02">
        <w:t xml:space="preserve"> ущерба потерпевшим в 43</w:t>
      </w:r>
      <w:r w:rsidR="003C4E61">
        <w:t xml:space="preserve"> </w:t>
      </w:r>
      <w:r w:rsidR="00334187" w:rsidRPr="00110F02">
        <w:t>случаях несобл</w:t>
      </w:r>
      <w:r w:rsidR="00334187" w:rsidRPr="00110F02">
        <w:t>ю</w:t>
      </w:r>
      <w:r w:rsidR="00334187" w:rsidRPr="00110F02">
        <w:t>дения положений о десегрегации. ОГП</w:t>
      </w:r>
      <w:r w:rsidR="003C4E61">
        <w:t xml:space="preserve"> </w:t>
      </w:r>
      <w:r w:rsidR="00334187" w:rsidRPr="00110F02">
        <w:t xml:space="preserve">МЮ и ОГП </w:t>
      </w:r>
      <w:r w:rsidR="009C14F2">
        <w:t>Минист</w:t>
      </w:r>
      <w:r w:rsidR="00334187" w:rsidRPr="00110F02">
        <w:t xml:space="preserve">ерства образования также обеспечивают исполнение законов, запрещающих дискриминацию, в том числе по таким признакам, как раса, цвет кожи и национальное происхождение, в школах, колледжах и университетах, включая </w:t>
      </w:r>
      <w:r w:rsidR="00034200" w:rsidRPr="00110F02">
        <w:t>положения глав</w:t>
      </w:r>
      <w:r w:rsidR="003C4E61">
        <w:t xml:space="preserve"> </w:t>
      </w:r>
      <w:r w:rsidR="00C948E7" w:rsidRPr="00110F02">
        <w:t>IV (</w:t>
      </w:r>
      <w:r w:rsidR="00334187" w:rsidRPr="00110F02">
        <w:t>недискр</w:t>
      </w:r>
      <w:r w:rsidR="00334187" w:rsidRPr="00110F02">
        <w:t>и</w:t>
      </w:r>
      <w:r w:rsidR="00334187" w:rsidRPr="00110F02">
        <w:t>минация по признакам расы, цвета кожи и национального происхождения в г</w:t>
      </w:r>
      <w:r w:rsidR="00334187" w:rsidRPr="00110F02">
        <w:t>о</w:t>
      </w:r>
      <w:r w:rsidR="00334187" w:rsidRPr="00110F02">
        <w:t>сударственных школьных округах, колледжах и университетах) и</w:t>
      </w:r>
      <w:r w:rsidR="002C31A1">
        <w:t xml:space="preserve"> </w:t>
      </w:r>
      <w:r w:rsidR="00C948E7" w:rsidRPr="00110F02">
        <w:t>VI</w:t>
      </w:r>
      <w:r w:rsidR="00334187" w:rsidRPr="00110F02">
        <w:t xml:space="preserve"> (недопу</w:t>
      </w:r>
      <w:r w:rsidR="00334187" w:rsidRPr="00110F02">
        <w:t>с</w:t>
      </w:r>
      <w:r w:rsidR="00334187" w:rsidRPr="00110F02">
        <w:t>тимость дискриминации со стороны получателей финансовой п</w:t>
      </w:r>
      <w:r w:rsidR="00034200" w:rsidRPr="00110F02">
        <w:t xml:space="preserve">омощи из </w:t>
      </w:r>
      <w:r w:rsidR="00034200" w:rsidRPr="00C825D6">
        <w:rPr>
          <w:spacing w:val="0"/>
        </w:rPr>
        <w:t>фед</w:t>
      </w:r>
      <w:r w:rsidR="00034200" w:rsidRPr="00C825D6">
        <w:rPr>
          <w:spacing w:val="0"/>
        </w:rPr>
        <w:t>е</w:t>
      </w:r>
      <w:r w:rsidR="00034200" w:rsidRPr="00C825D6">
        <w:rPr>
          <w:spacing w:val="0"/>
        </w:rPr>
        <w:t>рального бюджета) Закона 1964</w:t>
      </w:r>
      <w:r w:rsidR="003C4E61" w:rsidRPr="00C825D6">
        <w:rPr>
          <w:spacing w:val="0"/>
        </w:rPr>
        <w:t xml:space="preserve"> </w:t>
      </w:r>
      <w:r w:rsidR="00034200" w:rsidRPr="00C825D6">
        <w:rPr>
          <w:spacing w:val="0"/>
        </w:rPr>
        <w:t xml:space="preserve">года о гражданских правах, </w:t>
      </w:r>
      <w:r w:rsidR="00334187" w:rsidRPr="00C825D6">
        <w:rPr>
          <w:spacing w:val="0"/>
        </w:rPr>
        <w:t>а также Закон 1974</w:t>
      </w:r>
      <w:r w:rsidR="003C4E61" w:rsidRPr="00C825D6">
        <w:rPr>
          <w:spacing w:val="0"/>
        </w:rPr>
        <w:t xml:space="preserve"> </w:t>
      </w:r>
      <w:r w:rsidR="00334187" w:rsidRPr="00C825D6">
        <w:rPr>
          <w:spacing w:val="0"/>
        </w:rPr>
        <w:t>г</w:t>
      </w:r>
      <w:r w:rsidR="00334187" w:rsidRPr="00C825D6">
        <w:rPr>
          <w:spacing w:val="0"/>
        </w:rPr>
        <w:t>о</w:t>
      </w:r>
      <w:r w:rsidR="00334187" w:rsidRPr="00C825D6">
        <w:rPr>
          <w:spacing w:val="0"/>
        </w:rPr>
        <w:t>да</w:t>
      </w:r>
      <w:r w:rsidR="00334187" w:rsidRPr="00110F02">
        <w:t xml:space="preserve"> о равных возможностях в сфере образования, </w:t>
      </w:r>
      <w:r w:rsidR="00034200" w:rsidRPr="00110F02">
        <w:t>за соблюдением которого сл</w:t>
      </w:r>
      <w:r w:rsidR="00034200" w:rsidRPr="00110F02">
        <w:t>е</w:t>
      </w:r>
      <w:r w:rsidR="00034200" w:rsidRPr="00110F02">
        <w:t>дит МЮ и который запрещает</w:t>
      </w:r>
      <w:r w:rsidR="00334187" w:rsidRPr="00110F02">
        <w:t xml:space="preserve"> дискриминацию по признакам расы, цвета кожи и национального происхождения в государственных школах, включая неоказ</w:t>
      </w:r>
      <w:r w:rsidR="00334187" w:rsidRPr="00110F02">
        <w:t>а</w:t>
      </w:r>
      <w:r w:rsidR="00334187" w:rsidRPr="00110F02">
        <w:t>ние учащимся, изучающим английский язык, помощи в преодолении яз</w:t>
      </w:r>
      <w:r w:rsidR="00334187" w:rsidRPr="00110F02">
        <w:t>ы</w:t>
      </w:r>
      <w:r w:rsidR="00334187" w:rsidRPr="00110F02">
        <w:t xml:space="preserve">кового </w:t>
      </w:r>
      <w:r w:rsidR="00034200" w:rsidRPr="00110F02">
        <w:t>барьера</w:t>
      </w:r>
      <w:r w:rsidR="00334187" w:rsidRPr="00110F02">
        <w:t>.</w:t>
      </w:r>
      <w:r w:rsidR="00C948E7" w:rsidRPr="00110F02">
        <w:t xml:space="preserve"> </w:t>
      </w:r>
      <w:r w:rsidR="00334187" w:rsidRPr="00110F02">
        <w:t xml:space="preserve">В 2009–2012 финансовых годах в ОГП </w:t>
      </w:r>
      <w:r w:rsidR="009C14F2">
        <w:t>Минист</w:t>
      </w:r>
      <w:r w:rsidR="00334187" w:rsidRPr="00110F02">
        <w:t xml:space="preserve">ерства образования </w:t>
      </w:r>
      <w:r w:rsidR="00034200" w:rsidRPr="00110F02">
        <w:t>п</w:t>
      </w:r>
      <w:r w:rsidR="00034200" w:rsidRPr="00110F02">
        <w:t>о</w:t>
      </w:r>
      <w:r w:rsidR="00034200" w:rsidRPr="00110F02">
        <w:t>ступила</w:t>
      </w:r>
      <w:r w:rsidR="00334187" w:rsidRPr="00110F02">
        <w:t xml:space="preserve"> 28</w:t>
      </w:r>
      <w:r w:rsidR="003C4E61">
        <w:t xml:space="preserve"> </w:t>
      </w:r>
      <w:r w:rsidR="00C948E7" w:rsidRPr="00110F02">
        <w:t>971</w:t>
      </w:r>
      <w:r w:rsidR="003C4E61">
        <w:t xml:space="preserve"> </w:t>
      </w:r>
      <w:r w:rsidR="00034200" w:rsidRPr="00110F02">
        <w:t>жалоба</w:t>
      </w:r>
      <w:r w:rsidR="00334187" w:rsidRPr="00110F02">
        <w:t xml:space="preserve">; по </w:t>
      </w:r>
      <w:r w:rsidR="00C948E7" w:rsidRPr="00110F02">
        <w:t>28</w:t>
      </w:r>
      <w:r w:rsidR="003C4E61">
        <w:t xml:space="preserve"> </w:t>
      </w:r>
      <w:r w:rsidR="00C948E7" w:rsidRPr="00110F02">
        <w:t>577</w:t>
      </w:r>
      <w:r w:rsidR="003C4E61">
        <w:t xml:space="preserve"> </w:t>
      </w:r>
      <w:r w:rsidR="00334187" w:rsidRPr="00110F02">
        <w:t>жалобам были приняты решения на основ</w:t>
      </w:r>
      <w:r w:rsidR="00334187" w:rsidRPr="00110F02">
        <w:t>а</w:t>
      </w:r>
      <w:r w:rsidR="00334187" w:rsidRPr="00110F02">
        <w:t>нии главы</w:t>
      </w:r>
      <w:r w:rsidR="003C4E61">
        <w:t xml:space="preserve"> </w:t>
      </w:r>
      <w:r w:rsidR="00C948E7" w:rsidRPr="00110F02">
        <w:t>VI.</w:t>
      </w:r>
      <w:r w:rsidR="00334187" w:rsidRPr="00110F02">
        <w:t xml:space="preserve"> В последние четыре года оба учреждения проводили в рамках вышеупомянутых законодательных актов совместные расследования и проверки соблюдения. В частности, с государственными школами Бостона были дости</w:t>
      </w:r>
      <w:r w:rsidR="00334187" w:rsidRPr="00110F02">
        <w:t>г</w:t>
      </w:r>
      <w:r w:rsidR="00334187" w:rsidRPr="00110F02">
        <w:t>нуты два комплексных урегулирования на основании главы</w:t>
      </w:r>
      <w:r w:rsidR="003C4E61">
        <w:t xml:space="preserve"> </w:t>
      </w:r>
      <w:r w:rsidR="00C948E7" w:rsidRPr="00110F02">
        <w:t>VI</w:t>
      </w:r>
      <w:r w:rsidR="00334187" w:rsidRPr="00110F02">
        <w:t xml:space="preserve"> ЗРВО по выя</w:t>
      </w:r>
      <w:r w:rsidR="00334187" w:rsidRPr="00110F02">
        <w:t>в</w:t>
      </w:r>
      <w:r w:rsidR="00334187" w:rsidRPr="00110F02">
        <w:t>ленным фактам неоказания примерно 8</w:t>
      </w:r>
      <w:r w:rsidR="003C4E61">
        <w:t xml:space="preserve"> </w:t>
      </w:r>
      <w:r w:rsidR="00C948E7" w:rsidRPr="00110F02">
        <w:t>500</w:t>
      </w:r>
      <w:r w:rsidR="003C4E61">
        <w:t xml:space="preserve"> </w:t>
      </w:r>
      <w:r w:rsidR="00334187" w:rsidRPr="00110F02">
        <w:t>учащимся, изучающим англи</w:t>
      </w:r>
      <w:r w:rsidR="00334187" w:rsidRPr="00110F02">
        <w:t>й</w:t>
      </w:r>
      <w:r w:rsidR="00334187" w:rsidRPr="00110F02">
        <w:t xml:space="preserve">ский язык, необходимой помощи в овладении этим языком. </w:t>
      </w:r>
      <w:r w:rsidR="00034200" w:rsidRPr="00110F02">
        <w:t>Наряду с этим, к</w:t>
      </w:r>
      <w:r w:rsidR="00334187" w:rsidRPr="00110F02">
        <w:t>ак отм</w:t>
      </w:r>
      <w:r w:rsidR="00334187" w:rsidRPr="00110F02">
        <w:t>е</w:t>
      </w:r>
      <w:r w:rsidR="00334187" w:rsidRPr="00110F02">
        <w:t xml:space="preserve">чалось выше, обоими учреждениями </w:t>
      </w:r>
      <w:r w:rsidR="00034200" w:rsidRPr="00110F02">
        <w:t>и</w:t>
      </w:r>
      <w:r w:rsidR="00334187" w:rsidRPr="00110F02">
        <w:t xml:space="preserve">здавались </w:t>
      </w:r>
      <w:r w:rsidR="004914C6" w:rsidRPr="00110F02">
        <w:t>инструкции для школьных о</w:t>
      </w:r>
      <w:r w:rsidR="004914C6" w:rsidRPr="00110F02">
        <w:t>к</w:t>
      </w:r>
      <w:r w:rsidR="004914C6" w:rsidRPr="00110F02">
        <w:t>ру</w:t>
      </w:r>
      <w:r w:rsidR="00034200" w:rsidRPr="00110F02">
        <w:t xml:space="preserve">гов с напоминаниями о </w:t>
      </w:r>
      <w:r w:rsidR="00110F02" w:rsidRPr="00110F02">
        <w:t>положениях</w:t>
      </w:r>
      <w:r w:rsidR="00034200" w:rsidRPr="00110F02">
        <w:t xml:space="preserve"> </w:t>
      </w:r>
      <w:r w:rsidR="00110F02" w:rsidRPr="00110F02">
        <w:t>федеральных</w:t>
      </w:r>
      <w:r w:rsidR="004914C6" w:rsidRPr="00110F02">
        <w:t xml:space="preserve"> законов, обязывающих их предоставлять равные возможности п</w:t>
      </w:r>
      <w:r w:rsidR="00034200" w:rsidRPr="00110F02">
        <w:t>олучения образования всем лицам</w:t>
      </w:r>
      <w:r w:rsidR="004914C6" w:rsidRPr="00110F02">
        <w:t xml:space="preserve"> незав</w:t>
      </w:r>
      <w:r w:rsidR="004914C6" w:rsidRPr="00110F02">
        <w:t>и</w:t>
      </w:r>
      <w:r w:rsidR="004914C6" w:rsidRPr="00110F02">
        <w:t xml:space="preserve">симо от их фактического или предполагаемого иммиграционного статуса, а также </w:t>
      </w:r>
      <w:r w:rsidR="00034200" w:rsidRPr="00110F02">
        <w:t xml:space="preserve">для </w:t>
      </w:r>
      <w:r w:rsidR="004914C6" w:rsidRPr="00110F02">
        <w:t xml:space="preserve">районных отделов начального и среднего образования, колледжей и университетов относительно добровольного использования </w:t>
      </w:r>
      <w:r w:rsidR="00034200" w:rsidRPr="00110F02">
        <w:t xml:space="preserve">сведений </w:t>
      </w:r>
      <w:r w:rsidR="004914C6" w:rsidRPr="00110F02">
        <w:t xml:space="preserve">о расовой принадлежности в целях обеспечения многообразия или во избежание расовой </w:t>
      </w:r>
      <w:r w:rsidR="00034200" w:rsidRPr="00110F02">
        <w:t>обособленности</w:t>
      </w:r>
      <w:r w:rsidR="004914C6" w:rsidRPr="00110F02">
        <w:t>.</w:t>
      </w:r>
    </w:p>
    <w:p w:rsidR="00C948E7" w:rsidRPr="00110F02" w:rsidRDefault="00C825D6" w:rsidP="00BB1FAD">
      <w:pPr>
        <w:pStyle w:val="SingleTxtGR"/>
      </w:pPr>
      <w:r>
        <w:t>146.</w:t>
      </w:r>
      <w:r>
        <w:tab/>
      </w:r>
      <w:r w:rsidR="00105C2C" w:rsidRPr="00110F02">
        <w:t xml:space="preserve">Министерство образования также </w:t>
      </w:r>
      <w:r w:rsidR="003D031C" w:rsidRPr="00110F02">
        <w:t xml:space="preserve">курирует вопросы применения </w:t>
      </w:r>
      <w:r w:rsidR="00034200" w:rsidRPr="00110F02">
        <w:t>З</w:t>
      </w:r>
      <w:r w:rsidR="003D031C" w:rsidRPr="00110F02">
        <w:t>акона 1965</w:t>
      </w:r>
      <w:r w:rsidR="003C4E61">
        <w:t xml:space="preserve"> </w:t>
      </w:r>
      <w:r w:rsidR="003D031C" w:rsidRPr="00110F02">
        <w:t>года о начальном и среднем образовании (ЗНСО) с внесенными в него п</w:t>
      </w:r>
      <w:r w:rsidR="003D031C" w:rsidRPr="00110F02">
        <w:t>о</w:t>
      </w:r>
      <w:r w:rsidR="003D031C" w:rsidRPr="00110F02">
        <w:t>правками, закладывающего основу для повышения успеваемости всех катег</w:t>
      </w:r>
      <w:r w:rsidR="003D031C" w:rsidRPr="00110F02">
        <w:t>о</w:t>
      </w:r>
      <w:r w:rsidR="003D031C" w:rsidRPr="00110F02">
        <w:t>рий учащихся. Этот закон и меры, принимаемые администрацией Обамы для превращения его в более эффективный инструмент подготовки учащихся к у</w:t>
      </w:r>
      <w:r w:rsidR="003D031C" w:rsidRPr="00110F02">
        <w:t>с</w:t>
      </w:r>
      <w:r w:rsidR="003D031C" w:rsidRPr="00110F02">
        <w:t xml:space="preserve">пешному овладению знаниями и последующей </w:t>
      </w:r>
      <w:r w:rsidR="00110F02" w:rsidRPr="00110F02">
        <w:t>профессиональной</w:t>
      </w:r>
      <w:r w:rsidR="00034200" w:rsidRPr="00110F02">
        <w:t xml:space="preserve"> карьере</w:t>
      </w:r>
      <w:r w:rsidR="003D031C" w:rsidRPr="00110F02">
        <w:t xml:space="preserve"> при одновременном наделении штатов большей гибкостью в решении проблем ни</w:t>
      </w:r>
      <w:r w:rsidR="003D031C" w:rsidRPr="00110F02">
        <w:t>з</w:t>
      </w:r>
      <w:r w:rsidR="003D031C" w:rsidRPr="00110F02">
        <w:t>кой успеваемости, подробно</w:t>
      </w:r>
      <w:r w:rsidR="00034200" w:rsidRPr="00110F02">
        <w:t xml:space="preserve"> рассмотрены в пунктах</w:t>
      </w:r>
      <w:r w:rsidR="003C4E61">
        <w:t xml:space="preserve"> </w:t>
      </w:r>
      <w:r w:rsidR="00034200" w:rsidRPr="00110F02">
        <w:t>59 и</w:t>
      </w:r>
      <w:r w:rsidR="003C4E61">
        <w:t xml:space="preserve"> </w:t>
      </w:r>
      <w:r w:rsidR="00034200" w:rsidRPr="00110F02">
        <w:t xml:space="preserve">60 </w:t>
      </w:r>
      <w:r w:rsidR="001F6A0D" w:rsidRPr="00110F02">
        <w:t>доклад</w:t>
      </w:r>
      <w:r w:rsidR="001F6A0D">
        <w:t>а</w:t>
      </w:r>
      <w:r w:rsidR="001F6A0D" w:rsidRPr="00110F02">
        <w:t xml:space="preserve"> США по МПГПП от 2011</w:t>
      </w:r>
      <w:r w:rsidR="003C4E61">
        <w:t xml:space="preserve"> </w:t>
      </w:r>
      <w:r w:rsidR="001F6A0D" w:rsidRPr="00110F02">
        <w:t>года</w:t>
      </w:r>
      <w:r w:rsidR="003D031C" w:rsidRPr="00110F02">
        <w:t>. В 2011</w:t>
      </w:r>
      <w:r w:rsidR="003C4E61">
        <w:t xml:space="preserve"> </w:t>
      </w:r>
      <w:r w:rsidR="003D031C" w:rsidRPr="00110F02">
        <w:t xml:space="preserve">году </w:t>
      </w:r>
      <w:r w:rsidR="009C14F2">
        <w:t>Минист</w:t>
      </w:r>
      <w:r w:rsidR="003D031C" w:rsidRPr="00110F02">
        <w:t>ерство образования объявило о во</w:t>
      </w:r>
      <w:r w:rsidR="003D031C" w:rsidRPr="00110F02">
        <w:t>з</w:t>
      </w:r>
      <w:r w:rsidR="003D031C" w:rsidRPr="00110F02">
        <w:t xml:space="preserve">можности гибкого применения </w:t>
      </w:r>
      <w:r w:rsidR="00F35DC6" w:rsidRPr="00110F02">
        <w:t xml:space="preserve">ЗНСО, </w:t>
      </w:r>
      <w:r w:rsidR="002F7DE3" w:rsidRPr="00110F02">
        <w:t xml:space="preserve">при котором </w:t>
      </w:r>
      <w:r w:rsidR="00F35DC6" w:rsidRPr="00110F02">
        <w:t>непреднаме</w:t>
      </w:r>
      <w:r w:rsidR="002F7DE3" w:rsidRPr="00110F02">
        <w:t>ренные огран</w:t>
      </w:r>
      <w:r w:rsidR="002F7DE3" w:rsidRPr="00110F02">
        <w:t>и</w:t>
      </w:r>
      <w:r w:rsidR="002F7DE3" w:rsidRPr="00110F02">
        <w:t>чения на проведение</w:t>
      </w:r>
      <w:r w:rsidR="00F35DC6" w:rsidRPr="00110F02">
        <w:t xml:space="preserve"> реформ </w:t>
      </w:r>
      <w:r w:rsidR="002F7DE3" w:rsidRPr="00110F02">
        <w:t xml:space="preserve">могут устраняться при </w:t>
      </w:r>
      <w:r w:rsidR="00110F02" w:rsidRPr="00110F02">
        <w:t>условии</w:t>
      </w:r>
      <w:r w:rsidR="002F7DE3" w:rsidRPr="00110F02">
        <w:t xml:space="preserve"> разработки</w:t>
      </w:r>
      <w:r w:rsidR="00F35DC6" w:rsidRPr="00110F02">
        <w:t xml:space="preserve"> вл</w:t>
      </w:r>
      <w:r w:rsidR="00F35DC6" w:rsidRPr="00110F02">
        <w:t>а</w:t>
      </w:r>
      <w:r w:rsidR="00F35DC6" w:rsidRPr="00110F02">
        <w:t>стями штатов четких и всеобъемлющих планов повышения качества образов</w:t>
      </w:r>
      <w:r w:rsidR="00F35DC6" w:rsidRPr="00110F02">
        <w:t>а</w:t>
      </w:r>
      <w:r w:rsidR="00F35DC6" w:rsidRPr="00110F02">
        <w:t>ния для всех учащихся, преодоления отставания в учебе, укрепления равнопр</w:t>
      </w:r>
      <w:r w:rsidR="00F35DC6" w:rsidRPr="00110F02">
        <w:t>а</w:t>
      </w:r>
      <w:r w:rsidR="00F35DC6" w:rsidRPr="00110F02">
        <w:t xml:space="preserve">вия и </w:t>
      </w:r>
      <w:r w:rsidR="002F7DE3" w:rsidRPr="00110F02">
        <w:t>улучшения</w:t>
      </w:r>
      <w:r w:rsidR="00F35DC6" w:rsidRPr="00110F02">
        <w:t xml:space="preserve"> качества преподавания. На сегодняшний день гибкое прим</w:t>
      </w:r>
      <w:r w:rsidR="00F35DC6" w:rsidRPr="00110F02">
        <w:t>е</w:t>
      </w:r>
      <w:r w:rsidR="00F35DC6" w:rsidRPr="00110F02">
        <w:t>нение ЗНСО уже санкционировано в 34</w:t>
      </w:r>
      <w:r w:rsidR="003C4E61">
        <w:t xml:space="preserve"> </w:t>
      </w:r>
      <w:r w:rsidR="00F35DC6" w:rsidRPr="00110F02">
        <w:t>штатах и округе Колумбия, а соответс</w:t>
      </w:r>
      <w:r w:rsidR="00F35DC6" w:rsidRPr="00110F02">
        <w:t>т</w:t>
      </w:r>
      <w:r w:rsidR="00F35DC6" w:rsidRPr="00110F02">
        <w:t xml:space="preserve">вующие запросы еще ряда штатов находятся в стадии рассмотрения. Согласно ЗНСО, в школах проводятся </w:t>
      </w:r>
      <w:r w:rsidR="002F7DE3" w:rsidRPr="00110F02">
        <w:t>специально разработанные в каждом штате</w:t>
      </w:r>
      <w:r w:rsidR="00F35DC6" w:rsidRPr="00110F02">
        <w:t xml:space="preserve"> зачеты по чтению/языку и мат</w:t>
      </w:r>
      <w:r w:rsidR="002F7DE3" w:rsidRPr="00110F02">
        <w:t xml:space="preserve">ематике для учащихся </w:t>
      </w:r>
      <w:r w:rsidR="0005125E">
        <w:t>3</w:t>
      </w:r>
      <w:r w:rsidR="002F7DE3" w:rsidRPr="00110F02">
        <w:t xml:space="preserve">, </w:t>
      </w:r>
      <w:r w:rsidR="0005125E">
        <w:t>8</w:t>
      </w:r>
      <w:r w:rsidR="00F35DC6" w:rsidRPr="00110F02">
        <w:t xml:space="preserve"> и выпускных классов, а </w:t>
      </w:r>
      <w:r w:rsidR="00F35DC6" w:rsidRPr="00B735C2">
        <w:rPr>
          <w:spacing w:val="2"/>
        </w:rPr>
        <w:t>та</w:t>
      </w:r>
      <w:r w:rsidR="00F35DC6" w:rsidRPr="00B735C2">
        <w:rPr>
          <w:spacing w:val="2"/>
        </w:rPr>
        <w:t>к</w:t>
      </w:r>
      <w:r w:rsidR="00F35DC6" w:rsidRPr="00B735C2">
        <w:rPr>
          <w:spacing w:val="2"/>
        </w:rPr>
        <w:t xml:space="preserve">же зачеты по </w:t>
      </w:r>
      <w:r w:rsidR="002F7DE3" w:rsidRPr="00B735C2">
        <w:rPr>
          <w:spacing w:val="2"/>
        </w:rPr>
        <w:t>естественным наукам</w:t>
      </w:r>
      <w:r w:rsidR="00F35DC6" w:rsidRPr="00B735C2">
        <w:rPr>
          <w:spacing w:val="2"/>
        </w:rPr>
        <w:t xml:space="preserve"> для трех возрастных групп уч</w:t>
      </w:r>
      <w:r w:rsidR="00F35DC6" w:rsidRPr="00B735C2">
        <w:rPr>
          <w:spacing w:val="2"/>
        </w:rPr>
        <w:t>а</w:t>
      </w:r>
      <w:r w:rsidR="00B735C2" w:rsidRPr="00B735C2">
        <w:rPr>
          <w:spacing w:val="2"/>
        </w:rPr>
        <w:t xml:space="preserve">щихся </w:t>
      </w:r>
      <w:r w:rsidR="00F35DC6" w:rsidRPr="00B735C2">
        <w:rPr>
          <w:spacing w:val="2"/>
        </w:rPr>
        <w:t>(</w:t>
      </w:r>
      <w:r w:rsidRPr="00B735C2">
        <w:rPr>
          <w:spacing w:val="2"/>
        </w:rPr>
        <w:t>3–</w:t>
      </w:r>
      <w:r w:rsidR="00AB3287" w:rsidRPr="00B735C2">
        <w:rPr>
          <w:spacing w:val="2"/>
        </w:rPr>
        <w:t>5</w:t>
      </w:r>
      <w:r w:rsidR="00F35DC6" w:rsidRPr="00B735C2">
        <w:rPr>
          <w:spacing w:val="2"/>
        </w:rPr>
        <w:t xml:space="preserve">, </w:t>
      </w:r>
      <w:r>
        <w:t>6–</w:t>
      </w:r>
      <w:r w:rsidR="00AB3287" w:rsidRPr="00110F02">
        <w:t xml:space="preserve">9 </w:t>
      </w:r>
      <w:r w:rsidR="00F35DC6" w:rsidRPr="00110F02">
        <w:t xml:space="preserve">и </w:t>
      </w:r>
      <w:r>
        <w:t>10–</w:t>
      </w:r>
      <w:r w:rsidR="00AB3287" w:rsidRPr="00110F02">
        <w:t>12</w:t>
      </w:r>
      <w:r w:rsidR="003C4E61">
        <w:t xml:space="preserve"> </w:t>
      </w:r>
      <w:r w:rsidR="00AB3287" w:rsidRPr="00110F02">
        <w:t>классы</w:t>
      </w:r>
      <w:r w:rsidR="00F35DC6" w:rsidRPr="00110F02">
        <w:t xml:space="preserve">). Результаты этих зачетов </w:t>
      </w:r>
      <w:r w:rsidR="00AB3287" w:rsidRPr="00110F02">
        <w:t>учитываются на уровне штатов</w:t>
      </w:r>
      <w:r w:rsidR="00F35DC6" w:rsidRPr="00110F02">
        <w:t xml:space="preserve"> с ра</w:t>
      </w:r>
      <w:r w:rsidR="00F35DC6" w:rsidRPr="00110F02">
        <w:t>з</w:t>
      </w:r>
      <w:r w:rsidR="00F35DC6" w:rsidRPr="00110F02">
        <w:t>бивкой по признаку пола, основным расовым/этническим группам, а также о</w:t>
      </w:r>
      <w:r w:rsidR="00F35DC6" w:rsidRPr="00110F02">
        <w:t>т</w:t>
      </w:r>
      <w:r w:rsidR="00F35DC6" w:rsidRPr="00110F02">
        <w:t>дельно для малоимущих, мигрантов, учащихся-инвалидов и</w:t>
      </w:r>
      <w:r w:rsidR="00AB3287" w:rsidRPr="00110F02">
        <w:t xml:space="preserve"> лиц, изучающих английский язык;</w:t>
      </w:r>
      <w:r w:rsidR="00F35DC6" w:rsidRPr="00110F02">
        <w:t xml:space="preserve"> </w:t>
      </w:r>
      <w:r w:rsidR="00AB3287" w:rsidRPr="00110F02">
        <w:t>это</w:t>
      </w:r>
      <w:r w:rsidR="00F35DC6" w:rsidRPr="00110F02">
        <w:t xml:space="preserve"> должно </w:t>
      </w:r>
      <w:r w:rsidR="00AB3287" w:rsidRPr="00110F02">
        <w:t>заострять внимание на разнице</w:t>
      </w:r>
      <w:r w:rsidR="00F35DC6" w:rsidRPr="00110F02">
        <w:t xml:space="preserve"> в уровнях усп</w:t>
      </w:r>
      <w:r w:rsidR="00F35DC6" w:rsidRPr="00110F02">
        <w:t>е</w:t>
      </w:r>
      <w:r w:rsidR="00F35DC6" w:rsidRPr="00110F02">
        <w:t xml:space="preserve">ваемости </w:t>
      </w:r>
      <w:r w:rsidR="00AB3287" w:rsidRPr="00110F02">
        <w:t>между представителями</w:t>
      </w:r>
      <w:r w:rsidR="00F35DC6" w:rsidRPr="00110F02">
        <w:t xml:space="preserve"> этих групп. Кроме того, каждые два года </w:t>
      </w:r>
      <w:r w:rsidR="009C14F2">
        <w:t>М</w:t>
      </w:r>
      <w:r w:rsidR="009C14F2">
        <w:t>и</w:t>
      </w:r>
      <w:r w:rsidR="009C14F2">
        <w:t>нист</w:t>
      </w:r>
      <w:r w:rsidR="00F35DC6" w:rsidRPr="00110F02">
        <w:t xml:space="preserve">ерство образования </w:t>
      </w:r>
      <w:r w:rsidR="00AB3287" w:rsidRPr="00110F02">
        <w:t>проводит</w:t>
      </w:r>
      <w:r w:rsidR="00F35DC6" w:rsidRPr="00110F02">
        <w:t xml:space="preserve"> контрольные работы для учащихся </w:t>
      </w:r>
      <w:r w:rsidR="0005125E">
        <w:t>4</w:t>
      </w:r>
      <w:r w:rsidR="00F35DC6" w:rsidRPr="00110F02">
        <w:t xml:space="preserve"> и </w:t>
      </w:r>
      <w:r w:rsidR="0005125E">
        <w:t>8 </w:t>
      </w:r>
      <w:r w:rsidR="00F35DC6" w:rsidRPr="00110F02">
        <w:t>классов и дополнительно</w:t>
      </w:r>
      <w:r w:rsidR="003C4E61">
        <w:t xml:space="preserve"> </w:t>
      </w:r>
      <w:r w:rsidR="00F35DC6" w:rsidRPr="00110F02">
        <w:t>– для учащихся 12</w:t>
      </w:r>
      <w:r w:rsidR="003C4E61">
        <w:t xml:space="preserve"> </w:t>
      </w:r>
      <w:r w:rsidR="00F35DC6" w:rsidRPr="00110F02">
        <w:t>класса. Эти контрольные</w:t>
      </w:r>
      <w:r w:rsidR="00AB3287" w:rsidRPr="00110F02">
        <w:t>, им</w:t>
      </w:r>
      <w:r w:rsidR="00AB3287" w:rsidRPr="00110F02">
        <w:t>е</w:t>
      </w:r>
      <w:r w:rsidR="00AB3287" w:rsidRPr="00110F02">
        <w:t>нуемые "г</w:t>
      </w:r>
      <w:r w:rsidR="00F35DC6" w:rsidRPr="00110F02">
        <w:t>осударствен</w:t>
      </w:r>
      <w:r w:rsidR="00AB3287" w:rsidRPr="00110F02">
        <w:t>ной проверкой результатов обучения"</w:t>
      </w:r>
      <w:r w:rsidR="00F35DC6" w:rsidRPr="00110F02">
        <w:t>,</w:t>
      </w:r>
      <w:r w:rsidR="00AB3287" w:rsidRPr="00110F02">
        <w:t xml:space="preserve"> итоги которой пу</w:t>
      </w:r>
      <w:r w:rsidR="00AB3287" w:rsidRPr="00110F02">
        <w:t>б</w:t>
      </w:r>
      <w:r w:rsidR="00AB3287" w:rsidRPr="00110F02">
        <w:t>ликуются как "школьный аттестат страны",</w:t>
      </w:r>
      <w:r w:rsidR="00F35DC6" w:rsidRPr="00110F02">
        <w:t xml:space="preserve"> свидетельствуют о том, что в нек</w:t>
      </w:r>
      <w:r w:rsidR="00F35DC6" w:rsidRPr="00110F02">
        <w:t>о</w:t>
      </w:r>
      <w:r w:rsidR="00F35DC6" w:rsidRPr="00110F02">
        <w:t xml:space="preserve">торых областях </w:t>
      </w:r>
      <w:r w:rsidR="00AB3287" w:rsidRPr="00110F02">
        <w:t xml:space="preserve">разрыв в уровнях успеваемости </w:t>
      </w:r>
      <w:r w:rsidR="00F35DC6" w:rsidRPr="00110F02">
        <w:t xml:space="preserve">понемногу сокращается, хотя он </w:t>
      </w:r>
      <w:r w:rsidR="00B735C2">
        <w:t>по-</w:t>
      </w:r>
      <w:r w:rsidR="00F35DC6" w:rsidRPr="00110F02">
        <w:t>прежнему весьма велик между белыми учащимис</w:t>
      </w:r>
      <w:r w:rsidR="0005125E">
        <w:t xml:space="preserve">я и представителями других рас </w:t>
      </w:r>
      <w:r w:rsidR="00F35DC6" w:rsidRPr="00110F02">
        <w:t xml:space="preserve">за исключением объединенной группы выходцев из Азии и </w:t>
      </w:r>
      <w:r w:rsidR="00D1249A" w:rsidRPr="00110F02">
        <w:t>с т</w:t>
      </w:r>
      <w:r w:rsidR="00F35DC6" w:rsidRPr="00110F02">
        <w:t>их</w:t>
      </w:r>
      <w:r w:rsidR="00F35DC6" w:rsidRPr="00110F02">
        <w:t>о</w:t>
      </w:r>
      <w:r w:rsidR="00F35DC6" w:rsidRPr="00110F02">
        <w:t>океанских островов (которые по средней успеваемости иногда опережают б</w:t>
      </w:r>
      <w:r w:rsidR="00F35DC6" w:rsidRPr="00110F02">
        <w:t>е</w:t>
      </w:r>
      <w:r w:rsidR="00F35DC6" w:rsidRPr="00110F02">
        <w:t>лых). Коренные жители Гавайских островов и других островов Тихого океана,</w:t>
      </w:r>
      <w:r w:rsidR="001D17D2" w:rsidRPr="00110F02">
        <w:t xml:space="preserve"> показатели которых были впервые представл</w:t>
      </w:r>
      <w:r w:rsidR="001D17D2" w:rsidRPr="00110F02">
        <w:t>е</w:t>
      </w:r>
      <w:r w:rsidR="001D17D2" w:rsidRPr="00110F02">
        <w:t>ны отдельно в 2011</w:t>
      </w:r>
      <w:r w:rsidR="003C4E61">
        <w:t xml:space="preserve"> </w:t>
      </w:r>
      <w:r w:rsidR="001D17D2" w:rsidRPr="00110F02">
        <w:t>году, отстают от белых учащихся как по чтению, так и по математике. Ст</w:t>
      </w:r>
      <w:r w:rsidR="001D17D2" w:rsidRPr="00110F02">
        <w:t>а</w:t>
      </w:r>
      <w:r w:rsidR="001D17D2" w:rsidRPr="00110F02">
        <w:t>тистические данные об успехах в учебе можно найти в пунктах</w:t>
      </w:r>
      <w:r w:rsidR="003C4E61">
        <w:t xml:space="preserve"> </w:t>
      </w:r>
      <w:r w:rsidR="00C948E7" w:rsidRPr="00110F02">
        <w:t>11</w:t>
      </w:r>
      <w:r w:rsidR="001D17D2" w:rsidRPr="00110F02">
        <w:t>–</w:t>
      </w:r>
      <w:r w:rsidR="00C948E7" w:rsidRPr="00110F02">
        <w:t>13</w:t>
      </w:r>
      <w:r w:rsidR="001D17D2" w:rsidRPr="00110F02">
        <w:t xml:space="preserve"> общего базового документа, а также </w:t>
      </w:r>
      <w:r w:rsidR="008D331F">
        <w:t>по адресу</w:t>
      </w:r>
      <w:r w:rsidR="00C948E7" w:rsidRPr="00110F02">
        <w:t xml:space="preserve"> </w:t>
      </w:r>
      <w:r w:rsidR="00E579FB" w:rsidRPr="00BB1FAD">
        <w:t>www.nce</w:t>
      </w:r>
      <w:r w:rsidR="00E579FB" w:rsidRPr="00BB1FAD">
        <w:t>s</w:t>
      </w:r>
      <w:r w:rsidR="00E579FB" w:rsidRPr="00BB1FAD">
        <w:t>.ed.gov/nations reportcard</w:t>
      </w:r>
      <w:r w:rsidR="00C948E7" w:rsidRPr="00110F02">
        <w:t>.</w:t>
      </w:r>
    </w:p>
    <w:p w:rsidR="00C948E7" w:rsidRPr="00110F02" w:rsidRDefault="00B735C2" w:rsidP="00BB1FAD">
      <w:pPr>
        <w:pStyle w:val="SingleTxtGR"/>
      </w:pPr>
      <w:r>
        <w:t>147.</w:t>
      </w:r>
      <w:r>
        <w:tab/>
      </w:r>
      <w:r w:rsidR="00B77B09" w:rsidRPr="00B735C2">
        <w:rPr>
          <w:spacing w:val="2"/>
        </w:rPr>
        <w:t>ЗНСО с внесенными в него поправками предписывает штатам разраб</w:t>
      </w:r>
      <w:r w:rsidR="00B77B09" w:rsidRPr="00B735C2">
        <w:rPr>
          <w:spacing w:val="2"/>
        </w:rPr>
        <w:t>о</w:t>
      </w:r>
      <w:r w:rsidR="00B77B09" w:rsidRPr="00B735C2">
        <w:rPr>
          <w:spacing w:val="2"/>
        </w:rPr>
        <w:t>тать и применять нормативы владения английским языком и ежегодно проводить пр</w:t>
      </w:r>
      <w:r w:rsidR="00B77B09" w:rsidRPr="00B735C2">
        <w:rPr>
          <w:spacing w:val="2"/>
        </w:rPr>
        <w:t>о</w:t>
      </w:r>
      <w:r w:rsidR="00B77B09" w:rsidRPr="00B735C2">
        <w:rPr>
          <w:spacing w:val="2"/>
        </w:rPr>
        <w:t>верку знаний учащихся, изучающих английский язык. По данным Национального центра статистики образования, за период с 2000/01 по 2009/10 учебный год</w:t>
      </w:r>
      <w:r w:rsidR="00B77B09" w:rsidRPr="00110F02">
        <w:t xml:space="preserve"> чи</w:t>
      </w:r>
      <w:r w:rsidR="00B77B09" w:rsidRPr="00110F02">
        <w:t>с</w:t>
      </w:r>
      <w:r w:rsidR="00B77B09" w:rsidRPr="00110F02">
        <w:t>ленность детей школьного возраста (от 5 до 17</w:t>
      </w:r>
      <w:r w:rsidR="003C4E61">
        <w:t xml:space="preserve"> </w:t>
      </w:r>
      <w:r w:rsidR="00B77B09" w:rsidRPr="00110F02">
        <w:t>лет), занимающихся по соотве</w:t>
      </w:r>
      <w:r w:rsidR="00B77B09" w:rsidRPr="00110F02">
        <w:t>т</w:t>
      </w:r>
      <w:r w:rsidR="00B77B09" w:rsidRPr="00110F02">
        <w:t>ствующим программам языковой подготовки (изучение английского языка в к</w:t>
      </w:r>
      <w:r w:rsidR="00B77B09" w:rsidRPr="00110F02">
        <w:t>а</w:t>
      </w:r>
      <w:r w:rsidR="00B77B09" w:rsidRPr="00110F02">
        <w:t>честве второго, интенсивное обучение языку, двуязычное обучение и др.)</w:t>
      </w:r>
      <w:r w:rsidR="00AB3287" w:rsidRPr="00110F02">
        <w:t>,</w:t>
      </w:r>
      <w:r w:rsidR="00B77B09" w:rsidRPr="00110F02">
        <w:t xml:space="preserve"> ув</w:t>
      </w:r>
      <w:r w:rsidR="00B77B09" w:rsidRPr="00110F02">
        <w:t>е</w:t>
      </w:r>
      <w:r w:rsidR="00B77B09" w:rsidRPr="00110F02">
        <w:t>личилось с 3,7</w:t>
      </w:r>
      <w:r w:rsidR="003C4E61">
        <w:t xml:space="preserve"> </w:t>
      </w:r>
      <w:r w:rsidR="00B77B09" w:rsidRPr="00110F02">
        <w:t>млн. до 4,7</w:t>
      </w:r>
      <w:r w:rsidR="003C4E61">
        <w:t xml:space="preserve"> </w:t>
      </w:r>
      <w:r w:rsidR="00B77B09" w:rsidRPr="00110F02">
        <w:t xml:space="preserve">млн., </w:t>
      </w:r>
      <w:r w:rsidR="005C6F0A">
        <w:t>т.е.</w:t>
      </w:r>
      <w:r w:rsidR="00B77B09" w:rsidRPr="00110F02">
        <w:t xml:space="preserve"> с 8</w:t>
      </w:r>
      <w:r w:rsidR="00AB3D2D" w:rsidRPr="00110F02">
        <w:t>%</w:t>
      </w:r>
      <w:r w:rsidR="00B77B09" w:rsidRPr="00110F02">
        <w:t xml:space="preserve"> до 10% общей численности населения в данной возрастной группе. Согласно главе</w:t>
      </w:r>
      <w:r w:rsidR="003C4E61">
        <w:t xml:space="preserve"> </w:t>
      </w:r>
      <w:r w:rsidR="00C948E7" w:rsidRPr="00110F02">
        <w:t>VI</w:t>
      </w:r>
      <w:r w:rsidR="00B77B09" w:rsidRPr="00110F02">
        <w:t xml:space="preserve"> Закона 1964</w:t>
      </w:r>
      <w:r w:rsidR="003C4E61">
        <w:t xml:space="preserve"> </w:t>
      </w:r>
      <w:r w:rsidR="00B77B09" w:rsidRPr="00110F02">
        <w:t>года о гражданских правах, образовательные учреждения на уровне штатов и на местном уровне должны предоставлять учащимся категории ИАЯ услуги по обучению, соотве</w:t>
      </w:r>
      <w:r w:rsidR="00B77B09" w:rsidRPr="00110F02">
        <w:t>т</w:t>
      </w:r>
      <w:r w:rsidR="00B77B09" w:rsidRPr="00110F02">
        <w:t>ствующие и</w:t>
      </w:r>
      <w:r w:rsidR="00AB3D2D" w:rsidRPr="00110F02">
        <w:t>х</w:t>
      </w:r>
      <w:r w:rsidR="00B77B09" w:rsidRPr="00110F02">
        <w:t xml:space="preserve"> уровню владения английским языком. Кроме того, глава</w:t>
      </w:r>
      <w:r w:rsidR="003C4E61">
        <w:t xml:space="preserve"> </w:t>
      </w:r>
      <w:r w:rsidR="00C948E7" w:rsidRPr="00110F02">
        <w:t>III</w:t>
      </w:r>
      <w:r w:rsidR="00B77B09" w:rsidRPr="00110F02">
        <w:t xml:space="preserve"> ЗНСО предусматривает </w:t>
      </w:r>
      <w:r w:rsidR="00AB3D2D" w:rsidRPr="00110F02">
        <w:t xml:space="preserve">выплату </w:t>
      </w:r>
      <w:r w:rsidR="00B77B09" w:rsidRPr="00110F02">
        <w:t>штатам</w:t>
      </w:r>
      <w:r w:rsidR="00AB3D2D" w:rsidRPr="00110F02">
        <w:t xml:space="preserve"> субсидий</w:t>
      </w:r>
      <w:r w:rsidR="00B77B09" w:rsidRPr="00110F02">
        <w:t>, начи</w:t>
      </w:r>
      <w:r w:rsidR="00B77B09" w:rsidRPr="00110F02">
        <w:t>с</w:t>
      </w:r>
      <w:r w:rsidR="00B77B09" w:rsidRPr="00110F02">
        <w:t>ляемых по соответствующей формуле и предназначенных для оказания учащимся категории ИАЯ дополн</w:t>
      </w:r>
      <w:r w:rsidR="00B77B09" w:rsidRPr="00110F02">
        <w:t>и</w:t>
      </w:r>
      <w:r w:rsidR="00B77B09" w:rsidRPr="00110F02">
        <w:t>тельных услуг по обучению английскому языку.</w:t>
      </w:r>
    </w:p>
    <w:p w:rsidR="00C948E7" w:rsidRPr="002B71CC" w:rsidRDefault="00B735C2" w:rsidP="00BB1FAD">
      <w:pPr>
        <w:pStyle w:val="SingleTxtGR"/>
        <w:rPr>
          <w:spacing w:val="6"/>
        </w:rPr>
      </w:pPr>
      <w:r w:rsidRPr="002B71CC">
        <w:t>148.</w:t>
      </w:r>
      <w:r w:rsidRPr="002B71CC">
        <w:tab/>
      </w:r>
      <w:r w:rsidR="00AB3D2D" w:rsidRPr="002B71CC">
        <w:rPr>
          <w:spacing w:val="6"/>
        </w:rPr>
        <w:t xml:space="preserve">Кроме того, </w:t>
      </w:r>
      <w:r w:rsidR="009C14F2" w:rsidRPr="002B71CC">
        <w:rPr>
          <w:spacing w:val="6"/>
        </w:rPr>
        <w:t>Минист</w:t>
      </w:r>
      <w:r w:rsidR="00CB6FDF" w:rsidRPr="002B71CC">
        <w:rPr>
          <w:spacing w:val="6"/>
        </w:rPr>
        <w:t xml:space="preserve">ерство образования выделяет школьным округам рассчитываемые по определенным показателям суммы субсидий на </w:t>
      </w:r>
      <w:r w:rsidR="001F2DA5" w:rsidRPr="002B71CC">
        <w:rPr>
          <w:spacing w:val="6"/>
        </w:rPr>
        <w:t>обеспеч</w:t>
      </w:r>
      <w:r w:rsidR="001F2DA5" w:rsidRPr="002B71CC">
        <w:rPr>
          <w:spacing w:val="6"/>
        </w:rPr>
        <w:t>е</w:t>
      </w:r>
      <w:r w:rsidR="001F2DA5" w:rsidRPr="002B71CC">
        <w:rPr>
          <w:spacing w:val="6"/>
        </w:rPr>
        <w:t>ние обусловленных культурной спецификой особых потребностей учащихся из числа американских индейцев и коренных жителей Аляски</w:t>
      </w:r>
      <w:r w:rsidR="00AB3D2D" w:rsidRPr="002B71CC">
        <w:rPr>
          <w:spacing w:val="6"/>
        </w:rPr>
        <w:t xml:space="preserve"> (АИ/КЖА)</w:t>
      </w:r>
      <w:r w:rsidR="001F2DA5" w:rsidRPr="002B71CC">
        <w:rPr>
          <w:spacing w:val="6"/>
        </w:rPr>
        <w:t xml:space="preserve">, а также предоставляет племенам, школьным округам и другим структурам средства в рамках нескольких программ </w:t>
      </w:r>
      <w:r w:rsidR="00AB3D2D" w:rsidRPr="002B71CC">
        <w:rPr>
          <w:spacing w:val="6"/>
        </w:rPr>
        <w:t>дискреционных</w:t>
      </w:r>
      <w:r w:rsidR="001F2DA5" w:rsidRPr="002B71CC">
        <w:rPr>
          <w:spacing w:val="6"/>
        </w:rPr>
        <w:t xml:space="preserve"> субсидий на создание дополнительных возможностей </w:t>
      </w:r>
      <w:r w:rsidR="00AB3D2D" w:rsidRPr="002B71CC">
        <w:rPr>
          <w:spacing w:val="6"/>
        </w:rPr>
        <w:t xml:space="preserve">для </w:t>
      </w:r>
      <w:r w:rsidR="001F2DA5" w:rsidRPr="002B71CC">
        <w:rPr>
          <w:spacing w:val="6"/>
        </w:rPr>
        <w:t>обучения. Министерством начата эксп</w:t>
      </w:r>
      <w:r w:rsidR="001F2DA5" w:rsidRPr="002B71CC">
        <w:rPr>
          <w:spacing w:val="6"/>
        </w:rPr>
        <w:t>е</w:t>
      </w:r>
      <w:r w:rsidR="001F2DA5" w:rsidRPr="002B71CC">
        <w:rPr>
          <w:spacing w:val="6"/>
        </w:rPr>
        <w:t xml:space="preserve">риментальная программа по финансированию образовательных учреждений племенного уровня, заключивших с образовательными органами </w:t>
      </w:r>
      <w:r w:rsidR="00AB3D2D" w:rsidRPr="002B71CC">
        <w:rPr>
          <w:spacing w:val="6"/>
        </w:rPr>
        <w:t>своих</w:t>
      </w:r>
      <w:r w:rsidR="001F2DA5" w:rsidRPr="002B71CC">
        <w:rPr>
          <w:spacing w:val="6"/>
        </w:rPr>
        <w:t xml:space="preserve"> штатов соглашения о предоставлении услуг государственным школам, расположе</w:t>
      </w:r>
      <w:r w:rsidR="001F2DA5" w:rsidRPr="002B71CC">
        <w:rPr>
          <w:spacing w:val="6"/>
        </w:rPr>
        <w:t>н</w:t>
      </w:r>
      <w:r w:rsidR="001F2DA5" w:rsidRPr="002B71CC">
        <w:rPr>
          <w:spacing w:val="6"/>
        </w:rPr>
        <w:t>ным в резервациях индейцев. Кроме того, после консультаций с должностн</w:t>
      </w:r>
      <w:r w:rsidR="001F2DA5" w:rsidRPr="002B71CC">
        <w:rPr>
          <w:spacing w:val="6"/>
        </w:rPr>
        <w:t>ы</w:t>
      </w:r>
      <w:r w:rsidR="001F2DA5" w:rsidRPr="002B71CC">
        <w:rPr>
          <w:spacing w:val="6"/>
        </w:rPr>
        <w:t>ми лицами племен относительно важности сохранения языков коренного н</w:t>
      </w:r>
      <w:r w:rsidR="001F2DA5" w:rsidRPr="002B71CC">
        <w:rPr>
          <w:spacing w:val="6"/>
        </w:rPr>
        <w:t>а</w:t>
      </w:r>
      <w:r w:rsidR="001F2DA5" w:rsidRPr="002B71CC">
        <w:rPr>
          <w:spacing w:val="6"/>
        </w:rPr>
        <w:t>селения, админ</w:t>
      </w:r>
      <w:r w:rsidR="001F2DA5" w:rsidRPr="002B71CC">
        <w:rPr>
          <w:spacing w:val="6"/>
        </w:rPr>
        <w:t>и</w:t>
      </w:r>
      <w:r w:rsidR="001F2DA5" w:rsidRPr="002B71CC">
        <w:rPr>
          <w:spacing w:val="6"/>
        </w:rPr>
        <w:t>страция предложила внести в ЗНСО поправки, позволяющие, в частности, гибко использовать федеральные ассигнования на образовател</w:t>
      </w:r>
      <w:r w:rsidR="001F2DA5" w:rsidRPr="002B71CC">
        <w:rPr>
          <w:spacing w:val="6"/>
        </w:rPr>
        <w:t>ь</w:t>
      </w:r>
      <w:r w:rsidR="001F2DA5" w:rsidRPr="002B71CC">
        <w:t>ные нужды для поддержки программ восстановления языков коренных нар</w:t>
      </w:r>
      <w:r w:rsidR="001F2DA5" w:rsidRPr="002B71CC">
        <w:t>о</w:t>
      </w:r>
      <w:r w:rsidR="001F2DA5" w:rsidRPr="002B71CC">
        <w:t>дов и их изучения методом погружения. Поощрение использования этих яз</w:t>
      </w:r>
      <w:r w:rsidR="001F2DA5" w:rsidRPr="002B71CC">
        <w:t>ы</w:t>
      </w:r>
      <w:r w:rsidR="001F2DA5" w:rsidRPr="002B71CC">
        <w:t>ков также признано важным аспектом ряда других программ, упоминаемых в до</w:t>
      </w:r>
      <w:r w:rsidR="001F2DA5" w:rsidRPr="002B71CC">
        <w:t>к</w:t>
      </w:r>
      <w:r w:rsidR="001F2DA5" w:rsidRPr="002B71CC">
        <w:t>ладе Белого дома</w:t>
      </w:r>
      <w:r w:rsidR="00AB3D2D" w:rsidRPr="002B71CC">
        <w:t xml:space="preserve"> "</w:t>
      </w:r>
      <w:r w:rsidR="001F2DA5" w:rsidRPr="002B71CC">
        <w:t>О дальнейшем прогрессе в племенных общинах индейцев</w:t>
      </w:r>
      <w:r w:rsidR="00AB3D2D" w:rsidRPr="002B71CC">
        <w:t>"</w:t>
      </w:r>
      <w:r w:rsidR="001F2DA5" w:rsidRPr="002B71CC">
        <w:t xml:space="preserve"> </w:t>
      </w:r>
      <w:r w:rsidR="00AB3D2D" w:rsidRPr="002B71CC">
        <w:t>(</w:t>
      </w:r>
      <w:r w:rsidR="00E579FB" w:rsidRPr="002B71CC">
        <w:rPr>
          <w:lang w:val="en-US"/>
        </w:rPr>
        <w:t>http</w:t>
      </w:r>
      <w:r w:rsidR="00E579FB" w:rsidRPr="002B71CC">
        <w:t>://</w:t>
      </w:r>
      <w:r w:rsidR="00E579FB" w:rsidRPr="002B71CC">
        <w:rPr>
          <w:lang w:val="en-US"/>
        </w:rPr>
        <w:t>www</w:t>
      </w:r>
      <w:r w:rsidR="00E579FB" w:rsidRPr="002B71CC">
        <w:t>.</w:t>
      </w:r>
      <w:r w:rsidR="00E579FB" w:rsidRPr="002B71CC">
        <w:rPr>
          <w:lang w:val="en-US"/>
        </w:rPr>
        <w:t>w</w:t>
      </w:r>
      <w:r w:rsidR="00E579FB" w:rsidRPr="002B71CC">
        <w:rPr>
          <w:lang w:val="en-US"/>
        </w:rPr>
        <w:t>h</w:t>
      </w:r>
      <w:r w:rsidR="00E579FB" w:rsidRPr="002B71CC">
        <w:rPr>
          <w:lang w:val="en-US"/>
        </w:rPr>
        <w:t>iteh</w:t>
      </w:r>
      <w:r w:rsidR="00E579FB" w:rsidRPr="002B71CC">
        <w:rPr>
          <w:lang w:val="en-US"/>
        </w:rPr>
        <w:t>o</w:t>
      </w:r>
      <w:r w:rsidR="00E579FB" w:rsidRPr="002B71CC">
        <w:rPr>
          <w:lang w:val="en-US"/>
        </w:rPr>
        <w:t>u</w:t>
      </w:r>
      <w:r w:rsidR="00E579FB" w:rsidRPr="002B71CC">
        <w:rPr>
          <w:lang w:val="en-US"/>
        </w:rPr>
        <w:t>s</w:t>
      </w:r>
      <w:r w:rsidR="00E579FB" w:rsidRPr="002B71CC">
        <w:rPr>
          <w:lang w:val="en-US"/>
        </w:rPr>
        <w:t>e</w:t>
      </w:r>
      <w:r w:rsidR="00E579FB" w:rsidRPr="002B71CC">
        <w:t>.</w:t>
      </w:r>
      <w:r w:rsidR="00E579FB" w:rsidRPr="002B71CC">
        <w:rPr>
          <w:lang w:val="en-US"/>
        </w:rPr>
        <w:t>g</w:t>
      </w:r>
      <w:r w:rsidR="00E579FB" w:rsidRPr="002B71CC">
        <w:rPr>
          <w:lang w:val="en-US"/>
        </w:rPr>
        <w:t>ov</w:t>
      </w:r>
      <w:r w:rsidR="00E579FB" w:rsidRPr="002B71CC">
        <w:t>/</w:t>
      </w:r>
      <w:r w:rsidR="00E579FB" w:rsidRPr="002B71CC">
        <w:rPr>
          <w:lang w:val="en-US"/>
        </w:rPr>
        <w:t>sit</w:t>
      </w:r>
      <w:r w:rsidR="00E579FB" w:rsidRPr="002B71CC">
        <w:rPr>
          <w:lang w:val="en-US"/>
        </w:rPr>
        <w:t>e</w:t>
      </w:r>
      <w:r w:rsidR="000767F5" w:rsidRPr="002B71CC">
        <w:rPr>
          <w:lang w:val="en-US"/>
        </w:rPr>
        <w:t>s</w:t>
      </w:r>
      <w:r w:rsidR="000767F5" w:rsidRPr="002B71CC">
        <w:t>/</w:t>
      </w:r>
      <w:r w:rsidR="000767F5" w:rsidRPr="002B71CC">
        <w:rPr>
          <w:lang w:val="en-US"/>
        </w:rPr>
        <w:t>default</w:t>
      </w:r>
      <w:r w:rsidR="000767F5" w:rsidRPr="002B71CC">
        <w:t>/</w:t>
      </w:r>
      <w:r w:rsidR="000767F5" w:rsidRPr="002B71CC">
        <w:rPr>
          <w:lang w:val="en-US"/>
        </w:rPr>
        <w:t>files</w:t>
      </w:r>
      <w:r w:rsidR="000767F5" w:rsidRPr="002B71CC">
        <w:t>/</w:t>
      </w:r>
      <w:r w:rsidR="0005125E" w:rsidRPr="002B71CC">
        <w:rPr>
          <w:lang w:val="en-US"/>
        </w:rPr>
        <w:t>wh</w:t>
      </w:r>
      <w:r w:rsidR="0005125E" w:rsidRPr="002B71CC">
        <w:t>_</w:t>
      </w:r>
      <w:r w:rsidR="0005125E" w:rsidRPr="002B71CC">
        <w:rPr>
          <w:lang w:val="en-US"/>
        </w:rPr>
        <w:t>tnc</w:t>
      </w:r>
      <w:r w:rsidR="0005125E" w:rsidRPr="002B71CC">
        <w:t>_</w:t>
      </w:r>
      <w:r w:rsidR="00E579FB" w:rsidRPr="002B71CC">
        <w:rPr>
          <w:lang w:val="en-US"/>
        </w:rPr>
        <w:t>accomplishments</w:t>
      </w:r>
      <w:r w:rsidR="00E579FB" w:rsidRPr="002B71CC">
        <w:t>_</w:t>
      </w:r>
      <w:r w:rsidR="00E579FB" w:rsidRPr="002B71CC">
        <w:rPr>
          <w:lang w:val="en-US"/>
        </w:rPr>
        <w:t>report</w:t>
      </w:r>
      <w:r w:rsidR="00E579FB" w:rsidRPr="002B71CC">
        <w:t>_</w:t>
      </w:r>
      <w:r w:rsidR="00E579FB" w:rsidRPr="002B71CC">
        <w:rPr>
          <w:lang w:val="en-US"/>
        </w:rPr>
        <w:t>final</w:t>
      </w:r>
      <w:r w:rsidR="00E579FB" w:rsidRPr="002B71CC">
        <w:t>.</w:t>
      </w:r>
      <w:r w:rsidR="00E579FB" w:rsidRPr="002B71CC">
        <w:rPr>
          <w:lang w:val="en-US"/>
        </w:rPr>
        <w:t>pdf</w:t>
      </w:r>
      <w:r w:rsidR="00AB3D2D" w:rsidRPr="002B71CC">
        <w:t>).</w:t>
      </w:r>
      <w:r w:rsidR="00C948E7" w:rsidRPr="00110F02">
        <w:fldChar w:fldCharType="begin"/>
      </w:r>
      <w:r w:rsidR="00C948E7" w:rsidRPr="002B71CC">
        <w:instrText xml:space="preserve"> </w:instrText>
      </w:r>
      <w:r w:rsidR="00C948E7" w:rsidRPr="002B71CC">
        <w:rPr>
          <w:lang w:val="en-US"/>
        </w:rPr>
        <w:instrText>HYPERLINK</w:instrText>
      </w:r>
      <w:r w:rsidR="00C948E7" w:rsidRPr="002B71CC">
        <w:instrText xml:space="preserve"> "" </w:instrText>
      </w:r>
      <w:r w:rsidR="00C948E7" w:rsidRPr="00110F02">
        <w:fldChar w:fldCharType="separate"/>
      </w:r>
      <w:r w:rsidR="00255B60">
        <w:rPr>
          <w:b/>
          <w:bCs/>
          <w:lang w:val="en-US"/>
        </w:rPr>
        <w:t>Error! Hyperlink reference not valid.</w:t>
      </w:r>
      <w:r w:rsidR="00C948E7" w:rsidRPr="00110F02">
        <w:fldChar w:fldCharType="end"/>
      </w:r>
    </w:p>
    <w:p w:rsidR="00C948E7" w:rsidRPr="00110F02" w:rsidRDefault="00B735C2" w:rsidP="00BB1FAD">
      <w:pPr>
        <w:pStyle w:val="SingleTxtGR"/>
      </w:pPr>
      <w:r>
        <w:t>149.</w:t>
      </w:r>
      <w:r>
        <w:tab/>
      </w:r>
      <w:r w:rsidR="00AB3D2D" w:rsidRPr="00110F02">
        <w:t>В связи с пунктом</w:t>
      </w:r>
      <w:r w:rsidR="003C4E61">
        <w:t xml:space="preserve"> </w:t>
      </w:r>
      <w:r w:rsidR="00AB3D2D" w:rsidRPr="00110F02">
        <w:t>34 з</w:t>
      </w:r>
      <w:r w:rsidR="00D75D93" w:rsidRPr="00110F02">
        <w:t xml:space="preserve">аключительных </w:t>
      </w:r>
      <w:r w:rsidR="00AB3D2D" w:rsidRPr="00110F02">
        <w:t>замечаний Комитета, касающимся "расхождений в достижениях"</w:t>
      </w:r>
      <w:r w:rsidR="00D75D93" w:rsidRPr="00110F02">
        <w:t>, необходимо отметить, что за 48</w:t>
      </w:r>
      <w:r w:rsidR="003C4E61">
        <w:t xml:space="preserve"> </w:t>
      </w:r>
      <w:r w:rsidR="00D75D93" w:rsidRPr="00110F02">
        <w:t>лет, прошедших со времени принятия Закона 1964</w:t>
      </w:r>
      <w:r w:rsidR="003C4E61">
        <w:t xml:space="preserve"> </w:t>
      </w:r>
      <w:r w:rsidR="00D75D93" w:rsidRPr="00110F02">
        <w:t>года о гражданских правах, доступ к высок</w:t>
      </w:r>
      <w:r w:rsidR="00D75D93" w:rsidRPr="00110F02">
        <w:t>о</w:t>
      </w:r>
      <w:r w:rsidR="00D75D93" w:rsidRPr="00110F02">
        <w:t>качественным учебным программам для учащихся, принадлежащих к меньши</w:t>
      </w:r>
      <w:r w:rsidR="00D75D93" w:rsidRPr="00110F02">
        <w:t>н</w:t>
      </w:r>
      <w:r w:rsidR="00D75D93" w:rsidRPr="00110F02">
        <w:t>ствам и к категории ИАЯ, стал несравненно более широким. Хотя, как отмеч</w:t>
      </w:r>
      <w:r w:rsidR="00D75D93" w:rsidRPr="00110F02">
        <w:t>а</w:t>
      </w:r>
      <w:r w:rsidR="00D75D93" w:rsidRPr="00110F02">
        <w:t>лось выше</w:t>
      </w:r>
      <w:r w:rsidR="00AB3D2D" w:rsidRPr="00110F02">
        <w:t>, расхождения</w:t>
      </w:r>
      <w:r w:rsidR="00D75D93" w:rsidRPr="00110F02">
        <w:t xml:space="preserve"> в достижениях по ряду параметров несколько </w:t>
      </w:r>
      <w:r w:rsidR="00AB3D2D" w:rsidRPr="00110F02">
        <w:t>сократ</w:t>
      </w:r>
      <w:r w:rsidR="00AB3D2D" w:rsidRPr="00110F02">
        <w:t>и</w:t>
      </w:r>
      <w:r w:rsidR="00AB3D2D" w:rsidRPr="00110F02">
        <w:t>ли</w:t>
      </w:r>
      <w:r w:rsidR="00D75D93" w:rsidRPr="00110F02">
        <w:t xml:space="preserve">сь, имеющиеся данные свидетельствуют о том, что во многих отношениях </w:t>
      </w:r>
      <w:r w:rsidR="00AB3D2D" w:rsidRPr="00110F02">
        <w:t>эти ра</w:t>
      </w:r>
      <w:r w:rsidR="00AB3D2D" w:rsidRPr="00110F02">
        <w:t>с</w:t>
      </w:r>
      <w:r w:rsidR="00AB3D2D" w:rsidRPr="00110F02">
        <w:t>хождения до сих пор остаю</w:t>
      </w:r>
      <w:r w:rsidR="00D75D93" w:rsidRPr="00110F02">
        <w:t>тся существенным</w:t>
      </w:r>
      <w:r w:rsidR="00AB3D2D" w:rsidRPr="00110F02">
        <w:t>и</w:t>
      </w:r>
      <w:r w:rsidR="00D75D93" w:rsidRPr="00110F02">
        <w:t>. Администрация Обамы реш</w:t>
      </w:r>
      <w:r w:rsidR="00D75D93" w:rsidRPr="00110F02">
        <w:t>и</w:t>
      </w:r>
      <w:r w:rsidR="00D75D93" w:rsidRPr="00110F02">
        <w:t xml:space="preserve">тельно настроена добиваться </w:t>
      </w:r>
      <w:r w:rsidR="00AB3D2D" w:rsidRPr="00110F02">
        <w:t>их</w:t>
      </w:r>
      <w:r w:rsidR="00D75D93" w:rsidRPr="00110F02">
        <w:t xml:space="preserve"> преодоления.</w:t>
      </w:r>
    </w:p>
    <w:p w:rsidR="00C948E7" w:rsidRPr="00110F02" w:rsidRDefault="00B735C2" w:rsidP="00BB1FAD">
      <w:pPr>
        <w:pStyle w:val="SingleTxtGR"/>
      </w:pPr>
      <w:r>
        <w:t>150.</w:t>
      </w:r>
      <w:r>
        <w:tab/>
      </w:r>
      <w:r w:rsidR="00D75D93" w:rsidRPr="00110F02">
        <w:t>В качестве примера усилий, прилагаемых администрацией с тем, чтобы сократить</w:t>
      </w:r>
      <w:r w:rsidR="00AB3D2D" w:rsidRPr="00110F02">
        <w:t xml:space="preserve"> расхождения</w:t>
      </w:r>
      <w:r w:rsidR="00D75D93" w:rsidRPr="00110F02">
        <w:t xml:space="preserve"> в достижениях, можно привести следующие программы </w:t>
      </w:r>
      <w:r w:rsidR="009C14F2">
        <w:t>Минист</w:t>
      </w:r>
      <w:r w:rsidR="00D75D93" w:rsidRPr="00110F02">
        <w:t xml:space="preserve">ерства образования: </w:t>
      </w:r>
      <w:r w:rsidR="00C948E7" w:rsidRPr="00110F02">
        <w:t>1)</w:t>
      </w:r>
      <w:r w:rsidR="003C4E61">
        <w:t xml:space="preserve"> </w:t>
      </w:r>
      <w:r w:rsidR="00D75D93" w:rsidRPr="00110F02">
        <w:t>программа</w:t>
      </w:r>
      <w:r w:rsidR="00290CF9" w:rsidRPr="00110F02">
        <w:t xml:space="preserve"> "</w:t>
      </w:r>
      <w:r w:rsidR="00D75D93" w:rsidRPr="00110F02">
        <w:t>Наперегонки к вершине</w:t>
      </w:r>
      <w:r w:rsidR="00290CF9" w:rsidRPr="00110F02">
        <w:t>" (НПВ)</w:t>
      </w:r>
      <w:r w:rsidR="00D75D93" w:rsidRPr="00110F02">
        <w:t>, п</w:t>
      </w:r>
      <w:r w:rsidR="00D75D93" w:rsidRPr="00110F02">
        <w:t>о</w:t>
      </w:r>
      <w:r w:rsidR="00D75D93" w:rsidRPr="00110F02">
        <w:t xml:space="preserve">служившая стимулом для многих прогрессивных реформ в системе образования </w:t>
      </w:r>
      <w:r w:rsidR="00D75D93" w:rsidRPr="00B735C2">
        <w:rPr>
          <w:spacing w:val="2"/>
        </w:rPr>
        <w:t>(в</w:t>
      </w:r>
      <w:r w:rsidR="003C4E61" w:rsidRPr="00B735C2">
        <w:rPr>
          <w:spacing w:val="2"/>
        </w:rPr>
        <w:t xml:space="preserve"> </w:t>
      </w:r>
      <w:r w:rsidR="00D75D93" w:rsidRPr="00B735C2">
        <w:rPr>
          <w:spacing w:val="2"/>
        </w:rPr>
        <w:t>2010</w:t>
      </w:r>
      <w:r w:rsidR="003C4E61" w:rsidRPr="00B735C2">
        <w:rPr>
          <w:spacing w:val="2"/>
        </w:rPr>
        <w:t xml:space="preserve"> </w:t>
      </w:r>
      <w:r w:rsidR="00D75D93" w:rsidRPr="00B735C2">
        <w:rPr>
          <w:spacing w:val="2"/>
        </w:rPr>
        <w:t>году 11</w:t>
      </w:r>
      <w:r w:rsidR="003C4E61" w:rsidRPr="00B735C2">
        <w:rPr>
          <w:spacing w:val="2"/>
        </w:rPr>
        <w:t xml:space="preserve"> </w:t>
      </w:r>
      <w:r w:rsidR="00D75D93" w:rsidRPr="00B735C2">
        <w:rPr>
          <w:spacing w:val="2"/>
        </w:rPr>
        <w:t>штатам и округу Колумбия были выделены около 4,3</w:t>
      </w:r>
      <w:r w:rsidR="003C4E61" w:rsidRPr="00B735C2">
        <w:rPr>
          <w:spacing w:val="2"/>
        </w:rPr>
        <w:t xml:space="preserve"> </w:t>
      </w:r>
      <w:r w:rsidR="00D75D93" w:rsidRPr="00B735C2">
        <w:rPr>
          <w:spacing w:val="2"/>
        </w:rPr>
        <w:t xml:space="preserve">млрд. </w:t>
      </w:r>
      <w:r w:rsidR="00290CF9" w:rsidRPr="00B735C2">
        <w:rPr>
          <w:spacing w:val="2"/>
        </w:rPr>
        <w:t>долл.</w:t>
      </w:r>
      <w:r w:rsidR="00D75D93" w:rsidRPr="00B735C2">
        <w:rPr>
          <w:spacing w:val="2"/>
        </w:rPr>
        <w:t>,</w:t>
      </w:r>
      <w:r w:rsidR="00D75D93" w:rsidRPr="00110F02">
        <w:t xml:space="preserve"> позволившие оказать помощь 13,6</w:t>
      </w:r>
      <w:r w:rsidR="003C4E61">
        <w:t xml:space="preserve"> </w:t>
      </w:r>
      <w:r w:rsidR="00D75D93" w:rsidRPr="00110F02">
        <w:t xml:space="preserve">млн. учащихся и </w:t>
      </w:r>
      <w:r w:rsidR="00C948E7" w:rsidRPr="00110F02">
        <w:t>980</w:t>
      </w:r>
      <w:r w:rsidR="003C4E61">
        <w:t xml:space="preserve"> </w:t>
      </w:r>
      <w:r w:rsidR="00C948E7" w:rsidRPr="00110F02">
        <w:t>000</w:t>
      </w:r>
      <w:r w:rsidR="003C4E61">
        <w:t xml:space="preserve"> </w:t>
      </w:r>
      <w:r w:rsidR="00D75D93" w:rsidRPr="00110F02">
        <w:t>преподавателей; еще 700</w:t>
      </w:r>
      <w:r w:rsidR="003C4E61">
        <w:t xml:space="preserve"> </w:t>
      </w:r>
      <w:r w:rsidR="00D75D93" w:rsidRPr="00110F02">
        <w:t xml:space="preserve">млн. </w:t>
      </w:r>
      <w:r w:rsidR="00290CF9" w:rsidRPr="00110F02">
        <w:t>долл.</w:t>
      </w:r>
      <w:r w:rsidR="00D75D93" w:rsidRPr="00110F02">
        <w:t xml:space="preserve"> были предоставлены в 2011</w:t>
      </w:r>
      <w:r w:rsidR="003C4E61">
        <w:t xml:space="preserve"> </w:t>
      </w:r>
      <w:r w:rsidR="00D75D93" w:rsidRPr="00110F02">
        <w:t>году на осуществление пр</w:t>
      </w:r>
      <w:r w:rsidR="00D75D93" w:rsidRPr="00110F02">
        <w:t>о</w:t>
      </w:r>
      <w:r w:rsidR="00D75D93" w:rsidRPr="00110F02">
        <w:t>граммы</w:t>
      </w:r>
      <w:r w:rsidR="00290CF9" w:rsidRPr="00110F02">
        <w:t xml:space="preserve"> НПВ</w:t>
      </w:r>
      <w:r w:rsidR="00D75D93" w:rsidRPr="00110F02">
        <w:t xml:space="preserve"> и </w:t>
      </w:r>
      <w:r w:rsidR="00290CF9" w:rsidRPr="00110F02">
        <w:t>входящей</w:t>
      </w:r>
      <w:r w:rsidR="00D75D93" w:rsidRPr="00110F02">
        <w:t xml:space="preserve"> в нее подпрограммы по преодолению трудностей на </w:t>
      </w:r>
      <w:r w:rsidR="00290CF9" w:rsidRPr="00110F02">
        <w:t>начальном</w:t>
      </w:r>
      <w:r w:rsidR="00D75D93" w:rsidRPr="00110F02">
        <w:t xml:space="preserve"> </w:t>
      </w:r>
      <w:r w:rsidR="00290CF9" w:rsidRPr="00110F02">
        <w:t xml:space="preserve">этапе </w:t>
      </w:r>
      <w:r w:rsidR="00D75D93" w:rsidRPr="00110F02">
        <w:t xml:space="preserve">обучения, предусматривающей государственные дотации на повышение качества работы начальной школы и ликвидацию отставания детей с особыми потребностями; </w:t>
      </w:r>
      <w:r w:rsidR="000767F5" w:rsidRPr="00110F02">
        <w:t>2)</w:t>
      </w:r>
      <w:r w:rsidR="003C4E61">
        <w:t xml:space="preserve"> </w:t>
      </w:r>
      <w:r w:rsidR="00D75D93" w:rsidRPr="00110F02">
        <w:t>программы в рамках</w:t>
      </w:r>
      <w:r w:rsidR="00290CF9" w:rsidRPr="00110F02">
        <w:t xml:space="preserve"> </w:t>
      </w:r>
      <w:r w:rsidR="00D75D93" w:rsidRPr="00110F02">
        <w:t>Инициативы по инвестир</w:t>
      </w:r>
      <w:r w:rsidR="00D75D93" w:rsidRPr="00110F02">
        <w:t>о</w:t>
      </w:r>
      <w:r w:rsidR="00D75D93" w:rsidRPr="00110F02">
        <w:t xml:space="preserve">ванию </w:t>
      </w:r>
      <w:r w:rsidR="00290CF9" w:rsidRPr="00110F02">
        <w:t>в инновации ("и</w:t>
      </w:r>
      <w:r w:rsidR="00C948E7" w:rsidRPr="00110F02">
        <w:t>3</w:t>
      </w:r>
      <w:r w:rsidR="00290CF9" w:rsidRPr="00110F02">
        <w:t>"</w:t>
      </w:r>
      <w:r w:rsidR="00C948E7" w:rsidRPr="00110F02">
        <w:t>),</w:t>
      </w:r>
      <w:r w:rsidR="0062759D" w:rsidRPr="00110F02">
        <w:t xml:space="preserve"> программа</w:t>
      </w:r>
      <w:r w:rsidR="00290CF9" w:rsidRPr="00110F02">
        <w:t xml:space="preserve"> "</w:t>
      </w:r>
      <w:r w:rsidR="0062759D" w:rsidRPr="00110F02">
        <w:t>Микрорайоны надежды</w:t>
      </w:r>
      <w:r w:rsidR="00290CF9" w:rsidRPr="00110F02">
        <w:t>"</w:t>
      </w:r>
      <w:r w:rsidR="0062759D" w:rsidRPr="00110F02">
        <w:t xml:space="preserve"> и субсидии на модернизацию школ, имеющие своей целью содействие инновациям, реформ</w:t>
      </w:r>
      <w:r w:rsidR="0062759D" w:rsidRPr="00110F02">
        <w:t>и</w:t>
      </w:r>
      <w:r w:rsidR="0062759D" w:rsidRPr="00110F02">
        <w:t>рование школ с самыми низкими показателями успеваемости и поддержку э</w:t>
      </w:r>
      <w:r w:rsidR="0062759D" w:rsidRPr="00110F02">
        <w:t>ф</w:t>
      </w:r>
      <w:r w:rsidR="0062759D" w:rsidRPr="00110F02">
        <w:t>фективных преобразований в школе (в</w:t>
      </w:r>
      <w:r w:rsidR="003C4E61">
        <w:t xml:space="preserve"> </w:t>
      </w:r>
      <w:r w:rsidR="0062759D" w:rsidRPr="00110F02">
        <w:t>частности, на реализацию программы</w:t>
      </w:r>
      <w:r w:rsidR="00290CF9" w:rsidRPr="00110F02">
        <w:t xml:space="preserve"> "</w:t>
      </w:r>
      <w:r w:rsidR="0062759D" w:rsidRPr="00110F02">
        <w:t>и</w:t>
      </w:r>
      <w:r w:rsidR="00C948E7" w:rsidRPr="00110F02">
        <w:t>3</w:t>
      </w:r>
      <w:r w:rsidR="00290CF9" w:rsidRPr="00110F02">
        <w:t>"</w:t>
      </w:r>
      <w:r w:rsidR="0062759D" w:rsidRPr="00110F02">
        <w:t xml:space="preserve"> в 2010</w:t>
      </w:r>
      <w:r w:rsidR="003C4E61">
        <w:t xml:space="preserve"> </w:t>
      </w:r>
      <w:r w:rsidR="0062759D" w:rsidRPr="00110F02">
        <w:t>году было выделено 49</w:t>
      </w:r>
      <w:r w:rsidR="003C4E61">
        <w:t xml:space="preserve"> </w:t>
      </w:r>
      <w:r w:rsidR="0062759D" w:rsidRPr="00110F02">
        <w:t xml:space="preserve">грантов на общую сумму </w:t>
      </w:r>
      <w:r w:rsidR="00C948E7" w:rsidRPr="00110F02">
        <w:t>650</w:t>
      </w:r>
      <w:r w:rsidR="003C4E61">
        <w:t xml:space="preserve"> </w:t>
      </w:r>
      <w:r>
        <w:t>млн. долл.,</w:t>
      </w:r>
      <w:r>
        <w:br/>
      </w:r>
      <w:r w:rsidR="0062759D" w:rsidRPr="00110F02">
        <w:t>в 2011</w:t>
      </w:r>
      <w:r w:rsidR="003C4E61">
        <w:t xml:space="preserve"> </w:t>
      </w:r>
      <w:r w:rsidR="0062759D" w:rsidRPr="00110F02">
        <w:t>году</w:t>
      </w:r>
      <w:r w:rsidR="003C4E61">
        <w:t xml:space="preserve"> </w:t>
      </w:r>
      <w:r w:rsidR="0062759D" w:rsidRPr="00110F02">
        <w:t>– 23</w:t>
      </w:r>
      <w:r w:rsidR="003C4E61">
        <w:t xml:space="preserve"> </w:t>
      </w:r>
      <w:r w:rsidR="0062759D" w:rsidRPr="00110F02">
        <w:t xml:space="preserve">гранта на сумму </w:t>
      </w:r>
      <w:r w:rsidR="00C948E7" w:rsidRPr="00110F02">
        <w:t>148</w:t>
      </w:r>
      <w:r w:rsidR="003C4E61">
        <w:t xml:space="preserve"> </w:t>
      </w:r>
      <w:r w:rsidR="0062759D" w:rsidRPr="00110F02">
        <w:t xml:space="preserve">млн. долл. </w:t>
      </w:r>
      <w:r w:rsidR="00290CF9" w:rsidRPr="00110F02">
        <w:t>и</w:t>
      </w:r>
      <w:r w:rsidR="0062759D" w:rsidRPr="00110F02">
        <w:t xml:space="preserve"> в 2012</w:t>
      </w:r>
      <w:r w:rsidR="003C4E61">
        <w:t xml:space="preserve"> </w:t>
      </w:r>
      <w:r w:rsidR="0062759D" w:rsidRPr="00110F02">
        <w:t xml:space="preserve">году </w:t>
      </w:r>
      <w:r w:rsidR="00290CF9" w:rsidRPr="00110F02">
        <w:t xml:space="preserve">– </w:t>
      </w:r>
      <w:r w:rsidR="0062759D" w:rsidRPr="00110F02">
        <w:t>20</w:t>
      </w:r>
      <w:r w:rsidR="003C4E61">
        <w:t xml:space="preserve"> </w:t>
      </w:r>
      <w:r w:rsidR="0062759D" w:rsidRPr="00110F02">
        <w:t xml:space="preserve">грантов на сумму </w:t>
      </w:r>
      <w:r w:rsidR="00C948E7" w:rsidRPr="00110F02">
        <w:t>142</w:t>
      </w:r>
      <w:r w:rsidR="003C4E61">
        <w:t xml:space="preserve"> </w:t>
      </w:r>
      <w:r w:rsidR="0062759D" w:rsidRPr="00110F02">
        <w:t>млн. долл.; по программе</w:t>
      </w:r>
      <w:r w:rsidR="00290CF9" w:rsidRPr="00110F02">
        <w:t xml:space="preserve"> "</w:t>
      </w:r>
      <w:r w:rsidR="0062759D" w:rsidRPr="00110F02">
        <w:t>Микрорайоны надежды</w:t>
      </w:r>
      <w:r w:rsidR="00290CF9" w:rsidRPr="00110F02">
        <w:t>"</w:t>
      </w:r>
      <w:r w:rsidR="0062759D" w:rsidRPr="00110F02">
        <w:t xml:space="preserve"> в 2010</w:t>
      </w:r>
      <w:r w:rsidR="003C4E61">
        <w:t xml:space="preserve"> </w:t>
      </w:r>
      <w:r w:rsidR="0062759D" w:rsidRPr="00110F02">
        <w:t>году был предоставлен 21</w:t>
      </w:r>
      <w:r w:rsidR="003C4E61">
        <w:t xml:space="preserve"> </w:t>
      </w:r>
      <w:r w:rsidR="0062759D" w:rsidRPr="00110F02">
        <w:t>грант на общую сумму</w:t>
      </w:r>
      <w:r w:rsidR="00E579FB" w:rsidRPr="00110F02">
        <w:t>10</w:t>
      </w:r>
      <w:r w:rsidR="003C4E61">
        <w:t xml:space="preserve"> </w:t>
      </w:r>
      <w:r w:rsidR="0062759D" w:rsidRPr="00110F02">
        <w:t>млн. долл., в 2011</w:t>
      </w:r>
      <w:r w:rsidR="003C4E61">
        <w:t xml:space="preserve"> </w:t>
      </w:r>
      <w:r w:rsidR="0062759D" w:rsidRPr="00110F02">
        <w:t>году</w:t>
      </w:r>
      <w:r w:rsidR="003C4E61">
        <w:t xml:space="preserve"> </w:t>
      </w:r>
      <w:r w:rsidR="0062759D" w:rsidRPr="00110F02">
        <w:t>– 20</w:t>
      </w:r>
      <w:r w:rsidR="003C4E61">
        <w:t xml:space="preserve"> </w:t>
      </w:r>
      <w:r w:rsidR="0062759D" w:rsidRPr="00110F02">
        <w:t xml:space="preserve">грантов на сумму </w:t>
      </w:r>
      <w:r w:rsidR="00C948E7" w:rsidRPr="00110F02">
        <w:t>30</w:t>
      </w:r>
      <w:r w:rsidR="003C4E61">
        <w:t xml:space="preserve"> </w:t>
      </w:r>
      <w:r w:rsidR="0062759D" w:rsidRPr="00110F02">
        <w:t>млн. долл., а в 2012</w:t>
      </w:r>
      <w:r w:rsidR="003C4E61">
        <w:t xml:space="preserve"> </w:t>
      </w:r>
      <w:r w:rsidR="0062759D" w:rsidRPr="00110F02">
        <w:t>году</w:t>
      </w:r>
      <w:r w:rsidR="003C4E61">
        <w:t xml:space="preserve"> </w:t>
      </w:r>
      <w:r w:rsidR="0062759D" w:rsidRPr="00110F02">
        <w:t>– 60</w:t>
      </w:r>
      <w:r w:rsidR="003C4E61">
        <w:t xml:space="preserve"> </w:t>
      </w:r>
      <w:r w:rsidR="0062759D" w:rsidRPr="00110F02">
        <w:t>млн. долл., в том числе по 17</w:t>
      </w:r>
      <w:r w:rsidR="003C4E61">
        <w:t xml:space="preserve"> </w:t>
      </w:r>
      <w:r w:rsidR="0062759D" w:rsidRPr="00110F02">
        <w:t>новым грантам);</w:t>
      </w:r>
      <w:r w:rsidR="00C948E7" w:rsidRPr="00110F02">
        <w:t xml:space="preserve"> 3)</w:t>
      </w:r>
      <w:r w:rsidR="003C4E61">
        <w:t xml:space="preserve"> </w:t>
      </w:r>
      <w:r w:rsidR="0062759D" w:rsidRPr="00110F02">
        <w:t xml:space="preserve">дальнейшее осуществление других федеральных программ, </w:t>
      </w:r>
      <w:r w:rsidR="0062759D" w:rsidRPr="00C723D7">
        <w:rPr>
          <w:spacing w:val="0"/>
        </w:rPr>
        <w:t>пр</w:t>
      </w:r>
      <w:r w:rsidR="0062759D" w:rsidRPr="00C723D7">
        <w:rPr>
          <w:spacing w:val="0"/>
        </w:rPr>
        <w:t>и</w:t>
      </w:r>
      <w:r w:rsidR="0062759D" w:rsidRPr="00C723D7">
        <w:rPr>
          <w:spacing w:val="0"/>
        </w:rPr>
        <w:t xml:space="preserve">званных сократить </w:t>
      </w:r>
      <w:r w:rsidR="00290CF9" w:rsidRPr="00C723D7">
        <w:rPr>
          <w:spacing w:val="0"/>
        </w:rPr>
        <w:t>расхождения в достижениях</w:t>
      </w:r>
      <w:r w:rsidR="0062759D" w:rsidRPr="00C723D7">
        <w:rPr>
          <w:spacing w:val="0"/>
        </w:rPr>
        <w:t xml:space="preserve"> (таких, как часть</w:t>
      </w:r>
      <w:r w:rsidR="003C4E61" w:rsidRPr="00C723D7">
        <w:rPr>
          <w:spacing w:val="0"/>
        </w:rPr>
        <w:t xml:space="preserve"> </w:t>
      </w:r>
      <w:r w:rsidR="0062759D" w:rsidRPr="00C723D7">
        <w:rPr>
          <w:spacing w:val="0"/>
        </w:rPr>
        <w:t>А главы</w:t>
      </w:r>
      <w:r w:rsidR="003C4E61" w:rsidRPr="00C723D7">
        <w:rPr>
          <w:spacing w:val="0"/>
        </w:rPr>
        <w:t xml:space="preserve"> </w:t>
      </w:r>
      <w:r w:rsidR="0062759D" w:rsidRPr="00C723D7">
        <w:rPr>
          <w:spacing w:val="0"/>
        </w:rPr>
        <w:t>I ЗНСО,</w:t>
      </w:r>
      <w:r w:rsidR="0062759D" w:rsidRPr="00110F02">
        <w:t xml:space="preserve"> в рамках которой местным образовательным учреждениям ежегодно в</w:t>
      </w:r>
      <w:r w:rsidR="0062759D" w:rsidRPr="00110F02">
        <w:t>ы</w:t>
      </w:r>
      <w:r w:rsidR="0062759D" w:rsidRPr="00110F02">
        <w:t>деляется более 14,5</w:t>
      </w:r>
      <w:r w:rsidR="003C4E61">
        <w:t xml:space="preserve"> </w:t>
      </w:r>
      <w:r w:rsidR="0062759D" w:rsidRPr="00110F02">
        <w:t>млрд. долл. на повышение успеваемости отстающих уч</w:t>
      </w:r>
      <w:r w:rsidR="0062759D" w:rsidRPr="00110F02">
        <w:t>а</w:t>
      </w:r>
      <w:r w:rsidR="0062759D" w:rsidRPr="00110F02">
        <w:t>щихся в школах экономически неблагополучных районов, а также глава</w:t>
      </w:r>
      <w:r w:rsidR="003C4E61">
        <w:t xml:space="preserve"> </w:t>
      </w:r>
      <w:r w:rsidR="00C948E7" w:rsidRPr="00110F02">
        <w:t>III</w:t>
      </w:r>
      <w:r w:rsidR="0062759D" w:rsidRPr="00110F02">
        <w:t xml:space="preserve"> ЗНСО, </w:t>
      </w:r>
      <w:r w:rsidR="00290CF9" w:rsidRPr="00110F02">
        <w:t>с</w:t>
      </w:r>
      <w:r w:rsidR="00290CF9" w:rsidRPr="00110F02">
        <w:t>о</w:t>
      </w:r>
      <w:r w:rsidR="00290CF9" w:rsidRPr="00110F02">
        <w:t>гласно которой местные образовательные учреждения</w:t>
      </w:r>
      <w:r w:rsidR="0062759D" w:rsidRPr="00110F02">
        <w:t xml:space="preserve"> </w:t>
      </w:r>
      <w:r w:rsidR="00290CF9" w:rsidRPr="00110F02">
        <w:t xml:space="preserve">получают </w:t>
      </w:r>
      <w:r w:rsidR="0062759D" w:rsidRPr="00110F02">
        <w:t>субсидии на улучшение знания английского языка учащимся категории ИАЯ). Дополнител</w:t>
      </w:r>
      <w:r w:rsidR="0062759D" w:rsidRPr="00110F02">
        <w:t>ь</w:t>
      </w:r>
      <w:r w:rsidR="0062759D" w:rsidRPr="00110F02">
        <w:t>ная ин</w:t>
      </w:r>
      <w:r w:rsidR="00290CF9" w:rsidRPr="00110F02">
        <w:t>формация о мерах по устранению расхождений в достижениях</w:t>
      </w:r>
      <w:r w:rsidR="0062759D" w:rsidRPr="00110F02">
        <w:t xml:space="preserve"> привод</w:t>
      </w:r>
      <w:r w:rsidR="0062759D" w:rsidRPr="00110F02">
        <w:t>и</w:t>
      </w:r>
      <w:r w:rsidR="0062759D" w:rsidRPr="00110F02">
        <w:t>лась выше в связи с пунктами 16 и 17 заключительных замечаний К</w:t>
      </w:r>
      <w:r w:rsidR="0062759D" w:rsidRPr="00110F02">
        <w:t>о</w:t>
      </w:r>
      <w:r w:rsidR="0062759D" w:rsidRPr="00110F02">
        <w:t>митета.</w:t>
      </w:r>
    </w:p>
    <w:p w:rsidR="00C948E7" w:rsidRPr="00C723D7" w:rsidRDefault="00C723D7" w:rsidP="00BB1FAD">
      <w:pPr>
        <w:pStyle w:val="SingleTxtGR"/>
        <w:rPr>
          <w:spacing w:val="2"/>
        </w:rPr>
      </w:pPr>
      <w:r>
        <w:t>151.</w:t>
      </w:r>
      <w:r>
        <w:tab/>
      </w:r>
      <w:r w:rsidR="00290CF9" w:rsidRPr="00110F02">
        <w:t>Политика "абсолютного неприятия" нарушений</w:t>
      </w:r>
      <w:r w:rsidR="00E9333B" w:rsidRPr="00110F02">
        <w:t xml:space="preserve"> дисциплины. Случаи кр</w:t>
      </w:r>
      <w:r w:rsidR="00E9333B" w:rsidRPr="00110F02">
        <w:t>и</w:t>
      </w:r>
      <w:r w:rsidR="00E9333B" w:rsidRPr="00110F02">
        <w:t>минального поведения в школах сегодня отмечаются значительно реже, чем в се</w:t>
      </w:r>
      <w:r>
        <w:t>редине 1990-</w:t>
      </w:r>
      <w:r w:rsidR="00E9333B" w:rsidRPr="00110F02">
        <w:t>х</w:t>
      </w:r>
      <w:r w:rsidR="003C4E61">
        <w:t xml:space="preserve"> </w:t>
      </w:r>
      <w:r w:rsidR="00E9333B" w:rsidRPr="00110F02">
        <w:t>годов</w:t>
      </w:r>
      <w:r w:rsidR="00C948E7" w:rsidRPr="00C723D7">
        <w:rPr>
          <w:rStyle w:val="FootnoteReference"/>
          <w:kern w:val="0"/>
          <w:szCs w:val="18"/>
        </w:rPr>
        <w:footnoteReference w:id="21"/>
      </w:r>
      <w:r w:rsidR="00E9333B" w:rsidRPr="00110F02">
        <w:t>.</w:t>
      </w:r>
      <w:r w:rsidR="00E579FB" w:rsidRPr="00110F02">
        <w:t xml:space="preserve"> </w:t>
      </w:r>
      <w:r w:rsidR="00E9333B" w:rsidRPr="00110F02">
        <w:t xml:space="preserve">Однако </w:t>
      </w:r>
      <w:r w:rsidR="00333327">
        <w:t>из-</w:t>
      </w:r>
      <w:r w:rsidR="00E9333B" w:rsidRPr="00110F02">
        <w:t>за бытующего в обществе мнения о том, что насилие якобы становится все более распространенным явлением в государс</w:t>
      </w:r>
      <w:r w:rsidR="00E9333B" w:rsidRPr="00110F02">
        <w:t>т</w:t>
      </w:r>
      <w:r w:rsidR="00E9333B" w:rsidRPr="00110F02">
        <w:t>венных школах США, руководство многих школ пересмотрело свою практику, правила и процедуры поддержания дисциплины, включив в них положения, с</w:t>
      </w:r>
      <w:r w:rsidR="00E9333B" w:rsidRPr="00110F02">
        <w:t>о</w:t>
      </w:r>
      <w:r w:rsidR="00E9333B" w:rsidRPr="00110F02">
        <w:t>гласно которым некоторые виды дисциплинарных проступков или определе</w:t>
      </w:r>
      <w:r w:rsidR="00E9333B" w:rsidRPr="00110F02">
        <w:t>н</w:t>
      </w:r>
      <w:r w:rsidR="00E9333B" w:rsidRPr="00110F02">
        <w:t>ное число допущенных нарушений дисциплины в обязательном порядке влекут за собой отстранение от учебы или исключение из школы либо допускают или даже требуют передачи дела в органы правосудия для несовершеннолетних. Т</w:t>
      </w:r>
      <w:r w:rsidR="00E9333B" w:rsidRPr="00110F02">
        <w:t>а</w:t>
      </w:r>
      <w:r w:rsidR="00E9333B" w:rsidRPr="00110F02">
        <w:t>кая дисциплинарная политика может приводить к перерывам в учебном проце</w:t>
      </w:r>
      <w:r w:rsidR="00E9333B" w:rsidRPr="00110F02">
        <w:t>с</w:t>
      </w:r>
      <w:r w:rsidR="00E9333B" w:rsidRPr="00110F02">
        <w:t xml:space="preserve">се, </w:t>
      </w:r>
      <w:r w:rsidR="00642467" w:rsidRPr="00110F02">
        <w:t>сокращающи</w:t>
      </w:r>
      <w:r w:rsidR="00E9333B" w:rsidRPr="00110F02">
        <w:t>м шансы учащихся на успешное получение образования; н</w:t>
      </w:r>
      <w:r w:rsidR="00E9333B" w:rsidRPr="00110F02">
        <w:t>е</w:t>
      </w:r>
      <w:r w:rsidR="00E9333B" w:rsidRPr="00110F02">
        <w:t>редки случаи, когда подобные меры школьной администрации оборачиваются передачей (или попаданием) учащихся в руки уголовного правосудия посредс</w:t>
      </w:r>
      <w:r w:rsidR="00642467" w:rsidRPr="00110F02">
        <w:t>т</w:t>
      </w:r>
      <w:r w:rsidR="00642467" w:rsidRPr="00110F02">
        <w:t>вом механизма, известного как "конвейер из школы в тюрьму"</w:t>
      </w:r>
      <w:r w:rsidR="00E9333B" w:rsidRPr="00110F02">
        <w:t xml:space="preserve">. Федеральное правительство вполне отдает себе отчет в том, что некоторые правила и методы </w:t>
      </w:r>
      <w:r w:rsidR="00E9333B" w:rsidRPr="00C723D7">
        <w:rPr>
          <w:spacing w:val="2"/>
        </w:rPr>
        <w:t>подобного рода в непропорциональной степени отражаются на жизни учащи</w:t>
      </w:r>
      <w:r w:rsidR="00E9333B" w:rsidRPr="00C723D7">
        <w:rPr>
          <w:spacing w:val="2"/>
        </w:rPr>
        <w:t>х</w:t>
      </w:r>
      <w:r w:rsidR="00E9333B" w:rsidRPr="00C723D7">
        <w:rPr>
          <w:spacing w:val="2"/>
        </w:rPr>
        <w:t>ся, принадлежащих к меньшин</w:t>
      </w:r>
      <w:r w:rsidR="00642467" w:rsidRPr="00C723D7">
        <w:rPr>
          <w:spacing w:val="2"/>
        </w:rPr>
        <w:t>ствам</w:t>
      </w:r>
      <w:r w:rsidR="00E9333B" w:rsidRPr="00C723D7">
        <w:rPr>
          <w:spacing w:val="2"/>
        </w:rPr>
        <w:t>,</w:t>
      </w:r>
      <w:r w:rsidR="00642467" w:rsidRPr="00C723D7">
        <w:rPr>
          <w:spacing w:val="2"/>
        </w:rPr>
        <w:t xml:space="preserve"> и</w:t>
      </w:r>
      <w:r w:rsidR="00E9333B" w:rsidRPr="00C723D7">
        <w:rPr>
          <w:spacing w:val="2"/>
        </w:rPr>
        <w:t xml:space="preserve"> прежде всего чернок</w:t>
      </w:r>
      <w:r w:rsidR="00E9333B" w:rsidRPr="00C723D7">
        <w:rPr>
          <w:spacing w:val="2"/>
        </w:rPr>
        <w:t>о</w:t>
      </w:r>
      <w:r w:rsidR="00E9333B" w:rsidRPr="00C723D7">
        <w:rPr>
          <w:spacing w:val="2"/>
        </w:rPr>
        <w:t xml:space="preserve">жих/афроамериканских юношей. </w:t>
      </w:r>
    </w:p>
    <w:p w:rsidR="00C948E7" w:rsidRPr="00110F02" w:rsidRDefault="00C723D7" w:rsidP="00BB1FAD">
      <w:pPr>
        <w:pStyle w:val="SingleTxtGR"/>
      </w:pPr>
      <w:r>
        <w:t>152.</w:t>
      </w:r>
      <w:r>
        <w:tab/>
      </w:r>
      <w:r w:rsidR="00E9333B" w:rsidRPr="00110F02">
        <w:t xml:space="preserve">Министерство юстиции и </w:t>
      </w:r>
      <w:r w:rsidR="009C14F2">
        <w:t>Минист</w:t>
      </w:r>
      <w:r w:rsidR="00E9333B" w:rsidRPr="00110F02">
        <w:t xml:space="preserve">ерство образования </w:t>
      </w:r>
      <w:r w:rsidR="00642467" w:rsidRPr="00110F02">
        <w:t>взяли</w:t>
      </w:r>
      <w:r w:rsidR="00E9333B" w:rsidRPr="00110F02">
        <w:t xml:space="preserve"> последов</w:t>
      </w:r>
      <w:r w:rsidR="00E9333B" w:rsidRPr="00110F02">
        <w:t>а</w:t>
      </w:r>
      <w:r w:rsidR="00E9333B" w:rsidRPr="00110F02">
        <w:t xml:space="preserve">тельный курс на </w:t>
      </w:r>
      <w:r w:rsidR="00642467" w:rsidRPr="00110F02">
        <w:t>ликвидацию</w:t>
      </w:r>
      <w:r w:rsidR="00E9333B" w:rsidRPr="00110F02">
        <w:t xml:space="preserve"> расовых диспропорций в дисциплина</w:t>
      </w:r>
      <w:r w:rsidR="00642467" w:rsidRPr="00110F02">
        <w:t>рной сфере и связанного с ними "конвейера из школы в тюрьму"</w:t>
      </w:r>
      <w:r w:rsidR="00E9333B" w:rsidRPr="00110F02">
        <w:t>. Так, в 2011</w:t>
      </w:r>
      <w:r w:rsidR="003C4E61">
        <w:t xml:space="preserve"> </w:t>
      </w:r>
      <w:r w:rsidR="00E9333B" w:rsidRPr="00110F02">
        <w:t>году эти два в</w:t>
      </w:r>
      <w:r w:rsidR="00E9333B" w:rsidRPr="00110F02">
        <w:t>е</w:t>
      </w:r>
      <w:r w:rsidR="00E9333B" w:rsidRPr="00110F02">
        <w:t>домства объявили о совместной инициативе по совершенствованию дисципл</w:t>
      </w:r>
      <w:r w:rsidR="00E9333B" w:rsidRPr="00110F02">
        <w:t>и</w:t>
      </w:r>
      <w:r w:rsidR="00E9333B" w:rsidRPr="00110F02">
        <w:t xml:space="preserve">нарной практики в школах и сокращению диспропорций в данной области </w:t>
      </w:r>
      <w:r w:rsidR="00E9333B" w:rsidRPr="00B121C6">
        <w:rPr>
          <w:spacing w:val="6"/>
        </w:rPr>
        <w:t>(</w:t>
      </w:r>
      <w:r w:rsidR="00C948E7" w:rsidRPr="00B121C6">
        <w:rPr>
          <w:spacing w:val="6"/>
        </w:rPr>
        <w:t>http://www.ed.gov/news/press-relea</w:t>
      </w:r>
      <w:r w:rsidR="00C948E7" w:rsidRPr="00B121C6">
        <w:rPr>
          <w:spacing w:val="6"/>
        </w:rPr>
        <w:t>s</w:t>
      </w:r>
      <w:r w:rsidR="00C948E7" w:rsidRPr="00B121C6">
        <w:rPr>
          <w:spacing w:val="6"/>
        </w:rPr>
        <w:t>es/secretary-duncan-attorney-general-holder-announce-effort-respond-school-prison-p</w:t>
      </w:r>
      <w:r w:rsidR="00E9333B" w:rsidRPr="00110F02">
        <w:t>)</w:t>
      </w:r>
      <w:r w:rsidR="00C948E7" w:rsidRPr="00110F02">
        <w:t>.</w:t>
      </w:r>
      <w:r w:rsidR="00E9333B" w:rsidRPr="00110F02">
        <w:t xml:space="preserve"> Конкретные примеры приводились выше при рассмотрении вопросов образования в свете статьи</w:t>
      </w:r>
      <w:r w:rsidR="003C4E61">
        <w:t xml:space="preserve"> </w:t>
      </w:r>
      <w:r w:rsidR="00E9333B" w:rsidRPr="00110F02">
        <w:t>2</w:t>
      </w:r>
      <w:r w:rsidR="00642467" w:rsidRPr="00110F02">
        <w:t xml:space="preserve"> и</w:t>
      </w:r>
      <w:r w:rsidR="00E9333B" w:rsidRPr="00110F02">
        <w:t xml:space="preserve"> пункта</w:t>
      </w:r>
      <w:r w:rsidR="003C4E61">
        <w:t xml:space="preserve"> </w:t>
      </w:r>
      <w:r w:rsidR="00E9333B" w:rsidRPr="00110F02">
        <w:t>21 з</w:t>
      </w:r>
      <w:r w:rsidR="00E9333B" w:rsidRPr="00110F02">
        <w:t>а</w:t>
      </w:r>
      <w:r w:rsidR="00E9333B" w:rsidRPr="00110F02">
        <w:t>ключительных з</w:t>
      </w:r>
      <w:r w:rsidR="00E9333B" w:rsidRPr="00110F02">
        <w:t>а</w:t>
      </w:r>
      <w:r w:rsidR="00E9333B" w:rsidRPr="00110F02">
        <w:t xml:space="preserve">мечаний Комитета. </w:t>
      </w:r>
      <w:r w:rsidR="00642467" w:rsidRPr="00110F02">
        <w:t>ОГП</w:t>
      </w:r>
      <w:r w:rsidR="00E9333B" w:rsidRPr="00110F02">
        <w:t xml:space="preserve"> </w:t>
      </w:r>
      <w:r w:rsidR="009C14F2">
        <w:t>Минист</w:t>
      </w:r>
      <w:r w:rsidR="00E9333B" w:rsidRPr="00110F02">
        <w:t xml:space="preserve">ерства образования собирает данные о количестве студентов, исключенных из школы в </w:t>
      </w:r>
      <w:r w:rsidR="00642467" w:rsidRPr="00110F02">
        <w:t>соответствии с пол</w:t>
      </w:r>
      <w:r w:rsidR="00642467" w:rsidRPr="00110F02">
        <w:t>и</w:t>
      </w:r>
      <w:r w:rsidR="00642467" w:rsidRPr="00110F02">
        <w:t>тикой</w:t>
      </w:r>
      <w:r w:rsidR="00E9333B" w:rsidRPr="00110F02">
        <w:t xml:space="preserve"> </w:t>
      </w:r>
      <w:r w:rsidR="00642467" w:rsidRPr="00110F02">
        <w:t>"</w:t>
      </w:r>
      <w:r w:rsidR="00E9333B" w:rsidRPr="00110F02">
        <w:t>абсолютного неприятия</w:t>
      </w:r>
      <w:r w:rsidR="00642467" w:rsidRPr="00110F02">
        <w:t>"</w:t>
      </w:r>
      <w:r w:rsidR="00E9333B" w:rsidRPr="00110F02">
        <w:t>, а также о случаях отстранения от занятий, п</w:t>
      </w:r>
      <w:r w:rsidR="00E9333B" w:rsidRPr="00110F02">
        <w:t>е</w:t>
      </w:r>
      <w:r w:rsidR="00E9333B" w:rsidRPr="00110F02">
        <w:t>редачи дел в правоохранительные органы и прим</w:t>
      </w:r>
      <w:r w:rsidR="00642467" w:rsidRPr="00110F02">
        <w:t>енения</w:t>
      </w:r>
      <w:r w:rsidR="00E9333B" w:rsidRPr="00110F02">
        <w:t xml:space="preserve"> телесных наказаний. Управление МО по вопросам безопасности и здоровья учащихся занимается налаживанием связей между несущими дежурство в школах сотрудниками п</w:t>
      </w:r>
      <w:r w:rsidR="00E9333B" w:rsidRPr="00110F02">
        <w:t>о</w:t>
      </w:r>
      <w:r w:rsidR="00E9333B" w:rsidRPr="00110F02">
        <w:t>лиции и судьями по делам несовершеннолетних и по семейным делам, а также распространяет информацию об оптимальных методах профилактики, нейтр</w:t>
      </w:r>
      <w:r w:rsidR="00E9333B" w:rsidRPr="00110F02">
        <w:t>а</w:t>
      </w:r>
      <w:r w:rsidR="00E9333B" w:rsidRPr="00110F02">
        <w:t>лизации и пресечения криминального поведения и насилия в школах; как отм</w:t>
      </w:r>
      <w:r w:rsidR="00E9333B" w:rsidRPr="00110F02">
        <w:t>е</w:t>
      </w:r>
      <w:r w:rsidR="00E9333B" w:rsidRPr="00110F02">
        <w:t>чалось выше, в 2010</w:t>
      </w:r>
      <w:r w:rsidR="003C4E61">
        <w:t xml:space="preserve"> </w:t>
      </w:r>
      <w:r w:rsidR="00E9333B" w:rsidRPr="00110F02">
        <w:t xml:space="preserve">году МО и МЮ впервые </w:t>
      </w:r>
      <w:r w:rsidR="00642467" w:rsidRPr="00110F02">
        <w:t>организовали</w:t>
      </w:r>
      <w:r w:rsidR="00E9333B" w:rsidRPr="00110F02">
        <w:t xml:space="preserve"> специальную ко</w:t>
      </w:r>
      <w:r w:rsidR="00E9333B" w:rsidRPr="00110F02">
        <w:t>н</w:t>
      </w:r>
      <w:r w:rsidR="00E9333B" w:rsidRPr="00110F02">
        <w:t xml:space="preserve">ференцию по этой теме. Недавно ОГП </w:t>
      </w:r>
      <w:r w:rsidR="00A146ED">
        <w:t>Минобразован</w:t>
      </w:r>
      <w:r w:rsidR="00642467" w:rsidRPr="00110F02">
        <w:t>ия</w:t>
      </w:r>
      <w:r w:rsidR="00E9333B" w:rsidRPr="00110F02">
        <w:t xml:space="preserve"> завершил проведение трех проверок в школьных округах штатов Калифорния и </w:t>
      </w:r>
      <w:r w:rsidR="00642467" w:rsidRPr="00110F02">
        <w:t>Делавэ</w:t>
      </w:r>
      <w:r w:rsidR="00E9333B" w:rsidRPr="00110F02">
        <w:t>р, посвяще</w:t>
      </w:r>
      <w:r w:rsidR="00E9333B" w:rsidRPr="00110F02">
        <w:t>н</w:t>
      </w:r>
      <w:r w:rsidR="00E9333B" w:rsidRPr="00110F02">
        <w:t>ных выявлению дискриминационных подходов к вопросам дисциплины. По л</w:t>
      </w:r>
      <w:r w:rsidR="00E9333B" w:rsidRPr="00110F02">
        <w:t>и</w:t>
      </w:r>
      <w:r w:rsidR="00E9333B" w:rsidRPr="00110F02">
        <w:t>нии МЮ недавно были достигнуты комплексные соглашения об урегулиров</w:t>
      </w:r>
      <w:r w:rsidR="00E9333B" w:rsidRPr="00110F02">
        <w:t>а</w:t>
      </w:r>
      <w:r w:rsidR="00E9333B" w:rsidRPr="00110F02">
        <w:t>нии с руководством школьных округов штатов Мис</w:t>
      </w:r>
      <w:r w:rsidR="0026475C" w:rsidRPr="00110F02">
        <w:t>сисипи и Флорида, каса</w:t>
      </w:r>
      <w:r w:rsidR="0026475C" w:rsidRPr="00110F02">
        <w:t>ю</w:t>
      </w:r>
      <w:r w:rsidR="0026475C" w:rsidRPr="00110F02">
        <w:t>щиеся прекращения дискриминации по признаку расы и национального прои</w:t>
      </w:r>
      <w:r w:rsidR="0026475C" w:rsidRPr="00110F02">
        <w:t>с</w:t>
      </w:r>
      <w:r w:rsidR="0026475C" w:rsidRPr="00110F02">
        <w:t>хождения при прим</w:t>
      </w:r>
      <w:r w:rsidR="0026475C" w:rsidRPr="00110F02">
        <w:t>е</w:t>
      </w:r>
      <w:r w:rsidR="0026475C" w:rsidRPr="00110F02">
        <w:t>нении дисциплинарных мер.</w:t>
      </w:r>
    </w:p>
    <w:p w:rsidR="00C948E7" w:rsidRPr="00110F02" w:rsidRDefault="00B121C6" w:rsidP="00BB1FAD">
      <w:pPr>
        <w:pStyle w:val="SingleTxtGR"/>
      </w:pPr>
      <w:r>
        <w:t>153.</w:t>
      </w:r>
      <w:r>
        <w:tab/>
      </w:r>
      <w:r w:rsidR="00AE36C1" w:rsidRPr="00110F02">
        <w:t>Как уже указывалось выше в связи с пунктами 16 и 17 заключительных замечаний Комитета, администрация твердо привержена делу ликвидации т</w:t>
      </w:r>
      <w:r w:rsidR="00AE36C1" w:rsidRPr="00110F02">
        <w:t>а</w:t>
      </w:r>
      <w:r w:rsidR="00AE36C1" w:rsidRPr="00110F02">
        <w:t>ких явлений в школьной жизни, как травля и запугивание соучеников. Ею сформирована межведомственная рабочая группа из представителей шести у</w:t>
      </w:r>
      <w:r w:rsidR="00AE36C1" w:rsidRPr="00110F02">
        <w:t>ч</w:t>
      </w:r>
      <w:r w:rsidR="00AE36C1" w:rsidRPr="00110F02">
        <w:t>режд</w:t>
      </w:r>
      <w:r w:rsidR="00AE36C1" w:rsidRPr="00110F02">
        <w:t>е</w:t>
      </w:r>
      <w:r w:rsidR="00AE36C1" w:rsidRPr="00110F02">
        <w:t>ний, призванная координировать разработку национальной стратегии борьбы с отношениями травли и запугивания в ученической среде. Долг школ</w:t>
      </w:r>
      <w:r w:rsidR="00AE36C1" w:rsidRPr="00110F02">
        <w:t>ь</w:t>
      </w:r>
      <w:r w:rsidR="00AE36C1" w:rsidRPr="00110F02">
        <w:t>ного рук</w:t>
      </w:r>
      <w:r w:rsidR="00AE36C1" w:rsidRPr="00110F02">
        <w:t>о</w:t>
      </w:r>
      <w:r w:rsidR="00AE36C1" w:rsidRPr="00110F02">
        <w:t>водства</w:t>
      </w:r>
      <w:r w:rsidR="003C4E61">
        <w:t xml:space="preserve"> </w:t>
      </w:r>
      <w:r w:rsidR="00AE36C1" w:rsidRPr="00110F02">
        <w:t xml:space="preserve">– пресекать любые случаи подобного поведения, </w:t>
      </w:r>
      <w:r w:rsidR="00B20D26" w:rsidRPr="00110F02">
        <w:t>а в случаях</w:t>
      </w:r>
      <w:r w:rsidR="00AE36C1" w:rsidRPr="00110F02">
        <w:t xml:space="preserve">, когда поводом для травли становится </w:t>
      </w:r>
      <w:r w:rsidR="00B20D26" w:rsidRPr="00110F02">
        <w:t>расовая принадлежность</w:t>
      </w:r>
      <w:r w:rsidR="00AE36C1" w:rsidRPr="00110F02">
        <w:t>, цвет кожи, н</w:t>
      </w:r>
      <w:r w:rsidR="00AE36C1" w:rsidRPr="00110F02">
        <w:t>а</w:t>
      </w:r>
      <w:r w:rsidR="00AE36C1" w:rsidRPr="00110F02">
        <w:t>циональное происхождение или другая особенность из числа тех, по которым предусмотрена защита от дискриминации, закон наделяет ОГП</w:t>
      </w:r>
      <w:r w:rsidR="003C4E61">
        <w:t xml:space="preserve"> </w:t>
      </w:r>
      <w:r w:rsidR="00AE36C1" w:rsidRPr="00110F02">
        <w:t>МЮ и ОГП</w:t>
      </w:r>
      <w:r w:rsidR="003C4E61">
        <w:t xml:space="preserve"> </w:t>
      </w:r>
      <w:r w:rsidR="00A146ED">
        <w:t>М</w:t>
      </w:r>
      <w:r w:rsidR="00A146ED">
        <w:t>и</w:t>
      </w:r>
      <w:r w:rsidR="00A146ED">
        <w:t>нобразован</w:t>
      </w:r>
      <w:r w:rsidR="00B20D26" w:rsidRPr="00110F02">
        <w:t xml:space="preserve">ия </w:t>
      </w:r>
      <w:r w:rsidR="00AE36C1" w:rsidRPr="00110F02">
        <w:t>полномочиями по принятию правоприменительных мер на осн</w:t>
      </w:r>
      <w:r w:rsidR="00AE36C1" w:rsidRPr="00110F02">
        <w:t>о</w:t>
      </w:r>
      <w:r w:rsidR="00AE36C1" w:rsidRPr="00110F02">
        <w:t>вании положений Ко</w:t>
      </w:r>
      <w:r w:rsidR="00B20D26" w:rsidRPr="00110F02">
        <w:t xml:space="preserve">нституции США о равной защите, а также </w:t>
      </w:r>
      <w:r w:rsidR="00AE36C1" w:rsidRPr="00110F02">
        <w:t>федерального законодательства, включая главы</w:t>
      </w:r>
      <w:r w:rsidR="003C4E61">
        <w:t xml:space="preserve"> </w:t>
      </w:r>
      <w:r w:rsidR="00C948E7" w:rsidRPr="00110F02">
        <w:t xml:space="preserve">IV </w:t>
      </w:r>
      <w:r w:rsidR="00AE36C1" w:rsidRPr="00110F02">
        <w:t>и</w:t>
      </w:r>
      <w:r w:rsidR="003C4E61">
        <w:t xml:space="preserve"> </w:t>
      </w:r>
      <w:r w:rsidR="00C948E7" w:rsidRPr="00110F02">
        <w:t>VI</w:t>
      </w:r>
      <w:r w:rsidR="00AE36C1" w:rsidRPr="00110F02">
        <w:t xml:space="preserve"> Закона 1964</w:t>
      </w:r>
      <w:r w:rsidR="003C4E61">
        <w:t xml:space="preserve"> </w:t>
      </w:r>
      <w:r w:rsidR="00AE36C1" w:rsidRPr="00110F02">
        <w:t>года о гражданских пр</w:t>
      </w:r>
      <w:r w:rsidR="00AE36C1" w:rsidRPr="00110F02">
        <w:t>а</w:t>
      </w:r>
      <w:r w:rsidR="00AE36C1" w:rsidRPr="00110F02">
        <w:t>вах. В 2010</w:t>
      </w:r>
      <w:r w:rsidR="003C4E61">
        <w:t xml:space="preserve"> </w:t>
      </w:r>
      <w:r w:rsidR="00AE36C1" w:rsidRPr="00110F02">
        <w:t>году ОГП</w:t>
      </w:r>
      <w:r w:rsidR="003C4E61">
        <w:t xml:space="preserve"> </w:t>
      </w:r>
      <w:r w:rsidR="009C14F2">
        <w:t>Минист</w:t>
      </w:r>
      <w:r w:rsidR="00B20D26" w:rsidRPr="00110F02">
        <w:t>ерства образования</w:t>
      </w:r>
      <w:r w:rsidR="00AE36C1" w:rsidRPr="00110F02">
        <w:t xml:space="preserve"> издал инструкцию об обяза</w:t>
      </w:r>
      <w:r w:rsidR="00AE36C1" w:rsidRPr="00110F02">
        <w:t>н</w:t>
      </w:r>
      <w:r w:rsidR="00AE36C1" w:rsidRPr="00110F02">
        <w:t>ностях школ по противодействию травле и запугиванию в ученической среде на основании законов о гражданских правах. Помимо достигнутого усилиями ОГП</w:t>
      </w:r>
      <w:r>
        <w:t> </w:t>
      </w:r>
      <w:r w:rsidR="00AE36C1" w:rsidRPr="00110F02">
        <w:t>МЮ урегулирования вопроса о жестокой травле студентов азиатского пр</w:t>
      </w:r>
      <w:r w:rsidR="00AE36C1" w:rsidRPr="00110F02">
        <w:t>о</w:t>
      </w:r>
      <w:r w:rsidR="00AE36C1" w:rsidRPr="00110F02">
        <w:t>исхождения в средней школе Южной Филадельфии, о чем уже говорилось в</w:t>
      </w:r>
      <w:r w:rsidR="00AE36C1" w:rsidRPr="00110F02">
        <w:t>ы</w:t>
      </w:r>
      <w:r w:rsidR="00AE36C1" w:rsidRPr="00110F02">
        <w:t>ше, ОГП</w:t>
      </w:r>
      <w:r w:rsidR="003C4E61">
        <w:t xml:space="preserve"> </w:t>
      </w:r>
      <w:r w:rsidR="00AE36C1" w:rsidRPr="00110F02">
        <w:t>МЮ и ОГП</w:t>
      </w:r>
      <w:r w:rsidR="003C4E61">
        <w:t xml:space="preserve"> </w:t>
      </w:r>
      <w:r w:rsidR="009C14F2">
        <w:t>Минист</w:t>
      </w:r>
      <w:r w:rsidR="00B20D26" w:rsidRPr="00110F02">
        <w:t>ерства образования</w:t>
      </w:r>
      <w:r w:rsidR="00AE36C1" w:rsidRPr="00110F02">
        <w:t xml:space="preserve"> добились </w:t>
      </w:r>
      <w:r w:rsidR="00B20D26" w:rsidRPr="00110F02">
        <w:t>урегулирования</w:t>
      </w:r>
      <w:r w:rsidR="00AE36C1" w:rsidRPr="00110F02">
        <w:t xml:space="preserve"> в</w:t>
      </w:r>
      <w:r w:rsidR="00AE36C1" w:rsidRPr="00110F02">
        <w:t>о</w:t>
      </w:r>
      <w:r w:rsidR="00AE36C1" w:rsidRPr="00110F02">
        <w:t>проса о притеснениях и непомерно суровых дисциплинарных взысканиях, к</w:t>
      </w:r>
      <w:r w:rsidR="00AE36C1" w:rsidRPr="00110F02">
        <w:t>о</w:t>
      </w:r>
      <w:r w:rsidR="00AE36C1" w:rsidRPr="00110F02">
        <w:t>торым подвергались студенты с</w:t>
      </w:r>
      <w:r w:rsidR="001676E6" w:rsidRPr="00110F02">
        <w:t>о</w:t>
      </w:r>
      <w:r w:rsidR="00AE36C1" w:rsidRPr="00110F02">
        <w:t>м</w:t>
      </w:r>
      <w:r w:rsidR="001676E6" w:rsidRPr="00110F02">
        <w:t>а</w:t>
      </w:r>
      <w:r w:rsidR="00AE36C1" w:rsidRPr="00110F02">
        <w:t>лийского происхождения в средней школе г.</w:t>
      </w:r>
      <w:r>
        <w:t> </w:t>
      </w:r>
      <w:r w:rsidR="001676E6" w:rsidRPr="00110F02">
        <w:t>Оватонны, штат Миннесота, где решением руководства школьного округа б</w:t>
      </w:r>
      <w:r w:rsidR="001676E6" w:rsidRPr="00110F02">
        <w:t>ы</w:t>
      </w:r>
      <w:r w:rsidR="001676E6" w:rsidRPr="00110F02">
        <w:t>ли наложены непропорционально строгие санкции на уч</w:t>
      </w:r>
      <w:r w:rsidR="00B20D26" w:rsidRPr="00110F02">
        <w:t>еников, устроивших драку;</w:t>
      </w:r>
      <w:r w:rsidR="001676E6" w:rsidRPr="00110F02">
        <w:t xml:space="preserve"> при этом </w:t>
      </w:r>
      <w:r w:rsidR="00B20D26" w:rsidRPr="00110F02">
        <w:t xml:space="preserve">правила, </w:t>
      </w:r>
      <w:r w:rsidR="001676E6" w:rsidRPr="00110F02">
        <w:t>процедуры и программы повышения квалификации, действовавшие в данном округе, не</w:t>
      </w:r>
      <w:r w:rsidR="00B20D26" w:rsidRPr="00110F02">
        <w:t>достаточно</w:t>
      </w:r>
      <w:r w:rsidR="001676E6" w:rsidRPr="00110F02">
        <w:t xml:space="preserve"> учитывали необходимость защ</w:t>
      </w:r>
      <w:r w:rsidR="001676E6" w:rsidRPr="00110F02">
        <w:t>и</w:t>
      </w:r>
      <w:r w:rsidR="001676E6" w:rsidRPr="00110F02">
        <w:t>ты учащихся сомалийского происхождения от притеснений. Кро</w:t>
      </w:r>
      <w:r w:rsidR="00B20D26" w:rsidRPr="00110F02">
        <w:t>ме того, ОГП</w:t>
      </w:r>
      <w:r>
        <w:t> </w:t>
      </w:r>
      <w:r w:rsidR="00B20D26" w:rsidRPr="00110F02">
        <w:t>МЮ недавно добился</w:t>
      </w:r>
      <w:r w:rsidR="001676E6" w:rsidRPr="00110F02">
        <w:t xml:space="preserve"> вынесения согласованных</w:t>
      </w:r>
      <w:r w:rsidR="00B20D26" w:rsidRPr="00110F02">
        <w:t xml:space="preserve"> решений по итогам ра</w:t>
      </w:r>
      <w:r w:rsidR="00B20D26" w:rsidRPr="00110F02">
        <w:t>с</w:t>
      </w:r>
      <w:r w:rsidR="00B20D26" w:rsidRPr="00110F02">
        <w:t>следования</w:t>
      </w:r>
      <w:r w:rsidR="001676E6" w:rsidRPr="00110F02">
        <w:t xml:space="preserve"> случаев притеснения на расовой почве в школах штатов Огайо и Индиана. Эти решения </w:t>
      </w:r>
      <w:r w:rsidR="00B20D26" w:rsidRPr="00110F02">
        <w:t>требуют</w:t>
      </w:r>
      <w:r w:rsidR="001676E6" w:rsidRPr="00110F02">
        <w:t xml:space="preserve"> пересмотр</w:t>
      </w:r>
      <w:r w:rsidR="00B20D26" w:rsidRPr="00110F02">
        <w:t>а</w:t>
      </w:r>
      <w:r w:rsidR="001676E6" w:rsidRPr="00110F02">
        <w:t xml:space="preserve"> действующих правил и подхода к профессиональной подготовке</w:t>
      </w:r>
      <w:r w:rsidR="00B20D26" w:rsidRPr="00110F02">
        <w:t>, с тем чтобы</w:t>
      </w:r>
      <w:r w:rsidR="001676E6" w:rsidRPr="00110F02">
        <w:t xml:space="preserve"> создать в школах безопасную и до</w:t>
      </w:r>
      <w:r w:rsidR="001676E6" w:rsidRPr="00110F02">
        <w:t>с</w:t>
      </w:r>
      <w:r w:rsidR="001676E6" w:rsidRPr="00110F02">
        <w:t>тупную учебную среду для всех.</w:t>
      </w:r>
    </w:p>
    <w:p w:rsidR="00C948E7" w:rsidRPr="00110F02" w:rsidRDefault="00B121C6" w:rsidP="00BB1FAD">
      <w:pPr>
        <w:pStyle w:val="SingleTxtGR"/>
      </w:pPr>
      <w:r>
        <w:t>154.</w:t>
      </w:r>
      <w:r>
        <w:tab/>
      </w:r>
      <w:r w:rsidR="001676E6" w:rsidRPr="00110F02">
        <w:t>П</w:t>
      </w:r>
      <w:r w:rsidR="00110F02">
        <w:t>резидент Обам</w:t>
      </w:r>
      <w:r w:rsidR="001676E6" w:rsidRPr="00110F02">
        <w:t xml:space="preserve">а со всей ясностью выразил </w:t>
      </w:r>
      <w:r w:rsidR="00B20D26" w:rsidRPr="00110F02">
        <w:t>свое</w:t>
      </w:r>
      <w:r w:rsidR="001676E6" w:rsidRPr="00110F02">
        <w:t xml:space="preserve"> намерение оградить д</w:t>
      </w:r>
      <w:r w:rsidR="001676E6" w:rsidRPr="00110F02">
        <w:t>е</w:t>
      </w:r>
      <w:r w:rsidR="001676E6" w:rsidRPr="00110F02">
        <w:t>тей от любых форм запугивания и травли; вместе с первой леди Мишель Об</w:t>
      </w:r>
      <w:r w:rsidR="001676E6" w:rsidRPr="00110F02">
        <w:t>а</w:t>
      </w:r>
      <w:r w:rsidR="001676E6" w:rsidRPr="00110F02">
        <w:t>мой он в марте 2011</w:t>
      </w:r>
      <w:r w:rsidR="003C4E61">
        <w:t xml:space="preserve"> </w:t>
      </w:r>
      <w:r w:rsidR="001676E6" w:rsidRPr="00110F02">
        <w:t>года провел в Белом доме пресс-конференцию с участием представителей учащихся, родителей, преподавателей и других заинтересова</w:t>
      </w:r>
      <w:r w:rsidR="001676E6" w:rsidRPr="00110F02">
        <w:t>н</w:t>
      </w:r>
      <w:r w:rsidR="001676E6" w:rsidRPr="00110F02">
        <w:t xml:space="preserve">ных лиц </w:t>
      </w:r>
      <w:r w:rsidR="00110F02" w:rsidRPr="00110F02">
        <w:t>для</w:t>
      </w:r>
      <w:r w:rsidR="00B20D26" w:rsidRPr="00110F02">
        <w:t xml:space="preserve"> обсуждения </w:t>
      </w:r>
      <w:r w:rsidR="00110F02" w:rsidRPr="00110F02">
        <w:t>способов</w:t>
      </w:r>
      <w:r w:rsidR="001676E6" w:rsidRPr="00110F02">
        <w:t xml:space="preserve"> профилактики этих явлений. Федеральные должнос</w:t>
      </w:r>
      <w:r w:rsidR="001676E6" w:rsidRPr="00110F02">
        <w:t>т</w:t>
      </w:r>
      <w:r w:rsidR="001676E6" w:rsidRPr="00110F02">
        <w:t>ные лица также встречались с активистами арабской и южноазиатской общин и обсуждали данную тему с</w:t>
      </w:r>
      <w:r w:rsidR="00B20D26" w:rsidRPr="00110F02">
        <w:t xml:space="preserve"> представителями школ и</w:t>
      </w:r>
      <w:r w:rsidR="001676E6" w:rsidRPr="00110F02">
        <w:t xml:space="preserve"> иных структур.</w:t>
      </w:r>
    </w:p>
    <w:p w:rsidR="00C948E7" w:rsidRPr="00110F02" w:rsidRDefault="00EE07AC" w:rsidP="00BB1FAD">
      <w:pPr>
        <w:pStyle w:val="SingleTxtGR"/>
      </w:pPr>
      <w:r>
        <w:t>155.</w:t>
      </w:r>
      <w:r>
        <w:tab/>
      </w:r>
      <w:r w:rsidR="00B311C5" w:rsidRPr="00110F02">
        <w:t>Недискриминация в вопросах участия в культурной жизни и доступа к местам и услугам, предназначенным для общественного пользования. Богатство и разнообразие культурного наследия США лишь возрастает по мере того, как американское общество становится все менее однородным в расовом и этнич</w:t>
      </w:r>
      <w:r w:rsidR="00B311C5" w:rsidRPr="00110F02">
        <w:t>е</w:t>
      </w:r>
      <w:r w:rsidR="00B311C5" w:rsidRPr="00110F02">
        <w:t xml:space="preserve">ском отношении. </w:t>
      </w:r>
      <w:r w:rsidR="000A32CB" w:rsidRPr="00110F02">
        <w:t>Существующие здесь д</w:t>
      </w:r>
      <w:r w:rsidR="00B311C5" w:rsidRPr="00110F02">
        <w:t>авние традиции культурного самов</w:t>
      </w:r>
      <w:r w:rsidR="00B311C5" w:rsidRPr="00110F02">
        <w:t>ы</w:t>
      </w:r>
      <w:r w:rsidR="00B311C5" w:rsidRPr="00110F02">
        <w:t xml:space="preserve">ражения </w:t>
      </w:r>
      <w:r w:rsidR="000A32CB" w:rsidRPr="00110F02">
        <w:t>находят</w:t>
      </w:r>
      <w:r w:rsidR="00B311C5" w:rsidRPr="00110F02">
        <w:t xml:space="preserve"> свое современное </w:t>
      </w:r>
      <w:r w:rsidR="000A32CB" w:rsidRPr="00110F02">
        <w:t>воплощение</w:t>
      </w:r>
      <w:r w:rsidR="00BF7321" w:rsidRPr="00110F02">
        <w:t xml:space="preserve"> в тысячах мероприятий, кл</w:t>
      </w:r>
      <w:r w:rsidR="00BF7321" w:rsidRPr="00110F02">
        <w:t>у</w:t>
      </w:r>
      <w:r w:rsidR="00BF7321" w:rsidRPr="00110F02">
        <w:t>бов, театральных постановок, художественных фестивалей, спортивных сост</w:t>
      </w:r>
      <w:r w:rsidR="00BF7321" w:rsidRPr="00110F02">
        <w:t>я</w:t>
      </w:r>
      <w:r w:rsidR="00BF7321" w:rsidRPr="00110F02">
        <w:t>заний и музыкальных концертов по всей стране, пропагандирующих культурное насл</w:t>
      </w:r>
      <w:r w:rsidR="00BF7321" w:rsidRPr="00110F02">
        <w:t>е</w:t>
      </w:r>
      <w:r w:rsidR="00BF7321" w:rsidRPr="00110F02">
        <w:t>дие разных народов. Равноправное участие в культурной жизни и доступ к ме</w:t>
      </w:r>
      <w:r w:rsidR="00BF7321" w:rsidRPr="00110F02">
        <w:t>с</w:t>
      </w:r>
      <w:r w:rsidR="00BF7321" w:rsidRPr="00110F02">
        <w:t>там и услугам, предназначенным для о</w:t>
      </w:r>
      <w:r w:rsidR="000A32CB" w:rsidRPr="00110F02">
        <w:t>бщественного пользования, таким</w:t>
      </w:r>
      <w:r w:rsidR="00BF7321" w:rsidRPr="00110F02">
        <w:t xml:space="preserve"> как средства транспорта, гостиницы, рестораны, театры и парки, гарантируются прежде всего первой, пятой и четырнадцатой поправками к Конституции, а также законами США, включая главу</w:t>
      </w:r>
      <w:r w:rsidR="003C4E61">
        <w:t xml:space="preserve"> </w:t>
      </w:r>
      <w:r w:rsidR="00BF7321" w:rsidRPr="00110F02">
        <w:t>II Закона 1964</w:t>
      </w:r>
      <w:r w:rsidR="003C4E61">
        <w:t xml:space="preserve"> </w:t>
      </w:r>
      <w:r w:rsidR="00BF7321" w:rsidRPr="00110F02">
        <w:t>года о гражданских правах с внесенными в него поправками, согласно которой в определенных категориях мест о</w:t>
      </w:r>
      <w:r w:rsidR="000A32CB" w:rsidRPr="00110F02">
        <w:t>бщественного пользования, таких</w:t>
      </w:r>
      <w:r w:rsidR="00BF7321" w:rsidRPr="00110F02">
        <w:t xml:space="preserve"> как гостиницы, рестораны и объекты культурно-развлекательного назначения, запрещена дискриминация, в частн</w:t>
      </w:r>
      <w:r w:rsidR="00BF7321" w:rsidRPr="00110F02">
        <w:t>о</w:t>
      </w:r>
      <w:r w:rsidR="00BF7321" w:rsidRPr="00110F02">
        <w:t>сти, по признакам расы, цвета кожи или национального происхождения. Н</w:t>
      </w:r>
      <w:r w:rsidR="00BF7321" w:rsidRPr="00110F02">
        <w:t>а</w:t>
      </w:r>
      <w:r w:rsidR="00BF7321" w:rsidRPr="00110F02">
        <w:t>пример, в 2012</w:t>
      </w:r>
      <w:r w:rsidR="003C4E61">
        <w:t xml:space="preserve"> </w:t>
      </w:r>
      <w:r w:rsidR="00BF7321" w:rsidRPr="00110F02">
        <w:t>году ОГП совместно с Комиссией по правам человека штата Пенсильвания добился урегулирования вопроса о дискриминации по рас</w:t>
      </w:r>
      <w:r>
        <w:t>овому признаку, якобы допускавше</w:t>
      </w:r>
      <w:r w:rsidR="00BF7321" w:rsidRPr="00110F02">
        <w:t>йся в одном из плавательных бассейнов Филадел</w:t>
      </w:r>
      <w:r w:rsidR="00BF7321" w:rsidRPr="00110F02">
        <w:t>ь</w:t>
      </w:r>
      <w:r w:rsidR="00BF7321" w:rsidRPr="00110F02">
        <w:t>фии (</w:t>
      </w:r>
      <w:r w:rsidR="000767F5" w:rsidRPr="00BB1FAD">
        <w:t>http://www.justic</w:t>
      </w:r>
      <w:r w:rsidR="000767F5" w:rsidRPr="00BB1FAD">
        <w:t>e</w:t>
      </w:r>
      <w:r w:rsidR="000767F5" w:rsidRPr="00BB1FAD">
        <w:t>.gov/opa/pr/2012/August/12-crt-1017html</w:t>
      </w:r>
      <w:r w:rsidR="00BF7321" w:rsidRPr="00110F02">
        <w:t>)</w:t>
      </w:r>
      <w:r w:rsidR="00C948E7" w:rsidRPr="00110F02">
        <w:t>.</w:t>
      </w:r>
      <w:r w:rsidR="00BF7321" w:rsidRPr="00110F02">
        <w:t xml:space="preserve"> В последние годы число жалоб на расовую и этническую дискриминацию в </w:t>
      </w:r>
      <w:r w:rsidR="005D184D">
        <w:t>общественных местах сокращается</w:t>
      </w:r>
      <w:r w:rsidR="00BF7321" w:rsidRPr="00110F02">
        <w:t xml:space="preserve"> при одновременном росте удельного веса случаев дискр</w:t>
      </w:r>
      <w:r w:rsidR="00BF7321" w:rsidRPr="00110F02">
        <w:t>и</w:t>
      </w:r>
      <w:r w:rsidR="00BF7321" w:rsidRPr="00110F02">
        <w:t xml:space="preserve">минации инвалидов. </w:t>
      </w:r>
      <w:r w:rsidR="005D184D">
        <w:t>Если</w:t>
      </w:r>
      <w:r w:rsidR="00BF7321" w:rsidRPr="00110F02">
        <w:t xml:space="preserve"> имеются основания предполагать применение тем или иным лицом дискриминационных методов или практики, </w:t>
      </w:r>
      <w:r w:rsidR="005D184D">
        <w:t xml:space="preserve">то </w:t>
      </w:r>
      <w:r w:rsidR="009C14F2">
        <w:t>Минист</w:t>
      </w:r>
      <w:r w:rsidR="00BF7321" w:rsidRPr="00110F02">
        <w:t xml:space="preserve">ерство юстиции может </w:t>
      </w:r>
      <w:r w:rsidR="000A32CB" w:rsidRPr="00110F02">
        <w:t>ходатайствовать перед</w:t>
      </w:r>
      <w:r w:rsidR="00BF7321" w:rsidRPr="00110F02">
        <w:t xml:space="preserve"> суд</w:t>
      </w:r>
      <w:r w:rsidR="000A32CB" w:rsidRPr="00110F02">
        <w:t>ом</w:t>
      </w:r>
      <w:r w:rsidR="00BF7321" w:rsidRPr="00110F02">
        <w:t xml:space="preserve"> о вынесении запретительного п</w:t>
      </w:r>
      <w:r w:rsidR="00BF7321" w:rsidRPr="00110F02">
        <w:t>о</w:t>
      </w:r>
      <w:r w:rsidR="00BF7321" w:rsidRPr="00110F02">
        <w:t>становления. Физические лица также обладают правом возбуждать иски в з</w:t>
      </w:r>
      <w:r w:rsidR="00BF7321" w:rsidRPr="00110F02">
        <w:t>а</w:t>
      </w:r>
      <w:r w:rsidR="00BF7321" w:rsidRPr="00110F02">
        <w:t>щиту свои</w:t>
      </w:r>
      <w:r w:rsidR="005D184D">
        <w:t>х</w:t>
      </w:r>
      <w:r w:rsidR="00BF7321" w:rsidRPr="00110F02">
        <w:t xml:space="preserve"> прав согласно </w:t>
      </w:r>
      <w:r w:rsidR="000A32CB" w:rsidRPr="00110F02">
        <w:t>г</w:t>
      </w:r>
      <w:r w:rsidR="00BF7321" w:rsidRPr="00110F02">
        <w:t>лаве</w:t>
      </w:r>
      <w:r w:rsidR="003C4E61">
        <w:t xml:space="preserve"> </w:t>
      </w:r>
      <w:r w:rsidR="00C948E7" w:rsidRPr="00110F02">
        <w:t>II</w:t>
      </w:r>
      <w:r w:rsidR="00BF7321" w:rsidRPr="00110F02">
        <w:t xml:space="preserve"> и другим положениям федерального закон</w:t>
      </w:r>
      <w:r w:rsidR="00BF7321" w:rsidRPr="00110F02">
        <w:t>о</w:t>
      </w:r>
      <w:r w:rsidR="00BF7321" w:rsidRPr="00110F02">
        <w:t>дательства и законодательства штатов. Дискриминац</w:t>
      </w:r>
      <w:r w:rsidR="000A32CB" w:rsidRPr="00110F02">
        <w:t>ия в общественных местах, таких</w:t>
      </w:r>
      <w:r w:rsidR="00BF7321" w:rsidRPr="00110F02">
        <w:t xml:space="preserve"> как государственные музеи или культурные центры, запрещена также п</w:t>
      </w:r>
      <w:r w:rsidR="00BF7321" w:rsidRPr="00110F02">
        <w:t>о</w:t>
      </w:r>
      <w:r w:rsidR="00BF7321" w:rsidRPr="00110F02">
        <w:t>ложениями главы</w:t>
      </w:r>
      <w:r w:rsidR="003C4E61">
        <w:t xml:space="preserve"> </w:t>
      </w:r>
      <w:r w:rsidR="00C948E7" w:rsidRPr="00110F02">
        <w:t>III</w:t>
      </w:r>
      <w:r w:rsidR="00BF7321" w:rsidRPr="00110F02">
        <w:t xml:space="preserve"> Закона 1964</w:t>
      </w:r>
      <w:r w:rsidR="003C4E61">
        <w:t xml:space="preserve"> </w:t>
      </w:r>
      <w:r w:rsidR="00BF7321" w:rsidRPr="00110F02">
        <w:t>года о гражданских правах. О соответству</w:t>
      </w:r>
      <w:r w:rsidR="00BF7321" w:rsidRPr="00110F02">
        <w:t>ю</w:t>
      </w:r>
      <w:r w:rsidR="00BF7321" w:rsidRPr="00110F02">
        <w:t xml:space="preserve">щем законодательстве и мерах по его применению на уровне штатов см. </w:t>
      </w:r>
      <w:r w:rsidR="000A32CB" w:rsidRPr="00110F02">
        <w:t>в</w:t>
      </w:r>
      <w:r w:rsidR="00BF7321" w:rsidRPr="00110F02">
        <w:t xml:space="preserve"> пр</w:t>
      </w:r>
      <w:r w:rsidR="00BF7321" w:rsidRPr="00110F02">
        <w:t>и</w:t>
      </w:r>
      <w:r w:rsidR="00BF7321" w:rsidRPr="00110F02">
        <w:t>ложении</w:t>
      </w:r>
      <w:r w:rsidR="003C4E61">
        <w:t xml:space="preserve"> </w:t>
      </w:r>
      <w:r w:rsidR="00BF7321" w:rsidRPr="00110F02">
        <w:t>А к общему базовому документу.</w:t>
      </w:r>
    </w:p>
    <w:p w:rsidR="00C948E7" w:rsidRPr="00110F02" w:rsidRDefault="00284D9F" w:rsidP="000460EB">
      <w:pPr>
        <w:pStyle w:val="H1GR"/>
      </w:pPr>
      <w:r w:rsidRPr="00110F02">
        <w:tab/>
      </w:r>
      <w:r w:rsidR="00E8041D" w:rsidRPr="00110F02">
        <w:t>II</w:t>
      </w:r>
      <w:r w:rsidR="00C948E7" w:rsidRPr="00110F02">
        <w:t>.</w:t>
      </w:r>
      <w:r w:rsidR="0019325D" w:rsidRPr="00110F02">
        <w:tab/>
      </w:r>
      <w:r w:rsidR="006C299F" w:rsidRPr="00110F02">
        <w:t>Информация по различным группам жертв или потенциальных жертв расовой дискриминации</w:t>
      </w:r>
    </w:p>
    <w:p w:rsidR="00C948E7" w:rsidRPr="00110F02" w:rsidRDefault="0019325D" w:rsidP="00EE07AC">
      <w:pPr>
        <w:pStyle w:val="H23GR"/>
      </w:pPr>
      <w:r w:rsidRPr="00110F02">
        <w:tab/>
      </w:r>
      <w:r w:rsidR="00E8041D" w:rsidRPr="00110F02">
        <w:t>A.</w:t>
      </w:r>
      <w:r w:rsidR="00E8041D" w:rsidRPr="00110F02">
        <w:tab/>
      </w:r>
      <w:r w:rsidR="006C299F" w:rsidRPr="00110F02">
        <w:t>Категории лиц</w:t>
      </w:r>
    </w:p>
    <w:p w:rsidR="00C948E7" w:rsidRPr="00110F02" w:rsidRDefault="00EE07AC" w:rsidP="00EE07AC">
      <w:pPr>
        <w:pStyle w:val="SingleTxtGR"/>
      </w:pPr>
      <w:r>
        <w:t>156.</w:t>
      </w:r>
      <w:r>
        <w:tab/>
      </w:r>
      <w:r w:rsidR="006C299F" w:rsidRPr="00110F02">
        <w:t>Беженцы и перемещенные лица. В связи с пунктом</w:t>
      </w:r>
      <w:r w:rsidR="003C4E61">
        <w:t xml:space="preserve"> </w:t>
      </w:r>
      <w:r w:rsidR="006C299F" w:rsidRPr="00110F02">
        <w:t>37 заключительных замечаний Комитета следует отметить, что с принятием Закона 1980</w:t>
      </w:r>
      <w:r w:rsidR="003C4E61">
        <w:t xml:space="preserve"> </w:t>
      </w:r>
      <w:r w:rsidR="006C299F" w:rsidRPr="00110F02">
        <w:t>года о б</w:t>
      </w:r>
      <w:r w:rsidR="006C299F" w:rsidRPr="00110F02">
        <w:t>е</w:t>
      </w:r>
      <w:r w:rsidR="006C299F" w:rsidRPr="00110F02">
        <w:t xml:space="preserve">женцах в правовую систему США было введено понятие </w:t>
      </w:r>
      <w:r w:rsidR="005D184D" w:rsidRPr="00110F02">
        <w:t>"</w:t>
      </w:r>
      <w:r w:rsidR="005D184D">
        <w:t>беженца</w:t>
      </w:r>
      <w:r w:rsidR="005D184D" w:rsidRPr="00110F02">
        <w:t>"</w:t>
      </w:r>
      <w:r w:rsidR="006C299F" w:rsidRPr="00110F02">
        <w:t>, определ</w:t>
      </w:r>
      <w:r w:rsidR="006C299F" w:rsidRPr="00110F02">
        <w:t>е</w:t>
      </w:r>
      <w:r w:rsidR="006C299F" w:rsidRPr="00110F02">
        <w:t>ние которого в целом соответствует сформулированному в Конвенц</w:t>
      </w:r>
      <w:r w:rsidR="000A32CB" w:rsidRPr="00110F02">
        <w:t>ии 1951</w:t>
      </w:r>
      <w:r w:rsidR="003C4E61">
        <w:t xml:space="preserve"> </w:t>
      </w:r>
      <w:r w:rsidR="000A32CB" w:rsidRPr="00110F02">
        <w:t>года о статусе беженцев;</w:t>
      </w:r>
      <w:r w:rsidR="006C299F" w:rsidRPr="00110F02">
        <w:t xml:space="preserve"> </w:t>
      </w:r>
      <w:r w:rsidR="000A32CB" w:rsidRPr="00110F02">
        <w:t>эта конвенция с</w:t>
      </w:r>
      <w:r w:rsidR="006C299F" w:rsidRPr="00110F02">
        <w:t xml:space="preserve"> внесенными в нее поправками была</w:t>
      </w:r>
      <w:r w:rsidR="009D12C1">
        <w:br/>
      </w:r>
      <w:r w:rsidR="000A32CB" w:rsidRPr="00110F02">
        <w:t>посредством ссылки включена в П</w:t>
      </w:r>
      <w:r w:rsidR="006C299F" w:rsidRPr="00110F02">
        <w:t>ротокол 1967</w:t>
      </w:r>
      <w:r w:rsidR="003C4E61">
        <w:t xml:space="preserve"> </w:t>
      </w:r>
      <w:r w:rsidR="006C299F" w:rsidRPr="00110F02">
        <w:t>года о статусе беженцев, стор</w:t>
      </w:r>
      <w:r w:rsidR="006C299F" w:rsidRPr="00110F02">
        <w:t>о</w:t>
      </w:r>
      <w:r w:rsidR="006C299F" w:rsidRPr="00110F02">
        <w:t xml:space="preserve">ной которого являются США. </w:t>
      </w:r>
      <w:r w:rsidR="000A32CB" w:rsidRPr="00110F02">
        <w:t>Вышеупомянутое</w:t>
      </w:r>
      <w:r w:rsidR="009D12C1">
        <w:t xml:space="preserve"> определение, приводимое</w:t>
      </w:r>
      <w:r w:rsidR="009D12C1">
        <w:br/>
      </w:r>
      <w:r>
        <w:t>в</w:t>
      </w:r>
      <w:r w:rsidR="006C299F" w:rsidRPr="00110F02">
        <w:t xml:space="preserve"> статье</w:t>
      </w:r>
      <w:r w:rsidR="003C4E61">
        <w:t xml:space="preserve"> </w:t>
      </w:r>
      <w:r w:rsidR="006C299F" w:rsidRPr="00110F02">
        <w:t>101</w:t>
      </w:r>
      <w:r w:rsidR="003C4E61">
        <w:t xml:space="preserve"> </w:t>
      </w:r>
      <w:r w:rsidR="005E0ED3" w:rsidRPr="00110F02">
        <w:t>а) 42) ЗИГ (</w:t>
      </w:r>
      <w:r w:rsidR="00C948E7" w:rsidRPr="00110F02">
        <w:t>8 U.S.C. 1101</w:t>
      </w:r>
      <w:r w:rsidR="003C4E61">
        <w:t xml:space="preserve"> </w:t>
      </w:r>
      <w:r w:rsidR="00C948E7" w:rsidRPr="00110F02">
        <w:t>(a)(42)</w:t>
      </w:r>
      <w:r w:rsidR="000A32CB" w:rsidRPr="00110F02">
        <w:t>),</w:t>
      </w:r>
      <w:r w:rsidR="005E0ED3" w:rsidRPr="00110F02">
        <w:t xml:space="preserve"> служит основой для принятия решений о предоставлении убежища лицам, находящимся на территории США, а также для присвоения статуса беженцев лицам за рубежом, желающим пер</w:t>
      </w:r>
      <w:r w:rsidR="005E0ED3" w:rsidRPr="00110F02">
        <w:t>е</w:t>
      </w:r>
      <w:r w:rsidR="005E0ED3" w:rsidRPr="00110F02">
        <w:t xml:space="preserve">селиться в </w:t>
      </w:r>
      <w:r w:rsidR="005D184D">
        <w:t>Соед</w:t>
      </w:r>
      <w:r w:rsidR="005D184D">
        <w:t>и</w:t>
      </w:r>
      <w:r w:rsidR="005D184D">
        <w:t>ненные Штаты</w:t>
      </w:r>
      <w:r w:rsidR="005E0ED3" w:rsidRPr="00110F02">
        <w:t xml:space="preserve"> в рамках программы США по приему беженцев (см.</w:t>
      </w:r>
      <w:r w:rsidR="003C4E61">
        <w:t xml:space="preserve"> </w:t>
      </w:r>
      <w:r w:rsidR="00C948E7" w:rsidRPr="00110F02">
        <w:t>8 U.S.C</w:t>
      </w:r>
      <w:r w:rsidR="005E0ED3" w:rsidRPr="00110F02">
        <w:t>. 1157–</w:t>
      </w:r>
      <w:r w:rsidR="00C948E7" w:rsidRPr="00110F02">
        <w:t>1158</w:t>
      </w:r>
      <w:r w:rsidR="005E0ED3" w:rsidRPr="00110F02">
        <w:t>)</w:t>
      </w:r>
      <w:r w:rsidR="00C948E7" w:rsidRPr="00110F02">
        <w:t>.</w:t>
      </w:r>
    </w:p>
    <w:p w:rsidR="00C948E7" w:rsidRPr="00110F02" w:rsidRDefault="009D12C1" w:rsidP="00EE07AC">
      <w:pPr>
        <w:pStyle w:val="SingleTxtGR"/>
      </w:pPr>
      <w:r>
        <w:t>157.</w:t>
      </w:r>
      <w:r>
        <w:tab/>
      </w:r>
      <w:r w:rsidR="005E0ED3" w:rsidRPr="00110F02">
        <w:t xml:space="preserve">В </w:t>
      </w:r>
      <w:r w:rsidR="00C948E7" w:rsidRPr="00110F02">
        <w:t>2012</w:t>
      </w:r>
      <w:r w:rsidR="005E0ED3" w:rsidRPr="00110F02">
        <w:t xml:space="preserve"> </w:t>
      </w:r>
      <w:r w:rsidR="00BE06F1">
        <w:t>финансовом году</w:t>
      </w:r>
      <w:r w:rsidR="005E0ED3" w:rsidRPr="00110F02">
        <w:t xml:space="preserve"> по линии программы приема беженцев разреш</w:t>
      </w:r>
      <w:r w:rsidR="005E0ED3" w:rsidRPr="00110F02">
        <w:t>е</w:t>
      </w:r>
      <w:r w:rsidR="005E0ED3" w:rsidRPr="00110F02">
        <w:t xml:space="preserve">ния на въезд в США получили </w:t>
      </w:r>
      <w:r w:rsidR="00C948E7" w:rsidRPr="00110F02">
        <w:t>58</w:t>
      </w:r>
      <w:r w:rsidR="003C4E61">
        <w:t xml:space="preserve"> </w:t>
      </w:r>
      <w:r w:rsidR="00C948E7" w:rsidRPr="00110F02">
        <w:t>238</w:t>
      </w:r>
      <w:r w:rsidR="003C4E61">
        <w:t xml:space="preserve"> </w:t>
      </w:r>
      <w:r w:rsidR="005E0ED3" w:rsidRPr="00110F02">
        <w:t>человек. Первые места в списке стран происхождения беженцев, переселившихся в США в 2012 финансовом году, з</w:t>
      </w:r>
      <w:r w:rsidR="005E0ED3" w:rsidRPr="00110F02">
        <w:t>а</w:t>
      </w:r>
      <w:r w:rsidR="005E0ED3" w:rsidRPr="00110F02">
        <w:t>нимали Бирма, Ирак и Бутан. Общая численность допущенных в страну беже</w:t>
      </w:r>
      <w:r w:rsidR="005E0ED3" w:rsidRPr="00110F02">
        <w:t>н</w:t>
      </w:r>
      <w:r w:rsidR="005E0ED3" w:rsidRPr="00110F02">
        <w:t>цев была выше, чем в 2011</w:t>
      </w:r>
      <w:r w:rsidR="003C4E61">
        <w:t xml:space="preserve"> </w:t>
      </w:r>
      <w:r w:rsidR="005E0ED3" w:rsidRPr="00110F02">
        <w:t>году (</w:t>
      </w:r>
      <w:r w:rsidR="00C948E7" w:rsidRPr="00110F02">
        <w:t>56</w:t>
      </w:r>
      <w:r w:rsidR="003C4E61">
        <w:t xml:space="preserve"> </w:t>
      </w:r>
      <w:r w:rsidR="00C948E7" w:rsidRPr="00110F02">
        <w:t>424</w:t>
      </w:r>
      <w:r w:rsidR="003C4E61">
        <w:t xml:space="preserve"> </w:t>
      </w:r>
      <w:r w:rsidR="005E0ED3" w:rsidRPr="00110F02">
        <w:t>человека</w:t>
      </w:r>
      <w:r w:rsidR="00C948E7" w:rsidRPr="00110F02">
        <w:t>)</w:t>
      </w:r>
      <w:r w:rsidR="005E0ED3" w:rsidRPr="00110F02">
        <w:t xml:space="preserve">, но ниже, чем в </w:t>
      </w:r>
      <w:r w:rsidR="00C948E7" w:rsidRPr="00110F02">
        <w:t>2010</w:t>
      </w:r>
      <w:r w:rsidR="003C4E61">
        <w:t xml:space="preserve"> </w:t>
      </w:r>
      <w:r w:rsidR="005E0ED3" w:rsidRPr="00110F02">
        <w:t>году</w:t>
      </w:r>
      <w:r w:rsidR="00BE06F1">
        <w:br/>
      </w:r>
      <w:r w:rsidR="00C948E7" w:rsidRPr="00110F02">
        <w:t>(73</w:t>
      </w:r>
      <w:r w:rsidR="003C4E61">
        <w:t xml:space="preserve"> </w:t>
      </w:r>
      <w:r w:rsidR="00C948E7" w:rsidRPr="00110F02">
        <w:t>311</w:t>
      </w:r>
      <w:r w:rsidR="003C4E61">
        <w:t xml:space="preserve"> </w:t>
      </w:r>
      <w:r w:rsidR="005E0ED3" w:rsidRPr="00110F02">
        <w:t>человек</w:t>
      </w:r>
      <w:r w:rsidR="00C948E7" w:rsidRPr="00110F02">
        <w:t>).</w:t>
      </w:r>
      <w:r w:rsidR="0001700E" w:rsidRPr="00110F02">
        <w:t xml:space="preserve"> </w:t>
      </w:r>
      <w:r w:rsidR="005E0ED3" w:rsidRPr="00110F02">
        <w:t>Мужчины в</w:t>
      </w:r>
      <w:r w:rsidR="00C948E7" w:rsidRPr="00110F02">
        <w:t xml:space="preserve"> 2012</w:t>
      </w:r>
      <w:r w:rsidR="003C4E61">
        <w:t xml:space="preserve"> </w:t>
      </w:r>
      <w:r w:rsidR="005E0ED3" w:rsidRPr="00110F02">
        <w:t xml:space="preserve">году составляли </w:t>
      </w:r>
      <w:r w:rsidR="00C948E7" w:rsidRPr="00110F02">
        <w:t>54</w:t>
      </w:r>
      <w:r w:rsidR="0040716B" w:rsidRPr="00110F02">
        <w:t>%</w:t>
      </w:r>
      <w:r w:rsidR="005E0ED3" w:rsidRPr="00110F02">
        <w:t>, а женщины</w:t>
      </w:r>
      <w:r w:rsidR="003C4E61">
        <w:t xml:space="preserve"> </w:t>
      </w:r>
      <w:r w:rsidR="00BE06F1">
        <w:t xml:space="preserve">– 46% </w:t>
      </w:r>
      <w:r w:rsidR="005E0ED3" w:rsidRPr="00110F02">
        <w:t>пр</w:t>
      </w:r>
      <w:r w:rsidR="005E0ED3" w:rsidRPr="00110F02">
        <w:t>и</w:t>
      </w:r>
      <w:r w:rsidR="005E0ED3" w:rsidRPr="00110F02">
        <w:t>бывших в США беженцев. Почти 13</w:t>
      </w:r>
      <w:r w:rsidR="003C4E61">
        <w:t xml:space="preserve"> </w:t>
      </w:r>
      <w:r w:rsidR="005E0ED3" w:rsidRPr="00110F02">
        <w:t>000</w:t>
      </w:r>
      <w:r w:rsidR="003C4E61">
        <w:t xml:space="preserve"> </w:t>
      </w:r>
      <w:r w:rsidR="005E0ED3" w:rsidRPr="00110F02">
        <w:t>лиц</w:t>
      </w:r>
      <w:r w:rsidR="0040716B" w:rsidRPr="00110F02">
        <w:t>ам</w:t>
      </w:r>
      <w:r w:rsidR="005E0ED3" w:rsidRPr="00110F02">
        <w:t>, уже находившимся в США, убежище было предоставлено по ходатайствам, поданным этими лицами в Б</w:t>
      </w:r>
      <w:r w:rsidR="005E0ED3" w:rsidRPr="00110F02">
        <w:t>ю</w:t>
      </w:r>
      <w:r w:rsidR="005E0ED3" w:rsidRPr="00110F02">
        <w:t>ро США по вопроса</w:t>
      </w:r>
      <w:r w:rsidR="005D184D">
        <w:t>м иммиграции и гражданства (БИГ</w:t>
      </w:r>
      <w:r w:rsidR="005E0ED3" w:rsidRPr="00110F02">
        <w:t>) по собственной ин</w:t>
      </w:r>
      <w:r w:rsidR="005E0ED3" w:rsidRPr="00110F02">
        <w:t>и</w:t>
      </w:r>
      <w:r w:rsidR="005E0ED3" w:rsidRPr="00110F02">
        <w:t>циативе. Эта цифра выше аналогичных показателей как за 2011</w:t>
      </w:r>
      <w:r w:rsidR="008C2090">
        <w:t xml:space="preserve"> </w:t>
      </w:r>
      <w:r w:rsidR="00C948E7" w:rsidRPr="00110F02">
        <w:t>(10</w:t>
      </w:r>
      <w:r w:rsidR="003C4E61">
        <w:t xml:space="preserve"> </w:t>
      </w:r>
      <w:r w:rsidR="00C948E7" w:rsidRPr="00110F02">
        <w:t>700</w:t>
      </w:r>
      <w:r w:rsidR="003C4E61">
        <w:t xml:space="preserve"> </w:t>
      </w:r>
      <w:r w:rsidR="005E0ED3" w:rsidRPr="00110F02">
        <w:t>чел</w:t>
      </w:r>
      <w:r w:rsidR="005E0ED3" w:rsidRPr="00110F02">
        <w:t>о</w:t>
      </w:r>
      <w:r w:rsidR="005E0ED3" w:rsidRPr="00110F02">
        <w:t>век</w:t>
      </w:r>
      <w:r w:rsidR="00C948E7" w:rsidRPr="00110F02">
        <w:t>)</w:t>
      </w:r>
      <w:r w:rsidR="005E0ED3" w:rsidRPr="00110F02">
        <w:t xml:space="preserve">, так и за </w:t>
      </w:r>
      <w:r>
        <w:t>2010</w:t>
      </w:r>
      <w:r w:rsidR="008C2090">
        <w:t xml:space="preserve"> год</w:t>
      </w:r>
      <w:r w:rsidR="00BE06F1">
        <w:t xml:space="preserve"> </w:t>
      </w:r>
      <w:r w:rsidR="00C948E7" w:rsidRPr="00110F02">
        <w:t>(9</w:t>
      </w:r>
      <w:r w:rsidR="003C4E61">
        <w:t xml:space="preserve"> </w:t>
      </w:r>
      <w:r w:rsidR="00C948E7" w:rsidRPr="00110F02">
        <w:t>174</w:t>
      </w:r>
      <w:r w:rsidR="003C4E61">
        <w:t xml:space="preserve"> </w:t>
      </w:r>
      <w:r w:rsidR="005E0ED3" w:rsidRPr="00110F02">
        <w:t>человека</w:t>
      </w:r>
      <w:r w:rsidR="00C948E7" w:rsidRPr="00110F02">
        <w:t>).</w:t>
      </w:r>
      <w:r w:rsidR="005E0ED3" w:rsidRPr="00110F02">
        <w:t xml:space="preserve"> Кроме того, в 2012 </w:t>
      </w:r>
      <w:r w:rsidR="00B35F67">
        <w:t>финансовом году</w:t>
      </w:r>
      <w:r w:rsidR="005E0ED3" w:rsidRPr="00110F02">
        <w:t xml:space="preserve"> почти 12</w:t>
      </w:r>
      <w:r w:rsidR="003C4E61">
        <w:t xml:space="preserve"> </w:t>
      </w:r>
      <w:r w:rsidR="005E0ED3" w:rsidRPr="00110F02">
        <w:t>000</w:t>
      </w:r>
      <w:r w:rsidR="003C4E61">
        <w:t xml:space="preserve"> </w:t>
      </w:r>
      <w:r w:rsidR="005E0ED3" w:rsidRPr="00110F02">
        <w:t>человек получили убежище по ходатайствам, поданным ими в к</w:t>
      </w:r>
      <w:r w:rsidR="005E0ED3" w:rsidRPr="00110F02">
        <w:t>а</w:t>
      </w:r>
      <w:r w:rsidR="005E0ED3" w:rsidRPr="00110F02">
        <w:t xml:space="preserve">честве меры защиты в ходе рассмотрения иммиграционными судьями МЮ дел об их высылке из страны. Первые места в списке стран происхождения </w:t>
      </w:r>
      <w:r w:rsidR="0040716B" w:rsidRPr="00110F02">
        <w:t xml:space="preserve">лиц, </w:t>
      </w:r>
      <w:r w:rsidR="005E0ED3" w:rsidRPr="00110F02">
        <w:t>п</w:t>
      </w:r>
      <w:r w:rsidR="005E0ED3" w:rsidRPr="00110F02">
        <w:t>о</w:t>
      </w:r>
      <w:r w:rsidR="005E0ED3" w:rsidRPr="00110F02">
        <w:t>лучивших убежище в 2012</w:t>
      </w:r>
      <w:r w:rsidR="003C4E61">
        <w:t xml:space="preserve"> </w:t>
      </w:r>
      <w:r w:rsidR="00BE06F1">
        <w:t>финансовом году</w:t>
      </w:r>
      <w:r w:rsidR="0040716B" w:rsidRPr="00110F02">
        <w:t xml:space="preserve"> </w:t>
      </w:r>
      <w:r w:rsidR="005E0ED3" w:rsidRPr="00110F02">
        <w:t>занимали Китай, Египет и Эфи</w:t>
      </w:r>
      <w:r w:rsidR="005E0ED3" w:rsidRPr="00110F02">
        <w:t>о</w:t>
      </w:r>
      <w:r w:rsidR="005E0ED3" w:rsidRPr="00110F02">
        <w:t>пия (ходатайства, поданные по собственной инициативе), а также Китай, Эфи</w:t>
      </w:r>
      <w:r w:rsidR="005E0ED3" w:rsidRPr="00110F02">
        <w:t>о</w:t>
      </w:r>
      <w:r w:rsidR="005E0ED3" w:rsidRPr="00110F02">
        <w:t>пия и Непал (ход</w:t>
      </w:r>
      <w:r w:rsidR="005E0ED3" w:rsidRPr="00110F02">
        <w:t>а</w:t>
      </w:r>
      <w:r w:rsidR="005E0ED3" w:rsidRPr="00110F02">
        <w:t>тайства, поданные в порядке защиты от высылки).</w:t>
      </w:r>
    </w:p>
    <w:p w:rsidR="00884098" w:rsidRPr="00110F02" w:rsidRDefault="009D12C1" w:rsidP="00EE07AC">
      <w:pPr>
        <w:pStyle w:val="SingleTxtGR"/>
      </w:pPr>
      <w:r>
        <w:t>158.</w:t>
      </w:r>
      <w:r>
        <w:tab/>
      </w:r>
      <w:r w:rsidR="00F25CB6" w:rsidRPr="00110F02">
        <w:t>США исходят из того, что беженцы могут быть заинтересованы в пол</w:t>
      </w:r>
      <w:r w:rsidR="00F25CB6" w:rsidRPr="00110F02">
        <w:t>у</w:t>
      </w:r>
      <w:r w:rsidR="00F25CB6" w:rsidRPr="00110F02">
        <w:t>чении адресной помощи, учитывающей их особые проблемы и облегчающей им интеграцию в американское общество. Управление госдепартамента по вопр</w:t>
      </w:r>
      <w:r w:rsidR="00F25CB6" w:rsidRPr="00110F02">
        <w:t>о</w:t>
      </w:r>
      <w:r w:rsidR="00F25CB6" w:rsidRPr="00110F02">
        <w:t>сам народонаселения, беженцев и миграции имеет соглашени</w:t>
      </w:r>
      <w:r w:rsidR="0040716B" w:rsidRPr="00110F02">
        <w:t>я</w:t>
      </w:r>
      <w:r w:rsidR="00F25CB6" w:rsidRPr="00110F02">
        <w:t xml:space="preserve"> с некоммерч</w:t>
      </w:r>
      <w:r w:rsidR="00F25CB6" w:rsidRPr="00110F02">
        <w:t>е</w:t>
      </w:r>
      <w:r w:rsidR="00F25CB6" w:rsidRPr="00110F02">
        <w:t xml:space="preserve">скими организациями об оказании содействия беженцам в первые три месяца их пребывания в стране путем </w:t>
      </w:r>
      <w:r w:rsidR="0040716B" w:rsidRPr="00110F02">
        <w:t xml:space="preserve">их </w:t>
      </w:r>
      <w:r w:rsidR="00F25CB6" w:rsidRPr="00110F02">
        <w:t>обеспечения товарами и услугами, необход</w:t>
      </w:r>
      <w:r w:rsidR="00F25CB6" w:rsidRPr="00110F02">
        <w:t>и</w:t>
      </w:r>
      <w:r w:rsidR="00F25CB6" w:rsidRPr="00110F02">
        <w:t xml:space="preserve">мыми для того, чтобы обосноваться на новом месте. </w:t>
      </w:r>
      <w:r w:rsidR="00A21F1D" w:rsidRPr="00110F02">
        <w:t>Отдел МЗСО по вопросам размещения беженцев</w:t>
      </w:r>
      <w:r w:rsidR="0040716B" w:rsidRPr="00110F02">
        <w:t>, действуя</w:t>
      </w:r>
      <w:r w:rsidR="00A21F1D" w:rsidRPr="00110F02">
        <w:t xml:space="preserve"> через соответствующие учреждения штатов и некоммерческие организации</w:t>
      </w:r>
      <w:r w:rsidR="0040716B" w:rsidRPr="00110F02">
        <w:t>,</w:t>
      </w:r>
      <w:r w:rsidR="00A21F1D" w:rsidRPr="00110F02">
        <w:t xml:space="preserve"> обеспечивает беженцев денежными средствами и медицинской помощью</w:t>
      </w:r>
      <w:r w:rsidR="0040716B" w:rsidRPr="00110F02">
        <w:t xml:space="preserve"> на более долгосрочной основе</w:t>
      </w:r>
      <w:r w:rsidR="00A21F1D" w:rsidRPr="00110F02">
        <w:t xml:space="preserve">, а также предоставляет им возможности для изучения </w:t>
      </w:r>
      <w:r w:rsidR="0040716B" w:rsidRPr="00110F02">
        <w:t>я</w:t>
      </w:r>
      <w:r w:rsidR="00A21F1D" w:rsidRPr="00110F02">
        <w:t xml:space="preserve">зыка и </w:t>
      </w:r>
      <w:r w:rsidR="0040716B" w:rsidRPr="00110F02">
        <w:t>социальную помощь</w:t>
      </w:r>
      <w:r w:rsidR="00A21F1D" w:rsidRPr="00110F02">
        <w:t>. Так, программа по приему несопровождаемых несовершеннолетних беженцев предусматривает урегулирование вопросов правовой ответственности за несопровождаемых д</w:t>
      </w:r>
      <w:r w:rsidR="00A21F1D" w:rsidRPr="00110F02">
        <w:t>е</w:t>
      </w:r>
      <w:r w:rsidR="00A21F1D" w:rsidRPr="00110F02">
        <w:t>тей иностранного происхождения в рамках законодательства штатов, с тем чт</w:t>
      </w:r>
      <w:r w:rsidR="00A21F1D" w:rsidRPr="00110F02">
        <w:t>о</w:t>
      </w:r>
      <w:r w:rsidR="00A21F1D" w:rsidRPr="00110F02">
        <w:t>бы они могли в полном объеме получать помощь, заботу и услуги, предоста</w:t>
      </w:r>
      <w:r w:rsidR="00A21F1D" w:rsidRPr="00110F02">
        <w:t>в</w:t>
      </w:r>
      <w:r w:rsidR="00A21F1D" w:rsidRPr="00110F02">
        <w:t xml:space="preserve">ляемые в соответствующем штате всем детям, оставшимся без родителей. </w:t>
      </w:r>
    </w:p>
    <w:p w:rsidR="00047ABF" w:rsidRPr="00110F02" w:rsidRDefault="009D12C1" w:rsidP="00EE07AC">
      <w:pPr>
        <w:pStyle w:val="SingleTxtGR"/>
      </w:pPr>
      <w:r>
        <w:t>159.</w:t>
      </w:r>
      <w:r>
        <w:tab/>
      </w:r>
      <w:r w:rsidR="00A21F1D" w:rsidRPr="00110F02">
        <w:t>Кроме того, законодательством США предусмотрена категория лиц, пол</w:t>
      </w:r>
      <w:r w:rsidR="00A21F1D" w:rsidRPr="00110F02">
        <w:t>ь</w:t>
      </w:r>
      <w:r w:rsidR="00A21F1D" w:rsidRPr="00110F02">
        <w:t>зующихся временной защитой: такой статус предоставляется в США негражд</w:t>
      </w:r>
      <w:r w:rsidR="00A21F1D" w:rsidRPr="00110F02">
        <w:t>а</w:t>
      </w:r>
      <w:r w:rsidR="00A21F1D" w:rsidRPr="00110F02">
        <w:t xml:space="preserve">нам, имеющим гражданство стран, </w:t>
      </w:r>
      <w:r w:rsidR="00110F02">
        <w:t>которые переживаю</w:t>
      </w:r>
      <w:r w:rsidR="0040716B" w:rsidRPr="00110F02">
        <w:t>т</w:t>
      </w:r>
      <w:r w:rsidR="00A21F1D" w:rsidRPr="00110F02">
        <w:t xml:space="preserve"> вооруженные конфли</w:t>
      </w:r>
      <w:r w:rsidR="00A21F1D" w:rsidRPr="00110F02">
        <w:t>к</w:t>
      </w:r>
      <w:r w:rsidR="00A21F1D" w:rsidRPr="00110F02">
        <w:t>ты, последствия стихийных бедствий или другие чрезвычайные ситуации вр</w:t>
      </w:r>
      <w:r w:rsidR="00A21F1D" w:rsidRPr="00110F02">
        <w:t>е</w:t>
      </w:r>
      <w:r w:rsidR="00A21F1D" w:rsidRPr="00110F02">
        <w:t xml:space="preserve">менного характера; список таких стран утверждается </w:t>
      </w:r>
      <w:r w:rsidR="00B35F67">
        <w:t>м</w:t>
      </w:r>
      <w:r w:rsidR="009C14F2">
        <w:t>инист</w:t>
      </w:r>
      <w:r w:rsidR="00A21F1D" w:rsidRPr="00110F02">
        <w:t>ром национальной безопасности. Подробнее о статусе лиц, пользующихся временной защитой, а также о других формах защиты от высылки из США</w:t>
      </w:r>
      <w:r w:rsidR="00A073E1">
        <w:t>,</w:t>
      </w:r>
      <w:r w:rsidR="00A21F1D" w:rsidRPr="00110F02">
        <w:t xml:space="preserve"> и</w:t>
      </w:r>
      <w:r w:rsidR="00A073E1">
        <w:t xml:space="preserve"> в частности</w:t>
      </w:r>
      <w:r w:rsidR="00A21F1D" w:rsidRPr="00110F02">
        <w:t xml:space="preserve"> о тех, кот</w:t>
      </w:r>
      <w:r w:rsidR="00A21F1D" w:rsidRPr="00110F02">
        <w:t>о</w:t>
      </w:r>
      <w:r w:rsidR="00A21F1D" w:rsidRPr="00110F02">
        <w:t xml:space="preserve">рыми могут </w:t>
      </w:r>
      <w:r w:rsidR="00A073E1">
        <w:t>пользоваться просители убежища,</w:t>
      </w:r>
      <w:r w:rsidR="00A21F1D" w:rsidRPr="00110F02">
        <w:t xml:space="preserve"> см. в </w:t>
      </w:r>
      <w:r w:rsidR="001F6A0D" w:rsidRPr="00110F02">
        <w:t>доклад</w:t>
      </w:r>
      <w:r w:rsidR="001F6A0D">
        <w:t>е</w:t>
      </w:r>
      <w:r w:rsidR="001F6A0D" w:rsidRPr="00110F02">
        <w:t xml:space="preserve"> США по МПГПП от 2011</w:t>
      </w:r>
      <w:r w:rsidR="003C4E61">
        <w:t xml:space="preserve"> </w:t>
      </w:r>
      <w:r w:rsidR="001F6A0D" w:rsidRPr="00110F02">
        <w:t>года</w:t>
      </w:r>
      <w:r w:rsidR="00A21F1D" w:rsidRPr="00110F02">
        <w:t>, в связи с положениями статьи</w:t>
      </w:r>
      <w:r w:rsidR="003C4E61">
        <w:t xml:space="preserve"> </w:t>
      </w:r>
      <w:r w:rsidR="00A21F1D" w:rsidRPr="00110F02">
        <w:t>13 Пакта.</w:t>
      </w:r>
    </w:p>
    <w:p w:rsidR="00C948E7" w:rsidRPr="00110F02" w:rsidRDefault="009D12C1" w:rsidP="00EE07AC">
      <w:pPr>
        <w:pStyle w:val="SingleTxtGR"/>
      </w:pPr>
      <w:r>
        <w:t>160.</w:t>
      </w:r>
      <w:r>
        <w:tab/>
      </w:r>
      <w:r w:rsidR="00A21F1D" w:rsidRPr="00110F02">
        <w:t>Неграждане. Иммиграционная система США является одной из самых открытых</w:t>
      </w:r>
      <w:r w:rsidR="0040716B" w:rsidRPr="00110F02">
        <w:t xml:space="preserve"> в мире</w:t>
      </w:r>
      <w:r w:rsidR="00A21F1D" w:rsidRPr="00110F02">
        <w:t>. Как указано в пункте</w:t>
      </w:r>
      <w:r w:rsidR="003C4E61">
        <w:t xml:space="preserve"> </w:t>
      </w:r>
      <w:r w:rsidR="00A21F1D" w:rsidRPr="00110F02">
        <w:t>7 общего базового документа, на сег</w:t>
      </w:r>
      <w:r w:rsidR="00A21F1D" w:rsidRPr="00110F02">
        <w:t>о</w:t>
      </w:r>
      <w:r w:rsidR="00A21F1D" w:rsidRPr="00110F02">
        <w:t>дняшний день 13% жителей США составл</w:t>
      </w:r>
      <w:r w:rsidR="0040716B" w:rsidRPr="00110F02">
        <w:t>яют лица, родившиеся за рубежом</w:t>
      </w:r>
      <w:r w:rsidR="00A073E1">
        <w:t>.</w:t>
      </w:r>
      <w:r w:rsidR="00A21F1D" w:rsidRPr="00110F02">
        <w:t xml:space="preserve"> </w:t>
      </w:r>
      <w:r>
        <w:t>В </w:t>
      </w:r>
      <w:r w:rsidR="00A21F1D" w:rsidRPr="00110F02">
        <w:t>2010 год</w:t>
      </w:r>
      <w:r w:rsidR="0040716B" w:rsidRPr="00110F02">
        <w:t xml:space="preserve">у доля граждан страны, родившихся </w:t>
      </w:r>
      <w:r w:rsidR="00A21F1D" w:rsidRPr="00110F02">
        <w:t>за рубежом и натурализова</w:t>
      </w:r>
      <w:r w:rsidR="00A21F1D" w:rsidRPr="00110F02">
        <w:t>в</w:t>
      </w:r>
      <w:r w:rsidR="00A21F1D" w:rsidRPr="00110F02">
        <w:t>шихся в США</w:t>
      </w:r>
      <w:r w:rsidR="0040716B" w:rsidRPr="00110F02">
        <w:t>, составляла</w:t>
      </w:r>
      <w:r w:rsidR="00A21F1D" w:rsidRPr="00110F02">
        <w:t xml:space="preserve"> 43,7%. Показатель наличия гражданства </w:t>
      </w:r>
      <w:r w:rsidR="003D3CA5" w:rsidRPr="00110F02">
        <w:t>полож</w:t>
      </w:r>
      <w:r w:rsidR="003D3CA5" w:rsidRPr="00110F02">
        <w:t>и</w:t>
      </w:r>
      <w:r w:rsidR="003D3CA5" w:rsidRPr="00110F02">
        <w:t xml:space="preserve">тельно коррелирует с </w:t>
      </w:r>
      <w:r w:rsidR="00A21F1D" w:rsidRPr="00110F02">
        <w:t>числом лет, прожитых на территории США, а также с уровнем образования. Данные за 2010</w:t>
      </w:r>
      <w:r w:rsidR="003C4E61">
        <w:t xml:space="preserve"> </w:t>
      </w:r>
      <w:r w:rsidR="00A21F1D" w:rsidRPr="00110F02">
        <w:t>год свидетельствуют</w:t>
      </w:r>
      <w:r w:rsidR="003D3CA5" w:rsidRPr="00110F02">
        <w:t xml:space="preserve"> о том, что</w:t>
      </w:r>
      <w:r w:rsidR="00A21F1D" w:rsidRPr="00110F02">
        <w:t xml:space="preserve"> среди уроженцев стран Центральной Америки и Мексики процент натурализованных ниже, чем среди тех, кто прибыл из Европы, Азии и </w:t>
      </w:r>
      <w:r w:rsidR="003D3CA5" w:rsidRPr="00110F02">
        <w:t xml:space="preserve">государств </w:t>
      </w:r>
      <w:r w:rsidR="00A21F1D" w:rsidRPr="00110F02">
        <w:t>Карибского р</w:t>
      </w:r>
      <w:r w:rsidR="00A21F1D" w:rsidRPr="00110F02">
        <w:t>е</w:t>
      </w:r>
      <w:r w:rsidR="00A21F1D" w:rsidRPr="00110F02">
        <w:t>гиона. См</w:t>
      </w:r>
      <w:r w:rsidR="00A21F1D" w:rsidRPr="009D12C1">
        <w:rPr>
          <w:lang w:val="en-US"/>
        </w:rPr>
        <w:t xml:space="preserve">. </w:t>
      </w:r>
      <w:r w:rsidR="00A21F1D" w:rsidRPr="00110F02">
        <w:t>публ</w:t>
      </w:r>
      <w:r w:rsidR="00A21F1D" w:rsidRPr="00110F02">
        <w:t>и</w:t>
      </w:r>
      <w:r w:rsidR="00A21F1D" w:rsidRPr="00110F02">
        <w:t>кацию</w:t>
      </w:r>
      <w:r w:rsidR="00A21F1D" w:rsidRPr="009D12C1">
        <w:rPr>
          <w:lang w:val="en-US"/>
        </w:rPr>
        <w:t xml:space="preserve"> </w:t>
      </w:r>
      <w:r w:rsidRPr="009D12C1">
        <w:rPr>
          <w:lang w:val="en-US"/>
        </w:rPr>
        <w:t>"</w:t>
      </w:r>
      <w:r w:rsidR="00C948E7" w:rsidRPr="009D12C1">
        <w:rPr>
          <w:lang w:val="en-US"/>
        </w:rPr>
        <w:t>The Foreign-Born Popula</w:t>
      </w:r>
      <w:r>
        <w:rPr>
          <w:lang w:val="en-US"/>
        </w:rPr>
        <w:t>tion in the United States: 2010"</w:t>
      </w:r>
      <w:r w:rsidRPr="009D12C1">
        <w:rPr>
          <w:lang w:val="en-US"/>
        </w:rPr>
        <w:t>,</w:t>
      </w:r>
      <w:r w:rsidR="00C948E7" w:rsidRPr="009D12C1">
        <w:rPr>
          <w:lang w:val="en-US"/>
        </w:rPr>
        <w:t xml:space="preserve"> U.S. Census</w:t>
      </w:r>
      <w:r w:rsidR="00082213" w:rsidRPr="009D12C1">
        <w:rPr>
          <w:lang w:val="en-US"/>
        </w:rPr>
        <w:t xml:space="preserve"> Bureau, May</w:t>
      </w:r>
      <w:r w:rsidR="00D673F7" w:rsidRPr="009D12C1">
        <w:rPr>
          <w:lang w:val="en-US"/>
        </w:rPr>
        <w:t xml:space="preserve"> </w:t>
      </w:r>
      <w:r w:rsidR="000767F5" w:rsidRPr="009D12C1">
        <w:rPr>
          <w:lang w:val="en-US"/>
        </w:rPr>
        <w:t>2012, at p.</w:t>
      </w:r>
      <w:r w:rsidR="003C4E61" w:rsidRPr="009D12C1">
        <w:rPr>
          <w:lang w:val="en-US"/>
        </w:rPr>
        <w:t xml:space="preserve"> </w:t>
      </w:r>
      <w:r w:rsidR="003D3CA5" w:rsidRPr="009D12C1">
        <w:rPr>
          <w:lang w:val="en-US"/>
        </w:rPr>
        <w:t>11</w:t>
      </w:r>
      <w:r w:rsidR="00C948E7" w:rsidRPr="009D12C1">
        <w:rPr>
          <w:lang w:val="en-US"/>
        </w:rPr>
        <w:t xml:space="preserve"> </w:t>
      </w:r>
      <w:r w:rsidR="003D3CA5" w:rsidRPr="009D12C1">
        <w:rPr>
          <w:lang w:val="en-US"/>
        </w:rPr>
        <w:t>(</w:t>
      </w:r>
      <w:r w:rsidR="00C948E7" w:rsidRPr="009D12C1">
        <w:rPr>
          <w:lang w:val="en-US"/>
        </w:rPr>
        <w:t>http://www.census.gov/prod/20</w:t>
      </w:r>
      <w:r w:rsidR="00C948E7" w:rsidRPr="009D12C1">
        <w:rPr>
          <w:lang w:val="en-US"/>
        </w:rPr>
        <w:t>1</w:t>
      </w:r>
      <w:r w:rsidR="00C948E7" w:rsidRPr="009D12C1">
        <w:rPr>
          <w:lang w:val="en-US"/>
        </w:rPr>
        <w:t>2pubs/acs-19.pdf</w:t>
      </w:r>
      <w:r w:rsidR="003D3CA5" w:rsidRPr="009D12C1">
        <w:rPr>
          <w:lang w:val="en-US"/>
        </w:rPr>
        <w:t>)</w:t>
      </w:r>
      <w:r w:rsidR="00C948E7" w:rsidRPr="009D12C1">
        <w:rPr>
          <w:lang w:val="en-US"/>
        </w:rPr>
        <w:t>.</w:t>
      </w:r>
      <w:r w:rsidR="0001700E" w:rsidRPr="009D12C1">
        <w:rPr>
          <w:lang w:val="en-US"/>
        </w:rPr>
        <w:t xml:space="preserve"> </w:t>
      </w:r>
      <w:r w:rsidR="00A21F1D" w:rsidRPr="00110F02">
        <w:t>В</w:t>
      </w:r>
      <w:r w:rsidR="00C948E7" w:rsidRPr="00110F02">
        <w:t xml:space="preserve"> 2011</w:t>
      </w:r>
      <w:r w:rsidR="003C4E61">
        <w:t xml:space="preserve"> </w:t>
      </w:r>
      <w:r w:rsidR="00A21F1D" w:rsidRPr="00110F02">
        <w:t>году уроженцы других стран составляли 15,9% от общей чи</w:t>
      </w:r>
      <w:r w:rsidR="00A21F1D" w:rsidRPr="00110F02">
        <w:t>с</w:t>
      </w:r>
      <w:r w:rsidR="00A21F1D" w:rsidRPr="00110F02">
        <w:t>ленности работающих; доля лиц, имеющих работу, среди этой категории нас</w:t>
      </w:r>
      <w:r w:rsidR="00A21F1D" w:rsidRPr="00110F02">
        <w:t>е</w:t>
      </w:r>
      <w:r w:rsidR="00A21F1D" w:rsidRPr="00110F02">
        <w:t>ления составляла 67%, а среди родившихся в США</w:t>
      </w:r>
      <w:r w:rsidR="003C4E61">
        <w:t xml:space="preserve"> </w:t>
      </w:r>
      <w:r w:rsidR="00A21F1D" w:rsidRPr="00110F02">
        <w:t>– 63,6%. При этом среди р</w:t>
      </w:r>
      <w:r w:rsidR="00A21F1D" w:rsidRPr="00110F02">
        <w:t>о</w:t>
      </w:r>
      <w:r w:rsidR="00A21F1D" w:rsidRPr="00110F02">
        <w:t>дившихся за рубежом был более высок процент работников сферы услуг, прои</w:t>
      </w:r>
      <w:r w:rsidR="00A21F1D" w:rsidRPr="00110F02">
        <w:t>з</w:t>
      </w:r>
      <w:r w:rsidR="00A21F1D" w:rsidRPr="00110F02">
        <w:t>водственного и транспортного секторов, а также горнодобывающих, строител</w:t>
      </w:r>
      <w:r w:rsidR="00A21F1D" w:rsidRPr="00110F02">
        <w:t>ь</w:t>
      </w:r>
      <w:r w:rsidR="00A21F1D" w:rsidRPr="00110F02">
        <w:t>н</w:t>
      </w:r>
      <w:r w:rsidR="003D3CA5" w:rsidRPr="00110F02">
        <w:t>ых и ремон</w:t>
      </w:r>
      <w:r w:rsidR="003D3CA5" w:rsidRPr="00110F02">
        <w:t>т</w:t>
      </w:r>
      <w:r w:rsidR="003D3CA5" w:rsidRPr="00110F02">
        <w:t xml:space="preserve">ных предприятий (см. </w:t>
      </w:r>
      <w:r w:rsidR="00A21F1D" w:rsidRPr="00110F02">
        <w:t>там же).</w:t>
      </w:r>
    </w:p>
    <w:p w:rsidR="00C948E7" w:rsidRPr="00110F02" w:rsidRDefault="009D12C1" w:rsidP="00EE07AC">
      <w:pPr>
        <w:pStyle w:val="SingleTxtGR"/>
      </w:pPr>
      <w:r>
        <w:t>161.</w:t>
      </w:r>
      <w:r>
        <w:tab/>
      </w:r>
      <w:r w:rsidR="007F264E" w:rsidRPr="00110F02">
        <w:t>Как уже отмечалось применительно к положению неграждан в свете ст</w:t>
      </w:r>
      <w:r w:rsidR="007F264E" w:rsidRPr="00110F02">
        <w:t>а</w:t>
      </w:r>
      <w:r w:rsidR="007F264E" w:rsidRPr="00110F02">
        <w:t>тей</w:t>
      </w:r>
      <w:r w:rsidR="003C4E61">
        <w:t xml:space="preserve"> </w:t>
      </w:r>
      <w:r w:rsidR="007F264E" w:rsidRPr="00110F02">
        <w:t>1 и</w:t>
      </w:r>
      <w:r w:rsidR="003C4E61">
        <w:t xml:space="preserve"> </w:t>
      </w:r>
      <w:r w:rsidR="007F264E" w:rsidRPr="00110F02">
        <w:t xml:space="preserve">5, по американским законам всем лицам, находящимся на территории США, независимо от их иммиграционного статуса, предоставляются </w:t>
      </w:r>
      <w:r w:rsidR="003D3CA5" w:rsidRPr="00110F02">
        <w:t>обширные</w:t>
      </w:r>
      <w:r w:rsidR="007F264E" w:rsidRPr="00110F02">
        <w:t xml:space="preserve"> гара</w:t>
      </w:r>
      <w:r w:rsidR="007F264E" w:rsidRPr="00110F02">
        <w:t>н</w:t>
      </w:r>
      <w:r w:rsidR="007F264E" w:rsidRPr="00110F02">
        <w:t xml:space="preserve">тии согласно Конституции и внутреннему законодательству Соединенных Штатов, включая </w:t>
      </w:r>
      <w:r w:rsidR="003D3CA5" w:rsidRPr="00110F02">
        <w:t>право на равенство перед судами</w:t>
      </w:r>
      <w:r w:rsidR="007F264E" w:rsidRPr="00110F02">
        <w:t xml:space="preserve"> и другими органами, о</w:t>
      </w:r>
      <w:r w:rsidR="007F264E" w:rsidRPr="00110F02">
        <w:t>т</w:t>
      </w:r>
      <w:r w:rsidR="007F264E" w:rsidRPr="00110F02">
        <w:t>правляющими правосудие. Многими из этих гарантий, включая широкий круг положений о защ</w:t>
      </w:r>
      <w:r w:rsidR="003D3CA5" w:rsidRPr="00110F02">
        <w:t>ите от дискриминации по признакам</w:t>
      </w:r>
      <w:r w:rsidR="007F264E" w:rsidRPr="00110F02">
        <w:t xml:space="preserve"> расы и национального происхождения при получении образования и найме на работу, они пользуются наравне с гражданами страны. Подробнее о вопросах, касающихся дискрим</w:t>
      </w:r>
      <w:r w:rsidR="007F264E" w:rsidRPr="00110F02">
        <w:t>и</w:t>
      </w:r>
      <w:r w:rsidR="007F264E" w:rsidRPr="00110F02">
        <w:t>нации в сфере трудоустройства</w:t>
      </w:r>
      <w:r w:rsidR="003D3CA5" w:rsidRPr="00110F02">
        <w:t>,</w:t>
      </w:r>
      <w:r w:rsidR="007F264E" w:rsidRPr="00110F02">
        <w:t xml:space="preserve"> см. выше в связи с пунктом</w:t>
      </w:r>
      <w:r w:rsidR="003C4E61">
        <w:t xml:space="preserve"> </w:t>
      </w:r>
      <w:r w:rsidR="00C948E7" w:rsidRPr="00110F02">
        <w:t>28</w:t>
      </w:r>
      <w:r w:rsidR="007F264E" w:rsidRPr="00110F02">
        <w:t xml:space="preserve"> заключительных замечаний Комитета. О защите неграж</w:t>
      </w:r>
      <w:r w:rsidR="00110F02">
        <w:t>д</w:t>
      </w:r>
      <w:r w:rsidR="007F264E" w:rsidRPr="00110F02">
        <w:t>ан, включая беженцев, просителей уб</w:t>
      </w:r>
      <w:r w:rsidR="007F264E" w:rsidRPr="00110F02">
        <w:t>е</w:t>
      </w:r>
      <w:r w:rsidR="007F264E" w:rsidRPr="00110F02">
        <w:t>жища и лиц без гражданства, от дискриминации, более подробно говорится в пунктах</w:t>
      </w:r>
      <w:r w:rsidR="003C4E61">
        <w:t xml:space="preserve"> </w:t>
      </w:r>
      <w:r w:rsidR="007F264E" w:rsidRPr="00110F02">
        <w:t xml:space="preserve">101–108 (Закон об иностранцах) </w:t>
      </w:r>
      <w:r w:rsidR="001F6A0D" w:rsidRPr="00110F02">
        <w:t>доклад</w:t>
      </w:r>
      <w:r w:rsidR="001F6A0D">
        <w:t>а</w:t>
      </w:r>
      <w:r w:rsidR="001F6A0D" w:rsidRPr="00110F02">
        <w:t xml:space="preserve"> США по МПГПП от 2011</w:t>
      </w:r>
      <w:r w:rsidR="003C4E61">
        <w:t xml:space="preserve"> </w:t>
      </w:r>
      <w:r w:rsidR="001F6A0D" w:rsidRPr="00110F02">
        <w:t>г</w:t>
      </w:r>
      <w:r w:rsidR="001F6A0D" w:rsidRPr="00110F02">
        <w:t>о</w:t>
      </w:r>
      <w:r w:rsidR="001F6A0D" w:rsidRPr="00110F02">
        <w:t>да</w:t>
      </w:r>
      <w:r w:rsidR="00C948E7" w:rsidRPr="00110F02">
        <w:t>.</w:t>
      </w:r>
    </w:p>
    <w:p w:rsidR="00C948E7" w:rsidRPr="00110F02" w:rsidRDefault="009D12C1" w:rsidP="00EE07AC">
      <w:pPr>
        <w:pStyle w:val="SingleTxtGR"/>
      </w:pPr>
      <w:r>
        <w:t>162.</w:t>
      </w:r>
      <w:r>
        <w:tab/>
      </w:r>
      <w:r w:rsidR="003328F0" w:rsidRPr="00110F02">
        <w:t xml:space="preserve">Содержание иммигрантов под стражей. В связи с </w:t>
      </w:r>
      <w:r w:rsidR="00110F02" w:rsidRPr="00110F02">
        <w:t>высказанной</w:t>
      </w:r>
      <w:r w:rsidR="003D3CA5" w:rsidRPr="00110F02">
        <w:t xml:space="preserve"> </w:t>
      </w:r>
      <w:r w:rsidR="003328F0" w:rsidRPr="00110F02">
        <w:t>в пун</w:t>
      </w:r>
      <w:r w:rsidR="003328F0" w:rsidRPr="00110F02">
        <w:t>к</w:t>
      </w:r>
      <w:r w:rsidR="003328F0" w:rsidRPr="00110F02">
        <w:t>те</w:t>
      </w:r>
      <w:r>
        <w:t> </w:t>
      </w:r>
      <w:r w:rsidR="003328F0" w:rsidRPr="00110F02">
        <w:t>37 заключительных замечаний Комитета просьбой предоставить информ</w:t>
      </w:r>
      <w:r w:rsidR="003328F0" w:rsidRPr="00110F02">
        <w:t>а</w:t>
      </w:r>
      <w:r w:rsidR="003328F0" w:rsidRPr="00110F02">
        <w:t>цию о содержании иммигрантов под стражей необходимо отметить, что в соо</w:t>
      </w:r>
      <w:r w:rsidR="003328F0" w:rsidRPr="00110F02">
        <w:t>т</w:t>
      </w:r>
      <w:r w:rsidR="003328F0" w:rsidRPr="00110F02">
        <w:t xml:space="preserve">ветствии с </w:t>
      </w:r>
      <w:r w:rsidR="003D3CA5" w:rsidRPr="00110F02">
        <w:t>общими нормами иммиграционного законодательства некоторые к</w:t>
      </w:r>
      <w:r w:rsidR="003D3CA5" w:rsidRPr="00110F02">
        <w:t>а</w:t>
      </w:r>
      <w:r w:rsidR="003D3CA5" w:rsidRPr="00110F02">
        <w:t>тегории иммигрантов</w:t>
      </w:r>
      <w:r w:rsidR="003328F0" w:rsidRPr="00110F02">
        <w:t xml:space="preserve"> должны помещаться под стражу на время рассмотрения дел об их высылке из страны. К числу этих категорий относятся неграждане, в о</w:t>
      </w:r>
      <w:r w:rsidR="003328F0" w:rsidRPr="00110F02">
        <w:t>т</w:t>
      </w:r>
      <w:r w:rsidR="003328F0" w:rsidRPr="00110F02">
        <w:t>ношении которых осуществляется ускоренная процедура высылки после того, как им было отказано во въезде в страну в пункте пересечения границы (вкл</w:t>
      </w:r>
      <w:r w:rsidR="003328F0" w:rsidRPr="00110F02">
        <w:t>ю</w:t>
      </w:r>
      <w:r w:rsidR="003328F0" w:rsidRPr="00110F02">
        <w:t>чая неграждан, высылаемых в ускоренном порядке после получения отказа во въезде в страну по причине мошенничества, сообщения заведомо ложной и</w:t>
      </w:r>
      <w:r w:rsidR="003328F0" w:rsidRPr="00110F02">
        <w:t>н</w:t>
      </w:r>
      <w:r w:rsidR="003328F0" w:rsidRPr="00110F02">
        <w:t>формации или отсутствия необходимых въездных документов), лица, сове</w:t>
      </w:r>
      <w:r w:rsidR="003328F0" w:rsidRPr="00110F02">
        <w:t>р</w:t>
      </w:r>
      <w:r w:rsidR="003328F0" w:rsidRPr="00110F02">
        <w:t>шившие нек</w:t>
      </w:r>
      <w:r w:rsidR="003328F0" w:rsidRPr="00110F02">
        <w:t>о</w:t>
      </w:r>
      <w:r w:rsidR="003328F0" w:rsidRPr="00110F02">
        <w:t>торые виды тяжких преступлений и лица, лишенные права на въезд в страну по причинам, связанным с терроризмом. В отношении больши</w:t>
      </w:r>
      <w:r w:rsidR="003328F0" w:rsidRPr="00110F02">
        <w:t>н</w:t>
      </w:r>
      <w:r w:rsidR="003328F0" w:rsidRPr="00110F02">
        <w:t>ства таких ин</w:t>
      </w:r>
      <w:r w:rsidR="003328F0" w:rsidRPr="00110F02">
        <w:t>о</w:t>
      </w:r>
      <w:r w:rsidR="003328F0" w:rsidRPr="00110F02">
        <w:t xml:space="preserve">странцев МНБ может по своему усмотрению санкционировать их освобождение </w:t>
      </w:r>
      <w:r w:rsidR="00333327">
        <w:t>из-</w:t>
      </w:r>
      <w:r w:rsidR="003328F0" w:rsidRPr="00110F02">
        <w:t xml:space="preserve">под стражи до завершения соответствующей процедуры; при этом иностранцы, задержанные в рамках процедуры высылки, за некоторыми исключениями, имеют право предстать перед иммиграционным судьей для </w:t>
      </w:r>
      <w:r w:rsidR="003328F0" w:rsidRPr="009D12C1">
        <w:rPr>
          <w:spacing w:val="0"/>
        </w:rPr>
        <w:t>ра</w:t>
      </w:r>
      <w:r w:rsidR="003328F0" w:rsidRPr="009D12C1">
        <w:rPr>
          <w:spacing w:val="0"/>
        </w:rPr>
        <w:t>с</w:t>
      </w:r>
      <w:r w:rsidR="003328F0" w:rsidRPr="009D12C1">
        <w:rPr>
          <w:spacing w:val="0"/>
        </w:rPr>
        <w:t>смотрения в</w:t>
      </w:r>
      <w:r w:rsidR="003328F0" w:rsidRPr="009D12C1">
        <w:rPr>
          <w:spacing w:val="0"/>
        </w:rPr>
        <w:t>о</w:t>
      </w:r>
      <w:r w:rsidR="003328F0" w:rsidRPr="009D12C1">
        <w:rPr>
          <w:spacing w:val="0"/>
        </w:rPr>
        <w:t>проса об изменении меры пресечения (см.</w:t>
      </w:r>
      <w:r w:rsidR="00C948E7" w:rsidRPr="009D12C1">
        <w:rPr>
          <w:spacing w:val="0"/>
        </w:rPr>
        <w:t xml:space="preserve"> </w:t>
      </w:r>
      <w:smartTag w:uri="urn:schemas-microsoft-com:office:smarttags" w:element="metricconverter">
        <w:smartTagPr>
          <w:attr w:name="ProductID" w:val="8 C"/>
        </w:smartTagPr>
        <w:r w:rsidR="00C948E7" w:rsidRPr="009D12C1">
          <w:rPr>
            <w:spacing w:val="0"/>
          </w:rPr>
          <w:t>8 C</w:t>
        </w:r>
      </w:smartTag>
      <w:r w:rsidR="00C948E7" w:rsidRPr="009D12C1">
        <w:rPr>
          <w:spacing w:val="0"/>
        </w:rPr>
        <w:t>.F.R. 1003.19(h)(2)(ii)</w:t>
      </w:r>
      <w:r w:rsidR="003D3CA5" w:rsidRPr="009D12C1">
        <w:rPr>
          <w:spacing w:val="0"/>
        </w:rPr>
        <w:t>)</w:t>
      </w:r>
      <w:r w:rsidR="00C948E7" w:rsidRPr="009D12C1">
        <w:rPr>
          <w:spacing w:val="0"/>
        </w:rPr>
        <w:t>.</w:t>
      </w:r>
      <w:r w:rsidR="0001700E" w:rsidRPr="00110F02">
        <w:t xml:space="preserve"> </w:t>
      </w:r>
      <w:r w:rsidR="003328F0" w:rsidRPr="009D12C1">
        <w:rPr>
          <w:spacing w:val="0"/>
        </w:rPr>
        <w:t xml:space="preserve">После вступления в </w:t>
      </w:r>
      <w:r w:rsidR="003D3CA5" w:rsidRPr="009D12C1">
        <w:rPr>
          <w:spacing w:val="0"/>
        </w:rPr>
        <w:t xml:space="preserve">окончательную </w:t>
      </w:r>
      <w:r w:rsidR="003328F0" w:rsidRPr="009D12C1">
        <w:rPr>
          <w:spacing w:val="0"/>
        </w:rPr>
        <w:t>силу администр</w:t>
      </w:r>
      <w:r w:rsidR="003D3CA5" w:rsidRPr="009D12C1">
        <w:rPr>
          <w:spacing w:val="0"/>
        </w:rPr>
        <w:t xml:space="preserve">ативного постановления о </w:t>
      </w:r>
      <w:r w:rsidR="003D3CA5" w:rsidRPr="000977A0">
        <w:rPr>
          <w:spacing w:val="-2"/>
        </w:rPr>
        <w:t>в</w:t>
      </w:r>
      <w:r w:rsidR="003D3CA5" w:rsidRPr="000977A0">
        <w:rPr>
          <w:spacing w:val="-2"/>
        </w:rPr>
        <w:t>ы</w:t>
      </w:r>
      <w:r w:rsidR="003D3CA5" w:rsidRPr="000977A0">
        <w:rPr>
          <w:spacing w:val="-2"/>
        </w:rPr>
        <w:t>сылке</w:t>
      </w:r>
      <w:r w:rsidR="003328F0" w:rsidRPr="000977A0">
        <w:rPr>
          <w:spacing w:val="-2"/>
        </w:rPr>
        <w:t xml:space="preserve"> соответствующего лица МНБ может заключить его под стражу на срок,</w:t>
      </w:r>
      <w:r w:rsidR="003328F0" w:rsidRPr="009D12C1">
        <w:rPr>
          <w:spacing w:val="0"/>
        </w:rPr>
        <w:t xml:space="preserve"> </w:t>
      </w:r>
      <w:r w:rsidR="003328F0" w:rsidRPr="000977A0">
        <w:rPr>
          <w:spacing w:val="-2"/>
        </w:rPr>
        <w:t>разу</w:t>
      </w:r>
      <w:r w:rsidR="003328F0" w:rsidRPr="000977A0">
        <w:rPr>
          <w:spacing w:val="-2"/>
        </w:rPr>
        <w:t>м</w:t>
      </w:r>
      <w:r w:rsidR="003328F0" w:rsidRPr="000977A0">
        <w:rPr>
          <w:spacing w:val="-2"/>
        </w:rPr>
        <w:t xml:space="preserve">но необходимый для его удаления из страны (см. </w:t>
      </w:r>
      <w:r w:rsidR="00C948E7" w:rsidRPr="000977A0">
        <w:rPr>
          <w:spacing w:val="-2"/>
        </w:rPr>
        <w:t>8 U.S.</w:t>
      </w:r>
      <w:r w:rsidR="00E40CD8" w:rsidRPr="000977A0">
        <w:rPr>
          <w:spacing w:val="-2"/>
        </w:rPr>
        <w:t>C.</w:t>
      </w:r>
      <w:r w:rsidR="003C4E61" w:rsidRPr="000977A0">
        <w:rPr>
          <w:spacing w:val="-2"/>
        </w:rPr>
        <w:t xml:space="preserve"> </w:t>
      </w:r>
      <w:r w:rsidR="00E40CD8" w:rsidRPr="000977A0">
        <w:rPr>
          <w:spacing w:val="-2"/>
        </w:rPr>
        <w:t xml:space="preserve">1231(a); </w:t>
      </w:r>
      <w:smartTag w:uri="urn:schemas-microsoft-com:office:smarttags" w:element="metricconverter">
        <w:smartTagPr>
          <w:attr w:name="ProductID" w:val="8 C"/>
        </w:smartTagPr>
        <w:r w:rsidR="00E40CD8" w:rsidRPr="000977A0">
          <w:rPr>
            <w:spacing w:val="-2"/>
          </w:rPr>
          <w:t>8 C</w:t>
        </w:r>
      </w:smartTag>
      <w:r w:rsidR="00E40CD8" w:rsidRPr="000977A0">
        <w:rPr>
          <w:spacing w:val="-2"/>
        </w:rPr>
        <w:t>.F.R.</w:t>
      </w:r>
      <w:r w:rsidR="003C4E61" w:rsidRPr="000977A0">
        <w:rPr>
          <w:spacing w:val="-2"/>
        </w:rPr>
        <w:t xml:space="preserve"> </w:t>
      </w:r>
      <w:r w:rsidR="00E40CD8" w:rsidRPr="000977A0">
        <w:rPr>
          <w:spacing w:val="-2"/>
        </w:rPr>
        <w:t>241.13-14;</w:t>
      </w:r>
      <w:r w:rsidR="00E40CD8" w:rsidRPr="00110F02">
        <w:t xml:space="preserve"> </w:t>
      </w:r>
      <w:r w:rsidR="003328F0" w:rsidRPr="00110F02">
        <w:t>см. также решени</w:t>
      </w:r>
      <w:r w:rsidR="003D3CA5" w:rsidRPr="00110F02">
        <w:t xml:space="preserve">е по делу </w:t>
      </w:r>
      <w:r w:rsidR="003D3CA5" w:rsidRPr="009D12C1">
        <w:rPr>
          <w:i/>
        </w:rPr>
        <w:t>Задвидас против Дэвиса</w:t>
      </w:r>
      <w:r w:rsidR="003E79BF" w:rsidRPr="00110F02">
        <w:t xml:space="preserve"> (</w:t>
      </w:r>
      <w:r w:rsidR="00C948E7" w:rsidRPr="00110F02">
        <w:t>U.S. 678, 701 (2001)</w:t>
      </w:r>
      <w:r w:rsidR="003E79BF" w:rsidRPr="00110F02">
        <w:t>)</w:t>
      </w:r>
      <w:r w:rsidR="00C948E7" w:rsidRPr="00110F02">
        <w:t xml:space="preserve"> (</w:t>
      </w:r>
      <w:r w:rsidR="003328F0" w:rsidRPr="00110F02">
        <w:t>р</w:t>
      </w:r>
      <w:r w:rsidR="003328F0" w:rsidRPr="00110F02">
        <w:t>а</w:t>
      </w:r>
      <w:r w:rsidR="003328F0" w:rsidRPr="00110F02">
        <w:t>зумным сроком для высылки допущенных в страну иностранцев в принципе считается срок до шести месяцев)</w:t>
      </w:r>
      <w:r w:rsidR="00C948E7" w:rsidRPr="00110F02">
        <w:t xml:space="preserve">; </w:t>
      </w:r>
      <w:r w:rsidR="003E79BF" w:rsidRPr="00110F02">
        <w:t xml:space="preserve">решение по делу </w:t>
      </w:r>
      <w:r w:rsidR="003E79BF" w:rsidRPr="009D12C1">
        <w:rPr>
          <w:i/>
        </w:rPr>
        <w:t>Кларк против Мартинеса</w:t>
      </w:r>
      <w:r w:rsidR="003328F0" w:rsidRPr="00110F02">
        <w:t xml:space="preserve"> </w:t>
      </w:r>
      <w:r w:rsidR="003E79BF" w:rsidRPr="00110F02">
        <w:t>(</w:t>
      </w:r>
      <w:r w:rsidR="00C948E7" w:rsidRPr="00110F02">
        <w:t>543 U.S. 371, 377-78 (2005)</w:t>
      </w:r>
      <w:r w:rsidR="003E79BF" w:rsidRPr="00110F02">
        <w:t>)</w:t>
      </w:r>
      <w:r w:rsidR="00C948E7" w:rsidRPr="00110F02">
        <w:t xml:space="preserve"> (</w:t>
      </w:r>
      <w:r w:rsidR="003328F0" w:rsidRPr="00110F02">
        <w:t>аналогичный срок для лиц, ходатайствующи</w:t>
      </w:r>
      <w:r w:rsidR="003E79BF" w:rsidRPr="00110F02">
        <w:t>х</w:t>
      </w:r>
      <w:r w:rsidR="003328F0" w:rsidRPr="00110F02">
        <w:t xml:space="preserve"> о въезде в страну). Иммигранты, чье содержание под стражей в ожидании высы</w:t>
      </w:r>
      <w:r w:rsidR="003328F0" w:rsidRPr="00110F02">
        <w:t>л</w:t>
      </w:r>
      <w:r w:rsidR="003328F0" w:rsidRPr="00110F02">
        <w:t>ки признано нецелесообразным, могут освобождаться под залог, помещаться под иные формы надзора или в отношении них могут использоваться альтерн</w:t>
      </w:r>
      <w:r w:rsidR="003328F0" w:rsidRPr="00110F02">
        <w:t>а</w:t>
      </w:r>
      <w:r w:rsidR="003328F0" w:rsidRPr="00110F02">
        <w:t>тивные меры пресечения. Решения об этом принимаются с учетом риска того, что высылаемый может скрыться от властей, а также исходя из соображений общественной безопасности и наличия условий для содержания под стражей.</w:t>
      </w:r>
    </w:p>
    <w:p w:rsidR="00C948E7" w:rsidRPr="00110F02" w:rsidRDefault="000977A0" w:rsidP="00EE07AC">
      <w:pPr>
        <w:pStyle w:val="SingleTxtGR"/>
      </w:pPr>
      <w:r>
        <w:t>163.</w:t>
      </w:r>
      <w:r>
        <w:tab/>
      </w:r>
      <w:r w:rsidR="009915A5" w:rsidRPr="00110F02">
        <w:t>Согласно положения</w:t>
      </w:r>
      <w:r w:rsidR="003E79BF" w:rsidRPr="00110F02">
        <w:t>м</w:t>
      </w:r>
      <w:r w:rsidR="009915A5" w:rsidRPr="00110F02">
        <w:t xml:space="preserve"> ЗИГ об ускоренной процедуре высыл</w:t>
      </w:r>
      <w:r w:rsidR="003E79BF" w:rsidRPr="00110F02">
        <w:t>ки,</w:t>
      </w:r>
      <w:r w:rsidR="009915A5" w:rsidRPr="00110F02">
        <w:t xml:space="preserve"> при пр</w:t>
      </w:r>
      <w:r w:rsidR="009915A5" w:rsidRPr="00110F02">
        <w:t>и</w:t>
      </w:r>
      <w:r w:rsidR="009915A5" w:rsidRPr="00110F02">
        <w:t>нятии сотрудником иммиграционной службы решения о том, что прибывший в страну иностранец либо иностранец, находящийся в США менее 14</w:t>
      </w:r>
      <w:r w:rsidR="003C4E61">
        <w:t xml:space="preserve"> </w:t>
      </w:r>
      <w:r w:rsidR="009915A5" w:rsidRPr="00110F02">
        <w:t>дней без принятия решения о его допуске в страну или условно</w:t>
      </w:r>
      <w:r w:rsidR="003E79BF" w:rsidRPr="00110F02">
        <w:t>-</w:t>
      </w:r>
      <w:r w:rsidR="009915A5" w:rsidRPr="00110F02">
        <w:t>досрочном освобожд</w:t>
      </w:r>
      <w:r w:rsidR="009915A5" w:rsidRPr="00110F02">
        <w:t>е</w:t>
      </w:r>
      <w:r w:rsidR="009915A5" w:rsidRPr="00110F02">
        <w:t xml:space="preserve">нии и обнаруженный на расстоянии до </w:t>
      </w:r>
      <w:smartTag w:uri="urn:schemas-microsoft-com:office:smarttags" w:element="metricconverter">
        <w:smartTagPr>
          <w:attr w:name="ProductID" w:val="100 миль"/>
        </w:smartTagPr>
        <w:r w:rsidR="009915A5" w:rsidRPr="00110F02">
          <w:t>100</w:t>
        </w:r>
        <w:r w:rsidR="003C4E61">
          <w:t xml:space="preserve"> </w:t>
        </w:r>
        <w:r w:rsidR="009915A5" w:rsidRPr="00110F02">
          <w:t>миль</w:t>
        </w:r>
      </w:smartTag>
      <w:r w:rsidR="009915A5" w:rsidRPr="00110F02">
        <w:t xml:space="preserve"> по прямой от любого участка государственной границы США, не может быть допущен в страну </w:t>
      </w:r>
      <w:r w:rsidR="00333327">
        <w:t>из-</w:t>
      </w:r>
      <w:r w:rsidR="009915A5" w:rsidRPr="00110F02">
        <w:t>за сове</w:t>
      </w:r>
      <w:r w:rsidR="009915A5" w:rsidRPr="00110F02">
        <w:t>р</w:t>
      </w:r>
      <w:r w:rsidR="009915A5" w:rsidRPr="00110F02">
        <w:t xml:space="preserve">шенного им мошенничества или представления заведомо ложной информации </w:t>
      </w:r>
      <w:r w:rsidR="00C948E7" w:rsidRPr="00110F02">
        <w:t>(8</w:t>
      </w:r>
      <w:r w:rsidR="003C4E61">
        <w:t xml:space="preserve"> </w:t>
      </w:r>
      <w:r w:rsidR="00C948E7" w:rsidRPr="00110F02">
        <w:t>U.S.C. 1182(a)(6)(C))</w:t>
      </w:r>
      <w:r w:rsidR="005E3570" w:rsidRPr="00110F02">
        <w:t>,</w:t>
      </w:r>
      <w:r w:rsidR="00C948E7" w:rsidRPr="00110F02">
        <w:t xml:space="preserve"> </w:t>
      </w:r>
      <w:r w:rsidR="009915A5" w:rsidRPr="00110F02">
        <w:t xml:space="preserve">или </w:t>
      </w:r>
      <w:r w:rsidR="00333327">
        <w:t>из-</w:t>
      </w:r>
      <w:r w:rsidR="009915A5" w:rsidRPr="00110F02">
        <w:t>за отсутствия необходимых въездных докуме</w:t>
      </w:r>
      <w:r w:rsidR="009915A5" w:rsidRPr="00110F02">
        <w:t>н</w:t>
      </w:r>
      <w:r w:rsidR="009915A5" w:rsidRPr="00110F02">
        <w:t>тов (8</w:t>
      </w:r>
      <w:r w:rsidR="003C4E61">
        <w:t xml:space="preserve"> </w:t>
      </w:r>
      <w:r w:rsidR="00C948E7" w:rsidRPr="00110F02">
        <w:t xml:space="preserve">U.S.C. 1182(a)(7)), </w:t>
      </w:r>
      <w:r w:rsidR="009915A5" w:rsidRPr="00110F02">
        <w:t>может быть издано предписание о высылке данного лица из США, подлежащее проверке и утверждени</w:t>
      </w:r>
      <w:r w:rsidR="003E79BF" w:rsidRPr="00110F02">
        <w:t xml:space="preserve">ю вышестоящим </w:t>
      </w:r>
      <w:r w:rsidR="003E79BF" w:rsidRPr="000977A0">
        <w:rPr>
          <w:spacing w:val="0"/>
        </w:rPr>
        <w:t>должнос</w:t>
      </w:r>
      <w:r w:rsidR="003E79BF" w:rsidRPr="000977A0">
        <w:rPr>
          <w:spacing w:val="0"/>
        </w:rPr>
        <w:t>т</w:t>
      </w:r>
      <w:r w:rsidR="003E79BF" w:rsidRPr="000977A0">
        <w:rPr>
          <w:spacing w:val="0"/>
        </w:rPr>
        <w:t>ным лицом</w:t>
      </w:r>
      <w:r w:rsidR="009915A5" w:rsidRPr="000977A0">
        <w:rPr>
          <w:spacing w:val="0"/>
        </w:rPr>
        <w:t xml:space="preserve"> без рассмотрения дела иммиграционным судьей. См. </w:t>
      </w:r>
      <w:r w:rsidR="00C948E7" w:rsidRPr="000977A0">
        <w:rPr>
          <w:spacing w:val="0"/>
        </w:rPr>
        <w:t>8 U.S.C. 1225(b).</w:t>
      </w:r>
      <w:r w:rsidR="009915A5" w:rsidRPr="00110F02">
        <w:t xml:space="preserve"> В то же время, если данное лицо выражает опасение подвергнуться преслед</w:t>
      </w:r>
      <w:r w:rsidR="009915A5" w:rsidRPr="00110F02">
        <w:t>о</w:t>
      </w:r>
      <w:r w:rsidR="009915A5" w:rsidRPr="00110F02">
        <w:t>ванию или пыткам, намерение просить о предоставле</w:t>
      </w:r>
      <w:r w:rsidR="005E3570" w:rsidRPr="00110F02">
        <w:t>нии ему убежища или обоснованную</w:t>
      </w:r>
      <w:r w:rsidR="009915A5" w:rsidRPr="00110F02">
        <w:t xml:space="preserve"> боязнь возвращения в свою страну, то дел</w:t>
      </w:r>
      <w:r w:rsidR="00A073E1">
        <w:t>о передается сотру</w:t>
      </w:r>
      <w:r w:rsidR="00A073E1">
        <w:t>д</w:t>
      </w:r>
      <w:r w:rsidR="00A073E1">
        <w:t xml:space="preserve">нику БИГ </w:t>
      </w:r>
      <w:r w:rsidR="009915A5" w:rsidRPr="00110F02">
        <w:t>по вопросам предоставления убежища на предмет проверки обосн</w:t>
      </w:r>
      <w:r w:rsidR="009915A5" w:rsidRPr="00110F02">
        <w:t>о</w:t>
      </w:r>
      <w:r w:rsidR="009915A5" w:rsidRPr="00110F02">
        <w:t>ванности опасений и целесообразности предоставления защиты. Лица, в отн</w:t>
      </w:r>
      <w:r w:rsidR="009915A5" w:rsidRPr="00110F02">
        <w:t>о</w:t>
      </w:r>
      <w:r w:rsidR="009915A5" w:rsidRPr="00110F02">
        <w:t>шении которых осуществляется процедура ускоренной</w:t>
      </w:r>
      <w:r w:rsidR="005E3570" w:rsidRPr="00110F02">
        <w:t xml:space="preserve"> высылки, напра</w:t>
      </w:r>
      <w:r w:rsidR="005E3570" w:rsidRPr="00110F02">
        <w:t>в</w:t>
      </w:r>
      <w:r w:rsidR="005E3570" w:rsidRPr="00110F02">
        <w:t xml:space="preserve">ляемые в БИГ </w:t>
      </w:r>
      <w:r w:rsidR="009915A5" w:rsidRPr="00110F02">
        <w:t>для собеседования в целях проверки обоснованности опасений, как пр</w:t>
      </w:r>
      <w:r w:rsidR="009915A5" w:rsidRPr="00110F02">
        <w:t>а</w:t>
      </w:r>
      <w:r w:rsidR="009915A5" w:rsidRPr="00110F02">
        <w:t>вило, в обязательном порядке содержатся под стражей до принятия решения с</w:t>
      </w:r>
      <w:r w:rsidR="009915A5" w:rsidRPr="00110F02">
        <w:t>о</w:t>
      </w:r>
      <w:r w:rsidR="009915A5" w:rsidRPr="00110F02">
        <w:t xml:space="preserve">трудником по вопросам убежища и </w:t>
      </w:r>
      <w:r w:rsidR="005E3570" w:rsidRPr="00110F02">
        <w:t xml:space="preserve">до </w:t>
      </w:r>
      <w:r w:rsidR="009915A5" w:rsidRPr="00110F02">
        <w:t>его возможного пересмотра иммиграц</w:t>
      </w:r>
      <w:r w:rsidR="009915A5" w:rsidRPr="00110F02">
        <w:t>и</w:t>
      </w:r>
      <w:r w:rsidR="009915A5" w:rsidRPr="00110F02">
        <w:t>онным судьей. См.</w:t>
      </w:r>
      <w:r w:rsidR="003C4E61">
        <w:t xml:space="preserve"> </w:t>
      </w:r>
      <w:r w:rsidR="00C948E7" w:rsidRPr="00110F02">
        <w:t xml:space="preserve">U.S.C. 1225(b)(1)(B)(IV); </w:t>
      </w:r>
      <w:smartTag w:uri="urn:schemas-microsoft-com:office:smarttags" w:element="metricconverter">
        <w:smartTagPr>
          <w:attr w:name="ProductID" w:val="8 C"/>
        </w:smartTagPr>
        <w:r w:rsidR="00C948E7" w:rsidRPr="00110F02">
          <w:t>8 C</w:t>
        </w:r>
      </w:smartTag>
      <w:r w:rsidR="00C948E7" w:rsidRPr="00110F02">
        <w:t>.F.R. 235.3(b)(4)(ii).</w:t>
      </w:r>
      <w:r w:rsidR="0001700E" w:rsidRPr="00110F02">
        <w:t xml:space="preserve"> </w:t>
      </w:r>
      <w:r w:rsidR="009915A5" w:rsidRPr="00110F02">
        <w:t>Лица, оп</w:t>
      </w:r>
      <w:r w:rsidR="009915A5" w:rsidRPr="00110F02">
        <w:t>а</w:t>
      </w:r>
      <w:r w:rsidR="009915A5" w:rsidRPr="00110F02">
        <w:t>сения которых признаны обоснованными, автоматически становятся кандид</w:t>
      </w:r>
      <w:r w:rsidR="009915A5" w:rsidRPr="00110F02">
        <w:t>а</w:t>
      </w:r>
      <w:r w:rsidR="009915A5" w:rsidRPr="00110F02">
        <w:t>тами на условно-досрочное освобождение согласно принятым в 2010</w:t>
      </w:r>
      <w:r w:rsidR="003C4E61">
        <w:t xml:space="preserve"> </w:t>
      </w:r>
      <w:r w:rsidR="009915A5" w:rsidRPr="00110F02">
        <w:t>году пр</w:t>
      </w:r>
      <w:r w:rsidR="009915A5" w:rsidRPr="00110F02">
        <w:t>а</w:t>
      </w:r>
      <w:r w:rsidR="009915A5" w:rsidRPr="00110F02">
        <w:t>вилам и процедурам, о которых говорится ниже; в отношении большинства т</w:t>
      </w:r>
      <w:r w:rsidR="009915A5" w:rsidRPr="00110F02">
        <w:t>а</w:t>
      </w:r>
      <w:r w:rsidR="009915A5" w:rsidRPr="00110F02">
        <w:t>ких лиц принимаются решения об условно-досрочном освобожд</w:t>
      </w:r>
      <w:r w:rsidR="009915A5" w:rsidRPr="00110F02">
        <w:t>е</w:t>
      </w:r>
      <w:r w:rsidR="009915A5" w:rsidRPr="00110F02">
        <w:t>нии.</w:t>
      </w:r>
      <w:r w:rsidR="002C31A1">
        <w:t xml:space="preserve"> </w:t>
      </w:r>
    </w:p>
    <w:p w:rsidR="00C948E7" w:rsidRPr="00110F02" w:rsidRDefault="000977A0" w:rsidP="00EE07AC">
      <w:pPr>
        <w:pStyle w:val="SingleTxtGR"/>
      </w:pPr>
      <w:r>
        <w:t>164.</w:t>
      </w:r>
      <w:r>
        <w:tab/>
      </w:r>
      <w:r w:rsidR="005E3570" w:rsidRPr="00110F02">
        <w:t>Четвертого</w:t>
      </w:r>
      <w:r w:rsidR="003C4E61">
        <w:t xml:space="preserve"> </w:t>
      </w:r>
      <w:r w:rsidR="00DA7458" w:rsidRPr="00110F02">
        <w:t>января 2010</w:t>
      </w:r>
      <w:r w:rsidR="003C4E61">
        <w:t xml:space="preserve"> </w:t>
      </w:r>
      <w:r w:rsidR="00DA7458" w:rsidRPr="00110F02">
        <w:t xml:space="preserve">года БИТК </w:t>
      </w:r>
      <w:r w:rsidR="005E3570" w:rsidRPr="00110F02">
        <w:t>пересмотрело</w:t>
      </w:r>
      <w:r w:rsidR="00DA7458" w:rsidRPr="00110F02">
        <w:t xml:space="preserve"> свои правила условно-досрочного освобождения прибывших в страну иностранцев, опасения которых </w:t>
      </w:r>
      <w:r w:rsidR="00DA7458" w:rsidRPr="000977A0">
        <w:rPr>
          <w:spacing w:val="0"/>
        </w:rPr>
        <w:t xml:space="preserve">признаны обоснованными (см. </w:t>
      </w:r>
      <w:r w:rsidR="00365C76" w:rsidRPr="000977A0">
        <w:rPr>
          <w:spacing w:val="0"/>
          <w:lang w:val="en-US"/>
        </w:rPr>
        <w:t>http</w:t>
      </w:r>
      <w:r w:rsidR="00365C76" w:rsidRPr="003949F1">
        <w:rPr>
          <w:spacing w:val="0"/>
        </w:rPr>
        <w:t>://</w:t>
      </w:r>
      <w:r w:rsidR="00365C76" w:rsidRPr="000977A0">
        <w:rPr>
          <w:spacing w:val="0"/>
          <w:lang w:val="en-US"/>
        </w:rPr>
        <w:t>ww</w:t>
      </w:r>
      <w:r w:rsidR="00365C76" w:rsidRPr="000977A0">
        <w:rPr>
          <w:spacing w:val="0"/>
          <w:lang w:val="en-US"/>
        </w:rPr>
        <w:t>w</w:t>
      </w:r>
      <w:r w:rsidR="00365C76" w:rsidRPr="003949F1">
        <w:rPr>
          <w:spacing w:val="0"/>
        </w:rPr>
        <w:t>.</w:t>
      </w:r>
      <w:r w:rsidR="00365C76" w:rsidRPr="000977A0">
        <w:rPr>
          <w:spacing w:val="0"/>
          <w:lang w:val="en-US"/>
        </w:rPr>
        <w:t>ice</w:t>
      </w:r>
      <w:r w:rsidR="00365C76" w:rsidRPr="003949F1">
        <w:rPr>
          <w:spacing w:val="0"/>
        </w:rPr>
        <w:t>.</w:t>
      </w:r>
      <w:r w:rsidR="00365C76" w:rsidRPr="000977A0">
        <w:rPr>
          <w:spacing w:val="0"/>
          <w:lang w:val="en-US"/>
        </w:rPr>
        <w:t>gov</w:t>
      </w:r>
      <w:r w:rsidR="00365C76" w:rsidRPr="003949F1">
        <w:rPr>
          <w:spacing w:val="0"/>
        </w:rPr>
        <w:t>.</w:t>
      </w:r>
      <w:r w:rsidR="00365C76" w:rsidRPr="000977A0">
        <w:rPr>
          <w:spacing w:val="0"/>
          <w:lang w:val="en-US"/>
        </w:rPr>
        <w:t>doclib</w:t>
      </w:r>
      <w:r w:rsidR="00365C76" w:rsidRPr="003949F1">
        <w:rPr>
          <w:spacing w:val="0"/>
        </w:rPr>
        <w:t>/</w:t>
      </w:r>
      <w:r w:rsidR="00365C76" w:rsidRPr="000977A0">
        <w:rPr>
          <w:spacing w:val="0"/>
          <w:lang w:val="en-US"/>
        </w:rPr>
        <w:t>dro</w:t>
      </w:r>
      <w:r w:rsidR="00365C76" w:rsidRPr="003949F1">
        <w:rPr>
          <w:spacing w:val="0"/>
        </w:rPr>
        <w:t>/</w:t>
      </w:r>
      <w:r w:rsidR="00365C76" w:rsidRPr="000977A0">
        <w:rPr>
          <w:spacing w:val="0"/>
          <w:lang w:val="en-US"/>
        </w:rPr>
        <w:t>pd</w:t>
      </w:r>
      <w:r w:rsidR="00365C76" w:rsidRPr="000977A0">
        <w:rPr>
          <w:spacing w:val="0"/>
          <w:lang w:val="en-US"/>
        </w:rPr>
        <w:t>f</w:t>
      </w:r>
      <w:r w:rsidR="00365C76" w:rsidRPr="003949F1">
        <w:rPr>
          <w:spacing w:val="0"/>
        </w:rPr>
        <w:t>/11002.1-</w:t>
      </w:r>
      <w:r w:rsidR="00365C76" w:rsidRPr="000977A0">
        <w:rPr>
          <w:spacing w:val="0"/>
          <w:lang w:val="en-US"/>
        </w:rPr>
        <w:t>hd</w:t>
      </w:r>
      <w:r w:rsidR="00365C76" w:rsidRPr="003949F1">
        <w:rPr>
          <w:spacing w:val="0"/>
        </w:rPr>
        <w:t>-</w:t>
      </w:r>
      <w:r w:rsidR="00365C76" w:rsidRPr="000977A0">
        <w:rPr>
          <w:spacing w:val="0"/>
          <w:lang w:val="en-US"/>
        </w:rPr>
        <w:t>parole</w:t>
      </w:r>
      <w:r w:rsidR="00365C76" w:rsidRPr="003949F1">
        <w:rPr>
          <w:spacing w:val="0"/>
        </w:rPr>
        <w:t>_</w:t>
      </w:r>
      <w:r w:rsidRPr="003949F1">
        <w:rPr>
          <w:spacing w:val="0"/>
        </w:rPr>
        <w:br/>
      </w:r>
      <w:r w:rsidR="00365C76" w:rsidRPr="000977A0">
        <w:rPr>
          <w:spacing w:val="0"/>
          <w:lang w:val="en-US"/>
        </w:rPr>
        <w:t>of</w:t>
      </w:r>
      <w:r w:rsidR="00365C76" w:rsidRPr="003949F1">
        <w:rPr>
          <w:spacing w:val="0"/>
        </w:rPr>
        <w:t>_</w:t>
      </w:r>
      <w:r w:rsidR="00365C76" w:rsidRPr="000977A0">
        <w:rPr>
          <w:spacing w:val="0"/>
          <w:lang w:val="en-US"/>
        </w:rPr>
        <w:t>arriving</w:t>
      </w:r>
      <w:r w:rsidR="00365C76" w:rsidRPr="003949F1">
        <w:rPr>
          <w:spacing w:val="0"/>
        </w:rPr>
        <w:t>_</w:t>
      </w:r>
      <w:r w:rsidR="00365C76" w:rsidRPr="003949F1">
        <w:rPr>
          <w:spacing w:val="0"/>
        </w:rPr>
        <w:t xml:space="preserve"> </w:t>
      </w:r>
      <w:r w:rsidR="00365C76" w:rsidRPr="000977A0">
        <w:rPr>
          <w:spacing w:val="0"/>
          <w:lang w:val="en-US"/>
        </w:rPr>
        <w:t>a</w:t>
      </w:r>
      <w:r w:rsidR="00365C76" w:rsidRPr="000977A0">
        <w:rPr>
          <w:spacing w:val="0"/>
          <w:lang w:val="en-US"/>
        </w:rPr>
        <w:t>lins</w:t>
      </w:r>
      <w:r w:rsidR="00365C76" w:rsidRPr="003949F1">
        <w:rPr>
          <w:spacing w:val="0"/>
        </w:rPr>
        <w:t>_</w:t>
      </w:r>
      <w:r w:rsidR="00365C76" w:rsidRPr="000977A0">
        <w:rPr>
          <w:spacing w:val="0"/>
          <w:lang w:val="en-US"/>
        </w:rPr>
        <w:t>found</w:t>
      </w:r>
      <w:r w:rsidR="00365C76" w:rsidRPr="003949F1">
        <w:rPr>
          <w:spacing w:val="0"/>
        </w:rPr>
        <w:t>_</w:t>
      </w:r>
      <w:r w:rsidR="00365C76" w:rsidRPr="000977A0">
        <w:rPr>
          <w:spacing w:val="0"/>
          <w:lang w:val="en-US"/>
        </w:rPr>
        <w:t>credible</w:t>
      </w:r>
      <w:r w:rsidR="00365C76" w:rsidRPr="003949F1">
        <w:rPr>
          <w:spacing w:val="0"/>
        </w:rPr>
        <w:t>_</w:t>
      </w:r>
      <w:r w:rsidR="00365C76" w:rsidRPr="000977A0">
        <w:rPr>
          <w:spacing w:val="0"/>
          <w:lang w:val="en-US"/>
        </w:rPr>
        <w:t>fear</w:t>
      </w:r>
      <w:r w:rsidR="00365C76" w:rsidRPr="003949F1">
        <w:rPr>
          <w:spacing w:val="0"/>
        </w:rPr>
        <w:t>.</w:t>
      </w:r>
      <w:r w:rsidR="00365C76" w:rsidRPr="000977A0">
        <w:rPr>
          <w:spacing w:val="0"/>
          <w:lang w:val="en-US"/>
        </w:rPr>
        <w:t>pdf</w:t>
      </w:r>
      <w:r w:rsidR="003949F1">
        <w:rPr>
          <w:spacing w:val="0"/>
        </w:rPr>
        <w:t>)</w:t>
      </w:r>
      <w:r w:rsidR="00C948E7" w:rsidRPr="000977A0">
        <w:rPr>
          <w:spacing w:val="0"/>
        </w:rPr>
        <w:fldChar w:fldCharType="begin"/>
      </w:r>
      <w:r w:rsidR="00C948E7" w:rsidRPr="003949F1">
        <w:rPr>
          <w:spacing w:val="0"/>
        </w:rPr>
        <w:instrText xml:space="preserve"> </w:instrText>
      </w:r>
      <w:r w:rsidR="00C948E7" w:rsidRPr="000977A0">
        <w:rPr>
          <w:spacing w:val="0"/>
          <w:lang w:val="en-US"/>
        </w:rPr>
        <w:instrText>HYPERLINK</w:instrText>
      </w:r>
      <w:r w:rsidR="00C948E7" w:rsidRPr="003949F1">
        <w:rPr>
          <w:spacing w:val="0"/>
        </w:rPr>
        <w:instrText xml:space="preserve"> "" </w:instrText>
      </w:r>
      <w:r w:rsidR="00C948E7" w:rsidRPr="000977A0">
        <w:rPr>
          <w:spacing w:val="0"/>
        </w:rPr>
        <w:fldChar w:fldCharType="separate"/>
      </w:r>
      <w:r w:rsidR="00255B60">
        <w:rPr>
          <w:b/>
          <w:bCs/>
          <w:spacing w:val="0"/>
          <w:lang w:val="en-US"/>
        </w:rPr>
        <w:t>Error! Hyperlink reference not valid.</w:t>
      </w:r>
      <w:r w:rsidR="00C948E7" w:rsidRPr="000977A0">
        <w:rPr>
          <w:spacing w:val="0"/>
        </w:rPr>
        <w:fldChar w:fldCharType="end"/>
      </w:r>
      <w:r w:rsidR="00C948E7" w:rsidRPr="003949F1">
        <w:rPr>
          <w:spacing w:val="0"/>
        </w:rPr>
        <w:t>.</w:t>
      </w:r>
      <w:r w:rsidR="00DA7458" w:rsidRPr="003949F1">
        <w:rPr>
          <w:spacing w:val="0"/>
        </w:rPr>
        <w:t xml:space="preserve"> </w:t>
      </w:r>
      <w:r w:rsidR="00DA7458" w:rsidRPr="000977A0">
        <w:rPr>
          <w:spacing w:val="0"/>
        </w:rPr>
        <w:t>В со</w:t>
      </w:r>
      <w:r w:rsidR="00DA7458" w:rsidRPr="00110F02">
        <w:t>ответствии с новыми</w:t>
      </w:r>
      <w:r w:rsidR="005E3570" w:rsidRPr="00110F02">
        <w:t xml:space="preserve"> "</w:t>
      </w:r>
      <w:r w:rsidR="00DA7458" w:rsidRPr="00110F02">
        <w:t>Правилами условно-досрочного освобождения пр</w:t>
      </w:r>
      <w:r w:rsidR="00DA7458" w:rsidRPr="00110F02">
        <w:t>и</w:t>
      </w:r>
      <w:r w:rsidR="00DA7458" w:rsidRPr="00110F02">
        <w:t>бывших в страну иностранцев, чьи опасения преследований или пыток призн</w:t>
      </w:r>
      <w:r w:rsidR="00DA7458" w:rsidRPr="00110F02">
        <w:t>а</w:t>
      </w:r>
      <w:r w:rsidR="00DA7458" w:rsidRPr="00110F02">
        <w:t>ны обоснованными</w:t>
      </w:r>
      <w:r w:rsidR="005E3570" w:rsidRPr="00110F02">
        <w:t>"</w:t>
      </w:r>
      <w:r w:rsidR="00DA7458" w:rsidRPr="00110F02">
        <w:t xml:space="preserve"> в отношении иностранцев, </w:t>
      </w:r>
      <w:r w:rsidR="005E3570" w:rsidRPr="00110F02">
        <w:t>подлежащ</w:t>
      </w:r>
      <w:r w:rsidR="00DA7458" w:rsidRPr="00110F02">
        <w:t>их ускоренной в</w:t>
      </w:r>
      <w:r w:rsidR="00DA7458" w:rsidRPr="00110F02">
        <w:t>ы</w:t>
      </w:r>
      <w:r w:rsidR="00DA7458" w:rsidRPr="00110F02">
        <w:t>сылке, но обоснованно опасающихся преследований или пыток, БИТК автом</w:t>
      </w:r>
      <w:r w:rsidR="00DA7458" w:rsidRPr="00110F02">
        <w:t>а</w:t>
      </w:r>
      <w:r w:rsidR="00DA7458" w:rsidRPr="00110F02">
        <w:t xml:space="preserve">тически рассматривает вопрос об их условно-досрочном освобождении </w:t>
      </w:r>
      <w:r w:rsidR="00333327">
        <w:t>из-</w:t>
      </w:r>
      <w:r w:rsidR="00DA7458" w:rsidRPr="00110F02">
        <w:t xml:space="preserve">под стражи до завершения рассмотрения дела о высылке иммиграционным судьей, </w:t>
      </w:r>
      <w:r w:rsidR="005C6F0A">
        <w:t>т.е.</w:t>
      </w:r>
      <w:r w:rsidR="00DA7458" w:rsidRPr="00110F02">
        <w:t xml:space="preserve"> таким лицам не приходится самостоятельно</w:t>
      </w:r>
      <w:r w:rsidR="005E3570" w:rsidRPr="00110F02">
        <w:t xml:space="preserve"> подавать письменное ходата</w:t>
      </w:r>
      <w:r w:rsidR="005E3570" w:rsidRPr="00110F02">
        <w:t>й</w:t>
      </w:r>
      <w:r w:rsidR="005E3570" w:rsidRPr="00110F02">
        <w:t>ство</w:t>
      </w:r>
      <w:r w:rsidR="00DA7458" w:rsidRPr="00110F02">
        <w:t xml:space="preserve"> об условно-досрочном освобо</w:t>
      </w:r>
      <w:r w:rsidR="00DA7458" w:rsidRPr="00110F02">
        <w:t>ж</w:t>
      </w:r>
      <w:r w:rsidR="00DA7458" w:rsidRPr="00110F02">
        <w:t>дении. Новые правила также обеспечивают дополнительные гарантии качества соответствующих решений и позволяют о</w:t>
      </w:r>
      <w:r w:rsidR="00DA7458" w:rsidRPr="00110F02">
        <w:t>п</w:t>
      </w:r>
      <w:r w:rsidR="00DA7458" w:rsidRPr="00110F02">
        <w:t>ределить, в каких случаях условно-досрочное освобождение иностранцев отв</w:t>
      </w:r>
      <w:r w:rsidR="00DA7458" w:rsidRPr="00110F02">
        <w:t>е</w:t>
      </w:r>
      <w:r w:rsidR="00DA7458" w:rsidRPr="00110F02">
        <w:t>чает общественным интересам. О</w:t>
      </w:r>
      <w:r w:rsidR="00DA7458" w:rsidRPr="00110F02">
        <w:t>т</w:t>
      </w:r>
      <w:r w:rsidR="00DA7458" w:rsidRPr="00110F02">
        <w:t>дел БИГ по вопросам убежища, проводящий проверку задержанных иностранцев в целях выяснения разумной обоснованн</w:t>
      </w:r>
      <w:r w:rsidR="00DA7458" w:rsidRPr="00110F02">
        <w:t>о</w:t>
      </w:r>
      <w:r w:rsidR="00DA7458" w:rsidRPr="00110F02">
        <w:t>сти их опасений, оказывает БИТК помощь в практическом применении новых правил и, в частности, составил для данной категории иностранцев текст ув</w:t>
      </w:r>
      <w:r w:rsidR="00DA7458" w:rsidRPr="00110F02">
        <w:t>е</w:t>
      </w:r>
      <w:r w:rsidR="00DA7458" w:rsidRPr="00110F02">
        <w:t xml:space="preserve">домления о том, что для них предусмотрена возможность условно-досрочного освобождения </w:t>
      </w:r>
      <w:r w:rsidR="00333327">
        <w:t>из-</w:t>
      </w:r>
      <w:r w:rsidR="00DA7458" w:rsidRPr="00110F02">
        <w:t>под стражи.</w:t>
      </w:r>
    </w:p>
    <w:p w:rsidR="00C948E7" w:rsidRPr="00110F02" w:rsidRDefault="000977A0" w:rsidP="00EE07AC">
      <w:pPr>
        <w:pStyle w:val="SingleTxtGR"/>
      </w:pPr>
      <w:r>
        <w:t>165.</w:t>
      </w:r>
      <w:r>
        <w:tab/>
      </w:r>
      <w:r w:rsidR="00DA7458" w:rsidRPr="00110F02">
        <w:t>В развитие начатой реформы процедур, связанных с содержанием под стражей, а также системы соответствующих гарантий и в дополнение к другим преобразованиям в этой области, о которых упоминалось в связи с обзором и пересмотром проводимой политики в контексте статьи</w:t>
      </w:r>
      <w:r w:rsidR="003C4E61">
        <w:t xml:space="preserve"> </w:t>
      </w:r>
      <w:r w:rsidR="00DA7458" w:rsidRPr="00110F02">
        <w:t xml:space="preserve">2 выше, БИТК </w:t>
      </w:r>
      <w:r w:rsidR="005E3570" w:rsidRPr="00110F02">
        <w:t>предпр</w:t>
      </w:r>
      <w:r w:rsidR="005E3570" w:rsidRPr="00110F02">
        <w:t>и</w:t>
      </w:r>
      <w:r w:rsidR="005E3570" w:rsidRPr="00110F02">
        <w:t>няло</w:t>
      </w:r>
      <w:r w:rsidR="00DA7458" w:rsidRPr="00110F02">
        <w:t xml:space="preserve"> также следующие шаги: </w:t>
      </w:r>
    </w:p>
    <w:p w:rsidR="00C948E7" w:rsidRPr="00C20C7D" w:rsidRDefault="00DA7458"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учреждение Отдела политики и планирования по вопросам содержания под стражей, который должен координировать проведение реформ (2009);</w:t>
      </w:r>
    </w:p>
    <w:p w:rsidR="00C948E7" w:rsidRPr="00C20C7D" w:rsidRDefault="00DA7458"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создание двух консультативных советов с участием заинтересованных сторон на местном уровне и в масштабах страны и налаживание постоя</w:t>
      </w:r>
      <w:r w:rsidRPr="00C20C7D">
        <w:rPr>
          <w:spacing w:val="4"/>
          <w:w w:val="103"/>
          <w:kern w:val="14"/>
          <w:lang w:val="ru-RU"/>
        </w:rPr>
        <w:t>н</w:t>
      </w:r>
      <w:r w:rsidRPr="00C20C7D">
        <w:rPr>
          <w:spacing w:val="4"/>
          <w:w w:val="103"/>
          <w:kern w:val="14"/>
          <w:lang w:val="ru-RU"/>
        </w:rPr>
        <w:t>ного сотрудничества с неправительственными организациями по ключ</w:t>
      </w:r>
      <w:r w:rsidRPr="00C20C7D">
        <w:rPr>
          <w:spacing w:val="4"/>
          <w:w w:val="103"/>
          <w:kern w:val="14"/>
          <w:lang w:val="ru-RU"/>
        </w:rPr>
        <w:t>е</w:t>
      </w:r>
      <w:r w:rsidRPr="00C20C7D">
        <w:rPr>
          <w:spacing w:val="4"/>
          <w:w w:val="103"/>
          <w:kern w:val="14"/>
          <w:lang w:val="ru-RU"/>
        </w:rPr>
        <w:t xml:space="preserve">вым направлениям реформ </w:t>
      </w:r>
      <w:r w:rsidR="0019325D" w:rsidRPr="00C20C7D">
        <w:rPr>
          <w:spacing w:val="4"/>
          <w:w w:val="103"/>
          <w:kern w:val="14"/>
          <w:lang w:val="ru-RU"/>
        </w:rPr>
        <w:t>(2009</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DA7458"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учреждение Наблюдательного совета по вопросам содержания под стр</w:t>
      </w:r>
      <w:r w:rsidRPr="00C20C7D">
        <w:rPr>
          <w:spacing w:val="4"/>
          <w:w w:val="103"/>
          <w:kern w:val="14"/>
          <w:lang w:val="ru-RU"/>
        </w:rPr>
        <w:t>а</w:t>
      </w:r>
      <w:r w:rsidRPr="00C20C7D">
        <w:rPr>
          <w:spacing w:val="4"/>
          <w:w w:val="103"/>
          <w:kern w:val="14"/>
          <w:lang w:val="ru-RU"/>
        </w:rPr>
        <w:t>жей, в рамках которого высшее руководство БИТК участвует в рассмо</w:t>
      </w:r>
      <w:r w:rsidRPr="00C20C7D">
        <w:rPr>
          <w:spacing w:val="4"/>
          <w:w w:val="103"/>
          <w:kern w:val="14"/>
          <w:lang w:val="ru-RU"/>
        </w:rPr>
        <w:t>т</w:t>
      </w:r>
      <w:r w:rsidRPr="00C20C7D">
        <w:rPr>
          <w:spacing w:val="4"/>
          <w:w w:val="103"/>
          <w:kern w:val="14"/>
          <w:lang w:val="ru-RU"/>
        </w:rPr>
        <w:t xml:space="preserve">рении отчетов о проверках в </w:t>
      </w:r>
      <w:r w:rsidR="005E3570" w:rsidRPr="00C20C7D">
        <w:rPr>
          <w:spacing w:val="4"/>
          <w:w w:val="103"/>
          <w:kern w:val="14"/>
          <w:lang w:val="ru-RU"/>
        </w:rPr>
        <w:t xml:space="preserve">изоляторах </w:t>
      </w:r>
      <w:r w:rsidR="00110F02" w:rsidRPr="00C20C7D">
        <w:rPr>
          <w:spacing w:val="4"/>
          <w:w w:val="103"/>
          <w:kern w:val="14"/>
          <w:lang w:val="ru-RU"/>
        </w:rPr>
        <w:t>временного</w:t>
      </w:r>
      <w:r w:rsidR="005E3570" w:rsidRPr="00C20C7D">
        <w:rPr>
          <w:spacing w:val="4"/>
          <w:w w:val="103"/>
          <w:kern w:val="14"/>
          <w:lang w:val="ru-RU"/>
        </w:rPr>
        <w:t xml:space="preserve"> </w:t>
      </w:r>
      <w:r w:rsidRPr="00C20C7D">
        <w:rPr>
          <w:spacing w:val="4"/>
          <w:w w:val="103"/>
          <w:kern w:val="14"/>
          <w:lang w:val="ru-RU"/>
        </w:rPr>
        <w:t>содержания, оценке планов исправления выявленных недостатков и последующих шагах, обеспечивающих реализацию этих планов и определение целесообразн</w:t>
      </w:r>
      <w:r w:rsidRPr="00C20C7D">
        <w:rPr>
          <w:spacing w:val="4"/>
          <w:w w:val="103"/>
          <w:kern w:val="14"/>
          <w:lang w:val="ru-RU"/>
        </w:rPr>
        <w:t>о</w:t>
      </w:r>
      <w:r w:rsidRPr="00C20C7D">
        <w:rPr>
          <w:spacing w:val="4"/>
          <w:w w:val="103"/>
          <w:kern w:val="14"/>
          <w:lang w:val="ru-RU"/>
        </w:rPr>
        <w:t>сти дальнейшего использования того или иного объекта для нужд БИТК</w:t>
      </w:r>
      <w:r w:rsidR="0019325D" w:rsidRPr="00C20C7D">
        <w:rPr>
          <w:spacing w:val="4"/>
          <w:w w:val="103"/>
          <w:kern w:val="14"/>
          <w:lang w:val="ru-RU"/>
        </w:rPr>
        <w:t xml:space="preserve"> (2010</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DA7458"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создание должности общественного защитника по вопросам контроля и высылки, деятельность которого должна способствовать</w:t>
      </w:r>
      <w:r w:rsidR="002C31A1" w:rsidRPr="00C20C7D">
        <w:rPr>
          <w:spacing w:val="4"/>
          <w:w w:val="103"/>
          <w:kern w:val="14"/>
          <w:lang w:val="ru-RU"/>
        </w:rPr>
        <w:t xml:space="preserve"> </w:t>
      </w:r>
      <w:r w:rsidRPr="00C20C7D">
        <w:rPr>
          <w:spacing w:val="4"/>
          <w:w w:val="103"/>
          <w:kern w:val="14"/>
          <w:lang w:val="ru-RU"/>
        </w:rPr>
        <w:t>своевременному решению проблем и вызывающих обеспокоенность вопросов, связанных с контролем иммиграционного режима и содержанием под стражей;</w:t>
      </w:r>
    </w:p>
    <w:p w:rsidR="00C948E7" w:rsidRPr="00C20C7D" w:rsidRDefault="00DA7458"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 xml:space="preserve">переход к внедрению по всей стране новой автоматизированной </w:t>
      </w:r>
      <w:r w:rsidR="00827919" w:rsidRPr="00C20C7D">
        <w:rPr>
          <w:spacing w:val="4"/>
          <w:w w:val="103"/>
          <w:kern w:val="14"/>
          <w:lang w:val="ru-RU"/>
        </w:rPr>
        <w:t>С</w:t>
      </w:r>
      <w:r w:rsidRPr="00C20C7D">
        <w:rPr>
          <w:spacing w:val="4"/>
          <w:w w:val="103"/>
          <w:kern w:val="14"/>
          <w:lang w:val="ru-RU"/>
        </w:rPr>
        <w:t xml:space="preserve">истемы оценки и классификации рисков, облегчающей на основе </w:t>
      </w:r>
      <w:r w:rsidR="00F0685D" w:rsidRPr="00C20C7D">
        <w:rPr>
          <w:spacing w:val="4"/>
          <w:w w:val="103"/>
          <w:kern w:val="14"/>
          <w:lang w:val="ru-RU"/>
        </w:rPr>
        <w:t>объективных критериев принятие решений об оставлении под стражей или освобожд</w:t>
      </w:r>
      <w:r w:rsidR="00F0685D" w:rsidRPr="00C20C7D">
        <w:rPr>
          <w:spacing w:val="4"/>
          <w:w w:val="103"/>
          <w:kern w:val="14"/>
          <w:lang w:val="ru-RU"/>
        </w:rPr>
        <w:t>е</w:t>
      </w:r>
      <w:r w:rsidR="00F0685D" w:rsidRPr="00C20C7D">
        <w:rPr>
          <w:spacing w:val="4"/>
          <w:w w:val="103"/>
          <w:kern w:val="14"/>
          <w:lang w:val="ru-RU"/>
        </w:rPr>
        <w:t>нии задержанных иностранцев</w:t>
      </w:r>
      <w:r w:rsidR="00827919" w:rsidRPr="00C20C7D">
        <w:rPr>
          <w:spacing w:val="4"/>
          <w:w w:val="103"/>
          <w:kern w:val="14"/>
          <w:lang w:val="ru-RU"/>
        </w:rPr>
        <w:t xml:space="preserve"> в местах их содержания</w:t>
      </w:r>
      <w:r w:rsidR="00F0685D" w:rsidRPr="00C20C7D">
        <w:rPr>
          <w:spacing w:val="4"/>
          <w:w w:val="103"/>
          <w:kern w:val="14"/>
          <w:lang w:val="ru-RU"/>
        </w:rPr>
        <w:t>, а в случае оста</w:t>
      </w:r>
      <w:r w:rsidR="00F0685D" w:rsidRPr="00C20C7D">
        <w:rPr>
          <w:spacing w:val="4"/>
          <w:w w:val="103"/>
          <w:kern w:val="14"/>
          <w:lang w:val="ru-RU"/>
        </w:rPr>
        <w:t>в</w:t>
      </w:r>
      <w:r w:rsidR="00F0685D" w:rsidRPr="00C20C7D">
        <w:rPr>
          <w:spacing w:val="4"/>
          <w:w w:val="103"/>
          <w:kern w:val="14"/>
          <w:lang w:val="ru-RU"/>
        </w:rPr>
        <w:t>ления под стражей</w:t>
      </w:r>
      <w:r w:rsidR="003C4E61" w:rsidRPr="00C20C7D">
        <w:rPr>
          <w:spacing w:val="4"/>
          <w:w w:val="103"/>
          <w:kern w:val="14"/>
          <w:lang w:val="ru-RU"/>
        </w:rPr>
        <w:t xml:space="preserve"> </w:t>
      </w:r>
      <w:r w:rsidR="00F0685D" w:rsidRPr="00C20C7D">
        <w:rPr>
          <w:spacing w:val="4"/>
          <w:w w:val="103"/>
          <w:kern w:val="14"/>
          <w:lang w:val="ru-RU"/>
        </w:rPr>
        <w:t xml:space="preserve">– </w:t>
      </w:r>
      <w:r w:rsidR="00827919" w:rsidRPr="00C20C7D">
        <w:rPr>
          <w:spacing w:val="4"/>
          <w:w w:val="103"/>
          <w:kern w:val="14"/>
          <w:lang w:val="ru-RU"/>
        </w:rPr>
        <w:t xml:space="preserve">об определении </w:t>
      </w:r>
      <w:r w:rsidR="00F0685D" w:rsidRPr="00C20C7D">
        <w:rPr>
          <w:spacing w:val="4"/>
          <w:w w:val="103"/>
          <w:kern w:val="14"/>
          <w:lang w:val="ru-RU"/>
        </w:rPr>
        <w:t>классификационного уровня прим</w:t>
      </w:r>
      <w:r w:rsidR="00F0685D" w:rsidRPr="00C20C7D">
        <w:rPr>
          <w:spacing w:val="4"/>
          <w:w w:val="103"/>
          <w:kern w:val="14"/>
          <w:lang w:val="ru-RU"/>
        </w:rPr>
        <w:t>е</w:t>
      </w:r>
      <w:r w:rsidR="00F0685D" w:rsidRPr="00C20C7D">
        <w:rPr>
          <w:spacing w:val="4"/>
          <w:w w:val="103"/>
          <w:kern w:val="14"/>
          <w:lang w:val="ru-RU"/>
        </w:rPr>
        <w:t xml:space="preserve">няемых к ним мер лишения свободы </w:t>
      </w:r>
      <w:r w:rsidR="0019325D" w:rsidRPr="00C20C7D">
        <w:rPr>
          <w:spacing w:val="4"/>
          <w:w w:val="103"/>
          <w:kern w:val="14"/>
          <w:lang w:val="ru-RU"/>
        </w:rPr>
        <w:t>(2012</w:t>
      </w:r>
      <w:r w:rsidR="003C4E61" w:rsidRPr="00C20C7D">
        <w:rPr>
          <w:spacing w:val="4"/>
          <w:w w:val="103"/>
          <w:kern w:val="14"/>
          <w:lang w:val="ru-RU"/>
        </w:rPr>
        <w:t xml:space="preserve"> </w:t>
      </w:r>
      <w:r w:rsidR="00F0685D" w:rsidRPr="00C20C7D">
        <w:rPr>
          <w:spacing w:val="4"/>
          <w:w w:val="103"/>
          <w:kern w:val="14"/>
          <w:lang w:val="ru-RU"/>
        </w:rPr>
        <w:t>год</w:t>
      </w:r>
      <w:r w:rsidR="0019325D" w:rsidRPr="00C20C7D">
        <w:rPr>
          <w:spacing w:val="4"/>
          <w:w w:val="103"/>
          <w:kern w:val="14"/>
          <w:lang w:val="ru-RU"/>
        </w:rPr>
        <w:t>)</w:t>
      </w:r>
      <w:r w:rsidR="00F0685D" w:rsidRPr="00C20C7D">
        <w:rPr>
          <w:spacing w:val="4"/>
          <w:w w:val="103"/>
          <w:kern w:val="14"/>
          <w:lang w:val="ru-RU"/>
        </w:rPr>
        <w:t>;</w:t>
      </w:r>
    </w:p>
    <w:p w:rsidR="00C948E7" w:rsidRPr="00C20C7D" w:rsidRDefault="00827919"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учреждение П</w:t>
      </w:r>
      <w:r w:rsidR="00F0685D" w:rsidRPr="00C20C7D">
        <w:rPr>
          <w:spacing w:val="4"/>
          <w:w w:val="103"/>
          <w:kern w:val="14"/>
          <w:lang w:val="ru-RU"/>
        </w:rPr>
        <w:t xml:space="preserve">рограммы надзора </w:t>
      </w:r>
      <w:r w:rsidRPr="00C20C7D">
        <w:rPr>
          <w:spacing w:val="4"/>
          <w:w w:val="103"/>
          <w:kern w:val="14"/>
          <w:lang w:val="ru-RU"/>
        </w:rPr>
        <w:t xml:space="preserve">на местах </w:t>
      </w:r>
      <w:r w:rsidR="00F0685D" w:rsidRPr="00C20C7D">
        <w:rPr>
          <w:spacing w:val="4"/>
          <w:w w:val="103"/>
          <w:kern w:val="14"/>
          <w:lang w:val="ru-RU"/>
        </w:rPr>
        <w:t>за соблюдением условий с</w:t>
      </w:r>
      <w:r w:rsidR="00F0685D" w:rsidRPr="00C20C7D">
        <w:rPr>
          <w:spacing w:val="4"/>
          <w:w w:val="103"/>
          <w:kern w:val="14"/>
          <w:lang w:val="ru-RU"/>
        </w:rPr>
        <w:t>о</w:t>
      </w:r>
      <w:r w:rsidR="00F0685D" w:rsidRPr="00C20C7D">
        <w:rPr>
          <w:spacing w:val="4"/>
          <w:w w:val="103"/>
          <w:kern w:val="14"/>
          <w:lang w:val="ru-RU"/>
        </w:rPr>
        <w:t>держания</w:t>
      </w:r>
      <w:r w:rsidRPr="00C20C7D">
        <w:rPr>
          <w:spacing w:val="4"/>
          <w:w w:val="103"/>
          <w:kern w:val="14"/>
          <w:lang w:val="ru-RU"/>
        </w:rPr>
        <w:t xml:space="preserve"> под стражей</w:t>
      </w:r>
      <w:r w:rsidR="00F0685D" w:rsidRPr="00C20C7D">
        <w:rPr>
          <w:spacing w:val="4"/>
          <w:w w:val="103"/>
          <w:kern w:val="14"/>
          <w:lang w:val="ru-RU"/>
        </w:rPr>
        <w:t xml:space="preserve"> с созданием нов</w:t>
      </w:r>
      <w:r w:rsidR="00C20C7D">
        <w:rPr>
          <w:spacing w:val="4"/>
          <w:w w:val="103"/>
          <w:kern w:val="14"/>
          <w:lang w:val="ru-RU"/>
        </w:rPr>
        <w:t>ого контингента из более чем 40 </w:t>
      </w:r>
      <w:r w:rsidR="00F0685D" w:rsidRPr="00C20C7D">
        <w:rPr>
          <w:spacing w:val="4"/>
          <w:w w:val="103"/>
          <w:kern w:val="14"/>
          <w:lang w:val="ru-RU"/>
        </w:rPr>
        <w:t>федеральных служащих, ответственных за работу изоляторов време</w:t>
      </w:r>
      <w:r w:rsidR="00F0685D" w:rsidRPr="00C20C7D">
        <w:rPr>
          <w:spacing w:val="4"/>
          <w:w w:val="103"/>
          <w:kern w:val="14"/>
          <w:lang w:val="ru-RU"/>
        </w:rPr>
        <w:t>н</w:t>
      </w:r>
      <w:r w:rsidR="00F0685D" w:rsidRPr="00C20C7D">
        <w:rPr>
          <w:spacing w:val="4"/>
          <w:w w:val="103"/>
          <w:kern w:val="14"/>
          <w:lang w:val="ru-RU"/>
        </w:rPr>
        <w:t>ного содержания, где наход</w:t>
      </w:r>
      <w:r w:rsidRPr="00C20C7D">
        <w:rPr>
          <w:spacing w:val="4"/>
          <w:w w:val="103"/>
          <w:kern w:val="14"/>
          <w:lang w:val="ru-RU"/>
        </w:rPr>
        <w:t>я</w:t>
      </w:r>
      <w:r w:rsidR="00F0685D" w:rsidRPr="00C20C7D">
        <w:rPr>
          <w:spacing w:val="4"/>
          <w:w w:val="103"/>
          <w:kern w:val="14"/>
          <w:lang w:val="ru-RU"/>
        </w:rPr>
        <w:t xml:space="preserve">тся более 80% всех задержанных, для </w:t>
      </w:r>
      <w:r w:rsidRPr="00C20C7D">
        <w:rPr>
          <w:spacing w:val="4"/>
          <w:w w:val="103"/>
          <w:kern w:val="14"/>
          <w:lang w:val="ru-RU"/>
        </w:rPr>
        <w:t>ко</w:t>
      </w:r>
      <w:r w:rsidRPr="00C20C7D">
        <w:rPr>
          <w:spacing w:val="4"/>
          <w:w w:val="103"/>
          <w:kern w:val="14"/>
          <w:lang w:val="ru-RU"/>
        </w:rPr>
        <w:t>н</w:t>
      </w:r>
      <w:r w:rsidRPr="00C20C7D">
        <w:rPr>
          <w:spacing w:val="4"/>
          <w:w w:val="103"/>
          <w:kern w:val="14"/>
          <w:lang w:val="ru-RU"/>
        </w:rPr>
        <w:t>троля соответствия</w:t>
      </w:r>
      <w:r w:rsidR="00F0685D" w:rsidRPr="00C20C7D">
        <w:rPr>
          <w:spacing w:val="4"/>
          <w:w w:val="103"/>
          <w:kern w:val="14"/>
          <w:lang w:val="ru-RU"/>
        </w:rPr>
        <w:t xml:space="preserve"> условий их содержания нормам, ус</w:t>
      </w:r>
      <w:r w:rsidRPr="00C20C7D">
        <w:rPr>
          <w:spacing w:val="4"/>
          <w:w w:val="103"/>
          <w:kern w:val="14"/>
          <w:lang w:val="ru-RU"/>
        </w:rPr>
        <w:t>тановленным БИТК, информирования</w:t>
      </w:r>
      <w:r w:rsidR="00F0685D" w:rsidRPr="00C20C7D">
        <w:rPr>
          <w:spacing w:val="4"/>
          <w:w w:val="103"/>
          <w:kern w:val="14"/>
          <w:lang w:val="ru-RU"/>
        </w:rPr>
        <w:t xml:space="preserve"> о возникающих проблемах, приняти</w:t>
      </w:r>
      <w:r w:rsidRPr="00C20C7D">
        <w:rPr>
          <w:spacing w:val="4"/>
          <w:w w:val="103"/>
          <w:kern w:val="14"/>
          <w:lang w:val="ru-RU"/>
        </w:rPr>
        <w:t>я</w:t>
      </w:r>
      <w:r w:rsidR="00F0685D" w:rsidRPr="00C20C7D">
        <w:rPr>
          <w:spacing w:val="4"/>
          <w:w w:val="103"/>
          <w:kern w:val="14"/>
          <w:lang w:val="ru-RU"/>
        </w:rPr>
        <w:t xml:space="preserve"> мер по их устран</w:t>
      </w:r>
      <w:r w:rsidR="00F0685D" w:rsidRPr="00C20C7D">
        <w:rPr>
          <w:spacing w:val="4"/>
          <w:w w:val="103"/>
          <w:kern w:val="14"/>
          <w:lang w:val="ru-RU"/>
        </w:rPr>
        <w:t>е</w:t>
      </w:r>
      <w:r w:rsidR="00F0685D" w:rsidRPr="00C20C7D">
        <w:rPr>
          <w:spacing w:val="4"/>
          <w:w w:val="103"/>
          <w:kern w:val="14"/>
          <w:lang w:val="ru-RU"/>
        </w:rPr>
        <w:t xml:space="preserve">нию и взаимодействия в этих целях с местными отделениями БИТК </w:t>
      </w:r>
      <w:r w:rsidR="0019325D" w:rsidRPr="00C20C7D">
        <w:rPr>
          <w:spacing w:val="4"/>
          <w:w w:val="103"/>
          <w:kern w:val="14"/>
          <w:lang w:val="ru-RU"/>
        </w:rPr>
        <w:t>(2010</w:t>
      </w:r>
      <w:r w:rsidR="003C4E61" w:rsidRPr="00C20C7D">
        <w:rPr>
          <w:spacing w:val="4"/>
          <w:w w:val="103"/>
          <w:kern w:val="14"/>
          <w:lang w:val="ru-RU"/>
        </w:rPr>
        <w:t xml:space="preserve"> </w:t>
      </w:r>
      <w:r w:rsidR="00F0685D" w:rsidRPr="00C20C7D">
        <w:rPr>
          <w:spacing w:val="4"/>
          <w:w w:val="103"/>
          <w:kern w:val="14"/>
          <w:lang w:val="ru-RU"/>
        </w:rPr>
        <w:t>год</w:t>
      </w:r>
      <w:r w:rsidR="0019325D" w:rsidRPr="00C20C7D">
        <w:rPr>
          <w:spacing w:val="4"/>
          <w:w w:val="103"/>
          <w:kern w:val="14"/>
          <w:lang w:val="ru-RU"/>
        </w:rPr>
        <w:t>)</w:t>
      </w:r>
      <w:r w:rsidR="00F0685D" w:rsidRPr="00C20C7D">
        <w:rPr>
          <w:spacing w:val="4"/>
          <w:w w:val="103"/>
          <w:kern w:val="14"/>
          <w:lang w:val="ru-RU"/>
        </w:rPr>
        <w:t>;</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издание новой директивы о порядке перевода задержанных, которая п</w:t>
      </w:r>
      <w:r w:rsidRPr="00C20C7D">
        <w:rPr>
          <w:spacing w:val="4"/>
          <w:w w:val="103"/>
          <w:kern w:val="14"/>
          <w:lang w:val="ru-RU"/>
        </w:rPr>
        <w:t>о</w:t>
      </w:r>
      <w:r w:rsidRPr="00C20C7D">
        <w:rPr>
          <w:spacing w:val="4"/>
          <w:w w:val="103"/>
          <w:kern w:val="14"/>
          <w:lang w:val="ru-RU"/>
        </w:rPr>
        <w:t xml:space="preserve">зволит свести к минимуму необходимость </w:t>
      </w:r>
      <w:r w:rsidR="00827919" w:rsidRPr="00C20C7D">
        <w:rPr>
          <w:spacing w:val="4"/>
          <w:w w:val="103"/>
          <w:kern w:val="14"/>
          <w:lang w:val="ru-RU"/>
        </w:rPr>
        <w:t>их перемещения</w:t>
      </w:r>
      <w:r w:rsidRPr="00C20C7D">
        <w:rPr>
          <w:spacing w:val="4"/>
          <w:w w:val="103"/>
          <w:kern w:val="14"/>
          <w:lang w:val="ru-RU"/>
        </w:rPr>
        <w:t xml:space="preserve"> на большие расстояния между изоляторами, входящими в систему БИТК</w:t>
      </w:r>
      <w:r w:rsidR="0019325D" w:rsidRPr="00C20C7D">
        <w:rPr>
          <w:spacing w:val="4"/>
          <w:w w:val="103"/>
          <w:kern w:val="14"/>
          <w:lang w:val="ru-RU"/>
        </w:rPr>
        <w:t xml:space="preserve"> (2012</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приведение числа мест в изоляторах в большее соответствие с числом лиц,</w:t>
      </w:r>
      <w:r w:rsidR="00827919" w:rsidRPr="00C20C7D">
        <w:rPr>
          <w:spacing w:val="4"/>
          <w:w w:val="103"/>
          <w:kern w:val="14"/>
          <w:lang w:val="ru-RU"/>
        </w:rPr>
        <w:t xml:space="preserve"> задерживаемых МНБ, что позволи</w:t>
      </w:r>
      <w:r w:rsidRPr="00C20C7D">
        <w:rPr>
          <w:spacing w:val="4"/>
          <w:w w:val="103"/>
          <w:kern w:val="14"/>
          <w:lang w:val="ru-RU"/>
        </w:rPr>
        <w:t>т сократить необходимость тран</w:t>
      </w:r>
      <w:r w:rsidRPr="00C20C7D">
        <w:rPr>
          <w:spacing w:val="4"/>
          <w:w w:val="103"/>
          <w:kern w:val="14"/>
          <w:lang w:val="ru-RU"/>
        </w:rPr>
        <w:t>с</w:t>
      </w:r>
      <w:r w:rsidRPr="00C20C7D">
        <w:rPr>
          <w:spacing w:val="4"/>
          <w:w w:val="103"/>
          <w:kern w:val="14"/>
          <w:lang w:val="ru-RU"/>
        </w:rPr>
        <w:t>портировки задержанных, в отношении которых не принято окончател</w:t>
      </w:r>
      <w:r w:rsidRPr="00C20C7D">
        <w:rPr>
          <w:spacing w:val="4"/>
          <w:w w:val="103"/>
          <w:kern w:val="14"/>
          <w:lang w:val="ru-RU"/>
        </w:rPr>
        <w:t>ь</w:t>
      </w:r>
      <w:r w:rsidRPr="00C20C7D">
        <w:rPr>
          <w:spacing w:val="4"/>
          <w:w w:val="103"/>
          <w:kern w:val="14"/>
          <w:lang w:val="ru-RU"/>
        </w:rPr>
        <w:t>ного решения, в места, удаленные от мест их задержания (работа пр</w:t>
      </w:r>
      <w:r w:rsidRPr="00C20C7D">
        <w:rPr>
          <w:spacing w:val="4"/>
          <w:w w:val="103"/>
          <w:kern w:val="14"/>
          <w:lang w:val="ru-RU"/>
        </w:rPr>
        <w:t>о</w:t>
      </w:r>
      <w:r w:rsidRPr="00C20C7D">
        <w:rPr>
          <w:spacing w:val="4"/>
          <w:w w:val="103"/>
          <w:kern w:val="14"/>
          <w:lang w:val="ru-RU"/>
        </w:rPr>
        <w:t>должается);</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выпуск пересмотренного комплекса общенациональных норм, регул</w:t>
      </w:r>
      <w:r w:rsidRPr="00C20C7D">
        <w:rPr>
          <w:spacing w:val="4"/>
          <w:w w:val="103"/>
          <w:kern w:val="14"/>
          <w:lang w:val="ru-RU"/>
        </w:rPr>
        <w:t>и</w:t>
      </w:r>
      <w:r w:rsidRPr="00C20C7D">
        <w:rPr>
          <w:spacing w:val="4"/>
          <w:w w:val="103"/>
          <w:kern w:val="14"/>
          <w:lang w:val="ru-RU"/>
        </w:rPr>
        <w:t>рующих у</w:t>
      </w:r>
      <w:r w:rsidR="00827919" w:rsidRPr="00C20C7D">
        <w:rPr>
          <w:spacing w:val="4"/>
          <w:w w:val="103"/>
          <w:kern w:val="14"/>
          <w:lang w:val="ru-RU"/>
        </w:rPr>
        <w:t>словия содержания под стражей (Н</w:t>
      </w:r>
      <w:r w:rsidRPr="00C20C7D">
        <w:rPr>
          <w:spacing w:val="4"/>
          <w:w w:val="103"/>
          <w:kern w:val="14"/>
          <w:lang w:val="ru-RU"/>
        </w:rPr>
        <w:t>ациональные нормы соде</w:t>
      </w:r>
      <w:r w:rsidRPr="00C20C7D">
        <w:rPr>
          <w:spacing w:val="4"/>
          <w:w w:val="103"/>
          <w:kern w:val="14"/>
          <w:lang w:val="ru-RU"/>
        </w:rPr>
        <w:t>р</w:t>
      </w:r>
      <w:r w:rsidRPr="00C20C7D">
        <w:rPr>
          <w:spacing w:val="4"/>
          <w:w w:val="103"/>
          <w:kern w:val="14"/>
          <w:lang w:val="ru-RU"/>
        </w:rPr>
        <w:t>жания под стражей в редакции 2011</w:t>
      </w:r>
      <w:r w:rsidR="003C4E61" w:rsidRPr="00C20C7D">
        <w:rPr>
          <w:spacing w:val="4"/>
          <w:w w:val="103"/>
          <w:kern w:val="14"/>
          <w:lang w:val="ru-RU"/>
        </w:rPr>
        <w:t xml:space="preserve"> </w:t>
      </w:r>
      <w:r w:rsidRPr="00C20C7D">
        <w:rPr>
          <w:spacing w:val="4"/>
          <w:w w:val="103"/>
          <w:kern w:val="14"/>
          <w:lang w:val="ru-RU"/>
        </w:rPr>
        <w:t xml:space="preserve">года), разработанных совместно с неправительственными </w:t>
      </w:r>
      <w:r w:rsidR="00827919" w:rsidRPr="00C20C7D">
        <w:rPr>
          <w:spacing w:val="4"/>
          <w:w w:val="103"/>
          <w:kern w:val="14"/>
          <w:lang w:val="ru-RU"/>
        </w:rPr>
        <w:t xml:space="preserve">организациями и рассчитанных на </w:t>
      </w:r>
      <w:r w:rsidRPr="00C20C7D">
        <w:rPr>
          <w:spacing w:val="4"/>
          <w:w w:val="103"/>
          <w:kern w:val="14"/>
          <w:lang w:val="ru-RU"/>
        </w:rPr>
        <w:t>более эффе</w:t>
      </w:r>
      <w:r w:rsidRPr="00C20C7D">
        <w:rPr>
          <w:spacing w:val="4"/>
          <w:w w:val="103"/>
          <w:kern w:val="14"/>
          <w:lang w:val="ru-RU"/>
        </w:rPr>
        <w:t>к</w:t>
      </w:r>
      <w:r w:rsidR="002B71CC">
        <w:rPr>
          <w:spacing w:val="4"/>
          <w:w w:val="103"/>
          <w:kern w:val="14"/>
          <w:lang w:val="ru-RU"/>
        </w:rPr>
        <w:t>тивный</w:t>
      </w:r>
      <w:r w:rsidRPr="00C20C7D">
        <w:rPr>
          <w:spacing w:val="4"/>
          <w:w w:val="103"/>
          <w:kern w:val="14"/>
          <w:lang w:val="ru-RU"/>
        </w:rPr>
        <w:t xml:space="preserve"> учет по</w:t>
      </w:r>
      <w:r w:rsidR="00827919" w:rsidRPr="00C20C7D">
        <w:rPr>
          <w:spacing w:val="4"/>
          <w:w w:val="103"/>
          <w:kern w:val="14"/>
          <w:lang w:val="ru-RU"/>
        </w:rPr>
        <w:t>требностей лиц, задерживаемых Б</w:t>
      </w:r>
      <w:r w:rsidRPr="00C20C7D">
        <w:rPr>
          <w:spacing w:val="4"/>
          <w:w w:val="103"/>
          <w:kern w:val="14"/>
          <w:lang w:val="ru-RU"/>
        </w:rPr>
        <w:t>ИТК, в таких услугах, как медицинская и психологическая помощь, юридические у</w:t>
      </w:r>
      <w:r w:rsidR="00827919" w:rsidRPr="00C20C7D">
        <w:rPr>
          <w:spacing w:val="4"/>
          <w:w w:val="103"/>
          <w:kern w:val="14"/>
          <w:lang w:val="ru-RU"/>
        </w:rPr>
        <w:t>слуги и з</w:t>
      </w:r>
      <w:r w:rsidR="00827919" w:rsidRPr="00C20C7D">
        <w:rPr>
          <w:spacing w:val="4"/>
          <w:w w:val="103"/>
          <w:kern w:val="14"/>
          <w:lang w:val="ru-RU"/>
        </w:rPr>
        <w:t>а</w:t>
      </w:r>
      <w:r w:rsidR="00827919" w:rsidRPr="00C20C7D">
        <w:rPr>
          <w:spacing w:val="4"/>
          <w:w w:val="103"/>
          <w:kern w:val="14"/>
          <w:lang w:val="ru-RU"/>
        </w:rPr>
        <w:t>щита от посягательств</w:t>
      </w:r>
      <w:r w:rsidRPr="00C20C7D">
        <w:rPr>
          <w:spacing w:val="4"/>
          <w:w w:val="103"/>
          <w:kern w:val="14"/>
          <w:lang w:val="ru-RU"/>
        </w:rPr>
        <w:t xml:space="preserve"> на сексуальную неприкосновенность</w:t>
      </w:r>
      <w:r w:rsidR="00827919" w:rsidRPr="00C20C7D">
        <w:rPr>
          <w:spacing w:val="4"/>
          <w:w w:val="103"/>
          <w:kern w:val="14"/>
          <w:lang w:val="ru-RU"/>
        </w:rPr>
        <w:t>,</w:t>
      </w:r>
      <w:r w:rsidRPr="00C20C7D">
        <w:rPr>
          <w:spacing w:val="4"/>
          <w:w w:val="103"/>
          <w:kern w:val="14"/>
          <w:lang w:val="ru-RU"/>
        </w:rPr>
        <w:t xml:space="preserve"> при одн</w:t>
      </w:r>
      <w:r w:rsidR="00827919" w:rsidRPr="00C20C7D">
        <w:rPr>
          <w:spacing w:val="4"/>
          <w:w w:val="103"/>
          <w:kern w:val="14"/>
          <w:lang w:val="ru-RU"/>
        </w:rPr>
        <w:t>о</w:t>
      </w:r>
      <w:r w:rsidR="00827919" w:rsidRPr="00C20C7D">
        <w:rPr>
          <w:spacing w:val="4"/>
          <w:w w:val="103"/>
          <w:kern w:val="14"/>
          <w:lang w:val="ru-RU"/>
        </w:rPr>
        <w:t>временном обеспечении надежных и безопасных условий</w:t>
      </w:r>
      <w:r w:rsidRPr="00C20C7D">
        <w:rPr>
          <w:spacing w:val="4"/>
          <w:w w:val="103"/>
          <w:kern w:val="14"/>
          <w:lang w:val="ru-RU"/>
        </w:rPr>
        <w:t xml:space="preserve"> содержания под стражей (2012</w:t>
      </w:r>
      <w:r w:rsidR="003C4E61" w:rsidRPr="00C20C7D">
        <w:rPr>
          <w:spacing w:val="4"/>
          <w:w w:val="103"/>
          <w:kern w:val="14"/>
          <w:lang w:val="ru-RU"/>
        </w:rPr>
        <w:t xml:space="preserve"> </w:t>
      </w:r>
      <w:r w:rsidRPr="00C20C7D">
        <w:rPr>
          <w:spacing w:val="4"/>
          <w:w w:val="103"/>
          <w:kern w:val="14"/>
          <w:lang w:val="ru-RU"/>
        </w:rPr>
        <w:t>год);</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рационализация процедур, посредством которых руководители медици</w:t>
      </w:r>
      <w:r w:rsidRPr="00C20C7D">
        <w:rPr>
          <w:spacing w:val="4"/>
          <w:w w:val="103"/>
          <w:kern w:val="14"/>
          <w:lang w:val="ru-RU"/>
        </w:rPr>
        <w:t>н</w:t>
      </w:r>
      <w:r w:rsidRPr="00C20C7D">
        <w:rPr>
          <w:spacing w:val="4"/>
          <w:w w:val="103"/>
          <w:kern w:val="14"/>
          <w:lang w:val="ru-RU"/>
        </w:rPr>
        <w:t>ских служб направляют задержанных на необходимое лечение</w:t>
      </w:r>
      <w:r w:rsidR="00827919" w:rsidRPr="00C20C7D">
        <w:rPr>
          <w:spacing w:val="4"/>
          <w:w w:val="103"/>
          <w:kern w:val="14"/>
          <w:lang w:val="ru-RU"/>
        </w:rPr>
        <w:t>,</w:t>
      </w:r>
      <w:r w:rsidRPr="00C20C7D">
        <w:rPr>
          <w:spacing w:val="4"/>
          <w:w w:val="103"/>
          <w:kern w:val="14"/>
          <w:lang w:val="ru-RU"/>
        </w:rPr>
        <w:t xml:space="preserve"> и назн</w:t>
      </w:r>
      <w:r w:rsidRPr="00C20C7D">
        <w:rPr>
          <w:spacing w:val="4"/>
          <w:w w:val="103"/>
          <w:kern w:val="14"/>
          <w:lang w:val="ru-RU"/>
        </w:rPr>
        <w:t>а</w:t>
      </w:r>
      <w:r w:rsidRPr="00C20C7D">
        <w:rPr>
          <w:spacing w:val="4"/>
          <w:w w:val="103"/>
          <w:kern w:val="14"/>
          <w:lang w:val="ru-RU"/>
        </w:rPr>
        <w:t>чение региональных координаторов по оказанию медицинской помощи в целях оперативного и последовательного предоставления необходимых медицинских услуг в сложных случаях (</w:t>
      </w:r>
      <w:r w:rsidR="0019325D" w:rsidRPr="00C20C7D">
        <w:rPr>
          <w:spacing w:val="4"/>
          <w:w w:val="103"/>
          <w:kern w:val="14"/>
          <w:lang w:val="ru-RU"/>
        </w:rPr>
        <w:t>2010</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создание бесплатной</w:t>
      </w:r>
      <w:r w:rsidR="00827919" w:rsidRPr="00C20C7D">
        <w:rPr>
          <w:spacing w:val="4"/>
          <w:w w:val="103"/>
          <w:kern w:val="14"/>
          <w:lang w:val="ru-RU"/>
        </w:rPr>
        <w:t xml:space="preserve"> "</w:t>
      </w:r>
      <w:r w:rsidRPr="00C20C7D">
        <w:rPr>
          <w:spacing w:val="4"/>
          <w:w w:val="103"/>
          <w:kern w:val="14"/>
          <w:lang w:val="ru-RU"/>
        </w:rPr>
        <w:t>горячей линии</w:t>
      </w:r>
      <w:r w:rsidR="00827919" w:rsidRPr="00C20C7D">
        <w:rPr>
          <w:spacing w:val="4"/>
          <w:w w:val="103"/>
          <w:kern w:val="14"/>
          <w:lang w:val="ru-RU"/>
        </w:rPr>
        <w:t>"</w:t>
      </w:r>
      <w:r w:rsidRPr="00C20C7D">
        <w:rPr>
          <w:spacing w:val="4"/>
          <w:w w:val="103"/>
          <w:kern w:val="14"/>
          <w:lang w:val="ru-RU"/>
        </w:rPr>
        <w:t xml:space="preserve"> для приема и обработки сигналов от населения, включая ходатайства о вынесении прокуроро</w:t>
      </w:r>
      <w:r w:rsidR="00827919" w:rsidRPr="00C20C7D">
        <w:rPr>
          <w:spacing w:val="4"/>
          <w:w w:val="103"/>
          <w:kern w:val="14"/>
          <w:lang w:val="ru-RU"/>
        </w:rPr>
        <w:t>м тех или иных решений в рамках</w:t>
      </w:r>
      <w:r w:rsidRPr="00C20C7D">
        <w:rPr>
          <w:spacing w:val="4"/>
          <w:w w:val="103"/>
          <w:kern w:val="14"/>
          <w:lang w:val="ru-RU"/>
        </w:rPr>
        <w:t xml:space="preserve"> дискреционных полномочий, вопросы о делах, рассматриваемых иммиграционными судами</w:t>
      </w:r>
      <w:r w:rsidR="00827919" w:rsidRPr="00C20C7D">
        <w:rPr>
          <w:spacing w:val="4"/>
          <w:w w:val="103"/>
          <w:kern w:val="14"/>
          <w:lang w:val="ru-RU"/>
        </w:rPr>
        <w:t>,</w:t>
      </w:r>
      <w:r w:rsidRPr="00C20C7D">
        <w:rPr>
          <w:spacing w:val="4"/>
          <w:w w:val="103"/>
          <w:kern w:val="14"/>
          <w:lang w:val="ru-RU"/>
        </w:rPr>
        <w:t xml:space="preserve"> и жалобы, касающиеся у</w:t>
      </w:r>
      <w:r w:rsidRPr="00C20C7D">
        <w:rPr>
          <w:spacing w:val="4"/>
          <w:w w:val="103"/>
          <w:kern w:val="14"/>
          <w:lang w:val="ru-RU"/>
        </w:rPr>
        <w:t>с</w:t>
      </w:r>
      <w:r w:rsidRPr="00C20C7D">
        <w:rPr>
          <w:spacing w:val="4"/>
          <w:w w:val="103"/>
          <w:kern w:val="14"/>
          <w:lang w:val="ru-RU"/>
        </w:rPr>
        <w:t>ловий содержания под стражей</w:t>
      </w:r>
      <w:r w:rsidR="0019325D" w:rsidRPr="00C20C7D">
        <w:rPr>
          <w:spacing w:val="4"/>
          <w:w w:val="103"/>
          <w:kern w:val="14"/>
          <w:lang w:val="ru-RU"/>
        </w:rPr>
        <w:t xml:space="preserve"> (2012</w:t>
      </w:r>
      <w:r w:rsidR="003C4E61" w:rsidRPr="00C20C7D">
        <w:rPr>
          <w:spacing w:val="4"/>
          <w:w w:val="103"/>
          <w:kern w:val="14"/>
          <w:lang w:val="ru-RU"/>
        </w:rPr>
        <w:t xml:space="preserve"> </w:t>
      </w:r>
      <w:r w:rsidRPr="00C20C7D">
        <w:rPr>
          <w:spacing w:val="4"/>
          <w:w w:val="103"/>
          <w:kern w:val="14"/>
          <w:lang w:val="ru-RU"/>
        </w:rPr>
        <w:t>год);</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ввод в действие системы поиска задерж</w:t>
      </w:r>
      <w:r w:rsidR="008E492A" w:rsidRPr="00C20C7D">
        <w:rPr>
          <w:spacing w:val="4"/>
          <w:w w:val="103"/>
          <w:kern w:val="14"/>
          <w:lang w:val="ru-RU"/>
        </w:rPr>
        <w:t>анных через Интернет, позв</w:t>
      </w:r>
      <w:r w:rsidR="008E492A" w:rsidRPr="00C20C7D">
        <w:rPr>
          <w:spacing w:val="4"/>
          <w:w w:val="103"/>
          <w:kern w:val="14"/>
          <w:lang w:val="ru-RU"/>
        </w:rPr>
        <w:t>о</w:t>
      </w:r>
      <w:r w:rsidR="008E492A" w:rsidRPr="00C20C7D">
        <w:rPr>
          <w:spacing w:val="4"/>
          <w:w w:val="103"/>
          <w:kern w:val="14"/>
          <w:lang w:val="ru-RU"/>
        </w:rPr>
        <w:t>ляюще</w:t>
      </w:r>
      <w:r w:rsidRPr="00C20C7D">
        <w:rPr>
          <w:spacing w:val="4"/>
          <w:w w:val="103"/>
          <w:kern w:val="14"/>
          <w:lang w:val="ru-RU"/>
        </w:rPr>
        <w:t>й адвокатам, родственникам и друзьям получать информацию о местонахождении того или иного лица, задержанного БИТК</w:t>
      </w:r>
      <w:r w:rsidR="008E492A" w:rsidRPr="00C20C7D">
        <w:rPr>
          <w:spacing w:val="4"/>
          <w:w w:val="103"/>
          <w:kern w:val="14"/>
          <w:lang w:val="ru-RU"/>
        </w:rPr>
        <w:t>,</w:t>
      </w:r>
      <w:r w:rsidRPr="00C20C7D">
        <w:rPr>
          <w:spacing w:val="4"/>
          <w:w w:val="103"/>
          <w:kern w:val="14"/>
          <w:lang w:val="ru-RU"/>
        </w:rPr>
        <w:t xml:space="preserve"> и условиях свиданий с ним (2010</w:t>
      </w:r>
      <w:r w:rsidR="003C4E61" w:rsidRPr="00C20C7D">
        <w:rPr>
          <w:spacing w:val="4"/>
          <w:w w:val="103"/>
          <w:kern w:val="14"/>
          <w:lang w:val="ru-RU"/>
        </w:rPr>
        <w:t xml:space="preserve"> </w:t>
      </w:r>
      <w:r w:rsidRPr="00C20C7D">
        <w:rPr>
          <w:spacing w:val="4"/>
          <w:w w:val="103"/>
          <w:kern w:val="14"/>
          <w:lang w:val="ru-RU"/>
        </w:rPr>
        <w:t>год);</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издание новой директивы о правилах доступа в места содержания под</w:t>
      </w:r>
      <w:r w:rsidR="002B71CC">
        <w:rPr>
          <w:spacing w:val="4"/>
          <w:w w:val="103"/>
          <w:kern w:val="14"/>
          <w:lang w:val="ru-RU"/>
        </w:rPr>
        <w:t xml:space="preserve"> стражей, определяюще</w:t>
      </w:r>
      <w:r w:rsidRPr="00C20C7D">
        <w:rPr>
          <w:spacing w:val="4"/>
          <w:w w:val="103"/>
          <w:kern w:val="14"/>
          <w:lang w:val="ru-RU"/>
        </w:rPr>
        <w:t xml:space="preserve">й процедуры посещений и осмотра изоляторов </w:t>
      </w:r>
      <w:r w:rsidR="0019325D" w:rsidRPr="00C20C7D">
        <w:rPr>
          <w:spacing w:val="4"/>
          <w:w w:val="103"/>
          <w:kern w:val="14"/>
          <w:lang w:val="ru-RU"/>
        </w:rPr>
        <w:t>(2011</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 xml:space="preserve">рассылка во все изоляторы </w:t>
      </w:r>
      <w:r w:rsidR="008E492A" w:rsidRPr="00C20C7D">
        <w:rPr>
          <w:spacing w:val="4"/>
          <w:w w:val="103"/>
          <w:kern w:val="14"/>
          <w:lang w:val="ru-RU"/>
        </w:rPr>
        <w:t>выпущенного</w:t>
      </w:r>
      <w:r w:rsidRPr="00C20C7D">
        <w:rPr>
          <w:spacing w:val="4"/>
          <w:w w:val="103"/>
          <w:kern w:val="14"/>
          <w:lang w:val="ru-RU"/>
        </w:rPr>
        <w:t xml:space="preserve"> Американской коллегией адв</w:t>
      </w:r>
      <w:r w:rsidRPr="00C20C7D">
        <w:rPr>
          <w:spacing w:val="4"/>
          <w:w w:val="103"/>
          <w:kern w:val="14"/>
          <w:lang w:val="ru-RU"/>
        </w:rPr>
        <w:t>о</w:t>
      </w:r>
      <w:r w:rsidRPr="00C20C7D">
        <w:rPr>
          <w:spacing w:val="4"/>
          <w:w w:val="103"/>
          <w:kern w:val="14"/>
          <w:lang w:val="ru-RU"/>
        </w:rPr>
        <w:t>катов</w:t>
      </w:r>
      <w:r w:rsidR="008E492A" w:rsidRPr="00C20C7D">
        <w:rPr>
          <w:spacing w:val="4"/>
          <w:w w:val="103"/>
          <w:kern w:val="14"/>
          <w:lang w:val="ru-RU"/>
        </w:rPr>
        <w:t xml:space="preserve"> видеоролика "Знай свои права",</w:t>
      </w:r>
      <w:r w:rsidRPr="00C20C7D">
        <w:rPr>
          <w:spacing w:val="4"/>
          <w:w w:val="103"/>
          <w:kern w:val="14"/>
          <w:lang w:val="ru-RU"/>
        </w:rPr>
        <w:t xml:space="preserve"> а также юридических материалов для самостоятельного изучения, </w:t>
      </w:r>
      <w:r w:rsidR="008E492A" w:rsidRPr="00C20C7D">
        <w:rPr>
          <w:spacing w:val="4"/>
          <w:w w:val="103"/>
          <w:kern w:val="14"/>
          <w:lang w:val="ru-RU"/>
        </w:rPr>
        <w:t>подготовленных</w:t>
      </w:r>
      <w:r w:rsidRPr="00C20C7D">
        <w:rPr>
          <w:spacing w:val="4"/>
          <w:w w:val="103"/>
          <w:kern w:val="14"/>
          <w:lang w:val="ru-RU"/>
        </w:rPr>
        <w:t xml:space="preserve"> в рамках ряда программ повышения юридической грамотности населения </w:t>
      </w:r>
      <w:r w:rsidR="0019325D" w:rsidRPr="00C20C7D">
        <w:rPr>
          <w:spacing w:val="4"/>
          <w:w w:val="103"/>
          <w:kern w:val="14"/>
          <w:lang w:val="ru-RU"/>
        </w:rPr>
        <w:t>(2012</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p>
    <w:p w:rsidR="00C948E7" w:rsidRPr="00C20C7D" w:rsidRDefault="0074670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открытие в Эссексе, штат Нью-Джерси, административного изолятора</w:t>
      </w:r>
      <w:r w:rsidR="008E492A" w:rsidRPr="00C20C7D">
        <w:rPr>
          <w:spacing w:val="4"/>
          <w:w w:val="103"/>
          <w:kern w:val="14"/>
          <w:lang w:val="ru-RU"/>
        </w:rPr>
        <w:t xml:space="preserve"> "</w:t>
      </w:r>
      <w:r w:rsidR="00110F02" w:rsidRPr="00C20C7D">
        <w:rPr>
          <w:spacing w:val="4"/>
          <w:w w:val="103"/>
          <w:kern w:val="14"/>
          <w:lang w:val="ru-RU"/>
        </w:rPr>
        <w:t>Делани-х</w:t>
      </w:r>
      <w:r w:rsidR="008E492A" w:rsidRPr="00C20C7D">
        <w:rPr>
          <w:spacing w:val="4"/>
          <w:w w:val="103"/>
          <w:kern w:val="14"/>
          <w:lang w:val="ru-RU"/>
        </w:rPr>
        <w:t>олл"</w:t>
      </w:r>
      <w:r w:rsidR="00124A7E" w:rsidRPr="00C20C7D">
        <w:rPr>
          <w:spacing w:val="4"/>
          <w:w w:val="103"/>
          <w:kern w:val="14"/>
          <w:lang w:val="ru-RU"/>
        </w:rPr>
        <w:t xml:space="preserve"> на 450</w:t>
      </w:r>
      <w:r w:rsidR="003C4E61" w:rsidRPr="00C20C7D">
        <w:rPr>
          <w:spacing w:val="4"/>
          <w:w w:val="103"/>
          <w:kern w:val="14"/>
          <w:lang w:val="ru-RU"/>
        </w:rPr>
        <w:t xml:space="preserve"> </w:t>
      </w:r>
      <w:r w:rsidR="00124A7E" w:rsidRPr="00C20C7D">
        <w:rPr>
          <w:spacing w:val="4"/>
          <w:w w:val="103"/>
          <w:kern w:val="14"/>
          <w:lang w:val="ru-RU"/>
        </w:rPr>
        <w:t>мест, в котором для задер</w:t>
      </w:r>
      <w:r w:rsidR="008E492A" w:rsidRPr="00C20C7D">
        <w:rPr>
          <w:spacing w:val="4"/>
          <w:w w:val="103"/>
          <w:kern w:val="14"/>
          <w:lang w:val="ru-RU"/>
        </w:rPr>
        <w:t>жанных, не представля</w:t>
      </w:r>
      <w:r w:rsidR="008E492A" w:rsidRPr="00C20C7D">
        <w:rPr>
          <w:spacing w:val="4"/>
          <w:w w:val="103"/>
          <w:kern w:val="14"/>
          <w:lang w:val="ru-RU"/>
        </w:rPr>
        <w:t>ю</w:t>
      </w:r>
      <w:r w:rsidR="008E492A" w:rsidRPr="00C20C7D">
        <w:rPr>
          <w:spacing w:val="4"/>
          <w:w w:val="103"/>
          <w:kern w:val="14"/>
          <w:lang w:val="ru-RU"/>
        </w:rPr>
        <w:t>щих угрозы обществу</w:t>
      </w:r>
      <w:r w:rsidR="00124A7E" w:rsidRPr="00C20C7D">
        <w:rPr>
          <w:spacing w:val="4"/>
          <w:w w:val="103"/>
          <w:kern w:val="14"/>
          <w:lang w:val="ru-RU"/>
        </w:rPr>
        <w:t xml:space="preserve">, созданы улучшенные условия содержания под стражей, </w:t>
      </w:r>
      <w:r w:rsidR="008E492A" w:rsidRPr="00C20C7D">
        <w:rPr>
          <w:spacing w:val="4"/>
          <w:w w:val="103"/>
          <w:kern w:val="14"/>
          <w:lang w:val="ru-RU"/>
        </w:rPr>
        <w:t xml:space="preserve">включая широкие возможности </w:t>
      </w:r>
      <w:r w:rsidR="00124A7E" w:rsidRPr="00C20C7D">
        <w:rPr>
          <w:spacing w:val="4"/>
          <w:w w:val="103"/>
          <w:kern w:val="14"/>
          <w:lang w:val="ru-RU"/>
        </w:rPr>
        <w:t>отдыха и досуга внутри</w:t>
      </w:r>
      <w:r w:rsidR="008E492A" w:rsidRPr="00C20C7D">
        <w:rPr>
          <w:spacing w:val="4"/>
          <w:w w:val="103"/>
          <w:kern w:val="14"/>
          <w:lang w:val="ru-RU"/>
        </w:rPr>
        <w:t xml:space="preserve"> и вне помещений, свободу</w:t>
      </w:r>
      <w:r w:rsidR="00124A7E" w:rsidRPr="00C20C7D">
        <w:rPr>
          <w:spacing w:val="4"/>
          <w:w w:val="103"/>
          <w:kern w:val="14"/>
          <w:lang w:val="ru-RU"/>
        </w:rPr>
        <w:t xml:space="preserve"> передвижения и возможность посещений (</w:t>
      </w:r>
      <w:r w:rsidR="0019325D" w:rsidRPr="00C20C7D">
        <w:rPr>
          <w:spacing w:val="4"/>
          <w:w w:val="103"/>
          <w:kern w:val="14"/>
          <w:lang w:val="ru-RU"/>
        </w:rPr>
        <w:t>2011</w:t>
      </w:r>
      <w:r w:rsidR="003C4E61" w:rsidRPr="00C20C7D">
        <w:rPr>
          <w:spacing w:val="4"/>
          <w:w w:val="103"/>
          <w:kern w:val="14"/>
          <w:lang w:val="ru-RU"/>
        </w:rPr>
        <w:t xml:space="preserve"> </w:t>
      </w:r>
      <w:r w:rsidR="00124A7E" w:rsidRPr="00C20C7D">
        <w:rPr>
          <w:spacing w:val="4"/>
          <w:w w:val="103"/>
          <w:kern w:val="14"/>
          <w:lang w:val="ru-RU"/>
        </w:rPr>
        <w:t>год);</w:t>
      </w:r>
    </w:p>
    <w:p w:rsidR="00C948E7" w:rsidRPr="00C20C7D" w:rsidRDefault="00124A7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открытие в Карнс-Сити, штат Техас, административного изолятора гра</w:t>
      </w:r>
      <w:r w:rsidRPr="00C20C7D">
        <w:rPr>
          <w:spacing w:val="4"/>
          <w:w w:val="103"/>
          <w:kern w:val="14"/>
          <w:lang w:val="ru-RU"/>
        </w:rPr>
        <w:t>ф</w:t>
      </w:r>
      <w:r w:rsidRPr="00C20C7D">
        <w:rPr>
          <w:spacing w:val="4"/>
          <w:w w:val="103"/>
          <w:kern w:val="14"/>
          <w:lang w:val="ru-RU"/>
        </w:rPr>
        <w:t>ства Карнс</w:t>
      </w:r>
      <w:r w:rsidR="003C4E61" w:rsidRPr="00C20C7D">
        <w:rPr>
          <w:spacing w:val="4"/>
          <w:w w:val="103"/>
          <w:kern w:val="14"/>
          <w:lang w:val="ru-RU"/>
        </w:rPr>
        <w:t xml:space="preserve"> </w:t>
      </w:r>
      <w:r w:rsidRPr="00C20C7D">
        <w:rPr>
          <w:spacing w:val="4"/>
          <w:w w:val="103"/>
          <w:kern w:val="14"/>
          <w:lang w:val="ru-RU"/>
        </w:rPr>
        <w:t xml:space="preserve">– первого объекта такого рода, в основу проектирования и строительства которого были изначально положены внедряемые БИТК новые принципы </w:t>
      </w:r>
      <w:r w:rsidR="008E492A" w:rsidRPr="00C20C7D">
        <w:rPr>
          <w:spacing w:val="4"/>
          <w:w w:val="103"/>
          <w:kern w:val="14"/>
          <w:lang w:val="ru-RU"/>
        </w:rPr>
        <w:t xml:space="preserve">административного </w:t>
      </w:r>
      <w:r w:rsidRPr="00C20C7D">
        <w:rPr>
          <w:spacing w:val="4"/>
          <w:w w:val="103"/>
          <w:kern w:val="14"/>
          <w:lang w:val="ru-RU"/>
        </w:rPr>
        <w:t>содержания под стражей</w:t>
      </w:r>
      <w:r w:rsidR="008E492A" w:rsidRPr="00C20C7D">
        <w:rPr>
          <w:spacing w:val="4"/>
          <w:w w:val="103"/>
          <w:kern w:val="14"/>
          <w:lang w:val="ru-RU"/>
        </w:rPr>
        <w:t>, при кот</w:t>
      </w:r>
      <w:r w:rsidR="008E492A" w:rsidRPr="00C20C7D">
        <w:rPr>
          <w:spacing w:val="4"/>
          <w:w w:val="103"/>
          <w:kern w:val="14"/>
          <w:lang w:val="ru-RU"/>
        </w:rPr>
        <w:t>о</w:t>
      </w:r>
      <w:r w:rsidR="008E492A" w:rsidRPr="00C20C7D">
        <w:rPr>
          <w:spacing w:val="4"/>
          <w:w w:val="103"/>
          <w:kern w:val="14"/>
          <w:lang w:val="ru-RU"/>
        </w:rPr>
        <w:t>рых ограничение свободы задержанных сведено</w:t>
      </w:r>
      <w:r w:rsidRPr="00C20C7D">
        <w:rPr>
          <w:spacing w:val="4"/>
          <w:w w:val="103"/>
          <w:kern w:val="14"/>
          <w:lang w:val="ru-RU"/>
        </w:rPr>
        <w:t xml:space="preserve"> к необходимому мин</w:t>
      </w:r>
      <w:r w:rsidRPr="00C20C7D">
        <w:rPr>
          <w:spacing w:val="4"/>
          <w:w w:val="103"/>
          <w:kern w:val="14"/>
          <w:lang w:val="ru-RU"/>
        </w:rPr>
        <w:t>и</w:t>
      </w:r>
      <w:r w:rsidRPr="00C20C7D">
        <w:rPr>
          <w:spacing w:val="4"/>
          <w:w w:val="103"/>
          <w:kern w:val="14"/>
          <w:lang w:val="ru-RU"/>
        </w:rPr>
        <w:t>муму (</w:t>
      </w:r>
      <w:r w:rsidR="0019325D" w:rsidRPr="00C20C7D">
        <w:rPr>
          <w:spacing w:val="4"/>
          <w:w w:val="103"/>
          <w:kern w:val="14"/>
          <w:lang w:val="ru-RU"/>
        </w:rPr>
        <w:t>2012</w:t>
      </w:r>
      <w:r w:rsidR="003C4E61" w:rsidRPr="00C20C7D">
        <w:rPr>
          <w:spacing w:val="4"/>
          <w:w w:val="103"/>
          <w:kern w:val="14"/>
          <w:lang w:val="ru-RU"/>
        </w:rPr>
        <w:t xml:space="preserve"> </w:t>
      </w:r>
      <w:r w:rsidRPr="00C20C7D">
        <w:rPr>
          <w:spacing w:val="4"/>
          <w:w w:val="103"/>
          <w:kern w:val="14"/>
          <w:lang w:val="ru-RU"/>
        </w:rPr>
        <w:t>год</w:t>
      </w:r>
      <w:r w:rsidR="0019325D" w:rsidRPr="00C20C7D">
        <w:rPr>
          <w:spacing w:val="4"/>
          <w:w w:val="103"/>
          <w:kern w:val="14"/>
          <w:lang w:val="ru-RU"/>
        </w:rPr>
        <w:t>)</w:t>
      </w:r>
      <w:r w:rsidRPr="00C20C7D">
        <w:rPr>
          <w:spacing w:val="4"/>
          <w:w w:val="103"/>
          <w:kern w:val="14"/>
          <w:lang w:val="ru-RU"/>
        </w:rPr>
        <w:t>;</w:t>
      </w:r>
      <w:r w:rsidR="0019325D" w:rsidRPr="00C20C7D">
        <w:rPr>
          <w:spacing w:val="4"/>
          <w:w w:val="103"/>
          <w:kern w:val="14"/>
          <w:lang w:val="ru-RU"/>
        </w:rPr>
        <w:t xml:space="preserve"> </w:t>
      </w:r>
      <w:r w:rsidRPr="00C20C7D">
        <w:rPr>
          <w:spacing w:val="4"/>
          <w:w w:val="103"/>
          <w:kern w:val="14"/>
          <w:lang w:val="ru-RU"/>
        </w:rPr>
        <w:t>и</w:t>
      </w:r>
    </w:p>
    <w:p w:rsidR="00C948E7" w:rsidRPr="00C20C7D" w:rsidRDefault="00124A7E" w:rsidP="00C20C7D">
      <w:pPr>
        <w:pStyle w:val="Bullet1G"/>
        <w:numPr>
          <w:ilvl w:val="0"/>
          <w:numId w:val="6"/>
        </w:numPr>
        <w:tabs>
          <w:tab w:val="clear" w:pos="1891"/>
          <w:tab w:val="left" w:pos="1701"/>
        </w:tabs>
        <w:suppressAutoHyphens w:val="0"/>
        <w:ind w:left="1701" w:hanging="170"/>
        <w:rPr>
          <w:spacing w:val="4"/>
          <w:w w:val="103"/>
          <w:kern w:val="14"/>
          <w:lang w:val="ru-RU"/>
        </w:rPr>
      </w:pPr>
      <w:r w:rsidRPr="00C20C7D">
        <w:rPr>
          <w:spacing w:val="4"/>
          <w:w w:val="103"/>
          <w:kern w:val="14"/>
          <w:lang w:val="ru-RU"/>
        </w:rPr>
        <w:t xml:space="preserve">уведомление о подготовке нормативного акта, </w:t>
      </w:r>
      <w:r w:rsidR="008E492A" w:rsidRPr="00C20C7D">
        <w:rPr>
          <w:spacing w:val="4"/>
          <w:w w:val="103"/>
          <w:kern w:val="14"/>
          <w:lang w:val="ru-RU"/>
        </w:rPr>
        <w:t xml:space="preserve">принятие которого </w:t>
      </w:r>
      <w:r w:rsidRPr="00C20C7D">
        <w:rPr>
          <w:spacing w:val="4"/>
          <w:w w:val="103"/>
          <w:kern w:val="14"/>
          <w:lang w:val="ru-RU"/>
        </w:rPr>
        <w:t>вп</w:t>
      </w:r>
      <w:r w:rsidRPr="00C20C7D">
        <w:rPr>
          <w:spacing w:val="4"/>
          <w:w w:val="103"/>
          <w:kern w:val="14"/>
          <w:lang w:val="ru-RU"/>
        </w:rPr>
        <w:t>о</w:t>
      </w:r>
      <w:r w:rsidRPr="00C20C7D">
        <w:rPr>
          <w:spacing w:val="4"/>
          <w:w w:val="103"/>
          <w:kern w:val="14"/>
          <w:lang w:val="ru-RU"/>
        </w:rPr>
        <w:t xml:space="preserve">следствии </w:t>
      </w:r>
      <w:r w:rsidR="008E492A" w:rsidRPr="00C20C7D">
        <w:rPr>
          <w:spacing w:val="4"/>
          <w:w w:val="103"/>
          <w:kern w:val="14"/>
          <w:lang w:val="ru-RU"/>
        </w:rPr>
        <w:t>стало</w:t>
      </w:r>
      <w:r w:rsidRPr="00C20C7D">
        <w:rPr>
          <w:spacing w:val="4"/>
          <w:w w:val="103"/>
          <w:kern w:val="14"/>
          <w:lang w:val="ru-RU"/>
        </w:rPr>
        <w:t xml:space="preserve"> обязательным </w:t>
      </w:r>
      <w:r w:rsidR="008E492A" w:rsidRPr="00C20C7D">
        <w:rPr>
          <w:spacing w:val="4"/>
          <w:w w:val="103"/>
          <w:kern w:val="14"/>
          <w:lang w:val="ru-RU"/>
        </w:rPr>
        <w:t>согласно</w:t>
      </w:r>
      <w:r w:rsidRPr="00C20C7D">
        <w:rPr>
          <w:spacing w:val="4"/>
          <w:w w:val="103"/>
          <w:kern w:val="14"/>
          <w:lang w:val="ru-RU"/>
        </w:rPr>
        <w:t xml:space="preserve"> статье</w:t>
      </w:r>
      <w:r w:rsidR="003C4E61" w:rsidRPr="00C20C7D">
        <w:rPr>
          <w:spacing w:val="4"/>
          <w:w w:val="103"/>
          <w:kern w:val="14"/>
          <w:lang w:val="ru-RU"/>
        </w:rPr>
        <w:t xml:space="preserve"> </w:t>
      </w:r>
      <w:r w:rsidR="00C948E7" w:rsidRPr="00C20C7D">
        <w:rPr>
          <w:spacing w:val="4"/>
          <w:w w:val="103"/>
          <w:kern w:val="14"/>
          <w:lang w:val="ru-RU"/>
        </w:rPr>
        <w:t xml:space="preserve">1101 </w:t>
      </w:r>
      <w:r w:rsidRPr="00C20C7D">
        <w:rPr>
          <w:spacing w:val="4"/>
          <w:w w:val="103"/>
          <w:kern w:val="14"/>
          <w:lang w:val="ru-RU"/>
        </w:rPr>
        <w:t>Закона 2013</w:t>
      </w:r>
      <w:r w:rsidR="003C4E61" w:rsidRPr="00C20C7D">
        <w:rPr>
          <w:spacing w:val="4"/>
          <w:w w:val="103"/>
          <w:kern w:val="14"/>
          <w:lang w:val="ru-RU"/>
        </w:rPr>
        <w:t xml:space="preserve"> </w:t>
      </w:r>
      <w:r w:rsidRPr="00C20C7D">
        <w:rPr>
          <w:spacing w:val="4"/>
          <w:w w:val="103"/>
          <w:kern w:val="14"/>
          <w:lang w:val="ru-RU"/>
        </w:rPr>
        <w:t>года о насилии в отношении женщин, вносящего поправки в Закон о пресечении изнасилований в тюрьмах (</w:t>
      </w:r>
      <w:r w:rsidR="002B71CC">
        <w:rPr>
          <w:spacing w:val="4"/>
          <w:w w:val="103"/>
          <w:kern w:val="14"/>
          <w:lang w:val="ru-RU"/>
        </w:rPr>
        <w:t>42 U.S.C. 15601</w:t>
      </w:r>
      <w:r w:rsidR="002B71CC" w:rsidRPr="002B71CC">
        <w:rPr>
          <w:spacing w:val="4"/>
          <w:w w:val="103"/>
          <w:kern w:val="14"/>
          <w:lang w:val="ru-RU"/>
        </w:rPr>
        <w:t>−</w:t>
      </w:r>
      <w:r w:rsidR="00C948E7" w:rsidRPr="00C20C7D">
        <w:rPr>
          <w:spacing w:val="4"/>
          <w:w w:val="103"/>
          <w:kern w:val="14"/>
          <w:lang w:val="ru-RU"/>
        </w:rPr>
        <w:t>15609</w:t>
      </w:r>
      <w:r w:rsidRPr="00C20C7D">
        <w:rPr>
          <w:spacing w:val="4"/>
          <w:w w:val="103"/>
          <w:kern w:val="14"/>
          <w:lang w:val="ru-RU"/>
        </w:rPr>
        <w:t>) в целях распростр</w:t>
      </w:r>
      <w:r w:rsidRPr="00C20C7D">
        <w:rPr>
          <w:spacing w:val="4"/>
          <w:w w:val="103"/>
          <w:kern w:val="14"/>
          <w:lang w:val="ru-RU"/>
        </w:rPr>
        <w:t>а</w:t>
      </w:r>
      <w:r w:rsidRPr="00C20C7D">
        <w:rPr>
          <w:spacing w:val="4"/>
          <w:w w:val="103"/>
          <w:kern w:val="14"/>
          <w:lang w:val="ru-RU"/>
        </w:rPr>
        <w:t xml:space="preserve">нения его действия на </w:t>
      </w:r>
      <w:r w:rsidR="008E492A" w:rsidRPr="00C20C7D">
        <w:rPr>
          <w:spacing w:val="4"/>
          <w:w w:val="103"/>
          <w:kern w:val="14"/>
          <w:lang w:val="ru-RU"/>
        </w:rPr>
        <w:t>изоляторы временного содержания и закрытие у</w:t>
      </w:r>
      <w:r w:rsidR="008E492A" w:rsidRPr="00C20C7D">
        <w:rPr>
          <w:spacing w:val="4"/>
          <w:w w:val="103"/>
          <w:kern w:val="14"/>
          <w:lang w:val="ru-RU"/>
        </w:rPr>
        <w:t>ч</w:t>
      </w:r>
      <w:r w:rsidR="008E492A" w:rsidRPr="00C20C7D">
        <w:rPr>
          <w:spacing w:val="4"/>
          <w:w w:val="103"/>
          <w:kern w:val="14"/>
          <w:lang w:val="ru-RU"/>
        </w:rPr>
        <w:t xml:space="preserve">реждения, </w:t>
      </w:r>
      <w:r w:rsidRPr="00C20C7D">
        <w:rPr>
          <w:spacing w:val="4"/>
          <w:w w:val="103"/>
          <w:kern w:val="14"/>
          <w:lang w:val="ru-RU"/>
        </w:rPr>
        <w:t>подведомс</w:t>
      </w:r>
      <w:r w:rsidR="008E492A" w:rsidRPr="00C20C7D">
        <w:rPr>
          <w:spacing w:val="4"/>
          <w:w w:val="103"/>
          <w:kern w:val="14"/>
          <w:lang w:val="ru-RU"/>
        </w:rPr>
        <w:t>твенные МНБ и МЗСО. Предлагаемый нормативный</w:t>
      </w:r>
      <w:r w:rsidRPr="00C20C7D">
        <w:rPr>
          <w:spacing w:val="4"/>
          <w:w w:val="103"/>
          <w:kern w:val="14"/>
          <w:lang w:val="ru-RU"/>
        </w:rPr>
        <w:t xml:space="preserve"> </w:t>
      </w:r>
      <w:r w:rsidR="008E492A" w:rsidRPr="00C20C7D">
        <w:rPr>
          <w:spacing w:val="4"/>
          <w:w w:val="103"/>
          <w:kern w:val="14"/>
          <w:lang w:val="ru-RU"/>
        </w:rPr>
        <w:t xml:space="preserve">акт </w:t>
      </w:r>
      <w:r w:rsidRPr="00C20C7D">
        <w:rPr>
          <w:spacing w:val="4"/>
          <w:w w:val="103"/>
          <w:kern w:val="14"/>
          <w:lang w:val="ru-RU"/>
        </w:rPr>
        <w:t>определяют требования, касающиеся предупре</w:t>
      </w:r>
      <w:r w:rsidR="008E492A" w:rsidRPr="00C20C7D">
        <w:rPr>
          <w:spacing w:val="4"/>
          <w:w w:val="103"/>
          <w:kern w:val="14"/>
          <w:lang w:val="ru-RU"/>
        </w:rPr>
        <w:t>ждения, обнаружения и пресечения сексуальных надругательств</w:t>
      </w:r>
      <w:r w:rsidRPr="00C20C7D">
        <w:rPr>
          <w:spacing w:val="4"/>
          <w:w w:val="103"/>
          <w:kern w:val="14"/>
          <w:lang w:val="ru-RU"/>
        </w:rPr>
        <w:t xml:space="preserve"> в местах лишения свободы, входящих в систему МНБ. См.</w:t>
      </w:r>
      <w:r w:rsidR="003C4E61" w:rsidRPr="00C20C7D">
        <w:rPr>
          <w:spacing w:val="4"/>
          <w:w w:val="103"/>
          <w:kern w:val="14"/>
          <w:lang w:val="ru-RU"/>
        </w:rPr>
        <w:t xml:space="preserve"> </w:t>
      </w:r>
      <w:r w:rsidR="0019325D" w:rsidRPr="00C20C7D">
        <w:rPr>
          <w:spacing w:val="4"/>
          <w:w w:val="103"/>
          <w:kern w:val="14"/>
          <w:lang w:val="ru-RU"/>
        </w:rPr>
        <w:t>77</w:t>
      </w:r>
      <w:r w:rsidR="003C4E61" w:rsidRPr="00C20C7D">
        <w:rPr>
          <w:spacing w:val="4"/>
          <w:w w:val="103"/>
          <w:kern w:val="14"/>
          <w:lang w:val="ru-RU"/>
        </w:rPr>
        <w:t xml:space="preserve"> </w:t>
      </w:r>
      <w:r w:rsidR="0019325D" w:rsidRPr="00C20C7D">
        <w:rPr>
          <w:spacing w:val="4"/>
          <w:w w:val="103"/>
          <w:kern w:val="14"/>
          <w:lang w:val="ru-RU"/>
        </w:rPr>
        <w:t>Fed. Reg. 75,300 (Dec</w:t>
      </w:r>
      <w:r w:rsidR="003C4E61" w:rsidRPr="00C20C7D">
        <w:rPr>
          <w:spacing w:val="4"/>
          <w:w w:val="103"/>
          <w:kern w:val="14"/>
          <w:lang w:val="ru-RU"/>
        </w:rPr>
        <w:t xml:space="preserve"> </w:t>
      </w:r>
      <w:r w:rsidR="007A6134" w:rsidRPr="00C20C7D">
        <w:rPr>
          <w:spacing w:val="4"/>
          <w:w w:val="103"/>
          <w:kern w:val="14"/>
          <w:lang w:val="ru-RU"/>
        </w:rPr>
        <w:t>19,</w:t>
      </w:r>
      <w:r w:rsidR="00D673F7" w:rsidRPr="00C20C7D">
        <w:rPr>
          <w:spacing w:val="4"/>
          <w:w w:val="103"/>
          <w:kern w:val="14"/>
          <w:lang w:val="ru-RU"/>
        </w:rPr>
        <w:t xml:space="preserve"> </w:t>
      </w:r>
      <w:r w:rsidR="00C948E7" w:rsidRPr="00C20C7D">
        <w:rPr>
          <w:spacing w:val="4"/>
          <w:w w:val="103"/>
          <w:kern w:val="14"/>
          <w:lang w:val="ru-RU"/>
        </w:rPr>
        <w:t>20</w:t>
      </w:r>
      <w:r w:rsidR="008C2090">
        <w:rPr>
          <w:spacing w:val="4"/>
          <w:w w:val="103"/>
          <w:kern w:val="14"/>
          <w:lang w:val="ru-RU"/>
        </w:rPr>
        <w:t xml:space="preserve">12); </w:t>
      </w:r>
      <w:r w:rsidRPr="00C20C7D">
        <w:rPr>
          <w:spacing w:val="4"/>
          <w:w w:val="103"/>
          <w:kern w:val="14"/>
          <w:lang w:val="ru-RU"/>
        </w:rPr>
        <w:t>см. та</w:t>
      </w:r>
      <w:r w:rsidRPr="00C20C7D">
        <w:rPr>
          <w:spacing w:val="4"/>
          <w:w w:val="103"/>
          <w:kern w:val="14"/>
          <w:lang w:val="ru-RU"/>
        </w:rPr>
        <w:t>к</w:t>
      </w:r>
      <w:r w:rsidRPr="00C20C7D">
        <w:rPr>
          <w:spacing w:val="4"/>
          <w:w w:val="103"/>
          <w:kern w:val="14"/>
          <w:lang w:val="ru-RU"/>
        </w:rPr>
        <w:t xml:space="preserve">же </w:t>
      </w:r>
      <w:r w:rsidR="00365C76" w:rsidRPr="00C20C7D">
        <w:rPr>
          <w:spacing w:val="4"/>
          <w:w w:val="103"/>
          <w:kern w:val="14"/>
          <w:lang w:val="ru-RU"/>
        </w:rPr>
        <w:t>78 Fed. Reg. 8987</w:t>
      </w:r>
      <w:r w:rsidR="00D673F7" w:rsidRPr="00C20C7D">
        <w:rPr>
          <w:spacing w:val="4"/>
          <w:w w:val="103"/>
          <w:kern w:val="14"/>
          <w:lang w:val="ru-RU"/>
        </w:rPr>
        <w:t xml:space="preserve"> </w:t>
      </w:r>
      <w:r w:rsidR="00C948E7" w:rsidRPr="00C20C7D">
        <w:rPr>
          <w:spacing w:val="4"/>
          <w:w w:val="103"/>
          <w:kern w:val="14"/>
          <w:lang w:val="ru-RU"/>
        </w:rPr>
        <w:t>(Feb. 7, 2013) (</w:t>
      </w:r>
      <w:r w:rsidRPr="00C20C7D">
        <w:rPr>
          <w:spacing w:val="4"/>
          <w:w w:val="103"/>
          <w:kern w:val="14"/>
          <w:lang w:val="ru-RU"/>
        </w:rPr>
        <w:t>продление срока представления отз</w:t>
      </w:r>
      <w:r w:rsidRPr="00C20C7D">
        <w:rPr>
          <w:spacing w:val="4"/>
          <w:w w:val="103"/>
          <w:kern w:val="14"/>
          <w:lang w:val="ru-RU"/>
        </w:rPr>
        <w:t>ы</w:t>
      </w:r>
      <w:r w:rsidRPr="00C20C7D">
        <w:rPr>
          <w:spacing w:val="4"/>
          <w:w w:val="103"/>
          <w:kern w:val="14"/>
          <w:lang w:val="ru-RU"/>
        </w:rPr>
        <w:t>вов</w:t>
      </w:r>
      <w:r w:rsidR="00C948E7" w:rsidRPr="00C20C7D">
        <w:rPr>
          <w:spacing w:val="4"/>
          <w:w w:val="103"/>
          <w:kern w:val="14"/>
          <w:lang w:val="ru-RU"/>
        </w:rPr>
        <w:t>)</w:t>
      </w:r>
      <w:r w:rsidR="00D673F7" w:rsidRPr="00C20C7D">
        <w:rPr>
          <w:spacing w:val="4"/>
          <w:w w:val="103"/>
          <w:kern w:val="14"/>
          <w:lang w:val="ru-RU"/>
        </w:rPr>
        <w:t xml:space="preserve"> </w:t>
      </w:r>
      <w:r w:rsidR="00C948E7" w:rsidRPr="00C20C7D">
        <w:rPr>
          <w:spacing w:val="4"/>
          <w:w w:val="103"/>
          <w:kern w:val="14"/>
          <w:lang w:val="ru-RU"/>
        </w:rPr>
        <w:t>(2012</w:t>
      </w:r>
      <w:r w:rsidRPr="00C20C7D">
        <w:rPr>
          <w:spacing w:val="4"/>
          <w:w w:val="103"/>
          <w:kern w:val="14"/>
          <w:lang w:val="ru-RU"/>
        </w:rPr>
        <w:t>–</w:t>
      </w:r>
      <w:r w:rsidR="00C948E7" w:rsidRPr="00C20C7D">
        <w:rPr>
          <w:spacing w:val="4"/>
          <w:w w:val="103"/>
          <w:kern w:val="14"/>
          <w:lang w:val="ru-RU"/>
        </w:rPr>
        <w:t>2013</w:t>
      </w:r>
      <w:r w:rsidR="002B71CC">
        <w:rPr>
          <w:spacing w:val="4"/>
          <w:w w:val="103"/>
          <w:kern w:val="14"/>
          <w:lang w:val="ru-RU"/>
        </w:rPr>
        <w:t xml:space="preserve"> годы</w:t>
      </w:r>
      <w:r w:rsidR="00C948E7" w:rsidRPr="00C20C7D">
        <w:rPr>
          <w:spacing w:val="4"/>
          <w:w w:val="103"/>
          <w:kern w:val="14"/>
          <w:lang w:val="ru-RU"/>
        </w:rPr>
        <w:t>).</w:t>
      </w:r>
    </w:p>
    <w:p w:rsidR="00C948E7" w:rsidRPr="00110F02" w:rsidRDefault="00C20C7D" w:rsidP="00C20C7D">
      <w:pPr>
        <w:pStyle w:val="SingleTxtGR"/>
      </w:pPr>
      <w:r>
        <w:t>166.</w:t>
      </w:r>
      <w:r>
        <w:tab/>
      </w:r>
      <w:r w:rsidR="00C20CAB" w:rsidRPr="00110F02">
        <w:t>Альтернативы содержанию под стражей для иммигрантов (АСПС). Пр</w:t>
      </w:r>
      <w:r w:rsidR="00C20CAB" w:rsidRPr="00110F02">
        <w:t>о</w:t>
      </w:r>
      <w:r w:rsidR="00C20CAB" w:rsidRPr="00110F02">
        <w:t>грамма АСПС дает определенным категориям лиц, подлежащих помещению в изоляторы БИТК, возможность оставаться на свободе при соблюдении соот</w:t>
      </w:r>
      <w:r w:rsidR="008E492A" w:rsidRPr="00110F02">
        <w:t>ве</w:t>
      </w:r>
      <w:r w:rsidR="008E492A" w:rsidRPr="00110F02">
        <w:t>т</w:t>
      </w:r>
      <w:r w:rsidR="008E492A" w:rsidRPr="00110F02">
        <w:t>ствующих условий</w:t>
      </w:r>
      <w:r w:rsidR="00C20CAB" w:rsidRPr="00110F02">
        <w:t>. Условия АСПС могут быть добавлены к условиям освобо</w:t>
      </w:r>
      <w:r w:rsidR="00C20CAB" w:rsidRPr="00110F02">
        <w:t>ж</w:t>
      </w:r>
      <w:r w:rsidR="00C20CAB" w:rsidRPr="00110F02">
        <w:t>дения того или иного лица</w:t>
      </w:r>
      <w:r w:rsidR="008E492A" w:rsidRPr="00110F02">
        <w:t xml:space="preserve"> </w:t>
      </w:r>
      <w:r w:rsidR="00C20CAB" w:rsidRPr="00110F02">
        <w:t>после принятия решения о прекращения его соде</w:t>
      </w:r>
      <w:r w:rsidR="00C20CAB" w:rsidRPr="00110F02">
        <w:t>р</w:t>
      </w:r>
      <w:r w:rsidR="00C20CAB" w:rsidRPr="00110F02">
        <w:t>жания под стражей. При определении возможности применения условий АСПС к тому или иному лицу учитываются его текущий</w:t>
      </w:r>
      <w:r w:rsidR="008E492A" w:rsidRPr="00110F02">
        <w:t xml:space="preserve"> </w:t>
      </w:r>
      <w:r w:rsidR="00C20CAB" w:rsidRPr="00110F02">
        <w:t>иммиграционный статус, н</w:t>
      </w:r>
      <w:r w:rsidR="00C20CAB" w:rsidRPr="00110F02">
        <w:t>а</w:t>
      </w:r>
      <w:r w:rsidR="00C20CAB" w:rsidRPr="00110F02">
        <w:t>личие криминального прошлого, характер обвинений, если таковые предъявл</w:t>
      </w:r>
      <w:r w:rsidR="00C20CAB" w:rsidRPr="00110F02">
        <w:t>е</w:t>
      </w:r>
      <w:r w:rsidR="00B30449">
        <w:t>ны, данные о прошлом п</w:t>
      </w:r>
      <w:r w:rsidR="00C20CAB" w:rsidRPr="00110F02">
        <w:t>оведении в период пребывания под надзором, а также таки</w:t>
      </w:r>
      <w:r w:rsidR="008E492A" w:rsidRPr="00110F02">
        <w:t>е</w:t>
      </w:r>
      <w:r w:rsidR="00C20CAB" w:rsidRPr="00110F02">
        <w:t xml:space="preserve"> особые обстоятельства, как инвалидн</w:t>
      </w:r>
      <w:r w:rsidR="008E492A" w:rsidRPr="00110F02">
        <w:t>ость</w:t>
      </w:r>
      <w:r w:rsidR="00C20CAB" w:rsidRPr="00110F02">
        <w:t>, пожилой возраст, береме</w:t>
      </w:r>
      <w:r w:rsidR="00C20CAB" w:rsidRPr="00110F02">
        <w:t>н</w:t>
      </w:r>
      <w:r w:rsidR="00C20CAB" w:rsidRPr="00110F02">
        <w:t xml:space="preserve">ность, наличие новорожденных детей, наличие на попечении лиц, не имеющих других опекунов, психологические проблемы и прошлый опыт виктимизации. Программа АСПС взаимодействует </w:t>
      </w:r>
      <w:r w:rsidR="00C1095B" w:rsidRPr="00110F02">
        <w:t xml:space="preserve">по всей стране </w:t>
      </w:r>
      <w:r w:rsidR="00C20CAB" w:rsidRPr="00110F02">
        <w:t xml:space="preserve">более чем с </w:t>
      </w:r>
      <w:r w:rsidR="00C948E7" w:rsidRPr="00110F02">
        <w:t>1</w:t>
      </w:r>
      <w:r w:rsidR="003C4E61">
        <w:t xml:space="preserve"> </w:t>
      </w:r>
      <w:r w:rsidR="00C948E7" w:rsidRPr="00110F02">
        <w:t xml:space="preserve">500 </w:t>
      </w:r>
      <w:r w:rsidR="00C20CAB" w:rsidRPr="00110F02">
        <w:t xml:space="preserve">местными организациями, куда ее участники направляются для получения различных </w:t>
      </w:r>
      <w:r w:rsidR="00C1095B" w:rsidRPr="00110F02">
        <w:t>у</w:t>
      </w:r>
      <w:r w:rsidR="00C1095B" w:rsidRPr="00110F02">
        <w:t>с</w:t>
      </w:r>
      <w:r w:rsidR="00C1095B" w:rsidRPr="00110F02">
        <w:t>луг, таких</w:t>
      </w:r>
      <w:r w:rsidR="00C20CAB" w:rsidRPr="00110F02">
        <w:t xml:space="preserve"> как юридические консультации, </w:t>
      </w:r>
      <w:r w:rsidR="00C1095B" w:rsidRPr="00110F02">
        <w:t>содействие</w:t>
      </w:r>
      <w:r w:rsidR="00C20CAB" w:rsidRPr="00110F02">
        <w:t xml:space="preserve"> в обеспече</w:t>
      </w:r>
      <w:r w:rsidR="00C1095B" w:rsidRPr="00110F02">
        <w:t>нии питанием и одеждой, лечение наркозависимости, медицинская, стоматологическая и пс</w:t>
      </w:r>
      <w:r w:rsidR="00C1095B" w:rsidRPr="00110F02">
        <w:t>и</w:t>
      </w:r>
      <w:r w:rsidR="00C1095B" w:rsidRPr="00110F02">
        <w:t>хологическая помощь</w:t>
      </w:r>
      <w:r w:rsidR="00C20CAB" w:rsidRPr="00110F02">
        <w:t>. В этой работе участвуют специалисты, владеющие о</w:t>
      </w:r>
      <w:r w:rsidR="00C20CAB" w:rsidRPr="00110F02">
        <w:t>д</w:t>
      </w:r>
      <w:r w:rsidR="00C20CAB" w:rsidRPr="00110F02">
        <w:t>ним или несколькими иностранными языками</w:t>
      </w:r>
      <w:r w:rsidR="00C1095B" w:rsidRPr="00110F02">
        <w:t xml:space="preserve"> и</w:t>
      </w:r>
      <w:r w:rsidR="00C20CAB" w:rsidRPr="00110F02">
        <w:t xml:space="preserve"> набираемые по возможности из числа жителей населенных пунктов, в которых реализуются </w:t>
      </w:r>
      <w:r w:rsidR="00C1095B" w:rsidRPr="00110F02">
        <w:t xml:space="preserve">соответствующие </w:t>
      </w:r>
      <w:r w:rsidR="00C20CAB" w:rsidRPr="00110F02">
        <w:t>программы, что способствует укреплению связей с населением. Более подро</w:t>
      </w:r>
      <w:r w:rsidR="00C20CAB" w:rsidRPr="00110F02">
        <w:t>б</w:t>
      </w:r>
      <w:r w:rsidR="00C20CAB" w:rsidRPr="00110F02">
        <w:t xml:space="preserve">ная информация приводится в </w:t>
      </w:r>
      <w:r w:rsidR="001F6A0D" w:rsidRPr="00110F02">
        <w:t>доклад</w:t>
      </w:r>
      <w:r w:rsidR="001F6A0D">
        <w:t>е</w:t>
      </w:r>
      <w:r w:rsidR="001F6A0D" w:rsidRPr="00110F02">
        <w:t xml:space="preserve"> США по МПГПП от 2011</w:t>
      </w:r>
      <w:r w:rsidR="003C4E61">
        <w:t xml:space="preserve"> </w:t>
      </w:r>
      <w:r w:rsidR="001F6A0D" w:rsidRPr="00110F02">
        <w:t xml:space="preserve">года </w:t>
      </w:r>
      <w:r w:rsidR="00C1095B" w:rsidRPr="00110F02">
        <w:t>(раздел, посвященный</w:t>
      </w:r>
      <w:r w:rsidR="00C20CAB" w:rsidRPr="00110F02">
        <w:t xml:space="preserve"> статье</w:t>
      </w:r>
      <w:r w:rsidR="003C4E61">
        <w:t xml:space="preserve"> </w:t>
      </w:r>
      <w:r w:rsidR="00C20CAB" w:rsidRPr="00110F02">
        <w:t>10 Пакта</w:t>
      </w:r>
      <w:r w:rsidR="00C1095B" w:rsidRPr="00110F02">
        <w:t>)</w:t>
      </w:r>
      <w:r w:rsidR="00C20CAB" w:rsidRPr="00110F02">
        <w:t>.</w:t>
      </w:r>
    </w:p>
    <w:p w:rsidR="00C948E7" w:rsidRPr="00110F02" w:rsidRDefault="00C20C7D" w:rsidP="00C20C7D">
      <w:pPr>
        <w:pStyle w:val="SingleTxtGR"/>
      </w:pPr>
      <w:r>
        <w:t>167.</w:t>
      </w:r>
      <w:r>
        <w:tab/>
      </w:r>
      <w:r w:rsidR="007D2DF3" w:rsidRPr="00110F02">
        <w:t>Коренные народы. Обзорная информация о коренных народах приводится в пунктах</w:t>
      </w:r>
      <w:r w:rsidR="003C4E61">
        <w:t xml:space="preserve"> </w:t>
      </w:r>
      <w:r w:rsidR="00C948E7" w:rsidRPr="00110F02">
        <w:t>189</w:t>
      </w:r>
      <w:r w:rsidR="00C1095B" w:rsidRPr="00110F02">
        <w:t>–196 о</w:t>
      </w:r>
      <w:r w:rsidR="007D2DF3" w:rsidRPr="00110F02">
        <w:t>бщего базового документа. В пунктах 38 и 29 заключител</w:t>
      </w:r>
      <w:r w:rsidR="007D2DF3" w:rsidRPr="00110F02">
        <w:t>ь</w:t>
      </w:r>
      <w:r w:rsidR="007D2DF3" w:rsidRPr="00110F02">
        <w:t>ных замечан</w:t>
      </w:r>
      <w:r w:rsidR="00C1095B" w:rsidRPr="00110F02">
        <w:t>ий Комитета высказывалась</w:t>
      </w:r>
      <w:r w:rsidR="007D2DF3" w:rsidRPr="00110F02">
        <w:t xml:space="preserve"> обеспокоенность </w:t>
      </w:r>
      <w:r w:rsidR="00C1095B" w:rsidRPr="00110F02">
        <w:t>по поводу</w:t>
      </w:r>
      <w:r w:rsidR="007D2DF3" w:rsidRPr="00110F02">
        <w:t xml:space="preserve"> меропри</w:t>
      </w:r>
      <w:r w:rsidR="007D2DF3" w:rsidRPr="00110F02">
        <w:t>я</w:t>
      </w:r>
      <w:r w:rsidR="007D2DF3" w:rsidRPr="00110F02">
        <w:t>тий по поддержке культуры и традиций коренных жителей Америки</w:t>
      </w:r>
      <w:r w:rsidR="00D1249A" w:rsidRPr="00110F02">
        <w:t>, коренных жителей Гавайских и т</w:t>
      </w:r>
      <w:r w:rsidR="007D2DF3" w:rsidRPr="00110F02">
        <w:t>ихоокеанских островов, а также по поводу консультаций с представителями коренных народов.</w:t>
      </w:r>
    </w:p>
    <w:p w:rsidR="00C948E7" w:rsidRPr="00491D1E" w:rsidRDefault="00C20C7D" w:rsidP="00C20C7D">
      <w:pPr>
        <w:pStyle w:val="SingleTxtGR"/>
      </w:pPr>
      <w:r>
        <w:t>168.</w:t>
      </w:r>
      <w:r>
        <w:tab/>
      </w:r>
      <w:r w:rsidR="00C1095B" w:rsidRPr="00110F02">
        <w:t xml:space="preserve">Правительство </w:t>
      </w:r>
      <w:r w:rsidR="007D2DF3" w:rsidRPr="00110F02">
        <w:t xml:space="preserve">США </w:t>
      </w:r>
      <w:r w:rsidR="00C1095B" w:rsidRPr="00110F02">
        <w:t>отдае</w:t>
      </w:r>
      <w:r w:rsidR="007D2DF3" w:rsidRPr="00110F02">
        <w:t>т себе отчет в том, насколько важно с поним</w:t>
      </w:r>
      <w:r w:rsidR="007D2DF3" w:rsidRPr="00110F02">
        <w:t>а</w:t>
      </w:r>
      <w:r w:rsidR="007D2DF3" w:rsidRPr="00110F02">
        <w:t>нием относиться к вопросам, имеющим большое духовное и культурное знач</w:t>
      </w:r>
      <w:r w:rsidR="007D2DF3" w:rsidRPr="00110F02">
        <w:t>е</w:t>
      </w:r>
      <w:r w:rsidR="007D2DF3" w:rsidRPr="00110F02">
        <w:t>ние для общин коренных жителей Америки</w:t>
      </w:r>
      <w:r w:rsidR="00C1095B" w:rsidRPr="00110F02">
        <w:t>,</w:t>
      </w:r>
      <w:r w:rsidR="007D2DF3" w:rsidRPr="00110F02">
        <w:t xml:space="preserve"> и стремится придерживаться </w:t>
      </w:r>
      <w:r w:rsidR="00C1095B" w:rsidRPr="00110F02">
        <w:t>име</w:t>
      </w:r>
      <w:r w:rsidR="00C1095B" w:rsidRPr="00110F02">
        <w:t>н</w:t>
      </w:r>
      <w:r w:rsidR="00C1095B" w:rsidRPr="00110F02">
        <w:t xml:space="preserve">но </w:t>
      </w:r>
      <w:r w:rsidR="007D2DF3" w:rsidRPr="00110F02">
        <w:t>такого подхода, опираясь на консул</w:t>
      </w:r>
      <w:r w:rsidR="008C2090">
        <w:t>ьтации с руководителями племен.</w:t>
      </w:r>
      <w:r w:rsidR="008C2090">
        <w:br/>
      </w:r>
      <w:r w:rsidR="007D2DF3" w:rsidRPr="00110F02">
        <w:t>Ка</w:t>
      </w:r>
      <w:r w:rsidR="008C2090">
        <w:t xml:space="preserve">к </w:t>
      </w:r>
      <w:r w:rsidR="00C1095B" w:rsidRPr="00110F02">
        <w:t>подчеркивал</w:t>
      </w:r>
      <w:r w:rsidR="007D2DF3" w:rsidRPr="00110F02">
        <w:t xml:space="preserve"> </w:t>
      </w:r>
      <w:r w:rsidR="005C6F0A">
        <w:t>Президент</w:t>
      </w:r>
      <w:r w:rsidR="007D2DF3" w:rsidRPr="00110F02">
        <w:t xml:space="preserve"> Обама, коренные народы Северной Америки обл</w:t>
      </w:r>
      <w:r w:rsidR="007D2DF3" w:rsidRPr="00110F02">
        <w:t>а</w:t>
      </w:r>
      <w:r w:rsidR="007D2DF3" w:rsidRPr="00110F02">
        <w:t>дают ценнейшими культурными познаниями и богатыми традициями, до сих пор активно поддерживаемыми в различных местах проживания этих народов на территории страны. Многочисленные аспекты культуры коренного насел</w:t>
      </w:r>
      <w:r w:rsidR="007D2DF3" w:rsidRPr="00110F02">
        <w:t>е</w:t>
      </w:r>
      <w:r w:rsidR="007D2DF3" w:rsidRPr="00110F02">
        <w:t>ния, включая религ</w:t>
      </w:r>
      <w:r w:rsidR="007D2DF3" w:rsidRPr="00110F02">
        <w:t>и</w:t>
      </w:r>
      <w:r w:rsidR="007D2DF3" w:rsidRPr="00110F02">
        <w:t xml:space="preserve">озные верования, языки, традиции и искусство, пользуются </w:t>
      </w:r>
      <w:r w:rsidR="00C1095B" w:rsidRPr="00110F02">
        <w:t>должным</w:t>
      </w:r>
      <w:r w:rsidR="007D2DF3" w:rsidRPr="00110F02">
        <w:t xml:space="preserve"> уважением. Примеры усилий, прилагаемых в этой области </w:t>
      </w:r>
      <w:r w:rsidR="007D2DF3" w:rsidRPr="00C20C7D">
        <w:rPr>
          <w:spacing w:val="0"/>
        </w:rPr>
        <w:t>федерал</w:t>
      </w:r>
      <w:r w:rsidR="007D2DF3" w:rsidRPr="00C20C7D">
        <w:rPr>
          <w:spacing w:val="0"/>
        </w:rPr>
        <w:t>ь</w:t>
      </w:r>
      <w:r w:rsidR="007D2DF3" w:rsidRPr="00C20C7D">
        <w:rPr>
          <w:spacing w:val="0"/>
        </w:rPr>
        <w:t>ными учреждениями, можно найти в выпущенной Белым домом в декабре 2012</w:t>
      </w:r>
      <w:r w:rsidR="003C4E61" w:rsidRPr="00C20C7D">
        <w:rPr>
          <w:spacing w:val="0"/>
        </w:rPr>
        <w:t xml:space="preserve"> </w:t>
      </w:r>
      <w:r w:rsidR="007D2DF3" w:rsidRPr="00C20C7D">
        <w:rPr>
          <w:spacing w:val="0"/>
        </w:rPr>
        <w:t>г</w:t>
      </w:r>
      <w:r w:rsidR="007D2DF3" w:rsidRPr="00C20C7D">
        <w:rPr>
          <w:spacing w:val="0"/>
        </w:rPr>
        <w:t>о</w:t>
      </w:r>
      <w:r w:rsidR="007D2DF3" w:rsidRPr="00C20C7D">
        <w:rPr>
          <w:spacing w:val="0"/>
        </w:rPr>
        <w:t xml:space="preserve">да </w:t>
      </w:r>
      <w:r w:rsidR="007D2DF3" w:rsidRPr="00110F02">
        <w:t>публикации под назван</w:t>
      </w:r>
      <w:r w:rsidR="00FF4DBF" w:rsidRPr="00110F02">
        <w:t>ием "О дальнейшем</w:t>
      </w:r>
      <w:r w:rsidR="007D2DF3" w:rsidRPr="00110F02">
        <w:t xml:space="preserve"> прогресс</w:t>
      </w:r>
      <w:r w:rsidR="00FF4DBF" w:rsidRPr="00110F02">
        <w:t>е</w:t>
      </w:r>
      <w:r w:rsidR="007D2DF3" w:rsidRPr="00110F02">
        <w:t xml:space="preserve"> </w:t>
      </w:r>
      <w:r w:rsidR="00C1095B" w:rsidRPr="00110F02">
        <w:t xml:space="preserve">в </w:t>
      </w:r>
      <w:r w:rsidR="007D2DF3" w:rsidRPr="00110F02">
        <w:t>племенных общ</w:t>
      </w:r>
      <w:r w:rsidR="007D2DF3" w:rsidRPr="00110F02">
        <w:t>и</w:t>
      </w:r>
      <w:r w:rsidR="007D2DF3" w:rsidRPr="00110F02">
        <w:t>н</w:t>
      </w:r>
      <w:r w:rsidR="00C1095B" w:rsidRPr="00110F02">
        <w:t>ах</w:t>
      </w:r>
      <w:r w:rsidR="00FF4DBF" w:rsidRPr="00110F02">
        <w:t>"</w:t>
      </w:r>
      <w:r w:rsidR="007D2DF3" w:rsidRPr="00110F02">
        <w:t xml:space="preserve"> </w:t>
      </w:r>
      <w:r w:rsidR="007D2DF3" w:rsidRPr="00491D1E">
        <w:rPr>
          <w:spacing w:val="-2"/>
        </w:rPr>
        <w:t>(</w:t>
      </w:r>
      <w:r w:rsidR="00B30449">
        <w:rPr>
          <w:spacing w:val="-2"/>
        </w:rPr>
        <w:t>http</w:t>
      </w:r>
      <w:r w:rsidR="00B30449">
        <w:rPr>
          <w:spacing w:val="-2"/>
        </w:rPr>
        <w:t>:</w:t>
      </w:r>
      <w:r w:rsidR="00B30449">
        <w:rPr>
          <w:spacing w:val="-2"/>
        </w:rPr>
        <w:t>//www.whitehouse.gov/sites/def</w:t>
      </w:r>
      <w:r w:rsidR="00B30449">
        <w:rPr>
          <w:spacing w:val="-2"/>
        </w:rPr>
        <w:t>a</w:t>
      </w:r>
      <w:r w:rsidR="00B30449">
        <w:rPr>
          <w:spacing w:val="-2"/>
        </w:rPr>
        <w:t>ult/files/wh_tnc_accomplishments_report_final.pdf).</w:t>
      </w:r>
      <w:r w:rsidR="00C948E7" w:rsidRPr="00491D1E">
        <w:fldChar w:fldCharType="begin"/>
      </w:r>
      <w:r w:rsidR="00C948E7" w:rsidRPr="00491D1E">
        <w:instrText xml:space="preserve"> HYPERLINK "" </w:instrText>
      </w:r>
      <w:r w:rsidR="00C948E7" w:rsidRPr="00491D1E">
        <w:fldChar w:fldCharType="separate"/>
      </w:r>
      <w:r w:rsidR="00255B60">
        <w:rPr>
          <w:b/>
          <w:bCs/>
          <w:lang w:val="en-US"/>
        </w:rPr>
        <w:t>Error! Hyperlink reference not valid.</w:t>
      </w:r>
      <w:r w:rsidR="00C948E7" w:rsidRPr="00491D1E">
        <w:fldChar w:fldCharType="end"/>
      </w:r>
    </w:p>
    <w:p w:rsidR="00C948E7" w:rsidRPr="00110F02" w:rsidRDefault="00491D1E" w:rsidP="00C20C7D">
      <w:pPr>
        <w:pStyle w:val="SingleTxtGR"/>
      </w:pPr>
      <w:r>
        <w:t>169.</w:t>
      </w:r>
      <w:r>
        <w:tab/>
      </w:r>
      <w:r w:rsidR="007D2DF3" w:rsidRPr="00110F02">
        <w:t>Поскольку отношения между США и</w:t>
      </w:r>
      <w:r w:rsidR="00FF4DBF" w:rsidRPr="00110F02">
        <w:t xml:space="preserve"> племенами</w:t>
      </w:r>
      <w:r w:rsidR="007D2DF3" w:rsidRPr="00110F02">
        <w:t>, статус которых признан на федеральном уровне, носят межправительственный характер, правительство США поддерживает систему, при которой к компетенции племенных органов власти относится широкий круг вопросов внутреннего и территориального х</w:t>
      </w:r>
      <w:r w:rsidR="007D2DF3" w:rsidRPr="00110F02">
        <w:t>а</w:t>
      </w:r>
      <w:r w:rsidR="007D2DF3" w:rsidRPr="00110F02">
        <w:t>рактера, включая вопросы членства в племенах, их культуры, языка и религии, а также вопросы образования, информации, социального обеспечения, безопа</w:t>
      </w:r>
      <w:r w:rsidR="007D2DF3" w:rsidRPr="00110F02">
        <w:t>с</w:t>
      </w:r>
      <w:r w:rsidR="007D2DF3" w:rsidRPr="00110F02">
        <w:t>ности и общественного порядка, семейных отношений, экономической де</w:t>
      </w:r>
      <w:r w:rsidR="007D2DF3" w:rsidRPr="00110F02">
        <w:t>я</w:t>
      </w:r>
      <w:r w:rsidR="007D2DF3" w:rsidRPr="00110F02">
        <w:t>тельности, земле- и ресурсопользования, охраны окружающей среды и допуска на племенные территории посторонних, а также формы и способы финансового обеспечения этих автономных правительственных функций. Аналогичные зак</w:t>
      </w:r>
      <w:r w:rsidR="007D2DF3" w:rsidRPr="00110F02">
        <w:t>о</w:t>
      </w:r>
      <w:r w:rsidR="007D2DF3" w:rsidRPr="00110F02">
        <w:t>ны действуют также во многих штатах. К числу федеральных законов и адм</w:t>
      </w:r>
      <w:r w:rsidR="007D2DF3" w:rsidRPr="00110F02">
        <w:t>и</w:t>
      </w:r>
      <w:r w:rsidR="007D2DF3" w:rsidRPr="00110F02">
        <w:t>нистративных распоряжений, касающихся защиты племенной культуры и тр</w:t>
      </w:r>
      <w:r w:rsidR="007D2DF3" w:rsidRPr="00110F02">
        <w:t>а</w:t>
      </w:r>
      <w:r w:rsidR="007D2DF3" w:rsidRPr="00110F02">
        <w:t>диций, относятся:</w:t>
      </w:r>
    </w:p>
    <w:p w:rsidR="00C948E7" w:rsidRPr="00491D1E" w:rsidRDefault="00A87AC1"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Закон о свободе вероисповедания американских индейцев, провозгл</w:t>
      </w:r>
      <w:r w:rsidRPr="00491D1E">
        <w:rPr>
          <w:spacing w:val="4"/>
          <w:w w:val="103"/>
          <w:kern w:val="14"/>
          <w:lang w:val="ru-RU"/>
        </w:rPr>
        <w:t>а</w:t>
      </w:r>
      <w:r w:rsidRPr="00491D1E">
        <w:rPr>
          <w:spacing w:val="4"/>
          <w:w w:val="103"/>
          <w:kern w:val="14"/>
          <w:lang w:val="ru-RU"/>
        </w:rPr>
        <w:t>шающий, что</w:t>
      </w:r>
      <w:r w:rsidR="00FF4DBF" w:rsidRPr="00491D1E">
        <w:rPr>
          <w:spacing w:val="4"/>
          <w:w w:val="103"/>
          <w:kern w:val="14"/>
          <w:lang w:val="ru-RU"/>
        </w:rPr>
        <w:t xml:space="preserve"> "</w:t>
      </w:r>
      <w:r w:rsidRPr="00491D1E">
        <w:rPr>
          <w:spacing w:val="4"/>
          <w:w w:val="103"/>
          <w:kern w:val="14"/>
          <w:lang w:val="ru-RU"/>
        </w:rPr>
        <w:t>Соединенные Штаты проводят политику защиты и сохр</w:t>
      </w:r>
      <w:r w:rsidRPr="00491D1E">
        <w:rPr>
          <w:spacing w:val="4"/>
          <w:w w:val="103"/>
          <w:kern w:val="14"/>
          <w:lang w:val="ru-RU"/>
        </w:rPr>
        <w:t>а</w:t>
      </w:r>
      <w:r w:rsidRPr="00491D1E">
        <w:rPr>
          <w:spacing w:val="4"/>
          <w:w w:val="103"/>
          <w:kern w:val="14"/>
          <w:lang w:val="ru-RU"/>
        </w:rPr>
        <w:t>нения за американскими индейцами их исконного права на свободу исп</w:t>
      </w:r>
      <w:r w:rsidRPr="00491D1E">
        <w:rPr>
          <w:spacing w:val="4"/>
          <w:w w:val="103"/>
          <w:kern w:val="14"/>
          <w:lang w:val="ru-RU"/>
        </w:rPr>
        <w:t>о</w:t>
      </w:r>
      <w:r w:rsidRPr="00491D1E">
        <w:rPr>
          <w:spacing w:val="4"/>
          <w:w w:val="103"/>
          <w:kern w:val="14"/>
          <w:lang w:val="ru-RU"/>
        </w:rPr>
        <w:t xml:space="preserve">ведовать, выражать и практиковать традиционные </w:t>
      </w:r>
      <w:r w:rsidR="00FF4DBF" w:rsidRPr="00491D1E">
        <w:rPr>
          <w:spacing w:val="4"/>
          <w:w w:val="103"/>
          <w:kern w:val="14"/>
          <w:lang w:val="ru-RU"/>
        </w:rPr>
        <w:t>верования</w:t>
      </w:r>
      <w:r w:rsidRPr="00491D1E">
        <w:rPr>
          <w:spacing w:val="4"/>
          <w:w w:val="103"/>
          <w:kern w:val="14"/>
          <w:lang w:val="ru-RU"/>
        </w:rPr>
        <w:t xml:space="preserve"> америка</w:t>
      </w:r>
      <w:r w:rsidRPr="00491D1E">
        <w:rPr>
          <w:spacing w:val="4"/>
          <w:w w:val="103"/>
          <w:kern w:val="14"/>
          <w:lang w:val="ru-RU"/>
        </w:rPr>
        <w:t>н</w:t>
      </w:r>
      <w:r w:rsidRPr="00491D1E">
        <w:rPr>
          <w:spacing w:val="4"/>
          <w:w w:val="103"/>
          <w:kern w:val="14"/>
          <w:lang w:val="ru-RU"/>
        </w:rPr>
        <w:t>ских индейцев, эскимосов, алеутов и коренных жителей Гавайских ос</w:t>
      </w:r>
      <w:r w:rsidRPr="00491D1E">
        <w:rPr>
          <w:spacing w:val="4"/>
          <w:w w:val="103"/>
          <w:kern w:val="14"/>
          <w:lang w:val="ru-RU"/>
        </w:rPr>
        <w:t>т</w:t>
      </w:r>
      <w:r w:rsidRPr="00491D1E">
        <w:rPr>
          <w:spacing w:val="4"/>
          <w:w w:val="103"/>
          <w:kern w:val="14"/>
          <w:lang w:val="ru-RU"/>
        </w:rPr>
        <w:t>ровов</w:t>
      </w:r>
      <w:r w:rsidR="00FF4DBF" w:rsidRPr="00491D1E">
        <w:rPr>
          <w:spacing w:val="4"/>
          <w:w w:val="103"/>
          <w:kern w:val="14"/>
          <w:lang w:val="ru-RU"/>
        </w:rPr>
        <w:t>"</w:t>
      </w:r>
      <w:r w:rsidRPr="00491D1E">
        <w:rPr>
          <w:spacing w:val="4"/>
          <w:w w:val="103"/>
          <w:kern w:val="14"/>
          <w:lang w:val="ru-RU"/>
        </w:rPr>
        <w:t xml:space="preserve"> (</w:t>
      </w:r>
      <w:r w:rsidR="00C948E7" w:rsidRPr="00491D1E">
        <w:rPr>
          <w:spacing w:val="4"/>
          <w:w w:val="103"/>
          <w:kern w:val="14"/>
          <w:lang w:val="ru-RU"/>
        </w:rPr>
        <w:t>42 U.S.C. 1996</w:t>
      </w:r>
      <w:r w:rsidRPr="00491D1E">
        <w:rPr>
          <w:spacing w:val="4"/>
          <w:w w:val="103"/>
          <w:kern w:val="14"/>
          <w:lang w:val="ru-RU"/>
        </w:rPr>
        <w:t>);</w:t>
      </w:r>
    </w:p>
    <w:p w:rsidR="00C948E7" w:rsidRPr="00491D1E" w:rsidRDefault="00A87AC1"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 xml:space="preserve">Закон об охране и восстановлении </w:t>
      </w:r>
      <w:r w:rsidR="00FF4DBF" w:rsidRPr="00491D1E">
        <w:rPr>
          <w:spacing w:val="4"/>
          <w:w w:val="103"/>
          <w:kern w:val="14"/>
          <w:lang w:val="ru-RU"/>
        </w:rPr>
        <w:t>захоронений</w:t>
      </w:r>
      <w:r w:rsidRPr="00491D1E">
        <w:rPr>
          <w:spacing w:val="4"/>
          <w:w w:val="103"/>
          <w:kern w:val="14"/>
          <w:lang w:val="ru-RU"/>
        </w:rPr>
        <w:t xml:space="preserve"> коренных жителей Ам</w:t>
      </w:r>
      <w:r w:rsidRPr="00491D1E">
        <w:rPr>
          <w:spacing w:val="4"/>
          <w:w w:val="103"/>
          <w:kern w:val="14"/>
          <w:lang w:val="ru-RU"/>
        </w:rPr>
        <w:t>е</w:t>
      </w:r>
      <w:r w:rsidRPr="00491D1E">
        <w:rPr>
          <w:spacing w:val="4"/>
          <w:w w:val="103"/>
          <w:kern w:val="14"/>
          <w:lang w:val="ru-RU"/>
        </w:rPr>
        <w:t xml:space="preserve">рики </w:t>
      </w:r>
      <w:r w:rsidR="00C948E7" w:rsidRPr="00491D1E">
        <w:rPr>
          <w:spacing w:val="4"/>
          <w:w w:val="103"/>
          <w:kern w:val="14"/>
          <w:lang w:val="ru-RU"/>
        </w:rPr>
        <w:t>(</w:t>
      </w:r>
      <w:r w:rsidR="00FF4DBF" w:rsidRPr="00491D1E">
        <w:rPr>
          <w:spacing w:val="4"/>
          <w:w w:val="103"/>
          <w:kern w:val="14"/>
          <w:lang w:val="ru-RU"/>
        </w:rPr>
        <w:t>ЗОВЗ)</w:t>
      </w:r>
      <w:r w:rsidR="00C948E7" w:rsidRPr="00491D1E">
        <w:rPr>
          <w:spacing w:val="4"/>
          <w:w w:val="103"/>
          <w:kern w:val="14"/>
          <w:lang w:val="ru-RU"/>
        </w:rPr>
        <w:t xml:space="preserve"> </w:t>
      </w:r>
      <w:r w:rsidR="00FF4DBF" w:rsidRPr="00491D1E">
        <w:rPr>
          <w:spacing w:val="4"/>
          <w:w w:val="103"/>
          <w:kern w:val="14"/>
          <w:lang w:val="ru-RU"/>
        </w:rPr>
        <w:t>(</w:t>
      </w:r>
      <w:r w:rsidR="00C948E7" w:rsidRPr="00491D1E">
        <w:rPr>
          <w:spacing w:val="4"/>
          <w:w w:val="103"/>
          <w:kern w:val="14"/>
          <w:lang w:val="ru-RU"/>
        </w:rPr>
        <w:t>25 U.S.C. 3001 et seq.</w:t>
      </w:r>
      <w:r w:rsidR="00E938EB" w:rsidRPr="00491D1E">
        <w:rPr>
          <w:spacing w:val="4"/>
          <w:w w:val="103"/>
          <w:kern w:val="14"/>
          <w:lang w:val="ru-RU"/>
        </w:rPr>
        <w:t>)</w:t>
      </w:r>
      <w:r w:rsidR="00C948E7" w:rsidRPr="00491D1E">
        <w:rPr>
          <w:spacing w:val="4"/>
          <w:w w:val="103"/>
          <w:kern w:val="14"/>
          <w:lang w:val="ru-RU"/>
        </w:rPr>
        <w:t xml:space="preserve">, </w:t>
      </w:r>
      <w:r w:rsidRPr="00491D1E">
        <w:rPr>
          <w:spacing w:val="4"/>
          <w:w w:val="103"/>
          <w:kern w:val="14"/>
          <w:lang w:val="ru-RU"/>
        </w:rPr>
        <w:t>предусматривающий защиту опр</w:t>
      </w:r>
      <w:r w:rsidRPr="00491D1E">
        <w:rPr>
          <w:spacing w:val="4"/>
          <w:w w:val="103"/>
          <w:kern w:val="14"/>
          <w:lang w:val="ru-RU"/>
        </w:rPr>
        <w:t>е</w:t>
      </w:r>
      <w:r w:rsidRPr="00491D1E">
        <w:rPr>
          <w:spacing w:val="4"/>
          <w:w w:val="103"/>
          <w:kern w:val="14"/>
          <w:lang w:val="ru-RU"/>
        </w:rPr>
        <w:t>деленных видов культурных ценностей, включая человеческие останки, погребальные и культовые атрибуты, извлеченные в ходе раскопок или обнаруженные на племенных или федеральных землях;</w:t>
      </w:r>
    </w:p>
    <w:p w:rsidR="00C948E7" w:rsidRPr="00491D1E" w:rsidRDefault="00A87AC1"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федеральное законодательство, запрещающее государственным школам, колледжам и университетам отказывать учащимся в равных возмо</w:t>
      </w:r>
      <w:r w:rsidR="00FF4DBF" w:rsidRPr="00491D1E">
        <w:rPr>
          <w:spacing w:val="4"/>
          <w:w w:val="103"/>
          <w:kern w:val="14"/>
          <w:lang w:val="ru-RU"/>
        </w:rPr>
        <w:t>жн</w:t>
      </w:r>
      <w:r w:rsidR="00FF4DBF" w:rsidRPr="00491D1E">
        <w:rPr>
          <w:spacing w:val="4"/>
          <w:w w:val="103"/>
          <w:kern w:val="14"/>
          <w:lang w:val="ru-RU"/>
        </w:rPr>
        <w:t>о</w:t>
      </w:r>
      <w:r w:rsidR="00FF4DBF" w:rsidRPr="00491D1E">
        <w:rPr>
          <w:spacing w:val="4"/>
          <w:w w:val="103"/>
          <w:kern w:val="14"/>
          <w:lang w:val="ru-RU"/>
        </w:rPr>
        <w:t xml:space="preserve">стях получения образования </w:t>
      </w:r>
      <w:r w:rsidR="00333327" w:rsidRPr="00491D1E">
        <w:rPr>
          <w:spacing w:val="4"/>
          <w:w w:val="103"/>
          <w:kern w:val="14"/>
          <w:lang w:val="ru-RU"/>
        </w:rPr>
        <w:t>из-</w:t>
      </w:r>
      <w:r w:rsidR="00FF4DBF" w:rsidRPr="00491D1E">
        <w:rPr>
          <w:spacing w:val="4"/>
          <w:w w:val="103"/>
          <w:kern w:val="14"/>
          <w:lang w:val="ru-RU"/>
        </w:rPr>
        <w:t>за их вероисповедания</w:t>
      </w:r>
      <w:r w:rsidRPr="00491D1E">
        <w:rPr>
          <w:spacing w:val="4"/>
          <w:w w:val="103"/>
          <w:kern w:val="14"/>
          <w:lang w:val="ru-RU"/>
        </w:rPr>
        <w:t>. См. Главу</w:t>
      </w:r>
      <w:r w:rsidR="003C4E61" w:rsidRPr="00491D1E">
        <w:rPr>
          <w:spacing w:val="4"/>
          <w:w w:val="103"/>
          <w:kern w:val="14"/>
          <w:lang w:val="ru-RU"/>
        </w:rPr>
        <w:t xml:space="preserve"> </w:t>
      </w:r>
      <w:r w:rsidR="00C948E7" w:rsidRPr="00491D1E">
        <w:rPr>
          <w:spacing w:val="4"/>
          <w:w w:val="103"/>
          <w:kern w:val="14"/>
          <w:lang w:val="ru-RU"/>
        </w:rPr>
        <w:t xml:space="preserve">IV </w:t>
      </w:r>
      <w:r w:rsidRPr="00491D1E">
        <w:rPr>
          <w:spacing w:val="4"/>
          <w:w w:val="103"/>
          <w:kern w:val="14"/>
          <w:lang w:val="ru-RU"/>
        </w:rPr>
        <w:t>З</w:t>
      </w:r>
      <w:r w:rsidRPr="00491D1E">
        <w:rPr>
          <w:spacing w:val="4"/>
          <w:w w:val="103"/>
          <w:kern w:val="14"/>
          <w:lang w:val="ru-RU"/>
        </w:rPr>
        <w:t>а</w:t>
      </w:r>
      <w:r w:rsidRPr="00491D1E">
        <w:rPr>
          <w:spacing w:val="4"/>
          <w:w w:val="103"/>
          <w:kern w:val="14"/>
          <w:lang w:val="ru-RU"/>
        </w:rPr>
        <w:t>кона 1964</w:t>
      </w:r>
      <w:r w:rsidR="003C4E61" w:rsidRPr="00491D1E">
        <w:rPr>
          <w:spacing w:val="4"/>
          <w:w w:val="103"/>
          <w:kern w:val="14"/>
          <w:lang w:val="ru-RU"/>
        </w:rPr>
        <w:t xml:space="preserve"> </w:t>
      </w:r>
      <w:r w:rsidRPr="00491D1E">
        <w:rPr>
          <w:spacing w:val="4"/>
          <w:w w:val="103"/>
          <w:kern w:val="14"/>
          <w:lang w:val="ru-RU"/>
        </w:rPr>
        <w:t>года о гражданских правах (</w:t>
      </w:r>
      <w:r w:rsidR="00C948E7" w:rsidRPr="00491D1E">
        <w:rPr>
          <w:spacing w:val="4"/>
          <w:w w:val="103"/>
          <w:kern w:val="14"/>
          <w:lang w:val="ru-RU"/>
        </w:rPr>
        <w:t>42 U.S.C. 2000c-6</w:t>
      </w:r>
      <w:r w:rsidRPr="00491D1E">
        <w:rPr>
          <w:spacing w:val="4"/>
          <w:w w:val="103"/>
          <w:kern w:val="14"/>
          <w:lang w:val="ru-RU"/>
        </w:rPr>
        <w:t>)</w:t>
      </w:r>
      <w:r w:rsidR="00E938EB" w:rsidRPr="00491D1E">
        <w:rPr>
          <w:spacing w:val="4"/>
          <w:w w:val="103"/>
          <w:kern w:val="14"/>
          <w:lang w:val="ru-RU"/>
        </w:rPr>
        <w:t>;</w:t>
      </w:r>
    </w:p>
    <w:p w:rsidR="00C948E7" w:rsidRPr="00491D1E" w:rsidRDefault="00FF4DBF"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 xml:space="preserve">административное </w:t>
      </w:r>
      <w:r w:rsidR="00E938EB" w:rsidRPr="00491D1E">
        <w:rPr>
          <w:spacing w:val="4"/>
          <w:w w:val="103"/>
          <w:kern w:val="14"/>
          <w:lang w:val="ru-RU"/>
        </w:rPr>
        <w:t>распоряжение</w:t>
      </w:r>
      <w:r w:rsidR="003C4E61" w:rsidRPr="00491D1E">
        <w:rPr>
          <w:spacing w:val="4"/>
          <w:w w:val="103"/>
          <w:kern w:val="14"/>
          <w:lang w:val="ru-RU"/>
        </w:rPr>
        <w:t xml:space="preserve"> </w:t>
      </w:r>
      <w:r w:rsidR="00C948E7" w:rsidRPr="00491D1E">
        <w:rPr>
          <w:spacing w:val="4"/>
          <w:w w:val="103"/>
          <w:kern w:val="14"/>
          <w:lang w:val="ru-RU"/>
        </w:rPr>
        <w:t>13007</w:t>
      </w:r>
      <w:r w:rsidR="00E938EB" w:rsidRPr="00491D1E">
        <w:rPr>
          <w:spacing w:val="4"/>
          <w:w w:val="103"/>
          <w:kern w:val="14"/>
          <w:lang w:val="ru-RU"/>
        </w:rPr>
        <w:t>, предписы</w:t>
      </w:r>
      <w:r w:rsidRPr="00491D1E">
        <w:rPr>
          <w:spacing w:val="4"/>
          <w:w w:val="103"/>
          <w:kern w:val="14"/>
          <w:lang w:val="ru-RU"/>
        </w:rPr>
        <w:t>вающее федеральным учреждениям "предоставлять</w:t>
      </w:r>
      <w:r w:rsidR="00E938EB" w:rsidRPr="00491D1E">
        <w:rPr>
          <w:spacing w:val="4"/>
          <w:w w:val="103"/>
          <w:kern w:val="14"/>
          <w:lang w:val="ru-RU"/>
        </w:rPr>
        <w:t xml:space="preserve"> лицам, отправляющим религиозные культы индейцев, доступ в священные для индейцев места и возможность их </w:t>
      </w:r>
      <w:r w:rsidRPr="00491D1E">
        <w:rPr>
          <w:spacing w:val="4"/>
          <w:w w:val="103"/>
          <w:kern w:val="14"/>
          <w:lang w:val="ru-RU"/>
        </w:rPr>
        <w:t>и</w:t>
      </w:r>
      <w:r w:rsidRPr="00491D1E">
        <w:rPr>
          <w:spacing w:val="4"/>
          <w:w w:val="103"/>
          <w:kern w:val="14"/>
          <w:lang w:val="ru-RU"/>
        </w:rPr>
        <w:t>с</w:t>
      </w:r>
      <w:r w:rsidRPr="00491D1E">
        <w:rPr>
          <w:spacing w:val="4"/>
          <w:w w:val="103"/>
          <w:kern w:val="14"/>
          <w:lang w:val="ru-RU"/>
        </w:rPr>
        <w:t>пользования в обрядовых целях"</w:t>
      </w:r>
      <w:r w:rsidR="00E938EB" w:rsidRPr="00491D1E">
        <w:rPr>
          <w:spacing w:val="4"/>
          <w:w w:val="103"/>
          <w:kern w:val="14"/>
          <w:lang w:val="ru-RU"/>
        </w:rPr>
        <w:t>;</w:t>
      </w:r>
    </w:p>
    <w:p w:rsidR="00C948E7" w:rsidRPr="00491D1E" w:rsidRDefault="00E938EB"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 xml:space="preserve">Закон </w:t>
      </w:r>
      <w:r w:rsidR="00C948E7" w:rsidRPr="00491D1E">
        <w:rPr>
          <w:spacing w:val="4"/>
          <w:w w:val="103"/>
          <w:kern w:val="14"/>
          <w:lang w:val="ru-RU"/>
        </w:rPr>
        <w:t>1993</w:t>
      </w:r>
      <w:r w:rsidR="003C4E61" w:rsidRPr="00491D1E">
        <w:rPr>
          <w:spacing w:val="4"/>
          <w:w w:val="103"/>
          <w:kern w:val="14"/>
          <w:lang w:val="ru-RU"/>
        </w:rPr>
        <w:t xml:space="preserve"> </w:t>
      </w:r>
      <w:r w:rsidRPr="00491D1E">
        <w:rPr>
          <w:spacing w:val="4"/>
          <w:w w:val="103"/>
          <w:kern w:val="14"/>
          <w:lang w:val="ru-RU"/>
        </w:rPr>
        <w:t>года о восстановлении свободы вероисповедания</w:t>
      </w:r>
      <w:r w:rsidR="00C948E7" w:rsidRPr="00491D1E">
        <w:rPr>
          <w:spacing w:val="4"/>
          <w:w w:val="103"/>
          <w:kern w:val="14"/>
          <w:lang w:val="ru-RU"/>
        </w:rPr>
        <w:t xml:space="preserve"> (</w:t>
      </w:r>
      <w:r w:rsidR="00FF4DBF" w:rsidRPr="00491D1E">
        <w:rPr>
          <w:spacing w:val="4"/>
          <w:w w:val="103"/>
          <w:kern w:val="14"/>
          <w:lang w:val="ru-RU"/>
        </w:rPr>
        <w:t>ЗВСВ)</w:t>
      </w:r>
      <w:r w:rsidR="00491D1E">
        <w:rPr>
          <w:spacing w:val="4"/>
          <w:w w:val="103"/>
          <w:kern w:val="14"/>
          <w:lang w:val="ru-RU"/>
        </w:rPr>
        <w:br/>
      </w:r>
      <w:r w:rsidR="00FF4DBF" w:rsidRPr="00491D1E">
        <w:rPr>
          <w:spacing w:val="4"/>
          <w:w w:val="103"/>
          <w:kern w:val="14"/>
          <w:lang w:val="ru-RU"/>
        </w:rPr>
        <w:t>(</w:t>
      </w:r>
      <w:r w:rsidR="00C948E7" w:rsidRPr="00491D1E">
        <w:rPr>
          <w:spacing w:val="4"/>
          <w:w w:val="103"/>
          <w:kern w:val="14"/>
          <w:lang w:val="ru-RU"/>
        </w:rPr>
        <w:t>42 U.S.C. 2000bb</w:t>
      </w:r>
      <w:r w:rsidRPr="00491D1E">
        <w:rPr>
          <w:spacing w:val="4"/>
          <w:w w:val="103"/>
          <w:kern w:val="14"/>
          <w:lang w:val="ru-RU"/>
        </w:rPr>
        <w:t>)</w:t>
      </w:r>
      <w:r w:rsidR="00C948E7" w:rsidRPr="00491D1E">
        <w:rPr>
          <w:spacing w:val="4"/>
          <w:w w:val="103"/>
          <w:kern w:val="14"/>
          <w:lang w:val="ru-RU"/>
        </w:rPr>
        <w:t xml:space="preserve">, </w:t>
      </w:r>
      <w:r w:rsidRPr="00491D1E">
        <w:rPr>
          <w:spacing w:val="4"/>
          <w:w w:val="103"/>
          <w:kern w:val="14"/>
          <w:lang w:val="ru-RU"/>
        </w:rPr>
        <w:t xml:space="preserve">объявляющий недействительными правительственные решения, </w:t>
      </w:r>
      <w:r w:rsidR="00FF4DBF" w:rsidRPr="00491D1E">
        <w:rPr>
          <w:spacing w:val="4"/>
          <w:w w:val="103"/>
          <w:kern w:val="14"/>
          <w:lang w:val="ru-RU"/>
        </w:rPr>
        <w:t>которые существенно затрудняют</w:t>
      </w:r>
      <w:r w:rsidRPr="00491D1E">
        <w:rPr>
          <w:spacing w:val="4"/>
          <w:w w:val="103"/>
          <w:kern w:val="14"/>
          <w:lang w:val="ru-RU"/>
        </w:rPr>
        <w:t xml:space="preserve"> отправление религиозных культов, за исключением случаев, когда это продиктов</w:t>
      </w:r>
      <w:r w:rsidR="00FF4DBF" w:rsidRPr="00491D1E">
        <w:rPr>
          <w:spacing w:val="4"/>
          <w:w w:val="103"/>
          <w:kern w:val="14"/>
          <w:lang w:val="ru-RU"/>
        </w:rPr>
        <w:t>ано важнейшими интер</w:t>
      </w:r>
      <w:r w:rsidR="00FF4DBF" w:rsidRPr="00491D1E">
        <w:rPr>
          <w:spacing w:val="4"/>
          <w:w w:val="103"/>
          <w:kern w:val="14"/>
          <w:lang w:val="ru-RU"/>
        </w:rPr>
        <w:t>е</w:t>
      </w:r>
      <w:r w:rsidR="00FF4DBF" w:rsidRPr="00491D1E">
        <w:rPr>
          <w:spacing w:val="4"/>
          <w:w w:val="103"/>
          <w:kern w:val="14"/>
          <w:lang w:val="ru-RU"/>
        </w:rPr>
        <w:t>сами госуда</w:t>
      </w:r>
      <w:r w:rsidRPr="00491D1E">
        <w:rPr>
          <w:spacing w:val="4"/>
          <w:w w:val="103"/>
          <w:kern w:val="14"/>
          <w:lang w:val="ru-RU"/>
        </w:rPr>
        <w:t>рства;</w:t>
      </w:r>
    </w:p>
    <w:p w:rsidR="00C948E7" w:rsidRPr="00491D1E" w:rsidRDefault="00E938EB"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 xml:space="preserve">Закон </w:t>
      </w:r>
      <w:r w:rsidR="00C948E7" w:rsidRPr="00491D1E">
        <w:rPr>
          <w:spacing w:val="4"/>
          <w:w w:val="103"/>
          <w:kern w:val="14"/>
          <w:lang w:val="ru-RU"/>
        </w:rPr>
        <w:t>2000</w:t>
      </w:r>
      <w:r w:rsidR="003C4E61" w:rsidRPr="00491D1E">
        <w:rPr>
          <w:spacing w:val="4"/>
          <w:w w:val="103"/>
          <w:kern w:val="14"/>
          <w:lang w:val="ru-RU"/>
        </w:rPr>
        <w:t xml:space="preserve"> </w:t>
      </w:r>
      <w:r w:rsidRPr="00491D1E">
        <w:rPr>
          <w:spacing w:val="4"/>
          <w:w w:val="103"/>
          <w:kern w:val="14"/>
          <w:lang w:val="ru-RU"/>
        </w:rPr>
        <w:t>год</w:t>
      </w:r>
      <w:r w:rsidR="00B30449">
        <w:rPr>
          <w:spacing w:val="4"/>
          <w:w w:val="103"/>
          <w:kern w:val="14"/>
          <w:lang w:val="ru-RU"/>
        </w:rPr>
        <w:t>а</w:t>
      </w:r>
      <w:r w:rsidRPr="00491D1E">
        <w:rPr>
          <w:spacing w:val="4"/>
          <w:w w:val="103"/>
          <w:kern w:val="14"/>
          <w:lang w:val="ru-RU"/>
        </w:rPr>
        <w:t xml:space="preserve"> об использовании земель в целях отправления </w:t>
      </w:r>
      <w:r w:rsidR="00BD716D" w:rsidRPr="00491D1E">
        <w:rPr>
          <w:spacing w:val="4"/>
          <w:w w:val="103"/>
          <w:kern w:val="14"/>
          <w:lang w:val="ru-RU"/>
        </w:rPr>
        <w:t>религио</w:t>
      </w:r>
      <w:r w:rsidR="00BD716D" w:rsidRPr="00491D1E">
        <w:rPr>
          <w:spacing w:val="4"/>
          <w:w w:val="103"/>
          <w:kern w:val="14"/>
          <w:lang w:val="ru-RU"/>
        </w:rPr>
        <w:t>з</w:t>
      </w:r>
      <w:r w:rsidR="00BD716D" w:rsidRPr="00491D1E">
        <w:rPr>
          <w:spacing w:val="4"/>
          <w:w w:val="103"/>
          <w:kern w:val="14"/>
          <w:lang w:val="ru-RU"/>
        </w:rPr>
        <w:t>ных</w:t>
      </w:r>
      <w:r w:rsidRPr="00491D1E">
        <w:rPr>
          <w:spacing w:val="4"/>
          <w:w w:val="103"/>
          <w:kern w:val="14"/>
          <w:lang w:val="ru-RU"/>
        </w:rPr>
        <w:t xml:space="preserve"> </w:t>
      </w:r>
      <w:r w:rsidR="00BD716D" w:rsidRPr="00491D1E">
        <w:rPr>
          <w:spacing w:val="4"/>
          <w:w w:val="103"/>
          <w:kern w:val="14"/>
          <w:lang w:val="ru-RU"/>
        </w:rPr>
        <w:t>культов</w:t>
      </w:r>
      <w:r w:rsidRPr="00491D1E">
        <w:rPr>
          <w:spacing w:val="4"/>
          <w:w w:val="103"/>
          <w:kern w:val="14"/>
          <w:lang w:val="ru-RU"/>
        </w:rPr>
        <w:t xml:space="preserve"> и о лицах, содержащихся в учреждениях закрытого типа</w:t>
      </w:r>
      <w:r w:rsidR="00491D1E">
        <w:rPr>
          <w:spacing w:val="4"/>
          <w:w w:val="103"/>
          <w:kern w:val="14"/>
          <w:lang w:val="ru-RU"/>
        </w:rPr>
        <w:br/>
      </w:r>
      <w:r w:rsidR="00BD716D" w:rsidRPr="00491D1E">
        <w:rPr>
          <w:spacing w:val="4"/>
          <w:w w:val="103"/>
          <w:kern w:val="14"/>
          <w:lang w:val="ru-RU"/>
        </w:rPr>
        <w:t>(</w:t>
      </w:r>
      <w:r w:rsidR="00C948E7" w:rsidRPr="00491D1E">
        <w:rPr>
          <w:spacing w:val="4"/>
          <w:w w:val="103"/>
          <w:kern w:val="14"/>
          <w:lang w:val="ru-RU"/>
        </w:rPr>
        <w:t>42 U.S.C.</w:t>
      </w:r>
      <w:r w:rsidR="0001700E" w:rsidRPr="00491D1E">
        <w:rPr>
          <w:spacing w:val="4"/>
          <w:w w:val="103"/>
          <w:kern w:val="14"/>
          <w:lang w:val="ru-RU"/>
        </w:rPr>
        <w:t xml:space="preserve"> </w:t>
      </w:r>
      <w:r w:rsidR="00C948E7" w:rsidRPr="00491D1E">
        <w:rPr>
          <w:spacing w:val="4"/>
          <w:w w:val="103"/>
          <w:kern w:val="14"/>
          <w:lang w:val="ru-RU"/>
        </w:rPr>
        <w:t>2000cc et seq.</w:t>
      </w:r>
      <w:r w:rsidRPr="00491D1E">
        <w:rPr>
          <w:spacing w:val="4"/>
          <w:w w:val="103"/>
          <w:kern w:val="14"/>
          <w:lang w:val="ru-RU"/>
        </w:rPr>
        <w:t>)</w:t>
      </w:r>
      <w:r w:rsidR="00C948E7" w:rsidRPr="00491D1E">
        <w:rPr>
          <w:spacing w:val="4"/>
          <w:w w:val="103"/>
          <w:kern w:val="14"/>
          <w:lang w:val="ru-RU"/>
        </w:rPr>
        <w:t xml:space="preserve">, </w:t>
      </w:r>
      <w:r w:rsidRPr="00491D1E">
        <w:rPr>
          <w:spacing w:val="4"/>
          <w:w w:val="103"/>
          <w:kern w:val="14"/>
          <w:lang w:val="ru-RU"/>
        </w:rPr>
        <w:t>защищающий физических лиц, места отправл</w:t>
      </w:r>
      <w:r w:rsidRPr="00491D1E">
        <w:rPr>
          <w:spacing w:val="4"/>
          <w:w w:val="103"/>
          <w:kern w:val="14"/>
          <w:lang w:val="ru-RU"/>
        </w:rPr>
        <w:t>е</w:t>
      </w:r>
      <w:r w:rsidRPr="00491D1E">
        <w:rPr>
          <w:spacing w:val="4"/>
          <w:w w:val="103"/>
          <w:kern w:val="14"/>
          <w:lang w:val="ru-RU"/>
        </w:rPr>
        <w:t>ния культов и другие религиозные учреждения от дискриминации в ра</w:t>
      </w:r>
      <w:r w:rsidRPr="00491D1E">
        <w:rPr>
          <w:spacing w:val="4"/>
          <w:w w:val="103"/>
          <w:kern w:val="14"/>
          <w:lang w:val="ru-RU"/>
        </w:rPr>
        <w:t>м</w:t>
      </w:r>
      <w:r w:rsidRPr="00491D1E">
        <w:rPr>
          <w:spacing w:val="4"/>
          <w:w w:val="103"/>
          <w:kern w:val="14"/>
          <w:lang w:val="ru-RU"/>
        </w:rPr>
        <w:t>ках законодательства о зонировании и межевании земельных участков и предписывающий властям штатов и органам местного самоуправления воздерживаться от установления произвольных или необоснованных о</w:t>
      </w:r>
      <w:r w:rsidRPr="00491D1E">
        <w:rPr>
          <w:spacing w:val="4"/>
          <w:w w:val="103"/>
          <w:kern w:val="14"/>
          <w:lang w:val="ru-RU"/>
        </w:rPr>
        <w:t>г</w:t>
      </w:r>
      <w:r w:rsidRPr="00491D1E">
        <w:rPr>
          <w:spacing w:val="4"/>
          <w:w w:val="103"/>
          <w:kern w:val="14"/>
          <w:lang w:val="ru-RU"/>
        </w:rPr>
        <w:t>раничений на отправление религиозных обрядов заключенными и лиц</w:t>
      </w:r>
      <w:r w:rsidRPr="00491D1E">
        <w:rPr>
          <w:spacing w:val="4"/>
          <w:w w:val="103"/>
          <w:kern w:val="14"/>
          <w:lang w:val="ru-RU"/>
        </w:rPr>
        <w:t>а</w:t>
      </w:r>
      <w:r w:rsidRPr="00491D1E">
        <w:rPr>
          <w:spacing w:val="4"/>
          <w:w w:val="103"/>
          <w:kern w:val="14"/>
          <w:lang w:val="ru-RU"/>
        </w:rPr>
        <w:t>ми, содержащимися в учреждениях закрытого типа;</w:t>
      </w:r>
    </w:p>
    <w:p w:rsidR="00C948E7" w:rsidRPr="00491D1E" w:rsidRDefault="00E938EB"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2"/>
          <w:w w:val="103"/>
          <w:kern w:val="14"/>
          <w:lang w:val="ru-RU"/>
        </w:rPr>
        <w:t>Закон об охране национальных исторических ценностей</w:t>
      </w:r>
      <w:r w:rsidRPr="00491D1E">
        <w:rPr>
          <w:w w:val="103"/>
          <w:kern w:val="14"/>
          <w:lang w:val="ru-RU"/>
        </w:rPr>
        <w:t xml:space="preserve"> </w:t>
      </w:r>
      <w:r w:rsidRPr="00491D1E">
        <w:rPr>
          <w:spacing w:val="-2"/>
          <w:w w:val="103"/>
          <w:kern w:val="14"/>
          <w:lang w:val="ru-RU"/>
        </w:rPr>
        <w:t>(</w:t>
      </w:r>
      <w:r w:rsidR="00C948E7" w:rsidRPr="00491D1E">
        <w:rPr>
          <w:spacing w:val="-2"/>
          <w:w w:val="103"/>
          <w:kern w:val="14"/>
          <w:lang w:val="ru-RU"/>
        </w:rPr>
        <w:t>16 U.S.C. 470 et seq.</w:t>
      </w:r>
      <w:r w:rsidRPr="00491D1E">
        <w:rPr>
          <w:spacing w:val="-2"/>
          <w:w w:val="103"/>
          <w:kern w:val="14"/>
          <w:lang w:val="ru-RU"/>
        </w:rPr>
        <w:t>)</w:t>
      </w:r>
      <w:r w:rsidR="00C948E7" w:rsidRPr="00491D1E">
        <w:rPr>
          <w:spacing w:val="-2"/>
          <w:w w:val="103"/>
          <w:kern w:val="14"/>
          <w:lang w:val="ru-RU"/>
        </w:rPr>
        <w:t>,</w:t>
      </w:r>
      <w:r w:rsidRPr="00491D1E">
        <w:rPr>
          <w:spacing w:val="-2"/>
          <w:w w:val="103"/>
          <w:kern w:val="14"/>
          <w:lang w:val="ru-RU"/>
        </w:rPr>
        <w:t xml:space="preserve"> </w:t>
      </w:r>
      <w:r w:rsidRPr="00491D1E">
        <w:rPr>
          <w:spacing w:val="4"/>
          <w:w w:val="103"/>
          <w:kern w:val="14"/>
          <w:lang w:val="ru-RU"/>
        </w:rPr>
        <w:t>предусматривающий признание исторических прав собственности на объекты, имеющие религиозное и культурное значение для индейских племен и организаций коренных жителей Гавайских островов. Этот закон также обязывает федеральные учреждения учитывать то, какие последс</w:t>
      </w:r>
      <w:r w:rsidRPr="00491D1E">
        <w:rPr>
          <w:spacing w:val="4"/>
          <w:w w:val="103"/>
          <w:kern w:val="14"/>
          <w:lang w:val="ru-RU"/>
        </w:rPr>
        <w:t>т</w:t>
      </w:r>
      <w:r w:rsidRPr="00491D1E">
        <w:rPr>
          <w:spacing w:val="4"/>
          <w:w w:val="103"/>
          <w:kern w:val="14"/>
          <w:lang w:val="ru-RU"/>
        </w:rPr>
        <w:t>вия для этих исторических объектов могут иметь осуществляемые, ф</w:t>
      </w:r>
      <w:r w:rsidRPr="00491D1E">
        <w:rPr>
          <w:spacing w:val="4"/>
          <w:w w:val="103"/>
          <w:kern w:val="14"/>
          <w:lang w:val="ru-RU"/>
        </w:rPr>
        <w:t>и</w:t>
      </w:r>
      <w:r w:rsidRPr="00491D1E">
        <w:rPr>
          <w:spacing w:val="4"/>
          <w:w w:val="103"/>
          <w:kern w:val="14"/>
          <w:lang w:val="ru-RU"/>
        </w:rPr>
        <w:t>нансируемые или лицензируемые ими проекты</w:t>
      </w:r>
      <w:r w:rsidR="00BD716D" w:rsidRPr="00491D1E">
        <w:rPr>
          <w:spacing w:val="4"/>
          <w:w w:val="103"/>
          <w:kern w:val="14"/>
          <w:lang w:val="ru-RU"/>
        </w:rPr>
        <w:t>,</w:t>
      </w:r>
      <w:r w:rsidRPr="00491D1E">
        <w:rPr>
          <w:spacing w:val="4"/>
          <w:w w:val="103"/>
          <w:kern w:val="14"/>
          <w:lang w:val="ru-RU"/>
        </w:rPr>
        <w:t xml:space="preserve"> и консультироваться в этих целях с индейскими племенами и организациями коренных жителей Гавайских островов, которые придают таким объектам ре</w:t>
      </w:r>
      <w:r w:rsidR="00BD716D" w:rsidRPr="00491D1E">
        <w:rPr>
          <w:spacing w:val="4"/>
          <w:w w:val="103"/>
          <w:kern w:val="14"/>
          <w:lang w:val="ru-RU"/>
        </w:rPr>
        <w:t>лигиозное и культурное значение; этим</w:t>
      </w:r>
      <w:r w:rsidRPr="00491D1E">
        <w:rPr>
          <w:spacing w:val="4"/>
          <w:w w:val="103"/>
          <w:kern w:val="14"/>
          <w:lang w:val="ru-RU"/>
        </w:rPr>
        <w:t xml:space="preserve"> законом </w:t>
      </w:r>
      <w:r w:rsidR="00BD716D" w:rsidRPr="00491D1E">
        <w:rPr>
          <w:spacing w:val="4"/>
          <w:w w:val="103"/>
          <w:kern w:val="14"/>
          <w:lang w:val="ru-RU"/>
        </w:rPr>
        <w:t xml:space="preserve">также </w:t>
      </w:r>
      <w:r w:rsidRPr="00491D1E">
        <w:rPr>
          <w:spacing w:val="4"/>
          <w:w w:val="103"/>
          <w:kern w:val="14"/>
          <w:lang w:val="ru-RU"/>
        </w:rPr>
        <w:t>предусмотрено федеральное финансирование деятельности сотрудников по охране исторического н</w:t>
      </w:r>
      <w:r w:rsidRPr="00491D1E">
        <w:rPr>
          <w:spacing w:val="4"/>
          <w:w w:val="103"/>
          <w:kern w:val="14"/>
          <w:lang w:val="ru-RU"/>
        </w:rPr>
        <w:t>а</w:t>
      </w:r>
      <w:r w:rsidRPr="00491D1E">
        <w:rPr>
          <w:spacing w:val="4"/>
          <w:w w:val="103"/>
          <w:kern w:val="14"/>
          <w:lang w:val="ru-RU"/>
        </w:rPr>
        <w:t>следия племен;</w:t>
      </w:r>
    </w:p>
    <w:p w:rsidR="00C948E7" w:rsidRPr="00491D1E" w:rsidRDefault="00E938EB"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Закон 2010</w:t>
      </w:r>
      <w:r w:rsidR="003C4E61" w:rsidRPr="00491D1E">
        <w:rPr>
          <w:spacing w:val="4"/>
          <w:w w:val="103"/>
          <w:kern w:val="14"/>
          <w:lang w:val="ru-RU"/>
        </w:rPr>
        <w:t xml:space="preserve"> </w:t>
      </w:r>
      <w:r w:rsidRPr="00491D1E">
        <w:rPr>
          <w:spacing w:val="4"/>
          <w:w w:val="103"/>
          <w:kern w:val="14"/>
          <w:lang w:val="ru-RU"/>
        </w:rPr>
        <w:t>года о правопорядке на племенных территориях, содержащий положения о запрете производства контрафактных изделий индейских промыслов;</w:t>
      </w:r>
    </w:p>
    <w:p w:rsidR="00C948E7" w:rsidRPr="00491D1E" w:rsidRDefault="00BD716D" w:rsidP="00491D1E">
      <w:pPr>
        <w:pStyle w:val="Bullet1G"/>
        <w:numPr>
          <w:ilvl w:val="0"/>
          <w:numId w:val="6"/>
        </w:numPr>
        <w:tabs>
          <w:tab w:val="clear" w:pos="1891"/>
          <w:tab w:val="left" w:pos="1701"/>
        </w:tabs>
        <w:suppressAutoHyphens w:val="0"/>
        <w:ind w:left="1701" w:hanging="170"/>
        <w:rPr>
          <w:spacing w:val="4"/>
          <w:w w:val="103"/>
          <w:kern w:val="14"/>
          <w:lang w:val="ru-RU"/>
        </w:rPr>
      </w:pPr>
      <w:r w:rsidRPr="00491D1E">
        <w:rPr>
          <w:spacing w:val="4"/>
          <w:w w:val="103"/>
          <w:kern w:val="14"/>
          <w:lang w:val="ru-RU"/>
        </w:rPr>
        <w:t>административное</w:t>
      </w:r>
      <w:r w:rsidR="00E938EB" w:rsidRPr="00491D1E">
        <w:rPr>
          <w:spacing w:val="4"/>
          <w:w w:val="103"/>
          <w:kern w:val="14"/>
          <w:lang w:val="ru-RU"/>
        </w:rPr>
        <w:t xml:space="preserve"> распоряжение</w:t>
      </w:r>
      <w:r w:rsidR="003C4E61" w:rsidRPr="00491D1E">
        <w:rPr>
          <w:spacing w:val="4"/>
          <w:w w:val="103"/>
          <w:kern w:val="14"/>
          <w:lang w:val="ru-RU"/>
        </w:rPr>
        <w:t xml:space="preserve"> </w:t>
      </w:r>
      <w:r w:rsidR="00C948E7" w:rsidRPr="00491D1E">
        <w:rPr>
          <w:spacing w:val="4"/>
          <w:w w:val="103"/>
          <w:kern w:val="14"/>
          <w:lang w:val="ru-RU"/>
        </w:rPr>
        <w:t>13592</w:t>
      </w:r>
      <w:r w:rsidR="00E938EB" w:rsidRPr="00491D1E">
        <w:rPr>
          <w:spacing w:val="4"/>
          <w:w w:val="103"/>
          <w:kern w:val="14"/>
          <w:lang w:val="ru-RU"/>
        </w:rPr>
        <w:t>, предписывающее федеральным учреждениям</w:t>
      </w:r>
      <w:r w:rsidRPr="00491D1E">
        <w:rPr>
          <w:spacing w:val="4"/>
          <w:w w:val="103"/>
          <w:kern w:val="14"/>
          <w:lang w:val="ru-RU"/>
        </w:rPr>
        <w:t xml:space="preserve"> "</w:t>
      </w:r>
      <w:r w:rsidR="00E938EB" w:rsidRPr="00491D1E">
        <w:rPr>
          <w:spacing w:val="4"/>
          <w:w w:val="103"/>
          <w:kern w:val="14"/>
          <w:lang w:val="ru-RU"/>
        </w:rPr>
        <w:t xml:space="preserve">поддерживать мероприятия, способствующие укреплению нации путем расширения образовательных возможностей и повышения успеваемости всех учащихся из числа </w:t>
      </w:r>
      <w:r w:rsidRPr="00491D1E">
        <w:rPr>
          <w:spacing w:val="4"/>
          <w:w w:val="103"/>
          <w:kern w:val="14"/>
          <w:lang w:val="ru-RU"/>
        </w:rPr>
        <w:t xml:space="preserve">АИ/КЖА, </w:t>
      </w:r>
      <w:r w:rsidR="00E938EB" w:rsidRPr="00491D1E">
        <w:rPr>
          <w:spacing w:val="4"/>
          <w:w w:val="103"/>
          <w:kern w:val="14"/>
          <w:lang w:val="ru-RU"/>
        </w:rPr>
        <w:t>в целях реализации н</w:t>
      </w:r>
      <w:r w:rsidR="00E938EB" w:rsidRPr="00491D1E">
        <w:rPr>
          <w:spacing w:val="4"/>
          <w:w w:val="103"/>
          <w:kern w:val="14"/>
          <w:lang w:val="ru-RU"/>
        </w:rPr>
        <w:t>а</w:t>
      </w:r>
      <w:r w:rsidR="00E938EB" w:rsidRPr="00491D1E">
        <w:rPr>
          <w:spacing w:val="4"/>
          <w:w w:val="103"/>
          <w:kern w:val="14"/>
          <w:lang w:val="ru-RU"/>
        </w:rPr>
        <w:t>шего стремления к более полному самоопределению племен и предоста</w:t>
      </w:r>
      <w:r w:rsidR="00E938EB" w:rsidRPr="00491D1E">
        <w:rPr>
          <w:spacing w:val="4"/>
          <w:w w:val="103"/>
          <w:kern w:val="14"/>
          <w:lang w:val="ru-RU"/>
        </w:rPr>
        <w:t>в</w:t>
      </w:r>
      <w:r w:rsidR="00E938EB" w:rsidRPr="00491D1E">
        <w:rPr>
          <w:spacing w:val="4"/>
          <w:w w:val="103"/>
          <w:kern w:val="14"/>
          <w:lang w:val="ru-RU"/>
        </w:rPr>
        <w:t>лению учащимся</w:t>
      </w:r>
      <w:r w:rsidRPr="00491D1E">
        <w:rPr>
          <w:spacing w:val="4"/>
          <w:w w:val="103"/>
          <w:kern w:val="14"/>
          <w:lang w:val="ru-RU"/>
        </w:rPr>
        <w:t>, принадлежащим к числу АИ/КЖА,</w:t>
      </w:r>
      <w:r w:rsidR="00E938EB" w:rsidRPr="00491D1E">
        <w:rPr>
          <w:spacing w:val="4"/>
          <w:w w:val="103"/>
          <w:kern w:val="14"/>
          <w:lang w:val="ru-RU"/>
        </w:rPr>
        <w:t xml:space="preserve"> возможности из</w:t>
      </w:r>
      <w:r w:rsidR="00E938EB" w:rsidRPr="00491D1E">
        <w:rPr>
          <w:spacing w:val="4"/>
          <w:w w:val="103"/>
          <w:kern w:val="14"/>
          <w:lang w:val="ru-RU"/>
        </w:rPr>
        <w:t>у</w:t>
      </w:r>
      <w:r w:rsidR="00E938EB" w:rsidRPr="00491D1E">
        <w:rPr>
          <w:spacing w:val="4"/>
          <w:w w:val="103"/>
          <w:kern w:val="14"/>
          <w:lang w:val="ru-RU"/>
        </w:rPr>
        <w:t>чать свой родной язык и историю и получать полноценное, конкурент</w:t>
      </w:r>
      <w:r w:rsidR="00E938EB" w:rsidRPr="00491D1E">
        <w:rPr>
          <w:spacing w:val="4"/>
          <w:w w:val="103"/>
          <w:kern w:val="14"/>
          <w:lang w:val="ru-RU"/>
        </w:rPr>
        <w:t>о</w:t>
      </w:r>
      <w:r w:rsidR="00E938EB" w:rsidRPr="00491D1E">
        <w:rPr>
          <w:spacing w:val="4"/>
          <w:w w:val="103"/>
          <w:kern w:val="14"/>
          <w:lang w:val="ru-RU"/>
        </w:rPr>
        <w:t xml:space="preserve">способное образование, готовясь тем самым к поступлению в высшие учебные заведения, профессиональной карьере, продуктивной и </w:t>
      </w:r>
      <w:r w:rsidRPr="00491D1E">
        <w:rPr>
          <w:spacing w:val="4"/>
          <w:w w:val="103"/>
          <w:kern w:val="14"/>
          <w:lang w:val="ru-RU"/>
        </w:rPr>
        <w:t>прин</w:t>
      </w:r>
      <w:r w:rsidRPr="00491D1E">
        <w:rPr>
          <w:spacing w:val="4"/>
          <w:w w:val="103"/>
          <w:kern w:val="14"/>
          <w:lang w:val="ru-RU"/>
        </w:rPr>
        <w:t>о</w:t>
      </w:r>
      <w:r w:rsidRPr="00491D1E">
        <w:rPr>
          <w:spacing w:val="4"/>
          <w:w w:val="103"/>
          <w:kern w:val="14"/>
          <w:lang w:val="ru-RU"/>
        </w:rPr>
        <w:t>сящей удовлетворение жизни"</w:t>
      </w:r>
      <w:r w:rsidR="00E938EB" w:rsidRPr="00491D1E">
        <w:rPr>
          <w:spacing w:val="4"/>
          <w:w w:val="103"/>
          <w:kern w:val="14"/>
          <w:lang w:val="ru-RU"/>
        </w:rPr>
        <w:t>.</w:t>
      </w:r>
    </w:p>
    <w:p w:rsidR="00C948E7" w:rsidRPr="00FE4580" w:rsidRDefault="00491D1E" w:rsidP="00491D1E">
      <w:pPr>
        <w:pStyle w:val="SingleTxtGR"/>
      </w:pPr>
      <w:r>
        <w:t>170.</w:t>
      </w:r>
      <w:r>
        <w:tab/>
      </w:r>
      <w:r w:rsidR="00A02BD2" w:rsidRPr="00110F02">
        <w:t>Правительство США также признает выборные органы власти островных территорий и активно поддерживает усилия по защите и сохранению населя</w:t>
      </w:r>
      <w:r w:rsidR="00A02BD2" w:rsidRPr="00110F02">
        <w:t>ю</w:t>
      </w:r>
      <w:r w:rsidR="00A02BD2" w:rsidRPr="00110F02">
        <w:t>щих эти территории коренных наро</w:t>
      </w:r>
      <w:r>
        <w:t>дов, включая их языки и обычаи.</w:t>
      </w:r>
      <w:r>
        <w:br/>
      </w:r>
      <w:r w:rsidR="00A02BD2" w:rsidRPr="00110F02">
        <w:t>В феврале 2012</w:t>
      </w:r>
      <w:r w:rsidR="003C4E61">
        <w:t xml:space="preserve"> </w:t>
      </w:r>
      <w:r w:rsidR="00A02BD2" w:rsidRPr="00110F02">
        <w:t>года в соответствии с президентским административным ра</w:t>
      </w:r>
      <w:r w:rsidR="00A02BD2" w:rsidRPr="00110F02">
        <w:t>с</w:t>
      </w:r>
      <w:r w:rsidR="00A02BD2" w:rsidRPr="00110F02">
        <w:t>поряжением</w:t>
      </w:r>
      <w:r w:rsidR="003C4E61">
        <w:t xml:space="preserve"> </w:t>
      </w:r>
      <w:r w:rsidR="00C948E7" w:rsidRPr="00110F02">
        <w:t>13537</w:t>
      </w:r>
      <w:r w:rsidR="00BD716D" w:rsidRPr="00110F02">
        <w:t xml:space="preserve"> О</w:t>
      </w:r>
      <w:r w:rsidR="00A02BD2" w:rsidRPr="00110F02">
        <w:t>тдел МВД по делам островных территорий про</w:t>
      </w:r>
      <w:r w:rsidR="00BD716D" w:rsidRPr="00110F02">
        <w:t>вел второе ежегодное совещ</w:t>
      </w:r>
      <w:r w:rsidR="00BD716D" w:rsidRPr="00110F02">
        <w:t>а</w:t>
      </w:r>
      <w:r w:rsidR="00BD716D" w:rsidRPr="00110F02">
        <w:t>ние М</w:t>
      </w:r>
      <w:r w:rsidR="00A02BD2" w:rsidRPr="00110F02">
        <w:t>ежведомственной гр</w:t>
      </w:r>
      <w:r w:rsidR="00BD716D" w:rsidRPr="00110F02">
        <w:t>уппы по островным территориям. Эта г</w:t>
      </w:r>
      <w:r w:rsidR="00A02BD2" w:rsidRPr="00110F02">
        <w:t>руппа запрашивает информацию и рекомендации у выборных руководит</w:t>
      </w:r>
      <w:r w:rsidR="00A02BD2" w:rsidRPr="00110F02">
        <w:t>е</w:t>
      </w:r>
      <w:r w:rsidR="00A02BD2" w:rsidRPr="00110F02">
        <w:t>лей Гуама, Американского Самоа, Американских Виргинских Островов и С</w:t>
      </w:r>
      <w:r w:rsidR="00A02BD2" w:rsidRPr="00110F02">
        <w:t>о</w:t>
      </w:r>
      <w:r w:rsidR="00A02BD2" w:rsidRPr="00110F02">
        <w:t>дружества Северных Марианских Островов и ежегодно или по мере необход</w:t>
      </w:r>
      <w:r w:rsidR="00A02BD2" w:rsidRPr="00110F02">
        <w:t>и</w:t>
      </w:r>
      <w:r w:rsidR="00A02BD2" w:rsidRPr="00110F02">
        <w:t xml:space="preserve">мости представляет </w:t>
      </w:r>
      <w:r w:rsidR="005C6F0A">
        <w:t>Президент</w:t>
      </w:r>
      <w:r w:rsidR="00A02BD2" w:rsidRPr="00110F02">
        <w:t>у рекомендации по учреждению или осущест</w:t>
      </w:r>
      <w:r w:rsidR="00A02BD2" w:rsidRPr="00110F02">
        <w:t>в</w:t>
      </w:r>
      <w:r w:rsidR="00A02BD2" w:rsidRPr="00110F02">
        <w:t>лению фед</w:t>
      </w:r>
      <w:r w:rsidR="00A02BD2" w:rsidRPr="00110F02">
        <w:t>е</w:t>
      </w:r>
      <w:r w:rsidR="00A02BD2" w:rsidRPr="00110F02">
        <w:t xml:space="preserve">ральных программ, касающихся этих островных территорий. Итоги совещания см. по адресу </w:t>
      </w:r>
      <w:r w:rsidR="00FE4580" w:rsidRPr="0006456C">
        <w:t>http:</w:t>
      </w:r>
      <w:r w:rsidR="00FE4580" w:rsidRPr="0006456C">
        <w:t>/</w:t>
      </w:r>
      <w:r w:rsidR="00FE4580" w:rsidRPr="0006456C">
        <w:t>/www.d</w:t>
      </w:r>
      <w:r w:rsidR="00FE4580" w:rsidRPr="0006456C">
        <w:t>o</w:t>
      </w:r>
      <w:r w:rsidR="00FE4580" w:rsidRPr="0006456C">
        <w:t>i.</w:t>
      </w:r>
      <w:r w:rsidR="00FE4580" w:rsidRPr="0006456C">
        <w:t>g</w:t>
      </w:r>
      <w:r w:rsidR="00FE4580" w:rsidRPr="0006456C">
        <w:t>ov/oia/igia/2012/index.cfm</w:t>
      </w:r>
      <w:r w:rsidR="00FE4580">
        <w:t>.</w:t>
      </w:r>
    </w:p>
    <w:p w:rsidR="00C948E7" w:rsidRPr="00110F02" w:rsidRDefault="00491D1E" w:rsidP="00491D1E">
      <w:pPr>
        <w:pStyle w:val="SingleTxtGR"/>
      </w:pPr>
      <w:r>
        <w:t>171.</w:t>
      </w:r>
      <w:r>
        <w:tab/>
      </w:r>
      <w:r w:rsidR="00AF5ACF" w:rsidRPr="00110F02">
        <w:t xml:space="preserve">Поскольку перед принятием мер, влекущих за собой ощутимые </w:t>
      </w:r>
      <w:r w:rsidR="00AF5ACF" w:rsidRPr="004E5F18">
        <w:rPr>
          <w:spacing w:val="0"/>
        </w:rPr>
        <w:t>последс</w:t>
      </w:r>
      <w:r w:rsidR="00AF5ACF" w:rsidRPr="004E5F18">
        <w:rPr>
          <w:spacing w:val="0"/>
        </w:rPr>
        <w:t>т</w:t>
      </w:r>
      <w:r w:rsidR="00AF5ACF" w:rsidRPr="004E5F18">
        <w:rPr>
          <w:spacing w:val="0"/>
        </w:rPr>
        <w:t>вия для племен, государственным учр</w:t>
      </w:r>
      <w:r w:rsidR="00BD716D" w:rsidRPr="004E5F18">
        <w:rPr>
          <w:spacing w:val="0"/>
        </w:rPr>
        <w:t>еждениям США крайне важно выясня</w:t>
      </w:r>
      <w:r w:rsidR="00AF5ACF" w:rsidRPr="004E5F18">
        <w:rPr>
          <w:spacing w:val="0"/>
        </w:rPr>
        <w:t>ть то</w:t>
      </w:r>
      <w:r w:rsidR="00AF5ACF" w:rsidRPr="004E5F18">
        <w:rPr>
          <w:spacing w:val="0"/>
        </w:rPr>
        <w:t>ч</w:t>
      </w:r>
      <w:r w:rsidR="00AF5ACF" w:rsidRPr="004E5F18">
        <w:rPr>
          <w:spacing w:val="0"/>
        </w:rPr>
        <w:t>ку зрения племенного руководства, в 2009</w:t>
      </w:r>
      <w:r w:rsidR="003C4E61" w:rsidRPr="004E5F18">
        <w:rPr>
          <w:spacing w:val="0"/>
        </w:rPr>
        <w:t xml:space="preserve"> </w:t>
      </w:r>
      <w:r w:rsidR="00AF5ACF" w:rsidRPr="004E5F18">
        <w:rPr>
          <w:spacing w:val="0"/>
        </w:rPr>
        <w:t xml:space="preserve">году </w:t>
      </w:r>
      <w:r w:rsidR="005C6F0A" w:rsidRPr="004E5F18">
        <w:rPr>
          <w:spacing w:val="0"/>
        </w:rPr>
        <w:t>Президент</w:t>
      </w:r>
      <w:r w:rsidR="00AF5ACF" w:rsidRPr="004E5F18">
        <w:rPr>
          <w:spacing w:val="0"/>
        </w:rPr>
        <w:t xml:space="preserve"> Обама подписал</w:t>
      </w:r>
      <w:r w:rsidR="00AF5ACF" w:rsidRPr="00110F02">
        <w:t xml:space="preserve"> </w:t>
      </w:r>
      <w:r w:rsidR="00AF5ACF" w:rsidRPr="004E5F18">
        <w:rPr>
          <w:spacing w:val="0"/>
        </w:rPr>
        <w:t>през</w:t>
      </w:r>
      <w:r w:rsidR="00AF5ACF" w:rsidRPr="004E5F18">
        <w:rPr>
          <w:spacing w:val="0"/>
        </w:rPr>
        <w:t>и</w:t>
      </w:r>
      <w:r w:rsidR="00AF5ACF" w:rsidRPr="004E5F18">
        <w:rPr>
          <w:spacing w:val="0"/>
        </w:rPr>
        <w:t>дентский меморандум о выполнении административного распоряжения</w:t>
      </w:r>
      <w:r w:rsidR="003C4E61" w:rsidRPr="004E5F18">
        <w:rPr>
          <w:spacing w:val="0"/>
        </w:rPr>
        <w:t xml:space="preserve"> </w:t>
      </w:r>
      <w:r w:rsidR="00BD716D" w:rsidRPr="004E5F18">
        <w:rPr>
          <w:spacing w:val="0"/>
        </w:rPr>
        <w:t>13175,</w:t>
      </w:r>
      <w:r w:rsidR="00BD716D" w:rsidRPr="00110F02">
        <w:t xml:space="preserve"> к</w:t>
      </w:r>
      <w:r w:rsidR="00BD716D" w:rsidRPr="00110F02">
        <w:t>а</w:t>
      </w:r>
      <w:r w:rsidR="00BD716D" w:rsidRPr="00110F02">
        <w:t>сающегося</w:t>
      </w:r>
      <w:r w:rsidR="00AF5ACF" w:rsidRPr="00110F02">
        <w:t xml:space="preserve"> консультаци</w:t>
      </w:r>
      <w:r w:rsidR="00BD716D" w:rsidRPr="00110F02">
        <w:t>й</w:t>
      </w:r>
      <w:r w:rsidR="00AF5ACF" w:rsidRPr="00110F02">
        <w:t xml:space="preserve"> и координации действий с правительствами инде</w:t>
      </w:r>
      <w:r w:rsidR="00AF5ACF" w:rsidRPr="00110F02">
        <w:t>й</w:t>
      </w:r>
      <w:r w:rsidR="00AF5ACF" w:rsidRPr="00110F02">
        <w:t>ских племен, в котором всем федеральным учреждениям было предписано ра</w:t>
      </w:r>
      <w:r w:rsidR="00AF5ACF" w:rsidRPr="00110F02">
        <w:t>з</w:t>
      </w:r>
      <w:r w:rsidR="00AF5ACF" w:rsidRPr="00110F02">
        <w:t>работать подробные планы действий по выполнению указанного расп</w:t>
      </w:r>
      <w:r w:rsidR="00AF5ACF" w:rsidRPr="00110F02">
        <w:t>о</w:t>
      </w:r>
      <w:r w:rsidR="00AF5ACF" w:rsidRPr="00110F02">
        <w:t xml:space="preserve">ряжения. Положения об обязательном проведении консультаций с племенами, а в ряде случаев также с коренными жителями Гавайских островов, по затрагивающим </w:t>
      </w:r>
      <w:r w:rsidR="00FE4580">
        <w:rPr>
          <w:spacing w:val="0"/>
        </w:rPr>
        <w:t>их вопросам</w:t>
      </w:r>
      <w:r w:rsidR="00AF5ACF" w:rsidRPr="004E5F18">
        <w:rPr>
          <w:spacing w:val="0"/>
        </w:rPr>
        <w:t xml:space="preserve"> содержатся во мн</w:t>
      </w:r>
      <w:r w:rsidR="00BD716D" w:rsidRPr="004E5F18">
        <w:rPr>
          <w:spacing w:val="0"/>
        </w:rPr>
        <w:t>огих федеральных законах, таких</w:t>
      </w:r>
      <w:r w:rsidR="00AF5ACF" w:rsidRPr="004E5F18">
        <w:rPr>
          <w:spacing w:val="0"/>
        </w:rPr>
        <w:t xml:space="preserve"> как Закон 1979</w:t>
      </w:r>
      <w:r w:rsidR="003C4E61" w:rsidRPr="004E5F18">
        <w:rPr>
          <w:spacing w:val="0"/>
        </w:rPr>
        <w:t xml:space="preserve"> </w:t>
      </w:r>
      <w:r w:rsidR="00AF5ACF" w:rsidRPr="004E5F18">
        <w:rPr>
          <w:spacing w:val="0"/>
        </w:rPr>
        <w:t>г</w:t>
      </w:r>
      <w:r w:rsidR="00AF5ACF" w:rsidRPr="004E5F18">
        <w:rPr>
          <w:spacing w:val="0"/>
        </w:rPr>
        <w:t>о</w:t>
      </w:r>
      <w:r w:rsidR="00AF5ACF" w:rsidRPr="004E5F18">
        <w:rPr>
          <w:spacing w:val="0"/>
        </w:rPr>
        <w:t>да</w:t>
      </w:r>
      <w:r w:rsidR="00AF5ACF" w:rsidRPr="00110F02">
        <w:t xml:space="preserve"> об охране археологических ценностей, Закон об охране национальных ист</w:t>
      </w:r>
      <w:r w:rsidR="00AF5ACF" w:rsidRPr="00110F02">
        <w:t>о</w:t>
      </w:r>
      <w:r w:rsidR="00AF5ACF" w:rsidRPr="00110F02">
        <w:t>рических ценностей и Закон о свободе вероисповедания американских инде</w:t>
      </w:r>
      <w:r w:rsidR="00AF5ACF" w:rsidRPr="00110F02">
        <w:t>й</w:t>
      </w:r>
      <w:r w:rsidR="00AF5ACF" w:rsidRPr="00110F02">
        <w:t>цев. Аналогичное законодательство действует также во многих штатах. Хотя правила проведения консультаций, которыми федеральные учреждения на сег</w:t>
      </w:r>
      <w:r w:rsidR="00AF5ACF" w:rsidRPr="00110F02">
        <w:t>о</w:t>
      </w:r>
      <w:r w:rsidR="00AF5ACF" w:rsidRPr="00110F02">
        <w:t>дняшний день руководствуют</w:t>
      </w:r>
      <w:r w:rsidR="00BD716D" w:rsidRPr="00110F02">
        <w:t>ся</w:t>
      </w:r>
      <w:r w:rsidR="00AF5ACF" w:rsidRPr="00110F02">
        <w:t xml:space="preserve"> в отношении племен, статус которых признан на федеральном уровне, как правило, не </w:t>
      </w:r>
      <w:r w:rsidR="00BD716D" w:rsidRPr="00110F02">
        <w:t>распространяю</w:t>
      </w:r>
      <w:r w:rsidR="00AF5ACF" w:rsidRPr="00110F02">
        <w:t>тся на коренных жит</w:t>
      </w:r>
      <w:r w:rsidR="00AF5ACF" w:rsidRPr="00110F02">
        <w:t>е</w:t>
      </w:r>
      <w:r w:rsidR="00AF5ACF" w:rsidRPr="00110F02">
        <w:t>лей Гавайских островов и коренное население островных террит</w:t>
      </w:r>
      <w:r w:rsidR="00AF5ACF" w:rsidRPr="00110F02">
        <w:t>о</w:t>
      </w:r>
      <w:r w:rsidR="00AF5ACF" w:rsidRPr="00110F02">
        <w:t>рий, МВД предпринимает шаги по расширению контактов и взаимодействия также и с этими коренными общинами. Эта работа включает разъяснение сотрудникам федеральных органов важности налаживания связей с коренными жителями Г</w:t>
      </w:r>
      <w:r w:rsidR="00AF5ACF" w:rsidRPr="00110F02">
        <w:t>а</w:t>
      </w:r>
      <w:r w:rsidR="00AF5ACF" w:rsidRPr="00110F02">
        <w:t>вайских островов и пользы учета знаний и опыта коренных гавайцев при разр</w:t>
      </w:r>
      <w:r w:rsidR="00AF5ACF" w:rsidRPr="00110F02">
        <w:t>а</w:t>
      </w:r>
      <w:r w:rsidR="00AF5ACF" w:rsidRPr="00110F02">
        <w:t>ботке планов федерального правительства, а также выработку в МВД правил проведения консультаций с коренным населением Гавайских ос</w:t>
      </w:r>
      <w:r w:rsidR="00AF5ACF" w:rsidRPr="00110F02">
        <w:t>т</w:t>
      </w:r>
      <w:r w:rsidR="00AF5ACF" w:rsidRPr="00110F02">
        <w:t>ровов.</w:t>
      </w:r>
      <w:r w:rsidR="002C31A1">
        <w:t xml:space="preserve"> </w:t>
      </w:r>
      <w:r w:rsidR="00A712F6" w:rsidRPr="00110F02">
        <w:t xml:space="preserve"> </w:t>
      </w:r>
    </w:p>
    <w:p w:rsidR="00C948E7" w:rsidRPr="00110F02" w:rsidRDefault="004E5F18" w:rsidP="00491D1E">
      <w:pPr>
        <w:pStyle w:val="SingleTxtGR"/>
      </w:pPr>
      <w:r>
        <w:t>172.</w:t>
      </w:r>
      <w:r>
        <w:tab/>
      </w:r>
      <w:r w:rsidR="00A42C4C" w:rsidRPr="00110F02">
        <w:t>Правительство США активно развивает контакты с племенами, включая проведение с ними консультаций. Президент Обама лично провел в</w:t>
      </w:r>
      <w:r w:rsidR="005F409C" w:rsidRPr="00110F02">
        <w:t xml:space="preserve"> 2009, 2010, </w:t>
      </w:r>
      <w:r w:rsidR="00A42C4C" w:rsidRPr="00110F02">
        <w:t>2011 и 2012</w:t>
      </w:r>
      <w:r w:rsidR="003C4E61">
        <w:t xml:space="preserve"> </w:t>
      </w:r>
      <w:r w:rsidR="00A42C4C" w:rsidRPr="00110F02">
        <w:t>годах четыре совещания на высо</w:t>
      </w:r>
      <w:r>
        <w:t>ком уровне с участием более 350 </w:t>
      </w:r>
      <w:r w:rsidR="00A42C4C" w:rsidRPr="00110F02">
        <w:t xml:space="preserve">руководителей племен, на которых обсуждались первоочередные задачи племенных органов управления. Федеральными ведомствами </w:t>
      </w:r>
      <w:r w:rsidR="005F409C" w:rsidRPr="00110F02">
        <w:t>выполняются</w:t>
      </w:r>
      <w:r w:rsidR="00A42C4C" w:rsidRPr="00110F02">
        <w:t xml:space="preserve"> планы консультаций, составление которых было предписано вышеупомянутым президентским меморандумом. Благодаря этому количество </w:t>
      </w:r>
      <w:r w:rsidR="005F409C" w:rsidRPr="00110F02">
        <w:t xml:space="preserve">консультаций, </w:t>
      </w:r>
      <w:r w:rsidR="00A42C4C" w:rsidRPr="00110F02">
        <w:t>пр</w:t>
      </w:r>
      <w:r w:rsidR="00A42C4C" w:rsidRPr="00110F02">
        <w:t>о</w:t>
      </w:r>
      <w:r w:rsidR="00A42C4C" w:rsidRPr="00110F02">
        <w:t>водимых с племенами</w:t>
      </w:r>
      <w:r w:rsidR="005F409C" w:rsidRPr="00110F02">
        <w:t>,</w:t>
      </w:r>
      <w:r w:rsidR="00A42C4C" w:rsidRPr="00110F02">
        <w:t xml:space="preserve"> на сегодняшний день очень велико; в течение 2012</w:t>
      </w:r>
      <w:r w:rsidR="003C4E61">
        <w:t xml:space="preserve"> </w:t>
      </w:r>
      <w:r w:rsidR="00A42C4C" w:rsidRPr="00110F02">
        <w:t>года различные отделы и управления МВД проработали с представителями племен</w:t>
      </w:r>
      <w:r w:rsidR="005F409C" w:rsidRPr="00110F02">
        <w:t xml:space="preserve"> тысячи</w:t>
      </w:r>
      <w:r w:rsidR="00A42C4C" w:rsidRPr="00110F02">
        <w:t xml:space="preserve"> различных вопросов. В ряде учреждений (Управление по делам бывших военн</w:t>
      </w:r>
      <w:r w:rsidR="00A42C4C" w:rsidRPr="00110F02">
        <w:t>о</w:t>
      </w:r>
      <w:r w:rsidR="00A42C4C" w:rsidRPr="00110F02">
        <w:t xml:space="preserve">служащих, </w:t>
      </w:r>
      <w:r w:rsidR="005F409C" w:rsidRPr="00110F02">
        <w:t>МСХ) созданы новые подразделения</w:t>
      </w:r>
      <w:r w:rsidR="00A42C4C" w:rsidRPr="00110F02">
        <w:t xml:space="preserve"> по этим вопросам либо учреждены руководящие или консультативные комитеты по делам</w:t>
      </w:r>
      <w:r w:rsidR="0082441F" w:rsidRPr="00110F02">
        <w:t xml:space="preserve"> племен (</w:t>
      </w:r>
      <w:r w:rsidR="009C14F2">
        <w:t>М</w:t>
      </w:r>
      <w:r w:rsidR="009C14F2">
        <w:t>и</w:t>
      </w:r>
      <w:r w:rsidR="009C14F2">
        <w:t>нист</w:t>
      </w:r>
      <w:r w:rsidR="0082441F" w:rsidRPr="00110F02">
        <w:t>ерство энергетики, МЗСО), призванные обеспечивать проведение необх</w:t>
      </w:r>
      <w:r w:rsidR="0082441F" w:rsidRPr="00110F02">
        <w:t>о</w:t>
      </w:r>
      <w:r w:rsidR="0082441F" w:rsidRPr="00110F02">
        <w:t xml:space="preserve">димых консультаций. Ряд ведомств также экспериментируют с проведением </w:t>
      </w:r>
      <w:r w:rsidR="00FE4580">
        <w:t>и</w:t>
      </w:r>
      <w:r w:rsidR="0082441F" w:rsidRPr="00110F02">
        <w:t>н</w:t>
      </w:r>
      <w:r w:rsidR="00DC24B0" w:rsidRPr="00110F02">
        <w:t>тернет-семинаров и использованием</w:t>
      </w:r>
      <w:r w:rsidR="0082441F" w:rsidRPr="00110F02">
        <w:t xml:space="preserve"> других сетевых технологий, облегча</w:t>
      </w:r>
      <w:r w:rsidR="0082441F" w:rsidRPr="00110F02">
        <w:t>ю</w:t>
      </w:r>
      <w:r w:rsidR="0082441F" w:rsidRPr="00110F02">
        <w:t>щих взаимодействие с руководством племен. Эти инновационные решения свид</w:t>
      </w:r>
      <w:r w:rsidR="0082441F" w:rsidRPr="00110F02">
        <w:t>е</w:t>
      </w:r>
      <w:r w:rsidR="0082441F" w:rsidRPr="00110F02">
        <w:t>тельствуют о том, насколько серьезно федеральные учреждения подходят к провед</w:t>
      </w:r>
      <w:r w:rsidR="0082441F" w:rsidRPr="00110F02">
        <w:t>е</w:t>
      </w:r>
      <w:r w:rsidR="0082441F" w:rsidRPr="00110F02">
        <w:t>нию подобных консультаций.</w:t>
      </w:r>
    </w:p>
    <w:p w:rsidR="00C948E7" w:rsidRPr="00110F02" w:rsidRDefault="004E5F18" w:rsidP="00491D1E">
      <w:pPr>
        <w:pStyle w:val="SingleTxtGR"/>
      </w:pPr>
      <w:r>
        <w:t>173.</w:t>
      </w:r>
      <w:r>
        <w:tab/>
      </w:r>
      <w:r w:rsidR="00D83479" w:rsidRPr="00110F02">
        <w:t>Среди проведенных за последнее время и продолжающихся на данный момент консультаций и других контактов государственных учреждений с п</w:t>
      </w:r>
      <w:r w:rsidR="00DC24B0" w:rsidRPr="00110F02">
        <w:t>л</w:t>
      </w:r>
      <w:r w:rsidR="00DC24B0" w:rsidRPr="00110F02">
        <w:t>е</w:t>
      </w:r>
      <w:r w:rsidR="00DC24B0" w:rsidRPr="00110F02">
        <w:t>менами можно отметить следующи</w:t>
      </w:r>
      <w:r w:rsidR="00D83479" w:rsidRPr="00110F02">
        <w:t>е:</w:t>
      </w:r>
    </w:p>
    <w:p w:rsidR="00C948E7" w:rsidRPr="00526562" w:rsidRDefault="00DC24B0"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п</w:t>
      </w:r>
      <w:r w:rsidR="00D83479" w:rsidRPr="00526562">
        <w:rPr>
          <w:spacing w:val="4"/>
          <w:w w:val="103"/>
          <w:kern w:val="14"/>
          <w:lang w:val="ru-RU"/>
        </w:rPr>
        <w:t xml:space="preserve">о указанию </w:t>
      </w:r>
      <w:r w:rsidR="00D530EF">
        <w:rPr>
          <w:spacing w:val="4"/>
          <w:w w:val="103"/>
          <w:kern w:val="14"/>
          <w:lang w:val="ru-RU"/>
        </w:rPr>
        <w:t>м</w:t>
      </w:r>
      <w:r w:rsidR="009C14F2" w:rsidRPr="00526562">
        <w:rPr>
          <w:spacing w:val="4"/>
          <w:w w:val="103"/>
          <w:kern w:val="14"/>
          <w:lang w:val="ru-RU"/>
        </w:rPr>
        <w:t>инист</w:t>
      </w:r>
      <w:r w:rsidRPr="00526562">
        <w:rPr>
          <w:spacing w:val="4"/>
          <w:w w:val="103"/>
          <w:kern w:val="14"/>
          <w:lang w:val="ru-RU"/>
        </w:rPr>
        <w:t>ра сельского хозяйства От</w:t>
      </w:r>
      <w:r w:rsidR="00D83479" w:rsidRPr="00526562">
        <w:rPr>
          <w:spacing w:val="4"/>
          <w:w w:val="103"/>
          <w:kern w:val="14"/>
          <w:lang w:val="ru-RU"/>
        </w:rPr>
        <w:t>дел МСХ по связям с пл</w:t>
      </w:r>
      <w:r w:rsidR="00D83479" w:rsidRPr="00526562">
        <w:rPr>
          <w:spacing w:val="4"/>
          <w:w w:val="103"/>
          <w:kern w:val="14"/>
          <w:lang w:val="ru-RU"/>
        </w:rPr>
        <w:t>е</w:t>
      </w:r>
      <w:r w:rsidR="00D83479" w:rsidRPr="00526562">
        <w:rPr>
          <w:spacing w:val="4"/>
          <w:w w:val="103"/>
          <w:kern w:val="14"/>
          <w:lang w:val="ru-RU"/>
        </w:rPr>
        <w:t>м</w:t>
      </w:r>
      <w:r w:rsidRPr="00526562">
        <w:rPr>
          <w:spacing w:val="4"/>
          <w:w w:val="103"/>
          <w:kern w:val="14"/>
          <w:lang w:val="ru-RU"/>
        </w:rPr>
        <w:t>енами и Лесохозяйственная служба</w:t>
      </w:r>
      <w:r w:rsidR="00D83479" w:rsidRPr="00526562">
        <w:rPr>
          <w:spacing w:val="4"/>
          <w:w w:val="103"/>
          <w:kern w:val="14"/>
          <w:lang w:val="ru-RU"/>
        </w:rPr>
        <w:t xml:space="preserve"> провели более чем в 50 населенных пунктах слушания, </w:t>
      </w:r>
      <w:r w:rsidRPr="00526562">
        <w:rPr>
          <w:spacing w:val="4"/>
          <w:w w:val="103"/>
          <w:kern w:val="14"/>
          <w:lang w:val="ru-RU"/>
        </w:rPr>
        <w:t>на</w:t>
      </w:r>
      <w:r w:rsidR="00D83479" w:rsidRPr="00526562">
        <w:rPr>
          <w:spacing w:val="4"/>
          <w:w w:val="103"/>
          <w:kern w:val="14"/>
          <w:lang w:val="ru-RU"/>
        </w:rPr>
        <w:t xml:space="preserve"> которых сотни выборных должностных лиц пл</w:t>
      </w:r>
      <w:r w:rsidR="00D83479" w:rsidRPr="00526562">
        <w:rPr>
          <w:spacing w:val="4"/>
          <w:w w:val="103"/>
          <w:kern w:val="14"/>
          <w:lang w:val="ru-RU"/>
        </w:rPr>
        <w:t>е</w:t>
      </w:r>
      <w:r w:rsidR="00D83479" w:rsidRPr="00526562">
        <w:rPr>
          <w:spacing w:val="4"/>
          <w:w w:val="103"/>
          <w:kern w:val="14"/>
          <w:lang w:val="ru-RU"/>
        </w:rPr>
        <w:t>мен, а также хранители племенной культуры излагали свои рекомендации по сове</w:t>
      </w:r>
      <w:r w:rsidRPr="00526562">
        <w:rPr>
          <w:spacing w:val="4"/>
          <w:w w:val="103"/>
          <w:kern w:val="14"/>
          <w:lang w:val="ru-RU"/>
        </w:rPr>
        <w:t>ршенствованию мер, принимаемых Л</w:t>
      </w:r>
      <w:r w:rsidR="00D83479" w:rsidRPr="00526562">
        <w:rPr>
          <w:spacing w:val="4"/>
          <w:w w:val="103"/>
          <w:kern w:val="14"/>
          <w:lang w:val="ru-RU"/>
        </w:rPr>
        <w:t xml:space="preserve">есохозяйственной службой для охраны </w:t>
      </w:r>
      <w:r w:rsidRPr="00526562">
        <w:rPr>
          <w:spacing w:val="4"/>
          <w:w w:val="103"/>
          <w:kern w:val="14"/>
          <w:lang w:val="ru-RU"/>
        </w:rPr>
        <w:t xml:space="preserve">священных </w:t>
      </w:r>
      <w:r w:rsidR="00D83479" w:rsidRPr="00526562">
        <w:rPr>
          <w:spacing w:val="4"/>
          <w:w w:val="103"/>
          <w:kern w:val="14"/>
          <w:lang w:val="ru-RU"/>
        </w:rPr>
        <w:t>мест. В декабре 2012</w:t>
      </w:r>
      <w:r w:rsidR="003C4E61" w:rsidRPr="00526562">
        <w:rPr>
          <w:spacing w:val="4"/>
          <w:w w:val="103"/>
          <w:kern w:val="14"/>
          <w:lang w:val="ru-RU"/>
        </w:rPr>
        <w:t xml:space="preserve"> </w:t>
      </w:r>
      <w:r w:rsidR="00D83479" w:rsidRPr="00526562">
        <w:rPr>
          <w:spacing w:val="4"/>
          <w:w w:val="103"/>
          <w:kern w:val="14"/>
          <w:lang w:val="ru-RU"/>
        </w:rPr>
        <w:t xml:space="preserve">года </w:t>
      </w:r>
      <w:r w:rsidR="00FE4580">
        <w:rPr>
          <w:spacing w:val="4"/>
          <w:w w:val="103"/>
          <w:kern w:val="14"/>
          <w:lang w:val="ru-RU"/>
        </w:rPr>
        <w:t>м</w:t>
      </w:r>
      <w:r w:rsidR="009C14F2" w:rsidRPr="00526562">
        <w:rPr>
          <w:spacing w:val="4"/>
          <w:w w:val="103"/>
          <w:kern w:val="14"/>
          <w:lang w:val="ru-RU"/>
        </w:rPr>
        <w:t>инист</w:t>
      </w:r>
      <w:r w:rsidRPr="00526562">
        <w:rPr>
          <w:spacing w:val="4"/>
          <w:w w:val="103"/>
          <w:kern w:val="14"/>
          <w:lang w:val="ru-RU"/>
        </w:rPr>
        <w:t>р сельского х</w:t>
      </w:r>
      <w:r w:rsidRPr="00526562">
        <w:rPr>
          <w:spacing w:val="4"/>
          <w:w w:val="103"/>
          <w:kern w:val="14"/>
          <w:lang w:val="ru-RU"/>
        </w:rPr>
        <w:t>о</w:t>
      </w:r>
      <w:r w:rsidRPr="00526562">
        <w:rPr>
          <w:spacing w:val="4"/>
          <w:w w:val="103"/>
          <w:kern w:val="14"/>
          <w:lang w:val="ru-RU"/>
        </w:rPr>
        <w:t>зяйства опубликовал</w:t>
      </w:r>
      <w:r w:rsidR="00D83479" w:rsidRPr="00526562">
        <w:rPr>
          <w:spacing w:val="4"/>
          <w:w w:val="103"/>
          <w:kern w:val="14"/>
          <w:lang w:val="ru-RU"/>
        </w:rPr>
        <w:t xml:space="preserve"> подготовленный по итогам этих слушаний доклад о священных местах индейцев и подписал с </w:t>
      </w:r>
      <w:r w:rsidR="009C14F2" w:rsidRPr="00526562">
        <w:rPr>
          <w:spacing w:val="4"/>
          <w:w w:val="103"/>
          <w:kern w:val="14"/>
          <w:lang w:val="ru-RU"/>
        </w:rPr>
        <w:t>Минист</w:t>
      </w:r>
      <w:r w:rsidR="00D83479" w:rsidRPr="00526562">
        <w:rPr>
          <w:spacing w:val="4"/>
          <w:w w:val="103"/>
          <w:kern w:val="14"/>
          <w:lang w:val="ru-RU"/>
        </w:rPr>
        <w:t>ерствами обороны, энергетики и внутренних дел меморандум о договоренности, касающийся обеспечения доступа к священным местам и их охраны в рамках соотве</w:t>
      </w:r>
      <w:r w:rsidR="00D83479" w:rsidRPr="00526562">
        <w:rPr>
          <w:spacing w:val="4"/>
          <w:w w:val="103"/>
          <w:kern w:val="14"/>
          <w:lang w:val="ru-RU"/>
        </w:rPr>
        <w:t>т</w:t>
      </w:r>
      <w:r w:rsidR="00D83479" w:rsidRPr="00526562">
        <w:rPr>
          <w:spacing w:val="4"/>
          <w:w w:val="103"/>
          <w:kern w:val="14"/>
          <w:lang w:val="ru-RU"/>
        </w:rPr>
        <w:t xml:space="preserve">ствующего плана действий; </w:t>
      </w:r>
    </w:p>
    <w:p w:rsidR="00C948E7" w:rsidRPr="00526562" w:rsidRDefault="00D83479"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в мае 2011</w:t>
      </w:r>
      <w:r w:rsidR="003C4E61" w:rsidRPr="00526562">
        <w:rPr>
          <w:spacing w:val="4"/>
          <w:w w:val="103"/>
          <w:kern w:val="14"/>
          <w:lang w:val="ru-RU"/>
        </w:rPr>
        <w:t xml:space="preserve"> </w:t>
      </w:r>
      <w:r w:rsidRPr="00526562">
        <w:rPr>
          <w:spacing w:val="4"/>
          <w:w w:val="103"/>
          <w:kern w:val="14"/>
          <w:lang w:val="ru-RU"/>
        </w:rPr>
        <w:t>года АООС опубликовало свои правила проведения консульт</w:t>
      </w:r>
      <w:r w:rsidRPr="00526562">
        <w:rPr>
          <w:spacing w:val="4"/>
          <w:w w:val="103"/>
          <w:kern w:val="14"/>
          <w:lang w:val="ru-RU"/>
        </w:rPr>
        <w:t>а</w:t>
      </w:r>
      <w:r w:rsidRPr="00526562">
        <w:rPr>
          <w:spacing w:val="4"/>
          <w:w w:val="103"/>
          <w:kern w:val="14"/>
          <w:lang w:val="ru-RU"/>
        </w:rPr>
        <w:t>ций и координации действий с индейскими племенами;</w:t>
      </w:r>
    </w:p>
    <w:p w:rsidR="00C948E7" w:rsidRPr="00526562" w:rsidRDefault="00D83479"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в связи с возобновлением общей лицензии на сброс сточных вод пре</w:t>
      </w:r>
      <w:r w:rsidRPr="00526562">
        <w:rPr>
          <w:spacing w:val="4"/>
          <w:w w:val="103"/>
          <w:kern w:val="14"/>
          <w:lang w:val="ru-RU"/>
        </w:rPr>
        <w:t>д</w:t>
      </w:r>
      <w:r w:rsidRPr="00526562">
        <w:rPr>
          <w:spacing w:val="4"/>
          <w:w w:val="103"/>
          <w:kern w:val="14"/>
          <w:lang w:val="ru-RU"/>
        </w:rPr>
        <w:t xml:space="preserve">приятий нефтегазового сектора в </w:t>
      </w:r>
      <w:r w:rsidR="00DC24B0" w:rsidRPr="00526562">
        <w:rPr>
          <w:spacing w:val="4"/>
          <w:w w:val="103"/>
          <w:kern w:val="14"/>
          <w:lang w:val="ru-RU"/>
        </w:rPr>
        <w:t>з</w:t>
      </w:r>
      <w:r w:rsidRPr="00526562">
        <w:rPr>
          <w:spacing w:val="4"/>
          <w:w w:val="103"/>
          <w:kern w:val="14"/>
          <w:lang w:val="ru-RU"/>
        </w:rPr>
        <w:t xml:space="preserve">аливе Кука </w:t>
      </w:r>
      <w:r w:rsidR="00DC24B0" w:rsidRPr="00526562">
        <w:rPr>
          <w:spacing w:val="4"/>
          <w:w w:val="103"/>
          <w:kern w:val="14"/>
          <w:lang w:val="ru-RU"/>
        </w:rPr>
        <w:t xml:space="preserve">в национальную систему удаления загрязненных выбросов </w:t>
      </w:r>
      <w:r w:rsidRPr="00526562">
        <w:rPr>
          <w:spacing w:val="4"/>
          <w:w w:val="103"/>
          <w:kern w:val="14"/>
          <w:lang w:val="ru-RU"/>
        </w:rPr>
        <w:t>АООС привлекло подрядчика для из</w:t>
      </w:r>
      <w:r w:rsidRPr="00526562">
        <w:rPr>
          <w:spacing w:val="4"/>
          <w:w w:val="103"/>
          <w:kern w:val="14"/>
          <w:lang w:val="ru-RU"/>
        </w:rPr>
        <w:t>у</w:t>
      </w:r>
      <w:r w:rsidRPr="00526562">
        <w:rPr>
          <w:spacing w:val="4"/>
          <w:w w:val="103"/>
          <w:kern w:val="14"/>
          <w:lang w:val="ru-RU"/>
        </w:rPr>
        <w:t>чения традиционных экологических знаний местных племен, в</w:t>
      </w:r>
      <w:r w:rsidR="00DC24B0" w:rsidRPr="00526562">
        <w:rPr>
          <w:spacing w:val="4"/>
          <w:w w:val="103"/>
          <w:kern w:val="14"/>
          <w:lang w:val="ru-RU"/>
        </w:rPr>
        <w:t xml:space="preserve"> результате чего выдача лицензии</w:t>
      </w:r>
      <w:r w:rsidRPr="00526562">
        <w:rPr>
          <w:spacing w:val="4"/>
          <w:w w:val="103"/>
          <w:kern w:val="14"/>
          <w:lang w:val="ru-RU"/>
        </w:rPr>
        <w:t xml:space="preserve"> была обусловлена проведением двух новых иссл</w:t>
      </w:r>
      <w:r w:rsidRPr="00526562">
        <w:rPr>
          <w:spacing w:val="4"/>
          <w:w w:val="103"/>
          <w:kern w:val="14"/>
          <w:lang w:val="ru-RU"/>
        </w:rPr>
        <w:t>е</w:t>
      </w:r>
      <w:r w:rsidRPr="00526562">
        <w:rPr>
          <w:spacing w:val="4"/>
          <w:w w:val="103"/>
          <w:kern w:val="14"/>
          <w:lang w:val="ru-RU"/>
        </w:rPr>
        <w:t>дований</w:t>
      </w:r>
      <w:r w:rsidR="003C4E61" w:rsidRPr="00526562">
        <w:rPr>
          <w:spacing w:val="4"/>
          <w:w w:val="103"/>
          <w:kern w:val="14"/>
          <w:lang w:val="ru-RU"/>
        </w:rPr>
        <w:t xml:space="preserve"> </w:t>
      </w:r>
      <w:r w:rsidRPr="00526562">
        <w:rPr>
          <w:spacing w:val="4"/>
          <w:w w:val="103"/>
          <w:kern w:val="14"/>
          <w:lang w:val="ru-RU"/>
        </w:rPr>
        <w:t>– в отношении дополнительных требований по мониторингу о</w:t>
      </w:r>
      <w:r w:rsidRPr="00526562">
        <w:rPr>
          <w:spacing w:val="4"/>
          <w:w w:val="103"/>
          <w:kern w:val="14"/>
          <w:lang w:val="ru-RU"/>
        </w:rPr>
        <w:t>к</w:t>
      </w:r>
      <w:r w:rsidRPr="00526562">
        <w:rPr>
          <w:spacing w:val="4"/>
          <w:w w:val="103"/>
          <w:kern w:val="14"/>
          <w:lang w:val="ru-RU"/>
        </w:rPr>
        <w:t>ружающей среды и в отношении зон, закрытых для выбросов. Та же сх</w:t>
      </w:r>
      <w:r w:rsidRPr="00526562">
        <w:rPr>
          <w:spacing w:val="4"/>
          <w:w w:val="103"/>
          <w:kern w:val="14"/>
          <w:lang w:val="ru-RU"/>
        </w:rPr>
        <w:t>е</w:t>
      </w:r>
      <w:r w:rsidRPr="00526562">
        <w:rPr>
          <w:spacing w:val="4"/>
          <w:w w:val="103"/>
          <w:kern w:val="14"/>
          <w:lang w:val="ru-RU"/>
        </w:rPr>
        <w:t>ма была использована для изучения традиционных знаний жителей ра</w:t>
      </w:r>
      <w:r w:rsidRPr="00526562">
        <w:rPr>
          <w:spacing w:val="4"/>
          <w:w w:val="103"/>
          <w:kern w:val="14"/>
          <w:lang w:val="ru-RU"/>
        </w:rPr>
        <w:t>й</w:t>
      </w:r>
      <w:r w:rsidRPr="00526562">
        <w:rPr>
          <w:spacing w:val="4"/>
          <w:w w:val="103"/>
          <w:kern w:val="14"/>
          <w:lang w:val="ru-RU"/>
        </w:rPr>
        <w:t xml:space="preserve">она </w:t>
      </w:r>
      <w:r w:rsidR="00DC24B0" w:rsidRPr="00526562">
        <w:rPr>
          <w:spacing w:val="4"/>
          <w:w w:val="103"/>
          <w:kern w:val="14"/>
          <w:lang w:val="ru-RU"/>
        </w:rPr>
        <w:t>Норт-</w:t>
      </w:r>
      <w:r w:rsidRPr="00526562">
        <w:rPr>
          <w:spacing w:val="4"/>
          <w:w w:val="103"/>
          <w:kern w:val="14"/>
          <w:lang w:val="ru-RU"/>
        </w:rPr>
        <w:t>Слоуп и Северо-Западного арктического региона в связи с в</w:t>
      </w:r>
      <w:r w:rsidRPr="00526562">
        <w:rPr>
          <w:spacing w:val="4"/>
          <w:w w:val="103"/>
          <w:kern w:val="14"/>
          <w:lang w:val="ru-RU"/>
        </w:rPr>
        <w:t>ы</w:t>
      </w:r>
      <w:r w:rsidRPr="00526562">
        <w:rPr>
          <w:spacing w:val="4"/>
          <w:w w:val="103"/>
          <w:kern w:val="14"/>
          <w:lang w:val="ru-RU"/>
        </w:rPr>
        <w:t>дачей лицензий на сброс сточны</w:t>
      </w:r>
      <w:r w:rsidR="00DC24B0" w:rsidRPr="00526562">
        <w:rPr>
          <w:spacing w:val="4"/>
          <w:w w:val="103"/>
          <w:kern w:val="14"/>
          <w:lang w:val="ru-RU"/>
        </w:rPr>
        <w:t>х вод в процессе разведки нефте</w:t>
      </w:r>
      <w:r w:rsidRPr="00526562">
        <w:rPr>
          <w:spacing w:val="4"/>
          <w:w w:val="103"/>
          <w:kern w:val="14"/>
          <w:lang w:val="ru-RU"/>
        </w:rPr>
        <w:t>газовых месторождений в Чукотском море и море Бофорта;</w:t>
      </w:r>
    </w:p>
    <w:p w:rsidR="00C948E7" w:rsidRPr="00526562" w:rsidRDefault="00D83479"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в июле 2010</w:t>
      </w:r>
      <w:r w:rsidR="003C4E61" w:rsidRPr="00526562">
        <w:rPr>
          <w:spacing w:val="4"/>
          <w:w w:val="103"/>
          <w:kern w:val="14"/>
          <w:lang w:val="ru-RU"/>
        </w:rPr>
        <w:t xml:space="preserve"> </w:t>
      </w:r>
      <w:r w:rsidRPr="00526562">
        <w:rPr>
          <w:spacing w:val="4"/>
          <w:w w:val="103"/>
          <w:kern w:val="14"/>
          <w:lang w:val="ru-RU"/>
        </w:rPr>
        <w:t>года Комитет по всемирному наследию включил национал</w:t>
      </w:r>
      <w:r w:rsidRPr="00526562">
        <w:rPr>
          <w:spacing w:val="4"/>
          <w:w w:val="103"/>
          <w:kern w:val="14"/>
          <w:lang w:val="ru-RU"/>
        </w:rPr>
        <w:t>ь</w:t>
      </w:r>
      <w:r w:rsidRPr="00526562">
        <w:rPr>
          <w:spacing w:val="4"/>
          <w:w w:val="103"/>
          <w:kern w:val="14"/>
          <w:lang w:val="ru-RU"/>
        </w:rPr>
        <w:t xml:space="preserve">ный морской памятник Папаханумокуакеа в список объектов всемирного наследия в качестве первого такого объекта </w:t>
      </w:r>
      <w:r w:rsidR="00DC24B0" w:rsidRPr="00526562">
        <w:rPr>
          <w:spacing w:val="4"/>
          <w:w w:val="103"/>
          <w:kern w:val="14"/>
          <w:lang w:val="ru-RU"/>
        </w:rPr>
        <w:t xml:space="preserve">в </w:t>
      </w:r>
      <w:r w:rsidRPr="00526562">
        <w:rPr>
          <w:spacing w:val="4"/>
          <w:w w:val="103"/>
          <w:kern w:val="14"/>
          <w:lang w:val="ru-RU"/>
        </w:rPr>
        <w:t>США, имеющего одновр</w:t>
      </w:r>
      <w:r w:rsidRPr="00526562">
        <w:rPr>
          <w:spacing w:val="4"/>
          <w:w w:val="103"/>
          <w:kern w:val="14"/>
          <w:lang w:val="ru-RU"/>
        </w:rPr>
        <w:t>е</w:t>
      </w:r>
      <w:r w:rsidRPr="00526562">
        <w:rPr>
          <w:spacing w:val="4"/>
          <w:w w:val="103"/>
          <w:kern w:val="14"/>
          <w:lang w:val="ru-RU"/>
        </w:rPr>
        <w:t>менно прир</w:t>
      </w:r>
      <w:r w:rsidR="00FE4580">
        <w:rPr>
          <w:spacing w:val="4"/>
          <w:w w:val="103"/>
          <w:kern w:val="14"/>
          <w:lang w:val="ru-RU"/>
        </w:rPr>
        <w:t>одную и культурную ценность. Это</w:t>
      </w:r>
      <w:r w:rsidRPr="00526562">
        <w:rPr>
          <w:spacing w:val="4"/>
          <w:w w:val="103"/>
          <w:kern w:val="14"/>
          <w:lang w:val="ru-RU"/>
        </w:rPr>
        <w:t xml:space="preserve"> стало результатом акти</w:t>
      </w:r>
      <w:r w:rsidRPr="00526562">
        <w:rPr>
          <w:spacing w:val="4"/>
          <w:w w:val="103"/>
          <w:kern w:val="14"/>
          <w:lang w:val="ru-RU"/>
        </w:rPr>
        <w:t>в</w:t>
      </w:r>
      <w:r w:rsidRPr="00526562">
        <w:rPr>
          <w:spacing w:val="4"/>
          <w:w w:val="103"/>
          <w:kern w:val="14"/>
          <w:lang w:val="ru-RU"/>
        </w:rPr>
        <w:t>ных консультаций с коренным населением Гавайских островов, для кот</w:t>
      </w:r>
      <w:r w:rsidRPr="00526562">
        <w:rPr>
          <w:spacing w:val="4"/>
          <w:w w:val="103"/>
          <w:kern w:val="14"/>
          <w:lang w:val="ru-RU"/>
        </w:rPr>
        <w:t>о</w:t>
      </w:r>
      <w:r w:rsidRPr="00526562">
        <w:rPr>
          <w:spacing w:val="4"/>
          <w:w w:val="103"/>
          <w:kern w:val="14"/>
          <w:lang w:val="ru-RU"/>
        </w:rPr>
        <w:t>рого данное событие было весьма значимым;</w:t>
      </w:r>
    </w:p>
    <w:p w:rsidR="00C948E7" w:rsidRPr="00526562" w:rsidRDefault="00D83479"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 xml:space="preserve">служба МВД по охране рыбных ресурсов и диких животных и </w:t>
      </w:r>
      <w:r w:rsidR="009C14F2" w:rsidRPr="00526562">
        <w:rPr>
          <w:spacing w:val="4"/>
          <w:w w:val="103"/>
          <w:kern w:val="14"/>
          <w:lang w:val="ru-RU"/>
        </w:rPr>
        <w:t>Минист</w:t>
      </w:r>
      <w:r w:rsidRPr="00526562">
        <w:rPr>
          <w:spacing w:val="4"/>
          <w:w w:val="103"/>
          <w:kern w:val="14"/>
          <w:lang w:val="ru-RU"/>
        </w:rPr>
        <w:t>е</w:t>
      </w:r>
      <w:r w:rsidRPr="00526562">
        <w:rPr>
          <w:spacing w:val="4"/>
          <w:w w:val="103"/>
          <w:kern w:val="14"/>
          <w:lang w:val="ru-RU"/>
        </w:rPr>
        <w:t>р</w:t>
      </w:r>
      <w:r w:rsidRPr="00526562">
        <w:rPr>
          <w:spacing w:val="4"/>
          <w:w w:val="103"/>
          <w:kern w:val="14"/>
          <w:lang w:val="ru-RU"/>
        </w:rPr>
        <w:t xml:space="preserve">ство юстиции сотрудничают с племенами, помогая им обеспечивать свои потребности в орлиных перьях для нужд культурного и традиционного характера и </w:t>
      </w:r>
      <w:r w:rsidR="00296BAC" w:rsidRPr="00526562">
        <w:rPr>
          <w:spacing w:val="4"/>
          <w:w w:val="103"/>
          <w:kern w:val="14"/>
          <w:lang w:val="ru-RU"/>
        </w:rPr>
        <w:t>способствуя</w:t>
      </w:r>
      <w:r w:rsidRPr="00526562">
        <w:rPr>
          <w:spacing w:val="4"/>
          <w:w w:val="103"/>
          <w:kern w:val="14"/>
          <w:lang w:val="ru-RU"/>
        </w:rPr>
        <w:t xml:space="preserve"> координации усилий по проверке и обеспечению соблюдения норм охраны диких животных в целях сохранения популяций беркута и белоголового орлана. В октябре 2012</w:t>
      </w:r>
      <w:r w:rsidR="003C4E61" w:rsidRPr="00526562">
        <w:rPr>
          <w:spacing w:val="4"/>
          <w:w w:val="103"/>
          <w:kern w:val="14"/>
          <w:lang w:val="ru-RU"/>
        </w:rPr>
        <w:t xml:space="preserve"> </w:t>
      </w:r>
      <w:r w:rsidRPr="00526562">
        <w:rPr>
          <w:spacing w:val="4"/>
          <w:w w:val="103"/>
          <w:kern w:val="14"/>
          <w:lang w:val="ru-RU"/>
        </w:rPr>
        <w:t>года МЮ объявил</w:t>
      </w:r>
      <w:r w:rsidR="00CD46BF" w:rsidRPr="00526562">
        <w:rPr>
          <w:spacing w:val="4"/>
          <w:w w:val="103"/>
          <w:kern w:val="14"/>
          <w:lang w:val="ru-RU"/>
        </w:rPr>
        <w:t>о</w:t>
      </w:r>
      <w:r w:rsidRPr="00526562">
        <w:rPr>
          <w:spacing w:val="4"/>
          <w:w w:val="103"/>
          <w:kern w:val="14"/>
          <w:lang w:val="ru-RU"/>
        </w:rPr>
        <w:t xml:space="preserve"> о вв</w:t>
      </w:r>
      <w:r w:rsidRPr="00526562">
        <w:rPr>
          <w:spacing w:val="4"/>
          <w:w w:val="103"/>
          <w:kern w:val="14"/>
          <w:lang w:val="ru-RU"/>
        </w:rPr>
        <w:t>е</w:t>
      </w:r>
      <w:r w:rsidRPr="00526562">
        <w:rPr>
          <w:spacing w:val="4"/>
          <w:w w:val="103"/>
          <w:kern w:val="14"/>
          <w:lang w:val="ru-RU"/>
        </w:rPr>
        <w:t xml:space="preserve">дении новых правил в этой области. В течение 2012 </w:t>
      </w:r>
      <w:r w:rsidR="00FE4580">
        <w:rPr>
          <w:spacing w:val="4"/>
          <w:w w:val="103"/>
          <w:kern w:val="14"/>
          <w:lang w:val="ru-RU"/>
        </w:rPr>
        <w:t xml:space="preserve">финансового года </w:t>
      </w:r>
      <w:r w:rsidRPr="00526562">
        <w:rPr>
          <w:spacing w:val="4"/>
          <w:w w:val="103"/>
          <w:kern w:val="14"/>
          <w:lang w:val="ru-RU"/>
        </w:rPr>
        <w:t>МВД выделило 8,95</w:t>
      </w:r>
      <w:r w:rsidR="003C4E61" w:rsidRPr="00526562">
        <w:rPr>
          <w:spacing w:val="4"/>
          <w:w w:val="103"/>
          <w:kern w:val="14"/>
          <w:lang w:val="ru-RU"/>
        </w:rPr>
        <w:t xml:space="preserve"> </w:t>
      </w:r>
      <w:r w:rsidRPr="00526562">
        <w:rPr>
          <w:spacing w:val="4"/>
          <w:w w:val="103"/>
          <w:kern w:val="14"/>
          <w:lang w:val="ru-RU"/>
        </w:rPr>
        <w:t xml:space="preserve">млн. </w:t>
      </w:r>
      <w:r w:rsidR="000B4B58" w:rsidRPr="00526562">
        <w:rPr>
          <w:spacing w:val="4"/>
          <w:w w:val="103"/>
          <w:kern w:val="14"/>
          <w:lang w:val="ru-RU"/>
        </w:rPr>
        <w:t>долл.</w:t>
      </w:r>
      <w:r w:rsidRPr="00526562">
        <w:rPr>
          <w:spacing w:val="4"/>
          <w:w w:val="103"/>
          <w:kern w:val="14"/>
          <w:lang w:val="ru-RU"/>
        </w:rPr>
        <w:t xml:space="preserve"> индейским племенам, коренным жит</w:t>
      </w:r>
      <w:r w:rsidRPr="00526562">
        <w:rPr>
          <w:spacing w:val="4"/>
          <w:w w:val="103"/>
          <w:kern w:val="14"/>
          <w:lang w:val="ru-RU"/>
        </w:rPr>
        <w:t>е</w:t>
      </w:r>
      <w:r w:rsidRPr="00526562">
        <w:rPr>
          <w:spacing w:val="4"/>
          <w:w w:val="103"/>
          <w:kern w:val="14"/>
          <w:lang w:val="ru-RU"/>
        </w:rPr>
        <w:t>лям Аляски и организациям коренного населения Гавайских островов на с</w:t>
      </w:r>
      <w:r w:rsidRPr="00526562">
        <w:rPr>
          <w:spacing w:val="4"/>
          <w:w w:val="103"/>
          <w:kern w:val="14"/>
          <w:lang w:val="ru-RU"/>
        </w:rPr>
        <w:t>о</w:t>
      </w:r>
      <w:r w:rsidRPr="00526562">
        <w:rPr>
          <w:spacing w:val="4"/>
          <w:w w:val="103"/>
          <w:kern w:val="14"/>
          <w:lang w:val="ru-RU"/>
        </w:rPr>
        <w:t>хранение исторического наследия. Национальная парковая служба та</w:t>
      </w:r>
      <w:r w:rsidRPr="00526562">
        <w:rPr>
          <w:spacing w:val="4"/>
          <w:w w:val="103"/>
          <w:kern w:val="14"/>
          <w:lang w:val="ru-RU"/>
        </w:rPr>
        <w:t>к</w:t>
      </w:r>
      <w:r w:rsidRPr="00526562">
        <w:rPr>
          <w:spacing w:val="4"/>
          <w:w w:val="103"/>
          <w:kern w:val="14"/>
          <w:lang w:val="ru-RU"/>
        </w:rPr>
        <w:t xml:space="preserve">же консультируется с племенами в процессе подготовки пересмотренных норм регулирования, которые позволят членам племен, признанных на федеральном уровне, собирать на территориях заповедников растения и минералы для традиционных </w:t>
      </w:r>
      <w:r w:rsidR="00D62A42" w:rsidRPr="00526562">
        <w:rPr>
          <w:spacing w:val="4"/>
          <w:w w:val="103"/>
          <w:kern w:val="14"/>
          <w:lang w:val="ru-RU"/>
        </w:rPr>
        <w:t>нужд</w:t>
      </w:r>
      <w:r w:rsidRPr="00526562">
        <w:rPr>
          <w:spacing w:val="4"/>
          <w:w w:val="103"/>
          <w:kern w:val="14"/>
          <w:lang w:val="ru-RU"/>
        </w:rPr>
        <w:t>;</w:t>
      </w:r>
    </w:p>
    <w:p w:rsidR="00C948E7" w:rsidRPr="00526562" w:rsidRDefault="0099742F"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федеральное правительство проводит официальные и неофициальные консультации с племенами, подписавшими Северо-</w:t>
      </w:r>
      <w:r w:rsidR="00D62A42" w:rsidRPr="00526562">
        <w:rPr>
          <w:spacing w:val="4"/>
          <w:w w:val="103"/>
          <w:kern w:val="14"/>
          <w:lang w:val="ru-RU"/>
        </w:rPr>
        <w:t>За</w:t>
      </w:r>
      <w:r w:rsidRPr="00526562">
        <w:rPr>
          <w:spacing w:val="4"/>
          <w:w w:val="103"/>
          <w:kern w:val="14"/>
          <w:lang w:val="ru-RU"/>
        </w:rPr>
        <w:t>падный договор, при рассмотрении вопросов выделения критически важных зон обитания находящихся под угрозой видов, включая лосося, с тем чтобы соответс</w:t>
      </w:r>
      <w:r w:rsidRPr="00526562">
        <w:rPr>
          <w:spacing w:val="4"/>
          <w:w w:val="103"/>
          <w:kern w:val="14"/>
          <w:lang w:val="ru-RU"/>
        </w:rPr>
        <w:t>т</w:t>
      </w:r>
      <w:r w:rsidRPr="00526562">
        <w:rPr>
          <w:spacing w:val="4"/>
          <w:w w:val="103"/>
          <w:kern w:val="14"/>
          <w:lang w:val="ru-RU"/>
        </w:rPr>
        <w:t xml:space="preserve">вующие учреждения были осведомлены о накопленных племенами </w:t>
      </w:r>
      <w:r w:rsidR="00D62A42" w:rsidRPr="00526562">
        <w:rPr>
          <w:spacing w:val="4"/>
          <w:w w:val="103"/>
          <w:kern w:val="14"/>
          <w:lang w:val="ru-RU"/>
        </w:rPr>
        <w:t>зн</w:t>
      </w:r>
      <w:r w:rsidR="00D62A42" w:rsidRPr="00526562">
        <w:rPr>
          <w:spacing w:val="4"/>
          <w:w w:val="103"/>
          <w:kern w:val="14"/>
          <w:lang w:val="ru-RU"/>
        </w:rPr>
        <w:t>а</w:t>
      </w:r>
      <w:r w:rsidR="00D62A42" w:rsidRPr="00526562">
        <w:rPr>
          <w:spacing w:val="4"/>
          <w:w w:val="103"/>
          <w:kern w:val="14"/>
          <w:lang w:val="ru-RU"/>
        </w:rPr>
        <w:t xml:space="preserve">ниях </w:t>
      </w:r>
      <w:r w:rsidRPr="00526562">
        <w:rPr>
          <w:spacing w:val="4"/>
          <w:w w:val="103"/>
          <w:kern w:val="14"/>
          <w:lang w:val="ru-RU"/>
        </w:rPr>
        <w:t xml:space="preserve">и </w:t>
      </w:r>
      <w:r w:rsidR="00D62A42" w:rsidRPr="00526562">
        <w:rPr>
          <w:spacing w:val="4"/>
          <w:w w:val="103"/>
          <w:kern w:val="14"/>
          <w:lang w:val="ru-RU"/>
        </w:rPr>
        <w:t>о</w:t>
      </w:r>
      <w:r w:rsidRPr="00526562">
        <w:rPr>
          <w:spacing w:val="4"/>
          <w:w w:val="103"/>
          <w:kern w:val="14"/>
          <w:lang w:val="ru-RU"/>
        </w:rPr>
        <w:t xml:space="preserve"> любых возможных </w:t>
      </w:r>
      <w:r w:rsidR="00D62A42" w:rsidRPr="00526562">
        <w:rPr>
          <w:spacing w:val="4"/>
          <w:w w:val="103"/>
          <w:kern w:val="14"/>
          <w:lang w:val="ru-RU"/>
        </w:rPr>
        <w:t>последствиях</w:t>
      </w:r>
      <w:r w:rsidRPr="00526562">
        <w:rPr>
          <w:spacing w:val="4"/>
          <w:w w:val="103"/>
          <w:kern w:val="14"/>
          <w:lang w:val="ru-RU"/>
        </w:rPr>
        <w:t xml:space="preserve"> для жизни племен, включая предоставленные им по договору права рыбной ловли;</w:t>
      </w:r>
    </w:p>
    <w:p w:rsidR="00C948E7" w:rsidRPr="00526562" w:rsidRDefault="0099742F"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w w:val="103"/>
          <w:kern w:val="14"/>
          <w:lang w:val="ru-RU"/>
        </w:rPr>
        <w:t>за период с апреля 2010</w:t>
      </w:r>
      <w:r w:rsidR="003C4E61" w:rsidRPr="00526562">
        <w:rPr>
          <w:w w:val="103"/>
          <w:kern w:val="14"/>
          <w:lang w:val="ru-RU"/>
        </w:rPr>
        <w:t xml:space="preserve"> </w:t>
      </w:r>
      <w:r w:rsidRPr="00526562">
        <w:rPr>
          <w:w w:val="103"/>
          <w:kern w:val="14"/>
          <w:lang w:val="ru-RU"/>
        </w:rPr>
        <w:t xml:space="preserve">года </w:t>
      </w:r>
      <w:r w:rsidR="009C14F2" w:rsidRPr="00526562">
        <w:rPr>
          <w:w w:val="103"/>
          <w:kern w:val="14"/>
          <w:lang w:val="ru-RU"/>
        </w:rPr>
        <w:t>Минист</w:t>
      </w:r>
      <w:r w:rsidRPr="00526562">
        <w:rPr>
          <w:w w:val="103"/>
          <w:kern w:val="14"/>
          <w:lang w:val="ru-RU"/>
        </w:rPr>
        <w:t>ерством образования было проведено 25 неофициальных и официальных региональных консультаций с должнос</w:t>
      </w:r>
      <w:r w:rsidRPr="00526562">
        <w:rPr>
          <w:w w:val="103"/>
          <w:kern w:val="14"/>
          <w:lang w:val="ru-RU"/>
        </w:rPr>
        <w:t>т</w:t>
      </w:r>
      <w:r w:rsidRPr="00526562">
        <w:rPr>
          <w:w w:val="103"/>
          <w:kern w:val="14"/>
          <w:lang w:val="ru-RU"/>
        </w:rPr>
        <w:t>ными лицами племен по поводу возобновления программ, пр</w:t>
      </w:r>
      <w:r w:rsidRPr="00526562">
        <w:rPr>
          <w:w w:val="103"/>
          <w:kern w:val="14"/>
          <w:lang w:val="ru-RU"/>
        </w:rPr>
        <w:t>е</w:t>
      </w:r>
      <w:r w:rsidRPr="00526562">
        <w:rPr>
          <w:w w:val="103"/>
          <w:kern w:val="14"/>
          <w:lang w:val="ru-RU"/>
        </w:rPr>
        <w:t xml:space="preserve">дусмотренных ЗНСО, и </w:t>
      </w:r>
      <w:r w:rsidR="009357AE" w:rsidRPr="00526562">
        <w:rPr>
          <w:w w:val="103"/>
          <w:kern w:val="14"/>
          <w:lang w:val="ru-RU"/>
        </w:rPr>
        <w:t>осуществления</w:t>
      </w:r>
      <w:r w:rsidRPr="00526562">
        <w:rPr>
          <w:w w:val="103"/>
          <w:kern w:val="14"/>
          <w:lang w:val="ru-RU"/>
        </w:rPr>
        <w:t xml:space="preserve"> административного распоряжения</w:t>
      </w:r>
      <w:r w:rsidR="003C4E61" w:rsidRPr="00526562">
        <w:rPr>
          <w:w w:val="103"/>
          <w:kern w:val="14"/>
          <w:lang w:val="ru-RU"/>
        </w:rPr>
        <w:t xml:space="preserve"> </w:t>
      </w:r>
      <w:r w:rsidR="00C948E7" w:rsidRPr="00526562">
        <w:rPr>
          <w:w w:val="103"/>
          <w:kern w:val="14"/>
          <w:lang w:val="ru-RU"/>
        </w:rPr>
        <w:t>13592,</w:t>
      </w:r>
      <w:r w:rsidRPr="00526562">
        <w:rPr>
          <w:spacing w:val="4"/>
          <w:w w:val="103"/>
          <w:kern w:val="14"/>
          <w:lang w:val="ru-RU"/>
        </w:rPr>
        <w:t xml:space="preserve"> которое, среди прочего, касается важности сохранения языков к</w:t>
      </w:r>
      <w:r w:rsidRPr="00526562">
        <w:rPr>
          <w:spacing w:val="4"/>
          <w:w w:val="103"/>
          <w:kern w:val="14"/>
          <w:lang w:val="ru-RU"/>
        </w:rPr>
        <w:t>о</w:t>
      </w:r>
      <w:r w:rsidRPr="00526562">
        <w:rPr>
          <w:spacing w:val="4"/>
          <w:w w:val="103"/>
          <w:kern w:val="14"/>
          <w:lang w:val="ru-RU"/>
        </w:rPr>
        <w:t>ренных народов и расширения возможностей реального участия племен в организации об</w:t>
      </w:r>
      <w:r w:rsidRPr="00526562">
        <w:rPr>
          <w:spacing w:val="4"/>
          <w:w w:val="103"/>
          <w:kern w:val="14"/>
          <w:lang w:val="ru-RU"/>
        </w:rPr>
        <w:t>у</w:t>
      </w:r>
      <w:r w:rsidRPr="00526562">
        <w:rPr>
          <w:spacing w:val="4"/>
          <w:w w:val="103"/>
          <w:kern w:val="14"/>
          <w:lang w:val="ru-RU"/>
        </w:rPr>
        <w:t xml:space="preserve">чения детей </w:t>
      </w:r>
      <w:r w:rsidR="009357AE" w:rsidRPr="00526562">
        <w:rPr>
          <w:spacing w:val="4"/>
          <w:w w:val="103"/>
          <w:kern w:val="14"/>
          <w:lang w:val="ru-RU"/>
        </w:rPr>
        <w:t xml:space="preserve">АИ/КЖА </w:t>
      </w:r>
      <w:r w:rsidRPr="00526562">
        <w:rPr>
          <w:spacing w:val="4"/>
          <w:w w:val="103"/>
          <w:kern w:val="14"/>
          <w:lang w:val="ru-RU"/>
        </w:rPr>
        <w:t>в государственных школах. По итогам этих ко</w:t>
      </w:r>
      <w:r w:rsidRPr="00526562">
        <w:rPr>
          <w:spacing w:val="4"/>
          <w:w w:val="103"/>
          <w:kern w:val="14"/>
          <w:lang w:val="ru-RU"/>
        </w:rPr>
        <w:t>н</w:t>
      </w:r>
      <w:r w:rsidRPr="00526562">
        <w:rPr>
          <w:spacing w:val="4"/>
          <w:w w:val="103"/>
          <w:kern w:val="14"/>
          <w:lang w:val="ru-RU"/>
        </w:rPr>
        <w:t>сультаций администрация предложила поправки к ЗНСО, облегчающие, в частности, гибкое использование федеральных ассигнований на образ</w:t>
      </w:r>
      <w:r w:rsidRPr="00526562">
        <w:rPr>
          <w:spacing w:val="4"/>
          <w:w w:val="103"/>
          <w:kern w:val="14"/>
          <w:lang w:val="ru-RU"/>
        </w:rPr>
        <w:t>о</w:t>
      </w:r>
      <w:r w:rsidRPr="00526562">
        <w:rPr>
          <w:spacing w:val="4"/>
          <w:w w:val="103"/>
          <w:kern w:val="14"/>
          <w:lang w:val="ru-RU"/>
        </w:rPr>
        <w:t xml:space="preserve">вательные </w:t>
      </w:r>
      <w:r w:rsidR="009357AE" w:rsidRPr="00526562">
        <w:rPr>
          <w:spacing w:val="4"/>
          <w:w w:val="103"/>
          <w:kern w:val="14"/>
          <w:lang w:val="ru-RU"/>
        </w:rPr>
        <w:t>нужды</w:t>
      </w:r>
      <w:r w:rsidRPr="00526562">
        <w:rPr>
          <w:spacing w:val="4"/>
          <w:w w:val="103"/>
          <w:kern w:val="14"/>
          <w:lang w:val="ru-RU"/>
        </w:rPr>
        <w:t xml:space="preserve"> для финансирования работ по </w:t>
      </w:r>
      <w:r w:rsidR="009357AE" w:rsidRPr="00526562">
        <w:rPr>
          <w:spacing w:val="4"/>
          <w:w w:val="103"/>
          <w:kern w:val="14"/>
          <w:lang w:val="ru-RU"/>
        </w:rPr>
        <w:t>изучению языков</w:t>
      </w:r>
      <w:r w:rsidRPr="00526562">
        <w:rPr>
          <w:spacing w:val="4"/>
          <w:w w:val="103"/>
          <w:kern w:val="14"/>
          <w:lang w:val="ru-RU"/>
        </w:rPr>
        <w:t xml:space="preserve"> коре</w:t>
      </w:r>
      <w:r w:rsidRPr="00526562">
        <w:rPr>
          <w:spacing w:val="4"/>
          <w:w w:val="103"/>
          <w:kern w:val="14"/>
          <w:lang w:val="ru-RU"/>
        </w:rPr>
        <w:t>н</w:t>
      </w:r>
      <w:r w:rsidRPr="00526562">
        <w:rPr>
          <w:spacing w:val="4"/>
          <w:w w:val="103"/>
          <w:kern w:val="14"/>
          <w:lang w:val="ru-RU"/>
        </w:rPr>
        <w:t>ных народов</w:t>
      </w:r>
      <w:r w:rsidR="009357AE" w:rsidRPr="00526562">
        <w:rPr>
          <w:spacing w:val="4"/>
          <w:w w:val="103"/>
          <w:kern w:val="14"/>
          <w:lang w:val="ru-RU"/>
        </w:rPr>
        <w:t xml:space="preserve"> методом погружения</w:t>
      </w:r>
      <w:r w:rsidRPr="00526562">
        <w:rPr>
          <w:spacing w:val="4"/>
          <w:w w:val="103"/>
          <w:kern w:val="14"/>
          <w:lang w:val="ru-RU"/>
        </w:rPr>
        <w:t xml:space="preserve"> и по восстановлению этих языков, а также расширяющие полномочия племенных организаций </w:t>
      </w:r>
      <w:r w:rsidR="009357AE" w:rsidRPr="00526562">
        <w:rPr>
          <w:spacing w:val="4"/>
          <w:w w:val="103"/>
          <w:kern w:val="14"/>
          <w:lang w:val="ru-RU"/>
        </w:rPr>
        <w:t>в вопросах</w:t>
      </w:r>
      <w:r w:rsidRPr="00526562">
        <w:rPr>
          <w:spacing w:val="4"/>
          <w:w w:val="103"/>
          <w:kern w:val="14"/>
          <w:lang w:val="ru-RU"/>
        </w:rPr>
        <w:t xml:space="preserve"> о</w:t>
      </w:r>
      <w:r w:rsidRPr="00526562">
        <w:rPr>
          <w:spacing w:val="4"/>
          <w:w w:val="103"/>
          <w:kern w:val="14"/>
          <w:lang w:val="ru-RU"/>
        </w:rPr>
        <w:t>б</w:t>
      </w:r>
      <w:r w:rsidRPr="00526562">
        <w:rPr>
          <w:spacing w:val="4"/>
          <w:w w:val="103"/>
          <w:kern w:val="14"/>
          <w:lang w:val="ru-RU"/>
        </w:rPr>
        <w:t>разования;</w:t>
      </w:r>
    </w:p>
    <w:p w:rsidR="00C948E7" w:rsidRPr="00526562" w:rsidRDefault="0099742F"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принятый МНБ в марте 2010</w:t>
      </w:r>
      <w:r w:rsidR="003C4E61" w:rsidRPr="00526562">
        <w:rPr>
          <w:spacing w:val="4"/>
          <w:w w:val="103"/>
          <w:kern w:val="14"/>
          <w:lang w:val="ru-RU"/>
        </w:rPr>
        <w:t xml:space="preserve"> </w:t>
      </w:r>
      <w:r w:rsidRPr="00526562">
        <w:rPr>
          <w:spacing w:val="4"/>
          <w:w w:val="103"/>
          <w:kern w:val="14"/>
          <w:lang w:val="ru-RU"/>
        </w:rPr>
        <w:t>года план консультаций и координации де</w:t>
      </w:r>
      <w:r w:rsidRPr="00526562">
        <w:rPr>
          <w:spacing w:val="4"/>
          <w:w w:val="103"/>
          <w:kern w:val="14"/>
          <w:lang w:val="ru-RU"/>
        </w:rPr>
        <w:t>й</w:t>
      </w:r>
      <w:r w:rsidRPr="00526562">
        <w:rPr>
          <w:spacing w:val="4"/>
          <w:w w:val="103"/>
          <w:kern w:val="14"/>
          <w:lang w:val="ru-RU"/>
        </w:rPr>
        <w:t>ствий с племенами дополнительно развивает проводимую министерством политику тесной координации и партнерства с племенными структурами по всей стране в осуществлении инициатив, касающихся безопасности</w:t>
      </w:r>
      <w:r w:rsidR="009357AE" w:rsidRPr="00526562">
        <w:rPr>
          <w:spacing w:val="4"/>
          <w:w w:val="103"/>
          <w:kern w:val="14"/>
          <w:lang w:val="ru-RU"/>
        </w:rPr>
        <w:t>,</w:t>
      </w:r>
      <w:r w:rsidRPr="00526562">
        <w:rPr>
          <w:spacing w:val="4"/>
          <w:w w:val="103"/>
          <w:kern w:val="14"/>
          <w:lang w:val="ru-RU"/>
        </w:rPr>
        <w:t xml:space="preserve"> и обеспечивает дальнейшее непосредственное участие </w:t>
      </w:r>
      <w:r w:rsidR="009357AE" w:rsidRPr="00526562">
        <w:rPr>
          <w:spacing w:val="4"/>
          <w:w w:val="103"/>
          <w:kern w:val="14"/>
          <w:lang w:val="ru-RU"/>
        </w:rPr>
        <w:t>племен</w:t>
      </w:r>
      <w:r w:rsidRPr="00526562">
        <w:rPr>
          <w:spacing w:val="4"/>
          <w:w w:val="103"/>
          <w:kern w:val="14"/>
          <w:lang w:val="ru-RU"/>
        </w:rPr>
        <w:t xml:space="preserve"> в разработке </w:t>
      </w:r>
      <w:r w:rsidR="00292C34" w:rsidRPr="00526562">
        <w:rPr>
          <w:spacing w:val="4"/>
          <w:w w:val="103"/>
          <w:kern w:val="14"/>
          <w:lang w:val="ru-RU"/>
        </w:rPr>
        <w:t>принципов</w:t>
      </w:r>
      <w:r w:rsidRPr="00526562">
        <w:rPr>
          <w:spacing w:val="4"/>
          <w:w w:val="103"/>
          <w:kern w:val="14"/>
          <w:lang w:val="ru-RU"/>
        </w:rPr>
        <w:t xml:space="preserve"> регулирования, </w:t>
      </w:r>
      <w:r w:rsidR="009357AE" w:rsidRPr="00526562">
        <w:rPr>
          <w:spacing w:val="4"/>
          <w:w w:val="103"/>
          <w:kern w:val="14"/>
          <w:lang w:val="ru-RU"/>
        </w:rPr>
        <w:t>выработке</w:t>
      </w:r>
      <w:r w:rsidRPr="00526562">
        <w:rPr>
          <w:spacing w:val="4"/>
          <w:w w:val="103"/>
          <w:kern w:val="14"/>
          <w:lang w:val="ru-RU"/>
        </w:rPr>
        <w:t xml:space="preserve"> рекомендаций по процедурам пр</w:t>
      </w:r>
      <w:r w:rsidRPr="00526562">
        <w:rPr>
          <w:spacing w:val="4"/>
          <w:w w:val="103"/>
          <w:kern w:val="14"/>
          <w:lang w:val="ru-RU"/>
        </w:rPr>
        <w:t>е</w:t>
      </w:r>
      <w:r w:rsidRPr="00526562">
        <w:rPr>
          <w:spacing w:val="4"/>
          <w:w w:val="103"/>
          <w:kern w:val="14"/>
          <w:lang w:val="ru-RU"/>
        </w:rPr>
        <w:t>доставл</w:t>
      </w:r>
      <w:r w:rsidR="009357AE" w:rsidRPr="00526562">
        <w:rPr>
          <w:spacing w:val="4"/>
          <w:w w:val="103"/>
          <w:kern w:val="14"/>
          <w:lang w:val="ru-RU"/>
        </w:rPr>
        <w:t>ения субсидий и консультировании</w:t>
      </w:r>
      <w:r w:rsidR="00526562">
        <w:rPr>
          <w:spacing w:val="4"/>
          <w:w w:val="103"/>
          <w:kern w:val="14"/>
          <w:lang w:val="ru-RU"/>
        </w:rPr>
        <w:t xml:space="preserve"> по ключевым проблемам. Для </w:t>
      </w:r>
      <w:r w:rsidRPr="00526562">
        <w:rPr>
          <w:spacing w:val="4"/>
          <w:w w:val="103"/>
          <w:kern w:val="14"/>
          <w:lang w:val="ru-RU"/>
        </w:rPr>
        <w:t>каждого отдела и подразделения министерства определены спец</w:t>
      </w:r>
      <w:r w:rsidRPr="00526562">
        <w:rPr>
          <w:spacing w:val="4"/>
          <w:w w:val="103"/>
          <w:kern w:val="14"/>
          <w:lang w:val="ru-RU"/>
        </w:rPr>
        <w:t>и</w:t>
      </w:r>
      <w:r w:rsidRPr="00526562">
        <w:rPr>
          <w:spacing w:val="4"/>
          <w:w w:val="103"/>
          <w:kern w:val="14"/>
          <w:lang w:val="ru-RU"/>
        </w:rPr>
        <w:t xml:space="preserve">альное контактное лицо или контактный адрес для связи с племенами. Кроме того, МНБ заключило официальные соглашения с народностью </w:t>
      </w:r>
      <w:r w:rsidR="00292C34" w:rsidRPr="00526562">
        <w:rPr>
          <w:spacing w:val="4"/>
          <w:w w:val="103"/>
          <w:kern w:val="14"/>
          <w:lang w:val="ru-RU"/>
        </w:rPr>
        <w:t>т</w:t>
      </w:r>
      <w:r w:rsidR="00292C34" w:rsidRPr="00526562">
        <w:rPr>
          <w:spacing w:val="4"/>
          <w:w w:val="103"/>
          <w:kern w:val="14"/>
          <w:lang w:val="ru-RU"/>
        </w:rPr>
        <w:t>о</w:t>
      </w:r>
      <w:r w:rsidR="00292C34" w:rsidRPr="00526562">
        <w:rPr>
          <w:spacing w:val="4"/>
          <w:w w:val="103"/>
          <w:kern w:val="14"/>
          <w:lang w:val="ru-RU"/>
        </w:rPr>
        <w:t>хоно-оодхам</w:t>
      </w:r>
      <w:r w:rsidRPr="00526562">
        <w:rPr>
          <w:spacing w:val="4"/>
          <w:w w:val="103"/>
          <w:kern w:val="14"/>
          <w:lang w:val="ru-RU"/>
        </w:rPr>
        <w:t xml:space="preserve"> </w:t>
      </w:r>
      <w:r w:rsidR="00292C34" w:rsidRPr="00526562">
        <w:rPr>
          <w:spacing w:val="4"/>
          <w:w w:val="103"/>
          <w:kern w:val="14"/>
          <w:lang w:val="ru-RU"/>
        </w:rPr>
        <w:t xml:space="preserve">из </w:t>
      </w:r>
      <w:r w:rsidRPr="00526562">
        <w:rPr>
          <w:spacing w:val="4"/>
          <w:w w:val="103"/>
          <w:kern w:val="14"/>
          <w:lang w:val="ru-RU"/>
        </w:rPr>
        <w:t xml:space="preserve">штата </w:t>
      </w:r>
      <w:r w:rsidR="00292C34" w:rsidRPr="00526562">
        <w:rPr>
          <w:spacing w:val="4"/>
          <w:w w:val="103"/>
          <w:kern w:val="14"/>
          <w:lang w:val="ru-RU"/>
        </w:rPr>
        <w:t>Аризона, индейской народностью с</w:t>
      </w:r>
      <w:r w:rsidRPr="00526562">
        <w:rPr>
          <w:spacing w:val="4"/>
          <w:w w:val="103"/>
          <w:kern w:val="14"/>
          <w:lang w:val="ru-RU"/>
        </w:rPr>
        <w:t>енека, плем</w:t>
      </w:r>
      <w:r w:rsidRPr="00526562">
        <w:rPr>
          <w:spacing w:val="4"/>
          <w:w w:val="103"/>
          <w:kern w:val="14"/>
          <w:lang w:val="ru-RU"/>
        </w:rPr>
        <w:t>е</w:t>
      </w:r>
      <w:r w:rsidRPr="00526562">
        <w:rPr>
          <w:spacing w:val="4"/>
          <w:w w:val="103"/>
          <w:kern w:val="14"/>
          <w:lang w:val="ru-RU"/>
        </w:rPr>
        <w:t xml:space="preserve">нем </w:t>
      </w:r>
      <w:r w:rsidR="00292C34" w:rsidRPr="00526562">
        <w:rPr>
          <w:spacing w:val="4"/>
          <w:w w:val="103"/>
          <w:kern w:val="14"/>
          <w:lang w:val="ru-RU"/>
        </w:rPr>
        <w:t>кутенай</w:t>
      </w:r>
      <w:r w:rsidRPr="00526562">
        <w:rPr>
          <w:spacing w:val="4"/>
          <w:w w:val="103"/>
          <w:kern w:val="14"/>
          <w:lang w:val="ru-RU"/>
        </w:rPr>
        <w:t xml:space="preserve"> из штата Айдахо и племенем </w:t>
      </w:r>
      <w:r w:rsidR="00292C34" w:rsidRPr="00526562">
        <w:rPr>
          <w:spacing w:val="4"/>
          <w:w w:val="103"/>
          <w:kern w:val="14"/>
          <w:lang w:val="ru-RU"/>
        </w:rPr>
        <w:t>п</w:t>
      </w:r>
      <w:r w:rsidRPr="00526562">
        <w:rPr>
          <w:spacing w:val="4"/>
          <w:w w:val="103"/>
          <w:kern w:val="14"/>
          <w:lang w:val="ru-RU"/>
        </w:rPr>
        <w:t>аскуа</w:t>
      </w:r>
      <w:r w:rsidR="00292C34" w:rsidRPr="00526562">
        <w:rPr>
          <w:spacing w:val="4"/>
          <w:w w:val="103"/>
          <w:kern w:val="14"/>
          <w:lang w:val="ru-RU"/>
        </w:rPr>
        <w:t>-я</w:t>
      </w:r>
      <w:r w:rsidRPr="00526562">
        <w:rPr>
          <w:spacing w:val="4"/>
          <w:w w:val="103"/>
          <w:kern w:val="14"/>
          <w:lang w:val="ru-RU"/>
        </w:rPr>
        <w:t>ки из штата Аризона о разработке для членов этих племен усовершенствованных удостоверений, отвечающих требованиям Инициативы стран западного полушария по облегчению поездок и способных служить для подтверждения личности, принадлежности к тому или иному племени и гражданства при въезде в США наземным или морским транспортом. Это будет способствовать б</w:t>
      </w:r>
      <w:r w:rsidRPr="00526562">
        <w:rPr>
          <w:spacing w:val="4"/>
          <w:w w:val="103"/>
          <w:kern w:val="14"/>
          <w:lang w:val="ru-RU"/>
        </w:rPr>
        <w:t>о</w:t>
      </w:r>
      <w:r w:rsidRPr="00526562">
        <w:rPr>
          <w:spacing w:val="4"/>
          <w:w w:val="103"/>
          <w:kern w:val="14"/>
          <w:lang w:val="ru-RU"/>
        </w:rPr>
        <w:t>лее надежной охране границ Соединенных Штатов, одновременно обле</w:t>
      </w:r>
      <w:r w:rsidRPr="00526562">
        <w:rPr>
          <w:spacing w:val="4"/>
          <w:w w:val="103"/>
          <w:kern w:val="14"/>
          <w:lang w:val="ru-RU"/>
        </w:rPr>
        <w:t>г</w:t>
      </w:r>
      <w:r w:rsidRPr="00526562">
        <w:rPr>
          <w:spacing w:val="4"/>
          <w:w w:val="103"/>
          <w:kern w:val="14"/>
          <w:lang w:val="ru-RU"/>
        </w:rPr>
        <w:t>чая законные поездки и торговый обмен. ПТС продолжает работу в ра</w:t>
      </w:r>
      <w:r w:rsidRPr="00526562">
        <w:rPr>
          <w:spacing w:val="4"/>
          <w:w w:val="103"/>
          <w:kern w:val="14"/>
          <w:lang w:val="ru-RU"/>
        </w:rPr>
        <w:t>м</w:t>
      </w:r>
      <w:r w:rsidRPr="00526562">
        <w:rPr>
          <w:spacing w:val="4"/>
          <w:w w:val="103"/>
          <w:kern w:val="14"/>
          <w:lang w:val="ru-RU"/>
        </w:rPr>
        <w:t>ках данной инициативы с другими племенами в разных районах страны;</w:t>
      </w:r>
    </w:p>
    <w:p w:rsidR="00C948E7" w:rsidRPr="00526562" w:rsidRDefault="00F85F7E" w:rsidP="00526562">
      <w:pPr>
        <w:pStyle w:val="Bullet1G"/>
        <w:numPr>
          <w:ilvl w:val="0"/>
          <w:numId w:val="6"/>
        </w:numPr>
        <w:tabs>
          <w:tab w:val="clear" w:pos="1891"/>
          <w:tab w:val="left" w:pos="1701"/>
        </w:tabs>
        <w:suppressAutoHyphens w:val="0"/>
        <w:ind w:left="1701" w:hanging="170"/>
        <w:rPr>
          <w:spacing w:val="4"/>
          <w:w w:val="103"/>
          <w:kern w:val="14"/>
          <w:lang w:val="ru-RU"/>
        </w:rPr>
      </w:pPr>
      <w:r w:rsidRPr="00526562">
        <w:rPr>
          <w:spacing w:val="4"/>
          <w:w w:val="103"/>
          <w:kern w:val="14"/>
          <w:lang w:val="ru-RU"/>
        </w:rPr>
        <w:t xml:space="preserve">основываясь на консультациях с представителями племен и их </w:t>
      </w:r>
      <w:r w:rsidR="00292C34" w:rsidRPr="00526562">
        <w:rPr>
          <w:spacing w:val="4"/>
          <w:w w:val="103"/>
          <w:kern w:val="14"/>
          <w:lang w:val="ru-RU"/>
        </w:rPr>
        <w:t>коммент</w:t>
      </w:r>
      <w:r w:rsidR="00292C34" w:rsidRPr="00526562">
        <w:rPr>
          <w:spacing w:val="4"/>
          <w:w w:val="103"/>
          <w:kern w:val="14"/>
          <w:lang w:val="ru-RU"/>
        </w:rPr>
        <w:t>а</w:t>
      </w:r>
      <w:r w:rsidR="00292C34" w:rsidRPr="00526562">
        <w:rPr>
          <w:spacing w:val="4"/>
          <w:w w:val="103"/>
          <w:kern w:val="14"/>
          <w:lang w:val="ru-RU"/>
        </w:rPr>
        <w:t>риях</w:t>
      </w:r>
      <w:r w:rsidRPr="00526562">
        <w:rPr>
          <w:spacing w:val="4"/>
          <w:w w:val="103"/>
          <w:kern w:val="14"/>
          <w:lang w:val="ru-RU"/>
        </w:rPr>
        <w:t xml:space="preserve"> в ходе открытой дискуссии, а также на опыте принятия в 2012</w:t>
      </w:r>
      <w:r w:rsidR="003C4E61" w:rsidRPr="00526562">
        <w:rPr>
          <w:spacing w:val="4"/>
          <w:w w:val="103"/>
          <w:kern w:val="14"/>
          <w:lang w:val="ru-RU"/>
        </w:rPr>
        <w:t xml:space="preserve"> </w:t>
      </w:r>
      <w:r w:rsidRPr="00526562">
        <w:rPr>
          <w:spacing w:val="4"/>
          <w:w w:val="103"/>
          <w:kern w:val="14"/>
          <w:lang w:val="ru-RU"/>
        </w:rPr>
        <w:t>году Закона об ускорении и расширении мер по обеспечению членов племен собственным жильем, МВД издало постановление, упрощающее проц</w:t>
      </w:r>
      <w:r w:rsidRPr="00526562">
        <w:rPr>
          <w:spacing w:val="4"/>
          <w:w w:val="103"/>
          <w:kern w:val="14"/>
          <w:lang w:val="ru-RU"/>
        </w:rPr>
        <w:t>е</w:t>
      </w:r>
      <w:r w:rsidRPr="00526562">
        <w:rPr>
          <w:spacing w:val="4"/>
          <w:w w:val="103"/>
          <w:kern w:val="14"/>
          <w:lang w:val="ru-RU"/>
        </w:rPr>
        <w:t>дуры аренды на принадлежащих индейцам территориях, что будет сп</w:t>
      </w:r>
      <w:r w:rsidRPr="00526562">
        <w:rPr>
          <w:spacing w:val="4"/>
          <w:w w:val="103"/>
          <w:kern w:val="14"/>
          <w:lang w:val="ru-RU"/>
        </w:rPr>
        <w:t>о</w:t>
      </w:r>
      <w:r w:rsidRPr="00526562">
        <w:rPr>
          <w:spacing w:val="4"/>
          <w:w w:val="103"/>
          <w:kern w:val="14"/>
          <w:lang w:val="ru-RU"/>
        </w:rPr>
        <w:t>собствовать увеличению числа домовладельцев, ускоренном</w:t>
      </w:r>
      <w:r w:rsidR="00292C34" w:rsidRPr="00526562">
        <w:rPr>
          <w:spacing w:val="4"/>
          <w:w w:val="103"/>
          <w:kern w:val="14"/>
          <w:lang w:val="ru-RU"/>
        </w:rPr>
        <w:t>у</w:t>
      </w:r>
      <w:r w:rsidRPr="00526562">
        <w:rPr>
          <w:spacing w:val="4"/>
          <w:w w:val="103"/>
          <w:kern w:val="14"/>
          <w:lang w:val="ru-RU"/>
        </w:rPr>
        <w:t xml:space="preserve"> развитию предпринимательства и торговли, включая проекты по освоению возо</w:t>
      </w:r>
      <w:r w:rsidRPr="00526562">
        <w:rPr>
          <w:spacing w:val="4"/>
          <w:w w:val="103"/>
          <w:kern w:val="14"/>
          <w:lang w:val="ru-RU"/>
        </w:rPr>
        <w:t>б</w:t>
      </w:r>
      <w:r w:rsidR="00FD685A" w:rsidRPr="00526562">
        <w:rPr>
          <w:spacing w:val="4"/>
          <w:w w:val="103"/>
          <w:kern w:val="14"/>
          <w:lang w:val="ru-RU"/>
        </w:rPr>
        <w:t>новляемых источников энергии. Положениями нового закона и вышеуп</w:t>
      </w:r>
      <w:r w:rsidR="00FD685A" w:rsidRPr="00526562">
        <w:rPr>
          <w:spacing w:val="4"/>
          <w:w w:val="103"/>
          <w:kern w:val="14"/>
          <w:lang w:val="ru-RU"/>
        </w:rPr>
        <w:t>о</w:t>
      </w:r>
      <w:r w:rsidR="00FD685A" w:rsidRPr="00526562">
        <w:rPr>
          <w:spacing w:val="4"/>
          <w:w w:val="103"/>
          <w:kern w:val="14"/>
          <w:lang w:val="ru-RU"/>
        </w:rPr>
        <w:t>мянутого постановления уже воспользовались правительства двух пл</w:t>
      </w:r>
      <w:r w:rsidR="00FD685A" w:rsidRPr="00526562">
        <w:rPr>
          <w:spacing w:val="4"/>
          <w:w w:val="103"/>
          <w:kern w:val="14"/>
          <w:lang w:val="ru-RU"/>
        </w:rPr>
        <w:t>е</w:t>
      </w:r>
      <w:r w:rsidR="00FD685A" w:rsidRPr="00526562">
        <w:rPr>
          <w:spacing w:val="4"/>
          <w:w w:val="103"/>
          <w:kern w:val="14"/>
          <w:lang w:val="ru-RU"/>
        </w:rPr>
        <w:t xml:space="preserve">мен, примеру которых </w:t>
      </w:r>
      <w:r w:rsidR="00292C34" w:rsidRPr="00526562">
        <w:rPr>
          <w:spacing w:val="4"/>
          <w:w w:val="103"/>
          <w:kern w:val="14"/>
          <w:lang w:val="ru-RU"/>
        </w:rPr>
        <w:t xml:space="preserve">вскоре </w:t>
      </w:r>
      <w:r w:rsidR="00FD685A" w:rsidRPr="00526562">
        <w:rPr>
          <w:spacing w:val="4"/>
          <w:w w:val="103"/>
          <w:kern w:val="14"/>
          <w:lang w:val="ru-RU"/>
        </w:rPr>
        <w:t>должны последовать и многие другие.</w:t>
      </w:r>
    </w:p>
    <w:p w:rsidR="00C948E7" w:rsidRPr="00110F02" w:rsidRDefault="00526562" w:rsidP="00526562">
      <w:pPr>
        <w:pStyle w:val="SingleTxtGR"/>
      </w:pPr>
      <w:r>
        <w:t>174.</w:t>
      </w:r>
      <w:r>
        <w:tab/>
      </w:r>
      <w:r w:rsidR="00E76532" w:rsidRPr="00110F02">
        <w:t>Федеральное правительство также сотрудничает с племенами в интересах охраны принадлежащих им земель и природных ресурсов, примерами чего м</w:t>
      </w:r>
      <w:r w:rsidR="00E76532" w:rsidRPr="00110F02">
        <w:t>о</w:t>
      </w:r>
      <w:r w:rsidR="00E76532" w:rsidRPr="00110F02">
        <w:t xml:space="preserve">гут служить проведение совместно с племенем </w:t>
      </w:r>
      <w:r w:rsidR="00292C34" w:rsidRPr="00110F02">
        <w:t>с</w:t>
      </w:r>
      <w:r w:rsidR="00E76532" w:rsidRPr="00110F02">
        <w:t>ок-</w:t>
      </w:r>
      <w:r w:rsidR="00292C34" w:rsidRPr="00110F02">
        <w:t>ф</w:t>
      </w:r>
      <w:r w:rsidR="00E76532" w:rsidRPr="00110F02">
        <w:t>окс мероприятий по охр</w:t>
      </w:r>
      <w:r w:rsidR="00E76532" w:rsidRPr="00110F02">
        <w:t>а</w:t>
      </w:r>
      <w:r w:rsidR="00E76532" w:rsidRPr="00110F02">
        <w:t>не ресурсов реки Айова</w:t>
      </w:r>
      <w:r w:rsidR="00D76615" w:rsidRPr="00110F02">
        <w:t>;</w:t>
      </w:r>
      <w:r w:rsidR="00E76532" w:rsidRPr="00110F02">
        <w:t xml:space="preserve"> восстановление экосистемы реки Кламат с возможным демонтажем плотины, </w:t>
      </w:r>
      <w:r w:rsidR="00292C34" w:rsidRPr="00110F02">
        <w:t>осуществляемо</w:t>
      </w:r>
      <w:r w:rsidR="00E76532" w:rsidRPr="00110F02">
        <w:t>е в партнерстве с племенами, прожива</w:t>
      </w:r>
      <w:r w:rsidR="00E76532" w:rsidRPr="00110F02">
        <w:t>ю</w:t>
      </w:r>
      <w:r w:rsidR="00E76532" w:rsidRPr="00110F02">
        <w:t xml:space="preserve">щими в бассейне этой реки, и </w:t>
      </w:r>
      <w:r w:rsidR="00292C34" w:rsidRPr="00110F02">
        <w:t xml:space="preserve">оказание </w:t>
      </w:r>
      <w:r w:rsidR="00E76532" w:rsidRPr="00110F02">
        <w:t>п</w:t>
      </w:r>
      <w:r w:rsidR="00292C34" w:rsidRPr="00110F02">
        <w:t>омощи</w:t>
      </w:r>
      <w:r w:rsidR="00E76532" w:rsidRPr="00110F02">
        <w:t xml:space="preserve"> Комиссии индейских племен по охране рыбных ресурсов и диких животных в районе Великих озер в оценке </w:t>
      </w:r>
      <w:r w:rsidR="00D76615" w:rsidRPr="00110F02">
        <w:t>воздействия практики</w:t>
      </w:r>
      <w:r w:rsidR="00E76532" w:rsidRPr="00110F02">
        <w:t xml:space="preserve"> землепользования</w:t>
      </w:r>
      <w:r w:rsidR="00D76615" w:rsidRPr="00110F02">
        <w:t>, а также</w:t>
      </w:r>
      <w:r w:rsidR="00E76532" w:rsidRPr="00110F02">
        <w:t xml:space="preserve"> </w:t>
      </w:r>
      <w:r w:rsidR="00D76615" w:rsidRPr="00110F02">
        <w:t>изменения</w:t>
      </w:r>
      <w:r w:rsidR="00E76532" w:rsidRPr="00110F02">
        <w:t xml:space="preserve"> климата </w:t>
      </w:r>
      <w:r w:rsidR="00D76615" w:rsidRPr="00110F02">
        <w:t>на</w:t>
      </w:r>
      <w:r w:rsidR="00E76532" w:rsidRPr="00110F02">
        <w:t xml:space="preserve"> водно-</w:t>
      </w:r>
      <w:r w:rsidR="00D76615" w:rsidRPr="00110F02">
        <w:t>болотные</w:t>
      </w:r>
      <w:r w:rsidR="00E76532" w:rsidRPr="00110F02">
        <w:t xml:space="preserve"> </w:t>
      </w:r>
      <w:r w:rsidR="00D76615" w:rsidRPr="00110F02">
        <w:t>угодья</w:t>
      </w:r>
      <w:r w:rsidR="00E76532" w:rsidRPr="00110F02">
        <w:t>; субсидию в размере 37,3</w:t>
      </w:r>
      <w:r w:rsidR="003C4E61">
        <w:t xml:space="preserve"> </w:t>
      </w:r>
      <w:r w:rsidR="00E76532" w:rsidRPr="00110F02">
        <w:t xml:space="preserve">млн. долл., выделенную племенам в рамках </w:t>
      </w:r>
      <w:r w:rsidR="00D76615" w:rsidRPr="00110F02">
        <w:t>З</w:t>
      </w:r>
      <w:r w:rsidR="00E76532" w:rsidRPr="00110F02">
        <w:t>акона об экономическом подъеме на борьбу с лесными пожарами, улучшение состояния экосистем и водосборных бассейнов, а также субсидии на сумму 213</w:t>
      </w:r>
      <w:r w:rsidR="003C4E61">
        <w:t xml:space="preserve"> </w:t>
      </w:r>
      <w:r w:rsidR="00E76532" w:rsidRPr="00110F02">
        <w:t xml:space="preserve">млн. долл., предоставленные Лесохозяйственной службой в рамках того же закона на улучшение условий жизни племен и </w:t>
      </w:r>
      <w:r w:rsidR="00D76615" w:rsidRPr="00110F02">
        <w:t>состояния</w:t>
      </w:r>
      <w:r w:rsidR="00E76532" w:rsidRPr="00110F02">
        <w:t xml:space="preserve"> племенных земель; субсидии в размере более 50</w:t>
      </w:r>
      <w:r w:rsidR="003C4E61">
        <w:t xml:space="preserve"> </w:t>
      </w:r>
      <w:r w:rsidR="00E76532" w:rsidRPr="00110F02">
        <w:t>млн. долл., выделенные за последние в</w:t>
      </w:r>
      <w:r w:rsidR="00E76532" w:rsidRPr="00110F02">
        <w:t>о</w:t>
      </w:r>
      <w:r w:rsidR="00E76532" w:rsidRPr="00110F02">
        <w:t>семь лет на реализацию 400 природоохранн</w:t>
      </w:r>
      <w:r w:rsidR="00F558D8">
        <w:t>ых проектов, осуществляемых 162 </w:t>
      </w:r>
      <w:r w:rsidR="00E76532" w:rsidRPr="00110F02">
        <w:t>признанными на федеральном уровне племенами в целях охраны рыбных ресурсов, диких животных и мест их обитания, а также множество других су</w:t>
      </w:r>
      <w:r w:rsidR="00E76532" w:rsidRPr="00110F02">
        <w:t>б</w:t>
      </w:r>
      <w:r w:rsidR="00E76532" w:rsidRPr="00110F02">
        <w:t xml:space="preserve">сидий и совместных проектов. Наряду с этим в 2012 </w:t>
      </w:r>
      <w:r w:rsidR="00FE4580">
        <w:t>финансовом году</w:t>
      </w:r>
      <w:r w:rsidR="00E76532" w:rsidRPr="00110F02">
        <w:t xml:space="preserve"> было опубликовано 188</w:t>
      </w:r>
      <w:r w:rsidR="003C4E61">
        <w:t xml:space="preserve"> </w:t>
      </w:r>
      <w:r w:rsidR="00E76532" w:rsidRPr="00110F02">
        <w:t>уведомлений о решениях, касавшихся репатриации человеч</w:t>
      </w:r>
      <w:r w:rsidR="00E76532" w:rsidRPr="00110F02">
        <w:t>е</w:t>
      </w:r>
      <w:r w:rsidR="00E76532" w:rsidRPr="00110F02">
        <w:t>ских останков и предметов культуры. Лесохозяйственная служба также испол</w:t>
      </w:r>
      <w:r w:rsidR="00E76532" w:rsidRPr="00110F02">
        <w:t>ь</w:t>
      </w:r>
      <w:r w:rsidR="00E76532" w:rsidRPr="00110F02">
        <w:t>зует свои полномочия для оказания племенам содействия в перезахоронении останков более 3</w:t>
      </w:r>
      <w:r w:rsidR="003C4E61">
        <w:t xml:space="preserve"> </w:t>
      </w:r>
      <w:r w:rsidR="00E76532" w:rsidRPr="00110F02">
        <w:t>000</w:t>
      </w:r>
      <w:r w:rsidR="003C4E61">
        <w:t xml:space="preserve"> </w:t>
      </w:r>
      <w:r w:rsidR="00E76532" w:rsidRPr="00110F02">
        <w:t>человек и сопутствующих им предметов культуры, выв</w:t>
      </w:r>
      <w:r w:rsidR="00E76532" w:rsidRPr="00110F02">
        <w:t>е</w:t>
      </w:r>
      <w:r w:rsidR="00E76532" w:rsidRPr="00110F02">
        <w:t>зенных р</w:t>
      </w:r>
      <w:r w:rsidR="00E76532" w:rsidRPr="00110F02">
        <w:t>а</w:t>
      </w:r>
      <w:r w:rsidR="00E76532" w:rsidRPr="00110F02">
        <w:t>нее с территории государственных лесов.</w:t>
      </w:r>
    </w:p>
    <w:p w:rsidR="00C948E7" w:rsidRPr="00110F02" w:rsidRDefault="00F558D8" w:rsidP="00526562">
      <w:pPr>
        <w:pStyle w:val="SingleTxtGR"/>
      </w:pPr>
      <w:r>
        <w:t>175.</w:t>
      </w:r>
      <w:r>
        <w:tab/>
      </w:r>
      <w:r w:rsidR="00922CC5" w:rsidRPr="00110F02">
        <w:t>Многие федеральные учреждения продолжают заниматься распростран</w:t>
      </w:r>
      <w:r w:rsidR="00922CC5" w:rsidRPr="00110F02">
        <w:t>е</w:t>
      </w:r>
      <w:r w:rsidR="00922CC5" w:rsidRPr="00110F02">
        <w:t>нием информации о правовых и политических аспектах жизни индейских пл</w:t>
      </w:r>
      <w:r w:rsidR="00922CC5" w:rsidRPr="00110F02">
        <w:t>е</w:t>
      </w:r>
      <w:r w:rsidR="00922CC5" w:rsidRPr="00110F02">
        <w:t xml:space="preserve">мен. Одним из примеров этого </w:t>
      </w:r>
      <w:r w:rsidR="00D76615" w:rsidRPr="00110F02">
        <w:t>является</w:t>
      </w:r>
      <w:r w:rsidR="00922CC5" w:rsidRPr="00110F02">
        <w:t xml:space="preserve"> публикация </w:t>
      </w:r>
      <w:r w:rsidR="00D76615" w:rsidRPr="00110F02">
        <w:t>"</w:t>
      </w:r>
      <w:r w:rsidR="00922CC5" w:rsidRPr="00110F02">
        <w:t>Об эффективном взаим</w:t>
      </w:r>
      <w:r w:rsidR="00922CC5" w:rsidRPr="00110F02">
        <w:t>о</w:t>
      </w:r>
      <w:r w:rsidR="00922CC5" w:rsidRPr="00110F02">
        <w:t>действ</w:t>
      </w:r>
      <w:r w:rsidR="00D76615" w:rsidRPr="00110F02">
        <w:t>ии с племенными органами власти"</w:t>
      </w:r>
      <w:r w:rsidR="00922CC5" w:rsidRPr="00110F02">
        <w:t>, доступ</w:t>
      </w:r>
      <w:r w:rsidR="002C31A1">
        <w:t xml:space="preserve"> </w:t>
      </w:r>
      <w:r w:rsidR="00922CC5" w:rsidRPr="00110F02">
        <w:t>к которой власти штата, о</w:t>
      </w:r>
      <w:r w:rsidR="00922CC5" w:rsidRPr="00110F02">
        <w:t>р</w:t>
      </w:r>
      <w:r w:rsidR="00922CC5" w:rsidRPr="00110F02">
        <w:t xml:space="preserve">ганы местного самоуправления и все желающие могут получить </w:t>
      </w:r>
      <w:r w:rsidR="008D331F">
        <w:t>по адресу</w:t>
      </w:r>
      <w:r w:rsidR="00922CC5" w:rsidRPr="00110F02">
        <w:t xml:space="preserve"> </w:t>
      </w:r>
      <w:r w:rsidR="00C948E7" w:rsidRPr="00110F02">
        <w:t>http://trib</w:t>
      </w:r>
      <w:r w:rsidR="00C948E7" w:rsidRPr="00110F02">
        <w:t>a</w:t>
      </w:r>
      <w:r w:rsidR="00C948E7" w:rsidRPr="00110F02">
        <w:t>l.gole</w:t>
      </w:r>
      <w:r w:rsidR="00C948E7" w:rsidRPr="00110F02">
        <w:t>a</w:t>
      </w:r>
      <w:r w:rsidR="00C948E7" w:rsidRPr="00110F02">
        <w:t>rnportal.org/.</w:t>
      </w:r>
    </w:p>
    <w:p w:rsidR="00C948E7" w:rsidRPr="00110F02" w:rsidRDefault="00F558D8" w:rsidP="00526562">
      <w:pPr>
        <w:pStyle w:val="SingleTxtGR"/>
      </w:pPr>
      <w:r w:rsidRPr="00E31267">
        <w:t>176.</w:t>
      </w:r>
      <w:r w:rsidRPr="00E31267">
        <w:tab/>
      </w:r>
      <w:r w:rsidR="00424535" w:rsidRPr="00E31267">
        <w:t>Что касается</w:t>
      </w:r>
      <w:r w:rsidR="00424535" w:rsidRPr="00110F02">
        <w:t xml:space="preserve"> рекомендации, изложенной в пункте</w:t>
      </w:r>
      <w:r w:rsidR="003C4E61">
        <w:t xml:space="preserve"> </w:t>
      </w:r>
      <w:r w:rsidR="00424535" w:rsidRPr="00110F02">
        <w:t>29 заключительных з</w:t>
      </w:r>
      <w:r w:rsidR="00424535" w:rsidRPr="00110F02">
        <w:t>а</w:t>
      </w:r>
      <w:r w:rsidR="00424535" w:rsidRPr="00110F02">
        <w:t xml:space="preserve">мечаний Комитета, то США, </w:t>
      </w:r>
      <w:r w:rsidR="00D76615" w:rsidRPr="00110F02">
        <w:t>выступив в поддержку</w:t>
      </w:r>
      <w:r w:rsidR="00424535" w:rsidRPr="00110F02">
        <w:t xml:space="preserve"> Декларации Организации Объединенных Наций о правах коренных народов</w:t>
      </w:r>
      <w:r w:rsidR="00D76615" w:rsidRPr="00110F02">
        <w:t>,</w:t>
      </w:r>
      <w:r w:rsidR="00424535" w:rsidRPr="00110F02">
        <w:t xml:space="preserve"> во всех подробностях раз</w:t>
      </w:r>
      <w:r w:rsidR="00424535" w:rsidRPr="00110F02">
        <w:t>ъ</w:t>
      </w:r>
      <w:r w:rsidR="00424535" w:rsidRPr="00110F02">
        <w:t>яснили свою позицию по различным вопросам, поднятым в этой деклар</w:t>
      </w:r>
      <w:r w:rsidR="00424535" w:rsidRPr="00110F02">
        <w:t>а</w:t>
      </w:r>
      <w:r w:rsidR="00424535" w:rsidRPr="00110F02">
        <w:t>ции (</w:t>
      </w:r>
      <w:r w:rsidR="00110F02" w:rsidRPr="00526562">
        <w:t>http://www.state.gov/documents/organiz</w:t>
      </w:r>
      <w:r w:rsidR="00110F02" w:rsidRPr="00526562">
        <w:t>a</w:t>
      </w:r>
      <w:r w:rsidR="00110F02" w:rsidRPr="00526562">
        <w:t>tion/153223.pdf</w:t>
      </w:r>
      <w:r w:rsidR="00424535" w:rsidRPr="00110F02">
        <w:t>)</w:t>
      </w:r>
      <w:r w:rsidR="00C948E7" w:rsidRPr="00110F02">
        <w:t>.</w:t>
      </w:r>
      <w:r w:rsidR="00424535" w:rsidRPr="00110F02">
        <w:t xml:space="preserve"> По поводу рекоменд</w:t>
      </w:r>
      <w:r w:rsidR="00424535" w:rsidRPr="00110F02">
        <w:t>а</w:t>
      </w:r>
      <w:r w:rsidR="00424535" w:rsidRPr="00110F02">
        <w:t xml:space="preserve">ции Комитета использовать </w:t>
      </w:r>
      <w:r w:rsidR="00B70350" w:rsidRPr="00110F02">
        <w:t xml:space="preserve">эту </w:t>
      </w:r>
      <w:r w:rsidR="00D76615" w:rsidRPr="00110F02">
        <w:t>д</w:t>
      </w:r>
      <w:r w:rsidR="00424535" w:rsidRPr="00110F02">
        <w:t>екларацию в качестве руководства для толк</w:t>
      </w:r>
      <w:r w:rsidR="00424535" w:rsidRPr="00110F02">
        <w:t>о</w:t>
      </w:r>
      <w:r w:rsidR="00424535" w:rsidRPr="00110F02">
        <w:t>вания вытекающих из КЛРД обязательств следует отметить, что США не сч</w:t>
      </w:r>
      <w:r w:rsidR="00424535" w:rsidRPr="00110F02">
        <w:t>и</w:t>
      </w:r>
      <w:r w:rsidR="00424535" w:rsidRPr="00110F02">
        <w:t xml:space="preserve">тают </w:t>
      </w:r>
      <w:r w:rsidR="00B70350" w:rsidRPr="00110F02">
        <w:t xml:space="preserve">целесообразным использовать </w:t>
      </w:r>
      <w:r w:rsidR="00424535" w:rsidRPr="00110F02">
        <w:t>эту декларацию</w:t>
      </w:r>
      <w:r w:rsidR="003C4E61">
        <w:t xml:space="preserve"> </w:t>
      </w:r>
      <w:r w:rsidR="00424535" w:rsidRPr="00110F02">
        <w:t xml:space="preserve">– не </w:t>
      </w:r>
      <w:r w:rsidR="00D76615" w:rsidRPr="00110F02">
        <w:t>имеющий</w:t>
      </w:r>
      <w:r w:rsidR="00424535" w:rsidRPr="00110F02">
        <w:t xml:space="preserve"> обязател</w:t>
      </w:r>
      <w:r w:rsidR="00424535" w:rsidRPr="00110F02">
        <w:t>ь</w:t>
      </w:r>
      <w:r w:rsidR="00424535" w:rsidRPr="00110F02">
        <w:t>ной юридической силы документ с изложением пожеланий, не обсужда</w:t>
      </w:r>
      <w:r w:rsidR="00424535" w:rsidRPr="00110F02">
        <w:t>в</w:t>
      </w:r>
      <w:r w:rsidR="00424535" w:rsidRPr="00110F02">
        <w:t xml:space="preserve">шийся на переговорах </w:t>
      </w:r>
      <w:r w:rsidR="00D76615" w:rsidRPr="00110F02">
        <w:t>в качестве основы для толкования</w:t>
      </w:r>
      <w:r w:rsidR="00424535" w:rsidRPr="00110F02">
        <w:t xml:space="preserve"> </w:t>
      </w:r>
      <w:r w:rsidR="00D76615" w:rsidRPr="00110F02">
        <w:t>или</w:t>
      </w:r>
      <w:r w:rsidR="00424535" w:rsidRPr="00110F02">
        <w:t xml:space="preserve"> применения КЛРД</w:t>
      </w:r>
      <w:r w:rsidR="003C4E61">
        <w:t xml:space="preserve"> </w:t>
      </w:r>
      <w:r w:rsidR="00424535" w:rsidRPr="00110F02">
        <w:t>–</w:t>
      </w:r>
      <w:r w:rsidR="00B70350" w:rsidRPr="00110F02">
        <w:t xml:space="preserve"> </w:t>
      </w:r>
      <w:r w:rsidR="00424535" w:rsidRPr="00110F02">
        <w:t xml:space="preserve">в целях новой трактовки обязательств сторон по Конвенции. Тем не менее, как было указано в заявлении США по поводу </w:t>
      </w:r>
      <w:r w:rsidR="00B70350" w:rsidRPr="00110F02">
        <w:t>данной</w:t>
      </w:r>
      <w:r w:rsidR="00424535" w:rsidRPr="00110F02">
        <w:t xml:space="preserve"> декларации, </w:t>
      </w:r>
      <w:r w:rsidR="00B70350" w:rsidRPr="00110F02">
        <w:t>Соединен</w:t>
      </w:r>
      <w:r w:rsidR="00110F02">
        <w:t>н</w:t>
      </w:r>
      <w:r w:rsidR="00B70350" w:rsidRPr="00110F02">
        <w:t>ые Штаты</w:t>
      </w:r>
      <w:r w:rsidR="00424535" w:rsidRPr="00110F02">
        <w:t xml:space="preserve"> </w:t>
      </w:r>
      <w:r w:rsidR="00B70350" w:rsidRPr="00110F02">
        <w:t>поддерживают ее</w:t>
      </w:r>
      <w:r w:rsidR="0001700E" w:rsidRPr="00110F02">
        <w:t xml:space="preserve"> </w:t>
      </w:r>
      <w:r w:rsidR="00424535" w:rsidRPr="00110F02">
        <w:t>постольку, поскольку в ее преамбуле подтвержд</w:t>
      </w:r>
      <w:r w:rsidR="00424535" w:rsidRPr="00110F02">
        <w:t>а</w:t>
      </w:r>
      <w:r w:rsidR="00424535" w:rsidRPr="00110F02">
        <w:t>ется, что лица, принадлежащие к коренным народам, имеют право без какой-либо дискриминации пользоваться всеми правами человека, признанными в межд</w:t>
      </w:r>
      <w:r w:rsidR="00424535" w:rsidRPr="00110F02">
        <w:t>у</w:t>
      </w:r>
      <w:r w:rsidR="00424535" w:rsidRPr="00110F02">
        <w:t>народном праве, и что коренные народы обладают некоторыми дополнительн</w:t>
      </w:r>
      <w:r w:rsidR="00424535" w:rsidRPr="00110F02">
        <w:t>ы</w:t>
      </w:r>
      <w:r w:rsidR="00424535" w:rsidRPr="00110F02">
        <w:t>ми коллективными правами.</w:t>
      </w:r>
    </w:p>
    <w:p w:rsidR="00C948E7" w:rsidRPr="00110F02" w:rsidRDefault="00F558D8" w:rsidP="00526562">
      <w:pPr>
        <w:pStyle w:val="SingleTxtGR"/>
      </w:pPr>
      <w:r>
        <w:t>177.</w:t>
      </w:r>
      <w:r>
        <w:tab/>
      </w:r>
      <w:r w:rsidR="00424535" w:rsidRPr="00110F02">
        <w:t>В связи с пунктом</w:t>
      </w:r>
      <w:r w:rsidR="003C4E61">
        <w:t xml:space="preserve"> </w:t>
      </w:r>
      <w:r w:rsidR="00424535" w:rsidRPr="00110F02">
        <w:t>30 заключительных замечаний Комитета следует по</w:t>
      </w:r>
      <w:r w:rsidR="00424535" w:rsidRPr="00110F02">
        <w:t>д</w:t>
      </w:r>
      <w:r w:rsidR="00424535" w:rsidRPr="00110F02">
        <w:t xml:space="preserve">черкнуть, что США решительно поддерживают идею привлечения </w:t>
      </w:r>
      <w:r w:rsidR="00B70350" w:rsidRPr="00110F02">
        <w:t>корпораций</w:t>
      </w:r>
      <w:r w:rsidR="00424535" w:rsidRPr="00110F02">
        <w:t xml:space="preserve"> к ответственности за нарушения независимо от того, кто ими затронут, и посл</w:t>
      </w:r>
      <w:r w:rsidR="00424535" w:rsidRPr="00110F02">
        <w:t>е</w:t>
      </w:r>
      <w:r w:rsidR="00424535" w:rsidRPr="00110F02">
        <w:t xml:space="preserve">довательно </w:t>
      </w:r>
      <w:r w:rsidR="00B70350" w:rsidRPr="00110F02">
        <w:t>проводят этот</w:t>
      </w:r>
      <w:r w:rsidR="00424535" w:rsidRPr="00110F02">
        <w:t xml:space="preserve"> </w:t>
      </w:r>
      <w:r w:rsidR="00B70350" w:rsidRPr="00110F02">
        <w:t>курс</w:t>
      </w:r>
      <w:r w:rsidR="00424535" w:rsidRPr="00110F02">
        <w:t xml:space="preserve"> как в сфере внутреннего административно-правового регулирования, так и </w:t>
      </w:r>
      <w:r w:rsidR="00B70350" w:rsidRPr="00110F02">
        <w:t>в ходе</w:t>
      </w:r>
      <w:r w:rsidR="00424535" w:rsidRPr="00110F02">
        <w:t xml:space="preserve"> </w:t>
      </w:r>
      <w:r w:rsidR="00B70350" w:rsidRPr="00110F02">
        <w:t>систематического</w:t>
      </w:r>
      <w:r w:rsidR="00424535" w:rsidRPr="00110F02">
        <w:t xml:space="preserve"> углубленного обсу</w:t>
      </w:r>
      <w:r w:rsidR="00424535" w:rsidRPr="00110F02">
        <w:t>ж</w:t>
      </w:r>
      <w:r w:rsidR="00424535" w:rsidRPr="00110F02">
        <w:t>дения с правительствами, деловыми кругами</w:t>
      </w:r>
      <w:r w:rsidR="00254970" w:rsidRPr="00110F02">
        <w:t xml:space="preserve"> и НПО инициатив по решению подобных проблем на глобальном уровне. США являются активными сторо</w:t>
      </w:r>
      <w:r w:rsidR="00254970" w:rsidRPr="00110F02">
        <w:t>н</w:t>
      </w:r>
      <w:r w:rsidR="00254970" w:rsidRPr="00110F02">
        <w:t>никами рассмотрения вопросов бизнеса и прав человека, особенно в том, что касается добывающих отраслей, деятел</w:t>
      </w:r>
      <w:r w:rsidR="00B70350" w:rsidRPr="00110F02">
        <w:t>ьность которых может радикально изм</w:t>
      </w:r>
      <w:r w:rsidR="00B70350" w:rsidRPr="00110F02">
        <w:t>е</w:t>
      </w:r>
      <w:r w:rsidR="00B70350" w:rsidRPr="00110F02">
        <w:t>нять</w:t>
      </w:r>
      <w:r w:rsidR="00254970" w:rsidRPr="00110F02">
        <w:t xml:space="preserve"> условия жизни коренных народов. Применительно к добывающим отра</w:t>
      </w:r>
      <w:r w:rsidR="00254970" w:rsidRPr="00110F02">
        <w:t>с</w:t>
      </w:r>
      <w:r w:rsidR="00254970" w:rsidRPr="00110F02">
        <w:t>лям одно из направлений наших усилий по совершенствованию их делово</w:t>
      </w:r>
      <w:r w:rsidR="00B70350" w:rsidRPr="00110F02">
        <w:t>й практики связ</w:t>
      </w:r>
      <w:r>
        <w:t>а</w:t>
      </w:r>
      <w:r w:rsidR="00B70350" w:rsidRPr="00110F02">
        <w:t>но с участием в и</w:t>
      </w:r>
      <w:r w:rsidR="00254970" w:rsidRPr="00110F02">
        <w:t xml:space="preserve">нициативе по продвижению Добровольных принципов безопасности и прав человека (ИДП), в рамках которой целый ряд заинтересованных сторон пропагандирует применение свода принципов, </w:t>
      </w:r>
      <w:r w:rsidR="000C09D1" w:rsidRPr="00110F02">
        <w:t>пре</w:t>
      </w:r>
      <w:r w:rsidR="000C09D1" w:rsidRPr="00110F02">
        <w:t>д</w:t>
      </w:r>
      <w:r w:rsidR="000C09D1" w:rsidRPr="00110F02">
        <w:t>писывающих</w:t>
      </w:r>
      <w:r w:rsidR="00254970" w:rsidRPr="00110F02">
        <w:t xml:space="preserve"> добывающим компаниям при обеспечении безопасности пров</w:t>
      </w:r>
      <w:r w:rsidR="00254970" w:rsidRPr="00110F02">
        <w:t>о</w:t>
      </w:r>
      <w:r w:rsidR="00254970" w:rsidRPr="00110F02">
        <w:t>димых работ проявлять уважение к правам человека. Среди прочего в этих до</w:t>
      </w:r>
      <w:r w:rsidR="00254970" w:rsidRPr="00110F02">
        <w:t>б</w:t>
      </w:r>
      <w:r w:rsidR="00254970" w:rsidRPr="00110F02">
        <w:t>ровольных принципах говорится о консультациях с местным населением, ув</w:t>
      </w:r>
      <w:r w:rsidR="00254970" w:rsidRPr="00110F02">
        <w:t>а</w:t>
      </w:r>
      <w:r w:rsidR="00254970" w:rsidRPr="00110F02">
        <w:t xml:space="preserve">жении прав человека и надлежащем рассмотрении </w:t>
      </w:r>
      <w:r w:rsidR="00543BA8" w:rsidRPr="00110F02">
        <w:t xml:space="preserve">сигналов об их нарушениях в связи с охраной и обеспечением безопасности коммерческой деятельности. Правительство США выделяет немалые ресурсы для того, чтобы ИДП имела под собой </w:t>
      </w:r>
      <w:r w:rsidR="00981D0A" w:rsidRPr="00110F02">
        <w:t>прочную</w:t>
      </w:r>
      <w:r w:rsidR="00543BA8" w:rsidRPr="00110F02">
        <w:t xml:space="preserve"> осн</w:t>
      </w:r>
      <w:r w:rsidR="00981D0A" w:rsidRPr="00110F02">
        <w:t>ову и могла эффективнее</w:t>
      </w:r>
      <w:r w:rsidR="00543BA8" w:rsidRPr="00110F02">
        <w:t xml:space="preserve"> сосредоточивать свои усилия на практическом внедрении </w:t>
      </w:r>
      <w:r w:rsidR="00981D0A" w:rsidRPr="00110F02">
        <w:t>упомянутых</w:t>
      </w:r>
      <w:r w:rsidR="00543BA8" w:rsidRPr="00110F02">
        <w:t xml:space="preserve"> принципов и информационно-проп</w:t>
      </w:r>
      <w:r w:rsidR="00981D0A" w:rsidRPr="00110F02">
        <w:t>агандистской работе. Совместно</w:t>
      </w:r>
      <w:r w:rsidR="00543BA8" w:rsidRPr="00110F02">
        <w:t xml:space="preserve"> с другими участниками США внесли свой вклад в создание институциональных механизмов, призванных повысить э</w:t>
      </w:r>
      <w:r w:rsidR="00543BA8" w:rsidRPr="00110F02">
        <w:t>ф</w:t>
      </w:r>
      <w:r w:rsidR="00543BA8" w:rsidRPr="00110F02">
        <w:t xml:space="preserve">фективность и </w:t>
      </w:r>
      <w:r w:rsidR="00981D0A" w:rsidRPr="00110F02">
        <w:t>действенность</w:t>
      </w:r>
      <w:r w:rsidR="00543BA8" w:rsidRPr="00110F02">
        <w:t xml:space="preserve"> ИДП. Кроме того, в последние годы государс</w:t>
      </w:r>
      <w:r w:rsidR="00543BA8" w:rsidRPr="00110F02">
        <w:t>т</w:t>
      </w:r>
      <w:r w:rsidR="00543BA8" w:rsidRPr="00110F02">
        <w:t>венный департамент в своих ежегодных докладах о практике различных стран в области прав человек</w:t>
      </w:r>
      <w:r w:rsidR="00981D0A" w:rsidRPr="00110F02">
        <w:t>а стал больше заострять внимание на последствиях де</w:t>
      </w:r>
      <w:r w:rsidR="00981D0A" w:rsidRPr="00110F02">
        <w:t>я</w:t>
      </w:r>
      <w:r w:rsidR="00981D0A" w:rsidRPr="00110F02">
        <w:t>тельности</w:t>
      </w:r>
      <w:r w:rsidR="00543BA8" w:rsidRPr="00110F02">
        <w:t xml:space="preserve"> по добыче природных ресурсов и недостаточной ответственности за эти последствия, в том числе по отношению к коренным народам. </w:t>
      </w:r>
    </w:p>
    <w:p w:rsidR="00C948E7" w:rsidRPr="00110F02" w:rsidRDefault="00F558D8" w:rsidP="00526562">
      <w:pPr>
        <w:pStyle w:val="SingleTxtGR"/>
      </w:pPr>
      <w:r>
        <w:t>178.</w:t>
      </w:r>
      <w:r>
        <w:tab/>
      </w:r>
      <w:r w:rsidR="00981D0A" w:rsidRPr="00110F02">
        <w:t>В пункте 19 з</w:t>
      </w:r>
      <w:r w:rsidR="00C1101F" w:rsidRPr="00110F02">
        <w:t>аключительных замечан</w:t>
      </w:r>
      <w:r>
        <w:t>ий Комитета говорится о реш</w:t>
      </w:r>
      <w:r>
        <w:t>е</w:t>
      </w:r>
      <w:r>
        <w:t>нии </w:t>
      </w:r>
      <w:r w:rsidR="00C1101F" w:rsidRPr="00110F02">
        <w:t xml:space="preserve">1(68), касающемся </w:t>
      </w:r>
      <w:r w:rsidR="00981D0A" w:rsidRPr="00110F02">
        <w:t xml:space="preserve">племен </w:t>
      </w:r>
      <w:r w:rsidR="00C1101F" w:rsidRPr="00110F02">
        <w:t>западных шошонов. США просят Комитет обр</w:t>
      </w:r>
      <w:r w:rsidR="00C1101F" w:rsidRPr="00110F02">
        <w:t>а</w:t>
      </w:r>
      <w:r w:rsidR="00C1101F" w:rsidRPr="00110F02">
        <w:t>титься к их докладу 2007</w:t>
      </w:r>
      <w:r w:rsidR="003C4E61">
        <w:t xml:space="preserve"> </w:t>
      </w:r>
      <w:r w:rsidR="00C1101F" w:rsidRPr="00110F02">
        <w:t>года и сопровождавшему его приложению</w:t>
      </w:r>
      <w:r w:rsidR="003C4E61">
        <w:t xml:space="preserve"> </w:t>
      </w:r>
      <w:r w:rsidR="00C1101F" w:rsidRPr="00110F02">
        <w:t>II, в кот</w:t>
      </w:r>
      <w:r w:rsidR="00C1101F" w:rsidRPr="00110F02">
        <w:t>о</w:t>
      </w:r>
      <w:r w:rsidR="00C1101F" w:rsidRPr="00110F02">
        <w:t>рых изложена история этого вопроса (</w:t>
      </w:r>
      <w:r>
        <w:t>http://www.state.gov/j/drl/rls/</w:t>
      </w:r>
      <w:r w:rsidR="00C1101F" w:rsidRPr="00110F02">
        <w:t>cerd_report/</w:t>
      </w:r>
      <w:r>
        <w:br/>
      </w:r>
      <w:r w:rsidR="00C1101F" w:rsidRPr="00110F02">
        <w:t>83406.htm). В 2004</w:t>
      </w:r>
      <w:r w:rsidR="003C4E61">
        <w:t xml:space="preserve"> </w:t>
      </w:r>
      <w:r w:rsidR="00C1101F" w:rsidRPr="00110F02">
        <w:t xml:space="preserve">году </w:t>
      </w:r>
      <w:r w:rsidR="0056323F" w:rsidRPr="00110F02">
        <w:t>конгрес</w:t>
      </w:r>
      <w:r w:rsidR="00C1101F" w:rsidRPr="00110F02">
        <w:t>сом был принят законодательный акт (Закон о распределении компенсаци</w:t>
      </w:r>
      <w:r w:rsidR="00981D0A" w:rsidRPr="00110F02">
        <w:t>й</w:t>
      </w:r>
      <w:r w:rsidR="00C1101F" w:rsidRPr="00110F02">
        <w:t xml:space="preserve"> по земельным претензиям западных шошонов), санкционировавший выплату соо</w:t>
      </w:r>
      <w:r w:rsidR="00C1101F" w:rsidRPr="00110F02">
        <w:t>т</w:t>
      </w:r>
      <w:r w:rsidR="00C1101F" w:rsidRPr="00110F02">
        <w:t>ветствующей категории лиц, принадлежащих к племена</w:t>
      </w:r>
      <w:r w:rsidR="00981D0A" w:rsidRPr="00110F02">
        <w:t>м западных шошонов,</w:t>
      </w:r>
      <w:r w:rsidR="002C31A1">
        <w:t xml:space="preserve"> </w:t>
      </w:r>
      <w:r w:rsidR="00981D0A" w:rsidRPr="00110F02">
        <w:t>компенсаций</w:t>
      </w:r>
      <w:r w:rsidR="00C1101F" w:rsidRPr="00110F02">
        <w:t xml:space="preserve"> на общую сумму 145</w:t>
      </w:r>
      <w:r w:rsidR="003C4E61">
        <w:t xml:space="preserve"> </w:t>
      </w:r>
      <w:r w:rsidR="00C1101F" w:rsidRPr="00110F02">
        <w:t>млн. долл. Распределение этих средств завершилось 30</w:t>
      </w:r>
      <w:r w:rsidR="003C4E61">
        <w:t xml:space="preserve"> </w:t>
      </w:r>
      <w:r w:rsidR="00C1101F" w:rsidRPr="00110F02">
        <w:t>сентября 2012</w:t>
      </w:r>
      <w:r w:rsidR="003C4E61">
        <w:t xml:space="preserve"> </w:t>
      </w:r>
      <w:r w:rsidR="00C1101F" w:rsidRPr="00110F02">
        <w:t>года. К участию в нем были допущены в общей сложности 5</w:t>
      </w:r>
      <w:r w:rsidR="003C4E61">
        <w:t xml:space="preserve"> </w:t>
      </w:r>
      <w:r w:rsidR="00C1101F" w:rsidRPr="00110F02">
        <w:t>362</w:t>
      </w:r>
      <w:r w:rsidR="003C4E61">
        <w:t xml:space="preserve"> </w:t>
      </w:r>
      <w:r w:rsidR="00C1101F" w:rsidRPr="00110F02">
        <w:t>человека; было подано 902</w:t>
      </w:r>
      <w:r w:rsidR="003C4E61">
        <w:t xml:space="preserve"> </w:t>
      </w:r>
      <w:r w:rsidR="00C1101F" w:rsidRPr="00110F02">
        <w:t>апе</w:t>
      </w:r>
      <w:r w:rsidR="00C1101F" w:rsidRPr="00110F02">
        <w:t>л</w:t>
      </w:r>
      <w:r w:rsidR="00C1101F" w:rsidRPr="00110F02">
        <w:t xml:space="preserve">ляционных жалобы, а </w:t>
      </w:r>
      <w:r w:rsidR="00981D0A" w:rsidRPr="00110F02">
        <w:t xml:space="preserve">соответствующие </w:t>
      </w:r>
      <w:r w:rsidR="00C1101F" w:rsidRPr="00110F02">
        <w:t xml:space="preserve">окончательные решения </w:t>
      </w:r>
      <w:r w:rsidR="00981D0A" w:rsidRPr="00110F02">
        <w:t>были пр</w:t>
      </w:r>
      <w:r w:rsidR="00981D0A" w:rsidRPr="00110F02">
        <w:t>и</w:t>
      </w:r>
      <w:r w:rsidR="00981D0A" w:rsidRPr="00110F02">
        <w:t>няты</w:t>
      </w:r>
      <w:r w:rsidR="002C31A1">
        <w:t xml:space="preserve"> </w:t>
      </w:r>
      <w:r w:rsidR="00C1101F" w:rsidRPr="00110F02">
        <w:t xml:space="preserve">помощником </w:t>
      </w:r>
      <w:r w:rsidR="00B35F67">
        <w:t>м</w:t>
      </w:r>
      <w:r w:rsidR="009C14F2">
        <w:t>инист</w:t>
      </w:r>
      <w:r w:rsidR="00C1101F" w:rsidRPr="00110F02">
        <w:t>ра по делам индейцев. Согласно Закону о судебном урег</w:t>
      </w:r>
      <w:r w:rsidR="00C1101F" w:rsidRPr="00110F02">
        <w:t>у</w:t>
      </w:r>
      <w:r w:rsidR="00C1101F" w:rsidRPr="00110F02">
        <w:t>лировании претензий западных шошонов также была учреждена стипендия для западных шошонов, правила предоставления которой в настоящее врем</w:t>
      </w:r>
      <w:r w:rsidR="00981D0A" w:rsidRPr="00110F02">
        <w:t>я разр</w:t>
      </w:r>
      <w:r w:rsidR="00981D0A" w:rsidRPr="00110F02">
        <w:t>а</w:t>
      </w:r>
      <w:r w:rsidR="00981D0A" w:rsidRPr="00110F02">
        <w:t>батываются. На веб</w:t>
      </w:r>
      <w:r w:rsidR="00FE4580">
        <w:t>-</w:t>
      </w:r>
      <w:r w:rsidR="00981D0A" w:rsidRPr="00110F02">
        <w:t xml:space="preserve">сайте </w:t>
      </w:r>
      <w:r w:rsidR="00054402" w:rsidRPr="00110F02">
        <w:t>Бюро</w:t>
      </w:r>
      <w:r w:rsidR="00C1101F" w:rsidRPr="00110F02">
        <w:t xml:space="preserve"> по делам индейцев можно найти в общей сло</w:t>
      </w:r>
      <w:r w:rsidR="00C1101F" w:rsidRPr="00110F02">
        <w:t>ж</w:t>
      </w:r>
      <w:r w:rsidR="00C1101F" w:rsidRPr="00110F02">
        <w:t>ности 45 докладов с подробным поэтапным описанием того, как пр</w:t>
      </w:r>
      <w:r w:rsidR="00C1101F" w:rsidRPr="00110F02">
        <w:t>о</w:t>
      </w:r>
      <w:r w:rsidR="00C1101F" w:rsidRPr="00110F02">
        <w:t>изводил</w:t>
      </w:r>
      <w:r w:rsidR="00981D0A" w:rsidRPr="00110F02">
        <w:t>ось распределение дене</w:t>
      </w:r>
      <w:r w:rsidR="00981D0A" w:rsidRPr="00110F02">
        <w:t>ж</w:t>
      </w:r>
      <w:r w:rsidR="00981D0A" w:rsidRPr="00110F02">
        <w:t xml:space="preserve">ных сумм </w:t>
      </w:r>
      <w:r w:rsidR="00C1101F" w:rsidRPr="00110F02">
        <w:t>(</w:t>
      </w:r>
      <w:r w:rsidR="00C44BCF" w:rsidRPr="00526562">
        <w:t>http://www.bia.gov/WhoWeAre/RegionalOffices/</w:t>
      </w:r>
      <w:r w:rsidR="0083493F">
        <w:br/>
      </w:r>
      <w:r w:rsidR="00C44BCF" w:rsidRPr="00526562">
        <w:t>Western/WeAre/WSC/</w:t>
      </w:r>
      <w:r w:rsidR="00C44BCF" w:rsidRPr="00526562">
        <w:t>index.htm</w:t>
      </w:r>
      <w:r w:rsidR="00C1101F" w:rsidRPr="00110F02">
        <w:t>).</w:t>
      </w:r>
    </w:p>
    <w:p w:rsidR="00C948E7" w:rsidRPr="00110F02" w:rsidRDefault="00E31267" w:rsidP="0083493F">
      <w:pPr>
        <w:pStyle w:val="SingleTxtGR"/>
      </w:pPr>
      <w:r>
        <w:t>179.</w:t>
      </w:r>
      <w:r>
        <w:tab/>
      </w:r>
      <w:r w:rsidR="00FE4580">
        <w:t>1</w:t>
      </w:r>
      <w:r w:rsidR="003C4E61">
        <w:t xml:space="preserve"> </w:t>
      </w:r>
      <w:r w:rsidR="00543BA8" w:rsidRPr="00110F02">
        <w:t>марта</w:t>
      </w:r>
      <w:r w:rsidR="00C948E7" w:rsidRPr="00110F02">
        <w:t xml:space="preserve"> 2011</w:t>
      </w:r>
      <w:r w:rsidR="003C4E61">
        <w:t xml:space="preserve"> </w:t>
      </w:r>
      <w:r w:rsidR="00543BA8" w:rsidRPr="00110F02">
        <w:t xml:space="preserve">года окружной суд округа Колумбия </w:t>
      </w:r>
      <w:r w:rsidR="00C44BCF" w:rsidRPr="00110F02">
        <w:t>удовлетворил</w:t>
      </w:r>
      <w:r w:rsidR="00543BA8" w:rsidRPr="00110F02">
        <w:t xml:space="preserve"> ходата</w:t>
      </w:r>
      <w:r w:rsidR="00543BA8" w:rsidRPr="00110F02">
        <w:t>й</w:t>
      </w:r>
      <w:r w:rsidR="00543BA8" w:rsidRPr="00110F02">
        <w:t xml:space="preserve">ство об отклонении </w:t>
      </w:r>
      <w:r w:rsidR="00C44BCF" w:rsidRPr="00110F02">
        <w:t>требования</w:t>
      </w:r>
      <w:r w:rsidR="00543BA8" w:rsidRPr="00110F02">
        <w:t xml:space="preserve"> признать недействительным Закон о распред</w:t>
      </w:r>
      <w:r w:rsidR="00543BA8" w:rsidRPr="00110F02">
        <w:t>е</w:t>
      </w:r>
      <w:r w:rsidR="00543BA8" w:rsidRPr="00110F02">
        <w:t xml:space="preserve">лении компенсации по земельным претензиям </w:t>
      </w:r>
      <w:r w:rsidR="00C44BCF" w:rsidRPr="00110F02">
        <w:t>з</w:t>
      </w:r>
      <w:r w:rsidR="00543BA8" w:rsidRPr="00110F02">
        <w:t xml:space="preserve">ападных </w:t>
      </w:r>
      <w:r w:rsidR="00C44BCF" w:rsidRPr="00110F02">
        <w:t>ш</w:t>
      </w:r>
      <w:r w:rsidR="00543BA8" w:rsidRPr="00110F02">
        <w:t>ошонов (</w:t>
      </w:r>
      <w:r w:rsidR="00543BA8" w:rsidRPr="00E31267">
        <w:rPr>
          <w:i/>
        </w:rPr>
        <w:t xml:space="preserve">Племя </w:t>
      </w:r>
      <w:r w:rsidR="00C44BCF" w:rsidRPr="00E31267">
        <w:rPr>
          <w:i/>
        </w:rPr>
        <w:t>ш</w:t>
      </w:r>
      <w:r w:rsidR="00543BA8" w:rsidRPr="00E31267">
        <w:rPr>
          <w:i/>
        </w:rPr>
        <w:t>о</w:t>
      </w:r>
      <w:r w:rsidR="00543BA8" w:rsidRPr="00E31267">
        <w:rPr>
          <w:i/>
        </w:rPr>
        <w:t>шонов</w:t>
      </w:r>
      <w:r w:rsidR="00C44BCF" w:rsidRPr="00E31267">
        <w:rPr>
          <w:i/>
        </w:rPr>
        <w:t>-т</w:t>
      </w:r>
      <w:r w:rsidR="00543BA8" w:rsidRPr="00E31267">
        <w:rPr>
          <w:i/>
        </w:rPr>
        <w:t>имбиша против Салазара</w:t>
      </w:r>
      <w:r w:rsidR="00C948E7" w:rsidRPr="00110F02">
        <w:t xml:space="preserve">, </w:t>
      </w:r>
      <w:smartTag w:uri="urn:schemas-microsoft-com:office:smarttags" w:element="metricconverter">
        <w:smartTagPr>
          <w:attr w:name="ProductID" w:val="766 F"/>
        </w:smartTagPr>
        <w:r w:rsidR="00C948E7" w:rsidRPr="00110F02">
          <w:t>766 F</w:t>
        </w:r>
      </w:smartTag>
      <w:r w:rsidR="00C948E7" w:rsidRPr="00110F02">
        <w:t>. Supp. 2d 175 (D.D.C. 2011).</w:t>
      </w:r>
      <w:r w:rsidR="0001700E" w:rsidRPr="00110F02">
        <w:t xml:space="preserve"> </w:t>
      </w:r>
      <w:r w:rsidR="00747A52" w:rsidRPr="00110F02">
        <w:t>Соотве</w:t>
      </w:r>
      <w:r w:rsidR="00747A52" w:rsidRPr="00110F02">
        <w:t>т</w:t>
      </w:r>
      <w:r w:rsidR="00747A52" w:rsidRPr="00110F02">
        <w:t xml:space="preserve">ствующий иск был подан от имени шошонского племени </w:t>
      </w:r>
      <w:r w:rsidR="00C44BCF" w:rsidRPr="00110F02">
        <w:t>т</w:t>
      </w:r>
      <w:r w:rsidR="00747A52" w:rsidRPr="00110F02">
        <w:t xml:space="preserve">имбиша рядом его членов, утверждавших, что </w:t>
      </w:r>
      <w:r w:rsidR="00C44BCF" w:rsidRPr="00110F02">
        <w:t>З</w:t>
      </w:r>
      <w:r w:rsidR="00747A52" w:rsidRPr="00110F02">
        <w:t>акон о распределении необоснованно о</w:t>
      </w:r>
      <w:r w:rsidR="00747A52" w:rsidRPr="00110F02">
        <w:t>т</w:t>
      </w:r>
      <w:r w:rsidR="00747A52" w:rsidRPr="00110F02">
        <w:t>чуждает у племени его собственность путем распределения компенсации между отдел</w:t>
      </w:r>
      <w:r w:rsidR="00747A52" w:rsidRPr="00110F02">
        <w:t>ь</w:t>
      </w:r>
      <w:r w:rsidR="00747A52" w:rsidRPr="00110F02">
        <w:t xml:space="preserve">ными лицами вместо ее выплаты племенам </w:t>
      </w:r>
      <w:r w:rsidR="00C44BCF" w:rsidRPr="00110F02">
        <w:t>з</w:t>
      </w:r>
      <w:r w:rsidR="00747A52" w:rsidRPr="00110F02">
        <w:t xml:space="preserve">ападных </w:t>
      </w:r>
      <w:r w:rsidR="00C44BCF" w:rsidRPr="00110F02">
        <w:t>ш</w:t>
      </w:r>
      <w:r w:rsidR="00747A52" w:rsidRPr="00110F02">
        <w:t>ошонов и что при этом нарушается положение Конституции США о равной защите, поскольку распр</w:t>
      </w:r>
      <w:r w:rsidR="00747A52" w:rsidRPr="00110F02">
        <w:t>е</w:t>
      </w:r>
      <w:r w:rsidR="00747A52" w:rsidRPr="00110F02">
        <w:t>деление средств среди групп</w:t>
      </w:r>
      <w:r w:rsidR="00C44BCF" w:rsidRPr="00110F02">
        <w:t>ы потомков западных ш</w:t>
      </w:r>
      <w:r w:rsidR="00747A52" w:rsidRPr="00110F02">
        <w:t xml:space="preserve">ошонов, а не среди членов </w:t>
      </w:r>
      <w:r w:rsidR="00C44BCF" w:rsidRPr="00110F02">
        <w:t xml:space="preserve">самих этих племен </w:t>
      </w:r>
      <w:r w:rsidR="00747A52" w:rsidRPr="00110F02">
        <w:t>представляет собой недопустимую расовую дискримин</w:t>
      </w:r>
      <w:r w:rsidR="00747A52" w:rsidRPr="00110F02">
        <w:t>а</w:t>
      </w:r>
      <w:r w:rsidR="00747A52" w:rsidRPr="00110F02">
        <w:t xml:space="preserve">цию. Суд оставил </w:t>
      </w:r>
      <w:r w:rsidR="00C44BCF" w:rsidRPr="00110F02">
        <w:t>З</w:t>
      </w:r>
      <w:r w:rsidR="00747A52" w:rsidRPr="00110F02">
        <w:t xml:space="preserve">акон о распределении в </w:t>
      </w:r>
      <w:r w:rsidR="00C44BCF" w:rsidRPr="00110F02">
        <w:t>силе</w:t>
      </w:r>
      <w:r w:rsidR="00747A52" w:rsidRPr="00110F02">
        <w:t xml:space="preserve"> исходя из соображений здрав</w:t>
      </w:r>
      <w:r w:rsidR="00747A52" w:rsidRPr="00110F02">
        <w:t>о</w:t>
      </w:r>
      <w:r w:rsidR="00747A52" w:rsidRPr="00110F02">
        <w:t xml:space="preserve">го смысла, </w:t>
      </w:r>
      <w:r w:rsidR="00C44BCF" w:rsidRPr="00110F02">
        <w:t>так как</w:t>
      </w:r>
      <w:r w:rsidR="00747A52" w:rsidRPr="00110F02">
        <w:t xml:space="preserve"> использованная в этом законе классификация, по мнению с</w:t>
      </w:r>
      <w:r w:rsidR="00747A52" w:rsidRPr="00110F02">
        <w:t>у</w:t>
      </w:r>
      <w:r w:rsidR="00747A52" w:rsidRPr="00110F02">
        <w:t>да, не была связана с расовым признаком. Истцы подали апелляцию, п</w:t>
      </w:r>
      <w:r w:rsidR="00747A52" w:rsidRPr="00110F02">
        <w:t>о</w:t>
      </w:r>
      <w:r w:rsidR="00747A52" w:rsidRPr="00110F02">
        <w:t>сле чего 15</w:t>
      </w:r>
      <w:r w:rsidR="003C4E61">
        <w:t xml:space="preserve"> </w:t>
      </w:r>
      <w:r w:rsidR="00747A52" w:rsidRPr="00110F02">
        <w:t>мая 2012</w:t>
      </w:r>
      <w:r w:rsidR="003C4E61">
        <w:t xml:space="preserve"> </w:t>
      </w:r>
      <w:r w:rsidR="00747A52" w:rsidRPr="00110F02">
        <w:t xml:space="preserve">года апелляционный суд округа Колумбия пришел к выводу, что лица, возбудившие </w:t>
      </w:r>
      <w:r w:rsidR="00DF683E">
        <w:t>иск (группа Кеннеди) не обладали</w:t>
      </w:r>
      <w:r w:rsidR="00747A52" w:rsidRPr="00110F02">
        <w:t xml:space="preserve"> необходимой для этого правоспособностью после того, как федеральное правительство по р</w:t>
      </w:r>
      <w:r w:rsidR="00747A52" w:rsidRPr="00110F02">
        <w:t>е</w:t>
      </w:r>
      <w:r w:rsidR="00747A52" w:rsidRPr="00110F02">
        <w:t xml:space="preserve">зультатам проведенных </w:t>
      </w:r>
      <w:r w:rsidR="00C44BCF" w:rsidRPr="00110F02">
        <w:t>в племени</w:t>
      </w:r>
      <w:r w:rsidR="00747A52" w:rsidRPr="00110F02">
        <w:t xml:space="preserve"> выборов признало полномочия группы Го</w:t>
      </w:r>
      <w:r w:rsidR="00747A52" w:rsidRPr="00110F02">
        <w:t>л</w:t>
      </w:r>
      <w:r w:rsidR="00FE4580">
        <w:t>сона</w:t>
      </w:r>
      <w:r w:rsidR="00FE4580">
        <w:br/>
      </w:r>
      <w:r w:rsidR="00747A52" w:rsidRPr="00110F02">
        <w:t>(</w:t>
      </w:r>
      <w:smartTag w:uri="urn:schemas-microsoft-com:office:smarttags" w:element="metricconverter">
        <w:smartTagPr>
          <w:attr w:name="ProductID" w:val="678 F"/>
        </w:smartTagPr>
        <w:r w:rsidR="00C948E7" w:rsidRPr="00110F02">
          <w:t>678 F</w:t>
        </w:r>
      </w:smartTag>
      <w:r w:rsidR="00C948E7" w:rsidRPr="00110F02">
        <w:t>.3d 935 (D.C. Cir. 2012).</w:t>
      </w:r>
      <w:r w:rsidR="0001700E" w:rsidRPr="00110F02">
        <w:t xml:space="preserve"> </w:t>
      </w:r>
      <w:r w:rsidR="00747A52" w:rsidRPr="00110F02">
        <w:t xml:space="preserve">Дело было направлено на </w:t>
      </w:r>
      <w:r w:rsidR="00C44BCF" w:rsidRPr="00110F02">
        <w:t>пересмотр с предпис</w:t>
      </w:r>
      <w:r w:rsidR="00C44BCF" w:rsidRPr="00110F02">
        <w:t>а</w:t>
      </w:r>
      <w:r w:rsidR="00C44BCF" w:rsidRPr="00110F02">
        <w:t>нием отклони</w:t>
      </w:r>
      <w:r w:rsidR="00747A52" w:rsidRPr="00110F02">
        <w:t>ть жалобу по причинам юрисдикционного характера. Правител</w:t>
      </w:r>
      <w:r w:rsidR="00747A52" w:rsidRPr="00110F02">
        <w:t>ь</w:t>
      </w:r>
      <w:r w:rsidR="00747A52" w:rsidRPr="00110F02">
        <w:t>ство США исходит из того, что ему не следует вмешива</w:t>
      </w:r>
      <w:r w:rsidR="00C44BCF" w:rsidRPr="00110F02">
        <w:t>ться во внутренние сп</w:t>
      </w:r>
      <w:r w:rsidR="00C44BCF" w:rsidRPr="00110F02">
        <w:t>о</w:t>
      </w:r>
      <w:r w:rsidR="00C44BCF" w:rsidRPr="00110F02">
        <w:t>ры между западными ш</w:t>
      </w:r>
      <w:r w:rsidR="00747A52" w:rsidRPr="00110F02">
        <w:t>ошонами и что за те земли, о которых ид</w:t>
      </w:r>
      <w:r w:rsidR="00C44BCF" w:rsidRPr="00110F02">
        <w:t>ет ре</w:t>
      </w:r>
      <w:r w:rsidR="00747A52" w:rsidRPr="00110F02">
        <w:t xml:space="preserve">чь, была выплачена надлежащая компенсация. </w:t>
      </w:r>
    </w:p>
    <w:p w:rsidR="00C948E7" w:rsidRPr="00110F02" w:rsidRDefault="00E31267" w:rsidP="0083493F">
      <w:pPr>
        <w:pStyle w:val="SingleTxtGR"/>
      </w:pPr>
      <w:r>
        <w:t>180.</w:t>
      </w:r>
      <w:r>
        <w:tab/>
      </w:r>
      <w:r w:rsidR="00863FEA" w:rsidRPr="00110F02">
        <w:t>Горный хребет</w:t>
      </w:r>
      <w:r w:rsidR="00BC097D" w:rsidRPr="00110F02">
        <w:t xml:space="preserve"> Сан-Франциско. </w:t>
      </w:r>
      <w:r w:rsidR="00B77186" w:rsidRPr="00110F02">
        <w:t>В связи с обеспокоенностью Комитета решением Лесохозяйственной службы США дать оператору горнолыжного к</w:t>
      </w:r>
      <w:r w:rsidR="00B77186" w:rsidRPr="00110F02">
        <w:t>у</w:t>
      </w:r>
      <w:r w:rsidR="00B77186" w:rsidRPr="00110F02">
        <w:t>рорта</w:t>
      </w:r>
      <w:r w:rsidR="00C44BCF" w:rsidRPr="00110F02">
        <w:t xml:space="preserve"> "</w:t>
      </w:r>
      <w:r w:rsidR="00B77186" w:rsidRPr="00110F02">
        <w:t>Аризона сноубоул</w:t>
      </w:r>
      <w:r w:rsidR="00C44BCF" w:rsidRPr="00110F02">
        <w:t>"</w:t>
      </w:r>
      <w:r w:rsidR="00B77186" w:rsidRPr="00110F02">
        <w:t xml:space="preserve"> разрешение на изготовление искусственного снега из очищенных сточных вод</w:t>
      </w:r>
      <w:r w:rsidR="00DF683E">
        <w:t>, закупаемых у муниципалитета города</w:t>
      </w:r>
      <w:r w:rsidR="003C4E61">
        <w:t xml:space="preserve"> </w:t>
      </w:r>
      <w:r w:rsidR="00863FEA" w:rsidRPr="00110F02">
        <w:t>Флагс</w:t>
      </w:r>
      <w:r w:rsidR="00B77186" w:rsidRPr="00110F02">
        <w:t>таф</w:t>
      </w:r>
      <w:r w:rsidR="00DF683E">
        <w:t>,</w:t>
      </w:r>
      <w:r w:rsidR="00DF683E">
        <w:br/>
      </w:r>
      <w:r w:rsidR="00863FEA" w:rsidRPr="00110F02">
        <w:t>штат</w:t>
      </w:r>
      <w:r w:rsidR="00DF683E">
        <w:t xml:space="preserve"> </w:t>
      </w:r>
      <w:r w:rsidR="00B77186" w:rsidRPr="00110F02">
        <w:t>Аризона, США могут сообщить следующее: речь в данном случае ид</w:t>
      </w:r>
      <w:r w:rsidR="00863FEA" w:rsidRPr="00110F02">
        <w:t>ет об изменении условий лицензии</w:t>
      </w:r>
      <w:r w:rsidR="00B77186" w:rsidRPr="00110F02">
        <w:t xml:space="preserve"> на эксплуа</w:t>
      </w:r>
      <w:r w:rsidR="00C44BCF" w:rsidRPr="00110F02">
        <w:t>тацию горнолыжного курорта "Сноуб</w:t>
      </w:r>
      <w:r w:rsidR="00C44BCF" w:rsidRPr="00110F02">
        <w:t>о</w:t>
      </w:r>
      <w:r w:rsidR="00C44BCF" w:rsidRPr="00110F02">
        <w:t>ул"</w:t>
      </w:r>
      <w:r w:rsidR="00863FEA" w:rsidRPr="00110F02">
        <w:t>, выданно</w:t>
      </w:r>
      <w:r w:rsidR="00B77186" w:rsidRPr="00110F02">
        <w:t>й в 1937</w:t>
      </w:r>
      <w:r w:rsidR="003C4E61">
        <w:t xml:space="preserve"> </w:t>
      </w:r>
      <w:r w:rsidR="00B77186" w:rsidRPr="00110F02">
        <w:t xml:space="preserve">году. В </w:t>
      </w:r>
      <w:r w:rsidR="00863FEA" w:rsidRPr="00110F02">
        <w:t>целях решения</w:t>
      </w:r>
      <w:r w:rsidR="00B77186" w:rsidRPr="00110F02">
        <w:t xml:space="preserve"> </w:t>
      </w:r>
      <w:r w:rsidR="00863FEA" w:rsidRPr="00110F02">
        <w:t>данного</w:t>
      </w:r>
      <w:r w:rsidR="00B77186" w:rsidRPr="00110F02">
        <w:t xml:space="preserve"> вопроса Лесохозяйстве</w:t>
      </w:r>
      <w:r w:rsidR="00B77186" w:rsidRPr="00110F02">
        <w:t>н</w:t>
      </w:r>
      <w:r w:rsidR="00B77186" w:rsidRPr="00110F02">
        <w:t>ная служба провела подробные консультации с заинтересованными и затрон</w:t>
      </w:r>
      <w:r w:rsidR="00B77186" w:rsidRPr="00110F02">
        <w:t>у</w:t>
      </w:r>
      <w:r w:rsidR="00B77186" w:rsidRPr="00110F02">
        <w:t>тыми плем</w:t>
      </w:r>
      <w:r w:rsidR="00B77186" w:rsidRPr="00110F02">
        <w:t>е</w:t>
      </w:r>
      <w:r w:rsidR="00B77186" w:rsidRPr="00110F02">
        <w:t xml:space="preserve">нами, включая </w:t>
      </w:r>
      <w:r w:rsidR="00863FEA" w:rsidRPr="00110F02">
        <w:t>а</w:t>
      </w:r>
      <w:r w:rsidR="00B77186" w:rsidRPr="00110F02">
        <w:t xml:space="preserve">кома, </w:t>
      </w:r>
      <w:r w:rsidR="00863FEA" w:rsidRPr="00110F02">
        <w:t>а</w:t>
      </w:r>
      <w:r w:rsidR="00B77186" w:rsidRPr="00110F02">
        <w:t>паче</w:t>
      </w:r>
      <w:r w:rsidR="00863FEA" w:rsidRPr="00110F02">
        <w:t>й</w:t>
      </w:r>
      <w:r w:rsidR="00B77186" w:rsidRPr="00110F02">
        <w:t xml:space="preserve">, </w:t>
      </w:r>
      <w:r w:rsidR="00863FEA" w:rsidRPr="00110F02">
        <w:t>хавасупаев</w:t>
      </w:r>
      <w:r w:rsidR="00B77186" w:rsidRPr="00110F02">
        <w:t xml:space="preserve">, </w:t>
      </w:r>
      <w:r w:rsidR="00863FEA" w:rsidRPr="00110F02">
        <w:t>х</w:t>
      </w:r>
      <w:r w:rsidR="00B77186" w:rsidRPr="00110F02">
        <w:t xml:space="preserve">опи, </w:t>
      </w:r>
      <w:r w:rsidR="00863FEA" w:rsidRPr="00110F02">
        <w:t>хуалапаев</w:t>
      </w:r>
      <w:r w:rsidR="00B77186" w:rsidRPr="00110F02">
        <w:t xml:space="preserve">, </w:t>
      </w:r>
      <w:r w:rsidR="00863FEA" w:rsidRPr="00110F02">
        <w:t>н</w:t>
      </w:r>
      <w:r w:rsidR="00B77186" w:rsidRPr="00110F02">
        <w:t xml:space="preserve">авахо, </w:t>
      </w:r>
      <w:r w:rsidR="00863FEA" w:rsidRPr="00110F02">
        <w:t>ю</w:t>
      </w:r>
      <w:r w:rsidR="00B77186" w:rsidRPr="00110F02">
        <w:t xml:space="preserve">жных </w:t>
      </w:r>
      <w:r w:rsidR="00863FEA" w:rsidRPr="00110F02">
        <w:t>п</w:t>
      </w:r>
      <w:r w:rsidR="00B77186" w:rsidRPr="00110F02">
        <w:t xml:space="preserve">аютов, </w:t>
      </w:r>
      <w:r w:rsidR="00863FEA" w:rsidRPr="00110F02">
        <w:t>явапаев и з</w:t>
      </w:r>
      <w:r w:rsidR="00B77186" w:rsidRPr="00110F02">
        <w:t xml:space="preserve">уни. В процессе этих консультаций сотрудники </w:t>
      </w:r>
      <w:r w:rsidR="00C44BCF" w:rsidRPr="00110F02">
        <w:t>Л</w:t>
      </w:r>
      <w:r w:rsidR="00B77186" w:rsidRPr="00110F02">
        <w:t>е</w:t>
      </w:r>
      <w:r w:rsidR="00B77186" w:rsidRPr="00110F02">
        <w:t>сохозяйственной службы в общей сложности 41</w:t>
      </w:r>
      <w:r w:rsidR="003C4E61">
        <w:t xml:space="preserve"> </w:t>
      </w:r>
      <w:r w:rsidR="00B77186" w:rsidRPr="00110F02">
        <w:t>раз встречались с представит</w:t>
      </w:r>
      <w:r w:rsidR="00B77186" w:rsidRPr="00110F02">
        <w:t>е</w:t>
      </w:r>
      <w:r w:rsidR="00B77186" w:rsidRPr="00110F02">
        <w:t>лями племен, более 200</w:t>
      </w:r>
      <w:r w:rsidR="003C4E61">
        <w:t xml:space="preserve"> </w:t>
      </w:r>
      <w:r w:rsidR="00B77186" w:rsidRPr="00110F02">
        <w:t>раз беседовали с племенным руководством по телеф</w:t>
      </w:r>
      <w:r w:rsidR="00B77186" w:rsidRPr="00110F02">
        <w:t>о</w:t>
      </w:r>
      <w:r w:rsidR="00B77186" w:rsidRPr="00110F02">
        <w:t>ну, а также обменялись с племенами 245</w:t>
      </w:r>
      <w:r w:rsidR="003C4E61">
        <w:t xml:space="preserve"> </w:t>
      </w:r>
      <w:r w:rsidR="00B77186" w:rsidRPr="00110F02">
        <w:t>письмами. В результате условия л</w:t>
      </w:r>
      <w:r w:rsidR="00B77186" w:rsidRPr="00110F02">
        <w:t>и</w:t>
      </w:r>
      <w:r w:rsidR="00B77186" w:rsidRPr="00110F02">
        <w:t xml:space="preserve">цензий были изменены с учетом конкретных вопросов, </w:t>
      </w:r>
      <w:r w:rsidR="00C44BCF" w:rsidRPr="00110F02">
        <w:t>затрагивающих</w:t>
      </w:r>
      <w:r w:rsidR="00B77186" w:rsidRPr="00110F02">
        <w:t xml:space="preserve"> интер</w:t>
      </w:r>
      <w:r w:rsidR="00B77186" w:rsidRPr="00110F02">
        <w:t>е</w:t>
      </w:r>
      <w:r w:rsidR="00B77186" w:rsidRPr="00110F02">
        <w:t>с</w:t>
      </w:r>
      <w:r w:rsidR="00C44BCF" w:rsidRPr="00110F02">
        <w:t>ы</w:t>
      </w:r>
      <w:r w:rsidR="00B77186" w:rsidRPr="00110F02">
        <w:t xml:space="preserve"> племен. Кроме того, в принятом решении Лесохозяйственная служба обяз</w:t>
      </w:r>
      <w:r w:rsidR="00B77186" w:rsidRPr="00110F02">
        <w:t>а</w:t>
      </w:r>
      <w:r w:rsidR="00B77186" w:rsidRPr="00110F02">
        <w:t xml:space="preserve">лась обеспечить сохранение за членами племен доступа в соответствующий район </w:t>
      </w:r>
      <w:r w:rsidR="00863FEA" w:rsidRPr="00110F02">
        <w:t>с целью</w:t>
      </w:r>
      <w:r w:rsidR="00B77186" w:rsidRPr="00110F02">
        <w:t xml:space="preserve"> проведения </w:t>
      </w:r>
      <w:r w:rsidR="00863FEA" w:rsidRPr="00110F02">
        <w:t>обрядов</w:t>
      </w:r>
      <w:r w:rsidR="00B77186" w:rsidRPr="00110F02">
        <w:t xml:space="preserve"> и сбора лесных </w:t>
      </w:r>
      <w:r w:rsidR="00863FEA" w:rsidRPr="00110F02">
        <w:t>продуктов для традицио</w:t>
      </w:r>
      <w:r w:rsidR="00863FEA" w:rsidRPr="00110F02">
        <w:t>н</w:t>
      </w:r>
      <w:r w:rsidR="00863FEA" w:rsidRPr="00110F02">
        <w:t>ных нужд</w:t>
      </w:r>
      <w:r w:rsidR="00B77186" w:rsidRPr="00110F02">
        <w:t>. Лесохозяйственная служба также отмечает, что при поддержке пл</w:t>
      </w:r>
      <w:r w:rsidR="00B77186" w:rsidRPr="00110F02">
        <w:t>е</w:t>
      </w:r>
      <w:r w:rsidR="00B77186" w:rsidRPr="00110F02">
        <w:t>мен ей ранее удалось добиться присвоения официального стату</w:t>
      </w:r>
      <w:r w:rsidR="00863FEA" w:rsidRPr="00110F02">
        <w:t>са пустоши К</w:t>
      </w:r>
      <w:r w:rsidR="00863FEA" w:rsidRPr="00110F02">
        <w:t>а</w:t>
      </w:r>
      <w:r w:rsidR="00863FEA" w:rsidRPr="00110F02">
        <w:t>чина-Пикс</w:t>
      </w:r>
      <w:r w:rsidR="003C4E61">
        <w:t xml:space="preserve"> </w:t>
      </w:r>
      <w:r w:rsidR="00863FEA" w:rsidRPr="00110F02">
        <w:t>– горному</w:t>
      </w:r>
      <w:r w:rsidR="00B77186" w:rsidRPr="00110F02">
        <w:t xml:space="preserve"> район</w:t>
      </w:r>
      <w:r w:rsidR="00863FEA" w:rsidRPr="00110F02">
        <w:t>у</w:t>
      </w:r>
      <w:r w:rsidR="00B77186" w:rsidRPr="00110F02">
        <w:t xml:space="preserve"> площадью </w:t>
      </w:r>
      <w:smartTag w:uri="urn:schemas-microsoft-com:office:smarttags" w:element="metricconverter">
        <w:smartTagPr>
          <w:attr w:name="ProductID" w:val="18 960 га"/>
        </w:smartTagPr>
        <w:r w:rsidR="00DF683E">
          <w:t>18 960</w:t>
        </w:r>
        <w:r w:rsidR="003C4E61">
          <w:t xml:space="preserve"> </w:t>
        </w:r>
        <w:r w:rsidR="00EF7DDB" w:rsidRPr="00110F02">
          <w:t>га</w:t>
        </w:r>
      </w:smartTag>
      <w:r w:rsidR="00B77186" w:rsidRPr="00110F02">
        <w:t xml:space="preserve">, </w:t>
      </w:r>
      <w:r w:rsidR="00863FEA" w:rsidRPr="00110F02">
        <w:t>прилегающему</w:t>
      </w:r>
      <w:r w:rsidR="00B77186" w:rsidRPr="00110F02">
        <w:t xml:space="preserve"> к курорту </w:t>
      </w:r>
      <w:r w:rsidR="00EF7DDB" w:rsidRPr="00110F02">
        <w:t>"</w:t>
      </w:r>
      <w:r w:rsidR="00863FEA" w:rsidRPr="00110F02">
        <w:t>Сноу</w:t>
      </w:r>
      <w:r w:rsidR="00EF7DDB" w:rsidRPr="00110F02">
        <w:t>боул"</w:t>
      </w:r>
      <w:r w:rsidR="00B77186" w:rsidRPr="00110F02">
        <w:t xml:space="preserve">, а также исключить территорию площадью </w:t>
      </w:r>
      <w:smartTag w:uri="urn:schemas-microsoft-com:office:smarttags" w:element="metricconverter">
        <w:smartTagPr>
          <w:attr w:name="ProductID" w:val="74 380 га"/>
        </w:smartTagPr>
        <w:r w:rsidR="00DF683E">
          <w:t>74 380</w:t>
        </w:r>
        <w:r w:rsidR="003C4E61">
          <w:t xml:space="preserve"> </w:t>
        </w:r>
        <w:r w:rsidR="00EF7DDB" w:rsidRPr="00110F02">
          <w:t>га</w:t>
        </w:r>
      </w:smartTag>
      <w:r w:rsidR="00B77186" w:rsidRPr="00110F02">
        <w:t xml:space="preserve">, </w:t>
      </w:r>
      <w:r w:rsidR="00863FEA" w:rsidRPr="00110F02">
        <w:t>включая</w:t>
      </w:r>
      <w:r w:rsidR="00B77186" w:rsidRPr="00110F02">
        <w:t xml:space="preserve"> </w:t>
      </w:r>
      <w:r w:rsidR="00863FEA" w:rsidRPr="00110F02">
        <w:t>хр</w:t>
      </w:r>
      <w:r w:rsidR="00863FEA" w:rsidRPr="00110F02">
        <w:t>е</w:t>
      </w:r>
      <w:r w:rsidR="00863FEA" w:rsidRPr="00110F02">
        <w:t>бет</w:t>
      </w:r>
      <w:r w:rsidR="00B77186" w:rsidRPr="00110F02">
        <w:t xml:space="preserve"> Сан</w:t>
      </w:r>
      <w:r w:rsidR="00750B4D">
        <w:t>-</w:t>
      </w:r>
      <w:r w:rsidR="00B77186" w:rsidRPr="00110F02">
        <w:t xml:space="preserve">Франциско, из состава </w:t>
      </w:r>
      <w:r w:rsidR="00EF7DDB" w:rsidRPr="00110F02">
        <w:t>земель</w:t>
      </w:r>
      <w:r w:rsidR="00B77186" w:rsidRPr="00110F02">
        <w:t xml:space="preserve">, </w:t>
      </w:r>
      <w:r w:rsidR="00EF7DDB" w:rsidRPr="00110F02">
        <w:t>на которых</w:t>
      </w:r>
      <w:r w:rsidR="00B77186" w:rsidRPr="00110F02">
        <w:t xml:space="preserve"> разрешена добыча полезных ископаемых; все это поможет сохранить </w:t>
      </w:r>
      <w:r w:rsidR="00EF7DDB" w:rsidRPr="00110F02">
        <w:t>данные</w:t>
      </w:r>
      <w:r w:rsidR="00B77186" w:rsidRPr="00110F02">
        <w:t xml:space="preserve"> районы и уберечь их от дал</w:t>
      </w:r>
      <w:r w:rsidR="00B77186" w:rsidRPr="00110F02">
        <w:t>ь</w:t>
      </w:r>
      <w:r w:rsidR="00B77186" w:rsidRPr="00110F02">
        <w:t>нейшего освоения. Лесохозяйственная служба по</w:t>
      </w:r>
      <w:r w:rsidR="00750B4D">
        <w:t>-</w:t>
      </w:r>
      <w:r w:rsidR="00B77186" w:rsidRPr="00110F02">
        <w:t xml:space="preserve">прежнему часто </w:t>
      </w:r>
      <w:r w:rsidR="00EF7DDB" w:rsidRPr="00110F02">
        <w:t>консультир</w:t>
      </w:r>
      <w:r w:rsidR="00EF7DDB" w:rsidRPr="00110F02">
        <w:t>у</w:t>
      </w:r>
      <w:r w:rsidR="00EF7DDB" w:rsidRPr="00110F02">
        <w:t>ется с племенами</w:t>
      </w:r>
      <w:r w:rsidR="00F9496B" w:rsidRPr="00110F02">
        <w:t xml:space="preserve"> в рамках меморандума о договоренности, согласно которому она обязалась среди прочего сохранять з</w:t>
      </w:r>
      <w:r w:rsidR="00863FEA" w:rsidRPr="00110F02">
        <w:t xml:space="preserve">а </w:t>
      </w:r>
      <w:r w:rsidR="00EF7DDB" w:rsidRPr="00110F02">
        <w:t>ними</w:t>
      </w:r>
      <w:r w:rsidR="00863FEA" w:rsidRPr="00110F02">
        <w:t xml:space="preserve"> доступ к горному хребту</w:t>
      </w:r>
      <w:r w:rsidR="00F9496B" w:rsidRPr="00110F02">
        <w:t xml:space="preserve"> и п</w:t>
      </w:r>
      <w:r w:rsidR="00F9496B" w:rsidRPr="00110F02">
        <w:t>е</w:t>
      </w:r>
      <w:r w:rsidR="00F9496B" w:rsidRPr="00110F02">
        <w:t>риоди</w:t>
      </w:r>
      <w:r w:rsidR="00EF7DDB" w:rsidRPr="00110F02">
        <w:t>чески проводить совместную</w:t>
      </w:r>
      <w:r w:rsidR="00F9496B" w:rsidRPr="00110F02">
        <w:t xml:space="preserve"> проверку состояния религиозных и кул</w:t>
      </w:r>
      <w:r w:rsidR="00F9496B" w:rsidRPr="00110F02">
        <w:t>ь</w:t>
      </w:r>
      <w:r w:rsidR="00F9496B" w:rsidRPr="00110F02">
        <w:t>турных объектов в данном районе, а также обеспечивать возможность беспр</w:t>
      </w:r>
      <w:r w:rsidR="00F9496B" w:rsidRPr="00110F02">
        <w:t>е</w:t>
      </w:r>
      <w:r w:rsidR="00F9496B" w:rsidRPr="00110F02">
        <w:t>пятстве</w:t>
      </w:r>
      <w:r w:rsidR="00F9496B" w:rsidRPr="00110F02">
        <w:t>н</w:t>
      </w:r>
      <w:r w:rsidR="00F9496B" w:rsidRPr="00110F02">
        <w:t xml:space="preserve">ного отправления племенами религиозных обрядов на </w:t>
      </w:r>
      <w:r w:rsidR="00EF7DDB" w:rsidRPr="00110F02">
        <w:t>склонах</w:t>
      </w:r>
      <w:r w:rsidR="00863FEA" w:rsidRPr="00110F02">
        <w:t xml:space="preserve"> хребта</w:t>
      </w:r>
      <w:r w:rsidR="00F9496B" w:rsidRPr="00110F02">
        <w:t xml:space="preserve">. </w:t>
      </w:r>
    </w:p>
    <w:p w:rsidR="00C948E7" w:rsidRPr="00110F02" w:rsidRDefault="00E31267" w:rsidP="0083493F">
      <w:pPr>
        <w:pStyle w:val="SingleTxtGR"/>
      </w:pPr>
      <w:r>
        <w:t>181.</w:t>
      </w:r>
      <w:r>
        <w:tab/>
      </w:r>
      <w:r w:rsidR="00F9496B" w:rsidRPr="00110F02">
        <w:t>Несколько племен выразили несогласие с решением Лесохозяйственной службы и обратились в федеральные суды на основании Закона о восстановл</w:t>
      </w:r>
      <w:r w:rsidR="00F9496B" w:rsidRPr="00110F02">
        <w:t>е</w:t>
      </w:r>
      <w:r w:rsidR="00F9496B" w:rsidRPr="00110F02">
        <w:t xml:space="preserve">нии свободы вероисповедания. Однако как окружной суд штата Аризона, так и апелляционный суд </w:t>
      </w:r>
      <w:r w:rsidR="00EF7DDB" w:rsidRPr="00110F02">
        <w:t>д</w:t>
      </w:r>
      <w:r w:rsidR="00F9496B" w:rsidRPr="00110F02">
        <w:t>евятого округа США сочли, что права, предоставленные племенам по закону, не исключают для федерального</w:t>
      </w:r>
      <w:r w:rsidR="00EF7DDB" w:rsidRPr="00110F02">
        <w:t xml:space="preserve"> правительства возможн</w:t>
      </w:r>
      <w:r w:rsidR="00EF7DDB" w:rsidRPr="00110F02">
        <w:t>о</w:t>
      </w:r>
      <w:r w:rsidR="00EF7DDB" w:rsidRPr="00110F02">
        <w:t>сти разрешать</w:t>
      </w:r>
      <w:r w:rsidR="00F9496B" w:rsidRPr="00110F02">
        <w:t xml:space="preserve"> подобную деятельность, которая считается допустимой на др</w:t>
      </w:r>
      <w:r w:rsidR="00F9496B" w:rsidRPr="00110F02">
        <w:t>у</w:t>
      </w:r>
      <w:r w:rsidR="00F9496B" w:rsidRPr="00110F02">
        <w:t>гих федеральных землях. Апелляционный суд отметил, что производство и</w:t>
      </w:r>
      <w:r w:rsidR="00F9496B" w:rsidRPr="00110F02">
        <w:t>с</w:t>
      </w:r>
      <w:r w:rsidR="00F9496B" w:rsidRPr="00110F02">
        <w:t>кусственного снега физически не затронет никакие растения, источники, пр</w:t>
      </w:r>
      <w:r w:rsidR="00F9496B" w:rsidRPr="00110F02">
        <w:t>и</w:t>
      </w:r>
      <w:r w:rsidR="00F9496B" w:rsidRPr="00110F02">
        <w:t>родные ресурсы, религиозные святыни или обряды и что члены племен будут по</w:t>
      </w:r>
      <w:r w:rsidR="00750B4D">
        <w:t>-</w:t>
      </w:r>
      <w:r w:rsidR="00F9496B" w:rsidRPr="00110F02">
        <w:t>прежн</w:t>
      </w:r>
      <w:r w:rsidR="00A3546E" w:rsidRPr="00110F02">
        <w:t>ему пользоваться практически не</w:t>
      </w:r>
      <w:r w:rsidR="00F9496B" w:rsidRPr="00110F02">
        <w:t>ограниченны</w:t>
      </w:r>
      <w:r w:rsidR="00A3546E" w:rsidRPr="00110F02">
        <w:t>м доступом на склоны данного хребта</w:t>
      </w:r>
      <w:r w:rsidR="00F9496B" w:rsidRPr="00110F02">
        <w:t>, включая район горнолыжных трасс, для религиозных и кул</w:t>
      </w:r>
      <w:r w:rsidR="00F9496B" w:rsidRPr="00110F02">
        <w:t>ь</w:t>
      </w:r>
      <w:r w:rsidR="00F9496B" w:rsidRPr="00110F02">
        <w:t>турных целей. Второй иск, поданный в 2009</w:t>
      </w:r>
      <w:r w:rsidR="003C4E61">
        <w:t xml:space="preserve"> </w:t>
      </w:r>
      <w:r w:rsidR="00F9496B" w:rsidRPr="00110F02">
        <w:t>году, был также отклонен окру</w:t>
      </w:r>
      <w:r w:rsidR="00F9496B" w:rsidRPr="00110F02">
        <w:t>ж</w:t>
      </w:r>
      <w:r w:rsidR="00F9496B" w:rsidRPr="00110F02">
        <w:t>ной судебной инстанцией, решение которой в феврале 2012</w:t>
      </w:r>
      <w:r w:rsidR="003C4E61">
        <w:t xml:space="preserve"> </w:t>
      </w:r>
      <w:r w:rsidR="00F9496B" w:rsidRPr="00110F02">
        <w:t>года было оставл</w:t>
      </w:r>
      <w:r w:rsidR="00EF7DDB" w:rsidRPr="00110F02">
        <w:t>е</w:t>
      </w:r>
      <w:r w:rsidR="00EF7DDB" w:rsidRPr="00110F02">
        <w:t>но в силе апелляционным судом д</w:t>
      </w:r>
      <w:r w:rsidR="00F9496B" w:rsidRPr="00110F02">
        <w:t>евятого округа. За дальнейшей информацией на эту тему, а также общим обзором законодательства и политики США в о</w:t>
      </w:r>
      <w:r w:rsidR="00F9496B" w:rsidRPr="00110F02">
        <w:t>т</w:t>
      </w:r>
      <w:r w:rsidR="00F9496B" w:rsidRPr="00110F02">
        <w:t>ношении консультаций с племенами и действующих в США правовых гарантий свободы вероисповедания просим Комитет обратиться к соответствующей ча</w:t>
      </w:r>
      <w:r w:rsidR="00F9496B" w:rsidRPr="00110F02">
        <w:t>с</w:t>
      </w:r>
      <w:r w:rsidR="00F9496B" w:rsidRPr="00110F02">
        <w:t>ти настоящего доклада, а также к ответу США от 17</w:t>
      </w:r>
      <w:r w:rsidR="003C4E61">
        <w:t xml:space="preserve"> </w:t>
      </w:r>
      <w:r w:rsidR="00F9496B" w:rsidRPr="00110F02">
        <w:t>ноября 2011</w:t>
      </w:r>
      <w:r w:rsidR="003C4E61">
        <w:t xml:space="preserve"> </w:t>
      </w:r>
      <w:r w:rsidR="00F9496B" w:rsidRPr="00110F02">
        <w:t>года, адрес</w:t>
      </w:r>
      <w:r w:rsidR="00F9496B" w:rsidRPr="00110F02">
        <w:t>о</w:t>
      </w:r>
      <w:r w:rsidR="00F9496B" w:rsidRPr="00110F02">
        <w:t>ванному Управлению Верховного комиссара по правам человека и Специальн</w:t>
      </w:r>
      <w:r w:rsidR="00F9496B" w:rsidRPr="00110F02">
        <w:t>о</w:t>
      </w:r>
      <w:r w:rsidR="00F9496B" w:rsidRPr="00110F02">
        <w:t>му докладчику по правам коренных народов (</w:t>
      </w:r>
      <w:r w:rsidR="005E1CD2" w:rsidRPr="0083493F">
        <w:t>https://spdb.</w:t>
      </w:r>
      <w:r w:rsidR="005E1CD2" w:rsidRPr="0083493F">
        <w:t>o</w:t>
      </w:r>
      <w:r w:rsidR="005E1CD2" w:rsidRPr="0083493F">
        <w:t>hchr.org</w:t>
      </w:r>
      <w:r w:rsidR="005E1CD2" w:rsidRPr="0083493F">
        <w:t>/</w:t>
      </w:r>
      <w:r w:rsidR="005E1CD2" w:rsidRPr="0083493F">
        <w:t>hrdb/19th/ USA_17.11.11_(10.2011).pdf</w:t>
      </w:r>
      <w:r w:rsidR="00F9496B" w:rsidRPr="00110F02">
        <w:t>)</w:t>
      </w:r>
      <w:r w:rsidR="0011402E" w:rsidRPr="00110F02">
        <w:t>.</w:t>
      </w:r>
    </w:p>
    <w:p w:rsidR="00C948E7" w:rsidRPr="00110F02" w:rsidRDefault="00C1225E" w:rsidP="0083493F">
      <w:pPr>
        <w:pStyle w:val="SingleTxtGR"/>
      </w:pPr>
      <w:r>
        <w:t>182.</w:t>
      </w:r>
      <w:r>
        <w:tab/>
      </w:r>
      <w:r w:rsidR="00EF7DDB" w:rsidRPr="00110F02">
        <w:t>Пограничное ограждение</w:t>
      </w:r>
      <w:r w:rsidR="00CF7986" w:rsidRPr="00110F02">
        <w:t>. В связи с</w:t>
      </w:r>
      <w:r w:rsidR="00C928F6" w:rsidRPr="00110F02">
        <w:t xml:space="preserve"> письмом Комитета, направленным</w:t>
      </w:r>
      <w:r w:rsidR="00CF7986" w:rsidRPr="00110F02">
        <w:t xml:space="preserve"> в марте 2013</w:t>
      </w:r>
      <w:r w:rsidR="003C4E61">
        <w:t xml:space="preserve"> </w:t>
      </w:r>
      <w:r w:rsidR="00CF7986" w:rsidRPr="00110F02">
        <w:t xml:space="preserve">года, относительно последствий </w:t>
      </w:r>
      <w:r w:rsidR="00C928F6" w:rsidRPr="00110F02">
        <w:t>установки</w:t>
      </w:r>
      <w:r w:rsidR="00CF7986" w:rsidRPr="00110F02">
        <w:t xml:space="preserve"> </w:t>
      </w:r>
      <w:r w:rsidR="00C928F6" w:rsidRPr="00110F02">
        <w:t>пограничного огражд</w:t>
      </w:r>
      <w:r w:rsidR="00C928F6" w:rsidRPr="00110F02">
        <w:t>е</w:t>
      </w:r>
      <w:r w:rsidR="00C928F6" w:rsidRPr="00110F02">
        <w:t>ния</w:t>
      </w:r>
      <w:r w:rsidR="00CF7986" w:rsidRPr="00110F02">
        <w:t xml:space="preserve"> </w:t>
      </w:r>
      <w:r w:rsidR="00C928F6" w:rsidRPr="00110F02">
        <w:t>для</w:t>
      </w:r>
      <w:r w:rsidR="00CF7986" w:rsidRPr="00110F02">
        <w:t xml:space="preserve"> коренных общин, и п</w:t>
      </w:r>
      <w:r w:rsidR="00C928F6" w:rsidRPr="00110F02">
        <w:t>режде всего техасского племени к</w:t>
      </w:r>
      <w:r w:rsidR="00CF7986" w:rsidRPr="00110F02">
        <w:t>икапу</w:t>
      </w:r>
      <w:r w:rsidR="00C928F6" w:rsidRPr="00110F02">
        <w:t>,</w:t>
      </w:r>
      <w:r w:rsidR="00CF7986" w:rsidRPr="00110F02">
        <w:t xml:space="preserve"> </w:t>
      </w:r>
      <w:r w:rsidR="00C928F6" w:rsidRPr="00110F02">
        <w:t>пуэбло Ислета дель Сур (тигуа) и липан-а</w:t>
      </w:r>
      <w:r w:rsidR="00CF7986" w:rsidRPr="00110F02">
        <w:t>паче</w:t>
      </w:r>
      <w:r w:rsidR="00C928F6" w:rsidRPr="00110F02">
        <w:t>й (н</w:t>
      </w:r>
      <w:r w:rsidR="00CF7986" w:rsidRPr="00110F02">
        <w:t xml:space="preserve">де), правительство США понимает, какое воздействие может оказать возведение </w:t>
      </w:r>
      <w:r w:rsidR="00C928F6" w:rsidRPr="00110F02">
        <w:t>заградительных</w:t>
      </w:r>
      <w:r w:rsidR="00CF7986" w:rsidRPr="00110F02">
        <w:t xml:space="preserve"> </w:t>
      </w:r>
      <w:r w:rsidR="00C928F6" w:rsidRPr="00110F02">
        <w:t>сооружений</w:t>
      </w:r>
      <w:r w:rsidR="00CF7986" w:rsidRPr="00110F02">
        <w:t xml:space="preserve"> на жизнь местных общин и землевладельцев. Было проведено более 200</w:t>
      </w:r>
      <w:r w:rsidR="003C4E61">
        <w:t xml:space="preserve"> </w:t>
      </w:r>
      <w:r w:rsidR="00CF7986" w:rsidRPr="00110F02">
        <w:t>встреч и консультаций, включая подробные консультации с представителями племен американских индейцев. Так, правительст</w:t>
      </w:r>
      <w:r w:rsidR="00C928F6" w:rsidRPr="00110F02">
        <w:t>во обсуждало с представителями п</w:t>
      </w:r>
      <w:r w:rsidR="00CF7986" w:rsidRPr="00110F02">
        <w:t>у</w:t>
      </w:r>
      <w:r w:rsidR="00CF7986" w:rsidRPr="00110F02">
        <w:t>эбло Ислета дель Сур вопросы доступа к объектам культурного назначения, к</w:t>
      </w:r>
      <w:r w:rsidR="00CF7986" w:rsidRPr="00110F02">
        <w:t>о</w:t>
      </w:r>
      <w:r w:rsidR="00CF7986" w:rsidRPr="00110F02">
        <w:t xml:space="preserve">торый может быть затруднен </w:t>
      </w:r>
      <w:r w:rsidR="00333327">
        <w:t>из-</w:t>
      </w:r>
      <w:r w:rsidR="00CF7986" w:rsidRPr="00110F02">
        <w:t xml:space="preserve">за </w:t>
      </w:r>
      <w:r w:rsidR="00C928F6" w:rsidRPr="00110F02">
        <w:t>ограждения</w:t>
      </w:r>
      <w:r w:rsidR="00CF7986" w:rsidRPr="00110F02">
        <w:t xml:space="preserve">. В ходе </w:t>
      </w:r>
      <w:r w:rsidR="00C928F6" w:rsidRPr="00110F02">
        <w:t>его</w:t>
      </w:r>
      <w:r w:rsidR="00CF7986" w:rsidRPr="00110F02">
        <w:t xml:space="preserve"> строительства с</w:t>
      </w:r>
      <w:r w:rsidR="00CF7986" w:rsidRPr="00110F02">
        <w:t>о</w:t>
      </w:r>
      <w:r w:rsidR="00CF7986" w:rsidRPr="00110F02">
        <w:t>трудники отдела по управлению программ</w:t>
      </w:r>
      <w:r w:rsidR="00282282" w:rsidRPr="00110F02">
        <w:t>ами местного отделения ПТС МНБ в Э</w:t>
      </w:r>
      <w:r w:rsidR="00C928F6" w:rsidRPr="00110F02">
        <w:t>ль-Пасо встречались с жителями п</w:t>
      </w:r>
      <w:r w:rsidR="00282282" w:rsidRPr="00110F02">
        <w:t xml:space="preserve">уэбло Ислета дель Сур и представителями строительной компании, чтобы достичь договоренности о восстановлении по окончании строительства естественного для этих мест растительного покрова, включая прежде всего те виды растений, которые используются для племенных </w:t>
      </w:r>
      <w:r w:rsidR="00C928F6" w:rsidRPr="00110F02">
        <w:t>церемоний</w:t>
      </w:r>
      <w:r w:rsidR="00282282" w:rsidRPr="00110F02">
        <w:t xml:space="preserve">. Представители </w:t>
      </w:r>
      <w:r w:rsidR="00C928F6" w:rsidRPr="00110F02">
        <w:t>п</w:t>
      </w:r>
      <w:r w:rsidR="00282282" w:rsidRPr="00110F02">
        <w:t>уэбло Ислета дель Сур и отделения в Эль-Пасо д</w:t>
      </w:r>
      <w:r w:rsidR="00282282" w:rsidRPr="00110F02">
        <w:t>о</w:t>
      </w:r>
      <w:r w:rsidR="00282282" w:rsidRPr="00110F02">
        <w:t>говорились также о</w:t>
      </w:r>
      <w:r w:rsidR="002C31A1">
        <w:t xml:space="preserve"> </w:t>
      </w:r>
      <w:r w:rsidR="00282282" w:rsidRPr="00110F02">
        <w:t>предоставлении членам племени доступа к реке и пойме</w:t>
      </w:r>
      <w:r w:rsidR="00282282" w:rsidRPr="00110F02">
        <w:t>н</w:t>
      </w:r>
      <w:r w:rsidR="00282282" w:rsidRPr="00110F02">
        <w:t xml:space="preserve">ным лугам </w:t>
      </w:r>
      <w:r w:rsidR="00C928F6" w:rsidRPr="00110F02">
        <w:t>с целью</w:t>
      </w:r>
      <w:r w:rsidR="00282282" w:rsidRPr="00110F02">
        <w:t xml:space="preserve"> проведения религиозных обрядов. С 14</w:t>
      </w:r>
      <w:r w:rsidR="003C4E61">
        <w:t xml:space="preserve"> </w:t>
      </w:r>
      <w:r w:rsidR="00282282" w:rsidRPr="00110F02">
        <w:t>марта 2005</w:t>
      </w:r>
      <w:r w:rsidR="003C4E61">
        <w:t xml:space="preserve"> </w:t>
      </w:r>
      <w:r w:rsidR="00282282" w:rsidRPr="00110F02">
        <w:t>года м</w:t>
      </w:r>
      <w:r w:rsidR="00282282" w:rsidRPr="00110F02">
        <w:t>е</w:t>
      </w:r>
      <w:r w:rsidR="00282282" w:rsidRPr="00110F02">
        <w:t>жду двумя сторонами действует меморандум о договоренности, касающийся создания условий для соблюдения племенем своих культурных и религиозных обычаев.</w:t>
      </w:r>
      <w:r w:rsidR="00E3532D" w:rsidRPr="00110F02">
        <w:t xml:space="preserve"> Кроме того, сотрудники отделения ПТС МНБ в Дель</w:t>
      </w:r>
      <w:r w:rsidR="00750B4D">
        <w:t>-</w:t>
      </w:r>
      <w:r w:rsidR="00E3532D" w:rsidRPr="00110F02">
        <w:t>Рио несколько раз в год проводят вст</w:t>
      </w:r>
      <w:r w:rsidR="00A21343" w:rsidRPr="00110F02">
        <w:t>речи с представителями племени к</w:t>
      </w:r>
      <w:r w:rsidR="00E3532D" w:rsidRPr="00110F02">
        <w:t>икапу и обсуждения вопрос</w:t>
      </w:r>
      <w:r w:rsidR="00A21343" w:rsidRPr="00110F02">
        <w:t>ов</w:t>
      </w:r>
      <w:r w:rsidR="00C928F6" w:rsidRPr="00110F02">
        <w:t>, касающихся</w:t>
      </w:r>
      <w:r w:rsidR="00E3532D" w:rsidRPr="00110F02">
        <w:t xml:space="preserve"> племенных территорий и </w:t>
      </w:r>
      <w:r w:rsidR="00C928F6" w:rsidRPr="00110F02">
        <w:t xml:space="preserve">охраны </w:t>
      </w:r>
      <w:r w:rsidR="00E3532D" w:rsidRPr="00110F02">
        <w:t>государственной гр</w:t>
      </w:r>
      <w:r w:rsidR="00E3532D" w:rsidRPr="00110F02">
        <w:t>а</w:t>
      </w:r>
      <w:r w:rsidR="00E3532D" w:rsidRPr="00110F02">
        <w:t>ницы</w:t>
      </w:r>
      <w:r w:rsidR="00C928F6" w:rsidRPr="00110F02">
        <w:t>, а также</w:t>
      </w:r>
      <w:r w:rsidR="00E3532D" w:rsidRPr="00110F02">
        <w:t xml:space="preserve"> планирования местных общественных мероприят</w:t>
      </w:r>
      <w:r w:rsidR="00A21343" w:rsidRPr="00110F02">
        <w:t>ий. При этом ПТС не проводит с к</w:t>
      </w:r>
      <w:r w:rsidR="00E3532D" w:rsidRPr="00110F02">
        <w:t xml:space="preserve">икапу </w:t>
      </w:r>
      <w:r w:rsidR="00C928F6" w:rsidRPr="00110F02">
        <w:t>обсуждений</w:t>
      </w:r>
      <w:r w:rsidR="00E3532D" w:rsidRPr="00110F02">
        <w:t xml:space="preserve"> по вопросам, непосредственно каса</w:t>
      </w:r>
      <w:r w:rsidR="00E3532D" w:rsidRPr="00110F02">
        <w:t>ю</w:t>
      </w:r>
      <w:r w:rsidR="00E3532D" w:rsidRPr="00110F02">
        <w:t>щимся пограничного ограждения, поскольку</w:t>
      </w:r>
      <w:r w:rsidR="00DF683E">
        <w:t xml:space="preserve"> принадлежащие им земли отст</w:t>
      </w:r>
      <w:r w:rsidR="00DF683E">
        <w:t>о</w:t>
      </w:r>
      <w:r w:rsidR="00DF683E">
        <w:t>ят</w:t>
      </w:r>
      <w:r w:rsidR="00DF683E">
        <w:rPr>
          <w:lang w:val="en-US"/>
        </w:rPr>
        <w:t> </w:t>
      </w:r>
      <w:r w:rsidR="00E3532D" w:rsidRPr="00110F02">
        <w:t xml:space="preserve">от него примерно на </w:t>
      </w:r>
      <w:smartTag w:uri="urn:schemas-microsoft-com:office:smarttags" w:element="metricconverter">
        <w:smartTagPr>
          <w:attr w:name="ProductID" w:val="30 миль"/>
        </w:smartTagPr>
        <w:r w:rsidR="00E3532D" w:rsidRPr="00110F02">
          <w:t>30 миль</w:t>
        </w:r>
      </w:smartTag>
      <w:r w:rsidR="00E3532D" w:rsidRPr="00110F02">
        <w:t xml:space="preserve">. ПТС также не проводит </w:t>
      </w:r>
      <w:r w:rsidR="00581A66" w:rsidRPr="00110F02">
        <w:t>подобных меропри</w:t>
      </w:r>
      <w:r w:rsidR="00581A66" w:rsidRPr="00110F02">
        <w:t>я</w:t>
      </w:r>
      <w:r w:rsidR="00581A66" w:rsidRPr="00110F02">
        <w:t>тий с плем</w:t>
      </w:r>
      <w:r w:rsidR="00581A66" w:rsidRPr="00110F02">
        <w:t>е</w:t>
      </w:r>
      <w:r w:rsidR="00581A66" w:rsidRPr="00110F02">
        <w:t>нем ли</w:t>
      </w:r>
      <w:r w:rsidR="00A21343" w:rsidRPr="00110F02">
        <w:t>пан-а</w:t>
      </w:r>
      <w:r w:rsidR="00E3532D" w:rsidRPr="00110F02">
        <w:t>пачей.</w:t>
      </w:r>
    </w:p>
    <w:p w:rsidR="00C948E7" w:rsidRPr="00110F02" w:rsidRDefault="00C1225E" w:rsidP="0083493F">
      <w:pPr>
        <w:pStyle w:val="SingleTxtGR"/>
      </w:pPr>
      <w:r>
        <w:t>183.</w:t>
      </w:r>
      <w:r>
        <w:tab/>
      </w:r>
      <w:r w:rsidR="00E3532D" w:rsidRPr="00110F02">
        <w:t>В процессе подготовки агентов и сотрудников ПТС они обучаются та</w:t>
      </w:r>
      <w:r w:rsidR="00E3532D" w:rsidRPr="00110F02">
        <w:t>к</w:t>
      </w:r>
      <w:r w:rsidR="00E3532D" w:rsidRPr="00110F02">
        <w:t>тичному отношению к культурным особенностям, с которыми им приходится иметь дело в ходе проверок, контроля и патрулирования на племенных землях или</w:t>
      </w:r>
      <w:r w:rsidR="002C31A1">
        <w:t xml:space="preserve"> </w:t>
      </w:r>
      <w:r w:rsidR="00581A66" w:rsidRPr="00110F02">
        <w:t>сопр</w:t>
      </w:r>
      <w:r w:rsidR="00581A66" w:rsidRPr="00110F02">
        <w:t>о</w:t>
      </w:r>
      <w:r w:rsidR="00581A66" w:rsidRPr="00110F02">
        <w:t>вождения</w:t>
      </w:r>
      <w:r w:rsidR="00E3532D" w:rsidRPr="00110F02">
        <w:t xml:space="preserve"> транзитных перевозок, маршруты которых проходят вблизи объектов племенной культуры. ПТС отдает себе отчет в культурной и историч</w:t>
      </w:r>
      <w:r w:rsidR="00E3532D" w:rsidRPr="00110F02">
        <w:t>е</w:t>
      </w:r>
      <w:r w:rsidR="00E3532D" w:rsidRPr="00110F02">
        <w:t>ской значимости мест, где она выполняет свои функции. Проводимая ПТС и</w:t>
      </w:r>
      <w:r w:rsidR="00E3532D" w:rsidRPr="00110F02">
        <w:t>н</w:t>
      </w:r>
      <w:r w:rsidR="00E3532D" w:rsidRPr="00110F02">
        <w:t xml:space="preserve">формационно-разъяснительная работа включает </w:t>
      </w:r>
      <w:r w:rsidR="00581A66" w:rsidRPr="00110F02">
        <w:t>воспитание</w:t>
      </w:r>
      <w:r w:rsidR="00E3532D" w:rsidRPr="00110F02">
        <w:t xml:space="preserve"> бережного и ув</w:t>
      </w:r>
      <w:r w:rsidR="00E3532D" w:rsidRPr="00110F02">
        <w:t>а</w:t>
      </w:r>
      <w:r w:rsidR="00E3532D" w:rsidRPr="00110F02">
        <w:t>жительного отношения к земле и ее истории. В качестве примера можно пр</w:t>
      </w:r>
      <w:r w:rsidR="00E3532D" w:rsidRPr="00110F02">
        <w:t>и</w:t>
      </w:r>
      <w:r w:rsidR="00E3532D" w:rsidRPr="00110F02">
        <w:t xml:space="preserve">вести </w:t>
      </w:r>
      <w:r w:rsidR="00581A66" w:rsidRPr="00110F02">
        <w:t xml:space="preserve">два </w:t>
      </w:r>
      <w:r w:rsidR="00E3532D" w:rsidRPr="00110F02">
        <w:t xml:space="preserve">важных с археологической точки зрения </w:t>
      </w:r>
      <w:r w:rsidR="00581A66" w:rsidRPr="00110F02">
        <w:t>района</w:t>
      </w:r>
      <w:r w:rsidR="00E3532D" w:rsidRPr="00110F02">
        <w:t xml:space="preserve">, </w:t>
      </w:r>
      <w:r w:rsidR="00581A66" w:rsidRPr="00110F02">
        <w:t>связанные</w:t>
      </w:r>
      <w:r w:rsidR="00E3532D" w:rsidRPr="00110F02">
        <w:t xml:space="preserve"> с истор</w:t>
      </w:r>
      <w:r w:rsidR="00E3532D" w:rsidRPr="00110F02">
        <w:t>и</w:t>
      </w:r>
      <w:r w:rsidR="00E3532D" w:rsidRPr="00110F02">
        <w:t xml:space="preserve">ей племени </w:t>
      </w:r>
      <w:r w:rsidR="001D57A0" w:rsidRPr="00110F02">
        <w:t>т</w:t>
      </w:r>
      <w:r w:rsidR="00E3532D" w:rsidRPr="00110F02">
        <w:t>охоно-</w:t>
      </w:r>
      <w:r w:rsidR="00581A66" w:rsidRPr="00110F02">
        <w:t>о</w:t>
      </w:r>
      <w:r w:rsidR="00E3532D" w:rsidRPr="00110F02">
        <w:t>одхам, которые были обнаружены и законсервированы в 2012</w:t>
      </w:r>
      <w:r w:rsidR="003C4E61">
        <w:t xml:space="preserve"> </w:t>
      </w:r>
      <w:r w:rsidR="00E3532D" w:rsidRPr="00110F02">
        <w:t>году. По</w:t>
      </w:r>
      <w:r w:rsidR="00E3532D" w:rsidRPr="00110F02">
        <w:t>д</w:t>
      </w:r>
      <w:r w:rsidR="00E3532D" w:rsidRPr="00110F02">
        <w:t>ход ПТС к культурным ценностям, заключающийся в том, чтобы документир</w:t>
      </w:r>
      <w:r w:rsidR="00E3532D" w:rsidRPr="00110F02">
        <w:t>о</w:t>
      </w:r>
      <w:r w:rsidR="00E3532D" w:rsidRPr="00110F02">
        <w:t>вать находки, не нарушая их неприкосновенность</w:t>
      </w:r>
      <w:r w:rsidR="00581A66" w:rsidRPr="00110F02">
        <w:t>,</w:t>
      </w:r>
      <w:r w:rsidR="00E3532D" w:rsidRPr="00110F02">
        <w:t xml:space="preserve"> и уведомлять об этом соответствующие учреждения, свидетельствует о поддержании необход</w:t>
      </w:r>
      <w:r w:rsidR="00E3532D" w:rsidRPr="00110F02">
        <w:t>и</w:t>
      </w:r>
      <w:r w:rsidR="00E3532D" w:rsidRPr="00110F02">
        <w:t xml:space="preserve">мого баланса </w:t>
      </w:r>
      <w:r w:rsidR="00581A66" w:rsidRPr="00110F02">
        <w:t xml:space="preserve">между </w:t>
      </w:r>
      <w:r w:rsidR="00E3532D" w:rsidRPr="00110F02">
        <w:t>охран</w:t>
      </w:r>
      <w:r w:rsidR="00581A66" w:rsidRPr="00110F02">
        <w:t>ой</w:t>
      </w:r>
      <w:r w:rsidR="00E3532D" w:rsidRPr="00110F02">
        <w:t xml:space="preserve"> правопорядка и сохранением культурного насл</w:t>
      </w:r>
      <w:r w:rsidR="00E3532D" w:rsidRPr="00110F02">
        <w:t>е</w:t>
      </w:r>
      <w:r w:rsidR="00E3532D" w:rsidRPr="00110F02">
        <w:t>дия.</w:t>
      </w:r>
    </w:p>
    <w:p w:rsidR="00C948E7" w:rsidRPr="00110F02" w:rsidRDefault="00C1225E" w:rsidP="0083493F">
      <w:pPr>
        <w:pStyle w:val="SingleTxtGR"/>
      </w:pPr>
      <w:r>
        <w:t>184.</w:t>
      </w:r>
      <w:r>
        <w:tab/>
      </w:r>
      <w:r w:rsidR="00E3532D" w:rsidRPr="00110F02">
        <w:t>Что касается судебных разбирательств, то нам не известно о каких-либо случаях принудительного отчуждения государством земель, принадлежащих племени, признанному на федеральном уровне, для целей строительства погр</w:t>
      </w:r>
      <w:r w:rsidR="00E3532D" w:rsidRPr="00110F02">
        <w:t>а</w:t>
      </w:r>
      <w:r w:rsidR="00E3532D" w:rsidRPr="00110F02">
        <w:t>ничного ограждения и с</w:t>
      </w:r>
      <w:r w:rsidR="00581A66" w:rsidRPr="00110F02">
        <w:t>вязанной с ним инфраструктуры. Представители п</w:t>
      </w:r>
      <w:r w:rsidR="00E3532D" w:rsidRPr="00110F02">
        <w:t>уэбло Ислета дель Сур вместе с рядом образований, не имеющих племенного статуса, опротестовали соответствующий федеральный закон в той его части, которая предусматривает возможность отступлений о</w:t>
      </w:r>
      <w:r>
        <w:t>т других федеральных законов (а </w:t>
      </w:r>
      <w:r w:rsidR="00E3532D" w:rsidRPr="00110F02">
        <w:t xml:space="preserve">также </w:t>
      </w:r>
      <w:r w:rsidR="00581A66" w:rsidRPr="00110F02">
        <w:t>от положений</w:t>
      </w:r>
      <w:r w:rsidR="00E3532D" w:rsidRPr="00110F02">
        <w:t xml:space="preserve"> законодательства штатов и племен) в целях сооружения пограничного ограждения. Хотя суд не согласился с юридическим выводом о том, что </w:t>
      </w:r>
      <w:r w:rsidR="00581A66" w:rsidRPr="00110F02">
        <w:t>таки</w:t>
      </w:r>
      <w:r w:rsidR="00E3532D" w:rsidRPr="00110F02">
        <w:t xml:space="preserve">е </w:t>
      </w:r>
      <w:r w:rsidR="00581A66" w:rsidRPr="00110F02">
        <w:t>отступления</w:t>
      </w:r>
      <w:r w:rsidR="00E3532D" w:rsidRPr="00110F02">
        <w:t xml:space="preserve"> </w:t>
      </w:r>
      <w:r w:rsidR="00581A66" w:rsidRPr="00110F02">
        <w:t>противореча</w:t>
      </w:r>
      <w:r w:rsidR="00E3532D" w:rsidRPr="00110F02">
        <w:t xml:space="preserve">т </w:t>
      </w:r>
      <w:r w:rsidR="00FC53BF" w:rsidRPr="00110F02">
        <w:t>Констит</w:t>
      </w:r>
      <w:r w:rsidR="00E3532D" w:rsidRPr="00110F02">
        <w:t xml:space="preserve">уции США, он при этом </w:t>
      </w:r>
      <w:r w:rsidR="00581A66" w:rsidRPr="00110F02">
        <w:t>по</w:t>
      </w:r>
      <w:r w:rsidR="00581A66" w:rsidRPr="00110F02">
        <w:t>л</w:t>
      </w:r>
      <w:r w:rsidR="00581A66" w:rsidRPr="00110F02">
        <w:t>ностью</w:t>
      </w:r>
      <w:r w:rsidR="00E3532D" w:rsidRPr="00110F02">
        <w:t xml:space="preserve"> принял во внимание все представленные аргументы. См. </w:t>
      </w:r>
      <w:r w:rsidR="001D57A0" w:rsidRPr="00C1225E">
        <w:rPr>
          <w:i/>
        </w:rPr>
        <w:t>Г</w:t>
      </w:r>
      <w:r w:rsidR="00E3532D" w:rsidRPr="00C1225E">
        <w:rPr>
          <w:i/>
        </w:rPr>
        <w:t>рафство Эль</w:t>
      </w:r>
      <w:r w:rsidR="00750B4D" w:rsidRPr="00C1225E">
        <w:rPr>
          <w:i/>
        </w:rPr>
        <w:t>-</w:t>
      </w:r>
      <w:r w:rsidR="00E3532D" w:rsidRPr="00C1225E">
        <w:rPr>
          <w:i/>
        </w:rPr>
        <w:t xml:space="preserve">Пасо, </w:t>
      </w:r>
      <w:r w:rsidR="001D57A0" w:rsidRPr="00C1225E">
        <w:rPr>
          <w:i/>
        </w:rPr>
        <w:t>штат</w:t>
      </w:r>
      <w:r w:rsidR="00E3532D" w:rsidRPr="00C1225E">
        <w:rPr>
          <w:i/>
        </w:rPr>
        <w:t xml:space="preserve"> Техас, против Чертоффа</w:t>
      </w:r>
      <w:r w:rsidR="00E3532D" w:rsidRPr="00110F02">
        <w:t xml:space="preserve"> (</w:t>
      </w:r>
      <w:r w:rsidR="00C948E7" w:rsidRPr="00110F02">
        <w:t xml:space="preserve">No. 08-CA-196, </w:t>
      </w:r>
      <w:r>
        <w:t>2008 WL 4372693</w:t>
      </w:r>
      <w:r>
        <w:br/>
      </w:r>
      <w:r w:rsidR="000D2FFF" w:rsidRPr="00110F02">
        <w:t>(W.D. Tex. Aug.</w:t>
      </w:r>
      <w:r w:rsidR="003C4E61">
        <w:t xml:space="preserve"> </w:t>
      </w:r>
      <w:r w:rsidR="00C948E7" w:rsidRPr="00110F02">
        <w:t>29, 2008), cert. denied, 129 S. Ct. 2789 (2009).</w:t>
      </w:r>
    </w:p>
    <w:p w:rsidR="00C948E7" w:rsidRPr="00110F02" w:rsidRDefault="00C1225E" w:rsidP="0083493F">
      <w:pPr>
        <w:pStyle w:val="SingleTxtGR"/>
      </w:pPr>
      <w:bookmarkStart w:id="0" w:name="_GoBack"/>
      <w:bookmarkEnd w:id="0"/>
      <w:r>
        <w:t>185.</w:t>
      </w:r>
      <w:r>
        <w:tab/>
      </w:r>
      <w:r w:rsidR="00E3532D" w:rsidRPr="00110F02">
        <w:t>Меньшинства и построенные по родовому признаку общины. Как отм</w:t>
      </w:r>
      <w:r w:rsidR="00E3532D" w:rsidRPr="00110F02">
        <w:t>е</w:t>
      </w:r>
      <w:r w:rsidR="00E3532D" w:rsidRPr="00110F02">
        <w:t>чается в общем базовом документе и неоднократно указывается в настоящ</w:t>
      </w:r>
      <w:r w:rsidR="00581A66" w:rsidRPr="00110F02">
        <w:t>ем докладе, несмотря на наличие множества</w:t>
      </w:r>
      <w:r w:rsidR="00E3532D" w:rsidRPr="00110F02">
        <w:t xml:space="preserve"> законов, директив и программ, пр</w:t>
      </w:r>
      <w:r w:rsidR="00E3532D" w:rsidRPr="00110F02">
        <w:t>и</w:t>
      </w:r>
      <w:r w:rsidR="00E3532D" w:rsidRPr="00110F02">
        <w:t xml:space="preserve">званных обеспечивать всеобщее </w:t>
      </w:r>
      <w:r w:rsidR="00581A66" w:rsidRPr="00110F02">
        <w:t>равноправие</w:t>
      </w:r>
      <w:r w:rsidR="00E3532D" w:rsidRPr="00110F02">
        <w:t>, и на все усилия по их осущест</w:t>
      </w:r>
      <w:r w:rsidR="00E3532D" w:rsidRPr="00110F02">
        <w:t>в</w:t>
      </w:r>
      <w:r w:rsidR="00E3532D" w:rsidRPr="00110F02">
        <w:t>лению и соответствующему контролю, часть представителей расовых и этнич</w:t>
      </w:r>
      <w:r w:rsidR="00E3532D" w:rsidRPr="00110F02">
        <w:t>е</w:t>
      </w:r>
      <w:r w:rsidR="00E3532D" w:rsidRPr="00110F02">
        <w:t>ских меньшинств, особенно чернокожих/афроамериканцев, испаноязы</w:t>
      </w:r>
      <w:r w:rsidR="00E3532D" w:rsidRPr="00110F02">
        <w:t>ч</w:t>
      </w:r>
      <w:r w:rsidR="00E3532D" w:rsidRPr="00110F02">
        <w:t>ных/</w:t>
      </w:r>
      <w:r>
        <w:br/>
      </w:r>
      <w:r w:rsidR="00E3532D" w:rsidRPr="00110F02">
        <w:t>латиносов и коренных жителей Америки до сих пор в непропорциональной степени страдают от материальной нужды, имеют сравнительно низкий уровень образования и сталкиваются с другими проблемами. В преодолении этих пр</w:t>
      </w:r>
      <w:r w:rsidR="00E3532D" w:rsidRPr="00110F02">
        <w:t>о</w:t>
      </w:r>
      <w:r w:rsidR="00E3532D" w:rsidRPr="00110F02">
        <w:t>блем достигнуты немалые успехи, в том числе благодаря всем тем законам, д</w:t>
      </w:r>
      <w:r w:rsidR="00E3532D" w:rsidRPr="00110F02">
        <w:t>и</w:t>
      </w:r>
      <w:r w:rsidR="00E3532D" w:rsidRPr="00110F02">
        <w:t xml:space="preserve">рективам и программам, о которых говорится в настоящем докладе, однако мы признаем, что для достижения намеченных целей предстоит сделать еще очень многое. </w:t>
      </w:r>
    </w:p>
    <w:p w:rsidR="00C948E7" w:rsidRPr="00110F02" w:rsidRDefault="00C1225E" w:rsidP="0083493F">
      <w:pPr>
        <w:pStyle w:val="SingleTxtGR"/>
      </w:pPr>
      <w:r>
        <w:t>186.</w:t>
      </w:r>
      <w:r>
        <w:tab/>
      </w:r>
      <w:r w:rsidR="004D1EC8" w:rsidRPr="00110F02">
        <w:t xml:space="preserve">Женщины. В руководящих принципах Комитета </w:t>
      </w:r>
      <w:r w:rsidR="00581A66" w:rsidRPr="00110F02">
        <w:t>говорится об описании факторов и трудностей</w:t>
      </w:r>
      <w:r w:rsidR="004D1EC8" w:rsidRPr="00110F02">
        <w:t xml:space="preserve">, </w:t>
      </w:r>
      <w:r w:rsidR="00110F02" w:rsidRPr="00110F02">
        <w:t>влияющие</w:t>
      </w:r>
      <w:r w:rsidR="004D1EC8" w:rsidRPr="00110F02">
        <w:t xml:space="preserve"> на обеспечение осуществления женщинами на основе равенства и без расовой дискриминации прав, предусмотренных Ко</w:t>
      </w:r>
      <w:r w:rsidR="004D1EC8" w:rsidRPr="00110F02">
        <w:t>н</w:t>
      </w:r>
      <w:r w:rsidR="004D1EC8" w:rsidRPr="00110F02">
        <w:t>венцией. Дискриминация по признаку пола, гендерному признаку, а также р</w:t>
      </w:r>
      <w:r w:rsidR="004D1EC8" w:rsidRPr="00110F02">
        <w:t>а</w:t>
      </w:r>
      <w:r w:rsidR="004D1EC8" w:rsidRPr="00110F02">
        <w:t>совому и этническому происхождению может принимать различные формы, включая насилие на расовой, этнической и гендерной почве, повышенный пр</w:t>
      </w:r>
      <w:r w:rsidR="004D1EC8" w:rsidRPr="00110F02">
        <w:t>о</w:t>
      </w:r>
      <w:r w:rsidR="004D1EC8" w:rsidRPr="00110F02">
        <w:t>цент женщин и представителей неблагополучных расовых и этнических групп в бедных слоях населения, различия в уровнях получаемого образования и ди</w:t>
      </w:r>
      <w:r w:rsidR="004D1EC8" w:rsidRPr="00110F02">
        <w:t>с</w:t>
      </w:r>
      <w:r w:rsidR="004D1EC8" w:rsidRPr="00110F02">
        <w:t>криминацию в области трудоустройства, здравоохранения и в других областях. Женщины, принадлежащие к меньшинства</w:t>
      </w:r>
      <w:r w:rsidR="00054402" w:rsidRPr="00110F02">
        <w:t>м</w:t>
      </w:r>
      <w:r w:rsidR="004D1EC8" w:rsidRPr="00110F02">
        <w:t xml:space="preserve">, добились успехов во многих </w:t>
      </w:r>
      <w:r w:rsidR="00054402" w:rsidRPr="00110F02">
        <w:t>о</w:t>
      </w:r>
      <w:r w:rsidR="00054402" w:rsidRPr="00110F02">
        <w:t>т</w:t>
      </w:r>
      <w:r w:rsidR="00054402" w:rsidRPr="00110F02">
        <w:t>ношениях</w:t>
      </w:r>
      <w:r w:rsidR="004D1EC8" w:rsidRPr="00110F02">
        <w:t>; например, как отмечается в пункте</w:t>
      </w:r>
      <w:r w:rsidR="003C4E61">
        <w:t xml:space="preserve"> </w:t>
      </w:r>
      <w:r w:rsidR="00142B98">
        <w:t>13 общего базового документа, в </w:t>
      </w:r>
      <w:r w:rsidR="004D1EC8" w:rsidRPr="00110F02">
        <w:t>2009</w:t>
      </w:r>
      <w:r w:rsidR="003C4E61">
        <w:t xml:space="preserve"> </w:t>
      </w:r>
      <w:r w:rsidR="004D1EC8" w:rsidRPr="00110F02">
        <w:t>году доля лиц, получивших диплом колледжа или учебного заведения более высокой ступени</w:t>
      </w:r>
      <w:r w:rsidR="00054402" w:rsidRPr="00110F02">
        <w:t>,</w:t>
      </w:r>
      <w:r w:rsidR="004D1EC8" w:rsidRPr="00110F02">
        <w:t xml:space="preserve"> была выше</w:t>
      </w:r>
      <w:r w:rsidR="00054402" w:rsidRPr="00110F02">
        <w:t xml:space="preserve"> среди женщин, принадлежащих к числу и</w:t>
      </w:r>
      <w:r w:rsidR="00054402" w:rsidRPr="00110F02">
        <w:t>с</w:t>
      </w:r>
      <w:r w:rsidR="00054402" w:rsidRPr="00110F02">
        <w:t>паноязычных/латиносов,</w:t>
      </w:r>
      <w:r w:rsidR="004D1EC8" w:rsidRPr="00110F02">
        <w:t xml:space="preserve"> чем среди мужчин той же группы, </w:t>
      </w:r>
      <w:r w:rsidR="00054402" w:rsidRPr="00110F02">
        <w:t>хотя</w:t>
      </w:r>
      <w:r w:rsidR="004D1EC8" w:rsidRPr="00110F02">
        <w:t xml:space="preserve"> в предшес</w:t>
      </w:r>
      <w:r w:rsidR="004D1EC8" w:rsidRPr="00110F02">
        <w:t>т</w:t>
      </w:r>
      <w:r w:rsidR="004D1EC8" w:rsidRPr="00110F02">
        <w:t>вующие годы, начиная с 1970</w:t>
      </w:r>
      <w:r w:rsidR="00750B4D">
        <w:t>-</w:t>
      </w:r>
      <w:r w:rsidR="004D1EC8" w:rsidRPr="00110F02">
        <w:t>х, картина была иной. В период с 1970 по 2009</w:t>
      </w:r>
      <w:r w:rsidR="00142B98">
        <w:t> </w:t>
      </w:r>
      <w:r w:rsidR="004D1EC8" w:rsidRPr="00110F02">
        <w:t>год процент окончивших колледж чернокожих/афроамериканских женщин также увеличивался быстрее, чем аналогичный показатель для чернок</w:t>
      </w:r>
      <w:r w:rsidR="004D1EC8" w:rsidRPr="00110F02">
        <w:t>о</w:t>
      </w:r>
      <w:r w:rsidR="004D1EC8" w:rsidRPr="00110F02">
        <w:t>жих/</w:t>
      </w:r>
      <w:r w:rsidR="00142B98">
        <w:br/>
      </w:r>
      <w:r w:rsidR="004D1EC8" w:rsidRPr="00110F02">
        <w:t>афроамериканских мужчин</w:t>
      </w:r>
      <w:r w:rsidR="00C948E7" w:rsidRPr="00142B98">
        <w:rPr>
          <w:sz w:val="18"/>
          <w:szCs w:val="18"/>
          <w:vertAlign w:val="superscript"/>
        </w:rPr>
        <w:footnoteReference w:id="22"/>
      </w:r>
      <w:r w:rsidR="004D1EC8" w:rsidRPr="00110F02">
        <w:t>.</w:t>
      </w:r>
      <w:r w:rsidR="0001700E" w:rsidRPr="00110F02">
        <w:t xml:space="preserve"> </w:t>
      </w:r>
      <w:r w:rsidR="004D1EC8" w:rsidRPr="00110F02">
        <w:t>Однако, несмотря на эти достижения, же</w:t>
      </w:r>
      <w:r w:rsidR="004D1EC8" w:rsidRPr="00110F02">
        <w:t>н</w:t>
      </w:r>
      <w:r w:rsidR="004D1EC8" w:rsidRPr="00110F02">
        <w:t>щины в целом</w:t>
      </w:r>
      <w:r w:rsidR="00054402" w:rsidRPr="00110F02">
        <w:t>,</w:t>
      </w:r>
      <w:r w:rsidR="004D1EC8" w:rsidRPr="00110F02">
        <w:t xml:space="preserve"> и в том числе женщины, принадлежащие к меньшинствам, по</w:t>
      </w:r>
      <w:r w:rsidR="00750B4D">
        <w:t>-</w:t>
      </w:r>
      <w:r w:rsidR="004D1EC8" w:rsidRPr="00110F02">
        <w:t>прежнему сталкиваются с рядом проблем, особенно касающихся дискриминации в вопр</w:t>
      </w:r>
      <w:r w:rsidR="004D1EC8" w:rsidRPr="00110F02">
        <w:t>о</w:t>
      </w:r>
      <w:r w:rsidR="004D1EC8" w:rsidRPr="00110F02">
        <w:t xml:space="preserve">сах </w:t>
      </w:r>
      <w:r w:rsidR="00460D01" w:rsidRPr="00110F02">
        <w:t>оплаты</w:t>
      </w:r>
      <w:r w:rsidR="004D1EC8" w:rsidRPr="00110F02">
        <w:t xml:space="preserve"> труда и продвижения по службе, </w:t>
      </w:r>
      <w:r w:rsidR="00054402" w:rsidRPr="00110F02">
        <w:t xml:space="preserve">дискриминации </w:t>
      </w:r>
      <w:r w:rsidR="004D1EC8" w:rsidRPr="00110F02">
        <w:t>при покупке и аренде жилья, а также применяемого против женщин насилия. В н</w:t>
      </w:r>
      <w:r w:rsidR="004D1EC8" w:rsidRPr="00110F02">
        <w:t>а</w:t>
      </w:r>
      <w:r w:rsidR="004D1EC8" w:rsidRPr="00110F02">
        <w:t>стоящем разделе говорится о гендерных аспектах расово-этнической дискрим</w:t>
      </w:r>
      <w:r w:rsidR="004D1EC8" w:rsidRPr="00110F02">
        <w:t>и</w:t>
      </w:r>
      <w:r w:rsidR="004D1EC8" w:rsidRPr="00110F02">
        <w:t xml:space="preserve">нации применительно к двум конкретным </w:t>
      </w:r>
      <w:r w:rsidR="00460D01" w:rsidRPr="00110F02">
        <w:t>проблемам</w:t>
      </w:r>
      <w:r w:rsidR="004D1EC8" w:rsidRPr="00110F02">
        <w:t>, вызываю</w:t>
      </w:r>
      <w:r w:rsidR="00460D01" w:rsidRPr="00110F02">
        <w:t>щим обеспок</w:t>
      </w:r>
      <w:r w:rsidR="00460D01" w:rsidRPr="00110F02">
        <w:t>о</w:t>
      </w:r>
      <w:r w:rsidR="00460D01" w:rsidRPr="00110F02">
        <w:t>енность К</w:t>
      </w:r>
      <w:r w:rsidR="004D1EC8" w:rsidRPr="00110F02">
        <w:t>омитета: сексуальному насилию и охране здоровья женщин.</w:t>
      </w:r>
    </w:p>
    <w:p w:rsidR="00C948E7" w:rsidRPr="00110F02" w:rsidRDefault="00142B98" w:rsidP="0083493F">
      <w:pPr>
        <w:pStyle w:val="SingleTxtGR"/>
      </w:pPr>
      <w:r>
        <w:t>187.</w:t>
      </w:r>
      <w:r>
        <w:tab/>
      </w:r>
      <w:r w:rsidR="0008379B" w:rsidRPr="00110F02">
        <w:t>В связи с пунктом</w:t>
      </w:r>
      <w:r w:rsidR="003C4E61">
        <w:t xml:space="preserve"> </w:t>
      </w:r>
      <w:r w:rsidR="00C948E7" w:rsidRPr="00110F02">
        <w:t>26</w:t>
      </w:r>
      <w:r w:rsidR="0008379B" w:rsidRPr="00110F02">
        <w:t xml:space="preserve"> заключительных замечаний Комитета, касающимся насилия на сексуальной почве, следует отметить, что </w:t>
      </w:r>
      <w:r w:rsidR="00863FEA" w:rsidRPr="00110F02">
        <w:t>насилию</w:t>
      </w:r>
      <w:r w:rsidR="0008379B" w:rsidRPr="00110F02">
        <w:t xml:space="preserve"> на сексуальной почве могут </w:t>
      </w:r>
      <w:r w:rsidR="00863FEA" w:rsidRPr="00110F02">
        <w:t>подвергаться</w:t>
      </w:r>
      <w:r w:rsidR="0008379B" w:rsidRPr="00110F02">
        <w:t xml:space="preserve"> лица любой расы, любого пола и социального прои</w:t>
      </w:r>
      <w:r w:rsidR="0008379B" w:rsidRPr="00110F02">
        <w:t>с</w:t>
      </w:r>
      <w:r w:rsidR="0008379B" w:rsidRPr="00110F02">
        <w:t>хождения; вместе с тем отдельные группы населения страдают от этого явления ос</w:t>
      </w:r>
      <w:r w:rsidR="0008379B" w:rsidRPr="00110F02">
        <w:t>о</w:t>
      </w:r>
      <w:r w:rsidR="0008379B" w:rsidRPr="00110F02">
        <w:t xml:space="preserve">бенно сильно. По мнению правительства США, наилучшими способами борьбы с насилием в отношении женщин, позволяющими </w:t>
      </w:r>
      <w:r w:rsidR="00054402" w:rsidRPr="00110F02">
        <w:t>эффективнее всего</w:t>
      </w:r>
      <w:r w:rsidR="0008379B" w:rsidRPr="00110F02">
        <w:t xml:space="preserve"> подде</w:t>
      </w:r>
      <w:r w:rsidR="0008379B" w:rsidRPr="00110F02">
        <w:t>р</w:t>
      </w:r>
      <w:r w:rsidR="0008379B" w:rsidRPr="00110F02">
        <w:t>жать потерпевших и привлечь к ответственности виновных, являются те способы, которые избирает и применяет для этого само общество. Руководств</w:t>
      </w:r>
      <w:r w:rsidR="0008379B" w:rsidRPr="00110F02">
        <w:t>у</w:t>
      </w:r>
      <w:r w:rsidR="0008379B" w:rsidRPr="00110F02">
        <w:t>ясь таким подходом, правительство США предоставляет субсидии местным общественным организациям, которые приходят на помощь женщинам, пе</w:t>
      </w:r>
      <w:r w:rsidR="008C20DF" w:rsidRPr="00110F02">
        <w:t>р</w:t>
      </w:r>
      <w:r w:rsidR="008C20DF" w:rsidRPr="00110F02">
        <w:t>е</w:t>
      </w:r>
      <w:r w:rsidR="008C20DF" w:rsidRPr="00110F02">
        <w:t>жившим сексуальную агрессию.</w:t>
      </w:r>
    </w:p>
    <w:p w:rsidR="00C948E7" w:rsidRPr="00110F02" w:rsidRDefault="00941429" w:rsidP="0083493F">
      <w:pPr>
        <w:pStyle w:val="SingleTxtGR"/>
      </w:pPr>
      <w:r>
        <w:t>188.</w:t>
      </w:r>
      <w:r>
        <w:tab/>
      </w:r>
      <w:r w:rsidR="008C20DF" w:rsidRPr="00110F02">
        <w:t>Как было отмечено Комитетом, особое беспокойство вызывает проблема насилия по отношению к женщинам, принадлежащим к числу американских индейцев и коренных жителей Аляски. Борьба с таким насилием входит в круг первоочередных задач администрации. Корень проблемы, по крайней мере ча</w:t>
      </w:r>
      <w:r w:rsidR="008C20DF" w:rsidRPr="00110F02">
        <w:t>с</w:t>
      </w:r>
      <w:r w:rsidR="008C20DF" w:rsidRPr="00110F02">
        <w:t>тично, заключается в том, что согласно законам США племенные органы власти лиш</w:t>
      </w:r>
      <w:r w:rsidR="008C20DF" w:rsidRPr="00110F02">
        <w:t>е</w:t>
      </w:r>
      <w:r w:rsidR="008C20DF" w:rsidRPr="00110F02">
        <w:t>ны возможности осуществлять уголовное правосудие на индейских землях по отношению к лицам, не являющимся членами индейских племен; при этом их полномочия ограничены и в части вынесения приговоров по уголовным д</w:t>
      </w:r>
      <w:r w:rsidR="008C20DF" w:rsidRPr="00110F02">
        <w:t>е</w:t>
      </w:r>
      <w:r w:rsidR="008C20DF" w:rsidRPr="00110F02">
        <w:t xml:space="preserve">лам. Новые положения, предложенные </w:t>
      </w:r>
      <w:r w:rsidR="009C14F2">
        <w:t>Минист</w:t>
      </w:r>
      <w:r w:rsidR="008C20DF" w:rsidRPr="00110F02">
        <w:t>ерством юстици</w:t>
      </w:r>
      <w:r w:rsidR="00DF683E">
        <w:t>и и включенные в принятый в 201</w:t>
      </w:r>
      <w:r w:rsidR="00DF683E" w:rsidRPr="00DF683E">
        <w:t>3</w:t>
      </w:r>
      <w:r w:rsidR="003C4E61">
        <w:t xml:space="preserve"> </w:t>
      </w:r>
      <w:r w:rsidR="008C20DF" w:rsidRPr="00110F02">
        <w:t>году акт о возобновлении программ в рамках ЗНЖ</w:t>
      </w:r>
      <w:r w:rsidR="004376BC" w:rsidRPr="00110F02">
        <w:t>, призваны решить эту проблему применительно к некоторым видам противоправного п</w:t>
      </w:r>
      <w:r w:rsidR="004376BC" w:rsidRPr="00110F02">
        <w:t>о</w:t>
      </w:r>
      <w:r w:rsidR="004376BC" w:rsidRPr="00110F02">
        <w:t xml:space="preserve">ведения в быту, о которых упоминается ниже. </w:t>
      </w:r>
    </w:p>
    <w:p w:rsidR="00C948E7" w:rsidRPr="00110F02" w:rsidRDefault="00941429" w:rsidP="0083493F">
      <w:pPr>
        <w:pStyle w:val="SingleTxtGR"/>
      </w:pPr>
      <w:r>
        <w:t>189.</w:t>
      </w:r>
      <w:r>
        <w:tab/>
      </w:r>
      <w:r w:rsidR="00E27977" w:rsidRPr="00110F02">
        <w:t>Глава</w:t>
      </w:r>
      <w:r w:rsidR="003C4E61">
        <w:t xml:space="preserve"> </w:t>
      </w:r>
      <w:r w:rsidR="00C948E7" w:rsidRPr="00110F02">
        <w:t>XI</w:t>
      </w:r>
      <w:r w:rsidR="00E27977" w:rsidRPr="00110F02">
        <w:t xml:space="preserve"> ЗНЖ в редакции</w:t>
      </w:r>
      <w:r w:rsidR="00C948E7" w:rsidRPr="00110F02">
        <w:t xml:space="preserve"> 2005</w:t>
      </w:r>
      <w:r w:rsidR="003C4E61">
        <w:t xml:space="preserve"> </w:t>
      </w:r>
      <w:r w:rsidR="00E27977" w:rsidRPr="00110F02">
        <w:t>года, озаглавленная</w:t>
      </w:r>
      <w:r w:rsidR="00054402" w:rsidRPr="00110F02">
        <w:t xml:space="preserve"> "</w:t>
      </w:r>
      <w:r w:rsidR="00E27977" w:rsidRPr="00110F02">
        <w:t>Закон о безопасности женщин-индианок</w:t>
      </w:r>
      <w:r w:rsidR="00054402" w:rsidRPr="00110F02">
        <w:t>"</w:t>
      </w:r>
      <w:r w:rsidR="00E27977" w:rsidRPr="00110F02">
        <w:t>, имела своей целью укрепление потенциала индейских племен и общин коренных жителей Аляски в том, что касается противодейс</w:t>
      </w:r>
      <w:r w:rsidR="00E27977" w:rsidRPr="00110F02">
        <w:t>т</w:t>
      </w:r>
      <w:r w:rsidR="00E27977" w:rsidRPr="00110F02">
        <w:t>вия насильственным преступлениям по отношению к женщинам. Сознавая н</w:t>
      </w:r>
      <w:r w:rsidR="00E27977" w:rsidRPr="00110F02">
        <w:t>е</w:t>
      </w:r>
      <w:r w:rsidR="00E27977" w:rsidRPr="00110F02">
        <w:t xml:space="preserve">обходимость дополнительных шагов, </w:t>
      </w:r>
      <w:r w:rsidR="005C6F0A">
        <w:t>Президент</w:t>
      </w:r>
      <w:r w:rsidR="00E27977" w:rsidRPr="00110F02">
        <w:t xml:space="preserve"> Обама в июле 2010</w:t>
      </w:r>
      <w:r w:rsidR="003C4E61">
        <w:t xml:space="preserve"> </w:t>
      </w:r>
      <w:r w:rsidR="00E27977" w:rsidRPr="00110F02">
        <w:t>года по</w:t>
      </w:r>
      <w:r w:rsidR="00E27977" w:rsidRPr="00110F02">
        <w:t>д</w:t>
      </w:r>
      <w:r w:rsidR="00E27977" w:rsidRPr="00110F02">
        <w:t xml:space="preserve">писал Закон об охране правопорядка на племенных территориях, </w:t>
      </w:r>
      <w:r w:rsidR="00F328C9" w:rsidRPr="00110F02">
        <w:t>который ра</w:t>
      </w:r>
      <w:r w:rsidR="00F328C9" w:rsidRPr="00110F02">
        <w:t>с</w:t>
      </w:r>
      <w:r w:rsidR="00F328C9" w:rsidRPr="00110F02">
        <w:t>ширяет</w:t>
      </w:r>
      <w:r w:rsidR="00E27977" w:rsidRPr="00110F02">
        <w:t xml:space="preserve"> поддержку работы БДИ и сотрудников племенной полиции, содержит новые руководящие принципы и положения о подготовке личного состава по тематике борьбы с домашним насилием и половыми преступлениями, пред</w:t>
      </w:r>
      <w:r w:rsidR="00E27977" w:rsidRPr="00110F02">
        <w:t>у</w:t>
      </w:r>
      <w:r w:rsidR="00E27977" w:rsidRPr="00110F02">
        <w:t>сматривает укрепление судебн</w:t>
      </w:r>
      <w:r w:rsidR="00F328C9" w:rsidRPr="00110F02">
        <w:t>ых и полицейских органов племен и</w:t>
      </w:r>
      <w:r w:rsidR="00E27977" w:rsidRPr="00110F02">
        <w:t xml:space="preserve"> активизацию сотрудничества племенных властей и властей штатов с федеральными учре</w:t>
      </w:r>
      <w:r w:rsidR="00E27977" w:rsidRPr="00110F02">
        <w:t>ж</w:t>
      </w:r>
      <w:r w:rsidR="00E27977" w:rsidRPr="00110F02">
        <w:t xml:space="preserve">дениями и </w:t>
      </w:r>
      <w:r w:rsidR="00F328C9" w:rsidRPr="00110F02">
        <w:t>обеспечивает активизацию</w:t>
      </w:r>
      <w:r w:rsidR="00E27977" w:rsidRPr="00110F02">
        <w:t xml:space="preserve"> программ борьбы с наркоманией и алк</w:t>
      </w:r>
      <w:r w:rsidR="00E27977" w:rsidRPr="00110F02">
        <w:t>о</w:t>
      </w:r>
      <w:r w:rsidR="00E27977" w:rsidRPr="00110F02">
        <w:t>голизмом и помощи молодежи, входящей в группы риска. В апреле 2011</w:t>
      </w:r>
      <w:r w:rsidR="003C4E61">
        <w:t xml:space="preserve"> </w:t>
      </w:r>
      <w:r w:rsidR="00E27977" w:rsidRPr="00110F02">
        <w:t xml:space="preserve">года </w:t>
      </w:r>
      <w:r w:rsidR="00DF683E">
        <w:t>м</w:t>
      </w:r>
      <w:r w:rsidR="009C14F2">
        <w:t>инист</w:t>
      </w:r>
      <w:r w:rsidR="00E27977" w:rsidRPr="00110F02">
        <w:t>р юстиции дал свое согласие на учреждение национального координ</w:t>
      </w:r>
      <w:r w:rsidR="00E27977" w:rsidRPr="00110F02">
        <w:t>а</w:t>
      </w:r>
      <w:r w:rsidR="00E27977" w:rsidRPr="00110F02">
        <w:t>ционного комитета для получения консультаций по сложным п</w:t>
      </w:r>
      <w:r w:rsidR="00F328C9" w:rsidRPr="00110F02">
        <w:t>роблемам прот</w:t>
      </w:r>
      <w:r w:rsidR="00F328C9" w:rsidRPr="00110F02">
        <w:t>и</w:t>
      </w:r>
      <w:r w:rsidR="00F328C9" w:rsidRPr="00110F02">
        <w:t>водействия насилию</w:t>
      </w:r>
      <w:r w:rsidR="00E27977" w:rsidRPr="00110F02">
        <w:t xml:space="preserve"> на сексуальной почве в общинах </w:t>
      </w:r>
      <w:r w:rsidR="00F328C9" w:rsidRPr="00110F02">
        <w:t>АИ/КЖА</w:t>
      </w:r>
      <w:r w:rsidR="00E27977" w:rsidRPr="00110F02">
        <w:t xml:space="preserve"> и пред</w:t>
      </w:r>
      <w:r w:rsidR="00F328C9" w:rsidRPr="00110F02">
        <w:t>о</w:t>
      </w:r>
      <w:r w:rsidR="00E27977" w:rsidRPr="00110F02">
        <w:t>ставл</w:t>
      </w:r>
      <w:r w:rsidR="00E27977" w:rsidRPr="00110F02">
        <w:t>е</w:t>
      </w:r>
      <w:r w:rsidR="00E27977" w:rsidRPr="00110F02">
        <w:t>ния отделу МЮ по работе с жертвами преступлений, а также другим подразд</w:t>
      </w:r>
      <w:r w:rsidR="00E27977" w:rsidRPr="00110F02">
        <w:t>е</w:t>
      </w:r>
      <w:r w:rsidR="00E27977" w:rsidRPr="00110F02">
        <w:t>лениям МЮ информации о специфических проблемах культурного характера, с к</w:t>
      </w:r>
      <w:r w:rsidR="00E27977" w:rsidRPr="00110F02">
        <w:t>о</w:t>
      </w:r>
      <w:r w:rsidR="00E27977" w:rsidRPr="00110F02">
        <w:t xml:space="preserve">торыми сталкиваются взрослые и несовершеннолетние жертвы сексуального насилия, принадлежащие к числу </w:t>
      </w:r>
      <w:r w:rsidR="00F328C9" w:rsidRPr="00110F02">
        <w:t>АИ/КЖА</w:t>
      </w:r>
      <w:r w:rsidR="00E27977" w:rsidRPr="00110F02">
        <w:t>. Комитет, в состав которого входят представители племенных организаций и федеральных учреждений, разрабат</w:t>
      </w:r>
      <w:r w:rsidR="00E27977" w:rsidRPr="00110F02">
        <w:t>ы</w:t>
      </w:r>
      <w:r w:rsidR="00E27977" w:rsidRPr="00110F02">
        <w:t>вает р</w:t>
      </w:r>
      <w:r w:rsidR="00E27977" w:rsidRPr="00110F02">
        <w:t>е</w:t>
      </w:r>
      <w:r w:rsidR="00E27977" w:rsidRPr="00110F02">
        <w:t>комендации, призванные повысить способность федеральных ведомств и пл</w:t>
      </w:r>
      <w:r w:rsidR="00E27977" w:rsidRPr="00110F02">
        <w:t>е</w:t>
      </w:r>
      <w:r w:rsidR="00E27977" w:rsidRPr="00110F02">
        <w:t xml:space="preserve">менных общин бороться с сексуальным насилием по отношению к взрослым и несовершеннолетним американским индейцам и коренным жителям Аляски. </w:t>
      </w:r>
      <w:r w:rsidR="00DF683E">
        <w:rPr>
          <w:spacing w:val="0"/>
        </w:rPr>
        <w:t>ЗНЖ в редакции 2013</w:t>
      </w:r>
      <w:r w:rsidR="003C4E61" w:rsidRPr="008C2090">
        <w:rPr>
          <w:spacing w:val="0"/>
        </w:rPr>
        <w:t xml:space="preserve"> </w:t>
      </w:r>
      <w:r w:rsidR="00E27977" w:rsidRPr="008C2090">
        <w:rPr>
          <w:spacing w:val="0"/>
        </w:rPr>
        <w:t xml:space="preserve">года, подписанный </w:t>
      </w:r>
      <w:r w:rsidR="005C6F0A" w:rsidRPr="008C2090">
        <w:rPr>
          <w:spacing w:val="0"/>
        </w:rPr>
        <w:t>Президент</w:t>
      </w:r>
      <w:r w:rsidR="008C2090" w:rsidRPr="008C2090">
        <w:rPr>
          <w:spacing w:val="0"/>
        </w:rPr>
        <w:t xml:space="preserve">ом Обамой в марте </w:t>
      </w:r>
      <w:r w:rsidR="00E27977" w:rsidRPr="008C2090">
        <w:rPr>
          <w:spacing w:val="0"/>
        </w:rPr>
        <w:t>2013</w:t>
      </w:r>
      <w:r w:rsidRPr="008C2090">
        <w:rPr>
          <w:spacing w:val="0"/>
        </w:rPr>
        <w:t> </w:t>
      </w:r>
      <w:r w:rsidR="00E27977" w:rsidRPr="008C2090">
        <w:rPr>
          <w:spacing w:val="0"/>
        </w:rPr>
        <w:t>года,</w:t>
      </w:r>
      <w:r w:rsidR="00E27977" w:rsidRPr="00110F02">
        <w:t xml:space="preserve"> также позволяет значительно повысить безопасность женщин, пр</w:t>
      </w:r>
      <w:r w:rsidR="00E27977" w:rsidRPr="00110F02">
        <w:t>и</w:t>
      </w:r>
      <w:r w:rsidR="00E27977" w:rsidRPr="00110F02">
        <w:t xml:space="preserve">надлежащих к коренным народам, и дает федеральным и племенным правоохранительным органам возможность </w:t>
      </w:r>
      <w:r w:rsidR="00F328C9" w:rsidRPr="00110F02">
        <w:t xml:space="preserve">чаще </w:t>
      </w:r>
      <w:r w:rsidR="00E27977" w:rsidRPr="00110F02">
        <w:t>привлекать лиц, применяющих насилие в быту, к ответственности за их преступления</w:t>
      </w:r>
      <w:r w:rsidR="00C948E7" w:rsidRPr="00941429">
        <w:rPr>
          <w:sz w:val="18"/>
          <w:szCs w:val="18"/>
          <w:vertAlign w:val="superscript"/>
        </w:rPr>
        <w:footnoteReference w:id="23"/>
      </w:r>
      <w:r w:rsidR="00E27977" w:rsidRPr="00110F02">
        <w:t>.</w:t>
      </w:r>
    </w:p>
    <w:p w:rsidR="00C948E7" w:rsidRPr="00110F02" w:rsidRDefault="00941429" w:rsidP="0083493F">
      <w:pPr>
        <w:pStyle w:val="SingleTxtGR"/>
      </w:pPr>
      <w:r>
        <w:t>190.</w:t>
      </w:r>
      <w:r>
        <w:tab/>
      </w:r>
      <w:r w:rsidR="00467A30" w:rsidRPr="00110F02">
        <w:t>Программы, наце</w:t>
      </w:r>
      <w:r w:rsidR="00F328C9" w:rsidRPr="00110F02">
        <w:t>ленные на профилактику насилия</w:t>
      </w:r>
      <w:r w:rsidR="00467A30" w:rsidRPr="00110F02">
        <w:t xml:space="preserve"> в отношении женщин из числа коренных жителей Америки, имеются у многих </w:t>
      </w:r>
      <w:r w:rsidR="00F328C9" w:rsidRPr="00110F02">
        <w:t>федеральных</w:t>
      </w:r>
      <w:r w:rsidR="00467A30" w:rsidRPr="00110F02">
        <w:t xml:space="preserve"> учре</w:t>
      </w:r>
      <w:r w:rsidR="00467A30" w:rsidRPr="00110F02">
        <w:t>ж</w:t>
      </w:r>
      <w:r w:rsidR="00467A30" w:rsidRPr="00110F02">
        <w:t xml:space="preserve">дений. В 2012 </w:t>
      </w:r>
      <w:r w:rsidR="00DF683E">
        <w:t>финансовом году</w:t>
      </w:r>
      <w:r w:rsidR="00467A30" w:rsidRPr="00110F02">
        <w:t xml:space="preserve"> отдел МЮ по борьбе с насилием в отношении женщин выделил правительствам более чем 67 племен и уполномоченным и</w:t>
      </w:r>
      <w:r w:rsidR="0066402C" w:rsidRPr="00110F02">
        <w:t>ми организациям 36</w:t>
      </w:r>
      <w:r w:rsidR="003C4E61">
        <w:t xml:space="preserve"> </w:t>
      </w:r>
      <w:r w:rsidR="0066402C" w:rsidRPr="00110F02">
        <w:t>млн. долл.</w:t>
      </w:r>
      <w:r w:rsidR="00467A30" w:rsidRPr="00110F02">
        <w:t xml:space="preserve"> на </w:t>
      </w:r>
      <w:r w:rsidR="0066402C" w:rsidRPr="00110F02">
        <w:t>укрепление</w:t>
      </w:r>
      <w:r w:rsidR="00467A30" w:rsidRPr="00110F02">
        <w:t xml:space="preserve"> потенциала племен в области бор</w:t>
      </w:r>
      <w:r w:rsidR="00467A30" w:rsidRPr="00110F02">
        <w:t>ь</w:t>
      </w:r>
      <w:r w:rsidR="00467A30" w:rsidRPr="00554B14">
        <w:t>бы с насильственными преступлениями, в том числе на сексуальной почве, д</w:t>
      </w:r>
      <w:r w:rsidR="00467A30" w:rsidRPr="00554B14">
        <w:t>о</w:t>
      </w:r>
      <w:r w:rsidR="00467A30" w:rsidRPr="00554B14">
        <w:t xml:space="preserve">машним насилием, насилием на свиданиях и преследованием по отношению к женщинам из числа </w:t>
      </w:r>
      <w:r w:rsidR="0066402C" w:rsidRPr="00554B14">
        <w:t>АИКЖА</w:t>
      </w:r>
      <w:r w:rsidR="00467A30" w:rsidRPr="00554B14">
        <w:t xml:space="preserve">, а также на повышение безопасности потерпевших </w:t>
      </w:r>
      <w:r w:rsidR="00467A30" w:rsidRPr="00554B14">
        <w:rPr>
          <w:spacing w:val="0"/>
        </w:rPr>
        <w:t xml:space="preserve">и разработку стратегий </w:t>
      </w:r>
      <w:r w:rsidR="0066402C" w:rsidRPr="00554B14">
        <w:rPr>
          <w:spacing w:val="0"/>
        </w:rPr>
        <w:t>разъяснительных</w:t>
      </w:r>
      <w:r w:rsidR="00467A30" w:rsidRPr="00554B14">
        <w:rPr>
          <w:spacing w:val="0"/>
        </w:rPr>
        <w:t xml:space="preserve"> и проф</w:t>
      </w:r>
      <w:r w:rsidR="0066402C" w:rsidRPr="00554B14">
        <w:rPr>
          <w:spacing w:val="0"/>
        </w:rPr>
        <w:t>илактических</w:t>
      </w:r>
      <w:r w:rsidR="00467A30" w:rsidRPr="00554B14">
        <w:rPr>
          <w:spacing w:val="0"/>
        </w:rPr>
        <w:t xml:space="preserve"> </w:t>
      </w:r>
      <w:r w:rsidR="0066402C" w:rsidRPr="00554B14">
        <w:rPr>
          <w:spacing w:val="0"/>
        </w:rPr>
        <w:t>мероприятий</w:t>
      </w:r>
      <w:r w:rsidR="00467A30" w:rsidRPr="00554B14">
        <w:rPr>
          <w:spacing w:val="0"/>
        </w:rPr>
        <w:t xml:space="preserve">. </w:t>
      </w:r>
      <w:r w:rsidR="00C1101F" w:rsidRPr="00554B14">
        <w:rPr>
          <w:spacing w:val="0"/>
        </w:rPr>
        <w:t>М</w:t>
      </w:r>
      <w:r w:rsidR="00C1101F" w:rsidRPr="00554B14">
        <w:rPr>
          <w:spacing w:val="0"/>
        </w:rPr>
        <w:t>и</w:t>
      </w:r>
      <w:r w:rsidR="00C1101F" w:rsidRPr="00554B14">
        <w:rPr>
          <w:spacing w:val="0"/>
        </w:rPr>
        <w:t>нистерством юстиции также были выделены средства на создание национального информационно-координационного центра по борьбе с сексуальными посягател</w:t>
      </w:r>
      <w:r w:rsidR="00C1101F" w:rsidRPr="00554B14">
        <w:rPr>
          <w:spacing w:val="0"/>
        </w:rPr>
        <w:t>ь</w:t>
      </w:r>
      <w:r w:rsidR="00C1101F" w:rsidRPr="00554B14">
        <w:rPr>
          <w:spacing w:val="0"/>
        </w:rPr>
        <w:t>ствами в отношении женщин, при</w:t>
      </w:r>
      <w:r w:rsidR="00554B14" w:rsidRPr="00554B14">
        <w:rPr>
          <w:spacing w:val="0"/>
        </w:rPr>
        <w:t>надлежащих к коренным народам − </w:t>
      </w:r>
      <w:r w:rsidR="00C1101F" w:rsidRPr="00554B14">
        <w:rPr>
          <w:spacing w:val="0"/>
        </w:rPr>
        <w:t>единого а</w:t>
      </w:r>
      <w:r w:rsidR="00C1101F" w:rsidRPr="00554B14">
        <w:rPr>
          <w:spacing w:val="0"/>
        </w:rPr>
        <w:t>д</w:t>
      </w:r>
      <w:r w:rsidR="00C1101F" w:rsidRPr="00554B14">
        <w:rPr>
          <w:spacing w:val="0"/>
        </w:rPr>
        <w:t xml:space="preserve">реса, по которому члены племен могут обращаться за услугами по </w:t>
      </w:r>
      <w:r w:rsidR="00C1101F" w:rsidRPr="00554B14">
        <w:t>проведению тренингов на местах и за технической помощью в разработке кодексов повед</w:t>
      </w:r>
      <w:r w:rsidR="00C1101F" w:rsidRPr="00554B14">
        <w:t>е</w:t>
      </w:r>
      <w:r w:rsidR="00C1101F" w:rsidRPr="00554B14">
        <w:t xml:space="preserve">ния в случае сексуальных посягательств, </w:t>
      </w:r>
      <w:r w:rsidR="0066402C" w:rsidRPr="00554B14">
        <w:t>формировании</w:t>
      </w:r>
      <w:r w:rsidR="00C1101F" w:rsidRPr="00554B14">
        <w:t xml:space="preserve"> групп по противоде</w:t>
      </w:r>
      <w:r w:rsidR="00C1101F" w:rsidRPr="00554B14">
        <w:t>й</w:t>
      </w:r>
      <w:r w:rsidR="00C1101F" w:rsidRPr="00554B14">
        <w:t xml:space="preserve">ствию сексуальным посягательствам и </w:t>
      </w:r>
      <w:r w:rsidR="0066402C" w:rsidRPr="00554B14">
        <w:t>доступе</w:t>
      </w:r>
      <w:r w:rsidR="00C1101F" w:rsidRPr="00554B14">
        <w:t xml:space="preserve"> к материалам, нео</w:t>
      </w:r>
      <w:r w:rsidR="00C1101F" w:rsidRPr="00554B14">
        <w:t>б</w:t>
      </w:r>
      <w:r w:rsidR="00C1101F" w:rsidRPr="00554B14">
        <w:t>ходимым для получения сертификатов владения крими</w:t>
      </w:r>
      <w:r w:rsidR="0066402C" w:rsidRPr="00554B14">
        <w:t xml:space="preserve">налистическими навыками сбора </w:t>
      </w:r>
      <w:r w:rsidR="00C1101F" w:rsidRPr="00554B14">
        <w:t>док</w:t>
      </w:r>
      <w:r w:rsidR="00C1101F" w:rsidRPr="00554B14">
        <w:t>а</w:t>
      </w:r>
      <w:r w:rsidR="00C1101F" w:rsidRPr="00554B14">
        <w:t>зат</w:t>
      </w:r>
      <w:r w:rsidRPr="00554B14">
        <w:t>ельств сексуальной агрессии. В </w:t>
      </w:r>
      <w:r w:rsidR="00C1101F" w:rsidRPr="00554B14">
        <w:t>2012</w:t>
      </w:r>
      <w:r w:rsidR="003C4E61" w:rsidRPr="00554B14">
        <w:t xml:space="preserve"> </w:t>
      </w:r>
      <w:r w:rsidR="00C1101F" w:rsidRPr="00554B14">
        <w:t>году МЮ выделило средства для ф</w:t>
      </w:r>
      <w:r w:rsidR="00C1101F" w:rsidRPr="00554B14">
        <w:t>и</w:t>
      </w:r>
      <w:r w:rsidR="00C1101F" w:rsidRPr="00554B14">
        <w:t>нансирования расходов, связанных с назначением четырьмя племенами собс</w:t>
      </w:r>
      <w:r w:rsidR="00C1101F" w:rsidRPr="00554B14">
        <w:t>т</w:t>
      </w:r>
      <w:r w:rsidR="00C1101F" w:rsidRPr="00554B14">
        <w:t xml:space="preserve">венных прокуроров для ведения дел о насилии в отношении женщин в </w:t>
      </w:r>
      <w:r w:rsidR="00C1101F" w:rsidRPr="00110F02">
        <w:t>племе</w:t>
      </w:r>
      <w:r w:rsidR="00C1101F" w:rsidRPr="00110F02">
        <w:t>н</w:t>
      </w:r>
      <w:r w:rsidR="00C1101F" w:rsidRPr="00110F02">
        <w:t>ных и федеральных судах. Еще одним шагом со стороны МЮ, продолжающего свои усилия по активизации и координации действий на уровне племенных о</w:t>
      </w:r>
      <w:r w:rsidR="00C1101F" w:rsidRPr="00110F02">
        <w:t>б</w:t>
      </w:r>
      <w:r w:rsidR="00C1101F" w:rsidRPr="00110F02">
        <w:t>щин и более эффективной охране правопорядка в этих общинах, стало назнач</w:t>
      </w:r>
      <w:r w:rsidR="00C1101F" w:rsidRPr="00110F02">
        <w:t>е</w:t>
      </w:r>
      <w:r w:rsidR="00C1101F" w:rsidRPr="00110F02">
        <w:t>ние специальных помощников государственных прокуроров США по делам племен. В этой инициативе участвуют ОНЖ, Административное управление по поддержке государственных прокуроров США и прокуратуры штатов Монтана, Небраска, Нью-Мексико, Северная Дакота и Южная Дакота. Многочисленные примеры действий по борьбе с насилием в отношении же</w:t>
      </w:r>
      <w:r w:rsidR="00C1101F" w:rsidRPr="00110F02">
        <w:t>н</w:t>
      </w:r>
      <w:r w:rsidR="00C1101F" w:rsidRPr="00110F02">
        <w:t xml:space="preserve">щин из числа </w:t>
      </w:r>
      <w:r w:rsidR="0066402C" w:rsidRPr="00110F02">
        <w:t>АИ/КЖА</w:t>
      </w:r>
      <w:r w:rsidR="00C1101F" w:rsidRPr="00110F02">
        <w:t xml:space="preserve"> приводятся в посвященном безопасности и правопоря</w:t>
      </w:r>
      <w:r w:rsidR="00C1101F" w:rsidRPr="00110F02">
        <w:t>д</w:t>
      </w:r>
      <w:r w:rsidR="00C1101F" w:rsidRPr="00110F02">
        <w:t>ку разделе публикации Белого дома "</w:t>
      </w:r>
      <w:r w:rsidR="00FF4DBF" w:rsidRPr="00110F02">
        <w:t>О дальнейшем</w:t>
      </w:r>
      <w:r w:rsidR="00C1101F" w:rsidRPr="00110F02">
        <w:t xml:space="preserve"> прогресс</w:t>
      </w:r>
      <w:r w:rsidR="00FF4DBF" w:rsidRPr="00110F02">
        <w:t>е в</w:t>
      </w:r>
      <w:r w:rsidR="00C1101F" w:rsidRPr="00110F02">
        <w:t xml:space="preserve"> племенных общин</w:t>
      </w:r>
      <w:r w:rsidR="00FF4DBF" w:rsidRPr="00110F02">
        <w:t>ах</w:t>
      </w:r>
      <w:r w:rsidR="00C1101F" w:rsidRPr="00110F02">
        <w:t>", и</w:t>
      </w:r>
      <w:r w:rsidR="00C1101F" w:rsidRPr="00110F02">
        <w:t>з</w:t>
      </w:r>
      <w:r w:rsidR="00C1101F" w:rsidRPr="00110F02">
        <w:t>данной в декабре 2012</w:t>
      </w:r>
      <w:r w:rsidR="003C4E61">
        <w:t xml:space="preserve"> </w:t>
      </w:r>
      <w:r w:rsidR="00C1101F" w:rsidRPr="00110F02">
        <w:t>года (</w:t>
      </w:r>
      <w:r w:rsidR="00C1101F" w:rsidRPr="0083493F">
        <w:t>h</w:t>
      </w:r>
      <w:r w:rsidR="00554B14">
        <w:t>ttp://www.whitehouse.gov/sites/</w:t>
      </w:r>
      <w:r w:rsidR="00C1101F" w:rsidRPr="0083493F">
        <w:t>default/files/wh_</w:t>
      </w:r>
      <w:r>
        <w:br/>
      </w:r>
      <w:r w:rsidR="00C1101F" w:rsidRPr="0083493F">
        <w:t>tnc_accomplishments_report_final.pdf).</w:t>
      </w:r>
    </w:p>
    <w:p w:rsidR="00C1101F" w:rsidRPr="00110F02" w:rsidRDefault="00941429" w:rsidP="0083493F">
      <w:pPr>
        <w:pStyle w:val="SingleTxtGR"/>
      </w:pPr>
      <w:r>
        <w:t>191.</w:t>
      </w:r>
      <w:r>
        <w:tab/>
      </w:r>
      <w:r w:rsidR="00C1101F" w:rsidRPr="00110F02">
        <w:t>В 2010 финансовом году МЗСО выделило по линии Программы проф</w:t>
      </w:r>
      <w:r w:rsidR="00C1101F" w:rsidRPr="00110F02">
        <w:t>и</w:t>
      </w:r>
      <w:r w:rsidR="00C1101F" w:rsidRPr="00110F02">
        <w:t>лактики насилия в семье и сопутствующих услуг 87</w:t>
      </w:r>
      <w:r w:rsidR="003C4E61">
        <w:t xml:space="preserve"> </w:t>
      </w:r>
      <w:r w:rsidR="00C1101F" w:rsidRPr="00110F02">
        <w:t>млн.</w:t>
      </w:r>
      <w:r w:rsidR="003C4E61">
        <w:t xml:space="preserve"> </w:t>
      </w:r>
      <w:r w:rsidR="00C1101F" w:rsidRPr="00110F02">
        <w:t>долл. для более чем 1</w:t>
      </w:r>
      <w:r>
        <w:t> </w:t>
      </w:r>
      <w:r w:rsidR="00C1101F" w:rsidRPr="00110F02">
        <w:t>600 аналогичных программ на уровне племен и на местах. Сотрудники этих программ ежегодно отвечают более чем на 2,7 млн.</w:t>
      </w:r>
      <w:r w:rsidR="003C4E61">
        <w:t xml:space="preserve"> </w:t>
      </w:r>
      <w:r w:rsidR="00C1101F" w:rsidRPr="00110F02">
        <w:t xml:space="preserve">звонков по "горячим </w:t>
      </w:r>
      <w:r w:rsidR="00C1101F" w:rsidRPr="00941429">
        <w:rPr>
          <w:spacing w:val="0"/>
        </w:rPr>
        <w:t>лин</w:t>
      </w:r>
      <w:r w:rsidR="00C1101F" w:rsidRPr="00941429">
        <w:rPr>
          <w:spacing w:val="0"/>
        </w:rPr>
        <w:t>и</w:t>
      </w:r>
      <w:r w:rsidR="00C1101F" w:rsidRPr="00941429">
        <w:rPr>
          <w:spacing w:val="0"/>
        </w:rPr>
        <w:t>ям" и предоставляют временное убежище и другие услуги более чем 119</w:t>
      </w:r>
      <w:r w:rsidR="003C4E61" w:rsidRPr="00941429">
        <w:rPr>
          <w:spacing w:val="0"/>
        </w:rPr>
        <w:t xml:space="preserve"> </w:t>
      </w:r>
      <w:r w:rsidR="00C1101F" w:rsidRPr="00941429">
        <w:rPr>
          <w:spacing w:val="0"/>
        </w:rPr>
        <w:t>300</w:t>
      </w:r>
      <w:r w:rsidR="003C4E61" w:rsidRPr="00941429">
        <w:rPr>
          <w:spacing w:val="0"/>
        </w:rPr>
        <w:t xml:space="preserve"> </w:t>
      </w:r>
      <w:r w:rsidR="00C1101F" w:rsidRPr="00941429">
        <w:rPr>
          <w:spacing w:val="0"/>
        </w:rPr>
        <w:t>жер</w:t>
      </w:r>
      <w:r w:rsidR="00C1101F" w:rsidRPr="00941429">
        <w:rPr>
          <w:spacing w:val="0"/>
        </w:rPr>
        <w:t>т</w:t>
      </w:r>
      <w:r w:rsidR="00C1101F" w:rsidRPr="00941429">
        <w:rPr>
          <w:spacing w:val="0"/>
        </w:rPr>
        <w:t>вам</w:t>
      </w:r>
      <w:r w:rsidR="00C1101F" w:rsidRPr="00110F02">
        <w:t xml:space="preserve"> домашнего насилия и 120</w:t>
      </w:r>
      <w:r w:rsidR="003C4E61">
        <w:t xml:space="preserve"> </w:t>
      </w:r>
      <w:r w:rsidR="00C1101F" w:rsidRPr="00110F02">
        <w:t xml:space="preserve">900 детям. </w:t>
      </w:r>
      <w:r w:rsidR="0066402C" w:rsidRPr="00110F02">
        <w:t>Выделенные</w:t>
      </w:r>
      <w:r w:rsidR="00C1101F" w:rsidRPr="00110F02">
        <w:t xml:space="preserve"> средства также испол</w:t>
      </w:r>
      <w:r w:rsidR="00C1101F" w:rsidRPr="00110F02">
        <w:t>ь</w:t>
      </w:r>
      <w:r w:rsidR="00C1101F" w:rsidRPr="00110F02">
        <w:t>зуются для поддержки программ штатов, территорий и племен по проф</w:t>
      </w:r>
      <w:r w:rsidR="00C1101F" w:rsidRPr="00110F02">
        <w:t>и</w:t>
      </w:r>
      <w:r w:rsidR="00C1101F" w:rsidRPr="00110F02">
        <w:t>лактике насилия в семьях, оперативному предоставлению убежища и другой необход</w:t>
      </w:r>
      <w:r w:rsidR="00C1101F" w:rsidRPr="00110F02">
        <w:t>и</w:t>
      </w:r>
      <w:r w:rsidR="00C1101F" w:rsidRPr="00110F02">
        <w:t>мой помощи жертвам такого насилия и их иждивенцам. Кроме того, повышен</w:t>
      </w:r>
      <w:r w:rsidR="00C1101F" w:rsidRPr="00110F02">
        <w:t>и</w:t>
      </w:r>
      <w:r w:rsidR="00C1101F" w:rsidRPr="00110F02">
        <w:t xml:space="preserve">ем осведомленности и совершенствованием услуг, </w:t>
      </w:r>
      <w:r w:rsidR="0066402C" w:rsidRPr="00110F02">
        <w:t>оказываемых</w:t>
      </w:r>
      <w:r w:rsidR="00C1101F" w:rsidRPr="00110F02">
        <w:t xml:space="preserve"> меньшинствам, занимаются такие организации, как Институт по проблемам бытового насилия среди уроженцев Азии и тихоокеанских островов, Институт по проблемам б</w:t>
      </w:r>
      <w:r w:rsidR="00C1101F" w:rsidRPr="00110F02">
        <w:t>ы</w:t>
      </w:r>
      <w:r w:rsidR="00C1101F" w:rsidRPr="00110F02">
        <w:t xml:space="preserve">тового насилия среди афроамериканцев, Общенациональная сеть </w:t>
      </w:r>
      <w:r w:rsidR="0066402C" w:rsidRPr="00110F02">
        <w:t>"Каса де эсп</w:t>
      </w:r>
      <w:r w:rsidR="0066402C" w:rsidRPr="00110F02">
        <w:t>е</w:t>
      </w:r>
      <w:r w:rsidR="0066402C" w:rsidRPr="00110F02">
        <w:t>ранса"</w:t>
      </w:r>
      <w:r w:rsidR="00C1101F" w:rsidRPr="00110F02">
        <w:t xml:space="preserve"> по развитию здоровых отношений в семьях и общинах латиносов и Н</w:t>
      </w:r>
      <w:r w:rsidR="00C1101F" w:rsidRPr="00110F02">
        <w:t>а</w:t>
      </w:r>
      <w:r w:rsidR="00C1101F" w:rsidRPr="00110F02">
        <w:t>циональный информационно-методический центр по проблемам женщин, пр</w:t>
      </w:r>
      <w:r w:rsidR="00C1101F" w:rsidRPr="00110F02">
        <w:t>и</w:t>
      </w:r>
      <w:r w:rsidR="00C1101F" w:rsidRPr="00110F02">
        <w:t>надлежащих к коренным народам.</w:t>
      </w:r>
    </w:p>
    <w:p w:rsidR="00C1101F" w:rsidRPr="00110F02" w:rsidRDefault="00941429" w:rsidP="0083493F">
      <w:pPr>
        <w:pStyle w:val="SingleTxtGR"/>
      </w:pPr>
      <w:r>
        <w:t>192.</w:t>
      </w:r>
      <w:r>
        <w:tab/>
      </w:r>
      <w:r w:rsidR="00C1101F" w:rsidRPr="00110F02">
        <w:t>Применительно к учебным заведениям вице-президент Дж.</w:t>
      </w:r>
      <w:r w:rsidR="003C4E61">
        <w:t xml:space="preserve"> </w:t>
      </w:r>
      <w:r w:rsidR="00C1101F" w:rsidRPr="00110F02">
        <w:t xml:space="preserve">Байден и </w:t>
      </w:r>
      <w:r w:rsidR="00554B14">
        <w:t>м</w:t>
      </w:r>
      <w:r w:rsidR="009C14F2">
        <w:t>и</w:t>
      </w:r>
      <w:r w:rsidR="009C14F2">
        <w:t>нист</w:t>
      </w:r>
      <w:r w:rsidR="00C1101F" w:rsidRPr="00110F02">
        <w:t>р образования А.</w:t>
      </w:r>
      <w:r w:rsidR="003C4E61">
        <w:t xml:space="preserve"> </w:t>
      </w:r>
      <w:r w:rsidR="00C1101F" w:rsidRPr="00110F02">
        <w:t>Дункан объявили в апреле 2011</w:t>
      </w:r>
      <w:r w:rsidR="003C4E61">
        <w:t xml:space="preserve"> </w:t>
      </w:r>
      <w:r w:rsidR="00C1101F" w:rsidRPr="00110F02">
        <w:t xml:space="preserve">года о выпущенной </w:t>
      </w:r>
      <w:r w:rsidR="009C14F2">
        <w:t>М</w:t>
      </w:r>
      <w:r w:rsidR="009C14F2">
        <w:t>и</w:t>
      </w:r>
      <w:r w:rsidR="009C14F2">
        <w:t>нист</w:t>
      </w:r>
      <w:r w:rsidR="00C1101F" w:rsidRPr="00110F02">
        <w:t>ерством образования инструкции, согласно которой для целей</w:t>
      </w:r>
      <w:r w:rsidR="0066402C" w:rsidRPr="00110F02">
        <w:t xml:space="preserve"> главы IX п</w:t>
      </w:r>
      <w:r w:rsidR="0066402C" w:rsidRPr="00110F02">
        <w:t>о</w:t>
      </w:r>
      <w:r w:rsidR="0066402C" w:rsidRPr="00110F02">
        <w:t>правок 1972</w:t>
      </w:r>
      <w:r w:rsidR="003C4E61">
        <w:t xml:space="preserve"> </w:t>
      </w:r>
      <w:r w:rsidR="0066402C" w:rsidRPr="00110F02">
        <w:t>года к З</w:t>
      </w:r>
      <w:r w:rsidR="00C1101F" w:rsidRPr="00110F02">
        <w:t>акону об образовании насилие на сексуальной почве может рассматриваться как одна из форм дискриминации, и, таким образом, все шк</w:t>
      </w:r>
      <w:r w:rsidR="00C1101F" w:rsidRPr="00110F02">
        <w:t>о</w:t>
      </w:r>
      <w:r w:rsidR="00C1101F" w:rsidRPr="00110F02">
        <w:t>лы, колледжи, и университеты, получающие федеральные дотации, обязаны оперативно и эффективно реагировать на случаи сексуального насилия. В той же инструкции предложены практические подходы к применению соответс</w:t>
      </w:r>
      <w:r w:rsidR="00C1101F" w:rsidRPr="00110F02">
        <w:t>т</w:t>
      </w:r>
      <w:r w:rsidR="00C1101F" w:rsidRPr="00110F02">
        <w:t xml:space="preserve">вующих положений закона. Кроме того, Управление </w:t>
      </w:r>
      <w:r w:rsidR="009C14F2">
        <w:t>Минист</w:t>
      </w:r>
      <w:r w:rsidR="00C1101F" w:rsidRPr="00110F02">
        <w:t>ерства образования по охране здоровья и безопасности учащихся использует Интернет, информ</w:t>
      </w:r>
      <w:r w:rsidR="00C1101F" w:rsidRPr="00110F02">
        <w:t>а</w:t>
      </w:r>
      <w:r w:rsidR="00C1101F" w:rsidRPr="00110F02">
        <w:t>ционные рассылки и учебные занятия для повышения осведомленности учит</w:t>
      </w:r>
      <w:r w:rsidR="00C1101F" w:rsidRPr="00110F02">
        <w:t>е</w:t>
      </w:r>
      <w:r w:rsidR="00C1101F" w:rsidRPr="00110F02">
        <w:t>лей, учащихся и их родителей о проблеме торговли детьми и более эффективн</w:t>
      </w:r>
      <w:r w:rsidR="00C1101F" w:rsidRPr="00110F02">
        <w:t>о</w:t>
      </w:r>
      <w:r w:rsidR="00C1101F" w:rsidRPr="00110F02">
        <w:t>го выя</w:t>
      </w:r>
      <w:r w:rsidR="00C1101F" w:rsidRPr="00110F02">
        <w:t>в</w:t>
      </w:r>
      <w:r w:rsidR="00C1101F" w:rsidRPr="00110F02">
        <w:t xml:space="preserve">ления </w:t>
      </w:r>
      <w:r w:rsidR="0066402C" w:rsidRPr="00110F02">
        <w:t>школьников</w:t>
      </w:r>
      <w:r w:rsidR="00C1101F" w:rsidRPr="00110F02">
        <w:t xml:space="preserve">, ставших </w:t>
      </w:r>
      <w:r w:rsidR="0066402C" w:rsidRPr="00110F02">
        <w:t>ее жертвами</w:t>
      </w:r>
      <w:r w:rsidR="00C1101F" w:rsidRPr="00110F02">
        <w:t>. К концу 2013</w:t>
      </w:r>
      <w:r w:rsidR="003C4E61">
        <w:t xml:space="preserve"> </w:t>
      </w:r>
      <w:r w:rsidR="00C1101F" w:rsidRPr="00110F02">
        <w:t>года должна быть по</w:t>
      </w:r>
      <w:r w:rsidR="00C1101F" w:rsidRPr="00110F02">
        <w:t>д</w:t>
      </w:r>
      <w:r w:rsidR="00C1101F" w:rsidRPr="00110F02">
        <w:t>готовлена подборка материалов на тему торговли людьми, с помощью которых персонал учебных заведений сможет более успешно выявлять учащи</w:t>
      </w:r>
      <w:r w:rsidR="00C1101F" w:rsidRPr="00110F02">
        <w:t>х</w:t>
      </w:r>
      <w:r w:rsidR="00C1101F" w:rsidRPr="00110F02">
        <w:t xml:space="preserve">ся, рискующих попасть в руки торговцев людьми, и тех, кто уже пострадал от такой торговли, и оказывать </w:t>
      </w:r>
      <w:r w:rsidR="00554B14">
        <w:t>им необходимую поддержку. В том</w:t>
      </w:r>
      <w:r w:rsidR="00C1101F" w:rsidRPr="00110F02">
        <w:t xml:space="preserve"> что касается жилья, МЮ и МЖГР активно обеспечивают применение положений </w:t>
      </w:r>
      <w:r w:rsidR="002D78AE" w:rsidRPr="00110F02">
        <w:t>Закона о равноправии в</w:t>
      </w:r>
      <w:r w:rsidR="002C31A1">
        <w:t xml:space="preserve"> </w:t>
      </w:r>
      <w:r w:rsidR="002D78AE" w:rsidRPr="00110F02">
        <w:t>жилищном секторе</w:t>
      </w:r>
      <w:r w:rsidR="00C1101F" w:rsidRPr="00110F02">
        <w:t xml:space="preserve">, направленных против сексуальных </w:t>
      </w:r>
      <w:r w:rsidR="00C1101F" w:rsidRPr="00CA35F7">
        <w:rPr>
          <w:spacing w:val="0"/>
        </w:rPr>
        <w:t>домог</w:t>
      </w:r>
      <w:r w:rsidR="00C1101F" w:rsidRPr="00CA35F7">
        <w:rPr>
          <w:spacing w:val="0"/>
        </w:rPr>
        <w:t>а</w:t>
      </w:r>
      <w:r w:rsidR="00C1101F" w:rsidRPr="00CA35F7">
        <w:rPr>
          <w:spacing w:val="0"/>
        </w:rPr>
        <w:t>тельств, включая рассмотрение большого числа дел о таких домогательствах, п</w:t>
      </w:r>
      <w:r w:rsidR="00C1101F" w:rsidRPr="00CA35F7">
        <w:rPr>
          <w:spacing w:val="0"/>
        </w:rPr>
        <w:t>о</w:t>
      </w:r>
      <w:r w:rsidR="00C1101F" w:rsidRPr="00CA35F7">
        <w:rPr>
          <w:spacing w:val="0"/>
        </w:rPr>
        <w:t>терпевшими в которых выступают пред</w:t>
      </w:r>
      <w:r w:rsidR="002E0269" w:rsidRPr="00CA35F7">
        <w:rPr>
          <w:spacing w:val="0"/>
        </w:rPr>
        <w:t>ставительницы меньшинств. В</w:t>
      </w:r>
      <w:r w:rsidR="00CA35F7">
        <w:rPr>
          <w:spacing w:val="0"/>
        </w:rPr>
        <w:t xml:space="preserve"> 2</w:t>
      </w:r>
      <w:r w:rsidR="00C1101F" w:rsidRPr="00CA35F7">
        <w:rPr>
          <w:spacing w:val="0"/>
        </w:rPr>
        <w:t>011</w:t>
      </w:r>
      <w:r w:rsidR="00CA35F7">
        <w:rPr>
          <w:spacing w:val="0"/>
        </w:rPr>
        <w:t xml:space="preserve"> </w:t>
      </w:r>
      <w:r w:rsidR="002E0269" w:rsidRPr="00CA35F7">
        <w:rPr>
          <w:spacing w:val="0"/>
        </w:rPr>
        <w:t>году</w:t>
      </w:r>
      <w:r w:rsidR="00C1101F" w:rsidRPr="00110F02">
        <w:t xml:space="preserve"> МЖГР также издало разъяснение, в соответствии с которым лица, не получи</w:t>
      </w:r>
      <w:r w:rsidR="00C1101F" w:rsidRPr="00110F02">
        <w:t>в</w:t>
      </w:r>
      <w:r w:rsidR="00C1101F" w:rsidRPr="00110F02">
        <w:t xml:space="preserve">шие или лишившиеся жилья по причинам, связанным с домашним насилием, могут иметь основания для подачи иска о дискриминации </w:t>
      </w:r>
      <w:r w:rsidR="0066402C" w:rsidRPr="00110F02">
        <w:t>в рамках</w:t>
      </w:r>
      <w:r w:rsidR="00C1101F" w:rsidRPr="00110F02">
        <w:t xml:space="preserve"> федеральн</w:t>
      </w:r>
      <w:r w:rsidR="00C1101F" w:rsidRPr="00110F02">
        <w:t>о</w:t>
      </w:r>
      <w:r w:rsidR="00C1101F" w:rsidRPr="00110F02">
        <w:t xml:space="preserve">го </w:t>
      </w:r>
      <w:r w:rsidR="002D78AE" w:rsidRPr="00110F02">
        <w:t>З</w:t>
      </w:r>
      <w:r w:rsidR="002D78AE" w:rsidRPr="00110F02">
        <w:t>а</w:t>
      </w:r>
      <w:r w:rsidR="002D78AE" w:rsidRPr="00110F02">
        <w:t>кона о равноправии в</w:t>
      </w:r>
      <w:r w:rsidR="002C31A1">
        <w:t xml:space="preserve"> </w:t>
      </w:r>
      <w:r w:rsidR="002D78AE" w:rsidRPr="00110F02">
        <w:t>жилищном секторе</w:t>
      </w:r>
      <w:r w:rsidR="00C1101F" w:rsidRPr="00110F02">
        <w:t>.</w:t>
      </w:r>
    </w:p>
    <w:p w:rsidR="00C1101F" w:rsidRPr="00110F02" w:rsidRDefault="002E0269" w:rsidP="0083493F">
      <w:pPr>
        <w:pStyle w:val="SingleTxtGR"/>
      </w:pPr>
      <w:r>
        <w:t>193.</w:t>
      </w:r>
      <w:r>
        <w:tab/>
      </w:r>
      <w:r w:rsidR="00C1101F" w:rsidRPr="00110F02">
        <w:t>МНБ использует свой Федеральный центр подготовки сотрудников пр</w:t>
      </w:r>
      <w:r w:rsidR="00C1101F" w:rsidRPr="00110F02">
        <w:t>а</w:t>
      </w:r>
      <w:r w:rsidR="00C1101F" w:rsidRPr="00110F02">
        <w:t>воохра</w:t>
      </w:r>
      <w:r>
        <w:t xml:space="preserve">нительных органов (ФЦПСПО) и </w:t>
      </w:r>
      <w:r w:rsidR="00C1101F" w:rsidRPr="00110F02">
        <w:t xml:space="preserve">осуществляемую БИТК Программу помощи жертвам (ППЖ), а также поддержку со стороны </w:t>
      </w:r>
      <w:r w:rsidR="0066402C" w:rsidRPr="00110F02">
        <w:t>неправительственных организаций</w:t>
      </w:r>
      <w:r w:rsidR="00C1101F" w:rsidRPr="00110F02">
        <w:t xml:space="preserve"> для активного ознакомления своего личного состава, занимающ</w:t>
      </w:r>
      <w:r w:rsidR="00C1101F" w:rsidRPr="00110F02">
        <w:t>е</w:t>
      </w:r>
      <w:r w:rsidR="00C1101F" w:rsidRPr="00110F02">
        <w:t xml:space="preserve">гося охраной правопорядка и контролем иммиграционного режима, с </w:t>
      </w:r>
      <w:r w:rsidR="00C1101F" w:rsidRPr="00CA35F7">
        <w:rPr>
          <w:spacing w:val="0"/>
        </w:rPr>
        <w:t>проблем</w:t>
      </w:r>
      <w:r w:rsidR="00C1101F" w:rsidRPr="00CA35F7">
        <w:rPr>
          <w:spacing w:val="0"/>
        </w:rPr>
        <w:t>а</w:t>
      </w:r>
      <w:r w:rsidR="00C1101F" w:rsidRPr="00CA35F7">
        <w:rPr>
          <w:spacing w:val="0"/>
        </w:rPr>
        <w:t>ми</w:t>
      </w:r>
      <w:r w:rsidR="002C31A1" w:rsidRPr="00CA35F7">
        <w:rPr>
          <w:spacing w:val="0"/>
        </w:rPr>
        <w:t xml:space="preserve"> </w:t>
      </w:r>
      <w:r w:rsidR="00C1101F" w:rsidRPr="00CA35F7">
        <w:rPr>
          <w:spacing w:val="0"/>
        </w:rPr>
        <w:t xml:space="preserve">насилия в отношении женщин. Все, кто участвует в оказании помощи жертвам, должны придерживаться инструкции </w:t>
      </w:r>
      <w:r w:rsidR="00B35F67">
        <w:rPr>
          <w:spacing w:val="0"/>
        </w:rPr>
        <w:t>м</w:t>
      </w:r>
      <w:r w:rsidR="009C14F2" w:rsidRPr="00CA35F7">
        <w:rPr>
          <w:spacing w:val="0"/>
        </w:rPr>
        <w:t>инист</w:t>
      </w:r>
      <w:r w:rsidR="00C1101F" w:rsidRPr="00CA35F7">
        <w:rPr>
          <w:spacing w:val="0"/>
        </w:rPr>
        <w:t>ра юстиции от 2011</w:t>
      </w:r>
      <w:r w:rsidR="003C4E61" w:rsidRPr="00CA35F7">
        <w:rPr>
          <w:spacing w:val="0"/>
        </w:rPr>
        <w:t xml:space="preserve"> </w:t>
      </w:r>
      <w:r w:rsidR="00C1101F" w:rsidRPr="00CA35F7">
        <w:rPr>
          <w:spacing w:val="0"/>
        </w:rPr>
        <w:t>года по вопросам поддержки потерпевших и свидетелей (пересмотрена в мае 2012</w:t>
      </w:r>
      <w:r w:rsidR="00CA35F7">
        <w:rPr>
          <w:spacing w:val="0"/>
        </w:rPr>
        <w:t xml:space="preserve"> </w:t>
      </w:r>
      <w:r w:rsidR="00C1101F" w:rsidRPr="00CA35F7">
        <w:rPr>
          <w:spacing w:val="0"/>
        </w:rPr>
        <w:t>года).</w:t>
      </w:r>
      <w:r w:rsidR="00C1101F" w:rsidRPr="00110F02">
        <w:t xml:space="preserve"> ППЖ с</w:t>
      </w:r>
      <w:r w:rsidR="00C1101F" w:rsidRPr="00110F02">
        <w:t>о</w:t>
      </w:r>
      <w:r w:rsidR="00C1101F" w:rsidRPr="00110F02">
        <w:t>действует решению проблем, с которыми сталкиваются жертвы таких престу</w:t>
      </w:r>
      <w:r w:rsidR="00C1101F" w:rsidRPr="00110F02">
        <w:t>п</w:t>
      </w:r>
      <w:r w:rsidR="00C1101F" w:rsidRPr="00110F02">
        <w:t>лений, как торговля людьми, детская порнография, секс-туризм с эк</w:t>
      </w:r>
      <w:r w:rsidR="00C1101F" w:rsidRPr="00110F02">
        <w:t>с</w:t>
      </w:r>
      <w:r w:rsidR="00C1101F" w:rsidRPr="00110F02">
        <w:t>плуатацией детей, правонарушения чиновников и ущемление прав человека; в свою оч</w:t>
      </w:r>
      <w:r w:rsidR="00C1101F" w:rsidRPr="00110F02">
        <w:t>е</w:t>
      </w:r>
      <w:r w:rsidR="00C1101F" w:rsidRPr="00110F02">
        <w:t>редь, надзорный отдел УГПС МНБ расследует сигналы о сексуальных посяг</w:t>
      </w:r>
      <w:r w:rsidR="00C1101F" w:rsidRPr="00110F02">
        <w:t>а</w:t>
      </w:r>
      <w:r w:rsidR="00C1101F" w:rsidRPr="00110F02">
        <w:t>тельствах, жестоком</w:t>
      </w:r>
      <w:r w:rsidR="002C31A1">
        <w:t xml:space="preserve"> </w:t>
      </w:r>
      <w:r w:rsidR="00C1101F" w:rsidRPr="00110F02">
        <w:t>и издевательском обращении с закл</w:t>
      </w:r>
      <w:r w:rsidR="00C1101F" w:rsidRPr="00110F02">
        <w:t>ю</w:t>
      </w:r>
      <w:r w:rsidR="00C1101F" w:rsidRPr="00110F02">
        <w:t xml:space="preserve">ченными в изоляторах </w:t>
      </w:r>
      <w:r w:rsidR="009C14F2">
        <w:t>Минист</w:t>
      </w:r>
      <w:r w:rsidR="00C1101F" w:rsidRPr="00110F02">
        <w:t>ерства национальной безопасности. МНБ а</w:t>
      </w:r>
      <w:r w:rsidR="008C4CDC" w:rsidRPr="00110F02">
        <w:t>ктивно проводит так наз</w:t>
      </w:r>
      <w:r w:rsidR="008C4CDC" w:rsidRPr="00110F02">
        <w:t>ы</w:t>
      </w:r>
      <w:r w:rsidR="008C4CDC" w:rsidRPr="00110F02">
        <w:t>ваемую "</w:t>
      </w:r>
      <w:r w:rsidR="00850109" w:rsidRPr="00110F02">
        <w:t>С</w:t>
      </w:r>
      <w:r w:rsidR="00C1101F" w:rsidRPr="00110F02">
        <w:t>инюю кампанию</w:t>
      </w:r>
      <w:r w:rsidR="008C4CDC" w:rsidRPr="00110F02">
        <w:t>"</w:t>
      </w:r>
      <w:r w:rsidR="00C1101F" w:rsidRPr="00110F02">
        <w:t xml:space="preserve"> по борьбе с торговлей людьми путем информац</w:t>
      </w:r>
      <w:r w:rsidR="00C1101F" w:rsidRPr="00110F02">
        <w:t>и</w:t>
      </w:r>
      <w:r w:rsidR="00C1101F" w:rsidRPr="00110F02">
        <w:t>онно-разъяснительной работы и подготовки личного состава правоохранител</w:t>
      </w:r>
      <w:r w:rsidR="00C1101F" w:rsidRPr="00110F02">
        <w:t>ь</w:t>
      </w:r>
      <w:r w:rsidR="00C1101F" w:rsidRPr="00110F02">
        <w:t>ных органов.</w:t>
      </w:r>
    </w:p>
    <w:p w:rsidR="00C1101F" w:rsidRPr="00110F02" w:rsidRDefault="00CA35F7" w:rsidP="0083493F">
      <w:pPr>
        <w:pStyle w:val="SingleTxtGR"/>
      </w:pPr>
      <w:r>
        <w:t>194.</w:t>
      </w:r>
      <w:r>
        <w:tab/>
      </w:r>
      <w:r w:rsidR="008C4CDC" w:rsidRPr="00110F02">
        <w:t>Как указано в публикации БСС "Преступления против личности"</w:t>
      </w:r>
      <w:r w:rsidR="00C1101F" w:rsidRPr="00110F02">
        <w:t xml:space="preserve"> за 2011</w:t>
      </w:r>
      <w:r>
        <w:t> </w:t>
      </w:r>
      <w:r w:rsidR="00C1101F" w:rsidRPr="00110F02">
        <w:t>год, по сравнению с 2002 годом общее число насильственных преступл</w:t>
      </w:r>
      <w:r w:rsidR="00C1101F" w:rsidRPr="00110F02">
        <w:t>е</w:t>
      </w:r>
      <w:r w:rsidR="00C1101F" w:rsidRPr="00110F02">
        <w:t>ний сократилось с 32,1 до 22,5 потерпевших на 1</w:t>
      </w:r>
      <w:r w:rsidR="003C4E61">
        <w:t xml:space="preserve"> </w:t>
      </w:r>
      <w:r w:rsidR="00C1101F" w:rsidRPr="00110F02">
        <w:t>000 человек в возрасте от 12</w:t>
      </w:r>
      <w:r>
        <w:t> </w:t>
      </w:r>
      <w:r w:rsidR="00C1101F" w:rsidRPr="00110F02">
        <w:t xml:space="preserve">лет и старше. Это стало продолжением давно наметившейся тенденции к </w:t>
      </w:r>
      <w:r w:rsidR="00C1101F" w:rsidRPr="00CA35F7">
        <w:rPr>
          <w:spacing w:val="0"/>
        </w:rPr>
        <w:t>снижению данного показателя, который в 1993</w:t>
      </w:r>
      <w:r w:rsidR="003C4E61" w:rsidRPr="00CA35F7">
        <w:rPr>
          <w:spacing w:val="0"/>
        </w:rPr>
        <w:t xml:space="preserve"> </w:t>
      </w:r>
      <w:r w:rsidR="00C1101F" w:rsidRPr="00CA35F7">
        <w:rPr>
          <w:spacing w:val="0"/>
        </w:rPr>
        <w:t>году составлял 79,8</w:t>
      </w:r>
      <w:r w:rsidR="003C4E61" w:rsidRPr="00CA35F7">
        <w:rPr>
          <w:spacing w:val="0"/>
        </w:rPr>
        <w:t xml:space="preserve"> </w:t>
      </w:r>
      <w:r w:rsidR="00C1101F" w:rsidRPr="00CA35F7">
        <w:rPr>
          <w:spacing w:val="0"/>
        </w:rPr>
        <w:t>потерпе</w:t>
      </w:r>
      <w:r w:rsidR="00C1101F" w:rsidRPr="00CA35F7">
        <w:rPr>
          <w:spacing w:val="0"/>
        </w:rPr>
        <w:t>в</w:t>
      </w:r>
      <w:r>
        <w:rPr>
          <w:spacing w:val="0"/>
        </w:rPr>
        <w:t>ших</w:t>
      </w:r>
      <w:r>
        <w:rPr>
          <w:spacing w:val="0"/>
        </w:rPr>
        <w:br/>
      </w:r>
      <w:r w:rsidR="00C1101F" w:rsidRPr="00CA35F7">
        <w:rPr>
          <w:spacing w:val="0"/>
        </w:rPr>
        <w:t>на 1</w:t>
      </w:r>
      <w:r w:rsidR="003C4E61" w:rsidRPr="00CA35F7">
        <w:rPr>
          <w:spacing w:val="0"/>
        </w:rPr>
        <w:t xml:space="preserve"> </w:t>
      </w:r>
      <w:r w:rsidR="00C1101F" w:rsidRPr="00CA35F7">
        <w:rPr>
          <w:spacing w:val="0"/>
        </w:rPr>
        <w:t>000</w:t>
      </w:r>
      <w:r w:rsidR="003C4E61" w:rsidRPr="00CA35F7">
        <w:rPr>
          <w:spacing w:val="0"/>
        </w:rPr>
        <w:t xml:space="preserve"> </w:t>
      </w:r>
      <w:r w:rsidR="00554B14">
        <w:rPr>
          <w:spacing w:val="0"/>
        </w:rPr>
        <w:t>человек. Аналогичным образом</w:t>
      </w:r>
      <w:r w:rsidR="00C1101F" w:rsidRPr="00CA35F7">
        <w:rPr>
          <w:spacing w:val="0"/>
        </w:rPr>
        <w:t xml:space="preserve"> число изнасилований</w:t>
      </w:r>
      <w:r w:rsidR="00C1101F" w:rsidRPr="00110F02">
        <w:t xml:space="preserve">/сексуальных </w:t>
      </w:r>
      <w:r w:rsidR="00C1101F" w:rsidRPr="00CA35F7">
        <w:rPr>
          <w:spacing w:val="0"/>
        </w:rPr>
        <w:t>пос</w:t>
      </w:r>
      <w:r w:rsidR="00C1101F" w:rsidRPr="00CA35F7">
        <w:rPr>
          <w:spacing w:val="0"/>
        </w:rPr>
        <w:t>я</w:t>
      </w:r>
      <w:r w:rsidR="00C1101F" w:rsidRPr="00CA35F7">
        <w:rPr>
          <w:spacing w:val="0"/>
        </w:rPr>
        <w:t>гательств снизилось с 1,5 на 1</w:t>
      </w:r>
      <w:r w:rsidR="003C4E61" w:rsidRPr="00CA35F7">
        <w:rPr>
          <w:spacing w:val="0"/>
        </w:rPr>
        <w:t xml:space="preserve"> </w:t>
      </w:r>
      <w:r w:rsidR="00C1101F" w:rsidRPr="00CA35F7">
        <w:rPr>
          <w:spacing w:val="0"/>
        </w:rPr>
        <w:t>000</w:t>
      </w:r>
      <w:r w:rsidR="003C4E61" w:rsidRPr="00CA35F7">
        <w:rPr>
          <w:spacing w:val="0"/>
        </w:rPr>
        <w:t xml:space="preserve"> </w:t>
      </w:r>
      <w:r w:rsidR="00C1101F" w:rsidRPr="00CA35F7">
        <w:rPr>
          <w:spacing w:val="0"/>
        </w:rPr>
        <w:t>человек в 2002</w:t>
      </w:r>
      <w:r w:rsidR="003C4E61" w:rsidRPr="00CA35F7">
        <w:rPr>
          <w:spacing w:val="0"/>
        </w:rPr>
        <w:t xml:space="preserve"> </w:t>
      </w:r>
      <w:r w:rsidR="00C1101F" w:rsidRPr="00CA35F7">
        <w:rPr>
          <w:spacing w:val="0"/>
        </w:rPr>
        <w:t>году до 1,0 в 2010 и 0,9 в 2011</w:t>
      </w:r>
      <w:r w:rsidRPr="00CA35F7">
        <w:rPr>
          <w:spacing w:val="0"/>
        </w:rPr>
        <w:t xml:space="preserve"> </w:t>
      </w:r>
      <w:r w:rsidR="00C1101F" w:rsidRPr="00CA35F7">
        <w:rPr>
          <w:spacing w:val="0"/>
        </w:rPr>
        <w:t>г</w:t>
      </w:r>
      <w:r w:rsidR="00C1101F" w:rsidRPr="00CA35F7">
        <w:rPr>
          <w:spacing w:val="0"/>
        </w:rPr>
        <w:t>о</w:t>
      </w:r>
      <w:r w:rsidR="00C1101F" w:rsidRPr="00CA35F7">
        <w:rPr>
          <w:spacing w:val="0"/>
        </w:rPr>
        <w:t>ду.</w:t>
      </w:r>
      <w:r w:rsidR="00C1101F" w:rsidRPr="00110F02">
        <w:t xml:space="preserve"> Проведенное исследование показало, что в отношении мужчин и лиц в во</w:t>
      </w:r>
      <w:r w:rsidR="00C1101F" w:rsidRPr="00110F02">
        <w:t>з</w:t>
      </w:r>
      <w:r w:rsidR="00C1101F" w:rsidRPr="00110F02">
        <w:t>расте до 24</w:t>
      </w:r>
      <w:r w:rsidR="003C4E61">
        <w:t xml:space="preserve"> </w:t>
      </w:r>
      <w:r w:rsidR="00C1101F" w:rsidRPr="00110F02">
        <w:t>лет включительно акты насилия совершались чаще или несколько чаще, чем в отношении женщин и лиц в возрасте от 25</w:t>
      </w:r>
      <w:r w:rsidR="003C4E61">
        <w:t xml:space="preserve"> </w:t>
      </w:r>
      <w:r w:rsidR="00C1101F" w:rsidRPr="00110F02">
        <w:t>лет. В 2011</w:t>
      </w:r>
      <w:r w:rsidR="003C4E61">
        <w:t xml:space="preserve"> </w:t>
      </w:r>
      <w:r w:rsidR="00C1101F" w:rsidRPr="00110F02">
        <w:t xml:space="preserve">году число актов насилия, совершенных по отношению к чернокожим/афроамериканцам, белым и испаноязычным/латиносам, в целом осталось на прежнем уровне. </w:t>
      </w:r>
      <w:r>
        <w:t>При </w:t>
      </w:r>
      <w:r w:rsidR="008C4CDC" w:rsidRPr="00110F02">
        <w:t>этом</w:t>
      </w:r>
      <w:r w:rsidR="00C1101F" w:rsidRPr="00110F02">
        <w:t xml:space="preserve"> число серьезных насильственных преступлений (изнасилований, се</w:t>
      </w:r>
      <w:r w:rsidR="00C1101F" w:rsidRPr="00110F02">
        <w:t>к</w:t>
      </w:r>
      <w:r w:rsidR="00C1101F" w:rsidRPr="00110F02">
        <w:t>суальных посягательств, ограблений и нападений при отягчающих обстоятел</w:t>
      </w:r>
      <w:r w:rsidR="00C1101F" w:rsidRPr="00110F02">
        <w:t>ь</w:t>
      </w:r>
      <w:r w:rsidR="00C1101F" w:rsidRPr="00110F02">
        <w:t>ствах) в отношении чернокожих/афроамериканцев было выше, чем в отнош</w:t>
      </w:r>
      <w:r w:rsidR="00C1101F" w:rsidRPr="00110F02">
        <w:t>е</w:t>
      </w:r>
      <w:r w:rsidR="00C1101F" w:rsidRPr="00110F02">
        <w:t>нии белых и испаноязычных/латиносов. Примерно о половине (49%) всех н</w:t>
      </w:r>
      <w:r w:rsidR="00C1101F" w:rsidRPr="00110F02">
        <w:t>а</w:t>
      </w:r>
      <w:r w:rsidR="00C1101F" w:rsidRPr="00110F02">
        <w:t xml:space="preserve">сильственных преступлений было заявлено в полицию, причем о </w:t>
      </w:r>
      <w:r w:rsidR="00C1101F" w:rsidRPr="00CA35F7">
        <w:rPr>
          <w:spacing w:val="0"/>
        </w:rPr>
        <w:t>насильстве</w:t>
      </w:r>
      <w:r w:rsidR="00C1101F" w:rsidRPr="00CA35F7">
        <w:rPr>
          <w:spacing w:val="0"/>
        </w:rPr>
        <w:t>н</w:t>
      </w:r>
      <w:r w:rsidR="00C1101F" w:rsidRPr="00CA35F7">
        <w:rPr>
          <w:spacing w:val="0"/>
        </w:rPr>
        <w:t>ных преступлениях в отношении женщин заявления подавались чаще (в 58% сл</w:t>
      </w:r>
      <w:r w:rsidR="00C1101F" w:rsidRPr="00CA35F7">
        <w:rPr>
          <w:spacing w:val="0"/>
        </w:rPr>
        <w:t>у</w:t>
      </w:r>
      <w:r w:rsidR="00C1101F" w:rsidRPr="00CA35F7">
        <w:rPr>
          <w:spacing w:val="0"/>
        </w:rPr>
        <w:t>чаев), чем о преступлениях в отношении мужчин (в 42% случаев)</w:t>
      </w:r>
      <w:r w:rsidR="00C1101F" w:rsidRPr="00110F02">
        <w:t xml:space="preserve"> (</w:t>
      </w:r>
      <w:r w:rsidR="00C1101F" w:rsidRPr="00CA35F7">
        <w:rPr>
          <w:spacing w:val="-2"/>
        </w:rPr>
        <w:t>http://bjs.gov/</w:t>
      </w:r>
      <w:r w:rsidRPr="00CA35F7">
        <w:rPr>
          <w:spacing w:val="-2"/>
        </w:rPr>
        <w:br/>
      </w:r>
      <w:r w:rsidR="00C1101F" w:rsidRPr="00CA35F7">
        <w:rPr>
          <w:spacing w:val="-2"/>
        </w:rPr>
        <w:t xml:space="preserve">content/pub/pdf/cv11.pdf </w:t>
      </w:r>
      <w:r w:rsidRPr="00CA35F7">
        <w:rPr>
          <w:spacing w:val="-2"/>
        </w:rPr>
        <w:t>и</w:t>
      </w:r>
      <w:r w:rsidR="00C1101F" w:rsidRPr="00CA35F7">
        <w:rPr>
          <w:spacing w:val="-2"/>
        </w:rPr>
        <w:t xml:space="preserve"> http://www.bjs.gov/index.cfm?ty=nvat). В январе 2012</w:t>
      </w:r>
      <w:r>
        <w:rPr>
          <w:spacing w:val="-2"/>
        </w:rPr>
        <w:t xml:space="preserve"> </w:t>
      </w:r>
      <w:r w:rsidR="00C1101F" w:rsidRPr="00CA35F7">
        <w:rPr>
          <w:spacing w:val="-2"/>
        </w:rPr>
        <w:t xml:space="preserve">года </w:t>
      </w:r>
      <w:r w:rsidR="00554B14">
        <w:t>м</w:t>
      </w:r>
      <w:r w:rsidR="009C14F2">
        <w:t>инист</w:t>
      </w:r>
      <w:r w:rsidR="00C1101F" w:rsidRPr="00110F02">
        <w:t>р юстиции объявил о внесении изменений в определение изнасилов</w:t>
      </w:r>
      <w:r w:rsidR="00C1101F" w:rsidRPr="00110F02">
        <w:t>а</w:t>
      </w:r>
      <w:r w:rsidR="00C1101F" w:rsidRPr="00110F02">
        <w:t>ния, используемое для целей стандартизи</w:t>
      </w:r>
      <w:r w:rsidR="008C4CDC" w:rsidRPr="00110F02">
        <w:t xml:space="preserve">рованной отчетности </w:t>
      </w:r>
      <w:r w:rsidR="00C1101F" w:rsidRPr="00110F02">
        <w:t>о</w:t>
      </w:r>
      <w:r w:rsidR="008C4CDC" w:rsidRPr="00110F02">
        <w:t>б уровнях</w:t>
      </w:r>
      <w:r w:rsidR="00C1101F" w:rsidRPr="00110F02">
        <w:t xml:space="preserve"> престу</w:t>
      </w:r>
      <w:r w:rsidR="00C1101F" w:rsidRPr="00110F02">
        <w:t>п</w:t>
      </w:r>
      <w:r w:rsidR="00C1101F" w:rsidRPr="00110F02">
        <w:t>ности, что должно привести к более полному статистическому учету изнасил</w:t>
      </w:r>
      <w:r w:rsidR="00C1101F" w:rsidRPr="00110F02">
        <w:t>о</w:t>
      </w:r>
      <w:r w:rsidR="00C1101F" w:rsidRPr="00110F02">
        <w:t>ваний (http://w</w:t>
      </w:r>
      <w:r w:rsidR="00C1101F" w:rsidRPr="00110F02">
        <w:t>w</w:t>
      </w:r>
      <w:r w:rsidR="00C1101F" w:rsidRPr="00110F02">
        <w:t>w.justice.gov/opa/pr/2012/January/12-ag-018.html)</w:t>
      </w:r>
      <w:r w:rsidR="00C1101F" w:rsidRPr="00110F02">
        <w:fldChar w:fldCharType="begin"/>
      </w:r>
      <w:r w:rsidR="00C1101F" w:rsidRPr="00110F02">
        <w:instrText xml:space="preserve"> HYPERLINK </w:instrText>
      </w:r>
      <w:r w:rsidR="00C1101F" w:rsidRPr="00110F02">
        <w:fldChar w:fldCharType="separate"/>
      </w:r>
      <w:r w:rsidR="00255B60">
        <w:rPr>
          <w:b/>
          <w:bCs/>
          <w:lang w:val="en-US"/>
        </w:rPr>
        <w:t>Error! Hype</w:t>
      </w:r>
      <w:r w:rsidR="00255B60">
        <w:rPr>
          <w:b/>
          <w:bCs/>
          <w:lang w:val="en-US"/>
        </w:rPr>
        <w:t>r</w:t>
      </w:r>
      <w:r w:rsidR="00255B60">
        <w:rPr>
          <w:b/>
          <w:bCs/>
          <w:lang w:val="en-US"/>
        </w:rPr>
        <w:t>link reference not valid.</w:t>
      </w:r>
      <w:r w:rsidR="00C1101F" w:rsidRPr="00110F02">
        <w:fldChar w:fldCharType="end"/>
      </w:r>
      <w:r w:rsidR="00C1101F" w:rsidRPr="00110F02">
        <w:t>.</w:t>
      </w:r>
    </w:p>
    <w:p w:rsidR="00C1101F" w:rsidRPr="003949F1" w:rsidRDefault="00CA35F7" w:rsidP="0083493F">
      <w:pPr>
        <w:pStyle w:val="SingleTxtGR"/>
      </w:pPr>
      <w:r>
        <w:t>195.</w:t>
      </w:r>
      <w:r>
        <w:tab/>
      </w:r>
      <w:r w:rsidR="00C1101F" w:rsidRPr="00110F02">
        <w:t>Тот факт, что показатели насилия в отношении женщин в целом сниж</w:t>
      </w:r>
      <w:r w:rsidR="00C1101F" w:rsidRPr="00110F02">
        <w:t>а</w:t>
      </w:r>
      <w:r w:rsidR="00C1101F" w:rsidRPr="00110F02">
        <w:t>ются, не умаляет серьезность проблем, с которыми сталкиваются женщины, п</w:t>
      </w:r>
      <w:r w:rsidR="00C1101F" w:rsidRPr="00110F02">
        <w:t>е</w:t>
      </w:r>
      <w:r w:rsidR="00C1101F" w:rsidRPr="00110F02">
        <w:t xml:space="preserve">режившие такое насилие, а также особой остроты этих проблем для женщин из числа </w:t>
      </w:r>
      <w:r w:rsidR="008C4CDC" w:rsidRPr="00110F02">
        <w:t>АИ/КЖА</w:t>
      </w:r>
      <w:r w:rsidR="00C1101F" w:rsidRPr="00110F02">
        <w:t>. Проведенное БСС в 2011</w:t>
      </w:r>
      <w:r w:rsidR="003C4E61">
        <w:t xml:space="preserve"> </w:t>
      </w:r>
      <w:r w:rsidR="00C1101F" w:rsidRPr="00110F02">
        <w:t>году общенациональное обследов</w:t>
      </w:r>
      <w:r w:rsidR="00C1101F" w:rsidRPr="00110F02">
        <w:t>а</w:t>
      </w:r>
      <w:r w:rsidR="00C1101F" w:rsidRPr="00110F02">
        <w:t>ние кр</w:t>
      </w:r>
      <w:r w:rsidR="00C1101F" w:rsidRPr="00110F02">
        <w:t>и</w:t>
      </w:r>
      <w:r w:rsidR="00C1101F" w:rsidRPr="00110F02">
        <w:t>миногенной ситуации в части преступлений против личности показало, что е</w:t>
      </w:r>
      <w:r w:rsidR="00C1101F" w:rsidRPr="00110F02">
        <w:t>с</w:t>
      </w:r>
      <w:r w:rsidR="00C1101F" w:rsidRPr="00110F02">
        <w:t>ли в целом среди коренных жителей Америки численность потерпевших от актов насилия составляла 45</w:t>
      </w:r>
      <w:r w:rsidR="003C4E61">
        <w:t xml:space="preserve"> </w:t>
      </w:r>
      <w:r w:rsidR="00C1101F" w:rsidRPr="00110F02">
        <w:t>человек на 1</w:t>
      </w:r>
      <w:r w:rsidR="003C4E61">
        <w:t xml:space="preserve"> </w:t>
      </w:r>
      <w:r w:rsidR="00C1101F" w:rsidRPr="00110F02">
        <w:t>000, то для мужчин этот показ</w:t>
      </w:r>
      <w:r w:rsidR="00C1101F" w:rsidRPr="00110F02">
        <w:t>а</w:t>
      </w:r>
      <w:r w:rsidR="00C1101F" w:rsidRPr="00110F02">
        <w:t>тель был равен 44, а для женщин</w:t>
      </w:r>
      <w:r w:rsidR="003C4E61">
        <w:t xml:space="preserve"> </w:t>
      </w:r>
      <w:r w:rsidR="00C1101F" w:rsidRPr="00110F02">
        <w:t>– 47</w:t>
      </w:r>
      <w:r w:rsidR="003C4E61">
        <w:t xml:space="preserve"> </w:t>
      </w:r>
      <w:r w:rsidR="00C1101F" w:rsidRPr="00110F02">
        <w:t>человек на 1</w:t>
      </w:r>
      <w:r w:rsidR="003C4E61">
        <w:t xml:space="preserve"> </w:t>
      </w:r>
      <w:r w:rsidR="00C1101F" w:rsidRPr="00110F02">
        <w:t>000 (http://w</w:t>
      </w:r>
      <w:r w:rsidR="00C1101F" w:rsidRPr="00110F02">
        <w:t>w</w:t>
      </w:r>
      <w:r w:rsidR="00C1101F" w:rsidRPr="00110F02">
        <w:t>w.bjs.gov/</w:t>
      </w:r>
      <w:r>
        <w:br/>
      </w:r>
      <w:r w:rsidR="00C1101F" w:rsidRPr="00110F02">
        <w:t xml:space="preserve">content/pub/pdf/cv11.pdf </w:t>
      </w:r>
      <w:r w:rsidR="00C1101F" w:rsidRPr="003949F1">
        <w:rPr>
          <w:lang w:val="en-US"/>
        </w:rPr>
        <w:t>and</w:t>
      </w:r>
      <w:r w:rsidR="00C1101F" w:rsidRPr="003949F1">
        <w:t xml:space="preserve"> </w:t>
      </w:r>
      <w:r w:rsidR="004B1A7D" w:rsidRPr="003949F1">
        <w:rPr>
          <w:lang w:val="en-US"/>
        </w:rPr>
        <w:t>http</w:t>
      </w:r>
      <w:r w:rsidR="004B1A7D" w:rsidRPr="003949F1">
        <w:t>://</w:t>
      </w:r>
      <w:r w:rsidR="004B1A7D" w:rsidRPr="003949F1">
        <w:rPr>
          <w:lang w:val="en-US"/>
        </w:rPr>
        <w:t>www</w:t>
      </w:r>
      <w:r w:rsidR="004B1A7D" w:rsidRPr="003949F1">
        <w:t>.</w:t>
      </w:r>
      <w:r w:rsidR="004B1A7D" w:rsidRPr="003949F1">
        <w:rPr>
          <w:lang w:val="en-US"/>
        </w:rPr>
        <w:t>bj</w:t>
      </w:r>
      <w:r w:rsidR="004B1A7D" w:rsidRPr="003949F1">
        <w:rPr>
          <w:lang w:val="en-US"/>
        </w:rPr>
        <w:t>s</w:t>
      </w:r>
      <w:r w:rsidR="004B1A7D" w:rsidRPr="003949F1">
        <w:t>.</w:t>
      </w:r>
      <w:r w:rsidR="004B1A7D" w:rsidRPr="003949F1">
        <w:rPr>
          <w:lang w:val="en-US"/>
        </w:rPr>
        <w:t>gov</w:t>
      </w:r>
      <w:r w:rsidR="004B1A7D" w:rsidRPr="003949F1">
        <w:t>/</w:t>
      </w:r>
      <w:r w:rsidR="004B1A7D" w:rsidRPr="003949F1">
        <w:rPr>
          <w:lang w:val="en-US"/>
        </w:rPr>
        <w:t>index</w:t>
      </w:r>
      <w:r w:rsidR="004B1A7D" w:rsidRPr="003949F1">
        <w:t>.</w:t>
      </w:r>
      <w:r w:rsidR="00C1101F" w:rsidRPr="003949F1">
        <w:rPr>
          <w:lang w:val="en-US"/>
        </w:rPr>
        <w:t>cfm</w:t>
      </w:r>
      <w:r w:rsidR="00C1101F" w:rsidRPr="003949F1">
        <w:t>?</w:t>
      </w:r>
      <w:r w:rsidR="00C1101F" w:rsidRPr="003949F1">
        <w:rPr>
          <w:lang w:val="en-US"/>
        </w:rPr>
        <w:t>ty</w:t>
      </w:r>
      <w:r w:rsidR="00C1101F" w:rsidRPr="003949F1">
        <w:t>=</w:t>
      </w:r>
      <w:r w:rsidR="00C1101F" w:rsidRPr="003949F1">
        <w:rPr>
          <w:lang w:val="en-US"/>
        </w:rPr>
        <w:t>nvat</w:t>
      </w:r>
      <w:r w:rsidR="00C1101F" w:rsidRPr="003949F1">
        <w:t>).</w:t>
      </w:r>
      <w:r w:rsidR="00C1101F" w:rsidRPr="00110F02">
        <w:fldChar w:fldCharType="begin"/>
      </w:r>
      <w:r w:rsidR="00C1101F" w:rsidRPr="003949F1">
        <w:instrText xml:space="preserve"> </w:instrText>
      </w:r>
      <w:r w:rsidR="00C1101F" w:rsidRPr="003949F1">
        <w:rPr>
          <w:lang w:val="en-US"/>
        </w:rPr>
        <w:instrText>HYPERLINK</w:instrText>
      </w:r>
      <w:r w:rsidR="00C1101F" w:rsidRPr="003949F1">
        <w:instrText xml:space="preserve"> </w:instrText>
      </w:r>
      <w:r w:rsidR="00C1101F" w:rsidRPr="00110F02">
        <w:fldChar w:fldCharType="separate"/>
      </w:r>
      <w:r w:rsidR="00255B60">
        <w:rPr>
          <w:b/>
          <w:bCs/>
          <w:lang w:val="en-US"/>
        </w:rPr>
        <w:t>Error! Hype</w:t>
      </w:r>
      <w:r w:rsidR="00255B60">
        <w:rPr>
          <w:b/>
          <w:bCs/>
          <w:lang w:val="en-US"/>
        </w:rPr>
        <w:t>r</w:t>
      </w:r>
      <w:r w:rsidR="00255B60">
        <w:rPr>
          <w:b/>
          <w:bCs/>
          <w:lang w:val="en-US"/>
        </w:rPr>
        <w:t>link reference not valid.</w:t>
      </w:r>
      <w:r w:rsidR="00C1101F" w:rsidRPr="00110F02">
        <w:fldChar w:fldCharType="end"/>
      </w:r>
    </w:p>
    <w:p w:rsidR="00C1101F" w:rsidRPr="00110F02" w:rsidRDefault="005B0CDE" w:rsidP="0083493F">
      <w:pPr>
        <w:pStyle w:val="SingleTxtGR"/>
      </w:pPr>
      <w:r>
        <w:t>196</w:t>
      </w:r>
      <w:r w:rsidR="00CA35F7">
        <w:t>.</w:t>
      </w:r>
      <w:r w:rsidR="00CA35F7">
        <w:tab/>
      </w:r>
      <w:r w:rsidR="008C4CDC" w:rsidRPr="00110F02">
        <w:t>В связи с пунктом 33 з</w:t>
      </w:r>
      <w:r w:rsidR="00C1101F" w:rsidRPr="00110F02">
        <w:t>аключительных замечаний Комитета США пр</w:t>
      </w:r>
      <w:r w:rsidR="00C1101F" w:rsidRPr="00110F02">
        <w:t>и</w:t>
      </w:r>
      <w:r w:rsidR="00C1101F" w:rsidRPr="00110F02">
        <w:t>знают, что еще не все возможное сделано для того, чтобы расширить доступ женщин к медицинским услугам, сократить число нежелательных беременн</w:t>
      </w:r>
      <w:r w:rsidR="00C1101F" w:rsidRPr="00110F02">
        <w:t>о</w:t>
      </w:r>
      <w:r w:rsidR="00C1101F" w:rsidRPr="00110F02">
        <w:t xml:space="preserve">стей и обеспечить защиту здоровья матери и ребенка. Как отметил </w:t>
      </w:r>
      <w:r w:rsidR="005C6F0A">
        <w:t>Президент</w:t>
      </w:r>
      <w:r w:rsidR="00C1101F" w:rsidRPr="00110F02">
        <w:t xml:space="preserve"> Обама, выступая в мае 2009</w:t>
      </w:r>
      <w:r w:rsidR="003C4E61">
        <w:t xml:space="preserve"> </w:t>
      </w:r>
      <w:r w:rsidR="00C1101F" w:rsidRPr="00110F02">
        <w:t>года в университете Нотр-Дам, нам следуе</w:t>
      </w:r>
      <w:r w:rsidR="008C4CDC" w:rsidRPr="00110F02">
        <w:t>т пр</w:t>
      </w:r>
      <w:r w:rsidR="008C4CDC" w:rsidRPr="00110F02">
        <w:t>и</w:t>
      </w:r>
      <w:r w:rsidR="008C4CDC" w:rsidRPr="00110F02">
        <w:t>ступить к принятию мер по "</w:t>
      </w:r>
      <w:r w:rsidR="00C1101F" w:rsidRPr="00110F02">
        <w:t>уменьшению числа нежелательных беременностей, облегч</w:t>
      </w:r>
      <w:r w:rsidR="00C1101F" w:rsidRPr="00110F02">
        <w:t>е</w:t>
      </w:r>
      <w:r w:rsidR="00C1101F" w:rsidRPr="00110F02">
        <w:t>нию процедур усыновления и оказанию заботы и поддержки женщинам, принявшим ре</w:t>
      </w:r>
      <w:r w:rsidR="008C4CDC" w:rsidRPr="00110F02">
        <w:t>шение выносить и родить ребенка"</w:t>
      </w:r>
      <w:r w:rsidR="00C1101F" w:rsidRPr="00110F02">
        <w:t>. Решение этих вопросов было одной из целей, для которых при Белом доме был в 2009</w:t>
      </w:r>
      <w:r w:rsidR="003C4E61">
        <w:t xml:space="preserve"> </w:t>
      </w:r>
      <w:r w:rsidR="00C1101F" w:rsidRPr="00110F02">
        <w:t>году учрежден Совет по проблемам женщин и девушек.</w:t>
      </w:r>
      <w:r w:rsidR="002C31A1">
        <w:t xml:space="preserve"> </w:t>
      </w:r>
      <w:r w:rsidR="00C1101F" w:rsidRPr="00110F02">
        <w:t>Для расширения доступа женщин к медици</w:t>
      </w:r>
      <w:r w:rsidR="00C1101F" w:rsidRPr="00110F02">
        <w:t>н</w:t>
      </w:r>
      <w:r w:rsidR="00C1101F" w:rsidRPr="00110F02">
        <w:t>ской помощи США используют также ЗДМП, которы</w:t>
      </w:r>
      <w:r w:rsidR="003949F1">
        <w:t>й, в частности, позв</w:t>
      </w:r>
      <w:r w:rsidR="00C1101F" w:rsidRPr="00110F02">
        <w:t>оляет большему числу женщин пользоваться медико-санитарными услугами, важн</w:t>
      </w:r>
      <w:r w:rsidR="00C1101F" w:rsidRPr="00110F02">
        <w:t>ы</w:t>
      </w:r>
      <w:r w:rsidR="00C1101F" w:rsidRPr="00110F02">
        <w:t>ми для их здоровья в период беременности, включая диагностику опасных з</w:t>
      </w:r>
      <w:r w:rsidR="00C1101F" w:rsidRPr="00110F02">
        <w:t>а</w:t>
      </w:r>
      <w:r w:rsidR="00C1101F" w:rsidRPr="00110F02">
        <w:t>болеваний и программы помощи в отказе от курения и употребления алкоголя.</w:t>
      </w:r>
    </w:p>
    <w:p w:rsidR="00C1101F" w:rsidRPr="00110F02" w:rsidRDefault="005B0CDE" w:rsidP="0083493F">
      <w:pPr>
        <w:pStyle w:val="SingleTxtGR"/>
      </w:pPr>
      <w:r>
        <w:t>197</w:t>
      </w:r>
      <w:r w:rsidR="00CA35F7">
        <w:t>.</w:t>
      </w:r>
      <w:r w:rsidR="00CA35F7">
        <w:tab/>
      </w:r>
      <w:r w:rsidR="00C1101F" w:rsidRPr="00110F02">
        <w:t>Демографический отдел МЗСО следит за осуществлением Программы планирования семьи в рамках главы X – единственной программы федеральных субсидий, которая целиком направлена на оказание частным лицам полного комплекса услуг по планированию семьи и связанной с этим санитарно-профилактической помощи. Программа рассчитана на предоставление всем ж</w:t>
      </w:r>
      <w:r w:rsidR="00C1101F" w:rsidRPr="00110F02">
        <w:t>е</w:t>
      </w:r>
      <w:r w:rsidR="00C1101F" w:rsidRPr="00110F02">
        <w:t xml:space="preserve">лающим и нуждающимся доступа к услугам по предупреждению беременности, </w:t>
      </w:r>
      <w:r w:rsidR="00110F02" w:rsidRPr="00110F02">
        <w:t>контрацептивам</w:t>
      </w:r>
      <w:r w:rsidR="00C1101F" w:rsidRPr="00110F02">
        <w:t xml:space="preserve"> и соответствующей информации. При этом в соответствии с законодательством приоритет имеют лица с низким уровнем дохода. Клиники, пользующиеся поддержкой в рамках главы</w:t>
      </w:r>
      <w:r w:rsidR="003C4E61">
        <w:t xml:space="preserve"> </w:t>
      </w:r>
      <w:r w:rsidR="00C1101F" w:rsidRPr="00110F02">
        <w:t xml:space="preserve">X, оказывают также смежные услуги профилактического характера, включая санитарно-просветительскую работу с пациентами, консультации, обследования на выявление рака груди и рака шейки матки, обучение профилактике заболеваний, передающихся половым путем, и, в частности, ВИЧ-инфекции, консультирование по этим вопросам, диагностику и направление к специалистам. В 2012 финансовом году </w:t>
      </w:r>
      <w:r w:rsidR="0056323F" w:rsidRPr="00110F02">
        <w:t>конгрес</w:t>
      </w:r>
      <w:r w:rsidR="00CA35F7">
        <w:t>с выделил</w:t>
      </w:r>
      <w:r w:rsidR="00CA35F7">
        <w:br/>
      </w:r>
      <w:r w:rsidR="00C1101F" w:rsidRPr="00110F02">
        <w:t>на деятельность в области планирования семьи в рамках главы X бол</w:t>
      </w:r>
      <w:r w:rsidR="00CA35F7">
        <w:t xml:space="preserve">ее </w:t>
      </w:r>
      <w:r w:rsidR="00C1101F" w:rsidRPr="00110F02">
        <w:t>297</w:t>
      </w:r>
      <w:r w:rsidR="00CA35F7">
        <w:t> </w:t>
      </w:r>
      <w:r w:rsidR="00C1101F" w:rsidRPr="00110F02">
        <w:t>млн.</w:t>
      </w:r>
      <w:r w:rsidR="003C4E61">
        <w:t xml:space="preserve"> </w:t>
      </w:r>
      <w:r w:rsidR="00C1101F" w:rsidRPr="00110F02">
        <w:t>долл., что позволило 98 организациям</w:t>
      </w:r>
      <w:r w:rsidR="003C4E61">
        <w:t xml:space="preserve"> </w:t>
      </w:r>
      <w:r w:rsidR="00C1101F" w:rsidRPr="00110F02">
        <w:t>– получателям субсидий по</w:t>
      </w:r>
      <w:r w:rsidR="002C31A1">
        <w:t xml:space="preserve"> </w:t>
      </w:r>
      <w:r w:rsidR="00C1101F" w:rsidRPr="00110F02">
        <w:t>гл</w:t>
      </w:r>
      <w:r w:rsidR="00C1101F" w:rsidRPr="00110F02">
        <w:t>а</w:t>
      </w:r>
      <w:r w:rsidR="00C1101F" w:rsidRPr="00110F02">
        <w:t>ве X предоставить в течение календарного 2012</w:t>
      </w:r>
      <w:r w:rsidR="002C31A1">
        <w:t xml:space="preserve"> </w:t>
      </w:r>
      <w:r w:rsidR="00C1101F" w:rsidRPr="00110F02">
        <w:t>года</w:t>
      </w:r>
      <w:r w:rsidR="002C31A1">
        <w:t xml:space="preserve"> </w:t>
      </w:r>
      <w:r w:rsidR="00C1101F" w:rsidRPr="00110F02">
        <w:t>услуги по планированию семьи примерно 5</w:t>
      </w:r>
      <w:r w:rsidR="003C4E61">
        <w:t xml:space="preserve"> </w:t>
      </w:r>
      <w:r w:rsidR="00C1101F" w:rsidRPr="00110F02">
        <w:t>млн. женщин и мужчин, используя для этого сеть из более чем 4</w:t>
      </w:r>
      <w:r w:rsidR="003C4E61">
        <w:t xml:space="preserve"> </w:t>
      </w:r>
      <w:r w:rsidR="00C1101F" w:rsidRPr="00110F02">
        <w:t>500 медучреждений на местах, таких как отделы здравоохранения в мес</w:t>
      </w:r>
      <w:r w:rsidR="00C1101F" w:rsidRPr="00110F02">
        <w:t>т</w:t>
      </w:r>
      <w:r w:rsidR="00C1101F" w:rsidRPr="00110F02">
        <w:t>ных администрациях и администрациях штатов, организации племенного уро</w:t>
      </w:r>
      <w:r w:rsidR="00C1101F" w:rsidRPr="00110F02">
        <w:t>в</w:t>
      </w:r>
      <w:r w:rsidR="00C1101F" w:rsidRPr="00110F02">
        <w:t>ня, больницы, лечебно-профилактические центры</w:t>
      </w:r>
      <w:r w:rsidR="002C31A1">
        <w:t xml:space="preserve"> </w:t>
      </w:r>
      <w:r w:rsidR="00C1101F" w:rsidRPr="00110F02">
        <w:t>при университетах, незав</w:t>
      </w:r>
      <w:r w:rsidR="00C1101F" w:rsidRPr="00110F02">
        <w:t>и</w:t>
      </w:r>
      <w:r w:rsidR="00C1101F" w:rsidRPr="00110F02">
        <w:t>симые клиники, местные медицинские центры,</w:t>
      </w:r>
      <w:r w:rsidR="002C31A1">
        <w:t xml:space="preserve"> </w:t>
      </w:r>
      <w:r w:rsidR="00C1101F" w:rsidRPr="00110F02">
        <w:t>религиозные организации и т.д. Примерно в 75% графств США имеется как минимум по одной клинике, где можно получить услуги в рамках главы X.</w:t>
      </w:r>
    </w:p>
    <w:p w:rsidR="00C1101F" w:rsidRPr="00110F02" w:rsidRDefault="005B0CDE" w:rsidP="0083493F">
      <w:pPr>
        <w:pStyle w:val="SingleTxtGR"/>
      </w:pPr>
      <w:r>
        <w:t>198</w:t>
      </w:r>
      <w:r w:rsidR="00A236F7">
        <w:t>.</w:t>
      </w:r>
      <w:r w:rsidR="00A236F7">
        <w:tab/>
      </w:r>
      <w:r w:rsidR="00C1101F" w:rsidRPr="00110F02">
        <w:t>По линии своей Программы воспитания персональной ответственности МЗСО предоставляет субсидии государственным организациям, распростр</w:t>
      </w:r>
      <w:r w:rsidR="00C1101F" w:rsidRPr="00110F02">
        <w:t>а</w:t>
      </w:r>
      <w:r w:rsidR="00C1101F" w:rsidRPr="00110F02">
        <w:t>няющим среди молодежи информацию о половом воздержании и использов</w:t>
      </w:r>
      <w:r w:rsidR="00C1101F" w:rsidRPr="00110F02">
        <w:t>а</w:t>
      </w:r>
      <w:r w:rsidR="00C1101F" w:rsidRPr="00110F02">
        <w:t xml:space="preserve">нии </w:t>
      </w:r>
      <w:r w:rsidR="00110F02" w:rsidRPr="00110F02">
        <w:t>контрацептивов</w:t>
      </w:r>
      <w:r w:rsidR="00C1101F" w:rsidRPr="00110F02">
        <w:t xml:space="preserve"> как спосо</w:t>
      </w:r>
      <w:r w:rsidR="008C4CDC" w:rsidRPr="00110F02">
        <w:t>бах предупреждения беременности</w:t>
      </w:r>
      <w:r w:rsidR="00C1101F" w:rsidRPr="00110F02">
        <w:t xml:space="preserve"> и инфекций, передающихся половым путем, включая ВИЧ/СПИД. Программа адресована молодым людям в возрасте от 10 до 19</w:t>
      </w:r>
      <w:r w:rsidR="003C4E61">
        <w:t xml:space="preserve"> </w:t>
      </w:r>
      <w:r w:rsidR="00C1101F" w:rsidRPr="00110F02">
        <w:t>лет, не имеющим постоянного места ж</w:t>
      </w:r>
      <w:r w:rsidR="00C1101F" w:rsidRPr="00110F02">
        <w:t>и</w:t>
      </w:r>
      <w:r w:rsidR="00C1101F" w:rsidRPr="00110F02">
        <w:t>тельства, оставшимся без попечения родителей, проживающим в сельской м</w:t>
      </w:r>
      <w:r w:rsidR="00C1101F" w:rsidRPr="00110F02">
        <w:t>е</w:t>
      </w:r>
      <w:r w:rsidR="00C1101F" w:rsidRPr="00110F02">
        <w:t>стности или в географических районах, характеризующихся высоким проце</w:t>
      </w:r>
      <w:r w:rsidR="00C1101F" w:rsidRPr="00110F02">
        <w:t>н</w:t>
      </w:r>
      <w:r w:rsidR="00C1101F" w:rsidRPr="00110F02">
        <w:t>том деторождений у несовершеннолетних, либо прина</w:t>
      </w:r>
      <w:r w:rsidR="00C1101F" w:rsidRPr="00110F02">
        <w:t>д</w:t>
      </w:r>
      <w:r w:rsidR="00C1101F" w:rsidRPr="00110F02">
        <w:t>лежащим к расовым или этническим меньшинствам. В рамках этой программы поддержка оказывается также несовершеннолетним и молодым матерям в период беременности и до достижения 21-летнего возраста.</w:t>
      </w:r>
    </w:p>
    <w:p w:rsidR="00C1101F" w:rsidRPr="007C6657" w:rsidRDefault="005B0CDE" w:rsidP="0083493F">
      <w:pPr>
        <w:pStyle w:val="SingleTxtGR"/>
        <w:rPr>
          <w:spacing w:val="2"/>
        </w:rPr>
      </w:pPr>
      <w:r>
        <w:t>199</w:t>
      </w:r>
      <w:r w:rsidR="009F0D64">
        <w:t>.</w:t>
      </w:r>
      <w:r w:rsidR="009F0D64">
        <w:tab/>
      </w:r>
      <w:r w:rsidR="00C1101F" w:rsidRPr="00110F02">
        <w:t>В сентябре 2010</w:t>
      </w:r>
      <w:r w:rsidR="003C4E61">
        <w:t xml:space="preserve"> </w:t>
      </w:r>
      <w:r w:rsidR="00C1101F" w:rsidRPr="00110F02">
        <w:t>года МЗСО выделило 27</w:t>
      </w:r>
      <w:r w:rsidR="003C4E61">
        <w:t xml:space="preserve"> </w:t>
      </w:r>
      <w:r w:rsidR="00C1101F" w:rsidRPr="00110F02">
        <w:t>млн.</w:t>
      </w:r>
      <w:r w:rsidR="003C4E61">
        <w:t xml:space="preserve"> </w:t>
      </w:r>
      <w:r w:rsidR="00C1101F" w:rsidRPr="00110F02">
        <w:t>долл. на поддержку нес</w:t>
      </w:r>
      <w:r w:rsidR="00C1101F" w:rsidRPr="00110F02">
        <w:t>о</w:t>
      </w:r>
      <w:r w:rsidR="00C1101F" w:rsidRPr="00110F02">
        <w:t>вершеннолетних и молодых матерей-одиночек в период беременности и после родов в различных штатах и племенах разных районов страны. 24</w:t>
      </w:r>
      <w:r w:rsidR="003C4E61">
        <w:t xml:space="preserve"> </w:t>
      </w:r>
      <w:r w:rsidR="00C1101F" w:rsidRPr="00110F02">
        <w:t>млн.</w:t>
      </w:r>
      <w:r w:rsidR="003C4E61">
        <w:t xml:space="preserve"> </w:t>
      </w:r>
      <w:r w:rsidR="00C1101F" w:rsidRPr="00110F02">
        <w:t>долл. из этой суммы были предоставлены 17 штатам и племена</w:t>
      </w:r>
      <w:r w:rsidR="008C4CDC" w:rsidRPr="00110F02">
        <w:t>м через Фонд помощи беременным</w:t>
      </w:r>
      <w:r w:rsidR="00C1101F" w:rsidRPr="00110F02">
        <w:t>, учрежденный согласно ЗДМП. Тогда же, в сентябре 2010</w:t>
      </w:r>
      <w:r w:rsidR="003C4E61">
        <w:t xml:space="preserve"> </w:t>
      </w:r>
      <w:r w:rsidR="00C1101F" w:rsidRPr="00110F02">
        <w:t xml:space="preserve">года </w:t>
      </w:r>
      <w:r w:rsidR="00C1101F" w:rsidRPr="009F0D64">
        <w:rPr>
          <w:spacing w:val="0"/>
        </w:rPr>
        <w:t>Управление МЗСО по охране здоровья подростков выделило ряд грантов на</w:t>
      </w:r>
      <w:r w:rsidR="00C1101F" w:rsidRPr="00110F02">
        <w:t xml:space="preserve"> </w:t>
      </w:r>
      <w:r w:rsidR="00C1101F" w:rsidRPr="009F0D64">
        <w:rPr>
          <w:spacing w:val="0"/>
        </w:rPr>
        <w:t>пр</w:t>
      </w:r>
      <w:r w:rsidR="00C1101F" w:rsidRPr="009F0D64">
        <w:rPr>
          <w:spacing w:val="0"/>
        </w:rPr>
        <w:t>о</w:t>
      </w:r>
      <w:r w:rsidR="00C1101F" w:rsidRPr="009F0D64">
        <w:rPr>
          <w:spacing w:val="0"/>
        </w:rPr>
        <w:t>филактику беременностей у несовершеннолетних на общую сумму 100</w:t>
      </w:r>
      <w:r w:rsidR="003C4E61" w:rsidRPr="009F0D64">
        <w:rPr>
          <w:spacing w:val="0"/>
        </w:rPr>
        <w:t xml:space="preserve"> </w:t>
      </w:r>
      <w:r w:rsidR="00C1101F" w:rsidRPr="009F0D64">
        <w:rPr>
          <w:spacing w:val="0"/>
        </w:rPr>
        <w:t>млн.</w:t>
      </w:r>
      <w:r w:rsidR="003C4E61" w:rsidRPr="009F0D64">
        <w:rPr>
          <w:spacing w:val="0"/>
        </w:rPr>
        <w:t xml:space="preserve"> </w:t>
      </w:r>
      <w:r w:rsidR="00C1101F" w:rsidRPr="009F0D64">
        <w:rPr>
          <w:spacing w:val="0"/>
        </w:rPr>
        <w:t>долл.,</w:t>
      </w:r>
      <w:r w:rsidR="00C1101F" w:rsidRPr="00110F02">
        <w:t xml:space="preserve"> которые будут использоваться для поддержки программ, признанных наиболее эффективными</w:t>
      </w:r>
      <w:r w:rsidR="004B1A7D">
        <w:t xml:space="preserve"> по итога</w:t>
      </w:r>
      <w:r w:rsidR="00C1101F" w:rsidRPr="00110F02">
        <w:t>м строгого отбора, и для апробирования новых подх</w:t>
      </w:r>
      <w:r w:rsidR="00C1101F" w:rsidRPr="00110F02">
        <w:t>о</w:t>
      </w:r>
      <w:r w:rsidR="00C1101F" w:rsidRPr="00110F02">
        <w:t>дов и инновационных стратегий профилактики подростковых бере</w:t>
      </w:r>
      <w:r w:rsidR="009F0D64">
        <w:t xml:space="preserve">менностей. </w:t>
      </w:r>
      <w:r w:rsidR="009F0D64" w:rsidRPr="009F0D64">
        <w:rPr>
          <w:spacing w:val="0"/>
        </w:rPr>
        <w:t>К </w:t>
      </w:r>
      <w:r w:rsidR="00C1101F" w:rsidRPr="009F0D64">
        <w:rPr>
          <w:spacing w:val="0"/>
        </w:rPr>
        <w:t>сентябрю 2012</w:t>
      </w:r>
      <w:r w:rsidR="003C4E61" w:rsidRPr="009F0D64">
        <w:rPr>
          <w:spacing w:val="0"/>
        </w:rPr>
        <w:t xml:space="preserve"> </w:t>
      </w:r>
      <w:r w:rsidR="00C1101F" w:rsidRPr="009F0D64">
        <w:rPr>
          <w:spacing w:val="0"/>
        </w:rPr>
        <w:t>года 25</w:t>
      </w:r>
      <w:r w:rsidR="003C4E61" w:rsidRPr="009F0D64">
        <w:rPr>
          <w:spacing w:val="0"/>
        </w:rPr>
        <w:t xml:space="preserve"> </w:t>
      </w:r>
      <w:r w:rsidR="00C1101F" w:rsidRPr="009F0D64">
        <w:rPr>
          <w:spacing w:val="0"/>
        </w:rPr>
        <w:t>племен, племенных организаций и организаций и</w:t>
      </w:r>
      <w:r w:rsidR="00C1101F" w:rsidRPr="009F0D64">
        <w:rPr>
          <w:spacing w:val="0"/>
        </w:rPr>
        <w:t>н</w:t>
      </w:r>
      <w:r w:rsidR="00C1101F" w:rsidRPr="009F0D64">
        <w:rPr>
          <w:spacing w:val="0"/>
        </w:rPr>
        <w:t>дейцев, проживающих в городах, получили субсидии н</w:t>
      </w:r>
      <w:r w:rsidR="008C4CDC" w:rsidRPr="009F0D64">
        <w:rPr>
          <w:spacing w:val="0"/>
        </w:rPr>
        <w:t>а общую сумму 12</w:t>
      </w:r>
      <w:r w:rsidR="003C4E61" w:rsidRPr="009F0D64">
        <w:rPr>
          <w:spacing w:val="0"/>
        </w:rPr>
        <w:t xml:space="preserve"> </w:t>
      </w:r>
      <w:r w:rsidR="008C4CDC" w:rsidRPr="009F0D64">
        <w:rPr>
          <w:spacing w:val="0"/>
        </w:rPr>
        <w:t>млн.</w:t>
      </w:r>
      <w:r w:rsidR="003C4E61" w:rsidRPr="009F0D64">
        <w:rPr>
          <w:spacing w:val="0"/>
        </w:rPr>
        <w:t xml:space="preserve"> </w:t>
      </w:r>
      <w:r w:rsidR="008C4CDC" w:rsidRPr="009F0D64">
        <w:rPr>
          <w:spacing w:val="0"/>
        </w:rPr>
        <w:t>долл.</w:t>
      </w:r>
      <w:r w:rsidR="008C4CDC" w:rsidRPr="00110F02">
        <w:t xml:space="preserve"> по П</w:t>
      </w:r>
      <w:r w:rsidR="00C1101F" w:rsidRPr="00110F02">
        <w:t xml:space="preserve">рограмме помощи на дому для беременных и кормящих матерей и родителей, воспитывающих детей младшего возраста, в индейских племенах (ПДБКМД). Эта программа осуществляется также в интересах американских индейцев и </w:t>
      </w:r>
      <w:r w:rsidR="00C1101F" w:rsidRPr="007C6657">
        <w:rPr>
          <w:spacing w:val="2"/>
        </w:rPr>
        <w:t>коренных жителей Аляски, коренных жителей Гавайских островов, уроженцев островов Тихого океана, афроамериканцев, пуэрториканцев и представителей других испаноязычных общин, входящих в группу риска и проживающих в ме</w:t>
      </w:r>
      <w:r w:rsidR="00C1101F" w:rsidRPr="007C6657">
        <w:rPr>
          <w:spacing w:val="2"/>
        </w:rPr>
        <w:t>с</w:t>
      </w:r>
      <w:r w:rsidR="00C1101F" w:rsidRPr="007C6657">
        <w:rPr>
          <w:spacing w:val="2"/>
        </w:rPr>
        <w:t>тах, где существуют выраженные диспропорции в обеспечении населения усл</w:t>
      </w:r>
      <w:r w:rsidR="00C1101F" w:rsidRPr="007C6657">
        <w:rPr>
          <w:spacing w:val="2"/>
        </w:rPr>
        <w:t>у</w:t>
      </w:r>
      <w:r w:rsidR="00C1101F" w:rsidRPr="007C6657">
        <w:rPr>
          <w:spacing w:val="2"/>
        </w:rPr>
        <w:t>гами по о</w:t>
      </w:r>
      <w:r w:rsidR="00C1101F" w:rsidRPr="007C6657">
        <w:rPr>
          <w:spacing w:val="2"/>
        </w:rPr>
        <w:t>х</w:t>
      </w:r>
      <w:r w:rsidR="00C1101F" w:rsidRPr="007C6657">
        <w:rPr>
          <w:spacing w:val="2"/>
        </w:rPr>
        <w:t xml:space="preserve">ране здоровья матери и ребенка и острая потребность в таких услугах. В 2011 </w:t>
      </w:r>
      <w:r w:rsidR="00B35F67">
        <w:rPr>
          <w:spacing w:val="2"/>
        </w:rPr>
        <w:t>финансовом</w:t>
      </w:r>
      <w:r w:rsidR="007C6657" w:rsidRPr="007C6657">
        <w:rPr>
          <w:spacing w:val="2"/>
        </w:rPr>
        <w:t xml:space="preserve"> году</w:t>
      </w:r>
      <w:r w:rsidR="00C1101F" w:rsidRPr="007C6657">
        <w:rPr>
          <w:spacing w:val="2"/>
        </w:rPr>
        <w:t xml:space="preserve"> субсидии ПДБКМД (на общую сумму</w:t>
      </w:r>
      <w:r w:rsidR="002C31A1" w:rsidRPr="007C6657">
        <w:rPr>
          <w:spacing w:val="2"/>
        </w:rPr>
        <w:t xml:space="preserve"> </w:t>
      </w:r>
      <w:r w:rsidR="00C1101F" w:rsidRPr="007C6657">
        <w:rPr>
          <w:spacing w:val="2"/>
        </w:rPr>
        <w:t>250</w:t>
      </w:r>
      <w:r w:rsidR="003C4E61" w:rsidRPr="007C6657">
        <w:rPr>
          <w:spacing w:val="2"/>
        </w:rPr>
        <w:t xml:space="preserve"> </w:t>
      </w:r>
      <w:r w:rsidR="00C1101F" w:rsidRPr="007C6657">
        <w:rPr>
          <w:spacing w:val="2"/>
        </w:rPr>
        <w:t>млн.</w:t>
      </w:r>
      <w:r w:rsidR="003C4E61" w:rsidRPr="007C6657">
        <w:rPr>
          <w:spacing w:val="2"/>
        </w:rPr>
        <w:t xml:space="preserve"> </w:t>
      </w:r>
      <w:r w:rsidR="00C1101F" w:rsidRPr="007C6657">
        <w:rPr>
          <w:spacing w:val="2"/>
        </w:rPr>
        <w:t>долл.) были предо</w:t>
      </w:r>
      <w:r w:rsidR="00C1101F" w:rsidRPr="007C6657">
        <w:rPr>
          <w:spacing w:val="2"/>
        </w:rPr>
        <w:t>с</w:t>
      </w:r>
      <w:r w:rsidR="00C1101F" w:rsidRPr="007C6657">
        <w:rPr>
          <w:spacing w:val="2"/>
        </w:rPr>
        <w:t>тавлены всем штатам страны.</w:t>
      </w:r>
    </w:p>
    <w:p w:rsidR="00C1101F" w:rsidRPr="00110F02" w:rsidRDefault="005B0CDE" w:rsidP="0083493F">
      <w:pPr>
        <w:pStyle w:val="SingleTxtGR"/>
      </w:pPr>
      <w:r>
        <w:t>200</w:t>
      </w:r>
      <w:r w:rsidR="009F0D64">
        <w:t>.</w:t>
      </w:r>
      <w:r w:rsidR="009F0D64">
        <w:tab/>
      </w:r>
      <w:r w:rsidR="00C1101F" w:rsidRPr="00110F02">
        <w:t>В целях преодоления с</w:t>
      </w:r>
      <w:r w:rsidR="00491A25" w:rsidRPr="00110F02">
        <w:t>ложных проблем, создающих угрозу</w:t>
      </w:r>
      <w:r w:rsidR="00C1101F" w:rsidRPr="00110F02">
        <w:t xml:space="preserve"> для здоровья матерей, из федерального бюдж</w:t>
      </w:r>
      <w:r w:rsidR="00491A25" w:rsidRPr="00110F02">
        <w:t>ета выделено 556</w:t>
      </w:r>
      <w:r w:rsidR="003C4E61">
        <w:t xml:space="preserve"> </w:t>
      </w:r>
      <w:r w:rsidR="00491A25" w:rsidRPr="00110F02">
        <w:t>млн.</w:t>
      </w:r>
      <w:r w:rsidR="003C4E61">
        <w:t xml:space="preserve"> </w:t>
      </w:r>
      <w:r w:rsidR="00491A25" w:rsidRPr="00110F02">
        <w:t>долл. по П</w:t>
      </w:r>
      <w:r w:rsidR="00C1101F" w:rsidRPr="00110F02">
        <w:t>рограмме ц</w:t>
      </w:r>
      <w:r w:rsidR="00C1101F" w:rsidRPr="00110F02">
        <w:t>е</w:t>
      </w:r>
      <w:r w:rsidR="00C1101F" w:rsidRPr="00110F02">
        <w:t>левых субсидий на охрану материнского и детского здоровья в рамках полож</w:t>
      </w:r>
      <w:r w:rsidR="00C1101F" w:rsidRPr="00110F02">
        <w:t>е</w:t>
      </w:r>
      <w:r w:rsidR="00C1101F" w:rsidRPr="00110F02">
        <w:t>ний гл</w:t>
      </w:r>
      <w:r w:rsidR="00C1101F" w:rsidRPr="00110F02">
        <w:t>а</w:t>
      </w:r>
      <w:r w:rsidR="00C1101F" w:rsidRPr="00110F02">
        <w:t>вы</w:t>
      </w:r>
      <w:r w:rsidR="003C4E61">
        <w:t xml:space="preserve"> </w:t>
      </w:r>
      <w:r w:rsidR="00C1101F" w:rsidRPr="00110F02">
        <w:t xml:space="preserve">V, </w:t>
      </w:r>
      <w:r w:rsidR="00491A25" w:rsidRPr="00110F02">
        <w:t>которая предусматривает</w:t>
      </w:r>
      <w:r w:rsidR="00C1101F" w:rsidRPr="00110F02">
        <w:t xml:space="preserve"> предоставление полного набора медико-санитарных услуг, включая дородовые и послеродовые консультации и помощь </w:t>
      </w:r>
      <w:r w:rsidR="00C1101F" w:rsidRPr="009F0D64">
        <w:rPr>
          <w:spacing w:val="0"/>
        </w:rPr>
        <w:t>беременным женщинам с низкими дох</w:t>
      </w:r>
      <w:r w:rsidR="009F0D64" w:rsidRPr="009F0D64">
        <w:rPr>
          <w:spacing w:val="0"/>
        </w:rPr>
        <w:t xml:space="preserve">одами, входящим в группу риска. </w:t>
      </w:r>
      <w:r w:rsidR="00C1101F" w:rsidRPr="009F0D64">
        <w:rPr>
          <w:spacing w:val="0"/>
        </w:rPr>
        <w:t>В 2009</w:t>
      </w:r>
      <w:r w:rsidR="003C4E61" w:rsidRPr="009F0D64">
        <w:rPr>
          <w:spacing w:val="0"/>
        </w:rPr>
        <w:t xml:space="preserve"> </w:t>
      </w:r>
      <w:r w:rsidR="00C1101F" w:rsidRPr="009F0D64">
        <w:rPr>
          <w:spacing w:val="0"/>
        </w:rPr>
        <w:t>г</w:t>
      </w:r>
      <w:r w:rsidR="00C1101F" w:rsidRPr="009F0D64">
        <w:rPr>
          <w:spacing w:val="0"/>
        </w:rPr>
        <w:t>о</w:t>
      </w:r>
      <w:r w:rsidR="00C1101F" w:rsidRPr="009F0D64">
        <w:rPr>
          <w:spacing w:val="0"/>
        </w:rPr>
        <w:t>ду соответствующими услугами смогли воспользоваться более 39</w:t>
      </w:r>
      <w:r w:rsidR="003C4E61" w:rsidRPr="009F0D64">
        <w:rPr>
          <w:spacing w:val="0"/>
        </w:rPr>
        <w:t xml:space="preserve"> </w:t>
      </w:r>
      <w:r w:rsidR="00C1101F" w:rsidRPr="009F0D64">
        <w:rPr>
          <w:spacing w:val="0"/>
        </w:rPr>
        <w:t xml:space="preserve">млн. человек, </w:t>
      </w:r>
      <w:r w:rsidR="00491A25" w:rsidRPr="009F0D64">
        <w:rPr>
          <w:spacing w:val="0"/>
        </w:rPr>
        <w:t>в том числе</w:t>
      </w:r>
      <w:r w:rsidR="00C1101F" w:rsidRPr="009F0D64">
        <w:rPr>
          <w:spacing w:val="0"/>
        </w:rPr>
        <w:t xml:space="preserve"> 2,5</w:t>
      </w:r>
      <w:r w:rsidR="003C4E61" w:rsidRPr="009F0D64">
        <w:rPr>
          <w:spacing w:val="0"/>
        </w:rPr>
        <w:t xml:space="preserve"> </w:t>
      </w:r>
      <w:r w:rsidR="00C1101F" w:rsidRPr="009F0D64">
        <w:rPr>
          <w:spacing w:val="0"/>
        </w:rPr>
        <w:t>млн. беременных женщин, 4,1</w:t>
      </w:r>
      <w:r w:rsidR="003C4E61" w:rsidRPr="009F0D64">
        <w:rPr>
          <w:spacing w:val="0"/>
        </w:rPr>
        <w:t xml:space="preserve"> </w:t>
      </w:r>
      <w:r w:rsidR="00C1101F" w:rsidRPr="009F0D64">
        <w:rPr>
          <w:spacing w:val="0"/>
        </w:rPr>
        <w:t>млн. новорожденных,</w:t>
      </w:r>
      <w:r w:rsidR="002C31A1" w:rsidRPr="009F0D64">
        <w:rPr>
          <w:spacing w:val="0"/>
        </w:rPr>
        <w:t xml:space="preserve"> </w:t>
      </w:r>
      <w:r w:rsidR="00C1101F" w:rsidRPr="009F0D64">
        <w:rPr>
          <w:spacing w:val="0"/>
        </w:rPr>
        <w:t>27,6</w:t>
      </w:r>
      <w:r w:rsidR="003C4E61" w:rsidRPr="009F0D64">
        <w:rPr>
          <w:spacing w:val="0"/>
        </w:rPr>
        <w:t xml:space="preserve"> </w:t>
      </w:r>
      <w:r w:rsidR="00C1101F" w:rsidRPr="009F0D64">
        <w:rPr>
          <w:spacing w:val="0"/>
        </w:rPr>
        <w:t>млн. детей и 1,9</w:t>
      </w:r>
      <w:r w:rsidR="003C4E61" w:rsidRPr="009F0D64">
        <w:rPr>
          <w:spacing w:val="0"/>
        </w:rPr>
        <w:t xml:space="preserve"> </w:t>
      </w:r>
      <w:r w:rsidR="00C1101F" w:rsidRPr="009F0D64">
        <w:rPr>
          <w:spacing w:val="0"/>
        </w:rPr>
        <w:t>млн. детей, нуждающихся в особом уходе. Управление МЗСО</w:t>
      </w:r>
      <w:r w:rsidR="00C1101F" w:rsidRPr="00110F02">
        <w:t xml:space="preserve"> по координ</w:t>
      </w:r>
      <w:r w:rsidR="00C1101F" w:rsidRPr="00110F02">
        <w:t>а</w:t>
      </w:r>
      <w:r w:rsidR="00C1101F" w:rsidRPr="00110F02">
        <w:t>ции доступа к услугам здравоохране</w:t>
      </w:r>
      <w:r w:rsidR="00491A25" w:rsidRPr="00110F02">
        <w:t>ния также выдвинуло инициативу "</w:t>
      </w:r>
      <w:r w:rsidR="00C1101F" w:rsidRPr="00110F02">
        <w:t>Здор</w:t>
      </w:r>
      <w:r w:rsidR="00C1101F" w:rsidRPr="00110F02">
        <w:t>о</w:t>
      </w:r>
      <w:r w:rsidR="00C1101F" w:rsidRPr="00110F02">
        <w:t xml:space="preserve">вье и благополучие </w:t>
      </w:r>
      <w:r w:rsidR="00491A25" w:rsidRPr="00110F02">
        <w:t>женщин</w:t>
      </w:r>
      <w:r w:rsidR="003C4E61">
        <w:t xml:space="preserve"> </w:t>
      </w:r>
      <w:r w:rsidR="00491A25" w:rsidRPr="00110F02">
        <w:t>– путь в светлое будущее"</w:t>
      </w:r>
      <w:r w:rsidR="00C1101F" w:rsidRPr="00110F02">
        <w:t>, направленную на разв</w:t>
      </w:r>
      <w:r w:rsidR="00C1101F" w:rsidRPr="00110F02">
        <w:t>и</w:t>
      </w:r>
      <w:r w:rsidR="00C1101F" w:rsidRPr="00110F02">
        <w:t>тие контактов между пациентами и поставщиками медицинских услуг и на у</w:t>
      </w:r>
      <w:r w:rsidR="00C1101F" w:rsidRPr="00110F02">
        <w:t>к</w:t>
      </w:r>
      <w:r w:rsidR="00C1101F" w:rsidRPr="00110F02">
        <w:t>репление здоровья женщин всех возрастов и адресованную, в частности, же</w:t>
      </w:r>
      <w:r w:rsidR="00C1101F" w:rsidRPr="00110F02">
        <w:t>н</w:t>
      </w:r>
      <w:r w:rsidR="00C1101F" w:rsidRPr="00110F02">
        <w:t xml:space="preserve">щинам из недостаточно обеспеченных такими услугами социальных слоев и представителям меньшинств. </w:t>
      </w:r>
    </w:p>
    <w:p w:rsidR="00C1101F" w:rsidRPr="00110F02" w:rsidRDefault="005B0CDE" w:rsidP="0083493F">
      <w:pPr>
        <w:pStyle w:val="SingleTxtGR"/>
      </w:pPr>
      <w:r>
        <w:t>201</w:t>
      </w:r>
      <w:r w:rsidR="009F0D64">
        <w:t>.</w:t>
      </w:r>
      <w:r w:rsidR="009F0D64">
        <w:tab/>
      </w:r>
      <w:r w:rsidR="00C1101F" w:rsidRPr="00110F02">
        <w:t>В июле 2010</w:t>
      </w:r>
      <w:r w:rsidR="003C4E61">
        <w:t xml:space="preserve"> </w:t>
      </w:r>
      <w:r w:rsidR="00C1101F" w:rsidRPr="00110F02">
        <w:t>года США опубликовали Национальную стратегию борьбы с ВИЧ/СПИДом и федеральный план ее осуществления, цели которых заключ</w:t>
      </w:r>
      <w:r w:rsidR="00C1101F" w:rsidRPr="00110F02">
        <w:t>а</w:t>
      </w:r>
      <w:r w:rsidR="00C1101F" w:rsidRPr="00110F02">
        <w:t>ются в:</w:t>
      </w:r>
      <w:r w:rsidR="002C31A1">
        <w:t xml:space="preserve"> </w:t>
      </w:r>
      <w:r w:rsidR="00C1101F" w:rsidRPr="00110F02">
        <w:t>1) ограничении распространения ВИЧ-инфекции; 2) расширении дост</w:t>
      </w:r>
      <w:r w:rsidR="00C1101F" w:rsidRPr="00110F02">
        <w:t>у</w:t>
      </w:r>
      <w:r w:rsidR="00C1101F" w:rsidRPr="00110F02">
        <w:t>па к медицинской помощи и улучшен</w:t>
      </w:r>
      <w:r w:rsidR="009F0D64">
        <w:t>ии прогноза для инфицированных;</w:t>
      </w:r>
      <w:r w:rsidR="009F0D64">
        <w:br/>
      </w:r>
      <w:r w:rsidR="00C1101F" w:rsidRPr="00110F02">
        <w:t xml:space="preserve">3) </w:t>
      </w:r>
      <w:r w:rsidR="00C1101F" w:rsidRPr="009F0D64">
        <w:rPr>
          <w:spacing w:val="0"/>
        </w:rPr>
        <w:t>с</w:t>
      </w:r>
      <w:r w:rsidR="00C1101F" w:rsidRPr="009F0D64">
        <w:rPr>
          <w:spacing w:val="0"/>
        </w:rPr>
        <w:t>о</w:t>
      </w:r>
      <w:r w:rsidR="00C1101F" w:rsidRPr="009F0D64">
        <w:rPr>
          <w:spacing w:val="0"/>
        </w:rPr>
        <w:t>кращении связанных с ВИЧ диспропо</w:t>
      </w:r>
      <w:r w:rsidR="009F0D64" w:rsidRPr="009F0D64">
        <w:rPr>
          <w:spacing w:val="0"/>
        </w:rPr>
        <w:t xml:space="preserve">рций в сфере здравоохранения. В </w:t>
      </w:r>
      <w:r w:rsidR="00C1101F" w:rsidRPr="009F0D64">
        <w:rPr>
          <w:spacing w:val="0"/>
        </w:rPr>
        <w:t xml:space="preserve">марте 2012 </w:t>
      </w:r>
      <w:r w:rsidR="009F0D64">
        <w:rPr>
          <w:spacing w:val="0"/>
        </w:rPr>
        <w:t xml:space="preserve">года </w:t>
      </w:r>
      <w:r w:rsidR="00C1101F" w:rsidRPr="009F0D64">
        <w:rPr>
          <w:spacing w:val="0"/>
        </w:rPr>
        <w:t>в соответствии с президентским меморандумом также была создана р</w:t>
      </w:r>
      <w:r w:rsidR="00C1101F" w:rsidRPr="009F0D64">
        <w:rPr>
          <w:spacing w:val="0"/>
        </w:rPr>
        <w:t>а</w:t>
      </w:r>
      <w:r w:rsidR="00C1101F" w:rsidRPr="009F0D64">
        <w:rPr>
          <w:spacing w:val="0"/>
        </w:rPr>
        <w:t>бочая группа по анализу диспропорций в области здравоохранения и взаимосв</w:t>
      </w:r>
      <w:r w:rsidR="00C1101F" w:rsidRPr="009F0D64">
        <w:rPr>
          <w:spacing w:val="0"/>
        </w:rPr>
        <w:t>я</w:t>
      </w:r>
      <w:r w:rsidR="00C1101F" w:rsidRPr="009F0D64">
        <w:rPr>
          <w:spacing w:val="0"/>
        </w:rPr>
        <w:t>зей между проблемами ВИЧ/СПИДа, насилия в отношении женщин и девочек и разл</w:t>
      </w:r>
      <w:r w:rsidR="00C1101F" w:rsidRPr="009F0D64">
        <w:rPr>
          <w:spacing w:val="0"/>
        </w:rPr>
        <w:t>и</w:t>
      </w:r>
      <w:r w:rsidR="00C1101F" w:rsidRPr="009F0D64">
        <w:rPr>
          <w:spacing w:val="0"/>
        </w:rPr>
        <w:t>чий в состоянии и охране здоровья, обусловленных гендерными фактор</w:t>
      </w:r>
      <w:r w:rsidR="00C1101F" w:rsidRPr="009F0D64">
        <w:rPr>
          <w:spacing w:val="0"/>
        </w:rPr>
        <w:t>а</w:t>
      </w:r>
      <w:r w:rsidR="00C1101F" w:rsidRPr="009F0D64">
        <w:rPr>
          <w:spacing w:val="0"/>
        </w:rPr>
        <w:t>ми</w:t>
      </w:r>
      <w:r w:rsidR="00C1101F" w:rsidRPr="00110F02">
        <w:t xml:space="preserve"> (http://www.whitehouse.gov/the-press-</w:t>
      </w:r>
      <w:r w:rsidR="009F0D64">
        <w:t>office/2012/03/30/</w:t>
      </w:r>
      <w:r w:rsidR="00C1101F" w:rsidRPr="00110F02">
        <w:t>presidential-memorandum-</w:t>
      </w:r>
      <w:r w:rsidR="009F0D64">
        <w:br/>
      </w:r>
      <w:r w:rsidR="00C1101F" w:rsidRPr="00110F02">
        <w:t>establishing-working-group-intersection-hivaids). Стремясь сократить диспропо</w:t>
      </w:r>
      <w:r w:rsidR="00C1101F" w:rsidRPr="00110F02">
        <w:t>р</w:t>
      </w:r>
      <w:r w:rsidR="00C1101F" w:rsidRPr="00110F02">
        <w:t xml:space="preserve">ции, </w:t>
      </w:r>
      <w:r w:rsidR="00333327">
        <w:t>из-</w:t>
      </w:r>
      <w:r w:rsidR="00C1101F" w:rsidRPr="00110F02">
        <w:t>за которых расовые и этнические меньшинства и другие маргинализ</w:t>
      </w:r>
      <w:r w:rsidR="00C1101F" w:rsidRPr="00110F02">
        <w:t>о</w:t>
      </w:r>
      <w:r w:rsidR="00C1101F" w:rsidRPr="00110F02">
        <w:t>ванные группы населения лишаются равного доступа к профилактике и леч</w:t>
      </w:r>
      <w:r w:rsidR="00C1101F" w:rsidRPr="00110F02">
        <w:t>е</w:t>
      </w:r>
      <w:r w:rsidR="00C1101F" w:rsidRPr="00110F02">
        <w:t>нию ВИЧ-инфекции, США ставят перед собой цели сократить смертность от ВИЧ в группах повышенного риска, использовать для борьбы с ВИЧ-инфекцией в этих группах инициативы местных общин и противодействовать стигматиз</w:t>
      </w:r>
      <w:r w:rsidR="00C1101F" w:rsidRPr="00110F02">
        <w:t>а</w:t>
      </w:r>
      <w:r w:rsidR="00C1101F" w:rsidRPr="00110F02">
        <w:t>ции и дискриминации ВИЧ-инфицированных.</w:t>
      </w:r>
    </w:p>
    <w:p w:rsidR="00C1101F" w:rsidRPr="00110F02" w:rsidRDefault="005B0CDE" w:rsidP="0083493F">
      <w:pPr>
        <w:pStyle w:val="SingleTxtGR"/>
      </w:pPr>
      <w:r>
        <w:t>202</w:t>
      </w:r>
      <w:r w:rsidR="009F0D64">
        <w:t>.</w:t>
      </w:r>
      <w:r w:rsidR="009F0D64">
        <w:tab/>
      </w:r>
      <w:r w:rsidR="00C1101F" w:rsidRPr="00110F02">
        <w:t>Уровень детской смертности среди чернокожих/афроамериканцев вдвое превышает средний по стране. В мае 2007</w:t>
      </w:r>
      <w:r w:rsidR="003C4E61">
        <w:t xml:space="preserve"> </w:t>
      </w:r>
      <w:r w:rsidR="00C1101F" w:rsidRPr="00110F02">
        <w:t>года Управление МЗСО по охране здоровья меньшинств (УЗМ) приступило к осуществлению общенациональной</w:t>
      </w:r>
      <w:r w:rsidR="00491A25" w:rsidRPr="00110F02">
        <w:t xml:space="preserve"> и</w:t>
      </w:r>
      <w:r w:rsidR="00491A25" w:rsidRPr="00110F02">
        <w:t>н</w:t>
      </w:r>
      <w:r w:rsidR="00491A25" w:rsidRPr="00110F02">
        <w:t>формационной кампании "</w:t>
      </w:r>
      <w:r w:rsidR="00C1101F" w:rsidRPr="00110F02">
        <w:t>Зд</w:t>
      </w:r>
      <w:r w:rsidR="00491A25" w:rsidRPr="00110F02">
        <w:t>оровье ребенка начинается с вас"</w:t>
      </w:r>
      <w:r w:rsidR="00C1101F" w:rsidRPr="00110F02">
        <w:t>, посвященной проблеме детской смертности и рассчитанной прежде всего на чернок</w:t>
      </w:r>
      <w:r w:rsidR="00C1101F" w:rsidRPr="00110F02">
        <w:t>о</w:t>
      </w:r>
      <w:r w:rsidR="00C1101F" w:rsidRPr="00110F02">
        <w:t>жее/афроамериканское население (http://w</w:t>
      </w:r>
      <w:r w:rsidR="00B9331E">
        <w:t>ww.minority</w:t>
      </w:r>
      <w:r w:rsidR="00C1101F" w:rsidRPr="00110F02">
        <w:t>health.hhs.gov/templates/</w:t>
      </w:r>
      <w:r w:rsidR="00B9331E">
        <w:br/>
      </w:r>
      <w:r w:rsidR="00C1101F" w:rsidRPr="00110F02">
        <w:t>browse.aspx?lvl=2&amp;lvlid+117). За период с 2008</w:t>
      </w:r>
      <w:r w:rsidR="003C4E61">
        <w:t xml:space="preserve"> </w:t>
      </w:r>
      <w:r w:rsidR="00B9331E">
        <w:t>года УЗМ провело свыше 60 </w:t>
      </w:r>
      <w:r w:rsidR="00C1101F" w:rsidRPr="00110F02">
        <w:t>информационно-просветительских мероприятий (</w:t>
      </w:r>
      <w:r w:rsidR="00491A25" w:rsidRPr="00110F02">
        <w:t>"ярмарки здоровья"</w:t>
      </w:r>
      <w:r w:rsidR="00C1101F" w:rsidRPr="00110F02">
        <w:t>, встр</w:t>
      </w:r>
      <w:r w:rsidR="00C1101F" w:rsidRPr="00110F02">
        <w:t>е</w:t>
      </w:r>
      <w:r w:rsidR="00C1101F" w:rsidRPr="00110F02">
        <w:t>чи с местной общественностью и т.п.), установило контакты с представителями СМИ и успешно наладило разъяснительную работу в к</w:t>
      </w:r>
      <w:r w:rsidR="00491A25" w:rsidRPr="00110F02">
        <w:t>олледжах и университ</w:t>
      </w:r>
      <w:r w:rsidR="00491A25" w:rsidRPr="00110F02">
        <w:t>е</w:t>
      </w:r>
      <w:r w:rsidR="00491A25" w:rsidRPr="00110F02">
        <w:t>тах на тему</w:t>
      </w:r>
      <w:r w:rsidR="00C1101F" w:rsidRPr="00110F02">
        <w:t xml:space="preserve"> предзачаточной профилактики, включая подготовку более</w:t>
      </w:r>
      <w:r w:rsidR="002C31A1">
        <w:t xml:space="preserve"> </w:t>
      </w:r>
      <w:r w:rsidR="00C1101F" w:rsidRPr="00110F02">
        <w:t>1</w:t>
      </w:r>
      <w:r w:rsidR="003C4E61">
        <w:t xml:space="preserve"> </w:t>
      </w:r>
      <w:r w:rsidR="00C1101F" w:rsidRPr="00110F02">
        <w:t>000 и</w:t>
      </w:r>
      <w:r w:rsidR="00C1101F" w:rsidRPr="00110F02">
        <w:t>н</w:t>
      </w:r>
      <w:r w:rsidR="00C1101F" w:rsidRPr="00110F02">
        <w:t xml:space="preserve">структоров по этой теме из числа учащихся </w:t>
      </w:r>
      <w:r w:rsidR="00B9331E">
        <w:t>более чем 100 школ. Кроме того,</w:t>
      </w:r>
      <w:r w:rsidR="00B9331E">
        <w:br/>
      </w:r>
      <w:r w:rsidR="00C1101F" w:rsidRPr="00110F02">
        <w:t>в декабре 2012</w:t>
      </w:r>
      <w:r w:rsidR="003C4E61">
        <w:t xml:space="preserve"> </w:t>
      </w:r>
      <w:r w:rsidR="00C1101F" w:rsidRPr="00110F02">
        <w:t xml:space="preserve">года УЗМ </w:t>
      </w:r>
      <w:r w:rsidR="00491A25" w:rsidRPr="00110F02">
        <w:t>объявило о проведении кампании "Поколения коре</w:t>
      </w:r>
      <w:r w:rsidR="00491A25" w:rsidRPr="00110F02">
        <w:t>н</w:t>
      </w:r>
      <w:r w:rsidR="00491A25" w:rsidRPr="00110F02">
        <w:t>ных народов"</w:t>
      </w:r>
      <w:r w:rsidR="00C1101F" w:rsidRPr="00110F02">
        <w:t xml:space="preserve"> по улучшению статистики деторождений и снижению уровней младенческой смертности среди </w:t>
      </w:r>
      <w:r w:rsidR="00491A25" w:rsidRPr="00110F02">
        <w:t>АИ/КЖА</w:t>
      </w:r>
      <w:r w:rsidR="00C1101F" w:rsidRPr="00110F02">
        <w:t xml:space="preserve"> (</w:t>
      </w:r>
      <w:r w:rsidR="00B9331E">
        <w:t>http</w:t>
      </w:r>
      <w:r w:rsidR="00B9331E">
        <w:t>:</w:t>
      </w:r>
      <w:r w:rsidR="00B9331E">
        <w:t>//www.uihi.org/projects/</w:t>
      </w:r>
      <w:r w:rsidR="00C1101F" w:rsidRPr="00110F02">
        <w:t>native-generations)</w:t>
      </w:r>
      <w:r w:rsidR="00C1101F" w:rsidRPr="00110F02">
        <w:fldChar w:fldCharType="begin"/>
      </w:r>
      <w:r w:rsidR="00C1101F" w:rsidRPr="00110F02">
        <w:instrText xml:space="preserve"> HYPERLINK </w:instrText>
      </w:r>
      <w:r w:rsidR="00C1101F" w:rsidRPr="00110F02">
        <w:fldChar w:fldCharType="separate"/>
      </w:r>
      <w:r w:rsidR="00255B60">
        <w:rPr>
          <w:b/>
          <w:bCs/>
          <w:lang w:val="en-US"/>
        </w:rPr>
        <w:t>Error! Hyperlink reference not valid.</w:t>
      </w:r>
      <w:r w:rsidR="00C1101F" w:rsidRPr="00110F02">
        <w:fldChar w:fldCharType="end"/>
      </w:r>
      <w:r w:rsidR="00C1101F" w:rsidRPr="00110F02">
        <w:t>.</w:t>
      </w:r>
    </w:p>
    <w:p w:rsidR="00C1101F" w:rsidRPr="0083493F" w:rsidRDefault="00C1101F" w:rsidP="0083493F">
      <w:pPr>
        <w:pStyle w:val="H23GR"/>
        <w:rPr>
          <w:lang w:val="en-GB"/>
        </w:rPr>
      </w:pPr>
      <w:r w:rsidRPr="00B9331E">
        <w:tab/>
      </w:r>
      <w:r w:rsidRPr="0083493F">
        <w:rPr>
          <w:lang w:val="en-GB"/>
        </w:rPr>
        <w:t>B.</w:t>
      </w:r>
      <w:r w:rsidRPr="0083493F">
        <w:rPr>
          <w:lang w:val="en-GB"/>
        </w:rPr>
        <w:tab/>
        <w:t>Расовая дискриминация в сочетании с другими видами дискриминации</w:t>
      </w:r>
    </w:p>
    <w:p w:rsidR="00C948E7" w:rsidRPr="00110F02" w:rsidRDefault="005B0CDE" w:rsidP="0083493F">
      <w:pPr>
        <w:pStyle w:val="SingleTxtGR"/>
      </w:pPr>
      <w:r>
        <w:t>203</w:t>
      </w:r>
      <w:r w:rsidR="00B9331E">
        <w:t>.</w:t>
      </w:r>
      <w:r w:rsidR="00B9331E">
        <w:tab/>
      </w:r>
      <w:r w:rsidR="00C1101F" w:rsidRPr="00110F02">
        <w:t>Как отмечалось в настоящем докладе и в разделе III B</w:t>
      </w:r>
      <w:r w:rsidR="00491A25" w:rsidRPr="00110F02">
        <w:t xml:space="preserve"> 1 о</w:t>
      </w:r>
      <w:r w:rsidR="00C1101F" w:rsidRPr="00110F02">
        <w:t>бщего базового документа, большинство законов США запрещают дискриминацию по целому ряду признаков, некоторые из которых не охвачены Конвенцией. Существует возможность успешного предъявления исков о дискриминации сразу нескол</w:t>
      </w:r>
      <w:r w:rsidR="00C1101F" w:rsidRPr="00110F02">
        <w:t>ь</w:t>
      </w:r>
      <w:r w:rsidR="00C1101F" w:rsidRPr="00110F02">
        <w:t>ких видов.</w:t>
      </w:r>
    </w:p>
    <w:p w:rsidR="00C1101F" w:rsidRPr="0083493F" w:rsidRDefault="00884098" w:rsidP="0083493F">
      <w:pPr>
        <w:pStyle w:val="H1GR"/>
      </w:pPr>
      <w:r w:rsidRPr="00110F02">
        <w:tab/>
      </w:r>
      <w:r w:rsidR="0095175C" w:rsidRPr="00110F02">
        <w:tab/>
      </w:r>
      <w:r w:rsidR="00C1101F" w:rsidRPr="0083493F">
        <w:t>Статья 6</w:t>
      </w:r>
    </w:p>
    <w:p w:rsidR="00C1101F" w:rsidRPr="00110F02" w:rsidRDefault="005B0CDE" w:rsidP="0083493F">
      <w:pPr>
        <w:pStyle w:val="SingleTxtGR"/>
      </w:pPr>
      <w:r>
        <w:t>204</w:t>
      </w:r>
      <w:r w:rsidR="00B9331E">
        <w:t>.</w:t>
      </w:r>
      <w:r w:rsidR="00B9331E">
        <w:tab/>
      </w:r>
      <w:r w:rsidR="00C1101F" w:rsidRPr="00110F02">
        <w:t>Законодательство США предоставляет физическим лицам многочисле</w:t>
      </w:r>
      <w:r w:rsidR="00C1101F" w:rsidRPr="00110F02">
        <w:t>н</w:t>
      </w:r>
      <w:r w:rsidR="00C1101F" w:rsidRPr="00110F02">
        <w:t xml:space="preserve">ные средства правовой защиты от актов расовой дискриминации. Судебные </w:t>
      </w:r>
      <w:r w:rsidR="00C1101F" w:rsidRPr="00B9331E">
        <w:rPr>
          <w:spacing w:val="0"/>
        </w:rPr>
        <w:t>тяжбы могут требовать финансовых затрат, однако во многих случаях вместо них можно использовать менее дорогостоящие административные механизмы всех уровней. Об имеющихся средствах правовой защи</w:t>
      </w:r>
      <w:r w:rsidR="00B9331E" w:rsidRPr="00B9331E">
        <w:rPr>
          <w:spacing w:val="0"/>
        </w:rPr>
        <w:t>ты говорится в пунктах 156–</w:t>
      </w:r>
      <w:r w:rsidR="00491A25" w:rsidRPr="00B9331E">
        <w:rPr>
          <w:spacing w:val="0"/>
        </w:rPr>
        <w:t>158 о</w:t>
      </w:r>
      <w:r w:rsidR="00C1101F" w:rsidRPr="00B9331E">
        <w:rPr>
          <w:spacing w:val="0"/>
        </w:rPr>
        <w:t>бщего базового документа, а также в излож</w:t>
      </w:r>
      <w:r w:rsidR="00491A25" w:rsidRPr="00B9331E">
        <w:rPr>
          <w:spacing w:val="0"/>
        </w:rPr>
        <w:t>енном выше ответе по</w:t>
      </w:r>
      <w:r w:rsidR="00491A25" w:rsidRPr="00110F02">
        <w:t xml:space="preserve"> пункту</w:t>
      </w:r>
      <w:r w:rsidR="003C4E61">
        <w:t xml:space="preserve"> </w:t>
      </w:r>
      <w:r w:rsidR="00491A25" w:rsidRPr="00110F02">
        <w:t>25 з</w:t>
      </w:r>
      <w:r w:rsidR="00C1101F" w:rsidRPr="00110F02">
        <w:t>а</w:t>
      </w:r>
      <w:r w:rsidR="00C1101F" w:rsidRPr="00110F02">
        <w:t>ключительных замечаний Комитета.</w:t>
      </w:r>
    </w:p>
    <w:p w:rsidR="00C1101F" w:rsidRPr="00110F02" w:rsidRDefault="005B0CDE" w:rsidP="0083493F">
      <w:pPr>
        <w:pStyle w:val="SingleTxtGR"/>
      </w:pPr>
      <w:r>
        <w:t>205</w:t>
      </w:r>
      <w:r w:rsidR="00B9331E">
        <w:t>.</w:t>
      </w:r>
      <w:r w:rsidR="00B9331E">
        <w:tab/>
      </w:r>
      <w:r w:rsidR="00C1101F" w:rsidRPr="00110F02">
        <w:t>Как неоднократно указывалось в настоящем докладе, государственные учреждения всех уровней и организации гражданского общества ведут акти</w:t>
      </w:r>
      <w:r w:rsidR="00C1101F" w:rsidRPr="00110F02">
        <w:t>в</w:t>
      </w:r>
      <w:r w:rsidR="00C1101F" w:rsidRPr="00110F02">
        <w:t>ную работу с населением, разъясняя людям их права и способы защиты этих прав. Целью законодательства и политики США также является обеспечение того, чтобы жертвы дискриминации не подвергались возмездию за поданные жалобы и не опасались такого возмездия; в случаях дискриминации при найме на работу подобное возмездие само по себе дает основания для обращения в суд. В ходе подготовки сотрудников соответствующих учреждений, выполня</w:t>
      </w:r>
      <w:r w:rsidR="00C1101F" w:rsidRPr="00110F02">
        <w:t>ю</w:t>
      </w:r>
      <w:r w:rsidR="00C1101F" w:rsidRPr="00110F02">
        <w:t>щих правоприменительные функции, им прививаются навыки бдительного в</w:t>
      </w:r>
      <w:r w:rsidR="00C1101F" w:rsidRPr="00110F02">
        <w:t>ы</w:t>
      </w:r>
      <w:r w:rsidR="00C1101F" w:rsidRPr="00110F02">
        <w:t>явления правонарушений, совершаемых на расовой почве; при этом ставится задача обеспечить потерпевшим уверенность в том, что их жалобы будут бе</w:t>
      </w:r>
      <w:r w:rsidR="00C1101F" w:rsidRPr="00110F02">
        <w:t>с</w:t>
      </w:r>
      <w:r w:rsidR="00C1101F" w:rsidRPr="00110F02">
        <w:t>пристр</w:t>
      </w:r>
      <w:r w:rsidR="00C1101F" w:rsidRPr="00110F02">
        <w:t>а</w:t>
      </w:r>
      <w:r w:rsidR="00C1101F" w:rsidRPr="00110F02">
        <w:t>стно и эффективно расследованы полицией и судебными органами. Мы призн</w:t>
      </w:r>
      <w:r w:rsidR="00C1101F" w:rsidRPr="00110F02">
        <w:t>а</w:t>
      </w:r>
      <w:r w:rsidR="00C1101F" w:rsidRPr="00110F02">
        <w:t>ем, что реакция властей на эти жалобы не всегда оправдывает ожидания, и обязуемся продолжать совершенствовать наше взаимодействие с жертвами дискриминации и оказываемые им услуги на всех уровнях.</w:t>
      </w:r>
    </w:p>
    <w:p w:rsidR="00C1101F" w:rsidRPr="00110F02" w:rsidRDefault="005B0CDE" w:rsidP="0083493F">
      <w:pPr>
        <w:pStyle w:val="SingleTxtGR"/>
      </w:pPr>
      <w:r>
        <w:t>206</w:t>
      </w:r>
      <w:r w:rsidR="00681B85">
        <w:t>.</w:t>
      </w:r>
      <w:r w:rsidR="00681B85">
        <w:tab/>
      </w:r>
      <w:r w:rsidR="00C1101F" w:rsidRPr="00110F02">
        <w:t>В отношении бремени доказывания в гражданско</w:t>
      </w:r>
      <w:r w:rsidR="00491A25" w:rsidRPr="00110F02">
        <w:t>м судопроизводстве и пункта</w:t>
      </w:r>
      <w:r w:rsidR="003C4E61">
        <w:t xml:space="preserve"> </w:t>
      </w:r>
      <w:r w:rsidR="00491A25" w:rsidRPr="00110F02">
        <w:t>35 з</w:t>
      </w:r>
      <w:r w:rsidR="00C1101F" w:rsidRPr="00110F02">
        <w:t>аключительных замечаний Комитета следует отметить, что, как ук</w:t>
      </w:r>
      <w:r w:rsidR="00C1101F" w:rsidRPr="00110F02">
        <w:t>а</w:t>
      </w:r>
      <w:r w:rsidR="00C1101F" w:rsidRPr="00110F02">
        <w:t>зыва</w:t>
      </w:r>
      <w:r w:rsidR="00491A25" w:rsidRPr="00110F02">
        <w:t>лось выше в связи с пунктом</w:t>
      </w:r>
      <w:r w:rsidR="003C4E61">
        <w:t xml:space="preserve"> </w:t>
      </w:r>
      <w:r w:rsidR="00491A25" w:rsidRPr="00110F02">
        <w:t>10 з</w:t>
      </w:r>
      <w:r w:rsidR="00C1101F" w:rsidRPr="00110F02">
        <w:t>аключительных замечаний Комитета, з</w:t>
      </w:r>
      <w:r w:rsidR="00C1101F" w:rsidRPr="00110F02">
        <w:t>а</w:t>
      </w:r>
      <w:r w:rsidR="00C1101F" w:rsidRPr="00110F02">
        <w:t>коны США не всегда</w:t>
      </w:r>
      <w:r w:rsidR="002C31A1">
        <w:t xml:space="preserve"> </w:t>
      </w:r>
      <w:r w:rsidR="00C1101F" w:rsidRPr="00110F02">
        <w:t>требуют доказывания дискриминационного умысла. Хотя применительно к нарушениям Конституции США это действительно необход</w:t>
      </w:r>
      <w:r w:rsidR="00C1101F" w:rsidRPr="00110F02">
        <w:t>и</w:t>
      </w:r>
      <w:r w:rsidR="00C1101F" w:rsidRPr="00110F02">
        <w:t>мо, многие из наших основополагающих законов и подзаконных актов о правах человека идут еще дальше, запрещая политику и практику, неоправданно вед</w:t>
      </w:r>
      <w:r w:rsidR="00C1101F" w:rsidRPr="00110F02">
        <w:t>у</w:t>
      </w:r>
      <w:r w:rsidR="00C1101F" w:rsidRPr="00110F02">
        <w:t>щие к непропорциональным или особым</w:t>
      </w:r>
      <w:r w:rsidR="002C31A1">
        <w:t xml:space="preserve"> </w:t>
      </w:r>
      <w:r w:rsidR="00C1101F" w:rsidRPr="00110F02">
        <w:t>последствиям для расовых или этн</w:t>
      </w:r>
      <w:r w:rsidR="00C1101F" w:rsidRPr="00110F02">
        <w:t>и</w:t>
      </w:r>
      <w:r w:rsidR="00C1101F" w:rsidRPr="00110F02">
        <w:t>ческих меньшинств и других защищаемых категорий населения. При наличии фактических оснований для применения доктрины непропорциональности п</w:t>
      </w:r>
      <w:r w:rsidR="00C1101F" w:rsidRPr="00110F02">
        <w:t>о</w:t>
      </w:r>
      <w:r w:rsidR="00C1101F" w:rsidRPr="00110F02">
        <w:t>следствий США неизменно прибегают к этим ценным инструментам.</w:t>
      </w:r>
    </w:p>
    <w:p w:rsidR="00C1101F" w:rsidRPr="00110F02" w:rsidRDefault="005B0CDE" w:rsidP="0083493F">
      <w:pPr>
        <w:pStyle w:val="SingleTxtGR"/>
      </w:pPr>
      <w:r>
        <w:t>207</w:t>
      </w:r>
      <w:r w:rsidR="00681B85">
        <w:t>.</w:t>
      </w:r>
      <w:r w:rsidR="00681B85">
        <w:tab/>
      </w:r>
      <w:r w:rsidR="00C1101F" w:rsidRPr="00110F02">
        <w:t>Так, согласно главе VII Закона 1964</w:t>
      </w:r>
      <w:r w:rsidR="003C4E61">
        <w:t xml:space="preserve"> </w:t>
      </w:r>
      <w:r w:rsidR="00C1101F" w:rsidRPr="00110F02">
        <w:t>года о гражданских правах с внесе</w:t>
      </w:r>
      <w:r w:rsidR="00C1101F" w:rsidRPr="00110F02">
        <w:t>н</w:t>
      </w:r>
      <w:r w:rsidR="00C1101F" w:rsidRPr="00110F02">
        <w:t>ными в него поправками</w:t>
      </w:r>
      <w:r w:rsidR="003C4E61">
        <w:t xml:space="preserve"> </w:t>
      </w:r>
      <w:r w:rsidR="00C1101F" w:rsidRPr="00110F02">
        <w:t>– основному законодательному акту федерального уровня, запрещающему расовую дискриминацию при найме на работу</w:t>
      </w:r>
      <w:r w:rsidR="003C4E61">
        <w:t xml:space="preserve"> </w:t>
      </w:r>
      <w:r w:rsidR="00C1101F" w:rsidRPr="00110F02">
        <w:t>– раб</w:t>
      </w:r>
      <w:r w:rsidR="00C1101F" w:rsidRPr="00110F02">
        <w:t>о</w:t>
      </w:r>
      <w:r w:rsidR="00C1101F" w:rsidRPr="00110F02">
        <w:t>тодатель может быть привлечен к ответственности за умышленную дискрим</w:t>
      </w:r>
      <w:r w:rsidR="00C1101F" w:rsidRPr="00110F02">
        <w:t>и</w:t>
      </w:r>
      <w:r w:rsidR="00C1101F" w:rsidRPr="00110F02">
        <w:t>нацию (неодинаковое отношение к кандидатам) или за подход, внешне пре</w:t>
      </w:r>
      <w:r w:rsidR="00C1101F" w:rsidRPr="00110F02">
        <w:t>д</w:t>
      </w:r>
      <w:r w:rsidR="00C1101F" w:rsidRPr="00110F02">
        <w:t>ставляющийся нейтральным, но приводящий к непропорциональному отсеву представителей расовых или иных меньшинств, если не будет доказано, что т</w:t>
      </w:r>
      <w:r w:rsidR="00C1101F" w:rsidRPr="00110F02">
        <w:t>а</w:t>
      </w:r>
      <w:r w:rsidR="00C1101F" w:rsidRPr="00110F02">
        <w:t>кой подход обусловлен спецификой заполняемой вакансии и продиктован сл</w:t>
      </w:r>
      <w:r w:rsidR="00C1101F" w:rsidRPr="00110F02">
        <w:t>у</w:t>
      </w:r>
      <w:r w:rsidR="00C1101F" w:rsidRPr="00110F02">
        <w:t>жебной необходимостью. Вопрос о бремени доказывания в этих двух случаях решается по-разному.</w:t>
      </w:r>
    </w:p>
    <w:p w:rsidR="00C1101F" w:rsidRPr="00110F02" w:rsidRDefault="005B0CDE" w:rsidP="0083493F">
      <w:pPr>
        <w:pStyle w:val="SingleTxtGR"/>
      </w:pPr>
      <w:r>
        <w:t>208</w:t>
      </w:r>
      <w:r w:rsidR="00681B85">
        <w:t>.</w:t>
      </w:r>
      <w:r w:rsidR="00681B85">
        <w:tab/>
      </w:r>
      <w:r w:rsidR="007C6657">
        <w:t>Для того</w:t>
      </w:r>
      <w:r w:rsidR="00C1101F" w:rsidRPr="00110F02">
        <w:t xml:space="preserve"> чтобы выиграть процесс по иску о неодинаковом отношении к кандидатам, поданному на основании главы VII, истец должен доказать, что с</w:t>
      </w:r>
      <w:r w:rsidR="00C1101F" w:rsidRPr="00110F02">
        <w:t>о</w:t>
      </w:r>
      <w:r w:rsidR="00C1101F" w:rsidRPr="00110F02">
        <w:t>ответствующий подход при найме на работу был мотивирован расовой прина</w:t>
      </w:r>
      <w:r w:rsidR="00C1101F" w:rsidRPr="00110F02">
        <w:t>д</w:t>
      </w:r>
      <w:r w:rsidR="00C1101F" w:rsidRPr="00110F02">
        <w:t>лежностью кандидатов или наличием у них иного признака, дискриминация по которому запрещена. В главе VII применен обычный для гражданского суд</w:t>
      </w:r>
      <w:r w:rsidR="00C1101F" w:rsidRPr="00110F02">
        <w:t>о</w:t>
      </w:r>
      <w:r w:rsidR="00C1101F" w:rsidRPr="00110F02">
        <w:t>производства в США критерий, согласно которому истец должен представить более веские доказательства, чем</w:t>
      </w:r>
      <w:r w:rsidR="002C31A1">
        <w:t xml:space="preserve"> </w:t>
      </w:r>
      <w:r w:rsidR="00491A25" w:rsidRPr="00110F02">
        <w:t>противоположная</w:t>
      </w:r>
      <w:r w:rsidR="00C1101F" w:rsidRPr="00110F02">
        <w:t xml:space="preserve"> сторона. Как правило, это делается путем первичного доказывания факта дискриминационного отнош</w:t>
      </w:r>
      <w:r w:rsidR="00C1101F" w:rsidRPr="00110F02">
        <w:t>е</w:t>
      </w:r>
      <w:r w:rsidR="00C1101F" w:rsidRPr="00110F02">
        <w:t>ния с последующей демонстрацией того, что приводимая работодателем прич</w:t>
      </w:r>
      <w:r w:rsidR="00C1101F" w:rsidRPr="00110F02">
        <w:t>и</w:t>
      </w:r>
      <w:r w:rsidR="00C1101F" w:rsidRPr="00110F02">
        <w:t xml:space="preserve">на подобной практики </w:t>
      </w:r>
      <w:r w:rsidR="00491A25" w:rsidRPr="00110F02">
        <w:t>была</w:t>
      </w:r>
      <w:r w:rsidR="00C1101F" w:rsidRPr="00110F02">
        <w:t xml:space="preserve"> лишь предлогом для дискриминации. Сам факт н</w:t>
      </w:r>
      <w:r w:rsidR="00C1101F" w:rsidRPr="00110F02">
        <w:t>е</w:t>
      </w:r>
      <w:r w:rsidR="00C1101F" w:rsidRPr="00110F02">
        <w:t>один</w:t>
      </w:r>
      <w:r w:rsidR="00C1101F" w:rsidRPr="00110F02">
        <w:t>а</w:t>
      </w:r>
      <w:r w:rsidR="00C1101F" w:rsidRPr="00110F02">
        <w:t>кового отношения к кандидатам доказать сравнительно несложно, однако именно поэтому он может служить лишь весьма зыбким основанием для утве</w:t>
      </w:r>
      <w:r w:rsidR="00C1101F" w:rsidRPr="00110F02">
        <w:t>р</w:t>
      </w:r>
      <w:r w:rsidR="00C1101F" w:rsidRPr="00110F02">
        <w:t>ждений о дискриминации. Основная цель на этом этапе состоит в том, чтобы исключить из рассмотрения такие распространенные причины кадровых реш</w:t>
      </w:r>
      <w:r w:rsidR="00C1101F" w:rsidRPr="00110F02">
        <w:t>е</w:t>
      </w:r>
      <w:r w:rsidR="00C1101F" w:rsidRPr="00110F02">
        <w:t>ний, не связанные с дискриминацией, как несоответствие кандидата квалиф</w:t>
      </w:r>
      <w:r w:rsidR="00C1101F" w:rsidRPr="00110F02">
        <w:t>и</w:t>
      </w:r>
      <w:r w:rsidR="00C1101F" w:rsidRPr="00110F02">
        <w:t>кационным требованиям. Исключение этих причин позволяет сделать вывод о дискриминации</w:t>
      </w:r>
      <w:r w:rsidR="00794CA6" w:rsidRPr="00110F02">
        <w:t>,</w:t>
      </w:r>
      <w:r w:rsidR="00C1101F" w:rsidRPr="00110F02">
        <w:t xml:space="preserve"> при условии отсутствия </w:t>
      </w:r>
      <w:r w:rsidR="00794CA6" w:rsidRPr="00110F02">
        <w:t>других законных, недискриминацио</w:t>
      </w:r>
      <w:r w:rsidR="00794CA6" w:rsidRPr="00110F02">
        <w:t>н</w:t>
      </w:r>
      <w:r w:rsidR="00794CA6" w:rsidRPr="00110F02">
        <w:t>ных оснований для принятого решения</w:t>
      </w:r>
      <w:r w:rsidR="00C1101F" w:rsidRPr="00110F02">
        <w:t>. Если же работодатель докажет наличие у него таких оснований, то прийти к выводу о дискриминации, напротив, станет невозможно. Истец, чтобы выиграть дело, должен в итоге доказать, что в дейс</w:t>
      </w:r>
      <w:r w:rsidR="00C1101F" w:rsidRPr="00110F02">
        <w:t>т</w:t>
      </w:r>
      <w:r w:rsidR="00C1101F" w:rsidRPr="00110F02">
        <w:t>виях работодателя присутствовал дискриминационный мотив. Нередко это д</w:t>
      </w:r>
      <w:r w:rsidR="00C1101F" w:rsidRPr="00110F02">
        <w:t>о</w:t>
      </w:r>
      <w:r w:rsidR="00C1101F" w:rsidRPr="00110F02">
        <w:t>казывают путем демонстрации того, что причины, на которые ссылается раб</w:t>
      </w:r>
      <w:r w:rsidR="00C1101F" w:rsidRPr="00110F02">
        <w:t>о</w:t>
      </w:r>
      <w:r w:rsidR="00C1101F" w:rsidRPr="00110F02">
        <w:t>тодатель, были всего лишь предлогом для дискриминации.</w:t>
      </w:r>
    </w:p>
    <w:p w:rsidR="00C1101F" w:rsidRPr="00110F02" w:rsidRDefault="005B0CDE" w:rsidP="0083493F">
      <w:pPr>
        <w:pStyle w:val="SingleTxtGR"/>
      </w:pPr>
      <w:r>
        <w:t>209</w:t>
      </w:r>
      <w:r w:rsidR="00681B85">
        <w:t>.</w:t>
      </w:r>
      <w:r w:rsidR="00681B85">
        <w:tab/>
      </w:r>
      <w:r w:rsidR="00C1101F" w:rsidRPr="00110F02">
        <w:t>Если же иск касается непропорциональных последствий, то истец должен конкретно указать, о какой именно практике работодателя идет речь, и прод</w:t>
      </w:r>
      <w:r w:rsidR="00C1101F" w:rsidRPr="00110F02">
        <w:t>е</w:t>
      </w:r>
      <w:r w:rsidR="00C1101F" w:rsidRPr="00110F02">
        <w:t>монстрировать, что она приводит к существенным непропорциональным п</w:t>
      </w:r>
      <w:r w:rsidR="00C1101F" w:rsidRPr="00110F02">
        <w:t>о</w:t>
      </w:r>
      <w:r w:rsidR="00C1101F" w:rsidRPr="00110F02">
        <w:t>следствиям для расовых или этнических меньшинств. Если наличие таких п</w:t>
      </w:r>
      <w:r w:rsidR="00C1101F" w:rsidRPr="00110F02">
        <w:t>о</w:t>
      </w:r>
      <w:r w:rsidR="00C1101F" w:rsidRPr="00110F02">
        <w:t>следствий доказано в достаточной степени, то единственный способ защиты для работодателя заключается в том, чтобы доказать обусловленность его по</w:t>
      </w:r>
      <w:r w:rsidR="00C1101F" w:rsidRPr="00110F02">
        <w:t>д</w:t>
      </w:r>
      <w:r w:rsidR="00C1101F" w:rsidRPr="00110F02">
        <w:t xml:space="preserve">хода спецификой конкретной вакансии и </w:t>
      </w:r>
      <w:r w:rsidR="00794CA6" w:rsidRPr="00110F02">
        <w:t>служебной необходимостью</w:t>
      </w:r>
      <w:r w:rsidR="00C1101F" w:rsidRPr="00110F02">
        <w:t>. При ра</w:t>
      </w:r>
      <w:r w:rsidR="00C1101F" w:rsidRPr="00110F02">
        <w:t>с</w:t>
      </w:r>
      <w:r w:rsidR="00C1101F" w:rsidRPr="00110F02">
        <w:t>смот</w:t>
      </w:r>
      <w:r w:rsidR="00794CA6" w:rsidRPr="00110F02">
        <w:t>ре</w:t>
      </w:r>
      <w:r w:rsidR="007C6657">
        <w:t>нии вопроса о том, был</w:t>
      </w:r>
      <w:r w:rsidR="00794CA6" w:rsidRPr="00110F02">
        <w:t xml:space="preserve"> ли такой подход</w:t>
      </w:r>
      <w:r w:rsidR="00C1101F" w:rsidRPr="00110F02">
        <w:t xml:space="preserve"> необходимым для безопасного или эффективного фун</w:t>
      </w:r>
      <w:r w:rsidR="00794CA6" w:rsidRPr="00110F02">
        <w:t xml:space="preserve">кционирования предприятия, </w:t>
      </w:r>
      <w:r w:rsidR="00C1101F" w:rsidRPr="00110F02">
        <w:t>работодатель располагает значительно лучшими доказательными возможностями, чем истец, и поэтому именно на него возлагается бремя доказывания служебной необходимости.</w:t>
      </w:r>
      <w:r w:rsidR="00681B85">
        <w:t xml:space="preserve"> На </w:t>
      </w:r>
      <w:r w:rsidR="00C1101F" w:rsidRPr="00110F02">
        <w:t>заключительном этапе работнику предоставляется возможность опроверж</w:t>
      </w:r>
      <w:r w:rsidR="00C1101F" w:rsidRPr="00110F02">
        <w:t>е</w:t>
      </w:r>
      <w:r w:rsidR="00C1101F" w:rsidRPr="00110F02">
        <w:t>ния представленных работодателем доказательств служебной необходимости путем демонстрации того, что альтернативный подход или практика</w:t>
      </w:r>
      <w:r w:rsidR="002C31A1">
        <w:t xml:space="preserve"> </w:t>
      </w:r>
      <w:r w:rsidR="00C1101F" w:rsidRPr="00110F02">
        <w:t>могли обеспечить потребности работодателя с меньшим ущемлением интересов затр</w:t>
      </w:r>
      <w:r w:rsidR="00C1101F" w:rsidRPr="00110F02">
        <w:t>а</w:t>
      </w:r>
      <w:r w:rsidR="00C1101F" w:rsidRPr="00110F02">
        <w:t>гиваемой группы.</w:t>
      </w:r>
    </w:p>
    <w:p w:rsidR="00C1101F" w:rsidRPr="0083493F" w:rsidRDefault="00C1101F" w:rsidP="0083493F">
      <w:pPr>
        <w:pStyle w:val="H1GR"/>
      </w:pPr>
      <w:r w:rsidRPr="0083493F">
        <w:tab/>
      </w:r>
      <w:r w:rsidRPr="0083493F">
        <w:tab/>
        <w:t>Статья 7</w:t>
      </w:r>
    </w:p>
    <w:p w:rsidR="00C1101F" w:rsidRPr="00110F02" w:rsidRDefault="005B0CDE" w:rsidP="0083493F">
      <w:pPr>
        <w:pStyle w:val="SingleTxtGR"/>
      </w:pPr>
      <w:r>
        <w:t>210</w:t>
      </w:r>
      <w:r w:rsidR="00681B85">
        <w:t>.</w:t>
      </w:r>
      <w:r w:rsidR="00681B85">
        <w:tab/>
      </w:r>
      <w:r w:rsidR="00C1101F" w:rsidRPr="00110F02">
        <w:t>США предпринимают широкомасштабные усилия на всех уровнях для борьбы с предрассудками, углубления взаимопонимания и воспитания терп</w:t>
      </w:r>
      <w:r w:rsidR="00C1101F" w:rsidRPr="00110F02">
        <w:t>и</w:t>
      </w:r>
      <w:r w:rsidR="00C1101F" w:rsidRPr="00110F02">
        <w:t xml:space="preserve">мости. </w:t>
      </w:r>
    </w:p>
    <w:p w:rsidR="00C1101F" w:rsidRPr="00110F02" w:rsidRDefault="005B0CDE" w:rsidP="0083493F">
      <w:pPr>
        <w:pStyle w:val="SingleTxtGR"/>
      </w:pPr>
      <w:r>
        <w:t>211</w:t>
      </w:r>
      <w:r w:rsidR="00681B85">
        <w:t>.</w:t>
      </w:r>
      <w:r w:rsidR="00681B85">
        <w:tab/>
      </w:r>
      <w:r w:rsidR="00C1101F" w:rsidRPr="00110F02">
        <w:t>Образование и обучение. Процесс разработки учебных программ в США децентрализован, и основную ответственность за работу системы образования несут власти штатов и органы местного самоуправления. Вопросы прав челов</w:t>
      </w:r>
      <w:r w:rsidR="00C1101F" w:rsidRPr="00110F02">
        <w:t>е</w:t>
      </w:r>
      <w:r w:rsidR="00C1101F" w:rsidRPr="00110F02">
        <w:t>ка включены в учебные планы многих школ, а в ряде колледжей, университетов и юридических вузов имеются специальные центры по изучению этих вопр</w:t>
      </w:r>
      <w:r w:rsidR="00C1101F" w:rsidRPr="00110F02">
        <w:t>о</w:t>
      </w:r>
      <w:r w:rsidR="00C1101F" w:rsidRPr="00110F02">
        <w:t>сов. Нередко учебные программы разрабатываются в партнерстве с НПО, так</w:t>
      </w:r>
      <w:r w:rsidR="00794CA6" w:rsidRPr="00110F02">
        <w:t>и</w:t>
      </w:r>
      <w:r w:rsidR="00794CA6" w:rsidRPr="00110F02">
        <w:t>ми как американское отделение "Амнести интернэшнл"</w:t>
      </w:r>
      <w:r w:rsidR="00C1101F" w:rsidRPr="00110F02">
        <w:t xml:space="preserve"> и Форум по вопросам образования, входящий в Сеть правозащитных организаций США. Хотя фед</w:t>
      </w:r>
      <w:r w:rsidR="00C1101F" w:rsidRPr="00110F02">
        <w:t>е</w:t>
      </w:r>
      <w:r w:rsidR="00C1101F" w:rsidRPr="00110F02">
        <w:t>ральное правительство не уполномочено определять или контролировать с</w:t>
      </w:r>
      <w:r w:rsidR="00C1101F" w:rsidRPr="00110F02">
        <w:t>о</w:t>
      </w:r>
      <w:r w:rsidR="00C1101F" w:rsidRPr="00110F02">
        <w:t>держание учебных програ</w:t>
      </w:r>
      <w:r w:rsidR="00794CA6" w:rsidRPr="00110F02">
        <w:t xml:space="preserve">мм и планов обучения в школах, </w:t>
      </w:r>
      <w:r w:rsidR="009C14F2">
        <w:t>Минист</w:t>
      </w:r>
      <w:r w:rsidR="00C1101F" w:rsidRPr="00110F02">
        <w:t>ерство обр</w:t>
      </w:r>
      <w:r w:rsidR="00C1101F" w:rsidRPr="00110F02">
        <w:t>а</w:t>
      </w:r>
      <w:r w:rsidR="00C1101F" w:rsidRPr="00110F02">
        <w:t>зования предпринимает инициативы, направленные на пропаганду принципов прав человека, воспитание чувства гражданской ответственности и утвержд</w:t>
      </w:r>
      <w:r w:rsidR="00C1101F" w:rsidRPr="00110F02">
        <w:t>е</w:t>
      </w:r>
      <w:r w:rsidR="00C1101F" w:rsidRPr="00110F02">
        <w:t>ние морально-этических норм, включая распространение знаний о различных культурах и религиозных традициях, поощрение толерантности, цивилизова</w:t>
      </w:r>
      <w:r w:rsidR="00C1101F" w:rsidRPr="00110F02">
        <w:t>н</w:t>
      </w:r>
      <w:r w:rsidR="00C1101F" w:rsidRPr="00110F02">
        <w:t>ности и взаимного уважения. Недавно это министерство приступило к реализ</w:t>
      </w:r>
      <w:r w:rsidR="00C1101F" w:rsidRPr="00110F02">
        <w:t>а</w:t>
      </w:r>
      <w:r w:rsidR="00C1101F" w:rsidRPr="00110F02">
        <w:t>ции инициативы в области гражданского воспитания, способствующей усил</w:t>
      </w:r>
      <w:r w:rsidR="00C1101F" w:rsidRPr="00110F02">
        <w:t>е</w:t>
      </w:r>
      <w:r w:rsidR="00C1101F" w:rsidRPr="00110F02">
        <w:t xml:space="preserve">нию и совершенствованию работы по пропаганде принципов </w:t>
      </w:r>
      <w:r w:rsidR="00C1101F" w:rsidRPr="00681B85">
        <w:rPr>
          <w:spacing w:val="2"/>
        </w:rPr>
        <w:t>гражданственн</w:t>
      </w:r>
      <w:r w:rsidR="00C1101F" w:rsidRPr="00681B85">
        <w:rPr>
          <w:spacing w:val="2"/>
        </w:rPr>
        <w:t>о</w:t>
      </w:r>
      <w:r w:rsidR="00C1101F" w:rsidRPr="00681B85">
        <w:rPr>
          <w:spacing w:val="2"/>
        </w:rPr>
        <w:t>сти, распространению знаний в области обществоведения и информации о гл</w:t>
      </w:r>
      <w:r w:rsidR="00C1101F" w:rsidRPr="00681B85">
        <w:rPr>
          <w:spacing w:val="2"/>
        </w:rPr>
        <w:t>о</w:t>
      </w:r>
      <w:r w:rsidR="00C1101F" w:rsidRPr="00681B85">
        <w:rPr>
          <w:spacing w:val="2"/>
        </w:rPr>
        <w:t>бальных проблемах и культуре других народов</w:t>
      </w:r>
      <w:r w:rsidR="003C4E61" w:rsidRPr="00681B85">
        <w:rPr>
          <w:spacing w:val="2"/>
        </w:rPr>
        <w:t xml:space="preserve"> </w:t>
      </w:r>
      <w:r w:rsidR="00C1101F" w:rsidRPr="00681B85">
        <w:rPr>
          <w:spacing w:val="2"/>
        </w:rPr>
        <w:t>(http://www.ed.gov/civic-learning)</w:t>
      </w:r>
      <w:r w:rsidR="00C1101F" w:rsidRPr="00681B85">
        <w:rPr>
          <w:spacing w:val="2"/>
        </w:rPr>
        <w:fldChar w:fldCharType="begin"/>
      </w:r>
      <w:r w:rsidR="00C1101F" w:rsidRPr="00681B85">
        <w:rPr>
          <w:spacing w:val="2"/>
        </w:rPr>
        <w:instrText xml:space="preserve"> HYPERLINK </w:instrText>
      </w:r>
      <w:r w:rsidR="00C1101F" w:rsidRPr="00681B85">
        <w:rPr>
          <w:spacing w:val="2"/>
        </w:rPr>
        <w:fldChar w:fldCharType="separate"/>
      </w:r>
      <w:r w:rsidR="00255B60">
        <w:rPr>
          <w:b/>
          <w:bCs/>
          <w:spacing w:val="2"/>
          <w:lang w:val="en-US"/>
        </w:rPr>
        <w:t>Error! Hyperlink reference not valid.</w:t>
      </w:r>
      <w:r w:rsidR="00C1101F" w:rsidRPr="00681B85">
        <w:rPr>
          <w:spacing w:val="2"/>
        </w:rPr>
        <w:fldChar w:fldCharType="end"/>
      </w:r>
      <w:r w:rsidR="00C1101F" w:rsidRPr="00681B85">
        <w:rPr>
          <w:spacing w:val="2"/>
        </w:rPr>
        <w:t>.</w:t>
      </w:r>
      <w:r w:rsidR="00C1101F" w:rsidRPr="00110F02">
        <w:t xml:space="preserve"> В опуб</w:t>
      </w:r>
      <w:r w:rsidR="00794CA6" w:rsidRPr="00110F02">
        <w:t>ликованном в 2012</w:t>
      </w:r>
      <w:r w:rsidR="003C4E61">
        <w:t xml:space="preserve"> </w:t>
      </w:r>
      <w:r w:rsidR="00794CA6" w:rsidRPr="00110F02">
        <w:t xml:space="preserve">году докладе </w:t>
      </w:r>
      <w:r w:rsidR="009C14F2">
        <w:t>Минист</w:t>
      </w:r>
      <w:r w:rsidR="00C1101F" w:rsidRPr="00110F02">
        <w:t>ерства образования о развитии системы гражданск</w:t>
      </w:r>
      <w:r w:rsidR="00794CA6" w:rsidRPr="00110F02">
        <w:t>ого воспит</w:t>
      </w:r>
      <w:r w:rsidR="00794CA6" w:rsidRPr="00110F02">
        <w:t>а</w:t>
      </w:r>
      <w:r w:rsidR="00794CA6" w:rsidRPr="00110F02">
        <w:t>ния поясняется, что "</w:t>
      </w:r>
      <w:r w:rsidR="00C1101F" w:rsidRPr="00110F02">
        <w:t>правильно организованное гражданское воспитание пр</w:t>
      </w:r>
      <w:r w:rsidR="00C1101F" w:rsidRPr="00110F02">
        <w:t>и</w:t>
      </w:r>
      <w:r w:rsidR="00C1101F" w:rsidRPr="00110F02">
        <w:t>вивает учащимся навыки эффективн</w:t>
      </w:r>
      <w:r w:rsidR="00C1101F" w:rsidRPr="00110F02">
        <w:t>о</w:t>
      </w:r>
      <w:r w:rsidR="00C1101F" w:rsidRPr="00110F02">
        <w:t xml:space="preserve">го общения и совместной работы, умение ставить острые вопросы и </w:t>
      </w:r>
      <w:r w:rsidR="00794CA6" w:rsidRPr="00110F02">
        <w:t>понимание важности многообразия".</w:t>
      </w:r>
    </w:p>
    <w:p w:rsidR="00C1101F" w:rsidRPr="00110F02" w:rsidRDefault="005B0CDE" w:rsidP="0083493F">
      <w:pPr>
        <w:pStyle w:val="SingleTxtGR"/>
      </w:pPr>
      <w:r>
        <w:t>212</w:t>
      </w:r>
      <w:r w:rsidR="00681B85">
        <w:t>.</w:t>
      </w:r>
      <w:r w:rsidR="00681B85">
        <w:tab/>
      </w:r>
      <w:r w:rsidR="00C1101F" w:rsidRPr="00110F02">
        <w:t>Культура. Об усилиях по углублению взаимопонимания, терпимости и дружбы между представителями разных групп населения в настоящем докладе уже говорилось неоднократно, в частно</w:t>
      </w:r>
      <w:r w:rsidR="00794CA6" w:rsidRPr="00110F02">
        <w:t>сти в связи с пунктами 29 и 38 з</w:t>
      </w:r>
      <w:r w:rsidR="00C1101F" w:rsidRPr="00110F02">
        <w:t>аключ</w:t>
      </w:r>
      <w:r w:rsidR="00C1101F" w:rsidRPr="00110F02">
        <w:t>и</w:t>
      </w:r>
      <w:r w:rsidR="00C1101F" w:rsidRPr="00110F02">
        <w:t>тельных замечаний Комитета, касающимися коренных народов.</w:t>
      </w:r>
    </w:p>
    <w:p w:rsidR="00C1101F" w:rsidRPr="00110F02" w:rsidRDefault="005B0CDE" w:rsidP="0083493F">
      <w:pPr>
        <w:pStyle w:val="SingleTxtGR"/>
      </w:pPr>
      <w:r>
        <w:t>213</w:t>
      </w:r>
      <w:r w:rsidR="00681B85">
        <w:t>.</w:t>
      </w:r>
      <w:r w:rsidR="00681B85">
        <w:tab/>
      </w:r>
      <w:r w:rsidR="00794CA6" w:rsidRPr="00110F02">
        <w:t>Информация. Хотя "</w:t>
      </w:r>
      <w:r w:rsidR="00C1101F" w:rsidRPr="00110F02">
        <w:t>государствен</w:t>
      </w:r>
      <w:r w:rsidR="00794CA6" w:rsidRPr="00110F02">
        <w:t>ных средств массовой информации"</w:t>
      </w:r>
      <w:r w:rsidR="00C1101F" w:rsidRPr="00110F02">
        <w:t xml:space="preserve"> в США</w:t>
      </w:r>
      <w:r w:rsidR="002C31A1">
        <w:t xml:space="preserve"> </w:t>
      </w:r>
      <w:r w:rsidR="00C1101F" w:rsidRPr="00110F02">
        <w:t>не существует, федеральные учреждения, ведущие борьбу с дискримин</w:t>
      </w:r>
      <w:r w:rsidR="00C1101F" w:rsidRPr="00110F02">
        <w:t>а</w:t>
      </w:r>
      <w:r w:rsidR="00C1101F" w:rsidRPr="00110F02">
        <w:t>цией, активно занимаются разработкой и распространением публикаций и и</w:t>
      </w:r>
      <w:r w:rsidR="00C1101F" w:rsidRPr="00110F02">
        <w:t>н</w:t>
      </w:r>
      <w:r w:rsidR="00C1101F" w:rsidRPr="00110F02">
        <w:t>формационных буклетов, призванных обеспечить, чтобы проблема равноправия рас и этнических групп не выпадала из поля зрения американской обществе</w:t>
      </w:r>
      <w:r w:rsidR="00C1101F" w:rsidRPr="00110F02">
        <w:t>н</w:t>
      </w:r>
      <w:r w:rsidR="00C1101F" w:rsidRPr="00110F02">
        <w:t>ности. Такие публикации имеются на многих языках, включая китайский, ара</w:t>
      </w:r>
      <w:r w:rsidR="00C1101F" w:rsidRPr="00110F02">
        <w:t>б</w:t>
      </w:r>
      <w:r w:rsidR="00C1101F" w:rsidRPr="00110F02">
        <w:t>ский, креольский (язык Гаити), корейский, русский, испанский, вьетнамский, фарси, хинди, лаосский, урду, тагальский, хмонг и пенджабский. В частности, все материалы БИГ, опубликованные на иностранных языках, можно найти в Центре иноязычной информации БИГ (www.uscis.g</w:t>
      </w:r>
      <w:r w:rsidR="00C1101F" w:rsidRPr="00110F02">
        <w:t>ov/multilingual)</w:t>
      </w:r>
      <w:r w:rsidR="00C1101F" w:rsidRPr="00110F02">
        <w:fldChar w:fldCharType="begin"/>
      </w:r>
      <w:r w:rsidR="00C1101F" w:rsidRPr="00110F02">
        <w:instrText xml:space="preserve"> HYPERLINK </w:instrText>
      </w:r>
      <w:r w:rsidR="00C1101F" w:rsidRPr="00110F02">
        <w:fldChar w:fldCharType="separate"/>
      </w:r>
      <w:r w:rsidR="00255B60">
        <w:rPr>
          <w:b/>
          <w:bCs/>
          <w:lang w:val="en-US"/>
        </w:rPr>
        <w:t>Error! H</w:t>
      </w:r>
      <w:r w:rsidR="00255B60">
        <w:rPr>
          <w:b/>
          <w:bCs/>
          <w:lang w:val="en-US"/>
        </w:rPr>
        <w:t>y</w:t>
      </w:r>
      <w:r w:rsidR="00255B60">
        <w:rPr>
          <w:b/>
          <w:bCs/>
          <w:lang w:val="en-US"/>
        </w:rPr>
        <w:t>perlink reference not valid.</w:t>
      </w:r>
      <w:r w:rsidR="00C1101F" w:rsidRPr="00110F02">
        <w:fldChar w:fldCharType="end"/>
      </w:r>
      <w:r w:rsidR="00C1101F" w:rsidRPr="00110F02">
        <w:t>.</w:t>
      </w:r>
    </w:p>
    <w:p w:rsidR="00C1101F" w:rsidRPr="00110F02" w:rsidRDefault="005B0CDE" w:rsidP="0083493F">
      <w:pPr>
        <w:pStyle w:val="SingleTxtGR"/>
      </w:pPr>
      <w:r>
        <w:t>214</w:t>
      </w:r>
      <w:r w:rsidR="00681B85">
        <w:t>.</w:t>
      </w:r>
      <w:r w:rsidR="00681B85">
        <w:tab/>
      </w:r>
      <w:r w:rsidR="00C1101F" w:rsidRPr="00110F02">
        <w:t>Борьба с расовыми и этническими предрассудками освещается также в печати и по другим каналам общественной информации. Повсюду в США газ</w:t>
      </w:r>
      <w:r w:rsidR="00C1101F" w:rsidRPr="00110F02">
        <w:t>е</w:t>
      </w:r>
      <w:r w:rsidR="00C1101F" w:rsidRPr="00110F02">
        <w:t>ты систематически публикуют статьи по расовым и этническим проблемам; эти нелегкие вопросы привлекают к себе растущее внимание и в других видах СМИ. Целый ряд организаций и ассоциаций предлагают журналистам услуги по профе</w:t>
      </w:r>
      <w:r w:rsidR="00C1101F" w:rsidRPr="00110F02">
        <w:t>с</w:t>
      </w:r>
      <w:r w:rsidR="00C1101F" w:rsidRPr="00110F02">
        <w:t>сиональной подготовке и повышению квалификации.</w:t>
      </w:r>
    </w:p>
    <w:p w:rsidR="00C1101F" w:rsidRPr="00110F02" w:rsidRDefault="005B0CDE" w:rsidP="0083493F">
      <w:pPr>
        <w:pStyle w:val="SingleTxtGR"/>
      </w:pPr>
      <w:r>
        <w:t>215</w:t>
      </w:r>
      <w:r w:rsidR="00681B85">
        <w:t>.</w:t>
      </w:r>
      <w:r w:rsidR="00681B85">
        <w:tab/>
      </w:r>
      <w:r w:rsidR="00794CA6" w:rsidRPr="00110F02">
        <w:t>В связи с пунктом 36 з</w:t>
      </w:r>
      <w:r w:rsidR="00C1101F" w:rsidRPr="00110F02">
        <w:t>аключительных замечаний Комитета следует отм</w:t>
      </w:r>
      <w:r w:rsidR="00C1101F" w:rsidRPr="00110F02">
        <w:t>е</w:t>
      </w:r>
      <w:r w:rsidR="00C1101F" w:rsidRPr="00110F02">
        <w:t xml:space="preserve">тить, что в последние годы правительство США стало </w:t>
      </w:r>
      <w:r w:rsidR="00794CA6" w:rsidRPr="00110F02">
        <w:t>активнее</w:t>
      </w:r>
      <w:r w:rsidR="00C1101F" w:rsidRPr="00110F02">
        <w:t xml:space="preserve"> информировать пр</w:t>
      </w:r>
      <w:r w:rsidR="00C1101F" w:rsidRPr="00110F02">
        <w:t>а</w:t>
      </w:r>
      <w:r w:rsidR="00C1101F" w:rsidRPr="00110F02">
        <w:t>возащитные организации, действующие на уровне штатов и племен, а также на местном уровне, об их роли в выполнении обязательств США по междун</w:t>
      </w:r>
      <w:r w:rsidR="00C1101F" w:rsidRPr="00110F02">
        <w:t>а</w:t>
      </w:r>
      <w:r w:rsidR="00C1101F" w:rsidRPr="00110F02">
        <w:t>родным договорам о правах человека. Так, в 2009</w:t>
      </w:r>
      <w:r w:rsidR="003C4E61">
        <w:t xml:space="preserve"> </w:t>
      </w:r>
      <w:r w:rsidR="00C1101F" w:rsidRPr="00110F02">
        <w:t>году юрисконсульт госдепа</w:t>
      </w:r>
      <w:r w:rsidR="00C1101F" w:rsidRPr="00110F02">
        <w:t>р</w:t>
      </w:r>
      <w:r w:rsidR="00C1101F" w:rsidRPr="00110F02">
        <w:t>тамента Г.</w:t>
      </w:r>
      <w:r w:rsidR="003C4E61">
        <w:t xml:space="preserve"> </w:t>
      </w:r>
      <w:r w:rsidR="00C1101F" w:rsidRPr="00110F02">
        <w:t>Кох разослал губернаторам штатов памятную записку с информац</w:t>
      </w:r>
      <w:r w:rsidR="00C1101F" w:rsidRPr="00110F02">
        <w:t>и</w:t>
      </w:r>
      <w:r w:rsidR="00C1101F" w:rsidRPr="00110F02">
        <w:t>ей о наших обязательствах по договорам о правах человека и просьбой предо</w:t>
      </w:r>
      <w:r w:rsidR="00C1101F" w:rsidRPr="00110F02">
        <w:t>с</w:t>
      </w:r>
      <w:r w:rsidR="00C1101F" w:rsidRPr="00110F02">
        <w:t>тавлять соответствующую информацию министрам юстиции штатов и другим отвечающим за это должностным лицам. В 2010</w:t>
      </w:r>
      <w:r w:rsidR="003C4E61">
        <w:t xml:space="preserve"> </w:t>
      </w:r>
      <w:r w:rsidR="00C1101F" w:rsidRPr="00110F02">
        <w:t>году Г.</w:t>
      </w:r>
      <w:r w:rsidR="003C4E61">
        <w:t xml:space="preserve"> </w:t>
      </w:r>
      <w:r w:rsidR="00C1101F" w:rsidRPr="00110F02">
        <w:t>Кох также обращался к губернаторам штатов, а в 2011</w:t>
      </w:r>
      <w:r w:rsidR="003C4E61">
        <w:t xml:space="preserve"> </w:t>
      </w:r>
      <w:r w:rsidR="00C1101F" w:rsidRPr="00110F02">
        <w:t>году</w:t>
      </w:r>
      <w:r w:rsidR="003C4E61">
        <w:t xml:space="preserve"> </w:t>
      </w:r>
      <w:r w:rsidR="00C1101F" w:rsidRPr="00110F02">
        <w:t>– к должностным лицам племен с письме</w:t>
      </w:r>
      <w:r w:rsidR="00C1101F" w:rsidRPr="00110F02">
        <w:t>н</w:t>
      </w:r>
      <w:r w:rsidR="00C1101F" w:rsidRPr="00110F02">
        <w:t>ными запросами на информацию для включения в доклады США по тематике прав человека. Мы стремимся к лучшей координации усилий на всех уровнях и взаимодействуем в этих целях с Международной ассоциацией официальных правозащитных органов. На веб</w:t>
      </w:r>
      <w:r w:rsidR="00D6577A" w:rsidRPr="00D6577A">
        <w:t>-</w:t>
      </w:r>
      <w:r w:rsidR="00C1101F" w:rsidRPr="00110F02">
        <w:t>сайте госдепартамента (http://www.state.gov/j/</w:t>
      </w:r>
      <w:r w:rsidR="00681B85">
        <w:br/>
      </w:r>
      <w:r w:rsidR="00C1101F" w:rsidRPr="00110F02">
        <w:t>drl/reports/treaties/index.htm) размещена весьма подробная информация об об</w:t>
      </w:r>
      <w:r w:rsidR="00C1101F" w:rsidRPr="00110F02">
        <w:t>я</w:t>
      </w:r>
      <w:r w:rsidR="00C1101F" w:rsidRPr="00110F02">
        <w:t>зательствах США по договорам о правах человека</w:t>
      </w:r>
      <w:r w:rsidR="00C1101F" w:rsidRPr="00110F02">
        <w:fldChar w:fldCharType="begin"/>
      </w:r>
      <w:r w:rsidR="00C1101F" w:rsidRPr="00110F02">
        <w:instrText xml:space="preserve"> HYPERLINK </w:instrText>
      </w:r>
      <w:r w:rsidR="00C1101F" w:rsidRPr="00110F02">
        <w:fldChar w:fldCharType="separate"/>
      </w:r>
      <w:r w:rsidR="00255B60">
        <w:rPr>
          <w:b/>
          <w:bCs/>
          <w:lang w:val="en-US"/>
        </w:rPr>
        <w:t>Error! Hyperlink reference not valid.</w:t>
      </w:r>
      <w:r w:rsidR="00C1101F" w:rsidRPr="00110F02">
        <w:fldChar w:fldCharType="end"/>
      </w:r>
      <w:r w:rsidR="00C1101F" w:rsidRPr="00110F02">
        <w:t>, включая представленные Соединенными Штатами доклады, а также выводы и замечания, принятые договорными орг</w:t>
      </w:r>
      <w:r w:rsidR="00C1101F" w:rsidRPr="00110F02">
        <w:t>а</w:t>
      </w:r>
      <w:r w:rsidR="00C1101F" w:rsidRPr="00110F02">
        <w:t xml:space="preserve">нами по правам человека. </w:t>
      </w:r>
    </w:p>
    <w:p w:rsidR="00C1101F" w:rsidRPr="00110F02" w:rsidRDefault="005B0CDE" w:rsidP="0083493F">
      <w:pPr>
        <w:pStyle w:val="SingleTxtGR"/>
      </w:pPr>
      <w:r>
        <w:t>216</w:t>
      </w:r>
      <w:r w:rsidR="00681B85">
        <w:t>.</w:t>
      </w:r>
      <w:r w:rsidR="00681B85">
        <w:tab/>
      </w:r>
      <w:r w:rsidR="00C1101F" w:rsidRPr="00110F02">
        <w:t>Другая работа с общественностью. Другие федеральные учреждения также активно распространяют среди населения информацию о внутренних м</w:t>
      </w:r>
      <w:r w:rsidR="00C1101F" w:rsidRPr="00110F02">
        <w:t>е</w:t>
      </w:r>
      <w:r w:rsidR="00C1101F" w:rsidRPr="00110F02">
        <w:t>ханизмах защиты, связанных с нашими обязательствами по КЛРД и другим д</w:t>
      </w:r>
      <w:r w:rsidR="00C1101F" w:rsidRPr="00110F02">
        <w:t>о</w:t>
      </w:r>
      <w:r w:rsidR="00C1101F" w:rsidRPr="00110F02">
        <w:t>говорам о правах человека и во многих случаях обеспечивающих выполнение этих обяз</w:t>
      </w:r>
      <w:r w:rsidR="00C1101F" w:rsidRPr="00110F02">
        <w:t>а</w:t>
      </w:r>
      <w:r w:rsidR="00C1101F" w:rsidRPr="00110F02">
        <w:t>тельств, включая следующее:</w:t>
      </w:r>
    </w:p>
    <w:p w:rsidR="00C1101F" w:rsidRPr="0083493F" w:rsidRDefault="00C1101F" w:rsidP="0083493F">
      <w:pPr>
        <w:pStyle w:val="Bullet1G"/>
        <w:numPr>
          <w:ilvl w:val="0"/>
          <w:numId w:val="6"/>
        </w:numPr>
        <w:tabs>
          <w:tab w:val="clear" w:pos="1891"/>
          <w:tab w:val="left" w:pos="1701"/>
        </w:tabs>
        <w:suppressAutoHyphens w:val="0"/>
        <w:ind w:left="1701" w:hanging="170"/>
        <w:rPr>
          <w:spacing w:val="4"/>
          <w:w w:val="103"/>
          <w:kern w:val="14"/>
          <w:lang w:val="ru-RU"/>
        </w:rPr>
      </w:pPr>
      <w:r w:rsidRPr="0083493F">
        <w:rPr>
          <w:spacing w:val="4"/>
          <w:w w:val="103"/>
          <w:kern w:val="14"/>
          <w:lang w:val="ru-RU"/>
        </w:rPr>
        <w:t>МЮ: ССН МЮ проводит учебные занятия для руководства общин и ли</w:t>
      </w:r>
      <w:r w:rsidRPr="0083493F">
        <w:rPr>
          <w:spacing w:val="4"/>
          <w:w w:val="103"/>
          <w:kern w:val="14"/>
          <w:lang w:val="ru-RU"/>
        </w:rPr>
        <w:t>ч</w:t>
      </w:r>
      <w:r w:rsidRPr="0083493F">
        <w:rPr>
          <w:spacing w:val="4"/>
          <w:w w:val="103"/>
          <w:kern w:val="14"/>
          <w:lang w:val="ru-RU"/>
        </w:rPr>
        <w:t>ного состава органов правопорядка, организует межобщинный диалог и посредничество в целях предупреждения дискриминации и достижения согласия. ССН также ведет работу на местах, стремясь находить способы объединения усилий НПО и правоохранительных структур в целях более эффективного учета, расследования и профилактики преступлений на почве ненависти</w:t>
      </w:r>
      <w:r w:rsidR="00794CA6" w:rsidRPr="0083493F">
        <w:rPr>
          <w:spacing w:val="4"/>
          <w:w w:val="103"/>
          <w:kern w:val="14"/>
          <w:lang w:val="ru-RU"/>
        </w:rPr>
        <w:t>;</w:t>
      </w:r>
    </w:p>
    <w:p w:rsidR="00C1101F" w:rsidRPr="0083493F" w:rsidRDefault="00C1101F" w:rsidP="0083493F">
      <w:pPr>
        <w:pStyle w:val="Bullet1G"/>
        <w:numPr>
          <w:ilvl w:val="0"/>
          <w:numId w:val="6"/>
        </w:numPr>
        <w:tabs>
          <w:tab w:val="clear" w:pos="1891"/>
          <w:tab w:val="left" w:pos="1701"/>
        </w:tabs>
        <w:suppressAutoHyphens w:val="0"/>
        <w:ind w:left="1701" w:hanging="170"/>
        <w:rPr>
          <w:spacing w:val="4"/>
          <w:w w:val="103"/>
          <w:kern w:val="14"/>
          <w:lang w:val="ru-RU"/>
        </w:rPr>
      </w:pPr>
      <w:r w:rsidRPr="0083493F">
        <w:rPr>
          <w:spacing w:val="4"/>
          <w:w w:val="103"/>
          <w:kern w:val="14"/>
          <w:lang w:val="ru-RU"/>
        </w:rPr>
        <w:t>МЗСО: ОГП МЗСО организует подготовку кадров и оказывает технич</w:t>
      </w:r>
      <w:r w:rsidRPr="0083493F">
        <w:rPr>
          <w:spacing w:val="4"/>
          <w:w w:val="103"/>
          <w:kern w:val="14"/>
          <w:lang w:val="ru-RU"/>
        </w:rPr>
        <w:t>е</w:t>
      </w:r>
      <w:r w:rsidRPr="0083493F">
        <w:rPr>
          <w:spacing w:val="4"/>
          <w:w w:val="103"/>
          <w:kern w:val="14"/>
          <w:lang w:val="ru-RU"/>
        </w:rPr>
        <w:t>скую помощь</w:t>
      </w:r>
      <w:r w:rsidR="00D6577A">
        <w:rPr>
          <w:spacing w:val="4"/>
          <w:w w:val="103"/>
          <w:kern w:val="14"/>
          <w:lang w:val="ru-RU"/>
        </w:rPr>
        <w:t>, с тем</w:t>
      </w:r>
      <w:r w:rsidRPr="0083493F">
        <w:rPr>
          <w:spacing w:val="4"/>
          <w:w w:val="103"/>
          <w:kern w:val="14"/>
          <w:lang w:val="ru-RU"/>
        </w:rPr>
        <w:t xml:space="preserve"> чтобы свыше 500</w:t>
      </w:r>
      <w:r w:rsidR="003C4E61" w:rsidRPr="0083493F">
        <w:rPr>
          <w:spacing w:val="4"/>
          <w:w w:val="103"/>
          <w:kern w:val="14"/>
          <w:lang w:val="ru-RU"/>
        </w:rPr>
        <w:t xml:space="preserve"> </w:t>
      </w:r>
      <w:r w:rsidRPr="0083493F">
        <w:rPr>
          <w:spacing w:val="4"/>
          <w:w w:val="103"/>
          <w:kern w:val="14"/>
          <w:lang w:val="ru-RU"/>
        </w:rPr>
        <w:t>000 программ в области здрав</w:t>
      </w:r>
      <w:r w:rsidRPr="0083493F">
        <w:rPr>
          <w:spacing w:val="4"/>
          <w:w w:val="103"/>
          <w:kern w:val="14"/>
          <w:lang w:val="ru-RU"/>
        </w:rPr>
        <w:t>о</w:t>
      </w:r>
      <w:r w:rsidRPr="0083493F">
        <w:rPr>
          <w:spacing w:val="4"/>
          <w:w w:val="103"/>
          <w:kern w:val="14"/>
          <w:lang w:val="ru-RU"/>
        </w:rPr>
        <w:t xml:space="preserve">охранения и социальных услуг, получающие дотации от МЗСО, </w:t>
      </w:r>
      <w:r w:rsidRPr="008C385C">
        <w:rPr>
          <w:w w:val="103"/>
          <w:kern w:val="14"/>
          <w:lang w:val="ru-RU"/>
        </w:rPr>
        <w:t>осущес</w:t>
      </w:r>
      <w:r w:rsidRPr="008C385C">
        <w:rPr>
          <w:w w:val="103"/>
          <w:kern w:val="14"/>
          <w:lang w:val="ru-RU"/>
        </w:rPr>
        <w:t>т</w:t>
      </w:r>
      <w:r w:rsidRPr="008C385C">
        <w:rPr>
          <w:w w:val="103"/>
          <w:kern w:val="14"/>
          <w:lang w:val="ru-RU"/>
        </w:rPr>
        <w:t xml:space="preserve">влялись с соблюдением законодательства о гражданских правах. В 2011 </w:t>
      </w:r>
      <w:r w:rsidR="00794CA6" w:rsidRPr="008C385C">
        <w:rPr>
          <w:w w:val="103"/>
          <w:kern w:val="14"/>
          <w:lang w:val="ru-RU"/>
        </w:rPr>
        <w:t>ф</w:t>
      </w:r>
      <w:r w:rsidR="00D6577A">
        <w:rPr>
          <w:w w:val="103"/>
          <w:kern w:val="14"/>
          <w:lang w:val="ru-RU"/>
        </w:rPr>
        <w:t>и</w:t>
      </w:r>
      <w:r w:rsidR="00D6577A">
        <w:rPr>
          <w:w w:val="103"/>
          <w:kern w:val="14"/>
          <w:lang w:val="ru-RU"/>
        </w:rPr>
        <w:t xml:space="preserve">нансовом году </w:t>
      </w:r>
      <w:r w:rsidRPr="0083493F">
        <w:rPr>
          <w:spacing w:val="4"/>
          <w:w w:val="103"/>
          <w:kern w:val="14"/>
          <w:lang w:val="ru-RU"/>
        </w:rPr>
        <w:t>ОГП в партнерстве с медико-санитарными учреждениями и профессиональными ассоциациями предоставило услуги по обучению и техническую помощь более чем 100</w:t>
      </w:r>
      <w:r w:rsidR="003C4E61" w:rsidRPr="0083493F">
        <w:rPr>
          <w:spacing w:val="4"/>
          <w:w w:val="103"/>
          <w:kern w:val="14"/>
          <w:lang w:val="ru-RU"/>
        </w:rPr>
        <w:t xml:space="preserve"> </w:t>
      </w:r>
      <w:r w:rsidRPr="0083493F">
        <w:rPr>
          <w:spacing w:val="4"/>
          <w:w w:val="103"/>
          <w:kern w:val="14"/>
          <w:lang w:val="ru-RU"/>
        </w:rPr>
        <w:t>000 лицам;</w:t>
      </w:r>
    </w:p>
    <w:p w:rsidR="00C1101F" w:rsidRPr="0083493F" w:rsidRDefault="00C1101F" w:rsidP="0083493F">
      <w:pPr>
        <w:pStyle w:val="Bullet1G"/>
        <w:numPr>
          <w:ilvl w:val="0"/>
          <w:numId w:val="6"/>
        </w:numPr>
        <w:tabs>
          <w:tab w:val="clear" w:pos="1891"/>
          <w:tab w:val="left" w:pos="1701"/>
        </w:tabs>
        <w:suppressAutoHyphens w:val="0"/>
        <w:ind w:left="1701" w:hanging="170"/>
        <w:rPr>
          <w:spacing w:val="4"/>
          <w:w w:val="103"/>
          <w:kern w:val="14"/>
          <w:lang w:val="ru-RU"/>
        </w:rPr>
      </w:pPr>
      <w:r w:rsidRPr="0083493F">
        <w:rPr>
          <w:spacing w:val="4"/>
          <w:w w:val="103"/>
          <w:kern w:val="14"/>
          <w:lang w:val="ru-RU"/>
        </w:rPr>
        <w:t>МНБ: наряду с многочисленными программами подготовки, организу</w:t>
      </w:r>
      <w:r w:rsidRPr="0083493F">
        <w:rPr>
          <w:spacing w:val="4"/>
          <w:w w:val="103"/>
          <w:kern w:val="14"/>
          <w:lang w:val="ru-RU"/>
        </w:rPr>
        <w:t>е</w:t>
      </w:r>
      <w:r w:rsidRPr="0083493F">
        <w:rPr>
          <w:spacing w:val="4"/>
          <w:w w:val="103"/>
          <w:kern w:val="14"/>
          <w:lang w:val="ru-RU"/>
        </w:rPr>
        <w:t xml:space="preserve">мыми </w:t>
      </w:r>
      <w:r w:rsidR="008B676F" w:rsidRPr="0083493F">
        <w:rPr>
          <w:spacing w:val="4"/>
          <w:w w:val="103"/>
          <w:kern w:val="14"/>
          <w:lang w:val="ru-RU"/>
        </w:rPr>
        <w:t xml:space="preserve">им </w:t>
      </w:r>
      <w:r w:rsidRPr="0083493F">
        <w:rPr>
          <w:spacing w:val="4"/>
          <w:w w:val="103"/>
          <w:kern w:val="14"/>
          <w:lang w:val="ru-RU"/>
        </w:rPr>
        <w:t>для сотрудников правоохранительных органов и других гос</w:t>
      </w:r>
      <w:r w:rsidRPr="0083493F">
        <w:rPr>
          <w:spacing w:val="4"/>
          <w:w w:val="103"/>
          <w:kern w:val="14"/>
          <w:lang w:val="ru-RU"/>
        </w:rPr>
        <w:t>у</w:t>
      </w:r>
      <w:r w:rsidRPr="0083493F">
        <w:rPr>
          <w:spacing w:val="4"/>
          <w:w w:val="103"/>
          <w:kern w:val="14"/>
          <w:lang w:val="ru-RU"/>
        </w:rPr>
        <w:t>дарственных учреждений всех уровней</w:t>
      </w:r>
      <w:r w:rsidR="00794CA6" w:rsidRPr="0083493F">
        <w:rPr>
          <w:spacing w:val="4"/>
          <w:w w:val="103"/>
          <w:kern w:val="14"/>
          <w:lang w:val="ru-RU"/>
        </w:rPr>
        <w:t>,</w:t>
      </w:r>
      <w:r w:rsidRPr="0083493F">
        <w:rPr>
          <w:spacing w:val="4"/>
          <w:w w:val="103"/>
          <w:kern w:val="14"/>
          <w:lang w:val="ru-RU"/>
        </w:rPr>
        <w:t xml:space="preserve"> УГПС МНБ регулярно проводит круглые столы и встречи должностных лиц федерального правительства, правительств штатов и органов местного самоуправления с руководством общин в целях освещения проблем расового профилирования и расовой дискриминации. В 2011</w:t>
      </w:r>
      <w:r w:rsidR="003C4E61" w:rsidRPr="0083493F">
        <w:rPr>
          <w:spacing w:val="4"/>
          <w:w w:val="103"/>
          <w:kern w:val="14"/>
          <w:lang w:val="ru-RU"/>
        </w:rPr>
        <w:t xml:space="preserve"> </w:t>
      </w:r>
      <w:r w:rsidRPr="0083493F">
        <w:rPr>
          <w:spacing w:val="4"/>
          <w:w w:val="103"/>
          <w:kern w:val="14"/>
          <w:lang w:val="ru-RU"/>
        </w:rPr>
        <w:t>году УГПС распространило эти контакты на н</w:t>
      </w:r>
      <w:r w:rsidRPr="0083493F">
        <w:rPr>
          <w:spacing w:val="4"/>
          <w:w w:val="103"/>
          <w:kern w:val="14"/>
          <w:lang w:val="ru-RU"/>
        </w:rPr>
        <w:t>о</w:t>
      </w:r>
      <w:r w:rsidRPr="0083493F">
        <w:rPr>
          <w:spacing w:val="4"/>
          <w:w w:val="103"/>
          <w:kern w:val="14"/>
          <w:lang w:val="ru-RU"/>
        </w:rPr>
        <w:t>вые общины и географические районы, активизировало работу с молод</w:t>
      </w:r>
      <w:r w:rsidRPr="0083493F">
        <w:rPr>
          <w:spacing w:val="4"/>
          <w:w w:val="103"/>
          <w:kern w:val="14"/>
          <w:lang w:val="ru-RU"/>
        </w:rPr>
        <w:t>е</w:t>
      </w:r>
      <w:r w:rsidRPr="0083493F">
        <w:rPr>
          <w:spacing w:val="4"/>
          <w:w w:val="103"/>
          <w:kern w:val="14"/>
          <w:lang w:val="ru-RU"/>
        </w:rPr>
        <w:t>жью, привлекло к своей деятельности дополнительное внимание в соц</w:t>
      </w:r>
      <w:r w:rsidRPr="0083493F">
        <w:rPr>
          <w:spacing w:val="4"/>
          <w:w w:val="103"/>
          <w:kern w:val="14"/>
          <w:lang w:val="ru-RU"/>
        </w:rPr>
        <w:t>и</w:t>
      </w:r>
      <w:r w:rsidRPr="0083493F">
        <w:rPr>
          <w:spacing w:val="4"/>
          <w:w w:val="103"/>
          <w:kern w:val="14"/>
          <w:lang w:val="ru-RU"/>
        </w:rPr>
        <w:t>альных сетях, продолжало взаимодействовать с этническими органами СМИ и расширило участие МНБ в съездах и конференциях основных р</w:t>
      </w:r>
      <w:r w:rsidRPr="0083493F">
        <w:rPr>
          <w:spacing w:val="4"/>
          <w:w w:val="103"/>
          <w:kern w:val="14"/>
          <w:lang w:val="ru-RU"/>
        </w:rPr>
        <w:t>е</w:t>
      </w:r>
      <w:r w:rsidRPr="0083493F">
        <w:rPr>
          <w:spacing w:val="4"/>
          <w:w w:val="103"/>
          <w:kern w:val="14"/>
          <w:lang w:val="ru-RU"/>
        </w:rPr>
        <w:t>лигиозных и этнических общин;</w:t>
      </w:r>
    </w:p>
    <w:p w:rsidR="00C1101F" w:rsidRPr="0083493F" w:rsidRDefault="009C14F2" w:rsidP="0083493F">
      <w:pPr>
        <w:pStyle w:val="Bullet1G"/>
        <w:numPr>
          <w:ilvl w:val="0"/>
          <w:numId w:val="6"/>
        </w:numPr>
        <w:tabs>
          <w:tab w:val="clear" w:pos="1891"/>
          <w:tab w:val="left" w:pos="1701"/>
        </w:tabs>
        <w:suppressAutoHyphens w:val="0"/>
        <w:ind w:left="1701" w:hanging="170"/>
        <w:rPr>
          <w:spacing w:val="4"/>
          <w:w w:val="103"/>
          <w:kern w:val="14"/>
          <w:lang w:val="ru-RU"/>
        </w:rPr>
      </w:pPr>
      <w:r w:rsidRPr="0083493F">
        <w:rPr>
          <w:spacing w:val="4"/>
          <w:w w:val="103"/>
          <w:kern w:val="14"/>
          <w:lang w:val="ru-RU"/>
        </w:rPr>
        <w:t>Минист</w:t>
      </w:r>
      <w:r w:rsidR="00C1101F" w:rsidRPr="0083493F">
        <w:rPr>
          <w:spacing w:val="4"/>
          <w:w w:val="103"/>
          <w:kern w:val="14"/>
          <w:lang w:val="ru-RU"/>
        </w:rPr>
        <w:t xml:space="preserve">ерство образования: ОГП </w:t>
      </w:r>
      <w:r w:rsidRPr="0083493F">
        <w:rPr>
          <w:spacing w:val="4"/>
          <w:w w:val="103"/>
          <w:kern w:val="14"/>
          <w:lang w:val="ru-RU"/>
        </w:rPr>
        <w:t>Минист</w:t>
      </w:r>
      <w:r w:rsidR="00C1101F" w:rsidRPr="0083493F">
        <w:rPr>
          <w:spacing w:val="4"/>
          <w:w w:val="103"/>
          <w:kern w:val="14"/>
          <w:lang w:val="ru-RU"/>
        </w:rPr>
        <w:t>ерства образования ежегодно проводит сотни мероприятий по оказанию технической помощи и пр</w:t>
      </w:r>
      <w:r w:rsidR="00C1101F" w:rsidRPr="0083493F">
        <w:rPr>
          <w:spacing w:val="4"/>
          <w:w w:val="103"/>
          <w:kern w:val="14"/>
          <w:lang w:val="ru-RU"/>
        </w:rPr>
        <w:t>е</w:t>
      </w:r>
      <w:r w:rsidR="00C1101F" w:rsidRPr="0083493F">
        <w:rPr>
          <w:spacing w:val="4"/>
          <w:w w:val="103"/>
          <w:kern w:val="14"/>
          <w:lang w:val="ru-RU"/>
        </w:rPr>
        <w:t>доставлению информации различным о</w:t>
      </w:r>
      <w:r w:rsidR="008C385C">
        <w:rPr>
          <w:spacing w:val="4"/>
          <w:w w:val="103"/>
          <w:kern w:val="14"/>
          <w:lang w:val="ru-RU"/>
        </w:rPr>
        <w:t>рганизациям и частным лицам. На </w:t>
      </w:r>
      <w:r w:rsidR="00C1101F" w:rsidRPr="0083493F">
        <w:rPr>
          <w:spacing w:val="4"/>
          <w:w w:val="103"/>
          <w:kern w:val="14"/>
          <w:lang w:val="ru-RU"/>
        </w:rPr>
        <w:t>веб</w:t>
      </w:r>
      <w:r w:rsidR="00D6577A">
        <w:rPr>
          <w:spacing w:val="4"/>
          <w:w w:val="103"/>
          <w:kern w:val="14"/>
          <w:lang w:val="ru-RU"/>
        </w:rPr>
        <w:t>-</w:t>
      </w:r>
      <w:r w:rsidR="00C1101F" w:rsidRPr="0083493F">
        <w:rPr>
          <w:spacing w:val="4"/>
          <w:w w:val="103"/>
          <w:kern w:val="14"/>
          <w:lang w:val="ru-RU"/>
        </w:rPr>
        <w:t>сайте министерства размещено большое количество материалов на английском и 19</w:t>
      </w:r>
      <w:r w:rsidR="003C4E61" w:rsidRPr="0083493F">
        <w:rPr>
          <w:spacing w:val="4"/>
          <w:w w:val="103"/>
          <w:kern w:val="14"/>
          <w:lang w:val="ru-RU"/>
        </w:rPr>
        <w:t xml:space="preserve"> </w:t>
      </w:r>
      <w:r w:rsidR="00C1101F" w:rsidRPr="0083493F">
        <w:rPr>
          <w:spacing w:val="4"/>
          <w:w w:val="103"/>
          <w:kern w:val="14"/>
          <w:lang w:val="ru-RU"/>
        </w:rPr>
        <w:t>других языках;</w:t>
      </w:r>
    </w:p>
    <w:p w:rsidR="00C948E7" w:rsidRPr="0083493F" w:rsidRDefault="00C1101F" w:rsidP="0083493F">
      <w:pPr>
        <w:pStyle w:val="Bullet1G"/>
        <w:numPr>
          <w:ilvl w:val="0"/>
          <w:numId w:val="6"/>
        </w:numPr>
        <w:tabs>
          <w:tab w:val="clear" w:pos="1891"/>
          <w:tab w:val="left" w:pos="1701"/>
        </w:tabs>
        <w:suppressAutoHyphens w:val="0"/>
        <w:ind w:left="1701" w:hanging="170"/>
        <w:rPr>
          <w:spacing w:val="4"/>
          <w:w w:val="103"/>
          <w:kern w:val="14"/>
          <w:lang w:val="ru-RU"/>
        </w:rPr>
      </w:pPr>
      <w:r w:rsidRPr="0083493F">
        <w:rPr>
          <w:spacing w:val="4"/>
          <w:w w:val="103"/>
          <w:kern w:val="14"/>
          <w:lang w:val="ru-RU"/>
        </w:rPr>
        <w:t>КРТ: помимо программ технической помощи, направленных на разъясн</w:t>
      </w:r>
      <w:r w:rsidRPr="0083493F">
        <w:rPr>
          <w:spacing w:val="4"/>
          <w:w w:val="103"/>
          <w:kern w:val="14"/>
          <w:lang w:val="ru-RU"/>
        </w:rPr>
        <w:t>е</w:t>
      </w:r>
      <w:r w:rsidRPr="0083493F">
        <w:rPr>
          <w:spacing w:val="4"/>
          <w:w w:val="103"/>
          <w:kern w:val="14"/>
          <w:lang w:val="ru-RU"/>
        </w:rPr>
        <w:t>ние работодателям положений антидискриминационных законов, КРТ в</w:t>
      </w:r>
      <w:r w:rsidRPr="0083493F">
        <w:rPr>
          <w:spacing w:val="4"/>
          <w:w w:val="103"/>
          <w:kern w:val="14"/>
          <w:lang w:val="ru-RU"/>
        </w:rPr>
        <w:t>е</w:t>
      </w:r>
      <w:r w:rsidRPr="0083493F">
        <w:rPr>
          <w:spacing w:val="4"/>
          <w:w w:val="103"/>
          <w:kern w:val="14"/>
          <w:lang w:val="ru-RU"/>
        </w:rPr>
        <w:t>дет обширную информационно-просветительскую работу с общественн</w:t>
      </w:r>
      <w:r w:rsidRPr="0083493F">
        <w:rPr>
          <w:spacing w:val="4"/>
          <w:w w:val="103"/>
          <w:kern w:val="14"/>
          <w:lang w:val="ru-RU"/>
        </w:rPr>
        <w:t>о</w:t>
      </w:r>
      <w:r w:rsidRPr="0083493F">
        <w:rPr>
          <w:spacing w:val="4"/>
          <w:w w:val="103"/>
          <w:kern w:val="14"/>
          <w:lang w:val="ru-RU"/>
        </w:rPr>
        <w:t xml:space="preserve">стью, особенно стремясь доносить информацию до тех групп населения, которые ранее имели к ней ограниченный доступ. В 2012 </w:t>
      </w:r>
      <w:r w:rsidR="00D6577A">
        <w:rPr>
          <w:spacing w:val="4"/>
          <w:w w:val="103"/>
          <w:kern w:val="14"/>
          <w:lang w:val="ru-RU"/>
        </w:rPr>
        <w:t>финансовом г</w:t>
      </w:r>
      <w:r w:rsidR="00D6577A">
        <w:rPr>
          <w:spacing w:val="4"/>
          <w:w w:val="103"/>
          <w:kern w:val="14"/>
          <w:lang w:val="ru-RU"/>
        </w:rPr>
        <w:t>о</w:t>
      </w:r>
      <w:r w:rsidR="00D6577A">
        <w:rPr>
          <w:spacing w:val="4"/>
          <w:w w:val="103"/>
          <w:kern w:val="14"/>
          <w:lang w:val="ru-RU"/>
        </w:rPr>
        <w:t xml:space="preserve">ду </w:t>
      </w:r>
      <w:r w:rsidRPr="0083493F">
        <w:rPr>
          <w:spacing w:val="4"/>
          <w:w w:val="103"/>
          <w:kern w:val="14"/>
          <w:lang w:val="ru-RU"/>
        </w:rPr>
        <w:t>КРТ провело 3</w:t>
      </w:r>
      <w:r w:rsidR="003C4E61" w:rsidRPr="0083493F">
        <w:rPr>
          <w:spacing w:val="4"/>
          <w:w w:val="103"/>
          <w:kern w:val="14"/>
          <w:lang w:val="ru-RU"/>
        </w:rPr>
        <w:t xml:space="preserve"> </w:t>
      </w:r>
      <w:r w:rsidRPr="0083493F">
        <w:rPr>
          <w:spacing w:val="4"/>
          <w:w w:val="103"/>
          <w:kern w:val="14"/>
          <w:lang w:val="ru-RU"/>
        </w:rPr>
        <w:t>992 бесплатных мероприятия для населения и еще по</w:t>
      </w:r>
      <w:r w:rsidRPr="0083493F">
        <w:rPr>
          <w:spacing w:val="4"/>
          <w:w w:val="103"/>
          <w:kern w:val="14"/>
          <w:lang w:val="ru-RU"/>
        </w:rPr>
        <w:t>ч</w:t>
      </w:r>
      <w:r w:rsidRPr="0083493F">
        <w:rPr>
          <w:spacing w:val="4"/>
          <w:w w:val="103"/>
          <w:kern w:val="14"/>
          <w:lang w:val="ru-RU"/>
        </w:rPr>
        <w:t>ти 1</w:t>
      </w:r>
      <w:r w:rsidR="003C4E61" w:rsidRPr="0083493F">
        <w:rPr>
          <w:spacing w:val="4"/>
          <w:w w:val="103"/>
          <w:kern w:val="14"/>
          <w:lang w:val="ru-RU"/>
        </w:rPr>
        <w:t xml:space="preserve"> </w:t>
      </w:r>
      <w:r w:rsidRPr="0083493F">
        <w:rPr>
          <w:spacing w:val="4"/>
          <w:w w:val="103"/>
          <w:kern w:val="14"/>
          <w:lang w:val="ru-RU"/>
        </w:rPr>
        <w:t>000 просветительских мероприятий для работодателей.</w:t>
      </w:r>
    </w:p>
    <w:p w:rsidR="00C1101F" w:rsidRPr="0083493F" w:rsidRDefault="002162C2" w:rsidP="0083493F">
      <w:pPr>
        <w:pStyle w:val="HChGR"/>
      </w:pPr>
      <w:r w:rsidRPr="00110F02">
        <w:tab/>
      </w:r>
      <w:r w:rsidR="00C1101F" w:rsidRPr="0083493F">
        <w:t>III.</w:t>
      </w:r>
      <w:r w:rsidR="00C1101F" w:rsidRPr="0083493F">
        <w:tab/>
        <w:t>Другие вопросы, поднятые Комитетом</w:t>
      </w:r>
    </w:p>
    <w:p w:rsidR="00B74D83" w:rsidRDefault="00681B85" w:rsidP="0083493F">
      <w:pPr>
        <w:pStyle w:val="SingleTxtGR"/>
      </w:pPr>
      <w:r>
        <w:t>2</w:t>
      </w:r>
      <w:r w:rsidR="005B0CDE">
        <w:t>17</w:t>
      </w:r>
      <w:r>
        <w:t>.</w:t>
      </w:r>
      <w:r>
        <w:tab/>
      </w:r>
      <w:r w:rsidR="00C1101F" w:rsidRPr="00110F02">
        <w:t xml:space="preserve">В отношении пункта 39 </w:t>
      </w:r>
      <w:r w:rsidR="008B676F" w:rsidRPr="00110F02">
        <w:t>з</w:t>
      </w:r>
      <w:r w:rsidR="00C1101F" w:rsidRPr="00110F02">
        <w:t>аключительных замечаний Комитета,</w:t>
      </w:r>
      <w:r w:rsidR="002C31A1">
        <w:t xml:space="preserve"> </w:t>
      </w:r>
      <w:r w:rsidR="00C1101F" w:rsidRPr="00110F02">
        <w:t>касающ</w:t>
      </w:r>
      <w:r w:rsidR="00C1101F" w:rsidRPr="00110F02">
        <w:t>е</w:t>
      </w:r>
      <w:r w:rsidR="00C1101F" w:rsidRPr="00110F02">
        <w:t>гося Дурбанской декларации и Программы действий, следует отметить хорошо известную озабоченность США по поводу принятой в 2001</w:t>
      </w:r>
      <w:r w:rsidR="003C4E61">
        <w:t xml:space="preserve"> </w:t>
      </w:r>
      <w:r w:rsidR="00C1101F" w:rsidRPr="00110F02">
        <w:t>году Дурбанской декларации и Программы действий (ДДПД) и дальнейших шагов на ее основе. В 2009</w:t>
      </w:r>
      <w:r w:rsidR="003C4E61">
        <w:t xml:space="preserve"> </w:t>
      </w:r>
      <w:r w:rsidR="00C1101F" w:rsidRPr="00110F02">
        <w:t xml:space="preserve">году США, </w:t>
      </w:r>
      <w:r w:rsidR="008B676F" w:rsidRPr="00110F02">
        <w:t>приложив</w:t>
      </w:r>
      <w:r w:rsidR="00C1101F" w:rsidRPr="00110F02">
        <w:t xml:space="preserve"> ряд усилий для достижения на Конференции по обзору дурбанского процесса позитивных и конструктивных договоренностей, позволяющих, невзирая на глубокие изъяны, которыми ранее страдал </w:t>
      </w:r>
      <w:r w:rsidR="008B676F" w:rsidRPr="00110F02">
        <w:t>этот</w:t>
      </w:r>
      <w:r w:rsidR="00C1101F" w:rsidRPr="00110F02">
        <w:t xml:space="preserve"> пр</w:t>
      </w:r>
      <w:r w:rsidR="00C1101F" w:rsidRPr="00110F02">
        <w:t>о</w:t>
      </w:r>
      <w:r w:rsidR="00C1101F" w:rsidRPr="00110F02">
        <w:t>цесс, сосредоточить внимание на важнейших аспектах проблемы расизма, в</w:t>
      </w:r>
      <w:r w:rsidR="00C1101F" w:rsidRPr="00110F02">
        <w:t>ы</w:t>
      </w:r>
      <w:r w:rsidR="00C1101F" w:rsidRPr="00110F02">
        <w:t xml:space="preserve">шли из состава участников, </w:t>
      </w:r>
      <w:r w:rsidR="008B676F" w:rsidRPr="00110F02">
        <w:t>поскольку в итоговом документе К</w:t>
      </w:r>
      <w:r w:rsidR="00C1101F" w:rsidRPr="00110F02">
        <w:t>онференции н</w:t>
      </w:r>
      <w:r w:rsidR="00C1101F" w:rsidRPr="00110F02">
        <w:t>а</w:t>
      </w:r>
      <w:r w:rsidR="00C1101F" w:rsidRPr="00110F02">
        <w:t>шли подтверждение все положения ДДПД, включая необоснованное особое о</w:t>
      </w:r>
      <w:r w:rsidR="00C1101F" w:rsidRPr="00110F02">
        <w:t>т</w:t>
      </w:r>
      <w:r w:rsidR="00C1101F" w:rsidRPr="00110F02">
        <w:t>ношение к Израилю и поддержку неоправданно широких ограничений свободы выражения, противоречащих курсу США на надежную защиту свободы слова. Что касается замечаний Комитета в пункте 40 относительно факультативного заявления в рамках статьи 14, то правительство США помнит о возможности сделать такое заявление, но не приняло положительного решения на этот счет. Как отмечалось в докладе за 2007</w:t>
      </w:r>
      <w:r w:rsidR="003C4E61">
        <w:t xml:space="preserve"> </w:t>
      </w:r>
      <w:r w:rsidR="00C1101F" w:rsidRPr="00110F02">
        <w:t>год, если бы такое заявление было признано целесообразным, потребовалась бы его ратификация Сенатом. Что касается з</w:t>
      </w:r>
      <w:r w:rsidR="00C1101F" w:rsidRPr="00110F02">
        <w:t>а</w:t>
      </w:r>
      <w:r w:rsidR="00C1101F" w:rsidRPr="00110F02">
        <w:t>мечаний Комитета в пункте 41 по поводу ратификации поправки к статье</w:t>
      </w:r>
      <w:r w:rsidR="003C4E61">
        <w:t xml:space="preserve"> </w:t>
      </w:r>
      <w:r w:rsidR="00C1101F" w:rsidRPr="00110F02">
        <w:t>8, то ратифицировать ее США не планируют. Информация по пункту</w:t>
      </w:r>
      <w:r w:rsidR="003C4E61">
        <w:t xml:space="preserve"> </w:t>
      </w:r>
      <w:r w:rsidR="008B676F" w:rsidRPr="00110F02">
        <w:t>42 з</w:t>
      </w:r>
      <w:r w:rsidR="00C1101F" w:rsidRPr="00110F02">
        <w:t>аключ</w:t>
      </w:r>
      <w:r w:rsidR="00C1101F" w:rsidRPr="00110F02">
        <w:t>и</w:t>
      </w:r>
      <w:r w:rsidR="00C1101F" w:rsidRPr="00110F02">
        <w:t>тельных замечаний Комитета относительно свободного доступа общественн</w:t>
      </w:r>
      <w:r w:rsidR="00C1101F" w:rsidRPr="00110F02">
        <w:t>о</w:t>
      </w:r>
      <w:r w:rsidR="00C1101F" w:rsidRPr="00110F02">
        <w:t>сти к докладам и замечаниям по ним содержится в пункте</w:t>
      </w:r>
      <w:r w:rsidR="003C4E61">
        <w:t xml:space="preserve"> </w:t>
      </w:r>
      <w:r w:rsidR="00C1101F" w:rsidRPr="00110F02">
        <w:t>5 настоящего доклада и других его частях, посвященных информированию общественности. Инфо</w:t>
      </w:r>
      <w:r w:rsidR="00C1101F" w:rsidRPr="00110F02">
        <w:t>р</w:t>
      </w:r>
      <w:r w:rsidR="00C1101F" w:rsidRPr="00110F02">
        <w:t>мация по пункту</w:t>
      </w:r>
      <w:r w:rsidR="003C4E61">
        <w:t xml:space="preserve"> </w:t>
      </w:r>
      <w:r w:rsidR="00C1101F" w:rsidRPr="00110F02">
        <w:t>43, касающемуся консультаций с гражданским обществом, с</w:t>
      </w:r>
      <w:r w:rsidR="00C1101F" w:rsidRPr="00110F02">
        <w:t>о</w:t>
      </w:r>
      <w:r w:rsidR="00C1101F" w:rsidRPr="00110F02">
        <w:t>держится в пункте</w:t>
      </w:r>
      <w:r w:rsidR="003C4E61">
        <w:t xml:space="preserve"> </w:t>
      </w:r>
      <w:r w:rsidR="00C1101F" w:rsidRPr="00110F02">
        <w:t>3 настоящего доклада.</w:t>
      </w:r>
    </w:p>
    <w:p w:rsidR="0083493F" w:rsidRPr="00D62E52" w:rsidRDefault="0083493F" w:rsidP="0083493F">
      <w:pPr>
        <w:spacing w:before="240"/>
        <w:jc w:val="center"/>
        <w:rPr>
          <w:spacing w:val="4"/>
          <w:w w:val="103"/>
          <w:u w:val="single"/>
        </w:rPr>
      </w:pPr>
      <w:r w:rsidRPr="00D62E52">
        <w:rPr>
          <w:spacing w:val="4"/>
          <w:w w:val="103"/>
          <w:u w:val="single"/>
        </w:rPr>
        <w:tab/>
      </w:r>
      <w:r w:rsidRPr="00D62E52">
        <w:rPr>
          <w:spacing w:val="4"/>
          <w:w w:val="103"/>
          <w:u w:val="single"/>
        </w:rPr>
        <w:tab/>
      </w:r>
      <w:r w:rsidRPr="00D62E52">
        <w:rPr>
          <w:spacing w:val="4"/>
          <w:w w:val="103"/>
          <w:u w:val="single"/>
        </w:rPr>
        <w:tab/>
      </w:r>
    </w:p>
    <w:sectPr w:rsidR="0083493F" w:rsidRPr="00D62E52" w:rsidSect="009E773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B71" w:rsidRDefault="00363B71"/>
  </w:endnote>
  <w:endnote w:type="continuationSeparator" w:id="0">
    <w:p w:rsidR="00363B71" w:rsidRDefault="00363B71"/>
  </w:endnote>
  <w:endnote w:type="continuationNotice" w:id="1">
    <w:p w:rsidR="00363B71" w:rsidRDefault="00363B7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B60" w:rsidRPr="003908FE" w:rsidRDefault="00255B60" w:rsidP="009E7737">
    <w:pPr>
      <w:pStyle w:val="Footer"/>
      <w:tabs>
        <w:tab w:val="right" w:pos="9638"/>
      </w:tabs>
      <w:rPr>
        <w:lang w:val="ru-RU" w:eastAsia="ru-RU"/>
      </w:rPr>
    </w:pPr>
    <w:r w:rsidRPr="009E7737">
      <w:rPr>
        <w:b/>
        <w:sz w:val="18"/>
      </w:rPr>
      <w:fldChar w:fldCharType="begin"/>
    </w:r>
    <w:r w:rsidRPr="009E7737">
      <w:rPr>
        <w:b/>
        <w:sz w:val="18"/>
      </w:rPr>
      <w:instrText xml:space="preserve"> PAGE  \* MERGEFORMAT </w:instrText>
    </w:r>
    <w:r w:rsidRPr="009E7737">
      <w:rPr>
        <w:b/>
        <w:sz w:val="18"/>
      </w:rPr>
      <w:fldChar w:fldCharType="separate"/>
    </w:r>
    <w:r>
      <w:rPr>
        <w:b/>
        <w:noProof/>
        <w:sz w:val="18"/>
      </w:rPr>
      <w:t>2</w:t>
    </w:r>
    <w:r w:rsidRPr="009E7737">
      <w:rPr>
        <w:b/>
        <w:sz w:val="18"/>
      </w:rPr>
      <w:fldChar w:fldCharType="end"/>
    </w:r>
    <w:r>
      <w:rPr>
        <w:b/>
        <w:sz w:val="18"/>
      </w:rPr>
      <w:tab/>
    </w:r>
    <w:r>
      <w:rPr>
        <w:lang w:val="en-US" w:eastAsia="ru-RU"/>
      </w:rPr>
      <w:t>GE.13-47299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B60" w:rsidRPr="006308A6" w:rsidRDefault="00255B60" w:rsidP="006308A6">
    <w:pPr>
      <w:pStyle w:val="Footer"/>
      <w:tabs>
        <w:tab w:val="right" w:pos="9639"/>
      </w:tabs>
      <w:rPr>
        <w:sz w:val="20"/>
        <w:lang w:val="en-US"/>
      </w:rPr>
    </w:pPr>
    <w:r w:rsidRPr="006308A6">
      <w:rPr>
        <w:lang w:val="en-US" w:eastAsia="ru-RU"/>
      </w:rPr>
      <w:t>GE.13-47299  (EXT)</w:t>
    </w:r>
    <w:r>
      <w:tab/>
    </w:r>
    <w:r w:rsidRPr="009E7737">
      <w:rPr>
        <w:b/>
        <w:sz w:val="18"/>
      </w:rPr>
      <w:fldChar w:fldCharType="begin"/>
    </w:r>
    <w:r w:rsidRPr="009E7737">
      <w:rPr>
        <w:b/>
        <w:sz w:val="18"/>
      </w:rPr>
      <w:instrText xml:space="preserve"> PAGE  \* MERGEFORMAT </w:instrText>
    </w:r>
    <w:r w:rsidRPr="009E7737">
      <w:rPr>
        <w:b/>
        <w:sz w:val="18"/>
      </w:rPr>
      <w:fldChar w:fldCharType="separate"/>
    </w:r>
    <w:r>
      <w:rPr>
        <w:b/>
        <w:noProof/>
        <w:sz w:val="18"/>
      </w:rPr>
      <w:t>97</w:t>
    </w:r>
    <w:r w:rsidRPr="009E77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62"/>
      <w:gridCol w:w="4535"/>
      <w:gridCol w:w="1199"/>
    </w:tblGrid>
    <w:tr w:rsidR="00255B60" w:rsidRPr="004765CA">
      <w:trPr>
        <w:trHeight w:val="567"/>
      </w:trPr>
      <w:tc>
        <w:tcPr>
          <w:tcW w:w="3969" w:type="dxa"/>
          <w:vAlign w:val="bottom"/>
        </w:tcPr>
        <w:p w:rsidR="00255B60" w:rsidRPr="005A4EA8" w:rsidRDefault="00255B60" w:rsidP="006308A6">
          <w:pPr>
            <w:pStyle w:val="Footer"/>
            <w:tabs>
              <w:tab w:val="right" w:pos="9639"/>
            </w:tabs>
            <w:rPr>
              <w:sz w:val="20"/>
              <w:lang w:val="en-US"/>
            </w:rPr>
          </w:pPr>
          <w:r>
            <w:rPr>
              <w:sz w:val="20"/>
              <w:lang w:val="en-US" w:eastAsia="ru-RU"/>
            </w:rPr>
            <w:t>GE.13-</w:t>
          </w:r>
          <w:r w:rsidRPr="006308A6">
            <w:rPr>
              <w:sz w:val="20"/>
              <w:lang w:val="en-US" w:eastAsia="ru-RU"/>
            </w:rPr>
            <w:t xml:space="preserve">47299 </w:t>
          </w:r>
          <w:r>
            <w:rPr>
              <w:sz w:val="20"/>
              <w:lang w:val="en-US" w:eastAsia="ru-RU"/>
            </w:rPr>
            <w:t xml:space="preserve"> </w:t>
          </w:r>
          <w:r>
            <w:rPr>
              <w:sz w:val="20"/>
              <w:lang w:val="ru-RU" w:eastAsia="ru-RU"/>
            </w:rPr>
            <w:t>(</w:t>
          </w:r>
          <w:r>
            <w:rPr>
              <w:sz w:val="20"/>
              <w:lang w:val="en-US" w:eastAsia="ru-RU"/>
            </w:rPr>
            <w:t>EXT)</w:t>
          </w:r>
        </w:p>
      </w:tc>
      <w:tc>
        <w:tcPr>
          <w:tcW w:w="4536" w:type="dxa"/>
          <w:vMerge w:val="restart"/>
          <w:vAlign w:val="bottom"/>
        </w:tcPr>
        <w:p w:rsidR="00255B60" w:rsidRDefault="00255B60" w:rsidP="0076470C">
          <w:pPr>
            <w:pStyle w:val="Footer"/>
            <w:jc w:val="right"/>
            <w:rPr>
              <w:b/>
            </w:rPr>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p w:rsidR="00255B60" w:rsidRPr="004765CA" w:rsidRDefault="00255B60" w:rsidP="0076470C">
          <w:pPr>
            <w:pStyle w:val="Footer"/>
            <w:jc w:val="right"/>
          </w:pPr>
        </w:p>
      </w:tc>
      <w:tc>
        <w:tcPr>
          <w:tcW w:w="1191" w:type="dxa"/>
          <w:vMerge w:val="restart"/>
          <w:noWrap/>
          <w:tcMar>
            <w:right w:w="57" w:type="dxa"/>
          </w:tcMar>
          <w:vAlign w:val="bottom"/>
        </w:tcPr>
        <w:p w:rsidR="00255B60" w:rsidRPr="004765CA" w:rsidRDefault="00255B60" w:rsidP="0076470C">
          <w:pPr>
            <w:pStyle w:val="Footer"/>
            <w:jc w:val="right"/>
          </w:pPr>
          <w:r>
            <w:rPr>
              <w:rFonts w:ascii="C39T30Lfz" w:hAnsi="C39T30Lfz"/>
              <w:noProof/>
              <w:sz w:val="56"/>
              <w:lang w:val="en-US" w:eastAsia="zh-CN"/>
            </w:rPr>
            <w:pict>
              <v:shape id="_x0000_s2057" type="#_x0000_t75" style="position:absolute;left:0;text-align:left;margin-left:7.55pt;margin-top:-53.6pt;width:50.25pt;height:50.25pt;z-index:1;mso-position-horizontal-relative:text;mso-position-vertical-relative:text">
                <v:imagedata r:id="rId2" o:title="7-9&amp;Size=2&amp;Lang=R"/>
              </v:shape>
            </w:pict>
          </w:r>
        </w:p>
      </w:tc>
    </w:tr>
    <w:tr w:rsidR="00255B60" w:rsidRPr="000B4D3B">
      <w:trPr>
        <w:trHeight w:hRule="exact" w:val="567"/>
      </w:trPr>
      <w:tc>
        <w:tcPr>
          <w:tcW w:w="3969" w:type="dxa"/>
          <w:vAlign w:val="bottom"/>
        </w:tcPr>
        <w:p w:rsidR="00255B60" w:rsidRPr="00E62B2F" w:rsidRDefault="00255B60" w:rsidP="00E62B2F">
          <w:pPr>
            <w:pStyle w:val="Footer"/>
            <w:rPr>
              <w:rFonts w:ascii="C39T30Lfz" w:hAnsi="C39T30Lfz"/>
              <w:sz w:val="56"/>
              <w:szCs w:val="56"/>
              <w:lang w:val="ru-RU"/>
            </w:rPr>
          </w:pP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r w:rsidRPr="00E62B2F">
            <w:rPr>
              <w:rFonts w:ascii="C39T30Lfz" w:hAnsi="C39T30Lfz"/>
              <w:sz w:val="56"/>
              <w:szCs w:val="56"/>
              <w:lang w:val="ru-RU"/>
            </w:rPr>
            <w:t></w:t>
          </w:r>
        </w:p>
        <w:p w:rsidR="00255B60" w:rsidRPr="005F205B" w:rsidRDefault="00255B60" w:rsidP="0076470C">
          <w:pPr>
            <w:pStyle w:val="Footer"/>
            <w:rPr>
              <w:rFonts w:ascii="C39T30Lfz" w:hAnsi="C39T30Lfz"/>
              <w:sz w:val="56"/>
              <w:szCs w:val="56"/>
            </w:rPr>
          </w:pPr>
        </w:p>
      </w:tc>
      <w:tc>
        <w:tcPr>
          <w:tcW w:w="4536" w:type="dxa"/>
          <w:vMerge/>
          <w:vAlign w:val="bottom"/>
        </w:tcPr>
        <w:p w:rsidR="00255B60" w:rsidRPr="000B4D3B" w:rsidRDefault="00255B60" w:rsidP="0076470C">
          <w:pPr>
            <w:pStyle w:val="Footer"/>
            <w:rPr>
              <w:rFonts w:ascii="C39T30Lfz" w:hAnsi="C39T30Lfz"/>
              <w:sz w:val="56"/>
              <w:szCs w:val="56"/>
            </w:rPr>
          </w:pPr>
        </w:p>
      </w:tc>
      <w:tc>
        <w:tcPr>
          <w:tcW w:w="1191" w:type="dxa"/>
          <w:vMerge/>
          <w:noWrap/>
          <w:tcMar>
            <w:right w:w="57" w:type="dxa"/>
          </w:tcMar>
          <w:vAlign w:val="bottom"/>
        </w:tcPr>
        <w:p w:rsidR="00255B60" w:rsidRPr="000B4D3B" w:rsidRDefault="00255B60" w:rsidP="0076470C">
          <w:pPr>
            <w:pStyle w:val="Footer"/>
            <w:jc w:val="right"/>
            <w:rPr>
              <w:rFonts w:ascii="C39T30Lfz" w:hAnsi="C39T30Lfz"/>
              <w:sz w:val="56"/>
              <w:szCs w:val="56"/>
            </w:rPr>
          </w:pPr>
        </w:p>
      </w:tc>
    </w:tr>
  </w:tbl>
  <w:p w:rsidR="00255B60" w:rsidRPr="00E62B2F" w:rsidRDefault="00255B60" w:rsidP="00E62B2F">
    <w:pPr>
      <w:pStyle w:val="Footer"/>
      <w:tabs>
        <w:tab w:val="right" w:pos="9638"/>
      </w:tabs>
      <w:spacing w:line="14" w:lineRule="exact"/>
      <w:rPr>
        <w:rFonts w:ascii="C39T30Lfz" w:hAnsi="C39T30Lfz"/>
        <w:sz w:val="56"/>
        <w:lang w:val="ru-RU"/>
      </w:rPr>
    </w:pPr>
    <w:r>
      <w:rPr>
        <w:lang w:val="ru-RU"/>
      </w:rPr>
      <w:br/>
    </w:r>
    <w:r>
      <w:rPr>
        <w:lang w:val="ru-RU"/>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B71" w:rsidRPr="000B175B" w:rsidRDefault="00363B71" w:rsidP="000B175B">
      <w:pPr>
        <w:tabs>
          <w:tab w:val="right" w:pos="2155"/>
        </w:tabs>
        <w:spacing w:after="80"/>
        <w:ind w:left="680"/>
        <w:rPr>
          <w:u w:val="single"/>
        </w:rPr>
      </w:pPr>
      <w:r>
        <w:rPr>
          <w:u w:val="single"/>
        </w:rPr>
        <w:tab/>
      </w:r>
    </w:p>
  </w:footnote>
  <w:footnote w:type="continuationSeparator" w:id="0">
    <w:p w:rsidR="00363B71" w:rsidRPr="00FC68B7" w:rsidRDefault="00363B71" w:rsidP="000A2903">
      <w:pPr>
        <w:tabs>
          <w:tab w:val="left" w:pos="2155"/>
        </w:tabs>
        <w:spacing w:after="80"/>
        <w:rPr>
          <w:u w:val="single"/>
        </w:rPr>
      </w:pPr>
      <w:r>
        <w:rPr>
          <w:u w:val="single"/>
        </w:rPr>
        <w:tab/>
      </w:r>
    </w:p>
  </w:footnote>
  <w:footnote w:type="continuationNotice" w:id="1">
    <w:p w:rsidR="00363B71" w:rsidRDefault="00363B71"/>
  </w:footnote>
  <w:footnote w:id="2">
    <w:p w:rsidR="00255B60" w:rsidRPr="0076470C" w:rsidRDefault="00255B60" w:rsidP="00A079C9">
      <w:pPr>
        <w:pStyle w:val="FootnoteText"/>
        <w:rPr>
          <w:rStyle w:val="5G"/>
        </w:rPr>
      </w:pPr>
      <w:r w:rsidRPr="0076470C">
        <w:rPr>
          <w:rStyle w:val="FootnoteReference"/>
          <w:spacing w:val="4"/>
          <w:w w:val="103"/>
          <w:kern w:val="14"/>
          <w:szCs w:val="18"/>
          <w:vertAlign w:val="baseline"/>
          <w:lang w:val="ru-RU" w:eastAsia="es-ES"/>
        </w:rPr>
        <w:tab/>
        <w:t>*</w:t>
      </w:r>
      <w:r w:rsidRPr="0076470C">
        <w:rPr>
          <w:rStyle w:val="FootnoteReference"/>
          <w:spacing w:val="4"/>
          <w:w w:val="103"/>
          <w:kern w:val="14"/>
          <w:szCs w:val="18"/>
          <w:vertAlign w:val="baseline"/>
          <w:lang w:val="ru-RU" w:eastAsia="es-ES"/>
        </w:rPr>
        <w:tab/>
      </w:r>
      <w:r w:rsidRPr="0076470C">
        <w:rPr>
          <w:rStyle w:val="5G"/>
        </w:rPr>
        <w:t>Настоящий документ содержит представленные в виде одного документа седьмой, восьмой и девятый периодические доклады Соединенных Штатов Америк</w:t>
      </w:r>
      <w:r>
        <w:rPr>
          <w:rStyle w:val="5G"/>
        </w:rPr>
        <w:t xml:space="preserve">и, подлежавшие представлению 20 ноября 2011 </w:t>
      </w:r>
      <w:r w:rsidRPr="0076470C">
        <w:rPr>
          <w:rStyle w:val="5G"/>
        </w:rPr>
        <w:t>года. Четвертый–шестой периодические доклады и краткие отчеты о заседаниях, на которых Коми</w:t>
      </w:r>
      <w:r>
        <w:rPr>
          <w:rStyle w:val="5G"/>
        </w:rPr>
        <w:t xml:space="preserve">тет рассмотрел эти доклады, см. </w:t>
      </w:r>
      <w:r w:rsidRPr="0076470C">
        <w:rPr>
          <w:rStyle w:val="5G"/>
        </w:rPr>
        <w:t>в документах CERD/C/USA/6 и CERD/C/SR.1853, 1854 и 1870.</w:t>
      </w:r>
    </w:p>
  </w:footnote>
  <w:footnote w:id="3">
    <w:p w:rsidR="00255B60" w:rsidRPr="0076470C" w:rsidRDefault="00255B60" w:rsidP="009D64E9">
      <w:pPr>
        <w:pStyle w:val="FootnoteText"/>
        <w:rPr>
          <w:rStyle w:val="5G"/>
        </w:rPr>
      </w:pPr>
      <w:r w:rsidRPr="00D62E52">
        <w:rPr>
          <w:rStyle w:val="FootnoteReference"/>
          <w:spacing w:val="4"/>
          <w:w w:val="103"/>
          <w:szCs w:val="18"/>
        </w:rPr>
        <w:tab/>
      </w:r>
      <w:r w:rsidRPr="0076470C">
        <w:rPr>
          <w:rStyle w:val="FootnoteReference"/>
          <w:spacing w:val="4"/>
          <w:w w:val="103"/>
          <w:kern w:val="14"/>
          <w:szCs w:val="18"/>
          <w:vertAlign w:val="baseline"/>
          <w:lang w:val="ru-RU" w:eastAsia="es-ES"/>
        </w:rPr>
        <w:t>**</w:t>
      </w:r>
      <w:r w:rsidRPr="00D62E52">
        <w:rPr>
          <w:rStyle w:val="FootnoteReference"/>
          <w:spacing w:val="4"/>
          <w:w w:val="103"/>
          <w:szCs w:val="18"/>
          <w:vertAlign w:val="baseline"/>
        </w:rPr>
        <w:tab/>
      </w:r>
      <w:r w:rsidRPr="0076470C">
        <w:rPr>
          <w:rStyle w:val="5G"/>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4">
    <w:p w:rsidR="00255B60" w:rsidRPr="0076470C" w:rsidRDefault="00255B60" w:rsidP="00D76878">
      <w:pPr>
        <w:pStyle w:val="FootnoteText"/>
        <w:rPr>
          <w:rStyle w:val="5G"/>
        </w:rPr>
      </w:pPr>
      <w:r w:rsidRPr="00D62E52">
        <w:rPr>
          <w:spacing w:val="4"/>
          <w:w w:val="103"/>
        </w:rPr>
        <w:tab/>
      </w:r>
      <w:r w:rsidRPr="00FF01CB">
        <w:rPr>
          <w:rStyle w:val="FootnoteReference"/>
          <w:spacing w:val="5"/>
          <w:w w:val="104"/>
          <w:kern w:val="14"/>
          <w:lang w:val="en-GB" w:eastAsia="ru-RU"/>
        </w:rPr>
        <w:footnoteRef/>
      </w:r>
      <w:r w:rsidRPr="00D62E52">
        <w:rPr>
          <w:spacing w:val="4"/>
          <w:w w:val="103"/>
          <w:lang w:val="ru-RU"/>
        </w:rPr>
        <w:tab/>
      </w:r>
      <w:r>
        <w:rPr>
          <w:rStyle w:val="5G"/>
        </w:rPr>
        <w:t xml:space="preserve">Как отмечалось в докладе 2007 </w:t>
      </w:r>
      <w:r w:rsidRPr="0076470C">
        <w:rPr>
          <w:rStyle w:val="5G"/>
        </w:rPr>
        <w:t>года,</w:t>
      </w:r>
      <w:r>
        <w:rPr>
          <w:rStyle w:val="5G"/>
        </w:rPr>
        <w:t xml:space="preserve"> хотя сформулированное в пункте 1 статьи </w:t>
      </w:r>
      <w:r w:rsidRPr="0076470C">
        <w:rPr>
          <w:rStyle w:val="5G"/>
        </w:rPr>
        <w:t>1 Конвенции определение содержит два термина ("родовое происхождение" и "этническое происхождение"), которые, как правило, не используются в федеральном законодательстве о гражданских правах и в практике защиты этих прав в США, история разработки и принятия Конвенции не содержит каких-либо указаний на то, что эти термины подразумевают какие-либо характеристики, не охватываемые терминами "раса", "цвет кожи" и "национальное происхождение", которые употребляются в действующем законодательстве США. Свои обязательства по Конвенции Соединенные Штаты истолковывают и намереваются выполнять исходя из этого понимания.</w:t>
      </w:r>
    </w:p>
  </w:footnote>
  <w:footnote w:id="5">
    <w:p w:rsidR="00255B60" w:rsidRPr="0076470C" w:rsidRDefault="00255B60" w:rsidP="00D76878">
      <w:pPr>
        <w:pStyle w:val="FootnoteText"/>
        <w:rPr>
          <w:rStyle w:val="5G"/>
        </w:rPr>
      </w:pPr>
      <w:r w:rsidRPr="00D62E52">
        <w:rPr>
          <w:spacing w:val="4"/>
          <w:w w:val="103"/>
        </w:rPr>
        <w:tab/>
      </w:r>
      <w:r w:rsidRPr="00FF01CB">
        <w:rPr>
          <w:rStyle w:val="FootnoteReference"/>
          <w:spacing w:val="5"/>
          <w:w w:val="104"/>
          <w:kern w:val="14"/>
          <w:lang w:val="en-GB" w:eastAsia="ru-RU"/>
        </w:rPr>
        <w:footnoteRef/>
      </w:r>
      <w:r w:rsidRPr="00D62E52">
        <w:rPr>
          <w:spacing w:val="4"/>
          <w:w w:val="103"/>
          <w:lang w:val="ru-RU"/>
        </w:rPr>
        <w:tab/>
      </w:r>
      <w:r>
        <w:rPr>
          <w:rStyle w:val="5G"/>
        </w:rPr>
        <w:t xml:space="preserve">В 2001 </w:t>
      </w:r>
      <w:r w:rsidRPr="0076470C">
        <w:rPr>
          <w:rStyle w:val="5G"/>
        </w:rPr>
        <w:t xml:space="preserve">году Верховный суд в своем решении по делу </w:t>
      </w:r>
      <w:r w:rsidRPr="00FF01CB">
        <w:rPr>
          <w:rStyle w:val="5G"/>
          <w:i/>
        </w:rPr>
        <w:t>Александер против Сандовала</w:t>
      </w:r>
      <w:r w:rsidRPr="0076470C">
        <w:rPr>
          <w:rStyle w:val="5G"/>
        </w:rPr>
        <w:t xml:space="preserve"> (532 U.S. 275 </w:t>
      </w:r>
      <w:r>
        <w:rPr>
          <w:rStyle w:val="5G"/>
        </w:rPr>
        <w:t xml:space="preserve">(2001)), постановил, что статья 602 главы </w:t>
      </w:r>
      <w:r w:rsidRPr="0076470C">
        <w:rPr>
          <w:rStyle w:val="5G"/>
        </w:rPr>
        <w:t>VI, санкционирующая издание подзаконных актов во исполнение положений данного закона о непропорциональных последствиях, не наделяет частных лиц правом возбуждения некоторых категорий исков о непропорциональных последствиях в федеральных судах. Соответственно, такие иски должны возбуждаться правительством. Частные лица могут в административном порядке обращаться с жалобами на непропорциональные последствия в федеральные учреждения, предоставляющие финансовую поддержку ответчику; результатом такой жалобы может быть добровольное урегулирование между ответчиком и учреждением либо решение учреждения о прекращении финансовой поддержки ответчика или о направлении дела в МЮ для пос</w:t>
      </w:r>
      <w:r>
        <w:rPr>
          <w:rStyle w:val="5G"/>
        </w:rPr>
        <w:t xml:space="preserve">ледующей передачи в суд. В 2011 </w:t>
      </w:r>
      <w:r w:rsidRPr="0076470C">
        <w:rPr>
          <w:rStyle w:val="5G"/>
        </w:rPr>
        <w:t>году Президент направил в конгресс законодательное предложение, включавшее в себя восстановление права частных лиц обращаться с суде</w:t>
      </w:r>
      <w:r>
        <w:rPr>
          <w:rStyle w:val="5G"/>
        </w:rPr>
        <w:t xml:space="preserve">бными исками на основании главы </w:t>
      </w:r>
      <w:r w:rsidRPr="0076470C">
        <w:rPr>
          <w:rStyle w:val="5G"/>
        </w:rPr>
        <w:t>VI.</w:t>
      </w:r>
    </w:p>
  </w:footnote>
  <w:footnote w:id="6">
    <w:p w:rsidR="00255B60" w:rsidRPr="005C6F0A" w:rsidRDefault="00255B60" w:rsidP="00F410CB">
      <w:pPr>
        <w:pStyle w:val="FootnoteText"/>
        <w:rPr>
          <w:rStyle w:val="5G"/>
          <w:spacing w:val="0"/>
        </w:rPr>
      </w:pPr>
      <w:r w:rsidRPr="00D62E52">
        <w:rPr>
          <w:spacing w:val="4"/>
          <w:w w:val="103"/>
          <w:lang w:val="ru-RU"/>
        </w:rPr>
        <w:tab/>
      </w:r>
      <w:r w:rsidRPr="00FF01CB">
        <w:rPr>
          <w:rStyle w:val="FootnoteReference"/>
          <w:spacing w:val="5"/>
          <w:w w:val="104"/>
          <w:kern w:val="14"/>
          <w:lang w:val="en-GB" w:eastAsia="ru-RU"/>
        </w:rPr>
        <w:footnoteRef/>
      </w:r>
      <w:r w:rsidRPr="006C09D7">
        <w:rPr>
          <w:rStyle w:val="FootnoteReference"/>
          <w:spacing w:val="5"/>
          <w:w w:val="104"/>
          <w:kern w:val="14"/>
          <w:lang w:val="ru-RU" w:eastAsia="ru-RU"/>
        </w:rPr>
        <w:tab/>
      </w:r>
      <w:r w:rsidRPr="0076470C">
        <w:rPr>
          <w:rStyle w:val="5G"/>
        </w:rPr>
        <w:t>Следует отметить, что под терминами "племя" и "племенной" в настоящем докладе понимаются племя, группа, нация, народность, поселение или община индейцев или коренного населения Аляски, существование которого или которой в качестве индейского племени признано Министро</w:t>
      </w:r>
      <w:r>
        <w:rPr>
          <w:rStyle w:val="5G"/>
        </w:rPr>
        <w:t>м внутренних дел в соответствии</w:t>
      </w:r>
      <w:r>
        <w:rPr>
          <w:rStyle w:val="5G"/>
        </w:rPr>
        <w:br/>
      </w:r>
      <w:r w:rsidRPr="0076470C">
        <w:rPr>
          <w:rStyle w:val="5G"/>
        </w:rPr>
        <w:t xml:space="preserve">с </w:t>
      </w:r>
      <w:r>
        <w:rPr>
          <w:rStyle w:val="5G"/>
          <w:spacing w:val="0"/>
        </w:rPr>
        <w:t xml:space="preserve">Законом 1994 </w:t>
      </w:r>
      <w:r w:rsidRPr="005C6F0A">
        <w:rPr>
          <w:rStyle w:val="5G"/>
          <w:spacing w:val="0"/>
        </w:rPr>
        <w:t>года о федеральном перечне признанных индейских племен</w:t>
      </w:r>
      <w:r w:rsidRPr="0076470C">
        <w:rPr>
          <w:rStyle w:val="5G"/>
        </w:rPr>
        <w:t xml:space="preserve"> </w:t>
      </w:r>
      <w:r w:rsidRPr="005C6F0A">
        <w:rPr>
          <w:rStyle w:val="5G"/>
          <w:spacing w:val="0"/>
        </w:rPr>
        <w:t>(25 U.S.C. 479a).</w:t>
      </w:r>
    </w:p>
  </w:footnote>
  <w:footnote w:id="7">
    <w:p w:rsidR="00255B60" w:rsidRPr="0076470C" w:rsidRDefault="00255B60" w:rsidP="00D76878">
      <w:pPr>
        <w:pStyle w:val="FootnoteText"/>
        <w:rPr>
          <w:rStyle w:val="5G"/>
        </w:rPr>
      </w:pPr>
      <w:r w:rsidRPr="00D62E52">
        <w:rPr>
          <w:spacing w:val="4"/>
          <w:w w:val="103"/>
          <w:lang w:val="ru-RU"/>
        </w:rPr>
        <w:tab/>
      </w:r>
      <w:r w:rsidRPr="00FF01CB">
        <w:rPr>
          <w:rStyle w:val="FootnoteReference"/>
          <w:spacing w:val="5"/>
          <w:w w:val="104"/>
          <w:kern w:val="14"/>
          <w:lang w:val="en-GB" w:eastAsia="ru-RU"/>
        </w:rPr>
        <w:footnoteRef/>
      </w:r>
      <w:r w:rsidRPr="00D62E52">
        <w:rPr>
          <w:spacing w:val="4"/>
          <w:w w:val="103"/>
          <w:lang w:val="ru-RU"/>
        </w:rPr>
        <w:tab/>
      </w:r>
      <w:r w:rsidRPr="0076470C">
        <w:rPr>
          <w:rStyle w:val="5G"/>
        </w:rPr>
        <w:t xml:space="preserve">Применение к учащимся дисциплинарных мер вплоть до временного отстранения от занятий или исключения из школы за проступки, связанные с употреблением алкоголя или наркотиков, ношением оружия, актами насилия и другими нарушениями школьного распорядка (в рамках т. наз. политики "абсолютного неприятия"), прерывает процесс получения образования, увеличивает процент учеников, бросающих школу, и снижает их шансы на успех в жизни. Весьма нередки случаи, когда в результате подобных санкций со стороны школьной администрации учащиеся сразу же или с течением времени оказываются в </w:t>
      </w:r>
      <w:r>
        <w:rPr>
          <w:rStyle w:val="5G"/>
        </w:rPr>
        <w:t>руках уголовного правосудия, т.</w:t>
      </w:r>
      <w:r w:rsidRPr="0076470C">
        <w:rPr>
          <w:rStyle w:val="5G"/>
        </w:rPr>
        <w:t>е. попадают на своего рода "конвейер из школы в тюрьму". Подробнее эта тема рассмат</w:t>
      </w:r>
      <w:r>
        <w:rPr>
          <w:rStyle w:val="5G"/>
        </w:rPr>
        <w:t xml:space="preserve">ривается ниже в связи с пунктом </w:t>
      </w:r>
      <w:r w:rsidRPr="0076470C">
        <w:rPr>
          <w:rStyle w:val="5G"/>
        </w:rPr>
        <w:t>34 замечаний Комитета.</w:t>
      </w:r>
    </w:p>
  </w:footnote>
  <w:footnote w:id="8">
    <w:p w:rsidR="00255B60" w:rsidRPr="0076470C" w:rsidRDefault="00255B60" w:rsidP="004B69C4">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Включение в этот перечень примеров не означает признания того, что та или иная рассматриваемая политика "вела к возникновению или увековечению расовой дискриминации",</w:t>
      </w:r>
      <w:r>
        <w:rPr>
          <w:rStyle w:val="5G"/>
        </w:rPr>
        <w:t xml:space="preserve"> как об этом говорится в пункте 1 с) статьи </w:t>
      </w:r>
      <w:r w:rsidRPr="0076470C">
        <w:rPr>
          <w:rStyle w:val="5G"/>
        </w:rPr>
        <w:t xml:space="preserve">2 КЛРД; речь идет лишь о примерах того, какие виды обзоров проводятся на предмет потенциально более эффективного содействия расовому равноправию, в том числе путем сокращения или устранения дискриминации по признаку расы, цвета кожи или национального происхождения. Как и в других разделах настоящего доклада, приводимый перечень служит в качестве иллюстрации и не является исчерпывающим. </w:t>
      </w:r>
    </w:p>
  </w:footnote>
  <w:footnote w:id="9">
    <w:p w:rsidR="00255B60" w:rsidRPr="0076470C" w:rsidRDefault="00255B60" w:rsidP="00171AE4">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Примеры деятельности на уровне штатов, на местном, племенном и территориальном </w:t>
      </w:r>
      <w:r>
        <w:rPr>
          <w:rStyle w:val="5G"/>
        </w:rPr>
        <w:t xml:space="preserve">уровнях приводятся в приложении </w:t>
      </w:r>
      <w:r w:rsidRPr="0076470C">
        <w:rPr>
          <w:rStyle w:val="5G"/>
        </w:rPr>
        <w:t>А к общему базовому документу США.</w:t>
      </w:r>
    </w:p>
  </w:footnote>
  <w:footnote w:id="10">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Под навязыванием выбора (steering) понимается подталкивание лиц той или иной расы или лиц, принадлежащих к иной защищаемой категории, к выбору жилья в определенных зданиях или районах либо к заключению кредитных или страховых договоров на определенных условиях.</w:t>
      </w:r>
    </w:p>
  </w:footnote>
  <w:footnote w:id="11">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Под "редлайнингом" (redlining) понимается "практика отказа от предложения кредитов в определенных географических районах </w:t>
      </w:r>
      <w:r>
        <w:rPr>
          <w:rStyle w:val="5G"/>
        </w:rPr>
        <w:t>из-</w:t>
      </w:r>
      <w:r w:rsidRPr="0076470C">
        <w:rPr>
          <w:rStyle w:val="5G"/>
        </w:rPr>
        <w:t>за размеров дохода, расовой или этнической принадлежности их жителей [….] "Обратным редлайнингом" называется практика предоставления жителям тех же районов кредитов н</w:t>
      </w:r>
      <w:r>
        <w:rPr>
          <w:rStyle w:val="5G"/>
        </w:rPr>
        <w:t>а несправедливых условиях"; см. </w:t>
      </w:r>
      <w:r w:rsidRPr="0076470C">
        <w:rPr>
          <w:rStyle w:val="5G"/>
        </w:rPr>
        <w:t>также United</w:t>
      </w:r>
      <w:r>
        <w:rPr>
          <w:rStyle w:val="5G"/>
        </w:rPr>
        <w:t xml:space="preserve"> Companies Lending Corp. </w:t>
      </w:r>
      <w:r w:rsidRPr="0076470C">
        <w:rPr>
          <w:rStyle w:val="5G"/>
        </w:rPr>
        <w:t>v. Sargeant,</w:t>
      </w:r>
      <w:r>
        <w:rPr>
          <w:rStyle w:val="5G"/>
        </w:rPr>
        <w:t xml:space="preserve"> </w:t>
      </w:r>
      <w:smartTag w:uri="urn:schemas-microsoft-com:office:smarttags" w:element="metricconverter">
        <w:smartTagPr>
          <w:attr w:name="ProductID" w:val="20 F"/>
        </w:smartTagPr>
        <w:r>
          <w:rPr>
            <w:rStyle w:val="5G"/>
          </w:rPr>
          <w:t>20 F</w:t>
        </w:r>
      </w:smartTag>
      <w:r>
        <w:rPr>
          <w:rStyle w:val="5G"/>
        </w:rPr>
        <w:t>. Supp.2d 192, 203 n.5 (D. </w:t>
      </w:r>
      <w:r w:rsidRPr="0076470C">
        <w:rPr>
          <w:rStyle w:val="5G"/>
        </w:rPr>
        <w:t xml:space="preserve">Mass. 1998) (внутренние ссылки опущены); см. также the United States Amicus Curiae Brief in Hargraves v. Capital City Mortgage Corp., </w:t>
      </w:r>
      <w:smartTag w:uri="urn:schemas-microsoft-com:office:smarttags" w:element="metricconverter">
        <w:smartTagPr>
          <w:attr w:name="ProductID" w:val="147 F"/>
        </w:smartTagPr>
        <w:r w:rsidRPr="0076470C">
          <w:rPr>
            <w:rStyle w:val="5G"/>
          </w:rPr>
          <w:t>147 F</w:t>
        </w:r>
      </w:smartTag>
      <w:r w:rsidRPr="0076470C">
        <w:rPr>
          <w:rStyle w:val="5G"/>
        </w:rPr>
        <w:t>. Supp. 2d 1 (D.D.C. 2001) по адресу http://www.justice.gov/crt/about/hce/documents/hargraves1.php.</w:t>
      </w:r>
    </w:p>
  </w:footnote>
  <w:footnote w:id="12">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Под реальной угрозой понимается высказывание, дающее лицу, которому оно адресовано, разумные основания считать, что автор высказывания или лица, действующие совместно с ним, намереваются причинить адресату физический вред. </w:t>
      </w:r>
    </w:p>
  </w:footnote>
  <w:footnote w:id="13">
    <w:p w:rsidR="00255B60" w:rsidRPr="00D62E52" w:rsidRDefault="00255B60" w:rsidP="00D76878">
      <w:pPr>
        <w:pStyle w:val="FootnoteText"/>
        <w:rPr>
          <w:spacing w:val="4"/>
          <w:w w:val="103"/>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Более развернутые соображения по этим вопросам см. в комментариях, представленных Соединенными Штатами на рассмотрение Комитета по ликвидации расовой ди</w:t>
      </w:r>
      <w:r>
        <w:rPr>
          <w:rStyle w:val="5G"/>
        </w:rPr>
        <w:t xml:space="preserve">скриминации 20 августа 2012 </w:t>
      </w:r>
      <w:r w:rsidRPr="0076470C">
        <w:rPr>
          <w:rStyle w:val="5G"/>
        </w:rPr>
        <w:t>года в связи с тематической дискуссией о высказываниях, пропагандирующих расовую ненависть (http://geneva.usmission.go</w:t>
      </w:r>
      <w:r w:rsidRPr="0076470C">
        <w:rPr>
          <w:rStyle w:val="5G"/>
        </w:rPr>
        <w:t>v</w:t>
      </w:r>
      <w:r w:rsidRPr="0076470C">
        <w:rPr>
          <w:rStyle w:val="5G"/>
        </w:rPr>
        <w:t>/</w:t>
      </w:r>
      <w:r>
        <w:rPr>
          <w:rStyle w:val="5G"/>
        </w:rPr>
        <w:br/>
      </w:r>
      <w:r w:rsidRPr="0076470C">
        <w:rPr>
          <w:rStyle w:val="5G"/>
        </w:rPr>
        <w:t>2012/08/27/curtailing-freedom-of-expression-is-not-the-way-to-combat-hateful-speech).</w:t>
      </w:r>
    </w:p>
  </w:footnote>
  <w:footnote w:id="14">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Под "расовым профилированием" США понимают оскорбительное для человеческого достоинства использование расовых или этнических критериев при выборе подозреваемых или при проведении правоохранительными органами уличных проверок, обысков, выемок и других следственных действий.</w:t>
      </w:r>
    </w:p>
  </w:footnote>
  <w:footnote w:id="15">
    <w:p w:rsidR="00255B60" w:rsidRPr="00A366A4" w:rsidRDefault="00255B60" w:rsidP="00D76878">
      <w:pPr>
        <w:pStyle w:val="FootnoteText"/>
        <w:rPr>
          <w:rStyle w:val="5G"/>
          <w:lang w:val="en-US"/>
        </w:rPr>
      </w:pPr>
      <w:r w:rsidRPr="00D62E52">
        <w:rPr>
          <w:spacing w:val="4"/>
          <w:w w:val="103"/>
        </w:rPr>
        <w:tab/>
      </w:r>
      <w:r w:rsidRPr="00D62E52">
        <w:rPr>
          <w:rStyle w:val="FootnoteReference"/>
          <w:spacing w:val="4"/>
          <w:w w:val="103"/>
        </w:rPr>
        <w:footnoteRef/>
      </w:r>
      <w:r w:rsidRPr="00D62E52">
        <w:rPr>
          <w:spacing w:val="4"/>
          <w:w w:val="103"/>
        </w:rPr>
        <w:tab/>
      </w:r>
      <w:r w:rsidRPr="00A366A4">
        <w:rPr>
          <w:rStyle w:val="5G"/>
          <w:lang w:val="en-US"/>
        </w:rPr>
        <w:t xml:space="preserve">EEOC, Annual Report on the Federal Workforce for Fiscal Year 2010, Part 2, Tables 2 and </w:t>
      </w:r>
      <w:smartTag w:uri="urn:schemas-microsoft-com:office:smarttags" w:element="metricconverter">
        <w:smartTagPr>
          <w:attr w:name="ProductID" w:val="3, см"/>
        </w:smartTagPr>
        <w:r w:rsidRPr="00A366A4">
          <w:rPr>
            <w:rStyle w:val="5G"/>
            <w:lang w:val="en-US"/>
          </w:rPr>
          <w:t xml:space="preserve">3, </w:t>
        </w:r>
        <w:r w:rsidRPr="0076470C">
          <w:rPr>
            <w:rStyle w:val="5G"/>
          </w:rPr>
          <w:t>см</w:t>
        </w:r>
      </w:smartTag>
      <w:r w:rsidRPr="00A366A4">
        <w:rPr>
          <w:rStyle w:val="5G"/>
          <w:lang w:val="en-US"/>
        </w:rPr>
        <w:t xml:space="preserve">. </w:t>
      </w:r>
      <w:r w:rsidRPr="0076470C">
        <w:rPr>
          <w:rStyle w:val="5G"/>
        </w:rPr>
        <w:t>по</w:t>
      </w:r>
      <w:r w:rsidRPr="00A366A4">
        <w:rPr>
          <w:rStyle w:val="5G"/>
          <w:lang w:val="en-US"/>
        </w:rPr>
        <w:t xml:space="preserve"> </w:t>
      </w:r>
      <w:r w:rsidRPr="0076470C">
        <w:rPr>
          <w:rStyle w:val="5G"/>
        </w:rPr>
        <w:t>адресу</w:t>
      </w:r>
      <w:r w:rsidRPr="00A366A4">
        <w:rPr>
          <w:rStyle w:val="5G"/>
          <w:lang w:val="en-US"/>
        </w:rPr>
        <w:t xml:space="preserve"> http://www.eeoc.g</w:t>
      </w:r>
      <w:r w:rsidRPr="00A366A4">
        <w:rPr>
          <w:rStyle w:val="5G"/>
          <w:lang w:val="en-US"/>
        </w:rPr>
        <w:t>o</w:t>
      </w:r>
      <w:r w:rsidRPr="00A366A4">
        <w:rPr>
          <w:rStyle w:val="5G"/>
          <w:lang w:val="en-US"/>
        </w:rPr>
        <w:t xml:space="preserve">v/federal/reports/fsp2010_2/index.cfm. </w:t>
      </w:r>
    </w:p>
  </w:footnote>
  <w:footnote w:id="16">
    <w:p w:rsidR="00255B60" w:rsidRPr="0076470C" w:rsidRDefault="00255B60" w:rsidP="00086BA2">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Дополнительные статисти</w:t>
      </w:r>
      <w:r>
        <w:rPr>
          <w:rStyle w:val="5G"/>
        </w:rPr>
        <w:t xml:space="preserve">ческие данные КРТ см. по адресу </w:t>
      </w:r>
      <w:r w:rsidRPr="0076470C">
        <w:rPr>
          <w:rStyle w:val="5G"/>
        </w:rPr>
        <w:t>http://www.ee</w:t>
      </w:r>
      <w:r w:rsidRPr="0076470C">
        <w:rPr>
          <w:rStyle w:val="5G"/>
        </w:rPr>
        <w:t>o</w:t>
      </w:r>
      <w:r w:rsidRPr="0076470C">
        <w:rPr>
          <w:rStyle w:val="5G"/>
        </w:rPr>
        <w:t>c.gov/eeoc/</w:t>
      </w:r>
      <w:r>
        <w:rPr>
          <w:rStyle w:val="5G"/>
        </w:rPr>
        <w:br/>
      </w:r>
      <w:r w:rsidRPr="0076470C">
        <w:rPr>
          <w:rStyle w:val="5G"/>
        </w:rPr>
        <w:t>statistics/index.cfm.</w:t>
      </w:r>
    </w:p>
  </w:footnote>
  <w:footnote w:id="17">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Данная цифра представляет собой число жалоб, поданных "в два адреса", </w:t>
      </w:r>
      <w:r>
        <w:rPr>
          <w:rStyle w:val="5G"/>
        </w:rPr>
        <w:t>т.е. </w:t>
      </w:r>
      <w:r w:rsidRPr="0076470C">
        <w:rPr>
          <w:rStyle w:val="5G"/>
        </w:rPr>
        <w:t>подпадающих под юрисдикцию как властей штата, так и КРТ; это касается обвинений в дискриминации и карательных мерах, адресованных работодателям, имеющим не менее 15 (а в случае жалоб на дискриминацию по возрасту – не менее 20) наемных работников. Приведенные общие цифры не включают жалобы на дискриминацию при найме на работу, поданные только на основании законодательства штатов или местного законодательства.</w:t>
      </w:r>
    </w:p>
  </w:footnote>
  <w:footnote w:id="18">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За период </w:t>
      </w:r>
      <w:r>
        <w:rPr>
          <w:rStyle w:val="5G"/>
        </w:rPr>
        <w:t xml:space="preserve">с первого дня работы КРТ в 1965 году по 2010 </w:t>
      </w:r>
      <w:r w:rsidRPr="0076470C">
        <w:rPr>
          <w:rStyle w:val="5G"/>
        </w:rPr>
        <w:t>год расовая дискриминация была самым распространенным поводом для жалоб, подававшихся в эту комиссию. Однако</w:t>
      </w:r>
      <w:r>
        <w:rPr>
          <w:rStyle w:val="5G"/>
        </w:rPr>
        <w:t>, начиная с 2010 финансового года</w:t>
      </w:r>
      <w:r w:rsidRPr="0076470C">
        <w:rPr>
          <w:rStyle w:val="5G"/>
        </w:rPr>
        <w:t xml:space="preserve"> наиболее многочисленными стали жалобы на дискриминацию в форме карательных мер, количество которых продолжает расти.</w:t>
      </w:r>
    </w:p>
  </w:footnote>
  <w:footnote w:id="19">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В соответ</w:t>
      </w:r>
      <w:r>
        <w:rPr>
          <w:rStyle w:val="5G"/>
        </w:rPr>
        <w:t xml:space="preserve">ствии с ЗИГ под юрисдикцию СЮПИ </w:t>
      </w:r>
      <w:r w:rsidRPr="0076470C">
        <w:rPr>
          <w:rStyle w:val="5G"/>
        </w:rPr>
        <w:t>МЮ подпадают случаи дискриминации по признаку национального происхождения со стороны работодателей, имеющих от 4 до 14 наемных работников; жалобы на более крупных работодателей рассматриваются КРТ в соотве</w:t>
      </w:r>
      <w:r>
        <w:rPr>
          <w:rStyle w:val="5G"/>
        </w:rPr>
        <w:t xml:space="preserve">тствии с главой VII. Между СЮПИ </w:t>
      </w:r>
      <w:r w:rsidRPr="0076470C">
        <w:rPr>
          <w:rStyle w:val="5G"/>
        </w:rPr>
        <w:t>МЮ и КРТ действует официальный меморандум о договоренности, позволяющий избегать дублирования работы и обеспечивающий наличие административного форума для рассмотрения жалоб на дискриминацию по национальному происхождению.</w:t>
      </w:r>
      <w:r w:rsidRPr="0076470C">
        <w:rPr>
          <w:rStyle w:val="5G"/>
        </w:rPr>
        <w:t/>
      </w:r>
    </w:p>
  </w:footnote>
  <w:footnote w:id="20">
    <w:p w:rsidR="00255B60" w:rsidRPr="0076470C"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sidRPr="0076470C">
        <w:rPr>
          <w:rStyle w:val="5G"/>
        </w:rPr>
        <w:t xml:space="preserve">Так, решением по делу </w:t>
      </w:r>
      <w:r w:rsidRPr="00F65E62">
        <w:rPr>
          <w:rStyle w:val="5G"/>
          <w:i/>
        </w:rPr>
        <w:t>"Хофман пластик компаундз" против Национального управления по трудовым отношениям</w:t>
      </w:r>
      <w:r w:rsidRPr="0076470C">
        <w:rPr>
          <w:rStyle w:val="5G"/>
        </w:rPr>
        <w:t xml:space="preserve"> (535 U.S. 137 (2002)) была существенно ограничена возможность использования одного из средств правовой защиты от нарушений Общенационального закона о трудовых отношениях: согласно этому решению, трудящимся, не имеющим документов, может быть отказано в компенсации заработной платы, недополученной в связи с дискриминационным отстранением от работы в случаях, когда на работу они устроились мошенническим путем в нарушение иммиграционного законодательства США. Это решение, однако, не исключает использования целого ряда других средств правовой защиты, с помощью которых трудящиеся, не имеющие документов, могут добиваться компенса</w:t>
      </w:r>
      <w:r>
        <w:rPr>
          <w:rStyle w:val="5G"/>
        </w:rPr>
        <w:t>ции и отстаивать свои интересы.</w:t>
      </w:r>
    </w:p>
  </w:footnote>
  <w:footnote w:id="21">
    <w:p w:rsidR="00255B60" w:rsidRPr="00FF01CB" w:rsidRDefault="00255B60" w:rsidP="00D76878">
      <w:pPr>
        <w:pStyle w:val="FootnoteText"/>
        <w:rPr>
          <w:rStyle w:val="5G"/>
          <w:lang w:val="en-US"/>
        </w:rPr>
      </w:pPr>
      <w:r w:rsidRPr="00D62E52">
        <w:rPr>
          <w:spacing w:val="4"/>
          <w:w w:val="103"/>
        </w:rPr>
        <w:tab/>
      </w:r>
      <w:r w:rsidRPr="00D62E52">
        <w:rPr>
          <w:rStyle w:val="FootnoteReference"/>
          <w:spacing w:val="4"/>
          <w:w w:val="103"/>
        </w:rPr>
        <w:footnoteRef/>
      </w:r>
      <w:r w:rsidRPr="00D62E52">
        <w:rPr>
          <w:spacing w:val="4"/>
          <w:w w:val="103"/>
        </w:rPr>
        <w:tab/>
      </w:r>
      <w:r w:rsidRPr="00FF01CB">
        <w:rPr>
          <w:rStyle w:val="5G"/>
        </w:rPr>
        <w:t>См</w:t>
      </w:r>
      <w:r w:rsidRPr="00FF01CB">
        <w:rPr>
          <w:rStyle w:val="5G"/>
          <w:lang w:val="en-US"/>
        </w:rPr>
        <w:t xml:space="preserve">., </w:t>
      </w:r>
      <w:r w:rsidRPr="00FF01CB">
        <w:rPr>
          <w:rStyle w:val="5G"/>
        </w:rPr>
        <w:t>например</w:t>
      </w:r>
      <w:r w:rsidRPr="00FF01CB">
        <w:rPr>
          <w:rStyle w:val="5G"/>
          <w:lang w:val="en-US"/>
        </w:rPr>
        <w:t>, National Center for Education Statistics and Bureau of Justice Statistics, "Indicators of School Crime and Safety 2010", Table 3.1, "Percentage of students ages 12–18 who reported criminal victimization at school during the pre</w:t>
      </w:r>
      <w:r>
        <w:rPr>
          <w:rStyle w:val="5G"/>
          <w:lang w:val="en-US"/>
        </w:rPr>
        <w:t>vious 6 months, 1995–2007", pp.</w:t>
      </w:r>
      <w:r w:rsidRPr="00F65E62">
        <w:rPr>
          <w:rStyle w:val="5G"/>
          <w:lang w:val="en-US"/>
        </w:rPr>
        <w:t> </w:t>
      </w:r>
      <w:r w:rsidRPr="00FF01CB">
        <w:rPr>
          <w:rStyle w:val="5G"/>
          <w:lang w:val="en-US"/>
        </w:rPr>
        <w:t>94–95.</w:t>
      </w:r>
    </w:p>
  </w:footnote>
  <w:footnote w:id="22">
    <w:p w:rsidR="00255B60" w:rsidRPr="00FF01CB" w:rsidRDefault="00255B60" w:rsidP="00D76878">
      <w:pPr>
        <w:pStyle w:val="FootnoteText"/>
        <w:rPr>
          <w:rStyle w:val="5G"/>
          <w:lang w:val="en-US"/>
        </w:rPr>
      </w:pPr>
      <w:r w:rsidRPr="00D62E52">
        <w:rPr>
          <w:spacing w:val="4"/>
          <w:w w:val="103"/>
        </w:rPr>
        <w:tab/>
      </w:r>
      <w:r w:rsidRPr="00D62E52">
        <w:rPr>
          <w:rStyle w:val="FootnoteReference"/>
          <w:spacing w:val="4"/>
          <w:w w:val="103"/>
        </w:rPr>
        <w:footnoteRef/>
      </w:r>
      <w:r w:rsidRPr="00D62E52">
        <w:rPr>
          <w:spacing w:val="4"/>
          <w:w w:val="103"/>
        </w:rPr>
        <w:tab/>
      </w:r>
      <w:r w:rsidRPr="00FF01CB">
        <w:rPr>
          <w:rStyle w:val="5G"/>
        </w:rPr>
        <w:t>См</w:t>
      </w:r>
      <w:r w:rsidRPr="00FF01CB">
        <w:rPr>
          <w:rStyle w:val="5G"/>
          <w:lang w:val="en-US"/>
        </w:rPr>
        <w:t xml:space="preserve">. U.S. Census Bureau, Statistical Abstract of the </w:t>
      </w:r>
      <w:smartTag w:uri="urn:schemas-microsoft-com:office:smarttags" w:element="country-region">
        <w:smartTag w:uri="urn:schemas-microsoft-com:office:smarttags" w:element="place">
          <w:r w:rsidRPr="00FF01CB">
            <w:rPr>
              <w:rStyle w:val="5G"/>
              <w:lang w:val="en-US"/>
            </w:rPr>
            <w:t>United States</w:t>
          </w:r>
        </w:smartTag>
      </w:smartTag>
      <w:r w:rsidRPr="00FF01CB">
        <w:rPr>
          <w:rStyle w:val="5G"/>
          <w:lang w:val="en-US"/>
        </w:rPr>
        <w:t xml:space="preserve">: 2011, Table 226, </w:t>
      </w:r>
      <w:r>
        <w:rPr>
          <w:rStyle w:val="5G"/>
          <w:lang w:val="en-US"/>
        </w:rPr>
        <w:t>http://www.</w:t>
      </w:r>
      <w:r w:rsidRPr="00FF01CB">
        <w:rPr>
          <w:rStyle w:val="5G"/>
          <w:lang w:val="en-US"/>
        </w:rPr>
        <w:t>census.gov/populatio</w:t>
      </w:r>
      <w:r w:rsidRPr="00FF01CB">
        <w:rPr>
          <w:rStyle w:val="5G"/>
          <w:lang w:val="en-US"/>
        </w:rPr>
        <w:t>n</w:t>
      </w:r>
      <w:r w:rsidRPr="00FF01CB">
        <w:rPr>
          <w:rStyle w:val="5G"/>
          <w:lang w:val="en-US"/>
        </w:rPr>
        <w:t xml:space="preserve">/www/socdemo/educ-attn.html. </w:t>
      </w:r>
      <w:r w:rsidRPr="00FF01CB">
        <w:rPr>
          <w:rStyle w:val="5G"/>
        </w:rPr>
        <w:t>Годовые</w:t>
      </w:r>
      <w:r w:rsidRPr="00FF01CB">
        <w:rPr>
          <w:rStyle w:val="5G"/>
          <w:lang w:val="en-US"/>
        </w:rPr>
        <w:t xml:space="preserve"> </w:t>
      </w:r>
      <w:r w:rsidRPr="00FF01CB">
        <w:rPr>
          <w:rStyle w:val="5G"/>
        </w:rPr>
        <w:t>данные</w:t>
      </w:r>
      <w:r w:rsidRPr="00FF01CB">
        <w:rPr>
          <w:rStyle w:val="5G"/>
          <w:lang w:val="en-US"/>
        </w:rPr>
        <w:t xml:space="preserve"> </w:t>
      </w:r>
      <w:r w:rsidRPr="00FF01CB">
        <w:rPr>
          <w:rStyle w:val="5G"/>
        </w:rPr>
        <w:t>о</w:t>
      </w:r>
      <w:r w:rsidRPr="00FF01CB">
        <w:rPr>
          <w:rStyle w:val="5G"/>
          <w:lang w:val="en-US"/>
        </w:rPr>
        <w:t xml:space="preserve"> </w:t>
      </w:r>
      <w:r w:rsidRPr="00FF01CB">
        <w:rPr>
          <w:rStyle w:val="5G"/>
        </w:rPr>
        <w:t>занятости</w:t>
      </w:r>
      <w:r w:rsidRPr="00FF01CB">
        <w:rPr>
          <w:rStyle w:val="5G"/>
          <w:lang w:val="en-US"/>
        </w:rPr>
        <w:t xml:space="preserve"> </w:t>
      </w:r>
      <w:r w:rsidRPr="00FF01CB">
        <w:rPr>
          <w:rStyle w:val="5G"/>
        </w:rPr>
        <w:t>женщин</w:t>
      </w:r>
      <w:r w:rsidRPr="00FF01CB">
        <w:rPr>
          <w:rStyle w:val="5G"/>
          <w:lang w:val="en-US"/>
        </w:rPr>
        <w:t xml:space="preserve">, </w:t>
      </w:r>
      <w:r w:rsidRPr="00FF01CB">
        <w:rPr>
          <w:rStyle w:val="5G"/>
        </w:rPr>
        <w:t>принадлежащих</w:t>
      </w:r>
      <w:r w:rsidRPr="00FF01CB">
        <w:rPr>
          <w:rStyle w:val="5G"/>
          <w:lang w:val="en-US"/>
        </w:rPr>
        <w:t xml:space="preserve"> </w:t>
      </w:r>
      <w:r w:rsidRPr="00FF01CB">
        <w:rPr>
          <w:rStyle w:val="5G"/>
        </w:rPr>
        <w:t>к</w:t>
      </w:r>
      <w:r w:rsidRPr="00FF01CB">
        <w:rPr>
          <w:rStyle w:val="5G"/>
          <w:lang w:val="en-US"/>
        </w:rPr>
        <w:t xml:space="preserve"> </w:t>
      </w:r>
      <w:r w:rsidRPr="00FF01CB">
        <w:rPr>
          <w:rStyle w:val="5G"/>
        </w:rPr>
        <w:t>меньшинствам</w:t>
      </w:r>
      <w:r w:rsidRPr="00FF01CB">
        <w:rPr>
          <w:rStyle w:val="5G"/>
          <w:lang w:val="en-US"/>
        </w:rPr>
        <w:t xml:space="preserve">, </w:t>
      </w:r>
      <w:r w:rsidRPr="00FF01CB">
        <w:rPr>
          <w:rStyle w:val="5G"/>
        </w:rPr>
        <w:t>на</w:t>
      </w:r>
      <w:r w:rsidRPr="00FF01CB">
        <w:rPr>
          <w:rStyle w:val="5G"/>
          <w:lang w:val="en-US"/>
        </w:rPr>
        <w:t xml:space="preserve"> </w:t>
      </w:r>
      <w:r w:rsidRPr="00FF01CB">
        <w:rPr>
          <w:rStyle w:val="5G"/>
        </w:rPr>
        <w:t>предприятиях</w:t>
      </w:r>
      <w:r w:rsidRPr="00FF01CB">
        <w:rPr>
          <w:rStyle w:val="5G"/>
          <w:lang w:val="en-US"/>
        </w:rPr>
        <w:t xml:space="preserve"> </w:t>
      </w:r>
      <w:r w:rsidRPr="00FF01CB">
        <w:rPr>
          <w:rStyle w:val="5G"/>
        </w:rPr>
        <w:t>со</w:t>
      </w:r>
      <w:r w:rsidRPr="00FF01CB">
        <w:rPr>
          <w:rStyle w:val="5G"/>
          <w:lang w:val="en-US"/>
        </w:rPr>
        <w:t xml:space="preserve"> </w:t>
      </w:r>
      <w:r w:rsidRPr="00FF01CB">
        <w:rPr>
          <w:rStyle w:val="5G"/>
        </w:rPr>
        <w:t>штатной</w:t>
      </w:r>
      <w:r w:rsidRPr="00FF01CB">
        <w:rPr>
          <w:rStyle w:val="5G"/>
          <w:lang w:val="en-US"/>
        </w:rPr>
        <w:t xml:space="preserve"> </w:t>
      </w:r>
      <w:r w:rsidRPr="00FF01CB">
        <w:rPr>
          <w:rStyle w:val="5G"/>
        </w:rPr>
        <w:t>численностью</w:t>
      </w:r>
      <w:r w:rsidRPr="00FF01CB">
        <w:rPr>
          <w:rStyle w:val="5G"/>
          <w:lang w:val="en-US"/>
        </w:rPr>
        <w:t xml:space="preserve"> </w:t>
      </w:r>
      <w:r w:rsidRPr="00FF01CB">
        <w:rPr>
          <w:rStyle w:val="5G"/>
        </w:rPr>
        <w:t>работающих</w:t>
      </w:r>
      <w:r w:rsidRPr="00FF01CB">
        <w:rPr>
          <w:rStyle w:val="5G"/>
          <w:lang w:val="en-US"/>
        </w:rPr>
        <w:t xml:space="preserve"> </w:t>
      </w:r>
      <w:r w:rsidRPr="00FF01CB">
        <w:rPr>
          <w:rStyle w:val="5G"/>
        </w:rPr>
        <w:t>от</w:t>
      </w:r>
      <w:r>
        <w:rPr>
          <w:rStyle w:val="5G"/>
          <w:lang w:val="en-US"/>
        </w:rPr>
        <w:t xml:space="preserve"> 100</w:t>
      </w:r>
      <w:r w:rsidRPr="006C09D7">
        <w:rPr>
          <w:rStyle w:val="5G"/>
          <w:lang w:val="en-US"/>
        </w:rPr>
        <w:t xml:space="preserve"> </w:t>
      </w:r>
      <w:r w:rsidRPr="00FF01CB">
        <w:rPr>
          <w:rStyle w:val="5G"/>
        </w:rPr>
        <w:t>человек</w:t>
      </w:r>
      <w:r w:rsidRPr="00FF01CB">
        <w:rPr>
          <w:rStyle w:val="5G"/>
          <w:lang w:val="en-US"/>
        </w:rPr>
        <w:t xml:space="preserve"> </w:t>
      </w:r>
      <w:r w:rsidRPr="00FF01CB">
        <w:rPr>
          <w:rStyle w:val="5G"/>
        </w:rPr>
        <w:t>приводятся</w:t>
      </w:r>
      <w:r w:rsidRPr="00FF01CB">
        <w:rPr>
          <w:rStyle w:val="5G"/>
          <w:lang w:val="en-US"/>
        </w:rPr>
        <w:t xml:space="preserve"> </w:t>
      </w:r>
      <w:r w:rsidRPr="00FF01CB">
        <w:rPr>
          <w:rStyle w:val="5G"/>
        </w:rPr>
        <w:t>публикации</w:t>
      </w:r>
      <w:r w:rsidRPr="00FF01CB">
        <w:rPr>
          <w:rStyle w:val="5G"/>
          <w:lang w:val="en-US"/>
        </w:rPr>
        <w:t xml:space="preserve"> </w:t>
      </w:r>
      <w:r w:rsidRPr="00FF01CB">
        <w:rPr>
          <w:rStyle w:val="5G"/>
        </w:rPr>
        <w:t>КРТ</w:t>
      </w:r>
      <w:r w:rsidRPr="00FF01CB">
        <w:rPr>
          <w:rStyle w:val="5G"/>
          <w:lang w:val="en-US"/>
        </w:rPr>
        <w:t xml:space="preserve"> Job Patterns for Minorities and Women in Private Industry (EEO-1), http://www.eeoc.gov/eeoc/statistics/</w:t>
      </w:r>
      <w:r w:rsidRPr="00FF01CB">
        <w:rPr>
          <w:rStyle w:val="5G"/>
          <w:lang w:val="en-US"/>
        </w:rPr>
        <w:t xml:space="preserve"> e</w:t>
      </w:r>
      <w:r w:rsidRPr="00FF01CB">
        <w:rPr>
          <w:rStyle w:val="5G"/>
          <w:lang w:val="en-US"/>
        </w:rPr>
        <w:t>mployment/jobpat-eeo1/index.cfm.</w:t>
      </w:r>
    </w:p>
  </w:footnote>
  <w:footnote w:id="23">
    <w:p w:rsidR="00255B60" w:rsidRPr="00FF01CB" w:rsidRDefault="00255B60" w:rsidP="00D76878">
      <w:pPr>
        <w:pStyle w:val="FootnoteText"/>
        <w:rPr>
          <w:rStyle w:val="5G"/>
        </w:rPr>
      </w:pPr>
      <w:r w:rsidRPr="00D62E52">
        <w:rPr>
          <w:spacing w:val="4"/>
          <w:w w:val="103"/>
        </w:rPr>
        <w:tab/>
      </w:r>
      <w:r w:rsidRPr="00D62E52">
        <w:rPr>
          <w:rStyle w:val="FootnoteReference"/>
          <w:spacing w:val="4"/>
          <w:w w:val="103"/>
        </w:rPr>
        <w:footnoteRef/>
      </w:r>
      <w:r w:rsidRPr="00D62E52">
        <w:rPr>
          <w:spacing w:val="4"/>
          <w:w w:val="103"/>
        </w:rPr>
        <w:tab/>
      </w:r>
      <w:r>
        <w:rPr>
          <w:rStyle w:val="5G"/>
        </w:rPr>
        <w:t xml:space="preserve">ЗНЖ в редакции 2013 </w:t>
      </w:r>
      <w:r w:rsidRPr="00FF01CB">
        <w:rPr>
          <w:rStyle w:val="5G"/>
        </w:rPr>
        <w:t xml:space="preserve">года предусматривает тройственную стратегию борьбы с домашним насилием на </w:t>
      </w:r>
      <w:r>
        <w:rPr>
          <w:rStyle w:val="5G"/>
        </w:rPr>
        <w:t xml:space="preserve">индейских территориях путем: 1) </w:t>
      </w:r>
      <w:r w:rsidRPr="00FF01CB">
        <w:rPr>
          <w:rStyle w:val="5G"/>
        </w:rPr>
        <w:t>признания параллельной юрисдикции племенных судов по уголовным делам, позволяющей им проводить следствие, предъявлять обвинения и выносить приговоры лицам как индейского, так и неиндейского происхождения, посягающим на личную неприкосновенность супруг и сожительниц индейцев, проживающих с ними совместно или раздельно, а также лицам, нарушающим на индейских землях о</w:t>
      </w:r>
      <w:r>
        <w:rPr>
          <w:rStyle w:val="5G"/>
        </w:rPr>
        <w:t xml:space="preserve">хранные постановления судов; 2) </w:t>
      </w:r>
      <w:r w:rsidRPr="00FF01CB">
        <w:rPr>
          <w:rStyle w:val="5G"/>
        </w:rPr>
        <w:t>разъяснения того, что племенные суды в полном объеме наделены гражданской юрисдикцией, позволяющей им издавать и приводить в исполнение некоторые виды охранных постановлений в отношении как</w:t>
      </w:r>
      <w:r>
        <w:rPr>
          <w:rStyle w:val="5G"/>
        </w:rPr>
        <w:t xml:space="preserve"> индейцев, так и других лиц; 3) </w:t>
      </w:r>
      <w:r w:rsidRPr="00FF01CB">
        <w:rPr>
          <w:rStyle w:val="5G"/>
        </w:rPr>
        <w:t>внесения в федеральный Уголовный кодекс поправок, предус</w:t>
      </w:r>
      <w:r>
        <w:rPr>
          <w:rStyle w:val="5G"/>
        </w:rPr>
        <w:t xml:space="preserve">матривающих наказание в виде 10 </w:t>
      </w:r>
      <w:r w:rsidRPr="00FF01CB">
        <w:rPr>
          <w:rStyle w:val="5G"/>
        </w:rPr>
        <w:t>лет лишения свободы за насильственные действия в отношении супруги или сожительницы, проживающей совместно или раздельно, выражающиеся в попытке удушения; наказание в виде пяти лет лишения свободы за насильственные действия в отношении супруги или сожительницы, проживающей совместно или раздельно, влекущие за собой тяжкие телесные повреждения; а также наказание в виде одного года лишения свободы за насильственные действия, выражающиеся в нанесении ударов, причинении ушибов или ранений.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B60" w:rsidRPr="006308A6" w:rsidRDefault="00255B60" w:rsidP="006308A6">
    <w:pPr>
      <w:pStyle w:val="Header"/>
      <w:tabs>
        <w:tab w:val="right" w:pos="9639"/>
      </w:tabs>
      <w:rPr>
        <w:lang w:val="en-US" w:eastAsia="ru-RU"/>
      </w:rPr>
    </w:pPr>
    <w:r w:rsidRPr="006308A6">
      <w:rPr>
        <w:lang w:val="en-US" w:eastAsia="ru-RU"/>
      </w:rPr>
      <w:t>CERD/C/USA/7-9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B60" w:rsidRPr="006308A6" w:rsidRDefault="00255B60" w:rsidP="006308A6">
    <w:pPr>
      <w:pStyle w:val="Header"/>
      <w:tabs>
        <w:tab w:val="right" w:pos="9639"/>
      </w:tabs>
      <w:jc w:val="right"/>
      <w:rPr>
        <w:lang w:val="en-US" w:eastAsia="ru-RU"/>
      </w:rPr>
    </w:pPr>
    <w:r w:rsidRPr="006308A6">
      <w:rPr>
        <w:lang w:val="en-US" w:eastAsia="ru-RU"/>
      </w:rPr>
      <w:t>CERD/C/USA/7-9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B60" w:rsidRDefault="00255B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E3A5F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8C14B4"/>
    <w:multiLevelType w:val="hybridMultilevel"/>
    <w:tmpl w:val="DFD0B4DE"/>
    <w:lvl w:ilvl="0" w:tplc="4F609994">
      <w:start w:val="1"/>
      <w:numFmt w:val="decimal"/>
      <w:lvlText w:val="%1."/>
      <w:lvlJc w:val="left"/>
      <w:pPr>
        <w:ind w:left="1854" w:hanging="360"/>
      </w:pPr>
      <w:rPr>
        <w:vertAlign w:val="baseline"/>
        <w:lang w:val="ru-RU"/>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EB240E6"/>
    <w:multiLevelType w:val="hybridMultilevel"/>
    <w:tmpl w:val="08D0672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4B26A32"/>
    <w:multiLevelType w:val="hybridMultilevel"/>
    <w:tmpl w:val="9F921BF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6BC38DD"/>
    <w:multiLevelType w:val="hybridMultilevel"/>
    <w:tmpl w:val="7FE4C84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3735DD3"/>
    <w:multiLevelType w:val="hybridMultilevel"/>
    <w:tmpl w:val="5394BEA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E4866D0"/>
    <w:multiLevelType w:val="hybridMultilevel"/>
    <w:tmpl w:val="0FF0E4A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8E63AA0"/>
    <w:multiLevelType w:val="hybridMultilevel"/>
    <w:tmpl w:val="8190D1A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DDA0B0B"/>
    <w:multiLevelType w:val="hybridMultilevel"/>
    <w:tmpl w:val="9E36197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BEC6FD9"/>
    <w:multiLevelType w:val="hybridMultilevel"/>
    <w:tmpl w:val="30C6A96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0"/>
  </w:num>
  <w:num w:numId="3">
    <w:abstractNumId w:val="0"/>
    <w:lvlOverride w:ilvl="0"/>
  </w:num>
  <w:num w:numId="4">
    <w:abstractNumId w:val="1"/>
  </w:num>
  <w:num w:numId="5">
    <w:abstractNumId w:val="7"/>
  </w:num>
  <w:num w:numId="6">
    <w:abstractNumId w:val="12"/>
  </w:num>
  <w:num w:numId="7">
    <w:abstractNumId w:val="11"/>
  </w:num>
  <w:num w:numId="8">
    <w:abstractNumId w:val="3"/>
  </w:num>
  <w:num w:numId="9">
    <w:abstractNumId w:val="5"/>
  </w:num>
  <w:num w:numId="10">
    <w:abstractNumId w:val="6"/>
  </w:num>
  <w:num w:numId="11">
    <w:abstractNumId w:val="4"/>
  </w:num>
  <w:num w:numId="12">
    <w:abstractNumId w:val="8"/>
  </w:num>
  <w:num w:numId="13">
    <w:abstractNumId w:val="2"/>
  </w:num>
  <w:num w:numId="14">
    <w:abstractNumId w:val="9"/>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de-AT" w:vendorID="64" w:dllVersion="131078" w:nlCheck="1" w:checkStyle="1"/>
  <w:attachedTemplate r:id="rId1"/>
  <w:stylePaneFormatFilter w:val="3001"/>
  <w:doNotTrackMoves/>
  <w:defaultTabStop w:val="567"/>
  <w:autoHyphenation/>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7737"/>
    <w:rsid w:val="00002044"/>
    <w:rsid w:val="000040D1"/>
    <w:rsid w:val="000124D9"/>
    <w:rsid w:val="00012F03"/>
    <w:rsid w:val="0001700E"/>
    <w:rsid w:val="000200DD"/>
    <w:rsid w:val="000209EB"/>
    <w:rsid w:val="00031A93"/>
    <w:rsid w:val="00032FF2"/>
    <w:rsid w:val="00034200"/>
    <w:rsid w:val="0003448A"/>
    <w:rsid w:val="00035FEF"/>
    <w:rsid w:val="0004424A"/>
    <w:rsid w:val="000460EB"/>
    <w:rsid w:val="00047ABF"/>
    <w:rsid w:val="00047E57"/>
    <w:rsid w:val="00050F6B"/>
    <w:rsid w:val="0005125E"/>
    <w:rsid w:val="00054402"/>
    <w:rsid w:val="000551DC"/>
    <w:rsid w:val="00060C3A"/>
    <w:rsid w:val="0006287B"/>
    <w:rsid w:val="00063505"/>
    <w:rsid w:val="0006456C"/>
    <w:rsid w:val="0007092D"/>
    <w:rsid w:val="00070D06"/>
    <w:rsid w:val="00072713"/>
    <w:rsid w:val="00072C8C"/>
    <w:rsid w:val="000733B5"/>
    <w:rsid w:val="0007374F"/>
    <w:rsid w:val="000767F5"/>
    <w:rsid w:val="00077485"/>
    <w:rsid w:val="00082213"/>
    <w:rsid w:val="00082487"/>
    <w:rsid w:val="0008379B"/>
    <w:rsid w:val="00083FB1"/>
    <w:rsid w:val="00086677"/>
    <w:rsid w:val="00086BA2"/>
    <w:rsid w:val="00090400"/>
    <w:rsid w:val="00090E86"/>
    <w:rsid w:val="0009311B"/>
    <w:rsid w:val="000931C0"/>
    <w:rsid w:val="0009644A"/>
    <w:rsid w:val="000977A0"/>
    <w:rsid w:val="000A001D"/>
    <w:rsid w:val="000A03CD"/>
    <w:rsid w:val="000A2903"/>
    <w:rsid w:val="000A2B7A"/>
    <w:rsid w:val="000A32CB"/>
    <w:rsid w:val="000A540C"/>
    <w:rsid w:val="000A5D3B"/>
    <w:rsid w:val="000A6169"/>
    <w:rsid w:val="000B1113"/>
    <w:rsid w:val="000B175B"/>
    <w:rsid w:val="000B1A7B"/>
    <w:rsid w:val="000B3A0F"/>
    <w:rsid w:val="000B3CA7"/>
    <w:rsid w:val="000B4B58"/>
    <w:rsid w:val="000B4EF7"/>
    <w:rsid w:val="000C09D1"/>
    <w:rsid w:val="000C1462"/>
    <w:rsid w:val="000C2D2E"/>
    <w:rsid w:val="000C6CD2"/>
    <w:rsid w:val="000D2FFF"/>
    <w:rsid w:val="000D3430"/>
    <w:rsid w:val="000E0415"/>
    <w:rsid w:val="000E1558"/>
    <w:rsid w:val="000E1884"/>
    <w:rsid w:val="000E656A"/>
    <w:rsid w:val="000E6AD7"/>
    <w:rsid w:val="00105C2C"/>
    <w:rsid w:val="001103AA"/>
    <w:rsid w:val="001107E0"/>
    <w:rsid w:val="00110F02"/>
    <w:rsid w:val="0011367D"/>
    <w:rsid w:val="0011402E"/>
    <w:rsid w:val="001206AD"/>
    <w:rsid w:val="00121221"/>
    <w:rsid w:val="00124A7E"/>
    <w:rsid w:val="00130834"/>
    <w:rsid w:val="001348AA"/>
    <w:rsid w:val="00135CD7"/>
    <w:rsid w:val="00141813"/>
    <w:rsid w:val="00142B98"/>
    <w:rsid w:val="001502DA"/>
    <w:rsid w:val="00152295"/>
    <w:rsid w:val="00155467"/>
    <w:rsid w:val="0016452F"/>
    <w:rsid w:val="00165374"/>
    <w:rsid w:val="001676E6"/>
    <w:rsid w:val="00171AE4"/>
    <w:rsid w:val="00173B0F"/>
    <w:rsid w:val="0017449E"/>
    <w:rsid w:val="001809E2"/>
    <w:rsid w:val="00180D95"/>
    <w:rsid w:val="00181844"/>
    <w:rsid w:val="0018711F"/>
    <w:rsid w:val="001908AF"/>
    <w:rsid w:val="0019325D"/>
    <w:rsid w:val="001A030C"/>
    <w:rsid w:val="001A1F11"/>
    <w:rsid w:val="001B341A"/>
    <w:rsid w:val="001B4852"/>
    <w:rsid w:val="001B4B04"/>
    <w:rsid w:val="001B4F5D"/>
    <w:rsid w:val="001C082E"/>
    <w:rsid w:val="001C2EE0"/>
    <w:rsid w:val="001C4D4F"/>
    <w:rsid w:val="001C63C3"/>
    <w:rsid w:val="001C6663"/>
    <w:rsid w:val="001C7895"/>
    <w:rsid w:val="001C7A49"/>
    <w:rsid w:val="001D17D2"/>
    <w:rsid w:val="001D1A39"/>
    <w:rsid w:val="001D26DF"/>
    <w:rsid w:val="001D27CD"/>
    <w:rsid w:val="001D57A0"/>
    <w:rsid w:val="001D737D"/>
    <w:rsid w:val="001E05B2"/>
    <w:rsid w:val="001E1B48"/>
    <w:rsid w:val="001E336C"/>
    <w:rsid w:val="001E361E"/>
    <w:rsid w:val="001E5AA0"/>
    <w:rsid w:val="001E68AE"/>
    <w:rsid w:val="001F2DA5"/>
    <w:rsid w:val="001F6A0D"/>
    <w:rsid w:val="00200595"/>
    <w:rsid w:val="0020143C"/>
    <w:rsid w:val="00202DA8"/>
    <w:rsid w:val="0020599D"/>
    <w:rsid w:val="00205F64"/>
    <w:rsid w:val="00211E0B"/>
    <w:rsid w:val="00214D33"/>
    <w:rsid w:val="002162C2"/>
    <w:rsid w:val="002332BF"/>
    <w:rsid w:val="00236B08"/>
    <w:rsid w:val="002414E3"/>
    <w:rsid w:val="00252EE4"/>
    <w:rsid w:val="00254970"/>
    <w:rsid w:val="00255250"/>
    <w:rsid w:val="00255B60"/>
    <w:rsid w:val="00261772"/>
    <w:rsid w:val="0026475C"/>
    <w:rsid w:val="00267C06"/>
    <w:rsid w:val="00267CB7"/>
    <w:rsid w:val="00282282"/>
    <w:rsid w:val="00284D9F"/>
    <w:rsid w:val="00290CF9"/>
    <w:rsid w:val="00291E31"/>
    <w:rsid w:val="00292453"/>
    <w:rsid w:val="00292C34"/>
    <w:rsid w:val="00296172"/>
    <w:rsid w:val="00296BAC"/>
    <w:rsid w:val="0029776F"/>
    <w:rsid w:val="002A0828"/>
    <w:rsid w:val="002A209A"/>
    <w:rsid w:val="002A297D"/>
    <w:rsid w:val="002A7265"/>
    <w:rsid w:val="002B0464"/>
    <w:rsid w:val="002B5B15"/>
    <w:rsid w:val="002B71CC"/>
    <w:rsid w:val="002B7DC3"/>
    <w:rsid w:val="002C31A1"/>
    <w:rsid w:val="002C330E"/>
    <w:rsid w:val="002C3602"/>
    <w:rsid w:val="002C5A3C"/>
    <w:rsid w:val="002C6AA5"/>
    <w:rsid w:val="002C72C4"/>
    <w:rsid w:val="002C73BB"/>
    <w:rsid w:val="002D6FBD"/>
    <w:rsid w:val="002D78AE"/>
    <w:rsid w:val="002E0269"/>
    <w:rsid w:val="002E14A5"/>
    <w:rsid w:val="002E30FD"/>
    <w:rsid w:val="002E3E96"/>
    <w:rsid w:val="002F175C"/>
    <w:rsid w:val="002F1C2A"/>
    <w:rsid w:val="002F27C9"/>
    <w:rsid w:val="002F50D1"/>
    <w:rsid w:val="002F534E"/>
    <w:rsid w:val="002F76C0"/>
    <w:rsid w:val="002F7DE3"/>
    <w:rsid w:val="00301DFB"/>
    <w:rsid w:val="00303845"/>
    <w:rsid w:val="00304685"/>
    <w:rsid w:val="00307867"/>
    <w:rsid w:val="003162AA"/>
    <w:rsid w:val="00320473"/>
    <w:rsid w:val="003229D8"/>
    <w:rsid w:val="00323ECA"/>
    <w:rsid w:val="003305AB"/>
    <w:rsid w:val="003328F0"/>
    <w:rsid w:val="00333327"/>
    <w:rsid w:val="00334187"/>
    <w:rsid w:val="003378ED"/>
    <w:rsid w:val="00340F70"/>
    <w:rsid w:val="003428D3"/>
    <w:rsid w:val="00352709"/>
    <w:rsid w:val="00357E38"/>
    <w:rsid w:val="00363B71"/>
    <w:rsid w:val="00365C76"/>
    <w:rsid w:val="003705D2"/>
    <w:rsid w:val="00371178"/>
    <w:rsid w:val="00374E73"/>
    <w:rsid w:val="00376DA6"/>
    <w:rsid w:val="00380AC0"/>
    <w:rsid w:val="00380FC9"/>
    <w:rsid w:val="00390561"/>
    <w:rsid w:val="00390576"/>
    <w:rsid w:val="003908FE"/>
    <w:rsid w:val="003944E0"/>
    <w:rsid w:val="003949D4"/>
    <w:rsid w:val="003949F1"/>
    <w:rsid w:val="00395C75"/>
    <w:rsid w:val="003978E7"/>
    <w:rsid w:val="003979FA"/>
    <w:rsid w:val="003A4810"/>
    <w:rsid w:val="003A5BDB"/>
    <w:rsid w:val="003A6033"/>
    <w:rsid w:val="003A6810"/>
    <w:rsid w:val="003B1C03"/>
    <w:rsid w:val="003B4E47"/>
    <w:rsid w:val="003C2CC4"/>
    <w:rsid w:val="003C4E61"/>
    <w:rsid w:val="003D031C"/>
    <w:rsid w:val="003D1305"/>
    <w:rsid w:val="003D1DD0"/>
    <w:rsid w:val="003D3CA5"/>
    <w:rsid w:val="003D4B23"/>
    <w:rsid w:val="003E4AA5"/>
    <w:rsid w:val="003E4D05"/>
    <w:rsid w:val="003E639A"/>
    <w:rsid w:val="003E79BF"/>
    <w:rsid w:val="003F39AB"/>
    <w:rsid w:val="003F3C05"/>
    <w:rsid w:val="003F61E0"/>
    <w:rsid w:val="003F750F"/>
    <w:rsid w:val="00404185"/>
    <w:rsid w:val="00405DDC"/>
    <w:rsid w:val="00406784"/>
    <w:rsid w:val="0040716B"/>
    <w:rsid w:val="00410C89"/>
    <w:rsid w:val="00410EC1"/>
    <w:rsid w:val="0041196B"/>
    <w:rsid w:val="0041274F"/>
    <w:rsid w:val="00417232"/>
    <w:rsid w:val="004175A0"/>
    <w:rsid w:val="0042025D"/>
    <w:rsid w:val="00420C10"/>
    <w:rsid w:val="00421278"/>
    <w:rsid w:val="00422690"/>
    <w:rsid w:val="00424535"/>
    <w:rsid w:val="00427EE6"/>
    <w:rsid w:val="00430100"/>
    <w:rsid w:val="004302D7"/>
    <w:rsid w:val="004325CB"/>
    <w:rsid w:val="00435CE7"/>
    <w:rsid w:val="00436B82"/>
    <w:rsid w:val="004376BC"/>
    <w:rsid w:val="004417CD"/>
    <w:rsid w:val="0045154F"/>
    <w:rsid w:val="00451767"/>
    <w:rsid w:val="004518D8"/>
    <w:rsid w:val="00451E6F"/>
    <w:rsid w:val="004538AC"/>
    <w:rsid w:val="0045495B"/>
    <w:rsid w:val="00457FD2"/>
    <w:rsid w:val="00460388"/>
    <w:rsid w:val="00460787"/>
    <w:rsid w:val="0046084B"/>
    <w:rsid w:val="00460906"/>
    <w:rsid w:val="00460D01"/>
    <w:rsid w:val="0046222B"/>
    <w:rsid w:val="00462D50"/>
    <w:rsid w:val="00466851"/>
    <w:rsid w:val="00467A30"/>
    <w:rsid w:val="0047426F"/>
    <w:rsid w:val="004832D6"/>
    <w:rsid w:val="00486174"/>
    <w:rsid w:val="00487EFC"/>
    <w:rsid w:val="004914C6"/>
    <w:rsid w:val="00491A25"/>
    <w:rsid w:val="00491D1E"/>
    <w:rsid w:val="00494027"/>
    <w:rsid w:val="004960FE"/>
    <w:rsid w:val="00496239"/>
    <w:rsid w:val="004A02F6"/>
    <w:rsid w:val="004A1E30"/>
    <w:rsid w:val="004B084C"/>
    <w:rsid w:val="004B0B98"/>
    <w:rsid w:val="004B128F"/>
    <w:rsid w:val="004B1A7D"/>
    <w:rsid w:val="004B4ECD"/>
    <w:rsid w:val="004B69C4"/>
    <w:rsid w:val="004B76D0"/>
    <w:rsid w:val="004C376D"/>
    <w:rsid w:val="004C515E"/>
    <w:rsid w:val="004C5990"/>
    <w:rsid w:val="004C5B98"/>
    <w:rsid w:val="004D0165"/>
    <w:rsid w:val="004D1EC8"/>
    <w:rsid w:val="004D21E6"/>
    <w:rsid w:val="004D25E4"/>
    <w:rsid w:val="004D3458"/>
    <w:rsid w:val="004D6514"/>
    <w:rsid w:val="004E585F"/>
    <w:rsid w:val="004E5F18"/>
    <w:rsid w:val="004E729C"/>
    <w:rsid w:val="004F5174"/>
    <w:rsid w:val="004F58FB"/>
    <w:rsid w:val="00504289"/>
    <w:rsid w:val="0050631A"/>
    <w:rsid w:val="00510A41"/>
    <w:rsid w:val="005121DE"/>
    <w:rsid w:val="005137C4"/>
    <w:rsid w:val="00514868"/>
    <w:rsid w:val="005153F3"/>
    <w:rsid w:val="005167C7"/>
    <w:rsid w:val="00517B36"/>
    <w:rsid w:val="00523650"/>
    <w:rsid w:val="00524116"/>
    <w:rsid w:val="00526562"/>
    <w:rsid w:val="0053009A"/>
    <w:rsid w:val="00533A56"/>
    <w:rsid w:val="00533E78"/>
    <w:rsid w:val="00534BB2"/>
    <w:rsid w:val="00540003"/>
    <w:rsid w:val="005414DA"/>
    <w:rsid w:val="005420F2"/>
    <w:rsid w:val="00543BA8"/>
    <w:rsid w:val="005464EC"/>
    <w:rsid w:val="005504A3"/>
    <w:rsid w:val="00554B14"/>
    <w:rsid w:val="005567A1"/>
    <w:rsid w:val="00560825"/>
    <w:rsid w:val="00560FC9"/>
    <w:rsid w:val="00561A64"/>
    <w:rsid w:val="0056323F"/>
    <w:rsid w:val="00564B42"/>
    <w:rsid w:val="005716AF"/>
    <w:rsid w:val="005726F0"/>
    <w:rsid w:val="0057297C"/>
    <w:rsid w:val="00581A66"/>
    <w:rsid w:val="00582A6E"/>
    <w:rsid w:val="0059156F"/>
    <w:rsid w:val="00592A61"/>
    <w:rsid w:val="00593C91"/>
    <w:rsid w:val="00593FF7"/>
    <w:rsid w:val="00594F5C"/>
    <w:rsid w:val="005A4479"/>
    <w:rsid w:val="005A583C"/>
    <w:rsid w:val="005A5FDC"/>
    <w:rsid w:val="005B0CDE"/>
    <w:rsid w:val="005B0DF1"/>
    <w:rsid w:val="005B1BC0"/>
    <w:rsid w:val="005B395C"/>
    <w:rsid w:val="005B3DB3"/>
    <w:rsid w:val="005C6A79"/>
    <w:rsid w:val="005C6F0A"/>
    <w:rsid w:val="005D00F8"/>
    <w:rsid w:val="005D184D"/>
    <w:rsid w:val="005E0ED3"/>
    <w:rsid w:val="005E1CD2"/>
    <w:rsid w:val="005E2BA8"/>
    <w:rsid w:val="005E3570"/>
    <w:rsid w:val="005E43BE"/>
    <w:rsid w:val="005F409C"/>
    <w:rsid w:val="005F65B0"/>
    <w:rsid w:val="005F6B35"/>
    <w:rsid w:val="005F772A"/>
    <w:rsid w:val="005F781A"/>
    <w:rsid w:val="006001EE"/>
    <w:rsid w:val="006041F8"/>
    <w:rsid w:val="00611FC4"/>
    <w:rsid w:val="00614B07"/>
    <w:rsid w:val="00615FA5"/>
    <w:rsid w:val="006176FB"/>
    <w:rsid w:val="006206EE"/>
    <w:rsid w:val="00624CC0"/>
    <w:rsid w:val="0062759D"/>
    <w:rsid w:val="006308A6"/>
    <w:rsid w:val="006320B4"/>
    <w:rsid w:val="0063331F"/>
    <w:rsid w:val="00633C76"/>
    <w:rsid w:val="00634829"/>
    <w:rsid w:val="00637FB9"/>
    <w:rsid w:val="00640B26"/>
    <w:rsid w:val="00642467"/>
    <w:rsid w:val="00650173"/>
    <w:rsid w:val="00651A2A"/>
    <w:rsid w:val="00652471"/>
    <w:rsid w:val="00657929"/>
    <w:rsid w:val="00663220"/>
    <w:rsid w:val="006634EF"/>
    <w:rsid w:val="0066402C"/>
    <w:rsid w:val="00665123"/>
    <w:rsid w:val="00671840"/>
    <w:rsid w:val="0067449A"/>
    <w:rsid w:val="00674552"/>
    <w:rsid w:val="00677324"/>
    <w:rsid w:val="00681B85"/>
    <w:rsid w:val="006826D3"/>
    <w:rsid w:val="00683E4F"/>
    <w:rsid w:val="00685BB5"/>
    <w:rsid w:val="00696F86"/>
    <w:rsid w:val="006976E2"/>
    <w:rsid w:val="006A0779"/>
    <w:rsid w:val="006A26AD"/>
    <w:rsid w:val="006A2AA2"/>
    <w:rsid w:val="006A2AFE"/>
    <w:rsid w:val="006B0FE9"/>
    <w:rsid w:val="006B116F"/>
    <w:rsid w:val="006B2466"/>
    <w:rsid w:val="006B76A0"/>
    <w:rsid w:val="006C09D7"/>
    <w:rsid w:val="006C2792"/>
    <w:rsid w:val="006C299F"/>
    <w:rsid w:val="006C601F"/>
    <w:rsid w:val="006C7459"/>
    <w:rsid w:val="006D1592"/>
    <w:rsid w:val="006D2470"/>
    <w:rsid w:val="006D65AC"/>
    <w:rsid w:val="006D6901"/>
    <w:rsid w:val="006D72BC"/>
    <w:rsid w:val="006E2526"/>
    <w:rsid w:val="006E338D"/>
    <w:rsid w:val="006E4588"/>
    <w:rsid w:val="006E564B"/>
    <w:rsid w:val="006E7E2B"/>
    <w:rsid w:val="006F2294"/>
    <w:rsid w:val="00704367"/>
    <w:rsid w:val="0071078F"/>
    <w:rsid w:val="00711022"/>
    <w:rsid w:val="00711AC6"/>
    <w:rsid w:val="00713A25"/>
    <w:rsid w:val="00714572"/>
    <w:rsid w:val="00715483"/>
    <w:rsid w:val="00715654"/>
    <w:rsid w:val="0072632A"/>
    <w:rsid w:val="0073199A"/>
    <w:rsid w:val="00740F6F"/>
    <w:rsid w:val="00741259"/>
    <w:rsid w:val="00744A93"/>
    <w:rsid w:val="0074670E"/>
    <w:rsid w:val="00747A52"/>
    <w:rsid w:val="00750B4D"/>
    <w:rsid w:val="007514BF"/>
    <w:rsid w:val="00756B4B"/>
    <w:rsid w:val="00757D67"/>
    <w:rsid w:val="00757E37"/>
    <w:rsid w:val="00760F53"/>
    <w:rsid w:val="0076470C"/>
    <w:rsid w:val="00764BB6"/>
    <w:rsid w:val="00765252"/>
    <w:rsid w:val="007719A2"/>
    <w:rsid w:val="007723A4"/>
    <w:rsid w:val="0077739E"/>
    <w:rsid w:val="007778C0"/>
    <w:rsid w:val="00780A94"/>
    <w:rsid w:val="00782347"/>
    <w:rsid w:val="007856F0"/>
    <w:rsid w:val="00787FC5"/>
    <w:rsid w:val="007917DE"/>
    <w:rsid w:val="00792F32"/>
    <w:rsid w:val="00793D5C"/>
    <w:rsid w:val="00794CA6"/>
    <w:rsid w:val="00795FCF"/>
    <w:rsid w:val="007A3B6C"/>
    <w:rsid w:val="007A6134"/>
    <w:rsid w:val="007A7856"/>
    <w:rsid w:val="007B1DA7"/>
    <w:rsid w:val="007B6BA5"/>
    <w:rsid w:val="007C3390"/>
    <w:rsid w:val="007C4F4B"/>
    <w:rsid w:val="007C6657"/>
    <w:rsid w:val="007D05E0"/>
    <w:rsid w:val="007D2DF3"/>
    <w:rsid w:val="007D585E"/>
    <w:rsid w:val="007D6617"/>
    <w:rsid w:val="007E376E"/>
    <w:rsid w:val="007E4B00"/>
    <w:rsid w:val="007E50A1"/>
    <w:rsid w:val="007F0E34"/>
    <w:rsid w:val="007F264E"/>
    <w:rsid w:val="007F3860"/>
    <w:rsid w:val="007F6611"/>
    <w:rsid w:val="00804432"/>
    <w:rsid w:val="00812994"/>
    <w:rsid w:val="00814958"/>
    <w:rsid w:val="00815BED"/>
    <w:rsid w:val="0082155F"/>
    <w:rsid w:val="008242D7"/>
    <w:rsid w:val="0082441F"/>
    <w:rsid w:val="008267B0"/>
    <w:rsid w:val="00827919"/>
    <w:rsid w:val="00832D01"/>
    <w:rsid w:val="0083493F"/>
    <w:rsid w:val="00841E37"/>
    <w:rsid w:val="008421B4"/>
    <w:rsid w:val="00844F6A"/>
    <w:rsid w:val="008472FD"/>
    <w:rsid w:val="00850109"/>
    <w:rsid w:val="008507D8"/>
    <w:rsid w:val="008568CD"/>
    <w:rsid w:val="00857F3F"/>
    <w:rsid w:val="00863FEA"/>
    <w:rsid w:val="0086617C"/>
    <w:rsid w:val="00866860"/>
    <w:rsid w:val="008705B3"/>
    <w:rsid w:val="00873A57"/>
    <w:rsid w:val="00881996"/>
    <w:rsid w:val="008829E1"/>
    <w:rsid w:val="00884098"/>
    <w:rsid w:val="00886070"/>
    <w:rsid w:val="0089099B"/>
    <w:rsid w:val="00895448"/>
    <w:rsid w:val="008979B1"/>
    <w:rsid w:val="008A46B1"/>
    <w:rsid w:val="008A6B25"/>
    <w:rsid w:val="008A6C4F"/>
    <w:rsid w:val="008A78CC"/>
    <w:rsid w:val="008B2335"/>
    <w:rsid w:val="008B308F"/>
    <w:rsid w:val="008B676F"/>
    <w:rsid w:val="008B7511"/>
    <w:rsid w:val="008C04FC"/>
    <w:rsid w:val="008C1BB4"/>
    <w:rsid w:val="008C2090"/>
    <w:rsid w:val="008C20DF"/>
    <w:rsid w:val="008C320D"/>
    <w:rsid w:val="008C385C"/>
    <w:rsid w:val="008C46F0"/>
    <w:rsid w:val="008C4CDC"/>
    <w:rsid w:val="008C5A2A"/>
    <w:rsid w:val="008D331F"/>
    <w:rsid w:val="008D5F99"/>
    <w:rsid w:val="008E0B2C"/>
    <w:rsid w:val="008E2668"/>
    <w:rsid w:val="008E3DB9"/>
    <w:rsid w:val="008E47A4"/>
    <w:rsid w:val="008E492A"/>
    <w:rsid w:val="008E6604"/>
    <w:rsid w:val="008E7FB9"/>
    <w:rsid w:val="008F100D"/>
    <w:rsid w:val="008F178A"/>
    <w:rsid w:val="008F3D97"/>
    <w:rsid w:val="008F79EA"/>
    <w:rsid w:val="00904AE8"/>
    <w:rsid w:val="009079F9"/>
    <w:rsid w:val="00917FC6"/>
    <w:rsid w:val="009223CA"/>
    <w:rsid w:val="00922CC5"/>
    <w:rsid w:val="00932E9B"/>
    <w:rsid w:val="009357AE"/>
    <w:rsid w:val="009369F6"/>
    <w:rsid w:val="00940F93"/>
    <w:rsid w:val="00941429"/>
    <w:rsid w:val="009423D2"/>
    <w:rsid w:val="0094307A"/>
    <w:rsid w:val="00946EAF"/>
    <w:rsid w:val="009472E7"/>
    <w:rsid w:val="00947DAC"/>
    <w:rsid w:val="0095175C"/>
    <w:rsid w:val="00954D50"/>
    <w:rsid w:val="00954E94"/>
    <w:rsid w:val="00954F11"/>
    <w:rsid w:val="00957609"/>
    <w:rsid w:val="009603EF"/>
    <w:rsid w:val="00961447"/>
    <w:rsid w:val="00961987"/>
    <w:rsid w:val="00964452"/>
    <w:rsid w:val="00973C5A"/>
    <w:rsid w:val="00974C9A"/>
    <w:rsid w:val="00976908"/>
    <w:rsid w:val="00980259"/>
    <w:rsid w:val="009806C4"/>
    <w:rsid w:val="00981D0A"/>
    <w:rsid w:val="00982066"/>
    <w:rsid w:val="009831CF"/>
    <w:rsid w:val="00987389"/>
    <w:rsid w:val="009909B4"/>
    <w:rsid w:val="009915A5"/>
    <w:rsid w:val="0099573C"/>
    <w:rsid w:val="00996854"/>
    <w:rsid w:val="0099742F"/>
    <w:rsid w:val="009A3287"/>
    <w:rsid w:val="009B1E12"/>
    <w:rsid w:val="009B2092"/>
    <w:rsid w:val="009B4A1B"/>
    <w:rsid w:val="009B5592"/>
    <w:rsid w:val="009B6B58"/>
    <w:rsid w:val="009C0EE8"/>
    <w:rsid w:val="009C14AA"/>
    <w:rsid w:val="009C14F2"/>
    <w:rsid w:val="009C25E0"/>
    <w:rsid w:val="009D12C1"/>
    <w:rsid w:val="009D1D20"/>
    <w:rsid w:val="009D3223"/>
    <w:rsid w:val="009D3A6D"/>
    <w:rsid w:val="009D64E9"/>
    <w:rsid w:val="009D7117"/>
    <w:rsid w:val="009E114A"/>
    <w:rsid w:val="009E227B"/>
    <w:rsid w:val="009E4667"/>
    <w:rsid w:val="009E7737"/>
    <w:rsid w:val="009F0D64"/>
    <w:rsid w:val="009F3172"/>
    <w:rsid w:val="009F333D"/>
    <w:rsid w:val="009F3FB9"/>
    <w:rsid w:val="009F427D"/>
    <w:rsid w:val="009F5FCF"/>
    <w:rsid w:val="00A00668"/>
    <w:rsid w:val="00A01489"/>
    <w:rsid w:val="00A024D1"/>
    <w:rsid w:val="00A02BD2"/>
    <w:rsid w:val="00A073E1"/>
    <w:rsid w:val="00A079C9"/>
    <w:rsid w:val="00A103A6"/>
    <w:rsid w:val="00A1082F"/>
    <w:rsid w:val="00A10C75"/>
    <w:rsid w:val="00A146ED"/>
    <w:rsid w:val="00A15552"/>
    <w:rsid w:val="00A17D9A"/>
    <w:rsid w:val="00A21343"/>
    <w:rsid w:val="00A219AE"/>
    <w:rsid w:val="00A21F1D"/>
    <w:rsid w:val="00A22436"/>
    <w:rsid w:val="00A236F7"/>
    <w:rsid w:val="00A24C0C"/>
    <w:rsid w:val="00A27E2B"/>
    <w:rsid w:val="00A3546E"/>
    <w:rsid w:val="00A360FF"/>
    <w:rsid w:val="00A366A4"/>
    <w:rsid w:val="00A41A1C"/>
    <w:rsid w:val="00A42C4C"/>
    <w:rsid w:val="00A5550A"/>
    <w:rsid w:val="00A56B5B"/>
    <w:rsid w:val="00A57E4F"/>
    <w:rsid w:val="00A6066F"/>
    <w:rsid w:val="00A61CCD"/>
    <w:rsid w:val="00A639A0"/>
    <w:rsid w:val="00A703F6"/>
    <w:rsid w:val="00A712F6"/>
    <w:rsid w:val="00A72F22"/>
    <w:rsid w:val="00A748A6"/>
    <w:rsid w:val="00A776B4"/>
    <w:rsid w:val="00A7798B"/>
    <w:rsid w:val="00A82B70"/>
    <w:rsid w:val="00A8431E"/>
    <w:rsid w:val="00A8758C"/>
    <w:rsid w:val="00A87AC1"/>
    <w:rsid w:val="00A91607"/>
    <w:rsid w:val="00A94361"/>
    <w:rsid w:val="00AA3B78"/>
    <w:rsid w:val="00AB3287"/>
    <w:rsid w:val="00AB36E6"/>
    <w:rsid w:val="00AB3A19"/>
    <w:rsid w:val="00AB3D2D"/>
    <w:rsid w:val="00AB4539"/>
    <w:rsid w:val="00AB4E14"/>
    <w:rsid w:val="00AB554A"/>
    <w:rsid w:val="00AC1341"/>
    <w:rsid w:val="00AC1552"/>
    <w:rsid w:val="00AC27D0"/>
    <w:rsid w:val="00AC3683"/>
    <w:rsid w:val="00AD0052"/>
    <w:rsid w:val="00AD21FF"/>
    <w:rsid w:val="00AE36C1"/>
    <w:rsid w:val="00AE57EC"/>
    <w:rsid w:val="00AF1DBF"/>
    <w:rsid w:val="00AF4210"/>
    <w:rsid w:val="00AF4E3E"/>
    <w:rsid w:val="00AF5ACF"/>
    <w:rsid w:val="00AF7FB1"/>
    <w:rsid w:val="00B0175D"/>
    <w:rsid w:val="00B02D52"/>
    <w:rsid w:val="00B0550F"/>
    <w:rsid w:val="00B05812"/>
    <w:rsid w:val="00B06775"/>
    <w:rsid w:val="00B121C6"/>
    <w:rsid w:val="00B133DC"/>
    <w:rsid w:val="00B20D26"/>
    <w:rsid w:val="00B27AA0"/>
    <w:rsid w:val="00B27D55"/>
    <w:rsid w:val="00B30179"/>
    <w:rsid w:val="00B30449"/>
    <w:rsid w:val="00B30D79"/>
    <w:rsid w:val="00B311C5"/>
    <w:rsid w:val="00B31F9A"/>
    <w:rsid w:val="00B358DC"/>
    <w:rsid w:val="00B35F67"/>
    <w:rsid w:val="00B36A44"/>
    <w:rsid w:val="00B40505"/>
    <w:rsid w:val="00B40A14"/>
    <w:rsid w:val="00B46BAB"/>
    <w:rsid w:val="00B47AD5"/>
    <w:rsid w:val="00B528E0"/>
    <w:rsid w:val="00B56ACB"/>
    <w:rsid w:val="00B56E9C"/>
    <w:rsid w:val="00B60E96"/>
    <w:rsid w:val="00B63063"/>
    <w:rsid w:val="00B64B1F"/>
    <w:rsid w:val="00B6553F"/>
    <w:rsid w:val="00B656AD"/>
    <w:rsid w:val="00B663CA"/>
    <w:rsid w:val="00B66BF6"/>
    <w:rsid w:val="00B70350"/>
    <w:rsid w:val="00B718D7"/>
    <w:rsid w:val="00B72AD8"/>
    <w:rsid w:val="00B735C2"/>
    <w:rsid w:val="00B74D83"/>
    <w:rsid w:val="00B76DA0"/>
    <w:rsid w:val="00B77186"/>
    <w:rsid w:val="00B7723D"/>
    <w:rsid w:val="00B77B09"/>
    <w:rsid w:val="00B81E12"/>
    <w:rsid w:val="00B86E20"/>
    <w:rsid w:val="00B87998"/>
    <w:rsid w:val="00B87F2E"/>
    <w:rsid w:val="00B9004C"/>
    <w:rsid w:val="00B9331E"/>
    <w:rsid w:val="00B9522C"/>
    <w:rsid w:val="00BB1FAD"/>
    <w:rsid w:val="00BB3D58"/>
    <w:rsid w:val="00BC097D"/>
    <w:rsid w:val="00BC1709"/>
    <w:rsid w:val="00BC5AFB"/>
    <w:rsid w:val="00BC74E9"/>
    <w:rsid w:val="00BC7B58"/>
    <w:rsid w:val="00BD60E4"/>
    <w:rsid w:val="00BD716D"/>
    <w:rsid w:val="00BD7E2E"/>
    <w:rsid w:val="00BE06F1"/>
    <w:rsid w:val="00BE5E65"/>
    <w:rsid w:val="00BE7CDE"/>
    <w:rsid w:val="00BF1B12"/>
    <w:rsid w:val="00BF417C"/>
    <w:rsid w:val="00BF42E6"/>
    <w:rsid w:val="00BF6277"/>
    <w:rsid w:val="00BF68A8"/>
    <w:rsid w:val="00BF7321"/>
    <w:rsid w:val="00C01010"/>
    <w:rsid w:val="00C02E95"/>
    <w:rsid w:val="00C03DB0"/>
    <w:rsid w:val="00C050BB"/>
    <w:rsid w:val="00C05370"/>
    <w:rsid w:val="00C07E51"/>
    <w:rsid w:val="00C1095B"/>
    <w:rsid w:val="00C1101F"/>
    <w:rsid w:val="00C1225E"/>
    <w:rsid w:val="00C14737"/>
    <w:rsid w:val="00C20C7D"/>
    <w:rsid w:val="00C20CAB"/>
    <w:rsid w:val="00C228C0"/>
    <w:rsid w:val="00C30362"/>
    <w:rsid w:val="00C3206E"/>
    <w:rsid w:val="00C40CB2"/>
    <w:rsid w:val="00C44BCF"/>
    <w:rsid w:val="00C463DD"/>
    <w:rsid w:val="00C4724C"/>
    <w:rsid w:val="00C475AB"/>
    <w:rsid w:val="00C53A77"/>
    <w:rsid w:val="00C5479B"/>
    <w:rsid w:val="00C55906"/>
    <w:rsid w:val="00C616A2"/>
    <w:rsid w:val="00C629A0"/>
    <w:rsid w:val="00C634DD"/>
    <w:rsid w:val="00C63A62"/>
    <w:rsid w:val="00C70732"/>
    <w:rsid w:val="00C723D7"/>
    <w:rsid w:val="00C745C3"/>
    <w:rsid w:val="00C75BBD"/>
    <w:rsid w:val="00C75FB9"/>
    <w:rsid w:val="00C825D6"/>
    <w:rsid w:val="00C842B9"/>
    <w:rsid w:val="00C84B90"/>
    <w:rsid w:val="00C8542C"/>
    <w:rsid w:val="00C8646A"/>
    <w:rsid w:val="00C9183C"/>
    <w:rsid w:val="00C928F6"/>
    <w:rsid w:val="00C948E7"/>
    <w:rsid w:val="00C9726F"/>
    <w:rsid w:val="00C97C7E"/>
    <w:rsid w:val="00CA35F7"/>
    <w:rsid w:val="00CA7684"/>
    <w:rsid w:val="00CB4E2D"/>
    <w:rsid w:val="00CB65E6"/>
    <w:rsid w:val="00CB6FDF"/>
    <w:rsid w:val="00CB79F7"/>
    <w:rsid w:val="00CC00AC"/>
    <w:rsid w:val="00CC24D2"/>
    <w:rsid w:val="00CC287A"/>
    <w:rsid w:val="00CC3F2D"/>
    <w:rsid w:val="00CC7188"/>
    <w:rsid w:val="00CD13F8"/>
    <w:rsid w:val="00CD46BF"/>
    <w:rsid w:val="00CE1F28"/>
    <w:rsid w:val="00CE222A"/>
    <w:rsid w:val="00CE3558"/>
    <w:rsid w:val="00CE4A8F"/>
    <w:rsid w:val="00CF02EB"/>
    <w:rsid w:val="00CF0E27"/>
    <w:rsid w:val="00CF16D7"/>
    <w:rsid w:val="00CF29AE"/>
    <w:rsid w:val="00CF3634"/>
    <w:rsid w:val="00CF4430"/>
    <w:rsid w:val="00CF5C95"/>
    <w:rsid w:val="00CF5D28"/>
    <w:rsid w:val="00CF7986"/>
    <w:rsid w:val="00D040CC"/>
    <w:rsid w:val="00D113CB"/>
    <w:rsid w:val="00D1249A"/>
    <w:rsid w:val="00D1511A"/>
    <w:rsid w:val="00D15FB2"/>
    <w:rsid w:val="00D16014"/>
    <w:rsid w:val="00D2031B"/>
    <w:rsid w:val="00D218CB"/>
    <w:rsid w:val="00D22990"/>
    <w:rsid w:val="00D22EF9"/>
    <w:rsid w:val="00D23322"/>
    <w:rsid w:val="00D25DAC"/>
    <w:rsid w:val="00D25FE2"/>
    <w:rsid w:val="00D266D2"/>
    <w:rsid w:val="00D274CE"/>
    <w:rsid w:val="00D31B52"/>
    <w:rsid w:val="00D32D71"/>
    <w:rsid w:val="00D332F1"/>
    <w:rsid w:val="00D3490A"/>
    <w:rsid w:val="00D36312"/>
    <w:rsid w:val="00D404E8"/>
    <w:rsid w:val="00D43252"/>
    <w:rsid w:val="00D43555"/>
    <w:rsid w:val="00D4386B"/>
    <w:rsid w:val="00D46EBB"/>
    <w:rsid w:val="00D51E7F"/>
    <w:rsid w:val="00D530EF"/>
    <w:rsid w:val="00D5686A"/>
    <w:rsid w:val="00D62A42"/>
    <w:rsid w:val="00D62E52"/>
    <w:rsid w:val="00D651CC"/>
    <w:rsid w:val="00D654C1"/>
    <w:rsid w:val="00D6577A"/>
    <w:rsid w:val="00D663A8"/>
    <w:rsid w:val="00D66E8F"/>
    <w:rsid w:val="00D673F7"/>
    <w:rsid w:val="00D71BA7"/>
    <w:rsid w:val="00D75D93"/>
    <w:rsid w:val="00D76615"/>
    <w:rsid w:val="00D76878"/>
    <w:rsid w:val="00D7767E"/>
    <w:rsid w:val="00D83479"/>
    <w:rsid w:val="00D85A80"/>
    <w:rsid w:val="00D87A27"/>
    <w:rsid w:val="00D92801"/>
    <w:rsid w:val="00D932E6"/>
    <w:rsid w:val="00D978C6"/>
    <w:rsid w:val="00DA2A7A"/>
    <w:rsid w:val="00DA3C1C"/>
    <w:rsid w:val="00DA7458"/>
    <w:rsid w:val="00DA78B7"/>
    <w:rsid w:val="00DB1443"/>
    <w:rsid w:val="00DB52E9"/>
    <w:rsid w:val="00DB5CA0"/>
    <w:rsid w:val="00DB6019"/>
    <w:rsid w:val="00DB699F"/>
    <w:rsid w:val="00DC0C86"/>
    <w:rsid w:val="00DC1238"/>
    <w:rsid w:val="00DC24B0"/>
    <w:rsid w:val="00DC2872"/>
    <w:rsid w:val="00DC2CAA"/>
    <w:rsid w:val="00DD0F92"/>
    <w:rsid w:val="00DD3257"/>
    <w:rsid w:val="00DD4423"/>
    <w:rsid w:val="00DE22E9"/>
    <w:rsid w:val="00DE407B"/>
    <w:rsid w:val="00DE68E0"/>
    <w:rsid w:val="00DE7C3B"/>
    <w:rsid w:val="00DF683E"/>
    <w:rsid w:val="00DF755F"/>
    <w:rsid w:val="00E04451"/>
    <w:rsid w:val="00E06E77"/>
    <w:rsid w:val="00E078A3"/>
    <w:rsid w:val="00E109FB"/>
    <w:rsid w:val="00E12DF3"/>
    <w:rsid w:val="00E13AB5"/>
    <w:rsid w:val="00E15923"/>
    <w:rsid w:val="00E15F17"/>
    <w:rsid w:val="00E16373"/>
    <w:rsid w:val="00E16BCB"/>
    <w:rsid w:val="00E216CE"/>
    <w:rsid w:val="00E23B61"/>
    <w:rsid w:val="00E267A8"/>
    <w:rsid w:val="00E27977"/>
    <w:rsid w:val="00E31267"/>
    <w:rsid w:val="00E3532D"/>
    <w:rsid w:val="00E37F4C"/>
    <w:rsid w:val="00E40CD8"/>
    <w:rsid w:val="00E432E1"/>
    <w:rsid w:val="00E43354"/>
    <w:rsid w:val="00E54785"/>
    <w:rsid w:val="00E54A2C"/>
    <w:rsid w:val="00E5580B"/>
    <w:rsid w:val="00E5607A"/>
    <w:rsid w:val="00E561F6"/>
    <w:rsid w:val="00E56774"/>
    <w:rsid w:val="00E579FB"/>
    <w:rsid w:val="00E57DA3"/>
    <w:rsid w:val="00E61A1D"/>
    <w:rsid w:val="00E62B2F"/>
    <w:rsid w:val="00E63389"/>
    <w:rsid w:val="00E66D75"/>
    <w:rsid w:val="00E71183"/>
    <w:rsid w:val="00E71BC8"/>
    <w:rsid w:val="00E7260F"/>
    <w:rsid w:val="00E72DEF"/>
    <w:rsid w:val="00E76532"/>
    <w:rsid w:val="00E7666B"/>
    <w:rsid w:val="00E766AE"/>
    <w:rsid w:val="00E8041D"/>
    <w:rsid w:val="00E9333B"/>
    <w:rsid w:val="00E938EB"/>
    <w:rsid w:val="00E96630"/>
    <w:rsid w:val="00E970D2"/>
    <w:rsid w:val="00E975F6"/>
    <w:rsid w:val="00EA055F"/>
    <w:rsid w:val="00EB1CD4"/>
    <w:rsid w:val="00EB1EC3"/>
    <w:rsid w:val="00EB5CAD"/>
    <w:rsid w:val="00EC39B7"/>
    <w:rsid w:val="00EC4D86"/>
    <w:rsid w:val="00EC58C5"/>
    <w:rsid w:val="00ED016E"/>
    <w:rsid w:val="00ED3096"/>
    <w:rsid w:val="00ED32A3"/>
    <w:rsid w:val="00ED616A"/>
    <w:rsid w:val="00ED7A2A"/>
    <w:rsid w:val="00EE0604"/>
    <w:rsid w:val="00EE07AC"/>
    <w:rsid w:val="00EE1E16"/>
    <w:rsid w:val="00EE1F8B"/>
    <w:rsid w:val="00EE20D1"/>
    <w:rsid w:val="00EE434D"/>
    <w:rsid w:val="00EE47B8"/>
    <w:rsid w:val="00EE77F4"/>
    <w:rsid w:val="00EF0B7D"/>
    <w:rsid w:val="00EF1D7F"/>
    <w:rsid w:val="00EF6FA7"/>
    <w:rsid w:val="00EF7DDB"/>
    <w:rsid w:val="00F01EAC"/>
    <w:rsid w:val="00F0685D"/>
    <w:rsid w:val="00F14C85"/>
    <w:rsid w:val="00F17B12"/>
    <w:rsid w:val="00F21FDF"/>
    <w:rsid w:val="00F228C5"/>
    <w:rsid w:val="00F25357"/>
    <w:rsid w:val="00F254E0"/>
    <w:rsid w:val="00F259B8"/>
    <w:rsid w:val="00F25CB6"/>
    <w:rsid w:val="00F26A8F"/>
    <w:rsid w:val="00F30C95"/>
    <w:rsid w:val="00F31681"/>
    <w:rsid w:val="00F31D19"/>
    <w:rsid w:val="00F328C9"/>
    <w:rsid w:val="00F34583"/>
    <w:rsid w:val="00F35DC6"/>
    <w:rsid w:val="00F410CB"/>
    <w:rsid w:val="00F454C6"/>
    <w:rsid w:val="00F47A74"/>
    <w:rsid w:val="00F501D4"/>
    <w:rsid w:val="00F504DF"/>
    <w:rsid w:val="00F51D88"/>
    <w:rsid w:val="00F5364F"/>
    <w:rsid w:val="00F539F5"/>
    <w:rsid w:val="00F558D8"/>
    <w:rsid w:val="00F63E75"/>
    <w:rsid w:val="00F65E62"/>
    <w:rsid w:val="00F66848"/>
    <w:rsid w:val="00F71D36"/>
    <w:rsid w:val="00F72F43"/>
    <w:rsid w:val="00F75B01"/>
    <w:rsid w:val="00F82BE6"/>
    <w:rsid w:val="00F83569"/>
    <w:rsid w:val="00F83EEC"/>
    <w:rsid w:val="00F85F7E"/>
    <w:rsid w:val="00F90BE5"/>
    <w:rsid w:val="00F91336"/>
    <w:rsid w:val="00F93C3A"/>
    <w:rsid w:val="00F9496B"/>
    <w:rsid w:val="00F95278"/>
    <w:rsid w:val="00F9741E"/>
    <w:rsid w:val="00FA271C"/>
    <w:rsid w:val="00FA48D6"/>
    <w:rsid w:val="00FA51FD"/>
    <w:rsid w:val="00FA61D5"/>
    <w:rsid w:val="00FA6555"/>
    <w:rsid w:val="00FB3F70"/>
    <w:rsid w:val="00FC53BF"/>
    <w:rsid w:val="00FC68B7"/>
    <w:rsid w:val="00FC6B2C"/>
    <w:rsid w:val="00FD217E"/>
    <w:rsid w:val="00FD3072"/>
    <w:rsid w:val="00FD3780"/>
    <w:rsid w:val="00FD3EEC"/>
    <w:rsid w:val="00FD685A"/>
    <w:rsid w:val="00FE1F71"/>
    <w:rsid w:val="00FE3830"/>
    <w:rsid w:val="00FE4580"/>
    <w:rsid w:val="00FF01CB"/>
    <w:rsid w:val="00FF0684"/>
    <w:rsid w:val="00FF4DBF"/>
    <w:rsid w:val="00FF5527"/>
    <w:rsid w:val="00FF7530"/>
    <w:rsid w:val="00FF76EB"/>
    <w:rsid w:val="00FF7D02"/>
    <w:rsid w:val="00FF7E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rPr>
      <w:lang/>
    </w:r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4_GR,Char Char1 Char Char Char Char,ftref,Fußnotenzeichen_Raxen,Footnotes refss,Error-Fußnotenzeichen5,Error-Fußnotenzeichen6,Error-Fußnotenzeichen3,Footnote Refernece,Footnote Ref,16 Point,Superscript 6 Point,4_G_, Char Char,Ref"/>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6_GR"/>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3_GR"/>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4Char">
    <w:name w:val="Heading 4 Char"/>
    <w:link w:val="Heading4"/>
    <w:rsid w:val="00C948E7"/>
    <w:rPr>
      <w:lang w:eastAsia="en-US"/>
    </w:rPr>
  </w:style>
  <w:style w:type="paragraph" w:styleId="NormalWeb">
    <w:name w:val="Normal (Web)"/>
    <w:basedOn w:val="Normal"/>
    <w:uiPriority w:val="99"/>
    <w:unhideWhenUsed/>
    <w:rsid w:val="00C948E7"/>
    <w:pPr>
      <w:suppressAutoHyphens w:val="0"/>
      <w:spacing w:before="100" w:beforeAutospacing="1" w:after="100" w:afterAutospacing="1" w:line="240" w:lineRule="auto"/>
    </w:pPr>
    <w:rPr>
      <w:sz w:val="24"/>
      <w:szCs w:val="24"/>
      <w:lang w:val="en-US"/>
    </w:rPr>
  </w:style>
  <w:style w:type="character" w:customStyle="1" w:styleId="FootnoteTextChar">
    <w:name w:val="Footnote Text Char"/>
    <w:aliases w:val="5_G Char"/>
    <w:link w:val="FootnoteText"/>
    <w:uiPriority w:val="99"/>
    <w:rsid w:val="00C948E7"/>
    <w:rPr>
      <w:sz w:val="18"/>
      <w:lang w:eastAsia="en-US"/>
    </w:rPr>
  </w:style>
  <w:style w:type="paragraph" w:styleId="CommentText">
    <w:name w:val="annotation text"/>
    <w:basedOn w:val="Normal"/>
    <w:link w:val="CommentTextChar1"/>
    <w:uiPriority w:val="99"/>
    <w:unhideWhenUsed/>
    <w:rsid w:val="00C948E7"/>
    <w:pPr>
      <w:suppressAutoHyphens w:val="0"/>
      <w:spacing w:before="240" w:after="200" w:line="276" w:lineRule="auto"/>
    </w:pPr>
    <w:rPr>
      <w:rFonts w:eastAsia="Calibri"/>
      <w:lang/>
    </w:rPr>
  </w:style>
  <w:style w:type="character" w:customStyle="1" w:styleId="CommentTextChar">
    <w:name w:val="Comment Text Char"/>
    <w:uiPriority w:val="99"/>
    <w:rsid w:val="00C948E7"/>
    <w:rPr>
      <w:lang w:eastAsia="en-US"/>
    </w:rPr>
  </w:style>
  <w:style w:type="character" w:customStyle="1" w:styleId="CommentTextChar1">
    <w:name w:val="Comment Text Char1"/>
    <w:link w:val="CommentText"/>
    <w:uiPriority w:val="99"/>
    <w:rsid w:val="00C948E7"/>
    <w:rPr>
      <w:rFonts w:eastAsia="Calibri"/>
      <w:lang/>
    </w:rPr>
  </w:style>
  <w:style w:type="paragraph" w:styleId="PlainText">
    <w:name w:val="Plain Text"/>
    <w:basedOn w:val="Normal"/>
    <w:link w:val="PlainTextChar"/>
    <w:uiPriority w:val="99"/>
    <w:unhideWhenUsed/>
    <w:rsid w:val="00C948E7"/>
    <w:pPr>
      <w:suppressAutoHyphens w:val="0"/>
      <w:spacing w:line="240" w:lineRule="auto"/>
    </w:pPr>
    <w:rPr>
      <w:rFonts w:ascii="Consolas" w:eastAsia="Calibri" w:hAnsi="Consolas"/>
      <w:sz w:val="21"/>
      <w:szCs w:val="21"/>
      <w:lang/>
    </w:rPr>
  </w:style>
  <w:style w:type="character" w:customStyle="1" w:styleId="PlainTextChar">
    <w:name w:val="Plain Text Char"/>
    <w:link w:val="PlainText"/>
    <w:uiPriority w:val="99"/>
    <w:rsid w:val="00C948E7"/>
    <w:rPr>
      <w:rFonts w:ascii="Consolas" w:eastAsia="Calibri" w:hAnsi="Consolas"/>
      <w:sz w:val="21"/>
      <w:szCs w:val="21"/>
      <w:lang/>
    </w:rPr>
  </w:style>
  <w:style w:type="paragraph" w:styleId="ListParagraph">
    <w:name w:val="List Paragraph"/>
    <w:basedOn w:val="Normal"/>
    <w:uiPriority w:val="34"/>
    <w:qFormat/>
    <w:rsid w:val="00C948E7"/>
    <w:pPr>
      <w:suppressAutoHyphens w:val="0"/>
      <w:spacing w:before="240" w:after="200" w:line="276" w:lineRule="auto"/>
      <w:ind w:left="720"/>
    </w:pPr>
    <w:rPr>
      <w:rFonts w:eastAsia="Calibri"/>
      <w:sz w:val="24"/>
      <w:szCs w:val="24"/>
      <w:lang w:val="en-US"/>
    </w:rPr>
  </w:style>
  <w:style w:type="paragraph" w:customStyle="1" w:styleId="Default">
    <w:name w:val="Default"/>
    <w:uiPriority w:val="99"/>
    <w:rsid w:val="00C948E7"/>
    <w:pPr>
      <w:autoSpaceDE w:val="0"/>
      <w:autoSpaceDN w:val="0"/>
      <w:adjustRightInd w:val="0"/>
    </w:pPr>
    <w:rPr>
      <w:rFonts w:eastAsia="Calibri"/>
      <w:color w:val="000000"/>
      <w:sz w:val="24"/>
      <w:szCs w:val="24"/>
    </w:rPr>
  </w:style>
  <w:style w:type="character" w:styleId="CommentReference">
    <w:name w:val="annotation reference"/>
    <w:uiPriority w:val="99"/>
    <w:unhideWhenUsed/>
    <w:rsid w:val="00C948E7"/>
    <w:rPr>
      <w:sz w:val="16"/>
      <w:szCs w:val="16"/>
    </w:rPr>
  </w:style>
  <w:style w:type="paragraph" w:styleId="BalloonText">
    <w:name w:val="Balloon Text"/>
    <w:basedOn w:val="Normal"/>
    <w:link w:val="BalloonTextChar"/>
    <w:uiPriority w:val="99"/>
    <w:unhideWhenUsed/>
    <w:rsid w:val="00C948E7"/>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C948E7"/>
    <w:rPr>
      <w:rFonts w:ascii="Tahoma" w:eastAsia="Calibri" w:hAnsi="Tahoma"/>
      <w:sz w:val="16"/>
      <w:szCs w:val="16"/>
      <w:lang/>
    </w:rPr>
  </w:style>
  <w:style w:type="paragraph" w:styleId="CommentSubject">
    <w:name w:val="annotation subject"/>
    <w:basedOn w:val="CommentText"/>
    <w:next w:val="CommentText"/>
    <w:link w:val="CommentSubjectChar"/>
    <w:uiPriority w:val="99"/>
    <w:unhideWhenUsed/>
    <w:rsid w:val="00C948E7"/>
    <w:rPr>
      <w:b/>
      <w:bCs/>
    </w:rPr>
  </w:style>
  <w:style w:type="character" w:customStyle="1" w:styleId="CommentSubjectChar">
    <w:name w:val="Comment Subject Char"/>
    <w:link w:val="CommentSubject"/>
    <w:uiPriority w:val="99"/>
    <w:rsid w:val="00C948E7"/>
    <w:rPr>
      <w:rFonts w:eastAsia="Calibri"/>
      <w:b/>
      <w:bCs/>
      <w:lang/>
    </w:rPr>
  </w:style>
  <w:style w:type="character" w:customStyle="1" w:styleId="HeaderChar">
    <w:name w:val="Header Char"/>
    <w:aliases w:val="6_G Char,6_GR Char"/>
    <w:link w:val="Header"/>
    <w:uiPriority w:val="99"/>
    <w:rsid w:val="00C948E7"/>
    <w:rPr>
      <w:b/>
      <w:sz w:val="18"/>
      <w:lang w:eastAsia="en-US"/>
    </w:rPr>
  </w:style>
  <w:style w:type="character" w:customStyle="1" w:styleId="FooterChar">
    <w:name w:val="Footer Char"/>
    <w:aliases w:val="3_G Char,3_GR Char"/>
    <w:link w:val="Footer"/>
    <w:uiPriority w:val="99"/>
    <w:rsid w:val="00C948E7"/>
    <w:rPr>
      <w:sz w:val="16"/>
      <w:lang w:eastAsia="en-US"/>
    </w:rPr>
  </w:style>
  <w:style w:type="character" w:styleId="Strong">
    <w:name w:val="Strong"/>
    <w:uiPriority w:val="22"/>
    <w:qFormat/>
    <w:rsid w:val="00C948E7"/>
    <w:rPr>
      <w:rFonts w:ascii="Times New Roman" w:hAnsi="Times New Roman" w:cs="Times New Roman" w:hint="default"/>
      <w:b/>
      <w:bCs/>
    </w:rPr>
  </w:style>
  <w:style w:type="paragraph" w:customStyle="1" w:styleId="CM5">
    <w:name w:val="CM5"/>
    <w:basedOn w:val="Normal"/>
    <w:next w:val="Normal"/>
    <w:uiPriority w:val="99"/>
    <w:rsid w:val="00C948E7"/>
    <w:pPr>
      <w:widowControl w:val="0"/>
      <w:suppressAutoHyphens w:val="0"/>
      <w:autoSpaceDE w:val="0"/>
      <w:autoSpaceDN w:val="0"/>
      <w:adjustRightInd w:val="0"/>
      <w:spacing w:line="276" w:lineRule="atLeast"/>
    </w:pPr>
    <w:rPr>
      <w:rFonts w:ascii="Times" w:hAnsi="Times" w:cs="Times"/>
      <w:sz w:val="24"/>
      <w:szCs w:val="24"/>
      <w:lang w:val="en-US"/>
    </w:rPr>
  </w:style>
  <w:style w:type="paragraph" w:styleId="Revision">
    <w:name w:val="Revision"/>
    <w:hidden/>
    <w:uiPriority w:val="99"/>
    <w:semiHidden/>
    <w:rsid w:val="00C948E7"/>
    <w:rPr>
      <w:rFonts w:eastAsia="Calibri"/>
      <w:sz w:val="24"/>
      <w:szCs w:val="24"/>
    </w:rPr>
  </w:style>
  <w:style w:type="character" w:styleId="HTMLCite">
    <w:name w:val="HTML Cite"/>
    <w:uiPriority w:val="99"/>
    <w:unhideWhenUsed/>
    <w:rsid w:val="00C948E7"/>
    <w:rPr>
      <w:i/>
      <w:iCs/>
    </w:rPr>
  </w:style>
  <w:style w:type="paragraph" w:styleId="ListBullet2">
    <w:name w:val="List Bullet 2"/>
    <w:basedOn w:val="Normal"/>
    <w:unhideWhenUsed/>
    <w:rsid w:val="00C948E7"/>
    <w:pPr>
      <w:numPr>
        <w:numId w:val="3"/>
      </w:numPr>
      <w:suppressAutoHyphens w:val="0"/>
      <w:spacing w:after="200" w:line="240" w:lineRule="auto"/>
    </w:pPr>
    <w:rPr>
      <w:rFonts w:ascii="Cambria" w:eastAsia="Calibri" w:hAnsi="Cambria"/>
      <w:sz w:val="24"/>
      <w:szCs w:val="24"/>
      <w:lang w:val="en-US"/>
    </w:rPr>
  </w:style>
  <w:style w:type="paragraph" w:customStyle="1" w:styleId="NoSpacing2">
    <w:name w:val="No Spacing2"/>
    <w:rsid w:val="00C948E7"/>
    <w:pPr>
      <w:autoSpaceDE w:val="0"/>
      <w:autoSpaceDN w:val="0"/>
      <w:adjustRightInd w:val="0"/>
    </w:pPr>
  </w:style>
  <w:style w:type="character" w:customStyle="1" w:styleId="apple-converted-space">
    <w:name w:val="apple-converted-space"/>
    <w:rsid w:val="00C948E7"/>
  </w:style>
  <w:style w:type="paragraph" w:customStyle="1" w:styleId="Bullet1GR">
    <w:name w:val="_Bullet 1_GR"/>
    <w:basedOn w:val="Normal"/>
    <w:rsid w:val="006308A6"/>
    <w:pPr>
      <w:numPr>
        <w:numId w:val="14"/>
      </w:numPr>
      <w:suppressAutoHyphens w:val="0"/>
      <w:spacing w:after="120"/>
      <w:ind w:right="1134"/>
      <w:jc w:val="both"/>
    </w:pPr>
    <w:rPr>
      <w:spacing w:val="4"/>
      <w:w w:val="103"/>
      <w:kern w:val="14"/>
      <w:lang w:val="ru-RU" w:eastAsia="ru-RU"/>
    </w:rPr>
  </w:style>
  <w:style w:type="paragraph" w:customStyle="1" w:styleId="HMGR">
    <w:name w:val="_ H __M_GR"/>
    <w:basedOn w:val="Normal"/>
    <w:next w:val="Normal"/>
    <w:rsid w:val="0076470C"/>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HChGR">
    <w:name w:val="_ H _Ch_GR"/>
    <w:basedOn w:val="Normal"/>
    <w:next w:val="Normal"/>
    <w:rsid w:val="0076470C"/>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SingleTxtGR">
    <w:name w:val="_ Single Txt_GR"/>
    <w:basedOn w:val="Normal"/>
    <w:rsid w:val="0076470C"/>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5G">
    <w:name w:val="Текст сноски 5_G__ Знак"/>
    <w:basedOn w:val="DefaultParagraphFont"/>
    <w:rsid w:val="0076470C"/>
    <w:rPr>
      <w:spacing w:val="4"/>
      <w:w w:val="103"/>
      <w:kern w:val="14"/>
      <w:sz w:val="18"/>
      <w:szCs w:val="18"/>
      <w:lang w:val="ru-RU" w:eastAsia="ru-RU" w:bidi="ar-SA"/>
    </w:rPr>
  </w:style>
  <w:style w:type="paragraph" w:customStyle="1" w:styleId="H23GR">
    <w:name w:val="_ H_2/3_GR"/>
    <w:basedOn w:val="Normal"/>
    <w:next w:val="Normal"/>
    <w:rsid w:val="00236B08"/>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1GR">
    <w:name w:val="_ H_1_GR"/>
    <w:basedOn w:val="Normal"/>
    <w:next w:val="Normal"/>
    <w:rsid w:val="007B1DA7"/>
    <w:pPr>
      <w:keepNext/>
      <w:keepLines/>
      <w:tabs>
        <w:tab w:val="right" w:pos="851"/>
      </w:tabs>
      <w:spacing w:before="360" w:after="240" w:line="270" w:lineRule="exact"/>
      <w:ind w:left="1134" w:right="1134" w:hanging="1134"/>
    </w:pPr>
    <w:rPr>
      <w:b/>
      <w:spacing w:val="4"/>
      <w:w w:val="103"/>
      <w:kern w:val="14"/>
      <w:sz w:val="24"/>
      <w:lang w:val="ru-RU" w:eastAsia="ru-RU"/>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fy2012budg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sponsetovictims.or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3</TotalTime>
  <Pages>1</Pages>
  <Words>47102</Words>
  <Characters>268488</Characters>
  <Application>Microsoft Office Outlook</Application>
  <DocSecurity>4</DocSecurity>
  <Lines>2237</Lines>
  <Paragraphs>629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314961</CharactersWithSpaces>
  <SharedDoc>false</SharedDoc>
  <HLinks>
    <vt:vector size="12" baseType="variant">
      <vt:variant>
        <vt:i4>4521997</vt:i4>
      </vt:variant>
      <vt:variant>
        <vt:i4>24</vt:i4>
      </vt:variant>
      <vt:variant>
        <vt:i4>0</vt:i4>
      </vt:variant>
      <vt:variant>
        <vt:i4>5</vt:i4>
      </vt:variant>
      <vt:variant>
        <vt:lpwstr>http://www.responsetovictims.org/</vt:lpwstr>
      </vt:variant>
      <vt:variant>
        <vt:lpwstr/>
      </vt:variant>
      <vt:variant>
        <vt:i4>4653122</vt:i4>
      </vt:variant>
      <vt:variant>
        <vt:i4>6</vt:i4>
      </vt:variant>
      <vt:variant>
        <vt:i4>0</vt:i4>
      </vt:variant>
      <vt:variant>
        <vt:i4>5</vt:i4>
      </vt:variant>
      <vt:variant>
        <vt:lpwstr>http://portal.hud.gov/hudportal/HUD?src=/fy2012budget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CSD</cp:lastModifiedBy>
  <cp:revision>5</cp:revision>
  <cp:lastPrinted>2014-02-03T14:56:00Z</cp:lastPrinted>
  <dcterms:created xsi:type="dcterms:W3CDTF">2014-02-03T14:54:00Z</dcterms:created>
  <dcterms:modified xsi:type="dcterms:W3CDTF">2014-02-03T14:57:00Z</dcterms:modified>
</cp:coreProperties>
</file>