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C9007B" w:rsidTr="005E08DF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C9007B" w:rsidRDefault="00C9007B" w:rsidP="005E08DF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C9007B" w:rsidRDefault="00C9007B" w:rsidP="005E08DF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</w:t>
            </w:r>
            <w:r w:rsidR="001F365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C9007B" w:rsidRDefault="00EF74D2" w:rsidP="00EF74D2">
            <w:pPr>
              <w:suppressAutoHyphens w:val="0"/>
              <w:spacing w:after="20"/>
              <w:jc w:val="right"/>
            </w:pPr>
            <w:r w:rsidRPr="00EF74D2">
              <w:rPr>
                <w:sz w:val="40"/>
              </w:rPr>
              <w:t>CRPD</w:t>
            </w:r>
            <w:r>
              <w:t>/C/CUB/CO/1</w:t>
            </w:r>
          </w:p>
        </w:tc>
      </w:tr>
      <w:tr w:rsidR="00C9007B" w:rsidTr="005E08DF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C9007B" w:rsidRDefault="00C9007B" w:rsidP="005E08DF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 wp14:anchorId="4A3FB4C1" wp14:editId="090639D7">
                  <wp:extent cx="714375" cy="590550"/>
                  <wp:effectExtent l="0" t="0" r="9525" b="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C9007B" w:rsidRDefault="00C9007B" w:rsidP="005E08DF">
            <w:pPr>
              <w:spacing w:before="120" w:line="380" w:lineRule="exact"/>
              <w:rPr>
                <w:b/>
                <w:sz w:val="34"/>
                <w:szCs w:val="40"/>
              </w:rPr>
            </w:pPr>
            <w:r>
              <w:rPr>
                <w:b/>
                <w:sz w:val="34"/>
                <w:szCs w:val="40"/>
              </w:rPr>
              <w:t>Convention</w:t>
            </w:r>
            <w:r w:rsidR="001F3659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on</w:t>
            </w:r>
            <w:r w:rsidR="001F3659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the</w:t>
            </w:r>
            <w:r w:rsidR="001F3659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Rights</w:t>
            </w:r>
            <w:r>
              <w:rPr>
                <w:b/>
                <w:sz w:val="34"/>
                <w:szCs w:val="40"/>
              </w:rPr>
              <w:br/>
              <w:t>of</w:t>
            </w:r>
            <w:r w:rsidR="001F3659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Persons</w:t>
            </w:r>
            <w:r w:rsidR="001F3659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with</w:t>
            </w:r>
            <w:r w:rsidR="001F3659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Disabilities</w:t>
            </w:r>
          </w:p>
          <w:p w:rsidR="00C9007B" w:rsidRDefault="00C9007B" w:rsidP="005E08DF">
            <w:pPr>
              <w:spacing w:before="120" w:line="420" w:lineRule="exact"/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C9007B" w:rsidRDefault="00EF74D2" w:rsidP="00EF74D2">
            <w:pPr>
              <w:spacing w:before="240"/>
            </w:pPr>
            <w:r>
              <w:t>Distr.:</w:t>
            </w:r>
            <w:r w:rsidR="001F3659">
              <w:t xml:space="preserve"> </w:t>
            </w:r>
            <w:r>
              <w:t>General</w:t>
            </w:r>
          </w:p>
          <w:p w:rsidR="00EF74D2" w:rsidRDefault="00EF74D2" w:rsidP="00EF74D2">
            <w:pPr>
              <w:suppressAutoHyphens w:val="0"/>
            </w:pPr>
            <w:r>
              <w:t>10</w:t>
            </w:r>
            <w:r w:rsidR="001F3659">
              <w:t xml:space="preserve"> </w:t>
            </w:r>
            <w:r>
              <w:t>May</w:t>
            </w:r>
            <w:r w:rsidR="001F3659">
              <w:t xml:space="preserve"> </w:t>
            </w:r>
            <w:r>
              <w:t>2019</w:t>
            </w:r>
          </w:p>
          <w:p w:rsidR="00EF74D2" w:rsidRDefault="00EF74D2" w:rsidP="00EF74D2">
            <w:pPr>
              <w:suppressAutoHyphens w:val="0"/>
            </w:pPr>
          </w:p>
          <w:p w:rsidR="00EF74D2" w:rsidRDefault="00EF74D2" w:rsidP="00EF74D2">
            <w:pPr>
              <w:suppressAutoHyphens w:val="0"/>
            </w:pPr>
            <w:r>
              <w:t>Original:</w:t>
            </w:r>
            <w:r w:rsidR="001F3659">
              <w:t xml:space="preserve"> </w:t>
            </w:r>
            <w:r>
              <w:t>English</w:t>
            </w:r>
          </w:p>
        </w:tc>
      </w:tr>
    </w:tbl>
    <w:p w:rsidR="007914E5" w:rsidRPr="002D3892" w:rsidRDefault="007914E5" w:rsidP="002D3892">
      <w:pPr>
        <w:spacing w:before="120"/>
        <w:rPr>
          <w:b/>
          <w:bCs/>
          <w:sz w:val="24"/>
          <w:szCs w:val="24"/>
        </w:rPr>
      </w:pPr>
      <w:r w:rsidRPr="002D3892">
        <w:rPr>
          <w:b/>
          <w:bCs/>
          <w:sz w:val="24"/>
          <w:szCs w:val="24"/>
        </w:rPr>
        <w:t>Committee</w:t>
      </w:r>
      <w:r w:rsidR="001F3659" w:rsidRPr="002D3892">
        <w:rPr>
          <w:b/>
          <w:bCs/>
          <w:sz w:val="24"/>
          <w:szCs w:val="24"/>
        </w:rPr>
        <w:t xml:space="preserve"> </w:t>
      </w:r>
      <w:r w:rsidRPr="002D3892">
        <w:rPr>
          <w:b/>
          <w:bCs/>
          <w:sz w:val="24"/>
          <w:szCs w:val="24"/>
        </w:rPr>
        <w:t>on</w:t>
      </w:r>
      <w:r w:rsidR="001F3659" w:rsidRPr="002D3892">
        <w:rPr>
          <w:b/>
          <w:bCs/>
          <w:sz w:val="24"/>
          <w:szCs w:val="24"/>
        </w:rPr>
        <w:t xml:space="preserve"> </w:t>
      </w:r>
      <w:r w:rsidRPr="002D3892">
        <w:rPr>
          <w:b/>
          <w:bCs/>
          <w:sz w:val="24"/>
          <w:szCs w:val="24"/>
        </w:rPr>
        <w:t>the</w:t>
      </w:r>
      <w:r w:rsidR="001F3659" w:rsidRPr="002D3892">
        <w:rPr>
          <w:b/>
          <w:bCs/>
          <w:sz w:val="24"/>
          <w:szCs w:val="24"/>
        </w:rPr>
        <w:t xml:space="preserve"> </w:t>
      </w:r>
      <w:r w:rsidRPr="002D3892">
        <w:rPr>
          <w:b/>
          <w:bCs/>
          <w:sz w:val="24"/>
          <w:szCs w:val="24"/>
        </w:rPr>
        <w:t>Rights</w:t>
      </w:r>
      <w:r w:rsidR="001F3659" w:rsidRPr="002D3892">
        <w:rPr>
          <w:b/>
          <w:bCs/>
          <w:sz w:val="24"/>
          <w:szCs w:val="24"/>
        </w:rPr>
        <w:t xml:space="preserve"> </w:t>
      </w:r>
      <w:r w:rsidRPr="002D3892">
        <w:rPr>
          <w:b/>
          <w:bCs/>
          <w:sz w:val="24"/>
          <w:szCs w:val="24"/>
        </w:rPr>
        <w:t>of</w:t>
      </w:r>
      <w:r w:rsidR="001F3659" w:rsidRPr="002D3892">
        <w:rPr>
          <w:b/>
          <w:bCs/>
          <w:sz w:val="24"/>
          <w:szCs w:val="24"/>
        </w:rPr>
        <w:t xml:space="preserve"> </w:t>
      </w:r>
      <w:r w:rsidRPr="002D3892">
        <w:rPr>
          <w:b/>
          <w:bCs/>
          <w:sz w:val="24"/>
          <w:szCs w:val="24"/>
        </w:rPr>
        <w:t>Persons</w:t>
      </w:r>
      <w:r w:rsidR="001F3659" w:rsidRPr="002D3892">
        <w:rPr>
          <w:b/>
          <w:bCs/>
          <w:sz w:val="24"/>
          <w:szCs w:val="24"/>
        </w:rPr>
        <w:t xml:space="preserve"> </w:t>
      </w:r>
      <w:r w:rsidRPr="002D3892">
        <w:rPr>
          <w:b/>
          <w:bCs/>
          <w:sz w:val="24"/>
          <w:szCs w:val="24"/>
        </w:rPr>
        <w:t>with</w:t>
      </w:r>
      <w:r w:rsidR="001F3659" w:rsidRPr="002D3892">
        <w:rPr>
          <w:b/>
          <w:bCs/>
          <w:sz w:val="24"/>
          <w:szCs w:val="24"/>
        </w:rPr>
        <w:t xml:space="preserve"> </w:t>
      </w:r>
      <w:r w:rsidRPr="002D3892">
        <w:rPr>
          <w:b/>
          <w:bCs/>
          <w:sz w:val="24"/>
          <w:szCs w:val="24"/>
        </w:rPr>
        <w:t>Disabilities</w:t>
      </w:r>
    </w:p>
    <w:p w:rsidR="007914E5" w:rsidRPr="002D3892" w:rsidRDefault="007914E5" w:rsidP="00B47080">
      <w:pPr>
        <w:pStyle w:val="HChG"/>
      </w:pPr>
      <w:r w:rsidRPr="002D3892">
        <w:tab/>
      </w:r>
      <w:r w:rsidRPr="002D3892">
        <w:tab/>
        <w:t>Concluding</w:t>
      </w:r>
      <w:r w:rsidR="001F3659" w:rsidRPr="002D3892">
        <w:t xml:space="preserve"> </w:t>
      </w:r>
      <w:r w:rsidRPr="002D3892">
        <w:t>observations</w:t>
      </w:r>
      <w:r w:rsidR="001F3659" w:rsidRPr="002D3892">
        <w:t xml:space="preserve"> </w:t>
      </w:r>
      <w:r w:rsidRPr="002D3892">
        <w:t>on</w:t>
      </w:r>
      <w:r w:rsidR="001F3659" w:rsidRPr="002D3892">
        <w:t xml:space="preserve"> </w:t>
      </w:r>
      <w:r w:rsidRPr="002D3892">
        <w:t>the</w:t>
      </w:r>
      <w:r w:rsidR="001F3659" w:rsidRPr="002D3892">
        <w:t xml:space="preserve"> </w:t>
      </w:r>
      <w:r w:rsidRPr="002D3892">
        <w:t>initial</w:t>
      </w:r>
      <w:r w:rsidR="001F3659" w:rsidRPr="002D3892">
        <w:t xml:space="preserve"> </w:t>
      </w:r>
      <w:r w:rsidRPr="002D3892">
        <w:t>report</w:t>
      </w:r>
      <w:r w:rsidR="001F3659" w:rsidRPr="002D3892">
        <w:t xml:space="preserve"> </w:t>
      </w:r>
      <w:r w:rsidRPr="002D3892">
        <w:t>of</w:t>
      </w:r>
      <w:r w:rsidR="001F3659" w:rsidRPr="002D3892">
        <w:t xml:space="preserve"> </w:t>
      </w:r>
      <w:r w:rsidRPr="002D3892">
        <w:t>Cuba</w:t>
      </w:r>
      <w:r w:rsidR="00B47080" w:rsidRPr="002D3892">
        <w:rPr>
          <w:rStyle w:val="FootnoteReference"/>
          <w:b w:val="0"/>
          <w:bCs/>
          <w:sz w:val="20"/>
          <w:vertAlign w:val="baseline"/>
        </w:rPr>
        <w:footnoteReference w:customMarkFollows="1" w:id="1"/>
        <w:t>*</w:t>
      </w:r>
    </w:p>
    <w:p w:rsidR="007914E5" w:rsidRPr="002D3892" w:rsidRDefault="007914E5" w:rsidP="00B47080">
      <w:pPr>
        <w:pStyle w:val="HChG"/>
      </w:pPr>
      <w:r w:rsidRPr="002D3892">
        <w:tab/>
        <w:t>I.</w:t>
      </w:r>
      <w:r w:rsidRPr="002D3892">
        <w:tab/>
        <w:t>Introduction</w:t>
      </w:r>
    </w:p>
    <w:p w:rsidR="007914E5" w:rsidRPr="002D3892" w:rsidRDefault="007914E5" w:rsidP="00B47080">
      <w:pPr>
        <w:pStyle w:val="SingleTxtG"/>
      </w:pPr>
      <w:r w:rsidRPr="002D3892">
        <w:t>1.</w:t>
      </w:r>
      <w:r w:rsidRPr="002D3892">
        <w:tab/>
        <w:t>The</w:t>
      </w:r>
      <w:r w:rsidR="001F3659" w:rsidRPr="002D3892">
        <w:t xml:space="preserve"> </w:t>
      </w:r>
      <w:r w:rsidRPr="002D3892">
        <w:t>Committee</w:t>
      </w:r>
      <w:r w:rsidR="001F3659" w:rsidRPr="002D3892">
        <w:t xml:space="preserve"> </w:t>
      </w:r>
      <w:r w:rsidRPr="002D3892">
        <w:t>considered</w:t>
      </w:r>
      <w:r w:rsidR="001F3659" w:rsidRPr="002D3892">
        <w:t xml:space="preserve"> </w:t>
      </w:r>
      <w:r w:rsidRPr="002D3892">
        <w:t>the</w:t>
      </w:r>
      <w:r w:rsidR="001F3659" w:rsidRPr="002D3892">
        <w:t xml:space="preserve"> </w:t>
      </w:r>
      <w:r w:rsidRPr="002D3892">
        <w:t>initial</w:t>
      </w:r>
      <w:r w:rsidR="001F3659" w:rsidRPr="002D3892">
        <w:t xml:space="preserve"> </w:t>
      </w:r>
      <w:r w:rsidRPr="002D3892">
        <w:t>report</w:t>
      </w:r>
      <w:r w:rsidR="001F3659" w:rsidRPr="002D3892">
        <w:t xml:space="preserve"> </w:t>
      </w:r>
      <w:r w:rsidRPr="002D3892">
        <w:t>of</w:t>
      </w:r>
      <w:r w:rsidR="001F3659" w:rsidRPr="002D3892">
        <w:t xml:space="preserve"> </w:t>
      </w:r>
      <w:r w:rsidRPr="002D3892">
        <w:t>Cuba</w:t>
      </w:r>
      <w:r w:rsidR="001F3659" w:rsidRPr="002D3892">
        <w:t xml:space="preserve"> </w:t>
      </w:r>
      <w:r w:rsidRPr="002D3892">
        <w:t>(CRPD/C/CUB/1)</w:t>
      </w:r>
      <w:r w:rsidR="001F3659" w:rsidRPr="002D3892">
        <w:t xml:space="preserve"> </w:t>
      </w:r>
      <w:r w:rsidRPr="002D3892">
        <w:t>at</w:t>
      </w:r>
      <w:r w:rsidR="001F3659" w:rsidRPr="002D3892">
        <w:t xml:space="preserve"> </w:t>
      </w:r>
      <w:r w:rsidRPr="002D3892">
        <w:t>its</w:t>
      </w:r>
      <w:r w:rsidR="001F3659" w:rsidRPr="002D3892">
        <w:t xml:space="preserve"> </w:t>
      </w:r>
      <w:r w:rsidRPr="002D3892">
        <w:t>457th</w:t>
      </w:r>
      <w:r w:rsidR="001F3659" w:rsidRPr="002D3892">
        <w:t xml:space="preserve"> </w:t>
      </w:r>
      <w:bookmarkStart w:id="0" w:name="_GoBack"/>
      <w:r w:rsidRPr="002D3892">
        <w:t>a</w:t>
      </w:r>
      <w:bookmarkEnd w:id="0"/>
      <w:r w:rsidRPr="002D3892">
        <w:t>nd</w:t>
      </w:r>
      <w:r w:rsidR="001F3659" w:rsidRPr="002D3892">
        <w:t xml:space="preserve"> </w:t>
      </w:r>
      <w:r w:rsidRPr="002D3892">
        <w:t>458th</w:t>
      </w:r>
      <w:r w:rsidR="001F3659" w:rsidRPr="002D3892">
        <w:t xml:space="preserve"> </w:t>
      </w:r>
      <w:r w:rsidRPr="002D3892">
        <w:t>meetings</w:t>
      </w:r>
      <w:r w:rsidR="001F3659" w:rsidRPr="002D3892">
        <w:t xml:space="preserve"> </w:t>
      </w:r>
      <w:r w:rsidRPr="002D3892">
        <w:t>(see</w:t>
      </w:r>
      <w:r w:rsidR="001F3659" w:rsidRPr="002D3892">
        <w:t xml:space="preserve"> </w:t>
      </w:r>
      <w:r w:rsidRPr="002D3892">
        <w:t>CRPD/C/SR.457</w:t>
      </w:r>
      <w:r w:rsidR="001F3659" w:rsidRPr="002D3892">
        <w:t xml:space="preserve"> </w:t>
      </w:r>
      <w:r w:rsidRPr="002D3892">
        <w:t>and</w:t>
      </w:r>
      <w:r w:rsidR="001F3659" w:rsidRPr="002D3892">
        <w:t xml:space="preserve"> </w:t>
      </w:r>
      <w:r w:rsidRPr="002D3892">
        <w:t>458),</w:t>
      </w:r>
      <w:r w:rsidR="001F3659" w:rsidRPr="002D3892">
        <w:t xml:space="preserve"> </w:t>
      </w:r>
      <w:r w:rsidRPr="002D3892">
        <w:t>held</w:t>
      </w:r>
      <w:r w:rsidR="001F3659" w:rsidRPr="002D3892">
        <w:t xml:space="preserve"> </w:t>
      </w:r>
      <w:r w:rsidRPr="002D3892">
        <w:t>on</w:t>
      </w:r>
      <w:r w:rsidR="001F3659" w:rsidRPr="002D3892">
        <w:t xml:space="preserve"> </w:t>
      </w:r>
      <w:r w:rsidRPr="002D3892">
        <w:t>26</w:t>
      </w:r>
      <w:r w:rsidR="001F3659" w:rsidRPr="002D3892">
        <w:t xml:space="preserve"> </w:t>
      </w:r>
      <w:r w:rsidRPr="002D3892">
        <w:t>and</w:t>
      </w:r>
      <w:r w:rsidR="001F3659" w:rsidRPr="002D3892">
        <w:t xml:space="preserve"> </w:t>
      </w:r>
      <w:r w:rsidRPr="002D3892">
        <w:t>27</w:t>
      </w:r>
      <w:r w:rsidR="001F3659" w:rsidRPr="002D3892">
        <w:t xml:space="preserve"> </w:t>
      </w:r>
      <w:r w:rsidRPr="002D3892">
        <w:t>March</w:t>
      </w:r>
      <w:r w:rsidR="001F3659" w:rsidRPr="002D3892">
        <w:t xml:space="preserve"> </w:t>
      </w:r>
      <w:r w:rsidRPr="002D3892">
        <w:t>2019.</w:t>
      </w:r>
      <w:r w:rsidR="001F3659" w:rsidRPr="002D3892">
        <w:t xml:space="preserve"> </w:t>
      </w:r>
      <w:r w:rsidRPr="002D3892">
        <w:t>It</w:t>
      </w:r>
      <w:r w:rsidR="001F3659" w:rsidRPr="002D3892">
        <w:t xml:space="preserve"> </w:t>
      </w:r>
      <w:r w:rsidRPr="002D3892">
        <w:t>adopted</w:t>
      </w:r>
      <w:r w:rsidR="001F3659" w:rsidRPr="002D3892">
        <w:t xml:space="preserve"> </w:t>
      </w:r>
      <w:r w:rsidRPr="002D3892">
        <w:t>the</w:t>
      </w:r>
      <w:r w:rsidR="001F3659" w:rsidRPr="002D3892">
        <w:t xml:space="preserve"> </w:t>
      </w:r>
      <w:r w:rsidRPr="002D3892">
        <w:t>present</w:t>
      </w:r>
      <w:r w:rsidR="001F3659" w:rsidRPr="002D3892">
        <w:t xml:space="preserve"> </w:t>
      </w:r>
      <w:r w:rsidRPr="002D3892">
        <w:t>concluding</w:t>
      </w:r>
      <w:r w:rsidR="001F3659" w:rsidRPr="002D3892">
        <w:t xml:space="preserve"> </w:t>
      </w:r>
      <w:r w:rsidRPr="002D3892">
        <w:t>observations</w:t>
      </w:r>
      <w:r w:rsidR="001F3659" w:rsidRPr="002D3892">
        <w:t xml:space="preserve"> </w:t>
      </w:r>
      <w:r w:rsidRPr="002D3892">
        <w:t>at</w:t>
      </w:r>
      <w:r w:rsidR="001F3659" w:rsidRPr="002D3892">
        <w:t xml:space="preserve"> </w:t>
      </w:r>
      <w:r w:rsidRPr="002D3892">
        <w:t>its</w:t>
      </w:r>
      <w:r w:rsidR="001F3659" w:rsidRPr="002D3892">
        <w:t xml:space="preserve"> </w:t>
      </w:r>
      <w:r w:rsidRPr="002D3892">
        <w:t>469th</w:t>
      </w:r>
      <w:r w:rsidR="001F3659" w:rsidRPr="002D3892">
        <w:t xml:space="preserve"> </w:t>
      </w:r>
      <w:r w:rsidRPr="002D3892">
        <w:t>meeting,</w:t>
      </w:r>
      <w:r w:rsidR="001F3659" w:rsidRPr="002D3892">
        <w:t xml:space="preserve"> </w:t>
      </w:r>
      <w:r w:rsidRPr="002D3892">
        <w:t>held</w:t>
      </w:r>
      <w:r w:rsidR="001F3659" w:rsidRPr="002D3892">
        <w:t xml:space="preserve"> </w:t>
      </w:r>
      <w:r w:rsidRPr="002D3892">
        <w:t>on</w:t>
      </w:r>
      <w:r w:rsidR="001F3659" w:rsidRPr="002D3892">
        <w:t xml:space="preserve"> </w:t>
      </w:r>
      <w:r w:rsidRPr="002D3892">
        <w:t>3</w:t>
      </w:r>
      <w:r w:rsidR="001F3659" w:rsidRPr="002D3892">
        <w:t xml:space="preserve"> </w:t>
      </w:r>
      <w:r w:rsidRPr="002D3892">
        <w:t>April</w:t>
      </w:r>
      <w:r w:rsidR="001F3659" w:rsidRPr="002D3892">
        <w:t xml:space="preserve"> </w:t>
      </w:r>
      <w:r w:rsidRPr="002D3892">
        <w:t>2019.</w:t>
      </w:r>
      <w:r w:rsidR="001F3659" w:rsidRPr="002D3892">
        <w:t xml:space="preserve"> </w:t>
      </w:r>
    </w:p>
    <w:p w:rsidR="007914E5" w:rsidRPr="002D3892" w:rsidRDefault="007914E5" w:rsidP="00B47080">
      <w:pPr>
        <w:pStyle w:val="SingleTxtG"/>
      </w:pPr>
      <w:r w:rsidRPr="002D3892">
        <w:t>2.</w:t>
      </w:r>
      <w:r w:rsidRPr="002D3892">
        <w:tab/>
        <w:t>The</w:t>
      </w:r>
      <w:r w:rsidR="001F3659" w:rsidRPr="002D3892">
        <w:t xml:space="preserve"> </w:t>
      </w:r>
      <w:r w:rsidRPr="002D3892">
        <w:t>Committee</w:t>
      </w:r>
      <w:r w:rsidR="001F3659" w:rsidRPr="002D3892">
        <w:t xml:space="preserve"> </w:t>
      </w:r>
      <w:r w:rsidRPr="002D3892">
        <w:t>welcomes</w:t>
      </w:r>
      <w:r w:rsidR="001F3659" w:rsidRPr="002D3892">
        <w:t xml:space="preserve"> </w:t>
      </w:r>
      <w:r w:rsidRPr="002D3892">
        <w:t>the</w:t>
      </w:r>
      <w:r w:rsidR="001F3659" w:rsidRPr="002D3892">
        <w:t xml:space="preserve"> </w:t>
      </w:r>
      <w:r w:rsidRPr="002D3892">
        <w:t>initial</w:t>
      </w:r>
      <w:r w:rsidR="001F3659" w:rsidRPr="002D3892">
        <w:t xml:space="preserve"> </w:t>
      </w:r>
      <w:r w:rsidRPr="002D3892">
        <w:t>report</w:t>
      </w:r>
      <w:r w:rsidR="001F3659" w:rsidRPr="002D3892">
        <w:t xml:space="preserve"> </w:t>
      </w:r>
      <w:r w:rsidRPr="002D3892">
        <w:t>of</w:t>
      </w:r>
      <w:r w:rsidR="001F3659" w:rsidRPr="002D3892">
        <w:t xml:space="preserve"> </w:t>
      </w:r>
      <w:r w:rsidRPr="002D3892">
        <w:t>Cuba,</w:t>
      </w:r>
      <w:r w:rsidR="001F3659" w:rsidRPr="002D3892">
        <w:t xml:space="preserve"> </w:t>
      </w:r>
      <w:r w:rsidRPr="002D3892">
        <w:t>which</w:t>
      </w:r>
      <w:r w:rsidR="001F3659" w:rsidRPr="002D3892">
        <w:t xml:space="preserve"> </w:t>
      </w:r>
      <w:r w:rsidRPr="002D3892">
        <w:t>was</w:t>
      </w:r>
      <w:r w:rsidR="001F3659" w:rsidRPr="002D3892">
        <w:t xml:space="preserve"> </w:t>
      </w:r>
      <w:r w:rsidRPr="002D3892">
        <w:t>prepared</w:t>
      </w:r>
      <w:r w:rsidR="001F3659" w:rsidRPr="002D3892">
        <w:t xml:space="preserve"> </w:t>
      </w:r>
      <w:r w:rsidRPr="002D3892">
        <w:t>in</w:t>
      </w:r>
      <w:r w:rsidR="001F3659" w:rsidRPr="002D3892">
        <w:t xml:space="preserve"> </w:t>
      </w:r>
      <w:r w:rsidRPr="002D3892">
        <w:t>accordance</w:t>
      </w:r>
      <w:r w:rsidR="001F3659" w:rsidRPr="002D3892">
        <w:t xml:space="preserve"> </w:t>
      </w:r>
      <w:r w:rsidRPr="002D3892">
        <w:t>with</w:t>
      </w:r>
      <w:r w:rsidR="001F3659" w:rsidRPr="002D3892">
        <w:t xml:space="preserve"> </w:t>
      </w:r>
      <w:r w:rsidRPr="002D3892">
        <w:t>the</w:t>
      </w:r>
      <w:r w:rsidR="001F3659" w:rsidRPr="002D3892">
        <w:t xml:space="preserve"> </w:t>
      </w:r>
      <w:r w:rsidRPr="002D3892">
        <w:t>Committee</w:t>
      </w:r>
      <w:r w:rsidR="002D3892">
        <w:t>’</w:t>
      </w:r>
      <w:r w:rsidRPr="002D3892">
        <w:t>s</w:t>
      </w:r>
      <w:r w:rsidR="001F3659" w:rsidRPr="002D3892">
        <w:t xml:space="preserve"> </w:t>
      </w:r>
      <w:r w:rsidRPr="002D3892">
        <w:t>reporting</w:t>
      </w:r>
      <w:r w:rsidR="001F3659" w:rsidRPr="002D3892">
        <w:t xml:space="preserve"> </w:t>
      </w:r>
      <w:r w:rsidRPr="002D3892">
        <w:t>guidelines,</w:t>
      </w:r>
      <w:r w:rsidR="001F3659" w:rsidRPr="002D3892">
        <w:t xml:space="preserve"> </w:t>
      </w:r>
      <w:r w:rsidRPr="002D3892">
        <w:t>and</w:t>
      </w:r>
      <w:r w:rsidR="001F3659" w:rsidRPr="002D3892">
        <w:t xml:space="preserve"> </w:t>
      </w:r>
      <w:r w:rsidRPr="002D3892">
        <w:t>thanks</w:t>
      </w:r>
      <w:r w:rsidR="001F3659" w:rsidRPr="002D3892">
        <w:t xml:space="preserve"> </w:t>
      </w:r>
      <w:r w:rsidRPr="002D3892">
        <w:t>the</w:t>
      </w:r>
      <w:r w:rsidR="001F3659" w:rsidRPr="002D3892">
        <w:t xml:space="preserve"> </w:t>
      </w:r>
      <w:r w:rsidRPr="002D3892">
        <w:t>State</w:t>
      </w:r>
      <w:r w:rsidR="001F3659" w:rsidRPr="002D3892">
        <w:t xml:space="preserve"> </w:t>
      </w:r>
      <w:r w:rsidRPr="002D3892">
        <w:t>party</w:t>
      </w:r>
      <w:r w:rsidR="001F3659" w:rsidRPr="002D3892">
        <w:t xml:space="preserve"> </w:t>
      </w:r>
      <w:r w:rsidRPr="002D3892">
        <w:t>for</w:t>
      </w:r>
      <w:r w:rsidR="001F3659" w:rsidRPr="002D3892">
        <w:t xml:space="preserve"> </w:t>
      </w:r>
      <w:r w:rsidRPr="002D3892">
        <w:t>its</w:t>
      </w:r>
      <w:r w:rsidR="001F3659" w:rsidRPr="002D3892">
        <w:t xml:space="preserve"> </w:t>
      </w:r>
      <w:r w:rsidRPr="002D3892">
        <w:t>written</w:t>
      </w:r>
      <w:r w:rsidR="001F3659" w:rsidRPr="002D3892">
        <w:t xml:space="preserve"> </w:t>
      </w:r>
      <w:r w:rsidRPr="002D3892">
        <w:t>replies</w:t>
      </w:r>
      <w:r w:rsidR="001F3659" w:rsidRPr="002D3892">
        <w:t xml:space="preserve"> </w:t>
      </w:r>
      <w:r w:rsidRPr="002D3892">
        <w:t>(CRPD/C/CUB/Q/1/Add.1)</w:t>
      </w:r>
      <w:r w:rsidR="001F3659" w:rsidRPr="002D3892">
        <w:t xml:space="preserve"> </w:t>
      </w:r>
      <w:r w:rsidRPr="002D3892">
        <w:t>to</w:t>
      </w:r>
      <w:r w:rsidR="001F3659" w:rsidRPr="002D3892">
        <w:t xml:space="preserve"> </w:t>
      </w:r>
      <w:r w:rsidRPr="002D3892">
        <w:t>the</w:t>
      </w:r>
      <w:r w:rsidR="001F3659" w:rsidRPr="002D3892">
        <w:t xml:space="preserve"> </w:t>
      </w:r>
      <w:r w:rsidRPr="002D3892">
        <w:t>list</w:t>
      </w:r>
      <w:r w:rsidR="001F3659" w:rsidRPr="002D3892">
        <w:t xml:space="preserve"> </w:t>
      </w:r>
      <w:r w:rsidRPr="002D3892">
        <w:t>of</w:t>
      </w:r>
      <w:r w:rsidR="001F3659" w:rsidRPr="002D3892">
        <w:t xml:space="preserve"> </w:t>
      </w:r>
      <w:r w:rsidRPr="002D3892">
        <w:t>issues</w:t>
      </w:r>
      <w:r w:rsidR="001F3659" w:rsidRPr="002D3892">
        <w:t xml:space="preserve"> </w:t>
      </w:r>
      <w:r w:rsidRPr="002D3892">
        <w:t>prepared</w:t>
      </w:r>
      <w:r w:rsidR="001F3659" w:rsidRPr="002D3892">
        <w:t xml:space="preserve"> </w:t>
      </w:r>
      <w:r w:rsidRPr="002D3892">
        <w:t>by</w:t>
      </w:r>
      <w:r w:rsidR="001F3659" w:rsidRPr="002D3892">
        <w:t xml:space="preserve"> </w:t>
      </w:r>
      <w:r w:rsidRPr="002D3892">
        <w:t>the</w:t>
      </w:r>
      <w:r w:rsidR="001F3659" w:rsidRPr="002D3892">
        <w:t xml:space="preserve"> </w:t>
      </w:r>
      <w:r w:rsidRPr="002D3892">
        <w:t>Committee</w:t>
      </w:r>
      <w:r w:rsidR="001F3659" w:rsidRPr="002D3892">
        <w:t xml:space="preserve"> </w:t>
      </w:r>
      <w:r w:rsidRPr="002D3892">
        <w:t>(CRPD/C/CUB/Q/1).</w:t>
      </w:r>
    </w:p>
    <w:p w:rsidR="007914E5" w:rsidRPr="002D3892" w:rsidRDefault="007914E5" w:rsidP="00B47080">
      <w:pPr>
        <w:pStyle w:val="SingleTxtG"/>
      </w:pPr>
      <w:proofErr w:type="gramStart"/>
      <w:r w:rsidRPr="002D3892">
        <w:t>3.</w:t>
      </w:r>
      <w:r w:rsidRPr="002D3892">
        <w:tab/>
        <w:t>The</w:t>
      </w:r>
      <w:r w:rsidR="001F3659" w:rsidRPr="002D3892">
        <w:t xml:space="preserve"> </w:t>
      </w:r>
      <w:r w:rsidRPr="002D3892">
        <w:t>Committee</w:t>
      </w:r>
      <w:r w:rsidR="001F3659" w:rsidRPr="002D3892">
        <w:t xml:space="preserve"> </w:t>
      </w:r>
      <w:r w:rsidRPr="002D3892">
        <w:t>appreciated</w:t>
      </w:r>
      <w:r w:rsidR="001F3659" w:rsidRPr="002D3892">
        <w:t xml:space="preserve"> </w:t>
      </w:r>
      <w:r w:rsidRPr="002D3892">
        <w:t>the</w:t>
      </w:r>
      <w:r w:rsidR="001F3659" w:rsidRPr="002D3892">
        <w:t xml:space="preserve"> </w:t>
      </w:r>
      <w:r w:rsidRPr="002D3892">
        <w:t>constructive</w:t>
      </w:r>
      <w:r w:rsidR="001F3659" w:rsidRPr="002D3892">
        <w:t xml:space="preserve"> </w:t>
      </w:r>
      <w:r w:rsidRPr="002D3892">
        <w:t>dialogue</w:t>
      </w:r>
      <w:r w:rsidR="001F3659" w:rsidRPr="002D3892">
        <w:t xml:space="preserve"> </w:t>
      </w:r>
      <w:r w:rsidRPr="002D3892">
        <w:t>held</w:t>
      </w:r>
      <w:r w:rsidR="001F3659" w:rsidRPr="002D3892">
        <w:t xml:space="preserve"> </w:t>
      </w:r>
      <w:r w:rsidRPr="002D3892">
        <w:t>with</w:t>
      </w:r>
      <w:r w:rsidR="001F3659" w:rsidRPr="002D3892">
        <w:t xml:space="preserve"> </w:t>
      </w:r>
      <w:r w:rsidRPr="002D3892">
        <w:t>the</w:t>
      </w:r>
      <w:r w:rsidR="001F3659" w:rsidRPr="002D3892">
        <w:t xml:space="preserve"> </w:t>
      </w:r>
      <w:r w:rsidRPr="002D3892">
        <w:t>State</w:t>
      </w:r>
      <w:r w:rsidR="001F3659" w:rsidRPr="002D3892">
        <w:t xml:space="preserve"> </w:t>
      </w:r>
      <w:r w:rsidRPr="002D3892">
        <w:t>party</w:t>
      </w:r>
      <w:r w:rsidR="002D3892">
        <w:t>’</w:t>
      </w:r>
      <w:r w:rsidRPr="002D3892">
        <w:t>s</w:t>
      </w:r>
      <w:r w:rsidR="001F3659" w:rsidRPr="002D3892">
        <w:t xml:space="preserve"> </w:t>
      </w:r>
      <w:r w:rsidRPr="002D3892">
        <w:t>large</w:t>
      </w:r>
      <w:r w:rsidR="001F3659" w:rsidRPr="002D3892">
        <w:t xml:space="preserve"> </w:t>
      </w:r>
      <w:r w:rsidRPr="002D3892">
        <w:t>delegation,</w:t>
      </w:r>
      <w:r w:rsidR="001F3659" w:rsidRPr="002D3892">
        <w:t xml:space="preserve"> </w:t>
      </w:r>
      <w:r w:rsidRPr="002D3892">
        <w:t>which</w:t>
      </w:r>
      <w:r w:rsidR="001F3659" w:rsidRPr="002D3892">
        <w:t xml:space="preserve"> </w:t>
      </w:r>
      <w:r w:rsidRPr="002D3892">
        <w:t>provided</w:t>
      </w:r>
      <w:r w:rsidR="001F3659" w:rsidRPr="002D3892">
        <w:t xml:space="preserve"> </w:t>
      </w:r>
      <w:r w:rsidRPr="002D3892">
        <w:t>further</w:t>
      </w:r>
      <w:r w:rsidR="001F3659" w:rsidRPr="002D3892">
        <w:t xml:space="preserve"> </w:t>
      </w:r>
      <w:r w:rsidRPr="002D3892">
        <w:t>clarification</w:t>
      </w:r>
      <w:r w:rsidR="001F3659" w:rsidRPr="002D3892">
        <w:t xml:space="preserve"> </w:t>
      </w:r>
      <w:r w:rsidRPr="002D3892">
        <w:t>in</w:t>
      </w:r>
      <w:r w:rsidR="001F3659" w:rsidRPr="002D3892">
        <w:t xml:space="preserve"> </w:t>
      </w:r>
      <w:r w:rsidRPr="002D3892">
        <w:t>response</w:t>
      </w:r>
      <w:r w:rsidR="001F3659" w:rsidRPr="002D3892">
        <w:t xml:space="preserve"> </w:t>
      </w:r>
      <w:r w:rsidRPr="002D3892">
        <w:t>to</w:t>
      </w:r>
      <w:r w:rsidR="001F3659" w:rsidRPr="002D3892">
        <w:t xml:space="preserve"> </w:t>
      </w:r>
      <w:r w:rsidRPr="002D3892">
        <w:t>the</w:t>
      </w:r>
      <w:r w:rsidR="001F3659" w:rsidRPr="002D3892">
        <w:t xml:space="preserve"> </w:t>
      </w:r>
      <w:r w:rsidRPr="002D3892">
        <w:t>questions</w:t>
      </w:r>
      <w:r w:rsidR="001F3659" w:rsidRPr="002D3892">
        <w:t xml:space="preserve"> </w:t>
      </w:r>
      <w:r w:rsidRPr="002D3892">
        <w:t>posed</w:t>
      </w:r>
      <w:r w:rsidR="001F3659" w:rsidRPr="002D3892">
        <w:t xml:space="preserve"> </w:t>
      </w:r>
      <w:r w:rsidRPr="002D3892">
        <w:t>orally</w:t>
      </w:r>
      <w:r w:rsidR="001F3659" w:rsidRPr="002D3892">
        <w:t xml:space="preserve"> </w:t>
      </w:r>
      <w:r w:rsidRPr="002D3892">
        <w:t>by</w:t>
      </w:r>
      <w:r w:rsidR="001F3659" w:rsidRPr="002D3892">
        <w:t xml:space="preserve"> </w:t>
      </w:r>
      <w:r w:rsidRPr="002D3892">
        <w:t>the</w:t>
      </w:r>
      <w:r w:rsidR="001F3659" w:rsidRPr="002D3892">
        <w:t xml:space="preserve"> </w:t>
      </w:r>
      <w:r w:rsidRPr="002D3892">
        <w:t>Committee</w:t>
      </w:r>
      <w:r w:rsidR="001F3659" w:rsidRPr="002D3892">
        <w:t xml:space="preserve"> </w:t>
      </w:r>
      <w:r w:rsidRPr="002D3892">
        <w:t>and</w:t>
      </w:r>
      <w:r w:rsidR="001F3659" w:rsidRPr="002D3892">
        <w:t xml:space="preserve"> </w:t>
      </w:r>
      <w:r w:rsidRPr="002D3892">
        <w:t>which</w:t>
      </w:r>
      <w:r w:rsidR="001F3659" w:rsidRPr="002D3892">
        <w:t xml:space="preserve"> </w:t>
      </w:r>
      <w:r w:rsidRPr="002D3892">
        <w:t>included</w:t>
      </w:r>
      <w:r w:rsidR="001F3659" w:rsidRPr="002D3892">
        <w:t xml:space="preserve"> </w:t>
      </w:r>
      <w:r w:rsidRPr="002D3892">
        <w:t>delegates</w:t>
      </w:r>
      <w:r w:rsidR="001F3659" w:rsidRPr="002D3892">
        <w:t xml:space="preserve"> </w:t>
      </w:r>
      <w:r w:rsidRPr="002D3892">
        <w:t>from</w:t>
      </w:r>
      <w:r w:rsidR="001F3659" w:rsidRPr="002D3892">
        <w:t xml:space="preserve"> </w:t>
      </w:r>
      <w:r w:rsidRPr="002D3892">
        <w:t>various</w:t>
      </w:r>
      <w:r w:rsidR="001F3659" w:rsidRPr="002D3892">
        <w:t xml:space="preserve"> </w:t>
      </w:r>
      <w:r w:rsidRPr="002D3892">
        <w:t>ministries,</w:t>
      </w:r>
      <w:r w:rsidR="001F3659" w:rsidRPr="002D3892">
        <w:t xml:space="preserve"> </w:t>
      </w:r>
      <w:r w:rsidRPr="002D3892">
        <w:t>entities</w:t>
      </w:r>
      <w:r w:rsidR="001F3659" w:rsidRPr="002D3892">
        <w:t xml:space="preserve"> </w:t>
      </w:r>
      <w:r w:rsidRPr="002D3892">
        <w:t>and</w:t>
      </w:r>
      <w:r w:rsidR="001F3659" w:rsidRPr="002D3892">
        <w:t xml:space="preserve"> </w:t>
      </w:r>
      <w:r w:rsidRPr="002D3892">
        <w:t>institutions,</w:t>
      </w:r>
      <w:r w:rsidR="001F3659" w:rsidRPr="002D3892">
        <w:t xml:space="preserve"> </w:t>
      </w:r>
      <w:r w:rsidRPr="002D3892">
        <w:t>including</w:t>
      </w:r>
      <w:r w:rsidR="001F3659" w:rsidRPr="002D3892">
        <w:t xml:space="preserve"> </w:t>
      </w:r>
      <w:r w:rsidRPr="002D3892">
        <w:t>the</w:t>
      </w:r>
      <w:r w:rsidR="001F3659" w:rsidRPr="002D3892">
        <w:t xml:space="preserve"> </w:t>
      </w:r>
      <w:r w:rsidRPr="002D3892">
        <w:t>Ministry</w:t>
      </w:r>
      <w:r w:rsidR="001F3659" w:rsidRPr="002D3892">
        <w:t xml:space="preserve"> </w:t>
      </w:r>
      <w:r w:rsidRPr="002D3892">
        <w:t>of</w:t>
      </w:r>
      <w:r w:rsidR="001F3659" w:rsidRPr="002D3892">
        <w:t xml:space="preserve"> </w:t>
      </w:r>
      <w:r w:rsidRPr="002D3892">
        <w:t>Education,</w:t>
      </w:r>
      <w:r w:rsidR="001F3659" w:rsidRPr="002D3892">
        <w:t xml:space="preserve"> </w:t>
      </w:r>
      <w:r w:rsidRPr="002D3892">
        <w:t>the</w:t>
      </w:r>
      <w:r w:rsidR="001F3659" w:rsidRPr="002D3892">
        <w:t xml:space="preserve"> </w:t>
      </w:r>
      <w:r w:rsidRPr="002D3892">
        <w:t>Ministry</w:t>
      </w:r>
      <w:r w:rsidR="001F3659" w:rsidRPr="002D3892">
        <w:t xml:space="preserve"> </w:t>
      </w:r>
      <w:r w:rsidRPr="002D3892">
        <w:t>of</w:t>
      </w:r>
      <w:r w:rsidR="001F3659" w:rsidRPr="002D3892">
        <w:t xml:space="preserve"> </w:t>
      </w:r>
      <w:r w:rsidRPr="002D3892">
        <w:t>Foreign</w:t>
      </w:r>
      <w:r w:rsidR="001F3659" w:rsidRPr="002D3892">
        <w:t xml:space="preserve"> </w:t>
      </w:r>
      <w:r w:rsidRPr="002D3892">
        <w:t>Affairs,</w:t>
      </w:r>
      <w:r w:rsidR="001F3659" w:rsidRPr="002D3892">
        <w:t xml:space="preserve"> </w:t>
      </w:r>
      <w:r w:rsidRPr="002D3892">
        <w:t>the</w:t>
      </w:r>
      <w:r w:rsidR="001F3659" w:rsidRPr="002D3892">
        <w:t xml:space="preserve"> </w:t>
      </w:r>
      <w:r w:rsidRPr="002D3892">
        <w:t>Ministry</w:t>
      </w:r>
      <w:r w:rsidR="001F3659" w:rsidRPr="002D3892">
        <w:t xml:space="preserve"> </w:t>
      </w:r>
      <w:r w:rsidRPr="002D3892">
        <w:t>of</w:t>
      </w:r>
      <w:r w:rsidR="001F3659" w:rsidRPr="002D3892">
        <w:t xml:space="preserve"> </w:t>
      </w:r>
      <w:r w:rsidRPr="002D3892">
        <w:t>Labour</w:t>
      </w:r>
      <w:r w:rsidR="001F3659" w:rsidRPr="002D3892">
        <w:t xml:space="preserve"> </w:t>
      </w:r>
      <w:r w:rsidRPr="002D3892">
        <w:t>and</w:t>
      </w:r>
      <w:r w:rsidR="001F3659" w:rsidRPr="002D3892">
        <w:t xml:space="preserve"> </w:t>
      </w:r>
      <w:r w:rsidRPr="002D3892">
        <w:t>Social</w:t>
      </w:r>
      <w:r w:rsidR="001F3659" w:rsidRPr="002D3892">
        <w:t xml:space="preserve"> </w:t>
      </w:r>
      <w:r w:rsidRPr="002D3892">
        <w:t>Security,</w:t>
      </w:r>
      <w:r w:rsidR="001F3659" w:rsidRPr="002D3892">
        <w:t xml:space="preserve"> </w:t>
      </w:r>
      <w:r w:rsidRPr="002D3892">
        <w:t>the</w:t>
      </w:r>
      <w:r w:rsidR="001F3659" w:rsidRPr="002D3892">
        <w:t xml:space="preserve"> </w:t>
      </w:r>
      <w:r w:rsidRPr="002D3892">
        <w:t>Ministry</w:t>
      </w:r>
      <w:r w:rsidR="001F3659" w:rsidRPr="002D3892">
        <w:t xml:space="preserve"> </w:t>
      </w:r>
      <w:r w:rsidRPr="002D3892">
        <w:t>of</w:t>
      </w:r>
      <w:r w:rsidR="001F3659" w:rsidRPr="002D3892">
        <w:t xml:space="preserve"> </w:t>
      </w:r>
      <w:r w:rsidRPr="002D3892">
        <w:t>Public</w:t>
      </w:r>
      <w:r w:rsidR="001F3659" w:rsidRPr="002D3892">
        <w:t xml:space="preserve"> </w:t>
      </w:r>
      <w:r w:rsidRPr="002D3892">
        <w:t>Health,</w:t>
      </w:r>
      <w:r w:rsidR="001F3659" w:rsidRPr="002D3892">
        <w:t xml:space="preserve"> </w:t>
      </w:r>
      <w:r w:rsidRPr="002D3892">
        <w:t>the</w:t>
      </w:r>
      <w:r w:rsidR="001F3659" w:rsidRPr="002D3892">
        <w:t xml:space="preserve"> </w:t>
      </w:r>
      <w:r w:rsidRPr="002D3892">
        <w:t>Attorney</w:t>
      </w:r>
      <w:r w:rsidR="001F3659" w:rsidRPr="002D3892">
        <w:t xml:space="preserve"> </w:t>
      </w:r>
      <w:r w:rsidRPr="002D3892">
        <w:t>General</w:t>
      </w:r>
      <w:r w:rsidR="002D3892">
        <w:t>’</w:t>
      </w:r>
      <w:r w:rsidRPr="002D3892">
        <w:t>s</w:t>
      </w:r>
      <w:r w:rsidR="001F3659" w:rsidRPr="002D3892">
        <w:t xml:space="preserve"> </w:t>
      </w:r>
      <w:r w:rsidRPr="002D3892">
        <w:t>Office,</w:t>
      </w:r>
      <w:r w:rsidR="001F3659" w:rsidRPr="002D3892">
        <w:t xml:space="preserve"> </w:t>
      </w:r>
      <w:r w:rsidRPr="002D3892">
        <w:t>the</w:t>
      </w:r>
      <w:r w:rsidR="001F3659" w:rsidRPr="002D3892">
        <w:t xml:space="preserve"> </w:t>
      </w:r>
      <w:r w:rsidRPr="002D3892">
        <w:t>Permanent</w:t>
      </w:r>
      <w:r w:rsidR="001F3659" w:rsidRPr="002D3892">
        <w:t xml:space="preserve"> </w:t>
      </w:r>
      <w:r w:rsidRPr="002D3892">
        <w:t>Mission</w:t>
      </w:r>
      <w:r w:rsidR="001F3659" w:rsidRPr="002D3892">
        <w:t xml:space="preserve"> </w:t>
      </w:r>
      <w:r w:rsidRPr="002D3892">
        <w:t>of</w:t>
      </w:r>
      <w:r w:rsidR="001F3659" w:rsidRPr="002D3892">
        <w:t xml:space="preserve"> </w:t>
      </w:r>
      <w:r w:rsidRPr="002D3892">
        <w:t>Cuba</w:t>
      </w:r>
      <w:r w:rsidR="001F3659" w:rsidRPr="002D3892">
        <w:t xml:space="preserve"> </w:t>
      </w:r>
      <w:r w:rsidRPr="002D3892">
        <w:t>to</w:t>
      </w:r>
      <w:r w:rsidR="001F3659" w:rsidRPr="002D3892">
        <w:t xml:space="preserve"> </w:t>
      </w:r>
      <w:r w:rsidRPr="002D3892">
        <w:t>the</w:t>
      </w:r>
      <w:r w:rsidR="001F3659" w:rsidRPr="002D3892">
        <w:t xml:space="preserve"> </w:t>
      </w:r>
      <w:r w:rsidRPr="002D3892">
        <w:t>United</w:t>
      </w:r>
      <w:r w:rsidR="001F3659" w:rsidRPr="002D3892">
        <w:t xml:space="preserve"> </w:t>
      </w:r>
      <w:r w:rsidRPr="002D3892">
        <w:t>Nations</w:t>
      </w:r>
      <w:r w:rsidR="001F3659" w:rsidRPr="002D3892">
        <w:t xml:space="preserve"> </w:t>
      </w:r>
      <w:r w:rsidRPr="002D3892">
        <w:t>Office</w:t>
      </w:r>
      <w:r w:rsidR="001F3659" w:rsidRPr="002D3892">
        <w:t xml:space="preserve"> </w:t>
      </w:r>
      <w:r w:rsidRPr="002D3892">
        <w:t>and</w:t>
      </w:r>
      <w:r w:rsidR="001F3659" w:rsidRPr="002D3892">
        <w:t xml:space="preserve"> </w:t>
      </w:r>
      <w:r w:rsidRPr="002D3892">
        <w:t>other</w:t>
      </w:r>
      <w:r w:rsidR="001F3659" w:rsidRPr="002D3892">
        <w:t xml:space="preserve"> </w:t>
      </w:r>
      <w:r w:rsidRPr="002D3892">
        <w:t>international</w:t>
      </w:r>
      <w:r w:rsidR="001F3659" w:rsidRPr="002D3892">
        <w:t xml:space="preserve"> </w:t>
      </w:r>
      <w:r w:rsidRPr="002D3892">
        <w:t>organizations</w:t>
      </w:r>
      <w:r w:rsidR="001F3659" w:rsidRPr="002D3892">
        <w:t xml:space="preserve"> </w:t>
      </w:r>
      <w:r w:rsidRPr="002D3892">
        <w:t>in</w:t>
      </w:r>
      <w:r w:rsidR="001F3659" w:rsidRPr="002D3892">
        <w:t xml:space="preserve"> </w:t>
      </w:r>
      <w:r w:rsidRPr="002D3892">
        <w:t>Switzerland,</w:t>
      </w:r>
      <w:r w:rsidR="001F3659" w:rsidRPr="002D3892">
        <w:t xml:space="preserve"> </w:t>
      </w:r>
      <w:r w:rsidRPr="002D3892">
        <w:t>and</w:t>
      </w:r>
      <w:r w:rsidR="001F3659" w:rsidRPr="002D3892">
        <w:t xml:space="preserve"> </w:t>
      </w:r>
      <w:r w:rsidRPr="002D3892">
        <w:t>three</w:t>
      </w:r>
      <w:r w:rsidR="001F3659" w:rsidRPr="002D3892">
        <w:t xml:space="preserve"> </w:t>
      </w:r>
      <w:r w:rsidRPr="002D3892">
        <w:t>organizations</w:t>
      </w:r>
      <w:r w:rsidR="001F3659" w:rsidRPr="002D3892">
        <w:t xml:space="preserve"> </w:t>
      </w:r>
      <w:r w:rsidRPr="002D3892">
        <w:t>of</w:t>
      </w:r>
      <w:r w:rsidR="001F3659" w:rsidRPr="002D3892">
        <w:t xml:space="preserve"> </w:t>
      </w:r>
      <w:r w:rsidRPr="002D3892">
        <w:t>persons</w:t>
      </w:r>
      <w:r w:rsidR="001F3659" w:rsidRPr="002D3892">
        <w:t xml:space="preserve"> </w:t>
      </w:r>
      <w:r w:rsidRPr="002D3892">
        <w:t>with</w:t>
      </w:r>
      <w:r w:rsidR="001F3659" w:rsidRPr="002D3892">
        <w:t xml:space="preserve"> </w:t>
      </w:r>
      <w:r w:rsidRPr="002D3892">
        <w:t>disabilities,</w:t>
      </w:r>
      <w:r w:rsidR="001F3659" w:rsidRPr="002D3892">
        <w:t xml:space="preserve"> </w:t>
      </w:r>
      <w:r w:rsidRPr="002D3892">
        <w:t>namely</w:t>
      </w:r>
      <w:r w:rsidR="001F3659" w:rsidRPr="002D3892">
        <w:t xml:space="preserve"> </w:t>
      </w:r>
      <w:r w:rsidRPr="002D3892">
        <w:t>the</w:t>
      </w:r>
      <w:r w:rsidR="001F3659" w:rsidRPr="002D3892">
        <w:t xml:space="preserve"> </w:t>
      </w:r>
      <w:r w:rsidRPr="002D3892">
        <w:t>National</w:t>
      </w:r>
      <w:r w:rsidR="001F3659" w:rsidRPr="002D3892">
        <w:t xml:space="preserve"> </w:t>
      </w:r>
      <w:r w:rsidRPr="002D3892">
        <w:t>Association</w:t>
      </w:r>
      <w:r w:rsidR="001F3659" w:rsidRPr="002D3892">
        <w:t xml:space="preserve"> </w:t>
      </w:r>
      <w:r w:rsidRPr="002D3892">
        <w:t>of</w:t>
      </w:r>
      <w:r w:rsidR="001F3659" w:rsidRPr="002D3892">
        <w:t xml:space="preserve"> </w:t>
      </w:r>
      <w:r w:rsidRPr="002D3892">
        <w:t>Blind</w:t>
      </w:r>
      <w:r w:rsidR="001F3659" w:rsidRPr="002D3892">
        <w:t xml:space="preserve"> </w:t>
      </w:r>
      <w:r w:rsidRPr="002D3892">
        <w:t>and</w:t>
      </w:r>
      <w:r w:rsidR="001F3659" w:rsidRPr="002D3892">
        <w:t xml:space="preserve"> </w:t>
      </w:r>
      <w:r w:rsidRPr="002D3892">
        <w:t>Visually</w:t>
      </w:r>
      <w:r w:rsidR="001F3659" w:rsidRPr="002D3892">
        <w:t xml:space="preserve"> </w:t>
      </w:r>
      <w:r w:rsidRPr="002D3892">
        <w:t>Impaired</w:t>
      </w:r>
      <w:r w:rsidR="001F3659" w:rsidRPr="002D3892">
        <w:t xml:space="preserve"> </w:t>
      </w:r>
      <w:r w:rsidRPr="002D3892">
        <w:t>Persons,</w:t>
      </w:r>
      <w:r w:rsidR="001F3659" w:rsidRPr="002D3892">
        <w:t xml:space="preserve"> </w:t>
      </w:r>
      <w:r w:rsidRPr="002D3892">
        <w:t>the</w:t>
      </w:r>
      <w:r w:rsidR="001F3659" w:rsidRPr="002D3892">
        <w:t xml:space="preserve"> </w:t>
      </w:r>
      <w:r w:rsidRPr="002D3892">
        <w:t>National</w:t>
      </w:r>
      <w:r w:rsidR="001F3659" w:rsidRPr="002D3892">
        <w:t xml:space="preserve"> </w:t>
      </w:r>
      <w:r w:rsidRPr="002D3892">
        <w:t>Association</w:t>
      </w:r>
      <w:r w:rsidR="001F3659" w:rsidRPr="002D3892">
        <w:t xml:space="preserve"> </w:t>
      </w:r>
      <w:r w:rsidRPr="002D3892">
        <w:t>of</w:t>
      </w:r>
      <w:r w:rsidR="001F3659" w:rsidRPr="002D3892">
        <w:t xml:space="preserve"> </w:t>
      </w:r>
      <w:r w:rsidRPr="002D3892">
        <w:t>Deaf</w:t>
      </w:r>
      <w:r w:rsidR="001F3659" w:rsidRPr="002D3892">
        <w:t xml:space="preserve"> </w:t>
      </w:r>
      <w:r w:rsidRPr="002D3892">
        <w:t>Persons</w:t>
      </w:r>
      <w:r w:rsidR="001F3659" w:rsidRPr="002D3892">
        <w:t xml:space="preserve"> </w:t>
      </w:r>
      <w:r w:rsidRPr="002D3892">
        <w:t>and</w:t>
      </w:r>
      <w:r w:rsidR="001F3659" w:rsidRPr="002D3892">
        <w:t xml:space="preserve"> </w:t>
      </w:r>
      <w:r w:rsidRPr="002D3892">
        <w:t>the</w:t>
      </w:r>
      <w:r w:rsidR="001F3659" w:rsidRPr="002D3892">
        <w:t xml:space="preserve"> </w:t>
      </w:r>
      <w:r w:rsidRPr="002D3892">
        <w:t>Cuban</w:t>
      </w:r>
      <w:r w:rsidR="001F3659" w:rsidRPr="002D3892">
        <w:t xml:space="preserve"> </w:t>
      </w:r>
      <w:r w:rsidRPr="002D3892">
        <w:t>Association</w:t>
      </w:r>
      <w:r w:rsidR="001F3659" w:rsidRPr="002D3892">
        <w:t xml:space="preserve"> </w:t>
      </w:r>
      <w:r w:rsidRPr="002D3892">
        <w:t>of</w:t>
      </w:r>
      <w:r w:rsidR="001F3659" w:rsidRPr="002D3892">
        <w:t xml:space="preserve"> </w:t>
      </w:r>
      <w:r w:rsidRPr="002D3892">
        <w:t>Persons</w:t>
      </w:r>
      <w:r w:rsidR="001F3659" w:rsidRPr="002D3892">
        <w:t xml:space="preserve"> </w:t>
      </w:r>
      <w:r w:rsidRPr="002D3892">
        <w:t>with</w:t>
      </w:r>
      <w:r w:rsidR="001F3659" w:rsidRPr="002D3892">
        <w:t xml:space="preserve"> </w:t>
      </w:r>
      <w:r w:rsidRPr="002D3892">
        <w:t>Motor</w:t>
      </w:r>
      <w:r w:rsidR="001F3659" w:rsidRPr="002D3892">
        <w:t xml:space="preserve"> </w:t>
      </w:r>
      <w:r w:rsidRPr="002D3892">
        <w:t>and</w:t>
      </w:r>
      <w:r w:rsidR="001F3659" w:rsidRPr="002D3892">
        <w:t xml:space="preserve"> </w:t>
      </w:r>
      <w:r w:rsidRPr="002D3892">
        <w:t>Physical</w:t>
      </w:r>
      <w:r w:rsidR="001F3659" w:rsidRPr="002D3892">
        <w:t xml:space="preserve"> </w:t>
      </w:r>
      <w:r w:rsidRPr="002D3892">
        <w:t>Disabilities.</w:t>
      </w:r>
      <w:proofErr w:type="gramEnd"/>
      <w:r w:rsidR="001F3659" w:rsidRPr="002D3892">
        <w:t xml:space="preserve"> </w:t>
      </w:r>
    </w:p>
    <w:p w:rsidR="007914E5" w:rsidRPr="002D3892" w:rsidRDefault="007914E5" w:rsidP="00B47080">
      <w:pPr>
        <w:pStyle w:val="HChG"/>
      </w:pPr>
      <w:r w:rsidRPr="002D3892">
        <w:tab/>
        <w:t>II.</w:t>
      </w:r>
      <w:r w:rsidRPr="002D3892">
        <w:tab/>
        <w:t>Positive</w:t>
      </w:r>
      <w:r w:rsidR="001F3659" w:rsidRPr="002D3892">
        <w:t xml:space="preserve"> </w:t>
      </w:r>
      <w:r w:rsidRPr="002D3892">
        <w:t>aspects</w:t>
      </w:r>
    </w:p>
    <w:p w:rsidR="007914E5" w:rsidRPr="002D3892" w:rsidRDefault="007914E5" w:rsidP="00B47080">
      <w:pPr>
        <w:pStyle w:val="SingleTxtG"/>
      </w:pPr>
      <w:r w:rsidRPr="002D3892">
        <w:t>4.</w:t>
      </w:r>
      <w:r w:rsidRPr="002D3892">
        <w:tab/>
        <w:t>The</w:t>
      </w:r>
      <w:r w:rsidR="001F3659" w:rsidRPr="002D3892">
        <w:t xml:space="preserve"> </w:t>
      </w:r>
      <w:r w:rsidRPr="002D3892">
        <w:t>Committee</w:t>
      </w:r>
      <w:r w:rsidR="001F3659" w:rsidRPr="002D3892">
        <w:t xml:space="preserve"> </w:t>
      </w:r>
      <w:r w:rsidRPr="002D3892">
        <w:t>welcomes</w:t>
      </w:r>
      <w:r w:rsidR="001F3659" w:rsidRPr="002D3892">
        <w:t xml:space="preserve"> </w:t>
      </w:r>
      <w:r w:rsidRPr="002D3892">
        <w:t>the</w:t>
      </w:r>
      <w:r w:rsidR="001F3659" w:rsidRPr="002D3892">
        <w:t xml:space="preserve"> </w:t>
      </w:r>
      <w:r w:rsidRPr="002D3892">
        <w:t>measures</w:t>
      </w:r>
      <w:r w:rsidR="001F3659" w:rsidRPr="002D3892">
        <w:t xml:space="preserve"> </w:t>
      </w:r>
      <w:r w:rsidRPr="002D3892">
        <w:t>taken</w:t>
      </w:r>
      <w:r w:rsidR="001F3659" w:rsidRPr="002D3892">
        <w:t xml:space="preserve"> </w:t>
      </w:r>
      <w:r w:rsidRPr="002D3892">
        <w:t>by</w:t>
      </w:r>
      <w:r w:rsidR="001F3659" w:rsidRPr="002D3892">
        <w:t xml:space="preserve"> </w:t>
      </w:r>
      <w:r w:rsidRPr="002D3892">
        <w:t>the</w:t>
      </w:r>
      <w:r w:rsidR="001F3659" w:rsidRPr="002D3892">
        <w:t xml:space="preserve"> </w:t>
      </w:r>
      <w:r w:rsidRPr="002D3892">
        <w:t>State</w:t>
      </w:r>
      <w:r w:rsidR="001F3659" w:rsidRPr="002D3892">
        <w:t xml:space="preserve"> </w:t>
      </w:r>
      <w:r w:rsidRPr="002D3892">
        <w:t>party</w:t>
      </w:r>
      <w:r w:rsidR="001F3659" w:rsidRPr="002D3892">
        <w:t xml:space="preserve"> </w:t>
      </w:r>
      <w:r w:rsidRPr="002D3892">
        <w:t>to</w:t>
      </w:r>
      <w:r w:rsidR="001F3659" w:rsidRPr="002D3892">
        <w:t xml:space="preserve"> </w:t>
      </w:r>
      <w:r w:rsidRPr="002D3892">
        <w:t>support</w:t>
      </w:r>
      <w:r w:rsidR="001F3659" w:rsidRPr="002D3892">
        <w:t xml:space="preserve"> </w:t>
      </w:r>
      <w:r w:rsidRPr="002D3892">
        <w:t>persons</w:t>
      </w:r>
      <w:r w:rsidR="001F3659" w:rsidRPr="002D3892">
        <w:t xml:space="preserve"> </w:t>
      </w:r>
      <w:r w:rsidRPr="002D3892">
        <w:t>with</w:t>
      </w:r>
      <w:r w:rsidR="001F3659" w:rsidRPr="002D3892">
        <w:t xml:space="preserve"> </w:t>
      </w:r>
      <w:r w:rsidRPr="002D3892">
        <w:t>disabilities,</w:t>
      </w:r>
      <w:r w:rsidR="001F3659" w:rsidRPr="002D3892">
        <w:t xml:space="preserve"> </w:t>
      </w:r>
      <w:r w:rsidRPr="002D3892">
        <w:t>including</w:t>
      </w:r>
      <w:r w:rsidR="001F3659" w:rsidRPr="002D3892">
        <w:t xml:space="preserve"> </w:t>
      </w:r>
      <w:r w:rsidRPr="002D3892">
        <w:t>the</w:t>
      </w:r>
      <w:r w:rsidR="001F3659" w:rsidRPr="002D3892">
        <w:t xml:space="preserve"> </w:t>
      </w:r>
      <w:r w:rsidRPr="002D3892">
        <w:t>following</w:t>
      </w:r>
      <w:r w:rsidR="001F3659" w:rsidRPr="002D3892">
        <w:t xml:space="preserve"> </w:t>
      </w:r>
      <w:r w:rsidRPr="002D3892">
        <w:t>legal</w:t>
      </w:r>
      <w:r w:rsidR="001F3659" w:rsidRPr="002D3892">
        <w:t xml:space="preserve"> </w:t>
      </w:r>
      <w:r w:rsidRPr="002D3892">
        <w:t>and</w:t>
      </w:r>
      <w:r w:rsidR="001F3659" w:rsidRPr="002D3892">
        <w:t xml:space="preserve"> </w:t>
      </w:r>
      <w:r w:rsidRPr="002D3892">
        <w:t>policy</w:t>
      </w:r>
      <w:r w:rsidR="001F3659" w:rsidRPr="002D3892">
        <w:t xml:space="preserve"> </w:t>
      </w:r>
      <w:r w:rsidRPr="002D3892">
        <w:t>measures:</w:t>
      </w:r>
      <w:r w:rsidR="001F3659" w:rsidRPr="002D3892">
        <w:t xml:space="preserve"> </w:t>
      </w:r>
    </w:p>
    <w:p w:rsidR="007914E5" w:rsidRPr="002D3892" w:rsidRDefault="00B47080" w:rsidP="00B47080">
      <w:pPr>
        <w:pStyle w:val="SingleTxtG"/>
      </w:pPr>
      <w:r w:rsidRPr="002D3892">
        <w:tab/>
      </w:r>
      <w:r w:rsidR="007914E5" w:rsidRPr="002D3892">
        <w:t>(a)</w:t>
      </w:r>
      <w:r w:rsidR="007914E5" w:rsidRPr="002D3892">
        <w:tab/>
        <w:t>The</w:t>
      </w:r>
      <w:r w:rsidR="001F3659" w:rsidRPr="002D3892">
        <w:t xml:space="preserve"> </w:t>
      </w:r>
      <w:r w:rsidR="007914E5" w:rsidRPr="002D3892">
        <w:t>adoption</w:t>
      </w:r>
      <w:r w:rsidR="001F3659" w:rsidRPr="002D3892">
        <w:t xml:space="preserve"> </w:t>
      </w:r>
      <w:r w:rsidR="007914E5" w:rsidRPr="002D3892">
        <w:t>of</w:t>
      </w:r>
      <w:r w:rsidR="001F3659" w:rsidRPr="002D3892">
        <w:t xml:space="preserve"> </w:t>
      </w:r>
      <w:r w:rsidR="007914E5" w:rsidRPr="002D3892">
        <w:t>the</w:t>
      </w:r>
      <w:r w:rsidR="001F3659" w:rsidRPr="002D3892">
        <w:t xml:space="preserve"> </w:t>
      </w:r>
      <w:r w:rsidR="007914E5" w:rsidRPr="002D3892">
        <w:t>new</w:t>
      </w:r>
      <w:r w:rsidR="001F3659" w:rsidRPr="002D3892">
        <w:t xml:space="preserve"> </w:t>
      </w:r>
      <w:r w:rsidR="007914E5" w:rsidRPr="002D3892">
        <w:t>Constitution</w:t>
      </w:r>
      <w:r w:rsidR="001F3659" w:rsidRPr="002D3892">
        <w:t xml:space="preserve"> </w:t>
      </w:r>
      <w:r w:rsidR="007914E5" w:rsidRPr="002D3892">
        <w:t>on</w:t>
      </w:r>
      <w:r w:rsidR="001F3659" w:rsidRPr="002D3892">
        <w:t xml:space="preserve"> </w:t>
      </w:r>
      <w:r w:rsidR="007914E5" w:rsidRPr="002D3892">
        <w:t>24</w:t>
      </w:r>
      <w:r w:rsidR="001F3659" w:rsidRPr="002D3892">
        <w:t xml:space="preserve"> </w:t>
      </w:r>
      <w:r w:rsidR="007914E5" w:rsidRPr="002D3892">
        <w:t>February</w:t>
      </w:r>
      <w:r w:rsidR="001F3659" w:rsidRPr="002D3892">
        <w:t xml:space="preserve"> </w:t>
      </w:r>
      <w:r w:rsidR="007914E5" w:rsidRPr="002D3892">
        <w:t>2019,</w:t>
      </w:r>
      <w:r w:rsidR="001F3659" w:rsidRPr="002D3892">
        <w:t xml:space="preserve"> </w:t>
      </w:r>
      <w:r w:rsidR="007914E5" w:rsidRPr="002D3892">
        <w:t>as</w:t>
      </w:r>
      <w:r w:rsidR="001F3659" w:rsidRPr="002D3892">
        <w:t xml:space="preserve"> </w:t>
      </w:r>
      <w:r w:rsidR="007914E5" w:rsidRPr="002D3892">
        <w:t>an</w:t>
      </w:r>
      <w:r w:rsidR="001F3659" w:rsidRPr="002D3892">
        <w:t xml:space="preserve"> </w:t>
      </w:r>
      <w:r w:rsidR="007914E5" w:rsidRPr="002D3892">
        <w:t>initial</w:t>
      </w:r>
      <w:r w:rsidR="001F3659" w:rsidRPr="002D3892">
        <w:t xml:space="preserve"> </w:t>
      </w:r>
      <w:r w:rsidR="007914E5" w:rsidRPr="002D3892">
        <w:t>step</w:t>
      </w:r>
      <w:r w:rsidR="001F3659" w:rsidRPr="002D3892">
        <w:t xml:space="preserve"> </w:t>
      </w:r>
      <w:r w:rsidR="007914E5" w:rsidRPr="002D3892">
        <w:t>towards</w:t>
      </w:r>
      <w:r w:rsidR="001F3659" w:rsidRPr="002D3892">
        <w:t xml:space="preserve"> </w:t>
      </w:r>
      <w:r w:rsidR="007914E5" w:rsidRPr="002D3892">
        <w:t>revising</w:t>
      </w:r>
      <w:r w:rsidR="001F3659" w:rsidRPr="002D3892">
        <w:t xml:space="preserve"> </w:t>
      </w:r>
      <w:r w:rsidR="007914E5" w:rsidRPr="002D3892">
        <w:t>its</w:t>
      </w:r>
      <w:r w:rsidR="001F3659" w:rsidRPr="002D3892">
        <w:t xml:space="preserve"> </w:t>
      </w:r>
      <w:r w:rsidR="007914E5" w:rsidRPr="002D3892">
        <w:t>legal</w:t>
      </w:r>
      <w:r w:rsidR="001F3659" w:rsidRPr="002D3892">
        <w:t xml:space="preserve"> </w:t>
      </w:r>
      <w:r w:rsidR="007914E5" w:rsidRPr="002D3892">
        <w:t>framework;</w:t>
      </w:r>
      <w:r w:rsidR="002D2982" w:rsidRPr="002D3892">
        <w:t xml:space="preserve"> </w:t>
      </w:r>
    </w:p>
    <w:p w:rsidR="007914E5" w:rsidRPr="002D3892" w:rsidRDefault="00B47080" w:rsidP="00B47080">
      <w:pPr>
        <w:pStyle w:val="SingleTxtG"/>
      </w:pPr>
      <w:r w:rsidRPr="002D3892">
        <w:tab/>
      </w:r>
      <w:r w:rsidR="007914E5" w:rsidRPr="002D3892">
        <w:t>(b)</w:t>
      </w:r>
      <w:r w:rsidR="007914E5" w:rsidRPr="002D3892">
        <w:tab/>
        <w:t>The</w:t>
      </w:r>
      <w:r w:rsidR="001F3659" w:rsidRPr="002D3892">
        <w:t xml:space="preserve"> </w:t>
      </w:r>
      <w:r w:rsidR="007914E5" w:rsidRPr="002D3892">
        <w:t>participation</w:t>
      </w:r>
      <w:r w:rsidR="001F3659" w:rsidRPr="002D3892">
        <w:t xml:space="preserve"> </w:t>
      </w:r>
      <w:r w:rsidR="007914E5" w:rsidRPr="002D3892">
        <w:t>of</w:t>
      </w:r>
      <w:r w:rsidR="001F3659" w:rsidRPr="002D3892">
        <w:t xml:space="preserve"> </w:t>
      </w:r>
      <w:r w:rsidR="007914E5" w:rsidRPr="002D3892">
        <w:t>persons</w:t>
      </w:r>
      <w:r w:rsidR="001F3659" w:rsidRPr="002D3892">
        <w:t xml:space="preserve"> </w:t>
      </w:r>
      <w:r w:rsidR="007914E5" w:rsidRPr="002D3892">
        <w:t>with</w:t>
      </w:r>
      <w:r w:rsidR="001F3659" w:rsidRPr="002D3892">
        <w:t xml:space="preserve"> </w:t>
      </w:r>
      <w:r w:rsidR="007914E5" w:rsidRPr="002D3892">
        <w:t>disabilities</w:t>
      </w:r>
      <w:r w:rsidR="001F3659" w:rsidRPr="002D3892">
        <w:t xml:space="preserve"> </w:t>
      </w:r>
      <w:r w:rsidR="007914E5" w:rsidRPr="002D3892">
        <w:t>in</w:t>
      </w:r>
      <w:r w:rsidR="001F3659" w:rsidRPr="002D3892">
        <w:t xml:space="preserve"> </w:t>
      </w:r>
      <w:r w:rsidR="007914E5" w:rsidRPr="002D3892">
        <w:t>the</w:t>
      </w:r>
      <w:r w:rsidR="001F3659" w:rsidRPr="002D3892">
        <w:t xml:space="preserve"> </w:t>
      </w:r>
      <w:r w:rsidR="007914E5" w:rsidRPr="002D3892">
        <w:t>political</w:t>
      </w:r>
      <w:r w:rsidR="001F3659" w:rsidRPr="002D3892">
        <w:t xml:space="preserve"> </w:t>
      </w:r>
      <w:r w:rsidR="007914E5" w:rsidRPr="002D3892">
        <w:t>and</w:t>
      </w:r>
      <w:r w:rsidR="001F3659" w:rsidRPr="002D3892">
        <w:t xml:space="preserve"> </w:t>
      </w:r>
      <w:r w:rsidR="007914E5" w:rsidRPr="002D3892">
        <w:t>public</w:t>
      </w:r>
      <w:r w:rsidR="001F3659" w:rsidRPr="002D3892">
        <w:t xml:space="preserve"> </w:t>
      </w:r>
      <w:r w:rsidR="007914E5" w:rsidRPr="002D3892">
        <w:t>life</w:t>
      </w:r>
      <w:r w:rsidR="001F3659" w:rsidRPr="002D3892">
        <w:t xml:space="preserve"> </w:t>
      </w:r>
      <w:r w:rsidR="007914E5" w:rsidRPr="002D3892">
        <w:t>of</w:t>
      </w:r>
      <w:r w:rsidR="001F3659" w:rsidRPr="002D3892">
        <w:t xml:space="preserve"> </w:t>
      </w:r>
      <w:r w:rsidR="007914E5" w:rsidRPr="002D3892">
        <w:t>the</w:t>
      </w:r>
      <w:r w:rsidR="001F3659" w:rsidRPr="002D3892">
        <w:t xml:space="preserve"> </w:t>
      </w:r>
      <w:r w:rsidR="007914E5" w:rsidRPr="002D3892">
        <w:t>State</w:t>
      </w:r>
      <w:r w:rsidR="001F3659" w:rsidRPr="002D3892">
        <w:t xml:space="preserve"> </w:t>
      </w:r>
      <w:r w:rsidR="007914E5" w:rsidRPr="002D3892">
        <w:t>party</w:t>
      </w:r>
      <w:r w:rsidR="001F3659" w:rsidRPr="002D3892">
        <w:t xml:space="preserve"> </w:t>
      </w:r>
      <w:r w:rsidR="007914E5" w:rsidRPr="002D3892">
        <w:t>in</w:t>
      </w:r>
      <w:r w:rsidR="001F3659" w:rsidRPr="002D3892">
        <w:t xml:space="preserve"> </w:t>
      </w:r>
      <w:r w:rsidR="007914E5" w:rsidRPr="002D3892">
        <w:t>elected</w:t>
      </w:r>
      <w:r w:rsidR="001F3659" w:rsidRPr="002D3892">
        <w:t xml:space="preserve"> </w:t>
      </w:r>
      <w:r w:rsidR="007914E5" w:rsidRPr="002D3892">
        <w:t>positions,</w:t>
      </w:r>
      <w:r w:rsidR="001F3659" w:rsidRPr="002D3892">
        <w:t xml:space="preserve"> </w:t>
      </w:r>
      <w:r w:rsidR="007914E5" w:rsidRPr="002D3892">
        <w:t>including</w:t>
      </w:r>
      <w:r w:rsidR="001F3659" w:rsidRPr="002D3892">
        <w:t xml:space="preserve"> </w:t>
      </w:r>
      <w:r w:rsidR="007914E5" w:rsidRPr="002D3892">
        <w:t>in</w:t>
      </w:r>
      <w:r w:rsidR="001F3659" w:rsidRPr="002D3892">
        <w:t xml:space="preserve"> </w:t>
      </w:r>
      <w:r w:rsidR="007914E5" w:rsidRPr="002D3892">
        <w:t>the</w:t>
      </w:r>
      <w:r w:rsidR="001F3659" w:rsidRPr="002D3892">
        <w:t xml:space="preserve"> </w:t>
      </w:r>
      <w:r w:rsidR="007914E5" w:rsidRPr="002D3892">
        <w:t>National</w:t>
      </w:r>
      <w:r w:rsidR="001F3659" w:rsidRPr="002D3892">
        <w:t xml:space="preserve"> </w:t>
      </w:r>
      <w:r w:rsidR="007914E5" w:rsidRPr="002D3892">
        <w:t>Assembly</w:t>
      </w:r>
      <w:r w:rsidR="001F3659" w:rsidRPr="002D3892">
        <w:t xml:space="preserve"> </w:t>
      </w:r>
      <w:r w:rsidR="007914E5" w:rsidRPr="002D3892">
        <w:t>of</w:t>
      </w:r>
      <w:r w:rsidR="001F3659" w:rsidRPr="002D3892">
        <w:t xml:space="preserve"> </w:t>
      </w:r>
      <w:r w:rsidR="007914E5" w:rsidRPr="002D3892">
        <w:t>People</w:t>
      </w:r>
      <w:r w:rsidR="002D3892">
        <w:t>’</w:t>
      </w:r>
      <w:r w:rsidR="007914E5" w:rsidRPr="002D3892">
        <w:t>s</w:t>
      </w:r>
      <w:r w:rsidR="001F3659" w:rsidRPr="002D3892">
        <w:t xml:space="preserve"> </w:t>
      </w:r>
      <w:r w:rsidR="007914E5" w:rsidRPr="002D3892">
        <w:t>Power</w:t>
      </w:r>
      <w:r w:rsidR="001F3659" w:rsidRPr="002D3892">
        <w:t xml:space="preserve"> </w:t>
      </w:r>
      <w:r w:rsidR="007914E5" w:rsidRPr="002D3892">
        <w:t>and</w:t>
      </w:r>
      <w:r w:rsidR="001F3659" w:rsidRPr="002D3892">
        <w:t xml:space="preserve"> </w:t>
      </w:r>
      <w:r w:rsidR="007914E5" w:rsidRPr="002D3892">
        <w:t>in</w:t>
      </w:r>
      <w:r w:rsidR="001F3659" w:rsidRPr="002D3892">
        <w:t xml:space="preserve"> </w:t>
      </w:r>
      <w:r w:rsidR="007914E5" w:rsidRPr="002D3892">
        <w:t>municipal</w:t>
      </w:r>
      <w:r w:rsidR="001F3659" w:rsidRPr="002D3892">
        <w:t xml:space="preserve"> </w:t>
      </w:r>
      <w:r w:rsidR="007914E5" w:rsidRPr="002D3892">
        <w:t>assemblies</w:t>
      </w:r>
      <w:proofErr w:type="gramStart"/>
      <w:r w:rsidR="007914E5" w:rsidRPr="002D3892">
        <w:t>;</w:t>
      </w:r>
      <w:proofErr w:type="gramEnd"/>
      <w:r w:rsidR="001F3659" w:rsidRPr="002D3892">
        <w:t xml:space="preserve"> </w:t>
      </w:r>
    </w:p>
    <w:p w:rsidR="007914E5" w:rsidRPr="002D3892" w:rsidRDefault="00B47080" w:rsidP="00B47080">
      <w:pPr>
        <w:pStyle w:val="SingleTxtG"/>
      </w:pPr>
      <w:r w:rsidRPr="002D3892">
        <w:tab/>
      </w:r>
      <w:r w:rsidR="007914E5" w:rsidRPr="002D3892">
        <w:t>(c)</w:t>
      </w:r>
      <w:r w:rsidR="001F3659" w:rsidRPr="002D3892">
        <w:t xml:space="preserve"> </w:t>
      </w:r>
      <w:r w:rsidR="007914E5" w:rsidRPr="002D3892">
        <w:tab/>
        <w:t>The</w:t>
      </w:r>
      <w:r w:rsidR="001F3659" w:rsidRPr="002D3892">
        <w:t xml:space="preserve"> </w:t>
      </w:r>
      <w:r w:rsidR="007914E5" w:rsidRPr="002D3892">
        <w:t>policy</w:t>
      </w:r>
      <w:r w:rsidR="001F3659" w:rsidRPr="002D3892">
        <w:t xml:space="preserve"> </w:t>
      </w:r>
      <w:r w:rsidR="007914E5" w:rsidRPr="002D3892">
        <w:t>to</w:t>
      </w:r>
      <w:r w:rsidR="001F3659" w:rsidRPr="002D3892">
        <w:t xml:space="preserve"> </w:t>
      </w:r>
      <w:r w:rsidR="007914E5" w:rsidRPr="002D3892">
        <w:t>provide</w:t>
      </w:r>
      <w:r w:rsidR="001F3659" w:rsidRPr="002D3892">
        <w:t xml:space="preserve"> </w:t>
      </w:r>
      <w:r w:rsidR="007914E5" w:rsidRPr="002D3892">
        <w:t>subsidies</w:t>
      </w:r>
      <w:r w:rsidR="001F3659" w:rsidRPr="002D3892">
        <w:t xml:space="preserve"> </w:t>
      </w:r>
      <w:r w:rsidR="007914E5" w:rsidRPr="002D3892">
        <w:t>for</w:t>
      </w:r>
      <w:r w:rsidR="001F3659" w:rsidRPr="002D3892">
        <w:t xml:space="preserve"> </w:t>
      </w:r>
      <w:proofErr w:type="gramStart"/>
      <w:r w:rsidR="007914E5" w:rsidRPr="002D3892">
        <w:t>basic</w:t>
      </w:r>
      <w:r w:rsidR="001F3659" w:rsidRPr="002D3892">
        <w:t xml:space="preserve"> </w:t>
      </w:r>
      <w:r w:rsidR="007914E5" w:rsidRPr="002D3892">
        <w:t>necessities</w:t>
      </w:r>
      <w:proofErr w:type="gramEnd"/>
      <w:r w:rsidR="007914E5" w:rsidRPr="002D3892">
        <w:t>,</w:t>
      </w:r>
      <w:r w:rsidR="001F3659" w:rsidRPr="002D3892">
        <w:t xml:space="preserve"> </w:t>
      </w:r>
      <w:r w:rsidR="007914E5" w:rsidRPr="002D3892">
        <w:t>such</w:t>
      </w:r>
      <w:r w:rsidR="001F3659" w:rsidRPr="002D3892">
        <w:t xml:space="preserve"> </w:t>
      </w:r>
      <w:r w:rsidR="007914E5" w:rsidRPr="002D3892">
        <w:t>as</w:t>
      </w:r>
      <w:r w:rsidR="001F3659" w:rsidRPr="002D3892">
        <w:t xml:space="preserve"> </w:t>
      </w:r>
      <w:r w:rsidR="007914E5" w:rsidRPr="002D3892">
        <w:t>electricity,</w:t>
      </w:r>
      <w:r w:rsidR="001F3659" w:rsidRPr="002D3892">
        <w:t xml:space="preserve"> </w:t>
      </w:r>
      <w:r w:rsidR="007914E5" w:rsidRPr="002D3892">
        <w:t>transport</w:t>
      </w:r>
      <w:r w:rsidR="001F3659" w:rsidRPr="002D3892">
        <w:t xml:space="preserve"> </w:t>
      </w:r>
      <w:r w:rsidR="007914E5" w:rsidRPr="002D3892">
        <w:t>and</w:t>
      </w:r>
      <w:r w:rsidR="001F3659" w:rsidRPr="002D3892">
        <w:t xml:space="preserve"> </w:t>
      </w:r>
      <w:r w:rsidR="007914E5" w:rsidRPr="002D3892">
        <w:t>renovations</w:t>
      </w:r>
      <w:r w:rsidR="001F3659" w:rsidRPr="002D3892">
        <w:t xml:space="preserve"> </w:t>
      </w:r>
      <w:r w:rsidR="007914E5" w:rsidRPr="002D3892">
        <w:t>in</w:t>
      </w:r>
      <w:r w:rsidR="001F3659" w:rsidRPr="002D3892">
        <w:t xml:space="preserve"> </w:t>
      </w:r>
      <w:r w:rsidR="007914E5" w:rsidRPr="002D3892">
        <w:t>their</w:t>
      </w:r>
      <w:r w:rsidR="001F3659" w:rsidRPr="002D3892">
        <w:t xml:space="preserve"> </w:t>
      </w:r>
      <w:r w:rsidR="007914E5" w:rsidRPr="002D3892">
        <w:t>private</w:t>
      </w:r>
      <w:r w:rsidR="001F3659" w:rsidRPr="002D3892">
        <w:t xml:space="preserve"> </w:t>
      </w:r>
      <w:r w:rsidR="007914E5" w:rsidRPr="002D3892">
        <w:t>home,</w:t>
      </w:r>
      <w:r w:rsidR="001F3659" w:rsidRPr="002D3892">
        <w:t xml:space="preserve"> </w:t>
      </w:r>
      <w:r w:rsidR="007914E5" w:rsidRPr="002D3892">
        <w:t>to</w:t>
      </w:r>
      <w:r w:rsidR="001F3659" w:rsidRPr="002D3892">
        <w:t xml:space="preserve"> </w:t>
      </w:r>
      <w:r w:rsidR="007914E5" w:rsidRPr="002D3892">
        <w:t>persons</w:t>
      </w:r>
      <w:r w:rsidR="001F3659" w:rsidRPr="002D3892">
        <w:t xml:space="preserve"> </w:t>
      </w:r>
      <w:r w:rsidR="007914E5" w:rsidRPr="002D3892">
        <w:t>with</w:t>
      </w:r>
      <w:r w:rsidR="001F3659" w:rsidRPr="002D3892">
        <w:t xml:space="preserve"> </w:t>
      </w:r>
      <w:r w:rsidR="007914E5" w:rsidRPr="002D3892">
        <w:t>disabilities</w:t>
      </w:r>
      <w:r w:rsidR="001F3659" w:rsidRPr="002D3892">
        <w:t xml:space="preserve"> </w:t>
      </w:r>
      <w:r w:rsidR="007914E5" w:rsidRPr="002D3892">
        <w:t>who</w:t>
      </w:r>
      <w:r w:rsidR="001F3659" w:rsidRPr="002D3892">
        <w:t xml:space="preserve"> </w:t>
      </w:r>
      <w:r w:rsidR="007914E5" w:rsidRPr="002D3892">
        <w:t>meet</w:t>
      </w:r>
      <w:r w:rsidR="001F3659" w:rsidRPr="002D3892">
        <w:t xml:space="preserve"> </w:t>
      </w:r>
      <w:r w:rsidR="007914E5" w:rsidRPr="002D3892">
        <w:t>certain</w:t>
      </w:r>
      <w:r w:rsidR="001F3659" w:rsidRPr="002D3892">
        <w:t xml:space="preserve"> </w:t>
      </w:r>
      <w:r w:rsidR="007914E5" w:rsidRPr="002D3892">
        <w:t>criteria;</w:t>
      </w:r>
      <w:r w:rsidR="001F3659" w:rsidRPr="002D3892">
        <w:t xml:space="preserve"> </w:t>
      </w:r>
    </w:p>
    <w:p w:rsidR="007914E5" w:rsidRPr="002D3892" w:rsidRDefault="00B47080" w:rsidP="00B47080">
      <w:pPr>
        <w:pStyle w:val="SingleTxtG"/>
      </w:pPr>
      <w:r w:rsidRPr="002D3892">
        <w:tab/>
      </w:r>
      <w:r w:rsidR="007914E5" w:rsidRPr="002D3892">
        <w:t>(d)</w:t>
      </w:r>
      <w:r w:rsidR="007914E5" w:rsidRPr="002D3892">
        <w:tab/>
        <w:t>Efforts</w:t>
      </w:r>
      <w:r w:rsidR="001F3659" w:rsidRPr="002D3892">
        <w:t xml:space="preserve"> </w:t>
      </w:r>
      <w:r w:rsidR="007914E5" w:rsidRPr="002D3892">
        <w:t>to</w:t>
      </w:r>
      <w:r w:rsidR="001F3659" w:rsidRPr="002D3892">
        <w:t xml:space="preserve"> </w:t>
      </w:r>
      <w:r w:rsidR="007914E5" w:rsidRPr="002D3892">
        <w:t>increase</w:t>
      </w:r>
      <w:r w:rsidR="001F3659" w:rsidRPr="002D3892">
        <w:t xml:space="preserve"> </w:t>
      </w:r>
      <w:r w:rsidR="007914E5" w:rsidRPr="002D3892">
        <w:t>the</w:t>
      </w:r>
      <w:r w:rsidR="001F3659" w:rsidRPr="002D3892">
        <w:t xml:space="preserve"> </w:t>
      </w:r>
      <w:r w:rsidR="007914E5" w:rsidRPr="002D3892">
        <w:t>use</w:t>
      </w:r>
      <w:r w:rsidR="001F3659" w:rsidRPr="002D3892">
        <w:t xml:space="preserve"> </w:t>
      </w:r>
      <w:r w:rsidR="007914E5" w:rsidRPr="002D3892">
        <w:t>of</w:t>
      </w:r>
      <w:r w:rsidR="001F3659" w:rsidRPr="002D3892">
        <w:t xml:space="preserve"> </w:t>
      </w:r>
      <w:r w:rsidR="007914E5" w:rsidRPr="002D3892">
        <w:t>alternative</w:t>
      </w:r>
      <w:r w:rsidR="001F3659" w:rsidRPr="002D3892">
        <w:t xml:space="preserve"> </w:t>
      </w:r>
      <w:r w:rsidR="007914E5" w:rsidRPr="002D3892">
        <w:t>information</w:t>
      </w:r>
      <w:r w:rsidR="001F3659" w:rsidRPr="002D3892">
        <w:t xml:space="preserve"> </w:t>
      </w:r>
      <w:r w:rsidR="007914E5" w:rsidRPr="002D3892">
        <w:t>and</w:t>
      </w:r>
      <w:r w:rsidR="001F3659" w:rsidRPr="002D3892">
        <w:t xml:space="preserve"> </w:t>
      </w:r>
      <w:r w:rsidR="007914E5" w:rsidRPr="002D3892">
        <w:t>communication</w:t>
      </w:r>
      <w:r w:rsidR="001F3659" w:rsidRPr="002D3892">
        <w:t xml:space="preserve"> </w:t>
      </w:r>
      <w:r w:rsidR="007914E5" w:rsidRPr="002D3892">
        <w:t>technologies</w:t>
      </w:r>
      <w:r w:rsidR="001F3659" w:rsidRPr="002D3892">
        <w:t xml:space="preserve"> </w:t>
      </w:r>
      <w:r w:rsidR="007914E5" w:rsidRPr="002D3892">
        <w:t>in</w:t>
      </w:r>
      <w:r w:rsidR="001F3659" w:rsidRPr="002D3892">
        <w:t xml:space="preserve"> </w:t>
      </w:r>
      <w:r w:rsidR="007914E5" w:rsidRPr="002D3892">
        <w:t>schools;</w:t>
      </w:r>
      <w:r w:rsidR="001F3659" w:rsidRPr="002D3892">
        <w:t xml:space="preserve"> </w:t>
      </w:r>
    </w:p>
    <w:p w:rsidR="007914E5" w:rsidRPr="002D3892" w:rsidRDefault="00B47080" w:rsidP="00B47080">
      <w:pPr>
        <w:pStyle w:val="SingleTxtG"/>
      </w:pPr>
      <w:r w:rsidRPr="002D3892">
        <w:tab/>
      </w:r>
      <w:r w:rsidR="007914E5" w:rsidRPr="002D3892">
        <w:t>(e)</w:t>
      </w:r>
      <w:r w:rsidR="007914E5" w:rsidRPr="002D3892">
        <w:tab/>
      </w:r>
      <w:r w:rsidR="001F3659" w:rsidRPr="002D3892">
        <w:t xml:space="preserve"> </w:t>
      </w:r>
      <w:r w:rsidR="007914E5" w:rsidRPr="002D3892">
        <w:t>Policies</w:t>
      </w:r>
      <w:r w:rsidR="001F3659" w:rsidRPr="002D3892">
        <w:t xml:space="preserve"> </w:t>
      </w:r>
      <w:r w:rsidR="007914E5" w:rsidRPr="002D3892">
        <w:t>and</w:t>
      </w:r>
      <w:r w:rsidR="001F3659" w:rsidRPr="002D3892">
        <w:t xml:space="preserve"> </w:t>
      </w:r>
      <w:r w:rsidR="007914E5" w:rsidRPr="002D3892">
        <w:t>strategies</w:t>
      </w:r>
      <w:r w:rsidR="001F3659" w:rsidRPr="002D3892">
        <w:t xml:space="preserve"> </w:t>
      </w:r>
      <w:r w:rsidR="007914E5" w:rsidRPr="002D3892">
        <w:t>to</w:t>
      </w:r>
      <w:r w:rsidR="001F3659" w:rsidRPr="002D3892">
        <w:t xml:space="preserve"> </w:t>
      </w:r>
      <w:r w:rsidR="007914E5" w:rsidRPr="002D3892">
        <w:t>promote</w:t>
      </w:r>
      <w:r w:rsidR="001F3659" w:rsidRPr="002D3892">
        <w:t xml:space="preserve"> </w:t>
      </w:r>
      <w:r w:rsidR="007914E5" w:rsidRPr="002D3892">
        <w:t>livelihood</w:t>
      </w:r>
      <w:r w:rsidR="001F3659" w:rsidRPr="002D3892">
        <w:t xml:space="preserve"> </w:t>
      </w:r>
      <w:r w:rsidR="007914E5" w:rsidRPr="002D3892">
        <w:t>and</w:t>
      </w:r>
      <w:r w:rsidR="001F3659" w:rsidRPr="002D3892">
        <w:t xml:space="preserve"> </w:t>
      </w:r>
      <w:r w:rsidR="007914E5" w:rsidRPr="002D3892">
        <w:t>employment</w:t>
      </w:r>
      <w:r w:rsidR="001F3659" w:rsidRPr="002D3892">
        <w:t xml:space="preserve"> </w:t>
      </w:r>
      <w:r w:rsidR="007914E5" w:rsidRPr="002D3892">
        <w:t>opportunities</w:t>
      </w:r>
      <w:r w:rsidR="001F3659" w:rsidRPr="002D3892">
        <w:t xml:space="preserve"> </w:t>
      </w:r>
      <w:r w:rsidR="007914E5" w:rsidRPr="002D3892">
        <w:t>for</w:t>
      </w:r>
      <w:r w:rsidR="001F3659" w:rsidRPr="002D3892">
        <w:t xml:space="preserve"> </w:t>
      </w:r>
      <w:r w:rsidR="007914E5" w:rsidRPr="002D3892">
        <w:t>persons</w:t>
      </w:r>
      <w:r w:rsidR="001F3659" w:rsidRPr="002D3892">
        <w:t xml:space="preserve"> </w:t>
      </w:r>
      <w:r w:rsidR="007914E5" w:rsidRPr="002D3892">
        <w:t>with</w:t>
      </w:r>
      <w:r w:rsidR="001F3659" w:rsidRPr="002D3892">
        <w:t xml:space="preserve"> </w:t>
      </w:r>
      <w:r w:rsidR="007914E5" w:rsidRPr="002D3892">
        <w:t>disabilities.</w:t>
      </w:r>
      <w:r w:rsidR="002D2982" w:rsidRPr="002D3892">
        <w:t xml:space="preserve"> </w:t>
      </w:r>
    </w:p>
    <w:p w:rsidR="007914E5" w:rsidRPr="002D3892" w:rsidRDefault="007914E5" w:rsidP="00C33581">
      <w:pPr>
        <w:pStyle w:val="HChG"/>
      </w:pPr>
      <w:r w:rsidRPr="002D3892">
        <w:lastRenderedPageBreak/>
        <w:tab/>
        <w:t>III.</w:t>
      </w:r>
      <w:r w:rsidRPr="002D3892">
        <w:tab/>
        <w:t>Principal</w:t>
      </w:r>
      <w:r w:rsidR="001F3659" w:rsidRPr="002D3892">
        <w:t xml:space="preserve"> </w:t>
      </w:r>
      <w:r w:rsidRPr="002D3892">
        <w:t>areas</w:t>
      </w:r>
      <w:r w:rsidR="001F3659" w:rsidRPr="002D3892">
        <w:t xml:space="preserve"> </w:t>
      </w:r>
      <w:r w:rsidRPr="002D3892">
        <w:t>of</w:t>
      </w:r>
      <w:r w:rsidR="001F3659" w:rsidRPr="002D3892">
        <w:t xml:space="preserve"> </w:t>
      </w:r>
      <w:r w:rsidRPr="002D3892">
        <w:t>concern</w:t>
      </w:r>
      <w:r w:rsidR="001F3659" w:rsidRPr="002D3892">
        <w:t xml:space="preserve"> </w:t>
      </w:r>
      <w:r w:rsidRPr="002D3892">
        <w:t>and</w:t>
      </w:r>
      <w:r w:rsidR="001F3659" w:rsidRPr="002D3892">
        <w:t xml:space="preserve"> </w:t>
      </w:r>
      <w:r w:rsidRPr="002D3892">
        <w:t>recommendations</w:t>
      </w:r>
    </w:p>
    <w:p w:rsidR="007914E5" w:rsidRPr="002D3892" w:rsidRDefault="007914E5" w:rsidP="00C33581">
      <w:pPr>
        <w:pStyle w:val="H1G"/>
      </w:pPr>
      <w:r w:rsidRPr="002D3892">
        <w:tab/>
        <w:t>A.</w:t>
      </w:r>
      <w:r w:rsidRPr="002D3892">
        <w:tab/>
        <w:t>General</w:t>
      </w:r>
      <w:r w:rsidR="001F3659" w:rsidRPr="002D3892">
        <w:t xml:space="preserve"> </w:t>
      </w:r>
      <w:r w:rsidRPr="002D3892">
        <w:t>principles</w:t>
      </w:r>
      <w:r w:rsidR="001F3659" w:rsidRPr="002D3892">
        <w:t xml:space="preserve"> </w:t>
      </w:r>
      <w:r w:rsidRPr="002D3892">
        <w:t>and</w:t>
      </w:r>
      <w:r w:rsidR="001F3659" w:rsidRPr="002D3892">
        <w:t xml:space="preserve"> </w:t>
      </w:r>
      <w:r w:rsidRPr="002D3892">
        <w:t>obligations</w:t>
      </w:r>
      <w:r w:rsidR="001F3659" w:rsidRPr="002D3892">
        <w:t xml:space="preserve"> </w:t>
      </w:r>
      <w:r w:rsidRPr="002D3892">
        <w:t>(arts.</w:t>
      </w:r>
      <w:r w:rsidR="001F3659" w:rsidRPr="002D3892">
        <w:t xml:space="preserve"> </w:t>
      </w:r>
      <w:r w:rsidRPr="002D3892">
        <w:t>1–4)</w:t>
      </w:r>
    </w:p>
    <w:p w:rsidR="007914E5" w:rsidRPr="002D3892" w:rsidRDefault="007914E5" w:rsidP="00B47080">
      <w:pPr>
        <w:pStyle w:val="SingleTxtG"/>
      </w:pPr>
      <w:r w:rsidRPr="002D3892">
        <w:t>5.</w:t>
      </w:r>
      <w:r w:rsidRPr="002D3892">
        <w:tab/>
        <w:t>The</w:t>
      </w:r>
      <w:r w:rsidR="001F3659" w:rsidRPr="002D3892">
        <w:t xml:space="preserve"> </w:t>
      </w:r>
      <w:r w:rsidRPr="002D3892">
        <w:t>Committee</w:t>
      </w:r>
      <w:r w:rsidR="001F3659" w:rsidRPr="002D3892">
        <w:t xml:space="preserve"> </w:t>
      </w:r>
      <w:r w:rsidRPr="002D3892">
        <w:t>is</w:t>
      </w:r>
      <w:r w:rsidR="001F3659" w:rsidRPr="002D3892">
        <w:t xml:space="preserve"> </w:t>
      </w:r>
      <w:r w:rsidRPr="002D3892">
        <w:t>concerned</w:t>
      </w:r>
      <w:r w:rsidR="001F3659" w:rsidRPr="002D3892">
        <w:t xml:space="preserve"> </w:t>
      </w:r>
      <w:r w:rsidRPr="002D3892">
        <w:t>that</w:t>
      </w:r>
      <w:r w:rsidR="001F3659" w:rsidRPr="002D3892">
        <w:t xml:space="preserve"> </w:t>
      </w:r>
      <w:r w:rsidRPr="002D3892">
        <w:t>the</w:t>
      </w:r>
      <w:r w:rsidR="001F3659" w:rsidRPr="002D3892">
        <w:t xml:space="preserve"> </w:t>
      </w:r>
      <w:r w:rsidRPr="002D3892">
        <w:t>State</w:t>
      </w:r>
      <w:r w:rsidR="001F3659" w:rsidRPr="002D3892">
        <w:t xml:space="preserve"> </w:t>
      </w:r>
      <w:r w:rsidRPr="002D3892">
        <w:t>party</w:t>
      </w:r>
      <w:r w:rsidR="001F3659" w:rsidRPr="002D3892">
        <w:t xml:space="preserve"> </w:t>
      </w:r>
      <w:r w:rsidRPr="002D3892">
        <w:t>has</w:t>
      </w:r>
      <w:r w:rsidR="001F3659" w:rsidRPr="002D3892">
        <w:t xml:space="preserve"> </w:t>
      </w:r>
      <w:r w:rsidRPr="002D3892">
        <w:t>not</w:t>
      </w:r>
      <w:r w:rsidR="001F3659" w:rsidRPr="002D3892">
        <w:t xml:space="preserve"> </w:t>
      </w:r>
      <w:r w:rsidRPr="002D3892">
        <w:t>ratified</w:t>
      </w:r>
      <w:r w:rsidR="001F3659" w:rsidRPr="002D3892">
        <w:t xml:space="preserve"> </w:t>
      </w:r>
      <w:r w:rsidRPr="002D3892">
        <w:t>the</w:t>
      </w:r>
      <w:r w:rsidR="001F3659" w:rsidRPr="002D3892">
        <w:t xml:space="preserve"> </w:t>
      </w:r>
      <w:r w:rsidRPr="002D3892">
        <w:t>Optional</w:t>
      </w:r>
      <w:r w:rsidR="001F3659" w:rsidRPr="002D3892">
        <w:t xml:space="preserve"> </w:t>
      </w:r>
      <w:r w:rsidRPr="002D3892">
        <w:t>Protocol</w:t>
      </w:r>
      <w:r w:rsidR="001F3659" w:rsidRPr="002D3892">
        <w:t xml:space="preserve"> </w:t>
      </w:r>
      <w:r w:rsidRPr="002D3892">
        <w:t>to</w:t>
      </w:r>
      <w:r w:rsidR="001F3659" w:rsidRPr="002D3892">
        <w:t xml:space="preserve"> </w:t>
      </w:r>
      <w:r w:rsidRPr="002D3892">
        <w:t>the</w:t>
      </w:r>
      <w:r w:rsidR="001F3659" w:rsidRPr="002D3892">
        <w:t xml:space="preserve"> </w:t>
      </w:r>
      <w:r w:rsidRPr="002D3892">
        <w:t>Convention.</w:t>
      </w:r>
    </w:p>
    <w:p w:rsidR="007914E5" w:rsidRPr="002D3892" w:rsidRDefault="007914E5" w:rsidP="00B47080">
      <w:pPr>
        <w:pStyle w:val="SingleTxtG"/>
      </w:pPr>
      <w:r w:rsidRPr="002D3892">
        <w:t>6.</w:t>
      </w:r>
      <w:r w:rsidRPr="002D3892">
        <w:tab/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Committee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recommends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that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State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party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consider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ratifying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Optional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Protocol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Convention.</w:t>
      </w:r>
    </w:p>
    <w:p w:rsidR="007914E5" w:rsidRPr="002D3892" w:rsidRDefault="007914E5" w:rsidP="00B47080">
      <w:pPr>
        <w:pStyle w:val="SingleTxtG"/>
      </w:pPr>
      <w:r w:rsidRPr="002D3892">
        <w:t>7.</w:t>
      </w:r>
      <w:r w:rsidRPr="002D3892">
        <w:tab/>
        <w:t>The</w:t>
      </w:r>
      <w:r w:rsidR="001F3659" w:rsidRPr="002D3892">
        <w:t xml:space="preserve"> </w:t>
      </w:r>
      <w:r w:rsidRPr="002D3892">
        <w:t>Committee</w:t>
      </w:r>
      <w:r w:rsidR="001F3659" w:rsidRPr="002D3892">
        <w:t xml:space="preserve"> </w:t>
      </w:r>
      <w:r w:rsidRPr="002D3892">
        <w:t>is</w:t>
      </w:r>
      <w:r w:rsidR="001F3659" w:rsidRPr="002D3892">
        <w:t xml:space="preserve"> </w:t>
      </w:r>
      <w:r w:rsidRPr="002D3892">
        <w:t>concerned</w:t>
      </w:r>
      <w:r w:rsidR="001F3659" w:rsidRPr="002D3892">
        <w:t xml:space="preserve"> </w:t>
      </w:r>
      <w:r w:rsidRPr="002D3892">
        <w:t>that:</w:t>
      </w:r>
    </w:p>
    <w:p w:rsidR="007914E5" w:rsidRPr="002D3892" w:rsidRDefault="00C33581" w:rsidP="00B47080">
      <w:pPr>
        <w:pStyle w:val="SingleTxtG"/>
      </w:pPr>
      <w:r w:rsidRPr="002D3892">
        <w:tab/>
      </w:r>
      <w:r w:rsidR="007914E5" w:rsidRPr="002D3892">
        <w:t>(a)</w:t>
      </w:r>
      <w:r w:rsidR="007914E5" w:rsidRPr="002D3892">
        <w:tab/>
        <w:t>The</w:t>
      </w:r>
      <w:r w:rsidR="001F3659" w:rsidRPr="002D3892">
        <w:t xml:space="preserve"> </w:t>
      </w:r>
      <w:r w:rsidR="007914E5" w:rsidRPr="002D3892">
        <w:t>State</w:t>
      </w:r>
      <w:r w:rsidR="001F3659" w:rsidRPr="002D3892">
        <w:t xml:space="preserve"> </w:t>
      </w:r>
      <w:r w:rsidR="007914E5" w:rsidRPr="002D3892">
        <w:t>party</w:t>
      </w:r>
      <w:r w:rsidR="001F3659" w:rsidRPr="002D3892">
        <w:t xml:space="preserve"> </w:t>
      </w:r>
      <w:r w:rsidR="007914E5" w:rsidRPr="002D3892">
        <w:t>has</w:t>
      </w:r>
      <w:r w:rsidR="001F3659" w:rsidRPr="002D3892">
        <w:t xml:space="preserve"> </w:t>
      </w:r>
      <w:r w:rsidR="007914E5" w:rsidRPr="002D3892">
        <w:t>not</w:t>
      </w:r>
      <w:r w:rsidR="001F3659" w:rsidRPr="002D3892">
        <w:t xml:space="preserve"> </w:t>
      </w:r>
      <w:r w:rsidR="007914E5" w:rsidRPr="002D3892">
        <w:t>yet</w:t>
      </w:r>
      <w:r w:rsidR="001F3659" w:rsidRPr="002D3892">
        <w:t xml:space="preserve"> </w:t>
      </w:r>
      <w:r w:rsidR="007914E5" w:rsidRPr="002D3892">
        <w:t>harmonized</w:t>
      </w:r>
      <w:r w:rsidR="001F3659" w:rsidRPr="002D3892">
        <w:t xml:space="preserve"> </w:t>
      </w:r>
      <w:r w:rsidR="007914E5" w:rsidRPr="002D3892">
        <w:t>its</w:t>
      </w:r>
      <w:r w:rsidR="001F3659" w:rsidRPr="002D3892">
        <w:t xml:space="preserve"> </w:t>
      </w:r>
      <w:r w:rsidR="007914E5" w:rsidRPr="002D3892">
        <w:t>legislation</w:t>
      </w:r>
      <w:r w:rsidR="001F3659" w:rsidRPr="002D3892">
        <w:t xml:space="preserve"> </w:t>
      </w:r>
      <w:r w:rsidR="007914E5" w:rsidRPr="002D3892">
        <w:t>with</w:t>
      </w:r>
      <w:r w:rsidR="001F3659" w:rsidRPr="002D3892">
        <w:t xml:space="preserve"> </w:t>
      </w:r>
      <w:r w:rsidR="007914E5" w:rsidRPr="002D3892">
        <w:t>the</w:t>
      </w:r>
      <w:r w:rsidR="001F3659" w:rsidRPr="002D3892">
        <w:t xml:space="preserve"> </w:t>
      </w:r>
      <w:r w:rsidR="007914E5" w:rsidRPr="002D3892">
        <w:t>Convention</w:t>
      </w:r>
      <w:proofErr w:type="gramStart"/>
      <w:r w:rsidR="007914E5" w:rsidRPr="002D3892">
        <w:t>;</w:t>
      </w:r>
      <w:proofErr w:type="gramEnd"/>
    </w:p>
    <w:p w:rsidR="007914E5" w:rsidRPr="002D3892" w:rsidRDefault="00C33581" w:rsidP="00B47080">
      <w:pPr>
        <w:pStyle w:val="SingleTxtG"/>
      </w:pPr>
      <w:r w:rsidRPr="002D3892">
        <w:tab/>
      </w:r>
      <w:r w:rsidR="007914E5" w:rsidRPr="002D3892">
        <w:t>(b)</w:t>
      </w:r>
      <w:r w:rsidR="007914E5" w:rsidRPr="002D3892">
        <w:tab/>
      </w:r>
      <w:r w:rsidR="001F3659" w:rsidRPr="002D3892">
        <w:t xml:space="preserve"> </w:t>
      </w:r>
      <w:r w:rsidR="007914E5" w:rsidRPr="002D3892">
        <w:t>There</w:t>
      </w:r>
      <w:r w:rsidR="001F3659" w:rsidRPr="002D3892">
        <w:t xml:space="preserve"> </w:t>
      </w:r>
      <w:r w:rsidR="007914E5" w:rsidRPr="002D3892">
        <w:t>is</w:t>
      </w:r>
      <w:r w:rsidR="001F3659" w:rsidRPr="002D3892">
        <w:t xml:space="preserve"> </w:t>
      </w:r>
      <w:r w:rsidR="007914E5" w:rsidRPr="002D3892">
        <w:t>no</w:t>
      </w:r>
      <w:r w:rsidR="001F3659" w:rsidRPr="002D3892">
        <w:t xml:space="preserve"> </w:t>
      </w:r>
      <w:r w:rsidR="007914E5" w:rsidRPr="002D3892">
        <w:t>comprehensive</w:t>
      </w:r>
      <w:r w:rsidR="001F3659" w:rsidRPr="002D3892">
        <w:t xml:space="preserve"> </w:t>
      </w:r>
      <w:r w:rsidR="007914E5" w:rsidRPr="002D3892">
        <w:t>law</w:t>
      </w:r>
      <w:r w:rsidR="001F3659" w:rsidRPr="002D3892">
        <w:t xml:space="preserve"> </w:t>
      </w:r>
      <w:r w:rsidR="007914E5" w:rsidRPr="002D3892">
        <w:t>on</w:t>
      </w:r>
      <w:r w:rsidR="001F3659" w:rsidRPr="002D3892">
        <w:t xml:space="preserve"> </w:t>
      </w:r>
      <w:r w:rsidR="007914E5" w:rsidRPr="002D3892">
        <w:t>the</w:t>
      </w:r>
      <w:r w:rsidR="001F3659" w:rsidRPr="002D3892">
        <w:t xml:space="preserve"> </w:t>
      </w:r>
      <w:r w:rsidR="007914E5" w:rsidRPr="002D3892">
        <w:t>rights</w:t>
      </w:r>
      <w:r w:rsidR="001F3659" w:rsidRPr="002D3892">
        <w:t xml:space="preserve"> </w:t>
      </w:r>
      <w:r w:rsidR="007914E5" w:rsidRPr="002D3892">
        <w:t>of</w:t>
      </w:r>
      <w:r w:rsidR="001F3659" w:rsidRPr="002D3892">
        <w:t xml:space="preserve"> </w:t>
      </w:r>
      <w:r w:rsidR="007914E5" w:rsidRPr="002D3892">
        <w:t>persons</w:t>
      </w:r>
      <w:r w:rsidR="001F3659" w:rsidRPr="002D3892">
        <w:t xml:space="preserve"> </w:t>
      </w:r>
      <w:r w:rsidR="007914E5" w:rsidRPr="002D3892">
        <w:t>with</w:t>
      </w:r>
      <w:r w:rsidR="001F3659" w:rsidRPr="002D3892">
        <w:t xml:space="preserve"> </w:t>
      </w:r>
      <w:r w:rsidR="007914E5" w:rsidRPr="002D3892">
        <w:t>disabilities</w:t>
      </w:r>
      <w:proofErr w:type="gramStart"/>
      <w:r w:rsidR="007914E5" w:rsidRPr="002D3892">
        <w:t>;</w:t>
      </w:r>
      <w:proofErr w:type="gramEnd"/>
    </w:p>
    <w:p w:rsidR="007914E5" w:rsidRPr="002D3892" w:rsidRDefault="00C33581" w:rsidP="00B47080">
      <w:pPr>
        <w:pStyle w:val="SingleTxtG"/>
      </w:pPr>
      <w:r w:rsidRPr="002D3892">
        <w:tab/>
      </w:r>
      <w:r w:rsidR="007914E5" w:rsidRPr="002D3892">
        <w:t>(c)</w:t>
      </w:r>
      <w:r w:rsidR="007914E5" w:rsidRPr="002D3892">
        <w:tab/>
        <w:t>National</w:t>
      </w:r>
      <w:r w:rsidR="001F3659" w:rsidRPr="002D3892">
        <w:t xml:space="preserve"> </w:t>
      </w:r>
      <w:r w:rsidR="007914E5" w:rsidRPr="002D3892">
        <w:t>legislation</w:t>
      </w:r>
      <w:r w:rsidR="001F3659" w:rsidRPr="002D3892">
        <w:t xml:space="preserve"> </w:t>
      </w:r>
      <w:r w:rsidR="007914E5" w:rsidRPr="002D3892">
        <w:t>and</w:t>
      </w:r>
      <w:r w:rsidR="001F3659" w:rsidRPr="002D3892">
        <w:t xml:space="preserve"> </w:t>
      </w:r>
      <w:r w:rsidR="007914E5" w:rsidRPr="002D3892">
        <w:t>assessment</w:t>
      </w:r>
      <w:r w:rsidR="001F3659" w:rsidRPr="002D3892">
        <w:t xml:space="preserve"> </w:t>
      </w:r>
      <w:r w:rsidR="007914E5" w:rsidRPr="002D3892">
        <w:t>of</w:t>
      </w:r>
      <w:r w:rsidR="001F3659" w:rsidRPr="002D3892">
        <w:t xml:space="preserve"> </w:t>
      </w:r>
      <w:r w:rsidR="007914E5" w:rsidRPr="002D3892">
        <w:t>disability</w:t>
      </w:r>
      <w:r w:rsidR="001F3659" w:rsidRPr="002D3892">
        <w:t xml:space="preserve"> </w:t>
      </w:r>
      <w:proofErr w:type="gramStart"/>
      <w:r w:rsidR="007914E5" w:rsidRPr="002D3892">
        <w:t>is</w:t>
      </w:r>
      <w:r w:rsidR="001F3659" w:rsidRPr="002D3892">
        <w:t xml:space="preserve"> </w:t>
      </w:r>
      <w:r w:rsidR="007914E5" w:rsidRPr="002D3892">
        <w:t>mostly</w:t>
      </w:r>
      <w:r w:rsidR="001F3659" w:rsidRPr="002D3892">
        <w:t xml:space="preserve"> </w:t>
      </w:r>
      <w:r w:rsidR="007914E5" w:rsidRPr="002D3892">
        <w:t>based</w:t>
      </w:r>
      <w:proofErr w:type="gramEnd"/>
      <w:r w:rsidR="001F3659" w:rsidRPr="002D3892">
        <w:t xml:space="preserve"> </w:t>
      </w:r>
      <w:r w:rsidR="007914E5" w:rsidRPr="002D3892">
        <w:t>on</w:t>
      </w:r>
      <w:r w:rsidR="001F3659" w:rsidRPr="002D3892">
        <w:t xml:space="preserve"> </w:t>
      </w:r>
      <w:r w:rsidR="007914E5" w:rsidRPr="002D3892">
        <w:t>the</w:t>
      </w:r>
      <w:r w:rsidR="001F3659" w:rsidRPr="002D3892">
        <w:t xml:space="preserve"> </w:t>
      </w:r>
      <w:r w:rsidR="007914E5" w:rsidRPr="002D3892">
        <w:t>medical</w:t>
      </w:r>
      <w:r w:rsidR="001F3659" w:rsidRPr="002D3892">
        <w:t xml:space="preserve"> </w:t>
      </w:r>
      <w:r w:rsidR="007914E5" w:rsidRPr="002D3892">
        <w:t>model</w:t>
      </w:r>
      <w:r w:rsidR="001F3659" w:rsidRPr="002D3892">
        <w:t xml:space="preserve"> </w:t>
      </w:r>
      <w:r w:rsidR="007914E5" w:rsidRPr="002D3892">
        <w:t>of</w:t>
      </w:r>
      <w:r w:rsidR="001F3659" w:rsidRPr="002D3892">
        <w:t xml:space="preserve"> </w:t>
      </w:r>
      <w:r w:rsidR="007914E5" w:rsidRPr="002D3892">
        <w:t>disability;</w:t>
      </w:r>
    </w:p>
    <w:p w:rsidR="007914E5" w:rsidRPr="002D3892" w:rsidRDefault="00C33581" w:rsidP="00B47080">
      <w:pPr>
        <w:pStyle w:val="SingleTxtG"/>
      </w:pPr>
      <w:r w:rsidRPr="002D3892">
        <w:tab/>
      </w:r>
      <w:r w:rsidR="007914E5" w:rsidRPr="002D3892">
        <w:t>(d)</w:t>
      </w:r>
      <w:r w:rsidR="007914E5" w:rsidRPr="002D3892">
        <w:tab/>
        <w:t>Efforts</w:t>
      </w:r>
      <w:r w:rsidR="001F3659" w:rsidRPr="002D3892">
        <w:t xml:space="preserve"> </w:t>
      </w:r>
      <w:r w:rsidR="007914E5" w:rsidRPr="002D3892">
        <w:t>to</w:t>
      </w:r>
      <w:r w:rsidR="001F3659" w:rsidRPr="002D3892">
        <w:t xml:space="preserve"> </w:t>
      </w:r>
      <w:r w:rsidR="007914E5" w:rsidRPr="002D3892">
        <w:t>mainstream</w:t>
      </w:r>
      <w:r w:rsidR="001F3659" w:rsidRPr="002D3892">
        <w:t xml:space="preserve"> </w:t>
      </w:r>
      <w:r w:rsidR="007914E5" w:rsidRPr="002D3892">
        <w:t>and</w:t>
      </w:r>
      <w:r w:rsidR="001F3659" w:rsidRPr="002D3892">
        <w:t xml:space="preserve"> </w:t>
      </w:r>
      <w:r w:rsidR="007914E5" w:rsidRPr="002D3892">
        <w:t>explicitly</w:t>
      </w:r>
      <w:r w:rsidR="001F3659" w:rsidRPr="002D3892">
        <w:t xml:space="preserve"> </w:t>
      </w:r>
      <w:r w:rsidR="007914E5" w:rsidRPr="002D3892">
        <w:t>refer</w:t>
      </w:r>
      <w:r w:rsidR="001F3659" w:rsidRPr="002D3892">
        <w:t xml:space="preserve"> </w:t>
      </w:r>
      <w:r w:rsidR="007914E5" w:rsidRPr="002D3892">
        <w:t>to</w:t>
      </w:r>
      <w:r w:rsidR="001F3659" w:rsidRPr="002D3892">
        <w:t xml:space="preserve"> </w:t>
      </w:r>
      <w:r w:rsidR="007914E5" w:rsidRPr="002D3892">
        <w:t>the</w:t>
      </w:r>
      <w:r w:rsidR="001F3659" w:rsidRPr="002D3892">
        <w:t xml:space="preserve"> </w:t>
      </w:r>
      <w:r w:rsidR="007914E5" w:rsidRPr="002D3892">
        <w:t>rights</w:t>
      </w:r>
      <w:r w:rsidR="001F3659" w:rsidRPr="002D3892">
        <w:t xml:space="preserve"> </w:t>
      </w:r>
      <w:r w:rsidR="007914E5" w:rsidRPr="002D3892">
        <w:t>of</w:t>
      </w:r>
      <w:r w:rsidR="001F3659" w:rsidRPr="002D3892">
        <w:t xml:space="preserve"> </w:t>
      </w:r>
      <w:r w:rsidR="007914E5" w:rsidRPr="002D3892">
        <w:t>persons</w:t>
      </w:r>
      <w:r w:rsidR="001F3659" w:rsidRPr="002D3892">
        <w:t xml:space="preserve"> </w:t>
      </w:r>
      <w:r w:rsidR="007914E5" w:rsidRPr="002D3892">
        <w:t>with</w:t>
      </w:r>
      <w:r w:rsidR="001F3659" w:rsidRPr="002D3892">
        <w:t xml:space="preserve"> </w:t>
      </w:r>
      <w:r w:rsidR="007914E5" w:rsidRPr="002D3892">
        <w:t>disabilities</w:t>
      </w:r>
      <w:r w:rsidR="001F3659" w:rsidRPr="002D3892">
        <w:t xml:space="preserve"> </w:t>
      </w:r>
      <w:r w:rsidR="007914E5" w:rsidRPr="002D3892">
        <w:t>in</w:t>
      </w:r>
      <w:r w:rsidR="001F3659" w:rsidRPr="002D3892">
        <w:t xml:space="preserve"> </w:t>
      </w:r>
      <w:r w:rsidR="007914E5" w:rsidRPr="002D3892">
        <w:t>laws,</w:t>
      </w:r>
      <w:r w:rsidR="001F3659" w:rsidRPr="002D3892">
        <w:t xml:space="preserve"> </w:t>
      </w:r>
      <w:r w:rsidR="007914E5" w:rsidRPr="002D3892">
        <w:t>strategies,</w:t>
      </w:r>
      <w:r w:rsidR="001F3659" w:rsidRPr="002D3892">
        <w:t xml:space="preserve"> </w:t>
      </w:r>
      <w:r w:rsidR="007914E5" w:rsidRPr="002D3892">
        <w:t>policies</w:t>
      </w:r>
      <w:r w:rsidR="001F3659" w:rsidRPr="002D3892">
        <w:t xml:space="preserve"> </w:t>
      </w:r>
      <w:r w:rsidR="007914E5" w:rsidRPr="002D3892">
        <w:t>and</w:t>
      </w:r>
      <w:r w:rsidR="001F3659" w:rsidRPr="002D3892">
        <w:t xml:space="preserve"> </w:t>
      </w:r>
      <w:r w:rsidR="007914E5" w:rsidRPr="002D3892">
        <w:t>programmes</w:t>
      </w:r>
      <w:r w:rsidR="001F3659" w:rsidRPr="002D3892">
        <w:t xml:space="preserve"> </w:t>
      </w:r>
      <w:r w:rsidR="007914E5" w:rsidRPr="002D3892">
        <w:t>are</w:t>
      </w:r>
      <w:r w:rsidR="001F3659" w:rsidRPr="002D3892">
        <w:t xml:space="preserve"> </w:t>
      </w:r>
      <w:r w:rsidR="007914E5" w:rsidRPr="002D3892">
        <w:t>insufficient.</w:t>
      </w:r>
      <w:r w:rsidR="001F3659" w:rsidRPr="002D3892">
        <w:t xml:space="preserve"> </w:t>
      </w:r>
    </w:p>
    <w:p w:rsidR="007914E5" w:rsidRPr="002D3892" w:rsidRDefault="007914E5" w:rsidP="00B47080">
      <w:pPr>
        <w:pStyle w:val="SingleTxtG"/>
        <w:rPr>
          <w:b/>
          <w:bCs/>
        </w:rPr>
      </w:pPr>
      <w:r w:rsidRPr="002D3892">
        <w:t>8.</w:t>
      </w:r>
      <w:r w:rsidRPr="002D3892">
        <w:tab/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Committee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recommends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that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State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party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adhere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human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rights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model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disability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enshrined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Convention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and:</w:t>
      </w:r>
    </w:p>
    <w:p w:rsidR="007914E5" w:rsidRPr="002D3892" w:rsidRDefault="00C33581" w:rsidP="00B47080">
      <w:pPr>
        <w:pStyle w:val="SingleTxtG"/>
        <w:rPr>
          <w:b/>
          <w:bCs/>
        </w:rPr>
      </w:pPr>
      <w:r w:rsidRPr="002D3892">
        <w:tab/>
      </w:r>
      <w:r w:rsidR="007914E5" w:rsidRPr="002D3892">
        <w:t>(a)</w:t>
      </w:r>
      <w:r w:rsidR="007914E5" w:rsidRPr="002D3892">
        <w:tab/>
      </w:r>
      <w:r w:rsidR="007914E5" w:rsidRPr="002D3892">
        <w:rPr>
          <w:b/>
          <w:bCs/>
        </w:rPr>
        <w:t>Expedite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review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its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national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legislation,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ensuring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full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incorporation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Convention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in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domestic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legal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order,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repeal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or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amend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any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laws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that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contradict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Convention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harmonize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policies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practices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it</w:t>
      </w:r>
      <w:proofErr w:type="gramStart"/>
      <w:r w:rsidR="007914E5" w:rsidRPr="002D3892">
        <w:rPr>
          <w:b/>
          <w:bCs/>
        </w:rPr>
        <w:t>;</w:t>
      </w:r>
      <w:proofErr w:type="gramEnd"/>
      <w:r w:rsidR="001F3659" w:rsidRPr="002D3892">
        <w:rPr>
          <w:b/>
          <w:bCs/>
        </w:rPr>
        <w:t xml:space="preserve"> </w:t>
      </w:r>
    </w:p>
    <w:p w:rsidR="007914E5" w:rsidRPr="002D3892" w:rsidRDefault="009941A0" w:rsidP="00B47080">
      <w:pPr>
        <w:pStyle w:val="SingleTxtG"/>
        <w:rPr>
          <w:b/>
          <w:bCs/>
        </w:rPr>
      </w:pPr>
      <w:r w:rsidRPr="002D3892">
        <w:tab/>
      </w:r>
      <w:r w:rsidR="007914E5" w:rsidRPr="002D3892">
        <w:t>(b)</w:t>
      </w:r>
      <w:r w:rsidR="007914E5" w:rsidRPr="002D3892">
        <w:tab/>
      </w:r>
      <w:r w:rsidR="007914E5" w:rsidRPr="002D3892">
        <w:rPr>
          <w:b/>
          <w:bCs/>
        </w:rPr>
        <w:t>Adopt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national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law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on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protection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rights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persons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disabilities</w:t>
      </w:r>
      <w:proofErr w:type="gramStart"/>
      <w:r w:rsidR="007914E5" w:rsidRPr="002D3892">
        <w:rPr>
          <w:b/>
          <w:bCs/>
        </w:rPr>
        <w:t>;</w:t>
      </w:r>
      <w:proofErr w:type="gramEnd"/>
      <w:r w:rsidR="001F3659" w:rsidRPr="002D3892">
        <w:rPr>
          <w:b/>
          <w:bCs/>
        </w:rPr>
        <w:t xml:space="preserve"> </w:t>
      </w:r>
    </w:p>
    <w:p w:rsidR="007914E5" w:rsidRPr="002D3892" w:rsidRDefault="009941A0" w:rsidP="00B47080">
      <w:pPr>
        <w:pStyle w:val="SingleTxtG"/>
        <w:rPr>
          <w:b/>
          <w:bCs/>
        </w:rPr>
      </w:pPr>
      <w:r w:rsidRPr="002D3892">
        <w:tab/>
      </w:r>
      <w:r w:rsidR="007914E5" w:rsidRPr="002D3892">
        <w:t>(c)</w:t>
      </w:r>
      <w:r w:rsidR="007914E5" w:rsidRPr="002D3892">
        <w:tab/>
      </w:r>
      <w:r w:rsidR="007914E5" w:rsidRPr="002D3892">
        <w:rPr>
          <w:b/>
          <w:bCs/>
        </w:rPr>
        <w:t>Ensure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that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any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assessment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disability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for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purposes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service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provision</w:t>
      </w:r>
      <w:r w:rsidR="001F3659" w:rsidRPr="002D3892">
        <w:rPr>
          <w:b/>
          <w:bCs/>
        </w:rPr>
        <w:t xml:space="preserve"> </w:t>
      </w:r>
      <w:proofErr w:type="gramStart"/>
      <w:r w:rsidR="007914E5" w:rsidRPr="002D3892">
        <w:rPr>
          <w:b/>
          <w:bCs/>
        </w:rPr>
        <w:t>is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undertaken</w:t>
      </w:r>
      <w:proofErr w:type="gramEnd"/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in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line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human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rights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model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disability;</w:t>
      </w:r>
    </w:p>
    <w:p w:rsidR="007914E5" w:rsidRPr="002D3892" w:rsidRDefault="009941A0" w:rsidP="00B47080">
      <w:pPr>
        <w:pStyle w:val="SingleTxtG"/>
      </w:pPr>
      <w:r w:rsidRPr="002D3892">
        <w:tab/>
      </w:r>
      <w:r w:rsidR="007914E5" w:rsidRPr="002D3892">
        <w:t>(d)</w:t>
      </w:r>
      <w:r w:rsidR="007914E5" w:rsidRPr="002D3892">
        <w:tab/>
      </w:r>
      <w:r w:rsidR="007914E5" w:rsidRPr="002D3892">
        <w:rPr>
          <w:b/>
          <w:bCs/>
        </w:rPr>
        <w:t>Strengthen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efforts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systematically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mainstream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explicitly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refer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rights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persons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disabilities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in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laws,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strategies,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policies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programmes.</w:t>
      </w:r>
      <w:r w:rsidR="001F3659" w:rsidRPr="002D3892">
        <w:t xml:space="preserve"> </w:t>
      </w:r>
    </w:p>
    <w:p w:rsidR="007914E5" w:rsidRPr="002D3892" w:rsidRDefault="007914E5" w:rsidP="00B47080">
      <w:pPr>
        <w:pStyle w:val="SingleTxtG"/>
      </w:pPr>
      <w:proofErr w:type="gramStart"/>
      <w:r w:rsidRPr="002D3892">
        <w:t>9.</w:t>
      </w:r>
      <w:r w:rsidRPr="002D3892">
        <w:tab/>
        <w:t>The</w:t>
      </w:r>
      <w:r w:rsidR="001F3659" w:rsidRPr="002D3892">
        <w:t xml:space="preserve"> </w:t>
      </w:r>
      <w:r w:rsidRPr="002D3892">
        <w:t>Committee</w:t>
      </w:r>
      <w:r w:rsidR="001F3659" w:rsidRPr="002D3892">
        <w:t xml:space="preserve"> </w:t>
      </w:r>
      <w:r w:rsidRPr="002D3892">
        <w:t>is</w:t>
      </w:r>
      <w:r w:rsidR="001F3659" w:rsidRPr="002D3892">
        <w:t xml:space="preserve"> </w:t>
      </w:r>
      <w:r w:rsidRPr="002D3892">
        <w:t>concerned</w:t>
      </w:r>
      <w:r w:rsidR="001F3659" w:rsidRPr="002D3892">
        <w:t xml:space="preserve"> </w:t>
      </w:r>
      <w:r w:rsidRPr="002D3892">
        <w:t>that</w:t>
      </w:r>
      <w:r w:rsidR="001F3659" w:rsidRPr="002D3892">
        <w:t xml:space="preserve"> </w:t>
      </w:r>
      <w:r w:rsidRPr="002D3892">
        <w:t>efforts</w:t>
      </w:r>
      <w:r w:rsidR="001F3659" w:rsidRPr="002D3892">
        <w:t xml:space="preserve"> </w:t>
      </w:r>
      <w:r w:rsidRPr="002D3892">
        <w:t>to</w:t>
      </w:r>
      <w:r w:rsidR="001F3659" w:rsidRPr="002D3892">
        <w:t xml:space="preserve"> </w:t>
      </w:r>
      <w:r w:rsidRPr="002D3892">
        <w:t>consult</w:t>
      </w:r>
      <w:r w:rsidR="001F3659" w:rsidRPr="002D3892">
        <w:t xml:space="preserve"> </w:t>
      </w:r>
      <w:r w:rsidRPr="002D3892">
        <w:t>with</w:t>
      </w:r>
      <w:r w:rsidR="001F3659" w:rsidRPr="002D3892">
        <w:t xml:space="preserve"> </w:t>
      </w:r>
      <w:r w:rsidRPr="002D3892">
        <w:t>and</w:t>
      </w:r>
      <w:r w:rsidR="001F3659" w:rsidRPr="002D3892">
        <w:t xml:space="preserve"> </w:t>
      </w:r>
      <w:r w:rsidRPr="002D3892">
        <w:t>actively</w:t>
      </w:r>
      <w:r w:rsidR="001F3659" w:rsidRPr="002D3892">
        <w:t xml:space="preserve"> </w:t>
      </w:r>
      <w:r w:rsidRPr="002D3892">
        <w:t>involve</w:t>
      </w:r>
      <w:r w:rsidR="001F3659" w:rsidRPr="002D3892">
        <w:t xml:space="preserve"> </w:t>
      </w:r>
      <w:r w:rsidRPr="002D3892">
        <w:t>persons</w:t>
      </w:r>
      <w:r w:rsidR="001F3659" w:rsidRPr="002D3892">
        <w:t xml:space="preserve"> </w:t>
      </w:r>
      <w:r w:rsidRPr="002D3892">
        <w:t>with</w:t>
      </w:r>
      <w:r w:rsidR="001F3659" w:rsidRPr="002D3892">
        <w:t xml:space="preserve"> </w:t>
      </w:r>
      <w:r w:rsidRPr="002D3892">
        <w:t>disabilities</w:t>
      </w:r>
      <w:r w:rsidR="001F3659" w:rsidRPr="002D3892">
        <w:t xml:space="preserve"> </w:t>
      </w:r>
      <w:r w:rsidRPr="002D3892">
        <w:t>in</w:t>
      </w:r>
      <w:r w:rsidR="001F3659" w:rsidRPr="002D3892">
        <w:t xml:space="preserve"> </w:t>
      </w:r>
      <w:r w:rsidRPr="002D3892">
        <w:t>all</w:t>
      </w:r>
      <w:r w:rsidR="001F3659" w:rsidRPr="002D3892">
        <w:t xml:space="preserve"> </w:t>
      </w:r>
      <w:r w:rsidRPr="002D3892">
        <w:t>decision-making</w:t>
      </w:r>
      <w:r w:rsidR="001F3659" w:rsidRPr="002D3892">
        <w:t xml:space="preserve"> </w:t>
      </w:r>
      <w:r w:rsidRPr="002D3892">
        <w:t>processes</w:t>
      </w:r>
      <w:r w:rsidR="001F3659" w:rsidRPr="002D3892">
        <w:t xml:space="preserve"> </w:t>
      </w:r>
      <w:r w:rsidRPr="002D3892">
        <w:t>that</w:t>
      </w:r>
      <w:r w:rsidR="001F3659" w:rsidRPr="002D3892">
        <w:t xml:space="preserve"> </w:t>
      </w:r>
      <w:r w:rsidRPr="002D3892">
        <w:t>affect</w:t>
      </w:r>
      <w:r w:rsidR="001F3659" w:rsidRPr="002D3892">
        <w:t xml:space="preserve"> </w:t>
      </w:r>
      <w:r w:rsidRPr="002D3892">
        <w:t>them,</w:t>
      </w:r>
      <w:r w:rsidR="001F3659" w:rsidRPr="002D3892">
        <w:t xml:space="preserve"> </w:t>
      </w:r>
      <w:r w:rsidRPr="002D3892">
        <w:t>including</w:t>
      </w:r>
      <w:r w:rsidR="001F3659" w:rsidRPr="002D3892">
        <w:t xml:space="preserve"> </w:t>
      </w:r>
      <w:r w:rsidRPr="002D3892">
        <w:t>the</w:t>
      </w:r>
      <w:r w:rsidR="001F3659" w:rsidRPr="002D3892">
        <w:t xml:space="preserve"> </w:t>
      </w:r>
      <w:r w:rsidRPr="002D3892">
        <w:t>implementation</w:t>
      </w:r>
      <w:r w:rsidR="001F3659" w:rsidRPr="002D3892">
        <w:t xml:space="preserve"> </w:t>
      </w:r>
      <w:r w:rsidRPr="002D3892">
        <w:t>of</w:t>
      </w:r>
      <w:r w:rsidR="001F3659" w:rsidRPr="002D3892">
        <w:t xml:space="preserve"> </w:t>
      </w:r>
      <w:r w:rsidRPr="002D3892">
        <w:t>the</w:t>
      </w:r>
      <w:r w:rsidR="001F3659" w:rsidRPr="002D3892">
        <w:t xml:space="preserve"> </w:t>
      </w:r>
      <w:r w:rsidRPr="002D3892">
        <w:t>Convention,</w:t>
      </w:r>
      <w:r w:rsidR="001F3659" w:rsidRPr="002D3892">
        <w:t xml:space="preserve"> </w:t>
      </w:r>
      <w:r w:rsidRPr="002D3892">
        <w:t>are</w:t>
      </w:r>
      <w:r w:rsidR="001F3659" w:rsidRPr="002D3892">
        <w:t xml:space="preserve"> </w:t>
      </w:r>
      <w:r w:rsidRPr="002D3892">
        <w:t>limited</w:t>
      </w:r>
      <w:r w:rsidR="001F3659" w:rsidRPr="002D3892">
        <w:t xml:space="preserve"> </w:t>
      </w:r>
      <w:r w:rsidRPr="002D3892">
        <w:t>to</w:t>
      </w:r>
      <w:r w:rsidR="001F3659" w:rsidRPr="002D3892">
        <w:t xml:space="preserve"> </w:t>
      </w:r>
      <w:r w:rsidRPr="002D3892">
        <w:t>organizations</w:t>
      </w:r>
      <w:r w:rsidR="001F3659" w:rsidRPr="002D3892">
        <w:t xml:space="preserve"> </w:t>
      </w:r>
      <w:r w:rsidRPr="002D3892">
        <w:t>of</w:t>
      </w:r>
      <w:r w:rsidR="001F3659" w:rsidRPr="002D3892">
        <w:t xml:space="preserve"> </w:t>
      </w:r>
      <w:r w:rsidRPr="002D3892">
        <w:t>persons</w:t>
      </w:r>
      <w:r w:rsidR="001F3659" w:rsidRPr="002D3892">
        <w:t xml:space="preserve"> </w:t>
      </w:r>
      <w:r w:rsidRPr="002D3892">
        <w:t>with</w:t>
      </w:r>
      <w:r w:rsidR="001F3659" w:rsidRPr="002D3892">
        <w:t xml:space="preserve"> </w:t>
      </w:r>
      <w:r w:rsidRPr="002D3892">
        <w:t>disabilities</w:t>
      </w:r>
      <w:r w:rsidR="001F3659" w:rsidRPr="002D3892">
        <w:t xml:space="preserve"> </w:t>
      </w:r>
      <w:r w:rsidRPr="002D3892">
        <w:t>that</w:t>
      </w:r>
      <w:r w:rsidR="001F3659" w:rsidRPr="002D3892">
        <w:t xml:space="preserve"> </w:t>
      </w:r>
      <w:r w:rsidRPr="002D3892">
        <w:t>are</w:t>
      </w:r>
      <w:r w:rsidR="001F3659" w:rsidRPr="002D3892">
        <w:t xml:space="preserve"> </w:t>
      </w:r>
      <w:r w:rsidRPr="002D3892">
        <w:t>formally</w:t>
      </w:r>
      <w:r w:rsidR="001F3659" w:rsidRPr="002D3892">
        <w:t xml:space="preserve"> </w:t>
      </w:r>
      <w:r w:rsidRPr="002D3892">
        <w:t>registered</w:t>
      </w:r>
      <w:r w:rsidR="001F3659" w:rsidRPr="002D3892">
        <w:t xml:space="preserve"> </w:t>
      </w:r>
      <w:r w:rsidRPr="002D3892">
        <w:t>in</w:t>
      </w:r>
      <w:r w:rsidR="001F3659" w:rsidRPr="002D3892">
        <w:t xml:space="preserve"> </w:t>
      </w:r>
      <w:r w:rsidRPr="002D3892">
        <w:t>accordance</w:t>
      </w:r>
      <w:r w:rsidR="001F3659" w:rsidRPr="002D3892">
        <w:t xml:space="preserve"> </w:t>
      </w:r>
      <w:r w:rsidRPr="002D3892">
        <w:t>with</w:t>
      </w:r>
      <w:r w:rsidR="001F3659" w:rsidRPr="002D3892">
        <w:t xml:space="preserve"> </w:t>
      </w:r>
      <w:r w:rsidRPr="002D3892">
        <w:t>Act</w:t>
      </w:r>
      <w:r w:rsidR="001F3659" w:rsidRPr="002D3892">
        <w:t xml:space="preserve"> </w:t>
      </w:r>
      <w:r w:rsidRPr="002D3892">
        <w:t>No.</w:t>
      </w:r>
      <w:r w:rsidR="001F3659" w:rsidRPr="002D3892">
        <w:t xml:space="preserve"> </w:t>
      </w:r>
      <w:r w:rsidRPr="002D3892">
        <w:t>54</w:t>
      </w:r>
      <w:r w:rsidR="001F3659" w:rsidRPr="002D3892">
        <w:t xml:space="preserve"> </w:t>
      </w:r>
      <w:r w:rsidRPr="002D3892">
        <w:t>on</w:t>
      </w:r>
      <w:r w:rsidR="001F3659" w:rsidRPr="002D3892">
        <w:t xml:space="preserve"> </w:t>
      </w:r>
      <w:r w:rsidRPr="002D3892">
        <w:t>associations</w:t>
      </w:r>
      <w:r w:rsidR="001F3659" w:rsidRPr="002D3892">
        <w:t xml:space="preserve"> </w:t>
      </w:r>
      <w:r w:rsidRPr="002D3892">
        <w:t>and</w:t>
      </w:r>
      <w:r w:rsidR="001F3659" w:rsidRPr="002D3892">
        <w:t xml:space="preserve"> </w:t>
      </w:r>
      <w:r w:rsidRPr="002D3892">
        <w:t>that</w:t>
      </w:r>
      <w:r w:rsidR="001F3659" w:rsidRPr="002D3892">
        <w:t xml:space="preserve"> </w:t>
      </w:r>
      <w:r w:rsidRPr="002D3892">
        <w:t>these</w:t>
      </w:r>
      <w:r w:rsidR="001F3659" w:rsidRPr="002D3892">
        <w:t xml:space="preserve"> </w:t>
      </w:r>
      <w:r w:rsidRPr="002D3892">
        <w:t>registered</w:t>
      </w:r>
      <w:r w:rsidR="001F3659" w:rsidRPr="002D3892">
        <w:t xml:space="preserve"> </w:t>
      </w:r>
      <w:r w:rsidRPr="002D3892">
        <w:t>organizations</w:t>
      </w:r>
      <w:r w:rsidR="001F3659" w:rsidRPr="002D3892">
        <w:t xml:space="preserve"> </w:t>
      </w:r>
      <w:r w:rsidRPr="002D3892">
        <w:t>do</w:t>
      </w:r>
      <w:r w:rsidR="001F3659" w:rsidRPr="002D3892">
        <w:t xml:space="preserve"> </w:t>
      </w:r>
      <w:r w:rsidRPr="002D3892">
        <w:t>not</w:t>
      </w:r>
      <w:r w:rsidR="001F3659" w:rsidRPr="002D3892">
        <w:t xml:space="preserve"> </w:t>
      </w:r>
      <w:r w:rsidRPr="002D3892">
        <w:t>have</w:t>
      </w:r>
      <w:r w:rsidR="001F3659" w:rsidRPr="002D3892">
        <w:t xml:space="preserve"> </w:t>
      </w:r>
      <w:r w:rsidRPr="002D3892">
        <w:t>member</w:t>
      </w:r>
      <w:r w:rsidR="001F3659" w:rsidRPr="002D3892">
        <w:t xml:space="preserve"> </w:t>
      </w:r>
      <w:r w:rsidRPr="002D3892">
        <w:t>organizations</w:t>
      </w:r>
      <w:r w:rsidR="001F3659" w:rsidRPr="002D3892">
        <w:t xml:space="preserve"> </w:t>
      </w:r>
      <w:r w:rsidRPr="002D3892">
        <w:t>of</w:t>
      </w:r>
      <w:r w:rsidR="001F3659" w:rsidRPr="002D3892">
        <w:t xml:space="preserve"> </w:t>
      </w:r>
      <w:r w:rsidRPr="002D3892">
        <w:t>persons</w:t>
      </w:r>
      <w:r w:rsidR="001F3659" w:rsidRPr="002D3892">
        <w:t xml:space="preserve"> </w:t>
      </w:r>
      <w:r w:rsidRPr="002D3892">
        <w:t>with</w:t>
      </w:r>
      <w:r w:rsidR="001F3659" w:rsidRPr="002D3892">
        <w:t xml:space="preserve"> </w:t>
      </w:r>
      <w:r w:rsidRPr="002D3892">
        <w:t>psychosocial</w:t>
      </w:r>
      <w:r w:rsidR="001F3659" w:rsidRPr="002D3892">
        <w:t xml:space="preserve"> </w:t>
      </w:r>
      <w:r w:rsidRPr="002D3892">
        <w:t>or</w:t>
      </w:r>
      <w:r w:rsidR="001F3659" w:rsidRPr="002D3892">
        <w:t xml:space="preserve"> </w:t>
      </w:r>
      <w:r w:rsidRPr="002D3892">
        <w:t>intellectual</w:t>
      </w:r>
      <w:r w:rsidR="001F3659" w:rsidRPr="002D3892">
        <w:t xml:space="preserve"> </w:t>
      </w:r>
      <w:r w:rsidRPr="002D3892">
        <w:t>disabilities.</w:t>
      </w:r>
      <w:proofErr w:type="gramEnd"/>
      <w:r w:rsidR="002D2982" w:rsidRPr="002D3892">
        <w:t xml:space="preserve"> </w:t>
      </w:r>
    </w:p>
    <w:p w:rsidR="007914E5" w:rsidRPr="002D3892" w:rsidRDefault="007914E5" w:rsidP="00B47080">
      <w:pPr>
        <w:pStyle w:val="SingleTxtG"/>
      </w:pPr>
      <w:proofErr w:type="gramStart"/>
      <w:r w:rsidRPr="002D3892">
        <w:t>10.</w:t>
      </w:r>
      <w:r w:rsidRPr="002D3892">
        <w:tab/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Committee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recalls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its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general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comment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No.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7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(2018)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participation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persons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disabilities,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including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children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disabilities,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through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their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representative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organizations,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implementation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monitoring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Convention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recommends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that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State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party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adopt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measures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effectively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systematically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consult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actively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involve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persons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disabilities,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through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their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representative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organizations,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all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matters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that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affect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them.</w:t>
      </w:r>
      <w:proofErr w:type="gramEnd"/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Committee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also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recommends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that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State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party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create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enabling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environment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for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establishment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functioning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organizations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persons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disabilities,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by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adopting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policy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framework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favourable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their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creation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sustained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operation.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Committee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further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recommends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that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State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party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guarantee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independence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autonomy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organizations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persons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disabilities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from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State,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creation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implementation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adequate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funding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mechanisms,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including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public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funding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international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cooperation,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access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such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mechanisms,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provision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support,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including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technical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assistance,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for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empowerment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capacity-building.</w:t>
      </w:r>
      <w:r w:rsidR="001F3659" w:rsidRPr="002D3892">
        <w:t xml:space="preserve"> </w:t>
      </w:r>
    </w:p>
    <w:p w:rsidR="007914E5" w:rsidRPr="002D3892" w:rsidRDefault="007914E5" w:rsidP="00D279CE">
      <w:pPr>
        <w:pStyle w:val="H1G"/>
      </w:pPr>
      <w:r w:rsidRPr="002D3892">
        <w:lastRenderedPageBreak/>
        <w:tab/>
        <w:t>B.</w:t>
      </w:r>
      <w:r w:rsidRPr="002D3892">
        <w:tab/>
        <w:t>Specific</w:t>
      </w:r>
      <w:r w:rsidR="001F3659" w:rsidRPr="002D3892">
        <w:t xml:space="preserve"> </w:t>
      </w:r>
      <w:r w:rsidRPr="002D3892">
        <w:t>rights</w:t>
      </w:r>
      <w:r w:rsidR="001F3659" w:rsidRPr="002D3892">
        <w:t xml:space="preserve"> </w:t>
      </w:r>
      <w:r w:rsidRPr="002D3892">
        <w:t>(arts.</w:t>
      </w:r>
      <w:r w:rsidR="001F3659" w:rsidRPr="002D3892">
        <w:t xml:space="preserve"> </w:t>
      </w:r>
      <w:r w:rsidRPr="002D3892">
        <w:t>5–30)</w:t>
      </w:r>
      <w:r w:rsidR="001F3659" w:rsidRPr="002D3892">
        <w:t xml:space="preserve"> </w:t>
      </w:r>
    </w:p>
    <w:p w:rsidR="007914E5" w:rsidRPr="002D3892" w:rsidRDefault="007914E5" w:rsidP="00D279CE">
      <w:pPr>
        <w:pStyle w:val="H23G"/>
      </w:pPr>
      <w:r w:rsidRPr="002D3892">
        <w:tab/>
      </w:r>
      <w:r w:rsidRPr="002D3892">
        <w:tab/>
        <w:t>Equality</w:t>
      </w:r>
      <w:r w:rsidR="001F3659" w:rsidRPr="002D3892">
        <w:t xml:space="preserve"> </w:t>
      </w:r>
      <w:r w:rsidRPr="002D3892">
        <w:t>and</w:t>
      </w:r>
      <w:r w:rsidR="001F3659" w:rsidRPr="002D3892">
        <w:t xml:space="preserve"> </w:t>
      </w:r>
      <w:r w:rsidRPr="002D3892">
        <w:t>non-discrimination</w:t>
      </w:r>
      <w:r w:rsidR="001F3659" w:rsidRPr="002D3892">
        <w:t xml:space="preserve"> </w:t>
      </w:r>
      <w:r w:rsidRPr="002D3892">
        <w:t>(art.</w:t>
      </w:r>
      <w:r w:rsidR="001F3659" w:rsidRPr="002D3892">
        <w:t xml:space="preserve"> </w:t>
      </w:r>
      <w:r w:rsidRPr="002D3892">
        <w:t>5)</w:t>
      </w:r>
    </w:p>
    <w:p w:rsidR="007914E5" w:rsidRPr="002D3892" w:rsidRDefault="007914E5" w:rsidP="00D279CE">
      <w:pPr>
        <w:pStyle w:val="SingleTxtG"/>
        <w:keepNext/>
        <w:keepLines/>
      </w:pPr>
      <w:r w:rsidRPr="002D3892">
        <w:t>11.</w:t>
      </w:r>
      <w:r w:rsidRPr="002D3892">
        <w:tab/>
        <w:t>The</w:t>
      </w:r>
      <w:r w:rsidR="001F3659" w:rsidRPr="002D3892">
        <w:t xml:space="preserve"> </w:t>
      </w:r>
      <w:r w:rsidRPr="002D3892">
        <w:t>Committee</w:t>
      </w:r>
      <w:r w:rsidR="001F3659" w:rsidRPr="002D3892">
        <w:t xml:space="preserve"> </w:t>
      </w:r>
      <w:r w:rsidRPr="002D3892">
        <w:t>is</w:t>
      </w:r>
      <w:r w:rsidR="001F3659" w:rsidRPr="002D3892">
        <w:t xml:space="preserve"> </w:t>
      </w:r>
      <w:r w:rsidRPr="002D3892">
        <w:t>concerned</w:t>
      </w:r>
      <w:r w:rsidR="001F3659" w:rsidRPr="002D3892">
        <w:t xml:space="preserve"> </w:t>
      </w:r>
      <w:r w:rsidRPr="002D3892">
        <w:t>about:</w:t>
      </w:r>
      <w:r w:rsidR="001F3659" w:rsidRPr="002D3892">
        <w:t xml:space="preserve"> </w:t>
      </w:r>
    </w:p>
    <w:p w:rsidR="007914E5" w:rsidRPr="002D3892" w:rsidRDefault="00D279CE" w:rsidP="00D279CE">
      <w:pPr>
        <w:pStyle w:val="SingleTxtG"/>
        <w:keepNext/>
        <w:keepLines/>
      </w:pPr>
      <w:r w:rsidRPr="002D3892">
        <w:tab/>
      </w:r>
      <w:r w:rsidR="007914E5" w:rsidRPr="002D3892">
        <w:t>(a)</w:t>
      </w:r>
      <w:r w:rsidR="007914E5" w:rsidRPr="002D3892">
        <w:tab/>
        <w:t>The</w:t>
      </w:r>
      <w:r w:rsidR="001F3659" w:rsidRPr="002D3892">
        <w:t xml:space="preserve"> </w:t>
      </w:r>
      <w:r w:rsidR="007914E5" w:rsidRPr="002D3892">
        <w:t>absence</w:t>
      </w:r>
      <w:r w:rsidR="001F3659" w:rsidRPr="002D3892">
        <w:t xml:space="preserve"> </w:t>
      </w:r>
      <w:r w:rsidR="007914E5" w:rsidRPr="002D3892">
        <w:t>of</w:t>
      </w:r>
      <w:r w:rsidR="001F3659" w:rsidRPr="002D3892">
        <w:t xml:space="preserve"> </w:t>
      </w:r>
      <w:r w:rsidR="007914E5" w:rsidRPr="002D3892">
        <w:t>measures</w:t>
      </w:r>
      <w:r w:rsidR="001F3659" w:rsidRPr="002D3892">
        <w:t xml:space="preserve"> </w:t>
      </w:r>
      <w:r w:rsidR="007914E5" w:rsidRPr="002D3892">
        <w:t>prohibiting</w:t>
      </w:r>
      <w:r w:rsidR="001F3659" w:rsidRPr="002D3892">
        <w:t xml:space="preserve"> </w:t>
      </w:r>
      <w:r w:rsidR="007914E5" w:rsidRPr="002D3892">
        <w:t>and</w:t>
      </w:r>
      <w:r w:rsidR="001F3659" w:rsidRPr="002D3892">
        <w:t xml:space="preserve"> </w:t>
      </w:r>
      <w:r w:rsidR="007914E5" w:rsidRPr="002D3892">
        <w:t>sanctioning</w:t>
      </w:r>
      <w:r w:rsidR="001F3659" w:rsidRPr="002D3892">
        <w:t xml:space="preserve"> </w:t>
      </w:r>
      <w:r w:rsidR="007914E5" w:rsidRPr="002D3892">
        <w:t>all</w:t>
      </w:r>
      <w:r w:rsidR="001F3659" w:rsidRPr="002D3892">
        <w:t xml:space="preserve"> </w:t>
      </w:r>
      <w:r w:rsidR="007914E5" w:rsidRPr="002D3892">
        <w:t>forms</w:t>
      </w:r>
      <w:r w:rsidR="001F3659" w:rsidRPr="002D3892">
        <w:t xml:space="preserve"> </w:t>
      </w:r>
      <w:r w:rsidR="007914E5" w:rsidRPr="002D3892">
        <w:t>of</w:t>
      </w:r>
      <w:r w:rsidR="001F3659" w:rsidRPr="002D3892">
        <w:t xml:space="preserve"> </w:t>
      </w:r>
      <w:r w:rsidR="007914E5" w:rsidRPr="002D3892">
        <w:t>discrimination</w:t>
      </w:r>
      <w:r w:rsidR="001F3659" w:rsidRPr="002D3892">
        <w:t xml:space="preserve"> </w:t>
      </w:r>
      <w:r w:rsidR="007914E5" w:rsidRPr="002D3892">
        <w:t>on</w:t>
      </w:r>
      <w:r w:rsidR="001F3659" w:rsidRPr="002D3892">
        <w:t xml:space="preserve"> </w:t>
      </w:r>
      <w:r w:rsidR="007914E5" w:rsidRPr="002D3892">
        <w:t>the</w:t>
      </w:r>
      <w:r w:rsidR="001F3659" w:rsidRPr="002D3892">
        <w:t xml:space="preserve"> </w:t>
      </w:r>
      <w:r w:rsidR="007914E5" w:rsidRPr="002D3892">
        <w:t>grounds</w:t>
      </w:r>
      <w:r w:rsidR="001F3659" w:rsidRPr="002D3892">
        <w:t xml:space="preserve"> </w:t>
      </w:r>
      <w:r w:rsidR="007914E5" w:rsidRPr="002D3892">
        <w:t>of</w:t>
      </w:r>
      <w:r w:rsidR="001F3659" w:rsidRPr="002D3892">
        <w:t xml:space="preserve"> </w:t>
      </w:r>
      <w:r w:rsidR="007914E5" w:rsidRPr="002D3892">
        <w:t>disability,</w:t>
      </w:r>
      <w:r w:rsidR="001F3659" w:rsidRPr="002D3892">
        <w:t xml:space="preserve"> </w:t>
      </w:r>
      <w:r w:rsidR="007914E5" w:rsidRPr="002D3892">
        <w:t>including</w:t>
      </w:r>
      <w:r w:rsidR="001F3659" w:rsidRPr="002D3892">
        <w:t xml:space="preserve"> </w:t>
      </w:r>
      <w:r w:rsidR="007914E5" w:rsidRPr="002D3892">
        <w:t>the</w:t>
      </w:r>
      <w:r w:rsidR="001F3659" w:rsidRPr="002D3892">
        <w:t xml:space="preserve"> </w:t>
      </w:r>
      <w:r w:rsidR="007914E5" w:rsidRPr="002D3892">
        <w:t>denial</w:t>
      </w:r>
      <w:r w:rsidR="001F3659" w:rsidRPr="002D3892">
        <w:t xml:space="preserve"> </w:t>
      </w:r>
      <w:r w:rsidR="007914E5" w:rsidRPr="002D3892">
        <w:t>of</w:t>
      </w:r>
      <w:r w:rsidR="001F3659" w:rsidRPr="002D3892">
        <w:t xml:space="preserve"> </w:t>
      </w:r>
      <w:r w:rsidR="007914E5" w:rsidRPr="002D3892">
        <w:t>reasonable</w:t>
      </w:r>
      <w:r w:rsidR="001F3659" w:rsidRPr="002D3892">
        <w:t xml:space="preserve"> </w:t>
      </w:r>
      <w:r w:rsidR="007914E5" w:rsidRPr="002D3892">
        <w:t>accommodation;</w:t>
      </w:r>
      <w:r w:rsidR="001F3659" w:rsidRPr="002D3892">
        <w:t xml:space="preserve"> </w:t>
      </w:r>
    </w:p>
    <w:p w:rsidR="007914E5" w:rsidRPr="002D3892" w:rsidRDefault="00D279CE" w:rsidP="00B47080">
      <w:pPr>
        <w:pStyle w:val="SingleTxtG"/>
      </w:pPr>
      <w:r w:rsidRPr="002D3892">
        <w:tab/>
      </w:r>
      <w:r w:rsidR="007914E5" w:rsidRPr="002D3892">
        <w:t>(b)</w:t>
      </w:r>
      <w:r w:rsidR="007914E5" w:rsidRPr="002D3892">
        <w:tab/>
        <w:t>Derogatory</w:t>
      </w:r>
      <w:r w:rsidR="001F3659" w:rsidRPr="002D3892">
        <w:t xml:space="preserve"> </w:t>
      </w:r>
      <w:r w:rsidR="007914E5" w:rsidRPr="002D3892">
        <w:t>terms</w:t>
      </w:r>
      <w:r w:rsidR="001F3659" w:rsidRPr="002D3892">
        <w:t xml:space="preserve"> </w:t>
      </w:r>
      <w:r w:rsidR="007914E5" w:rsidRPr="002D3892">
        <w:t>in</w:t>
      </w:r>
      <w:r w:rsidR="001F3659" w:rsidRPr="002D3892">
        <w:t xml:space="preserve"> </w:t>
      </w:r>
      <w:r w:rsidR="007914E5" w:rsidRPr="002D3892">
        <w:t>legislation</w:t>
      </w:r>
      <w:r w:rsidR="001F3659" w:rsidRPr="002D3892">
        <w:t xml:space="preserve"> </w:t>
      </w:r>
      <w:r w:rsidR="007914E5" w:rsidRPr="002D3892">
        <w:t>and</w:t>
      </w:r>
      <w:r w:rsidR="001F3659" w:rsidRPr="002D3892">
        <w:t xml:space="preserve"> </w:t>
      </w:r>
      <w:r w:rsidR="007914E5" w:rsidRPr="002D3892">
        <w:t>policies</w:t>
      </w:r>
      <w:r w:rsidR="001F3659" w:rsidRPr="002D3892">
        <w:t xml:space="preserve"> </w:t>
      </w:r>
      <w:r w:rsidR="007914E5" w:rsidRPr="002D3892">
        <w:t>that</w:t>
      </w:r>
      <w:r w:rsidR="001F3659" w:rsidRPr="002D3892">
        <w:t xml:space="preserve"> </w:t>
      </w:r>
      <w:r w:rsidR="007914E5" w:rsidRPr="002D3892">
        <w:t>stigmatize</w:t>
      </w:r>
      <w:r w:rsidR="001F3659" w:rsidRPr="002D3892">
        <w:t xml:space="preserve"> </w:t>
      </w:r>
      <w:r w:rsidR="007914E5" w:rsidRPr="002D3892">
        <w:t>persons</w:t>
      </w:r>
      <w:r w:rsidR="001F3659" w:rsidRPr="002D3892">
        <w:t xml:space="preserve"> </w:t>
      </w:r>
      <w:r w:rsidR="007914E5" w:rsidRPr="002D3892">
        <w:t>with</w:t>
      </w:r>
      <w:r w:rsidR="001F3659" w:rsidRPr="002D3892">
        <w:t xml:space="preserve"> </w:t>
      </w:r>
      <w:r w:rsidR="007914E5" w:rsidRPr="002D3892">
        <w:t>disabilities,</w:t>
      </w:r>
      <w:r w:rsidR="001F3659" w:rsidRPr="002D3892">
        <w:t xml:space="preserve"> </w:t>
      </w:r>
      <w:r w:rsidR="007914E5" w:rsidRPr="002D3892">
        <w:t>including</w:t>
      </w:r>
      <w:r w:rsidR="001F3659" w:rsidRPr="002D3892">
        <w:t xml:space="preserve"> </w:t>
      </w:r>
      <w:r w:rsidR="007914E5" w:rsidRPr="002D3892">
        <w:t>the</w:t>
      </w:r>
      <w:r w:rsidR="001F3659" w:rsidRPr="002D3892">
        <w:t xml:space="preserve"> </w:t>
      </w:r>
      <w:r w:rsidR="007914E5" w:rsidRPr="002D3892">
        <w:t>Civil,</w:t>
      </w:r>
      <w:r w:rsidR="001F3659" w:rsidRPr="002D3892">
        <w:t xml:space="preserve"> </w:t>
      </w:r>
      <w:r w:rsidR="007914E5" w:rsidRPr="002D3892">
        <w:t>Administrative,</w:t>
      </w:r>
      <w:r w:rsidR="001F3659" w:rsidRPr="002D3892">
        <w:t xml:space="preserve"> </w:t>
      </w:r>
      <w:r w:rsidR="007914E5" w:rsidRPr="002D3892">
        <w:t>Labour</w:t>
      </w:r>
      <w:r w:rsidR="001F3659" w:rsidRPr="002D3892">
        <w:t xml:space="preserve"> </w:t>
      </w:r>
      <w:r w:rsidR="007914E5" w:rsidRPr="002D3892">
        <w:t>and</w:t>
      </w:r>
      <w:r w:rsidR="001F3659" w:rsidRPr="002D3892">
        <w:t xml:space="preserve"> </w:t>
      </w:r>
      <w:r w:rsidR="007914E5" w:rsidRPr="002D3892">
        <w:t>Economic</w:t>
      </w:r>
      <w:r w:rsidR="001F3659" w:rsidRPr="002D3892">
        <w:t xml:space="preserve"> </w:t>
      </w:r>
      <w:r w:rsidR="007914E5" w:rsidRPr="002D3892">
        <w:t>Procedure</w:t>
      </w:r>
      <w:r w:rsidR="001F3659" w:rsidRPr="002D3892">
        <w:t xml:space="preserve"> </w:t>
      </w:r>
      <w:r w:rsidR="007914E5" w:rsidRPr="002D3892">
        <w:t>Act,</w:t>
      </w:r>
      <w:r w:rsidR="001F3659" w:rsidRPr="002D3892">
        <w:t xml:space="preserve"> </w:t>
      </w:r>
      <w:r w:rsidR="007914E5" w:rsidRPr="002D3892">
        <w:t>the</w:t>
      </w:r>
      <w:r w:rsidR="001F3659" w:rsidRPr="002D3892">
        <w:t xml:space="preserve"> </w:t>
      </w:r>
      <w:r w:rsidR="007914E5" w:rsidRPr="002D3892">
        <w:t>Children</w:t>
      </w:r>
      <w:r w:rsidR="001F3659" w:rsidRPr="002D3892">
        <w:t xml:space="preserve"> </w:t>
      </w:r>
      <w:r w:rsidR="007914E5" w:rsidRPr="002D3892">
        <w:t>and</w:t>
      </w:r>
      <w:r w:rsidR="001F3659" w:rsidRPr="002D3892">
        <w:t xml:space="preserve"> </w:t>
      </w:r>
      <w:r w:rsidR="007914E5" w:rsidRPr="002D3892">
        <w:t>Youth</w:t>
      </w:r>
      <w:r w:rsidR="001F3659" w:rsidRPr="002D3892">
        <w:t xml:space="preserve"> </w:t>
      </w:r>
      <w:r w:rsidR="007914E5" w:rsidRPr="002D3892">
        <w:t>Code,</w:t>
      </w:r>
      <w:r w:rsidR="001F3659" w:rsidRPr="002D3892">
        <w:t xml:space="preserve"> </w:t>
      </w:r>
      <w:r w:rsidR="007914E5" w:rsidRPr="002D3892">
        <w:t>the</w:t>
      </w:r>
      <w:r w:rsidR="001F3659" w:rsidRPr="002D3892">
        <w:t xml:space="preserve"> </w:t>
      </w:r>
      <w:r w:rsidR="007914E5" w:rsidRPr="002D3892">
        <w:t>Family</w:t>
      </w:r>
      <w:r w:rsidR="001F3659" w:rsidRPr="002D3892">
        <w:t xml:space="preserve"> </w:t>
      </w:r>
      <w:r w:rsidR="007914E5" w:rsidRPr="002D3892">
        <w:t>Code,</w:t>
      </w:r>
      <w:r w:rsidR="001F3659" w:rsidRPr="002D3892">
        <w:t xml:space="preserve"> </w:t>
      </w:r>
      <w:r w:rsidR="007914E5" w:rsidRPr="002D3892">
        <w:t>the</w:t>
      </w:r>
      <w:r w:rsidR="001F3659" w:rsidRPr="002D3892">
        <w:t xml:space="preserve"> </w:t>
      </w:r>
      <w:r w:rsidR="007914E5" w:rsidRPr="002D3892">
        <w:t>Public</w:t>
      </w:r>
      <w:r w:rsidR="001F3659" w:rsidRPr="002D3892">
        <w:t xml:space="preserve"> </w:t>
      </w:r>
      <w:r w:rsidR="007914E5" w:rsidRPr="002D3892">
        <w:t>Health</w:t>
      </w:r>
      <w:r w:rsidR="001F3659" w:rsidRPr="002D3892">
        <w:t xml:space="preserve"> </w:t>
      </w:r>
      <w:r w:rsidR="007914E5" w:rsidRPr="002D3892">
        <w:t>Act</w:t>
      </w:r>
      <w:r w:rsidR="001F3659" w:rsidRPr="002D3892">
        <w:t xml:space="preserve"> </w:t>
      </w:r>
      <w:r w:rsidR="007914E5" w:rsidRPr="002D3892">
        <w:t>and</w:t>
      </w:r>
      <w:r w:rsidR="001F3659" w:rsidRPr="002D3892">
        <w:t xml:space="preserve"> </w:t>
      </w:r>
      <w:r w:rsidR="007914E5" w:rsidRPr="002D3892">
        <w:t>the</w:t>
      </w:r>
      <w:r w:rsidR="001F3659" w:rsidRPr="002D3892">
        <w:t xml:space="preserve"> </w:t>
      </w:r>
      <w:r w:rsidR="007914E5" w:rsidRPr="002D3892">
        <w:t>National</w:t>
      </w:r>
      <w:r w:rsidR="001F3659" w:rsidRPr="002D3892">
        <w:t xml:space="preserve"> </w:t>
      </w:r>
      <w:r w:rsidR="007914E5" w:rsidRPr="002D3892">
        <w:t>Plan</w:t>
      </w:r>
      <w:r w:rsidR="001F3659" w:rsidRPr="002D3892">
        <w:t xml:space="preserve"> </w:t>
      </w:r>
      <w:r w:rsidR="007914E5" w:rsidRPr="002D3892">
        <w:t>of</w:t>
      </w:r>
      <w:r w:rsidR="001F3659" w:rsidRPr="002D3892">
        <w:t xml:space="preserve"> </w:t>
      </w:r>
      <w:r w:rsidR="007914E5" w:rsidRPr="002D3892">
        <w:t>Action</w:t>
      </w:r>
      <w:r w:rsidR="001F3659" w:rsidRPr="002D3892">
        <w:t xml:space="preserve"> </w:t>
      </w:r>
      <w:r w:rsidR="007914E5" w:rsidRPr="002D3892">
        <w:t>to</w:t>
      </w:r>
      <w:r w:rsidR="001F3659" w:rsidRPr="002D3892">
        <w:t xml:space="preserve"> </w:t>
      </w:r>
      <w:r w:rsidR="007914E5" w:rsidRPr="002D3892">
        <w:t>Support</w:t>
      </w:r>
      <w:r w:rsidR="001F3659" w:rsidRPr="002D3892">
        <w:t xml:space="preserve"> </w:t>
      </w:r>
      <w:r w:rsidR="007914E5" w:rsidRPr="002D3892">
        <w:t>Persons</w:t>
      </w:r>
      <w:r w:rsidR="001F3659" w:rsidRPr="002D3892">
        <w:t xml:space="preserve"> </w:t>
      </w:r>
      <w:r w:rsidR="007914E5" w:rsidRPr="002D3892">
        <w:t>with</w:t>
      </w:r>
      <w:r w:rsidR="001F3659" w:rsidRPr="002D3892">
        <w:t xml:space="preserve"> </w:t>
      </w:r>
      <w:r w:rsidR="007914E5" w:rsidRPr="002D3892">
        <w:t>Disabilities</w:t>
      </w:r>
      <w:r w:rsidR="001F3659" w:rsidRPr="002D3892">
        <w:t xml:space="preserve"> </w:t>
      </w:r>
      <w:r w:rsidR="007914E5" w:rsidRPr="002D3892">
        <w:t>(2006–2010).</w:t>
      </w:r>
      <w:r w:rsidR="001F3659" w:rsidRPr="002D3892">
        <w:t xml:space="preserve"> </w:t>
      </w:r>
    </w:p>
    <w:p w:rsidR="007914E5" w:rsidRPr="002D3892" w:rsidRDefault="007914E5" w:rsidP="00B47080">
      <w:pPr>
        <w:pStyle w:val="SingleTxtG"/>
        <w:rPr>
          <w:b/>
          <w:bCs/>
        </w:rPr>
      </w:pPr>
      <w:r w:rsidRPr="002D3892">
        <w:t>12.</w:t>
      </w:r>
      <w:r w:rsidRPr="002D3892">
        <w:tab/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Committee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recommends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that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State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party:</w:t>
      </w:r>
    </w:p>
    <w:p w:rsidR="007914E5" w:rsidRPr="002D3892" w:rsidRDefault="00D279CE" w:rsidP="00B47080">
      <w:pPr>
        <w:pStyle w:val="SingleTxtG"/>
        <w:rPr>
          <w:b/>
          <w:bCs/>
        </w:rPr>
      </w:pPr>
      <w:r w:rsidRPr="002D3892">
        <w:tab/>
      </w:r>
      <w:r w:rsidR="007914E5" w:rsidRPr="002D3892">
        <w:t>(a)</w:t>
      </w:r>
      <w:r w:rsidR="007914E5" w:rsidRPr="002D3892">
        <w:tab/>
      </w:r>
      <w:r w:rsidR="007914E5" w:rsidRPr="002D3892">
        <w:rPr>
          <w:b/>
          <w:bCs/>
        </w:rPr>
        <w:t>Institute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measures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prohibit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all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forms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discrimination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on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grounds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disability,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including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denial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reasonable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accommodation,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well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sanction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violations</w:t>
      </w:r>
      <w:proofErr w:type="gramStart"/>
      <w:r w:rsidR="007914E5" w:rsidRPr="002D3892">
        <w:rPr>
          <w:b/>
          <w:bCs/>
        </w:rPr>
        <w:t>;</w:t>
      </w:r>
      <w:proofErr w:type="gramEnd"/>
    </w:p>
    <w:p w:rsidR="007914E5" w:rsidRPr="002D3892" w:rsidRDefault="00D279CE" w:rsidP="00B47080">
      <w:pPr>
        <w:pStyle w:val="SingleTxtG"/>
        <w:rPr>
          <w:b/>
          <w:bCs/>
        </w:rPr>
      </w:pPr>
      <w:r w:rsidRPr="002D3892">
        <w:tab/>
      </w:r>
      <w:r w:rsidR="007914E5" w:rsidRPr="002D3892">
        <w:t>(b)</w:t>
      </w:r>
      <w:r w:rsidR="007914E5" w:rsidRPr="002D3892">
        <w:tab/>
      </w:r>
      <w:r w:rsidR="007914E5" w:rsidRPr="002D3892">
        <w:rPr>
          <w:b/>
          <w:bCs/>
        </w:rPr>
        <w:t>Repeal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all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legislation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policies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that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still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contain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derogatory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terms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stigmatize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persons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disabilities.</w:t>
      </w:r>
      <w:r w:rsidR="001F3659" w:rsidRPr="002D3892">
        <w:rPr>
          <w:b/>
          <w:bCs/>
        </w:rPr>
        <w:t xml:space="preserve"> </w:t>
      </w:r>
    </w:p>
    <w:p w:rsidR="007914E5" w:rsidRPr="002D3892" w:rsidRDefault="007914E5" w:rsidP="00B47080">
      <w:pPr>
        <w:pStyle w:val="SingleTxtG"/>
      </w:pPr>
      <w:r w:rsidRPr="002D3892">
        <w:t>13.</w:t>
      </w:r>
      <w:r w:rsidRPr="002D3892">
        <w:tab/>
        <w:t>The</w:t>
      </w:r>
      <w:r w:rsidR="001F3659" w:rsidRPr="002D3892">
        <w:t xml:space="preserve"> </w:t>
      </w:r>
      <w:r w:rsidRPr="002D3892">
        <w:t>Committee</w:t>
      </w:r>
      <w:r w:rsidR="001F3659" w:rsidRPr="002D3892">
        <w:t xml:space="preserve"> </w:t>
      </w:r>
      <w:r w:rsidRPr="002D3892">
        <w:t>notes</w:t>
      </w:r>
      <w:r w:rsidR="001F3659" w:rsidRPr="002D3892">
        <w:t xml:space="preserve"> </w:t>
      </w:r>
      <w:r w:rsidRPr="002D3892">
        <w:t>that</w:t>
      </w:r>
      <w:r w:rsidR="001F3659" w:rsidRPr="002D3892">
        <w:t xml:space="preserve"> </w:t>
      </w:r>
      <w:r w:rsidRPr="002D3892">
        <w:t>there</w:t>
      </w:r>
      <w:r w:rsidR="001F3659" w:rsidRPr="002D3892">
        <w:t xml:space="preserve"> </w:t>
      </w:r>
      <w:r w:rsidRPr="002D3892">
        <w:t>is</w:t>
      </w:r>
      <w:r w:rsidR="001F3659" w:rsidRPr="002D3892">
        <w:t xml:space="preserve"> </w:t>
      </w:r>
      <w:r w:rsidRPr="002D3892">
        <w:t>no</w:t>
      </w:r>
      <w:r w:rsidR="001F3659" w:rsidRPr="002D3892">
        <w:t xml:space="preserve"> </w:t>
      </w:r>
      <w:r w:rsidRPr="002D3892">
        <w:t>impartial</w:t>
      </w:r>
      <w:r w:rsidR="001F3659" w:rsidRPr="002D3892">
        <w:t xml:space="preserve"> </w:t>
      </w:r>
      <w:r w:rsidRPr="002D3892">
        <w:t>and</w:t>
      </w:r>
      <w:r w:rsidR="001F3659" w:rsidRPr="002D3892">
        <w:t xml:space="preserve"> </w:t>
      </w:r>
      <w:r w:rsidRPr="002D3892">
        <w:t>independent</w:t>
      </w:r>
      <w:r w:rsidR="001F3659" w:rsidRPr="002D3892">
        <w:t xml:space="preserve"> </w:t>
      </w:r>
      <w:r w:rsidRPr="002D3892">
        <w:t>mechanism</w:t>
      </w:r>
      <w:r w:rsidR="001F3659" w:rsidRPr="002D3892">
        <w:t xml:space="preserve"> </w:t>
      </w:r>
      <w:r w:rsidRPr="002D3892">
        <w:t>to</w:t>
      </w:r>
      <w:r w:rsidR="001F3659" w:rsidRPr="002D3892">
        <w:t xml:space="preserve"> </w:t>
      </w:r>
      <w:r w:rsidRPr="002D3892">
        <w:t>receive</w:t>
      </w:r>
      <w:r w:rsidR="001F3659" w:rsidRPr="002D3892">
        <w:t xml:space="preserve"> </w:t>
      </w:r>
      <w:r w:rsidRPr="002D3892">
        <w:t>complaints</w:t>
      </w:r>
      <w:r w:rsidR="001F3659" w:rsidRPr="002D3892">
        <w:t xml:space="preserve"> </w:t>
      </w:r>
      <w:r w:rsidRPr="002D3892">
        <w:t>from</w:t>
      </w:r>
      <w:r w:rsidR="001F3659" w:rsidRPr="002D3892">
        <w:t xml:space="preserve"> </w:t>
      </w:r>
      <w:r w:rsidRPr="002D3892">
        <w:t>persons</w:t>
      </w:r>
      <w:r w:rsidR="001F3659" w:rsidRPr="002D3892">
        <w:t xml:space="preserve"> </w:t>
      </w:r>
      <w:r w:rsidRPr="002D3892">
        <w:t>with</w:t>
      </w:r>
      <w:r w:rsidR="001F3659" w:rsidRPr="002D3892">
        <w:t xml:space="preserve"> </w:t>
      </w:r>
      <w:r w:rsidRPr="002D3892">
        <w:t>disabilities,</w:t>
      </w:r>
      <w:r w:rsidR="001F3659" w:rsidRPr="002D3892">
        <w:t xml:space="preserve"> </w:t>
      </w:r>
      <w:r w:rsidRPr="002D3892">
        <w:t>including</w:t>
      </w:r>
      <w:r w:rsidR="001F3659" w:rsidRPr="002D3892">
        <w:t xml:space="preserve"> </w:t>
      </w:r>
      <w:r w:rsidRPr="002D3892">
        <w:t>persons</w:t>
      </w:r>
      <w:r w:rsidR="001F3659" w:rsidRPr="002D3892">
        <w:t xml:space="preserve"> </w:t>
      </w:r>
      <w:r w:rsidRPr="002D3892">
        <w:t>with</w:t>
      </w:r>
      <w:r w:rsidR="001F3659" w:rsidRPr="002D3892">
        <w:t xml:space="preserve"> </w:t>
      </w:r>
      <w:r w:rsidRPr="002D3892">
        <w:t>disabilities</w:t>
      </w:r>
      <w:r w:rsidR="001F3659" w:rsidRPr="002D3892">
        <w:t xml:space="preserve"> </w:t>
      </w:r>
      <w:r w:rsidRPr="002D3892">
        <w:t>in</w:t>
      </w:r>
      <w:r w:rsidR="001F3659" w:rsidRPr="002D3892">
        <w:t xml:space="preserve"> </w:t>
      </w:r>
      <w:r w:rsidRPr="002D3892">
        <w:t>rural</w:t>
      </w:r>
      <w:r w:rsidR="001F3659" w:rsidRPr="002D3892">
        <w:t xml:space="preserve"> </w:t>
      </w:r>
      <w:proofErr w:type="gramStart"/>
      <w:r w:rsidRPr="002D3892">
        <w:t>areas,</w:t>
      </w:r>
      <w:r w:rsidR="001F3659" w:rsidRPr="002D3892">
        <w:t xml:space="preserve"> </w:t>
      </w:r>
      <w:r w:rsidRPr="002D3892">
        <w:t>that</w:t>
      </w:r>
      <w:proofErr w:type="gramEnd"/>
      <w:r w:rsidR="001F3659" w:rsidRPr="002D3892">
        <w:t xml:space="preserve"> </w:t>
      </w:r>
      <w:r w:rsidRPr="002D3892">
        <w:t>is</w:t>
      </w:r>
      <w:r w:rsidR="001F3659" w:rsidRPr="002D3892">
        <w:t xml:space="preserve"> </w:t>
      </w:r>
      <w:r w:rsidRPr="002D3892">
        <w:t>accessible</w:t>
      </w:r>
      <w:r w:rsidR="001F3659" w:rsidRPr="002D3892">
        <w:t xml:space="preserve"> </w:t>
      </w:r>
      <w:r w:rsidRPr="002D3892">
        <w:t>to</w:t>
      </w:r>
      <w:r w:rsidR="001F3659" w:rsidRPr="002D3892">
        <w:t xml:space="preserve"> </w:t>
      </w:r>
      <w:r w:rsidRPr="002D3892">
        <w:t>them.</w:t>
      </w:r>
      <w:r w:rsidR="001F3659" w:rsidRPr="002D3892">
        <w:t xml:space="preserve"> </w:t>
      </w:r>
      <w:r w:rsidRPr="002D3892">
        <w:t>It</w:t>
      </w:r>
      <w:r w:rsidR="001F3659" w:rsidRPr="002D3892">
        <w:t xml:space="preserve"> </w:t>
      </w:r>
      <w:r w:rsidRPr="002D3892">
        <w:t>is</w:t>
      </w:r>
      <w:r w:rsidR="001F3659" w:rsidRPr="002D3892">
        <w:t xml:space="preserve"> </w:t>
      </w:r>
      <w:r w:rsidRPr="002D3892">
        <w:t>also</w:t>
      </w:r>
      <w:r w:rsidR="001F3659" w:rsidRPr="002D3892">
        <w:t xml:space="preserve"> </w:t>
      </w:r>
      <w:r w:rsidRPr="002D3892">
        <w:t>concerned</w:t>
      </w:r>
      <w:r w:rsidR="001F3659" w:rsidRPr="002D3892">
        <w:t xml:space="preserve"> </w:t>
      </w:r>
      <w:r w:rsidRPr="002D3892">
        <w:t>at</w:t>
      </w:r>
      <w:r w:rsidR="001F3659" w:rsidRPr="002D3892">
        <w:t xml:space="preserve"> </w:t>
      </w:r>
      <w:r w:rsidRPr="002D3892">
        <w:t>the</w:t>
      </w:r>
      <w:r w:rsidR="001F3659" w:rsidRPr="002D3892">
        <w:t xml:space="preserve"> </w:t>
      </w:r>
      <w:r w:rsidRPr="002D3892">
        <w:t>insufficient</w:t>
      </w:r>
      <w:r w:rsidR="001F3659" w:rsidRPr="002D3892">
        <w:t xml:space="preserve"> </w:t>
      </w:r>
      <w:r w:rsidRPr="002D3892">
        <w:t>measures</w:t>
      </w:r>
      <w:r w:rsidR="001F3659" w:rsidRPr="002D3892">
        <w:t xml:space="preserve"> </w:t>
      </w:r>
      <w:r w:rsidRPr="002D3892">
        <w:t>taken</w:t>
      </w:r>
      <w:r w:rsidR="001F3659" w:rsidRPr="002D3892">
        <w:t xml:space="preserve"> </w:t>
      </w:r>
      <w:r w:rsidRPr="002D3892">
        <w:t>to</w:t>
      </w:r>
      <w:r w:rsidR="001F3659" w:rsidRPr="002D3892">
        <w:t xml:space="preserve"> </w:t>
      </w:r>
      <w:r w:rsidRPr="002D3892">
        <w:t>expedite</w:t>
      </w:r>
      <w:r w:rsidR="001F3659" w:rsidRPr="002D3892">
        <w:t xml:space="preserve"> </w:t>
      </w:r>
      <w:r w:rsidRPr="002D3892">
        <w:t>the</w:t>
      </w:r>
      <w:r w:rsidR="001F3659" w:rsidRPr="002D3892">
        <w:t xml:space="preserve"> </w:t>
      </w:r>
      <w:r w:rsidRPr="002D3892">
        <w:t>complaint</w:t>
      </w:r>
      <w:r w:rsidR="001F3659" w:rsidRPr="002D3892">
        <w:t xml:space="preserve"> </w:t>
      </w:r>
      <w:r w:rsidRPr="002D3892">
        <w:t>processes</w:t>
      </w:r>
      <w:r w:rsidR="001F3659" w:rsidRPr="002D3892">
        <w:t xml:space="preserve"> </w:t>
      </w:r>
      <w:r w:rsidRPr="002D3892">
        <w:t>and</w:t>
      </w:r>
      <w:r w:rsidR="001F3659" w:rsidRPr="002D3892">
        <w:t xml:space="preserve"> </w:t>
      </w:r>
      <w:r w:rsidRPr="002D3892">
        <w:t>overcome</w:t>
      </w:r>
      <w:r w:rsidR="001F3659" w:rsidRPr="002D3892">
        <w:t xml:space="preserve"> </w:t>
      </w:r>
      <w:r w:rsidRPr="002D3892">
        <w:t>barriers,</w:t>
      </w:r>
      <w:r w:rsidR="001F3659" w:rsidRPr="002D3892">
        <w:t xml:space="preserve"> </w:t>
      </w:r>
      <w:r w:rsidRPr="002D3892">
        <w:t>including</w:t>
      </w:r>
      <w:r w:rsidR="001F3659" w:rsidRPr="002D3892">
        <w:t xml:space="preserve"> </w:t>
      </w:r>
      <w:r w:rsidRPr="002D3892">
        <w:t>the</w:t>
      </w:r>
      <w:r w:rsidR="001F3659" w:rsidRPr="002D3892">
        <w:t xml:space="preserve"> </w:t>
      </w:r>
      <w:r w:rsidRPr="002D3892">
        <w:t>absence</w:t>
      </w:r>
      <w:r w:rsidR="001F3659" w:rsidRPr="002D3892">
        <w:t xml:space="preserve"> </w:t>
      </w:r>
      <w:r w:rsidRPr="002D3892">
        <w:t>of</w:t>
      </w:r>
      <w:r w:rsidR="001F3659" w:rsidRPr="002D3892">
        <w:t xml:space="preserve"> </w:t>
      </w:r>
      <w:r w:rsidRPr="002D3892">
        <w:t>trained</w:t>
      </w:r>
      <w:r w:rsidR="001F3659" w:rsidRPr="002D3892">
        <w:t xml:space="preserve"> </w:t>
      </w:r>
      <w:r w:rsidRPr="002D3892">
        <w:t>personnel</w:t>
      </w:r>
      <w:r w:rsidR="001F3659" w:rsidRPr="002D3892">
        <w:t xml:space="preserve"> </w:t>
      </w:r>
      <w:r w:rsidRPr="002D3892">
        <w:t>to</w:t>
      </w:r>
      <w:r w:rsidR="001F3659" w:rsidRPr="002D3892">
        <w:t xml:space="preserve"> </w:t>
      </w:r>
      <w:r w:rsidRPr="002D3892">
        <w:t>assist</w:t>
      </w:r>
      <w:r w:rsidR="001F3659" w:rsidRPr="002D3892">
        <w:t xml:space="preserve"> </w:t>
      </w:r>
      <w:r w:rsidRPr="002D3892">
        <w:t>in</w:t>
      </w:r>
      <w:r w:rsidR="001F3659" w:rsidRPr="002D3892">
        <w:t xml:space="preserve"> </w:t>
      </w:r>
      <w:r w:rsidRPr="002D3892">
        <w:t>the</w:t>
      </w:r>
      <w:r w:rsidR="001F3659" w:rsidRPr="002D3892">
        <w:t xml:space="preserve"> </w:t>
      </w:r>
      <w:r w:rsidRPr="002D3892">
        <w:t>process</w:t>
      </w:r>
      <w:r w:rsidR="001F3659" w:rsidRPr="002D3892">
        <w:t xml:space="preserve"> </w:t>
      </w:r>
      <w:r w:rsidRPr="002D3892">
        <w:t>of</w:t>
      </w:r>
      <w:r w:rsidR="001F3659" w:rsidRPr="002D3892">
        <w:t xml:space="preserve"> </w:t>
      </w:r>
      <w:r w:rsidRPr="002D3892">
        <w:t>filing</w:t>
      </w:r>
      <w:r w:rsidR="001F3659" w:rsidRPr="002D3892">
        <w:t xml:space="preserve"> </w:t>
      </w:r>
      <w:r w:rsidRPr="002D3892">
        <w:t>complaints,</w:t>
      </w:r>
      <w:r w:rsidR="001F3659" w:rsidRPr="002D3892">
        <w:t xml:space="preserve"> </w:t>
      </w:r>
      <w:r w:rsidRPr="002D3892">
        <w:t>and</w:t>
      </w:r>
      <w:r w:rsidR="001F3659" w:rsidRPr="002D3892">
        <w:t xml:space="preserve"> </w:t>
      </w:r>
      <w:r w:rsidRPr="002D3892">
        <w:t>that</w:t>
      </w:r>
      <w:r w:rsidR="001F3659" w:rsidRPr="002D3892">
        <w:t xml:space="preserve"> </w:t>
      </w:r>
      <w:r w:rsidRPr="002D3892">
        <w:t>there</w:t>
      </w:r>
      <w:r w:rsidR="001F3659" w:rsidRPr="002D3892">
        <w:t xml:space="preserve"> </w:t>
      </w:r>
      <w:r w:rsidRPr="002D3892">
        <w:t>are</w:t>
      </w:r>
      <w:r w:rsidR="001F3659" w:rsidRPr="002D3892">
        <w:t xml:space="preserve"> </w:t>
      </w:r>
      <w:r w:rsidRPr="002D3892">
        <w:t>no</w:t>
      </w:r>
      <w:r w:rsidR="001F3659" w:rsidRPr="002D3892">
        <w:t xml:space="preserve"> </w:t>
      </w:r>
      <w:r w:rsidRPr="002D3892">
        <w:t>mechanisms</w:t>
      </w:r>
      <w:r w:rsidR="001F3659" w:rsidRPr="002D3892">
        <w:t xml:space="preserve"> </w:t>
      </w:r>
      <w:r w:rsidRPr="002D3892">
        <w:t>for</w:t>
      </w:r>
      <w:r w:rsidR="001F3659" w:rsidRPr="002D3892">
        <w:t xml:space="preserve"> </w:t>
      </w:r>
      <w:r w:rsidRPr="002D3892">
        <w:t>redress</w:t>
      </w:r>
      <w:r w:rsidR="001F3659" w:rsidRPr="002D3892">
        <w:t xml:space="preserve"> </w:t>
      </w:r>
      <w:r w:rsidRPr="002D3892">
        <w:t>in</w:t>
      </w:r>
      <w:r w:rsidR="001F3659" w:rsidRPr="002D3892">
        <w:t xml:space="preserve"> </w:t>
      </w:r>
      <w:r w:rsidRPr="002D3892">
        <w:t>cases</w:t>
      </w:r>
      <w:r w:rsidR="001F3659" w:rsidRPr="002D3892">
        <w:t xml:space="preserve"> </w:t>
      </w:r>
      <w:r w:rsidRPr="002D3892">
        <w:t>of</w:t>
      </w:r>
      <w:r w:rsidR="001F3659" w:rsidRPr="002D3892">
        <w:t xml:space="preserve"> </w:t>
      </w:r>
      <w:r w:rsidRPr="002D3892">
        <w:t>discrimination</w:t>
      </w:r>
      <w:r w:rsidR="001F3659" w:rsidRPr="002D3892">
        <w:t xml:space="preserve"> </w:t>
      </w:r>
      <w:r w:rsidRPr="002D3892">
        <w:t>against</w:t>
      </w:r>
      <w:r w:rsidR="001F3659" w:rsidRPr="002D3892">
        <w:t xml:space="preserve"> </w:t>
      </w:r>
      <w:r w:rsidRPr="002D3892">
        <w:t>persons</w:t>
      </w:r>
      <w:r w:rsidR="001F3659" w:rsidRPr="002D3892">
        <w:t xml:space="preserve"> </w:t>
      </w:r>
      <w:r w:rsidRPr="002D3892">
        <w:t>with</w:t>
      </w:r>
      <w:r w:rsidR="001F3659" w:rsidRPr="002D3892">
        <w:t xml:space="preserve"> </w:t>
      </w:r>
      <w:r w:rsidRPr="002D3892">
        <w:t>disabilities.</w:t>
      </w:r>
      <w:r w:rsidR="001F3659" w:rsidRPr="002D3892">
        <w:t xml:space="preserve"> </w:t>
      </w:r>
    </w:p>
    <w:p w:rsidR="007914E5" w:rsidRPr="002D3892" w:rsidRDefault="007914E5" w:rsidP="00B47080">
      <w:pPr>
        <w:pStyle w:val="SingleTxtG"/>
        <w:rPr>
          <w:b/>
          <w:bCs/>
        </w:rPr>
      </w:pPr>
      <w:r w:rsidRPr="002D3892">
        <w:t>14.</w:t>
      </w:r>
      <w:r w:rsidRPr="002D3892">
        <w:tab/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Committee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recommends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that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State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party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take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steps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achieve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real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equality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persons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disabilities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practice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institute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accessible,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expeditious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independent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judicial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administrative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remedies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guarantee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reparation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cases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discrimination.</w:t>
      </w:r>
      <w:r w:rsidR="001F3659" w:rsidRPr="002D3892">
        <w:rPr>
          <w:b/>
          <w:bCs/>
        </w:rPr>
        <w:t xml:space="preserve"> </w:t>
      </w:r>
    </w:p>
    <w:p w:rsidR="007914E5" w:rsidRPr="002D3892" w:rsidRDefault="007914E5" w:rsidP="00D279CE">
      <w:pPr>
        <w:pStyle w:val="H23G"/>
      </w:pPr>
      <w:r w:rsidRPr="002D3892">
        <w:tab/>
      </w:r>
      <w:r w:rsidRPr="002D3892">
        <w:tab/>
        <w:t>Women</w:t>
      </w:r>
      <w:r w:rsidR="001F3659" w:rsidRPr="002D3892">
        <w:t xml:space="preserve"> </w:t>
      </w:r>
      <w:r w:rsidRPr="002D3892">
        <w:t>with</w:t>
      </w:r>
      <w:r w:rsidR="001F3659" w:rsidRPr="002D3892">
        <w:t xml:space="preserve"> </w:t>
      </w:r>
      <w:r w:rsidRPr="002D3892">
        <w:t>disabilities</w:t>
      </w:r>
      <w:r w:rsidR="001F3659" w:rsidRPr="002D3892">
        <w:t xml:space="preserve"> </w:t>
      </w:r>
      <w:r w:rsidRPr="002D3892">
        <w:t>(art.</w:t>
      </w:r>
      <w:r w:rsidR="001F3659" w:rsidRPr="002D3892">
        <w:t xml:space="preserve"> </w:t>
      </w:r>
      <w:r w:rsidRPr="002D3892">
        <w:t>6)</w:t>
      </w:r>
    </w:p>
    <w:p w:rsidR="007914E5" w:rsidRPr="002D3892" w:rsidRDefault="007914E5" w:rsidP="00B47080">
      <w:pPr>
        <w:pStyle w:val="SingleTxtG"/>
      </w:pPr>
      <w:r w:rsidRPr="002D3892">
        <w:t>15.</w:t>
      </w:r>
      <w:r w:rsidRPr="002D3892">
        <w:tab/>
        <w:t>The</w:t>
      </w:r>
      <w:r w:rsidR="001F3659" w:rsidRPr="002D3892">
        <w:t xml:space="preserve"> </w:t>
      </w:r>
      <w:r w:rsidRPr="002D3892">
        <w:t>Committee</w:t>
      </w:r>
      <w:r w:rsidR="001F3659" w:rsidRPr="002D3892">
        <w:t xml:space="preserve"> </w:t>
      </w:r>
      <w:r w:rsidRPr="002D3892">
        <w:t>notes</w:t>
      </w:r>
      <w:r w:rsidR="001F3659" w:rsidRPr="002D3892">
        <w:t xml:space="preserve"> </w:t>
      </w:r>
      <w:r w:rsidRPr="002D3892">
        <w:t>that</w:t>
      </w:r>
      <w:r w:rsidR="001F3659" w:rsidRPr="002D3892">
        <w:t xml:space="preserve"> </w:t>
      </w:r>
      <w:r w:rsidRPr="002D3892">
        <w:t>the</w:t>
      </w:r>
      <w:r w:rsidR="001F3659" w:rsidRPr="002D3892">
        <w:t xml:space="preserve"> </w:t>
      </w:r>
      <w:r w:rsidRPr="002D3892">
        <w:t>State</w:t>
      </w:r>
      <w:r w:rsidR="001F3659" w:rsidRPr="002D3892">
        <w:t xml:space="preserve"> </w:t>
      </w:r>
      <w:r w:rsidRPr="002D3892">
        <w:t>party</w:t>
      </w:r>
      <w:r w:rsidR="001F3659" w:rsidRPr="002D3892">
        <w:t xml:space="preserve"> </w:t>
      </w:r>
      <w:r w:rsidRPr="002D3892">
        <w:t>has</w:t>
      </w:r>
      <w:r w:rsidR="001F3659" w:rsidRPr="002D3892">
        <w:t xml:space="preserve"> </w:t>
      </w:r>
      <w:r w:rsidRPr="002D3892">
        <w:t>adopted</w:t>
      </w:r>
      <w:r w:rsidR="001F3659" w:rsidRPr="002D3892">
        <w:t xml:space="preserve"> </w:t>
      </w:r>
      <w:r w:rsidRPr="002D3892">
        <w:t>strategies</w:t>
      </w:r>
      <w:r w:rsidR="001F3659" w:rsidRPr="002D3892">
        <w:t xml:space="preserve"> </w:t>
      </w:r>
      <w:r w:rsidRPr="002D3892">
        <w:t>and</w:t>
      </w:r>
      <w:r w:rsidR="001F3659" w:rsidRPr="002D3892">
        <w:t xml:space="preserve"> </w:t>
      </w:r>
      <w:r w:rsidRPr="002D3892">
        <w:t>plans</w:t>
      </w:r>
      <w:r w:rsidR="001F3659" w:rsidRPr="002D3892">
        <w:t xml:space="preserve"> </w:t>
      </w:r>
      <w:r w:rsidRPr="002D3892">
        <w:t>to</w:t>
      </w:r>
      <w:r w:rsidR="001F3659" w:rsidRPr="002D3892">
        <w:t xml:space="preserve"> </w:t>
      </w:r>
      <w:r w:rsidRPr="002D3892">
        <w:t>promote</w:t>
      </w:r>
      <w:r w:rsidR="001F3659" w:rsidRPr="002D3892">
        <w:t xml:space="preserve"> </w:t>
      </w:r>
      <w:r w:rsidRPr="002D3892">
        <w:t>equality</w:t>
      </w:r>
      <w:r w:rsidR="001F3659" w:rsidRPr="002D3892">
        <w:t xml:space="preserve"> </w:t>
      </w:r>
      <w:r w:rsidRPr="002D3892">
        <w:t>of</w:t>
      </w:r>
      <w:r w:rsidR="001F3659" w:rsidRPr="002D3892">
        <w:t xml:space="preserve"> </w:t>
      </w:r>
      <w:r w:rsidRPr="002D3892">
        <w:t>women</w:t>
      </w:r>
      <w:r w:rsidR="001F3659" w:rsidRPr="002D3892">
        <w:t xml:space="preserve"> </w:t>
      </w:r>
      <w:r w:rsidRPr="002D3892">
        <w:t>with</w:t>
      </w:r>
      <w:r w:rsidR="001F3659" w:rsidRPr="002D3892">
        <w:t xml:space="preserve"> </w:t>
      </w:r>
      <w:r w:rsidRPr="002D3892">
        <w:t>disabilities</w:t>
      </w:r>
      <w:r w:rsidR="001F3659" w:rsidRPr="002D3892">
        <w:t xml:space="preserve"> </w:t>
      </w:r>
      <w:r w:rsidRPr="002D3892">
        <w:t>in</w:t>
      </w:r>
      <w:r w:rsidR="001F3659" w:rsidRPr="002D3892">
        <w:t xml:space="preserve"> </w:t>
      </w:r>
      <w:r w:rsidRPr="002D3892">
        <w:t>the</w:t>
      </w:r>
      <w:r w:rsidR="001F3659" w:rsidRPr="002D3892">
        <w:t xml:space="preserve"> </w:t>
      </w:r>
      <w:r w:rsidRPr="002D3892">
        <w:t>areas</w:t>
      </w:r>
      <w:r w:rsidR="001F3659" w:rsidRPr="002D3892">
        <w:t xml:space="preserve"> </w:t>
      </w:r>
      <w:r w:rsidRPr="002D3892">
        <w:t>of</w:t>
      </w:r>
      <w:r w:rsidR="001F3659" w:rsidRPr="002D3892">
        <w:t xml:space="preserve"> </w:t>
      </w:r>
      <w:r w:rsidRPr="002D3892">
        <w:t>employment,</w:t>
      </w:r>
      <w:r w:rsidR="001F3659" w:rsidRPr="002D3892">
        <w:t xml:space="preserve"> </w:t>
      </w:r>
      <w:r w:rsidRPr="002D3892">
        <w:t>education,</w:t>
      </w:r>
      <w:r w:rsidR="001F3659" w:rsidRPr="002D3892">
        <w:t xml:space="preserve"> </w:t>
      </w:r>
      <w:r w:rsidRPr="002D3892">
        <w:t>sports</w:t>
      </w:r>
      <w:r w:rsidR="001F3659" w:rsidRPr="002D3892">
        <w:t xml:space="preserve"> </w:t>
      </w:r>
      <w:r w:rsidRPr="002D3892">
        <w:t>and</w:t>
      </w:r>
      <w:r w:rsidR="001F3659" w:rsidRPr="002D3892">
        <w:t xml:space="preserve"> </w:t>
      </w:r>
      <w:r w:rsidRPr="002D3892">
        <w:t>culture.</w:t>
      </w:r>
      <w:r w:rsidR="001F3659" w:rsidRPr="002D3892">
        <w:t xml:space="preserve"> </w:t>
      </w:r>
      <w:r w:rsidRPr="002D3892">
        <w:t>It</w:t>
      </w:r>
      <w:r w:rsidR="001F3659" w:rsidRPr="002D3892">
        <w:t xml:space="preserve"> </w:t>
      </w:r>
      <w:r w:rsidRPr="002D3892">
        <w:t>is</w:t>
      </w:r>
      <w:r w:rsidR="001F3659" w:rsidRPr="002D3892">
        <w:t xml:space="preserve"> </w:t>
      </w:r>
      <w:r w:rsidRPr="002D3892">
        <w:t>concerned,</w:t>
      </w:r>
      <w:r w:rsidR="001F3659" w:rsidRPr="002D3892">
        <w:t xml:space="preserve"> </w:t>
      </w:r>
      <w:r w:rsidRPr="002D3892">
        <w:t>however,</w:t>
      </w:r>
      <w:r w:rsidR="001F3659" w:rsidRPr="002D3892">
        <w:t xml:space="preserve"> </w:t>
      </w:r>
      <w:r w:rsidRPr="002D3892">
        <w:t>that:</w:t>
      </w:r>
      <w:r w:rsidR="001F3659" w:rsidRPr="002D3892">
        <w:t xml:space="preserve"> </w:t>
      </w:r>
    </w:p>
    <w:p w:rsidR="007914E5" w:rsidRPr="002D3892" w:rsidRDefault="00D279CE" w:rsidP="00B47080">
      <w:pPr>
        <w:pStyle w:val="SingleTxtG"/>
      </w:pPr>
      <w:r w:rsidRPr="002D3892">
        <w:tab/>
      </w:r>
      <w:r w:rsidR="007914E5" w:rsidRPr="002D3892">
        <w:t>(a)</w:t>
      </w:r>
      <w:r w:rsidR="007914E5" w:rsidRPr="002D3892">
        <w:tab/>
        <w:t>The</w:t>
      </w:r>
      <w:r w:rsidR="001F3659" w:rsidRPr="002D3892">
        <w:t xml:space="preserve"> </w:t>
      </w:r>
      <w:r w:rsidR="007914E5" w:rsidRPr="002D3892">
        <w:t>laws</w:t>
      </w:r>
      <w:r w:rsidR="001F3659" w:rsidRPr="002D3892">
        <w:t xml:space="preserve"> </w:t>
      </w:r>
      <w:r w:rsidR="007914E5" w:rsidRPr="002D3892">
        <w:t>and</w:t>
      </w:r>
      <w:r w:rsidR="001F3659" w:rsidRPr="002D3892">
        <w:t xml:space="preserve"> </w:t>
      </w:r>
      <w:r w:rsidR="007914E5" w:rsidRPr="002D3892">
        <w:t>policies</w:t>
      </w:r>
      <w:r w:rsidR="001F3659" w:rsidRPr="002D3892">
        <w:t xml:space="preserve"> </w:t>
      </w:r>
      <w:r w:rsidR="007914E5" w:rsidRPr="002D3892">
        <w:t>on</w:t>
      </w:r>
      <w:r w:rsidR="001F3659" w:rsidRPr="002D3892">
        <w:t xml:space="preserve"> </w:t>
      </w:r>
      <w:r w:rsidR="007914E5" w:rsidRPr="002D3892">
        <w:t>equality</w:t>
      </w:r>
      <w:r w:rsidR="001F3659" w:rsidRPr="002D3892">
        <w:t xml:space="preserve"> </w:t>
      </w:r>
      <w:r w:rsidR="007914E5" w:rsidRPr="002D3892">
        <w:t>of</w:t>
      </w:r>
      <w:r w:rsidR="001F3659" w:rsidRPr="002D3892">
        <w:t xml:space="preserve"> </w:t>
      </w:r>
      <w:r w:rsidR="007914E5" w:rsidRPr="002D3892">
        <w:t>women</w:t>
      </w:r>
      <w:r w:rsidR="001F3659" w:rsidRPr="002D3892">
        <w:t xml:space="preserve"> </w:t>
      </w:r>
      <w:r w:rsidR="007914E5" w:rsidRPr="002D3892">
        <w:t>do</w:t>
      </w:r>
      <w:r w:rsidR="001F3659" w:rsidRPr="002D3892">
        <w:t xml:space="preserve"> </w:t>
      </w:r>
      <w:r w:rsidR="007914E5" w:rsidRPr="002D3892">
        <w:t>not</w:t>
      </w:r>
      <w:r w:rsidR="001F3659" w:rsidRPr="002D3892">
        <w:t xml:space="preserve"> </w:t>
      </w:r>
      <w:r w:rsidR="007914E5" w:rsidRPr="002D3892">
        <w:t>recognize</w:t>
      </w:r>
      <w:r w:rsidR="001F3659" w:rsidRPr="002D3892">
        <w:t xml:space="preserve"> </w:t>
      </w:r>
      <w:r w:rsidR="007914E5" w:rsidRPr="002D3892">
        <w:t>multiple</w:t>
      </w:r>
      <w:r w:rsidR="001F3659" w:rsidRPr="002D3892">
        <w:t xml:space="preserve"> </w:t>
      </w:r>
      <w:r w:rsidR="007914E5" w:rsidRPr="002D3892">
        <w:t>and</w:t>
      </w:r>
      <w:r w:rsidR="001F3659" w:rsidRPr="002D3892">
        <w:t xml:space="preserve"> </w:t>
      </w:r>
      <w:r w:rsidR="007914E5" w:rsidRPr="002D3892">
        <w:t>intersectional</w:t>
      </w:r>
      <w:r w:rsidR="001F3659" w:rsidRPr="002D3892">
        <w:t xml:space="preserve"> </w:t>
      </w:r>
      <w:r w:rsidR="007914E5" w:rsidRPr="002D3892">
        <w:t>discrimination</w:t>
      </w:r>
      <w:r w:rsidR="001F3659" w:rsidRPr="002D3892">
        <w:t xml:space="preserve"> </w:t>
      </w:r>
      <w:r w:rsidR="007914E5" w:rsidRPr="002D3892">
        <w:t>against</w:t>
      </w:r>
      <w:r w:rsidR="001F3659" w:rsidRPr="002D3892">
        <w:t xml:space="preserve"> </w:t>
      </w:r>
      <w:r w:rsidR="007914E5" w:rsidRPr="002D3892">
        <w:t>women</w:t>
      </w:r>
      <w:r w:rsidR="001F3659" w:rsidRPr="002D3892">
        <w:t xml:space="preserve"> </w:t>
      </w:r>
      <w:r w:rsidR="007914E5" w:rsidRPr="002D3892">
        <w:t>and</w:t>
      </w:r>
      <w:r w:rsidR="001F3659" w:rsidRPr="002D3892">
        <w:t xml:space="preserve"> </w:t>
      </w:r>
      <w:r w:rsidR="007914E5" w:rsidRPr="002D3892">
        <w:t>girls</w:t>
      </w:r>
      <w:r w:rsidR="001F3659" w:rsidRPr="002D3892">
        <w:t xml:space="preserve"> </w:t>
      </w:r>
      <w:r w:rsidR="007914E5" w:rsidRPr="002D3892">
        <w:t>with</w:t>
      </w:r>
      <w:r w:rsidR="001F3659" w:rsidRPr="002D3892">
        <w:t xml:space="preserve"> </w:t>
      </w:r>
      <w:r w:rsidR="007914E5" w:rsidRPr="002D3892">
        <w:t>disabilities;</w:t>
      </w:r>
      <w:r w:rsidR="001F3659" w:rsidRPr="002D3892">
        <w:t xml:space="preserve"> </w:t>
      </w:r>
    </w:p>
    <w:p w:rsidR="007914E5" w:rsidRPr="002D3892" w:rsidRDefault="00D279CE" w:rsidP="00B47080">
      <w:pPr>
        <w:pStyle w:val="SingleTxtG"/>
      </w:pPr>
      <w:r w:rsidRPr="002D3892">
        <w:tab/>
      </w:r>
      <w:r w:rsidR="007914E5" w:rsidRPr="002D3892">
        <w:t>(b)</w:t>
      </w:r>
      <w:r w:rsidR="007914E5" w:rsidRPr="002D3892">
        <w:tab/>
        <w:t>There</w:t>
      </w:r>
      <w:r w:rsidR="001F3659" w:rsidRPr="002D3892">
        <w:t xml:space="preserve"> </w:t>
      </w:r>
      <w:r w:rsidR="007914E5" w:rsidRPr="002D3892">
        <w:t>are</w:t>
      </w:r>
      <w:r w:rsidR="001F3659" w:rsidRPr="002D3892">
        <w:t xml:space="preserve"> </w:t>
      </w:r>
      <w:r w:rsidR="007914E5" w:rsidRPr="002D3892">
        <w:t>no</w:t>
      </w:r>
      <w:r w:rsidR="001F3659" w:rsidRPr="002D3892">
        <w:t xml:space="preserve"> </w:t>
      </w:r>
      <w:r w:rsidR="007914E5" w:rsidRPr="002D3892">
        <w:t>specific</w:t>
      </w:r>
      <w:r w:rsidR="001F3659" w:rsidRPr="002D3892">
        <w:t xml:space="preserve"> </w:t>
      </w:r>
      <w:r w:rsidR="007914E5" w:rsidRPr="002D3892">
        <w:t>organizations</w:t>
      </w:r>
      <w:r w:rsidR="001F3659" w:rsidRPr="002D3892">
        <w:t xml:space="preserve"> </w:t>
      </w:r>
      <w:r w:rsidR="007914E5" w:rsidRPr="002D3892">
        <w:t>of</w:t>
      </w:r>
      <w:r w:rsidR="001F3659" w:rsidRPr="002D3892">
        <w:t xml:space="preserve"> </w:t>
      </w:r>
      <w:r w:rsidR="007914E5" w:rsidRPr="002D3892">
        <w:t>women</w:t>
      </w:r>
      <w:r w:rsidR="001F3659" w:rsidRPr="002D3892">
        <w:t xml:space="preserve"> </w:t>
      </w:r>
      <w:r w:rsidR="007914E5" w:rsidRPr="002D3892">
        <w:t>with</w:t>
      </w:r>
      <w:r w:rsidR="001F3659" w:rsidRPr="002D3892">
        <w:t xml:space="preserve"> </w:t>
      </w:r>
      <w:r w:rsidR="007914E5" w:rsidRPr="002D3892">
        <w:t>disabilities,</w:t>
      </w:r>
      <w:r w:rsidR="001F3659" w:rsidRPr="002D3892">
        <w:t xml:space="preserve"> </w:t>
      </w:r>
      <w:r w:rsidR="007914E5" w:rsidRPr="002D3892">
        <w:t>meaning</w:t>
      </w:r>
      <w:r w:rsidR="001F3659" w:rsidRPr="002D3892">
        <w:t xml:space="preserve"> </w:t>
      </w:r>
      <w:r w:rsidR="007914E5" w:rsidRPr="002D3892">
        <w:t>that</w:t>
      </w:r>
      <w:r w:rsidR="001F3659" w:rsidRPr="002D3892">
        <w:t xml:space="preserve"> </w:t>
      </w:r>
      <w:r w:rsidR="007914E5" w:rsidRPr="002D3892">
        <w:t>women</w:t>
      </w:r>
      <w:r w:rsidR="001F3659" w:rsidRPr="002D3892">
        <w:t xml:space="preserve"> </w:t>
      </w:r>
      <w:r w:rsidR="007914E5" w:rsidRPr="002D3892">
        <w:t>with</w:t>
      </w:r>
      <w:r w:rsidR="001F3659" w:rsidRPr="002D3892">
        <w:t xml:space="preserve"> </w:t>
      </w:r>
      <w:r w:rsidR="007914E5" w:rsidRPr="002D3892">
        <w:t>disabilities,</w:t>
      </w:r>
      <w:r w:rsidR="001F3659" w:rsidRPr="002D3892">
        <w:t xml:space="preserve"> </w:t>
      </w:r>
      <w:r w:rsidR="007914E5" w:rsidRPr="002D3892">
        <w:t>particularly</w:t>
      </w:r>
      <w:r w:rsidR="001F3659" w:rsidRPr="002D3892">
        <w:t xml:space="preserve"> </w:t>
      </w:r>
      <w:r w:rsidR="007914E5" w:rsidRPr="002D3892">
        <w:t>women</w:t>
      </w:r>
      <w:r w:rsidR="001F3659" w:rsidRPr="002D3892">
        <w:t xml:space="preserve"> </w:t>
      </w:r>
      <w:r w:rsidR="007914E5" w:rsidRPr="002D3892">
        <w:t>of</w:t>
      </w:r>
      <w:r w:rsidR="001F3659" w:rsidRPr="002D3892">
        <w:t xml:space="preserve"> </w:t>
      </w:r>
      <w:r w:rsidR="007914E5" w:rsidRPr="002D3892">
        <w:t>African</w:t>
      </w:r>
      <w:r w:rsidR="001F3659" w:rsidRPr="002D3892">
        <w:t xml:space="preserve"> </w:t>
      </w:r>
      <w:r w:rsidR="007914E5" w:rsidRPr="002D3892">
        <w:t>descent,</w:t>
      </w:r>
      <w:r w:rsidR="001F3659" w:rsidRPr="002D3892">
        <w:t xml:space="preserve"> </w:t>
      </w:r>
      <w:proofErr w:type="gramStart"/>
      <w:r w:rsidR="007914E5" w:rsidRPr="002D3892">
        <w:t>are</w:t>
      </w:r>
      <w:r w:rsidR="001F3659" w:rsidRPr="002D3892">
        <w:t xml:space="preserve"> </w:t>
      </w:r>
      <w:r w:rsidR="007914E5" w:rsidRPr="002D3892">
        <w:t>automatically</w:t>
      </w:r>
      <w:r w:rsidR="001F3659" w:rsidRPr="002D3892">
        <w:t xml:space="preserve"> </w:t>
      </w:r>
      <w:r w:rsidR="007914E5" w:rsidRPr="002D3892">
        <w:t>excluded</w:t>
      </w:r>
      <w:proofErr w:type="gramEnd"/>
      <w:r w:rsidR="001F3659" w:rsidRPr="002D3892">
        <w:t xml:space="preserve"> </w:t>
      </w:r>
      <w:r w:rsidR="007914E5" w:rsidRPr="002D3892">
        <w:t>from</w:t>
      </w:r>
      <w:r w:rsidR="001F3659" w:rsidRPr="002D3892">
        <w:t xml:space="preserve"> </w:t>
      </w:r>
      <w:r w:rsidR="007914E5" w:rsidRPr="002D3892">
        <w:t>decision-making</w:t>
      </w:r>
      <w:r w:rsidR="001F3659" w:rsidRPr="002D3892">
        <w:t xml:space="preserve"> </w:t>
      </w:r>
      <w:r w:rsidR="007914E5" w:rsidRPr="002D3892">
        <w:t>processes</w:t>
      </w:r>
      <w:r w:rsidR="001F3659" w:rsidRPr="002D3892">
        <w:t xml:space="preserve"> </w:t>
      </w:r>
      <w:r w:rsidR="007914E5" w:rsidRPr="002D3892">
        <w:t>that</w:t>
      </w:r>
      <w:r w:rsidR="001F3659" w:rsidRPr="002D3892">
        <w:t xml:space="preserve"> </w:t>
      </w:r>
      <w:r w:rsidR="007914E5" w:rsidRPr="002D3892">
        <w:t>affect</w:t>
      </w:r>
      <w:r w:rsidR="001F3659" w:rsidRPr="002D3892">
        <w:t xml:space="preserve"> </w:t>
      </w:r>
      <w:r w:rsidR="007914E5" w:rsidRPr="002D3892">
        <w:t>them;</w:t>
      </w:r>
      <w:r w:rsidR="001F3659" w:rsidRPr="002D3892">
        <w:t xml:space="preserve"> </w:t>
      </w:r>
    </w:p>
    <w:p w:rsidR="007914E5" w:rsidRPr="002D3892" w:rsidRDefault="00D279CE" w:rsidP="00B47080">
      <w:pPr>
        <w:pStyle w:val="SingleTxtG"/>
      </w:pPr>
      <w:r w:rsidRPr="002D3892">
        <w:tab/>
      </w:r>
      <w:r w:rsidR="007914E5" w:rsidRPr="002D3892">
        <w:t>(c)</w:t>
      </w:r>
      <w:r w:rsidR="007914E5" w:rsidRPr="002D3892">
        <w:tab/>
        <w:t>Women</w:t>
      </w:r>
      <w:r w:rsidR="001F3659" w:rsidRPr="002D3892">
        <w:t xml:space="preserve"> </w:t>
      </w:r>
      <w:r w:rsidR="007914E5" w:rsidRPr="002D3892">
        <w:t>and</w:t>
      </w:r>
      <w:r w:rsidR="001F3659" w:rsidRPr="002D3892">
        <w:t xml:space="preserve"> </w:t>
      </w:r>
      <w:r w:rsidR="007914E5" w:rsidRPr="002D3892">
        <w:t>girls</w:t>
      </w:r>
      <w:r w:rsidR="001F3659" w:rsidRPr="002D3892">
        <w:t xml:space="preserve"> </w:t>
      </w:r>
      <w:r w:rsidR="007914E5" w:rsidRPr="002D3892">
        <w:t>with</w:t>
      </w:r>
      <w:r w:rsidR="001F3659" w:rsidRPr="002D3892">
        <w:t xml:space="preserve"> </w:t>
      </w:r>
      <w:r w:rsidR="007914E5" w:rsidRPr="002D3892">
        <w:t>disabilities,</w:t>
      </w:r>
      <w:r w:rsidR="001F3659" w:rsidRPr="002D3892">
        <w:t xml:space="preserve"> </w:t>
      </w:r>
      <w:r w:rsidR="007914E5" w:rsidRPr="002D3892">
        <w:t>particularly</w:t>
      </w:r>
      <w:r w:rsidR="001F3659" w:rsidRPr="002D3892">
        <w:t xml:space="preserve"> </w:t>
      </w:r>
      <w:r w:rsidR="007914E5" w:rsidRPr="002D3892">
        <w:t>those</w:t>
      </w:r>
      <w:r w:rsidR="001F3659" w:rsidRPr="002D3892">
        <w:t xml:space="preserve"> </w:t>
      </w:r>
      <w:r w:rsidR="007914E5" w:rsidRPr="002D3892">
        <w:t>living</w:t>
      </w:r>
      <w:r w:rsidR="001F3659" w:rsidRPr="002D3892">
        <w:t xml:space="preserve"> </w:t>
      </w:r>
      <w:r w:rsidR="007914E5" w:rsidRPr="002D3892">
        <w:t>in</w:t>
      </w:r>
      <w:r w:rsidR="001F3659" w:rsidRPr="002D3892">
        <w:t xml:space="preserve"> </w:t>
      </w:r>
      <w:r w:rsidR="007914E5" w:rsidRPr="002D3892">
        <w:t>rural</w:t>
      </w:r>
      <w:r w:rsidR="001F3659" w:rsidRPr="002D3892">
        <w:t xml:space="preserve"> </w:t>
      </w:r>
      <w:r w:rsidR="007914E5" w:rsidRPr="002D3892">
        <w:t>areas,</w:t>
      </w:r>
      <w:r w:rsidR="001F3659" w:rsidRPr="002D3892">
        <w:t xml:space="preserve"> </w:t>
      </w:r>
      <w:r w:rsidR="007914E5" w:rsidRPr="002D3892">
        <w:t>of</w:t>
      </w:r>
      <w:r w:rsidR="001F3659" w:rsidRPr="002D3892">
        <w:t xml:space="preserve"> </w:t>
      </w:r>
      <w:r w:rsidR="007914E5" w:rsidRPr="002D3892">
        <w:t>African</w:t>
      </w:r>
      <w:r w:rsidR="001F3659" w:rsidRPr="002D3892">
        <w:t xml:space="preserve"> </w:t>
      </w:r>
      <w:r w:rsidR="007914E5" w:rsidRPr="002D3892">
        <w:t>descent</w:t>
      </w:r>
      <w:r w:rsidR="001F3659" w:rsidRPr="002D3892">
        <w:t xml:space="preserve"> </w:t>
      </w:r>
      <w:r w:rsidR="007914E5" w:rsidRPr="002D3892">
        <w:t>or</w:t>
      </w:r>
      <w:r w:rsidR="001F3659" w:rsidRPr="002D3892">
        <w:t xml:space="preserve"> </w:t>
      </w:r>
      <w:r w:rsidR="007914E5" w:rsidRPr="002D3892">
        <w:t>with</w:t>
      </w:r>
      <w:r w:rsidR="001F3659" w:rsidRPr="002D3892">
        <w:t xml:space="preserve"> </w:t>
      </w:r>
      <w:r w:rsidR="007914E5" w:rsidRPr="002D3892">
        <w:t>intellectual</w:t>
      </w:r>
      <w:r w:rsidR="001F3659" w:rsidRPr="002D3892">
        <w:t xml:space="preserve"> </w:t>
      </w:r>
      <w:r w:rsidR="007914E5" w:rsidRPr="002D3892">
        <w:t>or</w:t>
      </w:r>
      <w:r w:rsidR="001F3659" w:rsidRPr="002D3892">
        <w:t xml:space="preserve"> </w:t>
      </w:r>
      <w:r w:rsidR="007914E5" w:rsidRPr="002D3892">
        <w:t>psychosocial</w:t>
      </w:r>
      <w:r w:rsidR="001F3659" w:rsidRPr="002D3892">
        <w:t xml:space="preserve"> </w:t>
      </w:r>
      <w:r w:rsidR="007914E5" w:rsidRPr="002D3892">
        <w:t>disabilities,</w:t>
      </w:r>
      <w:r w:rsidR="001F3659" w:rsidRPr="002D3892">
        <w:t xml:space="preserve"> </w:t>
      </w:r>
      <w:r w:rsidR="007914E5" w:rsidRPr="002D3892">
        <w:t>face</w:t>
      </w:r>
      <w:r w:rsidR="001F3659" w:rsidRPr="002D3892">
        <w:t xml:space="preserve"> </w:t>
      </w:r>
      <w:r w:rsidR="007914E5" w:rsidRPr="002D3892">
        <w:t>obstacles</w:t>
      </w:r>
      <w:r w:rsidR="001F3659" w:rsidRPr="002D3892">
        <w:t xml:space="preserve"> </w:t>
      </w:r>
      <w:r w:rsidR="007914E5" w:rsidRPr="002D3892">
        <w:t>in</w:t>
      </w:r>
      <w:r w:rsidR="001F3659" w:rsidRPr="002D3892">
        <w:t xml:space="preserve"> </w:t>
      </w:r>
      <w:r w:rsidR="007914E5" w:rsidRPr="002D3892">
        <w:t>accessing</w:t>
      </w:r>
      <w:r w:rsidR="001F3659" w:rsidRPr="002D3892">
        <w:t xml:space="preserve"> </w:t>
      </w:r>
      <w:r w:rsidR="007914E5" w:rsidRPr="002D3892">
        <w:t>services,</w:t>
      </w:r>
      <w:r w:rsidR="001F3659" w:rsidRPr="002D3892">
        <w:t xml:space="preserve"> </w:t>
      </w:r>
      <w:r w:rsidR="007914E5" w:rsidRPr="002D3892">
        <w:t>particularly</w:t>
      </w:r>
      <w:r w:rsidR="001F3659" w:rsidRPr="002D3892">
        <w:t xml:space="preserve"> </w:t>
      </w:r>
      <w:r w:rsidR="007914E5" w:rsidRPr="002D3892">
        <w:t>access</w:t>
      </w:r>
      <w:r w:rsidR="001F3659" w:rsidRPr="002D3892">
        <w:t xml:space="preserve"> </w:t>
      </w:r>
      <w:r w:rsidR="007914E5" w:rsidRPr="002D3892">
        <w:t>to</w:t>
      </w:r>
      <w:r w:rsidR="001F3659" w:rsidRPr="002D3892">
        <w:t xml:space="preserve"> </w:t>
      </w:r>
      <w:r w:rsidR="007914E5" w:rsidRPr="002D3892">
        <w:t>health-care</w:t>
      </w:r>
      <w:r w:rsidR="001F3659" w:rsidRPr="002D3892">
        <w:t xml:space="preserve"> </w:t>
      </w:r>
      <w:r w:rsidR="007914E5" w:rsidRPr="002D3892">
        <w:t>services.</w:t>
      </w:r>
      <w:r w:rsidR="002D2982" w:rsidRPr="002D3892">
        <w:t xml:space="preserve"> </w:t>
      </w:r>
    </w:p>
    <w:p w:rsidR="007914E5" w:rsidRPr="002D3892" w:rsidRDefault="007914E5" w:rsidP="00B47080">
      <w:pPr>
        <w:pStyle w:val="SingleTxtG"/>
      </w:pPr>
      <w:r w:rsidRPr="002D3892">
        <w:t>16.</w:t>
      </w:r>
      <w:r w:rsidRPr="002D3892">
        <w:tab/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Committee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recommends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that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State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party:</w:t>
      </w:r>
      <w:r w:rsidR="001F3659" w:rsidRPr="002D3892">
        <w:t xml:space="preserve"> </w:t>
      </w:r>
    </w:p>
    <w:p w:rsidR="007914E5" w:rsidRPr="002D3892" w:rsidRDefault="00D279CE" w:rsidP="00B47080">
      <w:pPr>
        <w:pStyle w:val="SingleTxtG"/>
        <w:rPr>
          <w:b/>
          <w:bCs/>
        </w:rPr>
      </w:pPr>
      <w:r w:rsidRPr="002D3892">
        <w:tab/>
      </w:r>
      <w:r w:rsidR="007914E5" w:rsidRPr="002D3892">
        <w:t>(a)</w:t>
      </w:r>
      <w:r w:rsidR="007914E5" w:rsidRPr="002D3892">
        <w:tab/>
      </w:r>
      <w:r w:rsidR="007914E5" w:rsidRPr="002D3892">
        <w:rPr>
          <w:b/>
          <w:bCs/>
        </w:rPr>
        <w:t>Recognize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in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its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legislation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multiple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intersectional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forms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discrimination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against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women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girls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disabilities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adopt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specific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legislation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strategies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that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reflect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gender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perspective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intersectionality;</w:t>
      </w:r>
      <w:r w:rsidR="001F3659" w:rsidRPr="002D3892">
        <w:rPr>
          <w:b/>
          <w:bCs/>
        </w:rPr>
        <w:t xml:space="preserve"> </w:t>
      </w:r>
    </w:p>
    <w:p w:rsidR="007914E5" w:rsidRPr="002D3892" w:rsidRDefault="00D279CE" w:rsidP="00B47080">
      <w:pPr>
        <w:pStyle w:val="SingleTxtG"/>
        <w:rPr>
          <w:b/>
          <w:bCs/>
        </w:rPr>
      </w:pPr>
      <w:r w:rsidRPr="002D3892">
        <w:tab/>
      </w:r>
      <w:r w:rsidR="007914E5" w:rsidRPr="002D3892">
        <w:t>(b)</w:t>
      </w:r>
      <w:r w:rsidR="007914E5" w:rsidRPr="002D3892">
        <w:tab/>
      </w:r>
      <w:r w:rsidR="007914E5" w:rsidRPr="002D3892">
        <w:rPr>
          <w:b/>
          <w:bCs/>
        </w:rPr>
        <w:t>Continue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promoting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inclusive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environment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facilitate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participation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women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disabilities,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particularly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those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African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descent,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through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their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representative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organizations,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in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decision-making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processes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that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affect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them</w:t>
      </w:r>
      <w:proofErr w:type="gramStart"/>
      <w:r w:rsidR="007914E5" w:rsidRPr="002D3892">
        <w:rPr>
          <w:b/>
          <w:bCs/>
        </w:rPr>
        <w:t>;</w:t>
      </w:r>
      <w:proofErr w:type="gramEnd"/>
      <w:r w:rsidR="001F3659" w:rsidRPr="002D3892">
        <w:rPr>
          <w:b/>
          <w:bCs/>
        </w:rPr>
        <w:t xml:space="preserve"> </w:t>
      </w:r>
    </w:p>
    <w:p w:rsidR="007914E5" w:rsidRPr="002D3892" w:rsidRDefault="00D279CE" w:rsidP="00B47080">
      <w:pPr>
        <w:pStyle w:val="SingleTxtG"/>
      </w:pPr>
      <w:r w:rsidRPr="002D3892">
        <w:tab/>
      </w:r>
      <w:r w:rsidR="007914E5" w:rsidRPr="002D3892">
        <w:t>(c)</w:t>
      </w:r>
      <w:r w:rsidR="007914E5" w:rsidRPr="002D3892">
        <w:tab/>
      </w:r>
      <w:r w:rsidR="007914E5" w:rsidRPr="002D3892">
        <w:rPr>
          <w:b/>
          <w:bCs/>
        </w:rPr>
        <w:t>Ensure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that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all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women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disabilities,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including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those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living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in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rural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areas,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African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descent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or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intellectual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or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psychosocial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disabilities,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have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access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health-care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services,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including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reproductive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sexual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health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services.</w:t>
      </w:r>
      <w:r w:rsidR="002D2982" w:rsidRPr="002D3892">
        <w:t xml:space="preserve"> </w:t>
      </w:r>
    </w:p>
    <w:p w:rsidR="007914E5" w:rsidRPr="002D3892" w:rsidRDefault="007914E5" w:rsidP="00323D9E">
      <w:pPr>
        <w:pStyle w:val="H23G"/>
      </w:pPr>
      <w:r w:rsidRPr="002D3892">
        <w:tab/>
      </w:r>
      <w:r w:rsidRPr="002D3892">
        <w:tab/>
        <w:t>Children</w:t>
      </w:r>
      <w:r w:rsidR="001F3659" w:rsidRPr="002D3892">
        <w:t xml:space="preserve"> </w:t>
      </w:r>
      <w:r w:rsidRPr="002D3892">
        <w:t>with</w:t>
      </w:r>
      <w:r w:rsidR="001F3659" w:rsidRPr="002D3892">
        <w:t xml:space="preserve"> </w:t>
      </w:r>
      <w:r w:rsidRPr="002D3892">
        <w:t>disabilities</w:t>
      </w:r>
      <w:r w:rsidR="001F3659" w:rsidRPr="002D3892">
        <w:t xml:space="preserve"> </w:t>
      </w:r>
      <w:r w:rsidRPr="002D3892">
        <w:t>(art.</w:t>
      </w:r>
      <w:r w:rsidR="001F3659" w:rsidRPr="002D3892">
        <w:t xml:space="preserve"> </w:t>
      </w:r>
      <w:r w:rsidRPr="002D3892">
        <w:t>7)</w:t>
      </w:r>
    </w:p>
    <w:p w:rsidR="007914E5" w:rsidRPr="002D3892" w:rsidRDefault="007914E5" w:rsidP="00B47080">
      <w:pPr>
        <w:pStyle w:val="SingleTxtG"/>
      </w:pPr>
      <w:r w:rsidRPr="002D3892">
        <w:t>17.</w:t>
      </w:r>
      <w:r w:rsidRPr="002D3892">
        <w:tab/>
        <w:t>The</w:t>
      </w:r>
      <w:r w:rsidR="001F3659" w:rsidRPr="002D3892">
        <w:t xml:space="preserve"> </w:t>
      </w:r>
      <w:r w:rsidRPr="002D3892">
        <w:t>Committee</w:t>
      </w:r>
      <w:r w:rsidR="001F3659" w:rsidRPr="002D3892">
        <w:t xml:space="preserve"> </w:t>
      </w:r>
      <w:r w:rsidRPr="002D3892">
        <w:t>is</w:t>
      </w:r>
      <w:r w:rsidR="001F3659" w:rsidRPr="002D3892">
        <w:t xml:space="preserve"> </w:t>
      </w:r>
      <w:r w:rsidRPr="002D3892">
        <w:t>concerned</w:t>
      </w:r>
      <w:r w:rsidR="001F3659" w:rsidRPr="002D3892">
        <w:t xml:space="preserve"> </w:t>
      </w:r>
      <w:r w:rsidRPr="002D3892">
        <w:t>about:</w:t>
      </w:r>
    </w:p>
    <w:p w:rsidR="007914E5" w:rsidRPr="002D3892" w:rsidRDefault="00323D9E" w:rsidP="00B47080">
      <w:pPr>
        <w:pStyle w:val="SingleTxtG"/>
      </w:pPr>
      <w:r w:rsidRPr="002D3892">
        <w:tab/>
      </w:r>
      <w:r w:rsidR="007914E5" w:rsidRPr="002D3892">
        <w:t>(a)</w:t>
      </w:r>
      <w:r w:rsidR="007914E5" w:rsidRPr="002D3892">
        <w:tab/>
        <w:t>The</w:t>
      </w:r>
      <w:r w:rsidR="001F3659" w:rsidRPr="002D3892">
        <w:t xml:space="preserve"> </w:t>
      </w:r>
      <w:r w:rsidR="007914E5" w:rsidRPr="002D3892">
        <w:t>absence</w:t>
      </w:r>
      <w:r w:rsidR="001F3659" w:rsidRPr="002D3892">
        <w:t xml:space="preserve"> </w:t>
      </w:r>
      <w:r w:rsidR="007914E5" w:rsidRPr="002D3892">
        <w:t>in</w:t>
      </w:r>
      <w:r w:rsidR="001F3659" w:rsidRPr="002D3892">
        <w:t xml:space="preserve"> </w:t>
      </w:r>
      <w:r w:rsidR="007914E5" w:rsidRPr="002D3892">
        <w:t>the</w:t>
      </w:r>
      <w:r w:rsidR="001F3659" w:rsidRPr="002D3892">
        <w:t xml:space="preserve"> </w:t>
      </w:r>
      <w:r w:rsidR="007914E5" w:rsidRPr="002D3892">
        <w:t>National</w:t>
      </w:r>
      <w:r w:rsidR="001F3659" w:rsidRPr="002D3892">
        <w:t xml:space="preserve"> </w:t>
      </w:r>
      <w:r w:rsidR="007914E5" w:rsidRPr="002D3892">
        <w:t>Action</w:t>
      </w:r>
      <w:r w:rsidR="001F3659" w:rsidRPr="002D3892">
        <w:t xml:space="preserve"> </w:t>
      </w:r>
      <w:r w:rsidR="007914E5" w:rsidRPr="002D3892">
        <w:t>Plan</w:t>
      </w:r>
      <w:r w:rsidR="001F3659" w:rsidRPr="002D3892">
        <w:t xml:space="preserve"> </w:t>
      </w:r>
      <w:r w:rsidR="007914E5" w:rsidRPr="002D3892">
        <w:t>for</w:t>
      </w:r>
      <w:r w:rsidR="001F3659" w:rsidRPr="002D3892">
        <w:t xml:space="preserve"> </w:t>
      </w:r>
      <w:r w:rsidR="007914E5" w:rsidRPr="002D3892">
        <w:t>Children,</w:t>
      </w:r>
      <w:r w:rsidR="001F3659" w:rsidRPr="002D3892">
        <w:t xml:space="preserve"> </w:t>
      </w:r>
      <w:r w:rsidR="007914E5" w:rsidRPr="002D3892">
        <w:t>Adolescents</w:t>
      </w:r>
      <w:r w:rsidR="001F3659" w:rsidRPr="002D3892">
        <w:t xml:space="preserve"> </w:t>
      </w:r>
      <w:r w:rsidR="007914E5" w:rsidRPr="002D3892">
        <w:t>and</w:t>
      </w:r>
      <w:r w:rsidR="001F3659" w:rsidRPr="002D3892">
        <w:t xml:space="preserve"> </w:t>
      </w:r>
      <w:r w:rsidR="007914E5" w:rsidRPr="002D3892">
        <w:t>their</w:t>
      </w:r>
      <w:r w:rsidR="001F3659" w:rsidRPr="002D3892">
        <w:t xml:space="preserve"> </w:t>
      </w:r>
      <w:r w:rsidR="007914E5" w:rsidRPr="002D3892">
        <w:t>Families</w:t>
      </w:r>
      <w:r w:rsidR="001F3659" w:rsidRPr="002D3892">
        <w:t xml:space="preserve"> </w:t>
      </w:r>
      <w:r w:rsidR="007914E5" w:rsidRPr="002D3892">
        <w:t>for</w:t>
      </w:r>
      <w:r w:rsidR="001F3659" w:rsidRPr="002D3892">
        <w:t xml:space="preserve"> </w:t>
      </w:r>
      <w:r w:rsidR="007914E5" w:rsidRPr="002D3892">
        <w:t>the</w:t>
      </w:r>
      <w:r w:rsidR="001F3659" w:rsidRPr="002D3892">
        <w:t xml:space="preserve"> </w:t>
      </w:r>
      <w:r w:rsidR="007914E5" w:rsidRPr="002D3892">
        <w:t>period</w:t>
      </w:r>
      <w:r w:rsidR="001F3659" w:rsidRPr="002D3892">
        <w:t xml:space="preserve"> </w:t>
      </w:r>
      <w:r w:rsidR="007914E5" w:rsidRPr="002D3892">
        <w:t>2015–2020</w:t>
      </w:r>
      <w:r w:rsidR="001F3659" w:rsidRPr="002D3892">
        <w:t xml:space="preserve"> </w:t>
      </w:r>
      <w:r w:rsidR="007914E5" w:rsidRPr="002D3892">
        <w:t>of</w:t>
      </w:r>
      <w:r w:rsidR="001F3659" w:rsidRPr="002D3892">
        <w:t xml:space="preserve"> </w:t>
      </w:r>
      <w:r w:rsidR="007914E5" w:rsidRPr="002D3892">
        <w:t>strategies</w:t>
      </w:r>
      <w:r w:rsidR="001F3659" w:rsidRPr="002D3892">
        <w:t xml:space="preserve"> </w:t>
      </w:r>
      <w:r w:rsidR="007914E5" w:rsidRPr="002D3892">
        <w:t>to</w:t>
      </w:r>
      <w:r w:rsidR="001F3659" w:rsidRPr="002D3892">
        <w:t xml:space="preserve"> </w:t>
      </w:r>
      <w:r w:rsidR="007914E5" w:rsidRPr="002D3892">
        <w:t>promote</w:t>
      </w:r>
      <w:r w:rsidR="001F3659" w:rsidRPr="002D3892">
        <w:t xml:space="preserve"> </w:t>
      </w:r>
      <w:r w:rsidR="007914E5" w:rsidRPr="002D3892">
        <w:t>the</w:t>
      </w:r>
      <w:r w:rsidR="001F3659" w:rsidRPr="002D3892">
        <w:t xml:space="preserve"> </w:t>
      </w:r>
      <w:r w:rsidR="007914E5" w:rsidRPr="002D3892">
        <w:t>best</w:t>
      </w:r>
      <w:r w:rsidR="001F3659" w:rsidRPr="002D3892">
        <w:t xml:space="preserve"> </w:t>
      </w:r>
      <w:r w:rsidR="007914E5" w:rsidRPr="002D3892">
        <w:t>interests</w:t>
      </w:r>
      <w:r w:rsidR="001F3659" w:rsidRPr="002D3892">
        <w:t xml:space="preserve"> </w:t>
      </w:r>
      <w:r w:rsidR="007914E5" w:rsidRPr="002D3892">
        <w:t>of</w:t>
      </w:r>
      <w:r w:rsidR="001F3659" w:rsidRPr="002D3892">
        <w:t xml:space="preserve"> </w:t>
      </w:r>
      <w:r w:rsidR="007914E5" w:rsidRPr="002D3892">
        <w:t>the</w:t>
      </w:r>
      <w:r w:rsidR="001F3659" w:rsidRPr="002D3892">
        <w:t xml:space="preserve"> </w:t>
      </w:r>
      <w:r w:rsidR="007914E5" w:rsidRPr="002D3892">
        <w:t>child</w:t>
      </w:r>
      <w:r w:rsidR="001F3659" w:rsidRPr="002D3892">
        <w:t xml:space="preserve"> </w:t>
      </w:r>
      <w:r w:rsidR="007914E5" w:rsidRPr="002D3892">
        <w:t>and</w:t>
      </w:r>
      <w:r w:rsidR="001F3659" w:rsidRPr="002D3892">
        <w:t xml:space="preserve"> </w:t>
      </w:r>
      <w:r w:rsidR="007914E5" w:rsidRPr="002D3892">
        <w:t>respect</w:t>
      </w:r>
      <w:r w:rsidR="001F3659" w:rsidRPr="002D3892">
        <w:t xml:space="preserve"> </w:t>
      </w:r>
      <w:r w:rsidR="007914E5" w:rsidRPr="002D3892">
        <w:t>for</w:t>
      </w:r>
      <w:r w:rsidR="001F3659" w:rsidRPr="002D3892">
        <w:t xml:space="preserve"> </w:t>
      </w:r>
      <w:r w:rsidR="007914E5" w:rsidRPr="002D3892">
        <w:t>the</w:t>
      </w:r>
      <w:r w:rsidR="001F3659" w:rsidRPr="002D3892">
        <w:t xml:space="preserve"> </w:t>
      </w:r>
      <w:r w:rsidR="007914E5" w:rsidRPr="002D3892">
        <w:t>evolving</w:t>
      </w:r>
      <w:r w:rsidR="001F3659" w:rsidRPr="002D3892">
        <w:t xml:space="preserve"> </w:t>
      </w:r>
      <w:r w:rsidR="007914E5" w:rsidRPr="002D3892">
        <w:t>capacities</w:t>
      </w:r>
      <w:r w:rsidR="001F3659" w:rsidRPr="002D3892">
        <w:t xml:space="preserve"> </w:t>
      </w:r>
      <w:r w:rsidR="007914E5" w:rsidRPr="002D3892">
        <w:t>of</w:t>
      </w:r>
      <w:r w:rsidR="001F3659" w:rsidRPr="002D3892">
        <w:t xml:space="preserve"> </w:t>
      </w:r>
      <w:r w:rsidR="007914E5" w:rsidRPr="002D3892">
        <w:t>children</w:t>
      </w:r>
      <w:r w:rsidR="001F3659" w:rsidRPr="002D3892">
        <w:t xml:space="preserve"> </w:t>
      </w:r>
      <w:r w:rsidR="007914E5" w:rsidRPr="002D3892">
        <w:t>with</w:t>
      </w:r>
      <w:r w:rsidR="001F3659" w:rsidRPr="002D3892">
        <w:t xml:space="preserve"> </w:t>
      </w:r>
      <w:r w:rsidR="007914E5" w:rsidRPr="002D3892">
        <w:t>disabilities;</w:t>
      </w:r>
    </w:p>
    <w:p w:rsidR="007914E5" w:rsidRPr="002D3892" w:rsidRDefault="00323D9E" w:rsidP="00B47080">
      <w:pPr>
        <w:pStyle w:val="SingleTxtG"/>
      </w:pPr>
      <w:r w:rsidRPr="002D3892">
        <w:tab/>
      </w:r>
      <w:r w:rsidR="007914E5" w:rsidRPr="002D3892">
        <w:t>(b)</w:t>
      </w:r>
      <w:r w:rsidR="007914E5" w:rsidRPr="002D3892">
        <w:tab/>
        <w:t>Reports</w:t>
      </w:r>
      <w:r w:rsidR="001F3659" w:rsidRPr="002D3892">
        <w:t xml:space="preserve"> </w:t>
      </w:r>
      <w:r w:rsidR="007914E5" w:rsidRPr="002D3892">
        <w:t>of</w:t>
      </w:r>
      <w:r w:rsidR="001F3659" w:rsidRPr="002D3892">
        <w:t xml:space="preserve"> </w:t>
      </w:r>
      <w:r w:rsidR="007914E5" w:rsidRPr="002D3892">
        <w:t>institutionalization</w:t>
      </w:r>
      <w:r w:rsidR="001F3659" w:rsidRPr="002D3892">
        <w:t xml:space="preserve"> </w:t>
      </w:r>
      <w:r w:rsidR="007914E5" w:rsidRPr="002D3892">
        <w:t>of</w:t>
      </w:r>
      <w:r w:rsidR="001F3659" w:rsidRPr="002D3892">
        <w:t xml:space="preserve"> </w:t>
      </w:r>
      <w:r w:rsidR="007914E5" w:rsidRPr="002D3892">
        <w:t>children</w:t>
      </w:r>
      <w:r w:rsidR="001F3659" w:rsidRPr="002D3892">
        <w:t xml:space="preserve"> </w:t>
      </w:r>
      <w:r w:rsidR="007914E5" w:rsidRPr="002D3892">
        <w:t>with</w:t>
      </w:r>
      <w:r w:rsidR="001F3659" w:rsidRPr="002D3892">
        <w:t xml:space="preserve"> </w:t>
      </w:r>
      <w:r w:rsidR="007914E5" w:rsidRPr="002D3892">
        <w:t>disabilities</w:t>
      </w:r>
      <w:r w:rsidR="001F3659" w:rsidRPr="002D3892">
        <w:t xml:space="preserve"> </w:t>
      </w:r>
      <w:r w:rsidR="007914E5" w:rsidRPr="002D3892">
        <w:t>and</w:t>
      </w:r>
      <w:r w:rsidR="001F3659" w:rsidRPr="002D3892">
        <w:t xml:space="preserve"> </w:t>
      </w:r>
      <w:r w:rsidR="007914E5" w:rsidRPr="002D3892">
        <w:t>the</w:t>
      </w:r>
      <w:r w:rsidR="001F3659" w:rsidRPr="002D3892">
        <w:t xml:space="preserve"> </w:t>
      </w:r>
      <w:r w:rsidR="007914E5" w:rsidRPr="002D3892">
        <w:t>lack</w:t>
      </w:r>
      <w:r w:rsidR="001F3659" w:rsidRPr="002D3892">
        <w:t xml:space="preserve"> </w:t>
      </w:r>
      <w:r w:rsidR="007914E5" w:rsidRPr="002D3892">
        <w:t>of</w:t>
      </w:r>
      <w:r w:rsidR="001F3659" w:rsidRPr="002D3892">
        <w:t xml:space="preserve"> </w:t>
      </w:r>
      <w:r w:rsidR="007914E5" w:rsidRPr="002D3892">
        <w:t>statistical</w:t>
      </w:r>
      <w:r w:rsidR="001F3659" w:rsidRPr="002D3892">
        <w:t xml:space="preserve"> </w:t>
      </w:r>
      <w:r w:rsidR="007914E5" w:rsidRPr="002D3892">
        <w:t>data</w:t>
      </w:r>
      <w:r w:rsidR="001F3659" w:rsidRPr="002D3892">
        <w:t xml:space="preserve"> </w:t>
      </w:r>
      <w:r w:rsidR="007914E5" w:rsidRPr="002D3892">
        <w:t>on</w:t>
      </w:r>
      <w:r w:rsidR="001F3659" w:rsidRPr="002D3892">
        <w:t xml:space="preserve"> </w:t>
      </w:r>
      <w:r w:rsidR="007914E5" w:rsidRPr="002D3892">
        <w:t>the</w:t>
      </w:r>
      <w:r w:rsidR="001F3659" w:rsidRPr="002D3892">
        <w:t xml:space="preserve"> </w:t>
      </w:r>
      <w:r w:rsidR="007914E5" w:rsidRPr="002D3892">
        <w:t>number</w:t>
      </w:r>
      <w:r w:rsidR="001F3659" w:rsidRPr="002D3892">
        <w:t xml:space="preserve"> </w:t>
      </w:r>
      <w:r w:rsidR="007914E5" w:rsidRPr="002D3892">
        <w:t>of</w:t>
      </w:r>
      <w:r w:rsidR="001F3659" w:rsidRPr="002D3892">
        <w:t xml:space="preserve"> </w:t>
      </w:r>
      <w:r w:rsidR="007914E5" w:rsidRPr="002D3892">
        <w:t>children</w:t>
      </w:r>
      <w:r w:rsidR="001F3659" w:rsidRPr="002D3892">
        <w:t xml:space="preserve"> </w:t>
      </w:r>
      <w:r w:rsidR="007914E5" w:rsidRPr="002D3892">
        <w:t>affected</w:t>
      </w:r>
      <w:r w:rsidR="001F3659" w:rsidRPr="002D3892">
        <w:t xml:space="preserve"> </w:t>
      </w:r>
      <w:r w:rsidR="007914E5" w:rsidRPr="002D3892">
        <w:t>by</w:t>
      </w:r>
      <w:r w:rsidR="001F3659" w:rsidRPr="002D3892">
        <w:t xml:space="preserve"> </w:t>
      </w:r>
      <w:r w:rsidR="007914E5" w:rsidRPr="002D3892">
        <w:t>such</w:t>
      </w:r>
      <w:r w:rsidR="001F3659" w:rsidRPr="002D3892">
        <w:t xml:space="preserve"> </w:t>
      </w:r>
      <w:r w:rsidR="007914E5" w:rsidRPr="002D3892">
        <w:t>measures</w:t>
      </w:r>
      <w:proofErr w:type="gramStart"/>
      <w:r w:rsidR="007914E5" w:rsidRPr="002D3892">
        <w:t>;</w:t>
      </w:r>
      <w:proofErr w:type="gramEnd"/>
      <w:r w:rsidR="001F3659" w:rsidRPr="002D3892">
        <w:t xml:space="preserve"> </w:t>
      </w:r>
    </w:p>
    <w:p w:rsidR="007914E5" w:rsidRPr="002D3892" w:rsidRDefault="00323D9E" w:rsidP="00B47080">
      <w:pPr>
        <w:pStyle w:val="SingleTxtG"/>
      </w:pPr>
      <w:r w:rsidRPr="002D3892">
        <w:tab/>
      </w:r>
      <w:r w:rsidR="007914E5" w:rsidRPr="002D3892">
        <w:t>(c)</w:t>
      </w:r>
      <w:r w:rsidR="007914E5" w:rsidRPr="002D3892">
        <w:tab/>
        <w:t>Article</w:t>
      </w:r>
      <w:r w:rsidR="001F3659" w:rsidRPr="002D3892">
        <w:t xml:space="preserve"> </w:t>
      </w:r>
      <w:r w:rsidR="007914E5" w:rsidRPr="002D3892">
        <w:t>86</w:t>
      </w:r>
      <w:r w:rsidR="001F3659" w:rsidRPr="002D3892">
        <w:t xml:space="preserve"> </w:t>
      </w:r>
      <w:r w:rsidR="007914E5" w:rsidRPr="002D3892">
        <w:t>of</w:t>
      </w:r>
      <w:r w:rsidR="001F3659" w:rsidRPr="002D3892">
        <w:t xml:space="preserve"> </w:t>
      </w:r>
      <w:r w:rsidR="007914E5" w:rsidRPr="002D3892">
        <w:t>the</w:t>
      </w:r>
      <w:r w:rsidR="001F3659" w:rsidRPr="002D3892">
        <w:t xml:space="preserve"> </w:t>
      </w:r>
      <w:r w:rsidR="007914E5" w:rsidRPr="002D3892">
        <w:t>Family</w:t>
      </w:r>
      <w:r w:rsidR="001F3659" w:rsidRPr="002D3892">
        <w:t xml:space="preserve"> </w:t>
      </w:r>
      <w:r w:rsidR="007914E5" w:rsidRPr="002D3892">
        <w:t>Code,</w:t>
      </w:r>
      <w:r w:rsidR="002D2982" w:rsidRPr="002D3892">
        <w:t xml:space="preserve"> </w:t>
      </w:r>
      <w:r w:rsidR="007914E5" w:rsidRPr="002D3892">
        <w:t>under</w:t>
      </w:r>
      <w:r w:rsidR="001F3659" w:rsidRPr="002D3892">
        <w:t xml:space="preserve"> </w:t>
      </w:r>
      <w:r w:rsidR="007914E5" w:rsidRPr="002D3892">
        <w:t>which</w:t>
      </w:r>
      <w:r w:rsidR="001F3659" w:rsidRPr="002D3892">
        <w:t xml:space="preserve"> </w:t>
      </w:r>
      <w:r w:rsidR="002D3892">
        <w:t>“</w:t>
      </w:r>
      <w:r w:rsidR="007914E5" w:rsidRPr="002D3892">
        <w:t>parents</w:t>
      </w:r>
      <w:r w:rsidR="001F3659" w:rsidRPr="002D3892">
        <w:t xml:space="preserve"> </w:t>
      </w:r>
      <w:r w:rsidR="007914E5" w:rsidRPr="002D3892">
        <w:t>are</w:t>
      </w:r>
      <w:r w:rsidR="001F3659" w:rsidRPr="002D3892">
        <w:t xml:space="preserve"> </w:t>
      </w:r>
      <w:r w:rsidR="007914E5" w:rsidRPr="002D3892">
        <w:t>entitled</w:t>
      </w:r>
      <w:r w:rsidR="001F3659" w:rsidRPr="002D3892">
        <w:t xml:space="preserve"> </w:t>
      </w:r>
      <w:r w:rsidR="007914E5" w:rsidRPr="002D3892">
        <w:t>to</w:t>
      </w:r>
      <w:r w:rsidR="001F3659" w:rsidRPr="002D3892">
        <w:t xml:space="preserve"> </w:t>
      </w:r>
      <w:r w:rsidR="007914E5" w:rsidRPr="002D3892">
        <w:t>reprove</w:t>
      </w:r>
      <w:r w:rsidR="001F3659" w:rsidRPr="002D3892">
        <w:t xml:space="preserve"> </w:t>
      </w:r>
      <w:r w:rsidR="007914E5" w:rsidRPr="002D3892">
        <w:t>and</w:t>
      </w:r>
      <w:r w:rsidR="001F3659" w:rsidRPr="002D3892">
        <w:t xml:space="preserve"> </w:t>
      </w:r>
      <w:r w:rsidR="007914E5" w:rsidRPr="002D3892">
        <w:t>correct</w:t>
      </w:r>
      <w:r w:rsidR="001F3659" w:rsidRPr="002D3892">
        <w:t xml:space="preserve"> </w:t>
      </w:r>
      <w:r w:rsidR="007914E5" w:rsidRPr="002D3892">
        <w:t>[children],</w:t>
      </w:r>
      <w:r w:rsidR="001F3659" w:rsidRPr="002D3892">
        <w:t xml:space="preserve"> </w:t>
      </w:r>
      <w:r w:rsidR="007914E5" w:rsidRPr="002D3892">
        <w:t>in</w:t>
      </w:r>
      <w:r w:rsidR="001F3659" w:rsidRPr="002D3892">
        <w:t xml:space="preserve"> </w:t>
      </w:r>
      <w:r w:rsidR="007914E5" w:rsidRPr="002D3892">
        <w:t>an</w:t>
      </w:r>
      <w:r w:rsidR="001F3659" w:rsidRPr="002D3892">
        <w:t xml:space="preserve"> </w:t>
      </w:r>
      <w:r w:rsidR="007914E5" w:rsidRPr="002D3892">
        <w:t>adequate</w:t>
      </w:r>
      <w:r w:rsidR="001F3659" w:rsidRPr="002D3892">
        <w:t xml:space="preserve"> </w:t>
      </w:r>
      <w:r w:rsidR="007914E5" w:rsidRPr="002D3892">
        <w:t>and</w:t>
      </w:r>
      <w:r w:rsidR="001F3659" w:rsidRPr="002D3892">
        <w:t xml:space="preserve"> </w:t>
      </w:r>
      <w:r w:rsidR="007914E5" w:rsidRPr="002D3892">
        <w:t>moderate</w:t>
      </w:r>
      <w:r w:rsidR="001F3659" w:rsidRPr="002D3892">
        <w:t xml:space="preserve"> </w:t>
      </w:r>
      <w:r w:rsidR="007914E5" w:rsidRPr="002D3892">
        <w:t>manner</w:t>
      </w:r>
      <w:r w:rsidR="002D3892">
        <w:t>”</w:t>
      </w:r>
      <w:r w:rsidR="007914E5" w:rsidRPr="002D3892">
        <w:t>,</w:t>
      </w:r>
      <w:r w:rsidR="001F3659" w:rsidRPr="002D3892">
        <w:t xml:space="preserve"> </w:t>
      </w:r>
      <w:r w:rsidR="007914E5" w:rsidRPr="002D3892">
        <w:t>resulting</w:t>
      </w:r>
      <w:r w:rsidR="001F3659" w:rsidRPr="002D3892">
        <w:t xml:space="preserve"> </w:t>
      </w:r>
      <w:r w:rsidR="007914E5" w:rsidRPr="002D3892">
        <w:t>in</w:t>
      </w:r>
      <w:r w:rsidR="001F3659" w:rsidRPr="002D3892">
        <w:t xml:space="preserve"> </w:t>
      </w:r>
      <w:r w:rsidR="007914E5" w:rsidRPr="002D3892">
        <w:t>corporal</w:t>
      </w:r>
      <w:r w:rsidR="001F3659" w:rsidRPr="002D3892">
        <w:t xml:space="preserve"> </w:t>
      </w:r>
      <w:r w:rsidR="007914E5" w:rsidRPr="002D3892">
        <w:t>punishment</w:t>
      </w:r>
      <w:r w:rsidR="001F3659" w:rsidRPr="002D3892">
        <w:t xml:space="preserve"> </w:t>
      </w:r>
      <w:r w:rsidR="007914E5" w:rsidRPr="002D3892">
        <w:t>of</w:t>
      </w:r>
      <w:r w:rsidR="001F3659" w:rsidRPr="002D3892">
        <w:t xml:space="preserve"> </w:t>
      </w:r>
      <w:r w:rsidR="007914E5" w:rsidRPr="002D3892">
        <w:t>children</w:t>
      </w:r>
      <w:r w:rsidR="001F3659" w:rsidRPr="002D3892">
        <w:t xml:space="preserve"> </w:t>
      </w:r>
      <w:r w:rsidR="007914E5" w:rsidRPr="002D3892">
        <w:t>with</w:t>
      </w:r>
      <w:r w:rsidR="001F3659" w:rsidRPr="002D3892">
        <w:t xml:space="preserve"> </w:t>
      </w:r>
      <w:r w:rsidR="007914E5" w:rsidRPr="002D3892">
        <w:t>disabilities;</w:t>
      </w:r>
      <w:r w:rsidR="001F3659" w:rsidRPr="002D3892">
        <w:t xml:space="preserve"> </w:t>
      </w:r>
    </w:p>
    <w:p w:rsidR="007914E5" w:rsidRPr="002D3892" w:rsidRDefault="00323D9E" w:rsidP="00B47080">
      <w:pPr>
        <w:pStyle w:val="SingleTxtG"/>
      </w:pPr>
      <w:r w:rsidRPr="002D3892">
        <w:tab/>
      </w:r>
      <w:r w:rsidR="007914E5" w:rsidRPr="002D3892">
        <w:t>(d)</w:t>
      </w:r>
      <w:r w:rsidR="007914E5" w:rsidRPr="002D3892">
        <w:tab/>
        <w:t>The</w:t>
      </w:r>
      <w:r w:rsidR="001F3659" w:rsidRPr="002D3892">
        <w:t xml:space="preserve"> </w:t>
      </w:r>
      <w:r w:rsidR="007914E5" w:rsidRPr="002D3892">
        <w:t>absence</w:t>
      </w:r>
      <w:r w:rsidR="001F3659" w:rsidRPr="002D3892">
        <w:t xml:space="preserve"> </w:t>
      </w:r>
      <w:r w:rsidR="007914E5" w:rsidRPr="002D3892">
        <w:t>of</w:t>
      </w:r>
      <w:r w:rsidR="001F3659" w:rsidRPr="002D3892">
        <w:t xml:space="preserve"> </w:t>
      </w:r>
      <w:r w:rsidR="007914E5" w:rsidRPr="002D3892">
        <w:t>measures</w:t>
      </w:r>
      <w:r w:rsidR="001F3659" w:rsidRPr="002D3892">
        <w:t xml:space="preserve"> </w:t>
      </w:r>
      <w:r w:rsidR="007914E5" w:rsidRPr="002D3892">
        <w:t>to</w:t>
      </w:r>
      <w:r w:rsidR="001F3659" w:rsidRPr="002D3892">
        <w:t xml:space="preserve"> </w:t>
      </w:r>
      <w:r w:rsidR="007914E5" w:rsidRPr="002D3892">
        <w:t>ensure</w:t>
      </w:r>
      <w:r w:rsidR="001F3659" w:rsidRPr="002D3892">
        <w:t xml:space="preserve"> </w:t>
      </w:r>
      <w:r w:rsidR="007914E5" w:rsidRPr="002D3892">
        <w:t>that</w:t>
      </w:r>
      <w:r w:rsidR="001F3659" w:rsidRPr="002D3892">
        <w:t xml:space="preserve"> </w:t>
      </w:r>
      <w:r w:rsidR="007914E5" w:rsidRPr="002D3892">
        <w:t>the</w:t>
      </w:r>
      <w:r w:rsidR="001F3659" w:rsidRPr="002D3892">
        <w:t xml:space="preserve"> </w:t>
      </w:r>
      <w:r w:rsidR="007914E5" w:rsidRPr="002D3892">
        <w:t>views</w:t>
      </w:r>
      <w:r w:rsidR="001F3659" w:rsidRPr="002D3892">
        <w:t xml:space="preserve"> </w:t>
      </w:r>
      <w:r w:rsidR="007914E5" w:rsidRPr="002D3892">
        <w:t>of</w:t>
      </w:r>
      <w:r w:rsidR="001F3659" w:rsidRPr="002D3892">
        <w:t xml:space="preserve"> </w:t>
      </w:r>
      <w:r w:rsidR="007914E5" w:rsidRPr="002D3892">
        <w:t>children</w:t>
      </w:r>
      <w:r w:rsidR="001F3659" w:rsidRPr="002D3892">
        <w:t xml:space="preserve"> </w:t>
      </w:r>
      <w:r w:rsidR="007914E5" w:rsidRPr="002D3892">
        <w:t>with</w:t>
      </w:r>
      <w:r w:rsidR="001F3659" w:rsidRPr="002D3892">
        <w:t xml:space="preserve"> </w:t>
      </w:r>
      <w:r w:rsidR="007914E5" w:rsidRPr="002D3892">
        <w:t>disabilities</w:t>
      </w:r>
      <w:r w:rsidR="001F3659" w:rsidRPr="002D3892">
        <w:t xml:space="preserve"> </w:t>
      </w:r>
      <w:proofErr w:type="gramStart"/>
      <w:r w:rsidR="007914E5" w:rsidRPr="002D3892">
        <w:t>are</w:t>
      </w:r>
      <w:r w:rsidR="001F3659" w:rsidRPr="002D3892">
        <w:t xml:space="preserve"> </w:t>
      </w:r>
      <w:r w:rsidR="007914E5" w:rsidRPr="002D3892">
        <w:t>considered</w:t>
      </w:r>
      <w:proofErr w:type="gramEnd"/>
      <w:r w:rsidR="001F3659" w:rsidRPr="002D3892">
        <w:t xml:space="preserve"> </w:t>
      </w:r>
      <w:r w:rsidR="007914E5" w:rsidRPr="002D3892">
        <w:t>in</w:t>
      </w:r>
      <w:r w:rsidR="001F3659" w:rsidRPr="002D3892">
        <w:t xml:space="preserve"> </w:t>
      </w:r>
      <w:r w:rsidR="007914E5" w:rsidRPr="002D3892">
        <w:t>all</w:t>
      </w:r>
      <w:r w:rsidR="001F3659" w:rsidRPr="002D3892">
        <w:t xml:space="preserve"> </w:t>
      </w:r>
      <w:r w:rsidR="007914E5" w:rsidRPr="002D3892">
        <w:t>matters</w:t>
      </w:r>
      <w:r w:rsidR="001F3659" w:rsidRPr="002D3892">
        <w:t xml:space="preserve"> </w:t>
      </w:r>
      <w:r w:rsidR="007914E5" w:rsidRPr="002D3892">
        <w:t>affecting</w:t>
      </w:r>
      <w:r w:rsidR="001F3659" w:rsidRPr="002D3892">
        <w:t xml:space="preserve"> </w:t>
      </w:r>
      <w:r w:rsidR="007914E5" w:rsidRPr="002D3892">
        <w:t>their</w:t>
      </w:r>
      <w:r w:rsidR="001F3659" w:rsidRPr="002D3892">
        <w:t xml:space="preserve"> </w:t>
      </w:r>
      <w:r w:rsidR="007914E5" w:rsidRPr="002D3892">
        <w:t>lives;</w:t>
      </w:r>
      <w:r w:rsidR="001F3659" w:rsidRPr="002D3892">
        <w:t xml:space="preserve"> </w:t>
      </w:r>
    </w:p>
    <w:p w:rsidR="007914E5" w:rsidRPr="002D3892" w:rsidRDefault="00323D9E" w:rsidP="00B47080">
      <w:pPr>
        <w:pStyle w:val="SingleTxtG"/>
      </w:pPr>
      <w:r w:rsidRPr="002D3892">
        <w:tab/>
      </w:r>
      <w:r w:rsidR="007914E5" w:rsidRPr="002D3892">
        <w:t>(e)</w:t>
      </w:r>
      <w:r w:rsidR="007914E5" w:rsidRPr="002D3892">
        <w:tab/>
        <w:t>Allegations</w:t>
      </w:r>
      <w:r w:rsidR="001F3659" w:rsidRPr="002D3892">
        <w:t xml:space="preserve"> </w:t>
      </w:r>
      <w:r w:rsidR="007914E5" w:rsidRPr="002D3892">
        <w:t>that</w:t>
      </w:r>
      <w:r w:rsidR="001F3659" w:rsidRPr="002D3892">
        <w:t xml:space="preserve"> </w:t>
      </w:r>
      <w:r w:rsidR="007914E5" w:rsidRPr="002D3892">
        <w:t>the</w:t>
      </w:r>
      <w:r w:rsidR="001F3659" w:rsidRPr="002D3892">
        <w:t xml:space="preserve"> </w:t>
      </w:r>
      <w:r w:rsidR="007914E5" w:rsidRPr="002D3892">
        <w:t>registration</w:t>
      </w:r>
      <w:r w:rsidR="001F3659" w:rsidRPr="002D3892">
        <w:t xml:space="preserve"> </w:t>
      </w:r>
      <w:r w:rsidR="007914E5" w:rsidRPr="002D3892">
        <w:t>of</w:t>
      </w:r>
      <w:r w:rsidR="001F3659" w:rsidRPr="002D3892">
        <w:t xml:space="preserve"> </w:t>
      </w:r>
      <w:proofErr w:type="spellStart"/>
      <w:r w:rsidR="007914E5" w:rsidRPr="002D3892">
        <w:t>newborn</w:t>
      </w:r>
      <w:proofErr w:type="spellEnd"/>
      <w:r w:rsidR="001F3659" w:rsidRPr="002D3892">
        <w:t xml:space="preserve"> </w:t>
      </w:r>
      <w:r w:rsidR="007914E5" w:rsidRPr="002D3892">
        <w:t>children</w:t>
      </w:r>
      <w:r w:rsidR="001F3659" w:rsidRPr="002D3892">
        <w:t xml:space="preserve"> </w:t>
      </w:r>
      <w:r w:rsidR="007914E5" w:rsidRPr="002D3892">
        <w:t>with</w:t>
      </w:r>
      <w:r w:rsidR="001F3659" w:rsidRPr="002D3892">
        <w:t xml:space="preserve"> </w:t>
      </w:r>
      <w:r w:rsidR="007914E5" w:rsidRPr="002D3892">
        <w:t>disabilities</w:t>
      </w:r>
      <w:r w:rsidR="001F3659" w:rsidRPr="002D3892">
        <w:t xml:space="preserve"> </w:t>
      </w:r>
      <w:proofErr w:type="gramStart"/>
      <w:r w:rsidR="007914E5" w:rsidRPr="002D3892">
        <w:t>is</w:t>
      </w:r>
      <w:r w:rsidR="001F3659" w:rsidRPr="002D3892">
        <w:t xml:space="preserve"> </w:t>
      </w:r>
      <w:r w:rsidR="007914E5" w:rsidRPr="002D3892">
        <w:t>delayed</w:t>
      </w:r>
      <w:proofErr w:type="gramEnd"/>
      <w:r w:rsidR="007914E5" w:rsidRPr="002D3892">
        <w:t>.</w:t>
      </w:r>
    </w:p>
    <w:p w:rsidR="007914E5" w:rsidRPr="002D3892" w:rsidRDefault="007914E5" w:rsidP="00B47080">
      <w:pPr>
        <w:pStyle w:val="SingleTxtG"/>
        <w:rPr>
          <w:b/>
          <w:bCs/>
        </w:rPr>
      </w:pPr>
      <w:r w:rsidRPr="002D3892">
        <w:t>18.</w:t>
      </w:r>
      <w:r w:rsidRPr="002D3892">
        <w:tab/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Committee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recommends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that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State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party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take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measures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develop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strengthen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respect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for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rights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children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disabilities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society,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particularly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children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disabilities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living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rural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areas,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enhance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support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for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families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children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disabilities.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Committee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also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recommends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that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State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party:</w:t>
      </w:r>
      <w:r w:rsidR="001F3659" w:rsidRPr="002D3892">
        <w:rPr>
          <w:b/>
          <w:bCs/>
        </w:rPr>
        <w:t xml:space="preserve"> </w:t>
      </w:r>
    </w:p>
    <w:p w:rsidR="007914E5" w:rsidRPr="002D3892" w:rsidRDefault="00323D9E" w:rsidP="00B47080">
      <w:pPr>
        <w:pStyle w:val="SingleTxtG"/>
      </w:pPr>
      <w:r w:rsidRPr="002D3892">
        <w:tab/>
      </w:r>
      <w:r w:rsidR="007914E5" w:rsidRPr="002D3892">
        <w:t>(a)</w:t>
      </w:r>
      <w:r w:rsidR="007914E5" w:rsidRPr="002D3892">
        <w:tab/>
      </w:r>
      <w:r w:rsidR="007914E5" w:rsidRPr="002D3892">
        <w:rPr>
          <w:b/>
          <w:bCs/>
        </w:rPr>
        <w:t>Strengthen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measures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uphold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rights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children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disabilities,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by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adopting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comprehensive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strategy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action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plan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for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promotion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protection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rights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children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disabilities,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allocating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specific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human,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technical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financial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resources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establishing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monitoring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mechanisms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for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assessing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their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implementation;</w:t>
      </w:r>
    </w:p>
    <w:p w:rsidR="007914E5" w:rsidRPr="002D3892" w:rsidRDefault="00323D9E" w:rsidP="00B47080">
      <w:pPr>
        <w:pStyle w:val="SingleTxtG"/>
        <w:rPr>
          <w:b/>
          <w:bCs/>
        </w:rPr>
      </w:pPr>
      <w:r w:rsidRPr="002D3892">
        <w:tab/>
      </w:r>
      <w:r w:rsidR="007914E5" w:rsidRPr="002D3892">
        <w:t>(b)</w:t>
      </w:r>
      <w:r w:rsidR="007914E5" w:rsidRPr="002D3892">
        <w:tab/>
      </w:r>
      <w:r w:rsidR="007914E5" w:rsidRPr="002D3892">
        <w:rPr>
          <w:b/>
          <w:bCs/>
        </w:rPr>
        <w:t>Adopt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measures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for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deinstitutionalization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children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disabilities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by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providing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them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safe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alternative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care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in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family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settings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inclusive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services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in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community</w:t>
      </w:r>
      <w:proofErr w:type="gramStart"/>
      <w:r w:rsidR="007914E5" w:rsidRPr="002D3892">
        <w:rPr>
          <w:b/>
          <w:bCs/>
        </w:rPr>
        <w:t>;</w:t>
      </w:r>
      <w:proofErr w:type="gramEnd"/>
    </w:p>
    <w:p w:rsidR="007914E5" w:rsidRPr="002D3892" w:rsidRDefault="00323D9E" w:rsidP="00B47080">
      <w:pPr>
        <w:pStyle w:val="SingleTxtG"/>
      </w:pPr>
      <w:r w:rsidRPr="002D3892">
        <w:tab/>
      </w:r>
      <w:r w:rsidR="007914E5" w:rsidRPr="002D3892">
        <w:t>(c)</w:t>
      </w:r>
      <w:r w:rsidR="007914E5" w:rsidRPr="002D3892">
        <w:tab/>
      </w:r>
      <w:r w:rsidR="007914E5" w:rsidRPr="002D3892">
        <w:rPr>
          <w:b/>
          <w:bCs/>
        </w:rPr>
        <w:t>Expedite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revision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Family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Code</w:t>
      </w:r>
      <w:r w:rsidR="001F3659" w:rsidRPr="002D3892">
        <w:rPr>
          <w:b/>
          <w:bCs/>
        </w:rPr>
        <w:t xml:space="preserve"> </w:t>
      </w:r>
      <w:proofErr w:type="gramStart"/>
      <w:r w:rsidR="007914E5"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explicitly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prohibit</w:t>
      </w:r>
      <w:proofErr w:type="gramEnd"/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corporal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punishment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children,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including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children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disabilities,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in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all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settings,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particularly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at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home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in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institutions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where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children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still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live;</w:t>
      </w:r>
      <w:r w:rsidR="001F3659" w:rsidRPr="002D3892">
        <w:rPr>
          <w:b/>
          <w:bCs/>
        </w:rPr>
        <w:t xml:space="preserve"> </w:t>
      </w:r>
    </w:p>
    <w:p w:rsidR="007914E5" w:rsidRPr="002D3892" w:rsidRDefault="00323D9E" w:rsidP="00B47080">
      <w:pPr>
        <w:pStyle w:val="SingleTxtG"/>
        <w:rPr>
          <w:b/>
          <w:bCs/>
        </w:rPr>
      </w:pPr>
      <w:r w:rsidRPr="002D3892">
        <w:tab/>
      </w:r>
      <w:r w:rsidR="007914E5" w:rsidRPr="002D3892">
        <w:t>(d)</w:t>
      </w:r>
      <w:r w:rsidR="007914E5" w:rsidRPr="002D3892">
        <w:tab/>
      </w:r>
      <w:r w:rsidR="007914E5" w:rsidRPr="002D3892">
        <w:rPr>
          <w:b/>
          <w:bCs/>
        </w:rPr>
        <w:t>Ensure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right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children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disabilities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express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their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views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freely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have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their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views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taken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into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account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on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matters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pertaining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them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their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families,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set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up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protocols,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guidelines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mechanisms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respect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judicial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administrative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procedures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proceedings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in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this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regard;</w:t>
      </w:r>
      <w:r w:rsidR="001F3659" w:rsidRPr="002D3892">
        <w:rPr>
          <w:b/>
          <w:bCs/>
        </w:rPr>
        <w:t xml:space="preserve"> </w:t>
      </w:r>
    </w:p>
    <w:p w:rsidR="007914E5" w:rsidRPr="002D3892" w:rsidRDefault="00323D9E" w:rsidP="00B47080">
      <w:pPr>
        <w:pStyle w:val="SingleTxtG"/>
        <w:rPr>
          <w:b/>
          <w:bCs/>
        </w:rPr>
      </w:pPr>
      <w:r w:rsidRPr="002D3892">
        <w:tab/>
      </w:r>
      <w:r w:rsidR="007914E5" w:rsidRPr="002D3892">
        <w:t>(e)</w:t>
      </w:r>
      <w:r w:rsidR="007914E5" w:rsidRPr="002D3892">
        <w:tab/>
      </w:r>
      <w:r w:rsidR="007914E5" w:rsidRPr="002D3892">
        <w:rPr>
          <w:b/>
          <w:bCs/>
        </w:rPr>
        <w:t>Ensure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that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all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children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disabilities</w:t>
      </w:r>
      <w:r w:rsidR="001F3659" w:rsidRPr="002D3892">
        <w:rPr>
          <w:b/>
          <w:bCs/>
        </w:rPr>
        <w:t xml:space="preserve"> </w:t>
      </w:r>
      <w:proofErr w:type="gramStart"/>
      <w:r w:rsidR="007914E5" w:rsidRPr="002D3892">
        <w:rPr>
          <w:b/>
          <w:bCs/>
        </w:rPr>
        <w:t>are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registered</w:t>
      </w:r>
      <w:proofErr w:type="gramEnd"/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immediately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at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birth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ensure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their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right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have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name,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registration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their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birth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nationality.</w:t>
      </w:r>
      <w:r w:rsidR="001F3659" w:rsidRPr="002D3892">
        <w:rPr>
          <w:b/>
          <w:bCs/>
        </w:rPr>
        <w:t xml:space="preserve"> </w:t>
      </w:r>
    </w:p>
    <w:p w:rsidR="007914E5" w:rsidRPr="002D3892" w:rsidRDefault="00275C61" w:rsidP="00275C61">
      <w:pPr>
        <w:pStyle w:val="H23G"/>
      </w:pPr>
      <w:r w:rsidRPr="002D3892">
        <w:tab/>
      </w:r>
      <w:r w:rsidRPr="002D3892">
        <w:tab/>
      </w:r>
      <w:r w:rsidR="007914E5" w:rsidRPr="002D3892">
        <w:t>Awareness-raising</w:t>
      </w:r>
      <w:r w:rsidR="001F3659" w:rsidRPr="002D3892">
        <w:t xml:space="preserve"> </w:t>
      </w:r>
      <w:r w:rsidR="007914E5" w:rsidRPr="002D3892">
        <w:t>(art.</w:t>
      </w:r>
      <w:r w:rsidR="001F3659" w:rsidRPr="002D3892">
        <w:t xml:space="preserve"> </w:t>
      </w:r>
      <w:r w:rsidR="007914E5" w:rsidRPr="002D3892">
        <w:t>8)</w:t>
      </w:r>
    </w:p>
    <w:p w:rsidR="007914E5" w:rsidRPr="002D3892" w:rsidRDefault="007914E5" w:rsidP="00B47080">
      <w:pPr>
        <w:pStyle w:val="SingleTxtG"/>
      </w:pPr>
      <w:r w:rsidRPr="002D3892">
        <w:t>19.</w:t>
      </w:r>
      <w:r w:rsidRPr="002D3892">
        <w:tab/>
        <w:t>The</w:t>
      </w:r>
      <w:r w:rsidR="001F3659" w:rsidRPr="002D3892">
        <w:t xml:space="preserve"> </w:t>
      </w:r>
      <w:r w:rsidRPr="002D3892">
        <w:t>Committee</w:t>
      </w:r>
      <w:r w:rsidR="001F3659" w:rsidRPr="002D3892">
        <w:t xml:space="preserve"> </w:t>
      </w:r>
      <w:r w:rsidRPr="002D3892">
        <w:t>is</w:t>
      </w:r>
      <w:r w:rsidR="001F3659" w:rsidRPr="002D3892">
        <w:t xml:space="preserve"> </w:t>
      </w:r>
      <w:r w:rsidRPr="002D3892">
        <w:t>concerned</w:t>
      </w:r>
      <w:r w:rsidR="001F3659" w:rsidRPr="002D3892">
        <w:t xml:space="preserve"> </w:t>
      </w:r>
      <w:r w:rsidRPr="002D3892">
        <w:t>about</w:t>
      </w:r>
      <w:r w:rsidR="001F3659" w:rsidRPr="002D3892">
        <w:t xml:space="preserve"> </w:t>
      </w:r>
      <w:r w:rsidRPr="002D3892">
        <w:t>the</w:t>
      </w:r>
      <w:r w:rsidR="001F3659" w:rsidRPr="002D3892">
        <w:t xml:space="preserve"> </w:t>
      </w:r>
      <w:r w:rsidRPr="002D3892">
        <w:t>absence</w:t>
      </w:r>
      <w:r w:rsidR="001F3659" w:rsidRPr="002D3892">
        <w:t xml:space="preserve"> </w:t>
      </w:r>
      <w:r w:rsidRPr="002D3892">
        <w:t>of</w:t>
      </w:r>
      <w:r w:rsidR="001F3659" w:rsidRPr="002D3892">
        <w:t xml:space="preserve"> </w:t>
      </w:r>
      <w:r w:rsidRPr="002D3892">
        <w:t>measures</w:t>
      </w:r>
      <w:r w:rsidR="001F3659" w:rsidRPr="002D3892">
        <w:t xml:space="preserve"> </w:t>
      </w:r>
      <w:r w:rsidRPr="002D3892">
        <w:t>to</w:t>
      </w:r>
      <w:r w:rsidR="001F3659" w:rsidRPr="002D3892">
        <w:t xml:space="preserve"> </w:t>
      </w:r>
      <w:r w:rsidRPr="002D3892">
        <w:t>promote</w:t>
      </w:r>
      <w:r w:rsidR="001F3659" w:rsidRPr="002D3892">
        <w:t xml:space="preserve"> </w:t>
      </w:r>
      <w:r w:rsidRPr="002D3892">
        <w:t>awareness</w:t>
      </w:r>
      <w:r w:rsidR="001F3659" w:rsidRPr="002D3892">
        <w:t xml:space="preserve"> </w:t>
      </w:r>
      <w:r w:rsidRPr="002D3892">
        <w:t>of</w:t>
      </w:r>
      <w:r w:rsidR="001F3659" w:rsidRPr="002D3892">
        <w:t xml:space="preserve"> </w:t>
      </w:r>
      <w:r w:rsidRPr="002D3892">
        <w:t>the</w:t>
      </w:r>
      <w:r w:rsidR="001F3659" w:rsidRPr="002D3892">
        <w:t xml:space="preserve"> </w:t>
      </w:r>
      <w:r w:rsidRPr="002D3892">
        <w:t>rights</w:t>
      </w:r>
      <w:r w:rsidR="001F3659" w:rsidRPr="002D3892">
        <w:t xml:space="preserve"> </w:t>
      </w:r>
      <w:r w:rsidRPr="002D3892">
        <w:t>of</w:t>
      </w:r>
      <w:r w:rsidR="001F3659" w:rsidRPr="002D3892">
        <w:t xml:space="preserve"> </w:t>
      </w:r>
      <w:r w:rsidRPr="002D3892">
        <w:t>persons</w:t>
      </w:r>
      <w:r w:rsidR="001F3659" w:rsidRPr="002D3892">
        <w:t xml:space="preserve"> </w:t>
      </w:r>
      <w:r w:rsidRPr="002D3892">
        <w:t>with</w:t>
      </w:r>
      <w:r w:rsidR="001F3659" w:rsidRPr="002D3892">
        <w:t xml:space="preserve"> </w:t>
      </w:r>
      <w:r w:rsidRPr="002D3892">
        <w:t>disabilities</w:t>
      </w:r>
      <w:r w:rsidR="001F3659" w:rsidRPr="002D3892">
        <w:t xml:space="preserve"> </w:t>
      </w:r>
      <w:r w:rsidRPr="002D3892">
        <w:t>in</w:t>
      </w:r>
      <w:r w:rsidR="001F3659" w:rsidRPr="002D3892">
        <w:t xml:space="preserve"> </w:t>
      </w:r>
      <w:r w:rsidRPr="002D3892">
        <w:t>accordance</w:t>
      </w:r>
      <w:r w:rsidR="001F3659" w:rsidRPr="002D3892">
        <w:t xml:space="preserve"> </w:t>
      </w:r>
      <w:r w:rsidRPr="002D3892">
        <w:t>with</w:t>
      </w:r>
      <w:r w:rsidR="001F3659" w:rsidRPr="002D3892">
        <w:t xml:space="preserve"> </w:t>
      </w:r>
      <w:r w:rsidRPr="002D3892">
        <w:t>the</w:t>
      </w:r>
      <w:r w:rsidR="001F3659" w:rsidRPr="002D3892">
        <w:t xml:space="preserve"> </w:t>
      </w:r>
      <w:r w:rsidRPr="002D3892">
        <w:t>human</w:t>
      </w:r>
      <w:r w:rsidR="001F3659" w:rsidRPr="002D3892">
        <w:t xml:space="preserve"> </w:t>
      </w:r>
      <w:r w:rsidRPr="002D3892">
        <w:t>rights</w:t>
      </w:r>
      <w:r w:rsidR="001F3659" w:rsidRPr="002D3892">
        <w:t xml:space="preserve"> </w:t>
      </w:r>
      <w:r w:rsidRPr="002D3892">
        <w:t>model</w:t>
      </w:r>
      <w:r w:rsidR="001F3659" w:rsidRPr="002D3892">
        <w:t xml:space="preserve"> </w:t>
      </w:r>
      <w:r w:rsidRPr="002D3892">
        <w:t>of</w:t>
      </w:r>
      <w:r w:rsidR="001F3659" w:rsidRPr="002D3892">
        <w:t xml:space="preserve"> </w:t>
      </w:r>
      <w:r w:rsidRPr="002D3892">
        <w:t>disability.</w:t>
      </w:r>
      <w:r w:rsidR="002D2982" w:rsidRPr="002D3892">
        <w:t xml:space="preserve"> </w:t>
      </w:r>
    </w:p>
    <w:p w:rsidR="007914E5" w:rsidRPr="002D3892" w:rsidRDefault="007914E5" w:rsidP="00B47080">
      <w:pPr>
        <w:pStyle w:val="SingleTxtG"/>
        <w:rPr>
          <w:b/>
          <w:bCs/>
        </w:rPr>
      </w:pPr>
      <w:proofErr w:type="gramStart"/>
      <w:r w:rsidRPr="002D3892">
        <w:t>20.</w:t>
      </w:r>
      <w:r w:rsidRPr="002D3892">
        <w:tab/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Committee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recommends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that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State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party,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close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collaboration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organizations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persons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disabilities,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strengthen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its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efforts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carry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out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regular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awareness-raising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campaigns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among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public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private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actors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rights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enshrined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Convention,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view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eliminating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negative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perceptions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persons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disabilities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society,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that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introduce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public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awareness-raising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capacity-building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programmes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human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rights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model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disability,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especially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for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public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officials.</w:t>
      </w:r>
      <w:proofErr w:type="gramEnd"/>
      <w:r w:rsidR="001F3659" w:rsidRPr="002D3892">
        <w:rPr>
          <w:b/>
          <w:bCs/>
        </w:rPr>
        <w:t xml:space="preserve"> </w:t>
      </w:r>
    </w:p>
    <w:p w:rsidR="007914E5" w:rsidRPr="002D3892" w:rsidRDefault="007914E5" w:rsidP="000F0F7B">
      <w:pPr>
        <w:pStyle w:val="H23G"/>
      </w:pPr>
      <w:r w:rsidRPr="002D3892">
        <w:tab/>
      </w:r>
      <w:r w:rsidRPr="002D3892">
        <w:tab/>
        <w:t>Accessibility</w:t>
      </w:r>
      <w:r w:rsidR="001F3659" w:rsidRPr="002D3892">
        <w:t xml:space="preserve"> </w:t>
      </w:r>
      <w:r w:rsidRPr="002D3892">
        <w:t>(art.</w:t>
      </w:r>
      <w:r w:rsidR="001F3659" w:rsidRPr="002D3892">
        <w:t xml:space="preserve"> </w:t>
      </w:r>
      <w:r w:rsidRPr="002D3892">
        <w:t>9)</w:t>
      </w:r>
    </w:p>
    <w:p w:rsidR="007914E5" w:rsidRPr="002D3892" w:rsidRDefault="007914E5" w:rsidP="00B47080">
      <w:pPr>
        <w:pStyle w:val="SingleTxtG"/>
      </w:pPr>
      <w:r w:rsidRPr="002D3892">
        <w:t>21.</w:t>
      </w:r>
      <w:r w:rsidRPr="002D3892">
        <w:tab/>
        <w:t>The</w:t>
      </w:r>
      <w:r w:rsidR="001F3659" w:rsidRPr="002D3892">
        <w:t xml:space="preserve"> </w:t>
      </w:r>
      <w:r w:rsidRPr="002D3892">
        <w:t>Committee</w:t>
      </w:r>
      <w:r w:rsidR="001F3659" w:rsidRPr="002D3892">
        <w:t xml:space="preserve"> </w:t>
      </w:r>
      <w:r w:rsidRPr="002D3892">
        <w:t>takes</w:t>
      </w:r>
      <w:r w:rsidR="001F3659" w:rsidRPr="002D3892">
        <w:t xml:space="preserve"> </w:t>
      </w:r>
      <w:r w:rsidRPr="002D3892">
        <w:t>note</w:t>
      </w:r>
      <w:r w:rsidR="001F3659" w:rsidRPr="002D3892">
        <w:t xml:space="preserve"> </w:t>
      </w:r>
      <w:r w:rsidRPr="002D3892">
        <w:t>of</w:t>
      </w:r>
      <w:r w:rsidR="001F3659" w:rsidRPr="002D3892">
        <w:t xml:space="preserve"> </w:t>
      </w:r>
      <w:r w:rsidRPr="002D3892">
        <w:t>the</w:t>
      </w:r>
      <w:r w:rsidR="001F3659" w:rsidRPr="002D3892">
        <w:t xml:space="preserve"> </w:t>
      </w:r>
      <w:r w:rsidRPr="002D3892">
        <w:t>initiatives</w:t>
      </w:r>
      <w:r w:rsidR="001F3659" w:rsidRPr="002D3892">
        <w:t xml:space="preserve"> </w:t>
      </w:r>
      <w:r w:rsidRPr="002D3892">
        <w:t>to</w:t>
      </w:r>
      <w:r w:rsidR="001F3659" w:rsidRPr="002D3892">
        <w:t xml:space="preserve"> </w:t>
      </w:r>
      <w:r w:rsidRPr="002D3892">
        <w:t>improve</w:t>
      </w:r>
      <w:r w:rsidR="001F3659" w:rsidRPr="002D3892">
        <w:t xml:space="preserve"> </w:t>
      </w:r>
      <w:r w:rsidRPr="002D3892">
        <w:t>the</w:t>
      </w:r>
      <w:r w:rsidR="001F3659" w:rsidRPr="002D3892">
        <w:t xml:space="preserve"> </w:t>
      </w:r>
      <w:r w:rsidRPr="002D3892">
        <w:t>accessibility</w:t>
      </w:r>
      <w:r w:rsidR="001F3659" w:rsidRPr="002D3892">
        <w:t xml:space="preserve"> </w:t>
      </w:r>
      <w:r w:rsidRPr="002D3892">
        <w:t>of</w:t>
      </w:r>
      <w:r w:rsidR="001F3659" w:rsidRPr="002D3892">
        <w:t xml:space="preserve"> </w:t>
      </w:r>
      <w:r w:rsidRPr="002D3892">
        <w:t>public</w:t>
      </w:r>
      <w:r w:rsidR="001F3659" w:rsidRPr="002D3892">
        <w:t xml:space="preserve"> </w:t>
      </w:r>
      <w:r w:rsidRPr="002D3892">
        <w:t>buildings</w:t>
      </w:r>
      <w:r w:rsidR="001F3659" w:rsidRPr="002D3892">
        <w:t xml:space="preserve"> </w:t>
      </w:r>
      <w:r w:rsidRPr="002D3892">
        <w:t>and</w:t>
      </w:r>
      <w:r w:rsidR="001F3659" w:rsidRPr="002D3892">
        <w:t xml:space="preserve"> </w:t>
      </w:r>
      <w:r w:rsidRPr="002D3892">
        <w:t>spaces</w:t>
      </w:r>
      <w:r w:rsidR="001F3659" w:rsidRPr="002D3892">
        <w:t xml:space="preserve"> </w:t>
      </w:r>
      <w:r w:rsidRPr="002D3892">
        <w:t>under</w:t>
      </w:r>
      <w:r w:rsidR="001F3659" w:rsidRPr="002D3892">
        <w:t xml:space="preserve"> </w:t>
      </w:r>
      <w:r w:rsidRPr="002D3892">
        <w:t>resolution</w:t>
      </w:r>
      <w:r w:rsidR="001F3659" w:rsidRPr="002D3892">
        <w:t xml:space="preserve"> </w:t>
      </w:r>
      <w:r w:rsidRPr="002D3892">
        <w:t>No.</w:t>
      </w:r>
      <w:r w:rsidR="001F3659" w:rsidRPr="002D3892">
        <w:t xml:space="preserve"> </w:t>
      </w:r>
      <w:r w:rsidRPr="002D3892">
        <w:t>81/2016</w:t>
      </w:r>
      <w:r w:rsidR="001F3659" w:rsidRPr="002D3892">
        <w:t xml:space="preserve"> </w:t>
      </w:r>
      <w:r w:rsidRPr="002D3892">
        <w:t>of</w:t>
      </w:r>
      <w:r w:rsidR="001F3659" w:rsidRPr="002D3892">
        <w:t xml:space="preserve"> </w:t>
      </w:r>
      <w:r w:rsidRPr="002D3892">
        <w:t>the</w:t>
      </w:r>
      <w:r w:rsidR="001F3659" w:rsidRPr="002D3892">
        <w:t xml:space="preserve"> </w:t>
      </w:r>
      <w:r w:rsidRPr="002D3892">
        <w:t>Ministry</w:t>
      </w:r>
      <w:r w:rsidR="001F3659" w:rsidRPr="002D3892">
        <w:t xml:space="preserve"> </w:t>
      </w:r>
      <w:r w:rsidRPr="002D3892">
        <w:t>of</w:t>
      </w:r>
      <w:r w:rsidR="001F3659" w:rsidRPr="002D3892">
        <w:t xml:space="preserve"> </w:t>
      </w:r>
      <w:r w:rsidRPr="002D3892">
        <w:t>Construction</w:t>
      </w:r>
      <w:r w:rsidR="001F3659" w:rsidRPr="002D3892">
        <w:t xml:space="preserve"> </w:t>
      </w:r>
      <w:r w:rsidRPr="002D3892">
        <w:t>and</w:t>
      </w:r>
      <w:r w:rsidR="001F3659" w:rsidRPr="002D3892">
        <w:t xml:space="preserve"> </w:t>
      </w:r>
      <w:r w:rsidRPr="002D3892">
        <w:t>Decree</w:t>
      </w:r>
      <w:r w:rsidR="001F3659" w:rsidRPr="002D3892">
        <w:t xml:space="preserve"> </w:t>
      </w:r>
      <w:r w:rsidRPr="002D3892">
        <w:t>No.</w:t>
      </w:r>
      <w:r w:rsidR="001F3659" w:rsidRPr="002D3892">
        <w:t xml:space="preserve"> </w:t>
      </w:r>
      <w:r w:rsidRPr="002D3892">
        <w:t>327/2014.</w:t>
      </w:r>
      <w:r w:rsidR="001F3659" w:rsidRPr="002D3892">
        <w:t xml:space="preserve"> </w:t>
      </w:r>
      <w:r w:rsidRPr="002D3892">
        <w:t>It</w:t>
      </w:r>
      <w:r w:rsidR="001F3659" w:rsidRPr="002D3892">
        <w:t xml:space="preserve"> </w:t>
      </w:r>
      <w:r w:rsidRPr="002D3892">
        <w:t>is</w:t>
      </w:r>
      <w:r w:rsidR="001F3659" w:rsidRPr="002D3892">
        <w:t xml:space="preserve"> </w:t>
      </w:r>
      <w:r w:rsidRPr="002D3892">
        <w:t>concerned,</w:t>
      </w:r>
      <w:r w:rsidR="001F3659" w:rsidRPr="002D3892">
        <w:t xml:space="preserve"> </w:t>
      </w:r>
      <w:r w:rsidRPr="002D3892">
        <w:t>however,</w:t>
      </w:r>
      <w:r w:rsidR="001F3659" w:rsidRPr="002D3892">
        <w:t xml:space="preserve"> </w:t>
      </w:r>
      <w:r w:rsidRPr="002D3892">
        <w:t>about</w:t>
      </w:r>
      <w:r w:rsidR="001F3659" w:rsidRPr="002D3892">
        <w:t xml:space="preserve"> </w:t>
      </w:r>
      <w:r w:rsidRPr="002D3892">
        <w:t>the</w:t>
      </w:r>
      <w:r w:rsidR="001F3659" w:rsidRPr="002D3892">
        <w:t xml:space="preserve"> </w:t>
      </w:r>
      <w:r w:rsidRPr="002D3892">
        <w:t>limited</w:t>
      </w:r>
      <w:r w:rsidR="001F3659" w:rsidRPr="002D3892">
        <w:t xml:space="preserve"> </w:t>
      </w:r>
      <w:r w:rsidRPr="002D3892">
        <w:t>nature</w:t>
      </w:r>
      <w:r w:rsidR="001F3659" w:rsidRPr="002D3892">
        <w:t xml:space="preserve"> </w:t>
      </w:r>
      <w:r w:rsidRPr="002D3892">
        <w:t>of</w:t>
      </w:r>
      <w:r w:rsidR="001F3659" w:rsidRPr="002D3892">
        <w:t xml:space="preserve"> </w:t>
      </w:r>
      <w:r w:rsidRPr="002D3892">
        <w:t>the</w:t>
      </w:r>
      <w:r w:rsidR="001F3659" w:rsidRPr="002D3892">
        <w:t xml:space="preserve"> </w:t>
      </w:r>
      <w:r w:rsidRPr="002D3892">
        <w:t>initiatives</w:t>
      </w:r>
      <w:r w:rsidR="001F3659" w:rsidRPr="002D3892">
        <w:t xml:space="preserve"> </w:t>
      </w:r>
      <w:r w:rsidRPr="002D3892">
        <w:t>to</w:t>
      </w:r>
      <w:r w:rsidR="001F3659" w:rsidRPr="002D3892">
        <w:t xml:space="preserve"> </w:t>
      </w:r>
      <w:r w:rsidRPr="002D3892">
        <w:t>ensure</w:t>
      </w:r>
      <w:r w:rsidR="001F3659" w:rsidRPr="002D3892">
        <w:t xml:space="preserve"> </w:t>
      </w:r>
      <w:r w:rsidRPr="002D3892">
        <w:t>the</w:t>
      </w:r>
      <w:r w:rsidR="001F3659" w:rsidRPr="002D3892">
        <w:t xml:space="preserve"> </w:t>
      </w:r>
      <w:r w:rsidRPr="002D3892">
        <w:t>accessibility</w:t>
      </w:r>
      <w:r w:rsidR="001F3659" w:rsidRPr="002D3892">
        <w:t xml:space="preserve"> </w:t>
      </w:r>
      <w:r w:rsidRPr="002D3892">
        <w:t>of</w:t>
      </w:r>
      <w:r w:rsidR="001F3659" w:rsidRPr="002D3892">
        <w:t xml:space="preserve"> </w:t>
      </w:r>
      <w:r w:rsidRPr="002D3892">
        <w:t>the</w:t>
      </w:r>
      <w:r w:rsidR="001F3659" w:rsidRPr="002D3892">
        <w:t xml:space="preserve"> </w:t>
      </w:r>
      <w:r w:rsidRPr="002D3892">
        <w:t>built</w:t>
      </w:r>
      <w:r w:rsidR="001F3659" w:rsidRPr="002D3892">
        <w:t xml:space="preserve"> </w:t>
      </w:r>
      <w:r w:rsidRPr="002D3892">
        <w:t>environment</w:t>
      </w:r>
      <w:r w:rsidR="001F3659" w:rsidRPr="002D3892">
        <w:t xml:space="preserve"> </w:t>
      </w:r>
      <w:r w:rsidRPr="002D3892">
        <w:t>and</w:t>
      </w:r>
      <w:r w:rsidR="001F3659" w:rsidRPr="002D3892">
        <w:t xml:space="preserve"> </w:t>
      </w:r>
      <w:r w:rsidRPr="002D3892">
        <w:t>of</w:t>
      </w:r>
      <w:r w:rsidR="001F3659" w:rsidRPr="002D3892">
        <w:t xml:space="preserve"> </w:t>
      </w:r>
      <w:r w:rsidRPr="002D3892">
        <w:t>information</w:t>
      </w:r>
      <w:r w:rsidR="001F3659" w:rsidRPr="002D3892">
        <w:t xml:space="preserve"> </w:t>
      </w:r>
      <w:r w:rsidRPr="002D3892">
        <w:t>and</w:t>
      </w:r>
      <w:r w:rsidR="001F3659" w:rsidRPr="002D3892">
        <w:t xml:space="preserve"> </w:t>
      </w:r>
      <w:r w:rsidRPr="002D3892">
        <w:t>communication.</w:t>
      </w:r>
      <w:r w:rsidR="001F3659" w:rsidRPr="002D3892">
        <w:t xml:space="preserve"> </w:t>
      </w:r>
      <w:r w:rsidRPr="002D3892">
        <w:t>It</w:t>
      </w:r>
      <w:r w:rsidR="001F3659" w:rsidRPr="002D3892">
        <w:t xml:space="preserve"> </w:t>
      </w:r>
      <w:r w:rsidRPr="002D3892">
        <w:t>is</w:t>
      </w:r>
      <w:r w:rsidR="001F3659" w:rsidRPr="002D3892">
        <w:t xml:space="preserve"> </w:t>
      </w:r>
      <w:r w:rsidRPr="002D3892">
        <w:t>also</w:t>
      </w:r>
      <w:r w:rsidR="001F3659" w:rsidRPr="002D3892">
        <w:t xml:space="preserve"> </w:t>
      </w:r>
      <w:r w:rsidRPr="002D3892">
        <w:t>concerned</w:t>
      </w:r>
      <w:r w:rsidR="001F3659" w:rsidRPr="002D3892">
        <w:t xml:space="preserve"> </w:t>
      </w:r>
      <w:r w:rsidRPr="002D3892">
        <w:t>about</w:t>
      </w:r>
      <w:r w:rsidR="001F3659" w:rsidRPr="002D3892">
        <w:t xml:space="preserve"> </w:t>
      </w:r>
      <w:r w:rsidRPr="002D3892">
        <w:t>the</w:t>
      </w:r>
      <w:r w:rsidR="001F3659" w:rsidRPr="002D3892">
        <w:t xml:space="preserve"> </w:t>
      </w:r>
      <w:r w:rsidRPr="002D3892">
        <w:t>lack</w:t>
      </w:r>
      <w:r w:rsidR="001F3659" w:rsidRPr="002D3892">
        <w:t xml:space="preserve"> </w:t>
      </w:r>
      <w:r w:rsidRPr="002D3892">
        <w:t>of</w:t>
      </w:r>
      <w:r w:rsidR="001F3659" w:rsidRPr="002D3892">
        <w:t xml:space="preserve"> </w:t>
      </w:r>
      <w:r w:rsidRPr="002D3892">
        <w:t>information</w:t>
      </w:r>
      <w:r w:rsidR="001F3659" w:rsidRPr="002D3892">
        <w:t xml:space="preserve"> </w:t>
      </w:r>
      <w:r w:rsidRPr="002D3892">
        <w:t>on</w:t>
      </w:r>
      <w:r w:rsidR="001F3659" w:rsidRPr="002D3892">
        <w:t xml:space="preserve"> </w:t>
      </w:r>
      <w:r w:rsidRPr="002D3892">
        <w:t>measures</w:t>
      </w:r>
      <w:r w:rsidR="001F3659" w:rsidRPr="002D3892">
        <w:t xml:space="preserve"> </w:t>
      </w:r>
      <w:r w:rsidRPr="002D3892">
        <w:t>taken</w:t>
      </w:r>
      <w:r w:rsidR="001F3659" w:rsidRPr="002D3892">
        <w:t xml:space="preserve"> </w:t>
      </w:r>
      <w:r w:rsidRPr="002D3892">
        <w:t>to</w:t>
      </w:r>
      <w:r w:rsidR="001F3659" w:rsidRPr="002D3892">
        <w:t xml:space="preserve"> </w:t>
      </w:r>
      <w:r w:rsidRPr="002D3892">
        <w:t>ensure</w:t>
      </w:r>
      <w:r w:rsidR="001F3659" w:rsidRPr="002D3892">
        <w:t xml:space="preserve"> </w:t>
      </w:r>
      <w:r w:rsidRPr="002D3892">
        <w:t>that</w:t>
      </w:r>
      <w:r w:rsidR="001F3659" w:rsidRPr="002D3892">
        <w:t xml:space="preserve"> </w:t>
      </w:r>
      <w:r w:rsidRPr="002D3892">
        <w:t>the</w:t>
      </w:r>
      <w:r w:rsidR="001F3659" w:rsidRPr="002D3892">
        <w:t xml:space="preserve"> </w:t>
      </w:r>
      <w:r w:rsidRPr="002D3892">
        <w:t>State</w:t>
      </w:r>
      <w:r w:rsidR="001F3659" w:rsidRPr="002D3892">
        <w:t xml:space="preserve"> </w:t>
      </w:r>
      <w:r w:rsidRPr="002D3892">
        <w:t>party</w:t>
      </w:r>
      <w:r w:rsidR="002D3892">
        <w:t>’</w:t>
      </w:r>
      <w:r w:rsidRPr="002D3892">
        <w:t>s</w:t>
      </w:r>
      <w:r w:rsidR="001F3659" w:rsidRPr="002D3892">
        <w:t xml:space="preserve"> </w:t>
      </w:r>
      <w:r w:rsidRPr="002D3892">
        <w:t>public</w:t>
      </w:r>
      <w:r w:rsidR="001F3659" w:rsidRPr="002D3892">
        <w:t xml:space="preserve"> </w:t>
      </w:r>
      <w:r w:rsidRPr="002D3892">
        <w:t>procurement</w:t>
      </w:r>
      <w:r w:rsidR="001F3659" w:rsidRPr="002D3892">
        <w:t xml:space="preserve"> </w:t>
      </w:r>
      <w:r w:rsidRPr="002D3892">
        <w:t>procedures</w:t>
      </w:r>
      <w:r w:rsidR="001F3659" w:rsidRPr="002D3892">
        <w:t xml:space="preserve"> </w:t>
      </w:r>
      <w:r w:rsidRPr="002D3892">
        <w:t>incorporate</w:t>
      </w:r>
      <w:r w:rsidR="001F3659" w:rsidRPr="002D3892">
        <w:t xml:space="preserve"> </w:t>
      </w:r>
      <w:r w:rsidRPr="002D3892">
        <w:t>accessibility</w:t>
      </w:r>
      <w:r w:rsidR="001F3659" w:rsidRPr="002D3892">
        <w:t xml:space="preserve"> </w:t>
      </w:r>
      <w:r w:rsidRPr="002D3892">
        <w:t>standards,</w:t>
      </w:r>
      <w:r w:rsidR="001F3659" w:rsidRPr="002D3892">
        <w:t xml:space="preserve"> </w:t>
      </w:r>
      <w:r w:rsidRPr="002D3892">
        <w:t>and</w:t>
      </w:r>
      <w:r w:rsidR="001F3659" w:rsidRPr="002D3892">
        <w:t xml:space="preserve"> </w:t>
      </w:r>
      <w:r w:rsidRPr="002D3892">
        <w:t>about</w:t>
      </w:r>
      <w:r w:rsidR="001F3659" w:rsidRPr="002D3892">
        <w:t xml:space="preserve"> </w:t>
      </w:r>
      <w:r w:rsidRPr="002D3892">
        <w:t>the</w:t>
      </w:r>
      <w:r w:rsidR="001F3659" w:rsidRPr="002D3892">
        <w:t xml:space="preserve"> </w:t>
      </w:r>
      <w:r w:rsidRPr="002D3892">
        <w:t>inaccessibility</w:t>
      </w:r>
      <w:r w:rsidR="001F3659" w:rsidRPr="002D3892">
        <w:t xml:space="preserve"> </w:t>
      </w:r>
      <w:r w:rsidRPr="002D3892">
        <w:t>of</w:t>
      </w:r>
      <w:r w:rsidR="001F3659" w:rsidRPr="002D3892">
        <w:t xml:space="preserve"> </w:t>
      </w:r>
      <w:r w:rsidRPr="002D3892">
        <w:t>public</w:t>
      </w:r>
      <w:r w:rsidR="001F3659" w:rsidRPr="002D3892">
        <w:t xml:space="preserve"> </w:t>
      </w:r>
      <w:r w:rsidRPr="002D3892">
        <w:t>procurement</w:t>
      </w:r>
      <w:r w:rsidR="001F3659" w:rsidRPr="002D3892">
        <w:t xml:space="preserve"> </w:t>
      </w:r>
      <w:r w:rsidRPr="002D3892">
        <w:t>processes.</w:t>
      </w:r>
    </w:p>
    <w:p w:rsidR="007914E5" w:rsidRPr="002D3892" w:rsidRDefault="007914E5" w:rsidP="00B47080">
      <w:pPr>
        <w:pStyle w:val="SingleTxtG"/>
        <w:rPr>
          <w:b/>
          <w:bCs/>
        </w:rPr>
      </w:pPr>
      <w:r w:rsidRPr="002D3892">
        <w:t>22.</w:t>
      </w:r>
      <w:r w:rsidRPr="002D3892">
        <w:tab/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Committee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recommends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that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State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party,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accordance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Committee</w:t>
      </w:r>
      <w:r w:rsidR="002D3892">
        <w:rPr>
          <w:b/>
          <w:bCs/>
        </w:rPr>
        <w:t>’</w:t>
      </w:r>
      <w:r w:rsidRPr="002D3892">
        <w:rPr>
          <w:b/>
          <w:bCs/>
        </w:rPr>
        <w:t>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general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comment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No.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2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(2014)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accessibility:</w:t>
      </w:r>
    </w:p>
    <w:p w:rsidR="007914E5" w:rsidRPr="002D3892" w:rsidRDefault="007914E5" w:rsidP="001F3659">
      <w:pPr>
        <w:pStyle w:val="SingleTxtG"/>
        <w:rPr>
          <w:b/>
          <w:bCs/>
        </w:rPr>
      </w:pPr>
      <w:r w:rsidRPr="002D3892">
        <w:tab/>
      </w:r>
      <w:proofErr w:type="gramStart"/>
      <w:r w:rsidRPr="002D3892">
        <w:t>(a)</w:t>
      </w:r>
      <w:r w:rsidRPr="002D3892">
        <w:tab/>
      </w:r>
      <w:r w:rsidRPr="002D3892">
        <w:rPr>
          <w:b/>
          <w:bCs/>
        </w:rPr>
        <w:t>Adopt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implement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action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plan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strategy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identify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existing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barriers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accessibility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provide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human,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technical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financial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resources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necessary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remove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those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barriers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order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ensure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accessibility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of,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inter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alia,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buildings,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transportation,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information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communication,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including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information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communications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technologies,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other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facilities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services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open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or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provided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public,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both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urban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rural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areas.</w:t>
      </w:r>
      <w:proofErr w:type="gramEnd"/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plan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should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provide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for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audits,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specific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time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frames,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penalties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for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non-compliance,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allocation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sufficient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resources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involvement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organizations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persons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disabilities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all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stages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its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implementation,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particular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monitoring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compliance;</w:t>
      </w:r>
    </w:p>
    <w:p w:rsidR="007914E5" w:rsidRPr="002D3892" w:rsidRDefault="007914E5" w:rsidP="001F3659">
      <w:pPr>
        <w:pStyle w:val="SingleTxtG"/>
        <w:rPr>
          <w:b/>
          <w:bCs/>
        </w:rPr>
      </w:pPr>
      <w:r w:rsidRPr="002D3892">
        <w:tab/>
        <w:t>(b)</w:t>
      </w:r>
      <w:r w:rsidRPr="002D3892">
        <w:tab/>
      </w:r>
      <w:r w:rsidRPr="002D3892">
        <w:rPr>
          <w:b/>
          <w:bCs/>
        </w:rPr>
        <w:t>Ensure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that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public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procurement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procedures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are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accessible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incorporate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accessibility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standards</w:t>
      </w:r>
      <w:proofErr w:type="gramStart"/>
      <w:r w:rsidRPr="002D3892">
        <w:rPr>
          <w:b/>
          <w:bCs/>
        </w:rPr>
        <w:t>;</w:t>
      </w:r>
      <w:proofErr w:type="gramEnd"/>
      <w:r w:rsidR="001F3659" w:rsidRPr="002D3892">
        <w:rPr>
          <w:b/>
          <w:bCs/>
        </w:rPr>
        <w:t xml:space="preserve"> </w:t>
      </w:r>
    </w:p>
    <w:p w:rsidR="007914E5" w:rsidRPr="002D3892" w:rsidRDefault="007914E5" w:rsidP="001F3659">
      <w:pPr>
        <w:pStyle w:val="SingleTxtG"/>
      </w:pPr>
      <w:r w:rsidRPr="002D3892">
        <w:tab/>
        <w:t>(c)</w:t>
      </w:r>
      <w:r w:rsidRPr="002D3892">
        <w:tab/>
      </w:r>
      <w:r w:rsidRPr="002D3892">
        <w:rPr>
          <w:b/>
          <w:bCs/>
        </w:rPr>
        <w:t>Adhere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article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9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Convention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take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into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consideration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general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comment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No.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2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its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efforts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meet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Sustainable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Development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Goal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9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targets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11.2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11.7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Goals.</w:t>
      </w:r>
    </w:p>
    <w:p w:rsidR="007914E5" w:rsidRPr="002D3892" w:rsidRDefault="007914E5" w:rsidP="001F3659">
      <w:pPr>
        <w:pStyle w:val="H23G"/>
      </w:pPr>
      <w:r w:rsidRPr="002D3892">
        <w:tab/>
      </w:r>
      <w:r w:rsidRPr="002D3892">
        <w:tab/>
        <w:t>Situations</w:t>
      </w:r>
      <w:r w:rsidR="001F3659" w:rsidRPr="002D3892">
        <w:t xml:space="preserve"> </w:t>
      </w:r>
      <w:r w:rsidRPr="002D3892">
        <w:t>of</w:t>
      </w:r>
      <w:r w:rsidR="001F3659" w:rsidRPr="002D3892">
        <w:t xml:space="preserve"> </w:t>
      </w:r>
      <w:r w:rsidRPr="002D3892">
        <w:t>risk</w:t>
      </w:r>
      <w:r w:rsidR="001F3659" w:rsidRPr="002D3892">
        <w:t xml:space="preserve"> </w:t>
      </w:r>
      <w:r w:rsidRPr="002D3892">
        <w:t>and</w:t>
      </w:r>
      <w:r w:rsidR="001F3659" w:rsidRPr="002D3892">
        <w:t xml:space="preserve"> </w:t>
      </w:r>
      <w:r w:rsidRPr="002D3892">
        <w:t>humanitarian</w:t>
      </w:r>
      <w:r w:rsidR="001F3659" w:rsidRPr="002D3892">
        <w:t xml:space="preserve"> </w:t>
      </w:r>
      <w:r w:rsidRPr="002D3892">
        <w:t>emergencies</w:t>
      </w:r>
      <w:r w:rsidR="001F3659" w:rsidRPr="002D3892">
        <w:t xml:space="preserve"> </w:t>
      </w:r>
      <w:r w:rsidRPr="002D3892">
        <w:t>(art.</w:t>
      </w:r>
      <w:r w:rsidR="001F3659" w:rsidRPr="002D3892">
        <w:t xml:space="preserve"> </w:t>
      </w:r>
      <w:r w:rsidRPr="002D3892">
        <w:t>11)</w:t>
      </w:r>
    </w:p>
    <w:p w:rsidR="007914E5" w:rsidRPr="002D3892" w:rsidRDefault="007914E5" w:rsidP="00B47080">
      <w:pPr>
        <w:pStyle w:val="SingleTxtG"/>
      </w:pPr>
      <w:proofErr w:type="gramStart"/>
      <w:r w:rsidRPr="002D3892">
        <w:t>23.</w:t>
      </w:r>
      <w:r w:rsidRPr="002D3892">
        <w:tab/>
        <w:t>The</w:t>
      </w:r>
      <w:r w:rsidR="001F3659" w:rsidRPr="002D3892">
        <w:t xml:space="preserve"> </w:t>
      </w:r>
      <w:r w:rsidRPr="002D3892">
        <w:t>Committee</w:t>
      </w:r>
      <w:r w:rsidR="001F3659" w:rsidRPr="002D3892">
        <w:t xml:space="preserve"> </w:t>
      </w:r>
      <w:r w:rsidRPr="002D3892">
        <w:t>is</w:t>
      </w:r>
      <w:r w:rsidR="001F3659" w:rsidRPr="002D3892">
        <w:t xml:space="preserve"> </w:t>
      </w:r>
      <w:r w:rsidRPr="002D3892">
        <w:t>concerned</w:t>
      </w:r>
      <w:r w:rsidR="001F3659" w:rsidRPr="002D3892">
        <w:t xml:space="preserve"> </w:t>
      </w:r>
      <w:r w:rsidRPr="002D3892">
        <w:t>about</w:t>
      </w:r>
      <w:r w:rsidR="001F3659" w:rsidRPr="002D3892">
        <w:t xml:space="preserve"> </w:t>
      </w:r>
      <w:r w:rsidRPr="002D3892">
        <w:t>the</w:t>
      </w:r>
      <w:r w:rsidR="001F3659" w:rsidRPr="002D3892">
        <w:t xml:space="preserve"> </w:t>
      </w:r>
      <w:r w:rsidRPr="002D3892">
        <w:t>lack</w:t>
      </w:r>
      <w:r w:rsidR="001F3659" w:rsidRPr="002D3892">
        <w:t xml:space="preserve"> </w:t>
      </w:r>
      <w:r w:rsidRPr="002D3892">
        <w:t>of</w:t>
      </w:r>
      <w:r w:rsidR="001F3659" w:rsidRPr="002D3892">
        <w:t xml:space="preserve"> </w:t>
      </w:r>
      <w:r w:rsidRPr="002D3892">
        <w:t>awareness</w:t>
      </w:r>
      <w:r w:rsidR="001F3659" w:rsidRPr="002D3892">
        <w:t xml:space="preserve"> </w:t>
      </w:r>
      <w:r w:rsidRPr="002D3892">
        <w:t>among</w:t>
      </w:r>
      <w:r w:rsidR="001F3659" w:rsidRPr="002D3892">
        <w:t xml:space="preserve"> </w:t>
      </w:r>
      <w:r w:rsidRPr="002D3892">
        <w:t>persons</w:t>
      </w:r>
      <w:r w:rsidR="001F3659" w:rsidRPr="002D3892">
        <w:t xml:space="preserve"> </w:t>
      </w:r>
      <w:r w:rsidRPr="002D3892">
        <w:t>with</w:t>
      </w:r>
      <w:r w:rsidR="001F3659" w:rsidRPr="002D3892">
        <w:t xml:space="preserve"> </w:t>
      </w:r>
      <w:r w:rsidRPr="002D3892">
        <w:t>disabilities</w:t>
      </w:r>
      <w:r w:rsidR="001F3659" w:rsidRPr="002D3892">
        <w:t xml:space="preserve"> </w:t>
      </w:r>
      <w:r w:rsidRPr="002D3892">
        <w:t>of</w:t>
      </w:r>
      <w:r w:rsidR="001F3659" w:rsidRPr="002D3892">
        <w:t xml:space="preserve"> </w:t>
      </w:r>
      <w:r w:rsidRPr="002D3892">
        <w:t>the</w:t>
      </w:r>
      <w:r w:rsidR="001F3659" w:rsidRPr="002D3892">
        <w:t xml:space="preserve"> </w:t>
      </w:r>
      <w:r w:rsidRPr="002D3892">
        <w:t>existence</w:t>
      </w:r>
      <w:r w:rsidR="001F3659" w:rsidRPr="002D3892">
        <w:t xml:space="preserve"> </w:t>
      </w:r>
      <w:r w:rsidRPr="002D3892">
        <w:t>and</w:t>
      </w:r>
      <w:r w:rsidR="001F3659" w:rsidRPr="002D3892">
        <w:t xml:space="preserve"> </w:t>
      </w:r>
      <w:r w:rsidRPr="002D3892">
        <w:t>nature</w:t>
      </w:r>
      <w:r w:rsidR="001F3659" w:rsidRPr="002D3892">
        <w:t xml:space="preserve"> </w:t>
      </w:r>
      <w:r w:rsidRPr="002D3892">
        <w:t>of</w:t>
      </w:r>
      <w:r w:rsidR="001F3659" w:rsidRPr="002D3892">
        <w:t xml:space="preserve"> </w:t>
      </w:r>
      <w:r w:rsidRPr="002D3892">
        <w:t>protocols</w:t>
      </w:r>
      <w:r w:rsidR="001F3659" w:rsidRPr="002D3892">
        <w:t xml:space="preserve"> </w:t>
      </w:r>
      <w:r w:rsidRPr="002D3892">
        <w:t>on</w:t>
      </w:r>
      <w:r w:rsidR="001F3659" w:rsidRPr="002D3892">
        <w:t xml:space="preserve"> </w:t>
      </w:r>
      <w:r w:rsidRPr="002D3892">
        <w:t>assistance</w:t>
      </w:r>
      <w:r w:rsidR="001F3659" w:rsidRPr="002D3892">
        <w:t xml:space="preserve"> </w:t>
      </w:r>
      <w:r w:rsidRPr="002D3892">
        <w:t>for</w:t>
      </w:r>
      <w:r w:rsidR="001F3659" w:rsidRPr="002D3892">
        <w:t xml:space="preserve"> </w:t>
      </w:r>
      <w:r w:rsidRPr="002D3892">
        <w:t>persons</w:t>
      </w:r>
      <w:r w:rsidR="001F3659" w:rsidRPr="002D3892">
        <w:t xml:space="preserve"> </w:t>
      </w:r>
      <w:r w:rsidRPr="002D3892">
        <w:t>with</w:t>
      </w:r>
      <w:r w:rsidR="001F3659" w:rsidRPr="002D3892">
        <w:t xml:space="preserve"> </w:t>
      </w:r>
      <w:r w:rsidRPr="002D3892">
        <w:t>disabilities</w:t>
      </w:r>
      <w:r w:rsidR="001F3659" w:rsidRPr="002D3892">
        <w:t xml:space="preserve"> </w:t>
      </w:r>
      <w:r w:rsidRPr="002D3892">
        <w:t>in</w:t>
      </w:r>
      <w:r w:rsidR="001F3659" w:rsidRPr="002D3892">
        <w:t xml:space="preserve"> </w:t>
      </w:r>
      <w:r w:rsidRPr="002D3892">
        <w:t>situations</w:t>
      </w:r>
      <w:r w:rsidR="001F3659" w:rsidRPr="002D3892">
        <w:t xml:space="preserve"> </w:t>
      </w:r>
      <w:r w:rsidRPr="002D3892">
        <w:t>of</w:t>
      </w:r>
      <w:r w:rsidR="001F3659" w:rsidRPr="002D3892">
        <w:t xml:space="preserve"> </w:t>
      </w:r>
      <w:r w:rsidRPr="002D3892">
        <w:t>risk</w:t>
      </w:r>
      <w:r w:rsidR="001F3659" w:rsidRPr="002D3892">
        <w:t xml:space="preserve"> </w:t>
      </w:r>
      <w:r w:rsidRPr="002D3892">
        <w:t>and</w:t>
      </w:r>
      <w:r w:rsidR="001F3659" w:rsidRPr="002D3892">
        <w:t xml:space="preserve"> </w:t>
      </w:r>
      <w:r w:rsidRPr="002D3892">
        <w:t>humanitarian</w:t>
      </w:r>
      <w:r w:rsidR="001F3659" w:rsidRPr="002D3892">
        <w:t xml:space="preserve"> </w:t>
      </w:r>
      <w:r w:rsidRPr="002D3892">
        <w:t>emergencies,</w:t>
      </w:r>
      <w:r w:rsidR="001F3659" w:rsidRPr="002D3892">
        <w:t xml:space="preserve"> </w:t>
      </w:r>
      <w:r w:rsidRPr="002D3892">
        <w:t>the</w:t>
      </w:r>
      <w:r w:rsidR="001F3659" w:rsidRPr="002D3892">
        <w:t xml:space="preserve"> </w:t>
      </w:r>
      <w:r w:rsidRPr="002D3892">
        <w:t>limited</w:t>
      </w:r>
      <w:r w:rsidR="001F3659" w:rsidRPr="002D3892">
        <w:t xml:space="preserve"> </w:t>
      </w:r>
      <w:r w:rsidRPr="002D3892">
        <w:t>dissemination</w:t>
      </w:r>
      <w:r w:rsidR="001F3659" w:rsidRPr="002D3892">
        <w:t xml:space="preserve"> </w:t>
      </w:r>
      <w:r w:rsidRPr="002D3892">
        <w:t>of</w:t>
      </w:r>
      <w:r w:rsidR="001F3659" w:rsidRPr="002D3892">
        <w:t xml:space="preserve"> </w:t>
      </w:r>
      <w:r w:rsidRPr="002D3892">
        <w:t>handbooks</w:t>
      </w:r>
      <w:r w:rsidR="001F3659" w:rsidRPr="002D3892">
        <w:t xml:space="preserve"> </w:t>
      </w:r>
      <w:r w:rsidRPr="002D3892">
        <w:t>and</w:t>
      </w:r>
      <w:r w:rsidR="001F3659" w:rsidRPr="002D3892">
        <w:t xml:space="preserve"> </w:t>
      </w:r>
      <w:r w:rsidRPr="002D3892">
        <w:t>guides</w:t>
      </w:r>
      <w:r w:rsidR="001F3659" w:rsidRPr="002D3892">
        <w:t xml:space="preserve"> </w:t>
      </w:r>
      <w:r w:rsidRPr="002D3892">
        <w:t>on</w:t>
      </w:r>
      <w:r w:rsidR="001F3659" w:rsidRPr="002D3892">
        <w:t xml:space="preserve"> </w:t>
      </w:r>
      <w:r w:rsidRPr="002D3892">
        <w:t>assisting</w:t>
      </w:r>
      <w:r w:rsidR="001F3659" w:rsidRPr="002D3892">
        <w:t xml:space="preserve"> </w:t>
      </w:r>
      <w:r w:rsidRPr="002D3892">
        <w:t>persons</w:t>
      </w:r>
      <w:r w:rsidR="001F3659" w:rsidRPr="002D3892">
        <w:t xml:space="preserve"> </w:t>
      </w:r>
      <w:r w:rsidRPr="002D3892">
        <w:t>with</w:t>
      </w:r>
      <w:r w:rsidR="001F3659" w:rsidRPr="002D3892">
        <w:t xml:space="preserve"> </w:t>
      </w:r>
      <w:r w:rsidRPr="002D3892">
        <w:t>disabilities</w:t>
      </w:r>
      <w:r w:rsidR="001F3659" w:rsidRPr="002D3892">
        <w:t xml:space="preserve"> </w:t>
      </w:r>
      <w:r w:rsidRPr="002D3892">
        <w:t>in</w:t>
      </w:r>
      <w:r w:rsidR="001F3659" w:rsidRPr="002D3892">
        <w:t xml:space="preserve"> </w:t>
      </w:r>
      <w:r w:rsidRPr="002D3892">
        <w:t>potential</w:t>
      </w:r>
      <w:r w:rsidR="001F3659" w:rsidRPr="002D3892">
        <w:t xml:space="preserve"> </w:t>
      </w:r>
      <w:r w:rsidRPr="002D3892">
        <w:t>disaster</w:t>
      </w:r>
      <w:r w:rsidR="001F3659" w:rsidRPr="002D3892">
        <w:t xml:space="preserve"> </w:t>
      </w:r>
      <w:r w:rsidRPr="002D3892">
        <w:t>situations,</w:t>
      </w:r>
      <w:r w:rsidR="001F3659" w:rsidRPr="002D3892">
        <w:t xml:space="preserve"> </w:t>
      </w:r>
      <w:r w:rsidRPr="002D3892">
        <w:t>and</w:t>
      </w:r>
      <w:r w:rsidR="001F3659" w:rsidRPr="002D3892">
        <w:t xml:space="preserve"> </w:t>
      </w:r>
      <w:r w:rsidRPr="002D3892">
        <w:t>the</w:t>
      </w:r>
      <w:r w:rsidR="001F3659" w:rsidRPr="002D3892">
        <w:t xml:space="preserve"> </w:t>
      </w:r>
      <w:r w:rsidRPr="002D3892">
        <w:t>lack</w:t>
      </w:r>
      <w:r w:rsidR="001F3659" w:rsidRPr="002D3892">
        <w:t xml:space="preserve"> </w:t>
      </w:r>
      <w:r w:rsidRPr="002D3892">
        <w:t>of</w:t>
      </w:r>
      <w:r w:rsidR="001F3659" w:rsidRPr="002D3892">
        <w:t xml:space="preserve"> </w:t>
      </w:r>
      <w:r w:rsidRPr="002D3892">
        <w:t>information</w:t>
      </w:r>
      <w:r w:rsidR="001F3659" w:rsidRPr="002D3892">
        <w:t xml:space="preserve"> </w:t>
      </w:r>
      <w:r w:rsidRPr="002D3892">
        <w:t>in</w:t>
      </w:r>
      <w:r w:rsidR="001F3659" w:rsidRPr="002D3892">
        <w:t xml:space="preserve"> </w:t>
      </w:r>
      <w:r w:rsidRPr="002D3892">
        <w:t>accessible</w:t>
      </w:r>
      <w:r w:rsidR="001F3659" w:rsidRPr="002D3892">
        <w:t xml:space="preserve"> </w:t>
      </w:r>
      <w:r w:rsidRPr="002D3892">
        <w:t>means</w:t>
      </w:r>
      <w:r w:rsidR="001F3659" w:rsidRPr="002D3892">
        <w:t xml:space="preserve"> </w:t>
      </w:r>
      <w:r w:rsidRPr="002D3892">
        <w:t>and</w:t>
      </w:r>
      <w:r w:rsidR="001F3659" w:rsidRPr="002D3892">
        <w:t xml:space="preserve"> </w:t>
      </w:r>
      <w:r w:rsidRPr="002D3892">
        <w:t>formats</w:t>
      </w:r>
      <w:r w:rsidR="001F3659" w:rsidRPr="002D3892">
        <w:t xml:space="preserve"> </w:t>
      </w:r>
      <w:r w:rsidRPr="002D3892">
        <w:t>of</w:t>
      </w:r>
      <w:r w:rsidR="001F3659" w:rsidRPr="002D3892">
        <w:t xml:space="preserve"> </w:t>
      </w:r>
      <w:r w:rsidRPr="002D3892">
        <w:t>communication.</w:t>
      </w:r>
      <w:proofErr w:type="gramEnd"/>
    </w:p>
    <w:p w:rsidR="007914E5" w:rsidRPr="002D3892" w:rsidRDefault="007914E5" w:rsidP="00B47080">
      <w:pPr>
        <w:pStyle w:val="SingleTxtG"/>
        <w:rPr>
          <w:b/>
          <w:bCs/>
        </w:rPr>
      </w:pPr>
      <w:r w:rsidRPr="002D3892">
        <w:t>24.</w:t>
      </w:r>
      <w:r w:rsidRPr="002D3892">
        <w:tab/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Committee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recommends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that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State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party:</w:t>
      </w:r>
    </w:p>
    <w:p w:rsidR="007914E5" w:rsidRPr="002D3892" w:rsidRDefault="007914E5" w:rsidP="001F3659">
      <w:pPr>
        <w:pStyle w:val="SingleTxtG"/>
        <w:rPr>
          <w:b/>
          <w:bCs/>
        </w:rPr>
      </w:pPr>
      <w:r w:rsidRPr="002D3892">
        <w:tab/>
      </w:r>
      <w:proofErr w:type="gramStart"/>
      <w:r w:rsidRPr="002D3892">
        <w:t>(a)</w:t>
      </w:r>
      <w:r w:rsidRPr="002D3892">
        <w:tab/>
      </w:r>
      <w:r w:rsidRPr="002D3892">
        <w:rPr>
          <w:b/>
          <w:bCs/>
        </w:rPr>
        <w:t>Develop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disseminate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widely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national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plan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situations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risk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humanitarian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emergencies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that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provides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for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assistance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for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all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persons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disabilities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that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takes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into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account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their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requirements,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through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specific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cross-cutting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approaches,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protocol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risk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mitigation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for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persons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disabilities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situations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risk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through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accessible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early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warning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systems,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including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sign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language,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Easy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Read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Braille,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focusing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particular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persons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living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rural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areas,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continue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providing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training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first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responders;</w:t>
      </w:r>
      <w:proofErr w:type="gramEnd"/>
    </w:p>
    <w:p w:rsidR="007914E5" w:rsidRPr="002D3892" w:rsidRDefault="007914E5" w:rsidP="001F3659">
      <w:pPr>
        <w:pStyle w:val="SingleTxtG"/>
        <w:rPr>
          <w:b/>
          <w:bCs/>
        </w:rPr>
      </w:pPr>
      <w:r w:rsidRPr="002D3892">
        <w:tab/>
        <w:t>(b)</w:t>
      </w:r>
      <w:r w:rsidRPr="002D3892">
        <w:tab/>
      </w:r>
      <w:r w:rsidRPr="002D3892">
        <w:rPr>
          <w:b/>
          <w:bCs/>
        </w:rPr>
        <w:t>Include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persons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disabilities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all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stages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disaster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management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view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ensuring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that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their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requirements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rights</w:t>
      </w:r>
      <w:r w:rsidR="001F3659" w:rsidRPr="002D3892">
        <w:rPr>
          <w:b/>
          <w:bCs/>
        </w:rPr>
        <w:t xml:space="preserve"> </w:t>
      </w:r>
      <w:proofErr w:type="gramStart"/>
      <w:r w:rsidRPr="002D3892">
        <w:rPr>
          <w:b/>
          <w:bCs/>
        </w:rPr>
        <w:t>are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respected</w:t>
      </w:r>
      <w:proofErr w:type="gramEnd"/>
      <w:r w:rsidRPr="002D3892">
        <w:rPr>
          <w:b/>
          <w:bCs/>
        </w:rPr>
        <w:t>.</w:t>
      </w:r>
    </w:p>
    <w:p w:rsidR="007914E5" w:rsidRPr="002D3892" w:rsidRDefault="007914E5" w:rsidP="00E37286">
      <w:pPr>
        <w:pStyle w:val="H23G"/>
      </w:pPr>
      <w:r w:rsidRPr="002D3892">
        <w:tab/>
      </w:r>
      <w:r w:rsidRPr="002D3892">
        <w:tab/>
        <w:t>Equal</w:t>
      </w:r>
      <w:r w:rsidR="001F3659" w:rsidRPr="002D3892">
        <w:t xml:space="preserve"> </w:t>
      </w:r>
      <w:r w:rsidRPr="002D3892">
        <w:t>recognition</w:t>
      </w:r>
      <w:r w:rsidR="001F3659" w:rsidRPr="002D3892">
        <w:t xml:space="preserve"> </w:t>
      </w:r>
      <w:r w:rsidRPr="002D3892">
        <w:t>before</w:t>
      </w:r>
      <w:r w:rsidR="001F3659" w:rsidRPr="002D3892">
        <w:t xml:space="preserve"> </w:t>
      </w:r>
      <w:r w:rsidRPr="002D3892">
        <w:t>the</w:t>
      </w:r>
      <w:r w:rsidR="001F3659" w:rsidRPr="002D3892">
        <w:t xml:space="preserve"> </w:t>
      </w:r>
      <w:r w:rsidRPr="002D3892">
        <w:t>law</w:t>
      </w:r>
      <w:r w:rsidR="001F3659" w:rsidRPr="002D3892">
        <w:t xml:space="preserve"> </w:t>
      </w:r>
      <w:r w:rsidRPr="002D3892">
        <w:t>(art.</w:t>
      </w:r>
      <w:r w:rsidR="001F3659" w:rsidRPr="002D3892">
        <w:t xml:space="preserve"> </w:t>
      </w:r>
      <w:r w:rsidRPr="002D3892">
        <w:t>12)</w:t>
      </w:r>
    </w:p>
    <w:p w:rsidR="007914E5" w:rsidRPr="002D3892" w:rsidRDefault="007914E5" w:rsidP="00B47080">
      <w:pPr>
        <w:pStyle w:val="SingleTxtG"/>
      </w:pPr>
      <w:r w:rsidRPr="002D3892">
        <w:t>25.</w:t>
      </w:r>
      <w:r w:rsidRPr="002D3892">
        <w:tab/>
        <w:t>The</w:t>
      </w:r>
      <w:r w:rsidR="001F3659" w:rsidRPr="002D3892">
        <w:t xml:space="preserve"> </w:t>
      </w:r>
      <w:r w:rsidRPr="002D3892">
        <w:t>Committee</w:t>
      </w:r>
      <w:r w:rsidR="001F3659" w:rsidRPr="002D3892">
        <w:t xml:space="preserve"> </w:t>
      </w:r>
      <w:r w:rsidRPr="002D3892">
        <w:t>is</w:t>
      </w:r>
      <w:r w:rsidR="001F3659" w:rsidRPr="002D3892">
        <w:t xml:space="preserve"> </w:t>
      </w:r>
      <w:r w:rsidRPr="002D3892">
        <w:t>concerned</w:t>
      </w:r>
      <w:r w:rsidR="001F3659" w:rsidRPr="002D3892">
        <w:t xml:space="preserve"> </w:t>
      </w:r>
      <w:r w:rsidRPr="002D3892">
        <w:t>that</w:t>
      </w:r>
      <w:r w:rsidR="001F3659" w:rsidRPr="002D3892">
        <w:t xml:space="preserve"> </w:t>
      </w:r>
      <w:r w:rsidRPr="002D3892">
        <w:t>the</w:t>
      </w:r>
      <w:r w:rsidR="001F3659" w:rsidRPr="002D3892">
        <w:t xml:space="preserve"> </w:t>
      </w:r>
      <w:r w:rsidRPr="002D3892">
        <w:t>State</w:t>
      </w:r>
      <w:r w:rsidR="001F3659" w:rsidRPr="002D3892">
        <w:t xml:space="preserve"> </w:t>
      </w:r>
      <w:r w:rsidRPr="002D3892">
        <w:t>party</w:t>
      </w:r>
      <w:r w:rsidR="002D3892">
        <w:t>’</w:t>
      </w:r>
      <w:r w:rsidRPr="002D3892">
        <w:t>s</w:t>
      </w:r>
      <w:r w:rsidR="001F3659" w:rsidRPr="002D3892">
        <w:t xml:space="preserve"> </w:t>
      </w:r>
      <w:r w:rsidRPr="002D3892">
        <w:t>legislation,</w:t>
      </w:r>
      <w:r w:rsidR="001F3659" w:rsidRPr="002D3892">
        <w:t xml:space="preserve"> </w:t>
      </w:r>
      <w:r w:rsidRPr="002D3892">
        <w:t>such</w:t>
      </w:r>
      <w:r w:rsidR="001F3659" w:rsidRPr="002D3892">
        <w:t xml:space="preserve"> </w:t>
      </w:r>
      <w:r w:rsidRPr="002D3892">
        <w:t>as</w:t>
      </w:r>
      <w:r w:rsidR="001F3659" w:rsidRPr="002D3892">
        <w:t xml:space="preserve"> </w:t>
      </w:r>
      <w:r w:rsidRPr="002D3892">
        <w:t>articles</w:t>
      </w:r>
      <w:r w:rsidR="001F3659" w:rsidRPr="002D3892">
        <w:t xml:space="preserve"> </w:t>
      </w:r>
      <w:r w:rsidRPr="002D3892">
        <w:t>30,</w:t>
      </w:r>
      <w:r w:rsidR="001F3659" w:rsidRPr="002D3892">
        <w:t xml:space="preserve"> </w:t>
      </w:r>
      <w:r w:rsidRPr="002D3892">
        <w:t>31</w:t>
      </w:r>
      <w:r w:rsidR="001F3659" w:rsidRPr="002D3892">
        <w:t xml:space="preserve"> </w:t>
      </w:r>
      <w:r w:rsidRPr="002D3892">
        <w:t>and</w:t>
      </w:r>
      <w:r w:rsidR="001F3659" w:rsidRPr="002D3892">
        <w:t xml:space="preserve"> </w:t>
      </w:r>
      <w:r w:rsidRPr="002D3892">
        <w:t>67</w:t>
      </w:r>
      <w:r w:rsidR="001F3659" w:rsidRPr="002D3892">
        <w:t xml:space="preserve"> </w:t>
      </w:r>
      <w:r w:rsidRPr="002D3892">
        <w:t>of</w:t>
      </w:r>
      <w:r w:rsidR="001F3659" w:rsidRPr="002D3892">
        <w:t xml:space="preserve"> </w:t>
      </w:r>
      <w:r w:rsidRPr="002D3892">
        <w:t>the</w:t>
      </w:r>
      <w:r w:rsidR="001F3659" w:rsidRPr="002D3892">
        <w:t xml:space="preserve"> </w:t>
      </w:r>
      <w:r w:rsidRPr="002D3892">
        <w:t>Civil</w:t>
      </w:r>
      <w:r w:rsidR="001F3659" w:rsidRPr="002D3892">
        <w:t xml:space="preserve"> </w:t>
      </w:r>
      <w:r w:rsidRPr="002D3892">
        <w:t>Code</w:t>
      </w:r>
      <w:r w:rsidR="001F3659" w:rsidRPr="002D3892">
        <w:t xml:space="preserve"> </w:t>
      </w:r>
      <w:r w:rsidRPr="002D3892">
        <w:t>and</w:t>
      </w:r>
      <w:r w:rsidR="001F3659" w:rsidRPr="002D3892">
        <w:t xml:space="preserve"> </w:t>
      </w:r>
      <w:r w:rsidRPr="002D3892">
        <w:t>articles</w:t>
      </w:r>
      <w:r w:rsidR="001F3659" w:rsidRPr="002D3892">
        <w:t xml:space="preserve"> </w:t>
      </w:r>
      <w:r w:rsidRPr="002D3892">
        <w:t>137</w:t>
      </w:r>
      <w:r w:rsidR="001F3659" w:rsidRPr="002D3892">
        <w:t xml:space="preserve"> </w:t>
      </w:r>
      <w:r w:rsidRPr="002D3892">
        <w:t>and</w:t>
      </w:r>
      <w:r w:rsidR="001F3659" w:rsidRPr="002D3892">
        <w:t xml:space="preserve"> </w:t>
      </w:r>
      <w:r w:rsidRPr="002D3892">
        <w:t>138</w:t>
      </w:r>
      <w:r w:rsidR="001F3659" w:rsidRPr="002D3892">
        <w:t xml:space="preserve"> </w:t>
      </w:r>
      <w:r w:rsidRPr="002D3892">
        <w:t>of</w:t>
      </w:r>
      <w:r w:rsidR="001F3659" w:rsidRPr="002D3892">
        <w:t xml:space="preserve"> </w:t>
      </w:r>
      <w:r w:rsidRPr="002D3892">
        <w:t>the</w:t>
      </w:r>
      <w:r w:rsidR="001F3659" w:rsidRPr="002D3892">
        <w:t xml:space="preserve"> </w:t>
      </w:r>
      <w:r w:rsidRPr="002D3892">
        <w:t>Family</w:t>
      </w:r>
      <w:r w:rsidR="001F3659" w:rsidRPr="002D3892">
        <w:t xml:space="preserve"> </w:t>
      </w:r>
      <w:r w:rsidR="002D2982" w:rsidRPr="002D3892">
        <w:t>Code,</w:t>
      </w:r>
      <w:r w:rsidR="001F3659" w:rsidRPr="002D3892">
        <w:t xml:space="preserve"> </w:t>
      </w:r>
      <w:r w:rsidRPr="002D3892">
        <w:t>limit</w:t>
      </w:r>
      <w:r w:rsidR="001F3659" w:rsidRPr="002D3892">
        <w:t xml:space="preserve"> </w:t>
      </w:r>
      <w:r w:rsidRPr="002D3892">
        <w:t>the</w:t>
      </w:r>
      <w:r w:rsidR="001F3659" w:rsidRPr="002D3892">
        <w:t xml:space="preserve"> </w:t>
      </w:r>
      <w:r w:rsidRPr="002D3892">
        <w:t>right</w:t>
      </w:r>
      <w:r w:rsidR="001F3659" w:rsidRPr="002D3892">
        <w:t xml:space="preserve"> </w:t>
      </w:r>
      <w:r w:rsidRPr="002D3892">
        <w:t>of</w:t>
      </w:r>
      <w:r w:rsidR="001F3659" w:rsidRPr="002D3892">
        <w:t xml:space="preserve"> </w:t>
      </w:r>
      <w:r w:rsidRPr="002D3892">
        <w:t>persons</w:t>
      </w:r>
      <w:r w:rsidR="001F3659" w:rsidRPr="002D3892">
        <w:t xml:space="preserve"> </w:t>
      </w:r>
      <w:r w:rsidRPr="002D3892">
        <w:t>with</w:t>
      </w:r>
      <w:r w:rsidR="001F3659" w:rsidRPr="002D3892">
        <w:t xml:space="preserve"> </w:t>
      </w:r>
      <w:r w:rsidRPr="002D3892">
        <w:t>disability</w:t>
      </w:r>
      <w:r w:rsidR="001F3659" w:rsidRPr="002D3892">
        <w:t xml:space="preserve"> </w:t>
      </w:r>
      <w:proofErr w:type="gramStart"/>
      <w:r w:rsidRPr="002D3892">
        <w:t>to</w:t>
      </w:r>
      <w:r w:rsidR="001F3659" w:rsidRPr="002D3892">
        <w:t xml:space="preserve"> </w:t>
      </w:r>
      <w:r w:rsidRPr="002D3892">
        <w:t>fully</w:t>
      </w:r>
      <w:r w:rsidR="001F3659" w:rsidRPr="002D3892">
        <w:t xml:space="preserve"> </w:t>
      </w:r>
      <w:r w:rsidRPr="002D3892">
        <w:t>exercise</w:t>
      </w:r>
      <w:proofErr w:type="gramEnd"/>
      <w:r w:rsidR="001F3659" w:rsidRPr="002D3892">
        <w:t xml:space="preserve"> </w:t>
      </w:r>
      <w:r w:rsidRPr="002D3892">
        <w:t>their</w:t>
      </w:r>
      <w:r w:rsidR="001F3659" w:rsidRPr="002D3892">
        <w:t xml:space="preserve"> </w:t>
      </w:r>
      <w:r w:rsidRPr="002D3892">
        <w:t>legal</w:t>
      </w:r>
      <w:r w:rsidR="001F3659" w:rsidRPr="002D3892">
        <w:t xml:space="preserve"> </w:t>
      </w:r>
      <w:r w:rsidRPr="002D3892">
        <w:t>capacity,</w:t>
      </w:r>
      <w:r w:rsidR="001F3659" w:rsidRPr="002D3892">
        <w:t xml:space="preserve"> </w:t>
      </w:r>
      <w:r w:rsidRPr="002D3892">
        <w:t>providing</w:t>
      </w:r>
      <w:r w:rsidR="001F3659" w:rsidRPr="002D3892">
        <w:t xml:space="preserve"> </w:t>
      </w:r>
      <w:r w:rsidRPr="002D3892">
        <w:t>for</w:t>
      </w:r>
      <w:r w:rsidR="001F3659" w:rsidRPr="002D3892">
        <w:t xml:space="preserve"> </w:t>
      </w:r>
      <w:r w:rsidRPr="002D3892">
        <w:t>substituted</w:t>
      </w:r>
      <w:r w:rsidR="001F3659" w:rsidRPr="002D3892">
        <w:t xml:space="preserve"> </w:t>
      </w:r>
      <w:r w:rsidRPr="002D3892">
        <w:t>decision-making</w:t>
      </w:r>
      <w:r w:rsidR="001F3659" w:rsidRPr="002D3892">
        <w:t xml:space="preserve"> </w:t>
      </w:r>
      <w:r w:rsidRPr="002D3892">
        <w:t>instead</w:t>
      </w:r>
      <w:r w:rsidR="001F3659" w:rsidRPr="002D3892">
        <w:t xml:space="preserve"> </w:t>
      </w:r>
      <w:r w:rsidRPr="002D3892">
        <w:t>of</w:t>
      </w:r>
      <w:r w:rsidR="001F3659" w:rsidRPr="002D3892">
        <w:t xml:space="preserve"> </w:t>
      </w:r>
      <w:r w:rsidRPr="002D3892">
        <w:t>supported</w:t>
      </w:r>
      <w:r w:rsidR="001F3659" w:rsidRPr="002D3892">
        <w:t xml:space="preserve"> </w:t>
      </w:r>
      <w:r w:rsidRPr="002D3892">
        <w:t>decision-making.</w:t>
      </w:r>
      <w:r w:rsidR="001F3659" w:rsidRPr="002D3892">
        <w:t xml:space="preserve"> </w:t>
      </w:r>
    </w:p>
    <w:p w:rsidR="007914E5" w:rsidRPr="002D3892" w:rsidRDefault="007914E5" w:rsidP="00B47080">
      <w:pPr>
        <w:pStyle w:val="SingleTxtG"/>
        <w:rPr>
          <w:b/>
          <w:bCs/>
        </w:rPr>
      </w:pPr>
      <w:r w:rsidRPr="002D3892">
        <w:t>26.</w:t>
      </w:r>
      <w:r w:rsidRPr="002D3892">
        <w:tab/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Committee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recommends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that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State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party,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accordance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article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12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Convention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its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general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comment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No.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1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(2014)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equal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recognition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before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law:</w:t>
      </w:r>
    </w:p>
    <w:p w:rsidR="007914E5" w:rsidRPr="002D3892" w:rsidRDefault="007914E5" w:rsidP="00E37286">
      <w:pPr>
        <w:pStyle w:val="SingleTxtG"/>
        <w:rPr>
          <w:b/>
          <w:bCs/>
        </w:rPr>
      </w:pPr>
      <w:r w:rsidRPr="002D3892">
        <w:tab/>
        <w:t>(a)</w:t>
      </w:r>
      <w:r w:rsidRPr="002D3892">
        <w:tab/>
      </w:r>
      <w:r w:rsidRPr="002D3892">
        <w:rPr>
          <w:b/>
          <w:bCs/>
        </w:rPr>
        <w:t>Expedite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review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its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national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legislation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repeal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all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legal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provisions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end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all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practices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that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partially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or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completely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limit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legal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capacity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persons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disabilities</w:t>
      </w:r>
      <w:proofErr w:type="gramStart"/>
      <w:r w:rsidRPr="002D3892">
        <w:rPr>
          <w:b/>
          <w:bCs/>
        </w:rPr>
        <w:t>;</w:t>
      </w:r>
      <w:proofErr w:type="gramEnd"/>
    </w:p>
    <w:p w:rsidR="007914E5" w:rsidRPr="002D3892" w:rsidRDefault="007914E5" w:rsidP="00E37286">
      <w:pPr>
        <w:pStyle w:val="SingleTxtG"/>
        <w:rPr>
          <w:b/>
          <w:bCs/>
        </w:rPr>
      </w:pPr>
      <w:r w:rsidRPr="002D3892">
        <w:tab/>
        <w:t>(b)</w:t>
      </w:r>
      <w:r w:rsidRPr="002D3892">
        <w:tab/>
      </w:r>
      <w:r w:rsidRPr="002D3892">
        <w:rPr>
          <w:b/>
          <w:bCs/>
        </w:rPr>
        <w:t>Take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tangible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steps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establish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supported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decision-making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regime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that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respects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autonomy,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will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preferences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persons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disabilities</w:t>
      </w:r>
      <w:proofErr w:type="gramStart"/>
      <w:r w:rsidRPr="002D3892">
        <w:rPr>
          <w:b/>
          <w:bCs/>
        </w:rPr>
        <w:t>;</w:t>
      </w:r>
      <w:proofErr w:type="gramEnd"/>
    </w:p>
    <w:p w:rsidR="007914E5" w:rsidRPr="002D3892" w:rsidRDefault="007914E5" w:rsidP="00E37286">
      <w:pPr>
        <w:pStyle w:val="SingleTxtG"/>
      </w:pPr>
      <w:r w:rsidRPr="002D3892">
        <w:tab/>
        <w:t>(c)</w:t>
      </w:r>
      <w:r w:rsidRPr="002D3892">
        <w:tab/>
      </w:r>
      <w:r w:rsidRPr="002D3892">
        <w:rPr>
          <w:b/>
          <w:bCs/>
        </w:rPr>
        <w:t>Ensure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that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there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are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no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practical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barriers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for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persons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disabilities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exercise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their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legal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capacity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equal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basis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others.</w:t>
      </w:r>
    </w:p>
    <w:p w:rsidR="007914E5" w:rsidRPr="002D3892" w:rsidRDefault="007914E5" w:rsidP="003358E0">
      <w:pPr>
        <w:pStyle w:val="H23G"/>
      </w:pPr>
      <w:r w:rsidRPr="002D3892">
        <w:tab/>
      </w:r>
      <w:r w:rsidRPr="002D3892">
        <w:tab/>
        <w:t>Access</w:t>
      </w:r>
      <w:r w:rsidR="001F3659" w:rsidRPr="002D3892">
        <w:t xml:space="preserve"> </w:t>
      </w:r>
      <w:r w:rsidRPr="002D3892">
        <w:t>to</w:t>
      </w:r>
      <w:r w:rsidR="001F3659" w:rsidRPr="002D3892">
        <w:t xml:space="preserve"> </w:t>
      </w:r>
      <w:r w:rsidRPr="002D3892">
        <w:t>justice</w:t>
      </w:r>
      <w:r w:rsidR="001F3659" w:rsidRPr="002D3892">
        <w:t xml:space="preserve"> </w:t>
      </w:r>
      <w:r w:rsidRPr="002D3892">
        <w:t>(art.</w:t>
      </w:r>
      <w:r w:rsidR="001F3659" w:rsidRPr="002D3892">
        <w:t xml:space="preserve"> </w:t>
      </w:r>
      <w:r w:rsidRPr="002D3892">
        <w:t>13)</w:t>
      </w:r>
    </w:p>
    <w:p w:rsidR="007914E5" w:rsidRPr="002D3892" w:rsidRDefault="007914E5" w:rsidP="00B47080">
      <w:pPr>
        <w:pStyle w:val="SingleTxtG"/>
      </w:pPr>
      <w:r w:rsidRPr="002D3892">
        <w:t>27.</w:t>
      </w:r>
      <w:r w:rsidRPr="002D3892">
        <w:tab/>
        <w:t>The</w:t>
      </w:r>
      <w:r w:rsidR="001F3659" w:rsidRPr="002D3892">
        <w:t xml:space="preserve"> </w:t>
      </w:r>
      <w:r w:rsidRPr="002D3892">
        <w:t>Committee</w:t>
      </w:r>
      <w:r w:rsidR="001F3659" w:rsidRPr="002D3892">
        <w:t xml:space="preserve"> </w:t>
      </w:r>
      <w:r w:rsidRPr="002D3892">
        <w:t>is</w:t>
      </w:r>
      <w:r w:rsidR="001F3659" w:rsidRPr="002D3892">
        <w:t xml:space="preserve"> </w:t>
      </w:r>
      <w:r w:rsidRPr="002D3892">
        <w:t>concerned</w:t>
      </w:r>
      <w:r w:rsidR="001F3659" w:rsidRPr="002D3892">
        <w:t xml:space="preserve"> </w:t>
      </w:r>
      <w:r w:rsidRPr="002D3892">
        <w:t>about</w:t>
      </w:r>
      <w:r w:rsidR="001F3659" w:rsidRPr="002D3892">
        <w:t xml:space="preserve"> </w:t>
      </w:r>
      <w:r w:rsidRPr="002D3892">
        <w:t>the</w:t>
      </w:r>
      <w:r w:rsidR="001F3659" w:rsidRPr="002D3892">
        <w:t xml:space="preserve"> </w:t>
      </w:r>
      <w:r w:rsidRPr="002D3892">
        <w:t>barriers</w:t>
      </w:r>
      <w:r w:rsidR="001F3659" w:rsidRPr="002D3892">
        <w:t xml:space="preserve"> </w:t>
      </w:r>
      <w:r w:rsidRPr="002D3892">
        <w:t>that</w:t>
      </w:r>
      <w:r w:rsidR="001F3659" w:rsidRPr="002D3892">
        <w:t xml:space="preserve"> </w:t>
      </w:r>
      <w:r w:rsidRPr="002D3892">
        <w:t>persons</w:t>
      </w:r>
      <w:r w:rsidR="001F3659" w:rsidRPr="002D3892">
        <w:t xml:space="preserve"> </w:t>
      </w:r>
      <w:r w:rsidRPr="002D3892">
        <w:t>with</w:t>
      </w:r>
      <w:r w:rsidR="001F3659" w:rsidRPr="002D3892">
        <w:t xml:space="preserve"> </w:t>
      </w:r>
      <w:r w:rsidRPr="002D3892">
        <w:t>disabilities</w:t>
      </w:r>
      <w:r w:rsidR="001F3659" w:rsidRPr="002D3892">
        <w:t xml:space="preserve"> </w:t>
      </w:r>
      <w:r w:rsidRPr="002D3892">
        <w:t>face</w:t>
      </w:r>
      <w:r w:rsidR="001F3659" w:rsidRPr="002D3892">
        <w:t xml:space="preserve"> </w:t>
      </w:r>
      <w:r w:rsidRPr="002D3892">
        <w:t>in</w:t>
      </w:r>
      <w:r w:rsidR="001F3659" w:rsidRPr="002D3892">
        <w:t xml:space="preserve"> </w:t>
      </w:r>
      <w:r w:rsidRPr="002D3892">
        <w:t>terms</w:t>
      </w:r>
      <w:r w:rsidR="001F3659" w:rsidRPr="002D3892">
        <w:t xml:space="preserve"> </w:t>
      </w:r>
      <w:r w:rsidRPr="002D3892">
        <w:t>of</w:t>
      </w:r>
      <w:r w:rsidR="001F3659" w:rsidRPr="002D3892">
        <w:t xml:space="preserve"> </w:t>
      </w:r>
      <w:r w:rsidRPr="002D3892">
        <w:t>access</w:t>
      </w:r>
      <w:r w:rsidR="001F3659" w:rsidRPr="002D3892">
        <w:t xml:space="preserve"> </w:t>
      </w:r>
      <w:r w:rsidRPr="002D3892">
        <w:t>to</w:t>
      </w:r>
      <w:r w:rsidR="001F3659" w:rsidRPr="002D3892">
        <w:t xml:space="preserve"> </w:t>
      </w:r>
      <w:r w:rsidRPr="002D3892">
        <w:t>justice,</w:t>
      </w:r>
      <w:r w:rsidR="001F3659" w:rsidRPr="002D3892">
        <w:t xml:space="preserve"> </w:t>
      </w:r>
      <w:r w:rsidRPr="002D3892">
        <w:t>including</w:t>
      </w:r>
      <w:r w:rsidR="001F3659" w:rsidRPr="002D3892">
        <w:t xml:space="preserve"> </w:t>
      </w:r>
      <w:r w:rsidRPr="002D3892">
        <w:t>attitudinal</w:t>
      </w:r>
      <w:r w:rsidR="001F3659" w:rsidRPr="002D3892">
        <w:t xml:space="preserve"> </w:t>
      </w:r>
      <w:r w:rsidRPr="002D3892">
        <w:t>barriers</w:t>
      </w:r>
      <w:r w:rsidR="001F3659" w:rsidRPr="002D3892">
        <w:t xml:space="preserve"> </w:t>
      </w:r>
      <w:r w:rsidRPr="002D3892">
        <w:t>and</w:t>
      </w:r>
      <w:r w:rsidR="001F3659" w:rsidRPr="002D3892">
        <w:t xml:space="preserve"> </w:t>
      </w:r>
      <w:r w:rsidRPr="002D3892">
        <w:t>prejudices</w:t>
      </w:r>
      <w:r w:rsidR="001F3659" w:rsidRPr="002D3892">
        <w:t xml:space="preserve"> </w:t>
      </w:r>
      <w:r w:rsidRPr="002D3892">
        <w:t>among</w:t>
      </w:r>
      <w:r w:rsidR="001F3659" w:rsidRPr="002D3892">
        <w:t xml:space="preserve"> </w:t>
      </w:r>
      <w:r w:rsidRPr="002D3892">
        <w:t>court</w:t>
      </w:r>
      <w:r w:rsidR="001F3659" w:rsidRPr="002D3892">
        <w:t xml:space="preserve"> </w:t>
      </w:r>
      <w:r w:rsidRPr="002D3892">
        <w:t>personnel,</w:t>
      </w:r>
      <w:r w:rsidR="001F3659" w:rsidRPr="002D3892">
        <w:t xml:space="preserve"> </w:t>
      </w:r>
      <w:r w:rsidRPr="002D3892">
        <w:t>the</w:t>
      </w:r>
      <w:r w:rsidR="001F3659" w:rsidRPr="002D3892">
        <w:t xml:space="preserve"> </w:t>
      </w:r>
      <w:r w:rsidRPr="002D3892">
        <w:t>insufficient</w:t>
      </w:r>
      <w:r w:rsidR="001F3659" w:rsidRPr="002D3892">
        <w:t xml:space="preserve"> </w:t>
      </w:r>
      <w:r w:rsidRPr="002D3892">
        <w:t>training</w:t>
      </w:r>
      <w:r w:rsidR="001F3659" w:rsidRPr="002D3892">
        <w:t xml:space="preserve"> </w:t>
      </w:r>
      <w:r w:rsidRPr="002D3892">
        <w:t>of</w:t>
      </w:r>
      <w:r w:rsidR="001F3659" w:rsidRPr="002D3892">
        <w:t xml:space="preserve"> </w:t>
      </w:r>
      <w:r w:rsidRPr="002D3892">
        <w:t>personnel</w:t>
      </w:r>
      <w:r w:rsidR="001F3659" w:rsidRPr="002D3892">
        <w:t xml:space="preserve"> </w:t>
      </w:r>
      <w:r w:rsidRPr="002D3892">
        <w:t>to</w:t>
      </w:r>
      <w:r w:rsidR="001F3659" w:rsidRPr="002D3892">
        <w:t xml:space="preserve"> </w:t>
      </w:r>
      <w:r w:rsidRPr="002D3892">
        <w:t>guide</w:t>
      </w:r>
      <w:r w:rsidR="001F3659" w:rsidRPr="002D3892">
        <w:t xml:space="preserve"> </w:t>
      </w:r>
      <w:r w:rsidRPr="002D3892">
        <w:t>persons</w:t>
      </w:r>
      <w:r w:rsidR="001F3659" w:rsidRPr="002D3892">
        <w:t xml:space="preserve"> </w:t>
      </w:r>
      <w:r w:rsidRPr="002D3892">
        <w:t>with</w:t>
      </w:r>
      <w:r w:rsidR="001F3659" w:rsidRPr="002D3892">
        <w:t xml:space="preserve"> </w:t>
      </w:r>
      <w:r w:rsidRPr="002D3892">
        <w:t>disabilities</w:t>
      </w:r>
      <w:r w:rsidR="001F3659" w:rsidRPr="002D3892">
        <w:t xml:space="preserve"> </w:t>
      </w:r>
      <w:r w:rsidRPr="002D3892">
        <w:t>through</w:t>
      </w:r>
      <w:r w:rsidR="001F3659" w:rsidRPr="002D3892">
        <w:t xml:space="preserve"> </w:t>
      </w:r>
      <w:r w:rsidRPr="002D3892">
        <w:t>complex</w:t>
      </w:r>
      <w:r w:rsidR="001F3659" w:rsidRPr="002D3892">
        <w:t xml:space="preserve"> </w:t>
      </w:r>
      <w:r w:rsidRPr="002D3892">
        <w:t>judicial</w:t>
      </w:r>
      <w:r w:rsidR="001F3659" w:rsidRPr="002D3892">
        <w:t xml:space="preserve"> </w:t>
      </w:r>
      <w:r w:rsidRPr="002D3892">
        <w:t>processes</w:t>
      </w:r>
      <w:r w:rsidR="001F3659" w:rsidRPr="002D3892">
        <w:t xml:space="preserve"> </w:t>
      </w:r>
      <w:r w:rsidRPr="002D3892">
        <w:t>and</w:t>
      </w:r>
      <w:r w:rsidR="001F3659" w:rsidRPr="002D3892">
        <w:t xml:space="preserve"> </w:t>
      </w:r>
      <w:r w:rsidRPr="002D3892">
        <w:t>proceedings,</w:t>
      </w:r>
      <w:r w:rsidR="001F3659" w:rsidRPr="002D3892">
        <w:t xml:space="preserve"> </w:t>
      </w:r>
      <w:r w:rsidRPr="002D3892">
        <w:t>and</w:t>
      </w:r>
      <w:r w:rsidR="001F3659" w:rsidRPr="002D3892">
        <w:t xml:space="preserve"> </w:t>
      </w:r>
      <w:r w:rsidRPr="002D3892">
        <w:t>the</w:t>
      </w:r>
      <w:r w:rsidR="001F3659" w:rsidRPr="002D3892">
        <w:t xml:space="preserve"> </w:t>
      </w:r>
      <w:r w:rsidRPr="002D3892">
        <w:t>lack</w:t>
      </w:r>
      <w:r w:rsidR="001F3659" w:rsidRPr="002D3892">
        <w:t xml:space="preserve"> </w:t>
      </w:r>
      <w:r w:rsidRPr="002D3892">
        <w:t>of</w:t>
      </w:r>
      <w:r w:rsidR="001F3659" w:rsidRPr="002D3892">
        <w:t xml:space="preserve"> </w:t>
      </w:r>
      <w:r w:rsidRPr="002D3892">
        <w:t>information</w:t>
      </w:r>
      <w:r w:rsidR="001F3659" w:rsidRPr="002D3892">
        <w:t xml:space="preserve"> </w:t>
      </w:r>
      <w:r w:rsidRPr="002D3892">
        <w:t>about</w:t>
      </w:r>
      <w:r w:rsidR="001F3659" w:rsidRPr="002D3892">
        <w:t xml:space="preserve"> </w:t>
      </w:r>
      <w:r w:rsidRPr="002D3892">
        <w:t>the</w:t>
      </w:r>
      <w:r w:rsidR="001F3659" w:rsidRPr="002D3892">
        <w:t xml:space="preserve"> </w:t>
      </w:r>
      <w:r w:rsidRPr="002D3892">
        <w:t>participation</w:t>
      </w:r>
      <w:r w:rsidR="001F3659" w:rsidRPr="002D3892">
        <w:t xml:space="preserve"> </w:t>
      </w:r>
      <w:r w:rsidRPr="002D3892">
        <w:t>of</w:t>
      </w:r>
      <w:r w:rsidR="001F3659" w:rsidRPr="002D3892">
        <w:t xml:space="preserve"> </w:t>
      </w:r>
      <w:r w:rsidRPr="002D3892">
        <w:t>persons</w:t>
      </w:r>
      <w:r w:rsidR="001F3659" w:rsidRPr="002D3892">
        <w:t xml:space="preserve"> </w:t>
      </w:r>
      <w:r w:rsidRPr="002D3892">
        <w:t>with</w:t>
      </w:r>
      <w:r w:rsidR="001F3659" w:rsidRPr="002D3892">
        <w:t xml:space="preserve"> </w:t>
      </w:r>
      <w:r w:rsidRPr="002D3892">
        <w:t>disabilities</w:t>
      </w:r>
      <w:r w:rsidR="001F3659" w:rsidRPr="002D3892">
        <w:t xml:space="preserve"> </w:t>
      </w:r>
      <w:r w:rsidRPr="002D3892">
        <w:t>in</w:t>
      </w:r>
      <w:r w:rsidR="001F3659" w:rsidRPr="002D3892">
        <w:t xml:space="preserve"> </w:t>
      </w:r>
      <w:r w:rsidRPr="002D3892">
        <w:t>such</w:t>
      </w:r>
      <w:r w:rsidR="001F3659" w:rsidRPr="002D3892">
        <w:t xml:space="preserve"> </w:t>
      </w:r>
      <w:r w:rsidRPr="002D3892">
        <w:t>training.</w:t>
      </w:r>
      <w:r w:rsidR="001F3659" w:rsidRPr="002D3892">
        <w:t xml:space="preserve"> </w:t>
      </w:r>
      <w:r w:rsidRPr="002D3892">
        <w:t>The</w:t>
      </w:r>
      <w:r w:rsidR="001F3659" w:rsidRPr="002D3892">
        <w:t xml:space="preserve"> </w:t>
      </w:r>
      <w:r w:rsidRPr="002D3892">
        <w:t>Committee</w:t>
      </w:r>
      <w:r w:rsidR="001F3659" w:rsidRPr="002D3892">
        <w:t xml:space="preserve"> </w:t>
      </w:r>
      <w:r w:rsidRPr="002D3892">
        <w:t>is</w:t>
      </w:r>
      <w:r w:rsidR="001F3659" w:rsidRPr="002D3892">
        <w:t xml:space="preserve"> </w:t>
      </w:r>
      <w:r w:rsidRPr="002D3892">
        <w:t>also</w:t>
      </w:r>
      <w:r w:rsidR="001F3659" w:rsidRPr="002D3892">
        <w:t xml:space="preserve"> </w:t>
      </w:r>
      <w:r w:rsidRPr="002D3892">
        <w:t>concerned</w:t>
      </w:r>
      <w:r w:rsidR="001F3659" w:rsidRPr="002D3892">
        <w:t xml:space="preserve"> </w:t>
      </w:r>
      <w:r w:rsidRPr="002D3892">
        <w:t>that</w:t>
      </w:r>
      <w:r w:rsidR="001F3659" w:rsidRPr="002D3892">
        <w:t xml:space="preserve"> </w:t>
      </w:r>
      <w:r w:rsidRPr="002D3892">
        <w:t>no</w:t>
      </w:r>
      <w:r w:rsidR="001F3659" w:rsidRPr="002D3892">
        <w:t xml:space="preserve"> </w:t>
      </w:r>
      <w:r w:rsidRPr="002D3892">
        <w:t>procedural</w:t>
      </w:r>
      <w:r w:rsidR="001F3659" w:rsidRPr="002D3892">
        <w:t xml:space="preserve"> </w:t>
      </w:r>
      <w:r w:rsidRPr="002D3892">
        <w:t>accommodations</w:t>
      </w:r>
      <w:r w:rsidR="001F3659" w:rsidRPr="002D3892">
        <w:t xml:space="preserve"> </w:t>
      </w:r>
      <w:proofErr w:type="gramStart"/>
      <w:r w:rsidRPr="002D3892">
        <w:t>have</w:t>
      </w:r>
      <w:r w:rsidR="001F3659" w:rsidRPr="002D3892">
        <w:t xml:space="preserve"> </w:t>
      </w:r>
      <w:r w:rsidRPr="002D3892">
        <w:t>yet</w:t>
      </w:r>
      <w:r w:rsidR="001F3659" w:rsidRPr="002D3892">
        <w:t xml:space="preserve"> </w:t>
      </w:r>
      <w:r w:rsidRPr="002D3892">
        <w:t>been</w:t>
      </w:r>
      <w:r w:rsidR="001F3659" w:rsidRPr="002D3892">
        <w:t xml:space="preserve"> </w:t>
      </w:r>
      <w:r w:rsidRPr="002D3892">
        <w:t>made</w:t>
      </w:r>
      <w:proofErr w:type="gramEnd"/>
      <w:r w:rsidR="001F3659" w:rsidRPr="002D3892">
        <w:t xml:space="preserve"> </w:t>
      </w:r>
      <w:r w:rsidRPr="002D3892">
        <w:t>to</w:t>
      </w:r>
      <w:r w:rsidR="001F3659" w:rsidRPr="002D3892">
        <w:t xml:space="preserve"> </w:t>
      </w:r>
      <w:r w:rsidRPr="002D3892">
        <w:t>guarantee</w:t>
      </w:r>
      <w:r w:rsidR="001F3659" w:rsidRPr="002D3892">
        <w:t xml:space="preserve"> </w:t>
      </w:r>
      <w:r w:rsidRPr="002D3892">
        <w:t>effective</w:t>
      </w:r>
      <w:r w:rsidR="001F3659" w:rsidRPr="002D3892">
        <w:t xml:space="preserve"> </w:t>
      </w:r>
      <w:r w:rsidRPr="002D3892">
        <w:t>access</w:t>
      </w:r>
      <w:r w:rsidR="001F3659" w:rsidRPr="002D3892">
        <w:t xml:space="preserve"> </w:t>
      </w:r>
      <w:r w:rsidRPr="002D3892">
        <w:t>to</w:t>
      </w:r>
      <w:r w:rsidR="001F3659" w:rsidRPr="002D3892">
        <w:t xml:space="preserve"> </w:t>
      </w:r>
      <w:r w:rsidRPr="002D3892">
        <w:t>justice</w:t>
      </w:r>
      <w:r w:rsidR="001F3659" w:rsidRPr="002D3892">
        <w:t xml:space="preserve"> </w:t>
      </w:r>
      <w:r w:rsidRPr="002D3892">
        <w:t>for</w:t>
      </w:r>
      <w:r w:rsidR="001F3659" w:rsidRPr="002D3892">
        <w:t xml:space="preserve"> </w:t>
      </w:r>
      <w:r w:rsidRPr="002D3892">
        <w:t>all</w:t>
      </w:r>
      <w:r w:rsidR="001F3659" w:rsidRPr="002D3892">
        <w:t xml:space="preserve"> </w:t>
      </w:r>
      <w:r w:rsidRPr="002D3892">
        <w:t>persons</w:t>
      </w:r>
      <w:r w:rsidR="001F3659" w:rsidRPr="002D3892">
        <w:t xml:space="preserve"> </w:t>
      </w:r>
      <w:r w:rsidRPr="002D3892">
        <w:t>with</w:t>
      </w:r>
      <w:r w:rsidR="001F3659" w:rsidRPr="002D3892">
        <w:t xml:space="preserve"> </w:t>
      </w:r>
      <w:r w:rsidRPr="002D3892">
        <w:t>disabilities</w:t>
      </w:r>
      <w:r w:rsidR="001F3659" w:rsidRPr="002D3892">
        <w:t xml:space="preserve"> </w:t>
      </w:r>
      <w:r w:rsidRPr="002D3892">
        <w:t>and</w:t>
      </w:r>
      <w:r w:rsidR="001F3659" w:rsidRPr="002D3892">
        <w:t xml:space="preserve"> </w:t>
      </w:r>
      <w:r w:rsidRPr="002D3892">
        <w:t>to</w:t>
      </w:r>
      <w:r w:rsidR="001F3659" w:rsidRPr="002D3892">
        <w:t xml:space="preserve"> </w:t>
      </w:r>
      <w:r w:rsidRPr="002D3892">
        <w:t>ensure</w:t>
      </w:r>
      <w:r w:rsidR="001F3659" w:rsidRPr="002D3892">
        <w:t xml:space="preserve"> </w:t>
      </w:r>
      <w:r w:rsidRPr="002D3892">
        <w:t>that</w:t>
      </w:r>
      <w:r w:rsidR="001F3659" w:rsidRPr="002D3892">
        <w:t xml:space="preserve"> </w:t>
      </w:r>
      <w:r w:rsidRPr="002D3892">
        <w:t>persons</w:t>
      </w:r>
      <w:r w:rsidR="001F3659" w:rsidRPr="002D3892">
        <w:t xml:space="preserve"> </w:t>
      </w:r>
      <w:r w:rsidRPr="002D3892">
        <w:t>with</w:t>
      </w:r>
      <w:r w:rsidR="001F3659" w:rsidRPr="002D3892">
        <w:t xml:space="preserve"> </w:t>
      </w:r>
      <w:r w:rsidRPr="002D3892">
        <w:t>disabilities</w:t>
      </w:r>
      <w:r w:rsidR="001F3659" w:rsidRPr="002D3892">
        <w:t xml:space="preserve"> </w:t>
      </w:r>
      <w:r w:rsidRPr="002D3892">
        <w:t>may</w:t>
      </w:r>
      <w:r w:rsidR="001F3659" w:rsidRPr="002D3892">
        <w:t xml:space="preserve"> </w:t>
      </w:r>
      <w:r w:rsidRPr="002D3892">
        <w:t>enter</w:t>
      </w:r>
      <w:r w:rsidR="001F3659" w:rsidRPr="002D3892">
        <w:t xml:space="preserve"> </w:t>
      </w:r>
      <w:r w:rsidRPr="002D3892">
        <w:t>the</w:t>
      </w:r>
      <w:r w:rsidR="001F3659" w:rsidRPr="002D3892">
        <w:t xml:space="preserve"> </w:t>
      </w:r>
      <w:r w:rsidRPr="002D3892">
        <w:t>legal</w:t>
      </w:r>
      <w:r w:rsidR="001F3659" w:rsidRPr="002D3892">
        <w:t xml:space="preserve"> </w:t>
      </w:r>
      <w:r w:rsidRPr="002D3892">
        <w:t>professions.</w:t>
      </w:r>
      <w:r w:rsidR="001F3659" w:rsidRPr="002D3892">
        <w:t xml:space="preserve"> </w:t>
      </w:r>
    </w:p>
    <w:p w:rsidR="007914E5" w:rsidRPr="002D3892" w:rsidRDefault="007914E5" w:rsidP="00B47080">
      <w:pPr>
        <w:pStyle w:val="SingleTxtG"/>
        <w:rPr>
          <w:b/>
          <w:bCs/>
        </w:rPr>
      </w:pPr>
      <w:r w:rsidRPr="002D3892">
        <w:t>28.</w:t>
      </w:r>
      <w:r w:rsidRPr="002D3892">
        <w:tab/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Committee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recommends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that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State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party:</w:t>
      </w:r>
    </w:p>
    <w:p w:rsidR="007914E5" w:rsidRPr="002D3892" w:rsidRDefault="007914E5" w:rsidP="003358E0">
      <w:pPr>
        <w:pStyle w:val="SingleTxtG"/>
      </w:pPr>
      <w:r w:rsidRPr="002D3892">
        <w:tab/>
        <w:t>(a)</w:t>
      </w:r>
      <w:r w:rsidRPr="002D3892">
        <w:tab/>
      </w:r>
      <w:r w:rsidRPr="002D3892">
        <w:rPr>
          <w:b/>
          <w:bCs/>
        </w:rPr>
        <w:t>Adopt,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accordance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Convention,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action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plan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access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justice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for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persons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disabilities,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well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necessary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legal,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administrative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judicial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measures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eliminate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all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restrictions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effective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participation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persons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disabilities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all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stages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judicial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process;</w:t>
      </w:r>
    </w:p>
    <w:p w:rsidR="007914E5" w:rsidRPr="002D3892" w:rsidRDefault="007914E5" w:rsidP="003358E0">
      <w:pPr>
        <w:pStyle w:val="SingleTxtG"/>
        <w:rPr>
          <w:b/>
          <w:bCs/>
        </w:rPr>
      </w:pPr>
      <w:r w:rsidRPr="002D3892">
        <w:tab/>
        <w:t>(b)</w:t>
      </w:r>
      <w:r w:rsidRPr="002D3892">
        <w:tab/>
      </w:r>
      <w:r w:rsidRPr="002D3892">
        <w:rPr>
          <w:b/>
          <w:bCs/>
        </w:rPr>
        <w:t>Make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procedural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adjustments,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including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provision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individualized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assistance,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ensure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that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persons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disabilities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can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effectively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participate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various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aspects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legal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proceedings</w:t>
      </w:r>
      <w:proofErr w:type="gramStart"/>
      <w:r w:rsidRPr="002D3892">
        <w:rPr>
          <w:b/>
          <w:bCs/>
        </w:rPr>
        <w:t>;</w:t>
      </w:r>
      <w:proofErr w:type="gramEnd"/>
    </w:p>
    <w:p w:rsidR="007914E5" w:rsidRPr="002D3892" w:rsidRDefault="007914E5" w:rsidP="003358E0">
      <w:pPr>
        <w:pStyle w:val="SingleTxtG"/>
      </w:pPr>
      <w:r w:rsidRPr="002D3892">
        <w:tab/>
        <w:t>(c)</w:t>
      </w:r>
      <w:r w:rsidRPr="002D3892">
        <w:tab/>
      </w:r>
      <w:r w:rsidRPr="002D3892">
        <w:rPr>
          <w:b/>
          <w:bCs/>
        </w:rPr>
        <w:t>Step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up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efforts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ensure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that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qualified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sign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language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interpreters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are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present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during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all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court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processes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judicial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proceedings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ensure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that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other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means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formats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communication,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such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Braille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Easy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Read,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are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available;</w:t>
      </w:r>
    </w:p>
    <w:p w:rsidR="007914E5" w:rsidRPr="002D3892" w:rsidRDefault="007914E5" w:rsidP="003358E0">
      <w:pPr>
        <w:pStyle w:val="SingleTxtG"/>
        <w:rPr>
          <w:b/>
          <w:bCs/>
        </w:rPr>
      </w:pPr>
      <w:r w:rsidRPr="002D3892">
        <w:tab/>
        <w:t>(d)</w:t>
      </w:r>
      <w:r w:rsidRPr="002D3892">
        <w:tab/>
      </w:r>
      <w:r w:rsidRPr="002D3892">
        <w:rPr>
          <w:b/>
          <w:bCs/>
        </w:rPr>
        <w:t>Intensify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efforts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provide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training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Convention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justice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law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enforcement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officials,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especially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rural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areas</w:t>
      </w:r>
      <w:proofErr w:type="gramStart"/>
      <w:r w:rsidRPr="002D3892">
        <w:rPr>
          <w:b/>
          <w:bCs/>
        </w:rPr>
        <w:t>;</w:t>
      </w:r>
      <w:proofErr w:type="gramEnd"/>
    </w:p>
    <w:p w:rsidR="007914E5" w:rsidRPr="002D3892" w:rsidRDefault="00AC648C" w:rsidP="00B47080">
      <w:pPr>
        <w:pStyle w:val="SingleTxtG"/>
        <w:rPr>
          <w:b/>
          <w:bCs/>
        </w:rPr>
      </w:pPr>
      <w:r w:rsidRPr="002D3892">
        <w:tab/>
      </w:r>
      <w:r w:rsidR="007914E5" w:rsidRPr="002D3892">
        <w:t>(e)</w:t>
      </w:r>
      <w:r w:rsidR="007914E5" w:rsidRPr="002D3892">
        <w:tab/>
      </w:r>
      <w:r w:rsidR="007914E5" w:rsidRPr="002D3892">
        <w:rPr>
          <w:b/>
          <w:bCs/>
        </w:rPr>
        <w:t>Take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measures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ensure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that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persons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disabilities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may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enter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legal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professions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on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equal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basis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others,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ensure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individualized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support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for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that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purpose</w:t>
      </w:r>
      <w:proofErr w:type="gramStart"/>
      <w:r w:rsidR="007914E5" w:rsidRPr="002D3892">
        <w:rPr>
          <w:b/>
          <w:bCs/>
        </w:rPr>
        <w:t>;</w:t>
      </w:r>
      <w:proofErr w:type="gramEnd"/>
    </w:p>
    <w:p w:rsidR="007914E5" w:rsidRPr="002D3892" w:rsidRDefault="007914E5" w:rsidP="00AC648C">
      <w:pPr>
        <w:pStyle w:val="SingleTxtG"/>
        <w:rPr>
          <w:b/>
          <w:bCs/>
        </w:rPr>
      </w:pPr>
      <w:r w:rsidRPr="002D3892">
        <w:tab/>
        <w:t>(f)</w:t>
      </w:r>
      <w:r w:rsidRPr="002D3892">
        <w:tab/>
      </w:r>
      <w:r w:rsidRPr="002D3892">
        <w:rPr>
          <w:b/>
          <w:bCs/>
        </w:rPr>
        <w:t>Adhere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article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13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Convention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its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implementation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target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16.3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Sustainable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Development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Goals.</w:t>
      </w:r>
    </w:p>
    <w:p w:rsidR="007914E5" w:rsidRPr="002D3892" w:rsidRDefault="007914E5" w:rsidP="00AC648C">
      <w:pPr>
        <w:pStyle w:val="H23G"/>
      </w:pPr>
      <w:r w:rsidRPr="002D3892">
        <w:tab/>
      </w:r>
      <w:r w:rsidRPr="002D3892">
        <w:tab/>
        <w:t>Liberty</w:t>
      </w:r>
      <w:r w:rsidR="001F3659" w:rsidRPr="002D3892">
        <w:t xml:space="preserve"> </w:t>
      </w:r>
      <w:r w:rsidRPr="002D3892">
        <w:t>and</w:t>
      </w:r>
      <w:r w:rsidR="001F3659" w:rsidRPr="002D3892">
        <w:t xml:space="preserve"> </w:t>
      </w:r>
      <w:r w:rsidRPr="002D3892">
        <w:t>security</w:t>
      </w:r>
      <w:r w:rsidR="001F3659" w:rsidRPr="002D3892">
        <w:t xml:space="preserve"> </w:t>
      </w:r>
      <w:r w:rsidRPr="002D3892">
        <w:t>of</w:t>
      </w:r>
      <w:r w:rsidR="001F3659" w:rsidRPr="002D3892">
        <w:t xml:space="preserve"> </w:t>
      </w:r>
      <w:r w:rsidRPr="002D3892">
        <w:t>the</w:t>
      </w:r>
      <w:r w:rsidR="001F3659" w:rsidRPr="002D3892">
        <w:t xml:space="preserve"> </w:t>
      </w:r>
      <w:r w:rsidRPr="002D3892">
        <w:t>person</w:t>
      </w:r>
      <w:r w:rsidR="001F3659" w:rsidRPr="002D3892">
        <w:t xml:space="preserve"> </w:t>
      </w:r>
      <w:r w:rsidRPr="002D3892">
        <w:t>(art.</w:t>
      </w:r>
      <w:r w:rsidR="001F3659" w:rsidRPr="002D3892">
        <w:t xml:space="preserve"> </w:t>
      </w:r>
      <w:r w:rsidRPr="002D3892">
        <w:t>14)</w:t>
      </w:r>
    </w:p>
    <w:p w:rsidR="007914E5" w:rsidRPr="002D3892" w:rsidRDefault="007914E5" w:rsidP="00B47080">
      <w:pPr>
        <w:pStyle w:val="SingleTxtG"/>
      </w:pPr>
      <w:r w:rsidRPr="002D3892">
        <w:t>29.</w:t>
      </w:r>
      <w:r w:rsidR="001F3659" w:rsidRPr="002D3892">
        <w:t xml:space="preserve"> </w:t>
      </w:r>
      <w:r w:rsidRPr="002D3892">
        <w:tab/>
        <w:t>The</w:t>
      </w:r>
      <w:r w:rsidR="001F3659" w:rsidRPr="002D3892">
        <w:t xml:space="preserve"> </w:t>
      </w:r>
      <w:r w:rsidRPr="002D3892">
        <w:t>Committee</w:t>
      </w:r>
      <w:r w:rsidR="001F3659" w:rsidRPr="002D3892">
        <w:t xml:space="preserve"> </w:t>
      </w:r>
      <w:r w:rsidRPr="002D3892">
        <w:t>is</w:t>
      </w:r>
      <w:r w:rsidR="001F3659" w:rsidRPr="002D3892">
        <w:t xml:space="preserve"> </w:t>
      </w:r>
      <w:r w:rsidRPr="002D3892">
        <w:t>concerned</w:t>
      </w:r>
      <w:r w:rsidR="001F3659" w:rsidRPr="002D3892">
        <w:t xml:space="preserve"> </w:t>
      </w:r>
      <w:r w:rsidRPr="002D3892">
        <w:t>that:</w:t>
      </w:r>
      <w:r w:rsidR="001F3659" w:rsidRPr="002D3892">
        <w:t xml:space="preserve"> </w:t>
      </w:r>
    </w:p>
    <w:p w:rsidR="007914E5" w:rsidRPr="002D3892" w:rsidRDefault="0031425A" w:rsidP="00B47080">
      <w:pPr>
        <w:pStyle w:val="SingleTxtG"/>
      </w:pPr>
      <w:r w:rsidRPr="002D3892">
        <w:tab/>
      </w:r>
      <w:r w:rsidR="007914E5" w:rsidRPr="002D3892">
        <w:t>(a)</w:t>
      </w:r>
      <w:r w:rsidR="007914E5" w:rsidRPr="002D3892">
        <w:tab/>
        <w:t>Persons</w:t>
      </w:r>
      <w:r w:rsidR="001F3659" w:rsidRPr="002D3892">
        <w:t xml:space="preserve"> </w:t>
      </w:r>
      <w:r w:rsidR="007914E5" w:rsidRPr="002D3892">
        <w:t>with</w:t>
      </w:r>
      <w:r w:rsidR="001F3659" w:rsidRPr="002D3892">
        <w:t xml:space="preserve"> </w:t>
      </w:r>
      <w:r w:rsidR="007914E5" w:rsidRPr="002D3892">
        <w:t>disabilities,</w:t>
      </w:r>
      <w:r w:rsidR="001F3659" w:rsidRPr="002D3892">
        <w:t xml:space="preserve"> </w:t>
      </w:r>
      <w:r w:rsidR="007914E5" w:rsidRPr="002D3892">
        <w:t>particularly</w:t>
      </w:r>
      <w:r w:rsidR="001F3659" w:rsidRPr="002D3892">
        <w:t xml:space="preserve"> </w:t>
      </w:r>
      <w:r w:rsidR="007914E5" w:rsidRPr="002D3892">
        <w:t>persons</w:t>
      </w:r>
      <w:r w:rsidR="001F3659" w:rsidRPr="002D3892">
        <w:t xml:space="preserve"> </w:t>
      </w:r>
      <w:r w:rsidR="007914E5" w:rsidRPr="002D3892">
        <w:t>with</w:t>
      </w:r>
      <w:r w:rsidR="001F3659" w:rsidRPr="002D3892">
        <w:t xml:space="preserve"> </w:t>
      </w:r>
      <w:r w:rsidR="007914E5" w:rsidRPr="002D3892">
        <w:t>psychosocial</w:t>
      </w:r>
      <w:r w:rsidR="001F3659" w:rsidRPr="002D3892">
        <w:t xml:space="preserve"> </w:t>
      </w:r>
      <w:r w:rsidR="007914E5" w:rsidRPr="002D3892">
        <w:t>or</w:t>
      </w:r>
      <w:r w:rsidR="001F3659" w:rsidRPr="002D3892">
        <w:t xml:space="preserve"> </w:t>
      </w:r>
      <w:r w:rsidR="007914E5" w:rsidRPr="002D3892">
        <w:t>intellectual</w:t>
      </w:r>
      <w:r w:rsidR="001F3659" w:rsidRPr="002D3892">
        <w:t xml:space="preserve"> </w:t>
      </w:r>
      <w:r w:rsidR="007914E5" w:rsidRPr="002D3892">
        <w:t>disabilities</w:t>
      </w:r>
      <w:r w:rsidR="001F3659" w:rsidRPr="002D3892">
        <w:t xml:space="preserve"> </w:t>
      </w:r>
      <w:r w:rsidR="007914E5" w:rsidRPr="002D3892">
        <w:t>and</w:t>
      </w:r>
      <w:r w:rsidR="001F3659" w:rsidRPr="002D3892">
        <w:t xml:space="preserve"> </w:t>
      </w:r>
      <w:r w:rsidR="007914E5" w:rsidRPr="002D3892">
        <w:t>older</w:t>
      </w:r>
      <w:r w:rsidR="001F3659" w:rsidRPr="002D3892">
        <w:t xml:space="preserve"> </w:t>
      </w:r>
      <w:r w:rsidR="007914E5" w:rsidRPr="002D3892">
        <w:t>persons</w:t>
      </w:r>
      <w:r w:rsidR="001F3659" w:rsidRPr="002D3892">
        <w:t xml:space="preserve"> </w:t>
      </w:r>
      <w:r w:rsidR="007914E5" w:rsidRPr="002D3892">
        <w:t>with</w:t>
      </w:r>
      <w:r w:rsidR="001F3659" w:rsidRPr="002D3892">
        <w:t xml:space="preserve"> </w:t>
      </w:r>
      <w:r w:rsidR="007914E5" w:rsidRPr="002D3892">
        <w:t>disabilities,</w:t>
      </w:r>
      <w:r w:rsidR="001F3659" w:rsidRPr="002D3892">
        <w:t xml:space="preserve"> </w:t>
      </w:r>
      <w:r w:rsidR="007914E5" w:rsidRPr="002D3892">
        <w:t>may</w:t>
      </w:r>
      <w:r w:rsidR="001F3659" w:rsidRPr="002D3892">
        <w:t xml:space="preserve"> </w:t>
      </w:r>
      <w:r w:rsidR="007914E5" w:rsidRPr="002D3892">
        <w:t>be</w:t>
      </w:r>
      <w:r w:rsidR="001F3659" w:rsidRPr="002D3892">
        <w:t xml:space="preserve"> </w:t>
      </w:r>
      <w:r w:rsidR="007914E5" w:rsidRPr="002D3892">
        <w:t>deprived</w:t>
      </w:r>
      <w:r w:rsidR="001F3659" w:rsidRPr="002D3892">
        <w:t xml:space="preserve"> </w:t>
      </w:r>
      <w:r w:rsidR="007914E5" w:rsidRPr="002D3892">
        <w:t>of</w:t>
      </w:r>
      <w:r w:rsidR="001F3659" w:rsidRPr="002D3892">
        <w:t xml:space="preserve"> </w:t>
      </w:r>
      <w:r w:rsidR="007914E5" w:rsidRPr="002D3892">
        <w:t>their</w:t>
      </w:r>
      <w:r w:rsidR="001F3659" w:rsidRPr="002D3892">
        <w:t xml:space="preserve"> </w:t>
      </w:r>
      <w:r w:rsidR="007914E5" w:rsidRPr="002D3892">
        <w:t>liberty</w:t>
      </w:r>
      <w:r w:rsidR="001F3659" w:rsidRPr="002D3892">
        <w:t xml:space="preserve"> </w:t>
      </w:r>
      <w:r w:rsidR="007914E5" w:rsidRPr="002D3892">
        <w:t>based</w:t>
      </w:r>
      <w:r w:rsidR="001F3659" w:rsidRPr="002D3892">
        <w:t xml:space="preserve"> </w:t>
      </w:r>
      <w:r w:rsidR="007914E5" w:rsidRPr="002D3892">
        <w:t>on</w:t>
      </w:r>
      <w:r w:rsidR="001F3659" w:rsidRPr="002D3892">
        <w:t xml:space="preserve"> </w:t>
      </w:r>
      <w:r w:rsidR="007914E5" w:rsidRPr="002D3892">
        <w:t>the</w:t>
      </w:r>
      <w:r w:rsidR="001F3659" w:rsidRPr="002D3892">
        <w:t xml:space="preserve"> </w:t>
      </w:r>
      <w:r w:rsidR="007914E5" w:rsidRPr="002D3892">
        <w:t>concept</w:t>
      </w:r>
      <w:r w:rsidR="001F3659" w:rsidRPr="002D3892">
        <w:t xml:space="preserve"> </w:t>
      </w:r>
      <w:r w:rsidR="007914E5" w:rsidRPr="002D3892">
        <w:t>of</w:t>
      </w:r>
      <w:r w:rsidR="001F3659" w:rsidRPr="002D3892">
        <w:t xml:space="preserve"> </w:t>
      </w:r>
      <w:r w:rsidR="002D3892">
        <w:t>“</w:t>
      </w:r>
      <w:r w:rsidR="007914E5" w:rsidRPr="002D3892">
        <w:t>dangerousness</w:t>
      </w:r>
      <w:r w:rsidR="002D3892">
        <w:t>”</w:t>
      </w:r>
      <w:r w:rsidR="001F3659" w:rsidRPr="002D3892">
        <w:t xml:space="preserve"> </w:t>
      </w:r>
      <w:r w:rsidR="007914E5" w:rsidRPr="002D3892">
        <w:t>under</w:t>
      </w:r>
      <w:r w:rsidR="001F3659" w:rsidRPr="002D3892">
        <w:t xml:space="preserve"> </w:t>
      </w:r>
      <w:r w:rsidR="007914E5" w:rsidRPr="002D3892">
        <w:t>the</w:t>
      </w:r>
      <w:r w:rsidR="001F3659" w:rsidRPr="002D3892">
        <w:t xml:space="preserve"> </w:t>
      </w:r>
      <w:r w:rsidR="007914E5" w:rsidRPr="002D3892">
        <w:t>Criminal</w:t>
      </w:r>
      <w:r w:rsidR="001F3659" w:rsidRPr="002D3892">
        <w:t xml:space="preserve"> </w:t>
      </w:r>
      <w:r w:rsidR="007914E5" w:rsidRPr="002D3892">
        <w:t>Code</w:t>
      </w:r>
      <w:r w:rsidR="002D2982" w:rsidRPr="002D3892">
        <w:t xml:space="preserve"> </w:t>
      </w:r>
      <w:r w:rsidR="007914E5" w:rsidRPr="002D3892">
        <w:t>and</w:t>
      </w:r>
      <w:r w:rsidR="001F3659" w:rsidRPr="002D3892">
        <w:t xml:space="preserve"> </w:t>
      </w:r>
      <w:r w:rsidR="007914E5" w:rsidRPr="002D3892">
        <w:t>under</w:t>
      </w:r>
      <w:r w:rsidR="001F3659" w:rsidRPr="002D3892">
        <w:t xml:space="preserve"> </w:t>
      </w:r>
      <w:r w:rsidR="007914E5" w:rsidRPr="002D3892">
        <w:t>article</w:t>
      </w:r>
      <w:r w:rsidR="001F3659" w:rsidRPr="002D3892">
        <w:t xml:space="preserve"> </w:t>
      </w:r>
      <w:r w:rsidR="007914E5" w:rsidRPr="002D3892">
        <w:t>36</w:t>
      </w:r>
      <w:r w:rsidR="001F3659" w:rsidRPr="002D3892">
        <w:t xml:space="preserve"> </w:t>
      </w:r>
      <w:r w:rsidR="007914E5" w:rsidRPr="002D3892">
        <w:t>of</w:t>
      </w:r>
      <w:r w:rsidR="001F3659" w:rsidRPr="002D3892">
        <w:t xml:space="preserve"> </w:t>
      </w:r>
      <w:r w:rsidR="007914E5" w:rsidRPr="002D3892">
        <w:t>the</w:t>
      </w:r>
      <w:r w:rsidR="001F3659" w:rsidRPr="002D3892">
        <w:t xml:space="preserve"> </w:t>
      </w:r>
      <w:r w:rsidR="007914E5" w:rsidRPr="002D3892">
        <w:t>Public</w:t>
      </w:r>
      <w:r w:rsidR="001F3659" w:rsidRPr="002D3892">
        <w:t xml:space="preserve"> </w:t>
      </w:r>
      <w:r w:rsidR="007914E5" w:rsidRPr="002D3892">
        <w:t>Health</w:t>
      </w:r>
      <w:r w:rsidR="001F3659" w:rsidRPr="002D3892">
        <w:t xml:space="preserve"> </w:t>
      </w:r>
      <w:r w:rsidR="007914E5" w:rsidRPr="002D3892">
        <w:t>Act,</w:t>
      </w:r>
      <w:r w:rsidR="001F3659" w:rsidRPr="002D3892">
        <w:t xml:space="preserve"> </w:t>
      </w:r>
      <w:r w:rsidR="007914E5" w:rsidRPr="002D3892">
        <w:t>without</w:t>
      </w:r>
      <w:r w:rsidR="001F3659" w:rsidRPr="002D3892">
        <w:t xml:space="preserve"> </w:t>
      </w:r>
      <w:r w:rsidR="007914E5" w:rsidRPr="002D3892">
        <w:t>their</w:t>
      </w:r>
      <w:r w:rsidR="001F3659" w:rsidRPr="002D3892">
        <w:t xml:space="preserve"> </w:t>
      </w:r>
      <w:r w:rsidR="007914E5" w:rsidRPr="002D3892">
        <w:t>free</w:t>
      </w:r>
      <w:r w:rsidR="001F3659" w:rsidRPr="002D3892">
        <w:t xml:space="preserve"> </w:t>
      </w:r>
      <w:r w:rsidR="007914E5" w:rsidRPr="002D3892">
        <w:t>and</w:t>
      </w:r>
      <w:r w:rsidR="001F3659" w:rsidRPr="002D3892">
        <w:t xml:space="preserve"> </w:t>
      </w:r>
      <w:r w:rsidR="007914E5" w:rsidRPr="002D3892">
        <w:t>informed</w:t>
      </w:r>
      <w:r w:rsidR="001F3659" w:rsidRPr="002D3892">
        <w:t xml:space="preserve"> </w:t>
      </w:r>
      <w:r w:rsidR="007914E5" w:rsidRPr="002D3892">
        <w:t>consent;</w:t>
      </w:r>
      <w:r w:rsidR="002D2982" w:rsidRPr="002D3892">
        <w:t xml:space="preserve"> </w:t>
      </w:r>
    </w:p>
    <w:p w:rsidR="007914E5" w:rsidRPr="002D3892" w:rsidRDefault="0031425A" w:rsidP="00B47080">
      <w:pPr>
        <w:pStyle w:val="SingleTxtG"/>
      </w:pPr>
      <w:r w:rsidRPr="002D3892">
        <w:tab/>
      </w:r>
      <w:r w:rsidR="007914E5" w:rsidRPr="002D3892">
        <w:t>(b)</w:t>
      </w:r>
      <w:r w:rsidR="007914E5" w:rsidRPr="002D3892">
        <w:tab/>
        <w:t>No</w:t>
      </w:r>
      <w:r w:rsidR="001F3659" w:rsidRPr="002D3892">
        <w:t xml:space="preserve"> </w:t>
      </w:r>
      <w:r w:rsidR="007914E5" w:rsidRPr="002D3892">
        <w:t>statistical</w:t>
      </w:r>
      <w:r w:rsidR="001F3659" w:rsidRPr="002D3892">
        <w:t xml:space="preserve"> </w:t>
      </w:r>
      <w:r w:rsidR="007914E5" w:rsidRPr="002D3892">
        <w:t>data</w:t>
      </w:r>
      <w:r w:rsidR="001F3659" w:rsidRPr="002D3892">
        <w:t xml:space="preserve"> </w:t>
      </w:r>
      <w:r w:rsidR="007914E5" w:rsidRPr="002D3892">
        <w:t>is</w:t>
      </w:r>
      <w:r w:rsidR="001F3659" w:rsidRPr="002D3892">
        <w:t xml:space="preserve"> </w:t>
      </w:r>
      <w:r w:rsidR="007914E5" w:rsidRPr="002D3892">
        <w:t>available</w:t>
      </w:r>
      <w:r w:rsidR="001F3659" w:rsidRPr="002D3892">
        <w:t xml:space="preserve"> </w:t>
      </w:r>
      <w:r w:rsidR="007914E5" w:rsidRPr="002D3892">
        <w:t>on</w:t>
      </w:r>
      <w:r w:rsidR="001F3659" w:rsidRPr="002D3892">
        <w:t xml:space="preserve"> </w:t>
      </w:r>
      <w:r w:rsidR="007914E5" w:rsidRPr="002D3892">
        <w:t>the</w:t>
      </w:r>
      <w:r w:rsidR="001F3659" w:rsidRPr="002D3892">
        <w:t xml:space="preserve"> </w:t>
      </w:r>
      <w:r w:rsidR="007914E5" w:rsidRPr="002D3892">
        <w:t>number</w:t>
      </w:r>
      <w:r w:rsidR="001F3659" w:rsidRPr="002D3892">
        <w:t xml:space="preserve"> </w:t>
      </w:r>
      <w:r w:rsidR="007914E5" w:rsidRPr="002D3892">
        <w:t>of</w:t>
      </w:r>
      <w:r w:rsidR="001F3659" w:rsidRPr="002D3892">
        <w:t xml:space="preserve"> </w:t>
      </w:r>
      <w:r w:rsidR="007914E5" w:rsidRPr="002D3892">
        <w:t>persons</w:t>
      </w:r>
      <w:r w:rsidR="001F3659" w:rsidRPr="002D3892">
        <w:t xml:space="preserve"> </w:t>
      </w:r>
      <w:r w:rsidR="007914E5" w:rsidRPr="002D3892">
        <w:t>with</w:t>
      </w:r>
      <w:r w:rsidR="001F3659" w:rsidRPr="002D3892">
        <w:t xml:space="preserve"> </w:t>
      </w:r>
      <w:r w:rsidR="007914E5" w:rsidRPr="002D3892">
        <w:t>psychosocial</w:t>
      </w:r>
      <w:r w:rsidR="001F3659" w:rsidRPr="002D3892">
        <w:t xml:space="preserve"> </w:t>
      </w:r>
      <w:r w:rsidR="007914E5" w:rsidRPr="002D3892">
        <w:t>or</w:t>
      </w:r>
      <w:r w:rsidR="001F3659" w:rsidRPr="002D3892">
        <w:t xml:space="preserve"> </w:t>
      </w:r>
      <w:r w:rsidR="007914E5" w:rsidRPr="002D3892">
        <w:t>intellectual</w:t>
      </w:r>
      <w:r w:rsidR="001F3659" w:rsidRPr="002D3892">
        <w:t xml:space="preserve"> </w:t>
      </w:r>
      <w:r w:rsidR="007914E5" w:rsidRPr="002D3892">
        <w:t>disabilities</w:t>
      </w:r>
      <w:r w:rsidR="001F3659" w:rsidRPr="002D3892">
        <w:t xml:space="preserve"> </w:t>
      </w:r>
      <w:r w:rsidR="007914E5" w:rsidRPr="002D3892">
        <w:t>and</w:t>
      </w:r>
      <w:r w:rsidR="001F3659" w:rsidRPr="002D3892">
        <w:t xml:space="preserve"> </w:t>
      </w:r>
      <w:r w:rsidR="007914E5" w:rsidRPr="002D3892">
        <w:t>of</w:t>
      </w:r>
      <w:r w:rsidR="001F3659" w:rsidRPr="002D3892">
        <w:t xml:space="preserve"> </w:t>
      </w:r>
      <w:r w:rsidR="007914E5" w:rsidRPr="002D3892">
        <w:t>older</w:t>
      </w:r>
      <w:r w:rsidR="001F3659" w:rsidRPr="002D3892">
        <w:t xml:space="preserve"> </w:t>
      </w:r>
      <w:r w:rsidR="007914E5" w:rsidRPr="002D3892">
        <w:t>persons</w:t>
      </w:r>
      <w:r w:rsidR="001F3659" w:rsidRPr="002D3892">
        <w:t xml:space="preserve"> </w:t>
      </w:r>
      <w:r w:rsidR="007914E5" w:rsidRPr="002D3892">
        <w:t>with</w:t>
      </w:r>
      <w:r w:rsidR="001F3659" w:rsidRPr="002D3892">
        <w:t xml:space="preserve"> </w:t>
      </w:r>
      <w:r w:rsidR="007914E5" w:rsidRPr="002D3892">
        <w:t>disabilities</w:t>
      </w:r>
      <w:r w:rsidR="001F3659" w:rsidRPr="002D3892">
        <w:t xml:space="preserve"> </w:t>
      </w:r>
      <w:r w:rsidR="007914E5" w:rsidRPr="002D3892">
        <w:t>who</w:t>
      </w:r>
      <w:r w:rsidR="001F3659" w:rsidRPr="002D3892">
        <w:t xml:space="preserve"> </w:t>
      </w:r>
      <w:proofErr w:type="gramStart"/>
      <w:r w:rsidR="007914E5" w:rsidRPr="002D3892">
        <w:t>are</w:t>
      </w:r>
      <w:r w:rsidR="001F3659" w:rsidRPr="002D3892">
        <w:t xml:space="preserve"> </w:t>
      </w:r>
      <w:r w:rsidR="007914E5" w:rsidRPr="002D3892">
        <w:t>currently</w:t>
      </w:r>
      <w:r w:rsidR="001F3659" w:rsidRPr="002D3892">
        <w:t xml:space="preserve"> </w:t>
      </w:r>
      <w:r w:rsidR="007914E5" w:rsidRPr="002D3892">
        <w:t>hospitalized</w:t>
      </w:r>
      <w:r w:rsidR="001F3659" w:rsidRPr="002D3892">
        <w:t xml:space="preserve"> </w:t>
      </w:r>
      <w:r w:rsidR="007914E5" w:rsidRPr="002D3892">
        <w:t>or</w:t>
      </w:r>
      <w:r w:rsidR="001F3659" w:rsidRPr="002D3892">
        <w:t xml:space="preserve"> </w:t>
      </w:r>
      <w:r w:rsidR="007914E5" w:rsidRPr="002D3892">
        <w:t>institutionalized</w:t>
      </w:r>
      <w:r w:rsidR="001F3659" w:rsidRPr="002D3892">
        <w:t xml:space="preserve"> </w:t>
      </w:r>
      <w:r w:rsidR="007914E5" w:rsidRPr="002D3892">
        <w:t>without</w:t>
      </w:r>
      <w:r w:rsidR="001F3659" w:rsidRPr="002D3892">
        <w:t xml:space="preserve"> </w:t>
      </w:r>
      <w:r w:rsidR="007914E5" w:rsidRPr="002D3892">
        <w:t>their</w:t>
      </w:r>
      <w:r w:rsidR="001F3659" w:rsidRPr="002D3892">
        <w:t xml:space="preserve"> </w:t>
      </w:r>
      <w:r w:rsidR="007914E5" w:rsidRPr="002D3892">
        <w:t>consent</w:t>
      </w:r>
      <w:proofErr w:type="gramEnd"/>
      <w:r w:rsidR="007914E5" w:rsidRPr="002D3892">
        <w:t>.</w:t>
      </w:r>
    </w:p>
    <w:p w:rsidR="007914E5" w:rsidRPr="002D3892" w:rsidRDefault="007914E5" w:rsidP="00B47080">
      <w:pPr>
        <w:pStyle w:val="SingleTxtG"/>
        <w:rPr>
          <w:b/>
          <w:bCs/>
        </w:rPr>
      </w:pPr>
      <w:r w:rsidRPr="002D3892">
        <w:t>30.</w:t>
      </w:r>
      <w:r w:rsidR="001F3659" w:rsidRPr="002D3892">
        <w:t xml:space="preserve"> </w:t>
      </w:r>
      <w:r w:rsidRPr="002D3892">
        <w:tab/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Committee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recommends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that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State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party:</w:t>
      </w:r>
    </w:p>
    <w:p w:rsidR="007914E5" w:rsidRPr="002D3892" w:rsidRDefault="0031425A" w:rsidP="00B47080">
      <w:pPr>
        <w:pStyle w:val="SingleTxtG"/>
        <w:rPr>
          <w:b/>
          <w:bCs/>
        </w:rPr>
      </w:pPr>
      <w:r w:rsidRPr="002D3892">
        <w:tab/>
      </w:r>
      <w:proofErr w:type="gramStart"/>
      <w:r w:rsidR="007914E5" w:rsidRPr="002D3892">
        <w:t>(a)</w:t>
      </w:r>
      <w:r w:rsidR="007914E5" w:rsidRPr="002D3892">
        <w:tab/>
      </w:r>
      <w:r w:rsidR="007914E5" w:rsidRPr="002D3892">
        <w:rPr>
          <w:b/>
          <w:bCs/>
        </w:rPr>
        <w:t>Adhere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Committee</w:t>
      </w:r>
      <w:r w:rsidR="002D3892">
        <w:rPr>
          <w:b/>
          <w:bCs/>
        </w:rPr>
        <w:t>’</w:t>
      </w:r>
      <w:r w:rsidR="007914E5" w:rsidRPr="002D3892">
        <w:rPr>
          <w:b/>
          <w:bCs/>
        </w:rPr>
        <w:t>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guidelines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on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right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liberty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security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persons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disabilities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(A/72/55,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annex),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repeal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all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legislation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that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allows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for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deprivation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liberty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based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on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actual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or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perceived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impairment,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introduce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legislation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that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ensures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non-discrimination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through,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for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example,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procedural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accommodation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for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persons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disabilities,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including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during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interrogation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detention,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explicitly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prohibit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forced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institutionalization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persons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disabilities,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particularly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persons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psychosocial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or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intellectual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disabilities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older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persons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disabilities;</w:t>
      </w:r>
      <w:proofErr w:type="gramEnd"/>
    </w:p>
    <w:p w:rsidR="007914E5" w:rsidRPr="002D3892" w:rsidRDefault="0031425A" w:rsidP="00B47080">
      <w:pPr>
        <w:pStyle w:val="SingleTxtG"/>
        <w:rPr>
          <w:b/>
          <w:bCs/>
        </w:rPr>
      </w:pPr>
      <w:r w:rsidRPr="002D3892">
        <w:tab/>
      </w:r>
      <w:r w:rsidR="007914E5" w:rsidRPr="002D3892">
        <w:t>(b)</w:t>
      </w:r>
      <w:r w:rsidR="007914E5" w:rsidRPr="002D3892">
        <w:tab/>
      </w:r>
      <w:r w:rsidR="007914E5" w:rsidRPr="002D3892">
        <w:rPr>
          <w:b/>
          <w:bCs/>
        </w:rPr>
        <w:t>Provide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in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its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next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periodic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report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statistical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data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on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number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persons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psychosocial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or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intellectual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disabilities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older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persons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disabilities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who</w:t>
      </w:r>
      <w:r w:rsidR="001F3659" w:rsidRPr="002D3892">
        <w:rPr>
          <w:b/>
          <w:bCs/>
        </w:rPr>
        <w:t xml:space="preserve"> </w:t>
      </w:r>
      <w:proofErr w:type="gramStart"/>
      <w:r w:rsidR="007914E5" w:rsidRPr="002D3892">
        <w:rPr>
          <w:b/>
          <w:bCs/>
        </w:rPr>
        <w:t>are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still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hospitalized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or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institutionalized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without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their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consent</w:t>
      </w:r>
      <w:proofErr w:type="gramEnd"/>
      <w:r w:rsidR="007914E5" w:rsidRPr="002D3892">
        <w:rPr>
          <w:b/>
          <w:bCs/>
        </w:rPr>
        <w:t>.</w:t>
      </w:r>
    </w:p>
    <w:p w:rsidR="007914E5" w:rsidRPr="002D3892" w:rsidRDefault="007914E5" w:rsidP="00634FDA">
      <w:pPr>
        <w:pStyle w:val="H23G"/>
      </w:pPr>
      <w:r w:rsidRPr="002D3892">
        <w:tab/>
      </w:r>
      <w:r w:rsidRPr="002D3892">
        <w:tab/>
        <w:t>Freedom</w:t>
      </w:r>
      <w:r w:rsidR="001F3659" w:rsidRPr="002D3892">
        <w:t xml:space="preserve"> </w:t>
      </w:r>
      <w:r w:rsidRPr="002D3892">
        <w:t>from</w:t>
      </w:r>
      <w:r w:rsidR="001F3659" w:rsidRPr="002D3892">
        <w:t xml:space="preserve"> </w:t>
      </w:r>
      <w:r w:rsidRPr="002D3892">
        <w:t>exploitation,</w:t>
      </w:r>
      <w:r w:rsidR="001F3659" w:rsidRPr="002D3892">
        <w:t xml:space="preserve"> </w:t>
      </w:r>
      <w:r w:rsidRPr="002D3892">
        <w:t>violence</w:t>
      </w:r>
      <w:r w:rsidR="001F3659" w:rsidRPr="002D3892">
        <w:t xml:space="preserve"> </w:t>
      </w:r>
      <w:r w:rsidRPr="002D3892">
        <w:t>and</w:t>
      </w:r>
      <w:r w:rsidR="001F3659" w:rsidRPr="002D3892">
        <w:t xml:space="preserve"> </w:t>
      </w:r>
      <w:r w:rsidRPr="002D3892">
        <w:t>abuse</w:t>
      </w:r>
      <w:r w:rsidR="001F3659" w:rsidRPr="002D3892">
        <w:t xml:space="preserve"> </w:t>
      </w:r>
      <w:r w:rsidRPr="002D3892">
        <w:t>(art.</w:t>
      </w:r>
      <w:r w:rsidR="001F3659" w:rsidRPr="002D3892">
        <w:t xml:space="preserve"> </w:t>
      </w:r>
      <w:r w:rsidRPr="002D3892">
        <w:t>16)</w:t>
      </w:r>
    </w:p>
    <w:p w:rsidR="007914E5" w:rsidRPr="002D3892" w:rsidRDefault="007914E5" w:rsidP="00B47080">
      <w:pPr>
        <w:pStyle w:val="SingleTxtG"/>
      </w:pPr>
      <w:r w:rsidRPr="002D3892">
        <w:t>31.</w:t>
      </w:r>
      <w:r w:rsidR="001F3659" w:rsidRPr="002D3892">
        <w:t xml:space="preserve"> </w:t>
      </w:r>
      <w:r w:rsidRPr="002D3892">
        <w:tab/>
        <w:t>The</w:t>
      </w:r>
      <w:r w:rsidR="001F3659" w:rsidRPr="002D3892">
        <w:t xml:space="preserve"> </w:t>
      </w:r>
      <w:r w:rsidRPr="002D3892">
        <w:t>Committee</w:t>
      </w:r>
      <w:r w:rsidR="001F3659" w:rsidRPr="002D3892">
        <w:t xml:space="preserve"> </w:t>
      </w:r>
      <w:r w:rsidRPr="002D3892">
        <w:t>is</w:t>
      </w:r>
      <w:r w:rsidR="001F3659" w:rsidRPr="002D3892">
        <w:t xml:space="preserve"> </w:t>
      </w:r>
      <w:r w:rsidRPr="002D3892">
        <w:t>concerned</w:t>
      </w:r>
      <w:r w:rsidR="001F3659" w:rsidRPr="002D3892">
        <w:t xml:space="preserve"> </w:t>
      </w:r>
      <w:r w:rsidRPr="002D3892">
        <w:t>about:</w:t>
      </w:r>
      <w:r w:rsidR="001F3659" w:rsidRPr="002D3892">
        <w:t xml:space="preserve"> </w:t>
      </w:r>
    </w:p>
    <w:p w:rsidR="007914E5" w:rsidRPr="002D3892" w:rsidRDefault="009E761D" w:rsidP="00B47080">
      <w:pPr>
        <w:pStyle w:val="SingleTxtG"/>
      </w:pPr>
      <w:r w:rsidRPr="002D3892">
        <w:tab/>
      </w:r>
      <w:r w:rsidR="007914E5" w:rsidRPr="002D3892">
        <w:t>(a)</w:t>
      </w:r>
      <w:r w:rsidR="007914E5" w:rsidRPr="002D3892">
        <w:tab/>
        <w:t>The</w:t>
      </w:r>
      <w:r w:rsidR="001F3659" w:rsidRPr="002D3892">
        <w:t xml:space="preserve"> </w:t>
      </w:r>
      <w:r w:rsidR="007914E5" w:rsidRPr="002D3892">
        <w:t>lack</w:t>
      </w:r>
      <w:r w:rsidR="001F3659" w:rsidRPr="002D3892">
        <w:t xml:space="preserve"> </w:t>
      </w:r>
      <w:r w:rsidR="007914E5" w:rsidRPr="002D3892">
        <w:t>of</w:t>
      </w:r>
      <w:r w:rsidR="001F3659" w:rsidRPr="002D3892">
        <w:t xml:space="preserve"> </w:t>
      </w:r>
      <w:r w:rsidR="007914E5" w:rsidRPr="002D3892">
        <w:t>awareness</w:t>
      </w:r>
      <w:r w:rsidR="001F3659" w:rsidRPr="002D3892">
        <w:t xml:space="preserve"> </w:t>
      </w:r>
      <w:r w:rsidR="007914E5" w:rsidRPr="002D3892">
        <w:t>among</w:t>
      </w:r>
      <w:r w:rsidR="001F3659" w:rsidRPr="002D3892">
        <w:t xml:space="preserve"> </w:t>
      </w:r>
      <w:r w:rsidR="007914E5" w:rsidRPr="002D3892">
        <w:t>the</w:t>
      </w:r>
      <w:r w:rsidR="001F3659" w:rsidRPr="002D3892">
        <w:t xml:space="preserve"> </w:t>
      </w:r>
      <w:r w:rsidR="007914E5" w:rsidRPr="002D3892">
        <w:t>general</w:t>
      </w:r>
      <w:r w:rsidR="001F3659" w:rsidRPr="002D3892">
        <w:t xml:space="preserve"> </w:t>
      </w:r>
      <w:r w:rsidR="007914E5" w:rsidRPr="002D3892">
        <w:t>population</w:t>
      </w:r>
      <w:r w:rsidR="001F3659" w:rsidRPr="002D3892">
        <w:t xml:space="preserve"> </w:t>
      </w:r>
      <w:r w:rsidR="007914E5" w:rsidRPr="002D3892">
        <w:t>and</w:t>
      </w:r>
      <w:r w:rsidR="001F3659" w:rsidRPr="002D3892">
        <w:t xml:space="preserve"> </w:t>
      </w:r>
      <w:r w:rsidR="007914E5" w:rsidRPr="002D3892">
        <w:t>particularly</w:t>
      </w:r>
      <w:r w:rsidR="001F3659" w:rsidRPr="002D3892">
        <w:t xml:space="preserve"> </w:t>
      </w:r>
      <w:r w:rsidR="007914E5" w:rsidRPr="002D3892">
        <w:t>among</w:t>
      </w:r>
      <w:r w:rsidR="001F3659" w:rsidRPr="002D3892">
        <w:t xml:space="preserve"> </w:t>
      </w:r>
      <w:r w:rsidR="007914E5" w:rsidRPr="002D3892">
        <w:t>persons</w:t>
      </w:r>
      <w:r w:rsidR="001F3659" w:rsidRPr="002D3892">
        <w:t xml:space="preserve"> </w:t>
      </w:r>
      <w:r w:rsidR="007914E5" w:rsidRPr="002D3892">
        <w:t>with</w:t>
      </w:r>
      <w:r w:rsidR="001F3659" w:rsidRPr="002D3892">
        <w:t xml:space="preserve"> </w:t>
      </w:r>
      <w:r w:rsidR="007914E5" w:rsidRPr="002D3892">
        <w:t>disabilities</w:t>
      </w:r>
      <w:r w:rsidR="001F3659" w:rsidRPr="002D3892">
        <w:t xml:space="preserve"> </w:t>
      </w:r>
      <w:r w:rsidR="007914E5" w:rsidRPr="002D3892">
        <w:t>about</w:t>
      </w:r>
      <w:r w:rsidR="001F3659" w:rsidRPr="002D3892">
        <w:t xml:space="preserve"> </w:t>
      </w:r>
      <w:r w:rsidR="007914E5" w:rsidRPr="002D3892">
        <w:t>measures</w:t>
      </w:r>
      <w:r w:rsidR="001F3659" w:rsidRPr="002D3892">
        <w:t xml:space="preserve"> </w:t>
      </w:r>
      <w:r w:rsidR="007914E5" w:rsidRPr="002D3892">
        <w:t>for</w:t>
      </w:r>
      <w:r w:rsidR="001F3659" w:rsidRPr="002D3892">
        <w:t xml:space="preserve"> </w:t>
      </w:r>
      <w:r w:rsidR="007914E5" w:rsidRPr="002D3892">
        <w:t>the</w:t>
      </w:r>
      <w:r w:rsidR="001F3659" w:rsidRPr="002D3892">
        <w:t xml:space="preserve"> </w:t>
      </w:r>
      <w:r w:rsidR="007914E5" w:rsidRPr="002D3892">
        <w:t>protection</w:t>
      </w:r>
      <w:r w:rsidR="001F3659" w:rsidRPr="002D3892">
        <w:t xml:space="preserve"> </w:t>
      </w:r>
      <w:r w:rsidR="007914E5" w:rsidRPr="002D3892">
        <w:t>of</w:t>
      </w:r>
      <w:r w:rsidR="001F3659" w:rsidRPr="002D3892">
        <w:t xml:space="preserve"> </w:t>
      </w:r>
      <w:r w:rsidR="007914E5" w:rsidRPr="002D3892">
        <w:t>persons</w:t>
      </w:r>
      <w:r w:rsidR="001F3659" w:rsidRPr="002D3892">
        <w:t xml:space="preserve"> </w:t>
      </w:r>
      <w:r w:rsidR="007914E5" w:rsidRPr="002D3892">
        <w:t>with</w:t>
      </w:r>
      <w:r w:rsidR="001F3659" w:rsidRPr="002D3892">
        <w:t xml:space="preserve"> </w:t>
      </w:r>
      <w:r w:rsidR="007914E5" w:rsidRPr="002D3892">
        <w:t>disabilities</w:t>
      </w:r>
      <w:r w:rsidR="001F3659" w:rsidRPr="002D3892">
        <w:t xml:space="preserve"> </w:t>
      </w:r>
      <w:r w:rsidR="007914E5" w:rsidRPr="002D3892">
        <w:t>from</w:t>
      </w:r>
      <w:r w:rsidR="001F3659" w:rsidRPr="002D3892">
        <w:t xml:space="preserve"> </w:t>
      </w:r>
      <w:r w:rsidR="007914E5" w:rsidRPr="002D3892">
        <w:t>exploitation,</w:t>
      </w:r>
      <w:r w:rsidR="001F3659" w:rsidRPr="002D3892">
        <w:t xml:space="preserve"> </w:t>
      </w:r>
      <w:r w:rsidR="007914E5" w:rsidRPr="002D3892">
        <w:t>violence</w:t>
      </w:r>
      <w:r w:rsidR="001F3659" w:rsidRPr="002D3892">
        <w:t xml:space="preserve"> </w:t>
      </w:r>
      <w:r w:rsidR="007914E5" w:rsidRPr="002D3892">
        <w:t>and</w:t>
      </w:r>
      <w:r w:rsidR="001F3659" w:rsidRPr="002D3892">
        <w:t xml:space="preserve"> </w:t>
      </w:r>
      <w:r w:rsidR="007914E5" w:rsidRPr="002D3892">
        <w:t>abuse;</w:t>
      </w:r>
      <w:r w:rsidR="001F3659" w:rsidRPr="002D3892">
        <w:t xml:space="preserve"> </w:t>
      </w:r>
    </w:p>
    <w:p w:rsidR="007914E5" w:rsidRPr="002D3892" w:rsidRDefault="009E761D" w:rsidP="00B47080">
      <w:pPr>
        <w:pStyle w:val="SingleTxtG"/>
      </w:pPr>
      <w:r w:rsidRPr="002D3892">
        <w:tab/>
      </w:r>
      <w:r w:rsidR="007914E5" w:rsidRPr="002D3892">
        <w:t>(b)</w:t>
      </w:r>
      <w:r w:rsidR="007914E5" w:rsidRPr="002D3892">
        <w:tab/>
        <w:t>Reports</w:t>
      </w:r>
      <w:r w:rsidR="001F3659" w:rsidRPr="002D3892">
        <w:t xml:space="preserve"> </w:t>
      </w:r>
      <w:r w:rsidR="007914E5" w:rsidRPr="002D3892">
        <w:t>of</w:t>
      </w:r>
      <w:r w:rsidR="001F3659" w:rsidRPr="002D3892">
        <w:t xml:space="preserve"> </w:t>
      </w:r>
      <w:r w:rsidR="007914E5" w:rsidRPr="002D3892">
        <w:t>the</w:t>
      </w:r>
      <w:r w:rsidR="001F3659" w:rsidRPr="002D3892">
        <w:t xml:space="preserve"> </w:t>
      </w:r>
      <w:r w:rsidR="007914E5" w:rsidRPr="002D3892">
        <w:t>incidence</w:t>
      </w:r>
      <w:r w:rsidR="001F3659" w:rsidRPr="002D3892">
        <w:t xml:space="preserve"> </w:t>
      </w:r>
      <w:r w:rsidR="007914E5" w:rsidRPr="002D3892">
        <w:t>of</w:t>
      </w:r>
      <w:r w:rsidR="001F3659" w:rsidRPr="002D3892">
        <w:t xml:space="preserve"> </w:t>
      </w:r>
      <w:r w:rsidR="007914E5" w:rsidRPr="002D3892">
        <w:t>reprisals</w:t>
      </w:r>
      <w:r w:rsidR="001F3659" w:rsidRPr="002D3892">
        <w:t xml:space="preserve"> </w:t>
      </w:r>
      <w:r w:rsidR="007914E5" w:rsidRPr="002D3892">
        <w:t>against</w:t>
      </w:r>
      <w:r w:rsidR="001F3659" w:rsidRPr="002D3892">
        <w:t xml:space="preserve"> </w:t>
      </w:r>
      <w:r w:rsidR="007914E5" w:rsidRPr="002D3892">
        <w:t>persons</w:t>
      </w:r>
      <w:r w:rsidR="001F3659" w:rsidRPr="002D3892">
        <w:t xml:space="preserve"> </w:t>
      </w:r>
      <w:r w:rsidR="007914E5" w:rsidRPr="002D3892">
        <w:t>willing</w:t>
      </w:r>
      <w:r w:rsidR="001F3659" w:rsidRPr="002D3892">
        <w:t xml:space="preserve"> </w:t>
      </w:r>
      <w:r w:rsidR="007914E5" w:rsidRPr="002D3892">
        <w:t>to</w:t>
      </w:r>
      <w:r w:rsidR="001F3659" w:rsidRPr="002D3892">
        <w:t xml:space="preserve"> </w:t>
      </w:r>
      <w:r w:rsidR="007914E5" w:rsidRPr="002D3892">
        <w:t>provide</w:t>
      </w:r>
      <w:r w:rsidR="001F3659" w:rsidRPr="002D3892">
        <w:t xml:space="preserve"> </w:t>
      </w:r>
      <w:r w:rsidR="007914E5" w:rsidRPr="002D3892">
        <w:t>information</w:t>
      </w:r>
      <w:r w:rsidR="001F3659" w:rsidRPr="002D3892">
        <w:t xml:space="preserve"> </w:t>
      </w:r>
      <w:r w:rsidR="007914E5" w:rsidRPr="002D3892">
        <w:t>in</w:t>
      </w:r>
      <w:r w:rsidR="001F3659" w:rsidRPr="002D3892">
        <w:t xml:space="preserve"> </w:t>
      </w:r>
      <w:r w:rsidR="007914E5" w:rsidRPr="002D3892">
        <w:t>legal</w:t>
      </w:r>
      <w:r w:rsidR="001F3659" w:rsidRPr="002D3892">
        <w:t xml:space="preserve"> </w:t>
      </w:r>
      <w:r w:rsidR="007914E5" w:rsidRPr="002D3892">
        <w:t>proceedings</w:t>
      </w:r>
      <w:r w:rsidR="001F3659" w:rsidRPr="002D3892">
        <w:t xml:space="preserve"> </w:t>
      </w:r>
      <w:r w:rsidR="007914E5" w:rsidRPr="002D3892">
        <w:t>as</w:t>
      </w:r>
      <w:r w:rsidR="001F3659" w:rsidRPr="002D3892">
        <w:t xml:space="preserve"> </w:t>
      </w:r>
      <w:r w:rsidR="007914E5" w:rsidRPr="002D3892">
        <w:t>witnesses</w:t>
      </w:r>
      <w:r w:rsidR="001F3659" w:rsidRPr="002D3892">
        <w:t xml:space="preserve"> </w:t>
      </w:r>
      <w:r w:rsidR="007914E5" w:rsidRPr="002D3892">
        <w:t>in</w:t>
      </w:r>
      <w:r w:rsidR="001F3659" w:rsidRPr="002D3892">
        <w:t xml:space="preserve"> </w:t>
      </w:r>
      <w:r w:rsidR="007914E5" w:rsidRPr="002D3892">
        <w:t>cases</w:t>
      </w:r>
      <w:r w:rsidR="001F3659" w:rsidRPr="002D3892">
        <w:t xml:space="preserve"> </w:t>
      </w:r>
      <w:r w:rsidR="007914E5" w:rsidRPr="002D3892">
        <w:t>of</w:t>
      </w:r>
      <w:r w:rsidR="001F3659" w:rsidRPr="002D3892">
        <w:t xml:space="preserve"> </w:t>
      </w:r>
      <w:r w:rsidR="007914E5" w:rsidRPr="002D3892">
        <w:t>exploitation,</w:t>
      </w:r>
      <w:r w:rsidR="001F3659" w:rsidRPr="002D3892">
        <w:t xml:space="preserve"> </w:t>
      </w:r>
      <w:r w:rsidR="007914E5" w:rsidRPr="002D3892">
        <w:t>violence</w:t>
      </w:r>
      <w:r w:rsidR="001F3659" w:rsidRPr="002D3892">
        <w:t xml:space="preserve"> </w:t>
      </w:r>
      <w:r w:rsidR="007914E5" w:rsidRPr="002D3892">
        <w:t>and</w:t>
      </w:r>
      <w:r w:rsidR="001F3659" w:rsidRPr="002D3892">
        <w:t xml:space="preserve"> </w:t>
      </w:r>
      <w:r w:rsidR="007914E5" w:rsidRPr="002D3892">
        <w:t>abuse</w:t>
      </w:r>
      <w:r w:rsidR="001F3659" w:rsidRPr="002D3892">
        <w:t xml:space="preserve"> </w:t>
      </w:r>
      <w:r w:rsidR="007914E5" w:rsidRPr="002D3892">
        <w:t>of</w:t>
      </w:r>
      <w:r w:rsidR="001F3659" w:rsidRPr="002D3892">
        <w:t xml:space="preserve"> </w:t>
      </w:r>
      <w:r w:rsidR="007914E5" w:rsidRPr="002D3892">
        <w:t>persons</w:t>
      </w:r>
      <w:r w:rsidR="001F3659" w:rsidRPr="002D3892">
        <w:t xml:space="preserve"> </w:t>
      </w:r>
      <w:r w:rsidR="007914E5" w:rsidRPr="002D3892">
        <w:t>with</w:t>
      </w:r>
      <w:r w:rsidR="001F3659" w:rsidRPr="002D3892">
        <w:t xml:space="preserve"> </w:t>
      </w:r>
      <w:r w:rsidR="007914E5" w:rsidRPr="002D3892">
        <w:t>disabilities</w:t>
      </w:r>
      <w:proofErr w:type="gramStart"/>
      <w:r w:rsidR="007914E5" w:rsidRPr="002D3892">
        <w:t>;</w:t>
      </w:r>
      <w:proofErr w:type="gramEnd"/>
      <w:r w:rsidR="001F3659" w:rsidRPr="002D3892">
        <w:t xml:space="preserve"> </w:t>
      </w:r>
    </w:p>
    <w:p w:rsidR="007914E5" w:rsidRPr="002D3892" w:rsidRDefault="009E761D" w:rsidP="00B47080">
      <w:pPr>
        <w:pStyle w:val="SingleTxtG"/>
      </w:pPr>
      <w:r w:rsidRPr="002D3892">
        <w:tab/>
      </w:r>
      <w:r w:rsidR="007914E5" w:rsidRPr="002D3892">
        <w:t>(c)</w:t>
      </w:r>
      <w:r w:rsidR="007914E5" w:rsidRPr="002D3892">
        <w:tab/>
        <w:t>The</w:t>
      </w:r>
      <w:r w:rsidR="001F3659" w:rsidRPr="002D3892">
        <w:t xml:space="preserve"> </w:t>
      </w:r>
      <w:r w:rsidR="007914E5" w:rsidRPr="002D3892">
        <w:t>limited</w:t>
      </w:r>
      <w:r w:rsidR="001F3659" w:rsidRPr="002D3892">
        <w:t xml:space="preserve"> </w:t>
      </w:r>
      <w:r w:rsidR="007914E5" w:rsidRPr="002D3892">
        <w:t>availability</w:t>
      </w:r>
      <w:r w:rsidR="001F3659" w:rsidRPr="002D3892">
        <w:t xml:space="preserve"> </w:t>
      </w:r>
      <w:r w:rsidR="007914E5" w:rsidRPr="002D3892">
        <w:t>of</w:t>
      </w:r>
      <w:r w:rsidR="001F3659" w:rsidRPr="002D3892">
        <w:t xml:space="preserve"> </w:t>
      </w:r>
      <w:r w:rsidR="007914E5" w:rsidRPr="002D3892">
        <w:t>information</w:t>
      </w:r>
      <w:r w:rsidR="001F3659" w:rsidRPr="002D3892">
        <w:t xml:space="preserve"> </w:t>
      </w:r>
      <w:r w:rsidR="007914E5" w:rsidRPr="002D3892">
        <w:t>and</w:t>
      </w:r>
      <w:r w:rsidR="001F3659" w:rsidRPr="002D3892">
        <w:t xml:space="preserve"> </w:t>
      </w:r>
      <w:r w:rsidR="007914E5" w:rsidRPr="002D3892">
        <w:t>statistical</w:t>
      </w:r>
      <w:r w:rsidR="001F3659" w:rsidRPr="002D3892">
        <w:t xml:space="preserve"> </w:t>
      </w:r>
      <w:r w:rsidR="007914E5" w:rsidRPr="002D3892">
        <w:t>data</w:t>
      </w:r>
      <w:r w:rsidR="001F3659" w:rsidRPr="002D3892">
        <w:t xml:space="preserve"> </w:t>
      </w:r>
      <w:r w:rsidR="007914E5" w:rsidRPr="002D3892">
        <w:t>regarding</w:t>
      </w:r>
      <w:r w:rsidR="001F3659" w:rsidRPr="002D3892">
        <w:t xml:space="preserve"> </w:t>
      </w:r>
      <w:r w:rsidR="007914E5" w:rsidRPr="002D3892">
        <w:t>violence</w:t>
      </w:r>
      <w:r w:rsidR="001F3659" w:rsidRPr="002D3892">
        <w:t xml:space="preserve"> </w:t>
      </w:r>
      <w:r w:rsidR="007914E5" w:rsidRPr="002D3892">
        <w:t>against</w:t>
      </w:r>
      <w:r w:rsidR="001F3659" w:rsidRPr="002D3892">
        <w:t xml:space="preserve"> </w:t>
      </w:r>
      <w:r w:rsidR="007914E5" w:rsidRPr="002D3892">
        <w:t>women</w:t>
      </w:r>
      <w:r w:rsidR="001F3659" w:rsidRPr="002D3892">
        <w:t xml:space="preserve"> </w:t>
      </w:r>
      <w:r w:rsidR="007914E5" w:rsidRPr="002D3892">
        <w:t>and</w:t>
      </w:r>
      <w:r w:rsidR="001F3659" w:rsidRPr="002D3892">
        <w:t xml:space="preserve"> </w:t>
      </w:r>
      <w:r w:rsidR="007914E5" w:rsidRPr="002D3892">
        <w:t>girls</w:t>
      </w:r>
      <w:r w:rsidR="001F3659" w:rsidRPr="002D3892">
        <w:t xml:space="preserve"> </w:t>
      </w:r>
      <w:r w:rsidR="007914E5" w:rsidRPr="002D3892">
        <w:t>with</w:t>
      </w:r>
      <w:r w:rsidR="001F3659" w:rsidRPr="002D3892">
        <w:t xml:space="preserve"> </w:t>
      </w:r>
      <w:r w:rsidR="007914E5" w:rsidRPr="002D3892">
        <w:t>disabilities</w:t>
      </w:r>
      <w:r w:rsidR="001F3659" w:rsidRPr="002D3892">
        <w:t xml:space="preserve"> </w:t>
      </w:r>
      <w:r w:rsidR="007914E5" w:rsidRPr="002D3892">
        <w:t>and</w:t>
      </w:r>
      <w:r w:rsidR="001F3659" w:rsidRPr="002D3892">
        <w:t xml:space="preserve"> </w:t>
      </w:r>
      <w:r w:rsidR="007914E5" w:rsidRPr="002D3892">
        <w:t>related</w:t>
      </w:r>
      <w:r w:rsidR="001F3659" w:rsidRPr="002D3892">
        <w:t xml:space="preserve"> </w:t>
      </w:r>
      <w:r w:rsidR="007914E5" w:rsidRPr="002D3892">
        <w:t>complaints</w:t>
      </w:r>
      <w:r w:rsidR="001F3659" w:rsidRPr="002D3892">
        <w:t xml:space="preserve"> </w:t>
      </w:r>
      <w:r w:rsidR="007914E5" w:rsidRPr="002D3892">
        <w:t>submitted</w:t>
      </w:r>
      <w:r w:rsidR="001F3659" w:rsidRPr="002D3892">
        <w:t xml:space="preserve"> </w:t>
      </w:r>
      <w:r w:rsidR="007914E5" w:rsidRPr="002D3892">
        <w:t>by</w:t>
      </w:r>
      <w:r w:rsidR="001F3659" w:rsidRPr="002D3892">
        <w:t xml:space="preserve"> </w:t>
      </w:r>
      <w:r w:rsidR="007914E5" w:rsidRPr="002D3892">
        <w:t>them;</w:t>
      </w:r>
      <w:r w:rsidR="001F3659" w:rsidRPr="002D3892">
        <w:t xml:space="preserve"> </w:t>
      </w:r>
    </w:p>
    <w:p w:rsidR="007914E5" w:rsidRPr="002D3892" w:rsidRDefault="009E761D" w:rsidP="00B47080">
      <w:pPr>
        <w:pStyle w:val="SingleTxtG"/>
      </w:pPr>
      <w:r w:rsidRPr="002D3892">
        <w:tab/>
      </w:r>
      <w:r w:rsidR="007914E5" w:rsidRPr="002D3892">
        <w:t>(d)</w:t>
      </w:r>
      <w:r w:rsidR="007914E5" w:rsidRPr="002D3892">
        <w:tab/>
        <w:t>The</w:t>
      </w:r>
      <w:r w:rsidR="001F3659" w:rsidRPr="002D3892">
        <w:t xml:space="preserve"> </w:t>
      </w:r>
      <w:r w:rsidR="007914E5" w:rsidRPr="002D3892">
        <w:t>lack</w:t>
      </w:r>
      <w:r w:rsidR="001F3659" w:rsidRPr="002D3892">
        <w:t xml:space="preserve"> </w:t>
      </w:r>
      <w:r w:rsidR="007914E5" w:rsidRPr="002D3892">
        <w:t>of</w:t>
      </w:r>
      <w:r w:rsidR="001F3659" w:rsidRPr="002D3892">
        <w:t xml:space="preserve"> </w:t>
      </w:r>
      <w:r w:rsidR="007914E5" w:rsidRPr="002D3892">
        <w:t>accessible</w:t>
      </w:r>
      <w:r w:rsidR="001F3659" w:rsidRPr="002D3892">
        <w:t xml:space="preserve"> </w:t>
      </w:r>
      <w:r w:rsidR="007914E5" w:rsidRPr="002D3892">
        <w:t>shelters</w:t>
      </w:r>
      <w:r w:rsidR="001F3659" w:rsidRPr="002D3892">
        <w:t xml:space="preserve"> </w:t>
      </w:r>
      <w:r w:rsidR="007914E5" w:rsidRPr="002D3892">
        <w:t>for</w:t>
      </w:r>
      <w:r w:rsidR="001F3659" w:rsidRPr="002D3892">
        <w:t xml:space="preserve"> </w:t>
      </w:r>
      <w:r w:rsidR="007914E5" w:rsidRPr="002D3892">
        <w:t>women</w:t>
      </w:r>
      <w:r w:rsidR="001F3659" w:rsidRPr="002D3892">
        <w:t xml:space="preserve"> </w:t>
      </w:r>
      <w:r w:rsidR="007914E5" w:rsidRPr="002D3892">
        <w:t>and</w:t>
      </w:r>
      <w:r w:rsidR="001F3659" w:rsidRPr="002D3892">
        <w:t xml:space="preserve"> </w:t>
      </w:r>
      <w:r w:rsidR="007914E5" w:rsidRPr="002D3892">
        <w:t>girls</w:t>
      </w:r>
      <w:r w:rsidR="001F3659" w:rsidRPr="002D3892">
        <w:t xml:space="preserve"> </w:t>
      </w:r>
      <w:r w:rsidR="007914E5" w:rsidRPr="002D3892">
        <w:t>who</w:t>
      </w:r>
      <w:r w:rsidR="001F3659" w:rsidRPr="002D3892">
        <w:t xml:space="preserve"> </w:t>
      </w:r>
      <w:r w:rsidR="007914E5" w:rsidRPr="002D3892">
        <w:t>are</w:t>
      </w:r>
      <w:r w:rsidR="001F3659" w:rsidRPr="002D3892">
        <w:t xml:space="preserve"> </w:t>
      </w:r>
      <w:r w:rsidR="007914E5" w:rsidRPr="002D3892">
        <w:t>victims</w:t>
      </w:r>
      <w:r w:rsidR="001F3659" w:rsidRPr="002D3892">
        <w:t xml:space="preserve"> </w:t>
      </w:r>
      <w:r w:rsidR="007914E5" w:rsidRPr="002D3892">
        <w:t>of</w:t>
      </w:r>
      <w:r w:rsidR="001F3659" w:rsidRPr="002D3892">
        <w:t xml:space="preserve"> </w:t>
      </w:r>
      <w:r w:rsidR="007914E5" w:rsidRPr="002D3892">
        <w:t>violence,</w:t>
      </w:r>
      <w:r w:rsidR="001F3659" w:rsidRPr="002D3892">
        <w:t xml:space="preserve"> </w:t>
      </w:r>
      <w:r w:rsidR="007914E5" w:rsidRPr="002D3892">
        <w:t>including</w:t>
      </w:r>
      <w:r w:rsidR="001F3659" w:rsidRPr="002D3892">
        <w:t xml:space="preserve"> </w:t>
      </w:r>
      <w:r w:rsidR="007914E5" w:rsidRPr="002D3892">
        <w:t>women</w:t>
      </w:r>
      <w:r w:rsidR="001F3659" w:rsidRPr="002D3892">
        <w:t xml:space="preserve"> </w:t>
      </w:r>
      <w:r w:rsidR="007914E5" w:rsidRPr="002D3892">
        <w:t>with</w:t>
      </w:r>
      <w:r w:rsidR="001F3659" w:rsidRPr="002D3892">
        <w:t xml:space="preserve"> </w:t>
      </w:r>
      <w:r w:rsidR="007914E5" w:rsidRPr="002D3892">
        <w:t>psychosocial</w:t>
      </w:r>
      <w:r w:rsidR="001F3659" w:rsidRPr="002D3892">
        <w:t xml:space="preserve"> </w:t>
      </w:r>
      <w:r w:rsidR="007914E5" w:rsidRPr="002D3892">
        <w:t>or</w:t>
      </w:r>
      <w:r w:rsidR="001F3659" w:rsidRPr="002D3892">
        <w:t xml:space="preserve"> </w:t>
      </w:r>
      <w:r w:rsidR="007914E5" w:rsidRPr="002D3892">
        <w:t>intellectual</w:t>
      </w:r>
      <w:r w:rsidR="001F3659" w:rsidRPr="002D3892">
        <w:t xml:space="preserve"> </w:t>
      </w:r>
      <w:r w:rsidR="007914E5" w:rsidRPr="002D3892">
        <w:t>disabilities.</w:t>
      </w:r>
      <w:r w:rsidR="001F3659" w:rsidRPr="002D3892">
        <w:t xml:space="preserve"> </w:t>
      </w:r>
    </w:p>
    <w:p w:rsidR="007914E5" w:rsidRPr="002D3892" w:rsidRDefault="007914E5" w:rsidP="00B47080">
      <w:pPr>
        <w:pStyle w:val="SingleTxtG"/>
        <w:rPr>
          <w:b/>
          <w:bCs/>
        </w:rPr>
      </w:pPr>
      <w:r w:rsidRPr="002D3892">
        <w:t>32.</w:t>
      </w:r>
      <w:r w:rsidR="001F3659" w:rsidRPr="002D3892">
        <w:t xml:space="preserve"> </w:t>
      </w:r>
      <w:r w:rsidRPr="002D3892">
        <w:tab/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Committee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recommends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that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State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party:</w:t>
      </w:r>
      <w:r w:rsidR="001F3659" w:rsidRPr="002D3892">
        <w:rPr>
          <w:b/>
          <w:bCs/>
        </w:rPr>
        <w:t xml:space="preserve"> </w:t>
      </w:r>
    </w:p>
    <w:p w:rsidR="007914E5" w:rsidRPr="002D3892" w:rsidRDefault="009E761D" w:rsidP="00B47080">
      <w:pPr>
        <w:pStyle w:val="SingleTxtG"/>
        <w:rPr>
          <w:b/>
          <w:bCs/>
        </w:rPr>
      </w:pPr>
      <w:r w:rsidRPr="002D3892">
        <w:tab/>
      </w:r>
      <w:proofErr w:type="gramStart"/>
      <w:r w:rsidR="007914E5" w:rsidRPr="002D3892">
        <w:t>(a)</w:t>
      </w:r>
      <w:r w:rsidR="007914E5" w:rsidRPr="002D3892">
        <w:tab/>
      </w:r>
      <w:r w:rsidR="007914E5" w:rsidRPr="002D3892">
        <w:rPr>
          <w:b/>
          <w:bCs/>
        </w:rPr>
        <w:t>Take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all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necessary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steps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prevent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exploitation,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violence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abuse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targeting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persons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disabilities,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especially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persons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psychosocial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or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intellectual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disabilities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those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who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are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institutionalized,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ensure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that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persons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disabilities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have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information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about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how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avoid,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recognize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report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cases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that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persons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disabilities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who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are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victims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exploitation,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violence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or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abuse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have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access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independent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complaint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mechanisms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appropriate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remedies,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such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redress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adequate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compensation,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including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rehabilitation;</w:t>
      </w:r>
      <w:proofErr w:type="gramEnd"/>
      <w:r w:rsidR="001F3659" w:rsidRPr="002D3892">
        <w:rPr>
          <w:b/>
          <w:bCs/>
        </w:rPr>
        <w:t xml:space="preserve"> </w:t>
      </w:r>
    </w:p>
    <w:p w:rsidR="007914E5" w:rsidRPr="002D3892" w:rsidRDefault="009E761D" w:rsidP="00B47080">
      <w:pPr>
        <w:pStyle w:val="SingleTxtG"/>
      </w:pPr>
      <w:r w:rsidRPr="002D3892">
        <w:tab/>
      </w:r>
      <w:r w:rsidR="007914E5" w:rsidRPr="002D3892">
        <w:t>(b)</w:t>
      </w:r>
      <w:r w:rsidR="007914E5" w:rsidRPr="002D3892">
        <w:tab/>
      </w:r>
      <w:r w:rsidR="007914E5" w:rsidRPr="002D3892">
        <w:rPr>
          <w:b/>
          <w:bCs/>
        </w:rPr>
        <w:t>Ensure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protection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any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individuals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testifying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in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cases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concerning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exploitation,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violence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abuse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targeting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persons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disabilities</w:t>
      </w:r>
      <w:proofErr w:type="gramStart"/>
      <w:r w:rsidR="007914E5" w:rsidRPr="002D3892">
        <w:rPr>
          <w:b/>
          <w:bCs/>
        </w:rPr>
        <w:t>;</w:t>
      </w:r>
      <w:proofErr w:type="gramEnd"/>
      <w:r w:rsidR="001F3659" w:rsidRPr="002D3892">
        <w:t xml:space="preserve"> </w:t>
      </w:r>
    </w:p>
    <w:p w:rsidR="007914E5" w:rsidRPr="002D3892" w:rsidRDefault="009E761D" w:rsidP="00B47080">
      <w:pPr>
        <w:pStyle w:val="SingleTxtG"/>
        <w:rPr>
          <w:b/>
          <w:bCs/>
        </w:rPr>
      </w:pPr>
      <w:r w:rsidRPr="002D3892">
        <w:tab/>
      </w:r>
      <w:r w:rsidR="007914E5" w:rsidRPr="002D3892">
        <w:t>(c)</w:t>
      </w:r>
      <w:r w:rsidR="007914E5" w:rsidRPr="002D3892">
        <w:tab/>
      </w:r>
      <w:r w:rsidR="007914E5" w:rsidRPr="002D3892">
        <w:rPr>
          <w:b/>
          <w:bCs/>
        </w:rPr>
        <w:t>Create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mechanism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gather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disaggregated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data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on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situation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women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girls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disabilities,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in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consultation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organizations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women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disabilities,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particularly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regard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violence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against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them</w:t>
      </w:r>
      <w:proofErr w:type="gramStart"/>
      <w:r w:rsidR="007914E5" w:rsidRPr="002D3892">
        <w:rPr>
          <w:b/>
          <w:bCs/>
        </w:rPr>
        <w:t>;</w:t>
      </w:r>
      <w:proofErr w:type="gramEnd"/>
      <w:r w:rsidR="001F3659" w:rsidRPr="002D3892">
        <w:rPr>
          <w:b/>
          <w:bCs/>
        </w:rPr>
        <w:t xml:space="preserve"> </w:t>
      </w:r>
    </w:p>
    <w:p w:rsidR="007914E5" w:rsidRPr="002D3892" w:rsidRDefault="009E761D" w:rsidP="00B47080">
      <w:pPr>
        <w:pStyle w:val="SingleTxtG"/>
        <w:rPr>
          <w:b/>
          <w:bCs/>
        </w:rPr>
      </w:pPr>
      <w:r w:rsidRPr="002D3892">
        <w:tab/>
      </w:r>
      <w:r w:rsidR="007914E5" w:rsidRPr="002D3892">
        <w:t>(d)</w:t>
      </w:r>
      <w:r w:rsidR="007914E5" w:rsidRPr="002D3892">
        <w:tab/>
      </w:r>
      <w:r w:rsidR="007914E5" w:rsidRPr="002D3892">
        <w:rPr>
          <w:b/>
          <w:bCs/>
        </w:rPr>
        <w:t>Ensure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that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shelters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for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victims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violence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are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established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that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facilities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services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provided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therein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are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accessible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persons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disabilities,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particularly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women.</w:t>
      </w:r>
    </w:p>
    <w:p w:rsidR="007914E5" w:rsidRPr="002D3892" w:rsidRDefault="007914E5" w:rsidP="003C724D">
      <w:pPr>
        <w:pStyle w:val="H23G"/>
      </w:pPr>
      <w:r w:rsidRPr="002D3892">
        <w:tab/>
      </w:r>
      <w:r w:rsidRPr="002D3892">
        <w:tab/>
        <w:t>Protecting</w:t>
      </w:r>
      <w:r w:rsidR="001F3659" w:rsidRPr="002D3892">
        <w:t xml:space="preserve"> </w:t>
      </w:r>
      <w:r w:rsidRPr="002D3892">
        <w:t>the</w:t>
      </w:r>
      <w:r w:rsidR="001F3659" w:rsidRPr="002D3892">
        <w:t xml:space="preserve"> </w:t>
      </w:r>
      <w:r w:rsidRPr="002D3892">
        <w:t>integrity</w:t>
      </w:r>
      <w:r w:rsidR="001F3659" w:rsidRPr="002D3892">
        <w:t xml:space="preserve"> </w:t>
      </w:r>
      <w:r w:rsidRPr="002D3892">
        <w:t>of</w:t>
      </w:r>
      <w:r w:rsidR="001F3659" w:rsidRPr="002D3892">
        <w:t xml:space="preserve"> </w:t>
      </w:r>
      <w:r w:rsidRPr="002D3892">
        <w:t>the</w:t>
      </w:r>
      <w:r w:rsidR="001F3659" w:rsidRPr="002D3892">
        <w:t xml:space="preserve"> </w:t>
      </w:r>
      <w:r w:rsidRPr="002D3892">
        <w:t>person</w:t>
      </w:r>
      <w:r w:rsidR="001F3659" w:rsidRPr="002D3892">
        <w:t xml:space="preserve"> </w:t>
      </w:r>
      <w:r w:rsidRPr="002D3892">
        <w:t>(art.</w:t>
      </w:r>
      <w:r w:rsidR="001F3659" w:rsidRPr="002D3892">
        <w:t xml:space="preserve"> </w:t>
      </w:r>
      <w:r w:rsidRPr="002D3892">
        <w:t>17)</w:t>
      </w:r>
      <w:r w:rsidR="001F3659" w:rsidRPr="002D3892">
        <w:t xml:space="preserve"> </w:t>
      </w:r>
    </w:p>
    <w:p w:rsidR="007914E5" w:rsidRPr="002D3892" w:rsidRDefault="007914E5" w:rsidP="00B47080">
      <w:pPr>
        <w:pStyle w:val="SingleTxtG"/>
      </w:pPr>
      <w:r w:rsidRPr="002D3892">
        <w:t>33.</w:t>
      </w:r>
      <w:r w:rsidRPr="002D3892">
        <w:tab/>
        <w:t>The</w:t>
      </w:r>
      <w:r w:rsidR="001F3659" w:rsidRPr="002D3892">
        <w:t xml:space="preserve"> </w:t>
      </w:r>
      <w:r w:rsidRPr="002D3892">
        <w:t>Committee</w:t>
      </w:r>
      <w:r w:rsidR="001F3659" w:rsidRPr="002D3892">
        <w:t xml:space="preserve"> </w:t>
      </w:r>
      <w:r w:rsidRPr="002D3892">
        <w:t>is</w:t>
      </w:r>
      <w:r w:rsidR="001F3659" w:rsidRPr="002D3892">
        <w:t xml:space="preserve"> </w:t>
      </w:r>
      <w:r w:rsidRPr="002D3892">
        <w:t>concerned</w:t>
      </w:r>
      <w:r w:rsidR="001F3659" w:rsidRPr="002D3892">
        <w:t xml:space="preserve"> </w:t>
      </w:r>
      <w:r w:rsidRPr="002D3892">
        <w:t>about</w:t>
      </w:r>
      <w:r w:rsidR="001F3659" w:rsidRPr="002D3892">
        <w:t xml:space="preserve"> </w:t>
      </w:r>
      <w:r w:rsidRPr="002D3892">
        <w:t>the</w:t>
      </w:r>
      <w:r w:rsidR="001F3659" w:rsidRPr="002D3892">
        <w:t xml:space="preserve"> </w:t>
      </w:r>
      <w:r w:rsidRPr="002D3892">
        <w:t>risks</w:t>
      </w:r>
      <w:r w:rsidR="001F3659" w:rsidRPr="002D3892">
        <w:t xml:space="preserve"> </w:t>
      </w:r>
      <w:r w:rsidRPr="002D3892">
        <w:t>posed</w:t>
      </w:r>
      <w:r w:rsidR="001F3659" w:rsidRPr="002D3892">
        <w:t xml:space="preserve"> </w:t>
      </w:r>
      <w:r w:rsidRPr="002D3892">
        <w:t>by</w:t>
      </w:r>
      <w:r w:rsidR="001F3659" w:rsidRPr="002D3892">
        <w:t xml:space="preserve"> </w:t>
      </w:r>
      <w:r w:rsidRPr="002D3892">
        <w:t>article</w:t>
      </w:r>
      <w:r w:rsidR="001F3659" w:rsidRPr="002D3892">
        <w:t xml:space="preserve"> </w:t>
      </w:r>
      <w:r w:rsidRPr="002D3892">
        <w:t>18</w:t>
      </w:r>
      <w:r w:rsidR="001F3659" w:rsidRPr="002D3892">
        <w:t xml:space="preserve"> </w:t>
      </w:r>
      <w:r w:rsidRPr="002D3892">
        <w:t>of</w:t>
      </w:r>
      <w:r w:rsidR="001F3659" w:rsidRPr="002D3892">
        <w:t xml:space="preserve"> </w:t>
      </w:r>
      <w:r w:rsidRPr="002D3892">
        <w:t>the</w:t>
      </w:r>
      <w:r w:rsidR="001F3659" w:rsidRPr="002D3892">
        <w:t xml:space="preserve"> </w:t>
      </w:r>
      <w:r w:rsidRPr="002D3892">
        <w:t>Public</w:t>
      </w:r>
      <w:r w:rsidR="001F3659" w:rsidRPr="002D3892">
        <w:t xml:space="preserve"> </w:t>
      </w:r>
      <w:r w:rsidRPr="002D3892">
        <w:t>Health</w:t>
      </w:r>
      <w:r w:rsidR="001F3659" w:rsidRPr="002D3892">
        <w:t xml:space="preserve"> </w:t>
      </w:r>
      <w:r w:rsidRPr="002D3892">
        <w:t>Act,</w:t>
      </w:r>
      <w:r w:rsidR="001F3659" w:rsidRPr="002D3892">
        <w:t xml:space="preserve"> </w:t>
      </w:r>
      <w:r w:rsidRPr="002D3892">
        <w:t>which</w:t>
      </w:r>
      <w:r w:rsidR="001F3659" w:rsidRPr="002D3892">
        <w:t xml:space="preserve"> </w:t>
      </w:r>
      <w:r w:rsidRPr="002D3892">
        <w:t>exempts</w:t>
      </w:r>
      <w:r w:rsidR="001F3659" w:rsidRPr="002D3892">
        <w:t xml:space="preserve"> </w:t>
      </w:r>
      <w:r w:rsidRPr="002D3892">
        <w:t>persons</w:t>
      </w:r>
      <w:r w:rsidR="001F3659" w:rsidRPr="002D3892">
        <w:t xml:space="preserve"> </w:t>
      </w:r>
      <w:r w:rsidRPr="002D3892">
        <w:t>with</w:t>
      </w:r>
      <w:r w:rsidR="001F3659" w:rsidRPr="002D3892">
        <w:t xml:space="preserve"> </w:t>
      </w:r>
      <w:r w:rsidRPr="002D3892">
        <w:t>disabilities</w:t>
      </w:r>
      <w:r w:rsidR="001F3659" w:rsidRPr="002D3892">
        <w:t xml:space="preserve"> </w:t>
      </w:r>
      <w:r w:rsidRPr="002D3892">
        <w:t>from</w:t>
      </w:r>
      <w:r w:rsidR="001F3659" w:rsidRPr="002D3892">
        <w:t xml:space="preserve"> </w:t>
      </w:r>
      <w:r w:rsidRPr="002D3892">
        <w:t>the</w:t>
      </w:r>
      <w:r w:rsidR="001F3659" w:rsidRPr="002D3892">
        <w:t xml:space="preserve"> </w:t>
      </w:r>
      <w:r w:rsidRPr="002D3892">
        <w:t>requirement</w:t>
      </w:r>
      <w:r w:rsidR="001F3659" w:rsidRPr="002D3892">
        <w:t xml:space="preserve"> </w:t>
      </w:r>
      <w:r w:rsidRPr="002D3892">
        <w:t>of</w:t>
      </w:r>
      <w:r w:rsidR="001F3659" w:rsidRPr="002D3892">
        <w:t xml:space="preserve"> </w:t>
      </w:r>
      <w:r w:rsidRPr="002D3892">
        <w:t>prior</w:t>
      </w:r>
      <w:r w:rsidR="001F3659" w:rsidRPr="002D3892">
        <w:t xml:space="preserve"> </w:t>
      </w:r>
      <w:r w:rsidRPr="002D3892">
        <w:t>consent</w:t>
      </w:r>
      <w:r w:rsidR="001F3659" w:rsidRPr="002D3892">
        <w:t xml:space="preserve"> </w:t>
      </w:r>
      <w:r w:rsidRPr="002D3892">
        <w:t>with</w:t>
      </w:r>
      <w:r w:rsidR="001F3659" w:rsidRPr="002D3892">
        <w:t xml:space="preserve"> </w:t>
      </w:r>
      <w:r w:rsidRPr="002D3892">
        <w:t>regard</w:t>
      </w:r>
      <w:r w:rsidR="001F3659" w:rsidRPr="002D3892">
        <w:t xml:space="preserve"> </w:t>
      </w:r>
      <w:r w:rsidRPr="002D3892">
        <w:t>to</w:t>
      </w:r>
      <w:r w:rsidR="001F3659" w:rsidRPr="002D3892">
        <w:t xml:space="preserve"> </w:t>
      </w:r>
      <w:r w:rsidRPr="002D3892">
        <w:t>medical</w:t>
      </w:r>
      <w:r w:rsidR="001F3659" w:rsidRPr="002D3892">
        <w:t xml:space="preserve"> </w:t>
      </w:r>
      <w:r w:rsidRPr="002D3892">
        <w:t>interventions.</w:t>
      </w:r>
      <w:r w:rsidR="001F3659" w:rsidRPr="002D3892">
        <w:t xml:space="preserve"> </w:t>
      </w:r>
      <w:r w:rsidRPr="002D3892">
        <w:t>The</w:t>
      </w:r>
      <w:r w:rsidR="001F3659" w:rsidRPr="002D3892">
        <w:t xml:space="preserve"> </w:t>
      </w:r>
      <w:r w:rsidRPr="002D3892">
        <w:t>Committee</w:t>
      </w:r>
      <w:r w:rsidR="001F3659" w:rsidRPr="002D3892">
        <w:t xml:space="preserve"> </w:t>
      </w:r>
      <w:r w:rsidRPr="002D3892">
        <w:t>is</w:t>
      </w:r>
      <w:r w:rsidR="001F3659" w:rsidRPr="002D3892">
        <w:t xml:space="preserve"> </w:t>
      </w:r>
      <w:r w:rsidRPr="002D3892">
        <w:t>also</w:t>
      </w:r>
      <w:r w:rsidR="001F3659" w:rsidRPr="002D3892">
        <w:t xml:space="preserve"> </w:t>
      </w:r>
      <w:r w:rsidRPr="002D3892">
        <w:t>concerned</w:t>
      </w:r>
      <w:r w:rsidR="001F3659" w:rsidRPr="002D3892">
        <w:t xml:space="preserve"> </w:t>
      </w:r>
      <w:r w:rsidRPr="002D3892">
        <w:t>that</w:t>
      </w:r>
      <w:r w:rsidR="001F3659" w:rsidRPr="002D3892">
        <w:t xml:space="preserve"> </w:t>
      </w:r>
      <w:r w:rsidRPr="002D3892">
        <w:t>a</w:t>
      </w:r>
      <w:r w:rsidR="001F3659" w:rsidRPr="002D3892">
        <w:t xml:space="preserve"> </w:t>
      </w:r>
      <w:r w:rsidRPr="002D3892">
        <w:t>legal</w:t>
      </w:r>
      <w:r w:rsidR="001F3659" w:rsidRPr="002D3892">
        <w:t xml:space="preserve"> </w:t>
      </w:r>
      <w:r w:rsidRPr="002D3892">
        <w:t>guardian</w:t>
      </w:r>
      <w:r w:rsidR="001F3659" w:rsidRPr="002D3892">
        <w:t xml:space="preserve"> </w:t>
      </w:r>
      <w:r w:rsidRPr="002D3892">
        <w:t>may</w:t>
      </w:r>
      <w:r w:rsidR="001F3659" w:rsidRPr="002D3892">
        <w:t xml:space="preserve"> </w:t>
      </w:r>
      <w:r w:rsidRPr="002D3892">
        <w:t>authorize</w:t>
      </w:r>
      <w:r w:rsidR="001F3659" w:rsidRPr="002D3892">
        <w:t xml:space="preserve"> </w:t>
      </w:r>
      <w:r w:rsidRPr="002D3892">
        <w:t>medical</w:t>
      </w:r>
      <w:r w:rsidR="001F3659" w:rsidRPr="002D3892">
        <w:t xml:space="preserve"> </w:t>
      </w:r>
      <w:r w:rsidRPr="002D3892">
        <w:t>interventions</w:t>
      </w:r>
      <w:r w:rsidR="001F3659" w:rsidRPr="002D3892">
        <w:t xml:space="preserve"> </w:t>
      </w:r>
      <w:r w:rsidRPr="002D3892">
        <w:t>on</w:t>
      </w:r>
      <w:r w:rsidR="001F3659" w:rsidRPr="002D3892">
        <w:t xml:space="preserve"> </w:t>
      </w:r>
      <w:r w:rsidRPr="002D3892">
        <w:t>behalf</w:t>
      </w:r>
      <w:r w:rsidR="001F3659" w:rsidRPr="002D3892">
        <w:t xml:space="preserve"> </w:t>
      </w:r>
      <w:r w:rsidRPr="002D3892">
        <w:t>of</w:t>
      </w:r>
      <w:r w:rsidR="001F3659" w:rsidRPr="002D3892">
        <w:t xml:space="preserve"> </w:t>
      </w:r>
      <w:r w:rsidRPr="002D3892">
        <w:t>persons</w:t>
      </w:r>
      <w:r w:rsidR="001F3659" w:rsidRPr="002D3892">
        <w:t xml:space="preserve"> </w:t>
      </w:r>
      <w:r w:rsidRPr="002D3892">
        <w:t>with</w:t>
      </w:r>
      <w:r w:rsidR="001F3659" w:rsidRPr="002D3892">
        <w:t xml:space="preserve"> </w:t>
      </w:r>
      <w:r w:rsidRPr="002D3892">
        <w:t>disabilities,</w:t>
      </w:r>
      <w:r w:rsidR="001F3659" w:rsidRPr="002D3892">
        <w:t xml:space="preserve"> </w:t>
      </w:r>
      <w:r w:rsidRPr="002D3892">
        <w:t>including</w:t>
      </w:r>
      <w:r w:rsidR="001F3659" w:rsidRPr="002D3892">
        <w:t xml:space="preserve"> </w:t>
      </w:r>
      <w:r w:rsidRPr="002D3892">
        <w:t>forced</w:t>
      </w:r>
      <w:r w:rsidR="001F3659" w:rsidRPr="002D3892">
        <w:t xml:space="preserve"> </w:t>
      </w:r>
      <w:r w:rsidRPr="002D3892">
        <w:t>institutionalization</w:t>
      </w:r>
      <w:r w:rsidR="001F3659" w:rsidRPr="002D3892">
        <w:t xml:space="preserve"> </w:t>
      </w:r>
      <w:r w:rsidRPr="002D3892">
        <w:t>and</w:t>
      </w:r>
      <w:r w:rsidR="001F3659" w:rsidRPr="002D3892">
        <w:t xml:space="preserve"> </w:t>
      </w:r>
      <w:r w:rsidRPr="002D3892">
        <w:t>sterilization.</w:t>
      </w:r>
    </w:p>
    <w:p w:rsidR="007914E5" w:rsidRPr="002D3892" w:rsidRDefault="007914E5" w:rsidP="00B47080">
      <w:pPr>
        <w:pStyle w:val="SingleTxtG"/>
        <w:rPr>
          <w:b/>
          <w:bCs/>
        </w:rPr>
      </w:pPr>
      <w:r w:rsidRPr="002D3892">
        <w:t>34.</w:t>
      </w:r>
      <w:r w:rsidRPr="002D3892">
        <w:tab/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Committee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recommends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that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State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party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adopt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effective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measures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ensure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respect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for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right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persons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disabilities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provide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free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informed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consent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prior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medical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treatment,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institutionalization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sterilization,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provide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effective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support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mechanisms</w:t>
      </w:r>
      <w:r w:rsidR="001F3659" w:rsidRPr="002D3892">
        <w:rPr>
          <w:b/>
          <w:bCs/>
        </w:rPr>
        <w:t xml:space="preserve"> </w:t>
      </w:r>
      <w:proofErr w:type="gramStart"/>
      <w:r w:rsidRPr="002D3892">
        <w:rPr>
          <w:b/>
          <w:bCs/>
        </w:rPr>
        <w:t>for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decision-making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by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persons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disabilities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themselves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State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party</w:t>
      </w:r>
      <w:proofErr w:type="gramEnd"/>
      <w:r w:rsidRPr="002D3892">
        <w:rPr>
          <w:b/>
          <w:bCs/>
        </w:rPr>
        <w:t>.</w:t>
      </w:r>
    </w:p>
    <w:p w:rsidR="007914E5" w:rsidRPr="002D3892" w:rsidRDefault="007914E5" w:rsidP="003C724D">
      <w:pPr>
        <w:pStyle w:val="H23G"/>
      </w:pPr>
      <w:r w:rsidRPr="002D3892">
        <w:tab/>
      </w:r>
      <w:r w:rsidR="003C724D" w:rsidRPr="002D3892">
        <w:tab/>
      </w:r>
      <w:r w:rsidRPr="002D3892">
        <w:t>Living</w:t>
      </w:r>
      <w:r w:rsidR="001F3659" w:rsidRPr="002D3892">
        <w:t xml:space="preserve"> </w:t>
      </w:r>
      <w:r w:rsidRPr="002D3892">
        <w:t>independently</w:t>
      </w:r>
      <w:r w:rsidR="001F3659" w:rsidRPr="002D3892">
        <w:t xml:space="preserve"> </w:t>
      </w:r>
      <w:r w:rsidRPr="002D3892">
        <w:t>and</w:t>
      </w:r>
      <w:r w:rsidR="001F3659" w:rsidRPr="002D3892">
        <w:t xml:space="preserve"> </w:t>
      </w:r>
      <w:r w:rsidRPr="002D3892">
        <w:t>being</w:t>
      </w:r>
      <w:r w:rsidR="001F3659" w:rsidRPr="002D3892">
        <w:t xml:space="preserve"> </w:t>
      </w:r>
      <w:r w:rsidRPr="002D3892">
        <w:t>included</w:t>
      </w:r>
      <w:r w:rsidR="001F3659" w:rsidRPr="002D3892">
        <w:t xml:space="preserve"> </w:t>
      </w:r>
      <w:r w:rsidRPr="002D3892">
        <w:t>in</w:t>
      </w:r>
      <w:r w:rsidR="001F3659" w:rsidRPr="002D3892">
        <w:t xml:space="preserve"> </w:t>
      </w:r>
      <w:r w:rsidRPr="002D3892">
        <w:t>the</w:t>
      </w:r>
      <w:r w:rsidR="001F3659" w:rsidRPr="002D3892">
        <w:t xml:space="preserve"> </w:t>
      </w:r>
      <w:r w:rsidRPr="002D3892">
        <w:t>community</w:t>
      </w:r>
      <w:r w:rsidR="001F3659" w:rsidRPr="002D3892">
        <w:t xml:space="preserve"> </w:t>
      </w:r>
      <w:r w:rsidRPr="002D3892">
        <w:t>(art.</w:t>
      </w:r>
      <w:r w:rsidR="001F3659" w:rsidRPr="002D3892">
        <w:t xml:space="preserve"> </w:t>
      </w:r>
      <w:r w:rsidRPr="002D3892">
        <w:t>19)</w:t>
      </w:r>
      <w:r w:rsidR="001F3659" w:rsidRPr="002D3892">
        <w:t xml:space="preserve"> </w:t>
      </w:r>
    </w:p>
    <w:p w:rsidR="007914E5" w:rsidRPr="002D3892" w:rsidRDefault="007914E5" w:rsidP="00B47080">
      <w:pPr>
        <w:pStyle w:val="SingleTxtG"/>
      </w:pPr>
      <w:r w:rsidRPr="002D3892">
        <w:t>35.</w:t>
      </w:r>
      <w:r w:rsidR="001F3659" w:rsidRPr="002D3892">
        <w:t xml:space="preserve"> </w:t>
      </w:r>
      <w:r w:rsidRPr="002D3892">
        <w:tab/>
        <w:t>The</w:t>
      </w:r>
      <w:r w:rsidR="001F3659" w:rsidRPr="002D3892">
        <w:t xml:space="preserve"> </w:t>
      </w:r>
      <w:r w:rsidRPr="002D3892">
        <w:t>Committee</w:t>
      </w:r>
      <w:r w:rsidR="001F3659" w:rsidRPr="002D3892">
        <w:t xml:space="preserve"> </w:t>
      </w:r>
      <w:r w:rsidRPr="002D3892">
        <w:t>is</w:t>
      </w:r>
      <w:r w:rsidR="001F3659" w:rsidRPr="002D3892">
        <w:t xml:space="preserve"> </w:t>
      </w:r>
      <w:r w:rsidRPr="002D3892">
        <w:t>concerned</w:t>
      </w:r>
      <w:r w:rsidR="001F3659" w:rsidRPr="002D3892">
        <w:t xml:space="preserve"> </w:t>
      </w:r>
      <w:r w:rsidRPr="002D3892">
        <w:t>about:</w:t>
      </w:r>
    </w:p>
    <w:p w:rsidR="007914E5" w:rsidRPr="002D3892" w:rsidRDefault="003C724D" w:rsidP="00B47080">
      <w:pPr>
        <w:pStyle w:val="SingleTxtG"/>
      </w:pPr>
      <w:r w:rsidRPr="002D3892">
        <w:tab/>
      </w:r>
      <w:r w:rsidR="007914E5" w:rsidRPr="002D3892">
        <w:t>(a)</w:t>
      </w:r>
      <w:r w:rsidR="007914E5" w:rsidRPr="002D3892">
        <w:tab/>
        <w:t>The</w:t>
      </w:r>
      <w:r w:rsidR="001F3659" w:rsidRPr="002D3892">
        <w:t xml:space="preserve"> </w:t>
      </w:r>
      <w:r w:rsidR="007914E5" w:rsidRPr="002D3892">
        <w:t>lack</w:t>
      </w:r>
      <w:r w:rsidR="001F3659" w:rsidRPr="002D3892">
        <w:t xml:space="preserve"> </w:t>
      </w:r>
      <w:r w:rsidR="007914E5" w:rsidRPr="002D3892">
        <w:t>of</w:t>
      </w:r>
      <w:r w:rsidR="001F3659" w:rsidRPr="002D3892">
        <w:t xml:space="preserve"> </w:t>
      </w:r>
      <w:r w:rsidR="007914E5" w:rsidRPr="002D3892">
        <w:t>measures</w:t>
      </w:r>
      <w:r w:rsidR="001F3659" w:rsidRPr="002D3892">
        <w:t xml:space="preserve"> </w:t>
      </w:r>
      <w:r w:rsidR="007914E5" w:rsidRPr="002D3892">
        <w:t>taken</w:t>
      </w:r>
      <w:r w:rsidR="001F3659" w:rsidRPr="002D3892">
        <w:t xml:space="preserve"> </w:t>
      </w:r>
      <w:r w:rsidR="007914E5" w:rsidRPr="002D3892">
        <w:t>to</w:t>
      </w:r>
      <w:r w:rsidR="001F3659" w:rsidRPr="002D3892">
        <w:t xml:space="preserve"> </w:t>
      </w:r>
      <w:r w:rsidR="007914E5" w:rsidRPr="002D3892">
        <w:t>ensure</w:t>
      </w:r>
      <w:r w:rsidR="001F3659" w:rsidRPr="002D3892">
        <w:t xml:space="preserve"> </w:t>
      </w:r>
      <w:r w:rsidR="007914E5" w:rsidRPr="002D3892">
        <w:t>respect</w:t>
      </w:r>
      <w:r w:rsidR="001F3659" w:rsidRPr="002D3892">
        <w:t xml:space="preserve"> </w:t>
      </w:r>
      <w:r w:rsidR="007914E5" w:rsidRPr="002D3892">
        <w:t>for</w:t>
      </w:r>
      <w:r w:rsidR="001F3659" w:rsidRPr="002D3892">
        <w:t xml:space="preserve"> </w:t>
      </w:r>
      <w:r w:rsidR="007914E5" w:rsidRPr="002D3892">
        <w:t>the</w:t>
      </w:r>
      <w:r w:rsidR="001F3659" w:rsidRPr="002D3892">
        <w:t xml:space="preserve"> </w:t>
      </w:r>
      <w:r w:rsidR="007914E5" w:rsidRPr="002D3892">
        <w:t>right</w:t>
      </w:r>
      <w:r w:rsidR="001F3659" w:rsidRPr="002D3892">
        <w:t xml:space="preserve"> </w:t>
      </w:r>
      <w:r w:rsidR="007914E5" w:rsidRPr="002D3892">
        <w:t>of</w:t>
      </w:r>
      <w:r w:rsidR="001F3659" w:rsidRPr="002D3892">
        <w:t xml:space="preserve"> </w:t>
      </w:r>
      <w:r w:rsidR="007914E5" w:rsidRPr="002D3892">
        <w:t>persons</w:t>
      </w:r>
      <w:r w:rsidR="001F3659" w:rsidRPr="002D3892">
        <w:t xml:space="preserve"> </w:t>
      </w:r>
      <w:r w:rsidR="007914E5" w:rsidRPr="002D3892">
        <w:t>with</w:t>
      </w:r>
      <w:r w:rsidR="001F3659" w:rsidRPr="002D3892">
        <w:t xml:space="preserve"> </w:t>
      </w:r>
      <w:r w:rsidR="007914E5" w:rsidRPr="002D3892">
        <w:t>disabilities</w:t>
      </w:r>
      <w:r w:rsidR="001F3659" w:rsidRPr="002D3892">
        <w:t xml:space="preserve"> </w:t>
      </w:r>
      <w:r w:rsidR="007914E5" w:rsidRPr="002D3892">
        <w:t>to</w:t>
      </w:r>
      <w:r w:rsidR="001F3659" w:rsidRPr="002D3892">
        <w:t xml:space="preserve"> </w:t>
      </w:r>
      <w:r w:rsidR="007914E5" w:rsidRPr="002D3892">
        <w:t>live</w:t>
      </w:r>
      <w:r w:rsidR="001F3659" w:rsidRPr="002D3892">
        <w:t xml:space="preserve"> </w:t>
      </w:r>
      <w:r w:rsidR="007914E5" w:rsidRPr="002D3892">
        <w:t>independently</w:t>
      </w:r>
      <w:r w:rsidR="001F3659" w:rsidRPr="002D3892">
        <w:t xml:space="preserve"> </w:t>
      </w:r>
      <w:r w:rsidR="007914E5" w:rsidRPr="002D3892">
        <w:t>and</w:t>
      </w:r>
      <w:r w:rsidR="001F3659" w:rsidRPr="002D3892">
        <w:t xml:space="preserve"> </w:t>
      </w:r>
      <w:r w:rsidR="007914E5" w:rsidRPr="002D3892">
        <w:t>be</w:t>
      </w:r>
      <w:r w:rsidR="001F3659" w:rsidRPr="002D3892">
        <w:t xml:space="preserve"> </w:t>
      </w:r>
      <w:r w:rsidR="007914E5" w:rsidRPr="002D3892">
        <w:t>included</w:t>
      </w:r>
      <w:r w:rsidR="001F3659" w:rsidRPr="002D3892">
        <w:t xml:space="preserve"> </w:t>
      </w:r>
      <w:r w:rsidR="007914E5" w:rsidRPr="002D3892">
        <w:t>in</w:t>
      </w:r>
      <w:r w:rsidR="001F3659" w:rsidRPr="002D3892">
        <w:t xml:space="preserve"> </w:t>
      </w:r>
      <w:r w:rsidR="007914E5" w:rsidRPr="002D3892">
        <w:t>the</w:t>
      </w:r>
      <w:r w:rsidR="001F3659" w:rsidRPr="002D3892">
        <w:t xml:space="preserve"> </w:t>
      </w:r>
      <w:r w:rsidR="007914E5" w:rsidRPr="002D3892">
        <w:t>community,</w:t>
      </w:r>
      <w:r w:rsidR="001F3659" w:rsidRPr="002D3892">
        <w:t xml:space="preserve"> </w:t>
      </w:r>
      <w:r w:rsidR="007914E5" w:rsidRPr="002D3892">
        <w:t>and</w:t>
      </w:r>
      <w:r w:rsidR="001F3659" w:rsidRPr="002D3892">
        <w:t xml:space="preserve"> </w:t>
      </w:r>
      <w:r w:rsidR="007914E5" w:rsidRPr="002D3892">
        <w:t>the</w:t>
      </w:r>
      <w:r w:rsidR="001F3659" w:rsidRPr="002D3892">
        <w:t xml:space="preserve"> </w:t>
      </w:r>
      <w:r w:rsidR="007914E5" w:rsidRPr="002D3892">
        <w:t>lack</w:t>
      </w:r>
      <w:r w:rsidR="001F3659" w:rsidRPr="002D3892">
        <w:t xml:space="preserve"> </w:t>
      </w:r>
      <w:r w:rsidR="007914E5" w:rsidRPr="002D3892">
        <w:t>of</w:t>
      </w:r>
      <w:r w:rsidR="001F3659" w:rsidRPr="002D3892">
        <w:t xml:space="preserve"> </w:t>
      </w:r>
      <w:r w:rsidR="007914E5" w:rsidRPr="002D3892">
        <w:t>programmes</w:t>
      </w:r>
      <w:r w:rsidR="001F3659" w:rsidRPr="002D3892">
        <w:t xml:space="preserve"> </w:t>
      </w:r>
      <w:r w:rsidR="007914E5" w:rsidRPr="002D3892">
        <w:t>and</w:t>
      </w:r>
      <w:r w:rsidR="001F3659" w:rsidRPr="002D3892">
        <w:t xml:space="preserve"> </w:t>
      </w:r>
      <w:r w:rsidR="007914E5" w:rsidRPr="002D3892">
        <w:t>services,</w:t>
      </w:r>
      <w:r w:rsidR="001F3659" w:rsidRPr="002D3892">
        <w:t xml:space="preserve"> </w:t>
      </w:r>
      <w:r w:rsidR="007914E5" w:rsidRPr="002D3892">
        <w:t>including</w:t>
      </w:r>
      <w:r w:rsidR="001F3659" w:rsidRPr="002D3892">
        <w:t xml:space="preserve"> </w:t>
      </w:r>
      <w:r w:rsidR="007914E5" w:rsidRPr="002D3892">
        <w:t>personal</w:t>
      </w:r>
      <w:r w:rsidR="001F3659" w:rsidRPr="002D3892">
        <w:t xml:space="preserve"> </w:t>
      </w:r>
      <w:r w:rsidR="007914E5" w:rsidRPr="002D3892">
        <w:t>assistance</w:t>
      </w:r>
      <w:r w:rsidR="001F3659" w:rsidRPr="002D3892">
        <w:t xml:space="preserve"> </w:t>
      </w:r>
      <w:r w:rsidR="007914E5" w:rsidRPr="002D3892">
        <w:t>for</w:t>
      </w:r>
      <w:r w:rsidR="001F3659" w:rsidRPr="002D3892">
        <w:t xml:space="preserve"> </w:t>
      </w:r>
      <w:r w:rsidR="007914E5" w:rsidRPr="002D3892">
        <w:t>persons</w:t>
      </w:r>
      <w:r w:rsidR="001F3659" w:rsidRPr="002D3892">
        <w:t xml:space="preserve"> </w:t>
      </w:r>
      <w:r w:rsidR="007914E5" w:rsidRPr="002D3892">
        <w:t>with</w:t>
      </w:r>
      <w:r w:rsidR="001F3659" w:rsidRPr="002D3892">
        <w:t xml:space="preserve"> </w:t>
      </w:r>
      <w:r w:rsidR="007914E5" w:rsidRPr="002D3892">
        <w:t>disabilities</w:t>
      </w:r>
      <w:r w:rsidR="001F3659" w:rsidRPr="002D3892">
        <w:t xml:space="preserve"> </w:t>
      </w:r>
      <w:r w:rsidR="007914E5" w:rsidRPr="002D3892">
        <w:t>who</w:t>
      </w:r>
      <w:r w:rsidR="001F3659" w:rsidRPr="002D3892">
        <w:t xml:space="preserve"> </w:t>
      </w:r>
      <w:r w:rsidR="007914E5" w:rsidRPr="002D3892">
        <w:t>require</w:t>
      </w:r>
      <w:r w:rsidR="001F3659" w:rsidRPr="002D3892">
        <w:t xml:space="preserve"> </w:t>
      </w:r>
      <w:r w:rsidR="007914E5" w:rsidRPr="002D3892">
        <w:t>it;</w:t>
      </w:r>
    </w:p>
    <w:p w:rsidR="007914E5" w:rsidRPr="002D3892" w:rsidRDefault="003C724D" w:rsidP="00B47080">
      <w:pPr>
        <w:pStyle w:val="SingleTxtG"/>
      </w:pPr>
      <w:r w:rsidRPr="002D3892">
        <w:tab/>
      </w:r>
      <w:r w:rsidR="007914E5" w:rsidRPr="002D3892">
        <w:t>(b)</w:t>
      </w:r>
      <w:r w:rsidR="007914E5" w:rsidRPr="002D3892">
        <w:tab/>
        <w:t>The</w:t>
      </w:r>
      <w:r w:rsidR="001F3659" w:rsidRPr="002D3892">
        <w:t xml:space="preserve"> </w:t>
      </w:r>
      <w:r w:rsidR="007914E5" w:rsidRPr="002D3892">
        <w:t>continuing</w:t>
      </w:r>
      <w:r w:rsidR="001F3659" w:rsidRPr="002D3892">
        <w:t xml:space="preserve"> </w:t>
      </w:r>
      <w:r w:rsidR="007914E5" w:rsidRPr="002D3892">
        <w:t>investment</w:t>
      </w:r>
      <w:r w:rsidR="001F3659" w:rsidRPr="002D3892">
        <w:t xml:space="preserve"> </w:t>
      </w:r>
      <w:r w:rsidR="007914E5" w:rsidRPr="002D3892">
        <w:t>of</w:t>
      </w:r>
      <w:r w:rsidR="001F3659" w:rsidRPr="002D3892">
        <w:t xml:space="preserve"> </w:t>
      </w:r>
      <w:r w:rsidR="007914E5" w:rsidRPr="002D3892">
        <w:t>public</w:t>
      </w:r>
      <w:r w:rsidR="001F3659" w:rsidRPr="002D3892">
        <w:t xml:space="preserve"> </w:t>
      </w:r>
      <w:r w:rsidR="007914E5" w:rsidRPr="002D3892">
        <w:t>resources</w:t>
      </w:r>
      <w:r w:rsidR="001F3659" w:rsidRPr="002D3892">
        <w:t xml:space="preserve"> </w:t>
      </w:r>
      <w:r w:rsidR="007914E5" w:rsidRPr="002D3892">
        <w:t>in</w:t>
      </w:r>
      <w:r w:rsidR="001F3659" w:rsidRPr="002D3892">
        <w:t xml:space="preserve"> </w:t>
      </w:r>
      <w:r w:rsidR="007914E5" w:rsidRPr="002D3892">
        <w:t>residential</w:t>
      </w:r>
      <w:r w:rsidR="001F3659" w:rsidRPr="002D3892">
        <w:t xml:space="preserve"> </w:t>
      </w:r>
      <w:r w:rsidR="007914E5" w:rsidRPr="002D3892">
        <w:t>institutions</w:t>
      </w:r>
      <w:r w:rsidR="001F3659" w:rsidRPr="002D3892">
        <w:t xml:space="preserve"> </w:t>
      </w:r>
      <w:r w:rsidR="007914E5" w:rsidRPr="002D3892">
        <w:t>for</w:t>
      </w:r>
      <w:r w:rsidR="001F3659" w:rsidRPr="002D3892">
        <w:t xml:space="preserve"> </w:t>
      </w:r>
      <w:r w:rsidR="007914E5" w:rsidRPr="002D3892">
        <w:t>persons</w:t>
      </w:r>
      <w:r w:rsidR="001F3659" w:rsidRPr="002D3892">
        <w:t xml:space="preserve"> </w:t>
      </w:r>
      <w:r w:rsidR="007914E5" w:rsidRPr="002D3892">
        <w:t>with</w:t>
      </w:r>
      <w:r w:rsidR="001F3659" w:rsidRPr="002D3892">
        <w:t xml:space="preserve"> </w:t>
      </w:r>
      <w:r w:rsidR="007914E5" w:rsidRPr="002D3892">
        <w:t>disabilities,</w:t>
      </w:r>
      <w:r w:rsidR="001F3659" w:rsidRPr="002D3892">
        <w:t xml:space="preserve"> </w:t>
      </w:r>
      <w:r w:rsidR="007914E5" w:rsidRPr="002D3892">
        <w:t>which</w:t>
      </w:r>
      <w:r w:rsidR="001F3659" w:rsidRPr="002D3892">
        <w:t xml:space="preserve"> </w:t>
      </w:r>
      <w:r w:rsidR="007914E5" w:rsidRPr="002D3892">
        <w:t>may</w:t>
      </w:r>
      <w:r w:rsidR="001F3659" w:rsidRPr="002D3892">
        <w:t xml:space="preserve"> </w:t>
      </w:r>
      <w:r w:rsidR="007914E5" w:rsidRPr="002D3892">
        <w:t>increase</w:t>
      </w:r>
      <w:r w:rsidR="001F3659" w:rsidRPr="002D3892">
        <w:t xml:space="preserve"> </w:t>
      </w:r>
      <w:r w:rsidR="007914E5" w:rsidRPr="002D3892">
        <w:t>institutionalization;</w:t>
      </w:r>
      <w:r w:rsidR="001F3659" w:rsidRPr="002D3892">
        <w:t xml:space="preserve"> </w:t>
      </w:r>
    </w:p>
    <w:p w:rsidR="007914E5" w:rsidRPr="002D3892" w:rsidRDefault="003C724D" w:rsidP="00B47080">
      <w:pPr>
        <w:pStyle w:val="SingleTxtG"/>
      </w:pPr>
      <w:r w:rsidRPr="002D3892">
        <w:tab/>
      </w:r>
      <w:r w:rsidR="007914E5" w:rsidRPr="002D3892">
        <w:t>(c)</w:t>
      </w:r>
      <w:r w:rsidR="007914E5" w:rsidRPr="002D3892">
        <w:tab/>
        <w:t>The</w:t>
      </w:r>
      <w:r w:rsidR="001F3659" w:rsidRPr="002D3892">
        <w:t xml:space="preserve"> </w:t>
      </w:r>
      <w:r w:rsidR="007914E5" w:rsidRPr="002D3892">
        <w:t>fact</w:t>
      </w:r>
      <w:r w:rsidR="001F3659" w:rsidRPr="002D3892">
        <w:t xml:space="preserve"> </w:t>
      </w:r>
      <w:r w:rsidR="007914E5" w:rsidRPr="002D3892">
        <w:t>that</w:t>
      </w:r>
      <w:r w:rsidR="001F3659" w:rsidRPr="002D3892">
        <w:t xml:space="preserve"> </w:t>
      </w:r>
      <w:r w:rsidR="007914E5" w:rsidRPr="002D3892">
        <w:t>not</w:t>
      </w:r>
      <w:r w:rsidR="001F3659" w:rsidRPr="002D3892">
        <w:t xml:space="preserve"> </w:t>
      </w:r>
      <w:r w:rsidR="007914E5" w:rsidRPr="002D3892">
        <w:t>all</w:t>
      </w:r>
      <w:r w:rsidR="001F3659" w:rsidRPr="002D3892">
        <w:t xml:space="preserve"> </w:t>
      </w:r>
      <w:r w:rsidR="007914E5" w:rsidRPr="002D3892">
        <w:t>persons</w:t>
      </w:r>
      <w:r w:rsidR="001F3659" w:rsidRPr="002D3892">
        <w:t xml:space="preserve"> </w:t>
      </w:r>
      <w:r w:rsidR="007914E5" w:rsidRPr="002D3892">
        <w:t>with</w:t>
      </w:r>
      <w:r w:rsidR="001F3659" w:rsidRPr="002D3892">
        <w:t xml:space="preserve"> </w:t>
      </w:r>
      <w:r w:rsidR="007914E5" w:rsidRPr="002D3892">
        <w:t>disabilities</w:t>
      </w:r>
      <w:r w:rsidR="001F3659" w:rsidRPr="002D3892">
        <w:t xml:space="preserve"> </w:t>
      </w:r>
      <w:r w:rsidR="007914E5" w:rsidRPr="002D3892">
        <w:t>have</w:t>
      </w:r>
      <w:r w:rsidR="001F3659" w:rsidRPr="002D3892">
        <w:t xml:space="preserve"> </w:t>
      </w:r>
      <w:r w:rsidR="007914E5" w:rsidRPr="002D3892">
        <w:t>access</w:t>
      </w:r>
      <w:r w:rsidR="001F3659" w:rsidRPr="002D3892">
        <w:t xml:space="preserve"> </w:t>
      </w:r>
      <w:r w:rsidR="007914E5" w:rsidRPr="002D3892">
        <w:t>to</w:t>
      </w:r>
      <w:r w:rsidR="001F3659" w:rsidRPr="002D3892">
        <w:t xml:space="preserve"> </w:t>
      </w:r>
      <w:r w:rsidR="007914E5" w:rsidRPr="002D3892">
        <w:t>information</w:t>
      </w:r>
      <w:r w:rsidR="001F3659" w:rsidRPr="002D3892">
        <w:t xml:space="preserve"> </w:t>
      </w:r>
      <w:r w:rsidR="007914E5" w:rsidRPr="002D3892">
        <w:t>in</w:t>
      </w:r>
      <w:r w:rsidR="001F3659" w:rsidRPr="002D3892">
        <w:t xml:space="preserve"> </w:t>
      </w:r>
      <w:r w:rsidR="007914E5" w:rsidRPr="002D3892">
        <w:t>accessible</w:t>
      </w:r>
      <w:r w:rsidR="001F3659" w:rsidRPr="002D3892">
        <w:t xml:space="preserve"> </w:t>
      </w:r>
      <w:r w:rsidR="007914E5" w:rsidRPr="002D3892">
        <w:t>formats</w:t>
      </w:r>
      <w:r w:rsidR="001F3659" w:rsidRPr="002D3892">
        <w:t xml:space="preserve"> </w:t>
      </w:r>
      <w:r w:rsidR="007914E5" w:rsidRPr="002D3892">
        <w:t>on</w:t>
      </w:r>
      <w:r w:rsidR="001F3659" w:rsidRPr="002D3892">
        <w:t xml:space="preserve"> </w:t>
      </w:r>
      <w:r w:rsidR="007914E5" w:rsidRPr="002D3892">
        <w:t>the</w:t>
      </w:r>
      <w:r w:rsidR="001F3659" w:rsidRPr="002D3892">
        <w:t xml:space="preserve"> </w:t>
      </w:r>
      <w:r w:rsidR="007914E5" w:rsidRPr="002D3892">
        <w:t>services</w:t>
      </w:r>
      <w:r w:rsidR="001F3659" w:rsidRPr="002D3892">
        <w:t xml:space="preserve"> </w:t>
      </w:r>
      <w:r w:rsidR="007914E5" w:rsidRPr="002D3892">
        <w:t>available.</w:t>
      </w:r>
      <w:r w:rsidR="001F3659" w:rsidRPr="002D3892">
        <w:t xml:space="preserve"> </w:t>
      </w:r>
    </w:p>
    <w:p w:rsidR="007914E5" w:rsidRPr="002D3892" w:rsidRDefault="007914E5" w:rsidP="00B47080">
      <w:pPr>
        <w:pStyle w:val="SingleTxtG"/>
        <w:rPr>
          <w:b/>
          <w:bCs/>
        </w:rPr>
      </w:pPr>
      <w:r w:rsidRPr="002D3892">
        <w:t>36.</w:t>
      </w:r>
      <w:r w:rsidRPr="002D3892">
        <w:tab/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Committee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recommends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that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State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party,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accordance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Committee</w:t>
      </w:r>
      <w:r w:rsidR="002D3892">
        <w:rPr>
          <w:b/>
          <w:bCs/>
        </w:rPr>
        <w:t>’</w:t>
      </w:r>
      <w:r w:rsidRPr="002D3892">
        <w:rPr>
          <w:b/>
          <w:bCs/>
        </w:rPr>
        <w:t>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general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comment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No.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5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(2017)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living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independently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being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included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community:</w:t>
      </w:r>
    </w:p>
    <w:p w:rsidR="007914E5" w:rsidRPr="002D3892" w:rsidRDefault="003C724D" w:rsidP="00B47080">
      <w:pPr>
        <w:pStyle w:val="SingleTxtG"/>
        <w:rPr>
          <w:b/>
          <w:bCs/>
        </w:rPr>
      </w:pPr>
      <w:r w:rsidRPr="002D3892">
        <w:tab/>
      </w:r>
      <w:r w:rsidR="007914E5" w:rsidRPr="002D3892">
        <w:t>(a)</w:t>
      </w:r>
      <w:r w:rsidR="007914E5" w:rsidRPr="002D3892">
        <w:tab/>
      </w:r>
      <w:r w:rsidR="007914E5" w:rsidRPr="002D3892">
        <w:rPr>
          <w:b/>
          <w:bCs/>
        </w:rPr>
        <w:t>Expedite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measures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taken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ensure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that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all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persons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disabilities,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particularly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those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living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in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any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form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institution,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including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psychiatric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hospital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units,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can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fully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enjoy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right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live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independently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be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included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in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community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choices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equal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those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others;</w:t>
      </w:r>
    </w:p>
    <w:p w:rsidR="007914E5" w:rsidRPr="002D3892" w:rsidRDefault="003C724D" w:rsidP="00B47080">
      <w:pPr>
        <w:pStyle w:val="SingleTxtG"/>
        <w:rPr>
          <w:b/>
          <w:bCs/>
        </w:rPr>
      </w:pPr>
      <w:r w:rsidRPr="002D3892">
        <w:tab/>
      </w:r>
      <w:proofErr w:type="gramStart"/>
      <w:r w:rsidR="007914E5" w:rsidRPr="002D3892">
        <w:t>(b)</w:t>
      </w:r>
      <w:r w:rsidR="007914E5" w:rsidRPr="002D3892">
        <w:tab/>
      </w:r>
      <w:r w:rsidR="007914E5" w:rsidRPr="002D3892">
        <w:rPr>
          <w:b/>
          <w:bCs/>
        </w:rPr>
        <w:t>Discontinue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investment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public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resources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in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residential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institutions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for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persons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disabilities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invest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more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in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independent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living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arrangements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in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community,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well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in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all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general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services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view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making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them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inclusive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guaranteeing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their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accessibility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availability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for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all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persons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disabilities,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in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order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enable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inclusion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participation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persons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disabilities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in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all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spheres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life;</w:t>
      </w:r>
      <w:proofErr w:type="gramEnd"/>
    </w:p>
    <w:p w:rsidR="007914E5" w:rsidRPr="002D3892" w:rsidRDefault="003C724D" w:rsidP="00B47080">
      <w:pPr>
        <w:pStyle w:val="SingleTxtG"/>
        <w:rPr>
          <w:b/>
          <w:bCs/>
        </w:rPr>
      </w:pPr>
      <w:r w:rsidRPr="002D3892">
        <w:tab/>
      </w:r>
      <w:r w:rsidR="007914E5" w:rsidRPr="002D3892">
        <w:t>(c)</w:t>
      </w:r>
      <w:r w:rsidR="007914E5" w:rsidRPr="002D3892">
        <w:tab/>
      </w:r>
      <w:r w:rsidR="007914E5" w:rsidRPr="002D3892">
        <w:rPr>
          <w:b/>
          <w:bCs/>
        </w:rPr>
        <w:t>Enact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enforce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laws,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standards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other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measures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purpose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ensuring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accessibility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local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communities,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environment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information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communication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all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persons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disabilities,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including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through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provision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community-based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services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information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about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such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services.</w:t>
      </w:r>
      <w:r w:rsidR="001F3659" w:rsidRPr="002D3892">
        <w:rPr>
          <w:b/>
          <w:bCs/>
        </w:rPr>
        <w:t xml:space="preserve"> </w:t>
      </w:r>
    </w:p>
    <w:p w:rsidR="007914E5" w:rsidRPr="002D3892" w:rsidRDefault="00BB2B1A" w:rsidP="00BB2B1A">
      <w:pPr>
        <w:pStyle w:val="H23G"/>
      </w:pPr>
      <w:r w:rsidRPr="002D3892">
        <w:tab/>
      </w:r>
      <w:r w:rsidR="007914E5" w:rsidRPr="002D3892">
        <w:tab/>
        <w:t>Freedom</w:t>
      </w:r>
      <w:r w:rsidR="001F3659" w:rsidRPr="002D3892">
        <w:t xml:space="preserve"> </w:t>
      </w:r>
      <w:r w:rsidR="007914E5" w:rsidRPr="002D3892">
        <w:t>of</w:t>
      </w:r>
      <w:r w:rsidR="001F3659" w:rsidRPr="002D3892">
        <w:t xml:space="preserve"> </w:t>
      </w:r>
      <w:r w:rsidR="007914E5" w:rsidRPr="002D3892">
        <w:t>expression</w:t>
      </w:r>
      <w:r w:rsidR="001F3659" w:rsidRPr="002D3892">
        <w:t xml:space="preserve"> </w:t>
      </w:r>
      <w:r w:rsidR="007914E5" w:rsidRPr="002D3892">
        <w:t>and</w:t>
      </w:r>
      <w:r w:rsidR="001F3659" w:rsidRPr="002D3892">
        <w:t xml:space="preserve"> </w:t>
      </w:r>
      <w:r w:rsidR="007914E5" w:rsidRPr="002D3892">
        <w:t>opinion,</w:t>
      </w:r>
      <w:r w:rsidR="001F3659" w:rsidRPr="002D3892">
        <w:t xml:space="preserve"> </w:t>
      </w:r>
      <w:r w:rsidR="007914E5" w:rsidRPr="002D3892">
        <w:t>and</w:t>
      </w:r>
      <w:r w:rsidR="001F3659" w:rsidRPr="002D3892">
        <w:t xml:space="preserve"> </w:t>
      </w:r>
      <w:r w:rsidR="007914E5" w:rsidRPr="002D3892">
        <w:t>access</w:t>
      </w:r>
      <w:r w:rsidR="001F3659" w:rsidRPr="002D3892">
        <w:t xml:space="preserve"> </w:t>
      </w:r>
      <w:r w:rsidR="007914E5" w:rsidRPr="002D3892">
        <w:t>to</w:t>
      </w:r>
      <w:r w:rsidR="001F3659" w:rsidRPr="002D3892">
        <w:t xml:space="preserve"> </w:t>
      </w:r>
      <w:r w:rsidR="007914E5" w:rsidRPr="002D3892">
        <w:t>information</w:t>
      </w:r>
      <w:r w:rsidR="001F3659" w:rsidRPr="002D3892">
        <w:t xml:space="preserve"> </w:t>
      </w:r>
      <w:r w:rsidR="007914E5" w:rsidRPr="002D3892">
        <w:t>(art.</w:t>
      </w:r>
      <w:r w:rsidR="001F3659" w:rsidRPr="002D3892">
        <w:t xml:space="preserve"> </w:t>
      </w:r>
      <w:r w:rsidR="007914E5" w:rsidRPr="002D3892">
        <w:t>21)</w:t>
      </w:r>
    </w:p>
    <w:p w:rsidR="007914E5" w:rsidRPr="002D3892" w:rsidRDefault="007914E5" w:rsidP="00B47080">
      <w:pPr>
        <w:pStyle w:val="SingleTxtG"/>
      </w:pPr>
      <w:r w:rsidRPr="002D3892">
        <w:t>37.</w:t>
      </w:r>
      <w:r w:rsidRPr="002D3892">
        <w:tab/>
        <w:t>The</w:t>
      </w:r>
      <w:r w:rsidR="001F3659" w:rsidRPr="002D3892">
        <w:t xml:space="preserve"> </w:t>
      </w:r>
      <w:r w:rsidRPr="002D3892">
        <w:t>Committee</w:t>
      </w:r>
      <w:r w:rsidR="001F3659" w:rsidRPr="002D3892">
        <w:t xml:space="preserve"> </w:t>
      </w:r>
      <w:r w:rsidRPr="002D3892">
        <w:t>is</w:t>
      </w:r>
      <w:r w:rsidR="001F3659" w:rsidRPr="002D3892">
        <w:t xml:space="preserve"> </w:t>
      </w:r>
      <w:r w:rsidRPr="002D3892">
        <w:t>concerned</w:t>
      </w:r>
      <w:r w:rsidR="001F3659" w:rsidRPr="002D3892">
        <w:t xml:space="preserve"> </w:t>
      </w:r>
      <w:r w:rsidRPr="002D3892">
        <w:t>about</w:t>
      </w:r>
      <w:r w:rsidR="001F3659" w:rsidRPr="002D3892">
        <w:t xml:space="preserve"> </w:t>
      </w:r>
      <w:r w:rsidRPr="002D3892">
        <w:t>the</w:t>
      </w:r>
      <w:r w:rsidR="001F3659" w:rsidRPr="002D3892">
        <w:t xml:space="preserve"> </w:t>
      </w:r>
      <w:r w:rsidRPr="002D3892">
        <w:t>insufficient</w:t>
      </w:r>
      <w:r w:rsidR="001F3659" w:rsidRPr="002D3892">
        <w:t xml:space="preserve"> </w:t>
      </w:r>
      <w:r w:rsidRPr="002D3892">
        <w:t>provision</w:t>
      </w:r>
      <w:r w:rsidR="001F3659" w:rsidRPr="002D3892">
        <w:t xml:space="preserve"> </w:t>
      </w:r>
      <w:r w:rsidRPr="002D3892">
        <w:t>of</w:t>
      </w:r>
      <w:r w:rsidR="001F3659" w:rsidRPr="002D3892">
        <w:t xml:space="preserve"> </w:t>
      </w:r>
      <w:r w:rsidRPr="002D3892">
        <w:t>information</w:t>
      </w:r>
      <w:r w:rsidR="001F3659" w:rsidRPr="002D3892">
        <w:t xml:space="preserve"> </w:t>
      </w:r>
      <w:r w:rsidRPr="002D3892">
        <w:t>in</w:t>
      </w:r>
      <w:r w:rsidR="001F3659" w:rsidRPr="002D3892">
        <w:t xml:space="preserve"> </w:t>
      </w:r>
      <w:r w:rsidRPr="002D3892">
        <w:t>accessible</w:t>
      </w:r>
      <w:r w:rsidR="001F3659" w:rsidRPr="002D3892">
        <w:t xml:space="preserve"> </w:t>
      </w:r>
      <w:r w:rsidRPr="002D3892">
        <w:t>formats</w:t>
      </w:r>
      <w:r w:rsidR="001F3659" w:rsidRPr="002D3892">
        <w:t xml:space="preserve"> </w:t>
      </w:r>
      <w:r w:rsidRPr="002D3892">
        <w:t>and</w:t>
      </w:r>
      <w:r w:rsidR="001F3659" w:rsidRPr="002D3892">
        <w:t xml:space="preserve"> </w:t>
      </w:r>
      <w:r w:rsidRPr="002D3892">
        <w:t>information</w:t>
      </w:r>
      <w:r w:rsidR="001F3659" w:rsidRPr="002D3892">
        <w:t xml:space="preserve"> </w:t>
      </w:r>
      <w:r w:rsidRPr="002D3892">
        <w:t>and</w:t>
      </w:r>
      <w:r w:rsidR="001F3659" w:rsidRPr="002D3892">
        <w:t xml:space="preserve"> </w:t>
      </w:r>
      <w:r w:rsidRPr="002D3892">
        <w:t>communications</w:t>
      </w:r>
      <w:r w:rsidR="001F3659" w:rsidRPr="002D3892">
        <w:t xml:space="preserve"> </w:t>
      </w:r>
      <w:r w:rsidRPr="002D3892">
        <w:t>technology,</w:t>
      </w:r>
      <w:r w:rsidR="001F3659" w:rsidRPr="002D3892">
        <w:t xml:space="preserve"> </w:t>
      </w:r>
      <w:r w:rsidRPr="002D3892">
        <w:t>such</w:t>
      </w:r>
      <w:r w:rsidR="001F3659" w:rsidRPr="002D3892">
        <w:t xml:space="preserve"> </w:t>
      </w:r>
      <w:r w:rsidRPr="002D3892">
        <w:t>as</w:t>
      </w:r>
      <w:r w:rsidR="001F3659" w:rsidRPr="002D3892">
        <w:t xml:space="preserve"> </w:t>
      </w:r>
      <w:r w:rsidRPr="002D3892">
        <w:t>Easy</w:t>
      </w:r>
      <w:r w:rsidR="001F3659" w:rsidRPr="002D3892">
        <w:t xml:space="preserve"> </w:t>
      </w:r>
      <w:r w:rsidRPr="002D3892">
        <w:t>Read,</w:t>
      </w:r>
      <w:r w:rsidR="001F3659" w:rsidRPr="002D3892">
        <w:t xml:space="preserve"> </w:t>
      </w:r>
      <w:r w:rsidRPr="002D3892">
        <w:t>plain</w:t>
      </w:r>
      <w:r w:rsidR="001F3659" w:rsidRPr="002D3892">
        <w:t xml:space="preserve"> </w:t>
      </w:r>
      <w:r w:rsidRPr="002D3892">
        <w:t>language,</w:t>
      </w:r>
      <w:r w:rsidR="001F3659" w:rsidRPr="002D3892">
        <w:t xml:space="preserve"> </w:t>
      </w:r>
      <w:r w:rsidRPr="002D3892">
        <w:t>captioning,</w:t>
      </w:r>
      <w:r w:rsidR="001F3659" w:rsidRPr="002D3892">
        <w:t xml:space="preserve"> </w:t>
      </w:r>
      <w:r w:rsidRPr="002D3892">
        <w:t>sign</w:t>
      </w:r>
      <w:r w:rsidR="001F3659" w:rsidRPr="002D3892">
        <w:t xml:space="preserve"> </w:t>
      </w:r>
      <w:r w:rsidRPr="002D3892">
        <w:t>language,</w:t>
      </w:r>
      <w:r w:rsidR="001F3659" w:rsidRPr="002D3892">
        <w:t xml:space="preserve"> </w:t>
      </w:r>
      <w:r w:rsidRPr="002D3892">
        <w:t>Braille,</w:t>
      </w:r>
      <w:r w:rsidR="001F3659" w:rsidRPr="002D3892">
        <w:t xml:space="preserve"> </w:t>
      </w:r>
      <w:r w:rsidRPr="002D3892">
        <w:t>audio-description</w:t>
      </w:r>
      <w:r w:rsidR="001F3659" w:rsidRPr="002D3892">
        <w:t xml:space="preserve"> </w:t>
      </w:r>
      <w:r w:rsidRPr="002D3892">
        <w:t>and</w:t>
      </w:r>
      <w:r w:rsidR="001F3659" w:rsidRPr="002D3892">
        <w:t xml:space="preserve"> </w:t>
      </w:r>
      <w:r w:rsidRPr="002D3892">
        <w:t>tactile,</w:t>
      </w:r>
      <w:r w:rsidR="001F3659" w:rsidRPr="002D3892">
        <w:t xml:space="preserve"> </w:t>
      </w:r>
      <w:r w:rsidRPr="002D3892">
        <w:t>augmentative</w:t>
      </w:r>
      <w:r w:rsidR="001F3659" w:rsidRPr="002D3892">
        <w:t xml:space="preserve"> </w:t>
      </w:r>
      <w:r w:rsidRPr="002D3892">
        <w:t>and</w:t>
      </w:r>
      <w:r w:rsidR="001F3659" w:rsidRPr="002D3892">
        <w:t xml:space="preserve"> </w:t>
      </w:r>
      <w:r w:rsidRPr="002D3892">
        <w:t>alternative</w:t>
      </w:r>
      <w:r w:rsidR="001F3659" w:rsidRPr="002D3892">
        <w:t xml:space="preserve"> </w:t>
      </w:r>
      <w:r w:rsidRPr="002D3892">
        <w:t>means</w:t>
      </w:r>
      <w:r w:rsidR="001F3659" w:rsidRPr="002D3892">
        <w:t xml:space="preserve"> </w:t>
      </w:r>
      <w:r w:rsidRPr="002D3892">
        <w:t>of</w:t>
      </w:r>
      <w:r w:rsidR="001F3659" w:rsidRPr="002D3892">
        <w:t xml:space="preserve"> </w:t>
      </w:r>
      <w:r w:rsidRPr="002D3892">
        <w:t>communication,</w:t>
      </w:r>
      <w:r w:rsidR="001F3659" w:rsidRPr="002D3892">
        <w:t xml:space="preserve"> </w:t>
      </w:r>
      <w:r w:rsidRPr="002D3892">
        <w:t>in</w:t>
      </w:r>
      <w:r w:rsidR="001F3659" w:rsidRPr="002D3892">
        <w:t xml:space="preserve"> </w:t>
      </w:r>
      <w:r w:rsidRPr="002D3892">
        <w:t>both</w:t>
      </w:r>
      <w:r w:rsidR="001F3659" w:rsidRPr="002D3892">
        <w:t xml:space="preserve"> </w:t>
      </w:r>
      <w:r w:rsidRPr="002D3892">
        <w:t>public</w:t>
      </w:r>
      <w:r w:rsidR="001F3659" w:rsidRPr="002D3892">
        <w:t xml:space="preserve"> </w:t>
      </w:r>
      <w:r w:rsidRPr="002D3892">
        <w:t>and</w:t>
      </w:r>
      <w:r w:rsidR="001F3659" w:rsidRPr="002D3892">
        <w:t xml:space="preserve"> </w:t>
      </w:r>
      <w:r w:rsidRPr="002D3892">
        <w:t>private</w:t>
      </w:r>
      <w:r w:rsidR="001F3659" w:rsidRPr="002D3892">
        <w:t xml:space="preserve"> </w:t>
      </w:r>
      <w:r w:rsidRPr="002D3892">
        <w:t>media</w:t>
      </w:r>
      <w:r w:rsidR="001F3659" w:rsidRPr="002D3892">
        <w:t xml:space="preserve"> </w:t>
      </w:r>
      <w:r w:rsidRPr="002D3892">
        <w:t>outlets,</w:t>
      </w:r>
      <w:r w:rsidR="001F3659" w:rsidRPr="002D3892">
        <w:t xml:space="preserve"> </w:t>
      </w:r>
      <w:r w:rsidRPr="002D3892">
        <w:t>and</w:t>
      </w:r>
      <w:r w:rsidR="001F3659" w:rsidRPr="002D3892">
        <w:t xml:space="preserve"> </w:t>
      </w:r>
      <w:r w:rsidRPr="002D3892">
        <w:t>the</w:t>
      </w:r>
      <w:r w:rsidR="001F3659" w:rsidRPr="002D3892">
        <w:t xml:space="preserve"> </w:t>
      </w:r>
      <w:r w:rsidRPr="002D3892">
        <w:t>lack</w:t>
      </w:r>
      <w:r w:rsidR="001F3659" w:rsidRPr="002D3892">
        <w:t xml:space="preserve"> </w:t>
      </w:r>
      <w:r w:rsidRPr="002D3892">
        <w:t>of</w:t>
      </w:r>
      <w:r w:rsidR="001F3659" w:rsidRPr="002D3892">
        <w:t xml:space="preserve"> </w:t>
      </w:r>
      <w:r w:rsidRPr="002D3892">
        <w:t>access</w:t>
      </w:r>
      <w:r w:rsidR="001F3659" w:rsidRPr="002D3892">
        <w:t xml:space="preserve"> </w:t>
      </w:r>
      <w:r w:rsidRPr="002D3892">
        <w:t>to</w:t>
      </w:r>
      <w:r w:rsidR="001F3659" w:rsidRPr="002D3892">
        <w:t xml:space="preserve"> </w:t>
      </w:r>
      <w:r w:rsidRPr="002D3892">
        <w:t>information</w:t>
      </w:r>
      <w:r w:rsidR="001F3659" w:rsidRPr="002D3892">
        <w:t xml:space="preserve"> </w:t>
      </w:r>
      <w:r w:rsidRPr="002D3892">
        <w:t>and</w:t>
      </w:r>
      <w:r w:rsidR="001F3659" w:rsidRPr="002D3892">
        <w:t xml:space="preserve"> </w:t>
      </w:r>
      <w:r w:rsidRPr="002D3892">
        <w:t>communications</w:t>
      </w:r>
      <w:r w:rsidR="001F3659" w:rsidRPr="002D3892">
        <w:t xml:space="preserve"> </w:t>
      </w:r>
      <w:r w:rsidRPr="002D3892">
        <w:t>technology</w:t>
      </w:r>
      <w:r w:rsidR="001F3659" w:rsidRPr="002D3892">
        <w:t xml:space="preserve"> </w:t>
      </w:r>
      <w:r w:rsidRPr="002D3892">
        <w:t>by</w:t>
      </w:r>
      <w:r w:rsidR="001F3659" w:rsidRPr="002D3892">
        <w:t xml:space="preserve"> </w:t>
      </w:r>
      <w:r w:rsidRPr="002D3892">
        <w:t>persons</w:t>
      </w:r>
      <w:r w:rsidR="001F3659" w:rsidRPr="002D3892">
        <w:t xml:space="preserve"> </w:t>
      </w:r>
      <w:r w:rsidRPr="002D3892">
        <w:t>with</w:t>
      </w:r>
      <w:r w:rsidR="001F3659" w:rsidRPr="002D3892">
        <w:t xml:space="preserve"> </w:t>
      </w:r>
      <w:r w:rsidRPr="002D3892">
        <w:t>disabilities.</w:t>
      </w:r>
      <w:r w:rsidR="001F3659" w:rsidRPr="002D3892">
        <w:t xml:space="preserve"> </w:t>
      </w:r>
    </w:p>
    <w:p w:rsidR="007914E5" w:rsidRPr="002D3892" w:rsidRDefault="007914E5" w:rsidP="00B47080">
      <w:pPr>
        <w:pStyle w:val="SingleTxtG"/>
      </w:pPr>
      <w:proofErr w:type="gramStart"/>
      <w:r w:rsidRPr="002D3892">
        <w:t>38.</w:t>
      </w:r>
      <w:r w:rsidRPr="002D3892">
        <w:tab/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Committee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recommends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that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State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party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ensure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that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information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provided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general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public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through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mass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media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available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persons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disabilities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accessible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formats,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such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Braille,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Easy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Read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sign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language,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ensure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access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information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communications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technology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appropriate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for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diversity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persons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disabilities,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including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by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ensuring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that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websites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are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accessible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comply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standards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developed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by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Web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Accessibility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Initiative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World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Wide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Web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Consortium.</w:t>
      </w:r>
      <w:proofErr w:type="gramEnd"/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further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recommends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that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State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party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strengthen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sign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language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training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that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sign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language</w:t>
      </w:r>
      <w:r w:rsidR="001F3659" w:rsidRPr="002D3892">
        <w:rPr>
          <w:b/>
          <w:bCs/>
        </w:rPr>
        <w:t xml:space="preserve"> </w:t>
      </w:r>
      <w:proofErr w:type="gramStart"/>
      <w:r w:rsidRPr="002D3892">
        <w:rPr>
          <w:b/>
          <w:bCs/>
        </w:rPr>
        <w:t>be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recognized</w:t>
      </w:r>
      <w:proofErr w:type="gramEnd"/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official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language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State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party.</w:t>
      </w:r>
      <w:r w:rsidR="001F3659" w:rsidRPr="002D3892">
        <w:t xml:space="preserve"> </w:t>
      </w:r>
    </w:p>
    <w:p w:rsidR="007914E5" w:rsidRPr="002D3892" w:rsidRDefault="007914E5" w:rsidP="00BB2B1A">
      <w:pPr>
        <w:pStyle w:val="H23G"/>
      </w:pPr>
      <w:r w:rsidRPr="002D3892">
        <w:tab/>
      </w:r>
      <w:r w:rsidRPr="002D3892">
        <w:tab/>
        <w:t>Respect</w:t>
      </w:r>
      <w:r w:rsidR="001F3659" w:rsidRPr="002D3892">
        <w:t xml:space="preserve"> </w:t>
      </w:r>
      <w:r w:rsidRPr="002D3892">
        <w:t>for</w:t>
      </w:r>
      <w:r w:rsidR="001F3659" w:rsidRPr="002D3892">
        <w:t xml:space="preserve"> </w:t>
      </w:r>
      <w:r w:rsidRPr="002D3892">
        <w:t>home</w:t>
      </w:r>
      <w:r w:rsidR="001F3659" w:rsidRPr="002D3892">
        <w:t xml:space="preserve"> </w:t>
      </w:r>
      <w:r w:rsidRPr="002D3892">
        <w:t>and</w:t>
      </w:r>
      <w:r w:rsidR="001F3659" w:rsidRPr="002D3892">
        <w:t xml:space="preserve"> </w:t>
      </w:r>
      <w:r w:rsidRPr="002D3892">
        <w:t>the</w:t>
      </w:r>
      <w:r w:rsidR="001F3659" w:rsidRPr="002D3892">
        <w:t xml:space="preserve"> </w:t>
      </w:r>
      <w:r w:rsidRPr="002D3892">
        <w:t>family</w:t>
      </w:r>
      <w:r w:rsidR="001F3659" w:rsidRPr="002D3892">
        <w:t xml:space="preserve"> </w:t>
      </w:r>
      <w:r w:rsidRPr="002D3892">
        <w:t>(art.</w:t>
      </w:r>
      <w:r w:rsidR="001F3659" w:rsidRPr="002D3892">
        <w:t xml:space="preserve"> </w:t>
      </w:r>
      <w:r w:rsidRPr="002D3892">
        <w:t>23)</w:t>
      </w:r>
    </w:p>
    <w:p w:rsidR="007914E5" w:rsidRPr="002D3892" w:rsidRDefault="007914E5" w:rsidP="00B47080">
      <w:pPr>
        <w:pStyle w:val="SingleTxtG"/>
      </w:pPr>
      <w:r w:rsidRPr="002D3892">
        <w:t>39.</w:t>
      </w:r>
      <w:r w:rsidRPr="002D3892">
        <w:tab/>
        <w:t>The</w:t>
      </w:r>
      <w:r w:rsidR="001F3659" w:rsidRPr="002D3892">
        <w:t xml:space="preserve"> </w:t>
      </w:r>
      <w:r w:rsidRPr="002D3892">
        <w:t>Committee</w:t>
      </w:r>
      <w:r w:rsidR="001F3659" w:rsidRPr="002D3892">
        <w:t xml:space="preserve"> </w:t>
      </w:r>
      <w:r w:rsidRPr="002D3892">
        <w:t>is</w:t>
      </w:r>
      <w:r w:rsidR="001F3659" w:rsidRPr="002D3892">
        <w:t xml:space="preserve"> </w:t>
      </w:r>
      <w:r w:rsidRPr="002D3892">
        <w:t>concerned</w:t>
      </w:r>
      <w:r w:rsidR="001F3659" w:rsidRPr="002D3892">
        <w:t xml:space="preserve"> </w:t>
      </w:r>
      <w:r w:rsidRPr="002D3892">
        <w:t>that:</w:t>
      </w:r>
      <w:r w:rsidR="001F3659" w:rsidRPr="002D3892">
        <w:t xml:space="preserve"> </w:t>
      </w:r>
    </w:p>
    <w:p w:rsidR="007914E5" w:rsidRPr="002D3892" w:rsidRDefault="00581EEE" w:rsidP="00B47080">
      <w:pPr>
        <w:pStyle w:val="SingleTxtG"/>
      </w:pPr>
      <w:r w:rsidRPr="002D3892">
        <w:tab/>
      </w:r>
      <w:r w:rsidR="007914E5" w:rsidRPr="002D3892">
        <w:t>(a)</w:t>
      </w:r>
      <w:r w:rsidR="007914E5" w:rsidRPr="002D3892">
        <w:tab/>
        <w:t>Article</w:t>
      </w:r>
      <w:r w:rsidR="001F3659" w:rsidRPr="002D3892">
        <w:t xml:space="preserve"> </w:t>
      </w:r>
      <w:r w:rsidR="007914E5" w:rsidRPr="002D3892">
        <w:t>4</w:t>
      </w:r>
      <w:r w:rsidR="001F3659" w:rsidRPr="002D3892">
        <w:t xml:space="preserve"> </w:t>
      </w:r>
      <w:r w:rsidR="007914E5" w:rsidRPr="002D3892">
        <w:t>of</w:t>
      </w:r>
      <w:r w:rsidR="001F3659" w:rsidRPr="002D3892">
        <w:t xml:space="preserve"> </w:t>
      </w:r>
      <w:r w:rsidR="007914E5" w:rsidRPr="002D3892">
        <w:t>the</w:t>
      </w:r>
      <w:r w:rsidR="001F3659" w:rsidRPr="002D3892">
        <w:t xml:space="preserve"> </w:t>
      </w:r>
      <w:r w:rsidR="007914E5" w:rsidRPr="002D3892">
        <w:t>Family</w:t>
      </w:r>
      <w:r w:rsidR="001F3659" w:rsidRPr="002D3892">
        <w:t xml:space="preserve"> </w:t>
      </w:r>
      <w:r w:rsidR="007914E5" w:rsidRPr="002D3892">
        <w:t>Code</w:t>
      </w:r>
      <w:r w:rsidR="001F3659" w:rsidRPr="002D3892">
        <w:t xml:space="preserve"> </w:t>
      </w:r>
      <w:r w:rsidR="007914E5" w:rsidRPr="002D3892">
        <w:t>still</w:t>
      </w:r>
      <w:r w:rsidR="001F3659" w:rsidRPr="002D3892">
        <w:t xml:space="preserve"> </w:t>
      </w:r>
      <w:r w:rsidR="007914E5" w:rsidRPr="002D3892">
        <w:t>contains</w:t>
      </w:r>
      <w:r w:rsidR="001F3659" w:rsidRPr="002D3892">
        <w:t xml:space="preserve"> </w:t>
      </w:r>
      <w:r w:rsidR="007914E5" w:rsidRPr="002D3892">
        <w:t>provisions</w:t>
      </w:r>
      <w:r w:rsidR="001F3659" w:rsidRPr="002D3892">
        <w:t xml:space="preserve"> </w:t>
      </w:r>
      <w:r w:rsidR="007914E5" w:rsidRPr="002D3892">
        <w:t>that</w:t>
      </w:r>
      <w:r w:rsidR="001F3659" w:rsidRPr="002D3892">
        <w:t xml:space="preserve"> </w:t>
      </w:r>
      <w:r w:rsidR="007914E5" w:rsidRPr="002D3892">
        <w:t>deny</w:t>
      </w:r>
      <w:r w:rsidR="001F3659" w:rsidRPr="002D3892">
        <w:t xml:space="preserve"> </w:t>
      </w:r>
      <w:r w:rsidR="007914E5" w:rsidRPr="002D3892">
        <w:t>persons</w:t>
      </w:r>
      <w:r w:rsidR="001F3659" w:rsidRPr="002D3892">
        <w:t xml:space="preserve"> </w:t>
      </w:r>
      <w:r w:rsidR="007914E5" w:rsidRPr="002D3892">
        <w:t>with</w:t>
      </w:r>
      <w:r w:rsidR="001F3659" w:rsidRPr="002D3892">
        <w:t xml:space="preserve"> </w:t>
      </w:r>
      <w:r w:rsidR="007914E5" w:rsidRPr="002D3892">
        <w:t>intellectual</w:t>
      </w:r>
      <w:r w:rsidR="001F3659" w:rsidRPr="002D3892">
        <w:t xml:space="preserve"> </w:t>
      </w:r>
      <w:r w:rsidR="007914E5" w:rsidRPr="002D3892">
        <w:t>or</w:t>
      </w:r>
      <w:r w:rsidR="001F3659" w:rsidRPr="002D3892">
        <w:t xml:space="preserve"> </w:t>
      </w:r>
      <w:r w:rsidR="007914E5" w:rsidRPr="002D3892">
        <w:t>psychosocial</w:t>
      </w:r>
      <w:r w:rsidR="001F3659" w:rsidRPr="002D3892">
        <w:t xml:space="preserve"> </w:t>
      </w:r>
      <w:r w:rsidR="007914E5" w:rsidRPr="002D3892">
        <w:t>disabilities</w:t>
      </w:r>
      <w:r w:rsidR="001F3659" w:rsidRPr="002D3892">
        <w:t xml:space="preserve"> </w:t>
      </w:r>
      <w:r w:rsidR="007914E5" w:rsidRPr="002D3892">
        <w:t>the</w:t>
      </w:r>
      <w:r w:rsidR="001F3659" w:rsidRPr="002D3892">
        <w:t xml:space="preserve"> </w:t>
      </w:r>
      <w:r w:rsidR="007914E5" w:rsidRPr="002D3892">
        <w:t>right</w:t>
      </w:r>
      <w:r w:rsidR="001F3659" w:rsidRPr="002D3892">
        <w:t xml:space="preserve"> </w:t>
      </w:r>
      <w:r w:rsidR="007914E5" w:rsidRPr="002D3892">
        <w:t>to</w:t>
      </w:r>
      <w:r w:rsidR="001F3659" w:rsidRPr="002D3892">
        <w:t xml:space="preserve"> </w:t>
      </w:r>
      <w:r w:rsidR="007914E5" w:rsidRPr="002D3892">
        <w:t>marry</w:t>
      </w:r>
      <w:r w:rsidR="001F3659" w:rsidRPr="002D3892">
        <w:t xml:space="preserve"> </w:t>
      </w:r>
      <w:r w:rsidR="007914E5" w:rsidRPr="002D3892">
        <w:t>and</w:t>
      </w:r>
      <w:r w:rsidR="001F3659" w:rsidRPr="002D3892">
        <w:t xml:space="preserve"> </w:t>
      </w:r>
      <w:r w:rsidR="007914E5" w:rsidRPr="002D3892">
        <w:t>to</w:t>
      </w:r>
      <w:r w:rsidR="001F3659" w:rsidRPr="002D3892">
        <w:t xml:space="preserve"> </w:t>
      </w:r>
      <w:r w:rsidR="007914E5" w:rsidRPr="002D3892">
        <w:t>found</w:t>
      </w:r>
      <w:r w:rsidR="001F3659" w:rsidRPr="002D3892">
        <w:t xml:space="preserve"> </w:t>
      </w:r>
      <w:r w:rsidR="007914E5" w:rsidRPr="002D3892">
        <w:t>a</w:t>
      </w:r>
      <w:r w:rsidR="001F3659" w:rsidRPr="002D3892">
        <w:t xml:space="preserve"> </w:t>
      </w:r>
      <w:r w:rsidR="007914E5" w:rsidRPr="002D3892">
        <w:t>family</w:t>
      </w:r>
      <w:r w:rsidR="001F3659" w:rsidRPr="002D3892">
        <w:t xml:space="preserve"> </w:t>
      </w:r>
      <w:proofErr w:type="gramStart"/>
      <w:r w:rsidR="007914E5" w:rsidRPr="002D3892">
        <w:t>on</w:t>
      </w:r>
      <w:r w:rsidR="001F3659" w:rsidRPr="002D3892">
        <w:t xml:space="preserve"> </w:t>
      </w:r>
      <w:r w:rsidR="007914E5" w:rsidRPr="002D3892">
        <w:t>the</w:t>
      </w:r>
      <w:r w:rsidR="001F3659" w:rsidRPr="002D3892">
        <w:t xml:space="preserve"> </w:t>
      </w:r>
      <w:r w:rsidR="007914E5" w:rsidRPr="002D3892">
        <w:t>basis</w:t>
      </w:r>
      <w:r w:rsidR="001F3659" w:rsidRPr="002D3892">
        <w:t xml:space="preserve"> </w:t>
      </w:r>
      <w:r w:rsidR="007914E5" w:rsidRPr="002D3892">
        <w:t>of</w:t>
      </w:r>
      <w:proofErr w:type="gramEnd"/>
      <w:r w:rsidR="001F3659" w:rsidRPr="002D3892">
        <w:t xml:space="preserve"> </w:t>
      </w:r>
      <w:r w:rsidR="007914E5" w:rsidRPr="002D3892">
        <w:t>free</w:t>
      </w:r>
      <w:r w:rsidR="001F3659" w:rsidRPr="002D3892">
        <w:t xml:space="preserve"> </w:t>
      </w:r>
      <w:r w:rsidR="007914E5" w:rsidRPr="002D3892">
        <w:t>and</w:t>
      </w:r>
      <w:r w:rsidR="001F3659" w:rsidRPr="002D3892">
        <w:t xml:space="preserve"> </w:t>
      </w:r>
      <w:r w:rsidR="007914E5" w:rsidRPr="002D3892">
        <w:t>full</w:t>
      </w:r>
      <w:r w:rsidR="001F3659" w:rsidRPr="002D3892">
        <w:t xml:space="preserve"> </w:t>
      </w:r>
      <w:r w:rsidR="007914E5" w:rsidRPr="002D3892">
        <w:t>consent</w:t>
      </w:r>
      <w:r w:rsidR="001F3659" w:rsidRPr="002D3892">
        <w:t xml:space="preserve"> </w:t>
      </w:r>
      <w:r w:rsidR="007914E5" w:rsidRPr="002D3892">
        <w:t>of</w:t>
      </w:r>
      <w:r w:rsidR="001F3659" w:rsidRPr="002D3892">
        <w:t xml:space="preserve"> </w:t>
      </w:r>
      <w:r w:rsidR="007914E5" w:rsidRPr="002D3892">
        <w:t>the</w:t>
      </w:r>
      <w:r w:rsidR="001F3659" w:rsidRPr="002D3892">
        <w:t xml:space="preserve"> </w:t>
      </w:r>
      <w:r w:rsidR="007914E5" w:rsidRPr="002D3892">
        <w:t>intending</w:t>
      </w:r>
      <w:r w:rsidR="001F3659" w:rsidRPr="002D3892">
        <w:t xml:space="preserve"> </w:t>
      </w:r>
      <w:r w:rsidR="007914E5" w:rsidRPr="002D3892">
        <w:t>spouses;</w:t>
      </w:r>
    </w:p>
    <w:p w:rsidR="007914E5" w:rsidRPr="002D3892" w:rsidRDefault="00581EEE" w:rsidP="00B47080">
      <w:pPr>
        <w:pStyle w:val="SingleTxtG"/>
      </w:pPr>
      <w:r w:rsidRPr="002D3892">
        <w:tab/>
      </w:r>
      <w:r w:rsidR="007914E5" w:rsidRPr="002D3892">
        <w:t>(b)</w:t>
      </w:r>
      <w:r w:rsidR="007914E5" w:rsidRPr="002D3892">
        <w:tab/>
        <w:t>There</w:t>
      </w:r>
      <w:r w:rsidR="001F3659" w:rsidRPr="002D3892">
        <w:t xml:space="preserve"> </w:t>
      </w:r>
      <w:r w:rsidR="007914E5" w:rsidRPr="002D3892">
        <w:t>is</w:t>
      </w:r>
      <w:r w:rsidR="001F3659" w:rsidRPr="002D3892">
        <w:t xml:space="preserve"> </w:t>
      </w:r>
      <w:r w:rsidR="007914E5" w:rsidRPr="002D3892">
        <w:t>a</w:t>
      </w:r>
      <w:r w:rsidR="001F3659" w:rsidRPr="002D3892">
        <w:t xml:space="preserve"> </w:t>
      </w:r>
      <w:r w:rsidR="007914E5" w:rsidRPr="002D3892">
        <w:t>lack</w:t>
      </w:r>
      <w:r w:rsidR="001F3659" w:rsidRPr="002D3892">
        <w:t xml:space="preserve"> </w:t>
      </w:r>
      <w:r w:rsidR="007914E5" w:rsidRPr="002D3892">
        <w:t>of</w:t>
      </w:r>
      <w:r w:rsidR="001F3659" w:rsidRPr="002D3892">
        <w:t xml:space="preserve"> </w:t>
      </w:r>
      <w:r w:rsidR="007914E5" w:rsidRPr="002D3892">
        <w:t>the</w:t>
      </w:r>
      <w:r w:rsidR="001F3659" w:rsidRPr="002D3892">
        <w:t xml:space="preserve"> </w:t>
      </w:r>
      <w:r w:rsidR="007914E5" w:rsidRPr="002D3892">
        <w:t>necessary</w:t>
      </w:r>
      <w:r w:rsidR="001F3659" w:rsidRPr="002D3892">
        <w:t xml:space="preserve"> </w:t>
      </w:r>
      <w:r w:rsidR="007914E5" w:rsidRPr="002D3892">
        <w:t>support</w:t>
      </w:r>
      <w:r w:rsidR="001F3659" w:rsidRPr="002D3892">
        <w:t xml:space="preserve"> </w:t>
      </w:r>
      <w:r w:rsidR="007914E5" w:rsidRPr="002D3892">
        <w:t>for</w:t>
      </w:r>
      <w:r w:rsidR="001F3659" w:rsidRPr="002D3892">
        <w:t xml:space="preserve"> </w:t>
      </w:r>
      <w:r w:rsidR="007914E5" w:rsidRPr="002D3892">
        <w:t>persons</w:t>
      </w:r>
      <w:r w:rsidR="001F3659" w:rsidRPr="002D3892">
        <w:t xml:space="preserve"> </w:t>
      </w:r>
      <w:r w:rsidR="007914E5" w:rsidRPr="002D3892">
        <w:t>with</w:t>
      </w:r>
      <w:r w:rsidR="001F3659" w:rsidRPr="002D3892">
        <w:t xml:space="preserve"> </w:t>
      </w:r>
      <w:r w:rsidR="007914E5" w:rsidRPr="002D3892">
        <w:t>disabilities</w:t>
      </w:r>
      <w:r w:rsidR="001F3659" w:rsidRPr="002D3892">
        <w:t xml:space="preserve"> </w:t>
      </w:r>
      <w:r w:rsidR="007914E5" w:rsidRPr="002D3892">
        <w:t>to</w:t>
      </w:r>
      <w:r w:rsidR="001F3659" w:rsidRPr="002D3892">
        <w:t xml:space="preserve"> </w:t>
      </w:r>
      <w:r w:rsidR="007914E5" w:rsidRPr="002D3892">
        <w:t>exercise</w:t>
      </w:r>
      <w:r w:rsidR="001F3659" w:rsidRPr="002D3892">
        <w:t xml:space="preserve"> </w:t>
      </w:r>
      <w:r w:rsidR="007914E5" w:rsidRPr="002D3892">
        <w:t>their</w:t>
      </w:r>
      <w:r w:rsidR="001F3659" w:rsidRPr="002D3892">
        <w:t xml:space="preserve"> </w:t>
      </w:r>
      <w:r w:rsidR="007914E5" w:rsidRPr="002D3892">
        <w:t>reproductive</w:t>
      </w:r>
      <w:r w:rsidR="001F3659" w:rsidRPr="002D3892">
        <w:t xml:space="preserve"> </w:t>
      </w:r>
      <w:r w:rsidR="007914E5" w:rsidRPr="002D3892">
        <w:t>rights</w:t>
      </w:r>
      <w:r w:rsidR="001F3659" w:rsidRPr="002D3892">
        <w:t xml:space="preserve"> </w:t>
      </w:r>
      <w:r w:rsidR="007914E5" w:rsidRPr="002D3892">
        <w:t>on</w:t>
      </w:r>
      <w:r w:rsidR="001F3659" w:rsidRPr="002D3892">
        <w:t xml:space="preserve"> </w:t>
      </w:r>
      <w:r w:rsidR="007914E5" w:rsidRPr="002D3892">
        <w:t>an</w:t>
      </w:r>
      <w:r w:rsidR="001F3659" w:rsidRPr="002D3892">
        <w:t xml:space="preserve"> </w:t>
      </w:r>
      <w:r w:rsidR="007914E5" w:rsidRPr="002D3892">
        <w:t>equal</w:t>
      </w:r>
      <w:r w:rsidR="001F3659" w:rsidRPr="002D3892">
        <w:t xml:space="preserve"> </w:t>
      </w:r>
      <w:r w:rsidR="007914E5" w:rsidRPr="002D3892">
        <w:t>basis</w:t>
      </w:r>
      <w:r w:rsidR="001F3659" w:rsidRPr="002D3892">
        <w:t xml:space="preserve"> </w:t>
      </w:r>
      <w:r w:rsidR="007914E5" w:rsidRPr="002D3892">
        <w:t>with</w:t>
      </w:r>
      <w:r w:rsidR="001F3659" w:rsidRPr="002D3892">
        <w:t xml:space="preserve"> </w:t>
      </w:r>
      <w:r w:rsidR="007914E5" w:rsidRPr="002D3892">
        <w:t>others</w:t>
      </w:r>
      <w:proofErr w:type="gramStart"/>
      <w:r w:rsidR="007914E5" w:rsidRPr="002D3892">
        <w:t>;</w:t>
      </w:r>
      <w:proofErr w:type="gramEnd"/>
    </w:p>
    <w:p w:rsidR="007914E5" w:rsidRPr="002D3892" w:rsidRDefault="00581EEE" w:rsidP="00B47080">
      <w:pPr>
        <w:pStyle w:val="SingleTxtG"/>
      </w:pPr>
      <w:r w:rsidRPr="002D3892">
        <w:tab/>
      </w:r>
      <w:r w:rsidR="007914E5" w:rsidRPr="002D3892">
        <w:t>(c)</w:t>
      </w:r>
      <w:r w:rsidR="007914E5" w:rsidRPr="002D3892">
        <w:tab/>
        <w:t>Article</w:t>
      </w:r>
      <w:r w:rsidR="001F3659" w:rsidRPr="002D3892">
        <w:t xml:space="preserve"> </w:t>
      </w:r>
      <w:r w:rsidR="007914E5" w:rsidRPr="002D3892">
        <w:t>138</w:t>
      </w:r>
      <w:r w:rsidR="001F3659" w:rsidRPr="002D3892">
        <w:t xml:space="preserve"> </w:t>
      </w:r>
      <w:r w:rsidR="007914E5" w:rsidRPr="002D3892">
        <w:t>of</w:t>
      </w:r>
      <w:r w:rsidR="001F3659" w:rsidRPr="002D3892">
        <w:t xml:space="preserve"> </w:t>
      </w:r>
      <w:r w:rsidR="007914E5" w:rsidRPr="002D3892">
        <w:t>the</w:t>
      </w:r>
      <w:r w:rsidR="001F3659" w:rsidRPr="002D3892">
        <w:t xml:space="preserve"> </w:t>
      </w:r>
      <w:r w:rsidR="007914E5" w:rsidRPr="002D3892">
        <w:t>Family</w:t>
      </w:r>
      <w:r w:rsidR="001F3659" w:rsidRPr="002D3892">
        <w:t xml:space="preserve"> </w:t>
      </w:r>
      <w:r w:rsidR="007914E5" w:rsidRPr="002D3892">
        <w:t>Code</w:t>
      </w:r>
      <w:r w:rsidR="001F3659" w:rsidRPr="002D3892">
        <w:t xml:space="preserve"> </w:t>
      </w:r>
      <w:r w:rsidR="007914E5" w:rsidRPr="002D3892">
        <w:t>provides</w:t>
      </w:r>
      <w:r w:rsidR="001F3659" w:rsidRPr="002D3892">
        <w:t xml:space="preserve"> </w:t>
      </w:r>
      <w:r w:rsidR="007914E5" w:rsidRPr="002D3892">
        <w:t>for</w:t>
      </w:r>
      <w:r w:rsidR="001F3659" w:rsidRPr="002D3892">
        <w:t xml:space="preserve"> </w:t>
      </w:r>
      <w:r w:rsidR="007914E5" w:rsidRPr="002D3892">
        <w:t>the</w:t>
      </w:r>
      <w:r w:rsidR="001F3659" w:rsidRPr="002D3892">
        <w:t xml:space="preserve"> </w:t>
      </w:r>
      <w:r w:rsidR="007914E5" w:rsidRPr="002D3892">
        <w:t>guardianship</w:t>
      </w:r>
      <w:r w:rsidR="001F3659" w:rsidRPr="002D3892">
        <w:t xml:space="preserve"> </w:t>
      </w:r>
      <w:r w:rsidR="007914E5" w:rsidRPr="002D3892">
        <w:t>of</w:t>
      </w:r>
      <w:r w:rsidR="001F3659" w:rsidRPr="002D3892">
        <w:t xml:space="preserve"> </w:t>
      </w:r>
      <w:r w:rsidR="002D3892">
        <w:t>“</w:t>
      </w:r>
      <w:r w:rsidR="007914E5" w:rsidRPr="002D3892">
        <w:t>adults</w:t>
      </w:r>
      <w:r w:rsidR="001F3659" w:rsidRPr="002D3892">
        <w:t xml:space="preserve"> </w:t>
      </w:r>
      <w:r w:rsidR="007914E5" w:rsidRPr="002D3892">
        <w:t>who</w:t>
      </w:r>
      <w:r w:rsidR="001F3659" w:rsidRPr="002D3892">
        <w:t xml:space="preserve"> </w:t>
      </w:r>
      <w:r w:rsidR="007914E5" w:rsidRPr="002D3892">
        <w:t>have</w:t>
      </w:r>
      <w:r w:rsidR="001F3659" w:rsidRPr="002D3892">
        <w:t xml:space="preserve"> </w:t>
      </w:r>
      <w:r w:rsidR="007914E5" w:rsidRPr="002D3892">
        <w:t>been</w:t>
      </w:r>
      <w:r w:rsidR="001F3659" w:rsidRPr="002D3892">
        <w:t xml:space="preserve"> </w:t>
      </w:r>
      <w:r w:rsidR="007914E5" w:rsidRPr="002D3892">
        <w:t>declared</w:t>
      </w:r>
      <w:r w:rsidR="001F3659" w:rsidRPr="002D3892">
        <w:t xml:space="preserve"> </w:t>
      </w:r>
      <w:r w:rsidR="007914E5" w:rsidRPr="002D3892">
        <w:t>legally</w:t>
      </w:r>
      <w:r w:rsidR="001F3659" w:rsidRPr="002D3892">
        <w:t xml:space="preserve"> </w:t>
      </w:r>
      <w:r w:rsidR="007914E5" w:rsidRPr="002D3892">
        <w:t>incapable</w:t>
      </w:r>
      <w:r w:rsidR="002D3892">
        <w:t>”</w:t>
      </w:r>
      <w:r w:rsidR="007914E5" w:rsidRPr="002D3892">
        <w:t>.</w:t>
      </w:r>
      <w:r w:rsidR="001F3659" w:rsidRPr="002D3892">
        <w:t xml:space="preserve"> </w:t>
      </w:r>
    </w:p>
    <w:p w:rsidR="007914E5" w:rsidRPr="002D3892" w:rsidRDefault="007914E5" w:rsidP="00B47080">
      <w:pPr>
        <w:pStyle w:val="SingleTxtG"/>
        <w:rPr>
          <w:b/>
          <w:bCs/>
        </w:rPr>
      </w:pPr>
      <w:r w:rsidRPr="002D3892">
        <w:t>40.</w:t>
      </w:r>
      <w:r w:rsidRPr="002D3892">
        <w:tab/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Committee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recommends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that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State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party:</w:t>
      </w:r>
    </w:p>
    <w:p w:rsidR="007914E5" w:rsidRPr="002D3892" w:rsidRDefault="00581EEE" w:rsidP="00B47080">
      <w:pPr>
        <w:pStyle w:val="SingleTxtG"/>
        <w:rPr>
          <w:b/>
          <w:bCs/>
        </w:rPr>
      </w:pPr>
      <w:r w:rsidRPr="002D3892">
        <w:tab/>
      </w:r>
      <w:r w:rsidR="007914E5" w:rsidRPr="002D3892">
        <w:t>(a)</w:t>
      </w:r>
      <w:r w:rsidR="007914E5" w:rsidRPr="002D3892">
        <w:tab/>
      </w:r>
      <w:r w:rsidR="007914E5" w:rsidRPr="002D3892">
        <w:rPr>
          <w:b/>
          <w:bCs/>
        </w:rPr>
        <w:t>Repeal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legal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provisions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that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prohibit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persons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intellectual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or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psychosocial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disabilities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from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marrying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founding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family</w:t>
      </w:r>
      <w:r w:rsidR="001F3659" w:rsidRPr="002D3892">
        <w:rPr>
          <w:b/>
          <w:bCs/>
        </w:rPr>
        <w:t xml:space="preserve"> </w:t>
      </w:r>
      <w:proofErr w:type="gramStart"/>
      <w:r w:rsidR="007914E5" w:rsidRPr="002D3892">
        <w:rPr>
          <w:b/>
          <w:bCs/>
        </w:rPr>
        <w:t>on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basis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of</w:t>
      </w:r>
      <w:proofErr w:type="gramEnd"/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free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full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consent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intending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spouses;</w:t>
      </w:r>
    </w:p>
    <w:p w:rsidR="007914E5" w:rsidRPr="002D3892" w:rsidRDefault="00581EEE" w:rsidP="00B47080">
      <w:pPr>
        <w:pStyle w:val="SingleTxtG"/>
        <w:rPr>
          <w:b/>
          <w:bCs/>
        </w:rPr>
      </w:pPr>
      <w:r w:rsidRPr="002D3892">
        <w:tab/>
      </w:r>
      <w:proofErr w:type="gramStart"/>
      <w:r w:rsidR="007914E5" w:rsidRPr="002D3892">
        <w:t>(b)</w:t>
      </w:r>
      <w:r w:rsidR="007914E5" w:rsidRPr="002D3892">
        <w:tab/>
      </w:r>
      <w:r w:rsidR="007914E5" w:rsidRPr="002D3892">
        <w:rPr>
          <w:b/>
          <w:bCs/>
        </w:rPr>
        <w:t>Adopt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necessary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support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measures,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including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personal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assistance,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view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enabling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persons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disabilities,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especially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women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disabilities,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exercise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their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right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maternity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or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paternity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free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from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prejudice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on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equal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basis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others,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ensure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availability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community-based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support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for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parents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disabilities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children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disabilities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their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families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guarantee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enjoyment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right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respect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for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family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on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equal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basis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others;</w:t>
      </w:r>
      <w:proofErr w:type="gramEnd"/>
    </w:p>
    <w:p w:rsidR="007914E5" w:rsidRPr="002D3892" w:rsidRDefault="00382FD4" w:rsidP="00B47080">
      <w:pPr>
        <w:pStyle w:val="SingleTxtG"/>
        <w:rPr>
          <w:b/>
          <w:bCs/>
        </w:rPr>
      </w:pPr>
      <w:r w:rsidRPr="002D3892">
        <w:tab/>
      </w:r>
      <w:r w:rsidR="007914E5" w:rsidRPr="002D3892">
        <w:t>(c)</w:t>
      </w:r>
      <w:r w:rsidR="007914E5" w:rsidRPr="002D3892">
        <w:tab/>
      </w:r>
      <w:r w:rsidR="007914E5" w:rsidRPr="002D3892">
        <w:rPr>
          <w:b/>
          <w:bCs/>
        </w:rPr>
        <w:t>Repeal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or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amend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article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138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Family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Code.</w:t>
      </w:r>
    </w:p>
    <w:p w:rsidR="007914E5" w:rsidRPr="002D3892" w:rsidRDefault="007914E5" w:rsidP="00581EEE">
      <w:pPr>
        <w:pStyle w:val="H23G"/>
      </w:pPr>
      <w:r w:rsidRPr="002D3892">
        <w:tab/>
      </w:r>
      <w:r w:rsidRPr="002D3892">
        <w:tab/>
        <w:t>Education</w:t>
      </w:r>
      <w:r w:rsidR="001F3659" w:rsidRPr="002D3892">
        <w:t xml:space="preserve"> </w:t>
      </w:r>
      <w:r w:rsidRPr="002D3892">
        <w:t>(art.</w:t>
      </w:r>
      <w:r w:rsidR="001F3659" w:rsidRPr="002D3892">
        <w:t xml:space="preserve"> </w:t>
      </w:r>
      <w:r w:rsidRPr="002D3892">
        <w:t>24)</w:t>
      </w:r>
    </w:p>
    <w:p w:rsidR="007914E5" w:rsidRPr="002D3892" w:rsidRDefault="007914E5" w:rsidP="00B47080">
      <w:pPr>
        <w:pStyle w:val="SingleTxtG"/>
      </w:pPr>
      <w:r w:rsidRPr="002D3892">
        <w:t>41.</w:t>
      </w:r>
      <w:r w:rsidRPr="002D3892">
        <w:tab/>
        <w:t>The</w:t>
      </w:r>
      <w:r w:rsidR="001F3659" w:rsidRPr="002D3892">
        <w:t xml:space="preserve"> </w:t>
      </w:r>
      <w:r w:rsidRPr="002D3892">
        <w:t>Committee</w:t>
      </w:r>
      <w:r w:rsidR="001F3659" w:rsidRPr="002D3892">
        <w:t xml:space="preserve"> </w:t>
      </w:r>
      <w:r w:rsidRPr="002D3892">
        <w:t>is</w:t>
      </w:r>
      <w:r w:rsidR="001F3659" w:rsidRPr="002D3892">
        <w:t xml:space="preserve"> </w:t>
      </w:r>
      <w:r w:rsidRPr="002D3892">
        <w:t>concerned</w:t>
      </w:r>
      <w:r w:rsidR="001F3659" w:rsidRPr="002D3892">
        <w:t xml:space="preserve"> </w:t>
      </w:r>
      <w:r w:rsidRPr="002D3892">
        <w:t>that:</w:t>
      </w:r>
    </w:p>
    <w:p w:rsidR="007914E5" w:rsidRPr="002D3892" w:rsidRDefault="00581EEE" w:rsidP="00B47080">
      <w:pPr>
        <w:pStyle w:val="SingleTxtG"/>
      </w:pPr>
      <w:r w:rsidRPr="002D3892">
        <w:tab/>
      </w:r>
      <w:r w:rsidR="007914E5" w:rsidRPr="002D3892">
        <w:t>(a)</w:t>
      </w:r>
      <w:r w:rsidR="007914E5" w:rsidRPr="002D3892">
        <w:tab/>
        <w:t>Children</w:t>
      </w:r>
      <w:r w:rsidR="001F3659" w:rsidRPr="002D3892">
        <w:t xml:space="preserve"> </w:t>
      </w:r>
      <w:r w:rsidR="007914E5" w:rsidRPr="002D3892">
        <w:t>face</w:t>
      </w:r>
      <w:r w:rsidR="001F3659" w:rsidRPr="002D3892">
        <w:t xml:space="preserve"> </w:t>
      </w:r>
      <w:r w:rsidR="007914E5" w:rsidRPr="002D3892">
        <w:t>barriers</w:t>
      </w:r>
      <w:r w:rsidR="001F3659" w:rsidRPr="002D3892">
        <w:t xml:space="preserve"> </w:t>
      </w:r>
      <w:r w:rsidR="007914E5" w:rsidRPr="002D3892">
        <w:t>to</w:t>
      </w:r>
      <w:r w:rsidR="001F3659" w:rsidRPr="002D3892">
        <w:t xml:space="preserve"> </w:t>
      </w:r>
      <w:r w:rsidR="007914E5" w:rsidRPr="002D3892">
        <w:t>enjoyment</w:t>
      </w:r>
      <w:r w:rsidR="001F3659" w:rsidRPr="002D3892">
        <w:t xml:space="preserve"> </w:t>
      </w:r>
      <w:r w:rsidR="007914E5" w:rsidRPr="002D3892">
        <w:t>of</w:t>
      </w:r>
      <w:r w:rsidR="001F3659" w:rsidRPr="002D3892">
        <w:t xml:space="preserve"> </w:t>
      </w:r>
      <w:r w:rsidR="007914E5" w:rsidRPr="002D3892">
        <w:t>their</w:t>
      </w:r>
      <w:r w:rsidR="001F3659" w:rsidRPr="002D3892">
        <w:t xml:space="preserve"> </w:t>
      </w:r>
      <w:r w:rsidR="007914E5" w:rsidRPr="002D3892">
        <w:t>right</w:t>
      </w:r>
      <w:r w:rsidR="001F3659" w:rsidRPr="002D3892">
        <w:t xml:space="preserve"> </w:t>
      </w:r>
      <w:r w:rsidR="007914E5" w:rsidRPr="002D3892">
        <w:t>to</w:t>
      </w:r>
      <w:r w:rsidR="001F3659" w:rsidRPr="002D3892">
        <w:t xml:space="preserve"> </w:t>
      </w:r>
      <w:r w:rsidR="007914E5" w:rsidRPr="002D3892">
        <w:t>high-quality</w:t>
      </w:r>
      <w:r w:rsidR="001F3659" w:rsidRPr="002D3892">
        <w:t xml:space="preserve"> </w:t>
      </w:r>
      <w:r w:rsidR="007914E5" w:rsidRPr="002D3892">
        <w:t>inclusive</w:t>
      </w:r>
      <w:r w:rsidR="001F3659" w:rsidRPr="002D3892">
        <w:t xml:space="preserve"> </w:t>
      </w:r>
      <w:r w:rsidR="007914E5" w:rsidRPr="002D3892">
        <w:t>education,</w:t>
      </w:r>
      <w:r w:rsidR="001F3659" w:rsidRPr="002D3892">
        <w:t xml:space="preserve"> </w:t>
      </w:r>
      <w:r w:rsidR="007914E5" w:rsidRPr="002D3892">
        <w:t>on</w:t>
      </w:r>
      <w:r w:rsidR="001F3659" w:rsidRPr="002D3892">
        <w:t xml:space="preserve"> </w:t>
      </w:r>
      <w:r w:rsidR="007914E5" w:rsidRPr="002D3892">
        <w:t>an</w:t>
      </w:r>
      <w:r w:rsidR="001F3659" w:rsidRPr="002D3892">
        <w:t xml:space="preserve"> </w:t>
      </w:r>
      <w:r w:rsidR="007914E5" w:rsidRPr="002D3892">
        <w:t>equal</w:t>
      </w:r>
      <w:r w:rsidR="001F3659" w:rsidRPr="002D3892">
        <w:t xml:space="preserve"> </w:t>
      </w:r>
      <w:r w:rsidR="007914E5" w:rsidRPr="002D3892">
        <w:t>basis</w:t>
      </w:r>
      <w:r w:rsidR="001F3659" w:rsidRPr="002D3892">
        <w:t xml:space="preserve"> </w:t>
      </w:r>
      <w:r w:rsidR="007914E5" w:rsidRPr="002D3892">
        <w:t>with</w:t>
      </w:r>
      <w:r w:rsidR="001F3659" w:rsidRPr="002D3892">
        <w:t xml:space="preserve"> </w:t>
      </w:r>
      <w:r w:rsidR="007914E5" w:rsidRPr="002D3892">
        <w:t>others,</w:t>
      </w:r>
      <w:r w:rsidR="001F3659" w:rsidRPr="002D3892">
        <w:t xml:space="preserve"> </w:t>
      </w:r>
      <w:r w:rsidR="007914E5" w:rsidRPr="002D3892">
        <w:t>and</w:t>
      </w:r>
      <w:r w:rsidR="001F3659" w:rsidRPr="002D3892">
        <w:t xml:space="preserve"> </w:t>
      </w:r>
      <w:r w:rsidR="007914E5" w:rsidRPr="002D3892">
        <w:t>that</w:t>
      </w:r>
      <w:r w:rsidR="001F3659" w:rsidRPr="002D3892">
        <w:t xml:space="preserve"> </w:t>
      </w:r>
      <w:r w:rsidR="007914E5" w:rsidRPr="002D3892">
        <w:t>segregated</w:t>
      </w:r>
      <w:r w:rsidR="001F3659" w:rsidRPr="002D3892">
        <w:t xml:space="preserve"> </w:t>
      </w:r>
      <w:r w:rsidR="007914E5" w:rsidRPr="002D3892">
        <w:t>forms</w:t>
      </w:r>
      <w:r w:rsidR="001F3659" w:rsidRPr="002D3892">
        <w:t xml:space="preserve"> </w:t>
      </w:r>
      <w:r w:rsidR="007914E5" w:rsidRPr="002D3892">
        <w:t>of</w:t>
      </w:r>
      <w:r w:rsidR="001F3659" w:rsidRPr="002D3892">
        <w:t xml:space="preserve"> </w:t>
      </w:r>
      <w:r w:rsidR="007914E5" w:rsidRPr="002D3892">
        <w:t>education</w:t>
      </w:r>
      <w:r w:rsidR="001F3659" w:rsidRPr="002D3892">
        <w:t xml:space="preserve"> </w:t>
      </w:r>
      <w:r w:rsidR="007914E5" w:rsidRPr="002D3892">
        <w:t>still</w:t>
      </w:r>
      <w:r w:rsidR="001F3659" w:rsidRPr="002D3892">
        <w:t xml:space="preserve"> </w:t>
      </w:r>
      <w:r w:rsidR="007914E5" w:rsidRPr="002D3892">
        <w:t>prevail</w:t>
      </w:r>
      <w:proofErr w:type="gramStart"/>
      <w:r w:rsidR="007914E5" w:rsidRPr="002D3892">
        <w:t>;</w:t>
      </w:r>
      <w:proofErr w:type="gramEnd"/>
    </w:p>
    <w:p w:rsidR="007914E5" w:rsidRPr="002D3892" w:rsidRDefault="00581EEE" w:rsidP="00B47080">
      <w:pPr>
        <w:pStyle w:val="SingleTxtG"/>
      </w:pPr>
      <w:r w:rsidRPr="002D3892">
        <w:tab/>
      </w:r>
      <w:r w:rsidR="007914E5" w:rsidRPr="002D3892">
        <w:t>(b)</w:t>
      </w:r>
      <w:r w:rsidR="007914E5" w:rsidRPr="002D3892">
        <w:tab/>
        <w:t>Practical</w:t>
      </w:r>
      <w:r w:rsidR="001F3659" w:rsidRPr="002D3892">
        <w:t xml:space="preserve"> </w:t>
      </w:r>
      <w:r w:rsidR="007914E5" w:rsidRPr="002D3892">
        <w:t>challenges</w:t>
      </w:r>
      <w:r w:rsidR="001F3659" w:rsidRPr="002D3892">
        <w:t xml:space="preserve"> </w:t>
      </w:r>
      <w:r w:rsidR="007914E5" w:rsidRPr="002D3892">
        <w:t>remain</w:t>
      </w:r>
      <w:r w:rsidR="001F3659" w:rsidRPr="002D3892">
        <w:t xml:space="preserve"> </w:t>
      </w:r>
      <w:r w:rsidR="007914E5" w:rsidRPr="002D3892">
        <w:t>for</w:t>
      </w:r>
      <w:r w:rsidR="001F3659" w:rsidRPr="002D3892">
        <w:t xml:space="preserve"> </w:t>
      </w:r>
      <w:r w:rsidR="007914E5" w:rsidRPr="002D3892">
        <w:t>children</w:t>
      </w:r>
      <w:r w:rsidR="001F3659" w:rsidRPr="002D3892">
        <w:t xml:space="preserve"> </w:t>
      </w:r>
      <w:r w:rsidR="007914E5" w:rsidRPr="002D3892">
        <w:t>and</w:t>
      </w:r>
      <w:r w:rsidR="001F3659" w:rsidRPr="002D3892">
        <w:t xml:space="preserve"> </w:t>
      </w:r>
      <w:r w:rsidR="007914E5" w:rsidRPr="002D3892">
        <w:t>adult</w:t>
      </w:r>
      <w:r w:rsidR="001F3659" w:rsidRPr="002D3892">
        <w:t xml:space="preserve"> </w:t>
      </w:r>
      <w:r w:rsidR="007914E5" w:rsidRPr="002D3892">
        <w:t>learners</w:t>
      </w:r>
      <w:r w:rsidR="001F3659" w:rsidRPr="002D3892">
        <w:t xml:space="preserve"> </w:t>
      </w:r>
      <w:r w:rsidR="007914E5" w:rsidRPr="002D3892">
        <w:t>with</w:t>
      </w:r>
      <w:r w:rsidR="001F3659" w:rsidRPr="002D3892">
        <w:t xml:space="preserve"> </w:t>
      </w:r>
      <w:r w:rsidR="007914E5" w:rsidRPr="002D3892">
        <w:t>disabilities</w:t>
      </w:r>
      <w:r w:rsidR="001F3659" w:rsidRPr="002D3892">
        <w:t xml:space="preserve"> </w:t>
      </w:r>
      <w:r w:rsidR="007914E5" w:rsidRPr="002D3892">
        <w:t>to</w:t>
      </w:r>
      <w:r w:rsidR="001F3659" w:rsidRPr="002D3892">
        <w:t xml:space="preserve"> </w:t>
      </w:r>
      <w:r w:rsidR="007914E5" w:rsidRPr="002D3892">
        <w:t>access</w:t>
      </w:r>
      <w:r w:rsidR="001F3659" w:rsidRPr="002D3892">
        <w:t xml:space="preserve"> </w:t>
      </w:r>
      <w:r w:rsidR="007914E5" w:rsidRPr="002D3892">
        <w:t>higher</w:t>
      </w:r>
      <w:r w:rsidR="001F3659" w:rsidRPr="002D3892">
        <w:t xml:space="preserve"> </w:t>
      </w:r>
      <w:r w:rsidR="007914E5" w:rsidRPr="002D3892">
        <w:t>education,</w:t>
      </w:r>
      <w:r w:rsidR="001F3659" w:rsidRPr="002D3892">
        <w:t xml:space="preserve"> </w:t>
      </w:r>
      <w:r w:rsidR="007914E5" w:rsidRPr="002D3892">
        <w:t>partly</w:t>
      </w:r>
      <w:r w:rsidR="001F3659" w:rsidRPr="002D3892">
        <w:t xml:space="preserve"> </w:t>
      </w:r>
      <w:r w:rsidR="007914E5" w:rsidRPr="002D3892">
        <w:t>due</w:t>
      </w:r>
      <w:r w:rsidR="001F3659" w:rsidRPr="002D3892">
        <w:t xml:space="preserve"> </w:t>
      </w:r>
      <w:r w:rsidR="007914E5" w:rsidRPr="002D3892">
        <w:t>to</w:t>
      </w:r>
      <w:r w:rsidR="001F3659" w:rsidRPr="002D3892">
        <w:t xml:space="preserve"> </w:t>
      </w:r>
      <w:r w:rsidR="007914E5" w:rsidRPr="002D3892">
        <w:t>the</w:t>
      </w:r>
      <w:r w:rsidR="001F3659" w:rsidRPr="002D3892">
        <w:t xml:space="preserve"> </w:t>
      </w:r>
      <w:r w:rsidR="007914E5" w:rsidRPr="002D3892">
        <w:t>lack</w:t>
      </w:r>
      <w:r w:rsidR="001F3659" w:rsidRPr="002D3892">
        <w:t xml:space="preserve"> </w:t>
      </w:r>
      <w:r w:rsidR="007914E5" w:rsidRPr="002D3892">
        <w:t>of</w:t>
      </w:r>
      <w:r w:rsidR="001F3659" w:rsidRPr="002D3892">
        <w:t xml:space="preserve"> </w:t>
      </w:r>
      <w:r w:rsidR="007914E5" w:rsidRPr="002D3892">
        <w:t>individualized</w:t>
      </w:r>
      <w:r w:rsidR="001F3659" w:rsidRPr="002D3892">
        <w:t xml:space="preserve"> </w:t>
      </w:r>
      <w:r w:rsidR="007914E5" w:rsidRPr="002D3892">
        <w:t>support</w:t>
      </w:r>
      <w:proofErr w:type="gramStart"/>
      <w:r w:rsidR="007914E5" w:rsidRPr="002D3892">
        <w:t>;</w:t>
      </w:r>
      <w:proofErr w:type="gramEnd"/>
    </w:p>
    <w:p w:rsidR="007914E5" w:rsidRPr="002D3892" w:rsidRDefault="00581EEE" w:rsidP="00B47080">
      <w:pPr>
        <w:pStyle w:val="SingleTxtG"/>
      </w:pPr>
      <w:r w:rsidRPr="002D3892">
        <w:tab/>
      </w:r>
      <w:r w:rsidR="007914E5" w:rsidRPr="002D3892">
        <w:t>(c)</w:t>
      </w:r>
      <w:r w:rsidR="007914E5" w:rsidRPr="002D3892">
        <w:tab/>
        <w:t>Information</w:t>
      </w:r>
      <w:r w:rsidR="001F3659" w:rsidRPr="002D3892">
        <w:t xml:space="preserve"> </w:t>
      </w:r>
      <w:r w:rsidR="007914E5" w:rsidRPr="002D3892">
        <w:t>on</w:t>
      </w:r>
      <w:r w:rsidR="001F3659" w:rsidRPr="002D3892">
        <w:t xml:space="preserve"> </w:t>
      </w:r>
      <w:r w:rsidR="007914E5" w:rsidRPr="002D3892">
        <w:t>the</w:t>
      </w:r>
      <w:r w:rsidR="001F3659" w:rsidRPr="002D3892">
        <w:t xml:space="preserve"> </w:t>
      </w:r>
      <w:r w:rsidR="007914E5" w:rsidRPr="002D3892">
        <w:t>representation</w:t>
      </w:r>
      <w:r w:rsidR="001F3659" w:rsidRPr="002D3892">
        <w:t xml:space="preserve"> </w:t>
      </w:r>
      <w:r w:rsidR="007914E5" w:rsidRPr="002D3892">
        <w:t>of</w:t>
      </w:r>
      <w:r w:rsidR="001F3659" w:rsidRPr="002D3892">
        <w:t xml:space="preserve"> </w:t>
      </w:r>
      <w:r w:rsidR="007914E5" w:rsidRPr="002D3892">
        <w:t>children</w:t>
      </w:r>
      <w:r w:rsidR="001F3659" w:rsidRPr="002D3892">
        <w:t xml:space="preserve"> </w:t>
      </w:r>
      <w:r w:rsidR="007914E5" w:rsidRPr="002D3892">
        <w:t>with</w:t>
      </w:r>
      <w:r w:rsidR="001F3659" w:rsidRPr="002D3892">
        <w:t xml:space="preserve"> </w:t>
      </w:r>
      <w:r w:rsidR="007914E5" w:rsidRPr="002D3892">
        <w:t>disabilities</w:t>
      </w:r>
      <w:r w:rsidR="001F3659" w:rsidRPr="002D3892">
        <w:t xml:space="preserve"> </w:t>
      </w:r>
      <w:r w:rsidR="007914E5" w:rsidRPr="002D3892">
        <w:t>in</w:t>
      </w:r>
      <w:r w:rsidR="001F3659" w:rsidRPr="002D3892">
        <w:t xml:space="preserve"> </w:t>
      </w:r>
      <w:r w:rsidR="007914E5" w:rsidRPr="002D3892">
        <w:t>student</w:t>
      </w:r>
      <w:r w:rsidR="001F3659" w:rsidRPr="002D3892">
        <w:t xml:space="preserve"> </w:t>
      </w:r>
      <w:r w:rsidR="007914E5" w:rsidRPr="002D3892">
        <w:t>bodies</w:t>
      </w:r>
      <w:r w:rsidR="001F3659" w:rsidRPr="002D3892">
        <w:t xml:space="preserve"> </w:t>
      </w:r>
      <w:r w:rsidR="007914E5" w:rsidRPr="002D3892">
        <w:t>is</w:t>
      </w:r>
      <w:r w:rsidR="001F3659" w:rsidRPr="002D3892">
        <w:t xml:space="preserve"> </w:t>
      </w:r>
      <w:r w:rsidR="007914E5" w:rsidRPr="002D3892">
        <w:t>lacking.</w:t>
      </w:r>
      <w:r w:rsidR="001F3659" w:rsidRPr="002D3892">
        <w:t xml:space="preserve"> </w:t>
      </w:r>
    </w:p>
    <w:p w:rsidR="007914E5" w:rsidRPr="002D3892" w:rsidRDefault="007914E5" w:rsidP="00B47080">
      <w:pPr>
        <w:pStyle w:val="SingleTxtG"/>
        <w:rPr>
          <w:b/>
          <w:bCs/>
        </w:rPr>
      </w:pPr>
      <w:r w:rsidRPr="002D3892">
        <w:t>42.</w:t>
      </w:r>
      <w:r w:rsidRPr="002D3892">
        <w:tab/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Committee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recommends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that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State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party,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accordance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Committee</w:t>
      </w:r>
      <w:r w:rsidR="002D3892">
        <w:rPr>
          <w:b/>
          <w:bCs/>
        </w:rPr>
        <w:t>’</w:t>
      </w:r>
      <w:r w:rsidRPr="002D3892">
        <w:rPr>
          <w:b/>
          <w:bCs/>
        </w:rPr>
        <w:t>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general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comment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No.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4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(2016)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right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inclusive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education:</w:t>
      </w:r>
    </w:p>
    <w:p w:rsidR="007914E5" w:rsidRPr="002D3892" w:rsidRDefault="00581EEE" w:rsidP="00B47080">
      <w:pPr>
        <w:pStyle w:val="SingleTxtG"/>
        <w:rPr>
          <w:b/>
          <w:bCs/>
        </w:rPr>
      </w:pPr>
      <w:r w:rsidRPr="002D3892">
        <w:tab/>
      </w:r>
      <w:r w:rsidR="007914E5" w:rsidRPr="002D3892">
        <w:t>(a)</w:t>
      </w:r>
      <w:r w:rsidR="007914E5" w:rsidRPr="002D3892">
        <w:tab/>
      </w:r>
      <w:r w:rsidR="007914E5" w:rsidRPr="002D3892">
        <w:rPr>
          <w:b/>
          <w:bCs/>
        </w:rPr>
        <w:t>Ensure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implementation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high-quality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inclusive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education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at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all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levels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provide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training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for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teachers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non-teaching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staff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necessary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support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resources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foster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inclusive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environments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for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all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students,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in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particular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those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intellectual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or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psychosocial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disabilities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girls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disabilities;</w:t>
      </w:r>
    </w:p>
    <w:p w:rsidR="007914E5" w:rsidRPr="002D3892" w:rsidRDefault="00581EEE" w:rsidP="00B47080">
      <w:pPr>
        <w:pStyle w:val="SingleTxtG"/>
        <w:rPr>
          <w:b/>
          <w:bCs/>
        </w:rPr>
      </w:pPr>
      <w:r w:rsidRPr="002D3892">
        <w:tab/>
      </w:r>
      <w:r w:rsidR="007914E5" w:rsidRPr="002D3892">
        <w:t>(b)</w:t>
      </w:r>
      <w:r w:rsidR="007914E5" w:rsidRPr="002D3892">
        <w:tab/>
      </w:r>
      <w:r w:rsidR="007914E5" w:rsidRPr="002D3892">
        <w:rPr>
          <w:b/>
          <w:bCs/>
        </w:rPr>
        <w:t>Ensure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full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accessibility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educational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premises,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including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universities,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take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legislative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administrative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measures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ensure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availability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accessible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learning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materials,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including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in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digital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form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in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Braille,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Easy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Read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sign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language,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at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technical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higher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education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levels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for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persons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disabilities;</w:t>
      </w:r>
    </w:p>
    <w:p w:rsidR="007914E5" w:rsidRPr="002D3892" w:rsidRDefault="00581EEE" w:rsidP="00B47080">
      <w:pPr>
        <w:pStyle w:val="SingleTxtG"/>
      </w:pPr>
      <w:r w:rsidRPr="002D3892">
        <w:tab/>
      </w:r>
      <w:r w:rsidR="007914E5" w:rsidRPr="002D3892">
        <w:t>(c)</w:t>
      </w:r>
      <w:r w:rsidR="007914E5" w:rsidRPr="002D3892">
        <w:tab/>
      </w:r>
      <w:r w:rsidR="007914E5" w:rsidRPr="002D3892">
        <w:rPr>
          <w:b/>
          <w:bCs/>
        </w:rPr>
        <w:t>Take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steps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facilitate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participation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children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disabilities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in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student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bodies</w:t>
      </w:r>
      <w:proofErr w:type="gramStart"/>
      <w:r w:rsidR="007914E5" w:rsidRPr="002D3892">
        <w:rPr>
          <w:b/>
          <w:bCs/>
        </w:rPr>
        <w:t>;</w:t>
      </w:r>
      <w:proofErr w:type="gramEnd"/>
    </w:p>
    <w:p w:rsidR="007914E5" w:rsidRPr="002D3892" w:rsidRDefault="00581EEE" w:rsidP="00B47080">
      <w:pPr>
        <w:pStyle w:val="SingleTxtG"/>
      </w:pPr>
      <w:r w:rsidRPr="002D3892">
        <w:tab/>
      </w:r>
      <w:r w:rsidR="007914E5" w:rsidRPr="002D3892">
        <w:t>(d)</w:t>
      </w:r>
      <w:r w:rsidR="007914E5" w:rsidRPr="002D3892">
        <w:tab/>
      </w:r>
      <w:r w:rsidR="007914E5" w:rsidRPr="002D3892">
        <w:rPr>
          <w:b/>
          <w:bCs/>
        </w:rPr>
        <w:t>Adhere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Convention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general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comment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No.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4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in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its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implementation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targets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4.1,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4.5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4.</w:t>
      </w:r>
      <w:proofErr w:type="spellStart"/>
      <w:r w:rsidR="007914E5" w:rsidRPr="002D3892">
        <w:rPr>
          <w:b/>
          <w:bCs/>
        </w:rPr>
        <w:t>a</w:t>
      </w:r>
      <w:proofErr w:type="spellEnd"/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Sustainable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Development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Goals.</w:t>
      </w:r>
      <w:r w:rsidR="001F3659" w:rsidRPr="002D3892">
        <w:t xml:space="preserve"> </w:t>
      </w:r>
    </w:p>
    <w:p w:rsidR="007914E5" w:rsidRPr="002D3892" w:rsidRDefault="007914E5" w:rsidP="00581EEE">
      <w:pPr>
        <w:pStyle w:val="H23G"/>
      </w:pPr>
      <w:r w:rsidRPr="002D3892">
        <w:tab/>
      </w:r>
      <w:r w:rsidRPr="002D3892">
        <w:tab/>
        <w:t>Health</w:t>
      </w:r>
      <w:r w:rsidR="001F3659" w:rsidRPr="002D3892">
        <w:t xml:space="preserve"> </w:t>
      </w:r>
      <w:r w:rsidRPr="002D3892">
        <w:t>(art.</w:t>
      </w:r>
      <w:r w:rsidR="001F3659" w:rsidRPr="002D3892">
        <w:t xml:space="preserve"> </w:t>
      </w:r>
      <w:r w:rsidRPr="002D3892">
        <w:t>25)</w:t>
      </w:r>
    </w:p>
    <w:p w:rsidR="007914E5" w:rsidRPr="002D3892" w:rsidRDefault="007914E5" w:rsidP="00B47080">
      <w:pPr>
        <w:pStyle w:val="SingleTxtG"/>
      </w:pPr>
      <w:r w:rsidRPr="002D3892">
        <w:t>43.</w:t>
      </w:r>
      <w:r w:rsidRPr="002D3892">
        <w:tab/>
        <w:t>The</w:t>
      </w:r>
      <w:r w:rsidR="001F3659" w:rsidRPr="002D3892">
        <w:t xml:space="preserve"> </w:t>
      </w:r>
      <w:r w:rsidRPr="002D3892">
        <w:t>Committee</w:t>
      </w:r>
      <w:r w:rsidR="001F3659" w:rsidRPr="002D3892">
        <w:t xml:space="preserve"> </w:t>
      </w:r>
      <w:r w:rsidRPr="002D3892">
        <w:t>is</w:t>
      </w:r>
      <w:r w:rsidR="001F3659" w:rsidRPr="002D3892">
        <w:t xml:space="preserve"> </w:t>
      </w:r>
      <w:r w:rsidRPr="002D3892">
        <w:t>concerned</w:t>
      </w:r>
      <w:r w:rsidR="001F3659" w:rsidRPr="002D3892">
        <w:t xml:space="preserve"> </w:t>
      </w:r>
      <w:proofErr w:type="gramStart"/>
      <w:r w:rsidRPr="002D3892">
        <w:t>about</w:t>
      </w:r>
      <w:r w:rsidR="001F3659" w:rsidRPr="002D3892">
        <w:t xml:space="preserve"> </w:t>
      </w:r>
      <w:r w:rsidRPr="002D3892">
        <w:t>the</w:t>
      </w:r>
      <w:r w:rsidR="001F3659" w:rsidRPr="002D3892">
        <w:t xml:space="preserve"> </w:t>
      </w:r>
      <w:r w:rsidRPr="002D3892">
        <w:t>deficiencies</w:t>
      </w:r>
      <w:r w:rsidR="001F3659" w:rsidRPr="002D3892">
        <w:t xml:space="preserve"> </w:t>
      </w:r>
      <w:r w:rsidRPr="002D3892">
        <w:t>in</w:t>
      </w:r>
      <w:r w:rsidR="001F3659" w:rsidRPr="002D3892">
        <w:t xml:space="preserve"> </w:t>
      </w:r>
      <w:r w:rsidRPr="002D3892">
        <w:t>access</w:t>
      </w:r>
      <w:r w:rsidR="001F3659" w:rsidRPr="002D3892">
        <w:t xml:space="preserve"> </w:t>
      </w:r>
      <w:r w:rsidRPr="002D3892">
        <w:t>to</w:t>
      </w:r>
      <w:r w:rsidR="001F3659" w:rsidRPr="002D3892">
        <w:t xml:space="preserve"> </w:t>
      </w:r>
      <w:r w:rsidRPr="002D3892">
        <w:t>health-care</w:t>
      </w:r>
      <w:r w:rsidR="001F3659" w:rsidRPr="002D3892">
        <w:t xml:space="preserve"> </w:t>
      </w:r>
      <w:r w:rsidRPr="002D3892">
        <w:t>services</w:t>
      </w:r>
      <w:r w:rsidR="001F3659" w:rsidRPr="002D3892">
        <w:t xml:space="preserve"> </w:t>
      </w:r>
      <w:r w:rsidRPr="002D3892">
        <w:t>for</w:t>
      </w:r>
      <w:r w:rsidR="001F3659" w:rsidRPr="002D3892">
        <w:t xml:space="preserve"> </w:t>
      </w:r>
      <w:r w:rsidRPr="002D3892">
        <w:t>persons</w:t>
      </w:r>
      <w:r w:rsidR="001F3659" w:rsidRPr="002D3892">
        <w:t xml:space="preserve"> </w:t>
      </w:r>
      <w:r w:rsidRPr="002D3892">
        <w:t>with</w:t>
      </w:r>
      <w:r w:rsidR="001F3659" w:rsidRPr="002D3892">
        <w:t xml:space="preserve"> </w:t>
      </w:r>
      <w:r w:rsidRPr="002D3892">
        <w:t>disabilities</w:t>
      </w:r>
      <w:r w:rsidR="001F3659" w:rsidRPr="002D3892">
        <w:t xml:space="preserve"> </w:t>
      </w:r>
      <w:r w:rsidRPr="002D3892">
        <w:t>and</w:t>
      </w:r>
      <w:r w:rsidR="001F3659" w:rsidRPr="002D3892">
        <w:t xml:space="preserve"> </w:t>
      </w:r>
      <w:r w:rsidRPr="002D3892">
        <w:t>the</w:t>
      </w:r>
      <w:r w:rsidR="001F3659" w:rsidRPr="002D3892">
        <w:t xml:space="preserve"> </w:t>
      </w:r>
      <w:r w:rsidRPr="002D3892">
        <w:t>lack</w:t>
      </w:r>
      <w:r w:rsidR="001F3659" w:rsidRPr="002D3892">
        <w:t xml:space="preserve"> </w:t>
      </w:r>
      <w:r w:rsidRPr="002D3892">
        <w:t>of</w:t>
      </w:r>
      <w:r w:rsidR="001F3659" w:rsidRPr="002D3892">
        <w:t xml:space="preserve"> </w:t>
      </w:r>
      <w:r w:rsidRPr="002D3892">
        <w:t>knowledge</w:t>
      </w:r>
      <w:r w:rsidR="001F3659" w:rsidRPr="002D3892">
        <w:t xml:space="preserve"> </w:t>
      </w:r>
      <w:r w:rsidRPr="002D3892">
        <w:t>among</w:t>
      </w:r>
      <w:r w:rsidR="001F3659" w:rsidRPr="002D3892">
        <w:t xml:space="preserve"> </w:t>
      </w:r>
      <w:r w:rsidRPr="002D3892">
        <w:t>health-care</w:t>
      </w:r>
      <w:r w:rsidR="001F3659" w:rsidRPr="002D3892">
        <w:t xml:space="preserve"> </w:t>
      </w:r>
      <w:r w:rsidRPr="002D3892">
        <w:t>personnel</w:t>
      </w:r>
      <w:r w:rsidR="001F3659" w:rsidRPr="002D3892">
        <w:t xml:space="preserve"> </w:t>
      </w:r>
      <w:r w:rsidRPr="002D3892">
        <w:t>concerning</w:t>
      </w:r>
      <w:r w:rsidR="001F3659" w:rsidRPr="002D3892">
        <w:t xml:space="preserve"> </w:t>
      </w:r>
      <w:r w:rsidRPr="002D3892">
        <w:t>the</w:t>
      </w:r>
      <w:r w:rsidR="001F3659" w:rsidRPr="002D3892">
        <w:t xml:space="preserve"> </w:t>
      </w:r>
      <w:r w:rsidRPr="002D3892">
        <w:t>specific</w:t>
      </w:r>
      <w:r w:rsidR="001F3659" w:rsidRPr="002D3892">
        <w:t xml:space="preserve"> </w:t>
      </w:r>
      <w:r w:rsidRPr="002D3892">
        <w:t>requirements</w:t>
      </w:r>
      <w:r w:rsidR="001F3659" w:rsidRPr="002D3892">
        <w:t xml:space="preserve"> </w:t>
      </w:r>
      <w:r w:rsidRPr="002D3892">
        <w:t>and</w:t>
      </w:r>
      <w:r w:rsidR="001F3659" w:rsidRPr="002D3892">
        <w:t xml:space="preserve"> </w:t>
      </w:r>
      <w:r w:rsidRPr="002D3892">
        <w:t>rights</w:t>
      </w:r>
      <w:r w:rsidR="001F3659" w:rsidRPr="002D3892">
        <w:t xml:space="preserve"> </w:t>
      </w:r>
      <w:r w:rsidRPr="002D3892">
        <w:t>of</w:t>
      </w:r>
      <w:r w:rsidR="001F3659" w:rsidRPr="002D3892">
        <w:t xml:space="preserve"> </w:t>
      </w:r>
      <w:r w:rsidRPr="002D3892">
        <w:t>persons</w:t>
      </w:r>
      <w:r w:rsidR="001F3659" w:rsidRPr="002D3892">
        <w:t xml:space="preserve"> </w:t>
      </w:r>
      <w:r w:rsidRPr="002D3892">
        <w:t>with</w:t>
      </w:r>
      <w:r w:rsidR="001F3659" w:rsidRPr="002D3892">
        <w:t xml:space="preserve"> </w:t>
      </w:r>
      <w:r w:rsidRPr="002D3892">
        <w:t>disabilities</w:t>
      </w:r>
      <w:proofErr w:type="gramEnd"/>
      <w:r w:rsidRPr="002D3892">
        <w:t>.</w:t>
      </w:r>
      <w:r w:rsidR="001F3659" w:rsidRPr="002D3892">
        <w:t xml:space="preserve"> </w:t>
      </w:r>
    </w:p>
    <w:p w:rsidR="007914E5" w:rsidRPr="002D3892" w:rsidRDefault="007914E5" w:rsidP="00B47080">
      <w:pPr>
        <w:pStyle w:val="SingleTxtG"/>
        <w:rPr>
          <w:b/>
          <w:bCs/>
        </w:rPr>
      </w:pPr>
      <w:r w:rsidRPr="002D3892">
        <w:t>44.</w:t>
      </w:r>
      <w:r w:rsidRPr="002D3892">
        <w:tab/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Committee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recommends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that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State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party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implement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measures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guarantee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accessible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health-care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services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for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all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persons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disabilities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equal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basis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others,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including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information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sexual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reproductive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health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specifically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for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persons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living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rural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areas.</w:t>
      </w:r>
      <w:r w:rsidR="001F3659" w:rsidRPr="002D3892">
        <w:rPr>
          <w:b/>
          <w:bCs/>
        </w:rPr>
        <w:t xml:space="preserve"> </w:t>
      </w:r>
    </w:p>
    <w:p w:rsidR="007914E5" w:rsidRPr="002D3892" w:rsidRDefault="00436A17" w:rsidP="00436A17">
      <w:pPr>
        <w:pStyle w:val="H23G"/>
      </w:pPr>
      <w:r w:rsidRPr="002D3892">
        <w:tab/>
      </w:r>
      <w:r w:rsidR="007914E5" w:rsidRPr="002D3892">
        <w:tab/>
        <w:t>Work</w:t>
      </w:r>
      <w:r w:rsidR="001F3659" w:rsidRPr="002D3892">
        <w:t xml:space="preserve"> </w:t>
      </w:r>
      <w:r w:rsidR="007914E5" w:rsidRPr="002D3892">
        <w:t>and</w:t>
      </w:r>
      <w:r w:rsidR="001F3659" w:rsidRPr="002D3892">
        <w:t xml:space="preserve"> </w:t>
      </w:r>
      <w:r w:rsidR="007914E5" w:rsidRPr="002D3892">
        <w:t>employment</w:t>
      </w:r>
      <w:r w:rsidR="001F3659" w:rsidRPr="002D3892">
        <w:t xml:space="preserve"> </w:t>
      </w:r>
      <w:r w:rsidR="007914E5" w:rsidRPr="002D3892">
        <w:t>(art.</w:t>
      </w:r>
      <w:r w:rsidR="001F3659" w:rsidRPr="002D3892">
        <w:t xml:space="preserve"> </w:t>
      </w:r>
      <w:r w:rsidR="007914E5" w:rsidRPr="002D3892">
        <w:t>27)</w:t>
      </w:r>
    </w:p>
    <w:p w:rsidR="007914E5" w:rsidRPr="002D3892" w:rsidRDefault="007914E5" w:rsidP="00B47080">
      <w:pPr>
        <w:pStyle w:val="SingleTxtG"/>
      </w:pPr>
      <w:r w:rsidRPr="002D3892">
        <w:t>45.</w:t>
      </w:r>
      <w:r w:rsidRPr="002D3892">
        <w:tab/>
        <w:t>The</w:t>
      </w:r>
      <w:r w:rsidR="001F3659" w:rsidRPr="002D3892">
        <w:t xml:space="preserve"> </w:t>
      </w:r>
      <w:r w:rsidRPr="002D3892">
        <w:t>Committee</w:t>
      </w:r>
      <w:r w:rsidR="001F3659" w:rsidRPr="002D3892">
        <w:t xml:space="preserve"> </w:t>
      </w:r>
      <w:r w:rsidRPr="002D3892">
        <w:t>is</w:t>
      </w:r>
      <w:r w:rsidR="001F3659" w:rsidRPr="002D3892">
        <w:t xml:space="preserve"> </w:t>
      </w:r>
      <w:r w:rsidRPr="002D3892">
        <w:t>concerned</w:t>
      </w:r>
      <w:r w:rsidR="001F3659" w:rsidRPr="002D3892">
        <w:t xml:space="preserve"> </w:t>
      </w:r>
      <w:r w:rsidRPr="002D3892">
        <w:t>about</w:t>
      </w:r>
      <w:r w:rsidR="001F3659" w:rsidRPr="002D3892">
        <w:t xml:space="preserve"> </w:t>
      </w:r>
      <w:r w:rsidRPr="002D3892">
        <w:t>the</w:t>
      </w:r>
      <w:r w:rsidR="001F3659" w:rsidRPr="002D3892">
        <w:t xml:space="preserve"> </w:t>
      </w:r>
      <w:r w:rsidRPr="002D3892">
        <w:t>underrepresentation</w:t>
      </w:r>
      <w:r w:rsidR="001F3659" w:rsidRPr="002D3892">
        <w:t xml:space="preserve"> </w:t>
      </w:r>
      <w:r w:rsidRPr="002D3892">
        <w:t>of</w:t>
      </w:r>
      <w:r w:rsidR="001F3659" w:rsidRPr="002D3892">
        <w:t xml:space="preserve"> </w:t>
      </w:r>
      <w:r w:rsidRPr="002D3892">
        <w:t>women</w:t>
      </w:r>
      <w:r w:rsidR="001F3659" w:rsidRPr="002D3892">
        <w:t xml:space="preserve"> </w:t>
      </w:r>
      <w:r w:rsidRPr="002D3892">
        <w:t>with</w:t>
      </w:r>
      <w:r w:rsidR="001F3659" w:rsidRPr="002D3892">
        <w:t xml:space="preserve"> </w:t>
      </w:r>
      <w:r w:rsidRPr="002D3892">
        <w:t>disabilities</w:t>
      </w:r>
      <w:r w:rsidR="001F3659" w:rsidRPr="002D3892">
        <w:t xml:space="preserve"> </w:t>
      </w:r>
      <w:r w:rsidRPr="002D3892">
        <w:t>in</w:t>
      </w:r>
      <w:r w:rsidR="001F3659" w:rsidRPr="002D3892">
        <w:t xml:space="preserve"> </w:t>
      </w:r>
      <w:r w:rsidRPr="002D3892">
        <w:t>the</w:t>
      </w:r>
      <w:r w:rsidR="001F3659" w:rsidRPr="002D3892">
        <w:t xml:space="preserve"> </w:t>
      </w:r>
      <w:r w:rsidRPr="002D3892">
        <w:t>workforce</w:t>
      </w:r>
      <w:r w:rsidR="001F3659" w:rsidRPr="002D3892">
        <w:t xml:space="preserve"> </w:t>
      </w:r>
      <w:r w:rsidRPr="002D3892">
        <w:t>and</w:t>
      </w:r>
      <w:r w:rsidR="001F3659" w:rsidRPr="002D3892">
        <w:t xml:space="preserve"> </w:t>
      </w:r>
      <w:r w:rsidRPr="002D3892">
        <w:t>the</w:t>
      </w:r>
      <w:r w:rsidR="001F3659" w:rsidRPr="002D3892">
        <w:t xml:space="preserve"> </w:t>
      </w:r>
      <w:r w:rsidRPr="002D3892">
        <w:t>absence</w:t>
      </w:r>
      <w:r w:rsidR="001F3659" w:rsidRPr="002D3892">
        <w:t xml:space="preserve"> </w:t>
      </w:r>
      <w:r w:rsidRPr="002D3892">
        <w:t>of</w:t>
      </w:r>
      <w:r w:rsidR="001F3659" w:rsidRPr="002D3892">
        <w:t xml:space="preserve"> </w:t>
      </w:r>
      <w:r w:rsidRPr="002D3892">
        <w:t>adequate</w:t>
      </w:r>
      <w:r w:rsidR="001F3659" w:rsidRPr="002D3892">
        <w:t xml:space="preserve"> </w:t>
      </w:r>
      <w:r w:rsidRPr="002D3892">
        <w:t>and</w:t>
      </w:r>
      <w:r w:rsidR="001F3659" w:rsidRPr="002D3892">
        <w:t xml:space="preserve"> </w:t>
      </w:r>
      <w:r w:rsidRPr="002D3892">
        <w:t>enforceable</w:t>
      </w:r>
      <w:r w:rsidR="001F3659" w:rsidRPr="002D3892">
        <w:t xml:space="preserve"> </w:t>
      </w:r>
      <w:r w:rsidRPr="002D3892">
        <w:t>measures</w:t>
      </w:r>
      <w:r w:rsidR="001F3659" w:rsidRPr="002D3892">
        <w:t xml:space="preserve"> </w:t>
      </w:r>
      <w:r w:rsidRPr="002D3892">
        <w:t>to</w:t>
      </w:r>
      <w:r w:rsidR="001F3659" w:rsidRPr="002D3892">
        <w:t xml:space="preserve"> </w:t>
      </w:r>
      <w:r w:rsidRPr="002D3892">
        <w:t>ensure</w:t>
      </w:r>
      <w:r w:rsidR="001F3659" w:rsidRPr="002D3892">
        <w:t xml:space="preserve"> </w:t>
      </w:r>
      <w:r w:rsidRPr="002D3892">
        <w:t>compliance</w:t>
      </w:r>
      <w:r w:rsidR="001F3659" w:rsidRPr="002D3892">
        <w:t xml:space="preserve"> </w:t>
      </w:r>
      <w:r w:rsidRPr="002D3892">
        <w:t>in</w:t>
      </w:r>
      <w:r w:rsidR="001F3659" w:rsidRPr="002D3892">
        <w:t xml:space="preserve"> </w:t>
      </w:r>
      <w:r w:rsidRPr="002D3892">
        <w:t>the</w:t>
      </w:r>
      <w:r w:rsidR="001F3659" w:rsidRPr="002D3892">
        <w:t xml:space="preserve"> </w:t>
      </w:r>
      <w:r w:rsidRPr="002D3892">
        <w:t>public</w:t>
      </w:r>
      <w:r w:rsidR="001F3659" w:rsidRPr="002D3892">
        <w:t xml:space="preserve"> </w:t>
      </w:r>
      <w:r w:rsidRPr="002D3892">
        <w:t>and</w:t>
      </w:r>
      <w:r w:rsidR="001F3659" w:rsidRPr="002D3892">
        <w:t xml:space="preserve"> </w:t>
      </w:r>
      <w:r w:rsidRPr="002D3892">
        <w:t>private</w:t>
      </w:r>
      <w:r w:rsidR="001F3659" w:rsidRPr="002D3892">
        <w:t xml:space="preserve"> </w:t>
      </w:r>
      <w:r w:rsidRPr="002D3892">
        <w:t>sectors</w:t>
      </w:r>
      <w:r w:rsidR="001F3659" w:rsidRPr="002D3892">
        <w:t xml:space="preserve"> </w:t>
      </w:r>
      <w:r w:rsidRPr="002D3892">
        <w:t>regarding</w:t>
      </w:r>
      <w:r w:rsidR="001F3659" w:rsidRPr="002D3892">
        <w:t xml:space="preserve"> </w:t>
      </w:r>
      <w:r w:rsidRPr="002D3892">
        <w:t>the</w:t>
      </w:r>
      <w:r w:rsidR="001F3659" w:rsidRPr="002D3892">
        <w:t xml:space="preserve"> </w:t>
      </w:r>
      <w:r w:rsidRPr="002D3892">
        <w:t>employment</w:t>
      </w:r>
      <w:r w:rsidR="001F3659" w:rsidRPr="002D3892">
        <w:t xml:space="preserve"> </w:t>
      </w:r>
      <w:r w:rsidRPr="002D3892">
        <w:t>of</w:t>
      </w:r>
      <w:r w:rsidR="001F3659" w:rsidRPr="002D3892">
        <w:t xml:space="preserve"> </w:t>
      </w:r>
      <w:r w:rsidRPr="002D3892">
        <w:t>persons</w:t>
      </w:r>
      <w:r w:rsidR="001F3659" w:rsidRPr="002D3892">
        <w:t xml:space="preserve"> </w:t>
      </w:r>
      <w:r w:rsidRPr="002D3892">
        <w:t>with</w:t>
      </w:r>
      <w:r w:rsidR="001F3659" w:rsidRPr="002D3892">
        <w:t xml:space="preserve"> </w:t>
      </w:r>
      <w:r w:rsidRPr="002D3892">
        <w:t>disabilities.</w:t>
      </w:r>
      <w:r w:rsidR="001F3659" w:rsidRPr="002D3892">
        <w:t xml:space="preserve"> </w:t>
      </w:r>
      <w:r w:rsidRPr="002D3892">
        <w:t>It</w:t>
      </w:r>
      <w:r w:rsidR="001F3659" w:rsidRPr="002D3892">
        <w:t xml:space="preserve"> </w:t>
      </w:r>
      <w:r w:rsidRPr="002D3892">
        <w:t>is</w:t>
      </w:r>
      <w:r w:rsidR="001F3659" w:rsidRPr="002D3892">
        <w:t xml:space="preserve"> </w:t>
      </w:r>
      <w:r w:rsidRPr="002D3892">
        <w:t>also</w:t>
      </w:r>
      <w:r w:rsidR="001F3659" w:rsidRPr="002D3892">
        <w:t xml:space="preserve"> </w:t>
      </w:r>
      <w:r w:rsidRPr="002D3892">
        <w:t>concerned</w:t>
      </w:r>
      <w:r w:rsidR="001F3659" w:rsidRPr="002D3892">
        <w:t xml:space="preserve"> </w:t>
      </w:r>
      <w:r w:rsidRPr="002D3892">
        <w:t>that</w:t>
      </w:r>
      <w:r w:rsidR="001F3659" w:rsidRPr="002D3892">
        <w:t xml:space="preserve"> </w:t>
      </w:r>
      <w:r w:rsidRPr="002D3892">
        <w:t>sheltered</w:t>
      </w:r>
      <w:r w:rsidR="001F3659" w:rsidRPr="002D3892">
        <w:t xml:space="preserve"> </w:t>
      </w:r>
      <w:r w:rsidRPr="002D3892">
        <w:t>workshops</w:t>
      </w:r>
      <w:r w:rsidR="001F3659" w:rsidRPr="002D3892">
        <w:t xml:space="preserve"> </w:t>
      </w:r>
      <w:r w:rsidRPr="002D3892">
        <w:t>for</w:t>
      </w:r>
      <w:r w:rsidR="001F3659" w:rsidRPr="002D3892">
        <w:t xml:space="preserve"> </w:t>
      </w:r>
      <w:r w:rsidRPr="002D3892">
        <w:t>persons</w:t>
      </w:r>
      <w:r w:rsidR="001F3659" w:rsidRPr="002D3892">
        <w:t xml:space="preserve"> </w:t>
      </w:r>
      <w:r w:rsidRPr="002D3892">
        <w:t>with</w:t>
      </w:r>
      <w:r w:rsidR="001F3659" w:rsidRPr="002D3892">
        <w:t xml:space="preserve"> </w:t>
      </w:r>
      <w:r w:rsidRPr="002D3892">
        <w:t>disabilities</w:t>
      </w:r>
      <w:r w:rsidR="001F3659" w:rsidRPr="002D3892">
        <w:t xml:space="preserve"> </w:t>
      </w:r>
      <w:r w:rsidRPr="002D3892">
        <w:t>might</w:t>
      </w:r>
      <w:r w:rsidR="001F3659" w:rsidRPr="002D3892">
        <w:t xml:space="preserve"> </w:t>
      </w:r>
      <w:r w:rsidRPr="002D3892">
        <w:t>not</w:t>
      </w:r>
      <w:r w:rsidR="001F3659" w:rsidRPr="002D3892">
        <w:t xml:space="preserve"> </w:t>
      </w:r>
      <w:r w:rsidRPr="002D3892">
        <w:t>necessarily</w:t>
      </w:r>
      <w:r w:rsidR="001F3659" w:rsidRPr="002D3892">
        <w:t xml:space="preserve"> </w:t>
      </w:r>
      <w:r w:rsidRPr="002D3892">
        <w:t>foster</w:t>
      </w:r>
      <w:r w:rsidR="001F3659" w:rsidRPr="002D3892">
        <w:t xml:space="preserve"> </w:t>
      </w:r>
      <w:r w:rsidRPr="002D3892">
        <w:t>their</w:t>
      </w:r>
      <w:r w:rsidR="001F3659" w:rsidRPr="002D3892">
        <w:t xml:space="preserve"> </w:t>
      </w:r>
      <w:r w:rsidRPr="002D3892">
        <w:t>inclusion</w:t>
      </w:r>
      <w:r w:rsidR="001F3659" w:rsidRPr="002D3892">
        <w:t xml:space="preserve"> </w:t>
      </w:r>
      <w:r w:rsidRPr="002D3892">
        <w:t>in</w:t>
      </w:r>
      <w:r w:rsidR="001F3659" w:rsidRPr="002D3892">
        <w:t xml:space="preserve"> </w:t>
      </w:r>
      <w:r w:rsidRPr="002D3892">
        <w:t>the</w:t>
      </w:r>
      <w:r w:rsidR="001F3659" w:rsidRPr="002D3892">
        <w:t xml:space="preserve"> </w:t>
      </w:r>
      <w:r w:rsidRPr="002D3892">
        <w:t>regular</w:t>
      </w:r>
      <w:r w:rsidR="001F3659" w:rsidRPr="002D3892">
        <w:t xml:space="preserve"> </w:t>
      </w:r>
      <w:r w:rsidRPr="002D3892">
        <w:t>workforce.</w:t>
      </w:r>
      <w:r w:rsidR="002D2982" w:rsidRPr="002D3892">
        <w:t xml:space="preserve"> </w:t>
      </w:r>
    </w:p>
    <w:p w:rsidR="007914E5" w:rsidRPr="002D3892" w:rsidRDefault="007914E5" w:rsidP="00B47080">
      <w:pPr>
        <w:pStyle w:val="SingleTxtG"/>
      </w:pPr>
      <w:r w:rsidRPr="002D3892">
        <w:t>46.</w:t>
      </w:r>
      <w:r w:rsidRPr="002D3892">
        <w:tab/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Committee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recommends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that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State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party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take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effective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affirmative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measures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encourage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ensure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employment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persons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disabilities,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particularly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women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disabilities,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public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private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sectors,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guarantee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non-discrimination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employment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ensure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that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open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labour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market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inclusive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accessible.</w:t>
      </w:r>
      <w:r w:rsidR="001F3659" w:rsidRPr="002D3892">
        <w:t xml:space="preserve"> </w:t>
      </w:r>
    </w:p>
    <w:p w:rsidR="007914E5" w:rsidRPr="002D3892" w:rsidRDefault="007914E5" w:rsidP="00436A17">
      <w:pPr>
        <w:pStyle w:val="H23G"/>
      </w:pPr>
      <w:r w:rsidRPr="002D3892">
        <w:tab/>
      </w:r>
      <w:r w:rsidRPr="002D3892">
        <w:tab/>
        <w:t>Adequate</w:t>
      </w:r>
      <w:r w:rsidR="001F3659" w:rsidRPr="002D3892">
        <w:t xml:space="preserve"> </w:t>
      </w:r>
      <w:r w:rsidRPr="002D3892">
        <w:t>standard</w:t>
      </w:r>
      <w:r w:rsidR="001F3659" w:rsidRPr="002D3892">
        <w:t xml:space="preserve"> </w:t>
      </w:r>
      <w:r w:rsidRPr="002D3892">
        <w:t>of</w:t>
      </w:r>
      <w:r w:rsidR="001F3659" w:rsidRPr="002D3892">
        <w:t xml:space="preserve"> </w:t>
      </w:r>
      <w:r w:rsidRPr="002D3892">
        <w:t>living</w:t>
      </w:r>
      <w:r w:rsidR="001F3659" w:rsidRPr="002D3892">
        <w:t xml:space="preserve"> </w:t>
      </w:r>
      <w:r w:rsidRPr="002D3892">
        <w:t>and</w:t>
      </w:r>
      <w:r w:rsidR="001F3659" w:rsidRPr="002D3892">
        <w:t xml:space="preserve"> </w:t>
      </w:r>
      <w:r w:rsidRPr="002D3892">
        <w:t>social</w:t>
      </w:r>
      <w:r w:rsidR="001F3659" w:rsidRPr="002D3892">
        <w:t xml:space="preserve"> </w:t>
      </w:r>
      <w:r w:rsidRPr="002D3892">
        <w:t>protection</w:t>
      </w:r>
      <w:r w:rsidR="001F3659" w:rsidRPr="002D3892">
        <w:t xml:space="preserve"> </w:t>
      </w:r>
      <w:r w:rsidRPr="002D3892">
        <w:t>(art.</w:t>
      </w:r>
      <w:r w:rsidR="001F3659" w:rsidRPr="002D3892">
        <w:t xml:space="preserve"> </w:t>
      </w:r>
      <w:r w:rsidRPr="002D3892">
        <w:t>28)</w:t>
      </w:r>
    </w:p>
    <w:p w:rsidR="007914E5" w:rsidRPr="002D3892" w:rsidRDefault="007914E5" w:rsidP="00B47080">
      <w:pPr>
        <w:pStyle w:val="SingleTxtG"/>
      </w:pPr>
      <w:r w:rsidRPr="002D3892">
        <w:t>47.</w:t>
      </w:r>
      <w:r w:rsidRPr="002D3892">
        <w:tab/>
        <w:t>The</w:t>
      </w:r>
      <w:r w:rsidR="001F3659" w:rsidRPr="002D3892">
        <w:t xml:space="preserve"> </w:t>
      </w:r>
      <w:r w:rsidRPr="002D3892">
        <w:t>Committee</w:t>
      </w:r>
      <w:r w:rsidR="001F3659" w:rsidRPr="002D3892">
        <w:t xml:space="preserve"> </w:t>
      </w:r>
      <w:r w:rsidRPr="002D3892">
        <w:t>is</w:t>
      </w:r>
      <w:r w:rsidR="001F3659" w:rsidRPr="002D3892">
        <w:t xml:space="preserve"> </w:t>
      </w:r>
      <w:r w:rsidRPr="002D3892">
        <w:t>concerned</w:t>
      </w:r>
      <w:r w:rsidR="001F3659" w:rsidRPr="002D3892">
        <w:t xml:space="preserve"> </w:t>
      </w:r>
      <w:r w:rsidRPr="002D3892">
        <w:t>about</w:t>
      </w:r>
      <w:r w:rsidR="001F3659" w:rsidRPr="002D3892">
        <w:t xml:space="preserve"> </w:t>
      </w:r>
      <w:r w:rsidRPr="002D3892">
        <w:t>the</w:t>
      </w:r>
      <w:r w:rsidR="001F3659" w:rsidRPr="002D3892">
        <w:t xml:space="preserve"> </w:t>
      </w:r>
      <w:r w:rsidRPr="002D3892">
        <w:t>lack</w:t>
      </w:r>
      <w:r w:rsidR="001F3659" w:rsidRPr="002D3892">
        <w:t xml:space="preserve"> </w:t>
      </w:r>
      <w:r w:rsidRPr="002D3892">
        <w:t>of</w:t>
      </w:r>
      <w:r w:rsidR="001F3659" w:rsidRPr="002D3892">
        <w:t xml:space="preserve"> </w:t>
      </w:r>
      <w:r w:rsidRPr="002D3892">
        <w:t>specific</w:t>
      </w:r>
      <w:r w:rsidR="001F3659" w:rsidRPr="002D3892">
        <w:t xml:space="preserve"> </w:t>
      </w:r>
      <w:r w:rsidRPr="002D3892">
        <w:t>social</w:t>
      </w:r>
      <w:r w:rsidR="001F3659" w:rsidRPr="002D3892">
        <w:t xml:space="preserve"> </w:t>
      </w:r>
      <w:r w:rsidRPr="002D3892">
        <w:t>protection</w:t>
      </w:r>
      <w:r w:rsidR="001F3659" w:rsidRPr="002D3892">
        <w:t xml:space="preserve"> </w:t>
      </w:r>
      <w:r w:rsidRPr="002D3892">
        <w:t>and</w:t>
      </w:r>
      <w:r w:rsidR="001F3659" w:rsidRPr="002D3892">
        <w:t xml:space="preserve"> </w:t>
      </w:r>
      <w:r w:rsidRPr="002D3892">
        <w:t>poverty</w:t>
      </w:r>
      <w:r w:rsidR="001F3659" w:rsidRPr="002D3892">
        <w:t xml:space="preserve"> </w:t>
      </w:r>
      <w:r w:rsidRPr="002D3892">
        <w:t>alleviation</w:t>
      </w:r>
      <w:r w:rsidR="001F3659" w:rsidRPr="002D3892">
        <w:t xml:space="preserve"> </w:t>
      </w:r>
      <w:r w:rsidRPr="002D3892">
        <w:t>measures</w:t>
      </w:r>
      <w:r w:rsidR="001F3659" w:rsidRPr="002D3892">
        <w:t xml:space="preserve"> </w:t>
      </w:r>
      <w:r w:rsidRPr="002D3892">
        <w:t>for</w:t>
      </w:r>
      <w:r w:rsidR="001F3659" w:rsidRPr="002D3892">
        <w:t xml:space="preserve"> </w:t>
      </w:r>
      <w:r w:rsidRPr="002D3892">
        <w:t>persons</w:t>
      </w:r>
      <w:r w:rsidR="001F3659" w:rsidRPr="002D3892">
        <w:t xml:space="preserve"> </w:t>
      </w:r>
      <w:r w:rsidRPr="002D3892">
        <w:t>with</w:t>
      </w:r>
      <w:r w:rsidR="001F3659" w:rsidRPr="002D3892">
        <w:t xml:space="preserve"> </w:t>
      </w:r>
      <w:r w:rsidRPr="002D3892">
        <w:t>disabilities</w:t>
      </w:r>
      <w:r w:rsidR="001F3659" w:rsidRPr="002D3892">
        <w:t xml:space="preserve"> </w:t>
      </w:r>
      <w:r w:rsidRPr="002D3892">
        <w:t>that</w:t>
      </w:r>
      <w:r w:rsidR="001F3659" w:rsidRPr="002D3892">
        <w:t xml:space="preserve"> </w:t>
      </w:r>
      <w:r w:rsidRPr="002D3892">
        <w:t>allow</w:t>
      </w:r>
      <w:r w:rsidR="001F3659" w:rsidRPr="002D3892">
        <w:t xml:space="preserve"> </w:t>
      </w:r>
      <w:r w:rsidRPr="002D3892">
        <w:t>them</w:t>
      </w:r>
      <w:r w:rsidR="001F3659" w:rsidRPr="002D3892">
        <w:t xml:space="preserve"> </w:t>
      </w:r>
      <w:r w:rsidRPr="002D3892">
        <w:t>to</w:t>
      </w:r>
      <w:r w:rsidR="001F3659" w:rsidRPr="002D3892">
        <w:t xml:space="preserve"> </w:t>
      </w:r>
      <w:r w:rsidRPr="002D3892">
        <w:t>meet</w:t>
      </w:r>
      <w:r w:rsidR="001F3659" w:rsidRPr="002D3892">
        <w:t xml:space="preserve"> </w:t>
      </w:r>
      <w:r w:rsidRPr="002D3892">
        <w:t>the</w:t>
      </w:r>
      <w:r w:rsidR="001F3659" w:rsidRPr="002D3892">
        <w:t xml:space="preserve"> </w:t>
      </w:r>
      <w:r w:rsidRPr="002D3892">
        <w:t>additional</w:t>
      </w:r>
      <w:r w:rsidR="001F3659" w:rsidRPr="002D3892">
        <w:t xml:space="preserve"> </w:t>
      </w:r>
      <w:r w:rsidRPr="002D3892">
        <w:t>costs</w:t>
      </w:r>
      <w:r w:rsidR="001F3659" w:rsidRPr="002D3892">
        <w:t xml:space="preserve"> </w:t>
      </w:r>
      <w:r w:rsidRPr="002D3892">
        <w:t>of</w:t>
      </w:r>
      <w:r w:rsidR="001F3659" w:rsidRPr="002D3892">
        <w:t xml:space="preserve"> </w:t>
      </w:r>
      <w:r w:rsidRPr="002D3892">
        <w:t>disability.</w:t>
      </w:r>
      <w:r w:rsidR="002D2982" w:rsidRPr="002D3892">
        <w:t xml:space="preserve"> </w:t>
      </w:r>
    </w:p>
    <w:p w:rsidR="007914E5" w:rsidRPr="002D3892" w:rsidRDefault="007914E5" w:rsidP="00B47080">
      <w:pPr>
        <w:pStyle w:val="SingleTxtG"/>
        <w:rPr>
          <w:b/>
          <w:bCs/>
        </w:rPr>
      </w:pPr>
      <w:r w:rsidRPr="002D3892">
        <w:t>48.</w:t>
      </w:r>
      <w:r w:rsidRPr="002D3892">
        <w:tab/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Committee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recommends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that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State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party:</w:t>
      </w:r>
    </w:p>
    <w:p w:rsidR="007914E5" w:rsidRPr="002D3892" w:rsidRDefault="00436A17" w:rsidP="00B47080">
      <w:pPr>
        <w:pStyle w:val="SingleTxtG"/>
        <w:rPr>
          <w:b/>
          <w:bCs/>
        </w:rPr>
      </w:pPr>
      <w:r w:rsidRPr="002D3892">
        <w:tab/>
      </w:r>
      <w:r w:rsidR="007914E5" w:rsidRPr="002D3892">
        <w:t>(a)</w:t>
      </w:r>
      <w:r w:rsidR="007914E5" w:rsidRPr="002D3892">
        <w:tab/>
      </w:r>
      <w:r w:rsidR="007914E5" w:rsidRPr="002D3892">
        <w:rPr>
          <w:b/>
          <w:bCs/>
        </w:rPr>
        <w:t>Review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its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social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protection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poverty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alleviation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schemes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aim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guaranteeing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adequate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standard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living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for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persons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disabilities,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including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through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compensation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schemes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in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form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allowances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that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will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enable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persons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disabilities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meet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disability-related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expenses;</w:t>
      </w:r>
    </w:p>
    <w:p w:rsidR="007914E5" w:rsidRPr="002D3892" w:rsidRDefault="00436A17" w:rsidP="00B47080">
      <w:pPr>
        <w:pStyle w:val="SingleTxtG"/>
        <w:rPr>
          <w:b/>
          <w:bCs/>
        </w:rPr>
      </w:pPr>
      <w:r w:rsidRPr="002D3892">
        <w:tab/>
      </w:r>
      <w:r w:rsidR="007914E5" w:rsidRPr="002D3892">
        <w:t>(b)</w:t>
      </w:r>
      <w:r w:rsidR="007914E5" w:rsidRPr="002D3892">
        <w:tab/>
      </w:r>
      <w:r w:rsidR="007914E5" w:rsidRPr="002D3892">
        <w:rPr>
          <w:b/>
          <w:bCs/>
        </w:rPr>
        <w:t>Consider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links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between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article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28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Convention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target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10.2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Sustainable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Development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Goals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empower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promote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economic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inclusion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all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persons,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irrespective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disability.</w:t>
      </w:r>
    </w:p>
    <w:p w:rsidR="007914E5" w:rsidRPr="002D3892" w:rsidRDefault="007914E5" w:rsidP="00436A17">
      <w:pPr>
        <w:pStyle w:val="H23G"/>
      </w:pPr>
      <w:r w:rsidRPr="002D3892">
        <w:tab/>
      </w:r>
      <w:r w:rsidRPr="002D3892">
        <w:tab/>
        <w:t>Participation</w:t>
      </w:r>
      <w:r w:rsidR="001F3659" w:rsidRPr="002D3892">
        <w:t xml:space="preserve"> </w:t>
      </w:r>
      <w:r w:rsidRPr="002D3892">
        <w:t>in</w:t>
      </w:r>
      <w:r w:rsidR="001F3659" w:rsidRPr="002D3892">
        <w:t xml:space="preserve"> </w:t>
      </w:r>
      <w:r w:rsidRPr="002D3892">
        <w:t>cultural</w:t>
      </w:r>
      <w:r w:rsidR="001F3659" w:rsidRPr="002D3892">
        <w:t xml:space="preserve"> </w:t>
      </w:r>
      <w:r w:rsidRPr="002D3892">
        <w:t>life,</w:t>
      </w:r>
      <w:r w:rsidR="001F3659" w:rsidRPr="002D3892">
        <w:t xml:space="preserve"> </w:t>
      </w:r>
      <w:r w:rsidRPr="002D3892">
        <w:t>recreation,</w:t>
      </w:r>
      <w:r w:rsidR="001F3659" w:rsidRPr="002D3892">
        <w:t xml:space="preserve"> </w:t>
      </w:r>
      <w:r w:rsidRPr="002D3892">
        <w:t>leisure</w:t>
      </w:r>
      <w:r w:rsidR="001F3659" w:rsidRPr="002D3892">
        <w:t xml:space="preserve"> </w:t>
      </w:r>
      <w:r w:rsidRPr="002D3892">
        <w:t>and</w:t>
      </w:r>
      <w:r w:rsidR="001F3659" w:rsidRPr="002D3892">
        <w:t xml:space="preserve"> </w:t>
      </w:r>
      <w:r w:rsidRPr="002D3892">
        <w:t>sport</w:t>
      </w:r>
      <w:r w:rsidR="001F3659" w:rsidRPr="002D3892">
        <w:t xml:space="preserve"> </w:t>
      </w:r>
      <w:r w:rsidRPr="002D3892">
        <w:t>(art.</w:t>
      </w:r>
      <w:r w:rsidR="001F3659" w:rsidRPr="002D3892">
        <w:t xml:space="preserve"> </w:t>
      </w:r>
      <w:r w:rsidRPr="002D3892">
        <w:t>30)</w:t>
      </w:r>
    </w:p>
    <w:p w:rsidR="007914E5" w:rsidRPr="002D3892" w:rsidRDefault="007914E5" w:rsidP="00B47080">
      <w:pPr>
        <w:pStyle w:val="SingleTxtG"/>
      </w:pPr>
      <w:r w:rsidRPr="002D3892">
        <w:t>49.</w:t>
      </w:r>
      <w:r w:rsidRPr="002D3892">
        <w:tab/>
        <w:t>The</w:t>
      </w:r>
      <w:r w:rsidR="001F3659" w:rsidRPr="002D3892">
        <w:t xml:space="preserve"> </w:t>
      </w:r>
      <w:r w:rsidRPr="002D3892">
        <w:t>Committee</w:t>
      </w:r>
      <w:r w:rsidR="001F3659" w:rsidRPr="002D3892">
        <w:t xml:space="preserve"> </w:t>
      </w:r>
      <w:r w:rsidRPr="002D3892">
        <w:t>is</w:t>
      </w:r>
      <w:r w:rsidR="001F3659" w:rsidRPr="002D3892">
        <w:t xml:space="preserve"> </w:t>
      </w:r>
      <w:r w:rsidRPr="002D3892">
        <w:t>concerned</w:t>
      </w:r>
      <w:r w:rsidR="001F3659" w:rsidRPr="002D3892">
        <w:t xml:space="preserve"> </w:t>
      </w:r>
      <w:r w:rsidRPr="002D3892">
        <w:t>that:</w:t>
      </w:r>
      <w:r w:rsidR="001F3659" w:rsidRPr="002D3892">
        <w:t xml:space="preserve"> </w:t>
      </w:r>
    </w:p>
    <w:p w:rsidR="007914E5" w:rsidRPr="002D3892" w:rsidRDefault="00031238" w:rsidP="00B47080">
      <w:pPr>
        <w:pStyle w:val="SingleTxtG"/>
      </w:pPr>
      <w:r w:rsidRPr="002D3892">
        <w:tab/>
      </w:r>
      <w:r w:rsidR="007914E5" w:rsidRPr="002D3892">
        <w:t>(a)</w:t>
      </w:r>
      <w:r w:rsidR="007914E5" w:rsidRPr="002D3892">
        <w:tab/>
        <w:t>Access</w:t>
      </w:r>
      <w:r w:rsidR="001F3659" w:rsidRPr="002D3892">
        <w:t xml:space="preserve"> </w:t>
      </w:r>
      <w:r w:rsidR="007914E5" w:rsidRPr="002D3892">
        <w:t>to</w:t>
      </w:r>
      <w:r w:rsidR="001F3659" w:rsidRPr="002D3892">
        <w:t xml:space="preserve"> </w:t>
      </w:r>
      <w:r w:rsidR="007914E5" w:rsidRPr="002D3892">
        <w:t>sports</w:t>
      </w:r>
      <w:r w:rsidR="001F3659" w:rsidRPr="002D3892">
        <w:t xml:space="preserve"> </w:t>
      </w:r>
      <w:r w:rsidR="007914E5" w:rsidRPr="002D3892">
        <w:t>and</w:t>
      </w:r>
      <w:r w:rsidR="001F3659" w:rsidRPr="002D3892">
        <w:t xml:space="preserve"> </w:t>
      </w:r>
      <w:r w:rsidR="007914E5" w:rsidRPr="002D3892">
        <w:t>leisure</w:t>
      </w:r>
      <w:r w:rsidR="001F3659" w:rsidRPr="002D3892">
        <w:t xml:space="preserve"> </w:t>
      </w:r>
      <w:r w:rsidR="007914E5" w:rsidRPr="002D3892">
        <w:t>facilities</w:t>
      </w:r>
      <w:r w:rsidR="001F3659" w:rsidRPr="002D3892">
        <w:t xml:space="preserve"> </w:t>
      </w:r>
      <w:r w:rsidR="007914E5" w:rsidRPr="002D3892">
        <w:t>is</w:t>
      </w:r>
      <w:r w:rsidR="001F3659" w:rsidRPr="002D3892">
        <w:t xml:space="preserve"> </w:t>
      </w:r>
      <w:r w:rsidR="007914E5" w:rsidRPr="002D3892">
        <w:t>lacking</w:t>
      </w:r>
      <w:r w:rsidR="001F3659" w:rsidRPr="002D3892">
        <w:t xml:space="preserve"> </w:t>
      </w:r>
      <w:r w:rsidR="007914E5" w:rsidRPr="002D3892">
        <w:t>for</w:t>
      </w:r>
      <w:r w:rsidR="001F3659" w:rsidRPr="002D3892">
        <w:t xml:space="preserve"> </w:t>
      </w:r>
      <w:r w:rsidR="007914E5" w:rsidRPr="002D3892">
        <w:t>persons</w:t>
      </w:r>
      <w:r w:rsidR="001F3659" w:rsidRPr="002D3892">
        <w:t xml:space="preserve"> </w:t>
      </w:r>
      <w:r w:rsidR="007914E5" w:rsidRPr="002D3892">
        <w:t>with</w:t>
      </w:r>
      <w:r w:rsidR="001F3659" w:rsidRPr="002D3892">
        <w:t xml:space="preserve"> </w:t>
      </w:r>
      <w:r w:rsidR="007914E5" w:rsidRPr="002D3892">
        <w:t>disabilities,</w:t>
      </w:r>
      <w:r w:rsidR="001F3659" w:rsidRPr="002D3892">
        <w:t xml:space="preserve"> </w:t>
      </w:r>
      <w:r w:rsidR="007914E5" w:rsidRPr="002D3892">
        <w:t>which</w:t>
      </w:r>
      <w:r w:rsidR="001F3659" w:rsidRPr="002D3892">
        <w:t xml:space="preserve"> </w:t>
      </w:r>
      <w:r w:rsidR="007914E5" w:rsidRPr="002D3892">
        <w:t>hinders</w:t>
      </w:r>
      <w:r w:rsidR="001F3659" w:rsidRPr="002D3892">
        <w:t xml:space="preserve"> </w:t>
      </w:r>
      <w:r w:rsidR="007914E5" w:rsidRPr="002D3892">
        <w:t>their</w:t>
      </w:r>
      <w:r w:rsidR="001F3659" w:rsidRPr="002D3892">
        <w:t xml:space="preserve"> </w:t>
      </w:r>
      <w:r w:rsidR="007914E5" w:rsidRPr="002D3892">
        <w:t>effective</w:t>
      </w:r>
      <w:r w:rsidR="001F3659" w:rsidRPr="002D3892">
        <w:t xml:space="preserve"> </w:t>
      </w:r>
      <w:r w:rsidR="007914E5" w:rsidRPr="002D3892">
        <w:t>participation</w:t>
      </w:r>
      <w:r w:rsidR="001F3659" w:rsidRPr="002D3892">
        <w:t xml:space="preserve"> </w:t>
      </w:r>
      <w:r w:rsidR="007914E5" w:rsidRPr="002D3892">
        <w:t>in</w:t>
      </w:r>
      <w:r w:rsidR="001F3659" w:rsidRPr="002D3892">
        <w:t xml:space="preserve"> </w:t>
      </w:r>
      <w:r w:rsidR="007914E5" w:rsidRPr="002D3892">
        <w:t>cultural,</w:t>
      </w:r>
      <w:r w:rsidR="001F3659" w:rsidRPr="002D3892">
        <w:t xml:space="preserve"> </w:t>
      </w:r>
      <w:r w:rsidR="007914E5" w:rsidRPr="002D3892">
        <w:t>recreational,</w:t>
      </w:r>
      <w:r w:rsidR="001F3659" w:rsidRPr="002D3892">
        <w:t xml:space="preserve"> </w:t>
      </w:r>
      <w:r w:rsidR="007914E5" w:rsidRPr="002D3892">
        <w:t>leisure</w:t>
      </w:r>
      <w:r w:rsidR="001F3659" w:rsidRPr="002D3892">
        <w:t xml:space="preserve"> </w:t>
      </w:r>
      <w:r w:rsidR="007914E5" w:rsidRPr="002D3892">
        <w:t>and</w:t>
      </w:r>
      <w:r w:rsidR="001F3659" w:rsidRPr="002D3892">
        <w:t xml:space="preserve"> </w:t>
      </w:r>
      <w:r w:rsidR="007914E5" w:rsidRPr="002D3892">
        <w:t>sporting</w:t>
      </w:r>
      <w:r w:rsidR="001F3659" w:rsidRPr="002D3892">
        <w:t xml:space="preserve"> </w:t>
      </w:r>
      <w:r w:rsidR="007914E5" w:rsidRPr="002D3892">
        <w:t>activities</w:t>
      </w:r>
      <w:proofErr w:type="gramStart"/>
      <w:r w:rsidR="007914E5" w:rsidRPr="002D3892">
        <w:t>;</w:t>
      </w:r>
      <w:proofErr w:type="gramEnd"/>
    </w:p>
    <w:p w:rsidR="007914E5" w:rsidRPr="002D3892" w:rsidRDefault="00031238" w:rsidP="00B47080">
      <w:pPr>
        <w:pStyle w:val="SingleTxtG"/>
      </w:pPr>
      <w:r w:rsidRPr="002D3892">
        <w:tab/>
      </w:r>
      <w:r w:rsidR="007914E5" w:rsidRPr="002D3892">
        <w:t>(b)</w:t>
      </w:r>
      <w:r w:rsidR="007914E5" w:rsidRPr="002D3892">
        <w:tab/>
        <w:t>The</w:t>
      </w:r>
      <w:r w:rsidR="001F3659" w:rsidRPr="002D3892">
        <w:t xml:space="preserve"> </w:t>
      </w:r>
      <w:r w:rsidR="007914E5" w:rsidRPr="002D3892">
        <w:t>State</w:t>
      </w:r>
      <w:r w:rsidR="001F3659" w:rsidRPr="002D3892">
        <w:t xml:space="preserve"> </w:t>
      </w:r>
      <w:r w:rsidR="007914E5" w:rsidRPr="002D3892">
        <w:t>party</w:t>
      </w:r>
      <w:r w:rsidR="001F3659" w:rsidRPr="002D3892">
        <w:t xml:space="preserve"> </w:t>
      </w:r>
      <w:r w:rsidR="007914E5" w:rsidRPr="002D3892">
        <w:t>has</w:t>
      </w:r>
      <w:r w:rsidR="001F3659" w:rsidRPr="002D3892">
        <w:t xml:space="preserve"> </w:t>
      </w:r>
      <w:r w:rsidR="007914E5" w:rsidRPr="002D3892">
        <w:t>yet</w:t>
      </w:r>
      <w:r w:rsidR="001F3659" w:rsidRPr="002D3892">
        <w:t xml:space="preserve"> </w:t>
      </w:r>
      <w:r w:rsidR="007914E5" w:rsidRPr="002D3892">
        <w:t>to</w:t>
      </w:r>
      <w:r w:rsidR="001F3659" w:rsidRPr="002D3892">
        <w:t xml:space="preserve"> </w:t>
      </w:r>
      <w:r w:rsidR="007914E5" w:rsidRPr="002D3892">
        <w:t>ratify</w:t>
      </w:r>
      <w:r w:rsidR="001F3659" w:rsidRPr="002D3892">
        <w:t xml:space="preserve"> </w:t>
      </w:r>
      <w:r w:rsidR="007914E5" w:rsidRPr="002D3892">
        <w:t>the</w:t>
      </w:r>
      <w:r w:rsidR="001F3659" w:rsidRPr="002D3892">
        <w:t xml:space="preserve"> </w:t>
      </w:r>
      <w:r w:rsidR="007914E5" w:rsidRPr="002D3892">
        <w:t>Marrakesh</w:t>
      </w:r>
      <w:r w:rsidR="001F3659" w:rsidRPr="002D3892">
        <w:t xml:space="preserve"> </w:t>
      </w:r>
      <w:r w:rsidR="007914E5" w:rsidRPr="002D3892">
        <w:t>Treaty</w:t>
      </w:r>
      <w:r w:rsidR="001F3659" w:rsidRPr="002D3892">
        <w:t xml:space="preserve"> </w:t>
      </w:r>
      <w:r w:rsidR="007914E5" w:rsidRPr="002D3892">
        <w:t>to</w:t>
      </w:r>
      <w:r w:rsidR="001F3659" w:rsidRPr="002D3892">
        <w:t xml:space="preserve"> </w:t>
      </w:r>
      <w:r w:rsidR="007914E5" w:rsidRPr="002D3892">
        <w:t>Facilitate</w:t>
      </w:r>
      <w:r w:rsidR="001F3659" w:rsidRPr="002D3892">
        <w:t xml:space="preserve"> </w:t>
      </w:r>
      <w:r w:rsidR="007914E5" w:rsidRPr="002D3892">
        <w:t>Access</w:t>
      </w:r>
      <w:r w:rsidR="001F3659" w:rsidRPr="002D3892">
        <w:t xml:space="preserve"> </w:t>
      </w:r>
      <w:r w:rsidR="007914E5" w:rsidRPr="002D3892">
        <w:t>to</w:t>
      </w:r>
      <w:r w:rsidR="001F3659" w:rsidRPr="002D3892">
        <w:t xml:space="preserve"> </w:t>
      </w:r>
      <w:r w:rsidR="007914E5" w:rsidRPr="002D3892">
        <w:t>Published</w:t>
      </w:r>
      <w:r w:rsidR="001F3659" w:rsidRPr="002D3892">
        <w:t xml:space="preserve"> </w:t>
      </w:r>
      <w:r w:rsidR="007914E5" w:rsidRPr="002D3892">
        <w:t>Works</w:t>
      </w:r>
      <w:r w:rsidR="001F3659" w:rsidRPr="002D3892">
        <w:t xml:space="preserve"> </w:t>
      </w:r>
      <w:r w:rsidR="007914E5" w:rsidRPr="002D3892">
        <w:t>for</w:t>
      </w:r>
      <w:r w:rsidR="001F3659" w:rsidRPr="002D3892">
        <w:t xml:space="preserve"> </w:t>
      </w:r>
      <w:r w:rsidR="007914E5" w:rsidRPr="002D3892">
        <w:t>Persons</w:t>
      </w:r>
      <w:r w:rsidR="001F3659" w:rsidRPr="002D3892">
        <w:t xml:space="preserve"> </w:t>
      </w:r>
      <w:r w:rsidR="007914E5" w:rsidRPr="002D3892">
        <w:t>Who</w:t>
      </w:r>
      <w:r w:rsidR="001F3659" w:rsidRPr="002D3892">
        <w:t xml:space="preserve"> </w:t>
      </w:r>
      <w:r w:rsidR="007914E5" w:rsidRPr="002D3892">
        <w:t>Are</w:t>
      </w:r>
      <w:r w:rsidR="001F3659" w:rsidRPr="002D3892">
        <w:t xml:space="preserve"> </w:t>
      </w:r>
      <w:r w:rsidR="007914E5" w:rsidRPr="002D3892">
        <w:t>Blind,</w:t>
      </w:r>
      <w:r w:rsidR="001F3659" w:rsidRPr="002D3892">
        <w:t xml:space="preserve"> </w:t>
      </w:r>
      <w:r w:rsidR="007914E5" w:rsidRPr="002D3892">
        <w:t>Visually</w:t>
      </w:r>
      <w:r w:rsidR="001F3659" w:rsidRPr="002D3892">
        <w:t xml:space="preserve"> </w:t>
      </w:r>
      <w:r w:rsidR="007914E5" w:rsidRPr="002D3892">
        <w:t>Impaired</w:t>
      </w:r>
      <w:r w:rsidR="001F3659" w:rsidRPr="002D3892">
        <w:t xml:space="preserve"> </w:t>
      </w:r>
      <w:r w:rsidR="007914E5" w:rsidRPr="002D3892">
        <w:t>or</w:t>
      </w:r>
      <w:r w:rsidR="001F3659" w:rsidRPr="002D3892">
        <w:t xml:space="preserve"> </w:t>
      </w:r>
      <w:r w:rsidR="007914E5" w:rsidRPr="002D3892">
        <w:t>Otherwise</w:t>
      </w:r>
      <w:r w:rsidR="001F3659" w:rsidRPr="002D3892">
        <w:t xml:space="preserve"> </w:t>
      </w:r>
      <w:r w:rsidR="007914E5" w:rsidRPr="002D3892">
        <w:t>Print</w:t>
      </w:r>
      <w:r w:rsidR="001F3659" w:rsidRPr="002D3892">
        <w:t xml:space="preserve"> </w:t>
      </w:r>
      <w:r w:rsidR="007914E5" w:rsidRPr="002D3892">
        <w:t>Disabled.</w:t>
      </w:r>
      <w:r w:rsidR="001F3659" w:rsidRPr="002D3892">
        <w:t xml:space="preserve"> </w:t>
      </w:r>
    </w:p>
    <w:p w:rsidR="007914E5" w:rsidRPr="002D3892" w:rsidRDefault="007914E5" w:rsidP="00B47080">
      <w:pPr>
        <w:pStyle w:val="SingleTxtG"/>
        <w:rPr>
          <w:b/>
          <w:bCs/>
        </w:rPr>
      </w:pPr>
      <w:r w:rsidRPr="002D3892">
        <w:t>50.</w:t>
      </w:r>
      <w:r w:rsidRPr="002D3892">
        <w:tab/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Committee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recommends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that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State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party:</w:t>
      </w:r>
    </w:p>
    <w:p w:rsidR="007914E5" w:rsidRPr="002D3892" w:rsidRDefault="00031238" w:rsidP="00B47080">
      <w:pPr>
        <w:pStyle w:val="SingleTxtG"/>
        <w:rPr>
          <w:b/>
          <w:bCs/>
        </w:rPr>
      </w:pPr>
      <w:r w:rsidRPr="002D3892">
        <w:tab/>
      </w:r>
      <w:proofErr w:type="gramStart"/>
      <w:r w:rsidR="007914E5" w:rsidRPr="002D3892">
        <w:t>(a)</w:t>
      </w:r>
      <w:r w:rsidR="007914E5" w:rsidRPr="002D3892">
        <w:tab/>
      </w:r>
      <w:r w:rsidR="007914E5" w:rsidRPr="002D3892">
        <w:rPr>
          <w:b/>
          <w:bCs/>
        </w:rPr>
        <w:t>Take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measures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promote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participation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persons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disabilities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in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sports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at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all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levels,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including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in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national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international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sports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competitions,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take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steps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support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encourage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participation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persons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disabilities,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including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children,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in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sports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cultural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activities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based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on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human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rights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model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disability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enshrined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in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Convention,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adopt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accessibility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plans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regard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historical,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heritage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tourist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sites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cultural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leisure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facilities;</w:t>
      </w:r>
      <w:proofErr w:type="gramEnd"/>
    </w:p>
    <w:p w:rsidR="007914E5" w:rsidRPr="002D3892" w:rsidRDefault="00031238" w:rsidP="00B47080">
      <w:pPr>
        <w:pStyle w:val="SingleTxtG"/>
      </w:pPr>
      <w:r w:rsidRPr="002D3892">
        <w:tab/>
      </w:r>
      <w:r w:rsidR="007914E5" w:rsidRPr="002D3892">
        <w:t>(b)</w:t>
      </w:r>
      <w:r w:rsidR="007914E5" w:rsidRPr="002D3892">
        <w:tab/>
      </w:r>
      <w:r w:rsidR="007914E5" w:rsidRPr="002D3892">
        <w:rPr>
          <w:b/>
          <w:bCs/>
        </w:rPr>
        <w:t>Take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all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necessary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measures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ratify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implement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Marrakesh</w:t>
      </w:r>
      <w:r w:rsidR="001F3659" w:rsidRPr="002D3892">
        <w:rPr>
          <w:b/>
          <w:bCs/>
        </w:rPr>
        <w:t xml:space="preserve"> </w:t>
      </w:r>
      <w:r w:rsidR="007914E5" w:rsidRPr="002D3892">
        <w:rPr>
          <w:b/>
          <w:bCs/>
        </w:rPr>
        <w:t>Treaty.</w:t>
      </w:r>
      <w:r w:rsidR="001F3659" w:rsidRPr="002D3892">
        <w:t xml:space="preserve"> </w:t>
      </w:r>
    </w:p>
    <w:p w:rsidR="007914E5" w:rsidRPr="002D3892" w:rsidRDefault="007914E5" w:rsidP="00031238">
      <w:pPr>
        <w:pStyle w:val="H1G"/>
      </w:pPr>
      <w:r w:rsidRPr="002D3892">
        <w:tab/>
        <w:t>C.</w:t>
      </w:r>
      <w:r w:rsidR="001F3659" w:rsidRPr="002D3892">
        <w:t xml:space="preserve"> </w:t>
      </w:r>
      <w:r w:rsidRPr="002D3892">
        <w:tab/>
        <w:t>Specific</w:t>
      </w:r>
      <w:r w:rsidR="001F3659" w:rsidRPr="002D3892">
        <w:t xml:space="preserve"> </w:t>
      </w:r>
      <w:r w:rsidRPr="002D3892">
        <w:t>obligations</w:t>
      </w:r>
      <w:r w:rsidR="001F3659" w:rsidRPr="002D3892">
        <w:t xml:space="preserve"> </w:t>
      </w:r>
      <w:r w:rsidRPr="002D3892">
        <w:t>(arts.</w:t>
      </w:r>
      <w:r w:rsidR="001F3659" w:rsidRPr="002D3892">
        <w:t xml:space="preserve"> </w:t>
      </w:r>
      <w:r w:rsidRPr="002D3892">
        <w:t>31–33)</w:t>
      </w:r>
    </w:p>
    <w:p w:rsidR="007914E5" w:rsidRPr="002D3892" w:rsidRDefault="007914E5" w:rsidP="00031238">
      <w:pPr>
        <w:pStyle w:val="H23G"/>
      </w:pPr>
      <w:r w:rsidRPr="002D3892">
        <w:tab/>
      </w:r>
      <w:r w:rsidRPr="002D3892">
        <w:tab/>
        <w:t>Statistics</w:t>
      </w:r>
      <w:r w:rsidR="001F3659" w:rsidRPr="002D3892">
        <w:t xml:space="preserve"> </w:t>
      </w:r>
      <w:r w:rsidRPr="002D3892">
        <w:t>and</w:t>
      </w:r>
      <w:r w:rsidR="001F3659" w:rsidRPr="002D3892">
        <w:t xml:space="preserve"> </w:t>
      </w:r>
      <w:r w:rsidRPr="002D3892">
        <w:t>data</w:t>
      </w:r>
      <w:r w:rsidR="001F3659" w:rsidRPr="002D3892">
        <w:t xml:space="preserve"> </w:t>
      </w:r>
      <w:r w:rsidRPr="002D3892">
        <w:t>collection</w:t>
      </w:r>
      <w:r w:rsidR="001F3659" w:rsidRPr="002D3892">
        <w:t xml:space="preserve"> </w:t>
      </w:r>
      <w:r w:rsidRPr="002D3892">
        <w:t>(art.</w:t>
      </w:r>
      <w:r w:rsidR="001F3659" w:rsidRPr="002D3892">
        <w:t xml:space="preserve"> </w:t>
      </w:r>
      <w:r w:rsidRPr="002D3892">
        <w:t>31)</w:t>
      </w:r>
    </w:p>
    <w:p w:rsidR="007914E5" w:rsidRPr="002D3892" w:rsidRDefault="007914E5" w:rsidP="00B47080">
      <w:pPr>
        <w:pStyle w:val="SingleTxtG"/>
      </w:pPr>
      <w:r w:rsidRPr="002D3892">
        <w:t>51.</w:t>
      </w:r>
      <w:r w:rsidR="001F3659" w:rsidRPr="002D3892">
        <w:t xml:space="preserve"> </w:t>
      </w:r>
      <w:r w:rsidRPr="002D3892">
        <w:tab/>
        <w:t>The</w:t>
      </w:r>
      <w:r w:rsidR="001F3659" w:rsidRPr="002D3892">
        <w:t xml:space="preserve"> </w:t>
      </w:r>
      <w:r w:rsidRPr="002D3892">
        <w:t>Committee</w:t>
      </w:r>
      <w:r w:rsidR="001F3659" w:rsidRPr="002D3892">
        <w:t xml:space="preserve"> </w:t>
      </w:r>
      <w:r w:rsidRPr="002D3892">
        <w:t>is</w:t>
      </w:r>
      <w:r w:rsidR="001F3659" w:rsidRPr="002D3892">
        <w:t xml:space="preserve"> </w:t>
      </w:r>
      <w:r w:rsidRPr="002D3892">
        <w:t>concerned</w:t>
      </w:r>
      <w:r w:rsidR="001F3659" w:rsidRPr="002D3892">
        <w:t xml:space="preserve"> </w:t>
      </w:r>
      <w:r w:rsidRPr="002D3892">
        <w:t>about</w:t>
      </w:r>
      <w:r w:rsidR="001F3659" w:rsidRPr="002D3892">
        <w:t xml:space="preserve"> </w:t>
      </w:r>
      <w:r w:rsidRPr="002D3892">
        <w:t>the</w:t>
      </w:r>
      <w:r w:rsidR="001F3659" w:rsidRPr="002D3892">
        <w:t xml:space="preserve"> </w:t>
      </w:r>
      <w:r w:rsidRPr="002D3892">
        <w:t>lack</w:t>
      </w:r>
      <w:r w:rsidR="001F3659" w:rsidRPr="002D3892">
        <w:t xml:space="preserve"> </w:t>
      </w:r>
      <w:r w:rsidRPr="002D3892">
        <w:t>of</w:t>
      </w:r>
      <w:r w:rsidR="001F3659" w:rsidRPr="002D3892">
        <w:t xml:space="preserve"> </w:t>
      </w:r>
      <w:r w:rsidRPr="002D3892">
        <w:t>comparable</w:t>
      </w:r>
      <w:r w:rsidR="001F3659" w:rsidRPr="002D3892">
        <w:t xml:space="preserve"> </w:t>
      </w:r>
      <w:r w:rsidRPr="002D3892">
        <w:t>disaggregated</w:t>
      </w:r>
      <w:r w:rsidR="001F3659" w:rsidRPr="002D3892">
        <w:t xml:space="preserve"> </w:t>
      </w:r>
      <w:r w:rsidRPr="002D3892">
        <w:t>data</w:t>
      </w:r>
      <w:r w:rsidR="001F3659" w:rsidRPr="002D3892">
        <w:t xml:space="preserve"> </w:t>
      </w:r>
      <w:r w:rsidRPr="002D3892">
        <w:t>on</w:t>
      </w:r>
      <w:r w:rsidR="001F3659" w:rsidRPr="002D3892">
        <w:t xml:space="preserve"> </w:t>
      </w:r>
      <w:r w:rsidRPr="002D3892">
        <w:t>persons</w:t>
      </w:r>
      <w:r w:rsidR="001F3659" w:rsidRPr="002D3892">
        <w:t xml:space="preserve"> </w:t>
      </w:r>
      <w:r w:rsidRPr="002D3892">
        <w:t>with</w:t>
      </w:r>
      <w:r w:rsidR="001F3659" w:rsidRPr="002D3892">
        <w:t xml:space="preserve"> </w:t>
      </w:r>
      <w:r w:rsidRPr="002D3892">
        <w:t>disabilities</w:t>
      </w:r>
      <w:r w:rsidR="001F3659" w:rsidRPr="002D3892">
        <w:t xml:space="preserve"> </w:t>
      </w:r>
      <w:r w:rsidRPr="002D3892">
        <w:t>in</w:t>
      </w:r>
      <w:r w:rsidR="001F3659" w:rsidRPr="002D3892">
        <w:t xml:space="preserve"> </w:t>
      </w:r>
      <w:r w:rsidRPr="002D3892">
        <w:t>all</w:t>
      </w:r>
      <w:r w:rsidR="001F3659" w:rsidRPr="002D3892">
        <w:t xml:space="preserve"> </w:t>
      </w:r>
      <w:r w:rsidRPr="002D3892">
        <w:t>sectors</w:t>
      </w:r>
      <w:r w:rsidR="001F3659" w:rsidRPr="002D3892">
        <w:t xml:space="preserve"> </w:t>
      </w:r>
      <w:r w:rsidRPr="002D3892">
        <w:t>of</w:t>
      </w:r>
      <w:r w:rsidR="001F3659" w:rsidRPr="002D3892">
        <w:t xml:space="preserve"> </w:t>
      </w:r>
      <w:r w:rsidRPr="002D3892">
        <w:t>the</w:t>
      </w:r>
      <w:r w:rsidR="001F3659" w:rsidRPr="002D3892">
        <w:t xml:space="preserve"> </w:t>
      </w:r>
      <w:r w:rsidRPr="002D3892">
        <w:t>State</w:t>
      </w:r>
      <w:r w:rsidR="001F3659" w:rsidRPr="002D3892">
        <w:t xml:space="preserve"> </w:t>
      </w:r>
      <w:r w:rsidRPr="002D3892">
        <w:t>party.</w:t>
      </w:r>
    </w:p>
    <w:p w:rsidR="007914E5" w:rsidRPr="002D3892" w:rsidRDefault="007914E5" w:rsidP="00B47080">
      <w:pPr>
        <w:pStyle w:val="SingleTxtG"/>
        <w:rPr>
          <w:b/>
          <w:bCs/>
        </w:rPr>
      </w:pPr>
      <w:r w:rsidRPr="002D3892">
        <w:t>52.</w:t>
      </w:r>
      <w:r w:rsidRPr="002D3892">
        <w:tab/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Committee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recommends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that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State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party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systematically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encourage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collection,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analysis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dissemination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comparable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disaggregated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data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persons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disabilities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all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sectors,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taking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into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consideration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Washington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Group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short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set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questions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disability.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Committee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further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recommends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that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State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party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consider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links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between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article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31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Convention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Sustainable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Development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Goal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17.</w:t>
      </w:r>
    </w:p>
    <w:p w:rsidR="007914E5" w:rsidRPr="002D3892" w:rsidRDefault="007914E5" w:rsidP="00031238">
      <w:pPr>
        <w:pStyle w:val="H23G"/>
      </w:pPr>
      <w:r w:rsidRPr="002D3892">
        <w:tab/>
      </w:r>
      <w:r w:rsidRPr="002D3892">
        <w:tab/>
        <w:t>International</w:t>
      </w:r>
      <w:r w:rsidR="001F3659" w:rsidRPr="002D3892">
        <w:t xml:space="preserve"> </w:t>
      </w:r>
      <w:r w:rsidRPr="002D3892">
        <w:t>cooperation</w:t>
      </w:r>
      <w:r w:rsidR="001F3659" w:rsidRPr="002D3892">
        <w:t xml:space="preserve"> </w:t>
      </w:r>
      <w:r w:rsidRPr="002D3892">
        <w:t>(art.</w:t>
      </w:r>
      <w:r w:rsidR="001F3659" w:rsidRPr="002D3892">
        <w:t xml:space="preserve"> </w:t>
      </w:r>
      <w:r w:rsidRPr="002D3892">
        <w:t>32)</w:t>
      </w:r>
    </w:p>
    <w:p w:rsidR="007914E5" w:rsidRPr="002D3892" w:rsidRDefault="007914E5" w:rsidP="00B47080">
      <w:pPr>
        <w:pStyle w:val="SingleTxtG"/>
      </w:pPr>
      <w:r w:rsidRPr="002D3892">
        <w:t>53.</w:t>
      </w:r>
      <w:r w:rsidR="001F3659" w:rsidRPr="002D3892">
        <w:t xml:space="preserve"> </w:t>
      </w:r>
      <w:r w:rsidRPr="002D3892">
        <w:tab/>
        <w:t>The</w:t>
      </w:r>
      <w:r w:rsidR="001F3659" w:rsidRPr="002D3892">
        <w:t xml:space="preserve"> </w:t>
      </w:r>
      <w:r w:rsidRPr="002D3892">
        <w:t>Committee</w:t>
      </w:r>
      <w:r w:rsidR="001F3659" w:rsidRPr="002D3892">
        <w:t xml:space="preserve"> </w:t>
      </w:r>
      <w:proofErr w:type="gramStart"/>
      <w:r w:rsidRPr="002D3892">
        <w:t>is</w:t>
      </w:r>
      <w:r w:rsidR="001F3659" w:rsidRPr="002D3892">
        <w:t xml:space="preserve"> </w:t>
      </w:r>
      <w:r w:rsidRPr="002D3892">
        <w:t>concerned</w:t>
      </w:r>
      <w:proofErr w:type="gramEnd"/>
      <w:r w:rsidR="001F3659" w:rsidRPr="002D3892">
        <w:t xml:space="preserve"> </w:t>
      </w:r>
      <w:r w:rsidRPr="002D3892">
        <w:t>by</w:t>
      </w:r>
      <w:r w:rsidR="001F3659" w:rsidRPr="002D3892">
        <w:t xml:space="preserve"> </w:t>
      </w:r>
      <w:r w:rsidRPr="002D3892">
        <w:t>the</w:t>
      </w:r>
      <w:r w:rsidR="001F3659" w:rsidRPr="002D3892">
        <w:t xml:space="preserve"> </w:t>
      </w:r>
      <w:r w:rsidRPr="002D3892">
        <w:t>paucity</w:t>
      </w:r>
      <w:r w:rsidR="001F3659" w:rsidRPr="002D3892">
        <w:t xml:space="preserve"> </w:t>
      </w:r>
      <w:r w:rsidRPr="002D3892">
        <w:t>of</w:t>
      </w:r>
      <w:r w:rsidR="001F3659" w:rsidRPr="002D3892">
        <w:t xml:space="preserve"> </w:t>
      </w:r>
      <w:r w:rsidRPr="002D3892">
        <w:t>information</w:t>
      </w:r>
      <w:r w:rsidR="001F3659" w:rsidRPr="002D3892">
        <w:t xml:space="preserve"> </w:t>
      </w:r>
      <w:r w:rsidRPr="002D3892">
        <w:t>on</w:t>
      </w:r>
      <w:r w:rsidR="001F3659" w:rsidRPr="002D3892">
        <w:t xml:space="preserve"> </w:t>
      </w:r>
      <w:r w:rsidRPr="002D3892">
        <w:t>whether</w:t>
      </w:r>
      <w:r w:rsidR="001F3659" w:rsidRPr="002D3892">
        <w:t xml:space="preserve"> </w:t>
      </w:r>
      <w:r w:rsidRPr="002D3892">
        <w:t>the</w:t>
      </w:r>
      <w:r w:rsidR="001F3659" w:rsidRPr="002D3892">
        <w:t xml:space="preserve"> </w:t>
      </w:r>
      <w:r w:rsidRPr="002D3892">
        <w:t>State</w:t>
      </w:r>
      <w:r w:rsidR="001F3659" w:rsidRPr="002D3892">
        <w:t xml:space="preserve"> </w:t>
      </w:r>
      <w:r w:rsidRPr="002D3892">
        <w:t>party</w:t>
      </w:r>
      <w:r w:rsidR="001F3659" w:rsidRPr="002D3892">
        <w:t xml:space="preserve"> </w:t>
      </w:r>
      <w:r w:rsidRPr="002D3892">
        <w:t>has</w:t>
      </w:r>
      <w:r w:rsidR="001F3659" w:rsidRPr="002D3892">
        <w:t xml:space="preserve"> </w:t>
      </w:r>
      <w:r w:rsidRPr="002D3892">
        <w:t>mainstreamed</w:t>
      </w:r>
      <w:r w:rsidR="001F3659" w:rsidRPr="002D3892">
        <w:t xml:space="preserve"> </w:t>
      </w:r>
      <w:r w:rsidRPr="002D3892">
        <w:t>a</w:t>
      </w:r>
      <w:r w:rsidR="001F3659" w:rsidRPr="002D3892">
        <w:t xml:space="preserve"> </w:t>
      </w:r>
      <w:r w:rsidRPr="002D3892">
        <w:t>disability</w:t>
      </w:r>
      <w:r w:rsidR="001F3659" w:rsidRPr="002D3892">
        <w:t xml:space="preserve"> </w:t>
      </w:r>
      <w:r w:rsidRPr="002D3892">
        <w:t>perspective</w:t>
      </w:r>
      <w:r w:rsidR="001F3659" w:rsidRPr="002D3892">
        <w:t xml:space="preserve"> </w:t>
      </w:r>
      <w:r w:rsidRPr="002D3892">
        <w:t>in</w:t>
      </w:r>
      <w:r w:rsidR="001F3659" w:rsidRPr="002D3892">
        <w:t xml:space="preserve"> </w:t>
      </w:r>
      <w:r w:rsidRPr="002D3892">
        <w:t>its</w:t>
      </w:r>
      <w:r w:rsidR="001F3659" w:rsidRPr="002D3892">
        <w:t xml:space="preserve"> </w:t>
      </w:r>
      <w:r w:rsidRPr="002D3892">
        <w:t>sustainable</w:t>
      </w:r>
      <w:r w:rsidR="001F3659" w:rsidRPr="002D3892">
        <w:t xml:space="preserve"> </w:t>
      </w:r>
      <w:r w:rsidRPr="002D3892">
        <w:t>development</w:t>
      </w:r>
      <w:r w:rsidR="001F3659" w:rsidRPr="002D3892">
        <w:t xml:space="preserve"> </w:t>
      </w:r>
      <w:r w:rsidRPr="002D3892">
        <w:t>objectives</w:t>
      </w:r>
      <w:r w:rsidR="001F3659" w:rsidRPr="002D3892">
        <w:t xml:space="preserve"> </w:t>
      </w:r>
      <w:r w:rsidRPr="002D3892">
        <w:t>and</w:t>
      </w:r>
      <w:r w:rsidR="001F3659" w:rsidRPr="002D3892">
        <w:t xml:space="preserve"> </w:t>
      </w:r>
      <w:r w:rsidRPr="002D3892">
        <w:t>in</w:t>
      </w:r>
      <w:r w:rsidR="001F3659" w:rsidRPr="002D3892">
        <w:t xml:space="preserve"> </w:t>
      </w:r>
      <w:r w:rsidRPr="002D3892">
        <w:t>its</w:t>
      </w:r>
      <w:r w:rsidR="001F3659" w:rsidRPr="002D3892">
        <w:t xml:space="preserve"> </w:t>
      </w:r>
      <w:r w:rsidRPr="002D3892">
        <w:t>development</w:t>
      </w:r>
      <w:r w:rsidR="001F3659" w:rsidRPr="002D3892">
        <w:t xml:space="preserve"> </w:t>
      </w:r>
      <w:r w:rsidRPr="002D3892">
        <w:t>projects</w:t>
      </w:r>
      <w:r w:rsidR="001F3659" w:rsidRPr="002D3892">
        <w:t xml:space="preserve"> </w:t>
      </w:r>
      <w:r w:rsidRPr="002D3892">
        <w:t>that</w:t>
      </w:r>
      <w:r w:rsidR="001F3659" w:rsidRPr="002D3892">
        <w:t xml:space="preserve"> </w:t>
      </w:r>
      <w:r w:rsidRPr="002D3892">
        <w:t>are</w:t>
      </w:r>
      <w:r w:rsidR="001F3659" w:rsidRPr="002D3892">
        <w:t xml:space="preserve"> </w:t>
      </w:r>
      <w:r w:rsidRPr="002D3892">
        <w:t>conducted</w:t>
      </w:r>
      <w:r w:rsidR="001F3659" w:rsidRPr="002D3892">
        <w:t xml:space="preserve"> </w:t>
      </w:r>
      <w:r w:rsidRPr="002D3892">
        <w:t>with</w:t>
      </w:r>
      <w:r w:rsidR="001F3659" w:rsidRPr="002D3892">
        <w:t xml:space="preserve"> </w:t>
      </w:r>
      <w:r w:rsidRPr="002D3892">
        <w:t>international</w:t>
      </w:r>
      <w:r w:rsidR="001F3659" w:rsidRPr="002D3892">
        <w:t xml:space="preserve"> </w:t>
      </w:r>
      <w:r w:rsidRPr="002D3892">
        <w:t>cooperation.</w:t>
      </w:r>
    </w:p>
    <w:p w:rsidR="007914E5" w:rsidRPr="002D3892" w:rsidRDefault="007914E5" w:rsidP="00B47080">
      <w:pPr>
        <w:pStyle w:val="SingleTxtG"/>
      </w:pPr>
      <w:r w:rsidRPr="002D3892">
        <w:t>54.</w:t>
      </w:r>
      <w:r w:rsidRPr="002D3892">
        <w:tab/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Committee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recommends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that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State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party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mainstream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rights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persons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disabilities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its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implementation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monitoring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2030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Agenda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for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Sustainable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Development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Sustainable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Development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Goals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all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levels,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close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collaboration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organizations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persons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disabilities.</w:t>
      </w:r>
      <w:r w:rsidR="001F3659" w:rsidRPr="002D3892">
        <w:t xml:space="preserve"> </w:t>
      </w:r>
    </w:p>
    <w:p w:rsidR="007914E5" w:rsidRPr="002D3892" w:rsidRDefault="007914E5" w:rsidP="00031238">
      <w:pPr>
        <w:pStyle w:val="H23G"/>
      </w:pPr>
      <w:r w:rsidRPr="002D3892">
        <w:tab/>
      </w:r>
      <w:r w:rsidRPr="002D3892">
        <w:tab/>
        <w:t>National</w:t>
      </w:r>
      <w:r w:rsidR="001F3659" w:rsidRPr="002D3892">
        <w:t xml:space="preserve"> </w:t>
      </w:r>
      <w:r w:rsidRPr="002D3892">
        <w:t>implementation</w:t>
      </w:r>
      <w:r w:rsidR="001F3659" w:rsidRPr="002D3892">
        <w:t xml:space="preserve"> </w:t>
      </w:r>
      <w:r w:rsidRPr="002D3892">
        <w:t>and</w:t>
      </w:r>
      <w:r w:rsidR="001F3659" w:rsidRPr="002D3892">
        <w:t xml:space="preserve"> </w:t>
      </w:r>
      <w:r w:rsidRPr="002D3892">
        <w:t>monitoring</w:t>
      </w:r>
      <w:r w:rsidR="001F3659" w:rsidRPr="002D3892">
        <w:t xml:space="preserve"> </w:t>
      </w:r>
      <w:r w:rsidRPr="002D3892">
        <w:t>(art.</w:t>
      </w:r>
      <w:r w:rsidR="001F3659" w:rsidRPr="002D3892">
        <w:t xml:space="preserve"> </w:t>
      </w:r>
      <w:r w:rsidRPr="002D3892">
        <w:t>33)</w:t>
      </w:r>
    </w:p>
    <w:p w:rsidR="007914E5" w:rsidRPr="002D3892" w:rsidRDefault="007914E5" w:rsidP="00B47080">
      <w:pPr>
        <w:pStyle w:val="SingleTxtG"/>
      </w:pPr>
      <w:r w:rsidRPr="002D3892">
        <w:t>55.</w:t>
      </w:r>
      <w:r w:rsidR="001F3659" w:rsidRPr="002D3892">
        <w:t xml:space="preserve"> </w:t>
      </w:r>
      <w:r w:rsidRPr="002D3892">
        <w:tab/>
        <w:t>The</w:t>
      </w:r>
      <w:r w:rsidR="001F3659" w:rsidRPr="002D3892">
        <w:t xml:space="preserve"> </w:t>
      </w:r>
      <w:r w:rsidRPr="002D3892">
        <w:t>Committee</w:t>
      </w:r>
      <w:r w:rsidR="001F3659" w:rsidRPr="002D3892">
        <w:t xml:space="preserve"> </w:t>
      </w:r>
      <w:r w:rsidRPr="002D3892">
        <w:t>is</w:t>
      </w:r>
      <w:r w:rsidR="001F3659" w:rsidRPr="002D3892">
        <w:t xml:space="preserve"> </w:t>
      </w:r>
      <w:r w:rsidRPr="002D3892">
        <w:t>concerned</w:t>
      </w:r>
      <w:r w:rsidR="001F3659" w:rsidRPr="002D3892">
        <w:t xml:space="preserve"> </w:t>
      </w:r>
      <w:r w:rsidRPr="002D3892">
        <w:t>about</w:t>
      </w:r>
      <w:r w:rsidR="001F3659" w:rsidRPr="002D3892">
        <w:t xml:space="preserve"> </w:t>
      </w:r>
      <w:r w:rsidRPr="002D3892">
        <w:t>the</w:t>
      </w:r>
      <w:r w:rsidR="001F3659" w:rsidRPr="002D3892">
        <w:t xml:space="preserve"> </w:t>
      </w:r>
      <w:r w:rsidRPr="002D3892">
        <w:t>lack</w:t>
      </w:r>
      <w:r w:rsidR="001F3659" w:rsidRPr="002D3892">
        <w:t xml:space="preserve"> </w:t>
      </w:r>
      <w:r w:rsidRPr="002D3892">
        <w:t>of</w:t>
      </w:r>
      <w:r w:rsidR="001F3659" w:rsidRPr="002D3892">
        <w:t xml:space="preserve"> </w:t>
      </w:r>
      <w:r w:rsidRPr="002D3892">
        <w:t>an</w:t>
      </w:r>
      <w:r w:rsidR="001F3659" w:rsidRPr="002D3892">
        <w:t xml:space="preserve"> </w:t>
      </w:r>
      <w:r w:rsidRPr="002D3892">
        <w:t>independent</w:t>
      </w:r>
      <w:r w:rsidR="001F3659" w:rsidRPr="002D3892">
        <w:t xml:space="preserve"> </w:t>
      </w:r>
      <w:r w:rsidRPr="002D3892">
        <w:t>mechanism</w:t>
      </w:r>
      <w:r w:rsidR="001F3659" w:rsidRPr="002D3892">
        <w:t xml:space="preserve"> </w:t>
      </w:r>
      <w:r w:rsidRPr="002D3892">
        <w:t>to</w:t>
      </w:r>
      <w:r w:rsidR="001F3659" w:rsidRPr="002D3892">
        <w:t xml:space="preserve"> </w:t>
      </w:r>
      <w:r w:rsidRPr="002D3892">
        <w:t>monitor</w:t>
      </w:r>
      <w:r w:rsidR="001F3659" w:rsidRPr="002D3892">
        <w:t xml:space="preserve"> </w:t>
      </w:r>
      <w:r w:rsidRPr="002D3892">
        <w:t>implementation</w:t>
      </w:r>
      <w:r w:rsidR="001F3659" w:rsidRPr="002D3892">
        <w:t xml:space="preserve"> </w:t>
      </w:r>
      <w:r w:rsidRPr="002D3892">
        <w:t>of</w:t>
      </w:r>
      <w:r w:rsidR="001F3659" w:rsidRPr="002D3892">
        <w:t xml:space="preserve"> </w:t>
      </w:r>
      <w:r w:rsidRPr="002D3892">
        <w:t>the</w:t>
      </w:r>
      <w:r w:rsidR="001F3659" w:rsidRPr="002D3892">
        <w:t xml:space="preserve"> </w:t>
      </w:r>
      <w:r w:rsidRPr="002D3892">
        <w:t>Convention</w:t>
      </w:r>
      <w:r w:rsidR="001F3659" w:rsidRPr="002D3892">
        <w:t xml:space="preserve"> </w:t>
      </w:r>
      <w:r w:rsidRPr="002D3892">
        <w:t>in</w:t>
      </w:r>
      <w:r w:rsidR="001F3659" w:rsidRPr="002D3892">
        <w:t xml:space="preserve"> </w:t>
      </w:r>
      <w:r w:rsidRPr="002D3892">
        <w:t>the</w:t>
      </w:r>
      <w:r w:rsidR="001F3659" w:rsidRPr="002D3892">
        <w:t xml:space="preserve"> </w:t>
      </w:r>
      <w:r w:rsidRPr="002D3892">
        <w:t>State</w:t>
      </w:r>
      <w:r w:rsidR="001F3659" w:rsidRPr="002D3892">
        <w:t xml:space="preserve"> </w:t>
      </w:r>
      <w:r w:rsidRPr="002D3892">
        <w:t>party</w:t>
      </w:r>
      <w:r w:rsidR="001F3659" w:rsidRPr="002D3892">
        <w:t xml:space="preserve"> </w:t>
      </w:r>
      <w:r w:rsidRPr="002D3892">
        <w:t>in</w:t>
      </w:r>
      <w:r w:rsidR="001F3659" w:rsidRPr="002D3892">
        <w:t xml:space="preserve"> </w:t>
      </w:r>
      <w:r w:rsidRPr="002D3892">
        <w:t>compliance</w:t>
      </w:r>
      <w:r w:rsidR="001F3659" w:rsidRPr="002D3892">
        <w:t xml:space="preserve"> </w:t>
      </w:r>
      <w:r w:rsidRPr="002D3892">
        <w:t>with</w:t>
      </w:r>
      <w:r w:rsidR="001F3659" w:rsidRPr="002D3892">
        <w:t xml:space="preserve"> </w:t>
      </w:r>
      <w:r w:rsidRPr="002D3892">
        <w:t>the</w:t>
      </w:r>
      <w:r w:rsidR="001F3659" w:rsidRPr="002D3892">
        <w:t xml:space="preserve"> </w:t>
      </w:r>
      <w:r w:rsidRPr="002D3892">
        <w:t>principles</w:t>
      </w:r>
      <w:r w:rsidR="001F3659" w:rsidRPr="002D3892">
        <w:t xml:space="preserve"> </w:t>
      </w:r>
      <w:r w:rsidRPr="002D3892">
        <w:t>relating</w:t>
      </w:r>
      <w:r w:rsidR="001F3659" w:rsidRPr="002D3892">
        <w:t xml:space="preserve"> </w:t>
      </w:r>
      <w:r w:rsidRPr="002D3892">
        <w:t>to</w:t>
      </w:r>
      <w:r w:rsidR="001F3659" w:rsidRPr="002D3892">
        <w:t xml:space="preserve"> </w:t>
      </w:r>
      <w:r w:rsidRPr="002D3892">
        <w:t>the</w:t>
      </w:r>
      <w:r w:rsidR="001F3659" w:rsidRPr="002D3892">
        <w:t xml:space="preserve"> </w:t>
      </w:r>
      <w:r w:rsidRPr="002D3892">
        <w:t>status</w:t>
      </w:r>
      <w:r w:rsidR="001F3659" w:rsidRPr="002D3892">
        <w:t xml:space="preserve"> </w:t>
      </w:r>
      <w:r w:rsidRPr="002D3892">
        <w:t>of</w:t>
      </w:r>
      <w:r w:rsidR="001F3659" w:rsidRPr="002D3892">
        <w:t xml:space="preserve"> </w:t>
      </w:r>
      <w:r w:rsidRPr="002D3892">
        <w:t>national</w:t>
      </w:r>
      <w:r w:rsidR="001F3659" w:rsidRPr="002D3892">
        <w:t xml:space="preserve"> </w:t>
      </w:r>
      <w:r w:rsidRPr="002D3892">
        <w:t>institutions</w:t>
      </w:r>
      <w:r w:rsidR="001F3659" w:rsidRPr="002D3892">
        <w:t xml:space="preserve"> </w:t>
      </w:r>
      <w:r w:rsidRPr="002D3892">
        <w:t>for</w:t>
      </w:r>
      <w:r w:rsidR="001F3659" w:rsidRPr="002D3892">
        <w:t xml:space="preserve"> </w:t>
      </w:r>
      <w:r w:rsidRPr="002D3892">
        <w:t>the</w:t>
      </w:r>
      <w:r w:rsidR="001F3659" w:rsidRPr="002D3892">
        <w:t xml:space="preserve"> </w:t>
      </w:r>
      <w:r w:rsidRPr="002D3892">
        <w:t>promotion</w:t>
      </w:r>
      <w:r w:rsidR="001F3659" w:rsidRPr="002D3892">
        <w:t xml:space="preserve"> </w:t>
      </w:r>
      <w:r w:rsidRPr="002D3892">
        <w:t>and</w:t>
      </w:r>
      <w:r w:rsidR="001F3659" w:rsidRPr="002D3892">
        <w:t xml:space="preserve"> </w:t>
      </w:r>
      <w:r w:rsidRPr="002D3892">
        <w:t>protection</w:t>
      </w:r>
      <w:r w:rsidR="001F3659" w:rsidRPr="002D3892">
        <w:t xml:space="preserve"> </w:t>
      </w:r>
      <w:r w:rsidRPr="002D3892">
        <w:t>of</w:t>
      </w:r>
      <w:r w:rsidR="001F3659" w:rsidRPr="002D3892">
        <w:t xml:space="preserve"> </w:t>
      </w:r>
      <w:r w:rsidRPr="002D3892">
        <w:t>human</w:t>
      </w:r>
      <w:r w:rsidR="001F3659" w:rsidRPr="002D3892">
        <w:t xml:space="preserve"> </w:t>
      </w:r>
      <w:r w:rsidRPr="002D3892">
        <w:t>rights</w:t>
      </w:r>
      <w:r w:rsidR="001F3659" w:rsidRPr="002D3892">
        <w:t xml:space="preserve"> </w:t>
      </w:r>
      <w:r w:rsidRPr="002D3892">
        <w:t>(the</w:t>
      </w:r>
      <w:r w:rsidR="001F3659" w:rsidRPr="002D3892">
        <w:t xml:space="preserve"> </w:t>
      </w:r>
      <w:r w:rsidRPr="002D3892">
        <w:t>Paris</w:t>
      </w:r>
      <w:r w:rsidR="001F3659" w:rsidRPr="002D3892">
        <w:t xml:space="preserve"> </w:t>
      </w:r>
      <w:r w:rsidRPr="002D3892">
        <w:t>Principles).</w:t>
      </w:r>
    </w:p>
    <w:p w:rsidR="007914E5" w:rsidRPr="002D3892" w:rsidRDefault="007914E5" w:rsidP="00B47080">
      <w:pPr>
        <w:pStyle w:val="SingleTxtG"/>
        <w:rPr>
          <w:b/>
          <w:bCs/>
        </w:rPr>
      </w:pPr>
      <w:proofErr w:type="gramStart"/>
      <w:r w:rsidRPr="002D3892">
        <w:t>56.</w:t>
      </w:r>
      <w:r w:rsidRPr="002D3892">
        <w:tab/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Committee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recommends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that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State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party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establish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independent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mechanism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for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monitoring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Convention,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accordance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article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33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Convention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Paris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Principles,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that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allocate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human,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technical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financial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resources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that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are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sufficient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both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quality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quantity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for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mechanism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be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able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perform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its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functions,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involving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organizations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persons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disabilities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pursuit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its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mandate.</w:t>
      </w:r>
      <w:proofErr w:type="gramEnd"/>
    </w:p>
    <w:p w:rsidR="007914E5" w:rsidRPr="002D3892" w:rsidRDefault="007914E5" w:rsidP="00031238">
      <w:pPr>
        <w:pStyle w:val="HChG"/>
      </w:pPr>
      <w:r w:rsidRPr="002D3892">
        <w:tab/>
        <w:t>IV.</w:t>
      </w:r>
      <w:r w:rsidRPr="002D3892">
        <w:tab/>
        <w:t>Follow-up</w:t>
      </w:r>
    </w:p>
    <w:p w:rsidR="007914E5" w:rsidRPr="002D3892" w:rsidRDefault="007914E5" w:rsidP="00FD46B2">
      <w:pPr>
        <w:pStyle w:val="H23G"/>
      </w:pPr>
      <w:r w:rsidRPr="002D3892">
        <w:tab/>
      </w:r>
      <w:r w:rsidRPr="002D3892">
        <w:tab/>
        <w:t>Dissemination</w:t>
      </w:r>
      <w:r w:rsidR="001F3659" w:rsidRPr="002D3892">
        <w:t xml:space="preserve"> </w:t>
      </w:r>
      <w:r w:rsidRPr="002D3892">
        <w:t>of</w:t>
      </w:r>
      <w:r w:rsidR="001F3659" w:rsidRPr="002D3892">
        <w:t xml:space="preserve"> </w:t>
      </w:r>
      <w:r w:rsidRPr="002D3892">
        <w:t>information</w:t>
      </w:r>
    </w:p>
    <w:p w:rsidR="007914E5" w:rsidRPr="002D3892" w:rsidRDefault="007914E5" w:rsidP="00B47080">
      <w:pPr>
        <w:pStyle w:val="SingleTxtG"/>
        <w:rPr>
          <w:b/>
          <w:bCs/>
        </w:rPr>
      </w:pPr>
      <w:r w:rsidRPr="002D3892">
        <w:t>57.</w:t>
      </w:r>
      <w:r w:rsidRPr="002D3892">
        <w:tab/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Committee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emphasizes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importance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all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recommendations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contained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present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concluding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observations.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regard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urgent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measures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that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must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be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taken,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Committee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would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like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draw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State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party</w:t>
      </w:r>
      <w:r w:rsidR="002D3892">
        <w:rPr>
          <w:b/>
          <w:bCs/>
        </w:rPr>
        <w:t>’</w:t>
      </w:r>
      <w:r w:rsidRPr="002D3892">
        <w:rPr>
          <w:b/>
          <w:bCs/>
        </w:rPr>
        <w:t>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attention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recommendations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contained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paragraphs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8,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national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legislation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implementation,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10,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participation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persons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disabilities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decision-making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processes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that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affect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them.</w:t>
      </w:r>
    </w:p>
    <w:p w:rsidR="007914E5" w:rsidRPr="002D3892" w:rsidRDefault="007914E5" w:rsidP="00B47080">
      <w:pPr>
        <w:pStyle w:val="SingleTxtG"/>
        <w:rPr>
          <w:b/>
          <w:bCs/>
        </w:rPr>
      </w:pPr>
      <w:r w:rsidRPr="002D3892">
        <w:t>58.</w:t>
      </w:r>
      <w:r w:rsidRPr="002D3892">
        <w:tab/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Committee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requests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State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party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implement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recommendations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contained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present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concluding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observations.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recommends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that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State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party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transmit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concluding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observations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for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consideration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action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members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Government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Parliament,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officials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relevant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ministries,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local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authorities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members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relevant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professional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groups,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such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education,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medical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legal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professionals,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well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media,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using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modern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social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communication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strategies.</w:t>
      </w:r>
    </w:p>
    <w:p w:rsidR="007914E5" w:rsidRPr="002D3892" w:rsidRDefault="007914E5" w:rsidP="00B47080">
      <w:pPr>
        <w:pStyle w:val="SingleTxtG"/>
        <w:rPr>
          <w:b/>
          <w:bCs/>
        </w:rPr>
      </w:pPr>
      <w:r w:rsidRPr="002D3892">
        <w:t>59.</w:t>
      </w:r>
      <w:r w:rsidRPr="002D3892">
        <w:tab/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Committee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strongly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encourages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State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party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involve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civil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society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organizations,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particular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organizations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persons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disabilities,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preparation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its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periodic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report.</w:t>
      </w:r>
    </w:p>
    <w:p w:rsidR="007914E5" w:rsidRPr="002D3892" w:rsidRDefault="007914E5" w:rsidP="00B47080">
      <w:pPr>
        <w:pStyle w:val="SingleTxtG"/>
      </w:pPr>
      <w:proofErr w:type="gramStart"/>
      <w:r w:rsidRPr="002D3892">
        <w:t>60.</w:t>
      </w:r>
      <w:r w:rsidRPr="002D3892">
        <w:tab/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Committee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requests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State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party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disseminate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present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concluding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observations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widely,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including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non-governmental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organizations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organizations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persons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disabilities,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persons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with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disabilities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themselves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members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their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families,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national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minority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languages,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including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sign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language,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accessible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formats,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including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Easy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Read,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make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them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available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government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website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human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rights.</w:t>
      </w:r>
      <w:proofErr w:type="gramEnd"/>
    </w:p>
    <w:p w:rsidR="007914E5" w:rsidRPr="002D3892" w:rsidRDefault="007914E5" w:rsidP="00FD46B2">
      <w:pPr>
        <w:pStyle w:val="H23G"/>
      </w:pPr>
      <w:r w:rsidRPr="002D3892">
        <w:tab/>
      </w:r>
      <w:r w:rsidRPr="002D3892">
        <w:tab/>
        <w:t>Next</w:t>
      </w:r>
      <w:r w:rsidR="001F3659" w:rsidRPr="002D3892">
        <w:t xml:space="preserve"> </w:t>
      </w:r>
      <w:r w:rsidRPr="002D3892">
        <w:t>periodic</w:t>
      </w:r>
      <w:r w:rsidR="001F3659" w:rsidRPr="002D3892">
        <w:t xml:space="preserve"> </w:t>
      </w:r>
      <w:r w:rsidRPr="002D3892">
        <w:t>report</w:t>
      </w:r>
    </w:p>
    <w:p w:rsidR="007914E5" w:rsidRPr="002D3892" w:rsidRDefault="007914E5" w:rsidP="00B47080">
      <w:pPr>
        <w:pStyle w:val="SingleTxtG"/>
        <w:rPr>
          <w:b/>
          <w:bCs/>
        </w:rPr>
      </w:pPr>
      <w:r w:rsidRPr="002D3892">
        <w:t>61.</w:t>
      </w:r>
      <w:r w:rsidRPr="002D3892">
        <w:tab/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Committee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requests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State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party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submit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its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combined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second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fifth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periodic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reports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by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6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October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2025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and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include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them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information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implementation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recommendations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made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in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present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concluding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observations.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Committee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also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requests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State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party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consider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submitting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above-mentioned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reports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under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Committee</w:t>
      </w:r>
      <w:r w:rsidR="002D3892">
        <w:rPr>
          <w:b/>
          <w:bCs/>
        </w:rPr>
        <w:t>’</w:t>
      </w:r>
      <w:r w:rsidRPr="002D3892">
        <w:rPr>
          <w:b/>
          <w:bCs/>
        </w:rPr>
        <w:t>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simplified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reporting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procedure,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according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which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Committee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prepares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list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issues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least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one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year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prior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due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date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set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for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report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State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party.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The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replies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State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party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to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such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a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list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of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issues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constitute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its</w:t>
      </w:r>
      <w:r w:rsidR="001F3659" w:rsidRPr="002D3892">
        <w:rPr>
          <w:b/>
          <w:bCs/>
        </w:rPr>
        <w:t xml:space="preserve"> </w:t>
      </w:r>
      <w:r w:rsidRPr="002D3892">
        <w:rPr>
          <w:b/>
          <w:bCs/>
        </w:rPr>
        <w:t>report.</w:t>
      </w:r>
    </w:p>
    <w:p w:rsidR="007268F9" w:rsidRPr="002D3892" w:rsidRDefault="007D0456" w:rsidP="002D3892">
      <w:pPr>
        <w:pStyle w:val="SingleTxtG"/>
        <w:spacing w:before="240"/>
        <w:jc w:val="center"/>
      </w:pPr>
      <w:r w:rsidRPr="002D3892">
        <w:rPr>
          <w:u w:val="single"/>
        </w:rPr>
        <w:tab/>
      </w:r>
      <w:r w:rsidRPr="002D3892">
        <w:rPr>
          <w:u w:val="single"/>
        </w:rPr>
        <w:tab/>
      </w:r>
      <w:r w:rsidRPr="002D3892">
        <w:rPr>
          <w:u w:val="single"/>
        </w:rPr>
        <w:tab/>
      </w:r>
    </w:p>
    <w:sectPr w:rsidR="007268F9" w:rsidRPr="002D3892" w:rsidSect="009C7535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7286" w:rsidRPr="00317DC1" w:rsidRDefault="00E37286" w:rsidP="00317DC1">
      <w:pPr>
        <w:pStyle w:val="Footer"/>
      </w:pPr>
    </w:p>
  </w:endnote>
  <w:endnote w:type="continuationSeparator" w:id="0">
    <w:p w:rsidR="00E37286" w:rsidRPr="00317DC1" w:rsidRDefault="00E37286" w:rsidP="00317DC1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7286" w:rsidRDefault="00E37286" w:rsidP="00B47080">
    <w:pPr>
      <w:pStyle w:val="Footer"/>
      <w:tabs>
        <w:tab w:val="right" w:pos="9638"/>
      </w:tabs>
    </w:pPr>
    <w:r w:rsidRPr="00EF74D2">
      <w:rPr>
        <w:b/>
        <w:bCs/>
        <w:sz w:val="18"/>
      </w:rPr>
      <w:fldChar w:fldCharType="begin"/>
    </w:r>
    <w:r w:rsidRPr="00EF74D2">
      <w:rPr>
        <w:b/>
        <w:bCs/>
        <w:sz w:val="18"/>
      </w:rPr>
      <w:instrText xml:space="preserve"> PAGE  \* MERGEFORMAT </w:instrText>
    </w:r>
    <w:r w:rsidRPr="00EF74D2">
      <w:rPr>
        <w:b/>
        <w:bCs/>
        <w:sz w:val="18"/>
      </w:rPr>
      <w:fldChar w:fldCharType="separate"/>
    </w:r>
    <w:r w:rsidR="0072715A">
      <w:rPr>
        <w:b/>
        <w:bCs/>
        <w:noProof/>
        <w:sz w:val="18"/>
      </w:rPr>
      <w:t>10</w:t>
    </w:r>
    <w:r w:rsidRPr="00EF74D2">
      <w:rPr>
        <w:b/>
        <w:bCs/>
        <w:sz w:val="18"/>
      </w:rPr>
      <w:fldChar w:fldCharType="end"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7286" w:rsidRDefault="00E37286" w:rsidP="00EF74D2">
    <w:pPr>
      <w:pStyle w:val="Footer"/>
      <w:tabs>
        <w:tab w:val="right" w:pos="9638"/>
      </w:tabs>
    </w:pPr>
    <w:r>
      <w:tab/>
    </w:r>
    <w:r w:rsidRPr="00EF74D2">
      <w:rPr>
        <w:b/>
        <w:bCs/>
        <w:sz w:val="18"/>
      </w:rPr>
      <w:fldChar w:fldCharType="begin"/>
    </w:r>
    <w:r w:rsidRPr="00EF74D2">
      <w:rPr>
        <w:b/>
        <w:bCs/>
        <w:sz w:val="18"/>
      </w:rPr>
      <w:instrText xml:space="preserve"> PAGE  \* MERGEFORMAT </w:instrText>
    </w:r>
    <w:r w:rsidRPr="00EF74D2">
      <w:rPr>
        <w:b/>
        <w:bCs/>
        <w:sz w:val="18"/>
      </w:rPr>
      <w:fldChar w:fldCharType="separate"/>
    </w:r>
    <w:r w:rsidR="0072715A">
      <w:rPr>
        <w:b/>
        <w:bCs/>
        <w:noProof/>
        <w:sz w:val="18"/>
      </w:rPr>
      <w:t>11</w:t>
    </w:r>
    <w:r w:rsidRPr="00EF74D2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715A" w:rsidRDefault="0072715A" w:rsidP="0072715A">
    <w:pPr>
      <w:pStyle w:val="Footer"/>
    </w:pPr>
    <w:r>
      <w:rPr>
        <w:noProof/>
      </w:rPr>
      <w:drawing>
        <wp:anchor distT="0" distB="0" distL="114300" distR="114300" simplePos="0" relativeHeight="251659264" behindDoc="1" locked="1" layoutInCell="1" allowOverlap="1">
          <wp:simplePos x="0" y="0"/>
          <wp:positionH relativeFrom="margin">
            <wp:posOffset>4320540</wp:posOffset>
          </wp:positionH>
          <wp:positionV relativeFrom="margin">
            <wp:posOffset>9145270</wp:posOffset>
          </wp:positionV>
          <wp:extent cx="932400" cy="230400"/>
          <wp:effectExtent l="0" t="0" r="1270" b="0"/>
          <wp:wrapTight wrapText="bothSides">
            <wp:wrapPolygon edited="0">
              <wp:start x="16332" y="0"/>
              <wp:lineTo x="0" y="8950"/>
              <wp:lineTo x="0" y="19691"/>
              <wp:lineTo x="10153" y="19691"/>
              <wp:lineTo x="20747" y="19691"/>
              <wp:lineTo x="21188" y="16110"/>
              <wp:lineTo x="21188" y="0"/>
              <wp:lineTo x="16332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72715A" w:rsidRDefault="0072715A" w:rsidP="0072715A">
    <w:pPr>
      <w:pStyle w:val="Footer"/>
      <w:ind w:right="1134"/>
      <w:rPr>
        <w:sz w:val="20"/>
      </w:rPr>
    </w:pPr>
    <w:r>
      <w:rPr>
        <w:sz w:val="20"/>
      </w:rPr>
      <w:t>GE.19-07730(E)</w:t>
    </w:r>
  </w:p>
  <w:p w:rsidR="0072715A" w:rsidRPr="0072715A" w:rsidRDefault="0072715A" w:rsidP="0072715A">
    <w:pPr>
      <w:pStyle w:val="Footer"/>
      <w:ind w:right="1134"/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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</w:t>
    </w:r>
    <w:r>
      <w:rPr>
        <w:rFonts w:ascii="C39T30Lfz" w:hAnsi="C39T30Lfz"/>
        <w:sz w:val="56"/>
      </w:rPr>
      <w:t></w:t>
    </w:r>
    <w:r>
      <w:rPr>
        <w:rFonts w:ascii="C39T30Lfz" w:hAnsi="C39T30Lfz"/>
        <w:sz w:val="56"/>
      </w:rPr>
      <w:t>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</w:t>
    </w:r>
    <w:r>
      <w:rPr>
        <w:rFonts w:ascii="C39T30Lfz" w:hAnsi="C39T30Lfz"/>
        <w:noProof/>
        <w:sz w:val="56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5478780</wp:posOffset>
          </wp:positionH>
          <wp:positionV relativeFrom="margin">
            <wp:posOffset>8794750</wp:posOffset>
          </wp:positionV>
          <wp:extent cx="561975" cy="561975"/>
          <wp:effectExtent l="0" t="0" r="9525" b="9525"/>
          <wp:wrapNone/>
          <wp:docPr id="2" name="Picture 1" descr="https://undocs.org/m2/QRCode.ashx?DS=CRPD/C/CUB/CO/1&amp;Size=2 &amp;Lang=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CUB/CO/1&amp;Size=2 &amp;Lang=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7286" w:rsidRPr="00317DC1" w:rsidRDefault="00E37286" w:rsidP="00317DC1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:rsidR="00E37286" w:rsidRPr="00317DC1" w:rsidRDefault="00E37286" w:rsidP="00317DC1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id="1">
    <w:p w:rsidR="00E37286" w:rsidRPr="00B47080" w:rsidRDefault="00E37286">
      <w:pPr>
        <w:pStyle w:val="FootnoteText"/>
      </w:pPr>
      <w:r>
        <w:rPr>
          <w:rStyle w:val="FootnoteReference"/>
        </w:rPr>
        <w:tab/>
      </w:r>
      <w:r w:rsidRPr="00B47080">
        <w:rPr>
          <w:rStyle w:val="FootnoteReference"/>
          <w:sz w:val="20"/>
          <w:vertAlign w:val="baseline"/>
        </w:rPr>
        <w:t>*</w:t>
      </w:r>
      <w:r>
        <w:rPr>
          <w:rStyle w:val="FootnoteReference"/>
          <w:sz w:val="20"/>
          <w:vertAlign w:val="baseline"/>
        </w:rPr>
        <w:tab/>
      </w:r>
      <w:r>
        <w:rPr>
          <w:lang w:val="en-US"/>
        </w:rPr>
        <w:t xml:space="preserve">Adopted by the Committee at its </w:t>
      </w:r>
      <w:r w:rsidRPr="0008585B">
        <w:t>twent</w:t>
      </w:r>
      <w:r>
        <w:t>y-first</w:t>
      </w:r>
      <w:r w:rsidRPr="0008585B">
        <w:rPr>
          <w:b/>
        </w:rPr>
        <w:t xml:space="preserve"> </w:t>
      </w:r>
      <w:r>
        <w:rPr>
          <w:lang w:val="en-US"/>
        </w:rPr>
        <w:t>session (11 March–5 April 2019).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7286" w:rsidRDefault="00E37286" w:rsidP="00EF74D2">
    <w:pPr>
      <w:pStyle w:val="Header"/>
    </w:pPr>
    <w:r>
      <w:t>CRPD/C/CUB/CO/1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7286" w:rsidRDefault="00E37286" w:rsidP="00EF74D2">
    <w:pPr>
      <w:pStyle w:val="Header"/>
      <w:jc w:val="right"/>
    </w:pPr>
    <w:r>
      <w:t>CRPD/C/CUB/CO/1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attachedTemplate r:id="rId1"/>
  <w:defaultTabStop w:val="567"/>
  <w:evenAndOddHeaders/>
  <w:characterSpacingControl w:val="doNotCompress"/>
  <w:hdrShapeDefaults>
    <o:shapedefaults v:ext="edit" spidmax="10242"/>
  </w:hdrShapeDefaults>
  <w:footnotePr>
    <w:footnote w:id="-1"/>
    <w:footnote w:id="0"/>
  </w:footnotePr>
  <w:endnotePr>
    <w:numFmt w:val="decimal"/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026A49"/>
    <w:rsid w:val="00026A49"/>
    <w:rsid w:val="00031238"/>
    <w:rsid w:val="00046E92"/>
    <w:rsid w:val="000F0F7B"/>
    <w:rsid w:val="00157BB1"/>
    <w:rsid w:val="001F3659"/>
    <w:rsid w:val="00247E2C"/>
    <w:rsid w:val="00275C61"/>
    <w:rsid w:val="002D2982"/>
    <w:rsid w:val="002D3892"/>
    <w:rsid w:val="002D6C53"/>
    <w:rsid w:val="002F5595"/>
    <w:rsid w:val="0031425A"/>
    <w:rsid w:val="00317DC1"/>
    <w:rsid w:val="00323D9E"/>
    <w:rsid w:val="00334F6A"/>
    <w:rsid w:val="003358E0"/>
    <w:rsid w:val="00342AC8"/>
    <w:rsid w:val="00382FD4"/>
    <w:rsid w:val="003B4550"/>
    <w:rsid w:val="003C724D"/>
    <w:rsid w:val="00436A17"/>
    <w:rsid w:val="00461253"/>
    <w:rsid w:val="004A1DC4"/>
    <w:rsid w:val="005042C2"/>
    <w:rsid w:val="00581EEE"/>
    <w:rsid w:val="005E08DF"/>
    <w:rsid w:val="00634FDA"/>
    <w:rsid w:val="00671529"/>
    <w:rsid w:val="006B6980"/>
    <w:rsid w:val="006E4390"/>
    <w:rsid w:val="007268F9"/>
    <w:rsid w:val="0072715A"/>
    <w:rsid w:val="007914E5"/>
    <w:rsid w:val="007B400C"/>
    <w:rsid w:val="007C52B0"/>
    <w:rsid w:val="007D0456"/>
    <w:rsid w:val="00826896"/>
    <w:rsid w:val="0086105F"/>
    <w:rsid w:val="009411B4"/>
    <w:rsid w:val="00966CFD"/>
    <w:rsid w:val="009941A0"/>
    <w:rsid w:val="009C7535"/>
    <w:rsid w:val="009D0139"/>
    <w:rsid w:val="009E761D"/>
    <w:rsid w:val="009F5CDC"/>
    <w:rsid w:val="00A775CF"/>
    <w:rsid w:val="00AA52F2"/>
    <w:rsid w:val="00AC648C"/>
    <w:rsid w:val="00B06045"/>
    <w:rsid w:val="00B47080"/>
    <w:rsid w:val="00BB2B1A"/>
    <w:rsid w:val="00C33581"/>
    <w:rsid w:val="00C35A27"/>
    <w:rsid w:val="00C46905"/>
    <w:rsid w:val="00C9007B"/>
    <w:rsid w:val="00CC3AB5"/>
    <w:rsid w:val="00CE1592"/>
    <w:rsid w:val="00D279CE"/>
    <w:rsid w:val="00E02C2B"/>
    <w:rsid w:val="00E37286"/>
    <w:rsid w:val="00ED6C48"/>
    <w:rsid w:val="00EF74D2"/>
    <w:rsid w:val="00F65F5D"/>
    <w:rsid w:val="00F86A3A"/>
    <w:rsid w:val="00FD4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  <w15:docId w15:val="{769E2947-3DB5-414C-A400-26B3222B9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007B"/>
    <w:pPr>
      <w:suppressAutoHyphens/>
      <w:spacing w:after="0" w:line="240" w:lineRule="atLeast"/>
    </w:pPr>
    <w:rPr>
      <w:rFonts w:ascii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semiHidden/>
    <w:rsid w:val="007268F9"/>
    <w:pPr>
      <w:pBdr>
        <w:bottom w:val="single" w:sz="4" w:space="4" w:color="auto"/>
      </w:pBdr>
      <w:spacing w:line="240" w:lineRule="auto"/>
    </w:pPr>
    <w:rPr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  <w:lang w:eastAsia="zh-CN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  <w:lang w:eastAsia="zh-CN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  <w:lang w:eastAsia="zh-CN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  <w:lang w:eastAsia="zh-CN"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  <w:lang w:eastAsia="zh-CN"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lang w:eastAsia="zh-CN"/>
    </w:rPr>
  </w:style>
  <w:style w:type="paragraph" w:customStyle="1" w:styleId="SingleTxtG">
    <w:name w:val="_ Single Txt_G"/>
    <w:basedOn w:val="Normal"/>
    <w:link w:val="SingleTxtGChar"/>
    <w:rsid w:val="00C46905"/>
    <w:pPr>
      <w:kinsoku w:val="0"/>
      <w:overflowPunct w:val="0"/>
      <w:autoSpaceDE w:val="0"/>
      <w:autoSpaceDN w:val="0"/>
      <w:spacing w:after="120"/>
      <w:ind w:left="1134" w:right="1134"/>
      <w:jc w:val="both"/>
    </w:pPr>
    <w:rPr>
      <w:rFonts w:eastAsia="Arial Unicode MS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  <w:lang w:eastAsia="zh-CN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  <w:lang w:eastAsia="zh-CN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  <w:lang w:eastAsia="zh-CN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  <w:lang w:eastAsia="zh-CN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  <w:rPr>
      <w:lang w:eastAsia="zh-CN"/>
    </w:r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  <w:rPr>
      <w:lang w:eastAsia="zh-CN"/>
    </w:r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C9007B"/>
    <w:pPr>
      <w:suppressAutoHyphens/>
      <w:spacing w:after="0" w:line="240" w:lineRule="atLeast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9007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07B"/>
    <w:rPr>
      <w:rFonts w:ascii="Tahoma" w:hAnsi="Tahoma" w:cs="Tahoma"/>
      <w:sz w:val="16"/>
      <w:szCs w:val="16"/>
      <w:lang w:eastAsia="en-US"/>
    </w:rPr>
  </w:style>
  <w:style w:type="character" w:customStyle="1" w:styleId="SingleTxtGChar">
    <w:name w:val="_ Single Txt_G Char"/>
    <w:basedOn w:val="DefaultParagraphFont"/>
    <w:link w:val="SingleTxtG"/>
    <w:rsid w:val="00C46905"/>
    <w:rPr>
      <w:rFonts w:ascii="Times New Roman" w:eastAsia="Arial Unicode MS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523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1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0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1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7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4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8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7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CRP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97414E-787C-474A-8C78-B8DE7B8E8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0</TotalTime>
  <Pages>11</Pages>
  <Words>5226</Words>
  <Characters>30625</Characters>
  <Application>Microsoft Office Word</Application>
  <DocSecurity>0</DocSecurity>
  <Lines>524</Lines>
  <Paragraphs>184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CRPD/C/CUB/CO/1</vt:lpstr>
    </vt:vector>
  </TitlesOfParts>
  <Company>DCM</Company>
  <LinksUpToDate>false</LinksUpToDate>
  <CharactersWithSpaces>35890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CRPD/C/CUB/CO/1</dc:title>
  <dc:subject>1907730</dc:subject>
  <dc:creator>Brigoli</dc:creator>
  <cp:keywords/>
  <dc:description/>
  <cp:lastModifiedBy>Generic Desk Anglais</cp:lastModifiedBy>
  <cp:revision>2</cp:revision>
  <cp:lastPrinted>2019-05-09T16:23:00Z</cp:lastPrinted>
  <dcterms:created xsi:type="dcterms:W3CDTF">2019-05-10T11:45:00Z</dcterms:created>
  <dcterms:modified xsi:type="dcterms:W3CDTF">2019-05-10T11:45:00Z</dcterms:modified>
</cp:coreProperties>
</file>