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824BB4" w:rsidRDefault="00F90607" w:rsidP="00A325A9">
            <w:pPr>
              <w:jc w:val="right"/>
              <w:rPr>
                <w:sz w:val="20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8B620D">
                <w:rPr>
                  <w:sz w:val="20"/>
                  <w:lang w:val="en-US"/>
                </w:rPr>
                <w:t>C/SR.106</w:t>
              </w:r>
            </w:fldSimple>
            <w:r w:rsidR="00824BB4">
              <w:rPr>
                <w:sz w:val="20"/>
              </w:rPr>
              <w:t>2</w:t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41637D" w:rsidP="00A325A9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2 October</w:t>
            </w:r>
            <w:fldSimple w:instr=" FILLIN  &quot;Введите дату документа&quot; \* MERGEFORMAT ">
              <w:r>
                <w:rPr>
                  <w:sz w:val="20"/>
                  <w:lang w:val="en-US"/>
                </w:rPr>
                <w:t xml:space="preserve"> </w:t>
              </w:r>
              <w:r w:rsidR="008B620D">
                <w:rPr>
                  <w:sz w:val="20"/>
                  <w:lang w:val="en-US"/>
                </w:rPr>
                <w:t>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3D1896" w:rsidRPr="002B3BCC" w:rsidRDefault="003D1896" w:rsidP="003D1896">
      <w:pPr>
        <w:spacing w:before="120"/>
        <w:rPr>
          <w:b/>
        </w:rPr>
      </w:pPr>
      <w:r w:rsidRPr="009D20D3">
        <w:rPr>
          <w:b/>
          <w:sz w:val="24"/>
          <w:szCs w:val="24"/>
        </w:rPr>
        <w:t>Комитет против пыток</w:t>
      </w:r>
    </w:p>
    <w:p w:rsidR="003D1896" w:rsidRPr="00C1773A" w:rsidRDefault="003D1896" w:rsidP="003D1896">
      <w:pPr>
        <w:spacing w:after="120"/>
        <w:rPr>
          <w:b/>
        </w:rPr>
      </w:pPr>
      <w:r>
        <w:rPr>
          <w:b/>
        </w:rPr>
        <w:t>Сорок восьмая сессия</w:t>
      </w:r>
    </w:p>
    <w:p w:rsidR="003D1896" w:rsidRPr="00A4555A" w:rsidRDefault="003D1896" w:rsidP="003D1896">
      <w:pPr>
        <w:rPr>
          <w:b/>
        </w:rPr>
      </w:pPr>
      <w:r w:rsidRPr="00E53879">
        <w:rPr>
          <w:b/>
        </w:rPr>
        <w:t>Краткий</w:t>
      </w:r>
      <w:r w:rsidRPr="00A4555A">
        <w:rPr>
          <w:b/>
        </w:rPr>
        <w:t xml:space="preserve"> </w:t>
      </w:r>
      <w:r w:rsidRPr="00E53879">
        <w:rPr>
          <w:b/>
        </w:rPr>
        <w:t>отчет</w:t>
      </w:r>
      <w:r w:rsidRPr="00A4555A">
        <w:rPr>
          <w:b/>
        </w:rPr>
        <w:t xml:space="preserve"> (</w:t>
      </w:r>
      <w:r>
        <w:rPr>
          <w:b/>
        </w:rPr>
        <w:t>частичный</w:t>
      </w:r>
      <w:r w:rsidRPr="00A4555A">
        <w:rPr>
          <w:b/>
        </w:rPr>
        <w:t>)</w:t>
      </w:r>
      <w:r w:rsidR="00824BB4" w:rsidRPr="00824BB4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="00F354B2">
        <w:t xml:space="preserve"> </w:t>
      </w:r>
      <w:r w:rsidRPr="00A4555A">
        <w:rPr>
          <w:b/>
        </w:rPr>
        <w:t>о 1062</w:t>
      </w:r>
      <w:r>
        <w:rPr>
          <w:b/>
        </w:rPr>
        <w:t>-м заседании,</w:t>
      </w:r>
    </w:p>
    <w:p w:rsidR="003D1896" w:rsidRPr="00A4555A" w:rsidRDefault="003D1896" w:rsidP="003D1896">
      <w:pPr>
        <w:spacing w:after="120"/>
      </w:pPr>
      <w:r w:rsidRPr="00A4555A">
        <w:t>состоявшемся во Дворце Вильсона в Женеве</w:t>
      </w:r>
      <w:r w:rsidR="00B77433">
        <w:br/>
      </w:r>
      <w:r w:rsidRPr="00A4555A">
        <w:t xml:space="preserve">в </w:t>
      </w:r>
      <w:r>
        <w:t>сред</w:t>
      </w:r>
      <w:r w:rsidRPr="00A4555A">
        <w:t>у,</w:t>
      </w:r>
      <w:r>
        <w:t xml:space="preserve"> 9</w:t>
      </w:r>
      <w:r w:rsidRPr="00A4555A">
        <w:t xml:space="preserve"> </w:t>
      </w:r>
      <w:r>
        <w:t>мая</w:t>
      </w:r>
      <w:r w:rsidRPr="00A4555A">
        <w:t xml:space="preserve"> 201</w:t>
      </w:r>
      <w:r>
        <w:t>2</w:t>
      </w:r>
      <w:r w:rsidRPr="00A4555A">
        <w:t xml:space="preserve"> года, в 10 ч. 00 м.</w:t>
      </w:r>
    </w:p>
    <w:p w:rsidR="003D1896" w:rsidRPr="004E3AD2" w:rsidRDefault="003D1896" w:rsidP="003D1896">
      <w:pPr>
        <w:spacing w:after="120"/>
      </w:pPr>
      <w:r w:rsidRPr="00E53879">
        <w:rPr>
          <w:i/>
        </w:rPr>
        <w:t>Председатель</w:t>
      </w:r>
      <w:r w:rsidRPr="004E3AD2">
        <w:t>:</w:t>
      </w:r>
      <w:r w:rsidRPr="004E3AD2">
        <w:tab/>
      </w:r>
      <w:r>
        <w:t>г</w:t>
      </w:r>
      <w:r w:rsidRPr="004E3AD2">
        <w:t>-</w:t>
      </w:r>
      <w:r w:rsidRPr="00E53879">
        <w:t>н</w:t>
      </w:r>
      <w:r w:rsidRPr="004E3AD2">
        <w:t xml:space="preserve"> </w:t>
      </w:r>
      <w:r w:rsidRPr="00E53879">
        <w:t>Гроссман</w:t>
      </w:r>
    </w:p>
    <w:p w:rsidR="003D1896" w:rsidRPr="004E3AD2" w:rsidRDefault="003D1896" w:rsidP="00824BB4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E53879">
        <w:rPr>
          <w:sz w:val="28"/>
        </w:rPr>
        <w:t>Содержание</w:t>
      </w:r>
    </w:p>
    <w:p w:rsidR="003D1896" w:rsidRPr="00824BB4" w:rsidRDefault="003D1896" w:rsidP="003D1896">
      <w:pPr>
        <w:pStyle w:val="SingleTxtG"/>
        <w:jc w:val="left"/>
        <w:rPr>
          <w:i/>
          <w:spacing w:val="4"/>
          <w:w w:val="103"/>
          <w:lang w:val="ru-RU"/>
        </w:rPr>
      </w:pPr>
      <w:r w:rsidRPr="00824BB4">
        <w:rPr>
          <w:spacing w:val="4"/>
          <w:w w:val="103"/>
          <w:lang w:val="ru-RU"/>
        </w:rPr>
        <w:t>Рассмотрение докладов, представленных государствами-участниками в</w:t>
      </w:r>
      <w:r w:rsidR="00B77433">
        <w:rPr>
          <w:spacing w:val="4"/>
          <w:w w:val="103"/>
          <w:lang w:val="ru-RU"/>
        </w:rPr>
        <w:t> </w:t>
      </w:r>
      <w:r w:rsidRPr="00824BB4">
        <w:rPr>
          <w:spacing w:val="4"/>
          <w:w w:val="103"/>
          <w:lang w:val="ru-RU"/>
        </w:rPr>
        <w:t xml:space="preserve">соответствии со статьей 19 Конвенции </w:t>
      </w:r>
      <w:r w:rsidRPr="00824BB4">
        <w:rPr>
          <w:i/>
          <w:spacing w:val="4"/>
          <w:w w:val="103"/>
          <w:lang w:val="ru-RU"/>
        </w:rPr>
        <w:t>(продолжение)</w:t>
      </w:r>
    </w:p>
    <w:p w:rsidR="003D1896" w:rsidRPr="00824BB4" w:rsidRDefault="003D1896" w:rsidP="00824BB4">
      <w:pPr>
        <w:pStyle w:val="SingleTxtG"/>
        <w:ind w:left="1701"/>
        <w:jc w:val="left"/>
        <w:rPr>
          <w:i/>
          <w:spacing w:val="4"/>
          <w:w w:val="103"/>
          <w:lang w:val="ru-RU"/>
        </w:rPr>
      </w:pPr>
      <w:r w:rsidRPr="00824BB4">
        <w:rPr>
          <w:i/>
          <w:spacing w:val="4"/>
          <w:w w:val="103"/>
          <w:lang w:val="ru-RU"/>
        </w:rPr>
        <w:t>Объединенные пятый и шестой периодические доклады Греции</w:t>
      </w:r>
    </w:p>
    <w:p w:rsidR="003D1896" w:rsidRPr="00131A61" w:rsidRDefault="003D1896" w:rsidP="00131A61">
      <w:pPr>
        <w:pStyle w:val="SingleTxtGR"/>
        <w:rPr>
          <w:i/>
        </w:rPr>
      </w:pPr>
      <w:r w:rsidRPr="00685102">
        <w:br w:type="page"/>
      </w:r>
      <w:r w:rsidRPr="00131A61">
        <w:rPr>
          <w:i/>
        </w:rPr>
        <w:t>Заседание открывается в 10 ч. 05 м.</w:t>
      </w:r>
    </w:p>
    <w:p w:rsidR="003D1896" w:rsidRPr="00131A61" w:rsidRDefault="003D1896" w:rsidP="00131A61">
      <w:pPr>
        <w:pStyle w:val="SingleTxtGR"/>
        <w:rPr>
          <w:i/>
        </w:rPr>
      </w:pPr>
      <w:r w:rsidRPr="00131A61">
        <w:rPr>
          <w:b/>
        </w:rPr>
        <w:t>Рассмотрение докладов, представленных государствами-участниками в с</w:t>
      </w:r>
      <w:r w:rsidRPr="00131A61">
        <w:rPr>
          <w:b/>
        </w:rPr>
        <w:t>о</w:t>
      </w:r>
      <w:r w:rsidRPr="00131A61">
        <w:rPr>
          <w:b/>
        </w:rPr>
        <w:t>ответствии со статьей 19 Конвенции</w:t>
      </w:r>
      <w:r w:rsidRPr="00131A61">
        <w:rPr>
          <w:i/>
        </w:rPr>
        <w:t xml:space="preserve"> (продолжение)</w:t>
      </w:r>
    </w:p>
    <w:p w:rsidR="003D1896" w:rsidRPr="00131A61" w:rsidRDefault="003D1896" w:rsidP="00131A61">
      <w:pPr>
        <w:pStyle w:val="SingleTxtGR"/>
        <w:ind w:left="1701"/>
        <w:jc w:val="left"/>
      </w:pPr>
      <w:r w:rsidRPr="00131A61">
        <w:rPr>
          <w:i/>
        </w:rPr>
        <w:t xml:space="preserve">Объединенные пятый и шестой периодические доклады Греции </w:t>
      </w:r>
      <w:r w:rsidRPr="00131A61">
        <w:t>(CAT/C/GRC/5-6; CAT/C/GRC/Q/5)</w:t>
      </w:r>
    </w:p>
    <w:p w:rsidR="003D1896" w:rsidRPr="00DD4321" w:rsidRDefault="00131A61" w:rsidP="00131A61">
      <w:pPr>
        <w:pStyle w:val="SingleTxtGR"/>
        <w:rPr>
          <w:i/>
        </w:rPr>
      </w:pPr>
      <w:r>
        <w:t>1.</w:t>
      </w:r>
      <w:r>
        <w:tab/>
      </w:r>
      <w:r w:rsidR="003D1896" w:rsidRPr="00DD4321">
        <w:rPr>
          <w:i/>
        </w:rPr>
        <w:t>По приглашению Председателя делегация Греции занимает места за столом Комитета.</w:t>
      </w:r>
    </w:p>
    <w:p w:rsidR="003D1896" w:rsidRPr="00767867" w:rsidRDefault="00DD4321" w:rsidP="00131A61">
      <w:pPr>
        <w:pStyle w:val="SingleTxtGR"/>
      </w:pPr>
      <w:r>
        <w:t>2.</w:t>
      </w:r>
      <w:r>
        <w:tab/>
      </w:r>
      <w:r w:rsidR="003D1896">
        <w:rPr>
          <w:b/>
        </w:rPr>
        <w:t>Г</w:t>
      </w:r>
      <w:r w:rsidR="003D1896" w:rsidRPr="00044057">
        <w:rPr>
          <w:b/>
        </w:rPr>
        <w:t>-</w:t>
      </w:r>
      <w:r w:rsidR="003D1896">
        <w:rPr>
          <w:b/>
        </w:rPr>
        <w:t>н</w:t>
      </w:r>
      <w:r w:rsidR="003D1896" w:rsidRPr="00044057">
        <w:rPr>
          <w:b/>
        </w:rPr>
        <w:t xml:space="preserve"> </w:t>
      </w:r>
      <w:r w:rsidR="003D1896">
        <w:rPr>
          <w:b/>
        </w:rPr>
        <w:t>Иоаннидис</w:t>
      </w:r>
      <w:r w:rsidR="003D1896" w:rsidRPr="00044057">
        <w:t xml:space="preserve"> (</w:t>
      </w:r>
      <w:r w:rsidR="003D1896">
        <w:t>Греция</w:t>
      </w:r>
      <w:r w:rsidR="003D1896" w:rsidRPr="00044057">
        <w:t xml:space="preserve">) </w:t>
      </w:r>
      <w:r w:rsidR="003D1896">
        <w:t>говорит</w:t>
      </w:r>
      <w:r w:rsidR="003D1896" w:rsidRPr="00044057">
        <w:t xml:space="preserve">, </w:t>
      </w:r>
      <w:r w:rsidR="003D1896">
        <w:t>что</w:t>
      </w:r>
      <w:r w:rsidR="003D1896" w:rsidRPr="00044057">
        <w:t xml:space="preserve"> </w:t>
      </w:r>
      <w:r w:rsidR="003D1896">
        <w:t>правительство</w:t>
      </w:r>
      <w:r w:rsidR="003D1896" w:rsidRPr="00044057">
        <w:t xml:space="preserve"> </w:t>
      </w:r>
      <w:r w:rsidR="003D1896">
        <w:t>Греции</w:t>
      </w:r>
      <w:r w:rsidR="003D1896" w:rsidRPr="00044057">
        <w:t xml:space="preserve"> </w:t>
      </w:r>
      <w:r w:rsidR="003D1896">
        <w:t>уделяет</w:t>
      </w:r>
      <w:r w:rsidR="003D1896" w:rsidRPr="00044057">
        <w:t xml:space="preserve"> </w:t>
      </w:r>
      <w:r w:rsidR="003D1896">
        <w:t>пе</w:t>
      </w:r>
      <w:r w:rsidR="003D1896">
        <w:t>р</w:t>
      </w:r>
      <w:r w:rsidR="003D1896">
        <w:t>востепенное внимание предупреждению и искоренению пыток и других жест</w:t>
      </w:r>
      <w:r w:rsidR="003D1896">
        <w:t>о</w:t>
      </w:r>
      <w:r w:rsidR="003D1896">
        <w:t>ких, бесчеловечных или унижающих достоинство видов обращения и наказ</w:t>
      </w:r>
      <w:r w:rsidR="003D1896">
        <w:t>а</w:t>
      </w:r>
      <w:r w:rsidR="003D1896">
        <w:t>ния</w:t>
      </w:r>
      <w:r w:rsidR="003D1896" w:rsidRPr="00044057">
        <w:t xml:space="preserve">. </w:t>
      </w:r>
      <w:r w:rsidR="003D1896">
        <w:t>Его</w:t>
      </w:r>
      <w:r w:rsidR="003D1896" w:rsidRPr="00767867">
        <w:t xml:space="preserve"> </w:t>
      </w:r>
      <w:r w:rsidR="003D1896">
        <w:t>страна</w:t>
      </w:r>
      <w:r w:rsidR="003D1896" w:rsidRPr="00767867">
        <w:t xml:space="preserve"> </w:t>
      </w:r>
      <w:r w:rsidR="003D1896">
        <w:t>не</w:t>
      </w:r>
      <w:r w:rsidR="003D1896" w:rsidRPr="00767867">
        <w:t xml:space="preserve"> </w:t>
      </w:r>
      <w:r w:rsidR="003D1896">
        <w:t>пожалеет</w:t>
      </w:r>
      <w:r w:rsidR="003D1896" w:rsidRPr="00767867">
        <w:t xml:space="preserve"> </w:t>
      </w:r>
      <w:r w:rsidR="003D1896">
        <w:t>усилий</w:t>
      </w:r>
      <w:r w:rsidR="003D1896" w:rsidRPr="00767867">
        <w:t xml:space="preserve"> </w:t>
      </w:r>
      <w:r w:rsidR="003D1896">
        <w:t>для</w:t>
      </w:r>
      <w:r w:rsidR="003D1896" w:rsidRPr="00767867">
        <w:t xml:space="preserve"> </w:t>
      </w:r>
      <w:r w:rsidR="003D1896">
        <w:t>предупреждения</w:t>
      </w:r>
      <w:r w:rsidR="003D1896" w:rsidRPr="00767867">
        <w:t xml:space="preserve"> </w:t>
      </w:r>
      <w:r w:rsidR="003D1896">
        <w:t>случаев</w:t>
      </w:r>
      <w:r w:rsidR="003D1896" w:rsidRPr="00767867">
        <w:t xml:space="preserve"> </w:t>
      </w:r>
      <w:r w:rsidR="003D1896">
        <w:t>злоупотре</w:t>
      </w:r>
      <w:r w:rsidR="003D1896">
        <w:t>б</w:t>
      </w:r>
      <w:r w:rsidR="003D1896">
        <w:t>лений</w:t>
      </w:r>
      <w:r w:rsidR="003D1896" w:rsidRPr="00767867">
        <w:t xml:space="preserve"> </w:t>
      </w:r>
      <w:r w:rsidR="003D1896">
        <w:t>и</w:t>
      </w:r>
      <w:r w:rsidR="003D1896" w:rsidRPr="00767867">
        <w:t xml:space="preserve"> </w:t>
      </w:r>
      <w:r w:rsidR="003D1896">
        <w:t>неправомерных действий, ведущих к нарушению прав, гарантирова</w:t>
      </w:r>
      <w:r w:rsidR="003D1896">
        <w:t>н</w:t>
      </w:r>
      <w:r w:rsidR="003D1896">
        <w:t>ных Конвенцией, и наказания за них, а также для улучшения условий содерж</w:t>
      </w:r>
      <w:r w:rsidR="003D1896">
        <w:t>а</w:t>
      </w:r>
      <w:r w:rsidR="003D1896">
        <w:t>ния всех лиц, находящихся под стражей</w:t>
      </w:r>
      <w:r w:rsidR="003D1896" w:rsidRPr="00767867">
        <w:t xml:space="preserve">. </w:t>
      </w:r>
    </w:p>
    <w:p w:rsidR="003D1896" w:rsidRPr="00446357" w:rsidRDefault="00DD4321" w:rsidP="00131A61">
      <w:pPr>
        <w:pStyle w:val="SingleTxtGR"/>
      </w:pPr>
      <w:r>
        <w:t>3.</w:t>
      </w:r>
      <w:r>
        <w:tab/>
      </w:r>
      <w:r w:rsidR="003D1896">
        <w:t>Однако</w:t>
      </w:r>
      <w:r w:rsidR="003D1896" w:rsidRPr="00C626A1">
        <w:t xml:space="preserve"> </w:t>
      </w:r>
      <w:r w:rsidR="003D1896">
        <w:t>ряд</w:t>
      </w:r>
      <w:r w:rsidR="003D1896" w:rsidRPr="00C626A1">
        <w:t xml:space="preserve"> </w:t>
      </w:r>
      <w:r w:rsidR="003D1896">
        <w:t>объективных</w:t>
      </w:r>
      <w:r w:rsidR="003D1896" w:rsidRPr="00C626A1">
        <w:t xml:space="preserve"> </w:t>
      </w:r>
      <w:r w:rsidR="003D1896">
        <w:t>внешних</w:t>
      </w:r>
      <w:r w:rsidR="003D1896" w:rsidRPr="00C626A1">
        <w:t xml:space="preserve"> </w:t>
      </w:r>
      <w:r w:rsidR="003D1896">
        <w:t>факторов</w:t>
      </w:r>
      <w:r w:rsidR="003D1896" w:rsidRPr="00C626A1">
        <w:t xml:space="preserve">, </w:t>
      </w:r>
      <w:r w:rsidR="003D1896">
        <w:t>таких</w:t>
      </w:r>
      <w:r w:rsidR="003D1896" w:rsidRPr="00C626A1">
        <w:t xml:space="preserve"> </w:t>
      </w:r>
      <w:r w:rsidR="003D1896">
        <w:t>как</w:t>
      </w:r>
      <w:r w:rsidR="003D1896" w:rsidRPr="00C626A1">
        <w:t xml:space="preserve"> </w:t>
      </w:r>
      <w:r w:rsidR="003D1896">
        <w:t>быстрое</w:t>
      </w:r>
      <w:r w:rsidR="003D1896" w:rsidRPr="00C626A1">
        <w:t xml:space="preserve"> </w:t>
      </w:r>
      <w:r w:rsidR="003D1896">
        <w:t>увелич</w:t>
      </w:r>
      <w:r w:rsidR="003D1896">
        <w:t>е</w:t>
      </w:r>
      <w:r w:rsidR="003D1896">
        <w:t>ние</w:t>
      </w:r>
      <w:r w:rsidR="003D1896" w:rsidRPr="00C626A1">
        <w:t xml:space="preserve"> </w:t>
      </w:r>
      <w:r w:rsidR="003D1896">
        <w:t>миграционных</w:t>
      </w:r>
      <w:r w:rsidR="003D1896" w:rsidRPr="00C626A1">
        <w:t xml:space="preserve"> </w:t>
      </w:r>
      <w:r w:rsidR="003D1896">
        <w:t>потоков</w:t>
      </w:r>
      <w:r w:rsidR="003D1896" w:rsidRPr="00C626A1">
        <w:t xml:space="preserve"> </w:t>
      </w:r>
      <w:r w:rsidR="003D1896">
        <w:t>и</w:t>
      </w:r>
      <w:r w:rsidR="003D1896" w:rsidRPr="00C626A1">
        <w:t xml:space="preserve"> </w:t>
      </w:r>
      <w:r w:rsidR="003D1896">
        <w:t>финансовый</w:t>
      </w:r>
      <w:r w:rsidR="003D1896" w:rsidRPr="00C626A1">
        <w:t xml:space="preserve"> </w:t>
      </w:r>
      <w:r w:rsidR="003D1896">
        <w:t>кризис</w:t>
      </w:r>
      <w:r w:rsidR="003D1896" w:rsidRPr="00C626A1">
        <w:t xml:space="preserve">, </w:t>
      </w:r>
      <w:r w:rsidR="003D1896">
        <w:t>ведут к возникновению сер</w:t>
      </w:r>
      <w:r w:rsidR="003D1896">
        <w:t>ь</w:t>
      </w:r>
      <w:r w:rsidR="003D1896">
        <w:t>езных проблем и способствуют переполненности мест лишения свободы и н</w:t>
      </w:r>
      <w:r w:rsidR="003D1896">
        <w:t>е</w:t>
      </w:r>
      <w:r w:rsidR="003D1896">
        <w:t>адекватному их содержанию</w:t>
      </w:r>
      <w:r w:rsidR="003D1896" w:rsidRPr="00C626A1">
        <w:t xml:space="preserve">. </w:t>
      </w:r>
      <w:r w:rsidR="003D1896">
        <w:t>Несмотря на эти неблагоприятные факторы, Гр</w:t>
      </w:r>
      <w:r w:rsidR="003D1896">
        <w:t>е</w:t>
      </w:r>
      <w:r w:rsidR="003D1896">
        <w:t>ция предприняла важные шаги по улучшению условий содержания в местах лишения свободы и повышению транспарентности административного упра</w:t>
      </w:r>
      <w:r w:rsidR="003D1896">
        <w:t>в</w:t>
      </w:r>
      <w:r w:rsidR="003D1896">
        <w:t>ления этими учреждениями путем проведения целевых мероприятий</w:t>
      </w:r>
      <w:r w:rsidR="003D1896" w:rsidRPr="00446357">
        <w:t xml:space="preserve">. </w:t>
      </w:r>
    </w:p>
    <w:p w:rsidR="003D1896" w:rsidRPr="00776E12" w:rsidRDefault="00DD4321" w:rsidP="00131A61">
      <w:pPr>
        <w:pStyle w:val="SingleTxtGR"/>
      </w:pPr>
      <w:r>
        <w:t>4.</w:t>
      </w:r>
      <w:r>
        <w:tab/>
      </w:r>
      <w:r w:rsidR="003D1896">
        <w:t>Греция приняла законодательные меры в области планирования стро</w:t>
      </w:r>
      <w:r w:rsidR="003D1896">
        <w:t>и</w:t>
      </w:r>
      <w:r w:rsidR="003D1896">
        <w:t>тельства тюрем и борьбы с их переполненностью</w:t>
      </w:r>
      <w:r w:rsidR="003D1896" w:rsidRPr="00230744">
        <w:t xml:space="preserve">. </w:t>
      </w:r>
      <w:r w:rsidR="003D1896">
        <w:t>В</w:t>
      </w:r>
      <w:r w:rsidR="003D1896" w:rsidRPr="00DD3BFC">
        <w:t xml:space="preserve"> 2001 </w:t>
      </w:r>
      <w:r w:rsidR="003D1896">
        <w:t>году</w:t>
      </w:r>
      <w:r w:rsidR="003D1896" w:rsidRPr="00DD3BFC">
        <w:t xml:space="preserve"> </w:t>
      </w:r>
      <w:r w:rsidR="003D1896">
        <w:t>в</w:t>
      </w:r>
      <w:r w:rsidR="003D1896" w:rsidRPr="00DD3BFC">
        <w:t xml:space="preserve"> </w:t>
      </w:r>
      <w:r w:rsidR="003D1896">
        <w:t>установленном</w:t>
      </w:r>
      <w:r w:rsidR="003D1896" w:rsidRPr="00DD3BFC">
        <w:t xml:space="preserve"> </w:t>
      </w:r>
      <w:r w:rsidR="003D1896">
        <w:t>законом</w:t>
      </w:r>
      <w:r w:rsidR="003D1896" w:rsidRPr="00DD3BFC">
        <w:t xml:space="preserve"> </w:t>
      </w:r>
      <w:r w:rsidR="003D1896">
        <w:t>порядке были приняты Специальные рамки территориального план</w:t>
      </w:r>
      <w:r w:rsidR="003D1896">
        <w:t>и</w:t>
      </w:r>
      <w:r w:rsidR="003D1896">
        <w:t>рования (СРТП), предусматривающие строительство нескольких новых тюрем по всей стране</w:t>
      </w:r>
      <w:r w:rsidR="003D1896" w:rsidRPr="00DD3BFC">
        <w:t xml:space="preserve">. </w:t>
      </w:r>
      <w:r w:rsidR="003D1896">
        <w:t>Одна</w:t>
      </w:r>
      <w:r w:rsidR="003D1896" w:rsidRPr="00776E12">
        <w:t xml:space="preserve"> </w:t>
      </w:r>
      <w:r w:rsidR="003D1896">
        <w:t>из</w:t>
      </w:r>
      <w:r w:rsidR="003D1896" w:rsidRPr="00776E12">
        <w:t xml:space="preserve"> </w:t>
      </w:r>
      <w:r w:rsidR="003D1896">
        <w:t>них</w:t>
      </w:r>
      <w:r w:rsidR="003D1896" w:rsidRPr="00776E12">
        <w:t xml:space="preserve"> </w:t>
      </w:r>
      <w:r w:rsidR="003D1896">
        <w:t>уже</w:t>
      </w:r>
      <w:r w:rsidR="003D1896" w:rsidRPr="00776E12">
        <w:t xml:space="preserve"> </w:t>
      </w:r>
      <w:r w:rsidR="003D1896">
        <w:t>была</w:t>
      </w:r>
      <w:r w:rsidR="003D1896" w:rsidRPr="00776E12">
        <w:t xml:space="preserve"> </w:t>
      </w:r>
      <w:r w:rsidR="003D1896">
        <w:t>построена</w:t>
      </w:r>
      <w:r w:rsidR="003D1896" w:rsidRPr="00776E12">
        <w:t xml:space="preserve">, </w:t>
      </w:r>
      <w:r w:rsidR="003D1896">
        <w:t>а</w:t>
      </w:r>
      <w:r w:rsidR="003D1896" w:rsidRPr="00776E12">
        <w:t xml:space="preserve"> </w:t>
      </w:r>
      <w:r w:rsidR="003D1896">
        <w:t>две</w:t>
      </w:r>
      <w:r w:rsidR="003D1896" w:rsidRPr="00776E12">
        <w:t xml:space="preserve"> </w:t>
      </w:r>
      <w:r w:rsidR="003D1896">
        <w:t>другие</w:t>
      </w:r>
      <w:r w:rsidR="003D1896" w:rsidRPr="00776E12">
        <w:t xml:space="preserve"> </w:t>
      </w:r>
      <w:r w:rsidR="003D1896">
        <w:t>находятся</w:t>
      </w:r>
      <w:r w:rsidR="003D1896" w:rsidRPr="00776E12">
        <w:t xml:space="preserve"> </w:t>
      </w:r>
      <w:r w:rsidR="003D1896">
        <w:t>в</w:t>
      </w:r>
      <w:r w:rsidR="003D1896" w:rsidRPr="00776E12">
        <w:t xml:space="preserve"> </w:t>
      </w:r>
      <w:r w:rsidR="003D1896">
        <w:t>з</w:t>
      </w:r>
      <w:r w:rsidR="003D1896">
        <w:t>а</w:t>
      </w:r>
      <w:r w:rsidR="003D1896">
        <w:t>вершающей</w:t>
      </w:r>
      <w:r w:rsidR="003D1896" w:rsidRPr="00776E12">
        <w:t xml:space="preserve"> </w:t>
      </w:r>
      <w:r w:rsidR="003D1896">
        <w:t>стадии</w:t>
      </w:r>
      <w:r w:rsidR="003D1896" w:rsidRPr="00776E12">
        <w:t xml:space="preserve"> </w:t>
      </w:r>
      <w:r w:rsidR="003D1896">
        <w:t>строительства</w:t>
      </w:r>
      <w:r w:rsidR="003D1896" w:rsidRPr="00776E12">
        <w:t xml:space="preserve">. </w:t>
      </w:r>
      <w:r w:rsidR="003D1896">
        <w:t>Также</w:t>
      </w:r>
      <w:r w:rsidR="003D1896" w:rsidRPr="00776E12">
        <w:t xml:space="preserve"> </w:t>
      </w:r>
      <w:r w:rsidR="003D1896">
        <w:t>был</w:t>
      </w:r>
      <w:r w:rsidR="003D1896" w:rsidRPr="00776E12">
        <w:t xml:space="preserve"> </w:t>
      </w:r>
      <w:r w:rsidR="003D1896">
        <w:t>построен</w:t>
      </w:r>
      <w:r w:rsidR="003D1896" w:rsidRPr="00776E12">
        <w:t xml:space="preserve"> </w:t>
      </w:r>
      <w:r w:rsidR="003D1896">
        <w:t>специальный детокс</w:t>
      </w:r>
      <w:r w:rsidR="003D1896">
        <w:t>и</w:t>
      </w:r>
      <w:r w:rsidR="003D1896">
        <w:t>кацио</w:t>
      </w:r>
      <w:r w:rsidR="003D1896">
        <w:t>н</w:t>
      </w:r>
      <w:r w:rsidR="003D1896">
        <w:t>ный</w:t>
      </w:r>
      <w:r w:rsidR="003D1896" w:rsidRPr="00776E12">
        <w:t xml:space="preserve"> </w:t>
      </w:r>
      <w:r w:rsidR="003D1896">
        <w:t>центр</w:t>
      </w:r>
      <w:r w:rsidR="003D1896" w:rsidRPr="00776E12">
        <w:t>.</w:t>
      </w:r>
    </w:p>
    <w:p w:rsidR="003D1896" w:rsidRPr="00E86449" w:rsidRDefault="00DD4321" w:rsidP="00131A61">
      <w:pPr>
        <w:pStyle w:val="SingleTxtGR"/>
      </w:pPr>
      <w:r>
        <w:t>5.</w:t>
      </w:r>
      <w:r>
        <w:tab/>
      </w:r>
      <w:r w:rsidR="003D1896">
        <w:t>Были</w:t>
      </w:r>
      <w:r w:rsidR="003D1896" w:rsidRPr="007A1BC6">
        <w:t xml:space="preserve"> </w:t>
      </w:r>
      <w:r w:rsidR="003D1896">
        <w:t>приняты</w:t>
      </w:r>
      <w:r w:rsidR="003D1896" w:rsidRPr="007A1BC6">
        <w:t xml:space="preserve"> </w:t>
      </w:r>
      <w:r w:rsidR="003D1896">
        <w:t>целевые</w:t>
      </w:r>
      <w:r w:rsidR="003D1896" w:rsidRPr="007A1BC6">
        <w:t xml:space="preserve"> </w:t>
      </w:r>
      <w:r w:rsidR="003D1896">
        <w:t>законодательные</w:t>
      </w:r>
      <w:r w:rsidR="003D1896" w:rsidRPr="007A1BC6">
        <w:t xml:space="preserve"> </w:t>
      </w:r>
      <w:r w:rsidR="003D1896">
        <w:t>инициативы</w:t>
      </w:r>
      <w:r w:rsidR="003D1896" w:rsidRPr="007A1BC6">
        <w:t xml:space="preserve">, </w:t>
      </w:r>
      <w:r w:rsidR="003D1896">
        <w:t>направленные</w:t>
      </w:r>
      <w:r w:rsidR="003D1896" w:rsidRPr="007A1BC6">
        <w:t xml:space="preserve"> </w:t>
      </w:r>
      <w:r w:rsidR="003D1896">
        <w:t>на</w:t>
      </w:r>
      <w:r w:rsidR="003D1896" w:rsidRPr="007A1BC6">
        <w:t xml:space="preserve"> </w:t>
      </w:r>
      <w:r w:rsidR="003D1896">
        <w:t>оптимизацию и рационализацию уголовного законодательства и существующей системы назначения наказаний</w:t>
      </w:r>
      <w:r w:rsidR="003D1896" w:rsidRPr="007A1BC6">
        <w:t xml:space="preserve">. </w:t>
      </w:r>
      <w:r w:rsidR="003D1896">
        <w:t>Были</w:t>
      </w:r>
      <w:r w:rsidR="003D1896" w:rsidRPr="000B0412">
        <w:t xml:space="preserve"> </w:t>
      </w:r>
      <w:r w:rsidR="003D1896">
        <w:t>устранены</w:t>
      </w:r>
      <w:r w:rsidR="003D1896" w:rsidRPr="000B0412">
        <w:t xml:space="preserve"> </w:t>
      </w:r>
      <w:r w:rsidR="003D1896">
        <w:t>недостатки</w:t>
      </w:r>
      <w:r w:rsidR="003D1896" w:rsidRPr="000B0412">
        <w:t xml:space="preserve"> </w:t>
      </w:r>
      <w:r w:rsidR="003D1896">
        <w:t>в</w:t>
      </w:r>
      <w:r w:rsidR="003D1896" w:rsidRPr="000B0412">
        <w:t xml:space="preserve"> </w:t>
      </w:r>
      <w:r w:rsidR="003D1896">
        <w:t>действующем</w:t>
      </w:r>
      <w:r w:rsidR="003D1896" w:rsidRPr="000B0412">
        <w:t xml:space="preserve"> </w:t>
      </w:r>
      <w:r w:rsidR="003D1896">
        <w:t>з</w:t>
      </w:r>
      <w:r w:rsidR="003D1896">
        <w:t>а</w:t>
      </w:r>
      <w:r w:rsidR="003D1896">
        <w:t>конодательстве</w:t>
      </w:r>
      <w:r w:rsidR="003D1896" w:rsidRPr="000B0412">
        <w:t xml:space="preserve">, </w:t>
      </w:r>
      <w:r w:rsidR="003D1896">
        <w:t>которые</w:t>
      </w:r>
      <w:r w:rsidR="003D1896" w:rsidRPr="000B0412">
        <w:t xml:space="preserve"> </w:t>
      </w:r>
      <w:r w:rsidR="003D1896">
        <w:t>способствовали росту числа заключенных</w:t>
      </w:r>
      <w:r w:rsidR="003D1896" w:rsidRPr="000B0412">
        <w:t xml:space="preserve">. </w:t>
      </w:r>
      <w:r w:rsidR="0041637D">
        <w:t>Зак</w:t>
      </w:r>
      <w:r w:rsidR="0041637D">
        <w:t>о</w:t>
      </w:r>
      <w:r w:rsidR="0041637D">
        <w:t>ном</w:t>
      </w:r>
      <w:r w:rsidR="0041637D">
        <w:rPr>
          <w:lang w:val="en-US"/>
        </w:rPr>
        <w:t> </w:t>
      </w:r>
      <w:r w:rsidR="003D1896">
        <w:t>№</w:t>
      </w:r>
      <w:r w:rsidR="00F354B2">
        <w:t> </w:t>
      </w:r>
      <w:r w:rsidR="003D1896" w:rsidRPr="000B0412">
        <w:t xml:space="preserve">3811/2009 </w:t>
      </w:r>
      <w:r w:rsidR="003D1896">
        <w:t>были ограничены условия, при которых может быть примен</w:t>
      </w:r>
      <w:r w:rsidR="003D1896">
        <w:t>е</w:t>
      </w:r>
      <w:r w:rsidR="003D1896">
        <w:t>но предварительное заключение, и был изменен минимальный срок отбывания наказания для получения условно-досрочного освобождения заключенными, осужденными за преступления, связанные с наркотиками</w:t>
      </w:r>
      <w:r w:rsidR="003D1896" w:rsidRPr="000B0412">
        <w:t xml:space="preserve">. </w:t>
      </w:r>
      <w:r w:rsidR="003D1896">
        <w:t>Всего</w:t>
      </w:r>
      <w:r w:rsidR="003D1896" w:rsidRPr="00E86449">
        <w:t xml:space="preserve"> </w:t>
      </w:r>
      <w:r w:rsidR="003D1896">
        <w:t>в</w:t>
      </w:r>
      <w:r w:rsidR="003D1896" w:rsidRPr="00E86449">
        <w:t xml:space="preserve"> </w:t>
      </w:r>
      <w:r w:rsidR="003D1896">
        <w:t>соответствии</w:t>
      </w:r>
      <w:r w:rsidR="003D1896" w:rsidRPr="00E86449">
        <w:t xml:space="preserve"> </w:t>
      </w:r>
      <w:r w:rsidR="003D1896">
        <w:t>с</w:t>
      </w:r>
      <w:r w:rsidR="003D1896" w:rsidRPr="00E86449">
        <w:t xml:space="preserve"> </w:t>
      </w:r>
      <w:r w:rsidR="003D1896">
        <w:t>этим</w:t>
      </w:r>
      <w:r w:rsidR="003D1896" w:rsidRPr="00E86449">
        <w:t xml:space="preserve"> </w:t>
      </w:r>
      <w:r w:rsidR="003D1896">
        <w:t>Законом</w:t>
      </w:r>
      <w:r w:rsidR="003D1896" w:rsidRPr="00E86449">
        <w:t xml:space="preserve"> </w:t>
      </w:r>
      <w:r w:rsidR="003D1896">
        <w:t>на</w:t>
      </w:r>
      <w:r w:rsidR="003D1896" w:rsidRPr="00E86449">
        <w:t xml:space="preserve"> </w:t>
      </w:r>
      <w:r w:rsidR="003D1896">
        <w:t>настоящий</w:t>
      </w:r>
      <w:r w:rsidR="003D1896" w:rsidRPr="00E86449">
        <w:t xml:space="preserve"> </w:t>
      </w:r>
      <w:r w:rsidR="003D1896">
        <w:t>момент</w:t>
      </w:r>
      <w:r w:rsidR="003D1896" w:rsidRPr="00E86449">
        <w:t xml:space="preserve"> </w:t>
      </w:r>
      <w:r w:rsidR="003D1896">
        <w:t xml:space="preserve">было освобождено </w:t>
      </w:r>
      <w:r w:rsidR="003D1896" w:rsidRPr="00E86449">
        <w:t>1</w:t>
      </w:r>
      <w:r w:rsidR="00C66DD2">
        <w:t> </w:t>
      </w:r>
      <w:r w:rsidR="003D1896" w:rsidRPr="00E86449">
        <w:t>235</w:t>
      </w:r>
      <w:r w:rsidR="003D1896">
        <w:t xml:space="preserve"> заключенных</w:t>
      </w:r>
      <w:r w:rsidR="003D1896" w:rsidRPr="00E86449">
        <w:t>.</w:t>
      </w:r>
    </w:p>
    <w:p w:rsidR="003D1896" w:rsidRPr="001A47E0" w:rsidRDefault="00DD4321" w:rsidP="00131A61">
      <w:pPr>
        <w:pStyle w:val="SingleTxtGR"/>
      </w:pPr>
      <w:r>
        <w:t>6.</w:t>
      </w:r>
      <w:r>
        <w:tab/>
      </w:r>
      <w:r w:rsidR="003D1896">
        <w:t>Закон</w:t>
      </w:r>
      <w:r w:rsidR="003D1896" w:rsidRPr="001A47E0">
        <w:t xml:space="preserve"> № 3900/2010 </w:t>
      </w:r>
      <w:r w:rsidR="003D1896">
        <w:t>направлен на дальнейшее ускорение процесса отпра</w:t>
      </w:r>
      <w:r w:rsidR="003D1896">
        <w:t>в</w:t>
      </w:r>
      <w:r w:rsidR="003D1896">
        <w:t>ления правосудия в Греции, сокращение высокой доли лиц, находящихся</w:t>
      </w:r>
      <w:r w:rsidR="00F354B2">
        <w:t xml:space="preserve"> </w:t>
      </w:r>
      <w:r w:rsidR="003D1896">
        <w:t xml:space="preserve">в предварительном заключении </w:t>
      </w:r>
      <w:r w:rsidR="003D1896" w:rsidRPr="001A47E0">
        <w:t>(</w:t>
      </w:r>
      <w:r w:rsidR="003D1896">
        <w:t xml:space="preserve">более </w:t>
      </w:r>
      <w:r w:rsidR="003D1896" w:rsidRPr="001A47E0">
        <w:t>30</w:t>
      </w:r>
      <w:r w:rsidR="003D1896">
        <w:t>% численности заключенных</w:t>
      </w:r>
      <w:r w:rsidR="003D1896" w:rsidRPr="001A47E0">
        <w:t>)</w:t>
      </w:r>
      <w:r w:rsidR="003D1896">
        <w:t>, а также</w:t>
      </w:r>
      <w:r w:rsidR="003D1896" w:rsidRPr="001A47E0">
        <w:t xml:space="preserve"> </w:t>
      </w:r>
      <w:r w:rsidR="003D1896">
        <w:t>на обеспечение раздельного содержания лиц, находящихся в предварительном заключении, и осужденных</w:t>
      </w:r>
      <w:r w:rsidR="003D1896" w:rsidRPr="001A47E0">
        <w:t>.</w:t>
      </w:r>
    </w:p>
    <w:p w:rsidR="003D1896" w:rsidRPr="008F1B0B" w:rsidRDefault="00DD4321" w:rsidP="00131A61">
      <w:pPr>
        <w:pStyle w:val="SingleTxtGR"/>
      </w:pPr>
      <w:r>
        <w:t>7.</w:t>
      </w:r>
      <w:r>
        <w:tab/>
      </w:r>
      <w:r w:rsidR="003D1896">
        <w:t xml:space="preserve">Закон № </w:t>
      </w:r>
      <w:r w:rsidR="003D1896" w:rsidRPr="00A964CD">
        <w:t xml:space="preserve">3904/2010 </w:t>
      </w:r>
      <w:r w:rsidR="003D1896">
        <w:t>призван содействовать применению альтернативных лишению свободы мер и обеспечивать, чтобы тюремное наказание применялось только в случае тяжких преступлений и в отношении рецидивистов</w:t>
      </w:r>
      <w:r w:rsidR="003D1896" w:rsidRPr="00A964CD">
        <w:t xml:space="preserve">. </w:t>
      </w:r>
      <w:r w:rsidR="003D1896">
        <w:t>Этот</w:t>
      </w:r>
      <w:r w:rsidR="003D1896" w:rsidRPr="00D00C96">
        <w:t xml:space="preserve"> </w:t>
      </w:r>
      <w:r w:rsidR="003D1896">
        <w:t>Закон</w:t>
      </w:r>
      <w:r w:rsidR="003D1896" w:rsidRPr="00D00C96">
        <w:t xml:space="preserve"> </w:t>
      </w:r>
      <w:r w:rsidR="003D1896">
        <w:t>предусматривает</w:t>
      </w:r>
      <w:r w:rsidR="003D1896" w:rsidRPr="00D00C96">
        <w:t xml:space="preserve"> </w:t>
      </w:r>
      <w:r w:rsidR="003D1896">
        <w:t>замену</w:t>
      </w:r>
      <w:r w:rsidR="003D1896" w:rsidRPr="00D00C96">
        <w:t xml:space="preserve"> </w:t>
      </w:r>
      <w:r w:rsidR="003D1896">
        <w:t>тюремного</w:t>
      </w:r>
      <w:r w:rsidR="003D1896" w:rsidRPr="00D00C96">
        <w:t xml:space="preserve"> </w:t>
      </w:r>
      <w:r w:rsidR="003D1896">
        <w:t>наказания</w:t>
      </w:r>
      <w:r w:rsidR="003D1896" w:rsidRPr="00D00C96">
        <w:t xml:space="preserve"> </w:t>
      </w:r>
      <w:r w:rsidR="003D1896">
        <w:t>штрафами</w:t>
      </w:r>
      <w:r w:rsidR="003D1896" w:rsidRPr="00D00C96">
        <w:t xml:space="preserve">, </w:t>
      </w:r>
      <w:r w:rsidR="003D1896">
        <w:t>увеличение</w:t>
      </w:r>
      <w:r w:rsidR="003D1896" w:rsidRPr="00D00C96">
        <w:t xml:space="preserve"> </w:t>
      </w:r>
      <w:r w:rsidR="003D1896">
        <w:t>до</w:t>
      </w:r>
      <w:r w:rsidR="0041637D">
        <w:t xml:space="preserve"> 285</w:t>
      </w:r>
      <w:r w:rsidR="0041637D">
        <w:rPr>
          <w:lang w:val="en-US"/>
        </w:rPr>
        <w:t> </w:t>
      </w:r>
      <w:r w:rsidR="003D1896">
        <w:t>количества</w:t>
      </w:r>
      <w:r w:rsidR="003D1896" w:rsidRPr="00D00C96">
        <w:t xml:space="preserve"> </w:t>
      </w:r>
      <w:r w:rsidR="003D1896">
        <w:t>учреждений</w:t>
      </w:r>
      <w:r w:rsidR="003D1896" w:rsidRPr="00D00C96">
        <w:t xml:space="preserve">, </w:t>
      </w:r>
      <w:r w:rsidR="003D1896">
        <w:t>участвующих</w:t>
      </w:r>
      <w:r w:rsidR="003D1896" w:rsidRPr="00D00C96">
        <w:t xml:space="preserve"> </w:t>
      </w:r>
      <w:r w:rsidR="003D1896">
        <w:t>в</w:t>
      </w:r>
      <w:r w:rsidR="003D1896" w:rsidRPr="00D00C96">
        <w:t xml:space="preserve"> </w:t>
      </w:r>
      <w:r w:rsidR="003D1896">
        <w:t>программе</w:t>
      </w:r>
      <w:r w:rsidR="003D1896" w:rsidRPr="00D00C96">
        <w:t xml:space="preserve"> </w:t>
      </w:r>
      <w:r w:rsidR="003D1896">
        <w:t>привлечения</w:t>
      </w:r>
      <w:r w:rsidR="003D1896" w:rsidRPr="00D00C96">
        <w:t xml:space="preserve"> </w:t>
      </w:r>
      <w:r w:rsidR="003D1896">
        <w:t>к</w:t>
      </w:r>
      <w:r w:rsidR="003D1896" w:rsidRPr="00D00C96">
        <w:t xml:space="preserve"> </w:t>
      </w:r>
      <w:r w:rsidR="003D1896">
        <w:t>общес</w:t>
      </w:r>
      <w:r w:rsidR="003D1896">
        <w:t>т</w:t>
      </w:r>
      <w:r w:rsidR="003D1896">
        <w:t>венным</w:t>
      </w:r>
      <w:r w:rsidR="003D1896" w:rsidRPr="00D00C96">
        <w:t xml:space="preserve"> </w:t>
      </w:r>
      <w:r w:rsidR="003D1896">
        <w:t>работам</w:t>
      </w:r>
      <w:r w:rsidR="003D1896" w:rsidRPr="00D00C96">
        <w:t xml:space="preserve">, </w:t>
      </w:r>
      <w:r w:rsidR="003D1896">
        <w:t>способствует досрочному освобождению заключенных</w:t>
      </w:r>
      <w:r w:rsidR="003D1896" w:rsidRPr="00D00C96">
        <w:t xml:space="preserve">, </w:t>
      </w:r>
      <w:r w:rsidR="003D1896">
        <w:t>еще больше продлевает отсрочку от исполнения наказаний и дает возможность з</w:t>
      </w:r>
      <w:r w:rsidR="003D1896">
        <w:t>а</w:t>
      </w:r>
      <w:r w:rsidR="003D1896">
        <w:t xml:space="preserve">ключенным в возрасте старше </w:t>
      </w:r>
      <w:r w:rsidR="003D1896" w:rsidRPr="00D00C96">
        <w:t xml:space="preserve">75 </w:t>
      </w:r>
      <w:r w:rsidR="003D1896">
        <w:t>лет отбывать назначенное наказание, находясь под домашним арестом</w:t>
      </w:r>
      <w:r w:rsidR="003D1896" w:rsidRPr="00D00C96">
        <w:t xml:space="preserve">. </w:t>
      </w:r>
      <w:r w:rsidR="003D1896">
        <w:t>Каждый день, проведенный в тюрьме, считается за два для лиц, принадлежащих к уязвимым группам, особенно для лиц, имеющих плохое здоровье</w:t>
      </w:r>
      <w:r w:rsidR="003D1896" w:rsidRPr="00AA3631">
        <w:t xml:space="preserve">. </w:t>
      </w:r>
      <w:r w:rsidR="003D1896">
        <w:t>На</w:t>
      </w:r>
      <w:r w:rsidR="003D1896" w:rsidRPr="008F1B0B">
        <w:t xml:space="preserve"> </w:t>
      </w:r>
      <w:r w:rsidR="003D1896">
        <w:t>сегодняшний</w:t>
      </w:r>
      <w:r w:rsidR="003D1896" w:rsidRPr="008F1B0B">
        <w:t xml:space="preserve"> </w:t>
      </w:r>
      <w:r w:rsidR="003D1896">
        <w:t>день</w:t>
      </w:r>
      <w:r w:rsidR="003D1896" w:rsidRPr="008F1B0B">
        <w:t xml:space="preserve"> </w:t>
      </w:r>
      <w:r w:rsidR="003D1896">
        <w:t>в</w:t>
      </w:r>
      <w:r w:rsidR="003D1896" w:rsidRPr="008F1B0B">
        <w:t xml:space="preserve"> </w:t>
      </w:r>
      <w:r w:rsidR="003D1896">
        <w:t>соответствии</w:t>
      </w:r>
      <w:r w:rsidR="003D1896" w:rsidRPr="008F1B0B">
        <w:t xml:space="preserve"> </w:t>
      </w:r>
      <w:r w:rsidR="003D1896">
        <w:t>с</w:t>
      </w:r>
      <w:r w:rsidR="003D1896" w:rsidRPr="008F1B0B">
        <w:t xml:space="preserve"> </w:t>
      </w:r>
      <w:r w:rsidR="003D1896">
        <w:t>положениями</w:t>
      </w:r>
      <w:r w:rsidR="003D1896" w:rsidRPr="008F1B0B">
        <w:t xml:space="preserve"> </w:t>
      </w:r>
      <w:r w:rsidR="003D1896">
        <w:t>этого</w:t>
      </w:r>
      <w:r w:rsidR="003D1896" w:rsidRPr="008F1B0B">
        <w:t xml:space="preserve"> </w:t>
      </w:r>
      <w:r w:rsidR="003D1896">
        <w:t>З</w:t>
      </w:r>
      <w:r w:rsidR="003D1896">
        <w:t>а</w:t>
      </w:r>
      <w:r w:rsidR="003D1896">
        <w:t>кона</w:t>
      </w:r>
      <w:r w:rsidR="003D1896" w:rsidRPr="008F1B0B">
        <w:t xml:space="preserve"> </w:t>
      </w:r>
      <w:r w:rsidR="003D1896">
        <w:t>было</w:t>
      </w:r>
      <w:r w:rsidR="003D1896" w:rsidRPr="008F1B0B">
        <w:t xml:space="preserve"> </w:t>
      </w:r>
      <w:r w:rsidR="003D1896">
        <w:t>освобождено</w:t>
      </w:r>
      <w:r w:rsidR="00F354B2">
        <w:t xml:space="preserve"> </w:t>
      </w:r>
      <w:r w:rsidR="003D1896">
        <w:t xml:space="preserve">примерно </w:t>
      </w:r>
      <w:r w:rsidR="003D1896" w:rsidRPr="008F1B0B">
        <w:t>1</w:t>
      </w:r>
      <w:r w:rsidR="00F354B2">
        <w:t> </w:t>
      </w:r>
      <w:r w:rsidR="003D1896" w:rsidRPr="008F1B0B">
        <w:t xml:space="preserve">134 </w:t>
      </w:r>
      <w:r w:rsidR="003D1896">
        <w:t>заключенных</w:t>
      </w:r>
      <w:r w:rsidR="003D1896" w:rsidRPr="008F1B0B">
        <w:t>.</w:t>
      </w:r>
    </w:p>
    <w:p w:rsidR="003D1896" w:rsidRPr="00060BAF" w:rsidRDefault="00DD4321" w:rsidP="00131A61">
      <w:pPr>
        <w:pStyle w:val="SingleTxtGR"/>
      </w:pPr>
      <w:r>
        <w:t>8.</w:t>
      </w:r>
      <w:r>
        <w:tab/>
      </w:r>
      <w:r w:rsidR="003D1896">
        <w:t>Законом</w:t>
      </w:r>
      <w:r w:rsidR="003D1896" w:rsidRPr="00686B13">
        <w:t xml:space="preserve"> № 3860/2010 </w:t>
      </w:r>
      <w:r w:rsidR="003D1896">
        <w:t>предусмотрены</w:t>
      </w:r>
      <w:r w:rsidR="003D1896" w:rsidRPr="00686B13">
        <w:t xml:space="preserve"> </w:t>
      </w:r>
      <w:r w:rsidR="003D1896">
        <w:t>более справедливые наказания для несовершеннолетних правонарушителей, и в настоящее время большинство н</w:t>
      </w:r>
      <w:r w:rsidR="003D1896">
        <w:t>е</w:t>
      </w:r>
      <w:r w:rsidR="003D1896">
        <w:t>совершеннолетних отбывают тюремное наказание не за мелкие, а только лишь за тяжкие преступления</w:t>
      </w:r>
      <w:r w:rsidR="003D1896" w:rsidRPr="00686B13">
        <w:t xml:space="preserve">. </w:t>
      </w:r>
      <w:r w:rsidR="003D1896">
        <w:t>Приговоры, предусматривающие лишение свободы более чем на десять лет, могут выноситься исключительно за особо тяжкие престу</w:t>
      </w:r>
      <w:r w:rsidR="003D1896">
        <w:t>п</w:t>
      </w:r>
      <w:r w:rsidR="003D1896">
        <w:t>ления</w:t>
      </w:r>
      <w:r w:rsidR="003D1896" w:rsidRPr="00787438">
        <w:t xml:space="preserve">. </w:t>
      </w:r>
      <w:r w:rsidR="003D1896">
        <w:t>Максимальный</w:t>
      </w:r>
      <w:r w:rsidR="003D1896" w:rsidRPr="000720F3">
        <w:t xml:space="preserve"> </w:t>
      </w:r>
      <w:r w:rsidR="003D1896">
        <w:t>срок</w:t>
      </w:r>
      <w:r w:rsidR="003D1896" w:rsidRPr="000720F3">
        <w:t xml:space="preserve"> </w:t>
      </w:r>
      <w:r w:rsidR="003D1896">
        <w:t>наказания</w:t>
      </w:r>
      <w:r w:rsidR="003D1896" w:rsidRPr="000720F3">
        <w:t xml:space="preserve"> </w:t>
      </w:r>
      <w:r w:rsidR="003D1896">
        <w:t>в</w:t>
      </w:r>
      <w:r w:rsidR="003D1896" w:rsidRPr="000720F3">
        <w:t xml:space="preserve"> </w:t>
      </w:r>
      <w:r w:rsidR="003D1896">
        <w:t>таких</w:t>
      </w:r>
      <w:r w:rsidR="003D1896" w:rsidRPr="000720F3">
        <w:t xml:space="preserve"> </w:t>
      </w:r>
      <w:r w:rsidR="003D1896">
        <w:t>случаях</w:t>
      </w:r>
      <w:r w:rsidR="003D1896" w:rsidRPr="000720F3">
        <w:t xml:space="preserve"> </w:t>
      </w:r>
      <w:r w:rsidR="003D1896">
        <w:t>был</w:t>
      </w:r>
      <w:r w:rsidR="003D1896" w:rsidRPr="000720F3">
        <w:t xml:space="preserve"> </w:t>
      </w:r>
      <w:r w:rsidR="003D1896">
        <w:t xml:space="preserve">снижен с </w:t>
      </w:r>
      <w:r w:rsidR="003D1896" w:rsidRPr="000720F3">
        <w:t xml:space="preserve">20 </w:t>
      </w:r>
      <w:r w:rsidR="003D1896">
        <w:t>до</w:t>
      </w:r>
      <w:r w:rsidR="003D1896" w:rsidRPr="000720F3">
        <w:t xml:space="preserve"> 15 </w:t>
      </w:r>
      <w:r w:rsidR="003D1896">
        <w:t>лет</w:t>
      </w:r>
      <w:r w:rsidR="003D1896" w:rsidRPr="000720F3">
        <w:t xml:space="preserve">. </w:t>
      </w:r>
      <w:r w:rsidR="003D1896">
        <w:t>В отношении несовершеннолетних</w:t>
      </w:r>
      <w:r w:rsidR="003D1896" w:rsidRPr="00525714">
        <w:t xml:space="preserve"> </w:t>
      </w:r>
      <w:r w:rsidR="003D1896">
        <w:t>моложе</w:t>
      </w:r>
      <w:r w:rsidR="003D1896" w:rsidRPr="00525714">
        <w:t xml:space="preserve"> 15 </w:t>
      </w:r>
      <w:r w:rsidR="003D1896">
        <w:t>лет</w:t>
      </w:r>
      <w:r w:rsidR="003D1896" w:rsidRPr="00525714">
        <w:t xml:space="preserve">, </w:t>
      </w:r>
      <w:r w:rsidR="003D1896">
        <w:t>ранее</w:t>
      </w:r>
      <w:r w:rsidR="003D1896" w:rsidRPr="00525714">
        <w:t xml:space="preserve"> – </w:t>
      </w:r>
      <w:r w:rsidR="003D1896">
        <w:t>моложе</w:t>
      </w:r>
      <w:r w:rsidR="003D1896" w:rsidRPr="00525714">
        <w:t xml:space="preserve"> 13</w:t>
      </w:r>
      <w:r w:rsidR="00F354B2">
        <w:t> </w:t>
      </w:r>
      <w:r w:rsidR="003D1896">
        <w:t>лет</w:t>
      </w:r>
      <w:r w:rsidR="003D1896" w:rsidRPr="00525714">
        <w:t>,</w:t>
      </w:r>
      <w:r w:rsidR="00F354B2">
        <w:t xml:space="preserve"> </w:t>
      </w:r>
      <w:r w:rsidR="003D1896">
        <w:t>могут быть приняты только коррективные или терапевтические меры</w:t>
      </w:r>
      <w:r w:rsidR="003D1896" w:rsidRPr="00525714">
        <w:t xml:space="preserve">. </w:t>
      </w:r>
      <w:r w:rsidR="003D1896">
        <w:t>Несовершеннолетние</w:t>
      </w:r>
      <w:r w:rsidR="003D1896" w:rsidRPr="00060BAF">
        <w:t xml:space="preserve"> </w:t>
      </w:r>
      <w:r w:rsidR="003D1896">
        <w:t>в возрасте</w:t>
      </w:r>
      <w:r w:rsidR="003D1896" w:rsidRPr="00060BAF">
        <w:t xml:space="preserve"> 15 </w:t>
      </w:r>
      <w:r w:rsidR="003D1896">
        <w:t>лет</w:t>
      </w:r>
      <w:r w:rsidR="003D1896" w:rsidRPr="00060BAF">
        <w:t xml:space="preserve"> </w:t>
      </w:r>
      <w:r w:rsidR="003D1896">
        <w:t>и</w:t>
      </w:r>
      <w:r w:rsidR="003D1896" w:rsidRPr="00060BAF">
        <w:t xml:space="preserve"> </w:t>
      </w:r>
      <w:r w:rsidR="003D1896">
        <w:t>старше</w:t>
      </w:r>
      <w:r w:rsidR="003D1896" w:rsidRPr="00060BAF">
        <w:t xml:space="preserve"> </w:t>
      </w:r>
      <w:r w:rsidR="003D1896">
        <w:t>могут помещаться в специал</w:t>
      </w:r>
      <w:r w:rsidR="003D1896">
        <w:t>ь</w:t>
      </w:r>
      <w:r w:rsidR="003D1896">
        <w:t>ные тюрьмы</w:t>
      </w:r>
      <w:r w:rsidR="003D1896" w:rsidRPr="00060BAF">
        <w:t>.</w:t>
      </w:r>
    </w:p>
    <w:p w:rsidR="003D1896" w:rsidRPr="00EA32FB" w:rsidRDefault="00DD4321" w:rsidP="00131A61">
      <w:pPr>
        <w:pStyle w:val="SingleTxtGR"/>
      </w:pPr>
      <w:r>
        <w:t>9.</w:t>
      </w:r>
      <w:r>
        <w:tab/>
      </w:r>
      <w:r w:rsidR="003D1896">
        <w:t>Недавно</w:t>
      </w:r>
      <w:r w:rsidR="003D1896" w:rsidRPr="005D7874">
        <w:t xml:space="preserve"> </w:t>
      </w:r>
      <w:r w:rsidR="003D1896">
        <w:t>принятый</w:t>
      </w:r>
      <w:r w:rsidR="003D1896" w:rsidRPr="005D7874">
        <w:t xml:space="preserve"> </w:t>
      </w:r>
      <w:r w:rsidR="003D1896">
        <w:t>Закон</w:t>
      </w:r>
      <w:r w:rsidR="003D1896" w:rsidRPr="005D7874">
        <w:t xml:space="preserve"> № 4043/2012 </w:t>
      </w:r>
      <w:r w:rsidR="003D1896">
        <w:t>также поощряет применение мер наказания, альтернативных тюремному заключению, предоставляя заключе</w:t>
      </w:r>
      <w:r w:rsidR="003D1896">
        <w:t>н</w:t>
      </w:r>
      <w:r w:rsidR="003D1896">
        <w:t>ным, сроки наказания которых не превышают пяти лет, возможность условного осв</w:t>
      </w:r>
      <w:r w:rsidR="003D1896">
        <w:t>о</w:t>
      </w:r>
      <w:r w:rsidR="003D1896">
        <w:t>бождения</w:t>
      </w:r>
      <w:r w:rsidR="003D1896" w:rsidRPr="005D7874">
        <w:t xml:space="preserve">. </w:t>
      </w:r>
      <w:r w:rsidR="003D1896">
        <w:t>За</w:t>
      </w:r>
      <w:r w:rsidR="003D1896" w:rsidRPr="00EA32FB">
        <w:t xml:space="preserve"> </w:t>
      </w:r>
      <w:r w:rsidR="003D1896">
        <w:t>первые</w:t>
      </w:r>
      <w:r w:rsidR="003D1896" w:rsidRPr="00EA32FB">
        <w:t xml:space="preserve"> </w:t>
      </w:r>
      <w:r w:rsidR="003D1896">
        <w:t>две</w:t>
      </w:r>
      <w:r w:rsidR="003D1896" w:rsidRPr="00EA32FB">
        <w:t xml:space="preserve"> </w:t>
      </w:r>
      <w:r w:rsidR="003D1896">
        <w:t>недели</w:t>
      </w:r>
      <w:r w:rsidR="003D1896" w:rsidRPr="00EA32FB">
        <w:t xml:space="preserve"> </w:t>
      </w:r>
      <w:r w:rsidR="003D1896">
        <w:t>действия</w:t>
      </w:r>
      <w:r w:rsidR="003D1896" w:rsidRPr="00EA32FB">
        <w:t xml:space="preserve"> </w:t>
      </w:r>
      <w:r w:rsidR="003D1896">
        <w:t>этого</w:t>
      </w:r>
      <w:r w:rsidR="003D1896" w:rsidRPr="00EA32FB">
        <w:t xml:space="preserve"> </w:t>
      </w:r>
      <w:r w:rsidR="003D1896">
        <w:t>Закона</w:t>
      </w:r>
      <w:r w:rsidR="003D1896" w:rsidRPr="00EA32FB">
        <w:t xml:space="preserve"> </w:t>
      </w:r>
      <w:r w:rsidR="003D1896">
        <w:t>было</w:t>
      </w:r>
      <w:r w:rsidR="003D1896" w:rsidRPr="00EA32FB">
        <w:t xml:space="preserve"> </w:t>
      </w:r>
      <w:r w:rsidR="003D1896">
        <w:t>освобождено</w:t>
      </w:r>
      <w:r w:rsidR="003D1896" w:rsidRPr="00EA32FB">
        <w:t xml:space="preserve"> 360</w:t>
      </w:r>
      <w:r w:rsidR="003D1896">
        <w:t xml:space="preserve"> заключенных</w:t>
      </w:r>
      <w:r w:rsidR="003D1896" w:rsidRPr="00EA32FB">
        <w:t>.</w:t>
      </w:r>
    </w:p>
    <w:p w:rsidR="003D1896" w:rsidRPr="00570FFC" w:rsidRDefault="00DD4321" w:rsidP="00131A61">
      <w:pPr>
        <w:pStyle w:val="SingleTxtGR"/>
      </w:pPr>
      <w:r>
        <w:t>10.</w:t>
      </w:r>
      <w:r>
        <w:tab/>
      </w:r>
      <w:r w:rsidR="003D1896">
        <w:t>В</w:t>
      </w:r>
      <w:r w:rsidR="003D1896" w:rsidRPr="00EA32FB">
        <w:t xml:space="preserve"> </w:t>
      </w:r>
      <w:r w:rsidR="003D1896">
        <w:t>целях</w:t>
      </w:r>
      <w:r w:rsidR="003D1896" w:rsidRPr="00EA32FB">
        <w:t xml:space="preserve"> </w:t>
      </w:r>
      <w:r w:rsidR="003D1896">
        <w:t>улучшения</w:t>
      </w:r>
      <w:r w:rsidR="003D1896" w:rsidRPr="00EA32FB">
        <w:t xml:space="preserve"> </w:t>
      </w:r>
      <w:r w:rsidR="003D1896">
        <w:t>процедуры</w:t>
      </w:r>
      <w:r w:rsidR="003D1896" w:rsidRPr="00EA32FB">
        <w:t xml:space="preserve"> </w:t>
      </w:r>
      <w:r w:rsidR="003D1896">
        <w:t>принятия</w:t>
      </w:r>
      <w:r w:rsidR="003D1896" w:rsidRPr="00EA32FB">
        <w:t xml:space="preserve"> </w:t>
      </w:r>
      <w:r w:rsidR="003D1896">
        <w:t>и</w:t>
      </w:r>
      <w:r w:rsidR="003D1896" w:rsidRPr="00EA32FB">
        <w:t xml:space="preserve"> </w:t>
      </w:r>
      <w:r w:rsidR="003D1896">
        <w:t>исполнения</w:t>
      </w:r>
      <w:r w:rsidR="003D1896" w:rsidRPr="00EA32FB">
        <w:t xml:space="preserve"> </w:t>
      </w:r>
      <w:r w:rsidR="003D1896">
        <w:t>судебных</w:t>
      </w:r>
      <w:r w:rsidR="003D1896" w:rsidRPr="00EA32FB">
        <w:t xml:space="preserve"> </w:t>
      </w:r>
      <w:r w:rsidR="003D1896">
        <w:t>реш</w:t>
      </w:r>
      <w:r w:rsidR="003D1896">
        <w:t>е</w:t>
      </w:r>
      <w:r w:rsidR="003D1896">
        <w:t>ний</w:t>
      </w:r>
      <w:r w:rsidR="003D1896" w:rsidRPr="00EA32FB">
        <w:t xml:space="preserve"> </w:t>
      </w:r>
      <w:r w:rsidR="003D1896">
        <w:t>о</w:t>
      </w:r>
      <w:r w:rsidR="003D1896" w:rsidRPr="00EA32FB">
        <w:t xml:space="preserve"> </w:t>
      </w:r>
      <w:r w:rsidR="003D1896">
        <w:t>высылке</w:t>
      </w:r>
      <w:r w:rsidR="003D1896" w:rsidRPr="00EA32FB">
        <w:t xml:space="preserve"> </w:t>
      </w:r>
      <w:r w:rsidR="003D1896">
        <w:t xml:space="preserve">Законом № </w:t>
      </w:r>
      <w:r w:rsidR="003D1896" w:rsidRPr="00EA32FB">
        <w:t>4055/2012</w:t>
      </w:r>
      <w:r w:rsidR="003D1896">
        <w:t xml:space="preserve"> в</w:t>
      </w:r>
      <w:r w:rsidR="003D1896" w:rsidRPr="00EA32FB">
        <w:t xml:space="preserve"> </w:t>
      </w:r>
      <w:r w:rsidR="003D1896">
        <w:t>статьи</w:t>
      </w:r>
      <w:r w:rsidR="003D1896" w:rsidRPr="00EA32FB">
        <w:t xml:space="preserve"> 74 </w:t>
      </w:r>
      <w:r w:rsidR="003D1896">
        <w:t>и</w:t>
      </w:r>
      <w:r w:rsidR="003D1896" w:rsidRPr="00EA32FB">
        <w:t xml:space="preserve"> 99 </w:t>
      </w:r>
      <w:r w:rsidR="003D1896">
        <w:t>Уголовного кодекса были внесены поправки</w:t>
      </w:r>
      <w:r w:rsidR="003D1896" w:rsidRPr="00EA32FB">
        <w:t xml:space="preserve">. </w:t>
      </w:r>
      <w:r w:rsidR="003D1896">
        <w:t>До недавнего времени иностранцы, высылка которых была невозможна, содержались под стражей в течение долгого времени</w:t>
      </w:r>
      <w:r w:rsidR="003D1896" w:rsidRPr="00CA13E6">
        <w:t xml:space="preserve">. </w:t>
      </w:r>
      <w:r w:rsidR="003D1896">
        <w:t>Новый Закон ограничил продолжительность такого содержания под стражей; за соблюдением его положений будет следить судебный орган</w:t>
      </w:r>
      <w:r w:rsidR="003D1896" w:rsidRPr="00570FFC">
        <w:t xml:space="preserve">. </w:t>
      </w:r>
    </w:p>
    <w:p w:rsidR="003D1896" w:rsidRPr="003C5DB1" w:rsidRDefault="00DD4321" w:rsidP="00131A61">
      <w:pPr>
        <w:pStyle w:val="SingleTxtGR"/>
      </w:pPr>
      <w:r>
        <w:t>11.</w:t>
      </w:r>
      <w:r>
        <w:tab/>
      </w:r>
      <w:r w:rsidR="003D1896">
        <w:t>С</w:t>
      </w:r>
      <w:r w:rsidR="003D1896" w:rsidRPr="00DE2AE3">
        <w:t xml:space="preserve"> </w:t>
      </w:r>
      <w:r w:rsidR="003D1896">
        <w:t>июня</w:t>
      </w:r>
      <w:r w:rsidR="003D1896" w:rsidRPr="00DE2AE3">
        <w:t xml:space="preserve"> 2011 </w:t>
      </w:r>
      <w:r w:rsidR="003D1896">
        <w:t>года</w:t>
      </w:r>
      <w:r w:rsidR="003D1896" w:rsidRPr="00DE2AE3">
        <w:t xml:space="preserve"> </w:t>
      </w:r>
      <w:r w:rsidR="003D1896">
        <w:t>каждая</w:t>
      </w:r>
      <w:r w:rsidR="003D1896" w:rsidRPr="00DE2AE3">
        <w:t xml:space="preserve"> </w:t>
      </w:r>
      <w:r w:rsidR="003D1896">
        <w:t>тюрьма</w:t>
      </w:r>
      <w:r w:rsidR="003D1896" w:rsidRPr="00DE2AE3">
        <w:t xml:space="preserve"> </w:t>
      </w:r>
      <w:r w:rsidR="003D1896">
        <w:t>ведет</w:t>
      </w:r>
      <w:r w:rsidR="003D1896" w:rsidRPr="00DE2AE3">
        <w:t xml:space="preserve"> </w:t>
      </w:r>
      <w:r w:rsidR="003D1896">
        <w:t>учет</w:t>
      </w:r>
      <w:r w:rsidR="003D1896" w:rsidRPr="00DE2AE3">
        <w:t xml:space="preserve"> </w:t>
      </w:r>
      <w:r w:rsidR="003D1896">
        <w:t>телесных</w:t>
      </w:r>
      <w:r w:rsidR="003D1896" w:rsidRPr="00DE2AE3">
        <w:t xml:space="preserve"> </w:t>
      </w:r>
      <w:r w:rsidR="003D1896">
        <w:t>повреждений</w:t>
      </w:r>
      <w:r w:rsidR="003D1896" w:rsidRPr="00DE2AE3">
        <w:t xml:space="preserve">, </w:t>
      </w:r>
      <w:r w:rsidR="003D1896">
        <w:t>п</w:t>
      </w:r>
      <w:r w:rsidR="003D1896">
        <w:t>о</w:t>
      </w:r>
      <w:r w:rsidR="003D1896">
        <w:t>лученных заключенными, что позволит прокурорам проверить любое утве</w:t>
      </w:r>
      <w:r w:rsidR="003D1896">
        <w:t>р</w:t>
      </w:r>
      <w:r w:rsidR="003D1896">
        <w:t>ждение о жестоком обращении</w:t>
      </w:r>
      <w:r w:rsidR="003D1896" w:rsidRPr="00DE2AE3">
        <w:t xml:space="preserve"> </w:t>
      </w:r>
      <w:r w:rsidR="003D1896">
        <w:t>и насилии в отношении заключенных</w:t>
      </w:r>
      <w:r w:rsidR="003D1896" w:rsidRPr="00DE2AE3">
        <w:t xml:space="preserve">. </w:t>
      </w:r>
      <w:r w:rsidR="003D1896">
        <w:t>С этой же даты в женских тюрьмах ведется учет личных досмотров, что позволяет комп</w:t>
      </w:r>
      <w:r w:rsidR="003D1896">
        <w:t>е</w:t>
      </w:r>
      <w:r w:rsidR="003D1896">
        <w:t>тентным властям эффективным образом проверять, проводились ли подобные досмотры в соответствии с законом</w:t>
      </w:r>
      <w:r w:rsidR="003D1896" w:rsidRPr="00741112">
        <w:t xml:space="preserve">. </w:t>
      </w:r>
      <w:r w:rsidR="003D1896">
        <w:t>При</w:t>
      </w:r>
      <w:r w:rsidR="003D1896" w:rsidRPr="003C5DB1">
        <w:t xml:space="preserve"> </w:t>
      </w:r>
      <w:r w:rsidR="003D1896">
        <w:t>Специальном</w:t>
      </w:r>
      <w:r w:rsidR="003D1896" w:rsidRPr="003C5DB1">
        <w:t xml:space="preserve"> </w:t>
      </w:r>
      <w:r w:rsidR="003D1896">
        <w:t>секретариате</w:t>
      </w:r>
      <w:r w:rsidR="003D1896" w:rsidRPr="003C5DB1">
        <w:t xml:space="preserve"> </w:t>
      </w:r>
      <w:r w:rsidR="003D1896">
        <w:t>по</w:t>
      </w:r>
      <w:r w:rsidR="003D1896" w:rsidRPr="003C5DB1">
        <w:t xml:space="preserve"> </w:t>
      </w:r>
      <w:r w:rsidR="003D1896">
        <w:t>полит</w:t>
      </w:r>
      <w:r w:rsidR="003D1896">
        <w:t>и</w:t>
      </w:r>
      <w:r w:rsidR="003D1896">
        <w:t>ке в области исправительных учреждений была открыта постоянная горячая линия, позволяющая заключенным легко связаться с Центральной тюремной админис</w:t>
      </w:r>
      <w:r w:rsidR="003D1896">
        <w:t>т</w:t>
      </w:r>
      <w:r w:rsidR="003D1896">
        <w:t>рацией</w:t>
      </w:r>
      <w:r w:rsidR="003D1896" w:rsidRPr="003C5DB1">
        <w:t xml:space="preserve">. </w:t>
      </w:r>
      <w:r w:rsidR="003D1896">
        <w:t>В</w:t>
      </w:r>
      <w:r w:rsidR="003D1896" w:rsidRPr="003C5DB1">
        <w:t xml:space="preserve"> </w:t>
      </w:r>
      <w:r w:rsidR="003D1896">
        <w:t>результате</w:t>
      </w:r>
      <w:r w:rsidR="003D1896" w:rsidRPr="003C5DB1">
        <w:t xml:space="preserve"> </w:t>
      </w:r>
      <w:r w:rsidR="003D1896">
        <w:t>этого</w:t>
      </w:r>
      <w:r w:rsidR="003D1896" w:rsidRPr="003C5DB1">
        <w:t xml:space="preserve"> </w:t>
      </w:r>
      <w:r w:rsidR="003D1896">
        <w:t>многие</w:t>
      </w:r>
      <w:r w:rsidR="003D1896" w:rsidRPr="003C5DB1">
        <w:t xml:space="preserve"> </w:t>
      </w:r>
      <w:r w:rsidR="003D1896">
        <w:t>вопросы</w:t>
      </w:r>
      <w:r w:rsidR="003D1896" w:rsidRPr="003C5DB1">
        <w:t xml:space="preserve">, </w:t>
      </w:r>
      <w:r w:rsidR="003D1896">
        <w:t>поднятые</w:t>
      </w:r>
      <w:r w:rsidR="003D1896" w:rsidRPr="003C5DB1">
        <w:t xml:space="preserve"> </w:t>
      </w:r>
      <w:r w:rsidR="003D1896">
        <w:t>заключенными</w:t>
      </w:r>
      <w:r w:rsidR="003D1896" w:rsidRPr="003C5DB1">
        <w:t xml:space="preserve">, </w:t>
      </w:r>
      <w:r w:rsidR="003D1896">
        <w:t>были</w:t>
      </w:r>
      <w:r w:rsidR="003D1896" w:rsidRPr="003C5DB1">
        <w:t xml:space="preserve"> </w:t>
      </w:r>
      <w:r w:rsidR="003D1896">
        <w:t>у</w:t>
      </w:r>
      <w:r w:rsidR="003D1896">
        <w:t>с</w:t>
      </w:r>
      <w:r w:rsidR="003D1896">
        <w:t>пешно</w:t>
      </w:r>
      <w:r w:rsidR="003D1896" w:rsidRPr="003C5DB1">
        <w:t xml:space="preserve"> </w:t>
      </w:r>
      <w:r w:rsidR="003D1896">
        <w:t>решены</w:t>
      </w:r>
      <w:r w:rsidR="003D1896" w:rsidRPr="003C5DB1">
        <w:t>.</w:t>
      </w:r>
    </w:p>
    <w:p w:rsidR="003D1896" w:rsidRPr="00D60A94" w:rsidRDefault="00DD4321" w:rsidP="00131A61">
      <w:pPr>
        <w:pStyle w:val="SingleTxtGR"/>
      </w:pPr>
      <w:r>
        <w:t>12.</w:t>
      </w:r>
      <w:r>
        <w:tab/>
      </w:r>
      <w:r w:rsidR="003D1896">
        <w:t>Систематическая</w:t>
      </w:r>
      <w:r w:rsidR="003D1896" w:rsidRPr="00780E4F">
        <w:t xml:space="preserve"> </w:t>
      </w:r>
      <w:r w:rsidR="003D1896">
        <w:t>политика</w:t>
      </w:r>
      <w:r w:rsidR="003D1896" w:rsidRPr="00780E4F">
        <w:t xml:space="preserve">, </w:t>
      </w:r>
      <w:r w:rsidR="003D1896">
        <w:t>направленная</w:t>
      </w:r>
      <w:r w:rsidR="003D1896" w:rsidRPr="00780E4F">
        <w:t xml:space="preserve"> </w:t>
      </w:r>
      <w:r w:rsidR="003D1896">
        <w:t>на</w:t>
      </w:r>
      <w:r w:rsidR="003D1896" w:rsidRPr="00780E4F">
        <w:t xml:space="preserve"> </w:t>
      </w:r>
      <w:r w:rsidR="003D1896">
        <w:t>то</w:t>
      </w:r>
      <w:r w:rsidR="003D1896" w:rsidRPr="00780E4F">
        <w:t xml:space="preserve">, </w:t>
      </w:r>
      <w:r w:rsidR="003D1896">
        <w:t>чтобы</w:t>
      </w:r>
      <w:r w:rsidR="003D1896" w:rsidRPr="00780E4F">
        <w:t xml:space="preserve"> </w:t>
      </w:r>
      <w:r w:rsidR="003D1896">
        <w:t>разрешать</w:t>
      </w:r>
      <w:r w:rsidR="003D1896" w:rsidRPr="00780E4F">
        <w:t xml:space="preserve"> </w:t>
      </w:r>
      <w:r w:rsidR="003D1896">
        <w:t>доступ к тюрьмам НПО</w:t>
      </w:r>
      <w:r w:rsidR="003D1896" w:rsidRPr="00780E4F">
        <w:t xml:space="preserve"> </w:t>
      </w:r>
      <w:r w:rsidR="003D1896">
        <w:t>и</w:t>
      </w:r>
      <w:r w:rsidR="003D1896" w:rsidRPr="00780E4F">
        <w:t xml:space="preserve"> </w:t>
      </w:r>
      <w:r w:rsidR="003D1896">
        <w:t>другим</w:t>
      </w:r>
      <w:r w:rsidR="003D1896" w:rsidRPr="00780E4F">
        <w:t xml:space="preserve"> </w:t>
      </w:r>
      <w:r w:rsidR="003D1896">
        <w:t>организациям, таким как</w:t>
      </w:r>
      <w:r w:rsidR="003D1896" w:rsidRPr="00780E4F">
        <w:t xml:space="preserve"> </w:t>
      </w:r>
      <w:r w:rsidR="003D1896">
        <w:t>коллегии адвокатов и пол</w:t>
      </w:r>
      <w:r w:rsidR="003D1896">
        <w:t>и</w:t>
      </w:r>
      <w:r w:rsidR="003D1896">
        <w:t>тические партии, улучшила транспарентность</w:t>
      </w:r>
      <w:r w:rsidR="003D1896" w:rsidRPr="00780E4F">
        <w:t xml:space="preserve">. </w:t>
      </w:r>
      <w:r w:rsidR="003D1896">
        <w:t>Ратификация</w:t>
      </w:r>
      <w:r w:rsidR="003D1896" w:rsidRPr="00300FE4">
        <w:t xml:space="preserve"> </w:t>
      </w:r>
      <w:r w:rsidR="003D1896">
        <w:t>Грецией</w:t>
      </w:r>
      <w:r w:rsidR="003D1896" w:rsidRPr="00300FE4">
        <w:t xml:space="preserve"> </w:t>
      </w:r>
      <w:r w:rsidR="003D1896">
        <w:t>Факульт</w:t>
      </w:r>
      <w:r w:rsidR="003D1896">
        <w:t>а</w:t>
      </w:r>
      <w:r w:rsidR="003D1896">
        <w:t>тивного</w:t>
      </w:r>
      <w:r w:rsidR="003D1896" w:rsidRPr="00300FE4">
        <w:t xml:space="preserve"> </w:t>
      </w:r>
      <w:r w:rsidR="003D1896">
        <w:t>протокола</w:t>
      </w:r>
      <w:r w:rsidR="003D1896" w:rsidRPr="00300FE4">
        <w:t xml:space="preserve"> </w:t>
      </w:r>
      <w:r w:rsidR="003D1896">
        <w:t>к</w:t>
      </w:r>
      <w:r w:rsidR="003D1896" w:rsidRPr="00300FE4">
        <w:t xml:space="preserve"> </w:t>
      </w:r>
      <w:r w:rsidR="003D1896">
        <w:t>Конвенции также значительно улучшит транспарентность</w:t>
      </w:r>
      <w:r w:rsidR="003D1896" w:rsidRPr="00300FE4">
        <w:t xml:space="preserve">. </w:t>
      </w:r>
      <w:r w:rsidR="003D1896">
        <w:t>В</w:t>
      </w:r>
      <w:r w:rsidR="003D1896" w:rsidRPr="00300FE4">
        <w:t xml:space="preserve"> </w:t>
      </w:r>
      <w:r w:rsidR="003D1896">
        <w:t>представленном</w:t>
      </w:r>
      <w:r w:rsidR="003D1896" w:rsidRPr="00300FE4">
        <w:t xml:space="preserve"> </w:t>
      </w:r>
      <w:r w:rsidR="003D1896">
        <w:t>в</w:t>
      </w:r>
      <w:r w:rsidR="003D1896" w:rsidRPr="00300FE4">
        <w:t xml:space="preserve"> </w:t>
      </w:r>
      <w:r w:rsidR="003D1896">
        <w:t>парламент</w:t>
      </w:r>
      <w:r w:rsidR="003D1896" w:rsidRPr="00300FE4">
        <w:t xml:space="preserve"> </w:t>
      </w:r>
      <w:r w:rsidR="003D1896">
        <w:t>Греции</w:t>
      </w:r>
      <w:r w:rsidR="003D1896" w:rsidRPr="00300FE4">
        <w:t xml:space="preserve"> </w:t>
      </w:r>
      <w:r w:rsidR="003D1896">
        <w:t>законопроекте Управление Омбудсмена Греции назначается в качестве национального превентивного механизма</w:t>
      </w:r>
      <w:r w:rsidR="003D1896" w:rsidRPr="00300FE4">
        <w:t xml:space="preserve">. </w:t>
      </w:r>
      <w:r w:rsidR="003D1896">
        <w:t>О</w:t>
      </w:r>
      <w:r w:rsidR="003D1896">
        <w:t>м</w:t>
      </w:r>
      <w:r w:rsidR="003D1896">
        <w:t>будсмену</w:t>
      </w:r>
      <w:r w:rsidR="003D1896" w:rsidRPr="00D60A94">
        <w:t xml:space="preserve"> </w:t>
      </w:r>
      <w:r w:rsidR="003D1896">
        <w:t>будет</w:t>
      </w:r>
      <w:r w:rsidR="003D1896" w:rsidRPr="00D60A94">
        <w:t xml:space="preserve"> </w:t>
      </w:r>
      <w:r w:rsidR="003D1896">
        <w:t>поручено</w:t>
      </w:r>
      <w:r w:rsidR="003D1896" w:rsidRPr="00D60A94">
        <w:t xml:space="preserve"> </w:t>
      </w:r>
      <w:r w:rsidR="003D1896">
        <w:t>проводить</w:t>
      </w:r>
      <w:r w:rsidR="003D1896" w:rsidRPr="00D60A94">
        <w:t xml:space="preserve"> </w:t>
      </w:r>
      <w:r w:rsidR="003D1896">
        <w:t>посещения</w:t>
      </w:r>
      <w:r w:rsidR="003D1896" w:rsidRPr="00D60A94">
        <w:t xml:space="preserve"> </w:t>
      </w:r>
      <w:r w:rsidR="003D1896">
        <w:t>мест</w:t>
      </w:r>
      <w:r w:rsidR="003D1896" w:rsidRPr="00D60A94">
        <w:t xml:space="preserve"> </w:t>
      </w:r>
      <w:r w:rsidR="003D1896">
        <w:t>содержания</w:t>
      </w:r>
      <w:r w:rsidR="003D1896" w:rsidRPr="00D60A94">
        <w:t xml:space="preserve"> </w:t>
      </w:r>
      <w:r w:rsidR="003D1896">
        <w:t>под</w:t>
      </w:r>
      <w:r w:rsidR="003D1896" w:rsidRPr="00D60A94">
        <w:t xml:space="preserve"> </w:t>
      </w:r>
      <w:r w:rsidR="003D1896">
        <w:t>стражей</w:t>
      </w:r>
      <w:r w:rsidR="003D1896" w:rsidRPr="00D60A94">
        <w:t xml:space="preserve">, </w:t>
      </w:r>
      <w:r w:rsidR="003D1896">
        <w:t>в</w:t>
      </w:r>
      <w:r w:rsidR="003D1896" w:rsidRPr="00D60A94">
        <w:t xml:space="preserve"> </w:t>
      </w:r>
      <w:r w:rsidR="003D1896">
        <w:t>особенности</w:t>
      </w:r>
      <w:r w:rsidR="003D1896" w:rsidRPr="00D60A94">
        <w:t xml:space="preserve"> </w:t>
      </w:r>
      <w:r w:rsidR="003D1896">
        <w:t>тюрем</w:t>
      </w:r>
      <w:r w:rsidR="003D1896" w:rsidRPr="00D60A94">
        <w:t>,</w:t>
      </w:r>
      <w:r w:rsidR="003D1896">
        <w:t xml:space="preserve"> полицейских участков и центров содержания под стр</w:t>
      </w:r>
      <w:r w:rsidR="003D1896">
        <w:t>а</w:t>
      </w:r>
      <w:r w:rsidR="003D1896">
        <w:t>жей, чтобы гарантировать профилактику и контроль в отношении любых пр</w:t>
      </w:r>
      <w:r w:rsidR="003D1896">
        <w:t>е</w:t>
      </w:r>
      <w:r w:rsidR="003D1896">
        <w:t>ступлений против человеческого достоинства и улучшение условий содерж</w:t>
      </w:r>
      <w:r w:rsidR="003D1896">
        <w:t>а</w:t>
      </w:r>
      <w:r w:rsidR="003D1896">
        <w:t>ния</w:t>
      </w:r>
      <w:r w:rsidR="003D1896" w:rsidRPr="00D60A94">
        <w:t>.</w:t>
      </w:r>
    </w:p>
    <w:p w:rsidR="003D1896" w:rsidRPr="003D7EC8" w:rsidRDefault="00DD4321" w:rsidP="00131A61">
      <w:pPr>
        <w:pStyle w:val="SingleTxtGR"/>
      </w:pPr>
      <w:r>
        <w:t>13.</w:t>
      </w:r>
      <w:r>
        <w:tab/>
      </w:r>
      <w:r w:rsidR="003D1896">
        <w:t>Несмотря</w:t>
      </w:r>
      <w:r w:rsidR="003D1896" w:rsidRPr="007C03C5">
        <w:t xml:space="preserve"> </w:t>
      </w:r>
      <w:r w:rsidR="003D1896">
        <w:t>на</w:t>
      </w:r>
      <w:r w:rsidR="003D1896" w:rsidRPr="007C03C5">
        <w:t xml:space="preserve"> </w:t>
      </w:r>
      <w:r w:rsidR="003D1896">
        <w:t>неблагоприятное</w:t>
      </w:r>
      <w:r w:rsidR="003D1896" w:rsidRPr="007C03C5">
        <w:t xml:space="preserve"> </w:t>
      </w:r>
      <w:r w:rsidR="003D1896">
        <w:t>финансовое</w:t>
      </w:r>
      <w:r w:rsidR="003D1896" w:rsidRPr="007C03C5">
        <w:t xml:space="preserve"> </w:t>
      </w:r>
      <w:r w:rsidR="003D1896">
        <w:t>положение</w:t>
      </w:r>
      <w:r w:rsidR="003D1896" w:rsidRPr="007C03C5">
        <w:t xml:space="preserve">, </w:t>
      </w:r>
      <w:r w:rsidR="003D1896">
        <w:t>был</w:t>
      </w:r>
      <w:r w:rsidR="003D1896" w:rsidRPr="007C03C5">
        <w:t xml:space="preserve"> </w:t>
      </w:r>
      <w:r w:rsidR="003D1896">
        <w:t>принят</w:t>
      </w:r>
      <w:r w:rsidR="003D1896" w:rsidRPr="007C03C5">
        <w:t xml:space="preserve"> </w:t>
      </w:r>
      <w:r w:rsidR="003D1896">
        <w:t>целый</w:t>
      </w:r>
      <w:r w:rsidR="003D1896" w:rsidRPr="007C03C5">
        <w:t xml:space="preserve"> </w:t>
      </w:r>
      <w:r w:rsidR="003D1896">
        <w:t>ряд</w:t>
      </w:r>
      <w:r w:rsidR="003D1896" w:rsidRPr="007C03C5">
        <w:t xml:space="preserve"> </w:t>
      </w:r>
      <w:r w:rsidR="003D1896">
        <w:t>мер</w:t>
      </w:r>
      <w:r w:rsidR="003D1896" w:rsidRPr="007C03C5">
        <w:t xml:space="preserve">, </w:t>
      </w:r>
      <w:r w:rsidR="003D1896">
        <w:t>направленных</w:t>
      </w:r>
      <w:r w:rsidR="003D1896" w:rsidRPr="007C03C5">
        <w:t xml:space="preserve"> </w:t>
      </w:r>
      <w:r w:rsidR="003D1896">
        <w:t>на</w:t>
      </w:r>
      <w:r w:rsidR="003D1896" w:rsidRPr="007C03C5">
        <w:t xml:space="preserve"> </w:t>
      </w:r>
      <w:r w:rsidR="003D1896">
        <w:t>улучшение медицинского обслуживания заключе</w:t>
      </w:r>
      <w:r w:rsidR="003D1896">
        <w:t>н</w:t>
      </w:r>
      <w:r w:rsidR="003D1896">
        <w:t>ных</w:t>
      </w:r>
      <w:r w:rsidR="003D1896" w:rsidRPr="007C03C5">
        <w:t xml:space="preserve">. </w:t>
      </w:r>
      <w:r w:rsidR="003D1896">
        <w:t xml:space="preserve">Более </w:t>
      </w:r>
      <w:r w:rsidR="003D1896" w:rsidRPr="007C03C5">
        <w:t>4</w:t>
      </w:r>
      <w:r w:rsidR="00F354B2">
        <w:t> </w:t>
      </w:r>
      <w:r w:rsidR="003D1896" w:rsidRPr="007C03C5">
        <w:t xml:space="preserve">000 </w:t>
      </w:r>
      <w:r w:rsidR="003D1896">
        <w:t>заключенных прошли осмотр на предмет выявления разли</w:t>
      </w:r>
      <w:r w:rsidR="003D1896">
        <w:t>ч</w:t>
      </w:r>
      <w:r w:rsidR="003D1896">
        <w:t>ных заболеваний</w:t>
      </w:r>
      <w:r w:rsidR="003D1896" w:rsidRPr="007C03C5">
        <w:t xml:space="preserve">. </w:t>
      </w:r>
      <w:r w:rsidR="003D1896">
        <w:t>Многим были сделаны прививки от гепатита, дифтерии и столбняка, или они прошли тестирование на СПИД и туберкулез</w:t>
      </w:r>
      <w:r w:rsidR="003D1896" w:rsidRPr="003D7EC8">
        <w:t xml:space="preserve">. </w:t>
      </w:r>
      <w:r w:rsidR="003D1896">
        <w:t>В</w:t>
      </w:r>
      <w:r w:rsidR="003D1896" w:rsidRPr="003D7EC8">
        <w:t xml:space="preserve"> </w:t>
      </w:r>
      <w:r w:rsidR="003D1896">
        <w:t>соответс</w:t>
      </w:r>
      <w:r w:rsidR="003D1896">
        <w:t>т</w:t>
      </w:r>
      <w:r w:rsidR="003D1896">
        <w:t>вии</w:t>
      </w:r>
      <w:r w:rsidR="003D1896" w:rsidRPr="003D7EC8">
        <w:t xml:space="preserve"> </w:t>
      </w:r>
      <w:r w:rsidR="003D1896">
        <w:t>с</w:t>
      </w:r>
      <w:r w:rsidR="003D1896" w:rsidRPr="003D7EC8">
        <w:t xml:space="preserve"> </w:t>
      </w:r>
      <w:r w:rsidR="003D1896">
        <w:t>новым</w:t>
      </w:r>
      <w:r w:rsidR="003D1896" w:rsidRPr="003D7EC8">
        <w:t xml:space="preserve"> </w:t>
      </w:r>
      <w:r w:rsidR="003D1896">
        <w:t>законопроектом</w:t>
      </w:r>
      <w:r w:rsidR="003D1896" w:rsidRPr="003D7EC8">
        <w:t xml:space="preserve"> </w:t>
      </w:r>
      <w:r w:rsidR="003D1896">
        <w:t>по</w:t>
      </w:r>
      <w:r w:rsidR="003D1896" w:rsidRPr="003D7EC8">
        <w:t xml:space="preserve"> </w:t>
      </w:r>
      <w:r w:rsidR="003D1896">
        <w:t>борьбе</w:t>
      </w:r>
      <w:r w:rsidR="003D1896" w:rsidRPr="003D7EC8">
        <w:t xml:space="preserve"> </w:t>
      </w:r>
      <w:r w:rsidR="003D1896">
        <w:t>с</w:t>
      </w:r>
      <w:r w:rsidR="003D1896" w:rsidRPr="003D7EC8">
        <w:t xml:space="preserve"> </w:t>
      </w:r>
      <w:r w:rsidR="003D1896">
        <w:t>наркотиками, представленном в па</w:t>
      </w:r>
      <w:r w:rsidR="003D1896">
        <w:t>р</w:t>
      </w:r>
      <w:r w:rsidR="003D1896">
        <w:t>ламент, каждый заключенный будет иметь право на лечение от наркозависим</w:t>
      </w:r>
      <w:r w:rsidR="003D1896">
        <w:t>о</w:t>
      </w:r>
      <w:r w:rsidR="003D1896">
        <w:t>сти</w:t>
      </w:r>
      <w:r w:rsidR="003D1896" w:rsidRPr="003D7EC8">
        <w:t>.</w:t>
      </w:r>
    </w:p>
    <w:p w:rsidR="003D1896" w:rsidRPr="00411FD7" w:rsidRDefault="00DD4321" w:rsidP="00131A61">
      <w:pPr>
        <w:pStyle w:val="SingleTxtGR"/>
      </w:pPr>
      <w:r>
        <w:t>14.</w:t>
      </w:r>
      <w:r>
        <w:tab/>
      </w:r>
      <w:r w:rsidR="003D1896">
        <w:t>Общепризнанно</w:t>
      </w:r>
      <w:r w:rsidR="003D1896" w:rsidRPr="00822894">
        <w:t xml:space="preserve">, </w:t>
      </w:r>
      <w:r w:rsidR="003D1896">
        <w:t>включая</w:t>
      </w:r>
      <w:r w:rsidR="003D1896" w:rsidRPr="00822894">
        <w:t xml:space="preserve"> </w:t>
      </w:r>
      <w:r w:rsidR="003D1896">
        <w:t>компетентные</w:t>
      </w:r>
      <w:r w:rsidR="003D1896" w:rsidRPr="00822894">
        <w:t xml:space="preserve"> </w:t>
      </w:r>
      <w:r w:rsidR="003D1896">
        <w:t>правозащитные</w:t>
      </w:r>
      <w:r w:rsidR="003D1896" w:rsidRPr="00822894">
        <w:t xml:space="preserve"> </w:t>
      </w:r>
      <w:r w:rsidR="003D1896">
        <w:t>процедуры</w:t>
      </w:r>
      <w:r w:rsidR="003D1896" w:rsidRPr="00822894">
        <w:t xml:space="preserve"> </w:t>
      </w:r>
      <w:r w:rsidR="003D1896">
        <w:t>О</w:t>
      </w:r>
      <w:r w:rsidR="003D1896">
        <w:t>р</w:t>
      </w:r>
      <w:r w:rsidR="003D1896">
        <w:t>ганизации</w:t>
      </w:r>
      <w:r w:rsidR="003D1896" w:rsidRPr="00822894">
        <w:t xml:space="preserve"> </w:t>
      </w:r>
      <w:r w:rsidR="003D1896">
        <w:t>Объединенных</w:t>
      </w:r>
      <w:r w:rsidR="003D1896" w:rsidRPr="00822894">
        <w:t xml:space="preserve"> </w:t>
      </w:r>
      <w:r w:rsidR="003D1896">
        <w:t>Наций</w:t>
      </w:r>
      <w:r w:rsidR="003D1896" w:rsidRPr="00822894">
        <w:t xml:space="preserve">, </w:t>
      </w:r>
      <w:r w:rsidR="003D1896">
        <w:t>что</w:t>
      </w:r>
      <w:r w:rsidR="003D1896" w:rsidRPr="00822894">
        <w:t xml:space="preserve"> </w:t>
      </w:r>
      <w:r w:rsidR="003D1896">
        <w:t>Греция испытывает на себе чрезвычайно сильное миграционное давление по причине своего географического распол</w:t>
      </w:r>
      <w:r w:rsidR="003D1896">
        <w:t>о</w:t>
      </w:r>
      <w:r w:rsidR="003D1896">
        <w:t>жения на внешней границе Европейского союза, своей протяженной сухопутной и морской границы и близости к основным странам происхождения нелегал</w:t>
      </w:r>
      <w:r w:rsidR="003D1896">
        <w:t>ь</w:t>
      </w:r>
      <w:r w:rsidR="003D1896">
        <w:t>ных мигрантов и их транзита</w:t>
      </w:r>
      <w:r w:rsidR="003D1896" w:rsidRPr="00822894">
        <w:t xml:space="preserve">. </w:t>
      </w:r>
      <w:r w:rsidR="003D1896">
        <w:t>С</w:t>
      </w:r>
      <w:r w:rsidR="003D1896" w:rsidRPr="00B872D6">
        <w:t xml:space="preserve"> 2008 </w:t>
      </w:r>
      <w:r w:rsidR="003D1896">
        <w:t>года</w:t>
      </w:r>
      <w:r w:rsidR="003D1896" w:rsidRPr="00B872D6">
        <w:t xml:space="preserve"> </w:t>
      </w:r>
      <w:r w:rsidR="003D1896">
        <w:t>более</w:t>
      </w:r>
      <w:r w:rsidR="003D1896" w:rsidRPr="00B872D6">
        <w:t xml:space="preserve"> 125 000 </w:t>
      </w:r>
      <w:r w:rsidR="003D1896">
        <w:t>человек</w:t>
      </w:r>
      <w:r w:rsidR="003D1896" w:rsidRPr="00B872D6">
        <w:t xml:space="preserve"> </w:t>
      </w:r>
      <w:r w:rsidR="003D1896">
        <w:t>ежегодно</w:t>
      </w:r>
      <w:r w:rsidR="003D1896" w:rsidRPr="00B872D6">
        <w:t xml:space="preserve"> </w:t>
      </w:r>
      <w:r w:rsidR="003D1896">
        <w:t>в</w:t>
      </w:r>
      <w:r w:rsidR="003D1896">
        <w:t>ы</w:t>
      </w:r>
      <w:r w:rsidR="003D1896">
        <w:t>являются как лица, незаконно въехавшие в Грецию или проживающие в ней</w:t>
      </w:r>
      <w:r w:rsidR="003D1896" w:rsidRPr="00B872D6">
        <w:t xml:space="preserve">. </w:t>
      </w:r>
      <w:r w:rsidR="003D1896">
        <w:t>Сотрудничество</w:t>
      </w:r>
      <w:r w:rsidR="003D1896" w:rsidRPr="00EB3883">
        <w:t xml:space="preserve"> </w:t>
      </w:r>
      <w:r w:rsidR="003D1896">
        <w:t>с</w:t>
      </w:r>
      <w:r w:rsidR="003D1896" w:rsidRPr="00EB3883">
        <w:t xml:space="preserve"> </w:t>
      </w:r>
      <w:r w:rsidR="003D1896" w:rsidRPr="000D1D62">
        <w:t>Европейским</w:t>
      </w:r>
      <w:r w:rsidR="003D1896" w:rsidRPr="00EB3883">
        <w:t xml:space="preserve"> </w:t>
      </w:r>
      <w:r w:rsidR="003D1896" w:rsidRPr="000D1D62">
        <w:t>агентством</w:t>
      </w:r>
      <w:r w:rsidR="003D1896" w:rsidRPr="00EB3883">
        <w:t xml:space="preserve"> </w:t>
      </w:r>
      <w:r w:rsidR="003D1896" w:rsidRPr="000D1D62">
        <w:t>по</w:t>
      </w:r>
      <w:r w:rsidR="003D1896" w:rsidRPr="00EB3883">
        <w:t xml:space="preserve"> </w:t>
      </w:r>
      <w:r w:rsidR="003D1896" w:rsidRPr="000D1D62">
        <w:t>управлению</w:t>
      </w:r>
      <w:r w:rsidR="003D1896" w:rsidRPr="00EB3883">
        <w:t xml:space="preserve"> </w:t>
      </w:r>
      <w:r w:rsidR="003D1896" w:rsidRPr="000D1D62">
        <w:t>оперативным</w:t>
      </w:r>
      <w:r w:rsidR="003D1896" w:rsidRPr="00EB3883">
        <w:t xml:space="preserve"> </w:t>
      </w:r>
      <w:r w:rsidR="003D1896" w:rsidRPr="000D1D62">
        <w:t>с</w:t>
      </w:r>
      <w:r w:rsidR="003D1896" w:rsidRPr="000D1D62">
        <w:t>о</w:t>
      </w:r>
      <w:r w:rsidR="003D1896" w:rsidRPr="000D1D62">
        <w:t>трудничеством</w:t>
      </w:r>
      <w:r w:rsidR="003D1896" w:rsidRPr="00EB3883">
        <w:t xml:space="preserve"> </w:t>
      </w:r>
      <w:r w:rsidR="003D1896" w:rsidRPr="000D1D62">
        <w:t>на</w:t>
      </w:r>
      <w:r w:rsidR="003D1896" w:rsidRPr="00EB3883">
        <w:t xml:space="preserve"> </w:t>
      </w:r>
      <w:r w:rsidR="003D1896" w:rsidRPr="000D1D62">
        <w:t>внешних</w:t>
      </w:r>
      <w:r w:rsidR="003D1896" w:rsidRPr="00EB3883">
        <w:t xml:space="preserve"> </w:t>
      </w:r>
      <w:r w:rsidR="003D1896" w:rsidRPr="000D1D62">
        <w:t>границах</w:t>
      </w:r>
      <w:r w:rsidR="003D1896" w:rsidRPr="00EB3883">
        <w:t xml:space="preserve"> </w:t>
      </w:r>
      <w:r w:rsidR="003D1896" w:rsidRPr="000D1D62">
        <w:t>государств</w:t>
      </w:r>
      <w:r w:rsidR="003D1896" w:rsidRPr="00EB3883">
        <w:t>-</w:t>
      </w:r>
      <w:r w:rsidR="003D1896" w:rsidRPr="000D1D62">
        <w:t>членов</w:t>
      </w:r>
      <w:r w:rsidR="003D1896" w:rsidRPr="00EB3883">
        <w:t xml:space="preserve"> </w:t>
      </w:r>
      <w:r w:rsidR="003D1896" w:rsidRPr="000D1D62">
        <w:t>Европейского</w:t>
      </w:r>
      <w:r w:rsidR="003D1896" w:rsidRPr="00EB3883">
        <w:t xml:space="preserve"> </w:t>
      </w:r>
      <w:r w:rsidR="003D1896" w:rsidRPr="000D1D62">
        <w:t>союза</w:t>
      </w:r>
      <w:r w:rsidR="003D1896" w:rsidRPr="00EB3883">
        <w:t xml:space="preserve"> (</w:t>
      </w:r>
      <w:r w:rsidR="003D1896" w:rsidRPr="000D1D62">
        <w:t>Фронтекс</w:t>
      </w:r>
      <w:r w:rsidR="003D1896" w:rsidRPr="00EB3883">
        <w:t xml:space="preserve">) </w:t>
      </w:r>
      <w:r w:rsidR="003D1896">
        <w:t>и укрепление местных полицейских управлений привели к улучш</w:t>
      </w:r>
      <w:r w:rsidR="003D1896">
        <w:t>е</w:t>
      </w:r>
      <w:r w:rsidR="003D1896">
        <w:t>нию ситуации на морских границах и вокруг островов</w:t>
      </w:r>
      <w:r w:rsidR="003D1896" w:rsidRPr="00EB3883">
        <w:t xml:space="preserve">. </w:t>
      </w:r>
      <w:r w:rsidR="003D1896">
        <w:t>В</w:t>
      </w:r>
      <w:r w:rsidR="003D1896" w:rsidRPr="00897D52">
        <w:t xml:space="preserve"> 2010 </w:t>
      </w:r>
      <w:r w:rsidR="003D1896">
        <w:t>году</w:t>
      </w:r>
      <w:r w:rsidR="003D1896" w:rsidRPr="00897D52">
        <w:t xml:space="preserve"> </w:t>
      </w:r>
      <w:r w:rsidR="003D1896">
        <w:t>количество</w:t>
      </w:r>
      <w:r w:rsidR="003D1896" w:rsidRPr="00897D52">
        <w:t xml:space="preserve"> </w:t>
      </w:r>
      <w:r w:rsidR="003D1896">
        <w:t>нелегальных</w:t>
      </w:r>
      <w:r w:rsidR="003D1896" w:rsidRPr="00897D52">
        <w:t xml:space="preserve"> </w:t>
      </w:r>
      <w:r w:rsidR="003D1896">
        <w:t>мигрантов</w:t>
      </w:r>
      <w:r w:rsidR="003D1896" w:rsidRPr="00897D52">
        <w:t xml:space="preserve">, </w:t>
      </w:r>
      <w:r w:rsidR="003D1896">
        <w:t>задержанных</w:t>
      </w:r>
      <w:r w:rsidR="003D1896" w:rsidRPr="00897D52">
        <w:t xml:space="preserve"> </w:t>
      </w:r>
      <w:r w:rsidR="003D1896">
        <w:t>на</w:t>
      </w:r>
      <w:r w:rsidR="003D1896" w:rsidRPr="00897D52">
        <w:t xml:space="preserve"> </w:t>
      </w:r>
      <w:r w:rsidR="003D1896">
        <w:t>сухопутных</w:t>
      </w:r>
      <w:r w:rsidR="003D1896" w:rsidRPr="00897D52">
        <w:t xml:space="preserve"> </w:t>
      </w:r>
      <w:r w:rsidR="003D1896">
        <w:t>границах</w:t>
      </w:r>
      <w:r w:rsidR="003D1896" w:rsidRPr="00897D52">
        <w:t xml:space="preserve">, </w:t>
      </w:r>
      <w:r w:rsidR="003D1896">
        <w:t>возросло в ч</w:t>
      </w:r>
      <w:r w:rsidR="003D1896">
        <w:t>е</w:t>
      </w:r>
      <w:r w:rsidR="003D1896">
        <w:t>тыре раза</w:t>
      </w:r>
      <w:r w:rsidR="003D1896" w:rsidRPr="00897D52">
        <w:t xml:space="preserve">. </w:t>
      </w:r>
      <w:r w:rsidR="003D1896">
        <w:t>В</w:t>
      </w:r>
      <w:r w:rsidR="003D1896" w:rsidRPr="006F6174">
        <w:t xml:space="preserve"> </w:t>
      </w:r>
      <w:r w:rsidR="003D1896">
        <w:t>регионе</w:t>
      </w:r>
      <w:r w:rsidR="003D1896" w:rsidRPr="006F6174">
        <w:t xml:space="preserve"> </w:t>
      </w:r>
      <w:r w:rsidR="003D1896">
        <w:t>Эврос</w:t>
      </w:r>
      <w:r w:rsidR="003D1896" w:rsidRPr="006F6174">
        <w:t xml:space="preserve"> </w:t>
      </w:r>
      <w:r w:rsidR="003D1896">
        <w:t>каждый день нелегально</w:t>
      </w:r>
      <w:r w:rsidR="003D1896" w:rsidRPr="006F6174">
        <w:t xml:space="preserve"> </w:t>
      </w:r>
      <w:r w:rsidR="003D1896">
        <w:t>переходят границу более</w:t>
      </w:r>
      <w:r w:rsidR="003D1896" w:rsidRPr="006F6174">
        <w:t xml:space="preserve"> 200 </w:t>
      </w:r>
      <w:r w:rsidR="003D1896">
        <w:t>человек</w:t>
      </w:r>
      <w:r w:rsidR="003D1896" w:rsidRPr="006F6174">
        <w:t xml:space="preserve">. </w:t>
      </w:r>
      <w:r w:rsidR="003D1896">
        <w:t>Такой</w:t>
      </w:r>
      <w:r w:rsidR="003D1896" w:rsidRPr="009B79E4">
        <w:t xml:space="preserve"> </w:t>
      </w:r>
      <w:r w:rsidR="003D1896">
        <w:t>массовый</w:t>
      </w:r>
      <w:r w:rsidR="003D1896" w:rsidRPr="009B79E4">
        <w:t xml:space="preserve"> </w:t>
      </w:r>
      <w:r w:rsidR="003D1896">
        <w:t>приток</w:t>
      </w:r>
      <w:r w:rsidR="003D1896" w:rsidRPr="009B79E4">
        <w:t xml:space="preserve"> </w:t>
      </w:r>
      <w:r w:rsidR="003D1896">
        <w:t>иностранных</w:t>
      </w:r>
      <w:r w:rsidR="003D1896" w:rsidRPr="009B79E4">
        <w:t xml:space="preserve"> </w:t>
      </w:r>
      <w:r w:rsidR="003D1896">
        <w:t>граждан</w:t>
      </w:r>
      <w:r w:rsidR="003D1896" w:rsidRPr="009B79E4">
        <w:t xml:space="preserve"> </w:t>
      </w:r>
      <w:r w:rsidR="003D1896">
        <w:t>несомненно</w:t>
      </w:r>
      <w:r w:rsidR="003D1896" w:rsidRPr="009B79E4">
        <w:t xml:space="preserve"> </w:t>
      </w:r>
      <w:r w:rsidR="003D1896">
        <w:t>ведет</w:t>
      </w:r>
      <w:r w:rsidR="003D1896" w:rsidRPr="009B79E4">
        <w:t xml:space="preserve"> </w:t>
      </w:r>
      <w:r w:rsidR="003D1896">
        <w:t>к</w:t>
      </w:r>
      <w:r w:rsidR="003D1896" w:rsidRPr="009B79E4">
        <w:t xml:space="preserve"> </w:t>
      </w:r>
      <w:r w:rsidR="003D1896">
        <w:t>переполнению</w:t>
      </w:r>
      <w:r w:rsidR="003D1896" w:rsidRPr="009B79E4">
        <w:t xml:space="preserve"> </w:t>
      </w:r>
      <w:r w:rsidR="003D1896">
        <w:t>соответствующих</w:t>
      </w:r>
      <w:r w:rsidR="003D1896" w:rsidRPr="009B79E4">
        <w:t xml:space="preserve"> </w:t>
      </w:r>
      <w:r w:rsidR="003D1896">
        <w:t>объектов</w:t>
      </w:r>
      <w:r w:rsidR="003D1896" w:rsidRPr="009B79E4">
        <w:t xml:space="preserve">. </w:t>
      </w:r>
      <w:r w:rsidR="003D1896">
        <w:t>Кроме</w:t>
      </w:r>
      <w:r w:rsidR="003D1896" w:rsidRPr="009B79E4">
        <w:t xml:space="preserve"> </w:t>
      </w:r>
      <w:r w:rsidR="003D1896">
        <w:t>того</w:t>
      </w:r>
      <w:r w:rsidR="003D1896" w:rsidRPr="009B79E4">
        <w:t xml:space="preserve">, </w:t>
      </w:r>
      <w:r w:rsidR="003D1896">
        <w:t>на Грецию приходится</w:t>
      </w:r>
      <w:r w:rsidR="003D1896" w:rsidRPr="009B79E4">
        <w:t xml:space="preserve"> 90% </w:t>
      </w:r>
      <w:r w:rsidR="003D1896">
        <w:t>всех</w:t>
      </w:r>
      <w:r w:rsidR="003D1896" w:rsidRPr="009B79E4">
        <w:t xml:space="preserve"> </w:t>
      </w:r>
      <w:r w:rsidR="003D1896">
        <w:t>выявленных</w:t>
      </w:r>
      <w:r w:rsidR="003D1896" w:rsidRPr="009B79E4">
        <w:t xml:space="preserve"> </w:t>
      </w:r>
      <w:r w:rsidR="003D1896">
        <w:t>незаконных</w:t>
      </w:r>
      <w:r w:rsidR="003D1896" w:rsidRPr="009B79E4">
        <w:t xml:space="preserve"> </w:t>
      </w:r>
      <w:r w:rsidR="003D1896">
        <w:t>пересечений</w:t>
      </w:r>
      <w:r w:rsidR="003D1896" w:rsidRPr="009B79E4">
        <w:t xml:space="preserve"> </w:t>
      </w:r>
      <w:r w:rsidR="003D1896">
        <w:t>границы</w:t>
      </w:r>
      <w:r w:rsidR="003D1896" w:rsidRPr="009B79E4">
        <w:t xml:space="preserve"> </w:t>
      </w:r>
      <w:r w:rsidR="003D1896">
        <w:t>в Европейском союзе, и она получает самое большое число ходатайств о предоставлении убежища, несмотря на свое относительно небольшое население</w:t>
      </w:r>
      <w:r w:rsidR="003D1896" w:rsidRPr="009B79E4">
        <w:t xml:space="preserve">. </w:t>
      </w:r>
      <w:r w:rsidR="003D1896">
        <w:t>Регламент</w:t>
      </w:r>
      <w:r w:rsidR="003D1896" w:rsidRPr="00411FD7">
        <w:t xml:space="preserve"> </w:t>
      </w:r>
      <w:r w:rsidR="00C66DD2">
        <w:t>"</w:t>
      </w:r>
      <w:r w:rsidR="003D1896">
        <w:t>Дублин</w:t>
      </w:r>
      <w:r w:rsidR="003D1896" w:rsidRPr="00411FD7">
        <w:t xml:space="preserve"> </w:t>
      </w:r>
      <w:r w:rsidR="003D1896">
        <w:t>II</w:t>
      </w:r>
      <w:r w:rsidR="00C66DD2">
        <w:t>"</w:t>
      </w:r>
      <w:r w:rsidR="003D1896" w:rsidRPr="00411FD7">
        <w:t xml:space="preserve">, </w:t>
      </w:r>
      <w:r w:rsidR="003D1896">
        <w:t>которым</w:t>
      </w:r>
      <w:r w:rsidR="003D1896" w:rsidRPr="00411FD7">
        <w:t xml:space="preserve"> </w:t>
      </w:r>
      <w:r w:rsidR="003D1896">
        <w:t>определяется</w:t>
      </w:r>
      <w:r w:rsidR="003D1896" w:rsidRPr="00411FD7">
        <w:t xml:space="preserve"> </w:t>
      </w:r>
      <w:r w:rsidR="003D1896">
        <w:t>государство</w:t>
      </w:r>
      <w:r w:rsidR="003D1896" w:rsidRPr="00411FD7">
        <w:t>-</w:t>
      </w:r>
      <w:r w:rsidR="003D1896">
        <w:t>член</w:t>
      </w:r>
      <w:r w:rsidR="003D1896" w:rsidRPr="00411FD7">
        <w:t xml:space="preserve">, </w:t>
      </w:r>
      <w:r w:rsidR="003D1896">
        <w:t>ответственное</w:t>
      </w:r>
      <w:r w:rsidR="003D1896" w:rsidRPr="00411FD7">
        <w:t xml:space="preserve"> </w:t>
      </w:r>
      <w:r w:rsidR="003D1896">
        <w:t>за</w:t>
      </w:r>
      <w:r w:rsidR="003D1896" w:rsidRPr="00411FD7">
        <w:t xml:space="preserve"> </w:t>
      </w:r>
      <w:r w:rsidR="003D1896">
        <w:t>рассмотрение</w:t>
      </w:r>
      <w:r w:rsidR="003D1896" w:rsidRPr="00411FD7">
        <w:t xml:space="preserve"> </w:t>
      </w:r>
      <w:r w:rsidR="003D1896">
        <w:t>ход</w:t>
      </w:r>
      <w:r w:rsidR="003D1896">
        <w:t>а</w:t>
      </w:r>
      <w:r w:rsidR="003D1896">
        <w:t>тайства</w:t>
      </w:r>
      <w:r w:rsidR="003D1896" w:rsidRPr="00411FD7">
        <w:t xml:space="preserve"> </w:t>
      </w:r>
      <w:r w:rsidR="003D1896">
        <w:t>о</w:t>
      </w:r>
      <w:r w:rsidR="003D1896" w:rsidRPr="00411FD7">
        <w:t xml:space="preserve"> </w:t>
      </w:r>
      <w:r w:rsidR="003D1896">
        <w:t>предоставлении</w:t>
      </w:r>
      <w:r w:rsidR="003D1896" w:rsidRPr="00411FD7">
        <w:t xml:space="preserve"> </w:t>
      </w:r>
      <w:r w:rsidR="003D1896">
        <w:t>убежища</w:t>
      </w:r>
      <w:r w:rsidR="003D1896" w:rsidRPr="00411FD7">
        <w:t xml:space="preserve">, </w:t>
      </w:r>
      <w:r w:rsidR="003D1896">
        <w:t>поданного в одном из</w:t>
      </w:r>
      <w:r w:rsidR="00F354B2">
        <w:t xml:space="preserve"> </w:t>
      </w:r>
      <w:r w:rsidR="003D1896">
        <w:t>государств-членов гражданином третьей страны</w:t>
      </w:r>
      <w:r w:rsidR="003D1896" w:rsidRPr="00411FD7">
        <w:t xml:space="preserve">, </w:t>
      </w:r>
      <w:r w:rsidR="003D1896">
        <w:t>ложится чрезвычайно тяжелым бременем на Гр</w:t>
      </w:r>
      <w:r w:rsidR="003D1896">
        <w:t>е</w:t>
      </w:r>
      <w:r w:rsidR="003D1896">
        <w:t>цию</w:t>
      </w:r>
      <w:r w:rsidR="003D1896" w:rsidRPr="00411FD7">
        <w:t xml:space="preserve">, </w:t>
      </w:r>
      <w:r w:rsidR="003D1896">
        <w:t>являющуюся одним из основных пунктов въезда в Союз</w:t>
      </w:r>
      <w:r w:rsidR="003D1896" w:rsidRPr="00411FD7">
        <w:t>.</w:t>
      </w:r>
    </w:p>
    <w:p w:rsidR="003D1896" w:rsidRPr="00D64B0F" w:rsidRDefault="00DD4321" w:rsidP="00131A61">
      <w:pPr>
        <w:pStyle w:val="SingleTxtGR"/>
      </w:pPr>
      <w:r>
        <w:t>15.</w:t>
      </w:r>
      <w:r>
        <w:tab/>
      </w:r>
      <w:r w:rsidR="003D1896">
        <w:t>Хотя</w:t>
      </w:r>
      <w:r w:rsidR="003D1896" w:rsidRPr="002211D9">
        <w:t xml:space="preserve"> </w:t>
      </w:r>
      <w:r w:rsidR="003D1896">
        <w:t>Греция</w:t>
      </w:r>
      <w:r w:rsidR="003D1896" w:rsidRPr="002211D9">
        <w:t xml:space="preserve"> </w:t>
      </w:r>
      <w:r w:rsidR="003D1896">
        <w:t>в</w:t>
      </w:r>
      <w:r w:rsidR="003D1896" w:rsidRPr="002211D9">
        <w:t xml:space="preserve"> </w:t>
      </w:r>
      <w:r w:rsidR="003D1896">
        <w:t>настоящее</w:t>
      </w:r>
      <w:r w:rsidR="003D1896" w:rsidRPr="002211D9">
        <w:t xml:space="preserve"> </w:t>
      </w:r>
      <w:r w:rsidR="003D1896">
        <w:t>время</w:t>
      </w:r>
      <w:r w:rsidR="003D1896" w:rsidRPr="002211D9">
        <w:t xml:space="preserve"> </w:t>
      </w:r>
      <w:r w:rsidR="003D1896">
        <w:t>сталкивается</w:t>
      </w:r>
      <w:r w:rsidR="003D1896" w:rsidRPr="002211D9">
        <w:t xml:space="preserve"> </w:t>
      </w:r>
      <w:r w:rsidR="003D1896">
        <w:t>с</w:t>
      </w:r>
      <w:r w:rsidR="003D1896" w:rsidRPr="002211D9">
        <w:t xml:space="preserve"> </w:t>
      </w:r>
      <w:r w:rsidR="003D1896">
        <w:t>серьезными</w:t>
      </w:r>
      <w:r w:rsidR="003D1896" w:rsidRPr="002211D9">
        <w:t xml:space="preserve"> </w:t>
      </w:r>
      <w:r w:rsidR="003D1896">
        <w:t>финансовыми</w:t>
      </w:r>
      <w:r w:rsidR="003D1896" w:rsidRPr="002211D9">
        <w:t xml:space="preserve"> </w:t>
      </w:r>
      <w:r w:rsidR="003D1896">
        <w:t>трудностями</w:t>
      </w:r>
      <w:r w:rsidR="003D1896" w:rsidRPr="002211D9">
        <w:t xml:space="preserve">, </w:t>
      </w:r>
      <w:r w:rsidR="003D1896">
        <w:t>ее</w:t>
      </w:r>
      <w:r w:rsidR="003D1896" w:rsidRPr="002211D9">
        <w:t xml:space="preserve"> </w:t>
      </w:r>
      <w:r w:rsidR="003D1896">
        <w:t>власти</w:t>
      </w:r>
      <w:r w:rsidR="003D1896" w:rsidRPr="002211D9">
        <w:t xml:space="preserve"> </w:t>
      </w:r>
      <w:r w:rsidR="003D1896">
        <w:t>по-прежнему полностью осознают свою обязанность соблюдать международное право прав человека</w:t>
      </w:r>
      <w:r w:rsidR="003D1896" w:rsidRPr="002211D9">
        <w:t xml:space="preserve">. </w:t>
      </w:r>
      <w:r w:rsidR="003D1896">
        <w:t>Объявленные</w:t>
      </w:r>
      <w:r w:rsidR="003D1896" w:rsidRPr="002211D9">
        <w:t xml:space="preserve"> </w:t>
      </w:r>
      <w:r w:rsidR="003D1896">
        <w:t>Грецией</w:t>
      </w:r>
      <w:r w:rsidR="003D1896" w:rsidRPr="002211D9">
        <w:t xml:space="preserve"> </w:t>
      </w:r>
      <w:r w:rsidR="003D1896">
        <w:t>меры</w:t>
      </w:r>
      <w:r w:rsidR="003D1896" w:rsidRPr="002211D9">
        <w:t xml:space="preserve"> </w:t>
      </w:r>
      <w:r w:rsidR="003D1896">
        <w:t>об</w:t>
      </w:r>
      <w:r w:rsidR="003D1896" w:rsidRPr="002211D9">
        <w:t xml:space="preserve"> </w:t>
      </w:r>
      <w:r w:rsidR="003D1896">
        <w:t>обращении</w:t>
      </w:r>
      <w:r w:rsidR="003D1896" w:rsidRPr="002211D9">
        <w:t xml:space="preserve"> </w:t>
      </w:r>
      <w:r w:rsidR="003D1896">
        <w:t>с</w:t>
      </w:r>
      <w:r w:rsidR="003D1896" w:rsidRPr="002211D9">
        <w:t xml:space="preserve"> </w:t>
      </w:r>
      <w:r w:rsidR="003D1896">
        <w:t>мигрантами</w:t>
      </w:r>
      <w:r w:rsidR="003D1896" w:rsidRPr="002211D9">
        <w:t xml:space="preserve">, </w:t>
      </w:r>
      <w:r w:rsidR="003D1896">
        <w:t>содержащимися</w:t>
      </w:r>
      <w:r w:rsidR="003D1896" w:rsidRPr="002211D9">
        <w:t xml:space="preserve"> </w:t>
      </w:r>
      <w:r w:rsidR="003D1896">
        <w:t>под</w:t>
      </w:r>
      <w:r w:rsidR="003D1896" w:rsidRPr="002211D9">
        <w:t xml:space="preserve"> </w:t>
      </w:r>
      <w:r w:rsidR="003D1896">
        <w:t>стражей</w:t>
      </w:r>
      <w:r w:rsidR="003D1896" w:rsidRPr="002211D9">
        <w:t xml:space="preserve">, </w:t>
      </w:r>
      <w:r w:rsidR="003D1896">
        <w:t>и просителями убеж</w:t>
      </w:r>
      <w:r w:rsidR="003D1896">
        <w:t>и</w:t>
      </w:r>
      <w:r w:rsidR="003D1896">
        <w:t>ща были одобрены Европейским союзом</w:t>
      </w:r>
      <w:r w:rsidR="003D1896" w:rsidRPr="002211D9">
        <w:t xml:space="preserve">. </w:t>
      </w:r>
      <w:r w:rsidR="003D1896">
        <w:t>Они включают в себя создание це</w:t>
      </w:r>
      <w:r w:rsidR="003D1896">
        <w:t>н</w:t>
      </w:r>
      <w:r w:rsidR="003D1896">
        <w:t>тров по приему</w:t>
      </w:r>
      <w:r w:rsidR="003D1896" w:rsidRPr="002211D9">
        <w:t xml:space="preserve">, </w:t>
      </w:r>
      <w:r w:rsidR="003D1896">
        <w:t>модернизацию существующих центров содержания мигрантов под стражей и создание новых</w:t>
      </w:r>
      <w:r w:rsidR="003D1896" w:rsidRPr="002211D9">
        <w:t xml:space="preserve">. </w:t>
      </w:r>
      <w:r w:rsidR="003D1896">
        <w:t>Таким</w:t>
      </w:r>
      <w:r w:rsidR="003D1896" w:rsidRPr="00F91C68">
        <w:t xml:space="preserve"> </w:t>
      </w:r>
      <w:r w:rsidR="003D1896">
        <w:t>образом</w:t>
      </w:r>
      <w:r w:rsidR="003D1896" w:rsidRPr="00F91C68">
        <w:t xml:space="preserve">, </w:t>
      </w:r>
      <w:r w:rsidR="003D1896">
        <w:t>условия</w:t>
      </w:r>
      <w:r w:rsidR="003D1896" w:rsidRPr="00F91C68">
        <w:t xml:space="preserve"> </w:t>
      </w:r>
      <w:r w:rsidR="003D1896">
        <w:t>по</w:t>
      </w:r>
      <w:r w:rsidR="003D1896" w:rsidRPr="00F91C68">
        <w:t xml:space="preserve"> </w:t>
      </w:r>
      <w:r w:rsidR="003D1896">
        <w:t>приему</w:t>
      </w:r>
      <w:r w:rsidR="003D1896" w:rsidRPr="00F91C68">
        <w:t xml:space="preserve"> </w:t>
      </w:r>
      <w:r w:rsidR="003D1896">
        <w:t>и</w:t>
      </w:r>
      <w:r w:rsidR="003D1896" w:rsidRPr="00F91C68">
        <w:t xml:space="preserve"> </w:t>
      </w:r>
      <w:r w:rsidR="003D1896">
        <w:t>размещ</w:t>
      </w:r>
      <w:r w:rsidR="003D1896">
        <w:t>е</w:t>
      </w:r>
      <w:r w:rsidR="003D1896">
        <w:t>нию</w:t>
      </w:r>
      <w:r w:rsidR="003D1896" w:rsidRPr="00F91C68">
        <w:t xml:space="preserve"> </w:t>
      </w:r>
      <w:r w:rsidR="003D1896">
        <w:t>мигрантов</w:t>
      </w:r>
      <w:r w:rsidR="003D1896" w:rsidRPr="00F91C68">
        <w:t xml:space="preserve">, </w:t>
      </w:r>
      <w:r w:rsidR="003D1896">
        <w:t>которые</w:t>
      </w:r>
      <w:r w:rsidR="003D1896" w:rsidRPr="00F91C68">
        <w:t xml:space="preserve"> </w:t>
      </w:r>
      <w:r w:rsidR="003D1896">
        <w:t>ожидают</w:t>
      </w:r>
      <w:r w:rsidR="003D1896" w:rsidRPr="00F91C68">
        <w:t xml:space="preserve"> </w:t>
      </w:r>
      <w:r w:rsidR="003D1896">
        <w:t>исполнения</w:t>
      </w:r>
      <w:r w:rsidR="003D1896" w:rsidRPr="00F91C68">
        <w:t xml:space="preserve"> </w:t>
      </w:r>
      <w:r w:rsidR="003D1896">
        <w:t>административного или судебн</w:t>
      </w:r>
      <w:r w:rsidR="003D1896">
        <w:t>о</w:t>
      </w:r>
      <w:r w:rsidR="003D1896">
        <w:t>го решения о высылке, будут соответствовать международным стандартам</w:t>
      </w:r>
      <w:r w:rsidR="003D1896" w:rsidRPr="00F91C68">
        <w:t xml:space="preserve">. </w:t>
      </w:r>
      <w:r w:rsidR="003D1896">
        <w:t>Н</w:t>
      </w:r>
      <w:r w:rsidR="003D1896">
        <w:t>а</w:t>
      </w:r>
      <w:r w:rsidR="003D1896">
        <w:t>циональная</w:t>
      </w:r>
      <w:r w:rsidR="003D1896" w:rsidRPr="00D64B0F">
        <w:t xml:space="preserve"> </w:t>
      </w:r>
      <w:r w:rsidR="003D1896">
        <w:t>система</w:t>
      </w:r>
      <w:r w:rsidR="003D1896" w:rsidRPr="00D64B0F">
        <w:t xml:space="preserve"> </w:t>
      </w:r>
      <w:r w:rsidR="003D1896">
        <w:t>предоставления</w:t>
      </w:r>
      <w:r w:rsidR="003D1896" w:rsidRPr="00D64B0F">
        <w:t xml:space="preserve"> </w:t>
      </w:r>
      <w:r w:rsidR="003D1896">
        <w:t>убежища</w:t>
      </w:r>
      <w:r w:rsidR="003D1896" w:rsidRPr="00D64B0F">
        <w:t xml:space="preserve"> </w:t>
      </w:r>
      <w:r w:rsidR="003D1896">
        <w:t>в</w:t>
      </w:r>
      <w:r w:rsidR="003D1896" w:rsidRPr="00D64B0F">
        <w:t xml:space="preserve"> </w:t>
      </w:r>
      <w:r w:rsidR="003D1896">
        <w:t>настоящее</w:t>
      </w:r>
      <w:r w:rsidR="003D1896" w:rsidRPr="00D64B0F">
        <w:t xml:space="preserve"> </w:t>
      </w:r>
      <w:r w:rsidR="003D1896">
        <w:t>время</w:t>
      </w:r>
      <w:r w:rsidR="003D1896" w:rsidRPr="00D64B0F">
        <w:t xml:space="preserve"> </w:t>
      </w:r>
      <w:r w:rsidR="003D1896">
        <w:t>реформируе</w:t>
      </w:r>
      <w:r w:rsidR="003D1896">
        <w:t>т</w:t>
      </w:r>
      <w:r w:rsidR="003D1896">
        <w:t>ся</w:t>
      </w:r>
      <w:r w:rsidR="003D1896" w:rsidRPr="00D64B0F">
        <w:t xml:space="preserve">, </w:t>
      </w:r>
      <w:r w:rsidR="003D1896">
        <w:t>и</w:t>
      </w:r>
      <w:r w:rsidR="003D1896" w:rsidRPr="00D64B0F">
        <w:t xml:space="preserve"> </w:t>
      </w:r>
      <w:r w:rsidR="003D1896">
        <w:t>новые процедуры возвращения, основанные на современной, интегрир</w:t>
      </w:r>
      <w:r w:rsidR="003D1896">
        <w:t>о</w:t>
      </w:r>
      <w:r w:rsidR="003D1896">
        <w:t>ванной и децентрализованной политике, обеспечат рациональное и эффекти</w:t>
      </w:r>
      <w:r w:rsidR="003D1896">
        <w:t>в</w:t>
      </w:r>
      <w:r w:rsidR="003D1896">
        <w:t>ное управление миграционными потоками</w:t>
      </w:r>
      <w:r w:rsidR="003D1896" w:rsidRPr="00D64B0F">
        <w:t>.</w:t>
      </w:r>
    </w:p>
    <w:p w:rsidR="003D1896" w:rsidRPr="00A34D17" w:rsidRDefault="00DD4321" w:rsidP="00131A61">
      <w:pPr>
        <w:pStyle w:val="SingleTxtGR"/>
      </w:pPr>
      <w:r>
        <w:t>16.</w:t>
      </w:r>
      <w:r>
        <w:tab/>
      </w:r>
      <w:r w:rsidR="003D1896">
        <w:t>В</w:t>
      </w:r>
      <w:r w:rsidR="003D1896" w:rsidRPr="003C1EF5">
        <w:t xml:space="preserve"> </w:t>
      </w:r>
      <w:r w:rsidR="003D1896">
        <w:t>рамках</w:t>
      </w:r>
      <w:r w:rsidR="003D1896" w:rsidRPr="003C1EF5">
        <w:t xml:space="preserve"> </w:t>
      </w:r>
      <w:r w:rsidR="003D1896">
        <w:t>Министерства</w:t>
      </w:r>
      <w:r w:rsidR="003D1896" w:rsidRPr="003C1EF5">
        <w:t xml:space="preserve"> </w:t>
      </w:r>
      <w:r w:rsidR="003D1896">
        <w:t>защиты</w:t>
      </w:r>
      <w:r w:rsidR="003D1896" w:rsidRPr="003C1EF5">
        <w:t xml:space="preserve"> </w:t>
      </w:r>
      <w:r w:rsidR="003D1896">
        <w:t>гражданина</w:t>
      </w:r>
      <w:r w:rsidR="003D1896" w:rsidRPr="003C1EF5">
        <w:t xml:space="preserve"> </w:t>
      </w:r>
      <w:r w:rsidR="003D1896">
        <w:t>были</w:t>
      </w:r>
      <w:r w:rsidR="003D1896" w:rsidRPr="003C1EF5">
        <w:t xml:space="preserve"> </w:t>
      </w:r>
      <w:r w:rsidR="003D1896">
        <w:t>созданы</w:t>
      </w:r>
      <w:r w:rsidR="003D1896" w:rsidRPr="003C1EF5">
        <w:t xml:space="preserve"> </w:t>
      </w:r>
      <w:r w:rsidR="003D1896">
        <w:t>службы</w:t>
      </w:r>
      <w:r w:rsidR="003D1896" w:rsidRPr="003C1EF5">
        <w:t xml:space="preserve"> </w:t>
      </w:r>
      <w:r w:rsidR="003D1896">
        <w:t>пе</w:t>
      </w:r>
      <w:r w:rsidR="003D1896">
        <w:t>р</w:t>
      </w:r>
      <w:r w:rsidR="003D1896">
        <w:t>воначального</w:t>
      </w:r>
      <w:r w:rsidR="003D1896" w:rsidRPr="003C1EF5">
        <w:t xml:space="preserve"> </w:t>
      </w:r>
      <w:r w:rsidR="003D1896">
        <w:t>приема мигрантов</w:t>
      </w:r>
      <w:r w:rsidR="003D1896" w:rsidRPr="003C1EF5">
        <w:t xml:space="preserve"> </w:t>
      </w:r>
      <w:r w:rsidR="003D1896">
        <w:t>и</w:t>
      </w:r>
      <w:r w:rsidR="003D1896" w:rsidRPr="003C1EF5">
        <w:t xml:space="preserve"> </w:t>
      </w:r>
      <w:r w:rsidR="003D1896">
        <w:t>обработки ходатайств о предоставлении уб</w:t>
      </w:r>
      <w:r w:rsidR="003D1896">
        <w:t>е</w:t>
      </w:r>
      <w:r w:rsidR="003D1896">
        <w:t>жища, имеющие независимые административные и организационные структ</w:t>
      </w:r>
      <w:r w:rsidR="003D1896">
        <w:t>у</w:t>
      </w:r>
      <w:r w:rsidR="003D1896">
        <w:t>ры, где работает квалифицированный гражданский персонал</w:t>
      </w:r>
      <w:r w:rsidR="003D1896" w:rsidRPr="003C1EF5">
        <w:t xml:space="preserve">. </w:t>
      </w:r>
      <w:r w:rsidR="003D1896">
        <w:t>Ожидается</w:t>
      </w:r>
      <w:r w:rsidR="003D1896" w:rsidRPr="007E4E67">
        <w:t xml:space="preserve">, </w:t>
      </w:r>
      <w:r w:rsidR="003D1896">
        <w:t>что</w:t>
      </w:r>
      <w:r w:rsidR="003D1896" w:rsidRPr="007E4E67">
        <w:t xml:space="preserve"> </w:t>
      </w:r>
      <w:r w:rsidR="003D1896">
        <w:t>первый</w:t>
      </w:r>
      <w:r w:rsidR="003D1896" w:rsidRPr="007E4E67">
        <w:t xml:space="preserve"> </w:t>
      </w:r>
      <w:r w:rsidR="003D1896">
        <w:t>центр</w:t>
      </w:r>
      <w:r w:rsidR="003D1896" w:rsidRPr="007E4E67">
        <w:t xml:space="preserve"> </w:t>
      </w:r>
      <w:r w:rsidR="003D1896">
        <w:t>такого</w:t>
      </w:r>
      <w:r w:rsidR="003D1896" w:rsidRPr="007E4E67">
        <w:t xml:space="preserve"> </w:t>
      </w:r>
      <w:r w:rsidR="003D1896">
        <w:t>типа</w:t>
      </w:r>
      <w:r w:rsidR="003D1896" w:rsidRPr="007E4E67">
        <w:t xml:space="preserve"> </w:t>
      </w:r>
      <w:r w:rsidR="003D1896">
        <w:t>полностью</w:t>
      </w:r>
      <w:r w:rsidR="003D1896" w:rsidRPr="007E4E67">
        <w:t xml:space="preserve"> </w:t>
      </w:r>
      <w:r w:rsidR="003D1896">
        <w:t>войдет</w:t>
      </w:r>
      <w:r w:rsidR="003D1896" w:rsidRPr="007E4E67">
        <w:t xml:space="preserve"> </w:t>
      </w:r>
      <w:r w:rsidR="003D1896">
        <w:t>в</w:t>
      </w:r>
      <w:r w:rsidR="003D1896" w:rsidRPr="007E4E67">
        <w:t xml:space="preserve"> </w:t>
      </w:r>
      <w:r w:rsidR="003D1896">
        <w:t>строй</w:t>
      </w:r>
      <w:r w:rsidR="003D1896" w:rsidRPr="007E4E67">
        <w:t xml:space="preserve"> </w:t>
      </w:r>
      <w:r w:rsidR="003D1896">
        <w:t>действующих</w:t>
      </w:r>
      <w:r w:rsidR="003D1896" w:rsidRPr="007E4E67">
        <w:t xml:space="preserve"> </w:t>
      </w:r>
      <w:r w:rsidR="003D1896">
        <w:t xml:space="preserve">к сентябрю </w:t>
      </w:r>
      <w:r w:rsidR="003D1896" w:rsidRPr="003D1896">
        <w:t xml:space="preserve">2012 </w:t>
      </w:r>
      <w:r w:rsidR="003D1896">
        <w:t>года</w:t>
      </w:r>
      <w:r w:rsidR="003D1896" w:rsidRPr="003D1896">
        <w:t xml:space="preserve">. </w:t>
      </w:r>
      <w:r w:rsidR="003D1896">
        <w:t>Общие</w:t>
      </w:r>
      <w:r w:rsidR="003D1896" w:rsidRPr="002C43D2">
        <w:t xml:space="preserve"> </w:t>
      </w:r>
      <w:r w:rsidR="003D1896">
        <w:t>правила</w:t>
      </w:r>
      <w:r w:rsidR="003D1896" w:rsidRPr="002C43D2">
        <w:t xml:space="preserve"> </w:t>
      </w:r>
      <w:r w:rsidR="003D1896">
        <w:t>функционирования</w:t>
      </w:r>
      <w:r w:rsidR="003D1896" w:rsidRPr="002C43D2">
        <w:t xml:space="preserve"> </w:t>
      </w:r>
      <w:r w:rsidR="003D1896">
        <w:t>региональных</w:t>
      </w:r>
      <w:r w:rsidR="003D1896" w:rsidRPr="002C43D2">
        <w:t xml:space="preserve"> </w:t>
      </w:r>
      <w:r w:rsidR="003D1896">
        <w:t>служб</w:t>
      </w:r>
      <w:r w:rsidR="003D1896" w:rsidRPr="002C43D2">
        <w:t xml:space="preserve"> </w:t>
      </w:r>
      <w:r w:rsidR="003D1896">
        <w:t>первон</w:t>
      </w:r>
      <w:r w:rsidR="003D1896">
        <w:t>а</w:t>
      </w:r>
      <w:r w:rsidR="003D1896">
        <w:t>чального</w:t>
      </w:r>
      <w:r w:rsidR="003D1896" w:rsidRPr="002C43D2">
        <w:t xml:space="preserve"> </w:t>
      </w:r>
      <w:r w:rsidR="003D1896">
        <w:t>приема</w:t>
      </w:r>
      <w:r w:rsidR="003D1896" w:rsidRPr="002C43D2">
        <w:t xml:space="preserve"> </w:t>
      </w:r>
      <w:r w:rsidR="003D1896">
        <w:t>уже</w:t>
      </w:r>
      <w:r w:rsidR="003D1896" w:rsidRPr="002C43D2">
        <w:t xml:space="preserve"> </w:t>
      </w:r>
      <w:r w:rsidR="003D1896">
        <w:t>действуют</w:t>
      </w:r>
      <w:r w:rsidR="003D1896" w:rsidRPr="002C43D2">
        <w:t xml:space="preserve">. </w:t>
      </w:r>
      <w:r w:rsidR="003D1896">
        <w:t>Цель</w:t>
      </w:r>
      <w:r w:rsidR="003D1896" w:rsidRPr="002C43D2">
        <w:t xml:space="preserve"> </w:t>
      </w:r>
      <w:r w:rsidR="003D1896">
        <w:t>состоит</w:t>
      </w:r>
      <w:r w:rsidR="003D1896" w:rsidRPr="002C43D2">
        <w:t xml:space="preserve"> </w:t>
      </w:r>
      <w:r w:rsidR="003D1896">
        <w:t>в</w:t>
      </w:r>
      <w:r w:rsidR="003D1896" w:rsidRPr="002C43D2">
        <w:t xml:space="preserve"> </w:t>
      </w:r>
      <w:r w:rsidR="003D1896">
        <w:t>том</w:t>
      </w:r>
      <w:r w:rsidR="003D1896" w:rsidRPr="002C43D2">
        <w:t xml:space="preserve">, </w:t>
      </w:r>
      <w:r w:rsidR="003D1896">
        <w:t>чтобы</w:t>
      </w:r>
      <w:r w:rsidR="003D1896" w:rsidRPr="002C43D2">
        <w:t xml:space="preserve"> </w:t>
      </w:r>
      <w:r w:rsidR="003D1896">
        <w:t>обеспечить</w:t>
      </w:r>
      <w:r w:rsidR="003D1896" w:rsidRPr="002C43D2">
        <w:t xml:space="preserve"> </w:t>
      </w:r>
      <w:r w:rsidR="003D1896">
        <w:t>соо</w:t>
      </w:r>
      <w:r w:rsidR="003D1896">
        <w:t>т</w:t>
      </w:r>
      <w:r w:rsidR="003D1896">
        <w:t>ветствующие</w:t>
      </w:r>
      <w:r w:rsidR="003D1896" w:rsidRPr="002C43D2">
        <w:t xml:space="preserve"> </w:t>
      </w:r>
      <w:r w:rsidR="003D1896">
        <w:t>санитарным</w:t>
      </w:r>
      <w:r w:rsidR="003D1896" w:rsidRPr="002C43D2">
        <w:t xml:space="preserve"> </w:t>
      </w:r>
      <w:r w:rsidR="003D1896">
        <w:t>нормам</w:t>
      </w:r>
      <w:r w:rsidR="003D1896" w:rsidRPr="002C43D2">
        <w:t xml:space="preserve"> </w:t>
      </w:r>
      <w:r w:rsidR="003D1896">
        <w:t>условия</w:t>
      </w:r>
      <w:r w:rsidR="003D1896" w:rsidRPr="002C43D2">
        <w:t xml:space="preserve"> </w:t>
      </w:r>
      <w:r w:rsidR="003D1896">
        <w:t>для</w:t>
      </w:r>
      <w:r w:rsidR="003D1896" w:rsidRPr="002C43D2">
        <w:t xml:space="preserve"> </w:t>
      </w:r>
      <w:r w:rsidR="003D1896">
        <w:t>проживания</w:t>
      </w:r>
      <w:r w:rsidR="00F354B2">
        <w:t xml:space="preserve"> </w:t>
      </w:r>
      <w:r w:rsidR="0041637D">
        <w:t xml:space="preserve">и </w:t>
      </w:r>
      <w:r w:rsidR="003D1896">
        <w:t>защиту</w:t>
      </w:r>
      <w:r w:rsidR="003D1896" w:rsidRPr="002C43D2">
        <w:t xml:space="preserve"> </w:t>
      </w:r>
      <w:r w:rsidR="003D1896">
        <w:t>задержа</w:t>
      </w:r>
      <w:r w:rsidR="003D1896">
        <w:t>н</w:t>
      </w:r>
      <w:r w:rsidR="003D1896">
        <w:t>ных</w:t>
      </w:r>
      <w:r w:rsidR="003D1896" w:rsidRPr="002C43D2">
        <w:t xml:space="preserve"> </w:t>
      </w:r>
      <w:r w:rsidR="003D1896">
        <w:t>лиц</w:t>
      </w:r>
      <w:r w:rsidR="003D1896" w:rsidRPr="002C43D2">
        <w:t xml:space="preserve">, </w:t>
      </w:r>
      <w:r w:rsidR="003D1896">
        <w:t>особенно</w:t>
      </w:r>
      <w:r w:rsidR="003D1896" w:rsidRPr="002C43D2">
        <w:t xml:space="preserve"> </w:t>
      </w:r>
      <w:r w:rsidR="003D1896">
        <w:t>в</w:t>
      </w:r>
      <w:r w:rsidR="003D1896" w:rsidRPr="002C43D2">
        <w:t xml:space="preserve"> </w:t>
      </w:r>
      <w:r w:rsidR="003D1896">
        <w:t>тех</w:t>
      </w:r>
      <w:r w:rsidR="003D1896" w:rsidRPr="002C43D2">
        <w:t xml:space="preserve"> </w:t>
      </w:r>
      <w:r w:rsidR="003D1896">
        <w:t>местах</w:t>
      </w:r>
      <w:r w:rsidR="003D1896" w:rsidRPr="002C43D2">
        <w:t xml:space="preserve">, </w:t>
      </w:r>
      <w:r w:rsidR="003D1896">
        <w:t>где</w:t>
      </w:r>
      <w:r w:rsidR="003D1896" w:rsidRPr="002C43D2">
        <w:t xml:space="preserve"> </w:t>
      </w:r>
      <w:r w:rsidR="003D1896">
        <w:t>размещается</w:t>
      </w:r>
      <w:r w:rsidR="003D1896" w:rsidRPr="002C43D2">
        <w:t xml:space="preserve"> </w:t>
      </w:r>
      <w:r w:rsidR="003D1896">
        <w:t>большое</w:t>
      </w:r>
      <w:r w:rsidR="003D1896" w:rsidRPr="002C43D2">
        <w:t xml:space="preserve"> </w:t>
      </w:r>
      <w:r w:rsidR="003D1896">
        <w:t>число</w:t>
      </w:r>
      <w:r w:rsidR="003D1896" w:rsidRPr="002C43D2">
        <w:t xml:space="preserve"> </w:t>
      </w:r>
      <w:r w:rsidR="003D1896">
        <w:t>нелегальных</w:t>
      </w:r>
      <w:r w:rsidR="003D1896" w:rsidRPr="002C43D2">
        <w:t xml:space="preserve"> </w:t>
      </w:r>
      <w:r w:rsidR="003D1896">
        <w:t>мигрантов</w:t>
      </w:r>
      <w:r w:rsidR="003D1896" w:rsidRPr="002C43D2">
        <w:t>.</w:t>
      </w:r>
      <w:r w:rsidR="003D1896">
        <w:t xml:space="preserve"> Между</w:t>
      </w:r>
      <w:r w:rsidR="003D1896" w:rsidRPr="00621526">
        <w:t xml:space="preserve"> </w:t>
      </w:r>
      <w:r w:rsidR="003D1896">
        <w:t>Грецией</w:t>
      </w:r>
      <w:r w:rsidR="003D1896" w:rsidRPr="00621526">
        <w:t xml:space="preserve"> </w:t>
      </w:r>
      <w:r w:rsidR="003D1896">
        <w:t>и</w:t>
      </w:r>
      <w:r w:rsidR="003D1896" w:rsidRPr="00621526">
        <w:t xml:space="preserve"> </w:t>
      </w:r>
      <w:r w:rsidR="003D1896">
        <w:t>Европейской</w:t>
      </w:r>
      <w:r w:rsidR="003D1896" w:rsidRPr="00621526">
        <w:t xml:space="preserve"> </w:t>
      </w:r>
      <w:r w:rsidR="003D1896">
        <w:t>экономической</w:t>
      </w:r>
      <w:r w:rsidR="003D1896" w:rsidRPr="00621526">
        <w:t xml:space="preserve"> </w:t>
      </w:r>
      <w:r w:rsidR="003D1896">
        <w:t>зоной</w:t>
      </w:r>
      <w:r w:rsidR="003D1896" w:rsidRPr="00621526">
        <w:t xml:space="preserve"> </w:t>
      </w:r>
      <w:r w:rsidR="003D1896">
        <w:t>был</w:t>
      </w:r>
      <w:r w:rsidR="003D1896" w:rsidRPr="00621526">
        <w:t xml:space="preserve"> </w:t>
      </w:r>
      <w:r w:rsidR="003D1896">
        <w:t>подписан</w:t>
      </w:r>
      <w:r w:rsidR="003D1896" w:rsidRPr="00621526">
        <w:t xml:space="preserve"> </w:t>
      </w:r>
      <w:r w:rsidR="003D1896">
        <w:t>Меморандум</w:t>
      </w:r>
      <w:r w:rsidR="003D1896" w:rsidRPr="00621526">
        <w:t xml:space="preserve"> </w:t>
      </w:r>
      <w:r w:rsidR="003D1896">
        <w:t>о взаимопонимании, направленный на удовлетворение насущной потребности в размещении мигрантов</w:t>
      </w:r>
      <w:r w:rsidR="003D1896" w:rsidRPr="00621526">
        <w:t xml:space="preserve">. </w:t>
      </w:r>
      <w:r w:rsidR="003D1896">
        <w:t>Деятельность</w:t>
      </w:r>
      <w:r w:rsidR="003D1896" w:rsidRPr="000F186E">
        <w:t xml:space="preserve">, </w:t>
      </w:r>
      <w:r w:rsidR="003D1896">
        <w:t>проводимая</w:t>
      </w:r>
      <w:r w:rsidR="003D1896" w:rsidRPr="000F186E">
        <w:t xml:space="preserve"> </w:t>
      </w:r>
      <w:r w:rsidR="003D1896">
        <w:t>Министерс</w:t>
      </w:r>
      <w:r w:rsidR="003D1896">
        <w:t>т</w:t>
      </w:r>
      <w:r w:rsidR="003D1896">
        <w:t>вом</w:t>
      </w:r>
      <w:r w:rsidR="003D1896" w:rsidRPr="000F186E">
        <w:t xml:space="preserve"> </w:t>
      </w:r>
      <w:r w:rsidR="003D1896">
        <w:t>защиты</w:t>
      </w:r>
      <w:r w:rsidR="003D1896" w:rsidRPr="000F186E">
        <w:t xml:space="preserve"> </w:t>
      </w:r>
      <w:r w:rsidR="003D1896">
        <w:t>гражданина</w:t>
      </w:r>
      <w:r w:rsidR="003D1896" w:rsidRPr="000F186E">
        <w:t xml:space="preserve">, </w:t>
      </w:r>
      <w:r w:rsidR="003D1896">
        <w:t>не</w:t>
      </w:r>
      <w:r w:rsidR="003D1896" w:rsidRPr="000F186E">
        <w:t xml:space="preserve"> </w:t>
      </w:r>
      <w:r w:rsidR="003D1896">
        <w:t>ограничивается</w:t>
      </w:r>
      <w:r w:rsidR="003D1896" w:rsidRPr="000F186E">
        <w:t xml:space="preserve"> </w:t>
      </w:r>
      <w:r w:rsidR="003D1896">
        <w:t>лишь</w:t>
      </w:r>
      <w:r w:rsidR="003D1896" w:rsidRPr="000F186E">
        <w:t xml:space="preserve"> </w:t>
      </w:r>
      <w:r w:rsidR="003D1896">
        <w:t>регионом</w:t>
      </w:r>
      <w:r w:rsidR="003D1896" w:rsidRPr="000F186E">
        <w:t xml:space="preserve"> </w:t>
      </w:r>
      <w:r w:rsidR="003D1896">
        <w:t>Аттика</w:t>
      </w:r>
      <w:r w:rsidR="003D1896" w:rsidRPr="000F186E">
        <w:t xml:space="preserve">, </w:t>
      </w:r>
      <w:r w:rsidR="003D1896">
        <w:t>который сталкивается с острыми проблемами нелегальной миграции, а охватывает всю страну</w:t>
      </w:r>
      <w:r w:rsidR="003D1896" w:rsidRPr="000F186E">
        <w:t xml:space="preserve">. </w:t>
      </w:r>
      <w:r w:rsidR="003D1896">
        <w:t>Основная</w:t>
      </w:r>
      <w:r w:rsidR="003D1896" w:rsidRPr="00A34D17">
        <w:t xml:space="preserve"> </w:t>
      </w:r>
      <w:r w:rsidR="003D1896">
        <w:t>цель</w:t>
      </w:r>
      <w:r w:rsidR="003D1896" w:rsidRPr="00A34D17">
        <w:t xml:space="preserve"> </w:t>
      </w:r>
      <w:r w:rsidR="003D1896">
        <w:t>заключается</w:t>
      </w:r>
      <w:r w:rsidR="003D1896" w:rsidRPr="00A34D17">
        <w:t xml:space="preserve"> </w:t>
      </w:r>
      <w:r w:rsidR="003D1896">
        <w:t>в</w:t>
      </w:r>
      <w:r w:rsidR="003D1896" w:rsidRPr="00A34D17">
        <w:t xml:space="preserve"> </w:t>
      </w:r>
      <w:r w:rsidR="003D1896">
        <w:t>защите</w:t>
      </w:r>
      <w:r w:rsidR="003D1896" w:rsidRPr="00A34D17">
        <w:t xml:space="preserve"> </w:t>
      </w:r>
      <w:r w:rsidR="003D1896">
        <w:t>достоинства</w:t>
      </w:r>
      <w:r w:rsidR="003D1896" w:rsidRPr="00A34D17">
        <w:t xml:space="preserve"> </w:t>
      </w:r>
      <w:r w:rsidR="003D1896">
        <w:t>и</w:t>
      </w:r>
      <w:r w:rsidR="003D1896" w:rsidRPr="00A34D17">
        <w:t xml:space="preserve"> </w:t>
      </w:r>
      <w:r w:rsidR="003D1896">
        <w:t>прав</w:t>
      </w:r>
      <w:r w:rsidR="003D1896" w:rsidRPr="00A34D17">
        <w:t xml:space="preserve"> </w:t>
      </w:r>
      <w:r w:rsidR="003D1896">
        <w:t>человека</w:t>
      </w:r>
      <w:r w:rsidR="003D1896" w:rsidRPr="00A34D17">
        <w:t xml:space="preserve"> </w:t>
      </w:r>
      <w:r w:rsidR="003D1896">
        <w:t>з</w:t>
      </w:r>
      <w:r w:rsidR="003D1896">
        <w:t>а</w:t>
      </w:r>
      <w:r w:rsidR="003D1896">
        <w:t>держанных</w:t>
      </w:r>
      <w:r w:rsidR="003D1896" w:rsidRPr="00A34D17">
        <w:t xml:space="preserve"> </w:t>
      </w:r>
      <w:r w:rsidR="003D1896">
        <w:t>лиц</w:t>
      </w:r>
      <w:r w:rsidR="003D1896" w:rsidRPr="00A34D17">
        <w:t xml:space="preserve">. </w:t>
      </w:r>
      <w:r w:rsidR="003D1896">
        <w:t>Обнадеживает</w:t>
      </w:r>
      <w:r w:rsidR="003D1896" w:rsidRPr="00A34D17">
        <w:t xml:space="preserve"> </w:t>
      </w:r>
      <w:r w:rsidR="003D1896">
        <w:t>тот</w:t>
      </w:r>
      <w:r w:rsidR="003D1896" w:rsidRPr="00A34D17">
        <w:t xml:space="preserve"> </w:t>
      </w:r>
      <w:r w:rsidR="003D1896">
        <w:t>факт</w:t>
      </w:r>
      <w:r w:rsidR="003D1896" w:rsidRPr="00A34D17">
        <w:t xml:space="preserve">, </w:t>
      </w:r>
      <w:r w:rsidR="003D1896">
        <w:t>что Европейский</w:t>
      </w:r>
      <w:r w:rsidR="003D1896" w:rsidRPr="00A34D17">
        <w:t xml:space="preserve"> </w:t>
      </w:r>
      <w:r w:rsidR="003D1896">
        <w:t>союз</w:t>
      </w:r>
      <w:r w:rsidR="003D1896" w:rsidRPr="00A34D17">
        <w:t xml:space="preserve"> </w:t>
      </w:r>
      <w:r w:rsidR="003D1896">
        <w:t>выступил с инициативами, направленными на поддержку Греческого плана действий по р</w:t>
      </w:r>
      <w:r w:rsidR="003D1896">
        <w:t>е</w:t>
      </w:r>
      <w:r w:rsidR="003D1896">
        <w:t>гулированию миграционных потоков</w:t>
      </w:r>
      <w:r w:rsidR="00752E84">
        <w:t>.</w:t>
      </w:r>
    </w:p>
    <w:p w:rsidR="003D1896" w:rsidRPr="00DF3EF5" w:rsidRDefault="00DD4321" w:rsidP="00131A61">
      <w:pPr>
        <w:pStyle w:val="SingleTxtGR"/>
      </w:pPr>
      <w:r>
        <w:t>17.</w:t>
      </w:r>
      <w:r>
        <w:tab/>
      </w:r>
      <w:r w:rsidR="003D1896">
        <w:t>Министерство</w:t>
      </w:r>
      <w:r w:rsidR="003D1896" w:rsidRPr="00781365">
        <w:t xml:space="preserve"> </w:t>
      </w:r>
      <w:r w:rsidR="003D1896">
        <w:t>защиты</w:t>
      </w:r>
      <w:r w:rsidR="003D1896" w:rsidRPr="00781365">
        <w:t xml:space="preserve"> </w:t>
      </w:r>
      <w:r w:rsidR="003D1896">
        <w:t>гражданина</w:t>
      </w:r>
      <w:r w:rsidR="003D1896" w:rsidRPr="00781365">
        <w:t xml:space="preserve"> </w:t>
      </w:r>
      <w:r w:rsidR="003D1896">
        <w:t>и</w:t>
      </w:r>
      <w:r w:rsidR="003D1896" w:rsidRPr="00781365">
        <w:t xml:space="preserve"> </w:t>
      </w:r>
      <w:r w:rsidR="003D1896">
        <w:t>Главное</w:t>
      </w:r>
      <w:r w:rsidR="003D1896" w:rsidRPr="00781365">
        <w:t xml:space="preserve"> </w:t>
      </w:r>
      <w:r w:rsidR="003D1896">
        <w:t>управление</w:t>
      </w:r>
      <w:r w:rsidR="003D1896" w:rsidRPr="00781365">
        <w:t xml:space="preserve"> </w:t>
      </w:r>
      <w:r w:rsidR="003D1896">
        <w:t>полиции</w:t>
      </w:r>
      <w:r w:rsidR="003D1896" w:rsidRPr="00781365">
        <w:t xml:space="preserve"> </w:t>
      </w:r>
      <w:r w:rsidR="003D1896">
        <w:t>Гр</w:t>
      </w:r>
      <w:r w:rsidR="003D1896">
        <w:t>е</w:t>
      </w:r>
      <w:r w:rsidR="003D1896">
        <w:t>ции</w:t>
      </w:r>
      <w:r w:rsidR="003D1896" w:rsidRPr="00781365">
        <w:t xml:space="preserve"> </w:t>
      </w:r>
      <w:r w:rsidR="003D1896">
        <w:t>придают</w:t>
      </w:r>
      <w:r w:rsidR="003D1896" w:rsidRPr="00781365">
        <w:t xml:space="preserve"> </w:t>
      </w:r>
      <w:r w:rsidR="003D1896">
        <w:t>большое</w:t>
      </w:r>
      <w:r w:rsidR="003D1896" w:rsidRPr="00781365">
        <w:t xml:space="preserve"> </w:t>
      </w:r>
      <w:r w:rsidR="003D1896">
        <w:t>значение</w:t>
      </w:r>
      <w:r w:rsidR="003D1896" w:rsidRPr="00781365">
        <w:t xml:space="preserve"> </w:t>
      </w:r>
      <w:r w:rsidR="003D1896">
        <w:t>защите</w:t>
      </w:r>
      <w:r w:rsidR="003D1896" w:rsidRPr="00781365">
        <w:t xml:space="preserve"> </w:t>
      </w:r>
      <w:r w:rsidR="003D1896">
        <w:t>прав</w:t>
      </w:r>
      <w:r w:rsidR="003D1896" w:rsidRPr="00781365">
        <w:t xml:space="preserve"> </w:t>
      </w:r>
      <w:r w:rsidR="003D1896">
        <w:t>человека</w:t>
      </w:r>
      <w:r w:rsidR="003D1896" w:rsidRPr="00781365">
        <w:t xml:space="preserve"> </w:t>
      </w:r>
      <w:r w:rsidR="003D1896">
        <w:t>и</w:t>
      </w:r>
      <w:r w:rsidR="003D1896" w:rsidRPr="00781365">
        <w:t xml:space="preserve"> </w:t>
      </w:r>
      <w:r w:rsidR="003D1896">
        <w:t>запрещению всех форм расистского поведения</w:t>
      </w:r>
      <w:r w:rsidR="003D1896" w:rsidRPr="00781365">
        <w:t xml:space="preserve">. </w:t>
      </w:r>
      <w:r w:rsidR="003D1896">
        <w:t>В</w:t>
      </w:r>
      <w:r w:rsidR="003D1896" w:rsidRPr="00781365">
        <w:t xml:space="preserve"> </w:t>
      </w:r>
      <w:r w:rsidR="003D1896">
        <w:t>этом</w:t>
      </w:r>
      <w:r w:rsidR="003D1896" w:rsidRPr="00781365">
        <w:t xml:space="preserve"> </w:t>
      </w:r>
      <w:r w:rsidR="003D1896">
        <w:t>Министерстве</w:t>
      </w:r>
      <w:r w:rsidR="003D1896" w:rsidRPr="00781365">
        <w:t xml:space="preserve"> </w:t>
      </w:r>
      <w:r w:rsidR="003D1896">
        <w:t>недавно</w:t>
      </w:r>
      <w:r w:rsidR="003D1896" w:rsidRPr="00781365">
        <w:t xml:space="preserve"> </w:t>
      </w:r>
      <w:r w:rsidR="003D1896">
        <w:t>был</w:t>
      </w:r>
      <w:r w:rsidR="003D1896" w:rsidRPr="00781365">
        <w:t xml:space="preserve"> </w:t>
      </w:r>
      <w:r w:rsidR="003D1896">
        <w:t>создан</w:t>
      </w:r>
      <w:r w:rsidR="003D1896" w:rsidRPr="00781365">
        <w:t xml:space="preserve"> </w:t>
      </w:r>
      <w:r w:rsidR="003D1896">
        <w:t>Отдел</w:t>
      </w:r>
      <w:r w:rsidR="003D1896" w:rsidRPr="00781365">
        <w:t xml:space="preserve"> </w:t>
      </w:r>
      <w:r w:rsidR="003D1896">
        <w:t>по</w:t>
      </w:r>
      <w:r w:rsidR="003D1896" w:rsidRPr="00781365">
        <w:t xml:space="preserve"> </w:t>
      </w:r>
      <w:r w:rsidR="003D1896">
        <w:t>ра</w:t>
      </w:r>
      <w:r w:rsidR="003D1896">
        <w:t>с</w:t>
      </w:r>
      <w:r w:rsidR="003D1896">
        <w:t>смотрению</w:t>
      </w:r>
      <w:r w:rsidR="003D1896" w:rsidRPr="00781365">
        <w:t xml:space="preserve"> </w:t>
      </w:r>
      <w:r w:rsidR="003D1896">
        <w:t>заявлений</w:t>
      </w:r>
      <w:r w:rsidR="003D1896" w:rsidRPr="00781365">
        <w:t xml:space="preserve"> </w:t>
      </w:r>
      <w:r w:rsidR="003D1896">
        <w:t>о</w:t>
      </w:r>
      <w:r w:rsidR="003D1896" w:rsidRPr="00781365">
        <w:t xml:space="preserve"> </w:t>
      </w:r>
      <w:r w:rsidR="003D1896">
        <w:t>произвольных</w:t>
      </w:r>
      <w:r w:rsidR="003D1896" w:rsidRPr="00781365">
        <w:t xml:space="preserve"> </w:t>
      </w:r>
      <w:r w:rsidR="003D1896">
        <w:t>действиях</w:t>
      </w:r>
      <w:r w:rsidR="003D1896" w:rsidRPr="00781365">
        <w:t xml:space="preserve"> </w:t>
      </w:r>
      <w:r w:rsidR="003D1896">
        <w:t>сотрудников</w:t>
      </w:r>
      <w:r w:rsidR="003D1896" w:rsidRPr="00781365">
        <w:t xml:space="preserve"> </w:t>
      </w:r>
      <w:r w:rsidR="003D1896">
        <w:t>правоохран</w:t>
      </w:r>
      <w:r w:rsidR="003D1896">
        <w:t>и</w:t>
      </w:r>
      <w:r w:rsidR="003D1896">
        <w:t>тельных органов</w:t>
      </w:r>
      <w:r w:rsidR="003D1896" w:rsidRPr="00781365">
        <w:t xml:space="preserve">. </w:t>
      </w:r>
      <w:r w:rsidR="003D1896">
        <w:t>Он</w:t>
      </w:r>
      <w:r w:rsidR="003D1896" w:rsidRPr="00DC54C4">
        <w:t xml:space="preserve"> </w:t>
      </w:r>
      <w:r w:rsidR="003D1896">
        <w:t>будет</w:t>
      </w:r>
      <w:r w:rsidR="003D1896" w:rsidRPr="00DC54C4">
        <w:t xml:space="preserve"> </w:t>
      </w:r>
      <w:r w:rsidR="003D1896">
        <w:t>собирать</w:t>
      </w:r>
      <w:r w:rsidR="003D1896" w:rsidRPr="00DC54C4">
        <w:t xml:space="preserve">, </w:t>
      </w:r>
      <w:r w:rsidR="003D1896">
        <w:t>регистрировать</w:t>
      </w:r>
      <w:r w:rsidR="003D1896" w:rsidRPr="00DC54C4">
        <w:t xml:space="preserve"> </w:t>
      </w:r>
      <w:r w:rsidR="003D1896">
        <w:t>и</w:t>
      </w:r>
      <w:r w:rsidR="003D1896" w:rsidRPr="00DC54C4">
        <w:t xml:space="preserve"> </w:t>
      </w:r>
      <w:r w:rsidR="003D1896">
        <w:t>расследовать</w:t>
      </w:r>
      <w:r w:rsidR="003D1896" w:rsidRPr="00DC54C4">
        <w:t xml:space="preserve"> </w:t>
      </w:r>
      <w:r w:rsidR="003D1896">
        <w:t>заявления</w:t>
      </w:r>
      <w:r w:rsidR="003D1896" w:rsidRPr="00DC54C4">
        <w:t xml:space="preserve"> </w:t>
      </w:r>
      <w:r w:rsidR="003D1896">
        <w:t>о</w:t>
      </w:r>
      <w:r w:rsidR="003D1896" w:rsidRPr="00DC54C4">
        <w:t xml:space="preserve"> </w:t>
      </w:r>
      <w:r w:rsidR="003D1896">
        <w:t>злоупотреблениях</w:t>
      </w:r>
      <w:r w:rsidR="003D1896" w:rsidRPr="00DC54C4">
        <w:t xml:space="preserve"> </w:t>
      </w:r>
      <w:r w:rsidR="003D1896">
        <w:t>со</w:t>
      </w:r>
      <w:r w:rsidR="003D1896" w:rsidRPr="00DC54C4">
        <w:t xml:space="preserve"> </w:t>
      </w:r>
      <w:r w:rsidR="003D1896">
        <w:t>стороны носящих форму сотрудников греческой пол</w:t>
      </w:r>
      <w:r w:rsidR="003D1896">
        <w:t>и</w:t>
      </w:r>
      <w:r w:rsidR="003D1896">
        <w:t>ции, береговой охраны и пожарной службы</w:t>
      </w:r>
      <w:r w:rsidR="003D1896" w:rsidRPr="00DC54C4">
        <w:t xml:space="preserve"> </w:t>
      </w:r>
      <w:r w:rsidR="003D1896">
        <w:t>при исполнении ими своих служе</w:t>
      </w:r>
      <w:r w:rsidR="003D1896">
        <w:t>б</w:t>
      </w:r>
      <w:r w:rsidR="003D1896">
        <w:t>ных обязанностей</w:t>
      </w:r>
      <w:r w:rsidR="003D1896" w:rsidRPr="00DC54C4">
        <w:t xml:space="preserve">. </w:t>
      </w:r>
      <w:r w:rsidR="003D1896">
        <w:t>Он</w:t>
      </w:r>
      <w:r w:rsidR="003D1896" w:rsidRPr="00DF3EF5">
        <w:t xml:space="preserve"> </w:t>
      </w:r>
      <w:r w:rsidR="003D1896">
        <w:t>также</w:t>
      </w:r>
      <w:r w:rsidR="003D1896" w:rsidRPr="00DF3EF5">
        <w:t xml:space="preserve"> </w:t>
      </w:r>
      <w:r w:rsidR="003D1896">
        <w:t>будет</w:t>
      </w:r>
      <w:r w:rsidR="003D1896" w:rsidRPr="00DF3EF5">
        <w:t xml:space="preserve"> </w:t>
      </w:r>
      <w:r w:rsidR="003D1896">
        <w:t>расследовать</w:t>
      </w:r>
      <w:r w:rsidR="003D1896" w:rsidRPr="00DF3EF5">
        <w:t xml:space="preserve"> </w:t>
      </w:r>
      <w:r w:rsidR="003D1896">
        <w:t>дела</w:t>
      </w:r>
      <w:r w:rsidR="003D1896" w:rsidRPr="00DF3EF5">
        <w:t xml:space="preserve">, </w:t>
      </w:r>
      <w:r w:rsidR="003D1896">
        <w:t>при</w:t>
      </w:r>
      <w:r w:rsidR="003D1896" w:rsidRPr="00DF3EF5">
        <w:t xml:space="preserve"> </w:t>
      </w:r>
      <w:r w:rsidR="003D1896">
        <w:t>рассмотрении</w:t>
      </w:r>
      <w:r w:rsidR="003D1896" w:rsidRPr="00DF3EF5">
        <w:t xml:space="preserve"> </w:t>
      </w:r>
      <w:r w:rsidR="003D1896">
        <w:t>кот</w:t>
      </w:r>
      <w:r w:rsidR="003D1896">
        <w:t>о</w:t>
      </w:r>
      <w:r w:rsidR="003D1896">
        <w:t>рых</w:t>
      </w:r>
      <w:r w:rsidR="003D1896" w:rsidRPr="00DF3EF5">
        <w:t xml:space="preserve"> </w:t>
      </w:r>
      <w:r w:rsidR="003D1896">
        <w:t>Европейский суд по правам человека пришел к выводу о нарушении Евр</w:t>
      </w:r>
      <w:r w:rsidR="003D1896">
        <w:t>о</w:t>
      </w:r>
      <w:r w:rsidR="003D1896">
        <w:t>пейской конвенции по правам человека</w:t>
      </w:r>
      <w:r w:rsidR="003D1896" w:rsidRPr="00DF3EF5">
        <w:t>.</w:t>
      </w:r>
    </w:p>
    <w:p w:rsidR="003D1896" w:rsidRPr="00331306" w:rsidRDefault="00DD4321" w:rsidP="00131A61">
      <w:pPr>
        <w:pStyle w:val="SingleTxtGR"/>
      </w:pPr>
      <w:r>
        <w:t>18.</w:t>
      </w:r>
      <w:r>
        <w:tab/>
      </w:r>
      <w:r w:rsidR="003D1896">
        <w:t>Были</w:t>
      </w:r>
      <w:r w:rsidR="003D1896" w:rsidRPr="002B5EC3">
        <w:t xml:space="preserve"> </w:t>
      </w:r>
      <w:r w:rsidR="003D1896">
        <w:t>дополнительно</w:t>
      </w:r>
      <w:r w:rsidR="003D1896" w:rsidRPr="002B5EC3">
        <w:t xml:space="preserve"> </w:t>
      </w:r>
      <w:r w:rsidR="003D1896">
        <w:t>усилены</w:t>
      </w:r>
      <w:r w:rsidR="003D1896" w:rsidRPr="002B5EC3">
        <w:t xml:space="preserve"> </w:t>
      </w:r>
      <w:r w:rsidR="003D1896">
        <w:t>законодательство</w:t>
      </w:r>
      <w:r w:rsidR="003D1896" w:rsidRPr="002B5EC3">
        <w:t xml:space="preserve"> </w:t>
      </w:r>
      <w:r w:rsidR="003D1896">
        <w:t>и</w:t>
      </w:r>
      <w:r w:rsidR="003D1896" w:rsidRPr="002B5EC3">
        <w:t xml:space="preserve"> </w:t>
      </w:r>
      <w:r w:rsidR="003D1896">
        <w:t>политика</w:t>
      </w:r>
      <w:r w:rsidR="003D1896" w:rsidRPr="002B5EC3">
        <w:t xml:space="preserve"> </w:t>
      </w:r>
      <w:r w:rsidR="003D1896">
        <w:t>в</w:t>
      </w:r>
      <w:r w:rsidR="003D1896" w:rsidRPr="002B5EC3">
        <w:t xml:space="preserve"> </w:t>
      </w:r>
      <w:r w:rsidR="003D1896">
        <w:t>области</w:t>
      </w:r>
      <w:r w:rsidR="003D1896" w:rsidRPr="002B5EC3">
        <w:t xml:space="preserve"> </w:t>
      </w:r>
      <w:r w:rsidR="003D1896">
        <w:t>борьбы</w:t>
      </w:r>
      <w:r w:rsidR="003D1896" w:rsidRPr="002B5EC3">
        <w:t xml:space="preserve"> </w:t>
      </w:r>
      <w:r w:rsidR="003D1896">
        <w:t>с</w:t>
      </w:r>
      <w:r w:rsidR="003D1896" w:rsidRPr="002B5EC3">
        <w:t xml:space="preserve"> </w:t>
      </w:r>
      <w:r w:rsidR="003D1896">
        <w:t>торговлей людьми</w:t>
      </w:r>
      <w:r w:rsidR="003D1896" w:rsidRPr="002B5EC3">
        <w:t xml:space="preserve">. </w:t>
      </w:r>
      <w:r w:rsidR="003D1896">
        <w:t>Теперь имеется всеобъемлющая правовая и опер</w:t>
      </w:r>
      <w:r w:rsidR="003D1896">
        <w:t>а</w:t>
      </w:r>
      <w:r w:rsidR="003D1896">
        <w:t>тивная база, включающая в себя превентивную деятельность, криминализацию соответствующих преступлений и помощь жертвам</w:t>
      </w:r>
      <w:r w:rsidR="003D1896" w:rsidRPr="00C7212F">
        <w:t xml:space="preserve">. </w:t>
      </w:r>
      <w:r w:rsidR="003D1896">
        <w:t>Греция</w:t>
      </w:r>
      <w:r w:rsidR="003D1896" w:rsidRPr="009A37CC">
        <w:t xml:space="preserve"> </w:t>
      </w:r>
      <w:r w:rsidR="003D1896">
        <w:t>недавно</w:t>
      </w:r>
      <w:r w:rsidR="003D1896" w:rsidRPr="009A37CC">
        <w:t xml:space="preserve"> </w:t>
      </w:r>
      <w:r w:rsidR="003D1896">
        <w:t>ратифиц</w:t>
      </w:r>
      <w:r w:rsidR="003D1896">
        <w:t>и</w:t>
      </w:r>
      <w:r w:rsidR="003D1896">
        <w:t>ровала</w:t>
      </w:r>
      <w:r w:rsidR="003D1896" w:rsidRPr="009A37CC">
        <w:t xml:space="preserve"> </w:t>
      </w:r>
      <w:r w:rsidR="003D1896">
        <w:t>Конвенцию Организации Объединенных Наций против транснационал</w:t>
      </w:r>
      <w:r w:rsidR="003D1896">
        <w:t>ь</w:t>
      </w:r>
      <w:r w:rsidR="003D1896">
        <w:t>ной организованной преступности и протоколы к ней</w:t>
      </w:r>
      <w:r w:rsidR="003D1896" w:rsidRPr="009A37CC">
        <w:t xml:space="preserve">. </w:t>
      </w:r>
      <w:r w:rsidR="003D1896">
        <w:t>С</w:t>
      </w:r>
      <w:r w:rsidR="003D1896" w:rsidRPr="00331306">
        <w:t xml:space="preserve"> </w:t>
      </w:r>
      <w:r w:rsidR="003D1896">
        <w:t>июля</w:t>
      </w:r>
      <w:r w:rsidR="003D1896" w:rsidRPr="00331306">
        <w:t xml:space="preserve"> 2008 </w:t>
      </w:r>
      <w:r w:rsidR="003D1896">
        <w:t>года</w:t>
      </w:r>
      <w:r w:rsidR="003D1896" w:rsidRPr="00331306">
        <w:t xml:space="preserve"> </w:t>
      </w:r>
      <w:r w:rsidR="003D1896">
        <w:t>начала</w:t>
      </w:r>
      <w:r w:rsidR="003D1896" w:rsidRPr="00331306">
        <w:t xml:space="preserve"> </w:t>
      </w:r>
      <w:r w:rsidR="003D1896">
        <w:t>свою</w:t>
      </w:r>
      <w:r w:rsidR="003D1896" w:rsidRPr="00331306">
        <w:t xml:space="preserve"> </w:t>
      </w:r>
      <w:r w:rsidR="003D1896">
        <w:t>деятельность неофициальная межведомственная рабочая группа при М</w:t>
      </w:r>
      <w:r w:rsidR="003D1896">
        <w:t>и</w:t>
      </w:r>
      <w:r w:rsidR="003D1896">
        <w:t>нистерстве иностранных дел</w:t>
      </w:r>
      <w:r w:rsidR="003D1896" w:rsidRPr="00331306">
        <w:t xml:space="preserve">. </w:t>
      </w:r>
      <w:r w:rsidR="003D1896">
        <w:t>Она играет роль национального координационн</w:t>
      </w:r>
      <w:r w:rsidR="003D1896">
        <w:t>о</w:t>
      </w:r>
      <w:r w:rsidR="003D1896">
        <w:t>го механизма и представляет Грецию во всех международных органах</w:t>
      </w:r>
      <w:r w:rsidR="003D1896" w:rsidRPr="00331306">
        <w:t xml:space="preserve">. </w:t>
      </w:r>
    </w:p>
    <w:p w:rsidR="003D1896" w:rsidRPr="00C40E26" w:rsidRDefault="00DD4321" w:rsidP="00131A61">
      <w:pPr>
        <w:pStyle w:val="SingleTxtGR"/>
      </w:pPr>
      <w:r>
        <w:t>19.</w:t>
      </w:r>
      <w:r>
        <w:tab/>
      </w:r>
      <w:r w:rsidR="003D1896">
        <w:t>Насилие</w:t>
      </w:r>
      <w:r w:rsidR="003D1896" w:rsidRPr="005B55C7">
        <w:t xml:space="preserve"> </w:t>
      </w:r>
      <w:r w:rsidR="003D1896">
        <w:t>в</w:t>
      </w:r>
      <w:r w:rsidR="003D1896" w:rsidRPr="005B55C7">
        <w:t xml:space="preserve"> </w:t>
      </w:r>
      <w:r w:rsidR="003D1896">
        <w:t>отношении</w:t>
      </w:r>
      <w:r w:rsidR="003D1896" w:rsidRPr="005B55C7">
        <w:t xml:space="preserve"> </w:t>
      </w:r>
      <w:r w:rsidR="003D1896">
        <w:t>женщин</w:t>
      </w:r>
      <w:r w:rsidR="003D1896" w:rsidRPr="005B55C7">
        <w:t xml:space="preserve"> </w:t>
      </w:r>
      <w:r w:rsidR="003D1896">
        <w:t>рассматривается</w:t>
      </w:r>
      <w:r w:rsidR="003D1896" w:rsidRPr="005B55C7">
        <w:t xml:space="preserve"> </w:t>
      </w:r>
      <w:r w:rsidR="003D1896">
        <w:t>не</w:t>
      </w:r>
      <w:r w:rsidR="003D1896" w:rsidRPr="005B55C7">
        <w:t xml:space="preserve"> </w:t>
      </w:r>
      <w:r w:rsidR="003D1896">
        <w:t>только</w:t>
      </w:r>
      <w:r w:rsidR="003D1896" w:rsidRPr="005B55C7">
        <w:t xml:space="preserve"> </w:t>
      </w:r>
      <w:r w:rsidR="003D1896">
        <w:t>как</w:t>
      </w:r>
      <w:r w:rsidR="003D1896" w:rsidRPr="005B55C7">
        <w:t xml:space="preserve"> </w:t>
      </w:r>
      <w:r w:rsidR="003D1896">
        <w:t>уголовное</w:t>
      </w:r>
      <w:r w:rsidR="003D1896" w:rsidRPr="005B55C7">
        <w:t xml:space="preserve"> </w:t>
      </w:r>
      <w:r w:rsidR="003D1896">
        <w:t>преступление</w:t>
      </w:r>
      <w:r w:rsidR="003D1896" w:rsidRPr="005B55C7">
        <w:t xml:space="preserve">, </w:t>
      </w:r>
      <w:r w:rsidR="003D1896">
        <w:t>но</w:t>
      </w:r>
      <w:r w:rsidR="003D1896" w:rsidRPr="005B55C7">
        <w:t xml:space="preserve"> </w:t>
      </w:r>
      <w:r w:rsidR="003D1896">
        <w:t>также</w:t>
      </w:r>
      <w:r w:rsidR="003D1896" w:rsidRPr="005B55C7">
        <w:t xml:space="preserve"> </w:t>
      </w:r>
      <w:r w:rsidR="003D1896">
        <w:t>как</w:t>
      </w:r>
      <w:r w:rsidR="003D1896" w:rsidRPr="005B55C7">
        <w:t xml:space="preserve"> </w:t>
      </w:r>
      <w:r w:rsidR="003D1896">
        <w:t>одна</w:t>
      </w:r>
      <w:r w:rsidR="003D1896" w:rsidRPr="005B55C7">
        <w:t xml:space="preserve"> </w:t>
      </w:r>
      <w:r w:rsidR="003D1896">
        <w:t>из</w:t>
      </w:r>
      <w:r w:rsidR="003D1896" w:rsidRPr="005B55C7">
        <w:t xml:space="preserve"> </w:t>
      </w:r>
      <w:r w:rsidR="003D1896">
        <w:t>грубейших</w:t>
      </w:r>
      <w:r w:rsidR="003D1896" w:rsidRPr="005B55C7">
        <w:t xml:space="preserve"> </w:t>
      </w:r>
      <w:r w:rsidR="003D1896">
        <w:t>форм гендерной дискримин</w:t>
      </w:r>
      <w:r w:rsidR="003D1896">
        <w:t>а</w:t>
      </w:r>
      <w:r w:rsidR="003D1896">
        <w:t>ции</w:t>
      </w:r>
      <w:r w:rsidR="003D1896" w:rsidRPr="005B55C7">
        <w:t xml:space="preserve">. </w:t>
      </w:r>
      <w:r w:rsidR="003D1896">
        <w:t>Хотя</w:t>
      </w:r>
      <w:r w:rsidR="003D1896" w:rsidRPr="00562362">
        <w:t xml:space="preserve"> </w:t>
      </w:r>
      <w:r w:rsidR="003D1896">
        <w:t>принятие</w:t>
      </w:r>
      <w:r w:rsidR="003D1896" w:rsidRPr="00562362">
        <w:t xml:space="preserve"> </w:t>
      </w:r>
      <w:r w:rsidR="003D1896">
        <w:t>Закона</w:t>
      </w:r>
      <w:r w:rsidR="003D1896" w:rsidRPr="00562362">
        <w:t xml:space="preserve"> № 3500/2006 </w:t>
      </w:r>
      <w:r w:rsidR="003D1896">
        <w:t>явилось</w:t>
      </w:r>
      <w:r w:rsidR="003D1896" w:rsidRPr="00562362">
        <w:t xml:space="preserve"> </w:t>
      </w:r>
      <w:r w:rsidR="003D1896">
        <w:t>решающим</w:t>
      </w:r>
      <w:r w:rsidR="003D1896" w:rsidRPr="00562362">
        <w:t xml:space="preserve"> </w:t>
      </w:r>
      <w:r w:rsidR="003D1896">
        <w:t>шагом</w:t>
      </w:r>
      <w:r w:rsidR="003D1896" w:rsidRPr="00562362">
        <w:t xml:space="preserve"> </w:t>
      </w:r>
      <w:r w:rsidR="003D1896">
        <w:t>вперед</w:t>
      </w:r>
      <w:r w:rsidR="003D1896" w:rsidRPr="00562362">
        <w:t xml:space="preserve">, </w:t>
      </w:r>
      <w:r w:rsidR="003D1896">
        <w:t>многое еще предстоит сделать</w:t>
      </w:r>
      <w:r w:rsidR="003D1896" w:rsidRPr="00562362">
        <w:t>.</w:t>
      </w:r>
      <w:r w:rsidR="003D1896">
        <w:t xml:space="preserve"> В</w:t>
      </w:r>
      <w:r w:rsidR="003D1896" w:rsidRPr="004C7C9F">
        <w:t xml:space="preserve"> </w:t>
      </w:r>
      <w:r w:rsidR="003D1896">
        <w:t>марте</w:t>
      </w:r>
      <w:r w:rsidR="003D1896" w:rsidRPr="004C7C9F">
        <w:t xml:space="preserve"> </w:t>
      </w:r>
      <w:r w:rsidR="003D1896">
        <w:t>2011 года была открыта круглосуточная горячая линия, которую обслуживают психологи и социальные работники и к</w:t>
      </w:r>
      <w:r w:rsidR="003D1896">
        <w:t>о</w:t>
      </w:r>
      <w:r w:rsidR="003D1896">
        <w:t>торой охватываются все формы гендерного насилия</w:t>
      </w:r>
      <w:r w:rsidR="003D1896" w:rsidRPr="004C7C9F">
        <w:t xml:space="preserve">. </w:t>
      </w:r>
      <w:r w:rsidR="003D1896">
        <w:t>Создание</w:t>
      </w:r>
      <w:r w:rsidR="003D1896" w:rsidRPr="00C40E26">
        <w:t xml:space="preserve"> </w:t>
      </w:r>
      <w:r w:rsidR="003D1896">
        <w:t>и</w:t>
      </w:r>
      <w:r w:rsidR="003D1896" w:rsidRPr="00C40E26">
        <w:t xml:space="preserve"> </w:t>
      </w:r>
      <w:r w:rsidR="003D1896">
        <w:t>обеспечение</w:t>
      </w:r>
      <w:r w:rsidR="003D1896" w:rsidRPr="00C40E26">
        <w:t xml:space="preserve"> </w:t>
      </w:r>
      <w:r w:rsidR="003D1896">
        <w:t>функци</w:t>
      </w:r>
      <w:r w:rsidR="003D1896">
        <w:t>о</w:t>
      </w:r>
      <w:r w:rsidR="003D1896">
        <w:t>нирования</w:t>
      </w:r>
      <w:r w:rsidR="003D1896" w:rsidRPr="00C40E26">
        <w:t xml:space="preserve"> </w:t>
      </w:r>
      <w:r w:rsidR="003D1896">
        <w:t>всеобъемлющей</w:t>
      </w:r>
      <w:r w:rsidR="003D1896" w:rsidRPr="00C40E26">
        <w:t xml:space="preserve"> </w:t>
      </w:r>
      <w:r w:rsidR="003D1896">
        <w:t>структуры</w:t>
      </w:r>
      <w:r w:rsidR="003D1896" w:rsidRPr="00C40E26">
        <w:t xml:space="preserve">, </w:t>
      </w:r>
      <w:r w:rsidR="003D1896">
        <w:t>включающей</w:t>
      </w:r>
      <w:r w:rsidR="003D1896" w:rsidRPr="00C40E26">
        <w:t xml:space="preserve"> </w:t>
      </w:r>
      <w:r w:rsidR="003D1896">
        <w:t>консультативные</w:t>
      </w:r>
      <w:r w:rsidR="003D1896" w:rsidRPr="00C40E26">
        <w:t xml:space="preserve"> </w:t>
      </w:r>
      <w:r w:rsidR="003D1896">
        <w:t>центры</w:t>
      </w:r>
      <w:r w:rsidR="003D1896" w:rsidRPr="00C40E26">
        <w:t xml:space="preserve"> </w:t>
      </w:r>
      <w:r w:rsidR="003D1896">
        <w:t>и</w:t>
      </w:r>
      <w:r w:rsidR="003D1896" w:rsidRPr="00C40E26">
        <w:t xml:space="preserve"> </w:t>
      </w:r>
      <w:r w:rsidR="003D1896">
        <w:t>приюты и</w:t>
      </w:r>
      <w:r w:rsidR="003D1896" w:rsidRPr="00C40E26">
        <w:t xml:space="preserve"> </w:t>
      </w:r>
      <w:r w:rsidR="003D1896">
        <w:t>имеющей</w:t>
      </w:r>
      <w:r w:rsidR="003D1896" w:rsidRPr="00C40E26">
        <w:t xml:space="preserve"> </w:t>
      </w:r>
      <w:r w:rsidR="003D1896">
        <w:t>целью</w:t>
      </w:r>
      <w:r w:rsidR="003D1896" w:rsidRPr="00C40E26">
        <w:t xml:space="preserve"> </w:t>
      </w:r>
      <w:r w:rsidR="003D1896">
        <w:t>предупреждение</w:t>
      </w:r>
      <w:r w:rsidR="003D1896" w:rsidRPr="00C40E26">
        <w:t xml:space="preserve"> </w:t>
      </w:r>
      <w:r w:rsidR="003D1896">
        <w:t>гендерного</w:t>
      </w:r>
      <w:r w:rsidR="003D1896" w:rsidRPr="00C40E26">
        <w:t xml:space="preserve"> </w:t>
      </w:r>
      <w:r w:rsidR="003D1896">
        <w:t>насилия</w:t>
      </w:r>
      <w:r w:rsidR="003D1896" w:rsidRPr="00C40E26">
        <w:t xml:space="preserve"> </w:t>
      </w:r>
      <w:r w:rsidR="003D1896">
        <w:t>и</w:t>
      </w:r>
      <w:r w:rsidR="003D1896" w:rsidRPr="00C40E26">
        <w:t xml:space="preserve"> </w:t>
      </w:r>
      <w:r w:rsidR="003D1896">
        <w:t>борьбу</w:t>
      </w:r>
      <w:r w:rsidR="003D1896" w:rsidRPr="00C40E26">
        <w:t xml:space="preserve"> </w:t>
      </w:r>
      <w:r w:rsidR="003D1896">
        <w:t>с</w:t>
      </w:r>
      <w:r w:rsidR="003D1896" w:rsidRPr="00C40E26">
        <w:t xml:space="preserve"> </w:t>
      </w:r>
      <w:r w:rsidR="003D1896">
        <w:t>ним</w:t>
      </w:r>
      <w:r w:rsidR="003D1896" w:rsidRPr="00C40E26">
        <w:t xml:space="preserve">, </w:t>
      </w:r>
      <w:r w:rsidR="003D1896">
        <w:t>а</w:t>
      </w:r>
      <w:r w:rsidR="003D1896" w:rsidRPr="00C40E26">
        <w:t xml:space="preserve"> </w:t>
      </w:r>
      <w:r w:rsidR="003D1896">
        <w:t>также</w:t>
      </w:r>
      <w:r w:rsidR="003D1896" w:rsidRPr="00C40E26">
        <w:t xml:space="preserve"> </w:t>
      </w:r>
      <w:r w:rsidR="003D1896">
        <w:t>оказание</w:t>
      </w:r>
      <w:r w:rsidR="003D1896" w:rsidRPr="00C40E26">
        <w:t xml:space="preserve"> </w:t>
      </w:r>
      <w:r w:rsidR="003D1896">
        <w:t>поддержки жертвам по всей стране, было пр</w:t>
      </w:r>
      <w:r w:rsidR="003D1896">
        <w:t>е</w:t>
      </w:r>
      <w:r w:rsidR="003D1896">
        <w:t>дусмотрено Национальным планом действий по борьбе с насилием в отнош</w:t>
      </w:r>
      <w:r w:rsidR="003D1896">
        <w:t>е</w:t>
      </w:r>
      <w:r w:rsidR="003D1896">
        <w:t xml:space="preserve">нии женщин </w:t>
      </w:r>
      <w:r w:rsidR="003D1896" w:rsidRPr="00C40E26">
        <w:t>(2009–2013</w:t>
      </w:r>
      <w:r w:rsidR="003D1896">
        <w:t xml:space="preserve"> годы</w:t>
      </w:r>
      <w:r w:rsidR="003D1896" w:rsidRPr="00C40E26">
        <w:t xml:space="preserve">), </w:t>
      </w:r>
      <w:r w:rsidR="003D1896">
        <w:t xml:space="preserve">который был инкорпорирован в Национальную программу по достижению реального гендерного равенства </w:t>
      </w:r>
      <w:r w:rsidR="003D1896" w:rsidRPr="00C40E26">
        <w:t>(2010–2013</w:t>
      </w:r>
      <w:r w:rsidR="003D1896">
        <w:t xml:space="preserve"> годы</w:t>
      </w:r>
      <w:r w:rsidR="003D1896" w:rsidRPr="00C40E26">
        <w:t>).</w:t>
      </w:r>
    </w:p>
    <w:p w:rsidR="003D1896" w:rsidRPr="002563A0" w:rsidRDefault="00DD4321" w:rsidP="00131A61">
      <w:pPr>
        <w:pStyle w:val="SingleTxtGR"/>
      </w:pPr>
      <w:r>
        <w:t>20.</w:t>
      </w:r>
      <w:r>
        <w:tab/>
      </w:r>
      <w:r w:rsidR="003D1896">
        <w:t>Наконец</w:t>
      </w:r>
      <w:r w:rsidR="003D1896" w:rsidRPr="002563A0">
        <w:t xml:space="preserve">, </w:t>
      </w:r>
      <w:r w:rsidR="003D1896">
        <w:t>он</w:t>
      </w:r>
      <w:r w:rsidR="003D1896" w:rsidRPr="002563A0">
        <w:t xml:space="preserve"> </w:t>
      </w:r>
      <w:r w:rsidR="003D1896">
        <w:t>отмечает</w:t>
      </w:r>
      <w:r w:rsidR="003D1896" w:rsidRPr="002563A0">
        <w:t xml:space="preserve">, </w:t>
      </w:r>
      <w:r w:rsidR="003D1896">
        <w:t>что</w:t>
      </w:r>
      <w:r w:rsidR="003D1896" w:rsidRPr="002563A0">
        <w:t xml:space="preserve"> </w:t>
      </w:r>
      <w:r w:rsidR="003D1896">
        <w:t>новая</w:t>
      </w:r>
      <w:r w:rsidR="003D1896" w:rsidRPr="002563A0">
        <w:t xml:space="preserve"> </w:t>
      </w:r>
      <w:r w:rsidR="003D1896">
        <w:t>факультативная</w:t>
      </w:r>
      <w:r w:rsidR="003D1896" w:rsidRPr="002563A0">
        <w:t xml:space="preserve"> </w:t>
      </w:r>
      <w:r w:rsidR="003D1896">
        <w:t>процедура</w:t>
      </w:r>
      <w:r w:rsidR="003D1896" w:rsidRPr="002563A0">
        <w:t xml:space="preserve"> </w:t>
      </w:r>
      <w:r w:rsidR="003D1896">
        <w:t>Комитета</w:t>
      </w:r>
      <w:r w:rsidR="003D1896" w:rsidRPr="002563A0">
        <w:t xml:space="preserve"> </w:t>
      </w:r>
      <w:r w:rsidR="003D1896">
        <w:t>по</w:t>
      </w:r>
      <w:r w:rsidR="003D1896" w:rsidRPr="002563A0">
        <w:t xml:space="preserve"> </w:t>
      </w:r>
      <w:r w:rsidR="003D1896">
        <w:t>по</w:t>
      </w:r>
      <w:r w:rsidR="003D1896">
        <w:t>д</w:t>
      </w:r>
      <w:r w:rsidR="003D1896">
        <w:t>готовке</w:t>
      </w:r>
      <w:r w:rsidR="003D1896" w:rsidRPr="002563A0">
        <w:t xml:space="preserve"> </w:t>
      </w:r>
      <w:r w:rsidR="003D1896">
        <w:t>докладов</w:t>
      </w:r>
      <w:r w:rsidR="003D1896" w:rsidRPr="002563A0">
        <w:t xml:space="preserve"> </w:t>
      </w:r>
      <w:r w:rsidR="003D1896">
        <w:t>оказалась очень полезным инструментом для эффективной подготовки обзора политики государства-участника в соответствии с Конвенц</w:t>
      </w:r>
      <w:r w:rsidR="003D1896">
        <w:t>и</w:t>
      </w:r>
      <w:r w:rsidR="003D1896">
        <w:t>ей</w:t>
      </w:r>
      <w:r w:rsidR="003D1896" w:rsidRPr="002563A0">
        <w:t xml:space="preserve">. </w:t>
      </w:r>
    </w:p>
    <w:p w:rsidR="003D1896" w:rsidRPr="003D3B6F" w:rsidRDefault="00DD4321" w:rsidP="00131A61">
      <w:pPr>
        <w:pStyle w:val="SingleTxtGR"/>
      </w:pPr>
      <w:r>
        <w:t>21.</w:t>
      </w:r>
      <w:r>
        <w:tab/>
      </w:r>
      <w:r w:rsidR="003D1896">
        <w:rPr>
          <w:b/>
        </w:rPr>
        <w:t>Г</w:t>
      </w:r>
      <w:r w:rsidR="003D1896" w:rsidRPr="00EA3A70">
        <w:rPr>
          <w:b/>
        </w:rPr>
        <w:t>-</w:t>
      </w:r>
      <w:r w:rsidR="003D1896">
        <w:rPr>
          <w:b/>
        </w:rPr>
        <w:t>жа</w:t>
      </w:r>
      <w:r w:rsidR="003D1896" w:rsidRPr="00EA3A70">
        <w:rPr>
          <w:b/>
        </w:rPr>
        <w:t xml:space="preserve"> </w:t>
      </w:r>
      <w:r w:rsidR="003D1896">
        <w:rPr>
          <w:b/>
        </w:rPr>
        <w:t>Свеосс</w:t>
      </w:r>
      <w:r w:rsidR="003D1896" w:rsidRPr="00EA3A70">
        <w:t xml:space="preserve"> (</w:t>
      </w:r>
      <w:r w:rsidR="003D1896">
        <w:t>Докладчик</w:t>
      </w:r>
      <w:r w:rsidR="003D1896" w:rsidRPr="00EA3A70">
        <w:t xml:space="preserve"> </w:t>
      </w:r>
      <w:r w:rsidR="003D1896">
        <w:t>по</w:t>
      </w:r>
      <w:r w:rsidR="003D1896" w:rsidRPr="00EA3A70">
        <w:t xml:space="preserve"> </w:t>
      </w:r>
      <w:r w:rsidR="003D1896">
        <w:t>стране</w:t>
      </w:r>
      <w:r w:rsidR="003D1896" w:rsidRPr="00EA3A70">
        <w:t xml:space="preserve">) </w:t>
      </w:r>
      <w:r w:rsidR="003D1896">
        <w:t>приветствует возможность вступить в диалог с делегацией Греции, поскольку диалог, запланированный на 2011 год</w:t>
      </w:r>
      <w:r w:rsidR="00104718">
        <w:t>,</w:t>
      </w:r>
      <w:r w:rsidR="003D1896">
        <w:t xml:space="preserve"> был отложен по просьбе государства-участника в связи с финансовым кризисом и отставкой правительства</w:t>
      </w:r>
      <w:r w:rsidR="003D1896" w:rsidRPr="00EA3A70">
        <w:t xml:space="preserve">. </w:t>
      </w:r>
      <w:r w:rsidR="003D1896">
        <w:t>Настоящий</w:t>
      </w:r>
      <w:r w:rsidR="003D1896" w:rsidRPr="003D3B6F">
        <w:t xml:space="preserve"> </w:t>
      </w:r>
      <w:r w:rsidR="003D1896">
        <w:t>доклад</w:t>
      </w:r>
      <w:r w:rsidR="003D1896" w:rsidRPr="003D3B6F">
        <w:t xml:space="preserve"> </w:t>
      </w:r>
      <w:r w:rsidR="003D1896">
        <w:t>подготовлен</w:t>
      </w:r>
      <w:r w:rsidR="003D1896" w:rsidRPr="003D3B6F">
        <w:t xml:space="preserve"> </w:t>
      </w:r>
      <w:r w:rsidR="003D1896">
        <w:t>в</w:t>
      </w:r>
      <w:r w:rsidR="003D1896" w:rsidRPr="003D3B6F">
        <w:t xml:space="preserve"> </w:t>
      </w:r>
      <w:r w:rsidR="003D1896">
        <w:t>соответствии с новой факультативной процедурой, предусматривающей ответы на перечень вопросов, заданных Комитетом</w:t>
      </w:r>
      <w:r w:rsidR="003D1896" w:rsidRPr="003D3B6F">
        <w:t xml:space="preserve">. </w:t>
      </w:r>
      <w:r w:rsidR="003D1896">
        <w:t>Этот</w:t>
      </w:r>
      <w:r w:rsidR="003D1896" w:rsidRPr="003D3B6F">
        <w:t xml:space="preserve"> </w:t>
      </w:r>
      <w:r w:rsidR="003D1896">
        <w:t>перечень</w:t>
      </w:r>
      <w:r w:rsidR="003D1896" w:rsidRPr="003D3B6F">
        <w:t xml:space="preserve"> </w:t>
      </w:r>
      <w:r w:rsidR="003D1896">
        <w:t>был</w:t>
      </w:r>
      <w:r w:rsidR="003D1896" w:rsidRPr="003D3B6F">
        <w:t xml:space="preserve"> </w:t>
      </w:r>
      <w:r w:rsidR="003D1896">
        <w:t>направлен</w:t>
      </w:r>
      <w:r w:rsidR="003D1896" w:rsidRPr="003D3B6F">
        <w:t xml:space="preserve"> </w:t>
      </w:r>
      <w:r w:rsidR="003D1896">
        <w:t>государству</w:t>
      </w:r>
      <w:r w:rsidR="003D1896" w:rsidRPr="003D3B6F">
        <w:t>-</w:t>
      </w:r>
      <w:r w:rsidR="003D1896">
        <w:t>участнику</w:t>
      </w:r>
      <w:r w:rsidR="003D1896" w:rsidRPr="003D3B6F">
        <w:t xml:space="preserve"> </w:t>
      </w:r>
      <w:r w:rsidR="003D1896">
        <w:t>в</w:t>
      </w:r>
      <w:r w:rsidR="003D1896" w:rsidRPr="003D3B6F">
        <w:t xml:space="preserve"> </w:t>
      </w:r>
      <w:r w:rsidR="003D1896">
        <w:t>феврале</w:t>
      </w:r>
      <w:r w:rsidR="003D1896" w:rsidRPr="003D3B6F">
        <w:t xml:space="preserve"> 2009 </w:t>
      </w:r>
      <w:r w:rsidR="003D1896">
        <w:t xml:space="preserve">года, а сам доклад датирован </w:t>
      </w:r>
      <w:r w:rsidR="003D1896" w:rsidRPr="003D3B6F">
        <w:t xml:space="preserve">30 </w:t>
      </w:r>
      <w:r w:rsidR="003D1896">
        <w:t>июня</w:t>
      </w:r>
      <w:r w:rsidR="003D1896" w:rsidRPr="003D3B6F">
        <w:t xml:space="preserve"> 2010</w:t>
      </w:r>
      <w:r w:rsidR="003D1896">
        <w:t xml:space="preserve"> года</w:t>
      </w:r>
      <w:r w:rsidR="003D1896" w:rsidRPr="003D3B6F">
        <w:t xml:space="preserve">. </w:t>
      </w:r>
      <w:r w:rsidR="003D1896">
        <w:t>Тем</w:t>
      </w:r>
      <w:r w:rsidR="003D1896" w:rsidRPr="003D3B6F">
        <w:t xml:space="preserve"> </w:t>
      </w:r>
      <w:r w:rsidR="003D1896">
        <w:t>не</w:t>
      </w:r>
      <w:r w:rsidR="003D1896" w:rsidRPr="003D3B6F">
        <w:t xml:space="preserve"> </w:t>
      </w:r>
      <w:r w:rsidR="003D1896">
        <w:t>менее</w:t>
      </w:r>
      <w:r w:rsidR="003D1896" w:rsidRPr="003D3B6F">
        <w:t xml:space="preserve"> </w:t>
      </w:r>
      <w:r w:rsidR="003D1896">
        <w:t>делегация</w:t>
      </w:r>
      <w:r w:rsidR="003D1896" w:rsidRPr="003D3B6F">
        <w:t xml:space="preserve"> </w:t>
      </w:r>
      <w:r w:rsidR="003D1896">
        <w:t>уже представила</w:t>
      </w:r>
      <w:r w:rsidR="003D1896" w:rsidRPr="003D3B6F">
        <w:t xml:space="preserve"> </w:t>
      </w:r>
      <w:r w:rsidR="003D1896">
        <w:t>полезную</w:t>
      </w:r>
      <w:r w:rsidR="003D1896" w:rsidRPr="003D3B6F">
        <w:t xml:space="preserve"> </w:t>
      </w:r>
      <w:r w:rsidR="003D1896">
        <w:t>информацию о последних соб</w:t>
      </w:r>
      <w:r w:rsidR="003D1896">
        <w:t>ы</w:t>
      </w:r>
      <w:r w:rsidR="003D1896">
        <w:t>тиях</w:t>
      </w:r>
      <w:r w:rsidR="003D1896" w:rsidRPr="003D3B6F">
        <w:t xml:space="preserve">. </w:t>
      </w:r>
    </w:p>
    <w:p w:rsidR="003D1896" w:rsidRPr="007F1AB4" w:rsidRDefault="00DD4321" w:rsidP="00131A61">
      <w:pPr>
        <w:pStyle w:val="SingleTxtGR"/>
      </w:pPr>
      <w:r>
        <w:t>22.</w:t>
      </w:r>
      <w:r>
        <w:tab/>
      </w:r>
      <w:r w:rsidR="003D1896">
        <w:t>Комитету</w:t>
      </w:r>
      <w:r w:rsidR="003D1896" w:rsidRPr="00C873C2">
        <w:t xml:space="preserve"> </w:t>
      </w:r>
      <w:r w:rsidR="003D1896">
        <w:t>известно</w:t>
      </w:r>
      <w:r w:rsidR="003D1896" w:rsidRPr="00C873C2">
        <w:t xml:space="preserve"> </w:t>
      </w:r>
      <w:r w:rsidR="003D1896">
        <w:t>о</w:t>
      </w:r>
      <w:r w:rsidR="003D1896" w:rsidRPr="00C873C2">
        <w:t xml:space="preserve"> </w:t>
      </w:r>
      <w:r w:rsidR="003D1896">
        <w:t>публичном</w:t>
      </w:r>
      <w:r w:rsidR="003D1896" w:rsidRPr="00C873C2">
        <w:t xml:space="preserve"> </w:t>
      </w:r>
      <w:r w:rsidR="003D1896">
        <w:t>заявлении</w:t>
      </w:r>
      <w:r w:rsidR="003D1896" w:rsidRPr="00C873C2">
        <w:t xml:space="preserve">, </w:t>
      </w:r>
      <w:r w:rsidR="003D1896">
        <w:t>сделанном</w:t>
      </w:r>
      <w:r w:rsidR="003D1896" w:rsidRPr="00C873C2">
        <w:t xml:space="preserve"> </w:t>
      </w:r>
      <w:r w:rsidR="003D1896">
        <w:t>в</w:t>
      </w:r>
      <w:r w:rsidR="003D1896" w:rsidRPr="00C873C2">
        <w:t xml:space="preserve"> </w:t>
      </w:r>
      <w:r w:rsidR="003D1896">
        <w:t>марте</w:t>
      </w:r>
      <w:r w:rsidR="003D1896" w:rsidRPr="00C873C2">
        <w:t xml:space="preserve"> 2011 </w:t>
      </w:r>
      <w:r w:rsidR="003D1896">
        <w:t>года</w:t>
      </w:r>
      <w:r w:rsidR="003D1896" w:rsidRPr="00C873C2">
        <w:t xml:space="preserve"> </w:t>
      </w:r>
      <w:r w:rsidR="003D1896">
        <w:t>Европейским</w:t>
      </w:r>
      <w:r w:rsidR="003D1896" w:rsidRPr="00C873C2">
        <w:t xml:space="preserve"> </w:t>
      </w:r>
      <w:r w:rsidR="003D1896">
        <w:t>комитетом</w:t>
      </w:r>
      <w:r w:rsidR="003D1896" w:rsidRPr="00C873C2">
        <w:t xml:space="preserve"> </w:t>
      </w:r>
      <w:r w:rsidR="003D1896">
        <w:t>против</w:t>
      </w:r>
      <w:r w:rsidR="003D1896" w:rsidRPr="00C873C2">
        <w:t xml:space="preserve"> </w:t>
      </w:r>
      <w:r w:rsidR="003D1896">
        <w:t>пыток</w:t>
      </w:r>
      <w:r w:rsidR="003D1896" w:rsidRPr="00C873C2">
        <w:t xml:space="preserve"> </w:t>
      </w:r>
      <w:r w:rsidR="003D1896">
        <w:t>в</w:t>
      </w:r>
      <w:r w:rsidR="003D1896" w:rsidRPr="00C873C2">
        <w:t xml:space="preserve"> </w:t>
      </w:r>
      <w:r w:rsidR="003D1896">
        <w:t>связи</w:t>
      </w:r>
      <w:r w:rsidR="003D1896" w:rsidRPr="00C873C2">
        <w:t xml:space="preserve"> </w:t>
      </w:r>
      <w:r w:rsidR="003D1896">
        <w:t>с неспособностью</w:t>
      </w:r>
      <w:r w:rsidR="003D1896" w:rsidRPr="00C873C2">
        <w:t xml:space="preserve"> </w:t>
      </w:r>
      <w:r w:rsidR="003D1896">
        <w:t>греческих вл</w:t>
      </w:r>
      <w:r w:rsidR="003D1896">
        <w:t>а</w:t>
      </w:r>
      <w:r w:rsidR="003D1896">
        <w:t>стей принять эффективные меры по разрешению целого ряда серьезных пр</w:t>
      </w:r>
      <w:r w:rsidR="003D1896">
        <w:t>о</w:t>
      </w:r>
      <w:r w:rsidR="003D1896">
        <w:t>блемных ситуаций, в отношении которых этот Комитет сформулировал насто</w:t>
      </w:r>
      <w:r w:rsidR="003D1896">
        <w:t>я</w:t>
      </w:r>
      <w:r w:rsidR="003D1896">
        <w:t>тельные рекомендации</w:t>
      </w:r>
      <w:r w:rsidR="003D1896" w:rsidRPr="00C873C2">
        <w:t xml:space="preserve">. </w:t>
      </w:r>
      <w:r w:rsidR="003D1896">
        <w:t>Затронутые</w:t>
      </w:r>
      <w:r w:rsidR="003D1896" w:rsidRPr="00AF7EA0">
        <w:t xml:space="preserve"> </w:t>
      </w:r>
      <w:r w:rsidR="003D1896">
        <w:t>вопросы</w:t>
      </w:r>
      <w:r w:rsidR="003D1896" w:rsidRPr="00AF7EA0">
        <w:t xml:space="preserve"> </w:t>
      </w:r>
      <w:r w:rsidR="003D1896">
        <w:t>касались</w:t>
      </w:r>
      <w:r w:rsidR="003D1896" w:rsidRPr="00AF7EA0">
        <w:t xml:space="preserve"> </w:t>
      </w:r>
      <w:r w:rsidR="003D1896">
        <w:t>в</w:t>
      </w:r>
      <w:r w:rsidR="003D1896" w:rsidRPr="00AF7EA0">
        <w:t xml:space="preserve"> </w:t>
      </w:r>
      <w:r w:rsidR="003D1896">
        <w:t>основном</w:t>
      </w:r>
      <w:r w:rsidR="003D1896" w:rsidRPr="00AF7EA0">
        <w:t xml:space="preserve"> </w:t>
      </w:r>
      <w:r w:rsidR="003D1896">
        <w:t>условий</w:t>
      </w:r>
      <w:r w:rsidR="003D1896" w:rsidRPr="00AF7EA0">
        <w:t xml:space="preserve"> </w:t>
      </w:r>
      <w:r w:rsidR="003D1896">
        <w:t>с</w:t>
      </w:r>
      <w:r w:rsidR="003D1896">
        <w:t>о</w:t>
      </w:r>
      <w:r w:rsidR="003D1896">
        <w:t>держания</w:t>
      </w:r>
      <w:r w:rsidR="003D1896" w:rsidRPr="00AF7EA0">
        <w:t xml:space="preserve"> </w:t>
      </w:r>
      <w:r w:rsidR="003D1896">
        <w:t>нелегальных</w:t>
      </w:r>
      <w:r w:rsidR="003D1896" w:rsidRPr="00AF7EA0">
        <w:t xml:space="preserve"> </w:t>
      </w:r>
      <w:r w:rsidR="003D1896">
        <w:t>мигрантов</w:t>
      </w:r>
      <w:r w:rsidR="003D1896" w:rsidRPr="00AF7EA0">
        <w:t xml:space="preserve"> </w:t>
      </w:r>
      <w:r w:rsidR="003D1896">
        <w:t>и</w:t>
      </w:r>
      <w:r w:rsidR="003D1896" w:rsidRPr="00AF7EA0">
        <w:t xml:space="preserve"> </w:t>
      </w:r>
      <w:r w:rsidR="003D1896">
        <w:t>положения</w:t>
      </w:r>
      <w:r w:rsidR="003D1896" w:rsidRPr="00AF7EA0">
        <w:t xml:space="preserve"> </w:t>
      </w:r>
      <w:r w:rsidR="003D1896">
        <w:t>в</w:t>
      </w:r>
      <w:r w:rsidR="003D1896" w:rsidRPr="00AF7EA0">
        <w:t xml:space="preserve"> </w:t>
      </w:r>
      <w:r w:rsidR="003D1896">
        <w:t>тюрьмах</w:t>
      </w:r>
      <w:r w:rsidR="003D1896" w:rsidRPr="00AF7EA0">
        <w:t xml:space="preserve">. </w:t>
      </w:r>
      <w:r w:rsidR="003D1896">
        <w:t>Признавая</w:t>
      </w:r>
      <w:r w:rsidR="003D1896" w:rsidRPr="00AF7EA0">
        <w:t xml:space="preserve"> </w:t>
      </w:r>
      <w:r w:rsidR="003D1896">
        <w:t>острые</w:t>
      </w:r>
      <w:r w:rsidR="003D1896" w:rsidRPr="00AF7EA0">
        <w:t xml:space="preserve"> </w:t>
      </w:r>
      <w:r w:rsidR="003D1896">
        <w:t>экономические</w:t>
      </w:r>
      <w:r w:rsidR="003D1896" w:rsidRPr="00AF7EA0">
        <w:t xml:space="preserve"> </w:t>
      </w:r>
      <w:r w:rsidR="003D1896">
        <w:t>и</w:t>
      </w:r>
      <w:r w:rsidR="003D1896" w:rsidRPr="00AF7EA0">
        <w:t xml:space="preserve"> </w:t>
      </w:r>
      <w:r w:rsidR="003D1896">
        <w:t>политические</w:t>
      </w:r>
      <w:r w:rsidR="003D1896" w:rsidRPr="00AF7EA0">
        <w:t xml:space="preserve"> </w:t>
      </w:r>
      <w:r w:rsidR="003D1896">
        <w:t>проблемы</w:t>
      </w:r>
      <w:r w:rsidR="003D1896" w:rsidRPr="00AF7EA0">
        <w:t xml:space="preserve">, </w:t>
      </w:r>
      <w:r w:rsidR="003D1896">
        <w:t>с</w:t>
      </w:r>
      <w:r w:rsidR="003D1896" w:rsidRPr="00AF7EA0">
        <w:t xml:space="preserve"> </w:t>
      </w:r>
      <w:r w:rsidR="003D1896">
        <w:t>которыми</w:t>
      </w:r>
      <w:r w:rsidR="003D1896" w:rsidRPr="00AF7EA0">
        <w:t xml:space="preserve"> </w:t>
      </w:r>
      <w:r w:rsidR="003D1896">
        <w:t>сталкивается</w:t>
      </w:r>
      <w:r w:rsidR="003D1896" w:rsidRPr="00AF7EA0">
        <w:t xml:space="preserve"> </w:t>
      </w:r>
      <w:r w:rsidR="003D1896">
        <w:t>государс</w:t>
      </w:r>
      <w:r w:rsidR="003D1896">
        <w:t>т</w:t>
      </w:r>
      <w:r w:rsidR="003D1896">
        <w:t>во</w:t>
      </w:r>
      <w:r w:rsidR="003D1896" w:rsidRPr="00AF7EA0">
        <w:t>-</w:t>
      </w:r>
      <w:r w:rsidR="003D1896">
        <w:t>участник, а также продолжающийся значительный приток мигрантов</w:t>
      </w:r>
      <w:r w:rsidR="003D1896" w:rsidRPr="00AF7EA0">
        <w:t xml:space="preserve">, </w:t>
      </w:r>
      <w:r w:rsidR="003D1896">
        <w:t>она искренне надеется, что нынешний диалог даст Греции возможность продемо</w:t>
      </w:r>
      <w:r w:rsidR="003D1896">
        <w:t>н</w:t>
      </w:r>
      <w:r w:rsidR="003D1896">
        <w:t>стрировать конструктивную роль, которую могут играть договорные, а также другие надзорные или контрольные органы в деле обеспечения уважения к о</w:t>
      </w:r>
      <w:r w:rsidR="003D1896">
        <w:t>с</w:t>
      </w:r>
      <w:r w:rsidR="003D1896">
        <w:t>новным правам человека</w:t>
      </w:r>
      <w:r w:rsidR="003D1896" w:rsidRPr="00AF7EA0">
        <w:t xml:space="preserve">. </w:t>
      </w:r>
      <w:r w:rsidR="003D1896">
        <w:t>В</w:t>
      </w:r>
      <w:r w:rsidR="003D1896" w:rsidRPr="00E62400">
        <w:t xml:space="preserve"> </w:t>
      </w:r>
      <w:r w:rsidR="003D1896">
        <w:t>частности</w:t>
      </w:r>
      <w:r w:rsidR="003D1896" w:rsidRPr="00E62400">
        <w:t xml:space="preserve">, </w:t>
      </w:r>
      <w:r w:rsidR="003D1896">
        <w:t>Комитет</w:t>
      </w:r>
      <w:r w:rsidR="003D1896" w:rsidRPr="00E62400">
        <w:t xml:space="preserve"> </w:t>
      </w:r>
      <w:r w:rsidR="003D1896">
        <w:t>рекомендует</w:t>
      </w:r>
      <w:r w:rsidR="003D1896" w:rsidRPr="00E62400">
        <w:t xml:space="preserve"> </w:t>
      </w:r>
      <w:r w:rsidR="003D1896">
        <w:t>государству</w:t>
      </w:r>
      <w:r w:rsidR="003D1896" w:rsidRPr="00E62400">
        <w:t>-</w:t>
      </w:r>
      <w:r w:rsidR="003D1896">
        <w:t>участнику</w:t>
      </w:r>
      <w:r w:rsidR="003D1896" w:rsidRPr="00E62400">
        <w:t xml:space="preserve"> </w:t>
      </w:r>
      <w:r w:rsidR="003D1896">
        <w:t>принять</w:t>
      </w:r>
      <w:r w:rsidR="003D1896" w:rsidRPr="00E62400">
        <w:t xml:space="preserve"> </w:t>
      </w:r>
      <w:r w:rsidR="003D1896">
        <w:t>более</w:t>
      </w:r>
      <w:r w:rsidR="003D1896" w:rsidRPr="00E62400">
        <w:t xml:space="preserve"> </w:t>
      </w:r>
      <w:r w:rsidR="003D1896">
        <w:t>решительные меры по борьбе с основанным на ди</w:t>
      </w:r>
      <w:r w:rsidR="003D1896">
        <w:t>с</w:t>
      </w:r>
      <w:r w:rsidR="003D1896">
        <w:t>криминации и ненависти отношением к национальным меньшинствам и ин</w:t>
      </w:r>
      <w:r w:rsidR="003D1896">
        <w:t>о</w:t>
      </w:r>
      <w:r w:rsidR="003D1896">
        <w:t>странным гражданам</w:t>
      </w:r>
      <w:r w:rsidR="003D1896" w:rsidRPr="00E62400">
        <w:t xml:space="preserve">. </w:t>
      </w:r>
      <w:r w:rsidR="003D1896">
        <w:t>Он</w:t>
      </w:r>
      <w:r w:rsidR="003D1896" w:rsidRPr="00F131EA">
        <w:t xml:space="preserve"> </w:t>
      </w:r>
      <w:r w:rsidR="003D1896">
        <w:t>в</w:t>
      </w:r>
      <w:r w:rsidR="003D1896" w:rsidRPr="00F131EA">
        <w:t xml:space="preserve"> </w:t>
      </w:r>
      <w:r w:rsidR="003D1896">
        <w:t>полной</w:t>
      </w:r>
      <w:r w:rsidR="003D1896" w:rsidRPr="00F131EA">
        <w:t xml:space="preserve"> </w:t>
      </w:r>
      <w:r w:rsidR="003D1896">
        <w:t>мере</w:t>
      </w:r>
      <w:r w:rsidR="003D1896" w:rsidRPr="00F131EA">
        <w:t xml:space="preserve"> </w:t>
      </w:r>
      <w:r w:rsidR="003D1896">
        <w:t>осведомлен</w:t>
      </w:r>
      <w:r w:rsidR="003D1896" w:rsidRPr="00F131EA">
        <w:t xml:space="preserve"> </w:t>
      </w:r>
      <w:r w:rsidR="003D1896">
        <w:t>о</w:t>
      </w:r>
      <w:r w:rsidR="003D1896" w:rsidRPr="00F131EA">
        <w:t xml:space="preserve"> </w:t>
      </w:r>
      <w:r w:rsidR="003D1896">
        <w:t>проблемах</w:t>
      </w:r>
      <w:r w:rsidR="003D1896" w:rsidRPr="00F131EA">
        <w:t xml:space="preserve">, </w:t>
      </w:r>
      <w:r w:rsidR="003D1896">
        <w:t>связанных</w:t>
      </w:r>
      <w:r w:rsidR="003D1896" w:rsidRPr="00F131EA">
        <w:t xml:space="preserve"> </w:t>
      </w:r>
      <w:r w:rsidR="003D1896">
        <w:t>с</w:t>
      </w:r>
      <w:r w:rsidR="003D1896" w:rsidRPr="00F131EA">
        <w:t xml:space="preserve"> </w:t>
      </w:r>
      <w:r w:rsidR="003D1896">
        <w:t>расположением</w:t>
      </w:r>
      <w:r w:rsidR="003D1896" w:rsidRPr="00F131EA">
        <w:t xml:space="preserve"> </w:t>
      </w:r>
      <w:r w:rsidR="003D1896">
        <w:t>Греции</w:t>
      </w:r>
      <w:r w:rsidR="003D1896" w:rsidRPr="00F131EA">
        <w:t xml:space="preserve"> </w:t>
      </w:r>
      <w:r w:rsidR="003D1896">
        <w:t>на</w:t>
      </w:r>
      <w:r w:rsidR="003D1896" w:rsidRPr="00F131EA">
        <w:t xml:space="preserve"> </w:t>
      </w:r>
      <w:r w:rsidR="003D1896">
        <w:t>границе</w:t>
      </w:r>
      <w:r w:rsidR="003D1896" w:rsidRPr="00F131EA">
        <w:t xml:space="preserve"> </w:t>
      </w:r>
      <w:r w:rsidR="003D1896">
        <w:t>Европейского</w:t>
      </w:r>
      <w:r w:rsidR="003D1896" w:rsidRPr="00F131EA">
        <w:t xml:space="preserve"> </w:t>
      </w:r>
      <w:r w:rsidR="003D1896">
        <w:t>союза</w:t>
      </w:r>
      <w:r w:rsidR="003D1896" w:rsidRPr="00F131EA">
        <w:t xml:space="preserve"> </w:t>
      </w:r>
      <w:r w:rsidR="003D1896">
        <w:t>и</w:t>
      </w:r>
      <w:r w:rsidR="003D1896" w:rsidRPr="00F131EA">
        <w:t xml:space="preserve"> </w:t>
      </w:r>
      <w:r w:rsidR="003D1896">
        <w:t>с</w:t>
      </w:r>
      <w:r w:rsidR="003D1896" w:rsidRPr="00F131EA">
        <w:t xml:space="preserve"> </w:t>
      </w:r>
      <w:r w:rsidR="003D1896">
        <w:t>тем</w:t>
      </w:r>
      <w:r w:rsidR="003D1896" w:rsidRPr="00F131EA">
        <w:t xml:space="preserve"> </w:t>
      </w:r>
      <w:r w:rsidR="003D1896">
        <w:t xml:space="preserve">фактом, что на ее долю приходится более </w:t>
      </w:r>
      <w:r w:rsidR="003D1896" w:rsidRPr="00F131EA">
        <w:t>90</w:t>
      </w:r>
      <w:r w:rsidR="003D1896">
        <w:t>% незаконных пересечений границы мигрантами и просителями убежища</w:t>
      </w:r>
      <w:r w:rsidR="003D1896" w:rsidRPr="00F131EA">
        <w:t xml:space="preserve">. </w:t>
      </w:r>
      <w:r w:rsidR="003D1896">
        <w:t>Тем</w:t>
      </w:r>
      <w:r w:rsidR="003D1896" w:rsidRPr="005B5DC1">
        <w:t xml:space="preserve"> </w:t>
      </w:r>
      <w:r w:rsidR="003D1896">
        <w:t>не</w:t>
      </w:r>
      <w:r w:rsidR="003D1896" w:rsidRPr="005B5DC1">
        <w:t xml:space="preserve"> </w:t>
      </w:r>
      <w:r w:rsidR="003D1896">
        <w:t>менее</w:t>
      </w:r>
      <w:r w:rsidR="003D1896" w:rsidRPr="005B5DC1">
        <w:t xml:space="preserve"> </w:t>
      </w:r>
      <w:r w:rsidR="003D1896">
        <w:t>некоторые</w:t>
      </w:r>
      <w:r w:rsidR="003D1896" w:rsidRPr="005B5DC1">
        <w:t xml:space="preserve"> </w:t>
      </w:r>
      <w:r w:rsidR="003D1896">
        <w:t>группировки</w:t>
      </w:r>
      <w:r w:rsidR="003D1896" w:rsidRPr="005B5DC1">
        <w:t xml:space="preserve">, </w:t>
      </w:r>
      <w:r w:rsidR="003D1896">
        <w:t>появившиеся</w:t>
      </w:r>
      <w:r w:rsidR="003D1896" w:rsidRPr="005B5DC1">
        <w:t xml:space="preserve"> </w:t>
      </w:r>
      <w:r w:rsidR="003D1896">
        <w:t>на</w:t>
      </w:r>
      <w:r w:rsidR="003D1896" w:rsidRPr="005B5DC1">
        <w:t xml:space="preserve"> </w:t>
      </w:r>
      <w:r w:rsidR="003D1896">
        <w:t>греческой</w:t>
      </w:r>
      <w:r w:rsidR="003D1896" w:rsidRPr="005B5DC1">
        <w:t xml:space="preserve"> </w:t>
      </w:r>
      <w:r w:rsidR="003D1896">
        <w:t>политической сцене во время недавних выборов, поддерживают эк</w:t>
      </w:r>
      <w:r w:rsidR="003D1896">
        <w:t>с</w:t>
      </w:r>
      <w:r w:rsidR="003D1896">
        <w:t>тремистские позиции в отношении мигрантов и иностранцев</w:t>
      </w:r>
      <w:r w:rsidR="003D1896" w:rsidRPr="005B5DC1">
        <w:t xml:space="preserve">. </w:t>
      </w:r>
      <w:r w:rsidR="003D1896">
        <w:t>Европейский</w:t>
      </w:r>
      <w:r w:rsidR="003D1896" w:rsidRPr="007F1AB4">
        <w:t xml:space="preserve"> </w:t>
      </w:r>
      <w:r w:rsidR="003D1896">
        <w:t>к</w:t>
      </w:r>
      <w:r w:rsidR="003D1896">
        <w:t>о</w:t>
      </w:r>
      <w:r w:rsidR="003D1896">
        <w:t>миссар</w:t>
      </w:r>
      <w:r w:rsidR="003D1896" w:rsidRPr="007F1AB4">
        <w:t xml:space="preserve"> </w:t>
      </w:r>
      <w:r w:rsidR="003D1896">
        <w:t>по</w:t>
      </w:r>
      <w:r w:rsidR="003D1896" w:rsidRPr="007F1AB4">
        <w:t xml:space="preserve"> </w:t>
      </w:r>
      <w:r w:rsidR="003D1896">
        <w:t>вопросам</w:t>
      </w:r>
      <w:r w:rsidR="003D1896" w:rsidRPr="007F1AB4">
        <w:t xml:space="preserve"> </w:t>
      </w:r>
      <w:r w:rsidR="003D1896">
        <w:t>расширения</w:t>
      </w:r>
      <w:r w:rsidR="003D1896" w:rsidRPr="007F1AB4">
        <w:t xml:space="preserve"> </w:t>
      </w:r>
      <w:r w:rsidR="003D1896">
        <w:t>и</w:t>
      </w:r>
      <w:r w:rsidR="003D1896" w:rsidRPr="007F1AB4">
        <w:t xml:space="preserve"> </w:t>
      </w:r>
      <w:r w:rsidR="003D1896">
        <w:t>европейской</w:t>
      </w:r>
      <w:r w:rsidR="003D1896" w:rsidRPr="007F1AB4">
        <w:t xml:space="preserve"> </w:t>
      </w:r>
      <w:r w:rsidR="003D1896">
        <w:t>политики</w:t>
      </w:r>
      <w:r w:rsidR="003D1896" w:rsidRPr="007F1AB4">
        <w:t xml:space="preserve"> </w:t>
      </w:r>
      <w:r w:rsidR="003D1896">
        <w:t>соседства выразил надежду, что ни один из членов партий, выступающих в поддержку ксенофобии или националистического экстремизма, не войдет в состав правительства Гр</w:t>
      </w:r>
      <w:r w:rsidR="003D1896">
        <w:t>е</w:t>
      </w:r>
      <w:r w:rsidR="003D1896">
        <w:t>ции</w:t>
      </w:r>
      <w:r w:rsidR="003D1896" w:rsidRPr="007F1AB4">
        <w:t xml:space="preserve">. </w:t>
      </w:r>
    </w:p>
    <w:p w:rsidR="003D1896" w:rsidRPr="00E80DE2" w:rsidRDefault="00DD4321" w:rsidP="00131A61">
      <w:pPr>
        <w:pStyle w:val="SingleTxtGR"/>
      </w:pPr>
      <w:r>
        <w:t>23.</w:t>
      </w:r>
      <w:r>
        <w:tab/>
      </w:r>
      <w:r w:rsidR="003D1896">
        <w:t xml:space="preserve">Переходя к статье </w:t>
      </w:r>
      <w:r w:rsidR="003D1896" w:rsidRPr="00870292">
        <w:t xml:space="preserve">1 </w:t>
      </w:r>
      <w:r w:rsidR="003D1896">
        <w:t>Конвенции</w:t>
      </w:r>
      <w:r w:rsidR="003D1896" w:rsidRPr="00870292">
        <w:t xml:space="preserve">, </w:t>
      </w:r>
      <w:r w:rsidR="003D1896">
        <w:t>г-жа Свеосс подчеркивает важность обеспечения того, чтобы определение пытки в греческом уголовном законод</w:t>
      </w:r>
      <w:r w:rsidR="003D1896">
        <w:t>а</w:t>
      </w:r>
      <w:r w:rsidR="003D1896">
        <w:t>тельстве содержало все элементы такого определения, изложенные в Конве</w:t>
      </w:r>
      <w:r w:rsidR="003D1896">
        <w:t>н</w:t>
      </w:r>
      <w:r w:rsidR="003D1896">
        <w:t>ции</w:t>
      </w:r>
      <w:r w:rsidR="003D1896" w:rsidRPr="00870292">
        <w:t xml:space="preserve">. </w:t>
      </w:r>
      <w:r w:rsidR="003D1896">
        <w:t>Пытки</w:t>
      </w:r>
      <w:r w:rsidR="003D1896" w:rsidRPr="002863CB">
        <w:t xml:space="preserve"> </w:t>
      </w:r>
      <w:r w:rsidR="003D1896">
        <w:t>запрещены</w:t>
      </w:r>
      <w:r w:rsidR="003D1896" w:rsidRPr="002863CB">
        <w:t xml:space="preserve"> </w:t>
      </w:r>
      <w:r w:rsidR="003D1896">
        <w:t>в</w:t>
      </w:r>
      <w:r w:rsidR="003D1896" w:rsidRPr="002863CB">
        <w:t xml:space="preserve"> </w:t>
      </w:r>
      <w:r w:rsidR="003D1896">
        <w:t>соответствии</w:t>
      </w:r>
      <w:r w:rsidR="003D1896" w:rsidRPr="002863CB">
        <w:t xml:space="preserve"> </w:t>
      </w:r>
      <w:r w:rsidR="003D1896">
        <w:t>со</w:t>
      </w:r>
      <w:r w:rsidR="003D1896" w:rsidRPr="002863CB">
        <w:t xml:space="preserve"> </w:t>
      </w:r>
      <w:r w:rsidR="003D1896">
        <w:t>статьей</w:t>
      </w:r>
      <w:r w:rsidR="003D1896" w:rsidRPr="002863CB">
        <w:t xml:space="preserve"> 7 </w:t>
      </w:r>
      <w:r w:rsidR="003D1896">
        <w:t>Конституции</w:t>
      </w:r>
      <w:r w:rsidR="003D1896" w:rsidRPr="002863CB">
        <w:t xml:space="preserve"> </w:t>
      </w:r>
      <w:r w:rsidR="003D1896">
        <w:t>Греции</w:t>
      </w:r>
      <w:r w:rsidR="003D1896" w:rsidRPr="002863CB">
        <w:t xml:space="preserve">, </w:t>
      </w:r>
      <w:r w:rsidR="003D1896">
        <w:t>в</w:t>
      </w:r>
      <w:r w:rsidR="003D1896" w:rsidRPr="002863CB">
        <w:t xml:space="preserve"> </w:t>
      </w:r>
      <w:r w:rsidR="003D1896">
        <w:t>к</w:t>
      </w:r>
      <w:r w:rsidR="003D1896">
        <w:t>о</w:t>
      </w:r>
      <w:r w:rsidR="003D1896">
        <w:t>торой</w:t>
      </w:r>
      <w:r w:rsidR="003D1896" w:rsidRPr="002863CB">
        <w:t xml:space="preserve"> </w:t>
      </w:r>
      <w:r w:rsidR="003D1896">
        <w:t>прово</w:t>
      </w:r>
      <w:r w:rsidR="003D1896">
        <w:t>з</w:t>
      </w:r>
      <w:r w:rsidR="003D1896">
        <w:t>глашается</w:t>
      </w:r>
      <w:r w:rsidR="003D1896" w:rsidRPr="002863CB">
        <w:t xml:space="preserve">, </w:t>
      </w:r>
      <w:r w:rsidR="003D1896">
        <w:t>что</w:t>
      </w:r>
      <w:r w:rsidR="003D1896" w:rsidRPr="002863CB">
        <w:t xml:space="preserve"> </w:t>
      </w:r>
      <w:r w:rsidR="00C66DD2">
        <w:t>"</w:t>
      </w:r>
      <w:r w:rsidR="003D1896">
        <w:t>пытки</w:t>
      </w:r>
      <w:r w:rsidR="003D1896" w:rsidRPr="002863CB">
        <w:t xml:space="preserve">, </w:t>
      </w:r>
      <w:r w:rsidR="003D1896">
        <w:t>причинение</w:t>
      </w:r>
      <w:r w:rsidR="003D1896" w:rsidRPr="002863CB">
        <w:t xml:space="preserve"> </w:t>
      </w:r>
      <w:r w:rsidR="003D1896">
        <w:t>любых физических страданий, причинение вреда здоровью или применение психологического насилия, а та</w:t>
      </w:r>
      <w:r w:rsidR="003D1896">
        <w:t>к</w:t>
      </w:r>
      <w:r w:rsidR="003D1896">
        <w:t>же любое другое посягательство на человеческое достоинство</w:t>
      </w:r>
      <w:r w:rsidR="00C66DD2">
        <w:t>"</w:t>
      </w:r>
      <w:r w:rsidR="003D1896">
        <w:t xml:space="preserve"> подлежат нак</w:t>
      </w:r>
      <w:r w:rsidR="003D1896">
        <w:t>а</w:t>
      </w:r>
      <w:r w:rsidR="003D1896">
        <w:t>занию согласно</w:t>
      </w:r>
      <w:r w:rsidR="00F354B2">
        <w:t xml:space="preserve"> </w:t>
      </w:r>
      <w:r w:rsidR="003D1896">
        <w:t>соответствующему законодательству</w:t>
      </w:r>
      <w:r w:rsidR="003D1896" w:rsidRPr="002863CB">
        <w:t xml:space="preserve">. </w:t>
      </w:r>
      <w:r w:rsidR="003D1896">
        <w:t>Определение преступл</w:t>
      </w:r>
      <w:r w:rsidR="003D1896">
        <w:t>е</w:t>
      </w:r>
      <w:r w:rsidR="003D1896">
        <w:t xml:space="preserve">ния пытки также дается в статье </w:t>
      </w:r>
      <w:r w:rsidR="003D1896" w:rsidRPr="00641084">
        <w:t>137</w:t>
      </w:r>
      <w:r w:rsidR="003D1896">
        <w:t>A</w:t>
      </w:r>
      <w:r w:rsidR="003D1896" w:rsidRPr="00641084">
        <w:t xml:space="preserve"> </w:t>
      </w:r>
      <w:r w:rsidR="003D1896">
        <w:t>Уголовного кодекса Греции</w:t>
      </w:r>
      <w:r w:rsidR="003D1896" w:rsidRPr="00641084">
        <w:t xml:space="preserve">. </w:t>
      </w:r>
      <w:r w:rsidR="003D1896">
        <w:t>Хотя</w:t>
      </w:r>
      <w:r w:rsidR="003D1896" w:rsidRPr="00AB6EB1">
        <w:t xml:space="preserve"> </w:t>
      </w:r>
      <w:r w:rsidR="003D1896">
        <w:t>это</w:t>
      </w:r>
      <w:r w:rsidR="003D1896" w:rsidRPr="00AB6EB1">
        <w:t xml:space="preserve"> </w:t>
      </w:r>
      <w:r w:rsidR="003D1896">
        <w:t>о</w:t>
      </w:r>
      <w:r w:rsidR="003D1896">
        <w:t>п</w:t>
      </w:r>
      <w:r w:rsidR="003D1896">
        <w:t>ределение</w:t>
      </w:r>
      <w:r w:rsidR="003D1896" w:rsidRPr="00AB6EB1">
        <w:t xml:space="preserve"> </w:t>
      </w:r>
      <w:r w:rsidR="003D1896">
        <w:t>основано</w:t>
      </w:r>
      <w:r w:rsidR="003D1896" w:rsidRPr="00AB6EB1">
        <w:t xml:space="preserve"> </w:t>
      </w:r>
      <w:r w:rsidR="003D1896">
        <w:t>на</w:t>
      </w:r>
      <w:r w:rsidR="003D1896" w:rsidRPr="00AB6EB1">
        <w:t xml:space="preserve"> </w:t>
      </w:r>
      <w:r w:rsidR="003D1896">
        <w:t>статье</w:t>
      </w:r>
      <w:r w:rsidR="003D1896" w:rsidRPr="00AB6EB1">
        <w:t xml:space="preserve"> 1 </w:t>
      </w:r>
      <w:r w:rsidR="003D1896">
        <w:t>Конвенции</w:t>
      </w:r>
      <w:r w:rsidR="003D1896" w:rsidRPr="00AB6EB1">
        <w:t xml:space="preserve">, </w:t>
      </w:r>
      <w:r w:rsidR="003D1896">
        <w:t>имеется целый ряд расхождений</w:t>
      </w:r>
      <w:r w:rsidR="003D1896" w:rsidRPr="00AB6EB1">
        <w:t xml:space="preserve">. </w:t>
      </w:r>
      <w:r w:rsidR="003D1896">
        <w:t>Ссылка</w:t>
      </w:r>
      <w:r w:rsidR="003D1896" w:rsidRPr="00BF7244">
        <w:t xml:space="preserve"> </w:t>
      </w:r>
      <w:r w:rsidR="003D1896">
        <w:t>в</w:t>
      </w:r>
      <w:r w:rsidR="003D1896" w:rsidRPr="00BF7244">
        <w:t xml:space="preserve"> </w:t>
      </w:r>
      <w:r w:rsidR="003D1896">
        <w:t>пункте</w:t>
      </w:r>
      <w:r w:rsidR="003D1896" w:rsidRPr="00BF7244">
        <w:t xml:space="preserve"> 1 </w:t>
      </w:r>
      <w:r w:rsidR="003D1896">
        <w:t>этой</w:t>
      </w:r>
      <w:r w:rsidR="003D1896" w:rsidRPr="00BF7244">
        <w:t xml:space="preserve"> </w:t>
      </w:r>
      <w:r w:rsidR="003D1896">
        <w:t>статьи</w:t>
      </w:r>
      <w:r w:rsidR="003D1896" w:rsidRPr="00BF7244">
        <w:t xml:space="preserve"> </w:t>
      </w:r>
      <w:r w:rsidR="003D1896">
        <w:t>на</w:t>
      </w:r>
      <w:r w:rsidR="003D1896" w:rsidRPr="00BF7244">
        <w:t xml:space="preserve"> </w:t>
      </w:r>
      <w:r w:rsidR="00C66DD2">
        <w:t>"</w:t>
      </w:r>
      <w:r w:rsidR="003D1896">
        <w:t>любых</w:t>
      </w:r>
      <w:r w:rsidR="003D1896" w:rsidRPr="00BF7244">
        <w:t xml:space="preserve"> </w:t>
      </w:r>
      <w:r w:rsidR="003D1896">
        <w:t>государственных</w:t>
      </w:r>
      <w:r w:rsidR="003D1896" w:rsidRPr="00BF7244">
        <w:t xml:space="preserve"> </w:t>
      </w:r>
      <w:r w:rsidR="003D1896">
        <w:t>должностных</w:t>
      </w:r>
      <w:r w:rsidR="003D1896" w:rsidRPr="00BF7244">
        <w:t xml:space="preserve"> </w:t>
      </w:r>
      <w:r w:rsidR="003D1896">
        <w:t>лиц</w:t>
      </w:r>
      <w:r w:rsidR="003D1896" w:rsidRPr="00BF7244">
        <w:t xml:space="preserve"> </w:t>
      </w:r>
      <w:r w:rsidR="003D1896">
        <w:t>или военнослужащих</w:t>
      </w:r>
      <w:r w:rsidR="00C66DD2">
        <w:t>"</w:t>
      </w:r>
      <w:r w:rsidR="003D1896">
        <w:t xml:space="preserve"> не включает лиц, </w:t>
      </w:r>
      <w:r w:rsidR="00C66DD2">
        <w:t>"</w:t>
      </w:r>
      <w:r w:rsidR="003D1896">
        <w:t>выступающих в официальном качес</w:t>
      </w:r>
      <w:r w:rsidR="003D1896">
        <w:t>т</w:t>
      </w:r>
      <w:r w:rsidR="003D1896">
        <w:t>ве</w:t>
      </w:r>
      <w:r w:rsidR="00C66DD2">
        <w:t>"</w:t>
      </w:r>
      <w:r w:rsidR="003D1896">
        <w:t>, и данным определением не охватываются акты пыток, совершенные с в</w:t>
      </w:r>
      <w:r w:rsidR="003D1896">
        <w:t>е</w:t>
      </w:r>
      <w:r w:rsidR="003D1896">
        <w:t>дома или молчал</w:t>
      </w:r>
      <w:r w:rsidR="003D1896">
        <w:t>и</w:t>
      </w:r>
      <w:r w:rsidR="003D1896">
        <w:t>вого согласия государственных должностных лиц</w:t>
      </w:r>
      <w:r w:rsidR="003D1896" w:rsidRPr="00BF7244">
        <w:t xml:space="preserve">. </w:t>
      </w:r>
      <w:r w:rsidR="003D1896">
        <w:t>Включение</w:t>
      </w:r>
      <w:r w:rsidR="003D1896" w:rsidRPr="004832D1">
        <w:t xml:space="preserve"> </w:t>
      </w:r>
      <w:r w:rsidR="003D1896">
        <w:t>слова</w:t>
      </w:r>
      <w:r w:rsidR="003D1896" w:rsidRPr="004832D1">
        <w:t xml:space="preserve"> </w:t>
      </w:r>
      <w:r w:rsidR="00C66DD2">
        <w:t>"</w:t>
      </w:r>
      <w:r w:rsidR="003D1896">
        <w:t>систематический</w:t>
      </w:r>
      <w:r w:rsidR="00C66DD2">
        <w:t>"</w:t>
      </w:r>
      <w:r w:rsidR="003D1896" w:rsidRPr="004832D1">
        <w:t xml:space="preserve"> </w:t>
      </w:r>
      <w:r w:rsidR="003D1896">
        <w:t>в</w:t>
      </w:r>
      <w:r w:rsidR="003D1896" w:rsidRPr="004832D1">
        <w:t xml:space="preserve"> </w:t>
      </w:r>
      <w:r w:rsidR="003D1896">
        <w:t>определение</w:t>
      </w:r>
      <w:r w:rsidR="003D1896" w:rsidRPr="004832D1">
        <w:t xml:space="preserve"> </w:t>
      </w:r>
      <w:r w:rsidR="003D1896">
        <w:t>пытки</w:t>
      </w:r>
      <w:r w:rsidR="003D1896" w:rsidRPr="004832D1">
        <w:t xml:space="preserve"> </w:t>
      </w:r>
      <w:r w:rsidR="003D1896">
        <w:t>в</w:t>
      </w:r>
      <w:r w:rsidR="003D1896" w:rsidRPr="004832D1">
        <w:t xml:space="preserve"> </w:t>
      </w:r>
      <w:r w:rsidR="003D1896">
        <w:t>подпунктах</w:t>
      </w:r>
      <w:r w:rsidR="003D1896" w:rsidRPr="004832D1">
        <w:t xml:space="preserve"> 2 </w:t>
      </w:r>
      <w:r w:rsidR="003D1896">
        <w:t>a</w:t>
      </w:r>
      <w:r w:rsidR="003D1896" w:rsidRPr="004832D1">
        <w:t xml:space="preserve">), </w:t>
      </w:r>
      <w:r w:rsidR="003D1896">
        <w:t>b</w:t>
      </w:r>
      <w:r w:rsidR="003D1896" w:rsidRPr="004832D1">
        <w:t xml:space="preserve">) </w:t>
      </w:r>
      <w:r w:rsidR="003D1896">
        <w:t>и</w:t>
      </w:r>
      <w:r w:rsidR="003D1896" w:rsidRPr="004832D1">
        <w:t xml:space="preserve"> </w:t>
      </w:r>
      <w:r w:rsidR="003D1896">
        <w:t>c</w:t>
      </w:r>
      <w:r w:rsidR="003D1896" w:rsidRPr="004832D1">
        <w:t xml:space="preserve">) </w:t>
      </w:r>
      <w:r w:rsidR="003D1896">
        <w:t>та</w:t>
      </w:r>
      <w:r w:rsidR="003D1896">
        <w:t>к</w:t>
      </w:r>
      <w:r w:rsidR="003D1896">
        <w:t>же несовместимо с Конвенцией</w:t>
      </w:r>
      <w:r w:rsidR="003D1896" w:rsidRPr="004832D1">
        <w:t xml:space="preserve">. </w:t>
      </w:r>
      <w:r w:rsidR="003D1896">
        <w:t>Она</w:t>
      </w:r>
      <w:r w:rsidR="003D1896" w:rsidRPr="00CE434B">
        <w:t xml:space="preserve"> </w:t>
      </w:r>
      <w:r w:rsidR="003D1896">
        <w:t>обращает</w:t>
      </w:r>
      <w:r w:rsidR="003D1896" w:rsidRPr="00CE434B">
        <w:t xml:space="preserve"> </w:t>
      </w:r>
      <w:r w:rsidR="003D1896">
        <w:t>внимание</w:t>
      </w:r>
      <w:r w:rsidR="003D1896" w:rsidRPr="00CE434B">
        <w:t xml:space="preserve"> </w:t>
      </w:r>
      <w:r w:rsidR="003D1896">
        <w:t>на</w:t>
      </w:r>
      <w:r w:rsidR="003D1896" w:rsidRPr="00CE434B">
        <w:t xml:space="preserve"> </w:t>
      </w:r>
      <w:r w:rsidR="003D1896">
        <w:t>отсутствие</w:t>
      </w:r>
      <w:r w:rsidR="003D1896" w:rsidRPr="00CE434B">
        <w:t xml:space="preserve"> </w:t>
      </w:r>
      <w:r w:rsidR="003D1896">
        <w:t>слова</w:t>
      </w:r>
      <w:r w:rsidR="003D1896" w:rsidRPr="00CE434B">
        <w:t xml:space="preserve"> </w:t>
      </w:r>
      <w:r w:rsidR="00C66DD2">
        <w:t>"</w:t>
      </w:r>
      <w:r w:rsidR="003D1896">
        <w:t>страдания</w:t>
      </w:r>
      <w:r w:rsidR="00C66DD2">
        <w:t>"</w:t>
      </w:r>
      <w:r w:rsidR="003D1896" w:rsidRPr="00CE434B">
        <w:t xml:space="preserve"> </w:t>
      </w:r>
      <w:r w:rsidR="003D1896">
        <w:t>в</w:t>
      </w:r>
      <w:r w:rsidR="003D1896" w:rsidRPr="00CE434B">
        <w:t xml:space="preserve"> </w:t>
      </w:r>
      <w:r w:rsidR="003D1896">
        <w:t>подпункте</w:t>
      </w:r>
      <w:r w:rsidR="003D1896" w:rsidRPr="00CE434B">
        <w:t xml:space="preserve"> 2 </w:t>
      </w:r>
      <w:r w:rsidR="003D1896">
        <w:t>a</w:t>
      </w:r>
      <w:r w:rsidR="003D1896" w:rsidRPr="00CE434B">
        <w:t xml:space="preserve">). </w:t>
      </w:r>
      <w:r w:rsidR="003D1896">
        <w:t>Кроме</w:t>
      </w:r>
      <w:r w:rsidR="003D1896" w:rsidRPr="00E80DE2">
        <w:t xml:space="preserve"> </w:t>
      </w:r>
      <w:r w:rsidR="003D1896">
        <w:t>того</w:t>
      </w:r>
      <w:r w:rsidR="003D1896" w:rsidRPr="00E80DE2">
        <w:t xml:space="preserve">, </w:t>
      </w:r>
      <w:r w:rsidR="003D1896">
        <w:t>предусмотренное</w:t>
      </w:r>
      <w:r w:rsidR="003D1896" w:rsidRPr="00E80DE2">
        <w:t xml:space="preserve"> </w:t>
      </w:r>
      <w:r w:rsidR="003D1896">
        <w:t>подпунктом</w:t>
      </w:r>
      <w:r w:rsidR="003D1896" w:rsidRPr="00E80DE2">
        <w:t xml:space="preserve"> 2 </w:t>
      </w:r>
      <w:r w:rsidR="003D1896">
        <w:t>c</w:t>
      </w:r>
      <w:r w:rsidR="003D1896" w:rsidRPr="00E80DE2">
        <w:t xml:space="preserve">) </w:t>
      </w:r>
      <w:r w:rsidR="003D1896">
        <w:t>условие,</w:t>
      </w:r>
      <w:r w:rsidR="003D1896" w:rsidRPr="00E80DE2">
        <w:t xml:space="preserve"> </w:t>
      </w:r>
      <w:r w:rsidR="003D1896">
        <w:t>согласно которому психические</w:t>
      </w:r>
      <w:r w:rsidR="003D1896" w:rsidRPr="00E80DE2">
        <w:t xml:space="preserve"> </w:t>
      </w:r>
      <w:r w:rsidR="003D1896">
        <w:t>страдания</w:t>
      </w:r>
      <w:r w:rsidR="003D1896" w:rsidRPr="00E80DE2">
        <w:t xml:space="preserve"> </w:t>
      </w:r>
      <w:r w:rsidR="003D1896">
        <w:t xml:space="preserve">должны </w:t>
      </w:r>
      <w:r w:rsidR="00C66DD2">
        <w:t>"</w:t>
      </w:r>
      <w:r w:rsidR="003D1896">
        <w:t>привести к сер</w:t>
      </w:r>
      <w:r w:rsidR="003D1896">
        <w:t>ь</w:t>
      </w:r>
      <w:r w:rsidR="003D1896">
        <w:t>езному пс</w:t>
      </w:r>
      <w:r w:rsidR="003D1896">
        <w:t>и</w:t>
      </w:r>
      <w:r w:rsidR="003D1896">
        <w:t>хологическому ущербу</w:t>
      </w:r>
      <w:r w:rsidR="00C66DD2">
        <w:t>"</w:t>
      </w:r>
      <w:r w:rsidR="003D1896">
        <w:t>, также довольно проблематично</w:t>
      </w:r>
      <w:r w:rsidR="003D1896" w:rsidRPr="00E80DE2">
        <w:t>.</w:t>
      </w:r>
    </w:p>
    <w:p w:rsidR="003D1896" w:rsidRPr="00446014" w:rsidRDefault="00DD4321" w:rsidP="00131A61">
      <w:pPr>
        <w:pStyle w:val="SingleTxtGR"/>
      </w:pPr>
      <w:r>
        <w:t>24.</w:t>
      </w:r>
      <w:r>
        <w:tab/>
      </w:r>
      <w:r w:rsidR="003D1896">
        <w:t xml:space="preserve">Комитет настоятельно призывает все государства-участники обеспечить, чтобы их определение пытки включало в себя все элементы, содержащиеся в статье </w:t>
      </w:r>
      <w:r w:rsidR="003D1896" w:rsidRPr="001039DB">
        <w:t>1</w:t>
      </w:r>
      <w:r w:rsidR="003D1896">
        <w:t xml:space="preserve"> Конвенции</w:t>
      </w:r>
      <w:r w:rsidR="003D1896" w:rsidRPr="001039DB">
        <w:t xml:space="preserve">. </w:t>
      </w:r>
      <w:r w:rsidR="003D1896">
        <w:t>Как</w:t>
      </w:r>
      <w:r w:rsidR="003D1896" w:rsidRPr="007962BB">
        <w:t xml:space="preserve"> </w:t>
      </w:r>
      <w:r w:rsidR="003D1896">
        <w:t>было</w:t>
      </w:r>
      <w:r w:rsidR="003D1896" w:rsidRPr="007962BB">
        <w:t xml:space="preserve"> </w:t>
      </w:r>
      <w:r w:rsidR="003D1896">
        <w:t>отмечено</w:t>
      </w:r>
      <w:r w:rsidR="003D1896" w:rsidRPr="007962BB">
        <w:t xml:space="preserve"> </w:t>
      </w:r>
      <w:r w:rsidR="003D1896">
        <w:t>Комитетом</w:t>
      </w:r>
      <w:r w:rsidR="003D1896" w:rsidRPr="007962BB">
        <w:t xml:space="preserve"> </w:t>
      </w:r>
      <w:r w:rsidR="003D1896">
        <w:t>в</w:t>
      </w:r>
      <w:r w:rsidR="003D1896" w:rsidRPr="007962BB">
        <w:t xml:space="preserve"> </w:t>
      </w:r>
      <w:r w:rsidR="003D1896">
        <w:t>его</w:t>
      </w:r>
      <w:r w:rsidR="003D1896" w:rsidRPr="007962BB">
        <w:t xml:space="preserve"> </w:t>
      </w:r>
      <w:r w:rsidR="003D1896">
        <w:t>замечании</w:t>
      </w:r>
      <w:r w:rsidR="003D1896" w:rsidRPr="007962BB">
        <w:t xml:space="preserve"> </w:t>
      </w:r>
      <w:r w:rsidR="003D1896">
        <w:t>общего</w:t>
      </w:r>
      <w:r w:rsidR="003D1896" w:rsidRPr="007962BB">
        <w:t xml:space="preserve"> </w:t>
      </w:r>
      <w:r w:rsidR="003D1896">
        <w:t>п</w:t>
      </w:r>
      <w:r w:rsidR="003D1896">
        <w:t>о</w:t>
      </w:r>
      <w:r w:rsidR="003D1896">
        <w:t>рядка</w:t>
      </w:r>
      <w:r w:rsidR="003D1896" w:rsidRPr="007962BB">
        <w:t xml:space="preserve"> № 2</w:t>
      </w:r>
      <w:r w:rsidR="003D1896">
        <w:t xml:space="preserve"> об имплементации статьи </w:t>
      </w:r>
      <w:r w:rsidR="003D1896" w:rsidRPr="007962BB">
        <w:t xml:space="preserve">2 </w:t>
      </w:r>
      <w:r w:rsidR="003D1896">
        <w:t>Конвенции</w:t>
      </w:r>
      <w:r w:rsidR="003D1896" w:rsidRPr="007962BB">
        <w:t xml:space="preserve">, </w:t>
      </w:r>
      <w:r w:rsidR="003D1896">
        <w:t>с</w:t>
      </w:r>
      <w:r w:rsidR="003D1896" w:rsidRPr="00FB223C">
        <w:t>ерьезные расхождения м</w:t>
      </w:r>
      <w:r w:rsidR="003D1896" w:rsidRPr="00FB223C">
        <w:t>е</w:t>
      </w:r>
      <w:r w:rsidR="003D1896" w:rsidRPr="00FB223C">
        <w:t xml:space="preserve">жду определением, содержащимся в Конвенции, и определением, </w:t>
      </w:r>
      <w:r w:rsidR="003D1896">
        <w:t>в</w:t>
      </w:r>
      <w:r w:rsidR="003D1896" w:rsidRPr="00FB223C">
        <w:t>ключенным во внутреннее право, открывают реальные или потенциальные лазейки для бе</w:t>
      </w:r>
      <w:r w:rsidR="003D1896" w:rsidRPr="00FB223C">
        <w:t>з</w:t>
      </w:r>
      <w:r w:rsidR="003D1896" w:rsidRPr="00FB223C">
        <w:t>наказанности</w:t>
      </w:r>
      <w:r w:rsidR="003D1896" w:rsidRPr="007962BB">
        <w:t xml:space="preserve">. </w:t>
      </w:r>
      <w:r w:rsidR="003D1896">
        <w:t>Г</w:t>
      </w:r>
      <w:r w:rsidR="003D1896" w:rsidRPr="004E607A">
        <w:t>-</w:t>
      </w:r>
      <w:r w:rsidR="003D1896">
        <w:t>жа</w:t>
      </w:r>
      <w:r w:rsidR="003D1896" w:rsidRPr="004E607A">
        <w:t xml:space="preserve"> </w:t>
      </w:r>
      <w:r w:rsidR="003D1896">
        <w:t>Свеосс</w:t>
      </w:r>
      <w:r w:rsidR="003D1896" w:rsidRPr="004E607A">
        <w:t xml:space="preserve"> </w:t>
      </w:r>
      <w:r w:rsidR="003D1896">
        <w:t>обращает</w:t>
      </w:r>
      <w:r w:rsidR="003D1896" w:rsidRPr="004E607A">
        <w:t xml:space="preserve"> </w:t>
      </w:r>
      <w:r w:rsidR="003D1896">
        <w:t>внимание</w:t>
      </w:r>
      <w:r w:rsidR="003D1896" w:rsidRPr="004E607A">
        <w:t xml:space="preserve"> </w:t>
      </w:r>
      <w:r w:rsidR="003D1896">
        <w:t>на</w:t>
      </w:r>
      <w:r w:rsidR="003D1896" w:rsidRPr="004E607A">
        <w:t xml:space="preserve"> </w:t>
      </w:r>
      <w:r w:rsidR="003D1896">
        <w:t>тот</w:t>
      </w:r>
      <w:r w:rsidR="003D1896" w:rsidRPr="004E607A">
        <w:t xml:space="preserve"> </w:t>
      </w:r>
      <w:r w:rsidR="003D1896">
        <w:t>факт</w:t>
      </w:r>
      <w:r w:rsidR="003D1896" w:rsidRPr="004E607A">
        <w:t xml:space="preserve">, </w:t>
      </w:r>
      <w:r w:rsidR="003D1896">
        <w:t>что</w:t>
      </w:r>
      <w:r w:rsidR="003D1896" w:rsidRPr="004E607A">
        <w:t xml:space="preserve"> </w:t>
      </w:r>
      <w:r w:rsidR="003D1896" w:rsidRPr="004C47F6">
        <w:t>Специальн</w:t>
      </w:r>
      <w:r w:rsidR="003D1896">
        <w:t>ый</w:t>
      </w:r>
      <w:r w:rsidR="003D1896" w:rsidRPr="004E607A">
        <w:t xml:space="preserve"> </w:t>
      </w:r>
      <w:r w:rsidR="003D1896" w:rsidRPr="004C47F6">
        <w:t>докладчик</w:t>
      </w:r>
      <w:r w:rsidR="003D1896" w:rsidRPr="004E607A">
        <w:t xml:space="preserve"> </w:t>
      </w:r>
      <w:r w:rsidR="003D1896" w:rsidRPr="004C47F6">
        <w:t>по</w:t>
      </w:r>
      <w:r w:rsidR="003D1896" w:rsidRPr="004E607A">
        <w:t xml:space="preserve"> </w:t>
      </w:r>
      <w:r w:rsidR="003D1896" w:rsidRPr="004C47F6">
        <w:t>вопросу</w:t>
      </w:r>
      <w:r w:rsidR="003D1896" w:rsidRPr="004E607A">
        <w:t xml:space="preserve"> </w:t>
      </w:r>
      <w:r w:rsidR="003D1896" w:rsidRPr="004C47F6">
        <w:t>о</w:t>
      </w:r>
      <w:r w:rsidR="003D1896" w:rsidRPr="004E607A">
        <w:t xml:space="preserve"> </w:t>
      </w:r>
      <w:r w:rsidR="003D1896" w:rsidRPr="004C47F6">
        <w:t>пытках</w:t>
      </w:r>
      <w:r w:rsidR="003D1896" w:rsidRPr="004E607A">
        <w:t xml:space="preserve"> </w:t>
      </w:r>
      <w:r w:rsidR="003D1896" w:rsidRPr="004C47F6">
        <w:t>и</w:t>
      </w:r>
      <w:r w:rsidR="003D1896" w:rsidRPr="004E607A">
        <w:t xml:space="preserve"> </w:t>
      </w:r>
      <w:r w:rsidR="003D1896" w:rsidRPr="004C47F6">
        <w:t>других</w:t>
      </w:r>
      <w:r w:rsidR="003D1896" w:rsidRPr="004E607A">
        <w:t xml:space="preserve"> </w:t>
      </w:r>
      <w:r w:rsidR="003D1896" w:rsidRPr="004C47F6">
        <w:t>жестоких</w:t>
      </w:r>
      <w:r w:rsidR="003D1896" w:rsidRPr="004E607A">
        <w:t xml:space="preserve">, </w:t>
      </w:r>
      <w:r w:rsidR="003D1896" w:rsidRPr="004C47F6">
        <w:t>бесчеловечных</w:t>
      </w:r>
      <w:r w:rsidR="003D1896" w:rsidRPr="004E607A">
        <w:t xml:space="preserve"> </w:t>
      </w:r>
      <w:r w:rsidR="003D1896" w:rsidRPr="004C47F6">
        <w:t>или</w:t>
      </w:r>
      <w:r w:rsidR="003D1896" w:rsidRPr="004E607A">
        <w:t xml:space="preserve"> </w:t>
      </w:r>
      <w:r w:rsidR="003D1896" w:rsidRPr="004C47F6">
        <w:t>ун</w:t>
      </w:r>
      <w:r w:rsidR="003D1896" w:rsidRPr="004C47F6">
        <w:t>и</w:t>
      </w:r>
      <w:r w:rsidR="003D1896" w:rsidRPr="004C47F6">
        <w:t>жающих</w:t>
      </w:r>
      <w:r w:rsidR="003D1896" w:rsidRPr="004E607A">
        <w:t xml:space="preserve"> </w:t>
      </w:r>
      <w:r w:rsidR="003D1896" w:rsidRPr="004C47F6">
        <w:t>до</w:t>
      </w:r>
      <w:r w:rsidR="003D1896" w:rsidRPr="004C47F6">
        <w:t>с</w:t>
      </w:r>
      <w:r w:rsidR="003D1896" w:rsidRPr="004C47F6">
        <w:t>тоинство</w:t>
      </w:r>
      <w:r w:rsidR="003D1896" w:rsidRPr="004E607A">
        <w:t xml:space="preserve"> </w:t>
      </w:r>
      <w:r w:rsidR="003D1896" w:rsidRPr="004C47F6">
        <w:t>видах</w:t>
      </w:r>
      <w:r w:rsidR="003D1896" w:rsidRPr="004E607A">
        <w:t xml:space="preserve"> </w:t>
      </w:r>
      <w:r w:rsidR="003D1896" w:rsidRPr="004C47F6">
        <w:t>обращения</w:t>
      </w:r>
      <w:r w:rsidR="003D1896" w:rsidRPr="004E607A">
        <w:t xml:space="preserve"> </w:t>
      </w:r>
      <w:r w:rsidR="003D1896" w:rsidRPr="004C47F6">
        <w:t>и</w:t>
      </w:r>
      <w:r w:rsidR="003D1896" w:rsidRPr="004E607A">
        <w:t xml:space="preserve"> </w:t>
      </w:r>
      <w:r w:rsidR="003D1896" w:rsidRPr="004C47F6">
        <w:t>наказания</w:t>
      </w:r>
      <w:r w:rsidR="003D1896" w:rsidRPr="004E607A">
        <w:t xml:space="preserve"> </w:t>
      </w:r>
      <w:r w:rsidR="003D1896">
        <w:t xml:space="preserve">рекомендовал государству-участнику внести поправки в статью </w:t>
      </w:r>
      <w:r w:rsidR="003D1896" w:rsidRPr="009B1817">
        <w:t>137</w:t>
      </w:r>
      <w:r w:rsidR="003D1896">
        <w:t>A</w:t>
      </w:r>
      <w:r w:rsidR="003D1896" w:rsidRPr="009B1817">
        <w:t xml:space="preserve"> </w:t>
      </w:r>
      <w:r w:rsidR="003D1896">
        <w:t>Уголовного</w:t>
      </w:r>
      <w:r w:rsidR="003D1896" w:rsidRPr="009B1817">
        <w:t xml:space="preserve"> </w:t>
      </w:r>
      <w:r w:rsidR="003D1896">
        <w:t>кодекса</w:t>
      </w:r>
      <w:r w:rsidR="003D1896" w:rsidRPr="009B1817">
        <w:t xml:space="preserve"> </w:t>
      </w:r>
      <w:r w:rsidR="003D1896">
        <w:t>с</w:t>
      </w:r>
      <w:r w:rsidR="003D1896" w:rsidRPr="009B1817">
        <w:t xml:space="preserve"> </w:t>
      </w:r>
      <w:r w:rsidR="003D1896">
        <w:t>тем</w:t>
      </w:r>
      <w:r w:rsidR="003D1896" w:rsidRPr="009B1817">
        <w:t xml:space="preserve">, </w:t>
      </w:r>
      <w:r w:rsidR="003D1896">
        <w:t>чтобы</w:t>
      </w:r>
      <w:r w:rsidR="003D1896" w:rsidRPr="009B1817">
        <w:t xml:space="preserve"> </w:t>
      </w:r>
      <w:r w:rsidR="003D1896" w:rsidRPr="0039601C">
        <w:t xml:space="preserve">четко обозначить </w:t>
      </w:r>
      <w:r w:rsidR="003D1896">
        <w:t xml:space="preserve">в ней </w:t>
      </w:r>
      <w:r w:rsidR="003D1896" w:rsidRPr="0039601C">
        <w:t>изнасилование и другие формы сексуального на</w:t>
      </w:r>
      <w:r w:rsidR="003D1896">
        <w:t>силия как форму пытки, а не классифицировать их как серьезное посягательство на сексуальное достоинство</w:t>
      </w:r>
      <w:r w:rsidR="003D1896" w:rsidRPr="009B1817">
        <w:t xml:space="preserve">. </w:t>
      </w:r>
      <w:r w:rsidR="003D1896">
        <w:t>Она</w:t>
      </w:r>
      <w:r w:rsidR="003D1896" w:rsidRPr="00824BB4">
        <w:t xml:space="preserve"> </w:t>
      </w:r>
      <w:r w:rsidR="003D1896">
        <w:t>будет</w:t>
      </w:r>
      <w:r w:rsidR="003D1896" w:rsidRPr="00824BB4">
        <w:t xml:space="preserve"> </w:t>
      </w:r>
      <w:r w:rsidR="003D1896">
        <w:t>приветствовать</w:t>
      </w:r>
      <w:r w:rsidR="003D1896" w:rsidRPr="00824BB4">
        <w:t xml:space="preserve"> </w:t>
      </w:r>
      <w:r w:rsidR="003D1896">
        <w:t>комментарии</w:t>
      </w:r>
      <w:r w:rsidR="003D1896" w:rsidRPr="00824BB4">
        <w:t xml:space="preserve"> </w:t>
      </w:r>
      <w:r w:rsidR="003D1896">
        <w:t>делегации</w:t>
      </w:r>
      <w:r w:rsidR="003D1896" w:rsidRPr="00824BB4">
        <w:t xml:space="preserve"> </w:t>
      </w:r>
      <w:r w:rsidR="003D1896">
        <w:t>на</w:t>
      </w:r>
      <w:r w:rsidR="003D1896" w:rsidRPr="00824BB4">
        <w:t xml:space="preserve"> </w:t>
      </w:r>
      <w:r w:rsidR="003D1896">
        <w:t>этот</w:t>
      </w:r>
      <w:r w:rsidR="003D1896" w:rsidRPr="00824BB4">
        <w:t xml:space="preserve"> </w:t>
      </w:r>
      <w:r w:rsidR="003D1896">
        <w:t>счет</w:t>
      </w:r>
      <w:r w:rsidR="003D1896" w:rsidRPr="00824BB4">
        <w:t xml:space="preserve">. </w:t>
      </w:r>
      <w:r w:rsidR="003D1896">
        <w:t>Кроме</w:t>
      </w:r>
      <w:r w:rsidR="003D1896" w:rsidRPr="00E219AD">
        <w:t xml:space="preserve"> </w:t>
      </w:r>
      <w:r w:rsidR="003D1896">
        <w:t>того</w:t>
      </w:r>
      <w:r w:rsidR="003D1896" w:rsidRPr="00E219AD">
        <w:t xml:space="preserve">, </w:t>
      </w:r>
      <w:r w:rsidR="003D1896">
        <w:t>в</w:t>
      </w:r>
      <w:r w:rsidR="003D1896" w:rsidRPr="00E219AD">
        <w:t xml:space="preserve"> </w:t>
      </w:r>
      <w:r w:rsidR="003D1896">
        <w:t>различных</w:t>
      </w:r>
      <w:r w:rsidR="003D1896" w:rsidRPr="00E219AD">
        <w:t xml:space="preserve"> </w:t>
      </w:r>
      <w:r w:rsidR="003D1896">
        <w:t>докладах</w:t>
      </w:r>
      <w:r w:rsidR="003D1896" w:rsidRPr="00E219AD">
        <w:t xml:space="preserve"> </w:t>
      </w:r>
      <w:r w:rsidR="003D1896">
        <w:t>отмечается</w:t>
      </w:r>
      <w:r w:rsidR="003D1896" w:rsidRPr="00E219AD">
        <w:t xml:space="preserve">, </w:t>
      </w:r>
      <w:r w:rsidR="003D1896">
        <w:t>что</w:t>
      </w:r>
      <w:r w:rsidR="003D1896" w:rsidRPr="00E219AD">
        <w:t xml:space="preserve"> </w:t>
      </w:r>
      <w:r w:rsidR="003D1896">
        <w:t>женщинам</w:t>
      </w:r>
      <w:r w:rsidR="003D1896" w:rsidRPr="00E219AD">
        <w:t xml:space="preserve"> </w:t>
      </w:r>
      <w:r w:rsidR="003D1896">
        <w:t>трудно</w:t>
      </w:r>
      <w:r w:rsidR="003D1896" w:rsidRPr="00E219AD">
        <w:t xml:space="preserve"> </w:t>
      </w:r>
      <w:r w:rsidR="003D1896">
        <w:t>сообщать</w:t>
      </w:r>
      <w:r w:rsidR="003D1896" w:rsidRPr="00E219AD">
        <w:t xml:space="preserve"> </w:t>
      </w:r>
      <w:r w:rsidR="003D1896">
        <w:t>об</w:t>
      </w:r>
      <w:r w:rsidR="003D1896" w:rsidRPr="00E219AD">
        <w:t xml:space="preserve"> </w:t>
      </w:r>
      <w:r w:rsidR="003D1896">
        <w:t>изнасилованиях</w:t>
      </w:r>
      <w:r w:rsidR="003D1896" w:rsidRPr="00E219AD">
        <w:t xml:space="preserve">, </w:t>
      </w:r>
      <w:r w:rsidR="003D1896">
        <w:t>принимается</w:t>
      </w:r>
      <w:r w:rsidR="003D1896" w:rsidRPr="00E219AD">
        <w:t xml:space="preserve"> </w:t>
      </w:r>
      <w:r w:rsidR="003D1896">
        <w:t>мало</w:t>
      </w:r>
      <w:r w:rsidR="003D1896" w:rsidRPr="00E219AD">
        <w:t xml:space="preserve"> </w:t>
      </w:r>
      <w:r w:rsidR="003D1896">
        <w:t>последующих</w:t>
      </w:r>
      <w:r w:rsidR="003D1896" w:rsidRPr="00E219AD">
        <w:t xml:space="preserve"> </w:t>
      </w:r>
      <w:r w:rsidR="003D1896">
        <w:t>мер</w:t>
      </w:r>
      <w:r w:rsidR="003D1896" w:rsidRPr="00E219AD">
        <w:t xml:space="preserve"> </w:t>
      </w:r>
      <w:r w:rsidR="003D1896">
        <w:t>в</w:t>
      </w:r>
      <w:r w:rsidR="003D1896" w:rsidRPr="00E219AD">
        <w:t xml:space="preserve"> </w:t>
      </w:r>
      <w:r w:rsidR="003D1896">
        <w:t>связи</w:t>
      </w:r>
      <w:r w:rsidR="003D1896" w:rsidRPr="00E219AD">
        <w:t xml:space="preserve"> </w:t>
      </w:r>
      <w:r w:rsidR="003D1896">
        <w:t>с</w:t>
      </w:r>
      <w:r w:rsidR="003D1896" w:rsidRPr="00E219AD">
        <w:t xml:space="preserve"> </w:t>
      </w:r>
      <w:r w:rsidR="003D1896">
        <w:t>т</w:t>
      </w:r>
      <w:r w:rsidR="003D1896">
        <w:t>а</w:t>
      </w:r>
      <w:r w:rsidR="003D1896">
        <w:t>кими</w:t>
      </w:r>
      <w:r w:rsidR="003D1896" w:rsidRPr="00E219AD">
        <w:t xml:space="preserve"> </w:t>
      </w:r>
      <w:r w:rsidR="003D1896">
        <w:t>случаями</w:t>
      </w:r>
      <w:r w:rsidR="003D1896" w:rsidRPr="00E219AD">
        <w:t xml:space="preserve"> </w:t>
      </w:r>
      <w:r w:rsidR="003D1896">
        <w:t>и</w:t>
      </w:r>
      <w:r w:rsidR="003D1896" w:rsidRPr="00E219AD">
        <w:t xml:space="preserve"> </w:t>
      </w:r>
      <w:r w:rsidR="003D1896">
        <w:t>проводится</w:t>
      </w:r>
      <w:r w:rsidR="003D1896" w:rsidRPr="00E219AD">
        <w:t xml:space="preserve"> </w:t>
      </w:r>
      <w:r w:rsidR="003D1896">
        <w:t>лишь</w:t>
      </w:r>
      <w:r w:rsidR="003D1896" w:rsidRPr="00E219AD">
        <w:t xml:space="preserve"> </w:t>
      </w:r>
      <w:r w:rsidR="003D1896">
        <w:t>очень</w:t>
      </w:r>
      <w:r w:rsidR="003D1896" w:rsidRPr="00E219AD">
        <w:t xml:space="preserve"> </w:t>
      </w:r>
      <w:r w:rsidR="003D1896">
        <w:t>ограниченное</w:t>
      </w:r>
      <w:r w:rsidR="003D1896" w:rsidRPr="00E219AD">
        <w:t xml:space="preserve"> </w:t>
      </w:r>
      <w:r w:rsidR="003D1896">
        <w:t>число кампаний</w:t>
      </w:r>
      <w:r w:rsidR="003D1896" w:rsidRPr="00E219AD">
        <w:t xml:space="preserve"> </w:t>
      </w:r>
      <w:r w:rsidR="003D1896">
        <w:t>по п</w:t>
      </w:r>
      <w:r w:rsidR="003D1896">
        <w:t>о</w:t>
      </w:r>
      <w:r w:rsidR="003D1896">
        <w:t>вышению осведомленности о всей серьезности изнасилований</w:t>
      </w:r>
      <w:r w:rsidR="003D1896" w:rsidRPr="00E219AD">
        <w:t xml:space="preserve">. </w:t>
      </w:r>
      <w:r w:rsidR="003D1896">
        <w:t>Она</w:t>
      </w:r>
      <w:r w:rsidR="003D1896" w:rsidRPr="00446014">
        <w:t xml:space="preserve"> </w:t>
      </w:r>
      <w:r w:rsidR="003D1896">
        <w:t>просит</w:t>
      </w:r>
      <w:r w:rsidR="003D1896" w:rsidRPr="00446014">
        <w:t xml:space="preserve"> </w:t>
      </w:r>
      <w:r w:rsidR="003D1896">
        <w:t>с</w:t>
      </w:r>
      <w:r w:rsidR="003D1896">
        <w:t>о</w:t>
      </w:r>
      <w:r w:rsidR="003D1896">
        <w:t>общить</w:t>
      </w:r>
      <w:r w:rsidR="003D1896" w:rsidRPr="00446014">
        <w:t xml:space="preserve"> </w:t>
      </w:r>
      <w:r w:rsidR="003D1896">
        <w:t>и</w:t>
      </w:r>
      <w:r w:rsidR="003D1896">
        <w:t>н</w:t>
      </w:r>
      <w:r w:rsidR="003D1896">
        <w:t>формацию</w:t>
      </w:r>
      <w:r w:rsidR="003D1896" w:rsidRPr="00446014">
        <w:t xml:space="preserve"> </w:t>
      </w:r>
      <w:r w:rsidR="003D1896">
        <w:t>о</w:t>
      </w:r>
      <w:r w:rsidR="003D1896" w:rsidRPr="00446014">
        <w:t xml:space="preserve"> </w:t>
      </w:r>
      <w:r w:rsidR="003D1896">
        <w:t>последних</w:t>
      </w:r>
      <w:r w:rsidR="003D1896" w:rsidRPr="00446014">
        <w:t xml:space="preserve"> </w:t>
      </w:r>
      <w:r w:rsidR="003D1896">
        <w:t>мерах</w:t>
      </w:r>
      <w:r w:rsidR="003D1896" w:rsidRPr="00446014">
        <w:t xml:space="preserve">, </w:t>
      </w:r>
      <w:r w:rsidR="003D1896">
        <w:t>принятых</w:t>
      </w:r>
      <w:r w:rsidR="003D1896" w:rsidRPr="00446014">
        <w:t xml:space="preserve"> </w:t>
      </w:r>
      <w:r w:rsidR="003D1896">
        <w:t>для</w:t>
      </w:r>
      <w:r w:rsidR="003D1896" w:rsidRPr="00446014">
        <w:t xml:space="preserve"> </w:t>
      </w:r>
      <w:r w:rsidR="003D1896">
        <w:t>обеспечения</w:t>
      </w:r>
      <w:r w:rsidR="003D1896" w:rsidRPr="00446014">
        <w:t xml:space="preserve"> </w:t>
      </w:r>
      <w:r w:rsidR="003D1896">
        <w:t>наказания</w:t>
      </w:r>
      <w:r w:rsidR="003D1896" w:rsidRPr="00446014">
        <w:t xml:space="preserve"> </w:t>
      </w:r>
      <w:r w:rsidR="003D1896">
        <w:t>виновных в таких преступлениях и предоставления жертвам правовой, соц</w:t>
      </w:r>
      <w:r w:rsidR="003D1896">
        <w:t>и</w:t>
      </w:r>
      <w:r w:rsidR="003D1896">
        <w:t>альной и м</w:t>
      </w:r>
      <w:r w:rsidR="003D1896">
        <w:t>е</w:t>
      </w:r>
      <w:r w:rsidR="003D1896">
        <w:t>дицинской помощи, а также возмещения ущерба</w:t>
      </w:r>
      <w:r w:rsidR="003D1896" w:rsidRPr="00446014">
        <w:t>.</w:t>
      </w:r>
    </w:p>
    <w:p w:rsidR="003D1896" w:rsidRPr="005D17FF" w:rsidRDefault="00DD4321" w:rsidP="00131A61">
      <w:pPr>
        <w:pStyle w:val="SingleTxtGR"/>
      </w:pPr>
      <w:r>
        <w:t>25.</w:t>
      </w:r>
      <w:r>
        <w:tab/>
      </w:r>
      <w:r w:rsidR="003D1896">
        <w:t>В</w:t>
      </w:r>
      <w:r w:rsidR="003D1896" w:rsidRPr="000E2173">
        <w:t xml:space="preserve"> </w:t>
      </w:r>
      <w:r w:rsidR="003D1896">
        <w:t>докладе</w:t>
      </w:r>
      <w:r w:rsidR="003D1896" w:rsidRPr="000E2173">
        <w:t xml:space="preserve"> </w:t>
      </w:r>
      <w:r w:rsidR="003D1896">
        <w:t>государства</w:t>
      </w:r>
      <w:r w:rsidR="003D1896" w:rsidRPr="000E2173">
        <w:t>-</w:t>
      </w:r>
      <w:r w:rsidR="003D1896">
        <w:t>участника</w:t>
      </w:r>
      <w:r w:rsidR="003D1896" w:rsidRPr="000E2173">
        <w:t xml:space="preserve"> </w:t>
      </w:r>
      <w:r w:rsidR="003D1896">
        <w:t>отмечается</w:t>
      </w:r>
      <w:r w:rsidR="003D1896" w:rsidRPr="000E2173">
        <w:t xml:space="preserve"> </w:t>
      </w:r>
      <w:r w:rsidR="003D1896">
        <w:t>отсутствие</w:t>
      </w:r>
      <w:r w:rsidR="003D1896" w:rsidRPr="000E2173">
        <w:t xml:space="preserve"> </w:t>
      </w:r>
      <w:r w:rsidR="003D1896">
        <w:t>каких</w:t>
      </w:r>
      <w:r w:rsidR="003D1896" w:rsidRPr="000E2173">
        <w:t>-</w:t>
      </w:r>
      <w:r w:rsidR="003D1896">
        <w:t>либо</w:t>
      </w:r>
      <w:r w:rsidR="003D1896" w:rsidRPr="000E2173">
        <w:t xml:space="preserve"> </w:t>
      </w:r>
      <w:r w:rsidR="003D1896">
        <w:t>да</w:t>
      </w:r>
      <w:r w:rsidR="003D1896">
        <w:t>н</w:t>
      </w:r>
      <w:r w:rsidR="003D1896">
        <w:t>ных</w:t>
      </w:r>
      <w:r w:rsidR="003D1896" w:rsidRPr="000E2173">
        <w:t xml:space="preserve"> </w:t>
      </w:r>
      <w:r w:rsidR="003D1896">
        <w:t>о</w:t>
      </w:r>
      <w:r w:rsidR="003D1896" w:rsidRPr="000E2173">
        <w:t xml:space="preserve"> </w:t>
      </w:r>
      <w:r w:rsidR="003D1896">
        <w:t>лицах</w:t>
      </w:r>
      <w:r w:rsidR="003D1896" w:rsidRPr="000E2173">
        <w:t xml:space="preserve">, </w:t>
      </w:r>
      <w:r w:rsidR="003D1896">
        <w:t>отданных под суд и приговоренных к наказанию за преступления пытки</w:t>
      </w:r>
      <w:r w:rsidR="003D1896" w:rsidRPr="000E2173">
        <w:t>,</w:t>
      </w:r>
      <w:r w:rsidR="003D1896">
        <w:t xml:space="preserve"> покушение на совершение пыток,</w:t>
      </w:r>
      <w:r w:rsidR="003D1896" w:rsidRPr="000E2173">
        <w:t xml:space="preserve"> </w:t>
      </w:r>
      <w:r w:rsidR="003D1896">
        <w:t>соучастие или участие в пытках</w:t>
      </w:r>
      <w:r w:rsidR="003D1896" w:rsidRPr="000E2173">
        <w:t xml:space="preserve">. </w:t>
      </w:r>
      <w:r w:rsidR="003D1896">
        <w:t>Она</w:t>
      </w:r>
      <w:r w:rsidR="003D1896" w:rsidRPr="005D17FF">
        <w:t xml:space="preserve"> </w:t>
      </w:r>
      <w:r w:rsidR="003D1896">
        <w:t>просит</w:t>
      </w:r>
      <w:r w:rsidR="003D1896" w:rsidRPr="005D17FF">
        <w:t xml:space="preserve"> </w:t>
      </w:r>
      <w:r w:rsidR="003D1896">
        <w:t>объяснить</w:t>
      </w:r>
      <w:r w:rsidR="003D1896" w:rsidRPr="005D17FF">
        <w:t xml:space="preserve"> </w:t>
      </w:r>
      <w:r w:rsidR="003D1896">
        <w:t>причину</w:t>
      </w:r>
      <w:r w:rsidR="003D1896" w:rsidRPr="005D17FF">
        <w:t xml:space="preserve"> </w:t>
      </w:r>
      <w:r w:rsidR="003D1896">
        <w:t>отсутствия</w:t>
      </w:r>
      <w:r w:rsidR="003D1896" w:rsidRPr="005D17FF">
        <w:t xml:space="preserve"> </w:t>
      </w:r>
      <w:r w:rsidR="003D1896">
        <w:t>данных</w:t>
      </w:r>
      <w:r w:rsidR="003D1896" w:rsidRPr="005D17FF">
        <w:t xml:space="preserve">, </w:t>
      </w:r>
      <w:r w:rsidR="003D1896">
        <w:t>особенно</w:t>
      </w:r>
      <w:r w:rsidR="003D1896" w:rsidRPr="005D17FF">
        <w:t xml:space="preserve"> </w:t>
      </w:r>
      <w:r w:rsidR="003D1896">
        <w:t>в</w:t>
      </w:r>
      <w:r w:rsidR="003D1896" w:rsidRPr="005D17FF">
        <w:t xml:space="preserve"> </w:t>
      </w:r>
      <w:r w:rsidR="003D1896">
        <w:t>свете</w:t>
      </w:r>
      <w:r w:rsidR="003D1896" w:rsidRPr="005D17FF">
        <w:t xml:space="preserve"> </w:t>
      </w:r>
      <w:r w:rsidR="003D1896">
        <w:t>критики</w:t>
      </w:r>
      <w:r w:rsidR="003D1896" w:rsidRPr="005D17FF">
        <w:t xml:space="preserve"> </w:t>
      </w:r>
      <w:r w:rsidR="003D1896">
        <w:t>и</w:t>
      </w:r>
      <w:r w:rsidR="003D1896" w:rsidRPr="005D17FF">
        <w:t xml:space="preserve"> </w:t>
      </w:r>
      <w:r w:rsidR="003D1896">
        <w:t>р</w:t>
      </w:r>
      <w:r w:rsidR="003D1896">
        <w:t>е</w:t>
      </w:r>
      <w:r w:rsidR="003D1896">
        <w:t>комендаций</w:t>
      </w:r>
      <w:r w:rsidR="003D1896" w:rsidRPr="005D17FF">
        <w:t xml:space="preserve"> </w:t>
      </w:r>
      <w:r w:rsidR="003D1896">
        <w:t>со</w:t>
      </w:r>
      <w:r w:rsidR="003D1896" w:rsidRPr="005D17FF">
        <w:t xml:space="preserve"> </w:t>
      </w:r>
      <w:r w:rsidR="003D1896">
        <w:t>стороны</w:t>
      </w:r>
      <w:r w:rsidR="003D1896" w:rsidRPr="005D17FF">
        <w:t xml:space="preserve"> </w:t>
      </w:r>
      <w:r w:rsidR="003D1896">
        <w:t>других</w:t>
      </w:r>
      <w:r w:rsidR="003D1896" w:rsidRPr="005D17FF">
        <w:t xml:space="preserve"> </w:t>
      </w:r>
      <w:r w:rsidR="003D1896">
        <w:t>международных</w:t>
      </w:r>
      <w:r w:rsidR="003D1896" w:rsidRPr="005D17FF">
        <w:t xml:space="preserve"> </w:t>
      </w:r>
      <w:r w:rsidR="003D1896">
        <w:t>организаций</w:t>
      </w:r>
      <w:r w:rsidR="003D1896" w:rsidRPr="005D17FF">
        <w:t xml:space="preserve"> </w:t>
      </w:r>
      <w:r w:rsidR="003D1896">
        <w:t>в</w:t>
      </w:r>
      <w:r w:rsidR="0041637D">
        <w:t>  </w:t>
      </w:r>
      <w:r w:rsidR="003D1896">
        <w:t>этой</w:t>
      </w:r>
      <w:r w:rsidR="0041637D">
        <w:t>  </w:t>
      </w:r>
      <w:r w:rsidR="003D1896">
        <w:t>связи</w:t>
      </w:r>
      <w:r w:rsidR="003D1896" w:rsidRPr="005D17FF">
        <w:t xml:space="preserve">, </w:t>
      </w:r>
      <w:r w:rsidR="003D1896">
        <w:t>а</w:t>
      </w:r>
      <w:r w:rsidR="003D1896" w:rsidRPr="005D17FF">
        <w:t xml:space="preserve"> </w:t>
      </w:r>
      <w:r w:rsidR="003D1896">
        <w:t>также</w:t>
      </w:r>
      <w:r w:rsidR="003D1896" w:rsidRPr="005D17FF">
        <w:t xml:space="preserve"> </w:t>
      </w:r>
      <w:r w:rsidR="003D1896">
        <w:t>целого</w:t>
      </w:r>
      <w:r w:rsidR="003D1896" w:rsidRPr="005D17FF">
        <w:t xml:space="preserve"> </w:t>
      </w:r>
      <w:r w:rsidR="003D1896">
        <w:t>ряда</w:t>
      </w:r>
      <w:r w:rsidR="003D1896" w:rsidRPr="005D17FF">
        <w:t xml:space="preserve"> </w:t>
      </w:r>
      <w:r w:rsidR="003D1896">
        <w:t>решений Европейского суда по правам человека в отношении гос</w:t>
      </w:r>
      <w:r w:rsidR="003D1896">
        <w:t>у</w:t>
      </w:r>
      <w:r w:rsidR="003D1896">
        <w:t>дарства-участника в связи со случаями пыток и жестокого обращения</w:t>
      </w:r>
      <w:r w:rsidR="003D1896" w:rsidRPr="005D17FF">
        <w:t xml:space="preserve">. </w:t>
      </w:r>
    </w:p>
    <w:p w:rsidR="003D1896" w:rsidRPr="004C441E" w:rsidRDefault="00DD4321" w:rsidP="00131A61">
      <w:pPr>
        <w:pStyle w:val="SingleTxtGR"/>
      </w:pPr>
      <w:r>
        <w:t>26.</w:t>
      </w:r>
      <w:r>
        <w:tab/>
      </w:r>
      <w:r w:rsidR="003D1896">
        <w:t>Данные</w:t>
      </w:r>
      <w:r w:rsidR="003D1896" w:rsidRPr="001E047D">
        <w:t xml:space="preserve">, </w:t>
      </w:r>
      <w:r w:rsidR="003D1896">
        <w:t>представленные</w:t>
      </w:r>
      <w:r w:rsidR="003D1896" w:rsidRPr="001E047D">
        <w:t xml:space="preserve"> </w:t>
      </w:r>
      <w:r w:rsidR="003D1896">
        <w:t>в</w:t>
      </w:r>
      <w:r w:rsidR="003D1896" w:rsidRPr="001E047D">
        <w:t xml:space="preserve"> </w:t>
      </w:r>
      <w:r w:rsidR="003D1896">
        <w:t>пункте</w:t>
      </w:r>
      <w:r w:rsidR="003D1896" w:rsidRPr="001E047D">
        <w:t xml:space="preserve"> 180 </w:t>
      </w:r>
      <w:r w:rsidR="003D1896">
        <w:t>периодического</w:t>
      </w:r>
      <w:r w:rsidR="003D1896" w:rsidRPr="001E047D">
        <w:t xml:space="preserve"> </w:t>
      </w:r>
      <w:r w:rsidR="003D1896">
        <w:t>доклада</w:t>
      </w:r>
      <w:r w:rsidR="003D1896" w:rsidRPr="001E047D">
        <w:t xml:space="preserve">, </w:t>
      </w:r>
      <w:r w:rsidR="003D1896">
        <w:t>указыв</w:t>
      </w:r>
      <w:r w:rsidR="003D1896">
        <w:t>а</w:t>
      </w:r>
      <w:r w:rsidR="003D1896">
        <w:t>ют</w:t>
      </w:r>
      <w:r w:rsidR="003D1896" w:rsidRPr="001E047D">
        <w:t xml:space="preserve"> </w:t>
      </w:r>
      <w:r w:rsidR="003D1896">
        <w:t>на</w:t>
      </w:r>
      <w:r w:rsidR="003D1896" w:rsidRPr="001E047D">
        <w:t xml:space="preserve"> </w:t>
      </w:r>
      <w:r w:rsidR="003D1896">
        <w:t>наличие</w:t>
      </w:r>
      <w:r w:rsidR="003D1896" w:rsidRPr="001E047D">
        <w:t xml:space="preserve"> </w:t>
      </w:r>
      <w:r w:rsidR="003D1896">
        <w:t>лишь незначительного числа жалоб на сотрудников полиции в связи с жестоким обращением, которые в настоящее время рассматриваются в рамках уголовного разбирательства, и еще меньшего числа подобных жалоб, результатом которых стало осуждение виновных</w:t>
      </w:r>
      <w:r w:rsidR="003D1896" w:rsidRPr="001E047D">
        <w:t xml:space="preserve">. </w:t>
      </w:r>
      <w:r w:rsidR="003D1896" w:rsidRPr="00EC6BEB">
        <w:t>Г</w:t>
      </w:r>
      <w:r w:rsidR="003D1896" w:rsidRPr="00187AB4">
        <w:t>-</w:t>
      </w:r>
      <w:r w:rsidR="003D1896" w:rsidRPr="00EC6BEB">
        <w:t>жа</w:t>
      </w:r>
      <w:r w:rsidR="003D1896" w:rsidRPr="00187AB4">
        <w:t xml:space="preserve"> </w:t>
      </w:r>
      <w:r w:rsidR="003D1896" w:rsidRPr="00EC6BEB">
        <w:t>Свеосс</w:t>
      </w:r>
      <w:r w:rsidR="003D1896" w:rsidRPr="00187AB4">
        <w:t xml:space="preserve"> </w:t>
      </w:r>
      <w:r w:rsidR="003D1896">
        <w:t>ссылается</w:t>
      </w:r>
      <w:r w:rsidR="003D1896" w:rsidRPr="00187AB4">
        <w:t xml:space="preserve"> </w:t>
      </w:r>
      <w:r w:rsidR="003D1896">
        <w:t>на</w:t>
      </w:r>
      <w:r w:rsidR="003D1896" w:rsidRPr="00187AB4">
        <w:t xml:space="preserve"> </w:t>
      </w:r>
      <w:r w:rsidR="003D1896">
        <w:t>д</w:t>
      </w:r>
      <w:r w:rsidR="003D1896">
        <w:t>е</w:t>
      </w:r>
      <w:r w:rsidR="003D1896">
        <w:t>ло</w:t>
      </w:r>
      <w:r w:rsidR="003D1896" w:rsidRPr="00187AB4">
        <w:t xml:space="preserve"> </w:t>
      </w:r>
      <w:r w:rsidR="003D1896">
        <w:t>пяти</w:t>
      </w:r>
      <w:r w:rsidR="003D1896" w:rsidRPr="00187AB4">
        <w:t xml:space="preserve"> </w:t>
      </w:r>
      <w:r w:rsidR="003D1896">
        <w:t>сотрудников</w:t>
      </w:r>
      <w:r w:rsidR="003D1896" w:rsidRPr="00187AB4">
        <w:t xml:space="preserve"> </w:t>
      </w:r>
      <w:r w:rsidR="003D1896">
        <w:t>береговой</w:t>
      </w:r>
      <w:r w:rsidR="003D1896" w:rsidRPr="00187AB4">
        <w:t xml:space="preserve"> </w:t>
      </w:r>
      <w:r w:rsidR="003D1896">
        <w:t>охраны</w:t>
      </w:r>
      <w:r w:rsidR="003D1896" w:rsidRPr="00187AB4">
        <w:t xml:space="preserve"> </w:t>
      </w:r>
      <w:r w:rsidR="003D1896">
        <w:t>Греции</w:t>
      </w:r>
      <w:r w:rsidR="003D1896" w:rsidRPr="00187AB4">
        <w:t xml:space="preserve">, </w:t>
      </w:r>
      <w:r w:rsidR="003D1896">
        <w:t>осужденных</w:t>
      </w:r>
      <w:r w:rsidR="003D1896" w:rsidRPr="00187AB4">
        <w:t xml:space="preserve"> </w:t>
      </w:r>
      <w:r w:rsidR="003D1896">
        <w:t>судом</w:t>
      </w:r>
      <w:r w:rsidR="003D1896" w:rsidRPr="00187AB4">
        <w:t xml:space="preserve"> </w:t>
      </w:r>
      <w:r w:rsidR="003D1896">
        <w:t>первой</w:t>
      </w:r>
      <w:r w:rsidR="003D1896" w:rsidRPr="00187AB4">
        <w:t xml:space="preserve"> </w:t>
      </w:r>
      <w:r w:rsidR="003D1896">
        <w:t>и</w:t>
      </w:r>
      <w:r w:rsidR="003D1896">
        <w:t>н</w:t>
      </w:r>
      <w:r w:rsidR="003D1896">
        <w:t>станции</w:t>
      </w:r>
      <w:r w:rsidR="003D1896" w:rsidRPr="00187AB4">
        <w:t xml:space="preserve"> </w:t>
      </w:r>
      <w:r w:rsidR="003D1896">
        <w:t>за</w:t>
      </w:r>
      <w:r w:rsidR="003D1896" w:rsidRPr="00187AB4">
        <w:t xml:space="preserve"> </w:t>
      </w:r>
      <w:r w:rsidR="003D1896">
        <w:t>нарушение</w:t>
      </w:r>
      <w:r w:rsidR="003D1896" w:rsidRPr="00187AB4">
        <w:t xml:space="preserve"> </w:t>
      </w:r>
      <w:r w:rsidR="003D1896">
        <w:t>статьи</w:t>
      </w:r>
      <w:r w:rsidR="003D1896" w:rsidRPr="00187AB4">
        <w:t xml:space="preserve"> 137</w:t>
      </w:r>
      <w:r w:rsidR="003D1896">
        <w:t>A</w:t>
      </w:r>
      <w:r w:rsidR="003D1896" w:rsidRPr="00187AB4">
        <w:t xml:space="preserve"> </w:t>
      </w:r>
      <w:r w:rsidR="003D1896">
        <w:t>Уголовного кодекса и приговоренных к у</w:t>
      </w:r>
      <w:r w:rsidR="003D1896">
        <w:t>с</w:t>
      </w:r>
      <w:r w:rsidR="003D1896">
        <w:t>ловному з</w:t>
      </w:r>
      <w:r w:rsidR="003D1896">
        <w:t>а</w:t>
      </w:r>
      <w:r w:rsidR="003D1896">
        <w:t xml:space="preserve">ключению сроком от </w:t>
      </w:r>
      <w:r w:rsidR="003D1896" w:rsidRPr="00187AB4">
        <w:t xml:space="preserve">12 </w:t>
      </w:r>
      <w:r w:rsidR="003D1896">
        <w:t>до</w:t>
      </w:r>
      <w:r w:rsidR="003D1896" w:rsidRPr="00187AB4">
        <w:t xml:space="preserve"> 30 </w:t>
      </w:r>
      <w:r w:rsidR="003D1896">
        <w:t>месяцев за совершение преступлений против полового достоинства, соучастие в противоправных действиях и нас</w:t>
      </w:r>
      <w:r w:rsidR="003D1896">
        <w:t>и</w:t>
      </w:r>
      <w:r w:rsidR="003D1896">
        <w:t>лие</w:t>
      </w:r>
      <w:r w:rsidR="003D1896" w:rsidRPr="00187AB4">
        <w:t xml:space="preserve">. </w:t>
      </w:r>
      <w:r w:rsidR="003D1896">
        <w:t>Они</w:t>
      </w:r>
      <w:r w:rsidR="003D1896" w:rsidRPr="009F6B03">
        <w:t xml:space="preserve"> </w:t>
      </w:r>
      <w:r w:rsidR="003D1896">
        <w:t>были</w:t>
      </w:r>
      <w:r w:rsidR="003D1896" w:rsidRPr="009F6B03">
        <w:t xml:space="preserve"> </w:t>
      </w:r>
      <w:r w:rsidR="003D1896">
        <w:t>признаны</w:t>
      </w:r>
      <w:r w:rsidR="003D1896" w:rsidRPr="009F6B03">
        <w:t xml:space="preserve"> </w:t>
      </w:r>
      <w:r w:rsidR="003D1896">
        <w:t>виновными</w:t>
      </w:r>
      <w:r w:rsidR="003D1896" w:rsidRPr="009F6B03">
        <w:t xml:space="preserve"> </w:t>
      </w:r>
      <w:r w:rsidR="003D1896">
        <w:t xml:space="preserve">в изнасиловании и жестком обращении с беженцем-гомосексуалистом, гражданином Турции, в июне </w:t>
      </w:r>
      <w:r w:rsidR="003D1896" w:rsidRPr="009F6B03">
        <w:t>2001</w:t>
      </w:r>
      <w:r w:rsidR="003D1896">
        <w:t xml:space="preserve"> года</w:t>
      </w:r>
      <w:r w:rsidR="003D1896" w:rsidRPr="009F6B03">
        <w:t xml:space="preserve">. </w:t>
      </w:r>
      <w:r w:rsidR="003D1896">
        <w:t>В</w:t>
      </w:r>
      <w:r w:rsidR="003D1896" w:rsidRPr="00962819">
        <w:t xml:space="preserve"> </w:t>
      </w:r>
      <w:r w:rsidR="003D1896">
        <w:t>резул</w:t>
      </w:r>
      <w:r w:rsidR="003D1896">
        <w:t>ь</w:t>
      </w:r>
      <w:r w:rsidR="003D1896">
        <w:t>тате</w:t>
      </w:r>
      <w:r w:rsidR="003D1896" w:rsidRPr="00962819">
        <w:t xml:space="preserve"> </w:t>
      </w:r>
      <w:r w:rsidR="003D1896">
        <w:t>апелляции</w:t>
      </w:r>
      <w:r w:rsidR="003D1896" w:rsidRPr="00962819">
        <w:t xml:space="preserve"> </w:t>
      </w:r>
      <w:r w:rsidR="003D1896">
        <w:t>в</w:t>
      </w:r>
      <w:r w:rsidR="003D1896" w:rsidRPr="00962819">
        <w:t xml:space="preserve"> </w:t>
      </w:r>
      <w:r w:rsidR="003D1896">
        <w:t>июне</w:t>
      </w:r>
      <w:r w:rsidR="003D1896" w:rsidRPr="00962819">
        <w:t xml:space="preserve"> 2006 </w:t>
      </w:r>
      <w:r w:rsidR="003D1896">
        <w:t>года</w:t>
      </w:r>
      <w:r w:rsidR="003D1896" w:rsidRPr="00962819">
        <w:t xml:space="preserve"> </w:t>
      </w:r>
      <w:r w:rsidR="003D1896">
        <w:t>эти</w:t>
      </w:r>
      <w:r w:rsidR="003D1896" w:rsidRPr="00962819">
        <w:t xml:space="preserve"> </w:t>
      </w:r>
      <w:r w:rsidR="003D1896">
        <w:t>приговоры</w:t>
      </w:r>
      <w:r w:rsidR="003D1896" w:rsidRPr="00962819">
        <w:t xml:space="preserve"> </w:t>
      </w:r>
      <w:r w:rsidR="003D1896">
        <w:t>смягчены</w:t>
      </w:r>
      <w:r w:rsidR="003D1896" w:rsidRPr="00962819">
        <w:t xml:space="preserve"> </w:t>
      </w:r>
      <w:r w:rsidR="003D1896">
        <w:t>до</w:t>
      </w:r>
      <w:r w:rsidR="003D1896" w:rsidRPr="00962819">
        <w:t xml:space="preserve"> </w:t>
      </w:r>
      <w:r w:rsidR="003D1896">
        <w:t>шести</w:t>
      </w:r>
      <w:r w:rsidR="003D1896" w:rsidRPr="00962819">
        <w:t xml:space="preserve"> </w:t>
      </w:r>
      <w:r w:rsidR="003D1896">
        <w:t>месяцев</w:t>
      </w:r>
      <w:r w:rsidR="003D1896" w:rsidRPr="00962819">
        <w:t xml:space="preserve"> </w:t>
      </w:r>
      <w:r w:rsidR="003D1896">
        <w:t>тюремного заключения в отношении двух сотрудников береговой охраны, тогда как другие три были оправданы</w:t>
      </w:r>
      <w:r w:rsidR="003D1896" w:rsidRPr="00962819">
        <w:t xml:space="preserve">. </w:t>
      </w:r>
      <w:r w:rsidR="003D1896">
        <w:t>В</w:t>
      </w:r>
      <w:r w:rsidR="003D1896" w:rsidRPr="00962819">
        <w:t xml:space="preserve"> </w:t>
      </w:r>
      <w:r w:rsidR="003D1896">
        <w:t>своем</w:t>
      </w:r>
      <w:r w:rsidR="003D1896" w:rsidRPr="00962819">
        <w:t xml:space="preserve"> </w:t>
      </w:r>
      <w:r w:rsidR="003D1896">
        <w:t>решении</w:t>
      </w:r>
      <w:r w:rsidR="003D1896" w:rsidRPr="00962819">
        <w:t xml:space="preserve"> </w:t>
      </w:r>
      <w:r w:rsidR="003D1896">
        <w:t>по</w:t>
      </w:r>
      <w:r w:rsidR="003D1896" w:rsidRPr="00962819">
        <w:t xml:space="preserve"> </w:t>
      </w:r>
      <w:r w:rsidR="003D1896">
        <w:t>этому</w:t>
      </w:r>
      <w:r w:rsidR="003D1896" w:rsidRPr="00962819">
        <w:t xml:space="preserve"> </w:t>
      </w:r>
      <w:r w:rsidR="003D1896">
        <w:t>делу</w:t>
      </w:r>
      <w:r w:rsidR="003D1896" w:rsidRPr="00962819">
        <w:t xml:space="preserve"> </w:t>
      </w:r>
      <w:r w:rsidR="003D1896">
        <w:t>от</w:t>
      </w:r>
      <w:r w:rsidR="003D1896" w:rsidRPr="00962819">
        <w:t xml:space="preserve"> 17 </w:t>
      </w:r>
      <w:r w:rsidR="003D1896">
        <w:t>января</w:t>
      </w:r>
      <w:r w:rsidR="003D1896" w:rsidRPr="00962819">
        <w:t xml:space="preserve"> 2012 </w:t>
      </w:r>
      <w:r w:rsidR="003D1896">
        <w:t>года</w:t>
      </w:r>
      <w:r w:rsidR="003D1896" w:rsidRPr="00962819">
        <w:t xml:space="preserve"> </w:t>
      </w:r>
      <w:r w:rsidR="003D1896">
        <w:t>Европейский</w:t>
      </w:r>
      <w:r w:rsidR="003D1896" w:rsidRPr="00962819">
        <w:t xml:space="preserve"> </w:t>
      </w:r>
      <w:r w:rsidR="003D1896">
        <w:t>суд</w:t>
      </w:r>
      <w:r w:rsidR="003D1896" w:rsidRPr="00962819">
        <w:t xml:space="preserve"> </w:t>
      </w:r>
      <w:r w:rsidR="003D1896">
        <w:t>по</w:t>
      </w:r>
      <w:r w:rsidR="003D1896" w:rsidRPr="00962819">
        <w:t xml:space="preserve"> </w:t>
      </w:r>
      <w:r w:rsidR="003D1896">
        <w:t>правам</w:t>
      </w:r>
      <w:r w:rsidR="003D1896" w:rsidRPr="00962819">
        <w:t xml:space="preserve"> </w:t>
      </w:r>
      <w:r w:rsidR="003D1896">
        <w:t>человека</w:t>
      </w:r>
      <w:r w:rsidR="003D1896" w:rsidRPr="00962819">
        <w:t xml:space="preserve"> </w:t>
      </w:r>
      <w:r w:rsidR="003D1896">
        <w:t>постановил, что изнасилование задержанного государственными должностными лицами действительно являе</w:t>
      </w:r>
      <w:r w:rsidR="003D1896">
        <w:t>т</w:t>
      </w:r>
      <w:r w:rsidR="003D1896">
        <w:t>ся актом пытки в соответствии с международным правом, и привел многочи</w:t>
      </w:r>
      <w:r w:rsidR="003D1896">
        <w:t>с</w:t>
      </w:r>
      <w:r w:rsidR="003D1896">
        <w:t>ленные примеры судебной практики</w:t>
      </w:r>
      <w:r w:rsidR="003D1896" w:rsidRPr="00962819">
        <w:t xml:space="preserve">. </w:t>
      </w:r>
      <w:r w:rsidR="003D1896">
        <w:t>Суд</w:t>
      </w:r>
      <w:r w:rsidR="003D1896" w:rsidRPr="007711DE">
        <w:t xml:space="preserve"> </w:t>
      </w:r>
      <w:r w:rsidR="003D1896">
        <w:t>предписал</w:t>
      </w:r>
      <w:r w:rsidR="003D1896" w:rsidRPr="007711DE">
        <w:t xml:space="preserve"> </w:t>
      </w:r>
      <w:r w:rsidR="003D1896">
        <w:t>государству</w:t>
      </w:r>
      <w:r w:rsidR="003D1896" w:rsidRPr="007711DE">
        <w:t>-</w:t>
      </w:r>
      <w:r w:rsidR="003D1896">
        <w:t>участнику</w:t>
      </w:r>
      <w:r w:rsidR="003D1896" w:rsidRPr="007711DE">
        <w:t xml:space="preserve"> </w:t>
      </w:r>
      <w:r w:rsidR="003D1896">
        <w:t>в</w:t>
      </w:r>
      <w:r w:rsidR="003D1896">
        <w:t>ы</w:t>
      </w:r>
      <w:r w:rsidR="003D1896">
        <w:t>платить</w:t>
      </w:r>
      <w:r w:rsidR="003D1896" w:rsidRPr="007711DE">
        <w:t xml:space="preserve"> </w:t>
      </w:r>
      <w:r w:rsidR="003D1896">
        <w:t>компенсации</w:t>
      </w:r>
      <w:r w:rsidR="003D1896" w:rsidRPr="007711DE">
        <w:t xml:space="preserve"> </w:t>
      </w:r>
      <w:r w:rsidR="003D1896">
        <w:t>и</w:t>
      </w:r>
      <w:r w:rsidR="003D1896" w:rsidRPr="007711DE">
        <w:t xml:space="preserve"> </w:t>
      </w:r>
      <w:r w:rsidR="003D1896">
        <w:t>пришел</w:t>
      </w:r>
      <w:r w:rsidR="003D1896" w:rsidRPr="007711DE">
        <w:t xml:space="preserve"> </w:t>
      </w:r>
      <w:r w:rsidR="003D1896">
        <w:t>к</w:t>
      </w:r>
      <w:r w:rsidR="003D1896" w:rsidRPr="007711DE">
        <w:t xml:space="preserve"> </w:t>
      </w:r>
      <w:r w:rsidR="003D1896">
        <w:t>заключению</w:t>
      </w:r>
      <w:r w:rsidR="003D1896" w:rsidRPr="007711DE">
        <w:t xml:space="preserve"> </w:t>
      </w:r>
      <w:r w:rsidR="003D1896">
        <w:t>о</w:t>
      </w:r>
      <w:r w:rsidR="003D1896" w:rsidRPr="007711DE">
        <w:t xml:space="preserve"> </w:t>
      </w:r>
      <w:r w:rsidR="003D1896">
        <w:t>нарушении</w:t>
      </w:r>
      <w:r w:rsidR="003D1896" w:rsidRPr="007711DE">
        <w:t xml:space="preserve"> </w:t>
      </w:r>
      <w:r w:rsidR="003D1896">
        <w:t>им</w:t>
      </w:r>
      <w:r w:rsidR="003D1896" w:rsidRPr="007711DE">
        <w:t xml:space="preserve"> </w:t>
      </w:r>
      <w:r w:rsidR="003D1896">
        <w:t>статьи</w:t>
      </w:r>
      <w:r w:rsidR="003D1896" w:rsidRPr="007711DE">
        <w:t xml:space="preserve"> 3 </w:t>
      </w:r>
      <w:r w:rsidR="003D1896">
        <w:t>Евр</w:t>
      </w:r>
      <w:r w:rsidR="003D1896">
        <w:t>о</w:t>
      </w:r>
      <w:r w:rsidR="003D1896">
        <w:t>пейской конвенции по правам человека в четырех случаях</w:t>
      </w:r>
      <w:r w:rsidR="003D1896" w:rsidRPr="007711DE">
        <w:t xml:space="preserve">. </w:t>
      </w:r>
      <w:r w:rsidR="003D1896">
        <w:t>Во</w:t>
      </w:r>
      <w:r w:rsidR="003D1896" w:rsidRPr="009C77CE">
        <w:t>-</w:t>
      </w:r>
      <w:r w:rsidR="003D1896">
        <w:t>первых</w:t>
      </w:r>
      <w:r w:rsidR="003D1896" w:rsidRPr="009C77CE">
        <w:t xml:space="preserve">, </w:t>
      </w:r>
      <w:r w:rsidR="003D1896">
        <w:t>наци</w:t>
      </w:r>
      <w:r w:rsidR="003D1896">
        <w:t>о</w:t>
      </w:r>
      <w:r w:rsidR="003D1896">
        <w:t>нальные</w:t>
      </w:r>
      <w:r w:rsidR="003D1896" w:rsidRPr="009C77CE">
        <w:t xml:space="preserve"> </w:t>
      </w:r>
      <w:r w:rsidR="003D1896">
        <w:t>суды</w:t>
      </w:r>
      <w:r w:rsidR="003D1896" w:rsidRPr="009C77CE">
        <w:t xml:space="preserve"> </w:t>
      </w:r>
      <w:r w:rsidR="003D1896">
        <w:t>не</w:t>
      </w:r>
      <w:r w:rsidR="003D1896" w:rsidRPr="009C77CE">
        <w:t xml:space="preserve"> </w:t>
      </w:r>
      <w:r w:rsidR="003D1896">
        <w:t>признали</w:t>
      </w:r>
      <w:r w:rsidR="003D1896" w:rsidRPr="009C77CE">
        <w:t xml:space="preserve"> </w:t>
      </w:r>
      <w:r w:rsidR="003D1896">
        <w:t>изнасилование</w:t>
      </w:r>
      <w:r w:rsidR="003D1896" w:rsidRPr="009C77CE">
        <w:t xml:space="preserve"> </w:t>
      </w:r>
      <w:r w:rsidR="003D1896">
        <w:t>в</w:t>
      </w:r>
      <w:r w:rsidR="003D1896" w:rsidRPr="009C77CE">
        <w:t xml:space="preserve"> </w:t>
      </w:r>
      <w:r w:rsidR="003D1896">
        <w:t>качестве</w:t>
      </w:r>
      <w:r w:rsidR="003D1896" w:rsidRPr="009C77CE">
        <w:t xml:space="preserve"> </w:t>
      </w:r>
      <w:r w:rsidR="003D1896">
        <w:t>пытки</w:t>
      </w:r>
      <w:r w:rsidR="003D1896" w:rsidRPr="009C77CE">
        <w:t xml:space="preserve">; </w:t>
      </w:r>
      <w:r w:rsidR="003D1896">
        <w:t>во</w:t>
      </w:r>
      <w:r w:rsidR="003D1896" w:rsidRPr="009C77CE">
        <w:t>-</w:t>
      </w:r>
      <w:r w:rsidR="003D1896">
        <w:t>вторых</w:t>
      </w:r>
      <w:r w:rsidR="003D1896" w:rsidRPr="009C77CE">
        <w:t xml:space="preserve">, </w:t>
      </w:r>
      <w:r w:rsidR="003D1896">
        <w:t>власти</w:t>
      </w:r>
      <w:r w:rsidR="003D1896" w:rsidRPr="009C77CE">
        <w:t xml:space="preserve"> </w:t>
      </w:r>
      <w:r w:rsidR="003D1896">
        <w:t>не</w:t>
      </w:r>
      <w:r w:rsidR="003D1896" w:rsidRPr="009C77CE">
        <w:t xml:space="preserve"> </w:t>
      </w:r>
      <w:r w:rsidR="003D1896">
        <w:t>смогли</w:t>
      </w:r>
      <w:r w:rsidR="003D1896" w:rsidRPr="009C77CE">
        <w:t xml:space="preserve"> </w:t>
      </w:r>
      <w:r w:rsidR="003D1896">
        <w:t>провести</w:t>
      </w:r>
      <w:r w:rsidR="003D1896" w:rsidRPr="009C77CE">
        <w:t xml:space="preserve"> </w:t>
      </w:r>
      <w:r w:rsidR="003D1896">
        <w:t>надлежащего</w:t>
      </w:r>
      <w:r w:rsidR="003D1896" w:rsidRPr="009C77CE">
        <w:t xml:space="preserve"> </w:t>
      </w:r>
      <w:r w:rsidR="003D1896">
        <w:t>расследования</w:t>
      </w:r>
      <w:r w:rsidR="003D1896" w:rsidRPr="009C77CE">
        <w:t xml:space="preserve">, </w:t>
      </w:r>
      <w:r w:rsidR="003D1896">
        <w:t>в</w:t>
      </w:r>
      <w:r w:rsidR="003D1896" w:rsidRPr="009C77CE">
        <w:t xml:space="preserve"> </w:t>
      </w:r>
      <w:r w:rsidR="003D1896">
        <w:t>частности</w:t>
      </w:r>
      <w:r w:rsidR="003D1896" w:rsidRPr="009C77CE">
        <w:t xml:space="preserve">, </w:t>
      </w:r>
      <w:r w:rsidR="003D1896">
        <w:t>отказав</w:t>
      </w:r>
      <w:r w:rsidR="003D1896" w:rsidRPr="009C77CE">
        <w:t xml:space="preserve"> </w:t>
      </w:r>
      <w:r w:rsidR="003D1896">
        <w:t>жертве</w:t>
      </w:r>
      <w:r w:rsidR="003D1896" w:rsidRPr="009C77CE">
        <w:t xml:space="preserve"> </w:t>
      </w:r>
      <w:r w:rsidR="003D1896">
        <w:t>в</w:t>
      </w:r>
      <w:r w:rsidR="003D1896" w:rsidRPr="009C77CE">
        <w:t xml:space="preserve"> </w:t>
      </w:r>
      <w:r w:rsidR="003D1896">
        <w:t>медицинском</w:t>
      </w:r>
      <w:r w:rsidR="003D1896" w:rsidRPr="009C77CE">
        <w:t xml:space="preserve"> </w:t>
      </w:r>
      <w:r w:rsidR="003D1896">
        <w:t>освидетельствовании после изнасилования</w:t>
      </w:r>
      <w:r w:rsidR="003D1896" w:rsidRPr="009C77CE">
        <w:t xml:space="preserve">; </w:t>
      </w:r>
      <w:r w:rsidR="003D1896">
        <w:t>в-третьих, наложе</w:t>
      </w:r>
      <w:r w:rsidR="003D1896">
        <w:t>н</w:t>
      </w:r>
      <w:r w:rsidR="003D1896">
        <w:t>ный штраф является недостаточным</w:t>
      </w:r>
      <w:r w:rsidR="003D1896" w:rsidRPr="009C77CE">
        <w:t xml:space="preserve">; </w:t>
      </w:r>
      <w:r w:rsidR="003D1896">
        <w:t>и, в-четвертых, суды проигнорировали просьбу жер</w:t>
      </w:r>
      <w:r w:rsidR="003D1896">
        <w:t>т</w:t>
      </w:r>
      <w:r w:rsidR="003D1896">
        <w:t>вы о предоставлении информации о ходе рассмотрения ее дела</w:t>
      </w:r>
      <w:r w:rsidR="003D1896" w:rsidRPr="009C77CE">
        <w:t>.</w:t>
      </w:r>
      <w:r w:rsidR="00F50099">
        <w:br/>
      </w:r>
      <w:r w:rsidR="003D1896" w:rsidRPr="00EC6BEB">
        <w:t>Г</w:t>
      </w:r>
      <w:r w:rsidR="003D1896" w:rsidRPr="004C441E">
        <w:t>-</w:t>
      </w:r>
      <w:r w:rsidR="003D1896" w:rsidRPr="00EC6BEB">
        <w:t>жа</w:t>
      </w:r>
      <w:r w:rsidR="003D1896" w:rsidRPr="004C441E">
        <w:t xml:space="preserve"> </w:t>
      </w:r>
      <w:r w:rsidR="003D1896" w:rsidRPr="00EC6BEB">
        <w:t>Свеосс</w:t>
      </w:r>
      <w:r w:rsidR="003D1896" w:rsidRPr="004C441E">
        <w:t xml:space="preserve"> </w:t>
      </w:r>
      <w:r w:rsidR="003D1896">
        <w:t>х</w:t>
      </w:r>
      <w:r w:rsidR="003D1896">
        <w:t>о</w:t>
      </w:r>
      <w:r w:rsidR="003D1896">
        <w:t>тела</w:t>
      </w:r>
      <w:r w:rsidR="003D1896" w:rsidRPr="004C441E">
        <w:t xml:space="preserve"> </w:t>
      </w:r>
      <w:r w:rsidR="003D1896">
        <w:t>бы</w:t>
      </w:r>
      <w:r w:rsidR="003D1896" w:rsidRPr="004C441E">
        <w:t xml:space="preserve"> </w:t>
      </w:r>
      <w:r w:rsidR="003D1896">
        <w:t>знать</w:t>
      </w:r>
      <w:r w:rsidR="006A534F">
        <w:t>, </w:t>
      </w:r>
      <w:r w:rsidR="003D1896">
        <w:t>какие</w:t>
      </w:r>
      <w:r w:rsidR="003D1896" w:rsidRPr="004C441E">
        <w:t xml:space="preserve"> </w:t>
      </w:r>
      <w:r w:rsidR="003D1896">
        <w:t>меры</w:t>
      </w:r>
      <w:r w:rsidR="003D1896" w:rsidRPr="004C441E">
        <w:t xml:space="preserve"> </w:t>
      </w:r>
      <w:r w:rsidR="003D1896">
        <w:t>были</w:t>
      </w:r>
      <w:r w:rsidR="003D1896" w:rsidRPr="004C441E">
        <w:t xml:space="preserve"> </w:t>
      </w:r>
      <w:r w:rsidR="003D1896">
        <w:t>приняты</w:t>
      </w:r>
      <w:r w:rsidR="003D1896" w:rsidRPr="004C441E">
        <w:t xml:space="preserve"> </w:t>
      </w:r>
      <w:r w:rsidR="003D1896">
        <w:t>государством</w:t>
      </w:r>
      <w:r w:rsidR="003D1896" w:rsidRPr="004C441E">
        <w:t>-</w:t>
      </w:r>
      <w:r w:rsidR="003D1896">
        <w:t>участником</w:t>
      </w:r>
      <w:r w:rsidR="003D1896" w:rsidRPr="004C441E">
        <w:t xml:space="preserve"> </w:t>
      </w:r>
      <w:r w:rsidR="003D1896">
        <w:t>в свете эт</w:t>
      </w:r>
      <w:r w:rsidR="003D1896">
        <w:t>о</w:t>
      </w:r>
      <w:r w:rsidR="003D1896">
        <w:t>го решения</w:t>
      </w:r>
      <w:r w:rsidR="003D1896" w:rsidRPr="004C441E">
        <w:t xml:space="preserve">. </w:t>
      </w:r>
    </w:p>
    <w:p w:rsidR="003D1896" w:rsidRPr="000C3D60" w:rsidRDefault="00DD4321" w:rsidP="00131A61">
      <w:pPr>
        <w:pStyle w:val="SingleTxtGR"/>
      </w:pPr>
      <w:r>
        <w:t>27.</w:t>
      </w:r>
      <w:r>
        <w:tab/>
      </w:r>
      <w:r w:rsidR="003D1896">
        <w:t>В</w:t>
      </w:r>
      <w:r w:rsidR="003D1896" w:rsidRPr="00CF718B">
        <w:t xml:space="preserve"> </w:t>
      </w:r>
      <w:r w:rsidR="003D1896">
        <w:t>этой</w:t>
      </w:r>
      <w:r w:rsidR="003D1896" w:rsidRPr="00CF718B">
        <w:t xml:space="preserve"> </w:t>
      </w:r>
      <w:r w:rsidR="003D1896">
        <w:t>связи</w:t>
      </w:r>
      <w:r w:rsidR="003D1896" w:rsidRPr="00CF718B">
        <w:t xml:space="preserve"> </w:t>
      </w:r>
      <w:r w:rsidR="003D1896">
        <w:t>было</w:t>
      </w:r>
      <w:r w:rsidR="003D1896" w:rsidRPr="00CF718B">
        <w:t xml:space="preserve"> </w:t>
      </w:r>
      <w:r w:rsidR="003D1896">
        <w:t>бы</w:t>
      </w:r>
      <w:r w:rsidR="003D1896" w:rsidRPr="00CF718B">
        <w:t xml:space="preserve"> </w:t>
      </w:r>
      <w:r w:rsidR="003D1896">
        <w:t>полезно</w:t>
      </w:r>
      <w:r w:rsidR="003D1896" w:rsidRPr="00CF718B">
        <w:t xml:space="preserve"> </w:t>
      </w:r>
      <w:r w:rsidR="003D1896">
        <w:t>получить</w:t>
      </w:r>
      <w:r w:rsidR="003D1896" w:rsidRPr="00CF718B">
        <w:t xml:space="preserve"> </w:t>
      </w:r>
      <w:r w:rsidR="003D1896">
        <w:t>дополнительную</w:t>
      </w:r>
      <w:r w:rsidR="003D1896" w:rsidRPr="00CF718B">
        <w:t xml:space="preserve"> </w:t>
      </w:r>
      <w:r w:rsidR="003D1896">
        <w:t>информацию</w:t>
      </w:r>
      <w:r w:rsidR="003D1896" w:rsidRPr="00CF718B">
        <w:t xml:space="preserve"> </w:t>
      </w:r>
      <w:r w:rsidR="003D1896">
        <w:t>об</w:t>
      </w:r>
      <w:r w:rsidR="003D1896" w:rsidRPr="00CF718B">
        <w:t xml:space="preserve"> </w:t>
      </w:r>
      <w:r w:rsidR="003D1896">
        <w:t>обучении</w:t>
      </w:r>
      <w:r w:rsidR="003D1896" w:rsidRPr="00CF718B">
        <w:t xml:space="preserve"> </w:t>
      </w:r>
      <w:r w:rsidR="003D1896">
        <w:t>сотрудников</w:t>
      </w:r>
      <w:r w:rsidR="003D1896" w:rsidRPr="00CF718B">
        <w:t xml:space="preserve"> </w:t>
      </w:r>
      <w:r w:rsidR="003D1896">
        <w:t>полиции</w:t>
      </w:r>
      <w:r w:rsidR="003D1896" w:rsidRPr="00CF718B">
        <w:t xml:space="preserve">, </w:t>
      </w:r>
      <w:r w:rsidR="003D1896">
        <w:t>других</w:t>
      </w:r>
      <w:r w:rsidR="003D1896" w:rsidRPr="00CF718B">
        <w:t xml:space="preserve"> </w:t>
      </w:r>
      <w:r w:rsidR="003D1896">
        <w:t>правоохранительных</w:t>
      </w:r>
      <w:r w:rsidR="003D1896" w:rsidRPr="00CF718B">
        <w:t xml:space="preserve"> </w:t>
      </w:r>
      <w:r w:rsidR="003D1896">
        <w:t>органов</w:t>
      </w:r>
      <w:r w:rsidR="003D1896" w:rsidRPr="00CF718B">
        <w:t xml:space="preserve"> </w:t>
      </w:r>
      <w:r w:rsidR="003D1896">
        <w:t>и</w:t>
      </w:r>
      <w:r w:rsidR="003D1896" w:rsidRPr="00CF718B">
        <w:t xml:space="preserve"> </w:t>
      </w:r>
      <w:r w:rsidR="003D1896">
        <w:t>мед</w:t>
      </w:r>
      <w:r w:rsidR="003D1896">
        <w:t>и</w:t>
      </w:r>
      <w:r w:rsidR="003D1896">
        <w:t>цинских работников способам распознавания следов пыток и применению Стамбульского</w:t>
      </w:r>
      <w:r w:rsidR="003D1896" w:rsidRPr="00824BB4">
        <w:t xml:space="preserve"> </w:t>
      </w:r>
      <w:r w:rsidR="003D1896">
        <w:t>протокола</w:t>
      </w:r>
      <w:r w:rsidR="003D1896" w:rsidRPr="00824BB4">
        <w:t xml:space="preserve">. </w:t>
      </w:r>
      <w:r w:rsidR="003D1896">
        <w:t>Дело</w:t>
      </w:r>
      <w:r w:rsidR="003D1896" w:rsidRPr="002F44E4">
        <w:t xml:space="preserve"> </w:t>
      </w:r>
      <w:r w:rsidR="003D1896">
        <w:t>о</w:t>
      </w:r>
      <w:r w:rsidR="003D1896" w:rsidRPr="002F44E4">
        <w:t xml:space="preserve"> </w:t>
      </w:r>
      <w:r w:rsidR="003D1896">
        <w:t>жестоком</w:t>
      </w:r>
      <w:r w:rsidR="003D1896" w:rsidRPr="002F44E4">
        <w:t xml:space="preserve"> </w:t>
      </w:r>
      <w:r w:rsidR="003D1896">
        <w:t>обращении</w:t>
      </w:r>
      <w:r w:rsidR="003D1896" w:rsidRPr="002F44E4">
        <w:t xml:space="preserve"> </w:t>
      </w:r>
      <w:r w:rsidR="003D1896">
        <w:t>с</w:t>
      </w:r>
      <w:r w:rsidR="003D1896" w:rsidRPr="002F44E4">
        <w:t xml:space="preserve"> 16-</w:t>
      </w:r>
      <w:r w:rsidR="003D1896">
        <w:t>летним</w:t>
      </w:r>
      <w:r w:rsidR="003D1896" w:rsidRPr="002F44E4">
        <w:t xml:space="preserve"> </w:t>
      </w:r>
      <w:r w:rsidR="003D1896">
        <w:t>членом</w:t>
      </w:r>
      <w:r w:rsidR="003D1896" w:rsidRPr="002F44E4">
        <w:t xml:space="preserve"> </w:t>
      </w:r>
      <w:r w:rsidR="003D1896">
        <w:t>о</w:t>
      </w:r>
      <w:r w:rsidR="003D1896">
        <w:t>б</w:t>
      </w:r>
      <w:r w:rsidR="003D1896">
        <w:t>щины</w:t>
      </w:r>
      <w:r w:rsidR="003D1896" w:rsidRPr="002F44E4">
        <w:t xml:space="preserve"> </w:t>
      </w:r>
      <w:r w:rsidR="003D1896">
        <w:t>рома</w:t>
      </w:r>
      <w:r w:rsidR="003D1896" w:rsidRPr="002F44E4">
        <w:t xml:space="preserve"> </w:t>
      </w:r>
      <w:r w:rsidR="003D1896">
        <w:t>в</w:t>
      </w:r>
      <w:r w:rsidR="003D1896" w:rsidRPr="002F44E4">
        <w:t xml:space="preserve"> </w:t>
      </w:r>
      <w:r w:rsidR="003D1896">
        <w:t>полицейском</w:t>
      </w:r>
      <w:r w:rsidR="003D1896" w:rsidRPr="002F44E4">
        <w:t xml:space="preserve"> </w:t>
      </w:r>
      <w:r w:rsidR="003D1896">
        <w:t>участке</w:t>
      </w:r>
      <w:r w:rsidR="003D1896" w:rsidRPr="002F44E4">
        <w:t xml:space="preserve"> </w:t>
      </w:r>
      <w:r w:rsidR="003D1896">
        <w:t>в</w:t>
      </w:r>
      <w:r w:rsidR="003D1896" w:rsidRPr="002F44E4">
        <w:t xml:space="preserve"> </w:t>
      </w:r>
      <w:r w:rsidR="003D1896">
        <w:t>августе</w:t>
      </w:r>
      <w:r w:rsidR="003D1896" w:rsidRPr="002F44E4">
        <w:t xml:space="preserve"> 2001 </w:t>
      </w:r>
      <w:r w:rsidR="003D1896">
        <w:t>года</w:t>
      </w:r>
      <w:r w:rsidR="003D1896" w:rsidRPr="002F44E4">
        <w:t xml:space="preserve"> </w:t>
      </w:r>
      <w:r w:rsidR="003D1896">
        <w:t>является</w:t>
      </w:r>
      <w:r w:rsidR="003D1896" w:rsidRPr="002F44E4">
        <w:t xml:space="preserve"> </w:t>
      </w:r>
      <w:r w:rsidR="003D1896">
        <w:t>еще</w:t>
      </w:r>
      <w:r w:rsidR="006A534F">
        <w:t> </w:t>
      </w:r>
      <w:r w:rsidR="003D1896">
        <w:t>одним</w:t>
      </w:r>
      <w:r w:rsidR="003D1896" w:rsidRPr="002F44E4">
        <w:t xml:space="preserve"> </w:t>
      </w:r>
      <w:r w:rsidR="003D1896">
        <w:t>пр</w:t>
      </w:r>
      <w:r w:rsidR="003D1896">
        <w:t>и</w:t>
      </w:r>
      <w:r w:rsidR="003D1896">
        <w:t>мером</w:t>
      </w:r>
      <w:r w:rsidR="003D1896" w:rsidRPr="002F44E4">
        <w:t xml:space="preserve"> </w:t>
      </w:r>
      <w:r w:rsidR="003D1896">
        <w:t>наказания,</w:t>
      </w:r>
      <w:r w:rsidR="003D1896" w:rsidRPr="002F44E4">
        <w:t xml:space="preserve"> </w:t>
      </w:r>
      <w:r w:rsidR="003D1896">
        <w:t>имевшим место в государстве-участнике в нарушение Ко</w:t>
      </w:r>
      <w:r w:rsidR="003D1896">
        <w:t>н</w:t>
      </w:r>
      <w:r w:rsidR="003D1896">
        <w:t>венции</w:t>
      </w:r>
      <w:r w:rsidR="003D1896" w:rsidRPr="002F44E4">
        <w:t xml:space="preserve">. </w:t>
      </w:r>
      <w:r w:rsidR="003D1896">
        <w:t>Хотя</w:t>
      </w:r>
      <w:r w:rsidR="003D1896" w:rsidRPr="00EE29B1">
        <w:t xml:space="preserve"> </w:t>
      </w:r>
      <w:r w:rsidR="003D1896">
        <w:t>суд</w:t>
      </w:r>
      <w:r w:rsidR="003D1896" w:rsidRPr="00EE29B1">
        <w:t xml:space="preserve"> </w:t>
      </w:r>
      <w:r w:rsidR="003D1896">
        <w:t>признал</w:t>
      </w:r>
      <w:r w:rsidR="003D1896" w:rsidRPr="00EE29B1">
        <w:t xml:space="preserve"> </w:t>
      </w:r>
      <w:r w:rsidR="003D1896">
        <w:t>соответствующего</w:t>
      </w:r>
      <w:r w:rsidR="003D1896" w:rsidRPr="00EE29B1">
        <w:t xml:space="preserve"> </w:t>
      </w:r>
      <w:r w:rsidR="003D1896">
        <w:t>сотрудника</w:t>
      </w:r>
      <w:r w:rsidR="003D1896" w:rsidRPr="00EE29B1">
        <w:t xml:space="preserve"> </w:t>
      </w:r>
      <w:r w:rsidR="003D1896">
        <w:t>полиции</w:t>
      </w:r>
      <w:r w:rsidR="003D1896" w:rsidRPr="00EE29B1">
        <w:t xml:space="preserve"> </w:t>
      </w:r>
      <w:r w:rsidR="003D1896">
        <w:t>виновным в жестоком обращении и приговорил его к</w:t>
      </w:r>
      <w:r w:rsidR="003D1896" w:rsidRPr="00EE29B1">
        <w:t xml:space="preserve"> </w:t>
      </w:r>
      <w:r w:rsidR="003D1896">
        <w:t>трем</w:t>
      </w:r>
      <w:r w:rsidR="003D1896" w:rsidRPr="00EE29B1">
        <w:t xml:space="preserve"> </w:t>
      </w:r>
      <w:r w:rsidR="003D1896">
        <w:t>годам</w:t>
      </w:r>
      <w:r w:rsidR="003D1896" w:rsidRPr="00EE29B1">
        <w:t xml:space="preserve"> </w:t>
      </w:r>
      <w:r w:rsidR="003D1896">
        <w:t>тюремного заключения, апелляционный суд оправдал его</w:t>
      </w:r>
      <w:r w:rsidR="003D1896" w:rsidRPr="00EE29B1">
        <w:t xml:space="preserve">. </w:t>
      </w:r>
      <w:r w:rsidR="003D1896">
        <w:t>В</w:t>
      </w:r>
      <w:r w:rsidR="003D1896" w:rsidRPr="002054D0">
        <w:t xml:space="preserve"> </w:t>
      </w:r>
      <w:r w:rsidR="003D1896">
        <w:t>апреле</w:t>
      </w:r>
      <w:r w:rsidR="003D1896" w:rsidRPr="002054D0">
        <w:t xml:space="preserve"> 2010 </w:t>
      </w:r>
      <w:r w:rsidR="003D1896">
        <w:t>года</w:t>
      </w:r>
      <w:r w:rsidR="003D1896" w:rsidRPr="002054D0">
        <w:t xml:space="preserve"> </w:t>
      </w:r>
      <w:r w:rsidR="003D1896">
        <w:t>Европейский</w:t>
      </w:r>
      <w:r w:rsidR="003D1896" w:rsidRPr="002054D0">
        <w:t xml:space="preserve"> </w:t>
      </w:r>
      <w:r w:rsidR="003D1896">
        <w:t>суд</w:t>
      </w:r>
      <w:r w:rsidR="003D1896" w:rsidRPr="002054D0">
        <w:t xml:space="preserve"> </w:t>
      </w:r>
      <w:r w:rsidR="003D1896">
        <w:t>по</w:t>
      </w:r>
      <w:r w:rsidR="003D1896" w:rsidRPr="002054D0">
        <w:t xml:space="preserve"> </w:t>
      </w:r>
      <w:r w:rsidR="003D1896">
        <w:t>пр</w:t>
      </w:r>
      <w:r w:rsidR="003D1896">
        <w:t>а</w:t>
      </w:r>
      <w:r w:rsidR="003D1896">
        <w:t>вам</w:t>
      </w:r>
      <w:r w:rsidR="003D1896" w:rsidRPr="002054D0">
        <w:t xml:space="preserve"> </w:t>
      </w:r>
      <w:r w:rsidR="003D1896">
        <w:t>человека</w:t>
      </w:r>
      <w:r w:rsidR="003D1896" w:rsidRPr="002054D0">
        <w:t xml:space="preserve"> </w:t>
      </w:r>
      <w:r w:rsidR="003D1896">
        <w:t>пришел к заключению о нарушении государством-участником ст</w:t>
      </w:r>
      <w:r w:rsidR="003D1896">
        <w:t>а</w:t>
      </w:r>
      <w:r w:rsidR="003D1896">
        <w:t xml:space="preserve">тьи </w:t>
      </w:r>
      <w:r w:rsidR="003D1896" w:rsidRPr="002054D0">
        <w:t xml:space="preserve">3 </w:t>
      </w:r>
      <w:r w:rsidR="003D1896">
        <w:t>Евр</w:t>
      </w:r>
      <w:r w:rsidR="003D1896">
        <w:t>о</w:t>
      </w:r>
      <w:r w:rsidR="003D1896">
        <w:t>пейской конвенции</w:t>
      </w:r>
      <w:r w:rsidR="003D1896" w:rsidRPr="002054D0">
        <w:t xml:space="preserve">. </w:t>
      </w:r>
      <w:r w:rsidR="003D1896">
        <w:t>Судя по всему</w:t>
      </w:r>
      <w:r w:rsidR="003D1896" w:rsidRPr="007132A0">
        <w:t xml:space="preserve">, </w:t>
      </w:r>
      <w:r w:rsidR="003D1896">
        <w:t>многие</w:t>
      </w:r>
      <w:r w:rsidR="003D1896" w:rsidRPr="007132A0">
        <w:t xml:space="preserve"> </w:t>
      </w:r>
      <w:r w:rsidR="003D1896">
        <w:t>приговоры</w:t>
      </w:r>
      <w:r w:rsidR="003D1896" w:rsidRPr="007132A0">
        <w:t xml:space="preserve"> </w:t>
      </w:r>
      <w:r w:rsidR="003D1896">
        <w:t>по</w:t>
      </w:r>
      <w:r w:rsidR="003D1896" w:rsidRPr="007132A0">
        <w:t xml:space="preserve"> </w:t>
      </w:r>
      <w:r w:rsidR="003D1896">
        <w:t>делам</w:t>
      </w:r>
      <w:r w:rsidR="003D1896" w:rsidRPr="007132A0">
        <w:t xml:space="preserve"> </w:t>
      </w:r>
      <w:r w:rsidR="003D1896">
        <w:t>о пытках или жестоком обращении, вынесенные в судах первой инстанции, затем отменяются апелляционным судом</w:t>
      </w:r>
      <w:r w:rsidR="003D1896" w:rsidRPr="007132A0">
        <w:t xml:space="preserve">. </w:t>
      </w:r>
      <w:r w:rsidR="003D1896">
        <w:t>Было</w:t>
      </w:r>
      <w:r w:rsidR="003D1896" w:rsidRPr="000C3D60">
        <w:t xml:space="preserve"> </w:t>
      </w:r>
      <w:r w:rsidR="003D1896">
        <w:t>бы</w:t>
      </w:r>
      <w:r w:rsidR="003D1896" w:rsidRPr="000C3D60">
        <w:t xml:space="preserve"> </w:t>
      </w:r>
      <w:r w:rsidR="003D1896">
        <w:t>полезно</w:t>
      </w:r>
      <w:r w:rsidR="003D1896" w:rsidRPr="000C3D60">
        <w:t xml:space="preserve"> </w:t>
      </w:r>
      <w:r w:rsidR="003D1896">
        <w:t>узнать</w:t>
      </w:r>
      <w:r w:rsidR="003D1896" w:rsidRPr="000C3D60">
        <w:t xml:space="preserve">, </w:t>
      </w:r>
      <w:r w:rsidR="003D1896">
        <w:t>почему</w:t>
      </w:r>
      <w:r w:rsidR="003D1896" w:rsidRPr="000C3D60">
        <w:t xml:space="preserve"> </w:t>
      </w:r>
      <w:r w:rsidR="003D1896">
        <w:t>дело о</w:t>
      </w:r>
      <w:r w:rsidR="003D1896">
        <w:t>б</w:t>
      </w:r>
      <w:r w:rsidR="003D1896">
        <w:t>стоит именно так</w:t>
      </w:r>
      <w:r w:rsidR="003D1896" w:rsidRPr="000C3D60">
        <w:t>.</w:t>
      </w:r>
    </w:p>
    <w:p w:rsidR="003D1896" w:rsidRPr="0090492A" w:rsidRDefault="00DD4321" w:rsidP="00131A61">
      <w:pPr>
        <w:pStyle w:val="SingleTxtGR"/>
      </w:pPr>
      <w:r>
        <w:t>28.</w:t>
      </w:r>
      <w:r>
        <w:tab/>
      </w:r>
      <w:r w:rsidR="003D1896">
        <w:t>Как</w:t>
      </w:r>
      <w:r w:rsidR="003D1896" w:rsidRPr="000C3D60">
        <w:t xml:space="preserve"> </w:t>
      </w:r>
      <w:r w:rsidR="003D1896">
        <w:t>видно</w:t>
      </w:r>
      <w:r w:rsidR="003D1896" w:rsidRPr="000C3D60">
        <w:t xml:space="preserve"> </w:t>
      </w:r>
      <w:r w:rsidR="003D1896">
        <w:t>из</w:t>
      </w:r>
      <w:r w:rsidR="003D1896" w:rsidRPr="000C3D60">
        <w:t xml:space="preserve"> </w:t>
      </w:r>
      <w:r w:rsidR="003D1896">
        <w:t>полученных</w:t>
      </w:r>
      <w:r w:rsidR="003D1896" w:rsidRPr="000C3D60">
        <w:t xml:space="preserve"> </w:t>
      </w:r>
      <w:r w:rsidR="003D1896">
        <w:t>сообщений</w:t>
      </w:r>
      <w:r w:rsidR="003D1896" w:rsidRPr="000C3D60">
        <w:t xml:space="preserve">, </w:t>
      </w:r>
      <w:r w:rsidR="003D1896">
        <w:t>до</w:t>
      </w:r>
      <w:r w:rsidR="003D1896" w:rsidRPr="000C3D60">
        <w:t xml:space="preserve"> </w:t>
      </w:r>
      <w:r w:rsidR="003D1896">
        <w:t>недавнего</w:t>
      </w:r>
      <w:r w:rsidR="003D1896" w:rsidRPr="000C3D60">
        <w:t xml:space="preserve"> </w:t>
      </w:r>
      <w:r w:rsidR="003D1896">
        <w:t>времени</w:t>
      </w:r>
      <w:r w:rsidR="003D1896" w:rsidRPr="000C3D60">
        <w:t xml:space="preserve"> </w:t>
      </w:r>
      <w:r w:rsidR="003D1896">
        <w:t>ссылка на статью</w:t>
      </w:r>
      <w:r w:rsidR="00F354B2">
        <w:t xml:space="preserve"> </w:t>
      </w:r>
      <w:r w:rsidR="003D1896" w:rsidRPr="000C3D60">
        <w:t>137</w:t>
      </w:r>
      <w:r w:rsidR="003D1896" w:rsidRPr="009420BD">
        <w:t>A</w:t>
      </w:r>
      <w:r w:rsidR="003D1896" w:rsidRPr="000C3D60">
        <w:t xml:space="preserve"> </w:t>
      </w:r>
      <w:r w:rsidR="003D1896">
        <w:t>Уголовного</w:t>
      </w:r>
      <w:r w:rsidR="003D1896" w:rsidRPr="000C3D60">
        <w:t xml:space="preserve"> </w:t>
      </w:r>
      <w:r w:rsidR="003D1896">
        <w:t>кодекса</w:t>
      </w:r>
      <w:r w:rsidR="003D1896" w:rsidRPr="000C3D60">
        <w:t xml:space="preserve"> </w:t>
      </w:r>
      <w:r w:rsidR="003D1896">
        <w:t>делалась</w:t>
      </w:r>
      <w:r w:rsidR="003D1896" w:rsidRPr="000C3D60">
        <w:t xml:space="preserve"> </w:t>
      </w:r>
      <w:r w:rsidR="003D1896">
        <w:t>только</w:t>
      </w:r>
      <w:r w:rsidR="003D1896" w:rsidRPr="000C3D60">
        <w:t xml:space="preserve"> </w:t>
      </w:r>
      <w:r w:rsidR="003D1896">
        <w:t>в</w:t>
      </w:r>
      <w:r w:rsidR="003D1896" w:rsidRPr="000C3D60">
        <w:t xml:space="preserve"> </w:t>
      </w:r>
      <w:r w:rsidR="003D1896">
        <w:t>связи</w:t>
      </w:r>
      <w:r w:rsidR="003D1896" w:rsidRPr="000C3D60">
        <w:t xml:space="preserve"> </w:t>
      </w:r>
      <w:r w:rsidR="003D1896">
        <w:t>с</w:t>
      </w:r>
      <w:r w:rsidR="003D1896" w:rsidRPr="000C3D60">
        <w:t xml:space="preserve"> </w:t>
      </w:r>
      <w:r w:rsidR="003D1896">
        <w:t>жестоким обращен</w:t>
      </w:r>
      <w:r w:rsidR="003D1896">
        <w:t>и</w:t>
      </w:r>
      <w:r w:rsidR="003D1896">
        <w:t>ем и зачастую выносились минимальные приговоры</w:t>
      </w:r>
      <w:r w:rsidR="003D1896" w:rsidRPr="000C3D60">
        <w:t xml:space="preserve">. </w:t>
      </w:r>
      <w:r w:rsidR="003D1896">
        <w:t>В</w:t>
      </w:r>
      <w:r w:rsidR="003D1896" w:rsidRPr="0007285A">
        <w:t xml:space="preserve"> </w:t>
      </w:r>
      <w:r w:rsidR="003D1896">
        <w:t>декабре</w:t>
      </w:r>
      <w:r w:rsidR="003D1896" w:rsidRPr="0007285A">
        <w:t xml:space="preserve"> 2011 </w:t>
      </w:r>
      <w:r w:rsidR="003D1896">
        <w:t>года</w:t>
      </w:r>
      <w:r w:rsidR="003D1896" w:rsidRPr="0007285A">
        <w:t xml:space="preserve"> </w:t>
      </w:r>
      <w:r w:rsidR="003D1896">
        <w:t>о</w:t>
      </w:r>
      <w:r w:rsidR="003D1896">
        <w:t>т</w:t>
      </w:r>
      <w:r w:rsidR="003D1896">
        <w:t>ставной</w:t>
      </w:r>
      <w:r w:rsidR="003D1896" w:rsidRPr="0007285A">
        <w:t xml:space="preserve"> </w:t>
      </w:r>
      <w:r w:rsidR="003D1896">
        <w:t>сотрудник</w:t>
      </w:r>
      <w:r w:rsidR="003D1896" w:rsidRPr="0007285A">
        <w:t xml:space="preserve"> </w:t>
      </w:r>
      <w:r w:rsidR="003D1896">
        <w:t>полиции</w:t>
      </w:r>
      <w:r w:rsidR="003D1896" w:rsidRPr="0007285A">
        <w:t xml:space="preserve"> </w:t>
      </w:r>
      <w:r w:rsidR="003D1896">
        <w:t>был</w:t>
      </w:r>
      <w:r w:rsidR="003D1896" w:rsidRPr="0007285A">
        <w:t xml:space="preserve"> </w:t>
      </w:r>
      <w:r w:rsidR="003D1896">
        <w:t>признан</w:t>
      </w:r>
      <w:r w:rsidR="003D1896" w:rsidRPr="0007285A">
        <w:t xml:space="preserve"> </w:t>
      </w:r>
      <w:r w:rsidR="003D1896">
        <w:t>виновным</w:t>
      </w:r>
      <w:r w:rsidR="003D1896" w:rsidRPr="0007285A">
        <w:t xml:space="preserve"> </w:t>
      </w:r>
      <w:r w:rsidR="003D1896">
        <w:t>афинским</w:t>
      </w:r>
      <w:r w:rsidR="003D1896" w:rsidRPr="0007285A">
        <w:t xml:space="preserve"> </w:t>
      </w:r>
      <w:r w:rsidR="003D1896">
        <w:t>судом</w:t>
      </w:r>
      <w:r w:rsidR="003D1896" w:rsidRPr="0007285A">
        <w:t xml:space="preserve"> </w:t>
      </w:r>
      <w:r w:rsidR="003D1896">
        <w:t>в сове</w:t>
      </w:r>
      <w:r w:rsidR="003D1896">
        <w:t>р</w:t>
      </w:r>
      <w:r w:rsidR="003D1896">
        <w:t>шении двух актов пыток</w:t>
      </w:r>
      <w:r w:rsidR="003D1896" w:rsidRPr="0007285A">
        <w:t>,</w:t>
      </w:r>
      <w:r w:rsidR="003D1896">
        <w:t xml:space="preserve"> а именно: в применении электрошокового оружия против двух молодых людей в августе </w:t>
      </w:r>
      <w:r w:rsidR="003D1896" w:rsidRPr="0007285A">
        <w:t>2002</w:t>
      </w:r>
      <w:r w:rsidR="003D1896">
        <w:t xml:space="preserve"> года</w:t>
      </w:r>
      <w:r w:rsidR="003D1896" w:rsidRPr="0007285A">
        <w:t xml:space="preserve">. </w:t>
      </w:r>
      <w:r w:rsidR="003D1896" w:rsidRPr="00EC6BEB">
        <w:t>Г</w:t>
      </w:r>
      <w:r w:rsidR="003D1896" w:rsidRPr="00BF2E60">
        <w:t>-</w:t>
      </w:r>
      <w:r w:rsidR="003D1896" w:rsidRPr="00EC6BEB">
        <w:t>жа</w:t>
      </w:r>
      <w:r w:rsidR="003D1896" w:rsidRPr="00BF2E60">
        <w:t xml:space="preserve"> </w:t>
      </w:r>
      <w:r w:rsidR="003D1896" w:rsidRPr="00EC6BEB">
        <w:t>Свеосс</w:t>
      </w:r>
      <w:r w:rsidR="003D1896" w:rsidRPr="00BF2E60">
        <w:t xml:space="preserve"> </w:t>
      </w:r>
      <w:r w:rsidR="003D1896">
        <w:t>просит</w:t>
      </w:r>
      <w:r w:rsidR="003D1896" w:rsidRPr="00BF2E60">
        <w:t xml:space="preserve"> </w:t>
      </w:r>
      <w:r w:rsidR="003D1896">
        <w:t>подтве</w:t>
      </w:r>
      <w:r w:rsidR="003D1896">
        <w:t>р</w:t>
      </w:r>
      <w:r w:rsidR="003D1896">
        <w:t>дить</w:t>
      </w:r>
      <w:r w:rsidR="003D1896" w:rsidRPr="00BF2E60">
        <w:t xml:space="preserve">, </w:t>
      </w:r>
      <w:r w:rsidR="003D1896">
        <w:t>был</w:t>
      </w:r>
      <w:r w:rsidR="003D1896" w:rsidRPr="00BF2E60">
        <w:t xml:space="preserve"> </w:t>
      </w:r>
      <w:r w:rsidR="003D1896">
        <w:t>ли</w:t>
      </w:r>
      <w:r w:rsidR="003D1896" w:rsidRPr="00BF2E60">
        <w:t xml:space="preserve"> </w:t>
      </w:r>
      <w:r w:rsidR="003D1896">
        <w:t>это</w:t>
      </w:r>
      <w:r w:rsidR="003D1896" w:rsidRPr="00BF2E60">
        <w:t xml:space="preserve"> </w:t>
      </w:r>
      <w:r w:rsidR="003D1896">
        <w:t>единственный</w:t>
      </w:r>
      <w:r w:rsidR="003D1896" w:rsidRPr="00BF2E60">
        <w:t xml:space="preserve"> </w:t>
      </w:r>
      <w:r w:rsidR="003D1896">
        <w:t>случай</w:t>
      </w:r>
      <w:r w:rsidR="003D1896" w:rsidRPr="00BF2E60">
        <w:t xml:space="preserve">, </w:t>
      </w:r>
      <w:r w:rsidR="003D1896">
        <w:t>когда</w:t>
      </w:r>
      <w:r w:rsidR="003D1896" w:rsidRPr="00BF2E60">
        <w:t xml:space="preserve"> </w:t>
      </w:r>
      <w:r w:rsidR="003D1896">
        <w:t>национальный</w:t>
      </w:r>
      <w:r w:rsidR="003D1896" w:rsidRPr="00BF2E60">
        <w:t xml:space="preserve"> </w:t>
      </w:r>
      <w:r w:rsidR="003D1896">
        <w:t>суд</w:t>
      </w:r>
      <w:r w:rsidR="003D1896" w:rsidRPr="00BF2E60">
        <w:t xml:space="preserve"> </w:t>
      </w:r>
      <w:r w:rsidR="003D1896">
        <w:t>вынес</w:t>
      </w:r>
      <w:r w:rsidR="003D1896" w:rsidRPr="00BF2E60">
        <w:t xml:space="preserve"> </w:t>
      </w:r>
      <w:r w:rsidR="003D1896">
        <w:t>приг</w:t>
      </w:r>
      <w:r w:rsidR="003D1896">
        <w:t>о</w:t>
      </w:r>
      <w:r w:rsidR="003D1896">
        <w:t xml:space="preserve">вор лицу за совершение пыток в соответствии со статьей </w:t>
      </w:r>
      <w:r w:rsidR="003D1896" w:rsidRPr="00BF2E60">
        <w:t>137</w:t>
      </w:r>
      <w:r w:rsidR="003D1896" w:rsidRPr="009420BD">
        <w:t>A</w:t>
      </w:r>
      <w:r w:rsidR="003D1896" w:rsidRPr="00BF2E60">
        <w:t xml:space="preserve"> </w:t>
      </w:r>
      <w:r w:rsidR="003D1896">
        <w:t>Уголовного к</w:t>
      </w:r>
      <w:r w:rsidR="003D1896">
        <w:t>о</w:t>
      </w:r>
      <w:r w:rsidR="003D1896">
        <w:t>декса</w:t>
      </w:r>
      <w:r w:rsidR="003D1896" w:rsidRPr="00BF2E60">
        <w:t xml:space="preserve">. </w:t>
      </w:r>
      <w:r w:rsidR="003D1896">
        <w:t>Даже</w:t>
      </w:r>
      <w:r w:rsidR="003D1896" w:rsidRPr="006340DB">
        <w:t xml:space="preserve"> </w:t>
      </w:r>
      <w:r w:rsidR="003D1896">
        <w:t>в</w:t>
      </w:r>
      <w:r w:rsidR="003D1896" w:rsidRPr="006340DB">
        <w:t xml:space="preserve"> </w:t>
      </w:r>
      <w:r w:rsidR="003D1896">
        <w:t>этом</w:t>
      </w:r>
      <w:r w:rsidR="003D1896" w:rsidRPr="006340DB">
        <w:t xml:space="preserve"> </w:t>
      </w:r>
      <w:r w:rsidR="003D1896">
        <w:t>случае</w:t>
      </w:r>
      <w:r w:rsidR="003D1896" w:rsidRPr="006340DB">
        <w:t xml:space="preserve"> </w:t>
      </w:r>
      <w:r w:rsidR="003D1896">
        <w:t>исполнение</w:t>
      </w:r>
      <w:r w:rsidR="003D1896" w:rsidRPr="006340DB">
        <w:t xml:space="preserve"> </w:t>
      </w:r>
      <w:r w:rsidR="003D1896">
        <w:t>шестилетнего</w:t>
      </w:r>
      <w:r w:rsidR="003D1896" w:rsidRPr="006340DB">
        <w:t xml:space="preserve"> </w:t>
      </w:r>
      <w:r w:rsidR="003D1896">
        <w:t>приговора</w:t>
      </w:r>
      <w:r w:rsidR="003D1896" w:rsidRPr="006340DB">
        <w:t xml:space="preserve"> </w:t>
      </w:r>
      <w:r w:rsidR="003D1896">
        <w:t>было</w:t>
      </w:r>
      <w:r w:rsidR="003D1896" w:rsidRPr="006340DB">
        <w:t xml:space="preserve"> </w:t>
      </w:r>
      <w:r w:rsidR="003D1896">
        <w:t>приост</w:t>
      </w:r>
      <w:r w:rsidR="003D1896">
        <w:t>а</w:t>
      </w:r>
      <w:r w:rsidR="003D1896">
        <w:t>новлено</w:t>
      </w:r>
      <w:r w:rsidR="003D1896" w:rsidRPr="006340DB">
        <w:t xml:space="preserve"> </w:t>
      </w:r>
      <w:r w:rsidR="003D1896">
        <w:t>в</w:t>
      </w:r>
      <w:r w:rsidR="003D1896" w:rsidRPr="006340DB">
        <w:t xml:space="preserve"> </w:t>
      </w:r>
      <w:r w:rsidR="003D1896">
        <w:t>ожидании</w:t>
      </w:r>
      <w:r w:rsidR="003D1896" w:rsidRPr="006340DB">
        <w:t xml:space="preserve"> </w:t>
      </w:r>
      <w:r w:rsidR="003D1896">
        <w:t>рассмотрения</w:t>
      </w:r>
      <w:r w:rsidR="003D1896" w:rsidRPr="006340DB">
        <w:t xml:space="preserve"> </w:t>
      </w:r>
      <w:r w:rsidR="003D1896">
        <w:t>апелляции</w:t>
      </w:r>
      <w:r w:rsidR="003D1896" w:rsidRPr="006340DB">
        <w:t xml:space="preserve">, </w:t>
      </w:r>
      <w:r w:rsidR="003D1896">
        <w:t>в результате чего был вынесен наиболее мягкий приговор, и этот сотрудник полиции остался на свободе</w:t>
      </w:r>
      <w:r w:rsidR="003D1896" w:rsidRPr="006340DB">
        <w:t xml:space="preserve">. </w:t>
      </w:r>
      <w:r w:rsidR="003D1896">
        <w:t>Она</w:t>
      </w:r>
      <w:r w:rsidR="003D1896" w:rsidRPr="00F239E5">
        <w:t xml:space="preserve"> </w:t>
      </w:r>
      <w:r w:rsidR="003D1896">
        <w:t>будет</w:t>
      </w:r>
      <w:r w:rsidR="003D1896" w:rsidRPr="00F239E5">
        <w:t xml:space="preserve"> </w:t>
      </w:r>
      <w:r w:rsidR="003D1896">
        <w:t>приветствовать комментарии делегации по данному делу</w:t>
      </w:r>
      <w:r w:rsidR="003D1896" w:rsidRPr="00F239E5">
        <w:t xml:space="preserve">. </w:t>
      </w:r>
      <w:r w:rsidR="003D1896">
        <w:t>В</w:t>
      </w:r>
      <w:r w:rsidR="003D1896" w:rsidRPr="00E40389">
        <w:t xml:space="preserve"> </w:t>
      </w:r>
      <w:r w:rsidR="003D1896">
        <w:t>этой</w:t>
      </w:r>
      <w:r w:rsidR="003D1896" w:rsidRPr="00E40389">
        <w:t xml:space="preserve"> </w:t>
      </w:r>
      <w:r w:rsidR="003D1896">
        <w:t>связи</w:t>
      </w:r>
      <w:r w:rsidR="003D1896" w:rsidRPr="00E40389">
        <w:t xml:space="preserve"> </w:t>
      </w:r>
      <w:r w:rsidR="003D1896">
        <w:t>она</w:t>
      </w:r>
      <w:r w:rsidR="003D1896" w:rsidRPr="00E40389">
        <w:t xml:space="preserve"> </w:t>
      </w:r>
      <w:r w:rsidR="003D1896">
        <w:t>напоминает</w:t>
      </w:r>
      <w:r w:rsidR="003D1896" w:rsidRPr="00E40389">
        <w:t xml:space="preserve"> </w:t>
      </w:r>
      <w:r w:rsidR="003D1896">
        <w:t>о</w:t>
      </w:r>
      <w:r w:rsidR="003D1896" w:rsidRPr="00E40389">
        <w:t xml:space="preserve"> </w:t>
      </w:r>
      <w:r w:rsidR="003D1896">
        <w:t>важности</w:t>
      </w:r>
      <w:r w:rsidR="003D1896" w:rsidRPr="00E40389">
        <w:t xml:space="preserve"> </w:t>
      </w:r>
      <w:r w:rsidR="003D1896">
        <w:t>создания</w:t>
      </w:r>
      <w:r w:rsidR="003D1896" w:rsidRPr="00E40389">
        <w:t xml:space="preserve"> </w:t>
      </w:r>
      <w:r w:rsidR="003D1896">
        <w:t>независимых</w:t>
      </w:r>
      <w:r w:rsidR="003D1896" w:rsidRPr="00E40389">
        <w:t xml:space="preserve"> </w:t>
      </w:r>
      <w:r w:rsidR="003D1896">
        <w:t>органов</w:t>
      </w:r>
      <w:r w:rsidR="003D1896" w:rsidRPr="00E40389">
        <w:t xml:space="preserve"> </w:t>
      </w:r>
      <w:r w:rsidR="003D1896">
        <w:t>для</w:t>
      </w:r>
      <w:r w:rsidR="003D1896" w:rsidRPr="00E40389">
        <w:t xml:space="preserve"> </w:t>
      </w:r>
      <w:r w:rsidR="003D1896">
        <w:t>рассмотрения жалоб на насилие со стороны</w:t>
      </w:r>
      <w:r w:rsidR="006A534F">
        <w:t> </w:t>
      </w:r>
      <w:r w:rsidR="003D1896">
        <w:t>полиции</w:t>
      </w:r>
      <w:r w:rsidR="003D1896" w:rsidRPr="00E40389">
        <w:t xml:space="preserve">. </w:t>
      </w:r>
      <w:r w:rsidR="003D1896">
        <w:t>Комитет</w:t>
      </w:r>
      <w:r w:rsidR="006A534F">
        <w:t> </w:t>
      </w:r>
      <w:r w:rsidR="003D1896">
        <w:t>будет</w:t>
      </w:r>
      <w:r w:rsidR="006A534F">
        <w:t> </w:t>
      </w:r>
      <w:r w:rsidR="003D1896">
        <w:t>приветствовать</w:t>
      </w:r>
      <w:r w:rsidR="006A534F">
        <w:t> </w:t>
      </w:r>
      <w:r w:rsidR="003D1896">
        <w:t>более подробную инфо</w:t>
      </w:r>
      <w:r w:rsidR="003D1896">
        <w:t>р</w:t>
      </w:r>
      <w:r w:rsidR="003D1896">
        <w:t>мацию о любых таких органах</w:t>
      </w:r>
      <w:r w:rsidR="003D1896" w:rsidRPr="0090492A">
        <w:t>.</w:t>
      </w:r>
    </w:p>
    <w:p w:rsidR="003D1896" w:rsidRPr="00C503D4" w:rsidRDefault="00DD4321" w:rsidP="00131A61">
      <w:pPr>
        <w:pStyle w:val="SingleTxtGR"/>
      </w:pPr>
      <w:r>
        <w:t>29.</w:t>
      </w:r>
      <w:r>
        <w:tab/>
      </w:r>
      <w:r w:rsidR="003D1896">
        <w:t>Она</w:t>
      </w:r>
      <w:r w:rsidR="003D1896" w:rsidRPr="00156815">
        <w:t xml:space="preserve"> </w:t>
      </w:r>
      <w:r w:rsidR="003D1896">
        <w:t>с</w:t>
      </w:r>
      <w:r w:rsidR="003D1896" w:rsidRPr="00156815">
        <w:t xml:space="preserve"> </w:t>
      </w:r>
      <w:r w:rsidR="003D1896">
        <w:t>удовлетворением</w:t>
      </w:r>
      <w:r w:rsidR="003D1896" w:rsidRPr="00156815">
        <w:t xml:space="preserve"> </w:t>
      </w:r>
      <w:r w:rsidR="003D1896">
        <w:t>отмечает</w:t>
      </w:r>
      <w:r w:rsidR="003D1896" w:rsidRPr="00156815">
        <w:t xml:space="preserve"> </w:t>
      </w:r>
      <w:r w:rsidR="003D1896">
        <w:t>меры</w:t>
      </w:r>
      <w:r w:rsidR="003D1896" w:rsidRPr="00156815">
        <w:t xml:space="preserve">, </w:t>
      </w:r>
      <w:r w:rsidR="003D1896">
        <w:t>предпринятые</w:t>
      </w:r>
      <w:r w:rsidR="003D1896" w:rsidRPr="00156815">
        <w:t xml:space="preserve"> </w:t>
      </w:r>
      <w:r w:rsidR="003D1896">
        <w:t>государством</w:t>
      </w:r>
      <w:r w:rsidR="003D1896" w:rsidRPr="00156815">
        <w:t>-</w:t>
      </w:r>
      <w:r w:rsidR="003D1896">
        <w:t>участником</w:t>
      </w:r>
      <w:r w:rsidR="003D1896" w:rsidRPr="00156815">
        <w:t xml:space="preserve"> </w:t>
      </w:r>
      <w:r w:rsidR="003D1896">
        <w:t>для</w:t>
      </w:r>
      <w:r w:rsidR="003D1896" w:rsidRPr="00156815">
        <w:t xml:space="preserve"> </w:t>
      </w:r>
      <w:r w:rsidR="003D1896">
        <w:t>предотвращения</w:t>
      </w:r>
      <w:r w:rsidR="003D1896" w:rsidRPr="00156815">
        <w:t xml:space="preserve"> </w:t>
      </w:r>
      <w:r w:rsidR="003D1896">
        <w:t>торговли</w:t>
      </w:r>
      <w:r w:rsidR="003D1896" w:rsidRPr="00156815">
        <w:t xml:space="preserve"> </w:t>
      </w:r>
      <w:r w:rsidR="003D1896">
        <w:t>людьми, особенно введение всеоб</w:t>
      </w:r>
      <w:r w:rsidR="003D1896">
        <w:t>ъ</w:t>
      </w:r>
      <w:r w:rsidR="003D1896">
        <w:t>емлющего, учитывающего интересы жертв законодательства, преследование за преступления, связанные с торговлей людьми в целях трудовой и сексуальной эксплуатации, и ликвидацию крупных сетей торговли людьми</w:t>
      </w:r>
      <w:r w:rsidR="003D1896" w:rsidRPr="00156815">
        <w:t>.</w:t>
      </w:r>
      <w:r w:rsidR="003D1896">
        <w:t xml:space="preserve"> Тем не менее она будет приветствовать дополнительную информацию о текущих мерах по защите жертв торговли людьми</w:t>
      </w:r>
      <w:r w:rsidR="003D1896" w:rsidRPr="00C503D4">
        <w:t>.</w:t>
      </w:r>
    </w:p>
    <w:p w:rsidR="003D1896" w:rsidRPr="003C141C" w:rsidRDefault="00DD4321" w:rsidP="00131A61">
      <w:pPr>
        <w:pStyle w:val="SingleTxtGR"/>
      </w:pPr>
      <w:r>
        <w:t>30.</w:t>
      </w:r>
      <w:r>
        <w:tab/>
      </w:r>
      <w:r w:rsidR="003D1896">
        <w:t>Общеизвестно</w:t>
      </w:r>
      <w:r w:rsidR="003D1896" w:rsidRPr="00BE08D0">
        <w:t xml:space="preserve">, </w:t>
      </w:r>
      <w:r w:rsidR="003D1896">
        <w:t>что</w:t>
      </w:r>
      <w:r w:rsidR="003D1896" w:rsidRPr="00BE08D0">
        <w:t xml:space="preserve"> </w:t>
      </w:r>
      <w:r w:rsidR="003D1896">
        <w:t>примерно</w:t>
      </w:r>
      <w:r w:rsidR="003D1896" w:rsidRPr="00BE08D0">
        <w:t xml:space="preserve"> 90% </w:t>
      </w:r>
      <w:r w:rsidR="003D1896">
        <w:t>мигрантов</w:t>
      </w:r>
      <w:r w:rsidR="003D1896" w:rsidRPr="00BE08D0">
        <w:t xml:space="preserve">, </w:t>
      </w:r>
      <w:r w:rsidR="003D1896">
        <w:t>прибывающих</w:t>
      </w:r>
      <w:r w:rsidR="003D1896" w:rsidRPr="00BE08D0">
        <w:t xml:space="preserve"> </w:t>
      </w:r>
      <w:r w:rsidR="003D1896">
        <w:t>в</w:t>
      </w:r>
      <w:r w:rsidR="003D1896" w:rsidRPr="00BE08D0">
        <w:t xml:space="preserve"> </w:t>
      </w:r>
      <w:r w:rsidR="003D1896">
        <w:t>государс</w:t>
      </w:r>
      <w:r w:rsidR="003D1896">
        <w:t>т</w:t>
      </w:r>
      <w:r w:rsidR="003D1896">
        <w:t>во</w:t>
      </w:r>
      <w:r w:rsidR="003D1896" w:rsidRPr="00BE08D0">
        <w:t>-</w:t>
      </w:r>
      <w:r w:rsidR="003D1896">
        <w:t>участник, имеют целью достичь других стран Европы</w:t>
      </w:r>
      <w:r w:rsidR="003D1896" w:rsidRPr="00BE08D0">
        <w:t xml:space="preserve">. </w:t>
      </w:r>
      <w:r w:rsidR="003D1896">
        <w:t>В</w:t>
      </w:r>
      <w:r w:rsidR="003D1896" w:rsidRPr="00BF1D0A">
        <w:t xml:space="preserve"> </w:t>
      </w:r>
      <w:r w:rsidR="003D1896">
        <w:t>январе</w:t>
      </w:r>
      <w:r w:rsidR="003D1896" w:rsidRPr="00BF1D0A">
        <w:t xml:space="preserve"> 2011 </w:t>
      </w:r>
      <w:r w:rsidR="003D1896">
        <w:t>года</w:t>
      </w:r>
      <w:r w:rsidR="003D1896" w:rsidRPr="00BF1D0A">
        <w:t xml:space="preserve"> </w:t>
      </w:r>
      <w:r w:rsidR="003D1896">
        <w:t>Европейский</w:t>
      </w:r>
      <w:r w:rsidR="003D1896" w:rsidRPr="00BF1D0A">
        <w:t xml:space="preserve"> </w:t>
      </w:r>
      <w:r w:rsidR="003D1896">
        <w:t>суд</w:t>
      </w:r>
      <w:r w:rsidR="003D1896" w:rsidRPr="00BF1D0A">
        <w:t xml:space="preserve"> </w:t>
      </w:r>
      <w:r w:rsidR="003D1896">
        <w:t>по</w:t>
      </w:r>
      <w:r w:rsidR="003D1896" w:rsidRPr="00BF1D0A">
        <w:t xml:space="preserve"> </w:t>
      </w:r>
      <w:r w:rsidR="003D1896">
        <w:t>правам</w:t>
      </w:r>
      <w:r w:rsidR="003D1896" w:rsidRPr="00BF1D0A">
        <w:t xml:space="preserve"> </w:t>
      </w:r>
      <w:r w:rsidR="003D1896">
        <w:t>человека</w:t>
      </w:r>
      <w:r w:rsidR="003D1896" w:rsidRPr="00BF1D0A">
        <w:t xml:space="preserve"> </w:t>
      </w:r>
      <w:r w:rsidR="003D1896">
        <w:t>постановил</w:t>
      </w:r>
      <w:r w:rsidR="003D1896" w:rsidRPr="00BF1D0A">
        <w:t xml:space="preserve">, </w:t>
      </w:r>
      <w:r w:rsidR="003D1896">
        <w:t>что</w:t>
      </w:r>
      <w:r w:rsidR="003D1896" w:rsidRPr="00BF1D0A">
        <w:t xml:space="preserve"> </w:t>
      </w:r>
      <w:r w:rsidR="003D1896">
        <w:t>просители</w:t>
      </w:r>
      <w:r w:rsidR="003D1896" w:rsidRPr="00BF1D0A">
        <w:t xml:space="preserve"> </w:t>
      </w:r>
      <w:r w:rsidR="003D1896">
        <w:t>убежища</w:t>
      </w:r>
      <w:r w:rsidR="003D1896" w:rsidRPr="00BF1D0A">
        <w:t xml:space="preserve"> </w:t>
      </w:r>
      <w:r w:rsidR="003D1896">
        <w:t>не могут направляться в государство-участник в соответствии с процедурами Ду</w:t>
      </w:r>
      <w:r w:rsidR="003D1896">
        <w:t>б</w:t>
      </w:r>
      <w:r w:rsidR="003D1896">
        <w:t>линской конвенции</w:t>
      </w:r>
      <w:r w:rsidR="003D1896" w:rsidRPr="00BF1D0A">
        <w:t xml:space="preserve">. </w:t>
      </w:r>
      <w:r w:rsidR="003D1896">
        <w:t>Было бы полезно знать, какие меры приняло государство-участник в этой связи</w:t>
      </w:r>
      <w:r w:rsidR="003D1896" w:rsidRPr="00B6600E">
        <w:t xml:space="preserve">. </w:t>
      </w:r>
      <w:r w:rsidR="003D1896">
        <w:t>Комитет</w:t>
      </w:r>
      <w:r w:rsidR="003D1896" w:rsidRPr="00E041B5">
        <w:t xml:space="preserve"> </w:t>
      </w:r>
      <w:r w:rsidR="003D1896">
        <w:t>настоятельно</w:t>
      </w:r>
      <w:r w:rsidR="003D1896" w:rsidRPr="00E041B5">
        <w:t xml:space="preserve"> </w:t>
      </w:r>
      <w:r w:rsidR="003D1896">
        <w:t>призывает</w:t>
      </w:r>
      <w:r w:rsidR="003D1896" w:rsidRPr="00E041B5">
        <w:t xml:space="preserve"> </w:t>
      </w:r>
      <w:r w:rsidR="003D1896">
        <w:t>государство</w:t>
      </w:r>
      <w:r w:rsidR="003D1896" w:rsidRPr="00E041B5">
        <w:t>-</w:t>
      </w:r>
      <w:r w:rsidR="003D1896">
        <w:t>участник</w:t>
      </w:r>
      <w:r w:rsidR="003D1896" w:rsidRPr="00E041B5">
        <w:t xml:space="preserve"> </w:t>
      </w:r>
      <w:r w:rsidR="003D1896">
        <w:t>обеспечить</w:t>
      </w:r>
      <w:r w:rsidR="003D1896" w:rsidRPr="00E041B5">
        <w:t xml:space="preserve">, </w:t>
      </w:r>
      <w:r w:rsidR="003D1896">
        <w:t>чтобы</w:t>
      </w:r>
      <w:r w:rsidR="003D1896" w:rsidRPr="00E041B5">
        <w:t xml:space="preserve"> </w:t>
      </w:r>
      <w:r w:rsidR="003D1896">
        <w:t>правовые положения гарантировали справедливость его процедуры предоставления убежища и ее соответствие международным ста</w:t>
      </w:r>
      <w:r w:rsidR="003D1896">
        <w:t>н</w:t>
      </w:r>
      <w:r w:rsidR="003D1896">
        <w:t>дартам</w:t>
      </w:r>
      <w:r w:rsidR="003D1896" w:rsidRPr="00E041B5">
        <w:t xml:space="preserve">. </w:t>
      </w:r>
      <w:r w:rsidR="003D1896">
        <w:t>Ему</w:t>
      </w:r>
      <w:r w:rsidR="003D1896" w:rsidRPr="007C0890">
        <w:t xml:space="preserve"> </w:t>
      </w:r>
      <w:r w:rsidR="003D1896">
        <w:t>также</w:t>
      </w:r>
      <w:r w:rsidR="003D1896" w:rsidRPr="007C0890">
        <w:t xml:space="preserve"> </w:t>
      </w:r>
      <w:r w:rsidR="003D1896">
        <w:t>следует</w:t>
      </w:r>
      <w:r w:rsidR="003D1896" w:rsidRPr="007C0890">
        <w:t xml:space="preserve"> </w:t>
      </w:r>
      <w:r w:rsidR="003D1896">
        <w:t>обеспечить гуманные условия для просителей уб</w:t>
      </w:r>
      <w:r w:rsidR="003D1896">
        <w:t>е</w:t>
      </w:r>
      <w:r w:rsidR="003D1896">
        <w:t>жища и мигрантов, ожидающих принятие решения по их ходатайствам, и оно должно соблюдать принцип недопустимости принудительного возвращения</w:t>
      </w:r>
      <w:r w:rsidR="003D1896" w:rsidRPr="007C0890">
        <w:t xml:space="preserve">. </w:t>
      </w:r>
      <w:r w:rsidR="003D1896">
        <w:t>Она</w:t>
      </w:r>
      <w:r w:rsidR="003D1896" w:rsidRPr="00B37C3B">
        <w:t xml:space="preserve"> </w:t>
      </w:r>
      <w:r w:rsidR="003D1896">
        <w:t>приветствует недавно принятое законодательство по вопросам предоста</w:t>
      </w:r>
      <w:r w:rsidR="003D1896">
        <w:t>в</w:t>
      </w:r>
      <w:r w:rsidR="003D1896">
        <w:t>ления убежища, содержания под стражей в связи с миграцией и возвращения граждан третьих стран и просит представить последнюю информацию</w:t>
      </w:r>
      <w:r w:rsidR="003D1896" w:rsidRPr="00484CF9">
        <w:t xml:space="preserve"> </w:t>
      </w:r>
      <w:r w:rsidR="003D1896">
        <w:t>о</w:t>
      </w:r>
      <w:r w:rsidR="003D1896" w:rsidRPr="00484CF9">
        <w:t xml:space="preserve"> </w:t>
      </w:r>
      <w:r w:rsidR="003D1896">
        <w:t>том</w:t>
      </w:r>
      <w:r w:rsidR="003D1896" w:rsidRPr="00484CF9">
        <w:t xml:space="preserve">, </w:t>
      </w:r>
      <w:r w:rsidR="003D1896">
        <w:t>как</w:t>
      </w:r>
      <w:r w:rsidR="003D1896" w:rsidRPr="00484CF9">
        <w:t xml:space="preserve"> </w:t>
      </w:r>
      <w:r w:rsidR="003D1896">
        <w:t>на</w:t>
      </w:r>
      <w:r w:rsidR="003D1896" w:rsidRPr="00484CF9">
        <w:t xml:space="preserve"> </w:t>
      </w:r>
      <w:r w:rsidR="003D1896">
        <w:t>практике</w:t>
      </w:r>
      <w:r w:rsidR="003D1896" w:rsidRPr="00484CF9">
        <w:t xml:space="preserve"> </w:t>
      </w:r>
      <w:r w:rsidR="003D1896">
        <w:t>действует</w:t>
      </w:r>
      <w:r w:rsidR="003D1896" w:rsidRPr="00484CF9">
        <w:t xml:space="preserve"> </w:t>
      </w:r>
      <w:r w:rsidR="003D1896">
        <w:t>это</w:t>
      </w:r>
      <w:r w:rsidR="003D1896" w:rsidRPr="00484CF9">
        <w:t xml:space="preserve"> </w:t>
      </w:r>
      <w:r w:rsidR="003D1896">
        <w:t>новое</w:t>
      </w:r>
      <w:r w:rsidR="003D1896" w:rsidRPr="00484CF9">
        <w:t xml:space="preserve"> </w:t>
      </w:r>
      <w:r w:rsidR="003D1896">
        <w:t>законодательство</w:t>
      </w:r>
      <w:r w:rsidR="003D1896" w:rsidRPr="00484CF9">
        <w:t xml:space="preserve">. </w:t>
      </w:r>
      <w:r w:rsidR="003D1896">
        <w:t>Она</w:t>
      </w:r>
      <w:r w:rsidR="003D1896" w:rsidRPr="00425781">
        <w:t xml:space="preserve"> </w:t>
      </w:r>
      <w:r w:rsidR="003D1896">
        <w:t>также</w:t>
      </w:r>
      <w:r w:rsidR="003D1896" w:rsidRPr="00425781">
        <w:t xml:space="preserve"> </w:t>
      </w:r>
      <w:r w:rsidR="003D1896">
        <w:t>приветствует</w:t>
      </w:r>
      <w:r w:rsidR="003D1896" w:rsidRPr="00425781">
        <w:t xml:space="preserve"> </w:t>
      </w:r>
      <w:r w:rsidR="003D1896">
        <w:t>принятие</w:t>
      </w:r>
      <w:r w:rsidR="003D1896" w:rsidRPr="00425781">
        <w:t xml:space="preserve"> </w:t>
      </w:r>
      <w:r w:rsidR="003D1896">
        <w:t>государством</w:t>
      </w:r>
      <w:r w:rsidR="003D1896" w:rsidRPr="00425781">
        <w:t>-</w:t>
      </w:r>
      <w:r w:rsidR="003D1896">
        <w:t>участником</w:t>
      </w:r>
      <w:r w:rsidR="003D1896" w:rsidRPr="00425781">
        <w:t xml:space="preserve"> </w:t>
      </w:r>
      <w:r w:rsidR="003D1896">
        <w:t>в</w:t>
      </w:r>
      <w:r w:rsidR="003D1896" w:rsidRPr="00425781">
        <w:t xml:space="preserve"> 2010 </w:t>
      </w:r>
      <w:r w:rsidR="003D1896">
        <w:t>году</w:t>
      </w:r>
      <w:r w:rsidR="003D1896" w:rsidRPr="00425781">
        <w:t xml:space="preserve"> </w:t>
      </w:r>
      <w:r w:rsidR="003D1896">
        <w:t>плана</w:t>
      </w:r>
      <w:r w:rsidR="003D1896" w:rsidRPr="00425781">
        <w:t xml:space="preserve"> </w:t>
      </w:r>
      <w:r w:rsidR="003D1896">
        <w:t>действий</w:t>
      </w:r>
      <w:r w:rsidR="003D1896" w:rsidRPr="00425781">
        <w:t xml:space="preserve"> </w:t>
      </w:r>
      <w:r w:rsidR="003D1896">
        <w:t>по</w:t>
      </w:r>
      <w:r w:rsidR="003D1896" w:rsidRPr="00425781">
        <w:t xml:space="preserve"> </w:t>
      </w:r>
      <w:r w:rsidR="003D1896">
        <w:t>совершенс</w:t>
      </w:r>
      <w:r w:rsidR="003D1896">
        <w:t>т</w:t>
      </w:r>
      <w:r w:rsidR="003D1896">
        <w:t>вованию процедуры предоставления убежища и улучшению условий обращ</w:t>
      </w:r>
      <w:r w:rsidR="003D1896">
        <w:t>е</w:t>
      </w:r>
      <w:r w:rsidR="003D1896">
        <w:t>ния с гражданами третьих стран, включая просителей убежища, и издание пр</w:t>
      </w:r>
      <w:r w:rsidR="003D1896">
        <w:t>е</w:t>
      </w:r>
      <w:r w:rsidR="003D1896">
        <w:t>зидентского указа по установлению надлежащих стандартов для справедливого рассмотрения ходатайств о предоставлении убежища в переходный период</w:t>
      </w:r>
      <w:r w:rsidR="003D1896" w:rsidRPr="00425781">
        <w:t>.</w:t>
      </w:r>
      <w:r w:rsidR="00F50099">
        <w:br/>
      </w:r>
      <w:r w:rsidR="003D1896" w:rsidRPr="00EC6BEB">
        <w:t>Г</w:t>
      </w:r>
      <w:r w:rsidR="003D1896" w:rsidRPr="00CB0170">
        <w:t>-</w:t>
      </w:r>
      <w:r w:rsidR="003D1896" w:rsidRPr="00EC6BEB">
        <w:t>жа</w:t>
      </w:r>
      <w:r w:rsidR="003D1896" w:rsidRPr="00CB0170">
        <w:t xml:space="preserve"> </w:t>
      </w:r>
      <w:r w:rsidR="003D1896" w:rsidRPr="00EC6BEB">
        <w:t>Свеосс</w:t>
      </w:r>
      <w:r w:rsidR="003D1896" w:rsidRPr="00CB0170">
        <w:t xml:space="preserve"> </w:t>
      </w:r>
      <w:r w:rsidR="003D1896">
        <w:t>спрашивает, продолжается ли по-прежнему переходный период</w:t>
      </w:r>
      <w:r w:rsidR="003D1896" w:rsidRPr="00CB0170">
        <w:t xml:space="preserve">. </w:t>
      </w:r>
      <w:r w:rsidR="003D1896">
        <w:t>Комитет будет приветствовать обновленную информацию о планируемом о</w:t>
      </w:r>
      <w:r w:rsidR="003D1896">
        <w:t>т</w:t>
      </w:r>
      <w:r w:rsidR="003D1896">
        <w:t xml:space="preserve">крытии </w:t>
      </w:r>
      <w:r w:rsidR="003D1896" w:rsidRPr="00DF6081">
        <w:t xml:space="preserve">30 </w:t>
      </w:r>
      <w:r w:rsidR="003D1896">
        <w:t>новых центров временного содержания</w:t>
      </w:r>
      <w:r w:rsidR="003D1896" w:rsidRPr="00DF6081">
        <w:t xml:space="preserve">. </w:t>
      </w:r>
      <w:r w:rsidR="003D1896">
        <w:t>Она</w:t>
      </w:r>
      <w:r w:rsidR="003D1896" w:rsidRPr="003C141C">
        <w:t xml:space="preserve"> </w:t>
      </w:r>
      <w:r w:rsidR="003D1896">
        <w:t>спрашивает</w:t>
      </w:r>
      <w:r w:rsidR="003D1896" w:rsidRPr="003C141C">
        <w:t xml:space="preserve">, </w:t>
      </w:r>
      <w:r w:rsidR="003D1896">
        <w:t>будут</w:t>
      </w:r>
      <w:r w:rsidR="003D1896" w:rsidRPr="003C141C">
        <w:t xml:space="preserve"> </w:t>
      </w:r>
      <w:r w:rsidR="003D1896">
        <w:t>ли</w:t>
      </w:r>
      <w:r w:rsidR="003D1896" w:rsidRPr="003C141C">
        <w:t xml:space="preserve"> </w:t>
      </w:r>
      <w:r w:rsidR="003D1896">
        <w:t>новые</w:t>
      </w:r>
      <w:r w:rsidR="003D1896" w:rsidRPr="003C141C">
        <w:t xml:space="preserve"> </w:t>
      </w:r>
      <w:r w:rsidR="003D1896">
        <w:t>центры</w:t>
      </w:r>
      <w:r w:rsidR="003D1896" w:rsidRPr="003C141C">
        <w:t xml:space="preserve"> </w:t>
      </w:r>
      <w:r w:rsidR="003D1896">
        <w:t>регулярно</w:t>
      </w:r>
      <w:r w:rsidR="003D1896" w:rsidRPr="003C141C">
        <w:t xml:space="preserve"> </w:t>
      </w:r>
      <w:r w:rsidR="003D1896">
        <w:t>инспектироваться</w:t>
      </w:r>
      <w:r w:rsidR="003D1896" w:rsidRPr="003C141C">
        <w:t xml:space="preserve"> </w:t>
      </w:r>
      <w:r w:rsidR="003D1896">
        <w:t>и</w:t>
      </w:r>
      <w:r w:rsidR="003D1896" w:rsidRPr="003C141C">
        <w:t xml:space="preserve"> </w:t>
      </w:r>
      <w:r w:rsidR="003D1896">
        <w:t>как они будут укомплектовываться пе</w:t>
      </w:r>
      <w:r w:rsidR="003D1896">
        <w:t>р</w:t>
      </w:r>
      <w:r w:rsidR="003D1896">
        <w:t>соналом</w:t>
      </w:r>
      <w:r w:rsidR="003D1896" w:rsidRPr="003C141C">
        <w:t>.</w:t>
      </w:r>
    </w:p>
    <w:p w:rsidR="003D1896" w:rsidRPr="00B05CAE" w:rsidRDefault="00DD4321" w:rsidP="00131A61">
      <w:pPr>
        <w:pStyle w:val="SingleTxtGR"/>
      </w:pPr>
      <w:r>
        <w:t>31.</w:t>
      </w:r>
      <w:r>
        <w:tab/>
      </w:r>
      <w:r w:rsidR="003D1896">
        <w:t>Похоже, что очень трудно получить доступ к процедуре предоставления убежища, причем даже для просителей убежища, размещенных в центрах вр</w:t>
      </w:r>
      <w:r w:rsidR="003D1896">
        <w:t>е</w:t>
      </w:r>
      <w:r w:rsidR="003D1896">
        <w:t>менного содержания, и для отдельных лиц, подающих ходатайство о предоста</w:t>
      </w:r>
      <w:r w:rsidR="003D1896">
        <w:t>в</w:t>
      </w:r>
      <w:r w:rsidR="003D1896">
        <w:t>лении убежища</w:t>
      </w:r>
      <w:r w:rsidR="003D1896" w:rsidRPr="00D960BF">
        <w:t xml:space="preserve">. </w:t>
      </w:r>
      <w:r w:rsidR="003D1896">
        <w:t>Комитет</w:t>
      </w:r>
      <w:r w:rsidR="003D1896" w:rsidRPr="001E19DC">
        <w:t xml:space="preserve"> </w:t>
      </w:r>
      <w:r w:rsidR="003D1896">
        <w:t>получил</w:t>
      </w:r>
      <w:r w:rsidR="003D1896" w:rsidRPr="001E19DC">
        <w:t xml:space="preserve"> </w:t>
      </w:r>
      <w:r w:rsidR="003D1896">
        <w:t>сообщения</w:t>
      </w:r>
      <w:r w:rsidR="003D1896" w:rsidRPr="001E19DC">
        <w:t xml:space="preserve">, </w:t>
      </w:r>
      <w:r w:rsidR="003D1896">
        <w:t>согласно</w:t>
      </w:r>
      <w:r w:rsidR="003D1896" w:rsidRPr="001E19DC">
        <w:t xml:space="preserve"> </w:t>
      </w:r>
      <w:r w:rsidR="003D1896">
        <w:t>которым</w:t>
      </w:r>
      <w:r w:rsidR="003D1896" w:rsidRPr="001E19DC">
        <w:t xml:space="preserve"> </w:t>
      </w:r>
      <w:r w:rsidR="003D1896">
        <w:t>в</w:t>
      </w:r>
      <w:r w:rsidR="003D1896" w:rsidRPr="001E19DC">
        <w:t xml:space="preserve"> 2010 </w:t>
      </w:r>
      <w:r w:rsidR="003D1896">
        <w:t>году</w:t>
      </w:r>
      <w:r w:rsidR="003D1896" w:rsidRPr="001E19DC">
        <w:t xml:space="preserve"> </w:t>
      </w:r>
      <w:r w:rsidR="003D1896">
        <w:t xml:space="preserve">только на турецко-греческой границе было арестовано примерно </w:t>
      </w:r>
      <w:r w:rsidR="003D1896" w:rsidRPr="001E19DC">
        <w:t>55</w:t>
      </w:r>
      <w:r w:rsidR="00F50099">
        <w:t> </w:t>
      </w:r>
      <w:r w:rsidR="003D1896" w:rsidRPr="001E19DC">
        <w:t xml:space="preserve">000 </w:t>
      </w:r>
      <w:r w:rsidR="003D1896">
        <w:t>чел</w:t>
      </w:r>
      <w:r w:rsidR="003D1896">
        <w:t>о</w:t>
      </w:r>
      <w:r w:rsidR="003D1896">
        <w:t>век, а ходатайств было подано всего лишь 512</w:t>
      </w:r>
      <w:r w:rsidR="003D1896" w:rsidRPr="001E19DC">
        <w:t xml:space="preserve">. </w:t>
      </w:r>
      <w:r w:rsidR="003D1896">
        <w:t>Количество</w:t>
      </w:r>
      <w:r w:rsidR="003D1896" w:rsidRPr="00E31C9D">
        <w:t xml:space="preserve"> </w:t>
      </w:r>
      <w:r w:rsidR="003D1896">
        <w:t>лиц</w:t>
      </w:r>
      <w:r w:rsidR="003D1896" w:rsidRPr="00E31C9D">
        <w:t xml:space="preserve">, </w:t>
      </w:r>
      <w:r w:rsidR="003D1896">
        <w:t>которым</w:t>
      </w:r>
      <w:r w:rsidR="003D1896" w:rsidRPr="00E31C9D">
        <w:t xml:space="preserve"> </w:t>
      </w:r>
      <w:r w:rsidR="003D1896">
        <w:t>было</w:t>
      </w:r>
      <w:r w:rsidR="003D1896" w:rsidRPr="00E31C9D">
        <w:t xml:space="preserve"> </w:t>
      </w:r>
      <w:r w:rsidR="003D1896">
        <w:t>предоставлено</w:t>
      </w:r>
      <w:r w:rsidR="003D1896" w:rsidRPr="00E31C9D">
        <w:t xml:space="preserve"> </w:t>
      </w:r>
      <w:r w:rsidR="003D1896">
        <w:t>убежище</w:t>
      </w:r>
      <w:r w:rsidR="003D1896" w:rsidRPr="00E31C9D">
        <w:t xml:space="preserve">, </w:t>
      </w:r>
      <w:r w:rsidR="003D1896">
        <w:t>также</w:t>
      </w:r>
      <w:r w:rsidR="003D1896" w:rsidRPr="00E31C9D">
        <w:t xml:space="preserve"> </w:t>
      </w:r>
      <w:r w:rsidR="003D1896">
        <w:t>является</w:t>
      </w:r>
      <w:r w:rsidR="003D1896" w:rsidRPr="00E31C9D">
        <w:t xml:space="preserve"> </w:t>
      </w:r>
      <w:r w:rsidR="003D1896">
        <w:t>крайне</w:t>
      </w:r>
      <w:r w:rsidR="003D1896" w:rsidRPr="00E31C9D">
        <w:t xml:space="preserve"> </w:t>
      </w:r>
      <w:r w:rsidR="003D1896">
        <w:t>ограниченным</w:t>
      </w:r>
      <w:r w:rsidR="003D1896" w:rsidRPr="00E31C9D">
        <w:t xml:space="preserve">, </w:t>
      </w:r>
      <w:r w:rsidR="003D1896">
        <w:t>и, предполож</w:t>
      </w:r>
      <w:r w:rsidR="003D1896">
        <w:t>и</w:t>
      </w:r>
      <w:r w:rsidR="003D1896">
        <w:t>тельно, информация о решениях об отказе и о возможностях подачи апелляции не предоставляется. Она</w:t>
      </w:r>
      <w:r w:rsidR="003D1896" w:rsidRPr="00E31C9D">
        <w:t xml:space="preserve"> </w:t>
      </w:r>
      <w:r w:rsidR="003D1896">
        <w:t>хотела</w:t>
      </w:r>
      <w:r w:rsidR="003D1896" w:rsidRPr="00E31C9D">
        <w:t xml:space="preserve"> </w:t>
      </w:r>
      <w:r w:rsidR="003D1896">
        <w:t>бы</w:t>
      </w:r>
      <w:r w:rsidR="003D1896" w:rsidRPr="00E31C9D">
        <w:t xml:space="preserve"> </w:t>
      </w:r>
      <w:r w:rsidR="003D1896">
        <w:t>знать</w:t>
      </w:r>
      <w:r w:rsidR="003D1896" w:rsidRPr="00E31C9D">
        <w:t xml:space="preserve">, </w:t>
      </w:r>
      <w:r w:rsidR="003D1896">
        <w:t>какие</w:t>
      </w:r>
      <w:r w:rsidR="003D1896" w:rsidRPr="00E31C9D">
        <w:t xml:space="preserve"> </w:t>
      </w:r>
      <w:r w:rsidR="003D1896">
        <w:t>меры</w:t>
      </w:r>
      <w:r w:rsidR="003D1896" w:rsidRPr="00E31C9D">
        <w:t xml:space="preserve"> </w:t>
      </w:r>
      <w:r w:rsidR="003D1896">
        <w:t>государство</w:t>
      </w:r>
      <w:r w:rsidR="003D1896" w:rsidRPr="00E31C9D">
        <w:t>-</w:t>
      </w:r>
      <w:r w:rsidR="003D1896">
        <w:t>участник</w:t>
      </w:r>
      <w:r w:rsidR="003D1896" w:rsidRPr="00E31C9D">
        <w:t xml:space="preserve"> </w:t>
      </w:r>
      <w:r w:rsidR="003D1896">
        <w:t>планирует</w:t>
      </w:r>
      <w:r w:rsidR="003D1896" w:rsidRPr="00E31C9D">
        <w:t xml:space="preserve"> </w:t>
      </w:r>
      <w:r w:rsidR="003D1896">
        <w:t>принять</w:t>
      </w:r>
      <w:r w:rsidR="003D1896" w:rsidRPr="00E31C9D">
        <w:t xml:space="preserve"> </w:t>
      </w:r>
      <w:r w:rsidR="003D1896">
        <w:t>для</w:t>
      </w:r>
      <w:r w:rsidR="003D1896" w:rsidRPr="00E31C9D">
        <w:t xml:space="preserve"> </w:t>
      </w:r>
      <w:r w:rsidR="003D1896">
        <w:t>обеспечения того, чтобы система подачи апелляций б</w:t>
      </w:r>
      <w:r w:rsidR="003D1896">
        <w:t>ы</w:t>
      </w:r>
      <w:r w:rsidR="003D1896">
        <w:t>ла приведена в полное соответствие с обязательством о недопустимости прин</w:t>
      </w:r>
      <w:r w:rsidR="003D1896">
        <w:t>у</w:t>
      </w:r>
      <w:r w:rsidR="003D1896">
        <w:t>дительного возвращения</w:t>
      </w:r>
      <w:r w:rsidR="003D1896" w:rsidRPr="00AA7747">
        <w:t xml:space="preserve"> </w:t>
      </w:r>
      <w:r w:rsidR="003D1896">
        <w:t xml:space="preserve">согласно статье </w:t>
      </w:r>
      <w:r w:rsidR="003D1896" w:rsidRPr="00E31C9D">
        <w:t xml:space="preserve">3 </w:t>
      </w:r>
      <w:r w:rsidR="003D1896">
        <w:t>Конвенции</w:t>
      </w:r>
      <w:r w:rsidR="003D1896" w:rsidRPr="00E31C9D">
        <w:t xml:space="preserve">. </w:t>
      </w:r>
      <w:r w:rsidR="003D1896">
        <w:t>Государству-участнику следует обеспечить, чтобы законом было гарантировано автоматическое и н</w:t>
      </w:r>
      <w:r w:rsidR="003D1896">
        <w:t>е</w:t>
      </w:r>
      <w:r w:rsidR="003D1896">
        <w:t>медленное приостанавливающее действие апелляций в отношении постановл</w:t>
      </w:r>
      <w:r w:rsidR="003D1896">
        <w:t>е</w:t>
      </w:r>
      <w:r w:rsidR="003D1896">
        <w:t>ний о высылке</w:t>
      </w:r>
      <w:r w:rsidR="003D1896" w:rsidRPr="00A01E4A">
        <w:t xml:space="preserve">. </w:t>
      </w:r>
      <w:r w:rsidR="003D1896">
        <w:t>Оно</w:t>
      </w:r>
      <w:r w:rsidR="003D1896" w:rsidRPr="008654B0">
        <w:t xml:space="preserve"> </w:t>
      </w:r>
      <w:r w:rsidR="003D1896">
        <w:t>также</w:t>
      </w:r>
      <w:r w:rsidR="003D1896" w:rsidRPr="008654B0">
        <w:t xml:space="preserve"> </w:t>
      </w:r>
      <w:r w:rsidR="003D1896">
        <w:t>должно</w:t>
      </w:r>
      <w:r w:rsidR="003D1896" w:rsidRPr="008654B0">
        <w:t xml:space="preserve"> </w:t>
      </w:r>
      <w:r w:rsidR="003D1896">
        <w:t>принять</w:t>
      </w:r>
      <w:r w:rsidR="003D1896" w:rsidRPr="008654B0">
        <w:t xml:space="preserve"> </w:t>
      </w:r>
      <w:r w:rsidR="003D1896">
        <w:t>меры</w:t>
      </w:r>
      <w:r w:rsidR="003D1896" w:rsidRPr="008654B0">
        <w:t xml:space="preserve"> </w:t>
      </w:r>
      <w:r w:rsidR="003D1896">
        <w:t>по</w:t>
      </w:r>
      <w:r w:rsidR="003D1896" w:rsidRPr="008654B0">
        <w:t xml:space="preserve"> </w:t>
      </w:r>
      <w:r w:rsidR="003D1896">
        <w:t>обеспечению</w:t>
      </w:r>
      <w:r w:rsidR="003D1896" w:rsidRPr="008654B0">
        <w:t xml:space="preserve"> </w:t>
      </w:r>
      <w:r w:rsidR="003D1896">
        <w:t>бесплатной, быстрой и эффективной правовой помощи всем</w:t>
      </w:r>
      <w:r w:rsidR="003D1896" w:rsidRPr="008654B0">
        <w:t xml:space="preserve"> </w:t>
      </w:r>
      <w:r w:rsidR="003D1896">
        <w:t>лицам</w:t>
      </w:r>
      <w:r w:rsidR="003D1896" w:rsidRPr="008654B0">
        <w:t xml:space="preserve">, </w:t>
      </w:r>
      <w:r w:rsidR="003D1896">
        <w:t>в</w:t>
      </w:r>
      <w:r w:rsidR="003D1896" w:rsidRPr="008654B0">
        <w:t xml:space="preserve"> </w:t>
      </w:r>
      <w:r w:rsidR="003D1896">
        <w:t>отношении</w:t>
      </w:r>
      <w:r w:rsidR="003D1896" w:rsidRPr="008654B0">
        <w:t xml:space="preserve"> </w:t>
      </w:r>
      <w:r w:rsidR="003D1896">
        <w:t>которых</w:t>
      </w:r>
      <w:r w:rsidR="003D1896" w:rsidRPr="008654B0">
        <w:t xml:space="preserve"> </w:t>
      </w:r>
      <w:r w:rsidR="003D1896">
        <w:t>было</w:t>
      </w:r>
      <w:r w:rsidR="003D1896" w:rsidRPr="008654B0">
        <w:t xml:space="preserve"> </w:t>
      </w:r>
      <w:r w:rsidR="003D1896">
        <w:t>издано</w:t>
      </w:r>
      <w:r w:rsidR="003D1896" w:rsidRPr="008654B0">
        <w:t xml:space="preserve"> </w:t>
      </w:r>
      <w:r w:rsidR="003D1896">
        <w:t>постановление</w:t>
      </w:r>
      <w:r w:rsidR="003D1896" w:rsidRPr="008654B0">
        <w:t xml:space="preserve"> </w:t>
      </w:r>
      <w:r w:rsidR="003D1896">
        <w:t>о</w:t>
      </w:r>
      <w:r w:rsidR="003D1896" w:rsidRPr="008654B0">
        <w:t xml:space="preserve"> </w:t>
      </w:r>
      <w:r w:rsidR="003D1896">
        <w:t>высылке</w:t>
      </w:r>
      <w:r w:rsidR="003D1896" w:rsidRPr="008654B0">
        <w:t xml:space="preserve">, </w:t>
      </w:r>
      <w:r w:rsidR="003D1896">
        <w:t>чтобы они имели</w:t>
      </w:r>
      <w:r w:rsidR="003D1896" w:rsidRPr="008654B0">
        <w:t xml:space="preserve"> </w:t>
      </w:r>
      <w:r w:rsidR="003D1896">
        <w:t>реальную возмо</w:t>
      </w:r>
      <w:r w:rsidR="003D1896">
        <w:t>ж</w:t>
      </w:r>
      <w:r w:rsidR="003D1896">
        <w:t>ность воспользоваться своим правом на обжалование такого постановления</w:t>
      </w:r>
      <w:r w:rsidR="003D1896" w:rsidRPr="008654B0">
        <w:t xml:space="preserve">. </w:t>
      </w:r>
      <w:r w:rsidR="003D1896">
        <w:t>Ему</w:t>
      </w:r>
      <w:r w:rsidR="003D1896" w:rsidRPr="00415179">
        <w:t xml:space="preserve"> </w:t>
      </w:r>
      <w:r w:rsidR="003D1896">
        <w:t>следует</w:t>
      </w:r>
      <w:r w:rsidR="003D1896" w:rsidRPr="00415179">
        <w:t xml:space="preserve"> </w:t>
      </w:r>
      <w:r w:rsidR="003D1896">
        <w:t>обеспечить</w:t>
      </w:r>
      <w:r w:rsidR="003D1896" w:rsidRPr="00415179">
        <w:t xml:space="preserve">, </w:t>
      </w:r>
      <w:r w:rsidR="003D1896">
        <w:t>чтобы</w:t>
      </w:r>
      <w:r w:rsidR="003D1896" w:rsidRPr="00415179">
        <w:t xml:space="preserve"> </w:t>
      </w:r>
      <w:r w:rsidR="003D1896">
        <w:t>все</w:t>
      </w:r>
      <w:r w:rsidR="003D1896" w:rsidRPr="00415179">
        <w:t xml:space="preserve"> </w:t>
      </w:r>
      <w:r w:rsidR="003D1896">
        <w:t>лица</w:t>
      </w:r>
      <w:r w:rsidR="003D1896" w:rsidRPr="00415179">
        <w:t xml:space="preserve">, </w:t>
      </w:r>
      <w:r w:rsidR="003D1896">
        <w:t>в</w:t>
      </w:r>
      <w:r w:rsidR="003D1896" w:rsidRPr="00415179">
        <w:t xml:space="preserve"> </w:t>
      </w:r>
      <w:r w:rsidR="003D1896">
        <w:t>отношении</w:t>
      </w:r>
      <w:r w:rsidR="003D1896" w:rsidRPr="00415179">
        <w:t xml:space="preserve"> </w:t>
      </w:r>
      <w:r w:rsidR="003D1896">
        <w:t>которых</w:t>
      </w:r>
      <w:r w:rsidR="003D1896" w:rsidRPr="00415179">
        <w:t xml:space="preserve"> </w:t>
      </w:r>
      <w:r w:rsidR="003D1896">
        <w:t>было</w:t>
      </w:r>
      <w:r w:rsidR="003D1896" w:rsidRPr="00415179">
        <w:t xml:space="preserve"> </w:t>
      </w:r>
      <w:r w:rsidR="003D1896">
        <w:t>издано</w:t>
      </w:r>
      <w:r w:rsidR="003D1896" w:rsidRPr="00415179">
        <w:t xml:space="preserve"> </w:t>
      </w:r>
      <w:r w:rsidR="003D1896">
        <w:t>постановление</w:t>
      </w:r>
      <w:r w:rsidR="003D1896" w:rsidRPr="00415179">
        <w:t xml:space="preserve"> </w:t>
      </w:r>
      <w:r w:rsidR="003D1896">
        <w:t>о</w:t>
      </w:r>
      <w:r w:rsidR="003D1896" w:rsidRPr="00415179">
        <w:t xml:space="preserve"> </w:t>
      </w:r>
      <w:r w:rsidR="003D1896">
        <w:t>высылке, понимали содержание этого постановления и других соответствующих документов, сделав их письменный перевод на язык, который эти лица понимают, или разъяснив их в устной форме, если эти лица являются неграмотными</w:t>
      </w:r>
      <w:r w:rsidR="003D1896" w:rsidRPr="00415179">
        <w:t xml:space="preserve">. </w:t>
      </w:r>
      <w:r w:rsidR="003D1896">
        <w:t>Когда лица не понимают содержания постановления о высылке, они не могут реализовать свое право на обжалование такого постановления</w:t>
      </w:r>
      <w:r w:rsidR="003D1896" w:rsidRPr="00136EAC">
        <w:t xml:space="preserve">. </w:t>
      </w:r>
      <w:r w:rsidR="003D1896">
        <w:t>Кроме</w:t>
      </w:r>
      <w:r w:rsidR="003D1896" w:rsidRPr="00B05CAE">
        <w:t xml:space="preserve"> </w:t>
      </w:r>
      <w:r w:rsidR="003D1896">
        <w:t>того</w:t>
      </w:r>
      <w:r w:rsidR="003D1896" w:rsidRPr="00B05CAE">
        <w:t xml:space="preserve">, </w:t>
      </w:r>
      <w:r w:rsidR="003D1896">
        <w:t>государство</w:t>
      </w:r>
      <w:r w:rsidR="003D1896" w:rsidRPr="00B05CAE">
        <w:t>-</w:t>
      </w:r>
      <w:r w:rsidR="003D1896">
        <w:t>участник</w:t>
      </w:r>
      <w:r w:rsidR="003D1896" w:rsidRPr="00B05CAE">
        <w:t xml:space="preserve"> </w:t>
      </w:r>
      <w:r w:rsidR="003D1896">
        <w:t>должно</w:t>
      </w:r>
      <w:r w:rsidR="003D1896" w:rsidRPr="00B05CAE">
        <w:t xml:space="preserve"> </w:t>
      </w:r>
      <w:r w:rsidR="003D1896">
        <w:t>обеспечить</w:t>
      </w:r>
      <w:r w:rsidR="003D1896" w:rsidRPr="00B05CAE">
        <w:t xml:space="preserve">, </w:t>
      </w:r>
      <w:r w:rsidR="003D1896">
        <w:t>чтобы</w:t>
      </w:r>
      <w:r w:rsidR="003D1896" w:rsidRPr="00B05CAE">
        <w:t xml:space="preserve"> </w:t>
      </w:r>
      <w:r w:rsidR="003D1896">
        <w:t>строгие време</w:t>
      </w:r>
      <w:r w:rsidR="003D1896">
        <w:t>н</w:t>
      </w:r>
      <w:r w:rsidR="003D1896">
        <w:t>ные рамки не препятствовали осуществлению права на подачу апелляции</w:t>
      </w:r>
      <w:r w:rsidR="003D1896" w:rsidRPr="00B05CAE">
        <w:t>.</w:t>
      </w:r>
    </w:p>
    <w:p w:rsidR="003D1896" w:rsidRPr="006E11B7" w:rsidRDefault="00DD4321" w:rsidP="00131A61">
      <w:pPr>
        <w:pStyle w:val="SingleTxtGR"/>
      </w:pPr>
      <w:r>
        <w:t>32.</w:t>
      </w:r>
      <w:r>
        <w:tab/>
      </w:r>
      <w:r w:rsidR="003D1896">
        <w:t>Комитет</w:t>
      </w:r>
      <w:r w:rsidR="003D1896" w:rsidRPr="00CA5226">
        <w:t xml:space="preserve"> </w:t>
      </w:r>
      <w:r w:rsidR="003D1896">
        <w:t>по</w:t>
      </w:r>
      <w:r w:rsidR="003D1896" w:rsidRPr="00CA5226">
        <w:t>-</w:t>
      </w:r>
      <w:r w:rsidR="003D1896">
        <w:t>прежнему</w:t>
      </w:r>
      <w:r w:rsidR="003D1896" w:rsidRPr="00CA5226">
        <w:t xml:space="preserve"> </w:t>
      </w:r>
      <w:r w:rsidR="003D1896">
        <w:t>обеспокоен</w:t>
      </w:r>
      <w:r w:rsidR="003D1896" w:rsidRPr="00CA5226">
        <w:t xml:space="preserve"> </w:t>
      </w:r>
      <w:r w:rsidR="003D1896">
        <w:t>сообщениями</w:t>
      </w:r>
      <w:r w:rsidR="003D1896" w:rsidRPr="00CA5226">
        <w:t xml:space="preserve"> </w:t>
      </w:r>
      <w:r w:rsidR="003D1896">
        <w:t>о</w:t>
      </w:r>
      <w:r w:rsidR="003D1896" w:rsidRPr="00CA5226">
        <w:t xml:space="preserve"> </w:t>
      </w:r>
      <w:r w:rsidR="003D1896">
        <w:t>содержании</w:t>
      </w:r>
      <w:r w:rsidR="003D1896" w:rsidRPr="00CA5226">
        <w:t xml:space="preserve"> </w:t>
      </w:r>
      <w:r w:rsidR="003D1896">
        <w:t>под</w:t>
      </w:r>
      <w:r w:rsidR="003D1896" w:rsidRPr="00CA5226">
        <w:t xml:space="preserve"> </w:t>
      </w:r>
      <w:r w:rsidR="003D1896">
        <w:t>стр</w:t>
      </w:r>
      <w:r w:rsidR="003D1896">
        <w:t>а</w:t>
      </w:r>
      <w:r w:rsidR="003D1896">
        <w:t>жей не имеющих документов мигрантов и просителей убежища на</w:t>
      </w:r>
      <w:r w:rsidR="003D1896" w:rsidRPr="00CA5226">
        <w:t xml:space="preserve"> </w:t>
      </w:r>
      <w:r w:rsidR="003D1896">
        <w:t>въезде</w:t>
      </w:r>
      <w:r w:rsidR="003D1896" w:rsidRPr="00CA5226">
        <w:t xml:space="preserve"> </w:t>
      </w:r>
      <w:r w:rsidR="003D1896">
        <w:t>в</w:t>
      </w:r>
      <w:r w:rsidR="003D1896" w:rsidRPr="00CA5226">
        <w:t xml:space="preserve"> </w:t>
      </w:r>
      <w:r w:rsidR="003D1896">
        <w:t>г</w:t>
      </w:r>
      <w:r w:rsidR="003D1896">
        <w:t>о</w:t>
      </w:r>
      <w:r w:rsidR="003D1896">
        <w:t>сударство</w:t>
      </w:r>
      <w:r w:rsidR="003D1896" w:rsidRPr="00CA5226">
        <w:t>-</w:t>
      </w:r>
      <w:r w:rsidR="003D1896">
        <w:t>участник</w:t>
      </w:r>
      <w:r w:rsidR="003D1896" w:rsidRPr="00CA5226">
        <w:t xml:space="preserve"> </w:t>
      </w:r>
      <w:r w:rsidR="003D1896">
        <w:t>и несоблюдением ограничений на продолжительность а</w:t>
      </w:r>
      <w:r w:rsidR="003D1896">
        <w:t>д</w:t>
      </w:r>
      <w:r w:rsidR="003D1896">
        <w:t>минис</w:t>
      </w:r>
      <w:r w:rsidR="003D1896">
        <w:t>т</w:t>
      </w:r>
      <w:r w:rsidR="003D1896">
        <w:t>ративного задержания</w:t>
      </w:r>
      <w:r w:rsidR="003D1896" w:rsidRPr="00CA5226">
        <w:t xml:space="preserve">. </w:t>
      </w:r>
      <w:r w:rsidR="003D1896">
        <w:t>Было</w:t>
      </w:r>
      <w:r w:rsidR="003D1896" w:rsidRPr="0069755B">
        <w:t xml:space="preserve"> </w:t>
      </w:r>
      <w:r w:rsidR="003D1896">
        <w:t>бы</w:t>
      </w:r>
      <w:r w:rsidR="003D1896" w:rsidRPr="0069755B">
        <w:t xml:space="preserve"> </w:t>
      </w:r>
      <w:r w:rsidR="003D1896">
        <w:t>полезно</w:t>
      </w:r>
      <w:r w:rsidR="003D1896" w:rsidRPr="0069755B">
        <w:t xml:space="preserve"> </w:t>
      </w:r>
      <w:r w:rsidR="003D1896">
        <w:t>знать</w:t>
      </w:r>
      <w:r w:rsidR="003D1896" w:rsidRPr="0069755B">
        <w:t xml:space="preserve">, </w:t>
      </w:r>
      <w:r w:rsidR="003D1896">
        <w:t>как</w:t>
      </w:r>
      <w:r w:rsidR="003D1896" w:rsidRPr="0069755B">
        <w:t xml:space="preserve"> </w:t>
      </w:r>
      <w:r w:rsidR="003D1896">
        <w:t>долго</w:t>
      </w:r>
      <w:r w:rsidR="003D1896" w:rsidRPr="0069755B">
        <w:t xml:space="preserve"> </w:t>
      </w:r>
      <w:r w:rsidR="003D1896">
        <w:t>государство</w:t>
      </w:r>
      <w:r w:rsidR="003D1896" w:rsidRPr="0069755B">
        <w:t>-</w:t>
      </w:r>
      <w:r w:rsidR="003D1896">
        <w:t>участник</w:t>
      </w:r>
      <w:r w:rsidR="003D1896" w:rsidRPr="0069755B">
        <w:t xml:space="preserve"> </w:t>
      </w:r>
      <w:r w:rsidR="003D1896">
        <w:t>планирует</w:t>
      </w:r>
      <w:r w:rsidR="003D1896" w:rsidRPr="0069755B">
        <w:t xml:space="preserve"> </w:t>
      </w:r>
      <w:r w:rsidR="003D1896">
        <w:t>задерживать</w:t>
      </w:r>
      <w:r w:rsidR="003D1896" w:rsidRPr="0069755B">
        <w:t xml:space="preserve"> </w:t>
      </w:r>
      <w:r w:rsidR="003D1896">
        <w:t xml:space="preserve">людей в </w:t>
      </w:r>
      <w:r w:rsidR="003D1896" w:rsidRPr="0069755B">
        <w:t xml:space="preserve">30 </w:t>
      </w:r>
      <w:r w:rsidR="003D1896">
        <w:t>новых центрах временного соде</w:t>
      </w:r>
      <w:r w:rsidR="003D1896">
        <w:t>р</w:t>
      </w:r>
      <w:r w:rsidR="003D1896">
        <w:t>жания</w:t>
      </w:r>
      <w:r w:rsidR="003D1896" w:rsidRPr="0069755B">
        <w:t xml:space="preserve">. </w:t>
      </w:r>
      <w:r w:rsidR="003D1896">
        <w:t>В</w:t>
      </w:r>
      <w:r w:rsidR="003D1896" w:rsidRPr="00D83FDC">
        <w:t xml:space="preserve"> </w:t>
      </w:r>
      <w:r w:rsidR="003D1896">
        <w:t>сообщениях</w:t>
      </w:r>
      <w:r w:rsidR="003D1896" w:rsidRPr="00D83FDC">
        <w:t xml:space="preserve"> </w:t>
      </w:r>
      <w:r w:rsidR="003D1896">
        <w:t>также</w:t>
      </w:r>
      <w:r w:rsidR="003D1896" w:rsidRPr="00D83FDC">
        <w:t xml:space="preserve"> </w:t>
      </w:r>
      <w:r w:rsidR="003D1896">
        <w:t>утверждается</w:t>
      </w:r>
      <w:r w:rsidR="003D1896" w:rsidRPr="00D83FDC">
        <w:t xml:space="preserve">, </w:t>
      </w:r>
      <w:r w:rsidR="003D1896">
        <w:t>что</w:t>
      </w:r>
      <w:r w:rsidR="003D1896" w:rsidRPr="00D83FDC">
        <w:t xml:space="preserve"> </w:t>
      </w:r>
      <w:r w:rsidR="003D1896">
        <w:t>центры</w:t>
      </w:r>
      <w:r w:rsidR="003D1896" w:rsidRPr="00D83FDC">
        <w:t xml:space="preserve"> </w:t>
      </w:r>
      <w:r w:rsidR="003D1896">
        <w:t>по</w:t>
      </w:r>
      <w:r w:rsidR="003D1896" w:rsidRPr="00D83FDC">
        <w:t xml:space="preserve"> </w:t>
      </w:r>
      <w:r w:rsidR="003D1896">
        <w:t>приему</w:t>
      </w:r>
      <w:r w:rsidR="003D1896" w:rsidRPr="00D83FDC">
        <w:t xml:space="preserve"> </w:t>
      </w:r>
      <w:r w:rsidR="003D1896">
        <w:t>не</w:t>
      </w:r>
      <w:r w:rsidR="003D1896" w:rsidRPr="00D83FDC">
        <w:t xml:space="preserve"> </w:t>
      </w:r>
      <w:r w:rsidR="003D1896">
        <w:t>функци</w:t>
      </w:r>
      <w:r w:rsidR="003D1896">
        <w:t>о</w:t>
      </w:r>
      <w:r w:rsidR="003D1896">
        <w:t>нируют в соответствии со стандартными правилами обращения с несопрово</w:t>
      </w:r>
      <w:r w:rsidR="003D1896">
        <w:t>ж</w:t>
      </w:r>
      <w:r w:rsidR="003D1896">
        <w:t>даемыми или разлученными с родителями детьми</w:t>
      </w:r>
      <w:r w:rsidR="003D1896" w:rsidRPr="00D83FDC">
        <w:t xml:space="preserve">. </w:t>
      </w:r>
      <w:r w:rsidR="003D1896">
        <w:t>Было бы полезно знать, б</w:t>
      </w:r>
      <w:r w:rsidR="003D1896">
        <w:t>у</w:t>
      </w:r>
      <w:r w:rsidR="003D1896">
        <w:t>дут ли к</w:t>
      </w:r>
      <w:r w:rsidR="003D1896">
        <w:t>а</w:t>
      </w:r>
      <w:r w:rsidR="003D1896">
        <w:t>кие-либо из новых центров для просителей убежища специально предназначены и укомплектованы соответствующим персоналом для размещ</w:t>
      </w:r>
      <w:r w:rsidR="003D1896">
        <w:t>е</w:t>
      </w:r>
      <w:r w:rsidR="003D1896">
        <w:t>ния детей</w:t>
      </w:r>
      <w:r w:rsidR="003D1896" w:rsidRPr="006E11B7">
        <w:t>.</w:t>
      </w:r>
    </w:p>
    <w:p w:rsidR="003D1896" w:rsidRPr="00356BD0" w:rsidRDefault="00DD4321" w:rsidP="00131A61">
      <w:pPr>
        <w:pStyle w:val="SingleTxtGR"/>
      </w:pPr>
      <w:r>
        <w:t>33.</w:t>
      </w:r>
      <w:r>
        <w:tab/>
      </w:r>
      <w:r w:rsidR="003D1896" w:rsidRPr="00EC6BEB">
        <w:t>Г</w:t>
      </w:r>
      <w:r w:rsidR="003D1896" w:rsidRPr="00CB0170">
        <w:t>-</w:t>
      </w:r>
      <w:r w:rsidR="003D1896" w:rsidRPr="00EC6BEB">
        <w:t>жа</w:t>
      </w:r>
      <w:r w:rsidR="003D1896" w:rsidRPr="00CB0170">
        <w:t xml:space="preserve"> </w:t>
      </w:r>
      <w:r w:rsidR="003D1896" w:rsidRPr="00EC6BEB">
        <w:t>Свеосс</w:t>
      </w:r>
      <w:r w:rsidR="003D1896" w:rsidRPr="00B20767">
        <w:t xml:space="preserve"> </w:t>
      </w:r>
      <w:r w:rsidR="003D1896">
        <w:t>также</w:t>
      </w:r>
      <w:r w:rsidR="003D1896" w:rsidRPr="00B20767">
        <w:t xml:space="preserve"> </w:t>
      </w:r>
      <w:r w:rsidR="003D1896">
        <w:t>будет</w:t>
      </w:r>
      <w:r w:rsidR="003D1896" w:rsidRPr="00B20767">
        <w:t xml:space="preserve"> </w:t>
      </w:r>
      <w:r w:rsidR="003D1896">
        <w:t>приветствовать информацию о последних п</w:t>
      </w:r>
      <w:r w:rsidR="003D1896">
        <w:t>о</w:t>
      </w:r>
      <w:r w:rsidR="003D1896">
        <w:t xml:space="preserve">правках, внесенных в законодательство о предоставлении статуса беженца и просителя убежища, включая Президентский указ </w:t>
      </w:r>
      <w:r w:rsidR="003D1896" w:rsidRPr="00B20767">
        <w:t xml:space="preserve">114/2010. </w:t>
      </w:r>
      <w:r w:rsidR="003D1896">
        <w:t>Похоже</w:t>
      </w:r>
      <w:r w:rsidR="003D1896" w:rsidRPr="007F4A90">
        <w:t xml:space="preserve">, </w:t>
      </w:r>
      <w:r w:rsidR="003D1896">
        <w:t>что</w:t>
      </w:r>
      <w:r w:rsidR="003D1896" w:rsidRPr="007F4A90">
        <w:t xml:space="preserve"> </w:t>
      </w:r>
      <w:r w:rsidR="003D1896">
        <w:t>прос</w:t>
      </w:r>
      <w:r w:rsidR="003D1896">
        <w:t>и</w:t>
      </w:r>
      <w:r w:rsidR="003D1896">
        <w:t>тели</w:t>
      </w:r>
      <w:r w:rsidR="003D1896" w:rsidRPr="007F4A90">
        <w:t xml:space="preserve"> </w:t>
      </w:r>
      <w:r w:rsidR="003D1896">
        <w:t>убежища</w:t>
      </w:r>
      <w:r w:rsidR="003D1896" w:rsidRPr="007F4A90">
        <w:t xml:space="preserve"> </w:t>
      </w:r>
      <w:r w:rsidR="003D1896">
        <w:t>могут</w:t>
      </w:r>
      <w:r w:rsidR="003D1896" w:rsidRPr="007F4A90">
        <w:t xml:space="preserve"> </w:t>
      </w:r>
      <w:r w:rsidR="003D1896">
        <w:t>быть</w:t>
      </w:r>
      <w:r w:rsidR="003D1896" w:rsidRPr="007F4A90">
        <w:t xml:space="preserve"> </w:t>
      </w:r>
      <w:r w:rsidR="003D1896">
        <w:t>подвергнуты</w:t>
      </w:r>
      <w:r w:rsidR="003D1896" w:rsidRPr="007F4A90">
        <w:t xml:space="preserve"> </w:t>
      </w:r>
      <w:r w:rsidR="003D1896">
        <w:t>аресту</w:t>
      </w:r>
      <w:r w:rsidR="003D1896" w:rsidRPr="007F4A90">
        <w:t xml:space="preserve">, </w:t>
      </w:r>
      <w:r w:rsidR="003D1896">
        <w:t>если они будут признаны как лица, представляющие опасность для здоровья населения</w:t>
      </w:r>
      <w:r w:rsidR="003D1896" w:rsidRPr="007F4A90">
        <w:t xml:space="preserve">. </w:t>
      </w:r>
      <w:r w:rsidR="003D1896">
        <w:t>Она</w:t>
      </w:r>
      <w:r w:rsidR="003D1896" w:rsidRPr="00864A8F">
        <w:t xml:space="preserve"> </w:t>
      </w:r>
      <w:r w:rsidR="003D1896">
        <w:t>спрашивает</w:t>
      </w:r>
      <w:r w:rsidR="003D1896" w:rsidRPr="00864A8F">
        <w:t xml:space="preserve">, </w:t>
      </w:r>
      <w:r w:rsidR="003D1896">
        <w:t>сколько</w:t>
      </w:r>
      <w:r w:rsidR="003D1896" w:rsidRPr="00864A8F">
        <w:t xml:space="preserve"> </w:t>
      </w:r>
      <w:r w:rsidR="003D1896">
        <w:t>человек</w:t>
      </w:r>
      <w:r w:rsidR="003D1896" w:rsidRPr="00864A8F">
        <w:t xml:space="preserve"> </w:t>
      </w:r>
      <w:r w:rsidR="003D1896">
        <w:t>было</w:t>
      </w:r>
      <w:r w:rsidR="003D1896" w:rsidRPr="00864A8F">
        <w:t xml:space="preserve"> </w:t>
      </w:r>
      <w:r w:rsidR="003D1896">
        <w:t>задержано</w:t>
      </w:r>
      <w:r w:rsidR="003D1896" w:rsidRPr="00864A8F">
        <w:t xml:space="preserve"> </w:t>
      </w:r>
      <w:r w:rsidR="003D1896">
        <w:t>в</w:t>
      </w:r>
      <w:r w:rsidR="003D1896" w:rsidRPr="00864A8F">
        <w:t xml:space="preserve"> </w:t>
      </w:r>
      <w:r w:rsidR="003D1896">
        <w:t>соответствии</w:t>
      </w:r>
      <w:r w:rsidR="003D1896" w:rsidRPr="00864A8F">
        <w:t xml:space="preserve"> </w:t>
      </w:r>
      <w:r w:rsidR="003D1896">
        <w:t>с</w:t>
      </w:r>
      <w:r w:rsidR="003D1896" w:rsidRPr="00864A8F">
        <w:t xml:space="preserve"> </w:t>
      </w:r>
      <w:r w:rsidR="003D1896">
        <w:t>этим</w:t>
      </w:r>
      <w:r w:rsidR="003D1896" w:rsidRPr="00864A8F">
        <w:t xml:space="preserve"> </w:t>
      </w:r>
      <w:r w:rsidR="003D1896">
        <w:t>положением</w:t>
      </w:r>
      <w:r w:rsidR="003D1896" w:rsidRPr="00864A8F">
        <w:t xml:space="preserve"> </w:t>
      </w:r>
      <w:r w:rsidR="003D1896">
        <w:t>и была ли им оказана необходимая медицинская помощь</w:t>
      </w:r>
      <w:r w:rsidR="003D1896" w:rsidRPr="00864A8F">
        <w:t xml:space="preserve">. </w:t>
      </w:r>
      <w:r w:rsidR="003D1896">
        <w:t>В этой связи она хотела бы п</w:t>
      </w:r>
      <w:r w:rsidR="003D1896">
        <w:t>о</w:t>
      </w:r>
      <w:r w:rsidR="003D1896">
        <w:t>лучить дополнительную информацию о программах по улучшению здоровья людей, находящихся в центрах по приему</w:t>
      </w:r>
      <w:r w:rsidR="003D1896" w:rsidRPr="00356BD0">
        <w:t>.</w:t>
      </w:r>
    </w:p>
    <w:p w:rsidR="003D1896" w:rsidRPr="000A2639" w:rsidRDefault="00DD4321" w:rsidP="00131A61">
      <w:pPr>
        <w:pStyle w:val="SingleTxtGR"/>
      </w:pPr>
      <w:r>
        <w:t>34.</w:t>
      </w:r>
      <w:r>
        <w:tab/>
      </w:r>
      <w:r w:rsidR="003D1896">
        <w:t>Было</w:t>
      </w:r>
      <w:r w:rsidR="003D1896" w:rsidRPr="00AA0057">
        <w:t xml:space="preserve"> </w:t>
      </w:r>
      <w:r w:rsidR="003D1896">
        <w:t>бы</w:t>
      </w:r>
      <w:r w:rsidR="003D1896" w:rsidRPr="00AA0057">
        <w:t xml:space="preserve"> </w:t>
      </w:r>
      <w:r w:rsidR="003D1896">
        <w:t>полезно</w:t>
      </w:r>
      <w:r w:rsidR="003D1896" w:rsidRPr="00AA0057">
        <w:t xml:space="preserve"> </w:t>
      </w:r>
      <w:r w:rsidR="003D1896">
        <w:t>знать</w:t>
      </w:r>
      <w:r w:rsidR="003D1896" w:rsidRPr="00AA0057">
        <w:t xml:space="preserve">, </w:t>
      </w:r>
      <w:r w:rsidR="003D1896">
        <w:t>каким</w:t>
      </w:r>
      <w:r w:rsidR="003D1896" w:rsidRPr="00AA0057">
        <w:t xml:space="preserve"> </w:t>
      </w:r>
      <w:r w:rsidR="003D1896">
        <w:t>НПО</w:t>
      </w:r>
      <w:r w:rsidR="003D1896" w:rsidRPr="00AA0057">
        <w:t xml:space="preserve"> </w:t>
      </w:r>
      <w:r w:rsidR="003D1896">
        <w:t>и</w:t>
      </w:r>
      <w:r w:rsidR="003D1896" w:rsidRPr="00AA0057">
        <w:t xml:space="preserve"> </w:t>
      </w:r>
      <w:r w:rsidR="003D1896">
        <w:t>другим</w:t>
      </w:r>
      <w:r w:rsidR="003D1896" w:rsidRPr="00AA0057">
        <w:t xml:space="preserve"> </w:t>
      </w:r>
      <w:r w:rsidR="003D1896">
        <w:t>организациям</w:t>
      </w:r>
      <w:r w:rsidR="003D1896" w:rsidRPr="00AA0057">
        <w:t xml:space="preserve"> </w:t>
      </w:r>
      <w:r w:rsidR="003D1896">
        <w:t>разрешено</w:t>
      </w:r>
      <w:r w:rsidR="003D1896" w:rsidRPr="00AA0057">
        <w:t xml:space="preserve"> </w:t>
      </w:r>
      <w:r w:rsidR="003D1896">
        <w:t>посещать</w:t>
      </w:r>
      <w:r w:rsidR="003D1896" w:rsidRPr="00AA0057">
        <w:t xml:space="preserve"> </w:t>
      </w:r>
      <w:r w:rsidR="003D1896">
        <w:t>тюрьмы</w:t>
      </w:r>
      <w:r w:rsidR="003D1896" w:rsidRPr="00AA0057">
        <w:t xml:space="preserve">, </w:t>
      </w:r>
      <w:r w:rsidR="003D1896">
        <w:t>при</w:t>
      </w:r>
      <w:r w:rsidR="003D1896" w:rsidRPr="00AA0057">
        <w:t xml:space="preserve"> </w:t>
      </w:r>
      <w:r w:rsidR="003D1896">
        <w:t>каких</w:t>
      </w:r>
      <w:r w:rsidR="003D1896" w:rsidRPr="00AA0057">
        <w:t xml:space="preserve"> </w:t>
      </w:r>
      <w:r w:rsidR="003D1896">
        <w:t>условиях и каков порядок подачи ими заявок на получение доступа к местам содержания под стражей</w:t>
      </w:r>
      <w:r w:rsidR="003D1896" w:rsidRPr="00AA0057">
        <w:t xml:space="preserve">. </w:t>
      </w:r>
      <w:r w:rsidR="003D1896">
        <w:t>Она</w:t>
      </w:r>
      <w:r w:rsidR="003D1896" w:rsidRPr="00042FE1">
        <w:t xml:space="preserve"> </w:t>
      </w:r>
      <w:r w:rsidR="003D1896">
        <w:t>также</w:t>
      </w:r>
      <w:r w:rsidR="003D1896" w:rsidRPr="00042FE1">
        <w:t xml:space="preserve"> </w:t>
      </w:r>
      <w:r w:rsidR="003D1896">
        <w:t>спрашивает</w:t>
      </w:r>
      <w:r w:rsidR="003D1896" w:rsidRPr="00042FE1">
        <w:t xml:space="preserve">, </w:t>
      </w:r>
      <w:r w:rsidR="003D1896">
        <w:t>можно</w:t>
      </w:r>
      <w:r w:rsidR="003D1896" w:rsidRPr="00042FE1">
        <w:t xml:space="preserve"> </w:t>
      </w:r>
      <w:r w:rsidR="003D1896">
        <w:t>ли</w:t>
      </w:r>
      <w:r w:rsidR="003D1896" w:rsidRPr="00042FE1">
        <w:t xml:space="preserve"> </w:t>
      </w:r>
      <w:r w:rsidR="003D1896">
        <w:t>напрямую</w:t>
      </w:r>
      <w:r w:rsidR="003D1896" w:rsidRPr="00042FE1">
        <w:t xml:space="preserve"> </w:t>
      </w:r>
      <w:r w:rsidR="003D1896">
        <w:t>ссылаться</w:t>
      </w:r>
      <w:r w:rsidR="003D1896" w:rsidRPr="00042FE1">
        <w:t xml:space="preserve"> </w:t>
      </w:r>
      <w:r w:rsidR="003D1896">
        <w:t>на</w:t>
      </w:r>
      <w:r w:rsidR="003D1896" w:rsidRPr="00042FE1">
        <w:t xml:space="preserve"> </w:t>
      </w:r>
      <w:r w:rsidR="003D1896">
        <w:t>Конвенцию</w:t>
      </w:r>
      <w:r w:rsidR="003D1896" w:rsidRPr="00042FE1">
        <w:t xml:space="preserve"> </w:t>
      </w:r>
      <w:r w:rsidR="003D1896">
        <w:t>в</w:t>
      </w:r>
      <w:r w:rsidR="003D1896" w:rsidRPr="00042FE1">
        <w:t xml:space="preserve"> </w:t>
      </w:r>
      <w:r w:rsidR="003D1896">
        <w:t>национальных</w:t>
      </w:r>
      <w:r w:rsidR="003D1896" w:rsidRPr="00042FE1">
        <w:t xml:space="preserve"> </w:t>
      </w:r>
      <w:r w:rsidR="003D1896">
        <w:t>судах</w:t>
      </w:r>
      <w:r w:rsidR="003D1896" w:rsidRPr="00042FE1">
        <w:t xml:space="preserve">, </w:t>
      </w:r>
      <w:r w:rsidR="003D1896">
        <w:t>и</w:t>
      </w:r>
      <w:r w:rsidR="003D1896" w:rsidRPr="00042FE1">
        <w:t xml:space="preserve"> </w:t>
      </w:r>
      <w:r w:rsidR="003D1896">
        <w:t>если</w:t>
      </w:r>
      <w:r w:rsidR="003D1896" w:rsidRPr="00042FE1">
        <w:t xml:space="preserve"> </w:t>
      </w:r>
      <w:r w:rsidR="003D1896">
        <w:t>нет</w:t>
      </w:r>
      <w:r w:rsidR="003D1896" w:rsidRPr="00042FE1">
        <w:t xml:space="preserve">, </w:t>
      </w:r>
      <w:r w:rsidR="003D1896">
        <w:t>то</w:t>
      </w:r>
      <w:r w:rsidR="003D1896" w:rsidRPr="00042FE1">
        <w:t xml:space="preserve"> </w:t>
      </w:r>
      <w:r w:rsidR="003D1896">
        <w:t>почему</w:t>
      </w:r>
      <w:r w:rsidR="003D1896" w:rsidRPr="00042FE1">
        <w:t xml:space="preserve">. </w:t>
      </w:r>
      <w:r w:rsidR="003D1896">
        <w:t>Комитет будет приветствовать обновленную информацию о з</w:t>
      </w:r>
      <w:r w:rsidR="003D1896">
        <w:t>а</w:t>
      </w:r>
      <w:r w:rsidR="003D1896">
        <w:t>конопр</w:t>
      </w:r>
      <w:r w:rsidR="003D1896">
        <w:t>о</w:t>
      </w:r>
      <w:r w:rsidR="003D1896">
        <w:t>екте, который готовится для того, чтобы обеспечивать жертвам пыток и жестокого обращения получение компенсаций</w:t>
      </w:r>
      <w:r w:rsidR="003D1896" w:rsidRPr="00042FE1">
        <w:t xml:space="preserve">. </w:t>
      </w:r>
      <w:r w:rsidR="003D1896">
        <w:t>Кроме</w:t>
      </w:r>
      <w:r w:rsidR="003D1896" w:rsidRPr="000A2639">
        <w:t xml:space="preserve"> </w:t>
      </w:r>
      <w:r w:rsidR="003D1896">
        <w:t>того</w:t>
      </w:r>
      <w:r w:rsidR="003D1896" w:rsidRPr="000A2639">
        <w:t xml:space="preserve">, </w:t>
      </w:r>
      <w:r w:rsidR="003D1896">
        <w:t>было</w:t>
      </w:r>
      <w:r w:rsidR="003D1896" w:rsidRPr="000A2639">
        <w:t xml:space="preserve"> </w:t>
      </w:r>
      <w:r w:rsidR="003D1896">
        <w:t>бы</w:t>
      </w:r>
      <w:r w:rsidR="003D1896" w:rsidRPr="000A2639">
        <w:t xml:space="preserve"> </w:t>
      </w:r>
      <w:r w:rsidR="003D1896">
        <w:t>полезно</w:t>
      </w:r>
      <w:r w:rsidR="003D1896" w:rsidRPr="000A2639">
        <w:t xml:space="preserve"> </w:t>
      </w:r>
      <w:r w:rsidR="003D1896">
        <w:t>узнать</w:t>
      </w:r>
      <w:r w:rsidR="003D1896" w:rsidRPr="000A2639">
        <w:t xml:space="preserve"> </w:t>
      </w:r>
      <w:r w:rsidR="003D1896">
        <w:t>о</w:t>
      </w:r>
      <w:r w:rsidR="003D1896" w:rsidRPr="000A2639">
        <w:t xml:space="preserve"> </w:t>
      </w:r>
      <w:r w:rsidR="003D1896">
        <w:t>каких</w:t>
      </w:r>
      <w:r w:rsidR="003D1896" w:rsidRPr="000A2639">
        <w:t>-</w:t>
      </w:r>
      <w:r w:rsidR="003D1896">
        <w:t>либо</w:t>
      </w:r>
      <w:r w:rsidR="003D1896" w:rsidRPr="000A2639">
        <w:t xml:space="preserve"> </w:t>
      </w:r>
      <w:r w:rsidR="003D1896">
        <w:t>делах</w:t>
      </w:r>
      <w:r w:rsidR="003D1896" w:rsidRPr="000A2639">
        <w:t xml:space="preserve">, </w:t>
      </w:r>
      <w:r w:rsidR="003D1896">
        <w:t>когда</w:t>
      </w:r>
      <w:r w:rsidR="003D1896" w:rsidRPr="000A2639">
        <w:t xml:space="preserve"> </w:t>
      </w:r>
      <w:r w:rsidR="003D1896">
        <w:t>жертвы</w:t>
      </w:r>
      <w:r w:rsidR="003D1896" w:rsidRPr="000A2639">
        <w:t xml:space="preserve"> </w:t>
      </w:r>
      <w:r w:rsidR="003D1896">
        <w:t>пыток</w:t>
      </w:r>
      <w:r w:rsidR="003D1896" w:rsidRPr="000A2639">
        <w:t xml:space="preserve"> </w:t>
      </w:r>
      <w:r w:rsidR="003D1896">
        <w:t>получили</w:t>
      </w:r>
      <w:r w:rsidR="003D1896" w:rsidRPr="000A2639">
        <w:t xml:space="preserve"> </w:t>
      </w:r>
      <w:r w:rsidR="003D1896">
        <w:t>компенсацию</w:t>
      </w:r>
      <w:r w:rsidR="003D1896" w:rsidRPr="000A2639">
        <w:t xml:space="preserve">, </w:t>
      </w:r>
      <w:r w:rsidR="003D1896">
        <w:t>и</w:t>
      </w:r>
      <w:r w:rsidR="003D1896" w:rsidRPr="000A2639">
        <w:t xml:space="preserve"> </w:t>
      </w:r>
      <w:r w:rsidR="003D1896">
        <w:t>иметь по</w:t>
      </w:r>
      <w:r w:rsidR="003D1896">
        <w:t>д</w:t>
      </w:r>
      <w:r w:rsidR="003D1896">
        <w:t>тверждение точности сообщений о том, что некоторые просители убежища б</w:t>
      </w:r>
      <w:r w:rsidR="003D1896">
        <w:t>ы</w:t>
      </w:r>
      <w:r w:rsidR="003D1896">
        <w:t>ли возвращены в Турцию, несмотря на тот факт, что их ходатайства о предо</w:t>
      </w:r>
      <w:r w:rsidR="003D1896">
        <w:t>с</w:t>
      </w:r>
      <w:r w:rsidR="003D1896">
        <w:t>тавлении убежища все еще находились на рассмотрении</w:t>
      </w:r>
      <w:r w:rsidR="003D1896" w:rsidRPr="000A2639">
        <w:t>.</w:t>
      </w:r>
    </w:p>
    <w:p w:rsidR="003D1896" w:rsidRPr="00A071F0" w:rsidRDefault="00DD4321" w:rsidP="00131A61">
      <w:pPr>
        <w:pStyle w:val="SingleTxtGR"/>
      </w:pPr>
      <w:r>
        <w:t>35.</w:t>
      </w:r>
      <w:r>
        <w:tab/>
      </w:r>
      <w:r w:rsidR="003D1896">
        <w:rPr>
          <w:b/>
        </w:rPr>
        <w:t>Г</w:t>
      </w:r>
      <w:r w:rsidR="003D1896" w:rsidRPr="00912361">
        <w:rPr>
          <w:b/>
        </w:rPr>
        <w:t>-</w:t>
      </w:r>
      <w:r w:rsidR="003D1896">
        <w:rPr>
          <w:b/>
        </w:rPr>
        <w:t>жа</w:t>
      </w:r>
      <w:r w:rsidR="003D1896" w:rsidRPr="00912361">
        <w:rPr>
          <w:b/>
        </w:rPr>
        <w:t xml:space="preserve"> </w:t>
      </w:r>
      <w:r w:rsidR="003D1896">
        <w:rPr>
          <w:b/>
        </w:rPr>
        <w:t>Бельмир</w:t>
      </w:r>
      <w:r w:rsidR="003D1896" w:rsidRPr="00912361">
        <w:t xml:space="preserve"> (</w:t>
      </w:r>
      <w:r w:rsidR="003D1896">
        <w:t>Докладчик</w:t>
      </w:r>
      <w:r w:rsidR="003D1896" w:rsidRPr="00912361">
        <w:t xml:space="preserve"> </w:t>
      </w:r>
      <w:r w:rsidR="003D1896">
        <w:t>по</w:t>
      </w:r>
      <w:r w:rsidR="003D1896" w:rsidRPr="00912361">
        <w:t xml:space="preserve"> </w:t>
      </w:r>
      <w:r w:rsidR="003D1896">
        <w:t>стране</w:t>
      </w:r>
      <w:r w:rsidR="003D1896" w:rsidRPr="00912361">
        <w:t xml:space="preserve">) </w:t>
      </w:r>
      <w:r w:rsidR="003D1896">
        <w:t>говорит</w:t>
      </w:r>
      <w:r w:rsidR="003D1896" w:rsidRPr="00912361">
        <w:t xml:space="preserve">, </w:t>
      </w:r>
      <w:r w:rsidR="003D1896">
        <w:t>что</w:t>
      </w:r>
      <w:r w:rsidR="003D1896" w:rsidRPr="00912361">
        <w:t xml:space="preserve"> </w:t>
      </w:r>
      <w:r w:rsidR="003D1896">
        <w:t>она</w:t>
      </w:r>
      <w:r w:rsidR="003D1896" w:rsidRPr="00912361">
        <w:t xml:space="preserve"> </w:t>
      </w:r>
      <w:r w:rsidR="003D1896">
        <w:t>хотела</w:t>
      </w:r>
      <w:r w:rsidR="003D1896" w:rsidRPr="00912361">
        <w:t xml:space="preserve"> </w:t>
      </w:r>
      <w:r w:rsidR="003D1896">
        <w:t>бы</w:t>
      </w:r>
      <w:r w:rsidR="003D1896" w:rsidRPr="00912361">
        <w:t xml:space="preserve"> </w:t>
      </w:r>
      <w:r w:rsidR="003D1896">
        <w:t>пол</w:t>
      </w:r>
      <w:r w:rsidR="003D1896">
        <w:t>у</w:t>
      </w:r>
      <w:r w:rsidR="003D1896">
        <w:t>чить</w:t>
      </w:r>
      <w:r w:rsidR="003D1896" w:rsidRPr="00912361">
        <w:t xml:space="preserve"> </w:t>
      </w:r>
      <w:r w:rsidR="003D1896">
        <w:t>разъяснения</w:t>
      </w:r>
      <w:r w:rsidR="003D1896" w:rsidRPr="00912361">
        <w:t xml:space="preserve"> </w:t>
      </w:r>
      <w:r w:rsidR="003D1896">
        <w:t>о</w:t>
      </w:r>
      <w:r w:rsidR="003D1896" w:rsidRPr="00912361">
        <w:t xml:space="preserve"> </w:t>
      </w:r>
      <w:r w:rsidR="003D1896">
        <w:t>статусе</w:t>
      </w:r>
      <w:r w:rsidR="003D1896" w:rsidRPr="00912361">
        <w:t xml:space="preserve"> </w:t>
      </w:r>
      <w:r w:rsidR="003D1896">
        <w:t>меньшинств</w:t>
      </w:r>
      <w:r w:rsidR="003D1896" w:rsidRPr="00912361">
        <w:t xml:space="preserve"> </w:t>
      </w:r>
      <w:r w:rsidR="003D1896">
        <w:t>в</w:t>
      </w:r>
      <w:r w:rsidR="003D1896" w:rsidRPr="00912361">
        <w:t xml:space="preserve"> </w:t>
      </w:r>
      <w:r w:rsidR="003D1896">
        <w:t>государстве</w:t>
      </w:r>
      <w:r w:rsidR="003D1896" w:rsidRPr="00912361">
        <w:t>-</w:t>
      </w:r>
      <w:r w:rsidR="003D1896">
        <w:t>участнике</w:t>
      </w:r>
      <w:r w:rsidR="003D1896" w:rsidRPr="00912361">
        <w:t xml:space="preserve"> </w:t>
      </w:r>
      <w:r w:rsidR="003D1896">
        <w:t>и узнать, ра</w:t>
      </w:r>
      <w:r w:rsidR="003D1896">
        <w:t>с</w:t>
      </w:r>
      <w:r w:rsidR="003D1896">
        <w:t>сматриваются ли их члены в качестве граждан Греции и, следовательно, как равные перед законом</w:t>
      </w:r>
      <w:r w:rsidR="003D1896" w:rsidRPr="00912361">
        <w:t xml:space="preserve">. </w:t>
      </w:r>
      <w:r w:rsidR="003D1896">
        <w:t>Учитывая</w:t>
      </w:r>
      <w:r w:rsidR="003D1896" w:rsidRPr="007633F6">
        <w:t xml:space="preserve"> </w:t>
      </w:r>
      <w:r w:rsidR="003D1896">
        <w:t>зачастую</w:t>
      </w:r>
      <w:r w:rsidR="003D1896" w:rsidRPr="007633F6">
        <w:t xml:space="preserve"> </w:t>
      </w:r>
      <w:r w:rsidR="003D1896">
        <w:t>неприязненное</w:t>
      </w:r>
      <w:r w:rsidR="003D1896" w:rsidRPr="007633F6">
        <w:t xml:space="preserve"> </w:t>
      </w:r>
      <w:r w:rsidR="003D1896">
        <w:t>отношение</w:t>
      </w:r>
      <w:r w:rsidR="003D1896" w:rsidRPr="007633F6">
        <w:t xml:space="preserve"> </w:t>
      </w:r>
      <w:r w:rsidR="003D1896">
        <w:t>к</w:t>
      </w:r>
      <w:r w:rsidR="003D1896" w:rsidRPr="007633F6">
        <w:t xml:space="preserve"> </w:t>
      </w:r>
      <w:r w:rsidR="003D1896">
        <w:t>членам</w:t>
      </w:r>
      <w:r w:rsidR="003D1896" w:rsidRPr="007633F6">
        <w:t xml:space="preserve"> </w:t>
      </w:r>
      <w:r w:rsidR="003D1896">
        <w:t>определенных</w:t>
      </w:r>
      <w:r w:rsidR="003D1896" w:rsidRPr="007633F6">
        <w:t xml:space="preserve"> </w:t>
      </w:r>
      <w:r w:rsidR="003D1896">
        <w:t>групп</w:t>
      </w:r>
      <w:r w:rsidR="003D1896" w:rsidRPr="007633F6">
        <w:t xml:space="preserve">, </w:t>
      </w:r>
      <w:r w:rsidR="003D1896">
        <w:t>таким</w:t>
      </w:r>
      <w:r w:rsidR="003D1896" w:rsidRPr="007633F6">
        <w:t xml:space="preserve"> </w:t>
      </w:r>
      <w:r w:rsidR="003D1896">
        <w:t>как</w:t>
      </w:r>
      <w:r w:rsidR="003D1896" w:rsidRPr="007633F6">
        <w:t xml:space="preserve"> </w:t>
      </w:r>
      <w:r w:rsidR="003D1896">
        <w:t>иммигранты</w:t>
      </w:r>
      <w:r w:rsidR="003D1896" w:rsidRPr="007633F6">
        <w:t xml:space="preserve"> </w:t>
      </w:r>
      <w:r w:rsidR="003D1896">
        <w:t>с неурегулированным статусом и содержащиеся под стражей лица, со стороны сотрудников полиции</w:t>
      </w:r>
      <w:r w:rsidR="003D1896" w:rsidRPr="007633F6">
        <w:t xml:space="preserve">, </w:t>
      </w:r>
      <w:r w:rsidR="003D1896">
        <w:t>г-жа Бел</w:t>
      </w:r>
      <w:r w:rsidR="003D1896">
        <w:t>ь</w:t>
      </w:r>
      <w:r w:rsidR="003D1896">
        <w:t>мир спрашивает, проходят ли последние надлежащую подготовку</w:t>
      </w:r>
      <w:r w:rsidR="003D1896" w:rsidRPr="007633F6">
        <w:t xml:space="preserve">. </w:t>
      </w:r>
      <w:r w:rsidR="003D1896">
        <w:t>Отмечая</w:t>
      </w:r>
      <w:r w:rsidR="003D1896" w:rsidRPr="00A71184">
        <w:t xml:space="preserve">, </w:t>
      </w:r>
      <w:r w:rsidR="003D1896">
        <w:t>что</w:t>
      </w:r>
      <w:r w:rsidR="003D1896" w:rsidRPr="00A71184">
        <w:t xml:space="preserve"> </w:t>
      </w:r>
      <w:r w:rsidR="003D1896">
        <w:t>суды</w:t>
      </w:r>
      <w:r w:rsidR="003D1896" w:rsidRPr="00A71184">
        <w:t xml:space="preserve">, </w:t>
      </w:r>
      <w:r w:rsidR="003D1896">
        <w:t>как</w:t>
      </w:r>
      <w:r w:rsidR="003D1896" w:rsidRPr="00A71184">
        <w:t xml:space="preserve"> </w:t>
      </w:r>
      <w:r w:rsidR="003D1896">
        <w:t>видно</w:t>
      </w:r>
      <w:r w:rsidR="003D1896" w:rsidRPr="00A71184">
        <w:t xml:space="preserve">, </w:t>
      </w:r>
      <w:r w:rsidR="003D1896">
        <w:t>относятся</w:t>
      </w:r>
      <w:r w:rsidR="003D1896" w:rsidRPr="00A71184">
        <w:t xml:space="preserve"> </w:t>
      </w:r>
      <w:r w:rsidR="003D1896">
        <w:t>к</w:t>
      </w:r>
      <w:r w:rsidR="003D1896" w:rsidRPr="00A71184">
        <w:t xml:space="preserve"> </w:t>
      </w:r>
      <w:r w:rsidR="003D1896">
        <w:t>сотрудникам</w:t>
      </w:r>
      <w:r w:rsidR="003D1896" w:rsidRPr="00A71184">
        <w:t xml:space="preserve"> </w:t>
      </w:r>
      <w:r w:rsidR="003D1896">
        <w:t>полиции</w:t>
      </w:r>
      <w:r w:rsidR="003D1896" w:rsidRPr="00A71184">
        <w:t xml:space="preserve"> </w:t>
      </w:r>
      <w:r w:rsidR="003D1896">
        <w:t>с</w:t>
      </w:r>
      <w:r w:rsidR="003D1896" w:rsidRPr="00A71184">
        <w:t xml:space="preserve"> </w:t>
      </w:r>
      <w:r w:rsidR="003D1896">
        <w:t>определенной</w:t>
      </w:r>
      <w:r w:rsidR="003D1896" w:rsidRPr="00A71184">
        <w:t xml:space="preserve"> </w:t>
      </w:r>
      <w:r w:rsidR="003D1896">
        <w:t>степенью</w:t>
      </w:r>
      <w:r w:rsidR="003D1896" w:rsidRPr="00A71184">
        <w:t xml:space="preserve"> </w:t>
      </w:r>
      <w:r w:rsidR="003D1896">
        <w:t>снисходительности</w:t>
      </w:r>
      <w:r w:rsidR="003D1896" w:rsidRPr="00A71184">
        <w:t>,</w:t>
      </w:r>
      <w:r w:rsidR="003D1896">
        <w:t xml:space="preserve"> она хотела бы знать, почему в настоящее время так мало сотрудников полиции, в отношении которых были поданы жалобы в связи с н</w:t>
      </w:r>
      <w:r w:rsidR="003D1896">
        <w:t>е</w:t>
      </w:r>
      <w:r w:rsidR="003D1896">
        <w:t>правомерными действиями, подвергаются преследованию или наказанию</w:t>
      </w:r>
      <w:r w:rsidR="003D1896" w:rsidRPr="003A29C0">
        <w:t xml:space="preserve">. </w:t>
      </w:r>
      <w:r w:rsidR="003D1896">
        <w:t>Она</w:t>
      </w:r>
      <w:r w:rsidR="003D1896" w:rsidRPr="00A071F0">
        <w:t xml:space="preserve"> </w:t>
      </w:r>
      <w:r w:rsidR="003D1896">
        <w:t>задается</w:t>
      </w:r>
      <w:r w:rsidR="003D1896" w:rsidRPr="00A071F0">
        <w:t xml:space="preserve"> </w:t>
      </w:r>
      <w:r w:rsidR="003D1896">
        <w:t>вопросом</w:t>
      </w:r>
      <w:r w:rsidR="003D1896" w:rsidRPr="00A071F0">
        <w:t xml:space="preserve">, </w:t>
      </w:r>
      <w:r w:rsidR="003D1896">
        <w:t>не пытаются ли судебные органы и полиция защищать и</w:t>
      </w:r>
      <w:r w:rsidR="003D1896">
        <w:t>н</w:t>
      </w:r>
      <w:r w:rsidR="003D1896">
        <w:t>тересы друг друга</w:t>
      </w:r>
      <w:r w:rsidR="003D1896" w:rsidRPr="00A071F0">
        <w:t>.</w:t>
      </w:r>
    </w:p>
    <w:p w:rsidR="003D1896" w:rsidRPr="00C9172C" w:rsidRDefault="00DD4321" w:rsidP="00131A61">
      <w:pPr>
        <w:pStyle w:val="SingleTxtGR"/>
      </w:pPr>
      <w:r>
        <w:t>36.</w:t>
      </w:r>
      <w:r>
        <w:tab/>
      </w:r>
      <w:r w:rsidR="003D1896">
        <w:t>Попытки</w:t>
      </w:r>
      <w:r w:rsidR="003D1896" w:rsidRPr="00A071F0">
        <w:t xml:space="preserve"> </w:t>
      </w:r>
      <w:r w:rsidR="003D1896">
        <w:t>модернизировать</w:t>
      </w:r>
      <w:r w:rsidR="003D1896" w:rsidRPr="00A071F0">
        <w:t xml:space="preserve"> </w:t>
      </w:r>
      <w:r w:rsidR="003D1896">
        <w:t>систему</w:t>
      </w:r>
      <w:r w:rsidR="003D1896" w:rsidRPr="00A071F0">
        <w:t xml:space="preserve"> </w:t>
      </w:r>
      <w:r w:rsidR="003D1896">
        <w:t>уголовного</w:t>
      </w:r>
      <w:r w:rsidR="003D1896" w:rsidRPr="00A071F0">
        <w:t xml:space="preserve"> </w:t>
      </w:r>
      <w:r w:rsidR="003D1896">
        <w:t>правосудия</w:t>
      </w:r>
      <w:r w:rsidR="003D1896" w:rsidRPr="00A071F0">
        <w:t xml:space="preserve"> </w:t>
      </w:r>
      <w:r w:rsidR="003D1896">
        <w:t>имеют</w:t>
      </w:r>
      <w:r w:rsidR="003D1896" w:rsidRPr="00A071F0">
        <w:t xml:space="preserve"> </w:t>
      </w:r>
      <w:r w:rsidR="003D1896">
        <w:t>мало</w:t>
      </w:r>
      <w:r w:rsidR="003D1896" w:rsidRPr="00A071F0">
        <w:t xml:space="preserve"> </w:t>
      </w:r>
      <w:r w:rsidR="003D1896">
        <w:t>шансов</w:t>
      </w:r>
      <w:r w:rsidR="003D1896" w:rsidRPr="00A071F0">
        <w:t xml:space="preserve"> </w:t>
      </w:r>
      <w:r w:rsidR="003D1896">
        <w:t>на</w:t>
      </w:r>
      <w:r w:rsidR="003D1896" w:rsidRPr="00A071F0">
        <w:t xml:space="preserve"> </w:t>
      </w:r>
      <w:r w:rsidR="003D1896">
        <w:t>успех</w:t>
      </w:r>
      <w:r w:rsidR="003D1896" w:rsidRPr="00A071F0">
        <w:t xml:space="preserve">, </w:t>
      </w:r>
      <w:r w:rsidR="003D1896">
        <w:t>если</w:t>
      </w:r>
      <w:r w:rsidR="003D1896" w:rsidRPr="00A071F0">
        <w:t xml:space="preserve"> </w:t>
      </w:r>
      <w:r w:rsidR="003D1896">
        <w:t>остальная часть системы правосудия продолжает плохо функционировать</w:t>
      </w:r>
      <w:r w:rsidR="003D1896" w:rsidRPr="00A071F0">
        <w:t xml:space="preserve">. </w:t>
      </w:r>
      <w:r w:rsidR="003D1896">
        <w:t>Усилия</w:t>
      </w:r>
      <w:r w:rsidR="003D1896" w:rsidRPr="00590AD4">
        <w:t xml:space="preserve"> </w:t>
      </w:r>
      <w:r w:rsidR="003D1896">
        <w:t>по</w:t>
      </w:r>
      <w:r w:rsidR="003D1896" w:rsidRPr="00590AD4">
        <w:t xml:space="preserve"> </w:t>
      </w:r>
      <w:r w:rsidR="003D1896">
        <w:t>уменьшению</w:t>
      </w:r>
      <w:r w:rsidR="003D1896" w:rsidRPr="00590AD4">
        <w:t xml:space="preserve"> </w:t>
      </w:r>
      <w:r w:rsidR="003D1896">
        <w:t>переполненности</w:t>
      </w:r>
      <w:r w:rsidR="003D1896" w:rsidRPr="00590AD4">
        <w:t xml:space="preserve"> </w:t>
      </w:r>
      <w:r w:rsidR="003D1896">
        <w:t>тюрем</w:t>
      </w:r>
      <w:r w:rsidR="003D1896" w:rsidRPr="00590AD4">
        <w:t xml:space="preserve"> </w:t>
      </w:r>
      <w:r w:rsidR="003D1896">
        <w:t>путем</w:t>
      </w:r>
      <w:r w:rsidR="003D1896" w:rsidRPr="00590AD4">
        <w:t xml:space="preserve"> </w:t>
      </w:r>
      <w:r w:rsidR="003D1896">
        <w:t>з</w:t>
      </w:r>
      <w:r w:rsidR="003D1896">
        <w:t>а</w:t>
      </w:r>
      <w:r w:rsidR="003D1896">
        <w:t>мены</w:t>
      </w:r>
      <w:r w:rsidR="003D1896" w:rsidRPr="00590AD4">
        <w:t xml:space="preserve"> </w:t>
      </w:r>
      <w:r w:rsidR="003D1896">
        <w:t>тюремного заключения штрафами не будут иметь большого эффекта, если осужденные, не способные заплатить эти штрафы, будут в таком случае подл</w:t>
      </w:r>
      <w:r w:rsidR="003D1896">
        <w:t>е</w:t>
      </w:r>
      <w:r w:rsidR="003D1896">
        <w:t>жать лишению свободы в рамках гражданского права</w:t>
      </w:r>
      <w:r w:rsidR="003D1896" w:rsidRPr="00590AD4">
        <w:t>.</w:t>
      </w:r>
      <w:r w:rsidR="003D1896">
        <w:t xml:space="preserve"> Отсутствие</w:t>
      </w:r>
      <w:r w:rsidR="003D1896" w:rsidRPr="00C9172C">
        <w:t xml:space="preserve"> </w:t>
      </w:r>
      <w:r w:rsidR="003D1896">
        <w:t>беспристр</w:t>
      </w:r>
      <w:r w:rsidR="003D1896">
        <w:t>а</w:t>
      </w:r>
      <w:r w:rsidR="003D1896">
        <w:t>стного</w:t>
      </w:r>
      <w:r w:rsidR="003D1896" w:rsidRPr="00C9172C">
        <w:t xml:space="preserve"> </w:t>
      </w:r>
      <w:r w:rsidR="003D1896">
        <w:t>механизма</w:t>
      </w:r>
      <w:r w:rsidR="003D1896" w:rsidRPr="00C9172C">
        <w:t xml:space="preserve"> </w:t>
      </w:r>
      <w:r w:rsidR="003D1896">
        <w:t>для подачи жалоб о пытках как гражданами Греции, так и иностра</w:t>
      </w:r>
      <w:r w:rsidR="003D1896">
        <w:t>н</w:t>
      </w:r>
      <w:r w:rsidR="003D1896">
        <w:t>цами затрудняет им доступ к правосудию</w:t>
      </w:r>
      <w:r w:rsidR="003D1896" w:rsidRPr="00C9172C">
        <w:t>.</w:t>
      </w:r>
    </w:p>
    <w:p w:rsidR="003D1896" w:rsidRPr="002C4B37" w:rsidRDefault="00DD4321" w:rsidP="00131A61">
      <w:pPr>
        <w:pStyle w:val="SingleTxtGR"/>
      </w:pPr>
      <w:r>
        <w:t>37.</w:t>
      </w:r>
      <w:r>
        <w:tab/>
      </w:r>
      <w:r w:rsidR="003D1896">
        <w:t>Для ювенальной юстиции также характерны существенные недостатки</w:t>
      </w:r>
      <w:r w:rsidR="003D1896" w:rsidRPr="00926304">
        <w:t xml:space="preserve">. </w:t>
      </w:r>
      <w:r w:rsidR="003D1896">
        <w:t>Тот факт, что несовершеннолетние содержатся только в специальных центрах содержания под стражей для несовершеннолетних и что максимальный срок тюремного заключения в 20 лет не применяется к ним, не является достато</w:t>
      </w:r>
      <w:r w:rsidR="003D1896">
        <w:t>ч</w:t>
      </w:r>
      <w:r w:rsidR="003D1896">
        <w:t>ным показателем</w:t>
      </w:r>
      <w:r w:rsidR="003D1896" w:rsidRPr="00A600F8">
        <w:t xml:space="preserve">. </w:t>
      </w:r>
      <w:r w:rsidR="003D1896">
        <w:t>Несопровождаемые</w:t>
      </w:r>
      <w:r w:rsidR="003D1896" w:rsidRPr="000F46C9">
        <w:t xml:space="preserve"> </w:t>
      </w:r>
      <w:r w:rsidR="003D1896">
        <w:t>несовершеннолетние</w:t>
      </w:r>
      <w:r w:rsidR="003D1896" w:rsidRPr="000F46C9">
        <w:t xml:space="preserve"> </w:t>
      </w:r>
      <w:r w:rsidR="003D1896">
        <w:t>иммигранты</w:t>
      </w:r>
      <w:r w:rsidR="003D1896" w:rsidRPr="000F46C9">
        <w:t xml:space="preserve"> </w:t>
      </w:r>
      <w:r w:rsidR="003D1896">
        <w:t>исп</w:t>
      </w:r>
      <w:r w:rsidR="003D1896">
        <w:t>ы</w:t>
      </w:r>
      <w:r w:rsidR="003D1896">
        <w:t>тывают трудности в получении доступа к правосудию</w:t>
      </w:r>
      <w:r w:rsidR="003D1896" w:rsidRPr="000F46C9">
        <w:t xml:space="preserve">. </w:t>
      </w:r>
      <w:r w:rsidR="003D1896">
        <w:t>Она</w:t>
      </w:r>
      <w:r w:rsidR="003D1896" w:rsidRPr="002C4B37">
        <w:t xml:space="preserve"> </w:t>
      </w:r>
      <w:r w:rsidR="003D1896">
        <w:t>также</w:t>
      </w:r>
      <w:r w:rsidR="003D1896" w:rsidRPr="002C4B37">
        <w:t xml:space="preserve"> </w:t>
      </w:r>
      <w:r w:rsidR="003D1896">
        <w:t>выражает</w:t>
      </w:r>
      <w:r w:rsidR="003D1896" w:rsidRPr="002C4B37">
        <w:t xml:space="preserve"> </w:t>
      </w:r>
      <w:r w:rsidR="003D1896">
        <w:t>обеспокоенность</w:t>
      </w:r>
      <w:r w:rsidR="003D1896" w:rsidRPr="002C4B37">
        <w:t xml:space="preserve"> </w:t>
      </w:r>
      <w:r w:rsidR="003D1896">
        <w:t>отношением</w:t>
      </w:r>
      <w:r w:rsidR="003D1896" w:rsidRPr="002C4B37">
        <w:t xml:space="preserve">, </w:t>
      </w:r>
      <w:r w:rsidR="003D1896">
        <w:t>которое</w:t>
      </w:r>
      <w:r w:rsidR="003D1896" w:rsidRPr="002C4B37">
        <w:t xml:space="preserve"> </w:t>
      </w:r>
      <w:r w:rsidR="003D1896">
        <w:t>испытывают на себе несовершенноле</w:t>
      </w:r>
      <w:r w:rsidR="003D1896">
        <w:t>т</w:t>
      </w:r>
      <w:r w:rsidR="003D1896">
        <w:t>ние, ставшие жертвами торговли людьми, особенно те, которые подвергались сексуальной эксплуатации</w:t>
      </w:r>
      <w:r w:rsidR="003D1896" w:rsidRPr="002C4B37">
        <w:t>.</w:t>
      </w:r>
    </w:p>
    <w:p w:rsidR="003D1896" w:rsidRPr="007F034A" w:rsidRDefault="00DD4321" w:rsidP="00131A61">
      <w:pPr>
        <w:pStyle w:val="SingleTxtGR"/>
      </w:pPr>
      <w:r>
        <w:t>38.</w:t>
      </w:r>
      <w:r>
        <w:tab/>
      </w:r>
      <w:r w:rsidR="003D1896">
        <w:rPr>
          <w:b/>
        </w:rPr>
        <w:t>Г</w:t>
      </w:r>
      <w:r w:rsidR="003D1896" w:rsidRPr="00E6219D">
        <w:rPr>
          <w:b/>
        </w:rPr>
        <w:t>-</w:t>
      </w:r>
      <w:r w:rsidR="003D1896" w:rsidRPr="000120B1">
        <w:rPr>
          <w:b/>
        </w:rPr>
        <w:t>н</w:t>
      </w:r>
      <w:r w:rsidR="003D1896" w:rsidRPr="00E6219D">
        <w:rPr>
          <w:b/>
        </w:rPr>
        <w:t xml:space="preserve"> </w:t>
      </w:r>
      <w:r w:rsidR="003D1896" w:rsidRPr="000120B1">
        <w:rPr>
          <w:b/>
        </w:rPr>
        <w:t>Тугуши</w:t>
      </w:r>
      <w:r w:rsidR="003D1896" w:rsidRPr="00E6219D">
        <w:t xml:space="preserve"> </w:t>
      </w:r>
      <w:r w:rsidR="003D1896">
        <w:t>говорит</w:t>
      </w:r>
      <w:r w:rsidR="003D1896" w:rsidRPr="00E6219D">
        <w:t xml:space="preserve">, </w:t>
      </w:r>
      <w:r w:rsidR="003D1896">
        <w:t>что</w:t>
      </w:r>
      <w:r w:rsidR="003D1896" w:rsidRPr="00E6219D">
        <w:t xml:space="preserve"> </w:t>
      </w:r>
      <w:r w:rsidR="003D1896">
        <w:t>он</w:t>
      </w:r>
      <w:r w:rsidR="003D1896" w:rsidRPr="00E6219D">
        <w:t xml:space="preserve"> </w:t>
      </w:r>
      <w:r w:rsidR="003D1896">
        <w:t>хотел</w:t>
      </w:r>
      <w:r w:rsidR="003D1896" w:rsidRPr="00E6219D">
        <w:t xml:space="preserve"> </w:t>
      </w:r>
      <w:r w:rsidR="003D1896">
        <w:t>бы</w:t>
      </w:r>
      <w:r w:rsidR="003D1896" w:rsidRPr="00E6219D">
        <w:t xml:space="preserve"> </w:t>
      </w:r>
      <w:r w:rsidR="003D1896">
        <w:t>знать</w:t>
      </w:r>
      <w:r w:rsidR="003D1896" w:rsidRPr="00E6219D">
        <w:t xml:space="preserve">, </w:t>
      </w:r>
      <w:r w:rsidR="003D1896">
        <w:t>предпринимались</w:t>
      </w:r>
      <w:r w:rsidR="003D1896" w:rsidRPr="00E6219D">
        <w:t xml:space="preserve"> </w:t>
      </w:r>
      <w:r w:rsidR="003D1896">
        <w:t>ли</w:t>
      </w:r>
      <w:r w:rsidR="003D1896" w:rsidRPr="00E6219D">
        <w:t xml:space="preserve"> </w:t>
      </w:r>
      <w:r w:rsidR="003D1896">
        <w:t>в</w:t>
      </w:r>
      <w:r w:rsidR="003D1896" w:rsidRPr="00E6219D">
        <w:t xml:space="preserve"> 2011 </w:t>
      </w:r>
      <w:r w:rsidR="003D1896">
        <w:t>году</w:t>
      </w:r>
      <w:r w:rsidR="003D1896" w:rsidRPr="00E6219D">
        <w:t xml:space="preserve"> </w:t>
      </w:r>
      <w:r w:rsidR="003D1896">
        <w:t>усилия по улучшению условий содержания в центрах по приему мигра</w:t>
      </w:r>
      <w:r w:rsidR="003D1896">
        <w:t>н</w:t>
      </w:r>
      <w:r w:rsidR="003D1896">
        <w:t>тов и на пограничных постах в регионе Эврос</w:t>
      </w:r>
      <w:r w:rsidR="003D1896" w:rsidRPr="00E6219D">
        <w:t xml:space="preserve">. </w:t>
      </w:r>
      <w:r w:rsidR="003D1896">
        <w:t>Он</w:t>
      </w:r>
      <w:r w:rsidR="003D1896" w:rsidRPr="00C8796E">
        <w:t xml:space="preserve"> </w:t>
      </w:r>
      <w:r w:rsidR="003D1896">
        <w:t>также</w:t>
      </w:r>
      <w:r w:rsidR="003D1896" w:rsidRPr="00C8796E">
        <w:t xml:space="preserve"> </w:t>
      </w:r>
      <w:r w:rsidR="003D1896">
        <w:t>спрашивает</w:t>
      </w:r>
      <w:r w:rsidR="003D1896" w:rsidRPr="00C8796E">
        <w:t xml:space="preserve">, </w:t>
      </w:r>
      <w:r w:rsidR="003D1896">
        <w:t>был</w:t>
      </w:r>
      <w:r w:rsidR="003D1896" w:rsidRPr="00C8796E">
        <w:t xml:space="preserve"> </w:t>
      </w:r>
      <w:r w:rsidR="003D1896">
        <w:t>ли</w:t>
      </w:r>
      <w:r w:rsidR="003D1896" w:rsidRPr="00C8796E">
        <w:t xml:space="preserve"> </w:t>
      </w:r>
      <w:r w:rsidR="003D1896">
        <w:t>вновь</w:t>
      </w:r>
      <w:r w:rsidR="003D1896" w:rsidRPr="00C8796E">
        <w:t xml:space="preserve"> </w:t>
      </w:r>
      <w:r w:rsidR="003D1896">
        <w:t>открыт</w:t>
      </w:r>
      <w:r w:rsidR="003D1896" w:rsidRPr="00C8796E">
        <w:t xml:space="preserve"> </w:t>
      </w:r>
      <w:r w:rsidR="003D1896">
        <w:t>Специальный центр по размещению иностранцев в Лаконии</w:t>
      </w:r>
      <w:r w:rsidR="003D1896" w:rsidRPr="00C8796E">
        <w:t xml:space="preserve">. </w:t>
      </w:r>
      <w:r w:rsidR="003D1896">
        <w:t>Он</w:t>
      </w:r>
      <w:r w:rsidR="003D1896" w:rsidRPr="00444108">
        <w:t xml:space="preserve"> </w:t>
      </w:r>
      <w:r w:rsidR="003D1896">
        <w:t>хотел</w:t>
      </w:r>
      <w:r w:rsidR="003D1896" w:rsidRPr="00444108">
        <w:t xml:space="preserve"> </w:t>
      </w:r>
      <w:r w:rsidR="003D1896">
        <w:t>бы</w:t>
      </w:r>
      <w:r w:rsidR="003D1896" w:rsidRPr="00444108">
        <w:t xml:space="preserve"> </w:t>
      </w:r>
      <w:r w:rsidR="003D1896">
        <w:t>знать</w:t>
      </w:r>
      <w:r w:rsidR="003D1896" w:rsidRPr="00444108">
        <w:t xml:space="preserve">, </w:t>
      </w:r>
      <w:r w:rsidR="003D1896">
        <w:t>какие</w:t>
      </w:r>
      <w:r w:rsidR="003D1896" w:rsidRPr="00444108">
        <w:t xml:space="preserve"> </w:t>
      </w:r>
      <w:r w:rsidR="003D1896">
        <w:t>были</w:t>
      </w:r>
      <w:r w:rsidR="003D1896" w:rsidRPr="00444108">
        <w:t xml:space="preserve"> </w:t>
      </w:r>
      <w:r w:rsidR="003D1896">
        <w:t>приняты</w:t>
      </w:r>
      <w:r w:rsidR="003D1896" w:rsidRPr="00444108">
        <w:t xml:space="preserve"> </w:t>
      </w:r>
      <w:r w:rsidR="003D1896">
        <w:t>меры</w:t>
      </w:r>
      <w:r w:rsidR="003D1896" w:rsidRPr="00444108">
        <w:t xml:space="preserve"> </w:t>
      </w:r>
      <w:r w:rsidR="003D1896">
        <w:t>по</w:t>
      </w:r>
      <w:r w:rsidR="003D1896" w:rsidRPr="00444108">
        <w:t xml:space="preserve"> </w:t>
      </w:r>
      <w:r w:rsidR="003D1896">
        <w:t>увеличению</w:t>
      </w:r>
      <w:r w:rsidR="003D1896" w:rsidRPr="00444108">
        <w:t xml:space="preserve"> </w:t>
      </w:r>
      <w:r w:rsidR="003D1896">
        <w:t>финансирования</w:t>
      </w:r>
      <w:r w:rsidR="003D1896" w:rsidRPr="00444108">
        <w:t xml:space="preserve"> </w:t>
      </w:r>
      <w:r w:rsidR="003D1896">
        <w:t>т</w:t>
      </w:r>
      <w:r w:rsidR="003D1896">
        <w:t>ю</w:t>
      </w:r>
      <w:r w:rsidR="003D1896">
        <w:t>рем</w:t>
      </w:r>
      <w:r w:rsidR="003D1896" w:rsidRPr="00444108">
        <w:t xml:space="preserve"> </w:t>
      </w:r>
      <w:r w:rsidR="003D1896">
        <w:t>и</w:t>
      </w:r>
      <w:r w:rsidR="003D1896" w:rsidRPr="00444108">
        <w:t xml:space="preserve"> </w:t>
      </w:r>
      <w:r w:rsidR="003D1896">
        <w:t>численности</w:t>
      </w:r>
      <w:r w:rsidR="003D1896" w:rsidRPr="00444108">
        <w:t xml:space="preserve"> </w:t>
      </w:r>
      <w:r w:rsidR="003D1896">
        <w:t>их персонала</w:t>
      </w:r>
      <w:r w:rsidR="003D1896" w:rsidRPr="00444108">
        <w:t xml:space="preserve">. </w:t>
      </w:r>
      <w:r w:rsidR="003D1896">
        <w:t>Он также спрашивает, было ли проведено ра</w:t>
      </w:r>
      <w:r w:rsidR="003D1896">
        <w:t>с</w:t>
      </w:r>
      <w:r w:rsidR="003D1896">
        <w:t xml:space="preserve">следование нападения на Панайота Димитраса </w:t>
      </w:r>
      <w:r w:rsidR="003D1896" w:rsidRPr="007F034A">
        <w:t>(</w:t>
      </w:r>
      <w:r w:rsidR="003D1896">
        <w:t>Греческая</w:t>
      </w:r>
      <w:r w:rsidR="003D1896" w:rsidRPr="007F034A">
        <w:t xml:space="preserve"> </w:t>
      </w:r>
      <w:r w:rsidR="003D1896">
        <w:t>группа</w:t>
      </w:r>
      <w:r w:rsidR="003D1896" w:rsidRPr="007F034A">
        <w:t xml:space="preserve"> </w:t>
      </w:r>
      <w:r w:rsidR="003D1896">
        <w:t>по</w:t>
      </w:r>
      <w:r w:rsidR="003D1896" w:rsidRPr="007F034A">
        <w:t xml:space="preserve"> </w:t>
      </w:r>
      <w:r w:rsidR="003D1896">
        <w:t>наблюд</w:t>
      </w:r>
      <w:r w:rsidR="003D1896">
        <w:t>е</w:t>
      </w:r>
      <w:r w:rsidR="003D1896">
        <w:t>нию</w:t>
      </w:r>
      <w:r w:rsidR="003D1896" w:rsidRPr="007F034A">
        <w:t xml:space="preserve"> </w:t>
      </w:r>
      <w:r w:rsidR="003D1896">
        <w:t>за</w:t>
      </w:r>
      <w:r w:rsidR="003D1896" w:rsidRPr="007F034A">
        <w:t xml:space="preserve"> </w:t>
      </w:r>
      <w:r w:rsidR="003D1896">
        <w:t>выполнением</w:t>
      </w:r>
      <w:r w:rsidR="003D1896" w:rsidRPr="007F034A">
        <w:t xml:space="preserve"> </w:t>
      </w:r>
      <w:r w:rsidR="003D1896">
        <w:t>Хельсин</w:t>
      </w:r>
      <w:r w:rsidR="006A534F">
        <w:t>к</w:t>
      </w:r>
      <w:r w:rsidR="003D1896">
        <w:t>ских</w:t>
      </w:r>
      <w:r w:rsidR="003D1896" w:rsidRPr="007F034A">
        <w:t xml:space="preserve"> </w:t>
      </w:r>
      <w:r w:rsidR="003D1896">
        <w:t>соглашений</w:t>
      </w:r>
      <w:r w:rsidR="003D1896" w:rsidRPr="007F034A">
        <w:t xml:space="preserve">) </w:t>
      </w:r>
      <w:r w:rsidR="003D1896">
        <w:t xml:space="preserve">и адвоката Танассиса Тартиса во время судебного заседания </w:t>
      </w:r>
      <w:r w:rsidR="003D1896" w:rsidRPr="007F034A">
        <w:t xml:space="preserve">16 </w:t>
      </w:r>
      <w:r w:rsidR="003D1896">
        <w:t>декабря</w:t>
      </w:r>
      <w:r w:rsidR="003D1896" w:rsidRPr="007F034A">
        <w:t xml:space="preserve"> 2011</w:t>
      </w:r>
      <w:r w:rsidR="003D1896">
        <w:t xml:space="preserve"> года</w:t>
      </w:r>
      <w:r w:rsidR="003D1896" w:rsidRPr="007F034A">
        <w:t>,</w:t>
      </w:r>
      <w:r w:rsidR="003D1896">
        <w:t xml:space="preserve"> и если да, то были ли в</w:t>
      </w:r>
      <w:r w:rsidR="003D1896">
        <w:t>и</w:t>
      </w:r>
      <w:r w:rsidR="003D1896">
        <w:t>новные пр</w:t>
      </w:r>
      <w:r w:rsidR="003D1896">
        <w:t>и</w:t>
      </w:r>
      <w:r w:rsidR="003D1896">
        <w:t>влечены к ответственности</w:t>
      </w:r>
      <w:r w:rsidR="003D1896" w:rsidRPr="007F034A">
        <w:t>.</w:t>
      </w:r>
    </w:p>
    <w:p w:rsidR="003D1896" w:rsidRPr="002E679D" w:rsidRDefault="00DD4321" w:rsidP="00131A61">
      <w:pPr>
        <w:pStyle w:val="SingleTxtGR"/>
      </w:pPr>
      <w:r>
        <w:t>39.</w:t>
      </w:r>
      <w:r>
        <w:tab/>
      </w:r>
      <w:r w:rsidR="003D1896">
        <w:rPr>
          <w:b/>
        </w:rPr>
        <w:t>Г</w:t>
      </w:r>
      <w:r w:rsidR="003D1896" w:rsidRPr="00A34395">
        <w:rPr>
          <w:b/>
        </w:rPr>
        <w:t>-</w:t>
      </w:r>
      <w:r w:rsidR="003D1896">
        <w:rPr>
          <w:b/>
        </w:rPr>
        <w:t>н</w:t>
      </w:r>
      <w:r w:rsidR="003D1896" w:rsidRPr="00A34395">
        <w:rPr>
          <w:b/>
        </w:rPr>
        <w:t xml:space="preserve"> </w:t>
      </w:r>
      <w:r w:rsidR="003D1896">
        <w:rPr>
          <w:b/>
        </w:rPr>
        <w:t>Бруни</w:t>
      </w:r>
      <w:r w:rsidR="003D1896" w:rsidRPr="00A34395">
        <w:t xml:space="preserve"> </w:t>
      </w:r>
      <w:r w:rsidR="003D1896">
        <w:t>просит</w:t>
      </w:r>
      <w:r w:rsidR="003D1896" w:rsidRPr="00A34395">
        <w:t xml:space="preserve"> </w:t>
      </w:r>
      <w:r w:rsidR="003D1896">
        <w:t>представить</w:t>
      </w:r>
      <w:r w:rsidR="003D1896" w:rsidRPr="00A34395">
        <w:t xml:space="preserve"> </w:t>
      </w:r>
      <w:r w:rsidR="003D1896">
        <w:t>более</w:t>
      </w:r>
      <w:r w:rsidR="003D1896" w:rsidRPr="00A34395">
        <w:t xml:space="preserve"> </w:t>
      </w:r>
      <w:r w:rsidR="003D1896">
        <w:t>подробную</w:t>
      </w:r>
      <w:r w:rsidR="003D1896" w:rsidRPr="00A34395">
        <w:t xml:space="preserve"> </w:t>
      </w:r>
      <w:r w:rsidR="003D1896">
        <w:t>информацию</w:t>
      </w:r>
      <w:r w:rsidR="003D1896" w:rsidRPr="00A34395">
        <w:t xml:space="preserve"> </w:t>
      </w:r>
      <w:r w:rsidR="003D1896">
        <w:t>о</w:t>
      </w:r>
      <w:r w:rsidR="003D1896" w:rsidRPr="00A34395">
        <w:t xml:space="preserve"> </w:t>
      </w:r>
      <w:r w:rsidR="003D1896">
        <w:t>ныне</w:t>
      </w:r>
      <w:r w:rsidR="003D1896">
        <w:t>ш</w:t>
      </w:r>
      <w:r w:rsidR="003D1896">
        <w:t>нем</w:t>
      </w:r>
      <w:r w:rsidR="003D1896" w:rsidRPr="00A34395">
        <w:t xml:space="preserve"> </w:t>
      </w:r>
      <w:r w:rsidR="003D1896">
        <w:t>числе</w:t>
      </w:r>
      <w:r w:rsidR="003D1896" w:rsidRPr="00A34395">
        <w:t xml:space="preserve"> </w:t>
      </w:r>
      <w:r w:rsidR="003D1896">
        <w:t>лиц</w:t>
      </w:r>
      <w:r w:rsidR="003D1896" w:rsidRPr="00A34395">
        <w:t xml:space="preserve">, </w:t>
      </w:r>
      <w:r w:rsidR="003D1896">
        <w:t>содержащихся</w:t>
      </w:r>
      <w:r w:rsidR="003D1896" w:rsidRPr="00A34395">
        <w:t xml:space="preserve"> </w:t>
      </w:r>
      <w:r w:rsidR="003D1896">
        <w:t>в специальных центрах по размещению ин</w:t>
      </w:r>
      <w:r w:rsidR="003D1896">
        <w:t>о</w:t>
      </w:r>
      <w:r w:rsidR="003D1896">
        <w:t>странцев,</w:t>
      </w:r>
      <w:r w:rsidR="003D1896" w:rsidRPr="00A34395">
        <w:t xml:space="preserve"> </w:t>
      </w:r>
      <w:r w:rsidR="003D1896">
        <w:t>и о сопоставимости этого количества с их официальной пропускной способн</w:t>
      </w:r>
      <w:r w:rsidR="003D1896">
        <w:t>о</w:t>
      </w:r>
      <w:r w:rsidR="003D1896">
        <w:t>стью, а также об условиях их содержания</w:t>
      </w:r>
      <w:r w:rsidR="003D1896" w:rsidRPr="00A34395">
        <w:t xml:space="preserve">. </w:t>
      </w:r>
      <w:r w:rsidR="003D1896">
        <w:t>Он</w:t>
      </w:r>
      <w:r w:rsidR="003D1896" w:rsidRPr="002E679D">
        <w:t xml:space="preserve"> </w:t>
      </w:r>
      <w:r w:rsidR="003D1896">
        <w:t>обеспокоен</w:t>
      </w:r>
      <w:r w:rsidR="003D1896" w:rsidRPr="002E679D">
        <w:t xml:space="preserve"> </w:t>
      </w:r>
      <w:r w:rsidR="003D1896">
        <w:t>заявлениями</w:t>
      </w:r>
      <w:r w:rsidR="003D1896" w:rsidRPr="002E679D">
        <w:t xml:space="preserve"> </w:t>
      </w:r>
      <w:r w:rsidR="003D1896">
        <w:t>государства</w:t>
      </w:r>
      <w:r w:rsidR="003D1896" w:rsidRPr="002E679D">
        <w:t>-</w:t>
      </w:r>
      <w:r w:rsidR="003D1896">
        <w:t>участника</w:t>
      </w:r>
      <w:r w:rsidR="003D1896" w:rsidRPr="002E679D">
        <w:t xml:space="preserve"> </w:t>
      </w:r>
      <w:r w:rsidR="003D1896">
        <w:t>в</w:t>
      </w:r>
      <w:r w:rsidR="003D1896" w:rsidRPr="002E679D">
        <w:t xml:space="preserve"> </w:t>
      </w:r>
      <w:r w:rsidR="003D1896">
        <w:t>о</w:t>
      </w:r>
      <w:r w:rsidR="003D1896" w:rsidRPr="002E679D">
        <w:t>бъединенн</w:t>
      </w:r>
      <w:r w:rsidR="003D1896">
        <w:t>ых пятом</w:t>
      </w:r>
      <w:r w:rsidR="003D1896" w:rsidRPr="002E679D">
        <w:t xml:space="preserve"> и шесто</w:t>
      </w:r>
      <w:r w:rsidR="003D1896">
        <w:t>м</w:t>
      </w:r>
      <w:r w:rsidR="003D1896" w:rsidRPr="002E679D">
        <w:t xml:space="preserve"> периодически</w:t>
      </w:r>
      <w:r w:rsidR="003D1896">
        <w:t>х</w:t>
      </w:r>
      <w:r w:rsidR="003D1896" w:rsidRPr="002E679D">
        <w:t xml:space="preserve"> докл</w:t>
      </w:r>
      <w:r w:rsidR="003D1896" w:rsidRPr="002E679D">
        <w:t>а</w:t>
      </w:r>
      <w:r w:rsidR="003D1896" w:rsidRPr="002E679D">
        <w:t>д</w:t>
      </w:r>
      <w:r w:rsidR="003D1896">
        <w:t>ах о</w:t>
      </w:r>
      <w:r w:rsidR="003D1896" w:rsidRPr="002E679D">
        <w:t xml:space="preserve"> </w:t>
      </w:r>
      <w:r w:rsidR="003D1896">
        <w:t>неотложной необходимости строительства дополнительных центров вр</w:t>
      </w:r>
      <w:r w:rsidR="003D1896">
        <w:t>е</w:t>
      </w:r>
      <w:r w:rsidR="003D1896">
        <w:t>менного содержания</w:t>
      </w:r>
      <w:r w:rsidR="003D1896" w:rsidRPr="002E679D">
        <w:t>.</w:t>
      </w:r>
    </w:p>
    <w:p w:rsidR="003D1896" w:rsidRPr="005010AC" w:rsidRDefault="00DD4321" w:rsidP="00131A61">
      <w:pPr>
        <w:pStyle w:val="SingleTxtGR"/>
      </w:pPr>
      <w:r>
        <w:t>40.</w:t>
      </w:r>
      <w:r>
        <w:tab/>
      </w:r>
      <w:r w:rsidR="003D1896">
        <w:t>Условия</w:t>
      </w:r>
      <w:r w:rsidR="003D1896" w:rsidRPr="009146B6">
        <w:t xml:space="preserve"> </w:t>
      </w:r>
      <w:r w:rsidR="003D1896">
        <w:t>содержания</w:t>
      </w:r>
      <w:r w:rsidR="003D1896" w:rsidRPr="009146B6">
        <w:t xml:space="preserve"> </w:t>
      </w:r>
      <w:r w:rsidR="003D1896">
        <w:t>под</w:t>
      </w:r>
      <w:r w:rsidR="003D1896" w:rsidRPr="009146B6">
        <w:t xml:space="preserve"> </w:t>
      </w:r>
      <w:r w:rsidR="003D1896">
        <w:t>стражей</w:t>
      </w:r>
      <w:r w:rsidR="003D1896" w:rsidRPr="009146B6">
        <w:t xml:space="preserve"> </w:t>
      </w:r>
      <w:r w:rsidR="003D1896">
        <w:t>в</w:t>
      </w:r>
      <w:r w:rsidR="003D1896" w:rsidRPr="009146B6">
        <w:t xml:space="preserve"> </w:t>
      </w:r>
      <w:r w:rsidR="003D1896">
        <w:t>Греции</w:t>
      </w:r>
      <w:r w:rsidR="003D1896" w:rsidRPr="009146B6">
        <w:t xml:space="preserve"> </w:t>
      </w:r>
      <w:r w:rsidR="003D1896">
        <w:t>за</w:t>
      </w:r>
      <w:r w:rsidR="003D1896" w:rsidRPr="009146B6">
        <w:t xml:space="preserve"> </w:t>
      </w:r>
      <w:r w:rsidR="003D1896">
        <w:t>последние</w:t>
      </w:r>
      <w:r w:rsidR="003D1896" w:rsidRPr="009146B6">
        <w:t xml:space="preserve"> </w:t>
      </w:r>
      <w:r w:rsidR="003D1896">
        <w:t>годы</w:t>
      </w:r>
      <w:r w:rsidR="003D1896" w:rsidRPr="009146B6">
        <w:t xml:space="preserve"> </w:t>
      </w:r>
      <w:r w:rsidR="003D1896">
        <w:t>ухудш</w:t>
      </w:r>
      <w:r w:rsidR="003D1896">
        <w:t>и</w:t>
      </w:r>
      <w:r w:rsidR="003D1896">
        <w:t>лись</w:t>
      </w:r>
      <w:r w:rsidR="003D1896" w:rsidRPr="009146B6">
        <w:t xml:space="preserve"> </w:t>
      </w:r>
      <w:r w:rsidR="003D1896">
        <w:t>настолько</w:t>
      </w:r>
      <w:r w:rsidR="003D1896" w:rsidRPr="009146B6">
        <w:t xml:space="preserve">, </w:t>
      </w:r>
      <w:r w:rsidR="003D1896">
        <w:t>что</w:t>
      </w:r>
      <w:r w:rsidR="003D1896" w:rsidRPr="009146B6">
        <w:t xml:space="preserve"> </w:t>
      </w:r>
      <w:r w:rsidR="003D1896">
        <w:t>Европейский</w:t>
      </w:r>
      <w:r w:rsidR="003D1896" w:rsidRPr="009146B6">
        <w:t xml:space="preserve"> </w:t>
      </w:r>
      <w:r w:rsidR="003D1896">
        <w:t>комитет</w:t>
      </w:r>
      <w:r w:rsidR="003D1896" w:rsidRPr="009146B6">
        <w:t xml:space="preserve"> </w:t>
      </w:r>
      <w:r w:rsidR="003D1896">
        <w:t>по</w:t>
      </w:r>
      <w:r w:rsidR="003D1896" w:rsidRPr="009146B6">
        <w:t xml:space="preserve"> </w:t>
      </w:r>
      <w:r w:rsidR="003D1896">
        <w:t>предупреждению</w:t>
      </w:r>
      <w:r w:rsidR="003D1896" w:rsidRPr="009146B6">
        <w:t xml:space="preserve"> </w:t>
      </w:r>
      <w:r w:rsidR="003D1896">
        <w:t>пыток</w:t>
      </w:r>
      <w:r w:rsidR="003D1896" w:rsidRPr="009146B6">
        <w:t xml:space="preserve"> </w:t>
      </w:r>
      <w:r w:rsidR="003D1896">
        <w:t>в</w:t>
      </w:r>
      <w:r w:rsidR="003D1896" w:rsidRPr="009146B6">
        <w:t xml:space="preserve"> </w:t>
      </w:r>
      <w:r w:rsidR="003D1896">
        <w:t>марте</w:t>
      </w:r>
      <w:r w:rsidR="003D1896" w:rsidRPr="009146B6">
        <w:t xml:space="preserve"> 2011 </w:t>
      </w:r>
      <w:r w:rsidR="003D1896">
        <w:t>года</w:t>
      </w:r>
      <w:r w:rsidR="003D1896" w:rsidRPr="009146B6">
        <w:t xml:space="preserve"> </w:t>
      </w:r>
      <w:r w:rsidR="003D1896">
        <w:t>был</w:t>
      </w:r>
      <w:r w:rsidR="003D1896" w:rsidRPr="009146B6">
        <w:t xml:space="preserve"> </w:t>
      </w:r>
      <w:r w:rsidR="003D1896">
        <w:t>вынужден</w:t>
      </w:r>
      <w:r w:rsidR="003D1896" w:rsidRPr="009146B6">
        <w:t xml:space="preserve"> </w:t>
      </w:r>
      <w:r w:rsidR="003D1896">
        <w:t>сделать</w:t>
      </w:r>
      <w:r w:rsidR="003D1896" w:rsidRPr="009146B6">
        <w:t xml:space="preserve"> </w:t>
      </w:r>
      <w:r w:rsidR="003D1896">
        <w:t>специальное публичное заявление о полож</w:t>
      </w:r>
      <w:r w:rsidR="003D1896">
        <w:t>е</w:t>
      </w:r>
      <w:r w:rsidR="003D1896">
        <w:t>нии иммигрантов с неурегулированным статусом и о пенитенциарной системе в г</w:t>
      </w:r>
      <w:r w:rsidR="003D1896">
        <w:t>о</w:t>
      </w:r>
      <w:r w:rsidR="003D1896">
        <w:t>сударстве-участнике</w:t>
      </w:r>
      <w:r w:rsidR="003D1896" w:rsidRPr="009146B6">
        <w:t xml:space="preserve">. </w:t>
      </w:r>
      <w:r w:rsidR="003D1896">
        <w:t>Это</w:t>
      </w:r>
      <w:r w:rsidR="003D1896" w:rsidRPr="00E75456">
        <w:t xml:space="preserve"> </w:t>
      </w:r>
      <w:r w:rsidR="003D1896">
        <w:t>заявление</w:t>
      </w:r>
      <w:r w:rsidR="003D1896" w:rsidRPr="00E75456">
        <w:t xml:space="preserve"> </w:t>
      </w:r>
      <w:r w:rsidR="003D1896">
        <w:t>было</w:t>
      </w:r>
      <w:r w:rsidR="003D1896" w:rsidRPr="00E75456">
        <w:t xml:space="preserve"> </w:t>
      </w:r>
      <w:r w:rsidR="003D1896">
        <w:t>опубликовано</w:t>
      </w:r>
      <w:r w:rsidR="003D1896" w:rsidRPr="00E75456">
        <w:t xml:space="preserve"> </w:t>
      </w:r>
      <w:r w:rsidR="003D1896">
        <w:t>в</w:t>
      </w:r>
      <w:r w:rsidR="003D1896" w:rsidRPr="00E75456">
        <w:t xml:space="preserve"> </w:t>
      </w:r>
      <w:r w:rsidR="003D1896">
        <w:t>соответствии</w:t>
      </w:r>
      <w:r w:rsidR="003D1896" w:rsidRPr="00E75456">
        <w:t xml:space="preserve"> </w:t>
      </w:r>
      <w:r w:rsidR="003D1896">
        <w:t>со</w:t>
      </w:r>
      <w:r w:rsidR="003D1896" w:rsidRPr="00E75456">
        <w:t xml:space="preserve"> </w:t>
      </w:r>
      <w:r w:rsidR="003D1896">
        <w:t>статьей</w:t>
      </w:r>
      <w:r w:rsidR="003D1896" w:rsidRPr="00E75456">
        <w:t xml:space="preserve"> 10 </w:t>
      </w:r>
      <w:r w:rsidR="003D1896" w:rsidRPr="00464D11">
        <w:rPr>
          <w:rStyle w:val="hl"/>
        </w:rPr>
        <w:t>Европейск</w:t>
      </w:r>
      <w:r w:rsidR="003D1896">
        <w:rPr>
          <w:rStyle w:val="hl"/>
        </w:rPr>
        <w:t>ой</w:t>
      </w:r>
      <w:r w:rsidR="003D1896" w:rsidRPr="00464D11">
        <w:rPr>
          <w:rStyle w:val="hl"/>
        </w:rPr>
        <w:t xml:space="preserve"> конвенци</w:t>
      </w:r>
      <w:r w:rsidR="003D1896">
        <w:rPr>
          <w:rStyle w:val="hl"/>
        </w:rPr>
        <w:t>и</w:t>
      </w:r>
      <w:r w:rsidR="003D1896" w:rsidRPr="00464D11">
        <w:t xml:space="preserve"> </w:t>
      </w:r>
      <w:r w:rsidR="003D1896" w:rsidRPr="00464D11">
        <w:rPr>
          <w:rStyle w:val="hl"/>
        </w:rPr>
        <w:t>по</w:t>
      </w:r>
      <w:r w:rsidR="003D1896" w:rsidRPr="00464D11">
        <w:t xml:space="preserve"> </w:t>
      </w:r>
      <w:r w:rsidR="003D1896" w:rsidRPr="00464D11">
        <w:rPr>
          <w:rStyle w:val="hl"/>
        </w:rPr>
        <w:t>предупреждению</w:t>
      </w:r>
      <w:r w:rsidR="003D1896" w:rsidRPr="00464D11">
        <w:t xml:space="preserve"> </w:t>
      </w:r>
      <w:r w:rsidR="003D1896" w:rsidRPr="00464D11">
        <w:rPr>
          <w:rStyle w:val="hl"/>
        </w:rPr>
        <w:t>пыток</w:t>
      </w:r>
      <w:r w:rsidR="003D1896" w:rsidRPr="00464D11">
        <w:t xml:space="preserve"> и бесчеловечн</w:t>
      </w:r>
      <w:r w:rsidR="003D1896" w:rsidRPr="00464D11">
        <w:t>о</w:t>
      </w:r>
      <w:r w:rsidR="003D1896" w:rsidRPr="00464D11">
        <w:t>го</w:t>
      </w:r>
      <w:r w:rsidR="003D1896">
        <w:t xml:space="preserve"> </w:t>
      </w:r>
      <w:r w:rsidR="003D1896" w:rsidRPr="00464D11">
        <w:t>или унижающего</w:t>
      </w:r>
      <w:r w:rsidR="003D1896">
        <w:t xml:space="preserve"> </w:t>
      </w:r>
      <w:r w:rsidR="003D1896" w:rsidRPr="00464D11">
        <w:t>достоинство</w:t>
      </w:r>
      <w:r w:rsidR="003D1896">
        <w:t xml:space="preserve"> </w:t>
      </w:r>
      <w:r w:rsidR="003D1896" w:rsidRPr="00464D11">
        <w:t>обращения или наказания</w:t>
      </w:r>
      <w:r w:rsidR="003D1896" w:rsidRPr="00E75456">
        <w:t xml:space="preserve"> </w:t>
      </w:r>
      <w:r w:rsidR="003D1896">
        <w:t>вследствие несп</w:t>
      </w:r>
      <w:r w:rsidR="003D1896">
        <w:t>о</w:t>
      </w:r>
      <w:r w:rsidR="003D1896">
        <w:t>собности государства-участника осуществлять сотрудничество с этим Комит</w:t>
      </w:r>
      <w:r w:rsidR="003D1896">
        <w:t>е</w:t>
      </w:r>
      <w:r w:rsidR="003D1896">
        <w:t xml:space="preserve">том, и оно было лишь шестым заявлением такого рода, сделанным с момента его создания в </w:t>
      </w:r>
      <w:r w:rsidR="003D1896" w:rsidRPr="00E75456">
        <w:t>1989</w:t>
      </w:r>
      <w:r w:rsidR="003D1896">
        <w:t xml:space="preserve"> году</w:t>
      </w:r>
      <w:r w:rsidR="003D1896" w:rsidRPr="00E75456">
        <w:t xml:space="preserve">. </w:t>
      </w:r>
      <w:r w:rsidR="003D1896">
        <w:t>Он</w:t>
      </w:r>
      <w:r w:rsidR="003D1896" w:rsidRPr="009B4F4A">
        <w:t xml:space="preserve"> </w:t>
      </w:r>
      <w:r w:rsidR="003D1896">
        <w:t>хотел</w:t>
      </w:r>
      <w:r w:rsidR="003D1896" w:rsidRPr="009B4F4A">
        <w:t xml:space="preserve"> </w:t>
      </w:r>
      <w:r w:rsidR="003D1896">
        <w:t>бы</w:t>
      </w:r>
      <w:r w:rsidR="003D1896" w:rsidRPr="009B4F4A">
        <w:t xml:space="preserve"> </w:t>
      </w:r>
      <w:r w:rsidR="003D1896">
        <w:t>знать</w:t>
      </w:r>
      <w:r w:rsidR="003D1896" w:rsidRPr="009B4F4A">
        <w:t xml:space="preserve">, </w:t>
      </w:r>
      <w:r w:rsidR="003D1896">
        <w:t>каким</w:t>
      </w:r>
      <w:r w:rsidR="003D1896" w:rsidRPr="009B4F4A">
        <w:t xml:space="preserve"> </w:t>
      </w:r>
      <w:r w:rsidR="003D1896">
        <w:t>был</w:t>
      </w:r>
      <w:r w:rsidR="006A534F">
        <w:t> </w:t>
      </w:r>
      <w:r w:rsidR="003D1896">
        <w:t>ответ</w:t>
      </w:r>
      <w:r w:rsidR="003D1896" w:rsidRPr="009B4F4A">
        <w:t xml:space="preserve"> </w:t>
      </w:r>
      <w:r w:rsidR="003D1896">
        <w:t>государства</w:t>
      </w:r>
      <w:r w:rsidR="003D1896" w:rsidRPr="009B4F4A">
        <w:t>-</w:t>
      </w:r>
      <w:r w:rsidR="006A534F">
        <w:t>участника</w:t>
      </w:r>
      <w:r w:rsidR="003D1896" w:rsidRPr="009B4F4A">
        <w:t xml:space="preserve"> </w:t>
      </w:r>
      <w:r w:rsidR="003D1896">
        <w:t>и</w:t>
      </w:r>
      <w:r w:rsidR="003D1896" w:rsidRPr="009B4F4A">
        <w:t xml:space="preserve"> </w:t>
      </w:r>
      <w:r w:rsidR="003D1896">
        <w:t>было</w:t>
      </w:r>
      <w:r w:rsidR="003D1896" w:rsidRPr="009B4F4A">
        <w:t xml:space="preserve"> </w:t>
      </w:r>
      <w:r w:rsidR="003D1896">
        <w:t>ли</w:t>
      </w:r>
      <w:r w:rsidR="003D1896" w:rsidRPr="009B4F4A">
        <w:t xml:space="preserve"> </w:t>
      </w:r>
      <w:r w:rsidR="003D1896">
        <w:t>с тех пор сделано</w:t>
      </w:r>
      <w:r w:rsidR="003D1896" w:rsidRPr="009B4F4A">
        <w:t xml:space="preserve"> </w:t>
      </w:r>
      <w:r w:rsidR="003D1896">
        <w:t>что</w:t>
      </w:r>
      <w:r w:rsidR="003D1896" w:rsidRPr="009B4F4A">
        <w:t>-</w:t>
      </w:r>
      <w:r w:rsidR="003D1896">
        <w:t>нибудь существенное для выполн</w:t>
      </w:r>
      <w:r w:rsidR="003D1896">
        <w:t>е</w:t>
      </w:r>
      <w:r w:rsidR="003D1896">
        <w:t>ния его рекоменд</w:t>
      </w:r>
      <w:r w:rsidR="003D1896">
        <w:t>а</w:t>
      </w:r>
      <w:r w:rsidR="003D1896">
        <w:t>ций</w:t>
      </w:r>
      <w:r w:rsidR="003D1896" w:rsidRPr="009B4F4A">
        <w:t>. Г</w:t>
      </w:r>
      <w:r w:rsidR="003D1896" w:rsidRPr="00A353D2">
        <w:t>-</w:t>
      </w:r>
      <w:r w:rsidR="003D1896" w:rsidRPr="009B4F4A">
        <w:t>н</w:t>
      </w:r>
      <w:r w:rsidR="003D1896" w:rsidRPr="00A353D2">
        <w:t xml:space="preserve"> </w:t>
      </w:r>
      <w:r w:rsidR="003D1896" w:rsidRPr="009B4F4A">
        <w:t>Бруни</w:t>
      </w:r>
      <w:r w:rsidR="003D1896" w:rsidRPr="00A353D2">
        <w:t xml:space="preserve"> </w:t>
      </w:r>
      <w:r w:rsidR="003D1896">
        <w:t>спрашивает</w:t>
      </w:r>
      <w:r w:rsidR="003D1896" w:rsidRPr="00A353D2">
        <w:t xml:space="preserve">, </w:t>
      </w:r>
      <w:r w:rsidR="003D1896">
        <w:t>был</w:t>
      </w:r>
      <w:r w:rsidR="003D1896" w:rsidRPr="00A353D2">
        <w:t xml:space="preserve"> </w:t>
      </w:r>
      <w:r w:rsidR="003D1896">
        <w:t>ли</w:t>
      </w:r>
      <w:r w:rsidR="003D1896" w:rsidRPr="00A353D2">
        <w:t xml:space="preserve"> </w:t>
      </w:r>
      <w:r w:rsidR="003D1896">
        <w:t>достигнут</w:t>
      </w:r>
      <w:r w:rsidR="003D1896" w:rsidRPr="00A353D2">
        <w:t xml:space="preserve"> </w:t>
      </w:r>
      <w:r w:rsidR="003D1896">
        <w:t>прогресс</w:t>
      </w:r>
      <w:r w:rsidR="003D1896" w:rsidRPr="00A353D2">
        <w:t xml:space="preserve"> </w:t>
      </w:r>
      <w:r w:rsidR="003D1896">
        <w:t>в</w:t>
      </w:r>
      <w:r w:rsidR="003D1896" w:rsidRPr="00A353D2">
        <w:t xml:space="preserve"> </w:t>
      </w:r>
      <w:r w:rsidR="003D1896">
        <w:t>подготовке</w:t>
      </w:r>
      <w:r w:rsidR="003D1896" w:rsidRPr="00A353D2">
        <w:t xml:space="preserve"> </w:t>
      </w:r>
      <w:r w:rsidR="003D1896">
        <w:t>проекта</w:t>
      </w:r>
      <w:r w:rsidR="003D1896" w:rsidRPr="00A353D2">
        <w:t xml:space="preserve"> </w:t>
      </w:r>
      <w:r w:rsidR="003D1896">
        <w:t>президентского</w:t>
      </w:r>
      <w:r w:rsidR="003D1896" w:rsidRPr="00A353D2">
        <w:t xml:space="preserve"> </w:t>
      </w:r>
      <w:r w:rsidR="003D1896">
        <w:t>указа</w:t>
      </w:r>
      <w:r w:rsidR="003D1896" w:rsidRPr="00A353D2">
        <w:t xml:space="preserve"> </w:t>
      </w:r>
      <w:r w:rsidR="003D1896">
        <w:t>о</w:t>
      </w:r>
      <w:r w:rsidR="003D1896" w:rsidRPr="00A353D2">
        <w:t xml:space="preserve"> </w:t>
      </w:r>
      <w:r w:rsidR="003D1896">
        <w:t>внесении</w:t>
      </w:r>
      <w:r w:rsidR="003D1896" w:rsidRPr="00A353D2">
        <w:t xml:space="preserve"> </w:t>
      </w:r>
      <w:r w:rsidR="003D1896">
        <w:t>поправок</w:t>
      </w:r>
      <w:r w:rsidR="003D1896" w:rsidRPr="00A353D2">
        <w:t xml:space="preserve"> </w:t>
      </w:r>
      <w:r w:rsidR="003D1896">
        <w:t>в</w:t>
      </w:r>
      <w:r w:rsidR="003D1896" w:rsidRPr="00A353D2">
        <w:t xml:space="preserve"> </w:t>
      </w:r>
      <w:r w:rsidR="003D1896">
        <w:t xml:space="preserve">национальное законодательство по </w:t>
      </w:r>
      <w:r w:rsidR="006A534F">
        <w:t>вопросам предоставления убежища</w:t>
      </w:r>
      <w:r w:rsidR="003D1896">
        <w:t xml:space="preserve"> и было ли приостано</w:t>
      </w:r>
      <w:r w:rsidR="003D1896">
        <w:t>в</w:t>
      </w:r>
      <w:r w:rsidR="003D1896">
        <w:t>лено осуществление закона, предусматривающего создание независимой слу</w:t>
      </w:r>
      <w:r w:rsidR="003D1896">
        <w:t>ж</w:t>
      </w:r>
      <w:r w:rsidR="003D1896">
        <w:t>бы по вопросам предоставления убежища по причине нехватки средств</w:t>
      </w:r>
      <w:r w:rsidR="003D1896" w:rsidRPr="00A353D2">
        <w:t xml:space="preserve">. </w:t>
      </w:r>
      <w:r w:rsidR="003D1896">
        <w:t>В</w:t>
      </w:r>
      <w:r w:rsidR="00F50099">
        <w:t> </w:t>
      </w:r>
      <w:r w:rsidR="003D1896">
        <w:t>связи</w:t>
      </w:r>
      <w:r w:rsidR="003D1896" w:rsidRPr="005010AC">
        <w:t xml:space="preserve"> </w:t>
      </w:r>
      <w:r w:rsidR="003D1896">
        <w:t>с</w:t>
      </w:r>
      <w:r w:rsidR="003D1896" w:rsidRPr="005010AC">
        <w:t xml:space="preserve"> </w:t>
      </w:r>
      <w:r w:rsidR="003D1896">
        <w:t>отсутствием</w:t>
      </w:r>
      <w:r w:rsidR="003D1896" w:rsidRPr="005010AC">
        <w:t xml:space="preserve"> </w:t>
      </w:r>
      <w:r w:rsidR="003D1896">
        <w:t>такой</w:t>
      </w:r>
      <w:r w:rsidR="003D1896" w:rsidRPr="005010AC">
        <w:t xml:space="preserve"> </w:t>
      </w:r>
      <w:r w:rsidR="003D1896">
        <w:t>службы</w:t>
      </w:r>
      <w:r w:rsidR="003D1896" w:rsidRPr="005010AC">
        <w:t xml:space="preserve"> </w:t>
      </w:r>
      <w:r w:rsidR="003D1896">
        <w:t>кто</w:t>
      </w:r>
      <w:r w:rsidR="003D1896" w:rsidRPr="005010AC">
        <w:t xml:space="preserve"> </w:t>
      </w:r>
      <w:r w:rsidR="003D1896">
        <w:t>несет</w:t>
      </w:r>
      <w:r w:rsidR="003D1896" w:rsidRPr="005010AC">
        <w:t xml:space="preserve"> </w:t>
      </w:r>
      <w:r w:rsidR="003D1896">
        <w:t>ответственность</w:t>
      </w:r>
      <w:r w:rsidR="003D1896" w:rsidRPr="005010AC">
        <w:t xml:space="preserve"> </w:t>
      </w:r>
      <w:r w:rsidR="003D1896">
        <w:t>за</w:t>
      </w:r>
      <w:r w:rsidR="003D1896" w:rsidRPr="005010AC">
        <w:t xml:space="preserve"> </w:t>
      </w:r>
      <w:r w:rsidR="003D1896">
        <w:t>рассмотрение и обр</w:t>
      </w:r>
      <w:r w:rsidR="003D1896">
        <w:t>а</w:t>
      </w:r>
      <w:r w:rsidR="003D1896">
        <w:t>ботку ходатайств о предоставлении убежища</w:t>
      </w:r>
      <w:r w:rsidR="003D1896" w:rsidRPr="005010AC">
        <w:t>?</w:t>
      </w:r>
    </w:p>
    <w:p w:rsidR="003D1896" w:rsidRPr="00AB7E66" w:rsidRDefault="00DD4321" w:rsidP="00131A61">
      <w:pPr>
        <w:pStyle w:val="SingleTxtGR"/>
      </w:pPr>
      <w:r>
        <w:t>41.</w:t>
      </w:r>
      <w:r>
        <w:tab/>
      </w:r>
      <w:r w:rsidR="003D1896" w:rsidRPr="00CF6076">
        <w:rPr>
          <w:b/>
        </w:rPr>
        <w:t>Г</w:t>
      </w:r>
      <w:r w:rsidR="003D1896" w:rsidRPr="00B01170">
        <w:rPr>
          <w:b/>
        </w:rPr>
        <w:t>-</w:t>
      </w:r>
      <w:r w:rsidR="003D1896" w:rsidRPr="00CF6076">
        <w:rPr>
          <w:b/>
        </w:rPr>
        <w:t>жа</w:t>
      </w:r>
      <w:r w:rsidR="003D1896" w:rsidRPr="00B01170">
        <w:rPr>
          <w:b/>
        </w:rPr>
        <w:t xml:space="preserve"> </w:t>
      </w:r>
      <w:r w:rsidR="003D1896" w:rsidRPr="001C04B5">
        <w:rPr>
          <w:b/>
        </w:rPr>
        <w:t>Гаер</w:t>
      </w:r>
      <w:r w:rsidR="003D1896" w:rsidRPr="00B01170">
        <w:t xml:space="preserve">, </w:t>
      </w:r>
      <w:r w:rsidR="003D1896">
        <w:t>отмечая</w:t>
      </w:r>
      <w:r w:rsidR="003D1896" w:rsidRPr="00B01170">
        <w:t xml:space="preserve">, </w:t>
      </w:r>
      <w:r w:rsidR="006A534F">
        <w:t>что в 2004−</w:t>
      </w:r>
      <w:r w:rsidR="003D1896">
        <w:t>2007 годах</w:t>
      </w:r>
      <w:r w:rsidR="003D1896" w:rsidRPr="00B01170">
        <w:t xml:space="preserve"> </w:t>
      </w:r>
      <w:r w:rsidR="003D1896">
        <w:t>количество</w:t>
      </w:r>
      <w:r w:rsidR="003D1896" w:rsidRPr="00B01170">
        <w:t xml:space="preserve"> </w:t>
      </w:r>
      <w:r w:rsidR="003D1896">
        <w:t>заключенных в некоторых местах содержания под стражей, особенно в Патрах и Трикале, у</w:t>
      </w:r>
      <w:r w:rsidR="003D1896">
        <w:t>д</w:t>
      </w:r>
      <w:r w:rsidR="003D1896">
        <w:t>воилось или даже возросло в четыре раза, спрашивает, чем это объясняется, и какие с тех пор произошли изменения</w:t>
      </w:r>
      <w:r w:rsidR="003D1896" w:rsidRPr="00B01170">
        <w:t xml:space="preserve">. </w:t>
      </w:r>
      <w:r w:rsidR="003D1896">
        <w:t>Она</w:t>
      </w:r>
      <w:r w:rsidR="003D1896" w:rsidRPr="0035461C">
        <w:t xml:space="preserve"> </w:t>
      </w:r>
      <w:r w:rsidR="003D1896">
        <w:t>говорит</w:t>
      </w:r>
      <w:r w:rsidR="003D1896" w:rsidRPr="0035461C">
        <w:t xml:space="preserve">, </w:t>
      </w:r>
      <w:r w:rsidR="003D1896">
        <w:t>что</w:t>
      </w:r>
      <w:r w:rsidR="003D1896" w:rsidRPr="0035461C">
        <w:t xml:space="preserve"> </w:t>
      </w:r>
      <w:r w:rsidR="003D1896">
        <w:t>хотела</w:t>
      </w:r>
      <w:r w:rsidR="003D1896" w:rsidRPr="0035461C">
        <w:t xml:space="preserve"> </w:t>
      </w:r>
      <w:r w:rsidR="003D1896">
        <w:t>бы</w:t>
      </w:r>
      <w:r w:rsidR="003D1896" w:rsidRPr="0035461C">
        <w:t xml:space="preserve"> </w:t>
      </w:r>
      <w:r w:rsidR="003D1896">
        <w:t>получить</w:t>
      </w:r>
      <w:r w:rsidR="003D1896" w:rsidRPr="0035461C">
        <w:t xml:space="preserve"> </w:t>
      </w:r>
      <w:r w:rsidR="003D1896">
        <w:t>информацию</w:t>
      </w:r>
      <w:r w:rsidR="003D1896" w:rsidRPr="0035461C">
        <w:t xml:space="preserve"> </w:t>
      </w:r>
      <w:r w:rsidR="003D1896">
        <w:t>о</w:t>
      </w:r>
      <w:r w:rsidR="003D1896" w:rsidRPr="0035461C">
        <w:t xml:space="preserve"> </w:t>
      </w:r>
      <w:r w:rsidR="003D1896">
        <w:t>возрасте</w:t>
      </w:r>
      <w:r w:rsidR="003D1896" w:rsidRPr="0035461C">
        <w:t xml:space="preserve"> </w:t>
      </w:r>
      <w:r w:rsidR="003D1896">
        <w:t>и</w:t>
      </w:r>
      <w:r w:rsidR="003D1896" w:rsidRPr="0035461C">
        <w:t xml:space="preserve"> </w:t>
      </w:r>
      <w:r w:rsidR="003D1896">
        <w:t>гражданстве</w:t>
      </w:r>
      <w:r w:rsidR="003D1896" w:rsidRPr="0035461C">
        <w:t xml:space="preserve"> </w:t>
      </w:r>
      <w:r w:rsidR="003D1896">
        <w:t>заключенных</w:t>
      </w:r>
      <w:r w:rsidR="003D1896" w:rsidRPr="0035461C">
        <w:t xml:space="preserve"> </w:t>
      </w:r>
      <w:r w:rsidR="003D1896">
        <w:t>и подробные сведения об обучении сотрудников правоохранительных органов методам выявления пр</w:t>
      </w:r>
      <w:r w:rsidR="003D1896">
        <w:t>и</w:t>
      </w:r>
      <w:r w:rsidR="003D1896">
        <w:t>знаков бытового и сексуального насилия</w:t>
      </w:r>
      <w:r w:rsidR="003D1896" w:rsidRPr="0035461C">
        <w:t xml:space="preserve">. </w:t>
      </w:r>
      <w:r w:rsidR="003D1896">
        <w:t>Отмечая</w:t>
      </w:r>
      <w:r w:rsidR="003D1896" w:rsidRPr="00AB7E66">
        <w:t xml:space="preserve">, </w:t>
      </w:r>
      <w:r w:rsidR="003D1896">
        <w:t>что</w:t>
      </w:r>
      <w:r w:rsidR="003D1896" w:rsidRPr="00AB7E66">
        <w:t xml:space="preserve"> </w:t>
      </w:r>
      <w:r w:rsidR="003D1896">
        <w:t>личные</w:t>
      </w:r>
      <w:r w:rsidR="003D1896" w:rsidRPr="00AB7E66">
        <w:t xml:space="preserve"> </w:t>
      </w:r>
      <w:r w:rsidR="003D1896">
        <w:t>досмотры</w:t>
      </w:r>
      <w:r w:rsidR="003D1896" w:rsidRPr="00AB7E66">
        <w:t xml:space="preserve"> </w:t>
      </w:r>
      <w:r w:rsidR="003D1896">
        <w:t>же</w:t>
      </w:r>
      <w:r w:rsidR="003D1896">
        <w:t>н</w:t>
      </w:r>
      <w:r w:rsidR="003D1896">
        <w:t>щин</w:t>
      </w:r>
      <w:r w:rsidR="003D1896" w:rsidRPr="00AB7E66">
        <w:t>-</w:t>
      </w:r>
      <w:r w:rsidR="003D1896">
        <w:t>заключенных</w:t>
      </w:r>
      <w:r w:rsidR="003D1896" w:rsidRPr="00AB7E66">
        <w:t xml:space="preserve"> </w:t>
      </w:r>
      <w:r w:rsidR="003D1896">
        <w:t>являются</w:t>
      </w:r>
      <w:r w:rsidR="003D1896" w:rsidRPr="00AB7E66">
        <w:t xml:space="preserve"> </w:t>
      </w:r>
      <w:r w:rsidR="003D1896">
        <w:t>обычной</w:t>
      </w:r>
      <w:r w:rsidR="003D1896" w:rsidRPr="00AB7E66">
        <w:t xml:space="preserve"> </w:t>
      </w:r>
      <w:r w:rsidR="003D1896">
        <w:t>практикой</w:t>
      </w:r>
      <w:r w:rsidR="003D1896" w:rsidRPr="00AB7E66">
        <w:t xml:space="preserve"> </w:t>
      </w:r>
      <w:r w:rsidR="003D1896">
        <w:t>и</w:t>
      </w:r>
      <w:r w:rsidR="003D1896" w:rsidRPr="00AB7E66">
        <w:t xml:space="preserve"> </w:t>
      </w:r>
      <w:r w:rsidR="003D1896">
        <w:t>что</w:t>
      </w:r>
      <w:r w:rsidR="003D1896" w:rsidRPr="00AB7E66">
        <w:t xml:space="preserve"> </w:t>
      </w:r>
      <w:r w:rsidR="003D1896">
        <w:t>Комитет</w:t>
      </w:r>
      <w:r w:rsidR="003D1896" w:rsidRPr="00AB7E66">
        <w:t xml:space="preserve"> </w:t>
      </w:r>
      <w:r w:rsidR="003D1896">
        <w:t>по</w:t>
      </w:r>
      <w:r w:rsidR="003D1896" w:rsidRPr="00AB7E66">
        <w:t xml:space="preserve"> </w:t>
      </w:r>
      <w:r w:rsidR="003D1896">
        <w:t>предупре</w:t>
      </w:r>
      <w:r w:rsidR="003D1896">
        <w:t>ж</w:t>
      </w:r>
      <w:r w:rsidR="003D1896">
        <w:t>дению</w:t>
      </w:r>
      <w:r w:rsidR="003D1896" w:rsidRPr="00AB7E66">
        <w:t xml:space="preserve"> </w:t>
      </w:r>
      <w:r w:rsidR="003D1896">
        <w:t>пыток</w:t>
      </w:r>
      <w:r w:rsidR="003D1896" w:rsidRPr="00AB7E66">
        <w:t xml:space="preserve"> </w:t>
      </w:r>
      <w:r w:rsidR="003D1896">
        <w:t>во</w:t>
      </w:r>
      <w:r w:rsidR="003D1896" w:rsidRPr="00AB7E66">
        <w:t xml:space="preserve"> </w:t>
      </w:r>
      <w:r w:rsidR="003D1896">
        <w:t>время</w:t>
      </w:r>
      <w:r w:rsidR="003D1896" w:rsidRPr="00AB7E66">
        <w:t xml:space="preserve"> </w:t>
      </w:r>
      <w:r w:rsidR="003D1896">
        <w:t>своего</w:t>
      </w:r>
      <w:r w:rsidR="003D1896" w:rsidRPr="00AB7E66">
        <w:t xml:space="preserve"> </w:t>
      </w:r>
      <w:r w:rsidR="003D1896">
        <w:t>самого</w:t>
      </w:r>
      <w:r w:rsidR="003D1896" w:rsidRPr="00AB7E66">
        <w:t xml:space="preserve"> </w:t>
      </w:r>
      <w:r w:rsidR="003D1896">
        <w:t>последнего</w:t>
      </w:r>
      <w:r w:rsidR="003D1896" w:rsidRPr="00AB7E66">
        <w:t xml:space="preserve"> </w:t>
      </w:r>
      <w:r w:rsidR="003D1896">
        <w:t>посещения</w:t>
      </w:r>
      <w:r w:rsidR="003D1896" w:rsidRPr="00AB7E66">
        <w:t xml:space="preserve"> </w:t>
      </w:r>
      <w:r w:rsidR="003D1896">
        <w:t>государства</w:t>
      </w:r>
      <w:r w:rsidR="003D1896" w:rsidRPr="00AB7E66">
        <w:t>-</w:t>
      </w:r>
      <w:r w:rsidR="003D1896">
        <w:t>участника</w:t>
      </w:r>
      <w:r w:rsidR="003D1896" w:rsidRPr="00AB7E66">
        <w:t xml:space="preserve"> </w:t>
      </w:r>
      <w:r w:rsidR="003D1896">
        <w:t>выявил, что досмотры носят бесцеремонный и унизительный хара</w:t>
      </w:r>
      <w:r w:rsidR="003D1896">
        <w:t>к</w:t>
      </w:r>
      <w:r w:rsidR="003D1896">
        <w:t>тер, она интересуется, улучшилась ли данная ситуация с момента этого пос</w:t>
      </w:r>
      <w:r w:rsidR="003D1896">
        <w:t>е</w:t>
      </w:r>
      <w:r w:rsidR="003D1896">
        <w:t>щения</w:t>
      </w:r>
      <w:r w:rsidR="003D1896" w:rsidRPr="00AB7E66">
        <w:t>.</w:t>
      </w:r>
    </w:p>
    <w:p w:rsidR="003D1896" w:rsidRPr="004573F9" w:rsidRDefault="00DD4321" w:rsidP="00131A61">
      <w:pPr>
        <w:pStyle w:val="SingleTxtGR"/>
      </w:pPr>
      <w:r>
        <w:t>42.</w:t>
      </w:r>
      <w:r>
        <w:tab/>
      </w:r>
      <w:r w:rsidR="003D1896">
        <w:t>Она</w:t>
      </w:r>
      <w:r w:rsidR="003D1896" w:rsidRPr="00157D1B">
        <w:t xml:space="preserve"> </w:t>
      </w:r>
      <w:r w:rsidR="003D1896">
        <w:t>спрашивает</w:t>
      </w:r>
      <w:r w:rsidR="003D1896" w:rsidRPr="00157D1B">
        <w:t xml:space="preserve">, </w:t>
      </w:r>
      <w:r w:rsidR="003D1896">
        <w:t>сколько</w:t>
      </w:r>
      <w:r w:rsidR="003D1896" w:rsidRPr="00157D1B">
        <w:t xml:space="preserve"> </w:t>
      </w:r>
      <w:r w:rsidR="003D1896">
        <w:t>жалоб</w:t>
      </w:r>
      <w:r w:rsidR="003D1896" w:rsidRPr="00157D1B">
        <w:t xml:space="preserve">, </w:t>
      </w:r>
      <w:r w:rsidR="003D1896">
        <w:t>если</w:t>
      </w:r>
      <w:r w:rsidR="003D1896" w:rsidRPr="00157D1B">
        <w:t xml:space="preserve"> </w:t>
      </w:r>
      <w:r w:rsidR="003D1896">
        <w:t>они</w:t>
      </w:r>
      <w:r w:rsidR="003D1896" w:rsidRPr="00157D1B">
        <w:t xml:space="preserve"> </w:t>
      </w:r>
      <w:r w:rsidR="003D1896">
        <w:t>вообще</w:t>
      </w:r>
      <w:r w:rsidR="003D1896" w:rsidRPr="00157D1B">
        <w:t xml:space="preserve"> </w:t>
      </w:r>
      <w:r w:rsidR="003D1896">
        <w:t>имелись</w:t>
      </w:r>
      <w:r w:rsidR="003D1896" w:rsidRPr="00157D1B">
        <w:t xml:space="preserve">, </w:t>
      </w:r>
      <w:r w:rsidR="003D1896">
        <w:t>было</w:t>
      </w:r>
      <w:r w:rsidR="003D1896" w:rsidRPr="00157D1B">
        <w:t xml:space="preserve"> </w:t>
      </w:r>
      <w:r w:rsidR="003D1896">
        <w:t>подано</w:t>
      </w:r>
      <w:r w:rsidR="003D1896" w:rsidRPr="00157D1B">
        <w:t xml:space="preserve"> </w:t>
      </w:r>
      <w:r w:rsidR="003D1896">
        <w:t>на</w:t>
      </w:r>
      <w:r w:rsidR="003D1896" w:rsidRPr="00157D1B">
        <w:t xml:space="preserve"> </w:t>
      </w:r>
      <w:r w:rsidR="003D1896">
        <w:t>сотрудников</w:t>
      </w:r>
      <w:r w:rsidR="003D1896" w:rsidRPr="00157D1B">
        <w:t xml:space="preserve"> </w:t>
      </w:r>
      <w:r w:rsidR="003D1896">
        <w:t>полиции</w:t>
      </w:r>
      <w:r w:rsidR="003D1896" w:rsidRPr="00157D1B">
        <w:t xml:space="preserve"> </w:t>
      </w:r>
      <w:r w:rsidR="003D1896">
        <w:t>за</w:t>
      </w:r>
      <w:r w:rsidR="003D1896" w:rsidRPr="00157D1B">
        <w:t xml:space="preserve"> </w:t>
      </w:r>
      <w:r w:rsidR="003D1896">
        <w:t>нарушения</w:t>
      </w:r>
      <w:r w:rsidR="003D1896" w:rsidRPr="00157D1B">
        <w:t xml:space="preserve"> </w:t>
      </w:r>
      <w:r w:rsidR="003D1896">
        <w:t>кодекса</w:t>
      </w:r>
      <w:r w:rsidR="003D1896" w:rsidRPr="00157D1B">
        <w:t xml:space="preserve"> </w:t>
      </w:r>
      <w:r w:rsidR="003D1896">
        <w:t>этики</w:t>
      </w:r>
      <w:r w:rsidR="003D1896" w:rsidRPr="00157D1B">
        <w:t xml:space="preserve"> </w:t>
      </w:r>
      <w:r w:rsidR="003D1896">
        <w:t>полиции</w:t>
      </w:r>
      <w:r w:rsidR="003D1896" w:rsidRPr="00157D1B">
        <w:t xml:space="preserve"> </w:t>
      </w:r>
      <w:r w:rsidR="003D1896">
        <w:t>и был ли кто-либо из сотрудников</w:t>
      </w:r>
      <w:r w:rsidR="003D1896" w:rsidRPr="00157D1B">
        <w:t xml:space="preserve"> </w:t>
      </w:r>
      <w:r w:rsidR="003D1896">
        <w:t>в результате этого подвергнут преследованию и наказ</w:t>
      </w:r>
      <w:r w:rsidR="003D1896">
        <w:t>а</w:t>
      </w:r>
      <w:r w:rsidR="003D1896">
        <w:t>нию</w:t>
      </w:r>
      <w:r w:rsidR="003D1896" w:rsidRPr="00157D1B">
        <w:t>.</w:t>
      </w:r>
      <w:r w:rsidR="003D1896">
        <w:t xml:space="preserve"> Что</w:t>
      </w:r>
      <w:r w:rsidR="003D1896" w:rsidRPr="00D42613">
        <w:t xml:space="preserve"> </w:t>
      </w:r>
      <w:r w:rsidR="003D1896">
        <w:t>касается</w:t>
      </w:r>
      <w:r w:rsidR="003D1896" w:rsidRPr="00D42613">
        <w:t xml:space="preserve"> </w:t>
      </w:r>
      <w:r w:rsidR="003D1896">
        <w:t>исчезновения</w:t>
      </w:r>
      <w:r w:rsidR="003D1896" w:rsidRPr="00D42613">
        <w:t xml:space="preserve"> </w:t>
      </w:r>
      <w:r w:rsidR="003D1896">
        <w:t>более</w:t>
      </w:r>
      <w:r w:rsidR="003D1896" w:rsidRPr="00D42613">
        <w:t xml:space="preserve"> 500 </w:t>
      </w:r>
      <w:r w:rsidR="003D1896">
        <w:t>албанских</w:t>
      </w:r>
      <w:r w:rsidR="003D1896" w:rsidRPr="00D42613">
        <w:t xml:space="preserve"> </w:t>
      </w:r>
      <w:r w:rsidR="003D1896">
        <w:t>детей</w:t>
      </w:r>
      <w:r w:rsidR="003D1896" w:rsidRPr="00D42613">
        <w:t>-</w:t>
      </w:r>
      <w:r w:rsidR="003D1896">
        <w:t>рома</w:t>
      </w:r>
      <w:r w:rsidR="003D1896" w:rsidRPr="00D42613">
        <w:t xml:space="preserve">, </w:t>
      </w:r>
      <w:r w:rsidR="003D1896">
        <w:t>которые</w:t>
      </w:r>
      <w:r w:rsidR="003D1896" w:rsidRPr="00D42613">
        <w:t xml:space="preserve">, </w:t>
      </w:r>
      <w:r w:rsidR="003D1896">
        <w:t>как</w:t>
      </w:r>
      <w:r w:rsidR="003D1896" w:rsidRPr="00D42613">
        <w:t xml:space="preserve"> </w:t>
      </w:r>
      <w:r w:rsidR="003D1896">
        <w:t>сообщается</w:t>
      </w:r>
      <w:r w:rsidR="003D1896" w:rsidRPr="00D42613">
        <w:t>,</w:t>
      </w:r>
      <w:r w:rsidR="00F354B2">
        <w:t xml:space="preserve"> </w:t>
      </w:r>
      <w:r w:rsidR="003D1896">
        <w:t>пропали</w:t>
      </w:r>
      <w:r w:rsidR="003D1896" w:rsidRPr="00D42613">
        <w:t xml:space="preserve"> </w:t>
      </w:r>
      <w:r w:rsidR="003D1896">
        <w:t>без</w:t>
      </w:r>
      <w:r w:rsidR="003D1896" w:rsidRPr="00D42613">
        <w:t xml:space="preserve"> </w:t>
      </w:r>
      <w:r w:rsidR="003D1896">
        <w:t>вести</w:t>
      </w:r>
      <w:r w:rsidR="003D1896" w:rsidRPr="00D42613">
        <w:t xml:space="preserve"> </w:t>
      </w:r>
      <w:r w:rsidR="003D1896">
        <w:t>после</w:t>
      </w:r>
      <w:r w:rsidR="003D1896" w:rsidRPr="00D42613">
        <w:t xml:space="preserve"> </w:t>
      </w:r>
      <w:r w:rsidR="003D1896">
        <w:t>их</w:t>
      </w:r>
      <w:r w:rsidR="003D1896" w:rsidRPr="00D42613">
        <w:t xml:space="preserve"> </w:t>
      </w:r>
      <w:r w:rsidR="003D1896">
        <w:t>ареста</w:t>
      </w:r>
      <w:r w:rsidR="003D1896" w:rsidRPr="00D42613">
        <w:t xml:space="preserve"> </w:t>
      </w:r>
      <w:r w:rsidR="003D1896">
        <w:t>за</w:t>
      </w:r>
      <w:r w:rsidR="003D1896" w:rsidRPr="00D42613">
        <w:t xml:space="preserve"> </w:t>
      </w:r>
      <w:r w:rsidR="003D1896">
        <w:t>попрошайничество</w:t>
      </w:r>
      <w:r w:rsidR="00D515E0">
        <w:t>,</w:t>
      </w:r>
      <w:r w:rsidR="003D1896">
        <w:t xml:space="preserve"> и посл</w:t>
      </w:r>
      <w:r w:rsidR="003D1896">
        <w:t>е</w:t>
      </w:r>
      <w:r w:rsidR="003D1896">
        <w:t xml:space="preserve">дующего освобождения в период с </w:t>
      </w:r>
      <w:r w:rsidR="003D1896" w:rsidRPr="00D42613">
        <w:t xml:space="preserve">1982 </w:t>
      </w:r>
      <w:r w:rsidR="003D1896">
        <w:t>по</w:t>
      </w:r>
      <w:r w:rsidR="003D1896" w:rsidRPr="00D42613">
        <w:t xml:space="preserve"> 2002</w:t>
      </w:r>
      <w:r w:rsidR="003D1896">
        <w:t xml:space="preserve"> год</w:t>
      </w:r>
      <w:r w:rsidR="003D1896" w:rsidRPr="00D42613">
        <w:t xml:space="preserve">, </w:t>
      </w:r>
      <w:r w:rsidR="003D1896">
        <w:t>то она спрашивает, какие были приняты меры по определению их местонахождения или по расследов</w:t>
      </w:r>
      <w:r w:rsidR="003D1896">
        <w:t>а</w:t>
      </w:r>
      <w:r w:rsidR="003D1896">
        <w:t>нию их исчезновения</w:t>
      </w:r>
      <w:r w:rsidR="003D1896" w:rsidRPr="00D42613">
        <w:t xml:space="preserve">. </w:t>
      </w:r>
      <w:r w:rsidR="003D1896">
        <w:t>Рассматривало</w:t>
      </w:r>
      <w:r w:rsidR="003D1896" w:rsidRPr="00B77BC5">
        <w:t xml:space="preserve"> </w:t>
      </w:r>
      <w:r w:rsidR="003D1896">
        <w:t>ли</w:t>
      </w:r>
      <w:r w:rsidR="003D1896" w:rsidRPr="00B77BC5">
        <w:t xml:space="preserve"> </w:t>
      </w:r>
      <w:r w:rsidR="003D1896">
        <w:t>государство</w:t>
      </w:r>
      <w:r w:rsidR="003D1896" w:rsidRPr="00B77BC5">
        <w:t>-</w:t>
      </w:r>
      <w:r w:rsidR="003D1896">
        <w:t>участник</w:t>
      </w:r>
      <w:r w:rsidR="003D1896" w:rsidRPr="00B77BC5">
        <w:t xml:space="preserve"> </w:t>
      </w:r>
      <w:r w:rsidR="003D1896">
        <w:t>вопрос</w:t>
      </w:r>
      <w:r w:rsidR="003D1896" w:rsidRPr="00B77BC5">
        <w:t xml:space="preserve"> </w:t>
      </w:r>
      <w:r w:rsidR="003D1896">
        <w:t>о</w:t>
      </w:r>
      <w:r w:rsidR="003D1896" w:rsidRPr="00B77BC5">
        <w:t xml:space="preserve"> </w:t>
      </w:r>
      <w:r w:rsidR="003D1896">
        <w:t>созд</w:t>
      </w:r>
      <w:r w:rsidR="003D1896">
        <w:t>а</w:t>
      </w:r>
      <w:r w:rsidR="003D1896">
        <w:t>нии</w:t>
      </w:r>
      <w:r w:rsidR="003D1896" w:rsidRPr="00B77BC5">
        <w:t xml:space="preserve"> </w:t>
      </w:r>
      <w:r w:rsidR="003D1896">
        <w:t>в с</w:t>
      </w:r>
      <w:r w:rsidR="003D1896">
        <w:t>о</w:t>
      </w:r>
      <w:r w:rsidR="003D1896">
        <w:t>трудничестве с Албанией совместной комиссии по расследованию</w:t>
      </w:r>
      <w:r w:rsidR="003D1896" w:rsidRPr="004573F9">
        <w:t>?</w:t>
      </w:r>
    </w:p>
    <w:p w:rsidR="003D1896" w:rsidRPr="00126A43" w:rsidRDefault="00DD4321" w:rsidP="00131A61">
      <w:pPr>
        <w:pStyle w:val="SingleTxtGR"/>
      </w:pPr>
      <w:r>
        <w:t>43.</w:t>
      </w:r>
      <w:r>
        <w:tab/>
      </w:r>
      <w:r w:rsidR="003D1896" w:rsidRPr="003C56DB">
        <w:rPr>
          <w:b/>
        </w:rPr>
        <w:t>Г</w:t>
      </w:r>
      <w:r w:rsidR="003D1896" w:rsidRPr="004573F9">
        <w:rPr>
          <w:b/>
        </w:rPr>
        <w:t>-</w:t>
      </w:r>
      <w:r w:rsidR="003D1896" w:rsidRPr="003C56DB">
        <w:rPr>
          <w:b/>
        </w:rPr>
        <w:t>н</w:t>
      </w:r>
      <w:r w:rsidR="003D1896" w:rsidRPr="004573F9">
        <w:rPr>
          <w:b/>
        </w:rPr>
        <w:t xml:space="preserve"> </w:t>
      </w:r>
      <w:r w:rsidR="003D1896" w:rsidRPr="003C56DB">
        <w:rPr>
          <w:b/>
        </w:rPr>
        <w:t>Мариньо</w:t>
      </w:r>
      <w:r w:rsidR="003D1896" w:rsidRPr="004573F9">
        <w:rPr>
          <w:b/>
        </w:rPr>
        <w:t xml:space="preserve"> </w:t>
      </w:r>
      <w:r w:rsidR="003D1896" w:rsidRPr="003C56DB">
        <w:rPr>
          <w:b/>
        </w:rPr>
        <w:t>Менендес</w:t>
      </w:r>
      <w:r w:rsidR="003D1896" w:rsidRPr="004573F9">
        <w:t xml:space="preserve"> </w:t>
      </w:r>
      <w:r w:rsidR="003D1896">
        <w:t>спрашивает</w:t>
      </w:r>
      <w:r w:rsidR="003D1896" w:rsidRPr="004573F9">
        <w:t xml:space="preserve">, </w:t>
      </w:r>
      <w:r w:rsidR="003D1896">
        <w:t>будет ли применяться</w:t>
      </w:r>
      <w:r w:rsidR="003D1896" w:rsidRPr="004573F9">
        <w:t xml:space="preserve"> </w:t>
      </w:r>
      <w:r w:rsidR="003D1896">
        <w:t>мера</w:t>
      </w:r>
      <w:r w:rsidR="003D1896" w:rsidRPr="004573F9">
        <w:t xml:space="preserve"> </w:t>
      </w:r>
      <w:r w:rsidR="003D1896">
        <w:t>по</w:t>
      </w:r>
      <w:r w:rsidR="003D1896" w:rsidRPr="004573F9">
        <w:t xml:space="preserve"> </w:t>
      </w:r>
      <w:r w:rsidR="003D1896">
        <w:t>з</w:t>
      </w:r>
      <w:r w:rsidR="003D1896">
        <w:t>а</w:t>
      </w:r>
      <w:r w:rsidR="003D1896">
        <w:t>мене</w:t>
      </w:r>
      <w:r w:rsidR="003D1896" w:rsidRPr="004573F9">
        <w:t xml:space="preserve"> </w:t>
      </w:r>
      <w:r w:rsidR="003D1896">
        <w:t>тюремного</w:t>
      </w:r>
      <w:r w:rsidR="003D1896" w:rsidRPr="004573F9">
        <w:t xml:space="preserve"> </w:t>
      </w:r>
      <w:r w:rsidR="003D1896">
        <w:t>заключения</w:t>
      </w:r>
      <w:r w:rsidR="003D1896" w:rsidRPr="004573F9">
        <w:t xml:space="preserve"> </w:t>
      </w:r>
      <w:r w:rsidR="003D1896">
        <w:t>сроком</w:t>
      </w:r>
      <w:r w:rsidR="003D1896" w:rsidRPr="004573F9">
        <w:t xml:space="preserve"> </w:t>
      </w:r>
      <w:r w:rsidR="003D1896">
        <w:t>до</w:t>
      </w:r>
      <w:r w:rsidR="003D1896" w:rsidRPr="004573F9">
        <w:t xml:space="preserve"> </w:t>
      </w:r>
      <w:r w:rsidR="003D1896">
        <w:t>пяти</w:t>
      </w:r>
      <w:r w:rsidR="003D1896" w:rsidRPr="004573F9">
        <w:t xml:space="preserve"> </w:t>
      </w:r>
      <w:r w:rsidR="003D1896">
        <w:t>лет</w:t>
      </w:r>
      <w:r w:rsidR="003D1896" w:rsidRPr="004573F9">
        <w:t xml:space="preserve"> </w:t>
      </w:r>
      <w:r w:rsidR="003D1896">
        <w:t>штрафом, направленная на уменьшение переполненности тюрем, также к лицам, осужденным за акты п</w:t>
      </w:r>
      <w:r w:rsidR="003D1896">
        <w:t>ы</w:t>
      </w:r>
      <w:r w:rsidR="003D1896">
        <w:t>ток</w:t>
      </w:r>
      <w:r w:rsidR="003D1896" w:rsidRPr="004573F9">
        <w:t xml:space="preserve">. </w:t>
      </w:r>
      <w:r w:rsidR="003D1896">
        <w:t>Он</w:t>
      </w:r>
      <w:r w:rsidR="003D1896" w:rsidRPr="001D5A17">
        <w:t xml:space="preserve"> </w:t>
      </w:r>
      <w:r w:rsidR="003D1896">
        <w:t>говорит</w:t>
      </w:r>
      <w:r w:rsidR="003D1896" w:rsidRPr="001D5A17">
        <w:t xml:space="preserve">, </w:t>
      </w:r>
      <w:r w:rsidR="003D1896">
        <w:t>что</w:t>
      </w:r>
      <w:r w:rsidR="003D1896" w:rsidRPr="001D5A17">
        <w:t xml:space="preserve"> </w:t>
      </w:r>
      <w:r w:rsidR="003D1896">
        <w:t>подобные</w:t>
      </w:r>
      <w:r w:rsidR="003D1896" w:rsidRPr="001D5A17">
        <w:t xml:space="preserve"> </w:t>
      </w:r>
      <w:r w:rsidR="003D1896">
        <w:t>штрафы</w:t>
      </w:r>
      <w:r w:rsidR="003D1896" w:rsidRPr="001D5A17">
        <w:t xml:space="preserve"> </w:t>
      </w:r>
      <w:r w:rsidR="003D1896">
        <w:t>могут</w:t>
      </w:r>
      <w:r w:rsidR="003D1896" w:rsidRPr="001D5A17">
        <w:t xml:space="preserve"> </w:t>
      </w:r>
      <w:r w:rsidR="003D1896">
        <w:t>рассматриваться</w:t>
      </w:r>
      <w:r w:rsidR="003D1896" w:rsidRPr="001D5A17">
        <w:t xml:space="preserve"> </w:t>
      </w:r>
      <w:r w:rsidR="003D1896">
        <w:t>как</w:t>
      </w:r>
      <w:r w:rsidR="003D1896" w:rsidRPr="001D5A17">
        <w:t xml:space="preserve"> </w:t>
      </w:r>
      <w:r w:rsidR="003D1896">
        <w:t>отсрочка</w:t>
      </w:r>
      <w:r w:rsidR="003D1896" w:rsidRPr="001D5A17">
        <w:t xml:space="preserve"> </w:t>
      </w:r>
      <w:r w:rsidR="003D1896">
        <w:t>и</w:t>
      </w:r>
      <w:r w:rsidR="003D1896">
        <w:t>с</w:t>
      </w:r>
      <w:r w:rsidR="003D1896">
        <w:t>полнения</w:t>
      </w:r>
      <w:r w:rsidR="003D1896" w:rsidRPr="001D5A17">
        <w:t xml:space="preserve"> </w:t>
      </w:r>
      <w:r w:rsidR="003D1896">
        <w:t xml:space="preserve">первоначального приговора, что будет противоречить статье </w:t>
      </w:r>
      <w:r w:rsidR="003D1896" w:rsidRPr="001D5A17">
        <w:t xml:space="preserve">2 </w:t>
      </w:r>
      <w:r w:rsidR="003D1896">
        <w:t>Ко</w:t>
      </w:r>
      <w:r w:rsidR="003D1896">
        <w:t>н</w:t>
      </w:r>
      <w:r w:rsidR="003D1896">
        <w:t>венции</w:t>
      </w:r>
      <w:r w:rsidR="003D1896" w:rsidRPr="001D5A17">
        <w:t xml:space="preserve">. </w:t>
      </w:r>
      <w:r w:rsidR="003D1896">
        <w:t>Он</w:t>
      </w:r>
      <w:r w:rsidR="003D1896" w:rsidRPr="00126A43">
        <w:t xml:space="preserve"> </w:t>
      </w:r>
      <w:r w:rsidR="003D1896">
        <w:t>хотел</w:t>
      </w:r>
      <w:r w:rsidR="003D1896" w:rsidRPr="00126A43">
        <w:t xml:space="preserve"> </w:t>
      </w:r>
      <w:r w:rsidR="003D1896">
        <w:t>бы</w:t>
      </w:r>
      <w:r w:rsidR="003D1896" w:rsidRPr="00126A43">
        <w:t xml:space="preserve"> </w:t>
      </w:r>
      <w:r w:rsidR="003D1896">
        <w:t>знать</w:t>
      </w:r>
      <w:r w:rsidR="003D1896" w:rsidRPr="00126A43">
        <w:t xml:space="preserve">, </w:t>
      </w:r>
      <w:r w:rsidR="003D1896">
        <w:t>ведется</w:t>
      </w:r>
      <w:r w:rsidR="003D1896" w:rsidRPr="00126A43">
        <w:t xml:space="preserve"> </w:t>
      </w:r>
      <w:r w:rsidR="003D1896">
        <w:t>ли</w:t>
      </w:r>
      <w:r w:rsidR="003D1896" w:rsidRPr="00126A43">
        <w:t xml:space="preserve"> </w:t>
      </w:r>
      <w:r w:rsidR="003D1896">
        <w:t>аудио</w:t>
      </w:r>
      <w:r w:rsidR="003D1896" w:rsidRPr="00126A43">
        <w:t xml:space="preserve">- </w:t>
      </w:r>
      <w:r w:rsidR="003D1896">
        <w:t>или</w:t>
      </w:r>
      <w:r w:rsidR="003D1896" w:rsidRPr="00126A43">
        <w:t xml:space="preserve"> </w:t>
      </w:r>
      <w:r w:rsidR="003D1896">
        <w:t>аудиовизуальная</w:t>
      </w:r>
      <w:r w:rsidR="003D1896" w:rsidRPr="00126A43">
        <w:t xml:space="preserve"> </w:t>
      </w:r>
      <w:r w:rsidR="003D1896">
        <w:t>запись</w:t>
      </w:r>
      <w:r w:rsidR="003D1896" w:rsidRPr="00126A43">
        <w:t xml:space="preserve"> </w:t>
      </w:r>
      <w:r w:rsidR="003D1896">
        <w:t>д</w:t>
      </w:r>
      <w:r w:rsidR="003D1896">
        <w:t>о</w:t>
      </w:r>
      <w:r w:rsidR="003D1896">
        <w:t>просов</w:t>
      </w:r>
      <w:r w:rsidR="003D1896" w:rsidRPr="00126A43">
        <w:t xml:space="preserve"> </w:t>
      </w:r>
      <w:r w:rsidR="003D1896">
        <w:t>заде</w:t>
      </w:r>
      <w:r w:rsidR="003D1896">
        <w:t>р</w:t>
      </w:r>
      <w:r w:rsidR="003D1896">
        <w:t>жанных</w:t>
      </w:r>
      <w:r w:rsidR="003D1896" w:rsidRPr="00126A43">
        <w:t>.</w:t>
      </w:r>
    </w:p>
    <w:p w:rsidR="003D1896" w:rsidRPr="007026FF" w:rsidRDefault="00DD4321" w:rsidP="00131A61">
      <w:pPr>
        <w:pStyle w:val="SingleTxtGR"/>
      </w:pPr>
      <w:r>
        <w:t>44.</w:t>
      </w:r>
      <w:r>
        <w:tab/>
      </w:r>
      <w:r w:rsidR="003D1896">
        <w:t>Переходя</w:t>
      </w:r>
      <w:r w:rsidR="003D1896" w:rsidRPr="0005108F">
        <w:t xml:space="preserve"> </w:t>
      </w:r>
      <w:r w:rsidR="003D1896">
        <w:t>к</w:t>
      </w:r>
      <w:r w:rsidR="003D1896" w:rsidRPr="0005108F">
        <w:t xml:space="preserve"> </w:t>
      </w:r>
      <w:r w:rsidR="003D1896">
        <w:t>вопросу</w:t>
      </w:r>
      <w:r w:rsidR="003D1896" w:rsidRPr="0005108F">
        <w:t xml:space="preserve"> </w:t>
      </w:r>
      <w:r w:rsidR="003D1896">
        <w:t>о</w:t>
      </w:r>
      <w:r w:rsidR="003D1896" w:rsidRPr="0005108F">
        <w:t xml:space="preserve"> </w:t>
      </w:r>
      <w:r w:rsidR="003D1896">
        <w:t>просителях</w:t>
      </w:r>
      <w:r w:rsidR="003D1896" w:rsidRPr="0005108F">
        <w:t xml:space="preserve"> </w:t>
      </w:r>
      <w:r w:rsidR="003D1896">
        <w:t>убежища</w:t>
      </w:r>
      <w:r w:rsidR="003D1896" w:rsidRPr="0005108F">
        <w:t xml:space="preserve">, </w:t>
      </w:r>
      <w:r w:rsidR="003D1896">
        <w:t>он</w:t>
      </w:r>
      <w:r w:rsidR="003D1896" w:rsidRPr="0005108F">
        <w:t xml:space="preserve"> </w:t>
      </w:r>
      <w:r w:rsidR="003D1896">
        <w:t>спрашивает</w:t>
      </w:r>
      <w:r w:rsidR="003D1896" w:rsidRPr="0005108F">
        <w:t xml:space="preserve">, </w:t>
      </w:r>
      <w:r w:rsidR="003D1896">
        <w:t>проводится</w:t>
      </w:r>
      <w:r w:rsidR="003D1896" w:rsidRPr="0005108F">
        <w:t xml:space="preserve"> </w:t>
      </w:r>
      <w:r w:rsidR="003D1896">
        <w:t>ли</w:t>
      </w:r>
      <w:r w:rsidR="003D1896" w:rsidRPr="0005108F">
        <w:t xml:space="preserve"> </w:t>
      </w:r>
      <w:r w:rsidR="003D1896">
        <w:t>в новых правилах различие между предоставлением убежища и вспомог</w:t>
      </w:r>
      <w:r w:rsidR="003D1896">
        <w:t>а</w:t>
      </w:r>
      <w:r w:rsidR="003D1896">
        <w:t>тельной защиты</w:t>
      </w:r>
      <w:r w:rsidR="003D1896" w:rsidRPr="0005108F">
        <w:t xml:space="preserve">. </w:t>
      </w:r>
      <w:r w:rsidR="003D1896">
        <w:t>Он</w:t>
      </w:r>
      <w:r w:rsidR="003D1896" w:rsidRPr="007026FF">
        <w:t xml:space="preserve"> </w:t>
      </w:r>
      <w:r w:rsidR="003D1896">
        <w:t>также</w:t>
      </w:r>
      <w:r w:rsidR="003D1896" w:rsidRPr="007026FF">
        <w:t xml:space="preserve"> </w:t>
      </w:r>
      <w:r w:rsidR="003D1896">
        <w:t>хотел</w:t>
      </w:r>
      <w:r w:rsidR="003D1896" w:rsidRPr="007026FF">
        <w:t xml:space="preserve"> </w:t>
      </w:r>
      <w:r w:rsidR="003D1896">
        <w:t>бы</w:t>
      </w:r>
      <w:r w:rsidR="003D1896" w:rsidRPr="007026FF">
        <w:t xml:space="preserve"> </w:t>
      </w:r>
      <w:r w:rsidR="003D1896">
        <w:t>знать</w:t>
      </w:r>
      <w:r w:rsidR="003D1896" w:rsidRPr="007026FF">
        <w:t xml:space="preserve">, </w:t>
      </w:r>
      <w:r w:rsidR="003D1896">
        <w:t>рассматривается</w:t>
      </w:r>
      <w:r w:rsidR="003D1896" w:rsidRPr="007026FF">
        <w:t xml:space="preserve"> </w:t>
      </w:r>
      <w:r w:rsidR="003D1896">
        <w:t>ли</w:t>
      </w:r>
      <w:r w:rsidR="003D1896" w:rsidRPr="007026FF">
        <w:t xml:space="preserve"> </w:t>
      </w:r>
      <w:r w:rsidR="003D1896">
        <w:t>опасность</w:t>
      </w:r>
      <w:r w:rsidR="003D1896" w:rsidRPr="007026FF">
        <w:t xml:space="preserve"> </w:t>
      </w:r>
      <w:r w:rsidR="003D1896">
        <w:t>для</w:t>
      </w:r>
      <w:r w:rsidR="003D1896" w:rsidRPr="007026FF">
        <w:t xml:space="preserve"> </w:t>
      </w:r>
      <w:r w:rsidR="003D1896">
        <w:t>женщины</w:t>
      </w:r>
      <w:r w:rsidR="003D1896" w:rsidRPr="007026FF">
        <w:t xml:space="preserve"> </w:t>
      </w:r>
      <w:r w:rsidR="003D1896">
        <w:t>подвергнуться</w:t>
      </w:r>
      <w:r w:rsidR="003D1896" w:rsidRPr="007026FF">
        <w:t xml:space="preserve"> </w:t>
      </w:r>
      <w:r w:rsidR="003D1896">
        <w:t>калечению</w:t>
      </w:r>
      <w:r w:rsidR="003D1896" w:rsidRPr="007026FF">
        <w:t xml:space="preserve"> </w:t>
      </w:r>
      <w:r w:rsidR="003D1896">
        <w:t>половых</w:t>
      </w:r>
      <w:r w:rsidR="003D1896" w:rsidRPr="007026FF">
        <w:t xml:space="preserve"> </w:t>
      </w:r>
      <w:r w:rsidR="003D1896">
        <w:t>органов</w:t>
      </w:r>
      <w:r w:rsidR="003D1896" w:rsidRPr="007026FF">
        <w:t xml:space="preserve"> </w:t>
      </w:r>
      <w:r w:rsidR="003D1896">
        <w:t>как</w:t>
      </w:r>
      <w:r w:rsidR="003D1896" w:rsidRPr="007026FF">
        <w:t xml:space="preserve"> </w:t>
      </w:r>
      <w:r w:rsidR="003D1896">
        <w:t>достаточное</w:t>
      </w:r>
      <w:r w:rsidR="003D1896" w:rsidRPr="007026FF">
        <w:t xml:space="preserve"> </w:t>
      </w:r>
      <w:r w:rsidR="003D1896">
        <w:t>основ</w:t>
      </w:r>
      <w:r w:rsidR="003D1896">
        <w:t>а</w:t>
      </w:r>
      <w:r w:rsidR="003D1896">
        <w:t>ние</w:t>
      </w:r>
      <w:r w:rsidR="003D1896" w:rsidRPr="007026FF">
        <w:t xml:space="preserve"> </w:t>
      </w:r>
      <w:r w:rsidR="003D1896">
        <w:t>для</w:t>
      </w:r>
      <w:r w:rsidR="003D1896" w:rsidRPr="007026FF">
        <w:t xml:space="preserve"> </w:t>
      </w:r>
      <w:r w:rsidR="003D1896">
        <w:t>пр</w:t>
      </w:r>
      <w:r w:rsidR="003D1896">
        <w:t>е</w:t>
      </w:r>
      <w:r w:rsidR="003D1896">
        <w:t>доставления</w:t>
      </w:r>
      <w:r w:rsidR="003D1896" w:rsidRPr="007026FF">
        <w:t xml:space="preserve"> </w:t>
      </w:r>
      <w:r w:rsidR="003D1896">
        <w:t>убежища</w:t>
      </w:r>
      <w:r w:rsidR="003D1896" w:rsidRPr="007026FF">
        <w:t xml:space="preserve">, </w:t>
      </w:r>
      <w:r w:rsidR="003D1896">
        <w:t>могут ли иммигранты с неурегулированным статусом иметь постоянный адрес, а их дети, тем самым, пользоваться правом посещать школу</w:t>
      </w:r>
      <w:r w:rsidR="003D1896" w:rsidRPr="007026FF">
        <w:t>.</w:t>
      </w:r>
    </w:p>
    <w:p w:rsidR="003D1896" w:rsidRPr="00167C2B" w:rsidRDefault="00DD4321" w:rsidP="00131A61">
      <w:pPr>
        <w:pStyle w:val="SingleTxtGR"/>
      </w:pPr>
      <w:r>
        <w:t>45.</w:t>
      </w:r>
      <w:r>
        <w:tab/>
      </w:r>
      <w:r w:rsidR="003D1896">
        <w:t>Он</w:t>
      </w:r>
      <w:r w:rsidR="003D1896" w:rsidRPr="000A06B0">
        <w:t xml:space="preserve"> </w:t>
      </w:r>
      <w:r w:rsidR="003D1896">
        <w:t>спрашивает</w:t>
      </w:r>
      <w:r w:rsidR="003D1896" w:rsidRPr="000A06B0">
        <w:t xml:space="preserve">, </w:t>
      </w:r>
      <w:r w:rsidR="003D1896">
        <w:t>действует ли</w:t>
      </w:r>
      <w:r w:rsidR="003D1896" w:rsidRPr="000A06B0">
        <w:t xml:space="preserve"> </w:t>
      </w:r>
      <w:r w:rsidR="003D1896">
        <w:t>по</w:t>
      </w:r>
      <w:r w:rsidR="003D1896" w:rsidRPr="000A06B0">
        <w:t>-</w:t>
      </w:r>
      <w:r w:rsidR="003D1896">
        <w:t>прежнему соглашение</w:t>
      </w:r>
      <w:r w:rsidR="003D1896" w:rsidRPr="000A06B0">
        <w:t xml:space="preserve"> </w:t>
      </w:r>
      <w:r w:rsidR="003D1896">
        <w:t>между</w:t>
      </w:r>
      <w:r w:rsidR="003D1896" w:rsidRPr="000A06B0">
        <w:t xml:space="preserve"> </w:t>
      </w:r>
      <w:r w:rsidR="003D1896">
        <w:t>государс</w:t>
      </w:r>
      <w:r w:rsidR="003D1896">
        <w:t>т</w:t>
      </w:r>
      <w:r w:rsidR="003D1896">
        <w:t>вом</w:t>
      </w:r>
      <w:r w:rsidR="003D1896" w:rsidRPr="000A06B0">
        <w:t>-</w:t>
      </w:r>
      <w:r w:rsidR="003D1896">
        <w:t>участником</w:t>
      </w:r>
      <w:r w:rsidR="003D1896" w:rsidRPr="000A06B0">
        <w:t xml:space="preserve"> </w:t>
      </w:r>
      <w:r w:rsidR="003D1896">
        <w:t>и</w:t>
      </w:r>
      <w:r w:rsidR="003D1896" w:rsidRPr="000A06B0">
        <w:t xml:space="preserve"> </w:t>
      </w:r>
      <w:r w:rsidR="003D1896">
        <w:t>Турцией</w:t>
      </w:r>
      <w:r w:rsidR="003D1896" w:rsidRPr="000A06B0">
        <w:t xml:space="preserve"> </w:t>
      </w:r>
      <w:r w:rsidR="003D1896">
        <w:t>о</w:t>
      </w:r>
      <w:r w:rsidR="003D1896" w:rsidRPr="000A06B0">
        <w:t xml:space="preserve"> </w:t>
      </w:r>
      <w:r w:rsidR="003D1896">
        <w:t>возращении</w:t>
      </w:r>
      <w:r w:rsidR="003D1896" w:rsidRPr="000A06B0">
        <w:t xml:space="preserve"> </w:t>
      </w:r>
      <w:r w:rsidR="003D1896">
        <w:t>иммигрантов</w:t>
      </w:r>
      <w:r w:rsidR="003D1896" w:rsidRPr="000A06B0">
        <w:t xml:space="preserve"> </w:t>
      </w:r>
      <w:r w:rsidR="003D1896">
        <w:t>с неурегулированным статусом, в соответствии с которым государство-участник может возвращать подобных иммигрантов в Турцию в случае их въезда в Грецию с территории этой страны, или</w:t>
      </w:r>
      <w:r w:rsidR="003D1896" w:rsidRPr="000A06B0">
        <w:t xml:space="preserve"> </w:t>
      </w:r>
      <w:r w:rsidR="003D1896">
        <w:t>оно находится</w:t>
      </w:r>
      <w:r w:rsidR="003D1896" w:rsidRPr="000A06B0">
        <w:t xml:space="preserve"> </w:t>
      </w:r>
      <w:r w:rsidR="003D1896">
        <w:t>в</w:t>
      </w:r>
      <w:r w:rsidR="003D1896" w:rsidRPr="000A06B0">
        <w:t xml:space="preserve"> </w:t>
      </w:r>
      <w:r w:rsidR="003D1896">
        <w:t>стадии</w:t>
      </w:r>
      <w:r w:rsidR="003D1896" w:rsidRPr="000A06B0">
        <w:t xml:space="preserve"> </w:t>
      </w:r>
      <w:r w:rsidR="003D1896">
        <w:t>пересмотра</w:t>
      </w:r>
      <w:r w:rsidR="003D1896" w:rsidRPr="000A06B0">
        <w:t xml:space="preserve">. </w:t>
      </w:r>
      <w:r w:rsidR="003D1896">
        <w:t>Он</w:t>
      </w:r>
      <w:r w:rsidR="003D1896" w:rsidRPr="00167C2B">
        <w:t xml:space="preserve"> </w:t>
      </w:r>
      <w:r w:rsidR="003D1896">
        <w:t>интересуется</w:t>
      </w:r>
      <w:r w:rsidR="003D1896" w:rsidRPr="00167C2B">
        <w:t xml:space="preserve">, </w:t>
      </w:r>
      <w:r w:rsidR="003D1896">
        <w:t>возвр</w:t>
      </w:r>
      <w:r w:rsidR="003D1896">
        <w:t>а</w:t>
      </w:r>
      <w:r w:rsidR="003D1896">
        <w:t>щает ли</w:t>
      </w:r>
      <w:r w:rsidR="003D1896" w:rsidRPr="00167C2B">
        <w:t xml:space="preserve"> </w:t>
      </w:r>
      <w:r w:rsidR="003D1896">
        <w:t>Турция</w:t>
      </w:r>
      <w:r w:rsidR="003D1896" w:rsidRPr="00167C2B">
        <w:t xml:space="preserve">, </w:t>
      </w:r>
      <w:r w:rsidR="003D1896">
        <w:t>в</w:t>
      </w:r>
      <w:r w:rsidR="003D1896" w:rsidRPr="00167C2B">
        <w:t xml:space="preserve"> </w:t>
      </w:r>
      <w:r w:rsidR="003D1896">
        <w:t>свою</w:t>
      </w:r>
      <w:r w:rsidR="003D1896" w:rsidRPr="00167C2B">
        <w:t xml:space="preserve"> </w:t>
      </w:r>
      <w:r w:rsidR="003D1896">
        <w:t>очередь</w:t>
      </w:r>
      <w:r w:rsidR="003D1896" w:rsidRPr="00167C2B">
        <w:t xml:space="preserve">, </w:t>
      </w:r>
      <w:r w:rsidR="003D1896">
        <w:t>таких</w:t>
      </w:r>
      <w:r w:rsidR="003D1896" w:rsidRPr="00167C2B">
        <w:t xml:space="preserve"> </w:t>
      </w:r>
      <w:r w:rsidR="003D1896">
        <w:t>иммигрантов</w:t>
      </w:r>
      <w:r w:rsidR="003D1896" w:rsidRPr="00167C2B">
        <w:t xml:space="preserve"> </w:t>
      </w:r>
      <w:r w:rsidR="003D1896">
        <w:t>в</w:t>
      </w:r>
      <w:r w:rsidR="003D1896" w:rsidRPr="00167C2B">
        <w:t xml:space="preserve"> </w:t>
      </w:r>
      <w:r w:rsidR="003D1896">
        <w:t>страны</w:t>
      </w:r>
      <w:r w:rsidR="003D1896" w:rsidRPr="00167C2B">
        <w:t xml:space="preserve">, </w:t>
      </w:r>
      <w:r w:rsidR="003D1896">
        <w:t>где их жизнь или св</w:t>
      </w:r>
      <w:r w:rsidR="003D1896">
        <w:t>о</w:t>
      </w:r>
      <w:r w:rsidR="003D1896">
        <w:t>бода могут оказаться под угрозой</w:t>
      </w:r>
      <w:r w:rsidR="003D1896" w:rsidRPr="00167C2B">
        <w:t>.</w:t>
      </w:r>
    </w:p>
    <w:p w:rsidR="003D1896" w:rsidRPr="00A367DE" w:rsidRDefault="00DD4321" w:rsidP="00131A61">
      <w:pPr>
        <w:pStyle w:val="SingleTxtGR"/>
      </w:pPr>
      <w:r>
        <w:t>46.</w:t>
      </w:r>
      <w:r>
        <w:tab/>
      </w:r>
      <w:r w:rsidR="003D1896">
        <w:t>Факт того</w:t>
      </w:r>
      <w:r w:rsidR="003D1896" w:rsidRPr="00A367DE">
        <w:t xml:space="preserve">, </w:t>
      </w:r>
      <w:r w:rsidR="003D1896">
        <w:t>что</w:t>
      </w:r>
      <w:r w:rsidR="003D1896" w:rsidRPr="00A367DE">
        <w:t xml:space="preserve"> </w:t>
      </w:r>
      <w:r w:rsidR="003D1896">
        <w:t>продолжительность</w:t>
      </w:r>
      <w:r w:rsidR="003D1896" w:rsidRPr="00A367DE">
        <w:t xml:space="preserve"> </w:t>
      </w:r>
      <w:r w:rsidR="003D1896">
        <w:t>обязательной</w:t>
      </w:r>
      <w:r w:rsidR="003D1896" w:rsidRPr="00A367DE">
        <w:t xml:space="preserve"> </w:t>
      </w:r>
      <w:r w:rsidR="003D1896">
        <w:t>гражданской</w:t>
      </w:r>
      <w:r w:rsidR="003D1896" w:rsidRPr="00A367DE">
        <w:t xml:space="preserve"> </w:t>
      </w:r>
      <w:r w:rsidR="003D1896">
        <w:t>службы</w:t>
      </w:r>
      <w:r w:rsidR="003D1896" w:rsidRPr="00A367DE">
        <w:t xml:space="preserve"> </w:t>
      </w:r>
      <w:r w:rsidR="003D1896">
        <w:t>для</w:t>
      </w:r>
      <w:r w:rsidR="003D1896" w:rsidRPr="00A367DE">
        <w:t xml:space="preserve"> </w:t>
      </w:r>
      <w:r w:rsidR="003D1896">
        <w:t>лиц</w:t>
      </w:r>
      <w:r w:rsidR="003D1896" w:rsidRPr="00A367DE">
        <w:t xml:space="preserve">, </w:t>
      </w:r>
      <w:r w:rsidR="003D1896">
        <w:t>отказывающихся</w:t>
      </w:r>
      <w:r w:rsidR="003D1896" w:rsidRPr="00A367DE">
        <w:t xml:space="preserve"> </w:t>
      </w:r>
      <w:r w:rsidR="003D1896">
        <w:t>от несения военной службы по</w:t>
      </w:r>
      <w:r w:rsidR="003D1896" w:rsidRPr="00A367DE">
        <w:t xml:space="preserve"> </w:t>
      </w:r>
      <w:r w:rsidR="003D1896">
        <w:t>соображениям совести, в два раза больше, чем военной службы, как видно, представляет собой своего рода наказание за отказ от прохождения военной службы</w:t>
      </w:r>
      <w:r w:rsidR="003D1896" w:rsidRPr="00A367DE">
        <w:t>.</w:t>
      </w:r>
    </w:p>
    <w:p w:rsidR="003D1896" w:rsidRPr="00151D7D" w:rsidRDefault="00DD4321" w:rsidP="00131A61">
      <w:pPr>
        <w:pStyle w:val="SingleTxtGR"/>
      </w:pPr>
      <w:r>
        <w:t>47.</w:t>
      </w:r>
      <w:r>
        <w:tab/>
      </w:r>
      <w:r w:rsidR="003D1896">
        <w:rPr>
          <w:b/>
        </w:rPr>
        <w:t>Г</w:t>
      </w:r>
      <w:r w:rsidR="003D1896" w:rsidRPr="00780D5E">
        <w:rPr>
          <w:b/>
        </w:rPr>
        <w:t>-</w:t>
      </w:r>
      <w:r w:rsidR="003D1896">
        <w:rPr>
          <w:b/>
        </w:rPr>
        <w:t>н</w:t>
      </w:r>
      <w:r w:rsidR="003D1896" w:rsidRPr="00780D5E">
        <w:rPr>
          <w:b/>
        </w:rPr>
        <w:t xml:space="preserve"> </w:t>
      </w:r>
      <w:r w:rsidR="003D1896">
        <w:rPr>
          <w:b/>
        </w:rPr>
        <w:t>Гайе</w:t>
      </w:r>
      <w:r w:rsidR="003D1896" w:rsidRPr="00780D5E">
        <w:t xml:space="preserve"> </w:t>
      </w:r>
      <w:r w:rsidR="003D1896">
        <w:t>говорит</w:t>
      </w:r>
      <w:r w:rsidR="003D1896" w:rsidRPr="00780D5E">
        <w:t xml:space="preserve">, </w:t>
      </w:r>
      <w:r w:rsidR="003D1896">
        <w:t>что</w:t>
      </w:r>
      <w:r w:rsidR="003D1896" w:rsidRPr="00780D5E">
        <w:t xml:space="preserve"> </w:t>
      </w:r>
      <w:r w:rsidR="003D1896">
        <w:t>он</w:t>
      </w:r>
      <w:r w:rsidR="003D1896" w:rsidRPr="00780D5E">
        <w:t xml:space="preserve"> </w:t>
      </w:r>
      <w:r w:rsidR="003D1896">
        <w:t>хотел</w:t>
      </w:r>
      <w:r w:rsidR="003D1896" w:rsidRPr="00780D5E">
        <w:t xml:space="preserve"> </w:t>
      </w:r>
      <w:r w:rsidR="003D1896">
        <w:t>бы</w:t>
      </w:r>
      <w:r w:rsidR="003D1896" w:rsidRPr="00780D5E">
        <w:t xml:space="preserve"> </w:t>
      </w:r>
      <w:r w:rsidR="003D1896">
        <w:t>получить</w:t>
      </w:r>
      <w:r w:rsidR="003D1896" w:rsidRPr="00780D5E">
        <w:t xml:space="preserve"> </w:t>
      </w:r>
      <w:r w:rsidR="003D1896">
        <w:t>от</w:t>
      </w:r>
      <w:r w:rsidR="003D1896" w:rsidRPr="00780D5E">
        <w:t xml:space="preserve"> </w:t>
      </w:r>
      <w:r w:rsidR="003D1896">
        <w:t>государства</w:t>
      </w:r>
      <w:r w:rsidR="003D1896" w:rsidRPr="00780D5E">
        <w:t>-</w:t>
      </w:r>
      <w:r w:rsidR="003D1896">
        <w:t>участника</w:t>
      </w:r>
      <w:r w:rsidR="003D1896" w:rsidRPr="00780D5E">
        <w:t xml:space="preserve"> </w:t>
      </w:r>
      <w:r w:rsidR="003D1896">
        <w:t>б</w:t>
      </w:r>
      <w:r w:rsidR="003D1896">
        <w:t>о</w:t>
      </w:r>
      <w:r w:rsidR="003D1896">
        <w:t>лее</w:t>
      </w:r>
      <w:r w:rsidR="003D1896" w:rsidRPr="00780D5E">
        <w:t xml:space="preserve"> </w:t>
      </w:r>
      <w:r w:rsidR="003D1896">
        <w:t>подробную</w:t>
      </w:r>
      <w:r w:rsidR="003D1896" w:rsidRPr="00780D5E">
        <w:t xml:space="preserve"> </w:t>
      </w:r>
      <w:r w:rsidR="003D1896">
        <w:t>информацию</w:t>
      </w:r>
      <w:r w:rsidR="003D1896" w:rsidRPr="00780D5E">
        <w:t xml:space="preserve"> </w:t>
      </w:r>
      <w:r w:rsidR="003D1896">
        <w:t>о применении основных гарантий для лиц, соде</w:t>
      </w:r>
      <w:r w:rsidR="003D1896">
        <w:t>р</w:t>
      </w:r>
      <w:r w:rsidR="003D1896">
        <w:t>жащихся под стражей в полиции или находящихся в предварительном заключ</w:t>
      </w:r>
      <w:r w:rsidR="003D1896">
        <w:t>е</w:t>
      </w:r>
      <w:r w:rsidR="003D1896">
        <w:t>нии</w:t>
      </w:r>
      <w:r w:rsidR="003D1896" w:rsidRPr="00780D5E">
        <w:t xml:space="preserve">. </w:t>
      </w:r>
      <w:r w:rsidR="003D1896">
        <w:t>Государство-участник не дало никакой информации о том, предоставл</w:t>
      </w:r>
      <w:r w:rsidR="003D1896">
        <w:t>я</w:t>
      </w:r>
      <w:r w:rsidR="003D1896">
        <w:t>лась ли властями защита лицам, сообщавшим об актах пыток</w:t>
      </w:r>
      <w:r w:rsidR="003D1896" w:rsidRPr="009352ED">
        <w:t xml:space="preserve">. </w:t>
      </w:r>
      <w:r w:rsidR="003D1896">
        <w:t>Что</w:t>
      </w:r>
      <w:r w:rsidR="003D1896" w:rsidRPr="00A16C9B">
        <w:t xml:space="preserve"> </w:t>
      </w:r>
      <w:r w:rsidR="003D1896">
        <w:t>касается</w:t>
      </w:r>
      <w:r w:rsidR="003D1896" w:rsidRPr="00A16C9B">
        <w:t xml:space="preserve"> </w:t>
      </w:r>
      <w:r w:rsidR="003D1896">
        <w:t>предоставления</w:t>
      </w:r>
      <w:r w:rsidR="003D1896" w:rsidRPr="00A16C9B">
        <w:t xml:space="preserve"> </w:t>
      </w:r>
      <w:r w:rsidR="003D1896">
        <w:t>убежища</w:t>
      </w:r>
      <w:r w:rsidR="003D1896" w:rsidRPr="00A16C9B">
        <w:t xml:space="preserve">, </w:t>
      </w:r>
      <w:r w:rsidR="003D1896">
        <w:t>то</w:t>
      </w:r>
      <w:r w:rsidR="003D1896" w:rsidRPr="00A16C9B">
        <w:t xml:space="preserve"> </w:t>
      </w:r>
      <w:r w:rsidR="003D1896">
        <w:t>он</w:t>
      </w:r>
      <w:r w:rsidR="003D1896" w:rsidRPr="00A16C9B">
        <w:t xml:space="preserve"> </w:t>
      </w:r>
      <w:r w:rsidR="003D1896">
        <w:t>спрашивает</w:t>
      </w:r>
      <w:r w:rsidR="003D1896" w:rsidRPr="00A16C9B">
        <w:t xml:space="preserve">, </w:t>
      </w:r>
      <w:r w:rsidR="003D1896">
        <w:t>возможно</w:t>
      </w:r>
      <w:r w:rsidR="003D1896" w:rsidRPr="00A16C9B">
        <w:t xml:space="preserve"> </w:t>
      </w:r>
      <w:r w:rsidR="003D1896">
        <w:t>ли</w:t>
      </w:r>
      <w:r w:rsidR="003D1896" w:rsidRPr="00A16C9B">
        <w:t xml:space="preserve"> </w:t>
      </w:r>
      <w:r w:rsidR="003D1896">
        <w:t>обжаловать пост</w:t>
      </w:r>
      <w:r w:rsidR="003D1896">
        <w:t>а</w:t>
      </w:r>
      <w:r w:rsidR="003D1896">
        <w:t>новление о высылке, и если да, то имеет ли такая апелляция приостанавлива</w:t>
      </w:r>
      <w:r w:rsidR="003D1896">
        <w:t>ю</w:t>
      </w:r>
      <w:r w:rsidR="003D1896">
        <w:t>щее действие</w:t>
      </w:r>
      <w:r w:rsidR="003D1896" w:rsidRPr="00A16C9B">
        <w:t xml:space="preserve">. </w:t>
      </w:r>
      <w:r w:rsidR="003D1896">
        <w:t>Достигли</w:t>
      </w:r>
      <w:r w:rsidR="003D1896" w:rsidRPr="00C74234">
        <w:t xml:space="preserve"> </w:t>
      </w:r>
      <w:r w:rsidR="003D1896">
        <w:t>ли</w:t>
      </w:r>
      <w:r w:rsidR="003D1896" w:rsidRPr="00C74234">
        <w:t xml:space="preserve"> </w:t>
      </w:r>
      <w:r w:rsidR="003D1896">
        <w:t>какие</w:t>
      </w:r>
      <w:r w:rsidR="003D1896" w:rsidRPr="00C74234">
        <w:t>-</w:t>
      </w:r>
      <w:r w:rsidR="003D1896">
        <w:t>либо</w:t>
      </w:r>
      <w:r w:rsidR="003D1896" w:rsidRPr="00C74234">
        <w:t xml:space="preserve"> </w:t>
      </w:r>
      <w:r w:rsidR="003D1896">
        <w:t>дела</w:t>
      </w:r>
      <w:r w:rsidR="003D1896" w:rsidRPr="00C74234">
        <w:t xml:space="preserve">, </w:t>
      </w:r>
      <w:r w:rsidR="003D1896">
        <w:t>находящиеся</w:t>
      </w:r>
      <w:r w:rsidR="003D1896" w:rsidRPr="00C74234">
        <w:t xml:space="preserve"> </w:t>
      </w:r>
      <w:r w:rsidR="003D1896">
        <w:t>в</w:t>
      </w:r>
      <w:r w:rsidR="003D1896" w:rsidRPr="00C74234">
        <w:t xml:space="preserve"> </w:t>
      </w:r>
      <w:r w:rsidR="003D1896">
        <w:t>судах</w:t>
      </w:r>
      <w:r w:rsidR="003D1896" w:rsidRPr="00C74234">
        <w:t xml:space="preserve"> </w:t>
      </w:r>
      <w:r w:rsidR="003D1896">
        <w:t>Греции</w:t>
      </w:r>
      <w:r w:rsidR="003D1896" w:rsidRPr="00C74234">
        <w:t xml:space="preserve">, </w:t>
      </w:r>
      <w:r w:rsidR="003D1896">
        <w:t>срока</w:t>
      </w:r>
      <w:r w:rsidR="003D1896" w:rsidRPr="00C74234">
        <w:t xml:space="preserve"> </w:t>
      </w:r>
      <w:r w:rsidR="003D1896">
        <w:t>исковой</w:t>
      </w:r>
      <w:r w:rsidR="003D1896" w:rsidRPr="00C74234">
        <w:t xml:space="preserve"> </w:t>
      </w:r>
      <w:r w:rsidR="003D1896">
        <w:t>давности</w:t>
      </w:r>
      <w:r w:rsidR="003D1896" w:rsidRPr="00C74234">
        <w:t xml:space="preserve"> </w:t>
      </w:r>
      <w:r w:rsidR="003D1896">
        <w:t>по</w:t>
      </w:r>
      <w:r w:rsidR="003D1896" w:rsidRPr="00C74234">
        <w:t xml:space="preserve"> </w:t>
      </w:r>
      <w:r w:rsidR="003D1896">
        <w:t>причине</w:t>
      </w:r>
      <w:r w:rsidR="003D1896" w:rsidRPr="00C74234">
        <w:t xml:space="preserve"> </w:t>
      </w:r>
      <w:r w:rsidR="003D1896">
        <w:t>медлительности греческой системы правосудия, и если да, то были ли привлечены к ответственности виновные за такие задер</w:t>
      </w:r>
      <w:r w:rsidR="003D1896">
        <w:t>ж</w:t>
      </w:r>
      <w:r w:rsidR="003D1896">
        <w:t>ки</w:t>
      </w:r>
      <w:r w:rsidR="003D1896" w:rsidRPr="00C74234">
        <w:t xml:space="preserve">? </w:t>
      </w:r>
      <w:r w:rsidR="003D1896">
        <w:t>Наконец</w:t>
      </w:r>
      <w:r w:rsidR="003D1896" w:rsidRPr="00151D7D">
        <w:t xml:space="preserve">, </w:t>
      </w:r>
      <w:r w:rsidR="003D1896">
        <w:t>он</w:t>
      </w:r>
      <w:r w:rsidR="003D1896" w:rsidRPr="00151D7D">
        <w:t xml:space="preserve"> </w:t>
      </w:r>
      <w:r w:rsidR="003D1896">
        <w:t>спрашивает</w:t>
      </w:r>
      <w:r w:rsidR="003D1896" w:rsidRPr="00151D7D">
        <w:t xml:space="preserve"> </w:t>
      </w:r>
      <w:r w:rsidR="003D1896">
        <w:t>о</w:t>
      </w:r>
      <w:r w:rsidR="003D1896" w:rsidRPr="00151D7D">
        <w:t xml:space="preserve"> </w:t>
      </w:r>
      <w:r w:rsidR="003D1896">
        <w:t>том</w:t>
      </w:r>
      <w:r w:rsidR="003D1896" w:rsidRPr="00151D7D">
        <w:t xml:space="preserve">, </w:t>
      </w:r>
      <w:r w:rsidR="003D1896">
        <w:t>какую</w:t>
      </w:r>
      <w:r w:rsidR="003D1896" w:rsidRPr="00151D7D">
        <w:t xml:space="preserve"> </w:t>
      </w:r>
      <w:r w:rsidR="003D1896">
        <w:t>роль</w:t>
      </w:r>
      <w:r w:rsidR="003D1896" w:rsidRPr="00151D7D">
        <w:t xml:space="preserve"> </w:t>
      </w:r>
      <w:r w:rsidR="003D1896">
        <w:t>играют НПО при посещении тюрем</w:t>
      </w:r>
      <w:r w:rsidR="003D1896" w:rsidRPr="00151D7D">
        <w:t>.</w:t>
      </w:r>
    </w:p>
    <w:p w:rsidR="003D1896" w:rsidRPr="00D86A07" w:rsidRDefault="00DD4321" w:rsidP="00131A61">
      <w:pPr>
        <w:pStyle w:val="SingleTxtGR"/>
      </w:pPr>
      <w:r>
        <w:t>48.</w:t>
      </w:r>
      <w:r>
        <w:tab/>
      </w:r>
      <w:r w:rsidR="003D1896">
        <w:rPr>
          <w:b/>
        </w:rPr>
        <w:t>Председатель</w:t>
      </w:r>
      <w:r w:rsidR="003D1896" w:rsidRPr="00B63309">
        <w:t xml:space="preserve"> </w:t>
      </w:r>
      <w:r w:rsidR="003D1896">
        <w:t>просит</w:t>
      </w:r>
      <w:r w:rsidR="003D1896" w:rsidRPr="00B63309">
        <w:t xml:space="preserve"> </w:t>
      </w:r>
      <w:r w:rsidR="003D1896">
        <w:t>представить</w:t>
      </w:r>
      <w:r w:rsidR="003D1896" w:rsidRPr="00B63309">
        <w:t xml:space="preserve"> </w:t>
      </w:r>
      <w:r w:rsidR="003D1896">
        <w:t>более</w:t>
      </w:r>
      <w:r w:rsidR="003D1896" w:rsidRPr="00B63309">
        <w:t xml:space="preserve"> </w:t>
      </w:r>
      <w:r w:rsidR="003D1896">
        <w:t>подробную</w:t>
      </w:r>
      <w:r w:rsidR="003D1896" w:rsidRPr="00B63309">
        <w:t xml:space="preserve"> </w:t>
      </w:r>
      <w:r w:rsidR="003D1896">
        <w:t>информацию</w:t>
      </w:r>
      <w:r w:rsidR="003D1896" w:rsidRPr="00B63309">
        <w:t xml:space="preserve"> </w:t>
      </w:r>
      <w:r w:rsidR="003D1896">
        <w:t>о</w:t>
      </w:r>
      <w:r w:rsidR="003D1896" w:rsidRPr="00B63309">
        <w:t xml:space="preserve"> </w:t>
      </w:r>
      <w:r w:rsidR="003D1896">
        <w:t>си</w:t>
      </w:r>
      <w:r w:rsidR="003D1896">
        <w:t>с</w:t>
      </w:r>
      <w:r w:rsidR="003D1896">
        <w:t>теме</w:t>
      </w:r>
      <w:r w:rsidR="003D1896" w:rsidRPr="00B63309">
        <w:t xml:space="preserve"> </w:t>
      </w:r>
      <w:r w:rsidR="003D1896">
        <w:t>учета</w:t>
      </w:r>
      <w:r w:rsidR="003D1896" w:rsidRPr="00B63309">
        <w:t xml:space="preserve"> </w:t>
      </w:r>
      <w:r w:rsidR="003D1896">
        <w:t>травм</w:t>
      </w:r>
      <w:r w:rsidR="003D1896" w:rsidRPr="00B63309">
        <w:t xml:space="preserve">, </w:t>
      </w:r>
      <w:r w:rsidR="003D1896">
        <w:t>полученных</w:t>
      </w:r>
      <w:r w:rsidR="003D1896" w:rsidRPr="00B63309">
        <w:t xml:space="preserve"> </w:t>
      </w:r>
      <w:r w:rsidR="003D1896">
        <w:t>заключенными</w:t>
      </w:r>
      <w:r w:rsidR="003D1896" w:rsidRPr="00B63309">
        <w:t xml:space="preserve">, </w:t>
      </w:r>
      <w:r w:rsidR="003D1896">
        <w:t>которая</w:t>
      </w:r>
      <w:r w:rsidR="003D1896" w:rsidRPr="00B63309">
        <w:t xml:space="preserve"> </w:t>
      </w:r>
      <w:r w:rsidR="003D1896">
        <w:t>была</w:t>
      </w:r>
      <w:r w:rsidR="003D1896" w:rsidRPr="00B63309">
        <w:t xml:space="preserve"> </w:t>
      </w:r>
      <w:r w:rsidR="003D1896">
        <w:t>введена</w:t>
      </w:r>
      <w:r w:rsidR="003D1896" w:rsidRPr="00B63309">
        <w:t xml:space="preserve"> </w:t>
      </w:r>
      <w:r w:rsidR="003D1896">
        <w:t xml:space="preserve">в тюрьмах государства-участника в </w:t>
      </w:r>
      <w:r w:rsidR="003D1896" w:rsidRPr="00B63309">
        <w:t>2011</w:t>
      </w:r>
      <w:r w:rsidR="003D1896">
        <w:t xml:space="preserve"> году, и особенно о мерах по предотвращению а</w:t>
      </w:r>
      <w:r w:rsidR="003D1896">
        <w:t>к</w:t>
      </w:r>
      <w:r w:rsidR="003D1896">
        <w:t>тов возмездия в отношении заключенных, которые сообщают о таких травмах</w:t>
      </w:r>
      <w:r w:rsidR="003D1896" w:rsidRPr="00D86A07">
        <w:t xml:space="preserve">. </w:t>
      </w:r>
      <w:r w:rsidR="003D1896">
        <w:t>Он</w:t>
      </w:r>
      <w:r w:rsidR="003D1896" w:rsidRPr="00D86A07">
        <w:t xml:space="preserve"> </w:t>
      </w:r>
      <w:r w:rsidR="003D1896">
        <w:t>говорит</w:t>
      </w:r>
      <w:r w:rsidR="003D1896" w:rsidRPr="00D86A07">
        <w:t xml:space="preserve">, </w:t>
      </w:r>
      <w:r w:rsidR="003D1896">
        <w:t>что</w:t>
      </w:r>
      <w:r w:rsidR="003D1896" w:rsidRPr="00D86A07">
        <w:t xml:space="preserve"> </w:t>
      </w:r>
      <w:r w:rsidR="003D1896">
        <w:t>ему</w:t>
      </w:r>
      <w:r w:rsidR="003D1896" w:rsidRPr="00D86A07">
        <w:t xml:space="preserve"> </w:t>
      </w:r>
      <w:r w:rsidR="003D1896">
        <w:t>также</w:t>
      </w:r>
      <w:r w:rsidR="003D1896" w:rsidRPr="00D86A07">
        <w:t xml:space="preserve"> </w:t>
      </w:r>
      <w:r w:rsidR="003D1896">
        <w:t>хотелось</w:t>
      </w:r>
      <w:r w:rsidR="003D1896" w:rsidRPr="00D86A07">
        <w:t xml:space="preserve"> </w:t>
      </w:r>
      <w:r w:rsidR="003D1896">
        <w:t>бы</w:t>
      </w:r>
      <w:r w:rsidR="003D1896" w:rsidRPr="00D86A07">
        <w:t xml:space="preserve"> </w:t>
      </w:r>
      <w:r w:rsidR="003D1896">
        <w:t>узнать</w:t>
      </w:r>
      <w:r w:rsidR="003D1896" w:rsidRPr="00D86A07">
        <w:t xml:space="preserve"> </w:t>
      </w:r>
      <w:r w:rsidR="003D1896">
        <w:t>о</w:t>
      </w:r>
      <w:r w:rsidR="003D1896" w:rsidRPr="00D86A07">
        <w:t xml:space="preserve"> </w:t>
      </w:r>
      <w:r w:rsidR="003D1896">
        <w:t>конкретных</w:t>
      </w:r>
      <w:r w:rsidR="003D1896" w:rsidRPr="00D86A07">
        <w:t xml:space="preserve"> </w:t>
      </w:r>
      <w:r w:rsidR="003D1896">
        <w:t>мерах</w:t>
      </w:r>
      <w:r w:rsidR="003D1896" w:rsidRPr="00D86A07">
        <w:t xml:space="preserve">, </w:t>
      </w:r>
      <w:r w:rsidR="003D1896">
        <w:t>принятых</w:t>
      </w:r>
      <w:r w:rsidR="003D1896" w:rsidRPr="00D86A07">
        <w:t xml:space="preserve"> </w:t>
      </w:r>
      <w:r w:rsidR="003D1896">
        <w:t>государством</w:t>
      </w:r>
      <w:r w:rsidR="003D1896" w:rsidRPr="00D86A07">
        <w:t>-</w:t>
      </w:r>
      <w:r w:rsidR="003D1896">
        <w:t>участником</w:t>
      </w:r>
      <w:r w:rsidR="003D1896" w:rsidRPr="00D86A07">
        <w:t xml:space="preserve"> </w:t>
      </w:r>
      <w:r w:rsidR="003D1896">
        <w:t>по</w:t>
      </w:r>
      <w:r w:rsidR="003D1896" w:rsidRPr="00D86A07">
        <w:t xml:space="preserve"> </w:t>
      </w:r>
      <w:r w:rsidR="003D1896">
        <w:t>обеспечению</w:t>
      </w:r>
      <w:r w:rsidR="003D1896" w:rsidRPr="00D86A07">
        <w:t xml:space="preserve"> </w:t>
      </w:r>
      <w:r w:rsidR="003D1896">
        <w:t>того</w:t>
      </w:r>
      <w:r w:rsidR="003D1896" w:rsidRPr="00D86A07">
        <w:t xml:space="preserve">, </w:t>
      </w:r>
      <w:r w:rsidR="003D1896">
        <w:t>чтобы НПО и другие комп</w:t>
      </w:r>
      <w:r w:rsidR="003D1896">
        <w:t>е</w:t>
      </w:r>
      <w:r w:rsidR="003D1896">
        <w:t>тентные органы имели полный доступ к тюрьмам</w:t>
      </w:r>
      <w:r w:rsidR="003D1896" w:rsidRPr="00D86A07">
        <w:t xml:space="preserve">, </w:t>
      </w:r>
      <w:r w:rsidR="003D1896">
        <w:t>и о том, известно ли, когда Управление Омбудсмена должно взять на себя роль национального превенти</w:t>
      </w:r>
      <w:r w:rsidR="003D1896">
        <w:t>в</w:t>
      </w:r>
      <w:r w:rsidR="003D1896">
        <w:t>ного м</w:t>
      </w:r>
      <w:r w:rsidR="003D1896">
        <w:t>е</w:t>
      </w:r>
      <w:r w:rsidR="003D1896">
        <w:t>ханизма</w:t>
      </w:r>
      <w:r w:rsidR="003D1896" w:rsidRPr="00D86A07">
        <w:t>.</w:t>
      </w:r>
    </w:p>
    <w:p w:rsidR="003D1896" w:rsidRPr="005F4065" w:rsidRDefault="00DD4321" w:rsidP="00131A61">
      <w:pPr>
        <w:pStyle w:val="SingleTxtGR"/>
      </w:pPr>
      <w:r>
        <w:t>49.</w:t>
      </w:r>
      <w:r>
        <w:tab/>
      </w:r>
      <w:r w:rsidR="003D1896">
        <w:t>Он</w:t>
      </w:r>
      <w:r w:rsidR="003D1896" w:rsidRPr="00EB099D">
        <w:t xml:space="preserve"> </w:t>
      </w:r>
      <w:r w:rsidR="003D1896">
        <w:t>спрашивает</w:t>
      </w:r>
      <w:r w:rsidR="003D1896" w:rsidRPr="00EB099D">
        <w:t xml:space="preserve">, </w:t>
      </w:r>
      <w:r w:rsidR="003D1896">
        <w:t>были</w:t>
      </w:r>
      <w:r w:rsidR="003D1896" w:rsidRPr="00EB099D">
        <w:t xml:space="preserve"> </w:t>
      </w:r>
      <w:r w:rsidR="003D1896">
        <w:t>ли</w:t>
      </w:r>
      <w:r w:rsidR="003D1896" w:rsidRPr="00EB099D">
        <w:t xml:space="preserve"> </w:t>
      </w:r>
      <w:r w:rsidR="003D1896">
        <w:t>выделены</w:t>
      </w:r>
      <w:r w:rsidR="003D1896" w:rsidRPr="00EB099D">
        <w:t xml:space="preserve"> </w:t>
      </w:r>
      <w:r w:rsidR="003D1896">
        <w:t>средства</w:t>
      </w:r>
      <w:r w:rsidR="003D1896" w:rsidRPr="00EB099D">
        <w:t xml:space="preserve"> </w:t>
      </w:r>
      <w:r w:rsidR="003D1896">
        <w:t>для</w:t>
      </w:r>
      <w:r w:rsidR="003D1896" w:rsidRPr="00EB099D">
        <w:t xml:space="preserve"> </w:t>
      </w:r>
      <w:r w:rsidR="003D1896">
        <w:t>реализации</w:t>
      </w:r>
      <w:r w:rsidR="003D1896" w:rsidRPr="00EB099D">
        <w:t xml:space="preserve"> </w:t>
      </w:r>
      <w:r w:rsidR="003D1896">
        <w:t>законопрое</w:t>
      </w:r>
      <w:r w:rsidR="003D1896">
        <w:t>к</w:t>
      </w:r>
      <w:r w:rsidR="003D1896">
        <w:t>та</w:t>
      </w:r>
      <w:r w:rsidR="003D1896" w:rsidRPr="00EB099D">
        <w:t xml:space="preserve">, </w:t>
      </w:r>
      <w:r w:rsidR="003D1896">
        <w:t>дающего</w:t>
      </w:r>
      <w:r w:rsidR="003D1896" w:rsidRPr="00EB099D">
        <w:t xml:space="preserve"> </w:t>
      </w:r>
      <w:r w:rsidR="003D1896">
        <w:t>заключенным</w:t>
      </w:r>
      <w:r w:rsidR="003D1896" w:rsidRPr="00EB099D">
        <w:t xml:space="preserve"> </w:t>
      </w:r>
      <w:r w:rsidR="003D1896">
        <w:t>право</w:t>
      </w:r>
      <w:r w:rsidR="003D1896" w:rsidRPr="00EB099D">
        <w:t xml:space="preserve"> </w:t>
      </w:r>
      <w:r w:rsidR="003D1896">
        <w:t>на</w:t>
      </w:r>
      <w:r w:rsidR="003D1896" w:rsidRPr="00EB099D">
        <w:t xml:space="preserve"> </w:t>
      </w:r>
      <w:r w:rsidR="003D1896">
        <w:t>лечение</w:t>
      </w:r>
      <w:r w:rsidR="003D1896" w:rsidRPr="00EB099D">
        <w:t xml:space="preserve"> </w:t>
      </w:r>
      <w:r w:rsidR="003D1896">
        <w:t>от</w:t>
      </w:r>
      <w:r w:rsidR="003D1896" w:rsidRPr="00EB099D">
        <w:t xml:space="preserve"> </w:t>
      </w:r>
      <w:r w:rsidR="003D1896">
        <w:t>наркозависимости</w:t>
      </w:r>
      <w:r w:rsidR="003D1896" w:rsidRPr="00EB099D">
        <w:t xml:space="preserve">, </w:t>
      </w:r>
      <w:r w:rsidR="003D1896">
        <w:t>обеспечения</w:t>
      </w:r>
      <w:r w:rsidR="003D1896" w:rsidRPr="00EB099D">
        <w:t xml:space="preserve"> </w:t>
      </w:r>
      <w:r w:rsidR="003D1896">
        <w:t>надлежащего</w:t>
      </w:r>
      <w:r w:rsidR="003D1896" w:rsidRPr="00EB099D">
        <w:t xml:space="preserve"> </w:t>
      </w:r>
      <w:r w:rsidR="003D1896">
        <w:t>функционирования</w:t>
      </w:r>
      <w:r w:rsidR="003D1896" w:rsidRPr="00EB099D">
        <w:t xml:space="preserve"> </w:t>
      </w:r>
      <w:r w:rsidR="003D1896">
        <w:t>Отдела по рассмотрению заявлений о прои</w:t>
      </w:r>
      <w:r w:rsidR="003D1896">
        <w:t>з</w:t>
      </w:r>
      <w:r w:rsidR="003D1896">
        <w:t>вольных действиях сотрудников правоохранительных органов Министерства</w:t>
      </w:r>
      <w:r w:rsidR="003D1896" w:rsidRPr="003C1EF5">
        <w:t xml:space="preserve"> </w:t>
      </w:r>
      <w:r w:rsidR="003D1896">
        <w:t>защиты</w:t>
      </w:r>
      <w:r w:rsidR="003D1896" w:rsidRPr="003C1EF5">
        <w:t xml:space="preserve"> </w:t>
      </w:r>
      <w:r w:rsidR="003D1896">
        <w:t>гражданина</w:t>
      </w:r>
      <w:r w:rsidR="003D1896" w:rsidRPr="00EB099D">
        <w:t xml:space="preserve"> </w:t>
      </w:r>
      <w:r w:rsidR="003D1896">
        <w:t>и осуществления нового законодательства по вопросам предоставления убежища</w:t>
      </w:r>
      <w:r w:rsidR="003D1896" w:rsidRPr="00EB099D">
        <w:t xml:space="preserve">. </w:t>
      </w:r>
      <w:r w:rsidR="003D1896">
        <w:t>Он</w:t>
      </w:r>
      <w:r w:rsidR="003D1896" w:rsidRPr="005F4065">
        <w:t xml:space="preserve"> </w:t>
      </w:r>
      <w:r w:rsidR="003D1896">
        <w:t>также</w:t>
      </w:r>
      <w:r w:rsidR="003D1896" w:rsidRPr="005F4065">
        <w:t xml:space="preserve"> </w:t>
      </w:r>
      <w:r w:rsidR="003D1896">
        <w:t>спрашивает</w:t>
      </w:r>
      <w:r w:rsidR="003D1896" w:rsidRPr="005F4065">
        <w:t xml:space="preserve">, </w:t>
      </w:r>
      <w:r w:rsidR="003D1896">
        <w:t>будет</w:t>
      </w:r>
      <w:r w:rsidR="003D1896" w:rsidRPr="005F4065">
        <w:t xml:space="preserve"> </w:t>
      </w:r>
      <w:r w:rsidR="003D1896">
        <w:t>ли</w:t>
      </w:r>
      <w:r w:rsidR="003D1896" w:rsidRPr="005F4065">
        <w:t xml:space="preserve"> </w:t>
      </w:r>
      <w:r w:rsidR="003D1896">
        <w:t>этот</w:t>
      </w:r>
      <w:r w:rsidR="003D1896" w:rsidRPr="005F4065">
        <w:t xml:space="preserve"> </w:t>
      </w:r>
      <w:r w:rsidR="003D1896">
        <w:t>Департамент</w:t>
      </w:r>
      <w:r w:rsidR="00F354B2">
        <w:t xml:space="preserve"> </w:t>
      </w:r>
      <w:r w:rsidR="003D1896">
        <w:t>Министерства</w:t>
      </w:r>
      <w:r w:rsidR="003D1896" w:rsidRPr="003C1EF5">
        <w:t xml:space="preserve"> </w:t>
      </w:r>
      <w:r w:rsidR="003D1896">
        <w:t>защиты</w:t>
      </w:r>
      <w:r w:rsidR="003D1896" w:rsidRPr="003C1EF5">
        <w:t xml:space="preserve"> </w:t>
      </w:r>
      <w:r w:rsidR="003D1896">
        <w:t>гражданина</w:t>
      </w:r>
      <w:r w:rsidR="003D1896" w:rsidRPr="005F4065">
        <w:t xml:space="preserve"> </w:t>
      </w:r>
      <w:r w:rsidR="003D1896">
        <w:t>расследовать нарушения Конвенции</w:t>
      </w:r>
      <w:r w:rsidR="003D1896" w:rsidRPr="005F4065">
        <w:t>.</w:t>
      </w:r>
    </w:p>
    <w:p w:rsidR="003D1896" w:rsidRPr="00EA4C64" w:rsidRDefault="00DD4321" w:rsidP="00131A61">
      <w:pPr>
        <w:pStyle w:val="SingleTxtGR"/>
      </w:pPr>
      <w:r>
        <w:t>50.</w:t>
      </w:r>
      <w:r>
        <w:tab/>
      </w:r>
      <w:r w:rsidR="003D1896" w:rsidRPr="005E6AA0">
        <w:rPr>
          <w:b/>
        </w:rPr>
        <w:t>Г</w:t>
      </w:r>
      <w:r w:rsidR="003D1896" w:rsidRPr="00945C10">
        <w:rPr>
          <w:b/>
        </w:rPr>
        <w:t>-</w:t>
      </w:r>
      <w:r w:rsidR="003D1896" w:rsidRPr="005E6AA0">
        <w:rPr>
          <w:b/>
        </w:rPr>
        <w:t>н</w:t>
      </w:r>
      <w:r w:rsidR="003D1896" w:rsidRPr="00945C10">
        <w:rPr>
          <w:b/>
        </w:rPr>
        <w:t xml:space="preserve"> </w:t>
      </w:r>
      <w:r w:rsidR="003D1896">
        <w:rPr>
          <w:b/>
        </w:rPr>
        <w:t>Домах</w:t>
      </w:r>
      <w:r w:rsidR="003D1896" w:rsidRPr="00945C10">
        <w:t xml:space="preserve">, </w:t>
      </w:r>
      <w:r w:rsidR="003D1896">
        <w:t>отмечая</w:t>
      </w:r>
      <w:r w:rsidR="003D1896" w:rsidRPr="00945C10">
        <w:t xml:space="preserve">, </w:t>
      </w:r>
      <w:r w:rsidR="003D1896">
        <w:t>что</w:t>
      </w:r>
      <w:r w:rsidR="003D1896" w:rsidRPr="00945C10">
        <w:t xml:space="preserve"> </w:t>
      </w:r>
      <w:r w:rsidR="003D1896">
        <w:t>Европейский</w:t>
      </w:r>
      <w:r w:rsidR="003D1896" w:rsidRPr="00945C10">
        <w:t xml:space="preserve"> </w:t>
      </w:r>
      <w:r w:rsidR="003D1896">
        <w:t>суд</w:t>
      </w:r>
      <w:r w:rsidR="003D1896" w:rsidRPr="00945C10">
        <w:t xml:space="preserve"> </w:t>
      </w:r>
      <w:r w:rsidR="003D1896">
        <w:t>пришел</w:t>
      </w:r>
      <w:r w:rsidR="003D1896" w:rsidRPr="00945C10">
        <w:t xml:space="preserve"> </w:t>
      </w:r>
      <w:r w:rsidR="003D1896">
        <w:t>к</w:t>
      </w:r>
      <w:r w:rsidR="003D1896" w:rsidRPr="00945C10">
        <w:t xml:space="preserve"> </w:t>
      </w:r>
      <w:r w:rsidR="003D1896">
        <w:t>мнению</w:t>
      </w:r>
      <w:r w:rsidR="003D1896" w:rsidRPr="00945C10">
        <w:t xml:space="preserve">, </w:t>
      </w:r>
      <w:r w:rsidR="003D1896">
        <w:t>что</w:t>
      </w:r>
      <w:r w:rsidR="003D1896" w:rsidRPr="00945C10">
        <w:t xml:space="preserve"> </w:t>
      </w:r>
      <w:r w:rsidR="003D1896">
        <w:t>вмеш</w:t>
      </w:r>
      <w:r w:rsidR="003D1896">
        <w:t>а</w:t>
      </w:r>
      <w:r w:rsidR="003D1896">
        <w:t>тельство</w:t>
      </w:r>
      <w:r w:rsidR="003D1896" w:rsidRPr="00945C10">
        <w:t xml:space="preserve"> </w:t>
      </w:r>
      <w:r w:rsidR="003D1896">
        <w:t>исполнительной</w:t>
      </w:r>
      <w:r w:rsidR="003D1896" w:rsidRPr="00945C10">
        <w:t xml:space="preserve"> </w:t>
      </w:r>
      <w:r w:rsidR="003D1896">
        <w:t>власти</w:t>
      </w:r>
      <w:r w:rsidR="003D1896" w:rsidRPr="00945C10">
        <w:t xml:space="preserve"> </w:t>
      </w:r>
      <w:r w:rsidR="003D1896">
        <w:t>в</w:t>
      </w:r>
      <w:r w:rsidR="003D1896" w:rsidRPr="00945C10">
        <w:t xml:space="preserve"> </w:t>
      </w:r>
      <w:r w:rsidR="003D1896">
        <w:t>процесс вынесения приговоров судами пр</w:t>
      </w:r>
      <w:r w:rsidR="003D1896">
        <w:t>о</w:t>
      </w:r>
      <w:r w:rsidR="003D1896">
        <w:t>тиворечит демократическим принципам</w:t>
      </w:r>
      <w:r w:rsidR="003D1896" w:rsidRPr="00945C10">
        <w:t xml:space="preserve">, </w:t>
      </w:r>
      <w:r w:rsidR="003D1896">
        <w:t>спрашивает, были ли решения о зам</w:t>
      </w:r>
      <w:r w:rsidR="003D1896">
        <w:t>е</w:t>
      </w:r>
      <w:r w:rsidR="003D1896">
        <w:t>не тюремного заключения штрафами и о внесении поправок в приговоры пр</w:t>
      </w:r>
      <w:r w:rsidR="003D1896">
        <w:t>и</w:t>
      </w:r>
      <w:r w:rsidR="003D1896">
        <w:t>няты органами исполнительной или судебной власти</w:t>
      </w:r>
      <w:r w:rsidR="003D1896" w:rsidRPr="00945C10">
        <w:t xml:space="preserve">. </w:t>
      </w:r>
      <w:r w:rsidR="003D1896">
        <w:t>Доставлялись ли вновь заключенные</w:t>
      </w:r>
      <w:r w:rsidR="00F354B2">
        <w:t xml:space="preserve"> </w:t>
      </w:r>
      <w:r w:rsidR="003D1896">
        <w:t>в суд для пересмотра приговора</w:t>
      </w:r>
      <w:r w:rsidR="003D1896" w:rsidRPr="00EA4C64">
        <w:t>?</w:t>
      </w:r>
    </w:p>
    <w:p w:rsidR="003D1896" w:rsidRPr="00F354B2" w:rsidRDefault="003D1896" w:rsidP="00F354B2">
      <w:pPr>
        <w:pStyle w:val="SingleTxtGR"/>
        <w:jc w:val="left"/>
        <w:rPr>
          <w:i/>
        </w:rPr>
      </w:pPr>
      <w:r w:rsidRPr="00F354B2">
        <w:rPr>
          <w:i/>
        </w:rPr>
        <w:t>Обсуждение, отраженное в настоящем кратком отчете, заканчивается</w:t>
      </w:r>
      <w:r w:rsidR="00F354B2">
        <w:rPr>
          <w:i/>
        </w:rPr>
        <w:br/>
      </w:r>
      <w:r w:rsidRPr="00F354B2">
        <w:rPr>
          <w:i/>
        </w:rPr>
        <w:t>в 12 ч. 00 м.</w:t>
      </w:r>
    </w:p>
    <w:p w:rsidR="00F90607" w:rsidRPr="003D1896" w:rsidRDefault="00F90607" w:rsidP="00131A61">
      <w:pPr>
        <w:pStyle w:val="SingleTxtGR"/>
      </w:pPr>
    </w:p>
    <w:sectPr w:rsidR="00F90607" w:rsidRPr="003D1896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652" w:rsidRDefault="00EF7652">
      <w:r>
        <w:rPr>
          <w:lang w:val="en-US"/>
        </w:rPr>
        <w:tab/>
      </w:r>
      <w:r>
        <w:separator/>
      </w:r>
    </w:p>
  </w:endnote>
  <w:endnote w:type="continuationSeparator" w:id="0">
    <w:p w:rsidR="00EF7652" w:rsidRDefault="00EF76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718" w:rsidRPr="00824BB4" w:rsidRDefault="00104718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F7B08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GE.12-424</w:t>
    </w:r>
    <w:r>
      <w:rPr>
        <w:rStyle w:val="PageNumber"/>
        <w:b w:val="0"/>
        <w:sz w:val="16"/>
        <w:szCs w:val="16"/>
        <w:lang w:val="ru-RU"/>
      </w:rPr>
      <w:t>96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718" w:rsidRPr="00B74BE2" w:rsidRDefault="00104718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GE.12-424</w:t>
    </w:r>
    <w:r>
      <w:rPr>
        <w:lang w:val="ru-RU"/>
      </w:rPr>
      <w:t>96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F7B08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718" w:rsidRPr="00B74BE2" w:rsidRDefault="00104718">
    <w:pPr>
      <w:pStyle w:val="Footer"/>
      <w:rPr>
        <w:sz w:val="20"/>
        <w:lang w:val="en-US"/>
      </w:rPr>
    </w:pPr>
    <w:r>
      <w:rPr>
        <w:sz w:val="20"/>
        <w:lang w:val="en-US"/>
      </w:rPr>
      <w:t>GE.12-424</w:t>
    </w:r>
    <w:r>
      <w:rPr>
        <w:sz w:val="20"/>
        <w:lang w:val="ru-RU"/>
      </w:rPr>
      <w:t>96</w:t>
    </w:r>
    <w:r>
      <w:rPr>
        <w:sz w:val="20"/>
        <w:lang w:val="en-US"/>
      </w:rPr>
      <w:t xml:space="preserve">  (R)   </w:t>
    </w:r>
    <w:r>
      <w:rPr>
        <w:sz w:val="20"/>
        <w:lang w:val="ru-RU"/>
      </w:rPr>
      <w:t xml:space="preserve">120713   </w:t>
    </w:r>
    <w:r w:rsidR="0041637D">
      <w:rPr>
        <w:sz w:val="20"/>
        <w:lang w:val="en-US"/>
      </w:rPr>
      <w:t>021013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652" w:rsidRPr="00F71F63" w:rsidRDefault="00EF765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F7652" w:rsidRPr="00F71F63" w:rsidRDefault="00EF765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F7652" w:rsidRPr="00635E86" w:rsidRDefault="00EF7652" w:rsidP="00635E86">
      <w:pPr>
        <w:pStyle w:val="Footer"/>
      </w:pPr>
    </w:p>
  </w:footnote>
  <w:footnote w:id="1">
    <w:p w:rsidR="00104718" w:rsidRPr="00685102" w:rsidRDefault="00104718" w:rsidP="00131A61">
      <w:pPr>
        <w:pStyle w:val="FootnoteText"/>
        <w:tabs>
          <w:tab w:val="clear" w:pos="1021"/>
          <w:tab w:val="right" w:pos="1020"/>
        </w:tabs>
        <w:rPr>
          <w:lang w:val="ru-RU"/>
        </w:rPr>
      </w:pPr>
      <w:r>
        <w:tab/>
      </w:r>
      <w:r w:rsidRPr="00131A61">
        <w:rPr>
          <w:rStyle w:val="FootnoteReference"/>
          <w:sz w:val="20"/>
          <w:vertAlign w:val="baseline"/>
          <w:lang w:val="ru-RU"/>
        </w:rPr>
        <w:t>*</w:t>
      </w:r>
      <w:r w:rsidRPr="00131A61">
        <w:rPr>
          <w:lang w:val="ru-RU"/>
        </w:rPr>
        <w:tab/>
      </w:r>
      <w:r>
        <w:rPr>
          <w:lang w:val="ru-RU"/>
        </w:rPr>
        <w:t>Краткий отчет об остальной части заседания не составлялся</w:t>
      </w:r>
      <w:r w:rsidRPr="00685102">
        <w:rPr>
          <w:lang w:val="ru-RU"/>
        </w:rPr>
        <w:t>.</w:t>
      </w:r>
    </w:p>
    <w:p w:rsidR="00104718" w:rsidRPr="00685102" w:rsidRDefault="00104718" w:rsidP="00131A61">
      <w:pPr>
        <w:pStyle w:val="FootnoteText"/>
        <w:pBdr>
          <w:bottom w:val="single" w:sz="4" w:space="1" w:color="auto"/>
        </w:pBdr>
        <w:tabs>
          <w:tab w:val="clear" w:pos="1021"/>
          <w:tab w:val="right" w:pos="1020"/>
        </w:tabs>
        <w:ind w:left="0" w:right="0" w:firstLine="0"/>
        <w:rPr>
          <w:lang w:val="ru-RU"/>
        </w:rPr>
      </w:pPr>
    </w:p>
    <w:p w:rsidR="00104718" w:rsidRPr="00346147" w:rsidRDefault="00104718" w:rsidP="00131A61">
      <w:pPr>
        <w:pStyle w:val="FootnoteText"/>
        <w:spacing w:after="120"/>
        <w:ind w:firstLine="0"/>
        <w:rPr>
          <w:lang w:val="ru-RU"/>
        </w:rPr>
      </w:pPr>
      <w:r w:rsidRPr="00346147">
        <w:rPr>
          <w:lang w:val="ru-RU"/>
        </w:rPr>
        <w:t>В настоящий отчет могут вноситься поправки.</w:t>
      </w:r>
    </w:p>
    <w:p w:rsidR="00104718" w:rsidRPr="00346147" w:rsidRDefault="00104718" w:rsidP="00131A61">
      <w:pPr>
        <w:pStyle w:val="FootnoteText"/>
        <w:spacing w:after="120"/>
        <w:ind w:firstLine="0"/>
        <w:rPr>
          <w:lang w:val="ru-RU"/>
        </w:rPr>
      </w:pPr>
      <w:r w:rsidRPr="00346147"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346147">
        <w:rPr>
          <w:i/>
          <w:lang w:val="ru-RU"/>
        </w:rPr>
        <w:t>в течение одной недели с момента выпуска настоящего документа</w:t>
      </w:r>
      <w:r w:rsidRPr="00346147">
        <w:rPr>
          <w:lang w:val="ru-RU"/>
        </w:rPr>
        <w:t xml:space="preserve"> в Группу редакционного контроля, комната Е.</w:t>
      </w:r>
      <w:r w:rsidRPr="00346147">
        <w:t> </w:t>
      </w:r>
      <w:r w:rsidRPr="00346147">
        <w:rPr>
          <w:lang w:val="ru-RU"/>
        </w:rPr>
        <w:t xml:space="preserve">4108, Дворец Наций, Женева. </w:t>
      </w:r>
    </w:p>
    <w:p w:rsidR="00104718" w:rsidRPr="00824BB4" w:rsidRDefault="00104718" w:rsidP="00131A61">
      <w:pPr>
        <w:pStyle w:val="FootnoteText"/>
        <w:tabs>
          <w:tab w:val="clear" w:pos="1021"/>
        </w:tabs>
        <w:spacing w:after="240"/>
        <w:ind w:firstLine="0"/>
        <w:rPr>
          <w:sz w:val="20"/>
          <w:lang w:val="ru-RU"/>
        </w:rPr>
      </w:pPr>
      <w:r w:rsidRPr="00346147">
        <w:rPr>
          <w:lang w:val="ru-RU"/>
        </w:rPr>
        <w:t xml:space="preserve">Любые поправки к отчетам об открытых заседаниях Комитета на </w:t>
      </w:r>
      <w:r>
        <w:rPr>
          <w:lang w:val="ru-RU"/>
        </w:rPr>
        <w:t>этой</w:t>
      </w:r>
      <w:r w:rsidRPr="00346147">
        <w:rPr>
          <w:lang w:val="ru-RU"/>
        </w:rPr>
        <w:t xml:space="preserve"> сессии будут сведены в единое исправление, которое будет издано вскоре после окончания сессии</w:t>
      </w:r>
      <w:r w:rsidRPr="00A4555A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718" w:rsidRPr="00824BB4" w:rsidRDefault="00104718">
    <w:pPr>
      <w:pStyle w:val="Header"/>
      <w:rPr>
        <w:lang w:val="ru-RU"/>
      </w:rPr>
    </w:pPr>
    <w:r>
      <w:rPr>
        <w:lang w:val="en-US"/>
      </w:rPr>
      <w:t>CAT/</w:t>
    </w:r>
    <w:r w:rsidRPr="00F60DC0">
      <w:t>C/SR.106</w:t>
    </w:r>
    <w:r>
      <w:rPr>
        <w:lang w:val="ru-RU"/>
      </w:rP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718" w:rsidRPr="00824BB4" w:rsidRDefault="00104718">
    <w:pPr>
      <w:pStyle w:val="Header"/>
      <w:rPr>
        <w:lang w:val="ru-RU"/>
      </w:rPr>
    </w:pPr>
    <w:r>
      <w:rPr>
        <w:lang w:val="en-US"/>
      </w:rPr>
      <w:tab/>
      <w:t>CAT/</w:t>
    </w:r>
    <w:r w:rsidRPr="00F60DC0">
      <w:t>C/SR.106</w:t>
    </w:r>
    <w:r>
      <w:rPr>
        <w:lang w:val="ru-RU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4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7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9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8"/>
  </w:num>
  <w:num w:numId="15">
    <w:abstractNumId w:val="14"/>
  </w:num>
  <w:num w:numId="16">
    <w:abstractNumId w:val="17"/>
  </w:num>
  <w:num w:numId="17">
    <w:abstractNumId w:val="10"/>
  </w:num>
  <w:num w:numId="18">
    <w:abstractNumId w:val="13"/>
  </w:num>
  <w:num w:numId="19">
    <w:abstractNumId w:val="16"/>
  </w:num>
  <w:num w:numId="20">
    <w:abstractNumId w:val="12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20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04718"/>
    <w:rsid w:val="00117AEE"/>
    <w:rsid w:val="00131A61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37B2"/>
    <w:rsid w:val="0028492B"/>
    <w:rsid w:val="00291C8F"/>
    <w:rsid w:val="002B56EA"/>
    <w:rsid w:val="002C5036"/>
    <w:rsid w:val="002C6A71"/>
    <w:rsid w:val="002C6D5F"/>
    <w:rsid w:val="002D15EA"/>
    <w:rsid w:val="002D6C07"/>
    <w:rsid w:val="002E0CE6"/>
    <w:rsid w:val="002E1163"/>
    <w:rsid w:val="002E43F3"/>
    <w:rsid w:val="002F7B08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1896"/>
    <w:rsid w:val="003D5EBD"/>
    <w:rsid w:val="003F770B"/>
    <w:rsid w:val="00401CE0"/>
    <w:rsid w:val="00403234"/>
    <w:rsid w:val="00407AC3"/>
    <w:rsid w:val="00414586"/>
    <w:rsid w:val="00415059"/>
    <w:rsid w:val="0041637D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534F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2E84"/>
    <w:rsid w:val="00753748"/>
    <w:rsid w:val="00762446"/>
    <w:rsid w:val="00774CE2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4BB4"/>
    <w:rsid w:val="00830402"/>
    <w:rsid w:val="008305D7"/>
    <w:rsid w:val="00834887"/>
    <w:rsid w:val="00842FED"/>
    <w:rsid w:val="008455CF"/>
    <w:rsid w:val="00847689"/>
    <w:rsid w:val="00861C52"/>
    <w:rsid w:val="00865625"/>
    <w:rsid w:val="008727A1"/>
    <w:rsid w:val="00886B0F"/>
    <w:rsid w:val="00891C08"/>
    <w:rsid w:val="008A3879"/>
    <w:rsid w:val="008A5FA8"/>
    <w:rsid w:val="008A7575"/>
    <w:rsid w:val="008B5F47"/>
    <w:rsid w:val="008B620D"/>
    <w:rsid w:val="008C7B87"/>
    <w:rsid w:val="008D6A7A"/>
    <w:rsid w:val="008E3E87"/>
    <w:rsid w:val="008E7F13"/>
    <w:rsid w:val="008F3185"/>
    <w:rsid w:val="0091287E"/>
    <w:rsid w:val="00915B0A"/>
    <w:rsid w:val="00926904"/>
    <w:rsid w:val="009372F0"/>
    <w:rsid w:val="00955022"/>
    <w:rsid w:val="00957B4D"/>
    <w:rsid w:val="00964EEA"/>
    <w:rsid w:val="00980C86"/>
    <w:rsid w:val="00990BAB"/>
    <w:rsid w:val="009B1D9B"/>
    <w:rsid w:val="009B4074"/>
    <w:rsid w:val="009B4C20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85781"/>
    <w:rsid w:val="00A92699"/>
    <w:rsid w:val="00AB5BF0"/>
    <w:rsid w:val="00AC1C95"/>
    <w:rsid w:val="00AC2CCB"/>
    <w:rsid w:val="00AC443A"/>
    <w:rsid w:val="00AE60E2"/>
    <w:rsid w:val="00B0169F"/>
    <w:rsid w:val="00B05F21"/>
    <w:rsid w:val="00B101A7"/>
    <w:rsid w:val="00B14EA9"/>
    <w:rsid w:val="00B30A3C"/>
    <w:rsid w:val="00B46A1E"/>
    <w:rsid w:val="00B77433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6DD2"/>
    <w:rsid w:val="00C75CB2"/>
    <w:rsid w:val="00C90723"/>
    <w:rsid w:val="00C90D5C"/>
    <w:rsid w:val="00CA609E"/>
    <w:rsid w:val="00CA7DA4"/>
    <w:rsid w:val="00CB31FB"/>
    <w:rsid w:val="00CC1D3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15E0"/>
    <w:rsid w:val="00D6236B"/>
    <w:rsid w:val="00D809D1"/>
    <w:rsid w:val="00D84ECF"/>
    <w:rsid w:val="00DA2851"/>
    <w:rsid w:val="00DA2B7C"/>
    <w:rsid w:val="00DA5686"/>
    <w:rsid w:val="00DB2FC0"/>
    <w:rsid w:val="00DD4321"/>
    <w:rsid w:val="00DF18FA"/>
    <w:rsid w:val="00DF49CA"/>
    <w:rsid w:val="00DF775B"/>
    <w:rsid w:val="00E007F3"/>
    <w:rsid w:val="00E00DEA"/>
    <w:rsid w:val="00E01EAA"/>
    <w:rsid w:val="00E06EF0"/>
    <w:rsid w:val="00E11679"/>
    <w:rsid w:val="00E307D1"/>
    <w:rsid w:val="00E33BC7"/>
    <w:rsid w:val="00E46A04"/>
    <w:rsid w:val="00E717F3"/>
    <w:rsid w:val="00E72C5E"/>
    <w:rsid w:val="00E73451"/>
    <w:rsid w:val="00E7489F"/>
    <w:rsid w:val="00E75147"/>
    <w:rsid w:val="00E8167D"/>
    <w:rsid w:val="00E907E9"/>
    <w:rsid w:val="00E94B65"/>
    <w:rsid w:val="00E96BE7"/>
    <w:rsid w:val="00EA2CD0"/>
    <w:rsid w:val="00EC0044"/>
    <w:rsid w:val="00EC6B9F"/>
    <w:rsid w:val="00EE516D"/>
    <w:rsid w:val="00EF4D1B"/>
    <w:rsid w:val="00EF7295"/>
    <w:rsid w:val="00EF7652"/>
    <w:rsid w:val="00F069D1"/>
    <w:rsid w:val="00F1503D"/>
    <w:rsid w:val="00F22712"/>
    <w:rsid w:val="00F275F5"/>
    <w:rsid w:val="00F33188"/>
    <w:rsid w:val="00F354B2"/>
    <w:rsid w:val="00F35BDE"/>
    <w:rsid w:val="00F50099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araNoG">
    <w:name w:val="_ParaNo._G"/>
    <w:basedOn w:val="SingleTxtG"/>
    <w:rsid w:val="008B620D"/>
    <w:pPr>
      <w:numPr>
        <w:numId w:val="17"/>
      </w:numPr>
    </w:p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8B620D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23G">
    <w:name w:val="_ H_2/3_G"/>
    <w:basedOn w:val="Normal"/>
    <w:next w:val="Normal"/>
    <w:rsid w:val="008B620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MG">
    <w:name w:val="_ H __M_G"/>
    <w:basedOn w:val="Normal"/>
    <w:next w:val="Normal"/>
    <w:rsid w:val="003D189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Normal"/>
    <w:next w:val="Normal"/>
    <w:rsid w:val="003D189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SMG">
    <w:name w:val="__S_M_G"/>
    <w:basedOn w:val="Normal"/>
    <w:next w:val="Normal"/>
    <w:rsid w:val="003D189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3D1896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3D1896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3D189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3D1896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3D1896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3D1896"/>
    <w:pPr>
      <w:numPr>
        <w:numId w:val="19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3D189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4G">
    <w:name w:val="_ H_4_G"/>
    <w:basedOn w:val="Normal"/>
    <w:next w:val="Normal"/>
    <w:rsid w:val="003D189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3D1896"/>
    <w:pPr>
      <w:keepNext/>
      <w:keepLines/>
      <w:numPr>
        <w:numId w:val="20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3D1896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l">
    <w:name w:val="hl"/>
    <w:basedOn w:val="DefaultParagraphFont"/>
    <w:rsid w:val="003D18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13</Pages>
  <Words>5838</Words>
  <Characters>33283</Characters>
  <Application>Microsoft Office Outlook</Application>
  <DocSecurity>4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39043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Master</dc:creator>
  <cp:keywords/>
  <dc:description/>
  <cp:lastModifiedBy>Благодатских Анна</cp:lastModifiedBy>
  <cp:revision>2</cp:revision>
  <cp:lastPrinted>2013-09-29T11:45:00Z</cp:lastPrinted>
  <dcterms:created xsi:type="dcterms:W3CDTF">2013-10-02T06:38:00Z</dcterms:created>
  <dcterms:modified xsi:type="dcterms:W3CDTF">2013-10-02T06:38:00Z</dcterms:modified>
</cp:coreProperties>
</file>