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83992" w14:paraId="5C97ABDB" w14:textId="77777777" w:rsidTr="00FB115A">
        <w:trPr>
          <w:cantSplit/>
          <w:trHeight w:hRule="exact" w:val="851"/>
        </w:trPr>
        <w:tc>
          <w:tcPr>
            <w:tcW w:w="1276" w:type="dxa"/>
            <w:tcBorders>
              <w:bottom w:val="single" w:sz="4" w:space="0" w:color="auto"/>
            </w:tcBorders>
            <w:vAlign w:val="bottom"/>
          </w:tcPr>
          <w:p w14:paraId="43122E7A" w14:textId="77777777" w:rsidR="00A126AC" w:rsidRPr="00883992" w:rsidRDefault="00A126AC" w:rsidP="00FB115A">
            <w:pPr>
              <w:spacing w:after="80"/>
            </w:pPr>
          </w:p>
        </w:tc>
        <w:tc>
          <w:tcPr>
            <w:tcW w:w="2268" w:type="dxa"/>
            <w:tcBorders>
              <w:bottom w:val="single" w:sz="4" w:space="0" w:color="auto"/>
            </w:tcBorders>
            <w:vAlign w:val="bottom"/>
          </w:tcPr>
          <w:p w14:paraId="2B8DCA99" w14:textId="77777777" w:rsidR="00A126AC" w:rsidRPr="00883992" w:rsidRDefault="00A126AC" w:rsidP="00FB115A">
            <w:pPr>
              <w:spacing w:after="80" w:line="300" w:lineRule="exact"/>
              <w:rPr>
                <w:b/>
                <w:sz w:val="24"/>
                <w:szCs w:val="24"/>
              </w:rPr>
            </w:pPr>
            <w:r w:rsidRPr="00883992">
              <w:rPr>
                <w:sz w:val="28"/>
                <w:szCs w:val="28"/>
              </w:rPr>
              <w:t>United Nations</w:t>
            </w:r>
          </w:p>
        </w:tc>
        <w:tc>
          <w:tcPr>
            <w:tcW w:w="6095" w:type="dxa"/>
            <w:gridSpan w:val="2"/>
            <w:tcBorders>
              <w:bottom w:val="single" w:sz="4" w:space="0" w:color="auto"/>
            </w:tcBorders>
            <w:vAlign w:val="bottom"/>
          </w:tcPr>
          <w:p w14:paraId="79A225F9" w14:textId="77777777" w:rsidR="00A126AC" w:rsidRPr="00883992" w:rsidRDefault="0039674B" w:rsidP="0039674B">
            <w:pPr>
              <w:suppressAutoHyphens w:val="0"/>
              <w:spacing w:after="20"/>
              <w:jc w:val="right"/>
            </w:pPr>
            <w:r w:rsidRPr="00883992">
              <w:rPr>
                <w:sz w:val="40"/>
              </w:rPr>
              <w:t>CED</w:t>
            </w:r>
            <w:r w:rsidRPr="00883992">
              <w:t>/C/27/2</w:t>
            </w:r>
          </w:p>
        </w:tc>
      </w:tr>
      <w:tr w:rsidR="00A126AC" w:rsidRPr="00883992" w14:paraId="068C0CF9" w14:textId="77777777" w:rsidTr="00FB115A">
        <w:trPr>
          <w:cantSplit/>
          <w:trHeight w:hRule="exact" w:val="2835"/>
        </w:trPr>
        <w:tc>
          <w:tcPr>
            <w:tcW w:w="1276" w:type="dxa"/>
            <w:tcBorders>
              <w:top w:val="single" w:sz="4" w:space="0" w:color="auto"/>
              <w:bottom w:val="single" w:sz="12" w:space="0" w:color="auto"/>
            </w:tcBorders>
          </w:tcPr>
          <w:p w14:paraId="41A8C7B3" w14:textId="77777777" w:rsidR="00A126AC" w:rsidRPr="00883992" w:rsidRDefault="00A126AC" w:rsidP="00FB115A">
            <w:pPr>
              <w:spacing w:before="120"/>
              <w:jc w:val="center"/>
            </w:pPr>
            <w:r w:rsidRPr="00883992">
              <w:rPr>
                <w:noProof/>
                <w:lang w:eastAsia="fr-CH"/>
              </w:rPr>
              <w:drawing>
                <wp:inline distT="0" distB="0" distL="0" distR="0" wp14:anchorId="15DEE2FD" wp14:editId="22B6D1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020163" w14:textId="77777777" w:rsidR="00A126AC" w:rsidRPr="00883992" w:rsidRDefault="00A126AC" w:rsidP="00FB115A">
            <w:pPr>
              <w:spacing w:before="120" w:line="380" w:lineRule="exact"/>
            </w:pPr>
            <w:r w:rsidRPr="00883992">
              <w:rPr>
                <w:b/>
                <w:sz w:val="34"/>
                <w:szCs w:val="40"/>
              </w:rPr>
              <w:t xml:space="preserve">International Convention for </w:t>
            </w:r>
            <w:r w:rsidRPr="00883992">
              <w:rPr>
                <w:b/>
                <w:sz w:val="34"/>
                <w:szCs w:val="40"/>
              </w:rPr>
              <w:br/>
              <w:t xml:space="preserve">the Protection of All Persons </w:t>
            </w:r>
            <w:r w:rsidRPr="00883992">
              <w:rPr>
                <w:b/>
                <w:sz w:val="34"/>
                <w:szCs w:val="40"/>
              </w:rPr>
              <w:br/>
              <w:t>from Enforced Disappearance</w:t>
            </w:r>
          </w:p>
        </w:tc>
        <w:tc>
          <w:tcPr>
            <w:tcW w:w="2835" w:type="dxa"/>
            <w:tcBorders>
              <w:top w:val="single" w:sz="4" w:space="0" w:color="auto"/>
              <w:bottom w:val="single" w:sz="12" w:space="0" w:color="auto"/>
            </w:tcBorders>
          </w:tcPr>
          <w:p w14:paraId="7EFBE0E4" w14:textId="77777777" w:rsidR="00A126AC" w:rsidRPr="00883992" w:rsidRDefault="0039674B" w:rsidP="0039674B">
            <w:pPr>
              <w:spacing w:before="240"/>
            </w:pPr>
            <w:r w:rsidRPr="00883992">
              <w:t>Distr.: General</w:t>
            </w:r>
          </w:p>
          <w:p w14:paraId="1FEF984C" w14:textId="109785AE" w:rsidR="0039674B" w:rsidRPr="00883992" w:rsidRDefault="006B57B5" w:rsidP="0039674B">
            <w:pPr>
              <w:suppressAutoHyphens w:val="0"/>
            </w:pPr>
            <w:r w:rsidRPr="00883992">
              <w:t>1 November</w:t>
            </w:r>
            <w:r w:rsidR="0039674B" w:rsidRPr="00883992">
              <w:t xml:space="preserve"> 2024</w:t>
            </w:r>
          </w:p>
          <w:p w14:paraId="45B263C4" w14:textId="77777777" w:rsidR="0039674B" w:rsidRPr="00883992" w:rsidRDefault="0039674B" w:rsidP="0039674B">
            <w:pPr>
              <w:suppressAutoHyphens w:val="0"/>
            </w:pPr>
          </w:p>
          <w:p w14:paraId="67AA2CF8" w14:textId="77777777" w:rsidR="0039674B" w:rsidRPr="00883992" w:rsidRDefault="0039674B" w:rsidP="0039674B">
            <w:pPr>
              <w:suppressAutoHyphens w:val="0"/>
            </w:pPr>
            <w:r w:rsidRPr="00883992">
              <w:t>Original: English</w:t>
            </w:r>
          </w:p>
        </w:tc>
      </w:tr>
    </w:tbl>
    <w:p w14:paraId="09D6332A" w14:textId="77777777" w:rsidR="0039674B" w:rsidRPr="00883992" w:rsidRDefault="0039674B" w:rsidP="0039674B">
      <w:pPr>
        <w:spacing w:before="120"/>
        <w:rPr>
          <w:b/>
          <w:bCs/>
          <w:color w:val="000000" w:themeColor="text1"/>
          <w:sz w:val="24"/>
        </w:rPr>
      </w:pPr>
      <w:r w:rsidRPr="00883992">
        <w:rPr>
          <w:b/>
          <w:bCs/>
          <w:color w:val="000000" w:themeColor="text1"/>
          <w:sz w:val="24"/>
        </w:rPr>
        <w:t>Committee on Enforced Disappearances</w:t>
      </w:r>
    </w:p>
    <w:p w14:paraId="79759B76" w14:textId="6B1232A4" w:rsidR="0039674B" w:rsidRPr="00883992" w:rsidRDefault="0039674B" w:rsidP="0039674B">
      <w:pPr>
        <w:pStyle w:val="HChG"/>
      </w:pPr>
      <w:r w:rsidRPr="00883992">
        <w:tab/>
      </w:r>
      <w:r w:rsidRPr="00883992">
        <w:tab/>
      </w:r>
      <w:bookmarkStart w:id="0" w:name="_Hlk177406036"/>
      <w:r w:rsidRPr="00883992">
        <w:t>Report on requests for urgent action submitted under article</w:t>
      </w:r>
      <w:r w:rsidR="007D2969" w:rsidRPr="00883992">
        <w:t> </w:t>
      </w:r>
      <w:r w:rsidRPr="00883992">
        <w:t>30 of the Convention</w:t>
      </w:r>
      <w:r w:rsidRPr="00883992">
        <w:rPr>
          <w:rStyle w:val="FootnoteReference"/>
          <w:b w:val="0"/>
          <w:sz w:val="20"/>
          <w:vertAlign w:val="baseline"/>
        </w:rPr>
        <w:footnoteReference w:customMarkFollows="1" w:id="2"/>
        <w:t>*</w:t>
      </w:r>
      <w:bookmarkEnd w:id="0"/>
    </w:p>
    <w:p w14:paraId="2FD9E977" w14:textId="77777777" w:rsidR="0039674B" w:rsidRPr="00883992" w:rsidRDefault="0039674B" w:rsidP="0039674B">
      <w:pPr>
        <w:pStyle w:val="H1G"/>
      </w:pPr>
      <w:r w:rsidRPr="00883992">
        <w:tab/>
        <w:t>A.</w:t>
      </w:r>
      <w:r w:rsidRPr="00883992">
        <w:tab/>
        <w:t>Introduction</w:t>
      </w:r>
    </w:p>
    <w:p w14:paraId="55DE4DC6" w14:textId="79B05A7D" w:rsidR="0039674B" w:rsidRPr="00883992" w:rsidRDefault="0039674B" w:rsidP="0039674B">
      <w:pPr>
        <w:pStyle w:val="SingleTxtG"/>
      </w:pPr>
      <w:r w:rsidRPr="00883992">
        <w:t>1.</w:t>
      </w:r>
      <w:r w:rsidRPr="00883992">
        <w:tab/>
        <w:t>Pursuant to rules 57 and 58 of the Committee</w:t>
      </w:r>
      <w:r w:rsidR="002247EA">
        <w:t>’</w:t>
      </w:r>
      <w:r w:rsidRPr="00883992">
        <w:t xml:space="preserve">s rules of procedure, all requests for urgent action submitted for its consideration under article 30 of the Convention should be brought to the attention of the Committee. </w:t>
      </w:r>
      <w:bookmarkStart w:id="1" w:name="_Hlk109051135"/>
      <w:r w:rsidRPr="00883992">
        <w:t xml:space="preserve">The present report contains a summary of the main issues that have arisen in relation to </w:t>
      </w:r>
      <w:bookmarkStart w:id="2" w:name="_Hlk109051126"/>
      <w:bookmarkEnd w:id="1"/>
      <w:r w:rsidRPr="00883992">
        <w:t xml:space="preserve">the requests for urgent action received by the Committee and in the context of the follow-up to registered urgent actions, for the period between </w:t>
      </w:r>
      <w:bookmarkEnd w:id="2"/>
      <w:r w:rsidRPr="00883992">
        <w:t>27 February 2024 and 9 September 2024.</w:t>
      </w:r>
    </w:p>
    <w:p w14:paraId="4C5A9313" w14:textId="77777777" w:rsidR="0039674B" w:rsidRPr="00883992" w:rsidRDefault="0039674B" w:rsidP="0039674B">
      <w:pPr>
        <w:pStyle w:val="H1G"/>
      </w:pPr>
      <w:r w:rsidRPr="00883992">
        <w:tab/>
        <w:t>B.</w:t>
      </w:r>
      <w:r w:rsidRPr="00883992">
        <w:tab/>
        <w:t>Requests for urgent action received and registered</w:t>
      </w:r>
    </w:p>
    <w:p w14:paraId="49C91A31" w14:textId="77777777" w:rsidR="0039674B" w:rsidRPr="00883992" w:rsidRDefault="0039674B" w:rsidP="0039674B">
      <w:pPr>
        <w:pStyle w:val="SingleTxtG"/>
      </w:pPr>
      <w:bookmarkStart w:id="3" w:name="_Hlk176981603"/>
      <w:r w:rsidRPr="00883992">
        <w:t>2.</w:t>
      </w:r>
      <w:r w:rsidRPr="00883992">
        <w:tab/>
        <w:t>In its previous report on requests for urgent action,</w:t>
      </w:r>
      <w:r w:rsidRPr="00883992">
        <w:rPr>
          <w:rStyle w:val="FootnoteReference"/>
        </w:rPr>
        <w:footnoteReference w:id="3"/>
      </w:r>
      <w:r w:rsidRPr="00883992">
        <w:rPr>
          <w:rStyle w:val="FootnoteReference"/>
        </w:rPr>
        <w:t xml:space="preserve"> </w:t>
      </w:r>
      <w:r w:rsidRPr="00883992">
        <w:t>the Committee provided information on the trends observed among the requests concerning disappeared persons that had been registered up to 27 February 2024. Between that date and 9 September 2024, the Committee received 170 new requests for urgent action (compared with 97 in the previous reporting period). Of those new requests for urgent action, the Committee decided to register 118 requests (compared with 88 in the previous reporting period).</w:t>
      </w:r>
    </w:p>
    <w:p w14:paraId="42FE9EEB" w14:textId="77777777" w:rsidR="0039674B" w:rsidRPr="00883992" w:rsidRDefault="0039674B" w:rsidP="0039674B">
      <w:pPr>
        <w:pStyle w:val="SingleTxtG"/>
      </w:pPr>
      <w:r w:rsidRPr="00883992">
        <w:t>3.</w:t>
      </w:r>
      <w:r w:rsidRPr="00883992">
        <w:tab/>
        <w:t>The remaining 52 requests were not registered for the following reasons:</w:t>
      </w:r>
    </w:p>
    <w:p w14:paraId="3D238466" w14:textId="77777777" w:rsidR="0039674B" w:rsidRPr="00883992" w:rsidRDefault="0039674B" w:rsidP="0039674B">
      <w:pPr>
        <w:pStyle w:val="Bullet1G"/>
      </w:pPr>
      <w:r w:rsidRPr="00883992">
        <w:t>Additional information was requested from the authors of 33 requests but had not yet been provided by the date of the report.</w:t>
      </w:r>
    </w:p>
    <w:p w14:paraId="169B0D88" w14:textId="77777777" w:rsidR="0039674B" w:rsidRPr="00883992" w:rsidRDefault="0039674B" w:rsidP="0039674B">
      <w:pPr>
        <w:pStyle w:val="Bullet1G"/>
      </w:pPr>
      <w:r w:rsidRPr="00883992">
        <w:t>In six requests, the allegations submitted did not include the constitutive elements of a disappearance or enforced disappearance under articles 2 and 3 of the Convention.</w:t>
      </w:r>
    </w:p>
    <w:p w14:paraId="5562D107" w14:textId="77777777" w:rsidR="0039674B" w:rsidRPr="00883992" w:rsidRDefault="0039674B" w:rsidP="0039674B">
      <w:pPr>
        <w:pStyle w:val="Bullet1G"/>
      </w:pPr>
      <w:r w:rsidRPr="00883992">
        <w:t>Two requests referred to disappearances that had already come to an end and where the fate and whereabouts of the disappeared persons had been clarified.</w:t>
      </w:r>
    </w:p>
    <w:p w14:paraId="4AF9E357" w14:textId="77777777" w:rsidR="0039674B" w:rsidRPr="00883992" w:rsidRDefault="0039674B" w:rsidP="0039674B">
      <w:pPr>
        <w:pStyle w:val="Bullet1G"/>
      </w:pPr>
      <w:r w:rsidRPr="00883992">
        <w:t>Four requests referred to cases of so-called short-term enforced disappearance, where the disappeared persons were released and located before the Committee could register the urgent action (two related to Cuba, one to Benin and one to Togo (see paras. 38, 39 and 57 below)).</w:t>
      </w:r>
    </w:p>
    <w:p w14:paraId="6F936CB9" w14:textId="77777777" w:rsidR="0039674B" w:rsidRPr="00883992" w:rsidRDefault="0039674B" w:rsidP="0039674B">
      <w:pPr>
        <w:pStyle w:val="Bullet1G"/>
      </w:pPr>
      <w:r w:rsidRPr="00883992">
        <w:t>In five requests, the facts referred to a disappearance that occurred in a State that is not a party to the Convention (one related to the United Kingdom of Great Britain and Northern Ireland, one to Haiti and three to Saudi Arabia).</w:t>
      </w:r>
    </w:p>
    <w:p w14:paraId="05BEF989" w14:textId="77777777" w:rsidR="0039674B" w:rsidRPr="00883992" w:rsidRDefault="0039674B" w:rsidP="0039674B">
      <w:pPr>
        <w:pStyle w:val="Bullet1G"/>
      </w:pPr>
      <w:r w:rsidRPr="00883992">
        <w:t xml:space="preserve">Two requests referred to disappearances that took place before the entry into force of the Convention (one related to Colombia and one to Mexico). </w:t>
      </w:r>
    </w:p>
    <w:p w14:paraId="0A77A7DB" w14:textId="77777777" w:rsidR="0039674B" w:rsidRPr="00883992" w:rsidRDefault="0039674B" w:rsidP="0039674B">
      <w:pPr>
        <w:pStyle w:val="SingleTxtG"/>
      </w:pPr>
      <w:r w:rsidRPr="00883992">
        <w:lastRenderedPageBreak/>
        <w:t>4.</w:t>
      </w:r>
      <w:r w:rsidRPr="00883992">
        <w:tab/>
        <w:t>In compliance with the principle of complementarity of the mandates of the two mechanisms and as per the established practice, the requests relating to non-State parties and to disappearances that took place before the entry into force of the Convention were forwarded to the Working Group on Enforced or Involuntary Disappearances, for its consideration.</w:t>
      </w:r>
    </w:p>
    <w:bookmarkEnd w:id="3"/>
    <w:p w14:paraId="2B6F410B" w14:textId="4AE21623" w:rsidR="0039674B" w:rsidRPr="00883992" w:rsidRDefault="0039674B" w:rsidP="0039674B">
      <w:pPr>
        <w:pStyle w:val="SingleTxtG"/>
      </w:pPr>
      <w:r w:rsidRPr="00883992">
        <w:t>5.</w:t>
      </w:r>
      <w:r w:rsidRPr="00883992">
        <w:tab/>
        <w:t xml:space="preserve">As at 9 September 2024, the Committee had registered 1,835 requests </w:t>
      </w:r>
      <w:proofErr w:type="gramStart"/>
      <w:r w:rsidRPr="00883992">
        <w:t>on the basis of</w:t>
      </w:r>
      <w:proofErr w:type="gramEnd"/>
      <w:r w:rsidRPr="00883992">
        <w:t xml:space="preserve"> the place of occurrence of the alleged disappearance. Fifty-seven of those requests gave rise to parallel registration where, according to the circumstances of the case, judicial assistance and cooperation mechanisms between various States parties were deemed necessary to strengthen the chances of gathering information relevant to the search for the disappeared person and investigate the alleged disappearance (for example: the place of the crime; the place where pieces of evidence have been located; the nationality of the alleged perpetrators; the country of nationality of the alleged perpetrators, or of the disappeared person and the other victims; the country of transit, and so on) (see </w:t>
      </w:r>
      <w:hyperlink r:id="rId12" w:history="1">
        <w:r w:rsidRPr="00883992">
          <w:rPr>
            <w:rStyle w:val="Hyperlink"/>
          </w:rPr>
          <w:t>CED/C/26</w:t>
        </w:r>
        <w:r w:rsidR="00AE2BF6" w:rsidRPr="00883992">
          <w:rPr>
            <w:rStyle w:val="Hyperlink"/>
          </w:rPr>
          <w:t>/2</w:t>
        </w:r>
      </w:hyperlink>
      <w:r w:rsidRPr="00883992">
        <w:t>, paras. 56–58; and paras.</w:t>
      </w:r>
      <w:r w:rsidR="00AE2BF6" w:rsidRPr="00883992">
        <w:t> </w:t>
      </w:r>
      <w:r w:rsidRPr="00883992">
        <w:t>31, 34 and 35 below). Out of the 57 parallel registrations done as at 9 September 2024, three were transmitted to the other State party (or States parties) concerned for information (the practice until 2022), and 54 were registered under a specific registration number to facilitate the follow-up to the actions taken by each of the States concerned. This comes to a total of 1,892 registered requests for urgent action as at 9 September 2024.</w:t>
      </w:r>
    </w:p>
    <w:p w14:paraId="661F1D95" w14:textId="77777777" w:rsidR="0039674B" w:rsidRPr="00883992" w:rsidRDefault="0039674B" w:rsidP="0039674B">
      <w:pPr>
        <w:pStyle w:val="H23G"/>
        <w:spacing w:after="0"/>
        <w:rPr>
          <w:b w:val="0"/>
          <w:bCs/>
        </w:rPr>
      </w:pPr>
      <w:r w:rsidRPr="00883992">
        <w:rPr>
          <w:b w:val="0"/>
          <w:bCs/>
        </w:rPr>
        <w:tab/>
      </w:r>
      <w:r w:rsidRPr="00883992">
        <w:rPr>
          <w:b w:val="0"/>
          <w:bCs/>
        </w:rPr>
        <w:tab/>
        <w:t>Table 1</w:t>
      </w:r>
    </w:p>
    <w:p w14:paraId="52BECE1F" w14:textId="77777777" w:rsidR="0039674B" w:rsidRPr="00883992" w:rsidRDefault="0039674B" w:rsidP="0039674B">
      <w:pPr>
        <w:pStyle w:val="H23G"/>
        <w:spacing w:before="0"/>
      </w:pPr>
      <w:r w:rsidRPr="00883992">
        <w:tab/>
      </w:r>
      <w:r w:rsidRPr="00883992">
        <w:tab/>
        <w:t>Urgent action requests registered, as at 9 September 2024, by State party and by year (place of occurrence of the disappearance)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26"/>
        <w:gridCol w:w="527"/>
        <w:gridCol w:w="526"/>
        <w:gridCol w:w="527"/>
        <w:gridCol w:w="526"/>
        <w:gridCol w:w="527"/>
        <w:gridCol w:w="526"/>
        <w:gridCol w:w="527"/>
        <w:gridCol w:w="526"/>
        <w:gridCol w:w="527"/>
        <w:gridCol w:w="526"/>
        <w:gridCol w:w="527"/>
        <w:gridCol w:w="526"/>
        <w:gridCol w:w="527"/>
      </w:tblGrid>
      <w:tr w:rsidR="0039674B" w:rsidRPr="00883992" w14:paraId="4F276C63" w14:textId="77777777" w:rsidTr="00BD51AD">
        <w:trPr>
          <w:tblHeader/>
        </w:trPr>
        <w:tc>
          <w:tcPr>
            <w:tcW w:w="1134" w:type="dxa"/>
            <w:tcBorders>
              <w:top w:val="single" w:sz="4" w:space="0" w:color="auto"/>
              <w:bottom w:val="single" w:sz="12" w:space="0" w:color="auto"/>
            </w:tcBorders>
            <w:shd w:val="clear" w:color="auto" w:fill="auto"/>
            <w:vAlign w:val="bottom"/>
            <w:hideMark/>
          </w:tcPr>
          <w:p w14:paraId="7CF651CD" w14:textId="77777777" w:rsidR="0039674B" w:rsidRPr="00883992" w:rsidRDefault="0039674B">
            <w:pPr>
              <w:suppressAutoHyphens w:val="0"/>
              <w:spacing w:before="80" w:after="80" w:line="200" w:lineRule="exact"/>
              <w:ind w:right="113"/>
              <w:rPr>
                <w:i/>
                <w:sz w:val="16"/>
              </w:rPr>
            </w:pPr>
            <w:bookmarkStart w:id="4" w:name="_Hlk162008302"/>
            <w:r w:rsidRPr="00883992">
              <w:rPr>
                <w:i/>
                <w:sz w:val="16"/>
              </w:rPr>
              <w:t>State party</w:t>
            </w:r>
          </w:p>
        </w:tc>
        <w:tc>
          <w:tcPr>
            <w:tcW w:w="526" w:type="dxa"/>
            <w:tcBorders>
              <w:top w:val="single" w:sz="4" w:space="0" w:color="auto"/>
              <w:bottom w:val="single" w:sz="12" w:space="0" w:color="auto"/>
            </w:tcBorders>
            <w:shd w:val="clear" w:color="auto" w:fill="auto"/>
            <w:vAlign w:val="bottom"/>
            <w:hideMark/>
          </w:tcPr>
          <w:p w14:paraId="10AD1DD0" w14:textId="77777777" w:rsidR="0039674B" w:rsidRPr="00883992" w:rsidRDefault="0039674B">
            <w:pPr>
              <w:suppressAutoHyphens w:val="0"/>
              <w:spacing w:before="80" w:after="80" w:line="200" w:lineRule="exact"/>
              <w:ind w:right="113"/>
              <w:jc w:val="right"/>
              <w:rPr>
                <w:i/>
                <w:sz w:val="16"/>
              </w:rPr>
            </w:pPr>
            <w:r w:rsidRPr="00883992">
              <w:rPr>
                <w:i/>
                <w:sz w:val="16"/>
              </w:rPr>
              <w:t>2012</w:t>
            </w:r>
          </w:p>
        </w:tc>
        <w:tc>
          <w:tcPr>
            <w:tcW w:w="527" w:type="dxa"/>
            <w:tcBorders>
              <w:top w:val="single" w:sz="4" w:space="0" w:color="auto"/>
              <w:bottom w:val="single" w:sz="12" w:space="0" w:color="auto"/>
            </w:tcBorders>
            <w:shd w:val="clear" w:color="auto" w:fill="auto"/>
            <w:vAlign w:val="bottom"/>
            <w:hideMark/>
          </w:tcPr>
          <w:p w14:paraId="5C5D5D3F" w14:textId="77777777" w:rsidR="0039674B" w:rsidRPr="00883992" w:rsidRDefault="0039674B">
            <w:pPr>
              <w:suppressAutoHyphens w:val="0"/>
              <w:spacing w:before="80" w:after="80" w:line="200" w:lineRule="exact"/>
              <w:ind w:right="113"/>
              <w:jc w:val="right"/>
              <w:rPr>
                <w:i/>
                <w:sz w:val="16"/>
              </w:rPr>
            </w:pPr>
            <w:r w:rsidRPr="00883992">
              <w:rPr>
                <w:i/>
                <w:sz w:val="16"/>
              </w:rPr>
              <w:t>2013</w:t>
            </w:r>
          </w:p>
        </w:tc>
        <w:tc>
          <w:tcPr>
            <w:tcW w:w="526" w:type="dxa"/>
            <w:tcBorders>
              <w:top w:val="single" w:sz="4" w:space="0" w:color="auto"/>
              <w:bottom w:val="single" w:sz="12" w:space="0" w:color="auto"/>
            </w:tcBorders>
            <w:shd w:val="clear" w:color="auto" w:fill="auto"/>
            <w:vAlign w:val="bottom"/>
            <w:hideMark/>
          </w:tcPr>
          <w:p w14:paraId="04CF2BEE" w14:textId="77777777" w:rsidR="0039674B" w:rsidRPr="00883992" w:rsidRDefault="0039674B">
            <w:pPr>
              <w:suppressAutoHyphens w:val="0"/>
              <w:spacing w:before="80" w:after="80" w:line="200" w:lineRule="exact"/>
              <w:ind w:right="113"/>
              <w:jc w:val="right"/>
              <w:rPr>
                <w:i/>
                <w:sz w:val="16"/>
              </w:rPr>
            </w:pPr>
            <w:r w:rsidRPr="00883992">
              <w:rPr>
                <w:i/>
                <w:sz w:val="16"/>
              </w:rPr>
              <w:t>2014</w:t>
            </w:r>
          </w:p>
        </w:tc>
        <w:tc>
          <w:tcPr>
            <w:tcW w:w="527" w:type="dxa"/>
            <w:tcBorders>
              <w:top w:val="single" w:sz="4" w:space="0" w:color="auto"/>
              <w:bottom w:val="single" w:sz="12" w:space="0" w:color="auto"/>
            </w:tcBorders>
            <w:shd w:val="clear" w:color="auto" w:fill="auto"/>
            <w:vAlign w:val="bottom"/>
            <w:hideMark/>
          </w:tcPr>
          <w:p w14:paraId="1AD50E79" w14:textId="77777777" w:rsidR="0039674B" w:rsidRPr="00883992" w:rsidRDefault="0039674B">
            <w:pPr>
              <w:suppressAutoHyphens w:val="0"/>
              <w:spacing w:before="80" w:after="80" w:line="200" w:lineRule="exact"/>
              <w:ind w:right="113"/>
              <w:jc w:val="right"/>
              <w:rPr>
                <w:i/>
                <w:sz w:val="16"/>
              </w:rPr>
            </w:pPr>
            <w:r w:rsidRPr="00883992">
              <w:rPr>
                <w:i/>
                <w:sz w:val="16"/>
              </w:rPr>
              <w:t>2015</w:t>
            </w:r>
          </w:p>
        </w:tc>
        <w:tc>
          <w:tcPr>
            <w:tcW w:w="526" w:type="dxa"/>
            <w:tcBorders>
              <w:top w:val="single" w:sz="4" w:space="0" w:color="auto"/>
              <w:bottom w:val="single" w:sz="12" w:space="0" w:color="auto"/>
            </w:tcBorders>
            <w:shd w:val="clear" w:color="auto" w:fill="auto"/>
            <w:vAlign w:val="bottom"/>
            <w:hideMark/>
          </w:tcPr>
          <w:p w14:paraId="7A98F698" w14:textId="77777777" w:rsidR="0039674B" w:rsidRPr="00883992" w:rsidRDefault="0039674B">
            <w:pPr>
              <w:suppressAutoHyphens w:val="0"/>
              <w:spacing w:before="80" w:after="80" w:line="200" w:lineRule="exact"/>
              <w:ind w:right="113"/>
              <w:jc w:val="right"/>
              <w:rPr>
                <w:i/>
                <w:sz w:val="16"/>
              </w:rPr>
            </w:pPr>
            <w:r w:rsidRPr="00883992">
              <w:rPr>
                <w:i/>
                <w:sz w:val="16"/>
              </w:rPr>
              <w:t>2016</w:t>
            </w:r>
          </w:p>
        </w:tc>
        <w:tc>
          <w:tcPr>
            <w:tcW w:w="527" w:type="dxa"/>
            <w:tcBorders>
              <w:top w:val="single" w:sz="4" w:space="0" w:color="auto"/>
              <w:bottom w:val="single" w:sz="12" w:space="0" w:color="auto"/>
            </w:tcBorders>
            <w:shd w:val="clear" w:color="auto" w:fill="auto"/>
            <w:vAlign w:val="bottom"/>
            <w:hideMark/>
          </w:tcPr>
          <w:p w14:paraId="59391FBA" w14:textId="77777777" w:rsidR="0039674B" w:rsidRPr="00883992" w:rsidRDefault="0039674B">
            <w:pPr>
              <w:suppressAutoHyphens w:val="0"/>
              <w:spacing w:before="80" w:after="80" w:line="200" w:lineRule="exact"/>
              <w:ind w:right="113"/>
              <w:jc w:val="right"/>
              <w:rPr>
                <w:i/>
                <w:sz w:val="16"/>
              </w:rPr>
            </w:pPr>
            <w:r w:rsidRPr="00883992">
              <w:rPr>
                <w:i/>
                <w:sz w:val="16"/>
              </w:rPr>
              <w:t>2017</w:t>
            </w:r>
          </w:p>
        </w:tc>
        <w:tc>
          <w:tcPr>
            <w:tcW w:w="526" w:type="dxa"/>
            <w:tcBorders>
              <w:top w:val="single" w:sz="4" w:space="0" w:color="auto"/>
              <w:bottom w:val="single" w:sz="12" w:space="0" w:color="auto"/>
            </w:tcBorders>
            <w:shd w:val="clear" w:color="auto" w:fill="auto"/>
            <w:vAlign w:val="bottom"/>
            <w:hideMark/>
          </w:tcPr>
          <w:p w14:paraId="7F82FBCE" w14:textId="77777777" w:rsidR="0039674B" w:rsidRPr="00883992" w:rsidRDefault="0039674B">
            <w:pPr>
              <w:suppressAutoHyphens w:val="0"/>
              <w:spacing w:before="80" w:after="80" w:line="200" w:lineRule="exact"/>
              <w:ind w:right="113"/>
              <w:jc w:val="right"/>
              <w:rPr>
                <w:i/>
                <w:sz w:val="16"/>
              </w:rPr>
            </w:pPr>
            <w:r w:rsidRPr="00883992">
              <w:rPr>
                <w:i/>
                <w:sz w:val="16"/>
              </w:rPr>
              <w:t>2018</w:t>
            </w:r>
          </w:p>
        </w:tc>
        <w:tc>
          <w:tcPr>
            <w:tcW w:w="527" w:type="dxa"/>
            <w:tcBorders>
              <w:top w:val="single" w:sz="4" w:space="0" w:color="auto"/>
              <w:bottom w:val="single" w:sz="12" w:space="0" w:color="auto"/>
            </w:tcBorders>
            <w:shd w:val="clear" w:color="auto" w:fill="auto"/>
            <w:vAlign w:val="bottom"/>
            <w:hideMark/>
          </w:tcPr>
          <w:p w14:paraId="5F031AD9" w14:textId="77777777" w:rsidR="0039674B" w:rsidRPr="00883992" w:rsidRDefault="0039674B">
            <w:pPr>
              <w:suppressAutoHyphens w:val="0"/>
              <w:spacing w:before="80" w:after="80" w:line="200" w:lineRule="exact"/>
              <w:ind w:right="113"/>
              <w:jc w:val="right"/>
              <w:rPr>
                <w:i/>
                <w:sz w:val="16"/>
              </w:rPr>
            </w:pPr>
            <w:r w:rsidRPr="00883992">
              <w:rPr>
                <w:i/>
                <w:sz w:val="16"/>
              </w:rPr>
              <w:t>2019</w:t>
            </w:r>
          </w:p>
        </w:tc>
        <w:tc>
          <w:tcPr>
            <w:tcW w:w="526" w:type="dxa"/>
            <w:tcBorders>
              <w:top w:val="single" w:sz="4" w:space="0" w:color="auto"/>
              <w:bottom w:val="single" w:sz="12" w:space="0" w:color="auto"/>
            </w:tcBorders>
            <w:shd w:val="clear" w:color="auto" w:fill="auto"/>
            <w:vAlign w:val="bottom"/>
            <w:hideMark/>
          </w:tcPr>
          <w:p w14:paraId="1529F158" w14:textId="77777777" w:rsidR="0039674B" w:rsidRPr="00883992" w:rsidRDefault="0039674B">
            <w:pPr>
              <w:suppressAutoHyphens w:val="0"/>
              <w:spacing w:before="80" w:after="80" w:line="200" w:lineRule="exact"/>
              <w:ind w:right="113"/>
              <w:jc w:val="right"/>
              <w:rPr>
                <w:i/>
                <w:sz w:val="16"/>
              </w:rPr>
            </w:pPr>
            <w:r w:rsidRPr="00883992">
              <w:rPr>
                <w:i/>
                <w:sz w:val="16"/>
              </w:rPr>
              <w:t>2020</w:t>
            </w:r>
          </w:p>
        </w:tc>
        <w:tc>
          <w:tcPr>
            <w:tcW w:w="527" w:type="dxa"/>
            <w:tcBorders>
              <w:top w:val="single" w:sz="4" w:space="0" w:color="auto"/>
              <w:bottom w:val="single" w:sz="12" w:space="0" w:color="auto"/>
            </w:tcBorders>
            <w:shd w:val="clear" w:color="auto" w:fill="auto"/>
            <w:vAlign w:val="bottom"/>
            <w:hideMark/>
          </w:tcPr>
          <w:p w14:paraId="051C6FC6" w14:textId="77777777" w:rsidR="0039674B" w:rsidRPr="00883992" w:rsidRDefault="0039674B">
            <w:pPr>
              <w:suppressAutoHyphens w:val="0"/>
              <w:spacing w:before="80" w:after="80" w:line="200" w:lineRule="exact"/>
              <w:ind w:right="113"/>
              <w:jc w:val="right"/>
              <w:rPr>
                <w:i/>
                <w:sz w:val="16"/>
              </w:rPr>
            </w:pPr>
            <w:r w:rsidRPr="00883992">
              <w:rPr>
                <w:i/>
                <w:sz w:val="16"/>
              </w:rPr>
              <w:t>2021</w:t>
            </w:r>
          </w:p>
        </w:tc>
        <w:tc>
          <w:tcPr>
            <w:tcW w:w="526" w:type="dxa"/>
            <w:tcBorders>
              <w:top w:val="single" w:sz="4" w:space="0" w:color="auto"/>
              <w:bottom w:val="single" w:sz="12" w:space="0" w:color="auto"/>
            </w:tcBorders>
            <w:shd w:val="clear" w:color="auto" w:fill="auto"/>
            <w:vAlign w:val="bottom"/>
            <w:hideMark/>
          </w:tcPr>
          <w:p w14:paraId="2EF8B840" w14:textId="77777777" w:rsidR="0039674B" w:rsidRPr="00883992" w:rsidRDefault="0039674B">
            <w:pPr>
              <w:suppressAutoHyphens w:val="0"/>
              <w:spacing w:before="80" w:after="80" w:line="200" w:lineRule="exact"/>
              <w:ind w:right="113"/>
              <w:jc w:val="right"/>
              <w:rPr>
                <w:i/>
                <w:sz w:val="16"/>
              </w:rPr>
            </w:pPr>
            <w:r w:rsidRPr="00883992">
              <w:rPr>
                <w:i/>
                <w:sz w:val="16"/>
              </w:rPr>
              <w:t>2022</w:t>
            </w:r>
          </w:p>
        </w:tc>
        <w:tc>
          <w:tcPr>
            <w:tcW w:w="527" w:type="dxa"/>
            <w:tcBorders>
              <w:top w:val="single" w:sz="4" w:space="0" w:color="auto"/>
              <w:bottom w:val="single" w:sz="12" w:space="0" w:color="auto"/>
            </w:tcBorders>
            <w:shd w:val="clear" w:color="auto" w:fill="auto"/>
            <w:vAlign w:val="bottom"/>
          </w:tcPr>
          <w:p w14:paraId="16C1475E" w14:textId="77777777" w:rsidR="0039674B" w:rsidRPr="00883992" w:rsidRDefault="0039674B">
            <w:pPr>
              <w:suppressAutoHyphens w:val="0"/>
              <w:spacing w:before="80" w:after="80" w:line="200" w:lineRule="exact"/>
              <w:ind w:right="113"/>
              <w:jc w:val="right"/>
              <w:rPr>
                <w:i/>
                <w:sz w:val="16"/>
              </w:rPr>
            </w:pPr>
            <w:r w:rsidRPr="00883992">
              <w:rPr>
                <w:i/>
                <w:sz w:val="16"/>
              </w:rPr>
              <w:t>2023</w:t>
            </w:r>
          </w:p>
        </w:tc>
        <w:tc>
          <w:tcPr>
            <w:tcW w:w="526" w:type="dxa"/>
            <w:tcBorders>
              <w:top w:val="single" w:sz="4" w:space="0" w:color="auto"/>
              <w:bottom w:val="single" w:sz="12" w:space="0" w:color="auto"/>
            </w:tcBorders>
            <w:shd w:val="clear" w:color="auto" w:fill="auto"/>
            <w:vAlign w:val="bottom"/>
          </w:tcPr>
          <w:p w14:paraId="0FDBAC01" w14:textId="77777777" w:rsidR="0039674B" w:rsidRPr="00883992" w:rsidRDefault="0039674B">
            <w:pPr>
              <w:suppressAutoHyphens w:val="0"/>
              <w:spacing w:before="80" w:after="80" w:line="200" w:lineRule="exact"/>
              <w:ind w:right="113"/>
              <w:jc w:val="right"/>
              <w:rPr>
                <w:i/>
                <w:sz w:val="16"/>
              </w:rPr>
            </w:pPr>
            <w:r w:rsidRPr="00883992">
              <w:rPr>
                <w:i/>
                <w:sz w:val="16"/>
              </w:rPr>
              <w:t>2024</w:t>
            </w:r>
            <w:r w:rsidRPr="00883992">
              <w:rPr>
                <w:i/>
                <w:sz w:val="18"/>
                <w:szCs w:val="22"/>
                <w:vertAlign w:val="superscript"/>
              </w:rPr>
              <w:t>a</w:t>
            </w:r>
          </w:p>
        </w:tc>
        <w:tc>
          <w:tcPr>
            <w:tcW w:w="527" w:type="dxa"/>
            <w:tcBorders>
              <w:top w:val="single" w:sz="4" w:space="0" w:color="auto"/>
              <w:bottom w:val="single" w:sz="12" w:space="0" w:color="auto"/>
            </w:tcBorders>
            <w:shd w:val="clear" w:color="auto" w:fill="auto"/>
            <w:vAlign w:val="bottom"/>
            <w:hideMark/>
          </w:tcPr>
          <w:p w14:paraId="79626772" w14:textId="77777777" w:rsidR="0039674B" w:rsidRPr="00883992" w:rsidRDefault="0039674B">
            <w:pPr>
              <w:suppressAutoHyphens w:val="0"/>
              <w:spacing w:before="80" w:after="80" w:line="200" w:lineRule="exact"/>
              <w:ind w:right="113"/>
              <w:jc w:val="right"/>
              <w:rPr>
                <w:i/>
                <w:sz w:val="16"/>
              </w:rPr>
            </w:pPr>
            <w:r w:rsidRPr="00883992">
              <w:rPr>
                <w:i/>
                <w:sz w:val="16"/>
              </w:rPr>
              <w:t>Total</w:t>
            </w:r>
          </w:p>
        </w:tc>
      </w:tr>
      <w:tr w:rsidR="00BD51AD" w:rsidRPr="00883992" w14:paraId="55E7D7A1" w14:textId="77777777" w:rsidTr="00BD51AD">
        <w:trPr>
          <w:trHeight w:hRule="exact" w:val="113"/>
          <w:tblHeader/>
        </w:trPr>
        <w:tc>
          <w:tcPr>
            <w:tcW w:w="1134" w:type="dxa"/>
            <w:tcBorders>
              <w:top w:val="single" w:sz="12" w:space="0" w:color="auto"/>
              <w:bottom w:val="nil"/>
            </w:tcBorders>
            <w:shd w:val="clear" w:color="auto" w:fill="auto"/>
            <w:vAlign w:val="bottom"/>
          </w:tcPr>
          <w:p w14:paraId="535CE42F" w14:textId="77777777" w:rsidR="00BD51AD" w:rsidRPr="00883992" w:rsidRDefault="00BD51AD">
            <w:pPr>
              <w:suppressAutoHyphens w:val="0"/>
              <w:spacing w:before="80" w:after="80" w:line="200" w:lineRule="exact"/>
              <w:ind w:right="113"/>
              <w:rPr>
                <w:i/>
                <w:sz w:val="16"/>
              </w:rPr>
            </w:pPr>
          </w:p>
        </w:tc>
        <w:tc>
          <w:tcPr>
            <w:tcW w:w="526" w:type="dxa"/>
            <w:tcBorders>
              <w:top w:val="single" w:sz="12" w:space="0" w:color="auto"/>
              <w:bottom w:val="nil"/>
            </w:tcBorders>
            <w:shd w:val="clear" w:color="auto" w:fill="auto"/>
            <w:vAlign w:val="bottom"/>
          </w:tcPr>
          <w:p w14:paraId="2DAACB46"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0C44FB00"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4D5DD5D0"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23E069DA"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73498923"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671F05B7"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2C2B1D04"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0D04ECA3"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10F6D5F3"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687A8F9C"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40E446B0"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1078A0D0" w14:textId="77777777" w:rsidR="00BD51AD" w:rsidRPr="00883992" w:rsidRDefault="00BD51AD">
            <w:pPr>
              <w:suppressAutoHyphens w:val="0"/>
              <w:spacing w:before="80" w:after="80" w:line="200" w:lineRule="exact"/>
              <w:ind w:right="113"/>
              <w:jc w:val="right"/>
              <w:rPr>
                <w:i/>
                <w:sz w:val="16"/>
              </w:rPr>
            </w:pPr>
          </w:p>
        </w:tc>
        <w:tc>
          <w:tcPr>
            <w:tcW w:w="526" w:type="dxa"/>
            <w:tcBorders>
              <w:top w:val="single" w:sz="12" w:space="0" w:color="auto"/>
              <w:bottom w:val="nil"/>
            </w:tcBorders>
            <w:shd w:val="clear" w:color="auto" w:fill="auto"/>
            <w:vAlign w:val="bottom"/>
          </w:tcPr>
          <w:p w14:paraId="7EBDFAFD" w14:textId="77777777" w:rsidR="00BD51AD" w:rsidRPr="00883992" w:rsidRDefault="00BD51AD">
            <w:pPr>
              <w:suppressAutoHyphens w:val="0"/>
              <w:spacing w:before="80" w:after="80" w:line="200" w:lineRule="exact"/>
              <w:ind w:right="113"/>
              <w:jc w:val="right"/>
              <w:rPr>
                <w:i/>
                <w:sz w:val="16"/>
              </w:rPr>
            </w:pPr>
          </w:p>
        </w:tc>
        <w:tc>
          <w:tcPr>
            <w:tcW w:w="527" w:type="dxa"/>
            <w:tcBorders>
              <w:top w:val="single" w:sz="12" w:space="0" w:color="auto"/>
              <w:bottom w:val="nil"/>
            </w:tcBorders>
            <w:shd w:val="clear" w:color="auto" w:fill="auto"/>
            <w:vAlign w:val="bottom"/>
          </w:tcPr>
          <w:p w14:paraId="5952BB49" w14:textId="77777777" w:rsidR="00BD51AD" w:rsidRPr="00883992" w:rsidRDefault="00BD51AD">
            <w:pPr>
              <w:suppressAutoHyphens w:val="0"/>
              <w:spacing w:before="80" w:after="80" w:line="200" w:lineRule="exact"/>
              <w:ind w:right="113"/>
              <w:jc w:val="right"/>
              <w:rPr>
                <w:i/>
                <w:sz w:val="16"/>
              </w:rPr>
            </w:pPr>
          </w:p>
        </w:tc>
      </w:tr>
      <w:bookmarkEnd w:id="4"/>
      <w:tr w:rsidR="0039674B" w:rsidRPr="00883992" w14:paraId="24F10ABF" w14:textId="77777777" w:rsidTr="00BD51AD">
        <w:tc>
          <w:tcPr>
            <w:tcW w:w="1134" w:type="dxa"/>
            <w:tcBorders>
              <w:top w:val="nil"/>
            </w:tcBorders>
            <w:shd w:val="clear" w:color="auto" w:fill="auto"/>
            <w:hideMark/>
          </w:tcPr>
          <w:p w14:paraId="3675E210" w14:textId="77777777" w:rsidR="0039674B" w:rsidRPr="00883992" w:rsidRDefault="0039674B">
            <w:pPr>
              <w:suppressAutoHyphens w:val="0"/>
              <w:spacing w:before="40" w:after="40" w:line="220" w:lineRule="exact"/>
              <w:ind w:right="113"/>
              <w:rPr>
                <w:sz w:val="18"/>
              </w:rPr>
            </w:pPr>
            <w:r w:rsidRPr="00883992">
              <w:rPr>
                <w:sz w:val="18"/>
              </w:rPr>
              <w:t>Argentina</w:t>
            </w:r>
          </w:p>
        </w:tc>
        <w:tc>
          <w:tcPr>
            <w:tcW w:w="526" w:type="dxa"/>
            <w:tcBorders>
              <w:top w:val="nil"/>
            </w:tcBorders>
            <w:shd w:val="clear" w:color="auto" w:fill="auto"/>
            <w:vAlign w:val="bottom"/>
            <w:hideMark/>
          </w:tcPr>
          <w:p w14:paraId="636E605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1C7201D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5CBD0C4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5B8C55E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31C890E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766ADB48"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tcBorders>
              <w:top w:val="nil"/>
            </w:tcBorders>
            <w:shd w:val="clear" w:color="auto" w:fill="auto"/>
            <w:vAlign w:val="bottom"/>
            <w:hideMark/>
          </w:tcPr>
          <w:p w14:paraId="7C6B474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3A9B2F6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6E76B246"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tcBorders>
              <w:top w:val="nil"/>
            </w:tcBorders>
            <w:shd w:val="clear" w:color="auto" w:fill="auto"/>
            <w:vAlign w:val="bottom"/>
            <w:hideMark/>
          </w:tcPr>
          <w:p w14:paraId="5AA20D2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15E0915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6334016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5D26CDF8"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tcBorders>
              <w:top w:val="nil"/>
            </w:tcBorders>
            <w:shd w:val="clear" w:color="auto" w:fill="auto"/>
            <w:vAlign w:val="bottom"/>
            <w:hideMark/>
          </w:tcPr>
          <w:p w14:paraId="34B87F1B" w14:textId="77777777" w:rsidR="0039674B" w:rsidRPr="00883992" w:rsidRDefault="0039674B">
            <w:pPr>
              <w:suppressAutoHyphens w:val="0"/>
              <w:spacing w:before="40" w:after="40" w:line="220" w:lineRule="exact"/>
              <w:ind w:right="113"/>
              <w:jc w:val="right"/>
              <w:rPr>
                <w:sz w:val="18"/>
              </w:rPr>
            </w:pPr>
            <w:r w:rsidRPr="00883992">
              <w:rPr>
                <w:sz w:val="18"/>
              </w:rPr>
              <w:t>4</w:t>
            </w:r>
          </w:p>
        </w:tc>
      </w:tr>
      <w:tr w:rsidR="0039674B" w:rsidRPr="00883992" w14:paraId="545D47D0" w14:textId="77777777" w:rsidTr="00365B2E">
        <w:tc>
          <w:tcPr>
            <w:tcW w:w="1134" w:type="dxa"/>
            <w:shd w:val="clear" w:color="auto" w:fill="auto"/>
            <w:hideMark/>
          </w:tcPr>
          <w:p w14:paraId="4E36165B" w14:textId="77777777" w:rsidR="0039674B" w:rsidRPr="00883992" w:rsidRDefault="0039674B">
            <w:pPr>
              <w:suppressAutoHyphens w:val="0"/>
              <w:spacing w:before="40" w:after="40" w:line="220" w:lineRule="exact"/>
              <w:ind w:right="113"/>
              <w:rPr>
                <w:sz w:val="18"/>
              </w:rPr>
            </w:pPr>
            <w:r w:rsidRPr="00883992">
              <w:rPr>
                <w:sz w:val="18"/>
              </w:rPr>
              <w:t>Armenia</w:t>
            </w:r>
          </w:p>
        </w:tc>
        <w:tc>
          <w:tcPr>
            <w:tcW w:w="526" w:type="dxa"/>
            <w:shd w:val="clear" w:color="auto" w:fill="auto"/>
            <w:vAlign w:val="bottom"/>
            <w:hideMark/>
          </w:tcPr>
          <w:p w14:paraId="0C047A2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2CEDC8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4EEB68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4DE301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AE6C4E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621DC69C"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2B593AF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9371B7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224D3D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9DF700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BDA0B9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6FAB50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AFEE6D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FE9B8A4"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20646238" w14:textId="77777777" w:rsidTr="00365B2E">
        <w:tc>
          <w:tcPr>
            <w:tcW w:w="1134" w:type="dxa"/>
            <w:shd w:val="clear" w:color="auto" w:fill="auto"/>
            <w:hideMark/>
          </w:tcPr>
          <w:p w14:paraId="1998E768" w14:textId="77777777" w:rsidR="0039674B" w:rsidRPr="00883992" w:rsidRDefault="0039674B">
            <w:pPr>
              <w:suppressAutoHyphens w:val="0"/>
              <w:spacing w:before="40" w:after="40" w:line="220" w:lineRule="exact"/>
              <w:ind w:right="113"/>
              <w:rPr>
                <w:sz w:val="18"/>
              </w:rPr>
            </w:pPr>
            <w:r w:rsidRPr="00883992">
              <w:rPr>
                <w:sz w:val="18"/>
              </w:rPr>
              <w:t>Bolivia (Plurinational State of)</w:t>
            </w:r>
          </w:p>
        </w:tc>
        <w:tc>
          <w:tcPr>
            <w:tcW w:w="526" w:type="dxa"/>
            <w:shd w:val="clear" w:color="auto" w:fill="auto"/>
            <w:vAlign w:val="bottom"/>
            <w:hideMark/>
          </w:tcPr>
          <w:p w14:paraId="19F2496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EF6352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662F3D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D322A2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887A48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6BEEB9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561BE7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1D42882"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6322B7D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5F3071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765189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C6C202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7B1A822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301353E"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38277810" w14:textId="77777777" w:rsidTr="00365B2E">
        <w:tc>
          <w:tcPr>
            <w:tcW w:w="1134" w:type="dxa"/>
            <w:shd w:val="clear" w:color="auto" w:fill="auto"/>
            <w:hideMark/>
          </w:tcPr>
          <w:p w14:paraId="4618B7E3" w14:textId="77777777" w:rsidR="0039674B" w:rsidRPr="00883992" w:rsidRDefault="0039674B">
            <w:pPr>
              <w:suppressAutoHyphens w:val="0"/>
              <w:spacing w:before="40" w:after="40" w:line="220" w:lineRule="exact"/>
              <w:ind w:right="113"/>
              <w:rPr>
                <w:sz w:val="18"/>
              </w:rPr>
            </w:pPr>
            <w:r w:rsidRPr="00883992">
              <w:rPr>
                <w:sz w:val="18"/>
              </w:rPr>
              <w:t>Brazil</w:t>
            </w:r>
          </w:p>
        </w:tc>
        <w:tc>
          <w:tcPr>
            <w:tcW w:w="526" w:type="dxa"/>
            <w:shd w:val="clear" w:color="auto" w:fill="auto"/>
            <w:vAlign w:val="bottom"/>
            <w:hideMark/>
          </w:tcPr>
          <w:p w14:paraId="3D536C7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475B5E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2D0251F"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362D1E0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BE5F7D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061D24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3CC488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F083ED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A605E8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E1659E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A82A62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12C7CA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2B7211B" w14:textId="77777777" w:rsidR="0039674B" w:rsidRPr="00883992" w:rsidRDefault="0039674B">
            <w:pPr>
              <w:suppressAutoHyphens w:val="0"/>
              <w:spacing w:before="40" w:after="40" w:line="220" w:lineRule="exact"/>
              <w:ind w:right="113"/>
              <w:jc w:val="right"/>
              <w:rPr>
                <w:sz w:val="18"/>
              </w:rPr>
            </w:pPr>
            <w:r w:rsidRPr="00883992">
              <w:rPr>
                <w:sz w:val="18"/>
              </w:rPr>
              <w:t>1</w:t>
            </w:r>
            <w:r w:rsidRPr="00883992">
              <w:rPr>
                <w:i/>
                <w:iCs/>
                <w:sz w:val="18"/>
                <w:vertAlign w:val="superscript"/>
              </w:rPr>
              <w:t>b</w:t>
            </w:r>
          </w:p>
        </w:tc>
        <w:tc>
          <w:tcPr>
            <w:tcW w:w="527" w:type="dxa"/>
            <w:shd w:val="clear" w:color="auto" w:fill="auto"/>
            <w:vAlign w:val="bottom"/>
            <w:hideMark/>
          </w:tcPr>
          <w:p w14:paraId="567DEE2F" w14:textId="77777777" w:rsidR="0039674B" w:rsidRPr="00883992" w:rsidRDefault="0039674B">
            <w:pPr>
              <w:suppressAutoHyphens w:val="0"/>
              <w:spacing w:before="40" w:after="40" w:line="220" w:lineRule="exact"/>
              <w:ind w:right="113"/>
              <w:jc w:val="right"/>
              <w:rPr>
                <w:sz w:val="18"/>
              </w:rPr>
            </w:pPr>
            <w:r w:rsidRPr="00883992">
              <w:rPr>
                <w:sz w:val="18"/>
              </w:rPr>
              <w:t>2</w:t>
            </w:r>
          </w:p>
        </w:tc>
      </w:tr>
      <w:tr w:rsidR="0039674B" w:rsidRPr="00883992" w14:paraId="5DB53F44" w14:textId="77777777" w:rsidTr="00365B2E">
        <w:tc>
          <w:tcPr>
            <w:tcW w:w="1134" w:type="dxa"/>
            <w:shd w:val="clear" w:color="auto" w:fill="auto"/>
            <w:hideMark/>
          </w:tcPr>
          <w:p w14:paraId="5D35C25F" w14:textId="77777777" w:rsidR="0039674B" w:rsidRPr="00883992" w:rsidRDefault="0039674B">
            <w:pPr>
              <w:suppressAutoHyphens w:val="0"/>
              <w:spacing w:before="40" w:after="40" w:line="220" w:lineRule="exact"/>
              <w:ind w:right="113"/>
              <w:rPr>
                <w:sz w:val="18"/>
              </w:rPr>
            </w:pPr>
            <w:r w:rsidRPr="00883992">
              <w:rPr>
                <w:sz w:val="18"/>
              </w:rPr>
              <w:t>Burkina Faso</w:t>
            </w:r>
          </w:p>
        </w:tc>
        <w:tc>
          <w:tcPr>
            <w:tcW w:w="526" w:type="dxa"/>
            <w:shd w:val="clear" w:color="auto" w:fill="auto"/>
            <w:vAlign w:val="bottom"/>
            <w:hideMark/>
          </w:tcPr>
          <w:p w14:paraId="726E981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7CCB10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2B0F05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901821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9E96F1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B56EBF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0A7482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C890AA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06B02A3"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7450E9C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F244FF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F1D12F3"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tcPr>
          <w:p w14:paraId="696CA1AF"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07839344" w14:textId="77777777" w:rsidR="0039674B" w:rsidRPr="00883992" w:rsidRDefault="0039674B">
            <w:pPr>
              <w:suppressAutoHyphens w:val="0"/>
              <w:spacing w:before="40" w:after="40" w:line="220" w:lineRule="exact"/>
              <w:ind w:right="113"/>
              <w:jc w:val="right"/>
              <w:rPr>
                <w:sz w:val="18"/>
              </w:rPr>
            </w:pPr>
            <w:r w:rsidRPr="00883992">
              <w:rPr>
                <w:sz w:val="18"/>
              </w:rPr>
              <w:t>3</w:t>
            </w:r>
          </w:p>
        </w:tc>
      </w:tr>
      <w:tr w:rsidR="0039674B" w:rsidRPr="00883992" w14:paraId="5E73D78A" w14:textId="77777777" w:rsidTr="00365B2E">
        <w:tc>
          <w:tcPr>
            <w:tcW w:w="1134" w:type="dxa"/>
            <w:shd w:val="clear" w:color="auto" w:fill="auto"/>
            <w:hideMark/>
          </w:tcPr>
          <w:p w14:paraId="0D48E9F3" w14:textId="77777777" w:rsidR="0039674B" w:rsidRPr="00883992" w:rsidRDefault="0039674B">
            <w:pPr>
              <w:suppressAutoHyphens w:val="0"/>
              <w:spacing w:before="40" w:after="40" w:line="220" w:lineRule="exact"/>
              <w:ind w:right="113"/>
              <w:rPr>
                <w:sz w:val="18"/>
              </w:rPr>
            </w:pPr>
            <w:r w:rsidRPr="00883992">
              <w:rPr>
                <w:sz w:val="18"/>
              </w:rPr>
              <w:t>Cambodia</w:t>
            </w:r>
          </w:p>
        </w:tc>
        <w:tc>
          <w:tcPr>
            <w:tcW w:w="526" w:type="dxa"/>
            <w:shd w:val="clear" w:color="auto" w:fill="auto"/>
            <w:vAlign w:val="bottom"/>
            <w:hideMark/>
          </w:tcPr>
          <w:p w14:paraId="4143C56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FF7D34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1706D95"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1128C87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49F672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246236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7C9227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A3D5A8C"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0EC782BB"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16EEF98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8E88A3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C0B1A5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0FEB54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67D42AE" w14:textId="77777777" w:rsidR="0039674B" w:rsidRPr="00883992" w:rsidRDefault="0039674B">
            <w:pPr>
              <w:suppressAutoHyphens w:val="0"/>
              <w:spacing w:before="40" w:after="40" w:line="220" w:lineRule="exact"/>
              <w:ind w:right="113"/>
              <w:jc w:val="right"/>
              <w:rPr>
                <w:sz w:val="18"/>
              </w:rPr>
            </w:pPr>
            <w:r w:rsidRPr="00883992">
              <w:rPr>
                <w:sz w:val="18"/>
              </w:rPr>
              <w:t>4</w:t>
            </w:r>
          </w:p>
        </w:tc>
      </w:tr>
      <w:tr w:rsidR="0039674B" w:rsidRPr="00883992" w14:paraId="79BC9B08" w14:textId="77777777" w:rsidTr="00365B2E">
        <w:tc>
          <w:tcPr>
            <w:tcW w:w="1134" w:type="dxa"/>
            <w:shd w:val="clear" w:color="auto" w:fill="auto"/>
            <w:hideMark/>
          </w:tcPr>
          <w:p w14:paraId="1D20AA2B" w14:textId="77777777" w:rsidR="0039674B" w:rsidRPr="00883992" w:rsidRDefault="0039674B">
            <w:pPr>
              <w:suppressAutoHyphens w:val="0"/>
              <w:spacing w:before="40" w:after="40" w:line="220" w:lineRule="exact"/>
              <w:ind w:right="113"/>
              <w:rPr>
                <w:sz w:val="18"/>
              </w:rPr>
            </w:pPr>
            <w:r w:rsidRPr="00883992">
              <w:rPr>
                <w:sz w:val="18"/>
              </w:rPr>
              <w:t>Colombia</w:t>
            </w:r>
          </w:p>
        </w:tc>
        <w:tc>
          <w:tcPr>
            <w:tcW w:w="526" w:type="dxa"/>
            <w:shd w:val="clear" w:color="auto" w:fill="auto"/>
            <w:vAlign w:val="bottom"/>
            <w:hideMark/>
          </w:tcPr>
          <w:p w14:paraId="092CEFB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BF50CE2"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22FC05EE"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397C4E68"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6" w:type="dxa"/>
            <w:shd w:val="clear" w:color="auto" w:fill="auto"/>
            <w:vAlign w:val="bottom"/>
            <w:hideMark/>
          </w:tcPr>
          <w:p w14:paraId="70D8C88A" w14:textId="77777777" w:rsidR="0039674B" w:rsidRPr="00883992" w:rsidRDefault="0039674B">
            <w:pPr>
              <w:suppressAutoHyphens w:val="0"/>
              <w:spacing w:before="40" w:after="40" w:line="220" w:lineRule="exact"/>
              <w:ind w:right="113"/>
              <w:jc w:val="right"/>
              <w:rPr>
                <w:sz w:val="18"/>
              </w:rPr>
            </w:pPr>
            <w:r w:rsidRPr="00883992">
              <w:rPr>
                <w:sz w:val="18"/>
              </w:rPr>
              <w:t>4</w:t>
            </w:r>
          </w:p>
        </w:tc>
        <w:tc>
          <w:tcPr>
            <w:tcW w:w="527" w:type="dxa"/>
            <w:shd w:val="clear" w:color="auto" w:fill="auto"/>
            <w:vAlign w:val="bottom"/>
            <w:hideMark/>
          </w:tcPr>
          <w:p w14:paraId="47925164"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6" w:type="dxa"/>
            <w:shd w:val="clear" w:color="auto" w:fill="auto"/>
            <w:vAlign w:val="bottom"/>
            <w:hideMark/>
          </w:tcPr>
          <w:p w14:paraId="53493B86" w14:textId="77777777" w:rsidR="0039674B" w:rsidRPr="00883992" w:rsidRDefault="0039674B">
            <w:pPr>
              <w:suppressAutoHyphens w:val="0"/>
              <w:spacing w:before="40" w:after="40" w:line="220" w:lineRule="exact"/>
              <w:ind w:right="113"/>
              <w:jc w:val="right"/>
              <w:rPr>
                <w:sz w:val="18"/>
              </w:rPr>
            </w:pPr>
            <w:r w:rsidRPr="00883992">
              <w:rPr>
                <w:sz w:val="18"/>
              </w:rPr>
              <w:t>9</w:t>
            </w:r>
          </w:p>
        </w:tc>
        <w:tc>
          <w:tcPr>
            <w:tcW w:w="527" w:type="dxa"/>
            <w:shd w:val="clear" w:color="auto" w:fill="auto"/>
            <w:vAlign w:val="bottom"/>
            <w:hideMark/>
          </w:tcPr>
          <w:p w14:paraId="3B7D677C"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6" w:type="dxa"/>
            <w:shd w:val="clear" w:color="auto" w:fill="auto"/>
            <w:vAlign w:val="bottom"/>
            <w:hideMark/>
          </w:tcPr>
          <w:p w14:paraId="54F7D7C9"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7" w:type="dxa"/>
            <w:shd w:val="clear" w:color="auto" w:fill="auto"/>
            <w:vAlign w:val="bottom"/>
            <w:hideMark/>
          </w:tcPr>
          <w:p w14:paraId="431E2EC2" w14:textId="77777777" w:rsidR="0039674B" w:rsidRPr="00883992" w:rsidRDefault="0039674B">
            <w:pPr>
              <w:suppressAutoHyphens w:val="0"/>
              <w:spacing w:before="40" w:after="40" w:line="220" w:lineRule="exact"/>
              <w:ind w:right="113"/>
              <w:jc w:val="right"/>
              <w:rPr>
                <w:sz w:val="18"/>
              </w:rPr>
            </w:pPr>
            <w:r w:rsidRPr="00883992">
              <w:rPr>
                <w:sz w:val="18"/>
              </w:rPr>
              <w:t>153</w:t>
            </w:r>
          </w:p>
        </w:tc>
        <w:tc>
          <w:tcPr>
            <w:tcW w:w="526" w:type="dxa"/>
            <w:shd w:val="clear" w:color="auto" w:fill="auto"/>
            <w:vAlign w:val="bottom"/>
            <w:hideMark/>
          </w:tcPr>
          <w:p w14:paraId="77F4A22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EFE0F5A" w14:textId="77777777" w:rsidR="0039674B" w:rsidRPr="00883992" w:rsidRDefault="0039674B">
            <w:pPr>
              <w:suppressAutoHyphens w:val="0"/>
              <w:spacing w:before="40" w:after="40" w:line="220" w:lineRule="exact"/>
              <w:ind w:right="113"/>
              <w:jc w:val="right"/>
              <w:rPr>
                <w:sz w:val="18"/>
              </w:rPr>
            </w:pPr>
            <w:r w:rsidRPr="00883992">
              <w:rPr>
                <w:sz w:val="18"/>
              </w:rPr>
              <w:t>4</w:t>
            </w:r>
          </w:p>
        </w:tc>
        <w:tc>
          <w:tcPr>
            <w:tcW w:w="526" w:type="dxa"/>
            <w:shd w:val="clear" w:color="auto" w:fill="auto"/>
            <w:vAlign w:val="bottom"/>
          </w:tcPr>
          <w:p w14:paraId="739FF7B0" w14:textId="77777777" w:rsidR="0039674B" w:rsidRPr="00883992" w:rsidRDefault="0039674B">
            <w:pPr>
              <w:suppressAutoHyphens w:val="0"/>
              <w:spacing w:before="40" w:after="40" w:line="220" w:lineRule="exact"/>
              <w:ind w:right="113"/>
              <w:jc w:val="right"/>
              <w:rPr>
                <w:sz w:val="18"/>
              </w:rPr>
            </w:pPr>
            <w:r w:rsidRPr="00883992">
              <w:rPr>
                <w:sz w:val="18"/>
              </w:rPr>
              <w:t>50</w:t>
            </w:r>
            <w:r w:rsidRPr="00883992">
              <w:rPr>
                <w:i/>
                <w:iCs/>
                <w:sz w:val="18"/>
                <w:vertAlign w:val="superscript"/>
              </w:rPr>
              <w:t>c</w:t>
            </w:r>
            <w:r w:rsidRPr="00883992">
              <w:rPr>
                <w:i/>
                <w:sz w:val="18"/>
                <w:vertAlign w:val="superscript"/>
              </w:rPr>
              <w:t xml:space="preserve"> </w:t>
            </w:r>
          </w:p>
        </w:tc>
        <w:tc>
          <w:tcPr>
            <w:tcW w:w="527" w:type="dxa"/>
            <w:shd w:val="clear" w:color="auto" w:fill="auto"/>
            <w:vAlign w:val="bottom"/>
            <w:hideMark/>
          </w:tcPr>
          <w:p w14:paraId="5AEE0EDA" w14:textId="77777777" w:rsidR="0039674B" w:rsidRPr="00883992" w:rsidRDefault="0039674B">
            <w:pPr>
              <w:suppressAutoHyphens w:val="0"/>
              <w:spacing w:before="40" w:after="40" w:line="220" w:lineRule="exact"/>
              <w:ind w:right="113"/>
              <w:jc w:val="right"/>
              <w:rPr>
                <w:sz w:val="18"/>
              </w:rPr>
            </w:pPr>
            <w:r w:rsidRPr="00883992">
              <w:rPr>
                <w:sz w:val="18"/>
              </w:rPr>
              <w:t>233</w:t>
            </w:r>
          </w:p>
        </w:tc>
      </w:tr>
      <w:tr w:rsidR="0039674B" w:rsidRPr="00883992" w14:paraId="154943E4" w14:textId="77777777" w:rsidTr="00365B2E">
        <w:tc>
          <w:tcPr>
            <w:tcW w:w="1134" w:type="dxa"/>
            <w:shd w:val="clear" w:color="auto" w:fill="auto"/>
          </w:tcPr>
          <w:p w14:paraId="539479F1" w14:textId="77777777" w:rsidR="0039674B" w:rsidRPr="00883992" w:rsidRDefault="0039674B">
            <w:pPr>
              <w:suppressAutoHyphens w:val="0"/>
              <w:spacing w:before="40" w:after="40" w:line="220" w:lineRule="exact"/>
              <w:ind w:right="113"/>
              <w:rPr>
                <w:sz w:val="18"/>
              </w:rPr>
            </w:pPr>
            <w:r w:rsidRPr="00883992">
              <w:rPr>
                <w:sz w:val="18"/>
              </w:rPr>
              <w:t>Croatia</w:t>
            </w:r>
          </w:p>
        </w:tc>
        <w:tc>
          <w:tcPr>
            <w:tcW w:w="526" w:type="dxa"/>
            <w:shd w:val="clear" w:color="auto" w:fill="auto"/>
            <w:vAlign w:val="bottom"/>
          </w:tcPr>
          <w:p w14:paraId="0216EC1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446C0A8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7FDC53D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4288CFB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596A33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4F010E4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768CF58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8B4506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87D4BC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9D0A1E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33E0E76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6192564"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tcPr>
          <w:p w14:paraId="1DBC4D2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BE903F2"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27B54005" w14:textId="77777777" w:rsidTr="00365B2E">
        <w:tc>
          <w:tcPr>
            <w:tcW w:w="1134" w:type="dxa"/>
            <w:shd w:val="clear" w:color="auto" w:fill="auto"/>
            <w:hideMark/>
          </w:tcPr>
          <w:p w14:paraId="36BE47AA" w14:textId="77777777" w:rsidR="0039674B" w:rsidRPr="00883992" w:rsidRDefault="0039674B">
            <w:pPr>
              <w:suppressAutoHyphens w:val="0"/>
              <w:spacing w:before="40" w:after="40" w:line="220" w:lineRule="exact"/>
              <w:ind w:right="113"/>
              <w:rPr>
                <w:sz w:val="18"/>
              </w:rPr>
            </w:pPr>
            <w:r w:rsidRPr="00883992">
              <w:rPr>
                <w:sz w:val="18"/>
              </w:rPr>
              <w:t>Cuba</w:t>
            </w:r>
          </w:p>
        </w:tc>
        <w:tc>
          <w:tcPr>
            <w:tcW w:w="526" w:type="dxa"/>
            <w:shd w:val="clear" w:color="auto" w:fill="auto"/>
            <w:vAlign w:val="bottom"/>
            <w:hideMark/>
          </w:tcPr>
          <w:p w14:paraId="3CD0035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31C545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0DBF7C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1BE52C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D7A9E4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41782B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4FE1CF8"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23AA06F3"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6" w:type="dxa"/>
            <w:shd w:val="clear" w:color="auto" w:fill="auto"/>
            <w:vAlign w:val="bottom"/>
            <w:hideMark/>
          </w:tcPr>
          <w:p w14:paraId="4CD95C3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9B46055" w14:textId="77777777" w:rsidR="0039674B" w:rsidRPr="00883992" w:rsidRDefault="0039674B">
            <w:pPr>
              <w:suppressAutoHyphens w:val="0"/>
              <w:spacing w:before="40" w:after="40" w:line="220" w:lineRule="exact"/>
              <w:ind w:right="113"/>
              <w:jc w:val="right"/>
              <w:rPr>
                <w:sz w:val="18"/>
              </w:rPr>
            </w:pPr>
            <w:r w:rsidRPr="00883992">
              <w:rPr>
                <w:sz w:val="18"/>
              </w:rPr>
              <w:t>188</w:t>
            </w:r>
          </w:p>
        </w:tc>
        <w:tc>
          <w:tcPr>
            <w:tcW w:w="526" w:type="dxa"/>
            <w:shd w:val="clear" w:color="auto" w:fill="auto"/>
            <w:vAlign w:val="bottom"/>
            <w:hideMark/>
          </w:tcPr>
          <w:p w14:paraId="27E0845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B426AF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E0EE371"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4C38522C" w14:textId="77777777" w:rsidR="0039674B" w:rsidRPr="00883992" w:rsidRDefault="0039674B">
            <w:pPr>
              <w:suppressAutoHyphens w:val="0"/>
              <w:spacing w:before="40" w:after="40" w:line="220" w:lineRule="exact"/>
              <w:ind w:right="113"/>
              <w:jc w:val="right"/>
              <w:rPr>
                <w:sz w:val="18"/>
              </w:rPr>
            </w:pPr>
            <w:r w:rsidRPr="00883992">
              <w:rPr>
                <w:sz w:val="18"/>
              </w:rPr>
              <w:t>193</w:t>
            </w:r>
          </w:p>
        </w:tc>
      </w:tr>
      <w:tr w:rsidR="0039674B" w:rsidRPr="00883992" w14:paraId="5F9459C2" w14:textId="77777777" w:rsidTr="00365B2E">
        <w:tc>
          <w:tcPr>
            <w:tcW w:w="1134" w:type="dxa"/>
            <w:shd w:val="clear" w:color="auto" w:fill="auto"/>
          </w:tcPr>
          <w:p w14:paraId="6F65D814" w14:textId="77777777" w:rsidR="0039674B" w:rsidRPr="00883992" w:rsidRDefault="0039674B">
            <w:pPr>
              <w:suppressAutoHyphens w:val="0"/>
              <w:spacing w:before="40" w:after="40" w:line="220" w:lineRule="exact"/>
              <w:ind w:right="113"/>
              <w:rPr>
                <w:sz w:val="18"/>
              </w:rPr>
            </w:pPr>
            <w:r w:rsidRPr="00883992">
              <w:rPr>
                <w:sz w:val="18"/>
              </w:rPr>
              <w:t>Ecuador</w:t>
            </w:r>
          </w:p>
        </w:tc>
        <w:tc>
          <w:tcPr>
            <w:tcW w:w="526" w:type="dxa"/>
            <w:shd w:val="clear" w:color="auto" w:fill="auto"/>
            <w:vAlign w:val="bottom"/>
          </w:tcPr>
          <w:p w14:paraId="311F766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F0ECA2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56E077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92257F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7596A8B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FD2DDC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4792F3C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B9F2D5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49BAC8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336F1B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DE2D8B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29F933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EDF25BA"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tcPr>
          <w:p w14:paraId="31B749BB"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1913C75B" w14:textId="77777777" w:rsidTr="00365B2E">
        <w:tc>
          <w:tcPr>
            <w:tcW w:w="1134" w:type="dxa"/>
            <w:shd w:val="clear" w:color="auto" w:fill="auto"/>
          </w:tcPr>
          <w:p w14:paraId="5944449C" w14:textId="77777777" w:rsidR="0039674B" w:rsidRPr="00883992" w:rsidRDefault="0039674B">
            <w:pPr>
              <w:suppressAutoHyphens w:val="0"/>
              <w:spacing w:before="40" w:after="40" w:line="220" w:lineRule="exact"/>
              <w:ind w:right="113"/>
              <w:rPr>
                <w:sz w:val="18"/>
              </w:rPr>
            </w:pPr>
            <w:r w:rsidRPr="00883992">
              <w:rPr>
                <w:sz w:val="18"/>
              </w:rPr>
              <w:t>Gabon</w:t>
            </w:r>
          </w:p>
        </w:tc>
        <w:tc>
          <w:tcPr>
            <w:tcW w:w="526" w:type="dxa"/>
            <w:shd w:val="clear" w:color="auto" w:fill="auto"/>
            <w:vAlign w:val="bottom"/>
          </w:tcPr>
          <w:p w14:paraId="2B090C6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52DD5A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A6A931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59A3D1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92568E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B353FF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44E340A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D34AF7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493C762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F8D445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983310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8FC52E1" w14:textId="77777777" w:rsidR="0039674B" w:rsidRPr="00883992" w:rsidDel="0020703B" w:rsidRDefault="0039674B">
            <w:pPr>
              <w:suppressAutoHyphens w:val="0"/>
              <w:spacing w:before="40" w:after="40" w:line="220" w:lineRule="exact"/>
              <w:ind w:right="113"/>
              <w:jc w:val="right"/>
              <w:rPr>
                <w:sz w:val="18"/>
              </w:rPr>
            </w:pPr>
            <w:r w:rsidRPr="00883992">
              <w:rPr>
                <w:sz w:val="18"/>
              </w:rPr>
              <w:t>8</w:t>
            </w:r>
          </w:p>
        </w:tc>
        <w:tc>
          <w:tcPr>
            <w:tcW w:w="526" w:type="dxa"/>
            <w:shd w:val="clear" w:color="auto" w:fill="auto"/>
            <w:vAlign w:val="bottom"/>
          </w:tcPr>
          <w:p w14:paraId="23042ED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285FBA4" w14:textId="77777777" w:rsidR="0039674B" w:rsidRPr="00883992" w:rsidRDefault="0039674B">
            <w:pPr>
              <w:suppressAutoHyphens w:val="0"/>
              <w:spacing w:before="40" w:after="40" w:line="220" w:lineRule="exact"/>
              <w:ind w:right="113"/>
              <w:jc w:val="right"/>
              <w:rPr>
                <w:sz w:val="18"/>
              </w:rPr>
            </w:pPr>
            <w:r w:rsidRPr="00883992">
              <w:rPr>
                <w:sz w:val="18"/>
              </w:rPr>
              <w:t>8</w:t>
            </w:r>
          </w:p>
        </w:tc>
      </w:tr>
      <w:tr w:rsidR="0039674B" w:rsidRPr="00883992" w14:paraId="64F59E5E" w14:textId="77777777" w:rsidTr="00365B2E">
        <w:tc>
          <w:tcPr>
            <w:tcW w:w="1134" w:type="dxa"/>
            <w:shd w:val="clear" w:color="auto" w:fill="auto"/>
            <w:hideMark/>
          </w:tcPr>
          <w:p w14:paraId="26D39C71" w14:textId="77777777" w:rsidR="0039674B" w:rsidRPr="00883992" w:rsidRDefault="0039674B">
            <w:pPr>
              <w:suppressAutoHyphens w:val="0"/>
              <w:spacing w:before="40" w:after="40" w:line="220" w:lineRule="exact"/>
              <w:ind w:right="113"/>
              <w:rPr>
                <w:sz w:val="18"/>
              </w:rPr>
            </w:pPr>
            <w:r w:rsidRPr="00883992">
              <w:rPr>
                <w:sz w:val="18"/>
              </w:rPr>
              <w:t>Honduras</w:t>
            </w:r>
          </w:p>
        </w:tc>
        <w:tc>
          <w:tcPr>
            <w:tcW w:w="526" w:type="dxa"/>
            <w:shd w:val="clear" w:color="auto" w:fill="auto"/>
            <w:vAlign w:val="bottom"/>
            <w:hideMark/>
          </w:tcPr>
          <w:p w14:paraId="1F255F3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7C365D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E281D7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400197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2DD573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067141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D7BC5E0" w14:textId="77777777" w:rsidR="0039674B" w:rsidRPr="00883992" w:rsidRDefault="0039674B">
            <w:pPr>
              <w:suppressAutoHyphens w:val="0"/>
              <w:spacing w:before="40" w:after="40" w:line="220" w:lineRule="exact"/>
              <w:ind w:right="113"/>
              <w:jc w:val="right"/>
              <w:rPr>
                <w:sz w:val="18"/>
              </w:rPr>
            </w:pPr>
            <w:r w:rsidRPr="00883992">
              <w:rPr>
                <w:sz w:val="18"/>
              </w:rPr>
              <w:t>14</w:t>
            </w:r>
          </w:p>
        </w:tc>
        <w:tc>
          <w:tcPr>
            <w:tcW w:w="527" w:type="dxa"/>
            <w:shd w:val="clear" w:color="auto" w:fill="auto"/>
            <w:vAlign w:val="bottom"/>
            <w:hideMark/>
          </w:tcPr>
          <w:p w14:paraId="3062E95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D9E3C3E" w14:textId="77777777" w:rsidR="0039674B" w:rsidRPr="00883992" w:rsidRDefault="0039674B">
            <w:pPr>
              <w:suppressAutoHyphens w:val="0"/>
              <w:spacing w:before="40" w:after="40" w:line="220" w:lineRule="exact"/>
              <w:ind w:right="113"/>
              <w:jc w:val="right"/>
              <w:rPr>
                <w:sz w:val="18"/>
              </w:rPr>
            </w:pPr>
            <w:r w:rsidRPr="00883992">
              <w:rPr>
                <w:sz w:val="18"/>
              </w:rPr>
              <w:t>9</w:t>
            </w:r>
          </w:p>
        </w:tc>
        <w:tc>
          <w:tcPr>
            <w:tcW w:w="527" w:type="dxa"/>
            <w:shd w:val="clear" w:color="auto" w:fill="auto"/>
            <w:vAlign w:val="bottom"/>
            <w:hideMark/>
          </w:tcPr>
          <w:p w14:paraId="1A79F29D"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535D2D9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8AA579D" w14:textId="77777777" w:rsidR="0039674B" w:rsidRPr="00883992" w:rsidRDefault="0039674B">
            <w:pPr>
              <w:suppressAutoHyphens w:val="0"/>
              <w:spacing w:before="40" w:after="40" w:line="220" w:lineRule="exact"/>
              <w:ind w:right="113"/>
              <w:jc w:val="right"/>
              <w:rPr>
                <w:sz w:val="18"/>
              </w:rPr>
            </w:pPr>
            <w:r w:rsidRPr="00883992">
              <w:rPr>
                <w:sz w:val="18"/>
              </w:rPr>
              <w:t>7</w:t>
            </w:r>
          </w:p>
        </w:tc>
        <w:tc>
          <w:tcPr>
            <w:tcW w:w="526" w:type="dxa"/>
            <w:shd w:val="clear" w:color="auto" w:fill="auto"/>
            <w:vAlign w:val="bottom"/>
          </w:tcPr>
          <w:p w14:paraId="79EFFB7F"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7" w:type="dxa"/>
            <w:shd w:val="clear" w:color="auto" w:fill="auto"/>
            <w:vAlign w:val="bottom"/>
            <w:hideMark/>
          </w:tcPr>
          <w:p w14:paraId="069032B3" w14:textId="77777777" w:rsidR="0039674B" w:rsidRPr="00883992" w:rsidRDefault="0039674B">
            <w:pPr>
              <w:suppressAutoHyphens w:val="0"/>
              <w:spacing w:before="40" w:after="40" w:line="220" w:lineRule="exact"/>
              <w:ind w:right="113"/>
              <w:jc w:val="right"/>
              <w:rPr>
                <w:sz w:val="18"/>
              </w:rPr>
            </w:pPr>
            <w:r w:rsidRPr="00883992">
              <w:rPr>
                <w:sz w:val="18"/>
              </w:rPr>
              <w:t>35</w:t>
            </w:r>
          </w:p>
        </w:tc>
      </w:tr>
      <w:tr w:rsidR="0039674B" w:rsidRPr="00883992" w14:paraId="77C00A7B" w14:textId="77777777" w:rsidTr="00365B2E">
        <w:tc>
          <w:tcPr>
            <w:tcW w:w="1134" w:type="dxa"/>
            <w:shd w:val="clear" w:color="auto" w:fill="auto"/>
            <w:hideMark/>
          </w:tcPr>
          <w:p w14:paraId="3DC975D5" w14:textId="77777777" w:rsidR="0039674B" w:rsidRPr="00883992" w:rsidRDefault="0039674B">
            <w:pPr>
              <w:suppressAutoHyphens w:val="0"/>
              <w:spacing w:before="40" w:after="40" w:line="220" w:lineRule="exact"/>
              <w:ind w:right="113"/>
              <w:rPr>
                <w:sz w:val="18"/>
              </w:rPr>
            </w:pPr>
            <w:r w:rsidRPr="00883992">
              <w:rPr>
                <w:sz w:val="18"/>
              </w:rPr>
              <w:t>Iraq</w:t>
            </w:r>
          </w:p>
        </w:tc>
        <w:tc>
          <w:tcPr>
            <w:tcW w:w="526" w:type="dxa"/>
            <w:shd w:val="clear" w:color="auto" w:fill="auto"/>
            <w:vAlign w:val="bottom"/>
            <w:hideMark/>
          </w:tcPr>
          <w:p w14:paraId="74BA459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90DA50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B81B7DF" w14:textId="77777777" w:rsidR="0039674B" w:rsidRPr="00883992" w:rsidRDefault="0039674B">
            <w:pPr>
              <w:suppressAutoHyphens w:val="0"/>
              <w:spacing w:before="40" w:after="40" w:line="220" w:lineRule="exact"/>
              <w:ind w:right="113"/>
              <w:jc w:val="right"/>
              <w:rPr>
                <w:sz w:val="18"/>
              </w:rPr>
            </w:pPr>
            <w:r w:rsidRPr="00883992">
              <w:rPr>
                <w:sz w:val="18"/>
              </w:rPr>
              <w:t>5</w:t>
            </w:r>
          </w:p>
        </w:tc>
        <w:tc>
          <w:tcPr>
            <w:tcW w:w="527" w:type="dxa"/>
            <w:shd w:val="clear" w:color="auto" w:fill="auto"/>
            <w:vAlign w:val="bottom"/>
            <w:hideMark/>
          </w:tcPr>
          <w:p w14:paraId="0A7798D1" w14:textId="77777777" w:rsidR="0039674B" w:rsidRPr="00883992" w:rsidRDefault="0039674B">
            <w:pPr>
              <w:suppressAutoHyphens w:val="0"/>
              <w:spacing w:before="40" w:after="40" w:line="220" w:lineRule="exact"/>
              <w:ind w:right="113"/>
              <w:jc w:val="right"/>
              <w:rPr>
                <w:sz w:val="18"/>
              </w:rPr>
            </w:pPr>
            <w:r w:rsidRPr="00883992">
              <w:rPr>
                <w:sz w:val="18"/>
              </w:rPr>
              <w:t>42</w:t>
            </w:r>
          </w:p>
        </w:tc>
        <w:tc>
          <w:tcPr>
            <w:tcW w:w="526" w:type="dxa"/>
            <w:shd w:val="clear" w:color="auto" w:fill="auto"/>
            <w:vAlign w:val="bottom"/>
            <w:hideMark/>
          </w:tcPr>
          <w:p w14:paraId="292E433F" w14:textId="77777777" w:rsidR="0039674B" w:rsidRPr="00883992" w:rsidRDefault="0039674B">
            <w:pPr>
              <w:suppressAutoHyphens w:val="0"/>
              <w:spacing w:before="40" w:after="40" w:line="220" w:lineRule="exact"/>
              <w:ind w:right="113"/>
              <w:jc w:val="right"/>
              <w:rPr>
                <w:sz w:val="18"/>
              </w:rPr>
            </w:pPr>
            <w:r w:rsidRPr="00883992">
              <w:rPr>
                <w:sz w:val="18"/>
              </w:rPr>
              <w:t>22</w:t>
            </w:r>
          </w:p>
        </w:tc>
        <w:tc>
          <w:tcPr>
            <w:tcW w:w="527" w:type="dxa"/>
            <w:shd w:val="clear" w:color="auto" w:fill="auto"/>
            <w:vAlign w:val="bottom"/>
            <w:hideMark/>
          </w:tcPr>
          <w:p w14:paraId="6ED6A000" w14:textId="77777777" w:rsidR="0039674B" w:rsidRPr="00883992" w:rsidRDefault="0039674B">
            <w:pPr>
              <w:suppressAutoHyphens w:val="0"/>
              <w:spacing w:before="40" w:after="40" w:line="220" w:lineRule="exact"/>
              <w:ind w:right="113"/>
              <w:jc w:val="right"/>
              <w:rPr>
                <w:sz w:val="18"/>
              </w:rPr>
            </w:pPr>
            <w:r w:rsidRPr="00883992">
              <w:rPr>
                <w:sz w:val="18"/>
              </w:rPr>
              <w:t>43</w:t>
            </w:r>
          </w:p>
        </w:tc>
        <w:tc>
          <w:tcPr>
            <w:tcW w:w="526" w:type="dxa"/>
            <w:shd w:val="clear" w:color="auto" w:fill="auto"/>
            <w:vAlign w:val="bottom"/>
            <w:hideMark/>
          </w:tcPr>
          <w:p w14:paraId="3AC51138" w14:textId="77777777" w:rsidR="0039674B" w:rsidRPr="00883992" w:rsidRDefault="0039674B">
            <w:pPr>
              <w:suppressAutoHyphens w:val="0"/>
              <w:spacing w:before="40" w:after="40" w:line="220" w:lineRule="exact"/>
              <w:ind w:right="113"/>
              <w:jc w:val="right"/>
              <w:rPr>
                <w:sz w:val="18"/>
              </w:rPr>
            </w:pPr>
            <w:r w:rsidRPr="00883992">
              <w:rPr>
                <w:sz w:val="18"/>
              </w:rPr>
              <w:t>55</w:t>
            </w:r>
          </w:p>
        </w:tc>
        <w:tc>
          <w:tcPr>
            <w:tcW w:w="527" w:type="dxa"/>
            <w:shd w:val="clear" w:color="auto" w:fill="auto"/>
            <w:vAlign w:val="bottom"/>
            <w:hideMark/>
          </w:tcPr>
          <w:p w14:paraId="35325681" w14:textId="77777777" w:rsidR="0039674B" w:rsidRPr="00883992" w:rsidRDefault="0039674B">
            <w:pPr>
              <w:suppressAutoHyphens w:val="0"/>
              <w:spacing w:before="40" w:after="40" w:line="220" w:lineRule="exact"/>
              <w:ind w:right="113"/>
              <w:jc w:val="right"/>
              <w:rPr>
                <w:sz w:val="18"/>
              </w:rPr>
            </w:pPr>
            <w:r w:rsidRPr="00883992">
              <w:rPr>
                <w:sz w:val="18"/>
              </w:rPr>
              <w:t>226</w:t>
            </w:r>
          </w:p>
        </w:tc>
        <w:tc>
          <w:tcPr>
            <w:tcW w:w="526" w:type="dxa"/>
            <w:shd w:val="clear" w:color="auto" w:fill="auto"/>
            <w:vAlign w:val="bottom"/>
            <w:hideMark/>
          </w:tcPr>
          <w:p w14:paraId="672D5F70" w14:textId="77777777" w:rsidR="0039674B" w:rsidRPr="00883992" w:rsidRDefault="0039674B">
            <w:pPr>
              <w:suppressAutoHyphens w:val="0"/>
              <w:spacing w:before="40" w:after="40" w:line="220" w:lineRule="exact"/>
              <w:ind w:right="113"/>
              <w:jc w:val="right"/>
              <w:rPr>
                <w:sz w:val="18"/>
              </w:rPr>
            </w:pPr>
            <w:r w:rsidRPr="00883992">
              <w:rPr>
                <w:sz w:val="18"/>
              </w:rPr>
              <w:t>103</w:t>
            </w:r>
          </w:p>
        </w:tc>
        <w:tc>
          <w:tcPr>
            <w:tcW w:w="527" w:type="dxa"/>
            <w:shd w:val="clear" w:color="auto" w:fill="auto"/>
            <w:vAlign w:val="bottom"/>
            <w:hideMark/>
          </w:tcPr>
          <w:p w14:paraId="52B33DF4" w14:textId="77777777" w:rsidR="0039674B" w:rsidRPr="00883992" w:rsidRDefault="0039674B">
            <w:pPr>
              <w:suppressAutoHyphens w:val="0"/>
              <w:spacing w:before="40" w:after="40" w:line="220" w:lineRule="exact"/>
              <w:ind w:right="113"/>
              <w:jc w:val="right"/>
              <w:rPr>
                <w:sz w:val="18"/>
              </w:rPr>
            </w:pPr>
            <w:r w:rsidRPr="00883992">
              <w:rPr>
                <w:sz w:val="18"/>
              </w:rPr>
              <w:t>41</w:t>
            </w:r>
          </w:p>
        </w:tc>
        <w:tc>
          <w:tcPr>
            <w:tcW w:w="526" w:type="dxa"/>
            <w:shd w:val="clear" w:color="auto" w:fill="auto"/>
            <w:vAlign w:val="bottom"/>
            <w:hideMark/>
          </w:tcPr>
          <w:p w14:paraId="415C938E" w14:textId="77777777" w:rsidR="0039674B" w:rsidRPr="00883992" w:rsidRDefault="0039674B">
            <w:pPr>
              <w:suppressAutoHyphens w:val="0"/>
              <w:spacing w:before="40" w:after="40" w:line="220" w:lineRule="exact"/>
              <w:ind w:right="113"/>
              <w:jc w:val="right"/>
              <w:rPr>
                <w:sz w:val="18"/>
              </w:rPr>
            </w:pPr>
            <w:r w:rsidRPr="00883992">
              <w:rPr>
                <w:sz w:val="18"/>
              </w:rPr>
              <w:t>42</w:t>
            </w:r>
          </w:p>
        </w:tc>
        <w:tc>
          <w:tcPr>
            <w:tcW w:w="527" w:type="dxa"/>
            <w:shd w:val="clear" w:color="auto" w:fill="auto"/>
            <w:vAlign w:val="bottom"/>
          </w:tcPr>
          <w:p w14:paraId="1795873B" w14:textId="77777777" w:rsidR="0039674B" w:rsidRPr="00883992" w:rsidRDefault="0039674B">
            <w:pPr>
              <w:suppressAutoHyphens w:val="0"/>
              <w:spacing w:before="40" w:after="40" w:line="220" w:lineRule="exact"/>
              <w:ind w:right="113"/>
              <w:jc w:val="right"/>
              <w:rPr>
                <w:sz w:val="18"/>
              </w:rPr>
            </w:pPr>
            <w:r w:rsidRPr="00883992">
              <w:rPr>
                <w:sz w:val="18"/>
              </w:rPr>
              <w:t>10</w:t>
            </w:r>
          </w:p>
        </w:tc>
        <w:tc>
          <w:tcPr>
            <w:tcW w:w="526" w:type="dxa"/>
            <w:shd w:val="clear" w:color="auto" w:fill="auto"/>
            <w:vAlign w:val="bottom"/>
          </w:tcPr>
          <w:p w14:paraId="5E719156" w14:textId="77777777" w:rsidR="0039674B" w:rsidRPr="00883992" w:rsidRDefault="0039674B">
            <w:pPr>
              <w:suppressAutoHyphens w:val="0"/>
              <w:spacing w:before="40" w:after="40" w:line="220" w:lineRule="exact"/>
              <w:ind w:right="113"/>
              <w:jc w:val="right"/>
              <w:rPr>
                <w:sz w:val="18"/>
              </w:rPr>
            </w:pPr>
            <w:r w:rsidRPr="00883992">
              <w:rPr>
                <w:sz w:val="18"/>
              </w:rPr>
              <w:t>19</w:t>
            </w:r>
          </w:p>
        </w:tc>
        <w:tc>
          <w:tcPr>
            <w:tcW w:w="527" w:type="dxa"/>
            <w:shd w:val="clear" w:color="auto" w:fill="auto"/>
            <w:vAlign w:val="bottom"/>
            <w:hideMark/>
          </w:tcPr>
          <w:p w14:paraId="45E18535" w14:textId="77777777" w:rsidR="0039674B" w:rsidRPr="00883992" w:rsidRDefault="0039674B">
            <w:pPr>
              <w:suppressAutoHyphens w:val="0"/>
              <w:spacing w:before="40" w:after="40" w:line="220" w:lineRule="exact"/>
              <w:ind w:right="113"/>
              <w:jc w:val="right"/>
              <w:rPr>
                <w:sz w:val="18"/>
              </w:rPr>
            </w:pPr>
            <w:r w:rsidRPr="00883992">
              <w:rPr>
                <w:sz w:val="18"/>
              </w:rPr>
              <w:t>608</w:t>
            </w:r>
          </w:p>
        </w:tc>
      </w:tr>
      <w:tr w:rsidR="0039674B" w:rsidRPr="00883992" w14:paraId="79A6CD49" w14:textId="77777777" w:rsidTr="00365B2E">
        <w:tc>
          <w:tcPr>
            <w:tcW w:w="1134" w:type="dxa"/>
            <w:shd w:val="clear" w:color="auto" w:fill="auto"/>
          </w:tcPr>
          <w:p w14:paraId="1D5F14C9" w14:textId="77777777" w:rsidR="0039674B" w:rsidRPr="00883992" w:rsidRDefault="0039674B">
            <w:pPr>
              <w:suppressAutoHyphens w:val="0"/>
              <w:spacing w:before="40" w:after="40" w:line="220" w:lineRule="exact"/>
              <w:ind w:right="113"/>
              <w:rPr>
                <w:sz w:val="18"/>
              </w:rPr>
            </w:pPr>
            <w:r w:rsidRPr="00883992">
              <w:rPr>
                <w:sz w:val="18"/>
              </w:rPr>
              <w:t>Japan</w:t>
            </w:r>
          </w:p>
        </w:tc>
        <w:tc>
          <w:tcPr>
            <w:tcW w:w="526" w:type="dxa"/>
            <w:shd w:val="clear" w:color="auto" w:fill="auto"/>
            <w:vAlign w:val="bottom"/>
          </w:tcPr>
          <w:p w14:paraId="63AD1F7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39DC84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7199C7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C947C6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3775B9A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A60695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FB67D2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6ED459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4793CA0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BBA91B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F75CAA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4ECAEC8" w14:textId="77777777" w:rsidR="0039674B" w:rsidRPr="00883992" w:rsidRDefault="0039674B">
            <w:pPr>
              <w:suppressAutoHyphens w:val="0"/>
              <w:spacing w:before="40" w:after="40" w:line="220" w:lineRule="exact"/>
              <w:ind w:right="113"/>
              <w:jc w:val="right"/>
              <w:rPr>
                <w:sz w:val="18"/>
              </w:rPr>
            </w:pPr>
            <w:r w:rsidRPr="00883992">
              <w:rPr>
                <w:sz w:val="18"/>
              </w:rPr>
              <w:t>1</w:t>
            </w:r>
            <w:r w:rsidRPr="00883992">
              <w:rPr>
                <w:i/>
                <w:iCs/>
                <w:sz w:val="18"/>
                <w:vertAlign w:val="superscript"/>
              </w:rPr>
              <w:t>b</w:t>
            </w:r>
          </w:p>
        </w:tc>
        <w:tc>
          <w:tcPr>
            <w:tcW w:w="526" w:type="dxa"/>
            <w:shd w:val="clear" w:color="auto" w:fill="auto"/>
            <w:vAlign w:val="bottom"/>
          </w:tcPr>
          <w:p w14:paraId="76F9EC0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CE072F3"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3913262B" w14:textId="77777777" w:rsidTr="00365B2E">
        <w:tc>
          <w:tcPr>
            <w:tcW w:w="1134" w:type="dxa"/>
            <w:shd w:val="clear" w:color="auto" w:fill="auto"/>
            <w:hideMark/>
          </w:tcPr>
          <w:p w14:paraId="0F1E50D9" w14:textId="77777777" w:rsidR="0039674B" w:rsidRPr="00883992" w:rsidRDefault="0039674B">
            <w:pPr>
              <w:suppressAutoHyphens w:val="0"/>
              <w:spacing w:before="40" w:after="40" w:line="220" w:lineRule="exact"/>
              <w:ind w:right="113"/>
              <w:rPr>
                <w:sz w:val="18"/>
              </w:rPr>
            </w:pPr>
            <w:r w:rsidRPr="00883992">
              <w:rPr>
                <w:sz w:val="18"/>
              </w:rPr>
              <w:t>Kazakhstan</w:t>
            </w:r>
          </w:p>
        </w:tc>
        <w:tc>
          <w:tcPr>
            <w:tcW w:w="526" w:type="dxa"/>
            <w:shd w:val="clear" w:color="auto" w:fill="auto"/>
            <w:vAlign w:val="bottom"/>
            <w:hideMark/>
          </w:tcPr>
          <w:p w14:paraId="19105AE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37BB04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B273AC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B070F6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8E7C3B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E4BBAF0"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1A4F6E4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44601D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CC083F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093A13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A9D09A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587645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6214B6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6557FC3" w14:textId="77777777" w:rsidR="0039674B" w:rsidRPr="00883992" w:rsidRDefault="0039674B">
            <w:pPr>
              <w:suppressAutoHyphens w:val="0"/>
              <w:spacing w:before="40" w:after="40" w:line="220" w:lineRule="exact"/>
              <w:ind w:right="113"/>
              <w:jc w:val="right"/>
              <w:rPr>
                <w:sz w:val="18"/>
              </w:rPr>
            </w:pPr>
            <w:r w:rsidRPr="00883992">
              <w:rPr>
                <w:sz w:val="18"/>
              </w:rPr>
              <w:t>2</w:t>
            </w:r>
          </w:p>
        </w:tc>
      </w:tr>
      <w:tr w:rsidR="0039674B" w:rsidRPr="00883992" w14:paraId="0C0840A8" w14:textId="77777777" w:rsidTr="00365B2E">
        <w:tc>
          <w:tcPr>
            <w:tcW w:w="1134" w:type="dxa"/>
            <w:shd w:val="clear" w:color="auto" w:fill="auto"/>
            <w:hideMark/>
          </w:tcPr>
          <w:p w14:paraId="2EAC20A8" w14:textId="77777777" w:rsidR="0039674B" w:rsidRPr="00883992" w:rsidRDefault="0039674B">
            <w:pPr>
              <w:suppressAutoHyphens w:val="0"/>
              <w:spacing w:before="40" w:after="40" w:line="220" w:lineRule="exact"/>
              <w:ind w:right="113"/>
              <w:rPr>
                <w:sz w:val="18"/>
              </w:rPr>
            </w:pPr>
            <w:r w:rsidRPr="00883992">
              <w:rPr>
                <w:sz w:val="18"/>
              </w:rPr>
              <w:t>Lithuania</w:t>
            </w:r>
          </w:p>
        </w:tc>
        <w:tc>
          <w:tcPr>
            <w:tcW w:w="526" w:type="dxa"/>
            <w:shd w:val="clear" w:color="auto" w:fill="auto"/>
            <w:vAlign w:val="bottom"/>
            <w:hideMark/>
          </w:tcPr>
          <w:p w14:paraId="1C6D892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1325E0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44DFE5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6F24557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FEF465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96A538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F13D07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6313E79"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1A36685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44CECC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6236F3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86E9FA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6EF50C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5FB12AE" w14:textId="77777777" w:rsidR="0039674B" w:rsidRPr="00883992" w:rsidRDefault="0039674B">
            <w:pPr>
              <w:suppressAutoHyphens w:val="0"/>
              <w:spacing w:before="40" w:after="40" w:line="220" w:lineRule="exact"/>
              <w:ind w:right="113"/>
              <w:jc w:val="right"/>
              <w:rPr>
                <w:sz w:val="18"/>
              </w:rPr>
            </w:pPr>
            <w:r w:rsidRPr="00883992">
              <w:rPr>
                <w:sz w:val="18"/>
              </w:rPr>
              <w:t>2</w:t>
            </w:r>
          </w:p>
        </w:tc>
      </w:tr>
      <w:tr w:rsidR="0039674B" w:rsidRPr="00883992" w14:paraId="2A21B22A" w14:textId="77777777" w:rsidTr="00365B2E">
        <w:tc>
          <w:tcPr>
            <w:tcW w:w="1134" w:type="dxa"/>
            <w:shd w:val="clear" w:color="auto" w:fill="auto"/>
            <w:hideMark/>
          </w:tcPr>
          <w:p w14:paraId="33A51D49" w14:textId="77777777" w:rsidR="0039674B" w:rsidRPr="00883992" w:rsidRDefault="0039674B">
            <w:pPr>
              <w:suppressAutoHyphens w:val="0"/>
              <w:spacing w:before="40" w:after="40" w:line="220" w:lineRule="exact"/>
              <w:ind w:right="113"/>
              <w:rPr>
                <w:sz w:val="18"/>
              </w:rPr>
            </w:pPr>
            <w:r w:rsidRPr="00883992">
              <w:rPr>
                <w:sz w:val="18"/>
              </w:rPr>
              <w:t>Mali</w:t>
            </w:r>
          </w:p>
        </w:tc>
        <w:tc>
          <w:tcPr>
            <w:tcW w:w="526" w:type="dxa"/>
            <w:shd w:val="clear" w:color="auto" w:fill="auto"/>
            <w:vAlign w:val="bottom"/>
            <w:hideMark/>
          </w:tcPr>
          <w:p w14:paraId="6061527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0A543A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F20F56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E73F9F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249486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06A8E4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2E1EA6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FE94CE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4370BB7"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6EC929E5" w14:textId="77777777" w:rsidR="0039674B" w:rsidRPr="00883992" w:rsidRDefault="0039674B">
            <w:pPr>
              <w:suppressAutoHyphens w:val="0"/>
              <w:spacing w:before="40" w:after="40" w:line="220" w:lineRule="exact"/>
              <w:ind w:right="113"/>
              <w:jc w:val="right"/>
              <w:rPr>
                <w:sz w:val="18"/>
              </w:rPr>
            </w:pPr>
            <w:r w:rsidRPr="00883992">
              <w:rPr>
                <w:sz w:val="18"/>
              </w:rPr>
              <w:t>11</w:t>
            </w:r>
          </w:p>
        </w:tc>
        <w:tc>
          <w:tcPr>
            <w:tcW w:w="526" w:type="dxa"/>
            <w:shd w:val="clear" w:color="auto" w:fill="auto"/>
            <w:vAlign w:val="bottom"/>
            <w:hideMark/>
          </w:tcPr>
          <w:p w14:paraId="36591BC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38C204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1BEFBF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6D5FB98" w14:textId="77777777" w:rsidR="0039674B" w:rsidRPr="00883992" w:rsidRDefault="0039674B">
            <w:pPr>
              <w:suppressAutoHyphens w:val="0"/>
              <w:spacing w:before="40" w:after="40" w:line="220" w:lineRule="exact"/>
              <w:ind w:right="113"/>
              <w:jc w:val="right"/>
              <w:rPr>
                <w:sz w:val="18"/>
              </w:rPr>
            </w:pPr>
            <w:r w:rsidRPr="00883992">
              <w:rPr>
                <w:sz w:val="18"/>
              </w:rPr>
              <w:t>12</w:t>
            </w:r>
          </w:p>
        </w:tc>
      </w:tr>
      <w:tr w:rsidR="0039674B" w:rsidRPr="00883992" w14:paraId="721C07F7" w14:textId="77777777" w:rsidTr="00365B2E">
        <w:tc>
          <w:tcPr>
            <w:tcW w:w="1134" w:type="dxa"/>
            <w:shd w:val="clear" w:color="auto" w:fill="auto"/>
            <w:hideMark/>
          </w:tcPr>
          <w:p w14:paraId="69BCCBB9" w14:textId="77777777" w:rsidR="0039674B" w:rsidRPr="00883992" w:rsidRDefault="0039674B">
            <w:pPr>
              <w:suppressAutoHyphens w:val="0"/>
              <w:spacing w:before="40" w:after="40" w:line="220" w:lineRule="exact"/>
              <w:ind w:right="113"/>
              <w:rPr>
                <w:sz w:val="18"/>
              </w:rPr>
            </w:pPr>
            <w:r w:rsidRPr="00883992">
              <w:rPr>
                <w:sz w:val="18"/>
              </w:rPr>
              <w:t>Mauritania</w:t>
            </w:r>
          </w:p>
        </w:tc>
        <w:tc>
          <w:tcPr>
            <w:tcW w:w="526" w:type="dxa"/>
            <w:shd w:val="clear" w:color="auto" w:fill="auto"/>
            <w:vAlign w:val="bottom"/>
            <w:hideMark/>
          </w:tcPr>
          <w:p w14:paraId="0AE0699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E3EFF6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1D9B5F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826958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B42485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8DECABC"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26147BE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AE2B63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66765A7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657A51E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0A4618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D3F7A9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74F1CA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610AB058"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6717A10E" w14:textId="77777777" w:rsidTr="00365B2E">
        <w:tc>
          <w:tcPr>
            <w:tcW w:w="1134" w:type="dxa"/>
            <w:shd w:val="clear" w:color="auto" w:fill="auto"/>
            <w:hideMark/>
          </w:tcPr>
          <w:p w14:paraId="386A936E" w14:textId="77777777" w:rsidR="0039674B" w:rsidRPr="00883992" w:rsidRDefault="0039674B">
            <w:pPr>
              <w:suppressAutoHyphens w:val="0"/>
              <w:spacing w:before="40" w:after="40" w:line="220" w:lineRule="exact"/>
              <w:ind w:right="113"/>
              <w:rPr>
                <w:sz w:val="18"/>
              </w:rPr>
            </w:pPr>
            <w:r w:rsidRPr="00883992">
              <w:rPr>
                <w:sz w:val="18"/>
              </w:rPr>
              <w:t>Mexico</w:t>
            </w:r>
          </w:p>
        </w:tc>
        <w:tc>
          <w:tcPr>
            <w:tcW w:w="526" w:type="dxa"/>
            <w:shd w:val="clear" w:color="auto" w:fill="auto"/>
            <w:vAlign w:val="bottom"/>
            <w:hideMark/>
          </w:tcPr>
          <w:p w14:paraId="6BA6B0CF" w14:textId="77777777" w:rsidR="0039674B" w:rsidRPr="00883992" w:rsidRDefault="0039674B">
            <w:pPr>
              <w:suppressAutoHyphens w:val="0"/>
              <w:spacing w:before="40" w:after="40" w:line="220" w:lineRule="exact"/>
              <w:ind w:right="113"/>
              <w:jc w:val="right"/>
              <w:rPr>
                <w:sz w:val="18"/>
              </w:rPr>
            </w:pPr>
            <w:r w:rsidRPr="00883992">
              <w:rPr>
                <w:sz w:val="18"/>
              </w:rPr>
              <w:t>5</w:t>
            </w:r>
          </w:p>
        </w:tc>
        <w:tc>
          <w:tcPr>
            <w:tcW w:w="527" w:type="dxa"/>
            <w:shd w:val="clear" w:color="auto" w:fill="auto"/>
            <w:vAlign w:val="bottom"/>
            <w:hideMark/>
          </w:tcPr>
          <w:p w14:paraId="74D9EAD5" w14:textId="77777777" w:rsidR="0039674B" w:rsidRPr="00883992" w:rsidRDefault="0039674B">
            <w:pPr>
              <w:suppressAutoHyphens w:val="0"/>
              <w:spacing w:before="40" w:after="40" w:line="220" w:lineRule="exact"/>
              <w:ind w:right="113"/>
              <w:jc w:val="right"/>
              <w:rPr>
                <w:sz w:val="18"/>
              </w:rPr>
            </w:pPr>
            <w:r w:rsidRPr="00883992">
              <w:rPr>
                <w:sz w:val="18"/>
              </w:rPr>
              <w:t>4</w:t>
            </w:r>
          </w:p>
        </w:tc>
        <w:tc>
          <w:tcPr>
            <w:tcW w:w="526" w:type="dxa"/>
            <w:shd w:val="clear" w:color="auto" w:fill="auto"/>
            <w:vAlign w:val="bottom"/>
            <w:hideMark/>
          </w:tcPr>
          <w:p w14:paraId="6712F479" w14:textId="77777777" w:rsidR="0039674B" w:rsidRPr="00883992" w:rsidRDefault="0039674B">
            <w:pPr>
              <w:suppressAutoHyphens w:val="0"/>
              <w:spacing w:before="40" w:after="40" w:line="220" w:lineRule="exact"/>
              <w:ind w:right="113"/>
              <w:jc w:val="right"/>
              <w:rPr>
                <w:sz w:val="18"/>
              </w:rPr>
            </w:pPr>
            <w:r w:rsidRPr="00883992">
              <w:rPr>
                <w:sz w:val="18"/>
              </w:rPr>
              <w:t>43</w:t>
            </w:r>
          </w:p>
        </w:tc>
        <w:tc>
          <w:tcPr>
            <w:tcW w:w="527" w:type="dxa"/>
            <w:shd w:val="clear" w:color="auto" w:fill="auto"/>
            <w:vAlign w:val="bottom"/>
            <w:hideMark/>
          </w:tcPr>
          <w:p w14:paraId="5D39B2FA" w14:textId="77777777" w:rsidR="0039674B" w:rsidRPr="00883992" w:rsidRDefault="0039674B">
            <w:pPr>
              <w:suppressAutoHyphens w:val="0"/>
              <w:spacing w:before="40" w:after="40" w:line="220" w:lineRule="exact"/>
              <w:ind w:right="113"/>
              <w:jc w:val="right"/>
              <w:rPr>
                <w:sz w:val="18"/>
              </w:rPr>
            </w:pPr>
            <w:r w:rsidRPr="00883992">
              <w:rPr>
                <w:sz w:val="18"/>
              </w:rPr>
              <w:t>166</w:t>
            </w:r>
          </w:p>
        </w:tc>
        <w:tc>
          <w:tcPr>
            <w:tcW w:w="526" w:type="dxa"/>
            <w:shd w:val="clear" w:color="auto" w:fill="auto"/>
            <w:vAlign w:val="bottom"/>
            <w:hideMark/>
          </w:tcPr>
          <w:p w14:paraId="099405AD" w14:textId="77777777" w:rsidR="0039674B" w:rsidRPr="00883992" w:rsidRDefault="0039674B">
            <w:pPr>
              <w:suppressAutoHyphens w:val="0"/>
              <w:spacing w:before="40" w:after="40" w:line="220" w:lineRule="exact"/>
              <w:ind w:right="113"/>
              <w:jc w:val="right"/>
              <w:rPr>
                <w:sz w:val="18"/>
              </w:rPr>
            </w:pPr>
            <w:r w:rsidRPr="00883992">
              <w:rPr>
                <w:sz w:val="18"/>
              </w:rPr>
              <w:t>58</w:t>
            </w:r>
          </w:p>
        </w:tc>
        <w:tc>
          <w:tcPr>
            <w:tcW w:w="527" w:type="dxa"/>
            <w:shd w:val="clear" w:color="auto" w:fill="auto"/>
            <w:vAlign w:val="bottom"/>
            <w:hideMark/>
          </w:tcPr>
          <w:p w14:paraId="0EAA840F" w14:textId="77777777" w:rsidR="0039674B" w:rsidRPr="00883992" w:rsidRDefault="0039674B">
            <w:pPr>
              <w:suppressAutoHyphens w:val="0"/>
              <w:spacing w:before="40" w:after="40" w:line="220" w:lineRule="exact"/>
              <w:ind w:right="113"/>
              <w:jc w:val="right"/>
              <w:rPr>
                <w:sz w:val="18"/>
              </w:rPr>
            </w:pPr>
            <w:r w:rsidRPr="00883992">
              <w:rPr>
                <w:sz w:val="18"/>
              </w:rPr>
              <w:t>31</w:t>
            </w:r>
          </w:p>
        </w:tc>
        <w:tc>
          <w:tcPr>
            <w:tcW w:w="526" w:type="dxa"/>
            <w:shd w:val="clear" w:color="auto" w:fill="auto"/>
            <w:vAlign w:val="bottom"/>
            <w:hideMark/>
          </w:tcPr>
          <w:p w14:paraId="3E98EE7E" w14:textId="77777777" w:rsidR="0039674B" w:rsidRPr="00883992" w:rsidRDefault="0039674B">
            <w:pPr>
              <w:suppressAutoHyphens w:val="0"/>
              <w:spacing w:before="40" w:after="40" w:line="220" w:lineRule="exact"/>
              <w:ind w:right="113"/>
              <w:jc w:val="right"/>
              <w:rPr>
                <w:sz w:val="18"/>
              </w:rPr>
            </w:pPr>
            <w:r w:rsidRPr="00883992">
              <w:rPr>
                <w:sz w:val="18"/>
              </w:rPr>
              <w:t>42</w:t>
            </w:r>
          </w:p>
        </w:tc>
        <w:tc>
          <w:tcPr>
            <w:tcW w:w="527" w:type="dxa"/>
            <w:shd w:val="clear" w:color="auto" w:fill="auto"/>
            <w:vAlign w:val="bottom"/>
            <w:hideMark/>
          </w:tcPr>
          <w:p w14:paraId="0C0236B6" w14:textId="77777777" w:rsidR="0039674B" w:rsidRPr="00883992" w:rsidRDefault="0039674B">
            <w:pPr>
              <w:suppressAutoHyphens w:val="0"/>
              <w:spacing w:before="40" w:after="40" w:line="220" w:lineRule="exact"/>
              <w:ind w:right="113"/>
              <w:jc w:val="right"/>
              <w:rPr>
                <w:sz w:val="18"/>
              </w:rPr>
            </w:pPr>
            <w:r w:rsidRPr="00883992">
              <w:rPr>
                <w:sz w:val="18"/>
              </w:rPr>
              <w:t>10</w:t>
            </w:r>
          </w:p>
        </w:tc>
        <w:tc>
          <w:tcPr>
            <w:tcW w:w="526" w:type="dxa"/>
            <w:shd w:val="clear" w:color="auto" w:fill="auto"/>
            <w:vAlign w:val="bottom"/>
            <w:hideMark/>
          </w:tcPr>
          <w:p w14:paraId="4BF99CEA" w14:textId="77777777" w:rsidR="0039674B" w:rsidRPr="00883992" w:rsidRDefault="0039674B">
            <w:pPr>
              <w:suppressAutoHyphens w:val="0"/>
              <w:spacing w:before="40" w:after="40" w:line="220" w:lineRule="exact"/>
              <w:ind w:right="113"/>
              <w:jc w:val="right"/>
              <w:rPr>
                <w:sz w:val="18"/>
              </w:rPr>
            </w:pPr>
            <w:r w:rsidRPr="00883992">
              <w:rPr>
                <w:sz w:val="18"/>
              </w:rPr>
              <w:t>57</w:t>
            </w:r>
          </w:p>
        </w:tc>
        <w:tc>
          <w:tcPr>
            <w:tcW w:w="527" w:type="dxa"/>
            <w:shd w:val="clear" w:color="auto" w:fill="auto"/>
            <w:vAlign w:val="bottom"/>
            <w:hideMark/>
          </w:tcPr>
          <w:p w14:paraId="42058AB5" w14:textId="77777777" w:rsidR="0039674B" w:rsidRPr="00883992" w:rsidRDefault="0039674B">
            <w:pPr>
              <w:suppressAutoHyphens w:val="0"/>
              <w:spacing w:before="40" w:after="40" w:line="220" w:lineRule="exact"/>
              <w:ind w:right="113"/>
              <w:jc w:val="right"/>
              <w:rPr>
                <w:sz w:val="18"/>
              </w:rPr>
            </w:pPr>
            <w:r w:rsidRPr="00883992">
              <w:rPr>
                <w:sz w:val="18"/>
              </w:rPr>
              <w:t>60</w:t>
            </w:r>
          </w:p>
        </w:tc>
        <w:tc>
          <w:tcPr>
            <w:tcW w:w="526" w:type="dxa"/>
            <w:shd w:val="clear" w:color="auto" w:fill="auto"/>
            <w:vAlign w:val="bottom"/>
            <w:hideMark/>
          </w:tcPr>
          <w:p w14:paraId="69A72974" w14:textId="77777777" w:rsidR="0039674B" w:rsidRPr="00883992" w:rsidRDefault="0039674B">
            <w:pPr>
              <w:suppressAutoHyphens w:val="0"/>
              <w:spacing w:before="40" w:after="40" w:line="220" w:lineRule="exact"/>
              <w:ind w:right="113"/>
              <w:jc w:val="right"/>
              <w:rPr>
                <w:sz w:val="18"/>
              </w:rPr>
            </w:pPr>
            <w:r w:rsidRPr="00883992">
              <w:rPr>
                <w:sz w:val="18"/>
              </w:rPr>
              <w:t>52</w:t>
            </w:r>
          </w:p>
        </w:tc>
        <w:tc>
          <w:tcPr>
            <w:tcW w:w="527" w:type="dxa"/>
            <w:shd w:val="clear" w:color="auto" w:fill="auto"/>
            <w:vAlign w:val="bottom"/>
          </w:tcPr>
          <w:p w14:paraId="4CEE2FF7" w14:textId="77777777" w:rsidR="0039674B" w:rsidRPr="00883992" w:rsidRDefault="0039674B">
            <w:pPr>
              <w:suppressAutoHyphens w:val="0"/>
              <w:spacing w:before="40" w:after="40" w:line="220" w:lineRule="exact"/>
              <w:ind w:right="113"/>
              <w:jc w:val="center"/>
              <w:rPr>
                <w:sz w:val="18"/>
              </w:rPr>
            </w:pPr>
            <w:r w:rsidRPr="00883992">
              <w:rPr>
                <w:sz w:val="18"/>
              </w:rPr>
              <w:t>86</w:t>
            </w:r>
            <w:r w:rsidRPr="00883992">
              <w:rPr>
                <w:i/>
                <w:iCs/>
                <w:sz w:val="18"/>
                <w:vertAlign w:val="superscript"/>
              </w:rPr>
              <w:t>b</w:t>
            </w:r>
          </w:p>
        </w:tc>
        <w:tc>
          <w:tcPr>
            <w:tcW w:w="526" w:type="dxa"/>
            <w:shd w:val="clear" w:color="auto" w:fill="auto"/>
            <w:vAlign w:val="bottom"/>
          </w:tcPr>
          <w:p w14:paraId="68B2F4FD" w14:textId="77777777" w:rsidR="0039674B" w:rsidRPr="00883992" w:rsidRDefault="0039674B">
            <w:pPr>
              <w:suppressAutoHyphens w:val="0"/>
              <w:spacing w:before="40" w:after="40" w:line="220" w:lineRule="exact"/>
              <w:ind w:right="113"/>
              <w:jc w:val="right"/>
              <w:rPr>
                <w:sz w:val="18"/>
              </w:rPr>
            </w:pPr>
            <w:r w:rsidRPr="00883992">
              <w:rPr>
                <w:sz w:val="18"/>
              </w:rPr>
              <w:t>67</w:t>
            </w:r>
          </w:p>
        </w:tc>
        <w:tc>
          <w:tcPr>
            <w:tcW w:w="527" w:type="dxa"/>
            <w:shd w:val="clear" w:color="auto" w:fill="auto"/>
            <w:vAlign w:val="bottom"/>
            <w:hideMark/>
          </w:tcPr>
          <w:p w14:paraId="346D7B15" w14:textId="77777777" w:rsidR="0039674B" w:rsidRPr="00883992" w:rsidRDefault="0039674B">
            <w:pPr>
              <w:suppressAutoHyphens w:val="0"/>
              <w:spacing w:before="40" w:after="40" w:line="220" w:lineRule="exact"/>
              <w:ind w:right="113"/>
              <w:jc w:val="right"/>
              <w:rPr>
                <w:sz w:val="18"/>
              </w:rPr>
            </w:pPr>
            <w:r w:rsidRPr="00883992">
              <w:rPr>
                <w:sz w:val="18"/>
              </w:rPr>
              <w:t>681</w:t>
            </w:r>
          </w:p>
        </w:tc>
      </w:tr>
      <w:tr w:rsidR="0039674B" w:rsidRPr="00883992" w14:paraId="2B09DAA4" w14:textId="77777777" w:rsidTr="00365B2E">
        <w:tc>
          <w:tcPr>
            <w:tcW w:w="1134" w:type="dxa"/>
            <w:shd w:val="clear" w:color="auto" w:fill="auto"/>
            <w:hideMark/>
          </w:tcPr>
          <w:p w14:paraId="108A7A6B" w14:textId="77777777" w:rsidR="0039674B" w:rsidRPr="00883992" w:rsidRDefault="0039674B">
            <w:pPr>
              <w:suppressAutoHyphens w:val="0"/>
              <w:spacing w:before="40" w:after="40" w:line="220" w:lineRule="exact"/>
              <w:ind w:right="113"/>
              <w:rPr>
                <w:sz w:val="18"/>
              </w:rPr>
            </w:pPr>
            <w:r w:rsidRPr="00883992">
              <w:rPr>
                <w:sz w:val="18"/>
              </w:rPr>
              <w:t>Morocco</w:t>
            </w:r>
          </w:p>
        </w:tc>
        <w:tc>
          <w:tcPr>
            <w:tcW w:w="526" w:type="dxa"/>
            <w:shd w:val="clear" w:color="auto" w:fill="auto"/>
            <w:vAlign w:val="bottom"/>
            <w:hideMark/>
          </w:tcPr>
          <w:p w14:paraId="2B8716A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87D4FA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A656F9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077D1D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FBA3665"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15C57BE3"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542E79F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60A1C6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CEF5D5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5DC19D0"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6" w:type="dxa"/>
            <w:shd w:val="clear" w:color="auto" w:fill="auto"/>
            <w:vAlign w:val="bottom"/>
            <w:hideMark/>
          </w:tcPr>
          <w:p w14:paraId="07D7002E" w14:textId="77777777" w:rsidR="0039674B" w:rsidRPr="00883992" w:rsidRDefault="0039674B">
            <w:pPr>
              <w:suppressAutoHyphens w:val="0"/>
              <w:spacing w:before="40" w:after="40" w:line="220" w:lineRule="exact"/>
              <w:ind w:right="113"/>
              <w:jc w:val="right"/>
              <w:rPr>
                <w:sz w:val="18"/>
              </w:rPr>
            </w:pPr>
            <w:r w:rsidRPr="00883992">
              <w:rPr>
                <w:sz w:val="18"/>
              </w:rPr>
              <w:t>2</w:t>
            </w:r>
            <w:r w:rsidRPr="00883992">
              <w:rPr>
                <w:i/>
                <w:iCs/>
                <w:sz w:val="18"/>
                <w:vertAlign w:val="superscript"/>
              </w:rPr>
              <w:t>b</w:t>
            </w:r>
            <w:r w:rsidRPr="00883992">
              <w:rPr>
                <w:i/>
                <w:sz w:val="18"/>
                <w:vertAlign w:val="superscript"/>
              </w:rPr>
              <w:t xml:space="preserve"> </w:t>
            </w:r>
          </w:p>
        </w:tc>
        <w:tc>
          <w:tcPr>
            <w:tcW w:w="527" w:type="dxa"/>
            <w:shd w:val="clear" w:color="auto" w:fill="auto"/>
            <w:vAlign w:val="bottom"/>
          </w:tcPr>
          <w:p w14:paraId="5E2EA05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3DCA8D0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E9090A5" w14:textId="77777777" w:rsidR="0039674B" w:rsidRPr="00883992" w:rsidRDefault="0039674B">
            <w:pPr>
              <w:suppressAutoHyphens w:val="0"/>
              <w:spacing w:before="40" w:after="40" w:line="220" w:lineRule="exact"/>
              <w:ind w:right="113"/>
              <w:jc w:val="right"/>
              <w:rPr>
                <w:sz w:val="18"/>
              </w:rPr>
            </w:pPr>
            <w:r w:rsidRPr="00883992">
              <w:rPr>
                <w:sz w:val="18"/>
              </w:rPr>
              <w:t>7</w:t>
            </w:r>
          </w:p>
        </w:tc>
      </w:tr>
      <w:tr w:rsidR="0039674B" w:rsidRPr="00883992" w14:paraId="7B58AD18" w14:textId="77777777" w:rsidTr="00365B2E">
        <w:tc>
          <w:tcPr>
            <w:tcW w:w="1134" w:type="dxa"/>
            <w:shd w:val="clear" w:color="auto" w:fill="auto"/>
            <w:hideMark/>
          </w:tcPr>
          <w:p w14:paraId="3415911B" w14:textId="77777777" w:rsidR="0039674B" w:rsidRPr="00883992" w:rsidRDefault="0039674B">
            <w:pPr>
              <w:suppressAutoHyphens w:val="0"/>
              <w:spacing w:before="40" w:after="40" w:line="220" w:lineRule="exact"/>
              <w:ind w:right="113"/>
              <w:rPr>
                <w:sz w:val="18"/>
              </w:rPr>
            </w:pPr>
            <w:r w:rsidRPr="00883992">
              <w:rPr>
                <w:sz w:val="18"/>
              </w:rPr>
              <w:t>Niger</w:t>
            </w:r>
          </w:p>
        </w:tc>
        <w:tc>
          <w:tcPr>
            <w:tcW w:w="526" w:type="dxa"/>
            <w:shd w:val="clear" w:color="auto" w:fill="auto"/>
            <w:vAlign w:val="bottom"/>
            <w:hideMark/>
          </w:tcPr>
          <w:p w14:paraId="3A6C963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2CCB5C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26619F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1FED2A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77E413C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3D8961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702922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8AD929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5DCD1EB"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236DE6E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A40378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C9E5F4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2B9F39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2C2EF07"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56EF5816" w14:textId="77777777" w:rsidTr="00365B2E">
        <w:tc>
          <w:tcPr>
            <w:tcW w:w="1134" w:type="dxa"/>
            <w:shd w:val="clear" w:color="auto" w:fill="auto"/>
            <w:hideMark/>
          </w:tcPr>
          <w:p w14:paraId="13F5627D" w14:textId="77777777" w:rsidR="0039674B" w:rsidRPr="00883992" w:rsidRDefault="0039674B">
            <w:pPr>
              <w:suppressAutoHyphens w:val="0"/>
              <w:spacing w:before="40" w:after="40" w:line="220" w:lineRule="exact"/>
              <w:ind w:right="113"/>
              <w:rPr>
                <w:sz w:val="18"/>
              </w:rPr>
            </w:pPr>
            <w:r w:rsidRPr="00883992">
              <w:rPr>
                <w:sz w:val="18"/>
              </w:rPr>
              <w:t>Oman</w:t>
            </w:r>
          </w:p>
        </w:tc>
        <w:tc>
          <w:tcPr>
            <w:tcW w:w="526" w:type="dxa"/>
            <w:shd w:val="clear" w:color="auto" w:fill="auto"/>
            <w:vAlign w:val="bottom"/>
            <w:hideMark/>
          </w:tcPr>
          <w:p w14:paraId="47D0171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513E59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75AB55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DEB469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5FEBD2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08AA8B6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1B1F3C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2E14C6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83D70C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81C35EA" w14:textId="77777777" w:rsidR="0039674B" w:rsidRPr="00883992" w:rsidRDefault="0039674B">
            <w:pPr>
              <w:suppressAutoHyphens w:val="0"/>
              <w:spacing w:before="40" w:after="40" w:line="220" w:lineRule="exact"/>
              <w:ind w:right="113"/>
              <w:jc w:val="right"/>
              <w:rPr>
                <w:sz w:val="18"/>
              </w:rPr>
            </w:pPr>
            <w:r w:rsidRPr="00883992">
              <w:rPr>
                <w:sz w:val="18"/>
              </w:rPr>
              <w:t>1</w:t>
            </w:r>
            <w:r w:rsidRPr="00883992">
              <w:rPr>
                <w:i/>
                <w:iCs/>
                <w:sz w:val="18"/>
                <w:vertAlign w:val="superscript"/>
              </w:rPr>
              <w:t>b</w:t>
            </w:r>
          </w:p>
        </w:tc>
        <w:tc>
          <w:tcPr>
            <w:tcW w:w="526" w:type="dxa"/>
            <w:shd w:val="clear" w:color="auto" w:fill="auto"/>
            <w:vAlign w:val="bottom"/>
            <w:hideMark/>
          </w:tcPr>
          <w:p w14:paraId="6D4D57F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4B35095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4CB3D0E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9630624"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01DEAAC0" w14:textId="77777777" w:rsidTr="00365B2E">
        <w:tc>
          <w:tcPr>
            <w:tcW w:w="1134" w:type="dxa"/>
            <w:shd w:val="clear" w:color="auto" w:fill="auto"/>
            <w:hideMark/>
          </w:tcPr>
          <w:p w14:paraId="371328FF" w14:textId="77777777" w:rsidR="0039674B" w:rsidRPr="00883992" w:rsidRDefault="0039674B">
            <w:pPr>
              <w:suppressAutoHyphens w:val="0"/>
              <w:spacing w:before="40" w:after="40" w:line="220" w:lineRule="exact"/>
              <w:ind w:right="113"/>
              <w:rPr>
                <w:sz w:val="18"/>
              </w:rPr>
            </w:pPr>
            <w:r w:rsidRPr="00883992">
              <w:rPr>
                <w:sz w:val="18"/>
              </w:rPr>
              <w:t>Paraguay</w:t>
            </w:r>
          </w:p>
        </w:tc>
        <w:tc>
          <w:tcPr>
            <w:tcW w:w="526" w:type="dxa"/>
            <w:shd w:val="clear" w:color="auto" w:fill="auto"/>
            <w:vAlign w:val="bottom"/>
            <w:hideMark/>
          </w:tcPr>
          <w:p w14:paraId="751892C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AC3DBD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6D4E71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0B3765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FCEC40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A43797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997AF2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B27852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62BC0B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678C47DA"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0BAD523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337973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6B007C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A26E9A8"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0125A90E" w14:textId="77777777" w:rsidTr="00365B2E">
        <w:tc>
          <w:tcPr>
            <w:tcW w:w="1134" w:type="dxa"/>
            <w:tcBorders>
              <w:bottom w:val="nil"/>
            </w:tcBorders>
            <w:shd w:val="clear" w:color="auto" w:fill="auto"/>
            <w:hideMark/>
          </w:tcPr>
          <w:p w14:paraId="56493D9F" w14:textId="77777777" w:rsidR="0039674B" w:rsidRPr="00883992" w:rsidRDefault="0039674B">
            <w:pPr>
              <w:suppressAutoHyphens w:val="0"/>
              <w:spacing w:before="40" w:after="40" w:line="220" w:lineRule="exact"/>
              <w:ind w:right="113"/>
              <w:rPr>
                <w:sz w:val="18"/>
              </w:rPr>
            </w:pPr>
            <w:r w:rsidRPr="00883992">
              <w:rPr>
                <w:sz w:val="18"/>
              </w:rPr>
              <w:t>Peru</w:t>
            </w:r>
          </w:p>
        </w:tc>
        <w:tc>
          <w:tcPr>
            <w:tcW w:w="526" w:type="dxa"/>
            <w:tcBorders>
              <w:bottom w:val="nil"/>
            </w:tcBorders>
            <w:shd w:val="clear" w:color="auto" w:fill="auto"/>
            <w:vAlign w:val="bottom"/>
            <w:hideMark/>
          </w:tcPr>
          <w:p w14:paraId="52CDED9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nil"/>
            </w:tcBorders>
            <w:shd w:val="clear" w:color="auto" w:fill="auto"/>
            <w:vAlign w:val="bottom"/>
            <w:hideMark/>
          </w:tcPr>
          <w:p w14:paraId="412132E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hideMark/>
          </w:tcPr>
          <w:p w14:paraId="31AB328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nil"/>
            </w:tcBorders>
            <w:shd w:val="clear" w:color="auto" w:fill="auto"/>
            <w:vAlign w:val="bottom"/>
            <w:hideMark/>
          </w:tcPr>
          <w:p w14:paraId="0FBDE74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hideMark/>
          </w:tcPr>
          <w:p w14:paraId="035EECF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nil"/>
            </w:tcBorders>
            <w:shd w:val="clear" w:color="auto" w:fill="auto"/>
            <w:vAlign w:val="bottom"/>
            <w:hideMark/>
          </w:tcPr>
          <w:p w14:paraId="6BB53C2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hideMark/>
          </w:tcPr>
          <w:p w14:paraId="22D0C8F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nil"/>
            </w:tcBorders>
            <w:shd w:val="clear" w:color="auto" w:fill="auto"/>
            <w:vAlign w:val="bottom"/>
            <w:hideMark/>
          </w:tcPr>
          <w:p w14:paraId="3EBB1CE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hideMark/>
          </w:tcPr>
          <w:p w14:paraId="2B517E79" w14:textId="77777777" w:rsidR="0039674B" w:rsidRPr="00883992" w:rsidRDefault="0039674B">
            <w:pPr>
              <w:suppressAutoHyphens w:val="0"/>
              <w:spacing w:before="40" w:after="40" w:line="220" w:lineRule="exact"/>
              <w:ind w:right="113"/>
              <w:jc w:val="right"/>
              <w:rPr>
                <w:sz w:val="18"/>
              </w:rPr>
            </w:pPr>
            <w:r w:rsidRPr="00883992">
              <w:rPr>
                <w:sz w:val="18"/>
              </w:rPr>
              <w:t>14</w:t>
            </w:r>
          </w:p>
        </w:tc>
        <w:tc>
          <w:tcPr>
            <w:tcW w:w="527" w:type="dxa"/>
            <w:tcBorders>
              <w:bottom w:val="nil"/>
            </w:tcBorders>
            <w:shd w:val="clear" w:color="auto" w:fill="auto"/>
            <w:vAlign w:val="bottom"/>
            <w:hideMark/>
          </w:tcPr>
          <w:p w14:paraId="706DC1A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hideMark/>
          </w:tcPr>
          <w:p w14:paraId="3DAAC10A"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tcBorders>
              <w:bottom w:val="nil"/>
            </w:tcBorders>
            <w:shd w:val="clear" w:color="auto" w:fill="auto"/>
            <w:vAlign w:val="bottom"/>
          </w:tcPr>
          <w:p w14:paraId="5ABC7E4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nil"/>
            </w:tcBorders>
            <w:shd w:val="clear" w:color="auto" w:fill="auto"/>
            <w:vAlign w:val="bottom"/>
          </w:tcPr>
          <w:p w14:paraId="0C44C42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nil"/>
            </w:tcBorders>
            <w:shd w:val="clear" w:color="auto" w:fill="auto"/>
            <w:vAlign w:val="bottom"/>
            <w:hideMark/>
          </w:tcPr>
          <w:p w14:paraId="4526EB82" w14:textId="77777777" w:rsidR="0039674B" w:rsidRPr="00883992" w:rsidRDefault="0039674B">
            <w:pPr>
              <w:suppressAutoHyphens w:val="0"/>
              <w:spacing w:before="40" w:after="40" w:line="220" w:lineRule="exact"/>
              <w:ind w:right="113"/>
              <w:jc w:val="right"/>
              <w:rPr>
                <w:sz w:val="18"/>
              </w:rPr>
            </w:pPr>
            <w:r w:rsidRPr="00883992">
              <w:rPr>
                <w:sz w:val="18"/>
              </w:rPr>
              <w:t>15</w:t>
            </w:r>
          </w:p>
        </w:tc>
      </w:tr>
      <w:tr w:rsidR="0039674B" w:rsidRPr="00883992" w14:paraId="07EA3736" w14:textId="77777777" w:rsidTr="00365B2E">
        <w:tc>
          <w:tcPr>
            <w:tcW w:w="1134" w:type="dxa"/>
            <w:tcBorders>
              <w:top w:val="nil"/>
              <w:bottom w:val="nil"/>
            </w:tcBorders>
            <w:shd w:val="clear" w:color="auto" w:fill="auto"/>
            <w:hideMark/>
          </w:tcPr>
          <w:p w14:paraId="6FDFDB28" w14:textId="77777777" w:rsidR="0039674B" w:rsidRPr="00883992" w:rsidRDefault="0039674B">
            <w:pPr>
              <w:suppressAutoHyphens w:val="0"/>
              <w:spacing w:before="40" w:after="40" w:line="220" w:lineRule="exact"/>
              <w:ind w:right="113"/>
              <w:rPr>
                <w:sz w:val="18"/>
              </w:rPr>
            </w:pPr>
            <w:r w:rsidRPr="00883992">
              <w:rPr>
                <w:sz w:val="18"/>
              </w:rPr>
              <w:t>Slovakia</w:t>
            </w:r>
          </w:p>
        </w:tc>
        <w:tc>
          <w:tcPr>
            <w:tcW w:w="526" w:type="dxa"/>
            <w:tcBorders>
              <w:top w:val="nil"/>
              <w:bottom w:val="nil"/>
            </w:tcBorders>
            <w:shd w:val="clear" w:color="auto" w:fill="auto"/>
            <w:vAlign w:val="bottom"/>
            <w:hideMark/>
          </w:tcPr>
          <w:p w14:paraId="79E76E4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hideMark/>
          </w:tcPr>
          <w:p w14:paraId="3E7DED5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hideMark/>
          </w:tcPr>
          <w:p w14:paraId="0007C75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hideMark/>
          </w:tcPr>
          <w:p w14:paraId="457794D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hideMark/>
          </w:tcPr>
          <w:p w14:paraId="17970C4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hideMark/>
          </w:tcPr>
          <w:p w14:paraId="18BFAC8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hideMark/>
          </w:tcPr>
          <w:p w14:paraId="0C4BA17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hideMark/>
          </w:tcPr>
          <w:p w14:paraId="4C7E694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hideMark/>
          </w:tcPr>
          <w:p w14:paraId="2899F68E"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tcBorders>
              <w:top w:val="nil"/>
              <w:bottom w:val="nil"/>
            </w:tcBorders>
            <w:shd w:val="clear" w:color="auto" w:fill="auto"/>
            <w:vAlign w:val="bottom"/>
            <w:hideMark/>
          </w:tcPr>
          <w:p w14:paraId="359461A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hideMark/>
          </w:tcPr>
          <w:p w14:paraId="18741D9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39A0DBD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6B1F803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hideMark/>
          </w:tcPr>
          <w:p w14:paraId="32873432"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911C5D" w:rsidRPr="00883992" w14:paraId="657A33E6" w14:textId="77777777" w:rsidTr="00365B2E">
        <w:tc>
          <w:tcPr>
            <w:tcW w:w="1134" w:type="dxa"/>
            <w:tcBorders>
              <w:top w:val="nil"/>
              <w:bottom w:val="nil"/>
            </w:tcBorders>
            <w:shd w:val="clear" w:color="auto" w:fill="auto"/>
          </w:tcPr>
          <w:p w14:paraId="7C3E4BF5" w14:textId="769474BF" w:rsidR="00911C5D" w:rsidRPr="00883992" w:rsidRDefault="00911C5D" w:rsidP="00911C5D">
            <w:pPr>
              <w:suppressAutoHyphens w:val="0"/>
              <w:spacing w:before="40" w:after="40" w:line="220" w:lineRule="exact"/>
              <w:ind w:right="113"/>
              <w:rPr>
                <w:sz w:val="18"/>
              </w:rPr>
            </w:pPr>
            <w:r w:rsidRPr="00883992">
              <w:rPr>
                <w:sz w:val="18"/>
              </w:rPr>
              <w:lastRenderedPageBreak/>
              <w:t>Sri Lanka</w:t>
            </w:r>
          </w:p>
        </w:tc>
        <w:tc>
          <w:tcPr>
            <w:tcW w:w="526" w:type="dxa"/>
            <w:tcBorders>
              <w:top w:val="nil"/>
              <w:bottom w:val="nil"/>
            </w:tcBorders>
            <w:shd w:val="clear" w:color="auto" w:fill="auto"/>
            <w:vAlign w:val="bottom"/>
          </w:tcPr>
          <w:p w14:paraId="7CF4F60E" w14:textId="384FB4D4"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5C906142" w14:textId="64D90327"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29F009A7" w14:textId="745ADCB6"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78AF1BFD" w14:textId="5CD22162"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70D1AE52" w14:textId="0457A2C4"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371971E8" w14:textId="310BFDD7" w:rsidR="00911C5D" w:rsidRPr="00883992" w:rsidRDefault="00911C5D" w:rsidP="00911C5D">
            <w:pPr>
              <w:suppressAutoHyphens w:val="0"/>
              <w:spacing w:before="40" w:after="40" w:line="220" w:lineRule="exact"/>
              <w:ind w:right="113"/>
              <w:jc w:val="right"/>
              <w:rPr>
                <w:sz w:val="18"/>
              </w:rPr>
            </w:pPr>
            <w:r w:rsidRPr="00883992">
              <w:rPr>
                <w:sz w:val="18"/>
              </w:rPr>
              <w:t>1</w:t>
            </w:r>
          </w:p>
        </w:tc>
        <w:tc>
          <w:tcPr>
            <w:tcW w:w="526" w:type="dxa"/>
            <w:tcBorders>
              <w:top w:val="nil"/>
              <w:bottom w:val="nil"/>
            </w:tcBorders>
            <w:shd w:val="clear" w:color="auto" w:fill="auto"/>
            <w:vAlign w:val="bottom"/>
          </w:tcPr>
          <w:p w14:paraId="66339D55" w14:textId="3415E345"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6527ADBA" w14:textId="46BC9074"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3E40AF55" w14:textId="4AFE896F"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529325E5" w14:textId="21EB3241"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7221B01C" w14:textId="56F3B3AA"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7" w:type="dxa"/>
            <w:tcBorders>
              <w:top w:val="nil"/>
              <w:bottom w:val="nil"/>
            </w:tcBorders>
            <w:shd w:val="clear" w:color="auto" w:fill="auto"/>
            <w:vAlign w:val="bottom"/>
          </w:tcPr>
          <w:p w14:paraId="116E0DEC" w14:textId="5E40689B" w:rsidR="00911C5D" w:rsidRPr="00883992" w:rsidRDefault="00911C5D" w:rsidP="00911C5D">
            <w:pPr>
              <w:suppressAutoHyphens w:val="0"/>
              <w:spacing w:before="40" w:after="40" w:line="220" w:lineRule="exact"/>
              <w:ind w:right="113"/>
              <w:jc w:val="right"/>
              <w:rPr>
                <w:sz w:val="18"/>
              </w:rPr>
            </w:pPr>
            <w:r w:rsidRPr="00883992">
              <w:rPr>
                <w:sz w:val="18"/>
              </w:rPr>
              <w:t>–</w:t>
            </w:r>
          </w:p>
        </w:tc>
        <w:tc>
          <w:tcPr>
            <w:tcW w:w="526" w:type="dxa"/>
            <w:tcBorders>
              <w:top w:val="nil"/>
              <w:bottom w:val="nil"/>
            </w:tcBorders>
            <w:shd w:val="clear" w:color="auto" w:fill="auto"/>
            <w:vAlign w:val="bottom"/>
          </w:tcPr>
          <w:p w14:paraId="4618D201" w14:textId="67F9F911" w:rsidR="00911C5D" w:rsidRPr="00883992" w:rsidRDefault="00911C5D" w:rsidP="00911C5D">
            <w:pPr>
              <w:suppressAutoHyphens w:val="0"/>
              <w:spacing w:before="40" w:after="40" w:line="220" w:lineRule="exact"/>
              <w:ind w:right="113"/>
              <w:jc w:val="right"/>
              <w:rPr>
                <w:sz w:val="18"/>
              </w:rPr>
            </w:pPr>
            <w:r w:rsidRPr="00883992">
              <w:rPr>
                <w:sz w:val="18"/>
              </w:rPr>
              <w:t>1</w:t>
            </w:r>
          </w:p>
        </w:tc>
        <w:tc>
          <w:tcPr>
            <w:tcW w:w="527" w:type="dxa"/>
            <w:tcBorders>
              <w:top w:val="nil"/>
              <w:bottom w:val="nil"/>
            </w:tcBorders>
            <w:shd w:val="clear" w:color="auto" w:fill="auto"/>
            <w:vAlign w:val="bottom"/>
          </w:tcPr>
          <w:p w14:paraId="413D3DD7" w14:textId="7BD4FD8E" w:rsidR="00911C5D" w:rsidRPr="00883992" w:rsidRDefault="00911C5D" w:rsidP="00911C5D">
            <w:pPr>
              <w:suppressAutoHyphens w:val="0"/>
              <w:spacing w:before="40" w:after="40" w:line="220" w:lineRule="exact"/>
              <w:ind w:right="113"/>
              <w:jc w:val="right"/>
              <w:rPr>
                <w:sz w:val="18"/>
              </w:rPr>
            </w:pPr>
            <w:r w:rsidRPr="00883992">
              <w:rPr>
                <w:sz w:val="18"/>
              </w:rPr>
              <w:t>2</w:t>
            </w:r>
          </w:p>
        </w:tc>
      </w:tr>
      <w:tr w:rsidR="0039674B" w:rsidRPr="00883992" w14:paraId="7AE3739F" w14:textId="77777777" w:rsidTr="00365B2E">
        <w:tc>
          <w:tcPr>
            <w:tcW w:w="1134" w:type="dxa"/>
            <w:tcBorders>
              <w:top w:val="nil"/>
            </w:tcBorders>
            <w:shd w:val="clear" w:color="auto" w:fill="auto"/>
            <w:hideMark/>
          </w:tcPr>
          <w:p w14:paraId="3F54CC50" w14:textId="77777777" w:rsidR="0039674B" w:rsidRPr="00883992" w:rsidRDefault="0039674B">
            <w:pPr>
              <w:suppressAutoHyphens w:val="0"/>
              <w:spacing w:before="40" w:after="40" w:line="220" w:lineRule="exact"/>
              <w:ind w:right="113"/>
              <w:rPr>
                <w:sz w:val="18"/>
              </w:rPr>
            </w:pPr>
            <w:r w:rsidRPr="00883992">
              <w:rPr>
                <w:sz w:val="18"/>
              </w:rPr>
              <w:t>Sudan</w:t>
            </w:r>
          </w:p>
        </w:tc>
        <w:tc>
          <w:tcPr>
            <w:tcW w:w="526" w:type="dxa"/>
            <w:tcBorders>
              <w:top w:val="nil"/>
            </w:tcBorders>
            <w:shd w:val="clear" w:color="auto" w:fill="auto"/>
            <w:vAlign w:val="bottom"/>
            <w:hideMark/>
          </w:tcPr>
          <w:p w14:paraId="332EEDA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2A6022A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451DDAE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256383E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75C8AA7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2E402D6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6F1AE5F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75F61AB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hideMark/>
          </w:tcPr>
          <w:p w14:paraId="7D6C9A0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hideMark/>
          </w:tcPr>
          <w:p w14:paraId="4A5CEE02" w14:textId="77777777" w:rsidR="0039674B" w:rsidRPr="00883992" w:rsidRDefault="0039674B">
            <w:pPr>
              <w:suppressAutoHyphens w:val="0"/>
              <w:spacing w:before="40" w:after="40" w:line="220" w:lineRule="exact"/>
              <w:ind w:right="113"/>
              <w:jc w:val="right"/>
              <w:rPr>
                <w:sz w:val="18"/>
              </w:rPr>
            </w:pPr>
            <w:r w:rsidRPr="00883992">
              <w:rPr>
                <w:sz w:val="18"/>
              </w:rPr>
              <w:t xml:space="preserve">– </w:t>
            </w:r>
          </w:p>
        </w:tc>
        <w:tc>
          <w:tcPr>
            <w:tcW w:w="526" w:type="dxa"/>
            <w:tcBorders>
              <w:top w:val="nil"/>
            </w:tcBorders>
            <w:shd w:val="clear" w:color="auto" w:fill="auto"/>
            <w:vAlign w:val="bottom"/>
            <w:hideMark/>
          </w:tcPr>
          <w:p w14:paraId="6A238DE1"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tcBorders>
              <w:top w:val="nil"/>
            </w:tcBorders>
            <w:shd w:val="clear" w:color="auto" w:fill="auto"/>
            <w:vAlign w:val="bottom"/>
          </w:tcPr>
          <w:p w14:paraId="7106D1B1"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tcBorders>
              <w:top w:val="nil"/>
            </w:tcBorders>
            <w:shd w:val="clear" w:color="auto" w:fill="auto"/>
            <w:vAlign w:val="bottom"/>
          </w:tcPr>
          <w:p w14:paraId="2DA77527" w14:textId="77777777" w:rsidR="0039674B" w:rsidRPr="00883992" w:rsidRDefault="0039674B">
            <w:pPr>
              <w:suppressAutoHyphens w:val="0"/>
              <w:spacing w:before="40" w:after="40" w:line="220" w:lineRule="exact"/>
              <w:ind w:right="113"/>
              <w:jc w:val="right"/>
              <w:rPr>
                <w:sz w:val="18"/>
              </w:rPr>
            </w:pPr>
            <w:r w:rsidRPr="00883992">
              <w:rPr>
                <w:sz w:val="18"/>
              </w:rPr>
              <w:t>5</w:t>
            </w:r>
          </w:p>
        </w:tc>
        <w:tc>
          <w:tcPr>
            <w:tcW w:w="527" w:type="dxa"/>
            <w:tcBorders>
              <w:top w:val="nil"/>
            </w:tcBorders>
            <w:shd w:val="clear" w:color="auto" w:fill="auto"/>
            <w:vAlign w:val="bottom"/>
            <w:hideMark/>
          </w:tcPr>
          <w:p w14:paraId="0C462AC5" w14:textId="77777777" w:rsidR="0039674B" w:rsidRPr="00883992" w:rsidRDefault="0039674B">
            <w:pPr>
              <w:suppressAutoHyphens w:val="0"/>
              <w:spacing w:before="40" w:after="40" w:line="220" w:lineRule="exact"/>
              <w:ind w:right="113"/>
              <w:jc w:val="right"/>
              <w:rPr>
                <w:sz w:val="18"/>
              </w:rPr>
            </w:pPr>
            <w:r w:rsidRPr="00883992">
              <w:rPr>
                <w:sz w:val="18"/>
              </w:rPr>
              <w:t>7</w:t>
            </w:r>
          </w:p>
        </w:tc>
      </w:tr>
      <w:tr w:rsidR="0039674B" w:rsidRPr="00883992" w14:paraId="523DEF05" w14:textId="77777777" w:rsidTr="00365B2E">
        <w:tc>
          <w:tcPr>
            <w:tcW w:w="1134" w:type="dxa"/>
            <w:shd w:val="clear" w:color="auto" w:fill="auto"/>
            <w:hideMark/>
          </w:tcPr>
          <w:p w14:paraId="02D7937A" w14:textId="77777777" w:rsidR="0039674B" w:rsidRPr="00883992" w:rsidRDefault="0039674B">
            <w:pPr>
              <w:suppressAutoHyphens w:val="0"/>
              <w:spacing w:before="40" w:after="40" w:line="220" w:lineRule="exact"/>
              <w:ind w:right="113"/>
              <w:rPr>
                <w:sz w:val="18"/>
              </w:rPr>
            </w:pPr>
            <w:r w:rsidRPr="00883992">
              <w:rPr>
                <w:sz w:val="18"/>
              </w:rPr>
              <w:t>Togo</w:t>
            </w:r>
          </w:p>
        </w:tc>
        <w:tc>
          <w:tcPr>
            <w:tcW w:w="526" w:type="dxa"/>
            <w:shd w:val="clear" w:color="auto" w:fill="auto"/>
            <w:vAlign w:val="bottom"/>
            <w:hideMark/>
          </w:tcPr>
          <w:p w14:paraId="2341546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C50169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780670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23FDDAF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CC580D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FEC3C1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4C996CB"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7" w:type="dxa"/>
            <w:shd w:val="clear" w:color="auto" w:fill="auto"/>
            <w:vAlign w:val="bottom"/>
            <w:hideMark/>
          </w:tcPr>
          <w:p w14:paraId="04AAC73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6A81CF5"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hideMark/>
          </w:tcPr>
          <w:p w14:paraId="1A6BB66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141474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057B7D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3035BA6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83C0950" w14:textId="77777777" w:rsidR="0039674B" w:rsidRPr="00883992" w:rsidRDefault="0039674B">
            <w:pPr>
              <w:suppressAutoHyphens w:val="0"/>
              <w:spacing w:before="40" w:after="40" w:line="220" w:lineRule="exact"/>
              <w:ind w:right="113"/>
              <w:jc w:val="right"/>
              <w:rPr>
                <w:sz w:val="18"/>
              </w:rPr>
            </w:pPr>
            <w:r w:rsidRPr="00883992">
              <w:rPr>
                <w:sz w:val="18"/>
              </w:rPr>
              <w:t>3</w:t>
            </w:r>
          </w:p>
        </w:tc>
      </w:tr>
      <w:tr w:rsidR="0039674B" w:rsidRPr="00883992" w14:paraId="72FE7634" w14:textId="77777777" w:rsidTr="00365B2E">
        <w:tc>
          <w:tcPr>
            <w:tcW w:w="1134" w:type="dxa"/>
            <w:shd w:val="clear" w:color="auto" w:fill="auto"/>
            <w:hideMark/>
          </w:tcPr>
          <w:p w14:paraId="2D076C0F" w14:textId="77777777" w:rsidR="0039674B" w:rsidRPr="00883992" w:rsidRDefault="0039674B">
            <w:pPr>
              <w:suppressAutoHyphens w:val="0"/>
              <w:spacing w:before="40" w:after="40" w:line="220" w:lineRule="exact"/>
              <w:ind w:right="113"/>
              <w:rPr>
                <w:sz w:val="18"/>
              </w:rPr>
            </w:pPr>
            <w:r w:rsidRPr="00883992">
              <w:rPr>
                <w:sz w:val="18"/>
              </w:rPr>
              <w:t>Tunisia</w:t>
            </w:r>
          </w:p>
        </w:tc>
        <w:tc>
          <w:tcPr>
            <w:tcW w:w="526" w:type="dxa"/>
            <w:shd w:val="clear" w:color="auto" w:fill="auto"/>
            <w:vAlign w:val="bottom"/>
            <w:hideMark/>
          </w:tcPr>
          <w:p w14:paraId="10C93BB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30595A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584B194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414E0E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004D54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477236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99687C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5EE4ABB2"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hideMark/>
          </w:tcPr>
          <w:p w14:paraId="059BBEE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42F78BB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2DB6F51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EE573D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239A861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A1782B6"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5CC31657" w14:textId="77777777" w:rsidTr="00365B2E">
        <w:tc>
          <w:tcPr>
            <w:tcW w:w="1134" w:type="dxa"/>
            <w:tcBorders>
              <w:bottom w:val="single" w:sz="4" w:space="0" w:color="auto"/>
            </w:tcBorders>
            <w:shd w:val="clear" w:color="auto" w:fill="auto"/>
          </w:tcPr>
          <w:p w14:paraId="27098CEC" w14:textId="77777777" w:rsidR="0039674B" w:rsidRPr="00883992" w:rsidRDefault="0039674B">
            <w:pPr>
              <w:suppressAutoHyphens w:val="0"/>
              <w:spacing w:before="40" w:after="40" w:line="220" w:lineRule="exact"/>
              <w:ind w:right="113"/>
              <w:rPr>
                <w:sz w:val="18"/>
              </w:rPr>
            </w:pPr>
            <w:r w:rsidRPr="00883992">
              <w:rPr>
                <w:sz w:val="18"/>
              </w:rPr>
              <w:t>Ukraine</w:t>
            </w:r>
          </w:p>
        </w:tc>
        <w:tc>
          <w:tcPr>
            <w:tcW w:w="526" w:type="dxa"/>
            <w:tcBorders>
              <w:bottom w:val="single" w:sz="4" w:space="0" w:color="auto"/>
            </w:tcBorders>
            <w:shd w:val="clear" w:color="auto" w:fill="auto"/>
            <w:vAlign w:val="bottom"/>
          </w:tcPr>
          <w:p w14:paraId="3470001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47C061B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3A70E6B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185000C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5039B2C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508C146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28F8397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55C0857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55CCB87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29CC7FD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25517589" w14:textId="77777777" w:rsidR="0039674B" w:rsidRPr="00883992" w:rsidRDefault="0039674B">
            <w:pPr>
              <w:suppressAutoHyphens w:val="0"/>
              <w:spacing w:before="40" w:after="40" w:line="220" w:lineRule="exact"/>
              <w:ind w:right="113"/>
              <w:jc w:val="right"/>
              <w:rPr>
                <w:sz w:val="18"/>
              </w:rPr>
            </w:pPr>
            <w:r w:rsidRPr="00883992">
              <w:rPr>
                <w:sz w:val="18"/>
              </w:rPr>
              <w:t>3</w:t>
            </w:r>
          </w:p>
        </w:tc>
        <w:tc>
          <w:tcPr>
            <w:tcW w:w="527" w:type="dxa"/>
            <w:tcBorders>
              <w:bottom w:val="single" w:sz="4" w:space="0" w:color="auto"/>
            </w:tcBorders>
            <w:shd w:val="clear" w:color="auto" w:fill="auto"/>
            <w:vAlign w:val="bottom"/>
          </w:tcPr>
          <w:p w14:paraId="4116CA1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225456A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188C631D" w14:textId="77777777" w:rsidR="0039674B" w:rsidRPr="00883992" w:rsidRDefault="0039674B">
            <w:pPr>
              <w:suppressAutoHyphens w:val="0"/>
              <w:spacing w:before="40" w:after="40" w:line="220" w:lineRule="exact"/>
              <w:ind w:right="113"/>
              <w:jc w:val="right"/>
              <w:rPr>
                <w:sz w:val="18"/>
              </w:rPr>
            </w:pPr>
            <w:r w:rsidRPr="00883992">
              <w:rPr>
                <w:sz w:val="18"/>
              </w:rPr>
              <w:t>3</w:t>
            </w:r>
          </w:p>
        </w:tc>
      </w:tr>
      <w:tr w:rsidR="0039674B" w:rsidRPr="00883992" w14:paraId="6151407F" w14:textId="77777777" w:rsidTr="00365B2E">
        <w:trPr>
          <w:trHeight w:val="360"/>
        </w:trPr>
        <w:tc>
          <w:tcPr>
            <w:tcW w:w="1134" w:type="dxa"/>
            <w:tcBorders>
              <w:top w:val="single" w:sz="4" w:space="0" w:color="auto"/>
              <w:bottom w:val="single" w:sz="12" w:space="0" w:color="auto"/>
            </w:tcBorders>
            <w:shd w:val="clear" w:color="auto" w:fill="auto"/>
          </w:tcPr>
          <w:p w14:paraId="433CFA65" w14:textId="77777777" w:rsidR="0039674B" w:rsidRPr="00883992" w:rsidRDefault="0039674B">
            <w:pPr>
              <w:suppressAutoHyphens w:val="0"/>
              <w:spacing w:before="80" w:after="80" w:line="220" w:lineRule="exact"/>
              <w:ind w:left="284" w:right="113"/>
              <w:rPr>
                <w:b/>
                <w:sz w:val="18"/>
              </w:rPr>
            </w:pPr>
            <w:bookmarkStart w:id="5" w:name="_Hlk162008352"/>
            <w:r w:rsidRPr="00883992">
              <w:rPr>
                <w:b/>
                <w:sz w:val="18"/>
              </w:rPr>
              <w:t>Total</w:t>
            </w:r>
          </w:p>
        </w:tc>
        <w:tc>
          <w:tcPr>
            <w:tcW w:w="526" w:type="dxa"/>
            <w:tcBorders>
              <w:top w:val="single" w:sz="4" w:space="0" w:color="auto"/>
              <w:bottom w:val="single" w:sz="12" w:space="0" w:color="auto"/>
            </w:tcBorders>
            <w:shd w:val="clear" w:color="auto" w:fill="auto"/>
            <w:vAlign w:val="bottom"/>
          </w:tcPr>
          <w:p w14:paraId="155ED906" w14:textId="77777777" w:rsidR="0039674B" w:rsidRPr="00883992" w:rsidRDefault="0039674B">
            <w:pPr>
              <w:suppressAutoHyphens w:val="0"/>
              <w:spacing w:before="80" w:after="80" w:line="220" w:lineRule="exact"/>
              <w:ind w:right="113"/>
              <w:jc w:val="right"/>
              <w:rPr>
                <w:b/>
                <w:sz w:val="18"/>
              </w:rPr>
            </w:pPr>
            <w:r w:rsidRPr="00883992">
              <w:rPr>
                <w:b/>
                <w:sz w:val="18"/>
              </w:rPr>
              <w:t>5</w:t>
            </w:r>
          </w:p>
        </w:tc>
        <w:tc>
          <w:tcPr>
            <w:tcW w:w="527" w:type="dxa"/>
            <w:tcBorders>
              <w:top w:val="single" w:sz="4" w:space="0" w:color="auto"/>
              <w:bottom w:val="single" w:sz="12" w:space="0" w:color="auto"/>
            </w:tcBorders>
            <w:shd w:val="clear" w:color="auto" w:fill="auto"/>
            <w:vAlign w:val="bottom"/>
          </w:tcPr>
          <w:p w14:paraId="72B876F8" w14:textId="77777777" w:rsidR="0039674B" w:rsidRPr="00883992" w:rsidRDefault="0039674B">
            <w:pPr>
              <w:suppressAutoHyphens w:val="0"/>
              <w:spacing w:before="80" w:after="80" w:line="220" w:lineRule="exact"/>
              <w:ind w:right="113"/>
              <w:jc w:val="right"/>
              <w:rPr>
                <w:b/>
                <w:sz w:val="18"/>
              </w:rPr>
            </w:pPr>
            <w:r w:rsidRPr="00883992">
              <w:rPr>
                <w:b/>
                <w:sz w:val="18"/>
              </w:rPr>
              <w:t>5</w:t>
            </w:r>
          </w:p>
        </w:tc>
        <w:tc>
          <w:tcPr>
            <w:tcW w:w="526" w:type="dxa"/>
            <w:tcBorders>
              <w:top w:val="single" w:sz="4" w:space="0" w:color="auto"/>
              <w:bottom w:val="single" w:sz="12" w:space="0" w:color="auto"/>
            </w:tcBorders>
            <w:shd w:val="clear" w:color="auto" w:fill="auto"/>
            <w:vAlign w:val="bottom"/>
          </w:tcPr>
          <w:p w14:paraId="29B9065A" w14:textId="77777777" w:rsidR="0039674B" w:rsidRPr="00883992" w:rsidRDefault="0039674B">
            <w:pPr>
              <w:suppressAutoHyphens w:val="0"/>
              <w:spacing w:before="80" w:after="80" w:line="220" w:lineRule="exact"/>
              <w:ind w:right="113"/>
              <w:jc w:val="right"/>
              <w:rPr>
                <w:b/>
                <w:sz w:val="18"/>
              </w:rPr>
            </w:pPr>
            <w:r w:rsidRPr="00883992">
              <w:rPr>
                <w:b/>
                <w:sz w:val="18"/>
              </w:rPr>
              <w:t>51</w:t>
            </w:r>
          </w:p>
        </w:tc>
        <w:tc>
          <w:tcPr>
            <w:tcW w:w="527" w:type="dxa"/>
            <w:tcBorders>
              <w:top w:val="single" w:sz="4" w:space="0" w:color="auto"/>
              <w:bottom w:val="single" w:sz="12" w:space="0" w:color="auto"/>
            </w:tcBorders>
            <w:shd w:val="clear" w:color="auto" w:fill="auto"/>
            <w:vAlign w:val="bottom"/>
          </w:tcPr>
          <w:p w14:paraId="3A3560B8" w14:textId="77777777" w:rsidR="0039674B" w:rsidRPr="00883992" w:rsidRDefault="0039674B">
            <w:pPr>
              <w:suppressAutoHyphens w:val="0"/>
              <w:spacing w:before="80" w:after="80" w:line="220" w:lineRule="exact"/>
              <w:ind w:right="113"/>
              <w:jc w:val="right"/>
              <w:rPr>
                <w:b/>
                <w:sz w:val="18"/>
              </w:rPr>
            </w:pPr>
            <w:r w:rsidRPr="00883992">
              <w:rPr>
                <w:b/>
                <w:sz w:val="18"/>
              </w:rPr>
              <w:t>211</w:t>
            </w:r>
          </w:p>
        </w:tc>
        <w:tc>
          <w:tcPr>
            <w:tcW w:w="526" w:type="dxa"/>
            <w:tcBorders>
              <w:top w:val="single" w:sz="4" w:space="0" w:color="auto"/>
              <w:bottom w:val="single" w:sz="12" w:space="0" w:color="auto"/>
            </w:tcBorders>
            <w:shd w:val="clear" w:color="auto" w:fill="auto"/>
            <w:vAlign w:val="bottom"/>
          </w:tcPr>
          <w:p w14:paraId="2CCC4B43" w14:textId="77777777" w:rsidR="0039674B" w:rsidRPr="00883992" w:rsidRDefault="0039674B">
            <w:pPr>
              <w:suppressAutoHyphens w:val="0"/>
              <w:spacing w:before="80" w:after="80" w:line="220" w:lineRule="exact"/>
              <w:ind w:right="113"/>
              <w:jc w:val="right"/>
              <w:rPr>
                <w:b/>
                <w:sz w:val="18"/>
              </w:rPr>
            </w:pPr>
            <w:r w:rsidRPr="00883992">
              <w:rPr>
                <w:b/>
                <w:sz w:val="18"/>
              </w:rPr>
              <w:t>85</w:t>
            </w:r>
          </w:p>
        </w:tc>
        <w:tc>
          <w:tcPr>
            <w:tcW w:w="527" w:type="dxa"/>
            <w:tcBorders>
              <w:top w:val="single" w:sz="4" w:space="0" w:color="auto"/>
              <w:bottom w:val="single" w:sz="12" w:space="0" w:color="auto"/>
            </w:tcBorders>
            <w:shd w:val="clear" w:color="auto" w:fill="auto"/>
            <w:vAlign w:val="bottom"/>
          </w:tcPr>
          <w:p w14:paraId="347009B4" w14:textId="77777777" w:rsidR="0039674B" w:rsidRPr="00883992" w:rsidRDefault="0039674B">
            <w:pPr>
              <w:suppressAutoHyphens w:val="0"/>
              <w:spacing w:before="80" w:after="80" w:line="220" w:lineRule="exact"/>
              <w:ind w:right="113"/>
              <w:jc w:val="right"/>
              <w:rPr>
                <w:b/>
                <w:sz w:val="18"/>
              </w:rPr>
            </w:pPr>
            <w:r w:rsidRPr="00883992">
              <w:rPr>
                <w:b/>
                <w:sz w:val="18"/>
              </w:rPr>
              <w:t>86</w:t>
            </w:r>
          </w:p>
        </w:tc>
        <w:tc>
          <w:tcPr>
            <w:tcW w:w="526" w:type="dxa"/>
            <w:tcBorders>
              <w:top w:val="single" w:sz="4" w:space="0" w:color="auto"/>
              <w:bottom w:val="single" w:sz="12" w:space="0" w:color="auto"/>
            </w:tcBorders>
            <w:shd w:val="clear" w:color="auto" w:fill="auto"/>
            <w:vAlign w:val="bottom"/>
          </w:tcPr>
          <w:p w14:paraId="4931195A" w14:textId="77777777" w:rsidR="0039674B" w:rsidRPr="00883992" w:rsidRDefault="0039674B">
            <w:pPr>
              <w:suppressAutoHyphens w:val="0"/>
              <w:spacing w:before="80" w:after="80" w:line="220" w:lineRule="exact"/>
              <w:ind w:right="113"/>
              <w:jc w:val="right"/>
              <w:rPr>
                <w:b/>
                <w:sz w:val="18"/>
              </w:rPr>
            </w:pPr>
            <w:r w:rsidRPr="00883992">
              <w:rPr>
                <w:b/>
                <w:sz w:val="18"/>
              </w:rPr>
              <w:t>123</w:t>
            </w:r>
          </w:p>
        </w:tc>
        <w:tc>
          <w:tcPr>
            <w:tcW w:w="527" w:type="dxa"/>
            <w:tcBorders>
              <w:top w:val="single" w:sz="4" w:space="0" w:color="auto"/>
              <w:bottom w:val="single" w:sz="12" w:space="0" w:color="auto"/>
            </w:tcBorders>
            <w:shd w:val="clear" w:color="auto" w:fill="auto"/>
            <w:vAlign w:val="bottom"/>
          </w:tcPr>
          <w:p w14:paraId="7BA67F2A" w14:textId="77777777" w:rsidR="0039674B" w:rsidRPr="00883992" w:rsidRDefault="0039674B">
            <w:pPr>
              <w:suppressAutoHyphens w:val="0"/>
              <w:spacing w:before="80" w:after="80" w:line="220" w:lineRule="exact"/>
              <w:ind w:right="113"/>
              <w:jc w:val="right"/>
              <w:rPr>
                <w:b/>
                <w:sz w:val="18"/>
              </w:rPr>
            </w:pPr>
            <w:r w:rsidRPr="00883992">
              <w:rPr>
                <w:b/>
                <w:sz w:val="18"/>
              </w:rPr>
              <w:t>248</w:t>
            </w:r>
          </w:p>
        </w:tc>
        <w:tc>
          <w:tcPr>
            <w:tcW w:w="526" w:type="dxa"/>
            <w:tcBorders>
              <w:top w:val="single" w:sz="4" w:space="0" w:color="auto"/>
              <w:bottom w:val="single" w:sz="12" w:space="0" w:color="auto"/>
            </w:tcBorders>
            <w:shd w:val="clear" w:color="auto" w:fill="auto"/>
            <w:vAlign w:val="bottom"/>
          </w:tcPr>
          <w:p w14:paraId="3D69568F" w14:textId="77777777" w:rsidR="0039674B" w:rsidRPr="00883992" w:rsidRDefault="0039674B">
            <w:pPr>
              <w:suppressAutoHyphens w:val="0"/>
              <w:spacing w:before="80" w:after="80" w:line="220" w:lineRule="exact"/>
              <w:ind w:right="113"/>
              <w:jc w:val="right"/>
              <w:rPr>
                <w:b/>
                <w:sz w:val="18"/>
              </w:rPr>
            </w:pPr>
            <w:r w:rsidRPr="00883992">
              <w:rPr>
                <w:b/>
                <w:sz w:val="18"/>
              </w:rPr>
              <w:t>192</w:t>
            </w:r>
          </w:p>
        </w:tc>
        <w:tc>
          <w:tcPr>
            <w:tcW w:w="527" w:type="dxa"/>
            <w:tcBorders>
              <w:top w:val="single" w:sz="4" w:space="0" w:color="auto"/>
              <w:bottom w:val="single" w:sz="12" w:space="0" w:color="auto"/>
            </w:tcBorders>
            <w:shd w:val="clear" w:color="auto" w:fill="auto"/>
            <w:vAlign w:val="bottom"/>
          </w:tcPr>
          <w:p w14:paraId="0D2A7FCC" w14:textId="77777777" w:rsidR="0039674B" w:rsidRPr="00883992" w:rsidRDefault="0039674B">
            <w:pPr>
              <w:suppressAutoHyphens w:val="0"/>
              <w:spacing w:before="80" w:after="80" w:line="220" w:lineRule="exact"/>
              <w:ind w:right="113"/>
              <w:jc w:val="right"/>
              <w:rPr>
                <w:b/>
                <w:sz w:val="18"/>
              </w:rPr>
            </w:pPr>
            <w:r w:rsidRPr="00883992">
              <w:rPr>
                <w:b/>
                <w:sz w:val="18"/>
              </w:rPr>
              <w:t>459</w:t>
            </w:r>
          </w:p>
        </w:tc>
        <w:tc>
          <w:tcPr>
            <w:tcW w:w="526" w:type="dxa"/>
            <w:tcBorders>
              <w:top w:val="single" w:sz="4" w:space="0" w:color="auto"/>
              <w:bottom w:val="single" w:sz="12" w:space="0" w:color="auto"/>
            </w:tcBorders>
            <w:shd w:val="clear" w:color="auto" w:fill="auto"/>
            <w:vAlign w:val="bottom"/>
          </w:tcPr>
          <w:p w14:paraId="32757267" w14:textId="77777777" w:rsidR="0039674B" w:rsidRPr="00883992" w:rsidRDefault="0039674B">
            <w:pPr>
              <w:suppressAutoHyphens w:val="0"/>
              <w:spacing w:before="80" w:after="80" w:line="220" w:lineRule="exact"/>
              <w:ind w:right="113"/>
              <w:jc w:val="right"/>
              <w:rPr>
                <w:b/>
                <w:sz w:val="18"/>
              </w:rPr>
            </w:pPr>
            <w:r w:rsidRPr="00883992">
              <w:rPr>
                <w:b/>
                <w:sz w:val="18"/>
              </w:rPr>
              <w:t>101</w:t>
            </w:r>
          </w:p>
        </w:tc>
        <w:tc>
          <w:tcPr>
            <w:tcW w:w="527" w:type="dxa"/>
            <w:tcBorders>
              <w:top w:val="single" w:sz="4" w:space="0" w:color="auto"/>
              <w:bottom w:val="single" w:sz="12" w:space="0" w:color="auto"/>
            </w:tcBorders>
            <w:shd w:val="clear" w:color="auto" w:fill="auto"/>
            <w:vAlign w:val="bottom"/>
          </w:tcPr>
          <w:p w14:paraId="5EB2A339" w14:textId="77777777" w:rsidR="0039674B" w:rsidRPr="00883992" w:rsidRDefault="0039674B">
            <w:pPr>
              <w:suppressAutoHyphens w:val="0"/>
              <w:spacing w:before="80" w:after="80" w:line="220" w:lineRule="exact"/>
              <w:ind w:right="113"/>
              <w:jc w:val="right"/>
              <w:rPr>
                <w:b/>
                <w:sz w:val="18"/>
              </w:rPr>
            </w:pPr>
            <w:r w:rsidRPr="00883992">
              <w:rPr>
                <w:b/>
                <w:sz w:val="18"/>
              </w:rPr>
              <w:t>119</w:t>
            </w:r>
          </w:p>
        </w:tc>
        <w:tc>
          <w:tcPr>
            <w:tcW w:w="526" w:type="dxa"/>
            <w:tcBorders>
              <w:top w:val="single" w:sz="4" w:space="0" w:color="auto"/>
              <w:bottom w:val="single" w:sz="12" w:space="0" w:color="auto"/>
            </w:tcBorders>
            <w:shd w:val="clear" w:color="auto" w:fill="auto"/>
            <w:vAlign w:val="bottom"/>
          </w:tcPr>
          <w:p w14:paraId="062C9854" w14:textId="77777777" w:rsidR="0039674B" w:rsidRPr="00883992" w:rsidRDefault="0039674B">
            <w:pPr>
              <w:suppressAutoHyphens w:val="0"/>
              <w:spacing w:before="80" w:after="80" w:line="220" w:lineRule="exact"/>
              <w:ind w:right="113"/>
              <w:jc w:val="right"/>
              <w:rPr>
                <w:b/>
                <w:sz w:val="18"/>
              </w:rPr>
            </w:pPr>
            <w:r w:rsidRPr="00883992">
              <w:rPr>
                <w:b/>
                <w:sz w:val="18"/>
              </w:rPr>
              <w:t>150</w:t>
            </w:r>
          </w:p>
        </w:tc>
        <w:tc>
          <w:tcPr>
            <w:tcW w:w="527" w:type="dxa"/>
            <w:tcBorders>
              <w:top w:val="single" w:sz="4" w:space="0" w:color="auto"/>
              <w:bottom w:val="single" w:sz="12" w:space="0" w:color="auto"/>
            </w:tcBorders>
            <w:shd w:val="clear" w:color="auto" w:fill="auto"/>
            <w:vAlign w:val="bottom"/>
          </w:tcPr>
          <w:p w14:paraId="77DC8117" w14:textId="77777777" w:rsidR="0039674B" w:rsidRPr="00883992" w:rsidRDefault="0039674B">
            <w:pPr>
              <w:suppressAutoHyphens w:val="0"/>
              <w:spacing w:before="80" w:after="80" w:line="220" w:lineRule="exact"/>
              <w:ind w:right="113"/>
              <w:jc w:val="right"/>
              <w:rPr>
                <w:b/>
                <w:sz w:val="18"/>
              </w:rPr>
            </w:pPr>
            <w:r w:rsidRPr="00883992">
              <w:rPr>
                <w:b/>
                <w:sz w:val="18"/>
              </w:rPr>
              <w:t>1 835</w:t>
            </w:r>
          </w:p>
        </w:tc>
      </w:tr>
    </w:tbl>
    <w:p w14:paraId="05242CC5" w14:textId="77777777" w:rsidR="0039674B" w:rsidRPr="00883992" w:rsidRDefault="0039674B" w:rsidP="0039674B">
      <w:pPr>
        <w:spacing w:before="120"/>
        <w:ind w:left="1134" w:right="1134" w:firstLine="170"/>
        <w:rPr>
          <w:sz w:val="18"/>
        </w:rPr>
      </w:pPr>
      <w:r w:rsidRPr="00883992">
        <w:rPr>
          <w:i/>
          <w:iCs/>
          <w:sz w:val="18"/>
          <w:vertAlign w:val="superscript"/>
        </w:rPr>
        <w:t>a</w:t>
      </w:r>
      <w:r w:rsidRPr="00883992">
        <w:rPr>
          <w:sz w:val="18"/>
        </w:rPr>
        <w:t xml:space="preserve"> As at 9 September 2024.</w:t>
      </w:r>
    </w:p>
    <w:p w14:paraId="57D632DE" w14:textId="77777777" w:rsidR="0039674B" w:rsidRPr="00883992" w:rsidRDefault="0039674B" w:rsidP="00AD11E0">
      <w:pPr>
        <w:ind w:left="1134" w:right="567" w:firstLine="170"/>
        <w:rPr>
          <w:sz w:val="18"/>
        </w:rPr>
      </w:pPr>
      <w:r w:rsidRPr="00883992">
        <w:rPr>
          <w:i/>
          <w:iCs/>
          <w:sz w:val="18"/>
          <w:vertAlign w:val="superscript"/>
        </w:rPr>
        <w:t>b</w:t>
      </w:r>
      <w:r w:rsidRPr="00883992">
        <w:rPr>
          <w:sz w:val="18"/>
        </w:rPr>
        <w:t xml:space="preserve"> Urgent actions subject to parallel registration </w:t>
      </w:r>
      <w:proofErr w:type="gramStart"/>
      <w:r w:rsidRPr="00883992">
        <w:rPr>
          <w:sz w:val="18"/>
        </w:rPr>
        <w:t>on the basis of</w:t>
      </w:r>
      <w:proofErr w:type="gramEnd"/>
      <w:r w:rsidRPr="00883992">
        <w:rPr>
          <w:sz w:val="18"/>
        </w:rPr>
        <w:t xml:space="preserve"> the principle of international legal assistance and cooperation. </w:t>
      </w:r>
    </w:p>
    <w:p w14:paraId="4F6A5C6B" w14:textId="77777777" w:rsidR="0039674B" w:rsidRPr="00883992" w:rsidRDefault="0039674B" w:rsidP="00AD11E0">
      <w:pPr>
        <w:ind w:left="1134" w:right="567" w:firstLine="170"/>
        <w:rPr>
          <w:sz w:val="18"/>
        </w:rPr>
      </w:pPr>
      <w:r w:rsidRPr="00883992">
        <w:rPr>
          <w:i/>
          <w:iCs/>
          <w:sz w:val="18"/>
          <w:vertAlign w:val="superscript"/>
        </w:rPr>
        <w:t>c</w:t>
      </w:r>
      <w:r w:rsidRPr="00883992">
        <w:rPr>
          <w:i/>
          <w:iCs/>
          <w:sz w:val="18"/>
        </w:rPr>
        <w:t xml:space="preserve"> </w:t>
      </w:r>
      <w:r w:rsidRPr="00883992">
        <w:rPr>
          <w:sz w:val="18"/>
        </w:rPr>
        <w:t xml:space="preserve">Including 46 subject to parallel registration </w:t>
      </w:r>
      <w:proofErr w:type="gramStart"/>
      <w:r w:rsidRPr="00883992">
        <w:rPr>
          <w:sz w:val="18"/>
        </w:rPr>
        <w:t>on the basis of</w:t>
      </w:r>
      <w:proofErr w:type="gramEnd"/>
      <w:r w:rsidRPr="00883992">
        <w:rPr>
          <w:sz w:val="18"/>
        </w:rPr>
        <w:t xml:space="preserve"> the principle of international legal assistance and cooperation.</w:t>
      </w:r>
    </w:p>
    <w:p w14:paraId="3E6852AF" w14:textId="77777777" w:rsidR="0039674B" w:rsidRPr="00883992" w:rsidRDefault="0039674B" w:rsidP="0039674B">
      <w:pPr>
        <w:pStyle w:val="H23G"/>
        <w:spacing w:after="0"/>
        <w:rPr>
          <w:b w:val="0"/>
          <w:bCs/>
          <w:w w:val="103"/>
        </w:rPr>
      </w:pPr>
      <w:r w:rsidRPr="00883992">
        <w:rPr>
          <w:b w:val="0"/>
          <w:bCs/>
          <w:w w:val="103"/>
        </w:rPr>
        <w:tab/>
      </w:r>
      <w:r w:rsidRPr="00883992">
        <w:rPr>
          <w:b w:val="0"/>
          <w:bCs/>
          <w:w w:val="103"/>
        </w:rPr>
        <w:tab/>
        <w:t>Table 2</w:t>
      </w:r>
    </w:p>
    <w:p w14:paraId="4338C6EF" w14:textId="77777777" w:rsidR="0039674B" w:rsidRPr="00883992" w:rsidRDefault="0039674B" w:rsidP="0039674B">
      <w:pPr>
        <w:pStyle w:val="H23G"/>
        <w:spacing w:before="0"/>
        <w:rPr>
          <w:w w:val="103"/>
        </w:rPr>
      </w:pPr>
      <w:r w:rsidRPr="00883992">
        <w:rPr>
          <w:w w:val="103"/>
        </w:rPr>
        <w:tab/>
      </w:r>
      <w:r w:rsidRPr="00883992">
        <w:rPr>
          <w:w w:val="103"/>
        </w:rPr>
        <w:tab/>
        <w:t>Parallel registrations</w:t>
      </w:r>
      <w:r w:rsidRPr="00883992">
        <w:rPr>
          <w:i/>
          <w:iCs/>
          <w:sz w:val="18"/>
          <w:vertAlign w:val="superscript"/>
        </w:rPr>
        <w:t xml:space="preserve"> </w:t>
      </w:r>
      <w:proofErr w:type="gramStart"/>
      <w:r w:rsidRPr="00883992">
        <w:rPr>
          <w:w w:val="103"/>
        </w:rPr>
        <w:t>on the basis of</w:t>
      </w:r>
      <w:proofErr w:type="gramEnd"/>
      <w:r w:rsidRPr="00883992">
        <w:rPr>
          <w:w w:val="103"/>
        </w:rPr>
        <w:t xml:space="preserve"> the principle of international legal assistance and cooperation (arts. 14 and 15 of the Convention), by State party and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26"/>
        <w:gridCol w:w="527"/>
        <w:gridCol w:w="526"/>
        <w:gridCol w:w="527"/>
        <w:gridCol w:w="526"/>
        <w:gridCol w:w="527"/>
        <w:gridCol w:w="526"/>
        <w:gridCol w:w="527"/>
        <w:gridCol w:w="526"/>
        <w:gridCol w:w="527"/>
        <w:gridCol w:w="526"/>
        <w:gridCol w:w="527"/>
        <w:gridCol w:w="526"/>
        <w:gridCol w:w="527"/>
      </w:tblGrid>
      <w:tr w:rsidR="0039674B" w:rsidRPr="00883992" w14:paraId="6EDA9035" w14:textId="77777777" w:rsidTr="008418BF">
        <w:trPr>
          <w:tblHeader/>
        </w:trPr>
        <w:tc>
          <w:tcPr>
            <w:tcW w:w="1134" w:type="dxa"/>
            <w:tcBorders>
              <w:top w:val="single" w:sz="4" w:space="0" w:color="auto"/>
              <w:bottom w:val="single" w:sz="12" w:space="0" w:color="auto"/>
            </w:tcBorders>
            <w:shd w:val="clear" w:color="auto" w:fill="auto"/>
            <w:vAlign w:val="bottom"/>
            <w:hideMark/>
          </w:tcPr>
          <w:bookmarkEnd w:id="5"/>
          <w:p w14:paraId="7434A3F9" w14:textId="77777777" w:rsidR="0039674B" w:rsidRPr="00883992" w:rsidRDefault="0039674B">
            <w:pPr>
              <w:suppressAutoHyphens w:val="0"/>
              <w:spacing w:before="80" w:after="80" w:line="200" w:lineRule="exact"/>
              <w:ind w:right="113"/>
              <w:rPr>
                <w:i/>
                <w:sz w:val="16"/>
              </w:rPr>
            </w:pPr>
            <w:r w:rsidRPr="00883992">
              <w:rPr>
                <w:i/>
                <w:sz w:val="16"/>
              </w:rPr>
              <w:t>State party</w:t>
            </w:r>
          </w:p>
        </w:tc>
        <w:tc>
          <w:tcPr>
            <w:tcW w:w="526" w:type="dxa"/>
            <w:tcBorders>
              <w:top w:val="single" w:sz="4" w:space="0" w:color="auto"/>
              <w:bottom w:val="single" w:sz="12" w:space="0" w:color="auto"/>
            </w:tcBorders>
            <w:shd w:val="clear" w:color="auto" w:fill="auto"/>
            <w:vAlign w:val="bottom"/>
            <w:hideMark/>
          </w:tcPr>
          <w:p w14:paraId="22838FE7" w14:textId="77777777" w:rsidR="0039674B" w:rsidRPr="00883992" w:rsidRDefault="0039674B">
            <w:pPr>
              <w:suppressAutoHyphens w:val="0"/>
              <w:spacing w:before="80" w:after="80" w:line="200" w:lineRule="exact"/>
              <w:ind w:right="113"/>
              <w:jc w:val="right"/>
              <w:rPr>
                <w:i/>
                <w:sz w:val="16"/>
              </w:rPr>
            </w:pPr>
            <w:r w:rsidRPr="00883992">
              <w:rPr>
                <w:i/>
                <w:sz w:val="16"/>
              </w:rPr>
              <w:t>2012</w:t>
            </w:r>
          </w:p>
        </w:tc>
        <w:tc>
          <w:tcPr>
            <w:tcW w:w="527" w:type="dxa"/>
            <w:tcBorders>
              <w:top w:val="single" w:sz="4" w:space="0" w:color="auto"/>
              <w:bottom w:val="single" w:sz="12" w:space="0" w:color="auto"/>
            </w:tcBorders>
            <w:shd w:val="clear" w:color="auto" w:fill="auto"/>
            <w:vAlign w:val="bottom"/>
            <w:hideMark/>
          </w:tcPr>
          <w:p w14:paraId="2C3461EB" w14:textId="77777777" w:rsidR="0039674B" w:rsidRPr="00883992" w:rsidRDefault="0039674B">
            <w:pPr>
              <w:suppressAutoHyphens w:val="0"/>
              <w:spacing w:before="80" w:after="80" w:line="200" w:lineRule="exact"/>
              <w:ind w:right="113"/>
              <w:jc w:val="right"/>
              <w:rPr>
                <w:i/>
                <w:sz w:val="16"/>
              </w:rPr>
            </w:pPr>
            <w:r w:rsidRPr="00883992">
              <w:rPr>
                <w:i/>
                <w:sz w:val="16"/>
              </w:rPr>
              <w:t>2013</w:t>
            </w:r>
          </w:p>
        </w:tc>
        <w:tc>
          <w:tcPr>
            <w:tcW w:w="526" w:type="dxa"/>
            <w:tcBorders>
              <w:top w:val="single" w:sz="4" w:space="0" w:color="auto"/>
              <w:bottom w:val="single" w:sz="12" w:space="0" w:color="auto"/>
            </w:tcBorders>
            <w:shd w:val="clear" w:color="auto" w:fill="auto"/>
            <w:vAlign w:val="bottom"/>
            <w:hideMark/>
          </w:tcPr>
          <w:p w14:paraId="709D3568" w14:textId="77777777" w:rsidR="0039674B" w:rsidRPr="00883992" w:rsidRDefault="0039674B">
            <w:pPr>
              <w:suppressAutoHyphens w:val="0"/>
              <w:spacing w:before="80" w:after="80" w:line="200" w:lineRule="exact"/>
              <w:ind w:right="113"/>
              <w:jc w:val="right"/>
              <w:rPr>
                <w:i/>
                <w:sz w:val="16"/>
              </w:rPr>
            </w:pPr>
            <w:r w:rsidRPr="00883992">
              <w:rPr>
                <w:i/>
                <w:sz w:val="16"/>
              </w:rPr>
              <w:t>2014</w:t>
            </w:r>
          </w:p>
        </w:tc>
        <w:tc>
          <w:tcPr>
            <w:tcW w:w="527" w:type="dxa"/>
            <w:tcBorders>
              <w:top w:val="single" w:sz="4" w:space="0" w:color="auto"/>
              <w:bottom w:val="single" w:sz="12" w:space="0" w:color="auto"/>
            </w:tcBorders>
            <w:shd w:val="clear" w:color="auto" w:fill="auto"/>
            <w:vAlign w:val="bottom"/>
            <w:hideMark/>
          </w:tcPr>
          <w:p w14:paraId="5A16CA18" w14:textId="77777777" w:rsidR="0039674B" w:rsidRPr="00883992" w:rsidRDefault="0039674B">
            <w:pPr>
              <w:suppressAutoHyphens w:val="0"/>
              <w:spacing w:before="80" w:after="80" w:line="200" w:lineRule="exact"/>
              <w:ind w:right="113"/>
              <w:jc w:val="right"/>
              <w:rPr>
                <w:i/>
                <w:sz w:val="16"/>
              </w:rPr>
            </w:pPr>
            <w:r w:rsidRPr="00883992">
              <w:rPr>
                <w:i/>
                <w:sz w:val="16"/>
              </w:rPr>
              <w:t>2015</w:t>
            </w:r>
          </w:p>
        </w:tc>
        <w:tc>
          <w:tcPr>
            <w:tcW w:w="526" w:type="dxa"/>
            <w:tcBorders>
              <w:top w:val="single" w:sz="4" w:space="0" w:color="auto"/>
              <w:bottom w:val="single" w:sz="12" w:space="0" w:color="auto"/>
            </w:tcBorders>
            <w:shd w:val="clear" w:color="auto" w:fill="auto"/>
            <w:vAlign w:val="bottom"/>
            <w:hideMark/>
          </w:tcPr>
          <w:p w14:paraId="3753E98A" w14:textId="77777777" w:rsidR="0039674B" w:rsidRPr="00883992" w:rsidRDefault="0039674B">
            <w:pPr>
              <w:suppressAutoHyphens w:val="0"/>
              <w:spacing w:before="80" w:after="80" w:line="200" w:lineRule="exact"/>
              <w:ind w:right="113"/>
              <w:jc w:val="right"/>
              <w:rPr>
                <w:i/>
                <w:sz w:val="16"/>
              </w:rPr>
            </w:pPr>
            <w:r w:rsidRPr="00883992">
              <w:rPr>
                <w:i/>
                <w:sz w:val="16"/>
              </w:rPr>
              <w:t>2016</w:t>
            </w:r>
          </w:p>
        </w:tc>
        <w:tc>
          <w:tcPr>
            <w:tcW w:w="527" w:type="dxa"/>
            <w:tcBorders>
              <w:top w:val="single" w:sz="4" w:space="0" w:color="auto"/>
              <w:bottom w:val="single" w:sz="12" w:space="0" w:color="auto"/>
            </w:tcBorders>
            <w:shd w:val="clear" w:color="auto" w:fill="auto"/>
            <w:vAlign w:val="bottom"/>
            <w:hideMark/>
          </w:tcPr>
          <w:p w14:paraId="29331F69" w14:textId="77777777" w:rsidR="0039674B" w:rsidRPr="00883992" w:rsidRDefault="0039674B">
            <w:pPr>
              <w:suppressAutoHyphens w:val="0"/>
              <w:spacing w:before="80" w:after="80" w:line="200" w:lineRule="exact"/>
              <w:ind w:right="113"/>
              <w:jc w:val="right"/>
              <w:rPr>
                <w:i/>
                <w:sz w:val="16"/>
              </w:rPr>
            </w:pPr>
            <w:r w:rsidRPr="00883992">
              <w:rPr>
                <w:i/>
                <w:sz w:val="16"/>
              </w:rPr>
              <w:t>2017</w:t>
            </w:r>
          </w:p>
        </w:tc>
        <w:tc>
          <w:tcPr>
            <w:tcW w:w="526" w:type="dxa"/>
            <w:tcBorders>
              <w:top w:val="single" w:sz="4" w:space="0" w:color="auto"/>
              <w:bottom w:val="single" w:sz="12" w:space="0" w:color="auto"/>
            </w:tcBorders>
            <w:shd w:val="clear" w:color="auto" w:fill="auto"/>
            <w:vAlign w:val="bottom"/>
            <w:hideMark/>
          </w:tcPr>
          <w:p w14:paraId="2948D58A" w14:textId="77777777" w:rsidR="0039674B" w:rsidRPr="00883992" w:rsidRDefault="0039674B">
            <w:pPr>
              <w:suppressAutoHyphens w:val="0"/>
              <w:spacing w:before="80" w:after="80" w:line="200" w:lineRule="exact"/>
              <w:ind w:right="113"/>
              <w:jc w:val="right"/>
              <w:rPr>
                <w:i/>
                <w:sz w:val="16"/>
              </w:rPr>
            </w:pPr>
            <w:r w:rsidRPr="00883992">
              <w:rPr>
                <w:i/>
                <w:sz w:val="16"/>
              </w:rPr>
              <w:t>2018</w:t>
            </w:r>
          </w:p>
        </w:tc>
        <w:tc>
          <w:tcPr>
            <w:tcW w:w="527" w:type="dxa"/>
            <w:tcBorders>
              <w:top w:val="single" w:sz="4" w:space="0" w:color="auto"/>
              <w:bottom w:val="single" w:sz="12" w:space="0" w:color="auto"/>
            </w:tcBorders>
            <w:shd w:val="clear" w:color="auto" w:fill="auto"/>
            <w:vAlign w:val="bottom"/>
            <w:hideMark/>
          </w:tcPr>
          <w:p w14:paraId="6A34D32A" w14:textId="77777777" w:rsidR="0039674B" w:rsidRPr="00883992" w:rsidRDefault="0039674B">
            <w:pPr>
              <w:suppressAutoHyphens w:val="0"/>
              <w:spacing w:before="80" w:after="80" w:line="200" w:lineRule="exact"/>
              <w:ind w:right="113"/>
              <w:jc w:val="right"/>
              <w:rPr>
                <w:i/>
                <w:sz w:val="16"/>
              </w:rPr>
            </w:pPr>
            <w:r w:rsidRPr="00883992">
              <w:rPr>
                <w:i/>
                <w:sz w:val="16"/>
              </w:rPr>
              <w:t>2019</w:t>
            </w:r>
          </w:p>
        </w:tc>
        <w:tc>
          <w:tcPr>
            <w:tcW w:w="526" w:type="dxa"/>
            <w:tcBorders>
              <w:top w:val="single" w:sz="4" w:space="0" w:color="auto"/>
              <w:bottom w:val="single" w:sz="12" w:space="0" w:color="auto"/>
            </w:tcBorders>
            <w:shd w:val="clear" w:color="auto" w:fill="auto"/>
            <w:vAlign w:val="bottom"/>
            <w:hideMark/>
          </w:tcPr>
          <w:p w14:paraId="0795EFC4" w14:textId="77777777" w:rsidR="0039674B" w:rsidRPr="00883992" w:rsidRDefault="0039674B">
            <w:pPr>
              <w:suppressAutoHyphens w:val="0"/>
              <w:spacing w:before="80" w:after="80" w:line="200" w:lineRule="exact"/>
              <w:ind w:right="113"/>
              <w:jc w:val="right"/>
              <w:rPr>
                <w:i/>
                <w:sz w:val="16"/>
              </w:rPr>
            </w:pPr>
            <w:r w:rsidRPr="00883992">
              <w:rPr>
                <w:i/>
                <w:sz w:val="16"/>
              </w:rPr>
              <w:t>2020</w:t>
            </w:r>
          </w:p>
        </w:tc>
        <w:tc>
          <w:tcPr>
            <w:tcW w:w="527" w:type="dxa"/>
            <w:tcBorders>
              <w:top w:val="single" w:sz="4" w:space="0" w:color="auto"/>
              <w:bottom w:val="single" w:sz="12" w:space="0" w:color="auto"/>
            </w:tcBorders>
            <w:shd w:val="clear" w:color="auto" w:fill="auto"/>
            <w:vAlign w:val="bottom"/>
            <w:hideMark/>
          </w:tcPr>
          <w:p w14:paraId="1E1BEF32" w14:textId="77777777" w:rsidR="0039674B" w:rsidRPr="00883992" w:rsidRDefault="0039674B">
            <w:pPr>
              <w:suppressAutoHyphens w:val="0"/>
              <w:spacing w:before="80" w:after="80" w:line="200" w:lineRule="exact"/>
              <w:ind w:right="113"/>
              <w:jc w:val="right"/>
              <w:rPr>
                <w:i/>
                <w:sz w:val="16"/>
              </w:rPr>
            </w:pPr>
            <w:r w:rsidRPr="00883992">
              <w:rPr>
                <w:i/>
                <w:sz w:val="16"/>
              </w:rPr>
              <w:t>2021</w:t>
            </w:r>
          </w:p>
        </w:tc>
        <w:tc>
          <w:tcPr>
            <w:tcW w:w="526" w:type="dxa"/>
            <w:tcBorders>
              <w:top w:val="single" w:sz="4" w:space="0" w:color="auto"/>
              <w:bottom w:val="single" w:sz="12" w:space="0" w:color="auto"/>
            </w:tcBorders>
            <w:shd w:val="clear" w:color="auto" w:fill="auto"/>
            <w:vAlign w:val="bottom"/>
            <w:hideMark/>
          </w:tcPr>
          <w:p w14:paraId="30B42576" w14:textId="77777777" w:rsidR="0039674B" w:rsidRPr="00883992" w:rsidRDefault="0039674B">
            <w:pPr>
              <w:suppressAutoHyphens w:val="0"/>
              <w:spacing w:before="80" w:after="80" w:line="200" w:lineRule="exact"/>
              <w:ind w:right="113"/>
              <w:jc w:val="right"/>
              <w:rPr>
                <w:i/>
                <w:sz w:val="16"/>
              </w:rPr>
            </w:pPr>
            <w:r w:rsidRPr="00883992">
              <w:rPr>
                <w:i/>
                <w:sz w:val="16"/>
              </w:rPr>
              <w:t>2022</w:t>
            </w:r>
          </w:p>
        </w:tc>
        <w:tc>
          <w:tcPr>
            <w:tcW w:w="527" w:type="dxa"/>
            <w:tcBorders>
              <w:top w:val="single" w:sz="4" w:space="0" w:color="auto"/>
              <w:bottom w:val="single" w:sz="12" w:space="0" w:color="auto"/>
            </w:tcBorders>
            <w:shd w:val="clear" w:color="auto" w:fill="auto"/>
            <w:vAlign w:val="bottom"/>
          </w:tcPr>
          <w:p w14:paraId="0A0DE09C" w14:textId="77777777" w:rsidR="0039674B" w:rsidRPr="00883992" w:rsidRDefault="0039674B">
            <w:pPr>
              <w:suppressAutoHyphens w:val="0"/>
              <w:spacing w:before="80" w:after="80" w:line="200" w:lineRule="exact"/>
              <w:ind w:right="113"/>
              <w:jc w:val="right"/>
              <w:rPr>
                <w:i/>
                <w:sz w:val="16"/>
              </w:rPr>
            </w:pPr>
            <w:r w:rsidRPr="00883992">
              <w:rPr>
                <w:i/>
                <w:sz w:val="16"/>
              </w:rPr>
              <w:t>2023</w:t>
            </w:r>
          </w:p>
        </w:tc>
        <w:tc>
          <w:tcPr>
            <w:tcW w:w="526" w:type="dxa"/>
            <w:tcBorders>
              <w:top w:val="single" w:sz="4" w:space="0" w:color="auto"/>
              <w:bottom w:val="single" w:sz="12" w:space="0" w:color="auto"/>
            </w:tcBorders>
            <w:shd w:val="clear" w:color="auto" w:fill="auto"/>
            <w:vAlign w:val="bottom"/>
          </w:tcPr>
          <w:p w14:paraId="516E71C0" w14:textId="77777777" w:rsidR="0039674B" w:rsidRPr="00883992" w:rsidRDefault="0039674B">
            <w:pPr>
              <w:suppressAutoHyphens w:val="0"/>
              <w:spacing w:before="80" w:after="80" w:line="200" w:lineRule="exact"/>
              <w:ind w:right="113"/>
              <w:jc w:val="right"/>
              <w:rPr>
                <w:i/>
                <w:sz w:val="16"/>
              </w:rPr>
            </w:pPr>
            <w:r w:rsidRPr="00883992">
              <w:rPr>
                <w:i/>
                <w:sz w:val="16"/>
              </w:rPr>
              <w:t>2024</w:t>
            </w:r>
            <w:r w:rsidRPr="00883992" w:rsidDel="00346B06">
              <w:rPr>
                <w:i/>
                <w:iCs/>
                <w:sz w:val="18"/>
                <w:vertAlign w:val="superscript"/>
              </w:rPr>
              <w:t>a</w:t>
            </w:r>
          </w:p>
        </w:tc>
        <w:tc>
          <w:tcPr>
            <w:tcW w:w="527" w:type="dxa"/>
            <w:tcBorders>
              <w:top w:val="single" w:sz="4" w:space="0" w:color="auto"/>
              <w:bottom w:val="single" w:sz="12" w:space="0" w:color="auto"/>
            </w:tcBorders>
            <w:shd w:val="clear" w:color="auto" w:fill="auto"/>
            <w:vAlign w:val="bottom"/>
            <w:hideMark/>
          </w:tcPr>
          <w:p w14:paraId="150EAB9E" w14:textId="77777777" w:rsidR="0039674B" w:rsidRPr="00883992" w:rsidRDefault="0039674B">
            <w:pPr>
              <w:suppressAutoHyphens w:val="0"/>
              <w:spacing w:before="80" w:after="80" w:line="200" w:lineRule="exact"/>
              <w:ind w:right="113"/>
              <w:jc w:val="right"/>
              <w:rPr>
                <w:i/>
                <w:sz w:val="16"/>
              </w:rPr>
            </w:pPr>
            <w:r w:rsidRPr="00883992">
              <w:rPr>
                <w:i/>
                <w:sz w:val="16"/>
              </w:rPr>
              <w:t>Total</w:t>
            </w:r>
          </w:p>
        </w:tc>
      </w:tr>
      <w:tr w:rsidR="0039674B" w:rsidRPr="00883992" w14:paraId="27FF48E7" w14:textId="77777777" w:rsidTr="008418BF">
        <w:tc>
          <w:tcPr>
            <w:tcW w:w="1134" w:type="dxa"/>
            <w:tcBorders>
              <w:top w:val="single" w:sz="12" w:space="0" w:color="auto"/>
              <w:bottom w:val="nil"/>
            </w:tcBorders>
            <w:shd w:val="clear" w:color="auto" w:fill="auto"/>
          </w:tcPr>
          <w:p w14:paraId="51DB29DA" w14:textId="77777777" w:rsidR="0039674B" w:rsidRPr="00883992" w:rsidRDefault="0039674B">
            <w:pPr>
              <w:suppressAutoHyphens w:val="0"/>
              <w:spacing w:before="40" w:after="40" w:line="220" w:lineRule="exact"/>
              <w:ind w:right="113"/>
              <w:rPr>
                <w:sz w:val="18"/>
              </w:rPr>
            </w:pPr>
            <w:r w:rsidRPr="00883992">
              <w:rPr>
                <w:sz w:val="18"/>
              </w:rPr>
              <w:t>Colombia</w:t>
            </w:r>
          </w:p>
        </w:tc>
        <w:tc>
          <w:tcPr>
            <w:tcW w:w="526" w:type="dxa"/>
            <w:tcBorders>
              <w:top w:val="single" w:sz="12" w:space="0" w:color="auto"/>
              <w:bottom w:val="nil"/>
            </w:tcBorders>
            <w:shd w:val="clear" w:color="auto" w:fill="auto"/>
            <w:vAlign w:val="bottom"/>
          </w:tcPr>
          <w:p w14:paraId="5FE17FE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68F5072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1B213B0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64E1D0F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461B26C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1AAC0C0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5555E03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5A87E4B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2A5D290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52FCADE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42A7D95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single" w:sz="12" w:space="0" w:color="auto"/>
              <w:bottom w:val="nil"/>
            </w:tcBorders>
            <w:shd w:val="clear" w:color="auto" w:fill="auto"/>
            <w:vAlign w:val="bottom"/>
          </w:tcPr>
          <w:p w14:paraId="3C49024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single" w:sz="12" w:space="0" w:color="auto"/>
              <w:bottom w:val="nil"/>
            </w:tcBorders>
            <w:shd w:val="clear" w:color="auto" w:fill="auto"/>
            <w:vAlign w:val="bottom"/>
          </w:tcPr>
          <w:p w14:paraId="57E9D97A" w14:textId="77777777" w:rsidR="0039674B" w:rsidRPr="00883992" w:rsidDel="00B06C12" w:rsidRDefault="0039674B">
            <w:pPr>
              <w:suppressAutoHyphens w:val="0"/>
              <w:spacing w:before="40" w:after="40" w:line="220" w:lineRule="exact"/>
              <w:ind w:right="113"/>
              <w:jc w:val="right"/>
              <w:rPr>
                <w:sz w:val="18"/>
              </w:rPr>
            </w:pPr>
            <w:r w:rsidRPr="00883992">
              <w:rPr>
                <w:sz w:val="18"/>
              </w:rPr>
              <w:t>1</w:t>
            </w:r>
          </w:p>
        </w:tc>
        <w:tc>
          <w:tcPr>
            <w:tcW w:w="527" w:type="dxa"/>
            <w:tcBorders>
              <w:top w:val="single" w:sz="12" w:space="0" w:color="auto"/>
              <w:bottom w:val="nil"/>
            </w:tcBorders>
            <w:shd w:val="clear" w:color="auto" w:fill="auto"/>
            <w:vAlign w:val="bottom"/>
          </w:tcPr>
          <w:p w14:paraId="4148FC2E" w14:textId="77777777" w:rsidR="0039674B" w:rsidRPr="00883992" w:rsidDel="00B06C12" w:rsidRDefault="0039674B">
            <w:pPr>
              <w:suppressAutoHyphens w:val="0"/>
              <w:spacing w:before="40" w:after="40" w:line="220" w:lineRule="exact"/>
              <w:ind w:right="113"/>
              <w:jc w:val="right"/>
              <w:rPr>
                <w:sz w:val="18"/>
              </w:rPr>
            </w:pPr>
            <w:r w:rsidRPr="00883992">
              <w:rPr>
                <w:sz w:val="18"/>
              </w:rPr>
              <w:t>1</w:t>
            </w:r>
          </w:p>
        </w:tc>
      </w:tr>
      <w:tr w:rsidR="0039674B" w:rsidRPr="00883992" w14:paraId="2ABD8B7B" w14:textId="77777777" w:rsidTr="008418BF">
        <w:tc>
          <w:tcPr>
            <w:tcW w:w="1134" w:type="dxa"/>
            <w:tcBorders>
              <w:top w:val="nil"/>
            </w:tcBorders>
            <w:shd w:val="clear" w:color="auto" w:fill="auto"/>
          </w:tcPr>
          <w:p w14:paraId="079C97BE" w14:textId="77777777" w:rsidR="0039674B" w:rsidRPr="00883992" w:rsidRDefault="0039674B">
            <w:pPr>
              <w:suppressAutoHyphens w:val="0"/>
              <w:spacing w:before="40" w:after="40" w:line="220" w:lineRule="exact"/>
              <w:ind w:right="113"/>
              <w:rPr>
                <w:sz w:val="18"/>
              </w:rPr>
            </w:pPr>
            <w:r w:rsidRPr="00883992">
              <w:rPr>
                <w:sz w:val="18"/>
              </w:rPr>
              <w:t>Costa Rica</w:t>
            </w:r>
          </w:p>
        </w:tc>
        <w:tc>
          <w:tcPr>
            <w:tcW w:w="526" w:type="dxa"/>
            <w:tcBorders>
              <w:top w:val="nil"/>
            </w:tcBorders>
            <w:shd w:val="clear" w:color="auto" w:fill="auto"/>
            <w:vAlign w:val="bottom"/>
          </w:tcPr>
          <w:p w14:paraId="1D7614F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560FF3E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3D0C64B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1F7FC59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03CC5C9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5209F1A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6288DF8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37F4E11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486B0F8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4E3FC3C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7F45737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top w:val="nil"/>
            </w:tcBorders>
            <w:shd w:val="clear" w:color="auto" w:fill="auto"/>
            <w:vAlign w:val="bottom"/>
          </w:tcPr>
          <w:p w14:paraId="266A95F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top w:val="nil"/>
            </w:tcBorders>
            <w:shd w:val="clear" w:color="auto" w:fill="auto"/>
            <w:vAlign w:val="bottom"/>
          </w:tcPr>
          <w:p w14:paraId="6207C506" w14:textId="77777777" w:rsidR="0039674B" w:rsidRPr="00883992" w:rsidRDefault="0039674B">
            <w:pPr>
              <w:suppressAutoHyphens w:val="0"/>
              <w:spacing w:before="40" w:after="40" w:line="220" w:lineRule="exact"/>
              <w:ind w:right="113"/>
              <w:jc w:val="right"/>
              <w:rPr>
                <w:sz w:val="18"/>
              </w:rPr>
            </w:pPr>
            <w:r w:rsidRPr="00883992">
              <w:rPr>
                <w:sz w:val="18"/>
              </w:rPr>
              <w:t>46</w:t>
            </w:r>
          </w:p>
        </w:tc>
        <w:tc>
          <w:tcPr>
            <w:tcW w:w="527" w:type="dxa"/>
            <w:tcBorders>
              <w:top w:val="nil"/>
            </w:tcBorders>
            <w:shd w:val="clear" w:color="auto" w:fill="auto"/>
            <w:vAlign w:val="bottom"/>
          </w:tcPr>
          <w:p w14:paraId="5F1E5C08" w14:textId="77777777" w:rsidR="0039674B" w:rsidRPr="00883992" w:rsidRDefault="0039674B">
            <w:pPr>
              <w:suppressAutoHyphens w:val="0"/>
              <w:spacing w:before="40" w:after="40" w:line="220" w:lineRule="exact"/>
              <w:ind w:right="113"/>
              <w:jc w:val="right"/>
              <w:rPr>
                <w:sz w:val="18"/>
              </w:rPr>
            </w:pPr>
            <w:r w:rsidRPr="00883992">
              <w:rPr>
                <w:sz w:val="18"/>
              </w:rPr>
              <w:t>46</w:t>
            </w:r>
          </w:p>
        </w:tc>
      </w:tr>
      <w:tr w:rsidR="0039674B" w:rsidRPr="00883992" w14:paraId="3CC52608" w14:textId="77777777" w:rsidTr="008418BF">
        <w:tc>
          <w:tcPr>
            <w:tcW w:w="1134" w:type="dxa"/>
            <w:shd w:val="clear" w:color="auto" w:fill="auto"/>
          </w:tcPr>
          <w:p w14:paraId="449CA8BA" w14:textId="77777777" w:rsidR="0039674B" w:rsidRPr="00883992" w:rsidRDefault="0039674B">
            <w:pPr>
              <w:suppressAutoHyphens w:val="0"/>
              <w:spacing w:before="40" w:after="40" w:line="220" w:lineRule="exact"/>
              <w:ind w:right="113"/>
              <w:rPr>
                <w:sz w:val="18"/>
              </w:rPr>
            </w:pPr>
            <w:r w:rsidRPr="00883992">
              <w:rPr>
                <w:sz w:val="18"/>
              </w:rPr>
              <w:t>Ecuador</w:t>
            </w:r>
          </w:p>
        </w:tc>
        <w:tc>
          <w:tcPr>
            <w:tcW w:w="526" w:type="dxa"/>
            <w:shd w:val="clear" w:color="auto" w:fill="auto"/>
            <w:vAlign w:val="bottom"/>
          </w:tcPr>
          <w:p w14:paraId="4901C68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429220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90B0DE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8205870"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BEDA98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78CE4D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334462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774208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D10DD7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B0E0DA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52F9D0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1EA921E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986E333" w14:textId="77777777" w:rsidR="0039674B" w:rsidRPr="00883992" w:rsidRDefault="0039674B">
            <w:pPr>
              <w:suppressAutoHyphens w:val="0"/>
              <w:spacing w:before="40" w:after="40" w:line="220" w:lineRule="exact"/>
              <w:ind w:right="113"/>
              <w:jc w:val="right"/>
              <w:rPr>
                <w:sz w:val="18"/>
              </w:rPr>
            </w:pPr>
            <w:r w:rsidRPr="00883992">
              <w:rPr>
                <w:sz w:val="18"/>
              </w:rPr>
              <w:t>3</w:t>
            </w:r>
            <w:r w:rsidRPr="00883992">
              <w:rPr>
                <w:i/>
                <w:sz w:val="18"/>
                <w:vertAlign w:val="superscript"/>
              </w:rPr>
              <w:t xml:space="preserve"> </w:t>
            </w:r>
          </w:p>
        </w:tc>
        <w:tc>
          <w:tcPr>
            <w:tcW w:w="527" w:type="dxa"/>
            <w:shd w:val="clear" w:color="auto" w:fill="auto"/>
            <w:vAlign w:val="bottom"/>
          </w:tcPr>
          <w:p w14:paraId="26C70986" w14:textId="77777777" w:rsidR="0039674B" w:rsidRPr="00883992" w:rsidRDefault="0039674B">
            <w:pPr>
              <w:suppressAutoHyphens w:val="0"/>
              <w:spacing w:before="40" w:after="40" w:line="220" w:lineRule="exact"/>
              <w:ind w:right="113"/>
              <w:jc w:val="right"/>
              <w:rPr>
                <w:sz w:val="18"/>
              </w:rPr>
            </w:pPr>
            <w:r w:rsidRPr="00883992">
              <w:rPr>
                <w:sz w:val="18"/>
              </w:rPr>
              <w:t>3</w:t>
            </w:r>
          </w:p>
        </w:tc>
      </w:tr>
      <w:tr w:rsidR="0039674B" w:rsidRPr="00883992" w14:paraId="7BC91AE3" w14:textId="77777777" w:rsidTr="008418BF">
        <w:tc>
          <w:tcPr>
            <w:tcW w:w="1134" w:type="dxa"/>
            <w:shd w:val="clear" w:color="auto" w:fill="auto"/>
          </w:tcPr>
          <w:p w14:paraId="7250DE44" w14:textId="77777777" w:rsidR="0039674B" w:rsidRPr="00883992" w:rsidRDefault="0039674B">
            <w:pPr>
              <w:suppressAutoHyphens w:val="0"/>
              <w:spacing w:before="40" w:after="40" w:line="220" w:lineRule="exact"/>
              <w:ind w:right="113"/>
              <w:rPr>
                <w:sz w:val="18"/>
              </w:rPr>
            </w:pPr>
            <w:r w:rsidRPr="00883992">
              <w:rPr>
                <w:sz w:val="18"/>
              </w:rPr>
              <w:t>France</w:t>
            </w:r>
          </w:p>
        </w:tc>
        <w:tc>
          <w:tcPr>
            <w:tcW w:w="526" w:type="dxa"/>
            <w:shd w:val="clear" w:color="auto" w:fill="auto"/>
            <w:vAlign w:val="bottom"/>
          </w:tcPr>
          <w:p w14:paraId="236BBCF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773DC0C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71952B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4187B1D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DBF54A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001EB38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34DA125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CFF6F3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5E59D197"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6CA746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FE1935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5BDEB30B"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shd w:val="clear" w:color="auto" w:fill="auto"/>
            <w:vAlign w:val="bottom"/>
          </w:tcPr>
          <w:p w14:paraId="0987948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15A99C0"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13239CFA" w14:textId="77777777" w:rsidTr="008418BF">
        <w:tc>
          <w:tcPr>
            <w:tcW w:w="1134" w:type="dxa"/>
            <w:shd w:val="clear" w:color="auto" w:fill="auto"/>
            <w:hideMark/>
          </w:tcPr>
          <w:p w14:paraId="6D1962E2" w14:textId="77777777" w:rsidR="0039674B" w:rsidRPr="00883992" w:rsidRDefault="0039674B">
            <w:pPr>
              <w:suppressAutoHyphens w:val="0"/>
              <w:spacing w:before="40" w:after="40" w:line="220" w:lineRule="exact"/>
              <w:ind w:right="113"/>
              <w:rPr>
                <w:sz w:val="18"/>
              </w:rPr>
            </w:pPr>
            <w:r w:rsidRPr="00883992">
              <w:rPr>
                <w:sz w:val="18"/>
              </w:rPr>
              <w:t>Peru</w:t>
            </w:r>
          </w:p>
        </w:tc>
        <w:tc>
          <w:tcPr>
            <w:tcW w:w="526" w:type="dxa"/>
            <w:shd w:val="clear" w:color="auto" w:fill="auto"/>
            <w:vAlign w:val="bottom"/>
            <w:hideMark/>
          </w:tcPr>
          <w:p w14:paraId="01F3720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369A4F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6E9B92D"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F71B50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083BE5C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7CE9E6C4"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3446DC3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1D7C3E39"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426BC24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hideMark/>
          </w:tcPr>
          <w:p w14:paraId="3B0A33F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hideMark/>
          </w:tcPr>
          <w:p w14:paraId="1178F18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7D5F37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15E959D9"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7" w:type="dxa"/>
            <w:shd w:val="clear" w:color="auto" w:fill="auto"/>
            <w:vAlign w:val="bottom"/>
            <w:hideMark/>
          </w:tcPr>
          <w:p w14:paraId="34288FDB" w14:textId="77777777" w:rsidR="0039674B" w:rsidRPr="00883992" w:rsidRDefault="0039674B">
            <w:pPr>
              <w:suppressAutoHyphens w:val="0"/>
              <w:spacing w:before="40" w:after="40" w:line="220" w:lineRule="exact"/>
              <w:ind w:right="113"/>
              <w:jc w:val="right"/>
              <w:rPr>
                <w:sz w:val="18"/>
              </w:rPr>
            </w:pPr>
            <w:r w:rsidRPr="00883992">
              <w:rPr>
                <w:sz w:val="18"/>
              </w:rPr>
              <w:t>2</w:t>
            </w:r>
          </w:p>
        </w:tc>
      </w:tr>
      <w:tr w:rsidR="0039674B" w:rsidRPr="00883992" w14:paraId="3D8A5F61" w14:textId="77777777" w:rsidTr="008418BF">
        <w:tc>
          <w:tcPr>
            <w:tcW w:w="1134" w:type="dxa"/>
            <w:shd w:val="clear" w:color="auto" w:fill="auto"/>
          </w:tcPr>
          <w:p w14:paraId="5849E32F" w14:textId="77777777" w:rsidR="0039674B" w:rsidRPr="00883992" w:rsidRDefault="0039674B">
            <w:pPr>
              <w:suppressAutoHyphens w:val="0"/>
              <w:spacing w:before="40" w:after="40" w:line="220" w:lineRule="exact"/>
              <w:ind w:right="113"/>
              <w:rPr>
                <w:sz w:val="18"/>
              </w:rPr>
            </w:pPr>
            <w:r w:rsidRPr="00883992">
              <w:rPr>
                <w:sz w:val="18"/>
              </w:rPr>
              <w:t>Spain</w:t>
            </w:r>
          </w:p>
        </w:tc>
        <w:tc>
          <w:tcPr>
            <w:tcW w:w="526" w:type="dxa"/>
            <w:shd w:val="clear" w:color="auto" w:fill="auto"/>
            <w:vAlign w:val="bottom"/>
          </w:tcPr>
          <w:p w14:paraId="259D5D0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1070FB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26F3ADF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D658A3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B741D45"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6093D06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21AE243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30B0C31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083983DB"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shd w:val="clear" w:color="auto" w:fill="auto"/>
            <w:vAlign w:val="bottom"/>
          </w:tcPr>
          <w:p w14:paraId="21842002"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4CCB016" w14:textId="77777777" w:rsidR="0039674B" w:rsidRPr="00883992" w:rsidRDefault="0039674B">
            <w:pPr>
              <w:suppressAutoHyphens w:val="0"/>
              <w:spacing w:before="40" w:after="40" w:line="220" w:lineRule="exact"/>
              <w:ind w:right="113"/>
              <w:jc w:val="right"/>
              <w:rPr>
                <w:sz w:val="18"/>
              </w:rPr>
            </w:pPr>
            <w:r w:rsidRPr="00883992">
              <w:rPr>
                <w:sz w:val="18"/>
              </w:rPr>
              <w:t>2</w:t>
            </w:r>
          </w:p>
        </w:tc>
        <w:tc>
          <w:tcPr>
            <w:tcW w:w="527" w:type="dxa"/>
            <w:shd w:val="clear" w:color="auto" w:fill="auto"/>
            <w:vAlign w:val="bottom"/>
          </w:tcPr>
          <w:p w14:paraId="1B8C212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shd w:val="clear" w:color="auto" w:fill="auto"/>
            <w:vAlign w:val="bottom"/>
          </w:tcPr>
          <w:p w14:paraId="69E06A85"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7" w:type="dxa"/>
            <w:shd w:val="clear" w:color="auto" w:fill="auto"/>
            <w:vAlign w:val="bottom"/>
          </w:tcPr>
          <w:p w14:paraId="6163679A" w14:textId="77777777" w:rsidR="0039674B" w:rsidRPr="00883992" w:rsidRDefault="0039674B">
            <w:pPr>
              <w:suppressAutoHyphens w:val="0"/>
              <w:spacing w:before="40" w:after="40" w:line="220" w:lineRule="exact"/>
              <w:ind w:right="113"/>
              <w:jc w:val="right"/>
              <w:rPr>
                <w:sz w:val="18"/>
              </w:rPr>
            </w:pPr>
            <w:r w:rsidRPr="00883992">
              <w:rPr>
                <w:sz w:val="18"/>
              </w:rPr>
              <w:t>3</w:t>
            </w:r>
          </w:p>
        </w:tc>
      </w:tr>
      <w:tr w:rsidR="0039674B" w:rsidRPr="00883992" w14:paraId="2A2E585D" w14:textId="77777777" w:rsidTr="008418BF">
        <w:tc>
          <w:tcPr>
            <w:tcW w:w="1134" w:type="dxa"/>
            <w:tcBorders>
              <w:bottom w:val="single" w:sz="4" w:space="0" w:color="auto"/>
            </w:tcBorders>
            <w:shd w:val="clear" w:color="auto" w:fill="auto"/>
          </w:tcPr>
          <w:p w14:paraId="0079DD51" w14:textId="77777777" w:rsidR="0039674B" w:rsidRPr="00883992" w:rsidRDefault="0039674B">
            <w:pPr>
              <w:suppressAutoHyphens w:val="0"/>
              <w:spacing w:before="40" w:after="40" w:line="220" w:lineRule="exact"/>
              <w:ind w:right="113"/>
              <w:rPr>
                <w:sz w:val="18"/>
              </w:rPr>
            </w:pPr>
            <w:r w:rsidRPr="00883992">
              <w:rPr>
                <w:sz w:val="18"/>
              </w:rPr>
              <w:t>Sri Lanka</w:t>
            </w:r>
          </w:p>
        </w:tc>
        <w:tc>
          <w:tcPr>
            <w:tcW w:w="526" w:type="dxa"/>
            <w:tcBorders>
              <w:bottom w:val="single" w:sz="4" w:space="0" w:color="auto"/>
            </w:tcBorders>
            <w:shd w:val="clear" w:color="auto" w:fill="auto"/>
            <w:vAlign w:val="bottom"/>
          </w:tcPr>
          <w:p w14:paraId="5E2C0E1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5B24915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24E9BDBC"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36208F1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1A1D5ABE"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732EDD2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67E6E87F"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20724D58"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5C0DF073"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1DCE508F" w14:textId="77777777" w:rsidR="0039674B" w:rsidRPr="00883992" w:rsidRDefault="0039674B">
            <w:pPr>
              <w:suppressAutoHyphens w:val="0"/>
              <w:spacing w:before="40" w:after="40" w:line="220" w:lineRule="exact"/>
              <w:ind w:right="113"/>
              <w:jc w:val="right"/>
              <w:rPr>
                <w:sz w:val="18"/>
              </w:rPr>
            </w:pPr>
            <w:r w:rsidRPr="00883992">
              <w:rPr>
                <w:sz w:val="18"/>
              </w:rPr>
              <w:t>1</w:t>
            </w:r>
          </w:p>
        </w:tc>
        <w:tc>
          <w:tcPr>
            <w:tcW w:w="526" w:type="dxa"/>
            <w:tcBorders>
              <w:bottom w:val="single" w:sz="4" w:space="0" w:color="auto"/>
            </w:tcBorders>
            <w:shd w:val="clear" w:color="auto" w:fill="auto"/>
            <w:vAlign w:val="bottom"/>
          </w:tcPr>
          <w:p w14:paraId="0EF53D31"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71393FF6"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6" w:type="dxa"/>
            <w:tcBorders>
              <w:bottom w:val="single" w:sz="4" w:space="0" w:color="auto"/>
            </w:tcBorders>
            <w:shd w:val="clear" w:color="auto" w:fill="auto"/>
            <w:vAlign w:val="bottom"/>
          </w:tcPr>
          <w:p w14:paraId="3C57C54A" w14:textId="77777777" w:rsidR="0039674B" w:rsidRPr="00883992" w:rsidRDefault="0039674B">
            <w:pPr>
              <w:suppressAutoHyphens w:val="0"/>
              <w:spacing w:before="40" w:after="40" w:line="220" w:lineRule="exact"/>
              <w:ind w:right="113"/>
              <w:jc w:val="right"/>
              <w:rPr>
                <w:sz w:val="18"/>
              </w:rPr>
            </w:pPr>
            <w:r w:rsidRPr="00883992">
              <w:rPr>
                <w:sz w:val="18"/>
              </w:rPr>
              <w:t>–</w:t>
            </w:r>
          </w:p>
        </w:tc>
        <w:tc>
          <w:tcPr>
            <w:tcW w:w="527" w:type="dxa"/>
            <w:tcBorders>
              <w:bottom w:val="single" w:sz="4" w:space="0" w:color="auto"/>
            </w:tcBorders>
            <w:shd w:val="clear" w:color="auto" w:fill="auto"/>
            <w:vAlign w:val="bottom"/>
          </w:tcPr>
          <w:p w14:paraId="0E388AB7" w14:textId="77777777" w:rsidR="0039674B" w:rsidRPr="00883992" w:rsidRDefault="0039674B">
            <w:pPr>
              <w:suppressAutoHyphens w:val="0"/>
              <w:spacing w:before="40" w:after="40" w:line="220" w:lineRule="exact"/>
              <w:ind w:right="113"/>
              <w:jc w:val="right"/>
              <w:rPr>
                <w:sz w:val="18"/>
              </w:rPr>
            </w:pPr>
            <w:r w:rsidRPr="00883992">
              <w:rPr>
                <w:sz w:val="18"/>
              </w:rPr>
              <w:t>1</w:t>
            </w:r>
          </w:p>
        </w:tc>
      </w:tr>
      <w:tr w:rsidR="0039674B" w:rsidRPr="00883992" w14:paraId="75369049" w14:textId="77777777" w:rsidTr="008418BF">
        <w:tc>
          <w:tcPr>
            <w:tcW w:w="1134" w:type="dxa"/>
            <w:tcBorders>
              <w:top w:val="single" w:sz="4" w:space="0" w:color="auto"/>
              <w:bottom w:val="single" w:sz="12" w:space="0" w:color="auto"/>
            </w:tcBorders>
            <w:shd w:val="clear" w:color="auto" w:fill="auto"/>
          </w:tcPr>
          <w:p w14:paraId="4F009F02" w14:textId="77777777" w:rsidR="0039674B" w:rsidRPr="00883992" w:rsidRDefault="0039674B">
            <w:pPr>
              <w:suppressAutoHyphens w:val="0"/>
              <w:spacing w:before="80" w:after="80" w:line="220" w:lineRule="exact"/>
              <w:ind w:left="282" w:right="113"/>
              <w:rPr>
                <w:b/>
                <w:sz w:val="18"/>
              </w:rPr>
            </w:pPr>
            <w:r w:rsidRPr="00883992">
              <w:rPr>
                <w:b/>
                <w:sz w:val="18"/>
              </w:rPr>
              <w:t>Total</w:t>
            </w:r>
          </w:p>
        </w:tc>
        <w:tc>
          <w:tcPr>
            <w:tcW w:w="526" w:type="dxa"/>
            <w:tcBorders>
              <w:top w:val="single" w:sz="4" w:space="0" w:color="auto"/>
              <w:bottom w:val="single" w:sz="12" w:space="0" w:color="auto"/>
            </w:tcBorders>
            <w:shd w:val="clear" w:color="auto" w:fill="auto"/>
            <w:vAlign w:val="bottom"/>
          </w:tcPr>
          <w:p w14:paraId="65E0E48B"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7" w:type="dxa"/>
            <w:tcBorders>
              <w:top w:val="single" w:sz="4" w:space="0" w:color="auto"/>
              <w:bottom w:val="single" w:sz="12" w:space="0" w:color="auto"/>
            </w:tcBorders>
            <w:shd w:val="clear" w:color="auto" w:fill="auto"/>
            <w:vAlign w:val="bottom"/>
          </w:tcPr>
          <w:p w14:paraId="7FAC9A02"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6" w:type="dxa"/>
            <w:tcBorders>
              <w:top w:val="single" w:sz="4" w:space="0" w:color="auto"/>
              <w:bottom w:val="single" w:sz="12" w:space="0" w:color="auto"/>
            </w:tcBorders>
            <w:shd w:val="clear" w:color="auto" w:fill="auto"/>
            <w:vAlign w:val="bottom"/>
          </w:tcPr>
          <w:p w14:paraId="1B9D460D"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7" w:type="dxa"/>
            <w:tcBorders>
              <w:top w:val="single" w:sz="4" w:space="0" w:color="auto"/>
              <w:bottom w:val="single" w:sz="12" w:space="0" w:color="auto"/>
            </w:tcBorders>
            <w:shd w:val="clear" w:color="auto" w:fill="auto"/>
            <w:vAlign w:val="bottom"/>
          </w:tcPr>
          <w:p w14:paraId="7B9515FE"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6" w:type="dxa"/>
            <w:tcBorders>
              <w:top w:val="single" w:sz="4" w:space="0" w:color="auto"/>
              <w:bottom w:val="single" w:sz="12" w:space="0" w:color="auto"/>
            </w:tcBorders>
            <w:shd w:val="clear" w:color="auto" w:fill="auto"/>
            <w:vAlign w:val="bottom"/>
          </w:tcPr>
          <w:p w14:paraId="2179B719"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7" w:type="dxa"/>
            <w:tcBorders>
              <w:top w:val="single" w:sz="4" w:space="0" w:color="auto"/>
              <w:bottom w:val="single" w:sz="12" w:space="0" w:color="auto"/>
            </w:tcBorders>
            <w:shd w:val="clear" w:color="auto" w:fill="auto"/>
            <w:vAlign w:val="bottom"/>
          </w:tcPr>
          <w:p w14:paraId="5571FD71"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6" w:type="dxa"/>
            <w:tcBorders>
              <w:top w:val="single" w:sz="4" w:space="0" w:color="auto"/>
              <w:bottom w:val="single" w:sz="12" w:space="0" w:color="auto"/>
            </w:tcBorders>
            <w:shd w:val="clear" w:color="auto" w:fill="auto"/>
            <w:vAlign w:val="bottom"/>
          </w:tcPr>
          <w:p w14:paraId="1114BD35"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7" w:type="dxa"/>
            <w:tcBorders>
              <w:top w:val="single" w:sz="4" w:space="0" w:color="auto"/>
              <w:bottom w:val="single" w:sz="12" w:space="0" w:color="auto"/>
            </w:tcBorders>
            <w:shd w:val="clear" w:color="auto" w:fill="auto"/>
            <w:vAlign w:val="bottom"/>
          </w:tcPr>
          <w:p w14:paraId="63AB55F8"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6" w:type="dxa"/>
            <w:tcBorders>
              <w:top w:val="single" w:sz="4" w:space="0" w:color="auto"/>
              <w:bottom w:val="single" w:sz="12" w:space="0" w:color="auto"/>
            </w:tcBorders>
            <w:shd w:val="clear" w:color="auto" w:fill="auto"/>
            <w:vAlign w:val="bottom"/>
          </w:tcPr>
          <w:p w14:paraId="3F0E0261" w14:textId="77777777" w:rsidR="0039674B" w:rsidRPr="00883992" w:rsidRDefault="0039674B">
            <w:pPr>
              <w:suppressAutoHyphens w:val="0"/>
              <w:spacing w:before="80" w:after="80" w:line="220" w:lineRule="exact"/>
              <w:ind w:right="113"/>
              <w:jc w:val="right"/>
              <w:rPr>
                <w:b/>
                <w:sz w:val="18"/>
              </w:rPr>
            </w:pPr>
            <w:r w:rsidRPr="00883992">
              <w:rPr>
                <w:b/>
                <w:sz w:val="18"/>
              </w:rPr>
              <w:t>–</w:t>
            </w:r>
          </w:p>
        </w:tc>
        <w:tc>
          <w:tcPr>
            <w:tcW w:w="527" w:type="dxa"/>
            <w:tcBorders>
              <w:top w:val="single" w:sz="4" w:space="0" w:color="auto"/>
              <w:bottom w:val="single" w:sz="12" w:space="0" w:color="auto"/>
            </w:tcBorders>
            <w:shd w:val="clear" w:color="auto" w:fill="auto"/>
            <w:vAlign w:val="bottom"/>
          </w:tcPr>
          <w:p w14:paraId="177E23AC" w14:textId="77777777" w:rsidR="0039674B" w:rsidRPr="00883992" w:rsidRDefault="0039674B">
            <w:pPr>
              <w:suppressAutoHyphens w:val="0"/>
              <w:spacing w:before="80" w:after="80" w:line="220" w:lineRule="exact"/>
              <w:ind w:right="113"/>
              <w:jc w:val="right"/>
              <w:rPr>
                <w:b/>
                <w:sz w:val="18"/>
              </w:rPr>
            </w:pPr>
            <w:r w:rsidRPr="00883992">
              <w:rPr>
                <w:b/>
                <w:sz w:val="18"/>
              </w:rPr>
              <w:t>1</w:t>
            </w:r>
          </w:p>
        </w:tc>
        <w:tc>
          <w:tcPr>
            <w:tcW w:w="526" w:type="dxa"/>
            <w:tcBorders>
              <w:top w:val="single" w:sz="4" w:space="0" w:color="auto"/>
              <w:bottom w:val="single" w:sz="12" w:space="0" w:color="auto"/>
            </w:tcBorders>
            <w:shd w:val="clear" w:color="auto" w:fill="auto"/>
            <w:vAlign w:val="bottom"/>
          </w:tcPr>
          <w:p w14:paraId="5D2B4E8E" w14:textId="77777777" w:rsidR="0039674B" w:rsidRPr="00883992" w:rsidRDefault="0039674B">
            <w:pPr>
              <w:suppressAutoHyphens w:val="0"/>
              <w:spacing w:before="80" w:after="80" w:line="220" w:lineRule="exact"/>
              <w:ind w:right="113"/>
              <w:jc w:val="right"/>
              <w:rPr>
                <w:b/>
                <w:sz w:val="18"/>
              </w:rPr>
            </w:pPr>
            <w:r w:rsidRPr="00883992">
              <w:rPr>
                <w:b/>
                <w:sz w:val="18"/>
              </w:rPr>
              <w:t>2</w:t>
            </w:r>
          </w:p>
        </w:tc>
        <w:tc>
          <w:tcPr>
            <w:tcW w:w="527" w:type="dxa"/>
            <w:tcBorders>
              <w:top w:val="single" w:sz="4" w:space="0" w:color="auto"/>
              <w:bottom w:val="single" w:sz="12" w:space="0" w:color="auto"/>
            </w:tcBorders>
            <w:shd w:val="clear" w:color="auto" w:fill="auto"/>
            <w:vAlign w:val="bottom"/>
          </w:tcPr>
          <w:p w14:paraId="61718BF4" w14:textId="77777777" w:rsidR="0039674B" w:rsidRPr="00883992" w:rsidRDefault="0039674B">
            <w:pPr>
              <w:suppressAutoHyphens w:val="0"/>
              <w:spacing w:before="80" w:after="80" w:line="220" w:lineRule="exact"/>
              <w:ind w:right="113"/>
              <w:jc w:val="right"/>
              <w:rPr>
                <w:b/>
                <w:sz w:val="18"/>
              </w:rPr>
            </w:pPr>
            <w:r w:rsidRPr="00883992">
              <w:rPr>
                <w:b/>
                <w:sz w:val="18"/>
              </w:rPr>
              <w:t>1</w:t>
            </w:r>
          </w:p>
        </w:tc>
        <w:tc>
          <w:tcPr>
            <w:tcW w:w="526" w:type="dxa"/>
            <w:tcBorders>
              <w:top w:val="single" w:sz="4" w:space="0" w:color="auto"/>
              <w:bottom w:val="single" w:sz="12" w:space="0" w:color="auto"/>
            </w:tcBorders>
            <w:shd w:val="clear" w:color="auto" w:fill="auto"/>
            <w:vAlign w:val="bottom"/>
          </w:tcPr>
          <w:p w14:paraId="5C12FED5" w14:textId="77777777" w:rsidR="0039674B" w:rsidRPr="00883992" w:rsidRDefault="0039674B">
            <w:pPr>
              <w:suppressAutoHyphens w:val="0"/>
              <w:spacing w:before="80" w:after="80" w:line="220" w:lineRule="exact"/>
              <w:ind w:right="113"/>
              <w:jc w:val="right"/>
              <w:rPr>
                <w:b/>
                <w:sz w:val="18"/>
              </w:rPr>
            </w:pPr>
            <w:r w:rsidRPr="00883992">
              <w:rPr>
                <w:b/>
                <w:sz w:val="18"/>
              </w:rPr>
              <w:t>53</w:t>
            </w:r>
          </w:p>
        </w:tc>
        <w:tc>
          <w:tcPr>
            <w:tcW w:w="527" w:type="dxa"/>
            <w:tcBorders>
              <w:top w:val="single" w:sz="4" w:space="0" w:color="auto"/>
              <w:bottom w:val="single" w:sz="12" w:space="0" w:color="auto"/>
            </w:tcBorders>
            <w:shd w:val="clear" w:color="auto" w:fill="auto"/>
            <w:vAlign w:val="bottom"/>
          </w:tcPr>
          <w:p w14:paraId="5FC7207F" w14:textId="77777777" w:rsidR="0039674B" w:rsidRPr="00883992" w:rsidRDefault="0039674B">
            <w:pPr>
              <w:suppressAutoHyphens w:val="0"/>
              <w:spacing w:before="80" w:after="80" w:line="220" w:lineRule="exact"/>
              <w:ind w:right="113"/>
              <w:jc w:val="right"/>
              <w:rPr>
                <w:b/>
                <w:sz w:val="18"/>
              </w:rPr>
            </w:pPr>
            <w:r w:rsidRPr="00883992">
              <w:rPr>
                <w:b/>
                <w:sz w:val="18"/>
              </w:rPr>
              <w:t>57</w:t>
            </w:r>
          </w:p>
        </w:tc>
      </w:tr>
    </w:tbl>
    <w:p w14:paraId="494A2CCA" w14:textId="77777777" w:rsidR="0039674B" w:rsidRPr="00883992" w:rsidDel="00346B06" w:rsidRDefault="0039674B" w:rsidP="0039674B">
      <w:pPr>
        <w:spacing w:before="120"/>
        <w:ind w:left="1134" w:right="1134" w:firstLine="170"/>
        <w:rPr>
          <w:sz w:val="18"/>
        </w:rPr>
      </w:pPr>
      <w:r w:rsidRPr="00883992" w:rsidDel="00346B06">
        <w:rPr>
          <w:i/>
          <w:iCs/>
          <w:sz w:val="18"/>
          <w:vertAlign w:val="superscript"/>
        </w:rPr>
        <w:t>a</w:t>
      </w:r>
      <w:r w:rsidRPr="00883992" w:rsidDel="00346B06">
        <w:rPr>
          <w:sz w:val="18"/>
        </w:rPr>
        <w:t xml:space="preserve"> As at </w:t>
      </w:r>
      <w:r w:rsidRPr="00883992">
        <w:rPr>
          <w:sz w:val="18"/>
        </w:rPr>
        <w:t>9 September</w:t>
      </w:r>
      <w:r w:rsidRPr="00883992" w:rsidDel="00346B06">
        <w:rPr>
          <w:sz w:val="18"/>
        </w:rPr>
        <w:t xml:space="preserve"> 2024.</w:t>
      </w:r>
    </w:p>
    <w:p w14:paraId="3DA52D5B" w14:textId="77777777" w:rsidR="0039674B" w:rsidRPr="00883992" w:rsidRDefault="0039674B" w:rsidP="0039674B">
      <w:pPr>
        <w:pStyle w:val="H23G"/>
        <w:spacing w:after="0"/>
        <w:rPr>
          <w:b w:val="0"/>
          <w:bCs/>
        </w:rPr>
      </w:pPr>
      <w:r w:rsidRPr="00883992">
        <w:rPr>
          <w:b w:val="0"/>
          <w:bCs/>
        </w:rPr>
        <w:tab/>
      </w:r>
      <w:r w:rsidRPr="00883992">
        <w:rPr>
          <w:b w:val="0"/>
          <w:bCs/>
        </w:rPr>
        <w:tab/>
        <w:t>Table 3</w:t>
      </w:r>
    </w:p>
    <w:p w14:paraId="04C9CC16" w14:textId="77777777" w:rsidR="0039674B" w:rsidRPr="00883992" w:rsidRDefault="0039674B" w:rsidP="0039674B">
      <w:pPr>
        <w:pStyle w:val="H23G"/>
        <w:spacing w:before="0"/>
      </w:pPr>
      <w:r w:rsidRPr="00883992">
        <w:tab/>
      </w:r>
      <w:r w:rsidRPr="00883992">
        <w:tab/>
        <w:t>Total of registered urgent action requests and parallel registrations, as at 9 September 2024,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4"/>
        <w:gridCol w:w="509"/>
        <w:gridCol w:w="509"/>
        <w:gridCol w:w="509"/>
        <w:gridCol w:w="510"/>
        <w:gridCol w:w="510"/>
        <w:gridCol w:w="510"/>
        <w:gridCol w:w="510"/>
        <w:gridCol w:w="510"/>
        <w:gridCol w:w="510"/>
        <w:gridCol w:w="510"/>
        <w:gridCol w:w="510"/>
        <w:gridCol w:w="510"/>
        <w:gridCol w:w="637"/>
        <w:gridCol w:w="637"/>
      </w:tblGrid>
      <w:tr w:rsidR="0082725C" w:rsidRPr="00883992" w14:paraId="2B2E7CAC" w14:textId="77777777" w:rsidTr="0082725C">
        <w:trPr>
          <w:tblHeader/>
        </w:trPr>
        <w:tc>
          <w:tcPr>
            <w:tcW w:w="1114" w:type="dxa"/>
            <w:tcBorders>
              <w:top w:val="single" w:sz="4" w:space="0" w:color="auto"/>
              <w:bottom w:val="single" w:sz="12" w:space="0" w:color="auto"/>
            </w:tcBorders>
            <w:shd w:val="clear" w:color="auto" w:fill="auto"/>
            <w:vAlign w:val="bottom"/>
            <w:hideMark/>
          </w:tcPr>
          <w:p w14:paraId="4CA71B2B" w14:textId="77777777" w:rsidR="0082725C" w:rsidRPr="00883992" w:rsidRDefault="0082725C">
            <w:pPr>
              <w:suppressAutoHyphens w:val="0"/>
              <w:spacing w:before="80" w:after="80" w:line="200" w:lineRule="exact"/>
              <w:ind w:right="113"/>
              <w:rPr>
                <w:i/>
                <w:sz w:val="16"/>
              </w:rPr>
            </w:pPr>
            <w:r w:rsidRPr="00883992">
              <w:rPr>
                <w:i/>
                <w:sz w:val="16"/>
              </w:rPr>
              <w:t>Request type</w:t>
            </w:r>
          </w:p>
        </w:tc>
        <w:tc>
          <w:tcPr>
            <w:tcW w:w="509" w:type="dxa"/>
            <w:tcBorders>
              <w:top w:val="single" w:sz="4" w:space="0" w:color="auto"/>
              <w:bottom w:val="single" w:sz="12" w:space="0" w:color="auto"/>
            </w:tcBorders>
            <w:shd w:val="clear" w:color="auto" w:fill="auto"/>
            <w:vAlign w:val="bottom"/>
            <w:hideMark/>
          </w:tcPr>
          <w:p w14:paraId="41CA1CC8" w14:textId="77777777" w:rsidR="0082725C" w:rsidRPr="00883992" w:rsidRDefault="0082725C">
            <w:pPr>
              <w:suppressAutoHyphens w:val="0"/>
              <w:spacing w:before="80" w:after="80" w:line="200" w:lineRule="exact"/>
              <w:ind w:right="113"/>
              <w:jc w:val="right"/>
              <w:rPr>
                <w:i/>
                <w:sz w:val="16"/>
              </w:rPr>
            </w:pPr>
            <w:r w:rsidRPr="00883992">
              <w:rPr>
                <w:i/>
                <w:sz w:val="16"/>
              </w:rPr>
              <w:t>2012</w:t>
            </w:r>
          </w:p>
        </w:tc>
        <w:tc>
          <w:tcPr>
            <w:tcW w:w="509" w:type="dxa"/>
            <w:tcBorders>
              <w:top w:val="single" w:sz="4" w:space="0" w:color="auto"/>
              <w:bottom w:val="single" w:sz="12" w:space="0" w:color="auto"/>
            </w:tcBorders>
            <w:shd w:val="clear" w:color="auto" w:fill="auto"/>
            <w:vAlign w:val="bottom"/>
            <w:hideMark/>
          </w:tcPr>
          <w:p w14:paraId="01BF0E89" w14:textId="77777777" w:rsidR="0082725C" w:rsidRPr="00883992" w:rsidRDefault="0082725C">
            <w:pPr>
              <w:suppressAutoHyphens w:val="0"/>
              <w:spacing w:before="80" w:after="80" w:line="200" w:lineRule="exact"/>
              <w:ind w:right="113"/>
              <w:jc w:val="right"/>
              <w:rPr>
                <w:i/>
                <w:sz w:val="16"/>
              </w:rPr>
            </w:pPr>
            <w:r w:rsidRPr="00883992">
              <w:rPr>
                <w:i/>
                <w:sz w:val="16"/>
              </w:rPr>
              <w:t>2013</w:t>
            </w:r>
          </w:p>
        </w:tc>
        <w:tc>
          <w:tcPr>
            <w:tcW w:w="509" w:type="dxa"/>
            <w:tcBorders>
              <w:top w:val="single" w:sz="4" w:space="0" w:color="auto"/>
              <w:bottom w:val="single" w:sz="12" w:space="0" w:color="auto"/>
            </w:tcBorders>
            <w:shd w:val="clear" w:color="auto" w:fill="auto"/>
            <w:vAlign w:val="bottom"/>
            <w:hideMark/>
          </w:tcPr>
          <w:p w14:paraId="199D4423" w14:textId="77777777" w:rsidR="0082725C" w:rsidRPr="00883992" w:rsidRDefault="0082725C">
            <w:pPr>
              <w:suppressAutoHyphens w:val="0"/>
              <w:spacing w:before="80" w:after="80" w:line="200" w:lineRule="exact"/>
              <w:ind w:right="113"/>
              <w:jc w:val="right"/>
              <w:rPr>
                <w:i/>
                <w:sz w:val="16"/>
              </w:rPr>
            </w:pPr>
            <w:r w:rsidRPr="00883992">
              <w:rPr>
                <w:i/>
                <w:sz w:val="16"/>
              </w:rPr>
              <w:t>2014</w:t>
            </w:r>
          </w:p>
        </w:tc>
        <w:tc>
          <w:tcPr>
            <w:tcW w:w="510" w:type="dxa"/>
            <w:tcBorders>
              <w:top w:val="single" w:sz="4" w:space="0" w:color="auto"/>
              <w:bottom w:val="single" w:sz="12" w:space="0" w:color="auto"/>
            </w:tcBorders>
            <w:shd w:val="clear" w:color="auto" w:fill="auto"/>
            <w:vAlign w:val="bottom"/>
            <w:hideMark/>
          </w:tcPr>
          <w:p w14:paraId="414BA631" w14:textId="77777777" w:rsidR="0082725C" w:rsidRPr="00883992" w:rsidRDefault="0082725C">
            <w:pPr>
              <w:suppressAutoHyphens w:val="0"/>
              <w:spacing w:before="80" w:after="80" w:line="200" w:lineRule="exact"/>
              <w:ind w:right="113"/>
              <w:jc w:val="right"/>
              <w:rPr>
                <w:i/>
                <w:sz w:val="16"/>
              </w:rPr>
            </w:pPr>
            <w:r w:rsidRPr="00883992">
              <w:rPr>
                <w:i/>
                <w:sz w:val="16"/>
              </w:rPr>
              <w:t>2015</w:t>
            </w:r>
          </w:p>
        </w:tc>
        <w:tc>
          <w:tcPr>
            <w:tcW w:w="510" w:type="dxa"/>
            <w:tcBorders>
              <w:top w:val="single" w:sz="4" w:space="0" w:color="auto"/>
              <w:bottom w:val="single" w:sz="12" w:space="0" w:color="auto"/>
            </w:tcBorders>
            <w:shd w:val="clear" w:color="auto" w:fill="auto"/>
            <w:vAlign w:val="bottom"/>
            <w:hideMark/>
          </w:tcPr>
          <w:p w14:paraId="0E338E7B" w14:textId="77777777" w:rsidR="0082725C" w:rsidRPr="00883992" w:rsidRDefault="0082725C">
            <w:pPr>
              <w:suppressAutoHyphens w:val="0"/>
              <w:spacing w:before="80" w:after="80" w:line="200" w:lineRule="exact"/>
              <w:ind w:right="113"/>
              <w:jc w:val="right"/>
              <w:rPr>
                <w:i/>
                <w:sz w:val="16"/>
              </w:rPr>
            </w:pPr>
            <w:r w:rsidRPr="00883992">
              <w:rPr>
                <w:i/>
                <w:sz w:val="16"/>
              </w:rPr>
              <w:t>2016</w:t>
            </w:r>
          </w:p>
        </w:tc>
        <w:tc>
          <w:tcPr>
            <w:tcW w:w="510" w:type="dxa"/>
            <w:tcBorders>
              <w:top w:val="single" w:sz="4" w:space="0" w:color="auto"/>
              <w:bottom w:val="single" w:sz="12" w:space="0" w:color="auto"/>
            </w:tcBorders>
            <w:shd w:val="clear" w:color="auto" w:fill="auto"/>
            <w:vAlign w:val="bottom"/>
            <w:hideMark/>
          </w:tcPr>
          <w:p w14:paraId="3B51BEFE" w14:textId="77777777" w:rsidR="0082725C" w:rsidRPr="00883992" w:rsidRDefault="0082725C">
            <w:pPr>
              <w:suppressAutoHyphens w:val="0"/>
              <w:spacing w:before="80" w:after="80" w:line="200" w:lineRule="exact"/>
              <w:ind w:right="113"/>
              <w:jc w:val="right"/>
              <w:rPr>
                <w:i/>
                <w:sz w:val="16"/>
              </w:rPr>
            </w:pPr>
            <w:r w:rsidRPr="00883992">
              <w:rPr>
                <w:i/>
                <w:sz w:val="16"/>
              </w:rPr>
              <w:t>2017</w:t>
            </w:r>
          </w:p>
        </w:tc>
        <w:tc>
          <w:tcPr>
            <w:tcW w:w="510" w:type="dxa"/>
            <w:tcBorders>
              <w:top w:val="single" w:sz="4" w:space="0" w:color="auto"/>
              <w:bottom w:val="single" w:sz="12" w:space="0" w:color="auto"/>
            </w:tcBorders>
            <w:shd w:val="clear" w:color="auto" w:fill="auto"/>
            <w:vAlign w:val="bottom"/>
            <w:hideMark/>
          </w:tcPr>
          <w:p w14:paraId="4A18E207" w14:textId="77777777" w:rsidR="0082725C" w:rsidRPr="00883992" w:rsidRDefault="0082725C">
            <w:pPr>
              <w:suppressAutoHyphens w:val="0"/>
              <w:spacing w:before="80" w:after="80" w:line="200" w:lineRule="exact"/>
              <w:ind w:right="113"/>
              <w:jc w:val="right"/>
              <w:rPr>
                <w:i/>
                <w:sz w:val="16"/>
              </w:rPr>
            </w:pPr>
            <w:r w:rsidRPr="00883992">
              <w:rPr>
                <w:i/>
                <w:sz w:val="16"/>
              </w:rPr>
              <w:t>2018</w:t>
            </w:r>
          </w:p>
        </w:tc>
        <w:tc>
          <w:tcPr>
            <w:tcW w:w="510" w:type="dxa"/>
            <w:tcBorders>
              <w:top w:val="single" w:sz="4" w:space="0" w:color="auto"/>
              <w:bottom w:val="single" w:sz="12" w:space="0" w:color="auto"/>
            </w:tcBorders>
            <w:shd w:val="clear" w:color="auto" w:fill="auto"/>
            <w:vAlign w:val="bottom"/>
            <w:hideMark/>
          </w:tcPr>
          <w:p w14:paraId="37A3F285" w14:textId="77777777" w:rsidR="0082725C" w:rsidRPr="00883992" w:rsidRDefault="0082725C">
            <w:pPr>
              <w:suppressAutoHyphens w:val="0"/>
              <w:spacing w:before="80" w:after="80" w:line="200" w:lineRule="exact"/>
              <w:ind w:right="113"/>
              <w:jc w:val="right"/>
              <w:rPr>
                <w:i/>
                <w:sz w:val="16"/>
              </w:rPr>
            </w:pPr>
            <w:r w:rsidRPr="00883992">
              <w:rPr>
                <w:i/>
                <w:sz w:val="16"/>
              </w:rPr>
              <w:t>2019</w:t>
            </w:r>
          </w:p>
        </w:tc>
        <w:tc>
          <w:tcPr>
            <w:tcW w:w="510" w:type="dxa"/>
            <w:tcBorders>
              <w:top w:val="single" w:sz="4" w:space="0" w:color="auto"/>
              <w:bottom w:val="single" w:sz="12" w:space="0" w:color="auto"/>
            </w:tcBorders>
            <w:shd w:val="clear" w:color="auto" w:fill="auto"/>
            <w:vAlign w:val="bottom"/>
            <w:hideMark/>
          </w:tcPr>
          <w:p w14:paraId="279BB933" w14:textId="77777777" w:rsidR="0082725C" w:rsidRPr="00883992" w:rsidRDefault="0082725C">
            <w:pPr>
              <w:suppressAutoHyphens w:val="0"/>
              <w:spacing w:before="80" w:after="80" w:line="200" w:lineRule="exact"/>
              <w:ind w:right="113"/>
              <w:jc w:val="right"/>
              <w:rPr>
                <w:i/>
                <w:sz w:val="16"/>
              </w:rPr>
            </w:pPr>
            <w:r w:rsidRPr="00883992">
              <w:rPr>
                <w:i/>
                <w:sz w:val="16"/>
              </w:rPr>
              <w:t>2020</w:t>
            </w:r>
          </w:p>
        </w:tc>
        <w:tc>
          <w:tcPr>
            <w:tcW w:w="510" w:type="dxa"/>
            <w:tcBorders>
              <w:top w:val="single" w:sz="4" w:space="0" w:color="auto"/>
              <w:bottom w:val="single" w:sz="12" w:space="0" w:color="auto"/>
            </w:tcBorders>
            <w:shd w:val="clear" w:color="auto" w:fill="auto"/>
            <w:vAlign w:val="bottom"/>
            <w:hideMark/>
          </w:tcPr>
          <w:p w14:paraId="1C1CAE0D" w14:textId="77777777" w:rsidR="0082725C" w:rsidRPr="00883992" w:rsidRDefault="0082725C">
            <w:pPr>
              <w:suppressAutoHyphens w:val="0"/>
              <w:spacing w:before="80" w:after="80" w:line="200" w:lineRule="exact"/>
              <w:ind w:right="113"/>
              <w:jc w:val="right"/>
              <w:rPr>
                <w:i/>
                <w:sz w:val="16"/>
              </w:rPr>
            </w:pPr>
            <w:r w:rsidRPr="00883992">
              <w:rPr>
                <w:i/>
                <w:sz w:val="16"/>
              </w:rPr>
              <w:t>2021</w:t>
            </w:r>
          </w:p>
        </w:tc>
        <w:tc>
          <w:tcPr>
            <w:tcW w:w="510" w:type="dxa"/>
            <w:tcBorders>
              <w:top w:val="single" w:sz="4" w:space="0" w:color="auto"/>
              <w:bottom w:val="single" w:sz="12" w:space="0" w:color="auto"/>
            </w:tcBorders>
            <w:shd w:val="clear" w:color="auto" w:fill="auto"/>
            <w:vAlign w:val="bottom"/>
            <w:hideMark/>
          </w:tcPr>
          <w:p w14:paraId="134DD801" w14:textId="77777777" w:rsidR="0082725C" w:rsidRPr="00883992" w:rsidRDefault="0082725C">
            <w:pPr>
              <w:suppressAutoHyphens w:val="0"/>
              <w:spacing w:before="80" w:after="80" w:line="200" w:lineRule="exact"/>
              <w:ind w:right="113"/>
              <w:jc w:val="right"/>
              <w:rPr>
                <w:i/>
                <w:sz w:val="16"/>
              </w:rPr>
            </w:pPr>
            <w:r w:rsidRPr="00883992">
              <w:rPr>
                <w:i/>
                <w:sz w:val="16"/>
              </w:rPr>
              <w:t>2022</w:t>
            </w:r>
          </w:p>
        </w:tc>
        <w:tc>
          <w:tcPr>
            <w:tcW w:w="510" w:type="dxa"/>
            <w:tcBorders>
              <w:top w:val="single" w:sz="4" w:space="0" w:color="auto"/>
              <w:bottom w:val="single" w:sz="12" w:space="0" w:color="auto"/>
            </w:tcBorders>
            <w:shd w:val="clear" w:color="auto" w:fill="auto"/>
            <w:vAlign w:val="bottom"/>
          </w:tcPr>
          <w:p w14:paraId="2C646971" w14:textId="77777777" w:rsidR="0082725C" w:rsidRPr="00883992" w:rsidRDefault="0082725C">
            <w:pPr>
              <w:suppressAutoHyphens w:val="0"/>
              <w:spacing w:before="80" w:after="80" w:line="200" w:lineRule="exact"/>
              <w:ind w:right="113"/>
              <w:jc w:val="right"/>
              <w:rPr>
                <w:i/>
                <w:sz w:val="16"/>
              </w:rPr>
            </w:pPr>
            <w:r w:rsidRPr="00883992">
              <w:rPr>
                <w:i/>
                <w:sz w:val="16"/>
              </w:rPr>
              <w:t>2023</w:t>
            </w:r>
          </w:p>
        </w:tc>
        <w:tc>
          <w:tcPr>
            <w:tcW w:w="637" w:type="dxa"/>
            <w:tcBorders>
              <w:top w:val="single" w:sz="4" w:space="0" w:color="auto"/>
              <w:bottom w:val="single" w:sz="12" w:space="0" w:color="auto"/>
            </w:tcBorders>
            <w:shd w:val="clear" w:color="auto" w:fill="auto"/>
            <w:vAlign w:val="bottom"/>
          </w:tcPr>
          <w:p w14:paraId="232DEE0B" w14:textId="77777777" w:rsidR="0082725C" w:rsidRPr="00883992" w:rsidRDefault="0082725C">
            <w:pPr>
              <w:suppressAutoHyphens w:val="0"/>
              <w:spacing w:before="80" w:after="80" w:line="200" w:lineRule="exact"/>
              <w:ind w:right="113"/>
              <w:jc w:val="right"/>
              <w:rPr>
                <w:i/>
                <w:sz w:val="16"/>
              </w:rPr>
            </w:pPr>
            <w:r w:rsidRPr="00883992">
              <w:rPr>
                <w:i/>
                <w:sz w:val="16"/>
              </w:rPr>
              <w:t>2024</w:t>
            </w:r>
            <w:r w:rsidRPr="00883992">
              <w:rPr>
                <w:i/>
                <w:sz w:val="18"/>
                <w:szCs w:val="22"/>
                <w:vertAlign w:val="superscript"/>
              </w:rPr>
              <w:t>a</w:t>
            </w:r>
          </w:p>
        </w:tc>
        <w:tc>
          <w:tcPr>
            <w:tcW w:w="637" w:type="dxa"/>
            <w:tcBorders>
              <w:top w:val="single" w:sz="4" w:space="0" w:color="auto"/>
              <w:bottom w:val="single" w:sz="12" w:space="0" w:color="auto"/>
            </w:tcBorders>
            <w:shd w:val="clear" w:color="auto" w:fill="auto"/>
            <w:vAlign w:val="bottom"/>
            <w:hideMark/>
          </w:tcPr>
          <w:p w14:paraId="3411D53E" w14:textId="77777777" w:rsidR="0082725C" w:rsidRPr="00883992" w:rsidRDefault="0082725C">
            <w:pPr>
              <w:suppressAutoHyphens w:val="0"/>
              <w:spacing w:before="80" w:after="80" w:line="200" w:lineRule="exact"/>
              <w:ind w:right="113"/>
              <w:jc w:val="right"/>
              <w:rPr>
                <w:i/>
                <w:sz w:val="16"/>
              </w:rPr>
            </w:pPr>
            <w:r w:rsidRPr="00883992">
              <w:rPr>
                <w:i/>
                <w:sz w:val="16"/>
              </w:rPr>
              <w:t>Total</w:t>
            </w:r>
          </w:p>
        </w:tc>
      </w:tr>
      <w:tr w:rsidR="0082725C" w:rsidRPr="00883992" w14:paraId="2486B274" w14:textId="77777777" w:rsidTr="0082725C">
        <w:trPr>
          <w:trHeight w:val="360"/>
        </w:trPr>
        <w:tc>
          <w:tcPr>
            <w:tcW w:w="1114" w:type="dxa"/>
            <w:tcBorders>
              <w:top w:val="single" w:sz="12" w:space="0" w:color="auto"/>
            </w:tcBorders>
            <w:shd w:val="clear" w:color="auto" w:fill="auto"/>
          </w:tcPr>
          <w:p w14:paraId="3171A176" w14:textId="77777777" w:rsidR="0082725C" w:rsidRPr="00883992" w:rsidRDefault="0082725C">
            <w:pPr>
              <w:suppressAutoHyphens w:val="0"/>
              <w:spacing w:before="40" w:after="40" w:line="220" w:lineRule="exact"/>
              <w:ind w:right="113"/>
              <w:rPr>
                <w:sz w:val="18"/>
              </w:rPr>
            </w:pPr>
            <w:r w:rsidRPr="00883992">
              <w:rPr>
                <w:sz w:val="18"/>
              </w:rPr>
              <w:t>Urgent action</w:t>
            </w:r>
          </w:p>
        </w:tc>
        <w:tc>
          <w:tcPr>
            <w:tcW w:w="509" w:type="dxa"/>
            <w:tcBorders>
              <w:top w:val="single" w:sz="12" w:space="0" w:color="auto"/>
            </w:tcBorders>
            <w:shd w:val="clear" w:color="auto" w:fill="auto"/>
            <w:vAlign w:val="bottom"/>
          </w:tcPr>
          <w:p w14:paraId="6F4BF093" w14:textId="77777777" w:rsidR="0082725C" w:rsidRPr="00883992" w:rsidRDefault="0082725C">
            <w:pPr>
              <w:suppressAutoHyphens w:val="0"/>
              <w:spacing w:before="40" w:after="40" w:line="220" w:lineRule="exact"/>
              <w:ind w:right="113"/>
              <w:jc w:val="right"/>
              <w:rPr>
                <w:sz w:val="18"/>
              </w:rPr>
            </w:pPr>
            <w:r w:rsidRPr="00883992">
              <w:rPr>
                <w:sz w:val="18"/>
              </w:rPr>
              <w:t>5</w:t>
            </w:r>
          </w:p>
        </w:tc>
        <w:tc>
          <w:tcPr>
            <w:tcW w:w="509" w:type="dxa"/>
            <w:tcBorders>
              <w:top w:val="single" w:sz="12" w:space="0" w:color="auto"/>
            </w:tcBorders>
            <w:shd w:val="clear" w:color="auto" w:fill="auto"/>
            <w:vAlign w:val="bottom"/>
          </w:tcPr>
          <w:p w14:paraId="4F5926E5" w14:textId="77777777" w:rsidR="0082725C" w:rsidRPr="00883992" w:rsidRDefault="0082725C">
            <w:pPr>
              <w:suppressAutoHyphens w:val="0"/>
              <w:spacing w:before="40" w:after="40" w:line="220" w:lineRule="exact"/>
              <w:ind w:right="113"/>
              <w:jc w:val="right"/>
              <w:rPr>
                <w:sz w:val="18"/>
              </w:rPr>
            </w:pPr>
            <w:r w:rsidRPr="00883992">
              <w:rPr>
                <w:sz w:val="18"/>
              </w:rPr>
              <w:t>5</w:t>
            </w:r>
          </w:p>
        </w:tc>
        <w:tc>
          <w:tcPr>
            <w:tcW w:w="509" w:type="dxa"/>
            <w:tcBorders>
              <w:top w:val="single" w:sz="12" w:space="0" w:color="auto"/>
            </w:tcBorders>
            <w:shd w:val="clear" w:color="auto" w:fill="auto"/>
            <w:vAlign w:val="bottom"/>
          </w:tcPr>
          <w:p w14:paraId="2A3603D2" w14:textId="77777777" w:rsidR="0082725C" w:rsidRPr="00883992" w:rsidRDefault="0082725C">
            <w:pPr>
              <w:suppressAutoHyphens w:val="0"/>
              <w:spacing w:before="40" w:after="40" w:line="220" w:lineRule="exact"/>
              <w:ind w:right="113"/>
              <w:jc w:val="right"/>
              <w:rPr>
                <w:sz w:val="18"/>
              </w:rPr>
            </w:pPr>
            <w:r w:rsidRPr="00883992">
              <w:rPr>
                <w:sz w:val="18"/>
              </w:rPr>
              <w:t>51</w:t>
            </w:r>
          </w:p>
        </w:tc>
        <w:tc>
          <w:tcPr>
            <w:tcW w:w="510" w:type="dxa"/>
            <w:tcBorders>
              <w:top w:val="single" w:sz="12" w:space="0" w:color="auto"/>
            </w:tcBorders>
            <w:shd w:val="clear" w:color="auto" w:fill="auto"/>
            <w:vAlign w:val="bottom"/>
          </w:tcPr>
          <w:p w14:paraId="753D66F4" w14:textId="77777777" w:rsidR="0082725C" w:rsidRPr="00883992" w:rsidRDefault="0082725C">
            <w:pPr>
              <w:suppressAutoHyphens w:val="0"/>
              <w:spacing w:before="40" w:after="40" w:line="220" w:lineRule="exact"/>
              <w:ind w:right="113"/>
              <w:jc w:val="right"/>
              <w:rPr>
                <w:sz w:val="18"/>
              </w:rPr>
            </w:pPr>
            <w:r w:rsidRPr="00883992">
              <w:rPr>
                <w:sz w:val="18"/>
              </w:rPr>
              <w:t>211</w:t>
            </w:r>
          </w:p>
        </w:tc>
        <w:tc>
          <w:tcPr>
            <w:tcW w:w="510" w:type="dxa"/>
            <w:tcBorders>
              <w:top w:val="single" w:sz="12" w:space="0" w:color="auto"/>
            </w:tcBorders>
            <w:shd w:val="clear" w:color="auto" w:fill="auto"/>
            <w:vAlign w:val="bottom"/>
          </w:tcPr>
          <w:p w14:paraId="4FA38C69" w14:textId="77777777" w:rsidR="0082725C" w:rsidRPr="00883992" w:rsidRDefault="0082725C">
            <w:pPr>
              <w:suppressAutoHyphens w:val="0"/>
              <w:spacing w:before="40" w:after="40" w:line="220" w:lineRule="exact"/>
              <w:ind w:right="113"/>
              <w:jc w:val="right"/>
              <w:rPr>
                <w:sz w:val="18"/>
              </w:rPr>
            </w:pPr>
            <w:r w:rsidRPr="00883992">
              <w:rPr>
                <w:sz w:val="18"/>
              </w:rPr>
              <w:t>85</w:t>
            </w:r>
          </w:p>
        </w:tc>
        <w:tc>
          <w:tcPr>
            <w:tcW w:w="510" w:type="dxa"/>
            <w:tcBorders>
              <w:top w:val="single" w:sz="12" w:space="0" w:color="auto"/>
            </w:tcBorders>
            <w:shd w:val="clear" w:color="auto" w:fill="auto"/>
            <w:vAlign w:val="bottom"/>
          </w:tcPr>
          <w:p w14:paraId="6D12DB3C" w14:textId="77777777" w:rsidR="0082725C" w:rsidRPr="00883992" w:rsidRDefault="0082725C">
            <w:pPr>
              <w:suppressAutoHyphens w:val="0"/>
              <w:spacing w:before="40" w:after="40" w:line="220" w:lineRule="exact"/>
              <w:ind w:right="113"/>
              <w:jc w:val="right"/>
              <w:rPr>
                <w:sz w:val="18"/>
              </w:rPr>
            </w:pPr>
            <w:r w:rsidRPr="00883992">
              <w:rPr>
                <w:sz w:val="18"/>
              </w:rPr>
              <w:t>86</w:t>
            </w:r>
          </w:p>
        </w:tc>
        <w:tc>
          <w:tcPr>
            <w:tcW w:w="510" w:type="dxa"/>
            <w:tcBorders>
              <w:top w:val="single" w:sz="12" w:space="0" w:color="auto"/>
            </w:tcBorders>
            <w:shd w:val="clear" w:color="auto" w:fill="auto"/>
            <w:vAlign w:val="bottom"/>
          </w:tcPr>
          <w:p w14:paraId="07716DD5" w14:textId="77777777" w:rsidR="0082725C" w:rsidRPr="00883992" w:rsidRDefault="0082725C">
            <w:pPr>
              <w:suppressAutoHyphens w:val="0"/>
              <w:spacing w:before="40" w:after="40" w:line="220" w:lineRule="exact"/>
              <w:ind w:right="113"/>
              <w:jc w:val="right"/>
              <w:rPr>
                <w:sz w:val="18"/>
              </w:rPr>
            </w:pPr>
            <w:r w:rsidRPr="00883992">
              <w:rPr>
                <w:sz w:val="18"/>
              </w:rPr>
              <w:t>123</w:t>
            </w:r>
          </w:p>
        </w:tc>
        <w:tc>
          <w:tcPr>
            <w:tcW w:w="510" w:type="dxa"/>
            <w:tcBorders>
              <w:top w:val="single" w:sz="12" w:space="0" w:color="auto"/>
            </w:tcBorders>
            <w:shd w:val="clear" w:color="auto" w:fill="auto"/>
            <w:vAlign w:val="bottom"/>
          </w:tcPr>
          <w:p w14:paraId="258F408C" w14:textId="77777777" w:rsidR="0082725C" w:rsidRPr="00883992" w:rsidRDefault="0082725C">
            <w:pPr>
              <w:suppressAutoHyphens w:val="0"/>
              <w:spacing w:before="40" w:after="40" w:line="220" w:lineRule="exact"/>
              <w:ind w:right="113"/>
              <w:jc w:val="right"/>
              <w:rPr>
                <w:sz w:val="18"/>
              </w:rPr>
            </w:pPr>
            <w:r w:rsidRPr="00883992">
              <w:rPr>
                <w:sz w:val="18"/>
              </w:rPr>
              <w:t>248</w:t>
            </w:r>
          </w:p>
        </w:tc>
        <w:tc>
          <w:tcPr>
            <w:tcW w:w="510" w:type="dxa"/>
            <w:tcBorders>
              <w:top w:val="single" w:sz="12" w:space="0" w:color="auto"/>
            </w:tcBorders>
            <w:shd w:val="clear" w:color="auto" w:fill="auto"/>
            <w:vAlign w:val="bottom"/>
          </w:tcPr>
          <w:p w14:paraId="03AC0F3C" w14:textId="77777777" w:rsidR="0082725C" w:rsidRPr="00883992" w:rsidRDefault="0082725C">
            <w:pPr>
              <w:suppressAutoHyphens w:val="0"/>
              <w:spacing w:before="40" w:after="40" w:line="220" w:lineRule="exact"/>
              <w:ind w:right="113"/>
              <w:jc w:val="right"/>
              <w:rPr>
                <w:sz w:val="18"/>
              </w:rPr>
            </w:pPr>
            <w:r w:rsidRPr="00883992">
              <w:rPr>
                <w:sz w:val="18"/>
              </w:rPr>
              <w:t>192</w:t>
            </w:r>
          </w:p>
        </w:tc>
        <w:tc>
          <w:tcPr>
            <w:tcW w:w="510" w:type="dxa"/>
            <w:tcBorders>
              <w:top w:val="single" w:sz="12" w:space="0" w:color="auto"/>
            </w:tcBorders>
            <w:shd w:val="clear" w:color="auto" w:fill="auto"/>
            <w:vAlign w:val="bottom"/>
          </w:tcPr>
          <w:p w14:paraId="7AD11223" w14:textId="77777777" w:rsidR="0082725C" w:rsidRPr="00883992" w:rsidRDefault="0082725C">
            <w:pPr>
              <w:suppressAutoHyphens w:val="0"/>
              <w:spacing w:before="40" w:after="40" w:line="220" w:lineRule="exact"/>
              <w:ind w:right="113"/>
              <w:jc w:val="right"/>
              <w:rPr>
                <w:sz w:val="18"/>
              </w:rPr>
            </w:pPr>
            <w:r w:rsidRPr="00883992">
              <w:rPr>
                <w:sz w:val="18"/>
              </w:rPr>
              <w:t>459</w:t>
            </w:r>
          </w:p>
        </w:tc>
        <w:tc>
          <w:tcPr>
            <w:tcW w:w="510" w:type="dxa"/>
            <w:tcBorders>
              <w:top w:val="single" w:sz="12" w:space="0" w:color="auto"/>
            </w:tcBorders>
            <w:shd w:val="clear" w:color="auto" w:fill="auto"/>
            <w:vAlign w:val="bottom"/>
          </w:tcPr>
          <w:p w14:paraId="41B1C266" w14:textId="77777777" w:rsidR="0082725C" w:rsidRPr="00883992" w:rsidRDefault="0082725C">
            <w:pPr>
              <w:suppressAutoHyphens w:val="0"/>
              <w:spacing w:before="40" w:after="40" w:line="220" w:lineRule="exact"/>
              <w:ind w:right="113"/>
              <w:jc w:val="right"/>
              <w:rPr>
                <w:sz w:val="18"/>
              </w:rPr>
            </w:pPr>
            <w:r w:rsidRPr="00883992">
              <w:rPr>
                <w:sz w:val="18"/>
              </w:rPr>
              <w:t>101</w:t>
            </w:r>
          </w:p>
        </w:tc>
        <w:tc>
          <w:tcPr>
            <w:tcW w:w="510" w:type="dxa"/>
            <w:tcBorders>
              <w:top w:val="single" w:sz="12" w:space="0" w:color="auto"/>
            </w:tcBorders>
            <w:shd w:val="clear" w:color="auto" w:fill="auto"/>
            <w:vAlign w:val="bottom"/>
          </w:tcPr>
          <w:p w14:paraId="5B7B9C4B" w14:textId="77777777" w:rsidR="0082725C" w:rsidRPr="00883992" w:rsidRDefault="0082725C">
            <w:pPr>
              <w:suppressAutoHyphens w:val="0"/>
              <w:spacing w:before="40" w:after="40" w:line="220" w:lineRule="exact"/>
              <w:ind w:right="113"/>
              <w:jc w:val="right"/>
              <w:rPr>
                <w:sz w:val="18"/>
              </w:rPr>
            </w:pPr>
            <w:r w:rsidRPr="00883992">
              <w:rPr>
                <w:sz w:val="18"/>
              </w:rPr>
              <w:t>119</w:t>
            </w:r>
          </w:p>
        </w:tc>
        <w:tc>
          <w:tcPr>
            <w:tcW w:w="637" w:type="dxa"/>
            <w:tcBorders>
              <w:top w:val="single" w:sz="12" w:space="0" w:color="auto"/>
            </w:tcBorders>
            <w:shd w:val="clear" w:color="auto" w:fill="auto"/>
            <w:vAlign w:val="bottom"/>
          </w:tcPr>
          <w:p w14:paraId="3027CFE6" w14:textId="77777777" w:rsidR="0082725C" w:rsidRPr="00883992" w:rsidRDefault="0082725C">
            <w:pPr>
              <w:suppressAutoHyphens w:val="0"/>
              <w:spacing w:before="40" w:after="40" w:line="220" w:lineRule="exact"/>
              <w:ind w:right="113"/>
              <w:jc w:val="right"/>
              <w:rPr>
                <w:sz w:val="18"/>
              </w:rPr>
            </w:pPr>
            <w:r w:rsidRPr="00883992">
              <w:rPr>
                <w:sz w:val="18"/>
              </w:rPr>
              <w:t>150</w:t>
            </w:r>
          </w:p>
        </w:tc>
        <w:tc>
          <w:tcPr>
            <w:tcW w:w="637" w:type="dxa"/>
            <w:tcBorders>
              <w:top w:val="single" w:sz="12" w:space="0" w:color="auto"/>
            </w:tcBorders>
            <w:shd w:val="clear" w:color="auto" w:fill="auto"/>
            <w:vAlign w:val="bottom"/>
          </w:tcPr>
          <w:p w14:paraId="025F7E8E" w14:textId="77777777" w:rsidR="0082725C" w:rsidRPr="00883992" w:rsidRDefault="0082725C">
            <w:pPr>
              <w:suppressAutoHyphens w:val="0"/>
              <w:spacing w:before="40" w:after="40" w:line="220" w:lineRule="exact"/>
              <w:ind w:right="113"/>
              <w:jc w:val="right"/>
              <w:rPr>
                <w:sz w:val="18"/>
              </w:rPr>
            </w:pPr>
            <w:r w:rsidRPr="00883992">
              <w:rPr>
                <w:sz w:val="18"/>
              </w:rPr>
              <w:t>1 835</w:t>
            </w:r>
          </w:p>
        </w:tc>
      </w:tr>
      <w:tr w:rsidR="0082725C" w:rsidRPr="00883992" w14:paraId="4AE161D3" w14:textId="77777777" w:rsidTr="0082725C">
        <w:tc>
          <w:tcPr>
            <w:tcW w:w="1114" w:type="dxa"/>
            <w:tcBorders>
              <w:bottom w:val="single" w:sz="4" w:space="0" w:color="auto"/>
            </w:tcBorders>
            <w:shd w:val="clear" w:color="auto" w:fill="auto"/>
          </w:tcPr>
          <w:p w14:paraId="5E78CDB4" w14:textId="77777777" w:rsidR="0082725C" w:rsidRPr="00883992" w:rsidRDefault="0082725C">
            <w:pPr>
              <w:suppressAutoHyphens w:val="0"/>
              <w:spacing w:before="40" w:after="40" w:line="220" w:lineRule="exact"/>
              <w:ind w:right="113"/>
              <w:rPr>
                <w:sz w:val="18"/>
              </w:rPr>
            </w:pPr>
            <w:r w:rsidRPr="00883992">
              <w:rPr>
                <w:sz w:val="18"/>
              </w:rPr>
              <w:t>Parallel registration</w:t>
            </w:r>
          </w:p>
        </w:tc>
        <w:tc>
          <w:tcPr>
            <w:tcW w:w="509" w:type="dxa"/>
            <w:tcBorders>
              <w:bottom w:val="single" w:sz="4" w:space="0" w:color="auto"/>
            </w:tcBorders>
            <w:shd w:val="clear" w:color="auto" w:fill="auto"/>
            <w:vAlign w:val="bottom"/>
          </w:tcPr>
          <w:p w14:paraId="5B7860C2"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09" w:type="dxa"/>
            <w:tcBorders>
              <w:bottom w:val="single" w:sz="4" w:space="0" w:color="auto"/>
            </w:tcBorders>
            <w:shd w:val="clear" w:color="auto" w:fill="auto"/>
            <w:vAlign w:val="bottom"/>
          </w:tcPr>
          <w:p w14:paraId="3424E1AC"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09" w:type="dxa"/>
            <w:tcBorders>
              <w:bottom w:val="single" w:sz="4" w:space="0" w:color="auto"/>
            </w:tcBorders>
            <w:shd w:val="clear" w:color="auto" w:fill="auto"/>
            <w:vAlign w:val="bottom"/>
          </w:tcPr>
          <w:p w14:paraId="05F24C3E"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3B63A850"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793CCAF8"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335F1454"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619BB82D"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2DF57223"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3C286FBF" w14:textId="77777777" w:rsidR="0082725C" w:rsidRPr="00883992" w:rsidRDefault="0082725C">
            <w:pPr>
              <w:suppressAutoHyphens w:val="0"/>
              <w:spacing w:before="40" w:after="40" w:line="220" w:lineRule="exact"/>
              <w:ind w:right="113"/>
              <w:jc w:val="right"/>
              <w:rPr>
                <w:sz w:val="18"/>
              </w:rPr>
            </w:pPr>
            <w:r w:rsidRPr="00883992">
              <w:rPr>
                <w:sz w:val="18"/>
              </w:rPr>
              <w:t>–</w:t>
            </w:r>
          </w:p>
        </w:tc>
        <w:tc>
          <w:tcPr>
            <w:tcW w:w="510" w:type="dxa"/>
            <w:tcBorders>
              <w:bottom w:val="single" w:sz="4" w:space="0" w:color="auto"/>
            </w:tcBorders>
            <w:shd w:val="clear" w:color="auto" w:fill="auto"/>
            <w:vAlign w:val="bottom"/>
          </w:tcPr>
          <w:p w14:paraId="7653D3B7" w14:textId="77777777" w:rsidR="0082725C" w:rsidRPr="00883992" w:rsidRDefault="0082725C">
            <w:pPr>
              <w:suppressAutoHyphens w:val="0"/>
              <w:spacing w:before="40" w:after="40" w:line="220" w:lineRule="exact"/>
              <w:ind w:right="113"/>
              <w:jc w:val="right"/>
              <w:rPr>
                <w:sz w:val="18"/>
              </w:rPr>
            </w:pPr>
            <w:r w:rsidRPr="00883992">
              <w:rPr>
                <w:sz w:val="18"/>
              </w:rPr>
              <w:t>1</w:t>
            </w:r>
          </w:p>
        </w:tc>
        <w:tc>
          <w:tcPr>
            <w:tcW w:w="510" w:type="dxa"/>
            <w:tcBorders>
              <w:bottom w:val="single" w:sz="4" w:space="0" w:color="auto"/>
            </w:tcBorders>
            <w:shd w:val="clear" w:color="auto" w:fill="auto"/>
            <w:vAlign w:val="bottom"/>
          </w:tcPr>
          <w:p w14:paraId="08EE11D0" w14:textId="77777777" w:rsidR="0082725C" w:rsidRPr="00883992" w:rsidRDefault="0082725C">
            <w:pPr>
              <w:suppressAutoHyphens w:val="0"/>
              <w:spacing w:before="40" w:after="40" w:line="220" w:lineRule="exact"/>
              <w:ind w:right="113"/>
              <w:jc w:val="right"/>
              <w:rPr>
                <w:sz w:val="18"/>
              </w:rPr>
            </w:pPr>
            <w:r w:rsidRPr="00883992">
              <w:rPr>
                <w:sz w:val="18"/>
              </w:rPr>
              <w:t>2</w:t>
            </w:r>
          </w:p>
        </w:tc>
        <w:tc>
          <w:tcPr>
            <w:tcW w:w="510" w:type="dxa"/>
            <w:tcBorders>
              <w:bottom w:val="single" w:sz="4" w:space="0" w:color="auto"/>
            </w:tcBorders>
            <w:shd w:val="clear" w:color="auto" w:fill="auto"/>
            <w:vAlign w:val="bottom"/>
          </w:tcPr>
          <w:p w14:paraId="302E15A1" w14:textId="77777777" w:rsidR="0082725C" w:rsidRPr="00883992" w:rsidRDefault="0082725C">
            <w:pPr>
              <w:suppressAutoHyphens w:val="0"/>
              <w:spacing w:before="40" w:after="40" w:line="220" w:lineRule="exact"/>
              <w:ind w:right="113"/>
              <w:jc w:val="right"/>
              <w:rPr>
                <w:sz w:val="18"/>
              </w:rPr>
            </w:pPr>
            <w:r w:rsidRPr="00883992">
              <w:rPr>
                <w:sz w:val="18"/>
              </w:rPr>
              <w:t>1</w:t>
            </w:r>
          </w:p>
        </w:tc>
        <w:tc>
          <w:tcPr>
            <w:tcW w:w="637" w:type="dxa"/>
            <w:tcBorders>
              <w:bottom w:val="single" w:sz="4" w:space="0" w:color="auto"/>
            </w:tcBorders>
            <w:shd w:val="clear" w:color="auto" w:fill="auto"/>
            <w:vAlign w:val="bottom"/>
          </w:tcPr>
          <w:p w14:paraId="73009CC0" w14:textId="77777777" w:rsidR="0082725C" w:rsidRPr="00883992" w:rsidRDefault="0082725C">
            <w:pPr>
              <w:suppressAutoHyphens w:val="0"/>
              <w:spacing w:before="40" w:after="40" w:line="220" w:lineRule="exact"/>
              <w:ind w:right="113"/>
              <w:jc w:val="right"/>
              <w:rPr>
                <w:sz w:val="18"/>
              </w:rPr>
            </w:pPr>
            <w:r w:rsidRPr="00883992">
              <w:rPr>
                <w:sz w:val="18"/>
              </w:rPr>
              <w:t>53</w:t>
            </w:r>
          </w:p>
        </w:tc>
        <w:tc>
          <w:tcPr>
            <w:tcW w:w="637" w:type="dxa"/>
            <w:tcBorders>
              <w:bottom w:val="single" w:sz="4" w:space="0" w:color="auto"/>
            </w:tcBorders>
            <w:shd w:val="clear" w:color="auto" w:fill="auto"/>
            <w:vAlign w:val="bottom"/>
          </w:tcPr>
          <w:p w14:paraId="798A54BA" w14:textId="77777777" w:rsidR="0082725C" w:rsidRPr="00883992" w:rsidRDefault="0082725C">
            <w:pPr>
              <w:suppressAutoHyphens w:val="0"/>
              <w:spacing w:before="40" w:after="40" w:line="220" w:lineRule="exact"/>
              <w:ind w:right="113"/>
              <w:jc w:val="right"/>
              <w:rPr>
                <w:sz w:val="18"/>
              </w:rPr>
            </w:pPr>
            <w:r w:rsidRPr="00883992">
              <w:rPr>
                <w:sz w:val="18"/>
              </w:rPr>
              <w:t>57</w:t>
            </w:r>
          </w:p>
        </w:tc>
      </w:tr>
      <w:tr w:rsidR="0082725C" w:rsidRPr="00883992" w14:paraId="1D3B4DEB" w14:textId="77777777" w:rsidTr="0082725C">
        <w:tc>
          <w:tcPr>
            <w:tcW w:w="1114" w:type="dxa"/>
            <w:tcBorders>
              <w:top w:val="single" w:sz="4" w:space="0" w:color="auto"/>
              <w:bottom w:val="single" w:sz="12" w:space="0" w:color="auto"/>
            </w:tcBorders>
            <w:shd w:val="clear" w:color="auto" w:fill="auto"/>
            <w:hideMark/>
          </w:tcPr>
          <w:p w14:paraId="4372B80A" w14:textId="77777777" w:rsidR="0082725C" w:rsidRPr="00883992" w:rsidRDefault="0082725C" w:rsidP="0082725C">
            <w:pPr>
              <w:suppressAutoHyphens w:val="0"/>
              <w:spacing w:before="80" w:after="80" w:line="220" w:lineRule="exact"/>
              <w:ind w:left="141" w:right="113"/>
              <w:rPr>
                <w:b/>
                <w:bCs/>
                <w:sz w:val="18"/>
              </w:rPr>
            </w:pPr>
            <w:r w:rsidRPr="00883992">
              <w:rPr>
                <w:b/>
                <w:bCs/>
                <w:sz w:val="18"/>
              </w:rPr>
              <w:t>Total</w:t>
            </w:r>
          </w:p>
        </w:tc>
        <w:tc>
          <w:tcPr>
            <w:tcW w:w="509" w:type="dxa"/>
            <w:tcBorders>
              <w:top w:val="single" w:sz="4" w:space="0" w:color="auto"/>
              <w:bottom w:val="single" w:sz="12" w:space="0" w:color="auto"/>
            </w:tcBorders>
            <w:shd w:val="clear" w:color="auto" w:fill="auto"/>
            <w:vAlign w:val="bottom"/>
            <w:hideMark/>
          </w:tcPr>
          <w:p w14:paraId="230B300D" w14:textId="77777777" w:rsidR="0082725C" w:rsidRPr="00883992" w:rsidRDefault="0082725C">
            <w:pPr>
              <w:suppressAutoHyphens w:val="0"/>
              <w:spacing w:before="80" w:after="80" w:line="220" w:lineRule="exact"/>
              <w:ind w:right="113"/>
              <w:jc w:val="right"/>
              <w:rPr>
                <w:b/>
                <w:bCs/>
                <w:sz w:val="18"/>
              </w:rPr>
            </w:pPr>
            <w:r w:rsidRPr="00883992">
              <w:rPr>
                <w:b/>
                <w:bCs/>
                <w:sz w:val="18"/>
              </w:rPr>
              <w:t>5</w:t>
            </w:r>
          </w:p>
        </w:tc>
        <w:tc>
          <w:tcPr>
            <w:tcW w:w="509" w:type="dxa"/>
            <w:tcBorders>
              <w:top w:val="single" w:sz="4" w:space="0" w:color="auto"/>
              <w:bottom w:val="single" w:sz="12" w:space="0" w:color="auto"/>
            </w:tcBorders>
            <w:shd w:val="clear" w:color="auto" w:fill="auto"/>
            <w:vAlign w:val="bottom"/>
            <w:hideMark/>
          </w:tcPr>
          <w:p w14:paraId="7F3F2315" w14:textId="77777777" w:rsidR="0082725C" w:rsidRPr="00883992" w:rsidRDefault="0082725C">
            <w:pPr>
              <w:suppressAutoHyphens w:val="0"/>
              <w:spacing w:before="80" w:after="80" w:line="220" w:lineRule="exact"/>
              <w:ind w:right="113"/>
              <w:jc w:val="right"/>
              <w:rPr>
                <w:b/>
                <w:bCs/>
                <w:sz w:val="18"/>
              </w:rPr>
            </w:pPr>
            <w:r w:rsidRPr="00883992">
              <w:rPr>
                <w:b/>
                <w:bCs/>
                <w:sz w:val="18"/>
              </w:rPr>
              <w:t>5</w:t>
            </w:r>
          </w:p>
        </w:tc>
        <w:tc>
          <w:tcPr>
            <w:tcW w:w="509" w:type="dxa"/>
            <w:tcBorders>
              <w:top w:val="single" w:sz="4" w:space="0" w:color="auto"/>
              <w:bottom w:val="single" w:sz="12" w:space="0" w:color="auto"/>
            </w:tcBorders>
            <w:shd w:val="clear" w:color="auto" w:fill="auto"/>
            <w:vAlign w:val="bottom"/>
            <w:hideMark/>
          </w:tcPr>
          <w:p w14:paraId="3431DDF5" w14:textId="77777777" w:rsidR="0082725C" w:rsidRPr="00883992" w:rsidRDefault="0082725C">
            <w:pPr>
              <w:suppressAutoHyphens w:val="0"/>
              <w:spacing w:before="80" w:after="80" w:line="220" w:lineRule="exact"/>
              <w:ind w:right="113"/>
              <w:jc w:val="right"/>
              <w:rPr>
                <w:b/>
                <w:bCs/>
                <w:sz w:val="18"/>
              </w:rPr>
            </w:pPr>
            <w:r w:rsidRPr="00883992">
              <w:rPr>
                <w:b/>
                <w:bCs/>
                <w:sz w:val="18"/>
              </w:rPr>
              <w:t>51</w:t>
            </w:r>
          </w:p>
        </w:tc>
        <w:tc>
          <w:tcPr>
            <w:tcW w:w="510" w:type="dxa"/>
            <w:tcBorders>
              <w:top w:val="single" w:sz="4" w:space="0" w:color="auto"/>
              <w:bottom w:val="single" w:sz="12" w:space="0" w:color="auto"/>
            </w:tcBorders>
            <w:shd w:val="clear" w:color="auto" w:fill="auto"/>
            <w:vAlign w:val="bottom"/>
            <w:hideMark/>
          </w:tcPr>
          <w:p w14:paraId="781CC742" w14:textId="77777777" w:rsidR="0082725C" w:rsidRPr="00883992" w:rsidRDefault="0082725C">
            <w:pPr>
              <w:suppressAutoHyphens w:val="0"/>
              <w:spacing w:before="80" w:after="80" w:line="220" w:lineRule="exact"/>
              <w:ind w:right="113"/>
              <w:jc w:val="right"/>
              <w:rPr>
                <w:b/>
                <w:bCs/>
                <w:sz w:val="18"/>
              </w:rPr>
            </w:pPr>
            <w:r w:rsidRPr="00883992">
              <w:rPr>
                <w:b/>
                <w:bCs/>
                <w:sz w:val="18"/>
              </w:rPr>
              <w:t>211</w:t>
            </w:r>
          </w:p>
        </w:tc>
        <w:tc>
          <w:tcPr>
            <w:tcW w:w="510" w:type="dxa"/>
            <w:tcBorders>
              <w:top w:val="single" w:sz="4" w:space="0" w:color="auto"/>
              <w:bottom w:val="single" w:sz="12" w:space="0" w:color="auto"/>
            </w:tcBorders>
            <w:shd w:val="clear" w:color="auto" w:fill="auto"/>
            <w:vAlign w:val="bottom"/>
            <w:hideMark/>
          </w:tcPr>
          <w:p w14:paraId="03152538" w14:textId="77777777" w:rsidR="0082725C" w:rsidRPr="00883992" w:rsidRDefault="0082725C">
            <w:pPr>
              <w:suppressAutoHyphens w:val="0"/>
              <w:spacing w:before="80" w:after="80" w:line="220" w:lineRule="exact"/>
              <w:ind w:right="113"/>
              <w:jc w:val="right"/>
              <w:rPr>
                <w:b/>
                <w:bCs/>
                <w:sz w:val="18"/>
              </w:rPr>
            </w:pPr>
            <w:r w:rsidRPr="00883992">
              <w:rPr>
                <w:b/>
                <w:bCs/>
                <w:sz w:val="18"/>
              </w:rPr>
              <w:t>85</w:t>
            </w:r>
          </w:p>
        </w:tc>
        <w:tc>
          <w:tcPr>
            <w:tcW w:w="510" w:type="dxa"/>
            <w:tcBorders>
              <w:top w:val="single" w:sz="4" w:space="0" w:color="auto"/>
              <w:bottom w:val="single" w:sz="12" w:space="0" w:color="auto"/>
            </w:tcBorders>
            <w:shd w:val="clear" w:color="auto" w:fill="auto"/>
            <w:vAlign w:val="bottom"/>
            <w:hideMark/>
          </w:tcPr>
          <w:p w14:paraId="340E4A47" w14:textId="77777777" w:rsidR="0082725C" w:rsidRPr="00883992" w:rsidRDefault="0082725C">
            <w:pPr>
              <w:suppressAutoHyphens w:val="0"/>
              <w:spacing w:before="80" w:after="80" w:line="220" w:lineRule="exact"/>
              <w:ind w:right="113"/>
              <w:jc w:val="right"/>
              <w:rPr>
                <w:b/>
                <w:bCs/>
                <w:sz w:val="18"/>
              </w:rPr>
            </w:pPr>
            <w:r w:rsidRPr="00883992">
              <w:rPr>
                <w:b/>
                <w:bCs/>
                <w:sz w:val="18"/>
              </w:rPr>
              <w:t>86</w:t>
            </w:r>
          </w:p>
        </w:tc>
        <w:tc>
          <w:tcPr>
            <w:tcW w:w="510" w:type="dxa"/>
            <w:tcBorders>
              <w:top w:val="single" w:sz="4" w:space="0" w:color="auto"/>
              <w:bottom w:val="single" w:sz="12" w:space="0" w:color="auto"/>
            </w:tcBorders>
            <w:shd w:val="clear" w:color="auto" w:fill="auto"/>
            <w:vAlign w:val="bottom"/>
            <w:hideMark/>
          </w:tcPr>
          <w:p w14:paraId="23445751" w14:textId="77777777" w:rsidR="0082725C" w:rsidRPr="00883992" w:rsidRDefault="0082725C">
            <w:pPr>
              <w:suppressAutoHyphens w:val="0"/>
              <w:spacing w:before="80" w:after="80" w:line="220" w:lineRule="exact"/>
              <w:ind w:right="113"/>
              <w:jc w:val="right"/>
              <w:rPr>
                <w:b/>
                <w:bCs/>
                <w:sz w:val="18"/>
              </w:rPr>
            </w:pPr>
            <w:r w:rsidRPr="00883992">
              <w:rPr>
                <w:b/>
                <w:bCs/>
                <w:sz w:val="18"/>
              </w:rPr>
              <w:t>123</w:t>
            </w:r>
          </w:p>
        </w:tc>
        <w:tc>
          <w:tcPr>
            <w:tcW w:w="510" w:type="dxa"/>
            <w:tcBorders>
              <w:top w:val="single" w:sz="4" w:space="0" w:color="auto"/>
              <w:bottom w:val="single" w:sz="12" w:space="0" w:color="auto"/>
            </w:tcBorders>
            <w:shd w:val="clear" w:color="auto" w:fill="auto"/>
            <w:vAlign w:val="bottom"/>
            <w:hideMark/>
          </w:tcPr>
          <w:p w14:paraId="0FD689E2" w14:textId="77777777" w:rsidR="0082725C" w:rsidRPr="00883992" w:rsidRDefault="0082725C">
            <w:pPr>
              <w:suppressAutoHyphens w:val="0"/>
              <w:spacing w:before="80" w:after="80" w:line="220" w:lineRule="exact"/>
              <w:ind w:right="113"/>
              <w:jc w:val="right"/>
              <w:rPr>
                <w:b/>
                <w:bCs/>
                <w:sz w:val="18"/>
              </w:rPr>
            </w:pPr>
            <w:r w:rsidRPr="00883992">
              <w:rPr>
                <w:b/>
                <w:bCs/>
                <w:sz w:val="18"/>
              </w:rPr>
              <w:t>248</w:t>
            </w:r>
          </w:p>
        </w:tc>
        <w:tc>
          <w:tcPr>
            <w:tcW w:w="510" w:type="dxa"/>
            <w:tcBorders>
              <w:top w:val="single" w:sz="4" w:space="0" w:color="auto"/>
              <w:bottom w:val="single" w:sz="12" w:space="0" w:color="auto"/>
            </w:tcBorders>
            <w:shd w:val="clear" w:color="auto" w:fill="auto"/>
            <w:vAlign w:val="bottom"/>
            <w:hideMark/>
          </w:tcPr>
          <w:p w14:paraId="34745335" w14:textId="77777777" w:rsidR="0082725C" w:rsidRPr="00883992" w:rsidRDefault="0082725C">
            <w:pPr>
              <w:suppressAutoHyphens w:val="0"/>
              <w:spacing w:before="80" w:after="80" w:line="220" w:lineRule="exact"/>
              <w:ind w:right="113"/>
              <w:jc w:val="right"/>
              <w:rPr>
                <w:b/>
                <w:bCs/>
                <w:sz w:val="18"/>
              </w:rPr>
            </w:pPr>
            <w:r w:rsidRPr="00883992">
              <w:rPr>
                <w:b/>
                <w:bCs/>
                <w:sz w:val="18"/>
              </w:rPr>
              <w:t>192</w:t>
            </w:r>
          </w:p>
        </w:tc>
        <w:tc>
          <w:tcPr>
            <w:tcW w:w="510" w:type="dxa"/>
            <w:tcBorders>
              <w:top w:val="single" w:sz="4" w:space="0" w:color="auto"/>
              <w:bottom w:val="single" w:sz="12" w:space="0" w:color="auto"/>
            </w:tcBorders>
            <w:shd w:val="clear" w:color="auto" w:fill="auto"/>
            <w:vAlign w:val="bottom"/>
            <w:hideMark/>
          </w:tcPr>
          <w:p w14:paraId="6DA8E341" w14:textId="77777777" w:rsidR="0082725C" w:rsidRPr="00883992" w:rsidRDefault="0082725C">
            <w:pPr>
              <w:suppressAutoHyphens w:val="0"/>
              <w:spacing w:before="80" w:after="80" w:line="220" w:lineRule="exact"/>
              <w:ind w:right="113"/>
              <w:jc w:val="right"/>
              <w:rPr>
                <w:b/>
                <w:bCs/>
                <w:sz w:val="18"/>
              </w:rPr>
            </w:pPr>
            <w:r w:rsidRPr="00883992">
              <w:rPr>
                <w:b/>
                <w:bCs/>
                <w:sz w:val="18"/>
              </w:rPr>
              <w:t>460</w:t>
            </w:r>
          </w:p>
        </w:tc>
        <w:tc>
          <w:tcPr>
            <w:tcW w:w="510" w:type="dxa"/>
            <w:tcBorders>
              <w:top w:val="single" w:sz="4" w:space="0" w:color="auto"/>
              <w:bottom w:val="single" w:sz="12" w:space="0" w:color="auto"/>
            </w:tcBorders>
            <w:shd w:val="clear" w:color="auto" w:fill="auto"/>
            <w:vAlign w:val="bottom"/>
            <w:hideMark/>
          </w:tcPr>
          <w:p w14:paraId="03232E00" w14:textId="77777777" w:rsidR="0082725C" w:rsidRPr="00883992" w:rsidRDefault="0082725C">
            <w:pPr>
              <w:suppressAutoHyphens w:val="0"/>
              <w:spacing w:before="80" w:after="80" w:line="220" w:lineRule="exact"/>
              <w:ind w:right="113"/>
              <w:jc w:val="right"/>
              <w:rPr>
                <w:b/>
                <w:bCs/>
                <w:sz w:val="18"/>
              </w:rPr>
            </w:pPr>
            <w:r w:rsidRPr="00883992">
              <w:rPr>
                <w:b/>
                <w:bCs/>
                <w:sz w:val="18"/>
              </w:rPr>
              <w:t>103</w:t>
            </w:r>
          </w:p>
        </w:tc>
        <w:tc>
          <w:tcPr>
            <w:tcW w:w="510" w:type="dxa"/>
            <w:tcBorders>
              <w:top w:val="single" w:sz="4" w:space="0" w:color="auto"/>
              <w:bottom w:val="single" w:sz="12" w:space="0" w:color="auto"/>
            </w:tcBorders>
            <w:shd w:val="clear" w:color="auto" w:fill="auto"/>
            <w:vAlign w:val="bottom"/>
          </w:tcPr>
          <w:p w14:paraId="77A8735D" w14:textId="77777777" w:rsidR="0082725C" w:rsidRPr="00883992" w:rsidRDefault="0082725C">
            <w:pPr>
              <w:suppressAutoHyphens w:val="0"/>
              <w:spacing w:before="80" w:after="80" w:line="220" w:lineRule="exact"/>
              <w:ind w:right="113"/>
              <w:jc w:val="right"/>
              <w:rPr>
                <w:b/>
                <w:bCs/>
                <w:sz w:val="18"/>
              </w:rPr>
            </w:pPr>
            <w:r w:rsidRPr="00883992">
              <w:rPr>
                <w:b/>
                <w:bCs/>
                <w:sz w:val="18"/>
              </w:rPr>
              <w:t>120</w:t>
            </w:r>
          </w:p>
        </w:tc>
        <w:tc>
          <w:tcPr>
            <w:tcW w:w="637" w:type="dxa"/>
            <w:tcBorders>
              <w:top w:val="single" w:sz="4" w:space="0" w:color="auto"/>
              <w:bottom w:val="single" w:sz="12" w:space="0" w:color="auto"/>
            </w:tcBorders>
            <w:shd w:val="clear" w:color="auto" w:fill="auto"/>
            <w:vAlign w:val="bottom"/>
          </w:tcPr>
          <w:p w14:paraId="145EADED" w14:textId="77777777" w:rsidR="0082725C" w:rsidRPr="00883992" w:rsidRDefault="0082725C">
            <w:pPr>
              <w:suppressAutoHyphens w:val="0"/>
              <w:spacing w:before="80" w:after="80" w:line="220" w:lineRule="exact"/>
              <w:ind w:right="113"/>
              <w:jc w:val="right"/>
              <w:rPr>
                <w:b/>
                <w:bCs/>
                <w:sz w:val="18"/>
              </w:rPr>
            </w:pPr>
            <w:r w:rsidRPr="00883992">
              <w:rPr>
                <w:b/>
                <w:bCs/>
                <w:sz w:val="18"/>
              </w:rPr>
              <w:t>203</w:t>
            </w:r>
          </w:p>
        </w:tc>
        <w:tc>
          <w:tcPr>
            <w:tcW w:w="637" w:type="dxa"/>
            <w:tcBorders>
              <w:top w:val="single" w:sz="4" w:space="0" w:color="auto"/>
              <w:bottom w:val="single" w:sz="12" w:space="0" w:color="auto"/>
            </w:tcBorders>
            <w:shd w:val="clear" w:color="auto" w:fill="auto"/>
            <w:vAlign w:val="bottom"/>
            <w:hideMark/>
          </w:tcPr>
          <w:p w14:paraId="0F432050" w14:textId="77777777" w:rsidR="0082725C" w:rsidRPr="00883992" w:rsidRDefault="0082725C">
            <w:pPr>
              <w:suppressAutoHyphens w:val="0"/>
              <w:spacing w:before="80" w:after="80" w:line="220" w:lineRule="exact"/>
              <w:ind w:right="113"/>
              <w:jc w:val="right"/>
              <w:rPr>
                <w:b/>
                <w:bCs/>
                <w:sz w:val="18"/>
              </w:rPr>
            </w:pPr>
            <w:r w:rsidRPr="00883992">
              <w:rPr>
                <w:b/>
                <w:bCs/>
                <w:sz w:val="18"/>
              </w:rPr>
              <w:t>1 892</w:t>
            </w:r>
          </w:p>
        </w:tc>
      </w:tr>
    </w:tbl>
    <w:p w14:paraId="0728F456" w14:textId="77777777" w:rsidR="0039674B" w:rsidRPr="00883992" w:rsidRDefault="0039674B" w:rsidP="0039674B">
      <w:pPr>
        <w:spacing w:before="120"/>
        <w:ind w:left="1134" w:right="1134" w:firstLine="170"/>
        <w:rPr>
          <w:sz w:val="18"/>
        </w:rPr>
      </w:pPr>
      <w:r w:rsidRPr="00883992">
        <w:rPr>
          <w:i/>
          <w:iCs/>
          <w:sz w:val="18"/>
          <w:vertAlign w:val="superscript"/>
        </w:rPr>
        <w:t>a</w:t>
      </w:r>
      <w:r w:rsidRPr="00883992">
        <w:rPr>
          <w:sz w:val="18"/>
        </w:rPr>
        <w:t xml:space="preserve"> As at 9 September 2024.</w:t>
      </w:r>
    </w:p>
    <w:p w14:paraId="4932310D" w14:textId="77777777" w:rsidR="0039674B" w:rsidRPr="00883992" w:rsidRDefault="0039674B" w:rsidP="0039674B">
      <w:pPr>
        <w:pStyle w:val="SingleTxtG"/>
        <w:spacing w:before="240"/>
      </w:pPr>
      <w:r w:rsidRPr="00883992">
        <w:t>6.</w:t>
      </w:r>
      <w:r w:rsidRPr="00883992">
        <w:tab/>
        <w:t xml:space="preserve">Between 27 February 2024 and 9 September 2024, the Committee sent 71 notes relating to registered requests for urgent action to follow up on the implementation of its recommendations and to make new recommendations to States parties concerned </w:t>
      </w:r>
      <w:proofErr w:type="gramStart"/>
      <w:r w:rsidRPr="00883992">
        <w:t>on the basis of</w:t>
      </w:r>
      <w:proofErr w:type="gramEnd"/>
      <w:r w:rsidRPr="00883992">
        <w:t xml:space="preserve"> available information (compared to 45 in the previous reporting period). As at 9 September 2024, the Committee had a backlog of 307 urgent actions for which follow-up notes needed to be prepared and sent to the State party and authors (compared to 362 as at 27 February 2024), including 254 in Spanish, 49 in English, three in Arabic and one in French.</w:t>
      </w:r>
    </w:p>
    <w:p w14:paraId="2590A733" w14:textId="77777777" w:rsidR="0039674B" w:rsidRPr="00883992" w:rsidRDefault="0039674B" w:rsidP="0039674B">
      <w:pPr>
        <w:pStyle w:val="H1G"/>
      </w:pPr>
      <w:r w:rsidRPr="00883992">
        <w:lastRenderedPageBreak/>
        <w:tab/>
        <w:t>C.</w:t>
      </w:r>
      <w:r w:rsidRPr="00883992">
        <w:tab/>
        <w:t xml:space="preserve">Requests for urgent action that have been </w:t>
      </w:r>
      <w:bookmarkStart w:id="6" w:name="_Hlk157455625"/>
      <w:r w:rsidRPr="00883992">
        <w:t xml:space="preserve">discontinued or closed </w:t>
      </w:r>
      <w:bookmarkEnd w:id="6"/>
    </w:p>
    <w:p w14:paraId="396B2373" w14:textId="77777777" w:rsidR="0039674B" w:rsidRPr="00883992" w:rsidRDefault="0039674B" w:rsidP="0039674B">
      <w:pPr>
        <w:pStyle w:val="SingleTxtG"/>
      </w:pPr>
      <w:r w:rsidRPr="00883992">
        <w:t>7.</w:t>
      </w:r>
      <w:r w:rsidRPr="00883992">
        <w:tab/>
        <w:t>In view of the need to clarify the criteria it applies following the decisions that it adopted at its eighth and twentieth sessions, the Committee decided to specify the meaning of the terminology it uses as relates to the status of cases that are discontinued or closed:</w:t>
      </w:r>
    </w:p>
    <w:p w14:paraId="5E3BB709" w14:textId="77777777" w:rsidR="0039674B" w:rsidRPr="00883992" w:rsidRDefault="0039674B" w:rsidP="0039674B">
      <w:pPr>
        <w:pStyle w:val="SingleTxtG"/>
      </w:pPr>
      <w:r w:rsidRPr="00883992">
        <w:tab/>
        <w:t>(a)</w:t>
      </w:r>
      <w:r w:rsidRPr="00883992">
        <w:tab/>
        <w:t>An urgent action request is discontinued whenever the disappeared person is located but is still deprived of liberty. Should the individual concerned be disappeared again in the context of the same deprivation of liberty, the Committee could reactivate the urgent action under the same reference number, thereby facilitating the follow-up to the case;</w:t>
      </w:r>
    </w:p>
    <w:p w14:paraId="33E9C051" w14:textId="77777777" w:rsidR="0039674B" w:rsidRPr="00883992" w:rsidRDefault="0039674B" w:rsidP="0039674B">
      <w:pPr>
        <w:pStyle w:val="SingleTxtG"/>
      </w:pPr>
      <w:r w:rsidRPr="00883992">
        <w:tab/>
        <w:t>(b)</w:t>
      </w:r>
      <w:r w:rsidRPr="00883992">
        <w:tab/>
        <w:t>An urgent action request is closed when the disappeared person has been found at liberty, has been found and released, or has been found dead, provided that his or her family members and/or the authors do not contest those facts.</w:t>
      </w:r>
    </w:p>
    <w:p w14:paraId="2983BA6B" w14:textId="77777777" w:rsidR="0039674B" w:rsidRPr="00883992" w:rsidRDefault="0039674B" w:rsidP="0039674B">
      <w:pPr>
        <w:pStyle w:val="SingleTxtG"/>
      </w:pPr>
      <w:r w:rsidRPr="00883992">
        <w:t>8.</w:t>
      </w:r>
      <w:r w:rsidRPr="00883992">
        <w:tab/>
      </w:r>
      <w:bookmarkStart w:id="7" w:name="_Hlk176981339"/>
      <w:r w:rsidRPr="00883992">
        <w:t xml:space="preserve">As at 9 September 2024, 512 disappeared persons on whose behalf an urgent action was opened have been located, including 14 between 27 February 2024 and 9 September 2024. The Committee welcomes the fact that, out of these cases, 408 disappeared persons have been located alive since the beginning of the implementation of the procedure. Consequently, a total of 467 urgent actions have been closed, and 45 discontinued (for urgent actions relating to persons still in detention). The Committee notes that the big majority of cases in which the disappeared person was located alive correspond to disappearances that took place in the context of protests in Colombia and Cuba, where the persons were deprived of their liberty and their relatives were denied any information as to their fate and whereabouts for days or weeks, thereby potentially falling within the category of so-called short-term enforced disappearances (see paras. 3 and 57). The tables below show the number of urgent action cases discontinued or closed, by State party (table 4) or by year and State party (table 5). </w:t>
      </w:r>
    </w:p>
    <w:bookmarkEnd w:id="7"/>
    <w:p w14:paraId="3D93704A" w14:textId="77777777" w:rsidR="0039674B" w:rsidRPr="00883992" w:rsidRDefault="0039674B" w:rsidP="0039674B">
      <w:pPr>
        <w:pStyle w:val="H23G"/>
        <w:spacing w:after="0"/>
        <w:rPr>
          <w:b w:val="0"/>
          <w:bCs/>
        </w:rPr>
      </w:pPr>
      <w:r w:rsidRPr="00883992">
        <w:rPr>
          <w:b w:val="0"/>
          <w:bCs/>
        </w:rPr>
        <w:tab/>
      </w:r>
      <w:r w:rsidRPr="00883992">
        <w:rPr>
          <w:b w:val="0"/>
          <w:bCs/>
        </w:rPr>
        <w:tab/>
        <w:t>Table 4</w:t>
      </w:r>
    </w:p>
    <w:p w14:paraId="5C47A36B" w14:textId="77777777" w:rsidR="0039674B" w:rsidRPr="00883992" w:rsidRDefault="0039674B" w:rsidP="0039674B">
      <w:pPr>
        <w:pStyle w:val="H23G"/>
        <w:spacing w:before="0"/>
        <w:rPr>
          <w:bCs/>
        </w:rPr>
      </w:pPr>
      <w:r w:rsidRPr="00883992">
        <w:rPr>
          <w:bCs/>
        </w:rPr>
        <w:tab/>
      </w:r>
      <w:r w:rsidRPr="00883992">
        <w:rPr>
          <w:bCs/>
        </w:rPr>
        <w:tab/>
        <w:t>Requests for urgent action that are no longer open, by State party, as at 9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714"/>
        <w:gridCol w:w="1682"/>
        <w:gridCol w:w="1422"/>
      </w:tblGrid>
      <w:tr w:rsidR="0082725C" w:rsidRPr="00883992" w14:paraId="4AD304E8" w14:textId="77777777" w:rsidTr="00602218">
        <w:trPr>
          <w:tblHeader/>
        </w:trPr>
        <w:tc>
          <w:tcPr>
            <w:tcW w:w="2552" w:type="dxa"/>
            <w:tcBorders>
              <w:top w:val="single" w:sz="4" w:space="0" w:color="auto"/>
              <w:bottom w:val="single" w:sz="12" w:space="0" w:color="auto"/>
            </w:tcBorders>
            <w:shd w:val="clear" w:color="auto" w:fill="auto"/>
            <w:vAlign w:val="bottom"/>
          </w:tcPr>
          <w:p w14:paraId="43552639" w14:textId="77777777" w:rsidR="0039674B" w:rsidRPr="00883992" w:rsidRDefault="0039674B" w:rsidP="0082725C">
            <w:pPr>
              <w:suppressAutoHyphens w:val="0"/>
              <w:spacing w:before="80" w:after="80" w:line="200" w:lineRule="exact"/>
              <w:ind w:right="113"/>
              <w:rPr>
                <w:i/>
                <w:sz w:val="16"/>
              </w:rPr>
            </w:pPr>
          </w:p>
        </w:tc>
        <w:tc>
          <w:tcPr>
            <w:tcW w:w="1714" w:type="dxa"/>
            <w:tcBorders>
              <w:top w:val="single" w:sz="4" w:space="0" w:color="auto"/>
              <w:bottom w:val="single" w:sz="12" w:space="0" w:color="auto"/>
            </w:tcBorders>
            <w:shd w:val="clear" w:color="auto" w:fill="auto"/>
            <w:vAlign w:val="bottom"/>
          </w:tcPr>
          <w:p w14:paraId="34A83731" w14:textId="77777777" w:rsidR="0039674B" w:rsidRPr="00883992" w:rsidRDefault="0039674B" w:rsidP="0082725C">
            <w:pPr>
              <w:suppressAutoHyphens w:val="0"/>
              <w:spacing w:before="80" w:after="80" w:line="200" w:lineRule="exact"/>
              <w:ind w:right="113"/>
              <w:jc w:val="right"/>
              <w:rPr>
                <w:i/>
                <w:sz w:val="16"/>
              </w:rPr>
            </w:pPr>
            <w:r w:rsidRPr="00883992">
              <w:rPr>
                <w:i/>
                <w:sz w:val="16"/>
              </w:rPr>
              <w:t>Closed</w:t>
            </w:r>
          </w:p>
        </w:tc>
        <w:tc>
          <w:tcPr>
            <w:tcW w:w="1682" w:type="dxa"/>
            <w:tcBorders>
              <w:top w:val="single" w:sz="4" w:space="0" w:color="auto"/>
              <w:bottom w:val="single" w:sz="12" w:space="0" w:color="auto"/>
            </w:tcBorders>
            <w:shd w:val="clear" w:color="auto" w:fill="auto"/>
            <w:vAlign w:val="bottom"/>
          </w:tcPr>
          <w:p w14:paraId="345A2E84" w14:textId="77777777" w:rsidR="0039674B" w:rsidRPr="00883992" w:rsidRDefault="0039674B" w:rsidP="0082725C">
            <w:pPr>
              <w:suppressAutoHyphens w:val="0"/>
              <w:spacing w:before="80" w:after="80" w:line="200" w:lineRule="exact"/>
              <w:ind w:right="113"/>
              <w:jc w:val="right"/>
              <w:rPr>
                <w:i/>
                <w:sz w:val="16"/>
              </w:rPr>
            </w:pPr>
            <w:r w:rsidRPr="00883992">
              <w:rPr>
                <w:i/>
                <w:sz w:val="16"/>
              </w:rPr>
              <w:t>Discontinued</w:t>
            </w:r>
          </w:p>
        </w:tc>
        <w:tc>
          <w:tcPr>
            <w:tcW w:w="1422" w:type="dxa"/>
            <w:tcBorders>
              <w:top w:val="single" w:sz="4" w:space="0" w:color="auto"/>
              <w:bottom w:val="single" w:sz="12" w:space="0" w:color="auto"/>
            </w:tcBorders>
            <w:shd w:val="clear" w:color="auto" w:fill="auto"/>
            <w:vAlign w:val="bottom"/>
          </w:tcPr>
          <w:p w14:paraId="02B73E05" w14:textId="77777777" w:rsidR="0039674B" w:rsidRPr="00883992" w:rsidRDefault="0039674B" w:rsidP="0082725C">
            <w:pPr>
              <w:suppressAutoHyphens w:val="0"/>
              <w:spacing w:before="80" w:after="80" w:line="200" w:lineRule="exact"/>
              <w:ind w:right="113"/>
              <w:jc w:val="right"/>
              <w:rPr>
                <w:i/>
                <w:sz w:val="16"/>
              </w:rPr>
            </w:pPr>
            <w:r w:rsidRPr="00883992">
              <w:rPr>
                <w:i/>
                <w:sz w:val="16"/>
              </w:rPr>
              <w:t>Total</w:t>
            </w:r>
          </w:p>
        </w:tc>
      </w:tr>
      <w:tr w:rsidR="00602218" w:rsidRPr="00883992" w14:paraId="5828842F" w14:textId="77777777" w:rsidTr="00602218">
        <w:tc>
          <w:tcPr>
            <w:tcW w:w="2552" w:type="dxa"/>
            <w:tcBorders>
              <w:top w:val="single" w:sz="12" w:space="0" w:color="auto"/>
            </w:tcBorders>
            <w:shd w:val="clear" w:color="auto" w:fill="auto"/>
          </w:tcPr>
          <w:p w14:paraId="1C700FE1" w14:textId="77777777" w:rsidR="0039674B" w:rsidRPr="00883992" w:rsidRDefault="0039674B" w:rsidP="0082725C">
            <w:pPr>
              <w:suppressAutoHyphens w:val="0"/>
              <w:spacing w:before="40" w:after="40" w:line="220" w:lineRule="exact"/>
              <w:ind w:right="113"/>
              <w:rPr>
                <w:sz w:val="18"/>
              </w:rPr>
            </w:pPr>
            <w:r w:rsidRPr="00883992">
              <w:rPr>
                <w:sz w:val="18"/>
              </w:rPr>
              <w:t>Argentina</w:t>
            </w:r>
          </w:p>
        </w:tc>
        <w:tc>
          <w:tcPr>
            <w:tcW w:w="1714" w:type="dxa"/>
            <w:tcBorders>
              <w:top w:val="single" w:sz="12" w:space="0" w:color="auto"/>
            </w:tcBorders>
            <w:shd w:val="clear" w:color="auto" w:fill="auto"/>
            <w:vAlign w:val="bottom"/>
          </w:tcPr>
          <w:p w14:paraId="121DDBD2"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682" w:type="dxa"/>
            <w:tcBorders>
              <w:top w:val="single" w:sz="12" w:space="0" w:color="auto"/>
            </w:tcBorders>
            <w:shd w:val="clear" w:color="auto" w:fill="auto"/>
            <w:vAlign w:val="bottom"/>
          </w:tcPr>
          <w:p w14:paraId="1E86B9CB"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tcBorders>
              <w:top w:val="single" w:sz="12" w:space="0" w:color="auto"/>
            </w:tcBorders>
            <w:shd w:val="clear" w:color="auto" w:fill="auto"/>
            <w:vAlign w:val="bottom"/>
          </w:tcPr>
          <w:p w14:paraId="3192648F"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602218" w:rsidRPr="00883992" w14:paraId="64D4337B" w14:textId="77777777" w:rsidTr="00602218">
        <w:tc>
          <w:tcPr>
            <w:tcW w:w="2552" w:type="dxa"/>
            <w:shd w:val="clear" w:color="auto" w:fill="auto"/>
          </w:tcPr>
          <w:p w14:paraId="2563EECB" w14:textId="77777777" w:rsidR="0039674B" w:rsidRPr="00883992" w:rsidRDefault="0039674B" w:rsidP="0082725C">
            <w:pPr>
              <w:suppressAutoHyphens w:val="0"/>
              <w:spacing w:before="40" w:after="40" w:line="220" w:lineRule="exact"/>
              <w:ind w:right="113"/>
              <w:rPr>
                <w:sz w:val="18"/>
              </w:rPr>
            </w:pPr>
            <w:r w:rsidRPr="00883992">
              <w:rPr>
                <w:sz w:val="18"/>
              </w:rPr>
              <w:t>Bolivia (Plurinational State of)</w:t>
            </w:r>
          </w:p>
        </w:tc>
        <w:tc>
          <w:tcPr>
            <w:tcW w:w="1714" w:type="dxa"/>
            <w:shd w:val="clear" w:color="auto" w:fill="auto"/>
            <w:vAlign w:val="bottom"/>
          </w:tcPr>
          <w:p w14:paraId="05CCB4EC"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194566AD"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1680C362"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r>
      <w:tr w:rsidR="00602218" w:rsidRPr="00883992" w14:paraId="3AED7764" w14:textId="77777777" w:rsidTr="00602218">
        <w:tc>
          <w:tcPr>
            <w:tcW w:w="2552" w:type="dxa"/>
            <w:shd w:val="clear" w:color="auto" w:fill="auto"/>
          </w:tcPr>
          <w:p w14:paraId="3BC7EE52" w14:textId="77777777" w:rsidR="0039674B" w:rsidRPr="00883992" w:rsidRDefault="0039674B" w:rsidP="0082725C">
            <w:pPr>
              <w:suppressAutoHyphens w:val="0"/>
              <w:spacing w:before="40" w:after="40" w:line="220" w:lineRule="exact"/>
              <w:ind w:right="113"/>
              <w:rPr>
                <w:sz w:val="18"/>
              </w:rPr>
            </w:pPr>
            <w:r w:rsidRPr="00883992">
              <w:rPr>
                <w:sz w:val="18"/>
              </w:rPr>
              <w:t>Burkina Faso</w:t>
            </w:r>
          </w:p>
        </w:tc>
        <w:tc>
          <w:tcPr>
            <w:tcW w:w="1714" w:type="dxa"/>
            <w:shd w:val="clear" w:color="auto" w:fill="auto"/>
            <w:vAlign w:val="bottom"/>
          </w:tcPr>
          <w:p w14:paraId="000E8434"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47F26C26"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3A2BBC8E"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r>
      <w:tr w:rsidR="00602218" w:rsidRPr="00883992" w14:paraId="71BFF16A" w14:textId="77777777" w:rsidTr="00602218">
        <w:tc>
          <w:tcPr>
            <w:tcW w:w="2552" w:type="dxa"/>
            <w:shd w:val="clear" w:color="auto" w:fill="auto"/>
          </w:tcPr>
          <w:p w14:paraId="430A0F12" w14:textId="77777777" w:rsidR="0039674B" w:rsidRPr="00883992" w:rsidRDefault="0039674B" w:rsidP="0082725C">
            <w:pPr>
              <w:suppressAutoHyphens w:val="0"/>
              <w:spacing w:before="40" w:after="40" w:line="220" w:lineRule="exact"/>
              <w:ind w:right="113"/>
              <w:rPr>
                <w:sz w:val="18"/>
              </w:rPr>
            </w:pPr>
            <w:r w:rsidRPr="00883992">
              <w:rPr>
                <w:sz w:val="18"/>
              </w:rPr>
              <w:t>Cambodia</w:t>
            </w:r>
          </w:p>
        </w:tc>
        <w:tc>
          <w:tcPr>
            <w:tcW w:w="1714" w:type="dxa"/>
            <w:shd w:val="clear" w:color="auto" w:fill="auto"/>
            <w:vAlign w:val="bottom"/>
          </w:tcPr>
          <w:p w14:paraId="73F0F3E9"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682" w:type="dxa"/>
            <w:shd w:val="clear" w:color="auto" w:fill="auto"/>
            <w:vAlign w:val="bottom"/>
          </w:tcPr>
          <w:p w14:paraId="7DCA31B2"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50E163D6"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602218" w:rsidRPr="00883992" w14:paraId="5A0A4E50" w14:textId="77777777" w:rsidTr="00602218">
        <w:tc>
          <w:tcPr>
            <w:tcW w:w="2552" w:type="dxa"/>
            <w:shd w:val="clear" w:color="auto" w:fill="auto"/>
          </w:tcPr>
          <w:p w14:paraId="6B9D6631" w14:textId="77777777" w:rsidR="0039674B" w:rsidRPr="00883992" w:rsidRDefault="0039674B" w:rsidP="0082725C">
            <w:pPr>
              <w:suppressAutoHyphens w:val="0"/>
              <w:spacing w:before="40" w:after="40" w:line="220" w:lineRule="exact"/>
              <w:ind w:right="113"/>
              <w:rPr>
                <w:sz w:val="18"/>
              </w:rPr>
            </w:pPr>
            <w:r w:rsidRPr="00883992">
              <w:rPr>
                <w:sz w:val="18"/>
              </w:rPr>
              <w:t>Colombia</w:t>
            </w:r>
          </w:p>
        </w:tc>
        <w:tc>
          <w:tcPr>
            <w:tcW w:w="1714" w:type="dxa"/>
            <w:shd w:val="clear" w:color="auto" w:fill="auto"/>
            <w:vAlign w:val="bottom"/>
          </w:tcPr>
          <w:p w14:paraId="10665B37" w14:textId="77777777" w:rsidR="0039674B" w:rsidRPr="00883992" w:rsidRDefault="0039674B" w:rsidP="0082725C">
            <w:pPr>
              <w:suppressAutoHyphens w:val="0"/>
              <w:spacing w:before="40" w:after="40" w:line="220" w:lineRule="exact"/>
              <w:ind w:right="113"/>
              <w:jc w:val="right"/>
              <w:rPr>
                <w:sz w:val="18"/>
              </w:rPr>
            </w:pPr>
            <w:r w:rsidRPr="00883992">
              <w:rPr>
                <w:sz w:val="18"/>
              </w:rPr>
              <w:t>159</w:t>
            </w:r>
          </w:p>
        </w:tc>
        <w:tc>
          <w:tcPr>
            <w:tcW w:w="1682" w:type="dxa"/>
            <w:shd w:val="clear" w:color="auto" w:fill="auto"/>
            <w:vAlign w:val="bottom"/>
          </w:tcPr>
          <w:p w14:paraId="41C618BC"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67AFB046" w14:textId="77777777" w:rsidR="0039674B" w:rsidRPr="00883992" w:rsidRDefault="0039674B" w:rsidP="0082725C">
            <w:pPr>
              <w:suppressAutoHyphens w:val="0"/>
              <w:spacing w:before="40" w:after="40" w:line="220" w:lineRule="exact"/>
              <w:ind w:right="113"/>
              <w:jc w:val="right"/>
              <w:rPr>
                <w:sz w:val="18"/>
              </w:rPr>
            </w:pPr>
            <w:r w:rsidRPr="00883992">
              <w:rPr>
                <w:sz w:val="18"/>
              </w:rPr>
              <w:t>159</w:t>
            </w:r>
          </w:p>
        </w:tc>
      </w:tr>
      <w:tr w:rsidR="00602218" w:rsidRPr="00883992" w14:paraId="50A92D17" w14:textId="77777777" w:rsidTr="00602218">
        <w:tc>
          <w:tcPr>
            <w:tcW w:w="2552" w:type="dxa"/>
            <w:shd w:val="clear" w:color="auto" w:fill="auto"/>
          </w:tcPr>
          <w:p w14:paraId="586B2795" w14:textId="77777777" w:rsidR="0039674B" w:rsidRPr="00883992" w:rsidRDefault="0039674B" w:rsidP="0082725C">
            <w:pPr>
              <w:suppressAutoHyphens w:val="0"/>
              <w:spacing w:before="40" w:after="40" w:line="220" w:lineRule="exact"/>
              <w:ind w:right="113"/>
              <w:rPr>
                <w:sz w:val="18"/>
              </w:rPr>
            </w:pPr>
            <w:r w:rsidRPr="00883992">
              <w:rPr>
                <w:sz w:val="18"/>
              </w:rPr>
              <w:t>Cuba</w:t>
            </w:r>
          </w:p>
        </w:tc>
        <w:tc>
          <w:tcPr>
            <w:tcW w:w="1714" w:type="dxa"/>
            <w:shd w:val="clear" w:color="auto" w:fill="auto"/>
            <w:vAlign w:val="bottom"/>
          </w:tcPr>
          <w:p w14:paraId="21DA54C6" w14:textId="77777777" w:rsidR="0039674B" w:rsidRPr="00883992" w:rsidRDefault="0039674B" w:rsidP="0082725C">
            <w:pPr>
              <w:suppressAutoHyphens w:val="0"/>
              <w:spacing w:before="40" w:after="40" w:line="220" w:lineRule="exact"/>
              <w:ind w:right="113"/>
              <w:jc w:val="right"/>
              <w:rPr>
                <w:sz w:val="18"/>
              </w:rPr>
            </w:pPr>
            <w:r w:rsidRPr="00883992">
              <w:rPr>
                <w:sz w:val="18"/>
              </w:rPr>
              <w:t>168</w:t>
            </w:r>
          </w:p>
        </w:tc>
        <w:tc>
          <w:tcPr>
            <w:tcW w:w="1682" w:type="dxa"/>
            <w:shd w:val="clear" w:color="auto" w:fill="auto"/>
            <w:vAlign w:val="bottom"/>
          </w:tcPr>
          <w:p w14:paraId="4FF2FB02" w14:textId="77777777" w:rsidR="0039674B" w:rsidRPr="00883992" w:rsidRDefault="0039674B" w:rsidP="0082725C">
            <w:pPr>
              <w:suppressAutoHyphens w:val="0"/>
              <w:spacing w:before="40" w:after="40" w:line="220" w:lineRule="exact"/>
              <w:ind w:right="113"/>
              <w:jc w:val="right"/>
              <w:rPr>
                <w:sz w:val="18"/>
              </w:rPr>
            </w:pPr>
            <w:r w:rsidRPr="00883992">
              <w:rPr>
                <w:sz w:val="18"/>
              </w:rPr>
              <w:t>25</w:t>
            </w:r>
          </w:p>
        </w:tc>
        <w:tc>
          <w:tcPr>
            <w:tcW w:w="1422" w:type="dxa"/>
            <w:shd w:val="clear" w:color="auto" w:fill="auto"/>
            <w:vAlign w:val="bottom"/>
          </w:tcPr>
          <w:p w14:paraId="379455B7" w14:textId="77777777" w:rsidR="0039674B" w:rsidRPr="00883992" w:rsidRDefault="0039674B" w:rsidP="0082725C">
            <w:pPr>
              <w:suppressAutoHyphens w:val="0"/>
              <w:spacing w:before="40" w:after="40" w:line="220" w:lineRule="exact"/>
              <w:ind w:right="113"/>
              <w:jc w:val="right"/>
              <w:rPr>
                <w:sz w:val="18"/>
              </w:rPr>
            </w:pPr>
            <w:r w:rsidRPr="00883992">
              <w:rPr>
                <w:sz w:val="18"/>
              </w:rPr>
              <w:t>192</w:t>
            </w:r>
          </w:p>
        </w:tc>
      </w:tr>
      <w:tr w:rsidR="00602218" w:rsidRPr="00883992" w14:paraId="1553B3B8" w14:textId="77777777" w:rsidTr="00602218">
        <w:tc>
          <w:tcPr>
            <w:tcW w:w="2552" w:type="dxa"/>
            <w:shd w:val="clear" w:color="auto" w:fill="auto"/>
          </w:tcPr>
          <w:p w14:paraId="05339C82" w14:textId="77777777" w:rsidR="0039674B" w:rsidRPr="00883992" w:rsidRDefault="0039674B" w:rsidP="0082725C">
            <w:pPr>
              <w:suppressAutoHyphens w:val="0"/>
              <w:spacing w:before="40" w:after="40" w:line="220" w:lineRule="exact"/>
              <w:ind w:right="113"/>
              <w:rPr>
                <w:sz w:val="18"/>
              </w:rPr>
            </w:pPr>
            <w:r w:rsidRPr="00883992">
              <w:rPr>
                <w:sz w:val="18"/>
              </w:rPr>
              <w:t>Gabon</w:t>
            </w:r>
          </w:p>
        </w:tc>
        <w:tc>
          <w:tcPr>
            <w:tcW w:w="1714" w:type="dxa"/>
            <w:shd w:val="clear" w:color="auto" w:fill="auto"/>
            <w:vAlign w:val="bottom"/>
          </w:tcPr>
          <w:p w14:paraId="2807CFD7" w14:textId="77777777" w:rsidR="0039674B" w:rsidRPr="00883992" w:rsidRDefault="0039674B" w:rsidP="0082725C">
            <w:pPr>
              <w:suppressAutoHyphens w:val="0"/>
              <w:spacing w:before="40" w:after="40" w:line="220" w:lineRule="exact"/>
              <w:ind w:right="113"/>
              <w:jc w:val="right"/>
              <w:rPr>
                <w:sz w:val="18"/>
              </w:rPr>
            </w:pPr>
            <w:r w:rsidRPr="00883992">
              <w:rPr>
                <w:sz w:val="18"/>
              </w:rPr>
              <w:t>6</w:t>
            </w:r>
          </w:p>
        </w:tc>
        <w:tc>
          <w:tcPr>
            <w:tcW w:w="1682" w:type="dxa"/>
            <w:shd w:val="clear" w:color="auto" w:fill="auto"/>
            <w:vAlign w:val="bottom"/>
          </w:tcPr>
          <w:p w14:paraId="4EBD2FD0"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422" w:type="dxa"/>
            <w:shd w:val="clear" w:color="auto" w:fill="auto"/>
            <w:vAlign w:val="bottom"/>
          </w:tcPr>
          <w:p w14:paraId="4AE02E0E" w14:textId="77777777" w:rsidR="0039674B" w:rsidRPr="00883992" w:rsidRDefault="0039674B" w:rsidP="0082725C">
            <w:pPr>
              <w:suppressAutoHyphens w:val="0"/>
              <w:spacing w:before="40" w:after="40" w:line="220" w:lineRule="exact"/>
              <w:ind w:right="113"/>
              <w:jc w:val="right"/>
              <w:rPr>
                <w:sz w:val="18"/>
              </w:rPr>
            </w:pPr>
            <w:r w:rsidRPr="00883992">
              <w:rPr>
                <w:sz w:val="18"/>
              </w:rPr>
              <w:t>8</w:t>
            </w:r>
          </w:p>
        </w:tc>
      </w:tr>
      <w:tr w:rsidR="00602218" w:rsidRPr="00883992" w14:paraId="437906F1" w14:textId="77777777" w:rsidTr="00602218">
        <w:tc>
          <w:tcPr>
            <w:tcW w:w="2552" w:type="dxa"/>
            <w:shd w:val="clear" w:color="auto" w:fill="auto"/>
          </w:tcPr>
          <w:p w14:paraId="47224B25" w14:textId="77777777" w:rsidR="0039674B" w:rsidRPr="00883992" w:rsidRDefault="0039674B" w:rsidP="0082725C">
            <w:pPr>
              <w:suppressAutoHyphens w:val="0"/>
              <w:spacing w:before="40" w:after="40" w:line="220" w:lineRule="exact"/>
              <w:ind w:right="113"/>
              <w:rPr>
                <w:sz w:val="18"/>
              </w:rPr>
            </w:pPr>
            <w:r w:rsidRPr="00883992">
              <w:rPr>
                <w:sz w:val="18"/>
              </w:rPr>
              <w:t>Honduras</w:t>
            </w:r>
          </w:p>
        </w:tc>
        <w:tc>
          <w:tcPr>
            <w:tcW w:w="1714" w:type="dxa"/>
            <w:shd w:val="clear" w:color="auto" w:fill="auto"/>
            <w:vAlign w:val="bottom"/>
          </w:tcPr>
          <w:p w14:paraId="09A9B837"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4F0CCD6D"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3931B852"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r>
      <w:tr w:rsidR="00602218" w:rsidRPr="00883992" w14:paraId="49E69BED" w14:textId="77777777" w:rsidTr="00602218">
        <w:tc>
          <w:tcPr>
            <w:tcW w:w="2552" w:type="dxa"/>
            <w:shd w:val="clear" w:color="auto" w:fill="auto"/>
          </w:tcPr>
          <w:p w14:paraId="150C2DA3" w14:textId="77777777" w:rsidR="0039674B" w:rsidRPr="00883992" w:rsidRDefault="0039674B" w:rsidP="0082725C">
            <w:pPr>
              <w:suppressAutoHyphens w:val="0"/>
              <w:spacing w:before="40" w:after="40" w:line="220" w:lineRule="exact"/>
              <w:ind w:right="113"/>
              <w:rPr>
                <w:sz w:val="18"/>
              </w:rPr>
            </w:pPr>
            <w:r w:rsidRPr="00883992">
              <w:rPr>
                <w:sz w:val="18"/>
              </w:rPr>
              <w:t>Iraq</w:t>
            </w:r>
          </w:p>
        </w:tc>
        <w:tc>
          <w:tcPr>
            <w:tcW w:w="1714" w:type="dxa"/>
            <w:shd w:val="clear" w:color="auto" w:fill="auto"/>
            <w:vAlign w:val="bottom"/>
          </w:tcPr>
          <w:p w14:paraId="0F3F70C7" w14:textId="77777777" w:rsidR="0039674B" w:rsidRPr="00883992" w:rsidRDefault="0039674B" w:rsidP="0082725C">
            <w:pPr>
              <w:suppressAutoHyphens w:val="0"/>
              <w:spacing w:before="40" w:after="40" w:line="220" w:lineRule="exact"/>
              <w:ind w:right="113"/>
              <w:jc w:val="right"/>
              <w:rPr>
                <w:sz w:val="18"/>
              </w:rPr>
            </w:pPr>
            <w:r w:rsidRPr="00883992">
              <w:rPr>
                <w:sz w:val="18"/>
              </w:rPr>
              <w:t>29</w:t>
            </w:r>
          </w:p>
        </w:tc>
        <w:tc>
          <w:tcPr>
            <w:tcW w:w="1682" w:type="dxa"/>
            <w:shd w:val="clear" w:color="auto" w:fill="auto"/>
            <w:vAlign w:val="bottom"/>
          </w:tcPr>
          <w:p w14:paraId="0FD63C5E" w14:textId="77777777" w:rsidR="0039674B" w:rsidRPr="00883992" w:rsidRDefault="0039674B" w:rsidP="0082725C">
            <w:pPr>
              <w:suppressAutoHyphens w:val="0"/>
              <w:spacing w:before="40" w:after="40" w:line="220" w:lineRule="exact"/>
              <w:ind w:right="113"/>
              <w:jc w:val="right"/>
              <w:rPr>
                <w:sz w:val="18"/>
              </w:rPr>
            </w:pPr>
            <w:r w:rsidRPr="00883992">
              <w:rPr>
                <w:sz w:val="18"/>
              </w:rPr>
              <w:t>12</w:t>
            </w:r>
          </w:p>
        </w:tc>
        <w:tc>
          <w:tcPr>
            <w:tcW w:w="1422" w:type="dxa"/>
            <w:shd w:val="clear" w:color="auto" w:fill="auto"/>
            <w:vAlign w:val="bottom"/>
          </w:tcPr>
          <w:p w14:paraId="28D68CDC" w14:textId="77777777" w:rsidR="0039674B" w:rsidRPr="00883992" w:rsidRDefault="0039674B" w:rsidP="0082725C">
            <w:pPr>
              <w:suppressAutoHyphens w:val="0"/>
              <w:spacing w:before="40" w:after="40" w:line="220" w:lineRule="exact"/>
              <w:ind w:right="113"/>
              <w:jc w:val="right"/>
              <w:rPr>
                <w:sz w:val="18"/>
              </w:rPr>
            </w:pPr>
            <w:r w:rsidRPr="00883992">
              <w:rPr>
                <w:sz w:val="18"/>
              </w:rPr>
              <w:t>45</w:t>
            </w:r>
          </w:p>
        </w:tc>
      </w:tr>
      <w:tr w:rsidR="00602218" w:rsidRPr="00883992" w14:paraId="7DFDD2CC" w14:textId="77777777" w:rsidTr="00602218">
        <w:tc>
          <w:tcPr>
            <w:tcW w:w="2552" w:type="dxa"/>
            <w:shd w:val="clear" w:color="auto" w:fill="auto"/>
          </w:tcPr>
          <w:p w14:paraId="2EF8C24B" w14:textId="77777777" w:rsidR="0039674B" w:rsidRPr="00883992" w:rsidRDefault="0039674B" w:rsidP="0082725C">
            <w:pPr>
              <w:suppressAutoHyphens w:val="0"/>
              <w:spacing w:before="40" w:after="40" w:line="220" w:lineRule="exact"/>
              <w:ind w:right="113"/>
              <w:rPr>
                <w:sz w:val="18"/>
              </w:rPr>
            </w:pPr>
            <w:r w:rsidRPr="00883992">
              <w:rPr>
                <w:sz w:val="18"/>
              </w:rPr>
              <w:t>Kazakhstan</w:t>
            </w:r>
          </w:p>
        </w:tc>
        <w:tc>
          <w:tcPr>
            <w:tcW w:w="1714" w:type="dxa"/>
            <w:shd w:val="clear" w:color="auto" w:fill="auto"/>
            <w:vAlign w:val="bottom"/>
          </w:tcPr>
          <w:p w14:paraId="18428001"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682" w:type="dxa"/>
            <w:shd w:val="clear" w:color="auto" w:fill="auto"/>
            <w:vAlign w:val="bottom"/>
          </w:tcPr>
          <w:p w14:paraId="4A356826"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7DE96613"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602218" w:rsidRPr="00883992" w14:paraId="458DF94D" w14:textId="77777777" w:rsidTr="00602218">
        <w:tc>
          <w:tcPr>
            <w:tcW w:w="2552" w:type="dxa"/>
            <w:shd w:val="clear" w:color="auto" w:fill="auto"/>
          </w:tcPr>
          <w:p w14:paraId="0D8CCB88" w14:textId="77777777" w:rsidR="0039674B" w:rsidRPr="00883992" w:rsidRDefault="0039674B" w:rsidP="0082725C">
            <w:pPr>
              <w:suppressAutoHyphens w:val="0"/>
              <w:spacing w:before="40" w:after="40" w:line="220" w:lineRule="exact"/>
              <w:ind w:right="113"/>
              <w:rPr>
                <w:sz w:val="18"/>
              </w:rPr>
            </w:pPr>
            <w:r w:rsidRPr="00883992">
              <w:rPr>
                <w:sz w:val="18"/>
              </w:rPr>
              <w:t>Lithuania</w:t>
            </w:r>
          </w:p>
        </w:tc>
        <w:tc>
          <w:tcPr>
            <w:tcW w:w="1714" w:type="dxa"/>
            <w:shd w:val="clear" w:color="auto" w:fill="auto"/>
            <w:vAlign w:val="bottom"/>
          </w:tcPr>
          <w:p w14:paraId="6D68D7C7"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682" w:type="dxa"/>
            <w:shd w:val="clear" w:color="auto" w:fill="auto"/>
            <w:vAlign w:val="bottom"/>
          </w:tcPr>
          <w:p w14:paraId="6A2AD00C"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077C45CA"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602218" w:rsidRPr="00883992" w14:paraId="2058E35B" w14:textId="77777777" w:rsidTr="00602218">
        <w:tc>
          <w:tcPr>
            <w:tcW w:w="2552" w:type="dxa"/>
            <w:shd w:val="clear" w:color="auto" w:fill="auto"/>
          </w:tcPr>
          <w:p w14:paraId="72A1CB2C" w14:textId="77777777" w:rsidR="0039674B" w:rsidRPr="00883992" w:rsidRDefault="0039674B" w:rsidP="0082725C">
            <w:pPr>
              <w:suppressAutoHyphens w:val="0"/>
              <w:spacing w:before="40" w:after="40" w:line="220" w:lineRule="exact"/>
              <w:ind w:right="113"/>
              <w:rPr>
                <w:sz w:val="18"/>
              </w:rPr>
            </w:pPr>
            <w:r w:rsidRPr="00883992">
              <w:rPr>
                <w:sz w:val="18"/>
              </w:rPr>
              <w:t>Mauritania</w:t>
            </w:r>
          </w:p>
        </w:tc>
        <w:tc>
          <w:tcPr>
            <w:tcW w:w="1714" w:type="dxa"/>
            <w:shd w:val="clear" w:color="auto" w:fill="auto"/>
            <w:vAlign w:val="bottom"/>
          </w:tcPr>
          <w:p w14:paraId="43FC4CC6"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682" w:type="dxa"/>
            <w:shd w:val="clear" w:color="auto" w:fill="auto"/>
            <w:vAlign w:val="bottom"/>
          </w:tcPr>
          <w:p w14:paraId="411A1016"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422" w:type="dxa"/>
            <w:shd w:val="clear" w:color="auto" w:fill="auto"/>
            <w:vAlign w:val="bottom"/>
          </w:tcPr>
          <w:p w14:paraId="1FE7F2C3"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r>
      <w:tr w:rsidR="00602218" w:rsidRPr="00883992" w14:paraId="7E8D53B6" w14:textId="77777777" w:rsidTr="00602218">
        <w:tc>
          <w:tcPr>
            <w:tcW w:w="2552" w:type="dxa"/>
            <w:shd w:val="clear" w:color="auto" w:fill="auto"/>
          </w:tcPr>
          <w:p w14:paraId="0D16DC99" w14:textId="77777777" w:rsidR="0039674B" w:rsidRPr="00883992" w:rsidRDefault="0039674B" w:rsidP="0082725C">
            <w:pPr>
              <w:suppressAutoHyphens w:val="0"/>
              <w:spacing w:before="40" w:after="40" w:line="220" w:lineRule="exact"/>
              <w:ind w:right="113"/>
              <w:rPr>
                <w:sz w:val="18"/>
              </w:rPr>
            </w:pPr>
            <w:r w:rsidRPr="00883992">
              <w:rPr>
                <w:sz w:val="18"/>
              </w:rPr>
              <w:t>Mexico</w:t>
            </w:r>
          </w:p>
        </w:tc>
        <w:tc>
          <w:tcPr>
            <w:tcW w:w="1714" w:type="dxa"/>
            <w:shd w:val="clear" w:color="auto" w:fill="auto"/>
            <w:vAlign w:val="bottom"/>
          </w:tcPr>
          <w:p w14:paraId="41199872" w14:textId="77777777" w:rsidR="0039674B" w:rsidRPr="00883992" w:rsidRDefault="0039674B" w:rsidP="0082725C">
            <w:pPr>
              <w:suppressAutoHyphens w:val="0"/>
              <w:spacing w:before="40" w:after="40" w:line="220" w:lineRule="exact"/>
              <w:ind w:right="113"/>
              <w:jc w:val="right"/>
              <w:rPr>
                <w:sz w:val="18"/>
              </w:rPr>
            </w:pPr>
            <w:r w:rsidRPr="00883992">
              <w:rPr>
                <w:sz w:val="18"/>
              </w:rPr>
              <w:t>74</w:t>
            </w:r>
          </w:p>
        </w:tc>
        <w:tc>
          <w:tcPr>
            <w:tcW w:w="1682" w:type="dxa"/>
            <w:shd w:val="clear" w:color="auto" w:fill="auto"/>
            <w:vAlign w:val="bottom"/>
          </w:tcPr>
          <w:p w14:paraId="0DFA3678"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422" w:type="dxa"/>
            <w:shd w:val="clear" w:color="auto" w:fill="auto"/>
            <w:vAlign w:val="bottom"/>
          </w:tcPr>
          <w:p w14:paraId="53084008" w14:textId="77777777" w:rsidR="0039674B" w:rsidRPr="00883992" w:rsidRDefault="0039674B" w:rsidP="0082725C">
            <w:pPr>
              <w:suppressAutoHyphens w:val="0"/>
              <w:spacing w:before="40" w:after="40" w:line="220" w:lineRule="exact"/>
              <w:ind w:right="113"/>
              <w:jc w:val="right"/>
              <w:rPr>
                <w:sz w:val="18"/>
              </w:rPr>
            </w:pPr>
            <w:r w:rsidRPr="00883992">
              <w:rPr>
                <w:sz w:val="18"/>
              </w:rPr>
              <w:t>75</w:t>
            </w:r>
          </w:p>
        </w:tc>
      </w:tr>
      <w:tr w:rsidR="00602218" w:rsidRPr="00883992" w14:paraId="43CCE455" w14:textId="77777777" w:rsidTr="00602218">
        <w:tc>
          <w:tcPr>
            <w:tcW w:w="2552" w:type="dxa"/>
            <w:shd w:val="clear" w:color="auto" w:fill="auto"/>
          </w:tcPr>
          <w:p w14:paraId="0ED16109" w14:textId="77777777" w:rsidR="0039674B" w:rsidRPr="00883992" w:rsidRDefault="0039674B" w:rsidP="0082725C">
            <w:pPr>
              <w:suppressAutoHyphens w:val="0"/>
              <w:spacing w:before="40" w:after="40" w:line="220" w:lineRule="exact"/>
              <w:ind w:right="113"/>
              <w:rPr>
                <w:sz w:val="18"/>
              </w:rPr>
            </w:pPr>
            <w:r w:rsidRPr="00883992">
              <w:rPr>
                <w:sz w:val="18"/>
              </w:rPr>
              <w:t>Morocco</w:t>
            </w:r>
          </w:p>
        </w:tc>
        <w:tc>
          <w:tcPr>
            <w:tcW w:w="1714" w:type="dxa"/>
            <w:shd w:val="clear" w:color="auto" w:fill="auto"/>
            <w:vAlign w:val="bottom"/>
          </w:tcPr>
          <w:p w14:paraId="118449C0"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1B0DF610" w14:textId="77777777" w:rsidR="0039674B" w:rsidRPr="00883992" w:rsidRDefault="0039674B" w:rsidP="0082725C">
            <w:pPr>
              <w:suppressAutoHyphens w:val="0"/>
              <w:spacing w:before="40" w:after="40" w:line="220" w:lineRule="exact"/>
              <w:ind w:right="113"/>
              <w:jc w:val="right"/>
              <w:rPr>
                <w:sz w:val="18"/>
              </w:rPr>
            </w:pPr>
            <w:r w:rsidRPr="00883992">
              <w:rPr>
                <w:sz w:val="18"/>
              </w:rPr>
              <w:t>3</w:t>
            </w:r>
          </w:p>
        </w:tc>
        <w:tc>
          <w:tcPr>
            <w:tcW w:w="1422" w:type="dxa"/>
            <w:shd w:val="clear" w:color="auto" w:fill="auto"/>
            <w:vAlign w:val="bottom"/>
          </w:tcPr>
          <w:p w14:paraId="01A576D8" w14:textId="77777777" w:rsidR="0039674B" w:rsidRPr="00883992" w:rsidRDefault="0039674B" w:rsidP="0082725C">
            <w:pPr>
              <w:suppressAutoHyphens w:val="0"/>
              <w:spacing w:before="40" w:after="40" w:line="220" w:lineRule="exact"/>
              <w:ind w:right="113"/>
              <w:jc w:val="right"/>
              <w:rPr>
                <w:sz w:val="18"/>
              </w:rPr>
            </w:pPr>
            <w:r w:rsidRPr="00883992">
              <w:rPr>
                <w:sz w:val="18"/>
              </w:rPr>
              <w:t>4</w:t>
            </w:r>
          </w:p>
        </w:tc>
      </w:tr>
      <w:tr w:rsidR="00602218" w:rsidRPr="00883992" w14:paraId="4D793C91" w14:textId="77777777" w:rsidTr="00602218">
        <w:tc>
          <w:tcPr>
            <w:tcW w:w="2552" w:type="dxa"/>
            <w:shd w:val="clear" w:color="auto" w:fill="auto"/>
          </w:tcPr>
          <w:p w14:paraId="26605CA2" w14:textId="77777777" w:rsidR="0039674B" w:rsidRPr="00883992" w:rsidRDefault="0039674B" w:rsidP="0082725C">
            <w:pPr>
              <w:suppressAutoHyphens w:val="0"/>
              <w:spacing w:before="40" w:after="40" w:line="220" w:lineRule="exact"/>
              <w:ind w:right="113"/>
              <w:rPr>
                <w:sz w:val="18"/>
              </w:rPr>
            </w:pPr>
            <w:r w:rsidRPr="00883992">
              <w:rPr>
                <w:sz w:val="18"/>
              </w:rPr>
              <w:t>Peru</w:t>
            </w:r>
          </w:p>
        </w:tc>
        <w:tc>
          <w:tcPr>
            <w:tcW w:w="1714" w:type="dxa"/>
            <w:shd w:val="clear" w:color="auto" w:fill="auto"/>
            <w:vAlign w:val="bottom"/>
          </w:tcPr>
          <w:p w14:paraId="59CE8A4B" w14:textId="77777777" w:rsidR="0039674B" w:rsidRPr="00883992" w:rsidRDefault="0039674B" w:rsidP="0082725C">
            <w:pPr>
              <w:suppressAutoHyphens w:val="0"/>
              <w:spacing w:before="40" w:after="40" w:line="220" w:lineRule="exact"/>
              <w:ind w:right="113"/>
              <w:jc w:val="right"/>
              <w:rPr>
                <w:sz w:val="18"/>
              </w:rPr>
            </w:pPr>
            <w:r w:rsidRPr="00883992">
              <w:rPr>
                <w:sz w:val="18"/>
              </w:rPr>
              <w:t>14</w:t>
            </w:r>
          </w:p>
        </w:tc>
        <w:tc>
          <w:tcPr>
            <w:tcW w:w="1682" w:type="dxa"/>
            <w:shd w:val="clear" w:color="auto" w:fill="auto"/>
            <w:vAlign w:val="bottom"/>
          </w:tcPr>
          <w:p w14:paraId="639C381C"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7B217458" w14:textId="77777777" w:rsidR="0039674B" w:rsidRPr="00883992" w:rsidRDefault="0039674B" w:rsidP="0082725C">
            <w:pPr>
              <w:suppressAutoHyphens w:val="0"/>
              <w:spacing w:before="40" w:after="40" w:line="220" w:lineRule="exact"/>
              <w:ind w:right="113"/>
              <w:jc w:val="right"/>
              <w:rPr>
                <w:sz w:val="18"/>
              </w:rPr>
            </w:pPr>
            <w:r w:rsidRPr="00883992">
              <w:rPr>
                <w:sz w:val="18"/>
              </w:rPr>
              <w:t>14</w:t>
            </w:r>
          </w:p>
        </w:tc>
      </w:tr>
      <w:tr w:rsidR="00602218" w:rsidRPr="00883992" w14:paraId="7C92DE35" w14:textId="77777777" w:rsidTr="00602218">
        <w:tc>
          <w:tcPr>
            <w:tcW w:w="2552" w:type="dxa"/>
            <w:shd w:val="clear" w:color="auto" w:fill="auto"/>
          </w:tcPr>
          <w:p w14:paraId="3F157665" w14:textId="77777777" w:rsidR="0039674B" w:rsidRPr="00883992" w:rsidRDefault="0039674B" w:rsidP="0082725C">
            <w:pPr>
              <w:suppressAutoHyphens w:val="0"/>
              <w:spacing w:before="40" w:after="40" w:line="220" w:lineRule="exact"/>
              <w:ind w:right="113"/>
              <w:rPr>
                <w:sz w:val="18"/>
              </w:rPr>
            </w:pPr>
            <w:r w:rsidRPr="00883992">
              <w:rPr>
                <w:sz w:val="18"/>
              </w:rPr>
              <w:t>Sri Lanka</w:t>
            </w:r>
          </w:p>
        </w:tc>
        <w:tc>
          <w:tcPr>
            <w:tcW w:w="1714" w:type="dxa"/>
            <w:shd w:val="clear" w:color="auto" w:fill="auto"/>
            <w:vAlign w:val="bottom"/>
          </w:tcPr>
          <w:p w14:paraId="356BD3DD"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04AB9098"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422" w:type="dxa"/>
            <w:shd w:val="clear" w:color="auto" w:fill="auto"/>
            <w:vAlign w:val="bottom"/>
          </w:tcPr>
          <w:p w14:paraId="44D6B963"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602218" w:rsidRPr="00883992" w14:paraId="06DC7019" w14:textId="77777777" w:rsidTr="00602218">
        <w:tc>
          <w:tcPr>
            <w:tcW w:w="2552" w:type="dxa"/>
            <w:shd w:val="clear" w:color="auto" w:fill="auto"/>
          </w:tcPr>
          <w:p w14:paraId="29638FE4" w14:textId="77777777" w:rsidR="0039674B" w:rsidRPr="00883992" w:rsidRDefault="0039674B" w:rsidP="0082725C">
            <w:pPr>
              <w:suppressAutoHyphens w:val="0"/>
              <w:spacing w:before="40" w:after="40" w:line="220" w:lineRule="exact"/>
              <w:ind w:right="113"/>
              <w:rPr>
                <w:sz w:val="18"/>
              </w:rPr>
            </w:pPr>
            <w:r w:rsidRPr="00883992">
              <w:rPr>
                <w:sz w:val="18"/>
              </w:rPr>
              <w:t>Sudan</w:t>
            </w:r>
          </w:p>
        </w:tc>
        <w:tc>
          <w:tcPr>
            <w:tcW w:w="1714" w:type="dxa"/>
            <w:shd w:val="clear" w:color="auto" w:fill="auto"/>
            <w:vAlign w:val="bottom"/>
          </w:tcPr>
          <w:p w14:paraId="6B93E263"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c>
          <w:tcPr>
            <w:tcW w:w="1682" w:type="dxa"/>
            <w:shd w:val="clear" w:color="auto" w:fill="auto"/>
            <w:vAlign w:val="bottom"/>
          </w:tcPr>
          <w:p w14:paraId="2360D186"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shd w:val="clear" w:color="auto" w:fill="auto"/>
            <w:vAlign w:val="bottom"/>
          </w:tcPr>
          <w:p w14:paraId="5452C856" w14:textId="77777777" w:rsidR="0039674B" w:rsidRPr="00883992" w:rsidRDefault="0039674B" w:rsidP="0082725C">
            <w:pPr>
              <w:suppressAutoHyphens w:val="0"/>
              <w:spacing w:before="40" w:after="40" w:line="220" w:lineRule="exact"/>
              <w:ind w:right="113"/>
              <w:jc w:val="right"/>
              <w:rPr>
                <w:sz w:val="18"/>
              </w:rPr>
            </w:pPr>
            <w:r w:rsidRPr="00883992">
              <w:rPr>
                <w:sz w:val="18"/>
              </w:rPr>
              <w:t>1</w:t>
            </w:r>
          </w:p>
        </w:tc>
      </w:tr>
      <w:tr w:rsidR="00602218" w:rsidRPr="00883992" w14:paraId="2D9F60B2" w14:textId="77777777" w:rsidTr="00602218">
        <w:tc>
          <w:tcPr>
            <w:tcW w:w="2552" w:type="dxa"/>
            <w:tcBorders>
              <w:bottom w:val="single" w:sz="4" w:space="0" w:color="auto"/>
            </w:tcBorders>
            <w:shd w:val="clear" w:color="auto" w:fill="auto"/>
          </w:tcPr>
          <w:p w14:paraId="51C5354A" w14:textId="77777777" w:rsidR="0039674B" w:rsidRPr="00883992" w:rsidRDefault="0039674B" w:rsidP="0082725C">
            <w:pPr>
              <w:suppressAutoHyphens w:val="0"/>
              <w:spacing w:before="40" w:after="40" w:line="220" w:lineRule="exact"/>
              <w:ind w:right="113"/>
              <w:rPr>
                <w:sz w:val="18"/>
              </w:rPr>
            </w:pPr>
            <w:r w:rsidRPr="00883992">
              <w:rPr>
                <w:sz w:val="18"/>
              </w:rPr>
              <w:t>Togo</w:t>
            </w:r>
          </w:p>
        </w:tc>
        <w:tc>
          <w:tcPr>
            <w:tcW w:w="1714" w:type="dxa"/>
            <w:tcBorders>
              <w:bottom w:val="single" w:sz="4" w:space="0" w:color="auto"/>
            </w:tcBorders>
            <w:shd w:val="clear" w:color="auto" w:fill="auto"/>
            <w:vAlign w:val="bottom"/>
          </w:tcPr>
          <w:p w14:paraId="159A394B"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c>
          <w:tcPr>
            <w:tcW w:w="1682" w:type="dxa"/>
            <w:tcBorders>
              <w:bottom w:val="single" w:sz="4" w:space="0" w:color="auto"/>
            </w:tcBorders>
            <w:shd w:val="clear" w:color="auto" w:fill="auto"/>
            <w:vAlign w:val="bottom"/>
          </w:tcPr>
          <w:p w14:paraId="5894AAD1" w14:textId="77777777" w:rsidR="0039674B" w:rsidRPr="00883992" w:rsidRDefault="0039674B" w:rsidP="0082725C">
            <w:pPr>
              <w:suppressAutoHyphens w:val="0"/>
              <w:spacing w:before="40" w:after="40" w:line="220" w:lineRule="exact"/>
              <w:ind w:right="113"/>
              <w:jc w:val="right"/>
              <w:rPr>
                <w:sz w:val="18"/>
              </w:rPr>
            </w:pPr>
            <w:r w:rsidRPr="00883992">
              <w:rPr>
                <w:sz w:val="18"/>
              </w:rPr>
              <w:t>–</w:t>
            </w:r>
          </w:p>
        </w:tc>
        <w:tc>
          <w:tcPr>
            <w:tcW w:w="1422" w:type="dxa"/>
            <w:tcBorders>
              <w:bottom w:val="single" w:sz="4" w:space="0" w:color="auto"/>
            </w:tcBorders>
            <w:shd w:val="clear" w:color="auto" w:fill="auto"/>
            <w:vAlign w:val="bottom"/>
          </w:tcPr>
          <w:p w14:paraId="5A69F315" w14:textId="77777777" w:rsidR="0039674B" w:rsidRPr="00883992" w:rsidRDefault="0039674B" w:rsidP="0082725C">
            <w:pPr>
              <w:suppressAutoHyphens w:val="0"/>
              <w:spacing w:before="40" w:after="40" w:line="220" w:lineRule="exact"/>
              <w:ind w:right="113"/>
              <w:jc w:val="right"/>
              <w:rPr>
                <w:sz w:val="18"/>
              </w:rPr>
            </w:pPr>
            <w:r w:rsidRPr="00883992">
              <w:rPr>
                <w:sz w:val="18"/>
              </w:rPr>
              <w:t>2</w:t>
            </w:r>
          </w:p>
        </w:tc>
      </w:tr>
      <w:tr w:rsidR="0082725C" w:rsidRPr="00883992" w14:paraId="6AF58B17" w14:textId="77777777" w:rsidTr="00602218">
        <w:tc>
          <w:tcPr>
            <w:tcW w:w="2552" w:type="dxa"/>
            <w:tcBorders>
              <w:top w:val="single" w:sz="4" w:space="0" w:color="auto"/>
              <w:bottom w:val="single" w:sz="12" w:space="0" w:color="auto"/>
            </w:tcBorders>
            <w:shd w:val="clear" w:color="auto" w:fill="auto"/>
          </w:tcPr>
          <w:p w14:paraId="564D4E00" w14:textId="77777777" w:rsidR="0039674B" w:rsidRPr="00883992" w:rsidRDefault="0039674B" w:rsidP="0082725C">
            <w:pPr>
              <w:suppressAutoHyphens w:val="0"/>
              <w:spacing w:before="80" w:after="80" w:line="220" w:lineRule="exact"/>
              <w:ind w:left="283" w:right="113"/>
              <w:rPr>
                <w:b/>
                <w:bCs/>
                <w:sz w:val="18"/>
              </w:rPr>
            </w:pPr>
            <w:r w:rsidRPr="00883992">
              <w:rPr>
                <w:b/>
                <w:bCs/>
                <w:sz w:val="18"/>
              </w:rPr>
              <w:t>Total</w:t>
            </w:r>
          </w:p>
        </w:tc>
        <w:tc>
          <w:tcPr>
            <w:tcW w:w="1714" w:type="dxa"/>
            <w:tcBorders>
              <w:top w:val="single" w:sz="4" w:space="0" w:color="auto"/>
              <w:bottom w:val="single" w:sz="12" w:space="0" w:color="auto"/>
            </w:tcBorders>
            <w:shd w:val="clear" w:color="auto" w:fill="auto"/>
            <w:vAlign w:val="bottom"/>
          </w:tcPr>
          <w:p w14:paraId="6EB63ED2" w14:textId="77777777" w:rsidR="0039674B" w:rsidRPr="00883992" w:rsidRDefault="0039674B" w:rsidP="0082725C">
            <w:pPr>
              <w:suppressAutoHyphens w:val="0"/>
              <w:spacing w:before="80" w:after="80" w:line="220" w:lineRule="exact"/>
              <w:ind w:right="113"/>
              <w:jc w:val="right"/>
              <w:rPr>
                <w:b/>
                <w:bCs/>
                <w:sz w:val="18"/>
              </w:rPr>
            </w:pPr>
            <w:r w:rsidRPr="00883992">
              <w:rPr>
                <w:b/>
                <w:bCs/>
                <w:sz w:val="18"/>
              </w:rPr>
              <w:t>467</w:t>
            </w:r>
          </w:p>
        </w:tc>
        <w:tc>
          <w:tcPr>
            <w:tcW w:w="1682" w:type="dxa"/>
            <w:tcBorders>
              <w:top w:val="single" w:sz="4" w:space="0" w:color="auto"/>
              <w:bottom w:val="single" w:sz="12" w:space="0" w:color="auto"/>
            </w:tcBorders>
            <w:shd w:val="clear" w:color="auto" w:fill="auto"/>
            <w:vAlign w:val="bottom"/>
          </w:tcPr>
          <w:p w14:paraId="609502E9" w14:textId="77777777" w:rsidR="0039674B" w:rsidRPr="00883992" w:rsidRDefault="0039674B" w:rsidP="0082725C">
            <w:pPr>
              <w:suppressAutoHyphens w:val="0"/>
              <w:spacing w:before="80" w:after="80" w:line="220" w:lineRule="exact"/>
              <w:ind w:right="113"/>
              <w:jc w:val="right"/>
              <w:rPr>
                <w:b/>
                <w:bCs/>
                <w:sz w:val="18"/>
              </w:rPr>
            </w:pPr>
            <w:r w:rsidRPr="00883992">
              <w:rPr>
                <w:b/>
                <w:bCs/>
                <w:sz w:val="18"/>
              </w:rPr>
              <w:t>45</w:t>
            </w:r>
          </w:p>
        </w:tc>
        <w:tc>
          <w:tcPr>
            <w:tcW w:w="1422" w:type="dxa"/>
            <w:tcBorders>
              <w:top w:val="single" w:sz="4" w:space="0" w:color="auto"/>
              <w:bottom w:val="single" w:sz="12" w:space="0" w:color="auto"/>
            </w:tcBorders>
            <w:shd w:val="clear" w:color="auto" w:fill="auto"/>
            <w:vAlign w:val="bottom"/>
          </w:tcPr>
          <w:p w14:paraId="4F9D91F7" w14:textId="77777777" w:rsidR="0039674B" w:rsidRPr="00883992" w:rsidRDefault="0039674B" w:rsidP="0082725C">
            <w:pPr>
              <w:suppressAutoHyphens w:val="0"/>
              <w:spacing w:before="80" w:after="80" w:line="220" w:lineRule="exact"/>
              <w:ind w:right="113"/>
              <w:jc w:val="right"/>
              <w:rPr>
                <w:b/>
                <w:bCs/>
                <w:sz w:val="18"/>
              </w:rPr>
            </w:pPr>
            <w:r w:rsidRPr="00883992">
              <w:rPr>
                <w:b/>
                <w:bCs/>
                <w:sz w:val="18"/>
              </w:rPr>
              <w:t>512</w:t>
            </w:r>
          </w:p>
        </w:tc>
      </w:tr>
    </w:tbl>
    <w:p w14:paraId="68E5F3CE" w14:textId="77777777" w:rsidR="0039674B" w:rsidRPr="00883992" w:rsidRDefault="0039674B" w:rsidP="0039674B">
      <w:pPr>
        <w:pStyle w:val="H23G"/>
        <w:spacing w:after="0"/>
        <w:rPr>
          <w:b w:val="0"/>
          <w:bCs/>
        </w:rPr>
      </w:pPr>
      <w:r w:rsidRPr="00883992">
        <w:rPr>
          <w:b w:val="0"/>
          <w:bCs/>
        </w:rPr>
        <w:lastRenderedPageBreak/>
        <w:tab/>
      </w:r>
      <w:r w:rsidRPr="00883992">
        <w:rPr>
          <w:b w:val="0"/>
          <w:bCs/>
        </w:rPr>
        <w:tab/>
        <w:t>Table 5</w:t>
      </w:r>
    </w:p>
    <w:p w14:paraId="58C708D1" w14:textId="77777777" w:rsidR="0039674B" w:rsidRPr="00883992" w:rsidRDefault="0039674B" w:rsidP="0039674B">
      <w:pPr>
        <w:pStyle w:val="H23G"/>
        <w:spacing w:before="0"/>
        <w:rPr>
          <w:bCs/>
        </w:rPr>
      </w:pPr>
      <w:r w:rsidRPr="00883992">
        <w:rPr>
          <w:bCs/>
        </w:rPr>
        <w:tab/>
      </w:r>
      <w:r w:rsidRPr="00883992">
        <w:rPr>
          <w:bCs/>
        </w:rPr>
        <w:tab/>
        <w:t>Number of urgent action requests closed or discontinued, by year, as at 9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6"/>
        <w:gridCol w:w="3289"/>
        <w:gridCol w:w="2975"/>
      </w:tblGrid>
      <w:tr w:rsidR="00202D28" w:rsidRPr="00883992" w14:paraId="587048F4" w14:textId="77777777" w:rsidTr="00501000">
        <w:trPr>
          <w:tblHeader/>
        </w:trPr>
        <w:tc>
          <w:tcPr>
            <w:tcW w:w="1106" w:type="dxa"/>
            <w:tcBorders>
              <w:top w:val="single" w:sz="4" w:space="0" w:color="auto"/>
              <w:bottom w:val="single" w:sz="12" w:space="0" w:color="auto"/>
            </w:tcBorders>
            <w:shd w:val="clear" w:color="auto" w:fill="auto"/>
            <w:vAlign w:val="bottom"/>
          </w:tcPr>
          <w:p w14:paraId="66AA11BD" w14:textId="77777777" w:rsidR="0039674B" w:rsidRPr="00883992" w:rsidRDefault="0039674B" w:rsidP="00202D28">
            <w:pPr>
              <w:suppressAutoHyphens w:val="0"/>
              <w:spacing w:before="80" w:after="80" w:line="200" w:lineRule="exact"/>
              <w:ind w:right="113"/>
              <w:rPr>
                <w:i/>
                <w:sz w:val="16"/>
              </w:rPr>
            </w:pPr>
          </w:p>
        </w:tc>
        <w:tc>
          <w:tcPr>
            <w:tcW w:w="3289" w:type="dxa"/>
            <w:tcBorders>
              <w:top w:val="single" w:sz="4" w:space="0" w:color="auto"/>
              <w:bottom w:val="single" w:sz="12" w:space="0" w:color="auto"/>
            </w:tcBorders>
            <w:shd w:val="clear" w:color="auto" w:fill="auto"/>
            <w:vAlign w:val="bottom"/>
          </w:tcPr>
          <w:p w14:paraId="25777B5E" w14:textId="77777777" w:rsidR="0039674B" w:rsidRPr="00883992" w:rsidRDefault="0039674B" w:rsidP="00AF403F">
            <w:pPr>
              <w:suppressAutoHyphens w:val="0"/>
              <w:spacing w:before="80" w:after="80" w:line="200" w:lineRule="exact"/>
              <w:ind w:right="113"/>
              <w:rPr>
                <w:i/>
                <w:sz w:val="16"/>
              </w:rPr>
            </w:pPr>
            <w:r w:rsidRPr="00883992">
              <w:rPr>
                <w:i/>
                <w:sz w:val="16"/>
              </w:rPr>
              <w:t>Number of requests closed or discontinued, by year and country</w:t>
            </w:r>
          </w:p>
        </w:tc>
        <w:tc>
          <w:tcPr>
            <w:tcW w:w="2975" w:type="dxa"/>
            <w:tcBorders>
              <w:top w:val="single" w:sz="4" w:space="0" w:color="auto"/>
              <w:bottom w:val="single" w:sz="12" w:space="0" w:color="auto"/>
            </w:tcBorders>
            <w:shd w:val="clear" w:color="auto" w:fill="auto"/>
            <w:vAlign w:val="bottom"/>
          </w:tcPr>
          <w:p w14:paraId="73C49AB7" w14:textId="77777777" w:rsidR="0039674B" w:rsidRPr="00883992" w:rsidRDefault="0039674B" w:rsidP="00202D28">
            <w:pPr>
              <w:suppressAutoHyphens w:val="0"/>
              <w:spacing w:before="80" w:after="80" w:line="200" w:lineRule="exact"/>
              <w:ind w:right="113"/>
              <w:jc w:val="right"/>
              <w:rPr>
                <w:i/>
                <w:sz w:val="16"/>
              </w:rPr>
            </w:pPr>
            <w:r w:rsidRPr="00883992">
              <w:rPr>
                <w:i/>
                <w:sz w:val="16"/>
              </w:rPr>
              <w:t>Total</w:t>
            </w:r>
          </w:p>
        </w:tc>
      </w:tr>
      <w:tr w:rsidR="00C05DD1" w:rsidRPr="00883992" w14:paraId="7A7F8EEF" w14:textId="77777777" w:rsidTr="00501000">
        <w:trPr>
          <w:trHeight w:hRule="exact" w:val="113"/>
          <w:tblHeader/>
        </w:trPr>
        <w:tc>
          <w:tcPr>
            <w:tcW w:w="1106" w:type="dxa"/>
            <w:tcBorders>
              <w:top w:val="single" w:sz="12" w:space="0" w:color="auto"/>
              <w:bottom w:val="nil"/>
            </w:tcBorders>
            <w:shd w:val="clear" w:color="auto" w:fill="auto"/>
            <w:vAlign w:val="bottom"/>
          </w:tcPr>
          <w:p w14:paraId="61FB5496" w14:textId="77777777" w:rsidR="00C05DD1" w:rsidRPr="00883992" w:rsidRDefault="00C05DD1" w:rsidP="00202D28">
            <w:pPr>
              <w:suppressAutoHyphens w:val="0"/>
              <w:spacing w:before="80" w:after="80" w:line="200" w:lineRule="exact"/>
              <w:ind w:right="113"/>
              <w:rPr>
                <w:i/>
                <w:sz w:val="16"/>
              </w:rPr>
            </w:pPr>
          </w:p>
        </w:tc>
        <w:tc>
          <w:tcPr>
            <w:tcW w:w="3289" w:type="dxa"/>
            <w:tcBorders>
              <w:top w:val="single" w:sz="12" w:space="0" w:color="auto"/>
              <w:bottom w:val="nil"/>
            </w:tcBorders>
            <w:shd w:val="clear" w:color="auto" w:fill="auto"/>
            <w:vAlign w:val="bottom"/>
          </w:tcPr>
          <w:p w14:paraId="01E8EF6A" w14:textId="77777777" w:rsidR="00C05DD1" w:rsidRPr="00883992" w:rsidRDefault="00C05DD1" w:rsidP="00AF403F">
            <w:pPr>
              <w:suppressAutoHyphens w:val="0"/>
              <w:spacing w:before="80" w:after="80" w:line="200" w:lineRule="exact"/>
              <w:ind w:right="113"/>
              <w:rPr>
                <w:i/>
                <w:sz w:val="16"/>
              </w:rPr>
            </w:pPr>
          </w:p>
        </w:tc>
        <w:tc>
          <w:tcPr>
            <w:tcW w:w="2975" w:type="dxa"/>
            <w:tcBorders>
              <w:top w:val="single" w:sz="12" w:space="0" w:color="auto"/>
              <w:bottom w:val="nil"/>
            </w:tcBorders>
            <w:shd w:val="clear" w:color="auto" w:fill="auto"/>
            <w:vAlign w:val="bottom"/>
          </w:tcPr>
          <w:p w14:paraId="60355EB7" w14:textId="77777777" w:rsidR="00C05DD1" w:rsidRPr="00883992" w:rsidRDefault="00C05DD1" w:rsidP="00202D28">
            <w:pPr>
              <w:suppressAutoHyphens w:val="0"/>
              <w:spacing w:before="80" w:after="80" w:line="200" w:lineRule="exact"/>
              <w:ind w:right="113"/>
              <w:jc w:val="right"/>
              <w:rPr>
                <w:i/>
                <w:sz w:val="16"/>
              </w:rPr>
            </w:pPr>
          </w:p>
        </w:tc>
      </w:tr>
      <w:tr w:rsidR="0039674B" w:rsidRPr="00883992" w14:paraId="20A25BC4" w14:textId="77777777" w:rsidTr="00501000">
        <w:tc>
          <w:tcPr>
            <w:tcW w:w="1106" w:type="dxa"/>
            <w:tcBorders>
              <w:top w:val="nil"/>
            </w:tcBorders>
            <w:shd w:val="clear" w:color="auto" w:fill="auto"/>
          </w:tcPr>
          <w:p w14:paraId="66AB96D3" w14:textId="77777777" w:rsidR="0039674B" w:rsidRPr="00883992" w:rsidRDefault="0039674B" w:rsidP="00202D28">
            <w:pPr>
              <w:suppressAutoHyphens w:val="0"/>
              <w:spacing w:before="40" w:after="40" w:line="220" w:lineRule="exact"/>
              <w:ind w:right="113"/>
              <w:rPr>
                <w:sz w:val="18"/>
              </w:rPr>
            </w:pPr>
            <w:r w:rsidRPr="00883992">
              <w:rPr>
                <w:sz w:val="18"/>
              </w:rPr>
              <w:t>2015</w:t>
            </w:r>
          </w:p>
        </w:tc>
        <w:tc>
          <w:tcPr>
            <w:tcW w:w="3289" w:type="dxa"/>
            <w:tcBorders>
              <w:top w:val="nil"/>
            </w:tcBorders>
            <w:shd w:val="clear" w:color="auto" w:fill="auto"/>
            <w:vAlign w:val="bottom"/>
          </w:tcPr>
          <w:p w14:paraId="5FC602DA" w14:textId="77777777" w:rsidR="0039674B" w:rsidRPr="00883992" w:rsidRDefault="0039674B" w:rsidP="00AF403F">
            <w:pPr>
              <w:suppressAutoHyphens w:val="0"/>
              <w:spacing w:before="40" w:after="40" w:line="220" w:lineRule="exact"/>
              <w:ind w:right="113"/>
              <w:rPr>
                <w:sz w:val="18"/>
              </w:rPr>
            </w:pPr>
            <w:r w:rsidRPr="00883992">
              <w:rPr>
                <w:sz w:val="18"/>
              </w:rPr>
              <w:t>Iraq: 3</w:t>
            </w:r>
          </w:p>
        </w:tc>
        <w:tc>
          <w:tcPr>
            <w:tcW w:w="2975" w:type="dxa"/>
            <w:tcBorders>
              <w:top w:val="nil"/>
            </w:tcBorders>
            <w:shd w:val="clear" w:color="auto" w:fill="auto"/>
            <w:vAlign w:val="bottom"/>
          </w:tcPr>
          <w:p w14:paraId="4A685C1B" w14:textId="77777777" w:rsidR="0039674B" w:rsidRPr="00883992" w:rsidRDefault="0039674B" w:rsidP="00202D28">
            <w:pPr>
              <w:suppressAutoHyphens w:val="0"/>
              <w:spacing w:before="40" w:after="40" w:line="220" w:lineRule="exact"/>
              <w:ind w:right="113"/>
              <w:jc w:val="right"/>
              <w:rPr>
                <w:sz w:val="18"/>
              </w:rPr>
            </w:pPr>
            <w:r w:rsidRPr="00883992">
              <w:rPr>
                <w:sz w:val="18"/>
              </w:rPr>
              <w:t>3</w:t>
            </w:r>
          </w:p>
        </w:tc>
      </w:tr>
      <w:tr w:rsidR="0039674B" w:rsidRPr="00883992" w14:paraId="2A44540A" w14:textId="77777777" w:rsidTr="00501000">
        <w:tc>
          <w:tcPr>
            <w:tcW w:w="1106" w:type="dxa"/>
            <w:shd w:val="clear" w:color="auto" w:fill="auto"/>
          </w:tcPr>
          <w:p w14:paraId="0FA72D85" w14:textId="77777777" w:rsidR="0039674B" w:rsidRPr="00883992" w:rsidRDefault="0039674B" w:rsidP="00202D28">
            <w:pPr>
              <w:suppressAutoHyphens w:val="0"/>
              <w:spacing w:before="40" w:after="40" w:line="220" w:lineRule="exact"/>
              <w:ind w:right="113"/>
              <w:rPr>
                <w:sz w:val="18"/>
              </w:rPr>
            </w:pPr>
            <w:r w:rsidRPr="00883992">
              <w:rPr>
                <w:sz w:val="18"/>
              </w:rPr>
              <w:t>2016</w:t>
            </w:r>
          </w:p>
        </w:tc>
        <w:tc>
          <w:tcPr>
            <w:tcW w:w="3289" w:type="dxa"/>
            <w:shd w:val="clear" w:color="auto" w:fill="auto"/>
            <w:vAlign w:val="bottom"/>
          </w:tcPr>
          <w:p w14:paraId="1B8A0D74" w14:textId="77777777" w:rsidR="0039674B" w:rsidRPr="00883992" w:rsidRDefault="0039674B" w:rsidP="00AF403F">
            <w:pPr>
              <w:suppressAutoHyphens w:val="0"/>
              <w:spacing w:before="40" w:after="40" w:line="220" w:lineRule="exact"/>
              <w:ind w:right="113"/>
              <w:rPr>
                <w:sz w:val="18"/>
              </w:rPr>
            </w:pPr>
            <w:r w:rsidRPr="00883992">
              <w:rPr>
                <w:sz w:val="18"/>
              </w:rPr>
              <w:t>Iraq: 2</w:t>
            </w:r>
          </w:p>
        </w:tc>
        <w:tc>
          <w:tcPr>
            <w:tcW w:w="2975" w:type="dxa"/>
            <w:shd w:val="clear" w:color="auto" w:fill="auto"/>
            <w:vAlign w:val="bottom"/>
          </w:tcPr>
          <w:p w14:paraId="1A32CF38" w14:textId="77777777" w:rsidR="0039674B" w:rsidRPr="00883992" w:rsidRDefault="0039674B" w:rsidP="00202D28">
            <w:pPr>
              <w:suppressAutoHyphens w:val="0"/>
              <w:spacing w:before="40" w:after="40" w:line="220" w:lineRule="exact"/>
              <w:ind w:right="113"/>
              <w:jc w:val="right"/>
              <w:rPr>
                <w:sz w:val="18"/>
              </w:rPr>
            </w:pPr>
            <w:r w:rsidRPr="00883992">
              <w:rPr>
                <w:sz w:val="18"/>
              </w:rPr>
              <w:t>2</w:t>
            </w:r>
          </w:p>
        </w:tc>
      </w:tr>
      <w:tr w:rsidR="0039674B" w:rsidRPr="00883992" w14:paraId="235B49C1" w14:textId="77777777" w:rsidTr="00501000">
        <w:tc>
          <w:tcPr>
            <w:tcW w:w="1106" w:type="dxa"/>
            <w:shd w:val="clear" w:color="auto" w:fill="auto"/>
          </w:tcPr>
          <w:p w14:paraId="1A58BC0E" w14:textId="77777777" w:rsidR="0039674B" w:rsidRPr="00883992" w:rsidRDefault="0039674B" w:rsidP="00202D28">
            <w:pPr>
              <w:suppressAutoHyphens w:val="0"/>
              <w:spacing w:before="40" w:after="40" w:line="220" w:lineRule="exact"/>
              <w:ind w:right="113"/>
              <w:rPr>
                <w:sz w:val="18"/>
              </w:rPr>
            </w:pPr>
            <w:r w:rsidRPr="00883992">
              <w:rPr>
                <w:sz w:val="18"/>
              </w:rPr>
              <w:t>2017</w:t>
            </w:r>
          </w:p>
        </w:tc>
        <w:tc>
          <w:tcPr>
            <w:tcW w:w="3289" w:type="dxa"/>
            <w:shd w:val="clear" w:color="auto" w:fill="auto"/>
            <w:vAlign w:val="bottom"/>
          </w:tcPr>
          <w:p w14:paraId="3EB75C88" w14:textId="74F9AB79" w:rsidR="0039674B" w:rsidRPr="00883992" w:rsidRDefault="0039674B" w:rsidP="00781806">
            <w:pPr>
              <w:suppressAutoHyphens w:val="0"/>
              <w:spacing w:before="40" w:after="40" w:line="220" w:lineRule="exact"/>
              <w:ind w:right="113"/>
              <w:rPr>
                <w:sz w:val="18"/>
              </w:rPr>
            </w:pPr>
            <w:r w:rsidRPr="00883992">
              <w:rPr>
                <w:sz w:val="18"/>
              </w:rPr>
              <w:t>Iraq: 3</w:t>
            </w:r>
          </w:p>
        </w:tc>
        <w:tc>
          <w:tcPr>
            <w:tcW w:w="2975" w:type="dxa"/>
            <w:shd w:val="clear" w:color="auto" w:fill="auto"/>
            <w:vAlign w:val="bottom"/>
          </w:tcPr>
          <w:p w14:paraId="1B6596EA" w14:textId="4A122A4F" w:rsidR="0039674B" w:rsidRPr="00883992" w:rsidRDefault="0039674B" w:rsidP="00202D28">
            <w:pPr>
              <w:suppressAutoHyphens w:val="0"/>
              <w:spacing w:before="40" w:after="40" w:line="220" w:lineRule="exact"/>
              <w:ind w:right="113"/>
              <w:jc w:val="right"/>
              <w:rPr>
                <w:sz w:val="18"/>
              </w:rPr>
            </w:pPr>
          </w:p>
        </w:tc>
      </w:tr>
      <w:tr w:rsidR="00781806" w:rsidRPr="00883992" w14:paraId="7CF78E3D" w14:textId="77777777" w:rsidTr="00501000">
        <w:tc>
          <w:tcPr>
            <w:tcW w:w="1106" w:type="dxa"/>
            <w:shd w:val="clear" w:color="auto" w:fill="auto"/>
          </w:tcPr>
          <w:p w14:paraId="7D33DF86" w14:textId="77777777" w:rsidR="00781806" w:rsidRPr="00883992" w:rsidRDefault="00781806" w:rsidP="00202D28">
            <w:pPr>
              <w:suppressAutoHyphens w:val="0"/>
              <w:spacing w:before="40" w:after="40" w:line="220" w:lineRule="exact"/>
              <w:ind w:right="113"/>
              <w:rPr>
                <w:sz w:val="18"/>
              </w:rPr>
            </w:pPr>
          </w:p>
        </w:tc>
        <w:tc>
          <w:tcPr>
            <w:tcW w:w="3289" w:type="dxa"/>
            <w:shd w:val="clear" w:color="auto" w:fill="auto"/>
            <w:vAlign w:val="bottom"/>
          </w:tcPr>
          <w:p w14:paraId="4A13029A" w14:textId="616C6D5E" w:rsidR="00781806" w:rsidRPr="00883992" w:rsidRDefault="00781806" w:rsidP="00781806">
            <w:pPr>
              <w:suppressAutoHyphens w:val="0"/>
              <w:spacing w:before="40" w:after="40" w:line="220" w:lineRule="exact"/>
              <w:ind w:right="113"/>
              <w:rPr>
                <w:sz w:val="18"/>
              </w:rPr>
            </w:pPr>
            <w:r w:rsidRPr="00883992">
              <w:rPr>
                <w:sz w:val="18"/>
              </w:rPr>
              <w:t>Mexico: 24</w:t>
            </w:r>
          </w:p>
        </w:tc>
        <w:tc>
          <w:tcPr>
            <w:tcW w:w="2975" w:type="dxa"/>
            <w:shd w:val="clear" w:color="auto" w:fill="auto"/>
            <w:vAlign w:val="bottom"/>
          </w:tcPr>
          <w:p w14:paraId="5657AF93" w14:textId="77777777" w:rsidR="00781806" w:rsidRPr="00883992" w:rsidRDefault="00781806" w:rsidP="00202D28">
            <w:pPr>
              <w:suppressAutoHyphens w:val="0"/>
              <w:spacing w:before="40" w:after="40" w:line="220" w:lineRule="exact"/>
              <w:ind w:right="113"/>
              <w:jc w:val="right"/>
              <w:rPr>
                <w:sz w:val="18"/>
              </w:rPr>
            </w:pPr>
          </w:p>
        </w:tc>
      </w:tr>
      <w:tr w:rsidR="00781806" w:rsidRPr="00883992" w14:paraId="00E81CB8" w14:textId="77777777" w:rsidTr="00501000">
        <w:tc>
          <w:tcPr>
            <w:tcW w:w="1106" w:type="dxa"/>
            <w:shd w:val="clear" w:color="auto" w:fill="auto"/>
          </w:tcPr>
          <w:p w14:paraId="4998E1F3" w14:textId="77777777" w:rsidR="00781806" w:rsidRPr="00883992" w:rsidRDefault="00781806" w:rsidP="00202D28">
            <w:pPr>
              <w:suppressAutoHyphens w:val="0"/>
              <w:spacing w:before="40" w:after="40" w:line="220" w:lineRule="exact"/>
              <w:ind w:right="113"/>
              <w:rPr>
                <w:sz w:val="18"/>
              </w:rPr>
            </w:pPr>
          </w:p>
        </w:tc>
        <w:tc>
          <w:tcPr>
            <w:tcW w:w="3289" w:type="dxa"/>
            <w:shd w:val="clear" w:color="auto" w:fill="auto"/>
            <w:vAlign w:val="bottom"/>
          </w:tcPr>
          <w:p w14:paraId="09210877" w14:textId="4C523002" w:rsidR="00781806" w:rsidRPr="00883992" w:rsidRDefault="00781806" w:rsidP="00AF403F">
            <w:pPr>
              <w:suppressAutoHyphens w:val="0"/>
              <w:spacing w:before="40" w:after="40" w:line="220" w:lineRule="exact"/>
              <w:ind w:right="113"/>
              <w:rPr>
                <w:sz w:val="18"/>
              </w:rPr>
            </w:pPr>
            <w:r w:rsidRPr="00883992">
              <w:rPr>
                <w:sz w:val="18"/>
              </w:rPr>
              <w:t>Morocco: 2</w:t>
            </w:r>
          </w:p>
        </w:tc>
        <w:tc>
          <w:tcPr>
            <w:tcW w:w="2975" w:type="dxa"/>
            <w:shd w:val="clear" w:color="auto" w:fill="auto"/>
            <w:vAlign w:val="bottom"/>
          </w:tcPr>
          <w:p w14:paraId="534E60E5" w14:textId="35EDE8A6" w:rsidR="00781806" w:rsidRPr="00883992" w:rsidRDefault="00781806" w:rsidP="00202D28">
            <w:pPr>
              <w:suppressAutoHyphens w:val="0"/>
              <w:spacing w:before="40" w:after="40" w:line="220" w:lineRule="exact"/>
              <w:ind w:right="113"/>
              <w:jc w:val="right"/>
              <w:rPr>
                <w:sz w:val="18"/>
              </w:rPr>
            </w:pPr>
            <w:r w:rsidRPr="00883992">
              <w:rPr>
                <w:sz w:val="18"/>
              </w:rPr>
              <w:t>29</w:t>
            </w:r>
          </w:p>
        </w:tc>
      </w:tr>
      <w:tr w:rsidR="0039674B" w:rsidRPr="00883992" w14:paraId="6E1D920C" w14:textId="77777777" w:rsidTr="00501000">
        <w:tc>
          <w:tcPr>
            <w:tcW w:w="1106" w:type="dxa"/>
            <w:shd w:val="clear" w:color="auto" w:fill="auto"/>
          </w:tcPr>
          <w:p w14:paraId="0029342E" w14:textId="77777777" w:rsidR="0039674B" w:rsidRPr="00883992" w:rsidRDefault="0039674B" w:rsidP="00202D28">
            <w:pPr>
              <w:suppressAutoHyphens w:val="0"/>
              <w:spacing w:before="40" w:after="40" w:line="220" w:lineRule="exact"/>
              <w:ind w:right="113"/>
              <w:rPr>
                <w:sz w:val="18"/>
              </w:rPr>
            </w:pPr>
            <w:r w:rsidRPr="00883992">
              <w:rPr>
                <w:sz w:val="18"/>
              </w:rPr>
              <w:t>2018</w:t>
            </w:r>
          </w:p>
        </w:tc>
        <w:tc>
          <w:tcPr>
            <w:tcW w:w="3289" w:type="dxa"/>
            <w:shd w:val="clear" w:color="auto" w:fill="auto"/>
            <w:vAlign w:val="bottom"/>
          </w:tcPr>
          <w:p w14:paraId="3ADAD2E5" w14:textId="4FA2F4BE" w:rsidR="0039674B" w:rsidRPr="00883992" w:rsidRDefault="0039674B" w:rsidP="00E6754F">
            <w:pPr>
              <w:suppressAutoHyphens w:val="0"/>
              <w:spacing w:before="40" w:after="40" w:line="220" w:lineRule="exact"/>
              <w:ind w:right="113"/>
              <w:rPr>
                <w:sz w:val="18"/>
              </w:rPr>
            </w:pPr>
            <w:r w:rsidRPr="00883992">
              <w:rPr>
                <w:sz w:val="18"/>
              </w:rPr>
              <w:t>Argentina: 1</w:t>
            </w:r>
          </w:p>
        </w:tc>
        <w:tc>
          <w:tcPr>
            <w:tcW w:w="2975" w:type="dxa"/>
            <w:shd w:val="clear" w:color="auto" w:fill="auto"/>
            <w:vAlign w:val="bottom"/>
          </w:tcPr>
          <w:p w14:paraId="77D98057" w14:textId="0D87439A" w:rsidR="0039674B" w:rsidRPr="00883992" w:rsidRDefault="0039674B" w:rsidP="00202D28">
            <w:pPr>
              <w:suppressAutoHyphens w:val="0"/>
              <w:spacing w:before="40" w:after="40" w:line="220" w:lineRule="exact"/>
              <w:ind w:right="113"/>
              <w:jc w:val="right"/>
              <w:rPr>
                <w:sz w:val="18"/>
              </w:rPr>
            </w:pPr>
          </w:p>
        </w:tc>
      </w:tr>
      <w:tr w:rsidR="00E6754F" w:rsidRPr="00883992" w14:paraId="62384ADA" w14:textId="77777777" w:rsidTr="00501000">
        <w:tc>
          <w:tcPr>
            <w:tcW w:w="1106" w:type="dxa"/>
            <w:shd w:val="clear" w:color="auto" w:fill="auto"/>
          </w:tcPr>
          <w:p w14:paraId="3D21A68C"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4EFF2266" w14:textId="3A1A9E4E" w:rsidR="00E6754F" w:rsidRPr="00883992" w:rsidRDefault="00E6754F" w:rsidP="00E6754F">
            <w:pPr>
              <w:suppressAutoHyphens w:val="0"/>
              <w:spacing w:before="40" w:after="40" w:line="220" w:lineRule="exact"/>
              <w:ind w:right="113"/>
              <w:rPr>
                <w:sz w:val="18"/>
              </w:rPr>
            </w:pPr>
            <w:r w:rsidRPr="00883992">
              <w:rPr>
                <w:sz w:val="18"/>
              </w:rPr>
              <w:t>Iraq: 2</w:t>
            </w:r>
          </w:p>
        </w:tc>
        <w:tc>
          <w:tcPr>
            <w:tcW w:w="2975" w:type="dxa"/>
            <w:shd w:val="clear" w:color="auto" w:fill="auto"/>
            <w:vAlign w:val="bottom"/>
          </w:tcPr>
          <w:p w14:paraId="2CD77F38"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38025BD" w14:textId="77777777" w:rsidTr="00501000">
        <w:tc>
          <w:tcPr>
            <w:tcW w:w="1106" w:type="dxa"/>
            <w:shd w:val="clear" w:color="auto" w:fill="auto"/>
          </w:tcPr>
          <w:p w14:paraId="3661BF6A"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5EF91EAC" w14:textId="313E4695" w:rsidR="00E6754F" w:rsidRPr="00883992" w:rsidRDefault="00E6754F" w:rsidP="00E6754F">
            <w:pPr>
              <w:suppressAutoHyphens w:val="0"/>
              <w:spacing w:before="40" w:after="40" w:line="220" w:lineRule="exact"/>
              <w:ind w:right="113"/>
              <w:rPr>
                <w:sz w:val="18"/>
              </w:rPr>
            </w:pPr>
            <w:r w:rsidRPr="00883992">
              <w:rPr>
                <w:sz w:val="18"/>
              </w:rPr>
              <w:t>Mexico: 2</w:t>
            </w:r>
          </w:p>
        </w:tc>
        <w:tc>
          <w:tcPr>
            <w:tcW w:w="2975" w:type="dxa"/>
            <w:shd w:val="clear" w:color="auto" w:fill="auto"/>
            <w:vAlign w:val="bottom"/>
          </w:tcPr>
          <w:p w14:paraId="161A8C2C"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ABA9DF0" w14:textId="77777777" w:rsidTr="00501000">
        <w:tc>
          <w:tcPr>
            <w:tcW w:w="1106" w:type="dxa"/>
            <w:shd w:val="clear" w:color="auto" w:fill="auto"/>
          </w:tcPr>
          <w:p w14:paraId="6E05E885"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73B615EC" w14:textId="4CB617D7" w:rsidR="00E6754F" w:rsidRPr="00883992" w:rsidRDefault="00E6754F" w:rsidP="00AF403F">
            <w:pPr>
              <w:suppressAutoHyphens w:val="0"/>
              <w:spacing w:before="40" w:after="40" w:line="220" w:lineRule="exact"/>
              <w:ind w:right="113"/>
              <w:rPr>
                <w:sz w:val="18"/>
              </w:rPr>
            </w:pPr>
            <w:r w:rsidRPr="00883992">
              <w:rPr>
                <w:sz w:val="18"/>
              </w:rPr>
              <w:t>Sri Lanka: 1</w:t>
            </w:r>
          </w:p>
        </w:tc>
        <w:tc>
          <w:tcPr>
            <w:tcW w:w="2975" w:type="dxa"/>
            <w:shd w:val="clear" w:color="auto" w:fill="auto"/>
            <w:vAlign w:val="bottom"/>
          </w:tcPr>
          <w:p w14:paraId="2B73F63F" w14:textId="19391E93" w:rsidR="00E6754F" w:rsidRPr="00883992" w:rsidRDefault="00E6754F" w:rsidP="00202D28">
            <w:pPr>
              <w:suppressAutoHyphens w:val="0"/>
              <w:spacing w:before="40" w:after="40" w:line="220" w:lineRule="exact"/>
              <w:ind w:right="113"/>
              <w:jc w:val="right"/>
              <w:rPr>
                <w:sz w:val="18"/>
              </w:rPr>
            </w:pPr>
            <w:r w:rsidRPr="00883992">
              <w:rPr>
                <w:sz w:val="18"/>
              </w:rPr>
              <w:t>6</w:t>
            </w:r>
          </w:p>
        </w:tc>
      </w:tr>
      <w:tr w:rsidR="0039674B" w:rsidRPr="00883992" w14:paraId="3BD0EB9D" w14:textId="77777777" w:rsidTr="00501000">
        <w:tc>
          <w:tcPr>
            <w:tcW w:w="1106" w:type="dxa"/>
            <w:shd w:val="clear" w:color="auto" w:fill="auto"/>
          </w:tcPr>
          <w:p w14:paraId="7F78CDB7" w14:textId="77777777" w:rsidR="0039674B" w:rsidRPr="00883992" w:rsidRDefault="0039674B" w:rsidP="00202D28">
            <w:pPr>
              <w:suppressAutoHyphens w:val="0"/>
              <w:spacing w:before="40" w:after="40" w:line="220" w:lineRule="exact"/>
              <w:ind w:right="113"/>
              <w:rPr>
                <w:sz w:val="18"/>
              </w:rPr>
            </w:pPr>
            <w:r w:rsidRPr="00883992">
              <w:rPr>
                <w:sz w:val="18"/>
              </w:rPr>
              <w:t>2019</w:t>
            </w:r>
          </w:p>
        </w:tc>
        <w:tc>
          <w:tcPr>
            <w:tcW w:w="3289" w:type="dxa"/>
            <w:shd w:val="clear" w:color="auto" w:fill="auto"/>
            <w:vAlign w:val="bottom"/>
          </w:tcPr>
          <w:p w14:paraId="1B51855B" w14:textId="393A26BE" w:rsidR="0039674B" w:rsidRPr="00883992" w:rsidRDefault="0039674B" w:rsidP="00E6754F">
            <w:pPr>
              <w:suppressAutoHyphens w:val="0"/>
              <w:spacing w:before="40" w:after="40" w:line="220" w:lineRule="exact"/>
              <w:ind w:right="113"/>
              <w:rPr>
                <w:sz w:val="18"/>
              </w:rPr>
            </w:pPr>
            <w:r w:rsidRPr="00883992">
              <w:rPr>
                <w:sz w:val="18"/>
              </w:rPr>
              <w:t>Cambodia: 1</w:t>
            </w:r>
          </w:p>
        </w:tc>
        <w:tc>
          <w:tcPr>
            <w:tcW w:w="2975" w:type="dxa"/>
            <w:shd w:val="clear" w:color="auto" w:fill="auto"/>
            <w:vAlign w:val="bottom"/>
          </w:tcPr>
          <w:p w14:paraId="2175B5EC" w14:textId="39CAF629" w:rsidR="0039674B" w:rsidRPr="00883992" w:rsidRDefault="0039674B" w:rsidP="00202D28">
            <w:pPr>
              <w:suppressAutoHyphens w:val="0"/>
              <w:spacing w:before="40" w:after="40" w:line="220" w:lineRule="exact"/>
              <w:ind w:right="113"/>
              <w:jc w:val="right"/>
              <w:rPr>
                <w:sz w:val="18"/>
              </w:rPr>
            </w:pPr>
          </w:p>
        </w:tc>
      </w:tr>
      <w:tr w:rsidR="00E6754F" w:rsidRPr="00883992" w14:paraId="3B6C4217" w14:textId="77777777" w:rsidTr="00501000">
        <w:tc>
          <w:tcPr>
            <w:tcW w:w="1106" w:type="dxa"/>
            <w:shd w:val="clear" w:color="auto" w:fill="auto"/>
          </w:tcPr>
          <w:p w14:paraId="761F8CBF"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33676EA1" w14:textId="2FCB161A" w:rsidR="00E6754F" w:rsidRPr="00883992" w:rsidRDefault="00E6754F" w:rsidP="00E6754F">
            <w:pPr>
              <w:suppressAutoHyphens w:val="0"/>
              <w:spacing w:before="40" w:after="40" w:line="220" w:lineRule="exact"/>
              <w:ind w:right="113"/>
              <w:rPr>
                <w:sz w:val="18"/>
              </w:rPr>
            </w:pPr>
            <w:r w:rsidRPr="00883992">
              <w:rPr>
                <w:sz w:val="18"/>
              </w:rPr>
              <w:t>Cuba: 1</w:t>
            </w:r>
          </w:p>
        </w:tc>
        <w:tc>
          <w:tcPr>
            <w:tcW w:w="2975" w:type="dxa"/>
            <w:shd w:val="clear" w:color="auto" w:fill="auto"/>
            <w:vAlign w:val="bottom"/>
          </w:tcPr>
          <w:p w14:paraId="220BD80D"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7B61165" w14:textId="77777777" w:rsidTr="00501000">
        <w:tc>
          <w:tcPr>
            <w:tcW w:w="1106" w:type="dxa"/>
            <w:shd w:val="clear" w:color="auto" w:fill="auto"/>
          </w:tcPr>
          <w:p w14:paraId="2CF2A8EA"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7446DADE" w14:textId="40D328B9" w:rsidR="00E6754F" w:rsidRPr="00883992" w:rsidRDefault="00E6754F" w:rsidP="00E6754F">
            <w:pPr>
              <w:suppressAutoHyphens w:val="0"/>
              <w:spacing w:before="40" w:after="40" w:line="220" w:lineRule="exact"/>
              <w:ind w:right="113"/>
              <w:rPr>
                <w:sz w:val="18"/>
              </w:rPr>
            </w:pPr>
            <w:r w:rsidRPr="00883992">
              <w:rPr>
                <w:sz w:val="18"/>
              </w:rPr>
              <w:t>Iraq: 5</w:t>
            </w:r>
          </w:p>
        </w:tc>
        <w:tc>
          <w:tcPr>
            <w:tcW w:w="2975" w:type="dxa"/>
            <w:shd w:val="clear" w:color="auto" w:fill="auto"/>
            <w:vAlign w:val="bottom"/>
          </w:tcPr>
          <w:p w14:paraId="5D4769E3"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39BA484D" w14:textId="77777777" w:rsidTr="00501000">
        <w:tc>
          <w:tcPr>
            <w:tcW w:w="1106" w:type="dxa"/>
            <w:shd w:val="clear" w:color="auto" w:fill="auto"/>
          </w:tcPr>
          <w:p w14:paraId="03B6ED33"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1BB674AD" w14:textId="5C462321" w:rsidR="00E6754F" w:rsidRPr="00883992" w:rsidRDefault="00E6754F" w:rsidP="00E6754F">
            <w:pPr>
              <w:suppressAutoHyphens w:val="0"/>
              <w:spacing w:before="40" w:after="40" w:line="220" w:lineRule="exact"/>
              <w:ind w:right="113"/>
              <w:rPr>
                <w:sz w:val="18"/>
              </w:rPr>
            </w:pPr>
            <w:r w:rsidRPr="00883992">
              <w:rPr>
                <w:sz w:val="18"/>
              </w:rPr>
              <w:t>Mauritania: 1</w:t>
            </w:r>
          </w:p>
        </w:tc>
        <w:tc>
          <w:tcPr>
            <w:tcW w:w="2975" w:type="dxa"/>
            <w:shd w:val="clear" w:color="auto" w:fill="auto"/>
            <w:vAlign w:val="bottom"/>
          </w:tcPr>
          <w:p w14:paraId="41A6DEB3"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7BA6278B" w14:textId="77777777" w:rsidTr="00501000">
        <w:tc>
          <w:tcPr>
            <w:tcW w:w="1106" w:type="dxa"/>
            <w:shd w:val="clear" w:color="auto" w:fill="auto"/>
          </w:tcPr>
          <w:p w14:paraId="03C524C2"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3D1FDE00" w14:textId="4B02D862" w:rsidR="00E6754F" w:rsidRPr="00883992" w:rsidRDefault="00E6754F" w:rsidP="00E6754F">
            <w:pPr>
              <w:suppressAutoHyphens w:val="0"/>
              <w:spacing w:before="40" w:after="40" w:line="220" w:lineRule="exact"/>
              <w:ind w:right="113"/>
              <w:rPr>
                <w:sz w:val="18"/>
              </w:rPr>
            </w:pPr>
            <w:r w:rsidRPr="00883992">
              <w:rPr>
                <w:sz w:val="18"/>
              </w:rPr>
              <w:t>Mexico: 14</w:t>
            </w:r>
          </w:p>
        </w:tc>
        <w:tc>
          <w:tcPr>
            <w:tcW w:w="2975" w:type="dxa"/>
            <w:shd w:val="clear" w:color="auto" w:fill="auto"/>
            <w:vAlign w:val="bottom"/>
          </w:tcPr>
          <w:p w14:paraId="0A947055"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8767315" w14:textId="77777777" w:rsidTr="00501000">
        <w:tc>
          <w:tcPr>
            <w:tcW w:w="1106" w:type="dxa"/>
            <w:shd w:val="clear" w:color="auto" w:fill="auto"/>
          </w:tcPr>
          <w:p w14:paraId="623B8379"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202FB50A" w14:textId="13F2B9CC" w:rsidR="00E6754F" w:rsidRPr="00883992" w:rsidRDefault="00E6754F" w:rsidP="00E6754F">
            <w:pPr>
              <w:suppressAutoHyphens w:val="0"/>
              <w:spacing w:before="40" w:after="40" w:line="220" w:lineRule="exact"/>
              <w:ind w:right="113"/>
              <w:rPr>
                <w:sz w:val="18"/>
              </w:rPr>
            </w:pPr>
            <w:r w:rsidRPr="00883992">
              <w:rPr>
                <w:sz w:val="18"/>
              </w:rPr>
              <w:t>Morocco: 1</w:t>
            </w:r>
          </w:p>
        </w:tc>
        <w:tc>
          <w:tcPr>
            <w:tcW w:w="2975" w:type="dxa"/>
            <w:shd w:val="clear" w:color="auto" w:fill="auto"/>
            <w:vAlign w:val="bottom"/>
          </w:tcPr>
          <w:p w14:paraId="614112AD"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459CC7D2" w14:textId="77777777" w:rsidTr="00501000">
        <w:tc>
          <w:tcPr>
            <w:tcW w:w="1106" w:type="dxa"/>
            <w:shd w:val="clear" w:color="auto" w:fill="auto"/>
          </w:tcPr>
          <w:p w14:paraId="6BC11058"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689CFA53" w14:textId="13EE3A52" w:rsidR="00E6754F" w:rsidRPr="00883992" w:rsidRDefault="00E6754F" w:rsidP="00AF403F">
            <w:pPr>
              <w:suppressAutoHyphens w:val="0"/>
              <w:spacing w:before="40" w:after="40" w:line="220" w:lineRule="exact"/>
              <w:ind w:right="113"/>
              <w:rPr>
                <w:sz w:val="18"/>
              </w:rPr>
            </w:pPr>
            <w:r w:rsidRPr="00883992">
              <w:rPr>
                <w:sz w:val="18"/>
              </w:rPr>
              <w:t>Togo: 1</w:t>
            </w:r>
          </w:p>
        </w:tc>
        <w:tc>
          <w:tcPr>
            <w:tcW w:w="2975" w:type="dxa"/>
            <w:shd w:val="clear" w:color="auto" w:fill="auto"/>
            <w:vAlign w:val="bottom"/>
          </w:tcPr>
          <w:p w14:paraId="693C33D1" w14:textId="3A525099" w:rsidR="00E6754F" w:rsidRPr="00883992" w:rsidRDefault="00E6754F" w:rsidP="00202D28">
            <w:pPr>
              <w:suppressAutoHyphens w:val="0"/>
              <w:spacing w:before="40" w:after="40" w:line="220" w:lineRule="exact"/>
              <w:ind w:right="113"/>
              <w:jc w:val="right"/>
              <w:rPr>
                <w:sz w:val="18"/>
              </w:rPr>
            </w:pPr>
            <w:r w:rsidRPr="00883992">
              <w:rPr>
                <w:sz w:val="18"/>
              </w:rPr>
              <w:t>24</w:t>
            </w:r>
          </w:p>
        </w:tc>
      </w:tr>
      <w:tr w:rsidR="0039674B" w:rsidRPr="00883992" w14:paraId="6FE1A210" w14:textId="77777777" w:rsidTr="00501000">
        <w:tc>
          <w:tcPr>
            <w:tcW w:w="1106" w:type="dxa"/>
            <w:shd w:val="clear" w:color="auto" w:fill="auto"/>
          </w:tcPr>
          <w:p w14:paraId="58EBA772" w14:textId="77777777" w:rsidR="0039674B" w:rsidRPr="00883992" w:rsidRDefault="0039674B" w:rsidP="00202D28">
            <w:pPr>
              <w:suppressAutoHyphens w:val="0"/>
              <w:spacing w:before="40" w:after="40" w:line="220" w:lineRule="exact"/>
              <w:ind w:right="113"/>
              <w:rPr>
                <w:sz w:val="18"/>
              </w:rPr>
            </w:pPr>
            <w:r w:rsidRPr="00883992">
              <w:rPr>
                <w:sz w:val="18"/>
              </w:rPr>
              <w:t>2020</w:t>
            </w:r>
          </w:p>
        </w:tc>
        <w:tc>
          <w:tcPr>
            <w:tcW w:w="3289" w:type="dxa"/>
            <w:shd w:val="clear" w:color="auto" w:fill="auto"/>
            <w:vAlign w:val="bottom"/>
          </w:tcPr>
          <w:p w14:paraId="1F86D5DA" w14:textId="77E3A71E" w:rsidR="0039674B" w:rsidRPr="00883992" w:rsidRDefault="0039674B" w:rsidP="00E6754F">
            <w:pPr>
              <w:suppressAutoHyphens w:val="0"/>
              <w:spacing w:before="40" w:after="40" w:line="220" w:lineRule="exact"/>
              <w:ind w:right="113"/>
              <w:rPr>
                <w:sz w:val="18"/>
              </w:rPr>
            </w:pPr>
            <w:r w:rsidRPr="00883992">
              <w:rPr>
                <w:sz w:val="18"/>
              </w:rPr>
              <w:t>Bolivia (Plurinational State of): 1</w:t>
            </w:r>
          </w:p>
        </w:tc>
        <w:tc>
          <w:tcPr>
            <w:tcW w:w="2975" w:type="dxa"/>
            <w:shd w:val="clear" w:color="auto" w:fill="auto"/>
            <w:vAlign w:val="bottom"/>
          </w:tcPr>
          <w:p w14:paraId="12C6CE36" w14:textId="74FF32CE" w:rsidR="0039674B" w:rsidRPr="00883992" w:rsidRDefault="0039674B" w:rsidP="00202D28">
            <w:pPr>
              <w:suppressAutoHyphens w:val="0"/>
              <w:spacing w:before="40" w:after="40" w:line="220" w:lineRule="exact"/>
              <w:ind w:right="113"/>
              <w:jc w:val="right"/>
              <w:rPr>
                <w:sz w:val="18"/>
              </w:rPr>
            </w:pPr>
          </w:p>
        </w:tc>
      </w:tr>
      <w:tr w:rsidR="00E6754F" w:rsidRPr="00883992" w14:paraId="376E24AB" w14:textId="77777777" w:rsidTr="00501000">
        <w:tc>
          <w:tcPr>
            <w:tcW w:w="1106" w:type="dxa"/>
            <w:shd w:val="clear" w:color="auto" w:fill="auto"/>
          </w:tcPr>
          <w:p w14:paraId="7C9633D9"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29501028" w14:textId="255A35E5" w:rsidR="00E6754F" w:rsidRPr="00883992" w:rsidRDefault="00E6754F" w:rsidP="00E6754F">
            <w:pPr>
              <w:suppressAutoHyphens w:val="0"/>
              <w:spacing w:before="40" w:after="40" w:line="220" w:lineRule="exact"/>
              <w:ind w:right="113"/>
              <w:rPr>
                <w:sz w:val="18"/>
              </w:rPr>
            </w:pPr>
            <w:r w:rsidRPr="00883992">
              <w:rPr>
                <w:sz w:val="18"/>
              </w:rPr>
              <w:t>Cambodia: 1</w:t>
            </w:r>
          </w:p>
        </w:tc>
        <w:tc>
          <w:tcPr>
            <w:tcW w:w="2975" w:type="dxa"/>
            <w:shd w:val="clear" w:color="auto" w:fill="auto"/>
            <w:vAlign w:val="bottom"/>
          </w:tcPr>
          <w:p w14:paraId="7F889FFA"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10CC187" w14:textId="77777777" w:rsidTr="00501000">
        <w:tc>
          <w:tcPr>
            <w:tcW w:w="1106" w:type="dxa"/>
            <w:shd w:val="clear" w:color="auto" w:fill="auto"/>
          </w:tcPr>
          <w:p w14:paraId="160D05B4"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0CA07E52" w14:textId="7A2CFDEF" w:rsidR="00E6754F" w:rsidRPr="00883992" w:rsidRDefault="00E6754F" w:rsidP="00E6754F">
            <w:pPr>
              <w:suppressAutoHyphens w:val="0"/>
              <w:spacing w:before="40" w:after="40" w:line="220" w:lineRule="exact"/>
              <w:ind w:right="113"/>
              <w:rPr>
                <w:sz w:val="18"/>
              </w:rPr>
            </w:pPr>
            <w:r w:rsidRPr="00883992">
              <w:rPr>
                <w:sz w:val="18"/>
              </w:rPr>
              <w:t>Cuba: 3</w:t>
            </w:r>
          </w:p>
        </w:tc>
        <w:tc>
          <w:tcPr>
            <w:tcW w:w="2975" w:type="dxa"/>
            <w:shd w:val="clear" w:color="auto" w:fill="auto"/>
            <w:vAlign w:val="bottom"/>
          </w:tcPr>
          <w:p w14:paraId="041ABE8C"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322C3CA" w14:textId="77777777" w:rsidTr="00501000">
        <w:tc>
          <w:tcPr>
            <w:tcW w:w="1106" w:type="dxa"/>
            <w:shd w:val="clear" w:color="auto" w:fill="auto"/>
          </w:tcPr>
          <w:p w14:paraId="6361718A"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2C4DA6A8" w14:textId="6FF33C2D" w:rsidR="00E6754F" w:rsidRPr="00883992" w:rsidRDefault="00E6754F" w:rsidP="00E6754F">
            <w:pPr>
              <w:suppressAutoHyphens w:val="0"/>
              <w:spacing w:before="40" w:after="40" w:line="220" w:lineRule="exact"/>
              <w:ind w:right="113"/>
              <w:rPr>
                <w:sz w:val="18"/>
              </w:rPr>
            </w:pPr>
            <w:r w:rsidRPr="00883992">
              <w:rPr>
                <w:sz w:val="18"/>
              </w:rPr>
              <w:t>Iraq: 11</w:t>
            </w:r>
          </w:p>
        </w:tc>
        <w:tc>
          <w:tcPr>
            <w:tcW w:w="2975" w:type="dxa"/>
            <w:shd w:val="clear" w:color="auto" w:fill="auto"/>
            <w:vAlign w:val="bottom"/>
          </w:tcPr>
          <w:p w14:paraId="39FF5313"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14005EF4" w14:textId="77777777" w:rsidTr="00501000">
        <w:tc>
          <w:tcPr>
            <w:tcW w:w="1106" w:type="dxa"/>
            <w:shd w:val="clear" w:color="auto" w:fill="auto"/>
          </w:tcPr>
          <w:p w14:paraId="2F65134C"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53A22965" w14:textId="1B985A1C" w:rsidR="00E6754F" w:rsidRPr="00883992" w:rsidRDefault="00E6754F" w:rsidP="00E6754F">
            <w:pPr>
              <w:suppressAutoHyphens w:val="0"/>
              <w:spacing w:before="40" w:after="40" w:line="220" w:lineRule="exact"/>
              <w:ind w:right="113"/>
              <w:rPr>
                <w:sz w:val="18"/>
              </w:rPr>
            </w:pPr>
            <w:r w:rsidRPr="00883992">
              <w:rPr>
                <w:sz w:val="18"/>
              </w:rPr>
              <w:t>Kazakhstan: 2</w:t>
            </w:r>
          </w:p>
        </w:tc>
        <w:tc>
          <w:tcPr>
            <w:tcW w:w="2975" w:type="dxa"/>
            <w:shd w:val="clear" w:color="auto" w:fill="auto"/>
            <w:vAlign w:val="bottom"/>
          </w:tcPr>
          <w:p w14:paraId="0F1AD8EB"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0EC5880C" w14:textId="77777777" w:rsidTr="00501000">
        <w:tc>
          <w:tcPr>
            <w:tcW w:w="1106" w:type="dxa"/>
            <w:shd w:val="clear" w:color="auto" w:fill="auto"/>
          </w:tcPr>
          <w:p w14:paraId="22F34D5E"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6AEBDE58" w14:textId="35945175" w:rsidR="00E6754F" w:rsidRPr="00883992" w:rsidRDefault="00E6754F" w:rsidP="00E6754F">
            <w:pPr>
              <w:suppressAutoHyphens w:val="0"/>
              <w:spacing w:before="40" w:after="40" w:line="220" w:lineRule="exact"/>
              <w:ind w:right="113"/>
              <w:rPr>
                <w:sz w:val="18"/>
              </w:rPr>
            </w:pPr>
            <w:r w:rsidRPr="00883992">
              <w:rPr>
                <w:sz w:val="18"/>
              </w:rPr>
              <w:t>Mexico: 4</w:t>
            </w:r>
          </w:p>
        </w:tc>
        <w:tc>
          <w:tcPr>
            <w:tcW w:w="2975" w:type="dxa"/>
            <w:shd w:val="clear" w:color="auto" w:fill="auto"/>
            <w:vAlign w:val="bottom"/>
          </w:tcPr>
          <w:p w14:paraId="75BDD5F1"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2F99A10D" w14:textId="77777777" w:rsidTr="00501000">
        <w:tc>
          <w:tcPr>
            <w:tcW w:w="1106" w:type="dxa"/>
            <w:shd w:val="clear" w:color="auto" w:fill="auto"/>
          </w:tcPr>
          <w:p w14:paraId="23E920BC"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41999487" w14:textId="0FBDEF50" w:rsidR="00E6754F" w:rsidRPr="00883992" w:rsidRDefault="00E6754F" w:rsidP="00AF403F">
            <w:pPr>
              <w:suppressAutoHyphens w:val="0"/>
              <w:spacing w:before="40" w:after="40" w:line="220" w:lineRule="exact"/>
              <w:ind w:right="113"/>
              <w:rPr>
                <w:sz w:val="18"/>
              </w:rPr>
            </w:pPr>
            <w:r w:rsidRPr="00883992">
              <w:rPr>
                <w:sz w:val="18"/>
              </w:rPr>
              <w:t>Togo: 1</w:t>
            </w:r>
          </w:p>
        </w:tc>
        <w:tc>
          <w:tcPr>
            <w:tcW w:w="2975" w:type="dxa"/>
            <w:shd w:val="clear" w:color="auto" w:fill="auto"/>
            <w:vAlign w:val="bottom"/>
          </w:tcPr>
          <w:p w14:paraId="3BE3DCC7" w14:textId="7D4D09B6" w:rsidR="00E6754F" w:rsidRPr="00883992" w:rsidRDefault="00E6754F" w:rsidP="00202D28">
            <w:pPr>
              <w:suppressAutoHyphens w:val="0"/>
              <w:spacing w:before="40" w:after="40" w:line="220" w:lineRule="exact"/>
              <w:ind w:right="113"/>
              <w:jc w:val="right"/>
              <w:rPr>
                <w:sz w:val="18"/>
              </w:rPr>
            </w:pPr>
            <w:r w:rsidRPr="00883992">
              <w:rPr>
                <w:sz w:val="18"/>
              </w:rPr>
              <w:t>23</w:t>
            </w:r>
          </w:p>
        </w:tc>
      </w:tr>
      <w:tr w:rsidR="0039674B" w:rsidRPr="00883992" w14:paraId="245AD749" w14:textId="77777777" w:rsidTr="00501000">
        <w:tc>
          <w:tcPr>
            <w:tcW w:w="1106" w:type="dxa"/>
            <w:shd w:val="clear" w:color="auto" w:fill="auto"/>
          </w:tcPr>
          <w:p w14:paraId="3E1345B6" w14:textId="77777777" w:rsidR="0039674B" w:rsidRPr="00883992" w:rsidRDefault="0039674B" w:rsidP="00202D28">
            <w:pPr>
              <w:suppressAutoHyphens w:val="0"/>
              <w:spacing w:before="40" w:after="40" w:line="220" w:lineRule="exact"/>
              <w:ind w:right="113"/>
              <w:rPr>
                <w:sz w:val="18"/>
              </w:rPr>
            </w:pPr>
            <w:r w:rsidRPr="00883992">
              <w:rPr>
                <w:sz w:val="18"/>
              </w:rPr>
              <w:t>2021</w:t>
            </w:r>
          </w:p>
        </w:tc>
        <w:tc>
          <w:tcPr>
            <w:tcW w:w="3289" w:type="dxa"/>
            <w:shd w:val="clear" w:color="auto" w:fill="auto"/>
            <w:vAlign w:val="bottom"/>
          </w:tcPr>
          <w:p w14:paraId="6A596E35" w14:textId="09A038A7" w:rsidR="0039674B" w:rsidRPr="00883992" w:rsidRDefault="0039674B" w:rsidP="00E6754F">
            <w:pPr>
              <w:suppressAutoHyphens w:val="0"/>
              <w:spacing w:before="40" w:after="40" w:line="220" w:lineRule="exact"/>
              <w:ind w:right="113"/>
              <w:rPr>
                <w:sz w:val="18"/>
              </w:rPr>
            </w:pPr>
            <w:r w:rsidRPr="00883992">
              <w:rPr>
                <w:sz w:val="18"/>
              </w:rPr>
              <w:t>Cuba: 1</w:t>
            </w:r>
          </w:p>
        </w:tc>
        <w:tc>
          <w:tcPr>
            <w:tcW w:w="2975" w:type="dxa"/>
            <w:shd w:val="clear" w:color="auto" w:fill="auto"/>
            <w:vAlign w:val="bottom"/>
          </w:tcPr>
          <w:p w14:paraId="03E5DCF8" w14:textId="39D02314" w:rsidR="0039674B" w:rsidRPr="00883992" w:rsidRDefault="0039674B" w:rsidP="00202D28">
            <w:pPr>
              <w:suppressAutoHyphens w:val="0"/>
              <w:spacing w:before="40" w:after="40" w:line="220" w:lineRule="exact"/>
              <w:ind w:right="113"/>
              <w:jc w:val="right"/>
              <w:rPr>
                <w:sz w:val="18"/>
              </w:rPr>
            </w:pPr>
          </w:p>
        </w:tc>
      </w:tr>
      <w:tr w:rsidR="00E6754F" w:rsidRPr="00883992" w14:paraId="52FB4DE3" w14:textId="77777777" w:rsidTr="00501000">
        <w:tc>
          <w:tcPr>
            <w:tcW w:w="1106" w:type="dxa"/>
            <w:shd w:val="clear" w:color="auto" w:fill="auto"/>
          </w:tcPr>
          <w:p w14:paraId="17A73090"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03FEC488" w14:textId="2B8123F3" w:rsidR="00E6754F" w:rsidRPr="00883992" w:rsidRDefault="00E6754F" w:rsidP="00E6754F">
            <w:pPr>
              <w:suppressAutoHyphens w:val="0"/>
              <w:spacing w:before="40" w:after="40" w:line="220" w:lineRule="exact"/>
              <w:ind w:right="113"/>
              <w:rPr>
                <w:sz w:val="18"/>
              </w:rPr>
            </w:pPr>
            <w:r w:rsidRPr="00883992">
              <w:rPr>
                <w:sz w:val="18"/>
              </w:rPr>
              <w:t>Iraq: 4</w:t>
            </w:r>
          </w:p>
        </w:tc>
        <w:tc>
          <w:tcPr>
            <w:tcW w:w="2975" w:type="dxa"/>
            <w:shd w:val="clear" w:color="auto" w:fill="auto"/>
            <w:vAlign w:val="bottom"/>
          </w:tcPr>
          <w:p w14:paraId="5FC63C11"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081BA3E8" w14:textId="77777777" w:rsidTr="00501000">
        <w:tc>
          <w:tcPr>
            <w:tcW w:w="1106" w:type="dxa"/>
            <w:shd w:val="clear" w:color="auto" w:fill="auto"/>
          </w:tcPr>
          <w:p w14:paraId="6DACE57E"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1CED08CA" w14:textId="1EC6738A" w:rsidR="00E6754F" w:rsidRPr="00883992" w:rsidRDefault="00E6754F" w:rsidP="00E6754F">
            <w:pPr>
              <w:suppressAutoHyphens w:val="0"/>
              <w:spacing w:before="40" w:after="40" w:line="220" w:lineRule="exact"/>
              <w:ind w:right="113"/>
              <w:rPr>
                <w:sz w:val="18"/>
              </w:rPr>
            </w:pPr>
            <w:r w:rsidRPr="00883992">
              <w:rPr>
                <w:sz w:val="18"/>
              </w:rPr>
              <w:t>Lithuania: 1</w:t>
            </w:r>
          </w:p>
        </w:tc>
        <w:tc>
          <w:tcPr>
            <w:tcW w:w="2975" w:type="dxa"/>
            <w:shd w:val="clear" w:color="auto" w:fill="auto"/>
            <w:vAlign w:val="bottom"/>
          </w:tcPr>
          <w:p w14:paraId="4C76E428" w14:textId="77777777" w:rsidR="00E6754F" w:rsidRPr="00883992" w:rsidRDefault="00E6754F" w:rsidP="00202D28">
            <w:pPr>
              <w:suppressAutoHyphens w:val="0"/>
              <w:spacing w:before="40" w:after="40" w:line="220" w:lineRule="exact"/>
              <w:ind w:right="113"/>
              <w:jc w:val="right"/>
              <w:rPr>
                <w:sz w:val="18"/>
              </w:rPr>
            </w:pPr>
          </w:p>
        </w:tc>
      </w:tr>
      <w:tr w:rsidR="00E6754F" w:rsidRPr="00883992" w14:paraId="2AA83A51" w14:textId="77777777" w:rsidTr="00501000">
        <w:tc>
          <w:tcPr>
            <w:tcW w:w="1106" w:type="dxa"/>
            <w:shd w:val="clear" w:color="auto" w:fill="auto"/>
          </w:tcPr>
          <w:p w14:paraId="55AFB031" w14:textId="77777777" w:rsidR="00E6754F" w:rsidRPr="00883992" w:rsidRDefault="00E6754F" w:rsidP="00202D28">
            <w:pPr>
              <w:suppressAutoHyphens w:val="0"/>
              <w:spacing w:before="40" w:after="40" w:line="220" w:lineRule="exact"/>
              <w:ind w:right="113"/>
              <w:rPr>
                <w:sz w:val="18"/>
              </w:rPr>
            </w:pPr>
          </w:p>
        </w:tc>
        <w:tc>
          <w:tcPr>
            <w:tcW w:w="3289" w:type="dxa"/>
            <w:shd w:val="clear" w:color="auto" w:fill="auto"/>
            <w:vAlign w:val="bottom"/>
          </w:tcPr>
          <w:p w14:paraId="50072B74" w14:textId="6421C825" w:rsidR="00E6754F" w:rsidRPr="00883992" w:rsidRDefault="00E6754F" w:rsidP="00AF403F">
            <w:pPr>
              <w:suppressAutoHyphens w:val="0"/>
              <w:spacing w:before="40" w:after="40" w:line="220" w:lineRule="exact"/>
              <w:ind w:right="113"/>
              <w:rPr>
                <w:sz w:val="18"/>
              </w:rPr>
            </w:pPr>
            <w:r w:rsidRPr="00883992">
              <w:rPr>
                <w:sz w:val="18"/>
              </w:rPr>
              <w:t>Peru: 13</w:t>
            </w:r>
          </w:p>
        </w:tc>
        <w:tc>
          <w:tcPr>
            <w:tcW w:w="2975" w:type="dxa"/>
            <w:shd w:val="clear" w:color="auto" w:fill="auto"/>
            <w:vAlign w:val="bottom"/>
          </w:tcPr>
          <w:p w14:paraId="3E1AF14F" w14:textId="00DE7D27" w:rsidR="00E6754F" w:rsidRPr="00883992" w:rsidRDefault="00E6754F" w:rsidP="00202D28">
            <w:pPr>
              <w:suppressAutoHyphens w:val="0"/>
              <w:spacing w:before="40" w:after="40" w:line="220" w:lineRule="exact"/>
              <w:ind w:right="113"/>
              <w:jc w:val="right"/>
              <w:rPr>
                <w:sz w:val="18"/>
              </w:rPr>
            </w:pPr>
            <w:r w:rsidRPr="00883992">
              <w:rPr>
                <w:sz w:val="18"/>
              </w:rPr>
              <w:t>19</w:t>
            </w:r>
          </w:p>
        </w:tc>
      </w:tr>
      <w:tr w:rsidR="0039674B" w:rsidRPr="00883992" w14:paraId="1801D59E" w14:textId="77777777" w:rsidTr="00501000">
        <w:tc>
          <w:tcPr>
            <w:tcW w:w="1106" w:type="dxa"/>
            <w:shd w:val="clear" w:color="auto" w:fill="auto"/>
          </w:tcPr>
          <w:p w14:paraId="4C01C00B" w14:textId="77777777" w:rsidR="0039674B" w:rsidRPr="00883992" w:rsidRDefault="0039674B" w:rsidP="00202D28">
            <w:pPr>
              <w:suppressAutoHyphens w:val="0"/>
              <w:spacing w:before="40" w:after="40" w:line="220" w:lineRule="exact"/>
              <w:ind w:right="113"/>
              <w:rPr>
                <w:sz w:val="18"/>
              </w:rPr>
            </w:pPr>
            <w:r w:rsidRPr="00883992">
              <w:rPr>
                <w:sz w:val="18"/>
              </w:rPr>
              <w:t>2022</w:t>
            </w:r>
          </w:p>
        </w:tc>
        <w:tc>
          <w:tcPr>
            <w:tcW w:w="3289" w:type="dxa"/>
            <w:shd w:val="clear" w:color="auto" w:fill="auto"/>
            <w:vAlign w:val="bottom"/>
          </w:tcPr>
          <w:p w14:paraId="776D1DA8" w14:textId="4D796DFB" w:rsidR="0039674B" w:rsidRPr="00883992" w:rsidRDefault="0039674B" w:rsidP="006E2E97">
            <w:pPr>
              <w:suppressAutoHyphens w:val="0"/>
              <w:spacing w:before="40" w:after="40" w:line="220" w:lineRule="exact"/>
              <w:ind w:right="113"/>
              <w:rPr>
                <w:sz w:val="18"/>
              </w:rPr>
            </w:pPr>
            <w:r w:rsidRPr="00883992">
              <w:rPr>
                <w:sz w:val="18"/>
              </w:rPr>
              <w:t>Colombia: 150</w:t>
            </w:r>
          </w:p>
        </w:tc>
        <w:tc>
          <w:tcPr>
            <w:tcW w:w="2975" w:type="dxa"/>
            <w:shd w:val="clear" w:color="auto" w:fill="auto"/>
            <w:vAlign w:val="bottom"/>
          </w:tcPr>
          <w:p w14:paraId="3017B184" w14:textId="77E84DD4" w:rsidR="0039674B" w:rsidRPr="00883992" w:rsidRDefault="0039674B" w:rsidP="00202D28">
            <w:pPr>
              <w:suppressAutoHyphens w:val="0"/>
              <w:spacing w:before="40" w:after="40" w:line="220" w:lineRule="exact"/>
              <w:ind w:right="113"/>
              <w:jc w:val="right"/>
              <w:rPr>
                <w:sz w:val="18"/>
              </w:rPr>
            </w:pPr>
          </w:p>
        </w:tc>
      </w:tr>
      <w:tr w:rsidR="006E2E97" w:rsidRPr="00883992" w14:paraId="64641368" w14:textId="77777777" w:rsidTr="00501000">
        <w:tc>
          <w:tcPr>
            <w:tcW w:w="1106" w:type="dxa"/>
            <w:shd w:val="clear" w:color="auto" w:fill="auto"/>
          </w:tcPr>
          <w:p w14:paraId="459AB960" w14:textId="77777777" w:rsidR="006E2E97" w:rsidRPr="00883992" w:rsidRDefault="006E2E97" w:rsidP="00202D28">
            <w:pPr>
              <w:suppressAutoHyphens w:val="0"/>
              <w:spacing w:before="40" w:after="40" w:line="220" w:lineRule="exact"/>
              <w:ind w:right="113"/>
              <w:rPr>
                <w:sz w:val="18"/>
              </w:rPr>
            </w:pPr>
          </w:p>
        </w:tc>
        <w:tc>
          <w:tcPr>
            <w:tcW w:w="3289" w:type="dxa"/>
            <w:shd w:val="clear" w:color="auto" w:fill="auto"/>
            <w:vAlign w:val="bottom"/>
          </w:tcPr>
          <w:p w14:paraId="5BC682F2" w14:textId="7F459A2D" w:rsidR="006E2E97" w:rsidRPr="00883992" w:rsidRDefault="006E2E97" w:rsidP="00AF403F">
            <w:pPr>
              <w:suppressAutoHyphens w:val="0"/>
              <w:spacing w:before="40" w:after="40" w:line="220" w:lineRule="exact"/>
              <w:ind w:right="113"/>
              <w:rPr>
                <w:sz w:val="18"/>
              </w:rPr>
            </w:pPr>
            <w:r w:rsidRPr="00883992">
              <w:rPr>
                <w:sz w:val="18"/>
              </w:rPr>
              <w:t>Cuba: 159</w:t>
            </w:r>
          </w:p>
        </w:tc>
        <w:tc>
          <w:tcPr>
            <w:tcW w:w="2975" w:type="dxa"/>
            <w:shd w:val="clear" w:color="auto" w:fill="auto"/>
            <w:vAlign w:val="bottom"/>
          </w:tcPr>
          <w:p w14:paraId="699A6D68"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3B94586C" w14:textId="77777777" w:rsidTr="00501000">
        <w:tc>
          <w:tcPr>
            <w:tcW w:w="1106" w:type="dxa"/>
            <w:shd w:val="clear" w:color="auto" w:fill="auto"/>
          </w:tcPr>
          <w:p w14:paraId="65B14431" w14:textId="77777777" w:rsidR="006E2E97" w:rsidRPr="00883992" w:rsidRDefault="006E2E97" w:rsidP="00202D28">
            <w:pPr>
              <w:suppressAutoHyphens w:val="0"/>
              <w:spacing w:before="40" w:after="40" w:line="220" w:lineRule="exact"/>
              <w:ind w:right="113"/>
              <w:rPr>
                <w:sz w:val="18"/>
              </w:rPr>
            </w:pPr>
          </w:p>
        </w:tc>
        <w:tc>
          <w:tcPr>
            <w:tcW w:w="3289" w:type="dxa"/>
            <w:shd w:val="clear" w:color="auto" w:fill="auto"/>
            <w:vAlign w:val="bottom"/>
          </w:tcPr>
          <w:p w14:paraId="5C9206AF" w14:textId="37573B57" w:rsidR="006E2E97" w:rsidRPr="00883992" w:rsidRDefault="006E2E97" w:rsidP="00AF403F">
            <w:pPr>
              <w:suppressAutoHyphens w:val="0"/>
              <w:spacing w:before="40" w:after="40" w:line="220" w:lineRule="exact"/>
              <w:ind w:right="113"/>
              <w:rPr>
                <w:sz w:val="18"/>
              </w:rPr>
            </w:pPr>
            <w:r w:rsidRPr="00883992">
              <w:rPr>
                <w:sz w:val="18"/>
              </w:rPr>
              <w:t>Iraq: 4</w:t>
            </w:r>
          </w:p>
        </w:tc>
        <w:tc>
          <w:tcPr>
            <w:tcW w:w="2975" w:type="dxa"/>
            <w:shd w:val="clear" w:color="auto" w:fill="auto"/>
            <w:vAlign w:val="bottom"/>
          </w:tcPr>
          <w:p w14:paraId="69173D37"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612EE962" w14:textId="77777777" w:rsidTr="00501000">
        <w:tc>
          <w:tcPr>
            <w:tcW w:w="1106" w:type="dxa"/>
            <w:shd w:val="clear" w:color="auto" w:fill="auto"/>
          </w:tcPr>
          <w:p w14:paraId="31214B24" w14:textId="77777777" w:rsidR="006E2E97" w:rsidRPr="00883992" w:rsidRDefault="006E2E97" w:rsidP="00202D28">
            <w:pPr>
              <w:suppressAutoHyphens w:val="0"/>
              <w:spacing w:before="40" w:after="40" w:line="220" w:lineRule="exact"/>
              <w:ind w:right="113"/>
              <w:rPr>
                <w:sz w:val="18"/>
              </w:rPr>
            </w:pPr>
          </w:p>
        </w:tc>
        <w:tc>
          <w:tcPr>
            <w:tcW w:w="3289" w:type="dxa"/>
            <w:shd w:val="clear" w:color="auto" w:fill="auto"/>
            <w:vAlign w:val="bottom"/>
          </w:tcPr>
          <w:p w14:paraId="654C7DEA" w14:textId="682FB3B8" w:rsidR="006E2E97" w:rsidRPr="00883992" w:rsidRDefault="006E2E97" w:rsidP="00AF403F">
            <w:pPr>
              <w:suppressAutoHyphens w:val="0"/>
              <w:spacing w:before="40" w:after="40" w:line="220" w:lineRule="exact"/>
              <w:ind w:right="113"/>
              <w:rPr>
                <w:sz w:val="18"/>
              </w:rPr>
            </w:pPr>
            <w:r w:rsidRPr="00883992">
              <w:rPr>
                <w:sz w:val="18"/>
              </w:rPr>
              <w:t>Mexico: 4</w:t>
            </w:r>
          </w:p>
        </w:tc>
        <w:tc>
          <w:tcPr>
            <w:tcW w:w="2975" w:type="dxa"/>
            <w:shd w:val="clear" w:color="auto" w:fill="auto"/>
            <w:vAlign w:val="bottom"/>
          </w:tcPr>
          <w:p w14:paraId="4287720B"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624CC577" w14:textId="77777777" w:rsidTr="00501000">
        <w:tc>
          <w:tcPr>
            <w:tcW w:w="1106" w:type="dxa"/>
            <w:shd w:val="clear" w:color="auto" w:fill="auto"/>
          </w:tcPr>
          <w:p w14:paraId="4F36FAEE" w14:textId="77777777" w:rsidR="006E2E97" w:rsidRPr="00883992" w:rsidRDefault="006E2E97" w:rsidP="00202D28">
            <w:pPr>
              <w:suppressAutoHyphens w:val="0"/>
              <w:spacing w:before="40" w:after="40" w:line="220" w:lineRule="exact"/>
              <w:ind w:right="113"/>
              <w:rPr>
                <w:sz w:val="18"/>
              </w:rPr>
            </w:pPr>
          </w:p>
        </w:tc>
        <w:tc>
          <w:tcPr>
            <w:tcW w:w="3289" w:type="dxa"/>
            <w:shd w:val="clear" w:color="auto" w:fill="auto"/>
            <w:vAlign w:val="bottom"/>
          </w:tcPr>
          <w:p w14:paraId="0B454931" w14:textId="3A90EDCA" w:rsidR="006E2E97" w:rsidRPr="00883992" w:rsidRDefault="006E2E97" w:rsidP="00AF403F">
            <w:pPr>
              <w:suppressAutoHyphens w:val="0"/>
              <w:spacing w:before="40" w:after="40" w:line="220" w:lineRule="exact"/>
              <w:ind w:right="113"/>
              <w:rPr>
                <w:sz w:val="18"/>
              </w:rPr>
            </w:pPr>
            <w:r w:rsidRPr="00883992">
              <w:rPr>
                <w:sz w:val="18"/>
              </w:rPr>
              <w:t>Sudan: 1</w:t>
            </w:r>
          </w:p>
        </w:tc>
        <w:tc>
          <w:tcPr>
            <w:tcW w:w="2975" w:type="dxa"/>
            <w:shd w:val="clear" w:color="auto" w:fill="auto"/>
            <w:vAlign w:val="bottom"/>
          </w:tcPr>
          <w:p w14:paraId="7C159046" w14:textId="25FEC20B" w:rsidR="006E2E97" w:rsidRPr="00883992" w:rsidRDefault="006E2E97" w:rsidP="00202D28">
            <w:pPr>
              <w:suppressAutoHyphens w:val="0"/>
              <w:spacing w:before="40" w:after="40" w:line="220" w:lineRule="exact"/>
              <w:ind w:right="113"/>
              <w:jc w:val="right"/>
              <w:rPr>
                <w:sz w:val="18"/>
              </w:rPr>
            </w:pPr>
            <w:r w:rsidRPr="00883992">
              <w:rPr>
                <w:sz w:val="18"/>
              </w:rPr>
              <w:t>318</w:t>
            </w:r>
          </w:p>
        </w:tc>
      </w:tr>
      <w:tr w:rsidR="0039674B" w:rsidRPr="00883992" w14:paraId="1AAE4D78" w14:textId="77777777" w:rsidTr="00501000">
        <w:tc>
          <w:tcPr>
            <w:tcW w:w="1106" w:type="dxa"/>
            <w:tcBorders>
              <w:bottom w:val="nil"/>
            </w:tcBorders>
            <w:shd w:val="clear" w:color="auto" w:fill="auto"/>
          </w:tcPr>
          <w:p w14:paraId="196CDEE0" w14:textId="77777777" w:rsidR="0039674B" w:rsidRPr="00883992" w:rsidRDefault="0039674B" w:rsidP="00202D28">
            <w:pPr>
              <w:suppressAutoHyphens w:val="0"/>
              <w:spacing w:before="40" w:after="40" w:line="220" w:lineRule="exact"/>
              <w:ind w:right="113"/>
              <w:rPr>
                <w:sz w:val="18"/>
              </w:rPr>
            </w:pPr>
            <w:r w:rsidRPr="00883992">
              <w:rPr>
                <w:sz w:val="18"/>
              </w:rPr>
              <w:t>2023</w:t>
            </w:r>
          </w:p>
        </w:tc>
        <w:tc>
          <w:tcPr>
            <w:tcW w:w="3289" w:type="dxa"/>
            <w:tcBorders>
              <w:bottom w:val="nil"/>
            </w:tcBorders>
            <w:shd w:val="clear" w:color="auto" w:fill="auto"/>
            <w:vAlign w:val="bottom"/>
          </w:tcPr>
          <w:p w14:paraId="154CD4B9" w14:textId="64A44A52" w:rsidR="0039674B" w:rsidRPr="00883992" w:rsidRDefault="0039674B" w:rsidP="006E2E97">
            <w:pPr>
              <w:suppressAutoHyphens w:val="0"/>
              <w:spacing w:before="40" w:after="40" w:line="220" w:lineRule="exact"/>
              <w:ind w:right="113"/>
              <w:rPr>
                <w:sz w:val="18"/>
              </w:rPr>
            </w:pPr>
            <w:r w:rsidRPr="00883992">
              <w:rPr>
                <w:sz w:val="18"/>
              </w:rPr>
              <w:t>Argentina: 1</w:t>
            </w:r>
          </w:p>
        </w:tc>
        <w:tc>
          <w:tcPr>
            <w:tcW w:w="2975" w:type="dxa"/>
            <w:tcBorders>
              <w:bottom w:val="nil"/>
            </w:tcBorders>
            <w:shd w:val="clear" w:color="auto" w:fill="auto"/>
            <w:vAlign w:val="bottom"/>
          </w:tcPr>
          <w:p w14:paraId="3F898B35" w14:textId="2B6AF988" w:rsidR="0039674B" w:rsidRPr="00883992" w:rsidRDefault="0039674B" w:rsidP="00202D28">
            <w:pPr>
              <w:suppressAutoHyphens w:val="0"/>
              <w:spacing w:before="40" w:after="40" w:line="220" w:lineRule="exact"/>
              <w:ind w:right="113"/>
              <w:jc w:val="right"/>
              <w:rPr>
                <w:sz w:val="18"/>
              </w:rPr>
            </w:pPr>
          </w:p>
        </w:tc>
      </w:tr>
      <w:tr w:rsidR="006E2E97" w:rsidRPr="00883992" w14:paraId="61A22316" w14:textId="77777777" w:rsidTr="00501000">
        <w:tc>
          <w:tcPr>
            <w:tcW w:w="1106" w:type="dxa"/>
            <w:tcBorders>
              <w:bottom w:val="nil"/>
            </w:tcBorders>
            <w:shd w:val="clear" w:color="auto" w:fill="auto"/>
          </w:tcPr>
          <w:p w14:paraId="211420DA"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1C3D13CE" w14:textId="52E66941" w:rsidR="006E2E97" w:rsidRPr="00883992" w:rsidRDefault="006E2E97" w:rsidP="00AF403F">
            <w:pPr>
              <w:suppressAutoHyphens w:val="0"/>
              <w:spacing w:before="40" w:after="40" w:line="220" w:lineRule="exact"/>
              <w:ind w:right="113"/>
              <w:rPr>
                <w:sz w:val="18"/>
              </w:rPr>
            </w:pPr>
            <w:r w:rsidRPr="00883992">
              <w:rPr>
                <w:sz w:val="18"/>
              </w:rPr>
              <w:t>Burkina Faso: 1</w:t>
            </w:r>
          </w:p>
        </w:tc>
        <w:tc>
          <w:tcPr>
            <w:tcW w:w="2975" w:type="dxa"/>
            <w:tcBorders>
              <w:bottom w:val="nil"/>
            </w:tcBorders>
            <w:shd w:val="clear" w:color="auto" w:fill="auto"/>
            <w:vAlign w:val="bottom"/>
          </w:tcPr>
          <w:p w14:paraId="6E2D79AF"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6113C5D4" w14:textId="77777777" w:rsidTr="00501000">
        <w:tc>
          <w:tcPr>
            <w:tcW w:w="1106" w:type="dxa"/>
            <w:tcBorders>
              <w:bottom w:val="nil"/>
            </w:tcBorders>
            <w:shd w:val="clear" w:color="auto" w:fill="auto"/>
          </w:tcPr>
          <w:p w14:paraId="3CBDF5DD"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5E8DFB4C" w14:textId="6F5E21CF" w:rsidR="006E2E97" w:rsidRPr="00883992" w:rsidRDefault="006E2E97" w:rsidP="006E2E97">
            <w:pPr>
              <w:suppressAutoHyphens w:val="0"/>
              <w:spacing w:before="40" w:after="40" w:line="220" w:lineRule="exact"/>
              <w:ind w:right="113"/>
              <w:rPr>
                <w:sz w:val="18"/>
              </w:rPr>
            </w:pPr>
            <w:r w:rsidRPr="00883992">
              <w:rPr>
                <w:sz w:val="18"/>
              </w:rPr>
              <w:t>Colombia: 7</w:t>
            </w:r>
          </w:p>
        </w:tc>
        <w:tc>
          <w:tcPr>
            <w:tcW w:w="2975" w:type="dxa"/>
            <w:tcBorders>
              <w:bottom w:val="nil"/>
            </w:tcBorders>
            <w:shd w:val="clear" w:color="auto" w:fill="auto"/>
            <w:vAlign w:val="bottom"/>
          </w:tcPr>
          <w:p w14:paraId="07EE6E8D"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3107ABFA" w14:textId="77777777" w:rsidTr="00501000">
        <w:tc>
          <w:tcPr>
            <w:tcW w:w="1106" w:type="dxa"/>
            <w:tcBorders>
              <w:bottom w:val="nil"/>
            </w:tcBorders>
            <w:shd w:val="clear" w:color="auto" w:fill="auto"/>
          </w:tcPr>
          <w:p w14:paraId="0A637780"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24EC19AE" w14:textId="3769BA06" w:rsidR="006E2E97" w:rsidRPr="00883992" w:rsidRDefault="006E2E97" w:rsidP="006E2E97">
            <w:pPr>
              <w:suppressAutoHyphens w:val="0"/>
              <w:spacing w:before="40" w:after="40" w:line="220" w:lineRule="exact"/>
              <w:ind w:right="113"/>
              <w:rPr>
                <w:sz w:val="18"/>
              </w:rPr>
            </w:pPr>
            <w:r w:rsidRPr="00883992">
              <w:rPr>
                <w:sz w:val="18"/>
              </w:rPr>
              <w:t>Cuba: 28</w:t>
            </w:r>
          </w:p>
        </w:tc>
        <w:tc>
          <w:tcPr>
            <w:tcW w:w="2975" w:type="dxa"/>
            <w:tcBorders>
              <w:bottom w:val="nil"/>
            </w:tcBorders>
            <w:shd w:val="clear" w:color="auto" w:fill="auto"/>
            <w:vAlign w:val="bottom"/>
          </w:tcPr>
          <w:p w14:paraId="10A1FA30"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21FAC4E8" w14:textId="77777777" w:rsidTr="00501000">
        <w:tc>
          <w:tcPr>
            <w:tcW w:w="1106" w:type="dxa"/>
            <w:tcBorders>
              <w:bottom w:val="nil"/>
            </w:tcBorders>
            <w:shd w:val="clear" w:color="auto" w:fill="auto"/>
          </w:tcPr>
          <w:p w14:paraId="58366EAC"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3B409EA4" w14:textId="2F24E444" w:rsidR="006E2E97" w:rsidRPr="00883992" w:rsidRDefault="006E2E97" w:rsidP="006E2E97">
            <w:pPr>
              <w:suppressAutoHyphens w:val="0"/>
              <w:spacing w:before="40" w:after="40" w:line="220" w:lineRule="exact"/>
              <w:ind w:right="113"/>
              <w:rPr>
                <w:sz w:val="18"/>
              </w:rPr>
            </w:pPr>
            <w:r w:rsidRPr="00883992">
              <w:rPr>
                <w:sz w:val="18"/>
              </w:rPr>
              <w:t>Honduras: 1</w:t>
            </w:r>
          </w:p>
        </w:tc>
        <w:tc>
          <w:tcPr>
            <w:tcW w:w="2975" w:type="dxa"/>
            <w:tcBorders>
              <w:bottom w:val="nil"/>
            </w:tcBorders>
            <w:shd w:val="clear" w:color="auto" w:fill="auto"/>
            <w:vAlign w:val="bottom"/>
          </w:tcPr>
          <w:p w14:paraId="3912D178"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0BE6D29A" w14:textId="77777777" w:rsidTr="00501000">
        <w:tc>
          <w:tcPr>
            <w:tcW w:w="1106" w:type="dxa"/>
            <w:tcBorders>
              <w:bottom w:val="nil"/>
            </w:tcBorders>
            <w:shd w:val="clear" w:color="auto" w:fill="auto"/>
          </w:tcPr>
          <w:p w14:paraId="18B9E0A4"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2DEBC148" w14:textId="6642DD08" w:rsidR="006E2E97" w:rsidRPr="00883992" w:rsidRDefault="006E2E97" w:rsidP="006E2E97">
            <w:pPr>
              <w:suppressAutoHyphens w:val="0"/>
              <w:spacing w:before="40" w:after="40" w:line="220" w:lineRule="exact"/>
              <w:ind w:right="113"/>
              <w:rPr>
                <w:sz w:val="18"/>
              </w:rPr>
            </w:pPr>
            <w:r w:rsidRPr="00883992">
              <w:rPr>
                <w:sz w:val="18"/>
              </w:rPr>
              <w:t>Iraq: 4</w:t>
            </w:r>
          </w:p>
        </w:tc>
        <w:tc>
          <w:tcPr>
            <w:tcW w:w="2975" w:type="dxa"/>
            <w:tcBorders>
              <w:bottom w:val="nil"/>
            </w:tcBorders>
            <w:shd w:val="clear" w:color="auto" w:fill="auto"/>
            <w:vAlign w:val="bottom"/>
          </w:tcPr>
          <w:p w14:paraId="4862A87E"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6D4175D6" w14:textId="77777777" w:rsidTr="00501000">
        <w:tc>
          <w:tcPr>
            <w:tcW w:w="1106" w:type="dxa"/>
            <w:tcBorders>
              <w:bottom w:val="nil"/>
            </w:tcBorders>
            <w:shd w:val="clear" w:color="auto" w:fill="auto"/>
          </w:tcPr>
          <w:p w14:paraId="5ACF8364"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65F06C57" w14:textId="5EA699E8" w:rsidR="006E2E97" w:rsidRPr="00883992" w:rsidRDefault="006E2E97" w:rsidP="006E2E97">
            <w:pPr>
              <w:suppressAutoHyphens w:val="0"/>
              <w:spacing w:before="40" w:after="40" w:line="220" w:lineRule="exact"/>
              <w:ind w:right="113"/>
              <w:rPr>
                <w:sz w:val="18"/>
              </w:rPr>
            </w:pPr>
            <w:r w:rsidRPr="00883992">
              <w:rPr>
                <w:sz w:val="18"/>
              </w:rPr>
              <w:t>Lithuania: 1</w:t>
            </w:r>
          </w:p>
        </w:tc>
        <w:tc>
          <w:tcPr>
            <w:tcW w:w="2975" w:type="dxa"/>
            <w:tcBorders>
              <w:bottom w:val="nil"/>
            </w:tcBorders>
            <w:shd w:val="clear" w:color="auto" w:fill="auto"/>
            <w:vAlign w:val="bottom"/>
          </w:tcPr>
          <w:p w14:paraId="53793DB7"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3BAC3779" w14:textId="77777777" w:rsidTr="00501000">
        <w:tc>
          <w:tcPr>
            <w:tcW w:w="1106" w:type="dxa"/>
            <w:tcBorders>
              <w:bottom w:val="nil"/>
            </w:tcBorders>
            <w:shd w:val="clear" w:color="auto" w:fill="auto"/>
          </w:tcPr>
          <w:p w14:paraId="640EB605"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2369BD5A" w14:textId="262C9550" w:rsidR="006E2E97" w:rsidRPr="00883992" w:rsidRDefault="006E2E97" w:rsidP="00AF403F">
            <w:pPr>
              <w:suppressAutoHyphens w:val="0"/>
              <w:spacing w:before="40" w:after="40" w:line="220" w:lineRule="exact"/>
              <w:ind w:right="113"/>
              <w:rPr>
                <w:sz w:val="18"/>
              </w:rPr>
            </w:pPr>
            <w:r w:rsidRPr="00883992">
              <w:rPr>
                <w:sz w:val="18"/>
              </w:rPr>
              <w:t>Mexico: 25</w:t>
            </w:r>
          </w:p>
        </w:tc>
        <w:tc>
          <w:tcPr>
            <w:tcW w:w="2975" w:type="dxa"/>
            <w:tcBorders>
              <w:bottom w:val="nil"/>
            </w:tcBorders>
            <w:shd w:val="clear" w:color="auto" w:fill="auto"/>
            <w:vAlign w:val="bottom"/>
          </w:tcPr>
          <w:p w14:paraId="2A91EFE0"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1858E996" w14:textId="77777777" w:rsidTr="00501000">
        <w:tc>
          <w:tcPr>
            <w:tcW w:w="1106" w:type="dxa"/>
            <w:tcBorders>
              <w:bottom w:val="nil"/>
            </w:tcBorders>
            <w:shd w:val="clear" w:color="auto" w:fill="auto"/>
          </w:tcPr>
          <w:p w14:paraId="304B1C89"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4C927AF3" w14:textId="3FA6AE67" w:rsidR="006E2E97" w:rsidRPr="00883992" w:rsidRDefault="006E2E97" w:rsidP="00AF403F">
            <w:pPr>
              <w:suppressAutoHyphens w:val="0"/>
              <w:spacing w:before="40" w:after="40" w:line="220" w:lineRule="exact"/>
              <w:ind w:right="113"/>
              <w:rPr>
                <w:sz w:val="18"/>
              </w:rPr>
            </w:pPr>
            <w:r w:rsidRPr="00883992">
              <w:rPr>
                <w:sz w:val="18"/>
              </w:rPr>
              <w:t>Morocco: 1</w:t>
            </w:r>
          </w:p>
        </w:tc>
        <w:tc>
          <w:tcPr>
            <w:tcW w:w="2975" w:type="dxa"/>
            <w:tcBorders>
              <w:bottom w:val="nil"/>
            </w:tcBorders>
            <w:shd w:val="clear" w:color="auto" w:fill="auto"/>
            <w:vAlign w:val="bottom"/>
          </w:tcPr>
          <w:p w14:paraId="2A83AB8C"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46D190ED" w14:textId="77777777" w:rsidTr="00347849">
        <w:tc>
          <w:tcPr>
            <w:tcW w:w="1106" w:type="dxa"/>
            <w:tcBorders>
              <w:bottom w:val="nil"/>
            </w:tcBorders>
            <w:shd w:val="clear" w:color="auto" w:fill="auto"/>
          </w:tcPr>
          <w:p w14:paraId="6A961B59" w14:textId="77777777" w:rsidR="006E2E97" w:rsidRPr="00883992" w:rsidRDefault="006E2E97" w:rsidP="00202D28">
            <w:pPr>
              <w:suppressAutoHyphens w:val="0"/>
              <w:spacing w:before="40" w:after="40" w:line="220" w:lineRule="exact"/>
              <w:ind w:right="113"/>
              <w:rPr>
                <w:sz w:val="18"/>
              </w:rPr>
            </w:pPr>
          </w:p>
        </w:tc>
        <w:tc>
          <w:tcPr>
            <w:tcW w:w="3289" w:type="dxa"/>
            <w:tcBorders>
              <w:bottom w:val="nil"/>
            </w:tcBorders>
            <w:shd w:val="clear" w:color="auto" w:fill="auto"/>
            <w:vAlign w:val="bottom"/>
          </w:tcPr>
          <w:p w14:paraId="1BA40B2A" w14:textId="3B35BCBE" w:rsidR="006E2E97" w:rsidRPr="00883992" w:rsidRDefault="006E2E97" w:rsidP="00AF403F">
            <w:pPr>
              <w:suppressAutoHyphens w:val="0"/>
              <w:spacing w:before="40" w:after="40" w:line="220" w:lineRule="exact"/>
              <w:ind w:right="113"/>
              <w:rPr>
                <w:sz w:val="18"/>
              </w:rPr>
            </w:pPr>
            <w:r w:rsidRPr="00883992">
              <w:rPr>
                <w:sz w:val="18"/>
              </w:rPr>
              <w:t>Peru: 1</w:t>
            </w:r>
          </w:p>
        </w:tc>
        <w:tc>
          <w:tcPr>
            <w:tcW w:w="2975" w:type="dxa"/>
            <w:tcBorders>
              <w:bottom w:val="nil"/>
            </w:tcBorders>
            <w:shd w:val="clear" w:color="auto" w:fill="auto"/>
            <w:vAlign w:val="bottom"/>
          </w:tcPr>
          <w:p w14:paraId="7F4CF7F6" w14:textId="41F3AEE6" w:rsidR="006E2E97" w:rsidRPr="00883992" w:rsidRDefault="006E2E97" w:rsidP="00202D28">
            <w:pPr>
              <w:suppressAutoHyphens w:val="0"/>
              <w:spacing w:before="40" w:after="40" w:line="220" w:lineRule="exact"/>
              <w:ind w:right="113"/>
              <w:jc w:val="right"/>
              <w:rPr>
                <w:sz w:val="18"/>
              </w:rPr>
            </w:pPr>
            <w:r w:rsidRPr="00883992">
              <w:rPr>
                <w:sz w:val="18"/>
              </w:rPr>
              <w:t>70</w:t>
            </w:r>
          </w:p>
        </w:tc>
      </w:tr>
      <w:tr w:rsidR="0039674B" w:rsidRPr="00883992" w14:paraId="17E1B3CA" w14:textId="77777777" w:rsidTr="00347849">
        <w:tc>
          <w:tcPr>
            <w:tcW w:w="1106" w:type="dxa"/>
            <w:tcBorders>
              <w:top w:val="nil"/>
              <w:bottom w:val="nil"/>
            </w:tcBorders>
            <w:shd w:val="clear" w:color="auto" w:fill="auto"/>
          </w:tcPr>
          <w:p w14:paraId="2BDEA693" w14:textId="77777777" w:rsidR="0039674B" w:rsidRPr="00883992" w:rsidRDefault="0039674B" w:rsidP="00202D28">
            <w:pPr>
              <w:suppressAutoHyphens w:val="0"/>
              <w:spacing w:before="40" w:after="40" w:line="220" w:lineRule="exact"/>
              <w:ind w:right="113"/>
              <w:rPr>
                <w:sz w:val="18"/>
              </w:rPr>
            </w:pPr>
            <w:r w:rsidRPr="00883992">
              <w:rPr>
                <w:sz w:val="18"/>
              </w:rPr>
              <w:lastRenderedPageBreak/>
              <w:t>2024*</w:t>
            </w:r>
          </w:p>
        </w:tc>
        <w:tc>
          <w:tcPr>
            <w:tcW w:w="3289" w:type="dxa"/>
            <w:tcBorders>
              <w:top w:val="nil"/>
              <w:bottom w:val="nil"/>
            </w:tcBorders>
            <w:shd w:val="clear" w:color="auto" w:fill="auto"/>
            <w:vAlign w:val="bottom"/>
          </w:tcPr>
          <w:p w14:paraId="68DB0EE9" w14:textId="66447400" w:rsidR="0039674B" w:rsidRPr="00883992" w:rsidRDefault="0039674B" w:rsidP="006E2E97">
            <w:pPr>
              <w:suppressAutoHyphens w:val="0"/>
              <w:spacing w:before="40" w:after="40" w:line="220" w:lineRule="exact"/>
              <w:ind w:right="113"/>
              <w:rPr>
                <w:sz w:val="18"/>
              </w:rPr>
            </w:pPr>
            <w:r w:rsidRPr="00883992">
              <w:rPr>
                <w:sz w:val="18"/>
              </w:rPr>
              <w:t>Colombia: 2</w:t>
            </w:r>
          </w:p>
        </w:tc>
        <w:tc>
          <w:tcPr>
            <w:tcW w:w="2975" w:type="dxa"/>
            <w:tcBorders>
              <w:top w:val="nil"/>
              <w:bottom w:val="nil"/>
            </w:tcBorders>
            <w:shd w:val="clear" w:color="auto" w:fill="auto"/>
            <w:vAlign w:val="bottom"/>
          </w:tcPr>
          <w:p w14:paraId="36D8026C" w14:textId="50704C9E" w:rsidR="0039674B" w:rsidRPr="00883992" w:rsidRDefault="0039674B" w:rsidP="00202D28">
            <w:pPr>
              <w:suppressAutoHyphens w:val="0"/>
              <w:spacing w:before="40" w:after="40" w:line="220" w:lineRule="exact"/>
              <w:ind w:right="113"/>
              <w:jc w:val="right"/>
              <w:rPr>
                <w:sz w:val="18"/>
              </w:rPr>
            </w:pPr>
          </w:p>
        </w:tc>
      </w:tr>
      <w:tr w:rsidR="006E2E97" w:rsidRPr="00883992" w14:paraId="30744702" w14:textId="77777777" w:rsidTr="00347849">
        <w:tc>
          <w:tcPr>
            <w:tcW w:w="1106" w:type="dxa"/>
            <w:tcBorders>
              <w:top w:val="nil"/>
              <w:bottom w:val="nil"/>
            </w:tcBorders>
            <w:shd w:val="clear" w:color="auto" w:fill="auto"/>
          </w:tcPr>
          <w:p w14:paraId="6328A4AE" w14:textId="77777777" w:rsidR="006E2E97" w:rsidRPr="00883992" w:rsidRDefault="006E2E97" w:rsidP="00202D28">
            <w:pPr>
              <w:suppressAutoHyphens w:val="0"/>
              <w:spacing w:before="40" w:after="40" w:line="220" w:lineRule="exact"/>
              <w:ind w:right="113"/>
              <w:rPr>
                <w:sz w:val="18"/>
              </w:rPr>
            </w:pPr>
          </w:p>
        </w:tc>
        <w:tc>
          <w:tcPr>
            <w:tcW w:w="3289" w:type="dxa"/>
            <w:tcBorders>
              <w:top w:val="nil"/>
              <w:bottom w:val="nil"/>
            </w:tcBorders>
            <w:shd w:val="clear" w:color="auto" w:fill="auto"/>
            <w:vAlign w:val="bottom"/>
          </w:tcPr>
          <w:p w14:paraId="29428C11" w14:textId="6FD22AC5" w:rsidR="006E2E97" w:rsidRPr="00883992" w:rsidRDefault="006E2E97" w:rsidP="006E2E97">
            <w:pPr>
              <w:suppressAutoHyphens w:val="0"/>
              <w:spacing w:before="40" w:after="40" w:line="220" w:lineRule="exact"/>
              <w:ind w:right="113"/>
              <w:rPr>
                <w:sz w:val="18"/>
              </w:rPr>
            </w:pPr>
            <w:r w:rsidRPr="00883992">
              <w:rPr>
                <w:sz w:val="18"/>
              </w:rPr>
              <w:t>Cuba: 1</w:t>
            </w:r>
          </w:p>
        </w:tc>
        <w:tc>
          <w:tcPr>
            <w:tcW w:w="2975" w:type="dxa"/>
            <w:tcBorders>
              <w:top w:val="nil"/>
              <w:bottom w:val="nil"/>
            </w:tcBorders>
            <w:shd w:val="clear" w:color="auto" w:fill="auto"/>
            <w:vAlign w:val="bottom"/>
          </w:tcPr>
          <w:p w14:paraId="79042E61"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2D7206B1" w14:textId="77777777" w:rsidTr="00347849">
        <w:tc>
          <w:tcPr>
            <w:tcW w:w="1106" w:type="dxa"/>
            <w:tcBorders>
              <w:top w:val="nil"/>
              <w:bottom w:val="nil"/>
            </w:tcBorders>
            <w:shd w:val="clear" w:color="auto" w:fill="auto"/>
          </w:tcPr>
          <w:p w14:paraId="2F007CB2" w14:textId="77777777" w:rsidR="006E2E97" w:rsidRPr="00883992" w:rsidRDefault="006E2E97" w:rsidP="00202D28">
            <w:pPr>
              <w:suppressAutoHyphens w:val="0"/>
              <w:spacing w:before="40" w:after="40" w:line="220" w:lineRule="exact"/>
              <w:ind w:right="113"/>
              <w:rPr>
                <w:sz w:val="18"/>
              </w:rPr>
            </w:pPr>
          </w:p>
        </w:tc>
        <w:tc>
          <w:tcPr>
            <w:tcW w:w="3289" w:type="dxa"/>
            <w:tcBorders>
              <w:top w:val="nil"/>
              <w:bottom w:val="nil"/>
            </w:tcBorders>
            <w:shd w:val="clear" w:color="auto" w:fill="auto"/>
            <w:vAlign w:val="bottom"/>
          </w:tcPr>
          <w:p w14:paraId="40BC9174" w14:textId="501A8AA6" w:rsidR="006E2E97" w:rsidRPr="00883992" w:rsidRDefault="006E2E97" w:rsidP="006E2E97">
            <w:pPr>
              <w:suppressAutoHyphens w:val="0"/>
              <w:spacing w:before="40" w:after="40" w:line="220" w:lineRule="exact"/>
              <w:ind w:right="113"/>
              <w:rPr>
                <w:sz w:val="18"/>
              </w:rPr>
            </w:pPr>
            <w:r w:rsidRPr="00883992">
              <w:rPr>
                <w:sz w:val="18"/>
              </w:rPr>
              <w:t>Gabon: 8</w:t>
            </w:r>
          </w:p>
        </w:tc>
        <w:tc>
          <w:tcPr>
            <w:tcW w:w="2975" w:type="dxa"/>
            <w:tcBorders>
              <w:top w:val="nil"/>
              <w:bottom w:val="nil"/>
            </w:tcBorders>
            <w:shd w:val="clear" w:color="auto" w:fill="auto"/>
            <w:vAlign w:val="bottom"/>
          </w:tcPr>
          <w:p w14:paraId="1D24F259"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6D9EA918" w14:textId="77777777" w:rsidTr="00347849">
        <w:tc>
          <w:tcPr>
            <w:tcW w:w="1106" w:type="dxa"/>
            <w:tcBorders>
              <w:top w:val="nil"/>
              <w:bottom w:val="nil"/>
            </w:tcBorders>
            <w:shd w:val="clear" w:color="auto" w:fill="auto"/>
          </w:tcPr>
          <w:p w14:paraId="4F473B4B" w14:textId="77777777" w:rsidR="006E2E97" w:rsidRPr="00883992" w:rsidRDefault="006E2E97" w:rsidP="00202D28">
            <w:pPr>
              <w:suppressAutoHyphens w:val="0"/>
              <w:spacing w:before="40" w:after="40" w:line="220" w:lineRule="exact"/>
              <w:ind w:right="113"/>
              <w:rPr>
                <w:sz w:val="18"/>
              </w:rPr>
            </w:pPr>
          </w:p>
        </w:tc>
        <w:tc>
          <w:tcPr>
            <w:tcW w:w="3289" w:type="dxa"/>
            <w:tcBorders>
              <w:top w:val="nil"/>
              <w:bottom w:val="nil"/>
            </w:tcBorders>
            <w:shd w:val="clear" w:color="auto" w:fill="auto"/>
            <w:vAlign w:val="bottom"/>
          </w:tcPr>
          <w:p w14:paraId="7ABA87A8" w14:textId="4ED9723A" w:rsidR="006E2E97" w:rsidRPr="00883992" w:rsidRDefault="006E2E97" w:rsidP="006E2E97">
            <w:pPr>
              <w:suppressAutoHyphens w:val="0"/>
              <w:spacing w:before="40" w:after="40" w:line="220" w:lineRule="exact"/>
              <w:ind w:right="113"/>
              <w:rPr>
                <w:sz w:val="18"/>
              </w:rPr>
            </w:pPr>
            <w:r w:rsidRPr="00883992">
              <w:rPr>
                <w:sz w:val="18"/>
              </w:rPr>
              <w:t>Iraq: 3</w:t>
            </w:r>
          </w:p>
        </w:tc>
        <w:tc>
          <w:tcPr>
            <w:tcW w:w="2975" w:type="dxa"/>
            <w:tcBorders>
              <w:top w:val="nil"/>
              <w:bottom w:val="nil"/>
            </w:tcBorders>
            <w:shd w:val="clear" w:color="auto" w:fill="auto"/>
            <w:vAlign w:val="bottom"/>
          </w:tcPr>
          <w:p w14:paraId="60F33755"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068BB6C3" w14:textId="77777777" w:rsidTr="00347849">
        <w:tc>
          <w:tcPr>
            <w:tcW w:w="1106" w:type="dxa"/>
            <w:tcBorders>
              <w:top w:val="nil"/>
              <w:bottom w:val="nil"/>
            </w:tcBorders>
            <w:shd w:val="clear" w:color="auto" w:fill="auto"/>
          </w:tcPr>
          <w:p w14:paraId="1E0A6895" w14:textId="77777777" w:rsidR="006E2E97" w:rsidRPr="00883992" w:rsidRDefault="006E2E97" w:rsidP="00202D28">
            <w:pPr>
              <w:suppressAutoHyphens w:val="0"/>
              <w:spacing w:before="40" w:after="40" w:line="220" w:lineRule="exact"/>
              <w:ind w:right="113"/>
              <w:rPr>
                <w:sz w:val="18"/>
              </w:rPr>
            </w:pPr>
          </w:p>
        </w:tc>
        <w:tc>
          <w:tcPr>
            <w:tcW w:w="3289" w:type="dxa"/>
            <w:tcBorders>
              <w:top w:val="nil"/>
              <w:bottom w:val="nil"/>
            </w:tcBorders>
            <w:shd w:val="clear" w:color="auto" w:fill="auto"/>
            <w:vAlign w:val="bottom"/>
          </w:tcPr>
          <w:p w14:paraId="105ACE1C" w14:textId="2498F246" w:rsidR="006E2E97" w:rsidRPr="00883992" w:rsidRDefault="006E2E97" w:rsidP="006E2E97">
            <w:pPr>
              <w:suppressAutoHyphens w:val="0"/>
              <w:spacing w:before="40" w:after="40" w:line="220" w:lineRule="exact"/>
              <w:ind w:right="113"/>
              <w:rPr>
                <w:sz w:val="18"/>
              </w:rPr>
            </w:pPr>
            <w:r w:rsidRPr="00883992">
              <w:rPr>
                <w:sz w:val="18"/>
              </w:rPr>
              <w:t>Mexico: 3</w:t>
            </w:r>
          </w:p>
        </w:tc>
        <w:tc>
          <w:tcPr>
            <w:tcW w:w="2975" w:type="dxa"/>
            <w:tcBorders>
              <w:top w:val="nil"/>
              <w:bottom w:val="nil"/>
            </w:tcBorders>
            <w:shd w:val="clear" w:color="auto" w:fill="auto"/>
            <w:vAlign w:val="bottom"/>
          </w:tcPr>
          <w:p w14:paraId="06A1C192" w14:textId="77777777" w:rsidR="006E2E97" w:rsidRPr="00883992" w:rsidRDefault="006E2E97" w:rsidP="00202D28">
            <w:pPr>
              <w:suppressAutoHyphens w:val="0"/>
              <w:spacing w:before="40" w:after="40" w:line="220" w:lineRule="exact"/>
              <w:ind w:right="113"/>
              <w:jc w:val="right"/>
              <w:rPr>
                <w:sz w:val="18"/>
              </w:rPr>
            </w:pPr>
          </w:p>
        </w:tc>
      </w:tr>
      <w:tr w:rsidR="006E2E97" w:rsidRPr="00883992" w14:paraId="4B81B6BB" w14:textId="77777777" w:rsidTr="00347849">
        <w:tc>
          <w:tcPr>
            <w:tcW w:w="1106" w:type="dxa"/>
            <w:tcBorders>
              <w:top w:val="nil"/>
              <w:bottom w:val="single" w:sz="4" w:space="0" w:color="auto"/>
            </w:tcBorders>
            <w:shd w:val="clear" w:color="auto" w:fill="auto"/>
          </w:tcPr>
          <w:p w14:paraId="6A62270F" w14:textId="77777777" w:rsidR="006E2E97" w:rsidRPr="00883992" w:rsidRDefault="006E2E97" w:rsidP="00202D28">
            <w:pPr>
              <w:suppressAutoHyphens w:val="0"/>
              <w:spacing w:before="40" w:after="40" w:line="220" w:lineRule="exact"/>
              <w:ind w:right="113"/>
              <w:rPr>
                <w:sz w:val="18"/>
              </w:rPr>
            </w:pPr>
          </w:p>
        </w:tc>
        <w:tc>
          <w:tcPr>
            <w:tcW w:w="3289" w:type="dxa"/>
            <w:tcBorders>
              <w:top w:val="nil"/>
              <w:bottom w:val="single" w:sz="4" w:space="0" w:color="auto"/>
            </w:tcBorders>
            <w:shd w:val="clear" w:color="auto" w:fill="auto"/>
            <w:vAlign w:val="bottom"/>
          </w:tcPr>
          <w:p w14:paraId="52816D93" w14:textId="1C3DB3EC" w:rsidR="006E2E97" w:rsidRPr="00883992" w:rsidRDefault="006E2E97" w:rsidP="00AF403F">
            <w:pPr>
              <w:suppressAutoHyphens w:val="0"/>
              <w:spacing w:before="40" w:after="40" w:line="220" w:lineRule="exact"/>
              <w:ind w:right="113"/>
              <w:rPr>
                <w:sz w:val="18"/>
              </w:rPr>
            </w:pPr>
            <w:r w:rsidRPr="00883992">
              <w:rPr>
                <w:sz w:val="18"/>
              </w:rPr>
              <w:t>Sri Lanka: 1</w:t>
            </w:r>
          </w:p>
        </w:tc>
        <w:tc>
          <w:tcPr>
            <w:tcW w:w="2975" w:type="dxa"/>
            <w:tcBorders>
              <w:top w:val="nil"/>
              <w:bottom w:val="single" w:sz="4" w:space="0" w:color="auto"/>
            </w:tcBorders>
            <w:shd w:val="clear" w:color="auto" w:fill="auto"/>
            <w:vAlign w:val="bottom"/>
          </w:tcPr>
          <w:p w14:paraId="4A55754C" w14:textId="7F382CC0" w:rsidR="006E2E97" w:rsidRPr="00883992" w:rsidRDefault="006E2E97" w:rsidP="00202D28">
            <w:pPr>
              <w:suppressAutoHyphens w:val="0"/>
              <w:spacing w:before="40" w:after="40" w:line="220" w:lineRule="exact"/>
              <w:ind w:right="113"/>
              <w:jc w:val="right"/>
              <w:rPr>
                <w:sz w:val="18"/>
              </w:rPr>
            </w:pPr>
            <w:r w:rsidRPr="00883992">
              <w:rPr>
                <w:sz w:val="18"/>
              </w:rPr>
              <w:t>18</w:t>
            </w:r>
          </w:p>
        </w:tc>
      </w:tr>
      <w:tr w:rsidR="0050371D" w:rsidRPr="00883992" w14:paraId="60D596EF" w14:textId="77777777" w:rsidTr="005A7D68">
        <w:trPr>
          <w:trHeight w:val="370"/>
        </w:trPr>
        <w:tc>
          <w:tcPr>
            <w:tcW w:w="1106" w:type="dxa"/>
            <w:tcBorders>
              <w:top w:val="single" w:sz="4" w:space="0" w:color="auto"/>
              <w:bottom w:val="single" w:sz="12" w:space="0" w:color="auto"/>
            </w:tcBorders>
            <w:shd w:val="clear" w:color="auto" w:fill="auto"/>
          </w:tcPr>
          <w:p w14:paraId="48BB1BF5" w14:textId="77777777" w:rsidR="0039674B" w:rsidRPr="00883992" w:rsidRDefault="0039674B" w:rsidP="00347849">
            <w:pPr>
              <w:suppressAutoHyphens w:val="0"/>
              <w:spacing w:before="80" w:after="80" w:line="220" w:lineRule="exact"/>
              <w:ind w:left="283"/>
              <w:rPr>
                <w:b/>
                <w:sz w:val="18"/>
              </w:rPr>
            </w:pPr>
            <w:r w:rsidRPr="00883992">
              <w:rPr>
                <w:b/>
                <w:sz w:val="18"/>
              </w:rPr>
              <w:t>Total</w:t>
            </w:r>
          </w:p>
        </w:tc>
        <w:tc>
          <w:tcPr>
            <w:tcW w:w="3289" w:type="dxa"/>
            <w:tcBorders>
              <w:top w:val="single" w:sz="4" w:space="0" w:color="auto"/>
              <w:bottom w:val="single" w:sz="12" w:space="0" w:color="auto"/>
            </w:tcBorders>
            <w:shd w:val="clear" w:color="auto" w:fill="auto"/>
            <w:vAlign w:val="bottom"/>
          </w:tcPr>
          <w:p w14:paraId="4D2C5C19" w14:textId="77777777" w:rsidR="0039674B" w:rsidRPr="00883992" w:rsidRDefault="0039674B" w:rsidP="00750FFF">
            <w:pPr>
              <w:suppressAutoHyphens w:val="0"/>
              <w:spacing w:before="80" w:after="80" w:line="220" w:lineRule="exact"/>
              <w:ind w:right="113"/>
              <w:jc w:val="right"/>
              <w:rPr>
                <w:b/>
                <w:bCs/>
                <w:sz w:val="18"/>
              </w:rPr>
            </w:pPr>
          </w:p>
        </w:tc>
        <w:tc>
          <w:tcPr>
            <w:tcW w:w="2975" w:type="dxa"/>
            <w:tcBorders>
              <w:top w:val="single" w:sz="4" w:space="0" w:color="auto"/>
              <w:bottom w:val="single" w:sz="12" w:space="0" w:color="auto"/>
            </w:tcBorders>
            <w:shd w:val="clear" w:color="auto" w:fill="auto"/>
            <w:vAlign w:val="bottom"/>
          </w:tcPr>
          <w:p w14:paraId="39D5F99C" w14:textId="77777777" w:rsidR="0039674B" w:rsidRPr="00883992" w:rsidRDefault="0039674B" w:rsidP="00750FFF">
            <w:pPr>
              <w:suppressAutoHyphens w:val="0"/>
              <w:spacing w:before="80" w:after="80" w:line="220" w:lineRule="exact"/>
              <w:ind w:right="113"/>
              <w:jc w:val="right"/>
              <w:rPr>
                <w:b/>
                <w:bCs/>
                <w:sz w:val="18"/>
              </w:rPr>
            </w:pPr>
            <w:r w:rsidRPr="00883992">
              <w:rPr>
                <w:b/>
                <w:bCs/>
                <w:sz w:val="18"/>
              </w:rPr>
              <w:t>512</w:t>
            </w:r>
          </w:p>
        </w:tc>
      </w:tr>
    </w:tbl>
    <w:p w14:paraId="7D0C30AD" w14:textId="77777777" w:rsidR="0039674B" w:rsidRPr="00883992" w:rsidRDefault="0039674B" w:rsidP="006D5309">
      <w:pPr>
        <w:spacing w:before="120"/>
        <w:ind w:left="1134" w:right="1134" w:firstLine="170"/>
        <w:rPr>
          <w:sz w:val="18"/>
        </w:rPr>
      </w:pPr>
      <w:r w:rsidRPr="00883992">
        <w:rPr>
          <w:sz w:val="18"/>
        </w:rPr>
        <w:t>* As at 9 September 2024.</w:t>
      </w:r>
    </w:p>
    <w:p w14:paraId="57B46597" w14:textId="77777777" w:rsidR="0039674B" w:rsidRPr="00883992" w:rsidRDefault="0039674B" w:rsidP="0039674B">
      <w:pPr>
        <w:pStyle w:val="H1G"/>
      </w:pPr>
      <w:r w:rsidRPr="00883992">
        <w:tab/>
        <w:t>D.</w:t>
      </w:r>
      <w:r w:rsidRPr="00883992">
        <w:tab/>
        <w:t>Suspension of urgent action cases, and the related rules</w:t>
      </w:r>
    </w:p>
    <w:p w14:paraId="3EAA3EBA" w14:textId="73E36B67" w:rsidR="0039674B" w:rsidRPr="00883992" w:rsidRDefault="00C14237" w:rsidP="0039674B">
      <w:pPr>
        <w:pStyle w:val="SingleTxtG"/>
      </w:pPr>
      <w:r w:rsidRPr="00883992">
        <w:t>9</w:t>
      </w:r>
      <w:r w:rsidR="0039674B" w:rsidRPr="00883992">
        <w:t>.</w:t>
      </w:r>
      <w:r w:rsidR="0039674B" w:rsidRPr="00883992">
        <w:tab/>
        <w:t>At its twenty-third and twenty-fourth sessions, the Committee decided that an urgent action request and the Committee</w:t>
      </w:r>
      <w:r w:rsidR="002247EA">
        <w:t>’</w:t>
      </w:r>
      <w:r w:rsidR="0039674B" w:rsidRPr="00883992">
        <w:t>s follow-up to it should be suspended systematically under the following circumstances:</w:t>
      </w:r>
    </w:p>
    <w:p w14:paraId="24353C7D" w14:textId="63E02E55" w:rsidR="0039674B" w:rsidRPr="00883992" w:rsidRDefault="00892361" w:rsidP="00892361">
      <w:pPr>
        <w:pStyle w:val="SingleTxtG"/>
      </w:pPr>
      <w:r w:rsidRPr="00883992">
        <w:tab/>
        <w:t>(a)</w:t>
      </w:r>
      <w:r w:rsidRPr="00883992">
        <w:tab/>
      </w:r>
      <w:r w:rsidR="0039674B" w:rsidRPr="00883992">
        <w:t>Whenever the author of the request has not provided follow-up information, even after three reminders. In such a case, the urgent action request and the Committee</w:t>
      </w:r>
      <w:r w:rsidR="002247EA">
        <w:t>’</w:t>
      </w:r>
      <w:r w:rsidR="0039674B" w:rsidRPr="00883992">
        <w:t>s follow-up to it can be</w:t>
      </w:r>
      <w:r w:rsidR="0039674B" w:rsidRPr="00883992" w:rsidDel="000D5B2C">
        <w:t xml:space="preserve"> </w:t>
      </w:r>
      <w:r w:rsidR="0039674B" w:rsidRPr="00883992">
        <w:t>reactivated immediately upon the submission of new information by the author(s);</w:t>
      </w:r>
    </w:p>
    <w:p w14:paraId="295E55DD" w14:textId="762B8604" w:rsidR="0039674B" w:rsidRPr="00883992" w:rsidRDefault="00892361" w:rsidP="00892361">
      <w:pPr>
        <w:pStyle w:val="SingleTxtG"/>
      </w:pPr>
      <w:r w:rsidRPr="00883992">
        <w:tab/>
        <w:t>(b)</w:t>
      </w:r>
      <w:r w:rsidRPr="00883992">
        <w:tab/>
      </w:r>
      <w:r w:rsidR="0039674B" w:rsidRPr="00883992">
        <w:t xml:space="preserve">Whenever the same case is submitted under the individual complaint procedure. </w:t>
      </w:r>
    </w:p>
    <w:p w14:paraId="2310B995" w14:textId="3F19F1B3" w:rsidR="0039674B" w:rsidRPr="00883992" w:rsidRDefault="00F53715" w:rsidP="0039674B">
      <w:pPr>
        <w:pStyle w:val="SingleTxtG"/>
      </w:pPr>
      <w:r w:rsidRPr="00883992">
        <w:t>10</w:t>
      </w:r>
      <w:r w:rsidR="0039674B" w:rsidRPr="00883992">
        <w:t>.</w:t>
      </w:r>
      <w:r w:rsidR="0039674B" w:rsidRPr="00883992">
        <w:tab/>
        <w:t xml:space="preserve">As at 9 September 2024, the Committee had suspended 280 urgent actions for lack of reply by the authors of the initial requests (as compared with 207 as at 27 February 2024), despite the reminders sent, and three urgent actions had been reactivated upon the receipt of new comments from the authors (see table 6 below). </w:t>
      </w:r>
    </w:p>
    <w:p w14:paraId="53AC48BE" w14:textId="5BAA5F7E" w:rsidR="0039674B" w:rsidRPr="00883992" w:rsidRDefault="0039674B" w:rsidP="0039674B">
      <w:pPr>
        <w:pStyle w:val="SingleTxtG"/>
      </w:pPr>
      <w:r w:rsidRPr="00883992">
        <w:t>1</w:t>
      </w:r>
      <w:r w:rsidR="00F53715" w:rsidRPr="00883992">
        <w:t>1</w:t>
      </w:r>
      <w:r w:rsidRPr="00883992">
        <w:t>.</w:t>
      </w:r>
      <w:r w:rsidRPr="00883992">
        <w:tab/>
        <w:t xml:space="preserve">The Committee considers it to be of paramount importance to respect the decision of authors who decide not to continue with the procedure anymore. However, </w:t>
      </w:r>
      <w:proofErr w:type="gramStart"/>
      <w:r w:rsidRPr="00883992">
        <w:t>in order to</w:t>
      </w:r>
      <w:proofErr w:type="gramEnd"/>
      <w:r w:rsidRPr="00883992">
        <w:t xml:space="preserve"> avoid such suspensions resulting in a lack of accountability of the States parties concerned, and in compliance with article 30 (4) of the Convention, the Committee considers it necessary to analyse this issue further and to find ways to maintain the follow-up as regards the situation of the disappeared person. </w:t>
      </w:r>
    </w:p>
    <w:p w14:paraId="136F8308" w14:textId="519EED4E" w:rsidR="0039674B" w:rsidRPr="00883992" w:rsidRDefault="0039674B" w:rsidP="0039674B">
      <w:pPr>
        <w:pStyle w:val="SingleTxtG"/>
      </w:pPr>
      <w:r w:rsidRPr="00883992">
        <w:t>1</w:t>
      </w:r>
      <w:r w:rsidR="00F53715" w:rsidRPr="00883992">
        <w:t>2</w:t>
      </w:r>
      <w:r w:rsidRPr="00883992">
        <w:t>.</w:t>
      </w:r>
      <w:r w:rsidRPr="00883992">
        <w:tab/>
        <w:t xml:space="preserve">The Committee consulted further with some authors who had stopped replying to the Committee. According to the provided information, such situations arise for one or more of the following reasons: </w:t>
      </w:r>
    </w:p>
    <w:p w14:paraId="380293DC" w14:textId="4A942A83" w:rsidR="0039674B" w:rsidRPr="00883992" w:rsidRDefault="00892361" w:rsidP="00892361">
      <w:pPr>
        <w:pStyle w:val="SingleTxtG"/>
      </w:pPr>
      <w:r w:rsidRPr="00883992">
        <w:tab/>
        <w:t>(a)</w:t>
      </w:r>
      <w:r w:rsidRPr="00883992">
        <w:tab/>
      </w:r>
      <w:r w:rsidR="0039674B" w:rsidRPr="00883992">
        <w:t>Reporting fatigue and despair about the lack of results from the actions taken;</w:t>
      </w:r>
    </w:p>
    <w:p w14:paraId="55EF437A" w14:textId="780E9F98" w:rsidR="0039674B" w:rsidRPr="00883992" w:rsidRDefault="00892361" w:rsidP="00892361">
      <w:pPr>
        <w:pStyle w:val="SingleTxtG"/>
      </w:pPr>
      <w:r w:rsidRPr="00883992">
        <w:tab/>
        <w:t>(b)</w:t>
      </w:r>
      <w:r w:rsidRPr="00883992">
        <w:tab/>
      </w:r>
      <w:r w:rsidR="0039674B" w:rsidRPr="00883992">
        <w:t>Misunderstanding about the kind of information that authors are supposed to provide;</w:t>
      </w:r>
    </w:p>
    <w:p w14:paraId="56FC7004" w14:textId="33634F8E" w:rsidR="0039674B" w:rsidRPr="00883992" w:rsidRDefault="00892361" w:rsidP="00892361">
      <w:pPr>
        <w:pStyle w:val="SingleTxtG"/>
      </w:pPr>
      <w:r w:rsidRPr="00883992">
        <w:tab/>
        <w:t>(c)</w:t>
      </w:r>
      <w:r w:rsidRPr="00883992">
        <w:tab/>
      </w:r>
      <w:r w:rsidR="0039674B" w:rsidRPr="00883992">
        <w:t xml:space="preserve">Misunderstanding that the lack of a reply would lead to suspension of the follow-up to the urgent action; </w:t>
      </w:r>
    </w:p>
    <w:p w14:paraId="2D623B58" w14:textId="040A42F6" w:rsidR="0039674B" w:rsidRPr="00883992" w:rsidRDefault="00892361" w:rsidP="00892361">
      <w:pPr>
        <w:pStyle w:val="SingleTxtG"/>
      </w:pPr>
      <w:r w:rsidRPr="00883992">
        <w:tab/>
        <w:t>(d)</w:t>
      </w:r>
      <w:r w:rsidRPr="00883992">
        <w:tab/>
      </w:r>
      <w:r w:rsidR="0039674B" w:rsidRPr="00883992">
        <w:t>Impossibility of replying for reasons beyond the author</w:t>
      </w:r>
      <w:r w:rsidR="002247EA">
        <w:t>’</w:t>
      </w:r>
      <w:r w:rsidR="0039674B" w:rsidRPr="00883992">
        <w:t xml:space="preserve">s control, such as denial of access to case files by some State authorities, or a request for payment to be made </w:t>
      </w:r>
      <w:proofErr w:type="gramStart"/>
      <w:r w:rsidR="0039674B" w:rsidRPr="00883992">
        <w:t>in order to</w:t>
      </w:r>
      <w:proofErr w:type="gramEnd"/>
      <w:r w:rsidR="0039674B" w:rsidRPr="00883992">
        <w:t xml:space="preserve"> obtain such access;</w:t>
      </w:r>
    </w:p>
    <w:p w14:paraId="2C8B7C68" w14:textId="63B4D10E" w:rsidR="0039674B" w:rsidRPr="00883992" w:rsidRDefault="00892361" w:rsidP="00892361">
      <w:pPr>
        <w:pStyle w:val="SingleTxtG"/>
      </w:pPr>
      <w:r w:rsidRPr="00883992">
        <w:tab/>
        <w:t>(e)</w:t>
      </w:r>
      <w:r w:rsidRPr="00883992">
        <w:tab/>
      </w:r>
      <w:r w:rsidR="0039674B" w:rsidRPr="00883992">
        <w:t xml:space="preserve">Fear of reprisals. </w:t>
      </w:r>
    </w:p>
    <w:p w14:paraId="7E3068A9" w14:textId="54F5CA1F" w:rsidR="0039674B" w:rsidRPr="00883992" w:rsidRDefault="0039674B" w:rsidP="0039674B">
      <w:pPr>
        <w:pStyle w:val="SingleTxtG"/>
      </w:pPr>
      <w:r w:rsidRPr="00883992">
        <w:t>1</w:t>
      </w:r>
      <w:r w:rsidR="00F53715" w:rsidRPr="00883992">
        <w:t>3</w:t>
      </w:r>
      <w:r w:rsidRPr="00883992">
        <w:t>.</w:t>
      </w:r>
      <w:r w:rsidRPr="00883992">
        <w:tab/>
        <w:t>The Committee is particularly concerned about situations where authors decide not to reply to the Committee for fear of reprisals, or because they have not had access to the relevant case files. In such circumstances, suspension of the urgent action procedure may contribute further to impunity in the cases concerned.</w:t>
      </w:r>
    </w:p>
    <w:p w14:paraId="222C1528" w14:textId="6DA50E9C" w:rsidR="0039674B" w:rsidRPr="00883992" w:rsidRDefault="0039674B" w:rsidP="0039674B">
      <w:pPr>
        <w:pStyle w:val="SingleTxtG"/>
      </w:pPr>
      <w:r w:rsidRPr="00883992">
        <w:lastRenderedPageBreak/>
        <w:t>1</w:t>
      </w:r>
      <w:r w:rsidR="00F53715" w:rsidRPr="00883992">
        <w:t>4</w:t>
      </w:r>
      <w:r w:rsidRPr="00883992">
        <w:t>.</w:t>
      </w:r>
      <w:r w:rsidRPr="00883992">
        <w:tab/>
      </w:r>
      <w:proofErr w:type="gramStart"/>
      <w:r w:rsidRPr="00883992">
        <w:t>In order to</w:t>
      </w:r>
      <w:proofErr w:type="gramEnd"/>
      <w:r w:rsidRPr="00883992">
        <w:t xml:space="preserve"> clarify the procedure, the secretariat amended the wording of the letters sent to authors to request their comments, as well as the wording of the reminders. The new formats: </w:t>
      </w:r>
    </w:p>
    <w:p w14:paraId="10345974" w14:textId="53819BB6" w:rsidR="0039674B" w:rsidRPr="00883992" w:rsidRDefault="006D5309" w:rsidP="006D5309">
      <w:pPr>
        <w:pStyle w:val="SingleTxtG"/>
      </w:pPr>
      <w:r w:rsidRPr="00883992">
        <w:tab/>
        <w:t>(a)</w:t>
      </w:r>
      <w:r w:rsidRPr="00883992">
        <w:tab/>
      </w:r>
      <w:r w:rsidR="0039674B" w:rsidRPr="00883992">
        <w:t>Highlight the importance of the authors</w:t>
      </w:r>
      <w:r w:rsidR="002247EA">
        <w:t>’</w:t>
      </w:r>
      <w:r w:rsidR="0039674B" w:rsidRPr="00883992">
        <w:t xml:space="preserve"> inputs and explain the content that is expected;</w:t>
      </w:r>
    </w:p>
    <w:p w14:paraId="43587A47" w14:textId="011D193F" w:rsidR="0039674B" w:rsidRPr="00883992" w:rsidRDefault="006D5309" w:rsidP="006D5309">
      <w:pPr>
        <w:pStyle w:val="SingleTxtG"/>
      </w:pPr>
      <w:r w:rsidRPr="00883992">
        <w:tab/>
        <w:t>(b)</w:t>
      </w:r>
      <w:r w:rsidRPr="00883992">
        <w:tab/>
      </w:r>
      <w:r w:rsidR="0039674B" w:rsidRPr="00883992">
        <w:t xml:space="preserve">Clarify the steps in the procedure; </w:t>
      </w:r>
    </w:p>
    <w:p w14:paraId="3457C60B" w14:textId="14311DC3" w:rsidR="0039674B" w:rsidRPr="00883992" w:rsidRDefault="006D5309" w:rsidP="006D5309">
      <w:pPr>
        <w:pStyle w:val="SingleTxtG"/>
      </w:pPr>
      <w:r w:rsidRPr="00883992">
        <w:tab/>
        <w:t>(c)</w:t>
      </w:r>
      <w:r w:rsidRPr="00883992">
        <w:tab/>
      </w:r>
      <w:r w:rsidR="0039674B" w:rsidRPr="00883992">
        <w:t>Explain that if authors prefer not to continue with the procedure, they should inform the Committee;</w:t>
      </w:r>
    </w:p>
    <w:p w14:paraId="26555C14" w14:textId="4120BCD2" w:rsidR="0039674B" w:rsidRPr="00883992" w:rsidRDefault="006D5309" w:rsidP="006D5309">
      <w:pPr>
        <w:pStyle w:val="SingleTxtG"/>
      </w:pPr>
      <w:r w:rsidRPr="00883992">
        <w:tab/>
        <w:t>(d)</w:t>
      </w:r>
      <w:r w:rsidRPr="00883992">
        <w:tab/>
      </w:r>
      <w:r w:rsidR="0039674B" w:rsidRPr="00883992">
        <w:t xml:space="preserve">Emphasize that in case no reply is received after the reminders, the urgent action will be suspended until new inputs are received from the author. </w:t>
      </w:r>
    </w:p>
    <w:p w14:paraId="33BA3B11" w14:textId="36124BEA" w:rsidR="0039674B" w:rsidRPr="00883992" w:rsidRDefault="0039674B" w:rsidP="0039674B">
      <w:pPr>
        <w:pStyle w:val="SingleTxtG"/>
      </w:pPr>
      <w:r w:rsidRPr="00883992">
        <w:t>1</w:t>
      </w:r>
      <w:r w:rsidR="00F53715" w:rsidRPr="00883992">
        <w:t>5</w:t>
      </w:r>
      <w:r w:rsidRPr="00883992">
        <w:t>.</w:t>
      </w:r>
      <w:r w:rsidRPr="00883992">
        <w:tab/>
      </w:r>
      <w:proofErr w:type="gramStart"/>
      <w:r w:rsidRPr="00883992">
        <w:t>With regard to</w:t>
      </w:r>
      <w:proofErr w:type="gramEnd"/>
      <w:r w:rsidRPr="00883992">
        <w:t xml:space="preserve"> the suspension of urgent actions following the registration of an individual complaint under article 31 of the Convention, the Committee considered it necessary to revisit the decision adopted at its twenty-second session in order to ensure that the purpose of the urgent action procedure was not affected. In view of the above, the Committee decided that urgent actions would remain open even after the registration of a related individual complaint.</w:t>
      </w:r>
      <w:r w:rsidR="00F53715" w:rsidRPr="00883992">
        <w:t xml:space="preserve"> </w:t>
      </w:r>
    </w:p>
    <w:p w14:paraId="0A78BFD0" w14:textId="27D386B5" w:rsidR="0039674B" w:rsidRPr="00883992" w:rsidRDefault="0039674B" w:rsidP="0039674B">
      <w:pPr>
        <w:pStyle w:val="SingleTxtG"/>
      </w:pPr>
      <w:r w:rsidRPr="00883992">
        <w:t>1</w:t>
      </w:r>
      <w:r w:rsidR="00F53715" w:rsidRPr="00883992">
        <w:t>6</w:t>
      </w:r>
      <w:r w:rsidRPr="00883992">
        <w:t>.</w:t>
      </w:r>
      <w:r w:rsidRPr="00883992">
        <w:tab/>
        <w:t>The Committee also considered that, whenever it adopted a final decision in an individual complaint where the disappearance was also the subject of an urgent action, it would determine whether to suspend the urgent action procedure on a case-by-case basis. Such suspension will only be done when, taking into account the content of the recommendations contained in the decision adopted, the Committee considers that the follow-up to the urgent action can be transferred to the follow-up to the adopted Views.</w:t>
      </w:r>
    </w:p>
    <w:p w14:paraId="556350B9" w14:textId="4C4BB5CF" w:rsidR="0039674B" w:rsidRPr="00883992" w:rsidRDefault="0039674B" w:rsidP="0039674B">
      <w:pPr>
        <w:pStyle w:val="SingleTxtG"/>
      </w:pPr>
      <w:r w:rsidRPr="00883992">
        <w:t>1</w:t>
      </w:r>
      <w:r w:rsidR="00F53715" w:rsidRPr="00883992">
        <w:t>7</w:t>
      </w:r>
      <w:r w:rsidRPr="00883992">
        <w:t>.</w:t>
      </w:r>
      <w:r w:rsidRPr="00883992">
        <w:tab/>
        <w:t xml:space="preserve">The Committee further recalled that whenever an individual complaint was registered by another Committee or another human rights mechanism, such registration did not affect its competence to register an urgent action or to keep it open, as these were not procedures of international investigation or settlement of the same nature. </w:t>
      </w:r>
    </w:p>
    <w:p w14:paraId="5E1CB1F5" w14:textId="56C5534D" w:rsidR="0039674B" w:rsidRPr="00883992" w:rsidRDefault="0039674B" w:rsidP="0039674B">
      <w:pPr>
        <w:pStyle w:val="SingleTxtG"/>
      </w:pPr>
      <w:r w:rsidRPr="00883992">
        <w:t>1</w:t>
      </w:r>
      <w:r w:rsidR="00F53715" w:rsidRPr="00883992">
        <w:t>8</w:t>
      </w:r>
      <w:r w:rsidRPr="00883992">
        <w:t>.</w:t>
      </w:r>
      <w:r w:rsidRPr="00883992">
        <w:rPr>
          <w:b/>
          <w:bCs/>
        </w:rPr>
        <w:tab/>
      </w:r>
      <w:r w:rsidRPr="00883992">
        <w:t xml:space="preserve">In view of the above, the Committee decided: </w:t>
      </w:r>
    </w:p>
    <w:p w14:paraId="0DE3DB4C" w14:textId="345A73ED" w:rsidR="0039674B" w:rsidRPr="00883992" w:rsidRDefault="006D5309" w:rsidP="006D5309">
      <w:pPr>
        <w:pStyle w:val="SingleTxtG"/>
      </w:pPr>
      <w:r w:rsidRPr="00883992">
        <w:tab/>
        <w:t>(a)</w:t>
      </w:r>
      <w:r w:rsidRPr="00883992">
        <w:tab/>
      </w:r>
      <w:r w:rsidR="0039674B" w:rsidRPr="00883992">
        <w:t>That it may suspend the follow-up to an urgent action case where the authors of the request have freely and unequivocally expressed their wish not to continue with the procedure, or where the source no longer exists or is unable to pursue the case, and steps taken by the Committee to contact other sources have not been successful;</w:t>
      </w:r>
    </w:p>
    <w:p w14:paraId="7960BD89" w14:textId="0F4C384F" w:rsidR="0039674B" w:rsidRPr="00883992" w:rsidRDefault="006D5309" w:rsidP="707F5C5B">
      <w:pPr>
        <w:pStyle w:val="SingleTxtG"/>
      </w:pPr>
      <w:r w:rsidRPr="00883992">
        <w:tab/>
        <w:t>(b)</w:t>
      </w:r>
      <w:r w:rsidRPr="00883992">
        <w:tab/>
      </w:r>
      <w:r w:rsidR="0039674B" w:rsidRPr="00883992">
        <w:t>That the follow-up to a suspended urgent action case will be immediately reactivated upon the receipt of new information from the authors or the State party;</w:t>
      </w:r>
    </w:p>
    <w:p w14:paraId="0F542330" w14:textId="6E3C7845" w:rsidR="0039674B" w:rsidRPr="00883992" w:rsidRDefault="006D5309" w:rsidP="006D5309">
      <w:pPr>
        <w:pStyle w:val="SingleTxtG"/>
      </w:pPr>
      <w:r w:rsidRPr="00883992">
        <w:tab/>
        <w:t>(c)</w:t>
      </w:r>
      <w:r w:rsidRPr="00883992">
        <w:tab/>
      </w:r>
      <w:r w:rsidR="0039674B" w:rsidRPr="00883992">
        <w:t xml:space="preserve">That </w:t>
      </w:r>
      <w:proofErr w:type="gramStart"/>
      <w:r w:rsidR="0039674B" w:rsidRPr="00883992">
        <w:t>in order to</w:t>
      </w:r>
      <w:proofErr w:type="gramEnd"/>
      <w:r w:rsidR="0039674B" w:rsidRPr="00883992">
        <w:t xml:space="preserve"> avoid the suspension of an urgent action contributing to impunity in the case concerned, the Committee will send a note verbale to the States parties concerned on a yearly basis, with a list of all suspended urgent actions, requesting an update on the actions taken to search for the disappeared person and to investigate the disappearance. This note will be sent together with the list of cases in respect of which the State has received a final reminder (see para. 29 below). The replies received will be transmitted to the authors, and the Committee will consider the action to take depending on the outcome of this consultation process;</w:t>
      </w:r>
    </w:p>
    <w:p w14:paraId="29D6AA00" w14:textId="523482D0" w:rsidR="0039674B" w:rsidRPr="00883992" w:rsidRDefault="006D5309" w:rsidP="006D5309">
      <w:pPr>
        <w:pStyle w:val="SingleTxtG"/>
      </w:pPr>
      <w:r w:rsidRPr="00883992">
        <w:tab/>
        <w:t>(d)</w:t>
      </w:r>
      <w:r w:rsidRPr="00883992">
        <w:tab/>
      </w:r>
      <w:r w:rsidR="0039674B" w:rsidRPr="00883992">
        <w:t>That when the same case is submitted under the Committee</w:t>
      </w:r>
      <w:r w:rsidR="002247EA">
        <w:t>’</w:t>
      </w:r>
      <w:r w:rsidR="0039674B" w:rsidRPr="00883992">
        <w:t>s individual complaint procedure, the urgent action will remain open until a final decision is adopted by the Committee;</w:t>
      </w:r>
    </w:p>
    <w:p w14:paraId="2B44995E" w14:textId="26CDA88F" w:rsidR="0039674B" w:rsidRPr="00883992" w:rsidRDefault="006D5309" w:rsidP="006D5309">
      <w:pPr>
        <w:pStyle w:val="SingleTxtG"/>
      </w:pPr>
      <w:r w:rsidRPr="00883992">
        <w:tab/>
        <w:t>(e)</w:t>
      </w:r>
      <w:r w:rsidRPr="00883992">
        <w:tab/>
      </w:r>
      <w:r w:rsidR="0039674B" w:rsidRPr="00883992">
        <w:t xml:space="preserve">That upon the adoption of a final decision, the Committee will determine whether to suspend the urgent action, on a case-by-case basis. </w:t>
      </w:r>
    </w:p>
    <w:p w14:paraId="01BC7D0D" w14:textId="34D43577" w:rsidR="0039674B" w:rsidRPr="00883992" w:rsidRDefault="0039674B" w:rsidP="0039674B">
      <w:pPr>
        <w:pStyle w:val="H23G"/>
        <w:spacing w:after="0"/>
        <w:rPr>
          <w:b w:val="0"/>
          <w:bCs/>
        </w:rPr>
      </w:pPr>
      <w:r w:rsidRPr="00883992">
        <w:rPr>
          <w:b w:val="0"/>
          <w:bCs/>
        </w:rPr>
        <w:lastRenderedPageBreak/>
        <w:tab/>
      </w:r>
      <w:r w:rsidRPr="00883992">
        <w:rPr>
          <w:b w:val="0"/>
          <w:bCs/>
        </w:rPr>
        <w:tab/>
        <w:t>Table 6</w:t>
      </w:r>
    </w:p>
    <w:p w14:paraId="3715FD4B" w14:textId="77777777" w:rsidR="0039674B" w:rsidRPr="00883992" w:rsidRDefault="0039674B" w:rsidP="0039674B">
      <w:pPr>
        <w:pStyle w:val="H23G"/>
        <w:spacing w:before="0"/>
        <w:rPr>
          <w:bCs/>
        </w:rPr>
      </w:pPr>
      <w:r w:rsidRPr="00883992">
        <w:rPr>
          <w:bCs/>
        </w:rPr>
        <w:tab/>
      </w:r>
      <w:r w:rsidRPr="00883992">
        <w:rPr>
          <w:bCs/>
        </w:rPr>
        <w:tab/>
        <w:t>Suspended requests for urgent action, as at 9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6"/>
        <w:gridCol w:w="3304"/>
      </w:tblGrid>
      <w:tr w:rsidR="006D5309" w:rsidRPr="00883992" w14:paraId="7FB7F76E" w14:textId="77777777" w:rsidTr="006D5309">
        <w:trPr>
          <w:tblHeader/>
        </w:trPr>
        <w:tc>
          <w:tcPr>
            <w:tcW w:w="1842" w:type="dxa"/>
            <w:tcBorders>
              <w:top w:val="single" w:sz="4" w:space="0" w:color="auto"/>
              <w:bottom w:val="single" w:sz="12" w:space="0" w:color="auto"/>
            </w:tcBorders>
            <w:shd w:val="clear" w:color="auto" w:fill="auto"/>
            <w:vAlign w:val="bottom"/>
          </w:tcPr>
          <w:p w14:paraId="61A2E81C" w14:textId="77777777" w:rsidR="0039674B" w:rsidRPr="00883992" w:rsidRDefault="0039674B" w:rsidP="006D5309">
            <w:pPr>
              <w:suppressAutoHyphens w:val="0"/>
              <w:spacing w:before="80" w:after="80" w:line="200" w:lineRule="exact"/>
              <w:ind w:right="113"/>
              <w:rPr>
                <w:i/>
                <w:sz w:val="16"/>
              </w:rPr>
            </w:pPr>
          </w:p>
        </w:tc>
        <w:tc>
          <w:tcPr>
            <w:tcW w:w="1497" w:type="dxa"/>
            <w:tcBorders>
              <w:top w:val="single" w:sz="4" w:space="0" w:color="auto"/>
              <w:bottom w:val="single" w:sz="12" w:space="0" w:color="auto"/>
            </w:tcBorders>
            <w:shd w:val="clear" w:color="auto" w:fill="auto"/>
            <w:vAlign w:val="bottom"/>
          </w:tcPr>
          <w:p w14:paraId="41AF5E0D" w14:textId="77777777" w:rsidR="0039674B" w:rsidRPr="00883992" w:rsidRDefault="0039674B" w:rsidP="006D5309">
            <w:pPr>
              <w:suppressAutoHyphens w:val="0"/>
              <w:spacing w:before="80" w:after="80" w:line="200" w:lineRule="exact"/>
              <w:ind w:right="113"/>
              <w:jc w:val="right"/>
              <w:rPr>
                <w:i/>
                <w:sz w:val="16"/>
              </w:rPr>
            </w:pPr>
            <w:r w:rsidRPr="00883992">
              <w:rPr>
                <w:i/>
                <w:sz w:val="16"/>
              </w:rPr>
              <w:t>Suspended*</w:t>
            </w:r>
          </w:p>
        </w:tc>
      </w:tr>
      <w:tr w:rsidR="0039674B" w:rsidRPr="00883992" w14:paraId="0D58B577" w14:textId="77777777" w:rsidTr="006D5309">
        <w:tc>
          <w:tcPr>
            <w:tcW w:w="1842" w:type="dxa"/>
            <w:tcBorders>
              <w:top w:val="single" w:sz="12" w:space="0" w:color="auto"/>
            </w:tcBorders>
            <w:shd w:val="clear" w:color="auto" w:fill="auto"/>
          </w:tcPr>
          <w:p w14:paraId="4F9C2794" w14:textId="77777777" w:rsidR="0039674B" w:rsidRPr="00883992" w:rsidRDefault="0039674B" w:rsidP="008E524F">
            <w:pPr>
              <w:keepNext/>
              <w:suppressAutoHyphens w:val="0"/>
              <w:spacing w:before="40" w:after="40" w:line="220" w:lineRule="exact"/>
              <w:ind w:right="113"/>
              <w:rPr>
                <w:sz w:val="18"/>
              </w:rPr>
            </w:pPr>
            <w:r w:rsidRPr="00883992">
              <w:rPr>
                <w:sz w:val="18"/>
              </w:rPr>
              <w:t>Colombia</w:t>
            </w:r>
          </w:p>
        </w:tc>
        <w:tc>
          <w:tcPr>
            <w:tcW w:w="1497" w:type="dxa"/>
            <w:tcBorders>
              <w:top w:val="single" w:sz="12" w:space="0" w:color="auto"/>
            </w:tcBorders>
            <w:shd w:val="clear" w:color="auto" w:fill="auto"/>
            <w:vAlign w:val="bottom"/>
          </w:tcPr>
          <w:p w14:paraId="34A732E8" w14:textId="77777777" w:rsidR="0039674B" w:rsidRPr="00883992" w:rsidRDefault="0039674B" w:rsidP="008E524F">
            <w:pPr>
              <w:keepNext/>
              <w:suppressAutoHyphens w:val="0"/>
              <w:spacing w:before="40" w:after="40" w:line="220" w:lineRule="exact"/>
              <w:ind w:right="113"/>
              <w:jc w:val="right"/>
              <w:rPr>
                <w:sz w:val="18"/>
              </w:rPr>
            </w:pPr>
            <w:r w:rsidRPr="00883992">
              <w:rPr>
                <w:sz w:val="18"/>
              </w:rPr>
              <w:t>11</w:t>
            </w:r>
          </w:p>
        </w:tc>
      </w:tr>
      <w:tr w:rsidR="0039674B" w:rsidRPr="00883992" w14:paraId="259459B8" w14:textId="77777777" w:rsidTr="006D5309">
        <w:tc>
          <w:tcPr>
            <w:tcW w:w="1842" w:type="dxa"/>
            <w:shd w:val="clear" w:color="auto" w:fill="auto"/>
          </w:tcPr>
          <w:p w14:paraId="1F365F23" w14:textId="77777777" w:rsidR="0039674B" w:rsidRPr="00883992" w:rsidRDefault="0039674B" w:rsidP="006D5309">
            <w:pPr>
              <w:suppressAutoHyphens w:val="0"/>
              <w:spacing w:before="40" w:after="40" w:line="220" w:lineRule="exact"/>
              <w:ind w:right="113"/>
              <w:rPr>
                <w:sz w:val="18"/>
              </w:rPr>
            </w:pPr>
            <w:r w:rsidRPr="00883992">
              <w:rPr>
                <w:sz w:val="18"/>
              </w:rPr>
              <w:t>Honduras</w:t>
            </w:r>
          </w:p>
        </w:tc>
        <w:tc>
          <w:tcPr>
            <w:tcW w:w="1497" w:type="dxa"/>
            <w:shd w:val="clear" w:color="auto" w:fill="auto"/>
            <w:vAlign w:val="bottom"/>
          </w:tcPr>
          <w:p w14:paraId="03EC9171" w14:textId="77777777" w:rsidR="0039674B" w:rsidRPr="00883992" w:rsidRDefault="0039674B" w:rsidP="006D5309">
            <w:pPr>
              <w:suppressAutoHyphens w:val="0"/>
              <w:spacing w:before="40" w:after="40" w:line="220" w:lineRule="exact"/>
              <w:ind w:right="113"/>
              <w:jc w:val="right"/>
              <w:rPr>
                <w:sz w:val="18"/>
              </w:rPr>
            </w:pPr>
            <w:r w:rsidRPr="00883992">
              <w:rPr>
                <w:sz w:val="18"/>
              </w:rPr>
              <w:t>13</w:t>
            </w:r>
          </w:p>
        </w:tc>
      </w:tr>
      <w:tr w:rsidR="0039674B" w:rsidRPr="00883992" w14:paraId="1103DCD1" w14:textId="77777777" w:rsidTr="006D5309">
        <w:tc>
          <w:tcPr>
            <w:tcW w:w="1842" w:type="dxa"/>
            <w:shd w:val="clear" w:color="auto" w:fill="auto"/>
          </w:tcPr>
          <w:p w14:paraId="4742AE20" w14:textId="77777777" w:rsidR="0039674B" w:rsidRPr="00883992" w:rsidRDefault="0039674B" w:rsidP="006D5309">
            <w:pPr>
              <w:suppressAutoHyphens w:val="0"/>
              <w:spacing w:before="40" w:after="40" w:line="220" w:lineRule="exact"/>
              <w:ind w:right="113"/>
              <w:rPr>
                <w:sz w:val="18"/>
              </w:rPr>
            </w:pPr>
            <w:r w:rsidRPr="00883992">
              <w:rPr>
                <w:sz w:val="18"/>
              </w:rPr>
              <w:t>Iraq</w:t>
            </w:r>
          </w:p>
        </w:tc>
        <w:tc>
          <w:tcPr>
            <w:tcW w:w="1497" w:type="dxa"/>
            <w:shd w:val="clear" w:color="auto" w:fill="auto"/>
            <w:vAlign w:val="bottom"/>
          </w:tcPr>
          <w:p w14:paraId="641EEA00" w14:textId="77777777" w:rsidR="0039674B" w:rsidRPr="00883992" w:rsidRDefault="0039674B" w:rsidP="006D5309">
            <w:pPr>
              <w:suppressAutoHyphens w:val="0"/>
              <w:spacing w:before="40" w:after="40" w:line="220" w:lineRule="exact"/>
              <w:ind w:right="113"/>
              <w:jc w:val="right"/>
              <w:rPr>
                <w:sz w:val="18"/>
              </w:rPr>
            </w:pPr>
            <w:r w:rsidRPr="00883992">
              <w:rPr>
                <w:sz w:val="18"/>
              </w:rPr>
              <w:t>25</w:t>
            </w:r>
          </w:p>
        </w:tc>
      </w:tr>
      <w:tr w:rsidR="0039674B" w:rsidRPr="00883992" w14:paraId="20159170" w14:textId="77777777" w:rsidTr="006D5309">
        <w:tc>
          <w:tcPr>
            <w:tcW w:w="1842" w:type="dxa"/>
            <w:shd w:val="clear" w:color="auto" w:fill="auto"/>
          </w:tcPr>
          <w:p w14:paraId="5C3AF718" w14:textId="77777777" w:rsidR="0039674B" w:rsidRPr="00883992" w:rsidRDefault="0039674B" w:rsidP="006D5309">
            <w:pPr>
              <w:suppressAutoHyphens w:val="0"/>
              <w:spacing w:before="40" w:after="40" w:line="220" w:lineRule="exact"/>
              <w:ind w:right="113"/>
              <w:rPr>
                <w:sz w:val="18"/>
              </w:rPr>
            </w:pPr>
            <w:r w:rsidRPr="00883992">
              <w:rPr>
                <w:sz w:val="18"/>
              </w:rPr>
              <w:t>Mali</w:t>
            </w:r>
          </w:p>
        </w:tc>
        <w:tc>
          <w:tcPr>
            <w:tcW w:w="1497" w:type="dxa"/>
            <w:shd w:val="clear" w:color="auto" w:fill="auto"/>
            <w:vAlign w:val="bottom"/>
          </w:tcPr>
          <w:p w14:paraId="5D264442" w14:textId="77777777" w:rsidR="0039674B" w:rsidRPr="00883992" w:rsidRDefault="0039674B" w:rsidP="006D5309">
            <w:pPr>
              <w:suppressAutoHyphens w:val="0"/>
              <w:spacing w:before="40" w:after="40" w:line="220" w:lineRule="exact"/>
              <w:ind w:right="113"/>
              <w:jc w:val="right"/>
              <w:rPr>
                <w:sz w:val="18"/>
              </w:rPr>
            </w:pPr>
            <w:r w:rsidRPr="00883992">
              <w:rPr>
                <w:sz w:val="18"/>
              </w:rPr>
              <w:t>1</w:t>
            </w:r>
          </w:p>
        </w:tc>
      </w:tr>
      <w:tr w:rsidR="0039674B" w:rsidRPr="00883992" w14:paraId="4292F253" w14:textId="77777777" w:rsidTr="006D5309">
        <w:tc>
          <w:tcPr>
            <w:tcW w:w="1842" w:type="dxa"/>
            <w:shd w:val="clear" w:color="auto" w:fill="auto"/>
          </w:tcPr>
          <w:p w14:paraId="76793A05" w14:textId="77777777" w:rsidR="0039674B" w:rsidRPr="00883992" w:rsidRDefault="0039674B" w:rsidP="006D5309">
            <w:pPr>
              <w:suppressAutoHyphens w:val="0"/>
              <w:spacing w:before="40" w:after="40" w:line="220" w:lineRule="exact"/>
              <w:ind w:right="113"/>
              <w:rPr>
                <w:sz w:val="18"/>
              </w:rPr>
            </w:pPr>
            <w:r w:rsidRPr="00883992">
              <w:rPr>
                <w:sz w:val="18"/>
              </w:rPr>
              <w:t>Mexico</w:t>
            </w:r>
          </w:p>
        </w:tc>
        <w:tc>
          <w:tcPr>
            <w:tcW w:w="1497" w:type="dxa"/>
            <w:shd w:val="clear" w:color="auto" w:fill="auto"/>
            <w:vAlign w:val="bottom"/>
          </w:tcPr>
          <w:p w14:paraId="23B3C4D5" w14:textId="77777777" w:rsidR="0039674B" w:rsidRPr="00883992" w:rsidRDefault="0039674B" w:rsidP="006D5309">
            <w:pPr>
              <w:suppressAutoHyphens w:val="0"/>
              <w:spacing w:before="40" w:after="40" w:line="220" w:lineRule="exact"/>
              <w:ind w:right="113"/>
              <w:jc w:val="right"/>
              <w:rPr>
                <w:sz w:val="18"/>
              </w:rPr>
            </w:pPr>
            <w:r w:rsidRPr="00883992">
              <w:rPr>
                <w:sz w:val="18"/>
              </w:rPr>
              <w:t>225</w:t>
            </w:r>
          </w:p>
        </w:tc>
      </w:tr>
      <w:tr w:rsidR="0039674B" w:rsidRPr="00883992" w14:paraId="4F7B070A" w14:textId="77777777" w:rsidTr="009D6A0D">
        <w:tc>
          <w:tcPr>
            <w:tcW w:w="1842" w:type="dxa"/>
            <w:tcBorders>
              <w:bottom w:val="nil"/>
            </w:tcBorders>
            <w:shd w:val="clear" w:color="auto" w:fill="auto"/>
          </w:tcPr>
          <w:p w14:paraId="1A6736EB" w14:textId="77777777" w:rsidR="0039674B" w:rsidRPr="00883992" w:rsidRDefault="0039674B" w:rsidP="006D5309">
            <w:pPr>
              <w:suppressAutoHyphens w:val="0"/>
              <w:spacing w:before="40" w:after="40" w:line="220" w:lineRule="exact"/>
              <w:ind w:right="113"/>
              <w:rPr>
                <w:sz w:val="18"/>
              </w:rPr>
            </w:pPr>
            <w:r w:rsidRPr="00883992">
              <w:rPr>
                <w:sz w:val="18"/>
              </w:rPr>
              <w:t>Slovakia</w:t>
            </w:r>
          </w:p>
        </w:tc>
        <w:tc>
          <w:tcPr>
            <w:tcW w:w="1497" w:type="dxa"/>
            <w:tcBorders>
              <w:bottom w:val="nil"/>
            </w:tcBorders>
            <w:shd w:val="clear" w:color="auto" w:fill="auto"/>
            <w:vAlign w:val="bottom"/>
          </w:tcPr>
          <w:p w14:paraId="04B283E8" w14:textId="77777777" w:rsidR="0039674B" w:rsidRPr="00883992" w:rsidRDefault="0039674B" w:rsidP="006D5309">
            <w:pPr>
              <w:suppressAutoHyphens w:val="0"/>
              <w:spacing w:before="40" w:after="40" w:line="220" w:lineRule="exact"/>
              <w:ind w:right="113"/>
              <w:jc w:val="right"/>
              <w:rPr>
                <w:sz w:val="18"/>
              </w:rPr>
            </w:pPr>
            <w:r w:rsidRPr="00883992">
              <w:rPr>
                <w:sz w:val="18"/>
              </w:rPr>
              <w:t>1</w:t>
            </w:r>
          </w:p>
        </w:tc>
      </w:tr>
      <w:tr w:rsidR="0039674B" w:rsidRPr="00883992" w14:paraId="754DD080" w14:textId="77777777" w:rsidTr="009D6A0D">
        <w:tc>
          <w:tcPr>
            <w:tcW w:w="1842" w:type="dxa"/>
            <w:tcBorders>
              <w:top w:val="nil"/>
              <w:bottom w:val="nil"/>
            </w:tcBorders>
            <w:shd w:val="clear" w:color="auto" w:fill="auto"/>
          </w:tcPr>
          <w:p w14:paraId="3DC9E778" w14:textId="77777777" w:rsidR="0039674B" w:rsidRPr="00883992" w:rsidRDefault="0039674B" w:rsidP="006D5309">
            <w:pPr>
              <w:suppressAutoHyphens w:val="0"/>
              <w:spacing w:before="40" w:after="40" w:line="220" w:lineRule="exact"/>
              <w:ind w:right="113"/>
              <w:rPr>
                <w:sz w:val="18"/>
              </w:rPr>
            </w:pPr>
            <w:r w:rsidRPr="00883992">
              <w:rPr>
                <w:sz w:val="18"/>
              </w:rPr>
              <w:t>Sudan</w:t>
            </w:r>
          </w:p>
        </w:tc>
        <w:tc>
          <w:tcPr>
            <w:tcW w:w="1497" w:type="dxa"/>
            <w:tcBorders>
              <w:top w:val="nil"/>
              <w:bottom w:val="nil"/>
            </w:tcBorders>
            <w:shd w:val="clear" w:color="auto" w:fill="auto"/>
            <w:vAlign w:val="bottom"/>
          </w:tcPr>
          <w:p w14:paraId="05C1C276" w14:textId="77777777" w:rsidR="0039674B" w:rsidRPr="00883992" w:rsidRDefault="0039674B" w:rsidP="006D5309">
            <w:pPr>
              <w:suppressAutoHyphens w:val="0"/>
              <w:spacing w:before="40" w:after="40" w:line="220" w:lineRule="exact"/>
              <w:ind w:right="113"/>
              <w:jc w:val="right"/>
              <w:rPr>
                <w:sz w:val="18"/>
              </w:rPr>
            </w:pPr>
            <w:r w:rsidRPr="00883992">
              <w:rPr>
                <w:sz w:val="18"/>
              </w:rPr>
              <w:t>2</w:t>
            </w:r>
          </w:p>
        </w:tc>
      </w:tr>
      <w:tr w:rsidR="00720534" w:rsidRPr="00883992" w14:paraId="2845C949" w14:textId="77777777" w:rsidTr="009D6A0D">
        <w:tc>
          <w:tcPr>
            <w:tcW w:w="1842" w:type="dxa"/>
            <w:tcBorders>
              <w:top w:val="nil"/>
              <w:bottom w:val="single" w:sz="4" w:space="0" w:color="auto"/>
            </w:tcBorders>
            <w:shd w:val="clear" w:color="auto" w:fill="auto"/>
          </w:tcPr>
          <w:p w14:paraId="4544C213" w14:textId="77777777" w:rsidR="0039674B" w:rsidRPr="00883992" w:rsidRDefault="0039674B" w:rsidP="006D5309">
            <w:pPr>
              <w:suppressAutoHyphens w:val="0"/>
              <w:spacing w:before="40" w:after="40" w:line="220" w:lineRule="exact"/>
              <w:ind w:right="113"/>
              <w:rPr>
                <w:sz w:val="18"/>
              </w:rPr>
            </w:pPr>
            <w:r w:rsidRPr="00883992">
              <w:rPr>
                <w:sz w:val="18"/>
              </w:rPr>
              <w:t>Ukraine</w:t>
            </w:r>
          </w:p>
        </w:tc>
        <w:tc>
          <w:tcPr>
            <w:tcW w:w="1497" w:type="dxa"/>
            <w:tcBorders>
              <w:top w:val="nil"/>
              <w:bottom w:val="single" w:sz="4" w:space="0" w:color="auto"/>
            </w:tcBorders>
            <w:shd w:val="clear" w:color="auto" w:fill="auto"/>
            <w:vAlign w:val="bottom"/>
          </w:tcPr>
          <w:p w14:paraId="79D62B3D" w14:textId="77777777" w:rsidR="0039674B" w:rsidRPr="00883992" w:rsidRDefault="0039674B" w:rsidP="006D5309">
            <w:pPr>
              <w:suppressAutoHyphens w:val="0"/>
              <w:spacing w:before="40" w:after="40" w:line="220" w:lineRule="exact"/>
              <w:ind w:right="113"/>
              <w:jc w:val="right"/>
              <w:rPr>
                <w:sz w:val="18"/>
              </w:rPr>
            </w:pPr>
            <w:r w:rsidRPr="00883992">
              <w:rPr>
                <w:sz w:val="18"/>
              </w:rPr>
              <w:t>2</w:t>
            </w:r>
          </w:p>
        </w:tc>
      </w:tr>
      <w:tr w:rsidR="009D6A0D" w:rsidRPr="00883992" w14:paraId="62EB4837" w14:textId="77777777" w:rsidTr="009D6A0D">
        <w:tc>
          <w:tcPr>
            <w:tcW w:w="1842" w:type="dxa"/>
            <w:tcBorders>
              <w:top w:val="single" w:sz="4" w:space="0" w:color="auto"/>
              <w:bottom w:val="single" w:sz="12" w:space="0" w:color="auto"/>
            </w:tcBorders>
            <w:shd w:val="clear" w:color="auto" w:fill="auto"/>
          </w:tcPr>
          <w:p w14:paraId="1847AE65" w14:textId="77777777" w:rsidR="0039674B" w:rsidRPr="00883992" w:rsidRDefault="0039674B" w:rsidP="00720534">
            <w:pPr>
              <w:suppressAutoHyphens w:val="0"/>
              <w:spacing w:before="80" w:after="80" w:line="220" w:lineRule="exact"/>
              <w:ind w:left="283" w:right="113"/>
              <w:rPr>
                <w:b/>
                <w:bCs/>
                <w:sz w:val="18"/>
              </w:rPr>
            </w:pPr>
            <w:r w:rsidRPr="00883992">
              <w:rPr>
                <w:b/>
                <w:bCs/>
                <w:sz w:val="18"/>
              </w:rPr>
              <w:t>Total</w:t>
            </w:r>
          </w:p>
        </w:tc>
        <w:tc>
          <w:tcPr>
            <w:tcW w:w="1497" w:type="dxa"/>
            <w:tcBorders>
              <w:top w:val="single" w:sz="4" w:space="0" w:color="auto"/>
              <w:bottom w:val="single" w:sz="12" w:space="0" w:color="auto"/>
            </w:tcBorders>
            <w:shd w:val="clear" w:color="auto" w:fill="auto"/>
            <w:vAlign w:val="bottom"/>
          </w:tcPr>
          <w:p w14:paraId="10FA0700" w14:textId="77777777" w:rsidR="0039674B" w:rsidRPr="00883992" w:rsidRDefault="0039674B" w:rsidP="009D6A0D">
            <w:pPr>
              <w:suppressAutoHyphens w:val="0"/>
              <w:spacing w:before="80" w:after="80" w:line="220" w:lineRule="exact"/>
              <w:ind w:right="113"/>
              <w:jc w:val="right"/>
              <w:rPr>
                <w:b/>
                <w:bCs/>
                <w:sz w:val="18"/>
              </w:rPr>
            </w:pPr>
            <w:r w:rsidRPr="00883992">
              <w:rPr>
                <w:b/>
                <w:bCs/>
                <w:sz w:val="18"/>
              </w:rPr>
              <w:t>280</w:t>
            </w:r>
          </w:p>
        </w:tc>
      </w:tr>
    </w:tbl>
    <w:p w14:paraId="773E4F2D" w14:textId="77777777" w:rsidR="0039674B" w:rsidRPr="00883992" w:rsidRDefault="0039674B" w:rsidP="009D6A0D">
      <w:pPr>
        <w:suppressAutoHyphens w:val="0"/>
        <w:spacing w:before="120"/>
        <w:ind w:left="1134" w:right="1134" w:firstLine="170"/>
        <w:rPr>
          <w:sz w:val="18"/>
        </w:rPr>
      </w:pPr>
      <w:r w:rsidRPr="00883992">
        <w:rPr>
          <w:sz w:val="18"/>
        </w:rPr>
        <w:t>* Suspended cases can be reactivated immediately upon the receipt of overdue information from the authors of the requests for urgent action.</w:t>
      </w:r>
    </w:p>
    <w:p w14:paraId="2C707273" w14:textId="77777777" w:rsidR="0039674B" w:rsidRPr="00883992" w:rsidRDefault="0039674B" w:rsidP="0039674B">
      <w:pPr>
        <w:pStyle w:val="H1G"/>
        <w:ind w:left="0" w:firstLine="0"/>
      </w:pPr>
      <w:r w:rsidRPr="00883992">
        <w:tab/>
        <w:t>E.</w:t>
      </w:r>
      <w:r w:rsidRPr="00883992">
        <w:tab/>
        <w:t>Developments since the end of the twenty-sixth session</w:t>
      </w:r>
    </w:p>
    <w:p w14:paraId="70E37E6A" w14:textId="1DDCAE96" w:rsidR="0039674B" w:rsidRPr="00883992" w:rsidRDefault="0039674B" w:rsidP="0039674B">
      <w:pPr>
        <w:pStyle w:val="SingleTxtG"/>
      </w:pPr>
      <w:r w:rsidRPr="00883992">
        <w:t>1</w:t>
      </w:r>
      <w:r w:rsidR="00F53715" w:rsidRPr="00883992">
        <w:t>9</w:t>
      </w:r>
      <w:r w:rsidRPr="00883992">
        <w:t>.</w:t>
      </w:r>
      <w:r w:rsidRPr="00883992">
        <w:tab/>
        <w:t>The urgent action procedure depends thoroughly on the quality of the interaction of the Committee with the author(s) of the request and with the State party concerned. Through its recommendations, the Committee provides guidance on the development of the search and investigation process. It also often acts as a point of contact between authors and State authorities. The quality of the information provided is key in allowing the Committee to properly analyse the situation in question. Whenever doubts may arise, the secretariat of the Committee contacts the source of the information, and consults with partners, such as the Office of the United Nations High Commissioner for Human Rights (OHCHR) and United Nations field presences, to clarify situations, verify the information submitted, or seek additional data relevant to the case in question.</w:t>
      </w:r>
    </w:p>
    <w:p w14:paraId="6275A423" w14:textId="010C7ACE" w:rsidR="0039674B" w:rsidRPr="00883992" w:rsidRDefault="00F53715" w:rsidP="0039674B">
      <w:pPr>
        <w:pStyle w:val="SingleTxtG"/>
      </w:pPr>
      <w:r w:rsidRPr="00883992">
        <w:t>20</w:t>
      </w:r>
      <w:r w:rsidR="0039674B" w:rsidRPr="00883992">
        <w:t>.</w:t>
      </w:r>
      <w:r w:rsidR="0039674B" w:rsidRPr="00883992">
        <w:tab/>
        <w:t>The information received during the reporting period both confirms trends previously identified in the reports adopted by the Committee at its eleventh to twenty</w:t>
      </w:r>
      <w:r w:rsidR="0039674B" w:rsidRPr="00883992">
        <w:noBreakHyphen/>
        <w:t>sixth sessions,</w:t>
      </w:r>
      <w:r w:rsidR="0039674B" w:rsidRPr="00883992">
        <w:rPr>
          <w:rStyle w:val="FootnoteReference"/>
        </w:rPr>
        <w:footnoteReference w:id="4"/>
      </w:r>
      <w:r w:rsidR="0039674B" w:rsidRPr="00883992">
        <w:rPr>
          <w:rStyle w:val="FootnoteReference"/>
        </w:rPr>
        <w:t xml:space="preserve"> </w:t>
      </w:r>
      <w:r w:rsidR="0039674B" w:rsidRPr="00883992">
        <w:t>and illustrates new trends. The following paragraphs are not intended to be an exhaustive analysis of all the information received under the urgent action procedure, but refer to issues that the Committee considers to be of public interest.</w:t>
      </w:r>
    </w:p>
    <w:p w14:paraId="5626C7D4" w14:textId="77777777" w:rsidR="0039674B" w:rsidRPr="00883992" w:rsidRDefault="0039674B" w:rsidP="0039674B">
      <w:pPr>
        <w:pStyle w:val="H23G"/>
      </w:pPr>
      <w:r w:rsidRPr="00883992">
        <w:tab/>
        <w:t>1.</w:t>
      </w:r>
      <w:r w:rsidRPr="00883992">
        <w:tab/>
        <w:t>Cooperation and interaction of authors of urgent actions with the Committee</w:t>
      </w:r>
    </w:p>
    <w:p w14:paraId="28CCE62F" w14:textId="7D8B445B" w:rsidR="0039674B" w:rsidRPr="00883992" w:rsidRDefault="0039674B" w:rsidP="0039674B">
      <w:pPr>
        <w:pStyle w:val="SingleTxtG"/>
      </w:pPr>
      <w:r w:rsidRPr="00883992">
        <w:t>2</w:t>
      </w:r>
      <w:r w:rsidR="00F53715" w:rsidRPr="00883992">
        <w:t>1</w:t>
      </w:r>
      <w:r w:rsidRPr="00883992">
        <w:t>.</w:t>
      </w:r>
      <w:r w:rsidRPr="00883992">
        <w:tab/>
        <w:t xml:space="preserve">The Committee reiterates the central role of the authors of urgent actions in ensuring the efficiency and effectiveness of the procedure. All the information they share with the Committee is duly analysed and taken into account, with the aim of providing detailed recommendations to the State party. </w:t>
      </w:r>
    </w:p>
    <w:p w14:paraId="57A76E91" w14:textId="527EC7E5" w:rsidR="0039674B" w:rsidRPr="00883992" w:rsidRDefault="0039674B" w:rsidP="0039674B">
      <w:pPr>
        <w:pStyle w:val="SingleTxtG"/>
      </w:pPr>
      <w:r w:rsidRPr="00883992">
        <w:t>2</w:t>
      </w:r>
      <w:r w:rsidR="00F53715" w:rsidRPr="00883992">
        <w:t>2</w:t>
      </w:r>
      <w:r w:rsidRPr="00883992">
        <w:t>.</w:t>
      </w:r>
      <w:r w:rsidRPr="00883992">
        <w:tab/>
        <w:t>The Committee emphasizes that, during the reporting period, the authors of urgent action requests generally provided very detailed information. In some cases, this interaction allowed the Committee to transmit relevant pieces of information and evidence to State authorities. Even though the follow-up to individual cases usually takes much longer than expected, authors should never hesitate to bring new elements to the Committee</w:t>
      </w:r>
      <w:r w:rsidR="002247EA">
        <w:t>’</w:t>
      </w:r>
      <w:r w:rsidRPr="00883992">
        <w:t xml:space="preserve">s attention. If such issue is urgent (e.g. in cases of threats, reprisals, or the possible destruction of pieces of evidence, or regarding the availability of key information concerning situations where immediate action is necessary), the authors of the urgent action request should signal this in the subject line of their message, </w:t>
      </w:r>
      <w:proofErr w:type="gramStart"/>
      <w:r w:rsidRPr="00883992">
        <w:t>in order to</w:t>
      </w:r>
      <w:proofErr w:type="gramEnd"/>
      <w:r w:rsidRPr="00883992">
        <w:t xml:space="preserve"> facilitate a quick intervention. </w:t>
      </w:r>
    </w:p>
    <w:p w14:paraId="4D49942E" w14:textId="77777777" w:rsidR="0039674B" w:rsidRPr="00883992" w:rsidRDefault="0039674B" w:rsidP="0039674B">
      <w:pPr>
        <w:pStyle w:val="H23G"/>
      </w:pPr>
      <w:r w:rsidRPr="00883992">
        <w:lastRenderedPageBreak/>
        <w:tab/>
        <w:t>2.</w:t>
      </w:r>
      <w:r w:rsidRPr="00883992">
        <w:tab/>
        <w:t>Cooperation and interaction of States parties with the Committee</w:t>
      </w:r>
    </w:p>
    <w:p w14:paraId="1AC68AF2" w14:textId="564F3CD0" w:rsidR="0039674B" w:rsidRPr="00883992" w:rsidRDefault="0039674B" w:rsidP="0039674B">
      <w:pPr>
        <w:pStyle w:val="SingleTxtG"/>
      </w:pPr>
      <w:r w:rsidRPr="00883992">
        <w:t>2</w:t>
      </w:r>
      <w:r w:rsidR="00F53715" w:rsidRPr="00883992">
        <w:t>3</w:t>
      </w:r>
      <w:r w:rsidRPr="00883992">
        <w:t>.</w:t>
      </w:r>
      <w:r w:rsidRPr="00883992">
        <w:tab/>
      </w:r>
      <w:bookmarkStart w:id="8" w:name="_Hlk178854878"/>
      <w:r w:rsidRPr="00883992">
        <w:t>In compliance with article 30 (3) of the Convention, States parties have the obligation to inform the Committee, within a specified period of time, of measures taken to locate and protect the person on whose behalf an urgent action has been registered, and, under article</w:t>
      </w:r>
      <w:r w:rsidR="00DC06A8" w:rsidRPr="00883992">
        <w:t> </w:t>
      </w:r>
      <w:r w:rsidRPr="00883992">
        <w:t>26</w:t>
      </w:r>
      <w:r w:rsidR="00DC06A8" w:rsidRPr="00883992">
        <w:t> </w:t>
      </w:r>
      <w:r w:rsidRPr="00883992">
        <w:t>(9) of the Convention, to cooperate with the Committee and assist its members in the fulfilment of their mandate. In the previous reporting periods, most States parties have replied to the Committee</w:t>
      </w:r>
      <w:r w:rsidR="002247EA">
        <w:t>’</w:t>
      </w:r>
      <w:r w:rsidRPr="00883992">
        <w:t xml:space="preserve">s requests for urgent action. The Committee welcomes the details of the replies provided by Colombia, Croatia, Honduras and Mexico. </w:t>
      </w:r>
      <w:bookmarkEnd w:id="8"/>
      <w:r w:rsidRPr="00883992">
        <w:t xml:space="preserve">Nevertheless, the Committee regrets that many of its recommendations seem to have remained unheeded, and it reiterates the importance of States parties replying to each of the recommendations made in its follow-up notes (see paras. 59 and 60 below). </w:t>
      </w:r>
    </w:p>
    <w:p w14:paraId="4DCD1E69" w14:textId="2EE6A363" w:rsidR="0039674B" w:rsidRPr="00883992" w:rsidRDefault="0039674B" w:rsidP="0039674B">
      <w:pPr>
        <w:pStyle w:val="SingleTxtG"/>
      </w:pPr>
      <w:r w:rsidRPr="00883992">
        <w:t>2</w:t>
      </w:r>
      <w:r w:rsidR="00F53715" w:rsidRPr="00883992">
        <w:t>4</w:t>
      </w:r>
      <w:r w:rsidRPr="00883992">
        <w:t>.</w:t>
      </w:r>
      <w:r w:rsidRPr="00883992">
        <w:tab/>
        <w:t xml:space="preserve">Overall, the Committee reminds States parties that whenever they are not </w:t>
      </w:r>
      <w:proofErr w:type="gramStart"/>
      <w:r w:rsidRPr="00883992">
        <w:t>in a position</w:t>
      </w:r>
      <w:proofErr w:type="gramEnd"/>
      <w:r w:rsidRPr="00883992">
        <w:t xml:space="preserve"> to provide information on the measures taken to implement a recommendation, they should say so, explaining the reason. Such explanations are important since they allow the Committee to analyse the challenges faced and to duly assess the situation at stake. </w:t>
      </w:r>
    </w:p>
    <w:p w14:paraId="51147A56" w14:textId="43EC7DAD" w:rsidR="0039674B" w:rsidRPr="00883992" w:rsidRDefault="0039674B" w:rsidP="0039674B">
      <w:pPr>
        <w:pStyle w:val="SingleTxtG"/>
      </w:pPr>
      <w:r w:rsidRPr="00883992">
        <w:t>2</w:t>
      </w:r>
      <w:r w:rsidR="00F53715" w:rsidRPr="00883992">
        <w:t>5</w:t>
      </w:r>
      <w:r w:rsidRPr="00883992">
        <w:t>.</w:t>
      </w:r>
      <w:r w:rsidRPr="00883992">
        <w:tab/>
        <w:t xml:space="preserve">The Committee welcomes the direct interaction requested by some States parties to discuss the best way to proceed </w:t>
      </w:r>
      <w:proofErr w:type="gramStart"/>
      <w:r w:rsidRPr="00883992">
        <w:t>in order to</w:t>
      </w:r>
      <w:proofErr w:type="gramEnd"/>
      <w:r w:rsidRPr="00883992">
        <w:t xml:space="preserve"> follow up together on implementing the recommendations transmitted in some urgent action cases. Such exchanges are highly recommended for raising concerns, clarifying doubts, and inviting the Committee and the State party alike to reconsider some of their respective practices. </w:t>
      </w:r>
    </w:p>
    <w:p w14:paraId="19A60711" w14:textId="68E32CC1" w:rsidR="0039674B" w:rsidRPr="00883992" w:rsidRDefault="0039674B" w:rsidP="0039674B">
      <w:pPr>
        <w:pStyle w:val="SingleTxtG"/>
      </w:pPr>
      <w:r w:rsidRPr="00883992">
        <w:t>2</w:t>
      </w:r>
      <w:r w:rsidR="00F53715" w:rsidRPr="00883992">
        <w:t>6</w:t>
      </w:r>
      <w:r w:rsidRPr="00883992">
        <w:t>.</w:t>
      </w:r>
      <w:r w:rsidRPr="00883992">
        <w:tab/>
        <w:t xml:space="preserve">Whenever the States parties concerned do not provide follow-up information by the set deadlines, the Committee sends up to four reminders. Where a fourth and final reminder is necessary, the Committee indicates that it may decide to make the lack of cooperation of the State party public in its subsequent report on requests for urgent action and in its subsequent annual report to the General Assembly. </w:t>
      </w:r>
    </w:p>
    <w:p w14:paraId="1169D824" w14:textId="16CDED44" w:rsidR="0039674B" w:rsidRPr="00883992" w:rsidRDefault="0039674B" w:rsidP="0039674B">
      <w:pPr>
        <w:pStyle w:val="SingleTxtG"/>
      </w:pPr>
      <w:bookmarkStart w:id="9" w:name="_Hlk127360819"/>
      <w:r w:rsidRPr="00883992">
        <w:t>2</w:t>
      </w:r>
      <w:r w:rsidR="00F53715" w:rsidRPr="00883992">
        <w:t>7</w:t>
      </w:r>
      <w:r w:rsidRPr="00883992">
        <w:t>.</w:t>
      </w:r>
      <w:r w:rsidRPr="00883992">
        <w:tab/>
        <w:t>The Committee welcomes the fact that, as at 9 September 2024, States parties had submitted replies regarding 170 of the urgent actions for which a final reminder had been sent. Nonetheless, the Committee was still awaiting responses from States parties to final reminders in 193 requests for urgent action (compared to 218 as at 27 February 2024</w:t>
      </w:r>
      <w:bookmarkEnd w:id="9"/>
      <w:r w:rsidRPr="00883992">
        <w:t>).</w:t>
      </w:r>
    </w:p>
    <w:p w14:paraId="2495A310" w14:textId="77777777" w:rsidR="0039674B" w:rsidRPr="00883992" w:rsidRDefault="0039674B" w:rsidP="0039674B">
      <w:pPr>
        <w:pStyle w:val="H23G"/>
        <w:spacing w:after="0"/>
        <w:rPr>
          <w:b w:val="0"/>
          <w:bCs/>
        </w:rPr>
      </w:pPr>
      <w:r w:rsidRPr="00883992">
        <w:tab/>
      </w:r>
      <w:r w:rsidRPr="00883992">
        <w:tab/>
      </w:r>
      <w:r w:rsidRPr="00883992">
        <w:rPr>
          <w:b w:val="0"/>
          <w:bCs/>
        </w:rPr>
        <w:t>Table 7</w:t>
      </w:r>
    </w:p>
    <w:p w14:paraId="1B9D6951" w14:textId="3AE26502" w:rsidR="0039674B" w:rsidRPr="00883992" w:rsidRDefault="0039674B" w:rsidP="0039674B">
      <w:pPr>
        <w:pStyle w:val="H23G"/>
        <w:spacing w:before="0"/>
        <w:rPr>
          <w:bCs/>
        </w:rPr>
      </w:pPr>
      <w:r w:rsidRPr="00883992">
        <w:rPr>
          <w:bCs/>
        </w:rPr>
        <w:tab/>
      </w:r>
      <w:r w:rsidRPr="00883992">
        <w:rPr>
          <w:bCs/>
        </w:rPr>
        <w:tab/>
      </w:r>
      <w:r w:rsidRPr="00491DB7">
        <w:rPr>
          <w:bCs/>
        </w:rPr>
        <w:t xml:space="preserve">Number of urgent actions for which the final reminder sent to the State party concerned has expired, as at </w:t>
      </w:r>
      <w:r w:rsidR="00430C5A" w:rsidRPr="00491DB7">
        <w:rPr>
          <w:bCs/>
        </w:rPr>
        <w:t>9 September</w:t>
      </w:r>
      <w:r w:rsidRPr="00491DB7">
        <w:rPr>
          <w:bCs/>
        </w:rPr>
        <w:t xml:space="preserve">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7"/>
        <w:gridCol w:w="2571"/>
        <w:gridCol w:w="2742"/>
      </w:tblGrid>
      <w:tr w:rsidR="00720534" w:rsidRPr="00883992" w14:paraId="3B29A9D2" w14:textId="77777777" w:rsidTr="00720534">
        <w:trPr>
          <w:tblHeader/>
        </w:trPr>
        <w:tc>
          <w:tcPr>
            <w:tcW w:w="1701" w:type="dxa"/>
            <w:tcBorders>
              <w:top w:val="single" w:sz="4" w:space="0" w:color="auto"/>
              <w:bottom w:val="single" w:sz="12" w:space="0" w:color="auto"/>
            </w:tcBorders>
            <w:shd w:val="clear" w:color="auto" w:fill="auto"/>
            <w:vAlign w:val="bottom"/>
          </w:tcPr>
          <w:p w14:paraId="00DE0D5D" w14:textId="77777777" w:rsidR="0039674B" w:rsidRPr="00883992" w:rsidRDefault="0039674B" w:rsidP="00720534">
            <w:pPr>
              <w:pStyle w:val="SingleTxtG"/>
              <w:tabs>
                <w:tab w:val="clear" w:pos="1701"/>
                <w:tab w:val="clear" w:pos="2268"/>
              </w:tabs>
              <w:suppressAutoHyphens w:val="0"/>
              <w:spacing w:before="80" w:after="80" w:line="200" w:lineRule="exact"/>
              <w:ind w:left="0" w:right="113"/>
              <w:jc w:val="left"/>
              <w:rPr>
                <w:rFonts w:eastAsia="SimSun"/>
                <w:bCs/>
                <w:i/>
                <w:sz w:val="16"/>
              </w:rPr>
            </w:pPr>
            <w:r w:rsidRPr="00883992">
              <w:rPr>
                <w:rFonts w:eastAsia="SimSun"/>
                <w:bCs/>
                <w:i/>
                <w:sz w:val="16"/>
              </w:rPr>
              <w:t>State party</w:t>
            </w:r>
          </w:p>
        </w:tc>
        <w:tc>
          <w:tcPr>
            <w:tcW w:w="2126" w:type="dxa"/>
            <w:tcBorders>
              <w:top w:val="single" w:sz="4" w:space="0" w:color="auto"/>
              <w:bottom w:val="single" w:sz="12" w:space="0" w:color="auto"/>
            </w:tcBorders>
            <w:shd w:val="clear" w:color="auto" w:fill="auto"/>
            <w:vAlign w:val="bottom"/>
          </w:tcPr>
          <w:p w14:paraId="61B36075" w14:textId="77777777" w:rsidR="0039674B" w:rsidRPr="00883992" w:rsidRDefault="0039674B" w:rsidP="00720534">
            <w:pPr>
              <w:pStyle w:val="SingleTxtG"/>
              <w:tabs>
                <w:tab w:val="clear" w:pos="1701"/>
                <w:tab w:val="clear" w:pos="2268"/>
              </w:tabs>
              <w:suppressAutoHyphens w:val="0"/>
              <w:spacing w:before="80" w:after="80" w:line="200" w:lineRule="exact"/>
              <w:ind w:left="0" w:right="113"/>
              <w:jc w:val="right"/>
              <w:rPr>
                <w:rFonts w:eastAsia="SimSun"/>
                <w:bCs/>
                <w:i/>
                <w:sz w:val="16"/>
              </w:rPr>
            </w:pPr>
            <w:r w:rsidRPr="00883992">
              <w:rPr>
                <w:rFonts w:eastAsia="SimSun"/>
                <w:bCs/>
                <w:i/>
                <w:sz w:val="16"/>
              </w:rPr>
              <w:t>As at 27 February 2024</w:t>
            </w:r>
          </w:p>
        </w:tc>
        <w:tc>
          <w:tcPr>
            <w:tcW w:w="2268" w:type="dxa"/>
            <w:tcBorders>
              <w:top w:val="single" w:sz="4" w:space="0" w:color="auto"/>
              <w:bottom w:val="single" w:sz="12" w:space="0" w:color="auto"/>
            </w:tcBorders>
            <w:shd w:val="clear" w:color="auto" w:fill="auto"/>
            <w:vAlign w:val="bottom"/>
          </w:tcPr>
          <w:p w14:paraId="398840C5" w14:textId="77777777" w:rsidR="0039674B" w:rsidRPr="00883992" w:rsidRDefault="0039674B" w:rsidP="00720534">
            <w:pPr>
              <w:pStyle w:val="SingleTxtG"/>
              <w:tabs>
                <w:tab w:val="clear" w:pos="1701"/>
                <w:tab w:val="clear" w:pos="2268"/>
              </w:tabs>
              <w:suppressAutoHyphens w:val="0"/>
              <w:spacing w:before="80" w:after="80" w:line="200" w:lineRule="exact"/>
              <w:ind w:left="0" w:right="113"/>
              <w:jc w:val="right"/>
              <w:rPr>
                <w:rFonts w:eastAsia="SimSun"/>
                <w:bCs/>
                <w:i/>
                <w:sz w:val="16"/>
              </w:rPr>
            </w:pPr>
            <w:r w:rsidRPr="00883992">
              <w:rPr>
                <w:rFonts w:eastAsia="SimSun"/>
                <w:bCs/>
                <w:i/>
                <w:sz w:val="16"/>
              </w:rPr>
              <w:t>As at 9 September 2024</w:t>
            </w:r>
          </w:p>
        </w:tc>
      </w:tr>
      <w:tr w:rsidR="00720534" w:rsidRPr="00883992" w14:paraId="26C73AE5" w14:textId="77777777" w:rsidTr="00720534">
        <w:tc>
          <w:tcPr>
            <w:tcW w:w="1701" w:type="dxa"/>
            <w:tcBorders>
              <w:top w:val="single" w:sz="12" w:space="0" w:color="auto"/>
            </w:tcBorders>
            <w:shd w:val="clear" w:color="auto" w:fill="auto"/>
          </w:tcPr>
          <w:p w14:paraId="4864B87A"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rFonts w:eastAsia="SimSun"/>
                <w:iCs/>
                <w:sz w:val="18"/>
              </w:rPr>
              <w:t>Cambodia</w:t>
            </w:r>
          </w:p>
        </w:tc>
        <w:tc>
          <w:tcPr>
            <w:tcW w:w="2126" w:type="dxa"/>
            <w:tcBorders>
              <w:top w:val="single" w:sz="12" w:space="0" w:color="auto"/>
            </w:tcBorders>
            <w:shd w:val="clear" w:color="auto" w:fill="auto"/>
            <w:vAlign w:val="bottom"/>
          </w:tcPr>
          <w:p w14:paraId="5B05FC55"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w:t>
            </w:r>
          </w:p>
        </w:tc>
        <w:tc>
          <w:tcPr>
            <w:tcW w:w="2268" w:type="dxa"/>
            <w:tcBorders>
              <w:top w:val="single" w:sz="12" w:space="0" w:color="auto"/>
            </w:tcBorders>
            <w:shd w:val="clear" w:color="auto" w:fill="auto"/>
            <w:vAlign w:val="bottom"/>
          </w:tcPr>
          <w:p w14:paraId="0FAE24D2"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2</w:t>
            </w:r>
          </w:p>
        </w:tc>
      </w:tr>
      <w:tr w:rsidR="0039674B" w:rsidRPr="00883992" w14:paraId="7F508ABA" w14:textId="77777777" w:rsidTr="00720534">
        <w:tc>
          <w:tcPr>
            <w:tcW w:w="1701" w:type="dxa"/>
            <w:shd w:val="clear" w:color="auto" w:fill="auto"/>
          </w:tcPr>
          <w:p w14:paraId="442B3C48"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rFonts w:eastAsia="SimSun"/>
                <w:iCs/>
                <w:sz w:val="18"/>
              </w:rPr>
              <w:t>Iraq</w:t>
            </w:r>
          </w:p>
        </w:tc>
        <w:tc>
          <w:tcPr>
            <w:tcW w:w="2126" w:type="dxa"/>
            <w:shd w:val="clear" w:color="auto" w:fill="auto"/>
            <w:vAlign w:val="bottom"/>
          </w:tcPr>
          <w:p w14:paraId="49B46EDF"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198</w:t>
            </w:r>
          </w:p>
        </w:tc>
        <w:tc>
          <w:tcPr>
            <w:tcW w:w="2268" w:type="dxa"/>
            <w:shd w:val="clear" w:color="auto" w:fill="auto"/>
            <w:vAlign w:val="bottom"/>
          </w:tcPr>
          <w:p w14:paraId="2A0E3D40"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171</w:t>
            </w:r>
          </w:p>
        </w:tc>
      </w:tr>
      <w:tr w:rsidR="0039674B" w:rsidRPr="00883992" w14:paraId="14FB4FBA" w14:textId="77777777" w:rsidTr="00720534">
        <w:tc>
          <w:tcPr>
            <w:tcW w:w="1701" w:type="dxa"/>
            <w:shd w:val="clear" w:color="auto" w:fill="auto"/>
          </w:tcPr>
          <w:p w14:paraId="4FE6F08A"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rFonts w:eastAsia="SimSun"/>
                <w:iCs/>
                <w:sz w:val="18"/>
              </w:rPr>
              <w:t>Mexico</w:t>
            </w:r>
          </w:p>
        </w:tc>
        <w:tc>
          <w:tcPr>
            <w:tcW w:w="2126" w:type="dxa"/>
            <w:shd w:val="clear" w:color="auto" w:fill="auto"/>
            <w:vAlign w:val="bottom"/>
          </w:tcPr>
          <w:p w14:paraId="69A6B86B"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18</w:t>
            </w:r>
          </w:p>
        </w:tc>
        <w:tc>
          <w:tcPr>
            <w:tcW w:w="2268" w:type="dxa"/>
            <w:shd w:val="clear" w:color="auto" w:fill="auto"/>
            <w:vAlign w:val="bottom"/>
          </w:tcPr>
          <w:p w14:paraId="3BFDDC5A"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18</w:t>
            </w:r>
          </w:p>
        </w:tc>
      </w:tr>
      <w:tr w:rsidR="00BE5C21" w:rsidRPr="00883992" w14:paraId="556ED07D" w14:textId="77777777" w:rsidTr="00BE5C21">
        <w:tc>
          <w:tcPr>
            <w:tcW w:w="1701" w:type="dxa"/>
            <w:tcBorders>
              <w:bottom w:val="single" w:sz="2" w:space="0" w:color="auto"/>
            </w:tcBorders>
            <w:shd w:val="clear" w:color="auto" w:fill="auto"/>
          </w:tcPr>
          <w:p w14:paraId="082E3CAF"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rFonts w:eastAsia="SimSun"/>
                <w:iCs/>
                <w:sz w:val="18"/>
              </w:rPr>
              <w:t>Sudan</w:t>
            </w:r>
          </w:p>
        </w:tc>
        <w:tc>
          <w:tcPr>
            <w:tcW w:w="2126" w:type="dxa"/>
            <w:tcBorders>
              <w:bottom w:val="single" w:sz="2" w:space="0" w:color="auto"/>
            </w:tcBorders>
            <w:shd w:val="clear" w:color="auto" w:fill="auto"/>
            <w:vAlign w:val="bottom"/>
          </w:tcPr>
          <w:p w14:paraId="70DABC32"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1</w:t>
            </w:r>
          </w:p>
        </w:tc>
        <w:tc>
          <w:tcPr>
            <w:tcW w:w="2268" w:type="dxa"/>
            <w:tcBorders>
              <w:bottom w:val="single" w:sz="2" w:space="0" w:color="auto"/>
            </w:tcBorders>
            <w:shd w:val="clear" w:color="auto" w:fill="auto"/>
            <w:vAlign w:val="bottom"/>
          </w:tcPr>
          <w:p w14:paraId="1272B3F7" w14:textId="77777777" w:rsidR="0039674B" w:rsidRPr="00883992" w:rsidRDefault="0039674B" w:rsidP="00720534">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rFonts w:eastAsia="SimSun"/>
                <w:iCs/>
                <w:sz w:val="18"/>
              </w:rPr>
              <w:t>3</w:t>
            </w:r>
          </w:p>
        </w:tc>
      </w:tr>
      <w:tr w:rsidR="00BE5C21" w:rsidRPr="00883992" w14:paraId="18B23101" w14:textId="77777777" w:rsidTr="00BE5C21">
        <w:tc>
          <w:tcPr>
            <w:tcW w:w="1701" w:type="dxa"/>
            <w:tcBorders>
              <w:top w:val="single" w:sz="2" w:space="0" w:color="auto"/>
              <w:bottom w:val="single" w:sz="12" w:space="0" w:color="auto"/>
            </w:tcBorders>
            <w:shd w:val="clear" w:color="auto" w:fill="auto"/>
          </w:tcPr>
          <w:p w14:paraId="1741295F" w14:textId="77777777" w:rsidR="0039674B" w:rsidRPr="00883992" w:rsidRDefault="0039674B" w:rsidP="00BE5C21">
            <w:pPr>
              <w:pStyle w:val="SingleTxtG"/>
              <w:tabs>
                <w:tab w:val="clear" w:pos="1701"/>
                <w:tab w:val="clear" w:pos="2268"/>
              </w:tabs>
              <w:suppressAutoHyphens w:val="0"/>
              <w:spacing w:before="80" w:after="80" w:line="220" w:lineRule="exact"/>
              <w:ind w:left="283" w:right="113"/>
              <w:jc w:val="left"/>
              <w:rPr>
                <w:rFonts w:eastAsia="SimSun"/>
                <w:b/>
                <w:iCs/>
                <w:sz w:val="18"/>
              </w:rPr>
            </w:pPr>
            <w:r w:rsidRPr="00883992">
              <w:rPr>
                <w:rFonts w:eastAsia="SimSun"/>
                <w:b/>
                <w:iCs/>
                <w:sz w:val="18"/>
              </w:rPr>
              <w:t>Total</w:t>
            </w:r>
          </w:p>
        </w:tc>
        <w:tc>
          <w:tcPr>
            <w:tcW w:w="2126" w:type="dxa"/>
            <w:tcBorders>
              <w:top w:val="single" w:sz="2" w:space="0" w:color="auto"/>
              <w:bottom w:val="single" w:sz="12" w:space="0" w:color="auto"/>
            </w:tcBorders>
            <w:shd w:val="clear" w:color="auto" w:fill="auto"/>
            <w:vAlign w:val="bottom"/>
          </w:tcPr>
          <w:p w14:paraId="39DCF2CF" w14:textId="77777777" w:rsidR="0039674B" w:rsidRPr="00883992" w:rsidRDefault="0039674B" w:rsidP="00BE5C21">
            <w:pPr>
              <w:pStyle w:val="SingleTxtG"/>
              <w:tabs>
                <w:tab w:val="clear" w:pos="1701"/>
                <w:tab w:val="clear" w:pos="2268"/>
              </w:tabs>
              <w:suppressAutoHyphens w:val="0"/>
              <w:spacing w:before="80" w:after="80" w:line="220" w:lineRule="exact"/>
              <w:ind w:left="0" w:right="113"/>
              <w:jc w:val="right"/>
              <w:rPr>
                <w:rFonts w:eastAsia="SimSun"/>
                <w:b/>
                <w:iCs/>
                <w:sz w:val="18"/>
              </w:rPr>
            </w:pPr>
            <w:r w:rsidRPr="00883992">
              <w:rPr>
                <w:rFonts w:eastAsia="SimSun"/>
                <w:b/>
                <w:iCs/>
                <w:sz w:val="18"/>
              </w:rPr>
              <w:t>218</w:t>
            </w:r>
          </w:p>
        </w:tc>
        <w:tc>
          <w:tcPr>
            <w:tcW w:w="2268" w:type="dxa"/>
            <w:tcBorders>
              <w:top w:val="single" w:sz="2" w:space="0" w:color="auto"/>
              <w:bottom w:val="single" w:sz="12" w:space="0" w:color="auto"/>
            </w:tcBorders>
            <w:shd w:val="clear" w:color="auto" w:fill="auto"/>
            <w:vAlign w:val="bottom"/>
          </w:tcPr>
          <w:p w14:paraId="6C5BCC1C" w14:textId="77777777" w:rsidR="0039674B" w:rsidRPr="00883992" w:rsidRDefault="0039674B" w:rsidP="00BE5C21">
            <w:pPr>
              <w:pStyle w:val="SingleTxtG"/>
              <w:tabs>
                <w:tab w:val="clear" w:pos="1701"/>
                <w:tab w:val="clear" w:pos="2268"/>
              </w:tabs>
              <w:suppressAutoHyphens w:val="0"/>
              <w:spacing w:before="80" w:after="80" w:line="220" w:lineRule="exact"/>
              <w:ind w:left="0" w:right="113"/>
              <w:jc w:val="right"/>
              <w:rPr>
                <w:rFonts w:eastAsia="SimSun"/>
                <w:b/>
                <w:iCs/>
                <w:sz w:val="18"/>
              </w:rPr>
            </w:pPr>
            <w:r w:rsidRPr="00883992">
              <w:rPr>
                <w:rFonts w:eastAsia="SimSun"/>
                <w:b/>
                <w:iCs/>
                <w:sz w:val="18"/>
              </w:rPr>
              <w:t>193</w:t>
            </w:r>
          </w:p>
        </w:tc>
      </w:tr>
    </w:tbl>
    <w:p w14:paraId="5B81B0FA" w14:textId="25F6631D" w:rsidR="0039674B" w:rsidRPr="00883992" w:rsidRDefault="0039674B" w:rsidP="00720534">
      <w:pPr>
        <w:pStyle w:val="SingleTxtG"/>
        <w:spacing w:before="240"/>
      </w:pPr>
      <w:r w:rsidRPr="00883992">
        <w:t>2</w:t>
      </w:r>
      <w:r w:rsidR="00F53715" w:rsidRPr="00883992">
        <w:t>8</w:t>
      </w:r>
      <w:r w:rsidRPr="00883992">
        <w:t>.</w:t>
      </w:r>
      <w:r w:rsidRPr="00883992">
        <w:tab/>
        <w:t>The Committee is particularly concerned about the cases where the State party has never replied. This significantly affects the efficiency and effectiveness of the procedure and constitutes a violation of States parties</w:t>
      </w:r>
      <w:r w:rsidR="002247EA">
        <w:t>’</w:t>
      </w:r>
      <w:r w:rsidRPr="00883992">
        <w:t xml:space="preserve"> obligations under articles 30 and 26 (9) of the Convention. </w:t>
      </w:r>
    </w:p>
    <w:p w14:paraId="196F5DE2" w14:textId="541228E4" w:rsidR="0039674B" w:rsidRPr="00883992" w:rsidRDefault="0039674B" w:rsidP="0039674B">
      <w:pPr>
        <w:pStyle w:val="SingleTxtG"/>
      </w:pPr>
      <w:r w:rsidRPr="00883992">
        <w:t>2</w:t>
      </w:r>
      <w:r w:rsidR="00F53715" w:rsidRPr="00883992">
        <w:t>9</w:t>
      </w:r>
      <w:r w:rsidRPr="00883992">
        <w:t>.</w:t>
      </w:r>
      <w:r w:rsidRPr="00883992">
        <w:tab/>
        <w:t xml:space="preserve">For example, the Committee notes with concern that, during the reporting period, the Sudan did not provide any reply to the urgent action requests registered in the names of </w:t>
      </w:r>
      <w:hyperlink r:id="rId13" w:history="1">
        <w:r w:rsidRPr="00883992">
          <w:t>Mohamed Ali Abdalla Elgozuli</w:t>
        </w:r>
      </w:hyperlink>
      <w:r w:rsidRPr="00883992">
        <w:t xml:space="preserve">, Hosham Seedahmed </w:t>
      </w:r>
      <w:bookmarkStart w:id="10" w:name="_Hlk176900939"/>
      <w:r w:rsidRPr="00883992">
        <w:t>and Lotfy Dahab</w:t>
      </w:r>
      <w:bookmarkEnd w:id="10"/>
      <w:r w:rsidRPr="00883992">
        <w:t xml:space="preserve">. </w:t>
      </w:r>
      <w:bookmarkStart w:id="11" w:name="_Hlk176900818"/>
      <w:r w:rsidRPr="00883992">
        <w:t xml:space="preserve">In its fourth reminder to the State party, the Committee provided final deadlines, but no replies have been received. </w:t>
      </w:r>
    </w:p>
    <w:bookmarkEnd w:id="11"/>
    <w:p w14:paraId="607172A1" w14:textId="1268F802" w:rsidR="0039674B" w:rsidRPr="00883992" w:rsidRDefault="00F53715" w:rsidP="0039674B">
      <w:pPr>
        <w:pStyle w:val="SingleTxtG"/>
      </w:pPr>
      <w:r w:rsidRPr="00883992">
        <w:t>30</w:t>
      </w:r>
      <w:r w:rsidR="0039674B" w:rsidRPr="00883992">
        <w:t>.</w:t>
      </w:r>
      <w:r w:rsidR="0039674B" w:rsidRPr="00883992">
        <w:tab/>
        <w:t xml:space="preserve">In view of the above, the Committee decided that for all cases where no reply has been received from the State party, whatever the stage of the procedure, it will send a yearly note verbale with a complete list of urgent actions in respect of which the State has received a final reminder, requesting it to reply within a specified deadline, in order to avoid such a situation resulting in a lack of accountability of the State party concerned. The yearly </w:t>
      </w:r>
      <w:r w:rsidR="0039674B" w:rsidRPr="00883992">
        <w:lastRenderedPageBreak/>
        <w:t>reminder will be sent after the second session in the year, together with the list of suspended cases (see para. 17 above). This list will be referred to in the Committee</w:t>
      </w:r>
      <w:r w:rsidR="002247EA">
        <w:t>’</w:t>
      </w:r>
      <w:r w:rsidR="0039674B" w:rsidRPr="00883992">
        <w:t>s annual report to the General Assembly and will be made public, pursuant to rule 62 (7) of the Committee</w:t>
      </w:r>
      <w:r w:rsidR="002247EA">
        <w:t>’</w:t>
      </w:r>
      <w:r w:rsidR="0039674B" w:rsidRPr="00883992">
        <w:t xml:space="preserve">s rules of procedure. </w:t>
      </w:r>
    </w:p>
    <w:p w14:paraId="7B4767EC" w14:textId="77777777" w:rsidR="0039674B" w:rsidRPr="00883992" w:rsidRDefault="0039674B" w:rsidP="0039674B">
      <w:pPr>
        <w:pStyle w:val="H23G"/>
      </w:pPr>
      <w:r w:rsidRPr="00883992">
        <w:tab/>
        <w:t>3.</w:t>
      </w:r>
      <w:r w:rsidRPr="00883992">
        <w:tab/>
        <w:t>Trends regarding the new urgent action requests received during the reporting period</w:t>
      </w:r>
    </w:p>
    <w:p w14:paraId="7D6AB5FA" w14:textId="4337B7B0" w:rsidR="0039674B" w:rsidRPr="00883992" w:rsidRDefault="0039674B" w:rsidP="0039674B">
      <w:pPr>
        <w:pStyle w:val="SingleTxtG"/>
        <w:rPr>
          <w:bCs/>
        </w:rPr>
      </w:pPr>
      <w:r w:rsidRPr="00883992">
        <w:rPr>
          <w:bCs/>
        </w:rPr>
        <w:t>3</w:t>
      </w:r>
      <w:r w:rsidR="00F53715" w:rsidRPr="00883992">
        <w:rPr>
          <w:bCs/>
        </w:rPr>
        <w:t>1</w:t>
      </w:r>
      <w:r w:rsidRPr="00883992">
        <w:rPr>
          <w:bCs/>
        </w:rPr>
        <w:t>.</w:t>
      </w:r>
      <w:r w:rsidRPr="00883992">
        <w:rPr>
          <w:bCs/>
        </w:rPr>
        <w:tab/>
        <w:t>Out of the 118 requests registered during the reporting period, 90 per cent of the disappeared persons are men or boys, 10 per cent are women or girls, 7 per cent are minors, and 8 per cent belong to ethnic, religious or linguistic minorities.</w:t>
      </w:r>
    </w:p>
    <w:p w14:paraId="01D431BC" w14:textId="3CAE887C" w:rsidR="0039674B" w:rsidRPr="00883992" w:rsidRDefault="0039674B" w:rsidP="0039674B">
      <w:pPr>
        <w:pStyle w:val="SingleTxtG"/>
        <w:rPr>
          <w:bCs/>
        </w:rPr>
      </w:pPr>
      <w:r w:rsidRPr="00883992">
        <w:rPr>
          <w:bCs/>
        </w:rPr>
        <w:t>3</w:t>
      </w:r>
      <w:r w:rsidR="00F53715" w:rsidRPr="00883992">
        <w:rPr>
          <w:bCs/>
        </w:rPr>
        <w:t>2</w:t>
      </w:r>
      <w:r w:rsidRPr="00883992">
        <w:rPr>
          <w:bCs/>
        </w:rPr>
        <w:t>.</w:t>
      </w:r>
      <w:r w:rsidRPr="00883992">
        <w:rPr>
          <w:bCs/>
        </w:rPr>
        <w:tab/>
        <w:t xml:space="preserve">Whenever it was relevant, the Committee highlighted, in the registration note, the obligation of the State party concerned to ensure a differential approach appropriate to the requirements of the victims, when establishing and implementing the search and investigation strategies and when taking measures to support and protect them. </w:t>
      </w:r>
    </w:p>
    <w:p w14:paraId="44849ACA" w14:textId="1405FAAE" w:rsidR="0039674B" w:rsidRPr="00883992" w:rsidRDefault="0039674B" w:rsidP="0039674B">
      <w:pPr>
        <w:pStyle w:val="SingleTxtG"/>
      </w:pPr>
      <w:r w:rsidRPr="00883992">
        <w:rPr>
          <w:bCs/>
        </w:rPr>
        <w:t>3</w:t>
      </w:r>
      <w:r w:rsidR="00F53715" w:rsidRPr="00883992">
        <w:rPr>
          <w:bCs/>
        </w:rPr>
        <w:t>3</w:t>
      </w:r>
      <w:r w:rsidRPr="00883992">
        <w:rPr>
          <w:bCs/>
        </w:rPr>
        <w:t>.</w:t>
      </w:r>
      <w:r w:rsidRPr="00883992">
        <w:rPr>
          <w:bCs/>
        </w:rPr>
        <w:tab/>
        <w:t>Of the new urgent action requests received during the reporting period</w:t>
      </w:r>
      <w:r w:rsidRPr="00883992">
        <w:t xml:space="preserve">, 56 per cent relate to Mexico (66 urgent actions), 13 per cent to Iraq (15 urgent actions), 13 per cent to Colombia (15 urgent actions), 9 per cent to Costa Rica (11 urgent actions), 4 per cent to the Sudan (five urgent actions), 2 per cent to Honduras (two urgent actions), 1 per cent to Sri Lanka (one urgent action), 1 per cent to Argentina (one urgent action), 1 per cent to Brazil (one urgent action) and 1 per cent to Cuba (one urgent action) (see table 1 above). The Committee considers it of utmost importance to make the names of disappeared people visible and public and therefore includes them whenever the number of registered urgent actions relating to a State party so allows. For other States, the names of the disappeared persons can be consulted in the list of registered urgent actions attached to the present report. </w:t>
      </w:r>
    </w:p>
    <w:p w14:paraId="2E3318A5" w14:textId="77777777" w:rsidR="0039674B" w:rsidRPr="00883992" w:rsidRDefault="0039674B" w:rsidP="0039674B">
      <w:pPr>
        <w:pStyle w:val="H4G"/>
      </w:pPr>
      <w:r w:rsidRPr="00883992">
        <w:tab/>
        <w:t>(i)</w:t>
      </w:r>
      <w:r w:rsidRPr="00883992">
        <w:tab/>
        <w:t>Allegations related to Argentina</w:t>
      </w:r>
    </w:p>
    <w:p w14:paraId="79453393" w14:textId="61E4699C" w:rsidR="0039674B" w:rsidRPr="00883992" w:rsidRDefault="0039674B" w:rsidP="0039674B">
      <w:pPr>
        <w:pStyle w:val="SingleTxtG"/>
      </w:pPr>
      <w:r w:rsidRPr="00883992">
        <w:t>3</w:t>
      </w:r>
      <w:r w:rsidR="00F53715" w:rsidRPr="00883992">
        <w:t>4</w:t>
      </w:r>
      <w:r w:rsidRPr="00883992">
        <w:t>.</w:t>
      </w:r>
      <w:r w:rsidRPr="00883992">
        <w:tab/>
        <w:t xml:space="preserve">The Committee received an urgent action request related to the disappearance on 24 February 2019 of Arshak Karhanyan, alleging direct involvement by State agents in the disappearance. According to the information submitted in respect of Mr. Karhanyan, who worked for the Buenos Aires City Police, that police unit would not be acting impartially and independently in its search and investigation, and the authorities would have hindered the investigation on several occasions. </w:t>
      </w:r>
    </w:p>
    <w:p w14:paraId="6ED89319" w14:textId="77777777" w:rsidR="0039674B" w:rsidRPr="00883992" w:rsidRDefault="0039674B" w:rsidP="0039674B">
      <w:pPr>
        <w:pStyle w:val="H4G"/>
      </w:pPr>
      <w:r w:rsidRPr="00883992">
        <w:tab/>
        <w:t>(ii)</w:t>
      </w:r>
      <w:r w:rsidRPr="00883992">
        <w:tab/>
        <w:t>Allegations related to Brazil, with parallel registration for Colombia</w:t>
      </w:r>
    </w:p>
    <w:p w14:paraId="05901A4D" w14:textId="2CAFB70A" w:rsidR="0039674B" w:rsidRPr="00883992" w:rsidRDefault="0039674B" w:rsidP="0039674B">
      <w:pPr>
        <w:pStyle w:val="SingleTxtG"/>
      </w:pPr>
      <w:r w:rsidRPr="00883992">
        <w:t>3</w:t>
      </w:r>
      <w:r w:rsidR="00F53715" w:rsidRPr="00883992">
        <w:t>5</w:t>
      </w:r>
      <w:r w:rsidRPr="00883992">
        <w:t>.</w:t>
      </w:r>
      <w:r w:rsidRPr="00883992">
        <w:tab/>
        <w:t>The Committee registered one urgent action request relating to the disappearance of Jhon Edward Basto Robles, who had travelled from Bogota to Manaus, Brazil, for a job opportunity. Upon his arrival, he communicated via WhatsApp with his family, sharing his locations and talking via video call. From 5 July 2024, his family abruptly lost contact with him and has been unable to obtain information about his fate and whereabouts.</w:t>
      </w:r>
      <w:r w:rsidR="00BE5C21" w:rsidRPr="00883992">
        <w:t xml:space="preserve"> </w:t>
      </w:r>
      <w:r w:rsidRPr="00883992">
        <w:t xml:space="preserve">It is alleged that Mr. Basto Robles may have been the victim of criminal groups present </w:t>
      </w:r>
      <w:proofErr w:type="gramStart"/>
      <w:r w:rsidRPr="00883992">
        <w:t>in the area of</w:t>
      </w:r>
      <w:proofErr w:type="gramEnd"/>
      <w:r w:rsidRPr="00883992">
        <w:t xml:space="preserve"> the disappearance, or may be detained in a State prison, and that none of these hypotheses have been verified to date. This urgent action case was also registered for Colombia, the country of nationality of the disappeared person. In this case, the Committee underscored the importance of promoting the implementation of judicial assistance and cooperation mechanisms between the States parties concerned, in view of their respective roles, in accordance with articles 14 and 15 of the Convention, to search for Mr. Basto Robles, to facilitate access to information that may be relevant for clarifying his fate and whereabouts, and to provide assistance to him and his family and relatives.</w:t>
      </w:r>
    </w:p>
    <w:p w14:paraId="044DA4F6" w14:textId="77777777" w:rsidR="0039674B" w:rsidRPr="00883992" w:rsidRDefault="0039674B" w:rsidP="0039674B">
      <w:pPr>
        <w:pStyle w:val="H4G"/>
      </w:pPr>
      <w:r w:rsidRPr="00883992">
        <w:tab/>
        <w:t>(iii)</w:t>
      </w:r>
      <w:r w:rsidRPr="00883992">
        <w:tab/>
        <w:t>Allegations related to Colombia</w:t>
      </w:r>
    </w:p>
    <w:p w14:paraId="31BE328E" w14:textId="58955175" w:rsidR="0039674B" w:rsidRPr="00883992" w:rsidRDefault="0039674B" w:rsidP="0039674B">
      <w:pPr>
        <w:pStyle w:val="SingleTxtG"/>
        <w:rPr>
          <w:b/>
          <w:bCs/>
        </w:rPr>
      </w:pPr>
      <w:r w:rsidRPr="00883992">
        <w:t>3</w:t>
      </w:r>
      <w:r w:rsidR="00F53715" w:rsidRPr="00883992">
        <w:t>6</w:t>
      </w:r>
      <w:r w:rsidRPr="00883992">
        <w:t>.</w:t>
      </w:r>
      <w:r w:rsidRPr="00883992">
        <w:tab/>
        <w:t>The Committee registered an urgent action in the name of Williams Darío Muñoz Gómez, who was disappeared on 17 November 2023 while he was working between the town centre of Medellín del Ariari and the hamlet of La Esmeralda, Miravalles. The disappearance of Mr. Muñoz Gómez allegedly took place in Meta, where the three municipalities of Lejanías, El Castillo and Cubarral are currently marked by a high level of insecurity due to incursions by dissident factions of the 40th and 53rd fronts of the Revolutionary Armed Forces of Colombia – People</w:t>
      </w:r>
      <w:r w:rsidR="002247EA">
        <w:t>’</w:t>
      </w:r>
      <w:r w:rsidRPr="00883992">
        <w:t xml:space="preserve">s Army (FARC-EP), which have resulted in serious human rights </w:t>
      </w:r>
      <w:r w:rsidRPr="00883992">
        <w:lastRenderedPageBreak/>
        <w:t>violations, including enforced disappearances, with the alleged involvement of State agents through authorization, support or acquiescence.</w:t>
      </w:r>
    </w:p>
    <w:p w14:paraId="68A64C79" w14:textId="77777777" w:rsidR="0039674B" w:rsidRPr="00883992" w:rsidRDefault="0039674B" w:rsidP="0039674B">
      <w:pPr>
        <w:pStyle w:val="H4G"/>
      </w:pPr>
      <w:r w:rsidRPr="00883992">
        <w:tab/>
        <w:t>(iv)</w:t>
      </w:r>
      <w:r w:rsidRPr="00883992">
        <w:tab/>
        <w:t>Allegations related to Colombia, with parallel registration for Costa Rica and Ecuador</w:t>
      </w:r>
    </w:p>
    <w:p w14:paraId="4ED0A475" w14:textId="3314D97C" w:rsidR="0039674B" w:rsidRPr="00883992" w:rsidRDefault="0039674B" w:rsidP="0039674B">
      <w:pPr>
        <w:pStyle w:val="SingleTxtG"/>
      </w:pPr>
      <w:r w:rsidRPr="00883992">
        <w:t>3</w:t>
      </w:r>
      <w:r w:rsidR="00F53715" w:rsidRPr="00883992">
        <w:t>7</w:t>
      </w:r>
      <w:r w:rsidRPr="00883992">
        <w:t>.</w:t>
      </w:r>
      <w:r w:rsidRPr="00883992">
        <w:tab/>
        <w:t>Since 1 January 2024, the Committee has registered 95 urgent actions relating to the disappearance of nationals of Colombia, Ecuador and the Bolivarian Republic of Venezuela who disappeared in 2022 and 2023 after having left San Andrés, Colombia, on boats, with the aim of reaching Nicaragua and the United States of America. Sixteen of these cases were registered during the reporting period. The information received contained allegations of a direct link with various Colombian militaries in the network of smugglers, and made reference to pieces of evidence that were located on the national territory of Costa Rica. The 95 urgent actions that were registered in relation to the different States parties concerned (Colombia, Costa Rica and Ecuador) relate to 46 individuals. In this context, the Committee underlined the States</w:t>
      </w:r>
      <w:r w:rsidR="002247EA">
        <w:t>’</w:t>
      </w:r>
      <w:r w:rsidRPr="00883992">
        <w:t xml:space="preserve"> obligation to promote the implementation of all possible mechanisms of mutual legal assistance, so that the authorities in charge of the search and investigation could have better possibilities of clarifying the fate and whereabouts of the disappeared persons. Specific registration and follow-up notes are prepared for each of the States concerned, sharing the same information, but making specific recommendations for each of the countries in line with their respective obligations under the Convention.</w:t>
      </w:r>
    </w:p>
    <w:p w14:paraId="0D0641A8" w14:textId="77777777" w:rsidR="00133B02" w:rsidRPr="00883992" w:rsidRDefault="00133B02" w:rsidP="00133B02">
      <w:pPr>
        <w:pStyle w:val="H23G"/>
        <w:spacing w:after="0"/>
        <w:rPr>
          <w:b w:val="0"/>
          <w:bCs/>
        </w:rPr>
      </w:pPr>
      <w:r w:rsidRPr="00883992">
        <w:rPr>
          <w:b w:val="0"/>
          <w:bCs/>
        </w:rPr>
        <w:tab/>
      </w:r>
      <w:r w:rsidRPr="00883992">
        <w:rPr>
          <w:b w:val="0"/>
          <w:bCs/>
        </w:rPr>
        <w:tab/>
      </w:r>
      <w:r w:rsidR="0039674B" w:rsidRPr="00883992">
        <w:rPr>
          <w:b w:val="0"/>
          <w:bCs/>
        </w:rPr>
        <w:t>Table 8</w:t>
      </w:r>
    </w:p>
    <w:p w14:paraId="354208ED" w14:textId="20E269C6" w:rsidR="0039674B" w:rsidRPr="00883992" w:rsidRDefault="00133B02" w:rsidP="00133B02">
      <w:pPr>
        <w:pStyle w:val="H23G"/>
        <w:spacing w:before="0"/>
      </w:pPr>
      <w:r w:rsidRPr="00883992">
        <w:tab/>
      </w:r>
      <w:r w:rsidRPr="00883992">
        <w:tab/>
      </w:r>
      <w:r w:rsidR="0039674B" w:rsidRPr="00883992">
        <w:t xml:space="preserve">Number of parallel registrations related to the </w:t>
      </w:r>
      <w:r w:rsidR="002247EA">
        <w:t>“</w:t>
      </w:r>
      <w:r w:rsidR="0039674B" w:rsidRPr="00883992">
        <w:t>boat cases</w:t>
      </w:r>
      <w:r w:rsidR="002247EA">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BE5C21" w:rsidRPr="00883992" w14:paraId="45617D9B" w14:textId="77777777" w:rsidTr="00DC06A8">
        <w:trPr>
          <w:tblHeader/>
        </w:trPr>
        <w:tc>
          <w:tcPr>
            <w:tcW w:w="2977" w:type="dxa"/>
            <w:tcBorders>
              <w:top w:val="single" w:sz="4" w:space="0" w:color="auto"/>
              <w:bottom w:val="single" w:sz="12" w:space="0" w:color="auto"/>
            </w:tcBorders>
            <w:shd w:val="clear" w:color="auto" w:fill="auto"/>
            <w:vAlign w:val="bottom"/>
          </w:tcPr>
          <w:p w14:paraId="415D3F91" w14:textId="77777777" w:rsidR="0039674B" w:rsidRPr="00883992" w:rsidRDefault="0039674B" w:rsidP="00BE5C21">
            <w:pPr>
              <w:pStyle w:val="SingleTxtG"/>
              <w:tabs>
                <w:tab w:val="clear" w:pos="1701"/>
                <w:tab w:val="clear" w:pos="2268"/>
              </w:tabs>
              <w:suppressAutoHyphens w:val="0"/>
              <w:spacing w:before="80" w:after="80" w:line="200" w:lineRule="exact"/>
              <w:ind w:left="0" w:right="113"/>
              <w:jc w:val="left"/>
              <w:rPr>
                <w:rFonts w:eastAsia="SimSun"/>
                <w:i/>
                <w:sz w:val="16"/>
              </w:rPr>
            </w:pPr>
            <w:r w:rsidRPr="00883992">
              <w:rPr>
                <w:i/>
                <w:sz w:val="16"/>
              </w:rPr>
              <w:t>Countries concerned</w:t>
            </w:r>
          </w:p>
        </w:tc>
        <w:tc>
          <w:tcPr>
            <w:tcW w:w="4393" w:type="dxa"/>
            <w:tcBorders>
              <w:top w:val="single" w:sz="4" w:space="0" w:color="auto"/>
              <w:bottom w:val="single" w:sz="12" w:space="0" w:color="auto"/>
            </w:tcBorders>
            <w:shd w:val="clear" w:color="auto" w:fill="auto"/>
            <w:vAlign w:val="bottom"/>
          </w:tcPr>
          <w:p w14:paraId="315C84DA" w14:textId="587E0CE0" w:rsidR="0039674B" w:rsidRPr="00883992" w:rsidRDefault="0039674B" w:rsidP="00BE5C21">
            <w:pPr>
              <w:pStyle w:val="SingleTxtG"/>
              <w:tabs>
                <w:tab w:val="clear" w:pos="1701"/>
                <w:tab w:val="clear" w:pos="2268"/>
              </w:tabs>
              <w:suppressAutoHyphens w:val="0"/>
              <w:spacing w:before="80" w:after="80" w:line="200" w:lineRule="exact"/>
              <w:ind w:left="0" w:right="113"/>
              <w:jc w:val="right"/>
              <w:rPr>
                <w:rFonts w:eastAsia="SimSun"/>
                <w:i/>
                <w:sz w:val="16"/>
              </w:rPr>
            </w:pPr>
            <w:r w:rsidRPr="00883992">
              <w:rPr>
                <w:i/>
                <w:sz w:val="16"/>
              </w:rPr>
              <w:t xml:space="preserve">Number of registered urgent actions related to the </w:t>
            </w:r>
            <w:r w:rsidR="002247EA">
              <w:rPr>
                <w:i/>
                <w:sz w:val="16"/>
              </w:rPr>
              <w:t>“</w:t>
            </w:r>
            <w:r w:rsidRPr="00883992">
              <w:rPr>
                <w:i/>
                <w:sz w:val="16"/>
              </w:rPr>
              <w:t>boat cases</w:t>
            </w:r>
            <w:r w:rsidR="002247EA">
              <w:rPr>
                <w:i/>
                <w:sz w:val="16"/>
              </w:rPr>
              <w:t>”</w:t>
            </w:r>
          </w:p>
        </w:tc>
      </w:tr>
      <w:tr w:rsidR="00BE5C21" w:rsidRPr="00883992" w14:paraId="4F3DBD25" w14:textId="77777777" w:rsidTr="00DC06A8">
        <w:tc>
          <w:tcPr>
            <w:tcW w:w="2977" w:type="dxa"/>
            <w:tcBorders>
              <w:top w:val="single" w:sz="12" w:space="0" w:color="auto"/>
            </w:tcBorders>
            <w:shd w:val="clear" w:color="auto" w:fill="auto"/>
          </w:tcPr>
          <w:p w14:paraId="481C780D"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iCs/>
                <w:sz w:val="18"/>
              </w:rPr>
              <w:t>Colombia</w:t>
            </w:r>
          </w:p>
        </w:tc>
        <w:tc>
          <w:tcPr>
            <w:tcW w:w="4393" w:type="dxa"/>
            <w:tcBorders>
              <w:top w:val="single" w:sz="12" w:space="0" w:color="auto"/>
            </w:tcBorders>
            <w:shd w:val="clear" w:color="auto" w:fill="auto"/>
            <w:vAlign w:val="bottom"/>
          </w:tcPr>
          <w:p w14:paraId="07367546"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iCs/>
                <w:sz w:val="18"/>
              </w:rPr>
              <w:t>46</w:t>
            </w:r>
          </w:p>
        </w:tc>
      </w:tr>
      <w:tr w:rsidR="00BE5C21" w:rsidRPr="00883992" w14:paraId="064DF38D" w14:textId="77777777" w:rsidTr="00DC06A8">
        <w:tc>
          <w:tcPr>
            <w:tcW w:w="2977" w:type="dxa"/>
            <w:shd w:val="clear" w:color="auto" w:fill="auto"/>
          </w:tcPr>
          <w:p w14:paraId="0E8E0F8F"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iCs/>
                <w:sz w:val="18"/>
              </w:rPr>
              <w:t>Costa Rica (parallel registration)</w:t>
            </w:r>
          </w:p>
        </w:tc>
        <w:tc>
          <w:tcPr>
            <w:tcW w:w="4393" w:type="dxa"/>
            <w:shd w:val="clear" w:color="auto" w:fill="auto"/>
            <w:vAlign w:val="bottom"/>
          </w:tcPr>
          <w:p w14:paraId="7AF78FA0"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iCs/>
                <w:sz w:val="18"/>
              </w:rPr>
              <w:t>46</w:t>
            </w:r>
          </w:p>
        </w:tc>
      </w:tr>
      <w:tr w:rsidR="00BE5C21" w:rsidRPr="00883992" w14:paraId="51A35300" w14:textId="77777777" w:rsidTr="00DC06A8">
        <w:tc>
          <w:tcPr>
            <w:tcW w:w="2977" w:type="dxa"/>
            <w:shd w:val="clear" w:color="auto" w:fill="auto"/>
          </w:tcPr>
          <w:p w14:paraId="7785169A"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left"/>
              <w:rPr>
                <w:rFonts w:eastAsia="SimSun"/>
                <w:iCs/>
                <w:sz w:val="18"/>
              </w:rPr>
            </w:pPr>
            <w:r w:rsidRPr="00883992">
              <w:rPr>
                <w:iCs/>
                <w:sz w:val="18"/>
              </w:rPr>
              <w:t>Ecuador (parallel registration)</w:t>
            </w:r>
          </w:p>
        </w:tc>
        <w:tc>
          <w:tcPr>
            <w:tcW w:w="4393" w:type="dxa"/>
            <w:shd w:val="clear" w:color="auto" w:fill="auto"/>
            <w:vAlign w:val="bottom"/>
          </w:tcPr>
          <w:p w14:paraId="47C0FC7E" w14:textId="77777777" w:rsidR="0039674B" w:rsidRPr="00883992" w:rsidRDefault="0039674B" w:rsidP="00BE5C21">
            <w:pPr>
              <w:pStyle w:val="SingleTxtG"/>
              <w:tabs>
                <w:tab w:val="clear" w:pos="1701"/>
                <w:tab w:val="clear" w:pos="2268"/>
              </w:tabs>
              <w:suppressAutoHyphens w:val="0"/>
              <w:spacing w:before="40" w:after="40" w:line="220" w:lineRule="exact"/>
              <w:ind w:left="0" w:right="113"/>
              <w:jc w:val="right"/>
              <w:rPr>
                <w:rFonts w:eastAsia="SimSun"/>
                <w:iCs/>
                <w:sz w:val="18"/>
              </w:rPr>
            </w:pPr>
            <w:r w:rsidRPr="00883992">
              <w:rPr>
                <w:iCs/>
                <w:sz w:val="18"/>
              </w:rPr>
              <w:t>3</w:t>
            </w:r>
          </w:p>
        </w:tc>
      </w:tr>
    </w:tbl>
    <w:p w14:paraId="73D88F85" w14:textId="0CF00306" w:rsidR="0039674B" w:rsidRPr="00883992" w:rsidRDefault="0039674B" w:rsidP="00BE5C21">
      <w:pPr>
        <w:pStyle w:val="SingleTxtG"/>
        <w:spacing w:before="240"/>
      </w:pPr>
      <w:r w:rsidRPr="00883992">
        <w:t>3</w:t>
      </w:r>
      <w:r w:rsidR="00F53715" w:rsidRPr="00883992">
        <w:t>8</w:t>
      </w:r>
      <w:r w:rsidRPr="00883992">
        <w:t>.</w:t>
      </w:r>
      <w:r w:rsidRPr="00883992">
        <w:tab/>
        <w:t xml:space="preserve">Similarly, the Committee invited the States parties concerned to consider the opportunity to develop judicial assistance mechanisms with the other countries concerned by the cases by virtue of, for example, being the State of nationality of the disappeared individuals, even if the State was not a party to the Convention (i.e. Nicaragua and the Bolivarian Republic of Venezuela). </w:t>
      </w:r>
    </w:p>
    <w:p w14:paraId="5606E87D" w14:textId="77777777" w:rsidR="0039674B" w:rsidRPr="00883992" w:rsidRDefault="0039674B" w:rsidP="0039674B">
      <w:pPr>
        <w:pStyle w:val="H4G"/>
      </w:pPr>
      <w:r w:rsidRPr="00883992">
        <w:tab/>
        <w:t>(v)</w:t>
      </w:r>
      <w:r w:rsidRPr="00883992">
        <w:tab/>
        <w:t xml:space="preserve">Allegations related to Cuba </w:t>
      </w:r>
    </w:p>
    <w:p w14:paraId="6211E809" w14:textId="0339D2E7" w:rsidR="0039674B" w:rsidRPr="00883992" w:rsidRDefault="0039674B" w:rsidP="0039674B">
      <w:pPr>
        <w:pStyle w:val="SingleTxtG"/>
      </w:pPr>
      <w:r w:rsidRPr="00883992">
        <w:t>3</w:t>
      </w:r>
      <w:r w:rsidR="00F53715" w:rsidRPr="00883992">
        <w:t>9</w:t>
      </w:r>
      <w:r w:rsidRPr="00883992">
        <w:t>.</w:t>
      </w:r>
      <w:r w:rsidRPr="00883992">
        <w:tab/>
        <w:t>According to the information received by the Committee, on 26 April 2024 José Luis Tan Estrada, an independent journalist, called his relatives to inform them that he had been detained by State agents upon entering Havana and was being held at the State security training facility known as Villa Marista, in Diez de Octubre. His relatives and friends later tried unsuccessfully to phone the number from which he had allegedly made the call. The person who answered said that they had dialled a wrong number. Mr. Tan Estrada</w:t>
      </w:r>
      <w:r w:rsidR="002247EA">
        <w:t>’</w:t>
      </w:r>
      <w:r w:rsidRPr="00883992">
        <w:t>s relatives tried to obtain information from the State authorities as to his fate and whereabouts, including from the administration of the Villa Marista penitentiary centre, but to no avail. It was stated that no register of his deprivation of liberty or record of the existence of a formal arrest warrant or proceedings against him were available. On 16 May 2024 the State party replied to the Committee, informing it that Mr. Tan Estrada had communicated with his family on the day of his detention, that he had been brought before a prosecutor on 27 April 2024 and that he had been released on 29 April 2024. The State party did not accept the case being called an enforced disappearance. The Committee was then informed that Mr. Tan Estrada had been detained again on 5 July 2024 while he was consulting the Internet in a public park, and that his relatives and representatives were unable to obtain any information about his fate and whereabouts during this new deprivation of liberty.</w:t>
      </w:r>
    </w:p>
    <w:p w14:paraId="63FF9F4C" w14:textId="54B3758C" w:rsidR="0039674B" w:rsidRPr="00883992" w:rsidRDefault="00F53715" w:rsidP="0039674B">
      <w:pPr>
        <w:pStyle w:val="SingleTxtG"/>
      </w:pPr>
      <w:r w:rsidRPr="00883992">
        <w:t>40</w:t>
      </w:r>
      <w:r w:rsidR="0039674B" w:rsidRPr="00883992">
        <w:t>.</w:t>
      </w:r>
      <w:r w:rsidR="0039674B" w:rsidRPr="00883992">
        <w:tab/>
        <w:t xml:space="preserve">Upon confirmation that Mr. Tan Estrada had been released, the Committee closed the urgent action, welcoming the fact that his fate and whereabouts had been clarified. However, the Committee expressed its concerned about the subsequent disappearance during his </w:t>
      </w:r>
      <w:r w:rsidR="0039674B" w:rsidRPr="00883992">
        <w:lastRenderedPageBreak/>
        <w:t xml:space="preserve">deprivation of liberty on 5 July 2024. The Committee recalled the following points for the State party: </w:t>
      </w:r>
    </w:p>
    <w:p w14:paraId="608F1461" w14:textId="36A54BFA" w:rsidR="0039674B" w:rsidRPr="00883992" w:rsidRDefault="00133B02" w:rsidP="00133B02">
      <w:pPr>
        <w:pStyle w:val="SingleTxtG"/>
      </w:pPr>
      <w:r w:rsidRPr="00883992">
        <w:tab/>
        <w:t>(a)</w:t>
      </w:r>
      <w:r w:rsidRPr="00883992">
        <w:tab/>
      </w:r>
      <w:r w:rsidR="0039674B" w:rsidRPr="00883992">
        <w:t>Deprivation of liberty followed by a refusal to acknowledge such deprivation of liberty or by concealment of the fate or whereabouts of the disappeared person, which places such a person outside the protection of the law, may amount to an enforced disappearance, regardless of the duration of the said deprivation of liberty or concealment;</w:t>
      </w:r>
      <w:r w:rsidR="0039674B" w:rsidRPr="00883992">
        <w:rPr>
          <w:rStyle w:val="FootnoteReference"/>
        </w:rPr>
        <w:footnoteReference w:id="5"/>
      </w:r>
      <w:r w:rsidR="0039674B" w:rsidRPr="00883992">
        <w:rPr>
          <w:rStyle w:val="FootnoteReference"/>
        </w:rPr>
        <w:t xml:space="preserve"> </w:t>
      </w:r>
    </w:p>
    <w:p w14:paraId="6C0DAB0C" w14:textId="58D60F22" w:rsidR="0039674B" w:rsidRPr="00883992" w:rsidRDefault="00133B02" w:rsidP="00133B02">
      <w:pPr>
        <w:pStyle w:val="SingleTxtG"/>
      </w:pPr>
      <w:r w:rsidRPr="00883992">
        <w:tab/>
        <w:t>(b)</w:t>
      </w:r>
      <w:r w:rsidRPr="00883992">
        <w:tab/>
      </w:r>
      <w:r w:rsidR="0039674B" w:rsidRPr="00883992">
        <w:t>Under article 17 of the Convention, no one is to be held in secret detention, and all persons deprived of liberty must be authorized to communicate with and be visited by their family, counsel or any other person of their choice, subject only to the conditions established by law, or, if the person concerned is a foreigner, to communicate with his or her consular authorities, in accordance with applicable international law;</w:t>
      </w:r>
    </w:p>
    <w:p w14:paraId="6367D515" w14:textId="3B5A113C" w:rsidR="0039674B" w:rsidRPr="00883992" w:rsidRDefault="00133B02" w:rsidP="00133B02">
      <w:pPr>
        <w:pStyle w:val="SingleTxtG"/>
      </w:pPr>
      <w:r w:rsidRPr="00883992">
        <w:tab/>
        <w:t>(c)</w:t>
      </w:r>
      <w:r w:rsidRPr="00883992">
        <w:tab/>
      </w:r>
      <w:r w:rsidR="0039674B" w:rsidRPr="00883992">
        <w:t>Under article 18 of the Convention, each State party must guarantee to any person with a legitimate interest, such as relatives of the person deprived of liberty, their representatives or their counsel, access to the information listed in the article;</w:t>
      </w:r>
    </w:p>
    <w:p w14:paraId="21666BDC" w14:textId="4F2D26AC" w:rsidR="0039674B" w:rsidRPr="00883992" w:rsidRDefault="00133B02" w:rsidP="00133B02">
      <w:pPr>
        <w:pStyle w:val="SingleTxtG"/>
      </w:pPr>
      <w:r w:rsidRPr="00883992">
        <w:tab/>
        <w:t>(d)</w:t>
      </w:r>
      <w:r w:rsidRPr="00883992">
        <w:tab/>
      </w:r>
      <w:r w:rsidR="0039674B" w:rsidRPr="00883992">
        <w:t xml:space="preserve">The Committee will remain attentive to all new allegations of incommunicado detention, whatever their duration. </w:t>
      </w:r>
    </w:p>
    <w:p w14:paraId="7144999B" w14:textId="77777777" w:rsidR="0039674B" w:rsidRPr="00883992" w:rsidRDefault="0039674B" w:rsidP="0039674B">
      <w:pPr>
        <w:pStyle w:val="H4G"/>
      </w:pPr>
      <w:r w:rsidRPr="00883992">
        <w:tab/>
        <w:t>(vi)</w:t>
      </w:r>
      <w:r w:rsidRPr="00883992">
        <w:tab/>
        <w:t xml:space="preserve">Allegations related to Honduras </w:t>
      </w:r>
    </w:p>
    <w:p w14:paraId="6FC5C279" w14:textId="481CE413" w:rsidR="0039674B" w:rsidRPr="00883992" w:rsidRDefault="0039674B" w:rsidP="0039674B">
      <w:pPr>
        <w:pStyle w:val="SingleTxtG"/>
      </w:pPr>
      <w:r w:rsidRPr="00883992">
        <w:t>4</w:t>
      </w:r>
      <w:r w:rsidR="00F53715" w:rsidRPr="00883992">
        <w:t>1</w:t>
      </w:r>
      <w:r w:rsidRPr="00883992">
        <w:t>.</w:t>
      </w:r>
      <w:r w:rsidRPr="00883992">
        <w:tab/>
        <w:t>The two urgent action cases relating to Honduras that were registered during the reporting period refer to the alleged enforced disappearance of men, following the entry of security forces into their homes in the early hours of the morning, in the presence of their partner and children.</w:t>
      </w:r>
    </w:p>
    <w:p w14:paraId="10C27CD8" w14:textId="2D651956" w:rsidR="0039674B" w:rsidRPr="00883992" w:rsidRDefault="0039674B" w:rsidP="0039674B">
      <w:pPr>
        <w:pStyle w:val="SingleTxtG"/>
      </w:pPr>
      <w:r w:rsidRPr="00883992">
        <w:t>4</w:t>
      </w:r>
      <w:r w:rsidR="00F53715" w:rsidRPr="00883992">
        <w:t>2</w:t>
      </w:r>
      <w:r w:rsidRPr="00883992">
        <w:t>.</w:t>
      </w:r>
      <w:r w:rsidRPr="00883992">
        <w:tab/>
        <w:t xml:space="preserve">According to the allegations received, Jefferson Ariel Hernández Dardón disappeared on 9 April 2024. Agents of the Police Investigation Directorate entered his home by force at 3 a.m. They reportedly asked for Mr. Hernández </w:t>
      </w:r>
      <w:proofErr w:type="spellStart"/>
      <w:r w:rsidRPr="00883992">
        <w:t>Dardón</w:t>
      </w:r>
      <w:proofErr w:type="spellEnd"/>
      <w:r w:rsidRPr="00883992">
        <w:t xml:space="preserve"> and enquired </w:t>
      </w:r>
      <w:r w:rsidR="002247EA">
        <w:t>“</w:t>
      </w:r>
      <w:r w:rsidRPr="00883992">
        <w:t>Where are the drugs?</w:t>
      </w:r>
      <w:r w:rsidR="002247EA">
        <w:t>”</w:t>
      </w:r>
      <w:r w:rsidRPr="00883992">
        <w:t xml:space="preserve"> Mr. Hernández Dardón reportedly quickly identified himself and stated that he knew nothing. Subsequently, two agents threw him to the ground and handcuffed him, took him to their vehicle and drove off. Since then, there has been no information about the fate and whereabouts of Mr. Hernández Dardón.</w:t>
      </w:r>
    </w:p>
    <w:p w14:paraId="103C18B4" w14:textId="3DFDB365" w:rsidR="0039674B" w:rsidRPr="00883992" w:rsidRDefault="0039674B" w:rsidP="0039674B">
      <w:pPr>
        <w:pStyle w:val="SingleTxtG"/>
      </w:pPr>
      <w:r w:rsidRPr="00883992">
        <w:t>4</w:t>
      </w:r>
      <w:r w:rsidR="00F53715" w:rsidRPr="00883992">
        <w:t>3</w:t>
      </w:r>
      <w:r w:rsidRPr="00883992">
        <w:t>.</w:t>
      </w:r>
      <w:r w:rsidRPr="00883992">
        <w:tab/>
        <w:t>The other urgent action case relates to the disappearance of Exel Daniel Castellanos Melara on 7 May 2024. It is alleged that four agents wearing clothing and vests of the Police Directorate against Gangs and Organized Crime forced their way into his home at 3.30 a.m. They reportedly handcuffed Mr. Castellanos Melara, put him into a grey truck-type vehicle without licence plates and took him to an unknown destination.</w:t>
      </w:r>
    </w:p>
    <w:p w14:paraId="6C8C67A3" w14:textId="215A1219" w:rsidR="0039674B" w:rsidRPr="00883992" w:rsidRDefault="0039674B" w:rsidP="0039674B">
      <w:pPr>
        <w:pStyle w:val="SingleTxtG"/>
      </w:pPr>
      <w:r w:rsidRPr="00883992">
        <w:t>4</w:t>
      </w:r>
      <w:r w:rsidR="00F53715" w:rsidRPr="00883992">
        <w:t>4</w:t>
      </w:r>
      <w:r w:rsidRPr="00883992">
        <w:t>.</w:t>
      </w:r>
      <w:r w:rsidRPr="00883992">
        <w:tab/>
        <w:t>In both cases, the Committee received allegations of acts of violence by security agents against the family of the disappeared persons. In the registration notes, the Committee highlighted how important it was for the authorities in charge of the search and investigation to duly take into account the information relating to the alleged involvement of security forces, as well as Executive Decree No. PCM 29-2022 which was in force at the time of the disappearances.</w:t>
      </w:r>
    </w:p>
    <w:p w14:paraId="6170C589" w14:textId="77777777" w:rsidR="0039674B" w:rsidRPr="00883992" w:rsidRDefault="0039674B" w:rsidP="0039674B">
      <w:pPr>
        <w:pStyle w:val="H4G"/>
      </w:pPr>
      <w:r w:rsidRPr="00883992">
        <w:tab/>
        <w:t>(vii)</w:t>
      </w:r>
      <w:r w:rsidRPr="00883992">
        <w:tab/>
        <w:t>Main trends in allegations related to Iraq over the reporting period</w:t>
      </w:r>
    </w:p>
    <w:p w14:paraId="3E56F335" w14:textId="01C420B0" w:rsidR="0039674B" w:rsidRPr="00883992" w:rsidRDefault="0039674B" w:rsidP="0039674B">
      <w:pPr>
        <w:pStyle w:val="SingleTxtG"/>
      </w:pPr>
      <w:r w:rsidRPr="00883992">
        <w:t>4</w:t>
      </w:r>
      <w:r w:rsidR="00F53715" w:rsidRPr="00883992">
        <w:t>5</w:t>
      </w:r>
      <w:r w:rsidRPr="00883992">
        <w:t>.</w:t>
      </w:r>
      <w:r w:rsidRPr="00883992">
        <w:tab/>
        <w:t>Out of the 15 urgent action cases registered that concern Iraq, 13 relate to disappearances that commenced in 2016 and one to a disappearance that commenced in 2017, affecting men and teenagers from Salah Al-Din (six cases), Mosul (three cases) and Anbar (six cases). These three regions have a history of armed factions of the Popular Mobilization Forces being involved in enforced disappearances.</w:t>
      </w:r>
      <w:r w:rsidR="00EF5669" w:rsidRPr="00883992">
        <w:t xml:space="preserve"> </w:t>
      </w:r>
      <w:r w:rsidRPr="00883992">
        <w:t xml:space="preserve">In most of the cases referred to, the men and boys were disappeared after being detained at checkpoints, or following security checks, often together with </w:t>
      </w:r>
      <w:proofErr w:type="gramStart"/>
      <w:r w:rsidRPr="00883992">
        <w:t>a large number of</w:t>
      </w:r>
      <w:proofErr w:type="gramEnd"/>
      <w:r w:rsidRPr="00883992">
        <w:t xml:space="preserve"> other individuals from the same place of origin. Others were disappeared in the context of military training that they were requested to take after having been recruited. Some of the men were released, but all those on whose behalf the urgent actions were registered remain disappeared to date. It is alleged that these </w:t>
      </w:r>
      <w:r w:rsidRPr="00883992">
        <w:lastRenderedPageBreak/>
        <w:t>disappearances were perpetrated by agents of the Popular Mobilization Forces. In some of the cases, the State agents allegedly involved are identified with their names and positions at the time of the crime.</w:t>
      </w:r>
    </w:p>
    <w:p w14:paraId="28BD1B50" w14:textId="2BE49F27" w:rsidR="0039674B" w:rsidRPr="00883992" w:rsidRDefault="0039674B" w:rsidP="0039674B">
      <w:pPr>
        <w:pStyle w:val="SingleTxtG"/>
      </w:pPr>
      <w:r w:rsidRPr="00883992">
        <w:t>4</w:t>
      </w:r>
      <w:r w:rsidR="00F53715" w:rsidRPr="00883992">
        <w:t>6</w:t>
      </w:r>
      <w:r w:rsidRPr="00883992">
        <w:t>.</w:t>
      </w:r>
      <w:r w:rsidRPr="00883992">
        <w:tab/>
        <w:t xml:space="preserve">As regards the disappearances that took place in Anbar, four relate to the </w:t>
      </w:r>
      <w:r w:rsidR="002247EA">
        <w:t>“</w:t>
      </w:r>
      <w:proofErr w:type="spellStart"/>
      <w:r w:rsidRPr="00883992">
        <w:t>Saqlawiyah</w:t>
      </w:r>
      <w:proofErr w:type="spellEnd"/>
      <w:r w:rsidRPr="00883992">
        <w:t xml:space="preserve"> incident</w:t>
      </w:r>
      <w:r w:rsidR="002247EA">
        <w:t>”</w:t>
      </w:r>
      <w:r w:rsidRPr="00883992">
        <w:t xml:space="preserve"> in June 2016, where over 600 men and boys disappeared.</w:t>
      </w:r>
      <w:r w:rsidR="00ED4D94" w:rsidRPr="00883992">
        <w:t xml:space="preserve"> </w:t>
      </w:r>
      <w:r w:rsidRPr="00883992">
        <w:t>This affected families, who fled their places of residence to seek protection from the military confrontations taking place between Da</w:t>
      </w:r>
      <w:r w:rsidR="002247EA">
        <w:t>’</w:t>
      </w:r>
      <w:r w:rsidRPr="00883992">
        <w:t>esh and official government forces supported by some armed factions allegedly affiliated with the Popular Mobilization Forces.</w:t>
      </w:r>
      <w:r w:rsidR="003C062E" w:rsidRPr="00883992">
        <w:t xml:space="preserve"> </w:t>
      </w:r>
      <w:r w:rsidRPr="00883992">
        <w:t>Individuals from the unidentified armed forces took all the men to an unknown destination, claiming that they would have their names checked for security reasons. Women, children and elderly persons were held separately in a construction area near Albu Fayyad.</w:t>
      </w:r>
      <w:r w:rsidR="00B243C0" w:rsidRPr="00883992">
        <w:t xml:space="preserve"> </w:t>
      </w:r>
      <w:r w:rsidRPr="00883992">
        <w:t>The families were then divided and transported to the Abu Ghraib and Al-Amariya camps for displaced persons. Then, the families were promised that the men would be released after three days. However, they never reappeared, and there is no information about their fate and whereabouts.</w:t>
      </w:r>
    </w:p>
    <w:p w14:paraId="79CD847B" w14:textId="5E6606A0" w:rsidR="0039674B" w:rsidRPr="00883992" w:rsidRDefault="0039674B" w:rsidP="0039674B">
      <w:pPr>
        <w:pStyle w:val="SingleTxtG"/>
      </w:pPr>
      <w:r w:rsidRPr="00883992">
        <w:t>4</w:t>
      </w:r>
      <w:r w:rsidR="00F53715" w:rsidRPr="00883992">
        <w:t>7</w:t>
      </w:r>
      <w:r w:rsidRPr="00883992">
        <w:t>.</w:t>
      </w:r>
      <w:r w:rsidRPr="00883992">
        <w:tab/>
        <w:t>The last urgent action relating to Iraq that was registered during the reporting period refers to the disappearance of Sulaiman Ahmad, a Syrian journalist working at Rojnews, an Iraqi Kurdish news website, on 25 October 2023, as he was returning from a visit to his family in the Syrian Arab Republic. His family lost contact with him when he reached Faysh Khabur, Duhok Governorate. It is alleged that Mr. Ahmad was arrested that day by Iraqi Kurdish authorities at the northern Semalka-Faysh Khabur border crossing. He was taken to an unknown location, and no information has been available since then regarding his fate and whereabouts.</w:t>
      </w:r>
      <w:r w:rsidR="003E3A76" w:rsidRPr="00883992">
        <w:t xml:space="preserve"> </w:t>
      </w:r>
    </w:p>
    <w:p w14:paraId="5C605A45" w14:textId="77777777" w:rsidR="0039674B" w:rsidRPr="00883992" w:rsidRDefault="0039674B" w:rsidP="0039674B">
      <w:pPr>
        <w:pStyle w:val="H4G"/>
      </w:pPr>
      <w:r w:rsidRPr="00883992">
        <w:tab/>
        <w:t>(viii)</w:t>
      </w:r>
      <w:r w:rsidRPr="00883992">
        <w:tab/>
        <w:t>Main trends in allegations related to Mexico during the reporting period</w:t>
      </w:r>
    </w:p>
    <w:p w14:paraId="7773DF02" w14:textId="5BD176DB" w:rsidR="0039674B" w:rsidRPr="00883992" w:rsidRDefault="0039674B" w:rsidP="0039674B">
      <w:pPr>
        <w:pStyle w:val="SingleTxtG"/>
      </w:pPr>
      <w:r w:rsidRPr="00883992">
        <w:t>4</w:t>
      </w:r>
      <w:r w:rsidR="00F53715" w:rsidRPr="00883992">
        <w:t>8</w:t>
      </w:r>
      <w:r w:rsidRPr="00883992">
        <w:t>.</w:t>
      </w:r>
      <w:r w:rsidRPr="00883992">
        <w:tab/>
        <w:t>As regards the 66 urgent action cases registered concerning Mexico during the reporting period, 37.5 per cent of the disappearances occurred in Michoacán (21 urgent actions), 10.7 per cent in Baja California (six urgent actions), 10.7 per cent in Colima (six urgent actions), 7.1 per cent in Quintana Roo (four urgent actions), 7.1 per cent in Guanajuato (four urgent actions), 7.1 per cent in Nayarit (four urgent actions), 3.6 per cent in Jalisco (two urgent actions), 3.6 per cent in Sinaloa (two urgent actions), 3.6 per cent in Sonora (two urgent actions), 3.6 per cent in Veracruz (two urgent actions), 1.8 per cent in Tamaulipas (one urgent action), 1.8 per cent in Durango (one urgent action) and 1.8 per cent in Guerrero (one urgent action). In a large majority of the cases, hardly any information is available, because the person disappeared in the absence of any witness, or because the authorities have not provided the available evidence. In that connection, some authors have noted that videos recorded by street cameras are only available for 30 days, and that the authorities usually do not provide access to the videos in time, which then prevents access to any relevant data. In many cases, they only know that the person disappeared, and that disappearance, including enforced disappearance, is a</w:t>
      </w:r>
      <w:r w:rsidRPr="00883992" w:rsidDel="00DB3012">
        <w:t xml:space="preserve"> </w:t>
      </w:r>
      <w:r w:rsidRPr="00883992">
        <w:t>widespread practice in the area, in a context marked by links between agents of the local authorities and criminal groups, including in relation to the occurrence of disappearances.</w:t>
      </w:r>
    </w:p>
    <w:p w14:paraId="333F36AE" w14:textId="0846F89E" w:rsidR="0039674B" w:rsidRPr="00883992" w:rsidRDefault="0039674B" w:rsidP="0039674B">
      <w:pPr>
        <w:pStyle w:val="SingleTxtG"/>
      </w:pPr>
      <w:r w:rsidRPr="00883992">
        <w:t>4</w:t>
      </w:r>
      <w:r w:rsidR="00F53715" w:rsidRPr="00883992">
        <w:t>9</w:t>
      </w:r>
      <w:r w:rsidRPr="00883992">
        <w:t>.</w:t>
      </w:r>
      <w:r w:rsidRPr="00883992">
        <w:tab/>
        <w:t xml:space="preserve">Such disappearances affect people of all ages and social backgrounds who leave their house as usual on a normal working day. In Michoacán, the authors frequently consider that the victims were probably killed and put in mass graves (such as those found recently in Cerro de la Cruz and Palma). The Committee was also informed that in Jalisco, there are currently hundreds of bags containing unidentified human remains. </w:t>
      </w:r>
    </w:p>
    <w:p w14:paraId="1B217ADE" w14:textId="11977DF8" w:rsidR="0039674B" w:rsidRPr="00883992" w:rsidRDefault="00F53715" w:rsidP="0039674B">
      <w:pPr>
        <w:pStyle w:val="SingleTxtG"/>
      </w:pPr>
      <w:r w:rsidRPr="00883992">
        <w:t>50</w:t>
      </w:r>
      <w:r w:rsidR="0039674B" w:rsidRPr="00883992">
        <w:t>.</w:t>
      </w:r>
      <w:r w:rsidR="0039674B" w:rsidRPr="00883992">
        <w:tab/>
        <w:t xml:space="preserve">In some cases, the authors indicated that the perpetrators of the disappearance had requested money from the families of the disappeared, and recognized that they had done so to </w:t>
      </w:r>
      <w:r w:rsidR="002247EA">
        <w:t>“</w:t>
      </w:r>
      <w:r w:rsidR="0039674B" w:rsidRPr="00883992">
        <w:t>take advantage of the situation</w:t>
      </w:r>
      <w:r w:rsidR="002247EA">
        <w:t>”</w:t>
      </w:r>
      <w:r w:rsidR="0039674B" w:rsidRPr="00883992">
        <w:t xml:space="preserve"> and to have the case investigated as a kidnapping rather than an enforced disappearance. </w:t>
      </w:r>
    </w:p>
    <w:p w14:paraId="6E735F54" w14:textId="2955A9C6" w:rsidR="0039674B" w:rsidRPr="00883992" w:rsidRDefault="0039674B" w:rsidP="0039674B">
      <w:pPr>
        <w:pStyle w:val="SingleTxtG"/>
      </w:pPr>
      <w:r w:rsidRPr="00883992">
        <w:t>5</w:t>
      </w:r>
      <w:r w:rsidR="00F53715" w:rsidRPr="00883992">
        <w:t>1</w:t>
      </w:r>
      <w:r w:rsidRPr="00883992">
        <w:t>.</w:t>
      </w:r>
      <w:r w:rsidRPr="00883992">
        <w:tab/>
      </w:r>
      <w:proofErr w:type="gramStart"/>
      <w:r w:rsidRPr="00883992">
        <w:t>With regard to</w:t>
      </w:r>
      <w:proofErr w:type="gramEnd"/>
      <w:r w:rsidRPr="00883992">
        <w:t xml:space="preserve"> all the above-mentioned cases, the Committee clarified the specifics of the State</w:t>
      </w:r>
      <w:r w:rsidR="002247EA">
        <w:t>’</w:t>
      </w:r>
      <w:r w:rsidRPr="00883992">
        <w:t>s responsibilities under articles 2 and 3 of the Convention, depending on the facts of the case. The Committee also emphasized that all the information provided must be considered by the authorities in charge of the search and investigation as hypotheses and be thoroughly explored through specific investigative actions.</w:t>
      </w:r>
    </w:p>
    <w:p w14:paraId="5B1CFAB2" w14:textId="77777777" w:rsidR="0039674B" w:rsidRPr="00883992" w:rsidRDefault="0039674B" w:rsidP="0039674B">
      <w:pPr>
        <w:pStyle w:val="H4G"/>
      </w:pPr>
      <w:r w:rsidRPr="00883992">
        <w:lastRenderedPageBreak/>
        <w:tab/>
        <w:t>(ix)</w:t>
      </w:r>
      <w:r w:rsidRPr="00883992">
        <w:tab/>
        <w:t>Allegations related to Sri Lanka</w:t>
      </w:r>
    </w:p>
    <w:p w14:paraId="01CA6F23" w14:textId="3F04FDCB" w:rsidR="0039674B" w:rsidRPr="00883992" w:rsidRDefault="0039674B" w:rsidP="0039674B">
      <w:pPr>
        <w:pStyle w:val="SingleTxtG"/>
      </w:pPr>
      <w:r w:rsidRPr="00883992">
        <w:t>5</w:t>
      </w:r>
      <w:r w:rsidR="00F53715" w:rsidRPr="00883992">
        <w:t>2</w:t>
      </w:r>
      <w:r w:rsidRPr="00883992">
        <w:t>.</w:t>
      </w:r>
      <w:r w:rsidRPr="00883992">
        <w:tab/>
        <w:t>On 16 April 2024, the Committee registered an urgent action case concerning the alleged disappearance of Kapila Kumara de Silva Gonapinuwala on 27 March 2024. On that day, Mr. De Silva Gonapinuwala left his home at around 6.30 p.m.</w:t>
      </w:r>
      <w:r w:rsidR="00F77BB1" w:rsidRPr="00883992">
        <w:t xml:space="preserve"> </w:t>
      </w:r>
      <w:r w:rsidRPr="00883992">
        <w:t>On 28 March 2024, a group of six men and two women arrived in a white van (with registration plate number</w:t>
      </w:r>
      <w:r w:rsidR="00345A16" w:rsidRPr="00883992">
        <w:t xml:space="preserve"> </w:t>
      </w:r>
      <w:r w:rsidRPr="00883992">
        <w:t>NC</w:t>
      </w:r>
      <w:r w:rsidR="00345A16" w:rsidRPr="00883992">
        <w:t> </w:t>
      </w:r>
      <w:r w:rsidRPr="00883992">
        <w:t>PC</w:t>
      </w:r>
      <w:r w:rsidR="00345A16" w:rsidRPr="00883992">
        <w:t> </w:t>
      </w:r>
      <w:r w:rsidRPr="00883992">
        <w:t>2725) at his mother</w:t>
      </w:r>
      <w:r w:rsidR="002247EA">
        <w:t>’</w:t>
      </w:r>
      <w:r w:rsidRPr="00883992">
        <w:t xml:space="preserve">s house, and confiscated the mobile phones of the family members present in the house. The group interrogated the family members about Mr. De Silva </w:t>
      </w:r>
      <w:proofErr w:type="spellStart"/>
      <w:r w:rsidRPr="00883992">
        <w:t>Gonapinuwala</w:t>
      </w:r>
      <w:r w:rsidR="002247EA">
        <w:t>’</w:t>
      </w:r>
      <w:r w:rsidRPr="00883992">
        <w:t>s</w:t>
      </w:r>
      <w:proofErr w:type="spellEnd"/>
      <w:r w:rsidRPr="00883992">
        <w:t xml:space="preserve"> movements, mentioning that he was in their custody and that he was a suspect in a recent murder case in Galaboda. On 31 March 2024, at approximately 9 a.m., six members of the group returned to the mother</w:t>
      </w:r>
      <w:r w:rsidR="002247EA">
        <w:t>’</w:t>
      </w:r>
      <w:r w:rsidRPr="00883992">
        <w:t>s house to enquire whether Mr.</w:t>
      </w:r>
      <w:r w:rsidR="00F77BB1" w:rsidRPr="00883992">
        <w:t> </w:t>
      </w:r>
      <w:r w:rsidRPr="00883992">
        <w:t>De</w:t>
      </w:r>
      <w:r w:rsidR="00F77BB1" w:rsidRPr="00883992">
        <w:t> </w:t>
      </w:r>
      <w:r w:rsidRPr="00883992">
        <w:t xml:space="preserve">Silva Gonapinuwala had returned during the night, clarifying that he was not in their custody. Since then, there has been no information about Mr. De Silva </w:t>
      </w:r>
      <w:proofErr w:type="spellStart"/>
      <w:r w:rsidRPr="00883992">
        <w:t>Gonapinuwala</w:t>
      </w:r>
      <w:r w:rsidR="002247EA">
        <w:t>’</w:t>
      </w:r>
      <w:r w:rsidRPr="00883992">
        <w:t>s</w:t>
      </w:r>
      <w:proofErr w:type="spellEnd"/>
      <w:r w:rsidRPr="00883992">
        <w:t xml:space="preserve"> fate and whereabouts.</w:t>
      </w:r>
    </w:p>
    <w:p w14:paraId="4E16377A" w14:textId="517131D0" w:rsidR="0039674B" w:rsidRPr="00883992" w:rsidRDefault="0039674B" w:rsidP="0039674B">
      <w:pPr>
        <w:pStyle w:val="SingleTxtG"/>
      </w:pPr>
      <w:r w:rsidRPr="00883992">
        <w:t>5</w:t>
      </w:r>
      <w:r w:rsidR="00F53715" w:rsidRPr="00883992">
        <w:t>3</w:t>
      </w:r>
      <w:r w:rsidRPr="00883992">
        <w:t>.</w:t>
      </w:r>
      <w:r w:rsidRPr="00883992">
        <w:tab/>
        <w:t>On 13 May 2024, the Committee was informed that Mr. De Silva Gonapinuwala was currently detained at Galle Remand Prison after having been detained by the police on 20</w:t>
      </w:r>
      <w:r w:rsidR="0033177D" w:rsidRPr="00883992">
        <w:t> </w:t>
      </w:r>
      <w:r w:rsidRPr="00883992">
        <w:t>April 2024 in Horangolla, and that the Office on Missing Persons had informed the family about his arrest and current whereabouts.</w:t>
      </w:r>
      <w:r w:rsidR="002C5358" w:rsidRPr="00883992">
        <w:t xml:space="preserve"> </w:t>
      </w:r>
      <w:r w:rsidRPr="00883992">
        <w:t>Upon confirmation of that information, the Committee discontinued the urgent action case on 4 June 2024. On 24 June 2024, the Committee was informed that the mother of Mr. De Silva Gonapinuwala and her family and representatives had been subjected to acts of intimidation, surveillance, smear campaigns, threats and harassment, including by officials, due to their efforts to search for her son and investigate his disappearance. The Committee</w:t>
      </w:r>
      <w:r w:rsidR="002247EA">
        <w:t>’</w:t>
      </w:r>
      <w:r w:rsidRPr="00883992">
        <w:t xml:space="preserve">s rapporteur on reprisals sent a letter to the State party requesting the adoption of interim protection measures to safeguard the family of Mr. De Silva Gonapinuwala and their representatives, to allow them to pursue their search for truth, </w:t>
      </w:r>
      <w:proofErr w:type="gramStart"/>
      <w:r w:rsidRPr="00883992">
        <w:t>justice</w:t>
      </w:r>
      <w:proofErr w:type="gramEnd"/>
      <w:r w:rsidRPr="00883992">
        <w:t xml:space="preserve"> and reparation in full security.</w:t>
      </w:r>
    </w:p>
    <w:p w14:paraId="455B3224" w14:textId="77777777" w:rsidR="0039674B" w:rsidRPr="00883992" w:rsidRDefault="0039674B" w:rsidP="0039674B">
      <w:pPr>
        <w:pStyle w:val="H4G"/>
      </w:pPr>
      <w:r w:rsidRPr="00883992">
        <w:tab/>
        <w:t>(x)</w:t>
      </w:r>
      <w:r w:rsidRPr="00883992">
        <w:tab/>
        <w:t>Allegations related to the Sudan</w:t>
      </w:r>
    </w:p>
    <w:p w14:paraId="569F725B" w14:textId="092E9CE5" w:rsidR="0039674B" w:rsidRPr="00883992" w:rsidRDefault="0039674B" w:rsidP="0039674B">
      <w:pPr>
        <w:pStyle w:val="SingleTxtG"/>
      </w:pPr>
      <w:r w:rsidRPr="00883992">
        <w:t>5</w:t>
      </w:r>
      <w:r w:rsidR="00F53715" w:rsidRPr="00883992">
        <w:t>4</w:t>
      </w:r>
      <w:r w:rsidRPr="00883992">
        <w:t>.</w:t>
      </w:r>
      <w:r w:rsidRPr="00883992">
        <w:tab/>
        <w:t>As at 9 September 2024, the Committee had registered three urgent action cases relating to disappearances that allegedly took place in the Sudan, including two during the reporting period. The first case relates to the disappearance of Mutaz Osman Ahmed Babiker Siddig on 25 May 2023 as he was driving a car in Block 4 of the Kafouri neighbourhood, in the north of Khartoum. He was allegedly stopped by an armed group in Rapid Defence Forces uniforms and then taken to an unknown location. Since then, there has been no information about his fate and whereabouts, or about the authorities that are currently holding him.</w:t>
      </w:r>
    </w:p>
    <w:p w14:paraId="3DF300C0" w14:textId="78F35DA7" w:rsidR="0039674B" w:rsidRPr="00883992" w:rsidRDefault="0039674B" w:rsidP="0039674B">
      <w:pPr>
        <w:pStyle w:val="SingleTxtG"/>
      </w:pPr>
      <w:r w:rsidRPr="00883992">
        <w:t>5</w:t>
      </w:r>
      <w:r w:rsidR="00F53715" w:rsidRPr="00883992">
        <w:t>5</w:t>
      </w:r>
      <w:r w:rsidRPr="00883992">
        <w:t>.</w:t>
      </w:r>
      <w:r w:rsidRPr="00883992">
        <w:tab/>
        <w:t>The second case relates to the alleged disappearance of Abdelrahman Hussien Mohamed Barakat on 4 June 2023. According to the information received, he was in Block</w:t>
      </w:r>
      <w:r w:rsidR="00EB717D" w:rsidRPr="00883992">
        <w:t> </w:t>
      </w:r>
      <w:r w:rsidRPr="00883992">
        <w:t>1 of the Al-Nasr neighbourhood when he was allegedly detained by persons in Rapid Defence Forces uniforms and then taken to an unknown location. Since then, there has been no information about his fate and whereabouts, or about the authorities that are currently holding him.</w:t>
      </w:r>
    </w:p>
    <w:p w14:paraId="2E708A9C" w14:textId="14D06C00" w:rsidR="0039674B" w:rsidRPr="00883992" w:rsidRDefault="0039674B" w:rsidP="0039674B">
      <w:pPr>
        <w:pStyle w:val="SingleTxtG"/>
      </w:pPr>
      <w:r w:rsidRPr="00883992">
        <w:t>5</w:t>
      </w:r>
      <w:r w:rsidR="00F53715" w:rsidRPr="00883992">
        <w:t>6</w:t>
      </w:r>
      <w:r w:rsidRPr="00883992">
        <w:t>.</w:t>
      </w:r>
      <w:r w:rsidRPr="00883992">
        <w:tab/>
        <w:t>In both cases, the Committee recalled the State party</w:t>
      </w:r>
      <w:r w:rsidR="002247EA">
        <w:t>’</w:t>
      </w:r>
      <w:r w:rsidRPr="00883992">
        <w:t>s responsibilities under articles</w:t>
      </w:r>
      <w:r w:rsidR="00F53715" w:rsidRPr="00883992">
        <w:t> </w:t>
      </w:r>
      <w:r w:rsidRPr="00883992">
        <w:t>2 and 3 of the Convention and required the competent authorities to take the following actions:</w:t>
      </w:r>
    </w:p>
    <w:p w14:paraId="2E8259BD" w14:textId="1E570846" w:rsidR="0039674B" w:rsidRPr="00883992" w:rsidRDefault="0033177D" w:rsidP="0033177D">
      <w:pPr>
        <w:pStyle w:val="SingleTxtG"/>
      </w:pPr>
      <w:r w:rsidRPr="00883992">
        <w:tab/>
        <w:t>(a)</w:t>
      </w:r>
      <w:r w:rsidRPr="00883992">
        <w:tab/>
      </w:r>
      <w:r w:rsidR="0039674B" w:rsidRPr="00883992">
        <w:t xml:space="preserve">Adopt a search and investigation strategy that explores all the existing investigative hypotheses, including the allegations that the disappeared persons were detained by members of the Rapid Defence Forces, and the possibility that the facts under consideration may constitute an enforced disappearance due to the possible involvement of State agents through their action, authorization, </w:t>
      </w:r>
      <w:proofErr w:type="gramStart"/>
      <w:r w:rsidR="0039674B" w:rsidRPr="00883992">
        <w:t>support</w:t>
      </w:r>
      <w:proofErr w:type="gramEnd"/>
      <w:r w:rsidR="0039674B" w:rsidRPr="00883992">
        <w:t xml:space="preserve"> or acquiescence;</w:t>
      </w:r>
      <w:r w:rsidR="003E3A76" w:rsidRPr="00883992">
        <w:t xml:space="preserve"> </w:t>
      </w:r>
    </w:p>
    <w:p w14:paraId="59B9840C" w14:textId="6FB4258B" w:rsidR="0039674B" w:rsidRPr="00883992" w:rsidRDefault="0033177D" w:rsidP="0033177D">
      <w:pPr>
        <w:pStyle w:val="SingleTxtG"/>
      </w:pPr>
      <w:r w:rsidRPr="00883992">
        <w:tab/>
        <w:t>(b)</w:t>
      </w:r>
      <w:r w:rsidRPr="00883992">
        <w:tab/>
      </w:r>
      <w:r w:rsidR="0039674B" w:rsidRPr="00883992">
        <w:t xml:space="preserve">Ensure that the strategy that is adopted determines the actions to be taken to search for and locate the disappeared persons and investigate their alleged disappearances, and to identify the perpetrators in view of all existing hypotheses in an integrated, </w:t>
      </w:r>
      <w:proofErr w:type="gramStart"/>
      <w:r w:rsidR="0039674B" w:rsidRPr="00883992">
        <w:t>efficient</w:t>
      </w:r>
      <w:proofErr w:type="gramEnd"/>
      <w:r w:rsidR="0039674B" w:rsidRPr="00883992">
        <w:t xml:space="preserve"> and coordinated manner, with the necessary resources and adequately trained personnel;</w:t>
      </w:r>
      <w:r w:rsidR="003E3A76" w:rsidRPr="00883992">
        <w:t xml:space="preserve"> </w:t>
      </w:r>
    </w:p>
    <w:p w14:paraId="3D0B98C6" w14:textId="022DCDA7" w:rsidR="0039674B" w:rsidRPr="00883992" w:rsidRDefault="0033177D" w:rsidP="0033177D">
      <w:pPr>
        <w:pStyle w:val="SingleTxtG"/>
      </w:pPr>
      <w:r w:rsidRPr="00883992">
        <w:tab/>
        <w:t>(c)</w:t>
      </w:r>
      <w:r w:rsidRPr="00883992">
        <w:tab/>
      </w:r>
      <w:r w:rsidR="0039674B" w:rsidRPr="00883992">
        <w:t>Integrate the search for the disappeared persons into all communications, whether direct or indirect, that the authorities of the State party have with the Rapid Defence Forces;</w:t>
      </w:r>
    </w:p>
    <w:p w14:paraId="00F0CAA9" w14:textId="3CF9A96D" w:rsidR="0039674B" w:rsidRPr="00883992" w:rsidRDefault="0033177D" w:rsidP="0033177D">
      <w:pPr>
        <w:pStyle w:val="SingleTxtG"/>
      </w:pPr>
      <w:r w:rsidRPr="00883992">
        <w:lastRenderedPageBreak/>
        <w:tab/>
        <w:t>(d)</w:t>
      </w:r>
      <w:r w:rsidRPr="00883992">
        <w:tab/>
      </w:r>
      <w:r w:rsidR="0039674B" w:rsidRPr="00883992">
        <w:t>Check the possible presence of the disappeared persons in any of the places of deprivation of liberty under the authority of the State party;</w:t>
      </w:r>
    </w:p>
    <w:p w14:paraId="309B69FF" w14:textId="3A29C80F" w:rsidR="0039674B" w:rsidRPr="00883992" w:rsidRDefault="00742181" w:rsidP="0033177D">
      <w:pPr>
        <w:pStyle w:val="SingleTxtG"/>
      </w:pPr>
      <w:r w:rsidRPr="00883992">
        <w:tab/>
        <w:t>(e)</w:t>
      </w:r>
      <w:r w:rsidRPr="00883992">
        <w:tab/>
      </w:r>
      <w:r w:rsidR="0039674B" w:rsidRPr="00883992">
        <w:t>Consider, in their military operations, the possible locations of the disappeared persons.</w:t>
      </w:r>
    </w:p>
    <w:p w14:paraId="553E22BE" w14:textId="0E42E57F" w:rsidR="0039674B" w:rsidRPr="00883992" w:rsidRDefault="0039674B" w:rsidP="0039674B">
      <w:pPr>
        <w:pStyle w:val="SingleTxtG"/>
      </w:pPr>
      <w:r w:rsidRPr="00883992">
        <w:t>5</w:t>
      </w:r>
      <w:r w:rsidR="00F53715" w:rsidRPr="00883992">
        <w:t>7</w:t>
      </w:r>
      <w:r w:rsidRPr="00883992">
        <w:t>.</w:t>
      </w:r>
      <w:r w:rsidRPr="00883992">
        <w:tab/>
        <w:t>As at the date of the present report, no reply has been received from the Sudan about any of the registered urgent actions (see para. 28 above).</w:t>
      </w:r>
    </w:p>
    <w:p w14:paraId="4BC7C6D3" w14:textId="77777777" w:rsidR="0039674B" w:rsidRPr="00883992" w:rsidRDefault="0039674B" w:rsidP="0039674B">
      <w:pPr>
        <w:pStyle w:val="H4G"/>
      </w:pPr>
      <w:r w:rsidRPr="00883992">
        <w:tab/>
        <w:t>(xi)</w:t>
      </w:r>
      <w:r w:rsidRPr="00883992">
        <w:tab/>
        <w:t>So-called short-term enforced disappearances</w:t>
      </w:r>
    </w:p>
    <w:p w14:paraId="4A236F1C" w14:textId="1ABF4353" w:rsidR="0039674B" w:rsidRPr="00883992" w:rsidRDefault="0039674B" w:rsidP="0039674B">
      <w:pPr>
        <w:pStyle w:val="SingleTxtG"/>
      </w:pPr>
      <w:r w:rsidRPr="00883992">
        <w:t>5</w:t>
      </w:r>
      <w:r w:rsidR="00F53715" w:rsidRPr="00883992">
        <w:t>8</w:t>
      </w:r>
      <w:r w:rsidRPr="00883992">
        <w:t>.</w:t>
      </w:r>
      <w:r w:rsidRPr="00883992">
        <w:tab/>
        <w:t>Over the reporting period, the Committee registered one so-called short-term enforced disappearance, relating to facts that occurred in Cuba (see paras. 38 and 39 above). Four allegations of such disappearances could not be formally registered, however, because the information about the release of the alleged victim was confirmed before the Committee could take action. Nevertheless, the Committee has kept a register of such allegations, two of which relate to Cuba, one to Benin and one to Togo.</w:t>
      </w:r>
    </w:p>
    <w:p w14:paraId="4C6A5293" w14:textId="50E59A95" w:rsidR="0039674B" w:rsidRPr="00883992" w:rsidRDefault="0039674B" w:rsidP="0039674B">
      <w:pPr>
        <w:pStyle w:val="H23G"/>
        <w:ind w:left="0" w:firstLine="0"/>
      </w:pPr>
      <w:r w:rsidRPr="00883992">
        <w:tab/>
        <w:t>4.</w:t>
      </w:r>
      <w:r w:rsidRPr="00883992">
        <w:tab/>
        <w:t>Trends in the replies received and the decisions taken over the reporting period</w:t>
      </w:r>
    </w:p>
    <w:p w14:paraId="25EE9D3B" w14:textId="60D61BC1" w:rsidR="0039674B" w:rsidRPr="00883992" w:rsidRDefault="0039674B" w:rsidP="0039674B">
      <w:pPr>
        <w:pStyle w:val="SingleTxtG"/>
      </w:pPr>
      <w:r w:rsidRPr="00883992">
        <w:t>5</w:t>
      </w:r>
      <w:r w:rsidR="00F53715" w:rsidRPr="00883992">
        <w:t>9</w:t>
      </w:r>
      <w:r w:rsidRPr="00883992">
        <w:t>.</w:t>
      </w:r>
      <w:r w:rsidRPr="00883992">
        <w:tab/>
        <w:t>Over the reporting period, the replies received from States parties reiterated some of the trends that have been maintained through the years.</w:t>
      </w:r>
      <w:r w:rsidRPr="00883992">
        <w:rPr>
          <w:rStyle w:val="FootnoteReference"/>
        </w:rPr>
        <w:footnoteReference w:id="6"/>
      </w:r>
      <w:r w:rsidRPr="00883992">
        <w:rPr>
          <w:rStyle w:val="FootnoteReference"/>
        </w:rPr>
        <w:t xml:space="preserve"> </w:t>
      </w:r>
      <w:r w:rsidRPr="00883992">
        <w:t xml:space="preserve">In the present report, the Committee wishes to highlight new situations and issues of concern. References are frequently made to examples taken from cases relating to Iraq and Mexico, which remain the two countries with the highest number of registered urgent action requests. </w:t>
      </w:r>
    </w:p>
    <w:p w14:paraId="4E12B361" w14:textId="77777777" w:rsidR="0039674B" w:rsidRPr="00883992" w:rsidRDefault="0039674B" w:rsidP="0039674B">
      <w:pPr>
        <w:pStyle w:val="H4G"/>
      </w:pPr>
      <w:r w:rsidRPr="00883992">
        <w:tab/>
        <w:t>(i)</w:t>
      </w:r>
      <w:r w:rsidRPr="00883992">
        <w:tab/>
      </w:r>
      <w:r w:rsidRPr="00883992">
        <w:tab/>
        <w:t>Overall trends in the replies received</w:t>
      </w:r>
    </w:p>
    <w:p w14:paraId="3E786D00" w14:textId="364EB4FA" w:rsidR="0039674B" w:rsidRPr="00883992" w:rsidRDefault="00F53715" w:rsidP="0039674B">
      <w:pPr>
        <w:pStyle w:val="SingleTxtG"/>
      </w:pPr>
      <w:r w:rsidRPr="00883992">
        <w:t>60</w:t>
      </w:r>
      <w:r w:rsidR="0039674B" w:rsidRPr="00883992">
        <w:t>.</w:t>
      </w:r>
      <w:r w:rsidR="0039674B" w:rsidRPr="00883992">
        <w:tab/>
        <w:t>As regards the substance of the replies received from States parties, the Committee continues to observe a slight improvement in the level of detail in the information provided. Nevertheless, in most cases, the States concerned failed to reply to some of the recommendations made to them. In such cases, the Committee has reiterated the relevant recommendations, and has sought to provide more specific guidance to the States.</w:t>
      </w:r>
    </w:p>
    <w:p w14:paraId="2CFA6DE5" w14:textId="7B4AD39C" w:rsidR="0039674B" w:rsidRPr="00883992" w:rsidRDefault="0039674B" w:rsidP="0039674B">
      <w:pPr>
        <w:pStyle w:val="SingleTxtG"/>
        <w:rPr>
          <w:b/>
          <w:bCs/>
          <w:i/>
          <w:iCs/>
        </w:rPr>
      </w:pPr>
      <w:r w:rsidRPr="00883992">
        <w:t>6</w:t>
      </w:r>
      <w:r w:rsidR="00F53715" w:rsidRPr="00883992">
        <w:t>1</w:t>
      </w:r>
      <w:r w:rsidRPr="00883992">
        <w:t>.</w:t>
      </w:r>
      <w:r w:rsidRPr="00883992">
        <w:tab/>
        <w:t>This trend is particularly frequent as regards the recommendations on the establishment of a search and investigation strategy, and of official mechanisms to allow the family, relatives and representatives of the disappeared persons to be informed periodically about the actions taken to search for them and investigate their alleged disappearance, the progress made, and the challenges faced, and to allow their participation in the search and investigation. On these issues, there is either no reply, or the information provided only provides examples of one-off actions that are not part of an overall strategy.</w:t>
      </w:r>
    </w:p>
    <w:p w14:paraId="1E56BC51" w14:textId="77777777" w:rsidR="0039674B" w:rsidRPr="00883992" w:rsidRDefault="0039674B" w:rsidP="0039674B">
      <w:pPr>
        <w:pStyle w:val="H4G"/>
      </w:pPr>
      <w:r w:rsidRPr="00883992">
        <w:tab/>
        <w:t>(ii)</w:t>
      </w:r>
      <w:r w:rsidRPr="00883992">
        <w:tab/>
        <w:t xml:space="preserve">Lack of replies regarding the search and investigation strategy </w:t>
      </w:r>
    </w:p>
    <w:p w14:paraId="008325E7" w14:textId="5811B831" w:rsidR="0039674B" w:rsidRPr="00883992" w:rsidRDefault="0039674B" w:rsidP="0039674B">
      <w:pPr>
        <w:pStyle w:val="SingleTxtG"/>
      </w:pPr>
      <w:r w:rsidRPr="00883992">
        <w:t>6</w:t>
      </w:r>
      <w:r w:rsidR="00F53715" w:rsidRPr="00883992">
        <w:t>2</w:t>
      </w:r>
      <w:r w:rsidRPr="00883992">
        <w:t>.</w:t>
      </w:r>
      <w:r w:rsidRPr="00883992">
        <w:tab/>
        <w:t xml:space="preserve">When no reply is provided, the Committee reiterates the relevant recommendations. When the information is limited to one-off activities, the Committee invites the authorities to ensure that a search and investigation strategy is established and implemented, in compliance with the principles described in the registration note, as follows: </w:t>
      </w:r>
    </w:p>
    <w:p w14:paraId="4251C46B" w14:textId="1B337E11" w:rsidR="0039674B" w:rsidRPr="00883992" w:rsidRDefault="0033177D" w:rsidP="0033177D">
      <w:pPr>
        <w:pStyle w:val="SingleTxtG"/>
      </w:pPr>
      <w:r w:rsidRPr="00883992">
        <w:tab/>
        <w:t>(a)</w:t>
      </w:r>
      <w:r w:rsidRPr="00883992">
        <w:tab/>
      </w:r>
      <w:r w:rsidR="0039674B" w:rsidRPr="00883992">
        <w:t>Guarantee that the strategy complies with the requirements of due diligence at all stages of the search and investigation processes. This implies the launch of an immediate and expeditious search, including at the authorities</w:t>
      </w:r>
      <w:r w:rsidR="002247EA">
        <w:t>’</w:t>
      </w:r>
      <w:r w:rsidR="0039674B" w:rsidRPr="00883992">
        <w:t xml:space="preserve"> own initiative whenever necessary, and the carrying out of an exhaustive and independent investigation. The strategy should also guarantee the professional competence and independence of all the agents participating in the search for the disappeared person, and in the investigation of the crime (principles 6, 7 and 8 of the Guiding Principles for the Search for Disappeared Persons);</w:t>
      </w:r>
    </w:p>
    <w:p w14:paraId="55E90ADF" w14:textId="2CB4D506" w:rsidR="0039674B" w:rsidRPr="00883992" w:rsidRDefault="0033177D" w:rsidP="0033177D">
      <w:pPr>
        <w:pStyle w:val="SingleTxtG"/>
      </w:pPr>
      <w:r w:rsidRPr="00883992">
        <w:tab/>
        <w:t>(b)</w:t>
      </w:r>
      <w:r w:rsidRPr="00883992">
        <w:tab/>
      </w:r>
      <w:r w:rsidR="0039674B" w:rsidRPr="00883992">
        <w:t xml:space="preserve">Ensure that the strategy determines the activities to be performed in an integrated, efficient and coordinated fashion, and that its implementation relies on all necessary and appropriate means and procedures to locate the disappeared person and investigate the alleged disappearance (principles 10, 11 and 12 of the Guiding Principles for </w:t>
      </w:r>
      <w:r w:rsidR="0039674B" w:rsidRPr="00883992">
        <w:lastRenderedPageBreak/>
        <w:t xml:space="preserve">the Search for Disappeared Persons). In this context, the Committee recommends that the State party take specific actions in view of the information available in the file; </w:t>
      </w:r>
    </w:p>
    <w:p w14:paraId="6852F5AF" w14:textId="57C315BA" w:rsidR="0039674B" w:rsidRPr="00883992" w:rsidRDefault="0033177D" w:rsidP="0033177D">
      <w:pPr>
        <w:pStyle w:val="SingleTxtG"/>
      </w:pPr>
      <w:r w:rsidRPr="00883992">
        <w:tab/>
        <w:t>(c)</w:t>
      </w:r>
      <w:r w:rsidRPr="00883992">
        <w:tab/>
      </w:r>
      <w:r w:rsidR="0039674B" w:rsidRPr="00883992">
        <w:t>Guarantee that the search and investigation strategy that is adopted explores all existing investigative hypotheses in the case, including the alleged involvement of State agents (principles 6, 7 and 8 of the Guiding Principles for the Search for Disappeared Persons);</w:t>
      </w:r>
    </w:p>
    <w:p w14:paraId="51A83143" w14:textId="2925F5EC" w:rsidR="0039674B" w:rsidRPr="00883992" w:rsidRDefault="0033177D" w:rsidP="0033177D">
      <w:pPr>
        <w:pStyle w:val="SingleTxtG"/>
      </w:pPr>
      <w:r w:rsidRPr="00883992">
        <w:tab/>
        <w:t>(d)</w:t>
      </w:r>
      <w:r w:rsidRPr="00883992">
        <w:tab/>
      </w:r>
      <w:r w:rsidR="0039674B" w:rsidRPr="00883992">
        <w:t>Ensure that the strategy established is periodically revised and adapted in the light of information and evidence emerging from the search and investigation processes that are carried out (principle 8 of the Guiding Principles for the Search for Disappeared Persons).</w:t>
      </w:r>
    </w:p>
    <w:p w14:paraId="3C76A664" w14:textId="728E60B4" w:rsidR="0039674B" w:rsidRPr="00883992" w:rsidRDefault="0039674B" w:rsidP="0039674B">
      <w:pPr>
        <w:pStyle w:val="SingleTxtG"/>
      </w:pPr>
      <w:r w:rsidRPr="00883992">
        <w:t>6</w:t>
      </w:r>
      <w:r w:rsidR="00F53715" w:rsidRPr="00883992">
        <w:t>3</w:t>
      </w:r>
      <w:r w:rsidRPr="00883992">
        <w:t>.</w:t>
      </w:r>
      <w:r w:rsidRPr="00883992">
        <w:tab/>
        <w:t xml:space="preserve">In some cases, the States concerned have indicated that they cannot share information, considering that it is subject to the secrecy of the investigation. The Committee has emphasized that it does not expect to have access to the details of the search and investigation strategies, but rather to have information allowing it to confirm that steps have been taken to establish and implement such strategies, and to have clear information about the coordination mechanisms that have been set up for that purpose between the authorities in charge of the search and investigation. </w:t>
      </w:r>
    </w:p>
    <w:p w14:paraId="2EDA1602" w14:textId="15C433EB" w:rsidR="0039674B" w:rsidRPr="00883992" w:rsidRDefault="0039674B" w:rsidP="0039674B">
      <w:pPr>
        <w:pStyle w:val="SingleTxtG"/>
      </w:pPr>
      <w:r w:rsidRPr="00883992">
        <w:t>6</w:t>
      </w:r>
      <w:r w:rsidR="00F53715" w:rsidRPr="00883992">
        <w:t>4</w:t>
      </w:r>
      <w:r w:rsidRPr="00883992">
        <w:t>.</w:t>
      </w:r>
      <w:r w:rsidRPr="00883992">
        <w:tab/>
        <w:t>In view of the above, the Committee decided to further clarify that the authorities are not expected to share information that is subject to the confidentiality of the procedures, but rather to describe the actions taken to establish and implement a search and investigation strategy that takes into account all existing hypotheses, and involves the relevant authorities in a coordinated manner.</w:t>
      </w:r>
      <w:r w:rsidR="003E3A76" w:rsidRPr="00883992">
        <w:t xml:space="preserve"> </w:t>
      </w:r>
      <w:bookmarkStart w:id="12" w:name="_Hlk177398715"/>
    </w:p>
    <w:bookmarkEnd w:id="12"/>
    <w:p w14:paraId="7F8B0FBB" w14:textId="77777777" w:rsidR="0039674B" w:rsidRPr="00883992" w:rsidRDefault="0039674B" w:rsidP="0039674B">
      <w:pPr>
        <w:pStyle w:val="H4G"/>
      </w:pPr>
      <w:r w:rsidRPr="00883992">
        <w:tab/>
        <w:t>(iii)</w:t>
      </w:r>
      <w:r w:rsidRPr="00883992">
        <w:tab/>
        <w:t xml:space="preserve">Lack of replies regarding mechanisms for communicating with and providing information to victims </w:t>
      </w:r>
    </w:p>
    <w:p w14:paraId="14E7844E" w14:textId="16A83C23" w:rsidR="0039674B" w:rsidRPr="00883992" w:rsidRDefault="0039674B" w:rsidP="0039674B">
      <w:pPr>
        <w:pStyle w:val="SingleTxtG"/>
      </w:pPr>
      <w:bookmarkStart w:id="13" w:name="_Hlk178775108"/>
      <w:r w:rsidRPr="00883992">
        <w:t>6</w:t>
      </w:r>
      <w:r w:rsidR="00F53715" w:rsidRPr="00883992">
        <w:t>5</w:t>
      </w:r>
      <w:r w:rsidRPr="00883992">
        <w:t>.</w:t>
      </w:r>
      <w:r w:rsidRPr="00883992">
        <w:tab/>
        <w:t>As regards mechanisms established to inform victims about the progress of the search and investigation and to allow their participation in the process, some States parties provided detailed information about the strategies they have adopted to inform the victims</w:t>
      </w:r>
      <w:r w:rsidR="00220B5A" w:rsidRPr="00883992">
        <w:br/>
      </w:r>
      <w:r w:rsidRPr="00883992">
        <w:t xml:space="preserve">(e.g. Costa Rica, Croatia and Oman). In such cases, the Committee acknowledged the steps taken by the competent authorities, in the follow-up notes. Other States did not reply on this issue (e.g. Burkina Faso, Morocco, Sri Lanka and Togo). Overall, the information provided by States in this regard remains very limited. </w:t>
      </w:r>
    </w:p>
    <w:bookmarkEnd w:id="13"/>
    <w:p w14:paraId="10CB521F" w14:textId="5C21D865" w:rsidR="0039674B" w:rsidRPr="00883992" w:rsidRDefault="0039674B" w:rsidP="0039674B">
      <w:pPr>
        <w:pStyle w:val="SingleTxtG"/>
      </w:pPr>
      <w:r w:rsidRPr="00883992">
        <w:t>6</w:t>
      </w:r>
      <w:r w:rsidR="00F53715" w:rsidRPr="00883992">
        <w:t>6</w:t>
      </w:r>
      <w:r w:rsidRPr="00883992">
        <w:t>.</w:t>
      </w:r>
      <w:r w:rsidRPr="00883992">
        <w:tab/>
        <w:t xml:space="preserve">As regards Iraq, the State party does not provide such information. In many instances, the State party </w:t>
      </w:r>
      <w:proofErr w:type="gramStart"/>
      <w:r w:rsidRPr="00883992">
        <w:t>actually requests</w:t>
      </w:r>
      <w:proofErr w:type="gramEnd"/>
      <w:r w:rsidRPr="00883992">
        <w:t xml:space="preserve"> the Committee to transfer some information to the authors of the urgent action requests. </w:t>
      </w:r>
    </w:p>
    <w:p w14:paraId="631A2210" w14:textId="190B9C92" w:rsidR="0039674B" w:rsidRPr="00883992" w:rsidRDefault="0039674B" w:rsidP="0039674B">
      <w:pPr>
        <w:pStyle w:val="SingleTxtG"/>
      </w:pPr>
      <w:r w:rsidRPr="00883992">
        <w:t>6</w:t>
      </w:r>
      <w:r w:rsidR="00F53715" w:rsidRPr="00883992">
        <w:t>7</w:t>
      </w:r>
      <w:r w:rsidRPr="00883992">
        <w:t>.</w:t>
      </w:r>
      <w:r w:rsidRPr="00883992">
        <w:tab/>
        <w:t xml:space="preserve">The Committee therefore reiterates the relevant recommendations in its follow-up notes, insisting on the need for State authorities to inform victims about the progress of the search and investigation in a periodic and systematic manner, and for them to ensure that the information shared by relatives and representatives of disappeared persons is duly considered in the elaboration and implementation of the search and investigation strategies. </w:t>
      </w:r>
    </w:p>
    <w:p w14:paraId="7C999F7E" w14:textId="1574DE39" w:rsidR="0039674B" w:rsidRPr="00883992" w:rsidRDefault="0039674B" w:rsidP="0039674B">
      <w:pPr>
        <w:pStyle w:val="SingleTxtG"/>
      </w:pPr>
      <w:r w:rsidRPr="00883992">
        <w:t>6</w:t>
      </w:r>
      <w:r w:rsidR="00F53715" w:rsidRPr="00883992">
        <w:t>8</w:t>
      </w:r>
      <w:r w:rsidRPr="00883992">
        <w:t>.</w:t>
      </w:r>
      <w:r w:rsidRPr="00883992">
        <w:tab/>
        <w:t>Mexico usually provides information about inter</w:t>
      </w:r>
      <w:r w:rsidR="00B3000E" w:rsidRPr="00883992">
        <w:t>-</w:t>
      </w:r>
      <w:r w:rsidRPr="00883992">
        <w:t>institutional meetings that are held to follow up on cases of disappearance that have been registered under the Committee</w:t>
      </w:r>
      <w:r w:rsidR="002247EA">
        <w:t>’</w:t>
      </w:r>
      <w:r w:rsidRPr="00883992">
        <w:t xml:space="preserve">s urgent action procedure, the aim of which is to bring together the relatives of the disappeared persons, their representatives, representatives of the interior ministry, and the institutions in charge of the search and investigation. The Committee welcomes these initiatives, considering that such spaces for coordination and information should exist in all cases of disappearance </w:t>
      </w:r>
      <w:proofErr w:type="gramStart"/>
      <w:r w:rsidRPr="00883992">
        <w:t>in order to</w:t>
      </w:r>
      <w:proofErr w:type="gramEnd"/>
      <w:r w:rsidRPr="00883992">
        <w:t xml:space="preserve"> allow the institutions involved and the victims and their representatives to share information, identify actions to be taken, and coordinate the necessary interventions. However, the Committee is concerned that in many cases, it has received information that victims were not invited to take part in some of these meetings; and that too many cases were to be addressed, which prevented a proper analysis and discussion of the cases concerned. Finally, the Committee was also informed repeatedly that the agreements reached during those meetings were not implemented. </w:t>
      </w:r>
    </w:p>
    <w:p w14:paraId="2C88A341" w14:textId="60DD2A9A" w:rsidR="0039674B" w:rsidRPr="00883992" w:rsidRDefault="0039674B" w:rsidP="0039674B">
      <w:pPr>
        <w:pStyle w:val="SingleTxtG"/>
      </w:pPr>
      <w:r w:rsidRPr="00883992">
        <w:t>6</w:t>
      </w:r>
      <w:r w:rsidR="00F53715" w:rsidRPr="00883992">
        <w:t>9</w:t>
      </w:r>
      <w:r w:rsidRPr="00883992">
        <w:t>.</w:t>
      </w:r>
      <w:r w:rsidRPr="00883992">
        <w:tab/>
        <w:t xml:space="preserve">In such circumstances, the Committee recommended that the State party ensure that the relatives of the disappeared person were called to all relevant coordination meetings that </w:t>
      </w:r>
      <w:r w:rsidRPr="00883992">
        <w:lastRenderedPageBreak/>
        <w:t xml:space="preserve">were organized, that time was taken to address each case properly, and that action was taken </w:t>
      </w:r>
      <w:proofErr w:type="gramStart"/>
      <w:r w:rsidRPr="00883992">
        <w:t>on the basis of</w:t>
      </w:r>
      <w:proofErr w:type="gramEnd"/>
      <w:r w:rsidRPr="00883992">
        <w:t xml:space="preserve"> the agreement reached. </w:t>
      </w:r>
    </w:p>
    <w:p w14:paraId="10EBBF78" w14:textId="39E3FB86" w:rsidR="0039674B" w:rsidRPr="00883992" w:rsidRDefault="00F53715" w:rsidP="0039674B">
      <w:pPr>
        <w:pStyle w:val="SingleTxtG"/>
      </w:pPr>
      <w:r w:rsidRPr="00883992">
        <w:t>70</w:t>
      </w:r>
      <w:r w:rsidR="0039674B" w:rsidRPr="00883992">
        <w:t>.</w:t>
      </w:r>
      <w:r w:rsidR="0039674B" w:rsidRPr="00883992">
        <w:tab/>
        <w:t xml:space="preserve">In one case, Mexico replied that it was not </w:t>
      </w:r>
      <w:proofErr w:type="gramStart"/>
      <w:r w:rsidR="0039674B" w:rsidRPr="00883992">
        <w:t>in a position</w:t>
      </w:r>
      <w:proofErr w:type="gramEnd"/>
      <w:r w:rsidR="0039674B" w:rsidRPr="00883992">
        <w:t xml:space="preserve"> to provide additional information to the victims to facilitate their participation in the search and investigative activities to be carried out, as it considered that to do so would hinder the carrying out of the search and investigation process and could also put the participants at risk.</w:t>
      </w:r>
    </w:p>
    <w:p w14:paraId="3F1D23AE" w14:textId="616FB7DC" w:rsidR="0039674B" w:rsidRPr="00883992" w:rsidRDefault="0039674B" w:rsidP="0039674B">
      <w:pPr>
        <w:pStyle w:val="SingleTxtG"/>
        <w:rPr>
          <w:rFonts w:eastAsia="Times New Roman"/>
        </w:rPr>
      </w:pPr>
      <w:r w:rsidRPr="00883992">
        <w:t>7</w:t>
      </w:r>
      <w:r w:rsidR="00F53715" w:rsidRPr="00883992">
        <w:t>1</w:t>
      </w:r>
      <w:r w:rsidRPr="00883992">
        <w:t>.</w:t>
      </w:r>
      <w:r w:rsidRPr="00883992">
        <w:rPr>
          <w:b/>
          <w:bCs/>
        </w:rPr>
        <w:tab/>
      </w:r>
      <w:r w:rsidRPr="00883992">
        <w:t xml:space="preserve">In that case, the Committee stated that to allow victims to participate, some basic data could be provided, without the need to provide details that might be confidential. In that respect, the Committee recommended that the State facilitate the participation of victims, in compliance with article 24 of the Convention, indicating that an action would be carried out but without saying where or giving the exact timing. In such a case, the people concerned can be called to the coordinating institution, to then travel to the place of the search or the investigative activity together with the competent authorities. </w:t>
      </w:r>
      <w:r w:rsidRPr="00883992">
        <w:rPr>
          <w:rFonts w:eastAsia="Times New Roman"/>
        </w:rPr>
        <w:t>The Committee also recalled that, if</w:t>
      </w:r>
      <w:r w:rsidRPr="00883992">
        <w:t xml:space="preserve"> the level of risk is too high, or if the participation is impossible </w:t>
      </w:r>
      <w:r w:rsidRPr="00883992">
        <w:rPr>
          <w:rFonts w:eastAsia="Times New Roman"/>
        </w:rPr>
        <w:t>for other reasons that are beyond the control of the State party, the authorities must explain the situation in a timely manner to the relatives and representatives of the disappeared person, and inform them of the results of the actions taken soon afterwards.</w:t>
      </w:r>
    </w:p>
    <w:p w14:paraId="5BEE8FD1" w14:textId="6F287708" w:rsidR="0039674B" w:rsidRPr="00883992" w:rsidRDefault="0039674B" w:rsidP="0039674B">
      <w:pPr>
        <w:pStyle w:val="H4G"/>
      </w:pPr>
      <w:r w:rsidRPr="00883992">
        <w:tab/>
        <w:t>(iv)</w:t>
      </w:r>
      <w:r w:rsidRPr="00883992">
        <w:tab/>
        <w:t xml:space="preserve">Need for clarification about the meaning of </w:t>
      </w:r>
      <w:r w:rsidR="002247EA">
        <w:t>“</w:t>
      </w:r>
      <w:r w:rsidRPr="00883992">
        <w:t>differential approach</w:t>
      </w:r>
      <w:r w:rsidR="002247EA">
        <w:t>”</w:t>
      </w:r>
    </w:p>
    <w:p w14:paraId="6A103B4F" w14:textId="5A37C14C" w:rsidR="0039674B" w:rsidRPr="00883992" w:rsidRDefault="0039674B" w:rsidP="0039674B">
      <w:pPr>
        <w:pStyle w:val="SingleTxtG"/>
      </w:pPr>
      <w:r w:rsidRPr="00883992">
        <w:t>7</w:t>
      </w:r>
      <w:r w:rsidR="00F53715" w:rsidRPr="00883992">
        <w:t>2</w:t>
      </w:r>
      <w:r w:rsidRPr="00883992">
        <w:t>.</w:t>
      </w:r>
      <w:r w:rsidRPr="00883992">
        <w:tab/>
        <w:t>In all cases involving women, children, persons with disabilities, members of Indigenous Peoples or other ethnic or cultural groups, and LGBTIQ+ persons, the Committee recalls the importance for States parties</w:t>
      </w:r>
      <w:r w:rsidR="002247EA">
        <w:t>’</w:t>
      </w:r>
      <w:r w:rsidRPr="00883992">
        <w:t xml:space="preserve"> authorities of adopting a differential approach whenever carrying out search and investigation activities and assisting victims, in the light of principle 4 of the Guiding Principles for the Search for Disappeared Persons. </w:t>
      </w:r>
    </w:p>
    <w:p w14:paraId="0BC0459B" w14:textId="54F83718" w:rsidR="0039674B" w:rsidRPr="00883992" w:rsidRDefault="0039674B" w:rsidP="0039674B">
      <w:pPr>
        <w:pStyle w:val="SingleTxtG"/>
      </w:pPr>
      <w:r w:rsidRPr="00883992">
        <w:t>7</w:t>
      </w:r>
      <w:r w:rsidR="00F53715" w:rsidRPr="00883992">
        <w:t>3</w:t>
      </w:r>
      <w:r w:rsidRPr="00883992">
        <w:t>.</w:t>
      </w:r>
      <w:r w:rsidRPr="00883992">
        <w:tab/>
        <w:t>In this context, the Committee recommended to the States parties concerned to guarantee that the staff are properly trained to deal with the victims with sensitivity, and in a way suited to their requirements. The Committee also requested that specific measures be adopted to that end. For example, in an urgent action case related to the disappearance of a 17-year-old who suffers from epilepsy, the Committee requested the State party to take that fact into account when searching for him, and to ensure that once he was located, specific attention was paid to the requirements that his situation entails.</w:t>
      </w:r>
      <w:r w:rsidR="003E3A76" w:rsidRPr="00883992">
        <w:t xml:space="preserve"> </w:t>
      </w:r>
    </w:p>
    <w:p w14:paraId="6A3B011B" w14:textId="7B4A2911" w:rsidR="0039674B" w:rsidRPr="00883992" w:rsidRDefault="0039674B" w:rsidP="0039674B">
      <w:pPr>
        <w:pStyle w:val="SingleTxtG"/>
      </w:pPr>
      <w:r w:rsidRPr="00883992">
        <w:t>7</w:t>
      </w:r>
      <w:r w:rsidR="00F53715" w:rsidRPr="00883992">
        <w:t>4</w:t>
      </w:r>
      <w:r w:rsidRPr="00883992">
        <w:t>.</w:t>
      </w:r>
      <w:r w:rsidRPr="00883992">
        <w:tab/>
        <w:t xml:space="preserve">However, the replies received throughout the follow-up procedure have shown that, although the authorities often have the intention to implement such a differential approach, they face challenges in identifying the necessary measures or else fail to do so. For example, in an urgent action case, the sister of the disappeared person wanted to participate in a search activity. However, the search days were stopped due to the presence of her baby, as the authorities considered that a search with a baby present would have gone against </w:t>
      </w:r>
      <w:r w:rsidR="002247EA">
        <w:t>“</w:t>
      </w:r>
      <w:r w:rsidRPr="00883992">
        <w:t>an agreement not to have the presence of people of a given age range, for security reasons</w:t>
      </w:r>
      <w:r w:rsidR="002247EA">
        <w:t>”</w:t>
      </w:r>
      <w:r w:rsidRPr="00883992">
        <w:t xml:space="preserve">. </w:t>
      </w:r>
    </w:p>
    <w:p w14:paraId="74A652AE" w14:textId="185E88DF" w:rsidR="0039674B" w:rsidRPr="00883992" w:rsidRDefault="0039674B" w:rsidP="0039674B">
      <w:pPr>
        <w:pStyle w:val="SingleTxtG"/>
      </w:pPr>
      <w:r w:rsidRPr="00883992">
        <w:t>7</w:t>
      </w:r>
      <w:r w:rsidR="00F53715" w:rsidRPr="00883992">
        <w:t>5</w:t>
      </w:r>
      <w:r w:rsidRPr="00883992">
        <w:t>.</w:t>
      </w:r>
      <w:r w:rsidRPr="00883992">
        <w:tab/>
        <w:t>In view of this, the Committee expressed its concern that such a decision reflected the absence of a differential approach with a gender perspective. Furthermore, it recalled that the authorities should identify alternatives that would allow the presence of a victim who was the mother of a baby without putting the safety of the participants at risk. In the case concerned, the Committee recommended that the State party find alternatives together with the victim (such as identifying a trusted person who could take care of the baby on the search days) and provide her with the necessary support to this end.</w:t>
      </w:r>
    </w:p>
    <w:p w14:paraId="2BBED04D" w14:textId="77777777" w:rsidR="0039674B" w:rsidRPr="00883992" w:rsidRDefault="0039674B" w:rsidP="0039674B">
      <w:pPr>
        <w:pStyle w:val="H4G"/>
      </w:pPr>
      <w:r w:rsidRPr="00883992">
        <w:tab/>
        <w:t>(v)</w:t>
      </w:r>
      <w:r w:rsidRPr="00883992">
        <w:tab/>
        <w:t>Other trends observed in the replies of Iraq</w:t>
      </w:r>
    </w:p>
    <w:p w14:paraId="5249F3D0" w14:textId="394E4291" w:rsidR="0039674B" w:rsidRPr="00883992" w:rsidRDefault="0039674B" w:rsidP="0039674B">
      <w:pPr>
        <w:pStyle w:val="SingleTxtG"/>
      </w:pPr>
      <w:r w:rsidRPr="00883992">
        <w:t>7</w:t>
      </w:r>
      <w:r w:rsidR="00F53715" w:rsidRPr="00883992">
        <w:t>6</w:t>
      </w:r>
      <w:r w:rsidRPr="00883992">
        <w:t>.</w:t>
      </w:r>
      <w:r w:rsidRPr="00883992">
        <w:tab/>
        <w:t>As regards Iraq, the Committee notes that the State party is progressively providing more information as it compiles the replies sent by various authorities to the Ministry of Foreign Affairs. However, these replies hardly ever reflect concrete actions taken by the authorities to search for the disappeared person, to investigate the alleged disappearance, and to facilitate the participation of the victims and their access to information.</w:t>
      </w:r>
    </w:p>
    <w:p w14:paraId="7A1B443B" w14:textId="6334859A" w:rsidR="0039674B" w:rsidRPr="00883992" w:rsidRDefault="0039674B" w:rsidP="0039674B">
      <w:pPr>
        <w:pStyle w:val="SingleTxtG"/>
      </w:pPr>
      <w:r w:rsidRPr="00883992">
        <w:t>7</w:t>
      </w:r>
      <w:r w:rsidR="00F53715" w:rsidRPr="00883992">
        <w:t>7</w:t>
      </w:r>
      <w:r w:rsidRPr="00883992">
        <w:t>.</w:t>
      </w:r>
      <w:r w:rsidRPr="00883992">
        <w:tab/>
        <w:t xml:space="preserve">The Committee remains concerned about the trends highlighted in its previous reports on urgent actions, notably as to the practice of the State party of requesting clarification about the name of the disappeared person when, for example, only three of the five names indicated </w:t>
      </w:r>
      <w:r w:rsidRPr="00883992">
        <w:lastRenderedPageBreak/>
        <w:t xml:space="preserve">on the urgent action request appear on an identity document (e.g. when the name of the father or grandfather is not included); of requesting an identity document </w:t>
      </w:r>
      <w:r w:rsidR="002247EA">
        <w:t>“</w:t>
      </w:r>
      <w:r w:rsidRPr="00883992">
        <w:t>of better quality</w:t>
      </w:r>
      <w:r w:rsidR="002247EA">
        <w:t>”</w:t>
      </w:r>
      <w:r w:rsidRPr="00883992">
        <w:t xml:space="preserve"> than the one provided by the Committee; of indicating that an arrest warrant has been issued against the disappeared person under the Anti-Terrorism Act, without the provision of any additional information; of stating that the disappeared person has been declared to be displaced; or of asserting that the victim has not provided proof of having reported the disappearance to the competent national authorities.</w:t>
      </w:r>
    </w:p>
    <w:p w14:paraId="03158B31" w14:textId="194135FD" w:rsidR="0039674B" w:rsidRPr="00883992" w:rsidRDefault="0039674B" w:rsidP="0039674B">
      <w:pPr>
        <w:pStyle w:val="SingleTxtG"/>
      </w:pPr>
      <w:r w:rsidRPr="00883992">
        <w:t>7</w:t>
      </w:r>
      <w:r w:rsidR="00F53715" w:rsidRPr="00883992">
        <w:t>8</w:t>
      </w:r>
      <w:r w:rsidRPr="00883992">
        <w:t>.</w:t>
      </w:r>
      <w:r w:rsidRPr="00883992">
        <w:tab/>
        <w:t xml:space="preserve">The Committee also notes with concern that some of the replies provided by the State party are repetitive and demonstrate that the authorities consulted as part of the process do not have access to the information provided by the Committee throughout the procedure. The Committee notes that, </w:t>
      </w:r>
      <w:proofErr w:type="gramStart"/>
      <w:r w:rsidRPr="00883992">
        <w:t>as a result of</w:t>
      </w:r>
      <w:proofErr w:type="gramEnd"/>
      <w:r w:rsidRPr="00883992">
        <w:t xml:space="preserve"> this, the State party requested the complete name of the victim or a copy of his or her identity documents on a number of occasions as time went on, in various cases, whereas the information had already been provided since the issuance of the note of registration of the case and had later been confirmed. In such cases, the Committee invited the State party to ensure that whenever it replied to the letters of the Committee, it took into account all the correspondence that had been transmitted since the beginning of the procedure, including the registration note.</w:t>
      </w:r>
    </w:p>
    <w:p w14:paraId="6C897EBC" w14:textId="0E7C4E91" w:rsidR="0039674B" w:rsidRPr="00883992" w:rsidRDefault="0039674B" w:rsidP="0039674B">
      <w:pPr>
        <w:pStyle w:val="SingleTxtG"/>
      </w:pPr>
      <w:r w:rsidRPr="00883992">
        <w:t>7</w:t>
      </w:r>
      <w:r w:rsidR="00F53715" w:rsidRPr="00883992">
        <w:t>9</w:t>
      </w:r>
      <w:r w:rsidRPr="00883992">
        <w:t>.</w:t>
      </w:r>
      <w:r w:rsidRPr="00883992">
        <w:tab/>
        <w:t>Similarly, the Committee notes with concern that some of the replies provided by the State party are contradictory and difficult to reconcile. For example, in a case registered in 2015, the State party replied on several occasions that no information about the disappeared person was available in its records. In 2024, the State party indicated that the disappeared person was a member of the elements of the so-called Islamic army, and had been affiliated with the terrorist organization Al-Qaida in 2005. While recalling that the Convention does not provide for any exception to States</w:t>
      </w:r>
      <w:r w:rsidR="002247EA">
        <w:t>’</w:t>
      </w:r>
      <w:r w:rsidRPr="00883992">
        <w:t xml:space="preserve"> obligation to search for and investigate enforced disappearances, whatever the profile of the disappeared person, or the suspicions that may exist against him or her, the Committee noted that such a statement did not bring any clarification as to the current situation of the disappeared person and was somehow contradictory to the previous replies of the State party.</w:t>
      </w:r>
    </w:p>
    <w:p w14:paraId="71CFEB61" w14:textId="414A5D30" w:rsidR="0039674B" w:rsidRPr="00883992" w:rsidRDefault="00F53715" w:rsidP="0039674B">
      <w:pPr>
        <w:pStyle w:val="SingleTxtG"/>
      </w:pPr>
      <w:r w:rsidRPr="00883992">
        <w:t>80</w:t>
      </w:r>
      <w:r w:rsidR="0039674B" w:rsidRPr="00883992">
        <w:t>.</w:t>
      </w:r>
      <w:r w:rsidR="0039674B" w:rsidRPr="00883992">
        <w:tab/>
        <w:t xml:space="preserve">The Committee also notes that during the reporting period, the State party requested, in various urgent action requests, that the Committee invite the family of the disappeared person </w:t>
      </w:r>
      <w:r w:rsidR="002247EA">
        <w:t>“</w:t>
      </w:r>
      <w:r w:rsidR="0039674B" w:rsidRPr="00883992">
        <w:t>to attend the Forensic Medicine Department/Missing Persons Section and the Forensic Medicine Department</w:t>
      </w:r>
      <w:r w:rsidR="002247EA">
        <w:t>”</w:t>
      </w:r>
      <w:r w:rsidR="0039674B" w:rsidRPr="00883992">
        <w:t xml:space="preserve"> of a specified governorate </w:t>
      </w:r>
      <w:r w:rsidR="002247EA">
        <w:t>“</w:t>
      </w:r>
      <w:r w:rsidR="0039674B" w:rsidRPr="00883992">
        <w:t>to review photographs, for the purpose of identification</w:t>
      </w:r>
      <w:r w:rsidR="002247EA">
        <w:t>”</w:t>
      </w:r>
      <w:r w:rsidR="0039674B" w:rsidRPr="00883992">
        <w:t xml:space="preserve">. In several of those cases, the Committee was informed that the victims had already been to the departments referred to, sometimes on </w:t>
      </w:r>
      <w:proofErr w:type="gramStart"/>
      <w:r w:rsidR="0039674B" w:rsidRPr="00883992">
        <w:t>a number of</w:t>
      </w:r>
      <w:proofErr w:type="gramEnd"/>
      <w:r w:rsidR="0039674B" w:rsidRPr="00883992">
        <w:t xml:space="preserve"> occasions, but had not received any relevant information. In such cases, the Committee emphasized that the process of identifying photographs should not be carried out as an isolated activity, but must </w:t>
      </w:r>
      <w:r w:rsidR="00FE5F65" w:rsidRPr="00883992">
        <w:t xml:space="preserve">be </w:t>
      </w:r>
      <w:r w:rsidR="0039674B" w:rsidRPr="00883992">
        <w:t>part of the established search and investigation strategy, together with other search and investigation activities. Accordingly, the Committee recommended to the State party to take the following actions:</w:t>
      </w:r>
    </w:p>
    <w:p w14:paraId="5085ED89" w14:textId="3FCCFF61" w:rsidR="0039674B" w:rsidRPr="00883992" w:rsidRDefault="00643BB6" w:rsidP="00643BB6">
      <w:pPr>
        <w:pStyle w:val="SingleTxtG"/>
      </w:pPr>
      <w:r w:rsidRPr="00883992">
        <w:tab/>
        <w:t>(a)</w:t>
      </w:r>
      <w:r w:rsidRPr="00883992">
        <w:tab/>
      </w:r>
      <w:r w:rsidR="0039674B" w:rsidRPr="00883992">
        <w:t>Ensure that the family of the disappeared person receives an official invitation from the competent authorities so that they are indeed provided with the relevant information when they go to the designated forensic institute;</w:t>
      </w:r>
    </w:p>
    <w:p w14:paraId="3CF68001" w14:textId="0E44CE3C" w:rsidR="0039674B" w:rsidRPr="00883992" w:rsidRDefault="00643BB6" w:rsidP="00643BB6">
      <w:pPr>
        <w:pStyle w:val="SingleTxtG"/>
      </w:pPr>
      <w:r w:rsidRPr="00883992">
        <w:tab/>
        <w:t>(b)</w:t>
      </w:r>
      <w:r w:rsidRPr="00883992">
        <w:tab/>
      </w:r>
      <w:r w:rsidR="0039674B" w:rsidRPr="00883992">
        <w:t>Such an invitation should only be issued once the competent authorities have confirmed that new photographs of potential relevance to the case of the disappeared person are available, different from those that were seen when the relatives or representatives last visited the forensic medicine department;</w:t>
      </w:r>
    </w:p>
    <w:p w14:paraId="57997B08" w14:textId="50F6B234" w:rsidR="0039674B" w:rsidRPr="00883992" w:rsidRDefault="00643BB6" w:rsidP="00643BB6">
      <w:pPr>
        <w:pStyle w:val="SingleTxtG"/>
      </w:pPr>
      <w:r w:rsidRPr="00883992">
        <w:tab/>
        <w:t>(c)</w:t>
      </w:r>
      <w:r w:rsidRPr="00883992">
        <w:tab/>
      </w:r>
      <w:r w:rsidR="0039674B" w:rsidRPr="00883992">
        <w:t>For all search and investigation activities, State officials should be particularly aware of and sensitive to the potential impact of participation in the search and identification process on the mental health of victims. The State party must therefore ensure that all officials in charge are trained to receive the family with respect and with a differential approach, guaranteeing that they communicate compassionately and respectfully with them as well as with other persons involved in the search;</w:t>
      </w:r>
    </w:p>
    <w:p w14:paraId="3611C57D" w14:textId="425C1EE5" w:rsidR="0039674B" w:rsidRPr="00883992" w:rsidRDefault="00643BB6" w:rsidP="00643BB6">
      <w:pPr>
        <w:pStyle w:val="SingleTxtG"/>
      </w:pPr>
      <w:r w:rsidRPr="00883992">
        <w:tab/>
        <w:t>(d)</w:t>
      </w:r>
      <w:r w:rsidRPr="00883992">
        <w:tab/>
      </w:r>
      <w:r w:rsidR="0039674B" w:rsidRPr="00883992">
        <w:t>In cases where the State party confirms that a visit to a forensic institute could be of relevance in the case under consideration, the family of the disappeared person should have the possibility to be accompanied by the person of their choice if they decide to attend.</w:t>
      </w:r>
    </w:p>
    <w:p w14:paraId="62D20F3F" w14:textId="6651DCA0" w:rsidR="0039674B" w:rsidRPr="00883992" w:rsidRDefault="0039674B" w:rsidP="0039674B">
      <w:pPr>
        <w:pStyle w:val="SingleTxtG"/>
      </w:pPr>
      <w:r w:rsidRPr="00883992">
        <w:lastRenderedPageBreak/>
        <w:t>8</w:t>
      </w:r>
      <w:r w:rsidR="00F53715" w:rsidRPr="00883992">
        <w:t>1</w:t>
      </w:r>
      <w:r w:rsidRPr="00883992">
        <w:t>.</w:t>
      </w:r>
      <w:r w:rsidRPr="00883992">
        <w:tab/>
        <w:t>Iraq also required victims, on various occasions, to provide a copy of the complaints or reports submitted to the Iraqi authorities.</w:t>
      </w:r>
      <w:r w:rsidR="001948EC" w:rsidRPr="00883992">
        <w:t xml:space="preserve"> </w:t>
      </w:r>
      <w:r w:rsidRPr="00883992">
        <w:t>On this point, the Committee emphasized that such documents were in the hands of the State party and should therefore be transmitted directly by the authorities concerned.</w:t>
      </w:r>
    </w:p>
    <w:p w14:paraId="2F9FBEA0" w14:textId="2419BBDE" w:rsidR="0039674B" w:rsidRPr="00883992" w:rsidRDefault="0039674B" w:rsidP="0039674B">
      <w:pPr>
        <w:pStyle w:val="SingleTxtG"/>
      </w:pPr>
      <w:r w:rsidRPr="00883992">
        <w:t>8</w:t>
      </w:r>
      <w:r w:rsidR="00F53715" w:rsidRPr="00883992">
        <w:t>2</w:t>
      </w:r>
      <w:r w:rsidRPr="00883992">
        <w:t>.</w:t>
      </w:r>
      <w:r w:rsidRPr="00883992">
        <w:tab/>
        <w:t xml:space="preserve">The Committee is particularly concerned about information received recently from various authors of urgent action requests that numerous families of disappeared persons have been pressured by authorities to change their declarations </w:t>
      </w:r>
      <w:proofErr w:type="gramStart"/>
      <w:r w:rsidRPr="00883992">
        <w:t>so as to</w:t>
      </w:r>
      <w:proofErr w:type="gramEnd"/>
      <w:r w:rsidRPr="00883992">
        <w:t xml:space="preserve"> state that the forces responsible for the arrests were not affiliated with the Government, but that the arrests were made by </w:t>
      </w:r>
      <w:r w:rsidR="002247EA">
        <w:t>“</w:t>
      </w:r>
      <w:r w:rsidRPr="00883992">
        <w:t>unknown groups</w:t>
      </w:r>
      <w:r w:rsidR="002247EA">
        <w:t>”</w:t>
      </w:r>
      <w:r w:rsidRPr="00883992">
        <w:t xml:space="preserve">. According to the allegations received, the authorities promise families that if they change their statements, they will receive financial compensation, for instance through a death grant (of up to $300) or in the form of a monthly pension. In such cases, the State party then informs the Committee that the disappeared person is dead, and requests the closure of the relevant urgent action, with the person not having been located and no investigation having been carried out. </w:t>
      </w:r>
    </w:p>
    <w:p w14:paraId="1E60D8B1" w14:textId="51E841C4" w:rsidR="0039674B" w:rsidRPr="00883992" w:rsidRDefault="0039674B" w:rsidP="0039674B">
      <w:pPr>
        <w:pStyle w:val="SingleTxtG"/>
      </w:pPr>
      <w:r w:rsidRPr="00883992">
        <w:t>8</w:t>
      </w:r>
      <w:r w:rsidR="00F53715" w:rsidRPr="00883992">
        <w:t>3</w:t>
      </w:r>
      <w:r w:rsidRPr="00883992">
        <w:t>.</w:t>
      </w:r>
      <w:r w:rsidRPr="00883992">
        <w:tab/>
        <w:t xml:space="preserve">In view of the above, the Committee decided that, in such cases, it will clarify that similar allegations have been received in other cases, and that, consequently, it </w:t>
      </w:r>
      <w:bookmarkStart w:id="14" w:name="_Hlk177741413"/>
      <w:r w:rsidRPr="00883992">
        <w:t xml:space="preserve">cannot take action </w:t>
      </w:r>
      <w:proofErr w:type="gramStart"/>
      <w:r w:rsidRPr="00883992">
        <w:t>on the basis of</w:t>
      </w:r>
      <w:proofErr w:type="gramEnd"/>
      <w:r w:rsidRPr="00883992">
        <w:t xml:space="preserve"> an affirmation by the State party of the alleged death of the disappeared person. The Committee will also recall: </w:t>
      </w:r>
    </w:p>
    <w:p w14:paraId="0465CC9B" w14:textId="6C4B447D" w:rsidR="0039674B" w:rsidRPr="00883992" w:rsidRDefault="000D37A0" w:rsidP="000D37A0">
      <w:pPr>
        <w:pStyle w:val="SingleTxtG"/>
      </w:pPr>
      <w:r w:rsidRPr="00883992">
        <w:tab/>
        <w:t>(a)</w:t>
      </w:r>
      <w:r w:rsidRPr="00883992">
        <w:tab/>
      </w:r>
      <w:r w:rsidR="0039674B" w:rsidRPr="00883992">
        <w:t>The State party</w:t>
      </w:r>
      <w:r w:rsidR="002247EA">
        <w:t>’</w:t>
      </w:r>
      <w:r w:rsidR="0039674B" w:rsidRPr="00883992">
        <w:t xml:space="preserve">s obligation under the Convention to search and investigate until the fate and whereabouts of the person have been clarified </w:t>
      </w:r>
      <w:proofErr w:type="gramStart"/>
      <w:r w:rsidR="0039674B" w:rsidRPr="00883992">
        <w:t>on the basis of</w:t>
      </w:r>
      <w:proofErr w:type="gramEnd"/>
      <w:r w:rsidR="0039674B" w:rsidRPr="00883992">
        <w:t xml:space="preserve"> an exhaustive procedure that fully complies with the principles of due process, and takes into account all hypotheses, including the allegations of enforced disappearance; </w:t>
      </w:r>
    </w:p>
    <w:p w14:paraId="506702AA" w14:textId="7F57F02D" w:rsidR="0039674B" w:rsidRPr="00883992" w:rsidRDefault="000D37A0" w:rsidP="000D37A0">
      <w:pPr>
        <w:pStyle w:val="SingleTxtG"/>
      </w:pPr>
      <w:r w:rsidRPr="00883992">
        <w:tab/>
        <w:t>(b)</w:t>
      </w:r>
      <w:r w:rsidRPr="00883992">
        <w:tab/>
      </w:r>
      <w:r w:rsidR="0039674B" w:rsidRPr="00883992">
        <w:t>The Committee</w:t>
      </w:r>
      <w:r w:rsidR="002247EA">
        <w:t>’</w:t>
      </w:r>
      <w:r w:rsidR="0039674B" w:rsidRPr="00883992">
        <w:t xml:space="preserve">s recommendations to Iraq to establish a declaration of absence that would allow access to social support. </w:t>
      </w:r>
      <w:bookmarkEnd w:id="14"/>
    </w:p>
    <w:p w14:paraId="1ADE21FB" w14:textId="77777777" w:rsidR="0039674B" w:rsidRPr="00883992" w:rsidRDefault="0039674B" w:rsidP="0039674B">
      <w:pPr>
        <w:pStyle w:val="H4G"/>
      </w:pPr>
      <w:r w:rsidRPr="00883992">
        <w:tab/>
        <w:t>(vi)</w:t>
      </w:r>
      <w:r w:rsidRPr="00883992">
        <w:tab/>
        <w:t>Other trends observed in the replies of Mexico</w:t>
      </w:r>
    </w:p>
    <w:p w14:paraId="56CA5513" w14:textId="03198259" w:rsidR="0039674B" w:rsidRPr="00883992" w:rsidRDefault="0039674B" w:rsidP="0039674B">
      <w:pPr>
        <w:pStyle w:val="SingleTxtG"/>
      </w:pPr>
      <w:r w:rsidRPr="00883992">
        <w:t>8</w:t>
      </w:r>
      <w:r w:rsidR="00F53715" w:rsidRPr="00883992">
        <w:t>4</w:t>
      </w:r>
      <w:r w:rsidRPr="00883992">
        <w:t>.</w:t>
      </w:r>
      <w:r w:rsidRPr="00883992">
        <w:tab/>
        <w:t xml:space="preserve">The Committee observed that authors are often informed by the authorities that a lack of human and financial resources is hindering the implementation of the investigative and search actions recommended by the Committee. Such replies relate to visits to the alleged place of occurrence of the crime or the possible location of the disappeared person, to delays in identifying located remains and in carrying out the relevant forensic examinations, and to delays in analysing telephone networks, call sheets and data generated from mobile phones. </w:t>
      </w:r>
    </w:p>
    <w:p w14:paraId="2B2EB144" w14:textId="102F4DF3" w:rsidR="0039674B" w:rsidRPr="00883992" w:rsidRDefault="0039674B" w:rsidP="0039674B">
      <w:pPr>
        <w:pStyle w:val="SingleTxtG"/>
      </w:pPr>
      <w:r w:rsidRPr="00883992">
        <w:t>8</w:t>
      </w:r>
      <w:r w:rsidR="00F53715" w:rsidRPr="00883992">
        <w:t>5</w:t>
      </w:r>
      <w:r w:rsidRPr="00883992">
        <w:t>.</w:t>
      </w:r>
      <w:r w:rsidRPr="00883992">
        <w:tab/>
        <w:t>In that connection, the Committee requested the State party to carry out the relevant activities and proceedings without delay, and recalled the obligation under the Convention to provide the competent authorities with the necessary resources to carry out the search and investigation and to identify the victims and perpetrators. The Committee also referred to the recommendations contained in the report on its visit to Mexico as regards State responsibility for establishing and implementing a public policy for the prevention and eradication of enforced disappearances, including access for all victims to truth, justice and reparation.</w:t>
      </w:r>
      <w:r w:rsidRPr="00883992">
        <w:rPr>
          <w:rStyle w:val="FootnoteReference"/>
        </w:rPr>
        <w:footnoteReference w:id="7"/>
      </w:r>
      <w:r w:rsidRPr="00883992">
        <w:rPr>
          <w:rStyle w:val="FootnoteReference"/>
        </w:rPr>
        <w:t xml:space="preserve"> </w:t>
      </w:r>
    </w:p>
    <w:p w14:paraId="39533EBE" w14:textId="5B9BB0AE" w:rsidR="0039674B" w:rsidRPr="00883992" w:rsidRDefault="0039674B" w:rsidP="0039674B">
      <w:pPr>
        <w:pStyle w:val="SingleTxtG"/>
      </w:pPr>
      <w:r w:rsidRPr="00883992">
        <w:t>8</w:t>
      </w:r>
      <w:r w:rsidR="00F53715" w:rsidRPr="00883992">
        <w:t>6</w:t>
      </w:r>
      <w:r w:rsidRPr="00883992">
        <w:t>.</w:t>
      </w:r>
      <w:r w:rsidRPr="00883992">
        <w:tab/>
        <w:t>The State party also frequently refers to the impossibility of accessing places where disappearances allegedly occurred for security reasons. In such cases, the Committee referred to its recommendations regarding the responsibility of the State to guarantee permanent protection for public officials engaged in searches and investigations and to establish a comprehensive protection programme for them. The Committee also noted that particular account should be taken of the inherent risks in places where organized criminal groups have warned that public officials will not be allowed to continue their activities or carry out their work.</w:t>
      </w:r>
      <w:r w:rsidRPr="00883992">
        <w:rPr>
          <w:rStyle w:val="FootnoteReference"/>
        </w:rPr>
        <w:footnoteReference w:id="8"/>
      </w:r>
      <w:r w:rsidRPr="00883992">
        <w:rPr>
          <w:rStyle w:val="FootnoteReference"/>
        </w:rPr>
        <w:t xml:space="preserve"> </w:t>
      </w:r>
      <w:r w:rsidRPr="00883992">
        <w:t>The Committee recommended that security measures be taken to allow the authorities in charge of the search and investigation process to gain access to the crime scene zone despite the prevailing security conditions. In that context, the Committee invited the State party to consider, inter alia, the possibility of transferring the case to the competent federal authorities, and of conducting interviews and other analyses of available evidence outside the state where the disappearance occurred.</w:t>
      </w:r>
    </w:p>
    <w:p w14:paraId="499ACBF9" w14:textId="6D4D7744" w:rsidR="0039674B" w:rsidRPr="00883992" w:rsidRDefault="0039674B" w:rsidP="0039674B">
      <w:pPr>
        <w:pStyle w:val="SingleTxtG"/>
      </w:pPr>
      <w:r w:rsidRPr="00883992">
        <w:lastRenderedPageBreak/>
        <w:t>8</w:t>
      </w:r>
      <w:r w:rsidR="00F53715" w:rsidRPr="00883992">
        <w:t>7</w:t>
      </w:r>
      <w:r w:rsidRPr="00883992">
        <w:t>.</w:t>
      </w:r>
      <w:r w:rsidRPr="00883992">
        <w:tab/>
        <w:t xml:space="preserve">In </w:t>
      </w:r>
      <w:proofErr w:type="gramStart"/>
      <w:r w:rsidRPr="00883992">
        <w:t>the vast majority of</w:t>
      </w:r>
      <w:proofErr w:type="gramEnd"/>
      <w:r w:rsidRPr="00883992">
        <w:t xml:space="preserve"> cases relating to disappearances in Mexico, the Committee has received information revealing failures in the process of search and investigation, sometimes with very detailed data about the public agents involved in acts that have allegedly hindered the search and investigation. </w:t>
      </w:r>
    </w:p>
    <w:p w14:paraId="528FFE33" w14:textId="2FDC6FDB" w:rsidR="0039674B" w:rsidRPr="00883992" w:rsidRDefault="0039674B" w:rsidP="0039674B">
      <w:pPr>
        <w:pStyle w:val="SingleTxtG"/>
      </w:pPr>
      <w:r w:rsidRPr="00883992">
        <w:t>8</w:t>
      </w:r>
      <w:r w:rsidR="00F53715" w:rsidRPr="00883992">
        <w:t>8</w:t>
      </w:r>
      <w:r w:rsidRPr="00883992">
        <w:t>.</w:t>
      </w:r>
      <w:r w:rsidRPr="00883992">
        <w:tab/>
        <w:t>In all these cases, the Committee has provided the available information to the State party and has recalled the obligation of the State party under article 12 (4) of the Convention to investigate such allegations and ensure punishment. No reply has ever been received discussing the process carried out to this end.</w:t>
      </w:r>
    </w:p>
    <w:p w14:paraId="7917D632" w14:textId="77777777" w:rsidR="0039674B" w:rsidRPr="00883992" w:rsidRDefault="0039674B" w:rsidP="00096B86">
      <w:pPr>
        <w:pStyle w:val="H23G"/>
      </w:pPr>
      <w:r w:rsidRPr="00883992">
        <w:tab/>
        <w:t>5.</w:t>
      </w:r>
      <w:r w:rsidRPr="00883992">
        <w:tab/>
        <w:t>Reprisals and interim measures</w:t>
      </w:r>
    </w:p>
    <w:p w14:paraId="22813D0B" w14:textId="64608921" w:rsidR="0039674B" w:rsidRPr="00883992" w:rsidRDefault="0039674B" w:rsidP="0039674B">
      <w:pPr>
        <w:pStyle w:val="SingleTxtG"/>
      </w:pPr>
      <w:r w:rsidRPr="00883992">
        <w:t>8</w:t>
      </w:r>
      <w:r w:rsidR="00F53715" w:rsidRPr="00883992">
        <w:t>9</w:t>
      </w:r>
      <w:r w:rsidRPr="00883992">
        <w:t>.</w:t>
      </w:r>
      <w:r w:rsidRPr="00883992">
        <w:tab/>
      </w:r>
      <w:bookmarkStart w:id="15" w:name="_Hlk125036548"/>
      <w:r w:rsidRPr="00883992">
        <w:t xml:space="preserve">The Committee is concerned at allegations received from the authors of requests for urgent action regarding reprisals, usually involving threats and retaliation against the relatives of disappeared persons or their representatives, aimed at dissuading them from participating in or promoting search and investigation processes. </w:t>
      </w:r>
      <w:bookmarkStart w:id="16" w:name="_Hlk127361252"/>
    </w:p>
    <w:p w14:paraId="530F92A8" w14:textId="129834AD" w:rsidR="0039674B" w:rsidRPr="00883992" w:rsidRDefault="00F53715" w:rsidP="0039674B">
      <w:pPr>
        <w:pStyle w:val="SingleTxtG"/>
      </w:pPr>
      <w:r w:rsidRPr="00883992">
        <w:t>90</w:t>
      </w:r>
      <w:r w:rsidR="0039674B" w:rsidRPr="00883992">
        <w:t>.</w:t>
      </w:r>
      <w:r w:rsidR="0039674B" w:rsidRPr="00883992">
        <w:tab/>
        <w:t xml:space="preserve">In cases currently open, concerning 286 disappeared persons and representing 26 per cent of all open cases, the Committee </w:t>
      </w:r>
      <w:bookmarkEnd w:id="16"/>
      <w:r w:rsidR="0039674B" w:rsidRPr="00883992">
        <w:t>requested the States parties concerned to take interim measures to preserve the lives and integrity of the individuals concerned and to allow them to pursue their search activities without being subjected to violence, intimidation or harassment (see art. 24 of the Convention and principle 14 of the Guiding Principles for the Search for Disappeared Persons). The Committee also requested the States parties concerned to ensure that such measures were taken in consultation with the persons requiring protection and were subject to review at their request. Protection measures were requested for the protection of pieces of evidence.</w:t>
      </w:r>
      <w:bookmarkStart w:id="17" w:name="_Hlk127361855"/>
    </w:p>
    <w:p w14:paraId="177A11B3" w14:textId="79B49F94" w:rsidR="0039674B" w:rsidRPr="00883992" w:rsidRDefault="0039674B" w:rsidP="0039674B">
      <w:pPr>
        <w:pStyle w:val="SingleTxtG"/>
      </w:pPr>
      <w:r w:rsidRPr="00883992">
        <w:t>9</w:t>
      </w:r>
      <w:r w:rsidR="00F53715" w:rsidRPr="00883992">
        <w:t>1</w:t>
      </w:r>
      <w:r w:rsidRPr="00883992">
        <w:t>.</w:t>
      </w:r>
      <w:r w:rsidRPr="00883992">
        <w:tab/>
        <w:t>Of the 286 disappeared persons who were the subject of requests for urgent action where the Committee requested interim measures or protection measures, 235 had disappeared in Mexico, 17 in Iraq</w:t>
      </w:r>
      <w:bookmarkEnd w:id="17"/>
      <w:r w:rsidRPr="00883992">
        <w:t xml:space="preserve">, 13 in Honduras, </w:t>
      </w:r>
      <w:r w:rsidR="00C80C5E" w:rsidRPr="00883992">
        <w:t>8</w:t>
      </w:r>
      <w:r w:rsidRPr="00883992">
        <w:t xml:space="preserve"> in Gabon, </w:t>
      </w:r>
      <w:r w:rsidR="00C80C5E" w:rsidRPr="00883992">
        <w:t>6</w:t>
      </w:r>
      <w:r w:rsidRPr="00883992">
        <w:t xml:space="preserve"> in Colombia, </w:t>
      </w:r>
      <w:r w:rsidR="00C80C5E" w:rsidRPr="00883992">
        <w:t>1</w:t>
      </w:r>
      <w:r w:rsidRPr="00883992">
        <w:t xml:space="preserve"> in Argentina, </w:t>
      </w:r>
      <w:r w:rsidR="00C80C5E" w:rsidRPr="00883992">
        <w:t>1</w:t>
      </w:r>
      <w:r w:rsidRPr="00883992">
        <w:t xml:space="preserve"> in Brazil, </w:t>
      </w:r>
      <w:r w:rsidR="00C80C5E" w:rsidRPr="00883992">
        <w:t>1</w:t>
      </w:r>
      <w:r w:rsidRPr="00883992">
        <w:t xml:space="preserve"> in Burkina Faso, </w:t>
      </w:r>
      <w:r w:rsidR="00C80C5E" w:rsidRPr="00883992">
        <w:t>1</w:t>
      </w:r>
      <w:r w:rsidRPr="00883992">
        <w:t xml:space="preserve"> in Cambodia, </w:t>
      </w:r>
      <w:r w:rsidR="00C80C5E" w:rsidRPr="00883992">
        <w:t>1</w:t>
      </w:r>
      <w:r w:rsidRPr="00883992">
        <w:t xml:space="preserve"> in Morocco, </w:t>
      </w:r>
      <w:r w:rsidR="00C80C5E" w:rsidRPr="00883992">
        <w:t>1</w:t>
      </w:r>
      <w:r w:rsidRPr="00883992">
        <w:t xml:space="preserve"> in Paraguay and </w:t>
      </w:r>
      <w:r w:rsidR="00C80C5E" w:rsidRPr="00883992">
        <w:t>1</w:t>
      </w:r>
      <w:r w:rsidRPr="00883992">
        <w:t xml:space="preserve"> in Spain</w:t>
      </w:r>
      <w:bookmarkEnd w:id="15"/>
      <w:r w:rsidRPr="00883992">
        <w:t>.</w:t>
      </w:r>
    </w:p>
    <w:p w14:paraId="2B4BCC07" w14:textId="7835DCBF" w:rsidR="007268F9" w:rsidRPr="00883992" w:rsidRDefault="0039674B" w:rsidP="0039674B">
      <w:pPr>
        <w:spacing w:before="240"/>
        <w:jc w:val="center"/>
      </w:pPr>
      <w:r w:rsidRPr="00883992">
        <w:rPr>
          <w:u w:val="single"/>
        </w:rPr>
        <w:tab/>
      </w:r>
      <w:r w:rsidRPr="00883992">
        <w:rPr>
          <w:u w:val="single"/>
        </w:rPr>
        <w:tab/>
      </w:r>
      <w:r w:rsidRPr="00883992">
        <w:rPr>
          <w:u w:val="single"/>
        </w:rPr>
        <w:tab/>
      </w:r>
    </w:p>
    <w:sectPr w:rsidR="007268F9" w:rsidRPr="00883992"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38E86" w14:textId="77777777" w:rsidR="000E0BB4" w:rsidRPr="00557A78" w:rsidRDefault="000E0BB4" w:rsidP="00557A78">
      <w:pPr>
        <w:pStyle w:val="Footer"/>
      </w:pPr>
    </w:p>
  </w:endnote>
  <w:endnote w:type="continuationSeparator" w:id="0">
    <w:p w14:paraId="30B276E4" w14:textId="77777777" w:rsidR="000E0BB4" w:rsidRPr="00557A78" w:rsidRDefault="000E0BB4" w:rsidP="00557A78">
      <w:pPr>
        <w:pStyle w:val="Footer"/>
      </w:pPr>
    </w:p>
  </w:endnote>
  <w:endnote w:type="continuationNotice" w:id="1">
    <w:p w14:paraId="7C0437D1" w14:textId="77777777" w:rsidR="000E0BB4" w:rsidRDefault="000E0B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6A9C" w14:textId="77777777" w:rsidR="0039674B" w:rsidRDefault="0039674B" w:rsidP="0039674B">
    <w:pPr>
      <w:pStyle w:val="Footer"/>
      <w:tabs>
        <w:tab w:val="right" w:pos="9638"/>
      </w:tabs>
    </w:pPr>
    <w:r w:rsidRPr="0039674B">
      <w:rPr>
        <w:b/>
        <w:bCs/>
        <w:sz w:val="18"/>
      </w:rPr>
      <w:fldChar w:fldCharType="begin"/>
    </w:r>
    <w:r w:rsidRPr="0039674B">
      <w:rPr>
        <w:b/>
        <w:bCs/>
        <w:sz w:val="18"/>
      </w:rPr>
      <w:instrText xml:space="preserve"> PAGE  \* MERGEFORMAT </w:instrText>
    </w:r>
    <w:r w:rsidRPr="0039674B">
      <w:rPr>
        <w:b/>
        <w:bCs/>
        <w:sz w:val="18"/>
      </w:rPr>
      <w:fldChar w:fldCharType="separate"/>
    </w:r>
    <w:r w:rsidRPr="0039674B">
      <w:rPr>
        <w:b/>
        <w:bCs/>
        <w:noProof/>
        <w:sz w:val="18"/>
      </w:rPr>
      <w:t>2</w:t>
    </w:r>
    <w:r w:rsidRPr="0039674B">
      <w:rPr>
        <w:b/>
        <w:bCs/>
        <w:sz w:val="18"/>
      </w:rPr>
      <w:fldChar w:fldCharType="end"/>
    </w:r>
    <w:r>
      <w:tab/>
      <w:t>GE.24-19082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C61F9" w14:textId="77777777" w:rsidR="0039674B" w:rsidRDefault="0039674B" w:rsidP="0039674B">
    <w:pPr>
      <w:pStyle w:val="Footer"/>
      <w:tabs>
        <w:tab w:val="right" w:pos="9638"/>
      </w:tabs>
    </w:pPr>
    <w:r>
      <w:t>GE.24-19082</w:t>
    </w:r>
    <w:r>
      <w:tab/>
    </w:r>
    <w:r w:rsidRPr="0039674B">
      <w:rPr>
        <w:b/>
        <w:bCs/>
        <w:sz w:val="18"/>
      </w:rPr>
      <w:fldChar w:fldCharType="begin"/>
    </w:r>
    <w:r w:rsidRPr="0039674B">
      <w:rPr>
        <w:b/>
        <w:bCs/>
        <w:sz w:val="18"/>
      </w:rPr>
      <w:instrText xml:space="preserve"> PAGE  \* MERGEFORMAT </w:instrText>
    </w:r>
    <w:r w:rsidRPr="0039674B">
      <w:rPr>
        <w:b/>
        <w:bCs/>
        <w:sz w:val="18"/>
      </w:rPr>
      <w:fldChar w:fldCharType="separate"/>
    </w:r>
    <w:r w:rsidRPr="0039674B">
      <w:rPr>
        <w:b/>
        <w:bCs/>
        <w:noProof/>
        <w:sz w:val="18"/>
      </w:rPr>
      <w:t>3</w:t>
    </w:r>
    <w:r w:rsidRPr="003967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9ADE7" w14:textId="006C03ED" w:rsidR="0039674B" w:rsidRDefault="0039674B">
    <w:pPr>
      <w:pStyle w:val="Footer"/>
      <w:rPr>
        <w:sz w:val="20"/>
      </w:rPr>
    </w:pPr>
    <w:r>
      <w:rPr>
        <w:noProof/>
        <w:sz w:val="20"/>
      </w:rPr>
      <w:drawing>
        <wp:anchor distT="0" distB="0" distL="114300" distR="114300" simplePos="0" relativeHeight="251658241" behindDoc="0" locked="0" layoutInCell="1" allowOverlap="1" wp14:anchorId="6863A590" wp14:editId="762B864D">
          <wp:simplePos x="0" y="0"/>
          <wp:positionH relativeFrom="column">
            <wp:posOffset>5466715</wp:posOffset>
          </wp:positionH>
          <wp:positionV relativeFrom="paragraph">
            <wp:posOffset>-189230</wp:posOffset>
          </wp:positionV>
          <wp:extent cx="571500" cy="571500"/>
          <wp:effectExtent l="0" t="0" r="0" b="0"/>
          <wp:wrapNone/>
          <wp:docPr id="1015761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1" locked="1" layoutInCell="1" allowOverlap="1" wp14:anchorId="478B31F8" wp14:editId="29C5D728">
          <wp:simplePos x="0" y="0"/>
          <wp:positionH relativeFrom="margin">
            <wp:posOffset>4369435</wp:posOffset>
          </wp:positionH>
          <wp:positionV relativeFrom="margin">
            <wp:posOffset>9342120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AA13FF9" w14:textId="338A0141" w:rsidR="0039674B" w:rsidRPr="0039674B" w:rsidRDefault="0039674B" w:rsidP="0039674B">
    <w:pPr>
      <w:pStyle w:val="Footer"/>
      <w:tabs>
        <w:tab w:val="right" w:pos="7370"/>
      </w:tabs>
      <w:rPr>
        <w:sz w:val="20"/>
      </w:rPr>
    </w:pPr>
    <w:r>
      <w:rPr>
        <w:sz w:val="20"/>
      </w:rPr>
      <w:t>GE.24-19082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4BE7" w14:textId="77777777" w:rsidR="000E0BB4" w:rsidRPr="00557A78" w:rsidRDefault="000E0BB4" w:rsidP="00557A78">
      <w:pPr>
        <w:tabs>
          <w:tab w:val="right" w:pos="2155"/>
        </w:tabs>
        <w:spacing w:after="80" w:line="240" w:lineRule="auto"/>
        <w:ind w:left="680"/>
      </w:pPr>
      <w:r>
        <w:rPr>
          <w:u w:val="single"/>
        </w:rPr>
        <w:tab/>
      </w:r>
    </w:p>
  </w:footnote>
  <w:footnote w:type="continuationSeparator" w:id="0">
    <w:p w14:paraId="63378184" w14:textId="77777777" w:rsidR="000E0BB4" w:rsidRPr="00557A78" w:rsidRDefault="000E0BB4" w:rsidP="00557A78">
      <w:pPr>
        <w:tabs>
          <w:tab w:val="right" w:pos="2155"/>
        </w:tabs>
        <w:spacing w:after="80" w:line="240" w:lineRule="auto"/>
        <w:ind w:left="680"/>
      </w:pPr>
      <w:r>
        <w:rPr>
          <w:u w:val="single"/>
        </w:rPr>
        <w:tab/>
      </w:r>
    </w:p>
  </w:footnote>
  <w:footnote w:type="continuationNotice" w:id="1">
    <w:p w14:paraId="7154DA08" w14:textId="77777777" w:rsidR="000E0BB4" w:rsidRDefault="000E0BB4">
      <w:pPr>
        <w:spacing w:line="240" w:lineRule="auto"/>
      </w:pPr>
    </w:p>
  </w:footnote>
  <w:footnote w:id="2">
    <w:p w14:paraId="64E51F12" w14:textId="77777777" w:rsidR="0039674B" w:rsidRPr="00702AD7" w:rsidRDefault="0039674B" w:rsidP="0039674B">
      <w:pPr>
        <w:pStyle w:val="FootnoteText"/>
      </w:pPr>
      <w:r w:rsidRPr="00FB66F0">
        <w:rPr>
          <w:rStyle w:val="FootnoteReference"/>
          <w:vertAlign w:val="baseline"/>
        </w:rPr>
        <w:tab/>
      </w:r>
      <w:r w:rsidRPr="00702AD7">
        <w:rPr>
          <w:rStyle w:val="FootnoteReference"/>
          <w:sz w:val="20"/>
          <w:szCs w:val="22"/>
          <w:vertAlign w:val="baseline"/>
        </w:rPr>
        <w:t>*</w:t>
      </w:r>
      <w:r w:rsidRPr="00702AD7">
        <w:rPr>
          <w:rStyle w:val="FootnoteReference"/>
          <w:vertAlign w:val="baseline"/>
        </w:rPr>
        <w:tab/>
      </w:r>
      <w:r w:rsidRPr="00702AD7">
        <w:t>Adopted by the Committee at its twenty-seventh session (23 September–4 October 2024).</w:t>
      </w:r>
    </w:p>
  </w:footnote>
  <w:footnote w:id="3">
    <w:p w14:paraId="44E5D72C" w14:textId="78AA702A" w:rsidR="0039674B" w:rsidRDefault="0039674B" w:rsidP="0039674B">
      <w:pPr>
        <w:pStyle w:val="FootnoteText"/>
      </w:pPr>
      <w:r w:rsidRPr="00702AD7">
        <w:tab/>
      </w:r>
      <w:r w:rsidRPr="003E3A76">
        <w:rPr>
          <w:rStyle w:val="FootnoteReference"/>
        </w:rPr>
        <w:footnoteRef/>
      </w:r>
      <w:r w:rsidRPr="003E3A76">
        <w:rPr>
          <w:rStyle w:val="FootnoteReference"/>
        </w:rPr>
        <w:tab/>
      </w:r>
      <w:hyperlink r:id="rId1" w:history="1">
        <w:r w:rsidRPr="000D37A0">
          <w:rPr>
            <w:rStyle w:val="Hyperlink"/>
          </w:rPr>
          <w:t>CED/C/26/2</w:t>
        </w:r>
      </w:hyperlink>
      <w:r w:rsidRPr="00702AD7">
        <w:t>.</w:t>
      </w:r>
    </w:p>
  </w:footnote>
  <w:footnote w:id="4">
    <w:p w14:paraId="407C8076" w14:textId="0220A966" w:rsidR="0039674B" w:rsidRPr="008F7D50" w:rsidRDefault="0039674B" w:rsidP="0039674B">
      <w:pPr>
        <w:pStyle w:val="FootnoteText"/>
      </w:pPr>
      <w:r w:rsidRPr="008F7D50">
        <w:tab/>
      </w:r>
      <w:r w:rsidRPr="003E3A76">
        <w:rPr>
          <w:rStyle w:val="FootnoteReference"/>
        </w:rPr>
        <w:footnoteRef/>
      </w:r>
      <w:r w:rsidRPr="003E3A76">
        <w:rPr>
          <w:rStyle w:val="FootnoteReference"/>
        </w:rPr>
        <w:tab/>
      </w:r>
      <w:hyperlink r:id="rId2" w:history="1">
        <w:r w:rsidRPr="000D37A0">
          <w:rPr>
            <w:rStyle w:val="Hyperlink"/>
          </w:rPr>
          <w:t>CED/C/11/3</w:t>
        </w:r>
      </w:hyperlink>
      <w:r w:rsidRPr="00645C21">
        <w:t xml:space="preserve">, </w:t>
      </w:r>
      <w:hyperlink r:id="rId3" w:history="1">
        <w:r w:rsidRPr="000D37A0">
          <w:rPr>
            <w:rStyle w:val="Hyperlink"/>
          </w:rPr>
          <w:t>CED/C/12/2</w:t>
        </w:r>
      </w:hyperlink>
      <w:r w:rsidRPr="00645C21">
        <w:t xml:space="preserve">, </w:t>
      </w:r>
      <w:hyperlink r:id="rId4" w:history="1">
        <w:r w:rsidRPr="000D37A0">
          <w:rPr>
            <w:rStyle w:val="Hyperlink"/>
          </w:rPr>
          <w:t>CED/C/13/3</w:t>
        </w:r>
      </w:hyperlink>
      <w:r w:rsidRPr="00645C21">
        <w:t xml:space="preserve">, </w:t>
      </w:r>
      <w:hyperlink r:id="rId5" w:history="1">
        <w:r w:rsidRPr="000D37A0">
          <w:rPr>
            <w:rStyle w:val="Hyperlink"/>
          </w:rPr>
          <w:t>CED/C/14/2</w:t>
        </w:r>
      </w:hyperlink>
      <w:r w:rsidRPr="00645C21">
        <w:t xml:space="preserve">, </w:t>
      </w:r>
      <w:hyperlink r:id="rId6" w:history="1">
        <w:r w:rsidRPr="000D37A0">
          <w:rPr>
            <w:rStyle w:val="Hyperlink"/>
          </w:rPr>
          <w:t>CED/C/15/3</w:t>
        </w:r>
      </w:hyperlink>
      <w:r w:rsidRPr="00645C21">
        <w:t xml:space="preserve">, </w:t>
      </w:r>
      <w:hyperlink r:id="rId7" w:history="1">
        <w:r w:rsidRPr="000D37A0">
          <w:rPr>
            <w:rStyle w:val="Hyperlink"/>
          </w:rPr>
          <w:t>CED/C/16/2</w:t>
        </w:r>
      </w:hyperlink>
      <w:r w:rsidRPr="00645C21">
        <w:t xml:space="preserve">, </w:t>
      </w:r>
      <w:hyperlink r:id="rId8" w:history="1">
        <w:r w:rsidRPr="000D37A0">
          <w:rPr>
            <w:rStyle w:val="Hyperlink"/>
          </w:rPr>
          <w:t>CED/C/17/2</w:t>
        </w:r>
      </w:hyperlink>
      <w:r w:rsidRPr="00645C21">
        <w:t xml:space="preserve">, </w:t>
      </w:r>
      <w:hyperlink r:id="rId9" w:history="1">
        <w:r w:rsidRPr="000D37A0">
          <w:rPr>
            <w:rStyle w:val="Hyperlink"/>
          </w:rPr>
          <w:t>CED/C/19/2</w:t>
        </w:r>
      </w:hyperlink>
      <w:r w:rsidRPr="00645C21">
        <w:t xml:space="preserve">, </w:t>
      </w:r>
      <w:hyperlink r:id="rId10" w:history="1">
        <w:r w:rsidRPr="000D37A0">
          <w:rPr>
            <w:rStyle w:val="Hyperlink"/>
          </w:rPr>
          <w:t>CED/C/20/2</w:t>
        </w:r>
      </w:hyperlink>
      <w:r w:rsidRPr="00645C21">
        <w:t xml:space="preserve">, </w:t>
      </w:r>
      <w:hyperlink r:id="rId11" w:history="1">
        <w:r w:rsidRPr="000D37A0">
          <w:rPr>
            <w:rStyle w:val="Hyperlink"/>
          </w:rPr>
          <w:t>CED/C/21/2</w:t>
        </w:r>
      </w:hyperlink>
      <w:r w:rsidRPr="00645C21">
        <w:t xml:space="preserve">, </w:t>
      </w:r>
      <w:hyperlink r:id="rId12" w:history="1">
        <w:r w:rsidRPr="000D37A0">
          <w:rPr>
            <w:rStyle w:val="Hyperlink"/>
          </w:rPr>
          <w:t>CED/C/22/2</w:t>
        </w:r>
      </w:hyperlink>
      <w:r w:rsidRPr="00645C21">
        <w:t xml:space="preserve">, </w:t>
      </w:r>
      <w:hyperlink r:id="rId13" w:history="1">
        <w:r w:rsidRPr="000D37A0">
          <w:rPr>
            <w:rStyle w:val="Hyperlink"/>
          </w:rPr>
          <w:t>CED/C/23/2</w:t>
        </w:r>
      </w:hyperlink>
      <w:r>
        <w:rPr>
          <w:rStyle w:val="Hyperlink"/>
        </w:rPr>
        <w:t xml:space="preserve">, </w:t>
      </w:r>
      <w:hyperlink r:id="rId14" w:history="1">
        <w:r w:rsidRPr="000D37A0">
          <w:rPr>
            <w:rStyle w:val="Hyperlink"/>
          </w:rPr>
          <w:t>CED/C/24/3</w:t>
        </w:r>
      </w:hyperlink>
      <w:r>
        <w:rPr>
          <w:rStyle w:val="Hyperlink"/>
        </w:rPr>
        <w:t xml:space="preserve">, </w:t>
      </w:r>
      <w:hyperlink r:id="rId15" w:history="1">
        <w:r w:rsidRPr="000D37A0">
          <w:rPr>
            <w:rStyle w:val="Hyperlink"/>
          </w:rPr>
          <w:t>CED/C/25/2</w:t>
        </w:r>
      </w:hyperlink>
      <w:r w:rsidRPr="000E45C1">
        <w:rPr>
          <w:rStyle w:val="Hyperlink"/>
        </w:rPr>
        <w:t xml:space="preserve"> </w:t>
      </w:r>
      <w:r w:rsidRPr="00220B5A">
        <w:rPr>
          <w:rStyle w:val="Hyperlink"/>
          <w:color w:val="auto"/>
        </w:rPr>
        <w:t xml:space="preserve">and </w:t>
      </w:r>
      <w:hyperlink r:id="rId16" w:history="1">
        <w:r w:rsidRPr="000D37A0">
          <w:rPr>
            <w:rStyle w:val="Hyperlink"/>
          </w:rPr>
          <w:t>CED/C/26/2</w:t>
        </w:r>
      </w:hyperlink>
      <w:r w:rsidRPr="000E45C1">
        <w:t>.</w:t>
      </w:r>
    </w:p>
  </w:footnote>
  <w:footnote w:id="5">
    <w:p w14:paraId="035901AB" w14:textId="1FA3BAE7" w:rsidR="0039674B" w:rsidRPr="007D60D4" w:rsidRDefault="0039674B" w:rsidP="0039674B">
      <w:pPr>
        <w:pStyle w:val="FootnoteText"/>
      </w:pPr>
      <w:r w:rsidRPr="0041746E">
        <w:tab/>
      </w:r>
      <w:r w:rsidRPr="003E3A76">
        <w:rPr>
          <w:rStyle w:val="FootnoteReference"/>
        </w:rPr>
        <w:footnoteRef/>
      </w:r>
      <w:r w:rsidRPr="006B57B5">
        <w:rPr>
          <w:rStyle w:val="FootnoteReference"/>
          <w:lang w:val="es-ES"/>
        </w:rPr>
        <w:tab/>
      </w:r>
      <w:r w:rsidRPr="007D60D4">
        <w:rPr>
          <w:i/>
          <w:iCs/>
          <w:lang w:val="es-EC"/>
        </w:rPr>
        <w:t>Yrusta v. Argentina</w:t>
      </w:r>
      <w:r w:rsidRPr="00E3106D">
        <w:rPr>
          <w:lang w:val="es-EC"/>
        </w:rPr>
        <w:t xml:space="preserve"> </w:t>
      </w:r>
      <w:r>
        <w:rPr>
          <w:lang w:val="es-EC"/>
        </w:rPr>
        <w:t>(</w:t>
      </w:r>
      <w:hyperlink r:id="rId17" w:history="1">
        <w:r w:rsidRPr="000D37A0">
          <w:rPr>
            <w:rStyle w:val="Hyperlink"/>
            <w:lang w:val="es-EC"/>
          </w:rPr>
          <w:t>CED/C/10/D/1/2013</w:t>
        </w:r>
      </w:hyperlink>
      <w:r>
        <w:rPr>
          <w:lang w:val="es-EC"/>
        </w:rPr>
        <w:t>),</w:t>
      </w:r>
      <w:r w:rsidRPr="002A5708">
        <w:rPr>
          <w:lang w:val="es-EC"/>
        </w:rPr>
        <w:t xml:space="preserve"> </w:t>
      </w:r>
      <w:r w:rsidRPr="00E3106D">
        <w:rPr>
          <w:lang w:val="es-EC"/>
        </w:rPr>
        <w:t xml:space="preserve">para. </w:t>
      </w:r>
      <w:r w:rsidRPr="007D60D4">
        <w:t>10.3.</w:t>
      </w:r>
    </w:p>
  </w:footnote>
  <w:footnote w:id="6">
    <w:p w14:paraId="08A1A596" w14:textId="316CD24B" w:rsidR="0039674B" w:rsidRPr="007D60D4" w:rsidRDefault="0039674B" w:rsidP="0039674B">
      <w:pPr>
        <w:pStyle w:val="FootnoteText"/>
        <w:rPr>
          <w:lang w:val="en-US"/>
        </w:rPr>
      </w:pPr>
      <w:r>
        <w:tab/>
      </w:r>
      <w:r w:rsidRPr="003E3A76">
        <w:rPr>
          <w:rStyle w:val="FootnoteReference"/>
        </w:rPr>
        <w:footnoteRef/>
      </w:r>
      <w:r w:rsidRPr="003E3A76">
        <w:rPr>
          <w:rStyle w:val="FootnoteReference"/>
        </w:rPr>
        <w:tab/>
      </w:r>
      <w:hyperlink r:id="rId18" w:history="1">
        <w:r w:rsidRPr="000D37A0">
          <w:rPr>
            <w:rStyle w:val="Hyperlink"/>
          </w:rPr>
          <w:t>CED/C/26/2</w:t>
        </w:r>
      </w:hyperlink>
      <w:r w:rsidRPr="002A5708">
        <w:t>, paras. 20</w:t>
      </w:r>
      <w:r w:rsidR="00005AEE">
        <w:t xml:space="preserve"> </w:t>
      </w:r>
      <w:r w:rsidRPr="002A5708">
        <w:t>ff.</w:t>
      </w:r>
    </w:p>
  </w:footnote>
  <w:footnote w:id="7">
    <w:p w14:paraId="3C5A2244" w14:textId="01F6680D" w:rsidR="0039674B" w:rsidRDefault="0039674B" w:rsidP="0039674B">
      <w:pPr>
        <w:pStyle w:val="FootnoteText"/>
      </w:pPr>
      <w:r w:rsidRPr="007D60D4">
        <w:tab/>
      </w:r>
      <w:r w:rsidRPr="003E3A76">
        <w:rPr>
          <w:rStyle w:val="FootnoteReference"/>
        </w:rPr>
        <w:footnoteRef/>
      </w:r>
      <w:r w:rsidR="00F53715">
        <w:rPr>
          <w:rStyle w:val="FootnoteReference"/>
        </w:rPr>
        <w:tab/>
      </w:r>
      <w:hyperlink r:id="rId19" w:history="1">
        <w:r w:rsidRPr="003E3A76">
          <w:rPr>
            <w:rStyle w:val="Hyperlink"/>
          </w:rPr>
          <w:t>CED/C/MEX/VR/1</w:t>
        </w:r>
      </w:hyperlink>
      <w:r w:rsidRPr="003E3A76">
        <w:rPr>
          <w:rStyle w:val="Hyperlink"/>
        </w:rPr>
        <w:t xml:space="preserve"> (Findings)</w:t>
      </w:r>
      <w:r w:rsidRPr="007D60D4">
        <w:t xml:space="preserve">, paras. </w:t>
      </w:r>
      <w:r>
        <w:t>30–37.</w:t>
      </w:r>
    </w:p>
  </w:footnote>
  <w:footnote w:id="8">
    <w:p w14:paraId="68E15C13" w14:textId="2BA6110B" w:rsidR="0039674B" w:rsidRPr="00E23EA8" w:rsidRDefault="0039674B" w:rsidP="0039674B">
      <w:pPr>
        <w:pStyle w:val="FootnoteText"/>
      </w:pPr>
      <w:r w:rsidRPr="00E23EA8">
        <w:tab/>
      </w:r>
      <w:r w:rsidRPr="003E3A76">
        <w:rPr>
          <w:rStyle w:val="FootnoteReference"/>
        </w:rPr>
        <w:footnoteRef/>
      </w:r>
      <w:r w:rsidR="00F53715">
        <w:rPr>
          <w:rStyle w:val="FootnoteReference"/>
        </w:rPr>
        <w:tab/>
      </w:r>
      <w:hyperlink r:id="rId20" w:history="1">
        <w:r w:rsidRPr="003E3A76">
          <w:rPr>
            <w:rStyle w:val="Hyperlink"/>
          </w:rPr>
          <w:t>CED/C/MEX/VR/1</w:t>
        </w:r>
      </w:hyperlink>
      <w:r w:rsidRPr="00E23EA8">
        <w:t xml:space="preserve"> </w:t>
      </w:r>
      <w:r w:rsidRPr="003E3A76">
        <w:rPr>
          <w:rStyle w:val="Hyperlink"/>
        </w:rPr>
        <w:t>(Recommendations)</w:t>
      </w:r>
      <w:r w:rsidRPr="00E23EA8">
        <w:t>, para. 103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2209B" w14:textId="77777777" w:rsidR="0039674B" w:rsidRDefault="0039674B" w:rsidP="0039674B">
    <w:pPr>
      <w:pStyle w:val="Header"/>
    </w:pPr>
    <w:r>
      <w:t>CED/C/27/2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729C0" w14:textId="77777777" w:rsidR="0039674B" w:rsidRDefault="0039674B" w:rsidP="0039674B">
    <w:pPr>
      <w:pStyle w:val="Header"/>
      <w:jc w:val="right"/>
    </w:pPr>
    <w:r>
      <w:t>CED/C/27/2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8C5420"/>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C5ABF"/>
    <w:multiLevelType w:val="hybridMultilevel"/>
    <w:tmpl w:val="D960CD3E"/>
    <w:lvl w:ilvl="0" w:tplc="2E62B2F2">
      <w:start w:val="1"/>
      <w:numFmt w:val="lowerLetter"/>
      <w:lvlText w:val="(%1)"/>
      <w:lvlJc w:val="left"/>
      <w:pPr>
        <w:tabs>
          <w:tab w:val="num" w:pos="1701"/>
        </w:tabs>
        <w:ind w:left="1701" w:hanging="170"/>
      </w:pPr>
      <w:rPr>
        <w:rFonts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F64BF1"/>
    <w:multiLevelType w:val="hybridMultilevel"/>
    <w:tmpl w:val="0186B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2572F6"/>
    <w:multiLevelType w:val="hybridMultilevel"/>
    <w:tmpl w:val="224895D8"/>
    <w:lvl w:ilvl="0" w:tplc="FFFFFFFF">
      <w:start w:val="1"/>
      <w:numFmt w:val="bullet"/>
      <w:lvlText w:val=""/>
      <w:lvlJc w:val="left"/>
      <w:pPr>
        <w:ind w:left="1891" w:hanging="360"/>
      </w:pPr>
      <w:rPr>
        <w:rFonts w:ascii="Symbol" w:hAnsi="Symbol" w:hint="default"/>
        <w:b w:val="0"/>
        <w:i w:val="0"/>
        <w:sz w:val="20"/>
      </w:rPr>
    </w:lvl>
    <w:lvl w:ilvl="1" w:tplc="04090017">
      <w:start w:val="1"/>
      <w:numFmt w:val="lowerLetter"/>
      <w:lvlText w:val="%2)"/>
      <w:lvlJc w:val="left"/>
      <w:pPr>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87082E"/>
    <w:multiLevelType w:val="hybridMultilevel"/>
    <w:tmpl w:val="0FE89898"/>
    <w:lvl w:ilvl="0" w:tplc="F4109C64">
      <w:start w:val="37"/>
      <w:numFmt w:val="bullet"/>
      <w:lvlText w:val=""/>
      <w:lvlJc w:val="left"/>
      <w:pPr>
        <w:ind w:left="1080" w:hanging="360"/>
      </w:pPr>
      <w:rPr>
        <w:rFonts w:ascii="Wingdings" w:eastAsia="Times New Roman"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1F7EA9"/>
    <w:multiLevelType w:val="hybridMultilevel"/>
    <w:tmpl w:val="B8366984"/>
    <w:lvl w:ilvl="0" w:tplc="0234DD2E">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15:restartNumberingAfterBreak="0">
    <w:nsid w:val="12DC289C"/>
    <w:multiLevelType w:val="hybridMultilevel"/>
    <w:tmpl w:val="3A203C26"/>
    <w:lvl w:ilvl="0" w:tplc="2CD0B7B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47156E8"/>
    <w:multiLevelType w:val="hybridMultilevel"/>
    <w:tmpl w:val="75F6C53A"/>
    <w:lvl w:ilvl="0" w:tplc="6538B01C">
      <w:start w:val="1"/>
      <w:numFmt w:val="lowerLetter"/>
      <w:lvlText w:val="(%1)"/>
      <w:lvlJc w:val="left"/>
      <w:pPr>
        <w:ind w:left="1854" w:hanging="72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9B4750"/>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F6343C"/>
    <w:multiLevelType w:val="hybridMultilevel"/>
    <w:tmpl w:val="6A88611C"/>
    <w:lvl w:ilvl="0" w:tplc="08090001">
      <w:start w:val="1"/>
      <w:numFmt w:val="bullet"/>
      <w:lvlText w:val=""/>
      <w:lvlJc w:val="left"/>
      <w:pPr>
        <w:ind w:left="1891" w:hanging="360"/>
      </w:pPr>
      <w:rPr>
        <w:rFonts w:ascii="Symbol" w:hAnsi="Symbol" w:hint="default"/>
        <w:b w:val="0"/>
        <w:i w:val="0"/>
        <w:sz w:val="20"/>
      </w:rPr>
    </w:lvl>
    <w:lvl w:ilvl="1" w:tplc="FE0CA7DE">
      <w:numFmt w:val="bullet"/>
      <w:lvlText w:val="-"/>
      <w:lvlJc w:val="left"/>
      <w:pPr>
        <w:ind w:left="1440" w:hanging="360"/>
      </w:pPr>
      <w:rPr>
        <w:rFonts w:ascii="Times New Roman" w:eastAsia="SimSu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625A1"/>
    <w:multiLevelType w:val="hybridMultilevel"/>
    <w:tmpl w:val="E1B43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AC140B"/>
    <w:multiLevelType w:val="multilevel"/>
    <w:tmpl w:val="4A4466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067505"/>
    <w:multiLevelType w:val="hybridMultilevel"/>
    <w:tmpl w:val="B0FC2B10"/>
    <w:lvl w:ilvl="0" w:tplc="66F06CC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CCC49EB"/>
    <w:multiLevelType w:val="hybridMultilevel"/>
    <w:tmpl w:val="1C789D80"/>
    <w:lvl w:ilvl="0" w:tplc="8514CF80">
      <w:start w:val="9"/>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0B42C81"/>
    <w:multiLevelType w:val="hybridMultilevel"/>
    <w:tmpl w:val="0300944A"/>
    <w:lvl w:ilvl="0" w:tplc="32843B7A">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5241B3"/>
    <w:multiLevelType w:val="hybridMultilevel"/>
    <w:tmpl w:val="5D40C39A"/>
    <w:lvl w:ilvl="0" w:tplc="23721B0A">
      <w:start w:val="1"/>
      <w:numFmt w:val="lowerLetter"/>
      <w:lvlText w:val="(%1)"/>
      <w:lvlJc w:val="left"/>
      <w:pPr>
        <w:ind w:left="3555"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75E534A"/>
    <w:multiLevelType w:val="hybridMultilevel"/>
    <w:tmpl w:val="218073C8"/>
    <w:lvl w:ilvl="0" w:tplc="739CC334">
      <w:start w:val="67"/>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C0380"/>
    <w:multiLevelType w:val="hybridMultilevel"/>
    <w:tmpl w:val="2E9EDF1E"/>
    <w:lvl w:ilvl="0" w:tplc="FFFFFFFF">
      <w:start w:val="1"/>
      <w:numFmt w:val="bullet"/>
      <w:lvlText w:val=""/>
      <w:lvlJc w:val="left"/>
      <w:pPr>
        <w:ind w:left="1891" w:hanging="360"/>
      </w:pPr>
      <w:rPr>
        <w:rFonts w:ascii="Symbol" w:hAnsi="Symbol" w:hint="default"/>
        <w:b w:val="0"/>
        <w:i w:val="0"/>
        <w:sz w:val="20"/>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5A6309"/>
    <w:multiLevelType w:val="multilevel"/>
    <w:tmpl w:val="44B07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874446"/>
    <w:multiLevelType w:val="hybridMultilevel"/>
    <w:tmpl w:val="F5E27282"/>
    <w:lvl w:ilvl="0" w:tplc="23721B0A">
      <w:start w:val="1"/>
      <w:numFmt w:val="lowerLetter"/>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8F1A56"/>
    <w:multiLevelType w:val="hybridMultilevel"/>
    <w:tmpl w:val="139453EE"/>
    <w:lvl w:ilvl="0" w:tplc="4A842AF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FDC69FD"/>
    <w:multiLevelType w:val="hybridMultilevel"/>
    <w:tmpl w:val="7C100C2C"/>
    <w:lvl w:ilvl="0" w:tplc="8514CF80">
      <w:start w:val="37"/>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50F633BA"/>
    <w:multiLevelType w:val="hybridMultilevel"/>
    <w:tmpl w:val="22825BD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15:restartNumberingAfterBreak="0">
    <w:nsid w:val="50F7666B"/>
    <w:multiLevelType w:val="hybridMultilevel"/>
    <w:tmpl w:val="8D5C6608"/>
    <w:lvl w:ilvl="0" w:tplc="1166D1FE">
      <w:start w:val="1"/>
      <w:numFmt w:val="lowerRoman"/>
      <w:lvlText w:val="(%1)"/>
      <w:lvlJc w:val="left"/>
      <w:pPr>
        <w:ind w:left="2414" w:hanging="720"/>
      </w:pPr>
      <w:rPr>
        <w:rFonts w:hint="default"/>
      </w:rPr>
    </w:lvl>
    <w:lvl w:ilvl="1" w:tplc="08090019" w:tentative="1">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28" w15:restartNumberingAfterBreak="0">
    <w:nsid w:val="5459283A"/>
    <w:multiLevelType w:val="hybridMultilevel"/>
    <w:tmpl w:val="09DE0B72"/>
    <w:lvl w:ilvl="0" w:tplc="23721B0A">
      <w:start w:val="1"/>
      <w:numFmt w:val="lowerLetter"/>
      <w:lvlText w:val="(%1)"/>
      <w:lvlJc w:val="left"/>
      <w:pPr>
        <w:ind w:left="4122"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56A12923"/>
    <w:multiLevelType w:val="hybridMultilevel"/>
    <w:tmpl w:val="08F4F1DC"/>
    <w:lvl w:ilvl="0" w:tplc="6F06A9B4">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E36D45"/>
    <w:multiLevelType w:val="hybridMultilevel"/>
    <w:tmpl w:val="2E2CC948"/>
    <w:lvl w:ilvl="0" w:tplc="B86C8F0C">
      <w:start w:val="1"/>
      <w:numFmt w:val="lowerRoman"/>
      <w:lvlText w:val="(%1)"/>
      <w:lvlJc w:val="left"/>
      <w:pPr>
        <w:ind w:left="1854" w:hanging="720"/>
      </w:pPr>
      <w:rPr>
        <w:rFonts w:hint="default"/>
        <w:b/>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FF341E9"/>
    <w:multiLevelType w:val="hybridMultilevel"/>
    <w:tmpl w:val="682CC104"/>
    <w:lvl w:ilvl="0" w:tplc="9C307FCE">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3284807"/>
    <w:multiLevelType w:val="hybridMultilevel"/>
    <w:tmpl w:val="1602C6D0"/>
    <w:lvl w:ilvl="0" w:tplc="F25EACA6">
      <w:start w:val="1"/>
      <w:numFmt w:val="lowerRoman"/>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5" w15:restartNumberingAfterBreak="0">
    <w:nsid w:val="668A7B77"/>
    <w:multiLevelType w:val="hybridMultilevel"/>
    <w:tmpl w:val="94446F1C"/>
    <w:lvl w:ilvl="0" w:tplc="23721B0A">
      <w:start w:val="1"/>
      <w:numFmt w:val="lowerLetter"/>
      <w:lvlText w:val="(%1)"/>
      <w:lvlJc w:val="left"/>
      <w:pPr>
        <w:ind w:left="3555"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B335105"/>
    <w:multiLevelType w:val="hybridMultilevel"/>
    <w:tmpl w:val="375083BC"/>
    <w:lvl w:ilvl="0" w:tplc="09C8B0FC">
      <w:start w:val="1"/>
      <w:numFmt w:val="lowerRoman"/>
      <w:lvlText w:val="(%1)"/>
      <w:lvlJc w:val="left"/>
      <w:pPr>
        <w:ind w:left="2414" w:hanging="720"/>
      </w:pPr>
      <w:rPr>
        <w:rFonts w:hint="default"/>
      </w:rPr>
    </w:lvl>
    <w:lvl w:ilvl="1" w:tplc="08090019" w:tentative="1">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37" w15:restartNumberingAfterBreak="0">
    <w:nsid w:val="75D83EB0"/>
    <w:multiLevelType w:val="hybridMultilevel"/>
    <w:tmpl w:val="8FA63FE0"/>
    <w:lvl w:ilvl="0" w:tplc="755A67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D623D2"/>
    <w:multiLevelType w:val="hybridMultilevel"/>
    <w:tmpl w:val="311447A0"/>
    <w:lvl w:ilvl="0" w:tplc="6C68443C">
      <w:start w:val="1"/>
      <w:numFmt w:val="lowerRoman"/>
      <w:lvlText w:val="(%1)"/>
      <w:lvlJc w:val="left"/>
      <w:pPr>
        <w:ind w:left="2214"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7FF42DB"/>
    <w:multiLevelType w:val="hybridMultilevel"/>
    <w:tmpl w:val="30801A62"/>
    <w:lvl w:ilvl="0" w:tplc="A68CE85C">
      <w:numFmt w:val="bullet"/>
      <w:lvlText w:val="-"/>
      <w:lvlJc w:val="left"/>
      <w:pPr>
        <w:ind w:left="1440" w:hanging="360"/>
      </w:pPr>
      <w:rPr>
        <w:rFonts w:ascii="Aptos" w:eastAsia="Aptos" w:hAnsi="Aptos" w:cs="Times New Roman" w:hint="default"/>
        <w:lang w:val="en-GB"/>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8855743"/>
    <w:multiLevelType w:val="hybridMultilevel"/>
    <w:tmpl w:val="1E66A956"/>
    <w:lvl w:ilvl="0" w:tplc="899A3F34">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A4E5B81"/>
    <w:multiLevelType w:val="hybridMultilevel"/>
    <w:tmpl w:val="4D2C1BBE"/>
    <w:lvl w:ilvl="0" w:tplc="6538B01C">
      <w:start w:val="1"/>
      <w:numFmt w:val="lowerLetter"/>
      <w:lvlText w:val="(%1)"/>
      <w:lvlJc w:val="left"/>
      <w:pPr>
        <w:ind w:left="2251" w:hanging="360"/>
      </w:pPr>
      <w:rPr>
        <w:rFonts w:hint="default"/>
      </w:r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43" w15:restartNumberingAfterBreak="0">
    <w:nsid w:val="7ACF24CA"/>
    <w:multiLevelType w:val="hybridMultilevel"/>
    <w:tmpl w:val="1EBEDFD2"/>
    <w:lvl w:ilvl="0" w:tplc="8514CF80">
      <w:start w:val="9"/>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314EC1"/>
    <w:multiLevelType w:val="hybridMultilevel"/>
    <w:tmpl w:val="548C109C"/>
    <w:lvl w:ilvl="0" w:tplc="23721B0A">
      <w:start w:val="1"/>
      <w:numFmt w:val="lowerLetter"/>
      <w:lvlText w:val="(%1)"/>
      <w:lvlJc w:val="left"/>
      <w:pPr>
        <w:ind w:left="1891" w:hanging="360"/>
      </w:pPr>
      <w:rPr>
        <w:rFonts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733504562">
    <w:abstractNumId w:val="18"/>
  </w:num>
  <w:num w:numId="2" w16cid:durableId="564991410">
    <w:abstractNumId w:val="10"/>
  </w:num>
  <w:num w:numId="3" w16cid:durableId="760495296">
    <w:abstractNumId w:val="0"/>
  </w:num>
  <w:num w:numId="4" w16cid:durableId="1422530855">
    <w:abstractNumId w:val="30"/>
  </w:num>
  <w:num w:numId="5" w16cid:durableId="1040784953">
    <w:abstractNumId w:val="33"/>
  </w:num>
  <w:num w:numId="6" w16cid:durableId="1809515795">
    <w:abstractNumId w:val="40"/>
  </w:num>
  <w:num w:numId="7" w16cid:durableId="399986523">
    <w:abstractNumId w:val="9"/>
  </w:num>
  <w:num w:numId="8" w16cid:durableId="1181898317">
    <w:abstractNumId w:val="39"/>
  </w:num>
  <w:num w:numId="9" w16cid:durableId="1822961815">
    <w:abstractNumId w:val="41"/>
  </w:num>
  <w:num w:numId="10" w16cid:durableId="1604533821">
    <w:abstractNumId w:val="31"/>
  </w:num>
  <w:num w:numId="11" w16cid:durableId="1964653609">
    <w:abstractNumId w:val="24"/>
  </w:num>
  <w:num w:numId="12" w16cid:durableId="1400710959">
    <w:abstractNumId w:val="34"/>
  </w:num>
  <w:num w:numId="13" w16cid:durableId="385953919">
    <w:abstractNumId w:val="29"/>
  </w:num>
  <w:num w:numId="14" w16cid:durableId="1464156706">
    <w:abstractNumId w:val="16"/>
  </w:num>
  <w:num w:numId="15" w16cid:durableId="665013200">
    <w:abstractNumId w:val="15"/>
  </w:num>
  <w:num w:numId="16" w16cid:durableId="522328715">
    <w:abstractNumId w:val="43"/>
  </w:num>
  <w:num w:numId="17" w16cid:durableId="974913701">
    <w:abstractNumId w:val="5"/>
  </w:num>
  <w:num w:numId="18" w16cid:durableId="371154778">
    <w:abstractNumId w:val="25"/>
  </w:num>
  <w:num w:numId="19" w16cid:durableId="74674011">
    <w:abstractNumId w:val="38"/>
  </w:num>
  <w:num w:numId="20" w16cid:durableId="1578176160">
    <w:abstractNumId w:val="37"/>
  </w:num>
  <w:num w:numId="21" w16cid:durableId="1138112482">
    <w:abstractNumId w:val="7"/>
  </w:num>
  <w:num w:numId="22" w16cid:durableId="895819680">
    <w:abstractNumId w:val="13"/>
  </w:num>
  <w:num w:numId="23" w16cid:durableId="942804121">
    <w:abstractNumId w:val="3"/>
  </w:num>
  <w:num w:numId="24" w16cid:durableId="1665166597">
    <w:abstractNumId w:val="22"/>
  </w:num>
  <w:num w:numId="25" w16cid:durableId="781192607">
    <w:abstractNumId w:val="14"/>
  </w:num>
  <w:num w:numId="26" w16cid:durableId="1895655024">
    <w:abstractNumId w:val="17"/>
  </w:num>
  <w:num w:numId="27" w16cid:durableId="795946175">
    <w:abstractNumId w:val="11"/>
  </w:num>
  <w:num w:numId="28" w16cid:durableId="650528288">
    <w:abstractNumId w:val="12"/>
  </w:num>
  <w:num w:numId="29" w16cid:durableId="1184786353">
    <w:abstractNumId w:val="26"/>
  </w:num>
  <w:num w:numId="30" w16cid:durableId="1719010767">
    <w:abstractNumId w:val="21"/>
  </w:num>
  <w:num w:numId="31" w16cid:durableId="461387395">
    <w:abstractNumId w:val="4"/>
  </w:num>
  <w:num w:numId="32" w16cid:durableId="2006476159">
    <w:abstractNumId w:val="42"/>
  </w:num>
  <w:num w:numId="33" w16cid:durableId="245501434">
    <w:abstractNumId w:val="2"/>
  </w:num>
  <w:num w:numId="34" w16cid:durableId="1000233040">
    <w:abstractNumId w:val="8"/>
  </w:num>
  <w:num w:numId="35" w16cid:durableId="1540699340">
    <w:abstractNumId w:val="23"/>
  </w:num>
  <w:num w:numId="36" w16cid:durableId="2031367925">
    <w:abstractNumId w:val="6"/>
  </w:num>
  <w:num w:numId="37" w16cid:durableId="200824900">
    <w:abstractNumId w:val="35"/>
  </w:num>
  <w:num w:numId="38" w16cid:durableId="724719294">
    <w:abstractNumId w:val="36"/>
  </w:num>
  <w:num w:numId="39" w16cid:durableId="2025744980">
    <w:abstractNumId w:val="28"/>
  </w:num>
  <w:num w:numId="40" w16cid:durableId="1780296888">
    <w:abstractNumId w:val="32"/>
  </w:num>
  <w:num w:numId="41" w16cid:durableId="306320012">
    <w:abstractNumId w:val="20"/>
  </w:num>
  <w:num w:numId="42" w16cid:durableId="861669871">
    <w:abstractNumId w:val="19"/>
  </w:num>
  <w:num w:numId="43" w16cid:durableId="844251293">
    <w:abstractNumId w:val="27"/>
  </w:num>
  <w:num w:numId="44" w16cid:durableId="428549311">
    <w:abstractNumId w:val="1"/>
  </w:num>
  <w:num w:numId="45" w16cid:durableId="83262142">
    <w:abstractNumId w:val="44"/>
  </w:num>
  <w:num w:numId="46" w16cid:durableId="2139838747">
    <w:abstractNumId w:val="18"/>
  </w:num>
  <w:num w:numId="47" w16cid:durableId="789980760">
    <w:abstractNumId w:val="10"/>
  </w:num>
  <w:num w:numId="48" w16cid:durableId="1009914120">
    <w:abstractNumId w:val="0"/>
  </w:num>
  <w:num w:numId="49" w16cid:durableId="432558935">
    <w:abstractNumId w:val="33"/>
  </w:num>
  <w:num w:numId="50" w16cid:durableId="6707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E62"/>
    <w:rsid w:val="00005AEE"/>
    <w:rsid w:val="000123ED"/>
    <w:rsid w:val="00030C37"/>
    <w:rsid w:val="00030FB7"/>
    <w:rsid w:val="00046E92"/>
    <w:rsid w:val="000707F5"/>
    <w:rsid w:val="00096B86"/>
    <w:rsid w:val="000D37A0"/>
    <w:rsid w:val="000E0BB4"/>
    <w:rsid w:val="000F1EE7"/>
    <w:rsid w:val="000F4044"/>
    <w:rsid w:val="00133B02"/>
    <w:rsid w:val="00163A1A"/>
    <w:rsid w:val="00170237"/>
    <w:rsid w:val="00171C58"/>
    <w:rsid w:val="001948EC"/>
    <w:rsid w:val="00202D28"/>
    <w:rsid w:val="00220B5A"/>
    <w:rsid w:val="00220C2B"/>
    <w:rsid w:val="002247EA"/>
    <w:rsid w:val="00227CF6"/>
    <w:rsid w:val="00235203"/>
    <w:rsid w:val="00247E2C"/>
    <w:rsid w:val="00264EDF"/>
    <w:rsid w:val="002B59BF"/>
    <w:rsid w:val="002C5358"/>
    <w:rsid w:val="002D6C53"/>
    <w:rsid w:val="002E477A"/>
    <w:rsid w:val="002E4BAA"/>
    <w:rsid w:val="002F5595"/>
    <w:rsid w:val="0033177D"/>
    <w:rsid w:val="00334F6A"/>
    <w:rsid w:val="00342AC8"/>
    <w:rsid w:val="00345A16"/>
    <w:rsid w:val="00347849"/>
    <w:rsid w:val="00365B2E"/>
    <w:rsid w:val="0039674B"/>
    <w:rsid w:val="003A10DA"/>
    <w:rsid w:val="003B4550"/>
    <w:rsid w:val="003B4EA5"/>
    <w:rsid w:val="003C062E"/>
    <w:rsid w:val="003D3AF7"/>
    <w:rsid w:val="003E3A76"/>
    <w:rsid w:val="003F5B30"/>
    <w:rsid w:val="003F7E62"/>
    <w:rsid w:val="0042459C"/>
    <w:rsid w:val="00430C5A"/>
    <w:rsid w:val="00461253"/>
    <w:rsid w:val="0046451D"/>
    <w:rsid w:val="00467618"/>
    <w:rsid w:val="004770B0"/>
    <w:rsid w:val="004806D4"/>
    <w:rsid w:val="00491DB7"/>
    <w:rsid w:val="004C5440"/>
    <w:rsid w:val="004D57C7"/>
    <w:rsid w:val="00501000"/>
    <w:rsid w:val="0050371D"/>
    <w:rsid w:val="005042C2"/>
    <w:rsid w:val="0053232C"/>
    <w:rsid w:val="00557A78"/>
    <w:rsid w:val="00581D4B"/>
    <w:rsid w:val="00587AA0"/>
    <w:rsid w:val="00597B42"/>
    <w:rsid w:val="00597C4C"/>
    <w:rsid w:val="005A7D68"/>
    <w:rsid w:val="005E18B0"/>
    <w:rsid w:val="00602218"/>
    <w:rsid w:val="00643BB6"/>
    <w:rsid w:val="00671529"/>
    <w:rsid w:val="006B57B5"/>
    <w:rsid w:val="006D5309"/>
    <w:rsid w:val="006E2E97"/>
    <w:rsid w:val="006F7DE8"/>
    <w:rsid w:val="00720534"/>
    <w:rsid w:val="007268F9"/>
    <w:rsid w:val="00742181"/>
    <w:rsid w:val="00750FFF"/>
    <w:rsid w:val="0077490B"/>
    <w:rsid w:val="00781806"/>
    <w:rsid w:val="00787B64"/>
    <w:rsid w:val="00792100"/>
    <w:rsid w:val="007960BE"/>
    <w:rsid w:val="007B50E4"/>
    <w:rsid w:val="007C52B0"/>
    <w:rsid w:val="007D2969"/>
    <w:rsid w:val="007E31A2"/>
    <w:rsid w:val="0082725C"/>
    <w:rsid w:val="00831A52"/>
    <w:rsid w:val="008359DD"/>
    <w:rsid w:val="008418BF"/>
    <w:rsid w:val="00883992"/>
    <w:rsid w:val="00892361"/>
    <w:rsid w:val="008956CE"/>
    <w:rsid w:val="00895CB6"/>
    <w:rsid w:val="008B3A44"/>
    <w:rsid w:val="008C49F2"/>
    <w:rsid w:val="008E524F"/>
    <w:rsid w:val="00911C5D"/>
    <w:rsid w:val="009411B4"/>
    <w:rsid w:val="009635B9"/>
    <w:rsid w:val="009723F0"/>
    <w:rsid w:val="00985263"/>
    <w:rsid w:val="009866BC"/>
    <w:rsid w:val="009D0139"/>
    <w:rsid w:val="009D6A0D"/>
    <w:rsid w:val="009F47B4"/>
    <w:rsid w:val="009F5CDC"/>
    <w:rsid w:val="00A126AC"/>
    <w:rsid w:val="00A775CF"/>
    <w:rsid w:val="00A925FA"/>
    <w:rsid w:val="00AC1083"/>
    <w:rsid w:val="00AD11E0"/>
    <w:rsid w:val="00AE2BF6"/>
    <w:rsid w:val="00AF403F"/>
    <w:rsid w:val="00B06045"/>
    <w:rsid w:val="00B067B5"/>
    <w:rsid w:val="00B22B9B"/>
    <w:rsid w:val="00B243C0"/>
    <w:rsid w:val="00B3000E"/>
    <w:rsid w:val="00B329AB"/>
    <w:rsid w:val="00B51E72"/>
    <w:rsid w:val="00BC43E8"/>
    <w:rsid w:val="00BD51AD"/>
    <w:rsid w:val="00BD6B4E"/>
    <w:rsid w:val="00BE5C21"/>
    <w:rsid w:val="00C010DB"/>
    <w:rsid w:val="00C05DD1"/>
    <w:rsid w:val="00C14237"/>
    <w:rsid w:val="00C35A27"/>
    <w:rsid w:val="00C645CA"/>
    <w:rsid w:val="00C80516"/>
    <w:rsid w:val="00C80C5E"/>
    <w:rsid w:val="00CF0089"/>
    <w:rsid w:val="00D21B0B"/>
    <w:rsid w:val="00D431CC"/>
    <w:rsid w:val="00D65FAC"/>
    <w:rsid w:val="00D83274"/>
    <w:rsid w:val="00D854BD"/>
    <w:rsid w:val="00DC06A8"/>
    <w:rsid w:val="00DF2F5D"/>
    <w:rsid w:val="00DF4508"/>
    <w:rsid w:val="00E02C2B"/>
    <w:rsid w:val="00E259DD"/>
    <w:rsid w:val="00E32664"/>
    <w:rsid w:val="00E47634"/>
    <w:rsid w:val="00E53FB6"/>
    <w:rsid w:val="00E56487"/>
    <w:rsid w:val="00E6754F"/>
    <w:rsid w:val="00E730F2"/>
    <w:rsid w:val="00E75D6B"/>
    <w:rsid w:val="00E83C17"/>
    <w:rsid w:val="00E87DF0"/>
    <w:rsid w:val="00E94B77"/>
    <w:rsid w:val="00EB405E"/>
    <w:rsid w:val="00EB717D"/>
    <w:rsid w:val="00ED4D94"/>
    <w:rsid w:val="00ED6C48"/>
    <w:rsid w:val="00EE1B65"/>
    <w:rsid w:val="00EE4E7A"/>
    <w:rsid w:val="00EF0C90"/>
    <w:rsid w:val="00EF5669"/>
    <w:rsid w:val="00F16859"/>
    <w:rsid w:val="00F36143"/>
    <w:rsid w:val="00F53715"/>
    <w:rsid w:val="00F65F5D"/>
    <w:rsid w:val="00F77BB1"/>
    <w:rsid w:val="00F86A3A"/>
    <w:rsid w:val="00FB115A"/>
    <w:rsid w:val="00FC6268"/>
    <w:rsid w:val="00FD1002"/>
    <w:rsid w:val="00FE0BB1"/>
    <w:rsid w:val="00FE5F65"/>
    <w:rsid w:val="00FF331D"/>
    <w:rsid w:val="707F5C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B2BB8"/>
  <w15:docId w15:val="{43898F15-8FE9-422B-8C12-7932F4B3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9674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39674B"/>
    <w:pPr>
      <w:spacing w:after="0" w:line="240" w:lineRule="auto"/>
      <w:ind w:right="0"/>
      <w:jc w:val="left"/>
      <w:outlineLvl w:val="0"/>
    </w:pPr>
  </w:style>
  <w:style w:type="paragraph" w:styleId="Heading2">
    <w:name w:val="heading 2"/>
    <w:basedOn w:val="Normal"/>
    <w:next w:val="Normal"/>
    <w:link w:val="Heading2Char"/>
    <w:semiHidden/>
    <w:rsid w:val="0039674B"/>
    <w:pPr>
      <w:spacing w:line="240" w:lineRule="auto"/>
      <w:outlineLvl w:val="1"/>
    </w:pPr>
  </w:style>
  <w:style w:type="paragraph" w:styleId="Heading3">
    <w:name w:val="heading 3"/>
    <w:basedOn w:val="Normal"/>
    <w:next w:val="Normal"/>
    <w:link w:val="Heading3Char"/>
    <w:semiHidden/>
    <w:rsid w:val="0039674B"/>
    <w:pPr>
      <w:spacing w:line="240" w:lineRule="auto"/>
      <w:outlineLvl w:val="2"/>
    </w:pPr>
  </w:style>
  <w:style w:type="paragraph" w:styleId="Heading4">
    <w:name w:val="heading 4"/>
    <w:basedOn w:val="Normal"/>
    <w:next w:val="Normal"/>
    <w:link w:val="Heading4Char"/>
    <w:semiHidden/>
    <w:rsid w:val="0039674B"/>
    <w:pPr>
      <w:spacing w:line="240" w:lineRule="auto"/>
      <w:outlineLvl w:val="3"/>
    </w:pPr>
  </w:style>
  <w:style w:type="paragraph" w:styleId="Heading5">
    <w:name w:val="heading 5"/>
    <w:basedOn w:val="Normal"/>
    <w:next w:val="Normal"/>
    <w:link w:val="Heading5Char"/>
    <w:semiHidden/>
    <w:rsid w:val="0039674B"/>
    <w:pPr>
      <w:spacing w:line="240" w:lineRule="auto"/>
      <w:outlineLvl w:val="4"/>
    </w:pPr>
  </w:style>
  <w:style w:type="paragraph" w:styleId="Heading6">
    <w:name w:val="heading 6"/>
    <w:basedOn w:val="Normal"/>
    <w:next w:val="Normal"/>
    <w:link w:val="Heading6Char"/>
    <w:semiHidden/>
    <w:rsid w:val="0039674B"/>
    <w:pPr>
      <w:spacing w:line="240" w:lineRule="auto"/>
      <w:outlineLvl w:val="5"/>
    </w:pPr>
  </w:style>
  <w:style w:type="paragraph" w:styleId="Heading7">
    <w:name w:val="heading 7"/>
    <w:basedOn w:val="Normal"/>
    <w:next w:val="Normal"/>
    <w:link w:val="Heading7Char"/>
    <w:semiHidden/>
    <w:rsid w:val="0039674B"/>
    <w:pPr>
      <w:spacing w:line="240" w:lineRule="auto"/>
      <w:outlineLvl w:val="6"/>
    </w:pPr>
  </w:style>
  <w:style w:type="paragraph" w:styleId="Heading8">
    <w:name w:val="heading 8"/>
    <w:basedOn w:val="Normal"/>
    <w:next w:val="Normal"/>
    <w:link w:val="Heading8Char"/>
    <w:semiHidden/>
    <w:rsid w:val="0039674B"/>
    <w:pPr>
      <w:spacing w:line="240" w:lineRule="auto"/>
      <w:outlineLvl w:val="7"/>
    </w:pPr>
  </w:style>
  <w:style w:type="paragraph" w:styleId="Heading9">
    <w:name w:val="heading 9"/>
    <w:basedOn w:val="Normal"/>
    <w:next w:val="Normal"/>
    <w:link w:val="Heading9Char"/>
    <w:semiHidden/>
    <w:rsid w:val="0039674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9674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9674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9674B"/>
    <w:pPr>
      <w:tabs>
        <w:tab w:val="left" w:pos="1701"/>
        <w:tab w:val="left" w:pos="2268"/>
      </w:tabs>
      <w:spacing w:after="120"/>
      <w:ind w:left="1134" w:right="1134"/>
      <w:jc w:val="both"/>
    </w:pPr>
  </w:style>
  <w:style w:type="paragraph" w:customStyle="1" w:styleId="SLG">
    <w:name w:val="__S_L_G"/>
    <w:basedOn w:val="Normal"/>
    <w:next w:val="Normal"/>
    <w:rsid w:val="0039674B"/>
    <w:pPr>
      <w:keepNext/>
      <w:keepLines/>
      <w:spacing w:before="240" w:after="240" w:line="580" w:lineRule="exact"/>
      <w:ind w:left="1134" w:right="1134"/>
    </w:pPr>
    <w:rPr>
      <w:b/>
      <w:sz w:val="56"/>
    </w:rPr>
  </w:style>
  <w:style w:type="paragraph" w:customStyle="1" w:styleId="SMG">
    <w:name w:val="__S_M_G"/>
    <w:basedOn w:val="Normal"/>
    <w:next w:val="Normal"/>
    <w:rsid w:val="0039674B"/>
    <w:pPr>
      <w:keepNext/>
      <w:keepLines/>
      <w:spacing w:before="240" w:after="240" w:line="420" w:lineRule="exact"/>
      <w:ind w:left="1134" w:right="1134"/>
    </w:pPr>
    <w:rPr>
      <w:b/>
      <w:sz w:val="40"/>
    </w:rPr>
  </w:style>
  <w:style w:type="paragraph" w:customStyle="1" w:styleId="SSG">
    <w:name w:val="__S_S_G"/>
    <w:basedOn w:val="Normal"/>
    <w:next w:val="Normal"/>
    <w:rsid w:val="0039674B"/>
    <w:pPr>
      <w:keepNext/>
      <w:keepLines/>
      <w:spacing w:before="240" w:after="240" w:line="300" w:lineRule="exact"/>
      <w:ind w:left="1134" w:right="1134"/>
    </w:pPr>
    <w:rPr>
      <w:b/>
      <w:sz w:val="28"/>
    </w:rPr>
  </w:style>
  <w:style w:type="paragraph" w:customStyle="1" w:styleId="XLargeG">
    <w:name w:val="__XLarge_G"/>
    <w:basedOn w:val="Normal"/>
    <w:next w:val="Normal"/>
    <w:rsid w:val="0039674B"/>
    <w:pPr>
      <w:keepNext/>
      <w:keepLines/>
      <w:spacing w:before="240" w:after="240" w:line="420" w:lineRule="exact"/>
      <w:ind w:left="1134" w:right="1134"/>
    </w:pPr>
    <w:rPr>
      <w:b/>
      <w:sz w:val="40"/>
    </w:rPr>
  </w:style>
  <w:style w:type="paragraph" w:customStyle="1" w:styleId="Bullet1G">
    <w:name w:val="_Bullet 1_G"/>
    <w:basedOn w:val="Normal"/>
    <w:rsid w:val="0039674B"/>
    <w:pPr>
      <w:numPr>
        <w:numId w:val="46"/>
      </w:numPr>
      <w:spacing w:after="120"/>
      <w:ind w:right="1134"/>
      <w:jc w:val="both"/>
    </w:pPr>
  </w:style>
  <w:style w:type="paragraph" w:customStyle="1" w:styleId="Bullet2G">
    <w:name w:val="_Bullet 2_G"/>
    <w:basedOn w:val="Normal"/>
    <w:rsid w:val="0039674B"/>
    <w:pPr>
      <w:numPr>
        <w:numId w:val="47"/>
      </w:numPr>
      <w:spacing w:after="120"/>
      <w:ind w:right="1134"/>
      <w:jc w:val="both"/>
    </w:pPr>
  </w:style>
  <w:style w:type="paragraph" w:customStyle="1" w:styleId="ParaNoG">
    <w:name w:val="_ParaNo._G"/>
    <w:basedOn w:val="SingleTxtG"/>
    <w:rsid w:val="0039674B"/>
    <w:pPr>
      <w:numPr>
        <w:numId w:val="48"/>
      </w:numPr>
      <w:tabs>
        <w:tab w:val="clear" w:pos="0"/>
      </w:tabs>
    </w:pPr>
  </w:style>
  <w:style w:type="numbering" w:styleId="111111">
    <w:name w:val="Outline List 2"/>
    <w:basedOn w:val="NoList"/>
    <w:semiHidden/>
    <w:rsid w:val="0039674B"/>
    <w:pPr>
      <w:numPr>
        <w:numId w:val="5"/>
      </w:numPr>
    </w:pPr>
  </w:style>
  <w:style w:type="numbering" w:styleId="1ai">
    <w:name w:val="Outline List 1"/>
    <w:basedOn w:val="NoList"/>
    <w:semiHidden/>
    <w:rsid w:val="0039674B"/>
    <w:pPr>
      <w:numPr>
        <w:numId w:val="6"/>
      </w:numPr>
    </w:pPr>
  </w:style>
  <w:style w:type="character" w:styleId="EndnoteReference">
    <w:name w:val="endnote reference"/>
    <w:aliases w:val="1_G"/>
    <w:rsid w:val="0039674B"/>
    <w:rPr>
      <w:rFonts w:ascii="Times New Roman" w:hAnsi="Times New Roman"/>
      <w:sz w:val="18"/>
      <w:vertAlign w:val="superscript"/>
    </w:rPr>
  </w:style>
  <w:style w:type="paragraph" w:styleId="FootnoteText">
    <w:name w:val="footnote text"/>
    <w:aliases w:val="5_G"/>
    <w:basedOn w:val="Normal"/>
    <w:link w:val="FootnoteTextChar"/>
    <w:rsid w:val="0039674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39674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39674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9674B"/>
    <w:rPr>
      <w:rFonts w:ascii="Times New Roman" w:hAnsi="Times New Roman"/>
      <w:b/>
      <w:sz w:val="18"/>
    </w:rPr>
  </w:style>
  <w:style w:type="paragraph" w:styleId="BalloonText">
    <w:name w:val="Balloon Text"/>
    <w:basedOn w:val="Normal"/>
    <w:link w:val="BalloonTextChar"/>
    <w:rsid w:val="0039674B"/>
    <w:pPr>
      <w:spacing w:line="240" w:lineRule="auto"/>
    </w:pPr>
    <w:rPr>
      <w:rFonts w:ascii="Tahoma" w:hAnsi="Tahoma" w:cs="Tahoma"/>
      <w:sz w:val="16"/>
      <w:szCs w:val="16"/>
    </w:rPr>
  </w:style>
  <w:style w:type="table" w:styleId="TableGrid">
    <w:name w:val="Table Grid"/>
    <w:basedOn w:val="TableNormal"/>
    <w:rsid w:val="0039674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39674B"/>
    <w:rPr>
      <w:rFonts w:ascii="Tahoma" w:hAnsi="Tahoma" w:cs="Tahoma"/>
      <w:sz w:val="16"/>
      <w:szCs w:val="16"/>
    </w:rPr>
  </w:style>
  <w:style w:type="character" w:styleId="UnresolvedMention">
    <w:name w:val="Unresolved Mention"/>
    <w:basedOn w:val="DefaultParagraphFont"/>
    <w:uiPriority w:val="99"/>
    <w:semiHidden/>
    <w:unhideWhenUsed/>
    <w:rsid w:val="000D37A0"/>
    <w:rPr>
      <w:color w:val="605E5C"/>
      <w:shd w:val="clear" w:color="auto" w:fill="E1DFDD"/>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259DD"/>
    <w:rPr>
      <w:sz w:val="16"/>
      <w:szCs w:val="16"/>
    </w:rPr>
  </w:style>
  <w:style w:type="paragraph" w:styleId="CommentText">
    <w:name w:val="annotation text"/>
    <w:basedOn w:val="Normal"/>
    <w:link w:val="CommentTextChar"/>
    <w:uiPriority w:val="99"/>
    <w:unhideWhenUsed/>
    <w:rsid w:val="00E259DD"/>
    <w:pPr>
      <w:spacing w:line="240" w:lineRule="auto"/>
    </w:pPr>
  </w:style>
  <w:style w:type="paragraph" w:styleId="Revision">
    <w:name w:val="Revision"/>
    <w:hidden/>
    <w:uiPriority w:val="99"/>
    <w:semiHidden/>
    <w:rsid w:val="0039674B"/>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E259D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59DD"/>
    <w:rPr>
      <w:b/>
      <w:bCs/>
    </w:rPr>
  </w:style>
  <w:style w:type="character" w:styleId="Hyperlink">
    <w:name w:val="Hyperlink"/>
    <w:basedOn w:val="DefaultParagraphFont"/>
    <w:rsid w:val="0039674B"/>
    <w:rPr>
      <w:color w:val="0000FF"/>
      <w:u w:val="none"/>
    </w:rPr>
  </w:style>
  <w:style w:type="character" w:styleId="FollowedHyperlink">
    <w:name w:val="FollowedHyperlink"/>
    <w:basedOn w:val="DefaultParagraphFont"/>
    <w:uiPriority w:val="99"/>
    <w:semiHidden/>
    <w:unhideWhenUsed/>
    <w:rsid w:val="0039674B"/>
    <w:rPr>
      <w:color w:val="0000FF"/>
      <w:u w:val="single"/>
    </w:rPr>
  </w:style>
  <w:style w:type="character" w:customStyle="1" w:styleId="CommentSubjectChar">
    <w:name w:val="Comment Subject Char"/>
    <w:basedOn w:val="CommentTextChar"/>
    <w:link w:val="CommentSubject"/>
    <w:uiPriority w:val="99"/>
    <w:semiHidden/>
    <w:rsid w:val="00E259DD"/>
    <w:rPr>
      <w:rFonts w:ascii="Times New Roman" w:hAnsi="Times New Roman" w:cs="Times New Roman"/>
      <w:b/>
      <w:bCs/>
      <w:sz w:val="20"/>
      <w:szCs w:val="20"/>
    </w:rPr>
  </w:style>
  <w:style w:type="paragraph" w:customStyle="1" w:styleId="Default">
    <w:name w:val="Default"/>
    <w:rsid w:val="0039674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9674B"/>
    <w:pPr>
      <w:suppressAutoHyphens w:val="0"/>
      <w:spacing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OpenSavedWindow(133727,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C/26/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CED/C/23/2" TargetMode="External"/><Relationship Id="rId18" Type="http://schemas.openxmlformats.org/officeDocument/2006/relationships/hyperlink" Target="http://undocs.org/en/CED/C/26/2" TargetMode="External"/><Relationship Id="rId3" Type="http://schemas.openxmlformats.org/officeDocument/2006/relationships/hyperlink" Target="http://undocs.org/en/CED/C/12/2" TargetMode="External"/><Relationship Id="rId7" Type="http://schemas.openxmlformats.org/officeDocument/2006/relationships/hyperlink" Target="http://undocs.org/en/CED/C/16/2" TargetMode="External"/><Relationship Id="rId12" Type="http://schemas.openxmlformats.org/officeDocument/2006/relationships/hyperlink" Target="http://undocs.org/en/CED/C/22/2" TargetMode="External"/><Relationship Id="rId17" Type="http://schemas.openxmlformats.org/officeDocument/2006/relationships/hyperlink" Target="http://undocs.org/en/CED/C/10/D/1/2013" TargetMode="External"/><Relationship Id="rId2" Type="http://schemas.openxmlformats.org/officeDocument/2006/relationships/hyperlink" Target="http://undocs.org/en/CED/C/11/3" TargetMode="External"/><Relationship Id="rId16" Type="http://schemas.openxmlformats.org/officeDocument/2006/relationships/hyperlink" Target="http://undocs.org/en/CED/C/25/2" TargetMode="External"/><Relationship Id="rId20" Type="http://schemas.openxmlformats.org/officeDocument/2006/relationships/hyperlink" Target="http://undocs.org/en/CED/C/MEX/VR/1%20(Recommendations)" TargetMode="External"/><Relationship Id="rId1" Type="http://schemas.openxmlformats.org/officeDocument/2006/relationships/hyperlink" Target="http://undocs.org/en/CED/C/26/2"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CED/C/25/2" TargetMode="External"/><Relationship Id="rId10" Type="http://schemas.openxmlformats.org/officeDocument/2006/relationships/hyperlink" Target="http://undocs.org/en/CED/C/20/2" TargetMode="External"/><Relationship Id="rId19" Type="http://schemas.openxmlformats.org/officeDocument/2006/relationships/hyperlink" Target="http://undocs.org/en/CED/C/MEX/VR/1%20(Findings)"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F5815AD3-1617-42B2-BDAA-28829DA595D1}">
  <ds:schemaRefs>
    <ds:schemaRef ds:uri="http://schemas.microsoft.com/sharepoint/v3/contenttype/forms"/>
  </ds:schemaRefs>
</ds:datastoreItem>
</file>

<file path=customXml/itemProps3.xml><?xml version="1.0" encoding="utf-8"?>
<ds:datastoreItem xmlns:ds="http://schemas.openxmlformats.org/officeDocument/2006/customXml" ds:itemID="{39810D6A-274C-411A-AABF-3C84176679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58494B-9F0E-4888-8363-FBE42A205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20</Pages>
  <Words>10923</Words>
  <Characters>57211</Characters>
  <Application>Microsoft Office Word</Application>
  <DocSecurity>0</DocSecurity>
  <Lines>1792</Lines>
  <Paragraphs>645</Paragraphs>
  <ScaleCrop>false</ScaleCrop>
  <Company>DCM</Company>
  <LinksUpToDate>false</LinksUpToDate>
  <CharactersWithSpaces>67666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2419082</dc:subject>
  <dc:creator>AVT</dc:creator>
  <cp:keywords/>
  <dc:description/>
  <cp:lastModifiedBy>Don Canete Martin</cp:lastModifiedBy>
  <cp:revision>2</cp:revision>
  <cp:lastPrinted>2024-11-19T22:45:00Z</cp:lastPrinted>
  <dcterms:created xsi:type="dcterms:W3CDTF">2024-11-20T08:32:00Z</dcterms:created>
  <dcterms:modified xsi:type="dcterms:W3CDTF">2024-11-20T08:32:00Z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