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96E1F97" w14:textId="77777777" w:rsidTr="00C01462">
        <w:trPr>
          <w:cantSplit/>
          <w:trHeight w:hRule="exact" w:val="851"/>
        </w:trPr>
        <w:tc>
          <w:tcPr>
            <w:tcW w:w="1276" w:type="dxa"/>
            <w:tcBorders>
              <w:bottom w:val="single" w:sz="4" w:space="0" w:color="auto"/>
            </w:tcBorders>
            <w:vAlign w:val="bottom"/>
          </w:tcPr>
          <w:p w14:paraId="58B0E91D" w14:textId="454095C7" w:rsidR="00307688" w:rsidRPr="007233F9" w:rsidRDefault="00307688" w:rsidP="007233F9">
            <w:pPr>
              <w:pStyle w:val="SingleTxtG"/>
            </w:pPr>
          </w:p>
        </w:tc>
        <w:tc>
          <w:tcPr>
            <w:tcW w:w="2268" w:type="dxa"/>
            <w:tcBorders>
              <w:bottom w:val="single" w:sz="4" w:space="0" w:color="auto"/>
            </w:tcBorders>
            <w:vAlign w:val="bottom"/>
          </w:tcPr>
          <w:p w14:paraId="15EBF3ED" w14:textId="56F4DAED" w:rsidR="00307688" w:rsidRPr="00B97172" w:rsidRDefault="00307688" w:rsidP="00C01462">
            <w:pPr>
              <w:spacing w:after="80" w:line="300" w:lineRule="exact"/>
              <w:rPr>
                <w:b/>
                <w:sz w:val="24"/>
                <w:szCs w:val="24"/>
              </w:rPr>
            </w:pPr>
            <w:r>
              <w:rPr>
                <w:sz w:val="28"/>
                <w:szCs w:val="28"/>
              </w:rPr>
              <w:t>United</w:t>
            </w:r>
            <w:r w:rsidR="00EE7F38">
              <w:rPr>
                <w:sz w:val="28"/>
                <w:szCs w:val="28"/>
              </w:rPr>
              <w:t xml:space="preserve"> </w:t>
            </w:r>
            <w:r>
              <w:rPr>
                <w:sz w:val="28"/>
                <w:szCs w:val="28"/>
              </w:rPr>
              <w:t>Nations</w:t>
            </w:r>
          </w:p>
        </w:tc>
        <w:tc>
          <w:tcPr>
            <w:tcW w:w="6095" w:type="dxa"/>
            <w:gridSpan w:val="2"/>
            <w:tcBorders>
              <w:bottom w:val="single" w:sz="4" w:space="0" w:color="auto"/>
            </w:tcBorders>
            <w:vAlign w:val="bottom"/>
          </w:tcPr>
          <w:p w14:paraId="17F97E47" w14:textId="77777777" w:rsidR="00307688" w:rsidRPr="002E51B7" w:rsidRDefault="00E56913" w:rsidP="00E56913">
            <w:pPr>
              <w:suppressAutoHyphens w:val="0"/>
              <w:spacing w:after="20"/>
              <w:jc w:val="right"/>
            </w:pPr>
            <w:r w:rsidRPr="00E56913">
              <w:rPr>
                <w:sz w:val="40"/>
              </w:rPr>
              <w:t>CERD</w:t>
            </w:r>
            <w:r>
              <w:t>/C/HUN/26-27</w:t>
            </w:r>
          </w:p>
        </w:tc>
      </w:tr>
      <w:tr w:rsidR="00307688" w14:paraId="11F374D1" w14:textId="77777777" w:rsidTr="00C01462">
        <w:trPr>
          <w:cantSplit/>
          <w:trHeight w:hRule="exact" w:val="2835"/>
        </w:trPr>
        <w:tc>
          <w:tcPr>
            <w:tcW w:w="1276" w:type="dxa"/>
            <w:tcBorders>
              <w:top w:val="single" w:sz="4" w:space="0" w:color="auto"/>
              <w:bottom w:val="single" w:sz="12" w:space="0" w:color="auto"/>
            </w:tcBorders>
          </w:tcPr>
          <w:p w14:paraId="70BECDBA" w14:textId="77777777" w:rsidR="00307688" w:rsidRDefault="00307688" w:rsidP="00C01462">
            <w:pPr>
              <w:spacing w:before="120"/>
              <w:jc w:val="center"/>
            </w:pPr>
            <w:r>
              <w:rPr>
                <w:noProof/>
                <w:lang w:eastAsia="en-GB"/>
              </w:rPr>
              <w:drawing>
                <wp:inline distT="0" distB="0" distL="0" distR="0" wp14:anchorId="635616E2" wp14:editId="78B8BEE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74BA9" w14:textId="1FB858E3" w:rsidR="00307688" w:rsidRPr="000B4EF7" w:rsidRDefault="00307688" w:rsidP="00C01462">
            <w:pPr>
              <w:spacing w:before="120" w:line="380" w:lineRule="exact"/>
              <w:rPr>
                <w:b/>
                <w:sz w:val="34"/>
                <w:szCs w:val="40"/>
              </w:rPr>
            </w:pPr>
            <w:r w:rsidRPr="000B4EF7">
              <w:rPr>
                <w:b/>
                <w:sz w:val="34"/>
                <w:szCs w:val="40"/>
              </w:rPr>
              <w:t>International</w:t>
            </w:r>
            <w:r w:rsidR="00EE7F38">
              <w:rPr>
                <w:b/>
                <w:sz w:val="34"/>
                <w:szCs w:val="40"/>
              </w:rPr>
              <w:t xml:space="preserve"> </w:t>
            </w:r>
            <w:r w:rsidRPr="000B4EF7">
              <w:rPr>
                <w:b/>
                <w:sz w:val="34"/>
                <w:szCs w:val="40"/>
              </w:rPr>
              <w:t>Convention</w:t>
            </w:r>
            <w:r w:rsidR="00EE7F38">
              <w:rPr>
                <w:b/>
                <w:sz w:val="34"/>
                <w:szCs w:val="40"/>
              </w:rPr>
              <w:t xml:space="preserve"> </w:t>
            </w:r>
            <w:r w:rsidRPr="000B4EF7">
              <w:rPr>
                <w:b/>
                <w:sz w:val="34"/>
                <w:szCs w:val="40"/>
              </w:rPr>
              <w:t>on</w:t>
            </w:r>
            <w:r>
              <w:rPr>
                <w:b/>
                <w:sz w:val="34"/>
                <w:szCs w:val="40"/>
              </w:rPr>
              <w:br/>
              <w:t>the</w:t>
            </w:r>
            <w:r w:rsidR="00EE7F38">
              <w:rPr>
                <w:b/>
                <w:sz w:val="34"/>
                <w:szCs w:val="40"/>
              </w:rPr>
              <w:t xml:space="preserve"> </w:t>
            </w:r>
            <w:r>
              <w:rPr>
                <w:b/>
                <w:sz w:val="34"/>
                <w:szCs w:val="40"/>
              </w:rPr>
              <w:t>Elimination</w:t>
            </w:r>
            <w:r w:rsidR="00EE7F38">
              <w:rPr>
                <w:b/>
                <w:sz w:val="34"/>
                <w:szCs w:val="40"/>
              </w:rPr>
              <w:t xml:space="preserve"> </w:t>
            </w:r>
            <w:r>
              <w:rPr>
                <w:b/>
                <w:sz w:val="34"/>
                <w:szCs w:val="40"/>
              </w:rPr>
              <w:t>of</w:t>
            </w:r>
            <w:r w:rsidR="00EE7F38">
              <w:rPr>
                <w:b/>
                <w:sz w:val="34"/>
                <w:szCs w:val="40"/>
              </w:rPr>
              <w:t xml:space="preserve"> </w:t>
            </w:r>
            <w:r>
              <w:rPr>
                <w:b/>
                <w:sz w:val="34"/>
                <w:szCs w:val="40"/>
              </w:rPr>
              <w:t>A</w:t>
            </w:r>
            <w:r w:rsidRPr="000B4EF7">
              <w:rPr>
                <w:b/>
                <w:sz w:val="34"/>
                <w:szCs w:val="40"/>
              </w:rPr>
              <w:t>ll</w:t>
            </w:r>
            <w:r w:rsidR="00EE7F38">
              <w:rPr>
                <w:b/>
                <w:sz w:val="34"/>
                <w:szCs w:val="40"/>
              </w:rPr>
              <w:t xml:space="preserve"> </w:t>
            </w:r>
            <w:r w:rsidRPr="000B4EF7">
              <w:rPr>
                <w:b/>
                <w:sz w:val="34"/>
                <w:szCs w:val="40"/>
              </w:rPr>
              <w:t>Forms</w:t>
            </w:r>
            <w:r>
              <w:rPr>
                <w:b/>
                <w:sz w:val="34"/>
                <w:szCs w:val="40"/>
              </w:rPr>
              <w:br/>
            </w:r>
            <w:r w:rsidRPr="000B4EF7">
              <w:rPr>
                <w:b/>
                <w:sz w:val="34"/>
                <w:szCs w:val="40"/>
              </w:rPr>
              <w:t>of</w:t>
            </w:r>
            <w:r w:rsidR="00EE7F38">
              <w:rPr>
                <w:b/>
                <w:sz w:val="34"/>
                <w:szCs w:val="40"/>
              </w:rPr>
              <w:t xml:space="preserve"> </w:t>
            </w:r>
            <w:r w:rsidRPr="000B4EF7">
              <w:rPr>
                <w:b/>
                <w:sz w:val="34"/>
                <w:szCs w:val="40"/>
              </w:rPr>
              <w:t>Racial</w:t>
            </w:r>
            <w:r w:rsidR="00EE7F38">
              <w:rPr>
                <w:b/>
                <w:sz w:val="34"/>
                <w:szCs w:val="40"/>
              </w:rPr>
              <w:t xml:space="preserve"> </w:t>
            </w:r>
            <w:r w:rsidRPr="000B4EF7">
              <w:rPr>
                <w:b/>
                <w:sz w:val="34"/>
                <w:szCs w:val="40"/>
              </w:rPr>
              <w:t>Discrimination</w:t>
            </w:r>
          </w:p>
          <w:p w14:paraId="5E4E6C3B"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19B0B79" w14:textId="16BFF76B" w:rsidR="00307688" w:rsidRDefault="00E56913" w:rsidP="00E56913">
            <w:pPr>
              <w:spacing w:before="240"/>
            </w:pPr>
            <w:r>
              <w:t>Distr.:</w:t>
            </w:r>
            <w:r w:rsidR="00EE7F38">
              <w:t xml:space="preserve"> </w:t>
            </w:r>
            <w:r>
              <w:t>General</w:t>
            </w:r>
          </w:p>
          <w:p w14:paraId="3413D3FC" w14:textId="4584A55A" w:rsidR="00E56913" w:rsidRDefault="00E56913" w:rsidP="00E56913">
            <w:pPr>
              <w:suppressAutoHyphens w:val="0"/>
            </w:pPr>
            <w:r>
              <w:t>6</w:t>
            </w:r>
            <w:r w:rsidR="00EE7F38">
              <w:t xml:space="preserve"> </w:t>
            </w:r>
            <w:r>
              <w:t>October</w:t>
            </w:r>
            <w:r w:rsidR="00EE7F38">
              <w:t xml:space="preserve"> </w:t>
            </w:r>
            <w:r>
              <w:t>2022</w:t>
            </w:r>
          </w:p>
          <w:p w14:paraId="77B838C5" w14:textId="77777777" w:rsidR="00E56913" w:rsidRDefault="00E56913" w:rsidP="00E56913">
            <w:pPr>
              <w:suppressAutoHyphens w:val="0"/>
            </w:pPr>
          </w:p>
          <w:p w14:paraId="270C9771" w14:textId="02495C30" w:rsidR="00E56913" w:rsidRDefault="00E56913" w:rsidP="00E56913">
            <w:pPr>
              <w:suppressAutoHyphens w:val="0"/>
            </w:pPr>
            <w:r>
              <w:t>Original:</w:t>
            </w:r>
            <w:r w:rsidR="00EE7F38">
              <w:t xml:space="preserve"> </w:t>
            </w:r>
            <w:r>
              <w:t>English</w:t>
            </w:r>
          </w:p>
          <w:p w14:paraId="7166DB2E" w14:textId="41BB1066" w:rsidR="00E56913" w:rsidRDefault="00E56913" w:rsidP="00E56913">
            <w:pPr>
              <w:suppressAutoHyphens w:val="0"/>
            </w:pPr>
            <w:r>
              <w:t>English,</w:t>
            </w:r>
            <w:r w:rsidR="00EE7F38">
              <w:t xml:space="preserve"> </w:t>
            </w:r>
            <w:r>
              <w:t>French</w:t>
            </w:r>
            <w:r w:rsidR="00EE7F38">
              <w:t xml:space="preserve"> </w:t>
            </w:r>
            <w:r>
              <w:t>and</w:t>
            </w:r>
            <w:r w:rsidR="00EE7F38">
              <w:t xml:space="preserve"> </w:t>
            </w:r>
            <w:r>
              <w:t>Spanish</w:t>
            </w:r>
            <w:r w:rsidR="00EE7F38">
              <w:t xml:space="preserve"> </w:t>
            </w:r>
            <w:r>
              <w:t>only</w:t>
            </w:r>
          </w:p>
        </w:tc>
      </w:tr>
    </w:tbl>
    <w:p w14:paraId="66A2566F" w14:textId="6DBF9FB7" w:rsidR="00582FB8" w:rsidRDefault="00582FB8" w:rsidP="00582FB8">
      <w:pPr>
        <w:spacing w:before="120"/>
        <w:rPr>
          <w:b/>
          <w:sz w:val="24"/>
          <w:szCs w:val="24"/>
        </w:rPr>
      </w:pPr>
      <w:r>
        <w:rPr>
          <w:b/>
          <w:sz w:val="24"/>
          <w:szCs w:val="24"/>
        </w:rPr>
        <w:t>Committee</w:t>
      </w:r>
      <w:r w:rsidR="00EE7F38">
        <w:rPr>
          <w:b/>
          <w:sz w:val="24"/>
          <w:szCs w:val="24"/>
        </w:rPr>
        <w:t xml:space="preserve"> </w:t>
      </w:r>
      <w:r>
        <w:rPr>
          <w:b/>
          <w:sz w:val="24"/>
          <w:szCs w:val="24"/>
        </w:rPr>
        <w:t>on</w:t>
      </w:r>
      <w:r w:rsidR="00EE7F38">
        <w:rPr>
          <w:b/>
          <w:sz w:val="24"/>
          <w:szCs w:val="24"/>
        </w:rPr>
        <w:t xml:space="preserve"> </w:t>
      </w:r>
      <w:r>
        <w:rPr>
          <w:b/>
          <w:sz w:val="24"/>
          <w:szCs w:val="24"/>
        </w:rPr>
        <w:t>the</w:t>
      </w:r>
      <w:r w:rsidR="00EE7F38">
        <w:rPr>
          <w:b/>
          <w:sz w:val="24"/>
          <w:szCs w:val="24"/>
        </w:rPr>
        <w:t xml:space="preserve"> </w:t>
      </w:r>
      <w:r>
        <w:rPr>
          <w:b/>
          <w:sz w:val="24"/>
          <w:szCs w:val="24"/>
        </w:rPr>
        <w:t>Elimination</w:t>
      </w:r>
      <w:r w:rsidR="00EE7F38">
        <w:rPr>
          <w:b/>
          <w:sz w:val="24"/>
          <w:szCs w:val="24"/>
        </w:rPr>
        <w:t xml:space="preserve"> </w:t>
      </w:r>
      <w:r>
        <w:rPr>
          <w:b/>
          <w:sz w:val="24"/>
          <w:szCs w:val="24"/>
        </w:rPr>
        <w:t>of</w:t>
      </w:r>
      <w:r w:rsidR="00EE7F38">
        <w:rPr>
          <w:b/>
          <w:sz w:val="24"/>
          <w:szCs w:val="24"/>
        </w:rPr>
        <w:t xml:space="preserve"> </w:t>
      </w:r>
      <w:r>
        <w:rPr>
          <w:b/>
          <w:sz w:val="24"/>
          <w:szCs w:val="24"/>
        </w:rPr>
        <w:t>Racial</w:t>
      </w:r>
      <w:r w:rsidR="00EE7F38">
        <w:rPr>
          <w:b/>
          <w:sz w:val="24"/>
          <w:szCs w:val="24"/>
        </w:rPr>
        <w:t xml:space="preserve"> </w:t>
      </w:r>
      <w:r>
        <w:rPr>
          <w:b/>
          <w:sz w:val="24"/>
          <w:szCs w:val="24"/>
        </w:rPr>
        <w:t>Discrimination</w:t>
      </w:r>
    </w:p>
    <w:p w14:paraId="7CDAC2DA" w14:textId="445EEA4A" w:rsidR="00582FB8" w:rsidRDefault="00582FB8" w:rsidP="00582FB8">
      <w:pPr>
        <w:pStyle w:val="HMG"/>
      </w:pPr>
      <w:r>
        <w:tab/>
      </w:r>
      <w:r>
        <w:tab/>
        <w:t>Combined</w:t>
      </w:r>
      <w:r w:rsidR="00EE7F38">
        <w:t xml:space="preserve"> </w:t>
      </w:r>
      <w:r>
        <w:t>twenty-sixth</w:t>
      </w:r>
      <w:r w:rsidR="00EE7F38">
        <w:t xml:space="preserve"> </w:t>
      </w:r>
      <w:r>
        <w:t>and</w:t>
      </w:r>
      <w:r w:rsidR="00EE7F38">
        <w:t xml:space="preserve"> </w:t>
      </w:r>
      <w:r>
        <w:t>twenty-seventh</w:t>
      </w:r>
      <w:r w:rsidR="00EE7F38">
        <w:t xml:space="preserve"> </w:t>
      </w:r>
      <w:r>
        <w:t>periodic</w:t>
      </w:r>
      <w:r w:rsidR="00EE7F38">
        <w:t xml:space="preserve"> </w:t>
      </w:r>
      <w:r>
        <w:t>reports</w:t>
      </w:r>
      <w:r w:rsidR="00EE7F38">
        <w:t xml:space="preserve"> </w:t>
      </w:r>
      <w:r>
        <w:t>submitted</w:t>
      </w:r>
      <w:r w:rsidR="00EE7F38">
        <w:t xml:space="preserve"> </w:t>
      </w:r>
      <w:r>
        <w:t>by</w:t>
      </w:r>
      <w:r w:rsidR="00EE7F38">
        <w:t xml:space="preserve"> </w:t>
      </w:r>
      <w:r>
        <w:t>Hungary</w:t>
      </w:r>
      <w:r w:rsidR="00EE7F38">
        <w:t xml:space="preserve"> </w:t>
      </w:r>
      <w:r>
        <w:t>under</w:t>
      </w:r>
      <w:r w:rsidR="00EE7F38">
        <w:t xml:space="preserve"> </w:t>
      </w:r>
      <w:r>
        <w:t>article</w:t>
      </w:r>
      <w:r w:rsidR="00EE7F38">
        <w:t xml:space="preserve"> </w:t>
      </w:r>
      <w:r>
        <w:t>9</w:t>
      </w:r>
      <w:r w:rsidR="00EE7F38">
        <w:t xml:space="preserve"> </w:t>
      </w:r>
      <w:r>
        <w:t>of</w:t>
      </w:r>
      <w:r w:rsidR="00EE7F38">
        <w:t xml:space="preserve"> </w:t>
      </w:r>
      <w:r>
        <w:t>the</w:t>
      </w:r>
      <w:r w:rsidR="00EE7F38">
        <w:t xml:space="preserve"> </w:t>
      </w:r>
      <w:r>
        <w:t>Convention,</w:t>
      </w:r>
      <w:r w:rsidR="00EE7F38">
        <w:t xml:space="preserve"> </w:t>
      </w:r>
      <w:r>
        <w:t>due</w:t>
      </w:r>
      <w:r w:rsidR="00EE7F38">
        <w:t xml:space="preserve"> </w:t>
      </w:r>
      <w:r>
        <w:t>in</w:t>
      </w:r>
      <w:r w:rsidR="00EE7F38">
        <w:t xml:space="preserve"> </w:t>
      </w:r>
      <w:r>
        <w:t>2022</w:t>
      </w:r>
      <w:r w:rsidR="00ED2374" w:rsidRPr="00ED2374">
        <w:rPr>
          <w:rStyle w:val="FootnoteReference"/>
          <w:b w:val="0"/>
          <w:bCs/>
          <w:sz w:val="20"/>
          <w:vertAlign w:val="baseline"/>
        </w:rPr>
        <w:footnoteReference w:customMarkFollows="1" w:id="1"/>
        <w:t>*</w:t>
      </w:r>
      <w:r w:rsidRPr="00ED2374">
        <w:rPr>
          <w:b w:val="0"/>
          <w:bCs/>
          <w:position w:val="8"/>
          <w:sz w:val="20"/>
        </w:rPr>
        <w:t>,</w:t>
      </w:r>
      <w:r w:rsidR="00EE7F38">
        <w:rPr>
          <w:b w:val="0"/>
          <w:bCs/>
          <w:sz w:val="20"/>
        </w:rPr>
        <w:t xml:space="preserve"> </w:t>
      </w:r>
      <w:r w:rsidR="00ED2374" w:rsidRPr="00ED2374">
        <w:rPr>
          <w:rStyle w:val="FootnoteReference"/>
          <w:b w:val="0"/>
          <w:bCs/>
          <w:sz w:val="20"/>
          <w:vertAlign w:val="baseline"/>
        </w:rPr>
        <w:footnoteReference w:customMarkFollows="1" w:id="2"/>
        <w:t>**</w:t>
      </w:r>
    </w:p>
    <w:p w14:paraId="6F721FED" w14:textId="43B58D17" w:rsidR="00582FB8" w:rsidRDefault="00582FB8" w:rsidP="00582FB8">
      <w:pPr>
        <w:pStyle w:val="SingleTxtG"/>
        <w:jc w:val="right"/>
      </w:pPr>
      <w:r>
        <w:t>[Date</w:t>
      </w:r>
      <w:r w:rsidR="00EE7F38">
        <w:t xml:space="preserve"> </w:t>
      </w:r>
      <w:r>
        <w:t>received:</w:t>
      </w:r>
      <w:r w:rsidR="00EE7F38">
        <w:t xml:space="preserve"> </w:t>
      </w:r>
      <w:r>
        <w:t>3</w:t>
      </w:r>
      <w:r w:rsidR="00EE7F38">
        <w:t xml:space="preserve"> </w:t>
      </w:r>
      <w:r>
        <w:t>June</w:t>
      </w:r>
      <w:r w:rsidR="00EE7F38">
        <w:t xml:space="preserve"> </w:t>
      </w:r>
      <w:r>
        <w:t>2022]</w:t>
      </w:r>
    </w:p>
    <w:p w14:paraId="0F1BC5C3" w14:textId="77777777" w:rsidR="00582FB8" w:rsidRDefault="00582FB8" w:rsidP="00582FB8">
      <w:pPr>
        <w:suppressAutoHyphens w:val="0"/>
        <w:spacing w:after="200" w:line="276" w:lineRule="auto"/>
        <w:rPr>
          <w:rFonts w:eastAsiaTheme="minorHAnsi"/>
        </w:rPr>
      </w:pPr>
      <w:r>
        <w:br w:type="page"/>
      </w:r>
    </w:p>
    <w:p w14:paraId="377E7B71" w14:textId="4062A70B" w:rsidR="00582FB8" w:rsidRPr="00933B59" w:rsidRDefault="00582FB8" w:rsidP="00213C1D">
      <w:pPr>
        <w:pStyle w:val="HChG"/>
      </w:pPr>
      <w:r>
        <w:lastRenderedPageBreak/>
        <w:tab/>
      </w:r>
      <w:r w:rsidRPr="004E0B6F">
        <w:t>I</w:t>
      </w:r>
      <w:r w:rsidRPr="004E0B6F">
        <w:rPr>
          <w:lang w:val="en-US"/>
        </w:rPr>
        <w:t>.</w:t>
      </w:r>
      <w:r>
        <w:rPr>
          <w:lang w:val="en-US"/>
        </w:rPr>
        <w:tab/>
      </w:r>
      <w:r w:rsidRPr="00933B59">
        <w:t>General</w:t>
      </w:r>
      <w:r w:rsidR="00EE7F38">
        <w:t xml:space="preserve"> </w:t>
      </w:r>
      <w:r w:rsidRPr="00933B59">
        <w:t>information</w:t>
      </w:r>
    </w:p>
    <w:p w14:paraId="2A92769F" w14:textId="77777777" w:rsidR="005364DC" w:rsidRDefault="00582FB8" w:rsidP="00ED2374">
      <w:pPr>
        <w:pStyle w:val="SingleTxtG"/>
      </w:pPr>
      <w:r w:rsidRPr="00933B59">
        <w:rPr>
          <w:bCs/>
          <w:iCs/>
        </w:rPr>
        <w:t>1.</w:t>
      </w:r>
      <w:r w:rsidRPr="00933B59">
        <w:rPr>
          <w:bCs/>
          <w:iCs/>
        </w:rPr>
        <w:tab/>
      </w:r>
      <w:r w:rsidRPr="00933B59">
        <w:t>According</w:t>
      </w:r>
      <w:r w:rsidR="00EE7F38">
        <w:t xml:space="preserve"> </w:t>
      </w:r>
      <w:r w:rsidRPr="00933B59">
        <w:t>to</w:t>
      </w:r>
      <w:r w:rsidR="00EE7F38">
        <w:t xml:space="preserve"> </w:t>
      </w:r>
      <w:r w:rsidRPr="00933B59">
        <w:t>Article</w:t>
      </w:r>
      <w:r w:rsidR="00EE7F38">
        <w:t xml:space="preserve"> </w:t>
      </w:r>
      <w:r w:rsidRPr="00933B59">
        <w:t>I.</w:t>
      </w:r>
      <w:r w:rsidR="00EE7F38">
        <w:t xml:space="preserve"> </w:t>
      </w:r>
      <w:r w:rsidRPr="00933B59">
        <w:t>Paragraph</w:t>
      </w:r>
      <w:r w:rsidR="00EE7F38">
        <w:t xml:space="preserve"> </w:t>
      </w:r>
      <w:r w:rsidRPr="00933B59">
        <w:t>(1)</w:t>
      </w:r>
      <w:r w:rsidR="00EE7F38">
        <w:t xml:space="preserve"> </w:t>
      </w:r>
      <w:r w:rsidRPr="00933B59">
        <w:t>of</w:t>
      </w:r>
      <w:r w:rsidR="00EE7F38">
        <w:t xml:space="preserve"> </w:t>
      </w:r>
      <w:r w:rsidRPr="00933B59">
        <w:t>the</w:t>
      </w:r>
      <w:r w:rsidR="00EE7F38">
        <w:t xml:space="preserve"> </w:t>
      </w:r>
      <w:r w:rsidRPr="00933B59">
        <w:t>Fundamental</w:t>
      </w:r>
      <w:r w:rsidR="00EE7F38">
        <w:t xml:space="preserve"> </w:t>
      </w:r>
      <w:r w:rsidRPr="00933B59">
        <w:t>Law,</w:t>
      </w:r>
      <w:r w:rsidRPr="00FF3C71">
        <w:rPr>
          <w:rStyle w:val="FootnoteReference"/>
        </w:rPr>
        <w:footnoteReference w:id="3"/>
      </w:r>
      <w:r w:rsidR="00EE7F38" w:rsidRPr="00FF3C71">
        <w:rPr>
          <w:rStyle w:val="FootnoteReference"/>
        </w:rPr>
        <w:t xml:space="preserve"> </w:t>
      </w:r>
      <w:r w:rsidRPr="00933B59">
        <w:t>[t]he</w:t>
      </w:r>
      <w:r w:rsidR="00EE7F38">
        <w:t xml:space="preserve"> </w:t>
      </w:r>
      <w:r w:rsidRPr="00933B59">
        <w:t>inviolable</w:t>
      </w:r>
      <w:r w:rsidR="00EE7F38">
        <w:t xml:space="preserve"> </w:t>
      </w:r>
      <w:r w:rsidRPr="00933B59">
        <w:t>and</w:t>
      </w:r>
      <w:r w:rsidR="00EE7F38">
        <w:t xml:space="preserve"> </w:t>
      </w:r>
      <w:r w:rsidRPr="00933B59">
        <w:t>inalienable</w:t>
      </w:r>
      <w:r w:rsidR="00EE7F38">
        <w:t xml:space="preserve"> </w:t>
      </w:r>
      <w:r w:rsidRPr="00933B59">
        <w:t>fundamental</w:t>
      </w:r>
      <w:r w:rsidR="00EE7F38">
        <w:t xml:space="preserve"> </w:t>
      </w:r>
      <w:r w:rsidRPr="00933B59">
        <w:t>rights</w:t>
      </w:r>
      <w:r w:rsidR="00EE7F38">
        <w:t xml:space="preserve"> </w:t>
      </w:r>
      <w:r w:rsidRPr="00933B59">
        <w:t>of</w:t>
      </w:r>
      <w:r w:rsidR="00EE7F38">
        <w:t xml:space="preserve"> </w:t>
      </w:r>
      <w:r w:rsidRPr="00933B59">
        <w:t>MAN</w:t>
      </w:r>
      <w:r w:rsidR="00EE7F38">
        <w:t xml:space="preserve"> </w:t>
      </w:r>
      <w:r w:rsidRPr="00933B59">
        <w:t>must</w:t>
      </w:r>
      <w:r w:rsidR="00EE7F38">
        <w:t xml:space="preserve"> </w:t>
      </w:r>
      <w:r w:rsidRPr="00933B59">
        <w:t>be</w:t>
      </w:r>
      <w:r w:rsidR="00EE7F38">
        <w:t xml:space="preserve"> </w:t>
      </w:r>
      <w:r w:rsidRPr="00933B59">
        <w:t>respected.</w:t>
      </w:r>
      <w:r w:rsidR="00EE7F38">
        <w:t xml:space="preserve"> </w:t>
      </w:r>
      <w:r w:rsidRPr="00933B59">
        <w:t>It</w:t>
      </w:r>
      <w:r w:rsidR="00EE7F38">
        <w:t xml:space="preserve"> </w:t>
      </w:r>
      <w:r w:rsidRPr="00933B59">
        <w:t>shall</w:t>
      </w:r>
      <w:r w:rsidR="00EE7F38">
        <w:t xml:space="preserve"> </w:t>
      </w:r>
      <w:r w:rsidRPr="00933B59">
        <w:t>be</w:t>
      </w:r>
      <w:r w:rsidR="00EE7F38">
        <w:t xml:space="preserve"> </w:t>
      </w:r>
      <w:r w:rsidRPr="00933B59">
        <w:t>the</w:t>
      </w:r>
      <w:r w:rsidR="00EE7F38">
        <w:t xml:space="preserve"> </w:t>
      </w:r>
      <w:r w:rsidRPr="00933B59">
        <w:t>primary</w:t>
      </w:r>
      <w:r w:rsidR="00EE7F38">
        <w:t xml:space="preserve"> </w:t>
      </w:r>
      <w:r w:rsidRPr="00933B59">
        <w:t>obligation</w:t>
      </w:r>
      <w:r w:rsidR="00EE7F38">
        <w:t xml:space="preserve"> </w:t>
      </w:r>
      <w:r w:rsidRPr="00933B59">
        <w:t>of</w:t>
      </w:r>
      <w:r w:rsidR="00EE7F38">
        <w:t xml:space="preserve"> </w:t>
      </w:r>
      <w:r w:rsidRPr="00933B59">
        <w:t>the</w:t>
      </w:r>
      <w:r w:rsidR="00EE7F38">
        <w:t xml:space="preserve"> </w:t>
      </w:r>
      <w:r w:rsidRPr="00933B59">
        <w:t>State</w:t>
      </w:r>
      <w:r w:rsidR="00EE7F38">
        <w:t xml:space="preserve"> </w:t>
      </w:r>
      <w:r w:rsidRPr="00933B59">
        <w:t>to</w:t>
      </w:r>
      <w:r w:rsidR="00EE7F38">
        <w:t xml:space="preserve"> </w:t>
      </w:r>
      <w:r w:rsidRPr="00933B59">
        <w:t>protect</w:t>
      </w:r>
      <w:r w:rsidR="00EE7F38">
        <w:t xml:space="preserve"> </w:t>
      </w:r>
      <w:r w:rsidRPr="00933B59">
        <w:t>these</w:t>
      </w:r>
      <w:r w:rsidR="00EE7F38">
        <w:t xml:space="preserve"> </w:t>
      </w:r>
      <w:r w:rsidRPr="00933B59">
        <w:t>rights</w:t>
      </w:r>
      <w:r w:rsidR="00747F7E">
        <w:t>”</w:t>
      </w:r>
      <w:r w:rsidRPr="00933B59">
        <w:t>.</w:t>
      </w:r>
      <w:r w:rsidR="00EE7F38">
        <w:t xml:space="preserve"> </w:t>
      </w:r>
      <w:r w:rsidRPr="00933B59">
        <w:t>Furthermore,</w:t>
      </w:r>
      <w:r w:rsidR="00EE7F38">
        <w:t xml:space="preserve"> </w:t>
      </w:r>
      <w:r w:rsidRPr="00933B59">
        <w:t>Article</w:t>
      </w:r>
      <w:r w:rsidR="00EE7F38">
        <w:t xml:space="preserve"> </w:t>
      </w:r>
      <w:r w:rsidRPr="00933B59">
        <w:t>Q</w:t>
      </w:r>
      <w:r w:rsidR="00EE7F38">
        <w:t xml:space="preserve"> </w:t>
      </w:r>
      <w:r w:rsidRPr="00933B59">
        <w:t>of</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stipulates</w:t>
      </w:r>
      <w:r w:rsidR="00EE7F38">
        <w:t xml:space="preserve"> </w:t>
      </w:r>
      <w:r w:rsidRPr="00933B59">
        <w:t>that</w:t>
      </w:r>
      <w:r w:rsidR="00EE7F38">
        <w:t xml:space="preserve"> </w:t>
      </w:r>
      <w:r w:rsidRPr="00933B59">
        <w:t>Hungary</w:t>
      </w:r>
      <w:r w:rsidR="00EE7F38">
        <w:t xml:space="preserve"> </w:t>
      </w:r>
      <w:r w:rsidRPr="00933B59">
        <w:t>shall</w:t>
      </w:r>
      <w:r w:rsidR="00EE7F38">
        <w:t xml:space="preserve"> </w:t>
      </w:r>
      <w:r w:rsidRPr="00933B59">
        <w:t>accept</w:t>
      </w:r>
      <w:r w:rsidR="00EE7F38">
        <w:t xml:space="preserve"> </w:t>
      </w:r>
      <w:r w:rsidRPr="00933B59">
        <w:t>the</w:t>
      </w:r>
      <w:r w:rsidR="00EE7F38">
        <w:t xml:space="preserve"> </w:t>
      </w:r>
      <w:r w:rsidRPr="00933B59">
        <w:t>generally</w:t>
      </w:r>
      <w:r w:rsidR="00EE7F38">
        <w:t xml:space="preserve"> </w:t>
      </w:r>
      <w:r w:rsidRPr="00933B59">
        <w:t>recognised</w:t>
      </w:r>
      <w:r w:rsidR="00EE7F38">
        <w:t xml:space="preserve"> </w:t>
      </w:r>
      <w:r w:rsidRPr="00933B59">
        <w:t>rules</w:t>
      </w:r>
      <w:r w:rsidR="00EE7F38">
        <w:t xml:space="preserve"> </w:t>
      </w:r>
      <w:r w:rsidRPr="00933B59">
        <w:t>of</w:t>
      </w:r>
      <w:r w:rsidR="00EE7F38">
        <w:t xml:space="preserve"> </w:t>
      </w:r>
      <w:r w:rsidRPr="00933B59">
        <w:t>international</w:t>
      </w:r>
      <w:r w:rsidR="00EE7F38">
        <w:t xml:space="preserve"> </w:t>
      </w:r>
      <w:r w:rsidRPr="00933B59">
        <w:t>law.</w:t>
      </w:r>
      <w:r w:rsidR="00EE7F38">
        <w:t xml:space="preserve"> </w:t>
      </w:r>
      <w:r w:rsidRPr="00933B59">
        <w:t>Other</w:t>
      </w:r>
      <w:r w:rsidR="00EE7F38">
        <w:t xml:space="preserve"> </w:t>
      </w:r>
      <w:r w:rsidRPr="00933B59">
        <w:t>sources</w:t>
      </w:r>
      <w:r w:rsidR="00EE7F38">
        <w:t xml:space="preserve"> </w:t>
      </w:r>
      <w:r w:rsidRPr="00933B59">
        <w:t>of</w:t>
      </w:r>
      <w:r w:rsidR="00EE7F38">
        <w:t xml:space="preserve"> </w:t>
      </w:r>
      <w:r w:rsidRPr="00933B59">
        <w:t>international</w:t>
      </w:r>
      <w:r w:rsidR="00EE7F38">
        <w:t xml:space="preserve"> </w:t>
      </w:r>
      <w:r w:rsidRPr="00933B59">
        <w:t>law</w:t>
      </w:r>
      <w:r w:rsidR="00EE7F38">
        <w:t xml:space="preserve"> </w:t>
      </w:r>
      <w:r w:rsidRPr="00933B59">
        <w:t>shall</w:t>
      </w:r>
      <w:r w:rsidR="00EE7F38">
        <w:t xml:space="preserve"> </w:t>
      </w:r>
      <w:r w:rsidRPr="00933B59">
        <w:t>become</w:t>
      </w:r>
      <w:r w:rsidR="00EE7F38">
        <w:t xml:space="preserve"> </w:t>
      </w:r>
      <w:r w:rsidRPr="00933B59">
        <w:t>part</w:t>
      </w:r>
      <w:r w:rsidR="00EE7F38">
        <w:t xml:space="preserve"> </w:t>
      </w:r>
      <w:r w:rsidRPr="00933B59">
        <w:t>of</w:t>
      </w:r>
      <w:r w:rsidR="00EE7F38">
        <w:t xml:space="preserve"> </w:t>
      </w:r>
      <w:r w:rsidRPr="00933B59">
        <w:t>the</w:t>
      </w:r>
      <w:r w:rsidR="00EE7F38">
        <w:t xml:space="preserve"> </w:t>
      </w:r>
      <w:r w:rsidRPr="00933B59">
        <w:t>Hungarian</w:t>
      </w:r>
      <w:r w:rsidR="00EE7F38">
        <w:t xml:space="preserve"> </w:t>
      </w:r>
      <w:r w:rsidRPr="00933B59">
        <w:t>legal</w:t>
      </w:r>
      <w:r w:rsidR="00EE7F38">
        <w:t xml:space="preserve"> </w:t>
      </w:r>
      <w:r w:rsidRPr="00933B59">
        <w:t>system</w:t>
      </w:r>
      <w:r w:rsidR="00EE7F38">
        <w:t xml:space="preserve"> </w:t>
      </w:r>
      <w:r w:rsidRPr="00933B59">
        <w:t>by</w:t>
      </w:r>
      <w:r w:rsidR="00EE7F38">
        <w:t xml:space="preserve"> </w:t>
      </w:r>
      <w:r w:rsidRPr="00933B59">
        <w:t>promulgation</w:t>
      </w:r>
      <w:r w:rsidR="00EE7F38">
        <w:t xml:space="preserve"> </w:t>
      </w:r>
      <w:r w:rsidRPr="00933B59">
        <w:t>into</w:t>
      </w:r>
      <w:r w:rsidR="00EE7F38">
        <w:t xml:space="preserve"> </w:t>
      </w:r>
      <w:r w:rsidRPr="00933B59">
        <w:t>domestic</w:t>
      </w:r>
      <w:r w:rsidR="00EE7F38">
        <w:t xml:space="preserve"> </w:t>
      </w:r>
      <w:r w:rsidRPr="00933B59">
        <w:t>legal</w:t>
      </w:r>
      <w:r w:rsidR="00EE7F38">
        <w:t xml:space="preserve"> </w:t>
      </w:r>
      <w:r w:rsidRPr="00933B59">
        <w:t>regulations.</w:t>
      </w:r>
      <w:r w:rsidR="00EE7F38">
        <w:t xml:space="preserve"> </w:t>
      </w:r>
      <w:r w:rsidRPr="00933B59">
        <w:t>The</w:t>
      </w:r>
      <w:r w:rsidR="00EE7F38">
        <w:t xml:space="preserve"> </w:t>
      </w:r>
      <w:r w:rsidRPr="00933B59">
        <w:t>promulgated</w:t>
      </w:r>
      <w:r w:rsidR="00EE7F38">
        <w:t xml:space="preserve"> </w:t>
      </w:r>
      <w:r w:rsidRPr="00933B59">
        <w:t>international</w:t>
      </w:r>
      <w:r w:rsidR="00EE7F38">
        <w:t xml:space="preserve"> </w:t>
      </w:r>
      <w:r w:rsidRPr="00933B59">
        <w:t>treaties</w:t>
      </w:r>
      <w:r w:rsidR="00EE7F38">
        <w:t xml:space="preserve"> </w:t>
      </w:r>
      <w:r w:rsidRPr="00933B59">
        <w:t>(e.g.</w:t>
      </w:r>
      <w:r w:rsidR="00EE7F38">
        <w:t xml:space="preserve"> </w:t>
      </w:r>
      <w:r w:rsidRPr="00933B59">
        <w:t>human</w:t>
      </w:r>
      <w:r w:rsidR="00EE7F38">
        <w:t xml:space="preserve"> </w:t>
      </w:r>
      <w:r w:rsidRPr="00933B59">
        <w:t>rights</w:t>
      </w:r>
      <w:r w:rsidR="00EE7F38">
        <w:t xml:space="preserve"> </w:t>
      </w:r>
      <w:r w:rsidRPr="00933B59">
        <w:t>obligations)</w:t>
      </w:r>
      <w:r w:rsidR="00EE7F38">
        <w:t xml:space="preserve"> </w:t>
      </w:r>
      <w:r w:rsidRPr="00933B59">
        <w:t>are</w:t>
      </w:r>
      <w:r w:rsidR="00EE7F38">
        <w:t xml:space="preserve"> </w:t>
      </w:r>
      <w:r w:rsidRPr="00933B59">
        <w:t>part</w:t>
      </w:r>
      <w:r w:rsidR="00EE7F38">
        <w:t xml:space="preserve"> </w:t>
      </w:r>
      <w:r w:rsidRPr="00933B59">
        <w:t>of</w:t>
      </w:r>
      <w:r w:rsidR="00EE7F38">
        <w:t xml:space="preserve"> </w:t>
      </w:r>
      <w:r w:rsidRPr="00933B59">
        <w:t>the</w:t>
      </w:r>
      <w:r w:rsidR="00EE7F38">
        <w:t xml:space="preserve"> </w:t>
      </w:r>
      <w:r w:rsidRPr="00933B59">
        <w:t>national</w:t>
      </w:r>
      <w:r w:rsidR="00EE7F38">
        <w:t xml:space="preserve"> </w:t>
      </w:r>
      <w:r w:rsidRPr="00933B59">
        <w:t>law</w:t>
      </w:r>
      <w:r w:rsidR="00EE7F38">
        <w:t xml:space="preserve"> </w:t>
      </w:r>
      <w:r w:rsidRPr="00933B59">
        <w:t>and</w:t>
      </w:r>
      <w:r w:rsidR="00EE7F38">
        <w:t xml:space="preserve"> </w:t>
      </w:r>
      <w:r w:rsidRPr="00933B59">
        <w:t>directly</w:t>
      </w:r>
      <w:r w:rsidR="00EE7F38">
        <w:t xml:space="preserve"> </w:t>
      </w:r>
      <w:r w:rsidRPr="00933B59">
        <w:t>applicable</w:t>
      </w:r>
      <w:r w:rsidR="00EE7F38">
        <w:t xml:space="preserve"> </w:t>
      </w:r>
      <w:r w:rsidRPr="00933B59">
        <w:t>by</w:t>
      </w:r>
      <w:r w:rsidR="00EE7F38">
        <w:t xml:space="preserve"> </w:t>
      </w:r>
      <w:r w:rsidRPr="00933B59">
        <w:t>the</w:t>
      </w:r>
      <w:r w:rsidR="00EE7F38">
        <w:t xml:space="preserve"> </w:t>
      </w:r>
      <w:r w:rsidRPr="00933B59">
        <w:t>Hungarian</w:t>
      </w:r>
      <w:r w:rsidR="00EE7F38">
        <w:t xml:space="preserve"> </w:t>
      </w:r>
      <w:r w:rsidRPr="00933B59">
        <w:t>courts.</w:t>
      </w:r>
      <w:r w:rsidR="00EE7F38">
        <w:t xml:space="preserve"> </w:t>
      </w:r>
      <w:r w:rsidRPr="00933B59">
        <w:t>Each</w:t>
      </w:r>
      <w:r w:rsidR="00EE7F38">
        <w:t xml:space="preserve"> </w:t>
      </w:r>
      <w:r w:rsidRPr="00933B59">
        <w:t>law</w:t>
      </w:r>
      <w:r w:rsidR="00EE7F38">
        <w:t xml:space="preserve"> </w:t>
      </w:r>
      <w:r w:rsidRPr="00933B59">
        <w:t>or</w:t>
      </w:r>
      <w:r w:rsidR="00EE7F38">
        <w:t xml:space="preserve"> </w:t>
      </w:r>
      <w:r w:rsidRPr="00933B59">
        <w:t>regulation</w:t>
      </w:r>
      <w:r w:rsidR="00EE7F38">
        <w:t xml:space="preserve"> </w:t>
      </w:r>
      <w:r w:rsidRPr="00933B59">
        <w:t>is</w:t>
      </w:r>
      <w:r w:rsidR="00EE7F38">
        <w:t xml:space="preserve"> </w:t>
      </w:r>
      <w:r w:rsidRPr="00933B59">
        <w:t>examined</w:t>
      </w:r>
      <w:r w:rsidR="00EE7F38">
        <w:t xml:space="preserve"> </w:t>
      </w:r>
      <w:r w:rsidRPr="00933B59">
        <w:t>before</w:t>
      </w:r>
      <w:r w:rsidR="00EE7F38">
        <w:t xml:space="preserve"> </w:t>
      </w:r>
      <w:r w:rsidRPr="00933B59">
        <w:t>adoption</w:t>
      </w:r>
      <w:r w:rsidR="00EE7F38">
        <w:t xml:space="preserve"> </w:t>
      </w:r>
      <w:r w:rsidRPr="00933B59">
        <w:t>or</w:t>
      </w:r>
      <w:r w:rsidR="00EE7F38">
        <w:t xml:space="preserve"> </w:t>
      </w:r>
      <w:r w:rsidRPr="00933B59">
        <w:t>modification</w:t>
      </w:r>
      <w:r w:rsidR="00EE7F38">
        <w:t xml:space="preserve"> </w:t>
      </w:r>
      <w:r w:rsidRPr="00933B59">
        <w:t>thereof</w:t>
      </w:r>
      <w:r w:rsidR="00EE7F38">
        <w:t xml:space="preserve"> </w:t>
      </w:r>
      <w:r w:rsidRPr="00933B59">
        <w:t>to</w:t>
      </w:r>
      <w:r w:rsidR="00EE7F38">
        <w:t xml:space="preserve"> </w:t>
      </w:r>
      <w:r w:rsidRPr="00933B59">
        <w:t>ensure</w:t>
      </w:r>
      <w:r w:rsidR="00EE7F38">
        <w:t xml:space="preserve"> </w:t>
      </w:r>
      <w:r w:rsidRPr="00933B59">
        <w:t>their</w:t>
      </w:r>
      <w:r w:rsidR="00EE7F38">
        <w:t xml:space="preserve"> </w:t>
      </w:r>
      <w:r w:rsidRPr="00933B59">
        <w:t>conformity</w:t>
      </w:r>
      <w:r w:rsidR="00EE7F38">
        <w:t xml:space="preserve"> </w:t>
      </w:r>
      <w:r w:rsidRPr="00933B59">
        <w:t>with</w:t>
      </w:r>
      <w:r w:rsidR="00EE7F38">
        <w:t xml:space="preserve"> </w:t>
      </w:r>
      <w:r w:rsidRPr="00933B59">
        <w:t>the</w:t>
      </w:r>
      <w:r w:rsidR="00EE7F38">
        <w:t xml:space="preserve"> </w:t>
      </w:r>
      <w:r w:rsidRPr="00933B59">
        <w:t>human</w:t>
      </w:r>
      <w:r w:rsidR="00EE7F38">
        <w:t xml:space="preserve"> </w:t>
      </w:r>
      <w:r w:rsidRPr="00933B59">
        <w:t>rights</w:t>
      </w:r>
      <w:r w:rsidR="00EE7F38">
        <w:t xml:space="preserve"> </w:t>
      </w:r>
      <w:r w:rsidRPr="00933B59">
        <w:t>obligations</w:t>
      </w:r>
      <w:r w:rsidR="00EE7F38">
        <w:t xml:space="preserve"> </w:t>
      </w:r>
      <w:r w:rsidRPr="00933B59">
        <w:t>both</w:t>
      </w:r>
      <w:r w:rsidR="00EE7F38">
        <w:t xml:space="preserve"> </w:t>
      </w:r>
      <w:r w:rsidRPr="00933B59">
        <w:t>under</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and</w:t>
      </w:r>
      <w:r w:rsidR="00EE7F38">
        <w:t xml:space="preserve"> </w:t>
      </w:r>
      <w:r w:rsidRPr="00933B59">
        <w:t>under</w:t>
      </w:r>
      <w:r w:rsidR="00EE7F38">
        <w:t xml:space="preserve"> </w:t>
      </w:r>
      <w:r w:rsidRPr="00933B59">
        <w:t>international</w:t>
      </w:r>
      <w:r w:rsidR="00EE7F38">
        <w:t xml:space="preserve"> </w:t>
      </w:r>
      <w:r w:rsidRPr="00933B59">
        <w:t>law.</w:t>
      </w:r>
      <w:r w:rsidRPr="00FF3C71">
        <w:rPr>
          <w:rStyle w:val="FootnoteReference"/>
        </w:rPr>
        <w:footnoteReference w:id="4"/>
      </w:r>
      <w:r w:rsidR="00EE7F38" w:rsidRPr="00FF3C71">
        <w:rPr>
          <w:rStyle w:val="FootnoteReference"/>
        </w:rPr>
        <w:t xml:space="preserve"> </w:t>
      </w:r>
      <w:r w:rsidRPr="00933B59">
        <w:t>The</w:t>
      </w:r>
      <w:r w:rsidR="00EE7F38">
        <w:t xml:space="preserve"> </w:t>
      </w:r>
      <w:r w:rsidRPr="00933B59">
        <w:t>independent</w:t>
      </w:r>
      <w:r w:rsidR="00EE7F38">
        <w:t xml:space="preserve"> </w:t>
      </w:r>
      <w:r w:rsidRPr="00933B59">
        <w:t>judiciary,</w:t>
      </w:r>
      <w:r w:rsidR="00EE7F38">
        <w:t xml:space="preserve"> </w:t>
      </w:r>
      <w:r w:rsidRPr="00933B59">
        <w:t>the</w:t>
      </w:r>
      <w:r w:rsidR="00EE7F38">
        <w:t xml:space="preserve"> </w:t>
      </w:r>
      <w:r w:rsidRPr="00933B59">
        <w:t>Constitutional</w:t>
      </w:r>
      <w:r w:rsidR="00EE7F38">
        <w:t xml:space="preserve"> </w:t>
      </w:r>
      <w:r w:rsidRPr="00933B59">
        <w:t>Court</w:t>
      </w:r>
      <w:r w:rsidR="00EE7F38">
        <w:t xml:space="preserve"> </w:t>
      </w:r>
      <w:r w:rsidRPr="00933B59">
        <w:t>and</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play</w:t>
      </w:r>
      <w:r w:rsidR="00EE7F38">
        <w:t xml:space="preserve"> </w:t>
      </w:r>
      <w:r w:rsidRPr="00933B59">
        <w:t>a</w:t>
      </w:r>
      <w:r w:rsidR="00EE7F38">
        <w:t xml:space="preserve"> </w:t>
      </w:r>
      <w:r w:rsidRPr="00933B59">
        <w:t>crucial</w:t>
      </w:r>
      <w:r w:rsidR="00EE7F38">
        <w:t xml:space="preserve"> </w:t>
      </w:r>
      <w:r w:rsidRPr="00933B59">
        <w:t>role</w:t>
      </w:r>
      <w:r w:rsidR="00EE7F38">
        <w:t xml:space="preserve"> </w:t>
      </w:r>
      <w:r w:rsidRPr="00933B59">
        <w:t>in</w:t>
      </w:r>
      <w:r w:rsidR="00EE7F38">
        <w:t xml:space="preserve"> </w:t>
      </w:r>
      <w:r w:rsidRPr="00933B59">
        <w:t>safeguarding</w:t>
      </w:r>
      <w:r w:rsidR="00EE7F38">
        <w:t xml:space="preserve"> </w:t>
      </w:r>
      <w:r w:rsidRPr="00933B59">
        <w:t>the</w:t>
      </w:r>
      <w:r w:rsidR="00EE7F38">
        <w:t xml:space="preserve"> </w:t>
      </w:r>
      <w:r w:rsidRPr="00933B59">
        <w:t>proper</w:t>
      </w:r>
      <w:r w:rsidR="00EE7F38">
        <w:t xml:space="preserve"> </w:t>
      </w:r>
      <w:r w:rsidRPr="00933B59">
        <w:t>implementation</w:t>
      </w:r>
      <w:r w:rsidR="00EE7F38">
        <w:t xml:space="preserve"> </w:t>
      </w:r>
      <w:r w:rsidRPr="00933B59">
        <w:t>of</w:t>
      </w:r>
      <w:r w:rsidR="00EE7F38">
        <w:t xml:space="preserve"> </w:t>
      </w:r>
      <w:r w:rsidRPr="00933B59">
        <w:t>human</w:t>
      </w:r>
      <w:r w:rsidR="00EE7F38">
        <w:t xml:space="preserve"> </w:t>
      </w:r>
      <w:r w:rsidRPr="00933B59">
        <w:t>rights</w:t>
      </w:r>
      <w:r w:rsidR="00EE7F38">
        <w:t xml:space="preserve"> </w:t>
      </w:r>
      <w:r w:rsidRPr="00933B59">
        <w:t>and</w:t>
      </w:r>
      <w:r w:rsidR="00EE7F38">
        <w:t xml:space="preserve"> </w:t>
      </w:r>
      <w:r w:rsidRPr="00933B59">
        <w:t>rule</w:t>
      </w:r>
      <w:r w:rsidR="00EE7F38">
        <w:t xml:space="preserve"> </w:t>
      </w:r>
      <w:r w:rsidRPr="00933B59">
        <w:t>of</w:t>
      </w:r>
      <w:r w:rsidR="00EE7F38">
        <w:t xml:space="preserve"> </w:t>
      </w:r>
      <w:r w:rsidRPr="00933B59">
        <w:t>law.</w:t>
      </w:r>
    </w:p>
    <w:p w14:paraId="7EB7C1D7" w14:textId="77777777" w:rsidR="005364DC" w:rsidRDefault="00582FB8" w:rsidP="00ED2374">
      <w:pPr>
        <w:pStyle w:val="SingleTxtG"/>
      </w:pPr>
      <w:r w:rsidRPr="00933B59">
        <w:rPr>
          <w:bCs/>
          <w:iCs/>
        </w:rPr>
        <w:t>2.</w:t>
      </w:r>
      <w:r w:rsidRPr="00933B59">
        <w:rPr>
          <w:bCs/>
          <w:iCs/>
        </w:rPr>
        <w:tab/>
      </w:r>
      <w:r w:rsidRPr="00933B59">
        <w:t>The</w:t>
      </w:r>
      <w:r w:rsidR="00EE7F38">
        <w:t xml:space="preserve"> </w:t>
      </w:r>
      <w:r w:rsidRPr="00933B59">
        <w:t>Hungarian</w:t>
      </w:r>
      <w:r w:rsidR="00EE7F38">
        <w:t xml:space="preserve"> </w:t>
      </w:r>
      <w:r w:rsidRPr="00933B59">
        <w:t>constitutional</w:t>
      </w:r>
      <w:r w:rsidR="00EE7F38">
        <w:t xml:space="preserve"> </w:t>
      </w:r>
      <w:r w:rsidRPr="00933B59">
        <w:t>system</w:t>
      </w:r>
      <w:r w:rsidR="00EE7F38">
        <w:t xml:space="preserve"> </w:t>
      </w:r>
      <w:r w:rsidRPr="00933B59">
        <w:t>ensures</w:t>
      </w:r>
      <w:r w:rsidR="00EE7F38">
        <w:t xml:space="preserve"> </w:t>
      </w:r>
      <w:r w:rsidRPr="00933B59">
        <w:t>the</w:t>
      </w:r>
      <w:r w:rsidR="00EE7F38">
        <w:t xml:space="preserve"> </w:t>
      </w:r>
      <w:r w:rsidRPr="00933B59">
        <w:t>respect</w:t>
      </w:r>
      <w:r w:rsidR="00EE7F38">
        <w:t xml:space="preserve"> </w:t>
      </w:r>
      <w:r w:rsidRPr="00933B59">
        <w:t>for</w:t>
      </w:r>
      <w:r w:rsidR="00EE7F38">
        <w:t xml:space="preserve"> </w:t>
      </w:r>
      <w:r w:rsidRPr="00933B59">
        <w:t>human</w:t>
      </w:r>
      <w:r w:rsidR="00EE7F38">
        <w:t xml:space="preserve"> </w:t>
      </w:r>
      <w:r w:rsidRPr="00933B59">
        <w:t>rights</w:t>
      </w:r>
      <w:r w:rsidR="00EE7F38">
        <w:t xml:space="preserve"> </w:t>
      </w:r>
      <w:r w:rsidRPr="00933B59">
        <w:t>even</w:t>
      </w:r>
      <w:r w:rsidR="00EE7F38">
        <w:t xml:space="preserve"> </w:t>
      </w:r>
      <w:r w:rsidRPr="00933B59">
        <w:t>under</w:t>
      </w:r>
      <w:r w:rsidR="00EE7F38">
        <w:t xml:space="preserve"> </w:t>
      </w:r>
      <w:r w:rsidRPr="00933B59">
        <w:t>special</w:t>
      </w:r>
      <w:r w:rsidR="00EE7F38">
        <w:t xml:space="preserve"> </w:t>
      </w:r>
      <w:r w:rsidRPr="00933B59">
        <w:t>legal</w:t>
      </w:r>
      <w:r w:rsidR="00EE7F38">
        <w:t xml:space="preserve"> </w:t>
      </w:r>
      <w:r w:rsidRPr="00933B59">
        <w:t>order</w:t>
      </w:r>
      <w:r w:rsidR="00EE7F38">
        <w:t xml:space="preserve"> </w:t>
      </w:r>
      <w:r w:rsidRPr="00933B59">
        <w:t>(e.g.</w:t>
      </w:r>
      <w:r w:rsidR="00EE7F38">
        <w:t xml:space="preserve"> </w:t>
      </w:r>
      <w:r w:rsidRPr="00933B59">
        <w:t>during</w:t>
      </w:r>
      <w:r w:rsidR="00EE7F38">
        <w:t xml:space="preserve"> </w:t>
      </w:r>
      <w:r w:rsidRPr="00933B59">
        <w:t>the</w:t>
      </w:r>
      <w:r w:rsidR="00EE7F38">
        <w:t xml:space="preserve"> </w:t>
      </w:r>
      <w:r w:rsidRPr="00933B59">
        <w:t>state</w:t>
      </w:r>
      <w:r w:rsidR="00EE7F38">
        <w:t xml:space="preserve"> </w:t>
      </w:r>
      <w:r w:rsidRPr="00933B59">
        <w:t>of</w:t>
      </w:r>
      <w:r w:rsidR="00EE7F38">
        <w:t xml:space="preserve"> </w:t>
      </w:r>
      <w:r w:rsidRPr="00933B59">
        <w:t>danger,</w:t>
      </w:r>
      <w:r w:rsidR="00EE7F38">
        <w:t xml:space="preserve"> </w:t>
      </w:r>
      <w:r w:rsidRPr="00933B59">
        <w:t>which</w:t>
      </w:r>
      <w:r w:rsidR="00EE7F38">
        <w:t xml:space="preserve"> </w:t>
      </w:r>
      <w:r w:rsidRPr="00933B59">
        <w:t>had</w:t>
      </w:r>
      <w:r w:rsidR="00EE7F38">
        <w:t xml:space="preserve"> </w:t>
      </w:r>
      <w:r w:rsidRPr="00933B59">
        <w:t>to</w:t>
      </w:r>
      <w:r w:rsidR="00EE7F38">
        <w:t xml:space="preserve"> </w:t>
      </w:r>
      <w:r w:rsidRPr="00933B59">
        <w:t>be</w:t>
      </w:r>
      <w:r w:rsidR="00EE7F38">
        <w:t xml:space="preserve"> </w:t>
      </w:r>
      <w:r w:rsidRPr="00933B59">
        <w:t>declared</w:t>
      </w:r>
      <w:r w:rsidR="00EE7F38">
        <w:t xml:space="preserve"> </w:t>
      </w:r>
      <w:r w:rsidRPr="00933B59">
        <w:t>due</w:t>
      </w:r>
      <w:r w:rsidR="00EE7F38">
        <w:t xml:space="preserve"> </w:t>
      </w:r>
      <w:r w:rsidRPr="00933B59">
        <w:t>to</w:t>
      </w:r>
      <w:r w:rsidR="00EE7F38">
        <w:t xml:space="preserve"> </w:t>
      </w:r>
      <w:r w:rsidRPr="00933B59">
        <w:t>the</w:t>
      </w:r>
      <w:r w:rsidR="00EE7F38">
        <w:t xml:space="preserve"> </w:t>
      </w:r>
      <w:r w:rsidRPr="00933B59">
        <w:t>COVID-19</w:t>
      </w:r>
      <w:r w:rsidR="00EE7F38">
        <w:t xml:space="preserve"> </w:t>
      </w:r>
      <w:r w:rsidRPr="00933B59">
        <w:t>pandemic).</w:t>
      </w:r>
      <w:r w:rsidRPr="00FF3C71">
        <w:rPr>
          <w:rStyle w:val="FootnoteReference"/>
        </w:rPr>
        <w:footnoteReference w:id="5"/>
      </w:r>
      <w:r w:rsidR="00EE7F38" w:rsidRPr="00FF3C71">
        <w:rPr>
          <w:rStyle w:val="FootnoteReference"/>
        </w:rPr>
        <w:t xml:space="preserve"> </w:t>
      </w:r>
      <w:r w:rsidRPr="00933B59">
        <w:t>Article</w:t>
      </w:r>
      <w:r w:rsidR="00EE7F38">
        <w:t xml:space="preserve"> </w:t>
      </w:r>
      <w:r w:rsidRPr="00933B59">
        <w:t>54</w:t>
      </w:r>
      <w:r w:rsidR="00EE7F38">
        <w:t xml:space="preserve"> </w:t>
      </w:r>
      <w:r w:rsidRPr="00933B59">
        <w:t>Paragraph</w:t>
      </w:r>
      <w:r w:rsidR="00EE7F38">
        <w:t xml:space="preserve"> </w:t>
      </w:r>
      <w:r w:rsidRPr="00933B59">
        <w:t>(1)</w:t>
      </w:r>
      <w:r w:rsidR="00EE7F38">
        <w:t xml:space="preserve"> </w:t>
      </w:r>
      <w:r w:rsidRPr="00933B59">
        <w:t>of</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adds</w:t>
      </w:r>
      <w:r w:rsidR="00EE7F38">
        <w:t xml:space="preserve"> </w:t>
      </w:r>
      <w:r w:rsidRPr="00933B59">
        <w:t>further</w:t>
      </w:r>
      <w:r w:rsidR="00EE7F38">
        <w:t xml:space="preserve"> </w:t>
      </w:r>
      <w:r w:rsidRPr="00933B59">
        <w:t>guarantees</w:t>
      </w:r>
      <w:r w:rsidR="00EE7F38">
        <w:t xml:space="preserve"> </w:t>
      </w:r>
      <w:r w:rsidRPr="00933B59">
        <w:t>to</w:t>
      </w:r>
      <w:r w:rsidR="00EE7F38">
        <w:t xml:space="preserve"> </w:t>
      </w:r>
      <w:r w:rsidRPr="00933B59">
        <w:t>the</w:t>
      </w:r>
      <w:r w:rsidR="00EE7F38">
        <w:t xml:space="preserve"> </w:t>
      </w:r>
      <w:r w:rsidRPr="00933B59">
        <w:t>protection</w:t>
      </w:r>
      <w:r w:rsidR="00EE7F38">
        <w:t xml:space="preserve"> </w:t>
      </w:r>
      <w:r w:rsidRPr="00933B59">
        <w:t>of</w:t>
      </w:r>
      <w:r w:rsidR="00EE7F38">
        <w:t xml:space="preserve"> </w:t>
      </w:r>
      <w:r w:rsidRPr="00933B59">
        <w:t>human</w:t>
      </w:r>
      <w:r w:rsidR="00EE7F38">
        <w:t xml:space="preserve"> </w:t>
      </w:r>
      <w:r w:rsidRPr="00933B59">
        <w:t>rights</w:t>
      </w:r>
      <w:r w:rsidR="00EE7F38">
        <w:t xml:space="preserve"> </w:t>
      </w:r>
      <w:r w:rsidRPr="00933B59">
        <w:t>under</w:t>
      </w:r>
      <w:r w:rsidR="00EE7F38">
        <w:t xml:space="preserve"> </w:t>
      </w:r>
      <w:r w:rsidRPr="00933B59">
        <w:t>special</w:t>
      </w:r>
      <w:r w:rsidR="00EE7F38">
        <w:t xml:space="preserve"> </w:t>
      </w:r>
      <w:r w:rsidRPr="00933B59">
        <w:t>legal</w:t>
      </w:r>
      <w:r w:rsidR="00EE7F38">
        <w:t xml:space="preserve"> </w:t>
      </w:r>
      <w:r w:rsidRPr="00933B59">
        <w:t>order</w:t>
      </w:r>
      <w:r w:rsidR="00EE7F38">
        <w:t xml:space="preserve"> </w:t>
      </w:r>
      <w:r w:rsidRPr="00933B59">
        <w:t>by</w:t>
      </w:r>
      <w:r w:rsidR="00EE7F38">
        <w:t xml:space="preserve"> </w:t>
      </w:r>
      <w:r w:rsidRPr="00933B59">
        <w:t>listing</w:t>
      </w:r>
      <w:r w:rsidR="00EE7F38">
        <w:t xml:space="preserve"> </w:t>
      </w:r>
      <w:r w:rsidRPr="00933B59">
        <w:t>those</w:t>
      </w:r>
      <w:r w:rsidR="00EE7F38">
        <w:t xml:space="preserve"> </w:t>
      </w:r>
      <w:r w:rsidRPr="00933B59">
        <w:t>rights,</w:t>
      </w:r>
      <w:r w:rsidR="00EE7F38">
        <w:t xml:space="preserve"> </w:t>
      </w:r>
      <w:r w:rsidRPr="00933B59">
        <w:t>which</w:t>
      </w:r>
      <w:r w:rsidR="00EE7F38">
        <w:t xml:space="preserve"> </w:t>
      </w:r>
      <w:r w:rsidRPr="00933B59">
        <w:t>cannot</w:t>
      </w:r>
      <w:r w:rsidR="00EE7F38">
        <w:t xml:space="preserve"> </w:t>
      </w:r>
      <w:r w:rsidRPr="00933B59">
        <w:t>be</w:t>
      </w:r>
      <w:r w:rsidR="00EE7F38">
        <w:t xml:space="preserve"> </w:t>
      </w:r>
      <w:r w:rsidRPr="00933B59">
        <w:t>subject</w:t>
      </w:r>
      <w:r w:rsidR="00EE7F38">
        <w:t xml:space="preserve"> </w:t>
      </w:r>
      <w:r w:rsidRPr="00933B59">
        <w:t>to</w:t>
      </w:r>
      <w:r w:rsidR="00EE7F38">
        <w:t xml:space="preserve"> </w:t>
      </w:r>
      <w:r w:rsidRPr="00933B59">
        <w:t>further</w:t>
      </w:r>
      <w:r w:rsidR="00EE7F38">
        <w:t xml:space="preserve"> </w:t>
      </w:r>
      <w:r w:rsidRPr="00933B59">
        <w:t>limitations</w:t>
      </w:r>
      <w:r w:rsidR="00EE7F38">
        <w:t xml:space="preserve"> </w:t>
      </w:r>
      <w:r w:rsidRPr="00933B59">
        <w:t>even</w:t>
      </w:r>
      <w:r w:rsidR="00EE7F38">
        <w:t xml:space="preserve"> </w:t>
      </w:r>
      <w:r w:rsidRPr="00933B59">
        <w:t>under</w:t>
      </w:r>
      <w:r w:rsidR="00EE7F38">
        <w:t xml:space="preserve"> </w:t>
      </w:r>
      <w:r w:rsidRPr="00933B59">
        <w:t>special</w:t>
      </w:r>
      <w:r w:rsidR="00EE7F38">
        <w:t xml:space="preserve"> </w:t>
      </w:r>
      <w:r w:rsidRPr="00933B59">
        <w:t>legal</w:t>
      </w:r>
      <w:r w:rsidR="00EE7F38">
        <w:t xml:space="preserve"> </w:t>
      </w:r>
      <w:r w:rsidRPr="00933B59">
        <w:t>order.</w:t>
      </w:r>
      <w:r w:rsidR="00747F7E">
        <w:t xml:space="preserve"> </w:t>
      </w:r>
      <w:r w:rsidRPr="00933B59">
        <w:t>Paragraph</w:t>
      </w:r>
      <w:r w:rsidR="00EE7F38">
        <w:t xml:space="preserve"> </w:t>
      </w:r>
      <w:r w:rsidRPr="00933B59">
        <w:t>(2)</w:t>
      </w:r>
      <w:r w:rsidR="00EE7F38">
        <w:t xml:space="preserve"> </w:t>
      </w:r>
      <w:r w:rsidRPr="00933B59">
        <w:t>of</w:t>
      </w:r>
      <w:r w:rsidR="00EE7F38">
        <w:t xml:space="preserve"> </w:t>
      </w:r>
      <w:r w:rsidRPr="00933B59">
        <w:t>Article</w:t>
      </w:r>
      <w:r w:rsidR="00EE7F38">
        <w:t xml:space="preserve"> </w:t>
      </w:r>
      <w:r w:rsidRPr="00933B59">
        <w:t>54</w:t>
      </w:r>
      <w:r w:rsidR="00EE7F38">
        <w:t xml:space="preserve"> </w:t>
      </w:r>
      <w:r w:rsidRPr="00933B59">
        <w:t>of</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adds</w:t>
      </w:r>
      <w:r w:rsidR="00EE7F38">
        <w:t xml:space="preserve"> </w:t>
      </w:r>
      <w:r w:rsidRPr="00933B59">
        <w:t>that</w:t>
      </w:r>
      <w:r w:rsidR="00EE7F38">
        <w:t xml:space="preserve"> </w:t>
      </w:r>
      <w:r w:rsidRPr="00933B59">
        <w:t>under</w:t>
      </w:r>
      <w:r w:rsidR="00EE7F38">
        <w:t xml:space="preserve"> </w:t>
      </w:r>
      <w:r w:rsidRPr="00933B59">
        <w:t>a</w:t>
      </w:r>
      <w:r w:rsidR="00EE7F38">
        <w:t xml:space="preserve"> </w:t>
      </w:r>
      <w:r w:rsidRPr="00933B59">
        <w:t>special</w:t>
      </w:r>
      <w:r w:rsidR="00EE7F38">
        <w:t xml:space="preserve"> </w:t>
      </w:r>
      <w:r w:rsidRPr="00933B59">
        <w:t>legal</w:t>
      </w:r>
      <w:r w:rsidR="00EE7F38">
        <w:t xml:space="preserve"> </w:t>
      </w:r>
      <w:r w:rsidRPr="00933B59">
        <w:t>order,</w:t>
      </w:r>
      <w:r w:rsidR="00EE7F38">
        <w:t xml:space="preserve"> </w:t>
      </w:r>
      <w:r w:rsidRPr="00933B59">
        <w:t>the</w:t>
      </w:r>
      <w:r w:rsidR="00EE7F38">
        <w:t xml:space="preserve"> </w:t>
      </w:r>
      <w:r w:rsidRPr="00933B59">
        <w:t>application</w:t>
      </w:r>
      <w:r w:rsidR="00EE7F38">
        <w:t xml:space="preserve"> </w:t>
      </w:r>
      <w:r w:rsidRPr="00933B59">
        <w:t>of</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may</w:t>
      </w:r>
      <w:r w:rsidR="00EE7F38">
        <w:t xml:space="preserve"> </w:t>
      </w:r>
      <w:r w:rsidRPr="00933B59">
        <w:t>not</w:t>
      </w:r>
      <w:r w:rsidR="00EE7F38">
        <w:t xml:space="preserve"> </w:t>
      </w:r>
      <w:r w:rsidRPr="00933B59">
        <w:t>be</w:t>
      </w:r>
      <w:r w:rsidR="00EE7F38">
        <w:t xml:space="preserve"> </w:t>
      </w:r>
      <w:r w:rsidRPr="00933B59">
        <w:t>suspended,</w:t>
      </w:r>
      <w:r w:rsidR="00EE7F38">
        <w:t xml:space="preserve"> </w:t>
      </w:r>
      <w:r w:rsidRPr="00933B59">
        <w:t>and</w:t>
      </w:r>
      <w:r w:rsidR="00EE7F38">
        <w:t xml:space="preserve"> </w:t>
      </w:r>
      <w:r w:rsidRPr="00933B59">
        <w:t>the</w:t>
      </w:r>
      <w:r w:rsidR="00EE7F38">
        <w:t xml:space="preserve"> </w:t>
      </w:r>
      <w:r w:rsidRPr="00933B59">
        <w:t>operation</w:t>
      </w:r>
      <w:r w:rsidR="00EE7F38">
        <w:t xml:space="preserve"> </w:t>
      </w:r>
      <w:r w:rsidRPr="00933B59">
        <w:t>of</w:t>
      </w:r>
      <w:r w:rsidR="00EE7F38">
        <w:t xml:space="preserve"> </w:t>
      </w:r>
      <w:r w:rsidRPr="00933B59">
        <w:t>the</w:t>
      </w:r>
      <w:r w:rsidR="00EE7F38">
        <w:t xml:space="preserve"> </w:t>
      </w:r>
      <w:r w:rsidRPr="00933B59">
        <w:t>Constitutional</w:t>
      </w:r>
      <w:r w:rsidR="00EE7F38">
        <w:t xml:space="preserve"> </w:t>
      </w:r>
      <w:r w:rsidRPr="00933B59">
        <w:t>Court</w:t>
      </w:r>
      <w:r w:rsidR="00EE7F38">
        <w:t xml:space="preserve"> </w:t>
      </w:r>
      <w:r w:rsidRPr="00933B59">
        <w:t>may</w:t>
      </w:r>
      <w:r w:rsidR="00EE7F38">
        <w:t xml:space="preserve"> </w:t>
      </w:r>
      <w:r w:rsidRPr="00933B59">
        <w:t>not</w:t>
      </w:r>
      <w:r w:rsidR="00EE7F38">
        <w:t xml:space="preserve"> </w:t>
      </w:r>
      <w:r w:rsidRPr="00933B59">
        <w:t>be</w:t>
      </w:r>
      <w:r w:rsidR="00EE7F38">
        <w:t xml:space="preserve"> </w:t>
      </w:r>
      <w:r w:rsidRPr="00933B59">
        <w:t>restricted.</w:t>
      </w:r>
      <w:r w:rsidR="00EE7F38">
        <w:t xml:space="preserve"> </w:t>
      </w:r>
      <w:r w:rsidRPr="00933B59">
        <w:t>The</w:t>
      </w:r>
      <w:r w:rsidR="00EE7F38">
        <w:t xml:space="preserve"> </w:t>
      </w:r>
      <w:r w:rsidRPr="00933B59">
        <w:t>functioning</w:t>
      </w:r>
      <w:r w:rsidR="00EE7F38">
        <w:t xml:space="preserve"> </w:t>
      </w:r>
      <w:r w:rsidRPr="00933B59">
        <w:t>of</w:t>
      </w:r>
      <w:r w:rsidR="00EE7F38">
        <w:t xml:space="preserve"> </w:t>
      </w:r>
      <w:r w:rsidRPr="00933B59">
        <w:t>the</w:t>
      </w:r>
      <w:r w:rsidR="00EE7F38">
        <w:t xml:space="preserve"> </w:t>
      </w:r>
      <w:r w:rsidRPr="00933B59">
        <w:t>Constitutional</w:t>
      </w:r>
      <w:r w:rsidR="00EE7F38">
        <w:t xml:space="preserve"> </w:t>
      </w:r>
      <w:r w:rsidRPr="00933B59">
        <w:t>Court</w:t>
      </w:r>
      <w:r w:rsidR="00EE7F38">
        <w:t xml:space="preserve"> </w:t>
      </w:r>
      <w:r w:rsidRPr="00933B59">
        <w:t>has</w:t>
      </w:r>
      <w:r w:rsidR="00EE7F38">
        <w:t xml:space="preserve"> </w:t>
      </w:r>
      <w:r w:rsidRPr="00933B59">
        <w:t>been</w:t>
      </w:r>
      <w:r w:rsidR="00EE7F38">
        <w:t xml:space="preserve"> </w:t>
      </w:r>
      <w:r w:rsidRPr="00933B59">
        <w:t>continuous</w:t>
      </w:r>
      <w:r w:rsidR="00EE7F38">
        <w:t xml:space="preserve"> </w:t>
      </w:r>
      <w:r w:rsidRPr="00933B59">
        <w:t>during</w:t>
      </w:r>
      <w:r w:rsidR="00EE7F38">
        <w:t xml:space="preserve"> </w:t>
      </w:r>
      <w:r w:rsidRPr="00933B59">
        <w:t>the</w:t>
      </w:r>
      <w:r w:rsidR="00EE7F38">
        <w:t xml:space="preserve"> </w:t>
      </w:r>
      <w:r w:rsidRPr="00933B59">
        <w:t>state</w:t>
      </w:r>
      <w:r w:rsidR="00EE7F38">
        <w:t xml:space="preserve"> </w:t>
      </w:r>
      <w:r w:rsidRPr="00933B59">
        <w:t>of</w:t>
      </w:r>
      <w:r w:rsidR="00EE7F38">
        <w:t xml:space="preserve"> </w:t>
      </w:r>
      <w:r w:rsidRPr="00933B59">
        <w:t>danger</w:t>
      </w:r>
      <w:r w:rsidR="00EE7F38">
        <w:t xml:space="preserve"> </w:t>
      </w:r>
      <w:r w:rsidRPr="00933B59">
        <w:t>and</w:t>
      </w:r>
      <w:r w:rsidR="00EE7F38">
        <w:t xml:space="preserve"> </w:t>
      </w:r>
      <w:r w:rsidRPr="00933B59">
        <w:t>provided</w:t>
      </w:r>
      <w:r w:rsidR="00EE7F38">
        <w:t xml:space="preserve"> </w:t>
      </w:r>
      <w:r w:rsidRPr="00933B59">
        <w:t>an</w:t>
      </w:r>
      <w:r w:rsidR="00EE7F38">
        <w:t xml:space="preserve"> </w:t>
      </w:r>
      <w:r w:rsidRPr="00933B59">
        <w:t>independent</w:t>
      </w:r>
      <w:r w:rsidR="00EE7F38">
        <w:t xml:space="preserve"> </w:t>
      </w:r>
      <w:r w:rsidRPr="00933B59">
        <w:t>and</w:t>
      </w:r>
      <w:r w:rsidR="00EE7F38">
        <w:t xml:space="preserve"> </w:t>
      </w:r>
      <w:r w:rsidRPr="00933B59">
        <w:t>adequate</w:t>
      </w:r>
      <w:r w:rsidR="00EE7F38">
        <w:t xml:space="preserve"> </w:t>
      </w:r>
      <w:r w:rsidRPr="00933B59">
        <w:t>constitutional</w:t>
      </w:r>
      <w:r w:rsidR="00EE7F38">
        <w:t xml:space="preserve"> </w:t>
      </w:r>
      <w:r w:rsidRPr="00933B59">
        <w:t>review</w:t>
      </w:r>
      <w:r w:rsidR="00EE7F38">
        <w:t xml:space="preserve"> </w:t>
      </w:r>
      <w:r w:rsidRPr="00933B59">
        <w:t>of</w:t>
      </w:r>
      <w:r w:rsidR="00EE7F38">
        <w:t xml:space="preserve"> </w:t>
      </w:r>
      <w:r w:rsidRPr="00933B59">
        <w:t>legal</w:t>
      </w:r>
      <w:r w:rsidR="00EE7F38">
        <w:t xml:space="preserve"> </w:t>
      </w:r>
      <w:r w:rsidRPr="00933B59">
        <w:t>provisions</w:t>
      </w:r>
      <w:r w:rsidR="00EE7F38">
        <w:t xml:space="preserve"> </w:t>
      </w:r>
      <w:r w:rsidRPr="00933B59">
        <w:t>(as</w:t>
      </w:r>
      <w:r w:rsidR="00EE7F38">
        <w:t xml:space="preserve"> </w:t>
      </w:r>
      <w:r w:rsidRPr="00933B59">
        <w:t>under</w:t>
      </w:r>
      <w:r w:rsidR="00EE7F38">
        <w:t xml:space="preserve"> </w:t>
      </w:r>
      <w:r w:rsidRPr="00933B59">
        <w:t>normal</w:t>
      </w:r>
      <w:r w:rsidR="00EE7F38">
        <w:t xml:space="preserve"> </w:t>
      </w:r>
      <w:r w:rsidRPr="00933B59">
        <w:t>conditions);</w:t>
      </w:r>
      <w:r w:rsidR="00EE7F38">
        <w:t xml:space="preserve"> </w:t>
      </w:r>
      <w:r w:rsidRPr="00933B59">
        <w:t>special</w:t>
      </w:r>
      <w:r w:rsidR="00EE7F38">
        <w:t xml:space="preserve"> </w:t>
      </w:r>
      <w:r w:rsidRPr="00933B59">
        <w:t>procedural</w:t>
      </w:r>
      <w:r w:rsidR="00EE7F38">
        <w:t xml:space="preserve"> </w:t>
      </w:r>
      <w:r w:rsidRPr="00933B59">
        <w:t>rules</w:t>
      </w:r>
      <w:r w:rsidR="00EE7F38">
        <w:t xml:space="preserve"> </w:t>
      </w:r>
      <w:r w:rsidRPr="00933B59">
        <w:t>facilitated</w:t>
      </w:r>
      <w:r w:rsidR="00EE7F38">
        <w:t xml:space="preserve"> </w:t>
      </w:r>
      <w:r w:rsidRPr="00933B59">
        <w:t>its</w:t>
      </w:r>
      <w:r w:rsidR="00EE7F38">
        <w:t xml:space="preserve"> </w:t>
      </w:r>
      <w:r w:rsidRPr="00933B59">
        <w:t>activities.</w:t>
      </w:r>
      <w:r w:rsidR="00EE7F38">
        <w:t xml:space="preserve"> </w:t>
      </w:r>
      <w:r w:rsidRPr="00933B59">
        <w:t>Unlike</w:t>
      </w:r>
      <w:r w:rsidR="00EE7F38">
        <w:t xml:space="preserve"> </w:t>
      </w:r>
      <w:r w:rsidRPr="00933B59">
        <w:t>some</w:t>
      </w:r>
      <w:r w:rsidR="00EE7F38">
        <w:t xml:space="preserve"> </w:t>
      </w:r>
      <w:r w:rsidRPr="00933B59">
        <w:t>EU</w:t>
      </w:r>
      <w:r w:rsidR="00EE7F38">
        <w:t xml:space="preserve"> </w:t>
      </w:r>
      <w:r w:rsidRPr="00933B59">
        <w:t>Member</w:t>
      </w:r>
      <w:r w:rsidR="00EE7F38">
        <w:t xml:space="preserve"> </w:t>
      </w:r>
      <w:r w:rsidRPr="00933B59">
        <w:t>States,</w:t>
      </w:r>
      <w:r w:rsidR="00EE7F38">
        <w:t xml:space="preserve"> </w:t>
      </w:r>
      <w:r w:rsidRPr="00933B59">
        <w:t>Hungary</w:t>
      </w:r>
      <w:r w:rsidR="00EE7F38">
        <w:t xml:space="preserve"> </w:t>
      </w:r>
      <w:r w:rsidRPr="00933B59">
        <w:t>has</w:t>
      </w:r>
      <w:r w:rsidR="00EE7F38">
        <w:t xml:space="preserve"> </w:t>
      </w:r>
      <w:r w:rsidRPr="00933B59">
        <w:t>not</w:t>
      </w:r>
      <w:r w:rsidR="00EE7F38">
        <w:t xml:space="preserve"> </w:t>
      </w:r>
      <w:r w:rsidRPr="00933B59">
        <w:t>introduced</w:t>
      </w:r>
      <w:r w:rsidR="00EE7F38">
        <w:t xml:space="preserve"> </w:t>
      </w:r>
      <w:r w:rsidRPr="00933B59">
        <w:t>any</w:t>
      </w:r>
      <w:r w:rsidR="00EE7F38">
        <w:t xml:space="preserve"> </w:t>
      </w:r>
      <w:r w:rsidRPr="00933B59">
        <w:t>derogation</w:t>
      </w:r>
      <w:r w:rsidR="00EE7F38">
        <w:t xml:space="preserve"> </w:t>
      </w:r>
      <w:r w:rsidRPr="00933B59">
        <w:t>under</w:t>
      </w:r>
      <w:r w:rsidR="00EE7F38">
        <w:t xml:space="preserve"> </w:t>
      </w:r>
      <w:r w:rsidRPr="00933B59">
        <w:t>Article</w:t>
      </w:r>
      <w:r w:rsidR="00EE7F38">
        <w:t xml:space="preserve"> </w:t>
      </w:r>
      <w:r w:rsidRPr="00933B59">
        <w:t>15</w:t>
      </w:r>
      <w:r w:rsidR="00EE7F38">
        <w:t xml:space="preserve"> </w:t>
      </w:r>
      <w:r w:rsidRPr="00933B59">
        <w:t>of</w:t>
      </w:r>
      <w:r w:rsidR="00EE7F38">
        <w:t xml:space="preserve"> </w:t>
      </w:r>
      <w:r w:rsidRPr="00933B59">
        <w:t>the</w:t>
      </w:r>
      <w:r w:rsidR="00EE7F38">
        <w:t xml:space="preserve"> </w:t>
      </w:r>
      <w:r w:rsidRPr="00933B59">
        <w:t>European</w:t>
      </w:r>
      <w:r w:rsidR="00EE7F38">
        <w:t xml:space="preserve"> </w:t>
      </w:r>
      <w:r w:rsidRPr="00933B59">
        <w:t>Convention</w:t>
      </w:r>
      <w:r w:rsidR="00EE7F38">
        <w:t xml:space="preserve"> </w:t>
      </w:r>
      <w:r w:rsidRPr="00933B59">
        <w:t>on</w:t>
      </w:r>
      <w:r w:rsidR="00EE7F38">
        <w:t xml:space="preserve"> </w:t>
      </w:r>
      <w:r w:rsidRPr="00933B59">
        <w:t>Human</w:t>
      </w:r>
      <w:r w:rsidR="00EE7F38">
        <w:t xml:space="preserve"> </w:t>
      </w:r>
      <w:r w:rsidRPr="00933B59">
        <w:t>Rights,</w:t>
      </w:r>
      <w:r w:rsidR="00EE7F38">
        <w:t xml:space="preserve"> </w:t>
      </w:r>
      <w:r w:rsidRPr="00933B59">
        <w:t>thus</w:t>
      </w:r>
      <w:r w:rsidR="00EE7F38">
        <w:t xml:space="preserve"> </w:t>
      </w:r>
      <w:r w:rsidRPr="00933B59">
        <w:t>maintaining</w:t>
      </w:r>
      <w:r w:rsidR="00EE7F38">
        <w:t xml:space="preserve"> </w:t>
      </w:r>
      <w:r w:rsidRPr="00933B59">
        <w:t>a</w:t>
      </w:r>
      <w:r w:rsidR="00EE7F38">
        <w:t xml:space="preserve"> </w:t>
      </w:r>
      <w:r w:rsidRPr="00933B59">
        <w:t>high</w:t>
      </w:r>
      <w:r w:rsidR="00EE7F38">
        <w:t xml:space="preserve"> </w:t>
      </w:r>
      <w:r w:rsidRPr="00933B59">
        <w:t>level</w:t>
      </w:r>
      <w:r w:rsidR="00EE7F38">
        <w:t xml:space="preserve"> </w:t>
      </w:r>
      <w:r w:rsidRPr="00933B59">
        <w:t>of</w:t>
      </w:r>
      <w:r w:rsidR="00EE7F38">
        <w:t xml:space="preserve"> </w:t>
      </w:r>
      <w:r w:rsidRPr="00933B59">
        <w:t>protection</w:t>
      </w:r>
      <w:r w:rsidR="00EE7F38">
        <w:t xml:space="preserve"> </w:t>
      </w:r>
      <w:r w:rsidRPr="00933B59">
        <w:t>for</w:t>
      </w:r>
      <w:r w:rsidR="00EE7F38">
        <w:t xml:space="preserve"> </w:t>
      </w:r>
      <w:r w:rsidRPr="00933B59">
        <w:t>human</w:t>
      </w:r>
      <w:r w:rsidR="00EE7F38">
        <w:t xml:space="preserve"> </w:t>
      </w:r>
      <w:r w:rsidRPr="00933B59">
        <w:t>rights.</w:t>
      </w:r>
    </w:p>
    <w:p w14:paraId="592077DB" w14:textId="77777777" w:rsidR="005364DC" w:rsidRDefault="00582FB8" w:rsidP="00ED2374">
      <w:pPr>
        <w:pStyle w:val="SingleTxtG"/>
        <w:rPr>
          <w:rFonts w:eastAsia="Calibri"/>
        </w:rPr>
      </w:pPr>
      <w:r w:rsidRPr="00933B59">
        <w:rPr>
          <w:rFonts w:eastAsia="Calibri"/>
          <w:bCs/>
          <w:iCs/>
        </w:rPr>
        <w:t>3.</w:t>
      </w:r>
      <w:r w:rsidRPr="00933B59">
        <w:rPr>
          <w:rFonts w:eastAsia="Calibri"/>
          <w:bCs/>
          <w:iCs/>
        </w:rPr>
        <w:tab/>
      </w:r>
      <w:r w:rsidRPr="00933B59">
        <w:rPr>
          <w:rFonts w:eastAsia="Calibri"/>
        </w:rPr>
        <w:t>According</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Article</w:t>
      </w:r>
      <w:r w:rsidR="00EE7F38">
        <w:rPr>
          <w:rFonts w:eastAsia="Calibri"/>
        </w:rPr>
        <w:t xml:space="preserve"> </w:t>
      </w:r>
      <w:r w:rsidRPr="00933B59">
        <w:rPr>
          <w:rFonts w:eastAsia="Calibri"/>
        </w:rPr>
        <w:t>XV</w:t>
      </w:r>
      <w:r w:rsidR="00EE7F38">
        <w:rPr>
          <w:rFonts w:eastAsia="Calibri"/>
        </w:rPr>
        <w:t xml:space="preserve"> </w:t>
      </w:r>
      <w:r w:rsidRPr="00933B59">
        <w:rPr>
          <w:rFonts w:eastAsia="Calibri"/>
        </w:rPr>
        <w:t>Paragraph</w:t>
      </w:r>
      <w:r w:rsidR="00EE7F38">
        <w:rPr>
          <w:rFonts w:eastAsia="Calibri"/>
        </w:rPr>
        <w:t xml:space="preserve"> </w:t>
      </w:r>
      <w:r w:rsidRPr="00933B59">
        <w:rPr>
          <w:rFonts w:eastAsia="Calibri"/>
        </w:rPr>
        <w:t>(2)</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Fundamental</w:t>
      </w:r>
      <w:r w:rsidR="00EE7F38">
        <w:rPr>
          <w:rFonts w:eastAsia="Calibri"/>
        </w:rPr>
        <w:t xml:space="preserve"> </w:t>
      </w:r>
      <w:r w:rsidRPr="00933B59">
        <w:rPr>
          <w:rFonts w:eastAsia="Calibri"/>
        </w:rPr>
        <w:t>Law,</w:t>
      </w:r>
      <w:r w:rsidR="00EE7F38">
        <w:rPr>
          <w:rFonts w:eastAsia="Calibri"/>
        </w:rPr>
        <w:t xml:space="preserve"> </w:t>
      </w:r>
      <w:r w:rsidRPr="00933B59">
        <w:rPr>
          <w:rFonts w:eastAsia="Calibri"/>
        </w:rPr>
        <w:t>Hungary</w:t>
      </w:r>
      <w:r w:rsidR="00EE7F38">
        <w:rPr>
          <w:rFonts w:eastAsia="Calibri"/>
        </w:rPr>
        <w:t xml:space="preserve"> </w:t>
      </w:r>
      <w:r w:rsidRPr="00933B59">
        <w:rPr>
          <w:rFonts w:eastAsia="Calibri"/>
        </w:rPr>
        <w:t>guarantees</w:t>
      </w:r>
      <w:r w:rsidR="00EE7F38">
        <w:rPr>
          <w:rFonts w:eastAsia="Calibri"/>
        </w:rPr>
        <w:t xml:space="preserve"> </w:t>
      </w:r>
      <w:r w:rsidRPr="00933B59">
        <w:rPr>
          <w:rFonts w:eastAsia="Calibri"/>
        </w:rPr>
        <w:t>fundamental</w:t>
      </w:r>
      <w:r w:rsidR="00EE7F38">
        <w:rPr>
          <w:rFonts w:eastAsia="Calibri"/>
        </w:rPr>
        <w:t xml:space="preserve"> </w:t>
      </w:r>
      <w:r w:rsidRPr="00933B59">
        <w:rPr>
          <w:rFonts w:eastAsia="Calibri"/>
        </w:rPr>
        <w:t>rights</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everyone</w:t>
      </w:r>
      <w:r w:rsidR="00EE7F38">
        <w:rPr>
          <w:rFonts w:eastAsia="Calibri"/>
        </w:rPr>
        <w:t xml:space="preserve"> </w:t>
      </w:r>
      <w:r w:rsidRPr="00933B59">
        <w:rPr>
          <w:rFonts w:eastAsia="Calibri"/>
        </w:rPr>
        <w:t>without</w:t>
      </w:r>
      <w:r w:rsidR="00EE7F38">
        <w:rPr>
          <w:rFonts w:eastAsia="Calibri"/>
        </w:rPr>
        <w:t xml:space="preserve"> </w:t>
      </w:r>
      <w:r w:rsidRPr="00933B59">
        <w:rPr>
          <w:rFonts w:eastAsia="Calibri"/>
        </w:rPr>
        <w:t>discrimination</w:t>
      </w:r>
      <w:r w:rsidR="00EE7F38">
        <w:rPr>
          <w:rFonts w:eastAsia="Calibri"/>
        </w:rPr>
        <w:t xml:space="preserve"> </w:t>
      </w:r>
      <w:r w:rsidRPr="00933B59">
        <w:rPr>
          <w:rFonts w:eastAsia="Calibri"/>
        </w:rPr>
        <w:t>and</w:t>
      </w:r>
      <w:r w:rsidR="00EE7F38">
        <w:rPr>
          <w:rFonts w:eastAsia="Calibri"/>
        </w:rPr>
        <w:t xml:space="preserve"> </w:t>
      </w:r>
      <w:r w:rsidRPr="00933B59">
        <w:rPr>
          <w:rFonts w:eastAsia="Calibri"/>
        </w:rPr>
        <w:t>in</w:t>
      </w:r>
      <w:r w:rsidR="00EE7F38">
        <w:rPr>
          <w:rFonts w:eastAsia="Calibri"/>
        </w:rPr>
        <w:t xml:space="preserve"> </w:t>
      </w:r>
      <w:r w:rsidRPr="00933B59">
        <w:rPr>
          <w:rFonts w:eastAsia="Calibri"/>
        </w:rPr>
        <w:t>particular</w:t>
      </w:r>
      <w:r w:rsidR="00EE7F38">
        <w:rPr>
          <w:rFonts w:eastAsia="Calibri"/>
        </w:rPr>
        <w:t xml:space="preserve"> </w:t>
      </w:r>
      <w:r w:rsidRPr="00933B59">
        <w:rPr>
          <w:rFonts w:eastAsia="Calibri"/>
        </w:rPr>
        <w:t>without</w:t>
      </w:r>
      <w:r w:rsidR="00EE7F38">
        <w:rPr>
          <w:rFonts w:eastAsia="Calibri"/>
        </w:rPr>
        <w:t xml:space="preserve"> </w:t>
      </w:r>
      <w:r w:rsidRPr="00933B59">
        <w:rPr>
          <w:rFonts w:eastAsia="Calibri"/>
        </w:rPr>
        <w:t>discrimination</w:t>
      </w:r>
      <w:r w:rsidR="00EE7F38">
        <w:rPr>
          <w:rFonts w:eastAsia="Calibri"/>
        </w:rPr>
        <w:t xml:space="preserve"> </w:t>
      </w:r>
      <w:r w:rsidRPr="00933B59">
        <w:rPr>
          <w:rFonts w:eastAsia="Calibri"/>
        </w:rPr>
        <w:t>on</w:t>
      </w:r>
      <w:r w:rsidR="00EE7F38">
        <w:rPr>
          <w:rFonts w:eastAsia="Calibri"/>
        </w:rPr>
        <w:t xml:space="preserve"> </w:t>
      </w:r>
      <w:r w:rsidRPr="006443EB">
        <w:t>the</w:t>
      </w:r>
      <w:r w:rsidR="00EE7F38">
        <w:rPr>
          <w:rFonts w:eastAsia="Calibri"/>
        </w:rPr>
        <w:t xml:space="preserve"> </w:t>
      </w:r>
      <w:r w:rsidRPr="00933B59">
        <w:rPr>
          <w:rFonts w:eastAsia="Calibri"/>
        </w:rPr>
        <w:t>grounds</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race,</w:t>
      </w:r>
      <w:r w:rsidR="00EE7F38">
        <w:rPr>
          <w:rFonts w:eastAsia="Calibri"/>
        </w:rPr>
        <w:t xml:space="preserve"> </w:t>
      </w:r>
      <w:r w:rsidRPr="00933B59">
        <w:rPr>
          <w:rFonts w:eastAsia="Calibri"/>
        </w:rPr>
        <w:t>colour,</w:t>
      </w:r>
      <w:r w:rsidR="00EE7F38">
        <w:rPr>
          <w:rFonts w:eastAsia="Calibri"/>
        </w:rPr>
        <w:t xml:space="preserve"> </w:t>
      </w:r>
      <w:r w:rsidRPr="00933B59">
        <w:rPr>
          <w:rFonts w:eastAsia="Calibri"/>
        </w:rPr>
        <w:t>sex,</w:t>
      </w:r>
      <w:r w:rsidR="00EE7F38">
        <w:rPr>
          <w:rFonts w:eastAsia="Calibri"/>
        </w:rPr>
        <w:t xml:space="preserve"> </w:t>
      </w:r>
      <w:r w:rsidRPr="00933B59">
        <w:rPr>
          <w:rFonts w:eastAsia="Calibri"/>
        </w:rPr>
        <w:t>disability,</w:t>
      </w:r>
      <w:r w:rsidR="00EE7F38">
        <w:rPr>
          <w:rFonts w:eastAsia="Calibri"/>
        </w:rPr>
        <w:t xml:space="preserve"> </w:t>
      </w:r>
      <w:r w:rsidRPr="00933B59">
        <w:rPr>
          <w:rFonts w:eastAsia="Calibri"/>
        </w:rPr>
        <w:t>language,</w:t>
      </w:r>
      <w:r w:rsidR="00EE7F38">
        <w:rPr>
          <w:rFonts w:eastAsia="Calibri"/>
        </w:rPr>
        <w:t xml:space="preserve"> </w:t>
      </w:r>
      <w:r w:rsidRPr="00933B59">
        <w:rPr>
          <w:rFonts w:eastAsia="Calibri"/>
        </w:rPr>
        <w:t>religion,</w:t>
      </w:r>
      <w:r w:rsidR="00EE7F38">
        <w:rPr>
          <w:rFonts w:eastAsia="Calibri"/>
        </w:rPr>
        <w:t xml:space="preserve"> </w:t>
      </w:r>
      <w:r w:rsidRPr="00933B59">
        <w:rPr>
          <w:rFonts w:eastAsia="Calibri"/>
        </w:rPr>
        <w:t>political</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other</w:t>
      </w:r>
      <w:r w:rsidR="00EE7F38">
        <w:rPr>
          <w:rFonts w:eastAsia="Calibri"/>
        </w:rPr>
        <w:t xml:space="preserve"> </w:t>
      </w:r>
      <w:r w:rsidRPr="00933B59">
        <w:rPr>
          <w:rFonts w:eastAsia="Calibri"/>
        </w:rPr>
        <w:t>opinion,</w:t>
      </w:r>
      <w:r w:rsidR="00EE7F38">
        <w:rPr>
          <w:rFonts w:eastAsia="Calibri"/>
        </w:rPr>
        <w:t xml:space="preserve"> </w:t>
      </w:r>
      <w:r w:rsidRPr="00933B59">
        <w:rPr>
          <w:rFonts w:eastAsia="Calibri"/>
        </w:rPr>
        <w:t>national</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social</w:t>
      </w:r>
      <w:r w:rsidR="00EE7F38">
        <w:rPr>
          <w:rFonts w:eastAsia="Calibri"/>
        </w:rPr>
        <w:t xml:space="preserve"> </w:t>
      </w:r>
      <w:r w:rsidRPr="00933B59">
        <w:rPr>
          <w:rFonts w:eastAsia="Calibri"/>
        </w:rPr>
        <w:t>origin,</w:t>
      </w:r>
      <w:r w:rsidR="00EE7F38">
        <w:rPr>
          <w:rFonts w:eastAsia="Calibri"/>
        </w:rPr>
        <w:t xml:space="preserve"> </w:t>
      </w:r>
      <w:r w:rsidRPr="00933B59">
        <w:rPr>
          <w:rFonts w:eastAsia="Calibri"/>
        </w:rPr>
        <w:t>property,</w:t>
      </w:r>
      <w:r w:rsidR="00EE7F38">
        <w:rPr>
          <w:rFonts w:eastAsia="Calibri"/>
        </w:rPr>
        <w:t xml:space="preserve"> </w:t>
      </w:r>
      <w:r w:rsidRPr="00933B59">
        <w:rPr>
          <w:rFonts w:eastAsia="Calibri"/>
        </w:rPr>
        <w:t>birth</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any</w:t>
      </w:r>
      <w:r w:rsidR="00EE7F38">
        <w:rPr>
          <w:rFonts w:eastAsia="Calibri"/>
        </w:rPr>
        <w:t xml:space="preserve"> </w:t>
      </w:r>
      <w:r w:rsidRPr="00933B59">
        <w:rPr>
          <w:rFonts w:eastAsia="Calibri"/>
        </w:rPr>
        <w:t>other</w:t>
      </w:r>
      <w:r w:rsidR="00EE7F38">
        <w:rPr>
          <w:rFonts w:eastAsia="Calibri"/>
        </w:rPr>
        <w:t xml:space="preserve"> </w:t>
      </w:r>
      <w:r w:rsidRPr="00933B59">
        <w:rPr>
          <w:rFonts w:eastAsia="Calibri"/>
        </w:rPr>
        <w:t>status.</w:t>
      </w:r>
      <w:r w:rsidR="00EE7F38">
        <w:rPr>
          <w:rFonts w:eastAsia="Calibri"/>
        </w:rPr>
        <w:t xml:space="preserve"> </w:t>
      </w:r>
      <w:r w:rsidRPr="00933B59">
        <w:rPr>
          <w:rFonts w:eastAsia="Calibri"/>
        </w:rPr>
        <w:t>As</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primary</w:t>
      </w:r>
      <w:r w:rsidR="00EE7F38">
        <w:rPr>
          <w:rFonts w:eastAsia="Calibri"/>
        </w:rPr>
        <w:t xml:space="preserve"> </w:t>
      </w:r>
      <w:r w:rsidRPr="00933B59">
        <w:rPr>
          <w:rFonts w:eastAsia="Calibri"/>
        </w:rPr>
        <w:t>source</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law</w:t>
      </w:r>
      <w:r w:rsidR="00EE7F38">
        <w:rPr>
          <w:rFonts w:eastAsia="Calibri"/>
        </w:rPr>
        <w:t xml:space="preserve"> </w:t>
      </w:r>
      <w:r w:rsidRPr="00933B59">
        <w:rPr>
          <w:rFonts w:eastAsia="Calibri"/>
        </w:rPr>
        <w:t>in</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Hungarian</w:t>
      </w:r>
      <w:r w:rsidR="00EE7F38">
        <w:rPr>
          <w:rFonts w:eastAsia="Calibri"/>
        </w:rPr>
        <w:t xml:space="preserve"> </w:t>
      </w:r>
      <w:r w:rsidRPr="00933B59">
        <w:rPr>
          <w:rFonts w:eastAsia="Calibri"/>
        </w:rPr>
        <w:t>legal</w:t>
      </w:r>
      <w:r w:rsidR="00EE7F38">
        <w:rPr>
          <w:rFonts w:eastAsia="Calibri"/>
        </w:rPr>
        <w:t xml:space="preserve"> </w:t>
      </w:r>
      <w:r w:rsidRPr="00933B59">
        <w:rPr>
          <w:rFonts w:eastAsia="Calibri"/>
        </w:rPr>
        <w:t>system,</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provisions</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Fundamental</w:t>
      </w:r>
      <w:r w:rsidR="00EE7F38">
        <w:rPr>
          <w:rFonts w:eastAsia="Calibri"/>
        </w:rPr>
        <w:t xml:space="preserve"> </w:t>
      </w:r>
      <w:r w:rsidRPr="00933B59">
        <w:rPr>
          <w:rFonts w:eastAsia="Calibri"/>
        </w:rPr>
        <w:t>Law</w:t>
      </w:r>
      <w:r w:rsidR="00EE7F38">
        <w:rPr>
          <w:rFonts w:eastAsia="Calibri"/>
        </w:rPr>
        <w:t xml:space="preserve"> </w:t>
      </w:r>
      <w:r w:rsidRPr="00933B59">
        <w:rPr>
          <w:rFonts w:eastAsia="Calibri"/>
        </w:rPr>
        <w:t>are</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be</w:t>
      </w:r>
      <w:r w:rsidR="00EE7F38">
        <w:rPr>
          <w:rFonts w:eastAsia="Calibri"/>
        </w:rPr>
        <w:t xml:space="preserve"> </w:t>
      </w:r>
      <w:r w:rsidRPr="00933B59">
        <w:rPr>
          <w:rFonts w:eastAsia="Calibri"/>
        </w:rPr>
        <w:t>applied</w:t>
      </w:r>
      <w:r w:rsidR="00EE7F38">
        <w:rPr>
          <w:rFonts w:eastAsia="Calibri"/>
        </w:rPr>
        <w:t xml:space="preserve"> </w:t>
      </w:r>
      <w:r w:rsidRPr="00933B59">
        <w:rPr>
          <w:rFonts w:eastAsia="Calibri"/>
        </w:rPr>
        <w:t>and</w:t>
      </w:r>
      <w:r w:rsidR="00EE7F38">
        <w:rPr>
          <w:rFonts w:eastAsia="Calibri"/>
        </w:rPr>
        <w:t xml:space="preserve"> </w:t>
      </w:r>
      <w:r w:rsidRPr="00933B59">
        <w:rPr>
          <w:rFonts w:eastAsia="Calibri"/>
        </w:rPr>
        <w:t>respected</w:t>
      </w:r>
      <w:r w:rsidR="00EE7F38">
        <w:rPr>
          <w:rFonts w:eastAsia="Calibri"/>
        </w:rPr>
        <w:t xml:space="preserve"> </w:t>
      </w:r>
      <w:r w:rsidRPr="00933B59">
        <w:rPr>
          <w:rFonts w:eastAsia="Calibri"/>
        </w:rPr>
        <w:t>in</w:t>
      </w:r>
      <w:r w:rsidR="00EE7F38">
        <w:rPr>
          <w:rFonts w:eastAsia="Calibri"/>
        </w:rPr>
        <w:t xml:space="preserve"> </w:t>
      </w:r>
      <w:r w:rsidRPr="00933B59">
        <w:rPr>
          <w:rFonts w:eastAsia="Calibri"/>
        </w:rPr>
        <w:t>all</w:t>
      </w:r>
      <w:r w:rsidR="00EE7F38">
        <w:rPr>
          <w:rFonts w:eastAsia="Calibri"/>
        </w:rPr>
        <w:t xml:space="preserve"> </w:t>
      </w:r>
      <w:r w:rsidRPr="00933B59">
        <w:rPr>
          <w:rFonts w:eastAsia="Calibri"/>
        </w:rPr>
        <w:t>areas</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life</w:t>
      </w:r>
      <w:r w:rsidR="00EE7F38">
        <w:rPr>
          <w:rFonts w:eastAsia="Calibri"/>
        </w:rPr>
        <w:t xml:space="preserve"> </w:t>
      </w:r>
      <w:r w:rsidRPr="00933B59">
        <w:rPr>
          <w:rFonts w:eastAsia="Calibri"/>
        </w:rPr>
        <w:t>and</w:t>
      </w:r>
      <w:r w:rsidR="00EE7F38">
        <w:rPr>
          <w:rFonts w:eastAsia="Calibri"/>
        </w:rPr>
        <w:t xml:space="preserve"> </w:t>
      </w:r>
      <w:r w:rsidRPr="00933B59">
        <w:rPr>
          <w:rFonts w:eastAsia="Calibri"/>
        </w:rPr>
        <w:t>branches</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law.</w:t>
      </w:r>
    </w:p>
    <w:p w14:paraId="17EF2C9B" w14:textId="6A945F7F" w:rsidR="00582FB8" w:rsidRPr="00933B59" w:rsidRDefault="00582FB8" w:rsidP="00ED2374">
      <w:pPr>
        <w:pStyle w:val="SingleTxtG"/>
        <w:rPr>
          <w:rFonts w:eastAsia="Calibri"/>
        </w:rPr>
      </w:pPr>
      <w:r w:rsidRPr="00933B59">
        <w:rPr>
          <w:rFonts w:eastAsia="Calibri"/>
          <w:bCs/>
          <w:iCs/>
        </w:rPr>
        <w:t>4.</w:t>
      </w:r>
      <w:r w:rsidRPr="00933B59">
        <w:rPr>
          <w:rFonts w:eastAsia="Calibri"/>
          <w:bCs/>
          <w:iCs/>
        </w:rPr>
        <w:tab/>
      </w:r>
      <w:r w:rsidRPr="00933B59">
        <w:rPr>
          <w:rFonts w:eastAsia="Calibri"/>
        </w:rPr>
        <w:t>Act</w:t>
      </w:r>
      <w:r w:rsidR="00EE7F38">
        <w:rPr>
          <w:rFonts w:eastAsia="Calibri"/>
        </w:rPr>
        <w:t xml:space="preserve"> </w:t>
      </w:r>
      <w:r w:rsidRPr="006443EB">
        <w:t>CXXV</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2003</w:t>
      </w:r>
      <w:r w:rsidR="00EE7F38">
        <w:rPr>
          <w:rFonts w:eastAsia="Calibri"/>
        </w:rPr>
        <w:t xml:space="preserve"> </w:t>
      </w:r>
      <w:r w:rsidRPr="00933B59">
        <w:rPr>
          <w:rFonts w:eastAsia="Calibri"/>
        </w:rPr>
        <w:t>on</w:t>
      </w:r>
      <w:r w:rsidR="00EE7F38">
        <w:rPr>
          <w:rFonts w:eastAsia="Calibri"/>
        </w:rPr>
        <w:t xml:space="preserve"> </w:t>
      </w:r>
      <w:r w:rsidRPr="00933B59">
        <w:rPr>
          <w:rFonts w:eastAsia="Calibri"/>
        </w:rPr>
        <w:t>Equal</w:t>
      </w:r>
      <w:r w:rsidR="00EE7F38">
        <w:rPr>
          <w:rFonts w:eastAsia="Calibri"/>
        </w:rPr>
        <w:t xml:space="preserve"> </w:t>
      </w:r>
      <w:r w:rsidRPr="00933B59">
        <w:rPr>
          <w:rFonts w:eastAsia="Calibri"/>
        </w:rPr>
        <w:t>Treatment</w:t>
      </w:r>
      <w:r w:rsidR="00EE7F38">
        <w:rPr>
          <w:rFonts w:eastAsia="Calibri"/>
        </w:rPr>
        <w:t xml:space="preserve"> </w:t>
      </w:r>
      <w:r w:rsidRPr="00933B59">
        <w:rPr>
          <w:rFonts w:eastAsia="Calibri"/>
        </w:rPr>
        <w:t>and</w:t>
      </w:r>
      <w:r w:rsidR="00EE7F38">
        <w:rPr>
          <w:rFonts w:eastAsia="Calibri"/>
        </w:rPr>
        <w:t xml:space="preserve"> </w:t>
      </w:r>
      <w:r w:rsidRPr="00933B59">
        <w:rPr>
          <w:rFonts w:eastAsia="Calibri"/>
        </w:rPr>
        <w:t>Promotion</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Equal</w:t>
      </w:r>
      <w:r w:rsidR="00EE7F38">
        <w:rPr>
          <w:rFonts w:eastAsia="Calibri"/>
        </w:rPr>
        <w:t xml:space="preserve"> </w:t>
      </w:r>
      <w:r w:rsidRPr="00933B59">
        <w:rPr>
          <w:rFonts w:eastAsia="Calibri"/>
        </w:rPr>
        <w:t>Opportunities</w:t>
      </w:r>
      <w:r w:rsidR="00EE7F38">
        <w:rPr>
          <w:rFonts w:eastAsia="Calibri"/>
        </w:rPr>
        <w:t xml:space="preserve"> </w:t>
      </w:r>
      <w:r w:rsidRPr="00933B59">
        <w:rPr>
          <w:rFonts w:eastAsia="Calibri"/>
        </w:rPr>
        <w:t>(hereinafter:</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Equal</w:t>
      </w:r>
      <w:r w:rsidR="00EE7F38">
        <w:rPr>
          <w:rFonts w:eastAsia="Calibri"/>
        </w:rPr>
        <w:t xml:space="preserve"> </w:t>
      </w:r>
      <w:r w:rsidRPr="00933B59">
        <w:rPr>
          <w:rFonts w:eastAsia="Calibri"/>
        </w:rPr>
        <w:t>Treatment</w:t>
      </w:r>
      <w:r w:rsidR="00EE7F38">
        <w:rPr>
          <w:rFonts w:eastAsia="Calibri"/>
        </w:rPr>
        <w:t xml:space="preserve"> </w:t>
      </w:r>
      <w:r w:rsidRPr="00933B59">
        <w:rPr>
          <w:rFonts w:eastAsia="Calibri"/>
        </w:rPr>
        <w:t>Act)</w:t>
      </w:r>
      <w:r w:rsidRPr="00FF3C71">
        <w:rPr>
          <w:rStyle w:val="FootnoteReference"/>
        </w:rPr>
        <w:footnoteReference w:id="6"/>
      </w:r>
      <w:r w:rsidR="00EE7F38" w:rsidRPr="00FF3C71">
        <w:rPr>
          <w:rStyle w:val="FootnoteReference"/>
        </w:rPr>
        <w:t xml:space="preserve"> </w:t>
      </w:r>
      <w:r w:rsidRPr="00933B59">
        <w:rPr>
          <w:rFonts w:eastAsia="Calibri"/>
        </w:rPr>
        <w:t>states</w:t>
      </w:r>
      <w:r w:rsidR="00EE7F38">
        <w:rPr>
          <w:rFonts w:eastAsia="Calibri"/>
        </w:rPr>
        <w:t xml:space="preserve"> </w:t>
      </w:r>
      <w:r w:rsidRPr="00933B59">
        <w:rPr>
          <w:rFonts w:eastAsia="Calibri"/>
        </w:rPr>
        <w:t>in</w:t>
      </w:r>
      <w:r w:rsidR="00EE7F38">
        <w:rPr>
          <w:rFonts w:eastAsia="Calibri"/>
        </w:rPr>
        <w:t xml:space="preserve"> </w:t>
      </w:r>
      <w:r w:rsidRPr="00933B59">
        <w:rPr>
          <w:rFonts w:eastAsia="Calibri"/>
        </w:rPr>
        <w:t>its</w:t>
      </w:r>
      <w:r w:rsidR="00EE7F38">
        <w:rPr>
          <w:rFonts w:eastAsia="Calibri"/>
        </w:rPr>
        <w:t xml:space="preserve"> </w:t>
      </w:r>
      <w:r w:rsidRPr="00933B59">
        <w:rPr>
          <w:rFonts w:eastAsia="Calibri"/>
        </w:rPr>
        <w:t>Section</w:t>
      </w:r>
      <w:r w:rsidR="00EE7F38">
        <w:rPr>
          <w:rFonts w:eastAsia="Calibri"/>
        </w:rPr>
        <w:t xml:space="preserve"> </w:t>
      </w:r>
      <w:r w:rsidRPr="00933B59">
        <w:rPr>
          <w:rFonts w:eastAsia="Calibri"/>
        </w:rPr>
        <w:t>1</w:t>
      </w:r>
      <w:r w:rsidR="00EE7F38">
        <w:rPr>
          <w:rFonts w:eastAsia="Calibri"/>
        </w:rPr>
        <w:t xml:space="preserve"> </w:t>
      </w:r>
      <w:r w:rsidRPr="00933B59">
        <w:rPr>
          <w:rFonts w:eastAsia="Calibri"/>
        </w:rPr>
        <w:t>that</w:t>
      </w:r>
      <w:r w:rsidR="00EE7F38">
        <w:rPr>
          <w:rFonts w:eastAsia="Calibri"/>
        </w:rPr>
        <w:t xml:space="preserve"> </w:t>
      </w:r>
      <w:r w:rsidRPr="00933B59">
        <w:rPr>
          <w:rFonts w:eastAsia="Calibri"/>
        </w:rPr>
        <w:t>all</w:t>
      </w:r>
      <w:r w:rsidR="00EE7F38">
        <w:rPr>
          <w:rFonts w:eastAsia="Calibri"/>
        </w:rPr>
        <w:t xml:space="preserve"> </w:t>
      </w:r>
      <w:r w:rsidRPr="00933B59">
        <w:rPr>
          <w:rFonts w:eastAsia="Calibri"/>
        </w:rPr>
        <w:t>persons</w:t>
      </w:r>
      <w:r w:rsidR="00EE7F38">
        <w:rPr>
          <w:rFonts w:eastAsia="Calibri"/>
        </w:rPr>
        <w:t xml:space="preserve"> </w:t>
      </w:r>
      <w:r w:rsidRPr="00933B59">
        <w:rPr>
          <w:rFonts w:eastAsia="Calibri"/>
        </w:rPr>
        <w:t>on</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territory</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Hungary</w:t>
      </w:r>
      <w:r w:rsidR="00EE7F38">
        <w:rPr>
          <w:rFonts w:eastAsia="Calibri"/>
        </w:rPr>
        <w:t xml:space="preserve"> </w:t>
      </w:r>
      <w:r w:rsidRPr="00933B59">
        <w:rPr>
          <w:rFonts w:eastAsia="Calibri"/>
        </w:rPr>
        <w:t>must</w:t>
      </w:r>
      <w:r w:rsidR="00EE7F38">
        <w:rPr>
          <w:rFonts w:eastAsia="Calibri"/>
        </w:rPr>
        <w:t xml:space="preserve"> </w:t>
      </w:r>
      <w:r w:rsidRPr="00933B59">
        <w:rPr>
          <w:rFonts w:eastAsia="Calibri"/>
        </w:rPr>
        <w:t>be</w:t>
      </w:r>
      <w:r w:rsidR="00EE7F38">
        <w:rPr>
          <w:rFonts w:eastAsia="Calibri"/>
        </w:rPr>
        <w:t xml:space="preserve"> </w:t>
      </w:r>
      <w:r w:rsidRPr="00933B59">
        <w:rPr>
          <w:rFonts w:eastAsia="Calibri"/>
        </w:rPr>
        <w:t>treated</w:t>
      </w:r>
      <w:r w:rsidR="00EE7F38">
        <w:rPr>
          <w:rFonts w:eastAsia="Calibri"/>
        </w:rPr>
        <w:t xml:space="preserve"> </w:t>
      </w:r>
      <w:r w:rsidRPr="00933B59">
        <w:rPr>
          <w:rFonts w:eastAsia="Calibri"/>
        </w:rPr>
        <w:t>with</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same</w:t>
      </w:r>
      <w:r w:rsidR="00EE7F38">
        <w:rPr>
          <w:rFonts w:eastAsia="Calibri"/>
        </w:rPr>
        <w:t xml:space="preserve"> </w:t>
      </w:r>
      <w:r w:rsidRPr="00933B59">
        <w:rPr>
          <w:rFonts w:eastAsia="Calibri"/>
        </w:rPr>
        <w:t>respect,</w:t>
      </w:r>
      <w:r w:rsidR="00EE7F38">
        <w:rPr>
          <w:rFonts w:eastAsia="Calibri"/>
        </w:rPr>
        <w:t xml:space="preserve"> </w:t>
      </w:r>
      <w:r w:rsidRPr="00933B59">
        <w:rPr>
          <w:rFonts w:eastAsia="Calibri"/>
        </w:rPr>
        <w:t>according</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provisions</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Equal</w:t>
      </w:r>
      <w:r w:rsidR="00EE7F38">
        <w:rPr>
          <w:rFonts w:eastAsia="Calibri"/>
        </w:rPr>
        <w:t xml:space="preserve"> </w:t>
      </w:r>
      <w:r w:rsidRPr="00933B59">
        <w:rPr>
          <w:rFonts w:eastAsia="Calibri"/>
        </w:rPr>
        <w:t>Treatment</w:t>
      </w:r>
      <w:r w:rsidR="00EE7F38">
        <w:rPr>
          <w:rFonts w:eastAsia="Calibri"/>
        </w:rPr>
        <w:t xml:space="preserve"> </w:t>
      </w:r>
      <w:r w:rsidRPr="00933B59">
        <w:rPr>
          <w:rFonts w:eastAsia="Calibri"/>
        </w:rPr>
        <w:t>Act.</w:t>
      </w:r>
      <w:r w:rsidR="00EE7F38">
        <w:rPr>
          <w:rFonts w:eastAsia="Calibri"/>
        </w:rPr>
        <w:t xml:space="preserve"> </w:t>
      </w:r>
      <w:r w:rsidRPr="00933B59">
        <w:rPr>
          <w:rFonts w:eastAsia="Calibri"/>
        </w:rPr>
        <w:t>Any</w:t>
      </w:r>
      <w:r w:rsidR="00EE7F38">
        <w:rPr>
          <w:rFonts w:eastAsia="Calibri"/>
        </w:rPr>
        <w:t xml:space="preserve"> </w:t>
      </w:r>
      <w:r w:rsidRPr="00933B59">
        <w:rPr>
          <w:rFonts w:eastAsia="Calibri"/>
        </w:rPr>
        <w:t>difference</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treatment</w:t>
      </w:r>
      <w:r w:rsidR="00EE7F38">
        <w:rPr>
          <w:rFonts w:eastAsia="Calibri"/>
        </w:rPr>
        <w:t xml:space="preserve"> </w:t>
      </w:r>
      <w:r w:rsidRPr="00933B59">
        <w:rPr>
          <w:rFonts w:eastAsia="Calibri"/>
        </w:rPr>
        <w:t>based</w:t>
      </w:r>
      <w:r w:rsidR="00EE7F38">
        <w:rPr>
          <w:rFonts w:eastAsia="Calibri"/>
        </w:rPr>
        <w:t xml:space="preserve"> </w:t>
      </w:r>
      <w:r w:rsidRPr="00933B59">
        <w:rPr>
          <w:rFonts w:eastAsia="Calibri"/>
        </w:rPr>
        <w:t>on</w:t>
      </w:r>
      <w:r w:rsidR="00EE7F38">
        <w:rPr>
          <w:rFonts w:eastAsia="Calibri"/>
        </w:rPr>
        <w:t xml:space="preserve"> </w:t>
      </w:r>
      <w:r w:rsidRPr="00933B59">
        <w:rPr>
          <w:rFonts w:eastAsia="Calibri"/>
        </w:rPr>
        <w:t>sex,</w:t>
      </w:r>
      <w:r w:rsidR="00EE7F38">
        <w:rPr>
          <w:rFonts w:eastAsia="Calibri"/>
        </w:rPr>
        <w:t xml:space="preserve"> </w:t>
      </w:r>
      <w:r w:rsidRPr="00933B59">
        <w:rPr>
          <w:rFonts w:eastAsia="Calibri"/>
        </w:rPr>
        <w:t>race,</w:t>
      </w:r>
      <w:r w:rsidR="00EE7F38">
        <w:rPr>
          <w:rFonts w:eastAsia="Calibri"/>
        </w:rPr>
        <w:t xml:space="preserve"> </w:t>
      </w:r>
      <w:r w:rsidRPr="00933B59">
        <w:rPr>
          <w:rFonts w:eastAsia="Calibri"/>
        </w:rPr>
        <w:t>colour,</w:t>
      </w:r>
      <w:r w:rsidR="00EE7F38">
        <w:rPr>
          <w:rFonts w:eastAsia="Calibri"/>
        </w:rPr>
        <w:t xml:space="preserve"> </w:t>
      </w:r>
      <w:r w:rsidRPr="00933B59">
        <w:rPr>
          <w:rFonts w:eastAsia="Calibri"/>
        </w:rPr>
        <w:t>ethnicity</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belonging</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an</w:t>
      </w:r>
      <w:r w:rsidR="00EE7F38">
        <w:rPr>
          <w:rFonts w:eastAsia="Calibri"/>
        </w:rPr>
        <w:t xml:space="preserve"> </w:t>
      </w:r>
      <w:r w:rsidRPr="00933B59">
        <w:rPr>
          <w:rFonts w:eastAsia="Calibri"/>
        </w:rPr>
        <w:t>ethnicity,</w:t>
      </w:r>
      <w:r w:rsidR="00EE7F38">
        <w:rPr>
          <w:rFonts w:eastAsia="Calibri"/>
        </w:rPr>
        <w:t xml:space="preserve"> </w:t>
      </w:r>
      <w:r w:rsidRPr="00933B59">
        <w:rPr>
          <w:rFonts w:eastAsia="Calibri"/>
        </w:rPr>
        <w:t>language,</w:t>
      </w:r>
      <w:r w:rsidR="00EE7F38">
        <w:rPr>
          <w:rFonts w:eastAsia="Calibri"/>
        </w:rPr>
        <w:t xml:space="preserve"> </w:t>
      </w:r>
      <w:r w:rsidRPr="00933B59">
        <w:rPr>
          <w:rFonts w:eastAsia="Calibri"/>
        </w:rPr>
        <w:t>disability,</w:t>
      </w:r>
      <w:r w:rsidR="00EE7F38">
        <w:rPr>
          <w:rFonts w:eastAsia="Calibri"/>
        </w:rPr>
        <w:t xml:space="preserve"> </w:t>
      </w:r>
      <w:r w:rsidRPr="00933B59">
        <w:rPr>
          <w:rFonts w:eastAsia="Calibri"/>
        </w:rPr>
        <w:t>health</w:t>
      </w:r>
      <w:r w:rsidR="00EE7F38">
        <w:rPr>
          <w:rFonts w:eastAsia="Calibri"/>
        </w:rPr>
        <w:t xml:space="preserve"> </w:t>
      </w:r>
      <w:r w:rsidRPr="00933B59">
        <w:rPr>
          <w:rFonts w:eastAsia="Calibri"/>
        </w:rPr>
        <w:t>status,</w:t>
      </w:r>
      <w:r w:rsidR="00EE7F38">
        <w:rPr>
          <w:rFonts w:eastAsia="Calibri"/>
        </w:rPr>
        <w:t xml:space="preserve"> </w:t>
      </w:r>
      <w:r w:rsidRPr="00933B59">
        <w:rPr>
          <w:rFonts w:eastAsia="Calibri"/>
        </w:rPr>
        <w:t>religious</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other</w:t>
      </w:r>
      <w:r w:rsidR="00EE7F38">
        <w:rPr>
          <w:rFonts w:eastAsia="Calibri"/>
        </w:rPr>
        <w:t xml:space="preserve"> </w:t>
      </w:r>
      <w:r w:rsidRPr="00933B59">
        <w:rPr>
          <w:rFonts w:eastAsia="Calibri"/>
        </w:rPr>
        <w:t>conviction,</w:t>
      </w:r>
      <w:r w:rsidR="00EE7F38">
        <w:rPr>
          <w:rFonts w:eastAsia="Calibri"/>
        </w:rPr>
        <w:t xml:space="preserve"> </w:t>
      </w:r>
      <w:r w:rsidRPr="00933B59">
        <w:rPr>
          <w:rFonts w:eastAsia="Calibri"/>
        </w:rPr>
        <w:t>political</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other</w:t>
      </w:r>
      <w:r w:rsidR="00EE7F38">
        <w:rPr>
          <w:rFonts w:eastAsia="Calibri"/>
        </w:rPr>
        <w:t xml:space="preserve"> </w:t>
      </w:r>
      <w:r w:rsidRPr="00933B59">
        <w:rPr>
          <w:rFonts w:eastAsia="Calibri"/>
        </w:rPr>
        <w:t>opinion,</w:t>
      </w:r>
      <w:r w:rsidR="00EE7F38">
        <w:rPr>
          <w:rFonts w:eastAsia="Calibri"/>
        </w:rPr>
        <w:t xml:space="preserve"> </w:t>
      </w:r>
      <w:r w:rsidRPr="00933B59">
        <w:rPr>
          <w:rFonts w:eastAsia="Calibri"/>
        </w:rPr>
        <w:t>family</w:t>
      </w:r>
      <w:r w:rsidR="00EE7F38">
        <w:rPr>
          <w:rFonts w:eastAsia="Calibri"/>
        </w:rPr>
        <w:t xml:space="preserve"> </w:t>
      </w:r>
      <w:r w:rsidRPr="00933B59">
        <w:rPr>
          <w:rFonts w:eastAsia="Calibri"/>
        </w:rPr>
        <w:t>status,</w:t>
      </w:r>
      <w:r w:rsidR="00EE7F38">
        <w:rPr>
          <w:rFonts w:eastAsia="Calibri"/>
        </w:rPr>
        <w:t xml:space="preserve"> </w:t>
      </w:r>
      <w:r w:rsidRPr="00933B59">
        <w:rPr>
          <w:rFonts w:eastAsia="Calibri"/>
        </w:rPr>
        <w:t>parenthood</w:t>
      </w:r>
      <w:r w:rsidR="00EE7F38">
        <w:rPr>
          <w:rFonts w:eastAsia="Calibri"/>
        </w:rPr>
        <w:t xml:space="preserve"> </w:t>
      </w:r>
      <w:r w:rsidRPr="00933B59">
        <w:rPr>
          <w:rFonts w:eastAsia="Calibri"/>
        </w:rPr>
        <w:t>(pregnancy),</w:t>
      </w:r>
      <w:r w:rsidR="00EE7F38">
        <w:rPr>
          <w:rFonts w:eastAsia="Calibri"/>
        </w:rPr>
        <w:t xml:space="preserve"> </w:t>
      </w:r>
      <w:r w:rsidRPr="00933B59">
        <w:rPr>
          <w:rFonts w:eastAsia="Calibri"/>
        </w:rPr>
        <w:t>sexual</w:t>
      </w:r>
      <w:r w:rsidR="00EE7F38">
        <w:rPr>
          <w:rFonts w:eastAsia="Calibri"/>
        </w:rPr>
        <w:t xml:space="preserve"> </w:t>
      </w:r>
      <w:r w:rsidRPr="00933B59">
        <w:rPr>
          <w:rFonts w:eastAsia="Calibri"/>
        </w:rPr>
        <w:t>orientation,</w:t>
      </w:r>
      <w:r w:rsidR="00EE7F38">
        <w:rPr>
          <w:rFonts w:eastAsia="Calibri"/>
        </w:rPr>
        <w:t xml:space="preserve"> </w:t>
      </w:r>
      <w:r w:rsidRPr="00933B59">
        <w:rPr>
          <w:rFonts w:eastAsia="Calibri"/>
        </w:rPr>
        <w:t>gender</w:t>
      </w:r>
      <w:r w:rsidR="00EE7F38">
        <w:rPr>
          <w:rFonts w:eastAsia="Calibri"/>
        </w:rPr>
        <w:t xml:space="preserve"> </w:t>
      </w:r>
      <w:r w:rsidRPr="00933B59">
        <w:rPr>
          <w:rFonts w:eastAsia="Calibri"/>
        </w:rPr>
        <w:t>identity,</w:t>
      </w:r>
      <w:r w:rsidR="00EE7F38">
        <w:rPr>
          <w:rFonts w:eastAsia="Calibri"/>
        </w:rPr>
        <w:t xml:space="preserve"> </w:t>
      </w:r>
      <w:r w:rsidRPr="00933B59">
        <w:rPr>
          <w:rFonts w:eastAsia="Calibri"/>
        </w:rPr>
        <w:t>age,</w:t>
      </w:r>
      <w:r w:rsidR="00EE7F38">
        <w:rPr>
          <w:rFonts w:eastAsia="Calibri"/>
        </w:rPr>
        <w:t xml:space="preserve"> </w:t>
      </w:r>
      <w:r w:rsidRPr="00933B59">
        <w:rPr>
          <w:rFonts w:eastAsia="Calibri"/>
        </w:rPr>
        <w:t>social</w:t>
      </w:r>
      <w:r w:rsidR="00EE7F38">
        <w:rPr>
          <w:rFonts w:eastAsia="Calibri"/>
        </w:rPr>
        <w:t xml:space="preserve"> </w:t>
      </w:r>
      <w:r w:rsidRPr="00933B59">
        <w:rPr>
          <w:rFonts w:eastAsia="Calibri"/>
        </w:rPr>
        <w:t>status,</w:t>
      </w:r>
      <w:r w:rsidR="00EE7F38">
        <w:rPr>
          <w:rFonts w:eastAsia="Calibri"/>
        </w:rPr>
        <w:t xml:space="preserve"> </w:t>
      </w:r>
      <w:r w:rsidRPr="00933B59">
        <w:rPr>
          <w:rFonts w:eastAsia="Calibri"/>
        </w:rPr>
        <w:t>financial</w:t>
      </w:r>
      <w:r w:rsidR="00EE7F38">
        <w:rPr>
          <w:rFonts w:eastAsia="Calibri"/>
        </w:rPr>
        <w:t xml:space="preserve"> </w:t>
      </w:r>
      <w:r w:rsidRPr="00933B59">
        <w:rPr>
          <w:rFonts w:eastAsia="Calibri"/>
        </w:rPr>
        <w:t>situation,</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fact</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having</w:t>
      </w:r>
      <w:r w:rsidR="00EE7F38">
        <w:rPr>
          <w:rFonts w:eastAsia="Calibri"/>
        </w:rPr>
        <w:t xml:space="preserve"> </w:t>
      </w:r>
      <w:r w:rsidRPr="00933B59">
        <w:rPr>
          <w:rFonts w:eastAsia="Calibri"/>
        </w:rPr>
        <w:t>a</w:t>
      </w:r>
      <w:r w:rsidR="00EE7F38">
        <w:rPr>
          <w:rFonts w:eastAsia="Calibri"/>
        </w:rPr>
        <w:t xml:space="preserve"> </w:t>
      </w:r>
      <w:r w:rsidRPr="00933B59">
        <w:rPr>
          <w:rFonts w:eastAsia="Calibri"/>
        </w:rPr>
        <w:t>part-time</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fixed-term</w:t>
      </w:r>
      <w:r w:rsidR="00EE7F38">
        <w:rPr>
          <w:rFonts w:eastAsia="Calibri"/>
        </w:rPr>
        <w:t xml:space="preserve"> </w:t>
      </w:r>
      <w:r w:rsidRPr="00933B59">
        <w:rPr>
          <w:rFonts w:eastAsia="Calibri"/>
        </w:rPr>
        <w:t>work</w:t>
      </w:r>
      <w:r w:rsidR="00EE7F38">
        <w:rPr>
          <w:rFonts w:eastAsia="Calibri"/>
        </w:rPr>
        <w:t xml:space="preserve"> </w:t>
      </w:r>
      <w:r w:rsidRPr="00933B59">
        <w:rPr>
          <w:rFonts w:eastAsia="Calibri"/>
        </w:rPr>
        <w:t>contract,</w:t>
      </w:r>
      <w:r w:rsidR="00EE7F38">
        <w:rPr>
          <w:rFonts w:eastAsia="Calibri"/>
        </w:rPr>
        <w:t xml:space="preserve"> </w:t>
      </w:r>
      <w:r w:rsidRPr="00933B59">
        <w:rPr>
          <w:rFonts w:eastAsia="Calibri"/>
        </w:rPr>
        <w:t>belonging</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an</w:t>
      </w:r>
      <w:r w:rsidR="00EE7F38">
        <w:rPr>
          <w:rFonts w:eastAsia="Calibri"/>
        </w:rPr>
        <w:t xml:space="preserve"> </w:t>
      </w:r>
      <w:r w:rsidRPr="00933B59">
        <w:rPr>
          <w:rFonts w:eastAsia="Calibri"/>
        </w:rPr>
        <w:t>organisation</w:t>
      </w:r>
      <w:r w:rsidR="00EE7F38">
        <w:rPr>
          <w:rFonts w:eastAsia="Calibri"/>
        </w:rPr>
        <w:t xml:space="preserve"> </w:t>
      </w:r>
      <w:r w:rsidRPr="00933B59">
        <w:rPr>
          <w:rFonts w:eastAsia="Calibri"/>
        </w:rPr>
        <w:t>whose</w:t>
      </w:r>
      <w:r w:rsidR="00EE7F38">
        <w:rPr>
          <w:rFonts w:eastAsia="Calibri"/>
        </w:rPr>
        <w:t xml:space="preserve"> </w:t>
      </w:r>
      <w:r w:rsidRPr="00933B59">
        <w:rPr>
          <w:rFonts w:eastAsia="Calibri"/>
        </w:rPr>
        <w:t>aim</w:t>
      </w:r>
      <w:r w:rsidR="00EE7F38">
        <w:rPr>
          <w:rFonts w:eastAsia="Calibri"/>
        </w:rPr>
        <w:t xml:space="preserve"> </w:t>
      </w:r>
      <w:r w:rsidRPr="00933B59">
        <w:rPr>
          <w:rFonts w:eastAsia="Calibri"/>
        </w:rPr>
        <w:t>is</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protect</w:t>
      </w:r>
      <w:r w:rsidR="00EE7F38">
        <w:rPr>
          <w:rFonts w:eastAsia="Calibri"/>
        </w:rPr>
        <w:t xml:space="preserve"> </w:t>
      </w:r>
      <w:r w:rsidRPr="00933B59">
        <w:rPr>
          <w:rFonts w:eastAsia="Calibri"/>
        </w:rPr>
        <w:t>certain</w:t>
      </w:r>
      <w:r w:rsidR="00EE7F38">
        <w:rPr>
          <w:rFonts w:eastAsia="Calibri"/>
        </w:rPr>
        <w:t xml:space="preserve"> </w:t>
      </w:r>
      <w:r w:rsidRPr="00933B59">
        <w:rPr>
          <w:rFonts w:eastAsia="Calibri"/>
        </w:rPr>
        <w:t>interests</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any</w:t>
      </w:r>
      <w:r w:rsidR="00EE7F38">
        <w:rPr>
          <w:rFonts w:eastAsia="Calibri"/>
        </w:rPr>
        <w:t xml:space="preserve"> </w:t>
      </w:r>
      <w:r w:rsidRPr="00933B59">
        <w:rPr>
          <w:rFonts w:eastAsia="Calibri"/>
        </w:rPr>
        <w:t>other</w:t>
      </w:r>
      <w:r w:rsidR="00EE7F38">
        <w:rPr>
          <w:rFonts w:eastAsia="Calibri"/>
        </w:rPr>
        <w:t xml:space="preserve"> </w:t>
      </w:r>
      <w:r w:rsidRPr="00933B59">
        <w:rPr>
          <w:rFonts w:eastAsia="Calibri"/>
        </w:rPr>
        <w:t>situation,</w:t>
      </w:r>
      <w:r w:rsidR="00EE7F38">
        <w:rPr>
          <w:rFonts w:eastAsia="Calibri"/>
        </w:rPr>
        <w:t xml:space="preserve"> </w:t>
      </w:r>
      <w:r w:rsidRPr="00933B59">
        <w:rPr>
          <w:rFonts w:eastAsia="Calibri"/>
        </w:rPr>
        <w:t>attribution</w:t>
      </w:r>
      <w:r w:rsidR="00EE7F38">
        <w:rPr>
          <w:rFonts w:eastAsia="Calibri"/>
        </w:rPr>
        <w:t xml:space="preserve"> </w:t>
      </w:r>
      <w:r w:rsidRPr="00933B59">
        <w:rPr>
          <w:rFonts w:eastAsia="Calibri"/>
        </w:rPr>
        <w:t>or</w:t>
      </w:r>
      <w:r w:rsidR="00EE7F38">
        <w:rPr>
          <w:rFonts w:eastAsia="Calibri"/>
        </w:rPr>
        <w:t xml:space="preserve"> </w:t>
      </w:r>
      <w:r w:rsidRPr="00933B59">
        <w:rPr>
          <w:rFonts w:eastAsia="Calibri"/>
        </w:rPr>
        <w:t>characteristic</w:t>
      </w:r>
      <w:r w:rsidR="00EE7F38">
        <w:rPr>
          <w:rFonts w:eastAsia="Calibri"/>
        </w:rPr>
        <w:t xml:space="preserve"> </w:t>
      </w:r>
      <w:r w:rsidRPr="00933B59">
        <w:rPr>
          <w:rFonts w:eastAsia="Calibri"/>
        </w:rPr>
        <w:t>resulting</w:t>
      </w:r>
      <w:r w:rsidR="00EE7F38">
        <w:rPr>
          <w:rFonts w:eastAsia="Calibri"/>
        </w:rPr>
        <w:t xml:space="preserve"> </w:t>
      </w:r>
      <w:r w:rsidRPr="00933B59">
        <w:rPr>
          <w:rFonts w:eastAsia="Calibri"/>
        </w:rPr>
        <w:t>in</w:t>
      </w:r>
      <w:r w:rsidR="00EE7F38">
        <w:rPr>
          <w:rFonts w:eastAsia="Calibri"/>
        </w:rPr>
        <w:t xml:space="preserve"> </w:t>
      </w:r>
      <w:r w:rsidRPr="00933B59">
        <w:rPr>
          <w:rFonts w:eastAsia="Calibri"/>
        </w:rPr>
        <w:t>a</w:t>
      </w:r>
      <w:r w:rsidR="00EE7F38">
        <w:rPr>
          <w:rFonts w:eastAsia="Calibri"/>
        </w:rPr>
        <w:t xml:space="preserve"> </w:t>
      </w:r>
      <w:r w:rsidRPr="00933B59">
        <w:rPr>
          <w:rFonts w:eastAsia="Calibri"/>
        </w:rPr>
        <w:t>less</w:t>
      </w:r>
      <w:r w:rsidR="00EE7F38">
        <w:rPr>
          <w:rFonts w:eastAsia="Calibri"/>
        </w:rPr>
        <w:t xml:space="preserve"> </w:t>
      </w:r>
      <w:r w:rsidRPr="00933B59">
        <w:rPr>
          <w:rFonts w:eastAsia="Calibri"/>
        </w:rPr>
        <w:t>favourable</w:t>
      </w:r>
      <w:r w:rsidR="00EE7F38">
        <w:rPr>
          <w:rFonts w:eastAsia="Calibri"/>
        </w:rPr>
        <w:t xml:space="preserve"> </w:t>
      </w:r>
      <w:r w:rsidRPr="00933B59">
        <w:rPr>
          <w:rFonts w:eastAsia="Calibri"/>
        </w:rPr>
        <w:t>treatment</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these</w:t>
      </w:r>
      <w:r w:rsidR="00EE7F38">
        <w:rPr>
          <w:rFonts w:eastAsia="Calibri"/>
        </w:rPr>
        <w:t xml:space="preserve"> </w:t>
      </w:r>
      <w:r w:rsidRPr="00933B59">
        <w:rPr>
          <w:rFonts w:eastAsia="Calibri"/>
        </w:rPr>
        <w:t>persons</w:t>
      </w:r>
      <w:r w:rsidR="00EE7F38">
        <w:rPr>
          <w:rFonts w:eastAsia="Calibri"/>
        </w:rPr>
        <w:t xml:space="preserve"> </w:t>
      </w:r>
      <w:r w:rsidRPr="00933B59">
        <w:rPr>
          <w:rFonts w:eastAsia="Calibri"/>
        </w:rPr>
        <w:t>is</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be</w:t>
      </w:r>
      <w:r w:rsidR="00EE7F38">
        <w:rPr>
          <w:rFonts w:eastAsia="Calibri"/>
        </w:rPr>
        <w:t xml:space="preserve"> </w:t>
      </w:r>
      <w:r w:rsidRPr="00933B59">
        <w:rPr>
          <w:rFonts w:eastAsia="Calibri"/>
        </w:rPr>
        <w:t>considered</w:t>
      </w:r>
      <w:r w:rsidR="00EE7F38">
        <w:rPr>
          <w:rFonts w:eastAsia="Calibri"/>
        </w:rPr>
        <w:t xml:space="preserve"> </w:t>
      </w:r>
      <w:r w:rsidRPr="00933B59">
        <w:rPr>
          <w:rFonts w:eastAsia="Calibri"/>
        </w:rPr>
        <w:t>direct</w:t>
      </w:r>
      <w:r w:rsidR="00EE7F38">
        <w:rPr>
          <w:rFonts w:eastAsia="Calibri"/>
        </w:rPr>
        <w:t xml:space="preserve"> </w:t>
      </w:r>
      <w:r w:rsidRPr="00933B59">
        <w:rPr>
          <w:rFonts w:eastAsia="Calibri"/>
        </w:rPr>
        <w:t>discrimination</w:t>
      </w:r>
      <w:r w:rsidR="00EE7F38">
        <w:rPr>
          <w:rFonts w:eastAsia="Calibri"/>
        </w:rPr>
        <w:t xml:space="preserve"> </w:t>
      </w:r>
      <w:r w:rsidRPr="00933B59">
        <w:rPr>
          <w:rFonts w:eastAsia="Calibri"/>
        </w:rPr>
        <w:t>and</w:t>
      </w:r>
      <w:r w:rsidR="00EE7F38">
        <w:rPr>
          <w:rFonts w:eastAsia="Calibri"/>
        </w:rPr>
        <w:t xml:space="preserve"> </w:t>
      </w:r>
      <w:r w:rsidRPr="00933B59">
        <w:rPr>
          <w:rFonts w:eastAsia="Calibri"/>
        </w:rPr>
        <w:t>is</w:t>
      </w:r>
      <w:r w:rsidR="00EE7F38">
        <w:rPr>
          <w:rFonts w:eastAsia="Calibri"/>
        </w:rPr>
        <w:t xml:space="preserve"> </w:t>
      </w:r>
      <w:r w:rsidRPr="00933B59">
        <w:rPr>
          <w:rFonts w:eastAsia="Calibri"/>
        </w:rPr>
        <w:t>prohibited</w:t>
      </w:r>
      <w:r w:rsidR="00EE7F38">
        <w:rPr>
          <w:rFonts w:eastAsia="Calibri"/>
        </w:rPr>
        <w:t xml:space="preserve"> </w:t>
      </w:r>
      <w:r w:rsidRPr="00933B59">
        <w:rPr>
          <w:rFonts w:eastAsia="Calibri"/>
        </w:rPr>
        <w:t>by</w:t>
      </w:r>
      <w:r w:rsidR="00EE7F38">
        <w:rPr>
          <w:rFonts w:eastAsia="Calibri"/>
        </w:rPr>
        <w:t xml:space="preserve"> </w:t>
      </w:r>
      <w:r w:rsidRPr="00933B59">
        <w:rPr>
          <w:rFonts w:eastAsia="Calibri"/>
        </w:rPr>
        <w:t>law.</w:t>
      </w:r>
    </w:p>
    <w:p w14:paraId="4D8EEC55" w14:textId="27C9C103" w:rsidR="00582FB8" w:rsidRPr="00933B59" w:rsidRDefault="00582FB8" w:rsidP="00ED2374">
      <w:pPr>
        <w:pStyle w:val="SingleTxtG"/>
        <w:rPr>
          <w:rFonts w:eastAsia="Times New Roman"/>
        </w:rPr>
      </w:pPr>
      <w:r w:rsidRPr="00933B59">
        <w:rPr>
          <w:rFonts w:eastAsia="Times New Roman"/>
          <w:bCs/>
          <w:iCs/>
        </w:rPr>
        <w:t>5.</w:t>
      </w:r>
      <w:r w:rsidRPr="00933B59">
        <w:rPr>
          <w:rFonts w:eastAsia="Times New Roman"/>
          <w:bCs/>
          <w:iCs/>
        </w:rPr>
        <w:tab/>
      </w:r>
      <w:r w:rsidRPr="00933B59">
        <w:t>The</w:t>
      </w:r>
      <w:r w:rsidR="00EE7F38">
        <w:t xml:space="preserve"> </w:t>
      </w:r>
      <w:r w:rsidRPr="00933B59">
        <w:t>Equal</w:t>
      </w:r>
      <w:r w:rsidR="00EE7F38">
        <w:t xml:space="preserve"> </w:t>
      </w:r>
      <w:r w:rsidRPr="00933B59">
        <w:t>Treatment</w:t>
      </w:r>
      <w:r w:rsidR="00EE7F38">
        <w:t xml:space="preserve"> </w:t>
      </w:r>
      <w:r w:rsidRPr="00933B59">
        <w:t>Act</w:t>
      </w:r>
      <w:r w:rsidR="00EE7F38">
        <w:t xml:space="preserve"> </w:t>
      </w:r>
      <w:r w:rsidRPr="00933B59">
        <w:t>is</w:t>
      </w:r>
      <w:r w:rsidR="00EE7F38">
        <w:t xml:space="preserve"> </w:t>
      </w:r>
      <w:r w:rsidRPr="00933B59">
        <w:t>a</w:t>
      </w:r>
      <w:r w:rsidR="00EE7F38">
        <w:t xml:space="preserve"> </w:t>
      </w:r>
      <w:r w:rsidRPr="00933B59">
        <w:t>general</w:t>
      </w:r>
      <w:r w:rsidR="00EE7F38">
        <w:t xml:space="preserve"> </w:t>
      </w:r>
      <w:r w:rsidRPr="00933B59">
        <w:t>law</w:t>
      </w:r>
      <w:r w:rsidR="00EE7F38">
        <w:t xml:space="preserve"> </w:t>
      </w:r>
      <w:r w:rsidRPr="00933B59">
        <w:t>on</w:t>
      </w:r>
      <w:r w:rsidR="00EE7F38">
        <w:t xml:space="preserve"> </w:t>
      </w:r>
      <w:r w:rsidRPr="00933B59">
        <w:t>anti-discrimination</w:t>
      </w:r>
      <w:r w:rsidR="00EE7F38">
        <w:t xml:space="preserve"> </w:t>
      </w:r>
      <w:r w:rsidRPr="00933B59">
        <w:t>rendering</w:t>
      </w:r>
      <w:r w:rsidR="00EE7F38">
        <w:t xml:space="preserve"> </w:t>
      </w:r>
      <w:r w:rsidRPr="00933B59">
        <w:t>already</w:t>
      </w:r>
      <w:r w:rsidR="00EE7F38">
        <w:t xml:space="preserve"> </w:t>
      </w:r>
      <w:r w:rsidRPr="00933B59">
        <w:t>existing</w:t>
      </w:r>
      <w:r w:rsidR="00EE7F38">
        <w:t xml:space="preserve"> </w:t>
      </w:r>
      <w:r w:rsidRPr="00933B59">
        <w:t>rules</w:t>
      </w:r>
      <w:r w:rsidR="00EE7F38">
        <w:t xml:space="preserve"> </w:t>
      </w:r>
      <w:r w:rsidRPr="00933B59">
        <w:t>comprehensive.</w:t>
      </w:r>
      <w:r w:rsidR="00EE7F38">
        <w:t xml:space="preserve"> </w:t>
      </w:r>
      <w:r w:rsidRPr="00933B59">
        <w:t>It</w:t>
      </w:r>
      <w:r w:rsidR="00EE7F38">
        <w:t xml:space="preserve"> </w:t>
      </w:r>
      <w:r w:rsidRPr="00933B59">
        <w:t>is</w:t>
      </w:r>
      <w:r w:rsidR="00EE7F38">
        <w:t xml:space="preserve"> </w:t>
      </w:r>
      <w:r w:rsidRPr="00933B59">
        <w:t>in</w:t>
      </w:r>
      <w:r w:rsidR="00EE7F38">
        <w:t xml:space="preserve"> </w:t>
      </w:r>
      <w:r w:rsidRPr="00933B59">
        <w:t>line</w:t>
      </w:r>
      <w:r w:rsidR="00EE7F38">
        <w:t xml:space="preserve"> </w:t>
      </w:r>
      <w:r w:rsidRPr="00933B59">
        <w:t>with</w:t>
      </w:r>
      <w:r w:rsidR="00EE7F38">
        <w:t xml:space="preserve"> </w:t>
      </w:r>
      <w:r w:rsidRPr="00933B59">
        <w:t>relevant</w:t>
      </w:r>
      <w:r w:rsidR="00EE7F38">
        <w:t xml:space="preserve"> </w:t>
      </w:r>
      <w:r w:rsidRPr="00933B59">
        <w:t>international</w:t>
      </w:r>
      <w:r w:rsidR="00EE7F38">
        <w:t xml:space="preserve"> </w:t>
      </w:r>
      <w:r w:rsidRPr="00933B59">
        <w:t>norms</w:t>
      </w:r>
      <w:r w:rsidR="00EE7F38">
        <w:t xml:space="preserve"> </w:t>
      </w:r>
      <w:r w:rsidRPr="00933B59">
        <w:t>and</w:t>
      </w:r>
      <w:r w:rsidR="00EE7F38">
        <w:t xml:space="preserve"> </w:t>
      </w:r>
      <w:r w:rsidRPr="00933B59">
        <w:t>contains</w:t>
      </w:r>
      <w:r w:rsidR="00EE7F38">
        <w:t xml:space="preserve"> </w:t>
      </w:r>
      <w:r w:rsidRPr="00933B59">
        <w:t>consistent,</w:t>
      </w:r>
      <w:r w:rsidR="00EE7F38">
        <w:t xml:space="preserve"> </w:t>
      </w:r>
      <w:r w:rsidRPr="00933B59">
        <w:t>comprehensive</w:t>
      </w:r>
      <w:r w:rsidR="00EE7F38">
        <w:t xml:space="preserve"> </w:t>
      </w:r>
      <w:r w:rsidRPr="00933B59">
        <w:t>and</w:t>
      </w:r>
      <w:r w:rsidR="00EE7F38">
        <w:t xml:space="preserve"> </w:t>
      </w:r>
      <w:r w:rsidRPr="00933B59">
        <w:t>detailed</w:t>
      </w:r>
      <w:r w:rsidR="00EE7F38">
        <w:t xml:space="preserve"> </w:t>
      </w:r>
      <w:r w:rsidRPr="00933B59">
        <w:t>anti-discrimination</w:t>
      </w:r>
      <w:r w:rsidR="00EE7F38">
        <w:t xml:space="preserve"> </w:t>
      </w:r>
      <w:r w:rsidRPr="00933B59">
        <w:t>provisions.</w:t>
      </w:r>
      <w:r w:rsidR="00EE7F38">
        <w:t xml:space="preserve"> </w:t>
      </w:r>
      <w:r w:rsidRPr="00933B59">
        <w:t>In</w:t>
      </w:r>
      <w:r w:rsidR="00EE7F38">
        <w:t xml:space="preserve"> </w:t>
      </w:r>
      <w:r w:rsidRPr="00933B59">
        <w:t>addition</w:t>
      </w:r>
      <w:r w:rsidR="00EE7F38">
        <w:t xml:space="preserve"> </w:t>
      </w:r>
      <w:r w:rsidRPr="00933B59">
        <w:t>to</w:t>
      </w:r>
      <w:r w:rsidR="00EE7F38">
        <w:t xml:space="preserve"> </w:t>
      </w:r>
      <w:r w:rsidRPr="00933B59">
        <w:t>the</w:t>
      </w:r>
      <w:r w:rsidR="00EE7F38">
        <w:t xml:space="preserve"> </w:t>
      </w:r>
      <w:r w:rsidRPr="00933B59">
        <w:t>general</w:t>
      </w:r>
      <w:r w:rsidR="00EE7F38">
        <w:t xml:space="preserve"> </w:t>
      </w:r>
      <w:r w:rsidRPr="00933B59">
        <w:t>provisions</w:t>
      </w:r>
      <w:r w:rsidR="00EE7F38">
        <w:t xml:space="preserve"> </w:t>
      </w:r>
      <w:r w:rsidRPr="00933B59">
        <w:t>the</w:t>
      </w:r>
      <w:r w:rsidR="00EE7F38">
        <w:t xml:space="preserve"> </w:t>
      </w:r>
      <w:r w:rsidRPr="00933B59">
        <w:t>law</w:t>
      </w:r>
      <w:r w:rsidR="00EE7F38">
        <w:t xml:space="preserve"> </w:t>
      </w:r>
      <w:r w:rsidRPr="00933B59">
        <w:t>provides</w:t>
      </w:r>
      <w:r w:rsidR="00EE7F38">
        <w:t xml:space="preserve"> </w:t>
      </w:r>
      <w:r w:rsidRPr="00933B59">
        <w:t>for</w:t>
      </w:r>
      <w:r w:rsidR="00EE7F38">
        <w:t xml:space="preserve"> </w:t>
      </w:r>
      <w:r w:rsidRPr="00933B59">
        <w:t>the</w:t>
      </w:r>
      <w:r w:rsidR="00EE7F38">
        <w:t xml:space="preserve"> </w:t>
      </w:r>
      <w:r w:rsidRPr="00933B59">
        <w:t>enforcement</w:t>
      </w:r>
      <w:r w:rsidR="00EE7F38">
        <w:t xml:space="preserve"> </w:t>
      </w:r>
      <w:r w:rsidRPr="00933B59">
        <w:t>of</w:t>
      </w:r>
      <w:r w:rsidR="00EE7F38">
        <w:t xml:space="preserve"> </w:t>
      </w:r>
      <w:r w:rsidRPr="00933B59">
        <w:t>equal</w:t>
      </w:r>
      <w:r w:rsidR="00EE7F38">
        <w:t xml:space="preserve"> </w:t>
      </w:r>
      <w:r w:rsidRPr="00933B59">
        <w:t>treatment</w:t>
      </w:r>
      <w:r w:rsidR="00EE7F38">
        <w:t xml:space="preserve"> </w:t>
      </w:r>
      <w:r w:rsidRPr="00933B59">
        <w:t>in</w:t>
      </w:r>
      <w:r w:rsidR="00EE7F38">
        <w:t xml:space="preserve"> </w:t>
      </w:r>
      <w:r w:rsidRPr="00933B59">
        <w:t>specific</w:t>
      </w:r>
      <w:r w:rsidR="00EE7F38">
        <w:t xml:space="preserve"> </w:t>
      </w:r>
      <w:r w:rsidRPr="00933B59">
        <w:t>areas</w:t>
      </w:r>
      <w:r w:rsidR="00EE7F38">
        <w:t xml:space="preserve"> </w:t>
      </w:r>
      <w:r w:rsidRPr="00933B59">
        <w:t>and</w:t>
      </w:r>
      <w:r w:rsidR="00EE7F38">
        <w:t xml:space="preserve"> </w:t>
      </w:r>
      <w:r w:rsidRPr="00933B59">
        <w:t>prohibits</w:t>
      </w:r>
      <w:r w:rsidR="00EE7F38">
        <w:t xml:space="preserve"> </w:t>
      </w:r>
      <w:r w:rsidRPr="00933B59">
        <w:t>both</w:t>
      </w:r>
      <w:r w:rsidR="00EE7F38">
        <w:t xml:space="preserve"> </w:t>
      </w:r>
      <w:r w:rsidRPr="00933B59">
        <w:t>direct</w:t>
      </w:r>
      <w:r w:rsidR="00EE7F38">
        <w:t xml:space="preserve"> </w:t>
      </w:r>
      <w:r w:rsidRPr="00933B59">
        <w:t>and</w:t>
      </w:r>
      <w:r w:rsidR="00EE7F38">
        <w:t xml:space="preserve"> </w:t>
      </w:r>
      <w:r w:rsidRPr="00933B59">
        <w:t>indirect</w:t>
      </w:r>
      <w:r w:rsidR="00EE7F38">
        <w:t xml:space="preserve"> </w:t>
      </w:r>
      <w:r w:rsidRPr="00933B59">
        <w:t>discrimination,</w:t>
      </w:r>
      <w:r w:rsidR="00EE7F38">
        <w:t xml:space="preserve"> </w:t>
      </w:r>
      <w:r w:rsidRPr="00933B59">
        <w:t>as</w:t>
      </w:r>
      <w:r w:rsidR="00EE7F38">
        <w:t xml:space="preserve"> </w:t>
      </w:r>
      <w:r w:rsidRPr="00933B59">
        <w:t>well</w:t>
      </w:r>
      <w:r w:rsidR="00EE7F38">
        <w:t xml:space="preserve"> </w:t>
      </w:r>
      <w:r w:rsidRPr="00933B59">
        <w:t>as</w:t>
      </w:r>
      <w:r w:rsidR="00EE7F38">
        <w:t xml:space="preserve"> </w:t>
      </w:r>
      <w:r w:rsidRPr="00933B59">
        <w:t>harassment,</w:t>
      </w:r>
      <w:r w:rsidR="00EE7F38">
        <w:t xml:space="preserve"> </w:t>
      </w:r>
      <w:r w:rsidRPr="00933B59">
        <w:t>segregation</w:t>
      </w:r>
      <w:r w:rsidR="00EE7F38">
        <w:t xml:space="preserve"> </w:t>
      </w:r>
      <w:r w:rsidRPr="00933B59">
        <w:t>and</w:t>
      </w:r>
      <w:r w:rsidR="00EE7F38">
        <w:t xml:space="preserve"> </w:t>
      </w:r>
      <w:r w:rsidRPr="00933B59">
        <w:lastRenderedPageBreak/>
        <w:t>victimisation.</w:t>
      </w:r>
      <w:r w:rsidR="00EE7F38">
        <w:t xml:space="preserve"> </w:t>
      </w:r>
      <w:r w:rsidRPr="00933B59">
        <w:rPr>
          <w:rFonts w:eastAsia="Times New Roman"/>
        </w:rPr>
        <w:t>The</w:t>
      </w:r>
      <w:r w:rsidR="00EE7F38">
        <w:rPr>
          <w:rFonts w:eastAsia="Times New Roman"/>
        </w:rPr>
        <w:t xml:space="preserve"> </w:t>
      </w:r>
      <w:r w:rsidRPr="00933B59">
        <w:rPr>
          <w:rFonts w:eastAsia="Times New Roman"/>
        </w:rPr>
        <w:t>Act</w:t>
      </w:r>
      <w:r w:rsidR="00EE7F38">
        <w:rPr>
          <w:rFonts w:eastAsia="Times New Roman"/>
        </w:rPr>
        <w:t xml:space="preserve"> </w:t>
      </w:r>
      <w:r w:rsidRPr="00933B59">
        <w:rPr>
          <w:rFonts w:eastAsia="Times New Roman"/>
        </w:rPr>
        <w:t>CXXV</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2003</w:t>
      </w:r>
      <w:r w:rsidR="00EE7F38">
        <w:rPr>
          <w:rFonts w:eastAsia="Times New Roman"/>
          <w:color w:val="202124"/>
        </w:rPr>
        <w:t xml:space="preserve"> </w:t>
      </w:r>
      <w:r w:rsidRPr="00933B59">
        <w:rPr>
          <w:rFonts w:eastAsia="Times New Roman"/>
        </w:rPr>
        <w:t>lists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protected</w:t>
      </w:r>
      <w:r w:rsidR="00EE7F38">
        <w:rPr>
          <w:rFonts w:eastAsia="Times New Roman"/>
        </w:rPr>
        <w:t xml:space="preserve"> </w:t>
      </w:r>
      <w:r w:rsidRPr="00933B59">
        <w:rPr>
          <w:rFonts w:eastAsia="Times New Roman"/>
        </w:rPr>
        <w:t>characteristics</w:t>
      </w:r>
      <w:r w:rsidR="00EE7F38">
        <w:rPr>
          <w:rFonts w:eastAsia="Times New Roman"/>
        </w:rPr>
        <w:t xml:space="preserve"> </w:t>
      </w:r>
      <w:r w:rsidRPr="00933B59">
        <w:rPr>
          <w:rFonts w:eastAsia="Times New Roman"/>
        </w:rPr>
        <w:t>on</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basis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which</w:t>
      </w:r>
      <w:r w:rsidR="00EE7F38">
        <w:rPr>
          <w:rFonts w:eastAsia="Times New Roman"/>
        </w:rPr>
        <w:t xml:space="preserve"> </w:t>
      </w:r>
      <w:r w:rsidRPr="00933B59">
        <w:rPr>
          <w:rFonts w:eastAsia="Times New Roman"/>
        </w:rPr>
        <w:t>differentiation</w:t>
      </w:r>
      <w:r w:rsidR="00EE7F38">
        <w:rPr>
          <w:rFonts w:eastAsia="Times New Roman"/>
        </w:rPr>
        <w:t xml:space="preserve"> </w:t>
      </w:r>
      <w:r w:rsidRPr="00933B59">
        <w:rPr>
          <w:rFonts w:eastAsia="Times New Roman"/>
        </w:rPr>
        <w:t>qualifies</w:t>
      </w:r>
      <w:r w:rsidR="00EE7F38">
        <w:rPr>
          <w:rFonts w:eastAsia="Times New Roman"/>
        </w:rPr>
        <w:t xml:space="preserve"> </w:t>
      </w:r>
      <w:r w:rsidRPr="00933B59">
        <w:rPr>
          <w:rFonts w:eastAsia="Times New Roman"/>
        </w:rPr>
        <w:t>as</w:t>
      </w:r>
      <w:r w:rsidR="00EE7F38">
        <w:rPr>
          <w:rFonts w:eastAsia="Times New Roman"/>
        </w:rPr>
        <w:t xml:space="preserve"> </w:t>
      </w:r>
      <w:r w:rsidRPr="00933B59">
        <w:rPr>
          <w:rFonts w:eastAsia="Times New Roman"/>
        </w:rPr>
        <w:t>discrimination</w:t>
      </w:r>
      <w:r w:rsidR="00EE7F38">
        <w:rPr>
          <w:rFonts w:eastAsia="Times New Roman"/>
        </w:rPr>
        <w:t xml:space="preserve"> </w:t>
      </w:r>
      <w:r w:rsidRPr="00933B59">
        <w:rPr>
          <w:rFonts w:eastAsia="Times New Roman"/>
        </w:rPr>
        <w:t>under</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However,</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list</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is</w:t>
      </w:r>
      <w:r w:rsidR="00EE7F38">
        <w:rPr>
          <w:rFonts w:eastAsia="Times New Roman"/>
        </w:rPr>
        <w:t xml:space="preserve"> </w:t>
      </w:r>
      <w:r w:rsidRPr="00933B59">
        <w:rPr>
          <w:rFonts w:eastAsia="Times New Roman"/>
        </w:rPr>
        <w:t>not</w:t>
      </w:r>
      <w:r w:rsidR="00EE7F38">
        <w:rPr>
          <w:rFonts w:eastAsia="Times New Roman"/>
        </w:rPr>
        <w:t xml:space="preserve"> </w:t>
      </w:r>
      <w:r w:rsidRPr="00933B59">
        <w:rPr>
          <w:rFonts w:eastAsia="Times New Roman"/>
        </w:rPr>
        <w:t>exhaustive,</w:t>
      </w:r>
      <w:r w:rsidR="00EE7F38">
        <w:rPr>
          <w:rFonts w:eastAsia="Times New Roman"/>
        </w:rPr>
        <w:t xml:space="preserve"> </w:t>
      </w:r>
      <w:r w:rsidRPr="00933B59">
        <w:rPr>
          <w:rFonts w:eastAsia="Times New Roman"/>
        </w:rPr>
        <w:t>as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last</w:t>
      </w:r>
      <w:r w:rsidR="00EE7F38">
        <w:rPr>
          <w:rFonts w:eastAsia="Times New Roman"/>
        </w:rPr>
        <w:t xml:space="preserve"> </w:t>
      </w:r>
      <w:r w:rsidRPr="00933B59">
        <w:rPr>
          <w:rFonts w:eastAsia="Times New Roman"/>
        </w:rPr>
        <w:t>place</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line</w:t>
      </w:r>
      <w:r w:rsidR="00EE7F38">
        <w:rPr>
          <w:rFonts w:eastAsia="Times New Roman"/>
        </w:rPr>
        <w:t xml:space="preserve"> </w:t>
      </w:r>
      <w:r w:rsidRPr="00933B59">
        <w:rPr>
          <w:rFonts w:eastAsia="Times New Roman"/>
        </w:rPr>
        <w:t>is</w:t>
      </w:r>
      <w:r w:rsidR="00EE7F38">
        <w:rPr>
          <w:rFonts w:eastAsia="Times New Roman"/>
        </w:rPr>
        <w:t xml:space="preserve"> </w:t>
      </w:r>
      <w:r w:rsidR="00747F7E">
        <w:rPr>
          <w:rFonts w:eastAsia="Times New Roman"/>
        </w:rPr>
        <w:t>“</w:t>
      </w:r>
      <w:r w:rsidRPr="00933B59">
        <w:rPr>
          <w:rFonts w:eastAsia="Times New Roman"/>
        </w:rPr>
        <w:t>other</w:t>
      </w:r>
      <w:r w:rsidR="00EE7F38">
        <w:rPr>
          <w:rFonts w:eastAsia="Times New Roman"/>
        </w:rPr>
        <w:t xml:space="preserve"> </w:t>
      </w:r>
      <w:r w:rsidRPr="00933B59">
        <w:rPr>
          <w:rFonts w:eastAsia="Times New Roman"/>
        </w:rPr>
        <w:t>situation,</w:t>
      </w:r>
      <w:r w:rsidR="00EE7F38">
        <w:rPr>
          <w:rFonts w:eastAsia="Times New Roman"/>
        </w:rPr>
        <w:t xml:space="preserve"> </w:t>
      </w:r>
      <w:r w:rsidRPr="00933B59">
        <w:rPr>
          <w:rFonts w:eastAsia="Times New Roman"/>
        </w:rPr>
        <w:t>property</w:t>
      </w:r>
      <w:r w:rsidR="00EE7F38">
        <w:rPr>
          <w:rFonts w:eastAsia="Times New Roman"/>
        </w:rPr>
        <w:t xml:space="preserve"> </w:t>
      </w:r>
      <w:r w:rsidRPr="00933B59">
        <w:rPr>
          <w:rFonts w:eastAsia="Times New Roman"/>
        </w:rPr>
        <w:t>or</w:t>
      </w:r>
      <w:r w:rsidR="00EE7F38">
        <w:rPr>
          <w:rFonts w:eastAsia="Times New Roman"/>
        </w:rPr>
        <w:t xml:space="preserve"> </w:t>
      </w:r>
      <w:r w:rsidRPr="00933B59">
        <w:rPr>
          <w:rFonts w:eastAsia="Times New Roman"/>
        </w:rPr>
        <w:t>characteristic</w:t>
      </w:r>
      <w:r w:rsidR="00747F7E">
        <w:rPr>
          <w:rFonts w:eastAsia="Times New Roman"/>
        </w:rPr>
        <w:t>”</w:t>
      </w:r>
      <w:r w:rsidR="00EE7F38">
        <w:rPr>
          <w:rFonts w:eastAsia="Times New Roman"/>
        </w:rPr>
        <w:t xml:space="preserve"> </w:t>
      </w:r>
      <w:r w:rsidRPr="00933B59">
        <w:rPr>
          <w:rFonts w:eastAsia="Times New Roman"/>
        </w:rPr>
        <w:t>[Act</w:t>
      </w:r>
      <w:r w:rsidR="00EE7F38">
        <w:rPr>
          <w:rFonts w:eastAsia="Times New Roman"/>
        </w:rPr>
        <w:t xml:space="preserve"> </w:t>
      </w:r>
      <w:r w:rsidRPr="00933B59">
        <w:rPr>
          <w:rFonts w:eastAsia="Times New Roman"/>
        </w:rPr>
        <w:t>CXXV</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2003</w:t>
      </w:r>
      <w:r w:rsidR="00EE7F38">
        <w:rPr>
          <w:rFonts w:eastAsia="Times New Roman"/>
        </w:rPr>
        <w:t xml:space="preserve"> </w:t>
      </w:r>
      <w:r w:rsidRPr="00933B59">
        <w:rPr>
          <w:rFonts w:eastAsia="Times New Roman"/>
        </w:rPr>
        <w:t>8.</w:t>
      </w:r>
      <w:r w:rsidR="00EE7F38">
        <w:rPr>
          <w:rFonts w:eastAsia="Times New Roman"/>
        </w:rPr>
        <w:t xml:space="preserve"> </w:t>
      </w:r>
      <w:r w:rsidRPr="00933B59">
        <w:rPr>
          <w:rFonts w:eastAsia="Times New Roman"/>
        </w:rPr>
        <w:t>§</w:t>
      </w:r>
      <w:r w:rsidR="00EE7F38">
        <w:rPr>
          <w:rFonts w:eastAsia="Times New Roman"/>
        </w:rPr>
        <w:t xml:space="preserve"> </w:t>
      </w:r>
      <w:r w:rsidRPr="00933B59">
        <w:rPr>
          <w:rFonts w:eastAsia="Times New Roman"/>
        </w:rPr>
        <w:t>(t)],</w:t>
      </w:r>
      <w:r w:rsidR="00EE7F38">
        <w:rPr>
          <w:rFonts w:eastAsia="Times New Roman"/>
        </w:rPr>
        <w:t xml:space="preserve"> </w:t>
      </w:r>
      <w:r w:rsidRPr="00933B59">
        <w:rPr>
          <w:rFonts w:eastAsia="Times New Roman"/>
        </w:rPr>
        <w:t>which</w:t>
      </w:r>
      <w:r w:rsidR="00EE7F38">
        <w:rPr>
          <w:rFonts w:eastAsia="Times New Roman"/>
        </w:rPr>
        <w:t xml:space="preserve"> </w:t>
      </w:r>
      <w:r w:rsidRPr="00933B59">
        <w:rPr>
          <w:rFonts w:eastAsia="Times New Roman"/>
        </w:rPr>
        <w:t>can</w:t>
      </w:r>
      <w:r w:rsidR="00EE7F38">
        <w:rPr>
          <w:rFonts w:eastAsia="Times New Roman"/>
        </w:rPr>
        <w:t xml:space="preserve"> </w:t>
      </w:r>
      <w:r w:rsidRPr="00933B59">
        <w:rPr>
          <w:rFonts w:eastAsia="Times New Roman"/>
        </w:rPr>
        <w:t>be</w:t>
      </w:r>
      <w:r w:rsidR="00EE7F38">
        <w:rPr>
          <w:rFonts w:eastAsia="Times New Roman"/>
        </w:rPr>
        <w:t xml:space="preserve"> </w:t>
      </w:r>
      <w:r w:rsidRPr="00933B59">
        <w:rPr>
          <w:rFonts w:eastAsia="Times New Roman"/>
        </w:rPr>
        <w:t>assessed</w:t>
      </w:r>
      <w:r w:rsidR="00EE7F38">
        <w:rPr>
          <w:rFonts w:eastAsia="Times New Roman"/>
        </w:rPr>
        <w:t xml:space="preserve"> </w:t>
      </w:r>
      <w:r w:rsidRPr="00933B59">
        <w:rPr>
          <w:rFonts w:eastAsia="Times New Roman"/>
        </w:rPr>
        <w:t>as</w:t>
      </w:r>
      <w:r w:rsidR="00EE7F38">
        <w:rPr>
          <w:rFonts w:eastAsia="Times New Roman"/>
        </w:rPr>
        <w:t xml:space="preserve"> </w:t>
      </w:r>
      <w:r w:rsidRPr="00933B59">
        <w:rPr>
          <w:rFonts w:eastAsia="Times New Roman"/>
        </w:rPr>
        <w:t>good</w:t>
      </w:r>
      <w:r w:rsidR="00EE7F38">
        <w:rPr>
          <w:rFonts w:eastAsia="Times New Roman"/>
        </w:rPr>
        <w:t xml:space="preserve"> </w:t>
      </w:r>
      <w:r w:rsidRPr="00933B59">
        <w:rPr>
          <w:rFonts w:eastAsia="Times New Roman"/>
        </w:rPr>
        <w:t>practice.</w:t>
      </w:r>
      <w:r w:rsidR="00EE7F38">
        <w:rPr>
          <w:rFonts w:eastAsia="Times New Roman"/>
        </w:rPr>
        <w:t xml:space="preserve"> </w:t>
      </w:r>
      <w:r w:rsidRPr="00933B59">
        <w:rPr>
          <w:rFonts w:eastAsia="Times New Roman"/>
        </w:rPr>
        <w:t>It</w:t>
      </w:r>
      <w:r w:rsidR="00EE7F38">
        <w:rPr>
          <w:rFonts w:eastAsia="Times New Roman"/>
        </w:rPr>
        <w:t xml:space="preserve"> </w:t>
      </w:r>
      <w:r w:rsidRPr="00933B59">
        <w:rPr>
          <w:rFonts w:eastAsia="Times New Roman"/>
        </w:rPr>
        <w:t>should</w:t>
      </w:r>
      <w:r w:rsidR="00EE7F38">
        <w:rPr>
          <w:rFonts w:eastAsia="Times New Roman"/>
        </w:rPr>
        <w:t xml:space="preserve"> </w:t>
      </w:r>
      <w:r w:rsidRPr="00933B59">
        <w:rPr>
          <w:rFonts w:eastAsia="Times New Roman"/>
        </w:rPr>
        <w:t>be</w:t>
      </w:r>
      <w:r w:rsidR="00EE7F38">
        <w:rPr>
          <w:rFonts w:eastAsia="Times New Roman"/>
        </w:rPr>
        <w:t xml:space="preserve"> </w:t>
      </w:r>
      <w:r w:rsidRPr="00933B59">
        <w:rPr>
          <w:rFonts w:eastAsia="Times New Roman"/>
        </w:rPr>
        <w:t>emphasized</w:t>
      </w:r>
      <w:r w:rsidR="00EE7F38">
        <w:rPr>
          <w:rFonts w:eastAsia="Times New Roman"/>
        </w:rPr>
        <w:t xml:space="preserve"> </w:t>
      </w:r>
      <w:r w:rsidRPr="00933B59">
        <w:rPr>
          <w:rFonts w:eastAsia="Times New Roman"/>
        </w:rPr>
        <w:t>that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adequacy</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scope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protected</w:t>
      </w:r>
      <w:r w:rsidR="00EE7F38">
        <w:rPr>
          <w:rFonts w:eastAsia="Times New Roman"/>
        </w:rPr>
        <w:t xml:space="preserve"> </w:t>
      </w:r>
      <w:r w:rsidRPr="00933B59">
        <w:rPr>
          <w:rFonts w:eastAsia="Times New Roman"/>
        </w:rPr>
        <w:t>properties</w:t>
      </w:r>
      <w:r w:rsidR="00EE7F38">
        <w:rPr>
          <w:rFonts w:eastAsia="Times New Roman"/>
        </w:rPr>
        <w:t xml:space="preserve"> </w:t>
      </w:r>
      <w:r w:rsidRPr="00933B59">
        <w:rPr>
          <w:rFonts w:eastAsia="Times New Roman"/>
        </w:rPr>
        <w:t>is</w:t>
      </w:r>
      <w:r w:rsidR="00EE7F38">
        <w:rPr>
          <w:rFonts w:eastAsia="Times New Roman"/>
        </w:rPr>
        <w:t xml:space="preserve"> </w:t>
      </w:r>
      <w:r w:rsidRPr="00933B59">
        <w:rPr>
          <w:rFonts w:eastAsia="Times New Roman"/>
        </w:rPr>
        <w:t>well</w:t>
      </w:r>
      <w:r w:rsidR="00EE7F38">
        <w:rPr>
          <w:rFonts w:eastAsia="Times New Roman"/>
        </w:rPr>
        <w:t xml:space="preserve"> </w:t>
      </w:r>
      <w:r w:rsidRPr="00933B59">
        <w:rPr>
          <w:rFonts w:eastAsia="Times New Roman"/>
        </w:rPr>
        <w:t>demonstrated</w:t>
      </w:r>
      <w:r w:rsidR="00EE7F38">
        <w:rPr>
          <w:rFonts w:eastAsia="Times New Roman"/>
        </w:rPr>
        <w:t xml:space="preserve"> </w:t>
      </w:r>
      <w:r w:rsidRPr="00933B59">
        <w:rPr>
          <w:rFonts w:eastAsia="Times New Roman"/>
        </w:rPr>
        <w:t>by</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fact</w:t>
      </w:r>
      <w:r w:rsidR="00EE7F38">
        <w:rPr>
          <w:rFonts w:eastAsia="Times New Roman"/>
        </w:rPr>
        <w:t xml:space="preserve"> </w:t>
      </w:r>
      <w:r w:rsidRPr="00933B59">
        <w:rPr>
          <w:rFonts w:eastAsia="Times New Roman"/>
        </w:rPr>
        <w:t>that</w:t>
      </w:r>
      <w:r w:rsidR="00EE7F38">
        <w:rPr>
          <w:rFonts w:eastAsia="Times New Roman"/>
        </w:rPr>
        <w:t xml:space="preserve"> </w:t>
      </w:r>
      <w:r w:rsidRPr="00933B59">
        <w:rPr>
          <w:rFonts w:eastAsia="Times New Roman"/>
        </w:rPr>
        <w:t>this</w:t>
      </w:r>
      <w:r w:rsidR="00EE7F38">
        <w:rPr>
          <w:rFonts w:eastAsia="Times New Roman"/>
        </w:rPr>
        <w:t xml:space="preserve"> </w:t>
      </w:r>
      <w:r w:rsidRPr="00933B59">
        <w:rPr>
          <w:rFonts w:eastAsia="Times New Roman"/>
        </w:rPr>
        <w:t>section</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Act</w:t>
      </w:r>
      <w:r w:rsidR="00EE7F38">
        <w:rPr>
          <w:rFonts w:eastAsia="Times New Roman"/>
        </w:rPr>
        <w:t xml:space="preserve"> </w:t>
      </w:r>
      <w:r w:rsidRPr="00933B59">
        <w:rPr>
          <w:rFonts w:eastAsia="Times New Roman"/>
        </w:rPr>
        <w:t>has</w:t>
      </w:r>
      <w:r w:rsidR="00EE7F38">
        <w:rPr>
          <w:rFonts w:eastAsia="Times New Roman"/>
        </w:rPr>
        <w:t xml:space="preserve"> </w:t>
      </w:r>
      <w:r w:rsidRPr="00933B59">
        <w:rPr>
          <w:rFonts w:eastAsia="Times New Roman"/>
        </w:rPr>
        <w:t>not</w:t>
      </w:r>
      <w:r w:rsidR="00EE7F38">
        <w:rPr>
          <w:rFonts w:eastAsia="Times New Roman"/>
        </w:rPr>
        <w:t xml:space="preserve"> </w:t>
      </w:r>
      <w:r w:rsidRPr="00933B59">
        <w:rPr>
          <w:rFonts w:eastAsia="Times New Roman"/>
        </w:rPr>
        <w:t>been</w:t>
      </w:r>
      <w:r w:rsidR="00EE7F38">
        <w:rPr>
          <w:rFonts w:eastAsia="Times New Roman"/>
        </w:rPr>
        <w:t xml:space="preserve"> </w:t>
      </w:r>
      <w:r w:rsidRPr="00933B59">
        <w:rPr>
          <w:rFonts w:eastAsia="Times New Roman"/>
        </w:rPr>
        <w:t>amended</w:t>
      </w:r>
      <w:r w:rsidR="00EE7F38">
        <w:rPr>
          <w:rFonts w:eastAsia="Times New Roman"/>
        </w:rPr>
        <w:t xml:space="preserve"> </w:t>
      </w:r>
      <w:r w:rsidRPr="00933B59">
        <w:rPr>
          <w:rFonts w:eastAsia="Times New Roman"/>
        </w:rPr>
        <w:t>since</w:t>
      </w:r>
      <w:r w:rsidR="00EE7F38">
        <w:rPr>
          <w:rFonts w:eastAsia="Times New Roman"/>
        </w:rPr>
        <w:t xml:space="preserve"> </w:t>
      </w:r>
      <w:r w:rsidRPr="00933B59">
        <w:rPr>
          <w:rFonts w:eastAsia="Times New Roman"/>
        </w:rPr>
        <w:t>2011,</w:t>
      </w:r>
      <w:r w:rsidR="00EE7F38">
        <w:rPr>
          <w:rFonts w:eastAsia="Times New Roman"/>
        </w:rPr>
        <w:t xml:space="preserve"> </w:t>
      </w:r>
      <w:r w:rsidRPr="00933B59">
        <w:rPr>
          <w:rFonts w:eastAsia="Times New Roman"/>
        </w:rPr>
        <w:t>so</w:t>
      </w:r>
      <w:r w:rsidR="00EE7F38">
        <w:rPr>
          <w:rFonts w:eastAsia="Times New Roman"/>
        </w:rPr>
        <w:t xml:space="preserve"> </w:t>
      </w:r>
      <w:r w:rsidRPr="00933B59">
        <w:rPr>
          <w:rFonts w:eastAsia="Times New Roman"/>
        </w:rPr>
        <w:t>that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open</w:t>
      </w:r>
      <w:r w:rsidR="00EE7F38">
        <w:rPr>
          <w:rFonts w:eastAsia="Times New Roman"/>
        </w:rPr>
        <w:t xml:space="preserve"> </w:t>
      </w:r>
      <w:r w:rsidRPr="00933B59">
        <w:rPr>
          <w:rFonts w:eastAsia="Times New Roman"/>
        </w:rPr>
        <w:t>list</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protected</w:t>
      </w:r>
      <w:r w:rsidR="00EE7F38">
        <w:rPr>
          <w:rFonts w:eastAsia="Times New Roman"/>
        </w:rPr>
        <w:t xml:space="preserve"> </w:t>
      </w:r>
      <w:r w:rsidRPr="00933B59">
        <w:rPr>
          <w:rFonts w:eastAsia="Times New Roman"/>
        </w:rPr>
        <w:t>properties</w:t>
      </w:r>
      <w:r w:rsidR="00EE7F38">
        <w:rPr>
          <w:rFonts w:eastAsia="Times New Roman"/>
        </w:rPr>
        <w:t xml:space="preserve"> </w:t>
      </w:r>
      <w:r w:rsidRPr="00933B59">
        <w:rPr>
          <w:rFonts w:eastAsia="Times New Roman"/>
        </w:rPr>
        <w:t>adequately</w:t>
      </w:r>
      <w:r w:rsidR="00EE7F38">
        <w:rPr>
          <w:rFonts w:eastAsia="Times New Roman"/>
        </w:rPr>
        <w:t xml:space="preserve"> </w:t>
      </w:r>
      <w:r w:rsidRPr="00933B59">
        <w:rPr>
          <w:rFonts w:eastAsia="Times New Roman"/>
        </w:rPr>
        <w:t>reflects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characteristics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most</w:t>
      </w:r>
      <w:r w:rsidR="00EE7F38">
        <w:rPr>
          <w:rFonts w:eastAsia="Times New Roman"/>
        </w:rPr>
        <w:t xml:space="preserve"> </w:t>
      </w:r>
      <w:r w:rsidRPr="00933B59">
        <w:rPr>
          <w:rFonts w:eastAsia="Times New Roman"/>
        </w:rPr>
        <w:t>vulnerable</w:t>
      </w:r>
      <w:r w:rsidR="00EE7F38">
        <w:rPr>
          <w:rFonts w:eastAsia="Times New Roman"/>
        </w:rPr>
        <w:t xml:space="preserve"> </w:t>
      </w:r>
      <w:r w:rsidRPr="00933B59">
        <w:rPr>
          <w:rFonts w:eastAsia="Times New Roman"/>
        </w:rPr>
        <w:t>individuals</w:t>
      </w:r>
      <w:r w:rsidR="00EE7F38">
        <w:rPr>
          <w:rFonts w:eastAsia="Times New Roman"/>
        </w:rPr>
        <w:t xml:space="preserve"> </w:t>
      </w:r>
      <w:r w:rsidRPr="00933B59">
        <w:rPr>
          <w:rFonts w:eastAsia="Times New Roman"/>
        </w:rPr>
        <w:t>or</w:t>
      </w:r>
      <w:r w:rsidR="00EE7F38">
        <w:rPr>
          <w:rFonts w:eastAsia="Times New Roman"/>
        </w:rPr>
        <w:t xml:space="preserve"> </w:t>
      </w:r>
      <w:r w:rsidRPr="00933B59">
        <w:rPr>
          <w:rFonts w:eastAsia="Times New Roman"/>
        </w:rPr>
        <w:t>groups.</w:t>
      </w:r>
    </w:p>
    <w:p w14:paraId="7F0D5CCB" w14:textId="2E65856D" w:rsidR="00582FB8" w:rsidRPr="00933B59" w:rsidRDefault="00582FB8" w:rsidP="00ED2374">
      <w:pPr>
        <w:pStyle w:val="SingleTxtG"/>
      </w:pPr>
      <w:r w:rsidRPr="00933B59">
        <w:rPr>
          <w:bCs/>
          <w:iCs/>
        </w:rPr>
        <w:t>6.</w:t>
      </w:r>
      <w:r w:rsidRPr="00933B59">
        <w:rPr>
          <w:bCs/>
          <w:iCs/>
        </w:rPr>
        <w:tab/>
      </w:r>
      <w:r w:rsidRPr="00933B59">
        <w:t>The</w:t>
      </w:r>
      <w:r w:rsidR="00EE7F38">
        <w:t xml:space="preserve"> </w:t>
      </w:r>
      <w:r w:rsidRPr="00933B59">
        <w:t>full</w:t>
      </w:r>
      <w:r w:rsidR="00EE7F38">
        <w:t xml:space="preserve"> </w:t>
      </w:r>
      <w:r w:rsidRPr="00933B59">
        <w:t>enjoyment</w:t>
      </w:r>
      <w:r w:rsidR="00EE7F38">
        <w:t xml:space="preserve"> </w:t>
      </w:r>
      <w:r w:rsidRPr="00933B59">
        <w:t>of</w:t>
      </w:r>
      <w:r w:rsidR="00EE7F38">
        <w:t xml:space="preserve"> </w:t>
      </w:r>
      <w:r w:rsidRPr="00933B59">
        <w:t>all</w:t>
      </w:r>
      <w:r w:rsidR="00EE7F38">
        <w:t xml:space="preserve"> </w:t>
      </w:r>
      <w:r w:rsidRPr="00933B59">
        <w:t>human</w:t>
      </w:r>
      <w:r w:rsidR="00EE7F38">
        <w:t xml:space="preserve"> </w:t>
      </w:r>
      <w:r w:rsidRPr="00933B59">
        <w:t>rights,</w:t>
      </w:r>
      <w:r w:rsidR="00EE7F38">
        <w:t xml:space="preserve"> </w:t>
      </w:r>
      <w:r w:rsidRPr="00933B59">
        <w:t>including</w:t>
      </w:r>
      <w:r w:rsidR="00EE7F38">
        <w:t xml:space="preserve"> </w:t>
      </w:r>
      <w:r w:rsidRPr="00933B59">
        <w:t>the</w:t>
      </w:r>
      <w:r w:rsidR="00EE7F38">
        <w:t xml:space="preserve"> </w:t>
      </w:r>
      <w:r w:rsidRPr="00933B59">
        <w:t>right</w:t>
      </w:r>
      <w:r w:rsidR="00EE7F38">
        <w:t xml:space="preserve"> </w:t>
      </w:r>
      <w:r w:rsidRPr="00933B59">
        <w:t>to</w:t>
      </w:r>
      <w:r w:rsidR="00EE7F38">
        <w:t xml:space="preserve"> </w:t>
      </w:r>
      <w:r w:rsidRPr="00933B59">
        <w:t>equal</w:t>
      </w:r>
      <w:r w:rsidR="00EE7F38">
        <w:t xml:space="preserve"> </w:t>
      </w:r>
      <w:r w:rsidRPr="00933B59">
        <w:t>treatment</w:t>
      </w:r>
      <w:r w:rsidR="00EE7F38">
        <w:t xml:space="preserve"> </w:t>
      </w:r>
      <w:r w:rsidRPr="00933B59">
        <w:t>and</w:t>
      </w:r>
      <w:r w:rsidR="00EE7F38">
        <w:t xml:space="preserve"> </w:t>
      </w:r>
      <w:r w:rsidRPr="00933B59">
        <w:t>the</w:t>
      </w:r>
      <w:r w:rsidR="00EE7F38">
        <w:t xml:space="preserve"> </w:t>
      </w:r>
      <w:r w:rsidRPr="00933B59">
        <w:t>principle</w:t>
      </w:r>
      <w:r w:rsidR="00EE7F38">
        <w:t xml:space="preserve"> </w:t>
      </w:r>
      <w:r w:rsidRPr="00933B59">
        <w:t>of</w:t>
      </w:r>
      <w:r w:rsidR="00EE7F38">
        <w:t xml:space="preserve"> </w:t>
      </w:r>
      <w:r w:rsidRPr="00933B59">
        <w:t>non-discrimination,</w:t>
      </w:r>
      <w:r w:rsidR="00EE7F38">
        <w:t xml:space="preserve"> </w:t>
      </w:r>
      <w:r w:rsidRPr="00933B59">
        <w:t>by</w:t>
      </w:r>
      <w:r w:rsidR="00EE7F38">
        <w:t xml:space="preserve"> </w:t>
      </w:r>
      <w:r w:rsidRPr="00933B59">
        <w:t>every</w:t>
      </w:r>
      <w:r w:rsidR="00EE7F38">
        <w:t xml:space="preserve"> </w:t>
      </w:r>
      <w:r w:rsidRPr="00933B59">
        <w:t>member</w:t>
      </w:r>
      <w:r w:rsidR="00EE7F38">
        <w:t xml:space="preserve"> </w:t>
      </w:r>
      <w:r w:rsidRPr="00933B59">
        <w:t>of</w:t>
      </w:r>
      <w:r w:rsidR="00EE7F38">
        <w:t xml:space="preserve"> </w:t>
      </w:r>
      <w:r w:rsidRPr="00933B59">
        <w:t>the</w:t>
      </w:r>
      <w:r w:rsidR="00EE7F38">
        <w:t xml:space="preserve"> </w:t>
      </w:r>
      <w:r w:rsidRPr="00933B59">
        <w:t>Hungarian</w:t>
      </w:r>
      <w:r w:rsidR="00EE7F38">
        <w:t xml:space="preserve"> </w:t>
      </w:r>
      <w:r w:rsidRPr="00933B59">
        <w:t>society</w:t>
      </w:r>
      <w:r w:rsidR="00EE7F38">
        <w:t xml:space="preserve"> </w:t>
      </w:r>
      <w:r w:rsidRPr="00933B59">
        <w:t>is</w:t>
      </w:r>
      <w:r w:rsidR="00EE7F38">
        <w:t xml:space="preserve"> </w:t>
      </w:r>
      <w:r w:rsidRPr="00933B59">
        <w:t>ensured</w:t>
      </w:r>
      <w:r w:rsidR="00EE7F38">
        <w:t xml:space="preserve"> </w:t>
      </w:r>
      <w:r w:rsidRPr="00933B59">
        <w:t>by</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of</w:t>
      </w:r>
      <w:r w:rsidR="00EE7F38">
        <w:t xml:space="preserve"> </w:t>
      </w:r>
      <w:r w:rsidRPr="00933B59">
        <w:t>Hungary</w:t>
      </w:r>
      <w:r w:rsidR="00EE7F38">
        <w:t xml:space="preserve"> </w:t>
      </w:r>
      <w:r w:rsidRPr="00933B59">
        <w:t>and</w:t>
      </w:r>
      <w:r w:rsidR="00EE7F38">
        <w:t xml:space="preserve"> </w:t>
      </w:r>
      <w:r w:rsidRPr="00933B59">
        <w:t>detailed</w:t>
      </w:r>
      <w:r w:rsidR="00EE7F38">
        <w:t xml:space="preserve"> </w:t>
      </w:r>
      <w:r w:rsidRPr="00933B59">
        <w:t>provisions</w:t>
      </w:r>
      <w:r w:rsidR="00EE7F38">
        <w:t xml:space="preserve"> </w:t>
      </w:r>
      <w:r w:rsidRPr="00933B59">
        <w:t>incorporated</w:t>
      </w:r>
      <w:r w:rsidR="00EE7F38">
        <w:t xml:space="preserve"> </w:t>
      </w:r>
      <w:r w:rsidRPr="00933B59">
        <w:t>into</w:t>
      </w:r>
      <w:r w:rsidR="00EE7F38">
        <w:t xml:space="preserve"> </w:t>
      </w:r>
      <w:r w:rsidRPr="00933B59">
        <w:t>numerous</w:t>
      </w:r>
      <w:r w:rsidR="00EE7F38">
        <w:t xml:space="preserve"> </w:t>
      </w:r>
      <w:r w:rsidRPr="00933B59">
        <w:t>legislative</w:t>
      </w:r>
      <w:r w:rsidR="00EE7F38">
        <w:t xml:space="preserve"> </w:t>
      </w:r>
      <w:r w:rsidRPr="00933B59">
        <w:t>acts,</w:t>
      </w:r>
      <w:r w:rsidR="00EE7F38">
        <w:t xml:space="preserve"> </w:t>
      </w:r>
      <w:r w:rsidRPr="00933B59">
        <w:t>including</w:t>
      </w:r>
      <w:r w:rsidR="00EE7F38">
        <w:t xml:space="preserve"> </w:t>
      </w:r>
      <w:r w:rsidRPr="00933B59">
        <w:t>cardinal</w:t>
      </w:r>
      <w:r w:rsidR="00EE7F38">
        <w:t xml:space="preserve"> </w:t>
      </w:r>
      <w:r w:rsidRPr="00933B59">
        <w:t>acts</w:t>
      </w:r>
      <w:r w:rsidR="00EE7F38">
        <w:t xml:space="preserve"> </w:t>
      </w:r>
      <w:r w:rsidRPr="00933B59">
        <w:t>designed</w:t>
      </w:r>
      <w:r w:rsidR="00EE7F38">
        <w:t xml:space="preserve"> </w:t>
      </w:r>
      <w:r w:rsidRPr="00933B59">
        <w:t>to</w:t>
      </w:r>
      <w:r w:rsidR="00EE7F38">
        <w:t xml:space="preserve"> </w:t>
      </w:r>
      <w:r w:rsidRPr="00933B59">
        <w:t>fully</w:t>
      </w:r>
      <w:r w:rsidR="00EE7F38">
        <w:t xml:space="preserve"> </w:t>
      </w:r>
      <w:r w:rsidRPr="00933B59">
        <w:t>implement</w:t>
      </w:r>
      <w:r w:rsidR="00EE7F38">
        <w:t xml:space="preserve"> </w:t>
      </w:r>
      <w:r w:rsidRPr="00933B59">
        <w:t>the</w:t>
      </w:r>
      <w:r w:rsidR="00EE7F38">
        <w:t xml:space="preserve"> </w:t>
      </w:r>
      <w:r w:rsidRPr="00933B59">
        <w:t>Fundamental</w:t>
      </w:r>
      <w:r w:rsidR="00EE7F38">
        <w:t xml:space="preserve"> </w:t>
      </w:r>
      <w:r w:rsidRPr="00933B59">
        <w:t>Law.</w:t>
      </w:r>
    </w:p>
    <w:p w14:paraId="3EADCD16" w14:textId="17326609" w:rsidR="00582FB8" w:rsidRPr="00933B59" w:rsidRDefault="00582FB8" w:rsidP="00ED2374">
      <w:pPr>
        <w:pStyle w:val="SingleTxtG"/>
      </w:pPr>
      <w:r w:rsidRPr="00933B59">
        <w:rPr>
          <w:bCs/>
          <w:iCs/>
        </w:rPr>
        <w:t>7.</w:t>
      </w:r>
      <w:r w:rsidRPr="00933B59">
        <w:rPr>
          <w:bCs/>
          <w:iCs/>
        </w:rPr>
        <w:tab/>
      </w:r>
      <w:r w:rsidRPr="00933B59">
        <w:t>In</w:t>
      </w:r>
      <w:r w:rsidR="00EE7F38">
        <w:t xml:space="preserve"> </w:t>
      </w:r>
      <w:r w:rsidRPr="00933B59">
        <w:t>the</w:t>
      </w:r>
      <w:r w:rsidR="00EE7F38">
        <w:t xml:space="preserve"> </w:t>
      </w:r>
      <w:r w:rsidRPr="00933B59">
        <w:t>following</w:t>
      </w:r>
      <w:r w:rsidR="00EE7F38">
        <w:t xml:space="preserve"> </w:t>
      </w:r>
      <w:r w:rsidRPr="00933B59">
        <w:t>these</w:t>
      </w:r>
      <w:r w:rsidR="00EE7F38">
        <w:t xml:space="preserve"> </w:t>
      </w:r>
      <w:r w:rsidRPr="00933B59">
        <w:t>safeguards</w:t>
      </w:r>
      <w:r w:rsidR="00EE7F38">
        <w:t xml:space="preserve"> </w:t>
      </w:r>
      <w:r w:rsidRPr="00933B59">
        <w:t>and</w:t>
      </w:r>
      <w:r w:rsidR="00EE7F38">
        <w:t xml:space="preserve"> </w:t>
      </w:r>
      <w:r w:rsidRPr="00933B59">
        <w:t>the</w:t>
      </w:r>
      <w:r w:rsidR="00EE7F38">
        <w:t xml:space="preserve"> </w:t>
      </w:r>
      <w:r w:rsidRPr="00933B59">
        <w:t>practical</w:t>
      </w:r>
      <w:r w:rsidR="00EE7F38">
        <w:t xml:space="preserve"> </w:t>
      </w:r>
      <w:r w:rsidRPr="00933B59">
        <w:t>measures</w:t>
      </w:r>
      <w:r w:rsidR="00EE7F38">
        <w:t xml:space="preserve"> </w:t>
      </w:r>
      <w:r w:rsidRPr="00933B59">
        <w:t>accompanying</w:t>
      </w:r>
      <w:r w:rsidR="00EE7F38">
        <w:t xml:space="preserve"> </w:t>
      </w:r>
      <w:r w:rsidRPr="00933B59">
        <w:t>them</w:t>
      </w:r>
      <w:r w:rsidR="00EE7F38">
        <w:t xml:space="preserve"> </w:t>
      </w:r>
      <w:r w:rsidRPr="00933B59">
        <w:t>will</w:t>
      </w:r>
      <w:r w:rsidR="00EE7F38">
        <w:t xml:space="preserve"> </w:t>
      </w:r>
      <w:r w:rsidRPr="00933B59">
        <w:t>be</w:t>
      </w:r>
      <w:r w:rsidR="00EE7F38">
        <w:t xml:space="preserve"> </w:t>
      </w:r>
      <w:r w:rsidRPr="00933B59">
        <w:t>introduced</w:t>
      </w:r>
      <w:r w:rsidR="00EE7F38">
        <w:t xml:space="preserve"> </w:t>
      </w:r>
      <w:r w:rsidRPr="00933B59">
        <w:t>with</w:t>
      </w:r>
      <w:r w:rsidR="00EE7F38">
        <w:t xml:space="preserve"> </w:t>
      </w:r>
      <w:r w:rsidRPr="00933B59">
        <w:t>particular</w:t>
      </w:r>
      <w:r w:rsidR="00EE7F38">
        <w:t xml:space="preserve"> </w:t>
      </w:r>
      <w:r w:rsidRPr="00933B59">
        <w:t>attention</w:t>
      </w:r>
      <w:r w:rsidR="00EE7F38">
        <w:t xml:space="preserve"> </w:t>
      </w:r>
      <w:r w:rsidRPr="00933B59">
        <w:t>to</w:t>
      </w:r>
      <w:r w:rsidR="00EE7F38">
        <w:t xml:space="preserve"> </w:t>
      </w:r>
      <w:r w:rsidRPr="00933B59">
        <w:t>the</w:t>
      </w:r>
      <w:r w:rsidR="00EE7F38">
        <w:t xml:space="preserve"> </w:t>
      </w:r>
      <w:r w:rsidRPr="00933B59">
        <w:t>Concluding</w:t>
      </w:r>
      <w:r w:rsidR="00EE7F38">
        <w:t xml:space="preserve"> </w:t>
      </w:r>
      <w:r w:rsidRPr="00933B59">
        <w:t>observations</w:t>
      </w:r>
      <w:r w:rsidR="00EE7F38">
        <w:t xml:space="preserve"> </w:t>
      </w:r>
      <w:r w:rsidRPr="00933B59">
        <w:t>on</w:t>
      </w:r>
      <w:r w:rsidR="00EE7F38">
        <w:t xml:space="preserve"> </w:t>
      </w:r>
      <w:r w:rsidRPr="00933B59">
        <w:t>the</w:t>
      </w:r>
      <w:r w:rsidR="00EE7F38">
        <w:t xml:space="preserve"> </w:t>
      </w:r>
      <w:r w:rsidRPr="00933B59">
        <w:t>combined</w:t>
      </w:r>
      <w:r w:rsidR="00EE7F38">
        <w:t xml:space="preserve"> </w:t>
      </w:r>
      <w:r w:rsidRPr="00933B59">
        <w:t>eighteenth</w:t>
      </w:r>
      <w:r w:rsidR="00EE7F38">
        <w:t xml:space="preserve"> </w:t>
      </w:r>
      <w:r w:rsidRPr="00933B59">
        <w:t>to</w:t>
      </w:r>
      <w:r w:rsidR="00EE7F38">
        <w:t xml:space="preserve"> </w:t>
      </w:r>
      <w:r w:rsidRPr="00933B59">
        <w:t>twenty-fifth</w:t>
      </w:r>
      <w:r w:rsidR="00EE7F38">
        <w:t xml:space="preserve"> </w:t>
      </w:r>
      <w:r w:rsidRPr="00933B59">
        <w:t>periodic</w:t>
      </w:r>
      <w:r w:rsidR="00EE7F38">
        <w:t xml:space="preserve"> </w:t>
      </w:r>
      <w:r w:rsidRPr="00933B59">
        <w:t>reports</w:t>
      </w:r>
      <w:r w:rsidR="00EE7F38">
        <w:t xml:space="preserve"> </w:t>
      </w:r>
      <w:r w:rsidRPr="00933B59">
        <w:t>of</w:t>
      </w:r>
      <w:r w:rsidR="00EE7F38">
        <w:t xml:space="preserve"> </w:t>
      </w:r>
      <w:r w:rsidRPr="00933B59">
        <w:t>Hungary,</w:t>
      </w:r>
      <w:r w:rsidR="00EE7F38">
        <w:t xml:space="preserve"> </w:t>
      </w:r>
      <w:hyperlink r:id="rId9" w:history="1">
        <w:r w:rsidRPr="00066524">
          <w:rPr>
            <w:rStyle w:val="Hyperlink"/>
          </w:rPr>
          <w:t>CERD/C/HUN/CO/18-25</w:t>
        </w:r>
      </w:hyperlink>
      <w:r w:rsidR="00EE7F38">
        <w:t xml:space="preserve"> </w:t>
      </w:r>
      <w:r w:rsidRPr="00933B59">
        <w:t>(hereinafter:</w:t>
      </w:r>
      <w:r w:rsidR="00EE7F38">
        <w:t xml:space="preserve"> </w:t>
      </w:r>
      <w:r w:rsidRPr="00933B59">
        <w:t>Concluding</w:t>
      </w:r>
      <w:r w:rsidR="00EE7F38">
        <w:t xml:space="preserve"> </w:t>
      </w:r>
      <w:r w:rsidRPr="00933B59">
        <w:t>observations).</w:t>
      </w:r>
    </w:p>
    <w:p w14:paraId="2CA189DA" w14:textId="5BCE0AA6" w:rsidR="00582FB8" w:rsidRPr="00933B59" w:rsidRDefault="00582FB8" w:rsidP="00EF2398">
      <w:pPr>
        <w:pStyle w:val="H1G"/>
      </w:pPr>
      <w:r>
        <w:tab/>
      </w:r>
      <w:r>
        <w:tab/>
      </w:r>
      <w:r w:rsidRPr="00933B59">
        <w:t>Composition</w:t>
      </w:r>
      <w:r w:rsidR="00EE7F38">
        <w:t xml:space="preserve"> </w:t>
      </w:r>
      <w:r w:rsidRPr="00933B59">
        <w:t>of</w:t>
      </w:r>
      <w:r w:rsidR="00EE7F38">
        <w:t xml:space="preserve"> </w:t>
      </w:r>
      <w:r w:rsidRPr="00933B59">
        <w:t>the</w:t>
      </w:r>
      <w:r w:rsidR="00EE7F38">
        <w:t xml:space="preserve"> </w:t>
      </w:r>
      <w:r w:rsidRPr="00933B59">
        <w:t>population,</w:t>
      </w:r>
      <w:r w:rsidR="00EE7F38">
        <w:t xml:space="preserve"> </w:t>
      </w:r>
      <w:r w:rsidRPr="00933B59">
        <w:t>statistics</w:t>
      </w:r>
    </w:p>
    <w:p w14:paraId="00A6A39D" w14:textId="77777777" w:rsidR="005364DC" w:rsidRDefault="00582FB8" w:rsidP="00ED2374">
      <w:pPr>
        <w:pStyle w:val="SingleTxtG"/>
      </w:pPr>
      <w:r w:rsidRPr="00933B59">
        <w:rPr>
          <w:bCs/>
          <w:iCs/>
        </w:rPr>
        <w:t>8.</w:t>
      </w:r>
      <w:r w:rsidRPr="00933B59">
        <w:rPr>
          <w:bCs/>
          <w:iCs/>
        </w:rPr>
        <w:tab/>
      </w:r>
      <w:r w:rsidRPr="00933B59">
        <w:t>Article</w:t>
      </w:r>
      <w:r w:rsidR="00EE7F38">
        <w:t xml:space="preserve"> </w:t>
      </w:r>
      <w:r w:rsidRPr="00933B59">
        <w:t>XXIX</w:t>
      </w:r>
      <w:r w:rsidR="00EE7F38">
        <w:t xml:space="preserve"> </w:t>
      </w:r>
      <w:r w:rsidRPr="00933B59">
        <w:t>Paragraph</w:t>
      </w:r>
      <w:r w:rsidR="00EE7F38">
        <w:t xml:space="preserve"> </w:t>
      </w:r>
      <w:r w:rsidRPr="00933B59">
        <w:t>(1)</w:t>
      </w:r>
      <w:r w:rsidR="00EE7F38">
        <w:t xml:space="preserve"> </w:t>
      </w:r>
      <w:r w:rsidRPr="00933B59">
        <w:t>of</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stresses</w:t>
      </w:r>
      <w:r w:rsidR="00EE7F38">
        <w:t xml:space="preserve"> </w:t>
      </w:r>
      <w:r w:rsidRPr="00933B59">
        <w:t>that</w:t>
      </w:r>
      <w:r w:rsidR="00EE7F38">
        <w:t xml:space="preserve"> </w:t>
      </w:r>
      <w:r w:rsidR="00747F7E">
        <w:t>“</w:t>
      </w:r>
      <w:r w:rsidRPr="00933B59">
        <w:t>[n]ationalities</w:t>
      </w:r>
      <w:r w:rsidR="00EE7F38">
        <w:t xml:space="preserve"> </w:t>
      </w:r>
      <w:r w:rsidRPr="00933B59">
        <w:t>living</w:t>
      </w:r>
      <w:r w:rsidR="00EE7F38">
        <w:t xml:space="preserve"> </w:t>
      </w:r>
      <w:r w:rsidRPr="00933B59">
        <w:t>in</w:t>
      </w:r>
      <w:r w:rsidR="00EE7F38">
        <w:t xml:space="preserve"> </w:t>
      </w:r>
      <w:r w:rsidRPr="00933B59">
        <w:t>Hungary</w:t>
      </w:r>
      <w:r w:rsidR="00EE7F38">
        <w:t xml:space="preserve"> </w:t>
      </w:r>
      <w:r w:rsidRPr="00933B59">
        <w:t>are</w:t>
      </w:r>
      <w:r w:rsidR="00EE7F38">
        <w:t xml:space="preserve"> </w:t>
      </w:r>
      <w:r w:rsidRPr="00933B59">
        <w:t>constituent</w:t>
      </w:r>
      <w:r w:rsidR="00EE7F38">
        <w:t xml:space="preserve"> </w:t>
      </w:r>
      <w:r w:rsidRPr="00933B59">
        <w:t>parts</w:t>
      </w:r>
      <w:r w:rsidR="00EE7F38">
        <w:t xml:space="preserve"> </w:t>
      </w:r>
      <w:r w:rsidRPr="00933B59">
        <w:t>of</w:t>
      </w:r>
      <w:r w:rsidR="00EE7F38">
        <w:t xml:space="preserve"> </w:t>
      </w:r>
      <w:r w:rsidRPr="00933B59">
        <w:t>the</w:t>
      </w:r>
      <w:r w:rsidR="00EE7F38">
        <w:t xml:space="preserve"> </w:t>
      </w:r>
      <w:r w:rsidRPr="00933B59">
        <w:t>State</w:t>
      </w:r>
      <w:r w:rsidR="00747F7E">
        <w:t>”</w:t>
      </w:r>
      <w:r w:rsidRPr="00933B59">
        <w:t>,</w:t>
      </w:r>
      <w:r w:rsidR="00EE7F38">
        <w:t xml:space="preserve"> </w:t>
      </w:r>
      <w:r w:rsidRPr="00933B59">
        <w:t>in</w:t>
      </w:r>
      <w:r w:rsidR="00EE7F38">
        <w:t xml:space="preserve"> </w:t>
      </w:r>
      <w:r w:rsidRPr="00933B59">
        <w:t>accordance</w:t>
      </w:r>
      <w:r w:rsidR="00EE7F38">
        <w:t xml:space="preserve"> </w:t>
      </w:r>
      <w:r w:rsidRPr="00933B59">
        <w:t>with</w:t>
      </w:r>
      <w:r w:rsidR="00EE7F38">
        <w:t xml:space="preserve"> </w:t>
      </w:r>
      <w:r w:rsidRPr="00933B59">
        <w:t>which</w:t>
      </w:r>
      <w:r w:rsidR="00EE7F38">
        <w:t xml:space="preserve"> </w:t>
      </w:r>
      <w:r w:rsidRPr="00933B59">
        <w:t>these</w:t>
      </w:r>
      <w:r w:rsidR="00EE7F38">
        <w:t xml:space="preserve"> </w:t>
      </w:r>
      <w:r w:rsidRPr="00933B59">
        <w:t>nationalities</w:t>
      </w:r>
      <w:r w:rsidR="00EE7F38">
        <w:t xml:space="preserve"> </w:t>
      </w:r>
      <w:r w:rsidR="00747F7E">
        <w:t>“</w:t>
      </w:r>
      <w:r w:rsidRPr="00933B59">
        <w:t>shall</w:t>
      </w:r>
      <w:r w:rsidR="00EE7F38">
        <w:t xml:space="preserve"> </w:t>
      </w:r>
      <w:r w:rsidRPr="00933B59">
        <w:t>have</w:t>
      </w:r>
      <w:r w:rsidR="00EE7F38">
        <w:t xml:space="preserve"> </w:t>
      </w:r>
      <w:r w:rsidRPr="00933B59">
        <w:t>the</w:t>
      </w:r>
      <w:r w:rsidR="00EE7F38">
        <w:t xml:space="preserve"> </w:t>
      </w:r>
      <w:r w:rsidRPr="00933B59">
        <w:t>right</w:t>
      </w:r>
      <w:r w:rsidR="00EE7F38">
        <w:t xml:space="preserve"> </w:t>
      </w:r>
      <w:r w:rsidRPr="00933B59">
        <w:t>to</w:t>
      </w:r>
      <w:r w:rsidR="00EE7F38">
        <w:t xml:space="preserve"> </w:t>
      </w:r>
      <w:r w:rsidRPr="00933B59">
        <w:t>use</w:t>
      </w:r>
      <w:r w:rsidR="00EE7F38">
        <w:t xml:space="preserve"> </w:t>
      </w:r>
      <w:r w:rsidRPr="00933B59">
        <w:t>their</w:t>
      </w:r>
      <w:r w:rsidR="00EE7F38">
        <w:t xml:space="preserve"> </w:t>
      </w:r>
      <w:r w:rsidRPr="00933B59">
        <w:t>mother</w:t>
      </w:r>
      <w:r w:rsidR="00EE7F38">
        <w:t xml:space="preserve"> </w:t>
      </w:r>
      <w:r w:rsidRPr="00933B59">
        <w:t>tongue,</w:t>
      </w:r>
      <w:r w:rsidR="00EE7F38">
        <w:t xml:space="preserve"> </w:t>
      </w:r>
      <w:r w:rsidRPr="00933B59">
        <w:t>to</w:t>
      </w:r>
      <w:r w:rsidR="00EE7F38">
        <w:t xml:space="preserve"> </w:t>
      </w:r>
      <w:r w:rsidRPr="00933B59">
        <w:t>use</w:t>
      </w:r>
      <w:r w:rsidR="00EE7F38">
        <w:t xml:space="preserve"> </w:t>
      </w:r>
      <w:r w:rsidRPr="00933B59">
        <w:t>names</w:t>
      </w:r>
      <w:r w:rsidR="00EE7F38">
        <w:t xml:space="preserve"> </w:t>
      </w:r>
      <w:r w:rsidRPr="00933B59">
        <w:t>in</w:t>
      </w:r>
      <w:r w:rsidR="00EE7F38">
        <w:t xml:space="preserve"> </w:t>
      </w:r>
      <w:r w:rsidRPr="00933B59">
        <w:t>their</w:t>
      </w:r>
      <w:r w:rsidR="00EE7F38">
        <w:t xml:space="preserve"> </w:t>
      </w:r>
      <w:r w:rsidRPr="00933B59">
        <w:t>own</w:t>
      </w:r>
      <w:r w:rsidR="00EE7F38">
        <w:t xml:space="preserve"> </w:t>
      </w:r>
      <w:r w:rsidRPr="00933B59">
        <w:t>languages</w:t>
      </w:r>
      <w:r w:rsidR="00EE7F38">
        <w:t xml:space="preserve"> </w:t>
      </w:r>
      <w:r w:rsidRPr="00933B59">
        <w:t>individually</w:t>
      </w:r>
      <w:r w:rsidR="00EE7F38">
        <w:t xml:space="preserve"> </w:t>
      </w:r>
      <w:r w:rsidRPr="00933B59">
        <w:t>and</w:t>
      </w:r>
      <w:r w:rsidR="00EE7F38">
        <w:t xml:space="preserve"> </w:t>
      </w:r>
      <w:r w:rsidRPr="00933B59">
        <w:t>collectively,</w:t>
      </w:r>
      <w:r w:rsidR="00EE7F38">
        <w:t xml:space="preserve"> </w:t>
      </w:r>
      <w:r w:rsidRPr="00933B59">
        <w:t>to</w:t>
      </w:r>
      <w:r w:rsidR="00EE7F38">
        <w:t xml:space="preserve"> </w:t>
      </w:r>
      <w:r w:rsidRPr="00933B59">
        <w:t>nurture</w:t>
      </w:r>
      <w:r w:rsidR="00EE7F38">
        <w:t xml:space="preserve"> </w:t>
      </w:r>
      <w:r w:rsidRPr="00933B59">
        <w:t>their</w:t>
      </w:r>
      <w:r w:rsidR="00EE7F38">
        <w:t xml:space="preserve"> </w:t>
      </w:r>
      <w:r w:rsidRPr="00933B59">
        <w:t>own</w:t>
      </w:r>
      <w:r w:rsidR="00EE7F38">
        <w:t xml:space="preserve"> </w:t>
      </w:r>
      <w:r w:rsidRPr="00933B59">
        <w:t>cultures,</w:t>
      </w:r>
      <w:r w:rsidR="00EE7F38">
        <w:t xml:space="preserve"> </w:t>
      </w:r>
      <w:r w:rsidRPr="00933B59">
        <w:t>and</w:t>
      </w:r>
      <w:r w:rsidR="00EE7F38">
        <w:t xml:space="preserve"> </w:t>
      </w:r>
      <w:r w:rsidRPr="00933B59">
        <w:t>to</w:t>
      </w:r>
      <w:r w:rsidR="00EE7F38">
        <w:t xml:space="preserve"> </w:t>
      </w:r>
      <w:r w:rsidRPr="00933B59">
        <w:t>receive</w:t>
      </w:r>
      <w:r w:rsidR="00EE7F38">
        <w:t xml:space="preserve"> </w:t>
      </w:r>
      <w:r w:rsidRPr="00933B59">
        <w:t>education</w:t>
      </w:r>
      <w:r w:rsidR="00EE7F38">
        <w:t xml:space="preserve"> </w:t>
      </w:r>
      <w:r w:rsidRPr="00933B59">
        <w:t>in</w:t>
      </w:r>
      <w:r w:rsidR="00EE7F38">
        <w:t xml:space="preserve"> </w:t>
      </w:r>
      <w:r w:rsidRPr="00933B59">
        <w:t>their</w:t>
      </w:r>
      <w:r w:rsidR="00EE7F38">
        <w:t xml:space="preserve"> </w:t>
      </w:r>
      <w:r w:rsidRPr="00933B59">
        <w:t>mother</w:t>
      </w:r>
      <w:r w:rsidR="00EE7F38">
        <w:t xml:space="preserve"> </w:t>
      </w:r>
      <w:r w:rsidRPr="00933B59">
        <w:t>tongues.</w:t>
      </w:r>
      <w:r w:rsidR="00747F7E">
        <w:t>”</w:t>
      </w:r>
      <w:r w:rsidR="00EE7F38">
        <w:t xml:space="preserve"> </w:t>
      </w:r>
      <w:r w:rsidRPr="00933B59">
        <w:t>With</w:t>
      </w:r>
      <w:r w:rsidR="00EE7F38">
        <w:t xml:space="preserve"> </w:t>
      </w:r>
      <w:r w:rsidRPr="00933B59">
        <w:t>this</w:t>
      </w:r>
      <w:r w:rsidR="00EE7F38">
        <w:t xml:space="preserve"> </w:t>
      </w:r>
      <w:r w:rsidRPr="00933B59">
        <w:t>provision,</w:t>
      </w:r>
      <w:r w:rsidR="00EE7F38">
        <w:t xml:space="preserve"> </w:t>
      </w:r>
      <w:r w:rsidRPr="00933B59">
        <w:t>Hungary</w:t>
      </w:r>
      <w:r w:rsidR="00EE7F38">
        <w:t xml:space="preserve"> </w:t>
      </w:r>
      <w:r w:rsidRPr="00933B59">
        <w:t>guarantees</w:t>
      </w:r>
      <w:r w:rsidR="00EE7F38">
        <w:t xml:space="preserve"> </w:t>
      </w:r>
      <w:r w:rsidRPr="00933B59">
        <w:t>a</w:t>
      </w:r>
      <w:r w:rsidR="00EE7F38">
        <w:t xml:space="preserve"> </w:t>
      </w:r>
      <w:r w:rsidRPr="00933B59">
        <w:t>high</w:t>
      </w:r>
      <w:r w:rsidR="00EE7F38">
        <w:t xml:space="preserve"> </w:t>
      </w:r>
      <w:r w:rsidRPr="00933B59">
        <w:t>level</w:t>
      </w:r>
      <w:r w:rsidR="00EE7F38">
        <w:t xml:space="preserve"> </w:t>
      </w:r>
      <w:r w:rsidRPr="00933B59">
        <w:t>of</w:t>
      </w:r>
      <w:r w:rsidR="00EE7F38">
        <w:t xml:space="preserve"> </w:t>
      </w:r>
      <w:r w:rsidRPr="00933B59">
        <w:t>protection</w:t>
      </w:r>
      <w:r w:rsidR="00EE7F38">
        <w:t xml:space="preserve"> </w:t>
      </w:r>
      <w:r w:rsidRPr="00933B59">
        <w:t>for</w:t>
      </w:r>
      <w:r w:rsidR="00EE7F38">
        <w:t xml:space="preserve"> </w:t>
      </w:r>
      <w:r w:rsidRPr="00933B59">
        <w:t>national</w:t>
      </w:r>
      <w:r w:rsidR="00EE7F38">
        <w:t xml:space="preserve"> </w:t>
      </w:r>
      <w:r w:rsidRPr="00933B59">
        <w:t>minorities.</w:t>
      </w:r>
    </w:p>
    <w:p w14:paraId="3FE4B1BA" w14:textId="4DA2FBE7" w:rsidR="00582FB8" w:rsidRPr="00933B59" w:rsidRDefault="00582FB8" w:rsidP="00ED2374">
      <w:pPr>
        <w:pStyle w:val="SingleTxtG"/>
      </w:pPr>
      <w:r w:rsidRPr="00933B59">
        <w:rPr>
          <w:bCs/>
          <w:iCs/>
        </w:rPr>
        <w:t>9.</w:t>
      </w:r>
      <w:r w:rsidRPr="00933B59">
        <w:rPr>
          <w:bCs/>
          <w:iCs/>
        </w:rPr>
        <w:tab/>
      </w:r>
      <w:r w:rsidRPr="00933B59">
        <w:t>According</w:t>
      </w:r>
      <w:r w:rsidR="00EE7F38">
        <w:t xml:space="preserve"> </w:t>
      </w:r>
      <w:r w:rsidRPr="00933B59">
        <w:t>to</w:t>
      </w:r>
      <w:r w:rsidR="00EE7F38">
        <w:t xml:space="preserve"> </w:t>
      </w:r>
      <w:r w:rsidRPr="00933B59">
        <w:t>Paragraph</w:t>
      </w:r>
      <w:r w:rsidR="00EE7F38">
        <w:t xml:space="preserve"> </w:t>
      </w:r>
      <w:r w:rsidRPr="00933B59">
        <w:t>(3)</w:t>
      </w:r>
      <w:r w:rsidR="00EE7F38">
        <w:t xml:space="preserve"> </w:t>
      </w:r>
      <w:r w:rsidRPr="00933B59">
        <w:t>of</w:t>
      </w:r>
      <w:r w:rsidR="00EE7F38">
        <w:t xml:space="preserve"> </w:t>
      </w:r>
      <w:r w:rsidRPr="00933B59">
        <w:t>the</w:t>
      </w:r>
      <w:r w:rsidR="00EE7F38">
        <w:t xml:space="preserve"> </w:t>
      </w:r>
      <w:r w:rsidRPr="00933B59">
        <w:t>same</w:t>
      </w:r>
      <w:r w:rsidR="00EE7F38">
        <w:t xml:space="preserve"> </w:t>
      </w:r>
      <w:r w:rsidRPr="00933B59">
        <w:t>Article</w:t>
      </w:r>
      <w:r w:rsidR="00EE7F38">
        <w:t xml:space="preserve"> </w:t>
      </w:r>
      <w:r w:rsidR="00747F7E">
        <w:t>“</w:t>
      </w:r>
      <w:r w:rsidRPr="00933B59">
        <w:t>[t]he</w:t>
      </w:r>
      <w:r w:rsidR="00EE7F38">
        <w:t xml:space="preserve"> </w:t>
      </w:r>
      <w:r w:rsidRPr="00933B59">
        <w:t>detailed</w:t>
      </w:r>
      <w:r w:rsidR="00EE7F38">
        <w:t xml:space="preserve"> </w:t>
      </w:r>
      <w:r w:rsidRPr="00933B59">
        <w:t>provisions</w:t>
      </w:r>
      <w:r w:rsidR="00EE7F38">
        <w:t xml:space="preserve"> </w:t>
      </w:r>
      <w:r w:rsidRPr="00933B59">
        <w:t>relating</w:t>
      </w:r>
      <w:r w:rsidR="00EE7F38">
        <w:t xml:space="preserve"> </w:t>
      </w:r>
      <w:r w:rsidRPr="00933B59">
        <w:t>to</w:t>
      </w:r>
      <w:r w:rsidR="00EE7F38">
        <w:t xml:space="preserve"> </w:t>
      </w:r>
      <w:r w:rsidRPr="00933B59">
        <w:t>the</w:t>
      </w:r>
      <w:r w:rsidR="00EE7F38">
        <w:t xml:space="preserve"> </w:t>
      </w:r>
      <w:r w:rsidRPr="00933B59">
        <w:t>rights</w:t>
      </w:r>
      <w:r w:rsidR="00EE7F38">
        <w:t xml:space="preserve"> </w:t>
      </w:r>
      <w:r w:rsidRPr="00933B59">
        <w:t>of</w:t>
      </w:r>
      <w:r w:rsidR="00EE7F38">
        <w:t xml:space="preserve"> </w:t>
      </w:r>
      <w:r w:rsidRPr="00933B59">
        <w:t>nationalities</w:t>
      </w:r>
      <w:r w:rsidR="00EE7F38">
        <w:t xml:space="preserve"> </w:t>
      </w:r>
      <w:r w:rsidRPr="00933B59">
        <w:t>and</w:t>
      </w:r>
      <w:r w:rsidR="00EE7F38">
        <w:t xml:space="preserve"> </w:t>
      </w:r>
      <w:r w:rsidRPr="00933B59">
        <w:t>ethnic</w:t>
      </w:r>
      <w:r w:rsidR="00EE7F38">
        <w:t xml:space="preserve"> </w:t>
      </w:r>
      <w:r w:rsidRPr="00933B59">
        <w:t>groups</w:t>
      </w:r>
      <w:r w:rsidR="00EE7F38">
        <w:t xml:space="preserve"> </w:t>
      </w:r>
      <w:r w:rsidRPr="00933B59">
        <w:t>living</w:t>
      </w:r>
      <w:r w:rsidR="00EE7F38">
        <w:t xml:space="preserve"> </w:t>
      </w:r>
      <w:r w:rsidRPr="00933B59">
        <w:t>in</w:t>
      </w:r>
      <w:r w:rsidR="00EE7F38">
        <w:t xml:space="preserve"> </w:t>
      </w:r>
      <w:r w:rsidRPr="00933B59">
        <w:t>Hungary,</w:t>
      </w:r>
      <w:r w:rsidR="00EE7F38">
        <w:t xml:space="preserve"> </w:t>
      </w:r>
      <w:r w:rsidRPr="00933B59">
        <w:t>the</w:t>
      </w:r>
      <w:r w:rsidR="00EE7F38">
        <w:t xml:space="preserve"> </w:t>
      </w:r>
      <w:r w:rsidRPr="00933B59">
        <w:t>nationalities</w:t>
      </w:r>
      <w:r w:rsidR="00EE7F38">
        <w:t xml:space="preserve"> </w:t>
      </w:r>
      <w:r w:rsidRPr="00933B59">
        <w:t>and</w:t>
      </w:r>
      <w:r w:rsidR="00EE7F38">
        <w:t xml:space="preserve"> </w:t>
      </w:r>
      <w:r w:rsidRPr="00933B59">
        <w:t>conditions</w:t>
      </w:r>
      <w:r w:rsidR="00EE7F38">
        <w:t xml:space="preserve"> </w:t>
      </w:r>
      <w:r w:rsidRPr="00933B59">
        <w:t>for</w:t>
      </w:r>
      <w:r w:rsidR="00EE7F38">
        <w:t xml:space="preserve"> </w:t>
      </w:r>
      <w:r w:rsidRPr="00933B59">
        <w:t>the</w:t>
      </w:r>
      <w:r w:rsidR="00EE7F38">
        <w:t xml:space="preserve"> </w:t>
      </w:r>
      <w:r w:rsidRPr="00933B59">
        <w:t>recognition</w:t>
      </w:r>
      <w:r w:rsidR="00EE7F38">
        <w:t xml:space="preserve"> </w:t>
      </w:r>
      <w:r w:rsidRPr="00933B59">
        <w:t>of</w:t>
      </w:r>
      <w:r w:rsidR="00EE7F38">
        <w:t xml:space="preserve"> </w:t>
      </w:r>
      <w:r w:rsidRPr="00933B59">
        <w:t>nationalities,</w:t>
      </w:r>
      <w:r w:rsidR="00EE7F38">
        <w:t xml:space="preserve"> </w:t>
      </w:r>
      <w:r w:rsidRPr="00933B59">
        <w:t>and</w:t>
      </w:r>
      <w:r w:rsidR="00EE7F38">
        <w:t xml:space="preserve"> </w:t>
      </w:r>
      <w:r w:rsidRPr="00933B59">
        <w:t>the</w:t>
      </w:r>
      <w:r w:rsidR="00EE7F38">
        <w:t xml:space="preserve"> </w:t>
      </w:r>
      <w:r w:rsidRPr="00933B59">
        <w:t>rules</w:t>
      </w:r>
      <w:r w:rsidR="00EE7F38">
        <w:t xml:space="preserve"> </w:t>
      </w:r>
      <w:r w:rsidRPr="00933B59">
        <w:t>for</w:t>
      </w:r>
      <w:r w:rsidR="00EE7F38">
        <w:t xml:space="preserve"> </w:t>
      </w:r>
      <w:r w:rsidRPr="00933B59">
        <w:t>the</w:t>
      </w:r>
      <w:r w:rsidR="00EE7F38">
        <w:t xml:space="preserve"> </w:t>
      </w:r>
      <w:r w:rsidRPr="00933B59">
        <w:t>election</w:t>
      </w:r>
      <w:r w:rsidR="00EE7F38">
        <w:t xml:space="preserve"> </w:t>
      </w:r>
      <w:r w:rsidRPr="00933B59">
        <w:t>of</w:t>
      </w:r>
      <w:r w:rsidR="00EE7F38">
        <w:t xml:space="preserve"> </w:t>
      </w:r>
      <w:r w:rsidRPr="00933B59">
        <w:t>their</w:t>
      </w:r>
      <w:r w:rsidR="00EE7F38">
        <w:t xml:space="preserve"> </w:t>
      </w:r>
      <w:r w:rsidRPr="00933B59">
        <w:t>local</w:t>
      </w:r>
      <w:r w:rsidR="00EE7F38">
        <w:t xml:space="preserve"> </w:t>
      </w:r>
      <w:r w:rsidRPr="00933B59">
        <w:t>and</w:t>
      </w:r>
      <w:r w:rsidR="00EE7F38">
        <w:t xml:space="preserve"> </w:t>
      </w:r>
      <w:r w:rsidRPr="00933B59">
        <w:t>national</w:t>
      </w:r>
      <w:r w:rsidR="00EE7F38">
        <w:t xml:space="preserve"> </w:t>
      </w:r>
      <w:r w:rsidRPr="00933B59">
        <w:t>self-governments</w:t>
      </w:r>
      <w:r w:rsidR="00EE7F38">
        <w:t xml:space="preserve"> </w:t>
      </w:r>
      <w:r w:rsidRPr="00933B59">
        <w:t>shall</w:t>
      </w:r>
      <w:r w:rsidR="00EE7F38">
        <w:t xml:space="preserve"> </w:t>
      </w:r>
      <w:r w:rsidRPr="00933B59">
        <w:t>be</w:t>
      </w:r>
      <w:r w:rsidR="00EE7F38">
        <w:t xml:space="preserve"> </w:t>
      </w:r>
      <w:r w:rsidRPr="00933B59">
        <w:t>laid</w:t>
      </w:r>
      <w:r w:rsidR="00EE7F38">
        <w:t xml:space="preserve"> </w:t>
      </w:r>
      <w:r w:rsidRPr="00933B59">
        <w:t>down</w:t>
      </w:r>
      <w:r w:rsidR="00EE7F38">
        <w:t xml:space="preserve"> </w:t>
      </w:r>
      <w:r w:rsidRPr="00933B59">
        <w:t>in</w:t>
      </w:r>
      <w:r w:rsidR="00EE7F38">
        <w:t xml:space="preserve"> </w:t>
      </w:r>
      <w:r w:rsidRPr="00933B59">
        <w:t>a</w:t>
      </w:r>
      <w:r w:rsidR="00EE7F38">
        <w:t xml:space="preserve"> </w:t>
      </w:r>
      <w:r w:rsidRPr="00933B59">
        <w:t>cardinal</w:t>
      </w:r>
      <w:r w:rsidR="00EE7F38">
        <w:t xml:space="preserve"> </w:t>
      </w:r>
      <w:r w:rsidRPr="00933B59">
        <w:t>act.</w:t>
      </w:r>
      <w:r w:rsidR="00747F7E">
        <w:t>”</w:t>
      </w:r>
      <w:r w:rsidR="00EE7F38">
        <w:t xml:space="preserve"> </w:t>
      </w:r>
      <w:r w:rsidRPr="00933B59">
        <w:t>This</w:t>
      </w:r>
      <w:r w:rsidR="00EE7F38">
        <w:t xml:space="preserve"> </w:t>
      </w:r>
      <w:r w:rsidRPr="00933B59">
        <w:t>provision</w:t>
      </w:r>
      <w:r w:rsidR="00EE7F38">
        <w:t xml:space="preserve"> </w:t>
      </w:r>
      <w:r w:rsidRPr="00933B59">
        <w:t>includes</w:t>
      </w:r>
      <w:r w:rsidR="00EE7F38">
        <w:t xml:space="preserve"> </w:t>
      </w:r>
      <w:r w:rsidRPr="00933B59">
        <w:t>further</w:t>
      </w:r>
      <w:r w:rsidR="00EE7F38">
        <w:t xml:space="preserve"> </w:t>
      </w:r>
      <w:r w:rsidRPr="00933B59">
        <w:t>guarantees</w:t>
      </w:r>
      <w:r w:rsidR="00EE7F38">
        <w:t xml:space="preserve"> </w:t>
      </w:r>
      <w:r w:rsidRPr="00933B59">
        <w:t>for</w:t>
      </w:r>
      <w:r w:rsidR="00EE7F38">
        <w:t xml:space="preserve"> </w:t>
      </w:r>
      <w:r w:rsidRPr="00933B59">
        <w:t>the</w:t>
      </w:r>
      <w:r w:rsidR="00EE7F38">
        <w:t xml:space="preserve"> </w:t>
      </w:r>
      <w:r w:rsidRPr="00933B59">
        <w:t>rights</w:t>
      </w:r>
      <w:r w:rsidR="00EE7F38">
        <w:t xml:space="preserve"> </w:t>
      </w:r>
      <w:r w:rsidRPr="00933B59">
        <w:t>of</w:t>
      </w:r>
      <w:r w:rsidR="00EE7F38">
        <w:t xml:space="preserve"> </w:t>
      </w:r>
      <w:r w:rsidRPr="00933B59">
        <w:t>minorities,</w:t>
      </w:r>
      <w:r w:rsidR="00EE7F38">
        <w:t xml:space="preserve"> </w:t>
      </w:r>
      <w:r w:rsidRPr="00933B59">
        <w:t>as</w:t>
      </w:r>
      <w:r w:rsidR="00EE7F38">
        <w:t xml:space="preserve"> </w:t>
      </w:r>
      <w:r w:rsidRPr="00933B59">
        <w:t>the</w:t>
      </w:r>
      <w:r w:rsidR="00EE7F38">
        <w:t xml:space="preserve"> </w:t>
      </w:r>
      <w:r w:rsidRPr="00933B59">
        <w:t>detailed</w:t>
      </w:r>
      <w:r w:rsidR="00EE7F38">
        <w:t xml:space="preserve"> </w:t>
      </w:r>
      <w:r w:rsidRPr="00933B59">
        <w:t>provisions</w:t>
      </w:r>
      <w:r w:rsidR="00EE7F38">
        <w:t xml:space="preserve"> </w:t>
      </w:r>
      <w:r w:rsidRPr="00933B59">
        <w:t>relating</w:t>
      </w:r>
      <w:r w:rsidR="00EE7F38">
        <w:t xml:space="preserve"> </w:t>
      </w:r>
      <w:r w:rsidRPr="00933B59">
        <w:t>to</w:t>
      </w:r>
      <w:r w:rsidR="00EE7F38">
        <w:t xml:space="preserve"> </w:t>
      </w:r>
      <w:r w:rsidRPr="00933B59">
        <w:t>their</w:t>
      </w:r>
      <w:r w:rsidR="00EE7F38">
        <w:t xml:space="preserve"> </w:t>
      </w:r>
      <w:r w:rsidRPr="00933B59">
        <w:t>rights</w:t>
      </w:r>
      <w:r w:rsidR="00EE7F38">
        <w:t xml:space="preserve"> </w:t>
      </w:r>
      <w:r w:rsidRPr="00933B59">
        <w:t>shall</w:t>
      </w:r>
      <w:r w:rsidR="00EE7F38">
        <w:t xml:space="preserve"> </w:t>
      </w:r>
      <w:r w:rsidRPr="00933B59">
        <w:t>be</w:t>
      </w:r>
      <w:r w:rsidR="00EE7F38">
        <w:t xml:space="preserve"> </w:t>
      </w:r>
      <w:r w:rsidRPr="00933B59">
        <w:t>laid</w:t>
      </w:r>
      <w:r w:rsidR="00EE7F38">
        <w:t xml:space="preserve"> </w:t>
      </w:r>
      <w:r w:rsidRPr="00933B59">
        <w:t>down</w:t>
      </w:r>
      <w:r w:rsidR="00EE7F38">
        <w:t xml:space="preserve"> </w:t>
      </w:r>
      <w:r w:rsidRPr="00933B59">
        <w:t>in</w:t>
      </w:r>
      <w:r w:rsidR="00EE7F38">
        <w:t xml:space="preserve"> </w:t>
      </w:r>
      <w:r w:rsidRPr="00933B59">
        <w:t>an</w:t>
      </w:r>
      <w:r w:rsidR="00EE7F38">
        <w:t xml:space="preserve"> </w:t>
      </w:r>
      <w:r w:rsidRPr="00933B59">
        <w:t>act,</w:t>
      </w:r>
      <w:r w:rsidR="00EE7F38">
        <w:t xml:space="preserve"> </w:t>
      </w:r>
      <w:r w:rsidRPr="00933B59">
        <w:t>which</w:t>
      </w:r>
      <w:r w:rsidR="00EE7F38">
        <w:t xml:space="preserve"> </w:t>
      </w:r>
      <w:r w:rsidRPr="00933B59">
        <w:t>may</w:t>
      </w:r>
      <w:r w:rsidR="00EE7F38">
        <w:t xml:space="preserve"> </w:t>
      </w:r>
      <w:r w:rsidRPr="00933B59">
        <w:t>be</w:t>
      </w:r>
      <w:r w:rsidR="00EE7F38">
        <w:t xml:space="preserve"> </w:t>
      </w:r>
      <w:r w:rsidRPr="00933B59">
        <w:t>passed</w:t>
      </w:r>
      <w:r w:rsidR="00EE7F38">
        <w:t xml:space="preserve"> </w:t>
      </w:r>
      <w:r w:rsidRPr="00933B59">
        <w:t>or</w:t>
      </w:r>
      <w:r w:rsidR="00EE7F38">
        <w:t xml:space="preserve"> </w:t>
      </w:r>
      <w:r w:rsidRPr="00933B59">
        <w:t>amended</w:t>
      </w:r>
      <w:r w:rsidR="00EE7F38">
        <w:t xml:space="preserve"> </w:t>
      </w:r>
      <w:r w:rsidRPr="00933B59">
        <w:t>subject</w:t>
      </w:r>
      <w:r w:rsidR="00EE7F38">
        <w:t xml:space="preserve"> </w:t>
      </w:r>
      <w:r w:rsidRPr="00933B59">
        <w:t>to</w:t>
      </w:r>
      <w:r w:rsidR="00EE7F38">
        <w:t xml:space="preserve"> </w:t>
      </w:r>
      <w:r w:rsidRPr="00933B59">
        <w:t>two-thirds</w:t>
      </w:r>
      <w:r w:rsidR="00EE7F38">
        <w:t xml:space="preserve"> </w:t>
      </w:r>
      <w:r w:rsidRPr="00933B59">
        <w:t>majority</w:t>
      </w:r>
      <w:r w:rsidR="00EE7F38">
        <w:t xml:space="preserve"> </w:t>
      </w:r>
      <w:r w:rsidRPr="00933B59">
        <w:t>of</w:t>
      </w:r>
      <w:r w:rsidR="00EE7F38">
        <w:t xml:space="preserve"> </w:t>
      </w:r>
      <w:r w:rsidRPr="00933B59">
        <w:t>the</w:t>
      </w:r>
      <w:r w:rsidR="00EE7F38">
        <w:t xml:space="preserve"> </w:t>
      </w:r>
      <w:r w:rsidRPr="00933B59">
        <w:t>Members</w:t>
      </w:r>
      <w:r w:rsidR="00EE7F38">
        <w:t xml:space="preserve"> </w:t>
      </w:r>
      <w:r w:rsidRPr="00933B59">
        <w:t>of</w:t>
      </w:r>
      <w:r w:rsidR="00EE7F38">
        <w:t xml:space="preserve"> </w:t>
      </w:r>
      <w:r w:rsidRPr="00933B59">
        <w:t>Parliament</w:t>
      </w:r>
      <w:r w:rsidR="00EE7F38">
        <w:t xml:space="preserve"> </w:t>
      </w:r>
      <w:r w:rsidRPr="00933B59">
        <w:t>present.</w:t>
      </w:r>
      <w:r w:rsidR="00EE7F38">
        <w:t xml:space="preserve"> </w:t>
      </w:r>
      <w:r w:rsidRPr="00933B59">
        <w:t>Act</w:t>
      </w:r>
      <w:r w:rsidR="00EE7F38">
        <w:t xml:space="preserve"> </w:t>
      </w:r>
      <w:r w:rsidRPr="00933B59">
        <w:t>CLXXIX</w:t>
      </w:r>
      <w:r w:rsidR="00EE7F38">
        <w:t xml:space="preserve"> </w:t>
      </w:r>
      <w:r w:rsidRPr="00933B59">
        <w:t>of</w:t>
      </w:r>
      <w:r w:rsidR="00EE7F38">
        <w:t xml:space="preserve"> </w:t>
      </w:r>
      <w:r w:rsidRPr="00933B59">
        <w:t>2011</w:t>
      </w:r>
      <w:r w:rsidR="00EE7F38">
        <w:t xml:space="preserve"> </w:t>
      </w:r>
      <w:r w:rsidRPr="00933B59">
        <w:t>on</w:t>
      </w:r>
      <w:r w:rsidR="00EE7F38">
        <w:t xml:space="preserve"> </w:t>
      </w:r>
      <w:r w:rsidRPr="00933B59">
        <w:t>the</w:t>
      </w:r>
      <w:r w:rsidR="00EE7F38">
        <w:t xml:space="preserve"> </w:t>
      </w:r>
      <w:r w:rsidRPr="00933B59">
        <w:t>Rights</w:t>
      </w:r>
      <w:r w:rsidR="00EE7F38">
        <w:t xml:space="preserve"> </w:t>
      </w:r>
      <w:r w:rsidRPr="00933B59">
        <w:t>of</w:t>
      </w:r>
      <w:r w:rsidR="00EE7F38">
        <w:t xml:space="preserve"> </w:t>
      </w:r>
      <w:r w:rsidRPr="00933B59">
        <w:t>Nationalities</w:t>
      </w:r>
      <w:r w:rsidR="00EE7F38">
        <w:t xml:space="preserve"> </w:t>
      </w:r>
      <w:r w:rsidRPr="00933B59">
        <w:t>(hereinafter:</w:t>
      </w:r>
      <w:r w:rsidR="00EE7F38">
        <w:t xml:space="preserve"> </w:t>
      </w:r>
      <w:r w:rsidRPr="00933B59">
        <w:t>Nationality</w:t>
      </w:r>
      <w:r w:rsidR="00EE7F38">
        <w:t xml:space="preserve"> </w:t>
      </w:r>
      <w:r w:rsidRPr="00933B59">
        <w:t>Act)</w:t>
      </w:r>
      <w:r w:rsidR="00EE7F38">
        <w:t xml:space="preserve"> </w:t>
      </w:r>
      <w:r w:rsidRPr="00933B59">
        <w:t>clarifies</w:t>
      </w:r>
      <w:r w:rsidR="00EE7F38">
        <w:t xml:space="preserve"> </w:t>
      </w:r>
      <w:r w:rsidRPr="00933B59">
        <w:t>and</w:t>
      </w:r>
      <w:r w:rsidR="00EE7F38">
        <w:t xml:space="preserve"> </w:t>
      </w:r>
      <w:r w:rsidRPr="00933B59">
        <w:t>broadens</w:t>
      </w:r>
      <w:r w:rsidR="00EE7F38">
        <w:t xml:space="preserve"> </w:t>
      </w:r>
      <w:r w:rsidRPr="00933B59">
        <w:t>the</w:t>
      </w:r>
      <w:r w:rsidR="00EE7F38">
        <w:t xml:space="preserve"> </w:t>
      </w:r>
      <w:r w:rsidRPr="00933B59">
        <w:t>individual</w:t>
      </w:r>
      <w:r w:rsidR="00EE7F38">
        <w:t xml:space="preserve"> </w:t>
      </w:r>
      <w:r w:rsidRPr="00933B59">
        <w:t>and</w:t>
      </w:r>
      <w:r w:rsidR="00EE7F38">
        <w:t xml:space="preserve"> </w:t>
      </w:r>
      <w:r w:rsidRPr="00933B59">
        <w:t>collective</w:t>
      </w:r>
      <w:r w:rsidR="00EE7F38">
        <w:t xml:space="preserve"> </w:t>
      </w:r>
      <w:r w:rsidRPr="00933B59">
        <w:t>rights</w:t>
      </w:r>
      <w:r w:rsidR="00EE7F38">
        <w:t xml:space="preserve"> </w:t>
      </w:r>
      <w:r w:rsidRPr="00933B59">
        <w:t>of</w:t>
      </w:r>
      <w:r w:rsidR="00EE7F38">
        <w:t xml:space="preserve"> </w:t>
      </w:r>
      <w:r w:rsidRPr="00933B59">
        <w:t>persons</w:t>
      </w:r>
      <w:r w:rsidR="00EE7F38">
        <w:t xml:space="preserve"> </w:t>
      </w:r>
      <w:r w:rsidRPr="00933B59">
        <w:t>belonging</w:t>
      </w:r>
      <w:r w:rsidR="00EE7F38">
        <w:t xml:space="preserve"> </w:t>
      </w:r>
      <w:r w:rsidRPr="00933B59">
        <w:t>to</w:t>
      </w:r>
      <w:r w:rsidR="00EE7F38">
        <w:t xml:space="preserve"> </w:t>
      </w:r>
      <w:r w:rsidRPr="00933B59">
        <w:t>one</w:t>
      </w:r>
      <w:r w:rsidR="00EE7F38">
        <w:t xml:space="preserve"> </w:t>
      </w:r>
      <w:r w:rsidRPr="00933B59">
        <w:t>of</w:t>
      </w:r>
      <w:r w:rsidR="00EE7F38">
        <w:t xml:space="preserve"> </w:t>
      </w:r>
      <w:r w:rsidRPr="00933B59">
        <w:t>the</w:t>
      </w:r>
      <w:r w:rsidR="00EE7F38">
        <w:t xml:space="preserve"> </w:t>
      </w:r>
      <w:r w:rsidRPr="00933B59">
        <w:t>thirteen</w:t>
      </w:r>
      <w:r w:rsidR="00EE7F38">
        <w:t xml:space="preserve"> </w:t>
      </w:r>
      <w:r w:rsidRPr="00933B59">
        <w:t>indigenous</w:t>
      </w:r>
      <w:r w:rsidR="00EE7F38">
        <w:t xml:space="preserve"> </w:t>
      </w:r>
      <w:r w:rsidRPr="00933B59">
        <w:t>nationalities</w:t>
      </w:r>
      <w:r w:rsidR="00EE7F38">
        <w:t xml:space="preserve"> </w:t>
      </w:r>
      <w:r w:rsidRPr="00933B59">
        <w:t>living</w:t>
      </w:r>
      <w:r w:rsidR="00EE7F38">
        <w:t xml:space="preserve"> </w:t>
      </w:r>
      <w:r w:rsidRPr="00933B59">
        <w:t>in</w:t>
      </w:r>
      <w:r w:rsidR="00EE7F38">
        <w:t xml:space="preserve"> </w:t>
      </w:r>
      <w:r w:rsidRPr="00933B59">
        <w:t>Hungary</w:t>
      </w:r>
      <w:r w:rsidR="00EE7F38">
        <w:t xml:space="preserve"> </w:t>
      </w:r>
      <w:r w:rsidRPr="00933B59">
        <w:t>—</w:t>
      </w:r>
      <w:r w:rsidR="00EE7F38">
        <w:t xml:space="preserve"> </w:t>
      </w:r>
      <w:r w:rsidRPr="00933B59">
        <w:t>the</w:t>
      </w:r>
      <w:r w:rsidR="00EE7F38">
        <w:t xml:space="preserve"> </w:t>
      </w:r>
      <w:r w:rsidRPr="00933B59">
        <w:t>Bulgarians,</w:t>
      </w:r>
      <w:r w:rsidR="00EE7F38">
        <w:t xml:space="preserve"> </w:t>
      </w:r>
      <w:r w:rsidRPr="00933B59">
        <w:t>Gypsies,</w:t>
      </w:r>
      <w:r w:rsidR="00EE7F38">
        <w:t xml:space="preserve"> </w:t>
      </w:r>
      <w:r w:rsidRPr="00933B59">
        <w:t>Greeks,</w:t>
      </w:r>
      <w:r w:rsidR="00EE7F38">
        <w:t xml:space="preserve"> </w:t>
      </w:r>
      <w:r w:rsidRPr="00933B59">
        <w:t>Croatians,</w:t>
      </w:r>
      <w:r w:rsidR="00EE7F38">
        <w:t xml:space="preserve"> </w:t>
      </w:r>
      <w:r w:rsidRPr="00933B59">
        <w:t>Poles,</w:t>
      </w:r>
      <w:r w:rsidR="00EE7F38">
        <w:t xml:space="preserve"> </w:t>
      </w:r>
      <w:r w:rsidRPr="00933B59">
        <w:t>Germans,</w:t>
      </w:r>
      <w:r w:rsidR="00EE7F38">
        <w:t xml:space="preserve"> </w:t>
      </w:r>
      <w:r w:rsidRPr="00933B59">
        <w:t>Armenians,</w:t>
      </w:r>
      <w:r w:rsidR="00EE7F38">
        <w:t xml:space="preserve"> </w:t>
      </w:r>
      <w:r w:rsidRPr="00933B59">
        <w:t>Romanians,</w:t>
      </w:r>
      <w:r w:rsidR="00EE7F38">
        <w:t xml:space="preserve"> </w:t>
      </w:r>
      <w:r w:rsidRPr="00933B59">
        <w:t>Rusyns/Ruthenians,</w:t>
      </w:r>
      <w:r w:rsidR="00EE7F38">
        <w:t xml:space="preserve"> </w:t>
      </w:r>
      <w:r w:rsidRPr="00933B59">
        <w:t>Serbians,</w:t>
      </w:r>
      <w:r w:rsidR="00EE7F38">
        <w:t xml:space="preserve"> </w:t>
      </w:r>
      <w:r w:rsidRPr="00933B59">
        <w:t>Slovaks,</w:t>
      </w:r>
      <w:r w:rsidR="00EE7F38">
        <w:t xml:space="preserve"> </w:t>
      </w:r>
      <w:r w:rsidRPr="00933B59">
        <w:t>Slovenians</w:t>
      </w:r>
      <w:r w:rsidR="00EE7F38">
        <w:t xml:space="preserve"> </w:t>
      </w:r>
      <w:r w:rsidRPr="00933B59">
        <w:t>and</w:t>
      </w:r>
      <w:r w:rsidR="00EE7F38">
        <w:t xml:space="preserve"> </w:t>
      </w:r>
      <w:r w:rsidRPr="00933B59">
        <w:t>Ukrainians.</w:t>
      </w:r>
      <w:r w:rsidR="00EE7F38">
        <w:t xml:space="preserve"> </w:t>
      </w:r>
      <w:r w:rsidRPr="00933B59">
        <w:t>These</w:t>
      </w:r>
      <w:r w:rsidR="00EE7F38">
        <w:t xml:space="preserve"> </w:t>
      </w:r>
      <w:r w:rsidRPr="00933B59">
        <w:t>provisions</w:t>
      </w:r>
      <w:r w:rsidR="00EE7F38">
        <w:t xml:space="preserve"> </w:t>
      </w:r>
      <w:r w:rsidRPr="00933B59">
        <w:t>are</w:t>
      </w:r>
      <w:r w:rsidR="00EE7F38">
        <w:t xml:space="preserve"> </w:t>
      </w:r>
      <w:r w:rsidRPr="00933B59">
        <w:t>included</w:t>
      </w:r>
      <w:r w:rsidR="00EE7F38">
        <w:t xml:space="preserve"> </w:t>
      </w:r>
      <w:r w:rsidRPr="00933B59">
        <w:t>in</w:t>
      </w:r>
      <w:r w:rsidR="00EE7F38">
        <w:t xml:space="preserve"> </w:t>
      </w:r>
      <w:r w:rsidRPr="00933B59">
        <w:t>the</w:t>
      </w:r>
      <w:r w:rsidR="00EE7F38">
        <w:t xml:space="preserve"> </w:t>
      </w:r>
      <w:r w:rsidRPr="00933B59">
        <w:t>Nationality</w:t>
      </w:r>
      <w:r w:rsidR="00EE7F38">
        <w:t xml:space="preserve"> </w:t>
      </w:r>
      <w:r w:rsidRPr="00933B59">
        <w:t>Act.</w:t>
      </w:r>
    </w:p>
    <w:p w14:paraId="7EFB55C9" w14:textId="072A5A9E" w:rsidR="005364DC" w:rsidRPr="00FF3C71" w:rsidRDefault="00582FB8" w:rsidP="00ED2374">
      <w:pPr>
        <w:pStyle w:val="SingleTxtG"/>
        <w:rPr>
          <w:rStyle w:val="FootnoteReference"/>
        </w:rPr>
      </w:pPr>
      <w:r>
        <w:rPr>
          <w:bCs/>
          <w:iCs/>
        </w:rPr>
        <w:t>10.</w:t>
      </w:r>
      <w:r>
        <w:rPr>
          <w:bCs/>
          <w:iCs/>
        </w:rPr>
        <w:tab/>
      </w:r>
      <w:r w:rsidRPr="00933B59">
        <w:t>It</w:t>
      </w:r>
      <w:r w:rsidR="00EE7F38">
        <w:t xml:space="preserve"> </w:t>
      </w:r>
      <w:r w:rsidRPr="00933B59">
        <w:t>should</w:t>
      </w:r>
      <w:r w:rsidR="00EE7F38">
        <w:t xml:space="preserve"> </w:t>
      </w:r>
      <w:r w:rsidRPr="00933B59">
        <w:t>be</w:t>
      </w:r>
      <w:r w:rsidR="00EE7F38">
        <w:t xml:space="preserve"> </w:t>
      </w:r>
      <w:r w:rsidRPr="00933B59">
        <w:t>emphasized</w:t>
      </w:r>
      <w:r w:rsidR="00EE7F38">
        <w:t xml:space="preserve"> </w:t>
      </w:r>
      <w:r w:rsidRPr="00933B59">
        <w:t>that</w:t>
      </w:r>
      <w:r w:rsidR="00EE7F38">
        <w:t xml:space="preserve"> </w:t>
      </w:r>
      <w:r w:rsidRPr="00933B59">
        <w:t>the</w:t>
      </w:r>
      <w:r w:rsidR="00EE7F38">
        <w:t xml:space="preserve"> </w:t>
      </w:r>
      <w:r w:rsidRPr="00933B59">
        <w:t>Venice</w:t>
      </w:r>
      <w:r w:rsidR="00EE7F38">
        <w:t xml:space="preserve"> </w:t>
      </w:r>
      <w:r w:rsidRPr="00933B59">
        <w:t>Commission</w:t>
      </w:r>
      <w:r w:rsidR="00EE7F38">
        <w:t xml:space="preserve"> </w:t>
      </w:r>
      <w:r w:rsidRPr="00933B59">
        <w:t>has</w:t>
      </w:r>
      <w:r w:rsidR="00EE7F38">
        <w:t xml:space="preserve"> </w:t>
      </w:r>
      <w:r w:rsidRPr="00933B59">
        <w:t>confirmed</w:t>
      </w:r>
      <w:r w:rsidR="00EE7F38">
        <w:t xml:space="preserve"> </w:t>
      </w:r>
      <w:r w:rsidRPr="00933B59">
        <w:t>that,</w:t>
      </w:r>
      <w:r w:rsidR="00EE7F38">
        <w:t xml:space="preserve"> </w:t>
      </w:r>
      <w:r w:rsidRPr="00933B59">
        <w:t>in</w:t>
      </w:r>
      <w:r w:rsidR="00EE7F38">
        <w:t xml:space="preserve"> </w:t>
      </w:r>
      <w:r w:rsidRPr="00933B59">
        <w:t>overall</w:t>
      </w:r>
      <w:r w:rsidR="00EE7F38">
        <w:t xml:space="preserve"> </w:t>
      </w:r>
      <w:r w:rsidRPr="00933B59">
        <w:t>terms,</w:t>
      </w:r>
      <w:r w:rsidR="00EE7F38">
        <w:t xml:space="preserve"> </w:t>
      </w:r>
      <w:r w:rsidRPr="00933B59">
        <w:t>this</w:t>
      </w:r>
      <w:r w:rsidR="00EE7F38">
        <w:t xml:space="preserve"> </w:t>
      </w:r>
      <w:r w:rsidRPr="00933B59">
        <w:t>act</w:t>
      </w:r>
      <w:r w:rsidR="00EE7F38">
        <w:t xml:space="preserve"> </w:t>
      </w:r>
      <w:r w:rsidRPr="00933B59">
        <w:t>is</w:t>
      </w:r>
      <w:r w:rsidR="00EE7F38">
        <w:t xml:space="preserve"> </w:t>
      </w:r>
      <w:r w:rsidRPr="00933B59">
        <w:t>consistent</w:t>
      </w:r>
      <w:r w:rsidR="00EE7F38">
        <w:t xml:space="preserve"> </w:t>
      </w:r>
      <w:r w:rsidRPr="00933B59">
        <w:t>with</w:t>
      </w:r>
      <w:r w:rsidR="00EE7F38">
        <w:t xml:space="preserve"> </w:t>
      </w:r>
      <w:r w:rsidRPr="00933B59">
        <w:t>international</w:t>
      </w:r>
      <w:r w:rsidR="00EE7F38">
        <w:t xml:space="preserve"> </w:t>
      </w:r>
      <w:r w:rsidRPr="00933B59">
        <w:t>standards.</w:t>
      </w:r>
      <w:r w:rsidR="00EE7F38">
        <w:t xml:space="preserve"> </w:t>
      </w:r>
      <w:r w:rsidR="00747F7E">
        <w:t>“</w:t>
      </w:r>
      <w:r w:rsidRPr="00933B59">
        <w:t>Act</w:t>
      </w:r>
      <w:r w:rsidR="00EE7F38">
        <w:t xml:space="preserve"> </w:t>
      </w:r>
      <w:r w:rsidRPr="00933B59">
        <w:t>CLXXIX</w:t>
      </w:r>
      <w:r w:rsidR="00EE7F38">
        <w:t xml:space="preserve"> </w:t>
      </w:r>
      <w:r w:rsidRPr="00933B59">
        <w:t>of</w:t>
      </w:r>
      <w:r w:rsidR="00EE7F38">
        <w:t xml:space="preserve"> </w:t>
      </w:r>
      <w:r w:rsidRPr="00933B59">
        <w:t>2011</w:t>
      </w:r>
      <w:r w:rsidR="00EE7F38">
        <w:t xml:space="preserve"> </w:t>
      </w:r>
      <w:r w:rsidRPr="00933B59">
        <w:t>on</w:t>
      </w:r>
      <w:r w:rsidR="00EE7F38">
        <w:t xml:space="preserve"> </w:t>
      </w:r>
      <w:r w:rsidRPr="00933B59">
        <w:t>the</w:t>
      </w:r>
      <w:r w:rsidR="00EE7F38">
        <w:t xml:space="preserve"> </w:t>
      </w:r>
      <w:r w:rsidRPr="00933B59">
        <w:t>Rights</w:t>
      </w:r>
      <w:r w:rsidR="00EE7F38">
        <w:t xml:space="preserve"> </w:t>
      </w:r>
      <w:r w:rsidRPr="00933B59">
        <w:t>of</w:t>
      </w:r>
      <w:r w:rsidR="00EE7F38">
        <w:t xml:space="preserve"> </w:t>
      </w:r>
      <w:r w:rsidRPr="00933B59">
        <w:t>Nationalities,</w:t>
      </w:r>
      <w:r w:rsidR="00EE7F38">
        <w:t xml:space="preserve"> </w:t>
      </w:r>
      <w:r w:rsidRPr="00933B59">
        <w:t>adopted</w:t>
      </w:r>
      <w:r w:rsidR="00EE7F38">
        <w:t xml:space="preserve"> </w:t>
      </w:r>
      <w:r w:rsidRPr="00933B59">
        <w:t>by</w:t>
      </w:r>
      <w:r w:rsidR="00EE7F38">
        <w:t xml:space="preserve"> </w:t>
      </w:r>
      <w:r w:rsidRPr="00933B59">
        <w:t>the</w:t>
      </w:r>
      <w:r w:rsidR="00EE7F38">
        <w:t xml:space="preserve"> </w:t>
      </w:r>
      <w:r w:rsidRPr="00933B59">
        <w:t>Hungarian</w:t>
      </w:r>
      <w:r w:rsidR="00EE7F38">
        <w:t xml:space="preserve"> </w:t>
      </w:r>
      <w:r w:rsidRPr="00933B59">
        <w:t>Parliament</w:t>
      </w:r>
      <w:r w:rsidR="00EE7F38">
        <w:t xml:space="preserve"> </w:t>
      </w:r>
      <w:r w:rsidRPr="00933B59">
        <w:t>on</w:t>
      </w:r>
      <w:r w:rsidR="00EE7F38">
        <w:t xml:space="preserve"> </w:t>
      </w:r>
      <w:r w:rsidRPr="00933B59">
        <w:t>19</w:t>
      </w:r>
      <w:r w:rsidR="00EE7F38">
        <w:t xml:space="preserve"> </w:t>
      </w:r>
      <w:r w:rsidRPr="00933B59">
        <w:t>December</w:t>
      </w:r>
      <w:r w:rsidR="00EE7F38">
        <w:t xml:space="preserve"> </w:t>
      </w:r>
      <w:r w:rsidRPr="00933B59">
        <w:t>2011</w:t>
      </w:r>
      <w:r w:rsidR="00EE7F38">
        <w:t xml:space="preserve"> </w:t>
      </w:r>
      <w:r w:rsidRPr="00933B59">
        <w:t>as</w:t>
      </w:r>
      <w:r w:rsidR="00EE7F38">
        <w:t xml:space="preserve"> </w:t>
      </w:r>
      <w:r w:rsidRPr="00933B59">
        <w:t>part</w:t>
      </w:r>
      <w:r w:rsidR="00EE7F38">
        <w:t xml:space="preserve"> </w:t>
      </w:r>
      <w:r w:rsidRPr="00933B59">
        <w:t>of</w:t>
      </w:r>
      <w:r w:rsidR="00EE7F38">
        <w:t xml:space="preserve"> </w:t>
      </w:r>
      <w:r w:rsidRPr="00933B59">
        <w:t>the</w:t>
      </w:r>
      <w:r w:rsidR="00EE7F38">
        <w:t xml:space="preserve"> </w:t>
      </w:r>
      <w:r w:rsidRPr="00933B59">
        <w:t>process</w:t>
      </w:r>
      <w:r w:rsidR="00EE7F38">
        <w:t xml:space="preserve"> </w:t>
      </w:r>
      <w:r w:rsidRPr="00933B59">
        <w:t>of</w:t>
      </w:r>
      <w:r w:rsidR="00EE7F38">
        <w:t xml:space="preserve"> </w:t>
      </w:r>
      <w:r w:rsidRPr="00933B59">
        <w:t>implementation</w:t>
      </w:r>
      <w:r w:rsidR="00EE7F38">
        <w:t xml:space="preserve"> </w:t>
      </w:r>
      <w:r w:rsidRPr="00933B59">
        <w:t>of</w:t>
      </w:r>
      <w:r w:rsidR="00EE7F38">
        <w:t xml:space="preserve"> </w:t>
      </w:r>
      <w:r w:rsidRPr="00933B59">
        <w:t>the</w:t>
      </w:r>
      <w:r w:rsidR="00EE7F38">
        <w:t xml:space="preserve"> </w:t>
      </w:r>
      <w:r w:rsidRPr="00933B59">
        <w:t>new</w:t>
      </w:r>
      <w:r w:rsidR="00EE7F38">
        <w:t xml:space="preserve"> </w:t>
      </w:r>
      <w:r w:rsidRPr="00933B59">
        <w:t>Constitution,</w:t>
      </w:r>
      <w:r w:rsidR="00EE7F38">
        <w:t xml:space="preserve"> </w:t>
      </w:r>
      <w:r w:rsidRPr="00933B59">
        <w:t>confirms</w:t>
      </w:r>
      <w:r w:rsidR="00EE7F38">
        <w:t xml:space="preserve"> </w:t>
      </w:r>
      <w:r w:rsidRPr="00933B59">
        <w:t>Hungary</w:t>
      </w:r>
      <w:r w:rsidR="00747F7E">
        <w:t>’</w:t>
      </w:r>
      <w:r w:rsidRPr="00933B59">
        <w:t>s</w:t>
      </w:r>
      <w:r w:rsidR="00EE7F38">
        <w:t xml:space="preserve"> </w:t>
      </w:r>
      <w:r w:rsidRPr="00933B59">
        <w:t>internationally</w:t>
      </w:r>
      <w:r w:rsidR="00EE7F38">
        <w:t xml:space="preserve"> </w:t>
      </w:r>
      <w:r w:rsidRPr="00933B59">
        <w:t>recognised</w:t>
      </w:r>
      <w:r w:rsidR="00EE7F38">
        <w:t xml:space="preserve"> </w:t>
      </w:r>
      <w:r w:rsidRPr="00933B59">
        <w:t>commitment</w:t>
      </w:r>
      <w:r w:rsidR="00EE7F38">
        <w:t xml:space="preserve"> </w:t>
      </w:r>
      <w:r w:rsidRPr="00933B59">
        <w:t>to</w:t>
      </w:r>
      <w:r w:rsidR="00EE7F38">
        <w:t xml:space="preserve"> </w:t>
      </w:r>
      <w:r w:rsidRPr="00933B59">
        <w:t>minority</w:t>
      </w:r>
      <w:r w:rsidR="00EE7F38">
        <w:t xml:space="preserve"> </w:t>
      </w:r>
      <w:r w:rsidRPr="00933B59">
        <w:t>protection,</w:t>
      </w:r>
      <w:r w:rsidR="00EE7F38">
        <w:t xml:space="preserve"> </w:t>
      </w:r>
      <w:r w:rsidRPr="00933B59">
        <w:t>based</w:t>
      </w:r>
      <w:r w:rsidR="00EE7F38">
        <w:t xml:space="preserve"> </w:t>
      </w:r>
      <w:r w:rsidRPr="00933B59">
        <w:t>on</w:t>
      </w:r>
      <w:r w:rsidR="00EE7F38">
        <w:t xml:space="preserve"> </w:t>
      </w:r>
      <w:r w:rsidRPr="00933B59">
        <w:t>the</w:t>
      </w:r>
      <w:r w:rsidR="00EE7F38">
        <w:t xml:space="preserve"> </w:t>
      </w:r>
      <w:r w:rsidRPr="00933B59">
        <w:t>applicable</w:t>
      </w:r>
      <w:r w:rsidR="00EE7F38">
        <w:t xml:space="preserve"> </w:t>
      </w:r>
      <w:r w:rsidRPr="00933B59">
        <w:t>international</w:t>
      </w:r>
      <w:r w:rsidR="00EE7F38">
        <w:t xml:space="preserve"> </w:t>
      </w:r>
      <w:r w:rsidRPr="00933B59">
        <w:t>standards</w:t>
      </w:r>
      <w:r w:rsidR="00EE7F38">
        <w:t xml:space="preserve"> </w:t>
      </w:r>
      <w:r w:rsidRPr="00933B59">
        <w:t>and</w:t>
      </w:r>
      <w:r w:rsidR="00EE7F38">
        <w:t xml:space="preserve"> </w:t>
      </w:r>
      <w:r w:rsidRPr="00933B59">
        <w:t>the</w:t>
      </w:r>
      <w:r w:rsidR="00EE7F38">
        <w:t xml:space="preserve"> </w:t>
      </w:r>
      <w:r w:rsidRPr="00933B59">
        <w:t>particular</w:t>
      </w:r>
      <w:r w:rsidR="00EE7F38">
        <w:t xml:space="preserve"> </w:t>
      </w:r>
      <w:r w:rsidRPr="00933B59">
        <w:t>circumstances</w:t>
      </w:r>
      <w:r w:rsidR="00EE7F38">
        <w:t xml:space="preserve"> </w:t>
      </w:r>
      <w:r w:rsidRPr="00933B59">
        <w:t>prevailing</w:t>
      </w:r>
      <w:r w:rsidR="00EE7F38">
        <w:t xml:space="preserve"> </w:t>
      </w:r>
      <w:r w:rsidRPr="00933B59">
        <w:t>in</w:t>
      </w:r>
      <w:r w:rsidR="00EE7F38">
        <w:t xml:space="preserve"> </w:t>
      </w:r>
      <w:r w:rsidRPr="00933B59">
        <w:t>the</w:t>
      </w:r>
      <w:r w:rsidR="00EE7F38">
        <w:t xml:space="preserve"> </w:t>
      </w:r>
      <w:r w:rsidRPr="00933B59">
        <w:t>country.</w:t>
      </w:r>
      <w:r w:rsidR="00EE7F38">
        <w:t xml:space="preserve"> </w:t>
      </w:r>
      <w:r w:rsidRPr="00933B59">
        <w:t>(…)</w:t>
      </w:r>
      <w:r w:rsidR="00EE7F38">
        <w:t xml:space="preserve"> </w:t>
      </w:r>
      <w:r w:rsidRPr="00933B59">
        <w:t>These</w:t>
      </w:r>
      <w:r w:rsidR="00EE7F38">
        <w:t xml:space="preserve"> </w:t>
      </w:r>
      <w:r w:rsidRPr="00933B59">
        <w:t>features</w:t>
      </w:r>
      <w:r w:rsidR="00EE7F38">
        <w:t xml:space="preserve"> </w:t>
      </w:r>
      <w:r w:rsidRPr="00933B59">
        <w:t>are</w:t>
      </w:r>
      <w:r w:rsidR="00EE7F38">
        <w:t xml:space="preserve"> </w:t>
      </w:r>
      <w:r w:rsidRPr="00933B59">
        <w:t>positive</w:t>
      </w:r>
      <w:r w:rsidR="00EE7F38">
        <w:t xml:space="preserve"> </w:t>
      </w:r>
      <w:r w:rsidRPr="00933B59">
        <w:t>and</w:t>
      </w:r>
      <w:r w:rsidR="00EE7F38">
        <w:t xml:space="preserve"> </w:t>
      </w:r>
      <w:r w:rsidRPr="00933B59">
        <w:t>should</w:t>
      </w:r>
      <w:r w:rsidR="00EE7F38">
        <w:t xml:space="preserve"> </w:t>
      </w:r>
      <w:r w:rsidRPr="00933B59">
        <w:t>be</w:t>
      </w:r>
      <w:r w:rsidR="00EE7F38">
        <w:t xml:space="preserve"> </w:t>
      </w:r>
      <w:r w:rsidRPr="00933B59">
        <w:t>welcomed.</w:t>
      </w:r>
      <w:r w:rsidR="00747F7E">
        <w:t>”</w:t>
      </w:r>
      <w:r w:rsidRPr="00FF3C71">
        <w:rPr>
          <w:rStyle w:val="FootnoteReference"/>
        </w:rPr>
        <w:footnoteReference w:id="7"/>
      </w:r>
    </w:p>
    <w:p w14:paraId="0A1067C6" w14:textId="77777777" w:rsidR="005364DC" w:rsidRDefault="00582FB8" w:rsidP="00ED2374">
      <w:pPr>
        <w:pStyle w:val="SingleTxtG"/>
      </w:pPr>
      <w:r w:rsidRPr="00933B59">
        <w:rPr>
          <w:bCs/>
          <w:iCs/>
        </w:rPr>
        <w:t>11.</w:t>
      </w:r>
      <w:r w:rsidRPr="00933B59">
        <w:rPr>
          <w:bCs/>
          <w:iCs/>
        </w:rPr>
        <w:tab/>
      </w:r>
      <w:r w:rsidRPr="00933B59">
        <w:t>Several</w:t>
      </w:r>
      <w:r w:rsidR="00EE7F38">
        <w:t xml:space="preserve"> </w:t>
      </w:r>
      <w:r w:rsidRPr="00933B59">
        <w:t>sectoral</w:t>
      </w:r>
      <w:r w:rsidR="00EE7F38">
        <w:t xml:space="preserve"> </w:t>
      </w:r>
      <w:r w:rsidRPr="00933B59">
        <w:t>acts</w:t>
      </w:r>
      <w:r w:rsidR="00EE7F38">
        <w:t xml:space="preserve"> </w:t>
      </w:r>
      <w:r w:rsidRPr="00933B59">
        <w:t>provide</w:t>
      </w:r>
      <w:r w:rsidR="00EE7F38">
        <w:t xml:space="preserve"> </w:t>
      </w:r>
      <w:r w:rsidRPr="00933B59">
        <w:t>the</w:t>
      </w:r>
      <w:r w:rsidR="00EE7F38">
        <w:t xml:space="preserve"> </w:t>
      </w:r>
      <w:r w:rsidRPr="00933B59">
        <w:t>protection</w:t>
      </w:r>
      <w:r w:rsidR="00EE7F38">
        <w:t xml:space="preserve"> </w:t>
      </w:r>
      <w:r w:rsidRPr="00933B59">
        <w:t>of</w:t>
      </w:r>
      <w:r w:rsidR="00EE7F38">
        <w:t xml:space="preserve"> </w:t>
      </w:r>
      <w:r w:rsidRPr="00933B59">
        <w:t>nationality</w:t>
      </w:r>
      <w:r w:rsidR="00EE7F38">
        <w:t xml:space="preserve"> </w:t>
      </w:r>
      <w:r w:rsidRPr="00933B59">
        <w:t>rights.</w:t>
      </w:r>
      <w:r w:rsidR="00EE7F38">
        <w:t xml:space="preserve"> </w:t>
      </w:r>
      <w:r w:rsidRPr="00933B59">
        <w:t>The</w:t>
      </w:r>
      <w:r w:rsidR="00EE7F38">
        <w:t xml:space="preserve"> </w:t>
      </w:r>
      <w:r w:rsidRPr="00933B59">
        <w:t>electoral</w:t>
      </w:r>
      <w:r w:rsidR="00EE7F38">
        <w:t xml:space="preserve"> </w:t>
      </w:r>
      <w:r w:rsidRPr="00933B59">
        <w:t>law</w:t>
      </w:r>
      <w:r w:rsidR="00EE7F38">
        <w:t xml:space="preserve"> </w:t>
      </w:r>
      <w:r w:rsidRPr="00933B59">
        <w:t>provides</w:t>
      </w:r>
      <w:r w:rsidR="00EE7F38">
        <w:t xml:space="preserve"> </w:t>
      </w:r>
      <w:r w:rsidRPr="00933B59">
        <w:t>for</w:t>
      </w:r>
      <w:r w:rsidR="00EE7F38">
        <w:t xml:space="preserve"> </w:t>
      </w:r>
      <w:r w:rsidRPr="00933B59">
        <w:t>preferential</w:t>
      </w:r>
      <w:r w:rsidR="00EE7F38">
        <w:t xml:space="preserve"> </w:t>
      </w:r>
      <w:r w:rsidRPr="00933B59">
        <w:t>mandates</w:t>
      </w:r>
      <w:r w:rsidR="00EE7F38">
        <w:t xml:space="preserve"> </w:t>
      </w:r>
      <w:r w:rsidRPr="00933B59">
        <w:t>for</w:t>
      </w:r>
      <w:r w:rsidR="00EE7F38">
        <w:t xml:space="preserve"> </w:t>
      </w:r>
      <w:r w:rsidRPr="00933B59">
        <w:t>nationalities,</w:t>
      </w:r>
      <w:r w:rsidR="00EE7F38">
        <w:t xml:space="preserve"> </w:t>
      </w:r>
      <w:r w:rsidRPr="00933B59">
        <w:t>unprecedented</w:t>
      </w:r>
      <w:r w:rsidR="00EE7F38">
        <w:t xml:space="preserve"> </w:t>
      </w:r>
      <w:r w:rsidRPr="00933B59">
        <w:t>in</w:t>
      </w:r>
      <w:r w:rsidR="00EE7F38">
        <w:t xml:space="preserve"> </w:t>
      </w:r>
      <w:r w:rsidRPr="00933B59">
        <w:t>Hungarian</w:t>
      </w:r>
      <w:r w:rsidR="00EE7F38">
        <w:t xml:space="preserve"> </w:t>
      </w:r>
      <w:r w:rsidRPr="00933B59">
        <w:t>history.</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obtain</w:t>
      </w:r>
      <w:r w:rsidR="00EE7F38">
        <w:t xml:space="preserve"> </w:t>
      </w:r>
      <w:r w:rsidRPr="00933B59">
        <w:t>a</w:t>
      </w:r>
      <w:r w:rsidR="00EE7F38">
        <w:t xml:space="preserve"> </w:t>
      </w:r>
      <w:r w:rsidRPr="00933B59">
        <w:t>preferential</w:t>
      </w:r>
      <w:r w:rsidR="00EE7F38">
        <w:t xml:space="preserve"> </w:t>
      </w:r>
      <w:r w:rsidRPr="00933B59">
        <w:t>parliamentary</w:t>
      </w:r>
      <w:r w:rsidR="00EE7F38">
        <w:t xml:space="preserve"> </w:t>
      </w:r>
      <w:r w:rsidRPr="00933B59">
        <w:t>mandate,</w:t>
      </w:r>
      <w:r w:rsidR="00EE7F38">
        <w:t xml:space="preserve"> </w:t>
      </w:r>
      <w:r w:rsidRPr="00933B59">
        <w:t>nationalities</w:t>
      </w:r>
      <w:r w:rsidR="00747F7E">
        <w:t>’</w:t>
      </w:r>
      <w:r w:rsidR="00EE7F38">
        <w:t xml:space="preserve"> </w:t>
      </w:r>
      <w:r w:rsidRPr="00933B59">
        <w:t>candidates</w:t>
      </w:r>
      <w:r w:rsidR="00EE7F38">
        <w:t xml:space="preserve"> </w:t>
      </w:r>
      <w:r w:rsidRPr="00933B59">
        <w:t>need</w:t>
      </w:r>
      <w:r w:rsidR="00EE7F38">
        <w:t xml:space="preserve"> </w:t>
      </w:r>
      <w:r w:rsidRPr="00933B59">
        <w:t>one</w:t>
      </w:r>
      <w:r w:rsidR="00EE7F38">
        <w:t xml:space="preserve"> </w:t>
      </w:r>
      <w:r w:rsidRPr="00933B59">
        <w:t>quarter</w:t>
      </w:r>
      <w:r w:rsidR="00EE7F38">
        <w:t xml:space="preserve"> </w:t>
      </w:r>
      <w:r w:rsidRPr="00933B59">
        <w:t>of</w:t>
      </w:r>
      <w:r w:rsidR="00EE7F38">
        <w:t xml:space="preserve"> </w:t>
      </w:r>
      <w:r w:rsidRPr="00933B59">
        <w:t>the</w:t>
      </w:r>
      <w:r w:rsidR="00EE7F38">
        <w:t xml:space="preserve"> </w:t>
      </w:r>
      <w:r w:rsidRPr="00933B59">
        <w:t>number</w:t>
      </w:r>
      <w:r w:rsidR="00EE7F38">
        <w:t xml:space="preserve"> </w:t>
      </w:r>
      <w:r w:rsidRPr="00933B59">
        <w:t>of</w:t>
      </w:r>
      <w:r w:rsidR="00EE7F38">
        <w:t xml:space="preserve"> </w:t>
      </w:r>
      <w:r w:rsidRPr="00933B59">
        <w:t>votes</w:t>
      </w:r>
      <w:r w:rsidR="00EE7F38">
        <w:t xml:space="preserve"> </w:t>
      </w:r>
      <w:r w:rsidRPr="00933B59">
        <w:t>required</w:t>
      </w:r>
      <w:r w:rsidR="00EE7F38">
        <w:t xml:space="preserve"> </w:t>
      </w:r>
      <w:r w:rsidRPr="00933B59">
        <w:t>for</w:t>
      </w:r>
      <w:r w:rsidR="00EE7F38">
        <w:t xml:space="preserve"> </w:t>
      </w:r>
      <w:r w:rsidRPr="00933B59">
        <w:t>a</w:t>
      </w:r>
      <w:r w:rsidR="00EE7F38">
        <w:t xml:space="preserve"> </w:t>
      </w:r>
      <w:r w:rsidRPr="00933B59">
        <w:t>mandate</w:t>
      </w:r>
      <w:r w:rsidR="00EE7F38">
        <w:t xml:space="preserve"> </w:t>
      </w:r>
      <w:r w:rsidRPr="00933B59">
        <w:t>from</w:t>
      </w:r>
      <w:r w:rsidR="00EE7F38">
        <w:t xml:space="preserve"> </w:t>
      </w:r>
      <w:r w:rsidRPr="00933B59">
        <w:t>majority</w:t>
      </w:r>
      <w:r w:rsidR="00EE7F38">
        <w:t xml:space="preserve"> </w:t>
      </w:r>
      <w:r w:rsidRPr="00933B59">
        <w:t>party</w:t>
      </w:r>
      <w:r w:rsidR="00EE7F38">
        <w:t xml:space="preserve"> </w:t>
      </w:r>
      <w:r w:rsidRPr="00933B59">
        <w:t>lists.</w:t>
      </w:r>
      <w:r w:rsidR="00EE7F38">
        <w:t xml:space="preserve"> </w:t>
      </w:r>
      <w:r w:rsidRPr="00933B59">
        <w:t>Should</w:t>
      </w:r>
      <w:r w:rsidR="00EE7F38">
        <w:t xml:space="preserve"> </w:t>
      </w:r>
      <w:r w:rsidRPr="00933B59">
        <w:t>a</w:t>
      </w:r>
      <w:r w:rsidR="00EE7F38">
        <w:t xml:space="preserve"> </w:t>
      </w:r>
      <w:r w:rsidRPr="00933B59">
        <w:t>nationality</w:t>
      </w:r>
      <w:r w:rsidR="00EE7F38">
        <w:t xml:space="preserve"> </w:t>
      </w:r>
      <w:r w:rsidRPr="00933B59">
        <w:t>fail</w:t>
      </w:r>
      <w:r w:rsidR="00EE7F38">
        <w:t xml:space="preserve"> </w:t>
      </w:r>
      <w:r w:rsidRPr="00933B59">
        <w:t>to</w:t>
      </w:r>
      <w:r w:rsidR="00EE7F38">
        <w:t xml:space="preserve"> </w:t>
      </w:r>
      <w:r w:rsidRPr="00933B59">
        <w:t>achieve</w:t>
      </w:r>
      <w:r w:rsidR="00EE7F38">
        <w:t xml:space="preserve"> </w:t>
      </w:r>
      <w:r w:rsidRPr="00933B59">
        <w:t>this</w:t>
      </w:r>
      <w:r w:rsidR="00EE7F38">
        <w:t xml:space="preserve"> </w:t>
      </w:r>
      <w:r w:rsidRPr="00933B59">
        <w:t>number,</w:t>
      </w:r>
      <w:r w:rsidR="00EE7F38">
        <w:t xml:space="preserve"> </w:t>
      </w:r>
      <w:r w:rsidRPr="00933B59">
        <w:t>they</w:t>
      </w:r>
      <w:r w:rsidR="00EE7F38">
        <w:t xml:space="preserve"> </w:t>
      </w:r>
      <w:r w:rsidRPr="00933B59">
        <w:t>may</w:t>
      </w:r>
      <w:r w:rsidR="00EE7F38">
        <w:t xml:space="preserve"> </w:t>
      </w:r>
      <w:r w:rsidRPr="00933B59">
        <w:t>delegate</w:t>
      </w:r>
      <w:r w:rsidR="00EE7F38">
        <w:t xml:space="preserve"> </w:t>
      </w:r>
      <w:r w:rsidRPr="00933B59">
        <w:t>a</w:t>
      </w:r>
      <w:r w:rsidR="00EE7F38">
        <w:t xml:space="preserve"> </w:t>
      </w:r>
      <w:r w:rsidRPr="00933B59">
        <w:t>nationality</w:t>
      </w:r>
      <w:r w:rsidR="00EE7F38">
        <w:t xml:space="preserve"> </w:t>
      </w:r>
      <w:r w:rsidRPr="00933B59">
        <w:t>advocate</w:t>
      </w:r>
      <w:r w:rsidR="00EE7F38">
        <w:t xml:space="preserve"> </w:t>
      </w:r>
      <w:r w:rsidRPr="00933B59">
        <w:t>(</w:t>
      </w:r>
      <w:r w:rsidR="00747F7E">
        <w:t>“</w:t>
      </w:r>
      <w:r w:rsidRPr="00933B59">
        <w:t>spokesperson</w:t>
      </w:r>
      <w:r w:rsidR="00747F7E">
        <w:t>”</w:t>
      </w:r>
      <w:r w:rsidRPr="00933B59">
        <w:t>)</w:t>
      </w:r>
      <w:r w:rsidR="00EE7F38">
        <w:t xml:space="preserve"> </w:t>
      </w:r>
      <w:r w:rsidRPr="00933B59">
        <w:t>to</w:t>
      </w:r>
      <w:r w:rsidR="00EE7F38">
        <w:t xml:space="preserve"> </w:t>
      </w:r>
      <w:r w:rsidRPr="00933B59">
        <w:t>Parliament.</w:t>
      </w:r>
      <w:r w:rsidR="00EE7F38">
        <w:t xml:space="preserve"> </w:t>
      </w:r>
      <w:r w:rsidRPr="00933B59">
        <w:t>The</w:t>
      </w:r>
      <w:r w:rsidR="00EE7F38">
        <w:t xml:space="preserve"> </w:t>
      </w:r>
      <w:r w:rsidRPr="00933B59">
        <w:t>new</w:t>
      </w:r>
      <w:r w:rsidR="00EE7F38">
        <w:t xml:space="preserve"> </w:t>
      </w:r>
      <w:r w:rsidRPr="00933B59">
        <w:t>system</w:t>
      </w:r>
      <w:r w:rsidR="00EE7F38">
        <w:t xml:space="preserve"> </w:t>
      </w:r>
      <w:r w:rsidRPr="00933B59">
        <w:t>was</w:t>
      </w:r>
      <w:r w:rsidR="00EE7F38">
        <w:t xml:space="preserve"> </w:t>
      </w:r>
      <w:r w:rsidRPr="00933B59">
        <w:t>applied</w:t>
      </w:r>
      <w:r w:rsidR="00EE7F38">
        <w:t xml:space="preserve"> </w:t>
      </w:r>
      <w:r w:rsidRPr="00933B59">
        <w:t>for</w:t>
      </w:r>
      <w:r w:rsidR="00EE7F38">
        <w:t xml:space="preserve"> </w:t>
      </w:r>
      <w:r w:rsidRPr="00933B59">
        <w:t>the</w:t>
      </w:r>
      <w:r w:rsidR="00EE7F38">
        <w:t xml:space="preserve"> </w:t>
      </w:r>
      <w:r w:rsidRPr="00933B59">
        <w:t>first</w:t>
      </w:r>
      <w:r w:rsidR="00EE7F38">
        <w:t xml:space="preserve"> </w:t>
      </w:r>
      <w:r w:rsidRPr="00933B59">
        <w:t>time</w:t>
      </w:r>
      <w:r w:rsidR="00EE7F38">
        <w:t xml:space="preserve"> </w:t>
      </w:r>
      <w:r w:rsidRPr="00933B59">
        <w:t>during</w:t>
      </w:r>
      <w:r w:rsidR="00EE7F38">
        <w:t xml:space="preserve"> </w:t>
      </w:r>
      <w:r w:rsidRPr="00933B59">
        <w:t>the</w:t>
      </w:r>
      <w:r w:rsidR="00EE7F38">
        <w:t xml:space="preserve"> </w:t>
      </w:r>
      <w:r w:rsidRPr="00933B59">
        <w:t>elections</w:t>
      </w:r>
      <w:r w:rsidR="00EE7F38">
        <w:t xml:space="preserve"> </w:t>
      </w:r>
      <w:r w:rsidRPr="00933B59">
        <w:t>in</w:t>
      </w:r>
      <w:r w:rsidR="00EE7F38">
        <w:t xml:space="preserve"> </w:t>
      </w:r>
      <w:r w:rsidRPr="00933B59">
        <w:t>April</w:t>
      </w:r>
      <w:r w:rsidR="00EE7F38">
        <w:t xml:space="preserve"> </w:t>
      </w:r>
      <w:r w:rsidRPr="00933B59">
        <w:t>2014.</w:t>
      </w:r>
      <w:r w:rsidR="00EE7F38">
        <w:t xml:space="preserve"> </w:t>
      </w:r>
      <w:r w:rsidRPr="00933B59">
        <w:t>Both</w:t>
      </w:r>
      <w:r w:rsidR="00EE7F38">
        <w:t xml:space="preserve"> </w:t>
      </w:r>
      <w:r w:rsidRPr="00933B59">
        <w:t>during</w:t>
      </w:r>
      <w:r w:rsidR="00EE7F38">
        <w:t xml:space="preserve"> </w:t>
      </w:r>
      <w:r w:rsidRPr="00933B59">
        <w:t>the</w:t>
      </w:r>
      <w:r w:rsidR="00EE7F38">
        <w:t xml:space="preserve"> </w:t>
      </w:r>
      <w:r w:rsidRPr="00933B59">
        <w:t>2018</w:t>
      </w:r>
      <w:r w:rsidR="00EE7F38">
        <w:t xml:space="preserve"> </w:t>
      </w:r>
      <w:r w:rsidRPr="00933B59">
        <w:t>and</w:t>
      </w:r>
      <w:r w:rsidR="00EE7F38">
        <w:t xml:space="preserve"> </w:t>
      </w:r>
      <w:r w:rsidRPr="00933B59">
        <w:t>2022</w:t>
      </w:r>
      <w:r w:rsidR="00EE7F38">
        <w:t xml:space="preserve"> </w:t>
      </w:r>
      <w:r w:rsidRPr="00933B59">
        <w:t>elections</w:t>
      </w:r>
      <w:r w:rsidR="00EE7F38">
        <w:t xml:space="preserve"> </w:t>
      </w:r>
      <w:r w:rsidRPr="00933B59">
        <w:t>one</w:t>
      </w:r>
      <w:r w:rsidR="00EE7F38">
        <w:t xml:space="preserve"> </w:t>
      </w:r>
      <w:r w:rsidRPr="00933B59">
        <w:t>nationality</w:t>
      </w:r>
      <w:r w:rsidR="00EE7F38">
        <w:t xml:space="preserve"> </w:t>
      </w:r>
      <w:r w:rsidRPr="00933B59">
        <w:lastRenderedPageBreak/>
        <w:t>representative</w:t>
      </w:r>
      <w:r w:rsidR="00EE7F38">
        <w:t xml:space="preserve"> </w:t>
      </w:r>
      <w:r w:rsidRPr="00933B59">
        <w:t>was</w:t>
      </w:r>
      <w:r w:rsidR="00EE7F38">
        <w:t xml:space="preserve"> </w:t>
      </w:r>
      <w:r w:rsidRPr="00933B59">
        <w:t>elected</w:t>
      </w:r>
      <w:r w:rsidR="00EE7F38">
        <w:t xml:space="preserve"> </w:t>
      </w:r>
      <w:r w:rsidRPr="00933B59">
        <w:t>taking</w:t>
      </w:r>
      <w:r w:rsidR="00EE7F38">
        <w:t xml:space="preserve"> </w:t>
      </w:r>
      <w:r w:rsidRPr="00933B59">
        <w:t>the</w:t>
      </w:r>
      <w:r w:rsidR="00EE7F38">
        <w:t xml:space="preserve"> </w:t>
      </w:r>
      <w:r w:rsidRPr="00933B59">
        <w:t>preferential</w:t>
      </w:r>
      <w:r w:rsidR="00EE7F38">
        <w:t xml:space="preserve"> </w:t>
      </w:r>
      <w:r w:rsidRPr="00933B59">
        <w:t>rules</w:t>
      </w:r>
      <w:r w:rsidR="00EE7F38">
        <w:t xml:space="preserve"> </w:t>
      </w:r>
      <w:r w:rsidRPr="00933B59">
        <w:t>into</w:t>
      </w:r>
      <w:r w:rsidR="00EE7F38">
        <w:t xml:space="preserve"> </w:t>
      </w:r>
      <w:r w:rsidRPr="00933B59">
        <w:t>account,</w:t>
      </w:r>
      <w:r w:rsidR="00EE7F38">
        <w:t xml:space="preserve"> </w:t>
      </w:r>
      <w:r w:rsidRPr="00933B59">
        <w:t>while</w:t>
      </w:r>
      <w:r w:rsidR="00EE7F38">
        <w:t xml:space="preserve"> </w:t>
      </w:r>
      <w:r w:rsidRPr="00933B59">
        <w:t>the</w:t>
      </w:r>
      <w:r w:rsidR="00EE7F38">
        <w:t xml:space="preserve"> </w:t>
      </w:r>
      <w:r w:rsidRPr="00933B59">
        <w:t>other</w:t>
      </w:r>
      <w:r w:rsidR="00EE7F38">
        <w:t xml:space="preserve"> </w:t>
      </w:r>
      <w:r w:rsidRPr="00933B59">
        <w:t>nationalities</w:t>
      </w:r>
      <w:r w:rsidR="00EE7F38">
        <w:t xml:space="preserve"> </w:t>
      </w:r>
      <w:r w:rsidRPr="00933B59">
        <w:t>are</w:t>
      </w:r>
      <w:r w:rsidR="00EE7F38">
        <w:t xml:space="preserve"> </w:t>
      </w:r>
      <w:r w:rsidRPr="00933B59">
        <w:t>represented</w:t>
      </w:r>
      <w:r w:rsidR="00EE7F38">
        <w:t xml:space="preserve"> </w:t>
      </w:r>
      <w:r w:rsidRPr="00933B59">
        <w:t>by</w:t>
      </w:r>
      <w:r w:rsidR="00EE7F38">
        <w:t xml:space="preserve"> </w:t>
      </w:r>
      <w:r w:rsidRPr="00933B59">
        <w:t>nationality</w:t>
      </w:r>
      <w:r w:rsidR="00EE7F38">
        <w:t xml:space="preserve"> </w:t>
      </w:r>
      <w:r w:rsidRPr="00933B59">
        <w:t>advocates</w:t>
      </w:r>
      <w:r w:rsidR="00EE7F38">
        <w:t xml:space="preserve"> </w:t>
      </w:r>
      <w:r w:rsidRPr="00933B59">
        <w:t>in</w:t>
      </w:r>
      <w:r w:rsidR="00EE7F38">
        <w:t xml:space="preserve"> </w:t>
      </w:r>
      <w:r w:rsidRPr="00933B59">
        <w:t>the</w:t>
      </w:r>
      <w:r w:rsidR="00EE7F38">
        <w:t xml:space="preserve"> </w:t>
      </w:r>
      <w:r w:rsidRPr="00933B59">
        <w:t>National</w:t>
      </w:r>
      <w:r w:rsidR="00EE7F38">
        <w:t xml:space="preserve"> </w:t>
      </w:r>
      <w:r w:rsidRPr="00933B59">
        <w:t>Assembly.</w:t>
      </w:r>
    </w:p>
    <w:p w14:paraId="1E5EB6C7" w14:textId="77777777" w:rsidR="005364DC" w:rsidRDefault="00582FB8" w:rsidP="00ED2374">
      <w:pPr>
        <w:pStyle w:val="SingleTxtG"/>
      </w:pPr>
      <w:r w:rsidRPr="00933B59">
        <w:rPr>
          <w:bCs/>
          <w:iCs/>
        </w:rPr>
        <w:t>12.</w:t>
      </w:r>
      <w:r w:rsidRPr="00933B59">
        <w:rPr>
          <w:bCs/>
          <w:iCs/>
        </w:rPr>
        <w:tab/>
      </w:r>
      <w:r w:rsidRPr="00933B59">
        <w:t>As</w:t>
      </w:r>
      <w:r w:rsidR="00EE7F38">
        <w:t xml:space="preserve"> </w:t>
      </w:r>
      <w:r w:rsidRPr="00933B59">
        <w:t>regards</w:t>
      </w:r>
      <w:r w:rsidR="00EE7F38">
        <w:t xml:space="preserve"> </w:t>
      </w:r>
      <w:r w:rsidRPr="00933B59">
        <w:t>the</w:t>
      </w:r>
      <w:r w:rsidR="00EE7F38">
        <w:t xml:space="preserve"> </w:t>
      </w:r>
      <w:r w:rsidRPr="00933B59">
        <w:t>detailed</w:t>
      </w:r>
      <w:r w:rsidR="00EE7F38">
        <w:t xml:space="preserve"> </w:t>
      </w:r>
      <w:r w:rsidRPr="00933B59">
        <w:t>data</w:t>
      </w:r>
      <w:r w:rsidR="00EE7F38">
        <w:t xml:space="preserve"> </w:t>
      </w:r>
      <w:r w:rsidRPr="00933B59">
        <w:t>on</w:t>
      </w:r>
      <w:r w:rsidR="00EE7F38">
        <w:t xml:space="preserve"> </w:t>
      </w:r>
      <w:r w:rsidRPr="00933B59">
        <w:t>the</w:t>
      </w:r>
      <w:r w:rsidR="00EE7F38">
        <w:t xml:space="preserve"> </w:t>
      </w:r>
      <w:r w:rsidRPr="00933B59">
        <w:t>composition</w:t>
      </w:r>
      <w:r w:rsidR="00EE7F38">
        <w:t xml:space="preserve"> </w:t>
      </w:r>
      <w:r w:rsidRPr="00933B59">
        <w:t>of</w:t>
      </w:r>
      <w:r w:rsidR="00EE7F38">
        <w:t xml:space="preserve"> </w:t>
      </w:r>
      <w:r w:rsidRPr="00933B59">
        <w:t>the</w:t>
      </w:r>
      <w:r w:rsidR="00EE7F38">
        <w:t xml:space="preserve"> </w:t>
      </w:r>
      <w:r w:rsidRPr="00933B59">
        <w:t>population</w:t>
      </w:r>
      <w:r w:rsidR="00EE7F38">
        <w:t xml:space="preserve"> </w:t>
      </w:r>
      <w:r w:rsidRPr="00933B59">
        <w:t>the</w:t>
      </w:r>
      <w:r w:rsidR="00EE7F38">
        <w:t xml:space="preserve"> </w:t>
      </w:r>
      <w:r w:rsidRPr="00933B59">
        <w:t>census</w:t>
      </w:r>
      <w:r w:rsidR="00EE7F38">
        <w:t xml:space="preserve"> </w:t>
      </w:r>
      <w:r w:rsidRPr="00933B59">
        <w:t>–</w:t>
      </w:r>
      <w:r w:rsidR="00EE7F38">
        <w:t xml:space="preserve"> </w:t>
      </w:r>
      <w:r w:rsidRPr="00933B59">
        <w:t>to</w:t>
      </w:r>
      <w:r w:rsidR="00EE7F38">
        <w:t xml:space="preserve"> </w:t>
      </w:r>
      <w:r w:rsidRPr="00933B59">
        <w:t>be</w:t>
      </w:r>
      <w:r w:rsidR="00EE7F38">
        <w:t xml:space="preserve"> </w:t>
      </w:r>
      <w:r w:rsidRPr="00933B59">
        <w:t>carried</w:t>
      </w:r>
      <w:r w:rsidR="00EE7F38">
        <w:t xml:space="preserve"> </w:t>
      </w:r>
      <w:r w:rsidRPr="00933B59">
        <w:t>out</w:t>
      </w:r>
      <w:r w:rsidR="00EE7F38">
        <w:t xml:space="preserve"> </w:t>
      </w:r>
      <w:r w:rsidRPr="00933B59">
        <w:t>during</w:t>
      </w:r>
      <w:r w:rsidR="00EE7F38">
        <w:t xml:space="preserve"> </w:t>
      </w:r>
      <w:r w:rsidRPr="00933B59">
        <w:t>the</w:t>
      </w:r>
      <w:r w:rsidR="00EE7F38">
        <w:t xml:space="preserve"> </w:t>
      </w:r>
      <w:r w:rsidRPr="00933B59">
        <w:t>second</w:t>
      </w:r>
      <w:r w:rsidR="00EE7F38">
        <w:t xml:space="preserve"> </w:t>
      </w:r>
      <w:r w:rsidRPr="00933B59">
        <w:t>half</w:t>
      </w:r>
      <w:r w:rsidR="00EE7F38">
        <w:t xml:space="preserve"> </w:t>
      </w:r>
      <w:r w:rsidRPr="00933B59">
        <w:t>of</w:t>
      </w:r>
      <w:r w:rsidR="00EE7F38">
        <w:t xml:space="preserve"> </w:t>
      </w:r>
      <w:r w:rsidRPr="00933B59">
        <w:t>2022</w:t>
      </w:r>
      <w:r w:rsidR="00EE7F38">
        <w:t xml:space="preserve"> </w:t>
      </w:r>
      <w:r w:rsidRPr="00933B59">
        <w:t>–</w:t>
      </w:r>
      <w:r w:rsidR="00EE7F38">
        <w:t xml:space="preserve"> </w:t>
      </w:r>
      <w:r w:rsidRPr="00933B59">
        <w:t>will</w:t>
      </w:r>
      <w:r w:rsidR="00EE7F38">
        <w:t xml:space="preserve"> </w:t>
      </w:r>
      <w:r w:rsidRPr="00933B59">
        <w:t>provide</w:t>
      </w:r>
      <w:r w:rsidR="00EE7F38">
        <w:t xml:space="preserve"> </w:t>
      </w:r>
      <w:r w:rsidRPr="00933B59">
        <w:t>up-to-date</w:t>
      </w:r>
      <w:r w:rsidR="00EE7F38">
        <w:t xml:space="preserve"> </w:t>
      </w:r>
      <w:r w:rsidRPr="00933B59">
        <w:t>information.</w:t>
      </w:r>
      <w:r w:rsidR="00EE7F38">
        <w:t xml:space="preserve"> </w:t>
      </w:r>
      <w:r w:rsidRPr="00933B59">
        <w:t>(The</w:t>
      </w:r>
      <w:r w:rsidR="00EE7F38">
        <w:t xml:space="preserve"> </w:t>
      </w:r>
      <w:r w:rsidRPr="00933B59">
        <w:t>census</w:t>
      </w:r>
      <w:r w:rsidR="00EE7F38">
        <w:t xml:space="preserve"> </w:t>
      </w:r>
      <w:r w:rsidRPr="00933B59">
        <w:t>scheduled</w:t>
      </w:r>
      <w:r w:rsidR="00EE7F38">
        <w:t xml:space="preserve"> </w:t>
      </w:r>
      <w:r w:rsidRPr="00933B59">
        <w:t>to</w:t>
      </w:r>
      <w:r w:rsidR="00EE7F38">
        <w:t xml:space="preserve"> </w:t>
      </w:r>
      <w:r w:rsidRPr="00933B59">
        <w:t>2021</w:t>
      </w:r>
      <w:r w:rsidR="00EE7F38">
        <w:t xml:space="preserve"> </w:t>
      </w:r>
      <w:r w:rsidRPr="00933B59">
        <w:t>had</w:t>
      </w:r>
      <w:r w:rsidR="00EE7F38">
        <w:t xml:space="preserve"> </w:t>
      </w:r>
      <w:r w:rsidRPr="00933B59">
        <w:t>to</w:t>
      </w:r>
      <w:r w:rsidR="00EE7F38">
        <w:t xml:space="preserve"> </w:t>
      </w:r>
      <w:r w:rsidRPr="00933B59">
        <w:t>be</w:t>
      </w:r>
      <w:r w:rsidR="00EE7F38">
        <w:t xml:space="preserve"> </w:t>
      </w:r>
      <w:r w:rsidRPr="00933B59">
        <w:t>postponed</w:t>
      </w:r>
      <w:r w:rsidR="00EE7F38">
        <w:t xml:space="preserve"> </w:t>
      </w:r>
      <w:r w:rsidRPr="00933B59">
        <w:t>due</w:t>
      </w:r>
      <w:r w:rsidR="00EE7F38">
        <w:t xml:space="preserve"> </w:t>
      </w:r>
      <w:r w:rsidRPr="00933B59">
        <w:t>to</w:t>
      </w:r>
      <w:r w:rsidR="00EE7F38">
        <w:t xml:space="preserve"> </w:t>
      </w:r>
      <w:r w:rsidRPr="00933B59">
        <w:t>the</w:t>
      </w:r>
      <w:r w:rsidR="00EE7F38">
        <w:t xml:space="preserve"> </w:t>
      </w:r>
      <w:r w:rsidRPr="00933B59">
        <w:t>COVID-19</w:t>
      </w:r>
      <w:r w:rsidR="00EE7F38">
        <w:t xml:space="preserve"> </w:t>
      </w:r>
      <w:r w:rsidRPr="00933B59">
        <w:t>pandemic).</w:t>
      </w:r>
      <w:r w:rsidR="00EE7F38">
        <w:t xml:space="preserve"> </w:t>
      </w:r>
      <w:r w:rsidRPr="00933B59">
        <w:t>Act</w:t>
      </w:r>
      <w:r w:rsidR="00EE7F38">
        <w:t xml:space="preserve"> </w:t>
      </w:r>
      <w:r w:rsidRPr="00933B59">
        <w:t>CI</w:t>
      </w:r>
      <w:r w:rsidR="00EE7F38">
        <w:t xml:space="preserve"> </w:t>
      </w:r>
      <w:r w:rsidRPr="00933B59">
        <w:t>of</w:t>
      </w:r>
      <w:r w:rsidR="00EE7F38">
        <w:t xml:space="preserve"> </w:t>
      </w:r>
      <w:r w:rsidRPr="00933B59">
        <w:t>2018</w:t>
      </w:r>
      <w:r w:rsidRPr="00FF3C71">
        <w:rPr>
          <w:rStyle w:val="FootnoteReference"/>
        </w:rPr>
        <w:footnoteReference w:id="8"/>
      </w:r>
      <w:r w:rsidR="00EE7F38" w:rsidRPr="00FF3C71">
        <w:rPr>
          <w:rStyle w:val="FootnoteReference"/>
        </w:rPr>
        <w:t xml:space="preserve"> </w:t>
      </w:r>
      <w:r w:rsidRPr="00933B59">
        <w:t>and</w:t>
      </w:r>
      <w:r w:rsidR="00EE7F38">
        <w:t xml:space="preserve"> </w:t>
      </w:r>
      <w:r w:rsidRPr="00933B59">
        <w:t>Government</w:t>
      </w:r>
      <w:r w:rsidR="00EE7F38">
        <w:t xml:space="preserve"> </w:t>
      </w:r>
      <w:r w:rsidRPr="00933B59">
        <w:t>Decree</w:t>
      </w:r>
      <w:r w:rsidR="00EE7F38">
        <w:t xml:space="preserve"> </w:t>
      </w:r>
      <w:r w:rsidRPr="00933B59">
        <w:t>362/2020</w:t>
      </w:r>
      <w:r w:rsidRPr="00FF3C71">
        <w:rPr>
          <w:rStyle w:val="FootnoteReference"/>
        </w:rPr>
        <w:footnoteReference w:id="9"/>
      </w:r>
      <w:r w:rsidR="00EE7F38" w:rsidRPr="00FF3C71">
        <w:rPr>
          <w:rStyle w:val="FootnoteReference"/>
        </w:rPr>
        <w:t xml:space="preserve"> </w:t>
      </w:r>
      <w:r w:rsidRPr="00933B59">
        <w:t>contain</w:t>
      </w:r>
      <w:r w:rsidR="00EE7F38">
        <w:t xml:space="preserve"> </w:t>
      </w:r>
      <w:r w:rsidRPr="00933B59">
        <w:t>all</w:t>
      </w:r>
      <w:r w:rsidR="00EE7F38">
        <w:t xml:space="preserve"> </w:t>
      </w:r>
      <w:r w:rsidRPr="00933B59">
        <w:t>the</w:t>
      </w:r>
      <w:r w:rsidR="00EE7F38">
        <w:t xml:space="preserve"> </w:t>
      </w:r>
      <w:r w:rsidRPr="00933B59">
        <w:t>relevant</w:t>
      </w:r>
      <w:r w:rsidR="00EE7F38">
        <w:t xml:space="preserve"> </w:t>
      </w:r>
      <w:r w:rsidRPr="00933B59">
        <w:t>information</w:t>
      </w:r>
      <w:r w:rsidR="00EE7F38">
        <w:t xml:space="preserve"> </w:t>
      </w:r>
      <w:r w:rsidRPr="00933B59">
        <w:t>on</w:t>
      </w:r>
      <w:r w:rsidR="00EE7F38">
        <w:t xml:space="preserve"> </w:t>
      </w:r>
      <w:r w:rsidRPr="00933B59">
        <w:t>the</w:t>
      </w:r>
      <w:r w:rsidR="00EE7F38">
        <w:t xml:space="preserve"> </w:t>
      </w:r>
      <w:r w:rsidRPr="00933B59">
        <w:t>census</w:t>
      </w:r>
      <w:r w:rsidR="00EE7F38">
        <w:t xml:space="preserve"> </w:t>
      </w:r>
      <w:r w:rsidRPr="00933B59">
        <w:t>including</w:t>
      </w:r>
      <w:r w:rsidR="00EE7F38">
        <w:t xml:space="preserve"> </w:t>
      </w:r>
      <w:r w:rsidRPr="00933B59">
        <w:t>the</w:t>
      </w:r>
      <w:r w:rsidR="00EE7F38">
        <w:t xml:space="preserve"> </w:t>
      </w:r>
      <w:r w:rsidRPr="00933B59">
        <w:t>data</w:t>
      </w:r>
      <w:r w:rsidR="00EE7F38">
        <w:t xml:space="preserve"> </w:t>
      </w:r>
      <w:r w:rsidRPr="00933B59">
        <w:t>requirements.</w:t>
      </w:r>
      <w:r w:rsidR="00EE7F38">
        <w:t xml:space="preserve"> </w:t>
      </w:r>
      <w:r w:rsidRPr="00933B59">
        <w:t>Questions</w:t>
      </w:r>
      <w:r w:rsidR="00EE7F38">
        <w:t xml:space="preserve"> </w:t>
      </w:r>
      <w:r w:rsidRPr="00933B59">
        <w:t>will</w:t>
      </w:r>
      <w:r w:rsidR="00EE7F38">
        <w:t xml:space="preserve"> </w:t>
      </w:r>
      <w:r w:rsidRPr="00933B59">
        <w:t>be</w:t>
      </w:r>
      <w:r w:rsidR="00EE7F38">
        <w:t xml:space="preserve"> </w:t>
      </w:r>
      <w:r w:rsidRPr="00933B59">
        <w:t>asked,</w:t>
      </w:r>
      <w:r w:rsidR="00EE7F38">
        <w:t xml:space="preserve"> </w:t>
      </w:r>
      <w:r w:rsidRPr="00933B59">
        <w:t>among</w:t>
      </w:r>
      <w:r w:rsidR="00EE7F38">
        <w:t xml:space="preserve"> </w:t>
      </w:r>
      <w:r w:rsidRPr="00933B59">
        <w:t>others</w:t>
      </w:r>
      <w:r w:rsidR="00EE7F38">
        <w:t xml:space="preserve"> </w:t>
      </w:r>
      <w:r w:rsidRPr="00933B59">
        <w:t>on</w:t>
      </w:r>
      <w:r w:rsidR="00EE7F38">
        <w:t xml:space="preserve"> </w:t>
      </w:r>
      <w:r w:rsidRPr="00933B59">
        <w:t>ethnicity,</w:t>
      </w:r>
      <w:r w:rsidR="00EE7F38">
        <w:t xml:space="preserve"> </w:t>
      </w:r>
      <w:r w:rsidRPr="00933B59">
        <w:t>nationality,</w:t>
      </w:r>
      <w:r w:rsidR="00EE7F38">
        <w:t xml:space="preserve"> </w:t>
      </w:r>
      <w:r w:rsidRPr="00933B59">
        <w:t>language</w:t>
      </w:r>
      <w:r w:rsidR="00EE7F38">
        <w:t xml:space="preserve"> </w:t>
      </w:r>
      <w:r w:rsidRPr="00933B59">
        <w:t>knowledge,</w:t>
      </w:r>
      <w:r w:rsidR="00EE7F38">
        <w:t xml:space="preserve"> </w:t>
      </w:r>
      <w:r w:rsidRPr="00933B59">
        <w:t>level</w:t>
      </w:r>
      <w:r w:rsidR="00EE7F38">
        <w:t xml:space="preserve"> </w:t>
      </w:r>
      <w:r w:rsidRPr="00933B59">
        <w:t>of</w:t>
      </w:r>
      <w:r w:rsidR="00EE7F38">
        <w:t xml:space="preserve"> </w:t>
      </w:r>
      <w:r w:rsidRPr="00933B59">
        <w:t>education</w:t>
      </w:r>
      <w:r w:rsidR="00EE7F38">
        <w:t xml:space="preserve"> </w:t>
      </w:r>
      <w:r w:rsidRPr="00933B59">
        <w:t>and</w:t>
      </w:r>
      <w:r w:rsidR="00EE7F38">
        <w:t xml:space="preserve"> </w:t>
      </w:r>
      <w:r w:rsidRPr="00933B59">
        <w:t>jobs.</w:t>
      </w:r>
    </w:p>
    <w:p w14:paraId="7A9F6FCC" w14:textId="6B09CE02" w:rsidR="00582FB8" w:rsidRPr="00933B59" w:rsidRDefault="00582FB8" w:rsidP="00ED2374">
      <w:pPr>
        <w:pStyle w:val="SingleTxtG"/>
      </w:pPr>
      <w:r w:rsidRPr="00933B59">
        <w:rPr>
          <w:bCs/>
          <w:iCs/>
        </w:rPr>
        <w:t>13.</w:t>
      </w:r>
      <w:r w:rsidRPr="00933B59">
        <w:rPr>
          <w:bCs/>
          <w:iCs/>
        </w:rPr>
        <w:tab/>
      </w:r>
      <w:r w:rsidRPr="00933B59">
        <w:t>For</w:t>
      </w:r>
      <w:r w:rsidR="00EE7F38">
        <w:t xml:space="preserve"> </w:t>
      </w:r>
      <w:r w:rsidRPr="00933B59">
        <w:t>further</w:t>
      </w:r>
      <w:r w:rsidR="00EE7F38">
        <w:t xml:space="preserve"> </w:t>
      </w:r>
      <w:r w:rsidRPr="00933B59">
        <w:t>statistics</w:t>
      </w:r>
      <w:r w:rsidR="00EE7F38">
        <w:t xml:space="preserve"> </w:t>
      </w:r>
      <w:r w:rsidRPr="00933B59">
        <w:t>see</w:t>
      </w:r>
      <w:r w:rsidR="00EE7F38">
        <w:t xml:space="preserve"> </w:t>
      </w:r>
      <w:r w:rsidRPr="00933B59">
        <w:t>also</w:t>
      </w:r>
      <w:r w:rsidR="00EE7F38">
        <w:t xml:space="preserve"> </w:t>
      </w:r>
      <w:r w:rsidRPr="00933B59">
        <w:t>attachments</w:t>
      </w:r>
      <w:r w:rsidR="00EE7F38">
        <w:t xml:space="preserve"> </w:t>
      </w:r>
      <w:r w:rsidR="003E7A45">
        <w:t>N</w:t>
      </w:r>
      <w:r w:rsidRPr="00933B59">
        <w:t>o.</w:t>
      </w:r>
      <w:r w:rsidR="00EE7F38">
        <w:t xml:space="preserve"> </w:t>
      </w:r>
      <w:r w:rsidRPr="00933B59">
        <w:t>1.</w:t>
      </w:r>
    </w:p>
    <w:p w14:paraId="5190CD69" w14:textId="60A107AD" w:rsidR="00582FB8" w:rsidRPr="00933B59" w:rsidRDefault="00582FB8" w:rsidP="00066524">
      <w:pPr>
        <w:pStyle w:val="H1G"/>
      </w:pPr>
      <w:r>
        <w:tab/>
      </w:r>
      <w:r>
        <w:tab/>
      </w:r>
      <w:r w:rsidRPr="00933B59">
        <w:t>National</w:t>
      </w:r>
      <w:r w:rsidR="00EE7F38">
        <w:t xml:space="preserve"> </w:t>
      </w:r>
      <w:r w:rsidRPr="00933B59">
        <w:t>human</w:t>
      </w:r>
      <w:r w:rsidR="00EE7F38">
        <w:t xml:space="preserve"> </w:t>
      </w:r>
      <w:r w:rsidRPr="00933B59">
        <w:t>rights</w:t>
      </w:r>
      <w:r w:rsidR="00EE7F38">
        <w:t xml:space="preserve"> </w:t>
      </w:r>
      <w:r w:rsidRPr="00933B59">
        <w:t>institution,</w:t>
      </w:r>
      <w:r w:rsidR="00EE7F38">
        <w:t xml:space="preserve"> </w:t>
      </w:r>
      <w:r w:rsidRPr="00933B59">
        <w:t>enforcement</w:t>
      </w:r>
      <w:r w:rsidR="00EE7F38">
        <w:t xml:space="preserve"> </w:t>
      </w:r>
      <w:r w:rsidRPr="00933B59">
        <w:t>of</w:t>
      </w:r>
      <w:r w:rsidR="00EE7F38">
        <w:t xml:space="preserve"> </w:t>
      </w:r>
      <w:r w:rsidRPr="00933B59">
        <w:t>the</w:t>
      </w:r>
      <w:r w:rsidR="00EE7F38">
        <w:t xml:space="preserve"> </w:t>
      </w:r>
      <w:r w:rsidRPr="00933B59">
        <w:t>anti-discrimination</w:t>
      </w:r>
      <w:r w:rsidR="00EE7F38">
        <w:t xml:space="preserve"> </w:t>
      </w:r>
      <w:r w:rsidRPr="00933B59">
        <w:t>legal</w:t>
      </w:r>
      <w:r w:rsidR="00EE7F38">
        <w:t xml:space="preserve"> </w:t>
      </w:r>
      <w:r w:rsidRPr="00933B59">
        <w:t>framework</w:t>
      </w:r>
    </w:p>
    <w:p w14:paraId="3B2508FD" w14:textId="00DBF2D1" w:rsidR="00582FB8" w:rsidRPr="00E50613" w:rsidRDefault="00582FB8" w:rsidP="00ED2374">
      <w:pPr>
        <w:pStyle w:val="SingleTxtG"/>
      </w:pPr>
      <w:r w:rsidRPr="00E50613">
        <w:rPr>
          <w:bCs/>
          <w:iCs/>
        </w:rPr>
        <w:t>14.</w:t>
      </w:r>
      <w:r w:rsidRPr="00E50613">
        <w:rPr>
          <w:bCs/>
          <w:iCs/>
        </w:rPr>
        <w:tab/>
      </w:r>
      <w:r w:rsidRPr="00E50613">
        <w:t>In</w:t>
      </w:r>
      <w:r w:rsidR="00EE7F38">
        <w:t xml:space="preserve"> </w:t>
      </w:r>
      <w:r w:rsidRPr="00E50613">
        <w:t>relation</w:t>
      </w:r>
      <w:r w:rsidR="00EE7F38">
        <w:t xml:space="preserve"> </w:t>
      </w:r>
      <w:r w:rsidRPr="00E50613">
        <w:t>to</w:t>
      </w:r>
      <w:r w:rsidR="00EE7F38">
        <w:t xml:space="preserve"> </w:t>
      </w:r>
      <w:r w:rsidRPr="00E50613">
        <w:t>the</w:t>
      </w:r>
      <w:r w:rsidR="00EE7F38">
        <w:t xml:space="preserve"> </w:t>
      </w:r>
      <w:r w:rsidRPr="00E50613">
        <w:t>institutional</w:t>
      </w:r>
      <w:r w:rsidR="00EE7F38">
        <w:t xml:space="preserve"> </w:t>
      </w:r>
      <w:r w:rsidRPr="00E50613">
        <w:t>framework</w:t>
      </w:r>
      <w:r w:rsidR="00EE7F38">
        <w:t xml:space="preserve"> </w:t>
      </w:r>
      <w:r w:rsidRPr="00E50613">
        <w:t>for</w:t>
      </w:r>
      <w:r w:rsidR="00EE7F38">
        <w:t xml:space="preserve"> </w:t>
      </w:r>
      <w:r w:rsidRPr="00E50613">
        <w:t>the</w:t>
      </w:r>
      <w:r w:rsidR="00EE7F38">
        <w:t xml:space="preserve"> </w:t>
      </w:r>
      <w:r w:rsidRPr="00E50613">
        <w:t>protection</w:t>
      </w:r>
      <w:r w:rsidR="00EE7F38">
        <w:t xml:space="preserve"> </w:t>
      </w:r>
      <w:r w:rsidRPr="00E50613">
        <w:t>of</w:t>
      </w:r>
      <w:r w:rsidR="00EE7F38">
        <w:t xml:space="preserve"> </w:t>
      </w:r>
      <w:r w:rsidRPr="00E50613">
        <w:t>human</w:t>
      </w:r>
      <w:r w:rsidR="00EE7F38">
        <w:t xml:space="preserve"> </w:t>
      </w:r>
      <w:r w:rsidRPr="00E50613">
        <w:t>rights,</w:t>
      </w:r>
      <w:r w:rsidR="00EE7F38">
        <w:t xml:space="preserve"> </w:t>
      </w:r>
      <w:r w:rsidRPr="00E50613">
        <w:t>including</w:t>
      </w:r>
      <w:r w:rsidR="00EE7F38">
        <w:t xml:space="preserve"> </w:t>
      </w:r>
      <w:r w:rsidRPr="00E50613">
        <w:t>the</w:t>
      </w:r>
      <w:r w:rsidR="00EE7F38">
        <w:t xml:space="preserve"> </w:t>
      </w:r>
      <w:r w:rsidRPr="00E50613">
        <w:t>right</w:t>
      </w:r>
      <w:r w:rsidR="00EE7F38">
        <w:t xml:space="preserve"> </w:t>
      </w:r>
      <w:r w:rsidRPr="00E50613">
        <w:t>to</w:t>
      </w:r>
      <w:r w:rsidR="00EE7F38">
        <w:t xml:space="preserve"> </w:t>
      </w:r>
      <w:r w:rsidRPr="006443EB">
        <w:t>equal</w:t>
      </w:r>
      <w:r w:rsidR="00EE7F38">
        <w:t xml:space="preserve"> </w:t>
      </w:r>
      <w:r w:rsidRPr="00E50613">
        <w:t>treatment</w:t>
      </w:r>
      <w:r w:rsidR="00EE7F38">
        <w:t xml:space="preserve"> </w:t>
      </w:r>
      <w:r w:rsidRPr="00E50613">
        <w:t>and</w:t>
      </w:r>
      <w:r w:rsidR="00EE7F38">
        <w:t xml:space="preserve"> </w:t>
      </w:r>
      <w:r w:rsidRPr="00E50613">
        <w:t>the</w:t>
      </w:r>
      <w:r w:rsidR="00EE7F38">
        <w:t xml:space="preserve"> </w:t>
      </w:r>
      <w:r w:rsidRPr="00E50613">
        <w:t>prohibition</w:t>
      </w:r>
      <w:r w:rsidR="00EE7F38">
        <w:t xml:space="preserve"> </w:t>
      </w:r>
      <w:r w:rsidRPr="00E50613">
        <w:t>of</w:t>
      </w:r>
      <w:r w:rsidR="00EE7F38">
        <w:t xml:space="preserve"> </w:t>
      </w:r>
      <w:r w:rsidRPr="00E50613">
        <w:t>discrimination,</w:t>
      </w:r>
      <w:r w:rsidR="00EE7F38">
        <w:t xml:space="preserve"> </w:t>
      </w:r>
      <w:r w:rsidRPr="00E50613">
        <w:t>the</w:t>
      </w:r>
      <w:r w:rsidR="00EE7F38">
        <w:t xml:space="preserve"> </w:t>
      </w:r>
      <w:r w:rsidRPr="00E50613">
        <w:t>following</w:t>
      </w:r>
      <w:r w:rsidR="00EE7F38">
        <w:t xml:space="preserve"> </w:t>
      </w:r>
      <w:r w:rsidRPr="00E50613">
        <w:t>shall</w:t>
      </w:r>
      <w:r w:rsidR="00EE7F38">
        <w:t xml:space="preserve"> </w:t>
      </w:r>
      <w:r w:rsidRPr="00E50613">
        <w:t>be</w:t>
      </w:r>
      <w:r w:rsidR="00EE7F38">
        <w:t xml:space="preserve"> </w:t>
      </w:r>
      <w:r w:rsidRPr="00E50613">
        <w:t>emphasized.</w:t>
      </w:r>
    </w:p>
    <w:p w14:paraId="58632ABF" w14:textId="77777777" w:rsidR="005364DC" w:rsidRDefault="00582FB8" w:rsidP="00ED2374">
      <w:pPr>
        <w:pStyle w:val="SingleTxtG"/>
        <w:rPr>
          <w:rFonts w:eastAsia="Times New Roman"/>
        </w:rPr>
      </w:pPr>
      <w:r w:rsidRPr="00933B59">
        <w:rPr>
          <w:rFonts w:eastAsia="Times New Roman"/>
          <w:bCs/>
          <w:iCs/>
        </w:rPr>
        <w:t>15.</w:t>
      </w:r>
      <w:r w:rsidRPr="00933B59">
        <w:rPr>
          <w:rFonts w:eastAsia="Times New Roman"/>
          <w:bCs/>
          <w:iCs/>
        </w:rPr>
        <w:tab/>
      </w:r>
      <w:r w:rsidRPr="00933B59">
        <w:t>The</w:t>
      </w:r>
      <w:r w:rsidR="00EE7F38">
        <w:t xml:space="preserve"> </w:t>
      </w:r>
      <w:r w:rsidRPr="00933B59">
        <w:t>basic</w:t>
      </w:r>
      <w:r w:rsidR="00EE7F38">
        <w:t xml:space="preserve"> </w:t>
      </w:r>
      <w:r w:rsidRPr="00933B59">
        <w:t>rules</w:t>
      </w:r>
      <w:r w:rsidR="00EE7F38">
        <w:t xml:space="preserve"> </w:t>
      </w:r>
      <w:r w:rsidRPr="00933B59">
        <w:t>concerning</w:t>
      </w:r>
      <w:r w:rsidR="00EE7F38">
        <w:t xml:space="preserve"> </w:t>
      </w:r>
      <w:r w:rsidRPr="00933B59">
        <w:t>the</w:t>
      </w:r>
      <w:r w:rsidR="00EE7F38">
        <w:t xml:space="preserve"> </w:t>
      </w:r>
      <w:r w:rsidRPr="00933B59">
        <w:t>functioning</w:t>
      </w:r>
      <w:r w:rsidR="00EE7F38">
        <w:t xml:space="preserve"> </w:t>
      </w:r>
      <w:r w:rsidRPr="00933B59">
        <w:t>of</w:t>
      </w:r>
      <w:r w:rsidR="00EE7F38">
        <w:t xml:space="preserve"> </w:t>
      </w:r>
      <w:r w:rsidRPr="00933B59">
        <w:t>the</w:t>
      </w:r>
      <w:r w:rsidR="00EE7F38">
        <w:t xml:space="preserve"> </w:t>
      </w:r>
      <w:r w:rsidRPr="00933B59">
        <w:t>Constitutional</w:t>
      </w:r>
      <w:r w:rsidR="00EE7F38">
        <w:t xml:space="preserve"> </w:t>
      </w:r>
      <w:r w:rsidRPr="00933B59">
        <w:t>Court</w:t>
      </w:r>
      <w:r w:rsidR="00EE7F38">
        <w:t xml:space="preserve"> </w:t>
      </w:r>
      <w:r w:rsidRPr="00933B59">
        <w:t>are</w:t>
      </w:r>
      <w:r w:rsidR="00EE7F38">
        <w:t xml:space="preserve"> </w:t>
      </w:r>
      <w:r w:rsidRPr="00933B59">
        <w:t>set</w:t>
      </w:r>
      <w:r w:rsidR="00EE7F38">
        <w:t xml:space="preserve"> </w:t>
      </w:r>
      <w:r w:rsidRPr="00933B59">
        <w:t>in</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and</w:t>
      </w:r>
      <w:r w:rsidR="00EE7F38">
        <w:t xml:space="preserve"> </w:t>
      </w:r>
      <w:r w:rsidRPr="00933B59">
        <w:t>the</w:t>
      </w:r>
      <w:r w:rsidR="00EE7F38">
        <w:t xml:space="preserve"> </w:t>
      </w:r>
      <w:r w:rsidRPr="00933B59">
        <w:t>main</w:t>
      </w:r>
      <w:r w:rsidR="00EE7F38">
        <w:t xml:space="preserve"> </w:t>
      </w:r>
      <w:r w:rsidRPr="00933B59">
        <w:t>regulations</w:t>
      </w:r>
      <w:r w:rsidR="00EE7F38">
        <w:t xml:space="preserve"> </w:t>
      </w:r>
      <w:r w:rsidRPr="00933B59">
        <w:t>on</w:t>
      </w:r>
      <w:r w:rsidR="00EE7F38">
        <w:t xml:space="preserve"> </w:t>
      </w:r>
      <w:r w:rsidRPr="00933B59">
        <w:t>the</w:t>
      </w:r>
      <w:r w:rsidR="00EE7F38">
        <w:t xml:space="preserve"> </w:t>
      </w:r>
      <w:r w:rsidRPr="00933B59">
        <w:t>structure</w:t>
      </w:r>
      <w:r w:rsidR="00EE7F38">
        <w:t xml:space="preserve"> </w:t>
      </w:r>
      <w:r w:rsidRPr="00933B59">
        <w:t>and</w:t>
      </w:r>
      <w:r w:rsidR="00EE7F38">
        <w:t xml:space="preserve"> </w:t>
      </w:r>
      <w:r w:rsidRPr="00933B59">
        <w:t>procedure</w:t>
      </w:r>
      <w:r w:rsidR="00EE7F38">
        <w:t xml:space="preserve"> </w:t>
      </w:r>
      <w:r w:rsidRPr="00933B59">
        <w:t>are</w:t>
      </w:r>
      <w:r w:rsidR="00EE7F38">
        <w:t xml:space="preserve"> </w:t>
      </w:r>
      <w:r w:rsidRPr="00933B59">
        <w:t>determined</w:t>
      </w:r>
      <w:r w:rsidR="00EE7F38">
        <w:t xml:space="preserve"> </w:t>
      </w:r>
      <w:r w:rsidRPr="00933B59">
        <w:t>by</w:t>
      </w:r>
      <w:r w:rsidR="00EE7F38">
        <w:t xml:space="preserve"> </w:t>
      </w:r>
      <w:r w:rsidRPr="00933B59">
        <w:t>Act</w:t>
      </w:r>
      <w:r w:rsidR="00EE7F38">
        <w:t xml:space="preserve"> </w:t>
      </w:r>
      <w:r w:rsidRPr="00933B59">
        <w:t>CLI</w:t>
      </w:r>
      <w:r w:rsidR="00EE7F38">
        <w:t xml:space="preserve"> </w:t>
      </w:r>
      <w:r w:rsidRPr="00933B59">
        <w:t>of</w:t>
      </w:r>
      <w:r w:rsidR="00EE7F38">
        <w:t xml:space="preserve"> </w:t>
      </w:r>
      <w:r w:rsidRPr="00933B59">
        <w:t>2011</w:t>
      </w:r>
      <w:r w:rsidR="00EE7F38">
        <w:t xml:space="preserve"> </w:t>
      </w:r>
      <w:r w:rsidRPr="00933B59">
        <w:t>on</w:t>
      </w:r>
      <w:r w:rsidR="00EE7F38">
        <w:t xml:space="preserve"> </w:t>
      </w:r>
      <w:r w:rsidRPr="00933B59">
        <w:t>the</w:t>
      </w:r>
      <w:r w:rsidR="00EE7F38">
        <w:t xml:space="preserve"> </w:t>
      </w:r>
      <w:r w:rsidRPr="00933B59">
        <w:t>Constitutional</w:t>
      </w:r>
      <w:r w:rsidR="00EE7F38">
        <w:t xml:space="preserve"> </w:t>
      </w:r>
      <w:r w:rsidRPr="00933B59">
        <w:t>Court</w:t>
      </w:r>
      <w:r w:rsidR="00EE7F38">
        <w:t xml:space="preserve"> </w:t>
      </w:r>
      <w:r w:rsidRPr="00933B59">
        <w:t>(hereinafter:</w:t>
      </w:r>
      <w:r w:rsidR="00EE7F38">
        <w:t xml:space="preserve"> </w:t>
      </w:r>
      <w:r w:rsidRPr="00933B59">
        <w:t>CC</w:t>
      </w:r>
      <w:r w:rsidR="00EE7F38">
        <w:t xml:space="preserve"> </w:t>
      </w:r>
      <w:r w:rsidRPr="00933B59">
        <w:t>Act)</w:t>
      </w:r>
      <w:r w:rsidRPr="00933B59">
        <w:rPr>
          <w:rFonts w:eastAsia="Times New Roman"/>
        </w:rPr>
        <w:t>.</w:t>
      </w:r>
      <w:r w:rsidR="00EE7F38">
        <w:rPr>
          <w:rFonts w:eastAsia="Times New Roman"/>
        </w:rPr>
        <w:t xml:space="preserve"> </w:t>
      </w:r>
      <w:r w:rsidRPr="00933B59">
        <w:rPr>
          <w:rFonts w:eastAsia="Times New Roman"/>
        </w:rPr>
        <w:t>Being</w:t>
      </w:r>
      <w:r w:rsidR="00EE7F38">
        <w:rPr>
          <w:rFonts w:eastAsia="Times New Roman"/>
        </w:rPr>
        <w:t xml:space="preserve"> </w:t>
      </w:r>
      <w:r w:rsidRPr="00933B59">
        <w:rPr>
          <w:rFonts w:eastAsia="Times New Roman"/>
        </w:rPr>
        <w:t>a</w:t>
      </w:r>
      <w:r w:rsidR="00EE7F38">
        <w:rPr>
          <w:rFonts w:eastAsia="Times New Roman"/>
        </w:rPr>
        <w:t xml:space="preserve"> </w:t>
      </w:r>
      <w:r w:rsidRPr="00933B59">
        <w:t>cardinal</w:t>
      </w:r>
      <w:r w:rsidR="00EE7F38">
        <w:t xml:space="preserve"> </w:t>
      </w:r>
      <w:r w:rsidRPr="00933B59">
        <w:t>act,</w:t>
      </w:r>
      <w:r w:rsidR="00EE7F38">
        <w:t xml:space="preserve"> </w:t>
      </w:r>
      <w:r w:rsidRPr="00933B59">
        <w:t>the</w:t>
      </w:r>
      <w:r w:rsidR="00EE7F38">
        <w:t xml:space="preserve"> </w:t>
      </w:r>
      <w:r w:rsidRPr="00933B59">
        <w:t>CC</w:t>
      </w:r>
      <w:r w:rsidR="00EE7F38">
        <w:t xml:space="preserve"> </w:t>
      </w:r>
      <w:r w:rsidRPr="00933B59">
        <w:t>Act</w:t>
      </w:r>
      <w:r w:rsidR="00EE7F38">
        <w:rPr>
          <w:rFonts w:eastAsia="Times New Roman"/>
        </w:rPr>
        <w:t xml:space="preserve"> </w:t>
      </w:r>
      <w:r w:rsidRPr="006443EB">
        <w:t>provides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necessary</w:t>
      </w:r>
      <w:r w:rsidR="00EE7F38">
        <w:rPr>
          <w:rFonts w:eastAsia="Times New Roman"/>
        </w:rPr>
        <w:t xml:space="preserve"> </w:t>
      </w:r>
      <w:r w:rsidRPr="00933B59">
        <w:rPr>
          <w:rFonts w:eastAsia="Times New Roman"/>
        </w:rPr>
        <w:t>guarantees</w:t>
      </w:r>
      <w:r w:rsidR="00EE7F38">
        <w:rPr>
          <w:rFonts w:eastAsia="Times New Roman"/>
        </w:rPr>
        <w:t xml:space="preserve"> </w:t>
      </w:r>
      <w:r w:rsidRPr="00933B59">
        <w:rPr>
          <w:rFonts w:eastAsia="Times New Roman"/>
        </w:rPr>
        <w:t>for</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activity</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basic</w:t>
      </w:r>
      <w:r w:rsidR="00EE7F38">
        <w:rPr>
          <w:rFonts w:eastAsia="Times New Roman"/>
        </w:rPr>
        <w:t xml:space="preserve"> </w:t>
      </w:r>
      <w:r w:rsidRPr="00933B59">
        <w:rPr>
          <w:rFonts w:eastAsia="Times New Roman"/>
        </w:rPr>
        <w:t>competences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have</w:t>
      </w:r>
      <w:r w:rsidR="00EE7F38">
        <w:rPr>
          <w:rFonts w:eastAsia="Times New Roman"/>
        </w:rPr>
        <w:t xml:space="preserve"> </w:t>
      </w:r>
      <w:r w:rsidRPr="00933B59">
        <w:rPr>
          <w:rFonts w:eastAsia="Times New Roman"/>
        </w:rPr>
        <w:t>remained</w:t>
      </w:r>
      <w:r w:rsidR="00EE7F38">
        <w:rPr>
          <w:rFonts w:eastAsia="Times New Roman"/>
        </w:rPr>
        <w:t xml:space="preserve"> </w:t>
      </w:r>
      <w:r w:rsidRPr="00933B59">
        <w:rPr>
          <w:rFonts w:eastAsia="Times New Roman"/>
        </w:rPr>
        <w:t>unchanged.</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examines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conformity</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provisions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adopted</w:t>
      </w:r>
      <w:r w:rsidR="00EE7F38">
        <w:rPr>
          <w:rFonts w:eastAsia="Times New Roman"/>
        </w:rPr>
        <w:t xml:space="preserve"> </w:t>
      </w:r>
      <w:r w:rsidRPr="00933B59">
        <w:rPr>
          <w:rFonts w:eastAsia="Times New Roman"/>
        </w:rPr>
        <w:t>but</w:t>
      </w:r>
      <w:r w:rsidR="00EE7F38">
        <w:rPr>
          <w:rFonts w:eastAsia="Times New Roman"/>
        </w:rPr>
        <w:t xml:space="preserve"> </w:t>
      </w:r>
      <w:r w:rsidRPr="00933B59">
        <w:rPr>
          <w:rFonts w:eastAsia="Times New Roman"/>
        </w:rPr>
        <w:t>not</w:t>
      </w:r>
      <w:r w:rsidR="00EE7F38">
        <w:rPr>
          <w:rFonts w:eastAsia="Times New Roman"/>
        </w:rPr>
        <w:t xml:space="preserve"> </w:t>
      </w:r>
      <w:r w:rsidRPr="00933B59">
        <w:rPr>
          <w:rFonts w:eastAsia="Times New Roman"/>
        </w:rPr>
        <w:t>yet</w:t>
      </w:r>
      <w:r w:rsidR="00EE7F38">
        <w:rPr>
          <w:rFonts w:eastAsia="Times New Roman"/>
        </w:rPr>
        <w:t xml:space="preserve"> </w:t>
      </w:r>
      <w:r w:rsidRPr="00933B59">
        <w:rPr>
          <w:rFonts w:eastAsia="Times New Roman"/>
        </w:rPr>
        <w:t>promulgated</w:t>
      </w:r>
      <w:r w:rsidR="00EE7F38">
        <w:rPr>
          <w:rFonts w:eastAsia="Times New Roman"/>
        </w:rPr>
        <w:t xml:space="preserve"> </w:t>
      </w:r>
      <w:r w:rsidRPr="00933B59">
        <w:rPr>
          <w:rFonts w:eastAsia="Times New Roman"/>
        </w:rPr>
        <w:t>Acts</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Fundamental</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based</w:t>
      </w:r>
      <w:r w:rsidR="00EE7F38">
        <w:rPr>
          <w:rFonts w:eastAsia="Times New Roman"/>
        </w:rPr>
        <w:t xml:space="preserve"> </w:t>
      </w:r>
      <w:r w:rsidRPr="00933B59">
        <w:rPr>
          <w:rFonts w:eastAsia="Times New Roman"/>
        </w:rPr>
        <w:t>on</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motion</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Parliament</w:t>
      </w:r>
      <w:r w:rsidR="00EE7F38">
        <w:rPr>
          <w:rFonts w:eastAsia="Times New Roman"/>
        </w:rPr>
        <w:t xml:space="preserve"> </w:t>
      </w:r>
      <w:r w:rsidRPr="00933B59">
        <w:rPr>
          <w:rFonts w:eastAsia="Times New Roman"/>
        </w:rPr>
        <w:t>or</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President</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Republic.</w:t>
      </w:r>
      <w:r w:rsidR="00EE7F38">
        <w:rPr>
          <w:rFonts w:eastAsia="Times New Roman"/>
        </w:rPr>
        <w:t xml:space="preserve"> </w:t>
      </w:r>
      <w:r w:rsidRPr="00933B59">
        <w:rPr>
          <w:rFonts w:eastAsia="Times New Roman"/>
        </w:rPr>
        <w:t>At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initiative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Government,</w:t>
      </w:r>
      <w:r w:rsidR="00EE7F38">
        <w:rPr>
          <w:rFonts w:eastAsia="Times New Roman"/>
        </w:rPr>
        <w:t xml:space="preserve"> </w:t>
      </w:r>
      <w:r w:rsidRPr="00933B59">
        <w:rPr>
          <w:rFonts w:eastAsia="Times New Roman"/>
        </w:rPr>
        <w:t>one</w:t>
      </w:r>
      <w:r w:rsidR="00EE7F38">
        <w:rPr>
          <w:rFonts w:eastAsia="Times New Roman"/>
        </w:rPr>
        <w:t xml:space="preserve"> </w:t>
      </w:r>
      <w:r w:rsidRPr="00933B59">
        <w:rPr>
          <w:rFonts w:eastAsia="Times New Roman"/>
        </w:rPr>
        <w:t>quarter</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Members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Parliament,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President</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Curia,</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Prosecutor</w:t>
      </w:r>
      <w:r w:rsidR="00EE7F38">
        <w:rPr>
          <w:rFonts w:eastAsia="Times New Roman"/>
        </w:rPr>
        <w:t xml:space="preserve"> </w:t>
      </w:r>
      <w:r w:rsidRPr="00933B59">
        <w:rPr>
          <w:rFonts w:eastAsia="Times New Roman"/>
        </w:rPr>
        <w:t>General</w:t>
      </w:r>
      <w:r w:rsidR="00EE7F38">
        <w:rPr>
          <w:rFonts w:eastAsia="Times New Roman"/>
        </w:rPr>
        <w:t xml:space="preserve"> </w:t>
      </w:r>
      <w:r w:rsidRPr="00933B59">
        <w:rPr>
          <w:rFonts w:eastAsia="Times New Roman"/>
        </w:rPr>
        <w:t>or</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Commissioner</w:t>
      </w:r>
      <w:r w:rsidR="00EE7F38">
        <w:rPr>
          <w:rFonts w:eastAsia="Times New Roman"/>
        </w:rPr>
        <w:t xml:space="preserve"> </w:t>
      </w:r>
      <w:r w:rsidRPr="00933B59">
        <w:rPr>
          <w:rFonts w:eastAsia="Times New Roman"/>
        </w:rPr>
        <w:t>for</w:t>
      </w:r>
      <w:r w:rsidR="00EE7F38">
        <w:rPr>
          <w:rFonts w:eastAsia="Times New Roman"/>
        </w:rPr>
        <w:t xml:space="preserve"> </w:t>
      </w:r>
      <w:r w:rsidRPr="00933B59">
        <w:rPr>
          <w:rFonts w:eastAsia="Times New Roman"/>
        </w:rPr>
        <w:t>Fundamental</w:t>
      </w:r>
      <w:r w:rsidR="00EE7F38">
        <w:rPr>
          <w:rFonts w:eastAsia="Times New Roman"/>
        </w:rPr>
        <w:t xml:space="preserve"> </w:t>
      </w:r>
      <w:r w:rsidRPr="00933B59">
        <w:rPr>
          <w:rFonts w:eastAsia="Times New Roman"/>
        </w:rPr>
        <w:t>Rights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reviews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conformity</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Fundamental</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any</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[ex</w:t>
      </w:r>
      <w:r w:rsidR="00EE7F38">
        <w:rPr>
          <w:rFonts w:eastAsia="Times New Roman"/>
        </w:rPr>
        <w:t xml:space="preserve"> </w:t>
      </w:r>
      <w:r w:rsidRPr="00933B59">
        <w:rPr>
          <w:rFonts w:eastAsia="Times New Roman"/>
        </w:rPr>
        <w:t>post</w:t>
      </w:r>
      <w:r w:rsidR="00EE7F38">
        <w:rPr>
          <w:rFonts w:eastAsia="Times New Roman"/>
        </w:rPr>
        <w:t xml:space="preserve"> </w:t>
      </w:r>
      <w:r w:rsidRPr="00933B59">
        <w:rPr>
          <w:rFonts w:eastAsia="Times New Roman"/>
        </w:rPr>
        <w:t>review,</w:t>
      </w:r>
      <w:r w:rsidR="00EE7F38">
        <w:rPr>
          <w:rFonts w:eastAsia="Times New Roman"/>
        </w:rPr>
        <w:t xml:space="preserve"> </w:t>
      </w:r>
      <w:r w:rsidRPr="00933B59">
        <w:rPr>
          <w:rFonts w:eastAsia="Times New Roman"/>
        </w:rPr>
        <w:t>posterior</w:t>
      </w:r>
      <w:r w:rsidR="00EE7F38">
        <w:rPr>
          <w:rFonts w:eastAsia="Times New Roman"/>
        </w:rPr>
        <w:t xml:space="preserve"> </w:t>
      </w:r>
      <w:r w:rsidRPr="00933B59">
        <w:rPr>
          <w:rFonts w:eastAsia="Times New Roman"/>
        </w:rPr>
        <w:t>norm</w:t>
      </w:r>
      <w:r w:rsidR="00EE7F38">
        <w:rPr>
          <w:rFonts w:eastAsia="Times New Roman"/>
        </w:rPr>
        <w:t xml:space="preserve"> </w:t>
      </w:r>
      <w:r w:rsidRPr="00933B59">
        <w:rPr>
          <w:rFonts w:eastAsia="Times New Roman"/>
        </w:rPr>
        <w:t>control]</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examines</w:t>
      </w:r>
      <w:r w:rsidR="00EE7F38">
        <w:rPr>
          <w:rFonts w:eastAsia="Times New Roman"/>
        </w:rPr>
        <w:t xml:space="preserve"> </w:t>
      </w:r>
      <w:r w:rsidRPr="00933B59">
        <w:rPr>
          <w:rFonts w:eastAsia="Times New Roman"/>
        </w:rPr>
        <w:t>any</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for</w:t>
      </w:r>
      <w:r w:rsidR="00EE7F38">
        <w:rPr>
          <w:rFonts w:eastAsia="Times New Roman"/>
        </w:rPr>
        <w:t xml:space="preserve"> </w:t>
      </w:r>
      <w:r w:rsidRPr="00933B59">
        <w:rPr>
          <w:rFonts w:eastAsia="Times New Roman"/>
        </w:rPr>
        <w:t>conflict</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any</w:t>
      </w:r>
      <w:r w:rsidR="00EE7F38">
        <w:rPr>
          <w:rFonts w:eastAsia="Times New Roman"/>
        </w:rPr>
        <w:t xml:space="preserve"> </w:t>
      </w:r>
      <w:r w:rsidRPr="00933B59">
        <w:rPr>
          <w:rFonts w:eastAsia="Times New Roman"/>
        </w:rPr>
        <w:t>international</w:t>
      </w:r>
      <w:r w:rsidR="00EE7F38">
        <w:rPr>
          <w:rFonts w:eastAsia="Times New Roman"/>
        </w:rPr>
        <w:t xml:space="preserve"> </w:t>
      </w:r>
      <w:r w:rsidRPr="00933B59">
        <w:rPr>
          <w:rFonts w:eastAsia="Times New Roman"/>
        </w:rPr>
        <w:t>treaty.</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reviews,</w:t>
      </w:r>
      <w:r w:rsidR="00EE7F38">
        <w:rPr>
          <w:rFonts w:eastAsia="Times New Roman"/>
        </w:rPr>
        <w:t xml:space="preserve"> </w:t>
      </w:r>
      <w:r w:rsidRPr="00933B59">
        <w:rPr>
          <w:rFonts w:eastAsia="Times New Roman"/>
        </w:rPr>
        <w:t>at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initiative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judge,</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conformity</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Fundamental</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any</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applicable</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particular</w:t>
      </w:r>
      <w:r w:rsidR="00EE7F38">
        <w:rPr>
          <w:rFonts w:eastAsia="Times New Roman"/>
        </w:rPr>
        <w:t xml:space="preserve"> </w:t>
      </w:r>
      <w:r w:rsidRPr="00933B59">
        <w:rPr>
          <w:rFonts w:eastAsia="Times New Roman"/>
        </w:rPr>
        <w:t>case.</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is</w:t>
      </w:r>
      <w:r w:rsidR="00EE7F38">
        <w:rPr>
          <w:rFonts w:eastAsia="Times New Roman"/>
        </w:rPr>
        <w:t xml:space="preserve"> </w:t>
      </w:r>
      <w:r w:rsidRPr="00933B59">
        <w:rPr>
          <w:rFonts w:eastAsia="Times New Roman"/>
        </w:rPr>
        <w:t>mandated</w:t>
      </w:r>
      <w:r w:rsidR="00EE7F38">
        <w:rPr>
          <w:rFonts w:eastAsia="Times New Roman"/>
        </w:rPr>
        <w:t xml:space="preserve"> </w:t>
      </w:r>
      <w:r w:rsidRPr="00933B59">
        <w:rPr>
          <w:rFonts w:eastAsia="Times New Roman"/>
        </w:rPr>
        <w:t>to</w:t>
      </w:r>
      <w:r w:rsidR="00EE7F38">
        <w:rPr>
          <w:rFonts w:eastAsia="Times New Roman"/>
        </w:rPr>
        <w:t xml:space="preserve"> </w:t>
      </w:r>
      <w:r w:rsidRPr="00933B59">
        <w:rPr>
          <w:rFonts w:eastAsia="Times New Roman"/>
        </w:rPr>
        <w:t>undertake</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protection</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fundamental</w:t>
      </w:r>
      <w:r w:rsidR="00EE7F38">
        <w:rPr>
          <w:rFonts w:eastAsia="Times New Roman"/>
        </w:rPr>
        <w:t xml:space="preserve"> </w:t>
      </w:r>
      <w:r w:rsidRPr="00933B59">
        <w:rPr>
          <w:rFonts w:eastAsia="Times New Roman"/>
        </w:rPr>
        <w:t>rights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individuals</w:t>
      </w:r>
      <w:r w:rsidR="00EE7F38">
        <w:rPr>
          <w:rFonts w:eastAsia="Times New Roman"/>
        </w:rPr>
        <w:t xml:space="preserve"> </w:t>
      </w:r>
      <w:r w:rsidRPr="00933B59">
        <w:rPr>
          <w:rFonts w:eastAsia="Times New Roman"/>
        </w:rPr>
        <w:t>based</w:t>
      </w:r>
      <w:r w:rsidR="00EE7F38">
        <w:rPr>
          <w:rFonts w:eastAsia="Times New Roman"/>
        </w:rPr>
        <w:t xml:space="preserve"> </w:t>
      </w:r>
      <w:r w:rsidRPr="00933B59">
        <w:rPr>
          <w:rFonts w:eastAsia="Times New Roman"/>
        </w:rPr>
        <w:t>on</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complaints</w:t>
      </w:r>
      <w:r w:rsidR="00EE7F38">
        <w:rPr>
          <w:rFonts w:eastAsia="Times New Roman"/>
        </w:rPr>
        <w:t xml:space="preserve"> </w:t>
      </w:r>
      <w:r w:rsidRPr="00933B59">
        <w:rPr>
          <w:rFonts w:eastAsia="Times New Roman"/>
        </w:rPr>
        <w:t>as</w:t>
      </w:r>
      <w:r w:rsidR="00EE7F38">
        <w:rPr>
          <w:rFonts w:eastAsia="Times New Roman"/>
        </w:rPr>
        <w:t xml:space="preserve"> </w:t>
      </w:r>
      <w:r w:rsidRPr="00933B59">
        <w:rPr>
          <w:rFonts w:eastAsia="Times New Roman"/>
        </w:rPr>
        <w:t>well.</w:t>
      </w:r>
    </w:p>
    <w:p w14:paraId="137BCBED" w14:textId="77777777" w:rsidR="005364DC" w:rsidRDefault="00582FB8" w:rsidP="00ED2374">
      <w:pPr>
        <w:pStyle w:val="SingleTxtG"/>
        <w:rPr>
          <w:rFonts w:eastAsia="Times New Roman"/>
        </w:rPr>
      </w:pPr>
      <w:r w:rsidRPr="00933B59">
        <w:rPr>
          <w:rFonts w:eastAsia="Times New Roman"/>
          <w:bCs/>
          <w:iCs/>
        </w:rPr>
        <w:t>16.</w:t>
      </w:r>
      <w:r w:rsidRPr="00933B59">
        <w:rPr>
          <w:rFonts w:eastAsia="Times New Roman"/>
          <w:bCs/>
          <w:iCs/>
        </w:rPr>
        <w:tab/>
      </w:r>
      <w:r w:rsidRPr="00933B59">
        <w:rPr>
          <w:rFonts w:eastAsia="Times New Roman"/>
        </w:rPr>
        <w:t>Act</w:t>
      </w:r>
      <w:r w:rsidR="00EE7F38">
        <w:rPr>
          <w:rFonts w:eastAsia="Times New Roman"/>
        </w:rPr>
        <w:t xml:space="preserve"> </w:t>
      </w:r>
      <w:r w:rsidRPr="00933B59">
        <w:rPr>
          <w:rFonts w:eastAsia="Times New Roman"/>
        </w:rPr>
        <w:t>CXXVII</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2019</w:t>
      </w:r>
      <w:r w:rsidR="00EE7F38">
        <w:rPr>
          <w:rFonts w:eastAsia="Times New Roman"/>
        </w:rPr>
        <w:t xml:space="preserve"> </w:t>
      </w:r>
      <w:r w:rsidRPr="00933B59">
        <w:rPr>
          <w:rFonts w:eastAsia="Times New Roman"/>
        </w:rPr>
        <w:t>clarified</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provisions</w:t>
      </w:r>
      <w:r w:rsidR="00EE7F38">
        <w:rPr>
          <w:rFonts w:eastAsia="Times New Roman"/>
        </w:rPr>
        <w:t xml:space="preserve"> </w:t>
      </w:r>
      <w:r w:rsidRPr="00933B59">
        <w:rPr>
          <w:rFonts w:eastAsia="Times New Roman"/>
        </w:rPr>
        <w:t>on</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exercise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right</w:t>
      </w:r>
      <w:r w:rsidR="00EE7F38">
        <w:rPr>
          <w:rFonts w:eastAsia="Times New Roman"/>
        </w:rPr>
        <w:t xml:space="preserve"> </w:t>
      </w:r>
      <w:r w:rsidRPr="00933B59">
        <w:rPr>
          <w:rFonts w:eastAsia="Times New Roman"/>
        </w:rPr>
        <w:t>to</w:t>
      </w:r>
      <w:r w:rsidR="00EE7F38">
        <w:rPr>
          <w:rFonts w:eastAsia="Times New Roman"/>
        </w:rPr>
        <w:t xml:space="preserve"> </w:t>
      </w:r>
      <w:r w:rsidRPr="00933B59">
        <w:rPr>
          <w:rFonts w:eastAsia="Times New Roman"/>
        </w:rPr>
        <w:t>lodge</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constitutional</w:t>
      </w:r>
      <w:r w:rsidR="00EE7F38">
        <w:rPr>
          <w:rFonts w:eastAsia="Times New Roman"/>
        </w:rPr>
        <w:t xml:space="preserve"> </w:t>
      </w:r>
      <w:r w:rsidRPr="006443EB">
        <w:t>complaint</w:t>
      </w:r>
      <w:r w:rsidRPr="00933B59">
        <w:rPr>
          <w:rFonts w:eastAsia="Times New Roman"/>
        </w:rPr>
        <w:t>.</w:t>
      </w:r>
      <w:r w:rsidR="00EE7F38">
        <w:rPr>
          <w:rFonts w:eastAsia="Times New Roman"/>
        </w:rPr>
        <w:t xml:space="preserve"> </w:t>
      </w:r>
      <w:r w:rsidRPr="00933B59">
        <w:rPr>
          <w:rFonts w:eastAsia="Times New Roman"/>
        </w:rPr>
        <w:t>Taking</w:t>
      </w:r>
      <w:r w:rsidR="00EE7F38">
        <w:rPr>
          <w:rFonts w:eastAsia="Times New Roman"/>
        </w:rPr>
        <w:t xml:space="preserve"> </w:t>
      </w:r>
      <w:r w:rsidRPr="00933B59">
        <w:rPr>
          <w:rFonts w:eastAsia="Times New Roman"/>
        </w:rPr>
        <w:t>into</w:t>
      </w:r>
      <w:r w:rsidR="00EE7F38">
        <w:rPr>
          <w:rFonts w:eastAsia="Times New Roman"/>
        </w:rPr>
        <w:t xml:space="preserve"> </w:t>
      </w:r>
      <w:r w:rsidRPr="00933B59">
        <w:rPr>
          <w:rFonts w:eastAsia="Times New Roman"/>
        </w:rPr>
        <w:t>account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fact</w:t>
      </w:r>
      <w:r w:rsidR="00EE7F38">
        <w:rPr>
          <w:rFonts w:eastAsia="Times New Roman"/>
        </w:rPr>
        <w:t xml:space="preserve"> </w:t>
      </w:r>
      <w:r w:rsidRPr="00933B59">
        <w:rPr>
          <w:rFonts w:eastAsia="Times New Roman"/>
        </w:rPr>
        <w:t>that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members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practice</w:t>
      </w:r>
      <w:r w:rsidR="00EE7F38">
        <w:rPr>
          <w:rFonts w:eastAsia="Times New Roman"/>
        </w:rPr>
        <w:t xml:space="preserve"> </w:t>
      </w:r>
      <w:r w:rsidRPr="00933B59">
        <w:rPr>
          <w:rFonts w:eastAsia="Times New Roman"/>
          <w:i/>
        </w:rPr>
        <w:t>de</w:t>
      </w:r>
      <w:r w:rsidR="00EE7F38">
        <w:rPr>
          <w:rFonts w:eastAsia="Times New Roman"/>
          <w:i/>
        </w:rPr>
        <w:t xml:space="preserve"> </w:t>
      </w:r>
      <w:r w:rsidRPr="00933B59">
        <w:rPr>
          <w:rFonts w:eastAsia="Times New Roman"/>
          <w:i/>
        </w:rPr>
        <w:t>facto</w:t>
      </w:r>
      <w:r w:rsidR="00EE7F38">
        <w:rPr>
          <w:rFonts w:eastAsia="Times New Roman"/>
        </w:rPr>
        <w:t xml:space="preserve"> </w:t>
      </w:r>
      <w:r w:rsidRPr="00933B59">
        <w:rPr>
          <w:rFonts w:eastAsia="Times New Roman"/>
        </w:rPr>
        <w:t>judicial</w:t>
      </w:r>
      <w:r w:rsidR="00EE7F38">
        <w:rPr>
          <w:rFonts w:eastAsia="Times New Roman"/>
        </w:rPr>
        <w:t xml:space="preserve"> </w:t>
      </w:r>
      <w:r w:rsidRPr="00933B59">
        <w:rPr>
          <w:rFonts w:eastAsia="Times New Roman"/>
        </w:rPr>
        <w:t>activity,</w:t>
      </w:r>
      <w:r w:rsidR="00EE7F38">
        <w:rPr>
          <w:rFonts w:eastAsia="Times New Roman"/>
        </w:rPr>
        <w:t xml:space="preserve"> </w:t>
      </w:r>
      <w:r w:rsidRPr="00933B59">
        <w:rPr>
          <w:rFonts w:eastAsia="Times New Roman"/>
        </w:rPr>
        <w:t>Act</w:t>
      </w:r>
      <w:r w:rsidR="00EE7F38">
        <w:rPr>
          <w:rFonts w:eastAsia="Times New Roman"/>
        </w:rPr>
        <w:t xml:space="preserve"> </w:t>
      </w:r>
      <w:r w:rsidRPr="00933B59">
        <w:rPr>
          <w:rFonts w:eastAsia="Times New Roman"/>
        </w:rPr>
        <w:t>CXXVII</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2019</w:t>
      </w:r>
      <w:r w:rsidR="00EE7F38">
        <w:rPr>
          <w:rFonts w:eastAsia="Times New Roman"/>
        </w:rPr>
        <w:t xml:space="preserve"> </w:t>
      </w:r>
      <w:r w:rsidRPr="00933B59">
        <w:rPr>
          <w:rFonts w:eastAsia="Times New Roman"/>
        </w:rPr>
        <w:t>allowed</w:t>
      </w:r>
      <w:r w:rsidR="00EE7F38">
        <w:rPr>
          <w:rFonts w:eastAsia="Times New Roman"/>
        </w:rPr>
        <w:t xml:space="preserve"> </w:t>
      </w:r>
      <w:r w:rsidRPr="00933B59">
        <w:rPr>
          <w:rFonts w:eastAsia="Times New Roman"/>
        </w:rPr>
        <w:t>them</w:t>
      </w:r>
      <w:r w:rsidR="00EE7F38">
        <w:rPr>
          <w:rFonts w:eastAsia="Times New Roman"/>
        </w:rPr>
        <w:t xml:space="preserve"> </w:t>
      </w:r>
      <w:r w:rsidRPr="00933B59">
        <w:rPr>
          <w:rFonts w:eastAsia="Times New Roman"/>
        </w:rPr>
        <w:t>to</w:t>
      </w:r>
      <w:r w:rsidR="00EE7F38">
        <w:rPr>
          <w:rFonts w:eastAsia="Times New Roman"/>
        </w:rPr>
        <w:t xml:space="preserve"> </w:t>
      </w:r>
      <w:r w:rsidRPr="00933B59">
        <w:rPr>
          <w:rFonts w:eastAsia="Times New Roman"/>
        </w:rPr>
        <w:t>use</w:t>
      </w:r>
      <w:r w:rsidR="00EE7F38">
        <w:rPr>
          <w:rFonts w:eastAsia="Times New Roman"/>
        </w:rPr>
        <w:t xml:space="preserve"> </w:t>
      </w:r>
      <w:r w:rsidRPr="00933B59">
        <w:rPr>
          <w:rFonts w:eastAsia="Times New Roman"/>
        </w:rPr>
        <w:t>their</w:t>
      </w:r>
      <w:r w:rsidR="00EE7F38">
        <w:rPr>
          <w:rFonts w:eastAsia="Times New Roman"/>
        </w:rPr>
        <w:t xml:space="preserve"> </w:t>
      </w:r>
      <w:r w:rsidRPr="00933B59">
        <w:rPr>
          <w:rFonts w:eastAsia="Times New Roman"/>
        </w:rPr>
        <w:t>experience</w:t>
      </w:r>
      <w:r w:rsidR="00EE7F38">
        <w:rPr>
          <w:rFonts w:eastAsia="Times New Roman"/>
        </w:rPr>
        <w:t xml:space="preserve"> </w:t>
      </w:r>
      <w:r w:rsidRPr="00933B59">
        <w:rPr>
          <w:rFonts w:eastAsia="Times New Roman"/>
        </w:rPr>
        <w:t>at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ordinary</w:t>
      </w:r>
      <w:r w:rsidR="00EE7F38">
        <w:rPr>
          <w:rFonts w:eastAsia="Times New Roman"/>
        </w:rPr>
        <w:t xml:space="preserve"> </w:t>
      </w:r>
      <w:r w:rsidRPr="00933B59">
        <w:rPr>
          <w:rFonts w:eastAsia="Times New Roman"/>
        </w:rPr>
        <w:t>courts</w:t>
      </w:r>
      <w:r w:rsidR="00EE7F38">
        <w:rPr>
          <w:rFonts w:eastAsia="Times New Roman"/>
        </w:rPr>
        <w:t xml:space="preserve"> </w:t>
      </w:r>
      <w:r w:rsidRPr="00933B59">
        <w:rPr>
          <w:rFonts w:eastAsia="Times New Roman"/>
        </w:rPr>
        <w:t>as</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judge</w:t>
      </w:r>
      <w:r w:rsidR="00EE7F38">
        <w:rPr>
          <w:rFonts w:eastAsia="Times New Roman"/>
        </w:rPr>
        <w:t xml:space="preserve"> </w:t>
      </w:r>
      <w:r w:rsidRPr="00933B59">
        <w:rPr>
          <w:rFonts w:eastAsia="Times New Roman"/>
        </w:rPr>
        <w:t>after</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end</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their</w:t>
      </w:r>
      <w:r w:rsidR="00EE7F38">
        <w:rPr>
          <w:rFonts w:eastAsia="Times New Roman"/>
        </w:rPr>
        <w:t xml:space="preserve"> </w:t>
      </w:r>
      <w:r w:rsidRPr="00933B59">
        <w:rPr>
          <w:rFonts w:eastAsia="Times New Roman"/>
        </w:rPr>
        <w:t>terms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office.</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regards</w:t>
      </w:r>
      <w:r w:rsidR="00EE7F38">
        <w:rPr>
          <w:rFonts w:eastAsia="Times New Roman"/>
        </w:rPr>
        <w:t xml:space="preserve"> </w:t>
      </w:r>
      <w:r w:rsidRPr="00933B59">
        <w:rPr>
          <w:rFonts w:eastAsia="Times New Roman"/>
        </w:rPr>
        <w:t>to</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COVID-19</w:t>
      </w:r>
      <w:r w:rsidR="00EE7F38">
        <w:rPr>
          <w:rFonts w:eastAsia="Times New Roman"/>
        </w:rPr>
        <w:t xml:space="preserve"> </w:t>
      </w:r>
      <w:r w:rsidRPr="00933B59">
        <w:rPr>
          <w:rFonts w:eastAsia="Times New Roman"/>
        </w:rPr>
        <w:t>pandemic,</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CC</w:t>
      </w:r>
      <w:r w:rsidR="00EE7F38">
        <w:rPr>
          <w:rFonts w:eastAsia="Times New Roman"/>
        </w:rPr>
        <w:t xml:space="preserve"> </w:t>
      </w:r>
      <w:r w:rsidRPr="00933B59">
        <w:rPr>
          <w:rFonts w:eastAsia="Times New Roman"/>
        </w:rPr>
        <w:t>Act</w:t>
      </w:r>
      <w:r w:rsidR="00EE7F38">
        <w:rPr>
          <w:rFonts w:eastAsia="Times New Roman"/>
        </w:rPr>
        <w:t xml:space="preserve"> </w:t>
      </w:r>
      <w:r w:rsidRPr="00933B59">
        <w:rPr>
          <w:rFonts w:eastAsia="Times New Roman"/>
        </w:rPr>
        <w:t>was</w:t>
      </w:r>
      <w:r w:rsidR="00EE7F38">
        <w:rPr>
          <w:rFonts w:eastAsia="Times New Roman"/>
        </w:rPr>
        <w:t xml:space="preserve"> </w:t>
      </w:r>
      <w:r w:rsidRPr="00933B59">
        <w:rPr>
          <w:rFonts w:eastAsia="Times New Roman"/>
        </w:rPr>
        <w:t>amended</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sections</w:t>
      </w:r>
      <w:r w:rsidR="00EE7F38">
        <w:rPr>
          <w:rFonts w:eastAsia="Times New Roman"/>
        </w:rPr>
        <w:t xml:space="preserve"> </w:t>
      </w:r>
      <w:r w:rsidRPr="00933B59">
        <w:rPr>
          <w:rFonts w:eastAsia="Times New Roman"/>
        </w:rPr>
        <w:t>48/A.</w:t>
      </w:r>
      <w:r w:rsidR="00EE7F38">
        <w:rPr>
          <w:rFonts w:eastAsia="Times New Roman"/>
        </w:rPr>
        <w:t xml:space="preserve"> </w:t>
      </w:r>
      <w:r w:rsidRPr="00933B59">
        <w:rPr>
          <w:rFonts w:eastAsia="Times New Roman"/>
        </w:rPr>
        <w:t>§</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68/A.</w:t>
      </w:r>
      <w:r w:rsidR="00EE7F38">
        <w:rPr>
          <w:rFonts w:eastAsia="Times New Roman"/>
        </w:rPr>
        <w:t xml:space="preserve"> </w:t>
      </w:r>
      <w:r w:rsidRPr="00933B59">
        <w:rPr>
          <w:rFonts w:eastAsia="Times New Roman"/>
        </w:rPr>
        <w:t>§,</w:t>
      </w:r>
      <w:r w:rsidR="00EE7F38">
        <w:rPr>
          <w:rFonts w:eastAsia="Times New Roman"/>
        </w:rPr>
        <w:t xml:space="preserve"> </w:t>
      </w:r>
      <w:r w:rsidRPr="00933B59">
        <w:rPr>
          <w:rFonts w:eastAsia="Times New Roman"/>
        </w:rPr>
        <w:t>according</w:t>
      </w:r>
      <w:r w:rsidR="00EE7F38">
        <w:rPr>
          <w:rFonts w:eastAsia="Times New Roman"/>
        </w:rPr>
        <w:t xml:space="preserve"> </w:t>
      </w:r>
      <w:r w:rsidRPr="00933B59">
        <w:rPr>
          <w:rFonts w:eastAsia="Times New Roman"/>
        </w:rPr>
        <w:t>to</w:t>
      </w:r>
      <w:r w:rsidR="00EE7F38">
        <w:rPr>
          <w:rFonts w:eastAsia="Times New Roman"/>
        </w:rPr>
        <w:t xml:space="preserve"> </w:t>
      </w:r>
      <w:r w:rsidRPr="00933B59">
        <w:rPr>
          <w:rFonts w:eastAsia="Times New Roman"/>
        </w:rPr>
        <w:t>which</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meetings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may</w:t>
      </w:r>
      <w:r w:rsidR="00EE7F38">
        <w:rPr>
          <w:rFonts w:eastAsia="Times New Roman"/>
        </w:rPr>
        <w:t xml:space="preserve"> </w:t>
      </w:r>
      <w:r w:rsidRPr="00933B59">
        <w:rPr>
          <w:rFonts w:eastAsia="Times New Roman"/>
        </w:rPr>
        <w:t>also</w:t>
      </w:r>
      <w:r w:rsidR="00EE7F38">
        <w:rPr>
          <w:rFonts w:eastAsia="Times New Roman"/>
        </w:rPr>
        <w:t xml:space="preserve"> </w:t>
      </w:r>
      <w:r w:rsidRPr="00933B59">
        <w:rPr>
          <w:rFonts w:eastAsia="Times New Roman"/>
        </w:rPr>
        <w:t>be</w:t>
      </w:r>
      <w:r w:rsidR="00EE7F38">
        <w:rPr>
          <w:rFonts w:eastAsia="Times New Roman"/>
        </w:rPr>
        <w:t xml:space="preserve"> </w:t>
      </w:r>
      <w:r w:rsidRPr="00933B59">
        <w:rPr>
          <w:rFonts w:eastAsia="Times New Roman"/>
        </w:rPr>
        <w:t>held</w:t>
      </w:r>
      <w:r w:rsidR="00EE7F38">
        <w:rPr>
          <w:rFonts w:eastAsia="Times New Roman"/>
        </w:rPr>
        <w:t xml:space="preserve"> </w:t>
      </w:r>
      <w:r w:rsidRPr="00933B59">
        <w:rPr>
          <w:rFonts w:eastAsia="Times New Roman"/>
        </w:rPr>
        <w:t>by</w:t>
      </w:r>
      <w:r w:rsidR="00EE7F38">
        <w:rPr>
          <w:rFonts w:eastAsia="Times New Roman"/>
        </w:rPr>
        <w:t xml:space="preserve"> </w:t>
      </w:r>
      <w:r w:rsidRPr="00933B59">
        <w:rPr>
          <w:rFonts w:eastAsia="Times New Roman"/>
        </w:rPr>
        <w:t>electronic</w:t>
      </w:r>
      <w:r w:rsidR="00EE7F38">
        <w:rPr>
          <w:rFonts w:eastAsia="Times New Roman"/>
        </w:rPr>
        <w:t xml:space="preserve"> </w:t>
      </w:r>
      <w:r w:rsidRPr="00933B59">
        <w:rPr>
          <w:rFonts w:eastAsia="Times New Roman"/>
        </w:rPr>
        <w:t>means,</w:t>
      </w:r>
      <w:r w:rsidR="00EE7F38">
        <w:rPr>
          <w:rFonts w:eastAsia="Times New Roman"/>
        </w:rPr>
        <w:t xml:space="preserve"> </w:t>
      </w:r>
      <w:r w:rsidRPr="00933B59">
        <w:rPr>
          <w:rFonts w:eastAsia="Times New Roman"/>
        </w:rPr>
        <w:t>based</w:t>
      </w:r>
      <w:r w:rsidR="00EE7F38">
        <w:rPr>
          <w:rFonts w:eastAsia="Times New Roman"/>
        </w:rPr>
        <w:t xml:space="preserve"> </w:t>
      </w:r>
      <w:r w:rsidRPr="00933B59">
        <w:rPr>
          <w:rFonts w:eastAsia="Times New Roman"/>
        </w:rPr>
        <w:t>on</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decision</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President</w:t>
      </w:r>
      <w:r w:rsidR="00EE7F38">
        <w:rPr>
          <w:rFonts w:eastAsia="Times New Roman"/>
        </w:rPr>
        <w:t xml:space="preserve"> </w:t>
      </w:r>
      <w:r w:rsidRPr="00933B59">
        <w:rPr>
          <w:rFonts w:eastAsia="Times New Roman"/>
        </w:rPr>
        <w:t>(48/A.</w:t>
      </w:r>
      <w:r w:rsidR="00EE7F38">
        <w:rPr>
          <w:rFonts w:eastAsia="Times New Roman"/>
        </w:rPr>
        <w:t xml:space="preserve"> </w:t>
      </w:r>
      <w:r w:rsidRPr="00933B59">
        <w:rPr>
          <w:rFonts w:eastAsia="Times New Roman"/>
        </w:rPr>
        <w: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new</w:t>
      </w:r>
      <w:r w:rsidR="00EE7F38">
        <w:rPr>
          <w:rFonts w:eastAsia="Times New Roman"/>
        </w:rPr>
        <w:t xml:space="preserve"> </w:t>
      </w:r>
      <w:r w:rsidRPr="00933B59">
        <w:rPr>
          <w:rFonts w:eastAsia="Times New Roman"/>
        </w:rPr>
        <w:t>Section</w:t>
      </w:r>
      <w:r w:rsidR="00EE7F38">
        <w:rPr>
          <w:rFonts w:eastAsia="Times New Roman"/>
        </w:rPr>
        <w:t xml:space="preserve"> </w:t>
      </w:r>
      <w:r w:rsidRPr="00933B59">
        <w:rPr>
          <w:rFonts w:eastAsia="Times New Roman"/>
        </w:rPr>
        <w:t>68/A</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same</w:t>
      </w:r>
      <w:r w:rsidR="00EE7F38">
        <w:rPr>
          <w:rFonts w:eastAsia="Times New Roman"/>
        </w:rPr>
        <w:t xml:space="preserve"> </w:t>
      </w:r>
      <w:r w:rsidRPr="00933B59">
        <w:rPr>
          <w:rFonts w:eastAsia="Times New Roman"/>
        </w:rPr>
        <w:t>Act</w:t>
      </w:r>
      <w:r w:rsidR="00EE7F38">
        <w:rPr>
          <w:rFonts w:eastAsia="Times New Roman"/>
        </w:rPr>
        <w:t xml:space="preserve"> </w:t>
      </w:r>
      <w:r w:rsidRPr="00933B59">
        <w:rPr>
          <w:rFonts w:eastAsia="Times New Roman"/>
        </w:rPr>
        <w:t>stipulates</w:t>
      </w:r>
      <w:r w:rsidR="00EE7F38">
        <w:rPr>
          <w:rFonts w:eastAsia="Times New Roman"/>
        </w:rPr>
        <w:t xml:space="preserve"> </w:t>
      </w:r>
      <w:r w:rsidRPr="00933B59">
        <w:rPr>
          <w:rFonts w:eastAsia="Times New Roman"/>
        </w:rPr>
        <w:t>that</w:t>
      </w:r>
      <w:r w:rsidR="00EE7F38">
        <w:rPr>
          <w:rFonts w:eastAsia="Times New Roman"/>
        </w:rPr>
        <w:t xml:space="preserve"> </w:t>
      </w:r>
      <w:r w:rsidRPr="00933B59">
        <w:rPr>
          <w:rFonts w:eastAsia="Times New Roman"/>
        </w:rPr>
        <w:t>at</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time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special</w:t>
      </w:r>
      <w:r w:rsidR="00EE7F38">
        <w:rPr>
          <w:rFonts w:eastAsia="Times New Roman"/>
        </w:rPr>
        <w:t xml:space="preserve"> </w:t>
      </w:r>
      <w:r w:rsidRPr="00933B59">
        <w:rPr>
          <w:rFonts w:eastAsia="Times New Roman"/>
        </w:rPr>
        <w:t>legal</w:t>
      </w:r>
      <w:r w:rsidR="00EE7F38">
        <w:rPr>
          <w:rFonts w:eastAsia="Times New Roman"/>
        </w:rPr>
        <w:t xml:space="preserve"> </w:t>
      </w:r>
      <w:r w:rsidRPr="00933B59">
        <w:rPr>
          <w:rFonts w:eastAsia="Times New Roman"/>
        </w:rPr>
        <w:t>order</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President</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Secretary-General</w:t>
      </w:r>
      <w:r w:rsidR="00EE7F38">
        <w:rPr>
          <w:rFonts w:eastAsia="Times New Roman"/>
        </w:rPr>
        <w:t xml:space="preserve"> </w:t>
      </w:r>
      <w:r w:rsidRPr="00933B59">
        <w:rPr>
          <w:rFonts w:eastAsia="Times New Roman"/>
        </w:rPr>
        <w:t>shall</w:t>
      </w:r>
      <w:r w:rsidR="00EE7F38">
        <w:rPr>
          <w:rFonts w:eastAsia="Times New Roman"/>
        </w:rPr>
        <w:t xml:space="preserve"> </w:t>
      </w:r>
      <w:r w:rsidRPr="00933B59">
        <w:rPr>
          <w:rFonts w:eastAsia="Times New Roman"/>
        </w:rPr>
        <w:t>ensure</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continuous</w:t>
      </w:r>
      <w:r w:rsidR="00EE7F38">
        <w:rPr>
          <w:rFonts w:eastAsia="Times New Roman"/>
        </w:rPr>
        <w:t xml:space="preserve"> </w:t>
      </w:r>
      <w:r w:rsidRPr="00933B59">
        <w:rPr>
          <w:rFonts w:eastAsia="Times New Roman"/>
        </w:rPr>
        <w:t>functioning</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shall</w:t>
      </w:r>
      <w:r w:rsidR="00EE7F38">
        <w:rPr>
          <w:rFonts w:eastAsia="Times New Roman"/>
        </w:rPr>
        <w:t xml:space="preserve"> </w:t>
      </w:r>
      <w:r w:rsidRPr="00933B59">
        <w:rPr>
          <w:rFonts w:eastAsia="Times New Roman"/>
        </w:rPr>
        <w:t>take</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necessary</w:t>
      </w:r>
      <w:r w:rsidR="00EE7F38">
        <w:rPr>
          <w:rFonts w:eastAsia="Times New Roman"/>
        </w:rPr>
        <w:t xml:space="preserve"> </w:t>
      </w:r>
      <w:r w:rsidRPr="00933B59">
        <w:rPr>
          <w:rFonts w:eastAsia="Times New Roman"/>
        </w:rPr>
        <w:t>organisational,</w:t>
      </w:r>
      <w:r w:rsidR="00EE7F38">
        <w:rPr>
          <w:rFonts w:eastAsia="Times New Roman"/>
        </w:rPr>
        <w:t xml:space="preserve"> </w:t>
      </w:r>
      <w:r w:rsidRPr="00933B59">
        <w:rPr>
          <w:rFonts w:eastAsia="Times New Roman"/>
        </w:rPr>
        <w:t>operative,</w:t>
      </w:r>
      <w:r w:rsidR="00EE7F38">
        <w:rPr>
          <w:rFonts w:eastAsia="Times New Roman"/>
        </w:rPr>
        <w:t xml:space="preserve"> </w:t>
      </w:r>
      <w:r w:rsidRPr="00933B59">
        <w:rPr>
          <w:rFonts w:eastAsia="Times New Roman"/>
        </w:rPr>
        <w:t>administrative</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decision-preparing</w:t>
      </w:r>
      <w:r w:rsidR="00EE7F38">
        <w:rPr>
          <w:rFonts w:eastAsia="Times New Roman"/>
        </w:rPr>
        <w:t xml:space="preserve"> </w:t>
      </w:r>
      <w:r w:rsidRPr="00933B59">
        <w:rPr>
          <w:rFonts w:eastAsia="Times New Roman"/>
        </w:rPr>
        <w:t>measures</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b.)</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President</w:t>
      </w:r>
      <w:r w:rsidR="00EE7F38">
        <w:rPr>
          <w:rFonts w:eastAsia="Times New Roman"/>
        </w:rPr>
        <w:t xml:space="preserve"> </w:t>
      </w:r>
      <w:r w:rsidRPr="00933B59">
        <w:rPr>
          <w:rFonts w:eastAsia="Times New Roman"/>
        </w:rPr>
        <w:t>may</w:t>
      </w:r>
      <w:r w:rsidR="00EE7F38">
        <w:rPr>
          <w:rFonts w:eastAsia="Times New Roman"/>
        </w:rPr>
        <w:t xml:space="preserve"> </w:t>
      </w:r>
      <w:r w:rsidRPr="00933B59">
        <w:rPr>
          <w:rFonts w:eastAsia="Times New Roman"/>
        </w:rPr>
        <w:t>authorize</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derogation</w:t>
      </w:r>
      <w:r w:rsidR="00EE7F38">
        <w:rPr>
          <w:rFonts w:eastAsia="Times New Roman"/>
        </w:rPr>
        <w:t xml:space="preserve"> </w:t>
      </w:r>
      <w:r w:rsidRPr="00933B59">
        <w:rPr>
          <w:rFonts w:eastAsia="Times New Roman"/>
        </w:rPr>
        <w:t>from</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rules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procedure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p>
    <w:p w14:paraId="4AC82CBA" w14:textId="77777777" w:rsidR="005364DC" w:rsidRDefault="00582FB8" w:rsidP="00ED2374">
      <w:pPr>
        <w:pStyle w:val="SingleTxtG"/>
        <w:rPr>
          <w:rFonts w:eastAsia="Times New Roman"/>
        </w:rPr>
      </w:pPr>
      <w:r w:rsidRPr="00933B59">
        <w:rPr>
          <w:bCs/>
          <w:iCs/>
        </w:rPr>
        <w:t>17.</w:t>
      </w:r>
      <w:r w:rsidRPr="00933B59">
        <w:rPr>
          <w:bCs/>
          <w:iCs/>
        </w:rPr>
        <w:tab/>
      </w:r>
      <w:r w:rsidRPr="00933B59">
        <w:rPr>
          <w:rFonts w:eastAsia="Times New Roman"/>
        </w:rPr>
        <w:t>This</w:t>
      </w:r>
      <w:r w:rsidR="00EE7F38">
        <w:rPr>
          <w:rFonts w:eastAsia="Times New Roman"/>
        </w:rPr>
        <w:t xml:space="preserve"> </w:t>
      </w:r>
      <w:r w:rsidRPr="00933B59">
        <w:rPr>
          <w:rFonts w:eastAsia="Times New Roman"/>
        </w:rPr>
        <w:t>way,</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Fundamental</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cardinal</w:t>
      </w:r>
      <w:r w:rsidR="00EE7F38">
        <w:rPr>
          <w:rFonts w:eastAsia="Times New Roman"/>
        </w:rPr>
        <w:t xml:space="preserve"> </w:t>
      </w:r>
      <w:r w:rsidRPr="00933B59">
        <w:rPr>
          <w:rFonts w:eastAsia="Times New Roman"/>
        </w:rPr>
        <w:t>laws</w:t>
      </w:r>
      <w:r w:rsidR="00EE7F38">
        <w:rPr>
          <w:rFonts w:eastAsia="Times New Roman"/>
        </w:rPr>
        <w:t xml:space="preserve"> </w:t>
      </w:r>
      <w:r w:rsidRPr="00933B59">
        <w:rPr>
          <w:rFonts w:eastAsia="Times New Roman"/>
        </w:rPr>
        <w:t>ensure</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democratic</w:t>
      </w:r>
      <w:r w:rsidR="00EE7F38">
        <w:rPr>
          <w:rFonts w:eastAsia="Times New Roman"/>
        </w:rPr>
        <w:t xml:space="preserve"> </w:t>
      </w:r>
      <w:r w:rsidRPr="00933B59">
        <w:rPr>
          <w:rFonts w:eastAsia="Times New Roman"/>
        </w:rPr>
        <w:t>legitimacy</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independence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Constitutional</w:t>
      </w:r>
      <w:r w:rsidR="00EE7F38">
        <w:rPr>
          <w:rFonts w:eastAsia="Times New Roman"/>
        </w:rPr>
        <w:t xml:space="preserve"> </w:t>
      </w:r>
      <w:r w:rsidRPr="00933B59">
        <w:rPr>
          <w:rFonts w:eastAsia="Times New Roman"/>
        </w:rPr>
        <w:t>Court</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conformity</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principle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rule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law</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thus</w:t>
      </w:r>
      <w:r w:rsidR="00EE7F38">
        <w:rPr>
          <w:rFonts w:eastAsia="Times New Roman"/>
        </w:rPr>
        <w:t xml:space="preserve"> </w:t>
      </w:r>
      <w:r w:rsidRPr="00933B59">
        <w:rPr>
          <w:rFonts w:eastAsia="Times New Roman"/>
        </w:rPr>
        <w:t>contribute</w:t>
      </w:r>
      <w:r w:rsidR="00EE7F38">
        <w:rPr>
          <w:rFonts w:eastAsia="Times New Roman"/>
        </w:rPr>
        <w:t xml:space="preserve"> </w:t>
      </w:r>
      <w:r w:rsidRPr="00933B59">
        <w:rPr>
          <w:rFonts w:eastAsia="Times New Roman"/>
        </w:rPr>
        <w:t>to</w:t>
      </w:r>
      <w:r w:rsidR="00EE7F38">
        <w:rPr>
          <w:rFonts w:eastAsia="Times New Roman"/>
        </w:rPr>
        <w:t xml:space="preserve"> </w:t>
      </w:r>
      <w:r w:rsidRPr="00933B59">
        <w:rPr>
          <w:rFonts w:eastAsia="Times New Roman"/>
        </w:rPr>
        <w:t>an</w:t>
      </w:r>
      <w:r w:rsidR="00EE7F38">
        <w:rPr>
          <w:rFonts w:eastAsia="Times New Roman"/>
        </w:rPr>
        <w:t xml:space="preserve"> </w:t>
      </w:r>
      <w:r w:rsidRPr="00933B59">
        <w:rPr>
          <w:rFonts w:eastAsia="Times New Roman"/>
        </w:rPr>
        <w:t>efficient</w:t>
      </w:r>
      <w:r w:rsidR="00EE7F38">
        <w:rPr>
          <w:rFonts w:eastAsia="Times New Roman"/>
        </w:rPr>
        <w:t xml:space="preserve"> </w:t>
      </w:r>
      <w:r w:rsidRPr="00933B59">
        <w:rPr>
          <w:rFonts w:eastAsia="Times New Roman"/>
        </w:rPr>
        <w:t>protection</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all</w:t>
      </w:r>
      <w:r w:rsidR="00EE7F38">
        <w:rPr>
          <w:rFonts w:eastAsia="Times New Roman"/>
        </w:rPr>
        <w:t xml:space="preserve"> </w:t>
      </w:r>
      <w:r w:rsidRPr="00933B59">
        <w:rPr>
          <w:rFonts w:eastAsia="Times New Roman"/>
        </w:rPr>
        <w:t>human</w:t>
      </w:r>
      <w:r w:rsidR="00EE7F38">
        <w:rPr>
          <w:rFonts w:eastAsia="Times New Roman"/>
        </w:rPr>
        <w:t xml:space="preserve"> </w:t>
      </w:r>
      <w:r w:rsidRPr="00933B59">
        <w:rPr>
          <w:rFonts w:eastAsia="Times New Roman"/>
        </w:rPr>
        <w:t>rights.</w:t>
      </w:r>
    </w:p>
    <w:p w14:paraId="5A48F4B1" w14:textId="77777777" w:rsidR="005364DC" w:rsidRDefault="00582FB8" w:rsidP="00ED2374">
      <w:pPr>
        <w:pStyle w:val="SingleTxtG"/>
      </w:pPr>
      <w:r w:rsidRPr="00933B59">
        <w:rPr>
          <w:bCs/>
          <w:iCs/>
        </w:rPr>
        <w:t>18.</w:t>
      </w:r>
      <w:r w:rsidRPr="00933B59">
        <w:rPr>
          <w:bCs/>
          <w:iCs/>
        </w:rPr>
        <w:tab/>
      </w:r>
      <w:r w:rsidRPr="00933B59">
        <w:t>As</w:t>
      </w:r>
      <w:r w:rsidR="00EE7F38">
        <w:t xml:space="preserve"> </w:t>
      </w:r>
      <w:r w:rsidRPr="00933B59">
        <w:t>far</w:t>
      </w:r>
      <w:r w:rsidR="00EE7F38">
        <w:t xml:space="preserve"> </w:t>
      </w:r>
      <w:r w:rsidRPr="00933B59">
        <w:t>as</w:t>
      </w:r>
      <w:r w:rsidR="00EE7F38">
        <w:t xml:space="preserve"> </w:t>
      </w:r>
      <w:r w:rsidRPr="00933B59">
        <w:t>the</w:t>
      </w:r>
      <w:r w:rsidR="00EE7F38">
        <w:t xml:space="preserve"> </w:t>
      </w:r>
      <w:r w:rsidRPr="00933B59">
        <w:t>institution</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is</w:t>
      </w:r>
      <w:r w:rsidR="00EE7F38">
        <w:t xml:space="preserve"> </w:t>
      </w:r>
      <w:r w:rsidRPr="00933B59">
        <w:t>concerned,</w:t>
      </w:r>
      <w:r w:rsidR="00EE7F38">
        <w:t xml:space="preserve"> </w:t>
      </w:r>
      <w:r w:rsidRPr="00933B59">
        <w:t>it</w:t>
      </w:r>
      <w:r w:rsidR="00EE7F38">
        <w:t xml:space="preserve"> </w:t>
      </w:r>
      <w:r w:rsidRPr="00933B59">
        <w:t>shall</w:t>
      </w:r>
      <w:r w:rsidR="00EE7F38">
        <w:t xml:space="preserve"> </w:t>
      </w:r>
      <w:r w:rsidRPr="00933B59">
        <w:t>be</w:t>
      </w:r>
      <w:r w:rsidR="00EE7F38">
        <w:t xml:space="preserve"> </w:t>
      </w:r>
      <w:r w:rsidRPr="00933B59">
        <w:t>mentioned</w:t>
      </w:r>
      <w:r w:rsidR="00EE7F38">
        <w:t xml:space="preserve"> </w:t>
      </w:r>
      <w:r w:rsidRPr="00933B59">
        <w:t>that</w:t>
      </w:r>
      <w:r w:rsidR="00EE7F38">
        <w:t xml:space="preserve"> </w:t>
      </w:r>
      <w:r w:rsidRPr="00933B59">
        <w:t>Act</w:t>
      </w:r>
      <w:r w:rsidR="00EE7F38">
        <w:t xml:space="preserve"> </w:t>
      </w:r>
      <w:r w:rsidRPr="00933B59">
        <w:t>CXXVII</w:t>
      </w:r>
      <w:r w:rsidR="00EE7F38">
        <w:t xml:space="preserve"> </w:t>
      </w:r>
      <w:r w:rsidRPr="00933B59">
        <w:t>of</w:t>
      </w:r>
      <w:r w:rsidR="00EE7F38">
        <w:t xml:space="preserve"> </w:t>
      </w:r>
      <w:r w:rsidRPr="00933B59">
        <w:t>2020</w:t>
      </w:r>
      <w:r w:rsidR="00EE7F38">
        <w:t xml:space="preserve"> </w:t>
      </w:r>
      <w:r w:rsidRPr="00933B59">
        <w:t>integrated</w:t>
      </w:r>
      <w:r w:rsidR="00EE7F38">
        <w:t xml:space="preserve"> </w:t>
      </w:r>
      <w:r w:rsidRPr="00933B59">
        <w:t>the</w:t>
      </w:r>
      <w:r w:rsidR="00EE7F38">
        <w:t xml:space="preserve"> </w:t>
      </w:r>
      <w:r w:rsidRPr="00933B59">
        <w:t>Equal</w:t>
      </w:r>
      <w:r w:rsidR="00EE7F38">
        <w:t xml:space="preserve"> </w:t>
      </w:r>
      <w:r w:rsidRPr="00933B59">
        <w:t>Treatment</w:t>
      </w:r>
      <w:r w:rsidR="00EE7F38">
        <w:t xml:space="preserve"> </w:t>
      </w:r>
      <w:r w:rsidRPr="00933B59">
        <w:t>Authority</w:t>
      </w:r>
      <w:r w:rsidR="00EE7F38">
        <w:t xml:space="preserve"> </w:t>
      </w:r>
      <w:r w:rsidRPr="00933B59">
        <w:t>(EBH)</w:t>
      </w:r>
      <w:r w:rsidR="00EE7F38">
        <w:t xml:space="preserve"> </w:t>
      </w:r>
      <w:r w:rsidRPr="00933B59">
        <w:t>to</w:t>
      </w:r>
      <w:r w:rsidR="00EE7F38">
        <w:t xml:space="preserve"> </w:t>
      </w:r>
      <w:r w:rsidRPr="00933B59">
        <w:t>the</w:t>
      </w:r>
      <w:r w:rsidR="00EE7F38">
        <w:t xml:space="preserve"> </w:t>
      </w:r>
      <w:r w:rsidRPr="00933B59">
        <w:t>Office</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p>
    <w:p w14:paraId="60FEFBC9" w14:textId="7C68C48B" w:rsidR="00582FB8" w:rsidRPr="00933B59" w:rsidRDefault="00582FB8" w:rsidP="00ED2374">
      <w:pPr>
        <w:pStyle w:val="SingleTxtG"/>
        <w:rPr>
          <w:rFonts w:eastAsia="Times New Roman"/>
        </w:rPr>
      </w:pPr>
      <w:r w:rsidRPr="00933B59">
        <w:rPr>
          <w:rFonts w:eastAsia="Times New Roman"/>
          <w:bCs/>
          <w:iCs/>
        </w:rPr>
        <w:t>19.</w:t>
      </w:r>
      <w:r w:rsidRPr="00933B59">
        <w:rPr>
          <w:rFonts w:eastAsia="Times New Roman"/>
          <w:bCs/>
          <w:iCs/>
        </w:rPr>
        <w:tab/>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is</w:t>
      </w:r>
      <w:r w:rsidR="00EE7F38">
        <w:t xml:space="preserve"> </w:t>
      </w:r>
      <w:r w:rsidRPr="00933B59">
        <w:t>an</w:t>
      </w:r>
      <w:r w:rsidR="00EE7F38">
        <w:t xml:space="preserve"> </w:t>
      </w:r>
      <w:r w:rsidRPr="00933B59">
        <w:t>independent</w:t>
      </w:r>
      <w:r w:rsidR="00EE7F38">
        <w:t xml:space="preserve"> </w:t>
      </w:r>
      <w:r w:rsidRPr="00933B59">
        <w:t>constitutional</w:t>
      </w:r>
      <w:r w:rsidR="00EE7F38">
        <w:t xml:space="preserve"> </w:t>
      </w:r>
      <w:r w:rsidRPr="00933B59">
        <w:t>organ.</w:t>
      </w:r>
      <w:r w:rsidR="00EE7F38">
        <w:t xml:space="preserve"> </w:t>
      </w:r>
      <w:r w:rsidRPr="00933B59">
        <w:t>According</w:t>
      </w:r>
      <w:r w:rsidR="00EE7F38">
        <w:t xml:space="preserve"> </w:t>
      </w:r>
      <w:r w:rsidRPr="00933B59">
        <w:t>to</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shall</w:t>
      </w:r>
      <w:r w:rsidR="00EE7F38">
        <w:t xml:space="preserve"> </w:t>
      </w:r>
      <w:r w:rsidRPr="00933B59">
        <w:t>perform</w:t>
      </w:r>
      <w:r w:rsidR="00EE7F38">
        <w:t xml:space="preserve"> </w:t>
      </w:r>
      <w:r w:rsidRPr="00933B59">
        <w:t>fundamental</w:t>
      </w:r>
      <w:r w:rsidR="00EE7F38">
        <w:t xml:space="preserve"> </w:t>
      </w:r>
      <w:r w:rsidRPr="00933B59">
        <w:t>rights</w:t>
      </w:r>
      <w:r w:rsidR="00EE7F38">
        <w:t xml:space="preserve"> </w:t>
      </w:r>
      <w:r w:rsidRPr="00933B59">
        <w:t>protection</w:t>
      </w:r>
      <w:r w:rsidR="00EE7F38">
        <w:t xml:space="preserve"> </w:t>
      </w:r>
      <w:r w:rsidRPr="00933B59">
        <w:t>activities;</w:t>
      </w:r>
      <w:r w:rsidR="00EE7F38">
        <w:t xml:space="preserve"> </w:t>
      </w:r>
      <w:r w:rsidRPr="00933B59">
        <w:t>his</w:t>
      </w:r>
      <w:r w:rsidR="00EE7F38">
        <w:t xml:space="preserve"> </w:t>
      </w:r>
      <w:r w:rsidRPr="00933B59">
        <w:t>or</w:t>
      </w:r>
      <w:r w:rsidR="00EE7F38">
        <w:t xml:space="preserve"> </w:t>
      </w:r>
      <w:r w:rsidRPr="00933B59">
        <w:t>her</w:t>
      </w:r>
      <w:r w:rsidR="00EE7F38">
        <w:t xml:space="preserve"> </w:t>
      </w:r>
      <w:r w:rsidRPr="00933B59">
        <w:t>procedures</w:t>
      </w:r>
      <w:r w:rsidR="00EE7F38">
        <w:t xml:space="preserve"> </w:t>
      </w:r>
      <w:r w:rsidRPr="00933B59">
        <w:t>may</w:t>
      </w:r>
      <w:r w:rsidR="00EE7F38">
        <w:t xml:space="preserve"> </w:t>
      </w:r>
      <w:r w:rsidRPr="00933B59">
        <w:t>be</w:t>
      </w:r>
      <w:r w:rsidR="00EE7F38">
        <w:t xml:space="preserve"> </w:t>
      </w:r>
      <w:r w:rsidRPr="00933B59">
        <w:t>initiated</w:t>
      </w:r>
      <w:r w:rsidR="00EE7F38">
        <w:t xml:space="preserve"> </w:t>
      </w:r>
      <w:r w:rsidRPr="00933B59">
        <w:t>by</w:t>
      </w:r>
      <w:r w:rsidR="00EE7F38">
        <w:t xml:space="preserve"> </w:t>
      </w:r>
      <w:r w:rsidRPr="00933B59">
        <w:t>anyone.</w:t>
      </w:r>
      <w:r w:rsidR="00EE7F38">
        <w:t xml:space="preserve"> </w:t>
      </w:r>
      <w:r w:rsidRPr="00933B59">
        <w:lastRenderedPageBreak/>
        <w:t>The</w:t>
      </w:r>
      <w:r w:rsidR="00EE7F38">
        <w:t xml:space="preserve"> </w:t>
      </w:r>
      <w:r w:rsidRPr="00933B59">
        <w:t>Act</w:t>
      </w:r>
      <w:r w:rsidR="00EE7F38">
        <w:t xml:space="preserve"> </w:t>
      </w:r>
      <w:r w:rsidRPr="00933B59">
        <w:t>on</w:t>
      </w:r>
      <w:r w:rsidR="00EE7F38">
        <w:t xml:space="preserve"> </w:t>
      </w:r>
      <w:r w:rsidRPr="00933B59">
        <w:t>the</w:t>
      </w:r>
      <w:r w:rsidR="00EE7F38">
        <w:t xml:space="preserve"> </w:t>
      </w:r>
      <w:r w:rsidRPr="00933B59">
        <w:t>Commissioner</w:t>
      </w:r>
      <w:r w:rsidR="00EE7F38">
        <w:t xml:space="preserve"> </w:t>
      </w:r>
      <w:r w:rsidRPr="00933B59">
        <w:t>also</w:t>
      </w:r>
      <w:r w:rsidR="00EE7F38">
        <w:t xml:space="preserve"> </w:t>
      </w:r>
      <w:r w:rsidRPr="00933B59">
        <w:t>stipulates</w:t>
      </w:r>
      <w:r w:rsidR="00EE7F38">
        <w:t xml:space="preserve"> </w:t>
      </w:r>
      <w:r w:rsidRPr="00933B59">
        <w:t>that</w:t>
      </w:r>
      <w:r w:rsidR="00EE7F38">
        <w:t xml:space="preserve"> </w:t>
      </w:r>
      <w:r w:rsidRPr="00933B59">
        <w:t>in</w:t>
      </w:r>
      <w:r w:rsidR="00EE7F38">
        <w:t xml:space="preserve"> </w:t>
      </w:r>
      <w:r w:rsidRPr="00933B59">
        <w:t>conducting</w:t>
      </w:r>
      <w:r w:rsidR="00EE7F38">
        <w:t xml:space="preserve"> </w:t>
      </w:r>
      <w:r w:rsidRPr="00933B59">
        <w:t>his/her</w:t>
      </w:r>
      <w:r w:rsidR="00EE7F38">
        <w:t xml:space="preserve"> </w:t>
      </w:r>
      <w:r w:rsidRPr="00933B59">
        <w:t>proceedings,</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shall</w:t>
      </w:r>
      <w:r w:rsidR="00EE7F38">
        <w:t xml:space="preserve"> </w:t>
      </w:r>
      <w:r w:rsidRPr="00933B59">
        <w:t>be</w:t>
      </w:r>
      <w:r w:rsidR="00EE7F38">
        <w:t xml:space="preserve"> </w:t>
      </w:r>
      <w:r w:rsidRPr="00933B59">
        <w:t>independent,</w:t>
      </w:r>
      <w:r w:rsidR="00EE7F38">
        <w:t xml:space="preserve"> </w:t>
      </w:r>
      <w:r w:rsidRPr="00933B59">
        <w:t>subordinated</w:t>
      </w:r>
      <w:r w:rsidR="00EE7F38">
        <w:t xml:space="preserve"> </w:t>
      </w:r>
      <w:r w:rsidRPr="00933B59">
        <w:t>only</w:t>
      </w:r>
      <w:r w:rsidR="00EE7F38">
        <w:t xml:space="preserve"> </w:t>
      </w:r>
      <w:r w:rsidRPr="00933B59">
        <w:t>to</w:t>
      </w:r>
      <w:r w:rsidR="00EE7F38">
        <w:t xml:space="preserve"> </w:t>
      </w:r>
      <w:r w:rsidRPr="00933B59">
        <w:t>Acts,</w:t>
      </w:r>
      <w:r w:rsidR="00EE7F38">
        <w:t xml:space="preserve"> </w:t>
      </w:r>
      <w:r w:rsidRPr="00933B59">
        <w:t>and</w:t>
      </w:r>
      <w:r w:rsidR="00EE7F38">
        <w:t xml:space="preserve"> </w:t>
      </w:r>
      <w:r w:rsidRPr="00933B59">
        <w:t>may</w:t>
      </w:r>
      <w:r w:rsidR="00EE7F38">
        <w:t xml:space="preserve"> </w:t>
      </w:r>
      <w:r w:rsidRPr="00933B59">
        <w:t>not</w:t>
      </w:r>
      <w:r w:rsidR="00EE7F38">
        <w:t xml:space="preserve"> </w:t>
      </w:r>
      <w:r w:rsidRPr="00933B59">
        <w:t>be</w:t>
      </w:r>
      <w:r w:rsidR="00EE7F38">
        <w:t xml:space="preserve"> </w:t>
      </w:r>
      <w:r w:rsidRPr="00933B59">
        <w:t>given</w:t>
      </w:r>
      <w:r w:rsidR="00EE7F38">
        <w:t xml:space="preserve"> </w:t>
      </w:r>
      <w:r w:rsidRPr="00933B59">
        <w:t>instructions</w:t>
      </w:r>
      <w:r w:rsidR="00EE7F38">
        <w:t xml:space="preserve"> </w:t>
      </w:r>
      <w:r w:rsidRPr="00933B59">
        <w:t>regarding</w:t>
      </w:r>
      <w:r w:rsidR="00EE7F38">
        <w:t xml:space="preserve"> </w:t>
      </w:r>
      <w:r w:rsidRPr="00933B59">
        <w:t>his/her</w:t>
      </w:r>
      <w:r w:rsidR="00EE7F38">
        <w:t xml:space="preserve"> </w:t>
      </w:r>
      <w:r w:rsidRPr="00933B59">
        <w:t>activities.</w:t>
      </w:r>
      <w:r w:rsidR="00EE7F38">
        <w:t xml:space="preserve"> </w:t>
      </w:r>
      <w:r w:rsidRPr="00933B59">
        <w:t>Therefore,</w:t>
      </w:r>
      <w:r w:rsidR="00EE7F38">
        <w:t xml:space="preserve"> </w:t>
      </w:r>
      <w:r w:rsidRPr="00933B59">
        <w:t>the</w:t>
      </w:r>
      <w:r w:rsidR="00EE7F38">
        <w:t xml:space="preserve"> </w:t>
      </w:r>
      <w:r w:rsidRPr="00933B59">
        <w:t>executive</w:t>
      </w:r>
      <w:r w:rsidR="00EE7F38">
        <w:t xml:space="preserve"> </w:t>
      </w:r>
      <w:r w:rsidRPr="00933B59">
        <w:t>power</w:t>
      </w:r>
      <w:r w:rsidR="00EE7F38">
        <w:t xml:space="preserve"> </w:t>
      </w:r>
      <w:r w:rsidRPr="00933B59">
        <w:t>does</w:t>
      </w:r>
      <w:r w:rsidR="00EE7F38">
        <w:t xml:space="preserve"> </w:t>
      </w:r>
      <w:r w:rsidRPr="00933B59">
        <w:t>not</w:t>
      </w:r>
      <w:r w:rsidR="00EE7F38">
        <w:t xml:space="preserve"> </w:t>
      </w:r>
      <w:r w:rsidRPr="00933B59">
        <w:t>have</w:t>
      </w:r>
      <w:r w:rsidR="00EE7F38">
        <w:t xml:space="preserve"> </w:t>
      </w:r>
      <w:r w:rsidRPr="00933B59">
        <w:t>any</w:t>
      </w:r>
      <w:r w:rsidR="00EE7F38">
        <w:t xml:space="preserve"> </w:t>
      </w:r>
      <w:r w:rsidRPr="00933B59">
        <w:t>influence</w:t>
      </w:r>
      <w:r w:rsidR="00EE7F38">
        <w:t xml:space="preserve"> </w:t>
      </w:r>
      <w:r w:rsidRPr="00933B59">
        <w:t>on</w:t>
      </w:r>
      <w:r w:rsidR="00EE7F38">
        <w:t xml:space="preserve"> </w:t>
      </w:r>
      <w:r w:rsidRPr="00933B59">
        <w:t>how</w:t>
      </w:r>
      <w:r w:rsidR="00EE7F38">
        <w:t xml:space="preserve"> </w:t>
      </w:r>
      <w:r w:rsidRPr="00933B59">
        <w:t>the</w:t>
      </w:r>
      <w:r w:rsidR="00EE7F38">
        <w:t xml:space="preserve"> </w:t>
      </w:r>
      <w:r w:rsidRPr="00933B59">
        <w:t>Commissioner</w:t>
      </w:r>
      <w:r w:rsidR="00EE7F38">
        <w:t xml:space="preserve"> </w:t>
      </w:r>
      <w:r w:rsidRPr="00933B59">
        <w:t>performs</w:t>
      </w:r>
      <w:r w:rsidR="00EE7F38">
        <w:t xml:space="preserve"> </w:t>
      </w:r>
      <w:r w:rsidRPr="00933B59">
        <w:t>its</w:t>
      </w:r>
      <w:r w:rsidR="00EE7F38">
        <w:t xml:space="preserve"> </w:t>
      </w:r>
      <w:r w:rsidRPr="00933B59">
        <w:t>activities.</w:t>
      </w:r>
      <w:r w:rsidR="00EE7F38">
        <w:t xml:space="preserve"> </w:t>
      </w:r>
      <w:r w:rsidRPr="00933B59">
        <w:rPr>
          <w:rFonts w:eastAsia="Times New Roman"/>
        </w:rPr>
        <w:t>The</w:t>
      </w:r>
      <w:r w:rsidR="00EE7F38">
        <w:rPr>
          <w:rFonts w:eastAsia="Times New Roman"/>
        </w:rPr>
        <w:t xml:space="preserve"> </w:t>
      </w:r>
      <w:r w:rsidRPr="00933B59">
        <w:rPr>
          <w:rFonts w:eastAsia="Times New Roman"/>
        </w:rPr>
        <w:t>Parliament</w:t>
      </w:r>
      <w:r w:rsidR="00EE7F38">
        <w:rPr>
          <w:rFonts w:eastAsia="Times New Roman"/>
        </w:rPr>
        <w:t xml:space="preserve"> </w:t>
      </w:r>
      <w:r w:rsidRPr="00933B59">
        <w:rPr>
          <w:rFonts w:eastAsia="Times New Roman"/>
        </w:rPr>
        <w:t>shall</w:t>
      </w:r>
      <w:r w:rsidR="00EE7F38">
        <w:rPr>
          <w:rFonts w:eastAsia="Times New Roman"/>
        </w:rPr>
        <w:t xml:space="preserve"> </w:t>
      </w:r>
      <w:r w:rsidRPr="00933B59">
        <w:rPr>
          <w:rFonts w:eastAsia="Times New Roman"/>
        </w:rPr>
        <w:t>elect</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Commissioner</w:t>
      </w:r>
      <w:r w:rsidR="00EE7F38">
        <w:rPr>
          <w:rFonts w:eastAsia="Times New Roman"/>
        </w:rPr>
        <w:t xml:space="preserve"> </w:t>
      </w:r>
      <w:r w:rsidRPr="00933B59">
        <w:rPr>
          <w:rFonts w:eastAsia="Times New Roman"/>
        </w:rPr>
        <w:t>for</w:t>
      </w:r>
      <w:r w:rsidR="00EE7F38">
        <w:rPr>
          <w:rFonts w:eastAsia="Times New Roman"/>
        </w:rPr>
        <w:t xml:space="preserve"> </w:t>
      </w:r>
      <w:r w:rsidRPr="00933B59">
        <w:rPr>
          <w:rFonts w:eastAsia="Times New Roman"/>
        </w:rPr>
        <w:t>Fundamental</w:t>
      </w:r>
      <w:r w:rsidR="00EE7F38">
        <w:rPr>
          <w:rFonts w:eastAsia="Times New Roman"/>
        </w:rPr>
        <w:t xml:space="preserve"> </w:t>
      </w:r>
      <w:r w:rsidRPr="00933B59">
        <w:rPr>
          <w:rFonts w:eastAsia="Times New Roman"/>
        </w:rPr>
        <w:t>Rights</w:t>
      </w:r>
      <w:r w:rsidR="00EE7F38">
        <w:rPr>
          <w:rFonts w:eastAsia="Times New Roman"/>
        </w:rPr>
        <w:t xml:space="preserve"> </w:t>
      </w:r>
      <w:r w:rsidRPr="00933B59">
        <w:rPr>
          <w:rFonts w:eastAsia="Times New Roman"/>
        </w:rPr>
        <w:t>from</w:t>
      </w:r>
      <w:r w:rsidR="00EE7F38">
        <w:rPr>
          <w:rFonts w:eastAsia="Times New Roman"/>
        </w:rPr>
        <w:t xml:space="preserve"> </w:t>
      </w:r>
      <w:r w:rsidRPr="00933B59">
        <w:rPr>
          <w:rFonts w:eastAsia="Times New Roman"/>
        </w:rPr>
        <w:t>among</w:t>
      </w:r>
      <w:r w:rsidR="00EE7F38">
        <w:rPr>
          <w:rFonts w:eastAsia="Times New Roman"/>
        </w:rPr>
        <w:t xml:space="preserve"> </w:t>
      </w:r>
      <w:r w:rsidRPr="00933B59">
        <w:rPr>
          <w:rFonts w:eastAsia="Times New Roman"/>
        </w:rPr>
        <w:t>those</w:t>
      </w:r>
      <w:r w:rsidR="00EE7F38">
        <w:rPr>
          <w:rFonts w:eastAsia="Times New Roman"/>
        </w:rPr>
        <w:t xml:space="preserve"> </w:t>
      </w:r>
      <w:r w:rsidRPr="00933B59">
        <w:rPr>
          <w:rFonts w:eastAsia="Times New Roman"/>
        </w:rPr>
        <w:t>lawyers</w:t>
      </w:r>
      <w:r w:rsidR="00EE7F38">
        <w:rPr>
          <w:rFonts w:eastAsia="Times New Roman"/>
        </w:rPr>
        <w:t xml:space="preserve"> </w:t>
      </w:r>
      <w:r w:rsidRPr="00933B59">
        <w:rPr>
          <w:rFonts w:eastAsia="Times New Roman"/>
        </w:rPr>
        <w:t>who</w:t>
      </w:r>
      <w:r w:rsidR="00EE7F38">
        <w:rPr>
          <w:rFonts w:eastAsia="Times New Roman"/>
        </w:rPr>
        <w:t xml:space="preserve"> </w:t>
      </w:r>
      <w:r w:rsidRPr="00933B59">
        <w:rPr>
          <w:rFonts w:eastAsia="Times New Roman"/>
        </w:rPr>
        <w:t>have</w:t>
      </w:r>
      <w:r w:rsidR="00EE7F38">
        <w:rPr>
          <w:rFonts w:eastAsia="Times New Roman"/>
        </w:rPr>
        <w:t xml:space="preserve"> </w:t>
      </w:r>
      <w:r w:rsidRPr="00933B59">
        <w:rPr>
          <w:rFonts w:eastAsia="Times New Roman"/>
        </w:rPr>
        <w:t>outstanding</w:t>
      </w:r>
      <w:r w:rsidR="00EE7F38">
        <w:rPr>
          <w:rFonts w:eastAsia="Times New Roman"/>
        </w:rPr>
        <w:t xml:space="preserve"> </w:t>
      </w:r>
      <w:r w:rsidRPr="00933B59">
        <w:rPr>
          <w:rFonts w:eastAsia="Times New Roman"/>
        </w:rPr>
        <w:t>theoretical</w:t>
      </w:r>
      <w:r w:rsidR="00EE7F38">
        <w:rPr>
          <w:rFonts w:eastAsia="Times New Roman"/>
        </w:rPr>
        <w:t xml:space="preserve"> </w:t>
      </w:r>
      <w:r w:rsidRPr="00933B59">
        <w:rPr>
          <w:rFonts w:eastAsia="Times New Roman"/>
        </w:rPr>
        <w:t>knowledge</w:t>
      </w:r>
      <w:r w:rsidR="00EE7F38">
        <w:rPr>
          <w:rFonts w:eastAsia="Times New Roman"/>
        </w:rPr>
        <w:t xml:space="preserve"> </w:t>
      </w:r>
      <w:r w:rsidRPr="00933B59">
        <w:rPr>
          <w:rFonts w:eastAsia="Times New Roman"/>
        </w:rPr>
        <w:t>or</w:t>
      </w:r>
      <w:r w:rsidR="00EE7F38">
        <w:rPr>
          <w:rFonts w:eastAsia="Times New Roman"/>
        </w:rPr>
        <w:t xml:space="preserve"> </w:t>
      </w:r>
      <w:r w:rsidRPr="00933B59">
        <w:rPr>
          <w:rFonts w:eastAsia="Times New Roman"/>
        </w:rPr>
        <w:t>at</w:t>
      </w:r>
      <w:r w:rsidR="00EE7F38">
        <w:rPr>
          <w:rFonts w:eastAsia="Times New Roman"/>
        </w:rPr>
        <w:t xml:space="preserve"> </w:t>
      </w:r>
      <w:r w:rsidRPr="00933B59">
        <w:rPr>
          <w:rFonts w:eastAsia="Times New Roman"/>
        </w:rPr>
        <w:t>least</w:t>
      </w:r>
      <w:r w:rsidR="00EE7F38">
        <w:rPr>
          <w:rFonts w:eastAsia="Times New Roman"/>
        </w:rPr>
        <w:t xml:space="preserve"> </w:t>
      </w:r>
      <w:r w:rsidRPr="00933B59">
        <w:rPr>
          <w:rFonts w:eastAsia="Times New Roman"/>
        </w:rPr>
        <w:t>ten</w:t>
      </w:r>
      <w:r w:rsidR="00EE7F38">
        <w:rPr>
          <w:rFonts w:eastAsia="Times New Roman"/>
        </w:rPr>
        <w:t xml:space="preserve"> </w:t>
      </w:r>
      <w:r w:rsidRPr="00933B59">
        <w:rPr>
          <w:rFonts w:eastAsia="Times New Roman"/>
        </w:rPr>
        <w:t>years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professional</w:t>
      </w:r>
      <w:r w:rsidR="00EE7F38">
        <w:rPr>
          <w:rFonts w:eastAsia="Times New Roman"/>
        </w:rPr>
        <w:t xml:space="preserve"> </w:t>
      </w:r>
      <w:r w:rsidRPr="00933B59">
        <w:rPr>
          <w:rFonts w:eastAsia="Times New Roman"/>
        </w:rPr>
        <w:t>experience,</w:t>
      </w:r>
      <w:r w:rsidR="00EE7F38">
        <w:rPr>
          <w:rFonts w:eastAsia="Times New Roman"/>
        </w:rPr>
        <w:t xml:space="preserve"> </w:t>
      </w:r>
      <w:r w:rsidRPr="00933B59">
        <w:rPr>
          <w:rFonts w:eastAsia="Times New Roman"/>
        </w:rPr>
        <w:t>have</w:t>
      </w:r>
      <w:r w:rsidR="00EE7F38">
        <w:rPr>
          <w:rFonts w:eastAsia="Times New Roman"/>
        </w:rPr>
        <w:t xml:space="preserve"> </w:t>
      </w:r>
      <w:r w:rsidRPr="00933B59">
        <w:rPr>
          <w:rFonts w:eastAsia="Times New Roman"/>
        </w:rPr>
        <w:t>reached</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age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thirty-five</w:t>
      </w:r>
      <w:r w:rsidR="00EE7F38">
        <w:rPr>
          <w:rFonts w:eastAsia="Times New Roman"/>
        </w:rPr>
        <w:t xml:space="preserve"> </w:t>
      </w:r>
      <w:r w:rsidRPr="00933B59">
        <w:rPr>
          <w:rFonts w:eastAsia="Times New Roman"/>
        </w:rPr>
        <w:t>years</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have</w:t>
      </w:r>
      <w:r w:rsidR="00EE7F38">
        <w:rPr>
          <w:rFonts w:eastAsia="Times New Roman"/>
        </w:rPr>
        <w:t xml:space="preserve"> </w:t>
      </w:r>
      <w:r w:rsidRPr="00933B59">
        <w:rPr>
          <w:rFonts w:eastAsia="Times New Roman"/>
        </w:rPr>
        <w:t>considerable</w:t>
      </w:r>
      <w:r w:rsidR="00EE7F38">
        <w:rPr>
          <w:rFonts w:eastAsia="Times New Roman"/>
        </w:rPr>
        <w:t xml:space="preserve"> </w:t>
      </w:r>
      <w:r w:rsidRPr="00933B59">
        <w:rPr>
          <w:rFonts w:eastAsia="Times New Roman"/>
        </w:rPr>
        <w:t>experience</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conducting</w:t>
      </w:r>
      <w:r w:rsidR="00EE7F38">
        <w:rPr>
          <w:rFonts w:eastAsia="Times New Roman"/>
        </w:rPr>
        <w:t xml:space="preserve"> </w:t>
      </w:r>
      <w:r w:rsidRPr="00933B59">
        <w:rPr>
          <w:rFonts w:eastAsia="Times New Roman"/>
        </w:rPr>
        <w:t>or</w:t>
      </w:r>
      <w:r w:rsidR="00EE7F38">
        <w:rPr>
          <w:rFonts w:eastAsia="Times New Roman"/>
        </w:rPr>
        <w:t xml:space="preserve"> </w:t>
      </w:r>
      <w:r w:rsidRPr="00933B59">
        <w:rPr>
          <w:rFonts w:eastAsia="Times New Roman"/>
        </w:rPr>
        <w:t>supervising</w:t>
      </w:r>
      <w:r w:rsidR="00EE7F38">
        <w:rPr>
          <w:rFonts w:eastAsia="Times New Roman"/>
        </w:rPr>
        <w:t xml:space="preserve"> </w:t>
      </w:r>
      <w:r w:rsidRPr="00933B59">
        <w:rPr>
          <w:rFonts w:eastAsia="Times New Roman"/>
        </w:rPr>
        <w:t>proceedings</w:t>
      </w:r>
      <w:r w:rsidR="00EE7F38">
        <w:rPr>
          <w:rFonts w:eastAsia="Times New Roman"/>
        </w:rPr>
        <w:t xml:space="preserve"> </w:t>
      </w:r>
      <w:r w:rsidRPr="00933B59">
        <w:rPr>
          <w:rFonts w:eastAsia="Times New Roman"/>
        </w:rPr>
        <w:t>concerning</w:t>
      </w:r>
      <w:r w:rsidR="00EE7F38">
        <w:rPr>
          <w:rFonts w:eastAsia="Times New Roman"/>
        </w:rPr>
        <w:t xml:space="preserve"> </w:t>
      </w:r>
      <w:r w:rsidRPr="00933B59">
        <w:rPr>
          <w:rFonts w:eastAsia="Times New Roman"/>
        </w:rPr>
        <w:t>fundamental</w:t>
      </w:r>
      <w:r w:rsidR="00EE7F38">
        <w:rPr>
          <w:rFonts w:eastAsia="Times New Roman"/>
        </w:rPr>
        <w:t xml:space="preserve"> </w:t>
      </w:r>
      <w:r w:rsidRPr="00933B59">
        <w:rPr>
          <w:rFonts w:eastAsia="Times New Roman"/>
        </w:rPr>
        <w:t>rights</w:t>
      </w:r>
      <w:r w:rsidR="00EE7F38">
        <w:rPr>
          <w:rFonts w:eastAsia="Times New Roman"/>
        </w:rPr>
        <w:t xml:space="preserve"> </w:t>
      </w:r>
      <w:r w:rsidRPr="00933B59">
        <w:rPr>
          <w:rFonts w:eastAsia="Times New Roman"/>
        </w:rPr>
        <w:t>or</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scientific</w:t>
      </w:r>
      <w:r w:rsidR="00EE7F38">
        <w:rPr>
          <w:rFonts w:eastAsia="Times New Roman"/>
        </w:rPr>
        <w:t xml:space="preserve"> </w:t>
      </w:r>
      <w:r w:rsidRPr="00933B59">
        <w:rPr>
          <w:rFonts w:eastAsia="Times New Roman"/>
        </w:rPr>
        <w:t>theory</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such</w:t>
      </w:r>
      <w:r w:rsidR="00EE7F38">
        <w:rPr>
          <w:rFonts w:eastAsia="Times New Roman"/>
        </w:rPr>
        <w:t xml:space="preserve"> </w:t>
      </w:r>
      <w:r w:rsidRPr="00933B59">
        <w:rPr>
          <w:rFonts w:eastAsia="Times New Roman"/>
        </w:rPr>
        <w:t>proceedings.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Commissioner</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his</w:t>
      </w:r>
      <w:r w:rsidR="00EE7F38">
        <w:rPr>
          <w:rFonts w:eastAsia="Times New Roman"/>
        </w:rPr>
        <w:t xml:space="preserve"> </w:t>
      </w:r>
      <w:r w:rsidRPr="00933B59">
        <w:rPr>
          <w:rFonts w:eastAsia="Times New Roman"/>
        </w:rPr>
        <w:t>or</w:t>
      </w:r>
      <w:r w:rsidR="00EE7F38">
        <w:rPr>
          <w:rFonts w:eastAsia="Times New Roman"/>
        </w:rPr>
        <w:t xml:space="preserve"> </w:t>
      </w:r>
      <w:r w:rsidRPr="00933B59">
        <w:rPr>
          <w:rFonts w:eastAsia="Times New Roman"/>
        </w:rPr>
        <w:t>her</w:t>
      </w:r>
      <w:r w:rsidR="00EE7F38">
        <w:rPr>
          <w:rFonts w:eastAsia="Times New Roman"/>
        </w:rPr>
        <w:t xml:space="preserve"> </w:t>
      </w:r>
      <w:r w:rsidRPr="00933B59">
        <w:rPr>
          <w:rFonts w:eastAsia="Times New Roman"/>
        </w:rPr>
        <w:t>deputies</w:t>
      </w:r>
      <w:r w:rsidR="00EE7F38">
        <w:rPr>
          <w:rFonts w:eastAsia="Times New Roman"/>
        </w:rPr>
        <w:t xml:space="preserve"> </w:t>
      </w:r>
      <w:r w:rsidRPr="00933B59">
        <w:rPr>
          <w:rFonts w:eastAsia="Times New Roman"/>
        </w:rPr>
        <w:t>are</w:t>
      </w:r>
      <w:r w:rsidR="00EE7F38">
        <w:rPr>
          <w:rFonts w:eastAsia="Times New Roman"/>
        </w:rPr>
        <w:t xml:space="preserve"> </w:t>
      </w:r>
      <w:r w:rsidRPr="00933B59">
        <w:rPr>
          <w:rFonts w:eastAsia="Times New Roman"/>
        </w:rPr>
        <w:t>elected</w:t>
      </w:r>
      <w:r w:rsidR="00EE7F38">
        <w:rPr>
          <w:rFonts w:eastAsia="Times New Roman"/>
        </w:rPr>
        <w:t xml:space="preserve"> </w:t>
      </w:r>
      <w:r w:rsidRPr="00933B59">
        <w:rPr>
          <w:rFonts w:eastAsia="Times New Roman"/>
        </w:rPr>
        <w:t>by</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Parliament</w:t>
      </w:r>
      <w:r w:rsidR="00EE7F38">
        <w:rPr>
          <w:rFonts w:eastAsia="Times New Roman"/>
        </w:rPr>
        <w:t xml:space="preserve"> </w:t>
      </w:r>
      <w:r w:rsidRPr="00933B59">
        <w:rPr>
          <w:rFonts w:eastAsia="Times New Roman"/>
        </w:rPr>
        <w:t>for</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period</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six</w:t>
      </w:r>
      <w:r w:rsidR="00EE7F38">
        <w:rPr>
          <w:rFonts w:eastAsia="Times New Roman"/>
        </w:rPr>
        <w:t xml:space="preserve"> </w:t>
      </w:r>
      <w:r w:rsidRPr="00933B59">
        <w:rPr>
          <w:rFonts w:eastAsia="Times New Roman"/>
        </w:rPr>
        <w:t>years</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votes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two-thirds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all</w:t>
      </w:r>
      <w:r w:rsidR="00EE7F38">
        <w:rPr>
          <w:rFonts w:eastAsia="Times New Roman"/>
        </w:rPr>
        <w:t xml:space="preserve"> </w:t>
      </w:r>
      <w:r w:rsidRPr="00933B59">
        <w:rPr>
          <w:rFonts w:eastAsia="Times New Roman"/>
        </w:rPr>
        <w:t>Members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Parliament.</w:t>
      </w:r>
      <w:r w:rsidR="00EE7F38">
        <w:rPr>
          <w:rFonts w:eastAsia="Times New Roman"/>
        </w:rPr>
        <w:t xml:space="preserve"> </w:t>
      </w:r>
      <w:r w:rsidRPr="00933B59">
        <w:rPr>
          <w:rFonts w:eastAsia="Times New Roman"/>
        </w:rPr>
        <w:t>(They</w:t>
      </w:r>
      <w:r w:rsidR="00EE7F38">
        <w:rPr>
          <w:rFonts w:eastAsia="Times New Roman"/>
        </w:rPr>
        <w:t xml:space="preserve"> </w:t>
      </w:r>
      <w:r w:rsidRPr="00933B59">
        <w:rPr>
          <w:rFonts w:eastAsia="Times New Roman"/>
        </w:rPr>
        <w:t>may</w:t>
      </w:r>
      <w:r w:rsidR="00EE7F38">
        <w:rPr>
          <w:rFonts w:eastAsia="Times New Roman"/>
        </w:rPr>
        <w:t xml:space="preserve"> </w:t>
      </w:r>
      <w:r w:rsidRPr="00933B59">
        <w:rPr>
          <w:rFonts w:eastAsia="Times New Roman"/>
        </w:rPr>
        <w:t>be</w:t>
      </w:r>
      <w:r w:rsidR="00EE7F38">
        <w:rPr>
          <w:rFonts w:eastAsia="Times New Roman"/>
        </w:rPr>
        <w:t xml:space="preserve"> </w:t>
      </w:r>
      <w:r w:rsidRPr="00933B59">
        <w:rPr>
          <w:rFonts w:eastAsia="Times New Roman"/>
        </w:rPr>
        <w:t>re-elected</w:t>
      </w:r>
      <w:r w:rsidR="00EE7F38">
        <w:rPr>
          <w:rFonts w:eastAsia="Times New Roman"/>
        </w:rPr>
        <w:t xml:space="preserve"> </w:t>
      </w:r>
      <w:r w:rsidRPr="00933B59">
        <w:rPr>
          <w:rFonts w:eastAsia="Times New Roman"/>
        </w:rPr>
        <w:t>once.)</w:t>
      </w:r>
      <w:r w:rsidR="00EE7F38">
        <w:rPr>
          <w:rFonts w:eastAsia="Times New Roman"/>
        </w:rPr>
        <w:t xml:space="preserve"> </w:t>
      </w:r>
      <w:r w:rsidRPr="00933B59">
        <w:rPr>
          <w:rFonts w:eastAsia="Times New Roman"/>
        </w:rPr>
        <w:t>Neither</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Commissioner</w:t>
      </w:r>
      <w:r w:rsidR="00EE7F38">
        <w:rPr>
          <w:rFonts w:eastAsia="Times New Roman"/>
        </w:rPr>
        <w:t xml:space="preserve"> </w:t>
      </w:r>
      <w:r w:rsidRPr="00933B59">
        <w:rPr>
          <w:rFonts w:eastAsia="Times New Roman"/>
        </w:rPr>
        <w:t>nor</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Deputies</w:t>
      </w:r>
      <w:r w:rsidR="00EE7F38">
        <w:rPr>
          <w:rFonts w:eastAsia="Times New Roman"/>
        </w:rPr>
        <w:t xml:space="preserve"> </w:t>
      </w:r>
      <w:r w:rsidRPr="00933B59">
        <w:rPr>
          <w:rFonts w:eastAsia="Times New Roman"/>
        </w:rPr>
        <w:t>may</w:t>
      </w:r>
      <w:r w:rsidR="00EE7F38">
        <w:rPr>
          <w:rFonts w:eastAsia="Times New Roman"/>
        </w:rPr>
        <w:t xml:space="preserve"> </w:t>
      </w:r>
      <w:r w:rsidRPr="00933B59">
        <w:rPr>
          <w:rFonts w:eastAsia="Times New Roman"/>
        </w:rPr>
        <w:t>be</w:t>
      </w:r>
      <w:r w:rsidR="00EE7F38">
        <w:rPr>
          <w:rFonts w:eastAsia="Times New Roman"/>
        </w:rPr>
        <w:t xml:space="preserve"> </w:t>
      </w:r>
      <w:r w:rsidRPr="00933B59">
        <w:rPr>
          <w:rFonts w:eastAsia="Times New Roman"/>
        </w:rPr>
        <w:t>members</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a</w:t>
      </w:r>
      <w:r w:rsidR="00EE7F38">
        <w:rPr>
          <w:rFonts w:eastAsia="Times New Roman"/>
        </w:rPr>
        <w:t xml:space="preserve"> </w:t>
      </w:r>
      <w:r w:rsidRPr="00933B59">
        <w:rPr>
          <w:rFonts w:eastAsia="Times New Roman"/>
        </w:rPr>
        <w:t>political</w:t>
      </w:r>
      <w:r w:rsidR="00EE7F38">
        <w:rPr>
          <w:rFonts w:eastAsia="Times New Roman"/>
        </w:rPr>
        <w:t xml:space="preserve"> </w:t>
      </w:r>
      <w:r w:rsidRPr="00933B59">
        <w:rPr>
          <w:rFonts w:eastAsia="Times New Roman"/>
        </w:rPr>
        <w:t>party</w:t>
      </w:r>
      <w:r w:rsidR="00EE7F38">
        <w:rPr>
          <w:rFonts w:eastAsia="Times New Roman"/>
        </w:rPr>
        <w:t xml:space="preserve"> </w:t>
      </w:r>
      <w:r w:rsidRPr="00933B59">
        <w:rPr>
          <w:rFonts w:eastAsia="Times New Roman"/>
        </w:rPr>
        <w:t>and</w:t>
      </w:r>
      <w:r w:rsidR="00EE7F38">
        <w:rPr>
          <w:rFonts w:eastAsia="Times New Roman"/>
        </w:rPr>
        <w:t xml:space="preserve"> </w:t>
      </w:r>
      <w:r w:rsidRPr="00933B59">
        <w:rPr>
          <w:rFonts w:eastAsia="Times New Roman"/>
        </w:rPr>
        <w:t>they</w:t>
      </w:r>
      <w:r w:rsidR="00EE7F38">
        <w:rPr>
          <w:rFonts w:eastAsia="Times New Roman"/>
        </w:rPr>
        <w:t xml:space="preserve"> </w:t>
      </w:r>
      <w:r w:rsidRPr="00933B59">
        <w:rPr>
          <w:rFonts w:eastAsia="Times New Roman"/>
        </w:rPr>
        <w:t>may</w:t>
      </w:r>
      <w:r w:rsidR="00EE7F38">
        <w:rPr>
          <w:rFonts w:eastAsia="Times New Roman"/>
        </w:rPr>
        <w:t xml:space="preserve"> </w:t>
      </w:r>
      <w:r w:rsidRPr="00933B59">
        <w:rPr>
          <w:rFonts w:eastAsia="Times New Roman"/>
        </w:rPr>
        <w:t>not</w:t>
      </w:r>
      <w:r w:rsidR="00EE7F38">
        <w:rPr>
          <w:rFonts w:eastAsia="Times New Roman"/>
        </w:rPr>
        <w:t xml:space="preserve"> </w:t>
      </w:r>
      <w:r w:rsidRPr="00933B59">
        <w:rPr>
          <w:rFonts w:eastAsia="Times New Roman"/>
        </w:rPr>
        <w:t>engage</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political</w:t>
      </w:r>
      <w:r w:rsidR="00EE7F38">
        <w:rPr>
          <w:rFonts w:eastAsia="Times New Roman"/>
        </w:rPr>
        <w:t xml:space="preserve"> </w:t>
      </w:r>
      <w:r w:rsidRPr="00933B59">
        <w:rPr>
          <w:rFonts w:eastAsia="Times New Roman"/>
        </w:rPr>
        <w:t>activities.</w:t>
      </w:r>
      <w:r w:rsidR="00EE7F38">
        <w:rPr>
          <w:rFonts w:eastAsia="Times New Roman"/>
        </w:rPr>
        <w:t xml:space="preserve"> </w:t>
      </w:r>
      <w:r w:rsidRPr="00933B59">
        <w:rPr>
          <w:rFonts w:eastAsia="Times New Roman"/>
        </w:rPr>
        <w:t>(Thus,</w:t>
      </w:r>
      <w:r w:rsidR="00EE7F38">
        <w:rPr>
          <w:rFonts w:eastAsia="Times New Roman"/>
        </w:rPr>
        <w:t xml:space="preserve"> </w:t>
      </w:r>
      <w:r w:rsidRPr="00933B59">
        <w:rPr>
          <w:rFonts w:eastAsia="Times New Roman"/>
        </w:rPr>
        <w:t>despite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certain</w:t>
      </w:r>
      <w:r w:rsidR="00EE7F38">
        <w:rPr>
          <w:rFonts w:eastAsia="Times New Roman"/>
        </w:rPr>
        <w:t xml:space="preserve"> </w:t>
      </w:r>
      <w:r w:rsidRPr="00933B59">
        <w:rPr>
          <w:rFonts w:eastAsia="Times New Roman"/>
        </w:rPr>
        <w:t>concerns</w:t>
      </w:r>
      <w:r w:rsidR="00EE7F38">
        <w:rPr>
          <w:rFonts w:eastAsia="Times New Roman"/>
        </w:rPr>
        <w:t xml:space="preserve"> </w:t>
      </w:r>
      <w:r w:rsidRPr="00933B59">
        <w:rPr>
          <w:rFonts w:eastAsia="Times New Roman"/>
        </w:rPr>
        <w:t>as</w:t>
      </w:r>
      <w:r w:rsidR="00EE7F38">
        <w:rPr>
          <w:rFonts w:eastAsia="Times New Roman"/>
        </w:rPr>
        <w:t xml:space="preserve"> </w:t>
      </w:r>
      <w:r w:rsidRPr="00933B59">
        <w:rPr>
          <w:rFonts w:eastAsia="Times New Roman"/>
        </w:rPr>
        <w:t>regards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functioning</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institution</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practice,</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legal</w:t>
      </w:r>
      <w:r w:rsidR="00EE7F38">
        <w:rPr>
          <w:rFonts w:eastAsia="Times New Roman"/>
        </w:rPr>
        <w:t xml:space="preserve"> </w:t>
      </w:r>
      <w:r w:rsidRPr="00933B59">
        <w:rPr>
          <w:rFonts w:eastAsia="Times New Roman"/>
        </w:rPr>
        <w:t>norms</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force</w:t>
      </w:r>
      <w:r w:rsidR="00EE7F38">
        <w:rPr>
          <w:rFonts w:eastAsia="Times New Roman"/>
        </w:rPr>
        <w:t xml:space="preserve"> </w:t>
      </w:r>
      <w:r w:rsidRPr="00933B59">
        <w:rPr>
          <w:rFonts w:eastAsia="Times New Roman"/>
        </w:rPr>
        <w:t>on</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Commissioner</w:t>
      </w:r>
      <w:r w:rsidR="00EE7F38">
        <w:rPr>
          <w:rFonts w:eastAsia="Times New Roman"/>
        </w:rPr>
        <w:t xml:space="preserve"> </w:t>
      </w:r>
      <w:r w:rsidRPr="00933B59">
        <w:rPr>
          <w:rFonts w:eastAsia="Times New Roman"/>
        </w:rPr>
        <w:t>ensure</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independence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institution</w:t>
      </w:r>
      <w:r w:rsidR="00EE7F38">
        <w:rPr>
          <w:rFonts w:eastAsia="Times New Roman"/>
        </w:rPr>
        <w:t xml:space="preserve"> </w:t>
      </w:r>
      <w:r w:rsidRPr="00933B59">
        <w:rPr>
          <w:rFonts w:eastAsia="Times New Roman"/>
        </w:rPr>
        <w:t>in</w:t>
      </w:r>
      <w:r w:rsidR="00EE7F38">
        <w:rPr>
          <w:rFonts w:eastAsia="Times New Roman"/>
        </w:rPr>
        <w:t xml:space="preserve"> </w:t>
      </w:r>
      <w:r w:rsidRPr="00933B59">
        <w:rPr>
          <w:rFonts w:eastAsia="Times New Roman"/>
        </w:rPr>
        <w:t>compliance</w:t>
      </w:r>
      <w:r w:rsidR="00EE7F38">
        <w:rPr>
          <w:rFonts w:eastAsia="Times New Roman"/>
        </w:rPr>
        <w:t xml:space="preserve"> </w:t>
      </w:r>
      <w:r w:rsidRPr="00933B59">
        <w:rPr>
          <w:rFonts w:eastAsia="Times New Roman"/>
        </w:rPr>
        <w:t>with</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Paris</w:t>
      </w:r>
      <w:r w:rsidR="00EE7F38">
        <w:rPr>
          <w:rFonts w:eastAsia="Times New Roman"/>
        </w:rPr>
        <w:t xml:space="preserve"> </w:t>
      </w:r>
      <w:r w:rsidRPr="00933B59">
        <w:rPr>
          <w:rFonts w:eastAsia="Times New Roman"/>
        </w:rPr>
        <w:t>Principles)</w:t>
      </w:r>
      <w:r>
        <w:rPr>
          <w:rFonts w:eastAsia="Times New Roman"/>
        </w:rPr>
        <w:t>.</w:t>
      </w:r>
    </w:p>
    <w:p w14:paraId="1DB5179D" w14:textId="77777777" w:rsidR="005364DC" w:rsidRDefault="00582FB8" w:rsidP="00ED2374">
      <w:pPr>
        <w:pStyle w:val="SingleTxtG"/>
      </w:pPr>
      <w:r w:rsidRPr="00933B59">
        <w:rPr>
          <w:bCs/>
          <w:iCs/>
        </w:rPr>
        <w:t>20.</w:t>
      </w:r>
      <w:r w:rsidRPr="00933B59">
        <w:rPr>
          <w:bCs/>
          <w:iCs/>
        </w:rPr>
        <w:tab/>
      </w:r>
      <w:r w:rsidRPr="00933B59">
        <w:t>Through</w:t>
      </w:r>
      <w:r w:rsidR="00EE7F38">
        <w:t xml:space="preserve"> </w:t>
      </w:r>
      <w:r w:rsidRPr="00933B59">
        <w:t>the</w:t>
      </w:r>
      <w:r w:rsidR="00EE7F38">
        <w:t xml:space="preserve"> </w:t>
      </w:r>
      <w:r w:rsidRPr="00933B59">
        <w:t>integration</w:t>
      </w:r>
      <w:r w:rsidR="00EE7F38">
        <w:t xml:space="preserve"> </w:t>
      </w:r>
      <w:r w:rsidRPr="00933B59">
        <w:t>of</w:t>
      </w:r>
      <w:r w:rsidR="00EE7F38">
        <w:t xml:space="preserve"> </w:t>
      </w:r>
      <w:r w:rsidRPr="00933B59">
        <w:t>the</w:t>
      </w:r>
      <w:r w:rsidR="00EE7F38">
        <w:t xml:space="preserve"> </w:t>
      </w:r>
      <w:r w:rsidRPr="00933B59">
        <w:t>EBH</w:t>
      </w:r>
      <w:r w:rsidR="00EE7F38">
        <w:t xml:space="preserve"> </w:t>
      </w:r>
      <w:r w:rsidRPr="00933B59">
        <w:t>a</w:t>
      </w:r>
      <w:r w:rsidR="00EE7F38">
        <w:t xml:space="preserve"> </w:t>
      </w:r>
      <w:r w:rsidRPr="00933B59">
        <w:t>higher</w:t>
      </w:r>
      <w:r w:rsidR="00EE7F38">
        <w:t xml:space="preserve"> </w:t>
      </w:r>
      <w:r w:rsidRPr="00933B59">
        <w:t>level</w:t>
      </w:r>
      <w:r w:rsidR="00EE7F38">
        <w:t xml:space="preserve"> </w:t>
      </w:r>
      <w:r w:rsidRPr="00933B59">
        <w:t>of</w:t>
      </w:r>
      <w:r w:rsidR="00EE7F38">
        <w:t xml:space="preserve"> </w:t>
      </w:r>
      <w:r w:rsidRPr="00933B59">
        <w:t>protection</w:t>
      </w:r>
      <w:r w:rsidR="00EE7F38">
        <w:t xml:space="preserve"> </w:t>
      </w:r>
      <w:r w:rsidRPr="00933B59">
        <w:t>is</w:t>
      </w:r>
      <w:r w:rsidR="00EE7F38">
        <w:t xml:space="preserve"> </w:t>
      </w:r>
      <w:r w:rsidRPr="00933B59">
        <w:t>ensured</w:t>
      </w:r>
      <w:r w:rsidR="00EE7F38">
        <w:t xml:space="preserve"> </w:t>
      </w:r>
      <w:r w:rsidRPr="00933B59">
        <w:t>for</w:t>
      </w:r>
      <w:r w:rsidR="00EE7F38">
        <w:t xml:space="preserve"> </w:t>
      </w:r>
      <w:r w:rsidRPr="00933B59">
        <w:t>the</w:t>
      </w:r>
      <w:r w:rsidR="00EE7F38">
        <w:t xml:space="preserve"> </w:t>
      </w:r>
      <w:r w:rsidRPr="00933B59">
        <w:t>right</w:t>
      </w:r>
      <w:r w:rsidR="00EE7F38">
        <w:t xml:space="preserve"> </w:t>
      </w:r>
      <w:r w:rsidRPr="00933B59">
        <w:t>and</w:t>
      </w:r>
      <w:r w:rsidR="00EE7F38">
        <w:t xml:space="preserve"> </w:t>
      </w:r>
      <w:r w:rsidRPr="00933B59">
        <w:t>principle</w:t>
      </w:r>
      <w:r w:rsidR="00EE7F38">
        <w:t xml:space="preserve"> </w:t>
      </w:r>
      <w:r w:rsidRPr="00933B59">
        <w:t>of</w:t>
      </w:r>
      <w:r w:rsidR="00EE7F38">
        <w:t xml:space="preserve"> </w:t>
      </w:r>
      <w:r w:rsidRPr="00933B59">
        <w:t>equal</w:t>
      </w:r>
      <w:r w:rsidR="00EE7F38">
        <w:t xml:space="preserve"> </w:t>
      </w:r>
      <w:r w:rsidRPr="00933B59">
        <w:t>treatment,</w:t>
      </w:r>
      <w:r w:rsidR="00EE7F38">
        <w:t xml:space="preserve"> </w:t>
      </w:r>
      <w:r w:rsidRPr="00933B59">
        <w:t>due</w:t>
      </w:r>
      <w:r w:rsidR="00EE7F38">
        <w:t xml:space="preserve"> </w:t>
      </w:r>
      <w:r w:rsidRPr="00933B59">
        <w:t>to</w:t>
      </w:r>
      <w:r w:rsidR="00EE7F38">
        <w:t xml:space="preserve"> </w:t>
      </w:r>
      <w:r w:rsidRPr="00933B59">
        <w:t>the</w:t>
      </w:r>
      <w:r w:rsidR="00EE7F38">
        <w:t xml:space="preserve"> </w:t>
      </w:r>
      <w:r w:rsidRPr="00933B59">
        <w:t>fact</w:t>
      </w:r>
      <w:r w:rsidR="00EE7F38">
        <w:t xml:space="preserve"> </w:t>
      </w:r>
      <w:r w:rsidRPr="00933B59">
        <w:t>that</w:t>
      </w:r>
      <w:r w:rsidR="00EE7F38">
        <w:t xml:space="preserve"> </w:t>
      </w:r>
      <w:r w:rsidRPr="00933B59">
        <w:t>cases</w:t>
      </w:r>
      <w:r w:rsidR="00EE7F38">
        <w:t xml:space="preserve"> </w:t>
      </w:r>
      <w:r w:rsidRPr="00933B59">
        <w:t>of</w:t>
      </w:r>
      <w:r w:rsidR="00EE7F38">
        <w:t xml:space="preserve"> </w:t>
      </w:r>
      <w:r w:rsidRPr="00933B59">
        <w:t>violations</w:t>
      </w:r>
      <w:r w:rsidR="00EE7F38">
        <w:t xml:space="preserve"> </w:t>
      </w:r>
      <w:r w:rsidRPr="00933B59">
        <w:t>of</w:t>
      </w:r>
      <w:r w:rsidR="00EE7F38">
        <w:t xml:space="preserve"> </w:t>
      </w:r>
      <w:r w:rsidRPr="00933B59">
        <w:t>equal</w:t>
      </w:r>
      <w:r w:rsidR="00EE7F38">
        <w:t xml:space="preserve"> </w:t>
      </w:r>
      <w:r w:rsidRPr="00933B59">
        <w:t>treatment</w:t>
      </w:r>
      <w:r w:rsidR="00EE7F38">
        <w:t xml:space="preserve"> </w:t>
      </w:r>
      <w:r w:rsidRPr="00933B59">
        <w:t>are</w:t>
      </w:r>
      <w:r w:rsidR="00EE7F38">
        <w:t xml:space="preserve"> </w:t>
      </w:r>
      <w:r w:rsidRPr="00933B59">
        <w:t>now</w:t>
      </w:r>
      <w:r w:rsidR="00EE7F38">
        <w:t xml:space="preserve"> </w:t>
      </w:r>
      <w:r w:rsidRPr="00933B59">
        <w:t>heard</w:t>
      </w:r>
      <w:r w:rsidR="00EE7F38">
        <w:t xml:space="preserve"> </w:t>
      </w:r>
      <w:r w:rsidRPr="00933B59">
        <w:t>by</w:t>
      </w:r>
      <w:r w:rsidR="00EE7F38">
        <w:t xml:space="preserve"> </w:t>
      </w:r>
      <w:r w:rsidRPr="00933B59">
        <w:t>an</w:t>
      </w:r>
      <w:r w:rsidR="00EE7F38">
        <w:t xml:space="preserve"> </w:t>
      </w:r>
      <w:r w:rsidRPr="00933B59">
        <w:t>institution</w:t>
      </w:r>
      <w:r w:rsidR="00EE7F38">
        <w:t xml:space="preserve"> </w:t>
      </w:r>
      <w:r w:rsidRPr="00933B59">
        <w:t>that</w:t>
      </w:r>
      <w:r w:rsidR="00EE7F38">
        <w:t xml:space="preserve"> </w:t>
      </w:r>
      <w:r w:rsidRPr="00933B59">
        <w:t>is</w:t>
      </w:r>
      <w:r w:rsidR="00EE7F38">
        <w:t xml:space="preserve"> </w:t>
      </w:r>
      <w:r w:rsidRPr="00933B59">
        <w:t>primarily</w:t>
      </w:r>
      <w:r w:rsidR="00EE7F38">
        <w:t xml:space="preserve"> </w:t>
      </w:r>
      <w:r w:rsidRPr="00933B59">
        <w:t>concerned</w:t>
      </w:r>
      <w:r w:rsidR="00EE7F38">
        <w:t xml:space="preserve"> </w:t>
      </w:r>
      <w:r w:rsidRPr="00933B59">
        <w:t>with</w:t>
      </w:r>
      <w:r w:rsidR="00EE7F38">
        <w:t xml:space="preserve"> </w:t>
      </w:r>
      <w:r w:rsidRPr="00933B59">
        <w:t>the</w:t>
      </w:r>
      <w:r w:rsidR="00EE7F38">
        <w:t xml:space="preserve"> </w:t>
      </w:r>
      <w:r w:rsidRPr="00933B59">
        <w:t>protection</w:t>
      </w:r>
      <w:r w:rsidR="00EE7F38">
        <w:t xml:space="preserve"> </w:t>
      </w:r>
      <w:r w:rsidRPr="00933B59">
        <w:t>of</w:t>
      </w:r>
      <w:r w:rsidR="00EE7F38">
        <w:t xml:space="preserve"> </w:t>
      </w:r>
      <w:r w:rsidRPr="00933B59">
        <w:t>fundamental</w:t>
      </w:r>
      <w:r w:rsidR="00EE7F38">
        <w:t xml:space="preserve"> </w:t>
      </w:r>
      <w:r w:rsidRPr="00933B59">
        <w:t>rights.</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unlike</w:t>
      </w:r>
      <w:r w:rsidR="00EE7F38">
        <w:t xml:space="preserve"> </w:t>
      </w:r>
      <w:r w:rsidRPr="00933B59">
        <w:t>EBH,</w:t>
      </w:r>
      <w:r w:rsidR="00EE7F38">
        <w:t xml:space="preserve"> </w:t>
      </w:r>
      <w:r w:rsidRPr="00933B59">
        <w:t>is</w:t>
      </w:r>
      <w:r w:rsidR="00EE7F38">
        <w:t xml:space="preserve"> </w:t>
      </w:r>
      <w:r w:rsidRPr="00933B59">
        <w:t>a</w:t>
      </w:r>
      <w:r w:rsidR="00EE7F38">
        <w:t xml:space="preserve"> </w:t>
      </w:r>
      <w:r w:rsidRPr="00933B59">
        <w:t>constitutional</w:t>
      </w:r>
      <w:r w:rsidR="00EE7F38">
        <w:t xml:space="preserve"> </w:t>
      </w:r>
      <w:r w:rsidRPr="00933B59">
        <w:t>institution.</w:t>
      </w:r>
      <w:r w:rsidR="00EE7F38">
        <w:t xml:space="preserve"> </w:t>
      </w:r>
      <w:r w:rsidRPr="00933B59">
        <w:t>It</w:t>
      </w:r>
      <w:r w:rsidR="00EE7F38">
        <w:t xml:space="preserve"> </w:t>
      </w:r>
      <w:r w:rsidRPr="00933B59">
        <w:t>is</w:t>
      </w:r>
      <w:r w:rsidR="00EE7F38">
        <w:t xml:space="preserve"> </w:t>
      </w:r>
      <w:r w:rsidRPr="00933B59">
        <w:t>guaranteed</w:t>
      </w:r>
      <w:r w:rsidR="00EE7F38">
        <w:t xml:space="preserve"> </w:t>
      </w:r>
      <w:r w:rsidRPr="00933B59">
        <w:t>at</w:t>
      </w:r>
      <w:r w:rsidR="00EE7F38">
        <w:t xml:space="preserve"> </w:t>
      </w:r>
      <w:r w:rsidRPr="00933B59">
        <w:t>the</w:t>
      </w:r>
      <w:r w:rsidR="00EE7F38">
        <w:t xml:space="preserve"> </w:t>
      </w:r>
      <w:r w:rsidRPr="00933B59">
        <w:t>constitutional</w:t>
      </w:r>
      <w:r w:rsidR="00EE7F38">
        <w:t xml:space="preserve"> </w:t>
      </w:r>
      <w:r w:rsidRPr="00933B59">
        <w:t>level</w:t>
      </w:r>
      <w:r w:rsidR="00EE7F38">
        <w:t xml:space="preserve"> </w:t>
      </w:r>
      <w:r w:rsidRPr="00933B59">
        <w:t>that</w:t>
      </w:r>
      <w:r w:rsidR="00EE7F38">
        <w:t xml:space="preserve"> </w:t>
      </w:r>
      <w:r w:rsidRPr="00933B59">
        <w:t>the</w:t>
      </w:r>
      <w:r w:rsidR="00EE7F38">
        <w:t xml:space="preserve"> </w:t>
      </w:r>
      <w:r w:rsidRPr="00933B59">
        <w:t>Commissioner</w:t>
      </w:r>
      <w:r w:rsidR="00747F7E">
        <w:t>’</w:t>
      </w:r>
      <w:r w:rsidRPr="00933B59">
        <w:t>s</w:t>
      </w:r>
      <w:r w:rsidR="00EE7F38">
        <w:t xml:space="preserve"> </w:t>
      </w:r>
      <w:r w:rsidRPr="00933B59">
        <w:t>proceedings</w:t>
      </w:r>
      <w:r w:rsidR="00EE7F38">
        <w:t xml:space="preserve"> </w:t>
      </w:r>
      <w:r w:rsidRPr="00933B59">
        <w:t>may</w:t>
      </w:r>
      <w:r w:rsidR="00EE7F38">
        <w:t xml:space="preserve"> </w:t>
      </w:r>
      <w:r w:rsidRPr="00933B59">
        <w:t>be</w:t>
      </w:r>
      <w:r w:rsidR="00EE7F38">
        <w:t xml:space="preserve"> </w:t>
      </w:r>
      <w:r w:rsidRPr="00933B59">
        <w:t>requested</w:t>
      </w:r>
      <w:r w:rsidR="00EE7F38">
        <w:t xml:space="preserve"> </w:t>
      </w:r>
      <w:r w:rsidRPr="00933B59">
        <w:t>by</w:t>
      </w:r>
      <w:r w:rsidR="00EE7F38">
        <w:t xml:space="preserve"> </w:t>
      </w:r>
      <w:r w:rsidRPr="00933B59">
        <w:t>anyone</w:t>
      </w:r>
      <w:r w:rsidR="00EE7F38">
        <w:t xml:space="preserve"> </w:t>
      </w:r>
      <w:r w:rsidRPr="00933B59">
        <w:t>and</w:t>
      </w:r>
      <w:r w:rsidR="00EE7F38">
        <w:t xml:space="preserve"> </w:t>
      </w:r>
      <w:r w:rsidRPr="00933B59">
        <w:t>that</w:t>
      </w:r>
      <w:r w:rsidR="00EE7F38">
        <w:t xml:space="preserve"> </w:t>
      </w:r>
      <w:r w:rsidRPr="00933B59">
        <w:t>the</w:t>
      </w:r>
      <w:r w:rsidR="00EE7F38">
        <w:t xml:space="preserve"> </w:t>
      </w:r>
      <w:r w:rsidRPr="00933B59">
        <w:t>Commissioner</w:t>
      </w:r>
      <w:r w:rsidR="00EE7F38">
        <w:t xml:space="preserve"> </w:t>
      </w:r>
      <w:r w:rsidRPr="00933B59">
        <w:t>shall</w:t>
      </w:r>
      <w:r w:rsidR="00EE7F38">
        <w:t xml:space="preserve"> </w:t>
      </w:r>
      <w:r w:rsidRPr="00933B59">
        <w:t>report</w:t>
      </w:r>
      <w:r w:rsidR="00EE7F38">
        <w:t xml:space="preserve"> </w:t>
      </w:r>
      <w:r w:rsidRPr="00933B59">
        <w:t>annually</w:t>
      </w:r>
      <w:r w:rsidR="00EE7F38">
        <w:t xml:space="preserve"> </w:t>
      </w:r>
      <w:r w:rsidRPr="00933B59">
        <w:t>to</w:t>
      </w:r>
      <w:r w:rsidR="00EE7F38">
        <w:t xml:space="preserve"> </w:t>
      </w:r>
      <w:r w:rsidRPr="00933B59">
        <w:t>the</w:t>
      </w:r>
      <w:r w:rsidR="00EE7F38">
        <w:t xml:space="preserve"> </w:t>
      </w:r>
      <w:r w:rsidRPr="00933B59">
        <w:t>Parliament</w:t>
      </w:r>
      <w:r w:rsidR="00EE7F38">
        <w:t xml:space="preserve"> </w:t>
      </w:r>
      <w:r w:rsidRPr="00933B59">
        <w:t>on</w:t>
      </w:r>
      <w:r w:rsidR="00EE7F38">
        <w:t xml:space="preserve"> </w:t>
      </w:r>
      <w:r w:rsidRPr="00933B59">
        <w:t>his</w:t>
      </w:r>
      <w:r w:rsidR="00EE7F38">
        <w:t xml:space="preserve"> </w:t>
      </w:r>
      <w:r w:rsidRPr="00933B59">
        <w:t>or</w:t>
      </w:r>
      <w:r w:rsidR="00EE7F38">
        <w:t xml:space="preserve"> </w:t>
      </w:r>
      <w:r w:rsidRPr="00933B59">
        <w:t>her</w:t>
      </w:r>
      <w:r w:rsidR="00EE7F38">
        <w:t xml:space="preserve"> </w:t>
      </w:r>
      <w:r w:rsidRPr="00933B59">
        <w:t>activities.</w:t>
      </w:r>
      <w:r w:rsidR="00EE7F38">
        <w:t xml:space="preserve"> </w:t>
      </w:r>
      <w:r w:rsidRPr="00933B59">
        <w:t>In</w:t>
      </w:r>
      <w:r w:rsidR="00EE7F38">
        <w:t xml:space="preserve"> </w:t>
      </w:r>
      <w:r w:rsidRPr="00933B59">
        <w:t>the</w:t>
      </w:r>
      <w:r w:rsidR="00EE7F38">
        <w:t xml:space="preserve"> </w:t>
      </w:r>
      <w:r w:rsidRPr="00933B59">
        <w:t>latter</w:t>
      </w:r>
      <w:r w:rsidR="00EE7F38">
        <w:t xml:space="preserve"> </w:t>
      </w:r>
      <w:r w:rsidRPr="00933B59">
        <w:rPr>
          <w:rFonts w:eastAsia="Calibri"/>
          <w:color w:val="000000"/>
          <w:spacing w:val="-4"/>
        </w:rPr>
        <w:t>mentioned</w:t>
      </w:r>
      <w:r w:rsidR="00EE7F38">
        <w:t xml:space="preserve"> </w:t>
      </w:r>
      <w:r w:rsidRPr="00933B59">
        <w:t>annual</w:t>
      </w:r>
      <w:r w:rsidR="00EE7F38">
        <w:t xml:space="preserve"> </w:t>
      </w:r>
      <w:r w:rsidRPr="00933B59">
        <w:t>report</w:t>
      </w:r>
      <w:r w:rsidR="00EE7F38">
        <w:t xml:space="preserve"> </w:t>
      </w:r>
      <w:r w:rsidRPr="00933B59">
        <w:t>the</w:t>
      </w:r>
      <w:r w:rsidR="00EE7F38">
        <w:t xml:space="preserve"> </w:t>
      </w:r>
      <w:r w:rsidRPr="00933B59">
        <w:t>Commissioner</w:t>
      </w:r>
      <w:r w:rsidR="00EE7F38">
        <w:t xml:space="preserve"> </w:t>
      </w:r>
      <w:r w:rsidRPr="00933B59">
        <w:t>gives</w:t>
      </w:r>
      <w:r w:rsidR="00EE7F38">
        <w:t xml:space="preserve"> </w:t>
      </w:r>
      <w:r w:rsidRPr="00933B59">
        <w:t>information</w:t>
      </w:r>
      <w:r w:rsidR="00EE7F38">
        <w:t xml:space="preserve"> </w:t>
      </w:r>
      <w:r w:rsidRPr="00933B59">
        <w:t>on</w:t>
      </w:r>
      <w:r w:rsidR="00EE7F38">
        <w:t xml:space="preserve"> </w:t>
      </w:r>
      <w:r w:rsidRPr="00933B59">
        <w:t>his</w:t>
      </w:r>
      <w:r w:rsidR="00EE7F38">
        <w:t xml:space="preserve"> </w:t>
      </w:r>
      <w:r w:rsidRPr="00933B59">
        <w:t>or</w:t>
      </w:r>
      <w:r w:rsidR="00EE7F38">
        <w:t xml:space="preserve"> </w:t>
      </w:r>
      <w:r w:rsidRPr="00933B59">
        <w:t>her</w:t>
      </w:r>
      <w:r w:rsidR="00EE7F38">
        <w:t xml:space="preserve"> </w:t>
      </w:r>
      <w:r w:rsidRPr="00933B59">
        <w:t>fundamental</w:t>
      </w:r>
      <w:r w:rsidR="00EE7F38">
        <w:t xml:space="preserve"> </w:t>
      </w:r>
      <w:r w:rsidRPr="00933B59">
        <w:t>rights</w:t>
      </w:r>
      <w:r w:rsidR="00EE7F38">
        <w:t xml:space="preserve"> </w:t>
      </w:r>
      <w:r w:rsidRPr="00933B59">
        <w:t>protection</w:t>
      </w:r>
      <w:r w:rsidR="00EE7F38">
        <w:t xml:space="preserve"> </w:t>
      </w:r>
      <w:r w:rsidRPr="00933B59">
        <w:t>activities,</w:t>
      </w:r>
      <w:r w:rsidR="00EE7F38">
        <w:t xml:space="preserve"> </w:t>
      </w:r>
      <w:r w:rsidRPr="00933B59">
        <w:t>on</w:t>
      </w:r>
      <w:r w:rsidR="00EE7F38">
        <w:t xml:space="preserve"> </w:t>
      </w:r>
      <w:r w:rsidRPr="00933B59">
        <w:t>the</w:t>
      </w:r>
      <w:r w:rsidR="00EE7F38">
        <w:t xml:space="preserve"> </w:t>
      </w:r>
      <w:r w:rsidRPr="00933B59">
        <w:t>reception</w:t>
      </w:r>
      <w:r w:rsidR="00EE7F38">
        <w:t xml:space="preserve"> </w:t>
      </w:r>
      <w:r w:rsidRPr="00933B59">
        <w:t>and</w:t>
      </w:r>
      <w:r w:rsidR="00EE7F38">
        <w:t xml:space="preserve"> </w:t>
      </w:r>
      <w:r w:rsidRPr="00933B59">
        <w:t>outcomes</w:t>
      </w:r>
      <w:r w:rsidR="00EE7F38">
        <w:t xml:space="preserve"> </w:t>
      </w:r>
      <w:r w:rsidRPr="00933B59">
        <w:t>of</w:t>
      </w:r>
      <w:r w:rsidR="00EE7F38">
        <w:t xml:space="preserve"> </w:t>
      </w:r>
      <w:r w:rsidRPr="00933B59">
        <w:t>his</w:t>
      </w:r>
      <w:r w:rsidR="00EE7F38">
        <w:t xml:space="preserve"> </w:t>
      </w:r>
      <w:r w:rsidRPr="00933B59">
        <w:t>or</w:t>
      </w:r>
      <w:r w:rsidR="00EE7F38">
        <w:t xml:space="preserve"> </w:t>
      </w:r>
      <w:r w:rsidRPr="00933B59">
        <w:t>her</w:t>
      </w:r>
      <w:r w:rsidR="00EE7F38">
        <w:t xml:space="preserve"> </w:t>
      </w:r>
      <w:r w:rsidRPr="00933B59">
        <w:t>initiatives</w:t>
      </w:r>
      <w:r w:rsidR="00EE7F38">
        <w:t xml:space="preserve"> </w:t>
      </w:r>
      <w:r w:rsidRPr="00933B59">
        <w:t>and</w:t>
      </w:r>
      <w:r w:rsidR="00EE7F38">
        <w:t xml:space="preserve"> </w:t>
      </w:r>
      <w:r w:rsidRPr="00933B59">
        <w:t>recommendations,</w:t>
      </w:r>
      <w:r w:rsidR="00EE7F38">
        <w:t xml:space="preserve"> </w:t>
      </w:r>
      <w:r w:rsidRPr="00933B59">
        <w:t>and</w:t>
      </w:r>
      <w:r w:rsidR="00EE7F38">
        <w:t xml:space="preserve"> </w:t>
      </w:r>
      <w:r w:rsidRPr="00933B59">
        <w:t>evaluates</w:t>
      </w:r>
      <w:r w:rsidR="00EE7F38">
        <w:t xml:space="preserve"> </w:t>
      </w:r>
      <w:r w:rsidRPr="00933B59">
        <w:t>the</w:t>
      </w:r>
      <w:r w:rsidR="00EE7F38">
        <w:t xml:space="preserve"> </w:t>
      </w:r>
      <w:r w:rsidRPr="00933B59">
        <w:t>situation</w:t>
      </w:r>
      <w:r w:rsidR="00EE7F38">
        <w:t xml:space="preserve"> </w:t>
      </w:r>
      <w:r w:rsidRPr="00933B59">
        <w:t>of</w:t>
      </w:r>
      <w:r w:rsidR="00EE7F38">
        <w:t xml:space="preserve"> </w:t>
      </w:r>
      <w:r w:rsidRPr="00933B59">
        <w:t>fundamental</w:t>
      </w:r>
      <w:r w:rsidR="00EE7F38">
        <w:t xml:space="preserve"> </w:t>
      </w:r>
      <w:r w:rsidRPr="00933B59">
        <w:t>rights</w:t>
      </w:r>
      <w:r w:rsidR="00EE7F38">
        <w:t xml:space="preserve"> </w:t>
      </w:r>
      <w:r w:rsidRPr="00933B59">
        <w:t>on</w:t>
      </w:r>
      <w:r w:rsidR="00EE7F38">
        <w:t xml:space="preserve"> </w:t>
      </w:r>
      <w:r w:rsidRPr="00933B59">
        <w:t>the</w:t>
      </w:r>
      <w:r w:rsidR="00EE7F38">
        <w:t xml:space="preserve"> </w:t>
      </w:r>
      <w:r w:rsidRPr="00933B59">
        <w:t>basis</w:t>
      </w:r>
      <w:r w:rsidR="00EE7F38">
        <w:t xml:space="preserve"> </w:t>
      </w:r>
      <w:r w:rsidRPr="00933B59">
        <w:t>of</w:t>
      </w:r>
      <w:r w:rsidR="00EE7F38">
        <w:t xml:space="preserve"> </w:t>
      </w:r>
      <w:r w:rsidRPr="00933B59">
        <w:t>statistics</w:t>
      </w:r>
      <w:r w:rsidR="00EE7F38">
        <w:t xml:space="preserve"> </w:t>
      </w:r>
      <w:r w:rsidRPr="00933B59">
        <w:t>compiled</w:t>
      </w:r>
      <w:r w:rsidR="00EE7F38">
        <w:t xml:space="preserve"> </w:t>
      </w:r>
      <w:r w:rsidRPr="00933B59">
        <w:t>on</w:t>
      </w:r>
      <w:r w:rsidR="00EE7F38">
        <w:t xml:space="preserve"> </w:t>
      </w:r>
      <w:r w:rsidRPr="00933B59">
        <w:t>the</w:t>
      </w:r>
      <w:r w:rsidR="00EE7F38">
        <w:t xml:space="preserve"> </w:t>
      </w:r>
      <w:r w:rsidRPr="00933B59">
        <w:t>infringements</w:t>
      </w:r>
      <w:r w:rsidR="00EE7F38">
        <w:t xml:space="preserve"> </w:t>
      </w:r>
      <w:r w:rsidRPr="00933B59">
        <w:t>related</w:t>
      </w:r>
      <w:r w:rsidR="00EE7F38">
        <w:t xml:space="preserve"> </w:t>
      </w:r>
      <w:r w:rsidRPr="00933B59">
        <w:t>to</w:t>
      </w:r>
      <w:r w:rsidR="00EE7F38">
        <w:t xml:space="preserve"> </w:t>
      </w:r>
      <w:r w:rsidRPr="00933B59">
        <w:t>fundamental</w:t>
      </w:r>
      <w:r w:rsidR="00EE7F38">
        <w:t xml:space="preserve"> </w:t>
      </w:r>
      <w:r w:rsidRPr="00933B59">
        <w:t>rights.</w:t>
      </w:r>
      <w:r w:rsidR="00EE7F38">
        <w:t xml:space="preserve"> </w:t>
      </w:r>
      <w:r w:rsidRPr="00933B59">
        <w:t>The</w:t>
      </w:r>
      <w:r w:rsidR="00EE7F38">
        <w:t xml:space="preserve"> </w:t>
      </w:r>
      <w:r w:rsidRPr="00933B59">
        <w:t>Commissioner</w:t>
      </w:r>
      <w:r w:rsidR="00EE7F38">
        <w:t xml:space="preserve"> </w:t>
      </w:r>
      <w:r w:rsidRPr="00933B59">
        <w:t>may</w:t>
      </w:r>
      <w:r w:rsidR="00EE7F38">
        <w:t xml:space="preserve"> </w:t>
      </w:r>
      <w:r w:rsidRPr="00933B59">
        <w:t>also</w:t>
      </w:r>
      <w:r w:rsidR="00EE7F38">
        <w:t xml:space="preserve"> </w:t>
      </w:r>
      <w:r w:rsidRPr="00933B59">
        <w:t>initiate</w:t>
      </w:r>
      <w:r w:rsidR="00EE7F38">
        <w:t xml:space="preserve"> </w:t>
      </w:r>
      <w:r w:rsidRPr="00933B59">
        <w:t>ex-post</w:t>
      </w:r>
      <w:r w:rsidR="00EE7F38">
        <w:t xml:space="preserve"> </w:t>
      </w:r>
      <w:r w:rsidRPr="00933B59">
        <w:t>norm</w:t>
      </w:r>
      <w:r w:rsidR="00EE7F38">
        <w:t xml:space="preserve"> </w:t>
      </w:r>
      <w:r w:rsidRPr="00933B59">
        <w:t>control</w:t>
      </w:r>
      <w:r w:rsidR="00EE7F38">
        <w:t xml:space="preserve"> </w:t>
      </w:r>
      <w:r w:rsidRPr="00933B59">
        <w:t>before</w:t>
      </w:r>
      <w:r w:rsidR="00EE7F38">
        <w:t xml:space="preserve"> </w:t>
      </w:r>
      <w:r w:rsidRPr="00933B59">
        <w:t>the</w:t>
      </w:r>
      <w:r w:rsidR="00EE7F38">
        <w:t xml:space="preserve"> </w:t>
      </w:r>
      <w:r w:rsidRPr="00933B59">
        <w:t>Constitutional</w:t>
      </w:r>
      <w:r w:rsidR="00EE7F38">
        <w:t xml:space="preserve"> </w:t>
      </w:r>
      <w:r w:rsidRPr="00933B59">
        <w:t>Court.</w:t>
      </w:r>
    </w:p>
    <w:p w14:paraId="0693CE51" w14:textId="77777777" w:rsidR="005364DC" w:rsidRDefault="00582FB8" w:rsidP="00ED2374">
      <w:pPr>
        <w:pStyle w:val="SingleTxtG"/>
      </w:pPr>
      <w:r w:rsidRPr="00933B59">
        <w:rPr>
          <w:bCs/>
          <w:iCs/>
        </w:rPr>
        <w:t>21.</w:t>
      </w:r>
      <w:r w:rsidRPr="00933B59">
        <w:rPr>
          <w:bCs/>
          <w:iCs/>
        </w:rPr>
        <w:tab/>
      </w:r>
      <w:r w:rsidRPr="00933B59">
        <w:t>The</w:t>
      </w:r>
      <w:r w:rsidR="00EE7F38">
        <w:t xml:space="preserve"> </w:t>
      </w:r>
      <w:r w:rsidRPr="00933B59">
        <w:t>tasks</w:t>
      </w:r>
      <w:r w:rsidR="00EE7F38">
        <w:t xml:space="preserve"> </w:t>
      </w:r>
      <w:r w:rsidRPr="00933B59">
        <w:t>of</w:t>
      </w:r>
      <w:r w:rsidR="00EE7F38">
        <w:t xml:space="preserve"> </w:t>
      </w:r>
      <w:r w:rsidRPr="00933B59">
        <w:t>the</w:t>
      </w:r>
      <w:r w:rsidR="00EE7F38">
        <w:t xml:space="preserve"> </w:t>
      </w:r>
      <w:r w:rsidRPr="00933B59">
        <w:t>EBH</w:t>
      </w:r>
      <w:r w:rsidR="00EE7F38">
        <w:t xml:space="preserve"> </w:t>
      </w:r>
      <w:r w:rsidRPr="00933B59">
        <w:t>have</w:t>
      </w:r>
      <w:r w:rsidR="00EE7F38">
        <w:t xml:space="preserve"> </w:t>
      </w:r>
      <w:r w:rsidRPr="00933B59">
        <w:t>been</w:t>
      </w:r>
      <w:r w:rsidR="00EE7F38">
        <w:t xml:space="preserve"> </w:t>
      </w:r>
      <w:r w:rsidRPr="00933B59">
        <w:t>taken</w:t>
      </w:r>
      <w:r w:rsidR="00EE7F38">
        <w:t xml:space="preserve"> </w:t>
      </w:r>
      <w:r w:rsidRPr="00933B59">
        <w:t>over</w:t>
      </w:r>
      <w:r w:rsidR="00EE7F38">
        <w:t xml:space="preserve"> </w:t>
      </w:r>
      <w:r w:rsidRPr="00933B59">
        <w:t>by</w:t>
      </w:r>
      <w:r w:rsidR="00EE7F38">
        <w:t xml:space="preserve"> </w:t>
      </w:r>
      <w:r w:rsidRPr="00933B59">
        <w:t>the</w:t>
      </w:r>
      <w:r w:rsidR="00EE7F38">
        <w:t xml:space="preserve"> </w:t>
      </w:r>
      <w:r w:rsidRPr="00933B59">
        <w:t>Office</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with</w:t>
      </w:r>
      <w:r w:rsidR="00EE7F38">
        <w:t xml:space="preserve"> </w:t>
      </w:r>
      <w:r w:rsidRPr="00933B59">
        <w:t>full</w:t>
      </w:r>
      <w:r w:rsidR="00EE7F38">
        <w:t xml:space="preserve"> </w:t>
      </w:r>
      <w:r w:rsidRPr="00933B59">
        <w:t>powers.</w:t>
      </w:r>
      <w:r w:rsidR="00EE7F38">
        <w:t xml:space="preserve"> </w:t>
      </w:r>
      <w:r w:rsidRPr="00933B59">
        <w:t>In</w:t>
      </w:r>
      <w:r w:rsidR="00EE7F38">
        <w:t xml:space="preserve"> </w:t>
      </w:r>
      <w:r w:rsidRPr="00933B59">
        <w:t>the</w:t>
      </w:r>
      <w:r w:rsidR="00EE7F38">
        <w:t xml:space="preserve"> </w:t>
      </w:r>
      <w:r w:rsidRPr="00933B59">
        <w:t>performance</w:t>
      </w:r>
      <w:r w:rsidR="00EE7F38">
        <w:t xml:space="preserve"> </w:t>
      </w:r>
      <w:r w:rsidRPr="00933B59">
        <w:t>of</w:t>
      </w:r>
      <w:r w:rsidR="00EE7F38">
        <w:t xml:space="preserve"> </w:t>
      </w:r>
      <w:r w:rsidRPr="00933B59">
        <w:t>its</w:t>
      </w:r>
      <w:r w:rsidR="00EE7F38">
        <w:t xml:space="preserve"> </w:t>
      </w:r>
      <w:r w:rsidRPr="00933B59">
        <w:t>duties</w:t>
      </w:r>
      <w:r w:rsidR="00EE7F38">
        <w:t xml:space="preserve"> </w:t>
      </w:r>
      <w:r w:rsidRPr="00933B59">
        <w:t>specified</w:t>
      </w:r>
      <w:r w:rsidR="00EE7F38">
        <w:t xml:space="preserve"> </w:t>
      </w:r>
      <w:r w:rsidRPr="00933B59">
        <w:t>in</w:t>
      </w:r>
      <w:r w:rsidR="00EE7F38">
        <w:t xml:space="preserve"> </w:t>
      </w:r>
      <w:r w:rsidRPr="00933B59">
        <w:t>the</w:t>
      </w:r>
      <w:r w:rsidR="00EE7F38">
        <w:t xml:space="preserve"> </w:t>
      </w:r>
      <w:r w:rsidRPr="00933B59">
        <w:t>Act</w:t>
      </w:r>
      <w:r w:rsidR="00EE7F38">
        <w:t xml:space="preserve"> </w:t>
      </w:r>
      <w:r w:rsidRPr="00933B59">
        <w:t>on</w:t>
      </w:r>
      <w:r w:rsidR="00EE7F38">
        <w:t xml:space="preserve"> </w:t>
      </w:r>
      <w:r w:rsidRPr="00933B59">
        <w:t>Equal</w:t>
      </w:r>
      <w:r w:rsidR="00EE7F38">
        <w:t xml:space="preserve"> </w:t>
      </w:r>
      <w:r w:rsidRPr="00933B59">
        <w:t>Treatment,</w:t>
      </w:r>
      <w:r w:rsidR="00EE7F38">
        <w:t xml:space="preserve"> </w:t>
      </w:r>
      <w:r w:rsidRPr="00933B59">
        <w:t>the</w:t>
      </w:r>
      <w:r w:rsidR="00EE7F38">
        <w:t xml:space="preserve"> </w:t>
      </w:r>
      <w:r w:rsidRPr="00933B59">
        <w:t>Office</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acts</w:t>
      </w:r>
      <w:r w:rsidR="00EE7F38">
        <w:t xml:space="preserve"> </w:t>
      </w:r>
      <w:r w:rsidRPr="00933B59">
        <w:t>as</w:t>
      </w:r>
      <w:r w:rsidR="00EE7F38">
        <w:t xml:space="preserve"> </w:t>
      </w:r>
      <w:r w:rsidRPr="00933B59">
        <w:t>an</w:t>
      </w:r>
      <w:r w:rsidR="00EE7F38">
        <w:t xml:space="preserve"> </w:t>
      </w:r>
      <w:r w:rsidRPr="00933B59">
        <w:t>administrative</w:t>
      </w:r>
      <w:r w:rsidR="00EE7F38">
        <w:t xml:space="preserve"> </w:t>
      </w:r>
      <w:r w:rsidRPr="00933B59">
        <w:t>authority.</w:t>
      </w:r>
    </w:p>
    <w:p w14:paraId="01920116" w14:textId="475798F5" w:rsidR="00582FB8" w:rsidRPr="00933B59" w:rsidRDefault="00582FB8" w:rsidP="00ED2374">
      <w:pPr>
        <w:pStyle w:val="SingleTxtG"/>
      </w:pPr>
      <w:r w:rsidRPr="00933B59">
        <w:rPr>
          <w:bCs/>
          <w:iCs/>
        </w:rPr>
        <w:t>22.</w:t>
      </w:r>
      <w:r w:rsidRPr="00933B59">
        <w:rPr>
          <w:bCs/>
          <w:iCs/>
        </w:rPr>
        <w:tab/>
      </w:r>
      <w:r w:rsidRPr="00933B59">
        <w:t>The</w:t>
      </w:r>
      <w:r w:rsidR="00EE7F38">
        <w:t xml:space="preserve"> </w:t>
      </w:r>
      <w:r w:rsidRPr="00933B59">
        <w:t>traditional</w:t>
      </w:r>
      <w:r w:rsidR="00EE7F38">
        <w:t xml:space="preserve"> </w:t>
      </w:r>
      <w:r w:rsidRPr="00933B59">
        <w:t>powers</w:t>
      </w:r>
      <w:r w:rsidR="00EE7F38">
        <w:t xml:space="preserve"> </w:t>
      </w:r>
      <w:r w:rsidRPr="00933B59">
        <w:t>of</w:t>
      </w:r>
      <w:r w:rsidR="00EE7F38">
        <w:t xml:space="preserve"> </w:t>
      </w:r>
      <w:r w:rsidRPr="00933B59">
        <w:t>the</w:t>
      </w:r>
      <w:r w:rsidR="00EE7F38">
        <w:t xml:space="preserve"> </w:t>
      </w:r>
      <w:r w:rsidRPr="00933B59">
        <w:t>ombudsperson</w:t>
      </w:r>
      <w:r w:rsidR="00EE7F38">
        <w:t xml:space="preserve"> </w:t>
      </w:r>
      <w:r w:rsidRPr="00933B59">
        <w:t>include</w:t>
      </w:r>
      <w:r w:rsidR="00EE7F38">
        <w:t xml:space="preserve"> </w:t>
      </w:r>
      <w:r w:rsidRPr="00933B59">
        <w:t>–</w:t>
      </w:r>
      <w:r w:rsidR="00EE7F38">
        <w:t xml:space="preserve"> </w:t>
      </w:r>
      <w:r w:rsidRPr="00933B59">
        <w:t>among</w:t>
      </w:r>
      <w:r w:rsidR="00EE7F38">
        <w:t xml:space="preserve"> </w:t>
      </w:r>
      <w:r w:rsidRPr="00933B59">
        <w:t>others</w:t>
      </w:r>
      <w:r w:rsidR="00EE7F38">
        <w:t xml:space="preserve"> </w:t>
      </w:r>
      <w:r w:rsidRPr="00933B59">
        <w:t>–</w:t>
      </w:r>
      <w:r w:rsidR="00EE7F38">
        <w:t xml:space="preserve"> </w:t>
      </w:r>
      <w:r w:rsidRPr="00933B59">
        <w:t>the</w:t>
      </w:r>
      <w:r w:rsidR="00EE7F38">
        <w:t xml:space="preserve"> </w:t>
      </w:r>
      <w:r w:rsidRPr="00933B59">
        <w:t>following:</w:t>
      </w:r>
      <w:r w:rsidR="00EE7F38">
        <w:t xml:space="preserve"> </w:t>
      </w:r>
      <w:r w:rsidRPr="00933B59">
        <w:t>If,</w:t>
      </w:r>
      <w:r w:rsidR="00EE7F38">
        <w:t xml:space="preserve"> </w:t>
      </w:r>
      <w:r w:rsidRPr="00933B59">
        <w:t>on</w:t>
      </w:r>
      <w:r w:rsidR="00EE7F38">
        <w:t xml:space="preserve"> </w:t>
      </w:r>
      <w:r w:rsidRPr="00933B59">
        <w:t>the</w:t>
      </w:r>
      <w:r w:rsidR="00EE7F38">
        <w:t xml:space="preserve"> </w:t>
      </w:r>
      <w:r w:rsidRPr="00933B59">
        <w:t>basis</w:t>
      </w:r>
      <w:r w:rsidR="00EE7F38">
        <w:t xml:space="preserve"> </w:t>
      </w:r>
      <w:r w:rsidRPr="00933B59">
        <w:t>of</w:t>
      </w:r>
      <w:r w:rsidR="00EE7F38">
        <w:t xml:space="preserve"> </w:t>
      </w:r>
      <w:r w:rsidRPr="00933B59">
        <w:t>an</w:t>
      </w:r>
      <w:r w:rsidR="00EE7F38">
        <w:t xml:space="preserve"> </w:t>
      </w:r>
      <w:r w:rsidRPr="00933B59">
        <w:t>inquiry</w:t>
      </w:r>
      <w:r w:rsidR="00EE7F38">
        <w:t xml:space="preserve"> </w:t>
      </w:r>
      <w:r w:rsidRPr="00933B59">
        <w:t>conducted,</w:t>
      </w:r>
      <w:r w:rsidR="00EE7F38">
        <w:t xml:space="preserve"> </w:t>
      </w:r>
      <w:r w:rsidRPr="00933B59">
        <w:t>the</w:t>
      </w:r>
      <w:r w:rsidR="00EE7F38">
        <w:t xml:space="preserve"> </w:t>
      </w:r>
      <w:r w:rsidRPr="00933B59">
        <w:t>Commissioner</w:t>
      </w:r>
      <w:r w:rsidR="00EE7F38">
        <w:t xml:space="preserve"> </w:t>
      </w:r>
      <w:r w:rsidRPr="00933B59">
        <w:t>comes</w:t>
      </w:r>
      <w:r w:rsidR="00EE7F38">
        <w:t xml:space="preserve"> </w:t>
      </w:r>
      <w:r w:rsidRPr="00933B59">
        <w:t>to</w:t>
      </w:r>
      <w:r w:rsidR="00EE7F38">
        <w:t xml:space="preserve"> </w:t>
      </w:r>
      <w:r w:rsidRPr="00933B59">
        <w:t>the</w:t>
      </w:r>
      <w:r w:rsidR="00EE7F38">
        <w:t xml:space="preserve"> </w:t>
      </w:r>
      <w:r w:rsidRPr="00933B59">
        <w:t>conclusion</w:t>
      </w:r>
      <w:r w:rsidR="00EE7F38">
        <w:t xml:space="preserve"> </w:t>
      </w:r>
      <w:r w:rsidRPr="00933B59">
        <w:t>that</w:t>
      </w:r>
      <w:r w:rsidR="00EE7F38">
        <w:t xml:space="preserve"> </w:t>
      </w:r>
      <w:r w:rsidRPr="00933B59">
        <w:t>the</w:t>
      </w:r>
      <w:r w:rsidR="00EE7F38">
        <w:t xml:space="preserve"> </w:t>
      </w:r>
      <w:r w:rsidRPr="00933B59">
        <w:t>impropriety</w:t>
      </w:r>
      <w:r w:rsidR="00EE7F38">
        <w:t xml:space="preserve"> </w:t>
      </w:r>
      <w:r w:rsidRPr="00933B59">
        <w:t>in</w:t>
      </w:r>
      <w:r w:rsidR="00EE7F38">
        <w:t xml:space="preserve"> </w:t>
      </w:r>
      <w:r w:rsidRPr="00933B59">
        <w:t>relation</w:t>
      </w:r>
      <w:r w:rsidR="00EE7F38">
        <w:t xml:space="preserve"> </w:t>
      </w:r>
      <w:r w:rsidRPr="00933B59">
        <w:t>to</w:t>
      </w:r>
      <w:r w:rsidR="00EE7F38">
        <w:t xml:space="preserve"> </w:t>
      </w:r>
      <w:r w:rsidRPr="00933B59">
        <w:t>a</w:t>
      </w:r>
      <w:r w:rsidR="00EE7F38">
        <w:t xml:space="preserve"> </w:t>
      </w:r>
      <w:r w:rsidRPr="00933B59">
        <w:t>fundamental</w:t>
      </w:r>
      <w:r w:rsidR="00EE7F38">
        <w:t xml:space="preserve"> </w:t>
      </w:r>
      <w:r w:rsidRPr="00933B59">
        <w:t>right</w:t>
      </w:r>
      <w:r w:rsidR="00EE7F38">
        <w:t xml:space="preserve"> </w:t>
      </w:r>
      <w:r w:rsidRPr="00933B59">
        <w:t>does</w:t>
      </w:r>
      <w:r w:rsidR="00EE7F38">
        <w:t xml:space="preserve"> </w:t>
      </w:r>
      <w:r w:rsidRPr="00933B59">
        <w:t>exist,</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redress</w:t>
      </w:r>
      <w:r w:rsidR="00EE7F38">
        <w:t xml:space="preserve"> </w:t>
      </w:r>
      <w:r w:rsidRPr="00933B59">
        <w:t>it</w:t>
      </w:r>
      <w:r w:rsidR="00EE7F38">
        <w:t xml:space="preserve"> </w:t>
      </w:r>
      <w:r w:rsidRPr="00933B59">
        <w:t>he</w:t>
      </w:r>
      <w:r w:rsidR="00EE7F38">
        <w:t xml:space="preserve"> </w:t>
      </w:r>
      <w:r w:rsidRPr="00933B59">
        <w:t>or</w:t>
      </w:r>
      <w:r w:rsidR="00EE7F38">
        <w:t xml:space="preserve"> </w:t>
      </w:r>
      <w:r w:rsidRPr="00933B59">
        <w:t>she</w:t>
      </w:r>
      <w:r w:rsidR="00EE7F38">
        <w:t xml:space="preserve"> </w:t>
      </w:r>
      <w:r w:rsidRPr="00933B59">
        <w:t>may</w:t>
      </w:r>
      <w:r w:rsidR="00EE7F38">
        <w:t xml:space="preserve"> </w:t>
      </w:r>
      <w:r w:rsidRPr="00933B59">
        <w:t>–</w:t>
      </w:r>
      <w:r w:rsidR="00EE7F38">
        <w:t xml:space="preserve"> </w:t>
      </w:r>
      <w:r w:rsidRPr="00933B59">
        <w:t>by</w:t>
      </w:r>
      <w:r w:rsidR="00EE7F38">
        <w:t xml:space="preserve"> </w:t>
      </w:r>
      <w:r w:rsidRPr="00933B59">
        <w:t>simultaneously</w:t>
      </w:r>
      <w:r w:rsidR="00EE7F38">
        <w:t xml:space="preserve"> </w:t>
      </w:r>
      <w:r w:rsidRPr="00933B59">
        <w:t>informing</w:t>
      </w:r>
      <w:r w:rsidR="00EE7F38">
        <w:t xml:space="preserve"> </w:t>
      </w:r>
      <w:r w:rsidRPr="00933B59">
        <w:t>the</w:t>
      </w:r>
      <w:r w:rsidR="00EE7F38">
        <w:t xml:space="preserve"> </w:t>
      </w:r>
      <w:r w:rsidRPr="00933B59">
        <w:t>authority</w:t>
      </w:r>
      <w:r w:rsidR="00EE7F38">
        <w:t xml:space="preserve"> </w:t>
      </w:r>
      <w:r w:rsidRPr="00933B59">
        <w:t>subject</w:t>
      </w:r>
      <w:r w:rsidR="00EE7F38">
        <w:t xml:space="preserve"> </w:t>
      </w:r>
      <w:r w:rsidRPr="00933B59">
        <w:t>to</w:t>
      </w:r>
      <w:r w:rsidR="00EE7F38">
        <w:t xml:space="preserve"> </w:t>
      </w:r>
      <w:r w:rsidRPr="00933B59">
        <w:t>inquiry</w:t>
      </w:r>
      <w:r w:rsidR="00EE7F38">
        <w:t xml:space="preserve"> </w:t>
      </w:r>
      <w:r w:rsidRPr="00933B59">
        <w:t>–</w:t>
      </w:r>
      <w:r w:rsidR="00EE7F38">
        <w:t xml:space="preserve"> </w:t>
      </w:r>
      <w:r w:rsidRPr="00933B59">
        <w:t>address</w:t>
      </w:r>
      <w:r w:rsidR="00EE7F38">
        <w:t xml:space="preserve"> </w:t>
      </w:r>
      <w:r w:rsidRPr="00933B59">
        <w:t>a</w:t>
      </w:r>
      <w:r w:rsidR="00EE7F38">
        <w:t xml:space="preserve"> </w:t>
      </w:r>
      <w:r w:rsidRPr="00933B59">
        <w:t>recommendation</w:t>
      </w:r>
      <w:r w:rsidR="00EE7F38">
        <w:t xml:space="preserve"> </w:t>
      </w:r>
      <w:r w:rsidRPr="00933B59">
        <w:t>to</w:t>
      </w:r>
      <w:r w:rsidR="00EE7F38">
        <w:t xml:space="preserve"> </w:t>
      </w:r>
      <w:r w:rsidRPr="00933B59">
        <w:t>the</w:t>
      </w:r>
      <w:r w:rsidR="00EE7F38">
        <w:t xml:space="preserve"> </w:t>
      </w:r>
      <w:r w:rsidRPr="00933B59">
        <w:t>supervisory</w:t>
      </w:r>
      <w:r w:rsidR="00EE7F38">
        <w:t xml:space="preserve"> </w:t>
      </w:r>
      <w:r w:rsidRPr="00933B59">
        <w:t>organ</w:t>
      </w:r>
      <w:r w:rsidR="00EE7F38">
        <w:t xml:space="preserve"> </w:t>
      </w:r>
      <w:r w:rsidRPr="00933B59">
        <w:t>of</w:t>
      </w:r>
      <w:r w:rsidR="00EE7F38">
        <w:t xml:space="preserve"> </w:t>
      </w:r>
      <w:r w:rsidRPr="00933B59">
        <w:t>the</w:t>
      </w:r>
      <w:r w:rsidR="00EE7F38">
        <w:t xml:space="preserve"> </w:t>
      </w:r>
      <w:r w:rsidRPr="00933B59">
        <w:t>authority</w:t>
      </w:r>
      <w:r w:rsidR="00EE7F38">
        <w:t xml:space="preserve"> </w:t>
      </w:r>
      <w:r w:rsidRPr="00933B59">
        <w:t>subject</w:t>
      </w:r>
      <w:r w:rsidR="00EE7F38">
        <w:t xml:space="preserve"> </w:t>
      </w:r>
      <w:r w:rsidRPr="00933B59">
        <w:t>to</w:t>
      </w:r>
      <w:r w:rsidR="00EE7F38">
        <w:t xml:space="preserve"> </w:t>
      </w:r>
      <w:r w:rsidRPr="00933B59">
        <w:t>inquiry.</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redress</w:t>
      </w:r>
      <w:r w:rsidR="00EE7F38">
        <w:t xml:space="preserve"> </w:t>
      </w:r>
      <w:r w:rsidRPr="00933B59">
        <w:t>the</w:t>
      </w:r>
      <w:r w:rsidR="00EE7F38">
        <w:t xml:space="preserve"> </w:t>
      </w:r>
      <w:r w:rsidRPr="00933B59">
        <w:t>uncovered</w:t>
      </w:r>
      <w:r w:rsidR="00EE7F38">
        <w:t xml:space="preserve"> </w:t>
      </w:r>
      <w:r w:rsidRPr="00933B59">
        <w:t>impropriety</w:t>
      </w:r>
      <w:r w:rsidR="00EE7F38">
        <w:t xml:space="preserve"> </w:t>
      </w:r>
      <w:r w:rsidRPr="00933B59">
        <w:t>related</w:t>
      </w:r>
      <w:r w:rsidR="00EE7F38">
        <w:t xml:space="preserve"> </w:t>
      </w:r>
      <w:r w:rsidRPr="00933B59">
        <w:t>to</w:t>
      </w:r>
      <w:r w:rsidR="00EE7F38">
        <w:t xml:space="preserve"> </w:t>
      </w:r>
      <w:r w:rsidRPr="00933B59">
        <w:t>a</w:t>
      </w:r>
      <w:r w:rsidR="00EE7F38">
        <w:t xml:space="preserve"> </w:t>
      </w:r>
      <w:r w:rsidRPr="00933B59">
        <w:t>fundamental</w:t>
      </w:r>
      <w:r w:rsidR="00EE7F38">
        <w:t xml:space="preserve"> </w:t>
      </w:r>
      <w:r w:rsidRPr="00933B59">
        <w:t>right,</w:t>
      </w:r>
      <w:r w:rsidR="00EE7F38">
        <w:t xml:space="preserve"> </w:t>
      </w:r>
      <w:r w:rsidRPr="00933B59">
        <w:t>the</w:t>
      </w:r>
      <w:r w:rsidR="00EE7F38">
        <w:t xml:space="preserve"> </w:t>
      </w:r>
      <w:r w:rsidRPr="00933B59">
        <w:t>Commissioner</w:t>
      </w:r>
      <w:r w:rsidR="00EE7F38">
        <w:t xml:space="preserve"> </w:t>
      </w:r>
      <w:r w:rsidRPr="00933B59">
        <w:t>may</w:t>
      </w:r>
      <w:r w:rsidR="00EE7F38">
        <w:t xml:space="preserve"> </w:t>
      </w:r>
      <w:r w:rsidRPr="00933B59">
        <w:t>initiate</w:t>
      </w:r>
      <w:r w:rsidR="00EE7F38">
        <w:t xml:space="preserve"> </w:t>
      </w:r>
      <w:r w:rsidRPr="00933B59">
        <w:t>proceedings</w:t>
      </w:r>
      <w:r w:rsidR="00EE7F38">
        <w:t xml:space="preserve"> </w:t>
      </w:r>
      <w:r w:rsidRPr="00933B59">
        <w:t>for</w:t>
      </w:r>
      <w:r w:rsidR="00EE7F38">
        <w:t xml:space="preserve"> </w:t>
      </w:r>
      <w:r w:rsidRPr="00933B59">
        <w:t>the</w:t>
      </w:r>
      <w:r w:rsidR="00EE7F38">
        <w:t xml:space="preserve"> </w:t>
      </w:r>
      <w:r w:rsidRPr="00933B59">
        <w:t>supervision</w:t>
      </w:r>
      <w:r w:rsidR="00EE7F38">
        <w:t xml:space="preserve"> </w:t>
      </w:r>
      <w:r w:rsidRPr="00933B59">
        <w:t>of</w:t>
      </w:r>
      <w:r w:rsidR="00EE7F38">
        <w:t xml:space="preserve"> </w:t>
      </w:r>
      <w:r w:rsidRPr="00933B59">
        <w:t>legality</w:t>
      </w:r>
      <w:r w:rsidR="00EE7F38">
        <w:t xml:space="preserve"> </w:t>
      </w:r>
      <w:r w:rsidRPr="00933B59">
        <w:t>by</w:t>
      </w:r>
      <w:r w:rsidR="00EE7F38">
        <w:t xml:space="preserve"> </w:t>
      </w:r>
      <w:r w:rsidRPr="00933B59">
        <w:t>the</w:t>
      </w:r>
      <w:r w:rsidR="00EE7F38">
        <w:t xml:space="preserve"> </w:t>
      </w:r>
      <w:r w:rsidRPr="00933B59">
        <w:t>competent</w:t>
      </w:r>
      <w:r w:rsidR="00EE7F38">
        <w:t xml:space="preserve"> </w:t>
      </w:r>
      <w:r w:rsidRPr="00933B59">
        <w:t>prosecutor</w:t>
      </w:r>
      <w:r w:rsidR="00EE7F38">
        <w:t xml:space="preserve"> </w:t>
      </w:r>
      <w:r w:rsidRPr="00933B59">
        <w:t>through</w:t>
      </w:r>
      <w:r w:rsidR="00EE7F38">
        <w:t xml:space="preserve"> </w:t>
      </w:r>
      <w:r w:rsidRPr="00933B59">
        <w:t>the</w:t>
      </w:r>
      <w:r w:rsidR="00EE7F38">
        <w:t xml:space="preserve"> </w:t>
      </w:r>
      <w:r w:rsidRPr="00933B59">
        <w:t>Prosecutor</w:t>
      </w:r>
      <w:r w:rsidR="00EE7F38">
        <w:t xml:space="preserve"> </w:t>
      </w:r>
      <w:r w:rsidRPr="00933B59">
        <w:t>General.</w:t>
      </w:r>
      <w:r w:rsidR="00EE7F38">
        <w:t xml:space="preserve"> </w:t>
      </w:r>
      <w:r w:rsidRPr="00933B59">
        <w:t>If</w:t>
      </w:r>
      <w:r w:rsidR="00EE7F38">
        <w:t xml:space="preserve"> </w:t>
      </w:r>
      <w:r w:rsidRPr="00933B59">
        <w:t>the</w:t>
      </w:r>
      <w:r w:rsidR="00EE7F38">
        <w:t xml:space="preserve"> </w:t>
      </w:r>
      <w:r w:rsidRPr="00933B59">
        <w:t>impropriety</w:t>
      </w:r>
      <w:r w:rsidR="00EE7F38">
        <w:t xml:space="preserve"> </w:t>
      </w:r>
      <w:r w:rsidRPr="00933B59">
        <w:t>noticed</w:t>
      </w:r>
      <w:r w:rsidR="00EE7F38">
        <w:t xml:space="preserve"> </w:t>
      </w:r>
      <w:r w:rsidRPr="00933B59">
        <w:t>by</w:t>
      </w:r>
      <w:r w:rsidR="00EE7F38">
        <w:t xml:space="preserve"> </w:t>
      </w:r>
      <w:r w:rsidRPr="00933B59">
        <w:t>the</w:t>
      </w:r>
      <w:r w:rsidR="00EE7F38">
        <w:t xml:space="preserve"> </w:t>
      </w:r>
      <w:r w:rsidRPr="00933B59">
        <w:t>Commissioner</w:t>
      </w:r>
      <w:r w:rsidR="00EE7F38">
        <w:t xml:space="preserve"> </w:t>
      </w:r>
      <w:r w:rsidRPr="00933B59">
        <w:t>is</w:t>
      </w:r>
      <w:r w:rsidR="00EE7F38">
        <w:t xml:space="preserve"> </w:t>
      </w:r>
      <w:r w:rsidRPr="00933B59">
        <w:t>related</w:t>
      </w:r>
      <w:r w:rsidR="00EE7F38">
        <w:t xml:space="preserve"> </w:t>
      </w:r>
      <w:r w:rsidRPr="00933B59">
        <w:t>to</w:t>
      </w:r>
      <w:r w:rsidR="00EE7F38">
        <w:t xml:space="preserve"> </w:t>
      </w:r>
      <w:r w:rsidRPr="00933B59">
        <w:t>the</w:t>
      </w:r>
      <w:r w:rsidR="00EE7F38">
        <w:t xml:space="preserve"> </w:t>
      </w:r>
      <w:r w:rsidRPr="00933B59">
        <w:t>protection</w:t>
      </w:r>
      <w:r w:rsidR="00EE7F38">
        <w:t xml:space="preserve"> </w:t>
      </w:r>
      <w:r w:rsidRPr="00933B59">
        <w:t>of</w:t>
      </w:r>
      <w:r w:rsidR="00EE7F38">
        <w:t xml:space="preserve"> </w:t>
      </w:r>
      <w:r w:rsidRPr="00933B59">
        <w:t>personal</w:t>
      </w:r>
      <w:r w:rsidR="00EE7F38">
        <w:t xml:space="preserve"> </w:t>
      </w:r>
      <w:r w:rsidRPr="00933B59">
        <w:t>data,</w:t>
      </w:r>
      <w:r w:rsidR="00EE7F38">
        <w:t xml:space="preserve"> </w:t>
      </w:r>
      <w:r w:rsidRPr="00933B59">
        <w:t>he</w:t>
      </w:r>
      <w:r w:rsidR="00EE7F38">
        <w:t xml:space="preserve"> </w:t>
      </w:r>
      <w:r w:rsidRPr="00933B59">
        <w:t>or</w:t>
      </w:r>
      <w:r w:rsidR="00EE7F38">
        <w:t xml:space="preserve"> </w:t>
      </w:r>
      <w:r w:rsidRPr="00933B59">
        <w:t>she</w:t>
      </w:r>
      <w:r w:rsidR="00EE7F38">
        <w:t xml:space="preserve"> </w:t>
      </w:r>
      <w:r w:rsidRPr="00933B59">
        <w:t>shall</w:t>
      </w:r>
      <w:r w:rsidR="00EE7F38">
        <w:t xml:space="preserve"> </w:t>
      </w:r>
      <w:r w:rsidRPr="00933B59">
        <w:t>report</w:t>
      </w:r>
      <w:r w:rsidR="00EE7F38">
        <w:t xml:space="preserve"> </w:t>
      </w:r>
      <w:r w:rsidRPr="00933B59">
        <w:t>it</w:t>
      </w:r>
      <w:r w:rsidR="00EE7F38">
        <w:t xml:space="preserve"> </w:t>
      </w:r>
      <w:r w:rsidRPr="00933B59">
        <w:t>to</w:t>
      </w:r>
      <w:r w:rsidR="00EE7F38">
        <w:t xml:space="preserve"> </w:t>
      </w:r>
      <w:r w:rsidRPr="00933B59">
        <w:t>the</w:t>
      </w:r>
      <w:r w:rsidR="00EE7F38">
        <w:t xml:space="preserve"> </w:t>
      </w:r>
      <w:r w:rsidRPr="00933B59">
        <w:t>Data</w:t>
      </w:r>
      <w:r w:rsidR="00EE7F38">
        <w:t xml:space="preserve"> </w:t>
      </w:r>
      <w:r w:rsidRPr="00933B59">
        <w:t>Protection</w:t>
      </w:r>
      <w:r w:rsidR="00EE7F38">
        <w:t xml:space="preserve"> </w:t>
      </w:r>
      <w:r w:rsidRPr="00933B59">
        <w:t>Authority.</w:t>
      </w:r>
      <w:r w:rsidR="00EE7F38">
        <w:t xml:space="preserve"> </w:t>
      </w:r>
      <w:r w:rsidRPr="00933B59">
        <w:t>If</w:t>
      </w:r>
      <w:r w:rsidR="00EE7F38">
        <w:t xml:space="preserve"> </w:t>
      </w:r>
      <w:r w:rsidRPr="00933B59">
        <w:t>he</w:t>
      </w:r>
      <w:r w:rsidR="00EE7F38">
        <w:t xml:space="preserve"> </w:t>
      </w:r>
      <w:r w:rsidRPr="00933B59">
        <w:t>or</w:t>
      </w:r>
      <w:r w:rsidR="00EE7F38">
        <w:t xml:space="preserve"> </w:t>
      </w:r>
      <w:r w:rsidRPr="00933B59">
        <w:t>she</w:t>
      </w:r>
      <w:r w:rsidR="00EE7F38">
        <w:t xml:space="preserve"> </w:t>
      </w:r>
      <w:r w:rsidRPr="00933B59">
        <w:t>considers</w:t>
      </w:r>
      <w:r w:rsidR="00EE7F38">
        <w:t xml:space="preserve"> </w:t>
      </w:r>
      <w:r w:rsidRPr="00933B59">
        <w:t>that</w:t>
      </w:r>
      <w:r w:rsidR="00EE7F38">
        <w:t xml:space="preserve"> </w:t>
      </w:r>
      <w:r w:rsidRPr="00933B59">
        <w:t>there</w:t>
      </w:r>
      <w:r w:rsidR="00EE7F38">
        <w:t xml:space="preserve"> </w:t>
      </w:r>
      <w:r w:rsidRPr="00933B59">
        <w:t>is</w:t>
      </w:r>
      <w:r w:rsidR="00EE7F38">
        <w:t xml:space="preserve"> </w:t>
      </w:r>
      <w:r w:rsidRPr="00933B59">
        <w:t>a</w:t>
      </w:r>
      <w:r w:rsidR="00EE7F38">
        <w:t xml:space="preserve"> </w:t>
      </w:r>
      <w:r w:rsidRPr="00933B59">
        <w:t>well-founded</w:t>
      </w:r>
      <w:r w:rsidR="00EE7F38">
        <w:t xml:space="preserve"> </w:t>
      </w:r>
      <w:r w:rsidRPr="00933B59">
        <w:t>suspicion</w:t>
      </w:r>
      <w:r w:rsidR="00EE7F38">
        <w:t xml:space="preserve"> </w:t>
      </w:r>
      <w:r w:rsidRPr="00933B59">
        <w:t>that</w:t>
      </w:r>
      <w:r w:rsidR="00EE7F38">
        <w:t xml:space="preserve"> </w:t>
      </w:r>
      <w:r w:rsidRPr="00933B59">
        <w:t>a</w:t>
      </w:r>
      <w:r w:rsidR="00EE7F38">
        <w:t xml:space="preserve"> </w:t>
      </w:r>
      <w:r w:rsidRPr="00933B59">
        <w:t>crime</w:t>
      </w:r>
      <w:r w:rsidR="00EE7F38">
        <w:t xml:space="preserve"> </w:t>
      </w:r>
      <w:r w:rsidRPr="00933B59">
        <w:t>has</w:t>
      </w:r>
      <w:r w:rsidR="00EE7F38">
        <w:t xml:space="preserve"> </w:t>
      </w:r>
      <w:r w:rsidRPr="00933B59">
        <w:t>been</w:t>
      </w:r>
      <w:r w:rsidR="00EE7F38">
        <w:t xml:space="preserve"> </w:t>
      </w:r>
      <w:r w:rsidRPr="00933B59">
        <w:t>committed,</w:t>
      </w:r>
      <w:r w:rsidR="00EE7F38">
        <w:t xml:space="preserve"> </w:t>
      </w:r>
      <w:r w:rsidRPr="00933B59">
        <w:t>he</w:t>
      </w:r>
      <w:r w:rsidR="00EE7F38">
        <w:t xml:space="preserve"> </w:t>
      </w:r>
      <w:r w:rsidRPr="00933B59">
        <w:t>or</w:t>
      </w:r>
      <w:r w:rsidR="00EE7F38">
        <w:t xml:space="preserve"> </w:t>
      </w:r>
      <w:r w:rsidRPr="00933B59">
        <w:t>she</w:t>
      </w:r>
      <w:r w:rsidR="00EE7F38">
        <w:t xml:space="preserve"> </w:t>
      </w:r>
      <w:r w:rsidRPr="00933B59">
        <w:t>shall</w:t>
      </w:r>
      <w:r w:rsidR="00EE7F38">
        <w:t xml:space="preserve"> </w:t>
      </w:r>
      <w:r w:rsidRPr="00933B59">
        <w:t>initiate</w:t>
      </w:r>
      <w:r w:rsidR="00EE7F38">
        <w:t xml:space="preserve"> </w:t>
      </w:r>
      <w:r w:rsidRPr="00933B59">
        <w:t>criminal</w:t>
      </w:r>
      <w:r w:rsidR="00EE7F38">
        <w:t xml:space="preserve"> </w:t>
      </w:r>
      <w:r w:rsidRPr="00933B59">
        <w:t>proceedings</w:t>
      </w:r>
      <w:r w:rsidR="00EE7F38">
        <w:t xml:space="preserve"> </w:t>
      </w:r>
      <w:r w:rsidRPr="00933B59">
        <w:t>with</w:t>
      </w:r>
      <w:r w:rsidR="00EE7F38">
        <w:t xml:space="preserve"> </w:t>
      </w:r>
      <w:r w:rsidRPr="00933B59">
        <w:t>the</w:t>
      </w:r>
      <w:r w:rsidR="00EE7F38">
        <w:t xml:space="preserve"> </w:t>
      </w:r>
      <w:r w:rsidRPr="00933B59">
        <w:t>organ</w:t>
      </w:r>
      <w:r w:rsidR="00EE7F38">
        <w:t xml:space="preserve"> </w:t>
      </w:r>
      <w:r w:rsidRPr="00933B59">
        <w:t>authorised</w:t>
      </w:r>
      <w:r w:rsidR="00EE7F38">
        <w:t xml:space="preserve"> </w:t>
      </w:r>
      <w:r w:rsidRPr="00933B59">
        <w:t>to</w:t>
      </w:r>
      <w:r w:rsidR="00EE7F38">
        <w:t xml:space="preserve"> </w:t>
      </w:r>
      <w:r w:rsidRPr="00933B59">
        <w:t>start</w:t>
      </w:r>
      <w:r w:rsidR="00EE7F38">
        <w:t xml:space="preserve"> </w:t>
      </w:r>
      <w:r w:rsidRPr="00933B59">
        <w:t>such</w:t>
      </w:r>
      <w:r w:rsidR="00EE7F38">
        <w:t xml:space="preserve"> </w:t>
      </w:r>
      <w:r w:rsidRPr="00933B59">
        <w:t>proceedings.</w:t>
      </w:r>
      <w:r w:rsidR="00EE7F38">
        <w:t xml:space="preserve"> </w:t>
      </w:r>
      <w:r w:rsidRPr="00933B59">
        <w:t>If</w:t>
      </w:r>
      <w:r w:rsidR="00EE7F38">
        <w:t xml:space="preserve"> </w:t>
      </w:r>
      <w:r w:rsidRPr="00933B59">
        <w:t>the</w:t>
      </w:r>
      <w:r w:rsidR="00EE7F38">
        <w:t xml:space="preserve"> </w:t>
      </w:r>
      <w:r w:rsidRPr="00933B59">
        <w:t>impropriety</w:t>
      </w:r>
      <w:r w:rsidR="00EE7F38">
        <w:t xml:space="preserve"> </w:t>
      </w:r>
      <w:r w:rsidRPr="00933B59">
        <w:t>can</w:t>
      </w:r>
      <w:r w:rsidR="00EE7F38">
        <w:t xml:space="preserve"> </w:t>
      </w:r>
      <w:r w:rsidRPr="00933B59">
        <w:t>be</w:t>
      </w:r>
      <w:r w:rsidR="00EE7F38">
        <w:t xml:space="preserve"> </w:t>
      </w:r>
      <w:r w:rsidRPr="00933B59">
        <w:t>lead</w:t>
      </w:r>
      <w:r w:rsidR="00EE7F38">
        <w:t xml:space="preserve"> </w:t>
      </w:r>
      <w:r w:rsidRPr="00933B59">
        <w:t>back</w:t>
      </w:r>
      <w:r w:rsidR="00EE7F38">
        <w:t xml:space="preserve"> </w:t>
      </w:r>
      <w:r w:rsidRPr="00933B59">
        <w:t>to</w:t>
      </w:r>
      <w:r w:rsidR="00EE7F38">
        <w:t xml:space="preserve"> </w:t>
      </w:r>
      <w:r w:rsidRPr="00933B59">
        <w:t>the</w:t>
      </w:r>
      <w:r w:rsidR="00EE7F38">
        <w:t xml:space="preserve"> </w:t>
      </w:r>
      <w:r w:rsidRPr="00933B59">
        <w:t>deficiencies</w:t>
      </w:r>
      <w:r w:rsidR="00EE7F38">
        <w:t xml:space="preserve"> </w:t>
      </w:r>
      <w:r w:rsidRPr="00933B59">
        <w:t>of</w:t>
      </w:r>
      <w:r w:rsidR="00EE7F38">
        <w:t xml:space="preserve"> </w:t>
      </w:r>
      <w:r w:rsidRPr="00933B59">
        <w:t>a</w:t>
      </w:r>
      <w:r w:rsidR="00EE7F38">
        <w:t xml:space="preserve"> </w:t>
      </w:r>
      <w:r w:rsidRPr="00933B59">
        <w:t>legal</w:t>
      </w:r>
      <w:r w:rsidR="00EE7F38">
        <w:t xml:space="preserve"> </w:t>
      </w:r>
      <w:r w:rsidRPr="00933B59">
        <w:t>norm,</w:t>
      </w:r>
      <w:r w:rsidR="00EE7F38">
        <w:t xml:space="preserve"> </w:t>
      </w:r>
      <w:r w:rsidRPr="00933B59">
        <w:t>he</w:t>
      </w:r>
      <w:r w:rsidR="00EE7F38">
        <w:t xml:space="preserve"> </w:t>
      </w:r>
      <w:r w:rsidRPr="00933B59">
        <w:t>can</w:t>
      </w:r>
      <w:r w:rsidR="00EE7F38">
        <w:t xml:space="preserve"> </w:t>
      </w:r>
      <w:r w:rsidRPr="00933B59">
        <w:t>turn</w:t>
      </w:r>
      <w:r w:rsidR="00EE7F38">
        <w:t xml:space="preserve"> </w:t>
      </w:r>
      <w:r w:rsidRPr="00933B59">
        <w:t>to</w:t>
      </w:r>
      <w:r w:rsidR="00EE7F38">
        <w:t xml:space="preserve"> </w:t>
      </w:r>
      <w:r w:rsidRPr="00933B59">
        <w:t>the</w:t>
      </w:r>
      <w:r w:rsidR="00EE7F38">
        <w:t xml:space="preserve"> </w:t>
      </w:r>
      <w:r w:rsidRPr="00933B59">
        <w:t>Constitutional</w:t>
      </w:r>
      <w:r w:rsidR="00EE7F38">
        <w:t xml:space="preserve"> </w:t>
      </w:r>
      <w:r w:rsidRPr="00933B59">
        <w:t>Court</w:t>
      </w:r>
      <w:r w:rsidR="00EE7F38">
        <w:t xml:space="preserve"> </w:t>
      </w:r>
      <w:r w:rsidRPr="00933B59">
        <w:t>(or</w:t>
      </w:r>
      <w:r w:rsidR="00EE7F38">
        <w:t xml:space="preserve"> </w:t>
      </w:r>
      <w:r w:rsidRPr="00933B59">
        <w:t>in</w:t>
      </w:r>
      <w:r w:rsidR="00EE7F38">
        <w:t xml:space="preserve"> </w:t>
      </w:r>
      <w:r w:rsidRPr="00933B59">
        <w:t>case</w:t>
      </w:r>
      <w:r w:rsidR="00EE7F38">
        <w:t xml:space="preserve"> </w:t>
      </w:r>
      <w:r w:rsidRPr="00933B59">
        <w:t>of</w:t>
      </w:r>
      <w:r w:rsidR="00EE7F38">
        <w:t xml:space="preserve"> </w:t>
      </w:r>
      <w:r w:rsidRPr="00933B59">
        <w:t>decrees</w:t>
      </w:r>
      <w:r w:rsidR="00EE7F38">
        <w:t xml:space="preserve"> </w:t>
      </w:r>
      <w:r w:rsidRPr="00933B59">
        <w:t>of</w:t>
      </w:r>
      <w:r w:rsidR="00EE7F38">
        <w:t xml:space="preserve"> </w:t>
      </w:r>
      <w:r w:rsidRPr="00933B59">
        <w:t>local</w:t>
      </w:r>
      <w:r w:rsidR="00EE7F38">
        <w:t xml:space="preserve"> </w:t>
      </w:r>
      <w:r w:rsidRPr="00933B59">
        <w:t>self-governments</w:t>
      </w:r>
      <w:r w:rsidR="00EE7F38">
        <w:t xml:space="preserve"> </w:t>
      </w:r>
      <w:r w:rsidRPr="00933B59">
        <w:t>to</w:t>
      </w:r>
      <w:r w:rsidR="00EE7F38">
        <w:t xml:space="preserve"> </w:t>
      </w:r>
      <w:r w:rsidRPr="00933B59">
        <w:t>the</w:t>
      </w:r>
      <w:r w:rsidR="00EE7F38">
        <w:t xml:space="preserve"> </w:t>
      </w:r>
      <w:r w:rsidRPr="00933B59">
        <w:t>Curia).</w:t>
      </w:r>
      <w:r w:rsidR="00EE7F38">
        <w:t xml:space="preserve"> </w:t>
      </w:r>
      <w:r w:rsidRPr="00933B59">
        <w:t>These</w:t>
      </w:r>
      <w:r w:rsidR="00EE7F38">
        <w:t xml:space="preserve"> </w:t>
      </w:r>
      <w:r w:rsidRPr="00933B59">
        <w:t>react</w:t>
      </w:r>
      <w:r w:rsidR="00EE7F38">
        <w:t xml:space="preserve"> </w:t>
      </w:r>
      <w:r w:rsidRPr="00933B59">
        <w:t>rather</w:t>
      </w:r>
      <w:r w:rsidR="00EE7F38">
        <w:t xml:space="preserve"> </w:t>
      </w:r>
      <w:r w:rsidRPr="00933B59">
        <w:t>to</w:t>
      </w:r>
      <w:r w:rsidR="00EE7F38">
        <w:t xml:space="preserve"> </w:t>
      </w:r>
      <w:r w:rsidRPr="00933B59">
        <w:t>an</w:t>
      </w:r>
      <w:r w:rsidR="00EE7F38">
        <w:t xml:space="preserve"> </w:t>
      </w:r>
      <w:r w:rsidRPr="00933B59">
        <w:t>abstract</w:t>
      </w:r>
      <w:r w:rsidR="00EE7F38">
        <w:t xml:space="preserve"> </w:t>
      </w:r>
      <w:r w:rsidRPr="00933B59">
        <w:t>problem</w:t>
      </w:r>
      <w:r w:rsidR="00EE7F38">
        <w:t xml:space="preserve"> </w:t>
      </w:r>
      <w:r w:rsidRPr="00933B59">
        <w:t>of</w:t>
      </w:r>
      <w:r w:rsidR="00EE7F38">
        <w:t xml:space="preserve"> </w:t>
      </w:r>
      <w:r w:rsidRPr="00933B59">
        <w:t>legal</w:t>
      </w:r>
      <w:r w:rsidR="00EE7F38">
        <w:t xml:space="preserve"> </w:t>
      </w:r>
      <w:r w:rsidRPr="00933B59">
        <w:t>nature.</w:t>
      </w:r>
    </w:p>
    <w:p w14:paraId="1E60E87D" w14:textId="77777777" w:rsidR="005364DC" w:rsidRDefault="00582FB8" w:rsidP="00ED2374">
      <w:pPr>
        <w:pStyle w:val="SingleTxtG"/>
      </w:pPr>
      <w:r w:rsidRPr="00933B59">
        <w:rPr>
          <w:bCs/>
          <w:iCs/>
        </w:rPr>
        <w:t>23.</w:t>
      </w:r>
      <w:r w:rsidRPr="00933B59">
        <w:rPr>
          <w:bCs/>
          <w:iCs/>
        </w:rPr>
        <w:tab/>
      </w:r>
      <w:r w:rsidRPr="00933B59">
        <w:t>The</w:t>
      </w:r>
      <w:r w:rsidR="00EE7F38">
        <w:t xml:space="preserve"> </w:t>
      </w:r>
      <w:r w:rsidRPr="00933B59">
        <w:t>administrative</w:t>
      </w:r>
      <w:r w:rsidR="00EE7F38">
        <w:t xml:space="preserve"> </w:t>
      </w:r>
      <w:r w:rsidRPr="00933B59">
        <w:t>proceedings</w:t>
      </w:r>
      <w:r w:rsidR="00EE7F38">
        <w:t xml:space="preserve"> </w:t>
      </w:r>
      <w:r w:rsidRPr="00933B59">
        <w:t>conducted</w:t>
      </w:r>
      <w:r w:rsidR="00EE7F38">
        <w:t xml:space="preserve"> </w:t>
      </w:r>
      <w:r w:rsidRPr="00933B59">
        <w:t>under</w:t>
      </w:r>
      <w:r w:rsidR="00EE7F38">
        <w:t xml:space="preserve"> </w:t>
      </w:r>
      <w:r w:rsidRPr="00933B59">
        <w:t>the</w:t>
      </w:r>
      <w:r w:rsidR="00EE7F38">
        <w:t xml:space="preserve"> </w:t>
      </w:r>
      <w:r w:rsidRPr="00933B59">
        <w:t>equal</w:t>
      </w:r>
      <w:r w:rsidR="00EE7F38">
        <w:t xml:space="preserve"> </w:t>
      </w:r>
      <w:r w:rsidRPr="00933B59">
        <w:t>treatment</w:t>
      </w:r>
      <w:r w:rsidR="00EE7F38">
        <w:t xml:space="preserve"> </w:t>
      </w:r>
      <w:r w:rsidRPr="00933B59">
        <w:t>act</w:t>
      </w:r>
      <w:r w:rsidR="00EE7F38">
        <w:t xml:space="preserve"> </w:t>
      </w:r>
      <w:r w:rsidRPr="00933B59">
        <w:t>and</w:t>
      </w:r>
      <w:r w:rsidR="00EE7F38">
        <w:t xml:space="preserve"> </w:t>
      </w:r>
      <w:r w:rsidRPr="00933B59">
        <w:t>the</w:t>
      </w:r>
      <w:r w:rsidR="00EE7F38">
        <w:t xml:space="preserve"> </w:t>
      </w:r>
      <w:r w:rsidRPr="00933B59">
        <w:t>possible</w:t>
      </w:r>
      <w:r w:rsidR="00EE7F38">
        <w:t xml:space="preserve"> </w:t>
      </w:r>
      <w:r w:rsidRPr="00933B59">
        <w:t>sanctions</w:t>
      </w:r>
      <w:r w:rsidR="00EE7F38">
        <w:t xml:space="preserve"> </w:t>
      </w:r>
      <w:r w:rsidRPr="00933B59">
        <w:t>(e.g.</w:t>
      </w:r>
      <w:r w:rsidR="00EE7F38">
        <w:t xml:space="preserve"> </w:t>
      </w:r>
      <w:r w:rsidRPr="00933B59">
        <w:t>may</w:t>
      </w:r>
      <w:r w:rsidR="00EE7F38">
        <w:t xml:space="preserve"> </w:t>
      </w:r>
      <w:r w:rsidRPr="00933B59">
        <w:t>order</w:t>
      </w:r>
      <w:r w:rsidR="00EE7F38">
        <w:t xml:space="preserve"> </w:t>
      </w:r>
      <w:r w:rsidRPr="00933B59">
        <w:t>the</w:t>
      </w:r>
      <w:r w:rsidR="00EE7F38">
        <w:t xml:space="preserve"> </w:t>
      </w:r>
      <w:r w:rsidRPr="00933B59">
        <w:t>unlawful</w:t>
      </w:r>
      <w:r w:rsidR="00EE7F38">
        <w:t xml:space="preserve"> </w:t>
      </w:r>
      <w:r w:rsidRPr="00933B59">
        <w:t>situation</w:t>
      </w:r>
      <w:r w:rsidR="00EE7F38">
        <w:t xml:space="preserve"> </w:t>
      </w:r>
      <w:r w:rsidRPr="00933B59">
        <w:t>to</w:t>
      </w:r>
      <w:r w:rsidR="00EE7F38">
        <w:t xml:space="preserve"> </w:t>
      </w:r>
      <w:r w:rsidRPr="00933B59">
        <w:t>be</w:t>
      </w:r>
      <w:r w:rsidR="00EE7F38">
        <w:t xml:space="preserve"> </w:t>
      </w:r>
      <w:r w:rsidRPr="00933B59">
        <w:t>ended,</w:t>
      </w:r>
      <w:r w:rsidR="00EE7F38">
        <w:t xml:space="preserve"> </w:t>
      </w:r>
      <w:r w:rsidRPr="00933B59">
        <w:t>may</w:t>
      </w:r>
      <w:r w:rsidR="00EE7F38">
        <w:t xml:space="preserve"> </w:t>
      </w:r>
      <w:r w:rsidRPr="00933B59">
        <w:t>prohibit</w:t>
      </w:r>
      <w:r w:rsidR="00EE7F38">
        <w:t xml:space="preserve"> </w:t>
      </w:r>
      <w:r w:rsidRPr="00933B59">
        <w:t>the</w:t>
      </w:r>
      <w:r w:rsidR="00EE7F38">
        <w:t xml:space="preserve"> </w:t>
      </w:r>
      <w:r w:rsidRPr="00933B59">
        <w:t>unlawful</w:t>
      </w:r>
      <w:r w:rsidR="00EE7F38">
        <w:t xml:space="preserve"> </w:t>
      </w:r>
      <w:r w:rsidRPr="00933B59">
        <w:t>conduct</w:t>
      </w:r>
      <w:r w:rsidR="00EE7F38">
        <w:t xml:space="preserve"> </w:t>
      </w:r>
      <w:r w:rsidRPr="00933B59">
        <w:t>for</w:t>
      </w:r>
      <w:r w:rsidR="00EE7F38">
        <w:t xml:space="preserve"> </w:t>
      </w:r>
      <w:r w:rsidRPr="00933B59">
        <w:t>the</w:t>
      </w:r>
      <w:r w:rsidR="00EE7F38">
        <w:t xml:space="preserve"> </w:t>
      </w:r>
      <w:r w:rsidRPr="00933B59">
        <w:t>future)</w:t>
      </w:r>
      <w:r w:rsidR="00EE7F38">
        <w:t xml:space="preserve"> </w:t>
      </w:r>
      <w:r w:rsidRPr="00933B59">
        <w:t>ensure</w:t>
      </w:r>
      <w:r w:rsidR="00EE7F38">
        <w:t xml:space="preserve"> </w:t>
      </w:r>
      <w:r w:rsidRPr="00933B59">
        <w:t>a</w:t>
      </w:r>
      <w:r w:rsidR="00EE7F38">
        <w:t xml:space="preserve"> </w:t>
      </w:r>
      <w:r w:rsidRPr="00933B59">
        <w:t>more</w:t>
      </w:r>
      <w:r w:rsidR="00EE7F38">
        <w:t xml:space="preserve"> </w:t>
      </w:r>
      <w:r w:rsidRPr="00933B59">
        <w:t>specific</w:t>
      </w:r>
      <w:r w:rsidR="00EE7F38">
        <w:t xml:space="preserve"> </w:t>
      </w:r>
      <w:r w:rsidRPr="00933B59">
        <w:t>solution</w:t>
      </w:r>
      <w:r w:rsidR="00EE7F38">
        <w:t xml:space="preserve"> </w:t>
      </w:r>
      <w:r w:rsidRPr="00933B59">
        <w:t>in</w:t>
      </w:r>
      <w:r w:rsidR="00EE7F38">
        <w:t xml:space="preserve"> </w:t>
      </w:r>
      <w:r w:rsidRPr="00933B59">
        <w:t>a</w:t>
      </w:r>
      <w:r w:rsidR="00EE7F38">
        <w:t xml:space="preserve"> </w:t>
      </w:r>
      <w:r w:rsidRPr="00933B59">
        <w:t>concrete</w:t>
      </w:r>
      <w:r w:rsidR="00EE7F38">
        <w:t xml:space="preserve"> </w:t>
      </w:r>
      <w:r w:rsidRPr="00933B59">
        <w:t>case.</w:t>
      </w:r>
    </w:p>
    <w:p w14:paraId="1FAD58B9" w14:textId="77777777" w:rsidR="005364DC" w:rsidRDefault="00582FB8" w:rsidP="00ED2374">
      <w:pPr>
        <w:pStyle w:val="SingleTxtG"/>
        <w:rPr>
          <w:rFonts w:eastAsia="Times New Roman"/>
          <w:szCs w:val="24"/>
        </w:rPr>
      </w:pPr>
      <w:r w:rsidRPr="00933B59">
        <w:rPr>
          <w:bCs/>
          <w:iCs/>
        </w:rPr>
        <w:t>24.</w:t>
      </w:r>
      <w:r w:rsidRPr="00933B59">
        <w:rPr>
          <w:bCs/>
          <w:iCs/>
        </w:rPr>
        <w:tab/>
      </w:r>
      <w:r w:rsidRPr="00933B59">
        <w:t>The</w:t>
      </w:r>
      <w:r w:rsidR="00EE7F38">
        <w:t xml:space="preserve"> </w:t>
      </w:r>
      <w:r w:rsidRPr="00933B59">
        <w:t>merger</w:t>
      </w:r>
      <w:r w:rsidR="00EE7F38">
        <w:t xml:space="preserve"> </w:t>
      </w:r>
      <w:r w:rsidRPr="00933B59">
        <w:t>of</w:t>
      </w:r>
      <w:r w:rsidR="00EE7F38">
        <w:t xml:space="preserve"> </w:t>
      </w:r>
      <w:r w:rsidRPr="00933B59">
        <w:t>the</w:t>
      </w:r>
      <w:r w:rsidR="00EE7F38">
        <w:t xml:space="preserve"> </w:t>
      </w:r>
      <w:r w:rsidRPr="00933B59">
        <w:t>two</w:t>
      </w:r>
      <w:r w:rsidR="00EE7F38">
        <w:t xml:space="preserve"> </w:t>
      </w:r>
      <w:r w:rsidRPr="00933B59">
        <w:t>institutions</w:t>
      </w:r>
      <w:r w:rsidR="00EE7F38">
        <w:t xml:space="preserve"> </w:t>
      </w:r>
      <w:r w:rsidRPr="00933B59">
        <w:t>did</w:t>
      </w:r>
      <w:r w:rsidR="00EE7F38">
        <w:t xml:space="preserve"> </w:t>
      </w:r>
      <w:r w:rsidRPr="00933B59">
        <w:t>not</w:t>
      </w:r>
      <w:r w:rsidR="00EE7F38">
        <w:t xml:space="preserve"> </w:t>
      </w:r>
      <w:r w:rsidRPr="00933B59">
        <w:t>change</w:t>
      </w:r>
      <w:r w:rsidR="00EE7F38">
        <w:t xml:space="preserve"> </w:t>
      </w:r>
      <w:r w:rsidRPr="00933B59">
        <w:t>the</w:t>
      </w:r>
      <w:r w:rsidR="00EE7F38">
        <w:t xml:space="preserve"> </w:t>
      </w:r>
      <w:r w:rsidRPr="00933B59">
        <w:t>nature</w:t>
      </w:r>
      <w:r w:rsidR="00EE7F38">
        <w:t xml:space="preserve"> </w:t>
      </w:r>
      <w:r w:rsidRPr="00933B59">
        <w:t>of</w:t>
      </w:r>
      <w:r w:rsidR="00EE7F38">
        <w:t xml:space="preserve"> </w:t>
      </w:r>
      <w:r w:rsidRPr="00933B59">
        <w:t>the</w:t>
      </w:r>
      <w:r w:rsidR="00EE7F38">
        <w:t xml:space="preserve"> </w:t>
      </w:r>
      <w:r w:rsidRPr="00933B59">
        <w:t>two</w:t>
      </w:r>
      <w:r w:rsidR="00EE7F38">
        <w:t xml:space="preserve"> </w:t>
      </w:r>
      <w:r w:rsidRPr="00933B59">
        <w:t>procedural</w:t>
      </w:r>
      <w:r w:rsidR="00EE7F38">
        <w:t xml:space="preserve"> </w:t>
      </w:r>
      <w:r w:rsidRPr="00933B59">
        <w:t>options;</w:t>
      </w:r>
      <w:r w:rsidR="00EE7F38">
        <w:t xml:space="preserve"> </w:t>
      </w:r>
      <w:r w:rsidRPr="00933B59">
        <w:t>the</w:t>
      </w:r>
      <w:r w:rsidR="00EE7F38">
        <w:t xml:space="preserve"> </w:t>
      </w:r>
      <w:r w:rsidRPr="00933B59">
        <w:t>applicant</w:t>
      </w:r>
      <w:r w:rsidR="00EE7F38">
        <w:t xml:space="preserve"> </w:t>
      </w:r>
      <w:r w:rsidRPr="00933B59">
        <w:t>has</w:t>
      </w:r>
      <w:r w:rsidR="00EE7F38">
        <w:t xml:space="preserve"> </w:t>
      </w:r>
      <w:r w:rsidRPr="00933B59">
        <w:t>both</w:t>
      </w:r>
      <w:r w:rsidR="00EE7F38">
        <w:t xml:space="preserve"> </w:t>
      </w:r>
      <w:r w:rsidRPr="00933B59">
        <w:t>ways</w:t>
      </w:r>
      <w:r w:rsidR="00EE7F38">
        <w:t xml:space="preserve"> </w:t>
      </w:r>
      <w:r w:rsidRPr="00933B59">
        <w:t>at</w:t>
      </w:r>
      <w:r w:rsidR="00EE7F38">
        <w:t xml:space="preserve"> </w:t>
      </w:r>
      <w:r w:rsidRPr="00933B59">
        <w:t>its</w:t>
      </w:r>
      <w:r w:rsidR="00EE7F38">
        <w:t xml:space="preserve"> </w:t>
      </w:r>
      <w:r w:rsidRPr="00933B59">
        <w:t>disposal</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enforce</w:t>
      </w:r>
      <w:r w:rsidR="00EE7F38">
        <w:t xml:space="preserve"> </w:t>
      </w:r>
      <w:r w:rsidRPr="00933B59">
        <w:t>his/her</w:t>
      </w:r>
      <w:r w:rsidR="00EE7F38">
        <w:t xml:space="preserve"> </w:t>
      </w:r>
      <w:r w:rsidRPr="00933B59">
        <w:t>rights.</w:t>
      </w:r>
    </w:p>
    <w:p w14:paraId="48FD93DB" w14:textId="06C3C6C6" w:rsidR="00582FB8" w:rsidRPr="00933B59" w:rsidRDefault="00582FB8" w:rsidP="00ED2374">
      <w:pPr>
        <w:pStyle w:val="SingleTxtG"/>
      </w:pPr>
      <w:r w:rsidRPr="00933B59">
        <w:rPr>
          <w:bCs/>
          <w:iCs/>
        </w:rPr>
        <w:t>25.</w:t>
      </w:r>
      <w:r w:rsidRPr="00933B59">
        <w:rPr>
          <w:bCs/>
          <w:iCs/>
        </w:rPr>
        <w:tab/>
      </w:r>
      <w:r w:rsidRPr="00933B59">
        <w:t>Section</w:t>
      </w:r>
      <w:r w:rsidR="00EE7F38">
        <w:t xml:space="preserve"> </w:t>
      </w:r>
      <w:r w:rsidRPr="00933B59">
        <w:t>39/M</w:t>
      </w:r>
      <w:r w:rsidR="00EE7F38">
        <w:t xml:space="preserve"> </w:t>
      </w:r>
      <w:r w:rsidRPr="00933B59">
        <w:t>Paragraph</w:t>
      </w:r>
      <w:r w:rsidR="00EE7F38">
        <w:t xml:space="preserve"> </w:t>
      </w:r>
      <w:r w:rsidRPr="00933B59">
        <w:t>(2)</w:t>
      </w:r>
      <w:r w:rsidR="00EE7F38">
        <w:t xml:space="preserve"> </w:t>
      </w:r>
      <w:r w:rsidRPr="00933B59">
        <w:t>of</w:t>
      </w:r>
      <w:r w:rsidR="00EE7F38">
        <w:t xml:space="preserve"> </w:t>
      </w:r>
      <w:r w:rsidRPr="00933B59">
        <w:t>the</w:t>
      </w:r>
      <w:r w:rsidR="00EE7F38">
        <w:t xml:space="preserve"> </w:t>
      </w:r>
      <w:r w:rsidRPr="00933B59">
        <w:t>Act</w:t>
      </w:r>
      <w:r w:rsidR="00EE7F38">
        <w:t xml:space="preserve"> </w:t>
      </w:r>
      <w:r w:rsidRPr="00933B59">
        <w:t>on</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stipulates</w:t>
      </w:r>
      <w:r w:rsidR="00EE7F38">
        <w:t xml:space="preserve"> </w:t>
      </w:r>
      <w:r w:rsidRPr="00933B59">
        <w:t>that</w:t>
      </w:r>
      <w:r w:rsidR="00EE7F38">
        <w:t xml:space="preserve"> </w:t>
      </w:r>
      <w:r w:rsidRPr="00933B59">
        <w:t>if,</w:t>
      </w:r>
      <w:r w:rsidR="00EE7F38">
        <w:t xml:space="preserve"> </w:t>
      </w:r>
      <w:r w:rsidRPr="00933B59">
        <w:t>based</w:t>
      </w:r>
      <w:r w:rsidR="00EE7F38">
        <w:t xml:space="preserve"> </w:t>
      </w:r>
      <w:r w:rsidRPr="00933B59">
        <w:t>on</w:t>
      </w:r>
      <w:r w:rsidR="00EE7F38">
        <w:t xml:space="preserve"> </w:t>
      </w:r>
      <w:r w:rsidRPr="00933B59">
        <w:t>the</w:t>
      </w:r>
      <w:r w:rsidR="00EE7F38">
        <w:t xml:space="preserve"> </w:t>
      </w:r>
      <w:r w:rsidRPr="00933B59">
        <w:t>petition,</w:t>
      </w:r>
      <w:r w:rsidR="00EE7F38">
        <w:t xml:space="preserve"> </w:t>
      </w:r>
      <w:r w:rsidRPr="00933B59">
        <w:t>the</w:t>
      </w:r>
      <w:r w:rsidR="00EE7F38">
        <w:t xml:space="preserve"> </w:t>
      </w:r>
      <w:r w:rsidRPr="00933B59">
        <w:t>proceedings</w:t>
      </w:r>
      <w:r w:rsidR="00EE7F38">
        <w:t xml:space="preserve"> </w:t>
      </w:r>
      <w:r w:rsidRPr="00933B59">
        <w:t>can</w:t>
      </w:r>
      <w:r w:rsidR="00EE7F38">
        <w:t xml:space="preserve"> </w:t>
      </w:r>
      <w:r w:rsidRPr="00933B59">
        <w:t>be</w:t>
      </w:r>
      <w:r w:rsidR="00EE7F38">
        <w:t xml:space="preserve"> </w:t>
      </w:r>
      <w:r w:rsidRPr="00933B59">
        <w:t>initiated</w:t>
      </w:r>
      <w:r w:rsidR="00EE7F38">
        <w:t xml:space="preserve"> </w:t>
      </w:r>
      <w:r w:rsidRPr="00933B59">
        <w:t>under</w:t>
      </w:r>
      <w:r w:rsidR="00EE7F38">
        <w:t xml:space="preserve"> </w:t>
      </w:r>
      <w:r w:rsidRPr="00933B59">
        <w:t>both</w:t>
      </w:r>
      <w:r w:rsidR="00EE7F38">
        <w:t xml:space="preserve"> </w:t>
      </w:r>
      <w:r w:rsidRPr="00933B59">
        <w:t>acts,</w:t>
      </w:r>
      <w:r w:rsidR="00EE7F38">
        <w:t xml:space="preserve"> </w:t>
      </w:r>
      <w:r w:rsidRPr="00933B59">
        <w:t>proceedings</w:t>
      </w:r>
      <w:r w:rsidR="00EE7F38">
        <w:t xml:space="preserve"> </w:t>
      </w:r>
      <w:r w:rsidRPr="00933B59">
        <w:t>shall</w:t>
      </w:r>
      <w:r w:rsidR="00EE7F38">
        <w:t xml:space="preserve"> </w:t>
      </w:r>
      <w:r w:rsidRPr="00933B59">
        <w:t>be</w:t>
      </w:r>
      <w:r w:rsidR="00EE7F38">
        <w:t xml:space="preserve"> </w:t>
      </w:r>
      <w:r w:rsidRPr="00933B59">
        <w:t>initiated</w:t>
      </w:r>
      <w:r w:rsidR="00EE7F38">
        <w:t xml:space="preserve"> </w:t>
      </w:r>
      <w:r w:rsidRPr="00933B59">
        <w:t>according</w:t>
      </w:r>
      <w:r w:rsidR="00EE7F38">
        <w:t xml:space="preserve"> </w:t>
      </w:r>
      <w:r w:rsidRPr="00933B59">
        <w:t>to</w:t>
      </w:r>
      <w:r w:rsidR="00EE7F38">
        <w:t xml:space="preserve"> </w:t>
      </w:r>
      <w:r w:rsidRPr="00933B59">
        <w:t>the</w:t>
      </w:r>
      <w:r w:rsidR="00EE7F38">
        <w:t xml:space="preserve"> </w:t>
      </w:r>
      <w:r w:rsidRPr="00933B59">
        <w:t>statement</w:t>
      </w:r>
      <w:r w:rsidR="00EE7F38">
        <w:t xml:space="preserve"> </w:t>
      </w:r>
      <w:r w:rsidRPr="00933B59">
        <w:t>from</w:t>
      </w:r>
      <w:r w:rsidR="00EE7F38">
        <w:t xml:space="preserve"> </w:t>
      </w:r>
      <w:r w:rsidRPr="00933B59">
        <w:t>the</w:t>
      </w:r>
      <w:r w:rsidR="00EE7F38">
        <w:t xml:space="preserve"> </w:t>
      </w:r>
      <w:r w:rsidRPr="00933B59">
        <w:t>petitioner.</w:t>
      </w:r>
      <w:r w:rsidR="00EE7F38">
        <w:t xml:space="preserve"> </w:t>
      </w:r>
      <w:r w:rsidRPr="00933B59">
        <w:t>If,</w:t>
      </w:r>
      <w:r w:rsidR="00EE7F38">
        <w:t xml:space="preserve"> </w:t>
      </w:r>
      <w:r w:rsidRPr="00933B59">
        <w:t>on</w:t>
      </w:r>
      <w:r w:rsidR="00EE7F38">
        <w:t xml:space="preserve"> </w:t>
      </w:r>
      <w:r w:rsidRPr="00933B59">
        <w:t>the</w:t>
      </w:r>
      <w:r w:rsidR="00EE7F38">
        <w:t xml:space="preserve"> </w:t>
      </w:r>
      <w:r w:rsidRPr="00933B59">
        <w:t>basis</w:t>
      </w:r>
      <w:r w:rsidR="00EE7F38">
        <w:t xml:space="preserve"> </w:t>
      </w:r>
      <w:r w:rsidRPr="00933B59">
        <w:t>of</w:t>
      </w:r>
      <w:r w:rsidR="00EE7F38">
        <w:t xml:space="preserve"> </w:t>
      </w:r>
      <w:r w:rsidRPr="00933B59">
        <w:t>the</w:t>
      </w:r>
      <w:r w:rsidR="00EE7F38">
        <w:t xml:space="preserve"> </w:t>
      </w:r>
      <w:r w:rsidRPr="00933B59">
        <w:t>petitioner</w:t>
      </w:r>
      <w:r w:rsidR="00747F7E">
        <w:t>’</w:t>
      </w:r>
      <w:r w:rsidRPr="00933B59">
        <w:t>s</w:t>
      </w:r>
      <w:r w:rsidR="00EE7F38">
        <w:t xml:space="preserve"> </w:t>
      </w:r>
      <w:r w:rsidRPr="00933B59">
        <w:t>statement,</w:t>
      </w:r>
      <w:r w:rsidR="00EE7F38">
        <w:t xml:space="preserve"> </w:t>
      </w:r>
      <w:r w:rsidRPr="00933B59">
        <w:t>the</w:t>
      </w:r>
      <w:r w:rsidR="00EE7F38">
        <w:t xml:space="preserve"> </w:t>
      </w:r>
      <w:r w:rsidRPr="00933B59">
        <w:t>petitioner</w:t>
      </w:r>
      <w:r w:rsidR="00EE7F38">
        <w:t xml:space="preserve"> </w:t>
      </w:r>
      <w:r w:rsidRPr="00933B59">
        <w:t>requests</w:t>
      </w:r>
      <w:r w:rsidR="00EE7F38">
        <w:t xml:space="preserve"> </w:t>
      </w:r>
      <w:r w:rsidRPr="00933B59">
        <w:t>proceedings</w:t>
      </w:r>
      <w:r w:rsidR="00EE7F38">
        <w:t xml:space="preserve"> </w:t>
      </w:r>
      <w:r w:rsidRPr="00933B59">
        <w:t>to</w:t>
      </w:r>
      <w:r w:rsidR="00EE7F38">
        <w:t xml:space="preserve"> </w:t>
      </w:r>
      <w:r w:rsidRPr="00933B59">
        <w:t>be</w:t>
      </w:r>
      <w:r w:rsidR="00EE7F38">
        <w:t xml:space="preserve"> </w:t>
      </w:r>
      <w:r w:rsidRPr="00933B59">
        <w:t>initiated</w:t>
      </w:r>
      <w:r w:rsidR="00EE7F38">
        <w:t xml:space="preserve"> </w:t>
      </w:r>
      <w:r w:rsidRPr="00933B59">
        <w:t>under</w:t>
      </w:r>
      <w:r w:rsidR="00EE7F38">
        <w:t xml:space="preserve"> </w:t>
      </w:r>
      <w:r w:rsidRPr="00933B59">
        <w:t>the</w:t>
      </w:r>
      <w:r w:rsidR="00EE7F38">
        <w:t xml:space="preserve"> </w:t>
      </w:r>
      <w:r w:rsidRPr="00933B59">
        <w:t>Equal</w:t>
      </w:r>
      <w:r w:rsidR="00EE7F38">
        <w:t xml:space="preserve"> </w:t>
      </w:r>
      <w:r w:rsidRPr="00933B59">
        <w:t>Treatment</w:t>
      </w:r>
      <w:r w:rsidR="00EE7F38">
        <w:t xml:space="preserve"> </w:t>
      </w:r>
      <w:r w:rsidRPr="00933B59">
        <w:t>Act,</w:t>
      </w:r>
      <w:r w:rsidR="00EE7F38">
        <w:t xml:space="preserve"> </w:t>
      </w:r>
      <w:r w:rsidRPr="00933B59">
        <w:t>the</w:t>
      </w:r>
      <w:r w:rsidR="00EE7F38">
        <w:t xml:space="preserve"> </w:t>
      </w:r>
      <w:r w:rsidRPr="00933B59">
        <w:t>petition</w:t>
      </w:r>
      <w:r w:rsidR="00EE7F38">
        <w:t xml:space="preserve"> </w:t>
      </w:r>
      <w:r w:rsidRPr="00933B59">
        <w:t>shall</w:t>
      </w:r>
      <w:r w:rsidR="00EE7F38">
        <w:t xml:space="preserve"> </w:t>
      </w:r>
      <w:r w:rsidRPr="00933B59">
        <w:t>be</w:t>
      </w:r>
      <w:r w:rsidR="00EE7F38">
        <w:t xml:space="preserve"> </w:t>
      </w:r>
      <w:r w:rsidRPr="00933B59">
        <w:t>regarded</w:t>
      </w:r>
      <w:r w:rsidR="00EE7F38">
        <w:t xml:space="preserve"> </w:t>
      </w:r>
      <w:r w:rsidRPr="00933B59">
        <w:t>as</w:t>
      </w:r>
      <w:r w:rsidR="00EE7F38">
        <w:t xml:space="preserve"> </w:t>
      </w:r>
      <w:r w:rsidRPr="00933B59">
        <w:t>an</w:t>
      </w:r>
      <w:r w:rsidR="00EE7F38">
        <w:t xml:space="preserve"> </w:t>
      </w:r>
      <w:r w:rsidRPr="00933B59">
        <w:t>application</w:t>
      </w:r>
      <w:r w:rsidR="00EE7F38">
        <w:t xml:space="preserve"> </w:t>
      </w:r>
      <w:r w:rsidRPr="00933B59">
        <w:t>made</w:t>
      </w:r>
      <w:r w:rsidR="00EE7F38">
        <w:t xml:space="preserve"> </w:t>
      </w:r>
      <w:r w:rsidRPr="00933B59">
        <w:t>under</w:t>
      </w:r>
      <w:r w:rsidR="00EE7F38">
        <w:t xml:space="preserve"> </w:t>
      </w:r>
      <w:r w:rsidRPr="00933B59">
        <w:t>that</w:t>
      </w:r>
      <w:r w:rsidR="00EE7F38">
        <w:t xml:space="preserve"> </w:t>
      </w:r>
      <w:r w:rsidRPr="00933B59">
        <w:t>act.</w:t>
      </w:r>
      <w:r w:rsidR="00EE7F38">
        <w:t xml:space="preserve"> </w:t>
      </w:r>
      <w:r w:rsidRPr="00933B59">
        <w:t>If</w:t>
      </w:r>
      <w:r w:rsidR="00EE7F38">
        <w:t xml:space="preserve"> </w:t>
      </w:r>
      <w:r w:rsidRPr="00933B59">
        <w:t>the</w:t>
      </w:r>
      <w:r w:rsidR="00EE7F38">
        <w:t xml:space="preserve"> </w:t>
      </w:r>
      <w:r w:rsidRPr="00933B59">
        <w:t>petitioner</w:t>
      </w:r>
      <w:r w:rsidR="00EE7F38">
        <w:t xml:space="preserve"> </w:t>
      </w:r>
      <w:r w:rsidRPr="00933B59">
        <w:t>does</w:t>
      </w:r>
      <w:r w:rsidR="00EE7F38">
        <w:t xml:space="preserve"> </w:t>
      </w:r>
      <w:r w:rsidRPr="00933B59">
        <w:t>not</w:t>
      </w:r>
      <w:r w:rsidR="00EE7F38">
        <w:t xml:space="preserve"> </w:t>
      </w:r>
      <w:r w:rsidRPr="00933B59">
        <w:t>make</w:t>
      </w:r>
      <w:r w:rsidR="00EE7F38">
        <w:t xml:space="preserve"> </w:t>
      </w:r>
      <w:r w:rsidRPr="00933B59">
        <w:t>a</w:t>
      </w:r>
      <w:r w:rsidR="00EE7F38">
        <w:t xml:space="preserve"> </w:t>
      </w:r>
      <w:r w:rsidRPr="00933B59">
        <w:t>statement</w:t>
      </w:r>
      <w:r w:rsidR="00EE7F38">
        <w:t xml:space="preserve"> </w:t>
      </w:r>
      <w:r w:rsidRPr="00933B59">
        <w:t>or</w:t>
      </w:r>
      <w:r w:rsidR="00EE7F38">
        <w:t xml:space="preserve"> </w:t>
      </w:r>
      <w:r w:rsidRPr="00933B59">
        <w:t>requests</w:t>
      </w:r>
      <w:r w:rsidR="00EE7F38">
        <w:t xml:space="preserve"> </w:t>
      </w:r>
      <w:r w:rsidRPr="00933B59">
        <w:t>the</w:t>
      </w:r>
      <w:r w:rsidR="00EE7F38">
        <w:t xml:space="preserve"> </w:t>
      </w:r>
      <w:r w:rsidRPr="00933B59">
        <w:t>initiation</w:t>
      </w:r>
      <w:r w:rsidR="00EE7F38">
        <w:t xml:space="preserve"> </w:t>
      </w:r>
      <w:r w:rsidRPr="00933B59">
        <w:t>of</w:t>
      </w:r>
      <w:r w:rsidR="00EE7F38">
        <w:t xml:space="preserve"> </w:t>
      </w:r>
      <w:r w:rsidRPr="00933B59">
        <w:t>both</w:t>
      </w:r>
      <w:r w:rsidR="00EE7F38">
        <w:t xml:space="preserve"> </w:t>
      </w:r>
      <w:r w:rsidRPr="00933B59">
        <w:t>proceedings,</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shall</w:t>
      </w:r>
      <w:r w:rsidR="00EE7F38">
        <w:t xml:space="preserve"> </w:t>
      </w:r>
      <w:r w:rsidRPr="00933B59">
        <w:t>initiate</w:t>
      </w:r>
      <w:r w:rsidR="00EE7F38">
        <w:t xml:space="preserve"> </w:t>
      </w:r>
      <w:r w:rsidRPr="00933B59">
        <w:t>proceedings</w:t>
      </w:r>
      <w:r w:rsidR="00EE7F38">
        <w:t xml:space="preserve"> </w:t>
      </w:r>
      <w:r w:rsidRPr="00933B59">
        <w:t>under</w:t>
      </w:r>
      <w:r w:rsidR="00EE7F38">
        <w:t xml:space="preserve"> </w:t>
      </w:r>
      <w:r w:rsidRPr="00933B59">
        <w:t>the</w:t>
      </w:r>
      <w:r w:rsidR="00EE7F38">
        <w:t xml:space="preserve"> </w:t>
      </w:r>
      <w:r w:rsidRPr="00933B59">
        <w:t>Equal</w:t>
      </w:r>
      <w:r w:rsidR="00EE7F38">
        <w:t xml:space="preserve"> </w:t>
      </w:r>
      <w:r w:rsidRPr="00933B59">
        <w:t>Treatment</w:t>
      </w:r>
      <w:r w:rsidR="00EE7F38">
        <w:t xml:space="preserve"> </w:t>
      </w:r>
      <w:r w:rsidRPr="00933B59">
        <w:lastRenderedPageBreak/>
        <w:t>Act</w:t>
      </w:r>
      <w:r w:rsidR="00EE7F38">
        <w:t xml:space="preserve"> </w:t>
      </w:r>
      <w:r w:rsidRPr="00933B59">
        <w:t>and</w:t>
      </w:r>
      <w:r w:rsidR="00EE7F38">
        <w:t xml:space="preserve"> </w:t>
      </w:r>
      <w:r w:rsidRPr="00933B59">
        <w:t>shall</w:t>
      </w:r>
      <w:r w:rsidR="00EE7F38">
        <w:t xml:space="preserve"> </w:t>
      </w:r>
      <w:r w:rsidRPr="00933B59">
        <w:t>notify</w:t>
      </w:r>
      <w:r w:rsidR="00EE7F38">
        <w:t xml:space="preserve"> </w:t>
      </w:r>
      <w:r w:rsidRPr="00933B59">
        <w:t>the</w:t>
      </w:r>
      <w:r w:rsidR="00EE7F38">
        <w:t xml:space="preserve"> </w:t>
      </w:r>
      <w:r w:rsidRPr="00933B59">
        <w:t>petitioner</w:t>
      </w:r>
      <w:r w:rsidR="00EE7F38">
        <w:t xml:space="preserve"> </w:t>
      </w:r>
      <w:r w:rsidRPr="00933B59">
        <w:t>thereof</w:t>
      </w:r>
      <w:r w:rsidR="00EE7F38">
        <w:t xml:space="preserve"> </w:t>
      </w:r>
      <w:r w:rsidRPr="00933B59">
        <w:t>within</w:t>
      </w:r>
      <w:r w:rsidR="00EE7F38">
        <w:t xml:space="preserve"> </w:t>
      </w:r>
      <w:r w:rsidRPr="00933B59">
        <w:t>10</w:t>
      </w:r>
      <w:r w:rsidR="00EE7F38">
        <w:t xml:space="preserve"> </w:t>
      </w:r>
      <w:r w:rsidRPr="00933B59">
        <w:t>days,</w:t>
      </w:r>
      <w:r w:rsidR="00EE7F38">
        <w:t xml:space="preserve"> </w:t>
      </w:r>
      <w:r w:rsidRPr="00933B59">
        <w:t>in</w:t>
      </w:r>
      <w:r w:rsidR="00EE7F38">
        <w:t xml:space="preserve"> </w:t>
      </w:r>
      <w:r w:rsidRPr="00933B59">
        <w:t>which</w:t>
      </w:r>
      <w:r w:rsidR="00EE7F38">
        <w:t xml:space="preserve"> </w:t>
      </w:r>
      <w:r w:rsidRPr="00933B59">
        <w:t>case</w:t>
      </w:r>
      <w:r w:rsidR="00EE7F38">
        <w:t xml:space="preserve"> </w:t>
      </w:r>
      <w:r w:rsidRPr="00933B59">
        <w:t>the</w:t>
      </w:r>
      <w:r w:rsidR="00EE7F38">
        <w:t xml:space="preserve"> </w:t>
      </w:r>
      <w:r w:rsidRPr="00933B59">
        <w:t>petition</w:t>
      </w:r>
      <w:r w:rsidR="00EE7F38">
        <w:t xml:space="preserve"> </w:t>
      </w:r>
      <w:r w:rsidRPr="00933B59">
        <w:t>shall</w:t>
      </w:r>
      <w:r w:rsidR="00EE7F38">
        <w:t xml:space="preserve"> </w:t>
      </w:r>
      <w:r w:rsidRPr="00933B59">
        <w:t>be</w:t>
      </w:r>
      <w:r w:rsidR="00EE7F38">
        <w:t xml:space="preserve"> </w:t>
      </w:r>
      <w:r w:rsidRPr="00933B59">
        <w:t>regarded</w:t>
      </w:r>
      <w:r w:rsidR="00EE7F38">
        <w:t xml:space="preserve"> </w:t>
      </w:r>
      <w:r w:rsidRPr="00933B59">
        <w:t>as</w:t>
      </w:r>
      <w:r w:rsidR="00EE7F38">
        <w:t xml:space="preserve"> </w:t>
      </w:r>
      <w:r w:rsidRPr="00933B59">
        <w:t>an</w:t>
      </w:r>
      <w:r w:rsidR="00EE7F38">
        <w:t xml:space="preserve"> </w:t>
      </w:r>
      <w:r w:rsidRPr="00933B59">
        <w:t>application</w:t>
      </w:r>
      <w:r w:rsidR="00EE7F38">
        <w:t xml:space="preserve"> </w:t>
      </w:r>
      <w:r w:rsidRPr="00933B59">
        <w:t>made</w:t>
      </w:r>
      <w:r w:rsidR="00EE7F38">
        <w:t xml:space="preserve"> </w:t>
      </w:r>
      <w:r w:rsidRPr="00933B59">
        <w:t>under</w:t>
      </w:r>
      <w:r w:rsidR="00EE7F38">
        <w:t xml:space="preserve"> </w:t>
      </w:r>
      <w:r w:rsidRPr="00933B59">
        <w:t>the</w:t>
      </w:r>
      <w:r w:rsidR="00EE7F38">
        <w:t xml:space="preserve"> </w:t>
      </w:r>
      <w:r w:rsidRPr="00933B59">
        <w:t>Equal</w:t>
      </w:r>
      <w:r w:rsidR="00EE7F38">
        <w:t xml:space="preserve"> </w:t>
      </w:r>
      <w:r w:rsidRPr="00933B59">
        <w:t>Treatment</w:t>
      </w:r>
      <w:r w:rsidR="00EE7F38">
        <w:t xml:space="preserve"> </w:t>
      </w:r>
      <w:r w:rsidRPr="00933B59">
        <w:t>Act.</w:t>
      </w:r>
      <w:r w:rsidR="00EE7F38">
        <w:t xml:space="preserve"> </w:t>
      </w:r>
      <w:r w:rsidRPr="00933B59">
        <w:t>If,</w:t>
      </w:r>
      <w:r w:rsidR="00EE7F38">
        <w:t xml:space="preserve"> </w:t>
      </w:r>
      <w:r w:rsidRPr="00933B59">
        <w:t>in</w:t>
      </w:r>
      <w:r w:rsidR="00EE7F38">
        <w:t xml:space="preserve"> </w:t>
      </w:r>
      <w:r w:rsidRPr="00933B59">
        <w:t>a</w:t>
      </w:r>
      <w:r w:rsidR="00EE7F38">
        <w:t xml:space="preserve"> </w:t>
      </w:r>
      <w:r w:rsidRPr="00933B59">
        <w:t>case</w:t>
      </w:r>
      <w:r w:rsidR="00EE7F38">
        <w:t xml:space="preserve"> </w:t>
      </w:r>
      <w:r w:rsidRPr="00933B59">
        <w:t>relating</w:t>
      </w:r>
      <w:r w:rsidR="00EE7F38">
        <w:t xml:space="preserve"> </w:t>
      </w:r>
      <w:r w:rsidRPr="00933B59">
        <w:t>to</w:t>
      </w:r>
      <w:r w:rsidR="00EE7F38">
        <w:t xml:space="preserve"> </w:t>
      </w:r>
      <w:r w:rsidRPr="00933B59">
        <w:t>the</w:t>
      </w:r>
      <w:r w:rsidR="00EE7F38">
        <w:t xml:space="preserve"> </w:t>
      </w:r>
      <w:r w:rsidRPr="00933B59">
        <w:t>enforcement</w:t>
      </w:r>
      <w:r w:rsidR="00EE7F38">
        <w:t xml:space="preserve"> </w:t>
      </w:r>
      <w:r w:rsidRPr="00933B59">
        <w:t>of</w:t>
      </w:r>
      <w:r w:rsidR="00EE7F38">
        <w:t xml:space="preserve"> </w:t>
      </w:r>
      <w:r w:rsidRPr="00933B59">
        <w:t>the</w:t>
      </w:r>
      <w:r w:rsidR="00EE7F38">
        <w:t xml:space="preserve"> </w:t>
      </w:r>
      <w:r w:rsidRPr="00933B59">
        <w:t>rights</w:t>
      </w:r>
      <w:r w:rsidR="00EE7F38">
        <w:t xml:space="preserve"> </w:t>
      </w:r>
      <w:r w:rsidRPr="00933B59">
        <w:t>of</w:t>
      </w:r>
      <w:r w:rsidR="00EE7F38">
        <w:t xml:space="preserve"> </w:t>
      </w:r>
      <w:r w:rsidRPr="00933B59">
        <w:t>the</w:t>
      </w:r>
      <w:r w:rsidR="00EE7F38">
        <w:t xml:space="preserve"> </w:t>
      </w:r>
      <w:r w:rsidRPr="00933B59">
        <w:t>nationalities</w:t>
      </w:r>
      <w:r w:rsidR="00EE7F38">
        <w:t xml:space="preserve"> </w:t>
      </w:r>
      <w:r w:rsidRPr="00933B59">
        <w:t>living</w:t>
      </w:r>
      <w:r w:rsidR="00EE7F38">
        <w:t xml:space="preserve"> </w:t>
      </w:r>
      <w:r w:rsidRPr="00933B59">
        <w:t>in</w:t>
      </w:r>
      <w:r w:rsidR="00EE7F38">
        <w:t xml:space="preserve"> </w:t>
      </w:r>
      <w:r w:rsidRPr="00933B59">
        <w:t>Hungary,</w:t>
      </w:r>
      <w:r w:rsidR="00EE7F38">
        <w:t xml:space="preserve"> </w:t>
      </w:r>
      <w:r w:rsidRPr="00933B59">
        <w:t>the</w:t>
      </w:r>
      <w:r w:rsidR="00EE7F38">
        <w:t xml:space="preserve"> </w:t>
      </w:r>
      <w:r w:rsidRPr="00933B59">
        <w:t>petitioner</w:t>
      </w:r>
      <w:r w:rsidR="00EE7F38">
        <w:t xml:space="preserve"> </w:t>
      </w:r>
      <w:r w:rsidRPr="00933B59">
        <w:t>does</w:t>
      </w:r>
      <w:r w:rsidR="00EE7F38">
        <w:t xml:space="preserve"> </w:t>
      </w:r>
      <w:r w:rsidRPr="00933B59">
        <w:t>not</w:t>
      </w:r>
      <w:r w:rsidR="00EE7F38">
        <w:t xml:space="preserve"> </w:t>
      </w:r>
      <w:r w:rsidRPr="00933B59">
        <w:t>make</w:t>
      </w:r>
      <w:r w:rsidR="00EE7F38">
        <w:t xml:space="preserve"> </w:t>
      </w:r>
      <w:r w:rsidRPr="00933B59">
        <w:t>a</w:t>
      </w:r>
      <w:r w:rsidR="00EE7F38">
        <w:t xml:space="preserve"> </w:t>
      </w:r>
      <w:r w:rsidRPr="00933B59">
        <w:t>statement,</w:t>
      </w:r>
      <w:r w:rsidR="00EE7F38">
        <w:t xml:space="preserve"> </w:t>
      </w:r>
      <w:r w:rsidRPr="00933B59">
        <w:t>or</w:t>
      </w:r>
      <w:r w:rsidR="00EE7F38">
        <w:t xml:space="preserve"> </w:t>
      </w:r>
      <w:r w:rsidRPr="00933B59">
        <w:t>requests</w:t>
      </w:r>
      <w:r w:rsidR="00EE7F38">
        <w:t xml:space="preserve"> </w:t>
      </w:r>
      <w:r w:rsidRPr="00933B59">
        <w:t>the</w:t>
      </w:r>
      <w:r w:rsidR="00EE7F38">
        <w:t xml:space="preserve"> </w:t>
      </w:r>
      <w:r w:rsidRPr="00933B59">
        <w:t>initiation</w:t>
      </w:r>
      <w:r w:rsidR="00EE7F38">
        <w:t xml:space="preserve"> </w:t>
      </w:r>
      <w:r w:rsidRPr="00933B59">
        <w:t>of</w:t>
      </w:r>
      <w:r w:rsidR="00EE7F38">
        <w:t xml:space="preserve"> </w:t>
      </w:r>
      <w:r w:rsidRPr="00933B59">
        <w:t>both</w:t>
      </w:r>
      <w:r w:rsidR="00EE7F38">
        <w:t xml:space="preserve"> </w:t>
      </w:r>
      <w:r w:rsidRPr="00933B59">
        <w:t>proceedings,</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shall</w:t>
      </w:r>
      <w:r w:rsidR="00EE7F38">
        <w:t xml:space="preserve"> </w:t>
      </w:r>
      <w:r w:rsidRPr="00933B59">
        <w:t>make</w:t>
      </w:r>
      <w:r w:rsidR="00EE7F38">
        <w:t xml:space="preserve"> </w:t>
      </w:r>
      <w:r w:rsidRPr="00933B59">
        <w:t>a</w:t>
      </w:r>
      <w:r w:rsidR="00EE7F38">
        <w:t xml:space="preserve"> </w:t>
      </w:r>
      <w:r w:rsidRPr="00933B59">
        <w:t>decision</w:t>
      </w:r>
      <w:r w:rsidR="00EE7F38">
        <w:t xml:space="preserve"> </w:t>
      </w:r>
      <w:r w:rsidRPr="00933B59">
        <w:t>based</w:t>
      </w:r>
      <w:r w:rsidR="00EE7F38">
        <w:t xml:space="preserve"> </w:t>
      </w:r>
      <w:r w:rsidRPr="00933B59">
        <w:t>on</w:t>
      </w:r>
      <w:r w:rsidR="00EE7F38">
        <w:t xml:space="preserve"> </w:t>
      </w:r>
      <w:r w:rsidRPr="00933B59">
        <w:t>the</w:t>
      </w:r>
      <w:r w:rsidR="00EE7F38">
        <w:t xml:space="preserve"> </w:t>
      </w:r>
      <w:r w:rsidRPr="00933B59">
        <w:t>proposal</w:t>
      </w:r>
      <w:r w:rsidR="00EE7F38">
        <w:t xml:space="preserve"> </w:t>
      </w:r>
      <w:r w:rsidRPr="00933B59">
        <w:t>of</w:t>
      </w:r>
      <w:r w:rsidR="00EE7F38">
        <w:t xml:space="preserve"> </w:t>
      </w:r>
      <w:r w:rsidRPr="00933B59">
        <w:t>the</w:t>
      </w:r>
      <w:r w:rsidR="00EE7F38">
        <w:t xml:space="preserve"> </w:t>
      </w:r>
      <w:r w:rsidRPr="00933B59">
        <w:t>Deputy</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responsible</w:t>
      </w:r>
      <w:r w:rsidR="00EE7F38">
        <w:t xml:space="preserve"> </w:t>
      </w:r>
      <w:r w:rsidRPr="00933B59">
        <w:t>for</w:t>
      </w:r>
      <w:r w:rsidR="00EE7F38">
        <w:t xml:space="preserve"> </w:t>
      </w:r>
      <w:r w:rsidRPr="00933B59">
        <w:t>the</w:t>
      </w:r>
      <w:r w:rsidR="00EE7F38">
        <w:t xml:space="preserve"> </w:t>
      </w:r>
      <w:r w:rsidRPr="00933B59">
        <w:t>protection</w:t>
      </w:r>
      <w:r w:rsidR="00EE7F38">
        <w:t xml:space="preserve"> </w:t>
      </w:r>
      <w:r w:rsidRPr="00933B59">
        <w:t>of</w:t>
      </w:r>
      <w:r w:rsidR="00EE7F38">
        <w:t xml:space="preserve"> </w:t>
      </w:r>
      <w:r w:rsidRPr="00933B59">
        <w:t>the</w:t>
      </w:r>
      <w:r w:rsidR="00EE7F38">
        <w:t xml:space="preserve"> </w:t>
      </w:r>
      <w:r w:rsidRPr="00933B59">
        <w:t>rights</w:t>
      </w:r>
      <w:r w:rsidR="00EE7F38">
        <w:t xml:space="preserve"> </w:t>
      </w:r>
      <w:r w:rsidRPr="00933B59">
        <w:t>of</w:t>
      </w:r>
      <w:r w:rsidR="00EE7F38">
        <w:t xml:space="preserve"> </w:t>
      </w:r>
      <w:r w:rsidRPr="00933B59">
        <w:t>the</w:t>
      </w:r>
      <w:r w:rsidR="00EE7F38">
        <w:t xml:space="preserve"> </w:t>
      </w:r>
      <w:r w:rsidRPr="00933B59">
        <w:t>nationalities</w:t>
      </w:r>
      <w:r w:rsidR="00EE7F38">
        <w:t xml:space="preserve"> </w:t>
      </w:r>
      <w:r w:rsidRPr="00933B59">
        <w:t>living</w:t>
      </w:r>
      <w:r w:rsidR="00EE7F38">
        <w:t xml:space="preserve"> </w:t>
      </w:r>
      <w:r w:rsidRPr="00933B59">
        <w:t>in</w:t>
      </w:r>
      <w:r w:rsidR="00EE7F38">
        <w:t xml:space="preserve"> </w:t>
      </w:r>
      <w:r w:rsidRPr="00933B59">
        <w:t>Hungary</w:t>
      </w:r>
      <w:r w:rsidR="00EE7F38">
        <w:t xml:space="preserve"> </w:t>
      </w:r>
      <w:r w:rsidRPr="00933B59">
        <w:t>as</w:t>
      </w:r>
      <w:r w:rsidR="00EE7F38">
        <w:t xml:space="preserve"> </w:t>
      </w:r>
      <w:r w:rsidRPr="00933B59">
        <w:t>to</w:t>
      </w:r>
      <w:r w:rsidR="00EE7F38">
        <w:t xml:space="preserve"> </w:t>
      </w:r>
      <w:r w:rsidRPr="00933B59">
        <w:t>whether</w:t>
      </w:r>
      <w:r w:rsidR="00EE7F38">
        <w:t xml:space="preserve"> </w:t>
      </w:r>
      <w:r w:rsidRPr="00933B59">
        <w:t>initiating</w:t>
      </w:r>
      <w:r w:rsidR="00EE7F38">
        <w:t xml:space="preserve"> </w:t>
      </w:r>
      <w:r w:rsidRPr="00933B59">
        <w:t>proceedings</w:t>
      </w:r>
      <w:r w:rsidR="00EE7F38">
        <w:t xml:space="preserve"> </w:t>
      </w:r>
      <w:r w:rsidRPr="00933B59">
        <w:t>under</w:t>
      </w:r>
      <w:r w:rsidR="00EE7F38">
        <w:t xml:space="preserve"> </w:t>
      </w:r>
      <w:r w:rsidRPr="00933B59">
        <w:t>the</w:t>
      </w:r>
      <w:r w:rsidR="00EE7F38">
        <w:t xml:space="preserve"> </w:t>
      </w:r>
      <w:r w:rsidRPr="00933B59">
        <w:t>Act</w:t>
      </w:r>
      <w:r w:rsidR="00EE7F38">
        <w:t xml:space="preserve"> </w:t>
      </w:r>
      <w:r w:rsidRPr="00933B59">
        <w:t>on</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or</w:t>
      </w:r>
      <w:r w:rsidR="00EE7F38">
        <w:t xml:space="preserve"> </w:t>
      </w:r>
      <w:r w:rsidRPr="00933B59">
        <w:t>the</w:t>
      </w:r>
      <w:r w:rsidR="00EE7F38">
        <w:t xml:space="preserve"> </w:t>
      </w:r>
      <w:r w:rsidRPr="00933B59">
        <w:t>Equal</w:t>
      </w:r>
      <w:r w:rsidR="00EE7F38">
        <w:t xml:space="preserve"> </w:t>
      </w:r>
      <w:r w:rsidRPr="00933B59">
        <w:t>Treatment</w:t>
      </w:r>
      <w:r w:rsidR="00EE7F38">
        <w:t xml:space="preserve"> </w:t>
      </w:r>
      <w:r w:rsidRPr="00933B59">
        <w:t>Act</w:t>
      </w:r>
      <w:r w:rsidR="00EE7F38">
        <w:t xml:space="preserve"> </w:t>
      </w:r>
      <w:r w:rsidRPr="00933B59">
        <w:t>shall</w:t>
      </w:r>
      <w:r w:rsidR="00EE7F38">
        <w:t xml:space="preserve"> </w:t>
      </w:r>
      <w:r w:rsidRPr="00933B59">
        <w:t>be</w:t>
      </w:r>
      <w:r w:rsidR="00EE7F38">
        <w:t xml:space="preserve"> </w:t>
      </w:r>
      <w:r w:rsidRPr="00933B59">
        <w:t>considered</w:t>
      </w:r>
      <w:r w:rsidR="00EE7F38">
        <w:t xml:space="preserve"> </w:t>
      </w:r>
      <w:r w:rsidRPr="00933B59">
        <w:t>justified.</w:t>
      </w:r>
      <w:r w:rsidR="00EE7F38">
        <w:t xml:space="preserve"> </w:t>
      </w:r>
      <w:r w:rsidRPr="00933B59">
        <w:t>An</w:t>
      </w:r>
      <w:r w:rsidR="00EE7F38">
        <w:t xml:space="preserve"> </w:t>
      </w:r>
      <w:r w:rsidRPr="00933B59">
        <w:t>administrative</w:t>
      </w:r>
      <w:r w:rsidR="00EE7F38">
        <w:t xml:space="preserve"> </w:t>
      </w:r>
      <w:r w:rsidRPr="00933B59">
        <w:t>decision</w:t>
      </w:r>
      <w:r w:rsidR="00EE7F38">
        <w:t xml:space="preserve"> </w:t>
      </w:r>
      <w:r w:rsidRPr="00933B59">
        <w:t>made</w:t>
      </w:r>
      <w:r w:rsidR="00EE7F38">
        <w:t xml:space="preserve"> </w:t>
      </w:r>
      <w:r w:rsidRPr="00933B59">
        <w:t>in</w:t>
      </w:r>
      <w:r w:rsidR="00EE7F38">
        <w:t xml:space="preserve"> </w:t>
      </w:r>
      <w:r w:rsidRPr="00933B59">
        <w:t>the</w:t>
      </w:r>
      <w:r w:rsidR="00EE7F38">
        <w:t xml:space="preserve"> </w:t>
      </w:r>
      <w:r w:rsidRPr="00933B59">
        <w:t>proceedings</w:t>
      </w:r>
      <w:r w:rsidR="00EE7F38">
        <w:t xml:space="preserve"> </w:t>
      </w:r>
      <w:r w:rsidRPr="00933B59">
        <w:t>under</w:t>
      </w:r>
      <w:r w:rsidR="00EE7F38">
        <w:t xml:space="preserve"> </w:t>
      </w:r>
      <w:r w:rsidRPr="00933B59">
        <w:t>the</w:t>
      </w:r>
      <w:r w:rsidR="00EE7F38">
        <w:t xml:space="preserve"> </w:t>
      </w:r>
      <w:r w:rsidRPr="00933B59">
        <w:t>Equal</w:t>
      </w:r>
      <w:r w:rsidR="00EE7F38">
        <w:t xml:space="preserve"> </w:t>
      </w:r>
      <w:r w:rsidRPr="00933B59">
        <w:t>Treatment</w:t>
      </w:r>
      <w:r w:rsidR="00EE7F38">
        <w:t xml:space="preserve"> </w:t>
      </w:r>
      <w:r w:rsidRPr="00933B59">
        <w:t>Act</w:t>
      </w:r>
      <w:r w:rsidR="00EE7F38">
        <w:t xml:space="preserve"> </w:t>
      </w:r>
      <w:r w:rsidRPr="00933B59">
        <w:t>may</w:t>
      </w:r>
      <w:r w:rsidR="00EE7F38">
        <w:t xml:space="preserve"> </w:t>
      </w:r>
      <w:r w:rsidRPr="00933B59">
        <w:t>not</w:t>
      </w:r>
      <w:r w:rsidR="00EE7F38">
        <w:t xml:space="preserve"> </w:t>
      </w:r>
      <w:r w:rsidRPr="00933B59">
        <w:t>be</w:t>
      </w:r>
      <w:r w:rsidR="00EE7F38">
        <w:t xml:space="preserve"> </w:t>
      </w:r>
      <w:r w:rsidRPr="00933B59">
        <w:t>reviewed</w:t>
      </w:r>
      <w:r w:rsidR="00EE7F38">
        <w:t xml:space="preserve"> </w:t>
      </w:r>
      <w:r w:rsidRPr="00933B59">
        <w:t>by</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on</w:t>
      </w:r>
      <w:r w:rsidR="00EE7F38">
        <w:t xml:space="preserve"> </w:t>
      </w:r>
      <w:r w:rsidRPr="00933B59">
        <w:t>the</w:t>
      </w:r>
      <w:r w:rsidR="00EE7F38">
        <w:t xml:space="preserve"> </w:t>
      </w:r>
      <w:r w:rsidRPr="00933B59">
        <w:t>basis</w:t>
      </w:r>
      <w:r w:rsidR="00EE7F38">
        <w:t xml:space="preserve"> </w:t>
      </w:r>
      <w:r w:rsidRPr="00933B59">
        <w:t>of</w:t>
      </w:r>
      <w:r w:rsidR="00EE7F38">
        <w:t xml:space="preserve"> </w:t>
      </w:r>
      <w:r w:rsidRPr="00933B59">
        <w:t>Act</w:t>
      </w:r>
      <w:r w:rsidR="00EE7F38">
        <w:t xml:space="preserve"> </w:t>
      </w:r>
      <w:r w:rsidRPr="00933B59">
        <w:t>on</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The</w:t>
      </w:r>
      <w:r w:rsidR="00EE7F38">
        <w:t xml:space="preserve"> </w:t>
      </w:r>
      <w:r w:rsidRPr="00933B59">
        <w:t>proceedings</w:t>
      </w:r>
      <w:r w:rsidR="00EE7F38">
        <w:t xml:space="preserve"> </w:t>
      </w:r>
      <w:r w:rsidRPr="00933B59">
        <w:t>conducted</w:t>
      </w:r>
      <w:r w:rsidR="00EE7F38">
        <w:t xml:space="preserve"> </w:t>
      </w:r>
      <w:r w:rsidRPr="00933B59">
        <w:t>under</w:t>
      </w:r>
      <w:r w:rsidR="00EE7F38">
        <w:t xml:space="preserve"> </w:t>
      </w:r>
      <w:r w:rsidRPr="00933B59">
        <w:t>the</w:t>
      </w:r>
      <w:r w:rsidR="00EE7F38">
        <w:t xml:space="preserve"> </w:t>
      </w:r>
      <w:r w:rsidRPr="00933B59">
        <w:t>Act</w:t>
      </w:r>
      <w:r w:rsidR="00EE7F38">
        <w:t xml:space="preserve"> </w:t>
      </w:r>
      <w:r w:rsidRPr="00933B59">
        <w:t>on</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shall</w:t>
      </w:r>
      <w:r w:rsidR="00EE7F38">
        <w:t xml:space="preserve"> </w:t>
      </w:r>
      <w:r w:rsidRPr="00933B59">
        <w:t>not</w:t>
      </w:r>
      <w:r w:rsidR="00EE7F38">
        <w:t xml:space="preserve"> </w:t>
      </w:r>
      <w:r w:rsidRPr="00933B59">
        <w:t>preclude</w:t>
      </w:r>
      <w:r w:rsidR="00EE7F38">
        <w:t xml:space="preserve"> </w:t>
      </w:r>
      <w:r w:rsidRPr="00933B59">
        <w:t>that,</w:t>
      </w:r>
      <w:r w:rsidR="00EE7F38">
        <w:t xml:space="preserve"> </w:t>
      </w:r>
      <w:r w:rsidRPr="00933B59">
        <w:t>after</w:t>
      </w:r>
      <w:r w:rsidR="00EE7F38">
        <w:t xml:space="preserve"> </w:t>
      </w:r>
      <w:r w:rsidRPr="00933B59">
        <w:t>their</w:t>
      </w:r>
      <w:r w:rsidR="00EE7F38">
        <w:t xml:space="preserve"> </w:t>
      </w:r>
      <w:r w:rsidRPr="00933B59">
        <w:t>conclusion,</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upon</w:t>
      </w:r>
      <w:r w:rsidR="00EE7F38">
        <w:t xml:space="preserve"> </w:t>
      </w:r>
      <w:r w:rsidRPr="00933B59">
        <w:t>request</w:t>
      </w:r>
      <w:r w:rsidR="00EE7F38">
        <w:t xml:space="preserve"> </w:t>
      </w:r>
      <w:r w:rsidRPr="00933B59">
        <w:t>or</w:t>
      </w:r>
      <w:r w:rsidR="00EE7F38">
        <w:t xml:space="preserve"> </w:t>
      </w:r>
      <w:r w:rsidRPr="00933B59">
        <w:t>ex</w:t>
      </w:r>
      <w:r w:rsidR="00EE7F38">
        <w:t xml:space="preserve"> </w:t>
      </w:r>
      <w:r w:rsidRPr="00933B59">
        <w:t>officio,</w:t>
      </w:r>
      <w:r w:rsidR="00EE7F38">
        <w:t xml:space="preserve"> </w:t>
      </w:r>
      <w:r w:rsidRPr="00933B59">
        <w:t>launch</w:t>
      </w:r>
      <w:r w:rsidR="00EE7F38">
        <w:t xml:space="preserve"> </w:t>
      </w:r>
      <w:r w:rsidRPr="00933B59">
        <w:t>a</w:t>
      </w:r>
      <w:r w:rsidR="00EE7F38">
        <w:t xml:space="preserve"> </w:t>
      </w:r>
      <w:r w:rsidRPr="00933B59">
        <w:t>proceeding</w:t>
      </w:r>
      <w:r w:rsidR="00EE7F38">
        <w:t xml:space="preserve"> </w:t>
      </w:r>
      <w:r w:rsidRPr="00933B59">
        <w:t>in</w:t>
      </w:r>
      <w:r w:rsidR="00EE7F38">
        <w:t xml:space="preserve"> </w:t>
      </w:r>
      <w:r w:rsidRPr="00933B59">
        <w:t>the</w:t>
      </w:r>
      <w:r w:rsidR="00EE7F38">
        <w:t xml:space="preserve"> </w:t>
      </w:r>
      <w:r w:rsidRPr="00933B59">
        <w:t>same</w:t>
      </w:r>
      <w:r w:rsidR="00EE7F38">
        <w:t xml:space="preserve"> </w:t>
      </w:r>
      <w:r w:rsidRPr="00933B59">
        <w:t>case</w:t>
      </w:r>
      <w:r w:rsidR="00EE7F38">
        <w:t xml:space="preserve"> </w:t>
      </w:r>
      <w:r w:rsidRPr="00933B59">
        <w:t>under</w:t>
      </w:r>
      <w:r w:rsidR="00EE7F38">
        <w:t xml:space="preserve"> </w:t>
      </w:r>
      <w:r w:rsidRPr="00933B59">
        <w:t>the</w:t>
      </w:r>
      <w:r w:rsidR="00EE7F38">
        <w:t xml:space="preserve"> </w:t>
      </w:r>
      <w:r w:rsidRPr="00933B59">
        <w:t>provisions</w:t>
      </w:r>
      <w:r w:rsidR="00EE7F38">
        <w:t xml:space="preserve"> </w:t>
      </w:r>
      <w:r w:rsidRPr="00933B59">
        <w:t>of</w:t>
      </w:r>
      <w:r w:rsidR="00EE7F38">
        <w:t xml:space="preserve"> </w:t>
      </w:r>
      <w:r w:rsidRPr="00933B59">
        <w:t>Equal</w:t>
      </w:r>
      <w:r w:rsidR="00EE7F38">
        <w:t xml:space="preserve"> </w:t>
      </w:r>
      <w:r w:rsidRPr="00933B59">
        <w:t>Treatment</w:t>
      </w:r>
      <w:r w:rsidR="00EE7F38">
        <w:t xml:space="preserve"> </w:t>
      </w:r>
      <w:r w:rsidRPr="00933B59">
        <w:t>Act.</w:t>
      </w:r>
    </w:p>
    <w:p w14:paraId="431E0EE0" w14:textId="7832BFA7" w:rsidR="00582FB8" w:rsidRPr="00933B59" w:rsidRDefault="00582FB8" w:rsidP="00ED2374">
      <w:pPr>
        <w:pStyle w:val="SingleTxtG"/>
      </w:pPr>
      <w:r w:rsidRPr="00933B59">
        <w:rPr>
          <w:bCs/>
          <w:iCs/>
        </w:rPr>
        <w:t>26.</w:t>
      </w:r>
      <w:r w:rsidRPr="00933B59">
        <w:rPr>
          <w:bCs/>
          <w:iCs/>
        </w:rPr>
        <w:tab/>
      </w:r>
      <w:r w:rsidRPr="00933B59">
        <w:t>The</w:t>
      </w:r>
      <w:r w:rsidR="00EE7F38">
        <w:t xml:space="preserve"> </w:t>
      </w:r>
      <w:r w:rsidRPr="00933B59">
        <w:t>performance</w:t>
      </w:r>
      <w:r w:rsidR="00EE7F38">
        <w:t xml:space="preserve"> </w:t>
      </w:r>
      <w:r w:rsidRPr="00933B59">
        <w:t>of</w:t>
      </w:r>
      <w:r w:rsidR="00EE7F38">
        <w:t xml:space="preserve"> </w:t>
      </w:r>
      <w:r w:rsidRPr="00933B59">
        <w:t>the</w:t>
      </w:r>
      <w:r w:rsidR="00EE7F38">
        <w:t xml:space="preserve"> </w:t>
      </w:r>
      <w:r w:rsidRPr="00933B59">
        <w:t>tasks</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specified</w:t>
      </w:r>
      <w:r w:rsidR="00EE7F38">
        <w:t xml:space="preserve"> </w:t>
      </w:r>
      <w:r w:rsidRPr="00933B59">
        <w:t>in</w:t>
      </w:r>
      <w:r w:rsidR="00EE7F38">
        <w:t xml:space="preserve"> </w:t>
      </w:r>
      <w:r w:rsidRPr="00933B59">
        <w:t>Equal</w:t>
      </w:r>
      <w:r w:rsidR="00EE7F38">
        <w:t xml:space="preserve"> </w:t>
      </w:r>
      <w:r w:rsidRPr="00933B59">
        <w:t>Treatment</w:t>
      </w:r>
      <w:r w:rsidR="00EE7F38">
        <w:t xml:space="preserve"> </w:t>
      </w:r>
      <w:r w:rsidRPr="00933B59">
        <w:t>Act</w:t>
      </w:r>
      <w:r w:rsidR="00EE7F38">
        <w:t xml:space="preserve"> </w:t>
      </w:r>
      <w:r w:rsidRPr="00933B59">
        <w:t>shall</w:t>
      </w:r>
      <w:r w:rsidR="00EE7F38">
        <w:t xml:space="preserve"> </w:t>
      </w:r>
      <w:r w:rsidRPr="00933B59">
        <w:t>be</w:t>
      </w:r>
      <w:r w:rsidR="00EE7F38">
        <w:t xml:space="preserve"> </w:t>
      </w:r>
      <w:r w:rsidRPr="00933B59">
        <w:t>carried</w:t>
      </w:r>
      <w:r w:rsidR="00EE7F38">
        <w:t xml:space="preserve"> </w:t>
      </w:r>
      <w:r w:rsidRPr="00933B59">
        <w:t>out</w:t>
      </w:r>
      <w:r w:rsidR="00EE7F38">
        <w:t xml:space="preserve"> </w:t>
      </w:r>
      <w:r w:rsidRPr="00933B59">
        <w:t>by</w:t>
      </w:r>
      <w:r w:rsidR="00EE7F38">
        <w:t xml:space="preserve"> </w:t>
      </w:r>
      <w:r w:rsidRPr="00933B59">
        <w:t>a</w:t>
      </w:r>
      <w:r w:rsidR="00EE7F38">
        <w:t xml:space="preserve"> </w:t>
      </w:r>
      <w:r w:rsidRPr="00933B59">
        <w:t>separate</w:t>
      </w:r>
      <w:r w:rsidR="00EE7F38">
        <w:t xml:space="preserve"> </w:t>
      </w:r>
      <w:r w:rsidRPr="00933B59">
        <w:t>organisational</w:t>
      </w:r>
      <w:r w:rsidR="00EE7F38">
        <w:t xml:space="preserve"> </w:t>
      </w:r>
      <w:r w:rsidRPr="00933B59">
        <w:t>unit</w:t>
      </w:r>
      <w:r w:rsidR="00EE7F38">
        <w:t xml:space="preserve"> </w:t>
      </w:r>
      <w:r w:rsidRPr="00933B59">
        <w:t>of</w:t>
      </w:r>
      <w:r w:rsidR="00EE7F38">
        <w:t xml:space="preserve"> </w:t>
      </w:r>
      <w:r w:rsidRPr="00933B59">
        <w:t>the</w:t>
      </w:r>
      <w:r w:rsidR="00EE7F38">
        <w:t xml:space="preserve"> </w:t>
      </w:r>
      <w:r w:rsidRPr="00933B59">
        <w:t>Office</w:t>
      </w:r>
      <w:r w:rsidR="00EE7F38">
        <w:t xml:space="preserve"> </w:t>
      </w:r>
      <w:r w:rsidRPr="00933B59">
        <w:t>designated</w:t>
      </w:r>
      <w:r w:rsidR="00EE7F38">
        <w:t xml:space="preserve"> </w:t>
      </w:r>
      <w:r w:rsidRPr="00933B59">
        <w:t>for</w:t>
      </w:r>
      <w:r w:rsidR="00EE7F38">
        <w:t xml:space="preserve"> </w:t>
      </w:r>
      <w:r w:rsidRPr="00933B59">
        <w:t>this</w:t>
      </w:r>
      <w:r w:rsidR="00EE7F38">
        <w:t xml:space="preserve"> </w:t>
      </w:r>
      <w:r w:rsidRPr="00933B59">
        <w:t>purpose</w:t>
      </w:r>
      <w:r w:rsidR="00EE7F38">
        <w:t xml:space="preserve"> </w:t>
      </w:r>
      <w:r w:rsidRPr="00933B59">
        <w:t>(</w:t>
      </w:r>
      <w:r w:rsidRPr="00933B59">
        <w:rPr>
          <w:rFonts w:eastAsia="Times New Roman"/>
          <w:bCs/>
          <w:szCs w:val="24"/>
        </w:rPr>
        <w:t>Directorate-General</w:t>
      </w:r>
      <w:r w:rsidR="00EE7F38">
        <w:rPr>
          <w:rFonts w:eastAsia="Times New Roman"/>
          <w:bCs/>
          <w:szCs w:val="24"/>
        </w:rPr>
        <w:t xml:space="preserve"> </w:t>
      </w:r>
      <w:r w:rsidRPr="00933B59">
        <w:rPr>
          <w:rFonts w:eastAsia="Times New Roman"/>
          <w:bCs/>
          <w:szCs w:val="24"/>
        </w:rPr>
        <w:t>for</w:t>
      </w:r>
      <w:r w:rsidR="00EE7F38">
        <w:rPr>
          <w:rFonts w:eastAsia="Times New Roman"/>
          <w:bCs/>
          <w:szCs w:val="24"/>
        </w:rPr>
        <w:t xml:space="preserve"> </w:t>
      </w:r>
      <w:r w:rsidRPr="00933B59">
        <w:rPr>
          <w:rFonts w:eastAsia="Times New Roman"/>
          <w:bCs/>
          <w:szCs w:val="24"/>
        </w:rPr>
        <w:t>Equal</w:t>
      </w:r>
      <w:r w:rsidR="00EE7F38">
        <w:rPr>
          <w:rFonts w:eastAsia="Times New Roman"/>
          <w:bCs/>
          <w:szCs w:val="24"/>
        </w:rPr>
        <w:t xml:space="preserve"> </w:t>
      </w:r>
      <w:r w:rsidRPr="00933B59">
        <w:rPr>
          <w:rFonts w:eastAsia="Times New Roman"/>
          <w:bCs/>
          <w:szCs w:val="24"/>
        </w:rPr>
        <w:t>Treatment).</w:t>
      </w:r>
    </w:p>
    <w:p w14:paraId="732D8ACD" w14:textId="5BAD0346" w:rsidR="00582FB8" w:rsidRPr="00933B59" w:rsidRDefault="00582FB8" w:rsidP="00ED2374">
      <w:pPr>
        <w:pStyle w:val="SingleTxtG"/>
      </w:pPr>
      <w:r w:rsidRPr="00933B59">
        <w:rPr>
          <w:bCs/>
          <w:iCs/>
        </w:rPr>
        <w:t>27.</w:t>
      </w:r>
      <w:r w:rsidRPr="00933B59">
        <w:rPr>
          <w:bCs/>
          <w:iCs/>
        </w:rPr>
        <w:tab/>
      </w:r>
      <w:r w:rsidRPr="00933B59">
        <w:t>The</w:t>
      </w:r>
      <w:r w:rsidR="00EE7F38">
        <w:t xml:space="preserve"> </w:t>
      </w:r>
      <w:r w:rsidRPr="00933B59">
        <w:t>new</w:t>
      </w:r>
      <w:r w:rsidR="00EE7F38">
        <w:t xml:space="preserve"> </w:t>
      </w:r>
      <w:r w:rsidRPr="00933B59">
        <w:t>model</w:t>
      </w:r>
      <w:r w:rsidR="00EE7F38">
        <w:t xml:space="preserve"> </w:t>
      </w:r>
      <w:r w:rsidRPr="00933B59">
        <w:t>is</w:t>
      </w:r>
      <w:r w:rsidR="00EE7F38">
        <w:t xml:space="preserve"> </w:t>
      </w:r>
      <w:r w:rsidRPr="00933B59">
        <w:t>in</w:t>
      </w:r>
      <w:r w:rsidR="00EE7F38">
        <w:t xml:space="preserve"> </w:t>
      </w:r>
      <w:r w:rsidRPr="00933B59">
        <w:t>line</w:t>
      </w:r>
      <w:r w:rsidR="00EE7F38">
        <w:t xml:space="preserve"> </w:t>
      </w:r>
      <w:r w:rsidRPr="00933B59">
        <w:t>with</w:t>
      </w:r>
      <w:r w:rsidR="00EE7F38">
        <w:t xml:space="preserve"> </w:t>
      </w:r>
      <w:r w:rsidRPr="00933B59">
        <w:t>the</w:t>
      </w:r>
      <w:r w:rsidR="00EE7F38">
        <w:t xml:space="preserve"> </w:t>
      </w:r>
      <w:r w:rsidRPr="00933B59">
        <w:t>provisions</w:t>
      </w:r>
      <w:r w:rsidR="00EE7F38">
        <w:t xml:space="preserve"> </w:t>
      </w:r>
      <w:r w:rsidRPr="00933B59">
        <w:t>of</w:t>
      </w:r>
      <w:r w:rsidR="00EE7F38">
        <w:t xml:space="preserve"> </w:t>
      </w:r>
      <w:r w:rsidRPr="00933B59">
        <w:t>Article</w:t>
      </w:r>
      <w:r w:rsidR="00EE7F38">
        <w:t xml:space="preserve"> </w:t>
      </w:r>
      <w:r w:rsidRPr="00933B59">
        <w:t>13</w:t>
      </w:r>
      <w:r w:rsidR="00EE7F38">
        <w:t xml:space="preserve"> </w:t>
      </w:r>
      <w:r w:rsidRPr="00933B59">
        <w:t>of</w:t>
      </w:r>
      <w:r w:rsidR="00EE7F38">
        <w:t xml:space="preserve"> </w:t>
      </w:r>
      <w:r w:rsidRPr="00933B59">
        <w:t>Council</w:t>
      </w:r>
      <w:r w:rsidR="00EE7F38">
        <w:t xml:space="preserve"> </w:t>
      </w:r>
      <w:r w:rsidRPr="00933B59">
        <w:t>Directive</w:t>
      </w:r>
      <w:r w:rsidR="00EE7F38">
        <w:t xml:space="preserve"> </w:t>
      </w:r>
      <w:r w:rsidRPr="00933B59">
        <w:t>2000/43/EC</w:t>
      </w:r>
      <w:r w:rsidR="00EE7F38">
        <w:t xml:space="preserve"> </w:t>
      </w:r>
      <w:r w:rsidRPr="00933B59">
        <w:t>implementing</w:t>
      </w:r>
      <w:r w:rsidR="00EE7F38">
        <w:t xml:space="preserve"> </w:t>
      </w:r>
      <w:r w:rsidRPr="00933B59">
        <w:t>the</w:t>
      </w:r>
      <w:r w:rsidR="00EE7F38">
        <w:t xml:space="preserve"> </w:t>
      </w:r>
      <w:r w:rsidRPr="00933B59">
        <w:t>principle</w:t>
      </w:r>
      <w:r w:rsidR="00EE7F38">
        <w:t xml:space="preserve"> </w:t>
      </w:r>
      <w:r w:rsidRPr="00933B59">
        <w:t>of</w:t>
      </w:r>
      <w:r w:rsidR="00EE7F38">
        <w:t xml:space="preserve"> </w:t>
      </w:r>
      <w:r w:rsidRPr="00933B59">
        <w:t>equal</w:t>
      </w:r>
      <w:r w:rsidR="00EE7F38">
        <w:t xml:space="preserve"> </w:t>
      </w:r>
      <w:r w:rsidRPr="00933B59">
        <w:t>treatment</w:t>
      </w:r>
      <w:r w:rsidR="00EE7F38">
        <w:t xml:space="preserve"> </w:t>
      </w:r>
      <w:r w:rsidRPr="00933B59">
        <w:t>between</w:t>
      </w:r>
      <w:r w:rsidR="00EE7F38">
        <w:t xml:space="preserve"> </w:t>
      </w:r>
      <w:r w:rsidRPr="00933B59">
        <w:t>persons</w:t>
      </w:r>
      <w:r w:rsidR="00EE7F38">
        <w:t xml:space="preserve"> </w:t>
      </w:r>
      <w:r w:rsidRPr="00933B59">
        <w:t>irrespective</w:t>
      </w:r>
      <w:r w:rsidR="00EE7F38">
        <w:t xml:space="preserve"> </w:t>
      </w:r>
      <w:r w:rsidRPr="00933B59">
        <w:t>of</w:t>
      </w:r>
      <w:r w:rsidR="00EE7F38">
        <w:t xml:space="preserve"> </w:t>
      </w:r>
      <w:r w:rsidRPr="00933B59">
        <w:t>racial</w:t>
      </w:r>
      <w:r w:rsidR="00EE7F38">
        <w:t xml:space="preserve"> </w:t>
      </w:r>
      <w:r w:rsidRPr="00933B59">
        <w:t>or</w:t>
      </w:r>
      <w:r w:rsidR="00EE7F38">
        <w:t xml:space="preserve"> </w:t>
      </w:r>
      <w:r w:rsidRPr="00933B59">
        <w:t>ethnic</w:t>
      </w:r>
      <w:r w:rsidR="00EE7F38">
        <w:t xml:space="preserve"> </w:t>
      </w:r>
      <w:r w:rsidRPr="00933B59">
        <w:t>origin.</w:t>
      </w:r>
      <w:r w:rsidR="00747F7E">
        <w:t xml:space="preserve"> </w:t>
      </w:r>
      <w:r w:rsidRPr="00933B59">
        <w:t>Moreover,</w:t>
      </w:r>
      <w:r w:rsidR="00EE7F38">
        <w:t xml:space="preserve"> </w:t>
      </w:r>
      <w:r w:rsidRPr="00933B59">
        <w:t>it</w:t>
      </w:r>
      <w:r w:rsidR="00EE7F38">
        <w:t xml:space="preserve"> </w:t>
      </w:r>
      <w:r w:rsidRPr="00933B59">
        <w:t>provides</w:t>
      </w:r>
      <w:r w:rsidR="00EE7F38">
        <w:t xml:space="preserve"> </w:t>
      </w:r>
      <w:r w:rsidRPr="00933B59">
        <w:t>for</w:t>
      </w:r>
      <w:r w:rsidR="00EE7F38">
        <w:t xml:space="preserve"> </w:t>
      </w:r>
      <w:r w:rsidRPr="00933B59">
        <w:t>more</w:t>
      </w:r>
      <w:r w:rsidR="00EE7F38">
        <w:t xml:space="preserve"> </w:t>
      </w:r>
      <w:r w:rsidRPr="00933B59">
        <w:t>extensive</w:t>
      </w:r>
      <w:r w:rsidR="00EE7F38">
        <w:t xml:space="preserve"> </w:t>
      </w:r>
      <w:r w:rsidRPr="00933B59">
        <w:t>powers</w:t>
      </w:r>
      <w:r w:rsidR="00EE7F38">
        <w:t xml:space="preserve"> </w:t>
      </w:r>
      <w:r w:rsidRPr="00933B59">
        <w:t>than</w:t>
      </w:r>
      <w:r w:rsidR="00EE7F38">
        <w:t xml:space="preserve"> </w:t>
      </w:r>
      <w:r w:rsidRPr="00933B59">
        <w:t>foreseen</w:t>
      </w:r>
      <w:r w:rsidR="00EE7F38">
        <w:t xml:space="preserve"> </w:t>
      </w:r>
      <w:r w:rsidRPr="00933B59">
        <w:t>in</w:t>
      </w:r>
      <w:r w:rsidR="00EE7F38">
        <w:t xml:space="preserve"> </w:t>
      </w:r>
      <w:r w:rsidRPr="00933B59">
        <w:t>the</w:t>
      </w:r>
      <w:r w:rsidR="00EE7F38">
        <w:t xml:space="preserve"> </w:t>
      </w:r>
      <w:r w:rsidRPr="00933B59">
        <w:t>EU</w:t>
      </w:r>
      <w:r w:rsidR="00EE7F38">
        <w:t xml:space="preserve"> </w:t>
      </w:r>
      <w:r w:rsidRPr="00933B59">
        <w:t>legislation.</w:t>
      </w:r>
      <w:r w:rsidR="00EE7F38">
        <w:t xml:space="preserve"> </w:t>
      </w:r>
      <w:r w:rsidRPr="00933B59">
        <w:t>In</w:t>
      </w:r>
      <w:r w:rsidR="00EE7F38">
        <w:t xml:space="preserve"> </w:t>
      </w:r>
      <w:r w:rsidRPr="00933B59">
        <w:t>several</w:t>
      </w:r>
      <w:r w:rsidR="00EE7F38">
        <w:t xml:space="preserve"> </w:t>
      </w:r>
      <w:r w:rsidRPr="00933B59">
        <w:t>other</w:t>
      </w:r>
      <w:r w:rsidR="00EE7F38">
        <w:t xml:space="preserve"> </w:t>
      </w:r>
      <w:r w:rsidRPr="00933B59">
        <w:t>EU</w:t>
      </w:r>
      <w:r w:rsidR="00EE7F38">
        <w:t xml:space="preserve"> </w:t>
      </w:r>
      <w:r w:rsidRPr="00933B59">
        <w:t>Member</w:t>
      </w:r>
      <w:r w:rsidR="00EE7F38">
        <w:t xml:space="preserve"> </w:t>
      </w:r>
      <w:r w:rsidRPr="00933B59">
        <w:t>States</w:t>
      </w:r>
      <w:r w:rsidR="00EE7F38">
        <w:t xml:space="preserve"> </w:t>
      </w:r>
      <w:r w:rsidRPr="00933B59">
        <w:t>the</w:t>
      </w:r>
      <w:r w:rsidR="00EE7F38">
        <w:t xml:space="preserve"> </w:t>
      </w:r>
      <w:r w:rsidRPr="00933B59">
        <w:t>tasks</w:t>
      </w:r>
      <w:r w:rsidR="00EE7F38">
        <w:t xml:space="preserve"> </w:t>
      </w:r>
      <w:r w:rsidRPr="00933B59">
        <w:t>of</w:t>
      </w:r>
      <w:r w:rsidR="00EE7F38">
        <w:t xml:space="preserve"> </w:t>
      </w:r>
      <w:r w:rsidRPr="00933B59">
        <w:t>the</w:t>
      </w:r>
      <w:r w:rsidR="00EE7F38">
        <w:t xml:space="preserve"> </w:t>
      </w:r>
      <w:r w:rsidRPr="00933B59">
        <w:t>equal</w:t>
      </w:r>
      <w:r w:rsidR="00EE7F38">
        <w:t xml:space="preserve"> </w:t>
      </w:r>
      <w:r w:rsidRPr="00933B59">
        <w:t>treatment</w:t>
      </w:r>
      <w:r w:rsidR="00EE7F38">
        <w:t xml:space="preserve"> </w:t>
      </w:r>
      <w:r w:rsidRPr="00933B59">
        <w:t>authority</w:t>
      </w:r>
      <w:r w:rsidR="00EE7F38">
        <w:t xml:space="preserve"> </w:t>
      </w:r>
      <w:r w:rsidRPr="00933B59">
        <w:t>are</w:t>
      </w:r>
      <w:r w:rsidR="00EE7F38">
        <w:t xml:space="preserve"> </w:t>
      </w:r>
      <w:r w:rsidRPr="00933B59">
        <w:t>carried</w:t>
      </w:r>
      <w:r w:rsidR="00EE7F38">
        <w:t xml:space="preserve"> </w:t>
      </w:r>
      <w:r w:rsidRPr="00933B59">
        <w:t>out</w:t>
      </w:r>
      <w:r w:rsidR="00EE7F38">
        <w:t xml:space="preserve"> </w:t>
      </w:r>
      <w:r w:rsidRPr="00933B59">
        <w:t>by</w:t>
      </w:r>
      <w:r w:rsidR="00EE7F38">
        <w:t xml:space="preserve"> </w:t>
      </w:r>
      <w:r w:rsidRPr="00933B59">
        <w:t>the</w:t>
      </w:r>
      <w:r w:rsidR="00EE7F38">
        <w:t xml:space="preserve"> </w:t>
      </w:r>
      <w:r w:rsidRPr="00933B59">
        <w:t>ombudsman.</w:t>
      </w:r>
      <w:r w:rsidR="00EE7F38">
        <w:t xml:space="preserve"> </w:t>
      </w:r>
      <w:r w:rsidRPr="00933B59">
        <w:t>The</w:t>
      </w:r>
      <w:r w:rsidR="00EE7F38">
        <w:t xml:space="preserve"> </w:t>
      </w:r>
      <w:r w:rsidRPr="00933B59">
        <w:t>Hungarian</w:t>
      </w:r>
      <w:r w:rsidR="00EE7F38">
        <w:t xml:space="preserve"> </w:t>
      </w:r>
      <w:r w:rsidRPr="00933B59">
        <w:t>equality</w:t>
      </w:r>
      <w:r w:rsidR="00EE7F38">
        <w:t xml:space="preserve"> </w:t>
      </w:r>
      <w:r w:rsidRPr="00933B59">
        <w:t>body</w:t>
      </w:r>
      <w:r w:rsidR="00EE7F38">
        <w:t xml:space="preserve"> </w:t>
      </w:r>
      <w:r w:rsidRPr="00933B59">
        <w:t>has</w:t>
      </w:r>
      <w:r w:rsidR="00EE7F38">
        <w:t xml:space="preserve"> </w:t>
      </w:r>
      <w:r w:rsidRPr="00933B59">
        <w:t>wider</w:t>
      </w:r>
      <w:r w:rsidR="00EE7F38">
        <w:t xml:space="preserve"> </w:t>
      </w:r>
      <w:r w:rsidRPr="00933B59">
        <w:t>competences</w:t>
      </w:r>
      <w:r w:rsidR="00EE7F38">
        <w:t xml:space="preserve"> </w:t>
      </w:r>
      <w:r w:rsidRPr="00933B59">
        <w:t>than</w:t>
      </w:r>
      <w:r w:rsidR="00EE7F38">
        <w:t xml:space="preserve"> </w:t>
      </w:r>
      <w:r w:rsidRPr="00933B59">
        <w:t>the</w:t>
      </w:r>
      <w:r w:rsidR="00EE7F38">
        <w:t xml:space="preserve"> </w:t>
      </w:r>
      <w:r w:rsidRPr="00933B59">
        <w:t>Directive</w:t>
      </w:r>
      <w:r w:rsidR="00EE7F38">
        <w:t xml:space="preserve"> </w:t>
      </w:r>
      <w:r w:rsidRPr="00933B59">
        <w:t>stipulates:</w:t>
      </w:r>
      <w:r w:rsidR="00EE7F38">
        <w:t xml:space="preserve"> </w:t>
      </w:r>
      <w:r w:rsidRPr="00933B59">
        <w:t>it</w:t>
      </w:r>
      <w:r w:rsidR="00EE7F38">
        <w:t xml:space="preserve"> </w:t>
      </w:r>
      <w:r w:rsidRPr="00933B59">
        <w:t>acts</w:t>
      </w:r>
      <w:r w:rsidR="00EE7F38">
        <w:t xml:space="preserve"> </w:t>
      </w:r>
      <w:r w:rsidRPr="00933B59">
        <w:t>as</w:t>
      </w:r>
      <w:r w:rsidR="00EE7F38">
        <w:t xml:space="preserve"> </w:t>
      </w:r>
      <w:r w:rsidRPr="00933B59">
        <w:t>an</w:t>
      </w:r>
      <w:r w:rsidR="00EE7F38">
        <w:t xml:space="preserve"> </w:t>
      </w:r>
      <w:r w:rsidRPr="00933B59">
        <w:t>authority</w:t>
      </w:r>
      <w:r w:rsidR="00EE7F38">
        <w:t xml:space="preserve"> </w:t>
      </w:r>
      <w:r w:rsidRPr="00933B59">
        <w:t>and</w:t>
      </w:r>
      <w:r w:rsidR="00EE7F38">
        <w:t xml:space="preserve"> </w:t>
      </w:r>
      <w:r w:rsidRPr="00933B59">
        <w:t>has</w:t>
      </w:r>
      <w:r w:rsidR="00EE7F38">
        <w:t xml:space="preserve"> </w:t>
      </w:r>
      <w:r w:rsidRPr="00933B59">
        <w:t>the</w:t>
      </w:r>
      <w:r w:rsidR="00EE7F38">
        <w:t xml:space="preserve"> </w:t>
      </w:r>
      <w:r w:rsidRPr="00933B59">
        <w:t>power</w:t>
      </w:r>
      <w:r w:rsidR="00EE7F38">
        <w:t xml:space="preserve"> </w:t>
      </w:r>
      <w:r w:rsidRPr="00933B59">
        <w:t>to</w:t>
      </w:r>
      <w:r w:rsidR="00EE7F38">
        <w:t xml:space="preserve"> </w:t>
      </w:r>
      <w:r w:rsidRPr="00933B59">
        <w:t>adopt</w:t>
      </w:r>
      <w:r w:rsidR="00EE7F38">
        <w:t xml:space="preserve"> </w:t>
      </w:r>
      <w:r w:rsidRPr="00933B59">
        <w:t>binding</w:t>
      </w:r>
      <w:r w:rsidR="00EE7F38">
        <w:t xml:space="preserve"> </w:t>
      </w:r>
      <w:r w:rsidRPr="00933B59">
        <w:t>decisions</w:t>
      </w:r>
      <w:r w:rsidR="00EE7F38">
        <w:t xml:space="preserve"> </w:t>
      </w:r>
      <w:r w:rsidRPr="00933B59">
        <w:t>and</w:t>
      </w:r>
      <w:r w:rsidR="00EE7F38">
        <w:t xml:space="preserve"> </w:t>
      </w:r>
      <w:r w:rsidRPr="00933B59">
        <w:t>issue</w:t>
      </w:r>
      <w:r w:rsidR="00EE7F38">
        <w:t xml:space="preserve"> </w:t>
      </w:r>
      <w:r w:rsidRPr="00933B59">
        <w:t>sanctions.</w:t>
      </w:r>
      <w:r w:rsidR="00EE7F38">
        <w:t xml:space="preserve"> </w:t>
      </w:r>
      <w:r w:rsidRPr="00933B59">
        <w:t>Only</w:t>
      </w:r>
      <w:r w:rsidR="00EE7F38">
        <w:t xml:space="preserve"> </w:t>
      </w:r>
      <w:r w:rsidRPr="00933B59">
        <w:t>8</w:t>
      </w:r>
      <w:r w:rsidR="00EE7F38">
        <w:t xml:space="preserve"> </w:t>
      </w:r>
      <w:r w:rsidRPr="00933B59">
        <w:t>EU</w:t>
      </w:r>
      <w:r w:rsidR="00EE7F38">
        <w:t xml:space="preserve"> </w:t>
      </w:r>
      <w:r w:rsidRPr="00933B59">
        <w:t>Member</w:t>
      </w:r>
      <w:r w:rsidR="00EE7F38">
        <w:t xml:space="preserve"> </w:t>
      </w:r>
      <w:r w:rsidRPr="00933B59">
        <w:t>States</w:t>
      </w:r>
      <w:r w:rsidR="00EE7F38">
        <w:t xml:space="preserve"> </w:t>
      </w:r>
      <w:r w:rsidRPr="00933B59">
        <w:t>and</w:t>
      </w:r>
      <w:r w:rsidR="00EE7F38">
        <w:t xml:space="preserve"> </w:t>
      </w:r>
      <w:r w:rsidRPr="00933B59">
        <w:t>only</w:t>
      </w:r>
      <w:r w:rsidR="00EE7F38">
        <w:t xml:space="preserve"> </w:t>
      </w:r>
      <w:r w:rsidRPr="00933B59">
        <w:t>11</w:t>
      </w:r>
      <w:r w:rsidR="00EE7F38">
        <w:t xml:space="preserve"> </w:t>
      </w:r>
      <w:r w:rsidRPr="00933B59">
        <w:t>out</w:t>
      </w:r>
      <w:r w:rsidR="00EE7F38">
        <w:t xml:space="preserve"> </w:t>
      </w:r>
      <w:r w:rsidRPr="00933B59">
        <w:t>of</w:t>
      </w:r>
      <w:r w:rsidR="00EE7F38">
        <w:t xml:space="preserve"> </w:t>
      </w:r>
      <w:r w:rsidRPr="00933B59">
        <w:t>49</w:t>
      </w:r>
      <w:r w:rsidR="00EE7F38">
        <w:t xml:space="preserve"> </w:t>
      </w:r>
      <w:r w:rsidRPr="00933B59">
        <w:t>members</w:t>
      </w:r>
      <w:r w:rsidR="00EE7F38">
        <w:t xml:space="preserve"> </w:t>
      </w:r>
      <w:r w:rsidRPr="00933B59">
        <w:t>of</w:t>
      </w:r>
      <w:r w:rsidR="00EE7F38">
        <w:t xml:space="preserve"> </w:t>
      </w:r>
      <w:r w:rsidRPr="00933B59">
        <w:t>Equinet</w:t>
      </w:r>
      <w:r w:rsidR="00EE7F38">
        <w:t xml:space="preserve"> </w:t>
      </w:r>
      <w:r w:rsidRPr="00933B59">
        <w:t>(European</w:t>
      </w:r>
      <w:r w:rsidR="00EE7F38">
        <w:t xml:space="preserve"> </w:t>
      </w:r>
      <w:r w:rsidRPr="00933B59">
        <w:t>Network</w:t>
      </w:r>
      <w:r w:rsidR="00EE7F38">
        <w:t xml:space="preserve"> </w:t>
      </w:r>
      <w:r w:rsidRPr="00933B59">
        <w:t>of</w:t>
      </w:r>
      <w:r w:rsidR="00EE7F38">
        <w:t xml:space="preserve"> </w:t>
      </w:r>
      <w:r w:rsidRPr="00933B59">
        <w:t>Equality</w:t>
      </w:r>
      <w:r w:rsidR="00EE7F38">
        <w:t xml:space="preserve"> </w:t>
      </w:r>
      <w:r w:rsidRPr="00933B59">
        <w:t>Bodies)</w:t>
      </w:r>
      <w:r w:rsidR="00EE7F38">
        <w:t xml:space="preserve"> </w:t>
      </w:r>
      <w:r w:rsidRPr="00933B59">
        <w:t>have</w:t>
      </w:r>
      <w:r w:rsidR="00EE7F38">
        <w:t xml:space="preserve"> </w:t>
      </w:r>
      <w:r w:rsidRPr="00933B59">
        <w:t>similarly</w:t>
      </w:r>
      <w:r w:rsidR="00EE7F38">
        <w:t xml:space="preserve"> </w:t>
      </w:r>
      <w:r w:rsidRPr="00933B59">
        <w:t>strong</w:t>
      </w:r>
      <w:r w:rsidR="00EE7F38">
        <w:t xml:space="preserve"> </w:t>
      </w:r>
      <w:r w:rsidRPr="00933B59">
        <w:t>competences.</w:t>
      </w:r>
    </w:p>
    <w:p w14:paraId="7B2C9104" w14:textId="77777777" w:rsidR="005364DC" w:rsidRDefault="00582FB8" w:rsidP="00ED2374">
      <w:pPr>
        <w:pStyle w:val="SingleTxtG"/>
      </w:pPr>
      <w:r w:rsidRPr="00933B59">
        <w:rPr>
          <w:rFonts w:eastAsia="Calibri"/>
          <w:bCs/>
          <w:iCs/>
          <w:color w:val="000000"/>
          <w:spacing w:val="-4"/>
          <w:szCs w:val="24"/>
        </w:rPr>
        <w:t>28.</w:t>
      </w:r>
      <w:r w:rsidRPr="00933B59">
        <w:rPr>
          <w:rFonts w:eastAsia="Calibri"/>
          <w:bCs/>
          <w:iCs/>
          <w:color w:val="000000"/>
          <w:spacing w:val="-4"/>
          <w:szCs w:val="24"/>
        </w:rPr>
        <w:tab/>
      </w:r>
      <w:r w:rsidRPr="00933B59">
        <w:t>With</w:t>
      </w:r>
      <w:r w:rsidR="00EE7F38">
        <w:t xml:space="preserve"> </w:t>
      </w:r>
      <w:r w:rsidRPr="00933B59">
        <w:t>the</w:t>
      </w:r>
      <w:r w:rsidR="00EE7F38">
        <w:t xml:space="preserve"> </w:t>
      </w:r>
      <w:r w:rsidRPr="00933B59">
        <w:t>integration</w:t>
      </w:r>
      <w:r w:rsidR="00EE7F38">
        <w:t xml:space="preserve"> </w:t>
      </w:r>
      <w:r w:rsidRPr="00933B59">
        <w:t>of</w:t>
      </w:r>
      <w:r w:rsidR="00EE7F38">
        <w:t xml:space="preserve"> </w:t>
      </w:r>
      <w:r w:rsidRPr="00933B59">
        <w:t>the</w:t>
      </w:r>
      <w:r w:rsidR="00EE7F38">
        <w:t xml:space="preserve"> </w:t>
      </w:r>
      <w:r w:rsidRPr="00933B59">
        <w:t>tasks</w:t>
      </w:r>
      <w:r w:rsidR="00EE7F38">
        <w:t xml:space="preserve"> </w:t>
      </w:r>
      <w:r w:rsidRPr="00933B59">
        <w:t>of</w:t>
      </w:r>
      <w:r w:rsidR="00EE7F38">
        <w:t xml:space="preserve"> </w:t>
      </w:r>
      <w:r w:rsidRPr="00933B59">
        <w:t>EBH,</w:t>
      </w:r>
      <w:r w:rsidR="00EE7F38">
        <w:t xml:space="preserve"> </w:t>
      </w:r>
      <w:r w:rsidRPr="00933B59">
        <w:t>the</w:t>
      </w:r>
      <w:r w:rsidR="00EE7F38">
        <w:t xml:space="preserve"> </w:t>
      </w:r>
      <w:r w:rsidRPr="00933B59">
        <w:t>Office</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has</w:t>
      </w:r>
      <w:r w:rsidR="00EE7F38">
        <w:t xml:space="preserve"> </w:t>
      </w:r>
      <w:r w:rsidRPr="00933B59">
        <w:t>the</w:t>
      </w:r>
      <w:r w:rsidR="00EE7F38">
        <w:t xml:space="preserve"> </w:t>
      </w:r>
      <w:r w:rsidRPr="00933B59">
        <w:t>widest</w:t>
      </w:r>
      <w:r w:rsidR="00EE7F38">
        <w:t xml:space="preserve"> </w:t>
      </w:r>
      <w:r w:rsidRPr="00933B59">
        <w:t>ever</w:t>
      </w:r>
      <w:r w:rsidR="00EE7F38">
        <w:t xml:space="preserve"> </w:t>
      </w:r>
      <w:r w:rsidRPr="00933B59">
        <w:t>mandate</w:t>
      </w:r>
      <w:r w:rsidR="00EE7F38">
        <w:t xml:space="preserve"> </w:t>
      </w:r>
      <w:r w:rsidRPr="00933B59">
        <w:t>for</w:t>
      </w:r>
      <w:r w:rsidR="00EE7F38">
        <w:t xml:space="preserve"> </w:t>
      </w:r>
      <w:r w:rsidRPr="00933B59">
        <w:t>investigation</w:t>
      </w:r>
      <w:r w:rsidR="00EE7F38">
        <w:t xml:space="preserve"> </w:t>
      </w:r>
      <w:r w:rsidRPr="00933B59">
        <w:t>and</w:t>
      </w:r>
      <w:r w:rsidR="00EE7F38">
        <w:t xml:space="preserve"> </w:t>
      </w:r>
      <w:r w:rsidRPr="00933B59">
        <w:t>for</w:t>
      </w:r>
      <w:r w:rsidR="00EE7F38">
        <w:t xml:space="preserve"> </w:t>
      </w:r>
      <w:r w:rsidRPr="00933B59">
        <w:t>taking</w:t>
      </w:r>
      <w:r w:rsidR="00EE7F38">
        <w:t xml:space="preserve"> </w:t>
      </w:r>
      <w:r w:rsidRPr="00933B59">
        <w:t>measures</w:t>
      </w:r>
      <w:r w:rsidR="00EE7F38">
        <w:t xml:space="preserve"> </w:t>
      </w:r>
      <w:r w:rsidRPr="00933B59">
        <w:t>to</w:t>
      </w:r>
      <w:r w:rsidR="00EE7F38">
        <w:t xml:space="preserve"> </w:t>
      </w:r>
      <w:r w:rsidRPr="00933B59">
        <w:t>protect</w:t>
      </w:r>
      <w:r w:rsidR="00EE7F38">
        <w:t xml:space="preserve"> </w:t>
      </w:r>
      <w:r w:rsidRPr="00933B59">
        <w:t>fundamental</w:t>
      </w:r>
      <w:r w:rsidR="00EE7F38">
        <w:t xml:space="preserve"> </w:t>
      </w:r>
      <w:r w:rsidRPr="00933B59">
        <w:t>rights,</w:t>
      </w:r>
      <w:r w:rsidR="00EE7F38">
        <w:t xml:space="preserve"> </w:t>
      </w:r>
      <w:r w:rsidRPr="00933B59">
        <w:t>and</w:t>
      </w:r>
      <w:r w:rsidR="00EE7F38">
        <w:t xml:space="preserve"> </w:t>
      </w:r>
      <w:r w:rsidRPr="00933B59">
        <w:t>especially</w:t>
      </w:r>
      <w:r w:rsidR="00EE7F38">
        <w:t xml:space="preserve"> </w:t>
      </w:r>
      <w:r w:rsidRPr="00933B59">
        <w:t>for</w:t>
      </w:r>
      <w:r w:rsidR="00EE7F38">
        <w:t xml:space="preserve"> </w:t>
      </w:r>
      <w:r w:rsidRPr="00933B59">
        <w:t>promoting</w:t>
      </w:r>
      <w:r w:rsidR="00EE7F38">
        <w:t xml:space="preserve"> </w:t>
      </w:r>
      <w:r w:rsidRPr="00933B59">
        <w:t>the</w:t>
      </w:r>
      <w:r w:rsidR="00EE7F38">
        <w:t xml:space="preserve"> </w:t>
      </w:r>
      <w:r w:rsidRPr="00933B59">
        <w:t>principle</w:t>
      </w:r>
      <w:r w:rsidR="00EE7F38">
        <w:t xml:space="preserve"> </w:t>
      </w:r>
      <w:r w:rsidRPr="00933B59">
        <w:t>of</w:t>
      </w:r>
      <w:r w:rsidR="00EE7F38">
        <w:t xml:space="preserve"> </w:t>
      </w:r>
      <w:r w:rsidRPr="00933B59">
        <w:t>equal</w:t>
      </w:r>
      <w:r w:rsidR="00EE7F38">
        <w:t xml:space="preserve"> </w:t>
      </w:r>
      <w:r w:rsidRPr="00933B59">
        <w:t>treatment.</w:t>
      </w:r>
    </w:p>
    <w:p w14:paraId="7B328E35" w14:textId="58316CEC" w:rsidR="00582FB8" w:rsidRPr="00933B59" w:rsidRDefault="00582FB8" w:rsidP="00ED2374">
      <w:pPr>
        <w:pStyle w:val="SingleTxtG"/>
        <w:rPr>
          <w:rFonts w:eastAsia="Times New Roman"/>
        </w:rPr>
      </w:pPr>
      <w:r w:rsidRPr="00933B59">
        <w:rPr>
          <w:rFonts w:eastAsia="Times New Roman"/>
          <w:bCs/>
          <w:iCs/>
        </w:rPr>
        <w:t>29.</w:t>
      </w:r>
      <w:r w:rsidRPr="00933B59">
        <w:rPr>
          <w:rFonts w:eastAsia="Times New Roman"/>
          <w:bCs/>
          <w:iCs/>
        </w:rPr>
        <w:tab/>
      </w:r>
      <w:r w:rsidRPr="00933B59">
        <w:rPr>
          <w:rFonts w:eastAsia="Times New Roman"/>
        </w:rPr>
        <w:t>Besides</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complaint</w:t>
      </w:r>
      <w:r w:rsidR="00EE7F38">
        <w:rPr>
          <w:rFonts w:eastAsia="Times New Roman"/>
        </w:rPr>
        <w:t xml:space="preserve"> </w:t>
      </w:r>
      <w:r w:rsidRPr="00933B59">
        <w:rPr>
          <w:rFonts w:eastAsia="Times New Roman"/>
        </w:rPr>
        <w:t>mechanism</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Office</w:t>
      </w:r>
      <w:r w:rsidR="00EE7F38">
        <w:rPr>
          <w:rFonts w:eastAsia="Times New Roman"/>
        </w:rPr>
        <w:t xml:space="preserve"> </w:t>
      </w:r>
      <w:r w:rsidRPr="00933B59">
        <w:rPr>
          <w:rFonts w:eastAsia="Times New Roman"/>
        </w:rPr>
        <w:t>of</w:t>
      </w:r>
      <w:r w:rsidR="00EE7F38">
        <w:rPr>
          <w:rFonts w:eastAsia="Times New Roman"/>
        </w:rPr>
        <w:t xml:space="preserve"> </w:t>
      </w:r>
      <w:r w:rsidRPr="00933B59">
        <w:rPr>
          <w:rFonts w:eastAsia="Times New Roman"/>
        </w:rPr>
        <w:t>the</w:t>
      </w:r>
      <w:r w:rsidR="00EE7F38">
        <w:rPr>
          <w:rFonts w:eastAsia="Times New Roman"/>
        </w:rPr>
        <w:t xml:space="preserve"> </w:t>
      </w:r>
      <w:r w:rsidRPr="00933B59">
        <w:rPr>
          <w:rFonts w:eastAsia="Times New Roman"/>
        </w:rPr>
        <w:t>Commissioner</w:t>
      </w:r>
      <w:r w:rsidR="00EE7F38">
        <w:rPr>
          <w:rFonts w:eastAsia="Times New Roman"/>
        </w:rPr>
        <w:t xml:space="preserve"> </w:t>
      </w:r>
      <w:r w:rsidRPr="00933B59">
        <w:rPr>
          <w:rFonts w:eastAsia="Times New Roman"/>
        </w:rPr>
        <w:t>for</w:t>
      </w:r>
      <w:r w:rsidR="00EE7F38">
        <w:rPr>
          <w:rFonts w:eastAsia="Times New Roman"/>
        </w:rPr>
        <w:t xml:space="preserve"> </w:t>
      </w:r>
      <w:r w:rsidRPr="00933B59">
        <w:rPr>
          <w:rFonts w:eastAsia="Times New Roman"/>
        </w:rPr>
        <w:t>Fundamental</w:t>
      </w:r>
      <w:r w:rsidR="00EE7F38">
        <w:rPr>
          <w:rFonts w:eastAsia="Times New Roman"/>
        </w:rPr>
        <w:t xml:space="preserve"> </w:t>
      </w:r>
      <w:r w:rsidRPr="006443EB">
        <w:t>Rights</w:t>
      </w:r>
      <w:r w:rsidRPr="00933B59">
        <w:t>,</w:t>
      </w:r>
      <w:r w:rsidR="00EE7F38">
        <w:t xml:space="preserve"> </w:t>
      </w:r>
      <w:r w:rsidRPr="00933B59">
        <w:t>victims</w:t>
      </w:r>
      <w:r w:rsidR="00EE7F38">
        <w:t xml:space="preserve"> </w:t>
      </w:r>
      <w:r w:rsidRPr="00933B59">
        <w:t>of</w:t>
      </w:r>
      <w:r w:rsidR="00EE7F38">
        <w:t xml:space="preserve"> </w:t>
      </w:r>
      <w:r w:rsidRPr="00933B59">
        <w:t>racial</w:t>
      </w:r>
      <w:r w:rsidR="00EE7F38">
        <w:t xml:space="preserve"> </w:t>
      </w:r>
      <w:r w:rsidRPr="00933B59">
        <w:t>discrimination</w:t>
      </w:r>
      <w:r w:rsidR="00EE7F38">
        <w:t xml:space="preserve"> </w:t>
      </w:r>
      <w:r w:rsidRPr="00933B59">
        <w:t>who</w:t>
      </w:r>
      <w:r w:rsidR="00EE7F38">
        <w:t xml:space="preserve"> </w:t>
      </w:r>
      <w:r w:rsidRPr="00933B59">
        <w:t>might</w:t>
      </w:r>
      <w:r w:rsidR="00EE7F38">
        <w:t xml:space="preserve"> </w:t>
      </w:r>
      <w:r w:rsidRPr="00933B59">
        <w:t>avail</w:t>
      </w:r>
      <w:r w:rsidR="00EE7F38">
        <w:t xml:space="preserve"> </w:t>
      </w:r>
      <w:r w:rsidRPr="00933B59">
        <w:t>themselves</w:t>
      </w:r>
      <w:r w:rsidR="00EE7F38">
        <w:t xml:space="preserve"> </w:t>
      </w:r>
      <w:r w:rsidRPr="00933B59">
        <w:t>of</w:t>
      </w:r>
      <w:r w:rsidR="00EE7F38">
        <w:t xml:space="preserve"> </w:t>
      </w:r>
      <w:r w:rsidRPr="00933B59">
        <w:t>the</w:t>
      </w:r>
      <w:r w:rsidR="00EE7F38">
        <w:t xml:space="preserve"> </w:t>
      </w:r>
      <w:r w:rsidRPr="00933B59">
        <w:t>remedies,</w:t>
      </w:r>
      <w:r w:rsidR="00EE7F38">
        <w:t xml:space="preserve"> </w:t>
      </w:r>
      <w:r w:rsidRPr="00933B59">
        <w:t>provided</w:t>
      </w:r>
      <w:r w:rsidR="00EE7F38">
        <w:t xml:space="preserve"> </w:t>
      </w:r>
      <w:r w:rsidRPr="00933B59">
        <w:t>by</w:t>
      </w:r>
      <w:r w:rsidR="00EE7F38">
        <w:t xml:space="preserve"> </w:t>
      </w:r>
      <w:r w:rsidRPr="00933B59">
        <w:t>law</w:t>
      </w:r>
      <w:r w:rsidR="00EE7F38">
        <w:t xml:space="preserve"> </w:t>
      </w:r>
      <w:r w:rsidRPr="00933B59">
        <w:t>might</w:t>
      </w:r>
      <w:r w:rsidR="00EE7F38">
        <w:t xml:space="preserve"> </w:t>
      </w:r>
      <w:r w:rsidRPr="00933B59">
        <w:t>resort</w:t>
      </w:r>
      <w:r w:rsidR="00EE7F38">
        <w:t xml:space="preserve"> </w:t>
      </w:r>
      <w:r w:rsidRPr="00933B59">
        <w:t>to</w:t>
      </w:r>
      <w:r w:rsidR="00EE7F38">
        <w:t xml:space="preserve"> </w:t>
      </w:r>
      <w:r w:rsidRPr="00933B59">
        <w:t>the</w:t>
      </w:r>
      <w:r w:rsidR="00EE7F38">
        <w:t xml:space="preserve"> </w:t>
      </w:r>
      <w:r w:rsidRPr="00933B59">
        <w:t>help</w:t>
      </w:r>
      <w:r w:rsidR="00EE7F38">
        <w:t xml:space="preserve"> </w:t>
      </w:r>
      <w:r w:rsidRPr="00933B59">
        <w:t>of</w:t>
      </w:r>
      <w:r w:rsidR="00EE7F38">
        <w:t xml:space="preserve"> </w:t>
      </w:r>
      <w:r w:rsidRPr="00933B59">
        <w:t>the</w:t>
      </w:r>
      <w:r w:rsidR="00EE7F38">
        <w:t xml:space="preserve"> </w:t>
      </w:r>
      <w:r w:rsidRPr="00933B59">
        <w:rPr>
          <w:iCs/>
        </w:rPr>
        <w:t>state</w:t>
      </w:r>
      <w:r w:rsidR="00EE7F38">
        <w:rPr>
          <w:iCs/>
        </w:rPr>
        <w:t xml:space="preserve"> </w:t>
      </w:r>
      <w:r w:rsidRPr="00933B59">
        <w:rPr>
          <w:iCs/>
        </w:rPr>
        <w:t>victim</w:t>
      </w:r>
      <w:r w:rsidR="00EE7F38">
        <w:rPr>
          <w:iCs/>
        </w:rPr>
        <w:t xml:space="preserve"> </w:t>
      </w:r>
      <w:r w:rsidRPr="00933B59">
        <w:rPr>
          <w:iCs/>
        </w:rPr>
        <w:t>support</w:t>
      </w:r>
      <w:r w:rsidR="00EE7F38">
        <w:rPr>
          <w:iCs/>
        </w:rPr>
        <w:t xml:space="preserve"> </w:t>
      </w:r>
      <w:r w:rsidRPr="00933B59">
        <w:rPr>
          <w:iCs/>
        </w:rPr>
        <w:t>system.</w:t>
      </w:r>
      <w:r w:rsidR="00EE7F38">
        <w:rPr>
          <w:iCs/>
        </w:rPr>
        <w:t xml:space="preserve"> </w:t>
      </w:r>
      <w:r w:rsidRPr="00933B59">
        <w:rPr>
          <w:iCs/>
        </w:rPr>
        <w:t>Amongst</w:t>
      </w:r>
      <w:r w:rsidR="00EE7F38">
        <w:rPr>
          <w:iCs/>
        </w:rPr>
        <w:t xml:space="preserve"> </w:t>
      </w:r>
      <w:r w:rsidRPr="00933B59">
        <w:rPr>
          <w:iCs/>
        </w:rPr>
        <w:t>others,</w:t>
      </w:r>
      <w:r w:rsidR="00EE7F38">
        <w:rPr>
          <w:iCs/>
        </w:rPr>
        <w:t xml:space="preserve"> </w:t>
      </w:r>
      <w:r w:rsidRPr="00933B59">
        <w:rPr>
          <w:iCs/>
        </w:rPr>
        <w:t>the</w:t>
      </w:r>
      <w:r w:rsidR="00EE7F38">
        <w:rPr>
          <w:iCs/>
        </w:rPr>
        <w:t xml:space="preserve"> </w:t>
      </w:r>
      <w:r w:rsidRPr="00933B59">
        <w:rPr>
          <w:iCs/>
        </w:rPr>
        <w:t>aforementioned</w:t>
      </w:r>
      <w:r w:rsidR="00EE7F38">
        <w:rPr>
          <w:iCs/>
        </w:rPr>
        <w:t xml:space="preserve"> </w:t>
      </w:r>
      <w:r w:rsidRPr="00933B59">
        <w:rPr>
          <w:iCs/>
        </w:rPr>
        <w:t>system</w:t>
      </w:r>
      <w:r w:rsidR="00EE7F38">
        <w:rPr>
          <w:iCs/>
        </w:rPr>
        <w:t xml:space="preserve"> </w:t>
      </w:r>
      <w:r w:rsidRPr="00933B59">
        <w:rPr>
          <w:iCs/>
        </w:rPr>
        <w:t>provides</w:t>
      </w:r>
      <w:r w:rsidR="00EE7F38">
        <w:rPr>
          <w:iCs/>
        </w:rPr>
        <w:t xml:space="preserve"> </w:t>
      </w:r>
      <w:r w:rsidRPr="00933B59">
        <w:rPr>
          <w:iCs/>
        </w:rPr>
        <w:t>assistance</w:t>
      </w:r>
      <w:r w:rsidR="00EE7F38">
        <w:rPr>
          <w:iCs/>
        </w:rPr>
        <w:t xml:space="preserve"> </w:t>
      </w:r>
      <w:r w:rsidRPr="00933B59">
        <w:rPr>
          <w:iCs/>
        </w:rPr>
        <w:t>in</w:t>
      </w:r>
      <w:r w:rsidR="00EE7F38">
        <w:rPr>
          <w:iCs/>
        </w:rPr>
        <w:t xml:space="preserve"> </w:t>
      </w:r>
      <w:r w:rsidRPr="00933B59">
        <w:rPr>
          <w:iCs/>
        </w:rPr>
        <w:t>assertion</w:t>
      </w:r>
      <w:r w:rsidR="00EE7F38">
        <w:rPr>
          <w:iCs/>
        </w:rPr>
        <w:t xml:space="preserve"> </w:t>
      </w:r>
      <w:r w:rsidRPr="00933B59">
        <w:rPr>
          <w:iCs/>
        </w:rPr>
        <w:t>of</w:t>
      </w:r>
      <w:r w:rsidR="00EE7F38">
        <w:rPr>
          <w:iCs/>
        </w:rPr>
        <w:t xml:space="preserve"> </w:t>
      </w:r>
      <w:r w:rsidRPr="00933B59">
        <w:rPr>
          <w:iCs/>
        </w:rPr>
        <w:t>the</w:t>
      </w:r>
      <w:r w:rsidR="00EE7F38">
        <w:rPr>
          <w:iCs/>
        </w:rPr>
        <w:t xml:space="preserve"> </w:t>
      </w:r>
      <w:r w:rsidRPr="00933B59">
        <w:rPr>
          <w:iCs/>
        </w:rPr>
        <w:t>victims</w:t>
      </w:r>
      <w:r w:rsidR="00747F7E">
        <w:rPr>
          <w:iCs/>
        </w:rPr>
        <w:t>’</w:t>
      </w:r>
      <w:r w:rsidR="00EE7F38">
        <w:rPr>
          <w:iCs/>
        </w:rPr>
        <w:t xml:space="preserve"> </w:t>
      </w:r>
      <w:r w:rsidRPr="00933B59">
        <w:rPr>
          <w:iCs/>
        </w:rPr>
        <w:t>interests.</w:t>
      </w:r>
      <w:r w:rsidR="00EE7F38">
        <w:rPr>
          <w:iCs/>
        </w:rPr>
        <w:t xml:space="preserve"> </w:t>
      </w:r>
      <w:r w:rsidRPr="00933B59">
        <w:rPr>
          <w:iCs/>
        </w:rPr>
        <w:t>The</w:t>
      </w:r>
      <w:r w:rsidR="00EE7F38">
        <w:rPr>
          <w:iCs/>
        </w:rPr>
        <w:t xml:space="preserve"> </w:t>
      </w:r>
      <w:r w:rsidRPr="00933B59">
        <w:rPr>
          <w:iCs/>
        </w:rPr>
        <w:t>main</w:t>
      </w:r>
      <w:r w:rsidR="00EE7F38">
        <w:rPr>
          <w:iCs/>
        </w:rPr>
        <w:t xml:space="preserve"> </w:t>
      </w:r>
      <w:r w:rsidRPr="00933B59">
        <w:rPr>
          <w:iCs/>
        </w:rPr>
        <w:t>profile</w:t>
      </w:r>
      <w:r w:rsidR="00EE7F38">
        <w:rPr>
          <w:iCs/>
        </w:rPr>
        <w:t xml:space="preserve"> </w:t>
      </w:r>
      <w:r w:rsidRPr="00933B59">
        <w:rPr>
          <w:iCs/>
        </w:rPr>
        <w:t>of</w:t>
      </w:r>
      <w:r w:rsidR="00EE7F38">
        <w:rPr>
          <w:iCs/>
        </w:rPr>
        <w:t xml:space="preserve"> </w:t>
      </w:r>
      <w:r w:rsidRPr="00933B59">
        <w:rPr>
          <w:iCs/>
        </w:rPr>
        <w:t>the</w:t>
      </w:r>
      <w:r w:rsidR="00EE7F38">
        <w:rPr>
          <w:iCs/>
        </w:rPr>
        <w:t xml:space="preserve"> </w:t>
      </w:r>
      <w:r w:rsidRPr="00933B59">
        <w:rPr>
          <w:iCs/>
        </w:rPr>
        <w:t>system</w:t>
      </w:r>
      <w:r w:rsidR="00EE7F38">
        <w:rPr>
          <w:iCs/>
        </w:rPr>
        <w:t xml:space="preserve"> </w:t>
      </w:r>
      <w:r w:rsidRPr="00933B59">
        <w:rPr>
          <w:iCs/>
        </w:rPr>
        <w:t>is</w:t>
      </w:r>
      <w:r w:rsidR="00EE7F38">
        <w:rPr>
          <w:iCs/>
        </w:rPr>
        <w:t xml:space="preserve"> </w:t>
      </w:r>
      <w:r w:rsidRPr="00933B59">
        <w:rPr>
          <w:iCs/>
        </w:rPr>
        <w:t>to</w:t>
      </w:r>
      <w:r w:rsidR="00EE7F38">
        <w:rPr>
          <w:iCs/>
        </w:rPr>
        <w:t xml:space="preserve"> </w:t>
      </w:r>
      <w:r w:rsidRPr="00933B59">
        <w:rPr>
          <w:iCs/>
        </w:rPr>
        <w:t>help</w:t>
      </w:r>
      <w:r w:rsidR="00EE7F38">
        <w:rPr>
          <w:iCs/>
        </w:rPr>
        <w:t xml:space="preserve"> </w:t>
      </w:r>
      <w:r w:rsidRPr="00933B59">
        <w:rPr>
          <w:iCs/>
        </w:rPr>
        <w:t>victims</w:t>
      </w:r>
      <w:r w:rsidR="00EE7F38">
        <w:rPr>
          <w:iCs/>
        </w:rPr>
        <w:t xml:space="preserve"> </w:t>
      </w:r>
      <w:r w:rsidRPr="00933B59">
        <w:rPr>
          <w:iCs/>
        </w:rPr>
        <w:t>of</w:t>
      </w:r>
      <w:r w:rsidR="00EE7F38">
        <w:rPr>
          <w:iCs/>
        </w:rPr>
        <w:t xml:space="preserve"> </w:t>
      </w:r>
      <w:r w:rsidRPr="00933B59">
        <w:rPr>
          <w:iCs/>
        </w:rPr>
        <w:t>crime</w:t>
      </w:r>
      <w:r w:rsidR="00EE7F38">
        <w:rPr>
          <w:iCs/>
        </w:rPr>
        <w:t xml:space="preserve"> </w:t>
      </w:r>
      <w:r w:rsidRPr="00933B59">
        <w:rPr>
          <w:iCs/>
        </w:rPr>
        <w:t>by</w:t>
      </w:r>
      <w:r w:rsidR="00EE7F38">
        <w:rPr>
          <w:iCs/>
        </w:rPr>
        <w:t xml:space="preserve"> </w:t>
      </w:r>
      <w:r w:rsidRPr="00933B59">
        <w:rPr>
          <w:iCs/>
        </w:rPr>
        <w:t>means</w:t>
      </w:r>
      <w:r w:rsidR="00EE7F38">
        <w:rPr>
          <w:iCs/>
        </w:rPr>
        <w:t xml:space="preserve"> </w:t>
      </w:r>
      <w:r w:rsidRPr="00933B59">
        <w:rPr>
          <w:iCs/>
        </w:rPr>
        <w:t>of</w:t>
      </w:r>
      <w:r w:rsidR="00EE7F38">
        <w:rPr>
          <w:iCs/>
        </w:rPr>
        <w:t xml:space="preserve"> </w:t>
      </w:r>
      <w:r w:rsidRPr="00933B59">
        <w:rPr>
          <w:iCs/>
        </w:rPr>
        <w:t>various</w:t>
      </w:r>
      <w:r w:rsidR="00EE7F38">
        <w:rPr>
          <w:iCs/>
        </w:rPr>
        <w:t xml:space="preserve"> </w:t>
      </w:r>
      <w:r w:rsidRPr="00933B59">
        <w:rPr>
          <w:iCs/>
        </w:rPr>
        <w:t>personalized</w:t>
      </w:r>
      <w:r w:rsidR="00EE7F38">
        <w:rPr>
          <w:iCs/>
        </w:rPr>
        <w:t xml:space="preserve"> </w:t>
      </w:r>
      <w:r w:rsidRPr="00933B59">
        <w:rPr>
          <w:iCs/>
        </w:rPr>
        <w:t>forms</w:t>
      </w:r>
      <w:r w:rsidR="00EE7F38">
        <w:rPr>
          <w:iCs/>
        </w:rPr>
        <w:t xml:space="preserve"> </w:t>
      </w:r>
      <w:r w:rsidRPr="00933B59">
        <w:rPr>
          <w:iCs/>
        </w:rPr>
        <w:t>of</w:t>
      </w:r>
      <w:r w:rsidR="00EE7F38">
        <w:rPr>
          <w:iCs/>
        </w:rPr>
        <w:t xml:space="preserve"> </w:t>
      </w:r>
      <w:r w:rsidRPr="00933B59">
        <w:rPr>
          <w:iCs/>
        </w:rPr>
        <w:t>support,</w:t>
      </w:r>
      <w:r w:rsidR="00EE7F38">
        <w:rPr>
          <w:iCs/>
        </w:rPr>
        <w:t xml:space="preserve"> </w:t>
      </w:r>
      <w:r w:rsidRPr="00933B59">
        <w:rPr>
          <w:iCs/>
        </w:rPr>
        <w:t>focussing</w:t>
      </w:r>
      <w:r w:rsidR="00EE7F38">
        <w:rPr>
          <w:iCs/>
        </w:rPr>
        <w:t xml:space="preserve"> </w:t>
      </w:r>
      <w:r w:rsidRPr="00933B59">
        <w:rPr>
          <w:iCs/>
        </w:rPr>
        <w:t>on</w:t>
      </w:r>
      <w:r w:rsidR="00EE7F38">
        <w:rPr>
          <w:iCs/>
        </w:rPr>
        <w:t xml:space="preserve"> </w:t>
      </w:r>
      <w:r w:rsidRPr="00933B59">
        <w:rPr>
          <w:iCs/>
        </w:rPr>
        <w:t>the</w:t>
      </w:r>
      <w:r w:rsidR="00EE7F38">
        <w:rPr>
          <w:iCs/>
        </w:rPr>
        <w:t xml:space="preserve"> </w:t>
      </w:r>
      <w:r w:rsidRPr="00933B59">
        <w:rPr>
          <w:iCs/>
        </w:rPr>
        <w:t>needs</w:t>
      </w:r>
      <w:r w:rsidR="00EE7F38">
        <w:rPr>
          <w:iCs/>
        </w:rPr>
        <w:t xml:space="preserve"> </w:t>
      </w:r>
      <w:r w:rsidRPr="00933B59">
        <w:rPr>
          <w:iCs/>
        </w:rPr>
        <w:t>of</w:t>
      </w:r>
      <w:r w:rsidR="00EE7F38">
        <w:rPr>
          <w:iCs/>
        </w:rPr>
        <w:t xml:space="preserve"> </w:t>
      </w:r>
      <w:r w:rsidRPr="00933B59">
        <w:rPr>
          <w:iCs/>
        </w:rPr>
        <w:t>victims.</w:t>
      </w:r>
    </w:p>
    <w:p w14:paraId="5D86935E" w14:textId="23B234E4" w:rsidR="00582FB8" w:rsidRPr="00933B59" w:rsidRDefault="00582FB8" w:rsidP="00ED2374">
      <w:pPr>
        <w:pStyle w:val="SingleTxtG"/>
      </w:pPr>
      <w:r w:rsidRPr="00933B59">
        <w:rPr>
          <w:bCs/>
          <w:iCs/>
        </w:rPr>
        <w:t>30.</w:t>
      </w:r>
      <w:r w:rsidRPr="00933B59">
        <w:rPr>
          <w:bCs/>
          <w:iCs/>
        </w:rPr>
        <w:tab/>
      </w:r>
      <w:r w:rsidRPr="00933B59">
        <w:t>The</w:t>
      </w:r>
      <w:r w:rsidR="00EE7F38">
        <w:t xml:space="preserve"> </w:t>
      </w:r>
      <w:r w:rsidRPr="00933B59">
        <w:t>different</w:t>
      </w:r>
      <w:r w:rsidR="00EE7F38">
        <w:t xml:space="preserve"> </w:t>
      </w:r>
      <w:r w:rsidRPr="00933B59">
        <w:t>types</w:t>
      </w:r>
      <w:r w:rsidR="00EE7F38">
        <w:t xml:space="preserve"> </w:t>
      </w:r>
      <w:r w:rsidRPr="00933B59">
        <w:t>of</w:t>
      </w:r>
      <w:r w:rsidR="00EE7F38">
        <w:t xml:space="preserve"> </w:t>
      </w:r>
      <w:r w:rsidRPr="00933B59">
        <w:t>services</w:t>
      </w:r>
      <w:r w:rsidR="00EE7F38">
        <w:t xml:space="preserve"> </w:t>
      </w:r>
      <w:r w:rsidRPr="00933B59">
        <w:t>are</w:t>
      </w:r>
      <w:r w:rsidR="00EE7F38">
        <w:t xml:space="preserve"> </w:t>
      </w:r>
      <w:r w:rsidRPr="00933B59">
        <w:t>available</w:t>
      </w:r>
      <w:r w:rsidR="00EE7F38">
        <w:t xml:space="preserve"> </w:t>
      </w:r>
      <w:r w:rsidRPr="00933B59">
        <w:t>to</w:t>
      </w:r>
      <w:r w:rsidR="00EE7F38">
        <w:t xml:space="preserve"> </w:t>
      </w:r>
      <w:r w:rsidRPr="00933B59">
        <w:t>everyone</w:t>
      </w:r>
      <w:r w:rsidR="00EE7F38">
        <w:t xml:space="preserve"> </w:t>
      </w:r>
      <w:r w:rsidRPr="00933B59">
        <w:t>–</w:t>
      </w:r>
      <w:r w:rsidR="00EE7F38">
        <w:t xml:space="preserve"> </w:t>
      </w:r>
      <w:r w:rsidRPr="00933B59">
        <w:t>regardless</w:t>
      </w:r>
      <w:r w:rsidR="00EE7F38">
        <w:t xml:space="preserve"> </w:t>
      </w:r>
      <w:r w:rsidRPr="00933B59">
        <w:t>of</w:t>
      </w:r>
      <w:r w:rsidR="00EE7F38">
        <w:t xml:space="preserve"> </w:t>
      </w:r>
      <w:r w:rsidRPr="00933B59">
        <w:t>means</w:t>
      </w:r>
      <w:r w:rsidR="00F67060">
        <w:t xml:space="preserve"> </w:t>
      </w:r>
      <w:r w:rsidRPr="00933B59">
        <w:t>–</w:t>
      </w:r>
      <w:r w:rsidR="00EE7F38">
        <w:t xml:space="preserve"> </w:t>
      </w:r>
      <w:r w:rsidRPr="00933B59">
        <w:t>including</w:t>
      </w:r>
      <w:r w:rsidR="00EE7F38">
        <w:t xml:space="preserve"> </w:t>
      </w:r>
      <w:r w:rsidRPr="00933B59">
        <w:t>victims</w:t>
      </w:r>
      <w:r w:rsidR="00EE7F38">
        <w:t xml:space="preserve"> </w:t>
      </w:r>
      <w:r w:rsidRPr="00933B59">
        <w:t>of</w:t>
      </w:r>
      <w:r w:rsidR="00EE7F38">
        <w:t xml:space="preserve"> </w:t>
      </w:r>
      <w:r w:rsidRPr="00933B59">
        <w:t>hate</w:t>
      </w:r>
      <w:r w:rsidR="00EE7F38">
        <w:t xml:space="preserve"> </w:t>
      </w:r>
      <w:r w:rsidRPr="00933B59">
        <w:t>crimes.</w:t>
      </w:r>
      <w:r w:rsidR="00EE7F38">
        <w:t xml:space="preserve"> </w:t>
      </w:r>
      <w:r w:rsidRPr="00933B59">
        <w:t>The</w:t>
      </w:r>
      <w:r w:rsidR="00EE7F38">
        <w:t xml:space="preserve"> </w:t>
      </w:r>
      <w:r w:rsidRPr="00933B59">
        <w:t>type</w:t>
      </w:r>
      <w:r w:rsidR="00EE7F38">
        <w:t xml:space="preserve"> </w:t>
      </w:r>
      <w:r w:rsidRPr="00933B59">
        <w:t>of</w:t>
      </w:r>
      <w:r w:rsidR="00EE7F38">
        <w:t xml:space="preserve"> </w:t>
      </w:r>
      <w:r w:rsidRPr="00933B59">
        <w:t>service</w:t>
      </w:r>
      <w:r w:rsidR="00EE7F38">
        <w:t xml:space="preserve"> </w:t>
      </w:r>
      <w:r w:rsidRPr="00933B59">
        <w:t>to</w:t>
      </w:r>
      <w:r w:rsidR="00EE7F38">
        <w:t xml:space="preserve"> </w:t>
      </w:r>
      <w:r w:rsidRPr="00933B59">
        <w:t>be</w:t>
      </w:r>
      <w:r w:rsidR="00EE7F38">
        <w:t xml:space="preserve"> </w:t>
      </w:r>
      <w:r w:rsidRPr="00933B59">
        <w:t>provided</w:t>
      </w:r>
      <w:r w:rsidR="00EE7F38">
        <w:t xml:space="preserve"> </w:t>
      </w:r>
      <w:r w:rsidRPr="00933B59">
        <w:t>is</w:t>
      </w:r>
      <w:r w:rsidR="00EE7F38">
        <w:t xml:space="preserve"> </w:t>
      </w:r>
      <w:r w:rsidRPr="00933B59">
        <w:t>determined</w:t>
      </w:r>
      <w:r w:rsidR="00EE7F38">
        <w:t xml:space="preserve"> </w:t>
      </w:r>
      <w:r w:rsidRPr="00933B59">
        <w:t>by</w:t>
      </w:r>
      <w:r w:rsidR="00EE7F38">
        <w:t xml:space="preserve"> </w:t>
      </w:r>
      <w:r w:rsidRPr="00933B59">
        <w:t>the</w:t>
      </w:r>
      <w:r w:rsidR="00EE7F38">
        <w:t xml:space="preserve"> </w:t>
      </w:r>
      <w:r w:rsidRPr="00933B59">
        <w:t>nature</w:t>
      </w:r>
      <w:r w:rsidR="00EE7F38">
        <w:t xml:space="preserve"> </w:t>
      </w:r>
      <w:r w:rsidRPr="00933B59">
        <w:t>of</w:t>
      </w:r>
      <w:r w:rsidR="00EE7F38">
        <w:t xml:space="preserve"> </w:t>
      </w:r>
      <w:r w:rsidRPr="00933B59">
        <w:t>the</w:t>
      </w:r>
      <w:r w:rsidR="00EE7F38">
        <w:t xml:space="preserve"> </w:t>
      </w:r>
      <w:r w:rsidRPr="00933B59">
        <w:t>crime,</w:t>
      </w:r>
      <w:r w:rsidR="00EE7F38">
        <w:t xml:space="preserve"> </w:t>
      </w:r>
      <w:r w:rsidRPr="00933B59">
        <w:t>the</w:t>
      </w:r>
      <w:r w:rsidR="00EE7F38">
        <w:t xml:space="preserve"> </w:t>
      </w:r>
      <w:r w:rsidRPr="00933B59">
        <w:t>impact</w:t>
      </w:r>
      <w:r w:rsidR="00EE7F38">
        <w:t xml:space="preserve"> </w:t>
      </w:r>
      <w:r w:rsidRPr="00933B59">
        <w:t>of</w:t>
      </w:r>
      <w:r w:rsidR="00EE7F38">
        <w:t xml:space="preserve"> </w:t>
      </w:r>
      <w:r w:rsidRPr="00933B59">
        <w:t>the</w:t>
      </w:r>
      <w:r w:rsidR="00EE7F38">
        <w:t xml:space="preserve"> </w:t>
      </w:r>
      <w:r w:rsidRPr="00933B59">
        <w:t>crime</w:t>
      </w:r>
      <w:r w:rsidR="00EE7F38">
        <w:t xml:space="preserve"> </w:t>
      </w:r>
      <w:r w:rsidRPr="00933B59">
        <w:t>on</w:t>
      </w:r>
      <w:r w:rsidR="00EE7F38">
        <w:t xml:space="preserve"> </w:t>
      </w:r>
      <w:r w:rsidRPr="00933B59">
        <w:t>the</w:t>
      </w:r>
      <w:r w:rsidR="00EE7F38">
        <w:t xml:space="preserve"> </w:t>
      </w:r>
      <w:r w:rsidRPr="00933B59">
        <w:t>victim,</w:t>
      </w:r>
      <w:r w:rsidR="00EE7F38">
        <w:t xml:space="preserve"> </w:t>
      </w:r>
      <w:r w:rsidRPr="00933B59">
        <w:t>and</w:t>
      </w:r>
      <w:r w:rsidR="00EE7F38">
        <w:t xml:space="preserve"> </w:t>
      </w:r>
      <w:r w:rsidRPr="00933B59">
        <w:t>the</w:t>
      </w:r>
      <w:r w:rsidR="00EE7F38">
        <w:t xml:space="preserve"> </w:t>
      </w:r>
      <w:r w:rsidRPr="00933B59">
        <w:t>victim</w:t>
      </w:r>
      <w:r w:rsidR="00747F7E">
        <w:t>’</w:t>
      </w:r>
      <w:r w:rsidRPr="00933B59">
        <w:t>s</w:t>
      </w:r>
      <w:r w:rsidR="00EE7F38">
        <w:t xml:space="preserve"> </w:t>
      </w:r>
      <w:r w:rsidRPr="00933B59">
        <w:t>personal</w:t>
      </w:r>
      <w:r w:rsidR="00EE7F38">
        <w:t xml:space="preserve"> </w:t>
      </w:r>
      <w:r w:rsidRPr="00933B59">
        <w:t>circumstances.</w:t>
      </w:r>
      <w:r w:rsidR="00EE7F38">
        <w:t xml:space="preserve"> </w:t>
      </w:r>
      <w:r w:rsidRPr="00933B59">
        <w:t>These</w:t>
      </w:r>
      <w:r w:rsidR="00EE7F38">
        <w:t xml:space="preserve"> </w:t>
      </w:r>
      <w:r w:rsidRPr="00933B59">
        <w:t>circumstances</w:t>
      </w:r>
      <w:r w:rsidR="00EE7F38">
        <w:t xml:space="preserve"> </w:t>
      </w:r>
      <w:r w:rsidRPr="00933B59">
        <w:t>and</w:t>
      </w:r>
      <w:r w:rsidR="00EE7F38">
        <w:t xml:space="preserve"> </w:t>
      </w:r>
      <w:r w:rsidRPr="00933B59">
        <w:t>the</w:t>
      </w:r>
      <w:r w:rsidR="00EE7F38">
        <w:t xml:space="preserve"> </w:t>
      </w:r>
      <w:r w:rsidRPr="00933B59">
        <w:t>needs</w:t>
      </w:r>
      <w:r w:rsidR="00EE7F38">
        <w:t xml:space="preserve"> </w:t>
      </w:r>
      <w:r w:rsidRPr="00933B59">
        <w:t>of</w:t>
      </w:r>
      <w:r w:rsidR="00EE7F38">
        <w:t xml:space="preserve"> </w:t>
      </w:r>
      <w:r w:rsidRPr="00933B59">
        <w:t>the</w:t>
      </w:r>
      <w:r w:rsidR="00EE7F38">
        <w:t xml:space="preserve"> </w:t>
      </w:r>
      <w:r w:rsidRPr="00933B59">
        <w:t>victim</w:t>
      </w:r>
      <w:r w:rsidR="00EE7F38">
        <w:t xml:space="preserve"> </w:t>
      </w:r>
      <w:r w:rsidRPr="00933B59">
        <w:t>are</w:t>
      </w:r>
      <w:r w:rsidR="00EE7F38">
        <w:t xml:space="preserve"> </w:t>
      </w:r>
      <w:r w:rsidRPr="00933B59">
        <w:t>assessed</w:t>
      </w:r>
      <w:r w:rsidR="00EE7F38">
        <w:t xml:space="preserve"> </w:t>
      </w:r>
      <w:r w:rsidRPr="00933B59">
        <w:t>by</w:t>
      </w:r>
      <w:r w:rsidR="00EE7F38">
        <w:t xml:space="preserve"> </w:t>
      </w:r>
      <w:r w:rsidRPr="00933B59">
        <w:t>the</w:t>
      </w:r>
      <w:r w:rsidR="00EE7F38">
        <w:t xml:space="preserve"> </w:t>
      </w:r>
      <w:r w:rsidRPr="00933B59">
        <w:t>victim</w:t>
      </w:r>
      <w:r w:rsidR="00EE7F38">
        <w:t xml:space="preserve"> </w:t>
      </w:r>
      <w:r w:rsidRPr="00933B59">
        <w:t>support</w:t>
      </w:r>
      <w:r w:rsidR="00EE7F38">
        <w:t xml:space="preserve"> </w:t>
      </w:r>
      <w:r w:rsidRPr="00933B59">
        <w:t>service</w:t>
      </w:r>
      <w:r w:rsidR="00EE7F38">
        <w:t xml:space="preserve"> </w:t>
      </w:r>
      <w:r w:rsidRPr="00933B59">
        <w:t>and</w:t>
      </w:r>
      <w:r w:rsidR="00EE7F38">
        <w:t xml:space="preserve"> </w:t>
      </w:r>
      <w:r w:rsidRPr="00933B59">
        <w:t>the</w:t>
      </w:r>
      <w:r w:rsidR="00EE7F38">
        <w:t xml:space="preserve"> </w:t>
      </w:r>
      <w:r w:rsidRPr="00933B59">
        <w:t>service</w:t>
      </w:r>
      <w:r w:rsidR="00EE7F38">
        <w:t xml:space="preserve"> </w:t>
      </w:r>
      <w:r w:rsidRPr="00933B59">
        <w:t>offered</w:t>
      </w:r>
      <w:r w:rsidR="00EE7F38">
        <w:t xml:space="preserve"> </w:t>
      </w:r>
      <w:r w:rsidRPr="00933B59">
        <w:t>is</w:t>
      </w:r>
      <w:r w:rsidR="00EE7F38">
        <w:t xml:space="preserve"> </w:t>
      </w:r>
      <w:r w:rsidRPr="00933B59">
        <w:t>adapted</w:t>
      </w:r>
      <w:r w:rsidR="00EE7F38">
        <w:t xml:space="preserve"> </w:t>
      </w:r>
      <w:r w:rsidRPr="00933B59">
        <w:t>accordingly,</w:t>
      </w:r>
      <w:r w:rsidR="00EE7F38">
        <w:t xml:space="preserve"> </w:t>
      </w:r>
      <w:r w:rsidRPr="00933B59">
        <w:t>so</w:t>
      </w:r>
      <w:r w:rsidR="00EE7F38">
        <w:t xml:space="preserve"> </w:t>
      </w:r>
      <w:r w:rsidRPr="00933B59">
        <w:t>that</w:t>
      </w:r>
      <w:r w:rsidR="00EE7F38">
        <w:t xml:space="preserve"> </w:t>
      </w:r>
      <w:r w:rsidRPr="00933B59">
        <w:t>personalized</w:t>
      </w:r>
      <w:r w:rsidR="00EE7F38">
        <w:t xml:space="preserve"> </w:t>
      </w:r>
      <w:r w:rsidRPr="00933B59">
        <w:t>assistance</w:t>
      </w:r>
      <w:r w:rsidR="00EE7F38">
        <w:t xml:space="preserve"> </w:t>
      </w:r>
      <w:r w:rsidRPr="00933B59">
        <w:t>is</w:t>
      </w:r>
      <w:r w:rsidR="00EE7F38">
        <w:t xml:space="preserve"> </w:t>
      </w:r>
      <w:r w:rsidRPr="00933B59">
        <w:t>available.</w:t>
      </w:r>
      <w:r w:rsidR="00EE7F38">
        <w:t xml:space="preserve"> </w:t>
      </w:r>
      <w:r w:rsidRPr="00933B59">
        <w:t>Due</w:t>
      </w:r>
      <w:r w:rsidR="00EE7F38">
        <w:t xml:space="preserve"> </w:t>
      </w:r>
      <w:r w:rsidRPr="00933B59">
        <w:t>to</w:t>
      </w:r>
      <w:r w:rsidR="00EE7F38">
        <w:t xml:space="preserve"> </w:t>
      </w:r>
      <w:r w:rsidRPr="00933B59">
        <w:t>the</w:t>
      </w:r>
      <w:r w:rsidR="00EE7F38">
        <w:t xml:space="preserve"> </w:t>
      </w:r>
      <w:r w:rsidRPr="00933B59">
        <w:t>nature</w:t>
      </w:r>
      <w:r w:rsidR="00EE7F38">
        <w:t xml:space="preserve"> </w:t>
      </w:r>
      <w:r w:rsidRPr="00933B59">
        <w:t>of</w:t>
      </w:r>
      <w:r w:rsidR="00EE7F38">
        <w:t xml:space="preserve"> </w:t>
      </w:r>
      <w:r w:rsidR="00747F7E">
        <w:t>“</w:t>
      </w:r>
      <w:r w:rsidRPr="00933B59">
        <w:t>hate</w:t>
      </w:r>
      <w:r w:rsidR="00EE7F38">
        <w:t xml:space="preserve"> </w:t>
      </w:r>
      <w:r w:rsidRPr="00933B59">
        <w:t>crimes</w:t>
      </w:r>
      <w:r w:rsidR="00747F7E">
        <w:t>”</w:t>
      </w:r>
      <w:r w:rsidRPr="00933B59">
        <w:t>,</w:t>
      </w:r>
      <w:r w:rsidR="00EE7F38">
        <w:t xml:space="preserve"> </w:t>
      </w:r>
      <w:r w:rsidRPr="00933B59">
        <w:t>in</w:t>
      </w:r>
      <w:r w:rsidR="00EE7F38">
        <w:t xml:space="preserve"> </w:t>
      </w:r>
      <w:r w:rsidRPr="00933B59">
        <w:t>such</w:t>
      </w:r>
      <w:r w:rsidR="00EE7F38">
        <w:t xml:space="preserve"> </w:t>
      </w:r>
      <w:r w:rsidRPr="00933B59">
        <w:t>cases</w:t>
      </w:r>
      <w:r w:rsidR="00EE7F38">
        <w:t xml:space="preserve"> </w:t>
      </w:r>
      <w:r w:rsidRPr="00933B59">
        <w:t>the</w:t>
      </w:r>
      <w:r w:rsidR="00EE7F38">
        <w:t xml:space="preserve"> </w:t>
      </w:r>
      <w:r w:rsidRPr="00933B59">
        <w:t>staff</w:t>
      </w:r>
      <w:r w:rsidR="00EE7F38">
        <w:t xml:space="preserve"> </w:t>
      </w:r>
      <w:r w:rsidRPr="00933B59">
        <w:t>of</w:t>
      </w:r>
      <w:r w:rsidR="00EE7F38">
        <w:t xml:space="preserve"> </w:t>
      </w:r>
      <w:r w:rsidRPr="00933B59">
        <w:t>the</w:t>
      </w:r>
      <w:r w:rsidR="00EE7F38">
        <w:t xml:space="preserve"> </w:t>
      </w:r>
      <w:r w:rsidRPr="00933B59">
        <w:t>victim</w:t>
      </w:r>
      <w:r w:rsidR="00EE7F38">
        <w:t xml:space="preserve"> </w:t>
      </w:r>
      <w:r w:rsidRPr="00933B59">
        <w:t>support</w:t>
      </w:r>
      <w:r w:rsidR="00EE7F38">
        <w:t xml:space="preserve"> </w:t>
      </w:r>
      <w:r w:rsidRPr="00933B59">
        <w:t>service</w:t>
      </w:r>
      <w:r w:rsidR="00EE7F38">
        <w:t xml:space="preserve"> </w:t>
      </w:r>
      <w:r w:rsidRPr="00933B59">
        <w:t>pays</w:t>
      </w:r>
      <w:r w:rsidR="00EE7F38">
        <w:t xml:space="preserve"> </w:t>
      </w:r>
      <w:r w:rsidRPr="00933B59">
        <w:t>special</w:t>
      </w:r>
      <w:r w:rsidR="00EE7F38">
        <w:t xml:space="preserve"> </w:t>
      </w:r>
      <w:r w:rsidRPr="00933B59">
        <w:t>attention</w:t>
      </w:r>
      <w:r w:rsidR="00EE7F38">
        <w:t xml:space="preserve"> </w:t>
      </w:r>
      <w:r w:rsidRPr="00933B59">
        <w:t>to</w:t>
      </w:r>
      <w:r w:rsidR="00EE7F38">
        <w:t xml:space="preserve"> </w:t>
      </w:r>
      <w:r w:rsidRPr="00933B59">
        <w:t>the</w:t>
      </w:r>
      <w:r w:rsidR="00EE7F38">
        <w:t xml:space="preserve"> </w:t>
      </w:r>
      <w:r w:rsidRPr="00933B59">
        <w:t>helpful</w:t>
      </w:r>
      <w:r w:rsidR="00EE7F38">
        <w:t xml:space="preserve"> </w:t>
      </w:r>
      <w:r w:rsidRPr="00933B59">
        <w:t>conversation</w:t>
      </w:r>
      <w:r w:rsidR="00EE7F38">
        <w:t xml:space="preserve"> </w:t>
      </w:r>
      <w:r w:rsidRPr="00933B59">
        <w:t>with</w:t>
      </w:r>
      <w:r w:rsidR="00EE7F38">
        <w:t xml:space="preserve"> </w:t>
      </w:r>
      <w:r w:rsidRPr="00933B59">
        <w:t>the</w:t>
      </w:r>
      <w:r w:rsidR="00EE7F38">
        <w:t xml:space="preserve"> </w:t>
      </w:r>
      <w:r w:rsidRPr="00933B59">
        <w:t>person</w:t>
      </w:r>
      <w:r w:rsidR="00EE7F38">
        <w:t xml:space="preserve"> </w:t>
      </w:r>
      <w:r w:rsidRPr="00933B59">
        <w:t>who</w:t>
      </w:r>
      <w:r w:rsidR="00EE7F38">
        <w:t xml:space="preserve"> </w:t>
      </w:r>
      <w:r w:rsidRPr="00933B59">
        <w:t>turns</w:t>
      </w:r>
      <w:r w:rsidR="00EE7F38">
        <w:t xml:space="preserve"> </w:t>
      </w:r>
      <w:r w:rsidRPr="00933B59">
        <w:t>to</w:t>
      </w:r>
      <w:r w:rsidR="00EE7F38">
        <w:t xml:space="preserve"> </w:t>
      </w:r>
      <w:r w:rsidRPr="00933B59">
        <w:t>them</w:t>
      </w:r>
      <w:r w:rsidR="00EE7F38">
        <w:t xml:space="preserve"> </w:t>
      </w:r>
      <w:r w:rsidRPr="00933B59">
        <w:t>during</w:t>
      </w:r>
      <w:r w:rsidR="00EE7F38">
        <w:t xml:space="preserve"> </w:t>
      </w:r>
      <w:r w:rsidRPr="00933B59">
        <w:t>the</w:t>
      </w:r>
      <w:r w:rsidR="00EE7F38">
        <w:t xml:space="preserve"> </w:t>
      </w:r>
      <w:r w:rsidRPr="00933B59">
        <w:t>administration.</w:t>
      </w:r>
    </w:p>
    <w:p w14:paraId="0ED070C4" w14:textId="18BFD863" w:rsidR="00582FB8" w:rsidRPr="00933B59" w:rsidRDefault="00582FB8" w:rsidP="00ED2374">
      <w:pPr>
        <w:pStyle w:val="SingleTxtG"/>
      </w:pPr>
      <w:r w:rsidRPr="00933B59">
        <w:rPr>
          <w:bCs/>
          <w:iCs/>
        </w:rPr>
        <w:t>31.</w:t>
      </w:r>
      <w:r w:rsidRPr="00933B59">
        <w:rPr>
          <w:bCs/>
          <w:iCs/>
        </w:rPr>
        <w:tab/>
      </w:r>
      <w:r w:rsidRPr="00933B59">
        <w:t>Forms</w:t>
      </w:r>
      <w:r w:rsidR="00EE7F38">
        <w:t xml:space="preserve"> </w:t>
      </w:r>
      <w:r w:rsidRPr="00933B59">
        <w:t>of</w:t>
      </w:r>
      <w:r w:rsidR="00EE7F38">
        <w:t xml:space="preserve"> </w:t>
      </w:r>
      <w:r w:rsidRPr="00933B59">
        <w:t>assistance</w:t>
      </w:r>
      <w:r w:rsidR="00EE7F38">
        <w:t xml:space="preserve"> </w:t>
      </w:r>
      <w:r w:rsidRPr="00933B59">
        <w:t>provided</w:t>
      </w:r>
      <w:r w:rsidR="00EE7F38">
        <w:t xml:space="preserve"> </w:t>
      </w:r>
      <w:r w:rsidRPr="00933B59">
        <w:t>by</w:t>
      </w:r>
      <w:r w:rsidR="00EE7F38">
        <w:t xml:space="preserve"> </w:t>
      </w:r>
      <w:r w:rsidRPr="00933B59">
        <w:t>Act</w:t>
      </w:r>
      <w:r w:rsidR="00EE7F38">
        <w:t xml:space="preserve"> </w:t>
      </w:r>
      <w:r w:rsidRPr="00933B59">
        <w:t>CXXXV</w:t>
      </w:r>
      <w:r w:rsidR="00EE7F38">
        <w:t xml:space="preserve"> </w:t>
      </w:r>
      <w:r w:rsidRPr="00933B59">
        <w:t>of</w:t>
      </w:r>
      <w:r w:rsidR="00EE7F38">
        <w:t xml:space="preserve"> </w:t>
      </w:r>
      <w:r w:rsidRPr="00933B59">
        <w:t>2005</w:t>
      </w:r>
      <w:r w:rsidR="00EE7F38">
        <w:t xml:space="preserve"> </w:t>
      </w:r>
      <w:r w:rsidRPr="00933B59">
        <w:t>on</w:t>
      </w:r>
      <w:r w:rsidR="00EE7F38">
        <w:t xml:space="preserve"> </w:t>
      </w:r>
      <w:r w:rsidRPr="00933B59">
        <w:t>Assistance</w:t>
      </w:r>
      <w:r w:rsidR="00EE7F38">
        <w:t xml:space="preserve"> </w:t>
      </w:r>
      <w:r w:rsidRPr="00933B59">
        <w:t>to</w:t>
      </w:r>
      <w:r w:rsidR="00EE7F38">
        <w:t xml:space="preserve"> </w:t>
      </w:r>
      <w:r w:rsidRPr="00933B59">
        <w:t>Victims</w:t>
      </w:r>
      <w:r w:rsidR="00EE7F38">
        <w:t xml:space="preserve"> </w:t>
      </w:r>
      <w:r w:rsidRPr="00933B59">
        <w:t>of</w:t>
      </w:r>
      <w:r w:rsidR="00EE7F38">
        <w:t xml:space="preserve"> </w:t>
      </w:r>
      <w:r w:rsidRPr="00933B59">
        <w:t>Crime</w:t>
      </w:r>
      <w:r w:rsidR="00EE7F38">
        <w:t xml:space="preserve"> </w:t>
      </w:r>
      <w:r w:rsidRPr="00933B59">
        <w:t>and</w:t>
      </w:r>
      <w:r w:rsidR="00EE7F38">
        <w:t xml:space="preserve"> </w:t>
      </w:r>
      <w:r w:rsidRPr="00933B59">
        <w:t>State</w:t>
      </w:r>
      <w:r w:rsidR="00EE7F38">
        <w:t xml:space="preserve"> </w:t>
      </w:r>
      <w:r w:rsidRPr="00933B59">
        <w:t>Compensation</w:t>
      </w:r>
      <w:r w:rsidR="00EE7F38">
        <w:t xml:space="preserve"> </w:t>
      </w:r>
      <w:r w:rsidRPr="00933B59">
        <w:t>(Victim</w:t>
      </w:r>
      <w:r w:rsidR="00EE7F38">
        <w:t xml:space="preserve"> </w:t>
      </w:r>
      <w:r w:rsidRPr="00933B59">
        <w:t>Support</w:t>
      </w:r>
      <w:r w:rsidR="00EE7F38">
        <w:t xml:space="preserve"> </w:t>
      </w:r>
      <w:r w:rsidRPr="00933B59">
        <w:t>Act):</w:t>
      </w:r>
    </w:p>
    <w:p w14:paraId="6D82CD17" w14:textId="420B217B" w:rsidR="00582FB8" w:rsidRPr="00933B59" w:rsidRDefault="00B929A5" w:rsidP="00ED2374">
      <w:pPr>
        <w:pStyle w:val="SingleTxtG"/>
      </w:pPr>
      <w:r>
        <w:tab/>
      </w:r>
      <w:r w:rsidR="00582FB8" w:rsidRPr="00933B59">
        <w:t>(a)</w:t>
      </w:r>
      <w:r w:rsidR="00582FB8" w:rsidRPr="00933B59">
        <w:tab/>
        <w:t>assertion</w:t>
      </w:r>
      <w:r w:rsidR="00EE7F38">
        <w:t xml:space="preserve"> </w:t>
      </w:r>
      <w:r w:rsidR="00582FB8" w:rsidRPr="00933B59">
        <w:t>of</w:t>
      </w:r>
      <w:r w:rsidR="00EE7F38">
        <w:t xml:space="preserve"> </w:t>
      </w:r>
      <w:r w:rsidR="00582FB8" w:rsidRPr="00933B59">
        <w:t>interest</w:t>
      </w:r>
      <w:r w:rsidR="00582FB8">
        <w:t>:</w:t>
      </w:r>
    </w:p>
    <w:p w14:paraId="4E02ECE8" w14:textId="77777777" w:rsidR="00582FB8" w:rsidRPr="00933B59" w:rsidRDefault="00582FB8" w:rsidP="00ED2374">
      <w:pPr>
        <w:pStyle w:val="SingleTxtG"/>
      </w:pPr>
      <w:r>
        <w:tab/>
      </w:r>
      <w:r>
        <w:tab/>
      </w:r>
      <w:r w:rsidRPr="00933B59">
        <w:t>(aa)</w:t>
      </w:r>
      <w:r>
        <w:tab/>
      </w:r>
      <w:r w:rsidRPr="00933B59">
        <w:t>information</w:t>
      </w:r>
      <w:r>
        <w:t>;</w:t>
      </w:r>
    </w:p>
    <w:p w14:paraId="61475C5E" w14:textId="4A7340EC" w:rsidR="00582FB8" w:rsidRPr="00933B59" w:rsidRDefault="00582FB8" w:rsidP="00ED2374">
      <w:pPr>
        <w:pStyle w:val="SingleTxtG"/>
      </w:pPr>
      <w:r>
        <w:tab/>
      </w:r>
      <w:r>
        <w:tab/>
      </w:r>
      <w:r w:rsidRPr="00933B59">
        <w:t>(ab)</w:t>
      </w:r>
      <w:r>
        <w:tab/>
      </w:r>
      <w:r w:rsidRPr="00933B59">
        <w:t>legal</w:t>
      </w:r>
      <w:r w:rsidR="00EE7F38">
        <w:t xml:space="preserve"> </w:t>
      </w:r>
      <w:r w:rsidRPr="00933B59">
        <w:t>advice</w:t>
      </w:r>
      <w:r>
        <w:t>;</w:t>
      </w:r>
    </w:p>
    <w:p w14:paraId="09AF650F" w14:textId="78FF630E" w:rsidR="00582FB8" w:rsidRPr="00933B59" w:rsidRDefault="00582FB8" w:rsidP="00ED2374">
      <w:pPr>
        <w:pStyle w:val="SingleTxtG"/>
      </w:pPr>
      <w:r>
        <w:tab/>
      </w:r>
      <w:r>
        <w:tab/>
      </w:r>
      <w:r w:rsidRPr="00933B59">
        <w:t>(ac)</w:t>
      </w:r>
      <w:r>
        <w:tab/>
      </w:r>
      <w:r w:rsidRPr="00933B59">
        <w:t>emotional</w:t>
      </w:r>
      <w:r w:rsidR="00EE7F38">
        <w:t xml:space="preserve"> </w:t>
      </w:r>
      <w:r w:rsidRPr="00933B59">
        <w:t>support;</w:t>
      </w:r>
      <w:r w:rsidR="00EE7F38">
        <w:t xml:space="preserve"> </w:t>
      </w:r>
      <w:r w:rsidRPr="00933B59">
        <w:t>and</w:t>
      </w:r>
    </w:p>
    <w:p w14:paraId="28C49AEF" w14:textId="1578A8FB" w:rsidR="00582FB8" w:rsidRPr="00933B59" w:rsidRDefault="00582FB8" w:rsidP="00ED2374">
      <w:pPr>
        <w:pStyle w:val="SingleTxtG"/>
      </w:pPr>
      <w:r>
        <w:tab/>
      </w:r>
      <w:r>
        <w:tab/>
      </w:r>
      <w:r w:rsidRPr="00933B59">
        <w:t>(ad)</w:t>
      </w:r>
      <w:r>
        <w:tab/>
      </w:r>
      <w:r w:rsidRPr="00933B59">
        <w:t>other</w:t>
      </w:r>
      <w:r w:rsidR="00EE7F38">
        <w:t xml:space="preserve"> </w:t>
      </w:r>
      <w:r w:rsidRPr="00933B59">
        <w:t>assistance</w:t>
      </w:r>
      <w:r>
        <w:t>;</w:t>
      </w:r>
    </w:p>
    <w:p w14:paraId="19789C4B" w14:textId="54268099" w:rsidR="00582FB8" w:rsidRPr="00933B59" w:rsidRDefault="00B929A5" w:rsidP="00ED2374">
      <w:pPr>
        <w:pStyle w:val="SingleTxtG"/>
      </w:pPr>
      <w:r>
        <w:tab/>
      </w:r>
      <w:r w:rsidR="00582FB8" w:rsidRPr="00933B59">
        <w:t>(b)</w:t>
      </w:r>
      <w:r w:rsidR="00582FB8" w:rsidRPr="00933B59">
        <w:tab/>
        <w:t>immediate</w:t>
      </w:r>
      <w:r w:rsidR="00EE7F38">
        <w:t xml:space="preserve"> </w:t>
      </w:r>
      <w:r w:rsidR="00582FB8" w:rsidRPr="00933B59">
        <w:t>financial</w:t>
      </w:r>
      <w:r w:rsidR="00EE7F38">
        <w:t xml:space="preserve"> </w:t>
      </w:r>
      <w:r w:rsidR="00582FB8" w:rsidRPr="00933B59">
        <w:t>assistance</w:t>
      </w:r>
      <w:r w:rsidR="00582FB8">
        <w:t>;</w:t>
      </w:r>
    </w:p>
    <w:p w14:paraId="43109814" w14:textId="64BAC13A" w:rsidR="00582FB8" w:rsidRPr="00933B59" w:rsidRDefault="00B929A5" w:rsidP="00ED2374">
      <w:pPr>
        <w:pStyle w:val="SingleTxtG"/>
      </w:pPr>
      <w:r>
        <w:tab/>
      </w:r>
      <w:r w:rsidR="00582FB8" w:rsidRPr="00933B59">
        <w:t>(c)</w:t>
      </w:r>
      <w:r w:rsidR="00582FB8" w:rsidRPr="00933B59">
        <w:tab/>
        <w:t>certification</w:t>
      </w:r>
      <w:r w:rsidR="00EE7F38">
        <w:t xml:space="preserve"> </w:t>
      </w:r>
      <w:r w:rsidR="00582FB8" w:rsidRPr="00933B59">
        <w:t>of</w:t>
      </w:r>
      <w:r w:rsidR="00EE7F38">
        <w:t xml:space="preserve"> </w:t>
      </w:r>
      <w:r w:rsidR="00582FB8" w:rsidRPr="00933B59">
        <w:t>victim</w:t>
      </w:r>
      <w:r w:rsidR="00EE7F38">
        <w:t xml:space="preserve"> </w:t>
      </w:r>
      <w:r w:rsidR="00582FB8" w:rsidRPr="00933B59">
        <w:t>status</w:t>
      </w:r>
      <w:r w:rsidR="00582FB8">
        <w:t>;</w:t>
      </w:r>
    </w:p>
    <w:p w14:paraId="6EA6FEE5" w14:textId="1D328993" w:rsidR="00582FB8" w:rsidRDefault="00B929A5" w:rsidP="00B929A5">
      <w:pPr>
        <w:pStyle w:val="SingleTxtG"/>
        <w:keepNext/>
      </w:pPr>
      <w:r>
        <w:lastRenderedPageBreak/>
        <w:tab/>
      </w:r>
      <w:r w:rsidR="00582FB8">
        <w:t>(</w:t>
      </w:r>
      <w:r w:rsidR="00582FB8" w:rsidRPr="00933B59">
        <w:t>d)</w:t>
      </w:r>
      <w:r w:rsidR="00582FB8">
        <w:tab/>
      </w:r>
      <w:r w:rsidR="00582FB8" w:rsidRPr="00933B59">
        <w:t>witness</w:t>
      </w:r>
      <w:r w:rsidR="00EE7F38">
        <w:t xml:space="preserve"> </w:t>
      </w:r>
      <w:r w:rsidR="00582FB8" w:rsidRPr="00933B59">
        <w:t>assistance</w:t>
      </w:r>
      <w:r w:rsidR="00582FB8">
        <w:t>;</w:t>
      </w:r>
    </w:p>
    <w:p w14:paraId="178D89E9" w14:textId="3A22CBE4" w:rsidR="00582FB8" w:rsidRPr="00933B59" w:rsidRDefault="00B929A5" w:rsidP="00B929A5">
      <w:pPr>
        <w:pStyle w:val="SingleTxtG"/>
        <w:keepNext/>
      </w:pPr>
      <w:r>
        <w:tab/>
      </w:r>
      <w:r w:rsidR="00582FB8">
        <w:t>(</w:t>
      </w:r>
      <w:r w:rsidR="00582FB8" w:rsidRPr="00933B59">
        <w:t>e)</w:t>
      </w:r>
      <w:r w:rsidR="00582FB8">
        <w:tab/>
      </w:r>
      <w:r w:rsidR="00582FB8" w:rsidRPr="00933B59">
        <w:t>protected</w:t>
      </w:r>
      <w:r w:rsidR="00EE7F38">
        <w:t xml:space="preserve"> </w:t>
      </w:r>
      <w:r w:rsidR="00582FB8" w:rsidRPr="00933B59">
        <w:t>shelter</w:t>
      </w:r>
      <w:r w:rsidR="00582FB8">
        <w:t>,</w:t>
      </w:r>
      <w:r w:rsidR="00EE7F38">
        <w:t xml:space="preserve"> </w:t>
      </w:r>
      <w:r w:rsidR="00582FB8" w:rsidRPr="00933B59">
        <w:t>and</w:t>
      </w:r>
      <w:r w:rsidR="00EE7F38">
        <w:t xml:space="preserve"> </w:t>
      </w:r>
      <w:r w:rsidR="00582FB8" w:rsidRPr="00933B59">
        <w:t>state</w:t>
      </w:r>
      <w:r w:rsidR="00EE7F38">
        <w:t xml:space="preserve"> </w:t>
      </w:r>
      <w:r w:rsidR="00582FB8" w:rsidRPr="00933B59">
        <w:t>compensation</w:t>
      </w:r>
      <w:r w:rsidR="00EE7F38">
        <w:t xml:space="preserve"> </w:t>
      </w:r>
      <w:r w:rsidR="00582FB8" w:rsidRPr="00933B59">
        <w:t>support.</w:t>
      </w:r>
    </w:p>
    <w:p w14:paraId="2BF066B8" w14:textId="654B883E" w:rsidR="00582FB8" w:rsidRPr="00933B59" w:rsidRDefault="00582FB8" w:rsidP="00ED2374">
      <w:pPr>
        <w:pStyle w:val="SingleTxtG"/>
      </w:pPr>
      <w:r w:rsidRPr="00933B59">
        <w:rPr>
          <w:bCs/>
          <w:iCs/>
        </w:rPr>
        <w:t>32.</w:t>
      </w:r>
      <w:r w:rsidRPr="00933B59">
        <w:rPr>
          <w:bCs/>
          <w:iCs/>
        </w:rPr>
        <w:tab/>
      </w:r>
      <w:r w:rsidRPr="00933B59">
        <w:t>The</w:t>
      </w:r>
      <w:r w:rsidR="00EE7F38">
        <w:t xml:space="preserve"> </w:t>
      </w:r>
      <w:r w:rsidRPr="00933B59">
        <w:t>Ministry</w:t>
      </w:r>
      <w:r w:rsidR="00EE7F38">
        <w:t xml:space="preserve"> </w:t>
      </w:r>
      <w:r w:rsidRPr="00933B59">
        <w:t>of</w:t>
      </w:r>
      <w:r w:rsidR="00EE7F38">
        <w:t xml:space="preserve"> </w:t>
      </w:r>
      <w:r w:rsidRPr="00933B59">
        <w:t>Justice</w:t>
      </w:r>
      <w:r w:rsidR="00EE7F38">
        <w:t xml:space="preserve"> </w:t>
      </w:r>
      <w:r w:rsidRPr="00933B59">
        <w:t>has</w:t>
      </w:r>
      <w:r w:rsidR="00EE7F38">
        <w:t xml:space="preserve"> </w:t>
      </w:r>
      <w:r w:rsidRPr="00933B59">
        <w:t>recently</w:t>
      </w:r>
      <w:r w:rsidR="00EE7F38">
        <w:t xml:space="preserve"> </w:t>
      </w:r>
      <w:r w:rsidRPr="00933B59">
        <w:t>significantly</w:t>
      </w:r>
      <w:r w:rsidR="00EE7F38">
        <w:t xml:space="preserve"> </w:t>
      </w:r>
      <w:r w:rsidRPr="00933B59">
        <w:t>improved</w:t>
      </w:r>
      <w:r w:rsidR="00EE7F38">
        <w:t xml:space="preserve"> </w:t>
      </w:r>
      <w:r w:rsidRPr="00933B59">
        <w:t>the</w:t>
      </w:r>
      <w:r w:rsidR="00EE7F38">
        <w:t xml:space="preserve"> </w:t>
      </w:r>
      <w:r w:rsidRPr="00933B59">
        <w:t>accessibility</w:t>
      </w:r>
      <w:r w:rsidR="00EE7F38">
        <w:t xml:space="preserve"> </w:t>
      </w:r>
      <w:r w:rsidRPr="00933B59">
        <w:t>of</w:t>
      </w:r>
      <w:r w:rsidR="00EE7F38">
        <w:t xml:space="preserve"> </w:t>
      </w:r>
      <w:r w:rsidRPr="00933B59">
        <w:t>financial</w:t>
      </w:r>
      <w:r w:rsidR="00EE7F38">
        <w:t xml:space="preserve"> </w:t>
      </w:r>
      <w:r w:rsidRPr="00933B59">
        <w:t>assistance</w:t>
      </w:r>
      <w:r w:rsidR="00EE7F38">
        <w:t xml:space="preserve"> </w:t>
      </w:r>
      <w:r w:rsidRPr="00933B59">
        <w:t>(immediate</w:t>
      </w:r>
      <w:r w:rsidR="00EE7F38">
        <w:t xml:space="preserve"> </w:t>
      </w:r>
      <w:r w:rsidRPr="00933B59">
        <w:t>financial</w:t>
      </w:r>
      <w:r w:rsidR="00EE7F38">
        <w:t xml:space="preserve"> </w:t>
      </w:r>
      <w:r w:rsidRPr="00933B59">
        <w:t>assistance,</w:t>
      </w:r>
      <w:r w:rsidR="00EE7F38">
        <w:t xml:space="preserve"> </w:t>
      </w:r>
      <w:r w:rsidRPr="00933B59">
        <w:t>state</w:t>
      </w:r>
      <w:r w:rsidR="00EE7F38">
        <w:t xml:space="preserve"> </w:t>
      </w:r>
      <w:r w:rsidRPr="00933B59">
        <w:t>compensation)</w:t>
      </w:r>
      <w:r w:rsidR="00EE7F38">
        <w:t xml:space="preserve"> </w:t>
      </w:r>
      <w:r w:rsidRPr="00933B59">
        <w:t>by</w:t>
      </w:r>
      <w:r w:rsidR="00EE7F38">
        <w:t xml:space="preserve"> </w:t>
      </w:r>
      <w:r w:rsidRPr="00933B59">
        <w:t>amending</w:t>
      </w:r>
      <w:r w:rsidR="00EE7F38">
        <w:t xml:space="preserve"> </w:t>
      </w:r>
      <w:r w:rsidRPr="00933B59">
        <w:t>the</w:t>
      </w:r>
      <w:r w:rsidR="00EE7F38">
        <w:t xml:space="preserve"> </w:t>
      </w:r>
      <w:r w:rsidRPr="00933B59">
        <w:t>relevant</w:t>
      </w:r>
      <w:r w:rsidR="00EE7F38">
        <w:t xml:space="preserve"> </w:t>
      </w:r>
      <w:r w:rsidRPr="00933B59">
        <w:t>provisions</w:t>
      </w:r>
      <w:r w:rsidR="00EE7F38">
        <w:t xml:space="preserve"> </w:t>
      </w:r>
      <w:r w:rsidRPr="00933B59">
        <w:t>of</w:t>
      </w:r>
      <w:r w:rsidR="00EE7F38">
        <w:t xml:space="preserve"> </w:t>
      </w:r>
      <w:r w:rsidRPr="00933B59">
        <w:t>Victim</w:t>
      </w:r>
      <w:r w:rsidR="00EE7F38">
        <w:t xml:space="preserve"> </w:t>
      </w:r>
      <w:r w:rsidRPr="00933B59">
        <w:t>Support</w:t>
      </w:r>
      <w:r w:rsidR="00EE7F38">
        <w:t xml:space="preserve"> </w:t>
      </w:r>
      <w:r w:rsidRPr="00933B59">
        <w:t>Act</w:t>
      </w:r>
      <w:r w:rsidR="00EE7F38">
        <w:t xml:space="preserve"> </w:t>
      </w:r>
      <w:r w:rsidRPr="00933B59">
        <w:t>(extending</w:t>
      </w:r>
      <w:r w:rsidR="00EE7F38">
        <w:t xml:space="preserve"> </w:t>
      </w:r>
      <w:r w:rsidRPr="00933B59">
        <w:t>the</w:t>
      </w:r>
      <w:r w:rsidR="00EE7F38">
        <w:t xml:space="preserve"> </w:t>
      </w:r>
      <w:r w:rsidRPr="00933B59">
        <w:t>time</w:t>
      </w:r>
      <w:r w:rsidR="00EE7F38">
        <w:t xml:space="preserve"> </w:t>
      </w:r>
      <w:r w:rsidRPr="00933B59">
        <w:t>limits</w:t>
      </w:r>
      <w:r w:rsidR="00EE7F38">
        <w:t xml:space="preserve"> </w:t>
      </w:r>
      <w:r w:rsidRPr="00933B59">
        <w:t>for</w:t>
      </w:r>
      <w:r w:rsidR="00EE7F38">
        <w:t xml:space="preserve"> </w:t>
      </w:r>
      <w:r w:rsidRPr="00933B59">
        <w:t>claiming,</w:t>
      </w:r>
      <w:r w:rsidR="00EE7F38">
        <w:t xml:space="preserve"> </w:t>
      </w:r>
      <w:r w:rsidRPr="00933B59">
        <w:t>abolishing</w:t>
      </w:r>
      <w:r w:rsidR="00EE7F38">
        <w:t xml:space="preserve"> </w:t>
      </w:r>
      <w:r w:rsidRPr="00933B59">
        <w:t>the</w:t>
      </w:r>
      <w:r w:rsidR="00EE7F38">
        <w:t xml:space="preserve"> </w:t>
      </w:r>
      <w:r w:rsidRPr="00933B59">
        <w:t>means</w:t>
      </w:r>
      <w:r w:rsidR="00EE7F38">
        <w:t xml:space="preserve"> </w:t>
      </w:r>
      <w:r w:rsidRPr="00933B59">
        <w:t>test,</w:t>
      </w:r>
      <w:r w:rsidR="00EE7F38">
        <w:t xml:space="preserve"> </w:t>
      </w:r>
      <w:r w:rsidRPr="00933B59">
        <w:t>etc.)</w:t>
      </w:r>
      <w:r w:rsidR="00EE7F38">
        <w:t xml:space="preserve"> </w:t>
      </w:r>
      <w:r w:rsidRPr="00933B59">
        <w:t>and</w:t>
      </w:r>
      <w:r w:rsidR="00EE7F38">
        <w:t xml:space="preserve"> </w:t>
      </w:r>
      <w:r w:rsidRPr="00933B59">
        <w:t>has</w:t>
      </w:r>
      <w:r w:rsidR="00EE7F38">
        <w:t xml:space="preserve"> </w:t>
      </w:r>
      <w:r w:rsidRPr="00933B59">
        <w:t>made</w:t>
      </w:r>
      <w:r w:rsidR="00EE7F38">
        <w:t xml:space="preserve"> </w:t>
      </w:r>
      <w:r w:rsidRPr="00933B59">
        <w:t>the</w:t>
      </w:r>
      <w:r w:rsidR="00EE7F38">
        <w:t xml:space="preserve"> </w:t>
      </w:r>
      <w:r w:rsidRPr="00933B59">
        <w:t>assertion</w:t>
      </w:r>
      <w:r w:rsidR="00EE7F38">
        <w:t xml:space="preserve"> </w:t>
      </w:r>
      <w:r w:rsidRPr="00933B59">
        <w:t>of</w:t>
      </w:r>
      <w:r w:rsidR="00EE7F38">
        <w:t xml:space="preserve"> </w:t>
      </w:r>
      <w:r w:rsidRPr="00933B59">
        <w:t>interest</w:t>
      </w:r>
      <w:r w:rsidR="00EE7F38">
        <w:t xml:space="preserve"> </w:t>
      </w:r>
      <w:r w:rsidRPr="00933B59">
        <w:t>service</w:t>
      </w:r>
      <w:r w:rsidR="00EE7F38">
        <w:t xml:space="preserve"> </w:t>
      </w:r>
      <w:r w:rsidRPr="00933B59">
        <w:t>more</w:t>
      </w:r>
      <w:r w:rsidR="00EE7F38">
        <w:t xml:space="preserve"> </w:t>
      </w:r>
      <w:r w:rsidRPr="00933B59">
        <w:t>widely</w:t>
      </w:r>
      <w:r w:rsidR="00EE7F38">
        <w:t xml:space="preserve"> </w:t>
      </w:r>
      <w:r w:rsidRPr="00933B59">
        <w:t>available</w:t>
      </w:r>
      <w:r w:rsidR="00EE7F38">
        <w:t xml:space="preserve"> </w:t>
      </w:r>
      <w:r w:rsidRPr="00933B59">
        <w:t>(opening</w:t>
      </w:r>
      <w:r w:rsidR="00EE7F38">
        <w:t xml:space="preserve"> </w:t>
      </w:r>
      <w:r w:rsidRPr="00933B59">
        <w:t>new</w:t>
      </w:r>
      <w:r w:rsidR="00EE7F38">
        <w:t xml:space="preserve"> </w:t>
      </w:r>
      <w:r w:rsidRPr="00933B59">
        <w:t>Victim</w:t>
      </w:r>
      <w:r w:rsidR="00EE7F38">
        <w:t xml:space="preserve"> </w:t>
      </w:r>
      <w:r w:rsidRPr="00933B59">
        <w:t>Support</w:t>
      </w:r>
      <w:r w:rsidR="00EE7F38">
        <w:t xml:space="preserve"> </w:t>
      </w:r>
      <w:r w:rsidRPr="00933B59">
        <w:t>Centres</w:t>
      </w:r>
      <w:r w:rsidR="00EE7F38">
        <w:t xml:space="preserve"> </w:t>
      </w:r>
      <w:r w:rsidRPr="00933B59">
        <w:t>across</w:t>
      </w:r>
      <w:r w:rsidR="00EE7F38">
        <w:t xml:space="preserve"> </w:t>
      </w:r>
      <w:r w:rsidRPr="00933B59">
        <w:t>the</w:t>
      </w:r>
      <w:r w:rsidR="00EE7F38">
        <w:t xml:space="preserve"> </w:t>
      </w:r>
      <w:r w:rsidRPr="00933B59">
        <w:t>country).</w:t>
      </w:r>
      <w:r w:rsidR="00EE7F38">
        <w:t xml:space="preserve"> </w:t>
      </w:r>
      <w:r w:rsidRPr="00933B59">
        <w:t>The</w:t>
      </w:r>
      <w:r w:rsidR="00EE7F38">
        <w:t xml:space="preserve"> </w:t>
      </w:r>
      <w:r w:rsidRPr="00933B59">
        <w:t>regional</w:t>
      </w:r>
      <w:r w:rsidR="00EE7F38">
        <w:t xml:space="preserve"> </w:t>
      </w:r>
      <w:r w:rsidRPr="00933B59">
        <w:t>victim</w:t>
      </w:r>
      <w:r w:rsidR="00EE7F38">
        <w:t xml:space="preserve"> </w:t>
      </w:r>
      <w:r w:rsidRPr="00933B59">
        <w:t>support</w:t>
      </w:r>
      <w:r w:rsidR="00EE7F38">
        <w:t xml:space="preserve"> </w:t>
      </w:r>
      <w:r w:rsidRPr="00933B59">
        <w:t>services</w:t>
      </w:r>
      <w:r w:rsidR="00EE7F38">
        <w:t xml:space="preserve"> </w:t>
      </w:r>
      <w:r w:rsidRPr="00933B59">
        <w:t>in</w:t>
      </w:r>
      <w:r w:rsidR="00EE7F38">
        <w:t xml:space="preserve"> </w:t>
      </w:r>
      <w:r w:rsidRPr="00933B59">
        <w:t>the</w:t>
      </w:r>
      <w:r w:rsidR="00EE7F38">
        <w:t xml:space="preserve"> </w:t>
      </w:r>
      <w:r w:rsidRPr="00933B59">
        <w:t>capital</w:t>
      </w:r>
      <w:r w:rsidR="00EE7F38">
        <w:t xml:space="preserve"> </w:t>
      </w:r>
      <w:r w:rsidRPr="00933B59">
        <w:t>and</w:t>
      </w:r>
      <w:r w:rsidR="00EE7F38">
        <w:t xml:space="preserve"> </w:t>
      </w:r>
      <w:r w:rsidRPr="00933B59">
        <w:t>county</w:t>
      </w:r>
      <w:r w:rsidR="00EE7F38">
        <w:t xml:space="preserve"> </w:t>
      </w:r>
      <w:r w:rsidRPr="00933B59">
        <w:t>government</w:t>
      </w:r>
      <w:r w:rsidR="00EE7F38">
        <w:t xml:space="preserve"> </w:t>
      </w:r>
      <w:r w:rsidRPr="00933B59">
        <w:t>offices</w:t>
      </w:r>
      <w:r w:rsidR="00EE7F38">
        <w:t xml:space="preserve"> </w:t>
      </w:r>
      <w:r w:rsidRPr="00933B59">
        <w:t>are</w:t>
      </w:r>
      <w:r w:rsidR="00EE7F38">
        <w:t xml:space="preserve"> </w:t>
      </w:r>
      <w:r w:rsidRPr="00933B59">
        <w:t>entitled</w:t>
      </w:r>
      <w:r w:rsidR="00EE7F38">
        <w:t xml:space="preserve"> </w:t>
      </w:r>
      <w:r w:rsidRPr="00933B59">
        <w:t>to</w:t>
      </w:r>
      <w:r w:rsidR="00EE7F38">
        <w:t xml:space="preserve"> </w:t>
      </w:r>
      <w:r w:rsidRPr="00933B59">
        <w:t>make</w:t>
      </w:r>
      <w:r w:rsidR="00EE7F38">
        <w:t xml:space="preserve"> </w:t>
      </w:r>
      <w:r w:rsidRPr="00933B59">
        <w:t>decisions</w:t>
      </w:r>
      <w:r w:rsidR="00EE7F38">
        <w:t xml:space="preserve"> </w:t>
      </w:r>
      <w:r w:rsidRPr="00933B59">
        <w:t>on</w:t>
      </w:r>
      <w:r w:rsidR="00EE7F38">
        <w:t xml:space="preserve"> </w:t>
      </w:r>
      <w:r w:rsidRPr="00933B59">
        <w:t>assistance</w:t>
      </w:r>
      <w:r w:rsidR="00EE7F38">
        <w:t xml:space="preserve"> </w:t>
      </w:r>
      <w:r w:rsidRPr="00933B59">
        <w:t>requiring</w:t>
      </w:r>
      <w:r w:rsidR="00EE7F38">
        <w:t xml:space="preserve"> </w:t>
      </w:r>
      <w:r w:rsidRPr="00933B59">
        <w:t>an</w:t>
      </w:r>
      <w:r w:rsidR="00EE7F38">
        <w:t xml:space="preserve"> </w:t>
      </w:r>
      <w:r w:rsidRPr="00933B59">
        <w:t>official</w:t>
      </w:r>
      <w:r w:rsidR="00EE7F38">
        <w:t xml:space="preserve"> </w:t>
      </w:r>
      <w:r w:rsidRPr="00933B59">
        <w:t>procedure</w:t>
      </w:r>
      <w:r w:rsidR="00EE7F38">
        <w:t xml:space="preserve"> </w:t>
      </w:r>
      <w:r w:rsidRPr="00933B59">
        <w:t>(immediate</w:t>
      </w:r>
      <w:r w:rsidR="00EE7F38">
        <w:t xml:space="preserve"> </w:t>
      </w:r>
      <w:r w:rsidRPr="00933B59">
        <w:t>financial</w:t>
      </w:r>
      <w:r w:rsidR="00EE7F38">
        <w:t xml:space="preserve"> </w:t>
      </w:r>
      <w:r w:rsidRPr="00933B59">
        <w:t>assistance,</w:t>
      </w:r>
      <w:r w:rsidR="00EE7F38">
        <w:t xml:space="preserve"> </w:t>
      </w:r>
      <w:r w:rsidRPr="00933B59">
        <w:t>certification</w:t>
      </w:r>
      <w:r w:rsidR="00EE7F38">
        <w:t xml:space="preserve"> </w:t>
      </w:r>
      <w:r w:rsidRPr="00933B59">
        <w:t>of</w:t>
      </w:r>
      <w:r w:rsidR="00EE7F38">
        <w:t xml:space="preserve"> </w:t>
      </w:r>
      <w:r w:rsidRPr="00933B59">
        <w:t>victim</w:t>
      </w:r>
      <w:r w:rsidR="00EE7F38">
        <w:t xml:space="preserve"> </w:t>
      </w:r>
      <w:r w:rsidRPr="00933B59">
        <w:t>status</w:t>
      </w:r>
      <w:r w:rsidR="00EE7F38">
        <w:t xml:space="preserve"> </w:t>
      </w:r>
      <w:r w:rsidRPr="00933B59">
        <w:t>and</w:t>
      </w:r>
      <w:r w:rsidR="00EE7F38">
        <w:t xml:space="preserve"> </w:t>
      </w:r>
      <w:r w:rsidRPr="00933B59">
        <w:t>state</w:t>
      </w:r>
      <w:r w:rsidR="00EE7F38">
        <w:t xml:space="preserve"> </w:t>
      </w:r>
      <w:r w:rsidRPr="00933B59">
        <w:t>compensation),</w:t>
      </w:r>
      <w:r w:rsidR="00EE7F38">
        <w:t xml:space="preserve"> </w:t>
      </w:r>
      <w:r w:rsidRPr="00933B59">
        <w:t>while</w:t>
      </w:r>
      <w:r w:rsidR="00EE7F38">
        <w:t xml:space="preserve"> </w:t>
      </w:r>
      <w:r w:rsidRPr="00933B59">
        <w:t>the</w:t>
      </w:r>
      <w:r w:rsidR="00EE7F38">
        <w:t xml:space="preserve"> </w:t>
      </w:r>
      <w:r w:rsidRPr="00933B59">
        <w:t>so-called</w:t>
      </w:r>
      <w:r w:rsidR="00EE7F38">
        <w:t xml:space="preserve"> </w:t>
      </w:r>
      <w:r w:rsidRPr="00933B59">
        <w:t>soft</w:t>
      </w:r>
      <w:r w:rsidR="00EE7F38">
        <w:t xml:space="preserve"> </w:t>
      </w:r>
      <w:r w:rsidRPr="00933B59">
        <w:t>services</w:t>
      </w:r>
      <w:r w:rsidR="00EE7F38">
        <w:t xml:space="preserve"> </w:t>
      </w:r>
      <w:r w:rsidRPr="00933B59">
        <w:t>–</w:t>
      </w:r>
      <w:r w:rsidR="00EE7F38">
        <w:t xml:space="preserve"> </w:t>
      </w:r>
      <w:r w:rsidRPr="00933B59">
        <w:t>which</w:t>
      </w:r>
      <w:r w:rsidR="00EE7F38">
        <w:t xml:space="preserve"> </w:t>
      </w:r>
      <w:r w:rsidRPr="00933B59">
        <w:t>are</w:t>
      </w:r>
      <w:r w:rsidR="00EE7F38">
        <w:t xml:space="preserve"> </w:t>
      </w:r>
      <w:r w:rsidRPr="00933B59">
        <w:t>available</w:t>
      </w:r>
      <w:r w:rsidR="00EE7F38">
        <w:t xml:space="preserve"> </w:t>
      </w:r>
      <w:r w:rsidRPr="00933B59">
        <w:t>regardless</w:t>
      </w:r>
      <w:r w:rsidR="00EE7F38">
        <w:t xml:space="preserve"> </w:t>
      </w:r>
      <w:r w:rsidRPr="00933B59">
        <w:t>of</w:t>
      </w:r>
      <w:r w:rsidR="00EE7F38">
        <w:t xml:space="preserve"> </w:t>
      </w:r>
      <w:r w:rsidRPr="00933B59">
        <w:t>reporting</w:t>
      </w:r>
      <w:r w:rsidR="00EE7F38">
        <w:t xml:space="preserve"> </w:t>
      </w:r>
      <w:r w:rsidRPr="00933B59">
        <w:t>the</w:t>
      </w:r>
      <w:r w:rsidR="00EE7F38">
        <w:t xml:space="preserve"> </w:t>
      </w:r>
      <w:r w:rsidRPr="00933B59">
        <w:t>crime</w:t>
      </w:r>
      <w:r w:rsidR="00747F7E">
        <w:t xml:space="preserve"> – </w:t>
      </w:r>
      <w:r w:rsidRPr="00933B59">
        <w:t>are</w:t>
      </w:r>
      <w:r w:rsidR="00EE7F38">
        <w:t xml:space="preserve"> </w:t>
      </w:r>
      <w:r w:rsidRPr="00933B59">
        <w:t>provided</w:t>
      </w:r>
      <w:r w:rsidR="00EE7F38">
        <w:t xml:space="preserve"> </w:t>
      </w:r>
      <w:r w:rsidRPr="00933B59">
        <w:t>by</w:t>
      </w:r>
      <w:r w:rsidR="00EE7F38">
        <w:t xml:space="preserve"> </w:t>
      </w:r>
      <w:r w:rsidRPr="00933B59">
        <w:t>the</w:t>
      </w:r>
      <w:r w:rsidR="00EE7F38">
        <w:t xml:space="preserve"> </w:t>
      </w:r>
      <w:r w:rsidRPr="00933B59">
        <w:t>Victim</w:t>
      </w:r>
      <w:r w:rsidR="00EE7F38">
        <w:t xml:space="preserve"> </w:t>
      </w:r>
      <w:r w:rsidRPr="00933B59">
        <w:t>Support</w:t>
      </w:r>
      <w:r w:rsidR="00EE7F38">
        <w:t xml:space="preserve"> </w:t>
      </w:r>
      <w:r w:rsidRPr="00933B59">
        <w:t>Centres</w:t>
      </w:r>
      <w:r w:rsidR="00EE7F38">
        <w:t xml:space="preserve"> </w:t>
      </w:r>
      <w:r w:rsidRPr="00933B59">
        <w:t>to</w:t>
      </w:r>
      <w:r w:rsidR="00EE7F38">
        <w:t xml:space="preserve"> </w:t>
      </w:r>
      <w:r w:rsidRPr="00933B59">
        <w:t>a</w:t>
      </w:r>
      <w:r w:rsidR="00EE7F38">
        <w:t xml:space="preserve"> </w:t>
      </w:r>
      <w:r w:rsidRPr="00933B59">
        <w:t>high</w:t>
      </w:r>
      <w:r w:rsidR="00EE7F38">
        <w:t xml:space="preserve"> </w:t>
      </w:r>
      <w:r w:rsidRPr="00933B59">
        <w:t>standard</w:t>
      </w:r>
      <w:r w:rsidR="00EE7F38">
        <w:t xml:space="preserve"> </w:t>
      </w:r>
      <w:r w:rsidRPr="00933B59">
        <w:t>for</w:t>
      </w:r>
      <w:r w:rsidR="00EE7F38">
        <w:t xml:space="preserve"> </w:t>
      </w:r>
      <w:r w:rsidRPr="00933B59">
        <w:t>all</w:t>
      </w:r>
      <w:r w:rsidR="00EE7F38">
        <w:t xml:space="preserve"> </w:t>
      </w:r>
      <w:r w:rsidRPr="00933B59">
        <w:t>victims.</w:t>
      </w:r>
    </w:p>
    <w:p w14:paraId="40A167BA" w14:textId="73C12FAA" w:rsidR="00582FB8" w:rsidRPr="00933B59" w:rsidRDefault="00582FB8" w:rsidP="00ED2374">
      <w:pPr>
        <w:pStyle w:val="SingleTxtG"/>
      </w:pPr>
      <w:r w:rsidRPr="00933B59">
        <w:rPr>
          <w:bCs/>
          <w:iCs/>
        </w:rPr>
        <w:t>33.</w:t>
      </w:r>
      <w:r w:rsidRPr="00933B59">
        <w:rPr>
          <w:bCs/>
          <w:iCs/>
        </w:rPr>
        <w:tab/>
      </w:r>
      <w:r w:rsidRPr="00933B59">
        <w:t>It</w:t>
      </w:r>
      <w:r w:rsidR="00EE7F38">
        <w:t xml:space="preserve"> </w:t>
      </w:r>
      <w:r w:rsidRPr="00933B59">
        <w:t>is</w:t>
      </w:r>
      <w:r w:rsidR="00EE7F38">
        <w:t xml:space="preserve"> </w:t>
      </w:r>
      <w:r w:rsidRPr="00933B59">
        <w:t>important</w:t>
      </w:r>
      <w:r w:rsidR="00EE7F38">
        <w:t xml:space="preserve"> </w:t>
      </w:r>
      <w:r w:rsidRPr="00933B59">
        <w:t>to</w:t>
      </w:r>
      <w:r w:rsidR="00EE7F38">
        <w:t xml:space="preserve"> </w:t>
      </w:r>
      <w:r w:rsidRPr="00933B59">
        <w:t>note,</w:t>
      </w:r>
      <w:r w:rsidR="00EE7F38">
        <w:t xml:space="preserve"> </w:t>
      </w:r>
      <w:r w:rsidRPr="00933B59">
        <w:t>that</w:t>
      </w:r>
      <w:r w:rsidR="00EE7F38">
        <w:t xml:space="preserve"> </w:t>
      </w:r>
      <w:r w:rsidRPr="00933B59">
        <w:t>the</w:t>
      </w:r>
      <w:r w:rsidR="00EE7F38">
        <w:t xml:space="preserve"> </w:t>
      </w:r>
      <w:r w:rsidRPr="00933B59">
        <w:t>Victim</w:t>
      </w:r>
      <w:r w:rsidR="00EE7F38">
        <w:t xml:space="preserve"> </w:t>
      </w:r>
      <w:r w:rsidRPr="00933B59">
        <w:t>Support</w:t>
      </w:r>
      <w:r w:rsidR="00EE7F38">
        <w:t xml:space="preserve"> </w:t>
      </w:r>
      <w:r w:rsidRPr="00933B59">
        <w:t>Line</w:t>
      </w:r>
      <w:r w:rsidR="00EE7F38">
        <w:t xml:space="preserve"> </w:t>
      </w:r>
      <w:r w:rsidRPr="00933B59">
        <w:t>(06-80-225-225)</w:t>
      </w:r>
      <w:r w:rsidR="00EE7F38">
        <w:t xml:space="preserve"> </w:t>
      </w:r>
      <w:r w:rsidRPr="00933B59">
        <w:t>is</w:t>
      </w:r>
      <w:r w:rsidR="00EE7F38">
        <w:t xml:space="preserve"> </w:t>
      </w:r>
      <w:r w:rsidRPr="00933B59">
        <w:t>also</w:t>
      </w:r>
      <w:r w:rsidR="00EE7F38">
        <w:t xml:space="preserve"> </w:t>
      </w:r>
      <w:r w:rsidRPr="00933B59">
        <w:t>available</w:t>
      </w:r>
      <w:r w:rsidR="00EE7F38">
        <w:t xml:space="preserve"> </w:t>
      </w:r>
      <w:r w:rsidRPr="00933B59">
        <w:t>for</w:t>
      </w:r>
      <w:r w:rsidR="00EE7F38">
        <w:t xml:space="preserve"> </w:t>
      </w:r>
      <w:r w:rsidRPr="00933B59">
        <w:t>victims,</w:t>
      </w:r>
      <w:r w:rsidR="00EE7F38">
        <w:t xml:space="preserve"> </w:t>
      </w:r>
      <w:r w:rsidRPr="00933B59">
        <w:t>as</w:t>
      </w:r>
      <w:r w:rsidR="00EE7F38">
        <w:t xml:space="preserve"> </w:t>
      </w:r>
      <w:r w:rsidRPr="00933B59">
        <w:t>a</w:t>
      </w:r>
      <w:r w:rsidR="00EE7F38">
        <w:t xml:space="preserve"> </w:t>
      </w:r>
      <w:r w:rsidRPr="00933B59">
        <w:t>free-of-charge</w:t>
      </w:r>
      <w:r w:rsidR="00EE7F38">
        <w:t xml:space="preserve"> </w:t>
      </w:r>
      <w:r w:rsidRPr="00933B59">
        <w:t>helpline,</w:t>
      </w:r>
      <w:r w:rsidR="00EE7F38">
        <w:t xml:space="preserve"> </w:t>
      </w:r>
      <w:r w:rsidRPr="00933B59">
        <w:t>run</w:t>
      </w:r>
      <w:r w:rsidR="00EE7F38">
        <w:t xml:space="preserve"> </w:t>
      </w:r>
      <w:r w:rsidRPr="00933B59">
        <w:t>by</w:t>
      </w:r>
      <w:r w:rsidR="00EE7F38">
        <w:t xml:space="preserve"> </w:t>
      </w:r>
      <w:r w:rsidRPr="00933B59">
        <w:t>the</w:t>
      </w:r>
      <w:r w:rsidR="00EE7F38">
        <w:t xml:space="preserve"> </w:t>
      </w:r>
      <w:r w:rsidRPr="00933B59">
        <w:t>Ministry</w:t>
      </w:r>
      <w:r w:rsidR="00EE7F38">
        <w:t xml:space="preserve"> </w:t>
      </w:r>
      <w:r w:rsidRPr="00933B59">
        <w:t>of</w:t>
      </w:r>
      <w:r w:rsidR="00EE7F38">
        <w:t xml:space="preserve"> </w:t>
      </w:r>
      <w:r w:rsidRPr="00933B59">
        <w:t>Justice,</w:t>
      </w:r>
      <w:r w:rsidR="00EE7F38">
        <w:t xml:space="preserve"> </w:t>
      </w:r>
      <w:r w:rsidRPr="00933B59">
        <w:t>operating</w:t>
      </w:r>
      <w:r w:rsidR="00EE7F38">
        <w:t xml:space="preserve"> </w:t>
      </w:r>
      <w:r w:rsidRPr="00933B59">
        <w:t>24/7.</w:t>
      </w:r>
      <w:r w:rsidR="00EE7F38">
        <w:t xml:space="preserve"> </w:t>
      </w:r>
      <w:r w:rsidRPr="00933B59">
        <w:t>The</w:t>
      </w:r>
      <w:r w:rsidR="00EE7F38">
        <w:t xml:space="preserve"> </w:t>
      </w:r>
      <w:r w:rsidRPr="00933B59">
        <w:t>staff</w:t>
      </w:r>
      <w:r w:rsidR="00EE7F38">
        <w:t xml:space="preserve"> </w:t>
      </w:r>
      <w:r w:rsidRPr="00933B59">
        <w:t>informs</w:t>
      </w:r>
      <w:r w:rsidR="00EE7F38">
        <w:t xml:space="preserve"> </w:t>
      </w:r>
      <w:r w:rsidRPr="00933B59">
        <w:t>all</w:t>
      </w:r>
      <w:r w:rsidR="00EE7F38">
        <w:t xml:space="preserve"> </w:t>
      </w:r>
      <w:r w:rsidRPr="00933B59">
        <w:t>victims</w:t>
      </w:r>
      <w:r w:rsidR="00EE7F38">
        <w:t xml:space="preserve"> </w:t>
      </w:r>
      <w:r w:rsidRPr="00933B59">
        <w:t>on</w:t>
      </w:r>
      <w:r w:rsidR="00EE7F38">
        <w:t xml:space="preserve"> </w:t>
      </w:r>
      <w:r w:rsidRPr="00933B59">
        <w:t>the</w:t>
      </w:r>
      <w:r w:rsidR="00EE7F38">
        <w:t xml:space="preserve"> </w:t>
      </w:r>
      <w:r w:rsidRPr="00933B59">
        <w:t>available</w:t>
      </w:r>
      <w:r w:rsidR="00EE7F38">
        <w:t xml:space="preserve"> </w:t>
      </w:r>
      <w:r w:rsidRPr="00933B59">
        <w:t>options</w:t>
      </w:r>
      <w:r w:rsidR="00EE7F38">
        <w:t xml:space="preserve"> </w:t>
      </w:r>
      <w:r w:rsidRPr="00933B59">
        <w:t>and</w:t>
      </w:r>
      <w:r w:rsidR="00EE7F38">
        <w:t xml:space="preserve"> </w:t>
      </w:r>
      <w:r w:rsidRPr="00933B59">
        <w:t>the</w:t>
      </w:r>
      <w:r w:rsidR="00EE7F38">
        <w:t xml:space="preserve"> </w:t>
      </w:r>
      <w:r w:rsidRPr="00933B59">
        <w:t>procedures,</w:t>
      </w:r>
      <w:r w:rsidR="00EE7F38">
        <w:t xml:space="preserve"> </w:t>
      </w:r>
      <w:r w:rsidRPr="00933B59">
        <w:t>inform</w:t>
      </w:r>
      <w:r w:rsidR="00EE7F38">
        <w:t xml:space="preserve"> </w:t>
      </w:r>
      <w:r w:rsidRPr="00933B59">
        <w:t>victims</w:t>
      </w:r>
      <w:r w:rsidR="00EE7F38">
        <w:t xml:space="preserve"> </w:t>
      </w:r>
      <w:r w:rsidRPr="00933B59">
        <w:t>of</w:t>
      </w:r>
      <w:r w:rsidR="00EE7F38">
        <w:t xml:space="preserve"> </w:t>
      </w:r>
      <w:r w:rsidRPr="00933B59">
        <w:t>crime</w:t>
      </w:r>
      <w:r w:rsidR="00EE7F38">
        <w:t xml:space="preserve"> </w:t>
      </w:r>
      <w:r w:rsidRPr="00933B59">
        <w:t>regarding</w:t>
      </w:r>
      <w:r w:rsidR="00EE7F38">
        <w:t xml:space="preserve"> </w:t>
      </w:r>
      <w:r w:rsidRPr="00933B59">
        <w:t>their</w:t>
      </w:r>
      <w:r w:rsidR="00EE7F38">
        <w:t xml:space="preserve"> </w:t>
      </w:r>
      <w:r w:rsidRPr="00933B59">
        <w:t>rights,</w:t>
      </w:r>
      <w:r w:rsidR="00EE7F38">
        <w:t xml:space="preserve"> </w:t>
      </w:r>
      <w:r w:rsidRPr="00933B59">
        <w:t>their</w:t>
      </w:r>
      <w:r w:rsidR="00EE7F38">
        <w:t xml:space="preserve"> </w:t>
      </w:r>
      <w:r w:rsidRPr="00933B59">
        <w:t>opportunities</w:t>
      </w:r>
      <w:r w:rsidR="00EE7F38">
        <w:t xml:space="preserve"> </w:t>
      </w:r>
      <w:r w:rsidRPr="00933B59">
        <w:t>and</w:t>
      </w:r>
      <w:r w:rsidR="00EE7F38">
        <w:t xml:space="preserve"> </w:t>
      </w:r>
      <w:r w:rsidRPr="00933B59">
        <w:t>they</w:t>
      </w:r>
      <w:r w:rsidR="00EE7F38">
        <w:t xml:space="preserve"> </w:t>
      </w:r>
      <w:r w:rsidRPr="00933B59">
        <w:t>can</w:t>
      </w:r>
      <w:r w:rsidR="00EE7F38">
        <w:t xml:space="preserve"> </w:t>
      </w:r>
      <w:r w:rsidRPr="00933B59">
        <w:t>refer</w:t>
      </w:r>
      <w:r w:rsidR="00EE7F38">
        <w:t xml:space="preserve"> </w:t>
      </w:r>
      <w:r w:rsidRPr="00933B59">
        <w:t>cases</w:t>
      </w:r>
      <w:r w:rsidR="00EE7F38">
        <w:t xml:space="preserve"> </w:t>
      </w:r>
      <w:r w:rsidRPr="00933B59">
        <w:t>to</w:t>
      </w:r>
      <w:r w:rsidR="00EE7F38">
        <w:t xml:space="preserve"> </w:t>
      </w:r>
      <w:r w:rsidRPr="00933B59">
        <w:t>other</w:t>
      </w:r>
      <w:r w:rsidR="00EE7F38">
        <w:t xml:space="preserve"> </w:t>
      </w:r>
      <w:r w:rsidRPr="00933B59">
        <w:t>organisations</w:t>
      </w:r>
      <w:r w:rsidR="00EE7F38">
        <w:t xml:space="preserve"> </w:t>
      </w:r>
      <w:r w:rsidRPr="00933B59">
        <w:t>too,</w:t>
      </w:r>
      <w:r w:rsidR="00EE7F38">
        <w:t xml:space="preserve"> </w:t>
      </w:r>
      <w:r w:rsidRPr="00933B59">
        <w:t>especially</w:t>
      </w:r>
      <w:r w:rsidR="00EE7F38">
        <w:t xml:space="preserve"> </w:t>
      </w:r>
      <w:r w:rsidRPr="00933B59">
        <w:t>to</w:t>
      </w:r>
      <w:r w:rsidR="00EE7F38">
        <w:t xml:space="preserve"> </w:t>
      </w:r>
      <w:r w:rsidRPr="00933B59">
        <w:t>victim</w:t>
      </w:r>
      <w:r w:rsidR="00EE7F38">
        <w:t xml:space="preserve"> </w:t>
      </w:r>
      <w:r w:rsidRPr="00933B59">
        <w:t>support</w:t>
      </w:r>
      <w:r w:rsidR="00EE7F38">
        <w:t xml:space="preserve"> </w:t>
      </w:r>
      <w:r w:rsidRPr="00933B59">
        <w:t>services.</w:t>
      </w:r>
    </w:p>
    <w:p w14:paraId="0B151DF8" w14:textId="13FEC821" w:rsidR="00582FB8" w:rsidRPr="00933B59" w:rsidRDefault="00582FB8" w:rsidP="00944E3B">
      <w:pPr>
        <w:pStyle w:val="H1G"/>
      </w:pPr>
      <w:r>
        <w:tab/>
      </w:r>
      <w:r>
        <w:tab/>
      </w:r>
      <w:r w:rsidRPr="00933B59">
        <w:t>Complaints</w:t>
      </w:r>
      <w:r w:rsidR="00EE7F38">
        <w:t xml:space="preserve"> </w:t>
      </w:r>
      <w:r w:rsidRPr="00933B59">
        <w:t>of</w:t>
      </w:r>
      <w:r w:rsidR="00EE7F38">
        <w:t xml:space="preserve"> </w:t>
      </w:r>
      <w:r w:rsidRPr="00933B59">
        <w:t>racial</w:t>
      </w:r>
      <w:r w:rsidR="00EE7F38">
        <w:t xml:space="preserve"> </w:t>
      </w:r>
      <w:r w:rsidRPr="00933B59">
        <w:t>discrimination</w:t>
      </w:r>
    </w:p>
    <w:p w14:paraId="442B6CF0" w14:textId="46CB415D" w:rsidR="00582FB8" w:rsidRPr="00933B59" w:rsidRDefault="00582FB8" w:rsidP="00ED2374">
      <w:pPr>
        <w:pStyle w:val="SingleTxtG"/>
      </w:pPr>
      <w:r w:rsidRPr="00933B59">
        <w:rPr>
          <w:bCs/>
          <w:iCs/>
        </w:rPr>
        <w:t>34.</w:t>
      </w:r>
      <w:r w:rsidRPr="00933B59">
        <w:rPr>
          <w:bCs/>
          <w:iCs/>
        </w:rPr>
        <w:tab/>
      </w:r>
      <w:r w:rsidRPr="00933B59">
        <w:t>Detailed</w:t>
      </w:r>
      <w:r w:rsidR="00EE7F38">
        <w:t xml:space="preserve"> </w:t>
      </w:r>
      <w:r w:rsidRPr="00933B59">
        <w:t>statistical</w:t>
      </w:r>
      <w:r w:rsidR="00EE7F38">
        <w:t xml:space="preserve"> </w:t>
      </w:r>
      <w:r w:rsidRPr="00933B59">
        <w:t>data</w:t>
      </w:r>
      <w:r w:rsidR="00EE7F38">
        <w:t xml:space="preserve"> </w:t>
      </w:r>
      <w:r w:rsidRPr="00933B59">
        <w:t>and</w:t>
      </w:r>
      <w:r w:rsidR="00EE7F38">
        <w:t xml:space="preserve"> </w:t>
      </w:r>
      <w:r w:rsidRPr="00933B59">
        <w:t>comprehensive</w:t>
      </w:r>
      <w:r w:rsidR="00EE7F38">
        <w:t xml:space="preserve"> </w:t>
      </w:r>
      <w:r w:rsidRPr="00933B59">
        <w:t>information</w:t>
      </w:r>
      <w:r w:rsidR="00EE7F38">
        <w:t xml:space="preserve"> </w:t>
      </w:r>
      <w:r w:rsidRPr="00933B59">
        <w:t>on</w:t>
      </w:r>
      <w:r w:rsidR="00EE7F38">
        <w:t xml:space="preserve"> </w:t>
      </w:r>
      <w:r w:rsidRPr="00933B59">
        <w:t>the</w:t>
      </w:r>
      <w:r w:rsidR="00EE7F38">
        <w:t xml:space="preserve"> </w:t>
      </w:r>
      <w:r w:rsidRPr="00933B59">
        <w:t>activities</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are</w:t>
      </w:r>
      <w:r w:rsidR="00EE7F38">
        <w:t xml:space="preserve"> </w:t>
      </w:r>
      <w:r w:rsidRPr="00933B59">
        <w:t>available</w:t>
      </w:r>
      <w:r w:rsidR="00EE7F38">
        <w:t xml:space="preserve"> </w:t>
      </w:r>
      <w:r w:rsidRPr="00933B59">
        <w:t>in</w:t>
      </w:r>
      <w:r w:rsidR="00EE7F38">
        <w:t xml:space="preserve"> </w:t>
      </w:r>
      <w:r w:rsidRPr="00933B59">
        <w:t>the</w:t>
      </w:r>
      <w:r w:rsidR="00EE7F38">
        <w:t xml:space="preserve"> </w:t>
      </w:r>
      <w:r w:rsidRPr="00933B59">
        <w:t>annual</w:t>
      </w:r>
      <w:r w:rsidR="00EE7F38">
        <w:t xml:space="preserve"> </w:t>
      </w:r>
      <w:r w:rsidRPr="00933B59">
        <w:t>reports</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and</w:t>
      </w:r>
      <w:r w:rsidR="00EE7F38">
        <w:t xml:space="preserve"> </w:t>
      </w:r>
      <w:r w:rsidRPr="00933B59">
        <w:t>his</w:t>
      </w:r>
      <w:r w:rsidR="00EE7F38">
        <w:t xml:space="preserve"> </w:t>
      </w:r>
      <w:r w:rsidRPr="00933B59">
        <w:t>Deputies</w:t>
      </w:r>
      <w:r w:rsidRPr="00933B59">
        <w:rPr>
          <w:bCs/>
        </w:rPr>
        <w:t>.</w:t>
      </w:r>
      <w:r w:rsidR="00EE7F38">
        <w:rPr>
          <w:rFonts w:eastAsia="Calibri"/>
          <w:b/>
          <w:bCs/>
          <w:color w:val="212529"/>
          <w:shd w:val="clear" w:color="auto" w:fill="FDFDFD"/>
        </w:rPr>
        <w:t xml:space="preserve"> </w:t>
      </w:r>
      <w:r w:rsidRPr="00933B59">
        <w:rPr>
          <w:rFonts w:eastAsia="Calibri"/>
          <w:b/>
          <w:bCs/>
          <w:color w:val="212529"/>
          <w:shd w:val="clear" w:color="auto" w:fill="FDFDFD"/>
        </w:rPr>
        <w:t>A</w:t>
      </w:r>
      <w:r w:rsidRPr="00933B59">
        <w:t>ccording</w:t>
      </w:r>
      <w:r w:rsidR="00EE7F38">
        <w:t xml:space="preserve"> </w:t>
      </w:r>
      <w:r w:rsidRPr="00933B59">
        <w:t>to</w:t>
      </w:r>
      <w:r w:rsidR="00EE7F38">
        <w:t xml:space="preserve"> </w:t>
      </w:r>
      <w:r w:rsidRPr="00933B59">
        <w:t>the</w:t>
      </w:r>
      <w:r w:rsidR="00EE7F38">
        <w:t xml:space="preserve"> </w:t>
      </w:r>
      <w:r w:rsidRPr="00933B59">
        <w:t>Act</w:t>
      </w:r>
      <w:r w:rsidR="00EE7F38">
        <w:t xml:space="preserve"> </w:t>
      </w:r>
      <w:r w:rsidRPr="00933B59">
        <w:t>CXI</w:t>
      </w:r>
      <w:r w:rsidR="00EE7F38">
        <w:t xml:space="preserve"> </w:t>
      </w:r>
      <w:r w:rsidRPr="00933B59">
        <w:t>of</w:t>
      </w:r>
      <w:r w:rsidR="00EE7F38">
        <w:t xml:space="preserve"> </w:t>
      </w:r>
      <w:r w:rsidRPr="00933B59">
        <w:t>2011</w:t>
      </w:r>
      <w:r w:rsidR="00EE7F38">
        <w:t xml:space="preserve"> </w:t>
      </w:r>
      <w:r w:rsidRPr="00933B59">
        <w:t>on</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is</w:t>
      </w:r>
      <w:r w:rsidR="00EE7F38">
        <w:t xml:space="preserve"> </w:t>
      </w:r>
      <w:r w:rsidRPr="00933B59">
        <w:t>obliged</w:t>
      </w:r>
      <w:r w:rsidR="00EE7F38">
        <w:t xml:space="preserve"> </w:t>
      </w:r>
      <w:r w:rsidRPr="00933B59">
        <w:t>to</w:t>
      </w:r>
      <w:r w:rsidR="00EE7F38">
        <w:t xml:space="preserve"> </w:t>
      </w:r>
      <w:r w:rsidRPr="00933B59">
        <w:t>report</w:t>
      </w:r>
      <w:r w:rsidR="00EE7F38">
        <w:t xml:space="preserve"> </w:t>
      </w:r>
      <w:r w:rsidRPr="00933B59">
        <w:t>on</w:t>
      </w:r>
      <w:r w:rsidR="00EE7F38">
        <w:t xml:space="preserve"> </w:t>
      </w:r>
      <w:r w:rsidRPr="00933B59">
        <w:t>his</w:t>
      </w:r>
      <w:r w:rsidR="00EE7F38">
        <w:t xml:space="preserve"> </w:t>
      </w:r>
      <w:r w:rsidRPr="00933B59">
        <w:t>activities</w:t>
      </w:r>
      <w:r w:rsidR="00EE7F38">
        <w:t xml:space="preserve"> </w:t>
      </w:r>
      <w:r w:rsidRPr="00933B59">
        <w:t>to</w:t>
      </w:r>
      <w:r w:rsidR="00EE7F38">
        <w:t xml:space="preserve"> </w:t>
      </w:r>
      <w:r w:rsidRPr="00933B59">
        <w:t>the</w:t>
      </w:r>
      <w:r w:rsidR="00EE7F38">
        <w:t xml:space="preserve"> </w:t>
      </w:r>
      <w:r w:rsidRPr="00933B59">
        <w:t>Hungarian</w:t>
      </w:r>
      <w:r w:rsidR="00EE7F38">
        <w:t xml:space="preserve"> </w:t>
      </w:r>
      <w:r w:rsidRPr="00933B59">
        <w:t>National</w:t>
      </w:r>
      <w:r w:rsidR="00EE7F38">
        <w:t xml:space="preserve"> </w:t>
      </w:r>
      <w:r w:rsidRPr="00933B59">
        <w:t>Assembly</w:t>
      </w:r>
      <w:r w:rsidR="00EE7F38">
        <w:t xml:space="preserve"> </w:t>
      </w:r>
      <w:r w:rsidRPr="00933B59">
        <w:t>every</w:t>
      </w:r>
      <w:r w:rsidR="00EE7F38">
        <w:t xml:space="preserve"> </w:t>
      </w:r>
      <w:r w:rsidRPr="00933B59">
        <w:t>year.</w:t>
      </w:r>
      <w:r w:rsidR="00EE7F38">
        <w:t xml:space="preserve"> </w:t>
      </w:r>
      <w:r w:rsidRPr="00933B59">
        <w:t>Pursuant</w:t>
      </w:r>
      <w:r w:rsidR="00EE7F38">
        <w:t xml:space="preserve"> </w:t>
      </w:r>
      <w:r w:rsidRPr="00933B59">
        <w:t>to</w:t>
      </w:r>
      <w:r w:rsidR="00EE7F38">
        <w:t xml:space="preserve"> </w:t>
      </w:r>
      <w:r w:rsidRPr="00933B59">
        <w:t>Section</w:t>
      </w:r>
      <w:r w:rsidR="00EE7F38">
        <w:t xml:space="preserve"> </w:t>
      </w:r>
      <w:r w:rsidRPr="00933B59">
        <w:t>40</w:t>
      </w:r>
      <w:r w:rsidR="00EE7F38">
        <w:t xml:space="preserve"> </w:t>
      </w:r>
      <w:r w:rsidRPr="00933B59">
        <w:t>of</w:t>
      </w:r>
      <w:r w:rsidR="00EE7F38">
        <w:t xml:space="preserve"> </w:t>
      </w:r>
      <w:r w:rsidRPr="00933B59">
        <w:t>the</w:t>
      </w:r>
      <w:r w:rsidR="00EE7F38">
        <w:t xml:space="preserve"> </w:t>
      </w:r>
      <w:r w:rsidRPr="00933B59">
        <w:t>Act,</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submits</w:t>
      </w:r>
      <w:r w:rsidR="00EE7F38">
        <w:t xml:space="preserve"> </w:t>
      </w:r>
      <w:r w:rsidRPr="00933B59">
        <w:t>the</w:t>
      </w:r>
      <w:r w:rsidR="00EE7F38">
        <w:t xml:space="preserve"> </w:t>
      </w:r>
      <w:r w:rsidRPr="00933B59">
        <w:t>annual</w:t>
      </w:r>
      <w:r w:rsidR="00EE7F38">
        <w:t xml:space="preserve"> </w:t>
      </w:r>
      <w:r w:rsidRPr="00933B59">
        <w:t>report</w:t>
      </w:r>
      <w:r w:rsidR="00EE7F38">
        <w:t xml:space="preserve"> </w:t>
      </w:r>
      <w:r w:rsidRPr="00933B59">
        <w:t>to</w:t>
      </w:r>
      <w:r w:rsidR="00EE7F38">
        <w:t xml:space="preserve"> </w:t>
      </w:r>
      <w:r w:rsidRPr="00933B59">
        <w:t>the</w:t>
      </w:r>
      <w:r w:rsidR="00EE7F38">
        <w:t xml:space="preserve"> </w:t>
      </w:r>
      <w:r w:rsidRPr="00933B59">
        <w:t>National</w:t>
      </w:r>
      <w:r w:rsidR="00EE7F38">
        <w:t xml:space="preserve"> </w:t>
      </w:r>
      <w:r w:rsidRPr="00933B59">
        <w:t>Assembly</w:t>
      </w:r>
      <w:r w:rsidR="00EE7F38">
        <w:t xml:space="preserve"> </w:t>
      </w:r>
      <w:r w:rsidRPr="00933B59">
        <w:t>by</w:t>
      </w:r>
      <w:r w:rsidR="00EE7F38">
        <w:t xml:space="preserve"> </w:t>
      </w:r>
      <w:r w:rsidRPr="00933B59">
        <w:t>31</w:t>
      </w:r>
      <w:r w:rsidR="00EE7F38">
        <w:t xml:space="preserve"> </w:t>
      </w:r>
      <w:r w:rsidRPr="00933B59">
        <w:t>March</w:t>
      </w:r>
      <w:r w:rsidR="00EE7F38">
        <w:t xml:space="preserve"> </w:t>
      </w:r>
      <w:r w:rsidRPr="00933B59">
        <w:t>of</w:t>
      </w:r>
      <w:r w:rsidR="00EE7F38">
        <w:t xml:space="preserve"> </w:t>
      </w:r>
      <w:r w:rsidRPr="00933B59">
        <w:t>the</w:t>
      </w:r>
      <w:r w:rsidR="00EE7F38">
        <w:t xml:space="preserve"> </w:t>
      </w:r>
      <w:r w:rsidRPr="00933B59">
        <w:t>year</w:t>
      </w:r>
      <w:r w:rsidR="00EE7F38">
        <w:t xml:space="preserve"> </w:t>
      </w:r>
      <w:r w:rsidRPr="00933B59">
        <w:t>following</w:t>
      </w:r>
      <w:r w:rsidR="00EE7F38">
        <w:t xml:space="preserve"> </w:t>
      </w:r>
      <w:r w:rsidRPr="00933B59">
        <w:t>the</w:t>
      </w:r>
      <w:r w:rsidR="00EE7F38">
        <w:t xml:space="preserve"> </w:t>
      </w:r>
      <w:r w:rsidRPr="00933B59">
        <w:t>year</w:t>
      </w:r>
      <w:r w:rsidR="00EE7F38">
        <w:t xml:space="preserve"> </w:t>
      </w:r>
      <w:r w:rsidRPr="00933B59">
        <w:t>in</w:t>
      </w:r>
      <w:r w:rsidR="00EE7F38">
        <w:t xml:space="preserve"> </w:t>
      </w:r>
      <w:r w:rsidRPr="00933B59">
        <w:t>question.</w:t>
      </w:r>
      <w:r w:rsidR="00EE7F38">
        <w:rPr>
          <w:color w:val="202124"/>
        </w:rPr>
        <w:t xml:space="preserve"> </w:t>
      </w:r>
      <w:r w:rsidRPr="00933B59">
        <w:t>The</w:t>
      </w:r>
      <w:r w:rsidR="00EE7F38">
        <w:t xml:space="preserve"> </w:t>
      </w:r>
      <w:r w:rsidRPr="00933B59">
        <w:t>National</w:t>
      </w:r>
      <w:r w:rsidR="00EE7F38">
        <w:t xml:space="preserve"> </w:t>
      </w:r>
      <w:r w:rsidRPr="00933B59">
        <w:t>Assembly</w:t>
      </w:r>
      <w:r w:rsidR="00EE7F38">
        <w:t xml:space="preserve"> </w:t>
      </w:r>
      <w:r w:rsidRPr="00933B59">
        <w:t>discusses</w:t>
      </w:r>
      <w:r w:rsidR="00EE7F38">
        <w:t xml:space="preserve"> </w:t>
      </w:r>
      <w:r w:rsidRPr="00933B59">
        <w:t>the</w:t>
      </w:r>
      <w:r w:rsidR="00EE7F38">
        <w:t xml:space="preserve"> </w:t>
      </w:r>
      <w:r w:rsidRPr="00933B59">
        <w:t>report</w:t>
      </w:r>
      <w:r w:rsidR="00EE7F38">
        <w:t xml:space="preserve"> </w:t>
      </w:r>
      <w:r w:rsidRPr="00933B59">
        <w:t>in</w:t>
      </w:r>
      <w:r w:rsidR="00EE7F38">
        <w:t xml:space="preserve"> </w:t>
      </w:r>
      <w:r w:rsidRPr="00933B59">
        <w:t>the</w:t>
      </w:r>
      <w:r w:rsidR="00EE7F38">
        <w:t xml:space="preserve"> </w:t>
      </w:r>
      <w:r w:rsidRPr="00933B59">
        <w:t>year</w:t>
      </w:r>
      <w:r w:rsidR="00EE7F38">
        <w:t xml:space="preserve"> </w:t>
      </w:r>
      <w:r w:rsidRPr="00933B59">
        <w:t>of</w:t>
      </w:r>
      <w:r w:rsidR="00EE7F38">
        <w:t xml:space="preserve"> </w:t>
      </w:r>
      <w:r w:rsidRPr="00933B59">
        <w:t>its</w:t>
      </w:r>
      <w:r w:rsidR="00EE7F38">
        <w:t xml:space="preserve"> </w:t>
      </w:r>
      <w:r w:rsidRPr="00933B59">
        <w:t>submission.</w:t>
      </w:r>
      <w:r w:rsidR="00EE7F38">
        <w:t xml:space="preserve"> </w:t>
      </w:r>
      <w:r w:rsidRPr="00933B59">
        <w:t>The</w:t>
      </w:r>
      <w:r w:rsidR="00EE7F38">
        <w:t xml:space="preserve"> </w:t>
      </w:r>
      <w:r w:rsidRPr="00933B59">
        <w:t>report</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for</w:t>
      </w:r>
      <w:r w:rsidR="00EE7F38">
        <w:t xml:space="preserve"> </w:t>
      </w:r>
      <w:r w:rsidRPr="00933B59">
        <w:t>Fundamental</w:t>
      </w:r>
      <w:r w:rsidR="00EE7F38">
        <w:t xml:space="preserve"> </w:t>
      </w:r>
      <w:r w:rsidRPr="00933B59">
        <w:t>Rights</w:t>
      </w:r>
      <w:r w:rsidR="00EE7F38">
        <w:t xml:space="preserve"> </w:t>
      </w:r>
      <w:r w:rsidRPr="00933B59">
        <w:t>shall</w:t>
      </w:r>
      <w:r w:rsidR="00EE7F38">
        <w:t xml:space="preserve"> </w:t>
      </w:r>
      <w:r w:rsidRPr="00933B59">
        <w:t>be</w:t>
      </w:r>
      <w:r w:rsidR="00EE7F38">
        <w:t xml:space="preserve"> </w:t>
      </w:r>
      <w:r w:rsidRPr="00933B59">
        <w:t>published</w:t>
      </w:r>
      <w:r w:rsidR="00EE7F38">
        <w:t xml:space="preserve"> </w:t>
      </w:r>
      <w:r w:rsidRPr="00933B59">
        <w:t>on</w:t>
      </w:r>
      <w:r w:rsidR="00EE7F38">
        <w:t xml:space="preserve"> </w:t>
      </w:r>
      <w:r w:rsidRPr="00933B59">
        <w:t>the</w:t>
      </w:r>
      <w:r w:rsidR="00EE7F38">
        <w:t xml:space="preserve"> </w:t>
      </w:r>
      <w:r w:rsidRPr="00933B59">
        <w:t>website</w:t>
      </w:r>
      <w:r w:rsidR="00EE7F38">
        <w:t xml:space="preserve"> </w:t>
      </w:r>
      <w:r w:rsidRPr="00933B59">
        <w:t>of</w:t>
      </w:r>
      <w:r w:rsidR="00EE7F38">
        <w:t xml:space="preserve"> </w:t>
      </w:r>
      <w:r w:rsidRPr="00933B59">
        <w:t>the</w:t>
      </w:r>
      <w:r w:rsidR="00EE7F38">
        <w:t xml:space="preserve"> </w:t>
      </w:r>
      <w:r w:rsidRPr="00933B59">
        <w:t>Office</w:t>
      </w:r>
      <w:r w:rsidR="00EE7F38">
        <w:t xml:space="preserve"> </w:t>
      </w:r>
      <w:r w:rsidRPr="00933B59">
        <w:t>after</w:t>
      </w:r>
      <w:r w:rsidR="00EE7F38">
        <w:t xml:space="preserve"> </w:t>
      </w:r>
      <w:r w:rsidRPr="00933B59">
        <w:t>the</w:t>
      </w:r>
      <w:r w:rsidR="00EE7F38">
        <w:t xml:space="preserve"> </w:t>
      </w:r>
      <w:r w:rsidRPr="00933B59">
        <w:t>decision</w:t>
      </w:r>
      <w:r w:rsidR="00EE7F38">
        <w:t xml:space="preserve"> </w:t>
      </w:r>
      <w:r w:rsidRPr="00933B59">
        <w:t>of</w:t>
      </w:r>
      <w:r w:rsidR="00EE7F38">
        <w:t xml:space="preserve"> </w:t>
      </w:r>
      <w:r w:rsidRPr="00933B59">
        <w:t>the</w:t>
      </w:r>
      <w:r w:rsidR="00EE7F38">
        <w:t xml:space="preserve"> </w:t>
      </w:r>
      <w:r w:rsidRPr="00933B59">
        <w:t>National</w:t>
      </w:r>
      <w:r w:rsidR="00EE7F38">
        <w:t xml:space="preserve"> </w:t>
      </w:r>
      <w:r w:rsidRPr="00933B59">
        <w:t>Assembly.</w:t>
      </w:r>
    </w:p>
    <w:p w14:paraId="40D46166" w14:textId="77777777" w:rsidR="005364DC" w:rsidRDefault="00582FB8" w:rsidP="00ED2374">
      <w:pPr>
        <w:pStyle w:val="SingleTxtG"/>
      </w:pPr>
      <w:r w:rsidRPr="00933B59">
        <w:rPr>
          <w:bCs/>
          <w:iCs/>
        </w:rPr>
        <w:t>35.</w:t>
      </w:r>
      <w:r w:rsidRPr="00933B59">
        <w:rPr>
          <w:bCs/>
          <w:iCs/>
        </w:rPr>
        <w:tab/>
      </w:r>
      <w:r w:rsidRPr="00933B59">
        <w:rPr>
          <w:rFonts w:eastAsia="Calibri"/>
          <w:color w:val="212529"/>
          <w:shd w:val="clear" w:color="auto" w:fill="FDFDFD"/>
        </w:rPr>
        <w:t>The</w:t>
      </w:r>
      <w:r w:rsidR="00EE7F38">
        <w:rPr>
          <w:rFonts w:eastAsia="Calibri"/>
          <w:color w:val="212529"/>
          <w:shd w:val="clear" w:color="auto" w:fill="FDFDFD"/>
        </w:rPr>
        <w:t xml:space="preserve"> </w:t>
      </w:r>
      <w:r w:rsidRPr="00933B59">
        <w:rPr>
          <w:rFonts w:eastAsia="Calibri"/>
          <w:shd w:val="clear" w:color="auto" w:fill="FDFDFD"/>
        </w:rPr>
        <w:t>2021</w:t>
      </w:r>
      <w:r w:rsidR="00EE7F38">
        <w:rPr>
          <w:rFonts w:eastAsia="Calibri"/>
          <w:shd w:val="clear" w:color="auto" w:fill="FDFDFD"/>
        </w:rPr>
        <w:t xml:space="preserve"> </w:t>
      </w:r>
      <w:r w:rsidRPr="00933B59">
        <w:rPr>
          <w:rFonts w:eastAsia="Calibri"/>
          <w:shd w:val="clear" w:color="auto" w:fill="FDFDFD"/>
        </w:rPr>
        <w:t>annual</w:t>
      </w:r>
      <w:r w:rsidR="00EE7F38">
        <w:rPr>
          <w:rFonts w:eastAsia="Calibri"/>
          <w:shd w:val="clear" w:color="auto" w:fill="FDFDFD"/>
        </w:rPr>
        <w:t xml:space="preserve"> </w:t>
      </w:r>
      <w:r w:rsidRPr="00933B59">
        <w:rPr>
          <w:rFonts w:eastAsia="Calibri"/>
          <w:shd w:val="clear" w:color="auto" w:fill="FDFDFD"/>
        </w:rPr>
        <w:t>report</w:t>
      </w:r>
      <w:r w:rsidRPr="00FF3C71">
        <w:rPr>
          <w:rStyle w:val="FootnoteReference"/>
        </w:rPr>
        <w:footnoteReference w:id="10"/>
      </w:r>
      <w:r w:rsidR="00EE7F38" w:rsidRPr="00FF3C71">
        <w:rPr>
          <w:rStyle w:val="FootnoteReference"/>
        </w:rPr>
        <w:t xml:space="preserve"> </w:t>
      </w:r>
      <w:r w:rsidRPr="00933B59">
        <w:rPr>
          <w:rFonts w:eastAsia="Calibri"/>
          <w:color w:val="212529"/>
          <w:shd w:val="clear" w:color="auto" w:fill="FDFDFD"/>
        </w:rPr>
        <w:t>contains,</w:t>
      </w:r>
      <w:r w:rsidR="00EE7F38">
        <w:rPr>
          <w:rFonts w:eastAsia="Calibri"/>
          <w:color w:val="212529"/>
          <w:shd w:val="clear" w:color="auto" w:fill="FDFDFD"/>
        </w:rPr>
        <w:t xml:space="preserve"> </w:t>
      </w:r>
      <w:r w:rsidRPr="00933B59">
        <w:rPr>
          <w:rFonts w:eastAsia="Calibri"/>
          <w:color w:val="212529"/>
          <w:shd w:val="clear" w:color="auto" w:fill="FDFDFD"/>
        </w:rPr>
        <w:t>besides</w:t>
      </w:r>
      <w:r w:rsidR="00EE7F38">
        <w:rPr>
          <w:rFonts w:eastAsia="Calibri"/>
          <w:color w:val="212529"/>
          <w:shd w:val="clear" w:color="auto" w:fill="FDFDFD"/>
        </w:rPr>
        <w:t xml:space="preserve"> </w:t>
      </w:r>
      <w:r w:rsidRPr="00933B59">
        <w:rPr>
          <w:rFonts w:eastAsia="Calibri"/>
          <w:color w:val="212529"/>
          <w:shd w:val="clear" w:color="auto" w:fill="FDFDFD"/>
        </w:rPr>
        <w:t>detailed</w:t>
      </w:r>
      <w:r w:rsidR="00EE7F38">
        <w:rPr>
          <w:rFonts w:eastAsia="Calibri"/>
          <w:color w:val="212529"/>
          <w:shd w:val="clear" w:color="auto" w:fill="FDFDFD"/>
        </w:rPr>
        <w:t xml:space="preserve"> </w:t>
      </w:r>
      <w:r w:rsidRPr="00933B59">
        <w:rPr>
          <w:rFonts w:eastAsia="Calibri"/>
          <w:color w:val="212529"/>
          <w:shd w:val="clear" w:color="auto" w:fill="FDFDFD"/>
        </w:rPr>
        <w:t>statistics,</w:t>
      </w:r>
      <w:r w:rsidR="00EE7F38">
        <w:rPr>
          <w:rFonts w:eastAsia="Calibri"/>
          <w:color w:val="212529"/>
          <w:shd w:val="clear" w:color="auto" w:fill="FDFDFD"/>
        </w:rPr>
        <w:t xml:space="preserve"> </w:t>
      </w:r>
      <w:r w:rsidRPr="00933B59">
        <w:rPr>
          <w:rFonts w:eastAsia="Calibri"/>
          <w:color w:val="212529"/>
          <w:shd w:val="clear" w:color="auto" w:fill="FDFDFD"/>
        </w:rPr>
        <w:t>also</w:t>
      </w:r>
      <w:r w:rsidR="00EE7F38">
        <w:rPr>
          <w:rFonts w:eastAsia="Calibri"/>
          <w:color w:val="212529"/>
          <w:shd w:val="clear" w:color="auto" w:fill="FDFDFD"/>
        </w:rPr>
        <w:t xml:space="preserve"> </w:t>
      </w:r>
      <w:r w:rsidRPr="00933B59">
        <w:rPr>
          <w:rFonts w:eastAsia="Calibri"/>
          <w:color w:val="212529"/>
          <w:shd w:val="clear" w:color="auto" w:fill="FDFDFD"/>
        </w:rPr>
        <w:t>the</w:t>
      </w:r>
      <w:r w:rsidR="00EE7F38">
        <w:rPr>
          <w:rFonts w:eastAsia="Calibri"/>
          <w:color w:val="212529"/>
          <w:shd w:val="clear" w:color="auto" w:fill="FDFDFD"/>
        </w:rPr>
        <w:t xml:space="preserve"> </w:t>
      </w:r>
      <w:r w:rsidRPr="00933B59">
        <w:rPr>
          <w:rFonts w:eastAsia="Calibri"/>
          <w:color w:val="212529"/>
          <w:shd w:val="clear" w:color="auto" w:fill="FDFDFD"/>
        </w:rPr>
        <w:t>description</w:t>
      </w:r>
      <w:r w:rsidR="00EE7F38">
        <w:rPr>
          <w:rFonts w:eastAsia="Calibri"/>
          <w:color w:val="212529"/>
          <w:shd w:val="clear" w:color="auto" w:fill="FDFDFD"/>
        </w:rPr>
        <w:t xml:space="preserve"> </w:t>
      </w:r>
      <w:r w:rsidRPr="00933B59">
        <w:rPr>
          <w:rFonts w:eastAsia="Calibri"/>
          <w:color w:val="212529"/>
          <w:shd w:val="clear" w:color="auto" w:fill="FDFDFD"/>
        </w:rPr>
        <w:t>of</w:t>
      </w:r>
      <w:r w:rsidR="00EE7F38">
        <w:rPr>
          <w:rFonts w:eastAsia="Calibri"/>
          <w:color w:val="212529"/>
          <w:shd w:val="clear" w:color="auto" w:fill="FDFDFD"/>
        </w:rPr>
        <w:t xml:space="preserve"> </w:t>
      </w:r>
      <w:r w:rsidRPr="00933B59">
        <w:rPr>
          <w:rFonts w:eastAsia="Calibri"/>
          <w:color w:val="212529"/>
          <w:shd w:val="clear" w:color="auto" w:fill="FDFDFD"/>
        </w:rPr>
        <w:t>specific</w:t>
      </w:r>
      <w:r w:rsidR="00EE7F38">
        <w:rPr>
          <w:rFonts w:eastAsia="Calibri"/>
          <w:b/>
          <w:color w:val="212529"/>
          <w:shd w:val="clear" w:color="auto" w:fill="FDFDFD"/>
        </w:rPr>
        <w:t xml:space="preserve"> </w:t>
      </w:r>
      <w:r w:rsidRPr="00933B59">
        <w:t>cases</w:t>
      </w:r>
      <w:r w:rsidR="00EE7F38">
        <w:t xml:space="preserve"> </w:t>
      </w:r>
      <w:r w:rsidRPr="00933B59">
        <w:t>and</w:t>
      </w:r>
      <w:r w:rsidR="00EE7F38">
        <w:t xml:space="preserve"> </w:t>
      </w:r>
      <w:r w:rsidRPr="00933B59">
        <w:t>concrete</w:t>
      </w:r>
      <w:r w:rsidR="00EE7F38">
        <w:t xml:space="preserve"> </w:t>
      </w:r>
      <w:r w:rsidRPr="00933B59">
        <w:t>findings.</w:t>
      </w:r>
      <w:r w:rsidR="00EE7F38">
        <w:t xml:space="preserve"> </w:t>
      </w:r>
      <w:r w:rsidRPr="00933B59">
        <w:t>In</w:t>
      </w:r>
      <w:r w:rsidR="00EE7F38">
        <w:t xml:space="preserve"> </w:t>
      </w:r>
      <w:r w:rsidRPr="00933B59">
        <w:t>2021,</w:t>
      </w:r>
      <w:r w:rsidR="00EE7F38">
        <w:t xml:space="preserve"> </w:t>
      </w:r>
      <w:r w:rsidRPr="00933B59">
        <w:t>the</w:t>
      </w:r>
      <w:r w:rsidR="00EE7F38">
        <w:t xml:space="preserve"> </w:t>
      </w:r>
      <w:r w:rsidRPr="00933B59">
        <w:t>Directorate-General</w:t>
      </w:r>
      <w:r w:rsidR="00EE7F38">
        <w:t xml:space="preserve"> </w:t>
      </w:r>
      <w:r w:rsidRPr="00933B59">
        <w:t>for</w:t>
      </w:r>
      <w:r w:rsidR="00EE7F38">
        <w:t xml:space="preserve"> </w:t>
      </w:r>
      <w:r w:rsidRPr="00933B59">
        <w:t>Equal</w:t>
      </w:r>
      <w:r w:rsidR="00EE7F38">
        <w:t xml:space="preserve"> </w:t>
      </w:r>
      <w:r w:rsidRPr="00933B59">
        <w:t>Treatment</w:t>
      </w:r>
      <w:r w:rsidR="00EE7F38">
        <w:t xml:space="preserve"> </w:t>
      </w:r>
      <w:r w:rsidRPr="00933B59">
        <w:t>dealt</w:t>
      </w:r>
      <w:r w:rsidR="00EE7F38">
        <w:t xml:space="preserve"> </w:t>
      </w:r>
      <w:r w:rsidRPr="00933B59">
        <w:t>with</w:t>
      </w:r>
      <w:r w:rsidR="00EE7F38">
        <w:t xml:space="preserve"> </w:t>
      </w:r>
      <w:r w:rsidRPr="00933B59">
        <w:t>a</w:t>
      </w:r>
      <w:r w:rsidR="00EE7F38">
        <w:t xml:space="preserve"> </w:t>
      </w:r>
      <w:r w:rsidRPr="00933B59">
        <w:t>total</w:t>
      </w:r>
      <w:r w:rsidR="00EE7F38">
        <w:t xml:space="preserve"> </w:t>
      </w:r>
      <w:r w:rsidRPr="00933B59">
        <w:t>of</w:t>
      </w:r>
      <w:r w:rsidR="00EE7F38">
        <w:t xml:space="preserve"> </w:t>
      </w:r>
      <w:r w:rsidRPr="00933B59">
        <w:t>462</w:t>
      </w:r>
      <w:r w:rsidR="00EE7F38">
        <w:t xml:space="preserve"> </w:t>
      </w:r>
      <w:r w:rsidRPr="00933B59">
        <w:t>cases.</w:t>
      </w:r>
      <w:r w:rsidR="00EE7F38">
        <w:t xml:space="preserve"> </w:t>
      </w:r>
      <w:r w:rsidRPr="00933B59">
        <w:t>Of</w:t>
      </w:r>
      <w:r w:rsidR="00EE7F38">
        <w:t xml:space="preserve"> </w:t>
      </w:r>
      <w:r w:rsidRPr="00933B59">
        <w:t>these,</w:t>
      </w:r>
      <w:r w:rsidR="00EE7F38">
        <w:t xml:space="preserve"> </w:t>
      </w:r>
      <w:r w:rsidRPr="00933B59">
        <w:t>265</w:t>
      </w:r>
      <w:r w:rsidR="00EE7F38">
        <w:t xml:space="preserve"> </w:t>
      </w:r>
      <w:r w:rsidRPr="00933B59">
        <w:t>were</w:t>
      </w:r>
      <w:r w:rsidR="00EE7F38">
        <w:t xml:space="preserve"> </w:t>
      </w:r>
      <w:r w:rsidRPr="00933B59">
        <w:t>administrative</w:t>
      </w:r>
      <w:r w:rsidR="00EE7F38">
        <w:t xml:space="preserve"> </w:t>
      </w:r>
      <w:r w:rsidRPr="00933B59">
        <w:t>cases,</w:t>
      </w:r>
      <w:r w:rsidR="00EE7F38">
        <w:t xml:space="preserve"> </w:t>
      </w:r>
      <w:r w:rsidRPr="00933B59">
        <w:t>including,</w:t>
      </w:r>
      <w:r w:rsidR="00EE7F38">
        <w:t xml:space="preserve"> </w:t>
      </w:r>
      <w:r w:rsidRPr="00933B59">
        <w:t>inter</w:t>
      </w:r>
      <w:r w:rsidR="00EE7F38">
        <w:t xml:space="preserve"> </w:t>
      </w:r>
      <w:r w:rsidRPr="00933B59">
        <w:t>alia,</w:t>
      </w:r>
      <w:r w:rsidR="00EE7F38">
        <w:t xml:space="preserve"> </w:t>
      </w:r>
      <w:r w:rsidRPr="00933B59">
        <w:t>official</w:t>
      </w:r>
      <w:r w:rsidR="00EE7F38">
        <w:t xml:space="preserve"> </w:t>
      </w:r>
      <w:r w:rsidRPr="00933B59">
        <w:t>cases</w:t>
      </w:r>
      <w:r w:rsidR="00EE7F38">
        <w:t xml:space="preserve"> </w:t>
      </w:r>
      <w:r w:rsidRPr="00933B59">
        <w:t>carried</w:t>
      </w:r>
      <w:r w:rsidR="00EE7F38">
        <w:t xml:space="preserve"> </w:t>
      </w:r>
      <w:r w:rsidRPr="00933B59">
        <w:t>over</w:t>
      </w:r>
      <w:r w:rsidR="00EE7F38">
        <w:t xml:space="preserve"> </w:t>
      </w:r>
      <w:r w:rsidRPr="00933B59">
        <w:t>from</w:t>
      </w:r>
      <w:r w:rsidR="00EE7F38">
        <w:t xml:space="preserve"> </w:t>
      </w:r>
      <w:r w:rsidRPr="00933B59">
        <w:t>previous</w:t>
      </w:r>
      <w:r w:rsidR="00EE7F38">
        <w:t xml:space="preserve"> </w:t>
      </w:r>
      <w:r w:rsidRPr="00933B59">
        <w:t>years,</w:t>
      </w:r>
      <w:r w:rsidR="00EE7F38">
        <w:t xml:space="preserve"> </w:t>
      </w:r>
      <w:r w:rsidRPr="00933B59">
        <w:t>cases</w:t>
      </w:r>
      <w:r w:rsidR="00EE7F38">
        <w:t xml:space="preserve"> </w:t>
      </w:r>
      <w:r w:rsidRPr="00933B59">
        <w:t>under</w:t>
      </w:r>
      <w:r w:rsidR="00EE7F38">
        <w:t xml:space="preserve"> </w:t>
      </w:r>
      <w:r w:rsidRPr="00933B59">
        <w:t>judicial</w:t>
      </w:r>
      <w:r w:rsidR="00EE7F38">
        <w:t xml:space="preserve"> </w:t>
      </w:r>
      <w:r w:rsidRPr="00933B59">
        <w:t>review</w:t>
      </w:r>
      <w:r w:rsidR="00EE7F38">
        <w:t xml:space="preserve"> </w:t>
      </w:r>
      <w:r w:rsidRPr="00933B59">
        <w:t>and</w:t>
      </w:r>
      <w:r w:rsidR="00EE7F38">
        <w:t xml:space="preserve"> </w:t>
      </w:r>
      <w:r w:rsidRPr="00933B59">
        <w:t>enforcement</w:t>
      </w:r>
      <w:r w:rsidR="00EE7F38">
        <w:t xml:space="preserve"> </w:t>
      </w:r>
      <w:r w:rsidRPr="00933B59">
        <w:t>phase</w:t>
      </w:r>
      <w:r w:rsidR="00EE7F38">
        <w:t xml:space="preserve"> </w:t>
      </w:r>
      <w:r w:rsidRPr="00933B59">
        <w:t>matters.</w:t>
      </w:r>
      <w:r w:rsidR="00EE7F38">
        <w:t xml:space="preserve"> </w:t>
      </w:r>
      <w:r w:rsidRPr="00933B59">
        <w:t>In</w:t>
      </w:r>
      <w:r w:rsidR="00EE7F38">
        <w:t xml:space="preserve"> </w:t>
      </w:r>
      <w:r w:rsidRPr="00933B59">
        <w:t>addition,</w:t>
      </w:r>
      <w:r w:rsidR="00EE7F38">
        <w:t xml:space="preserve"> </w:t>
      </w:r>
      <w:r w:rsidRPr="00933B59">
        <w:t>there</w:t>
      </w:r>
      <w:r w:rsidR="00EE7F38">
        <w:t xml:space="preserve"> </w:t>
      </w:r>
      <w:r w:rsidRPr="00933B59">
        <w:t>were</w:t>
      </w:r>
      <w:r w:rsidR="00EE7F38">
        <w:t xml:space="preserve"> </w:t>
      </w:r>
      <w:r w:rsidRPr="00933B59">
        <w:t>197</w:t>
      </w:r>
      <w:r w:rsidR="00EE7F38">
        <w:t xml:space="preserve"> </w:t>
      </w:r>
      <w:r w:rsidRPr="00933B59">
        <w:t>non-administrative</w:t>
      </w:r>
      <w:r w:rsidR="00EE7F38">
        <w:t xml:space="preserve"> </w:t>
      </w:r>
      <w:r w:rsidRPr="00933B59">
        <w:t>cases</w:t>
      </w:r>
      <w:r w:rsidR="00EE7F38">
        <w:t xml:space="preserve"> </w:t>
      </w:r>
      <w:r w:rsidRPr="00933B59">
        <w:t>in</w:t>
      </w:r>
      <w:r w:rsidR="00EE7F38">
        <w:t xml:space="preserve"> </w:t>
      </w:r>
      <w:r w:rsidRPr="00933B59">
        <w:t>which</w:t>
      </w:r>
      <w:r w:rsidR="00EE7F38">
        <w:t xml:space="preserve"> </w:t>
      </w:r>
      <w:r w:rsidRPr="00933B59">
        <w:t>the</w:t>
      </w:r>
      <w:r w:rsidR="00EE7F38">
        <w:t xml:space="preserve"> </w:t>
      </w:r>
      <w:r w:rsidRPr="00933B59">
        <w:t>Commissioner</w:t>
      </w:r>
      <w:r w:rsidR="00EE7F38">
        <w:t xml:space="preserve"> </w:t>
      </w:r>
      <w:r w:rsidRPr="00933B59">
        <w:t>informed</w:t>
      </w:r>
      <w:r w:rsidR="00EE7F38">
        <w:t xml:space="preserve"> </w:t>
      </w:r>
      <w:r w:rsidRPr="00933B59">
        <w:t>the</w:t>
      </w:r>
      <w:r w:rsidR="00EE7F38">
        <w:t xml:space="preserve"> </w:t>
      </w:r>
      <w:r w:rsidRPr="00933B59">
        <w:t>client</w:t>
      </w:r>
      <w:r w:rsidR="00EE7F38">
        <w:t xml:space="preserve"> </w:t>
      </w:r>
      <w:r w:rsidRPr="00933B59">
        <w:t>through</w:t>
      </w:r>
      <w:r w:rsidR="00EE7F38">
        <w:t xml:space="preserve"> </w:t>
      </w:r>
      <w:r w:rsidRPr="00933B59">
        <w:t>the</w:t>
      </w:r>
      <w:r w:rsidR="00EE7F38">
        <w:t xml:space="preserve"> </w:t>
      </w:r>
      <w:r w:rsidRPr="00933B59">
        <w:t>Directorate-General</w:t>
      </w:r>
      <w:r w:rsidR="00EE7F38">
        <w:t xml:space="preserve"> </w:t>
      </w:r>
      <w:r w:rsidRPr="00933B59">
        <w:t>clients</w:t>
      </w:r>
      <w:r w:rsidR="00EE7F38">
        <w:t xml:space="preserve"> </w:t>
      </w:r>
      <w:r w:rsidRPr="00933B59">
        <w:t>about</w:t>
      </w:r>
      <w:r w:rsidR="00EE7F38">
        <w:t xml:space="preserve"> </w:t>
      </w:r>
      <w:r w:rsidRPr="00933B59">
        <w:t>the</w:t>
      </w:r>
      <w:r w:rsidR="00EE7F38">
        <w:t xml:space="preserve"> </w:t>
      </w:r>
      <w:r w:rsidRPr="00933B59">
        <w:t>possibilities</w:t>
      </w:r>
      <w:r w:rsidR="00EE7F38">
        <w:t xml:space="preserve"> </w:t>
      </w:r>
      <w:r w:rsidRPr="00933B59">
        <w:t>of</w:t>
      </w:r>
      <w:r w:rsidR="00EE7F38">
        <w:t xml:space="preserve"> </w:t>
      </w:r>
      <w:r w:rsidRPr="00933B59">
        <w:t>enforcing</w:t>
      </w:r>
      <w:r w:rsidR="00EE7F38">
        <w:t xml:space="preserve"> </w:t>
      </w:r>
      <w:r w:rsidRPr="00933B59">
        <w:t>his/her</w:t>
      </w:r>
      <w:r w:rsidR="00EE7F38">
        <w:t xml:space="preserve"> </w:t>
      </w:r>
      <w:r w:rsidRPr="00933B59">
        <w:t>rights.</w:t>
      </w:r>
      <w:r w:rsidR="00EE7F38">
        <w:t xml:space="preserve"> </w:t>
      </w:r>
      <w:r w:rsidRPr="00933B59">
        <w:t>In</w:t>
      </w:r>
      <w:r w:rsidR="00EE7F38">
        <w:t xml:space="preserve"> </w:t>
      </w:r>
      <w:r w:rsidRPr="00933B59">
        <w:t>2021,</w:t>
      </w:r>
      <w:r w:rsidR="00EE7F38">
        <w:t xml:space="preserve"> </w:t>
      </w:r>
      <w:r w:rsidRPr="00933B59">
        <w:t>169</w:t>
      </w:r>
      <w:r w:rsidR="00EE7F38">
        <w:t xml:space="preserve"> </w:t>
      </w:r>
      <w:r w:rsidRPr="00933B59">
        <w:t>cases</w:t>
      </w:r>
      <w:r w:rsidR="00EE7F38">
        <w:t xml:space="preserve"> </w:t>
      </w:r>
      <w:r w:rsidRPr="00933B59">
        <w:t>were</w:t>
      </w:r>
      <w:r w:rsidR="00EE7F38">
        <w:t xml:space="preserve"> </w:t>
      </w:r>
      <w:r w:rsidRPr="00933B59">
        <w:t>closed</w:t>
      </w:r>
      <w:r w:rsidR="00EE7F38">
        <w:t xml:space="preserve"> </w:t>
      </w:r>
      <w:r w:rsidRPr="00933B59">
        <w:t>with</w:t>
      </w:r>
      <w:r w:rsidR="00EE7F38">
        <w:t xml:space="preserve"> </w:t>
      </w:r>
      <w:r w:rsidRPr="00933B59">
        <w:t>a</w:t>
      </w:r>
      <w:r w:rsidR="00EE7F38">
        <w:t xml:space="preserve"> </w:t>
      </w:r>
      <w:r w:rsidRPr="00933B59">
        <w:t>decision</w:t>
      </w:r>
      <w:r w:rsidR="00EE7F38">
        <w:t xml:space="preserve"> </w:t>
      </w:r>
      <w:r w:rsidRPr="00933B59">
        <w:t>by</w:t>
      </w:r>
      <w:r w:rsidR="00EE7F38">
        <w:t xml:space="preserve"> </w:t>
      </w:r>
      <w:r w:rsidRPr="00933B59">
        <w:t>the</w:t>
      </w:r>
      <w:r w:rsidR="00EE7F38">
        <w:t xml:space="preserve"> </w:t>
      </w:r>
      <w:r w:rsidRPr="00933B59">
        <w:t>Directorate-General:</w:t>
      </w:r>
      <w:r w:rsidR="00EE7F38">
        <w:t xml:space="preserve"> </w:t>
      </w:r>
      <w:r w:rsidRPr="00933B59">
        <w:t>76</w:t>
      </w:r>
      <w:r w:rsidR="00EE7F38">
        <w:t xml:space="preserve"> </w:t>
      </w:r>
      <w:r w:rsidRPr="00933B59">
        <w:t>applications</w:t>
      </w:r>
      <w:r w:rsidR="00EE7F38">
        <w:t xml:space="preserve"> </w:t>
      </w:r>
      <w:r w:rsidRPr="00933B59">
        <w:t>were</w:t>
      </w:r>
      <w:r w:rsidR="00EE7F38">
        <w:t xml:space="preserve"> </w:t>
      </w:r>
      <w:r w:rsidRPr="00933B59">
        <w:t>rejected</w:t>
      </w:r>
      <w:r w:rsidR="00EE7F38">
        <w:t xml:space="preserve"> </w:t>
      </w:r>
      <w:r w:rsidRPr="00933B59">
        <w:t>or</w:t>
      </w:r>
      <w:r w:rsidR="00EE7F38">
        <w:t xml:space="preserve"> </w:t>
      </w:r>
      <w:r w:rsidRPr="00933B59">
        <w:t>proceedings</w:t>
      </w:r>
      <w:r w:rsidR="00EE7F38">
        <w:t xml:space="preserve"> </w:t>
      </w:r>
      <w:r w:rsidRPr="00933B59">
        <w:t>were</w:t>
      </w:r>
      <w:r w:rsidR="00EE7F38">
        <w:t xml:space="preserve"> </w:t>
      </w:r>
      <w:r w:rsidRPr="00933B59">
        <w:t>terminated;</w:t>
      </w:r>
      <w:r w:rsidR="00EE7F38">
        <w:t xml:space="preserve"> </w:t>
      </w:r>
      <w:r w:rsidRPr="00933B59">
        <w:t>85</w:t>
      </w:r>
      <w:r w:rsidR="00EE7F38">
        <w:t xml:space="preserve"> </w:t>
      </w:r>
      <w:r w:rsidRPr="00933B59">
        <w:t>decisions</w:t>
      </w:r>
      <w:r w:rsidR="00EE7F38">
        <w:t xml:space="preserve"> </w:t>
      </w:r>
      <w:r w:rsidRPr="00933B59">
        <w:t>were</w:t>
      </w:r>
      <w:r w:rsidR="00EE7F38">
        <w:t xml:space="preserve"> </w:t>
      </w:r>
      <w:r w:rsidRPr="00933B59">
        <w:t>made</w:t>
      </w:r>
      <w:r w:rsidR="00EE7F38">
        <w:t xml:space="preserve"> </w:t>
      </w:r>
      <w:r w:rsidRPr="00933B59">
        <w:t>on</w:t>
      </w:r>
      <w:r w:rsidR="00EE7F38">
        <w:t xml:space="preserve"> </w:t>
      </w:r>
      <w:r w:rsidRPr="00933B59">
        <w:t>the</w:t>
      </w:r>
      <w:r w:rsidR="00EE7F38">
        <w:t xml:space="preserve"> </w:t>
      </w:r>
      <w:r w:rsidRPr="00933B59">
        <w:t>merits</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and</w:t>
      </w:r>
      <w:r w:rsidR="00EE7F38">
        <w:t xml:space="preserve"> </w:t>
      </w:r>
      <w:r w:rsidRPr="00933B59">
        <w:t>8</w:t>
      </w:r>
      <w:r w:rsidR="00EE7F38">
        <w:t xml:space="preserve"> </w:t>
      </w:r>
      <w:r w:rsidRPr="00933B59">
        <w:t>settlements</w:t>
      </w:r>
      <w:r w:rsidR="00EE7F38">
        <w:t xml:space="preserve"> </w:t>
      </w:r>
      <w:r w:rsidRPr="00933B59">
        <w:t>have</w:t>
      </w:r>
      <w:r w:rsidR="00EE7F38">
        <w:t xml:space="preserve"> </w:t>
      </w:r>
      <w:r w:rsidRPr="00933B59">
        <w:t>been</w:t>
      </w:r>
      <w:r w:rsidR="00EE7F38">
        <w:t xml:space="preserve"> </w:t>
      </w:r>
      <w:r w:rsidRPr="00933B59">
        <w:t>approved</w:t>
      </w:r>
      <w:r w:rsidR="00EE7F38">
        <w:t xml:space="preserve"> </w:t>
      </w:r>
      <w:r w:rsidRPr="00933B59">
        <w:t>by</w:t>
      </w:r>
      <w:r w:rsidR="00EE7F38">
        <w:t xml:space="preserve"> </w:t>
      </w:r>
      <w:r w:rsidRPr="00933B59">
        <w:t>decision.</w:t>
      </w:r>
      <w:r w:rsidR="00EE7F38">
        <w:t xml:space="preserve"> </w:t>
      </w:r>
      <w:r w:rsidRPr="00933B59">
        <w:t>As</w:t>
      </w:r>
      <w:r w:rsidR="00EE7F38">
        <w:t xml:space="preserve"> </w:t>
      </w:r>
      <w:r w:rsidRPr="00933B59">
        <w:t>regards</w:t>
      </w:r>
      <w:r w:rsidR="00EE7F38">
        <w:t xml:space="preserve"> </w:t>
      </w:r>
      <w:r w:rsidRPr="00933B59">
        <w:t>the</w:t>
      </w:r>
      <w:r w:rsidR="00EE7F38">
        <w:t xml:space="preserve"> </w:t>
      </w:r>
      <w:r w:rsidRPr="00933B59">
        <w:t>decisions</w:t>
      </w:r>
      <w:r w:rsidR="00EE7F38">
        <w:t xml:space="preserve"> </w:t>
      </w:r>
      <w:r w:rsidRPr="00933B59">
        <w:t>on</w:t>
      </w:r>
      <w:r w:rsidR="00EE7F38">
        <w:t xml:space="preserve"> </w:t>
      </w:r>
      <w:r w:rsidRPr="00933B59">
        <w:t>the</w:t>
      </w:r>
      <w:r w:rsidR="00EE7F38">
        <w:t xml:space="preserve"> </w:t>
      </w:r>
      <w:r w:rsidRPr="00933B59">
        <w:t>merits</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in</w:t>
      </w:r>
      <w:r w:rsidR="00EE7F38">
        <w:t xml:space="preserve"> </w:t>
      </w:r>
      <w:r w:rsidRPr="00933B59">
        <w:t>59</w:t>
      </w:r>
      <w:r w:rsidR="00EE7F38">
        <w:t xml:space="preserve"> </w:t>
      </w:r>
      <w:r w:rsidRPr="00933B59">
        <w:t>cases</w:t>
      </w:r>
      <w:r w:rsidR="00EE7F38">
        <w:t xml:space="preserve"> </w:t>
      </w:r>
      <w:r w:rsidRPr="00933B59">
        <w:t>the</w:t>
      </w:r>
      <w:r w:rsidR="00EE7F38">
        <w:t xml:space="preserve"> </w:t>
      </w:r>
      <w:r w:rsidRPr="00933B59">
        <w:t>petition</w:t>
      </w:r>
      <w:r w:rsidR="00EE7F38">
        <w:t xml:space="preserve"> </w:t>
      </w:r>
      <w:r w:rsidRPr="00933B59">
        <w:t>was</w:t>
      </w:r>
      <w:r w:rsidR="00EE7F38">
        <w:t xml:space="preserve"> </w:t>
      </w:r>
      <w:r w:rsidRPr="00933B59">
        <w:t>dismissed,</w:t>
      </w:r>
      <w:r w:rsidR="00EE7F38">
        <w:t xml:space="preserve"> </w:t>
      </w:r>
      <w:r w:rsidRPr="00933B59">
        <w:t>in</w:t>
      </w:r>
      <w:r w:rsidR="00EE7F38">
        <w:t xml:space="preserve"> </w:t>
      </w:r>
      <w:r w:rsidRPr="00933B59">
        <w:t>26</w:t>
      </w:r>
      <w:r w:rsidR="00EE7F38">
        <w:t xml:space="preserve"> </w:t>
      </w:r>
      <w:r w:rsidRPr="00933B59">
        <w:t>infringements</w:t>
      </w:r>
      <w:r w:rsidR="00EE7F38">
        <w:t xml:space="preserve"> </w:t>
      </w:r>
      <w:r w:rsidRPr="00933B59">
        <w:t>were</w:t>
      </w:r>
      <w:r w:rsidR="00EE7F38">
        <w:t xml:space="preserve"> </w:t>
      </w:r>
      <w:r w:rsidRPr="00933B59">
        <w:t>found.</w:t>
      </w:r>
      <w:r w:rsidR="00EE7F38">
        <w:t xml:space="preserve"> </w:t>
      </w:r>
      <w:r w:rsidRPr="00933B59">
        <w:t>As</w:t>
      </w:r>
      <w:r w:rsidR="00EE7F38">
        <w:t xml:space="preserve"> </w:t>
      </w:r>
      <w:r w:rsidRPr="00933B59">
        <w:t>a</w:t>
      </w:r>
      <w:r w:rsidR="00EE7F38">
        <w:t xml:space="preserve"> </w:t>
      </w:r>
      <w:r w:rsidRPr="00933B59">
        <w:t>sanction,</w:t>
      </w:r>
      <w:r w:rsidR="00EE7F38">
        <w:t xml:space="preserve"> </w:t>
      </w:r>
      <w:r w:rsidRPr="00933B59">
        <w:t>fines</w:t>
      </w:r>
      <w:r w:rsidR="00EE7F38">
        <w:t xml:space="preserve"> </w:t>
      </w:r>
      <w:r w:rsidRPr="00933B59">
        <w:t>were</w:t>
      </w:r>
      <w:r w:rsidR="00EE7F38">
        <w:t xml:space="preserve"> </w:t>
      </w:r>
      <w:r w:rsidRPr="00933B59">
        <w:t>imposed</w:t>
      </w:r>
      <w:r w:rsidR="00EE7F38">
        <w:t xml:space="preserve"> </w:t>
      </w:r>
      <w:r w:rsidRPr="00933B59">
        <w:t>in</w:t>
      </w:r>
      <w:r w:rsidR="00EE7F38">
        <w:t xml:space="preserve"> </w:t>
      </w:r>
      <w:r w:rsidRPr="00933B59">
        <w:t>5</w:t>
      </w:r>
      <w:r w:rsidR="00EE7F38">
        <w:t xml:space="preserve"> </w:t>
      </w:r>
      <w:r w:rsidRPr="00933B59">
        <w:t>cases.</w:t>
      </w:r>
    </w:p>
    <w:p w14:paraId="64F10836" w14:textId="77C44D3F" w:rsidR="00582FB8" w:rsidRPr="00933B59" w:rsidRDefault="00582FB8" w:rsidP="00ED2374">
      <w:pPr>
        <w:pStyle w:val="SingleTxtG"/>
      </w:pPr>
      <w:r w:rsidRPr="00933B59">
        <w:rPr>
          <w:bCs/>
          <w:iCs/>
        </w:rPr>
        <w:t>36.</w:t>
      </w:r>
      <w:r w:rsidRPr="00933B59">
        <w:rPr>
          <w:bCs/>
          <w:iCs/>
        </w:rPr>
        <w:tab/>
      </w:r>
      <w:r w:rsidRPr="00933B59">
        <w:t>Between</w:t>
      </w:r>
      <w:r w:rsidR="00EE7F38">
        <w:t xml:space="preserve"> </w:t>
      </w:r>
      <w:r w:rsidRPr="00933B59">
        <w:t>2013</w:t>
      </w:r>
      <w:r w:rsidR="00EE7F38">
        <w:t xml:space="preserve"> </w:t>
      </w:r>
      <w:r w:rsidRPr="00933B59">
        <w:t>and</w:t>
      </w:r>
      <w:r w:rsidR="00EE7F38">
        <w:t xml:space="preserve"> </w:t>
      </w:r>
      <w:r w:rsidRPr="00933B59">
        <w:t>2021,</w:t>
      </w:r>
      <w:r w:rsidR="00EE7F38">
        <w:t xml:space="preserve"> </w:t>
      </w:r>
      <w:r w:rsidRPr="00933B59">
        <w:t>the</w:t>
      </w:r>
      <w:r w:rsidR="00EE7F38">
        <w:t xml:space="preserve"> </w:t>
      </w:r>
      <w:r w:rsidRPr="00933B59">
        <w:t>Deputy</w:t>
      </w:r>
      <w:r w:rsidR="00EE7F38">
        <w:t xml:space="preserve"> </w:t>
      </w:r>
      <w:r w:rsidRPr="00933B59">
        <w:t>Commissioner</w:t>
      </w:r>
      <w:r w:rsidR="00EE7F38">
        <w:t xml:space="preserve"> </w:t>
      </w:r>
      <w:r w:rsidRPr="00933B59">
        <w:t>for</w:t>
      </w:r>
      <w:r w:rsidR="00EE7F38">
        <w:t xml:space="preserve"> </w:t>
      </w:r>
      <w:r w:rsidRPr="00933B59">
        <w:t>the</w:t>
      </w:r>
      <w:r w:rsidR="00EE7F38">
        <w:t xml:space="preserve"> </w:t>
      </w:r>
      <w:r w:rsidRPr="00933B59">
        <w:t>Rights</w:t>
      </w:r>
      <w:r w:rsidR="00EE7F38">
        <w:t xml:space="preserve"> </w:t>
      </w:r>
      <w:r w:rsidRPr="00933B59">
        <w:t>of</w:t>
      </w:r>
      <w:r w:rsidR="00EE7F38">
        <w:t xml:space="preserve"> </w:t>
      </w:r>
      <w:r w:rsidRPr="00933B59">
        <w:t>National</w:t>
      </w:r>
      <w:r w:rsidR="00EE7F38">
        <w:t xml:space="preserve"> </w:t>
      </w:r>
      <w:r w:rsidRPr="00933B59">
        <w:t>Minorities</w:t>
      </w:r>
      <w:r w:rsidR="00EE7F38">
        <w:t xml:space="preserve"> </w:t>
      </w:r>
      <w:r w:rsidRPr="00933B59">
        <w:t>examined</w:t>
      </w:r>
      <w:r w:rsidR="00EE7F38">
        <w:t xml:space="preserve"> </w:t>
      </w:r>
      <w:r w:rsidRPr="00933B59">
        <w:t>3,163</w:t>
      </w:r>
      <w:r w:rsidR="00EE7F38">
        <w:t xml:space="preserve"> </w:t>
      </w:r>
      <w:r w:rsidRPr="00933B59">
        <w:t>complaints,</w:t>
      </w:r>
      <w:r w:rsidR="00EE7F38">
        <w:t xml:space="preserve"> </w:t>
      </w:r>
      <w:r w:rsidRPr="00933B59">
        <w:t>while</w:t>
      </w:r>
      <w:r w:rsidR="00EE7F38">
        <w:t xml:space="preserve"> </w:t>
      </w:r>
      <w:r w:rsidRPr="00933B59">
        <w:t>the</w:t>
      </w:r>
      <w:r w:rsidR="00EE7F38">
        <w:t xml:space="preserve"> </w:t>
      </w:r>
      <w:r w:rsidRPr="00933B59">
        <w:t>annual</w:t>
      </w:r>
      <w:r w:rsidR="00EE7F38">
        <w:t xml:space="preserve"> </w:t>
      </w:r>
      <w:r w:rsidRPr="00933B59">
        <w:t>number</w:t>
      </w:r>
      <w:r w:rsidR="00EE7F38">
        <w:t xml:space="preserve"> </w:t>
      </w:r>
      <w:r w:rsidRPr="00933B59">
        <w:t>of</w:t>
      </w:r>
      <w:r w:rsidR="00EE7F38">
        <w:t xml:space="preserve"> </w:t>
      </w:r>
      <w:r w:rsidRPr="00933B59">
        <w:t>cases</w:t>
      </w:r>
      <w:r w:rsidR="00EE7F38">
        <w:t xml:space="preserve"> </w:t>
      </w:r>
      <w:r w:rsidRPr="00933B59">
        <w:t>increased</w:t>
      </w:r>
      <w:r w:rsidR="00EE7F38">
        <w:t xml:space="preserve"> </w:t>
      </w:r>
      <w:r w:rsidRPr="00933B59">
        <w:t>to</w:t>
      </w:r>
      <w:r w:rsidR="00EE7F38">
        <w:t xml:space="preserve"> </w:t>
      </w:r>
      <w:r w:rsidRPr="00933B59">
        <w:t>two</w:t>
      </w:r>
      <w:r w:rsidR="00EE7F38">
        <w:t xml:space="preserve"> </w:t>
      </w:r>
      <w:r w:rsidRPr="00933B59">
        <w:t>and</w:t>
      </w:r>
      <w:r w:rsidR="00EE7F38">
        <w:t xml:space="preserve"> </w:t>
      </w:r>
      <w:r w:rsidRPr="00933B59">
        <w:t>a</w:t>
      </w:r>
      <w:r w:rsidR="00EE7F38">
        <w:t xml:space="preserve"> </w:t>
      </w:r>
      <w:r w:rsidRPr="00933B59">
        <w:t>half</w:t>
      </w:r>
      <w:r w:rsidR="00EE7F38">
        <w:t xml:space="preserve"> </w:t>
      </w:r>
      <w:r w:rsidRPr="00933B59">
        <w:t>times</w:t>
      </w:r>
      <w:r w:rsidR="00EE7F38">
        <w:t xml:space="preserve"> </w:t>
      </w:r>
      <w:r w:rsidRPr="00933B59">
        <w:t>which</w:t>
      </w:r>
      <w:r w:rsidR="00EE7F38">
        <w:t xml:space="preserve"> </w:t>
      </w:r>
      <w:r w:rsidRPr="00933B59">
        <w:t>is</w:t>
      </w:r>
      <w:r w:rsidR="00EE7F38">
        <w:t xml:space="preserve"> </w:t>
      </w:r>
      <w:r w:rsidRPr="00933B59">
        <w:t>a</w:t>
      </w:r>
      <w:r w:rsidR="00EE7F38">
        <w:t xml:space="preserve"> </w:t>
      </w:r>
      <w:r w:rsidRPr="00933B59">
        <w:t>significant</w:t>
      </w:r>
      <w:r w:rsidR="00EE7F38">
        <w:t xml:space="preserve"> </w:t>
      </w:r>
      <w:r w:rsidRPr="00933B59">
        <w:t>change</w:t>
      </w:r>
      <w:r w:rsidR="00EE7F38">
        <w:t xml:space="preserve"> </w:t>
      </w:r>
      <w:r w:rsidRPr="00933B59">
        <w:t>and</w:t>
      </w:r>
      <w:r w:rsidR="00EE7F38">
        <w:t xml:space="preserve"> </w:t>
      </w:r>
      <w:r w:rsidRPr="00933B59">
        <w:t>clearly</w:t>
      </w:r>
      <w:r w:rsidR="00EE7F38">
        <w:t xml:space="preserve"> </w:t>
      </w:r>
      <w:r w:rsidRPr="00933B59">
        <w:t>indicates</w:t>
      </w:r>
      <w:r w:rsidR="00EE7F38">
        <w:t xml:space="preserve"> </w:t>
      </w:r>
      <w:r w:rsidRPr="00933B59">
        <w:t>that</w:t>
      </w:r>
      <w:r w:rsidR="00EE7F38">
        <w:t xml:space="preserve"> </w:t>
      </w:r>
      <w:r w:rsidRPr="00933B59">
        <w:t>the</w:t>
      </w:r>
      <w:r w:rsidR="00EE7F38">
        <w:t xml:space="preserve"> </w:t>
      </w:r>
      <w:r w:rsidRPr="00933B59">
        <w:t>institution</w:t>
      </w:r>
      <w:r w:rsidR="00EE7F38">
        <w:t xml:space="preserve"> </w:t>
      </w:r>
      <w:r w:rsidRPr="00933B59">
        <w:t>of</w:t>
      </w:r>
      <w:r w:rsidR="00EE7F38">
        <w:t xml:space="preserve"> </w:t>
      </w:r>
      <w:r w:rsidRPr="00933B59">
        <w:t>the</w:t>
      </w:r>
      <w:r w:rsidR="00EE7F38">
        <w:t xml:space="preserve"> </w:t>
      </w:r>
      <w:r w:rsidRPr="00933B59">
        <w:t>Deputy</w:t>
      </w:r>
      <w:r w:rsidR="00EE7F38">
        <w:t xml:space="preserve"> </w:t>
      </w:r>
      <w:r w:rsidRPr="00933B59">
        <w:t>Commissioner</w:t>
      </w:r>
      <w:r w:rsidR="00EE7F38">
        <w:t xml:space="preserve"> </w:t>
      </w:r>
      <w:r w:rsidRPr="00933B59">
        <w:t>for</w:t>
      </w:r>
      <w:r w:rsidR="00EE7F38">
        <w:t xml:space="preserve"> </w:t>
      </w:r>
      <w:r w:rsidRPr="00933B59">
        <w:t>the</w:t>
      </w:r>
      <w:r w:rsidR="00EE7F38">
        <w:t xml:space="preserve"> </w:t>
      </w:r>
      <w:r w:rsidRPr="00933B59">
        <w:t>Rights</w:t>
      </w:r>
      <w:r w:rsidR="00EE7F38">
        <w:t xml:space="preserve"> </w:t>
      </w:r>
      <w:r w:rsidRPr="00933B59">
        <w:t>of</w:t>
      </w:r>
      <w:r w:rsidR="00EE7F38">
        <w:t xml:space="preserve"> </w:t>
      </w:r>
      <w:r w:rsidRPr="00933B59">
        <w:t>National</w:t>
      </w:r>
      <w:r w:rsidR="00EE7F38">
        <w:t xml:space="preserve"> </w:t>
      </w:r>
      <w:r w:rsidRPr="00933B59">
        <w:t>Minorities</w:t>
      </w:r>
      <w:r w:rsidR="00EE7F38">
        <w:t xml:space="preserve"> </w:t>
      </w:r>
      <w:r w:rsidRPr="00933B59">
        <w:t>is</w:t>
      </w:r>
      <w:r w:rsidR="00EE7F38">
        <w:t xml:space="preserve"> </w:t>
      </w:r>
      <w:r w:rsidRPr="00933B59">
        <w:t>becoming</w:t>
      </w:r>
      <w:r w:rsidR="00EE7F38">
        <w:t xml:space="preserve"> </w:t>
      </w:r>
      <w:r w:rsidRPr="00933B59">
        <w:t>better</w:t>
      </w:r>
      <w:r w:rsidR="00EE7F38">
        <w:t xml:space="preserve"> </w:t>
      </w:r>
      <w:r w:rsidRPr="00933B59">
        <w:t>known</w:t>
      </w:r>
      <w:r w:rsidR="00EE7F38">
        <w:t xml:space="preserve"> </w:t>
      </w:r>
      <w:r w:rsidRPr="00933B59">
        <w:t>and</w:t>
      </w:r>
      <w:r w:rsidR="00EE7F38">
        <w:t xml:space="preserve"> </w:t>
      </w:r>
      <w:r w:rsidRPr="00933B59">
        <w:t>accepted</w:t>
      </w:r>
      <w:r w:rsidR="00EE7F38">
        <w:t xml:space="preserve"> </w:t>
      </w:r>
      <w:r w:rsidRPr="00933B59">
        <w:t>for</w:t>
      </w:r>
      <w:r w:rsidR="00EE7F38">
        <w:t xml:space="preserve"> </w:t>
      </w:r>
      <w:r w:rsidRPr="00933B59">
        <w:t>members</w:t>
      </w:r>
      <w:r w:rsidR="00EE7F38">
        <w:t xml:space="preserve"> </w:t>
      </w:r>
      <w:r w:rsidRPr="00933B59">
        <w:t>and</w:t>
      </w:r>
      <w:r w:rsidR="00EE7F38">
        <w:t xml:space="preserve"> </w:t>
      </w:r>
      <w:r w:rsidRPr="00933B59">
        <w:t>representatives</w:t>
      </w:r>
      <w:r w:rsidR="00EE7F38">
        <w:t xml:space="preserve"> </w:t>
      </w:r>
      <w:r w:rsidRPr="00933B59">
        <w:t>of</w:t>
      </w:r>
      <w:r w:rsidR="00EE7F38">
        <w:t xml:space="preserve"> </w:t>
      </w:r>
      <w:r w:rsidRPr="00933B59">
        <w:t>national</w:t>
      </w:r>
      <w:r w:rsidR="00EE7F38">
        <w:t xml:space="preserve"> </w:t>
      </w:r>
      <w:r w:rsidRPr="00933B59">
        <w:t>minorities.</w:t>
      </w:r>
    </w:p>
    <w:p w14:paraId="0DD4EDB1" w14:textId="5D13E6A2" w:rsidR="00582FB8" w:rsidRPr="00933B59" w:rsidRDefault="00582FB8" w:rsidP="00ED2374">
      <w:pPr>
        <w:pStyle w:val="SingleTxtG"/>
        <w:rPr>
          <w:rFonts w:eastAsia="Calibri"/>
          <w:color w:val="000000"/>
          <w:shd w:val="clear" w:color="auto" w:fill="FDFDFD"/>
        </w:rPr>
      </w:pPr>
      <w:r w:rsidRPr="00933B59">
        <w:rPr>
          <w:rFonts w:eastAsia="Calibri"/>
          <w:bCs/>
          <w:iCs/>
          <w:color w:val="000000"/>
        </w:rPr>
        <w:t>37.</w:t>
      </w:r>
      <w:r w:rsidRPr="00933B59">
        <w:rPr>
          <w:rFonts w:eastAsia="Calibri"/>
          <w:bCs/>
          <w:iCs/>
          <w:color w:val="000000"/>
        </w:rPr>
        <w:tab/>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Commissioner</w:t>
      </w:r>
      <w:r w:rsidR="00EE7F38">
        <w:rPr>
          <w:rFonts w:eastAsia="Calibri"/>
          <w:color w:val="000000"/>
          <w:shd w:val="clear" w:color="auto" w:fill="FDFDFD"/>
        </w:rPr>
        <w:t xml:space="preserve"> </w:t>
      </w:r>
      <w:r w:rsidRPr="00933B59">
        <w:rPr>
          <w:rFonts w:eastAsia="Calibri"/>
          <w:color w:val="000000"/>
          <w:shd w:val="clear" w:color="auto" w:fill="FDFDFD"/>
        </w:rPr>
        <w:t>and</w:t>
      </w:r>
      <w:r w:rsidR="00EE7F38">
        <w:rPr>
          <w:rFonts w:eastAsia="Calibri"/>
          <w:color w:val="000000"/>
          <w:shd w:val="clear" w:color="auto" w:fill="FDFDFD"/>
        </w:rPr>
        <w:t xml:space="preserve"> </w:t>
      </w:r>
      <w:r w:rsidRPr="00933B59">
        <w:rPr>
          <w:rFonts w:eastAsia="Calibri"/>
          <w:color w:val="000000"/>
          <w:shd w:val="clear" w:color="auto" w:fill="FDFDFD"/>
        </w:rPr>
        <w:t>his</w:t>
      </w:r>
      <w:r w:rsidR="00EE7F38">
        <w:rPr>
          <w:rFonts w:eastAsia="Calibri"/>
          <w:color w:val="000000"/>
          <w:shd w:val="clear" w:color="auto" w:fill="FDFDFD"/>
        </w:rPr>
        <w:t xml:space="preserve"> </w:t>
      </w:r>
      <w:r w:rsidRPr="00933B59">
        <w:rPr>
          <w:rFonts w:eastAsia="Calibri"/>
          <w:color w:val="000000"/>
          <w:shd w:val="clear" w:color="auto" w:fill="FDFDFD"/>
        </w:rPr>
        <w:t>Deputies</w:t>
      </w:r>
      <w:r w:rsidR="00EE7F38">
        <w:rPr>
          <w:rFonts w:eastAsia="Calibri"/>
          <w:color w:val="000000"/>
          <w:shd w:val="clear" w:color="auto" w:fill="FDFDFD"/>
        </w:rPr>
        <w:t xml:space="preserve"> </w:t>
      </w:r>
      <w:r w:rsidRPr="00933B59">
        <w:rPr>
          <w:rFonts w:eastAsia="Calibri"/>
          <w:color w:val="000000"/>
          <w:shd w:val="clear" w:color="auto" w:fill="FDFDFD"/>
        </w:rPr>
        <w:t>are</w:t>
      </w:r>
      <w:r w:rsidR="00EE7F38">
        <w:rPr>
          <w:rFonts w:eastAsia="Calibri"/>
          <w:color w:val="000000"/>
          <w:shd w:val="clear" w:color="auto" w:fill="FDFDFD"/>
        </w:rPr>
        <w:t xml:space="preserve"> </w:t>
      </w:r>
      <w:r w:rsidRPr="00933B59">
        <w:rPr>
          <w:rFonts w:eastAsia="Calibri"/>
          <w:color w:val="000000"/>
          <w:shd w:val="clear" w:color="auto" w:fill="FDFDFD"/>
        </w:rPr>
        <w:t>especially</w:t>
      </w:r>
      <w:r w:rsidR="00EE7F38">
        <w:rPr>
          <w:rFonts w:eastAsia="Calibri"/>
          <w:color w:val="000000"/>
          <w:shd w:val="clear" w:color="auto" w:fill="FDFDFD"/>
        </w:rPr>
        <w:t xml:space="preserve"> </w:t>
      </w:r>
      <w:r w:rsidRPr="00933B59">
        <w:rPr>
          <w:rFonts w:eastAsia="Calibri"/>
          <w:color w:val="000000"/>
          <w:shd w:val="clear" w:color="auto" w:fill="FDFDFD"/>
        </w:rPr>
        <w:t>active</w:t>
      </w:r>
      <w:r w:rsidR="00EE7F38">
        <w:rPr>
          <w:rFonts w:eastAsia="Calibri"/>
          <w:color w:val="000000"/>
          <w:shd w:val="clear" w:color="auto" w:fill="FDFDFD"/>
        </w:rPr>
        <w:t xml:space="preserve"> </w:t>
      </w:r>
      <w:r w:rsidRPr="00933B59">
        <w:rPr>
          <w:rFonts w:eastAsia="Calibri"/>
          <w:color w:val="000000"/>
          <w:shd w:val="clear" w:color="auto" w:fill="FDFDFD"/>
        </w:rPr>
        <w:t>as</w:t>
      </w:r>
      <w:r w:rsidR="00EE7F38">
        <w:rPr>
          <w:rFonts w:eastAsia="Calibri"/>
          <w:color w:val="000000"/>
          <w:shd w:val="clear" w:color="auto" w:fill="FDFDFD"/>
        </w:rPr>
        <w:t xml:space="preserve"> </w:t>
      </w:r>
      <w:r w:rsidRPr="00933B59">
        <w:rPr>
          <w:rFonts w:eastAsia="Calibri"/>
          <w:color w:val="000000"/>
          <w:shd w:val="clear" w:color="auto" w:fill="FDFDFD"/>
        </w:rPr>
        <w:t>regards</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current</w:t>
      </w:r>
      <w:r w:rsidR="00EE7F38">
        <w:rPr>
          <w:rFonts w:eastAsia="Calibri"/>
          <w:color w:val="000000"/>
          <w:shd w:val="clear" w:color="auto" w:fill="FDFDFD"/>
        </w:rPr>
        <w:t xml:space="preserve"> </w:t>
      </w:r>
      <w:r w:rsidRPr="00933B59">
        <w:rPr>
          <w:rFonts w:eastAsia="Calibri"/>
          <w:color w:val="000000"/>
          <w:shd w:val="clear" w:color="auto" w:fill="FDFDFD"/>
        </w:rPr>
        <w:t>challenges,</w:t>
      </w:r>
      <w:r w:rsidR="00EE7F38">
        <w:rPr>
          <w:rFonts w:eastAsia="Calibri"/>
          <w:color w:val="000000"/>
          <w:shd w:val="clear" w:color="auto" w:fill="FDFDFD"/>
        </w:rPr>
        <w:t xml:space="preserve"> </w:t>
      </w:r>
      <w:r w:rsidRPr="00933B59">
        <w:rPr>
          <w:rFonts w:eastAsia="Calibri"/>
          <w:color w:val="000000"/>
          <w:shd w:val="clear" w:color="auto" w:fill="FDFDFD"/>
        </w:rPr>
        <w:t>Europe</w:t>
      </w:r>
      <w:r w:rsidR="00EE7F38">
        <w:rPr>
          <w:rFonts w:eastAsia="Calibri"/>
          <w:color w:val="000000"/>
          <w:shd w:val="clear" w:color="auto" w:fill="FDFDFD"/>
        </w:rPr>
        <w:t xml:space="preserve"> </w:t>
      </w:r>
      <w:r w:rsidRPr="00933B59">
        <w:rPr>
          <w:rFonts w:eastAsia="Calibri"/>
          <w:color w:val="000000"/>
          <w:shd w:val="clear" w:color="auto" w:fill="FDFDFD"/>
        </w:rPr>
        <w:t>and</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world</w:t>
      </w:r>
      <w:r w:rsidR="00EE7F38">
        <w:rPr>
          <w:rFonts w:eastAsia="Calibri"/>
          <w:color w:val="000000"/>
          <w:shd w:val="clear" w:color="auto" w:fill="FDFDFD"/>
        </w:rPr>
        <w:t xml:space="preserve"> </w:t>
      </w:r>
      <w:r w:rsidRPr="00933B59">
        <w:rPr>
          <w:rFonts w:eastAsia="Calibri"/>
          <w:color w:val="000000"/>
          <w:shd w:val="clear" w:color="auto" w:fill="FDFDFD"/>
        </w:rPr>
        <w:t>is</w:t>
      </w:r>
      <w:r w:rsidR="00EE7F38">
        <w:rPr>
          <w:rFonts w:eastAsia="Calibri"/>
          <w:color w:val="000000"/>
          <w:shd w:val="clear" w:color="auto" w:fill="FDFDFD"/>
        </w:rPr>
        <w:t xml:space="preserve"> </w:t>
      </w:r>
      <w:r w:rsidRPr="00933B59">
        <w:rPr>
          <w:rFonts w:eastAsia="Calibri"/>
          <w:color w:val="000000"/>
          <w:shd w:val="clear" w:color="auto" w:fill="FDFDFD"/>
        </w:rPr>
        <w:t>facing.</w:t>
      </w:r>
      <w:r w:rsidR="00EE7F38">
        <w:rPr>
          <w:rFonts w:eastAsia="Calibri"/>
          <w:color w:val="000000"/>
          <w:shd w:val="clear" w:color="auto" w:fill="FDFDFD"/>
        </w:rPr>
        <w:t xml:space="preserve"> </w:t>
      </w:r>
      <w:r w:rsidRPr="00933B59">
        <w:rPr>
          <w:rFonts w:eastAsia="Calibri"/>
          <w:color w:val="000000"/>
          <w:shd w:val="clear" w:color="auto" w:fill="FDFDFD"/>
        </w:rPr>
        <w:t>E.g.</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Deputy</w:t>
      </w:r>
      <w:r w:rsidR="00EE7F38">
        <w:rPr>
          <w:rFonts w:eastAsia="Calibri"/>
          <w:color w:val="000000"/>
          <w:shd w:val="clear" w:color="auto" w:fill="FDFDFD"/>
        </w:rPr>
        <w:t xml:space="preserve"> </w:t>
      </w:r>
      <w:r w:rsidRPr="00933B59">
        <w:rPr>
          <w:rFonts w:eastAsia="Calibri"/>
          <w:color w:val="000000"/>
          <w:shd w:val="clear" w:color="auto" w:fill="FDFDFD"/>
        </w:rPr>
        <w:t>Commissioner</w:t>
      </w:r>
      <w:r w:rsidR="00EE7F38">
        <w:rPr>
          <w:rFonts w:eastAsia="Calibri"/>
          <w:color w:val="000000"/>
          <w:shd w:val="clear" w:color="auto" w:fill="FDFDFD"/>
        </w:rPr>
        <w:t xml:space="preserve"> </w:t>
      </w:r>
      <w:r w:rsidRPr="00933B59">
        <w:rPr>
          <w:rFonts w:eastAsia="Calibri"/>
          <w:color w:val="000000"/>
          <w:shd w:val="clear" w:color="auto" w:fill="FDFDFD"/>
        </w:rPr>
        <w:t>for</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Rights</w:t>
      </w:r>
      <w:r w:rsidR="00EE7F38">
        <w:rPr>
          <w:rFonts w:eastAsia="Calibri"/>
          <w:color w:val="000000"/>
          <w:shd w:val="clear" w:color="auto" w:fill="FDFDFD"/>
        </w:rPr>
        <w:t xml:space="preserve"> </w:t>
      </w:r>
      <w:r w:rsidRPr="00933B59">
        <w:rPr>
          <w:rFonts w:eastAsia="Calibri"/>
          <w:color w:val="000000"/>
          <w:shd w:val="clear" w:color="auto" w:fill="FDFDFD"/>
        </w:rPr>
        <w:t>of</w:t>
      </w:r>
      <w:r w:rsidR="00EE7F38">
        <w:rPr>
          <w:rFonts w:eastAsia="Calibri"/>
          <w:color w:val="000000"/>
          <w:shd w:val="clear" w:color="auto" w:fill="FDFDFD"/>
        </w:rPr>
        <w:t xml:space="preserve"> </w:t>
      </w:r>
      <w:r w:rsidRPr="00933B59">
        <w:rPr>
          <w:rFonts w:eastAsia="Calibri"/>
          <w:color w:val="000000"/>
          <w:shd w:val="clear" w:color="auto" w:fill="FDFDFD"/>
        </w:rPr>
        <w:t>National</w:t>
      </w:r>
      <w:r w:rsidR="00EE7F38">
        <w:rPr>
          <w:rFonts w:eastAsia="Calibri"/>
          <w:color w:val="000000"/>
          <w:shd w:val="clear" w:color="auto" w:fill="FDFDFD"/>
        </w:rPr>
        <w:t xml:space="preserve"> </w:t>
      </w:r>
      <w:r w:rsidRPr="00933B59">
        <w:rPr>
          <w:rFonts w:eastAsia="Calibri"/>
          <w:color w:val="000000"/>
          <w:shd w:val="clear" w:color="auto" w:fill="FDFDFD"/>
        </w:rPr>
        <w:t>Minorities</w:t>
      </w:r>
      <w:r w:rsidR="00EE7F38">
        <w:rPr>
          <w:rFonts w:eastAsia="Calibri"/>
          <w:color w:val="000000"/>
          <w:shd w:val="clear" w:color="auto" w:fill="FDFDFD"/>
        </w:rPr>
        <w:t xml:space="preserve"> </w:t>
      </w:r>
      <w:r w:rsidRPr="00933B59">
        <w:rPr>
          <w:rFonts w:eastAsia="Calibri"/>
          <w:color w:val="000000"/>
          <w:shd w:val="clear" w:color="auto" w:fill="FDFDFD"/>
        </w:rPr>
        <w:t>examined</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situation</w:t>
      </w:r>
      <w:r w:rsidR="00EE7F38">
        <w:rPr>
          <w:rFonts w:eastAsia="Calibri"/>
          <w:color w:val="000000"/>
          <w:shd w:val="clear" w:color="auto" w:fill="FDFDFD"/>
        </w:rPr>
        <w:t xml:space="preserve"> </w:t>
      </w:r>
      <w:r w:rsidRPr="00933B59">
        <w:rPr>
          <w:rFonts w:eastAsia="Calibri"/>
          <w:color w:val="000000"/>
          <w:shd w:val="clear" w:color="auto" w:fill="FDFDFD"/>
        </w:rPr>
        <w:t>of</w:t>
      </w:r>
      <w:r w:rsidR="00EE7F38">
        <w:rPr>
          <w:rFonts w:eastAsia="Calibri"/>
          <w:color w:val="000000"/>
          <w:shd w:val="clear" w:color="auto" w:fill="FDFDFD"/>
        </w:rPr>
        <w:t xml:space="preserve"> </w:t>
      </w:r>
      <w:r w:rsidRPr="00933B59">
        <w:rPr>
          <w:rFonts w:eastAsia="Calibri"/>
          <w:color w:val="000000"/>
          <w:shd w:val="clear" w:color="auto" w:fill="FDFDFD"/>
        </w:rPr>
        <w:t>Roma</w:t>
      </w:r>
      <w:r w:rsidR="00EE7F38">
        <w:rPr>
          <w:rFonts w:eastAsia="Calibri"/>
          <w:color w:val="000000"/>
          <w:shd w:val="clear" w:color="auto" w:fill="FDFDFD"/>
        </w:rPr>
        <w:t xml:space="preserve"> </w:t>
      </w:r>
      <w:r w:rsidRPr="00933B59">
        <w:rPr>
          <w:rFonts w:eastAsia="Calibri"/>
          <w:color w:val="000000"/>
          <w:shd w:val="clear" w:color="auto" w:fill="FDFDFD"/>
        </w:rPr>
        <w:t>people</w:t>
      </w:r>
      <w:r w:rsidR="00EE7F38">
        <w:rPr>
          <w:rFonts w:eastAsia="Calibri"/>
          <w:color w:val="000000"/>
          <w:shd w:val="clear" w:color="auto" w:fill="FDFDFD"/>
        </w:rPr>
        <w:t xml:space="preserve"> </w:t>
      </w:r>
      <w:r w:rsidRPr="00933B59">
        <w:rPr>
          <w:rFonts w:eastAsia="Calibri"/>
          <w:color w:val="000000"/>
          <w:shd w:val="clear" w:color="auto" w:fill="FDFDFD"/>
        </w:rPr>
        <w:t>fleeing</w:t>
      </w:r>
      <w:r w:rsidR="00EE7F38">
        <w:rPr>
          <w:rFonts w:eastAsia="Calibri"/>
          <w:color w:val="000000"/>
          <w:shd w:val="clear" w:color="auto" w:fill="FDFDFD"/>
        </w:rPr>
        <w:t xml:space="preserve"> </w:t>
      </w:r>
      <w:r w:rsidRPr="00933B59">
        <w:rPr>
          <w:rFonts w:eastAsia="Calibri"/>
          <w:color w:val="000000"/>
          <w:shd w:val="clear" w:color="auto" w:fill="FDFDFD"/>
        </w:rPr>
        <w:t>from</w:t>
      </w:r>
      <w:r w:rsidR="00EE7F38">
        <w:rPr>
          <w:rFonts w:eastAsia="Calibri"/>
          <w:color w:val="000000"/>
          <w:shd w:val="clear" w:color="auto" w:fill="FDFDFD"/>
        </w:rPr>
        <w:t xml:space="preserve"> </w:t>
      </w:r>
      <w:r w:rsidRPr="00933B59">
        <w:rPr>
          <w:rFonts w:eastAsia="Calibri"/>
          <w:color w:val="000000"/>
          <w:shd w:val="clear" w:color="auto" w:fill="FDFDFD"/>
        </w:rPr>
        <w:t>Ukraine,</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services</w:t>
      </w:r>
      <w:r w:rsidR="00EE7F38">
        <w:rPr>
          <w:rFonts w:eastAsia="Calibri"/>
          <w:color w:val="000000"/>
          <w:shd w:val="clear" w:color="auto" w:fill="FDFDFD"/>
        </w:rPr>
        <w:t xml:space="preserve"> </w:t>
      </w:r>
      <w:r w:rsidRPr="00933B59">
        <w:rPr>
          <w:rFonts w:eastAsia="Calibri"/>
          <w:color w:val="000000"/>
          <w:shd w:val="clear" w:color="auto" w:fill="FDFDFD"/>
        </w:rPr>
        <w:t>and</w:t>
      </w:r>
      <w:r w:rsidR="00EE7F38">
        <w:rPr>
          <w:rFonts w:eastAsia="Calibri"/>
          <w:color w:val="000000"/>
          <w:shd w:val="clear" w:color="auto" w:fill="FDFDFD"/>
        </w:rPr>
        <w:t xml:space="preserve"> </w:t>
      </w:r>
      <w:r w:rsidRPr="00933B59">
        <w:rPr>
          <w:rFonts w:eastAsia="Calibri"/>
          <w:color w:val="000000"/>
        </w:rPr>
        <w:t>challenges</w:t>
      </w:r>
      <w:r w:rsidR="00EE7F38">
        <w:rPr>
          <w:rFonts w:eastAsia="Calibri"/>
          <w:color w:val="000000"/>
        </w:rPr>
        <w:t xml:space="preserve"> </w:t>
      </w:r>
      <w:r w:rsidRPr="00933B59">
        <w:rPr>
          <w:rFonts w:eastAsia="Calibri"/>
          <w:color w:val="000000"/>
        </w:rPr>
        <w:t>they</w:t>
      </w:r>
      <w:r w:rsidR="00EE7F38">
        <w:rPr>
          <w:rFonts w:eastAsia="Calibri"/>
          <w:color w:val="000000"/>
        </w:rPr>
        <w:t xml:space="preserve"> </w:t>
      </w:r>
      <w:r w:rsidRPr="00933B59">
        <w:rPr>
          <w:rFonts w:eastAsia="Calibri"/>
          <w:color w:val="000000"/>
        </w:rPr>
        <w:t>face.</w:t>
      </w:r>
      <w:r w:rsidR="00EE7F38">
        <w:rPr>
          <w:rFonts w:eastAsia="Calibri"/>
          <w:color w:val="000000"/>
        </w:rPr>
        <w:t xml:space="preserve"> </w:t>
      </w:r>
      <w:r w:rsidRPr="00933B59">
        <w:rPr>
          <w:rFonts w:eastAsia="Calibri"/>
          <w:color w:val="000000"/>
        </w:rPr>
        <w:t>The</w:t>
      </w:r>
      <w:r w:rsidR="00EE7F38">
        <w:rPr>
          <w:rFonts w:eastAsia="Calibri"/>
          <w:color w:val="000000"/>
        </w:rPr>
        <w:t xml:space="preserve"> </w:t>
      </w:r>
      <w:r w:rsidRPr="00933B59">
        <w:rPr>
          <w:rFonts w:eastAsia="Calibri"/>
          <w:color w:val="000000"/>
        </w:rPr>
        <w:t>Office</w:t>
      </w:r>
      <w:r w:rsidR="00EE7F38">
        <w:rPr>
          <w:rFonts w:eastAsia="Calibri"/>
          <w:color w:val="000000"/>
        </w:rPr>
        <w:t xml:space="preserve"> </w:t>
      </w:r>
      <w:r w:rsidRPr="00933B59">
        <w:rPr>
          <w:rFonts w:eastAsia="Calibri"/>
          <w:color w:val="000000"/>
        </w:rPr>
        <w:t>of</w:t>
      </w:r>
      <w:r w:rsidR="00EE7F38">
        <w:rPr>
          <w:rFonts w:eastAsia="Calibri"/>
          <w:color w:val="000000"/>
        </w:rPr>
        <w:t xml:space="preserve"> </w:t>
      </w:r>
      <w:r w:rsidRPr="00933B59">
        <w:rPr>
          <w:rFonts w:eastAsia="Calibri"/>
          <w:color w:val="000000"/>
        </w:rPr>
        <w:t>the</w:t>
      </w:r>
      <w:r w:rsidR="00EE7F38">
        <w:rPr>
          <w:rFonts w:eastAsia="Calibri"/>
          <w:color w:val="000000"/>
        </w:rPr>
        <w:t xml:space="preserve"> </w:t>
      </w:r>
      <w:r w:rsidRPr="00933B59">
        <w:rPr>
          <w:rFonts w:eastAsia="Calibri"/>
          <w:color w:val="000000"/>
        </w:rPr>
        <w:t>Commissioner</w:t>
      </w:r>
      <w:r w:rsidR="00EE7F38">
        <w:rPr>
          <w:rFonts w:eastAsia="Calibri"/>
          <w:color w:val="000000"/>
        </w:rPr>
        <w:t xml:space="preserve"> </w:t>
      </w:r>
      <w:r w:rsidRPr="00933B59">
        <w:rPr>
          <w:rFonts w:eastAsia="Calibri"/>
          <w:color w:val="000000"/>
        </w:rPr>
        <w:t>for</w:t>
      </w:r>
      <w:r w:rsidR="00EE7F38">
        <w:rPr>
          <w:rFonts w:eastAsia="Calibri"/>
          <w:color w:val="000000"/>
        </w:rPr>
        <w:t xml:space="preserve"> </w:t>
      </w:r>
      <w:r w:rsidRPr="00933B59">
        <w:rPr>
          <w:rFonts w:eastAsia="Calibri"/>
          <w:color w:val="000000"/>
        </w:rPr>
        <w:t>Fundamental</w:t>
      </w:r>
      <w:r w:rsidR="00EE7F38">
        <w:rPr>
          <w:rFonts w:eastAsia="Calibri"/>
          <w:color w:val="000000"/>
        </w:rPr>
        <w:t xml:space="preserve"> </w:t>
      </w:r>
      <w:r w:rsidRPr="00933B59">
        <w:rPr>
          <w:rFonts w:eastAsia="Calibri"/>
          <w:color w:val="000000"/>
        </w:rPr>
        <w:t>Rights</w:t>
      </w:r>
      <w:r w:rsidR="00EE7F38">
        <w:rPr>
          <w:rFonts w:eastAsia="Calibri"/>
          <w:color w:val="000000"/>
        </w:rPr>
        <w:t xml:space="preserve"> </w:t>
      </w:r>
      <w:r w:rsidRPr="00933B59">
        <w:rPr>
          <w:rFonts w:eastAsia="Calibri"/>
          <w:color w:val="000000"/>
        </w:rPr>
        <w:t>opened</w:t>
      </w:r>
      <w:r w:rsidR="00EE7F38">
        <w:rPr>
          <w:rFonts w:eastAsia="Calibri"/>
          <w:color w:val="000000"/>
        </w:rPr>
        <w:t xml:space="preserve"> </w:t>
      </w:r>
      <w:r w:rsidRPr="006443EB">
        <w:t>information</w:t>
      </w:r>
      <w:r w:rsidR="00EE7F38">
        <w:rPr>
          <w:rFonts w:eastAsia="Calibri"/>
          <w:color w:val="000000"/>
        </w:rPr>
        <w:t xml:space="preserve"> </w:t>
      </w:r>
      <w:r w:rsidRPr="00933B59">
        <w:rPr>
          <w:rFonts w:eastAsia="Calibri"/>
          <w:color w:val="000000"/>
        </w:rPr>
        <w:t>points</w:t>
      </w:r>
      <w:r w:rsidR="00EE7F38">
        <w:rPr>
          <w:rFonts w:eastAsia="Calibri"/>
          <w:color w:val="000000"/>
        </w:rPr>
        <w:t xml:space="preserve"> </w:t>
      </w:r>
      <w:r w:rsidRPr="00933B59">
        <w:rPr>
          <w:rFonts w:eastAsia="Calibri"/>
          <w:color w:val="000000"/>
        </w:rPr>
        <w:t>in</w:t>
      </w:r>
      <w:r w:rsidR="00EE7F38">
        <w:rPr>
          <w:rFonts w:eastAsia="Calibri"/>
          <w:color w:val="000000"/>
        </w:rPr>
        <w:t xml:space="preserve"> </w:t>
      </w:r>
      <w:r w:rsidRPr="00933B59">
        <w:rPr>
          <w:rFonts w:eastAsia="Calibri"/>
          <w:color w:val="000000"/>
        </w:rPr>
        <w:t>order</w:t>
      </w:r>
      <w:r w:rsidR="00EE7F38">
        <w:rPr>
          <w:rFonts w:eastAsia="Calibri"/>
          <w:color w:val="000000"/>
        </w:rPr>
        <w:t xml:space="preserve"> </w:t>
      </w:r>
      <w:r w:rsidRPr="00933B59">
        <w:rPr>
          <w:rFonts w:eastAsia="Calibri"/>
          <w:color w:val="000000"/>
        </w:rPr>
        <w:t>to</w:t>
      </w:r>
      <w:r w:rsidR="00EE7F38">
        <w:rPr>
          <w:rFonts w:eastAsia="Calibri"/>
          <w:color w:val="000000"/>
        </w:rPr>
        <w:t xml:space="preserve"> </w:t>
      </w:r>
      <w:r w:rsidRPr="00933B59">
        <w:rPr>
          <w:rFonts w:eastAsia="Calibri"/>
          <w:color w:val="000000"/>
        </w:rPr>
        <w:t>provide</w:t>
      </w:r>
      <w:r w:rsidR="00EE7F38">
        <w:rPr>
          <w:rFonts w:eastAsia="Calibri"/>
          <w:color w:val="000000"/>
        </w:rPr>
        <w:t xml:space="preserve"> </w:t>
      </w:r>
      <w:r w:rsidRPr="00933B59">
        <w:rPr>
          <w:rFonts w:eastAsia="Calibri"/>
          <w:color w:val="000000"/>
        </w:rPr>
        <w:t>direct</w:t>
      </w:r>
      <w:r w:rsidR="00EE7F38">
        <w:rPr>
          <w:rFonts w:eastAsia="Calibri"/>
          <w:color w:val="000000"/>
        </w:rPr>
        <w:t xml:space="preserve"> </w:t>
      </w:r>
      <w:r w:rsidRPr="00933B59">
        <w:rPr>
          <w:rFonts w:eastAsia="Calibri"/>
          <w:color w:val="000000"/>
        </w:rPr>
        <w:t>help</w:t>
      </w:r>
      <w:r w:rsidR="00EE7F38">
        <w:rPr>
          <w:rFonts w:eastAsia="Calibri"/>
          <w:color w:val="000000"/>
        </w:rPr>
        <w:t xml:space="preserve"> </w:t>
      </w:r>
      <w:r w:rsidRPr="00933B59">
        <w:rPr>
          <w:rFonts w:eastAsia="Calibri"/>
          <w:color w:val="000000"/>
        </w:rPr>
        <w:t>especially</w:t>
      </w:r>
      <w:r w:rsidR="00EE7F38">
        <w:rPr>
          <w:rFonts w:eastAsia="Calibri"/>
          <w:color w:val="000000"/>
        </w:rPr>
        <w:t xml:space="preserve"> </w:t>
      </w:r>
      <w:r w:rsidRPr="00933B59">
        <w:rPr>
          <w:rFonts w:eastAsia="Calibri"/>
          <w:color w:val="000000"/>
        </w:rPr>
        <w:t>administrative</w:t>
      </w:r>
      <w:r w:rsidR="00EE7F38">
        <w:rPr>
          <w:rFonts w:eastAsia="Calibri"/>
          <w:color w:val="000000"/>
        </w:rPr>
        <w:t xml:space="preserve"> </w:t>
      </w:r>
      <w:r w:rsidRPr="00933B59">
        <w:rPr>
          <w:rFonts w:eastAsia="Calibri"/>
          <w:color w:val="000000"/>
        </w:rPr>
        <w:t>assistance</w:t>
      </w:r>
      <w:r w:rsidR="00EE7F38">
        <w:rPr>
          <w:rFonts w:eastAsia="Calibri"/>
          <w:color w:val="000000"/>
        </w:rPr>
        <w:t xml:space="preserve"> </w:t>
      </w:r>
      <w:r w:rsidRPr="00933B59">
        <w:rPr>
          <w:rFonts w:eastAsia="Calibri"/>
          <w:color w:val="000000"/>
        </w:rPr>
        <w:t>and</w:t>
      </w:r>
      <w:r w:rsidR="00EE7F38">
        <w:rPr>
          <w:rFonts w:eastAsia="Calibri"/>
          <w:color w:val="000000"/>
        </w:rPr>
        <w:t xml:space="preserve"> </w:t>
      </w:r>
      <w:r w:rsidRPr="00933B59">
        <w:rPr>
          <w:rFonts w:eastAsia="Calibri"/>
          <w:color w:val="000000"/>
        </w:rPr>
        <w:t>legal</w:t>
      </w:r>
      <w:r w:rsidR="00EE7F38">
        <w:rPr>
          <w:rFonts w:eastAsia="Calibri"/>
          <w:color w:val="000000"/>
        </w:rPr>
        <w:t xml:space="preserve"> </w:t>
      </w:r>
      <w:r w:rsidRPr="00933B59">
        <w:rPr>
          <w:rFonts w:eastAsia="Calibri"/>
          <w:color w:val="000000"/>
        </w:rPr>
        <w:t>counselling</w:t>
      </w:r>
      <w:r w:rsidR="00EE7F38">
        <w:rPr>
          <w:rFonts w:eastAsia="Calibri"/>
          <w:color w:val="000000"/>
        </w:rPr>
        <w:t xml:space="preserve"> </w:t>
      </w:r>
      <w:r w:rsidRPr="00933B59">
        <w:rPr>
          <w:rFonts w:eastAsia="Calibri"/>
          <w:color w:val="000000"/>
        </w:rPr>
        <w:t>to</w:t>
      </w:r>
      <w:r w:rsidR="00EE7F38">
        <w:rPr>
          <w:rFonts w:eastAsia="Calibri"/>
          <w:color w:val="000000"/>
        </w:rPr>
        <w:t xml:space="preserve"> </w:t>
      </w:r>
      <w:r w:rsidRPr="00933B59">
        <w:rPr>
          <w:rFonts w:eastAsia="Calibri"/>
          <w:color w:val="000000"/>
        </w:rPr>
        <w:t>the</w:t>
      </w:r>
      <w:r w:rsidR="00EE7F38">
        <w:rPr>
          <w:rFonts w:eastAsia="Calibri"/>
          <w:color w:val="000000"/>
        </w:rPr>
        <w:t xml:space="preserve"> </w:t>
      </w:r>
      <w:r w:rsidRPr="00933B59">
        <w:rPr>
          <w:rFonts w:eastAsia="Calibri"/>
          <w:color w:val="000000"/>
        </w:rPr>
        <w:t>refugees</w:t>
      </w:r>
      <w:r w:rsidR="00EE7F38">
        <w:rPr>
          <w:rFonts w:eastAsia="Calibri"/>
          <w:color w:val="000000"/>
        </w:rPr>
        <w:t xml:space="preserve"> </w:t>
      </w:r>
      <w:r w:rsidRPr="00933B59">
        <w:rPr>
          <w:rFonts w:eastAsia="Calibri"/>
          <w:color w:val="000000"/>
        </w:rPr>
        <w:t>fleeing</w:t>
      </w:r>
      <w:r w:rsidR="00EE7F38">
        <w:rPr>
          <w:rFonts w:eastAsia="Calibri"/>
          <w:color w:val="000000"/>
        </w:rPr>
        <w:t xml:space="preserve"> </w:t>
      </w:r>
      <w:r w:rsidRPr="00933B59">
        <w:rPr>
          <w:rFonts w:eastAsia="Calibri"/>
          <w:color w:val="000000"/>
        </w:rPr>
        <w:t>the</w:t>
      </w:r>
      <w:r w:rsidR="00EE7F38">
        <w:rPr>
          <w:rFonts w:eastAsia="Calibri"/>
          <w:color w:val="000000"/>
        </w:rPr>
        <w:t xml:space="preserve"> </w:t>
      </w:r>
      <w:r w:rsidRPr="00933B59">
        <w:rPr>
          <w:rFonts w:eastAsia="Calibri"/>
          <w:color w:val="000000"/>
        </w:rPr>
        <w:t>war</w:t>
      </w:r>
      <w:r w:rsidR="00EE7F38">
        <w:rPr>
          <w:rFonts w:eastAsia="Calibri"/>
          <w:color w:val="000000"/>
        </w:rPr>
        <w:t xml:space="preserve"> </w:t>
      </w:r>
      <w:r w:rsidRPr="00933B59">
        <w:rPr>
          <w:rFonts w:eastAsia="Calibri"/>
          <w:color w:val="000000"/>
        </w:rPr>
        <w:t>in</w:t>
      </w:r>
      <w:r w:rsidR="00EE7F38">
        <w:rPr>
          <w:rFonts w:eastAsia="Calibri"/>
          <w:color w:val="000000"/>
        </w:rPr>
        <w:t xml:space="preserve"> </w:t>
      </w:r>
      <w:r w:rsidRPr="00933B59">
        <w:rPr>
          <w:rFonts w:eastAsia="Calibri"/>
          <w:color w:val="000000"/>
        </w:rPr>
        <w:t>Ukraine,</w:t>
      </w:r>
      <w:r w:rsidR="00EE7F38">
        <w:rPr>
          <w:rFonts w:eastAsia="Calibri"/>
          <w:color w:val="000000"/>
        </w:rPr>
        <w:t xml:space="preserve"> </w:t>
      </w:r>
      <w:r w:rsidRPr="00933B59">
        <w:rPr>
          <w:rFonts w:eastAsia="Calibri"/>
          <w:color w:val="000000"/>
        </w:rPr>
        <w:t>and</w:t>
      </w:r>
      <w:r w:rsidR="00EE7F38">
        <w:rPr>
          <w:rFonts w:eastAsia="Calibri"/>
          <w:color w:val="000000"/>
        </w:rPr>
        <w:t xml:space="preserve"> </w:t>
      </w:r>
      <w:r w:rsidRPr="00933B59">
        <w:rPr>
          <w:rFonts w:eastAsia="Calibri"/>
          <w:color w:val="000000"/>
        </w:rPr>
        <w:t>to</w:t>
      </w:r>
      <w:r w:rsidR="00EE7F38">
        <w:rPr>
          <w:rFonts w:eastAsia="Calibri"/>
          <w:color w:val="000000"/>
        </w:rPr>
        <w:t xml:space="preserve"> </w:t>
      </w:r>
      <w:r w:rsidRPr="00933B59">
        <w:rPr>
          <w:rFonts w:eastAsia="Calibri"/>
          <w:color w:val="000000"/>
        </w:rPr>
        <w:t>assist</w:t>
      </w:r>
      <w:r w:rsidR="00EE7F38">
        <w:rPr>
          <w:rFonts w:eastAsia="Calibri"/>
          <w:color w:val="000000"/>
        </w:rPr>
        <w:t xml:space="preserve"> </w:t>
      </w:r>
      <w:r w:rsidRPr="00933B59">
        <w:rPr>
          <w:rFonts w:eastAsia="Calibri"/>
          <w:color w:val="000000"/>
        </w:rPr>
        <w:t>in</w:t>
      </w:r>
      <w:r w:rsidR="00EE7F38">
        <w:rPr>
          <w:rFonts w:eastAsia="Calibri"/>
          <w:color w:val="000000"/>
        </w:rPr>
        <w:t xml:space="preserve"> </w:t>
      </w:r>
      <w:r w:rsidRPr="00933B59">
        <w:rPr>
          <w:rFonts w:eastAsia="Calibri"/>
          <w:color w:val="000000"/>
        </w:rPr>
        <w:t>the</w:t>
      </w:r>
      <w:r w:rsidR="00EE7F38">
        <w:rPr>
          <w:rFonts w:eastAsia="Calibri"/>
          <w:color w:val="000000"/>
        </w:rPr>
        <w:t xml:space="preserve"> </w:t>
      </w:r>
      <w:r w:rsidRPr="00933B59">
        <w:rPr>
          <w:rFonts w:eastAsia="Calibri"/>
          <w:color w:val="000000"/>
        </w:rPr>
        <w:t>humanitarian</w:t>
      </w:r>
      <w:r w:rsidR="00EE7F38">
        <w:rPr>
          <w:rFonts w:eastAsia="Calibri"/>
          <w:color w:val="000000"/>
        </w:rPr>
        <w:t xml:space="preserve"> </w:t>
      </w:r>
      <w:r w:rsidRPr="00933B59">
        <w:rPr>
          <w:rFonts w:eastAsia="Calibri"/>
          <w:color w:val="000000"/>
        </w:rPr>
        <w:t>relief</w:t>
      </w:r>
      <w:r w:rsidR="00EE7F38">
        <w:rPr>
          <w:rFonts w:eastAsia="Calibri"/>
          <w:color w:val="000000"/>
        </w:rPr>
        <w:t xml:space="preserve"> </w:t>
      </w:r>
      <w:r w:rsidRPr="00933B59">
        <w:rPr>
          <w:rFonts w:eastAsia="Calibri"/>
          <w:color w:val="000000"/>
        </w:rPr>
        <w:t>efforts.</w:t>
      </w:r>
      <w:r w:rsidR="00EE7F38">
        <w:rPr>
          <w:rFonts w:eastAsia="Calibri"/>
          <w:color w:val="000000"/>
        </w:rPr>
        <w:t xml:space="preserve"> </w:t>
      </w:r>
      <w:r w:rsidRPr="00933B59">
        <w:rPr>
          <w:rFonts w:eastAsia="Calibri"/>
          <w:color w:val="000000"/>
          <w:shd w:val="clear" w:color="auto" w:fill="FDFDFD"/>
        </w:rPr>
        <w:t>During</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COVID-19</w:t>
      </w:r>
      <w:r w:rsidR="00EE7F38">
        <w:rPr>
          <w:rFonts w:eastAsia="Calibri"/>
          <w:color w:val="000000"/>
          <w:shd w:val="clear" w:color="auto" w:fill="FDFDFD"/>
        </w:rPr>
        <w:t xml:space="preserve"> </w:t>
      </w:r>
      <w:r w:rsidRPr="00933B59">
        <w:rPr>
          <w:rFonts w:eastAsia="Calibri"/>
          <w:color w:val="000000"/>
          <w:shd w:val="clear" w:color="auto" w:fill="FDFDFD"/>
        </w:rPr>
        <w:t>pandemic,</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Commissioner</w:t>
      </w:r>
      <w:r w:rsidR="00EE7F38">
        <w:rPr>
          <w:rFonts w:eastAsia="Calibri"/>
          <w:color w:val="000000"/>
          <w:shd w:val="clear" w:color="auto" w:fill="FDFDFD"/>
        </w:rPr>
        <w:t xml:space="preserve"> </w:t>
      </w:r>
      <w:r w:rsidRPr="00933B59">
        <w:rPr>
          <w:rFonts w:eastAsia="Calibri"/>
          <w:color w:val="000000"/>
          <w:shd w:val="clear" w:color="auto" w:fill="FDFDFD"/>
        </w:rPr>
        <w:t>and</w:t>
      </w:r>
      <w:r w:rsidR="00EE7F38">
        <w:rPr>
          <w:rFonts w:eastAsia="Calibri"/>
          <w:color w:val="000000"/>
          <w:shd w:val="clear" w:color="auto" w:fill="FDFDFD"/>
        </w:rPr>
        <w:t xml:space="preserve"> </w:t>
      </w:r>
      <w:r w:rsidRPr="00933B59">
        <w:rPr>
          <w:rFonts w:eastAsia="Calibri"/>
          <w:color w:val="000000"/>
          <w:shd w:val="clear" w:color="auto" w:fill="FDFDFD"/>
        </w:rPr>
        <w:t>his</w:t>
      </w:r>
      <w:r w:rsidR="00EE7F38">
        <w:rPr>
          <w:rFonts w:eastAsia="Calibri"/>
          <w:color w:val="000000"/>
          <w:shd w:val="clear" w:color="auto" w:fill="FDFDFD"/>
        </w:rPr>
        <w:t xml:space="preserve"> </w:t>
      </w:r>
      <w:r w:rsidRPr="00933B59">
        <w:rPr>
          <w:rFonts w:eastAsia="Calibri"/>
          <w:color w:val="000000"/>
          <w:shd w:val="clear" w:color="auto" w:fill="FDFDFD"/>
        </w:rPr>
        <w:t>Deputies</w:t>
      </w:r>
      <w:r w:rsidR="00EE7F38">
        <w:rPr>
          <w:rFonts w:eastAsia="Calibri"/>
          <w:color w:val="000000"/>
          <w:shd w:val="clear" w:color="auto" w:fill="FDFDFD"/>
        </w:rPr>
        <w:t xml:space="preserve"> </w:t>
      </w:r>
      <w:r w:rsidRPr="00933B59">
        <w:rPr>
          <w:rFonts w:eastAsia="Calibri"/>
          <w:color w:val="000000"/>
          <w:shd w:val="clear" w:color="auto" w:fill="FDFDFD"/>
        </w:rPr>
        <w:t>issued</w:t>
      </w:r>
      <w:r w:rsidR="00EE7F38">
        <w:rPr>
          <w:rFonts w:eastAsia="Calibri"/>
          <w:color w:val="000000"/>
          <w:shd w:val="clear" w:color="auto" w:fill="FDFDFD"/>
        </w:rPr>
        <w:t xml:space="preserve"> </w:t>
      </w:r>
      <w:r w:rsidRPr="00933B59">
        <w:rPr>
          <w:rFonts w:eastAsia="Calibri"/>
          <w:color w:val="000000"/>
          <w:shd w:val="clear" w:color="auto" w:fill="FDFDFD"/>
        </w:rPr>
        <w:t>a</w:t>
      </w:r>
      <w:r w:rsidR="00EE7F38">
        <w:rPr>
          <w:rFonts w:eastAsia="Calibri"/>
          <w:color w:val="000000"/>
          <w:shd w:val="clear" w:color="auto" w:fill="FDFDFD"/>
        </w:rPr>
        <w:t xml:space="preserve"> </w:t>
      </w:r>
      <w:r w:rsidRPr="00933B59">
        <w:rPr>
          <w:rFonts w:eastAsia="Calibri"/>
          <w:color w:val="000000"/>
          <w:shd w:val="clear" w:color="auto" w:fill="FDFDFD"/>
        </w:rPr>
        <w:t>joint</w:t>
      </w:r>
      <w:r w:rsidR="00EE7F38">
        <w:rPr>
          <w:rFonts w:eastAsia="Calibri"/>
          <w:color w:val="000000"/>
          <w:shd w:val="clear" w:color="auto" w:fill="FDFDFD"/>
        </w:rPr>
        <w:t xml:space="preserve"> </w:t>
      </w:r>
      <w:r w:rsidRPr="00933B59">
        <w:rPr>
          <w:rFonts w:eastAsia="Calibri"/>
          <w:color w:val="000000"/>
          <w:shd w:val="clear" w:color="auto" w:fill="FDFDFD"/>
        </w:rPr>
        <w:t>statement</w:t>
      </w:r>
      <w:r w:rsidR="00EE7F38">
        <w:rPr>
          <w:rFonts w:eastAsia="Calibri"/>
          <w:color w:val="000000"/>
          <w:shd w:val="clear" w:color="auto" w:fill="FDFDFD"/>
        </w:rPr>
        <w:t xml:space="preserve"> </w:t>
      </w:r>
      <w:r w:rsidRPr="00933B59">
        <w:rPr>
          <w:rFonts w:eastAsia="Calibri"/>
          <w:color w:val="000000"/>
          <w:shd w:val="clear" w:color="auto" w:fill="FDFDFD"/>
        </w:rPr>
        <w:t>on</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issues</w:t>
      </w:r>
      <w:r w:rsidR="00EE7F38">
        <w:rPr>
          <w:rFonts w:eastAsia="Calibri"/>
          <w:color w:val="000000"/>
          <w:shd w:val="clear" w:color="auto" w:fill="FDFDFD"/>
        </w:rPr>
        <w:t xml:space="preserve"> </w:t>
      </w:r>
      <w:r w:rsidRPr="00933B59">
        <w:rPr>
          <w:rFonts w:eastAsia="Calibri"/>
          <w:color w:val="000000"/>
          <w:shd w:val="clear" w:color="auto" w:fill="FDFDFD"/>
        </w:rPr>
        <w:t>affecting</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vulnerable</w:t>
      </w:r>
      <w:r w:rsidR="00EE7F38">
        <w:rPr>
          <w:rFonts w:eastAsia="Calibri"/>
          <w:color w:val="000000"/>
          <w:shd w:val="clear" w:color="auto" w:fill="FDFDFD"/>
        </w:rPr>
        <w:t xml:space="preserve"> </w:t>
      </w:r>
      <w:r w:rsidRPr="00933B59">
        <w:rPr>
          <w:rFonts w:eastAsia="Calibri"/>
          <w:color w:val="000000"/>
          <w:shd w:val="clear" w:color="auto" w:fill="FDFDFD"/>
        </w:rPr>
        <w:t>groups,</w:t>
      </w:r>
      <w:r w:rsidR="00EE7F38">
        <w:rPr>
          <w:rFonts w:eastAsia="Calibri"/>
          <w:color w:val="000000"/>
          <w:shd w:val="clear" w:color="auto" w:fill="FDFDFD"/>
        </w:rPr>
        <w:t xml:space="preserve"> </w:t>
      </w:r>
      <w:r w:rsidRPr="00933B59">
        <w:rPr>
          <w:rFonts w:eastAsia="Calibri"/>
          <w:color w:val="000000"/>
          <w:shd w:val="clear" w:color="auto" w:fill="FDFDFD"/>
        </w:rPr>
        <w:t>with</w:t>
      </w:r>
      <w:r w:rsidR="00EE7F38">
        <w:rPr>
          <w:rFonts w:eastAsia="Calibri"/>
          <w:color w:val="000000"/>
          <w:shd w:val="clear" w:color="auto" w:fill="FDFDFD"/>
        </w:rPr>
        <w:t xml:space="preserve"> </w:t>
      </w:r>
      <w:r w:rsidRPr="00933B59">
        <w:rPr>
          <w:rFonts w:eastAsia="Calibri"/>
          <w:color w:val="000000"/>
          <w:shd w:val="clear" w:color="auto" w:fill="FDFDFD"/>
        </w:rPr>
        <w:t>special</w:t>
      </w:r>
      <w:r w:rsidR="00EE7F38">
        <w:rPr>
          <w:rFonts w:eastAsia="Calibri"/>
          <w:color w:val="000000"/>
          <w:shd w:val="clear" w:color="auto" w:fill="FDFDFD"/>
        </w:rPr>
        <w:t xml:space="preserve"> </w:t>
      </w:r>
      <w:r w:rsidRPr="00933B59">
        <w:rPr>
          <w:rFonts w:eastAsia="Calibri"/>
          <w:color w:val="000000"/>
          <w:shd w:val="clear" w:color="auto" w:fill="FDFDFD"/>
        </w:rPr>
        <w:lastRenderedPageBreak/>
        <w:t>regard</w:t>
      </w:r>
      <w:r w:rsidR="00EE7F38">
        <w:rPr>
          <w:rFonts w:eastAsia="Calibri"/>
          <w:color w:val="000000"/>
          <w:shd w:val="clear" w:color="auto" w:fill="FDFDFD"/>
        </w:rPr>
        <w:t xml:space="preserve"> </w:t>
      </w:r>
      <w:r w:rsidRPr="00933B59">
        <w:rPr>
          <w:rFonts w:eastAsia="Calibri"/>
          <w:color w:val="000000"/>
          <w:shd w:val="clear" w:color="auto" w:fill="FDFDFD"/>
        </w:rPr>
        <w:t>to</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Roma</w:t>
      </w:r>
      <w:r w:rsidR="00EE7F38">
        <w:rPr>
          <w:rFonts w:eastAsia="Calibri"/>
          <w:color w:val="000000"/>
          <w:shd w:val="clear" w:color="auto" w:fill="FDFDFD"/>
        </w:rPr>
        <w:t xml:space="preserve"> </w:t>
      </w:r>
      <w:r w:rsidRPr="00933B59">
        <w:rPr>
          <w:rFonts w:eastAsia="Calibri"/>
          <w:color w:val="000000"/>
          <w:shd w:val="clear" w:color="auto" w:fill="FDFDFD"/>
        </w:rPr>
        <w:t>population</w:t>
      </w:r>
      <w:r w:rsidR="00EE7F38">
        <w:rPr>
          <w:rFonts w:eastAsia="Calibri"/>
          <w:color w:val="000000"/>
          <w:shd w:val="clear" w:color="auto" w:fill="FDFDFD"/>
        </w:rPr>
        <w:t xml:space="preserve"> </w:t>
      </w:r>
      <w:r w:rsidRPr="00933B59">
        <w:rPr>
          <w:rFonts w:eastAsia="Calibri"/>
          <w:color w:val="000000"/>
          <w:shd w:val="clear" w:color="auto" w:fill="FDFDFD"/>
        </w:rPr>
        <w:t>in</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context</w:t>
      </w:r>
      <w:r w:rsidR="00EE7F38">
        <w:rPr>
          <w:rFonts w:eastAsia="Calibri"/>
          <w:color w:val="000000"/>
          <w:shd w:val="clear" w:color="auto" w:fill="FDFDFD"/>
        </w:rPr>
        <w:t xml:space="preserve"> </w:t>
      </w:r>
      <w:r w:rsidRPr="00933B59">
        <w:rPr>
          <w:rFonts w:eastAsia="Calibri"/>
          <w:color w:val="000000"/>
          <w:shd w:val="clear" w:color="auto" w:fill="FDFDFD"/>
        </w:rPr>
        <w:t>of</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coronavirus</w:t>
      </w:r>
      <w:r w:rsidR="00EE7F38">
        <w:rPr>
          <w:rFonts w:eastAsia="Calibri"/>
          <w:color w:val="000000"/>
          <w:shd w:val="clear" w:color="auto" w:fill="FDFDFD"/>
        </w:rPr>
        <w:t xml:space="preserve"> </w:t>
      </w:r>
      <w:r w:rsidRPr="00933B59">
        <w:rPr>
          <w:rFonts w:eastAsia="Calibri"/>
          <w:color w:val="000000"/>
          <w:shd w:val="clear" w:color="auto" w:fill="FDFDFD"/>
        </w:rPr>
        <w:t>pandemic.</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Deputy</w:t>
      </w:r>
      <w:r w:rsidR="00EE7F38">
        <w:rPr>
          <w:rFonts w:eastAsia="Calibri"/>
          <w:color w:val="000000"/>
          <w:shd w:val="clear" w:color="auto" w:fill="FDFDFD"/>
        </w:rPr>
        <w:t xml:space="preserve"> </w:t>
      </w:r>
      <w:r w:rsidRPr="006443EB">
        <w:t>Commissioner</w:t>
      </w:r>
      <w:r w:rsidR="00EE7F38">
        <w:rPr>
          <w:rFonts w:eastAsia="Calibri"/>
          <w:color w:val="000000"/>
          <w:shd w:val="clear" w:color="auto" w:fill="FDFDFD"/>
        </w:rPr>
        <w:t xml:space="preserve"> </w:t>
      </w:r>
      <w:r w:rsidRPr="006443EB">
        <w:t>for</w:t>
      </w:r>
      <w:r w:rsidR="00EE7F38">
        <w:rPr>
          <w:rFonts w:eastAsia="Calibri"/>
          <w:color w:val="000000"/>
          <w:shd w:val="clear" w:color="auto" w:fill="FDFDFD"/>
        </w:rPr>
        <w:t xml:space="preserve"> </w:t>
      </w:r>
      <w:r w:rsidRPr="00933B59">
        <w:rPr>
          <w:rFonts w:eastAsia="Calibri"/>
          <w:color w:val="000000"/>
          <w:shd w:val="clear" w:color="auto" w:fill="FDFDFD"/>
        </w:rPr>
        <w:t>the</w:t>
      </w:r>
      <w:r w:rsidR="00EE7F38">
        <w:rPr>
          <w:rFonts w:eastAsia="Calibri"/>
          <w:color w:val="000000"/>
          <w:shd w:val="clear" w:color="auto" w:fill="FDFDFD"/>
        </w:rPr>
        <w:t xml:space="preserve"> </w:t>
      </w:r>
      <w:r w:rsidRPr="00933B59">
        <w:rPr>
          <w:rFonts w:eastAsia="Calibri"/>
          <w:color w:val="000000"/>
          <w:shd w:val="clear" w:color="auto" w:fill="FDFDFD"/>
        </w:rPr>
        <w:t>Rights</w:t>
      </w:r>
      <w:r w:rsidR="00EE7F38">
        <w:rPr>
          <w:rFonts w:eastAsia="Calibri"/>
          <w:color w:val="000000"/>
          <w:shd w:val="clear" w:color="auto" w:fill="FDFDFD"/>
        </w:rPr>
        <w:t xml:space="preserve"> </w:t>
      </w:r>
      <w:r w:rsidRPr="00933B59">
        <w:rPr>
          <w:rFonts w:eastAsia="Calibri"/>
          <w:color w:val="000000"/>
          <w:shd w:val="clear" w:color="auto" w:fill="FDFDFD"/>
        </w:rPr>
        <w:t>of</w:t>
      </w:r>
      <w:r w:rsidR="00EE7F38">
        <w:rPr>
          <w:rFonts w:eastAsia="Calibri"/>
          <w:color w:val="000000"/>
          <w:shd w:val="clear" w:color="auto" w:fill="FDFDFD"/>
        </w:rPr>
        <w:t xml:space="preserve"> </w:t>
      </w:r>
      <w:r w:rsidRPr="00933B59">
        <w:rPr>
          <w:rFonts w:eastAsia="Calibri"/>
          <w:color w:val="000000"/>
          <w:shd w:val="clear" w:color="auto" w:fill="FDFDFD"/>
        </w:rPr>
        <w:t>Future</w:t>
      </w:r>
      <w:r w:rsidR="00EE7F38">
        <w:rPr>
          <w:rFonts w:eastAsia="Calibri"/>
          <w:color w:val="000000"/>
          <w:shd w:val="clear" w:color="auto" w:fill="FDFDFD"/>
        </w:rPr>
        <w:t xml:space="preserve"> </w:t>
      </w:r>
      <w:r w:rsidRPr="00933B59">
        <w:rPr>
          <w:rFonts w:eastAsia="Calibri"/>
          <w:color w:val="000000"/>
          <w:shd w:val="clear" w:color="auto" w:fill="FDFDFD"/>
        </w:rPr>
        <w:t>Generations</w:t>
      </w:r>
      <w:r w:rsidRPr="00FF3C71">
        <w:rPr>
          <w:rStyle w:val="FootnoteReference"/>
        </w:rPr>
        <w:footnoteReference w:id="11"/>
      </w:r>
      <w:r w:rsidR="00EE7F38" w:rsidRPr="00FF3C71">
        <w:rPr>
          <w:rStyle w:val="FootnoteReference"/>
        </w:rPr>
        <w:t xml:space="preserve"> </w:t>
      </w:r>
      <w:r w:rsidRPr="00933B59">
        <w:rPr>
          <w:rFonts w:eastAsia="Calibri"/>
          <w:color w:val="000000"/>
          <w:shd w:val="clear" w:color="auto" w:fill="FDFDFD"/>
        </w:rPr>
        <w:t>carries</w:t>
      </w:r>
      <w:r w:rsidR="00EE7F38">
        <w:rPr>
          <w:rFonts w:eastAsia="Calibri"/>
          <w:color w:val="000000"/>
          <w:shd w:val="clear" w:color="auto" w:fill="FDFDFD"/>
        </w:rPr>
        <w:t xml:space="preserve"> </w:t>
      </w:r>
      <w:r w:rsidRPr="00933B59">
        <w:rPr>
          <w:rFonts w:eastAsia="Calibri"/>
          <w:color w:val="000000"/>
          <w:shd w:val="clear" w:color="auto" w:fill="FDFDFD"/>
        </w:rPr>
        <w:t>out</w:t>
      </w:r>
      <w:r w:rsidR="00EE7F38">
        <w:rPr>
          <w:rFonts w:eastAsia="Calibri"/>
          <w:color w:val="000000"/>
          <w:shd w:val="clear" w:color="auto" w:fill="FDFDFD"/>
        </w:rPr>
        <w:t xml:space="preserve"> </w:t>
      </w:r>
      <w:r w:rsidRPr="00933B59">
        <w:rPr>
          <w:rFonts w:eastAsia="Calibri"/>
          <w:color w:val="000000"/>
          <w:shd w:val="clear" w:color="auto" w:fill="FDFDFD"/>
        </w:rPr>
        <w:t>intensive</w:t>
      </w:r>
      <w:r w:rsidR="00EE7F38">
        <w:rPr>
          <w:rFonts w:eastAsia="Calibri"/>
          <w:color w:val="000000"/>
          <w:shd w:val="clear" w:color="auto" w:fill="FDFDFD"/>
        </w:rPr>
        <w:t xml:space="preserve"> </w:t>
      </w:r>
      <w:r w:rsidRPr="00933B59">
        <w:rPr>
          <w:rFonts w:eastAsia="Calibri"/>
          <w:color w:val="000000"/>
          <w:shd w:val="clear" w:color="auto" w:fill="FDFDFD"/>
        </w:rPr>
        <w:t>field</w:t>
      </w:r>
      <w:r w:rsidR="00EE7F38">
        <w:rPr>
          <w:rFonts w:eastAsia="Calibri"/>
          <w:color w:val="000000"/>
          <w:shd w:val="clear" w:color="auto" w:fill="FDFDFD"/>
        </w:rPr>
        <w:t xml:space="preserve"> </w:t>
      </w:r>
      <w:r w:rsidRPr="00933B59">
        <w:rPr>
          <w:rFonts w:eastAsia="Calibri"/>
          <w:color w:val="000000"/>
          <w:shd w:val="clear" w:color="auto" w:fill="FDFDFD"/>
        </w:rPr>
        <w:t>activities</w:t>
      </w:r>
      <w:r w:rsidR="00EE7F38">
        <w:rPr>
          <w:rFonts w:eastAsia="Calibri"/>
          <w:color w:val="000000"/>
          <w:shd w:val="clear" w:color="auto" w:fill="FDFDFD"/>
        </w:rPr>
        <w:t xml:space="preserve"> </w:t>
      </w:r>
      <w:r w:rsidRPr="00933B59">
        <w:rPr>
          <w:rFonts w:eastAsia="Calibri"/>
          <w:color w:val="000000"/>
          <w:shd w:val="clear" w:color="auto" w:fill="FDFDFD"/>
        </w:rPr>
        <w:t>and</w:t>
      </w:r>
      <w:r w:rsidR="00EE7F38">
        <w:rPr>
          <w:rFonts w:eastAsia="Calibri"/>
          <w:color w:val="000000"/>
          <w:shd w:val="clear" w:color="auto" w:fill="FDFDFD"/>
        </w:rPr>
        <w:t xml:space="preserve"> </w:t>
      </w:r>
      <w:r w:rsidRPr="00933B59">
        <w:rPr>
          <w:rFonts w:eastAsia="Calibri"/>
          <w:color w:val="000000"/>
          <w:shd w:val="clear" w:color="auto" w:fill="FDFDFD"/>
        </w:rPr>
        <w:t>awareness-raising</w:t>
      </w:r>
      <w:r w:rsidR="00EE7F38">
        <w:rPr>
          <w:rFonts w:eastAsia="Calibri"/>
          <w:color w:val="000000"/>
          <w:shd w:val="clear" w:color="auto" w:fill="FDFDFD"/>
        </w:rPr>
        <w:t xml:space="preserve"> </w:t>
      </w:r>
      <w:r w:rsidRPr="00933B59">
        <w:rPr>
          <w:rFonts w:eastAsia="Calibri"/>
          <w:color w:val="000000"/>
          <w:shd w:val="clear" w:color="auto" w:fill="FDFDFD"/>
        </w:rPr>
        <w:t>work.</w:t>
      </w:r>
    </w:p>
    <w:p w14:paraId="3CAF4C42" w14:textId="56AE8F14" w:rsidR="00582FB8" w:rsidRPr="00933B59" w:rsidRDefault="00582FB8" w:rsidP="00ED2374">
      <w:pPr>
        <w:pStyle w:val="SingleTxtG"/>
      </w:pPr>
      <w:r w:rsidRPr="00933B59">
        <w:rPr>
          <w:bCs/>
          <w:iCs/>
        </w:rPr>
        <w:t>38.</w:t>
      </w:r>
      <w:r w:rsidRPr="00933B59">
        <w:rPr>
          <w:bCs/>
          <w:iCs/>
        </w:rPr>
        <w:tab/>
      </w:r>
      <w:r w:rsidRPr="00933B59">
        <w:t>These</w:t>
      </w:r>
      <w:r w:rsidR="00EE7F38">
        <w:t xml:space="preserve"> </w:t>
      </w:r>
      <w:r w:rsidRPr="00933B59">
        <w:t>data</w:t>
      </w:r>
      <w:r w:rsidR="00EE7F38">
        <w:t xml:space="preserve"> </w:t>
      </w:r>
      <w:r w:rsidRPr="00933B59">
        <w:t>–</w:t>
      </w:r>
      <w:r w:rsidR="00EE7F38">
        <w:t xml:space="preserve"> </w:t>
      </w:r>
      <w:r w:rsidRPr="00933B59">
        <w:t>and</w:t>
      </w:r>
      <w:r w:rsidR="00EE7F38">
        <w:t xml:space="preserve"> </w:t>
      </w:r>
      <w:r w:rsidRPr="00933B59">
        <w:t>the</w:t>
      </w:r>
      <w:r w:rsidR="00EE7F38">
        <w:t xml:space="preserve"> </w:t>
      </w:r>
      <w:r w:rsidRPr="00933B59">
        <w:t>activities</w:t>
      </w:r>
      <w:r w:rsidR="00EE7F38">
        <w:t xml:space="preserve"> </w:t>
      </w:r>
      <w:r w:rsidRPr="00933B59">
        <w:t>of</w:t>
      </w:r>
      <w:r w:rsidR="00EE7F38">
        <w:t xml:space="preserve"> </w:t>
      </w:r>
      <w:r w:rsidRPr="00933B59">
        <w:t>the</w:t>
      </w:r>
      <w:r w:rsidR="00EE7F38">
        <w:t xml:space="preserve"> </w:t>
      </w:r>
      <w:r w:rsidRPr="00933B59">
        <w:t>Commissioner</w:t>
      </w:r>
      <w:r w:rsidR="00EE7F38">
        <w:t xml:space="preserve"> </w:t>
      </w:r>
      <w:r w:rsidRPr="00933B59">
        <w:t>as</w:t>
      </w:r>
      <w:r w:rsidR="00EE7F38">
        <w:t xml:space="preserve"> </w:t>
      </w:r>
      <w:r w:rsidRPr="00933B59">
        <w:t>well</w:t>
      </w:r>
      <w:r w:rsidR="00EE7F38">
        <w:t xml:space="preserve"> </w:t>
      </w:r>
      <w:r w:rsidRPr="00933B59">
        <w:t>as</w:t>
      </w:r>
      <w:r w:rsidR="00EE7F38">
        <w:t xml:space="preserve"> </w:t>
      </w:r>
      <w:r w:rsidRPr="00933B59">
        <w:t>his</w:t>
      </w:r>
      <w:r w:rsidR="00EE7F38">
        <w:t xml:space="preserve"> </w:t>
      </w:r>
      <w:r w:rsidRPr="00933B59">
        <w:t>Deputies</w:t>
      </w:r>
      <w:r w:rsidR="00EE7F38">
        <w:t xml:space="preserve"> </w:t>
      </w:r>
      <w:r w:rsidRPr="00933B59">
        <w:t>–</w:t>
      </w:r>
      <w:r w:rsidR="00EE7F38">
        <w:t xml:space="preserve"> </w:t>
      </w:r>
      <w:r w:rsidRPr="00933B59">
        <w:t>confirm</w:t>
      </w:r>
      <w:r w:rsidR="00EE7F38">
        <w:t xml:space="preserve"> </w:t>
      </w:r>
      <w:r w:rsidRPr="00933B59">
        <w:t>their</w:t>
      </w:r>
      <w:r w:rsidR="00EE7F38">
        <w:t xml:space="preserve"> </w:t>
      </w:r>
      <w:r w:rsidRPr="00933B59">
        <w:t>strong</w:t>
      </w:r>
      <w:r w:rsidR="00EE7F38">
        <w:t xml:space="preserve"> </w:t>
      </w:r>
      <w:r w:rsidRPr="00933B59">
        <w:t>commitment</w:t>
      </w:r>
      <w:r w:rsidR="00EE7F38">
        <w:t xml:space="preserve"> </w:t>
      </w:r>
      <w:r w:rsidRPr="00933B59">
        <w:t>to</w:t>
      </w:r>
      <w:r w:rsidR="00EE7F38">
        <w:t xml:space="preserve"> </w:t>
      </w:r>
      <w:r w:rsidRPr="00933B59">
        <w:t>prevent</w:t>
      </w:r>
      <w:r w:rsidR="00EE7F38">
        <w:t xml:space="preserve"> </w:t>
      </w:r>
      <w:r w:rsidRPr="00933B59">
        <w:t>all</w:t>
      </w:r>
      <w:r w:rsidR="00EE7F38">
        <w:t xml:space="preserve"> </w:t>
      </w:r>
      <w:r w:rsidRPr="00933B59">
        <w:t>forms</w:t>
      </w:r>
      <w:r w:rsidR="00EE7F38">
        <w:t xml:space="preserve"> </w:t>
      </w:r>
      <w:r w:rsidRPr="00933B59">
        <w:t>of</w:t>
      </w:r>
      <w:r w:rsidR="00EE7F38">
        <w:t xml:space="preserve"> </w:t>
      </w:r>
      <w:r w:rsidRPr="00933B59">
        <w:t>discrimination</w:t>
      </w:r>
      <w:r w:rsidR="00EE7F38">
        <w:t xml:space="preserve"> </w:t>
      </w:r>
      <w:r w:rsidRPr="00933B59">
        <w:t>and</w:t>
      </w:r>
      <w:r w:rsidR="00EE7F38">
        <w:t xml:space="preserve"> </w:t>
      </w:r>
      <w:r w:rsidRPr="00933B59">
        <w:t>efficiently</w:t>
      </w:r>
      <w:r w:rsidR="00EE7F38">
        <w:t xml:space="preserve"> </w:t>
      </w:r>
      <w:r w:rsidRPr="00933B59">
        <w:t>enforce</w:t>
      </w:r>
      <w:r w:rsidR="00EE7F38">
        <w:t xml:space="preserve"> </w:t>
      </w:r>
      <w:r w:rsidRPr="00933B59">
        <w:t>the</w:t>
      </w:r>
      <w:r w:rsidR="00EE7F38">
        <w:t xml:space="preserve"> </w:t>
      </w:r>
      <w:r w:rsidRPr="00933B59">
        <w:t>prohibition</w:t>
      </w:r>
      <w:r w:rsidR="00EE7F38">
        <w:t xml:space="preserve"> </w:t>
      </w:r>
      <w:r w:rsidRPr="00933B59">
        <w:t>of</w:t>
      </w:r>
      <w:r w:rsidR="00EE7F38">
        <w:t xml:space="preserve"> </w:t>
      </w:r>
      <w:r w:rsidRPr="00933B59">
        <w:t>discrimination.</w:t>
      </w:r>
    </w:p>
    <w:p w14:paraId="2C0D5938" w14:textId="732A702E" w:rsidR="00582FB8" w:rsidRPr="00933B59" w:rsidRDefault="00582FB8" w:rsidP="00944E3B">
      <w:pPr>
        <w:pStyle w:val="H1G"/>
      </w:pPr>
      <w:r>
        <w:tab/>
      </w:r>
      <w:r>
        <w:tab/>
      </w:r>
      <w:r w:rsidRPr="00933B59">
        <w:t>Racist</w:t>
      </w:r>
      <w:r w:rsidR="00EE7F38">
        <w:t xml:space="preserve"> </w:t>
      </w:r>
      <w:r w:rsidRPr="00933B59">
        <w:t>hate</w:t>
      </w:r>
      <w:r w:rsidR="00EE7F38">
        <w:t xml:space="preserve"> </w:t>
      </w:r>
      <w:r w:rsidRPr="00933B59">
        <w:t>crimes</w:t>
      </w:r>
    </w:p>
    <w:p w14:paraId="172479A3" w14:textId="457F85A0" w:rsidR="00582FB8" w:rsidRPr="00933B59" w:rsidRDefault="00582FB8" w:rsidP="00ED2374">
      <w:pPr>
        <w:pStyle w:val="SingleTxtG"/>
      </w:pPr>
      <w:r w:rsidRPr="00933B59">
        <w:rPr>
          <w:bCs/>
          <w:iCs/>
        </w:rPr>
        <w:t>39.</w:t>
      </w:r>
      <w:r w:rsidRPr="00933B59">
        <w:rPr>
          <w:bCs/>
          <w:iCs/>
        </w:rPr>
        <w:tab/>
      </w:r>
      <w:r w:rsidRPr="00933B59">
        <w:t>With</w:t>
      </w:r>
      <w:r w:rsidR="00EE7F38">
        <w:t xml:space="preserve"> </w:t>
      </w:r>
      <w:r w:rsidRPr="00933B59">
        <w:t>regard</w:t>
      </w:r>
      <w:r w:rsidR="00EE7F38">
        <w:t xml:space="preserve"> </w:t>
      </w:r>
      <w:r w:rsidRPr="00933B59">
        <w:t>to</w:t>
      </w:r>
      <w:r w:rsidR="00EE7F38">
        <w:t xml:space="preserve"> </w:t>
      </w:r>
      <w:r w:rsidRPr="00933B59">
        <w:t>combating</w:t>
      </w:r>
      <w:r w:rsidR="00EE7F38">
        <w:t xml:space="preserve"> </w:t>
      </w:r>
      <w:r w:rsidRPr="00933B59">
        <w:t>racist</w:t>
      </w:r>
      <w:r w:rsidR="00EE7F38">
        <w:t xml:space="preserve"> </w:t>
      </w:r>
      <w:r w:rsidRPr="00933B59">
        <w:t>hate</w:t>
      </w:r>
      <w:r w:rsidR="00EE7F38">
        <w:t xml:space="preserve"> </w:t>
      </w:r>
      <w:r w:rsidRPr="00933B59">
        <w:t>crimes,</w:t>
      </w:r>
      <w:r w:rsidR="00EE7F38">
        <w:t xml:space="preserve"> </w:t>
      </w:r>
      <w:r w:rsidRPr="00933B59">
        <w:t>the</w:t>
      </w:r>
      <w:r w:rsidR="00EE7F38">
        <w:t xml:space="preserve"> </w:t>
      </w:r>
      <w:r w:rsidRPr="00933B59">
        <w:t>legal</w:t>
      </w:r>
      <w:r w:rsidR="00EE7F38">
        <w:t xml:space="preserve"> </w:t>
      </w:r>
      <w:r w:rsidRPr="00933B59">
        <w:t>framework</w:t>
      </w:r>
      <w:r w:rsidR="00EE7F38">
        <w:t xml:space="preserve"> </w:t>
      </w:r>
      <w:r w:rsidRPr="00933B59">
        <w:t>for</w:t>
      </w:r>
      <w:r w:rsidR="00EE7F38">
        <w:t xml:space="preserve"> </w:t>
      </w:r>
      <w:r w:rsidRPr="00933B59">
        <w:t>prevention</w:t>
      </w:r>
      <w:r w:rsidR="00EE7F38">
        <w:t xml:space="preserve"> </w:t>
      </w:r>
      <w:r w:rsidRPr="00933B59">
        <w:t>and</w:t>
      </w:r>
      <w:r w:rsidR="00EE7F38">
        <w:t xml:space="preserve"> </w:t>
      </w:r>
      <w:r w:rsidRPr="00933B59">
        <w:t>sanctioning,</w:t>
      </w:r>
      <w:r w:rsidR="00EE7F38">
        <w:t xml:space="preserve"> </w:t>
      </w:r>
      <w:r w:rsidRPr="00933B59">
        <w:t>should</w:t>
      </w:r>
      <w:r w:rsidR="00EE7F38">
        <w:t xml:space="preserve"> </w:t>
      </w:r>
      <w:r w:rsidRPr="00933B59">
        <w:t>first</w:t>
      </w:r>
      <w:r w:rsidR="00EE7F38">
        <w:t xml:space="preserve"> </w:t>
      </w:r>
      <w:r w:rsidRPr="00933B59">
        <w:t>and</w:t>
      </w:r>
      <w:r w:rsidR="00EE7F38">
        <w:t xml:space="preserve"> </w:t>
      </w:r>
      <w:r w:rsidRPr="00933B59">
        <w:t>foremost</w:t>
      </w:r>
      <w:r w:rsidR="00EE7F38">
        <w:t xml:space="preserve"> </w:t>
      </w:r>
      <w:r w:rsidRPr="00933B59">
        <w:t>be</w:t>
      </w:r>
      <w:r w:rsidR="00EE7F38">
        <w:t xml:space="preserve"> </w:t>
      </w:r>
      <w:r w:rsidRPr="00933B59">
        <w:t>elaborated</w:t>
      </w:r>
      <w:r w:rsidR="00EE7F38">
        <w:t xml:space="preserve"> </w:t>
      </w:r>
      <w:r w:rsidRPr="00933B59">
        <w:t>on.</w:t>
      </w:r>
      <w:r w:rsidR="00EE7F38">
        <w:t xml:space="preserve"> </w:t>
      </w:r>
      <w:r w:rsidRPr="00933B59">
        <w:t>Under</w:t>
      </w:r>
      <w:r w:rsidR="00EE7F38">
        <w:t xml:space="preserve"> </w:t>
      </w:r>
      <w:r w:rsidRPr="00933B59">
        <w:t>the</w:t>
      </w:r>
      <w:r w:rsidR="00EE7F38">
        <w:t xml:space="preserve"> </w:t>
      </w:r>
      <w:r w:rsidRPr="00933B59">
        <w:t>Hungarian</w:t>
      </w:r>
      <w:r w:rsidR="00EE7F38">
        <w:t xml:space="preserve"> </w:t>
      </w:r>
      <w:r w:rsidRPr="00933B59">
        <w:t>Criminal</w:t>
      </w:r>
      <w:r w:rsidR="00EE7F38">
        <w:t xml:space="preserve"> </w:t>
      </w:r>
      <w:r w:rsidRPr="00933B59">
        <w:t>Code</w:t>
      </w:r>
      <w:r w:rsidR="00EE7F38">
        <w:t xml:space="preserve"> </w:t>
      </w:r>
      <w:r w:rsidRPr="00933B59">
        <w:t>[Act</w:t>
      </w:r>
      <w:r w:rsidR="00EE7F38">
        <w:t xml:space="preserve"> </w:t>
      </w:r>
      <w:r w:rsidRPr="00933B59">
        <w:t>C</w:t>
      </w:r>
      <w:r w:rsidR="00EE7F38">
        <w:t xml:space="preserve"> </w:t>
      </w:r>
      <w:r w:rsidRPr="00933B59">
        <w:t>of</w:t>
      </w:r>
      <w:r w:rsidR="00EE7F38">
        <w:t xml:space="preserve"> </w:t>
      </w:r>
      <w:r w:rsidRPr="00933B59">
        <w:t>2012</w:t>
      </w:r>
      <w:r w:rsidR="00EE7F38">
        <w:t xml:space="preserve"> </w:t>
      </w:r>
      <w:r w:rsidRPr="00933B59">
        <w:t>on</w:t>
      </w:r>
      <w:r w:rsidR="00EE7F38">
        <w:t xml:space="preserve"> </w:t>
      </w:r>
      <w:r w:rsidRPr="00933B59">
        <w:t>the</w:t>
      </w:r>
      <w:r w:rsidR="00EE7F38">
        <w:t xml:space="preserve"> </w:t>
      </w:r>
      <w:r w:rsidRPr="00933B59">
        <w:t>Criminal</w:t>
      </w:r>
      <w:r w:rsidR="00EE7F38">
        <w:t xml:space="preserve"> </w:t>
      </w:r>
      <w:r w:rsidRPr="00933B59">
        <w:t>Code</w:t>
      </w:r>
      <w:r w:rsidR="00EE7F38">
        <w:t xml:space="preserve"> </w:t>
      </w:r>
      <w:r w:rsidRPr="00933B59">
        <w:t>(hereinafter:</w:t>
      </w:r>
      <w:r w:rsidR="00EE7F38">
        <w:t xml:space="preserve"> </w:t>
      </w:r>
      <w:r w:rsidRPr="00933B59">
        <w:t>CC)</w:t>
      </w:r>
      <w:r w:rsidRPr="00FF3C71">
        <w:rPr>
          <w:rStyle w:val="FootnoteReference"/>
        </w:rPr>
        <w:footnoteReference w:id="12"/>
      </w:r>
      <w:r w:rsidRPr="00FD1ED5">
        <w:rPr>
          <w:rStyle w:val="FootnoteReference"/>
          <w:vertAlign w:val="baseline"/>
        </w:rPr>
        <w:t>]</w:t>
      </w:r>
      <w:r w:rsidRPr="00933B59">
        <w:t>,</w:t>
      </w:r>
      <w:r w:rsidR="00EE7F38">
        <w:t xml:space="preserve"> </w:t>
      </w:r>
      <w:r w:rsidRPr="00933B59">
        <w:t>the</w:t>
      </w:r>
      <w:r w:rsidR="00EE7F38">
        <w:t xml:space="preserve"> </w:t>
      </w:r>
      <w:r w:rsidRPr="00933B59">
        <w:t>following</w:t>
      </w:r>
      <w:r w:rsidR="00EE7F38">
        <w:t xml:space="preserve"> </w:t>
      </w:r>
      <w:r w:rsidRPr="00933B59">
        <w:t>crimes</w:t>
      </w:r>
      <w:r w:rsidR="00EE7F38">
        <w:t xml:space="preserve"> </w:t>
      </w:r>
      <w:r w:rsidRPr="00933B59">
        <w:t>are</w:t>
      </w:r>
      <w:r w:rsidR="00EE7F38">
        <w:t xml:space="preserve"> </w:t>
      </w:r>
      <w:r w:rsidRPr="00933B59">
        <w:t>considered</w:t>
      </w:r>
      <w:r w:rsidR="00EE7F38">
        <w:t xml:space="preserve"> </w:t>
      </w:r>
      <w:r w:rsidRPr="00933B59">
        <w:t>as</w:t>
      </w:r>
      <w:r w:rsidR="00EE7F38">
        <w:t xml:space="preserve"> </w:t>
      </w:r>
      <w:r w:rsidRPr="00933B59">
        <w:t>non-violent</w:t>
      </w:r>
      <w:r w:rsidR="00EE7F38">
        <w:t xml:space="preserve"> </w:t>
      </w:r>
      <w:r w:rsidRPr="00933B59">
        <w:t>biased</w:t>
      </w:r>
      <w:r w:rsidR="00EE7F38">
        <w:t xml:space="preserve"> </w:t>
      </w:r>
      <w:r w:rsidRPr="00933B59">
        <w:t>criminal</w:t>
      </w:r>
      <w:r w:rsidR="00EE7F38">
        <w:t xml:space="preserve"> </w:t>
      </w:r>
      <w:r w:rsidRPr="00933B59">
        <w:t>offences:</w:t>
      </w:r>
      <w:r w:rsidR="00EE7F38">
        <w:t xml:space="preserve"> </w:t>
      </w:r>
      <w:r w:rsidRPr="00933B59">
        <w:t>use</w:t>
      </w:r>
      <w:r w:rsidR="00EE7F38">
        <w:t xml:space="preserve"> </w:t>
      </w:r>
      <w:r w:rsidRPr="00933B59">
        <w:t>of</w:t>
      </w:r>
      <w:r w:rsidR="00EE7F38">
        <w:t xml:space="preserve"> </w:t>
      </w:r>
      <w:r w:rsidRPr="00933B59">
        <w:t>symbols</w:t>
      </w:r>
      <w:r w:rsidR="00EE7F38">
        <w:t xml:space="preserve"> </w:t>
      </w:r>
      <w:r w:rsidRPr="00933B59">
        <w:t>of</w:t>
      </w:r>
      <w:r w:rsidR="00EE7F38">
        <w:t xml:space="preserve"> </w:t>
      </w:r>
      <w:r w:rsidRPr="00933B59">
        <w:t>despotism,</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r w:rsidR="00EE7F38">
        <w:t xml:space="preserve"> </w:t>
      </w:r>
      <w:r w:rsidRPr="00933B59">
        <w:t>and</w:t>
      </w:r>
      <w:r w:rsidR="00EE7F38">
        <w:t xml:space="preserve"> </w:t>
      </w:r>
      <w:r w:rsidRPr="00933B59">
        <w:t>public</w:t>
      </w:r>
      <w:r w:rsidR="00EE7F38">
        <w:t xml:space="preserve"> </w:t>
      </w:r>
      <w:r w:rsidRPr="00933B59">
        <w:t>denial</w:t>
      </w:r>
      <w:r w:rsidR="00EE7F38">
        <w:t xml:space="preserve"> </w:t>
      </w:r>
      <w:r w:rsidRPr="00933B59">
        <w:t>of</w:t>
      </w:r>
      <w:r w:rsidR="00EE7F38">
        <w:t xml:space="preserve"> </w:t>
      </w:r>
      <w:r w:rsidRPr="00933B59">
        <w:t>crimes</w:t>
      </w:r>
      <w:r w:rsidR="00EE7F38">
        <w:t xml:space="preserve"> </w:t>
      </w:r>
      <w:r w:rsidRPr="00933B59">
        <w:t>committed</w:t>
      </w:r>
      <w:r w:rsidR="00EE7F38">
        <w:t xml:space="preserve"> </w:t>
      </w:r>
      <w:r w:rsidRPr="00933B59">
        <w:t>by</w:t>
      </w:r>
      <w:r w:rsidR="00EE7F38">
        <w:t xml:space="preserve"> </w:t>
      </w:r>
      <w:r w:rsidRPr="00933B59">
        <w:t>the</w:t>
      </w:r>
      <w:r w:rsidR="00EE7F38">
        <w:t xml:space="preserve"> </w:t>
      </w:r>
      <w:r w:rsidRPr="00933B59">
        <w:t>National</w:t>
      </w:r>
      <w:r w:rsidR="00EE7F38">
        <w:t xml:space="preserve"> </w:t>
      </w:r>
      <w:r w:rsidRPr="00933B59">
        <w:t>Socialist</w:t>
      </w:r>
      <w:r w:rsidR="00EE7F38">
        <w:t xml:space="preserve"> </w:t>
      </w:r>
      <w:r w:rsidRPr="00933B59">
        <w:t>and</w:t>
      </w:r>
      <w:r w:rsidR="00EE7F38">
        <w:t xml:space="preserve"> </w:t>
      </w:r>
      <w:r w:rsidRPr="00933B59">
        <w:t>Communist</w:t>
      </w:r>
      <w:r w:rsidR="00EE7F38">
        <w:t xml:space="preserve"> </w:t>
      </w:r>
      <w:r w:rsidRPr="00933B59">
        <w:t>Regimes.</w:t>
      </w:r>
    </w:p>
    <w:p w14:paraId="6D5B0FD8" w14:textId="6B63BA0D" w:rsidR="00582FB8" w:rsidRPr="00933B59" w:rsidRDefault="00582FB8" w:rsidP="00ED2374">
      <w:pPr>
        <w:pStyle w:val="SingleTxtG"/>
      </w:pPr>
      <w:r w:rsidRPr="00933B59">
        <w:rPr>
          <w:bCs/>
          <w:iCs/>
        </w:rPr>
        <w:t>40.</w:t>
      </w:r>
      <w:r w:rsidRPr="00933B59">
        <w:rPr>
          <w:bCs/>
          <w:iCs/>
        </w:rPr>
        <w:tab/>
      </w:r>
      <w:r w:rsidRPr="00933B59">
        <w:t>The</w:t>
      </w:r>
      <w:r w:rsidR="00EE7F38">
        <w:t xml:space="preserve"> </w:t>
      </w:r>
      <w:r w:rsidRPr="00933B59">
        <w:t>symbols</w:t>
      </w:r>
      <w:r w:rsidR="00EE7F38">
        <w:t xml:space="preserve"> </w:t>
      </w:r>
      <w:r w:rsidRPr="00933B59">
        <w:t>listed</w:t>
      </w:r>
      <w:r w:rsidR="00EE7F38">
        <w:t xml:space="preserve"> </w:t>
      </w:r>
      <w:r w:rsidRPr="00933B59">
        <w:t>under</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of</w:t>
      </w:r>
      <w:r w:rsidR="00EE7F38">
        <w:t xml:space="preserve"> </w:t>
      </w:r>
      <w:r w:rsidRPr="00933B59">
        <w:t>use</w:t>
      </w:r>
      <w:r w:rsidR="00EE7F38">
        <w:t xml:space="preserve"> </w:t>
      </w:r>
      <w:r w:rsidRPr="00933B59">
        <w:t>of</w:t>
      </w:r>
      <w:r w:rsidR="00EE7F38">
        <w:t xml:space="preserve"> </w:t>
      </w:r>
      <w:r w:rsidRPr="00933B59">
        <w:t>symbols</w:t>
      </w:r>
      <w:r w:rsidR="00EE7F38">
        <w:t xml:space="preserve"> </w:t>
      </w:r>
      <w:r w:rsidRPr="00933B59">
        <w:t>of</w:t>
      </w:r>
      <w:r w:rsidR="00EE7F38">
        <w:t xml:space="preserve"> </w:t>
      </w:r>
      <w:r w:rsidRPr="00933B59">
        <w:t>despotism</w:t>
      </w:r>
      <w:r w:rsidR="00EE7F38">
        <w:t xml:space="preserve"> </w:t>
      </w:r>
      <w:r w:rsidRPr="00933B59">
        <w:t>are</w:t>
      </w:r>
      <w:r w:rsidR="00EE7F38">
        <w:t xml:space="preserve"> </w:t>
      </w:r>
      <w:r w:rsidRPr="00933B59">
        <w:t>connected</w:t>
      </w:r>
      <w:r w:rsidR="00EE7F38">
        <w:t xml:space="preserve"> </w:t>
      </w:r>
      <w:r w:rsidRPr="00933B59">
        <w:t>to</w:t>
      </w:r>
      <w:r w:rsidR="00EE7F38">
        <w:t xml:space="preserve"> </w:t>
      </w:r>
      <w:r w:rsidRPr="00933B59">
        <w:t>certain</w:t>
      </w:r>
      <w:r w:rsidR="00EE7F38">
        <w:t xml:space="preserve"> </w:t>
      </w:r>
      <w:r w:rsidRPr="00933B59">
        <w:t>ideas</w:t>
      </w:r>
      <w:r w:rsidR="00EE7F38">
        <w:t xml:space="preserve"> </w:t>
      </w:r>
      <w:r w:rsidRPr="00933B59">
        <w:t>and</w:t>
      </w:r>
      <w:r w:rsidR="00EE7F38">
        <w:t xml:space="preserve"> </w:t>
      </w:r>
      <w:r w:rsidRPr="00933B59">
        <w:t>events</w:t>
      </w:r>
      <w:r w:rsidR="00EE7F38">
        <w:t xml:space="preserve"> </w:t>
      </w:r>
      <w:r w:rsidRPr="00933B59">
        <w:t>that</w:t>
      </w:r>
      <w:r w:rsidR="00EE7F38">
        <w:t xml:space="preserve"> </w:t>
      </w:r>
      <w:r w:rsidRPr="00933B59">
        <w:t>required</w:t>
      </w:r>
      <w:r w:rsidR="00EE7F38">
        <w:t xml:space="preserve"> </w:t>
      </w:r>
      <w:r w:rsidRPr="00933B59">
        <w:t>the</w:t>
      </w:r>
      <w:r w:rsidR="00EE7F38">
        <w:t xml:space="preserve"> </w:t>
      </w:r>
      <w:r w:rsidRPr="00933B59">
        <w:t>seizure</w:t>
      </w:r>
      <w:r w:rsidR="00EE7F38">
        <w:t xml:space="preserve"> </w:t>
      </w:r>
      <w:r w:rsidRPr="00933B59">
        <w:t>of</w:t>
      </w:r>
      <w:r w:rsidR="00EE7F38">
        <w:t xml:space="preserve"> </w:t>
      </w:r>
      <w:r w:rsidRPr="00933B59">
        <w:t>power</w:t>
      </w:r>
      <w:r w:rsidR="00EE7F38">
        <w:t xml:space="preserve"> </w:t>
      </w:r>
      <w:r w:rsidRPr="00933B59">
        <w:t>and</w:t>
      </w:r>
      <w:r w:rsidR="00EE7F38">
        <w:t xml:space="preserve"> </w:t>
      </w:r>
      <w:r w:rsidRPr="00933B59">
        <w:t>the</w:t>
      </w:r>
      <w:r w:rsidR="00EE7F38">
        <w:t xml:space="preserve"> </w:t>
      </w:r>
      <w:r w:rsidRPr="00933B59">
        <w:t>totalitarian</w:t>
      </w:r>
      <w:r w:rsidR="00EE7F38">
        <w:t xml:space="preserve"> </w:t>
      </w:r>
      <w:r w:rsidRPr="00933B59">
        <w:t>maintenance</w:t>
      </w:r>
      <w:r w:rsidR="00EE7F38">
        <w:t xml:space="preserve"> </w:t>
      </w:r>
      <w:r w:rsidRPr="00933B59">
        <w:t>thereof</w:t>
      </w:r>
      <w:r w:rsidR="00EE7F38">
        <w:t xml:space="preserve"> </w:t>
      </w:r>
      <w:r w:rsidRPr="00933B59">
        <w:t>and</w:t>
      </w:r>
      <w:r w:rsidR="00EE7F38">
        <w:t xml:space="preserve"> </w:t>
      </w:r>
      <w:r w:rsidRPr="00933B59">
        <w:t>seeing</w:t>
      </w:r>
      <w:r w:rsidR="00EE7F38">
        <w:t xml:space="preserve"> </w:t>
      </w:r>
      <w:r w:rsidRPr="00933B59">
        <w:t>such</w:t>
      </w:r>
      <w:r w:rsidR="00EE7F38">
        <w:t xml:space="preserve"> </w:t>
      </w:r>
      <w:r w:rsidRPr="00933B59">
        <w:t>symbols</w:t>
      </w:r>
      <w:r w:rsidR="00EE7F38">
        <w:t xml:space="preserve"> </w:t>
      </w:r>
      <w:r w:rsidRPr="00933B59">
        <w:t>can</w:t>
      </w:r>
      <w:r w:rsidR="00EE7F38">
        <w:t xml:space="preserve"> </w:t>
      </w:r>
      <w:r w:rsidRPr="00933B59">
        <w:t>result</w:t>
      </w:r>
      <w:r w:rsidR="00EE7F38">
        <w:t xml:space="preserve"> </w:t>
      </w:r>
      <w:r w:rsidRPr="00933B59">
        <w:t>in</w:t>
      </w:r>
      <w:r w:rsidR="00EE7F38">
        <w:t xml:space="preserve"> </w:t>
      </w:r>
      <w:r w:rsidRPr="00933B59">
        <w:t>fear</w:t>
      </w:r>
      <w:r w:rsidR="00EE7F38">
        <w:t xml:space="preserve"> </w:t>
      </w:r>
      <w:r w:rsidRPr="00933B59">
        <w:t>or</w:t>
      </w:r>
      <w:r w:rsidR="00EE7F38">
        <w:t xml:space="preserve"> </w:t>
      </w:r>
      <w:r w:rsidRPr="00933B59">
        <w:t>painful</w:t>
      </w:r>
      <w:r w:rsidR="00EE7F38">
        <w:t xml:space="preserve"> </w:t>
      </w:r>
      <w:r w:rsidRPr="00933B59">
        <w:t>memories</w:t>
      </w:r>
      <w:r w:rsidR="00EE7F38">
        <w:t xml:space="preserve"> </w:t>
      </w:r>
      <w:r w:rsidRPr="00933B59">
        <w:t>in</w:t>
      </w:r>
      <w:r w:rsidR="00EE7F38">
        <w:t xml:space="preserve"> </w:t>
      </w:r>
      <w:r w:rsidRPr="00933B59">
        <w:t>certain</w:t>
      </w:r>
      <w:r w:rsidR="00EE7F38">
        <w:t xml:space="preserve"> </w:t>
      </w:r>
      <w:r w:rsidRPr="00933B59">
        <w:t>groups</w:t>
      </w:r>
      <w:r w:rsidR="00EE7F38">
        <w:t xml:space="preserve"> </w:t>
      </w:r>
      <w:r w:rsidRPr="00933B59">
        <w:t>of</w:t>
      </w:r>
      <w:r w:rsidR="00EE7F38">
        <w:t xml:space="preserve"> </w:t>
      </w:r>
      <w:r w:rsidRPr="00933B59">
        <w:t>the</w:t>
      </w:r>
      <w:r w:rsidR="00EE7F38">
        <w:t xml:space="preserve"> </w:t>
      </w:r>
      <w:r w:rsidRPr="00933B59">
        <w:t>population.</w:t>
      </w:r>
      <w:r w:rsidR="00EE7F38">
        <w:t xml:space="preserve"> </w:t>
      </w:r>
      <w:r w:rsidRPr="00933B59">
        <w:t>The</w:t>
      </w:r>
      <w:r w:rsidR="00EE7F38">
        <w:t xml:space="preserve"> </w:t>
      </w:r>
      <w:r w:rsidRPr="00933B59">
        <w:t>CC</w:t>
      </w:r>
      <w:r w:rsidR="00EE7F38">
        <w:t xml:space="preserve"> </w:t>
      </w:r>
      <w:r w:rsidRPr="00933B59">
        <w:t>gives</w:t>
      </w:r>
      <w:r w:rsidR="00EE7F38">
        <w:t xml:space="preserve"> </w:t>
      </w:r>
      <w:r w:rsidRPr="00933B59">
        <w:t>a</w:t>
      </w:r>
      <w:r w:rsidR="00EE7F38">
        <w:t xml:space="preserve"> </w:t>
      </w:r>
      <w:r w:rsidRPr="00933B59">
        <w:t>closed</w:t>
      </w:r>
      <w:r w:rsidR="00EE7F38">
        <w:t xml:space="preserve"> </w:t>
      </w:r>
      <w:r w:rsidRPr="00933B59">
        <w:t>list</w:t>
      </w:r>
      <w:r w:rsidR="00EE7F38">
        <w:t xml:space="preserve"> </w:t>
      </w:r>
      <w:r w:rsidRPr="00933B59">
        <w:t>of</w:t>
      </w:r>
      <w:r w:rsidR="00EE7F38">
        <w:t xml:space="preserve"> </w:t>
      </w:r>
      <w:r w:rsidRPr="00933B59">
        <w:t>these</w:t>
      </w:r>
      <w:r w:rsidR="00EE7F38">
        <w:t xml:space="preserve"> </w:t>
      </w:r>
      <w:r w:rsidRPr="00933B59">
        <w:t>symbols,</w:t>
      </w:r>
      <w:r w:rsidR="00EE7F38">
        <w:t xml:space="preserve"> </w:t>
      </w:r>
      <w:r w:rsidRPr="00933B59">
        <w:t>which</w:t>
      </w:r>
      <w:r w:rsidR="00EE7F38">
        <w:t xml:space="preserve"> </w:t>
      </w:r>
      <w:r w:rsidRPr="00933B59">
        <w:t>includes</w:t>
      </w:r>
      <w:r w:rsidR="00EE7F38">
        <w:t xml:space="preserve"> </w:t>
      </w:r>
      <w:r w:rsidRPr="00933B59">
        <w:t>the</w:t>
      </w:r>
      <w:r w:rsidR="00EE7F38">
        <w:t xml:space="preserve"> </w:t>
      </w:r>
      <w:r w:rsidRPr="00933B59">
        <w:t>swastika,</w:t>
      </w:r>
      <w:r w:rsidR="00EE7F38">
        <w:t xml:space="preserve"> </w:t>
      </w:r>
      <w:r w:rsidRPr="00933B59">
        <w:t>the</w:t>
      </w:r>
      <w:r w:rsidR="00EE7F38">
        <w:t xml:space="preserve"> </w:t>
      </w:r>
      <w:r w:rsidRPr="00933B59">
        <w:t>SS</w:t>
      </w:r>
      <w:r w:rsidR="00EE7F38">
        <w:t xml:space="preserve"> </w:t>
      </w:r>
      <w:r w:rsidRPr="00933B59">
        <w:t>badge,</w:t>
      </w:r>
      <w:r w:rsidR="00EE7F38">
        <w:t xml:space="preserve"> </w:t>
      </w:r>
      <w:r w:rsidRPr="00933B59">
        <w:t>the</w:t>
      </w:r>
      <w:r w:rsidR="00EE7F38">
        <w:t xml:space="preserve"> </w:t>
      </w:r>
      <w:r w:rsidRPr="00933B59">
        <w:t>arrow-cross,</w:t>
      </w:r>
      <w:r w:rsidR="00EE7F38">
        <w:t xml:space="preserve"> </w:t>
      </w:r>
      <w:r w:rsidRPr="00933B59">
        <w:t>the</w:t>
      </w:r>
      <w:r w:rsidR="00EE7F38">
        <w:t xml:space="preserve"> </w:t>
      </w:r>
      <w:r w:rsidRPr="00933B59">
        <w:t>hammer</w:t>
      </w:r>
      <w:r w:rsidR="00EE7F38">
        <w:t xml:space="preserve"> </w:t>
      </w:r>
      <w:r w:rsidRPr="00933B59">
        <w:t>and</w:t>
      </w:r>
      <w:r w:rsidR="00EE7F38">
        <w:t xml:space="preserve"> </w:t>
      </w:r>
      <w:r w:rsidRPr="00933B59">
        <w:t>sickle,</w:t>
      </w:r>
      <w:r w:rsidR="00EE7F38">
        <w:t xml:space="preserve"> </w:t>
      </w:r>
      <w:r w:rsidRPr="00933B59">
        <w:t>and</w:t>
      </w:r>
      <w:r w:rsidR="00EE7F38">
        <w:t xml:space="preserve"> </w:t>
      </w:r>
      <w:r w:rsidRPr="00933B59">
        <w:t>the</w:t>
      </w:r>
      <w:r w:rsidR="00EE7F38">
        <w:t xml:space="preserve"> </w:t>
      </w:r>
      <w:r w:rsidRPr="00933B59">
        <w:t>five-pointed</w:t>
      </w:r>
      <w:r w:rsidR="00EE7F38">
        <w:t xml:space="preserve"> </w:t>
      </w:r>
      <w:r w:rsidRPr="00933B59">
        <w:t>red</w:t>
      </w:r>
      <w:r w:rsidR="00EE7F38">
        <w:t xml:space="preserve"> </w:t>
      </w:r>
      <w:r w:rsidRPr="00933B59">
        <w:t>star.</w:t>
      </w:r>
      <w:r w:rsidR="00EE7F38">
        <w:t xml:space="preserve"> </w:t>
      </w:r>
      <w:r w:rsidRPr="00933B59">
        <w:t>The</w:t>
      </w:r>
      <w:r w:rsidR="00EE7F38">
        <w:t xml:space="preserve"> </w:t>
      </w:r>
      <w:r w:rsidRPr="00933B59">
        <w:t>crime</w:t>
      </w:r>
      <w:r w:rsidR="00EE7F38">
        <w:t xml:space="preserve"> </w:t>
      </w:r>
      <w:r w:rsidRPr="00933B59">
        <w:t>can</w:t>
      </w:r>
      <w:r w:rsidR="00EE7F38">
        <w:t xml:space="preserve"> </w:t>
      </w:r>
      <w:r w:rsidRPr="00933B59">
        <w:t>be</w:t>
      </w:r>
      <w:r w:rsidR="00EE7F38">
        <w:t xml:space="preserve"> </w:t>
      </w:r>
      <w:r w:rsidRPr="00933B59">
        <w:t>committed</w:t>
      </w:r>
      <w:r w:rsidR="00EE7F38">
        <w:t xml:space="preserve"> </w:t>
      </w:r>
      <w:r w:rsidRPr="00933B59">
        <w:t>by</w:t>
      </w:r>
      <w:r w:rsidR="00EE7F38">
        <w:t xml:space="preserve"> </w:t>
      </w:r>
      <w:r w:rsidRPr="00933B59">
        <w:t>using</w:t>
      </w:r>
      <w:r w:rsidR="00EE7F38">
        <w:t xml:space="preserve"> </w:t>
      </w:r>
      <w:r w:rsidRPr="00933B59">
        <w:t>objects</w:t>
      </w:r>
      <w:r w:rsidR="00EE7F38">
        <w:t xml:space="preserve"> </w:t>
      </w:r>
      <w:r w:rsidRPr="00933B59">
        <w:t>in</w:t>
      </w:r>
      <w:r w:rsidR="00EE7F38">
        <w:t xml:space="preserve"> </w:t>
      </w:r>
      <w:r w:rsidRPr="00933B59">
        <w:t>which</w:t>
      </w:r>
      <w:r w:rsidR="00EE7F38">
        <w:t xml:space="preserve"> </w:t>
      </w:r>
      <w:r w:rsidRPr="00933B59">
        <w:t>these</w:t>
      </w:r>
      <w:r w:rsidR="00EE7F38">
        <w:t xml:space="preserve"> </w:t>
      </w:r>
      <w:r w:rsidRPr="00933B59">
        <w:t>symbols</w:t>
      </w:r>
      <w:r w:rsidR="00EE7F38">
        <w:t xml:space="preserve"> </w:t>
      </w:r>
      <w:r w:rsidRPr="00933B59">
        <w:t>are</w:t>
      </w:r>
      <w:r w:rsidR="00EE7F38">
        <w:t xml:space="preserve"> </w:t>
      </w:r>
      <w:r w:rsidRPr="00933B59">
        <w:t>physically</w:t>
      </w:r>
      <w:r w:rsidR="00EE7F38">
        <w:t xml:space="preserve"> </w:t>
      </w:r>
      <w:r w:rsidRPr="00933B59">
        <w:t>manifested</w:t>
      </w:r>
      <w:r w:rsidR="00EE7F38">
        <w:t xml:space="preserve"> </w:t>
      </w:r>
      <w:r w:rsidRPr="00933B59">
        <w:t>or</w:t>
      </w:r>
      <w:r w:rsidR="00EE7F38">
        <w:t xml:space="preserve"> </w:t>
      </w:r>
      <w:r w:rsidRPr="00933B59">
        <w:t>even</w:t>
      </w:r>
      <w:r w:rsidR="00EE7F38">
        <w:t xml:space="preserve"> </w:t>
      </w:r>
      <w:r w:rsidRPr="00933B59">
        <w:t>emblems</w:t>
      </w:r>
      <w:r w:rsidR="00EE7F38">
        <w:t xml:space="preserve"> </w:t>
      </w:r>
      <w:r w:rsidRPr="00933B59">
        <w:t>or</w:t>
      </w:r>
      <w:r w:rsidR="00EE7F38">
        <w:t xml:space="preserve"> </w:t>
      </w:r>
      <w:r w:rsidRPr="00933B59">
        <w:t>objects</w:t>
      </w:r>
      <w:r w:rsidR="00EE7F38">
        <w:t xml:space="preserve"> </w:t>
      </w:r>
      <w:r w:rsidRPr="00933B59">
        <w:t>that</w:t>
      </w:r>
      <w:r w:rsidR="00EE7F38">
        <w:t xml:space="preserve"> </w:t>
      </w:r>
      <w:r w:rsidRPr="00933B59">
        <w:t>depict</w:t>
      </w:r>
      <w:r w:rsidR="00EE7F38">
        <w:t xml:space="preserve"> </w:t>
      </w:r>
      <w:r w:rsidRPr="00933B59">
        <w:t>these</w:t>
      </w:r>
      <w:r w:rsidR="00EE7F38">
        <w:t xml:space="preserve"> </w:t>
      </w:r>
      <w:r w:rsidRPr="00933B59">
        <w:t>symbols.</w:t>
      </w:r>
      <w:r w:rsidR="00EE7F38">
        <w:t xml:space="preserve"> </w:t>
      </w:r>
      <w:r w:rsidRPr="00933B59">
        <w:t>The</w:t>
      </w:r>
      <w:r w:rsidR="00EE7F38">
        <w:t xml:space="preserve"> </w:t>
      </w:r>
      <w:r w:rsidRPr="00933B59">
        <w:t>criminalized</w:t>
      </w:r>
      <w:r w:rsidR="00EE7F38">
        <w:t xml:space="preserve"> </w:t>
      </w:r>
      <w:r w:rsidRPr="00933B59">
        <w:t>behaviours</w:t>
      </w:r>
      <w:r w:rsidR="00EE7F38">
        <w:t xml:space="preserve"> </w:t>
      </w:r>
      <w:r w:rsidRPr="00933B59">
        <w:t>are</w:t>
      </w:r>
      <w:r w:rsidR="00EE7F38">
        <w:t xml:space="preserve"> </w:t>
      </w:r>
      <w:r w:rsidRPr="00933B59">
        <w:t>the</w:t>
      </w:r>
      <w:r w:rsidR="00EE7F38">
        <w:t xml:space="preserve"> </w:t>
      </w:r>
      <w:r w:rsidRPr="00933B59">
        <w:t>distribution,</w:t>
      </w:r>
      <w:r w:rsidR="00EE7F38">
        <w:t xml:space="preserve"> </w:t>
      </w:r>
      <w:r w:rsidRPr="00933B59">
        <w:t>use</w:t>
      </w:r>
      <w:r w:rsidR="00EE7F38">
        <w:t xml:space="preserve"> </w:t>
      </w:r>
      <w:r w:rsidRPr="00933B59">
        <w:t>of</w:t>
      </w:r>
      <w:r w:rsidR="00EE7F38">
        <w:t xml:space="preserve"> </w:t>
      </w:r>
      <w:r w:rsidRPr="00933B59">
        <w:t>such</w:t>
      </w:r>
      <w:r w:rsidR="00EE7F38">
        <w:t xml:space="preserve"> </w:t>
      </w:r>
      <w:r w:rsidRPr="00933B59">
        <w:t>symbols</w:t>
      </w:r>
      <w:r w:rsidR="00EE7F38">
        <w:t xml:space="preserve"> </w:t>
      </w:r>
      <w:r w:rsidRPr="00933B59">
        <w:t>in</w:t>
      </w:r>
      <w:r w:rsidR="00EE7F38">
        <w:t xml:space="preserve"> </w:t>
      </w:r>
      <w:r w:rsidRPr="00933B59">
        <w:t>front</w:t>
      </w:r>
      <w:r w:rsidR="00EE7F38">
        <w:t xml:space="preserve"> </w:t>
      </w:r>
      <w:r w:rsidRPr="00933B59">
        <w:t>of</w:t>
      </w:r>
      <w:r w:rsidR="00EE7F38">
        <w:t xml:space="preserve"> </w:t>
      </w:r>
      <w:r w:rsidRPr="00933B59">
        <w:t>a</w:t>
      </w:r>
      <w:r w:rsidR="00EE7F38">
        <w:t xml:space="preserve"> </w:t>
      </w:r>
      <w:r w:rsidRPr="00933B59">
        <w:t>great</w:t>
      </w:r>
      <w:r w:rsidR="00EE7F38">
        <w:t xml:space="preserve"> </w:t>
      </w:r>
      <w:r w:rsidRPr="00933B59">
        <w:t>publicity,</w:t>
      </w:r>
      <w:r w:rsidR="00EE7F38">
        <w:t xml:space="preserve"> </w:t>
      </w:r>
      <w:r w:rsidRPr="00933B59">
        <w:t>or</w:t>
      </w:r>
      <w:r w:rsidR="00EE7F38">
        <w:t xml:space="preserve"> </w:t>
      </w:r>
      <w:r w:rsidRPr="00933B59">
        <w:t>their</w:t>
      </w:r>
      <w:r w:rsidR="00EE7F38">
        <w:t xml:space="preserve"> </w:t>
      </w:r>
      <w:r w:rsidRPr="00933B59">
        <w:t>public</w:t>
      </w:r>
      <w:r w:rsidR="00EE7F38">
        <w:t xml:space="preserve"> </w:t>
      </w:r>
      <w:r w:rsidRPr="00933B59">
        <w:t>display.</w:t>
      </w:r>
      <w:r w:rsidR="00EE7F38">
        <w:t xml:space="preserve"> </w:t>
      </w:r>
      <w:r w:rsidRPr="00933B59">
        <w:t>However,</w:t>
      </w:r>
      <w:r w:rsidR="00EE7F38">
        <w:t xml:space="preserve"> </w:t>
      </w:r>
      <w:r w:rsidRPr="00933B59">
        <w:t>these</w:t>
      </w:r>
      <w:r w:rsidR="00EE7F38">
        <w:t xml:space="preserve"> </w:t>
      </w:r>
      <w:r w:rsidRPr="00933B59">
        <w:t>acts</w:t>
      </w:r>
      <w:r w:rsidR="00EE7F38">
        <w:t xml:space="preserve"> </w:t>
      </w:r>
      <w:r w:rsidRPr="00933B59">
        <w:t>are</w:t>
      </w:r>
      <w:r w:rsidR="00EE7F38">
        <w:t xml:space="preserve"> </w:t>
      </w:r>
      <w:r w:rsidRPr="00933B59">
        <w:t>only</w:t>
      </w:r>
      <w:r w:rsidR="00EE7F38">
        <w:t xml:space="preserve"> </w:t>
      </w:r>
      <w:r w:rsidRPr="00933B59">
        <w:t>punishable,</w:t>
      </w:r>
      <w:r w:rsidR="00EE7F38">
        <w:t xml:space="preserve"> </w:t>
      </w:r>
      <w:r w:rsidRPr="00933B59">
        <w:t>if,</w:t>
      </w:r>
      <w:r w:rsidR="00EE7F38">
        <w:t xml:space="preserve"> </w:t>
      </w:r>
      <w:r w:rsidRPr="00933B59">
        <w:t>taking</w:t>
      </w:r>
      <w:r w:rsidR="00EE7F38">
        <w:t xml:space="preserve"> </w:t>
      </w:r>
      <w:r w:rsidRPr="00933B59">
        <w:t>into</w:t>
      </w:r>
      <w:r w:rsidR="00EE7F38">
        <w:t xml:space="preserve"> </w:t>
      </w:r>
      <w:r w:rsidRPr="00933B59">
        <w:t>consideration</w:t>
      </w:r>
      <w:r w:rsidR="00EE7F38">
        <w:t xml:space="preserve"> </w:t>
      </w:r>
      <w:r w:rsidRPr="00933B59">
        <w:t>every</w:t>
      </w:r>
      <w:r w:rsidR="00EE7F38">
        <w:t xml:space="preserve"> </w:t>
      </w:r>
      <w:r w:rsidRPr="00933B59">
        <w:t>aspect</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it</w:t>
      </w:r>
      <w:r w:rsidR="00EE7F38">
        <w:t xml:space="preserve"> </w:t>
      </w:r>
      <w:r w:rsidRPr="00933B59">
        <w:t>is</w:t>
      </w:r>
      <w:r w:rsidR="00EE7F38">
        <w:t xml:space="preserve"> </w:t>
      </w:r>
      <w:r w:rsidRPr="00933B59">
        <w:t>objectively</w:t>
      </w:r>
      <w:r w:rsidR="00EE7F38">
        <w:t xml:space="preserve"> </w:t>
      </w:r>
      <w:r w:rsidRPr="00933B59">
        <w:t>capable</w:t>
      </w:r>
      <w:r w:rsidR="00EE7F38">
        <w:t xml:space="preserve"> </w:t>
      </w:r>
      <w:r w:rsidRPr="00933B59">
        <w:t>of</w:t>
      </w:r>
      <w:r w:rsidR="00EE7F38">
        <w:t xml:space="preserve"> </w:t>
      </w:r>
      <w:r w:rsidRPr="00933B59">
        <w:t>causing</w:t>
      </w:r>
      <w:r w:rsidR="00EE7F38">
        <w:t xml:space="preserve"> </w:t>
      </w:r>
      <w:r w:rsidRPr="00933B59">
        <w:t>disturbance</w:t>
      </w:r>
      <w:r w:rsidR="00EE7F38">
        <w:t xml:space="preserve"> </w:t>
      </w:r>
      <w:r w:rsidRPr="00933B59">
        <w:t>in</w:t>
      </w:r>
      <w:r w:rsidR="00EE7F38">
        <w:t xml:space="preserve"> </w:t>
      </w:r>
      <w:r w:rsidRPr="00933B59">
        <w:t>public</w:t>
      </w:r>
      <w:r w:rsidR="00EE7F38">
        <w:t xml:space="preserve"> </w:t>
      </w:r>
      <w:r w:rsidRPr="00933B59">
        <w:t>peace.</w:t>
      </w:r>
      <w:r w:rsidR="00EE7F38">
        <w:t xml:space="preserve"> </w:t>
      </w:r>
      <w:r w:rsidRPr="00933B59">
        <w:t>This</w:t>
      </w:r>
      <w:r w:rsidR="00EE7F38">
        <w:t xml:space="preserve"> </w:t>
      </w:r>
      <w:r w:rsidRPr="00933B59">
        <w:t>condition</w:t>
      </w:r>
      <w:r w:rsidR="00EE7F38">
        <w:t xml:space="preserve"> </w:t>
      </w:r>
      <w:r w:rsidRPr="00933B59">
        <w:t>was</w:t>
      </w:r>
      <w:r w:rsidR="00EE7F38">
        <w:t xml:space="preserve"> </w:t>
      </w:r>
      <w:r w:rsidRPr="00933B59">
        <w:t>necessary</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meet</w:t>
      </w:r>
      <w:r w:rsidR="00EE7F38">
        <w:t xml:space="preserve"> </w:t>
      </w:r>
      <w:r w:rsidRPr="00933B59">
        <w:t>the</w:t>
      </w:r>
      <w:r w:rsidR="00EE7F38">
        <w:t xml:space="preserve"> </w:t>
      </w:r>
      <w:r w:rsidRPr="00933B59">
        <w:t>requirements</w:t>
      </w:r>
      <w:r w:rsidR="00EE7F38">
        <w:t xml:space="preserve"> </w:t>
      </w:r>
      <w:r w:rsidRPr="00933B59">
        <w:t>set</w:t>
      </w:r>
      <w:r w:rsidR="00EE7F38">
        <w:t xml:space="preserve"> </w:t>
      </w:r>
      <w:r w:rsidRPr="00933B59">
        <w:t>by</w:t>
      </w:r>
      <w:r w:rsidR="00EE7F38">
        <w:t xml:space="preserve"> </w:t>
      </w:r>
      <w:r w:rsidRPr="00933B59">
        <w:t>the</w:t>
      </w:r>
      <w:r w:rsidR="00EE7F38">
        <w:t xml:space="preserve"> </w:t>
      </w:r>
      <w:r w:rsidRPr="00933B59">
        <w:t>European</w:t>
      </w:r>
      <w:r w:rsidR="00EE7F38">
        <w:t xml:space="preserve"> </w:t>
      </w:r>
      <w:r w:rsidRPr="00933B59">
        <w:t>Court</w:t>
      </w:r>
      <w:r w:rsidR="00EE7F38">
        <w:t xml:space="preserve"> </w:t>
      </w:r>
      <w:r w:rsidRPr="00933B59">
        <w:t>of</w:t>
      </w:r>
      <w:r w:rsidR="00EE7F38">
        <w:t xml:space="preserve"> </w:t>
      </w:r>
      <w:r w:rsidRPr="00933B59">
        <w:t>Human</w:t>
      </w:r>
      <w:r w:rsidR="00EE7F38">
        <w:t xml:space="preserve"> </w:t>
      </w:r>
      <w:r w:rsidRPr="00933B59">
        <w:t>Rights</w:t>
      </w:r>
      <w:r w:rsidR="00EE7F38">
        <w:t xml:space="preserve"> </w:t>
      </w:r>
      <w:r w:rsidRPr="00933B59">
        <w:t>and</w:t>
      </w:r>
      <w:r w:rsidR="00EE7F38">
        <w:t xml:space="preserve"> </w:t>
      </w:r>
      <w:r w:rsidRPr="00933B59">
        <w:t>the</w:t>
      </w:r>
      <w:r w:rsidR="00EE7F38">
        <w:t xml:space="preserve"> </w:t>
      </w:r>
      <w:r w:rsidRPr="00933B59">
        <w:t>Hungarian</w:t>
      </w:r>
      <w:r w:rsidR="00EE7F38">
        <w:t xml:space="preserve"> </w:t>
      </w:r>
      <w:r w:rsidRPr="00933B59">
        <w:t>Constitutional</w:t>
      </w:r>
      <w:r w:rsidR="00EE7F38">
        <w:t xml:space="preserve"> </w:t>
      </w:r>
      <w:r w:rsidRPr="00933B59">
        <w:t>Court.</w:t>
      </w:r>
    </w:p>
    <w:p w14:paraId="597BC30F" w14:textId="764EB83F" w:rsidR="00582FB8" w:rsidRPr="00933B59" w:rsidRDefault="00582FB8" w:rsidP="00ED2374">
      <w:pPr>
        <w:pStyle w:val="SingleTxtG"/>
      </w:pPr>
      <w:r w:rsidRPr="00933B59">
        <w:rPr>
          <w:bCs/>
          <w:iCs/>
        </w:rPr>
        <w:t>41.</w:t>
      </w:r>
      <w:r w:rsidRPr="00933B59">
        <w:rPr>
          <w:bCs/>
          <w:iCs/>
        </w:rPr>
        <w:tab/>
      </w:r>
      <w:r w:rsidRPr="00933B59">
        <w:t>The</w:t>
      </w:r>
      <w:r w:rsidR="00EE7F38">
        <w:t xml:space="preserve"> </w:t>
      </w:r>
      <w:r w:rsidRPr="00933B59">
        <w:t>criminal</w:t>
      </w:r>
      <w:r w:rsidR="00EE7F38">
        <w:t xml:space="preserve"> </w:t>
      </w:r>
      <w:r w:rsidRPr="00933B59">
        <w:t>offence</w:t>
      </w:r>
      <w:r w:rsidR="00EE7F38">
        <w:t xml:space="preserve"> </w:t>
      </w:r>
      <w:r w:rsidRPr="00933B59">
        <w:t>of</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r w:rsidR="00EE7F38">
        <w:t xml:space="preserve"> </w:t>
      </w:r>
      <w:r w:rsidRPr="00933B59">
        <w:t>regulates</w:t>
      </w:r>
      <w:r w:rsidR="00EE7F38">
        <w:t xml:space="preserve"> </w:t>
      </w:r>
      <w:r w:rsidRPr="00933B59">
        <w:t>an</w:t>
      </w:r>
      <w:r w:rsidR="00EE7F38">
        <w:t xml:space="preserve"> </w:t>
      </w:r>
      <w:r w:rsidRPr="00933B59">
        <w:t>endangering</w:t>
      </w:r>
      <w:r w:rsidR="00EE7F38">
        <w:t xml:space="preserve"> </w:t>
      </w:r>
      <w:r w:rsidRPr="00933B59">
        <w:t>act,</w:t>
      </w:r>
      <w:r w:rsidR="00EE7F38">
        <w:t xml:space="preserve"> </w:t>
      </w:r>
      <w:r w:rsidRPr="00933B59">
        <w:t>thus</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establish</w:t>
      </w:r>
      <w:r w:rsidR="00EE7F38">
        <w:t xml:space="preserve"> </w:t>
      </w:r>
      <w:r w:rsidRPr="00933B59">
        <w:t>this</w:t>
      </w:r>
      <w:r w:rsidR="00EE7F38">
        <w:t xml:space="preserve"> </w:t>
      </w:r>
      <w:r w:rsidRPr="00933B59">
        <w:t>criminal</w:t>
      </w:r>
      <w:r w:rsidR="00EE7F38">
        <w:t xml:space="preserve"> </w:t>
      </w:r>
      <w:r w:rsidRPr="00933B59">
        <w:t>offence</w:t>
      </w:r>
      <w:r w:rsidR="00EE7F38">
        <w:t xml:space="preserve"> </w:t>
      </w:r>
      <w:r w:rsidRPr="00933B59">
        <w:t>it</w:t>
      </w:r>
      <w:r w:rsidR="00EE7F38">
        <w:t xml:space="preserve"> </w:t>
      </w:r>
      <w:r w:rsidRPr="00933B59">
        <w:t>is</w:t>
      </w:r>
      <w:r w:rsidR="00EE7F38">
        <w:t xml:space="preserve"> </w:t>
      </w:r>
      <w:r w:rsidRPr="00933B59">
        <w:t>not</w:t>
      </w:r>
      <w:r w:rsidR="00EE7F38">
        <w:t xml:space="preserve"> </w:t>
      </w:r>
      <w:r w:rsidRPr="00933B59">
        <w:t>necessary</w:t>
      </w:r>
      <w:r w:rsidR="00EE7F38">
        <w:t xml:space="preserve"> </w:t>
      </w:r>
      <w:r w:rsidRPr="00933B59">
        <w:t>to</w:t>
      </w:r>
      <w:r w:rsidR="00EE7F38">
        <w:t xml:space="preserve"> </w:t>
      </w:r>
      <w:r w:rsidRPr="00933B59">
        <w:t>actually</w:t>
      </w:r>
      <w:r w:rsidR="00EE7F38">
        <w:t xml:space="preserve"> </w:t>
      </w:r>
      <w:r w:rsidRPr="00933B59">
        <w:t>cause</w:t>
      </w:r>
      <w:r w:rsidR="00EE7F38">
        <w:t xml:space="preserve"> </w:t>
      </w:r>
      <w:r w:rsidRPr="00933B59">
        <w:t>or</w:t>
      </w:r>
      <w:r w:rsidR="00EE7F38">
        <w:t xml:space="preserve"> </w:t>
      </w:r>
      <w:r w:rsidRPr="00933B59">
        <w:t>manifest</w:t>
      </w:r>
      <w:r w:rsidR="00EE7F38">
        <w:t xml:space="preserve"> </w:t>
      </w:r>
      <w:r w:rsidRPr="00933B59">
        <w:t>violence</w:t>
      </w:r>
      <w:r w:rsidR="00EE7F38">
        <w:t xml:space="preserve"> </w:t>
      </w:r>
      <w:r w:rsidRPr="00933B59">
        <w:t>or</w:t>
      </w:r>
      <w:r w:rsidR="00EE7F38">
        <w:t xml:space="preserve"> </w:t>
      </w:r>
      <w:r w:rsidRPr="00933B59">
        <w:t>hatred</w:t>
      </w:r>
      <w:r w:rsidR="00EE7F38">
        <w:t xml:space="preserve"> </w:t>
      </w:r>
      <w:r w:rsidRPr="00933B59">
        <w:t>in</w:t>
      </w:r>
      <w:r w:rsidR="00EE7F38">
        <w:t xml:space="preserve"> </w:t>
      </w:r>
      <w:r w:rsidRPr="00933B59">
        <w:t>others,</w:t>
      </w:r>
      <w:r w:rsidR="00EE7F38">
        <w:t xml:space="preserve"> </w:t>
      </w:r>
      <w:r w:rsidRPr="00933B59">
        <w:t>it</w:t>
      </w:r>
      <w:r w:rsidR="00EE7F38">
        <w:t xml:space="preserve"> </w:t>
      </w:r>
      <w:r w:rsidRPr="00933B59">
        <w:t>is</w:t>
      </w:r>
      <w:r w:rsidR="00EE7F38">
        <w:t xml:space="preserve"> </w:t>
      </w:r>
      <w:r w:rsidRPr="00933B59">
        <w:t>enough</w:t>
      </w:r>
      <w:r w:rsidR="00EE7F38">
        <w:t xml:space="preserve"> </w:t>
      </w:r>
      <w:r w:rsidRPr="00933B59">
        <w:t>if</w:t>
      </w:r>
      <w:r w:rsidR="00EE7F38">
        <w:t xml:space="preserve"> </w:t>
      </w:r>
      <w:r w:rsidRPr="00933B59">
        <w:t>there</w:t>
      </w:r>
      <w:r w:rsidR="00EE7F38">
        <w:t xml:space="preserve"> </w:t>
      </w:r>
      <w:r w:rsidRPr="00933B59">
        <w:t>is</w:t>
      </w:r>
      <w:r w:rsidR="00EE7F38">
        <w:t xml:space="preserve"> </w:t>
      </w:r>
      <w:r w:rsidRPr="00933B59">
        <w:t>a</w:t>
      </w:r>
      <w:r w:rsidR="00EE7F38">
        <w:t xml:space="preserve"> </w:t>
      </w:r>
      <w:r w:rsidRPr="00933B59">
        <w:t>danger</w:t>
      </w:r>
      <w:r w:rsidR="00EE7F38">
        <w:t xml:space="preserve"> </w:t>
      </w:r>
      <w:r w:rsidRPr="00933B59">
        <w:t>that</w:t>
      </w:r>
      <w:r w:rsidR="00EE7F38">
        <w:t xml:space="preserve"> </w:t>
      </w:r>
      <w:r w:rsidRPr="00933B59">
        <w:t>this</w:t>
      </w:r>
      <w:r w:rsidR="00EE7F38">
        <w:t xml:space="preserve"> </w:t>
      </w:r>
      <w:r w:rsidRPr="00933B59">
        <w:t>can</w:t>
      </w:r>
      <w:r w:rsidR="00EE7F38">
        <w:t xml:space="preserve"> </w:t>
      </w:r>
      <w:r w:rsidRPr="00933B59">
        <w:t>occur.</w:t>
      </w:r>
      <w:r w:rsidR="00EE7F38">
        <w:t xml:space="preserve"> </w:t>
      </w:r>
      <w:r w:rsidRPr="00933B59">
        <w:t>If</w:t>
      </w:r>
      <w:r w:rsidR="00EE7F38">
        <w:t xml:space="preserve"> </w:t>
      </w:r>
      <w:r w:rsidRPr="00933B59">
        <w:t>the</w:t>
      </w:r>
      <w:r w:rsidR="00EE7F38">
        <w:t xml:space="preserve"> </w:t>
      </w:r>
      <w:r w:rsidRPr="00933B59">
        <w:t>perpetrator</w:t>
      </w:r>
      <w:r w:rsidR="00EE7F38">
        <w:t xml:space="preserve"> </w:t>
      </w:r>
      <w:r w:rsidRPr="00933B59">
        <w:t>is</w:t>
      </w:r>
      <w:r w:rsidR="00EE7F38">
        <w:t xml:space="preserve"> </w:t>
      </w:r>
      <w:r w:rsidRPr="00933B59">
        <w:t>aware</w:t>
      </w:r>
      <w:r w:rsidR="00EE7F38">
        <w:t xml:space="preserve"> </w:t>
      </w:r>
      <w:r w:rsidRPr="00933B59">
        <w:t>of</w:t>
      </w:r>
      <w:r w:rsidR="00EE7F38">
        <w:t xml:space="preserve"> </w:t>
      </w:r>
      <w:r w:rsidRPr="00933B59">
        <w:t>the</w:t>
      </w:r>
      <w:r w:rsidR="00EE7F38">
        <w:t xml:space="preserve"> </w:t>
      </w:r>
      <w:r w:rsidRPr="00933B59">
        <w:t>fact</w:t>
      </w:r>
      <w:r w:rsidR="00EE7F38">
        <w:t xml:space="preserve"> </w:t>
      </w:r>
      <w:r w:rsidRPr="00933B59">
        <w:t>that</w:t>
      </w:r>
      <w:r w:rsidR="00EE7F38">
        <w:t xml:space="preserve"> </w:t>
      </w:r>
      <w:r w:rsidRPr="00933B59">
        <w:t>their</w:t>
      </w:r>
      <w:r w:rsidR="00EE7F38">
        <w:t xml:space="preserve"> </w:t>
      </w:r>
      <w:r w:rsidRPr="00933B59">
        <w:t>action</w:t>
      </w:r>
      <w:r w:rsidR="00EE7F38">
        <w:t xml:space="preserve"> </w:t>
      </w:r>
      <w:r w:rsidRPr="00933B59">
        <w:t>committed</w:t>
      </w:r>
      <w:r w:rsidR="00EE7F38">
        <w:t xml:space="preserve"> </w:t>
      </w:r>
      <w:r w:rsidRPr="00933B59">
        <w:t>in</w:t>
      </w:r>
      <w:r w:rsidR="00EE7F38">
        <w:t xml:space="preserve"> </w:t>
      </w:r>
      <w:r w:rsidRPr="00933B59">
        <w:t>public</w:t>
      </w:r>
      <w:r w:rsidR="00EE7F38">
        <w:t xml:space="preserve"> </w:t>
      </w:r>
      <w:r w:rsidRPr="00933B59">
        <w:t>is</w:t>
      </w:r>
      <w:r w:rsidR="00EE7F38">
        <w:t xml:space="preserve"> </w:t>
      </w:r>
      <w:r w:rsidRPr="00933B59">
        <w:t>objectively</w:t>
      </w:r>
      <w:r w:rsidR="00EE7F38">
        <w:t xml:space="preserve"> </w:t>
      </w:r>
      <w:r w:rsidRPr="00933B59">
        <w:t>capable</w:t>
      </w:r>
      <w:r w:rsidR="00EE7F38">
        <w:t xml:space="preserve"> </w:t>
      </w:r>
      <w:r w:rsidRPr="00933B59">
        <w:t>of</w:t>
      </w:r>
      <w:r w:rsidR="00EE7F38">
        <w:t xml:space="preserve"> </w:t>
      </w:r>
      <w:r w:rsidRPr="00933B59">
        <w:t>causing</w:t>
      </w:r>
      <w:r w:rsidR="00EE7F38">
        <w:t xml:space="preserve"> </w:t>
      </w:r>
      <w:r w:rsidRPr="00933B59">
        <w:t>hate,</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can</w:t>
      </w:r>
      <w:r w:rsidR="00EE7F38">
        <w:t xml:space="preserve"> </w:t>
      </w:r>
      <w:r w:rsidRPr="00933B59">
        <w:t>be</w:t>
      </w:r>
      <w:r w:rsidR="00EE7F38">
        <w:t xml:space="preserve"> </w:t>
      </w:r>
      <w:r w:rsidRPr="00933B59">
        <w:t>established.</w:t>
      </w:r>
      <w:r w:rsidR="00EE7F38">
        <w:t xml:space="preserve"> </w:t>
      </w:r>
      <w:r w:rsidRPr="00933B59">
        <w:t>However,</w:t>
      </w:r>
      <w:r w:rsidR="00EE7F38">
        <w:t xml:space="preserve"> </w:t>
      </w:r>
      <w:r w:rsidRPr="00933B59">
        <w:t>this</w:t>
      </w:r>
      <w:r w:rsidR="00EE7F38">
        <w:t xml:space="preserve"> </w:t>
      </w:r>
      <w:r w:rsidRPr="00933B59">
        <w:t>criminal</w:t>
      </w:r>
      <w:r w:rsidR="00EE7F38">
        <w:t xml:space="preserve"> </w:t>
      </w:r>
      <w:r w:rsidRPr="00933B59">
        <w:t>offence</w:t>
      </w:r>
      <w:r w:rsidR="00EE7F38">
        <w:t xml:space="preserve"> </w:t>
      </w:r>
      <w:r w:rsidRPr="00933B59">
        <w:t>can</w:t>
      </w:r>
      <w:r w:rsidR="00EE7F38">
        <w:t xml:space="preserve"> </w:t>
      </w:r>
      <w:r w:rsidRPr="00933B59">
        <w:t>only</w:t>
      </w:r>
      <w:r w:rsidR="00EE7F38">
        <w:t xml:space="preserve"> </w:t>
      </w:r>
      <w:r w:rsidRPr="00933B59">
        <w:t>be</w:t>
      </w:r>
      <w:r w:rsidR="00EE7F38">
        <w:t xml:space="preserve"> </w:t>
      </w:r>
      <w:r w:rsidRPr="00933B59">
        <w:t>committed</w:t>
      </w:r>
      <w:r w:rsidR="00EE7F38">
        <w:t xml:space="preserve"> </w:t>
      </w:r>
      <w:r w:rsidRPr="00933B59">
        <w:t>intentionally,</w:t>
      </w:r>
      <w:r w:rsidR="00EE7F38">
        <w:t xml:space="preserve"> </w:t>
      </w:r>
      <w:r w:rsidRPr="00933B59">
        <w:t>but</w:t>
      </w:r>
      <w:r w:rsidR="00EE7F38">
        <w:t xml:space="preserve"> </w:t>
      </w:r>
      <w:r w:rsidRPr="00933B59">
        <w:t>it</w:t>
      </w:r>
      <w:r w:rsidR="00EE7F38">
        <w:t xml:space="preserve"> </w:t>
      </w:r>
      <w:r w:rsidRPr="00933B59">
        <w:t>is</w:t>
      </w:r>
      <w:r w:rsidR="00EE7F38">
        <w:t xml:space="preserve"> </w:t>
      </w:r>
      <w:r w:rsidRPr="00933B59">
        <w:t>enough</w:t>
      </w:r>
      <w:r w:rsidR="00EE7F38">
        <w:t xml:space="preserve"> </w:t>
      </w:r>
      <w:r w:rsidRPr="00933B59">
        <w:t>if</w:t>
      </w:r>
      <w:r w:rsidR="00EE7F38">
        <w:t xml:space="preserve"> </w:t>
      </w:r>
      <w:r w:rsidRPr="00933B59">
        <w:t>the</w:t>
      </w:r>
      <w:r w:rsidR="00EE7F38">
        <w:t xml:space="preserve"> </w:t>
      </w:r>
      <w:r w:rsidRPr="00933B59">
        <w:t>perpetrator</w:t>
      </w:r>
      <w:r w:rsidR="00EE7F38">
        <w:t xml:space="preserve"> </w:t>
      </w:r>
      <w:r w:rsidRPr="00933B59">
        <w:t>only</w:t>
      </w:r>
      <w:r w:rsidR="00EE7F38">
        <w:t xml:space="preserve"> </w:t>
      </w:r>
      <w:r w:rsidRPr="00933B59">
        <w:t>knows</w:t>
      </w:r>
      <w:r w:rsidR="00EE7F38">
        <w:t xml:space="preserve"> </w:t>
      </w:r>
      <w:r w:rsidRPr="00933B59">
        <w:t>that</w:t>
      </w:r>
      <w:r w:rsidR="00EE7F38">
        <w:t xml:space="preserve"> </w:t>
      </w:r>
      <w:r w:rsidRPr="00933B59">
        <w:t>their</w:t>
      </w:r>
      <w:r w:rsidR="00EE7F38">
        <w:t xml:space="preserve"> </w:t>
      </w:r>
      <w:r w:rsidRPr="00933B59">
        <w:t>action</w:t>
      </w:r>
      <w:r w:rsidR="00EE7F38">
        <w:t xml:space="preserve"> </w:t>
      </w:r>
      <w:r w:rsidRPr="00933B59">
        <w:t>committed</w:t>
      </w:r>
      <w:r w:rsidR="00EE7F38">
        <w:t xml:space="preserve"> </w:t>
      </w:r>
      <w:r w:rsidRPr="00933B59">
        <w:t>in</w:t>
      </w:r>
      <w:r w:rsidR="00EE7F38">
        <w:t xml:space="preserve"> </w:t>
      </w:r>
      <w:r w:rsidRPr="00933B59">
        <w:t>public</w:t>
      </w:r>
      <w:r w:rsidR="00EE7F38">
        <w:t xml:space="preserve"> </w:t>
      </w:r>
      <w:r w:rsidRPr="00933B59">
        <w:t>targets</w:t>
      </w:r>
      <w:r w:rsidR="00EE7F38">
        <w:t xml:space="preserve"> </w:t>
      </w:r>
      <w:r w:rsidRPr="00933B59">
        <w:t>certain</w:t>
      </w:r>
      <w:r w:rsidR="00EE7F38">
        <w:t xml:space="preserve"> </w:t>
      </w:r>
      <w:r w:rsidRPr="00933B59">
        <w:t>protected</w:t>
      </w:r>
      <w:r w:rsidR="00EE7F38">
        <w:t xml:space="preserve"> </w:t>
      </w:r>
      <w:r w:rsidRPr="00933B59">
        <w:t>groups</w:t>
      </w:r>
      <w:r w:rsidR="00EE7F38">
        <w:t xml:space="preserve"> </w:t>
      </w:r>
      <w:r w:rsidRPr="00933B59">
        <w:t>of</w:t>
      </w:r>
      <w:r w:rsidR="00EE7F38">
        <w:t xml:space="preserve"> </w:t>
      </w:r>
      <w:r w:rsidRPr="00933B59">
        <w:t>the</w:t>
      </w:r>
      <w:r w:rsidR="00EE7F38">
        <w:t xml:space="preserve"> </w:t>
      </w:r>
      <w:r w:rsidRPr="00933B59">
        <w:t>population,</w:t>
      </w:r>
      <w:r w:rsidR="00EE7F38">
        <w:t xml:space="preserve"> </w:t>
      </w:r>
      <w:r w:rsidRPr="00933B59">
        <w:t>is</w:t>
      </w:r>
      <w:r w:rsidR="00EE7F38">
        <w:t xml:space="preserve"> </w:t>
      </w:r>
      <w:r w:rsidRPr="00933B59">
        <w:t>suitable</w:t>
      </w:r>
      <w:r w:rsidR="00EE7F38">
        <w:t xml:space="preserve"> </w:t>
      </w:r>
      <w:r w:rsidRPr="00933B59">
        <w:t>to</w:t>
      </w:r>
      <w:r w:rsidR="00EE7F38">
        <w:t xml:space="preserve"> </w:t>
      </w:r>
      <w:r w:rsidRPr="00933B59">
        <w:t>cause</w:t>
      </w:r>
      <w:r w:rsidR="00EE7F38">
        <w:t xml:space="preserve"> </w:t>
      </w:r>
      <w:r w:rsidRPr="00933B59">
        <w:t>hate</w:t>
      </w:r>
      <w:r w:rsidR="00EE7F38">
        <w:t xml:space="preserve"> </w:t>
      </w:r>
      <w:r w:rsidRPr="00933B59">
        <w:t>or</w:t>
      </w:r>
      <w:r w:rsidR="00EE7F38">
        <w:t xml:space="preserve"> </w:t>
      </w:r>
      <w:r w:rsidRPr="00933B59">
        <w:t>violence</w:t>
      </w:r>
      <w:r w:rsidR="00EE7F38">
        <w:t xml:space="preserve"> </w:t>
      </w:r>
      <w:r w:rsidRPr="00933B59">
        <w:t>and</w:t>
      </w:r>
      <w:r w:rsidR="00EE7F38">
        <w:t xml:space="preserve"> </w:t>
      </w:r>
      <w:r w:rsidRPr="00933B59">
        <w:t>the</w:t>
      </w:r>
      <w:r w:rsidR="00EE7F38">
        <w:t xml:space="preserve"> </w:t>
      </w:r>
      <w:r w:rsidRPr="00933B59">
        <w:t>aim</w:t>
      </w:r>
      <w:r w:rsidR="00EE7F38">
        <w:t xml:space="preserve"> </w:t>
      </w:r>
      <w:r w:rsidRPr="00933B59">
        <w:t>of</w:t>
      </w:r>
      <w:r w:rsidR="00EE7F38">
        <w:t xml:space="preserve"> </w:t>
      </w:r>
      <w:r w:rsidRPr="00933B59">
        <w:t>their</w:t>
      </w:r>
      <w:r w:rsidR="00EE7F38">
        <w:t xml:space="preserve"> </w:t>
      </w:r>
      <w:r w:rsidRPr="00933B59">
        <w:t>behaviour</w:t>
      </w:r>
      <w:r w:rsidR="00EE7F38">
        <w:t xml:space="preserve"> </w:t>
      </w:r>
      <w:r w:rsidRPr="00933B59">
        <w:t>is</w:t>
      </w:r>
      <w:r w:rsidR="00EE7F38">
        <w:t xml:space="preserve"> </w:t>
      </w:r>
      <w:r w:rsidRPr="00933B59">
        <w:t>to</w:t>
      </w:r>
      <w:r w:rsidR="00EE7F38">
        <w:t xml:space="preserve"> </w:t>
      </w:r>
      <w:r w:rsidRPr="00933B59">
        <w:t>cause</w:t>
      </w:r>
      <w:r w:rsidR="00EE7F38">
        <w:t xml:space="preserve"> </w:t>
      </w:r>
      <w:r w:rsidRPr="00933B59">
        <w:t>hate</w:t>
      </w:r>
      <w:r w:rsidR="00EE7F38">
        <w:t xml:space="preserve"> </w:t>
      </w:r>
      <w:r w:rsidRPr="00933B59">
        <w:t>or</w:t>
      </w:r>
      <w:r w:rsidR="00EE7F38">
        <w:t xml:space="preserve"> </w:t>
      </w:r>
      <w:r w:rsidRPr="00933B59">
        <w:t>violence</w:t>
      </w:r>
      <w:r w:rsidR="00EE7F38">
        <w:t xml:space="preserve"> </w:t>
      </w:r>
      <w:r w:rsidRPr="00933B59">
        <w:t>or</w:t>
      </w:r>
      <w:r w:rsidR="00EE7F38">
        <w:t xml:space="preserve"> </w:t>
      </w:r>
      <w:r w:rsidRPr="00933B59">
        <w:t>they</w:t>
      </w:r>
      <w:r w:rsidR="00EE7F38">
        <w:t xml:space="preserve"> </w:t>
      </w:r>
      <w:r w:rsidRPr="00933B59">
        <w:t>can</w:t>
      </w:r>
      <w:r w:rsidR="00EE7F38">
        <w:t xml:space="preserve"> </w:t>
      </w:r>
      <w:r w:rsidRPr="00933B59">
        <w:t>anticipate</w:t>
      </w:r>
      <w:r w:rsidR="00EE7F38">
        <w:t xml:space="preserve"> </w:t>
      </w:r>
      <w:r w:rsidRPr="00933B59">
        <w:t>that</w:t>
      </w:r>
      <w:r w:rsidR="00EE7F38">
        <w:t xml:space="preserve"> </w:t>
      </w:r>
      <w:r w:rsidRPr="00933B59">
        <w:t>hate</w:t>
      </w:r>
      <w:r w:rsidR="00EE7F38">
        <w:t xml:space="preserve"> </w:t>
      </w:r>
      <w:r w:rsidRPr="00933B59">
        <w:t>or</w:t>
      </w:r>
      <w:r w:rsidR="00EE7F38">
        <w:t xml:space="preserve"> </w:t>
      </w:r>
      <w:r w:rsidRPr="00933B59">
        <w:t>violence</w:t>
      </w:r>
      <w:r w:rsidR="00EE7F38">
        <w:t xml:space="preserve"> </w:t>
      </w:r>
      <w:r w:rsidRPr="00933B59">
        <w:t>can</w:t>
      </w:r>
      <w:r w:rsidR="00EE7F38">
        <w:t xml:space="preserve"> </w:t>
      </w:r>
      <w:r w:rsidRPr="00933B59">
        <w:t>take</w:t>
      </w:r>
      <w:r w:rsidR="00EE7F38">
        <w:t xml:space="preserve"> </w:t>
      </w:r>
      <w:r w:rsidRPr="00933B59">
        <w:t>place.</w:t>
      </w:r>
    </w:p>
    <w:p w14:paraId="7BF6FE5F" w14:textId="00E447D8" w:rsidR="00582FB8" w:rsidRPr="00933B59" w:rsidRDefault="00582FB8" w:rsidP="00ED2374">
      <w:pPr>
        <w:pStyle w:val="SingleTxtG"/>
      </w:pPr>
      <w:r w:rsidRPr="00933B59">
        <w:rPr>
          <w:bCs/>
          <w:iCs/>
        </w:rPr>
        <w:t>42.</w:t>
      </w:r>
      <w:r w:rsidRPr="00933B59">
        <w:rPr>
          <w:bCs/>
          <w:iCs/>
        </w:rPr>
        <w:tab/>
      </w:r>
      <w:r w:rsidRPr="00933B59">
        <w:t>The</w:t>
      </w:r>
      <w:r w:rsidR="00EE7F38">
        <w:t xml:space="preserve"> </w:t>
      </w:r>
      <w:r w:rsidRPr="00933B59">
        <w:t>CC</w:t>
      </w:r>
      <w:r w:rsidR="00EE7F38">
        <w:t xml:space="preserve"> </w:t>
      </w:r>
      <w:r w:rsidRPr="00933B59">
        <w:t>names</w:t>
      </w:r>
      <w:r w:rsidR="00EE7F38">
        <w:t xml:space="preserve"> </w:t>
      </w:r>
      <w:r w:rsidRPr="00933B59">
        <w:t>not</w:t>
      </w:r>
      <w:r w:rsidR="00EE7F38">
        <w:t xml:space="preserve"> </w:t>
      </w:r>
      <w:r w:rsidRPr="00933B59">
        <w:t>only</w:t>
      </w:r>
      <w:r w:rsidR="00EE7F38">
        <w:t xml:space="preserve"> </w:t>
      </w:r>
      <w:r w:rsidRPr="00933B59">
        <w:t>the</w:t>
      </w:r>
      <w:r w:rsidR="00EE7F38">
        <w:t xml:space="preserve"> </w:t>
      </w:r>
      <w:r w:rsidRPr="00933B59">
        <w:t>national,</w:t>
      </w:r>
      <w:r w:rsidR="00EE7F38">
        <w:t xml:space="preserve"> </w:t>
      </w:r>
      <w:r w:rsidRPr="00933B59">
        <w:t>ethnic,</w:t>
      </w:r>
      <w:r w:rsidR="00EE7F38">
        <w:t xml:space="preserve"> </w:t>
      </w:r>
      <w:r w:rsidRPr="00933B59">
        <w:t>racial</w:t>
      </w:r>
      <w:r w:rsidR="00EE7F38">
        <w:t xml:space="preserve"> </w:t>
      </w:r>
      <w:r w:rsidRPr="00933B59">
        <w:t>or</w:t>
      </w:r>
      <w:r w:rsidR="00EE7F38">
        <w:t xml:space="preserve"> </w:t>
      </w:r>
      <w:r w:rsidRPr="00933B59">
        <w:t>religious</w:t>
      </w:r>
      <w:r w:rsidR="00EE7F38">
        <w:t xml:space="preserve"> </w:t>
      </w:r>
      <w:r w:rsidRPr="00933B59">
        <w:t>groups</w:t>
      </w:r>
      <w:r w:rsidR="00EE7F38">
        <w:t xml:space="preserve"> </w:t>
      </w:r>
      <w:r w:rsidRPr="00933B59">
        <w:t>but</w:t>
      </w:r>
      <w:r w:rsidR="00EE7F38">
        <w:t xml:space="preserve"> </w:t>
      </w:r>
      <w:r w:rsidRPr="00933B59">
        <w:t>it</w:t>
      </w:r>
      <w:r w:rsidR="00EE7F38">
        <w:t xml:space="preserve"> </w:t>
      </w:r>
      <w:r w:rsidRPr="00933B59">
        <w:t>namely</w:t>
      </w:r>
      <w:r w:rsidR="00EE7F38">
        <w:t xml:space="preserve"> </w:t>
      </w:r>
      <w:r w:rsidRPr="00933B59">
        <w:t>mentions</w:t>
      </w:r>
      <w:r w:rsidR="00EE7F38">
        <w:t xml:space="preserve"> </w:t>
      </w:r>
      <w:r w:rsidRPr="00933B59">
        <w:t>among</w:t>
      </w:r>
      <w:r w:rsidR="00EE7F38">
        <w:t xml:space="preserve"> </w:t>
      </w:r>
      <w:r w:rsidRPr="00933B59">
        <w:t>the</w:t>
      </w:r>
      <w:r w:rsidR="00EE7F38">
        <w:t xml:space="preserve"> </w:t>
      </w:r>
      <w:r w:rsidRPr="00933B59">
        <w:t>other</w:t>
      </w:r>
      <w:r w:rsidR="00EE7F38">
        <w:t xml:space="preserve"> </w:t>
      </w:r>
      <w:r w:rsidRPr="00933B59">
        <w:t>certain</w:t>
      </w:r>
      <w:r w:rsidR="00EE7F38">
        <w:t xml:space="preserve"> </w:t>
      </w:r>
      <w:r w:rsidRPr="00933B59">
        <w:t>groups</w:t>
      </w:r>
      <w:r w:rsidR="00EE7F38">
        <w:t xml:space="preserve"> </w:t>
      </w:r>
      <w:r w:rsidRPr="00933B59">
        <w:t>of</w:t>
      </w:r>
      <w:r w:rsidR="00EE7F38">
        <w:t xml:space="preserve"> </w:t>
      </w:r>
      <w:r w:rsidRPr="00933B59">
        <w:t>population,</w:t>
      </w:r>
      <w:r w:rsidR="00EE7F38">
        <w:t xml:space="preserve"> </w:t>
      </w:r>
      <w:r w:rsidRPr="00933B59">
        <w:t>but</w:t>
      </w:r>
      <w:r w:rsidR="00EE7F38">
        <w:t xml:space="preserve"> </w:t>
      </w:r>
      <w:r w:rsidRPr="00933B59">
        <w:t>it</w:t>
      </w:r>
      <w:r w:rsidR="00EE7F38">
        <w:t xml:space="preserve"> </w:t>
      </w:r>
      <w:r w:rsidRPr="00933B59">
        <w:t>expressis</w:t>
      </w:r>
      <w:r w:rsidR="00EE7F38">
        <w:t xml:space="preserve"> </w:t>
      </w:r>
      <w:r w:rsidRPr="00933B59">
        <w:t>verbis</w:t>
      </w:r>
      <w:r w:rsidR="00EE7F38">
        <w:t xml:space="preserve"> </w:t>
      </w:r>
      <w:r w:rsidRPr="00933B59">
        <w:t>mentions</w:t>
      </w:r>
      <w:r w:rsidR="00EE7F38">
        <w:t xml:space="preserve"> </w:t>
      </w:r>
      <w:r w:rsidRPr="00933B59">
        <w:t>as</w:t>
      </w:r>
      <w:r w:rsidR="00EE7F38">
        <w:t xml:space="preserve"> </w:t>
      </w:r>
      <w:r w:rsidRPr="00933B59">
        <w:t>examples</w:t>
      </w:r>
      <w:r w:rsidR="00EE7F38">
        <w:t xml:space="preserve"> </w:t>
      </w:r>
      <w:r w:rsidRPr="00933B59">
        <w:t>among</w:t>
      </w:r>
      <w:r w:rsidR="00EE7F38">
        <w:t xml:space="preserve"> </w:t>
      </w:r>
      <w:r w:rsidRPr="00933B59">
        <w:t>the</w:t>
      </w:r>
      <w:r w:rsidR="00EE7F38">
        <w:t xml:space="preserve"> </w:t>
      </w:r>
      <w:r w:rsidRPr="00933B59">
        <w:t>other</w:t>
      </w:r>
      <w:r w:rsidR="00EE7F38">
        <w:t xml:space="preserve"> </w:t>
      </w:r>
      <w:r w:rsidRPr="00933B59">
        <w:t>certain</w:t>
      </w:r>
      <w:r w:rsidR="00EE7F38">
        <w:t xml:space="preserve"> </w:t>
      </w:r>
      <w:r w:rsidRPr="00933B59">
        <w:t>groups</w:t>
      </w:r>
      <w:r w:rsidR="00EE7F38">
        <w:t xml:space="preserve"> </w:t>
      </w:r>
      <w:r w:rsidRPr="00933B59">
        <w:t>of</w:t>
      </w:r>
      <w:r w:rsidR="00EE7F38">
        <w:t xml:space="preserve"> </w:t>
      </w:r>
      <w:r w:rsidRPr="00933B59">
        <w:t>population</w:t>
      </w:r>
      <w:r w:rsidR="00EE7F38">
        <w:t xml:space="preserve"> </w:t>
      </w:r>
      <w:r w:rsidRPr="00933B59">
        <w:t>sexual</w:t>
      </w:r>
      <w:r w:rsidR="00EE7F38">
        <w:t xml:space="preserve"> </w:t>
      </w:r>
      <w:r w:rsidRPr="00933B59">
        <w:t>orientation,</w:t>
      </w:r>
      <w:r w:rsidR="00EE7F38">
        <w:t xml:space="preserve"> </w:t>
      </w:r>
      <w:r w:rsidRPr="00933B59">
        <w:t>sexual</w:t>
      </w:r>
      <w:r w:rsidR="00EE7F38">
        <w:t xml:space="preserve"> </w:t>
      </w:r>
      <w:r w:rsidRPr="00933B59">
        <w:t>identity</w:t>
      </w:r>
      <w:r w:rsidR="00EE7F38">
        <w:t xml:space="preserve"> </w:t>
      </w:r>
      <w:r w:rsidRPr="00933B59">
        <w:t>and</w:t>
      </w:r>
      <w:r w:rsidR="00EE7F38">
        <w:t xml:space="preserve"> </w:t>
      </w:r>
      <w:r w:rsidRPr="00933B59">
        <w:t>disability</w:t>
      </w:r>
      <w:r w:rsidR="00EE7F38">
        <w:t xml:space="preserve"> </w:t>
      </w:r>
      <w:r w:rsidRPr="00933B59">
        <w:t>as</w:t>
      </w:r>
      <w:r w:rsidR="00EE7F38">
        <w:t xml:space="preserve"> </w:t>
      </w:r>
      <w:r w:rsidRPr="00933B59">
        <w:t>grounds</w:t>
      </w:r>
      <w:r w:rsidR="00EE7F38">
        <w:t xml:space="preserve"> </w:t>
      </w:r>
      <w:r w:rsidRPr="00933B59">
        <w:t>for</w:t>
      </w:r>
      <w:r w:rsidR="00EE7F38">
        <w:t xml:space="preserve"> </w:t>
      </w:r>
      <w:r w:rsidRPr="00933B59">
        <w:t>grouping</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ensure</w:t>
      </w:r>
      <w:r w:rsidR="00EE7F38">
        <w:t xml:space="preserve"> </w:t>
      </w:r>
      <w:r w:rsidRPr="00933B59">
        <w:t>compliance</w:t>
      </w:r>
      <w:r w:rsidR="00EE7F38">
        <w:t xml:space="preserve"> </w:t>
      </w:r>
      <w:r w:rsidRPr="00933B59">
        <w:t>with</w:t>
      </w:r>
      <w:r w:rsidR="00EE7F38">
        <w:t xml:space="preserve"> </w:t>
      </w:r>
      <w:r w:rsidRPr="00933B59">
        <w:t>international</w:t>
      </w:r>
      <w:r w:rsidR="00EE7F38">
        <w:t xml:space="preserve"> </w:t>
      </w:r>
      <w:r w:rsidRPr="00933B59">
        <w:t>standards</w:t>
      </w:r>
      <w:r w:rsidR="00EE7F38">
        <w:t xml:space="preserve"> </w:t>
      </w:r>
      <w:r w:rsidRPr="00933B59">
        <w:t>regarding</w:t>
      </w:r>
      <w:r w:rsidR="00EE7F38">
        <w:t xml:space="preserve"> </w:t>
      </w:r>
      <w:r w:rsidRPr="00933B59">
        <w:t>the</w:t>
      </w:r>
      <w:r w:rsidR="00EE7F38">
        <w:t xml:space="preserve"> </w:t>
      </w:r>
      <w:r w:rsidRPr="00933B59">
        <w:t>crimes</w:t>
      </w:r>
      <w:r w:rsidR="00EE7F38">
        <w:t xml:space="preserve"> </w:t>
      </w:r>
      <w:r w:rsidRPr="00933B59">
        <w:t>of</w:t>
      </w:r>
      <w:r w:rsidR="00EE7F38">
        <w:t xml:space="preserve"> </w:t>
      </w:r>
      <w:r w:rsidRPr="00933B59">
        <w:t>violence</w:t>
      </w:r>
      <w:r w:rsidR="00EE7F38">
        <w:t xml:space="preserve"> </w:t>
      </w:r>
      <w:r w:rsidRPr="00933B59">
        <w:t>against</w:t>
      </w:r>
      <w:r w:rsidR="00EE7F38">
        <w:t xml:space="preserve"> </w:t>
      </w:r>
      <w:r w:rsidRPr="00933B59">
        <w:t>a</w:t>
      </w:r>
      <w:r w:rsidR="00EE7F38">
        <w:t xml:space="preserve"> </w:t>
      </w:r>
      <w:r w:rsidRPr="00933B59">
        <w:t>member</w:t>
      </w:r>
      <w:r w:rsidR="00EE7F38">
        <w:t xml:space="preserve"> </w:t>
      </w:r>
      <w:r w:rsidRPr="00933B59">
        <w:t>of</w:t>
      </w:r>
      <w:r w:rsidR="00EE7F38">
        <w:t xml:space="preserve"> </w:t>
      </w:r>
      <w:r w:rsidRPr="00933B59">
        <w:t>the</w:t>
      </w:r>
      <w:r w:rsidR="00EE7F38">
        <w:t xml:space="preserve"> </w:t>
      </w:r>
      <w:r w:rsidRPr="00933B59">
        <w:t>community</w:t>
      </w:r>
      <w:r w:rsidR="00EE7F38">
        <w:t xml:space="preserve"> </w:t>
      </w:r>
      <w:r w:rsidRPr="00933B59">
        <w:t>and</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r w:rsidR="00EE7F38">
        <w:t xml:space="preserve"> </w:t>
      </w:r>
      <w:r w:rsidRPr="00933B59">
        <w:t>According</w:t>
      </w:r>
      <w:r w:rsidR="00EE7F38">
        <w:t xml:space="preserve"> </w:t>
      </w:r>
      <w:r w:rsidRPr="00933B59">
        <w:t>to</w:t>
      </w:r>
      <w:r w:rsidR="00EE7F38">
        <w:t xml:space="preserve"> </w:t>
      </w:r>
      <w:r w:rsidRPr="00933B59">
        <w:t>the</w:t>
      </w:r>
      <w:r w:rsidR="00EE7F38">
        <w:t xml:space="preserve"> </w:t>
      </w:r>
      <w:r w:rsidRPr="00933B59">
        <w:t>Hungarian</w:t>
      </w:r>
      <w:r w:rsidR="00EE7F38">
        <w:t xml:space="preserve"> </w:t>
      </w:r>
      <w:r w:rsidRPr="00933B59">
        <w:t>legal</w:t>
      </w:r>
      <w:r w:rsidR="00EE7F38">
        <w:t xml:space="preserve"> </w:t>
      </w:r>
      <w:r w:rsidRPr="00933B59">
        <w:t>traditions,</w:t>
      </w:r>
      <w:r w:rsidR="00EE7F38">
        <w:t xml:space="preserve"> </w:t>
      </w:r>
      <w:r w:rsidRPr="00933B59">
        <w:t>groups</w:t>
      </w:r>
      <w:r w:rsidR="00EE7F38">
        <w:t xml:space="preserve"> </w:t>
      </w:r>
      <w:r w:rsidRPr="00933B59">
        <w:t>defined</w:t>
      </w:r>
      <w:r w:rsidR="00EE7F38">
        <w:t xml:space="preserve"> </w:t>
      </w:r>
      <w:r w:rsidRPr="00933B59">
        <w:t>according</w:t>
      </w:r>
      <w:r w:rsidR="00EE7F38">
        <w:t xml:space="preserve"> </w:t>
      </w:r>
      <w:r w:rsidRPr="00933B59">
        <w:t>to</w:t>
      </w:r>
      <w:r w:rsidR="00EE7F38">
        <w:t xml:space="preserve"> </w:t>
      </w:r>
      <w:r w:rsidR="00747F7E">
        <w:t>“</w:t>
      </w:r>
      <w:r w:rsidRPr="00933B59">
        <w:t>(skin)colour</w:t>
      </w:r>
      <w:r w:rsidR="00747F7E">
        <w:t>”</w:t>
      </w:r>
      <w:r w:rsidR="00EE7F38">
        <w:t xml:space="preserve"> </w:t>
      </w:r>
      <w:r w:rsidRPr="00933B59">
        <w:t>and</w:t>
      </w:r>
      <w:r w:rsidR="00EE7F38">
        <w:t xml:space="preserve"> </w:t>
      </w:r>
      <w:r w:rsidR="00747F7E">
        <w:t>“</w:t>
      </w:r>
      <w:r w:rsidRPr="00933B59">
        <w:t>descent</w:t>
      </w:r>
      <w:r w:rsidR="00747F7E">
        <w:t>”</w:t>
      </w:r>
      <w:r w:rsidR="00EE7F38">
        <w:t xml:space="preserve"> </w:t>
      </w:r>
      <w:r w:rsidRPr="00933B59">
        <w:t>belong</w:t>
      </w:r>
      <w:r w:rsidR="00EE7F38">
        <w:t xml:space="preserve"> </w:t>
      </w:r>
      <w:r w:rsidRPr="00933B59">
        <w:t>under</w:t>
      </w:r>
      <w:r w:rsidR="00EE7F38">
        <w:t xml:space="preserve"> </w:t>
      </w:r>
      <w:r w:rsidRPr="00933B59">
        <w:t>the</w:t>
      </w:r>
      <w:r w:rsidR="00EE7F38">
        <w:t xml:space="preserve"> </w:t>
      </w:r>
      <w:r w:rsidRPr="00933B59">
        <w:t>specifications</w:t>
      </w:r>
      <w:r w:rsidR="00EE7F38">
        <w:t xml:space="preserve"> </w:t>
      </w:r>
      <w:r w:rsidRPr="00933B59">
        <w:t>of</w:t>
      </w:r>
      <w:r w:rsidR="00EE7F38">
        <w:t xml:space="preserve"> </w:t>
      </w:r>
      <w:r w:rsidRPr="00933B59">
        <w:t>national,</w:t>
      </w:r>
      <w:r w:rsidR="00EE7F38">
        <w:t xml:space="preserve"> </w:t>
      </w:r>
      <w:r w:rsidRPr="00933B59">
        <w:t>ethnic</w:t>
      </w:r>
      <w:r w:rsidR="00EE7F38">
        <w:t xml:space="preserve"> </w:t>
      </w:r>
      <w:r w:rsidRPr="00933B59">
        <w:t>and</w:t>
      </w:r>
      <w:r w:rsidR="00EE7F38">
        <w:t xml:space="preserve"> </w:t>
      </w:r>
      <w:r w:rsidRPr="00933B59">
        <w:t>racial</w:t>
      </w:r>
      <w:r w:rsidR="00EE7F38">
        <w:t xml:space="preserve"> </w:t>
      </w:r>
      <w:r w:rsidRPr="00933B59">
        <w:t>groups,</w:t>
      </w:r>
      <w:r w:rsidR="00EE7F38">
        <w:t xml:space="preserve"> </w:t>
      </w:r>
      <w:r w:rsidRPr="00933B59">
        <w:t>and</w:t>
      </w:r>
      <w:r w:rsidR="00EE7F38">
        <w:t xml:space="preserve"> </w:t>
      </w:r>
      <w:r w:rsidRPr="00933B59">
        <w:t>fall</w:t>
      </w:r>
      <w:r w:rsidR="00EE7F38">
        <w:t xml:space="preserve"> </w:t>
      </w:r>
      <w:r w:rsidRPr="00933B59">
        <w:t>under</w:t>
      </w:r>
      <w:r w:rsidR="00EE7F38">
        <w:t xml:space="preserve"> </w:t>
      </w:r>
      <w:r w:rsidRPr="00933B59">
        <w:t>the</w:t>
      </w:r>
      <w:r w:rsidR="00EE7F38">
        <w:t xml:space="preserve"> </w:t>
      </w:r>
      <w:r w:rsidRPr="00933B59">
        <w:t>protection</w:t>
      </w:r>
      <w:r w:rsidR="00EE7F38">
        <w:t xml:space="preserve"> </w:t>
      </w:r>
      <w:r w:rsidRPr="00933B59">
        <w:t>of</w:t>
      </w:r>
      <w:r w:rsidR="00EE7F38">
        <w:t xml:space="preserve"> </w:t>
      </w:r>
      <w:r w:rsidRPr="00933B59">
        <w:t>the</w:t>
      </w:r>
      <w:r w:rsidR="00EE7F38">
        <w:t xml:space="preserve"> </w:t>
      </w:r>
      <w:r w:rsidRPr="00933B59">
        <w:t>CC.</w:t>
      </w:r>
      <w:r w:rsidR="00EE7F38">
        <w:t xml:space="preserve"> </w:t>
      </w:r>
      <w:r w:rsidRPr="00933B59">
        <w:t>This</w:t>
      </w:r>
      <w:r w:rsidR="00EE7F38">
        <w:t xml:space="preserve"> </w:t>
      </w:r>
      <w:r w:rsidRPr="00933B59">
        <w:t>means</w:t>
      </w:r>
      <w:r w:rsidR="00EE7F38">
        <w:t xml:space="preserve"> </w:t>
      </w:r>
      <w:r w:rsidRPr="00933B59">
        <w:t>that</w:t>
      </w:r>
      <w:r w:rsidR="00EE7F38">
        <w:t xml:space="preserve"> </w:t>
      </w:r>
      <w:r w:rsidR="00747F7E">
        <w:t>“</w:t>
      </w:r>
      <w:r w:rsidRPr="00933B59">
        <w:t>(skin)colour</w:t>
      </w:r>
      <w:r w:rsidR="00747F7E">
        <w:t>”</w:t>
      </w:r>
      <w:r w:rsidR="00EE7F38">
        <w:t xml:space="preserve"> </w:t>
      </w:r>
      <w:r w:rsidRPr="00933B59">
        <w:t>and</w:t>
      </w:r>
      <w:r w:rsidR="00EE7F38">
        <w:t xml:space="preserve"> </w:t>
      </w:r>
      <w:r w:rsidR="00747F7E">
        <w:t>“</w:t>
      </w:r>
      <w:r w:rsidRPr="00933B59">
        <w:t>descent</w:t>
      </w:r>
      <w:r w:rsidR="00747F7E">
        <w:t>”</w:t>
      </w:r>
      <w:r w:rsidR="00EE7F38">
        <w:t xml:space="preserve"> </w:t>
      </w:r>
      <w:r w:rsidRPr="00933B59">
        <w:t>does</w:t>
      </w:r>
      <w:r w:rsidR="00EE7F38">
        <w:t xml:space="preserve"> </w:t>
      </w:r>
      <w:r w:rsidRPr="00933B59">
        <w:t>not</w:t>
      </w:r>
      <w:r w:rsidR="00EE7F38">
        <w:t xml:space="preserve"> </w:t>
      </w:r>
      <w:r w:rsidRPr="00933B59">
        <w:t>belong</w:t>
      </w:r>
      <w:r w:rsidR="00EE7F38">
        <w:t xml:space="preserve"> </w:t>
      </w:r>
      <w:r w:rsidRPr="00933B59">
        <w:t>to</w:t>
      </w:r>
      <w:r w:rsidR="00EE7F38">
        <w:t xml:space="preserve"> </w:t>
      </w:r>
      <w:r w:rsidRPr="00933B59">
        <w:t>category</w:t>
      </w:r>
      <w:r w:rsidR="00EE7F38">
        <w:t xml:space="preserve"> </w:t>
      </w:r>
      <w:r w:rsidRPr="00933B59">
        <w:t>of</w:t>
      </w:r>
      <w:r w:rsidR="00EE7F38">
        <w:t xml:space="preserve"> </w:t>
      </w:r>
      <w:r w:rsidRPr="00933B59">
        <w:t>certain</w:t>
      </w:r>
      <w:r w:rsidR="00EE7F38">
        <w:t xml:space="preserve"> </w:t>
      </w:r>
      <w:r w:rsidRPr="00933B59">
        <w:t>groups</w:t>
      </w:r>
      <w:r w:rsidR="00EE7F38">
        <w:t xml:space="preserve"> </w:t>
      </w:r>
      <w:r w:rsidRPr="00933B59">
        <w:t>of</w:t>
      </w:r>
      <w:r w:rsidR="00EE7F38">
        <w:t xml:space="preserve"> </w:t>
      </w:r>
      <w:r w:rsidRPr="00933B59">
        <w:t>the</w:t>
      </w:r>
      <w:r w:rsidR="00EE7F38">
        <w:t xml:space="preserve"> </w:t>
      </w:r>
      <w:r w:rsidRPr="00933B59">
        <w:t>population.</w:t>
      </w:r>
      <w:r w:rsidR="00EE7F38">
        <w:t xml:space="preserve"> </w:t>
      </w:r>
      <w:r w:rsidRPr="00933B59">
        <w:t>The</w:t>
      </w:r>
      <w:r w:rsidR="00EE7F38">
        <w:t xml:space="preserve"> </w:t>
      </w:r>
      <w:r w:rsidRPr="00933B59">
        <w:t>term</w:t>
      </w:r>
      <w:r w:rsidR="00EE7F38">
        <w:t xml:space="preserve"> </w:t>
      </w:r>
      <w:r w:rsidR="00747F7E">
        <w:t>“</w:t>
      </w:r>
      <w:r w:rsidRPr="00933B59">
        <w:t>national</w:t>
      </w:r>
      <w:r w:rsidR="00EE7F38">
        <w:t xml:space="preserve"> </w:t>
      </w:r>
      <w:r w:rsidRPr="00933B59">
        <w:t>group</w:t>
      </w:r>
      <w:r w:rsidR="00747F7E">
        <w:t>”</w:t>
      </w:r>
      <w:r w:rsidR="00EE7F38">
        <w:t xml:space="preserve"> </w:t>
      </w:r>
      <w:r w:rsidRPr="00933B59">
        <w:t>as</w:t>
      </w:r>
      <w:r w:rsidR="00EE7F38">
        <w:t xml:space="preserve"> </w:t>
      </w:r>
      <w:r w:rsidRPr="00933B59">
        <w:t>written</w:t>
      </w:r>
      <w:r w:rsidR="00EE7F38">
        <w:t xml:space="preserve"> </w:t>
      </w:r>
      <w:r w:rsidRPr="00933B59">
        <w:t>in</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of</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r w:rsidR="00EE7F38">
        <w:t xml:space="preserve"> </w:t>
      </w:r>
      <w:r w:rsidRPr="00933B59">
        <w:t>covers</w:t>
      </w:r>
      <w:r w:rsidR="00EE7F38">
        <w:t xml:space="preserve"> </w:t>
      </w:r>
      <w:r w:rsidRPr="00933B59">
        <w:t>actually</w:t>
      </w:r>
      <w:r w:rsidR="00EE7F38">
        <w:t xml:space="preserve"> </w:t>
      </w:r>
      <w:r w:rsidRPr="00933B59">
        <w:t>the</w:t>
      </w:r>
      <w:r w:rsidR="00EE7F38">
        <w:t xml:space="preserve"> </w:t>
      </w:r>
      <w:r w:rsidRPr="00933B59">
        <w:t>national</w:t>
      </w:r>
      <w:r w:rsidR="00EE7F38">
        <w:t xml:space="preserve"> </w:t>
      </w:r>
      <w:r w:rsidRPr="00933B59">
        <w:t>descent</w:t>
      </w:r>
      <w:r w:rsidR="00EE7F38">
        <w:t xml:space="preserve"> </w:t>
      </w:r>
      <w:r w:rsidRPr="00933B59">
        <w:t>and</w:t>
      </w:r>
      <w:r w:rsidR="00EE7F38">
        <w:t xml:space="preserve"> </w:t>
      </w:r>
      <w:r w:rsidRPr="00933B59">
        <w:t>not</w:t>
      </w:r>
      <w:r w:rsidR="00EE7F38">
        <w:t xml:space="preserve"> </w:t>
      </w:r>
      <w:r w:rsidRPr="00933B59">
        <w:t>citizenship.</w:t>
      </w:r>
    </w:p>
    <w:p w14:paraId="3132B87D" w14:textId="77777777" w:rsidR="005364DC" w:rsidRDefault="00582FB8" w:rsidP="00ED2374">
      <w:pPr>
        <w:pStyle w:val="SingleTxtG"/>
      </w:pPr>
      <w:r w:rsidRPr="00933B59">
        <w:rPr>
          <w:bCs/>
          <w:iCs/>
        </w:rPr>
        <w:t>43.</w:t>
      </w:r>
      <w:r w:rsidRPr="00933B59">
        <w:rPr>
          <w:bCs/>
          <w:iCs/>
        </w:rPr>
        <w:tab/>
      </w:r>
      <w:r w:rsidRPr="00933B59">
        <w:t>During</w:t>
      </w:r>
      <w:r w:rsidR="00EE7F38">
        <w:t xml:space="preserve"> </w:t>
      </w:r>
      <w:r w:rsidRPr="00933B59">
        <w:t>the</w:t>
      </w:r>
      <w:r w:rsidR="00EE7F38">
        <w:t xml:space="preserve"> </w:t>
      </w:r>
      <w:r w:rsidRPr="00933B59">
        <w:t>EU</w:t>
      </w:r>
      <w:r w:rsidR="00EE7F38">
        <w:t xml:space="preserve"> </w:t>
      </w:r>
      <w:r w:rsidRPr="00933B59">
        <w:t>Pilot</w:t>
      </w:r>
      <w:r w:rsidR="00EE7F38">
        <w:t xml:space="preserve"> </w:t>
      </w:r>
      <w:r w:rsidRPr="00933B59">
        <w:t>procedure</w:t>
      </w:r>
      <w:r w:rsidR="00EE7F38">
        <w:t xml:space="preserve"> </w:t>
      </w:r>
      <w:r w:rsidRPr="00933B59">
        <w:t>(8186/2015/JUST)</w:t>
      </w:r>
      <w:r w:rsidR="00EE7F38">
        <w:t xml:space="preserve"> </w:t>
      </w:r>
      <w:r w:rsidRPr="00933B59">
        <w:t>the</w:t>
      </w:r>
      <w:r w:rsidR="00EE7F38">
        <w:t xml:space="preserve"> </w:t>
      </w:r>
      <w:r w:rsidRPr="00933B59">
        <w:t>European</w:t>
      </w:r>
      <w:r w:rsidR="00EE7F38">
        <w:t xml:space="preserve"> </w:t>
      </w:r>
      <w:r w:rsidRPr="00933B59">
        <w:t>Commission</w:t>
      </w:r>
      <w:r w:rsidR="00EE7F38">
        <w:t xml:space="preserve"> </w:t>
      </w:r>
      <w:r w:rsidRPr="00933B59">
        <w:t>found</w:t>
      </w:r>
      <w:r w:rsidR="00EE7F38">
        <w:t xml:space="preserve"> </w:t>
      </w:r>
      <w:r w:rsidRPr="00933B59">
        <w:t>that</w:t>
      </w:r>
      <w:r w:rsidR="00EE7F38">
        <w:t xml:space="preserve"> </w:t>
      </w:r>
      <w:r w:rsidRPr="00933B59">
        <w:t>the</w:t>
      </w:r>
      <w:r w:rsidR="00EE7F38">
        <w:t xml:space="preserve"> </w:t>
      </w:r>
      <w:r w:rsidRPr="00933B59">
        <w:t>Hungarian</w:t>
      </w:r>
      <w:r w:rsidR="00EE7F38">
        <w:t xml:space="preserve"> </w:t>
      </w:r>
      <w:r w:rsidRPr="00933B59">
        <w:t>criminal</w:t>
      </w:r>
      <w:r w:rsidR="00EE7F38">
        <w:t xml:space="preserve"> </w:t>
      </w:r>
      <w:r w:rsidRPr="00933B59">
        <w:t>regulation</w:t>
      </w:r>
      <w:r w:rsidR="00EE7F38">
        <w:t xml:space="preserve"> </w:t>
      </w:r>
      <w:r w:rsidRPr="00933B59">
        <w:t>is</w:t>
      </w:r>
      <w:r w:rsidR="00EE7F38">
        <w:t xml:space="preserve"> </w:t>
      </w:r>
      <w:r w:rsidRPr="00933B59">
        <w:t>not</w:t>
      </w:r>
      <w:r w:rsidR="00EE7F38">
        <w:t xml:space="preserve"> </w:t>
      </w:r>
      <w:r w:rsidRPr="00933B59">
        <w:t>in</w:t>
      </w:r>
      <w:r w:rsidR="00EE7F38">
        <w:t xml:space="preserve"> </w:t>
      </w:r>
      <w:r w:rsidRPr="00933B59">
        <w:t>line</w:t>
      </w:r>
      <w:r w:rsidR="00EE7F38">
        <w:t xml:space="preserve"> </w:t>
      </w:r>
      <w:r w:rsidRPr="00933B59">
        <w:t>with</w:t>
      </w:r>
      <w:r w:rsidR="00EE7F38">
        <w:t xml:space="preserve"> </w:t>
      </w:r>
      <w:r w:rsidRPr="00933B59">
        <w:t>Council</w:t>
      </w:r>
      <w:r w:rsidR="00EE7F38">
        <w:t xml:space="preserve"> </w:t>
      </w:r>
      <w:r w:rsidRPr="00933B59">
        <w:t>Framework</w:t>
      </w:r>
      <w:r w:rsidR="00EE7F38">
        <w:t xml:space="preserve"> </w:t>
      </w:r>
      <w:r w:rsidRPr="00933B59">
        <w:t>Decision</w:t>
      </w:r>
      <w:r w:rsidR="00EE7F38">
        <w:t xml:space="preserve"> </w:t>
      </w:r>
      <w:r w:rsidRPr="00933B59">
        <w:t>2008/913/JHA</w:t>
      </w:r>
      <w:r w:rsidR="00EE7F38">
        <w:t xml:space="preserve"> </w:t>
      </w:r>
      <w:r w:rsidRPr="00933B59">
        <w:t>of</w:t>
      </w:r>
      <w:r w:rsidR="00EE7F38">
        <w:t xml:space="preserve"> </w:t>
      </w:r>
      <w:r w:rsidRPr="00933B59">
        <w:t>28</w:t>
      </w:r>
      <w:r w:rsidR="00EE7F38">
        <w:t xml:space="preserve"> </w:t>
      </w:r>
      <w:r w:rsidRPr="00933B59">
        <w:t>November</w:t>
      </w:r>
      <w:r w:rsidR="00EE7F38">
        <w:t xml:space="preserve"> </w:t>
      </w:r>
      <w:r w:rsidRPr="00933B59">
        <w:t>2008</w:t>
      </w:r>
      <w:r w:rsidR="00EE7F38">
        <w:t xml:space="preserve"> </w:t>
      </w:r>
      <w:r w:rsidRPr="00933B59">
        <w:t>on</w:t>
      </w:r>
      <w:r w:rsidR="00EE7F38">
        <w:t xml:space="preserve"> </w:t>
      </w:r>
      <w:r w:rsidRPr="00933B59">
        <w:t>combating</w:t>
      </w:r>
      <w:r w:rsidR="00EE7F38">
        <w:t xml:space="preserve"> </w:t>
      </w:r>
      <w:r w:rsidRPr="00933B59">
        <w:t>certain</w:t>
      </w:r>
      <w:r w:rsidR="00EE7F38">
        <w:t xml:space="preserve"> </w:t>
      </w:r>
      <w:r w:rsidRPr="00933B59">
        <w:t>forms</w:t>
      </w:r>
      <w:r w:rsidR="00EE7F38">
        <w:t xml:space="preserve"> </w:t>
      </w:r>
      <w:r w:rsidRPr="00933B59">
        <w:t>and</w:t>
      </w:r>
      <w:r w:rsidR="00EE7F38">
        <w:t xml:space="preserve"> </w:t>
      </w:r>
      <w:r w:rsidRPr="00933B59">
        <w:t>expressions</w:t>
      </w:r>
      <w:r w:rsidR="00EE7F38">
        <w:t xml:space="preserve"> </w:t>
      </w:r>
      <w:r w:rsidRPr="00933B59">
        <w:t>of</w:t>
      </w:r>
      <w:r w:rsidR="00EE7F38">
        <w:t xml:space="preserve"> </w:t>
      </w:r>
      <w:r w:rsidRPr="00933B59">
        <w:t>racism</w:t>
      </w:r>
      <w:r w:rsidR="00EE7F38">
        <w:t xml:space="preserve"> </w:t>
      </w:r>
      <w:r w:rsidRPr="00933B59">
        <w:t>and</w:t>
      </w:r>
      <w:r w:rsidR="00EE7F38">
        <w:t xml:space="preserve"> </w:t>
      </w:r>
      <w:r w:rsidRPr="00933B59">
        <w:t>xenophobia</w:t>
      </w:r>
      <w:r w:rsidR="00EE7F38">
        <w:t xml:space="preserve"> </w:t>
      </w:r>
      <w:r w:rsidRPr="00933B59">
        <w:t>by</w:t>
      </w:r>
      <w:r w:rsidR="00EE7F38">
        <w:t xml:space="preserve"> </w:t>
      </w:r>
      <w:r w:rsidRPr="00933B59">
        <w:t>means</w:t>
      </w:r>
      <w:r w:rsidR="00EE7F38">
        <w:t xml:space="preserve"> </w:t>
      </w:r>
      <w:r w:rsidRPr="00933B59">
        <w:t>of</w:t>
      </w:r>
      <w:r w:rsidR="00EE7F38">
        <w:t xml:space="preserve"> </w:t>
      </w:r>
      <w:r w:rsidRPr="00933B59">
        <w:t>criminal</w:t>
      </w:r>
      <w:r w:rsidR="00EE7F38">
        <w:t xml:space="preserve"> </w:t>
      </w:r>
      <w:r w:rsidRPr="00933B59">
        <w:t>law</w:t>
      </w:r>
      <w:r w:rsidR="00EE7F38">
        <w:t xml:space="preserve"> </w:t>
      </w:r>
      <w:r w:rsidRPr="00933B59">
        <w:t>regarding</w:t>
      </w:r>
      <w:r w:rsidR="00EE7F38">
        <w:t xml:space="preserve"> </w:t>
      </w:r>
      <w:r w:rsidRPr="00933B59">
        <w:t>its</w:t>
      </w:r>
      <w:r w:rsidR="00EE7F38">
        <w:t xml:space="preserve"> </w:t>
      </w:r>
      <w:r w:rsidRPr="00933B59">
        <w:t>Article</w:t>
      </w:r>
      <w:r w:rsidR="00EE7F38">
        <w:t xml:space="preserve"> </w:t>
      </w:r>
      <w:r w:rsidRPr="00933B59">
        <w:t>1</w:t>
      </w:r>
      <w:r w:rsidR="00EE7F38">
        <w:t xml:space="preserve"> </w:t>
      </w:r>
      <w:r w:rsidRPr="00933B59">
        <w:t>(1)</w:t>
      </w:r>
      <w:r w:rsidR="00EE7F38">
        <w:t xml:space="preserve"> </w:t>
      </w:r>
      <w:r w:rsidRPr="00933B59">
        <w:t>a),</w:t>
      </w:r>
      <w:r w:rsidR="00EE7F38">
        <w:t xml:space="preserve"> </w:t>
      </w:r>
      <w:r w:rsidRPr="00933B59">
        <w:t>due</w:t>
      </w:r>
      <w:r w:rsidR="00EE7F38">
        <w:t xml:space="preserve"> </w:t>
      </w:r>
      <w:r w:rsidRPr="00933B59">
        <w:t>to</w:t>
      </w:r>
      <w:r w:rsidR="00EE7F38">
        <w:t xml:space="preserve"> </w:t>
      </w:r>
      <w:r w:rsidRPr="00933B59">
        <w:t>this</w:t>
      </w:r>
      <w:r w:rsidR="00EE7F38">
        <w:t xml:space="preserve"> </w:t>
      </w:r>
      <w:r w:rsidRPr="00933B59">
        <w:t>fact</w:t>
      </w:r>
      <w:r w:rsidR="00EE7F38">
        <w:t xml:space="preserve"> </w:t>
      </w:r>
      <w:r w:rsidRPr="00933B59">
        <w:t>the</w:t>
      </w:r>
      <w:r w:rsidR="00EE7F38">
        <w:t xml:space="preserve"> </w:t>
      </w:r>
      <w:r w:rsidRPr="00933B59">
        <w:t>Government</w:t>
      </w:r>
      <w:r w:rsidR="00EE7F38">
        <w:t xml:space="preserve"> </w:t>
      </w:r>
      <w:r w:rsidRPr="00933B59">
        <w:t>decided</w:t>
      </w:r>
      <w:r w:rsidR="00EE7F38">
        <w:t xml:space="preserve"> </w:t>
      </w:r>
      <w:r w:rsidRPr="00933B59">
        <w:t>to</w:t>
      </w:r>
      <w:r w:rsidR="00EE7F38">
        <w:t xml:space="preserve"> </w:t>
      </w:r>
      <w:r w:rsidRPr="00933B59">
        <w:t>amend</w:t>
      </w:r>
      <w:r w:rsidR="00EE7F38">
        <w:t xml:space="preserve"> </w:t>
      </w:r>
      <w:r w:rsidRPr="00933B59">
        <w:t>the</w:t>
      </w:r>
      <w:r w:rsidR="00EE7F38">
        <w:t xml:space="preserve"> </w:t>
      </w:r>
      <w:r w:rsidRPr="00933B59">
        <w:t>relevant</w:t>
      </w:r>
      <w:r w:rsidR="00EE7F38">
        <w:t xml:space="preserve"> </w:t>
      </w:r>
      <w:r w:rsidRPr="00933B59">
        <w:t>criminal</w:t>
      </w:r>
      <w:r w:rsidR="00EE7F38">
        <w:t xml:space="preserve"> </w:t>
      </w:r>
      <w:r w:rsidRPr="00933B59">
        <w:t>provision</w:t>
      </w:r>
      <w:r w:rsidR="00EE7F38">
        <w:t xml:space="preserve"> </w:t>
      </w:r>
      <w:r w:rsidRPr="00933B59">
        <w:t>to</w:t>
      </w:r>
      <w:r w:rsidR="00EE7F38">
        <w:t xml:space="preserve"> </w:t>
      </w:r>
      <w:r w:rsidRPr="00933B59">
        <w:t>guarantee</w:t>
      </w:r>
      <w:r w:rsidR="00EE7F38">
        <w:t xml:space="preserve"> </w:t>
      </w:r>
      <w:r w:rsidRPr="00933B59">
        <w:t>the</w:t>
      </w:r>
      <w:r w:rsidR="00EE7F38">
        <w:t xml:space="preserve"> </w:t>
      </w:r>
      <w:r w:rsidRPr="00933B59">
        <w:t>compliance</w:t>
      </w:r>
      <w:r w:rsidR="00EE7F38">
        <w:t xml:space="preserve"> </w:t>
      </w:r>
      <w:r w:rsidRPr="00933B59">
        <w:t>with</w:t>
      </w:r>
      <w:r w:rsidR="00EE7F38">
        <w:t xml:space="preserve"> </w:t>
      </w:r>
      <w:r w:rsidRPr="00933B59">
        <w:t>the</w:t>
      </w:r>
      <w:r w:rsidR="00EE7F38">
        <w:t xml:space="preserve"> </w:t>
      </w:r>
      <w:r w:rsidRPr="00933B59">
        <w:t>Framework</w:t>
      </w:r>
      <w:r w:rsidR="00EE7F38">
        <w:t xml:space="preserve"> </w:t>
      </w:r>
      <w:r w:rsidRPr="00933B59">
        <w:t>Decision.</w:t>
      </w:r>
      <w:r w:rsidR="00EE7F38">
        <w:t xml:space="preserve"> </w:t>
      </w:r>
      <w:r w:rsidRPr="00933B59">
        <w:t>Thus,</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of</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r w:rsidR="00EE7F38">
        <w:t xml:space="preserve"> </w:t>
      </w:r>
      <w:r w:rsidRPr="00933B59">
        <w:lastRenderedPageBreak/>
        <w:t>was</w:t>
      </w:r>
      <w:r w:rsidR="00EE7F38">
        <w:t xml:space="preserve"> </w:t>
      </w:r>
      <w:r w:rsidRPr="00933B59">
        <w:t>amended</w:t>
      </w:r>
      <w:r w:rsidR="00EE7F38">
        <w:t xml:space="preserve"> </w:t>
      </w:r>
      <w:r w:rsidRPr="00933B59">
        <w:t>in</w:t>
      </w:r>
      <w:r w:rsidR="00EE7F38">
        <w:t xml:space="preserve"> </w:t>
      </w:r>
      <w:r w:rsidRPr="00933B59">
        <w:t>two</w:t>
      </w:r>
      <w:r w:rsidR="00EE7F38">
        <w:t xml:space="preserve"> </w:t>
      </w:r>
      <w:r w:rsidRPr="00933B59">
        <w:t>aspects,</w:t>
      </w:r>
      <w:r w:rsidR="00EE7F38">
        <w:t xml:space="preserve"> </w:t>
      </w:r>
      <w:r w:rsidRPr="00933B59">
        <w:t>firstly,</w:t>
      </w:r>
      <w:r w:rsidR="00EE7F38">
        <w:t xml:space="preserve"> </w:t>
      </w:r>
      <w:r w:rsidRPr="00933B59">
        <w:t>it</w:t>
      </w:r>
      <w:r w:rsidR="00EE7F38">
        <w:t xml:space="preserve"> </w:t>
      </w:r>
      <w:r w:rsidRPr="00933B59">
        <w:t>now</w:t>
      </w:r>
      <w:r w:rsidR="00EE7F38">
        <w:t xml:space="preserve"> </w:t>
      </w:r>
      <w:r w:rsidRPr="00933B59">
        <w:t>contains</w:t>
      </w:r>
      <w:r w:rsidR="00EE7F38">
        <w:t xml:space="preserve"> </w:t>
      </w:r>
      <w:r w:rsidRPr="00933B59">
        <w:t>expressis</w:t>
      </w:r>
      <w:r w:rsidR="00EE7F38">
        <w:t xml:space="preserve"> </w:t>
      </w:r>
      <w:r w:rsidRPr="00933B59">
        <w:t>verbis</w:t>
      </w:r>
      <w:r w:rsidR="00EE7F38">
        <w:t xml:space="preserve"> </w:t>
      </w:r>
      <w:r w:rsidRPr="00933B59">
        <w:t>that</w:t>
      </w:r>
      <w:r w:rsidR="00EE7F38">
        <w:t xml:space="preserve"> </w:t>
      </w:r>
      <w:r w:rsidRPr="00933B59">
        <w:t>both</w:t>
      </w:r>
      <w:r w:rsidR="00EE7F38">
        <w:t xml:space="preserve"> </w:t>
      </w:r>
      <w:r w:rsidRPr="00933B59">
        <w:t>incitement</w:t>
      </w:r>
      <w:r w:rsidR="00EE7F38">
        <w:t xml:space="preserve"> </w:t>
      </w:r>
      <w:r w:rsidRPr="00933B59">
        <w:t>to</w:t>
      </w:r>
      <w:r w:rsidR="00EE7F38">
        <w:t xml:space="preserve"> </w:t>
      </w:r>
      <w:r w:rsidRPr="00933B59">
        <w:t>hatred</w:t>
      </w:r>
      <w:r w:rsidR="00EE7F38">
        <w:t xml:space="preserve"> </w:t>
      </w:r>
      <w:r w:rsidRPr="00933B59">
        <w:t>and</w:t>
      </w:r>
      <w:r w:rsidR="00EE7F38">
        <w:t xml:space="preserve"> </w:t>
      </w:r>
      <w:r w:rsidRPr="00933B59">
        <w:t>incitement</w:t>
      </w:r>
      <w:r w:rsidR="00EE7F38">
        <w:t xml:space="preserve"> </w:t>
      </w:r>
      <w:r w:rsidRPr="00933B59">
        <w:t>to</w:t>
      </w:r>
      <w:r w:rsidR="00EE7F38">
        <w:t xml:space="preserve"> </w:t>
      </w:r>
      <w:r w:rsidRPr="00933B59">
        <w:t>violence</w:t>
      </w:r>
      <w:r w:rsidR="00EE7F38">
        <w:t xml:space="preserve"> </w:t>
      </w:r>
      <w:r w:rsidRPr="00933B59">
        <w:t>are</w:t>
      </w:r>
      <w:r w:rsidR="00EE7F38">
        <w:t xml:space="preserve"> </w:t>
      </w:r>
      <w:r w:rsidRPr="00933B59">
        <w:t>punishable.</w:t>
      </w:r>
      <w:r w:rsidR="00EE7F38">
        <w:t xml:space="preserve"> </w:t>
      </w:r>
      <w:r w:rsidRPr="00933B59">
        <w:t>This</w:t>
      </w:r>
      <w:r w:rsidR="00EE7F38">
        <w:t xml:space="preserve"> </w:t>
      </w:r>
      <w:r w:rsidRPr="00933B59">
        <w:t>amendment</w:t>
      </w:r>
      <w:r w:rsidR="00EE7F38">
        <w:t xml:space="preserve"> </w:t>
      </w:r>
      <w:r w:rsidRPr="00933B59">
        <w:t>aims</w:t>
      </w:r>
      <w:r w:rsidR="00EE7F38">
        <w:t xml:space="preserve"> </w:t>
      </w:r>
      <w:r w:rsidRPr="00933B59">
        <w:t>to</w:t>
      </w:r>
      <w:r w:rsidR="00EE7F38">
        <w:t xml:space="preserve"> </w:t>
      </w:r>
      <w:r w:rsidRPr="00933B59">
        <w:t>solve</w:t>
      </w:r>
      <w:r w:rsidR="00EE7F38">
        <w:t xml:space="preserve"> </w:t>
      </w:r>
      <w:r w:rsidRPr="00933B59">
        <w:t>the</w:t>
      </w:r>
      <w:r w:rsidR="00EE7F38">
        <w:t xml:space="preserve"> </w:t>
      </w:r>
      <w:r w:rsidRPr="00933B59">
        <w:t>concerns</w:t>
      </w:r>
      <w:r w:rsidR="00EE7F38">
        <w:t xml:space="preserve"> </w:t>
      </w:r>
      <w:r w:rsidRPr="00933B59">
        <w:t>of</w:t>
      </w:r>
      <w:r w:rsidR="00EE7F38">
        <w:t xml:space="preserve"> </w:t>
      </w:r>
      <w:r w:rsidRPr="00933B59">
        <w:t>the</w:t>
      </w:r>
      <w:r w:rsidR="00EE7F38">
        <w:t xml:space="preserve"> </w:t>
      </w:r>
      <w:r w:rsidRPr="00933B59">
        <w:t>Commission</w:t>
      </w:r>
      <w:r w:rsidR="00EE7F38">
        <w:t xml:space="preserve"> </w:t>
      </w:r>
      <w:r w:rsidRPr="00933B59">
        <w:t>saying</w:t>
      </w:r>
      <w:r w:rsidR="00EE7F38">
        <w:t xml:space="preserve"> </w:t>
      </w:r>
      <w:r w:rsidRPr="00933B59">
        <w:t>that</w:t>
      </w:r>
      <w:r w:rsidR="00EE7F38">
        <w:t xml:space="preserve"> </w:t>
      </w:r>
      <w:r w:rsidR="00747F7E">
        <w:t>“</w:t>
      </w:r>
      <w:r w:rsidRPr="00933B59">
        <w:t>despite</w:t>
      </w:r>
      <w:r w:rsidR="00EE7F38">
        <w:t xml:space="preserve"> </w:t>
      </w:r>
      <w:r w:rsidRPr="00933B59">
        <w:t>the</w:t>
      </w:r>
      <w:r w:rsidR="00EE7F38">
        <w:t xml:space="preserve"> </w:t>
      </w:r>
      <w:r w:rsidRPr="00933B59">
        <w:t>use</w:t>
      </w:r>
      <w:r w:rsidR="00EE7F38">
        <w:t xml:space="preserve"> </w:t>
      </w:r>
      <w:r w:rsidRPr="00933B59">
        <w:t>of</w:t>
      </w:r>
      <w:r w:rsidR="00EE7F38">
        <w:t xml:space="preserve"> </w:t>
      </w:r>
      <w:r w:rsidRPr="00933B59">
        <w:t>the</w:t>
      </w:r>
      <w:r w:rsidR="00EE7F38">
        <w:t xml:space="preserve"> </w:t>
      </w:r>
      <w:r w:rsidRPr="00933B59">
        <w:t>term</w:t>
      </w:r>
      <w:r w:rsidR="00EE7F38">
        <w:t xml:space="preserve"> </w:t>
      </w:r>
      <w:r w:rsidRPr="00933B59">
        <w:t>»hatred«</w:t>
      </w:r>
      <w:r w:rsidR="00EE7F38">
        <w:t xml:space="preserve"> </w:t>
      </w:r>
      <w:r w:rsidRPr="00933B59">
        <w:t>in</w:t>
      </w:r>
      <w:r w:rsidR="00EE7F38">
        <w:t xml:space="preserve"> </w:t>
      </w:r>
      <w:r w:rsidRPr="00933B59">
        <w:t>Section</w:t>
      </w:r>
      <w:r w:rsidR="00EE7F38">
        <w:t xml:space="preserve"> </w:t>
      </w:r>
      <w:r w:rsidRPr="00933B59">
        <w:t>332</w:t>
      </w:r>
      <w:r w:rsidR="00EE7F38">
        <w:t xml:space="preserve"> </w:t>
      </w:r>
      <w:r w:rsidRPr="00933B59">
        <w:t>of</w:t>
      </w:r>
      <w:r w:rsidR="00EE7F38">
        <w:t xml:space="preserve"> </w:t>
      </w:r>
      <w:r w:rsidRPr="00933B59">
        <w:t>the</w:t>
      </w:r>
      <w:r w:rsidR="00EE7F38">
        <w:t xml:space="preserve"> </w:t>
      </w:r>
      <w:r w:rsidRPr="00933B59">
        <w:t>Criminal</w:t>
      </w:r>
      <w:r w:rsidR="00EE7F38">
        <w:t xml:space="preserve"> </w:t>
      </w:r>
      <w:r w:rsidRPr="00933B59">
        <w:t>Code,</w:t>
      </w:r>
      <w:r w:rsidR="00EE7F38">
        <w:t xml:space="preserve"> </w:t>
      </w:r>
      <w:r w:rsidRPr="00933B59">
        <w:t>it</w:t>
      </w:r>
      <w:r w:rsidR="00EE7F38">
        <w:t xml:space="preserve"> </w:t>
      </w:r>
      <w:r w:rsidRPr="00933B59">
        <w:t>is</w:t>
      </w:r>
      <w:r w:rsidR="00EE7F38">
        <w:t xml:space="preserve"> </w:t>
      </w:r>
      <w:r w:rsidRPr="00933B59">
        <w:t>only</w:t>
      </w:r>
      <w:r w:rsidR="00EE7F38">
        <w:t xml:space="preserve"> </w:t>
      </w:r>
      <w:r w:rsidRPr="00933B59">
        <w:t>the</w:t>
      </w:r>
      <w:r w:rsidR="00EE7F38">
        <w:t xml:space="preserve"> </w:t>
      </w:r>
      <w:r w:rsidRPr="00933B59">
        <w:t>incitement</w:t>
      </w:r>
      <w:r w:rsidR="00EE7F38">
        <w:t xml:space="preserve"> </w:t>
      </w:r>
      <w:r w:rsidRPr="00933B59">
        <w:t>to</w:t>
      </w:r>
      <w:r w:rsidR="00EE7F38">
        <w:t xml:space="preserve"> </w:t>
      </w:r>
      <w:r w:rsidRPr="00933B59">
        <w:t>»violence«</w:t>
      </w:r>
      <w:r w:rsidR="00EE7F38">
        <w:t xml:space="preserve"> </w:t>
      </w:r>
      <w:r w:rsidRPr="00933B59">
        <w:t>which</w:t>
      </w:r>
      <w:r w:rsidR="00EE7F38">
        <w:t xml:space="preserve"> </w:t>
      </w:r>
      <w:r w:rsidRPr="00933B59">
        <w:t>is</w:t>
      </w:r>
      <w:r w:rsidR="00EE7F38">
        <w:t xml:space="preserve"> </w:t>
      </w:r>
      <w:r w:rsidRPr="00933B59">
        <w:t>actually</w:t>
      </w:r>
      <w:r w:rsidR="00EE7F38">
        <w:t xml:space="preserve"> </w:t>
      </w:r>
      <w:r w:rsidRPr="00933B59">
        <w:t>penalized</w:t>
      </w:r>
      <w:r w:rsidR="00747F7E">
        <w:t>”</w:t>
      </w:r>
      <w:r w:rsidRPr="00933B59">
        <w:t>.</w:t>
      </w:r>
      <w:r w:rsidR="00EE7F38">
        <w:t xml:space="preserve"> </w:t>
      </w:r>
      <w:r w:rsidRPr="00933B59">
        <w:t>Now</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specifically</w:t>
      </w:r>
      <w:r w:rsidR="00EE7F38">
        <w:t xml:space="preserve"> </w:t>
      </w:r>
      <w:r w:rsidRPr="00933B59">
        <w:t>distinguishes</w:t>
      </w:r>
      <w:r w:rsidR="00EE7F38">
        <w:t xml:space="preserve"> </w:t>
      </w:r>
      <w:r w:rsidRPr="00933B59">
        <w:t>the</w:t>
      </w:r>
      <w:r w:rsidR="00EE7F38">
        <w:t xml:space="preserve"> </w:t>
      </w:r>
      <w:r w:rsidRPr="00933B59">
        <w:t>two,</w:t>
      </w:r>
      <w:r w:rsidR="00EE7F38">
        <w:t xml:space="preserve"> </w:t>
      </w:r>
      <w:r w:rsidRPr="00933B59">
        <w:t>rendering</w:t>
      </w:r>
      <w:r w:rsidR="00EE7F38">
        <w:t xml:space="preserve"> </w:t>
      </w:r>
      <w:r w:rsidRPr="00933B59">
        <w:t>incitement</w:t>
      </w:r>
      <w:r w:rsidR="00EE7F38">
        <w:t xml:space="preserve"> </w:t>
      </w:r>
      <w:r w:rsidRPr="00933B59">
        <w:t>to</w:t>
      </w:r>
      <w:r w:rsidR="00EE7F38">
        <w:t xml:space="preserve"> </w:t>
      </w:r>
      <w:r w:rsidRPr="00933B59">
        <w:t>both</w:t>
      </w:r>
      <w:r w:rsidR="00EE7F38">
        <w:t xml:space="preserve"> </w:t>
      </w:r>
      <w:r w:rsidRPr="00933B59">
        <w:t>criminally</w:t>
      </w:r>
      <w:r w:rsidR="00EE7F38">
        <w:t xml:space="preserve"> </w:t>
      </w:r>
      <w:r w:rsidRPr="00933B59">
        <w:t>punishable.</w:t>
      </w:r>
    </w:p>
    <w:p w14:paraId="2F099C92" w14:textId="2EA9551B" w:rsidR="00582FB8" w:rsidRPr="00933B59" w:rsidRDefault="00582FB8" w:rsidP="00ED2374">
      <w:pPr>
        <w:pStyle w:val="SingleTxtG"/>
      </w:pPr>
      <w:r w:rsidRPr="00933B59">
        <w:rPr>
          <w:bCs/>
          <w:iCs/>
        </w:rPr>
        <w:t>44.</w:t>
      </w:r>
      <w:r w:rsidRPr="00933B59">
        <w:rPr>
          <w:bCs/>
          <w:iCs/>
        </w:rPr>
        <w:tab/>
      </w:r>
      <w:r w:rsidRPr="00933B59">
        <w:t>Secondly,</w:t>
      </w:r>
      <w:r w:rsidR="00EE7F38">
        <w:t xml:space="preserve"> </w:t>
      </w:r>
      <w:r w:rsidRPr="00933B59">
        <w:t>the</w:t>
      </w:r>
      <w:r w:rsidR="00EE7F38">
        <w:t xml:space="preserve"> </w:t>
      </w:r>
      <w:r w:rsidRPr="00933B59">
        <w:t>Commission</w:t>
      </w:r>
      <w:r w:rsidR="00EE7F38">
        <w:t xml:space="preserve"> </w:t>
      </w:r>
      <w:r w:rsidRPr="00933B59">
        <w:t>had</w:t>
      </w:r>
      <w:r w:rsidR="00EE7F38">
        <w:t xml:space="preserve"> </w:t>
      </w:r>
      <w:r w:rsidRPr="00933B59">
        <w:t>concerns</w:t>
      </w:r>
      <w:r w:rsidR="00EE7F38">
        <w:t xml:space="preserve"> </w:t>
      </w:r>
      <w:r w:rsidRPr="00933B59">
        <w:t>about</w:t>
      </w:r>
      <w:r w:rsidR="00EE7F38">
        <w:t xml:space="preserve"> </w:t>
      </w:r>
      <w:r w:rsidRPr="00933B59">
        <w:t>the</w:t>
      </w:r>
      <w:r w:rsidR="00EE7F38">
        <w:t xml:space="preserve"> </w:t>
      </w:r>
      <w:r w:rsidRPr="00933B59">
        <w:t>fact</w:t>
      </w:r>
      <w:r w:rsidR="00EE7F38">
        <w:t xml:space="preserve"> </w:t>
      </w:r>
      <w:r w:rsidRPr="00933B59">
        <w:t>that</w:t>
      </w:r>
      <w:r w:rsidR="00EE7F38">
        <w:t xml:space="preserve"> </w:t>
      </w:r>
      <w:r w:rsidRPr="00933B59">
        <w:t>the</w:t>
      </w:r>
      <w:r w:rsidR="00EE7F38">
        <w:t xml:space="preserve"> </w:t>
      </w:r>
      <w:r w:rsidRPr="00933B59">
        <w:t>criminal</w:t>
      </w:r>
      <w:r w:rsidR="00EE7F38">
        <w:t xml:space="preserve"> </w:t>
      </w:r>
      <w:r w:rsidRPr="00933B59">
        <w:t>provision</w:t>
      </w:r>
      <w:r w:rsidR="00EE7F38">
        <w:t xml:space="preserve"> </w:t>
      </w:r>
      <w:r w:rsidRPr="00933B59">
        <w:t>did</w:t>
      </w:r>
      <w:r w:rsidR="00EE7F38">
        <w:t xml:space="preserve"> </w:t>
      </w:r>
      <w:r w:rsidRPr="00933B59">
        <w:t>not</w:t>
      </w:r>
      <w:r w:rsidR="00EE7F38">
        <w:t xml:space="preserve"> </w:t>
      </w:r>
      <w:r w:rsidRPr="00933B59">
        <w:t>mention</w:t>
      </w:r>
      <w:r w:rsidR="00EE7F38">
        <w:t xml:space="preserve"> </w:t>
      </w:r>
      <w:r w:rsidRPr="00933B59">
        <w:t>members</w:t>
      </w:r>
      <w:r w:rsidR="00EE7F38">
        <w:t xml:space="preserve"> </w:t>
      </w:r>
      <w:r w:rsidRPr="00933B59">
        <w:t>of</w:t>
      </w:r>
      <w:r w:rsidR="00EE7F38">
        <w:t xml:space="preserve"> </w:t>
      </w:r>
      <w:r w:rsidRPr="00933B59">
        <w:t>the</w:t>
      </w:r>
      <w:r w:rsidR="00EE7F38">
        <w:t xml:space="preserve"> </w:t>
      </w:r>
      <w:r w:rsidRPr="00933B59">
        <w:t>community</w:t>
      </w:r>
      <w:r w:rsidR="00EE7F38">
        <w:t xml:space="preserve"> </w:t>
      </w:r>
      <w:r w:rsidRPr="00933B59">
        <w:t>as</w:t>
      </w:r>
      <w:r w:rsidR="00EE7F38">
        <w:t xml:space="preserve"> </w:t>
      </w:r>
      <w:r w:rsidRPr="00933B59">
        <w:t>possible</w:t>
      </w:r>
      <w:r w:rsidR="00EE7F38">
        <w:t xml:space="preserve"> </w:t>
      </w:r>
      <w:r w:rsidRPr="00933B59">
        <w:t>victims</w:t>
      </w:r>
      <w:r w:rsidR="00EE7F38">
        <w:t xml:space="preserve"> </w:t>
      </w:r>
      <w:r w:rsidRPr="00933B59">
        <w:t>of</w:t>
      </w:r>
      <w:r w:rsidR="00EE7F38">
        <w:t xml:space="preserve"> </w:t>
      </w:r>
      <w:r w:rsidRPr="00933B59">
        <w:t>this</w:t>
      </w:r>
      <w:r w:rsidR="00EE7F38">
        <w:t xml:space="preserve"> </w:t>
      </w:r>
      <w:r w:rsidRPr="00933B59">
        <w:t>crime,</w:t>
      </w:r>
      <w:r w:rsidR="00EE7F38">
        <w:t xml:space="preserve"> </w:t>
      </w:r>
      <w:r w:rsidRPr="00933B59">
        <w:t>however,</w:t>
      </w:r>
      <w:r w:rsidR="00EE7F38">
        <w:t xml:space="preserve"> </w:t>
      </w:r>
      <w:r w:rsidRPr="00933B59">
        <w:t>according</w:t>
      </w:r>
      <w:r w:rsidR="00EE7F38">
        <w:t xml:space="preserve"> </w:t>
      </w:r>
      <w:r w:rsidRPr="00933B59">
        <w:t>to</w:t>
      </w:r>
      <w:r w:rsidR="00EE7F38">
        <w:t xml:space="preserve"> </w:t>
      </w:r>
      <w:r w:rsidRPr="00933B59">
        <w:t>the</w:t>
      </w:r>
      <w:r w:rsidR="00EE7F38">
        <w:t xml:space="preserve"> </w:t>
      </w:r>
      <w:r w:rsidRPr="00933B59">
        <w:t>original</w:t>
      </w:r>
      <w:r w:rsidR="00EE7F38">
        <w:t xml:space="preserve"> </w:t>
      </w:r>
      <w:r w:rsidRPr="00933B59">
        <w:t>provisions,</w:t>
      </w:r>
      <w:r w:rsidR="00EE7F38">
        <w:t xml:space="preserve"> </w:t>
      </w:r>
      <w:r w:rsidRPr="00933B59">
        <w:t>if</w:t>
      </w:r>
      <w:r w:rsidR="00EE7F38">
        <w:t xml:space="preserve"> </w:t>
      </w:r>
      <w:r w:rsidRPr="00933B59">
        <w:t>someone</w:t>
      </w:r>
      <w:r w:rsidR="00EE7F38">
        <w:t xml:space="preserve"> </w:t>
      </w:r>
      <w:r w:rsidRPr="00933B59">
        <w:t>committed</w:t>
      </w:r>
      <w:r w:rsidR="00EE7F38">
        <w:t xml:space="preserve"> </w:t>
      </w:r>
      <w:r w:rsidRPr="00933B59">
        <w:t>the</w:t>
      </w:r>
      <w:r w:rsidR="00EE7F38">
        <w:t xml:space="preserve"> </w:t>
      </w:r>
      <w:r w:rsidRPr="00933B59">
        <w:t>conduct</w:t>
      </w:r>
      <w:r w:rsidR="00EE7F38">
        <w:t xml:space="preserve"> </w:t>
      </w:r>
      <w:r w:rsidRPr="00933B59">
        <w:t>against</w:t>
      </w:r>
      <w:r w:rsidR="00EE7F38">
        <w:t xml:space="preserve"> </w:t>
      </w:r>
      <w:r w:rsidRPr="00933B59">
        <w:t>a</w:t>
      </w:r>
      <w:r w:rsidR="00EE7F38">
        <w:t xml:space="preserve"> </w:t>
      </w:r>
      <w:r w:rsidRPr="00933B59">
        <w:t>specific</w:t>
      </w:r>
      <w:r w:rsidR="00EE7F38">
        <w:t xml:space="preserve"> </w:t>
      </w:r>
      <w:r w:rsidRPr="00933B59">
        <w:t>person</w:t>
      </w:r>
      <w:r w:rsidR="00EE7F38">
        <w:t xml:space="preserve"> </w:t>
      </w:r>
      <w:r w:rsidRPr="00933B59">
        <w:t>in</w:t>
      </w:r>
      <w:r w:rsidR="00EE7F38">
        <w:t xml:space="preserve"> </w:t>
      </w:r>
      <w:r w:rsidRPr="00933B59">
        <w:t>the</w:t>
      </w:r>
      <w:r w:rsidR="00EE7F38">
        <w:t xml:space="preserve"> </w:t>
      </w:r>
      <w:r w:rsidRPr="00933B59">
        <w:t>interest</w:t>
      </w:r>
      <w:r w:rsidR="00EE7F38">
        <w:t xml:space="preserve"> </w:t>
      </w:r>
      <w:r w:rsidRPr="00933B59">
        <w:t>of</w:t>
      </w:r>
      <w:r w:rsidR="00EE7F38">
        <w:t xml:space="preserve"> </w:t>
      </w:r>
      <w:r w:rsidRPr="00933B59">
        <w:t>creating</w:t>
      </w:r>
      <w:r w:rsidR="00EE7F38">
        <w:t xml:space="preserve"> </w:t>
      </w:r>
      <w:r w:rsidRPr="00933B59">
        <w:t>hostility</w:t>
      </w:r>
      <w:r w:rsidR="00EE7F38">
        <w:t xml:space="preserve"> </w:t>
      </w:r>
      <w:r w:rsidRPr="00933B59">
        <w:t>against</w:t>
      </w:r>
      <w:r w:rsidR="00EE7F38">
        <w:t xml:space="preserve"> </w:t>
      </w:r>
      <w:r w:rsidRPr="00933B59">
        <w:t>his/her</w:t>
      </w:r>
      <w:r w:rsidR="00EE7F38">
        <w:t xml:space="preserve"> </w:t>
      </w:r>
      <w:r w:rsidRPr="00933B59">
        <w:t>group,</w:t>
      </w:r>
      <w:r w:rsidR="00EE7F38">
        <w:t xml:space="preserve"> </w:t>
      </w:r>
      <w:r w:rsidRPr="00933B59">
        <w:t>the</w:t>
      </w:r>
      <w:r w:rsidR="00EE7F38">
        <w:t xml:space="preserve"> </w:t>
      </w:r>
      <w:r w:rsidRPr="00933B59">
        <w:t>crime</w:t>
      </w:r>
      <w:r w:rsidR="00EE7F38">
        <w:t xml:space="preserve"> </w:t>
      </w:r>
      <w:r w:rsidRPr="00933B59">
        <w:t>of</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r w:rsidR="00EE7F38">
        <w:t xml:space="preserve"> </w:t>
      </w:r>
      <w:r w:rsidRPr="00933B59">
        <w:t>could</w:t>
      </w:r>
      <w:r w:rsidR="00EE7F38">
        <w:t xml:space="preserve"> </w:t>
      </w:r>
      <w:r w:rsidRPr="00933B59">
        <w:t>have</w:t>
      </w:r>
      <w:r w:rsidR="00EE7F38">
        <w:t xml:space="preserve"> </w:t>
      </w:r>
      <w:r w:rsidRPr="00933B59">
        <w:t>been</w:t>
      </w:r>
      <w:r w:rsidR="00EE7F38">
        <w:t xml:space="preserve"> </w:t>
      </w:r>
      <w:r w:rsidRPr="00933B59">
        <w:t>established.</w:t>
      </w:r>
      <w:r w:rsidR="00EE7F38">
        <w:t xml:space="preserve"> </w:t>
      </w:r>
      <w:r w:rsidRPr="00933B59">
        <w:t>Nonetheless,</w:t>
      </w:r>
      <w:r w:rsidR="00EE7F38">
        <w:t xml:space="preserve"> </w:t>
      </w:r>
      <w:r w:rsidRPr="00933B59">
        <w:t>for</w:t>
      </w:r>
      <w:r w:rsidR="00EE7F38">
        <w:t xml:space="preserve"> </w:t>
      </w:r>
      <w:r w:rsidRPr="00933B59">
        <w:t>clarification,</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now</w:t>
      </w:r>
      <w:r w:rsidR="00EE7F38">
        <w:t xml:space="preserve"> </w:t>
      </w:r>
      <w:r w:rsidRPr="00933B59">
        <w:t>expressis</w:t>
      </w:r>
      <w:r w:rsidR="00EE7F38">
        <w:t xml:space="preserve"> </w:t>
      </w:r>
      <w:r w:rsidRPr="00933B59">
        <w:t>verbis</w:t>
      </w:r>
      <w:r w:rsidR="00EE7F38">
        <w:t xml:space="preserve"> </w:t>
      </w:r>
      <w:r w:rsidRPr="00933B59">
        <w:t>includes</w:t>
      </w:r>
      <w:r w:rsidR="00EE7F38">
        <w:t xml:space="preserve"> </w:t>
      </w:r>
      <w:r w:rsidRPr="00933B59">
        <w:t>members</w:t>
      </w:r>
      <w:r w:rsidR="00EE7F38">
        <w:t xml:space="preserve"> </w:t>
      </w:r>
      <w:r w:rsidRPr="00933B59">
        <w:t>of</w:t>
      </w:r>
      <w:r w:rsidR="00EE7F38">
        <w:t xml:space="preserve"> </w:t>
      </w:r>
      <w:r w:rsidRPr="00933B59">
        <w:t>the</w:t>
      </w:r>
      <w:r w:rsidR="00EE7F38">
        <w:t xml:space="preserve"> </w:t>
      </w:r>
      <w:r w:rsidRPr="00933B59">
        <w:t>given</w:t>
      </w:r>
      <w:r w:rsidR="00EE7F38">
        <w:t xml:space="preserve"> </w:t>
      </w:r>
      <w:r w:rsidRPr="00933B59">
        <w:t>community</w:t>
      </w:r>
      <w:r w:rsidR="00EE7F38">
        <w:t xml:space="preserve"> </w:t>
      </w:r>
      <w:r w:rsidRPr="00933B59">
        <w:t>as</w:t>
      </w:r>
      <w:r w:rsidR="00EE7F38">
        <w:t xml:space="preserve"> </w:t>
      </w:r>
      <w:r w:rsidRPr="00933B59">
        <w:t>targets</w:t>
      </w:r>
      <w:r w:rsidR="00EE7F38">
        <w:t xml:space="preserve"> </w:t>
      </w:r>
      <w:r w:rsidRPr="00933B59">
        <w:t>of</w:t>
      </w:r>
      <w:r w:rsidR="00EE7F38">
        <w:t xml:space="preserve"> </w:t>
      </w:r>
      <w:r w:rsidRPr="00933B59">
        <w:t>this</w:t>
      </w:r>
      <w:r w:rsidR="00EE7F38">
        <w:t xml:space="preserve"> </w:t>
      </w:r>
      <w:r w:rsidRPr="00933B59">
        <w:t>crime.</w:t>
      </w:r>
      <w:r w:rsidR="00EE7F38">
        <w:t xml:space="preserve"> </w:t>
      </w:r>
      <w:r w:rsidRPr="00933B59">
        <w:t>The</w:t>
      </w:r>
      <w:r w:rsidR="00EE7F38">
        <w:t xml:space="preserve"> </w:t>
      </w:r>
      <w:r w:rsidRPr="00933B59">
        <w:t>amendments</w:t>
      </w:r>
      <w:r w:rsidR="00EE7F38">
        <w:t xml:space="preserve"> </w:t>
      </w:r>
      <w:r w:rsidRPr="00933B59">
        <w:t>were</w:t>
      </w:r>
      <w:r w:rsidR="00EE7F38">
        <w:t xml:space="preserve"> </w:t>
      </w:r>
      <w:r w:rsidRPr="00933B59">
        <w:t>introduced</w:t>
      </w:r>
      <w:r w:rsidR="00EE7F38">
        <w:t xml:space="preserve"> </w:t>
      </w:r>
      <w:r w:rsidRPr="00933B59">
        <w:t>by</w:t>
      </w:r>
      <w:r w:rsidR="00EE7F38">
        <w:t xml:space="preserve"> </w:t>
      </w:r>
      <w:r w:rsidRPr="00933B59">
        <w:t>Act</w:t>
      </w:r>
      <w:r w:rsidR="00EE7F38">
        <w:t xml:space="preserve"> </w:t>
      </w:r>
      <w:r w:rsidRPr="00933B59">
        <w:t>CIII</w:t>
      </w:r>
      <w:r w:rsidR="00EE7F38">
        <w:t xml:space="preserve"> </w:t>
      </w:r>
      <w:r w:rsidRPr="00933B59">
        <w:t>of</w:t>
      </w:r>
      <w:r w:rsidR="00EE7F38">
        <w:t xml:space="preserve"> </w:t>
      </w:r>
      <w:r w:rsidRPr="00933B59">
        <w:t>2016</w:t>
      </w:r>
      <w:r w:rsidR="00EE7F38">
        <w:t xml:space="preserve"> </w:t>
      </w:r>
      <w:r w:rsidRPr="00933B59">
        <w:t>on</w:t>
      </w:r>
      <w:r w:rsidR="00EE7F38">
        <w:t xml:space="preserve"> </w:t>
      </w:r>
      <w:r w:rsidRPr="00933B59">
        <w:t>the</w:t>
      </w:r>
      <w:r w:rsidR="00EE7F38">
        <w:t xml:space="preserve"> </w:t>
      </w:r>
      <w:r w:rsidRPr="00933B59">
        <w:t>amendments</w:t>
      </w:r>
      <w:r w:rsidR="00EE7F38">
        <w:t xml:space="preserve"> </w:t>
      </w:r>
      <w:r w:rsidRPr="00933B59">
        <w:t>of</w:t>
      </w:r>
      <w:r w:rsidR="00EE7F38">
        <w:t xml:space="preserve"> </w:t>
      </w:r>
      <w:r w:rsidRPr="00933B59">
        <w:t>acts</w:t>
      </w:r>
      <w:r w:rsidR="00EE7F38">
        <w:t xml:space="preserve"> </w:t>
      </w:r>
      <w:r w:rsidRPr="00933B59">
        <w:t>on</w:t>
      </w:r>
      <w:r w:rsidR="00EE7F38">
        <w:t xml:space="preserve"> </w:t>
      </w:r>
      <w:r w:rsidRPr="00933B59">
        <w:t>international</w:t>
      </w:r>
      <w:r w:rsidR="00EE7F38">
        <w:t xml:space="preserve"> </w:t>
      </w:r>
      <w:r w:rsidRPr="00933B59">
        <w:t>and</w:t>
      </w:r>
      <w:r w:rsidR="00EE7F38">
        <w:t xml:space="preserve"> </w:t>
      </w:r>
      <w:r w:rsidRPr="00933B59">
        <w:t>European</w:t>
      </w:r>
      <w:r w:rsidR="00EE7F38">
        <w:t xml:space="preserve"> </w:t>
      </w:r>
      <w:r w:rsidRPr="00933B59">
        <w:t>Union</w:t>
      </w:r>
      <w:r w:rsidR="00EE7F38">
        <w:t xml:space="preserve"> </w:t>
      </w:r>
      <w:r w:rsidRPr="00933B59">
        <w:t>legal</w:t>
      </w:r>
      <w:r w:rsidR="00EE7F38">
        <w:t xml:space="preserve"> </w:t>
      </w:r>
      <w:r w:rsidRPr="00933B59">
        <w:t>assistance</w:t>
      </w:r>
      <w:r w:rsidR="00EE7F38">
        <w:t xml:space="preserve"> </w:t>
      </w:r>
      <w:r w:rsidRPr="00933B59">
        <w:t>in</w:t>
      </w:r>
      <w:r w:rsidR="00EE7F38">
        <w:t xml:space="preserve"> </w:t>
      </w:r>
      <w:r w:rsidRPr="00933B59">
        <w:t>criminal</w:t>
      </w:r>
      <w:r w:rsidR="00EE7F38">
        <w:t xml:space="preserve"> </w:t>
      </w:r>
      <w:r w:rsidRPr="00933B59">
        <w:t>matters</w:t>
      </w:r>
      <w:r w:rsidR="00EE7F38">
        <w:t xml:space="preserve"> </w:t>
      </w:r>
      <w:r w:rsidRPr="00933B59">
        <w:t>and</w:t>
      </w:r>
      <w:r w:rsidR="00EE7F38">
        <w:t xml:space="preserve"> </w:t>
      </w:r>
      <w:r w:rsidRPr="00933B59">
        <w:t>other</w:t>
      </w:r>
      <w:r w:rsidR="00EE7F38">
        <w:t xml:space="preserve"> </w:t>
      </w:r>
      <w:r w:rsidRPr="00933B59">
        <w:t>certain</w:t>
      </w:r>
      <w:r w:rsidR="00EE7F38">
        <w:t xml:space="preserve"> </w:t>
      </w:r>
      <w:r w:rsidRPr="00933B59">
        <w:t>criminal</w:t>
      </w:r>
      <w:r w:rsidR="00EE7F38">
        <w:t xml:space="preserve"> </w:t>
      </w:r>
      <w:r w:rsidRPr="00933B59">
        <w:t>acts</w:t>
      </w:r>
      <w:r w:rsidR="00EE7F38">
        <w:t xml:space="preserve"> </w:t>
      </w:r>
      <w:r w:rsidRPr="00933B59">
        <w:t>for</w:t>
      </w:r>
      <w:r w:rsidR="00EE7F38">
        <w:t xml:space="preserve"> </w:t>
      </w:r>
      <w:r w:rsidRPr="00933B59">
        <w:t>legislative</w:t>
      </w:r>
      <w:r w:rsidR="00EE7F38">
        <w:t xml:space="preserve"> </w:t>
      </w:r>
      <w:r w:rsidRPr="00933B59">
        <w:t>harmonisation</w:t>
      </w:r>
      <w:r w:rsidR="00EE7F38">
        <w:t xml:space="preserve"> </w:t>
      </w:r>
      <w:r w:rsidRPr="00933B59">
        <w:t>that</w:t>
      </w:r>
      <w:r w:rsidR="00EE7F38">
        <w:t xml:space="preserve"> </w:t>
      </w:r>
      <w:r w:rsidRPr="00933B59">
        <w:t>was</w:t>
      </w:r>
      <w:r w:rsidR="00EE7F38">
        <w:t xml:space="preserve"> </w:t>
      </w:r>
      <w:r w:rsidRPr="00933B59">
        <w:t>adopted</w:t>
      </w:r>
      <w:r w:rsidR="00EE7F38">
        <w:t xml:space="preserve"> </w:t>
      </w:r>
      <w:r w:rsidRPr="00933B59">
        <w:t>by</w:t>
      </w:r>
      <w:r w:rsidR="00EE7F38">
        <w:t xml:space="preserve"> </w:t>
      </w:r>
      <w:r w:rsidRPr="00933B59">
        <w:t>the</w:t>
      </w:r>
      <w:r w:rsidR="00EE7F38">
        <w:t xml:space="preserve"> </w:t>
      </w:r>
      <w:r w:rsidRPr="00933B59">
        <w:t>Parliament</w:t>
      </w:r>
      <w:r w:rsidR="00EE7F38">
        <w:t xml:space="preserve"> </w:t>
      </w:r>
      <w:r w:rsidRPr="00933B59">
        <w:t>on</w:t>
      </w:r>
      <w:r w:rsidR="00EE7F38">
        <w:t xml:space="preserve"> </w:t>
      </w:r>
      <w:r w:rsidRPr="00933B59">
        <w:t>11</w:t>
      </w:r>
      <w:r w:rsidR="00EE7F38">
        <w:t xml:space="preserve"> </w:t>
      </w:r>
      <w:r w:rsidRPr="00933B59">
        <w:t>October</w:t>
      </w:r>
      <w:r w:rsidR="00EE7F38">
        <w:t xml:space="preserve"> </w:t>
      </w:r>
      <w:r w:rsidRPr="00933B59">
        <w:t>2016.</w:t>
      </w:r>
      <w:r w:rsidR="00EE7F38">
        <w:t xml:space="preserve"> </w:t>
      </w:r>
      <w:r w:rsidRPr="00933B59">
        <w:t>The</w:t>
      </w:r>
      <w:r w:rsidR="00EE7F38">
        <w:t xml:space="preserve"> </w:t>
      </w:r>
      <w:r w:rsidRPr="00933B59">
        <w:t>amendments</w:t>
      </w:r>
      <w:r w:rsidR="00EE7F38">
        <w:t xml:space="preserve"> </w:t>
      </w:r>
      <w:r w:rsidRPr="00933B59">
        <w:t>took</w:t>
      </w:r>
      <w:r w:rsidR="00EE7F38">
        <w:t xml:space="preserve"> </w:t>
      </w:r>
      <w:r w:rsidRPr="00933B59">
        <w:t>effect</w:t>
      </w:r>
      <w:r w:rsidR="00EE7F38">
        <w:t xml:space="preserve"> </w:t>
      </w:r>
      <w:r w:rsidRPr="00933B59">
        <w:t>on</w:t>
      </w:r>
      <w:r w:rsidR="00EE7F38">
        <w:t xml:space="preserve"> </w:t>
      </w:r>
      <w:r w:rsidRPr="00933B59">
        <w:t>28</w:t>
      </w:r>
      <w:r w:rsidR="00EE7F38">
        <w:t xml:space="preserve"> </w:t>
      </w:r>
      <w:r w:rsidRPr="00933B59">
        <w:t>October</w:t>
      </w:r>
      <w:r w:rsidR="00EE7F38">
        <w:t xml:space="preserve"> </w:t>
      </w:r>
      <w:r w:rsidRPr="00933B59">
        <w:t>2016.</w:t>
      </w:r>
    </w:p>
    <w:p w14:paraId="1EC862E9" w14:textId="66E33653" w:rsidR="00582FB8" w:rsidRPr="00933B59" w:rsidRDefault="00582FB8" w:rsidP="00ED2374">
      <w:pPr>
        <w:pStyle w:val="SingleTxtG"/>
      </w:pPr>
      <w:r w:rsidRPr="00933B59">
        <w:rPr>
          <w:bCs/>
          <w:iCs/>
        </w:rPr>
        <w:t>45.</w:t>
      </w:r>
      <w:r w:rsidRPr="00933B59">
        <w:rPr>
          <w:bCs/>
          <w:iCs/>
        </w:rPr>
        <w:tab/>
      </w:r>
      <w:r w:rsidRPr="00933B59">
        <w:t>It</w:t>
      </w:r>
      <w:r w:rsidR="00EE7F38">
        <w:t xml:space="preserve"> </w:t>
      </w:r>
      <w:r w:rsidRPr="00933B59">
        <w:t>must</w:t>
      </w:r>
      <w:r w:rsidR="00EE7F38">
        <w:t xml:space="preserve"> </w:t>
      </w:r>
      <w:r w:rsidRPr="00933B59">
        <w:t>be</w:t>
      </w:r>
      <w:r w:rsidR="00EE7F38">
        <w:t xml:space="preserve"> </w:t>
      </w:r>
      <w:r w:rsidRPr="00933B59">
        <w:t>highlighted</w:t>
      </w:r>
      <w:r w:rsidR="00EE7F38">
        <w:t xml:space="preserve"> </w:t>
      </w:r>
      <w:r w:rsidRPr="00933B59">
        <w:t>regarding</w:t>
      </w:r>
      <w:r w:rsidR="00EE7F38">
        <w:t xml:space="preserve"> </w:t>
      </w:r>
      <w:r w:rsidRPr="00933B59">
        <w:t>public</w:t>
      </w:r>
      <w:r w:rsidR="00EE7F38">
        <w:t xml:space="preserve"> </w:t>
      </w:r>
      <w:r w:rsidRPr="00933B59">
        <w:t>denial</w:t>
      </w:r>
      <w:r w:rsidR="00EE7F38">
        <w:t xml:space="preserve"> </w:t>
      </w:r>
      <w:r w:rsidRPr="00933B59">
        <w:t>of</w:t>
      </w:r>
      <w:r w:rsidR="00EE7F38">
        <w:t xml:space="preserve"> </w:t>
      </w:r>
      <w:r w:rsidRPr="00933B59">
        <w:t>the</w:t>
      </w:r>
      <w:r w:rsidR="00EE7F38">
        <w:t xml:space="preserve"> </w:t>
      </w:r>
      <w:r w:rsidRPr="00933B59">
        <w:t>crimes</w:t>
      </w:r>
      <w:r w:rsidR="00EE7F38">
        <w:t xml:space="preserve"> </w:t>
      </w:r>
      <w:r w:rsidRPr="00933B59">
        <w:t>committed</w:t>
      </w:r>
      <w:r w:rsidR="00EE7F38">
        <w:t xml:space="preserve"> </w:t>
      </w:r>
      <w:r w:rsidRPr="00933B59">
        <w:t>by</w:t>
      </w:r>
      <w:r w:rsidR="00EE7F38">
        <w:t xml:space="preserve"> </w:t>
      </w:r>
      <w:r w:rsidRPr="00933B59">
        <w:t>the</w:t>
      </w:r>
      <w:r w:rsidR="00EE7F38">
        <w:t xml:space="preserve"> </w:t>
      </w:r>
      <w:r w:rsidRPr="00933B59">
        <w:t>National</w:t>
      </w:r>
      <w:r w:rsidR="00EE7F38">
        <w:t xml:space="preserve"> </w:t>
      </w:r>
      <w:r w:rsidRPr="00933B59">
        <w:t>Socialist</w:t>
      </w:r>
      <w:r w:rsidR="00EE7F38">
        <w:t xml:space="preserve"> </w:t>
      </w:r>
      <w:r w:rsidRPr="00933B59">
        <w:t>and</w:t>
      </w:r>
      <w:r w:rsidR="00EE7F38">
        <w:t xml:space="preserve"> </w:t>
      </w:r>
      <w:r w:rsidRPr="00933B59">
        <w:t>Communist</w:t>
      </w:r>
      <w:r w:rsidR="00EE7F38">
        <w:t xml:space="preserve"> </w:t>
      </w:r>
      <w:r w:rsidRPr="00933B59">
        <w:t>regimes</w:t>
      </w:r>
      <w:r w:rsidR="00EE7F38">
        <w:t xml:space="preserve"> </w:t>
      </w:r>
      <w:r w:rsidRPr="00933B59">
        <w:t>that</w:t>
      </w:r>
      <w:r w:rsidR="00EE7F38">
        <w:t xml:space="preserve"> </w:t>
      </w:r>
      <w:r w:rsidRPr="00933B59">
        <w:t>the</w:t>
      </w:r>
      <w:r w:rsidR="00EE7F38">
        <w:t xml:space="preserve"> </w:t>
      </w:r>
      <w:r w:rsidRPr="00933B59">
        <w:t>Constitutional</w:t>
      </w:r>
      <w:r w:rsidR="00EE7F38">
        <w:t xml:space="preserve"> </w:t>
      </w:r>
      <w:r w:rsidRPr="00933B59">
        <w:t>Court</w:t>
      </w:r>
      <w:r w:rsidR="00EE7F38">
        <w:t xml:space="preserve"> </w:t>
      </w:r>
      <w:r w:rsidRPr="00933B59">
        <w:t>established,</w:t>
      </w:r>
      <w:r w:rsidR="00EE7F38">
        <w:t xml:space="preserve"> </w:t>
      </w:r>
      <w:r w:rsidRPr="00933B59">
        <w:t>that</w:t>
      </w:r>
      <w:r w:rsidR="00EE7F38">
        <w:t xml:space="preserve"> </w:t>
      </w:r>
      <w:r w:rsidRPr="00933B59">
        <w:t>the</w:t>
      </w:r>
      <w:r w:rsidR="00EE7F38">
        <w:t xml:space="preserve"> </w:t>
      </w:r>
      <w:r w:rsidRPr="00933B59">
        <w:t>denial</w:t>
      </w:r>
      <w:r w:rsidR="00EE7F38">
        <w:t xml:space="preserve"> </w:t>
      </w:r>
      <w:r w:rsidRPr="00933B59">
        <w:t>of</w:t>
      </w:r>
      <w:r w:rsidR="00EE7F38">
        <w:t xml:space="preserve"> </w:t>
      </w:r>
      <w:r w:rsidRPr="00933B59">
        <w:t>crimes</w:t>
      </w:r>
      <w:r w:rsidR="00EE7F38">
        <w:t xml:space="preserve"> </w:t>
      </w:r>
      <w:r w:rsidRPr="00933B59">
        <w:t>of</w:t>
      </w:r>
      <w:r w:rsidR="00EE7F38">
        <w:t xml:space="preserve"> </w:t>
      </w:r>
      <w:r w:rsidRPr="00933B59">
        <w:t>national</w:t>
      </w:r>
      <w:r w:rsidR="00EE7F38">
        <w:t xml:space="preserve"> </w:t>
      </w:r>
      <w:r w:rsidRPr="00933B59">
        <w:t>socialist</w:t>
      </w:r>
      <w:r w:rsidR="00EE7F38">
        <w:t xml:space="preserve"> </w:t>
      </w:r>
      <w:r w:rsidRPr="00933B59">
        <w:t>and</w:t>
      </w:r>
      <w:r w:rsidR="00EE7F38">
        <w:t xml:space="preserve"> </w:t>
      </w:r>
      <w:r w:rsidRPr="00933B59">
        <w:t>communist</w:t>
      </w:r>
      <w:r w:rsidR="00EE7F38">
        <w:t xml:space="preserve"> </w:t>
      </w:r>
      <w:r w:rsidRPr="00933B59">
        <w:t>regimes</w:t>
      </w:r>
      <w:r w:rsidR="00EE7F38">
        <w:t xml:space="preserve"> </w:t>
      </w:r>
      <w:r w:rsidRPr="00933B59">
        <w:t>constitutes</w:t>
      </w:r>
      <w:r w:rsidR="00EE7F38">
        <w:t xml:space="preserve"> </w:t>
      </w:r>
      <w:r w:rsidRPr="00933B59">
        <w:t>an</w:t>
      </w:r>
      <w:r w:rsidR="00EE7F38">
        <w:t xml:space="preserve"> </w:t>
      </w:r>
      <w:r w:rsidRPr="00933B59">
        <w:t>abuse</w:t>
      </w:r>
      <w:r w:rsidR="00EE7F38">
        <w:t xml:space="preserve"> </w:t>
      </w:r>
      <w:r w:rsidRPr="00933B59">
        <w:t>of</w:t>
      </w:r>
      <w:r w:rsidR="00EE7F38">
        <w:t xml:space="preserve"> </w:t>
      </w:r>
      <w:r w:rsidRPr="00933B59">
        <w:t>freedom</w:t>
      </w:r>
      <w:r w:rsidR="00EE7F38">
        <w:t xml:space="preserve"> </w:t>
      </w:r>
      <w:r w:rsidRPr="00933B59">
        <w:t>of</w:t>
      </w:r>
      <w:r w:rsidR="00EE7F38">
        <w:t xml:space="preserve"> </w:t>
      </w:r>
      <w:r w:rsidRPr="00933B59">
        <w:t>expression</w:t>
      </w:r>
      <w:r w:rsidR="00EE7F38">
        <w:t xml:space="preserve"> </w:t>
      </w:r>
      <w:r w:rsidRPr="00933B59">
        <w:t>and</w:t>
      </w:r>
      <w:r w:rsidR="00EE7F38">
        <w:t xml:space="preserve"> </w:t>
      </w:r>
      <w:r w:rsidRPr="00933B59">
        <w:t>opinion,</w:t>
      </w:r>
      <w:r w:rsidR="00EE7F38">
        <w:t xml:space="preserve"> </w:t>
      </w:r>
      <w:r w:rsidRPr="00933B59">
        <w:t>and</w:t>
      </w:r>
      <w:r w:rsidR="00EE7F38">
        <w:t xml:space="preserve"> </w:t>
      </w:r>
      <w:r w:rsidRPr="00933B59">
        <w:t>such</w:t>
      </w:r>
      <w:r w:rsidR="00EE7F38">
        <w:t xml:space="preserve"> </w:t>
      </w:r>
      <w:r w:rsidRPr="00933B59">
        <w:t>denying</w:t>
      </w:r>
      <w:r w:rsidR="00EE7F38">
        <w:t xml:space="preserve"> </w:t>
      </w:r>
      <w:r w:rsidRPr="00933B59">
        <w:t>statements</w:t>
      </w:r>
      <w:r w:rsidR="00EE7F38">
        <w:t xml:space="preserve"> </w:t>
      </w:r>
      <w:r w:rsidRPr="00933B59">
        <w:t>are</w:t>
      </w:r>
      <w:r w:rsidR="00EE7F38">
        <w:t xml:space="preserve"> </w:t>
      </w:r>
      <w:r w:rsidRPr="00933B59">
        <w:t>in</w:t>
      </w:r>
      <w:r w:rsidR="00EE7F38">
        <w:t xml:space="preserve"> </w:t>
      </w:r>
      <w:r w:rsidRPr="00933B59">
        <w:t>contradiction</w:t>
      </w:r>
      <w:r w:rsidR="00EE7F38">
        <w:t xml:space="preserve"> </w:t>
      </w:r>
      <w:r w:rsidRPr="00933B59">
        <w:t>with</w:t>
      </w:r>
      <w:r w:rsidR="00EE7F38">
        <w:t xml:space="preserve"> </w:t>
      </w:r>
      <w:r w:rsidRPr="00933B59">
        <w:t>the</w:t>
      </w:r>
      <w:r w:rsidR="00EE7F38">
        <w:t xml:space="preserve"> </w:t>
      </w:r>
      <w:r w:rsidRPr="00933B59">
        <w:t>general</w:t>
      </w:r>
      <w:r w:rsidR="00EE7F38">
        <w:t xml:space="preserve"> </w:t>
      </w:r>
      <w:r w:rsidRPr="00933B59">
        <w:t>opinion</w:t>
      </w:r>
      <w:r w:rsidR="00EE7F38">
        <w:t xml:space="preserve"> </w:t>
      </w:r>
      <w:r w:rsidRPr="00933B59">
        <w:t>of</w:t>
      </w:r>
      <w:r w:rsidR="00EE7F38">
        <w:t xml:space="preserve"> </w:t>
      </w:r>
      <w:r w:rsidRPr="00933B59">
        <w:t>the</w:t>
      </w:r>
      <w:r w:rsidR="00EE7F38">
        <w:t xml:space="preserve"> </w:t>
      </w:r>
      <w:r w:rsidRPr="00933B59">
        <w:t>society</w:t>
      </w:r>
      <w:r w:rsidR="00EE7F38">
        <w:t xml:space="preserve"> </w:t>
      </w:r>
      <w:r w:rsidRPr="00933B59">
        <w:t>and</w:t>
      </w:r>
      <w:r w:rsidR="00EE7F38">
        <w:t xml:space="preserve"> </w:t>
      </w:r>
      <w:r w:rsidRPr="00933B59">
        <w:t>violate</w:t>
      </w:r>
      <w:r w:rsidR="00EE7F38">
        <w:t xml:space="preserve"> </w:t>
      </w:r>
      <w:r w:rsidRPr="00933B59">
        <w:t>the</w:t>
      </w:r>
      <w:r w:rsidR="00EE7F38">
        <w:t xml:space="preserve"> </w:t>
      </w:r>
      <w:r w:rsidRPr="00933B59">
        <w:t>human</w:t>
      </w:r>
      <w:r w:rsidR="00EE7F38">
        <w:t xml:space="preserve"> </w:t>
      </w:r>
      <w:r w:rsidRPr="00933B59">
        <w:t>dignity</w:t>
      </w:r>
      <w:r w:rsidR="00EE7F38">
        <w:t xml:space="preserve"> </w:t>
      </w:r>
      <w:r w:rsidRPr="00933B59">
        <w:t>of</w:t>
      </w:r>
      <w:r w:rsidR="00EE7F38">
        <w:t xml:space="preserve"> </w:t>
      </w:r>
      <w:r w:rsidRPr="00933B59">
        <w:t>victims</w:t>
      </w:r>
      <w:r w:rsidR="00EE7F38">
        <w:t xml:space="preserve"> </w:t>
      </w:r>
      <w:r w:rsidRPr="00933B59">
        <w:t>as</w:t>
      </w:r>
      <w:r w:rsidR="00EE7F38">
        <w:t xml:space="preserve"> </w:t>
      </w:r>
      <w:r w:rsidRPr="00933B59">
        <w:t>well</w:t>
      </w:r>
      <w:r w:rsidR="00EE7F38">
        <w:t xml:space="preserve"> </w:t>
      </w:r>
      <w:r w:rsidRPr="00933B59">
        <w:t>as</w:t>
      </w:r>
      <w:r w:rsidR="00EE7F38">
        <w:t xml:space="preserve"> </w:t>
      </w:r>
      <w:r w:rsidRPr="00933B59">
        <w:t>the</w:t>
      </w:r>
      <w:r w:rsidR="00EE7F38">
        <w:t xml:space="preserve"> </w:t>
      </w:r>
      <w:r w:rsidRPr="00933B59">
        <w:t>sense</w:t>
      </w:r>
      <w:r w:rsidR="00EE7F38">
        <w:t xml:space="preserve"> </w:t>
      </w:r>
      <w:r w:rsidRPr="00933B59">
        <w:t>of</w:t>
      </w:r>
      <w:r w:rsidR="00EE7F38">
        <w:t xml:space="preserve"> </w:t>
      </w:r>
      <w:r w:rsidRPr="00933B59">
        <w:t>justice</w:t>
      </w:r>
      <w:r w:rsidR="00EE7F38">
        <w:t xml:space="preserve"> </w:t>
      </w:r>
      <w:r w:rsidRPr="00933B59">
        <w:t>to</w:t>
      </w:r>
      <w:r w:rsidR="00EE7F38">
        <w:t xml:space="preserve"> </w:t>
      </w:r>
      <w:r w:rsidRPr="00933B59">
        <w:t>an</w:t>
      </w:r>
      <w:r w:rsidR="00EE7F38">
        <w:t xml:space="preserve"> </w:t>
      </w:r>
      <w:r w:rsidRPr="00933B59">
        <w:t>extent</w:t>
      </w:r>
      <w:r w:rsidR="00EE7F38">
        <w:t xml:space="preserve"> </w:t>
      </w:r>
      <w:r w:rsidRPr="00933B59">
        <w:t>that</w:t>
      </w:r>
      <w:r w:rsidR="00EE7F38">
        <w:t xml:space="preserve"> </w:t>
      </w:r>
      <w:r w:rsidRPr="00933B59">
        <w:t>they</w:t>
      </w:r>
      <w:r w:rsidR="00EE7F38">
        <w:t xml:space="preserve"> </w:t>
      </w:r>
      <w:r w:rsidRPr="00933B59">
        <w:t>are</w:t>
      </w:r>
      <w:r w:rsidR="00EE7F38">
        <w:t xml:space="preserve"> </w:t>
      </w:r>
      <w:r w:rsidRPr="00933B59">
        <w:t>capable</w:t>
      </w:r>
      <w:r w:rsidR="00EE7F38">
        <w:t xml:space="preserve"> </w:t>
      </w:r>
      <w:r w:rsidRPr="00933B59">
        <w:t>of</w:t>
      </w:r>
      <w:r w:rsidR="00EE7F38">
        <w:t xml:space="preserve"> </w:t>
      </w:r>
      <w:r w:rsidRPr="00933B59">
        <w:t>causing</w:t>
      </w:r>
      <w:r w:rsidR="00EE7F38">
        <w:t xml:space="preserve"> </w:t>
      </w:r>
      <w:r w:rsidRPr="00933B59">
        <w:t>such</w:t>
      </w:r>
      <w:r w:rsidR="00EE7F38">
        <w:t xml:space="preserve"> </w:t>
      </w:r>
      <w:r w:rsidRPr="00933B59">
        <w:t>an</w:t>
      </w:r>
      <w:r w:rsidR="00EE7F38">
        <w:t xml:space="preserve"> </w:t>
      </w:r>
      <w:r w:rsidRPr="00933B59">
        <w:t>anger</w:t>
      </w:r>
      <w:r w:rsidR="00EE7F38">
        <w:t xml:space="preserve"> </w:t>
      </w:r>
      <w:r w:rsidRPr="00933B59">
        <w:t>by</w:t>
      </w:r>
      <w:r w:rsidR="00EE7F38">
        <w:t xml:space="preserve"> </w:t>
      </w:r>
      <w:r w:rsidRPr="00933B59">
        <w:t>awaking</w:t>
      </w:r>
      <w:r w:rsidR="00EE7F38">
        <w:t xml:space="preserve"> </w:t>
      </w:r>
      <w:r w:rsidRPr="00933B59">
        <w:t>public</w:t>
      </w:r>
      <w:r w:rsidR="00EE7F38">
        <w:t xml:space="preserve"> </w:t>
      </w:r>
      <w:r w:rsidRPr="00933B59">
        <w:t>indignation</w:t>
      </w:r>
      <w:r w:rsidR="00EE7F38">
        <w:t xml:space="preserve"> </w:t>
      </w:r>
      <w:r w:rsidRPr="00933B59">
        <w:t>and</w:t>
      </w:r>
      <w:r w:rsidR="00EE7F38">
        <w:t xml:space="preserve"> </w:t>
      </w:r>
      <w:r w:rsidRPr="00933B59">
        <w:t>shocking</w:t>
      </w:r>
      <w:r w:rsidR="00EE7F38">
        <w:t xml:space="preserve"> </w:t>
      </w:r>
      <w:r w:rsidRPr="00933B59">
        <w:t>others</w:t>
      </w:r>
      <w:r w:rsidR="00EE7F38">
        <w:t xml:space="preserve"> </w:t>
      </w:r>
      <w:r w:rsidRPr="00933B59">
        <w:t>that</w:t>
      </w:r>
      <w:r w:rsidR="00EE7F38">
        <w:t xml:space="preserve"> </w:t>
      </w:r>
      <w:r w:rsidRPr="00933B59">
        <w:t>they</w:t>
      </w:r>
      <w:r w:rsidR="00EE7F38">
        <w:t xml:space="preserve"> </w:t>
      </w:r>
      <w:r w:rsidRPr="00933B59">
        <w:t>might</w:t>
      </w:r>
      <w:r w:rsidR="00EE7F38">
        <w:t xml:space="preserve"> </w:t>
      </w:r>
      <w:r w:rsidRPr="00933B59">
        <w:t>result</w:t>
      </w:r>
      <w:r w:rsidR="00EE7F38">
        <w:t xml:space="preserve"> </w:t>
      </w:r>
      <w:r w:rsidRPr="00933B59">
        <w:t>in</w:t>
      </w:r>
      <w:r w:rsidR="00EE7F38">
        <w:t xml:space="preserve"> </w:t>
      </w:r>
      <w:r w:rsidRPr="00933B59">
        <w:t>serious</w:t>
      </w:r>
      <w:r w:rsidR="00EE7F38">
        <w:t xml:space="preserve"> </w:t>
      </w:r>
      <w:r w:rsidRPr="00933B59">
        <w:t>public</w:t>
      </w:r>
      <w:r w:rsidR="00EE7F38">
        <w:t xml:space="preserve"> </w:t>
      </w:r>
      <w:r w:rsidRPr="00933B59">
        <w:t>disturbance.</w:t>
      </w:r>
      <w:r w:rsidR="00EE7F38">
        <w:t xml:space="preserve"> </w:t>
      </w:r>
      <w:r w:rsidRPr="00933B59">
        <w:t>Taking</w:t>
      </w:r>
      <w:r w:rsidR="00EE7F38">
        <w:t xml:space="preserve"> </w:t>
      </w:r>
      <w:r w:rsidRPr="00933B59">
        <w:t>into</w:t>
      </w:r>
      <w:r w:rsidR="00EE7F38">
        <w:t xml:space="preserve"> </w:t>
      </w:r>
      <w:r w:rsidRPr="00933B59">
        <w:t>consideration</w:t>
      </w:r>
      <w:r w:rsidR="00EE7F38">
        <w:t xml:space="preserve"> </w:t>
      </w:r>
      <w:r w:rsidRPr="00933B59">
        <w:t>international</w:t>
      </w:r>
      <w:r w:rsidR="00EE7F38">
        <w:t xml:space="preserve"> </w:t>
      </w:r>
      <w:r w:rsidRPr="00933B59">
        <w:t>requirements,</w:t>
      </w:r>
      <w:r w:rsidR="00EE7F38">
        <w:t xml:space="preserve"> </w:t>
      </w:r>
      <w:r w:rsidRPr="00933B59">
        <w:t>it</w:t>
      </w:r>
      <w:r w:rsidR="00EE7F38">
        <w:t xml:space="preserve"> </w:t>
      </w:r>
      <w:r w:rsidRPr="00933B59">
        <w:t>is</w:t>
      </w:r>
      <w:r w:rsidR="00EE7F38">
        <w:t xml:space="preserve"> </w:t>
      </w:r>
      <w:r w:rsidRPr="00933B59">
        <w:t>punishable</w:t>
      </w:r>
      <w:r w:rsidR="00EE7F38">
        <w:t xml:space="preserve"> </w:t>
      </w:r>
      <w:r w:rsidRPr="00933B59">
        <w:t>to</w:t>
      </w:r>
      <w:r w:rsidR="00EE7F38">
        <w:t xml:space="preserve"> </w:t>
      </w:r>
      <w:r w:rsidRPr="00933B59">
        <w:t>deny,</w:t>
      </w:r>
      <w:r w:rsidR="00EE7F38">
        <w:t xml:space="preserve"> </w:t>
      </w:r>
      <w:r w:rsidRPr="00933B59">
        <w:t>question,</w:t>
      </w:r>
      <w:r w:rsidR="00EE7F38">
        <w:t xml:space="preserve"> </w:t>
      </w:r>
      <w:r w:rsidRPr="00933B59">
        <w:t>dismiss</w:t>
      </w:r>
      <w:r w:rsidR="00EE7F38">
        <w:t xml:space="preserve"> </w:t>
      </w:r>
      <w:r w:rsidRPr="00933B59">
        <w:t>as</w:t>
      </w:r>
      <w:r w:rsidR="00EE7F38">
        <w:t xml:space="preserve"> </w:t>
      </w:r>
      <w:r w:rsidRPr="00933B59">
        <w:t>insignificant</w:t>
      </w:r>
      <w:r w:rsidR="00EE7F38">
        <w:t xml:space="preserve"> </w:t>
      </w:r>
      <w:r w:rsidRPr="00933B59">
        <w:t>or</w:t>
      </w:r>
      <w:r w:rsidR="00EE7F38">
        <w:t xml:space="preserve"> </w:t>
      </w:r>
      <w:r w:rsidR="00747F7E">
        <w:t>‘</w:t>
      </w:r>
      <w:r w:rsidRPr="00933B59">
        <w:t>attempt</w:t>
      </w:r>
      <w:r w:rsidR="00EE7F38">
        <w:t xml:space="preserve"> </w:t>
      </w:r>
      <w:r w:rsidRPr="00933B59">
        <w:t>to</w:t>
      </w:r>
      <w:r w:rsidR="00EE7F38">
        <w:t xml:space="preserve"> </w:t>
      </w:r>
      <w:r w:rsidRPr="00933B59">
        <w:t>justify</w:t>
      </w:r>
      <w:r w:rsidR="00747F7E">
        <w:t>’</w:t>
      </w:r>
      <w:r w:rsidR="00EE7F38">
        <w:t xml:space="preserve"> </w:t>
      </w:r>
      <w:r w:rsidRPr="00933B59">
        <w:t>such</w:t>
      </w:r>
      <w:r w:rsidR="00EE7F38">
        <w:t xml:space="preserve"> </w:t>
      </w:r>
      <w:r w:rsidRPr="00933B59">
        <w:t>crimes.</w:t>
      </w:r>
    </w:p>
    <w:p w14:paraId="08873E45" w14:textId="6A289986" w:rsidR="00582FB8" w:rsidRPr="00FF3C71" w:rsidRDefault="00582FB8" w:rsidP="00ED2374">
      <w:pPr>
        <w:pStyle w:val="SingleTxtG"/>
        <w:rPr>
          <w:rStyle w:val="FootnoteReference"/>
        </w:rPr>
      </w:pPr>
      <w:r w:rsidRPr="00933B59">
        <w:rPr>
          <w:bCs/>
          <w:iCs/>
        </w:rPr>
        <w:t>46.</w:t>
      </w:r>
      <w:r w:rsidRPr="00933B59">
        <w:rPr>
          <w:bCs/>
          <w:iCs/>
        </w:rPr>
        <w:tab/>
      </w:r>
      <w:r w:rsidRPr="00933B59">
        <w:t>The</w:t>
      </w:r>
      <w:r w:rsidR="00EE7F38">
        <w:t xml:space="preserve"> </w:t>
      </w:r>
      <w:r w:rsidRPr="00933B59">
        <w:t>CC</w:t>
      </w:r>
      <w:r w:rsidR="00EE7F38">
        <w:t xml:space="preserve"> </w:t>
      </w:r>
      <w:r w:rsidRPr="00933B59">
        <w:t>renders</w:t>
      </w:r>
      <w:r w:rsidR="00EE7F38">
        <w:t xml:space="preserve"> </w:t>
      </w:r>
      <w:r w:rsidRPr="00933B59">
        <w:t>criminally</w:t>
      </w:r>
      <w:r w:rsidR="00EE7F38">
        <w:t xml:space="preserve"> </w:t>
      </w:r>
      <w:r w:rsidRPr="00933B59">
        <w:t>punishable</w:t>
      </w:r>
      <w:r w:rsidR="00EE7F38">
        <w:t xml:space="preserve"> </w:t>
      </w:r>
      <w:r w:rsidRPr="00933B59">
        <w:t>other,</w:t>
      </w:r>
      <w:r w:rsidR="00EE7F38">
        <w:t xml:space="preserve"> </w:t>
      </w:r>
      <w:r w:rsidRPr="00933B59">
        <w:t>violent</w:t>
      </w:r>
      <w:r w:rsidR="00EE7F38">
        <w:t xml:space="preserve"> </w:t>
      </w:r>
      <w:r w:rsidRPr="00933B59">
        <w:t>racist</w:t>
      </w:r>
      <w:r w:rsidR="00EE7F38">
        <w:t xml:space="preserve"> </w:t>
      </w:r>
      <w:r w:rsidRPr="00933B59">
        <w:t>and</w:t>
      </w:r>
      <w:r w:rsidR="00EE7F38">
        <w:t xml:space="preserve"> </w:t>
      </w:r>
      <w:r w:rsidRPr="00933B59">
        <w:t>biased</w:t>
      </w:r>
      <w:r w:rsidR="00EE7F38">
        <w:t xml:space="preserve"> </w:t>
      </w:r>
      <w:r w:rsidRPr="00933B59">
        <w:t>behaviours,</w:t>
      </w:r>
      <w:r w:rsidR="00EE7F38">
        <w:t xml:space="preserve"> </w:t>
      </w:r>
      <w:r w:rsidRPr="00933B59">
        <w:t>thus</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of</w:t>
      </w:r>
      <w:r w:rsidR="00EE7F38">
        <w:t xml:space="preserve"> </w:t>
      </w:r>
      <w:r w:rsidRPr="00933B59">
        <w:t>violence</w:t>
      </w:r>
      <w:r w:rsidR="00EE7F38">
        <w:t xml:space="preserve"> </w:t>
      </w:r>
      <w:r w:rsidRPr="00933B59">
        <w:t>against</w:t>
      </w:r>
      <w:r w:rsidR="00EE7F38">
        <w:t xml:space="preserve"> </w:t>
      </w:r>
      <w:r w:rsidRPr="00933B59">
        <w:t>a</w:t>
      </w:r>
      <w:r w:rsidR="00EE7F38">
        <w:t xml:space="preserve"> </w:t>
      </w:r>
      <w:r w:rsidRPr="00933B59">
        <w:t>member</w:t>
      </w:r>
      <w:r w:rsidR="00EE7F38">
        <w:t xml:space="preserve"> </w:t>
      </w:r>
      <w:r w:rsidRPr="00933B59">
        <w:t>of</w:t>
      </w:r>
      <w:r w:rsidR="00EE7F38">
        <w:t xml:space="preserve"> </w:t>
      </w:r>
      <w:r w:rsidRPr="00933B59">
        <w:t>a</w:t>
      </w:r>
      <w:r w:rsidR="00EE7F38">
        <w:t xml:space="preserve"> </w:t>
      </w:r>
      <w:r w:rsidRPr="00933B59">
        <w:t>community.</w:t>
      </w:r>
      <w:r w:rsidR="00EE7F38">
        <w:t xml:space="preserve"> </w:t>
      </w:r>
      <w:r w:rsidRPr="00933B59">
        <w:t>In</w:t>
      </w:r>
      <w:r w:rsidR="00EE7F38">
        <w:t xml:space="preserve"> </w:t>
      </w:r>
      <w:r w:rsidRPr="00933B59">
        <w:t>case</w:t>
      </w:r>
      <w:r w:rsidR="00EE7F38">
        <w:t xml:space="preserve"> </w:t>
      </w:r>
      <w:r w:rsidRPr="00933B59">
        <w:t>of</w:t>
      </w:r>
      <w:r w:rsidR="00EE7F38">
        <w:t xml:space="preserve"> </w:t>
      </w:r>
      <w:r w:rsidRPr="00933B59">
        <w:t>violence</w:t>
      </w:r>
      <w:r w:rsidR="00EE7F38">
        <w:t xml:space="preserve"> </w:t>
      </w:r>
      <w:r w:rsidRPr="00933B59">
        <w:t>against</w:t>
      </w:r>
      <w:r w:rsidR="00EE7F38">
        <w:t xml:space="preserve"> </w:t>
      </w:r>
      <w:r w:rsidRPr="00933B59">
        <w:t>a</w:t>
      </w:r>
      <w:r w:rsidR="00EE7F38">
        <w:t xml:space="preserve"> </w:t>
      </w:r>
      <w:r w:rsidRPr="00933B59">
        <w:t>member</w:t>
      </w:r>
      <w:r w:rsidR="00EE7F38">
        <w:t xml:space="preserve"> </w:t>
      </w:r>
      <w:r w:rsidRPr="00933B59">
        <w:t>of</w:t>
      </w:r>
      <w:r w:rsidR="00EE7F38">
        <w:t xml:space="preserve"> </w:t>
      </w:r>
      <w:r w:rsidRPr="00933B59">
        <w:t>a</w:t>
      </w:r>
      <w:r w:rsidR="00EE7F38">
        <w:t xml:space="preserve"> </w:t>
      </w:r>
      <w:r w:rsidRPr="00933B59">
        <w:t>community</w:t>
      </w:r>
      <w:r w:rsidR="00EE7F38">
        <w:t xml:space="preserve"> </w:t>
      </w:r>
      <w:r w:rsidRPr="00933B59">
        <w:t>the</w:t>
      </w:r>
      <w:r w:rsidR="00EE7F38">
        <w:t xml:space="preserve"> </w:t>
      </w:r>
      <w:r w:rsidRPr="00933B59">
        <w:t>acts</w:t>
      </w:r>
      <w:r w:rsidR="00EE7F38">
        <w:t xml:space="preserve"> </w:t>
      </w:r>
      <w:r w:rsidRPr="00933B59">
        <w:t>of</w:t>
      </w:r>
      <w:r w:rsidR="00EE7F38">
        <w:t xml:space="preserve"> </w:t>
      </w:r>
      <w:r w:rsidRPr="00933B59">
        <w:t>perpetration</w:t>
      </w:r>
      <w:r w:rsidR="00EE7F38">
        <w:t xml:space="preserve"> </w:t>
      </w:r>
      <w:r w:rsidRPr="00933B59">
        <w:t>(displaying</w:t>
      </w:r>
      <w:r w:rsidR="00EE7F38">
        <w:t xml:space="preserve"> </w:t>
      </w:r>
      <w:r w:rsidRPr="00933B59">
        <w:t>a</w:t>
      </w:r>
      <w:r w:rsidR="00EE7F38">
        <w:t xml:space="preserve"> </w:t>
      </w:r>
      <w:r w:rsidRPr="00933B59">
        <w:t>conspicuously</w:t>
      </w:r>
      <w:r w:rsidR="00EE7F38">
        <w:t xml:space="preserve"> </w:t>
      </w:r>
      <w:r w:rsidRPr="00933B59">
        <w:t>anti-social</w:t>
      </w:r>
      <w:r w:rsidR="00EE7F38">
        <w:t xml:space="preserve"> </w:t>
      </w:r>
      <w:r w:rsidRPr="00933B59">
        <w:t>conduct,</w:t>
      </w:r>
      <w:r w:rsidR="00EE7F38">
        <w:t xml:space="preserve"> </w:t>
      </w:r>
      <w:r w:rsidRPr="00933B59">
        <w:t>assault,</w:t>
      </w:r>
      <w:r w:rsidR="00EE7F38">
        <w:t xml:space="preserve"> </w:t>
      </w:r>
      <w:r w:rsidRPr="00933B59">
        <w:t>coercion)</w:t>
      </w:r>
      <w:r w:rsidR="00EE7F38">
        <w:t xml:space="preserve"> </w:t>
      </w:r>
      <w:r w:rsidRPr="00933B59">
        <w:t>should</w:t>
      </w:r>
      <w:r w:rsidR="00EE7F38">
        <w:t xml:space="preserve"> </w:t>
      </w:r>
      <w:r w:rsidRPr="00933B59">
        <w:t>be</w:t>
      </w:r>
      <w:r w:rsidR="00EE7F38">
        <w:t xml:space="preserve"> </w:t>
      </w:r>
      <w:r w:rsidRPr="00933B59">
        <w:t>displayed</w:t>
      </w:r>
      <w:r w:rsidR="00EE7F38">
        <w:t xml:space="preserve"> </w:t>
      </w:r>
      <w:r w:rsidRPr="00933B59">
        <w:t>because</w:t>
      </w:r>
      <w:r w:rsidR="00EE7F38">
        <w:t xml:space="preserve"> </w:t>
      </w:r>
      <w:r w:rsidRPr="00933B59">
        <w:t>of</w:t>
      </w:r>
      <w:r w:rsidR="00EE7F38">
        <w:t xml:space="preserve"> </w:t>
      </w:r>
      <w:r w:rsidRPr="00933B59">
        <w:t>another</w:t>
      </w:r>
      <w:r w:rsidR="00EE7F38">
        <w:t xml:space="preserve"> </w:t>
      </w:r>
      <w:r w:rsidRPr="00933B59">
        <w:t>person</w:t>
      </w:r>
      <w:r w:rsidR="00747F7E">
        <w:t>’</w:t>
      </w:r>
      <w:r w:rsidRPr="00933B59">
        <w:t>s</w:t>
      </w:r>
      <w:r w:rsidR="00EE7F38">
        <w:t xml:space="preserve"> </w:t>
      </w:r>
      <w:r w:rsidRPr="00933B59">
        <w:t>being</w:t>
      </w:r>
      <w:r w:rsidR="00EE7F38">
        <w:t xml:space="preserve"> </w:t>
      </w:r>
      <w:r w:rsidRPr="00933B59">
        <w:t>a</w:t>
      </w:r>
      <w:r w:rsidR="00EE7F38">
        <w:t xml:space="preserve"> </w:t>
      </w:r>
      <w:r w:rsidRPr="00933B59">
        <w:t>member</w:t>
      </w:r>
      <w:r w:rsidR="00EE7F38">
        <w:t xml:space="preserve"> </w:t>
      </w:r>
      <w:r w:rsidRPr="00933B59">
        <w:t>or</w:t>
      </w:r>
      <w:r w:rsidR="00EE7F38">
        <w:t xml:space="preserve"> </w:t>
      </w:r>
      <w:r w:rsidRPr="00933B59">
        <w:t>a</w:t>
      </w:r>
      <w:r w:rsidR="00EE7F38">
        <w:t xml:space="preserve"> </w:t>
      </w:r>
      <w:r w:rsidRPr="00933B59">
        <w:t>presumed</w:t>
      </w:r>
      <w:r w:rsidR="00EE7F38">
        <w:t xml:space="preserve"> </w:t>
      </w:r>
      <w:r w:rsidRPr="00933B59">
        <w:t>member</w:t>
      </w:r>
      <w:r w:rsidR="00EE7F38">
        <w:t xml:space="preserve"> </w:t>
      </w:r>
      <w:r w:rsidRPr="00933B59">
        <w:t>of</w:t>
      </w:r>
      <w:r w:rsidR="00EE7F38">
        <w:t xml:space="preserve"> </w:t>
      </w:r>
      <w:r w:rsidRPr="00933B59">
        <w:t>a</w:t>
      </w:r>
      <w:r w:rsidR="00EE7F38">
        <w:t xml:space="preserve"> </w:t>
      </w:r>
      <w:r w:rsidRPr="00933B59">
        <w:t>certain</w:t>
      </w:r>
      <w:r w:rsidR="00EE7F38">
        <w:t xml:space="preserve"> </w:t>
      </w:r>
      <w:r w:rsidRPr="00933B59">
        <w:t>community.</w:t>
      </w:r>
      <w:r w:rsidR="00EE7F38">
        <w:t xml:space="preserve"> </w:t>
      </w:r>
      <w:r w:rsidRPr="00933B59">
        <w:t>However,</w:t>
      </w:r>
      <w:r w:rsidR="00EE7F38">
        <w:t xml:space="preserve"> </w:t>
      </w:r>
      <w:r w:rsidRPr="00933B59">
        <w:t>it</w:t>
      </w:r>
      <w:r w:rsidR="00EE7F38">
        <w:t xml:space="preserve"> </w:t>
      </w:r>
      <w:r w:rsidRPr="00933B59">
        <w:t>is</w:t>
      </w:r>
      <w:r w:rsidR="00EE7F38">
        <w:t xml:space="preserve"> </w:t>
      </w:r>
      <w:r w:rsidRPr="00933B59">
        <w:t>not</w:t>
      </w:r>
      <w:r w:rsidR="00EE7F38">
        <w:t xml:space="preserve"> </w:t>
      </w:r>
      <w:r w:rsidRPr="00933B59">
        <w:t>a</w:t>
      </w:r>
      <w:r w:rsidR="00EE7F38">
        <w:t xml:space="preserve"> </w:t>
      </w:r>
      <w:r w:rsidRPr="00933B59">
        <w:t>required</w:t>
      </w:r>
      <w:r w:rsidR="00EE7F38">
        <w:t xml:space="preserve"> </w:t>
      </w:r>
      <w:r w:rsidRPr="00933B59">
        <w:t>to</w:t>
      </w:r>
      <w:r w:rsidR="00EE7F38">
        <w:t xml:space="preserve"> </w:t>
      </w:r>
      <w:r w:rsidRPr="00933B59">
        <w:t>display</w:t>
      </w:r>
      <w:r w:rsidR="00EE7F38">
        <w:t xml:space="preserve"> </w:t>
      </w:r>
      <w:r w:rsidRPr="00933B59">
        <w:t>the</w:t>
      </w:r>
      <w:r w:rsidR="00EE7F38">
        <w:t xml:space="preserve"> </w:t>
      </w:r>
      <w:r w:rsidRPr="00933B59">
        <w:t>conspicuously</w:t>
      </w:r>
      <w:r w:rsidR="00EE7F38">
        <w:t xml:space="preserve"> </w:t>
      </w:r>
      <w:r w:rsidRPr="00933B59">
        <w:t>anti-social</w:t>
      </w:r>
      <w:r w:rsidR="00EE7F38">
        <w:t xml:space="preserve"> </w:t>
      </w:r>
      <w:r w:rsidRPr="00933B59">
        <w:t>conduct</w:t>
      </w:r>
      <w:r w:rsidR="00EE7F38">
        <w:t xml:space="preserve"> </w:t>
      </w:r>
      <w:r w:rsidRPr="00933B59">
        <w:t>against</w:t>
      </w:r>
      <w:r w:rsidR="00EE7F38">
        <w:t xml:space="preserve"> </w:t>
      </w:r>
      <w:r w:rsidRPr="00933B59">
        <w:t>a</w:t>
      </w:r>
      <w:r w:rsidR="00EE7F38">
        <w:t xml:space="preserve"> </w:t>
      </w:r>
      <w:r w:rsidRPr="00933B59">
        <w:t>certain</w:t>
      </w:r>
      <w:r w:rsidR="00EE7F38">
        <w:t xml:space="preserve"> </w:t>
      </w:r>
      <w:r w:rsidRPr="00933B59">
        <w:t>person,</w:t>
      </w:r>
      <w:r w:rsidR="00EE7F38">
        <w:t xml:space="preserve"> </w:t>
      </w:r>
      <w:r w:rsidRPr="00933B59">
        <w:t>it</w:t>
      </w:r>
      <w:r w:rsidR="00EE7F38">
        <w:t xml:space="preserve"> </w:t>
      </w:r>
      <w:r w:rsidRPr="00933B59">
        <w:t>is</w:t>
      </w:r>
      <w:r w:rsidR="00EE7F38">
        <w:t xml:space="preserve"> </w:t>
      </w:r>
      <w:r w:rsidRPr="00933B59">
        <w:t>enough,</w:t>
      </w:r>
      <w:r w:rsidR="00EE7F38">
        <w:t xml:space="preserve"> </w:t>
      </w:r>
      <w:r w:rsidRPr="00933B59">
        <w:t>if</w:t>
      </w:r>
      <w:r w:rsidR="00EE7F38">
        <w:t xml:space="preserve"> </w:t>
      </w:r>
      <w:r w:rsidRPr="00933B59">
        <w:t>it</w:t>
      </w:r>
      <w:r w:rsidR="00EE7F38">
        <w:t xml:space="preserve"> </w:t>
      </w:r>
      <w:r w:rsidRPr="00933B59">
        <w:t>is</w:t>
      </w:r>
      <w:r w:rsidR="00EE7F38">
        <w:t xml:space="preserve"> </w:t>
      </w:r>
      <w:r w:rsidRPr="00933B59">
        <w:t>displayed</w:t>
      </w:r>
      <w:r w:rsidR="00EE7F38">
        <w:t xml:space="preserve"> </w:t>
      </w:r>
      <w:r w:rsidRPr="00933B59">
        <w:t>against</w:t>
      </w:r>
      <w:r w:rsidR="00EE7F38">
        <w:t xml:space="preserve"> </w:t>
      </w:r>
      <w:r w:rsidRPr="00933B59">
        <w:t>an</w:t>
      </w:r>
      <w:r w:rsidR="00EE7F38">
        <w:t xml:space="preserve"> </w:t>
      </w:r>
      <w:r w:rsidRPr="00933B59">
        <w:t>object</w:t>
      </w:r>
      <w:r w:rsidR="00EE7F38">
        <w:t xml:space="preserve"> </w:t>
      </w:r>
      <w:r w:rsidRPr="00933B59">
        <w:t>(e.g.</w:t>
      </w:r>
      <w:r w:rsidR="00EE7F38">
        <w:t xml:space="preserve"> </w:t>
      </w:r>
      <w:r w:rsidRPr="00933B59">
        <w:t>a</w:t>
      </w:r>
      <w:r w:rsidR="00EE7F38">
        <w:t xml:space="preserve"> </w:t>
      </w:r>
      <w:r w:rsidRPr="00933B59">
        <w:t>car</w:t>
      </w:r>
      <w:r w:rsidR="00EE7F38">
        <w:t xml:space="preserve"> </w:t>
      </w:r>
      <w:r w:rsidRPr="00933B59">
        <w:t>parking</w:t>
      </w:r>
      <w:r w:rsidR="00EE7F38">
        <w:t xml:space="preserve"> </w:t>
      </w:r>
      <w:r w:rsidRPr="00933B59">
        <w:t>on</w:t>
      </w:r>
      <w:r w:rsidR="00EE7F38">
        <w:t xml:space="preserve"> </w:t>
      </w:r>
      <w:r w:rsidRPr="00933B59">
        <w:t>the</w:t>
      </w:r>
      <w:r w:rsidR="00EE7F38">
        <w:t xml:space="preserve"> </w:t>
      </w:r>
      <w:r w:rsidRPr="00933B59">
        <w:t>street)</w:t>
      </w:r>
      <w:r w:rsidR="00EE7F38">
        <w:t xml:space="preserve"> </w:t>
      </w:r>
      <w:r w:rsidRPr="00933B59">
        <w:t>because</w:t>
      </w:r>
      <w:r w:rsidR="00EE7F38">
        <w:t xml:space="preserve"> </w:t>
      </w:r>
      <w:r w:rsidRPr="00933B59">
        <w:t>a</w:t>
      </w:r>
      <w:r w:rsidR="00EE7F38">
        <w:t xml:space="preserve"> </w:t>
      </w:r>
      <w:r w:rsidRPr="00933B59">
        <w:t>racist</w:t>
      </w:r>
      <w:r w:rsidR="00EE7F38">
        <w:t xml:space="preserve"> </w:t>
      </w:r>
      <w:r w:rsidRPr="00933B59">
        <w:t>motive</w:t>
      </w:r>
      <w:r w:rsidR="00EE7F38">
        <w:t xml:space="preserve"> </w:t>
      </w:r>
      <w:r w:rsidRPr="00933B59">
        <w:t>defined</w:t>
      </w:r>
      <w:r w:rsidR="00EE7F38">
        <w:t xml:space="preserve"> </w:t>
      </w:r>
      <w:r w:rsidRPr="00933B59">
        <w:t>in</w:t>
      </w:r>
      <w:r w:rsidR="00EE7F38">
        <w:t xml:space="preserve"> </w:t>
      </w:r>
      <w:r w:rsidRPr="00933B59">
        <w:t>Section</w:t>
      </w:r>
      <w:r w:rsidR="00EE7F38">
        <w:t xml:space="preserve"> </w:t>
      </w:r>
      <w:r w:rsidRPr="00933B59">
        <w:t>216.</w:t>
      </w:r>
      <w:r w:rsidR="00EE7F38">
        <w:t xml:space="preserve"> </w:t>
      </w:r>
      <w:r w:rsidRPr="00933B59">
        <w:t>Conspicuously</w:t>
      </w:r>
      <w:r w:rsidR="00EE7F38">
        <w:t xml:space="preserve"> </w:t>
      </w:r>
      <w:r w:rsidRPr="00933B59">
        <w:t>anti-social</w:t>
      </w:r>
      <w:r w:rsidR="00EE7F38">
        <w:t xml:space="preserve"> </w:t>
      </w:r>
      <w:r w:rsidRPr="00933B59">
        <w:t>conduct</w:t>
      </w:r>
      <w:r w:rsidR="00EE7F38">
        <w:t xml:space="preserve"> </w:t>
      </w:r>
      <w:r w:rsidRPr="00933B59">
        <w:t>means</w:t>
      </w:r>
      <w:r w:rsidR="00EE7F38">
        <w:t xml:space="preserve"> </w:t>
      </w:r>
      <w:r w:rsidRPr="00933B59">
        <w:t>a</w:t>
      </w:r>
      <w:r w:rsidR="00EE7F38">
        <w:t xml:space="preserve"> </w:t>
      </w:r>
      <w:r w:rsidRPr="00933B59">
        <w:t>behaviour</w:t>
      </w:r>
      <w:r w:rsidR="00EE7F38">
        <w:t xml:space="preserve"> </w:t>
      </w:r>
      <w:r w:rsidRPr="00933B59">
        <w:t>that</w:t>
      </w:r>
      <w:r w:rsidR="00EE7F38">
        <w:t xml:space="preserve"> </w:t>
      </w:r>
      <w:r w:rsidRPr="00933B59">
        <w:t>openly</w:t>
      </w:r>
      <w:r w:rsidR="00EE7F38">
        <w:t xml:space="preserve"> </w:t>
      </w:r>
      <w:r w:rsidRPr="00933B59">
        <w:t>ignores</w:t>
      </w:r>
      <w:r w:rsidR="00EE7F38">
        <w:t xml:space="preserve"> </w:t>
      </w:r>
      <w:r w:rsidRPr="00933B59">
        <w:t>the</w:t>
      </w:r>
      <w:r w:rsidR="00EE7F38">
        <w:t xml:space="preserve"> </w:t>
      </w:r>
      <w:r w:rsidRPr="00933B59">
        <w:t>basic</w:t>
      </w:r>
      <w:r w:rsidR="00EE7F38">
        <w:t xml:space="preserve"> </w:t>
      </w:r>
      <w:r w:rsidRPr="00933B59">
        <w:t>rules</w:t>
      </w:r>
      <w:r w:rsidR="00EE7F38">
        <w:t xml:space="preserve"> </w:t>
      </w:r>
      <w:r w:rsidRPr="00933B59">
        <w:t>of</w:t>
      </w:r>
      <w:r w:rsidR="00EE7F38">
        <w:t xml:space="preserve"> </w:t>
      </w:r>
      <w:r w:rsidRPr="00933B59">
        <w:t>social</w:t>
      </w:r>
      <w:r w:rsidR="00EE7F38">
        <w:t xml:space="preserve"> </w:t>
      </w:r>
      <w:r w:rsidRPr="00933B59">
        <w:t>coexistence.</w:t>
      </w:r>
      <w:r w:rsidR="00EE7F38">
        <w:t xml:space="preserve"> </w:t>
      </w:r>
      <w:r w:rsidRPr="00933B59">
        <w:t>Furthermore,</w:t>
      </w:r>
      <w:r w:rsidR="00EE7F38">
        <w:t xml:space="preserve"> </w:t>
      </w:r>
      <w:r w:rsidRPr="00933B59">
        <w:t>the</w:t>
      </w:r>
      <w:r w:rsidR="00EE7F38">
        <w:t xml:space="preserve"> </w:t>
      </w:r>
      <w:r w:rsidRPr="00933B59">
        <w:t>conspicuously</w:t>
      </w:r>
      <w:r w:rsidR="00EE7F38">
        <w:t xml:space="preserve"> </w:t>
      </w:r>
      <w:r w:rsidRPr="00933B59">
        <w:t>anti-social</w:t>
      </w:r>
      <w:r w:rsidR="00EE7F38">
        <w:t xml:space="preserve"> </w:t>
      </w:r>
      <w:r w:rsidRPr="00933B59">
        <w:t>conduct</w:t>
      </w:r>
      <w:r w:rsidR="00EE7F38">
        <w:t xml:space="preserve"> </w:t>
      </w:r>
      <w:r w:rsidRPr="00933B59">
        <w:t>must</w:t>
      </w:r>
      <w:r w:rsidR="00EE7F38">
        <w:t xml:space="preserve"> </w:t>
      </w:r>
      <w:r w:rsidRPr="00933B59">
        <w:t>be</w:t>
      </w:r>
      <w:r w:rsidR="00EE7F38">
        <w:t xml:space="preserve"> </w:t>
      </w:r>
      <w:r w:rsidRPr="00933B59">
        <w:t>capable</w:t>
      </w:r>
      <w:r w:rsidR="00EE7F38">
        <w:t xml:space="preserve"> </w:t>
      </w:r>
      <w:r w:rsidRPr="00933B59">
        <w:t>of</w:t>
      </w:r>
      <w:r w:rsidR="00EE7F38">
        <w:t xml:space="preserve"> </w:t>
      </w:r>
      <w:r w:rsidRPr="00933B59">
        <w:t>causing</w:t>
      </w:r>
      <w:r w:rsidR="00EE7F38">
        <w:t xml:space="preserve"> </w:t>
      </w:r>
      <w:r w:rsidRPr="00933B59">
        <w:t>alarm,</w:t>
      </w:r>
      <w:r w:rsidR="00EE7F38">
        <w:t xml:space="preserve"> </w:t>
      </w:r>
      <w:r w:rsidRPr="00933B59">
        <w:t>but</w:t>
      </w:r>
      <w:r w:rsidR="00EE7F38">
        <w:t xml:space="preserve"> </w:t>
      </w:r>
      <w:r w:rsidRPr="00933B59">
        <w:t>it</w:t>
      </w:r>
      <w:r w:rsidR="00EE7F38">
        <w:t xml:space="preserve"> </w:t>
      </w:r>
      <w:r w:rsidRPr="00933B59">
        <w:t>is</w:t>
      </w:r>
      <w:r w:rsidR="00EE7F38">
        <w:t xml:space="preserve"> </w:t>
      </w:r>
      <w:r w:rsidRPr="00933B59">
        <w:t>not</w:t>
      </w:r>
      <w:r w:rsidR="00EE7F38">
        <w:t xml:space="preserve"> </w:t>
      </w:r>
      <w:r w:rsidRPr="00933B59">
        <w:t>necessary</w:t>
      </w:r>
      <w:r w:rsidR="00EE7F38">
        <w:t xml:space="preserve"> </w:t>
      </w:r>
      <w:r w:rsidRPr="00933B59">
        <w:t>that</w:t>
      </w:r>
      <w:r w:rsidR="00EE7F38">
        <w:t xml:space="preserve"> </w:t>
      </w:r>
      <w:r w:rsidRPr="00933B59">
        <w:t>an</w:t>
      </w:r>
      <w:r w:rsidR="00EE7F38">
        <w:t xml:space="preserve"> </w:t>
      </w:r>
      <w:r w:rsidRPr="00933B59">
        <w:t>actual</w:t>
      </w:r>
      <w:r w:rsidR="00EE7F38">
        <w:t xml:space="preserve"> </w:t>
      </w:r>
      <w:r w:rsidRPr="00933B59">
        <w:t>panic</w:t>
      </w:r>
      <w:r w:rsidR="00EE7F38">
        <w:t xml:space="preserve"> </w:t>
      </w:r>
      <w:r w:rsidRPr="00933B59">
        <w:t>to</w:t>
      </w:r>
      <w:r w:rsidR="00EE7F38">
        <w:t xml:space="preserve"> </w:t>
      </w:r>
      <w:r w:rsidRPr="00933B59">
        <w:t>break</w:t>
      </w:r>
      <w:r w:rsidR="00EE7F38">
        <w:t xml:space="preserve"> </w:t>
      </w:r>
      <w:r w:rsidRPr="00933B59">
        <w:t>out.</w:t>
      </w:r>
      <w:r w:rsidR="00EE7F38">
        <w:t xml:space="preserve"> </w:t>
      </w:r>
      <w:r w:rsidRPr="00933B59">
        <w:t>It</w:t>
      </w:r>
      <w:r w:rsidR="00EE7F38">
        <w:t xml:space="preserve"> </w:t>
      </w:r>
      <w:r w:rsidRPr="00933B59">
        <w:t>is</w:t>
      </w:r>
      <w:r w:rsidR="00EE7F38">
        <w:t xml:space="preserve"> </w:t>
      </w:r>
      <w:r w:rsidRPr="00933B59">
        <w:t>not</w:t>
      </w:r>
      <w:r w:rsidR="00EE7F38">
        <w:t xml:space="preserve"> </w:t>
      </w:r>
      <w:r w:rsidRPr="00933B59">
        <w:t>necessary</w:t>
      </w:r>
      <w:r w:rsidR="00EE7F38">
        <w:t xml:space="preserve"> </w:t>
      </w:r>
      <w:r w:rsidRPr="00933B59">
        <w:t>to</w:t>
      </w:r>
      <w:r w:rsidR="00EE7F38">
        <w:t xml:space="preserve"> </w:t>
      </w:r>
      <w:r w:rsidRPr="00933B59">
        <w:t>actually</w:t>
      </w:r>
      <w:r w:rsidR="00EE7F38">
        <w:t xml:space="preserve"> </w:t>
      </w:r>
      <w:r w:rsidRPr="00933B59">
        <w:t>cause</w:t>
      </w:r>
      <w:r w:rsidR="00EE7F38">
        <w:t xml:space="preserve"> </w:t>
      </w:r>
      <w:r w:rsidRPr="00933B59">
        <w:t>or</w:t>
      </w:r>
      <w:r w:rsidR="00EE7F38">
        <w:t xml:space="preserve"> </w:t>
      </w:r>
      <w:r w:rsidRPr="00933B59">
        <w:t>manifest</w:t>
      </w:r>
      <w:r w:rsidR="00EE7F38">
        <w:t xml:space="preserve"> </w:t>
      </w:r>
      <w:r w:rsidRPr="00933B59">
        <w:t>violence</w:t>
      </w:r>
      <w:r w:rsidR="00EE7F38">
        <w:t xml:space="preserve"> </w:t>
      </w:r>
      <w:r w:rsidRPr="00933B59">
        <w:t>or</w:t>
      </w:r>
      <w:r w:rsidR="00EE7F38">
        <w:t xml:space="preserve"> </w:t>
      </w:r>
      <w:r w:rsidRPr="00933B59">
        <w:t>hatred</w:t>
      </w:r>
      <w:r w:rsidR="00EE7F38">
        <w:t xml:space="preserve"> </w:t>
      </w:r>
      <w:r w:rsidRPr="00933B59">
        <w:t>in</w:t>
      </w:r>
      <w:r w:rsidR="00EE7F38">
        <w:t xml:space="preserve"> </w:t>
      </w:r>
      <w:r w:rsidRPr="00933B59">
        <w:t>others,</w:t>
      </w:r>
      <w:r w:rsidR="00EE7F38">
        <w:t xml:space="preserve"> </w:t>
      </w:r>
      <w:r w:rsidRPr="00933B59">
        <w:t>it</w:t>
      </w:r>
      <w:r w:rsidR="00EE7F38">
        <w:t xml:space="preserve"> </w:t>
      </w:r>
      <w:r w:rsidRPr="00933B59">
        <w:t>is</w:t>
      </w:r>
      <w:r w:rsidR="00EE7F38">
        <w:t xml:space="preserve"> </w:t>
      </w:r>
      <w:r w:rsidRPr="00933B59">
        <w:t>enough</w:t>
      </w:r>
      <w:r w:rsidR="00EE7F38">
        <w:t xml:space="preserve"> </w:t>
      </w:r>
      <w:r w:rsidRPr="00933B59">
        <w:t>if</w:t>
      </w:r>
      <w:r w:rsidR="00EE7F38">
        <w:t xml:space="preserve"> </w:t>
      </w:r>
      <w:r w:rsidRPr="00933B59">
        <w:t>there</w:t>
      </w:r>
      <w:r w:rsidR="00EE7F38">
        <w:t xml:space="preserve"> </w:t>
      </w:r>
      <w:r w:rsidRPr="00933B59">
        <w:t>is</w:t>
      </w:r>
      <w:r w:rsidR="00EE7F38">
        <w:t xml:space="preserve"> </w:t>
      </w:r>
      <w:r w:rsidRPr="00933B59">
        <w:t>a</w:t>
      </w:r>
      <w:r w:rsidR="00EE7F38">
        <w:t xml:space="preserve"> </w:t>
      </w:r>
      <w:r w:rsidRPr="00933B59">
        <w:t>danger</w:t>
      </w:r>
      <w:r w:rsidR="00EE7F38">
        <w:t xml:space="preserve"> </w:t>
      </w:r>
      <w:r w:rsidRPr="00933B59">
        <w:t>that</w:t>
      </w:r>
      <w:r w:rsidR="00EE7F38">
        <w:t xml:space="preserve"> </w:t>
      </w:r>
      <w:r w:rsidRPr="00933B59">
        <w:t>this</w:t>
      </w:r>
      <w:r w:rsidR="00EE7F38">
        <w:t xml:space="preserve"> </w:t>
      </w:r>
      <w:r w:rsidRPr="00933B59">
        <w:t>can</w:t>
      </w:r>
      <w:r w:rsidR="00EE7F38">
        <w:t xml:space="preserve"> </w:t>
      </w:r>
      <w:r w:rsidRPr="00933B59">
        <w:t>take</w:t>
      </w:r>
      <w:r w:rsidR="00EE7F38">
        <w:t xml:space="preserve"> </w:t>
      </w:r>
      <w:r w:rsidRPr="00933B59">
        <w:t>place.</w:t>
      </w:r>
      <w:r w:rsidR="00EE7F38">
        <w:t xml:space="preserve"> </w:t>
      </w:r>
      <w:r w:rsidRPr="00933B59">
        <w:t>If</w:t>
      </w:r>
      <w:r w:rsidR="00EE7F38">
        <w:t xml:space="preserve"> </w:t>
      </w:r>
      <w:r w:rsidRPr="00933B59">
        <w:t>the</w:t>
      </w:r>
      <w:r w:rsidR="00EE7F38">
        <w:t xml:space="preserve"> </w:t>
      </w:r>
      <w:r w:rsidRPr="00933B59">
        <w:t>perpetrator</w:t>
      </w:r>
      <w:r w:rsidR="00EE7F38">
        <w:t xml:space="preserve"> </w:t>
      </w:r>
      <w:r w:rsidRPr="00933B59">
        <w:t>is</w:t>
      </w:r>
      <w:r w:rsidR="00EE7F38">
        <w:t xml:space="preserve"> </w:t>
      </w:r>
      <w:r w:rsidRPr="00933B59">
        <w:t>aware</w:t>
      </w:r>
      <w:r w:rsidR="00EE7F38">
        <w:t xml:space="preserve"> </w:t>
      </w:r>
      <w:r w:rsidRPr="00933B59">
        <w:t>of</w:t>
      </w:r>
      <w:r w:rsidR="00EE7F38">
        <w:t xml:space="preserve"> </w:t>
      </w:r>
      <w:r w:rsidRPr="00933B59">
        <w:t>the</w:t>
      </w:r>
      <w:r w:rsidR="00EE7F38">
        <w:t xml:space="preserve"> </w:t>
      </w:r>
      <w:r w:rsidRPr="00933B59">
        <w:t>fact</w:t>
      </w:r>
      <w:r w:rsidR="00EE7F38">
        <w:t xml:space="preserve"> </w:t>
      </w:r>
      <w:r w:rsidRPr="00933B59">
        <w:t>that</w:t>
      </w:r>
      <w:r w:rsidR="00EE7F38">
        <w:t xml:space="preserve"> </w:t>
      </w:r>
      <w:r w:rsidRPr="00933B59">
        <w:t>their</w:t>
      </w:r>
      <w:r w:rsidR="00EE7F38">
        <w:t xml:space="preserve"> </w:t>
      </w:r>
      <w:r w:rsidRPr="00933B59">
        <w:t>action</w:t>
      </w:r>
      <w:r w:rsidR="00EE7F38">
        <w:t xml:space="preserve"> </w:t>
      </w:r>
      <w:r w:rsidRPr="00933B59">
        <w:t>committed</w:t>
      </w:r>
      <w:r w:rsidR="00EE7F38">
        <w:t xml:space="preserve"> </w:t>
      </w:r>
      <w:r w:rsidRPr="00933B59">
        <w:t>in</w:t>
      </w:r>
      <w:r w:rsidR="00EE7F38">
        <w:t xml:space="preserve"> </w:t>
      </w:r>
      <w:r w:rsidRPr="00933B59">
        <w:t>public</w:t>
      </w:r>
      <w:r w:rsidR="00EE7F38">
        <w:t xml:space="preserve"> </w:t>
      </w:r>
      <w:r w:rsidRPr="00933B59">
        <w:t>is</w:t>
      </w:r>
      <w:r w:rsidR="00EE7F38">
        <w:t xml:space="preserve"> </w:t>
      </w:r>
      <w:r w:rsidRPr="00933B59">
        <w:t>objectively</w:t>
      </w:r>
      <w:r w:rsidR="00EE7F38">
        <w:t xml:space="preserve"> </w:t>
      </w:r>
      <w:r w:rsidRPr="00933B59">
        <w:t>capable</w:t>
      </w:r>
      <w:r w:rsidR="00EE7F38">
        <w:t xml:space="preserve"> </w:t>
      </w:r>
      <w:r w:rsidRPr="00933B59">
        <w:t>of</w:t>
      </w:r>
      <w:r w:rsidR="00EE7F38">
        <w:t xml:space="preserve"> </w:t>
      </w:r>
      <w:r w:rsidRPr="00933B59">
        <w:t>causing</w:t>
      </w:r>
      <w:r w:rsidR="00EE7F38">
        <w:t xml:space="preserve"> </w:t>
      </w:r>
      <w:r w:rsidRPr="00933B59">
        <w:t>hate,</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can</w:t>
      </w:r>
      <w:r w:rsidR="00EE7F38">
        <w:t xml:space="preserve"> </w:t>
      </w:r>
      <w:r w:rsidRPr="00933B59">
        <w:t>be</w:t>
      </w:r>
      <w:r w:rsidR="00EE7F38">
        <w:t xml:space="preserve"> </w:t>
      </w:r>
      <w:r w:rsidRPr="00933B59">
        <w:t>established.</w:t>
      </w:r>
      <w:r w:rsidRPr="00FF3C71">
        <w:rPr>
          <w:rStyle w:val="FootnoteReference"/>
        </w:rPr>
        <w:footnoteReference w:id="13"/>
      </w:r>
    </w:p>
    <w:p w14:paraId="7D38E5DF" w14:textId="77777777" w:rsidR="005364DC" w:rsidRDefault="00582FB8" w:rsidP="00ED2374">
      <w:pPr>
        <w:pStyle w:val="SingleTxtG"/>
      </w:pPr>
      <w:r w:rsidRPr="00933B59">
        <w:rPr>
          <w:bCs/>
          <w:iCs/>
        </w:rPr>
        <w:t>47.</w:t>
      </w:r>
      <w:r w:rsidRPr="00933B59">
        <w:rPr>
          <w:bCs/>
          <w:iCs/>
        </w:rPr>
        <w:tab/>
      </w:r>
      <w:r w:rsidRPr="00933B59">
        <w:t>In</w:t>
      </w:r>
      <w:r w:rsidR="00EE7F38">
        <w:t xml:space="preserve"> </w:t>
      </w:r>
      <w:r w:rsidRPr="00933B59">
        <w:t>order</w:t>
      </w:r>
      <w:r w:rsidR="00EE7F38">
        <w:t xml:space="preserve"> </w:t>
      </w:r>
      <w:r w:rsidRPr="00933B59">
        <w:t>to</w:t>
      </w:r>
      <w:r w:rsidR="00EE7F38">
        <w:t xml:space="preserve"> </w:t>
      </w:r>
      <w:r w:rsidRPr="00933B59">
        <w:t>ensure</w:t>
      </w:r>
      <w:r w:rsidR="00EE7F38">
        <w:t xml:space="preserve"> </w:t>
      </w:r>
      <w:r w:rsidRPr="00933B59">
        <w:t>uniform</w:t>
      </w:r>
      <w:r w:rsidR="00EE7F38">
        <w:t xml:space="preserve"> </w:t>
      </w:r>
      <w:r w:rsidRPr="00933B59">
        <w:t>and</w:t>
      </w:r>
      <w:r w:rsidR="00EE7F38">
        <w:t xml:space="preserve"> </w:t>
      </w:r>
      <w:r w:rsidRPr="00933B59">
        <w:t>effective</w:t>
      </w:r>
      <w:r w:rsidR="00EE7F38">
        <w:t xml:space="preserve"> </w:t>
      </w:r>
      <w:r w:rsidRPr="00933B59">
        <w:t>law</w:t>
      </w:r>
      <w:r w:rsidR="00EE7F38">
        <w:t xml:space="preserve"> </w:t>
      </w:r>
      <w:r w:rsidRPr="00933B59">
        <w:t>enforcement</w:t>
      </w:r>
      <w:r w:rsidR="00EE7F38">
        <w:t xml:space="preserve"> </w:t>
      </w:r>
      <w:r w:rsidRPr="00933B59">
        <w:t>measures</w:t>
      </w:r>
      <w:r w:rsidR="00EE7F38">
        <w:t xml:space="preserve"> </w:t>
      </w:r>
      <w:r w:rsidRPr="00933B59">
        <w:t>aimed</w:t>
      </w:r>
      <w:r w:rsidR="00EE7F38">
        <w:t xml:space="preserve"> </w:t>
      </w:r>
      <w:r w:rsidRPr="00933B59">
        <w:t>at</w:t>
      </w:r>
      <w:r w:rsidR="00EE7F38">
        <w:t xml:space="preserve"> </w:t>
      </w:r>
      <w:r w:rsidRPr="00933B59">
        <w:t>preventing</w:t>
      </w:r>
      <w:r w:rsidR="00EE7F38">
        <w:t xml:space="preserve"> </w:t>
      </w:r>
      <w:r w:rsidRPr="00933B59">
        <w:t>and</w:t>
      </w:r>
      <w:r w:rsidR="00EE7F38">
        <w:t xml:space="preserve"> </w:t>
      </w:r>
      <w:r w:rsidRPr="00933B59">
        <w:t>countering</w:t>
      </w:r>
      <w:r w:rsidR="00EE7F38">
        <w:t xml:space="preserve"> </w:t>
      </w:r>
      <w:r w:rsidRPr="00933B59">
        <w:t>hate</w:t>
      </w:r>
      <w:r w:rsidR="00EE7F38">
        <w:t xml:space="preserve"> </w:t>
      </w:r>
      <w:r w:rsidRPr="00933B59">
        <w:t>crimes,</w:t>
      </w:r>
      <w:r w:rsidR="00EE7F38">
        <w:t xml:space="preserve"> </w:t>
      </w:r>
      <w:r w:rsidRPr="00933B59">
        <w:t>the</w:t>
      </w:r>
      <w:r w:rsidR="00EE7F38">
        <w:t xml:space="preserve"> </w:t>
      </w:r>
      <w:r w:rsidRPr="00933B59">
        <w:t>National</w:t>
      </w:r>
      <w:r w:rsidR="00EE7F38">
        <w:t xml:space="preserve"> </w:t>
      </w:r>
      <w:r w:rsidRPr="00933B59">
        <w:t>Police</w:t>
      </w:r>
      <w:r w:rsidR="00EE7F38">
        <w:t xml:space="preserve"> </w:t>
      </w:r>
      <w:r w:rsidRPr="00933B59">
        <w:t>Headquarters</w:t>
      </w:r>
      <w:r w:rsidR="00EE7F38">
        <w:t xml:space="preserve"> </w:t>
      </w:r>
      <w:r w:rsidRPr="00933B59">
        <w:t>issued</w:t>
      </w:r>
      <w:r w:rsidR="00EE7F38">
        <w:t xml:space="preserve"> </w:t>
      </w:r>
      <w:r w:rsidRPr="00933B59">
        <w:t>in</w:t>
      </w:r>
      <w:r w:rsidR="00EE7F38">
        <w:t xml:space="preserve"> </w:t>
      </w:r>
      <w:r w:rsidRPr="00933B59">
        <w:t>2019</w:t>
      </w:r>
      <w:r w:rsidR="00EE7F38">
        <w:t xml:space="preserve"> </w:t>
      </w:r>
      <w:r w:rsidRPr="00933B59">
        <w:t>an</w:t>
      </w:r>
      <w:r w:rsidR="00EE7F38">
        <w:t xml:space="preserve"> </w:t>
      </w:r>
      <w:r w:rsidRPr="00933B59">
        <w:t>order</w:t>
      </w:r>
      <w:r w:rsidR="00EE7F38">
        <w:t xml:space="preserve"> </w:t>
      </w:r>
      <w:r w:rsidRPr="00933B59">
        <w:t>to</w:t>
      </w:r>
      <w:r w:rsidR="00EE7F38">
        <w:t xml:space="preserve"> </w:t>
      </w:r>
      <w:r w:rsidRPr="00933B59">
        <w:t>regulate</w:t>
      </w:r>
      <w:r w:rsidR="00EE7F38">
        <w:t xml:space="preserve"> </w:t>
      </w:r>
      <w:r w:rsidRPr="00933B59">
        <w:t>the</w:t>
      </w:r>
      <w:r w:rsidR="00EE7F38">
        <w:t xml:space="preserve"> </w:t>
      </w:r>
      <w:r w:rsidRPr="00933B59">
        <w:t>implementation</w:t>
      </w:r>
      <w:r w:rsidR="00EE7F38">
        <w:t xml:space="preserve"> </w:t>
      </w:r>
      <w:r w:rsidRPr="00933B59">
        <w:t>of</w:t>
      </w:r>
      <w:r w:rsidR="00EE7F38">
        <w:t xml:space="preserve"> </w:t>
      </w:r>
      <w:r w:rsidRPr="00933B59">
        <w:t>hate</w:t>
      </w:r>
      <w:r w:rsidR="00EE7F38">
        <w:t xml:space="preserve"> </w:t>
      </w:r>
      <w:r w:rsidRPr="00933B59">
        <w:t>crime</w:t>
      </w:r>
      <w:r w:rsidR="00EE7F38">
        <w:t xml:space="preserve"> </w:t>
      </w:r>
      <w:r w:rsidRPr="00933B59">
        <w:t>related</w:t>
      </w:r>
      <w:r w:rsidR="00EE7F38">
        <w:t xml:space="preserve"> </w:t>
      </w:r>
      <w:r w:rsidRPr="00933B59">
        <w:t>tasks</w:t>
      </w:r>
      <w:r w:rsidR="00EE7F38">
        <w:t xml:space="preserve"> </w:t>
      </w:r>
      <w:r w:rsidRPr="00933B59">
        <w:t>belonging</w:t>
      </w:r>
      <w:r w:rsidR="00EE7F38">
        <w:t xml:space="preserve"> </w:t>
      </w:r>
      <w:r w:rsidRPr="00933B59">
        <w:t>to</w:t>
      </w:r>
      <w:r w:rsidR="00EE7F38">
        <w:t xml:space="preserve"> </w:t>
      </w:r>
      <w:r w:rsidRPr="00933B59">
        <w:t>the</w:t>
      </w:r>
      <w:r w:rsidR="00EE7F38">
        <w:t xml:space="preserve"> </w:t>
      </w:r>
      <w:r w:rsidRPr="00933B59">
        <w:t>competence</w:t>
      </w:r>
      <w:r w:rsidR="00EE7F38">
        <w:t xml:space="preserve"> </w:t>
      </w:r>
      <w:r w:rsidRPr="00933B59">
        <w:t>of</w:t>
      </w:r>
      <w:r w:rsidR="00EE7F38">
        <w:t xml:space="preserve"> </w:t>
      </w:r>
      <w:r w:rsidRPr="00933B59">
        <w:t>the</w:t>
      </w:r>
      <w:r w:rsidR="00EE7F38">
        <w:t xml:space="preserve"> </w:t>
      </w:r>
      <w:r w:rsidRPr="00933B59">
        <w:t>Hungarian</w:t>
      </w:r>
      <w:r w:rsidR="00EE7F38">
        <w:t xml:space="preserve"> </w:t>
      </w:r>
      <w:r w:rsidRPr="00933B59">
        <w:t>police</w:t>
      </w:r>
      <w:r w:rsidR="00EE7F38">
        <w:t xml:space="preserve"> </w:t>
      </w:r>
      <w:r w:rsidRPr="00933B59">
        <w:t>[30/2019.</w:t>
      </w:r>
      <w:r w:rsidR="00EE7F38">
        <w:t xml:space="preserve"> </w:t>
      </w:r>
      <w:r w:rsidRPr="00933B59">
        <w:t>(VII.</w:t>
      </w:r>
      <w:r w:rsidR="00EE7F38">
        <w:t xml:space="preserve"> </w:t>
      </w:r>
      <w:r w:rsidRPr="00933B59">
        <w:t>18)</w:t>
      </w:r>
      <w:r w:rsidR="00EE7F38">
        <w:t xml:space="preserve"> </w:t>
      </w:r>
      <w:r w:rsidRPr="00933B59">
        <w:t>ORFK</w:t>
      </w:r>
      <w:r w:rsidR="00EE7F38">
        <w:t xml:space="preserve"> </w:t>
      </w:r>
      <w:r w:rsidRPr="00933B59">
        <w:t>order].</w:t>
      </w:r>
    </w:p>
    <w:p w14:paraId="0BB65C7D" w14:textId="77777777" w:rsidR="005364DC" w:rsidRDefault="00582FB8" w:rsidP="00ED2374">
      <w:pPr>
        <w:pStyle w:val="SingleTxtG"/>
      </w:pPr>
      <w:r w:rsidRPr="00933B59">
        <w:rPr>
          <w:bCs/>
          <w:iCs/>
        </w:rPr>
        <w:t>48.</w:t>
      </w:r>
      <w:r w:rsidRPr="00933B59">
        <w:rPr>
          <w:bCs/>
          <w:iCs/>
        </w:rPr>
        <w:tab/>
      </w:r>
      <w:r w:rsidRPr="00933B59">
        <w:t>The</w:t>
      </w:r>
      <w:r w:rsidR="00EE7F38">
        <w:t xml:space="preserve"> </w:t>
      </w:r>
      <w:r w:rsidRPr="00933B59">
        <w:t>criminal</w:t>
      </w:r>
      <w:r w:rsidR="00EE7F38">
        <w:t xml:space="preserve"> </w:t>
      </w:r>
      <w:r w:rsidRPr="00933B59">
        <w:t>investigation</w:t>
      </w:r>
      <w:r w:rsidR="00EE7F38">
        <w:t xml:space="preserve"> </w:t>
      </w:r>
      <w:r w:rsidRPr="00933B59">
        <w:t>relies</w:t>
      </w:r>
      <w:r w:rsidR="00EE7F38">
        <w:t xml:space="preserve"> </w:t>
      </w:r>
      <w:r w:rsidRPr="00933B59">
        <w:t>on</w:t>
      </w:r>
      <w:r w:rsidR="00EE7F38">
        <w:t xml:space="preserve"> </w:t>
      </w:r>
      <w:r w:rsidRPr="00933B59">
        <w:t>prejudice</w:t>
      </w:r>
      <w:r w:rsidR="00EE7F38">
        <w:t xml:space="preserve"> </w:t>
      </w:r>
      <w:r w:rsidRPr="00933B59">
        <w:t>indicators</w:t>
      </w:r>
      <w:r w:rsidR="00EE7F38">
        <w:t xml:space="preserve"> </w:t>
      </w:r>
      <w:r w:rsidRPr="00933B59">
        <w:t>collected</w:t>
      </w:r>
      <w:r w:rsidR="00EE7F38">
        <w:t xml:space="preserve"> </w:t>
      </w:r>
      <w:r w:rsidRPr="00933B59">
        <w:t>in</w:t>
      </w:r>
      <w:r w:rsidR="00EE7F38">
        <w:t xml:space="preserve"> </w:t>
      </w:r>
      <w:r w:rsidRPr="00933B59">
        <w:t>line</w:t>
      </w:r>
      <w:r w:rsidR="00EE7F38">
        <w:t xml:space="preserve"> </w:t>
      </w:r>
      <w:r w:rsidRPr="00933B59">
        <w:t>with</w:t>
      </w:r>
      <w:r w:rsidR="00EE7F38">
        <w:t xml:space="preserve"> </w:t>
      </w:r>
      <w:r w:rsidRPr="00933B59">
        <w:t>the</w:t>
      </w:r>
      <w:r w:rsidR="00EE7F38">
        <w:t xml:space="preserve"> </w:t>
      </w:r>
      <w:r w:rsidRPr="00933B59">
        <w:t>aforementioned</w:t>
      </w:r>
      <w:r w:rsidR="00EE7F38">
        <w:t xml:space="preserve"> </w:t>
      </w:r>
      <w:r w:rsidRPr="00933B59">
        <w:t>order.</w:t>
      </w:r>
      <w:r w:rsidR="00EE7F38">
        <w:t xml:space="preserve"> </w:t>
      </w:r>
      <w:r w:rsidRPr="00933B59">
        <w:t>This</w:t>
      </w:r>
      <w:r w:rsidR="00EE7F38">
        <w:t xml:space="preserve"> </w:t>
      </w:r>
      <w:r w:rsidRPr="00933B59">
        <w:t>collection</w:t>
      </w:r>
      <w:r w:rsidR="00EE7F38">
        <w:t xml:space="preserve"> </w:t>
      </w:r>
      <w:r w:rsidRPr="00933B59">
        <w:t>of</w:t>
      </w:r>
      <w:r w:rsidR="00EE7F38">
        <w:t xml:space="preserve"> </w:t>
      </w:r>
      <w:r w:rsidRPr="00933B59">
        <w:t>indicators</w:t>
      </w:r>
      <w:r w:rsidR="00EE7F38">
        <w:t xml:space="preserve"> </w:t>
      </w:r>
      <w:r w:rsidRPr="00933B59">
        <w:t>consists</w:t>
      </w:r>
      <w:r w:rsidR="00EE7F38">
        <w:t xml:space="preserve"> </w:t>
      </w:r>
      <w:r w:rsidRPr="00933B59">
        <w:t>of</w:t>
      </w:r>
      <w:r w:rsidR="00EE7F38">
        <w:t xml:space="preserve"> </w:t>
      </w:r>
      <w:r w:rsidRPr="00933B59">
        <w:t>facts</w:t>
      </w:r>
      <w:r w:rsidR="00EE7F38">
        <w:t xml:space="preserve"> </w:t>
      </w:r>
      <w:r w:rsidRPr="00933B59">
        <w:t>and</w:t>
      </w:r>
      <w:r w:rsidR="00EE7F38">
        <w:t xml:space="preserve"> </w:t>
      </w:r>
      <w:r w:rsidRPr="00933B59">
        <w:t>circumstances</w:t>
      </w:r>
      <w:r w:rsidR="00EE7F38">
        <w:t xml:space="preserve"> </w:t>
      </w:r>
      <w:r w:rsidRPr="00933B59">
        <w:t>from</w:t>
      </w:r>
      <w:r w:rsidR="00EE7F38">
        <w:t xml:space="preserve"> </w:t>
      </w:r>
      <w:r w:rsidRPr="00933B59">
        <w:t>which</w:t>
      </w:r>
      <w:r w:rsidR="00EE7F38">
        <w:t xml:space="preserve"> </w:t>
      </w:r>
      <w:r w:rsidRPr="00933B59">
        <w:t>it</w:t>
      </w:r>
      <w:r w:rsidR="00EE7F38">
        <w:t xml:space="preserve"> </w:t>
      </w:r>
      <w:r w:rsidRPr="00933B59">
        <w:t>can</w:t>
      </w:r>
      <w:r w:rsidR="00EE7F38">
        <w:t xml:space="preserve"> </w:t>
      </w:r>
      <w:r w:rsidRPr="00933B59">
        <w:t>be</w:t>
      </w:r>
      <w:r w:rsidR="00EE7F38">
        <w:t xml:space="preserve"> </w:t>
      </w:r>
      <w:r w:rsidRPr="00933B59">
        <w:t>concluded</w:t>
      </w:r>
      <w:r w:rsidR="00EE7F38">
        <w:t xml:space="preserve"> </w:t>
      </w:r>
      <w:r w:rsidRPr="00933B59">
        <w:t>that</w:t>
      </w:r>
      <w:r w:rsidR="00EE7F38">
        <w:t xml:space="preserve"> </w:t>
      </w:r>
      <w:r w:rsidRPr="00933B59">
        <w:t>a</w:t>
      </w:r>
      <w:r w:rsidR="00EE7F38">
        <w:t xml:space="preserve"> </w:t>
      </w:r>
      <w:r w:rsidRPr="00933B59">
        <w:t>crime</w:t>
      </w:r>
      <w:r w:rsidR="00EE7F38">
        <w:t xml:space="preserve"> </w:t>
      </w:r>
      <w:r w:rsidRPr="00933B59">
        <w:t>was</w:t>
      </w:r>
      <w:r w:rsidR="00EE7F38">
        <w:t xml:space="preserve"> </w:t>
      </w:r>
      <w:r w:rsidRPr="00933B59">
        <w:t>committed</w:t>
      </w:r>
      <w:r w:rsidR="00EE7F38">
        <w:t xml:space="preserve"> </w:t>
      </w:r>
      <w:r w:rsidRPr="00933B59">
        <w:t>in</w:t>
      </w:r>
      <w:r w:rsidR="00EE7F38">
        <w:t xml:space="preserve"> </w:t>
      </w:r>
      <w:r w:rsidRPr="00933B59">
        <w:t>whole</w:t>
      </w:r>
      <w:r w:rsidR="00EE7F38">
        <w:t xml:space="preserve"> </w:t>
      </w:r>
      <w:r w:rsidRPr="00933B59">
        <w:t>or</w:t>
      </w:r>
      <w:r w:rsidR="00EE7F38">
        <w:t xml:space="preserve"> </w:t>
      </w:r>
      <w:r w:rsidRPr="00933B59">
        <w:t>at</w:t>
      </w:r>
      <w:r w:rsidR="00EE7F38">
        <w:t xml:space="preserve"> </w:t>
      </w:r>
      <w:r w:rsidRPr="00933B59">
        <w:t>least</w:t>
      </w:r>
      <w:r w:rsidR="00EE7F38">
        <w:t xml:space="preserve"> </w:t>
      </w:r>
      <w:r w:rsidRPr="00933B59">
        <w:t>in</w:t>
      </w:r>
      <w:r w:rsidR="00EE7F38">
        <w:t xml:space="preserve"> </w:t>
      </w:r>
      <w:r w:rsidRPr="00933B59">
        <w:t>part</w:t>
      </w:r>
      <w:r w:rsidR="00EE7F38">
        <w:t xml:space="preserve"> </w:t>
      </w:r>
      <w:r w:rsidRPr="00933B59">
        <w:t>with</w:t>
      </w:r>
      <w:r w:rsidR="00EE7F38">
        <w:t xml:space="preserve"> </w:t>
      </w:r>
      <w:r w:rsidRPr="00933B59">
        <w:t>a</w:t>
      </w:r>
      <w:r w:rsidR="00EE7F38">
        <w:t xml:space="preserve"> </w:t>
      </w:r>
      <w:r w:rsidRPr="00933B59">
        <w:t>bias</w:t>
      </w:r>
      <w:r w:rsidR="00EE7F38">
        <w:t xml:space="preserve"> </w:t>
      </w:r>
      <w:r w:rsidRPr="00933B59">
        <w:t>motivation.</w:t>
      </w:r>
      <w:r w:rsidR="00EE7F38">
        <w:t xml:space="preserve"> </w:t>
      </w:r>
      <w:r w:rsidRPr="00933B59">
        <w:t>Indicators</w:t>
      </w:r>
      <w:r w:rsidR="00EE7F38">
        <w:t xml:space="preserve"> </w:t>
      </w:r>
      <w:r w:rsidRPr="00933B59">
        <w:t>are</w:t>
      </w:r>
      <w:r w:rsidR="00EE7F38">
        <w:t xml:space="preserve"> </w:t>
      </w:r>
      <w:r w:rsidRPr="00933B59">
        <w:t>also</w:t>
      </w:r>
      <w:r w:rsidR="00EE7F38">
        <w:t xml:space="preserve"> </w:t>
      </w:r>
      <w:r w:rsidRPr="00933B59">
        <w:t>helpful</w:t>
      </w:r>
      <w:r w:rsidR="00EE7F38">
        <w:t xml:space="preserve"> </w:t>
      </w:r>
      <w:r w:rsidRPr="00933B59">
        <w:t>when</w:t>
      </w:r>
      <w:r w:rsidR="00EE7F38">
        <w:t xml:space="preserve"> </w:t>
      </w:r>
      <w:r w:rsidRPr="00933B59">
        <w:t>planning</w:t>
      </w:r>
      <w:r w:rsidR="00EE7F38">
        <w:t xml:space="preserve"> </w:t>
      </w:r>
      <w:r w:rsidRPr="00933B59">
        <w:t>investigative</w:t>
      </w:r>
      <w:r w:rsidR="00EE7F38">
        <w:t xml:space="preserve"> </w:t>
      </w:r>
      <w:r w:rsidRPr="00933B59">
        <w:t>measures,</w:t>
      </w:r>
      <w:r w:rsidR="00EE7F38">
        <w:t xml:space="preserve"> </w:t>
      </w:r>
      <w:r w:rsidRPr="00933B59">
        <w:t>because</w:t>
      </w:r>
      <w:r w:rsidR="00EE7F38">
        <w:t xml:space="preserve"> </w:t>
      </w:r>
      <w:r w:rsidRPr="00933B59">
        <w:t>if</w:t>
      </w:r>
      <w:r w:rsidR="00EE7F38">
        <w:t xml:space="preserve"> </w:t>
      </w:r>
      <w:r w:rsidRPr="00933B59">
        <w:t>there</w:t>
      </w:r>
      <w:r w:rsidR="00EE7F38">
        <w:t xml:space="preserve"> </w:t>
      </w:r>
      <w:r w:rsidRPr="00933B59">
        <w:t>is</w:t>
      </w:r>
      <w:r w:rsidR="00EE7F38">
        <w:t xml:space="preserve"> </w:t>
      </w:r>
      <w:r w:rsidRPr="00933B59">
        <w:t>a</w:t>
      </w:r>
      <w:r w:rsidR="00EE7F38">
        <w:t xml:space="preserve"> </w:t>
      </w:r>
      <w:r w:rsidRPr="00933B59">
        <w:t>suspicion</w:t>
      </w:r>
      <w:r w:rsidR="00EE7F38">
        <w:t xml:space="preserve"> </w:t>
      </w:r>
      <w:r w:rsidRPr="00933B59">
        <w:t>of</w:t>
      </w:r>
      <w:r w:rsidR="00EE7F38">
        <w:t xml:space="preserve"> </w:t>
      </w:r>
      <w:r w:rsidRPr="00933B59">
        <w:t>a</w:t>
      </w:r>
      <w:r w:rsidR="00EE7F38">
        <w:t xml:space="preserve"> </w:t>
      </w:r>
      <w:r w:rsidRPr="00933B59">
        <w:t>bias</w:t>
      </w:r>
      <w:r w:rsidR="00EE7F38">
        <w:t xml:space="preserve"> </w:t>
      </w:r>
      <w:r w:rsidRPr="00933B59">
        <w:t>motivation,</w:t>
      </w:r>
      <w:r w:rsidR="00EE7F38">
        <w:t xml:space="preserve"> </w:t>
      </w:r>
      <w:r w:rsidRPr="00933B59">
        <w:t>all</w:t>
      </w:r>
      <w:r w:rsidR="00EE7F38">
        <w:t xml:space="preserve"> </w:t>
      </w:r>
      <w:r w:rsidRPr="00933B59">
        <w:t>indicators</w:t>
      </w:r>
      <w:r w:rsidR="00EE7F38">
        <w:t xml:space="preserve"> </w:t>
      </w:r>
      <w:r w:rsidRPr="00933B59">
        <w:t>must</w:t>
      </w:r>
      <w:r w:rsidR="00EE7F38">
        <w:t xml:space="preserve"> </w:t>
      </w:r>
      <w:r w:rsidRPr="00933B59">
        <w:t>be</w:t>
      </w:r>
      <w:r w:rsidR="00EE7F38">
        <w:t xml:space="preserve"> </w:t>
      </w:r>
      <w:r w:rsidRPr="00933B59">
        <w:t>identified,</w:t>
      </w:r>
      <w:r w:rsidR="00EE7F38">
        <w:t xml:space="preserve"> </w:t>
      </w:r>
      <w:r w:rsidRPr="00933B59">
        <w:t>documented</w:t>
      </w:r>
      <w:r w:rsidR="00EE7F38">
        <w:t xml:space="preserve"> </w:t>
      </w:r>
      <w:r w:rsidRPr="00933B59">
        <w:t>and</w:t>
      </w:r>
      <w:r w:rsidR="00EE7F38">
        <w:t xml:space="preserve"> </w:t>
      </w:r>
      <w:r w:rsidRPr="00933B59">
        <w:t>included</w:t>
      </w:r>
      <w:r w:rsidR="00EE7F38">
        <w:t xml:space="preserve"> </w:t>
      </w:r>
      <w:r w:rsidRPr="00933B59">
        <w:t>in</w:t>
      </w:r>
      <w:r w:rsidR="00EE7F38">
        <w:t xml:space="preserve"> </w:t>
      </w:r>
      <w:r w:rsidRPr="00933B59">
        <w:t>the</w:t>
      </w:r>
      <w:r w:rsidR="00EE7F38">
        <w:t xml:space="preserve"> </w:t>
      </w:r>
      <w:r w:rsidRPr="00933B59">
        <w:t>motion</w:t>
      </w:r>
      <w:r w:rsidR="00EE7F38">
        <w:t xml:space="preserve"> </w:t>
      </w:r>
      <w:r w:rsidRPr="00933B59">
        <w:t>of</w:t>
      </w:r>
      <w:r w:rsidR="00EE7F38">
        <w:t xml:space="preserve"> </w:t>
      </w:r>
      <w:r w:rsidRPr="00933B59">
        <w:t>indictment,</w:t>
      </w:r>
      <w:r w:rsidR="00EE7F38">
        <w:t xml:space="preserve"> </w:t>
      </w:r>
      <w:r w:rsidRPr="00933B59">
        <w:t>thus</w:t>
      </w:r>
      <w:r w:rsidR="00EE7F38">
        <w:t xml:space="preserve"> </w:t>
      </w:r>
      <w:r w:rsidRPr="00933B59">
        <w:t>facilitating</w:t>
      </w:r>
      <w:r w:rsidR="00EE7F38">
        <w:t xml:space="preserve"> </w:t>
      </w:r>
      <w:r w:rsidRPr="00933B59">
        <w:t>the</w:t>
      </w:r>
      <w:r w:rsidR="00EE7F38">
        <w:t xml:space="preserve"> </w:t>
      </w:r>
      <w:r w:rsidRPr="00933B59">
        <w:t>work</w:t>
      </w:r>
      <w:r w:rsidR="00EE7F38">
        <w:t xml:space="preserve"> </w:t>
      </w:r>
      <w:r w:rsidRPr="00933B59">
        <w:t>of</w:t>
      </w:r>
      <w:r w:rsidR="00EE7F38">
        <w:t xml:space="preserve"> </w:t>
      </w:r>
      <w:r w:rsidRPr="00933B59">
        <w:t>the</w:t>
      </w:r>
      <w:r w:rsidR="00EE7F38">
        <w:t xml:space="preserve"> </w:t>
      </w:r>
      <w:r w:rsidRPr="00933B59">
        <w:t>prosecutor</w:t>
      </w:r>
      <w:r w:rsidR="00747F7E">
        <w:t>’</w:t>
      </w:r>
      <w:r w:rsidRPr="00933B59">
        <w:t>s</w:t>
      </w:r>
      <w:r w:rsidR="00EE7F38">
        <w:t xml:space="preserve"> </w:t>
      </w:r>
      <w:r w:rsidRPr="00933B59">
        <w:t>office</w:t>
      </w:r>
      <w:r w:rsidR="00EE7F38">
        <w:t xml:space="preserve"> </w:t>
      </w:r>
      <w:r w:rsidRPr="00933B59">
        <w:t>and</w:t>
      </w:r>
      <w:r w:rsidR="00EE7F38">
        <w:t xml:space="preserve"> </w:t>
      </w:r>
      <w:r w:rsidRPr="00933B59">
        <w:t>of</w:t>
      </w:r>
      <w:r w:rsidR="00EE7F38">
        <w:t xml:space="preserve"> </w:t>
      </w:r>
      <w:r w:rsidRPr="00933B59">
        <w:t>the</w:t>
      </w:r>
      <w:r w:rsidR="00EE7F38">
        <w:t xml:space="preserve"> </w:t>
      </w:r>
      <w:r w:rsidRPr="00933B59">
        <w:t>court</w:t>
      </w:r>
      <w:r w:rsidR="00EE7F38">
        <w:t xml:space="preserve"> </w:t>
      </w:r>
      <w:r w:rsidRPr="00933B59">
        <w:t>to</w:t>
      </w:r>
      <w:r w:rsidR="00EE7F38">
        <w:t xml:space="preserve"> </w:t>
      </w:r>
      <w:r w:rsidRPr="00933B59">
        <w:t>prove</w:t>
      </w:r>
      <w:r w:rsidR="00EE7F38">
        <w:t xml:space="preserve"> </w:t>
      </w:r>
      <w:r w:rsidRPr="00933B59">
        <w:t>the</w:t>
      </w:r>
      <w:r w:rsidR="00EE7F38">
        <w:t xml:space="preserve"> </w:t>
      </w:r>
      <w:r w:rsidRPr="00933B59">
        <w:t>bias</w:t>
      </w:r>
      <w:r w:rsidR="00EE7F38">
        <w:t xml:space="preserve"> </w:t>
      </w:r>
      <w:r w:rsidRPr="00933B59">
        <w:t>motivation.</w:t>
      </w:r>
      <w:r w:rsidR="00EE7F38">
        <w:t xml:space="preserve"> </w:t>
      </w:r>
      <w:r w:rsidRPr="00933B59">
        <w:t>Indicators</w:t>
      </w:r>
      <w:r w:rsidR="00EE7F38">
        <w:t xml:space="preserve"> </w:t>
      </w:r>
      <w:r w:rsidRPr="00933B59">
        <w:t>may</w:t>
      </w:r>
      <w:r w:rsidR="00EE7F38">
        <w:t xml:space="preserve"> </w:t>
      </w:r>
      <w:r w:rsidRPr="00933B59">
        <w:t>become</w:t>
      </w:r>
      <w:r w:rsidR="00EE7F38">
        <w:t xml:space="preserve"> </w:t>
      </w:r>
      <w:r w:rsidRPr="00933B59">
        <w:t>indirect</w:t>
      </w:r>
      <w:r w:rsidR="00EE7F38">
        <w:t xml:space="preserve"> </w:t>
      </w:r>
      <w:r w:rsidRPr="00933B59">
        <w:t>evidence</w:t>
      </w:r>
      <w:r w:rsidR="00EE7F38">
        <w:t xml:space="preserve"> </w:t>
      </w:r>
      <w:r w:rsidRPr="00933B59">
        <w:t>at</w:t>
      </w:r>
      <w:r w:rsidR="00EE7F38">
        <w:t xml:space="preserve"> </w:t>
      </w:r>
      <w:r w:rsidRPr="00933B59">
        <w:t>a</w:t>
      </w:r>
      <w:r w:rsidR="00EE7F38">
        <w:t xml:space="preserve"> </w:t>
      </w:r>
      <w:r w:rsidRPr="00933B59">
        <w:t>later</w:t>
      </w:r>
      <w:r w:rsidR="00EE7F38">
        <w:t xml:space="preserve"> </w:t>
      </w:r>
      <w:r w:rsidRPr="00933B59">
        <w:t>stage,</w:t>
      </w:r>
      <w:r w:rsidR="00EE7F38">
        <w:t xml:space="preserve"> </w:t>
      </w:r>
      <w:r w:rsidRPr="00933B59">
        <w:t>and</w:t>
      </w:r>
      <w:r w:rsidR="00EE7F38">
        <w:t xml:space="preserve"> </w:t>
      </w:r>
      <w:r w:rsidRPr="00933B59">
        <w:t>full</w:t>
      </w:r>
      <w:r w:rsidR="00EE7F38">
        <w:t xml:space="preserve"> </w:t>
      </w:r>
      <w:r w:rsidRPr="00933B59">
        <w:t>disclosure</w:t>
      </w:r>
      <w:r w:rsidR="00EE7F38">
        <w:t xml:space="preserve"> </w:t>
      </w:r>
      <w:r w:rsidRPr="00933B59">
        <w:t>of</w:t>
      </w:r>
      <w:r w:rsidR="00EE7F38">
        <w:t xml:space="preserve"> </w:t>
      </w:r>
      <w:r w:rsidRPr="00933B59">
        <w:t>all</w:t>
      </w:r>
      <w:r w:rsidR="00EE7F38">
        <w:t xml:space="preserve"> </w:t>
      </w:r>
      <w:r w:rsidRPr="00933B59">
        <w:t>evidence</w:t>
      </w:r>
      <w:r w:rsidR="00EE7F38">
        <w:t xml:space="preserve"> </w:t>
      </w:r>
      <w:r w:rsidRPr="00933B59">
        <w:t>is</w:t>
      </w:r>
      <w:r w:rsidR="00EE7F38">
        <w:t xml:space="preserve"> </w:t>
      </w:r>
      <w:r w:rsidRPr="00933B59">
        <w:t>a</w:t>
      </w:r>
      <w:r w:rsidR="00EE7F38">
        <w:t xml:space="preserve"> </w:t>
      </w:r>
      <w:r w:rsidRPr="00933B59">
        <w:t>legal</w:t>
      </w:r>
      <w:r w:rsidR="00EE7F38">
        <w:t xml:space="preserve"> </w:t>
      </w:r>
      <w:r w:rsidRPr="00933B59">
        <w:t>obligation.</w:t>
      </w:r>
    </w:p>
    <w:p w14:paraId="178C6DB3" w14:textId="77777777" w:rsidR="005364DC" w:rsidRDefault="00582FB8" w:rsidP="00ED2374">
      <w:pPr>
        <w:pStyle w:val="SingleTxtG"/>
      </w:pPr>
      <w:r w:rsidRPr="00933B59">
        <w:rPr>
          <w:bCs/>
          <w:iCs/>
        </w:rPr>
        <w:t>49.</w:t>
      </w:r>
      <w:r w:rsidRPr="00933B59">
        <w:rPr>
          <w:bCs/>
          <w:iCs/>
        </w:rPr>
        <w:tab/>
      </w:r>
      <w:r w:rsidRPr="00933B59">
        <w:t>On</w:t>
      </w:r>
      <w:r w:rsidR="00EE7F38">
        <w:t xml:space="preserve"> </w:t>
      </w:r>
      <w:r w:rsidRPr="00933B59">
        <w:t>the</w:t>
      </w:r>
      <w:r w:rsidR="00EE7F38">
        <w:t xml:space="preserve"> </w:t>
      </w:r>
      <w:r w:rsidRPr="00933B59">
        <w:t>basis</w:t>
      </w:r>
      <w:r w:rsidR="00EE7F38">
        <w:t xml:space="preserve"> </w:t>
      </w:r>
      <w:r w:rsidRPr="00933B59">
        <w:t>of</w:t>
      </w:r>
      <w:r w:rsidR="00EE7F38">
        <w:t xml:space="preserve"> </w:t>
      </w:r>
      <w:r w:rsidRPr="00933B59">
        <w:t>the</w:t>
      </w:r>
      <w:r w:rsidR="00EE7F38">
        <w:t xml:space="preserve"> </w:t>
      </w:r>
      <w:r w:rsidRPr="00933B59">
        <w:t>same</w:t>
      </w:r>
      <w:r w:rsidR="00EE7F38">
        <w:t xml:space="preserve"> </w:t>
      </w:r>
      <w:r w:rsidRPr="00933B59">
        <w:t>order,</w:t>
      </w:r>
      <w:r w:rsidR="00EE7F38">
        <w:t xml:space="preserve"> </w:t>
      </w:r>
      <w:r w:rsidRPr="00933B59">
        <w:t>police</w:t>
      </w:r>
      <w:r w:rsidR="00EE7F38">
        <w:t xml:space="preserve"> </w:t>
      </w:r>
      <w:r w:rsidRPr="00933B59">
        <w:t>officers</w:t>
      </w:r>
      <w:r w:rsidR="00EE7F38">
        <w:t xml:space="preserve"> </w:t>
      </w:r>
      <w:r w:rsidRPr="00933B59">
        <w:t>are</w:t>
      </w:r>
      <w:r w:rsidR="00EE7F38">
        <w:t xml:space="preserve"> </w:t>
      </w:r>
      <w:r w:rsidRPr="00933B59">
        <w:t>obliged</w:t>
      </w:r>
      <w:r w:rsidR="00EE7F38">
        <w:t xml:space="preserve"> </w:t>
      </w:r>
      <w:r w:rsidRPr="00933B59">
        <w:t>to</w:t>
      </w:r>
      <w:r w:rsidR="00EE7F38">
        <w:t xml:space="preserve"> </w:t>
      </w:r>
      <w:r w:rsidRPr="00933B59">
        <w:t>consider</w:t>
      </w:r>
      <w:r w:rsidR="00EE7F38">
        <w:t xml:space="preserve"> </w:t>
      </w:r>
      <w:r w:rsidRPr="00933B59">
        <w:t>the</w:t>
      </w:r>
      <w:r w:rsidR="00EE7F38">
        <w:t xml:space="preserve"> </w:t>
      </w:r>
      <w:r w:rsidRPr="00933B59">
        <w:t>possible</w:t>
      </w:r>
      <w:r w:rsidR="00EE7F38">
        <w:t xml:space="preserve"> </w:t>
      </w:r>
      <w:r w:rsidRPr="00933B59">
        <w:t>presence</w:t>
      </w:r>
      <w:r w:rsidR="00EE7F38">
        <w:t xml:space="preserve"> </w:t>
      </w:r>
      <w:r w:rsidRPr="00933B59">
        <w:t>of</w:t>
      </w:r>
      <w:r w:rsidR="00EE7F38">
        <w:t xml:space="preserve"> </w:t>
      </w:r>
      <w:r w:rsidRPr="00933B59">
        <w:t>the</w:t>
      </w:r>
      <w:r w:rsidR="00EE7F38">
        <w:t xml:space="preserve"> </w:t>
      </w:r>
      <w:r w:rsidRPr="00933B59">
        <w:t>offender</w:t>
      </w:r>
      <w:r w:rsidR="00747F7E">
        <w:t>’</w:t>
      </w:r>
      <w:r w:rsidRPr="00933B59">
        <w:t>s</w:t>
      </w:r>
      <w:r w:rsidR="00EE7F38">
        <w:t xml:space="preserve"> </w:t>
      </w:r>
      <w:r w:rsidRPr="00933B59">
        <w:t>bias</w:t>
      </w:r>
      <w:r w:rsidR="00EE7F38">
        <w:t xml:space="preserve"> </w:t>
      </w:r>
      <w:r w:rsidRPr="00933B59">
        <w:t>motivation</w:t>
      </w:r>
      <w:r w:rsidR="00EE7F38">
        <w:t xml:space="preserve"> </w:t>
      </w:r>
      <w:r w:rsidRPr="00933B59">
        <w:t>in</w:t>
      </w:r>
      <w:r w:rsidR="00EE7F38">
        <w:t xml:space="preserve"> </w:t>
      </w:r>
      <w:r w:rsidRPr="00933B59">
        <w:t>all</w:t>
      </w:r>
      <w:r w:rsidR="00EE7F38">
        <w:t xml:space="preserve"> </w:t>
      </w:r>
      <w:r w:rsidRPr="00933B59">
        <w:t>criminal</w:t>
      </w:r>
      <w:r w:rsidR="00EE7F38">
        <w:t xml:space="preserve"> </w:t>
      </w:r>
      <w:r w:rsidRPr="00933B59">
        <w:t>offences.</w:t>
      </w:r>
      <w:r w:rsidR="00EE7F38">
        <w:t xml:space="preserve"> </w:t>
      </w:r>
      <w:r w:rsidRPr="00933B59">
        <w:t>In</w:t>
      </w:r>
      <w:r w:rsidR="00EE7F38">
        <w:t xml:space="preserve"> </w:t>
      </w:r>
      <w:r w:rsidRPr="00933B59">
        <w:t>the</w:t>
      </w:r>
      <w:r w:rsidR="00EE7F38">
        <w:t xml:space="preserve"> </w:t>
      </w:r>
      <w:r w:rsidRPr="00933B59">
        <w:t>event</w:t>
      </w:r>
      <w:r w:rsidR="00EE7F38">
        <w:t xml:space="preserve"> </w:t>
      </w:r>
      <w:r w:rsidRPr="00933B59">
        <w:t>of</w:t>
      </w:r>
      <w:r w:rsidR="00EE7F38">
        <w:t xml:space="preserve"> </w:t>
      </w:r>
      <w:r w:rsidRPr="00933B59">
        <w:t>suspicion</w:t>
      </w:r>
      <w:r w:rsidR="00EE7F38">
        <w:t xml:space="preserve"> </w:t>
      </w:r>
      <w:r w:rsidRPr="00933B59">
        <w:t>of</w:t>
      </w:r>
      <w:r w:rsidR="00EE7F38">
        <w:t xml:space="preserve"> </w:t>
      </w:r>
      <w:r w:rsidRPr="00933B59">
        <w:t>hate-motivated</w:t>
      </w:r>
      <w:r w:rsidR="00EE7F38">
        <w:t xml:space="preserve"> </w:t>
      </w:r>
      <w:r w:rsidRPr="00933B59">
        <w:t>incidents,</w:t>
      </w:r>
      <w:r w:rsidR="00EE7F38">
        <w:t xml:space="preserve"> </w:t>
      </w:r>
      <w:r w:rsidRPr="00933B59">
        <w:t>police</w:t>
      </w:r>
      <w:r w:rsidR="00EE7F38">
        <w:t xml:space="preserve"> </w:t>
      </w:r>
      <w:r w:rsidRPr="00933B59">
        <w:t>officers</w:t>
      </w:r>
      <w:r w:rsidR="00EE7F38">
        <w:t xml:space="preserve"> </w:t>
      </w:r>
      <w:r w:rsidRPr="00933B59">
        <w:t>are</w:t>
      </w:r>
      <w:r w:rsidR="00EE7F38">
        <w:t xml:space="preserve"> </w:t>
      </w:r>
      <w:r w:rsidRPr="00933B59">
        <w:t>obliged</w:t>
      </w:r>
      <w:r w:rsidR="00EE7F38">
        <w:t xml:space="preserve"> </w:t>
      </w:r>
      <w:r w:rsidRPr="00933B59">
        <w:t>to</w:t>
      </w:r>
      <w:r w:rsidR="00EE7F38">
        <w:t xml:space="preserve"> </w:t>
      </w:r>
      <w:r w:rsidRPr="00933B59">
        <w:t>take</w:t>
      </w:r>
      <w:r w:rsidR="00EE7F38">
        <w:t xml:space="preserve"> </w:t>
      </w:r>
      <w:r w:rsidRPr="00933B59">
        <w:t>or</w:t>
      </w:r>
      <w:r w:rsidR="00EE7F38">
        <w:t xml:space="preserve"> </w:t>
      </w:r>
      <w:r w:rsidRPr="00933B59">
        <w:t>initiate</w:t>
      </w:r>
      <w:r w:rsidR="00EE7F38">
        <w:t xml:space="preserve"> </w:t>
      </w:r>
      <w:r w:rsidRPr="00933B59">
        <w:t>the</w:t>
      </w:r>
      <w:r w:rsidR="00EE7F38">
        <w:t xml:space="preserve"> </w:t>
      </w:r>
      <w:r w:rsidRPr="00933B59">
        <w:t>necessary</w:t>
      </w:r>
      <w:r w:rsidR="00EE7F38">
        <w:t xml:space="preserve"> </w:t>
      </w:r>
      <w:r w:rsidRPr="00933B59">
        <w:lastRenderedPageBreak/>
        <w:t>measures</w:t>
      </w:r>
      <w:r w:rsidR="00EE7F38">
        <w:t xml:space="preserve"> </w:t>
      </w:r>
      <w:r w:rsidRPr="00933B59">
        <w:t>as</w:t>
      </w:r>
      <w:r w:rsidR="00EE7F38">
        <w:t xml:space="preserve"> </w:t>
      </w:r>
      <w:r w:rsidRPr="00933B59">
        <w:t>a</w:t>
      </w:r>
      <w:r w:rsidR="00EE7F38">
        <w:t xml:space="preserve"> </w:t>
      </w:r>
      <w:r w:rsidRPr="00933B59">
        <w:t>matter</w:t>
      </w:r>
      <w:r w:rsidR="00EE7F38">
        <w:t xml:space="preserve"> </w:t>
      </w:r>
      <w:r w:rsidRPr="00933B59">
        <w:t>of</w:t>
      </w:r>
      <w:r w:rsidR="00EE7F38">
        <w:t xml:space="preserve"> </w:t>
      </w:r>
      <w:r w:rsidRPr="00933B59">
        <w:t>urgency</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neutralise</w:t>
      </w:r>
      <w:r w:rsidR="00EE7F38">
        <w:t xml:space="preserve"> </w:t>
      </w:r>
      <w:r w:rsidRPr="00933B59">
        <w:t>a</w:t>
      </w:r>
      <w:r w:rsidR="00EE7F38">
        <w:t xml:space="preserve"> </w:t>
      </w:r>
      <w:r w:rsidRPr="00933B59">
        <w:t>potentially</w:t>
      </w:r>
      <w:r w:rsidR="00EE7F38">
        <w:t xml:space="preserve"> </w:t>
      </w:r>
      <w:r w:rsidRPr="00933B59">
        <w:t>dangerous</w:t>
      </w:r>
      <w:r w:rsidR="00EE7F38">
        <w:t xml:space="preserve"> </w:t>
      </w:r>
      <w:r w:rsidRPr="00933B59">
        <w:t>situation</w:t>
      </w:r>
      <w:r w:rsidR="00EE7F38">
        <w:t xml:space="preserve"> </w:t>
      </w:r>
      <w:r w:rsidRPr="00933B59">
        <w:t>or</w:t>
      </w:r>
      <w:r w:rsidR="00EE7F38">
        <w:t xml:space="preserve"> </w:t>
      </w:r>
      <w:r w:rsidRPr="00933B59">
        <w:t>to</w:t>
      </w:r>
      <w:r w:rsidR="00EE7F38">
        <w:t xml:space="preserve"> </w:t>
      </w:r>
      <w:r w:rsidRPr="00933B59">
        <w:t>prevent</w:t>
      </w:r>
      <w:r w:rsidR="00EE7F38">
        <w:t xml:space="preserve"> </w:t>
      </w:r>
      <w:r w:rsidRPr="00933B59">
        <w:t>the</w:t>
      </w:r>
      <w:r w:rsidR="00EE7F38">
        <w:t xml:space="preserve"> </w:t>
      </w:r>
      <w:r w:rsidRPr="00933B59">
        <w:t>commission</w:t>
      </w:r>
      <w:r w:rsidR="00EE7F38">
        <w:t xml:space="preserve"> </w:t>
      </w:r>
      <w:r w:rsidRPr="00933B59">
        <w:t>of</w:t>
      </w:r>
      <w:r w:rsidR="00EE7F38">
        <w:t xml:space="preserve"> </w:t>
      </w:r>
      <w:r w:rsidRPr="00933B59">
        <w:t>bias</w:t>
      </w:r>
      <w:r w:rsidR="00EE7F38">
        <w:t xml:space="preserve"> </w:t>
      </w:r>
      <w:r w:rsidRPr="00933B59">
        <w:t>crimes.</w:t>
      </w:r>
    </w:p>
    <w:p w14:paraId="569B412F" w14:textId="77777777" w:rsidR="005364DC" w:rsidRDefault="00582FB8" w:rsidP="00ED2374">
      <w:pPr>
        <w:pStyle w:val="SingleTxtG"/>
      </w:pPr>
      <w:r w:rsidRPr="00933B59">
        <w:rPr>
          <w:bCs/>
          <w:iCs/>
        </w:rPr>
        <w:t>50.</w:t>
      </w:r>
      <w:r w:rsidRPr="00933B59">
        <w:rPr>
          <w:bCs/>
          <w:iCs/>
        </w:rPr>
        <w:tab/>
      </w:r>
      <w:r w:rsidRPr="00933B59">
        <w:t>The</w:t>
      </w:r>
      <w:r w:rsidR="00EE7F38">
        <w:t xml:space="preserve"> </w:t>
      </w:r>
      <w:r w:rsidRPr="00933B59">
        <w:t>definition</w:t>
      </w:r>
      <w:r w:rsidR="00EE7F38">
        <w:t xml:space="preserve"> </w:t>
      </w:r>
      <w:r w:rsidRPr="00933B59">
        <w:t>of</w:t>
      </w:r>
      <w:r w:rsidR="00EE7F38">
        <w:t xml:space="preserve"> </w:t>
      </w:r>
      <w:r w:rsidRPr="00933B59">
        <w:t>hate</w:t>
      </w:r>
      <w:r w:rsidR="00EE7F38">
        <w:t xml:space="preserve"> </w:t>
      </w:r>
      <w:r w:rsidRPr="00933B59">
        <w:t>crime</w:t>
      </w:r>
      <w:r w:rsidR="00EE7F38">
        <w:t xml:space="preserve"> </w:t>
      </w:r>
      <w:r w:rsidRPr="00933B59">
        <w:t>used</w:t>
      </w:r>
      <w:r w:rsidR="00EE7F38">
        <w:t xml:space="preserve"> </w:t>
      </w:r>
      <w:r w:rsidRPr="00933B59">
        <w:t>by</w:t>
      </w:r>
      <w:r w:rsidR="00EE7F38">
        <w:t xml:space="preserve"> </w:t>
      </w:r>
      <w:r w:rsidRPr="00933B59">
        <w:t>the</w:t>
      </w:r>
      <w:r w:rsidR="00EE7F38">
        <w:t xml:space="preserve"> </w:t>
      </w:r>
      <w:r w:rsidRPr="00933B59">
        <w:t>police</w:t>
      </w:r>
      <w:r w:rsidR="00EE7F38">
        <w:t xml:space="preserve"> </w:t>
      </w:r>
      <w:r w:rsidRPr="00933B59">
        <w:t>is</w:t>
      </w:r>
      <w:r w:rsidR="00EE7F38">
        <w:t xml:space="preserve"> </w:t>
      </w:r>
      <w:r w:rsidRPr="00933B59">
        <w:t>as</w:t>
      </w:r>
      <w:r w:rsidR="00EE7F38">
        <w:t xml:space="preserve"> </w:t>
      </w:r>
      <w:r w:rsidRPr="00933B59">
        <w:t>follows:</w:t>
      </w:r>
      <w:r w:rsidR="00EE7F38">
        <w:t xml:space="preserve"> </w:t>
      </w:r>
      <w:r w:rsidRPr="00933B59">
        <w:t>offences</w:t>
      </w:r>
      <w:r w:rsidR="00EE7F38">
        <w:t xml:space="preserve"> </w:t>
      </w:r>
      <w:r w:rsidRPr="00933B59">
        <w:t>under</w:t>
      </w:r>
      <w:r w:rsidR="00EE7F38">
        <w:t xml:space="preserve"> </w:t>
      </w:r>
      <w:r w:rsidRPr="00933B59">
        <w:t>the</w:t>
      </w:r>
      <w:r w:rsidR="00EE7F38">
        <w:t xml:space="preserve"> </w:t>
      </w:r>
      <w:r w:rsidRPr="00933B59">
        <w:t>Criminal</w:t>
      </w:r>
      <w:r w:rsidR="00EE7F38">
        <w:t xml:space="preserve"> </w:t>
      </w:r>
      <w:r w:rsidRPr="00933B59">
        <w:t>Code</w:t>
      </w:r>
      <w:r w:rsidR="00EE7F38">
        <w:t xml:space="preserve"> </w:t>
      </w:r>
      <w:r w:rsidRPr="00933B59">
        <w:t>include</w:t>
      </w:r>
      <w:r w:rsidR="00EE7F38">
        <w:t xml:space="preserve"> </w:t>
      </w:r>
      <w:r w:rsidRPr="00933B59">
        <w:t>violations</w:t>
      </w:r>
      <w:r w:rsidR="00EE7F38">
        <w:t xml:space="preserve"> </w:t>
      </w:r>
      <w:r w:rsidRPr="00933B59">
        <w:t>of</w:t>
      </w:r>
      <w:r w:rsidR="00EE7F38">
        <w:t xml:space="preserve"> </w:t>
      </w:r>
      <w:r w:rsidRPr="00933B59">
        <w:t>freedom</w:t>
      </w:r>
      <w:r w:rsidR="00EE7F38">
        <w:t xml:space="preserve"> </w:t>
      </w:r>
      <w:r w:rsidRPr="00933B59">
        <w:t>of</w:t>
      </w:r>
      <w:r w:rsidR="00EE7F38">
        <w:t xml:space="preserve"> </w:t>
      </w:r>
      <w:r w:rsidRPr="00933B59">
        <w:t>conscience</w:t>
      </w:r>
      <w:r w:rsidR="00EE7F38">
        <w:t xml:space="preserve"> </w:t>
      </w:r>
      <w:r w:rsidRPr="00933B59">
        <w:t>and</w:t>
      </w:r>
      <w:r w:rsidR="00EE7F38">
        <w:t xml:space="preserve"> </w:t>
      </w:r>
      <w:r w:rsidRPr="00933B59">
        <w:t>religion,</w:t>
      </w:r>
      <w:r w:rsidR="00EE7F38">
        <w:t xml:space="preserve"> </w:t>
      </w:r>
      <w:r w:rsidRPr="00933B59">
        <w:t>violence</w:t>
      </w:r>
      <w:r w:rsidR="00EE7F38">
        <w:t xml:space="preserve"> </w:t>
      </w:r>
      <w:r w:rsidRPr="00933B59">
        <w:t>against</w:t>
      </w:r>
      <w:r w:rsidR="00EE7F38">
        <w:t xml:space="preserve"> </w:t>
      </w:r>
      <w:r w:rsidRPr="00933B59">
        <w:t>a</w:t>
      </w:r>
      <w:r w:rsidR="00EE7F38">
        <w:t xml:space="preserve"> </w:t>
      </w:r>
      <w:r w:rsidRPr="00933B59">
        <w:t>member</w:t>
      </w:r>
      <w:r w:rsidR="00EE7F38">
        <w:t xml:space="preserve"> </w:t>
      </w:r>
      <w:r w:rsidRPr="00933B59">
        <w:t>of</w:t>
      </w:r>
      <w:r w:rsidR="00EE7F38">
        <w:t xml:space="preserve"> </w:t>
      </w:r>
      <w:r w:rsidRPr="00933B59">
        <w:t>a</w:t>
      </w:r>
      <w:r w:rsidR="00EE7F38">
        <w:t xml:space="preserve"> </w:t>
      </w:r>
      <w:r w:rsidRPr="00933B59">
        <w:t>community,</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r w:rsidR="00EE7F38">
        <w:t xml:space="preserve"> </w:t>
      </w:r>
      <w:r w:rsidRPr="00933B59">
        <w:t>public</w:t>
      </w:r>
      <w:r w:rsidR="00EE7F38">
        <w:t xml:space="preserve"> </w:t>
      </w:r>
      <w:r w:rsidRPr="00933B59">
        <w:t>denial</w:t>
      </w:r>
      <w:r w:rsidR="00EE7F38">
        <w:t xml:space="preserve"> </w:t>
      </w:r>
      <w:r w:rsidRPr="00933B59">
        <w:t>of</w:t>
      </w:r>
      <w:r w:rsidR="00EE7F38">
        <w:t xml:space="preserve"> </w:t>
      </w:r>
      <w:r w:rsidRPr="00933B59">
        <w:t>the</w:t>
      </w:r>
      <w:r w:rsidR="00EE7F38">
        <w:t xml:space="preserve"> </w:t>
      </w:r>
      <w:r w:rsidRPr="00933B59">
        <w:t>crimes</w:t>
      </w:r>
      <w:r w:rsidR="00EE7F38">
        <w:t xml:space="preserve"> </w:t>
      </w:r>
      <w:r w:rsidRPr="00933B59">
        <w:t>of</w:t>
      </w:r>
      <w:r w:rsidR="00EE7F38">
        <w:t xml:space="preserve"> </w:t>
      </w:r>
      <w:r w:rsidRPr="00933B59">
        <w:t>national</w:t>
      </w:r>
      <w:r w:rsidR="00EE7F38">
        <w:t xml:space="preserve"> </w:t>
      </w:r>
      <w:r w:rsidRPr="00933B59">
        <w:t>socialist</w:t>
      </w:r>
      <w:r w:rsidR="00EE7F38">
        <w:t xml:space="preserve"> </w:t>
      </w:r>
      <w:r w:rsidRPr="00933B59">
        <w:t>or</w:t>
      </w:r>
      <w:r w:rsidR="00EE7F38">
        <w:t xml:space="preserve"> </w:t>
      </w:r>
      <w:r w:rsidRPr="00933B59">
        <w:t>communist</w:t>
      </w:r>
      <w:r w:rsidR="00EE7F38">
        <w:t xml:space="preserve"> </w:t>
      </w:r>
      <w:r w:rsidRPr="00933B59">
        <w:t>regimes,</w:t>
      </w:r>
      <w:r w:rsidR="00EE7F38">
        <w:t xml:space="preserve"> </w:t>
      </w:r>
      <w:r w:rsidRPr="00933B59">
        <w:t>defamation</w:t>
      </w:r>
      <w:r w:rsidR="00EE7F38">
        <w:t xml:space="preserve"> </w:t>
      </w:r>
      <w:r w:rsidRPr="00933B59">
        <w:t>of</w:t>
      </w:r>
      <w:r w:rsidR="00EE7F38">
        <w:t xml:space="preserve"> </w:t>
      </w:r>
      <w:r w:rsidRPr="00933B59">
        <w:t>national</w:t>
      </w:r>
      <w:r w:rsidR="00EE7F38">
        <w:t xml:space="preserve"> </w:t>
      </w:r>
      <w:r w:rsidRPr="00933B59">
        <w:t>symbols,</w:t>
      </w:r>
      <w:r w:rsidR="00EE7F38">
        <w:t xml:space="preserve"> </w:t>
      </w:r>
      <w:r w:rsidRPr="00933B59">
        <w:t>and</w:t>
      </w:r>
      <w:r w:rsidR="00EE7F38">
        <w:t xml:space="preserve"> </w:t>
      </w:r>
      <w:r w:rsidRPr="00933B59">
        <w:t>use</w:t>
      </w:r>
      <w:r w:rsidR="00EE7F38">
        <w:t xml:space="preserve"> </w:t>
      </w:r>
      <w:r w:rsidRPr="00933B59">
        <w:t>of</w:t>
      </w:r>
      <w:r w:rsidR="00EE7F38">
        <w:t xml:space="preserve"> </w:t>
      </w:r>
      <w:r w:rsidRPr="00933B59">
        <w:t>symbols</w:t>
      </w:r>
      <w:r w:rsidR="00EE7F38">
        <w:t xml:space="preserve"> </w:t>
      </w:r>
      <w:r w:rsidRPr="00933B59">
        <w:t>of</w:t>
      </w:r>
      <w:r w:rsidR="00EE7F38">
        <w:t xml:space="preserve"> </w:t>
      </w:r>
      <w:r w:rsidRPr="00933B59">
        <w:t>despotism.</w:t>
      </w:r>
      <w:r w:rsidR="00EE7F38">
        <w:t xml:space="preserve"> </w:t>
      </w:r>
      <w:r w:rsidRPr="00933B59">
        <w:t>Furthermore,</w:t>
      </w:r>
      <w:r w:rsidR="00EE7F38">
        <w:t xml:space="preserve"> </w:t>
      </w:r>
      <w:r w:rsidRPr="00933B59">
        <w:t>any</w:t>
      </w:r>
      <w:r w:rsidR="00EE7F38">
        <w:t xml:space="preserve"> </w:t>
      </w:r>
      <w:r w:rsidRPr="00933B59">
        <w:t>crime</w:t>
      </w:r>
      <w:r w:rsidR="00EE7F38">
        <w:t xml:space="preserve"> </w:t>
      </w:r>
      <w:r w:rsidRPr="00933B59">
        <w:t>against</w:t>
      </w:r>
      <w:r w:rsidR="00EE7F38">
        <w:t xml:space="preserve"> </w:t>
      </w:r>
      <w:r w:rsidRPr="00933B59">
        <w:t>a</w:t>
      </w:r>
      <w:r w:rsidR="00EE7F38">
        <w:t xml:space="preserve"> </w:t>
      </w:r>
      <w:r w:rsidRPr="00933B59">
        <w:t>person</w:t>
      </w:r>
      <w:r w:rsidR="00EE7F38">
        <w:t xml:space="preserve"> </w:t>
      </w:r>
      <w:r w:rsidRPr="00933B59">
        <w:t>or</w:t>
      </w:r>
      <w:r w:rsidR="00EE7F38">
        <w:t xml:space="preserve"> </w:t>
      </w:r>
      <w:r w:rsidRPr="00933B59">
        <w:t>property</w:t>
      </w:r>
      <w:r w:rsidR="00EE7F38">
        <w:t xml:space="preserve"> </w:t>
      </w:r>
      <w:r w:rsidRPr="00933B59">
        <w:t>where</w:t>
      </w:r>
      <w:r w:rsidR="00EE7F38">
        <w:t xml:space="preserve"> </w:t>
      </w:r>
      <w:r w:rsidRPr="00933B59">
        <w:t>the</w:t>
      </w:r>
      <w:r w:rsidR="00EE7F38">
        <w:t xml:space="preserve"> </w:t>
      </w:r>
      <w:r w:rsidRPr="00933B59">
        <w:t>choice</w:t>
      </w:r>
      <w:r w:rsidR="00EE7F38">
        <w:t xml:space="preserve"> </w:t>
      </w:r>
      <w:r w:rsidRPr="00933B59">
        <w:t>of</w:t>
      </w:r>
      <w:r w:rsidR="00EE7F38">
        <w:t xml:space="preserve"> </w:t>
      </w:r>
      <w:r w:rsidRPr="00933B59">
        <w:t>the</w:t>
      </w:r>
      <w:r w:rsidR="00EE7F38">
        <w:t xml:space="preserve"> </w:t>
      </w:r>
      <w:r w:rsidRPr="00933B59">
        <w:t>victim,</w:t>
      </w:r>
      <w:r w:rsidR="00EE7F38">
        <w:t xml:space="preserve"> </w:t>
      </w:r>
      <w:r w:rsidRPr="00933B59">
        <w:t>the</w:t>
      </w:r>
      <w:r w:rsidR="00EE7F38">
        <w:t xml:space="preserve"> </w:t>
      </w:r>
      <w:r w:rsidRPr="00933B59">
        <w:t>location</w:t>
      </w:r>
      <w:r w:rsidR="00EE7F38">
        <w:t xml:space="preserve"> </w:t>
      </w:r>
      <w:r w:rsidRPr="00933B59">
        <w:t>or</w:t>
      </w:r>
      <w:r w:rsidR="00EE7F38">
        <w:t xml:space="preserve"> </w:t>
      </w:r>
      <w:r w:rsidRPr="00933B59">
        <w:t>of</w:t>
      </w:r>
      <w:r w:rsidR="00EE7F38">
        <w:t xml:space="preserve"> </w:t>
      </w:r>
      <w:r w:rsidRPr="00933B59">
        <w:t>the</w:t>
      </w:r>
      <w:r w:rsidR="00EE7F38">
        <w:t xml:space="preserve"> </w:t>
      </w:r>
      <w:r w:rsidRPr="00933B59">
        <w:t>object</w:t>
      </w:r>
      <w:r w:rsidR="00EE7F38">
        <w:t xml:space="preserve"> </w:t>
      </w:r>
      <w:r w:rsidRPr="00933B59">
        <w:t>is</w:t>
      </w:r>
      <w:r w:rsidR="00EE7F38">
        <w:t xml:space="preserve"> </w:t>
      </w:r>
      <w:r w:rsidRPr="00933B59">
        <w:t>motivated</w:t>
      </w:r>
      <w:r w:rsidR="00EE7F38">
        <w:t xml:space="preserve"> </w:t>
      </w:r>
      <w:r w:rsidRPr="00933B59">
        <w:t>by</w:t>
      </w:r>
      <w:r w:rsidR="00EE7F38">
        <w:t xml:space="preserve"> </w:t>
      </w:r>
      <w:r w:rsidRPr="00933B59">
        <w:t>the</w:t>
      </w:r>
      <w:r w:rsidR="00EE7F38">
        <w:t xml:space="preserve"> </w:t>
      </w:r>
      <w:r w:rsidRPr="00933B59">
        <w:t>victim</w:t>
      </w:r>
      <w:r w:rsidR="00747F7E">
        <w:t>’</w:t>
      </w:r>
      <w:r w:rsidRPr="00933B59">
        <w:t>s</w:t>
      </w:r>
      <w:r w:rsidR="00EE7F38">
        <w:t xml:space="preserve"> </w:t>
      </w:r>
      <w:r w:rsidRPr="00933B59">
        <w:t>perceived</w:t>
      </w:r>
      <w:r w:rsidR="00EE7F38">
        <w:t xml:space="preserve"> </w:t>
      </w:r>
      <w:r w:rsidRPr="00933B59">
        <w:t>or</w:t>
      </w:r>
      <w:r w:rsidR="00EE7F38">
        <w:t xml:space="preserve"> </w:t>
      </w:r>
      <w:r w:rsidRPr="00933B59">
        <w:t>actual</w:t>
      </w:r>
      <w:r w:rsidR="00EE7F38">
        <w:t xml:space="preserve"> </w:t>
      </w:r>
      <w:r w:rsidRPr="00933B59">
        <w:t>membership</w:t>
      </w:r>
      <w:r w:rsidR="00EE7F38">
        <w:t xml:space="preserve"> </w:t>
      </w:r>
      <w:r w:rsidRPr="00933B59">
        <w:t>to</w:t>
      </w:r>
      <w:r w:rsidR="00EE7F38">
        <w:t xml:space="preserve"> </w:t>
      </w:r>
      <w:r w:rsidRPr="00933B59">
        <w:t>a</w:t>
      </w:r>
      <w:r w:rsidR="00EE7F38">
        <w:t xml:space="preserve"> </w:t>
      </w:r>
      <w:r w:rsidRPr="00933B59">
        <w:t>particular</w:t>
      </w:r>
      <w:r w:rsidR="00EE7F38">
        <w:t xml:space="preserve"> </w:t>
      </w:r>
      <w:r w:rsidRPr="00933B59">
        <w:t>group.</w:t>
      </w:r>
      <w:r w:rsidR="00EE7F38">
        <w:t xml:space="preserve"> </w:t>
      </w:r>
      <w:r w:rsidRPr="00933B59">
        <w:t>This</w:t>
      </w:r>
      <w:r w:rsidR="00EE7F38">
        <w:t xml:space="preserve"> </w:t>
      </w:r>
      <w:r w:rsidRPr="00933B59">
        <w:t>may</w:t>
      </w:r>
      <w:r w:rsidR="00EE7F38">
        <w:t xml:space="preserve"> </w:t>
      </w:r>
      <w:r w:rsidRPr="00933B59">
        <w:t>be</w:t>
      </w:r>
      <w:r w:rsidR="00EE7F38">
        <w:t xml:space="preserve"> </w:t>
      </w:r>
      <w:r w:rsidRPr="00933B59">
        <w:t>based</w:t>
      </w:r>
      <w:r w:rsidR="00EE7F38">
        <w:t xml:space="preserve"> </w:t>
      </w:r>
      <w:r w:rsidRPr="00933B59">
        <w:t>on</w:t>
      </w:r>
      <w:r w:rsidR="00EE7F38">
        <w:t xml:space="preserve"> </w:t>
      </w:r>
      <w:r w:rsidRPr="00933B59">
        <w:t>several</w:t>
      </w:r>
      <w:r w:rsidR="00EE7F38">
        <w:t xml:space="preserve"> </w:t>
      </w:r>
      <w:r w:rsidRPr="00933B59">
        <w:t>characteristics</w:t>
      </w:r>
      <w:r w:rsidR="00EE7F38">
        <w:t xml:space="preserve"> </w:t>
      </w:r>
      <w:r w:rsidRPr="00933B59">
        <w:t>shared</w:t>
      </w:r>
      <w:r w:rsidR="00EE7F38">
        <w:t xml:space="preserve"> </w:t>
      </w:r>
      <w:r w:rsidRPr="00933B59">
        <w:t>by</w:t>
      </w:r>
      <w:r w:rsidR="00EE7F38">
        <w:t xml:space="preserve"> </w:t>
      </w:r>
      <w:r w:rsidRPr="00933B59">
        <w:t>members</w:t>
      </w:r>
      <w:r w:rsidR="00EE7F38">
        <w:t xml:space="preserve"> </w:t>
      </w:r>
      <w:r w:rsidRPr="00933B59">
        <w:t>of</w:t>
      </w:r>
      <w:r w:rsidR="00EE7F38">
        <w:t xml:space="preserve"> </w:t>
      </w:r>
      <w:r w:rsidRPr="00933B59">
        <w:t>a</w:t>
      </w:r>
      <w:r w:rsidR="00EE7F38">
        <w:t xml:space="preserve"> </w:t>
      </w:r>
      <w:r w:rsidRPr="00933B59">
        <w:t>group,</w:t>
      </w:r>
      <w:r w:rsidR="00EE7F38">
        <w:t xml:space="preserve"> </w:t>
      </w:r>
      <w:r w:rsidRPr="00933B59">
        <w:t>such</w:t>
      </w:r>
      <w:r w:rsidR="00EE7F38">
        <w:t xml:space="preserve"> </w:t>
      </w:r>
      <w:r w:rsidRPr="00933B59">
        <w:t>as</w:t>
      </w:r>
      <w:r w:rsidR="00EE7F38">
        <w:t xml:space="preserve"> </w:t>
      </w:r>
      <w:r w:rsidRPr="00933B59">
        <w:t>perceived</w:t>
      </w:r>
      <w:r w:rsidR="00EE7F38">
        <w:t xml:space="preserve"> </w:t>
      </w:r>
      <w:r w:rsidRPr="00933B59">
        <w:t>or</w:t>
      </w:r>
      <w:r w:rsidR="00EE7F38">
        <w:t xml:space="preserve"> </w:t>
      </w:r>
      <w:r w:rsidRPr="00933B59">
        <w:t>real</w:t>
      </w:r>
      <w:r w:rsidR="00EE7F38">
        <w:t xml:space="preserve"> </w:t>
      </w:r>
      <w:r w:rsidRPr="00933B59">
        <w:t>racial,</w:t>
      </w:r>
      <w:r w:rsidR="00EE7F38">
        <w:t xml:space="preserve"> </w:t>
      </w:r>
      <w:r w:rsidRPr="00933B59">
        <w:t>national</w:t>
      </w:r>
      <w:r w:rsidR="00EE7F38">
        <w:t xml:space="preserve"> </w:t>
      </w:r>
      <w:r w:rsidRPr="00933B59">
        <w:t>or</w:t>
      </w:r>
      <w:r w:rsidR="00EE7F38">
        <w:t xml:space="preserve"> </w:t>
      </w:r>
      <w:r w:rsidRPr="00933B59">
        <w:t>ethnic</w:t>
      </w:r>
      <w:r w:rsidR="00EE7F38">
        <w:t xml:space="preserve"> </w:t>
      </w:r>
      <w:r w:rsidRPr="00933B59">
        <w:t>origin,</w:t>
      </w:r>
      <w:r w:rsidR="00EE7F38">
        <w:t xml:space="preserve"> </w:t>
      </w:r>
      <w:r w:rsidRPr="00933B59">
        <w:t>language,</w:t>
      </w:r>
      <w:r w:rsidR="00EE7F38">
        <w:t xml:space="preserve"> </w:t>
      </w:r>
      <w:r w:rsidRPr="00933B59">
        <w:t>skin</w:t>
      </w:r>
      <w:r w:rsidR="00EE7F38">
        <w:t xml:space="preserve"> </w:t>
      </w:r>
      <w:r w:rsidRPr="00933B59">
        <w:t>colour,</w:t>
      </w:r>
      <w:r w:rsidR="00EE7F38">
        <w:t xml:space="preserve"> </w:t>
      </w:r>
      <w:r w:rsidRPr="00933B59">
        <w:t>religion,</w:t>
      </w:r>
      <w:r w:rsidR="00EE7F38">
        <w:t xml:space="preserve"> </w:t>
      </w:r>
      <w:r w:rsidRPr="00933B59">
        <w:t>sex,</w:t>
      </w:r>
      <w:r w:rsidR="00EE7F38">
        <w:t xml:space="preserve"> </w:t>
      </w:r>
      <w:r w:rsidRPr="00933B59">
        <w:t>gender</w:t>
      </w:r>
      <w:r w:rsidR="00EE7F38">
        <w:t xml:space="preserve"> </w:t>
      </w:r>
      <w:r w:rsidRPr="00933B59">
        <w:t>identity,</w:t>
      </w:r>
      <w:r w:rsidR="00EE7F38">
        <w:t xml:space="preserve"> </w:t>
      </w:r>
      <w:r w:rsidRPr="00933B59">
        <w:t>age,</w:t>
      </w:r>
      <w:r w:rsidR="00EE7F38">
        <w:t xml:space="preserve"> </w:t>
      </w:r>
      <w:r w:rsidRPr="00933B59">
        <w:t>mental</w:t>
      </w:r>
      <w:r w:rsidR="00EE7F38">
        <w:t xml:space="preserve"> </w:t>
      </w:r>
      <w:r w:rsidRPr="00933B59">
        <w:t>or</w:t>
      </w:r>
      <w:r w:rsidR="00EE7F38">
        <w:t xml:space="preserve"> </w:t>
      </w:r>
      <w:r w:rsidRPr="00933B59">
        <w:t>physical</w:t>
      </w:r>
      <w:r w:rsidR="00EE7F38">
        <w:t xml:space="preserve"> </w:t>
      </w:r>
      <w:r w:rsidRPr="00933B59">
        <w:t>disability,</w:t>
      </w:r>
      <w:r w:rsidR="00EE7F38">
        <w:t xml:space="preserve"> </w:t>
      </w:r>
      <w:r w:rsidRPr="00933B59">
        <w:t>sexual</w:t>
      </w:r>
      <w:r w:rsidR="00EE7F38">
        <w:t xml:space="preserve"> </w:t>
      </w:r>
      <w:r w:rsidRPr="00933B59">
        <w:t>orientation</w:t>
      </w:r>
      <w:r w:rsidR="00EE7F38">
        <w:t xml:space="preserve"> </w:t>
      </w:r>
      <w:r w:rsidRPr="00933B59">
        <w:t>or</w:t>
      </w:r>
      <w:r w:rsidR="00EE7F38">
        <w:t xml:space="preserve"> </w:t>
      </w:r>
      <w:r w:rsidRPr="00933B59">
        <w:t>other</w:t>
      </w:r>
      <w:r w:rsidR="00EE7F38">
        <w:t xml:space="preserve"> </w:t>
      </w:r>
      <w:r w:rsidRPr="00933B59">
        <w:t>similar</w:t>
      </w:r>
      <w:r w:rsidR="00EE7F38">
        <w:t xml:space="preserve"> </w:t>
      </w:r>
      <w:r w:rsidRPr="00933B59">
        <w:t>characteristics.</w:t>
      </w:r>
    </w:p>
    <w:p w14:paraId="05DC6BDA" w14:textId="77777777" w:rsidR="005364DC" w:rsidRDefault="00582FB8" w:rsidP="00ED2374">
      <w:pPr>
        <w:pStyle w:val="SingleTxtG"/>
      </w:pPr>
      <w:r w:rsidRPr="00933B59">
        <w:rPr>
          <w:bCs/>
          <w:iCs/>
        </w:rPr>
        <w:t>51.</w:t>
      </w:r>
      <w:r w:rsidRPr="00933B59">
        <w:rPr>
          <w:bCs/>
          <w:iCs/>
        </w:rPr>
        <w:tab/>
      </w:r>
      <w:r w:rsidRPr="00933B59">
        <w:t>While</w:t>
      </w:r>
      <w:r w:rsidR="00EE7F38">
        <w:t xml:space="preserve"> </w:t>
      </w:r>
      <w:r w:rsidRPr="00933B59">
        <w:t>–</w:t>
      </w:r>
      <w:r w:rsidR="00EE7F38">
        <w:t xml:space="preserve"> </w:t>
      </w:r>
      <w:r w:rsidRPr="00933B59">
        <w:t>as</w:t>
      </w:r>
      <w:r w:rsidR="00EE7F38">
        <w:t xml:space="preserve"> </w:t>
      </w:r>
      <w:r w:rsidRPr="00933B59">
        <w:t>it</w:t>
      </w:r>
      <w:r w:rsidR="00EE7F38">
        <w:t xml:space="preserve"> </w:t>
      </w:r>
      <w:r w:rsidRPr="00933B59">
        <w:t>can</w:t>
      </w:r>
      <w:r w:rsidR="00EE7F38">
        <w:t xml:space="preserve"> </w:t>
      </w:r>
      <w:r w:rsidRPr="00933B59">
        <w:t>be</w:t>
      </w:r>
      <w:r w:rsidR="00EE7F38">
        <w:t xml:space="preserve"> </w:t>
      </w:r>
      <w:r w:rsidRPr="00933B59">
        <w:t>seen</w:t>
      </w:r>
      <w:r w:rsidR="00EE7F38">
        <w:t xml:space="preserve"> </w:t>
      </w:r>
      <w:r w:rsidRPr="00933B59">
        <w:t>from</w:t>
      </w:r>
      <w:r w:rsidR="00EE7F38">
        <w:t xml:space="preserve"> </w:t>
      </w:r>
      <w:r w:rsidRPr="00933B59">
        <w:t>the</w:t>
      </w:r>
      <w:r w:rsidR="00EE7F38">
        <w:t xml:space="preserve"> </w:t>
      </w:r>
      <w:r w:rsidRPr="00933B59">
        <w:t>above</w:t>
      </w:r>
      <w:r w:rsidR="00EE7F38">
        <w:t xml:space="preserve"> </w:t>
      </w:r>
      <w:r w:rsidRPr="00933B59">
        <w:t>–</w:t>
      </w:r>
      <w:r w:rsidR="00EE7F38">
        <w:t xml:space="preserve"> </w:t>
      </w:r>
      <w:r w:rsidRPr="00933B59">
        <w:t>the</w:t>
      </w:r>
      <w:r w:rsidR="00EE7F38">
        <w:t xml:space="preserve"> </w:t>
      </w:r>
      <w:r w:rsidRPr="00933B59">
        <w:t>scope</w:t>
      </w:r>
      <w:r w:rsidR="00EE7F38">
        <w:t xml:space="preserve"> </w:t>
      </w:r>
      <w:r w:rsidRPr="00933B59">
        <w:t>of</w:t>
      </w:r>
      <w:r w:rsidR="00EE7F38">
        <w:t xml:space="preserve"> </w:t>
      </w:r>
      <w:r w:rsidRPr="00933B59">
        <w:t>hate</w:t>
      </w:r>
      <w:r w:rsidR="00EE7F38">
        <w:t xml:space="preserve"> </w:t>
      </w:r>
      <w:r w:rsidRPr="00933B59">
        <w:t>crimes</w:t>
      </w:r>
      <w:r w:rsidR="00EE7F38">
        <w:t xml:space="preserve"> </w:t>
      </w:r>
      <w:r w:rsidRPr="00933B59">
        <w:t>as</w:t>
      </w:r>
      <w:r w:rsidR="00EE7F38">
        <w:t xml:space="preserve"> </w:t>
      </w:r>
      <w:r w:rsidRPr="00933B59">
        <w:t>applied</w:t>
      </w:r>
      <w:r w:rsidR="00EE7F38">
        <w:t xml:space="preserve"> </w:t>
      </w:r>
      <w:r w:rsidRPr="00933B59">
        <w:t>by</w:t>
      </w:r>
      <w:r w:rsidR="00EE7F38">
        <w:t xml:space="preserve"> </w:t>
      </w:r>
      <w:r w:rsidRPr="00933B59">
        <w:t>the</w:t>
      </w:r>
      <w:r w:rsidR="00EE7F38">
        <w:t xml:space="preserve"> </w:t>
      </w:r>
      <w:r w:rsidRPr="00933B59">
        <w:t>police</w:t>
      </w:r>
      <w:r w:rsidR="00EE7F38">
        <w:t xml:space="preserve"> </w:t>
      </w:r>
      <w:r w:rsidRPr="00933B59">
        <w:t>is</w:t>
      </w:r>
      <w:r w:rsidR="00EE7F38">
        <w:t xml:space="preserve"> </w:t>
      </w:r>
      <w:r w:rsidRPr="00933B59">
        <w:t>quite</w:t>
      </w:r>
      <w:r w:rsidR="00EE7F38">
        <w:t xml:space="preserve"> </w:t>
      </w:r>
      <w:r w:rsidRPr="00933B59">
        <w:t>wide,</w:t>
      </w:r>
      <w:r w:rsidR="00EE7F38">
        <w:t xml:space="preserve"> </w:t>
      </w:r>
      <w:r w:rsidRPr="00933B59">
        <w:t>judicial</w:t>
      </w:r>
      <w:r w:rsidR="00EE7F38">
        <w:t xml:space="preserve"> </w:t>
      </w:r>
      <w:r w:rsidRPr="00933B59">
        <w:t>authorities</w:t>
      </w:r>
      <w:r w:rsidR="00EE7F38">
        <w:t xml:space="preserve"> </w:t>
      </w:r>
      <w:r w:rsidRPr="00933B59">
        <w:t>(and</w:t>
      </w:r>
      <w:r w:rsidR="00EE7F38">
        <w:t xml:space="preserve"> </w:t>
      </w:r>
      <w:r w:rsidRPr="00933B59">
        <w:t>academia</w:t>
      </w:r>
      <w:r w:rsidR="00EE7F38">
        <w:t xml:space="preserve"> </w:t>
      </w:r>
      <w:r w:rsidRPr="00933B59">
        <w:t>as</w:t>
      </w:r>
      <w:r w:rsidR="00EE7F38">
        <w:t xml:space="preserve"> </w:t>
      </w:r>
      <w:r w:rsidRPr="00933B59">
        <w:t>well)</w:t>
      </w:r>
      <w:r w:rsidR="00EE7F38">
        <w:t xml:space="preserve"> </w:t>
      </w:r>
      <w:r w:rsidRPr="00933B59">
        <w:t>tend</w:t>
      </w:r>
      <w:r w:rsidR="00EE7F38">
        <w:t xml:space="preserve"> </w:t>
      </w:r>
      <w:r w:rsidRPr="00933B59">
        <w:t>to</w:t>
      </w:r>
      <w:r w:rsidR="00EE7F38">
        <w:t xml:space="preserve"> </w:t>
      </w:r>
      <w:r w:rsidRPr="00933B59">
        <w:t>use</w:t>
      </w:r>
      <w:r w:rsidR="00EE7F38">
        <w:t xml:space="preserve"> </w:t>
      </w:r>
      <w:r w:rsidRPr="00933B59">
        <w:t>a</w:t>
      </w:r>
      <w:r w:rsidR="00EE7F38">
        <w:t xml:space="preserve"> </w:t>
      </w:r>
      <w:r w:rsidRPr="00933B59">
        <w:t>narrower</w:t>
      </w:r>
      <w:r w:rsidR="00EE7F38">
        <w:t xml:space="preserve"> </w:t>
      </w:r>
      <w:r w:rsidRPr="00933B59">
        <w:t>definition</w:t>
      </w:r>
      <w:r w:rsidR="00EE7F38">
        <w:t xml:space="preserve"> </w:t>
      </w:r>
      <w:r w:rsidRPr="00933B59">
        <w:t>where</w:t>
      </w:r>
      <w:r w:rsidR="00EE7F38">
        <w:t xml:space="preserve"> </w:t>
      </w:r>
      <w:r w:rsidRPr="00933B59">
        <w:t>under</w:t>
      </w:r>
      <w:r w:rsidR="00EE7F38">
        <w:t xml:space="preserve"> </w:t>
      </w:r>
      <w:r w:rsidRPr="00933B59">
        <w:t>hate</w:t>
      </w:r>
      <w:r w:rsidR="00EE7F38">
        <w:t xml:space="preserve"> </w:t>
      </w:r>
      <w:r w:rsidRPr="00933B59">
        <w:t>crimes</w:t>
      </w:r>
      <w:r w:rsidR="00EE7F38">
        <w:t xml:space="preserve"> </w:t>
      </w:r>
      <w:r w:rsidRPr="00933B59">
        <w:t>the</w:t>
      </w:r>
      <w:r w:rsidR="00EE7F38">
        <w:t xml:space="preserve"> </w:t>
      </w:r>
      <w:r w:rsidRPr="00933B59">
        <w:t>following</w:t>
      </w:r>
      <w:r w:rsidR="00EE7F38">
        <w:t xml:space="preserve"> </w:t>
      </w:r>
      <w:r w:rsidRPr="00933B59">
        <w:t>offences</w:t>
      </w:r>
      <w:r w:rsidR="00EE7F38">
        <w:t xml:space="preserve"> </w:t>
      </w:r>
      <w:r w:rsidRPr="00933B59">
        <w:t>are</w:t>
      </w:r>
      <w:r w:rsidR="00EE7F38">
        <w:t xml:space="preserve"> </w:t>
      </w:r>
      <w:r w:rsidRPr="00933B59">
        <w:t>understood:</w:t>
      </w:r>
      <w:r w:rsidR="00EE7F38">
        <w:t xml:space="preserve"> </w:t>
      </w:r>
      <w:r w:rsidRPr="00933B59">
        <w:t>violence</w:t>
      </w:r>
      <w:r w:rsidR="00EE7F38">
        <w:t xml:space="preserve"> </w:t>
      </w:r>
      <w:r w:rsidRPr="00933B59">
        <w:t>against</w:t>
      </w:r>
      <w:r w:rsidR="00EE7F38">
        <w:t xml:space="preserve"> </w:t>
      </w:r>
      <w:r w:rsidRPr="00933B59">
        <w:t>a</w:t>
      </w:r>
      <w:r w:rsidR="00EE7F38">
        <w:t xml:space="preserve"> </w:t>
      </w:r>
      <w:r w:rsidRPr="00933B59">
        <w:t>member</w:t>
      </w:r>
      <w:r w:rsidR="00EE7F38">
        <w:t xml:space="preserve"> </w:t>
      </w:r>
      <w:r w:rsidRPr="00933B59">
        <w:t>of</w:t>
      </w:r>
      <w:r w:rsidR="00EE7F38">
        <w:t xml:space="preserve"> </w:t>
      </w:r>
      <w:r w:rsidRPr="00933B59">
        <w:t>a</w:t>
      </w:r>
      <w:r w:rsidR="00EE7F38">
        <w:t xml:space="preserve"> </w:t>
      </w:r>
      <w:r w:rsidRPr="00933B59">
        <w:t>community,</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r w:rsidR="00EE7F38">
        <w:t xml:space="preserve"> </w:t>
      </w:r>
      <w:r w:rsidRPr="00933B59">
        <w:t>public</w:t>
      </w:r>
      <w:r w:rsidR="00EE7F38">
        <w:t xml:space="preserve"> </w:t>
      </w:r>
      <w:r w:rsidRPr="00933B59">
        <w:t>denial</w:t>
      </w:r>
      <w:r w:rsidR="00EE7F38">
        <w:t xml:space="preserve"> </w:t>
      </w:r>
      <w:r w:rsidRPr="00933B59">
        <w:t>of</w:t>
      </w:r>
      <w:r w:rsidR="00EE7F38">
        <w:t xml:space="preserve"> </w:t>
      </w:r>
      <w:r w:rsidRPr="00933B59">
        <w:t>the</w:t>
      </w:r>
      <w:r w:rsidR="00EE7F38">
        <w:t xml:space="preserve"> </w:t>
      </w:r>
      <w:r w:rsidRPr="00933B59">
        <w:t>crimes</w:t>
      </w:r>
      <w:r w:rsidR="00EE7F38">
        <w:t xml:space="preserve"> </w:t>
      </w:r>
      <w:r w:rsidRPr="00933B59">
        <w:t>of</w:t>
      </w:r>
      <w:r w:rsidR="00EE7F38">
        <w:t xml:space="preserve"> </w:t>
      </w:r>
      <w:r w:rsidRPr="00933B59">
        <w:t>national</w:t>
      </w:r>
      <w:r w:rsidR="00EE7F38">
        <w:t xml:space="preserve"> </w:t>
      </w:r>
      <w:r w:rsidRPr="00933B59">
        <w:t>socialist</w:t>
      </w:r>
      <w:r w:rsidR="00EE7F38">
        <w:t xml:space="preserve"> </w:t>
      </w:r>
      <w:r w:rsidRPr="00933B59">
        <w:t>and</w:t>
      </w:r>
      <w:r w:rsidR="00EE7F38">
        <w:t xml:space="preserve"> </w:t>
      </w:r>
      <w:r w:rsidRPr="00933B59">
        <w:t>communist</w:t>
      </w:r>
      <w:r w:rsidR="00EE7F38">
        <w:t xml:space="preserve"> </w:t>
      </w:r>
      <w:r w:rsidRPr="00933B59">
        <w:t>regimes</w:t>
      </w:r>
      <w:r w:rsidR="00EE7F38">
        <w:t xml:space="preserve"> </w:t>
      </w:r>
      <w:r w:rsidRPr="00933B59">
        <w:t>and</w:t>
      </w:r>
      <w:r w:rsidR="00EE7F38">
        <w:t xml:space="preserve"> </w:t>
      </w:r>
      <w:r w:rsidRPr="00933B59">
        <w:t>the</w:t>
      </w:r>
      <w:r w:rsidR="00EE7F38">
        <w:t xml:space="preserve"> </w:t>
      </w:r>
      <w:r w:rsidRPr="00933B59">
        <w:t>use</w:t>
      </w:r>
      <w:r w:rsidR="00EE7F38">
        <w:t xml:space="preserve"> </w:t>
      </w:r>
      <w:r w:rsidRPr="00933B59">
        <w:t>of</w:t>
      </w:r>
      <w:r w:rsidR="00EE7F38">
        <w:t xml:space="preserve"> </w:t>
      </w:r>
      <w:r w:rsidRPr="00933B59">
        <w:t>symbols</w:t>
      </w:r>
      <w:r w:rsidR="00EE7F38">
        <w:t xml:space="preserve"> </w:t>
      </w:r>
      <w:r w:rsidRPr="00933B59">
        <w:t>of</w:t>
      </w:r>
      <w:r w:rsidR="00EE7F38">
        <w:t xml:space="preserve"> </w:t>
      </w:r>
      <w:r w:rsidRPr="00933B59">
        <w:t>despotism.</w:t>
      </w:r>
    </w:p>
    <w:p w14:paraId="5F65AF83" w14:textId="77777777" w:rsidR="005364DC" w:rsidRDefault="00582FB8" w:rsidP="00ED2374">
      <w:pPr>
        <w:pStyle w:val="SingleTxtG"/>
      </w:pPr>
      <w:r w:rsidRPr="00933B59">
        <w:rPr>
          <w:bCs/>
          <w:iCs/>
        </w:rPr>
        <w:t>52.</w:t>
      </w:r>
      <w:r w:rsidRPr="00933B59">
        <w:rPr>
          <w:bCs/>
          <w:iCs/>
        </w:rPr>
        <w:tab/>
      </w:r>
      <w:r w:rsidRPr="00933B59">
        <w:t>The</w:t>
      </w:r>
      <w:r w:rsidR="00EE7F38">
        <w:t xml:space="preserve"> </w:t>
      </w:r>
      <w:r w:rsidRPr="00933B59">
        <w:t>rules</w:t>
      </w:r>
      <w:r w:rsidR="00EE7F38">
        <w:t xml:space="preserve"> </w:t>
      </w:r>
      <w:r w:rsidRPr="00933B59">
        <w:t>of</w:t>
      </w:r>
      <w:r w:rsidR="00EE7F38">
        <w:t xml:space="preserve"> </w:t>
      </w:r>
      <w:r w:rsidRPr="00933B59">
        <w:t>hate</w:t>
      </w:r>
      <w:r w:rsidR="00EE7F38">
        <w:t xml:space="preserve"> </w:t>
      </w:r>
      <w:r w:rsidRPr="00933B59">
        <w:t>crimes</w:t>
      </w:r>
      <w:r w:rsidR="00EE7F38">
        <w:t xml:space="preserve"> </w:t>
      </w:r>
      <w:r w:rsidRPr="00933B59">
        <w:t>related</w:t>
      </w:r>
      <w:r w:rsidR="00EE7F38">
        <w:t xml:space="preserve"> </w:t>
      </w:r>
      <w:r w:rsidRPr="00933B59">
        <w:t>statistical</w:t>
      </w:r>
      <w:r w:rsidR="00EE7F38">
        <w:t xml:space="preserve"> </w:t>
      </w:r>
      <w:r w:rsidRPr="00933B59">
        <w:t>data</w:t>
      </w:r>
      <w:r w:rsidR="00EE7F38">
        <w:t xml:space="preserve"> </w:t>
      </w:r>
      <w:r w:rsidRPr="00933B59">
        <w:t>collection</w:t>
      </w:r>
      <w:r w:rsidR="00EE7F38">
        <w:t xml:space="preserve"> </w:t>
      </w:r>
      <w:r w:rsidRPr="00933B59">
        <w:t>by</w:t>
      </w:r>
      <w:r w:rsidR="00EE7F38">
        <w:t xml:space="preserve"> </w:t>
      </w:r>
      <w:r w:rsidRPr="00933B59">
        <w:t>the</w:t>
      </w:r>
      <w:r w:rsidR="00EE7F38">
        <w:t xml:space="preserve"> </w:t>
      </w:r>
      <w:r w:rsidRPr="00933B59">
        <w:t>police</w:t>
      </w:r>
      <w:r w:rsidR="00EE7F38">
        <w:t xml:space="preserve"> </w:t>
      </w:r>
      <w:r w:rsidRPr="00933B59">
        <w:t>were</w:t>
      </w:r>
      <w:r w:rsidR="00EE7F38">
        <w:t xml:space="preserve"> </w:t>
      </w:r>
      <w:r w:rsidRPr="00933B59">
        <w:t>amended</w:t>
      </w:r>
      <w:r w:rsidR="00EE7F38">
        <w:t xml:space="preserve"> </w:t>
      </w:r>
      <w:r w:rsidRPr="00933B59">
        <w:t>on</w:t>
      </w:r>
      <w:r w:rsidR="00EE7F38">
        <w:t xml:space="preserve"> </w:t>
      </w:r>
      <w:r w:rsidRPr="00933B59">
        <w:t>1</w:t>
      </w:r>
      <w:r w:rsidR="00EE7F38">
        <w:t xml:space="preserve"> </w:t>
      </w:r>
      <w:r w:rsidRPr="00933B59">
        <w:t>July</w:t>
      </w:r>
      <w:r w:rsidR="00EE7F38">
        <w:t xml:space="preserve"> </w:t>
      </w:r>
      <w:r w:rsidRPr="00933B59">
        <w:t>2018,</w:t>
      </w:r>
      <w:r w:rsidR="00EE7F38">
        <w:t xml:space="preserve"> </w:t>
      </w:r>
      <w:r w:rsidRPr="00933B59">
        <w:t>as</w:t>
      </w:r>
      <w:r w:rsidR="00EE7F38">
        <w:t xml:space="preserve"> </w:t>
      </w:r>
      <w:r w:rsidRPr="00933B59">
        <w:t>two</w:t>
      </w:r>
      <w:r w:rsidR="00EE7F38">
        <w:t xml:space="preserve"> </w:t>
      </w:r>
      <w:r w:rsidRPr="00933B59">
        <w:t>new</w:t>
      </w:r>
      <w:r w:rsidR="00EE7F38">
        <w:t xml:space="preserve"> </w:t>
      </w:r>
      <w:r w:rsidRPr="00933B59">
        <w:t>boxes</w:t>
      </w:r>
      <w:r w:rsidR="00EE7F38">
        <w:t xml:space="preserve"> </w:t>
      </w:r>
      <w:r w:rsidRPr="00933B59">
        <w:t>were</w:t>
      </w:r>
      <w:r w:rsidR="00EE7F38">
        <w:t xml:space="preserve"> </w:t>
      </w:r>
      <w:r w:rsidRPr="00933B59">
        <w:t>added</w:t>
      </w:r>
      <w:r w:rsidR="00EE7F38">
        <w:t xml:space="preserve"> </w:t>
      </w:r>
      <w:r w:rsidRPr="00933B59">
        <w:t>to</w:t>
      </w:r>
      <w:r w:rsidR="00EE7F38">
        <w:t xml:space="preserve"> </w:t>
      </w:r>
      <w:r w:rsidRPr="00933B59">
        <w:t>the</w:t>
      </w:r>
      <w:r w:rsidR="00EE7F38">
        <w:t xml:space="preserve"> </w:t>
      </w:r>
      <w:r w:rsidRPr="00933B59">
        <w:t>questionnaire:</w:t>
      </w:r>
      <w:r w:rsidR="00EE7F38">
        <w:t xml:space="preserve"> </w:t>
      </w:r>
      <w:r w:rsidRPr="00933B59">
        <w:t>firstly,</w:t>
      </w:r>
      <w:r w:rsidR="00EE7F38">
        <w:t xml:space="preserve"> </w:t>
      </w:r>
      <w:r w:rsidRPr="00933B59">
        <w:t>whether</w:t>
      </w:r>
      <w:r w:rsidR="00EE7F38">
        <w:t xml:space="preserve"> </w:t>
      </w:r>
      <w:r w:rsidRPr="00933B59">
        <w:t>the</w:t>
      </w:r>
      <w:r w:rsidR="00EE7F38">
        <w:t xml:space="preserve"> </w:t>
      </w:r>
      <w:r w:rsidRPr="00933B59">
        <w:t>offence</w:t>
      </w:r>
      <w:r w:rsidR="00EE7F38">
        <w:t xml:space="preserve"> </w:t>
      </w:r>
      <w:r w:rsidRPr="00933B59">
        <w:t>constitutes</w:t>
      </w:r>
      <w:r w:rsidR="00EE7F38">
        <w:t xml:space="preserve"> </w:t>
      </w:r>
      <w:r w:rsidRPr="00933B59">
        <w:t>a</w:t>
      </w:r>
      <w:r w:rsidR="00EE7F38">
        <w:t xml:space="preserve"> </w:t>
      </w:r>
      <w:r w:rsidRPr="00933B59">
        <w:t>hate</w:t>
      </w:r>
      <w:r w:rsidR="00EE7F38">
        <w:t xml:space="preserve"> </w:t>
      </w:r>
      <w:r w:rsidRPr="00933B59">
        <w:t>crime</w:t>
      </w:r>
      <w:r w:rsidR="00EE7F38">
        <w:t xml:space="preserve"> </w:t>
      </w:r>
      <w:r w:rsidRPr="00933B59">
        <w:t>(yes</w:t>
      </w:r>
      <w:r w:rsidR="00EE7F38">
        <w:t xml:space="preserve"> </w:t>
      </w:r>
      <w:r w:rsidRPr="00933B59">
        <w:t>or</w:t>
      </w:r>
      <w:r w:rsidR="00EE7F38">
        <w:t xml:space="preserve"> </w:t>
      </w:r>
      <w:r w:rsidRPr="00933B59">
        <w:t>no),</w:t>
      </w:r>
      <w:r w:rsidR="00EE7F38">
        <w:t xml:space="preserve"> </w:t>
      </w:r>
      <w:r w:rsidRPr="00933B59">
        <w:t>and</w:t>
      </w:r>
      <w:r w:rsidR="00EE7F38">
        <w:t xml:space="preserve"> </w:t>
      </w:r>
      <w:r w:rsidRPr="00933B59">
        <w:t>secondly,</w:t>
      </w:r>
      <w:r w:rsidR="00EE7F38">
        <w:t xml:space="preserve"> </w:t>
      </w:r>
      <w:r w:rsidRPr="00933B59">
        <w:t>if</w:t>
      </w:r>
      <w:r w:rsidR="00EE7F38">
        <w:t xml:space="preserve"> </w:t>
      </w:r>
      <w:r w:rsidRPr="00933B59">
        <w:t>the</w:t>
      </w:r>
      <w:r w:rsidR="00EE7F38">
        <w:t xml:space="preserve"> </w:t>
      </w:r>
      <w:r w:rsidRPr="00933B59">
        <w:t>previous</w:t>
      </w:r>
      <w:r w:rsidR="00EE7F38">
        <w:t xml:space="preserve"> </w:t>
      </w:r>
      <w:r w:rsidRPr="00933B59">
        <w:t>answer</w:t>
      </w:r>
      <w:r w:rsidR="00EE7F38">
        <w:t xml:space="preserve"> </w:t>
      </w:r>
      <w:r w:rsidRPr="00933B59">
        <w:t>is</w:t>
      </w:r>
      <w:r w:rsidR="00EE7F38">
        <w:t xml:space="preserve"> </w:t>
      </w:r>
      <w:r w:rsidRPr="00933B59">
        <w:t>yes,</w:t>
      </w:r>
      <w:r w:rsidR="00EE7F38">
        <w:t xml:space="preserve"> </w:t>
      </w:r>
      <w:r w:rsidRPr="00933B59">
        <w:t>a</w:t>
      </w:r>
      <w:r w:rsidR="00EE7F38">
        <w:t xml:space="preserve"> </w:t>
      </w:r>
      <w:r w:rsidRPr="00933B59">
        <w:t>question</w:t>
      </w:r>
      <w:r w:rsidR="00EE7F38">
        <w:t xml:space="preserve"> </w:t>
      </w:r>
      <w:r w:rsidRPr="00933B59">
        <w:t>concerning</w:t>
      </w:r>
      <w:r w:rsidR="00EE7F38">
        <w:t xml:space="preserve"> </w:t>
      </w:r>
      <w:r w:rsidRPr="00933B59">
        <w:t>the</w:t>
      </w:r>
      <w:r w:rsidR="00EE7F38">
        <w:t xml:space="preserve"> </w:t>
      </w:r>
      <w:r w:rsidRPr="00933B59">
        <w:t>protected</w:t>
      </w:r>
      <w:r w:rsidR="00EE7F38">
        <w:t xml:space="preserve"> </w:t>
      </w:r>
      <w:r w:rsidRPr="00933B59">
        <w:t>feature</w:t>
      </w:r>
      <w:r w:rsidR="00EE7F38">
        <w:t xml:space="preserve"> </w:t>
      </w:r>
      <w:r w:rsidRPr="00933B59">
        <w:t>(e.g.</w:t>
      </w:r>
      <w:r w:rsidR="00EE7F38">
        <w:t xml:space="preserve"> </w:t>
      </w:r>
      <w:r w:rsidRPr="00933B59">
        <w:t>race,</w:t>
      </w:r>
      <w:r w:rsidR="00EE7F38">
        <w:t xml:space="preserve"> </w:t>
      </w:r>
      <w:r w:rsidRPr="00933B59">
        <w:t>nationality,</w:t>
      </w:r>
      <w:r w:rsidR="00EE7F38">
        <w:t xml:space="preserve"> </w:t>
      </w:r>
      <w:r w:rsidRPr="00933B59">
        <w:t>ethnicity,</w:t>
      </w:r>
      <w:r w:rsidR="00EE7F38">
        <w:t xml:space="preserve"> </w:t>
      </w:r>
      <w:r w:rsidRPr="00933B59">
        <w:t>religion,</w:t>
      </w:r>
      <w:r w:rsidR="00EE7F38">
        <w:t xml:space="preserve"> </w:t>
      </w:r>
      <w:r w:rsidRPr="00933B59">
        <w:t>sexual</w:t>
      </w:r>
      <w:r w:rsidR="00EE7F38">
        <w:t xml:space="preserve"> </w:t>
      </w:r>
      <w:r w:rsidRPr="00933B59">
        <w:t>orientation,</w:t>
      </w:r>
      <w:r w:rsidR="00EE7F38">
        <w:t xml:space="preserve"> </w:t>
      </w:r>
      <w:r w:rsidRPr="00933B59">
        <w:t>gender</w:t>
      </w:r>
      <w:r w:rsidR="00EE7F38">
        <w:t xml:space="preserve"> </w:t>
      </w:r>
      <w:r w:rsidRPr="00933B59">
        <w:t>identity,</w:t>
      </w:r>
      <w:r w:rsidR="00EE7F38">
        <w:t xml:space="preserve"> </w:t>
      </w:r>
      <w:r w:rsidRPr="00933B59">
        <w:t>disability,</w:t>
      </w:r>
      <w:r w:rsidR="00EE7F38">
        <w:t xml:space="preserve"> </w:t>
      </w:r>
      <w:r w:rsidRPr="00933B59">
        <w:t>etc.).</w:t>
      </w:r>
    </w:p>
    <w:p w14:paraId="51B6E953" w14:textId="77777777" w:rsidR="005364DC" w:rsidRDefault="00582FB8" w:rsidP="00ED2374">
      <w:pPr>
        <w:pStyle w:val="SingleTxtG"/>
      </w:pPr>
      <w:r w:rsidRPr="00933B59">
        <w:rPr>
          <w:bCs/>
          <w:iCs/>
        </w:rPr>
        <w:t>53.</w:t>
      </w:r>
      <w:r w:rsidRPr="00933B59">
        <w:rPr>
          <w:bCs/>
          <w:iCs/>
        </w:rPr>
        <w:tab/>
      </w:r>
      <w:r w:rsidRPr="00933B59">
        <w:t>For</w:t>
      </w:r>
      <w:r w:rsidR="00EE7F38">
        <w:t xml:space="preserve"> </w:t>
      </w:r>
      <w:r w:rsidRPr="00933B59">
        <w:t>obvious</w:t>
      </w:r>
      <w:r w:rsidR="00EE7F38">
        <w:t xml:space="preserve"> </w:t>
      </w:r>
      <w:r w:rsidRPr="00933B59">
        <w:t>reasons,</w:t>
      </w:r>
      <w:r w:rsidR="00EE7F38">
        <w:t xml:space="preserve"> </w:t>
      </w:r>
      <w:r w:rsidRPr="00933B59">
        <w:t>these</w:t>
      </w:r>
      <w:r w:rsidR="00EE7F38">
        <w:t xml:space="preserve"> </w:t>
      </w:r>
      <w:r w:rsidRPr="00933B59">
        <w:t>questions</w:t>
      </w:r>
      <w:r w:rsidR="00EE7F38">
        <w:t xml:space="preserve"> </w:t>
      </w:r>
      <w:r w:rsidRPr="00933B59">
        <w:t>might</w:t>
      </w:r>
      <w:r w:rsidR="00EE7F38">
        <w:t xml:space="preserve"> </w:t>
      </w:r>
      <w:r w:rsidRPr="00933B59">
        <w:t>only</w:t>
      </w:r>
      <w:r w:rsidR="00EE7F38">
        <w:t xml:space="preserve"> </w:t>
      </w:r>
      <w:r w:rsidRPr="00933B59">
        <w:t>be</w:t>
      </w:r>
      <w:r w:rsidR="00EE7F38">
        <w:t xml:space="preserve"> </w:t>
      </w:r>
      <w:r w:rsidRPr="00933B59">
        <w:t>answered</w:t>
      </w:r>
      <w:r w:rsidR="00EE7F38">
        <w:t xml:space="preserve"> </w:t>
      </w:r>
      <w:r w:rsidRPr="00933B59">
        <w:t>when</w:t>
      </w:r>
      <w:r w:rsidR="00EE7F38">
        <w:t xml:space="preserve"> </w:t>
      </w:r>
      <w:r w:rsidRPr="00933B59">
        <w:t>the</w:t>
      </w:r>
      <w:r w:rsidR="00EE7F38">
        <w:t xml:space="preserve"> </w:t>
      </w:r>
      <w:r w:rsidRPr="00933B59">
        <w:t>perpetrator</w:t>
      </w:r>
      <w:r w:rsidR="00EE7F38">
        <w:t xml:space="preserve"> </w:t>
      </w:r>
      <w:r w:rsidRPr="00933B59">
        <w:t>is</w:t>
      </w:r>
      <w:r w:rsidR="00EE7F38">
        <w:t xml:space="preserve"> </w:t>
      </w:r>
      <w:r w:rsidRPr="00933B59">
        <w:t>known</w:t>
      </w:r>
      <w:r w:rsidR="00EE7F38">
        <w:t xml:space="preserve"> </w:t>
      </w:r>
      <w:r w:rsidRPr="00933B59">
        <w:t>to</w:t>
      </w:r>
      <w:r w:rsidR="00EE7F38">
        <w:t xml:space="preserve"> </w:t>
      </w:r>
      <w:r w:rsidRPr="00933B59">
        <w:t>the</w:t>
      </w:r>
      <w:r w:rsidR="00EE7F38">
        <w:t xml:space="preserve"> </w:t>
      </w:r>
      <w:r w:rsidRPr="00933B59">
        <w:t>authorities.</w:t>
      </w:r>
    </w:p>
    <w:p w14:paraId="3C36AAD4" w14:textId="77777777" w:rsidR="005364DC" w:rsidRDefault="00582FB8" w:rsidP="00ED2374">
      <w:pPr>
        <w:pStyle w:val="SingleTxtG"/>
      </w:pPr>
      <w:r w:rsidRPr="00933B59">
        <w:rPr>
          <w:bCs/>
          <w:iCs/>
        </w:rPr>
        <w:t>54.</w:t>
      </w:r>
      <w:r w:rsidRPr="00933B59">
        <w:rPr>
          <w:bCs/>
          <w:iCs/>
        </w:rPr>
        <w:tab/>
      </w:r>
      <w:r w:rsidRPr="00933B59">
        <w:t>These</w:t>
      </w:r>
      <w:r w:rsidR="00EE7F38">
        <w:t xml:space="preserve"> </w:t>
      </w:r>
      <w:r w:rsidRPr="00933B59">
        <w:t>additional</w:t>
      </w:r>
      <w:r w:rsidR="00EE7F38">
        <w:t xml:space="preserve"> </w:t>
      </w:r>
      <w:r w:rsidRPr="00933B59">
        <w:t>questions</w:t>
      </w:r>
      <w:r w:rsidR="00EE7F38">
        <w:t xml:space="preserve"> </w:t>
      </w:r>
      <w:r w:rsidRPr="00933B59">
        <w:t>must</w:t>
      </w:r>
      <w:r w:rsidR="00EE7F38">
        <w:t xml:space="preserve"> </w:t>
      </w:r>
      <w:r w:rsidRPr="00933B59">
        <w:t>be</w:t>
      </w:r>
      <w:r w:rsidR="00EE7F38">
        <w:t xml:space="preserve"> </w:t>
      </w:r>
      <w:r w:rsidRPr="00933B59">
        <w:t>answered</w:t>
      </w:r>
      <w:r w:rsidR="00EE7F38">
        <w:t xml:space="preserve"> </w:t>
      </w:r>
      <w:r w:rsidRPr="00933B59">
        <w:t>in</w:t>
      </w:r>
      <w:r w:rsidR="00EE7F38">
        <w:t xml:space="preserve"> </w:t>
      </w:r>
      <w:r w:rsidRPr="00933B59">
        <w:t>case</w:t>
      </w:r>
      <w:r w:rsidR="00EE7F38">
        <w:t xml:space="preserve"> </w:t>
      </w:r>
      <w:r w:rsidRPr="00933B59">
        <w:t>of</w:t>
      </w:r>
      <w:r w:rsidR="00EE7F38">
        <w:t xml:space="preserve"> </w:t>
      </w:r>
      <w:r w:rsidRPr="00933B59">
        <w:t>the</w:t>
      </w:r>
      <w:r w:rsidR="00EE7F38">
        <w:t xml:space="preserve"> </w:t>
      </w:r>
      <w:r w:rsidRPr="00933B59">
        <w:t>following</w:t>
      </w:r>
      <w:r w:rsidR="00EE7F38">
        <w:t xml:space="preserve"> </w:t>
      </w:r>
      <w:r w:rsidRPr="00933B59">
        <w:t>offences:</w:t>
      </w:r>
    </w:p>
    <w:p w14:paraId="106198F6" w14:textId="77777777" w:rsidR="005364DC" w:rsidRDefault="00AB52A2" w:rsidP="00ED2374">
      <w:pPr>
        <w:pStyle w:val="SingleTxtG"/>
      </w:pPr>
      <w:r>
        <w:tab/>
      </w:r>
      <w:r w:rsidR="00582FB8" w:rsidRPr="00933B59">
        <w:t>(a)</w:t>
      </w:r>
      <w:r w:rsidR="00582FB8" w:rsidRPr="00933B59">
        <w:tab/>
        <w:t>Hate-motivated</w:t>
      </w:r>
      <w:r w:rsidR="00EE7F38">
        <w:t xml:space="preserve"> </w:t>
      </w:r>
      <w:r w:rsidR="00582FB8" w:rsidRPr="00933B59">
        <w:t>crimes</w:t>
      </w:r>
      <w:r w:rsidR="00EE7F38">
        <w:t xml:space="preserve"> </w:t>
      </w:r>
      <w:r w:rsidR="00582FB8" w:rsidRPr="00933B59">
        <w:t>including</w:t>
      </w:r>
      <w:r w:rsidR="00EE7F38">
        <w:t xml:space="preserve"> </w:t>
      </w:r>
      <w:r w:rsidR="00582FB8" w:rsidRPr="00933B59">
        <w:t>violation</w:t>
      </w:r>
      <w:r w:rsidR="00EE7F38">
        <w:t xml:space="preserve"> </w:t>
      </w:r>
      <w:r w:rsidR="00582FB8" w:rsidRPr="00933B59">
        <w:t>of</w:t>
      </w:r>
      <w:r w:rsidR="00EE7F38">
        <w:t xml:space="preserve"> </w:t>
      </w:r>
      <w:r w:rsidR="00582FB8" w:rsidRPr="00933B59">
        <w:t>the</w:t>
      </w:r>
      <w:r w:rsidR="00EE7F38">
        <w:t xml:space="preserve"> </w:t>
      </w:r>
      <w:r w:rsidR="00582FB8" w:rsidRPr="00933B59">
        <w:t>freedom</w:t>
      </w:r>
      <w:r w:rsidR="00EE7F38">
        <w:t xml:space="preserve"> </w:t>
      </w:r>
      <w:r w:rsidR="00582FB8" w:rsidRPr="00933B59">
        <w:t>of</w:t>
      </w:r>
      <w:r w:rsidR="00EE7F38">
        <w:t xml:space="preserve"> </w:t>
      </w:r>
      <w:r w:rsidR="00582FB8" w:rsidRPr="00933B59">
        <w:t>conscience</w:t>
      </w:r>
      <w:r w:rsidR="00EE7F38">
        <w:t xml:space="preserve"> </w:t>
      </w:r>
      <w:r w:rsidR="00582FB8" w:rsidRPr="00933B59">
        <w:t>and</w:t>
      </w:r>
      <w:r w:rsidR="00EE7F38">
        <w:t xml:space="preserve"> </w:t>
      </w:r>
      <w:r w:rsidR="00582FB8" w:rsidRPr="00933B59">
        <w:t>religion</w:t>
      </w:r>
      <w:r w:rsidR="00EE7F38">
        <w:t xml:space="preserve"> </w:t>
      </w:r>
      <w:r w:rsidR="00582FB8" w:rsidRPr="00933B59">
        <w:t>(Section</w:t>
      </w:r>
      <w:r w:rsidR="00EE7F38">
        <w:t xml:space="preserve"> </w:t>
      </w:r>
      <w:r w:rsidR="00582FB8" w:rsidRPr="00933B59">
        <w:t>215</w:t>
      </w:r>
      <w:r w:rsidR="00EE7F38">
        <w:t xml:space="preserve"> </w:t>
      </w:r>
      <w:r w:rsidR="00582FB8" w:rsidRPr="00933B59">
        <w:t>of</w:t>
      </w:r>
      <w:r w:rsidR="00EE7F38">
        <w:t xml:space="preserve"> </w:t>
      </w:r>
      <w:r w:rsidR="00582FB8" w:rsidRPr="00933B59">
        <w:t>CC),</w:t>
      </w:r>
      <w:r w:rsidR="00EE7F38">
        <w:t xml:space="preserve"> </w:t>
      </w:r>
      <w:r w:rsidR="00582FB8" w:rsidRPr="00933B59">
        <w:t>violence</w:t>
      </w:r>
      <w:r w:rsidR="00EE7F38">
        <w:t xml:space="preserve"> </w:t>
      </w:r>
      <w:r w:rsidR="00582FB8" w:rsidRPr="00933B59">
        <w:t>against</w:t>
      </w:r>
      <w:r w:rsidR="00EE7F38">
        <w:t xml:space="preserve"> </w:t>
      </w:r>
      <w:r w:rsidR="00582FB8" w:rsidRPr="00933B59">
        <w:t>a</w:t>
      </w:r>
      <w:r w:rsidR="00EE7F38">
        <w:t xml:space="preserve"> </w:t>
      </w:r>
      <w:r w:rsidR="00582FB8" w:rsidRPr="00933B59">
        <w:t>member</w:t>
      </w:r>
      <w:r w:rsidR="00EE7F38">
        <w:t xml:space="preserve"> </w:t>
      </w:r>
      <w:r w:rsidR="00582FB8" w:rsidRPr="00933B59">
        <w:t>of</w:t>
      </w:r>
      <w:r w:rsidR="00EE7F38">
        <w:t xml:space="preserve"> </w:t>
      </w:r>
      <w:r w:rsidR="00582FB8" w:rsidRPr="00933B59">
        <w:t>a</w:t>
      </w:r>
      <w:r w:rsidR="00EE7F38">
        <w:t xml:space="preserve"> </w:t>
      </w:r>
      <w:r w:rsidR="00582FB8" w:rsidRPr="00933B59">
        <w:t>community</w:t>
      </w:r>
      <w:r w:rsidR="00EE7F38">
        <w:t xml:space="preserve"> </w:t>
      </w:r>
      <w:r w:rsidR="00582FB8" w:rsidRPr="00933B59">
        <w:t>(Section</w:t>
      </w:r>
      <w:r w:rsidR="00EE7F38">
        <w:t xml:space="preserve"> </w:t>
      </w:r>
      <w:r w:rsidR="00582FB8" w:rsidRPr="00933B59">
        <w:t>216</w:t>
      </w:r>
      <w:r w:rsidR="00EE7F38">
        <w:t xml:space="preserve"> </w:t>
      </w:r>
      <w:r w:rsidR="00582FB8" w:rsidRPr="00933B59">
        <w:t>CC),</w:t>
      </w:r>
      <w:r w:rsidR="00EE7F38">
        <w:t xml:space="preserve"> </w:t>
      </w:r>
      <w:r w:rsidR="00582FB8" w:rsidRPr="00933B59">
        <w:t>incitement</w:t>
      </w:r>
      <w:r w:rsidR="00EE7F38">
        <w:t xml:space="preserve"> </w:t>
      </w:r>
      <w:r w:rsidR="00582FB8" w:rsidRPr="00933B59">
        <w:t>against</w:t>
      </w:r>
      <w:r w:rsidR="00EE7F38">
        <w:t xml:space="preserve"> </w:t>
      </w:r>
      <w:r w:rsidR="00582FB8" w:rsidRPr="00933B59">
        <w:t>a</w:t>
      </w:r>
      <w:r w:rsidR="00EE7F38">
        <w:t xml:space="preserve"> </w:t>
      </w:r>
      <w:r w:rsidR="00582FB8" w:rsidRPr="00933B59">
        <w:t>community</w:t>
      </w:r>
      <w:r w:rsidR="00EE7F38">
        <w:t xml:space="preserve"> </w:t>
      </w:r>
      <w:r w:rsidR="00582FB8" w:rsidRPr="00933B59">
        <w:t>(Section</w:t>
      </w:r>
      <w:r w:rsidR="00EE7F38">
        <w:t xml:space="preserve"> </w:t>
      </w:r>
      <w:r w:rsidR="00582FB8" w:rsidRPr="00933B59">
        <w:t>332</w:t>
      </w:r>
      <w:r w:rsidR="00EE7F38">
        <w:t xml:space="preserve"> </w:t>
      </w:r>
      <w:r w:rsidR="00582FB8" w:rsidRPr="00933B59">
        <w:t>CC),</w:t>
      </w:r>
      <w:r w:rsidR="00EE7F38">
        <w:t xml:space="preserve"> </w:t>
      </w:r>
      <w:r w:rsidR="00582FB8" w:rsidRPr="00933B59">
        <w:t>public</w:t>
      </w:r>
      <w:r w:rsidR="00EE7F38">
        <w:t xml:space="preserve"> </w:t>
      </w:r>
      <w:r w:rsidR="00582FB8" w:rsidRPr="00933B59">
        <w:t>denial</w:t>
      </w:r>
      <w:r w:rsidR="00EE7F38">
        <w:t xml:space="preserve"> </w:t>
      </w:r>
      <w:r w:rsidR="00582FB8" w:rsidRPr="00933B59">
        <w:t>of</w:t>
      </w:r>
      <w:r w:rsidR="00EE7F38">
        <w:t xml:space="preserve"> </w:t>
      </w:r>
      <w:r w:rsidR="00582FB8" w:rsidRPr="00933B59">
        <w:t>the</w:t>
      </w:r>
      <w:r w:rsidR="00EE7F38">
        <w:t xml:space="preserve"> </w:t>
      </w:r>
      <w:r w:rsidR="00582FB8" w:rsidRPr="00933B59">
        <w:t>crimes</w:t>
      </w:r>
      <w:r w:rsidR="00EE7F38">
        <w:t xml:space="preserve"> </w:t>
      </w:r>
      <w:r w:rsidR="00582FB8" w:rsidRPr="00933B59">
        <w:t>of</w:t>
      </w:r>
      <w:r w:rsidR="00EE7F38">
        <w:t xml:space="preserve"> </w:t>
      </w:r>
      <w:r w:rsidR="00582FB8" w:rsidRPr="00933B59">
        <w:t>national</w:t>
      </w:r>
      <w:r w:rsidR="00EE7F38">
        <w:t xml:space="preserve"> </w:t>
      </w:r>
      <w:r w:rsidR="00582FB8" w:rsidRPr="00933B59">
        <w:t>socialist</w:t>
      </w:r>
      <w:r w:rsidR="00EE7F38">
        <w:t xml:space="preserve"> </w:t>
      </w:r>
      <w:r w:rsidR="00582FB8" w:rsidRPr="00933B59">
        <w:t>and</w:t>
      </w:r>
      <w:r w:rsidR="00EE7F38">
        <w:t xml:space="preserve"> </w:t>
      </w:r>
      <w:r w:rsidR="00582FB8" w:rsidRPr="00933B59">
        <w:t>communist</w:t>
      </w:r>
      <w:r w:rsidR="00EE7F38">
        <w:t xml:space="preserve"> </w:t>
      </w:r>
      <w:r w:rsidR="00582FB8" w:rsidRPr="00933B59">
        <w:t>regimes</w:t>
      </w:r>
      <w:r w:rsidR="00EE7F38">
        <w:t xml:space="preserve"> </w:t>
      </w:r>
      <w:r w:rsidR="00582FB8" w:rsidRPr="00933B59">
        <w:t>(Section</w:t>
      </w:r>
      <w:r w:rsidR="00EE7F38">
        <w:t xml:space="preserve"> </w:t>
      </w:r>
      <w:r w:rsidR="00582FB8" w:rsidRPr="00933B59">
        <w:t>333</w:t>
      </w:r>
      <w:r w:rsidR="00EE7F38">
        <w:t xml:space="preserve"> </w:t>
      </w:r>
      <w:r w:rsidR="00582FB8" w:rsidRPr="00933B59">
        <w:t>CC)</w:t>
      </w:r>
      <w:r w:rsidR="00582FB8">
        <w:t>;</w:t>
      </w:r>
    </w:p>
    <w:p w14:paraId="299A95D0" w14:textId="77777777" w:rsidR="005364DC" w:rsidRDefault="00AB52A2" w:rsidP="00ED2374">
      <w:pPr>
        <w:pStyle w:val="SingleTxtG"/>
      </w:pPr>
      <w:r>
        <w:tab/>
      </w:r>
      <w:r w:rsidR="00582FB8" w:rsidRPr="00933B59">
        <w:t>(b)</w:t>
      </w:r>
      <w:r w:rsidR="00582FB8" w:rsidRPr="00933B59">
        <w:tab/>
        <w:t>Qualifying</w:t>
      </w:r>
      <w:r w:rsidR="00EE7F38">
        <w:t xml:space="preserve"> </w:t>
      </w:r>
      <w:r w:rsidR="00582FB8" w:rsidRPr="00933B59">
        <w:t>offences</w:t>
      </w:r>
      <w:r w:rsidR="00EE7F38">
        <w:t xml:space="preserve"> </w:t>
      </w:r>
      <w:r w:rsidR="00582FB8" w:rsidRPr="00933B59">
        <w:t>related</w:t>
      </w:r>
      <w:r w:rsidR="00EE7F38">
        <w:t xml:space="preserve"> </w:t>
      </w:r>
      <w:r w:rsidR="00582FB8" w:rsidRPr="00933B59">
        <w:t>to</w:t>
      </w:r>
      <w:r w:rsidR="00EE7F38">
        <w:t xml:space="preserve"> </w:t>
      </w:r>
      <w:r w:rsidR="00582FB8" w:rsidRPr="00933B59">
        <w:t>membership</w:t>
      </w:r>
      <w:r w:rsidR="00EE7F38">
        <w:t xml:space="preserve"> </w:t>
      </w:r>
      <w:r w:rsidR="00582FB8" w:rsidRPr="00933B59">
        <w:t>of</w:t>
      </w:r>
      <w:r w:rsidR="00EE7F38">
        <w:t xml:space="preserve"> </w:t>
      </w:r>
      <w:r w:rsidR="00582FB8" w:rsidRPr="00933B59">
        <w:t>a</w:t>
      </w:r>
      <w:r w:rsidR="00EE7F38">
        <w:t xml:space="preserve"> </w:t>
      </w:r>
      <w:r w:rsidR="00582FB8" w:rsidRPr="00933B59">
        <w:t>community:</w:t>
      </w:r>
      <w:r w:rsidR="00EE7F38">
        <w:t xml:space="preserve"> </w:t>
      </w:r>
      <w:r w:rsidR="00582FB8" w:rsidRPr="00933B59">
        <w:t>homicide</w:t>
      </w:r>
      <w:r w:rsidR="00EE7F38">
        <w:t xml:space="preserve"> </w:t>
      </w:r>
      <w:r w:rsidR="00582FB8" w:rsidRPr="00933B59">
        <w:t>[Section</w:t>
      </w:r>
      <w:r w:rsidR="00EE7F38">
        <w:t xml:space="preserve"> </w:t>
      </w:r>
      <w:r w:rsidR="00582FB8" w:rsidRPr="00933B59">
        <w:t>160(1)(c)</w:t>
      </w:r>
      <w:r w:rsidR="00EE7F38">
        <w:t xml:space="preserve"> </w:t>
      </w:r>
      <w:r w:rsidR="00582FB8" w:rsidRPr="00933B59">
        <w:t>CC],</w:t>
      </w:r>
      <w:r w:rsidR="00EE7F38">
        <w:t xml:space="preserve"> </w:t>
      </w:r>
      <w:r w:rsidR="00582FB8" w:rsidRPr="00933B59">
        <w:t>causing</w:t>
      </w:r>
      <w:r w:rsidR="00EE7F38">
        <w:t xml:space="preserve"> </w:t>
      </w:r>
      <w:r w:rsidR="00582FB8" w:rsidRPr="00933B59">
        <w:t>bodily</w:t>
      </w:r>
      <w:r w:rsidR="00EE7F38">
        <w:t xml:space="preserve"> </w:t>
      </w:r>
      <w:r w:rsidR="00582FB8" w:rsidRPr="00933B59">
        <w:t>harm</w:t>
      </w:r>
      <w:r w:rsidR="00EE7F38">
        <w:t xml:space="preserve"> </w:t>
      </w:r>
      <w:r w:rsidR="00582FB8" w:rsidRPr="00933B59">
        <w:t>[Section</w:t>
      </w:r>
      <w:r w:rsidR="00EE7F38">
        <w:t xml:space="preserve"> </w:t>
      </w:r>
      <w:r w:rsidR="00582FB8" w:rsidRPr="00933B59">
        <w:t>164(4)(a)</w:t>
      </w:r>
      <w:r w:rsidR="00EE7F38">
        <w:t xml:space="preserve"> </w:t>
      </w:r>
      <w:r w:rsidR="00582FB8" w:rsidRPr="00933B59">
        <w:t>and</w:t>
      </w:r>
      <w:r w:rsidR="00EE7F38">
        <w:t xml:space="preserve"> </w:t>
      </w:r>
      <w:r w:rsidR="00582FB8" w:rsidRPr="00933B59">
        <w:t>(6)(a)</w:t>
      </w:r>
      <w:r w:rsidR="00EE7F38">
        <w:t xml:space="preserve"> </w:t>
      </w:r>
      <w:r w:rsidR="00582FB8" w:rsidRPr="00933B59">
        <w:t>CC],</w:t>
      </w:r>
      <w:r w:rsidR="00EE7F38">
        <w:t xml:space="preserve"> </w:t>
      </w:r>
      <w:r w:rsidR="00582FB8" w:rsidRPr="00933B59">
        <w:t>violation</w:t>
      </w:r>
      <w:r w:rsidR="00EE7F38">
        <w:t xml:space="preserve"> </w:t>
      </w:r>
      <w:r w:rsidR="00582FB8" w:rsidRPr="00933B59">
        <w:t>of</w:t>
      </w:r>
      <w:r w:rsidR="00EE7F38">
        <w:t xml:space="preserve"> </w:t>
      </w:r>
      <w:r w:rsidR="00582FB8" w:rsidRPr="00933B59">
        <w:t>personal</w:t>
      </w:r>
      <w:r w:rsidR="00EE7F38">
        <w:t xml:space="preserve"> </w:t>
      </w:r>
      <w:r w:rsidR="00582FB8" w:rsidRPr="00933B59">
        <w:t>freedom</w:t>
      </w:r>
      <w:r w:rsidR="00EE7F38">
        <w:t xml:space="preserve"> </w:t>
      </w:r>
      <w:r w:rsidR="00582FB8" w:rsidRPr="00933B59">
        <w:t>[Section</w:t>
      </w:r>
      <w:r w:rsidR="00EE7F38">
        <w:t xml:space="preserve"> </w:t>
      </w:r>
      <w:r w:rsidR="00582FB8" w:rsidRPr="00933B59">
        <w:t>194(2)(b)</w:t>
      </w:r>
      <w:r w:rsidR="00EE7F38">
        <w:t xml:space="preserve"> </w:t>
      </w:r>
      <w:r w:rsidR="00582FB8" w:rsidRPr="00933B59">
        <w:t>CC],</w:t>
      </w:r>
      <w:r w:rsidR="00EE7F38">
        <w:t xml:space="preserve"> </w:t>
      </w:r>
      <w:r w:rsidR="00582FB8" w:rsidRPr="00933B59">
        <w:t>defamation</w:t>
      </w:r>
      <w:r w:rsidR="00EE7F38">
        <w:t xml:space="preserve"> </w:t>
      </w:r>
      <w:r w:rsidR="00582FB8" w:rsidRPr="00933B59">
        <w:t>[Section</w:t>
      </w:r>
      <w:r w:rsidR="00EE7F38">
        <w:t xml:space="preserve"> </w:t>
      </w:r>
      <w:r w:rsidR="00582FB8" w:rsidRPr="00933B59">
        <w:t>226(2)(a)</w:t>
      </w:r>
      <w:r w:rsidR="00EE7F38">
        <w:t xml:space="preserve"> </w:t>
      </w:r>
      <w:r w:rsidR="00582FB8" w:rsidRPr="00933B59">
        <w:t>CC],</w:t>
      </w:r>
      <w:r w:rsidR="00EE7F38">
        <w:t xml:space="preserve"> </w:t>
      </w:r>
      <w:r w:rsidR="00582FB8" w:rsidRPr="00933B59">
        <w:t>unlawful</w:t>
      </w:r>
      <w:r w:rsidR="00EE7F38">
        <w:t xml:space="preserve"> </w:t>
      </w:r>
      <w:r w:rsidR="00582FB8" w:rsidRPr="00933B59">
        <w:t>detention</w:t>
      </w:r>
      <w:r w:rsidR="00EE7F38">
        <w:t xml:space="preserve"> </w:t>
      </w:r>
      <w:r w:rsidR="00582FB8" w:rsidRPr="00933B59">
        <w:t>[Section</w:t>
      </w:r>
      <w:r w:rsidR="00EE7F38">
        <w:t xml:space="preserve"> </w:t>
      </w:r>
      <w:r w:rsidR="00582FB8" w:rsidRPr="00933B59">
        <w:t>304(2)(a)</w:t>
      </w:r>
      <w:r w:rsidR="00EE7F38">
        <w:t xml:space="preserve"> </w:t>
      </w:r>
      <w:r w:rsidR="00582FB8" w:rsidRPr="00933B59">
        <w:t>CC],</w:t>
      </w:r>
      <w:r w:rsidR="00EE7F38">
        <w:t xml:space="preserve"> </w:t>
      </w:r>
      <w:r w:rsidR="00582FB8" w:rsidRPr="00933B59">
        <w:t>insulting</w:t>
      </w:r>
      <w:r w:rsidR="00EE7F38">
        <w:t xml:space="preserve"> </w:t>
      </w:r>
      <w:r w:rsidR="00582FB8" w:rsidRPr="00933B59">
        <w:t>a</w:t>
      </w:r>
      <w:r w:rsidR="00EE7F38">
        <w:t xml:space="preserve"> </w:t>
      </w:r>
      <w:r w:rsidR="00582FB8" w:rsidRPr="00933B59">
        <w:t>subordinate</w:t>
      </w:r>
      <w:r w:rsidR="00EE7F38">
        <w:t xml:space="preserve"> </w:t>
      </w:r>
      <w:r w:rsidR="00582FB8" w:rsidRPr="00933B59">
        <w:t>[Section</w:t>
      </w:r>
      <w:r w:rsidR="00EE7F38">
        <w:t xml:space="preserve"> </w:t>
      </w:r>
      <w:r w:rsidR="00582FB8" w:rsidRPr="00933B59">
        <w:t>449(2)(a)</w:t>
      </w:r>
      <w:r w:rsidR="00EE7F38">
        <w:t xml:space="preserve"> </w:t>
      </w:r>
      <w:r w:rsidR="00582FB8" w:rsidRPr="00933B59">
        <w:t>CC]</w:t>
      </w:r>
      <w:r w:rsidR="00582FB8">
        <w:t>;</w:t>
      </w:r>
    </w:p>
    <w:p w14:paraId="78888B77" w14:textId="77777777" w:rsidR="005364DC" w:rsidRDefault="00AB52A2" w:rsidP="00ED2374">
      <w:pPr>
        <w:pStyle w:val="SingleTxtG"/>
      </w:pPr>
      <w:r>
        <w:tab/>
      </w:r>
      <w:r w:rsidR="00582FB8" w:rsidRPr="00933B59">
        <w:t>(c)</w:t>
      </w:r>
      <w:r w:rsidR="00582FB8" w:rsidRPr="00933B59">
        <w:tab/>
        <w:t>In</w:t>
      </w:r>
      <w:r w:rsidR="00EE7F38">
        <w:t xml:space="preserve"> </w:t>
      </w:r>
      <w:r w:rsidR="00582FB8" w:rsidRPr="00933B59">
        <w:t>addition</w:t>
      </w:r>
      <w:r w:rsidR="00EE7F38">
        <w:t xml:space="preserve"> </w:t>
      </w:r>
      <w:r w:rsidR="00582FB8" w:rsidRPr="00933B59">
        <w:t>to</w:t>
      </w:r>
      <w:r w:rsidR="00EE7F38">
        <w:t xml:space="preserve"> </w:t>
      </w:r>
      <w:r w:rsidR="00582FB8" w:rsidRPr="00933B59">
        <w:t>the</w:t>
      </w:r>
      <w:r w:rsidR="00EE7F38">
        <w:t xml:space="preserve"> </w:t>
      </w:r>
      <w:r w:rsidR="00582FB8" w:rsidRPr="00933B59">
        <w:t>offences</w:t>
      </w:r>
      <w:r w:rsidR="00EE7F38">
        <w:t xml:space="preserve"> </w:t>
      </w:r>
      <w:r w:rsidR="00582FB8" w:rsidRPr="00933B59">
        <w:t>referred</w:t>
      </w:r>
      <w:r w:rsidR="00EE7F38">
        <w:t xml:space="preserve"> </w:t>
      </w:r>
      <w:r w:rsidR="00582FB8" w:rsidRPr="00933B59">
        <w:t>to</w:t>
      </w:r>
      <w:r w:rsidR="00EE7F38">
        <w:t xml:space="preserve"> </w:t>
      </w:r>
      <w:r w:rsidR="00582FB8" w:rsidRPr="00933B59">
        <w:t>under</w:t>
      </w:r>
      <w:r w:rsidR="00EE7F38">
        <w:t xml:space="preserve"> </w:t>
      </w:r>
      <w:r w:rsidR="00582FB8" w:rsidRPr="00933B59">
        <w:t>points</w:t>
      </w:r>
      <w:r w:rsidR="00EE7F38">
        <w:t xml:space="preserve"> </w:t>
      </w:r>
      <w:r w:rsidR="00582FB8" w:rsidRPr="00933B59">
        <w:t>a)</w:t>
      </w:r>
      <w:r w:rsidR="00EE7F38">
        <w:t xml:space="preserve"> </w:t>
      </w:r>
      <w:r w:rsidR="00582FB8" w:rsidRPr="00933B59">
        <w:t>and</w:t>
      </w:r>
      <w:r w:rsidR="00EE7F38">
        <w:t xml:space="preserve"> </w:t>
      </w:r>
      <w:r w:rsidR="00582FB8" w:rsidRPr="00933B59">
        <w:t>b),</w:t>
      </w:r>
      <w:r w:rsidR="00EE7F38">
        <w:t xml:space="preserve"> </w:t>
      </w:r>
      <w:r w:rsidR="00582FB8" w:rsidRPr="00933B59">
        <w:t>offences</w:t>
      </w:r>
      <w:r w:rsidR="00EE7F38">
        <w:t xml:space="preserve"> </w:t>
      </w:r>
      <w:r w:rsidR="00582FB8" w:rsidRPr="00933B59">
        <w:t>committed</w:t>
      </w:r>
      <w:r w:rsidR="00EE7F38">
        <w:t xml:space="preserve"> </w:t>
      </w:r>
      <w:r w:rsidR="00582FB8" w:rsidRPr="00933B59">
        <w:t>with</w:t>
      </w:r>
      <w:r w:rsidR="00EE7F38">
        <w:t xml:space="preserve"> </w:t>
      </w:r>
      <w:r w:rsidR="00582FB8" w:rsidRPr="00933B59">
        <w:t>a</w:t>
      </w:r>
      <w:r w:rsidR="00EE7F38">
        <w:t xml:space="preserve"> </w:t>
      </w:r>
      <w:r w:rsidR="00582FB8" w:rsidRPr="00933B59">
        <w:t>harmful</w:t>
      </w:r>
      <w:r w:rsidR="00EE7F38">
        <w:t xml:space="preserve"> </w:t>
      </w:r>
      <w:r w:rsidR="00582FB8" w:rsidRPr="00933B59">
        <w:t>intention</w:t>
      </w:r>
      <w:r w:rsidR="00EE7F38">
        <w:t xml:space="preserve"> </w:t>
      </w:r>
      <w:r w:rsidR="00582FB8" w:rsidRPr="00933B59">
        <w:t>against</w:t>
      </w:r>
      <w:r w:rsidR="00EE7F38">
        <w:t xml:space="preserve"> </w:t>
      </w:r>
      <w:r w:rsidR="00582FB8" w:rsidRPr="00933B59">
        <w:t>a</w:t>
      </w:r>
      <w:r w:rsidR="00EE7F38">
        <w:t xml:space="preserve"> </w:t>
      </w:r>
      <w:r w:rsidR="00582FB8" w:rsidRPr="00933B59">
        <w:t>community,</w:t>
      </w:r>
      <w:r w:rsidR="00EE7F38">
        <w:t xml:space="preserve"> </w:t>
      </w:r>
      <w:r w:rsidR="00582FB8" w:rsidRPr="00933B59">
        <w:t>i.e.</w:t>
      </w:r>
      <w:r w:rsidR="00EE7F38">
        <w:t xml:space="preserve"> </w:t>
      </w:r>
      <w:r w:rsidR="00582FB8" w:rsidRPr="00933B59">
        <w:t>where</w:t>
      </w:r>
      <w:r w:rsidR="00EE7F38">
        <w:t xml:space="preserve"> </w:t>
      </w:r>
      <w:r w:rsidR="00582FB8" w:rsidRPr="00933B59">
        <w:t>the</w:t>
      </w:r>
      <w:r w:rsidR="00EE7F38">
        <w:t xml:space="preserve"> </w:t>
      </w:r>
      <w:r w:rsidR="00582FB8" w:rsidRPr="00933B59">
        <w:t>specificities</w:t>
      </w:r>
      <w:r w:rsidR="00EE7F38">
        <w:t xml:space="preserve"> </w:t>
      </w:r>
      <w:r w:rsidR="00582FB8" w:rsidRPr="00933B59">
        <w:t>of</w:t>
      </w:r>
      <w:r w:rsidR="00EE7F38">
        <w:t xml:space="preserve"> </w:t>
      </w:r>
      <w:r w:rsidR="00582FB8" w:rsidRPr="00933B59">
        <w:t>the</w:t>
      </w:r>
      <w:r w:rsidR="00EE7F38">
        <w:t xml:space="preserve"> </w:t>
      </w:r>
      <w:r w:rsidR="00582FB8" w:rsidRPr="00933B59">
        <w:t>case</w:t>
      </w:r>
      <w:r w:rsidR="00EE7F38">
        <w:t xml:space="preserve"> </w:t>
      </w:r>
      <w:r w:rsidR="00582FB8" w:rsidRPr="00933B59">
        <w:t>clearly</w:t>
      </w:r>
      <w:r w:rsidR="00EE7F38">
        <w:t xml:space="preserve"> </w:t>
      </w:r>
      <w:r w:rsidR="00582FB8" w:rsidRPr="00933B59">
        <w:t>indicate</w:t>
      </w:r>
      <w:r w:rsidR="00EE7F38">
        <w:t xml:space="preserve"> </w:t>
      </w:r>
      <w:r w:rsidR="00582FB8" w:rsidRPr="00933B59">
        <w:t>that</w:t>
      </w:r>
      <w:r w:rsidR="00EE7F38">
        <w:t xml:space="preserve"> </w:t>
      </w:r>
      <w:r w:rsidR="00582FB8" w:rsidRPr="00933B59">
        <w:t>the</w:t>
      </w:r>
      <w:r w:rsidR="00EE7F38">
        <w:t xml:space="preserve"> </w:t>
      </w:r>
      <w:r w:rsidR="00582FB8" w:rsidRPr="00933B59">
        <w:t>motivation</w:t>
      </w:r>
      <w:r w:rsidR="00EE7F38">
        <w:t xml:space="preserve"> </w:t>
      </w:r>
      <w:r w:rsidR="00582FB8" w:rsidRPr="00933B59">
        <w:t>behind</w:t>
      </w:r>
      <w:r w:rsidR="00EE7F38">
        <w:t xml:space="preserve"> </w:t>
      </w:r>
      <w:r w:rsidR="00582FB8" w:rsidRPr="00933B59">
        <w:t>the</w:t>
      </w:r>
      <w:r w:rsidR="00EE7F38">
        <w:t xml:space="preserve"> </w:t>
      </w:r>
      <w:r w:rsidR="00582FB8" w:rsidRPr="00933B59">
        <w:t>crime</w:t>
      </w:r>
      <w:r w:rsidR="00EE7F38">
        <w:t xml:space="preserve"> </w:t>
      </w:r>
      <w:r w:rsidR="00582FB8" w:rsidRPr="00933B59">
        <w:t>was</w:t>
      </w:r>
      <w:r w:rsidR="00EE7F38">
        <w:t xml:space="preserve"> </w:t>
      </w:r>
      <w:r w:rsidR="00582FB8" w:rsidRPr="00933B59">
        <w:t>hatred.</w:t>
      </w:r>
      <w:r w:rsidR="00EE7F38">
        <w:t xml:space="preserve"> </w:t>
      </w:r>
      <w:r w:rsidR="00582FB8" w:rsidRPr="00933B59">
        <w:t>[E.g.</w:t>
      </w:r>
      <w:r w:rsidR="00EE7F38">
        <w:t xml:space="preserve"> </w:t>
      </w:r>
      <w:r w:rsidR="00582FB8" w:rsidRPr="00933B59">
        <w:t>defamation</w:t>
      </w:r>
      <w:r w:rsidR="00EE7F38">
        <w:t xml:space="preserve"> </w:t>
      </w:r>
      <w:r w:rsidR="00582FB8" w:rsidRPr="00933B59">
        <w:t>of</w:t>
      </w:r>
      <w:r w:rsidR="00EE7F38">
        <w:t xml:space="preserve"> </w:t>
      </w:r>
      <w:r w:rsidR="00582FB8" w:rsidRPr="00933B59">
        <w:t>national</w:t>
      </w:r>
      <w:r w:rsidR="00EE7F38">
        <w:t xml:space="preserve"> </w:t>
      </w:r>
      <w:r w:rsidR="00582FB8" w:rsidRPr="00933B59">
        <w:t>symbols</w:t>
      </w:r>
      <w:r w:rsidR="00EE7F38">
        <w:t xml:space="preserve"> </w:t>
      </w:r>
      <w:r w:rsidR="00582FB8" w:rsidRPr="00933B59">
        <w:t>(Section</w:t>
      </w:r>
      <w:r w:rsidR="00EE7F38">
        <w:t xml:space="preserve"> </w:t>
      </w:r>
      <w:r w:rsidR="00582FB8" w:rsidRPr="00933B59">
        <w:t>334</w:t>
      </w:r>
      <w:r w:rsidR="00EE7F38">
        <w:t xml:space="preserve"> </w:t>
      </w:r>
      <w:r w:rsidR="00582FB8" w:rsidRPr="00933B59">
        <w:t>CC),</w:t>
      </w:r>
      <w:r w:rsidR="00EE7F38">
        <w:t xml:space="preserve"> </w:t>
      </w:r>
      <w:r w:rsidR="00582FB8" w:rsidRPr="00933B59">
        <w:t>vandalism</w:t>
      </w:r>
      <w:r w:rsidR="00EE7F38">
        <w:t xml:space="preserve"> </w:t>
      </w:r>
      <w:r w:rsidR="00582FB8" w:rsidRPr="00933B59">
        <w:t>(Section</w:t>
      </w:r>
      <w:r w:rsidR="00EE7F38">
        <w:t xml:space="preserve"> </w:t>
      </w:r>
      <w:r w:rsidR="00582FB8" w:rsidRPr="00933B59">
        <w:t>371</w:t>
      </w:r>
      <w:r w:rsidR="00EE7F38">
        <w:t xml:space="preserve"> </w:t>
      </w:r>
      <w:r w:rsidR="00582FB8" w:rsidRPr="00933B59">
        <w:t>CC),</w:t>
      </w:r>
      <w:r w:rsidR="00EE7F38">
        <w:t xml:space="preserve"> </w:t>
      </w:r>
      <w:r w:rsidR="00582FB8" w:rsidRPr="00933B59">
        <w:t>or</w:t>
      </w:r>
      <w:r w:rsidR="00EE7F38">
        <w:t xml:space="preserve"> </w:t>
      </w:r>
      <w:r w:rsidR="00582FB8" w:rsidRPr="00933B59">
        <w:t>harassment</w:t>
      </w:r>
      <w:r w:rsidR="00EE7F38">
        <w:t xml:space="preserve"> </w:t>
      </w:r>
      <w:r w:rsidR="00582FB8" w:rsidRPr="00933B59">
        <w:t>(Section</w:t>
      </w:r>
      <w:r w:rsidR="00EE7F38">
        <w:t xml:space="preserve"> </w:t>
      </w:r>
      <w:r w:rsidR="00582FB8" w:rsidRPr="00933B59">
        <w:t>222</w:t>
      </w:r>
      <w:r w:rsidR="00EE7F38">
        <w:t xml:space="preserve"> </w:t>
      </w:r>
      <w:r w:rsidR="00582FB8" w:rsidRPr="00933B59">
        <w:t>CC)]</w:t>
      </w:r>
      <w:r w:rsidR="00582FB8">
        <w:t>;</w:t>
      </w:r>
    </w:p>
    <w:p w14:paraId="2FA6395E" w14:textId="77777777" w:rsidR="005364DC" w:rsidRDefault="00AB52A2" w:rsidP="00ED2374">
      <w:pPr>
        <w:pStyle w:val="SingleTxtG"/>
      </w:pPr>
      <w:r>
        <w:tab/>
      </w:r>
      <w:r w:rsidR="00582FB8" w:rsidRPr="00933B59">
        <w:t>(d)</w:t>
      </w:r>
      <w:r w:rsidR="00582FB8" w:rsidRPr="00933B59">
        <w:tab/>
        <w:t>If</w:t>
      </w:r>
      <w:r w:rsidR="00EE7F38">
        <w:t xml:space="preserve"> </w:t>
      </w:r>
      <w:r w:rsidR="00582FB8" w:rsidRPr="00933B59">
        <w:t>the</w:t>
      </w:r>
      <w:r w:rsidR="00EE7F38">
        <w:t xml:space="preserve"> </w:t>
      </w:r>
      <w:r w:rsidR="00582FB8" w:rsidRPr="00933B59">
        <w:t>first</w:t>
      </w:r>
      <w:r w:rsidR="00EE7F38">
        <w:t xml:space="preserve"> </w:t>
      </w:r>
      <w:r w:rsidR="00582FB8" w:rsidRPr="00933B59">
        <w:t>question</w:t>
      </w:r>
      <w:r w:rsidR="00EE7F38">
        <w:t xml:space="preserve"> </w:t>
      </w:r>
      <w:r w:rsidR="00582FB8" w:rsidRPr="00933B59">
        <w:t>(whether</w:t>
      </w:r>
      <w:r w:rsidR="00EE7F38">
        <w:t xml:space="preserve"> </w:t>
      </w:r>
      <w:r w:rsidR="00582FB8" w:rsidRPr="00933B59">
        <w:t>the</w:t>
      </w:r>
      <w:r w:rsidR="00EE7F38">
        <w:t xml:space="preserve"> </w:t>
      </w:r>
      <w:r w:rsidR="00582FB8" w:rsidRPr="00933B59">
        <w:t>offence</w:t>
      </w:r>
      <w:r w:rsidR="00EE7F38">
        <w:t xml:space="preserve"> </w:t>
      </w:r>
      <w:r w:rsidR="00582FB8" w:rsidRPr="00933B59">
        <w:t>qualifies</w:t>
      </w:r>
      <w:r w:rsidR="00EE7F38">
        <w:t xml:space="preserve"> </w:t>
      </w:r>
      <w:r w:rsidR="00582FB8" w:rsidRPr="00933B59">
        <w:t>as</w:t>
      </w:r>
      <w:r w:rsidR="00EE7F38">
        <w:t xml:space="preserve"> </w:t>
      </w:r>
      <w:r w:rsidR="00582FB8" w:rsidRPr="00933B59">
        <w:t>a</w:t>
      </w:r>
      <w:r w:rsidR="00EE7F38">
        <w:t xml:space="preserve"> </w:t>
      </w:r>
      <w:r w:rsidR="00582FB8" w:rsidRPr="00933B59">
        <w:t>hate</w:t>
      </w:r>
      <w:r w:rsidR="00EE7F38">
        <w:t xml:space="preserve"> </w:t>
      </w:r>
      <w:r w:rsidR="00582FB8" w:rsidRPr="00933B59">
        <w:t>crime)</w:t>
      </w:r>
      <w:r w:rsidR="00EE7F38">
        <w:t xml:space="preserve"> </w:t>
      </w:r>
      <w:r w:rsidR="00582FB8" w:rsidRPr="00933B59">
        <w:t>can</w:t>
      </w:r>
      <w:r w:rsidR="00EE7F38">
        <w:t xml:space="preserve"> </w:t>
      </w:r>
      <w:r w:rsidR="00582FB8" w:rsidRPr="00933B59">
        <w:t>be</w:t>
      </w:r>
      <w:r w:rsidR="00EE7F38">
        <w:t xml:space="preserve"> </w:t>
      </w:r>
      <w:r w:rsidR="00582FB8" w:rsidRPr="00933B59">
        <w:t>answered</w:t>
      </w:r>
      <w:r w:rsidR="00EE7F38">
        <w:t xml:space="preserve"> </w:t>
      </w:r>
      <w:r w:rsidR="00582FB8" w:rsidRPr="00933B59">
        <w:t>with</w:t>
      </w:r>
      <w:r w:rsidR="00EE7F38">
        <w:t xml:space="preserve"> </w:t>
      </w:r>
      <w:r w:rsidR="00582FB8" w:rsidRPr="00933B59">
        <w:t>yes,</w:t>
      </w:r>
      <w:r w:rsidR="00EE7F38">
        <w:t xml:space="preserve"> </w:t>
      </w:r>
      <w:r w:rsidR="00582FB8" w:rsidRPr="00933B59">
        <w:t>the</w:t>
      </w:r>
      <w:r w:rsidR="00EE7F38">
        <w:t xml:space="preserve"> </w:t>
      </w:r>
      <w:r w:rsidR="00582FB8" w:rsidRPr="00933B59">
        <w:t>second</w:t>
      </w:r>
      <w:r w:rsidR="00EE7F38">
        <w:t xml:space="preserve"> </w:t>
      </w:r>
      <w:r w:rsidR="00582FB8" w:rsidRPr="00933B59">
        <w:t>one</w:t>
      </w:r>
      <w:r w:rsidR="00EE7F38">
        <w:t xml:space="preserve"> </w:t>
      </w:r>
      <w:r w:rsidR="00582FB8" w:rsidRPr="00933B59">
        <w:t>(on</w:t>
      </w:r>
      <w:r w:rsidR="00EE7F38">
        <w:t xml:space="preserve"> </w:t>
      </w:r>
      <w:r w:rsidR="00582FB8" w:rsidRPr="00933B59">
        <w:t>the</w:t>
      </w:r>
      <w:r w:rsidR="00EE7F38">
        <w:t xml:space="preserve"> </w:t>
      </w:r>
      <w:r w:rsidR="00582FB8" w:rsidRPr="00933B59">
        <w:t>nature</w:t>
      </w:r>
      <w:r w:rsidR="00EE7F38">
        <w:t xml:space="preserve"> </w:t>
      </w:r>
      <w:r w:rsidR="00582FB8" w:rsidRPr="00933B59">
        <w:t>of</w:t>
      </w:r>
      <w:r w:rsidR="00EE7F38">
        <w:t xml:space="preserve"> </w:t>
      </w:r>
      <w:r w:rsidR="00582FB8" w:rsidRPr="00933B59">
        <w:t>the</w:t>
      </w:r>
      <w:r w:rsidR="00EE7F38">
        <w:t xml:space="preserve"> </w:t>
      </w:r>
      <w:r w:rsidR="00582FB8" w:rsidRPr="00933B59">
        <w:t>hate</w:t>
      </w:r>
      <w:r w:rsidR="00EE7F38">
        <w:t xml:space="preserve"> </w:t>
      </w:r>
      <w:r w:rsidR="00582FB8" w:rsidRPr="00933B59">
        <w:t>crime)</w:t>
      </w:r>
      <w:r w:rsidR="00EE7F38">
        <w:t xml:space="preserve"> </w:t>
      </w:r>
      <w:r w:rsidR="00582FB8" w:rsidRPr="00933B59">
        <w:t>shall</w:t>
      </w:r>
      <w:r w:rsidR="00EE7F38">
        <w:t xml:space="preserve"> </w:t>
      </w:r>
      <w:r w:rsidR="00582FB8" w:rsidRPr="00933B59">
        <w:t>be</w:t>
      </w:r>
      <w:r w:rsidR="00EE7F38">
        <w:t xml:space="preserve"> </w:t>
      </w:r>
      <w:r w:rsidR="00582FB8" w:rsidRPr="00933B59">
        <w:t>answered</w:t>
      </w:r>
      <w:r w:rsidR="00EE7F38">
        <w:t xml:space="preserve"> </w:t>
      </w:r>
      <w:r w:rsidR="00582FB8" w:rsidRPr="00933B59">
        <w:t>by</w:t>
      </w:r>
      <w:r w:rsidR="00EE7F38">
        <w:t xml:space="preserve"> </w:t>
      </w:r>
      <w:r w:rsidR="00582FB8" w:rsidRPr="00933B59">
        <w:t>choosing</w:t>
      </w:r>
      <w:r w:rsidR="00EE7F38">
        <w:t xml:space="preserve"> </w:t>
      </w:r>
      <w:r w:rsidR="00582FB8" w:rsidRPr="00933B59">
        <w:t>one</w:t>
      </w:r>
      <w:r w:rsidR="00EE7F38">
        <w:t xml:space="preserve"> </w:t>
      </w:r>
      <w:r w:rsidR="00582FB8" w:rsidRPr="00933B59">
        <w:t>from</w:t>
      </w:r>
      <w:r w:rsidR="00EE7F38">
        <w:t xml:space="preserve"> </w:t>
      </w:r>
      <w:r w:rsidR="00582FB8" w:rsidRPr="00933B59">
        <w:t>the</w:t>
      </w:r>
      <w:r w:rsidR="00EE7F38">
        <w:t xml:space="preserve"> </w:t>
      </w:r>
      <w:r w:rsidR="00582FB8" w:rsidRPr="00933B59">
        <w:t>protected</w:t>
      </w:r>
      <w:r w:rsidR="00EE7F38">
        <w:t xml:space="preserve"> </w:t>
      </w:r>
      <w:r w:rsidR="00582FB8" w:rsidRPr="00933B59">
        <w:t>groups</w:t>
      </w:r>
      <w:r w:rsidR="00EE7F38">
        <w:t xml:space="preserve"> </w:t>
      </w:r>
      <w:r w:rsidR="00582FB8" w:rsidRPr="00933B59">
        <w:t>or</w:t>
      </w:r>
      <w:r w:rsidR="00EE7F38">
        <w:t xml:space="preserve"> </w:t>
      </w:r>
      <w:r w:rsidR="00582FB8" w:rsidRPr="00933B59">
        <w:t>features</w:t>
      </w:r>
      <w:r w:rsidR="00EE7F38">
        <w:t xml:space="preserve"> </w:t>
      </w:r>
      <w:r w:rsidR="00582FB8" w:rsidRPr="00933B59">
        <w:t>below:</w:t>
      </w:r>
    </w:p>
    <w:p w14:paraId="31CD9EC5" w14:textId="2299245A"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national</w:t>
      </w:r>
      <w:r w:rsidR="00EE7F38">
        <w:t xml:space="preserve"> </w:t>
      </w:r>
      <w:r w:rsidR="00582FB8" w:rsidRPr="00933B59">
        <w:t>group;</w:t>
      </w:r>
    </w:p>
    <w:p w14:paraId="3850A902" w14:textId="25F0D146"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ethnic</w:t>
      </w:r>
      <w:r w:rsidR="00EE7F38">
        <w:t xml:space="preserve"> </w:t>
      </w:r>
      <w:r w:rsidR="00582FB8" w:rsidRPr="00933B59">
        <w:t>group;</w:t>
      </w:r>
    </w:p>
    <w:p w14:paraId="09708979" w14:textId="2366484F"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racial</w:t>
      </w:r>
      <w:r w:rsidR="00EE7F38">
        <w:t xml:space="preserve"> </w:t>
      </w:r>
      <w:r w:rsidR="00582FB8" w:rsidRPr="00933B59">
        <w:t>group;</w:t>
      </w:r>
    </w:p>
    <w:p w14:paraId="3D568EF8" w14:textId="57639C0B"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religious</w:t>
      </w:r>
      <w:r w:rsidR="00EE7F38">
        <w:t xml:space="preserve"> </w:t>
      </w:r>
      <w:r w:rsidR="00582FB8" w:rsidRPr="00933B59">
        <w:t>group;</w:t>
      </w:r>
    </w:p>
    <w:p w14:paraId="3CB799C9" w14:textId="5B7FF840"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disability;</w:t>
      </w:r>
    </w:p>
    <w:p w14:paraId="6A9377C1" w14:textId="0E04716C"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gender;</w:t>
      </w:r>
    </w:p>
    <w:p w14:paraId="366608BF" w14:textId="1B6BB4D1"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sexual</w:t>
      </w:r>
      <w:r w:rsidR="00EE7F38">
        <w:t xml:space="preserve"> </w:t>
      </w:r>
      <w:r w:rsidR="00582FB8" w:rsidRPr="00933B59">
        <w:t>orientation;</w:t>
      </w:r>
    </w:p>
    <w:p w14:paraId="036A54DE" w14:textId="190CCEF1" w:rsidR="00582FB8" w:rsidRDefault="006A58B6" w:rsidP="006A58B6">
      <w:pPr>
        <w:pStyle w:val="Bullet1G"/>
        <w:numPr>
          <w:ilvl w:val="0"/>
          <w:numId w:val="0"/>
        </w:numPr>
        <w:tabs>
          <w:tab w:val="left" w:pos="1701"/>
        </w:tabs>
        <w:ind w:left="1701" w:hanging="170"/>
      </w:pPr>
      <w:r>
        <w:t>•</w:t>
      </w:r>
      <w:r>
        <w:tab/>
      </w:r>
      <w:r w:rsidR="00582FB8" w:rsidRPr="00933B59">
        <w:t>other</w:t>
      </w:r>
      <w:r w:rsidR="00EE7F38">
        <w:t xml:space="preserve"> </w:t>
      </w:r>
      <w:r w:rsidR="00582FB8" w:rsidRPr="00933B59">
        <w:t>perceived</w:t>
      </w:r>
      <w:r w:rsidR="00EE7F38">
        <w:t xml:space="preserve"> </w:t>
      </w:r>
      <w:r w:rsidR="00582FB8" w:rsidRPr="00933B59">
        <w:t>or</w:t>
      </w:r>
      <w:r w:rsidR="00EE7F38">
        <w:t xml:space="preserve"> </w:t>
      </w:r>
      <w:r w:rsidR="00582FB8" w:rsidRPr="00933B59">
        <w:t>actual</w:t>
      </w:r>
      <w:r w:rsidR="00EE7F38">
        <w:t xml:space="preserve"> </w:t>
      </w:r>
      <w:r w:rsidR="00582FB8" w:rsidRPr="00933B59">
        <w:t>membership</w:t>
      </w:r>
      <w:r w:rsidR="00EE7F38">
        <w:t xml:space="preserve"> </w:t>
      </w:r>
      <w:r w:rsidR="00582FB8" w:rsidRPr="00933B59">
        <w:t>to</w:t>
      </w:r>
      <w:r w:rsidR="00EE7F38">
        <w:t xml:space="preserve"> </w:t>
      </w:r>
      <w:r w:rsidR="00582FB8" w:rsidRPr="00933B59">
        <w:t>a</w:t>
      </w:r>
      <w:r w:rsidR="00EE7F38">
        <w:t xml:space="preserve"> </w:t>
      </w:r>
      <w:r w:rsidR="00582FB8" w:rsidRPr="00933B59">
        <w:t>group</w:t>
      </w:r>
      <w:r w:rsidR="00EE7F38">
        <w:t xml:space="preserve"> </w:t>
      </w:r>
      <w:r w:rsidR="00582FB8" w:rsidRPr="00933B59">
        <w:t>or</w:t>
      </w:r>
      <w:r w:rsidR="00EE7F38">
        <w:t xml:space="preserve"> </w:t>
      </w:r>
      <w:r w:rsidR="00582FB8" w:rsidRPr="00933B59">
        <w:t>other</w:t>
      </w:r>
      <w:r w:rsidR="00EE7F38">
        <w:t xml:space="preserve"> </w:t>
      </w:r>
      <w:r w:rsidR="00582FB8" w:rsidRPr="00933B59">
        <w:t>feature.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79"/>
        <w:gridCol w:w="675"/>
        <w:gridCol w:w="709"/>
        <w:gridCol w:w="707"/>
      </w:tblGrid>
      <w:tr w:rsidR="00AB52A2" w:rsidRPr="00AB52A2" w14:paraId="7544BD42" w14:textId="77777777" w:rsidTr="006A4D2E">
        <w:trPr>
          <w:tblHeader/>
        </w:trPr>
        <w:tc>
          <w:tcPr>
            <w:tcW w:w="5279"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14:paraId="27067575" w14:textId="55DB38FC" w:rsidR="00AB52A2" w:rsidRPr="00AB52A2" w:rsidRDefault="00AB52A2" w:rsidP="00AB52A2">
            <w:pPr>
              <w:suppressAutoHyphens w:val="0"/>
              <w:spacing w:before="80" w:after="80" w:line="200" w:lineRule="exact"/>
              <w:ind w:right="113"/>
              <w:rPr>
                <w:i/>
                <w:sz w:val="16"/>
              </w:rPr>
            </w:pPr>
            <w:r w:rsidRPr="00AB52A2">
              <w:rPr>
                <w:i/>
                <w:sz w:val="16"/>
              </w:rPr>
              <w:lastRenderedPageBreak/>
              <w:t>Number</w:t>
            </w:r>
            <w:r w:rsidR="00EE7F38">
              <w:rPr>
                <w:i/>
                <w:sz w:val="16"/>
              </w:rPr>
              <w:t xml:space="preserve"> </w:t>
            </w:r>
            <w:r w:rsidRPr="00AB52A2">
              <w:rPr>
                <w:i/>
                <w:sz w:val="16"/>
              </w:rPr>
              <w:t>of</w:t>
            </w:r>
            <w:r w:rsidR="00EE7F38">
              <w:rPr>
                <w:i/>
                <w:sz w:val="16"/>
              </w:rPr>
              <w:t xml:space="preserve"> </w:t>
            </w:r>
            <w:r w:rsidRPr="00AB52A2">
              <w:rPr>
                <w:i/>
                <w:sz w:val="16"/>
              </w:rPr>
              <w:t>hate-motivated</w:t>
            </w:r>
            <w:r w:rsidR="00EE7F38">
              <w:rPr>
                <w:i/>
                <w:sz w:val="16"/>
              </w:rPr>
              <w:t xml:space="preserve"> </w:t>
            </w:r>
            <w:r w:rsidRPr="00AB52A2">
              <w:rPr>
                <w:i/>
                <w:sz w:val="16"/>
              </w:rPr>
              <w:t>crimes</w:t>
            </w:r>
            <w:r w:rsidR="00EE7F38">
              <w:rPr>
                <w:i/>
                <w:sz w:val="16"/>
              </w:rPr>
              <w:t xml:space="preserve"> </w:t>
            </w:r>
            <w:r w:rsidRPr="00AB52A2">
              <w:rPr>
                <w:i/>
                <w:sz w:val="16"/>
              </w:rPr>
              <w:t>registered</w:t>
            </w:r>
            <w:r w:rsidR="00EE7F38">
              <w:rPr>
                <w:i/>
                <w:sz w:val="16"/>
              </w:rPr>
              <w:t xml:space="preserve"> </w:t>
            </w:r>
            <w:r w:rsidRPr="00AB52A2">
              <w:rPr>
                <w:i/>
                <w:sz w:val="16"/>
              </w:rPr>
              <w:t>in</w:t>
            </w:r>
            <w:r w:rsidR="00EE7F38">
              <w:rPr>
                <w:i/>
                <w:sz w:val="16"/>
              </w:rPr>
              <w:t xml:space="preserve"> </w:t>
            </w:r>
            <w:r w:rsidRPr="00AB52A2">
              <w:rPr>
                <w:i/>
                <w:sz w:val="16"/>
              </w:rPr>
              <w:t>police</w:t>
            </w:r>
            <w:r w:rsidR="00EE7F38">
              <w:rPr>
                <w:i/>
                <w:sz w:val="16"/>
              </w:rPr>
              <w:t xml:space="preserve"> </w:t>
            </w:r>
            <w:r w:rsidRPr="00AB52A2">
              <w:rPr>
                <w:i/>
                <w:sz w:val="16"/>
              </w:rPr>
              <w:t>procedures</w:t>
            </w:r>
            <w:r w:rsidR="00EE7F38">
              <w:rPr>
                <w:i/>
                <w:sz w:val="16"/>
              </w:rPr>
              <w:t xml:space="preserve"> </w:t>
            </w:r>
            <w:r w:rsidRPr="00AB52A2">
              <w:rPr>
                <w:i/>
                <w:sz w:val="16"/>
              </w:rPr>
              <w:t>by</w:t>
            </w:r>
            <w:r w:rsidR="00EE7F38">
              <w:rPr>
                <w:i/>
                <w:sz w:val="16"/>
              </w:rPr>
              <w:t xml:space="preserve"> </w:t>
            </w:r>
            <w:r w:rsidRPr="00AB52A2">
              <w:rPr>
                <w:i/>
                <w:sz w:val="16"/>
              </w:rPr>
              <w:t>type</w:t>
            </w:r>
            <w:r w:rsidR="00EE7F38">
              <w:rPr>
                <w:i/>
                <w:sz w:val="16"/>
              </w:rPr>
              <w:t xml:space="preserve"> </w:t>
            </w:r>
            <w:r w:rsidRPr="00AB52A2">
              <w:rPr>
                <w:i/>
                <w:sz w:val="16"/>
              </w:rPr>
              <w:t>of</w:t>
            </w:r>
            <w:r w:rsidR="00EE7F38">
              <w:rPr>
                <w:i/>
                <w:sz w:val="16"/>
              </w:rPr>
              <w:t xml:space="preserve"> </w:t>
            </w:r>
            <w:r w:rsidRPr="00AB52A2">
              <w:rPr>
                <w:i/>
                <w:sz w:val="16"/>
              </w:rPr>
              <w:t>the</w:t>
            </w:r>
            <w:r w:rsidR="00EE7F38">
              <w:rPr>
                <w:i/>
                <w:sz w:val="16"/>
              </w:rPr>
              <w:t xml:space="preserve"> </w:t>
            </w:r>
            <w:r w:rsidRPr="00AB52A2">
              <w:rPr>
                <w:i/>
                <w:sz w:val="16"/>
              </w:rPr>
              <w:t>criminal</w:t>
            </w:r>
            <w:r w:rsidR="00EE7F38">
              <w:rPr>
                <w:i/>
                <w:sz w:val="16"/>
              </w:rPr>
              <w:t xml:space="preserve"> </w:t>
            </w:r>
            <w:r w:rsidRPr="00AB52A2">
              <w:rPr>
                <w:i/>
                <w:sz w:val="16"/>
              </w:rPr>
              <w:t>offence</w:t>
            </w:r>
            <w:r w:rsidR="00EE7F38">
              <w:rPr>
                <w:i/>
                <w:sz w:val="16"/>
              </w:rPr>
              <w:t xml:space="preserve"> </w:t>
            </w:r>
            <w:r w:rsidRPr="00AB52A2">
              <w:rPr>
                <w:i/>
                <w:sz w:val="16"/>
              </w:rPr>
              <w:t>and</w:t>
            </w:r>
            <w:r w:rsidR="00EE7F38">
              <w:rPr>
                <w:i/>
                <w:sz w:val="16"/>
              </w:rPr>
              <w:t xml:space="preserve"> </w:t>
            </w:r>
            <w:r w:rsidRPr="00AB52A2">
              <w:rPr>
                <w:i/>
                <w:sz w:val="16"/>
              </w:rPr>
              <w:t>of</w:t>
            </w:r>
            <w:r w:rsidR="00EE7F38">
              <w:rPr>
                <w:i/>
                <w:sz w:val="16"/>
              </w:rPr>
              <w:t xml:space="preserve"> </w:t>
            </w:r>
            <w:r w:rsidRPr="00AB52A2">
              <w:rPr>
                <w:i/>
                <w:sz w:val="16"/>
              </w:rPr>
              <w:t>the</w:t>
            </w:r>
            <w:r w:rsidR="00EE7F38">
              <w:rPr>
                <w:i/>
                <w:sz w:val="16"/>
              </w:rPr>
              <w:t xml:space="preserve"> </w:t>
            </w:r>
            <w:r w:rsidRPr="00AB52A2">
              <w:rPr>
                <w:i/>
                <w:sz w:val="16"/>
              </w:rPr>
              <w:t>target</w:t>
            </w:r>
            <w:r w:rsidR="00EE7F38">
              <w:rPr>
                <w:i/>
                <w:sz w:val="16"/>
              </w:rPr>
              <w:t xml:space="preserve"> </w:t>
            </w:r>
            <w:r w:rsidRPr="00AB52A2">
              <w:rPr>
                <w:i/>
                <w:sz w:val="16"/>
              </w:rPr>
              <w:t>of</w:t>
            </w:r>
            <w:r w:rsidR="00EE7F38">
              <w:rPr>
                <w:i/>
                <w:sz w:val="16"/>
              </w:rPr>
              <w:t xml:space="preserve"> </w:t>
            </w:r>
            <w:r w:rsidRPr="00AB52A2">
              <w:rPr>
                <w:i/>
                <w:sz w:val="16"/>
              </w:rPr>
              <w:t>the</w:t>
            </w:r>
            <w:r w:rsidR="00EE7F38">
              <w:rPr>
                <w:i/>
                <w:sz w:val="16"/>
              </w:rPr>
              <w:t xml:space="preserve"> </w:t>
            </w:r>
            <w:r w:rsidRPr="00AB52A2">
              <w:rPr>
                <w:i/>
                <w:sz w:val="16"/>
              </w:rPr>
              <w:t>hatred</w:t>
            </w:r>
            <w:r w:rsidR="00EE7F38">
              <w:rPr>
                <w:i/>
                <w:sz w:val="16"/>
              </w:rPr>
              <w:t xml:space="preserve"> </w:t>
            </w:r>
            <w:r w:rsidRPr="00AB52A2">
              <w:rPr>
                <w:i/>
                <w:sz w:val="16"/>
              </w:rPr>
              <w:t>based</w:t>
            </w:r>
            <w:r w:rsidR="00EE7F38">
              <w:rPr>
                <w:i/>
                <w:sz w:val="16"/>
              </w:rPr>
              <w:t xml:space="preserve"> </w:t>
            </w:r>
            <w:r w:rsidRPr="00AB52A2">
              <w:rPr>
                <w:i/>
                <w:sz w:val="16"/>
              </w:rPr>
              <w:t>on</w:t>
            </w:r>
            <w:r w:rsidR="00EE7F38">
              <w:rPr>
                <w:i/>
                <w:sz w:val="16"/>
              </w:rPr>
              <w:t xml:space="preserve"> </w:t>
            </w:r>
            <w:r w:rsidRPr="00AB52A2">
              <w:rPr>
                <w:i/>
                <w:sz w:val="16"/>
              </w:rPr>
              <w:t>the</w:t>
            </w:r>
            <w:r w:rsidR="00747F7E">
              <w:rPr>
                <w:i/>
                <w:sz w:val="16"/>
              </w:rPr>
              <w:t xml:space="preserve"> </w:t>
            </w:r>
            <w:r w:rsidRPr="00AB52A2">
              <w:rPr>
                <w:i/>
                <w:sz w:val="16"/>
              </w:rPr>
              <w:t>Unified</w:t>
            </w:r>
            <w:r w:rsidR="00EE7F38">
              <w:rPr>
                <w:i/>
                <w:sz w:val="16"/>
              </w:rPr>
              <w:t xml:space="preserve"> </w:t>
            </w:r>
            <w:r w:rsidRPr="00AB52A2">
              <w:rPr>
                <w:i/>
                <w:sz w:val="16"/>
              </w:rPr>
              <w:t>Police</w:t>
            </w:r>
            <w:r w:rsidR="00EE7F38">
              <w:rPr>
                <w:i/>
                <w:sz w:val="16"/>
              </w:rPr>
              <w:t xml:space="preserve"> </w:t>
            </w:r>
            <w:r w:rsidRPr="00AB52A2">
              <w:rPr>
                <w:i/>
                <w:sz w:val="16"/>
              </w:rPr>
              <w:t>and</w:t>
            </w:r>
            <w:r w:rsidR="00EE7F38">
              <w:rPr>
                <w:i/>
                <w:sz w:val="16"/>
              </w:rPr>
              <w:t xml:space="preserve"> </w:t>
            </w:r>
            <w:r w:rsidRPr="00AB52A2">
              <w:rPr>
                <w:i/>
                <w:sz w:val="16"/>
              </w:rPr>
              <w:t>Prosecution</w:t>
            </w:r>
            <w:r w:rsidR="00EE7F38">
              <w:rPr>
                <w:i/>
                <w:sz w:val="16"/>
              </w:rPr>
              <w:t xml:space="preserve"> </w:t>
            </w:r>
            <w:r w:rsidRPr="00AB52A2">
              <w:rPr>
                <w:i/>
                <w:sz w:val="16"/>
              </w:rPr>
              <w:t>Crime</w:t>
            </w:r>
            <w:r w:rsidR="00EE7F38">
              <w:rPr>
                <w:i/>
                <w:sz w:val="16"/>
              </w:rPr>
              <w:t xml:space="preserve"> </w:t>
            </w:r>
            <w:r w:rsidRPr="00AB52A2">
              <w:rPr>
                <w:i/>
                <w:sz w:val="16"/>
              </w:rPr>
              <w:t>Statistics</w:t>
            </w:r>
            <w:r w:rsidR="00EE7F38">
              <w:rPr>
                <w:i/>
                <w:sz w:val="16"/>
              </w:rPr>
              <w:t xml:space="preserve"> </w:t>
            </w:r>
            <w:r w:rsidRPr="00AB52A2">
              <w:rPr>
                <w:i/>
                <w:sz w:val="16"/>
              </w:rPr>
              <w:t>2019</w:t>
            </w:r>
            <w:r w:rsidR="00F67060">
              <w:rPr>
                <w:i/>
                <w:sz w:val="16"/>
              </w:rPr>
              <w:t>–</w:t>
            </w:r>
            <w:r w:rsidRPr="00AB52A2">
              <w:rPr>
                <w:i/>
                <w:sz w:val="16"/>
              </w:rPr>
              <w:t>20211</w:t>
            </w:r>
          </w:p>
        </w:tc>
        <w:tc>
          <w:tcPr>
            <w:tcW w:w="67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5E1352B" w14:textId="071C156C" w:rsidR="00AB52A2" w:rsidRPr="00AB52A2" w:rsidRDefault="00AB52A2" w:rsidP="00AB52A2">
            <w:pPr>
              <w:suppressAutoHyphens w:val="0"/>
              <w:spacing w:before="80" w:after="80" w:line="200" w:lineRule="exact"/>
              <w:ind w:right="113"/>
              <w:jc w:val="right"/>
              <w:rPr>
                <w:rFonts w:eastAsia="Calibri"/>
                <w:bCs/>
                <w:i/>
                <w:sz w:val="16"/>
              </w:rPr>
            </w:pPr>
            <w:r w:rsidRPr="00AB52A2">
              <w:rPr>
                <w:rFonts w:eastAsia="Calibri"/>
                <w:bCs/>
                <w:i/>
                <w:sz w:val="16"/>
              </w:rPr>
              <w:t>Year</w:t>
            </w:r>
            <w:r w:rsidR="00EE7F38">
              <w:rPr>
                <w:rFonts w:eastAsia="Calibri"/>
                <w:bCs/>
                <w:i/>
                <w:sz w:val="16"/>
              </w:rPr>
              <w:t xml:space="preserve"> </w:t>
            </w:r>
            <w:r w:rsidRPr="00AB52A2">
              <w:rPr>
                <w:rFonts w:eastAsia="Calibri"/>
                <w:bCs/>
                <w:i/>
                <w:sz w:val="16"/>
              </w:rPr>
              <w:t>2019</w:t>
            </w:r>
            <w:r w:rsidR="00EE7F38">
              <w:rPr>
                <w:rFonts w:eastAsia="Calibri"/>
                <w:bCs/>
                <w:i/>
                <w:sz w:val="16"/>
              </w:rPr>
              <w:t xml:space="preserve"> </w:t>
            </w:r>
          </w:p>
        </w:tc>
        <w:tc>
          <w:tcPr>
            <w:tcW w:w="70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BC17023" w14:textId="38E258BF" w:rsidR="00AB52A2" w:rsidRPr="00AB52A2" w:rsidRDefault="00AB52A2" w:rsidP="00AB52A2">
            <w:pPr>
              <w:suppressAutoHyphens w:val="0"/>
              <w:spacing w:before="80" w:after="80" w:line="200" w:lineRule="exact"/>
              <w:ind w:right="113"/>
              <w:jc w:val="right"/>
              <w:rPr>
                <w:rFonts w:eastAsia="Calibri"/>
                <w:bCs/>
                <w:i/>
                <w:sz w:val="16"/>
              </w:rPr>
            </w:pPr>
            <w:r>
              <w:rPr>
                <w:rFonts w:eastAsia="Calibri"/>
                <w:bCs/>
                <w:i/>
                <w:sz w:val="16"/>
              </w:rPr>
              <w:t>Y</w:t>
            </w:r>
            <w:r w:rsidRPr="00AB52A2">
              <w:rPr>
                <w:rFonts w:eastAsia="Calibri"/>
                <w:bCs/>
                <w:i/>
                <w:sz w:val="16"/>
              </w:rPr>
              <w:t>ear</w:t>
            </w:r>
            <w:r w:rsidR="00EE7F38">
              <w:rPr>
                <w:rFonts w:eastAsia="Calibri"/>
                <w:bCs/>
                <w:i/>
                <w:sz w:val="16"/>
              </w:rPr>
              <w:t xml:space="preserve"> </w:t>
            </w:r>
            <w:r w:rsidRPr="00AB52A2">
              <w:rPr>
                <w:rFonts w:eastAsia="Calibri"/>
                <w:bCs/>
                <w:i/>
                <w:sz w:val="16"/>
              </w:rPr>
              <w:t>2020</w:t>
            </w:r>
          </w:p>
        </w:tc>
        <w:tc>
          <w:tcPr>
            <w:tcW w:w="70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6F7CD6C" w14:textId="0F49DE8C" w:rsidR="00AB52A2" w:rsidRPr="00AB52A2" w:rsidRDefault="00AB52A2" w:rsidP="00AB52A2">
            <w:pPr>
              <w:suppressAutoHyphens w:val="0"/>
              <w:spacing w:before="80" w:after="80" w:line="200" w:lineRule="exact"/>
              <w:ind w:right="113"/>
              <w:jc w:val="right"/>
              <w:rPr>
                <w:rFonts w:eastAsia="Calibri"/>
                <w:bCs/>
                <w:i/>
                <w:sz w:val="16"/>
              </w:rPr>
            </w:pPr>
            <w:r>
              <w:rPr>
                <w:rFonts w:eastAsia="Calibri"/>
                <w:bCs/>
                <w:i/>
                <w:sz w:val="16"/>
              </w:rPr>
              <w:t>Y</w:t>
            </w:r>
            <w:r w:rsidRPr="00AB52A2">
              <w:rPr>
                <w:rFonts w:eastAsia="Calibri"/>
                <w:bCs/>
                <w:i/>
                <w:sz w:val="16"/>
              </w:rPr>
              <w:t>ear</w:t>
            </w:r>
            <w:r w:rsidR="00EE7F38">
              <w:rPr>
                <w:rFonts w:eastAsia="Calibri"/>
                <w:bCs/>
                <w:i/>
                <w:sz w:val="16"/>
              </w:rPr>
              <w:t xml:space="preserve"> </w:t>
            </w:r>
            <w:r w:rsidRPr="00AB52A2">
              <w:rPr>
                <w:rFonts w:eastAsia="Calibri"/>
                <w:bCs/>
                <w:i/>
                <w:sz w:val="16"/>
              </w:rPr>
              <w:t>2021</w:t>
            </w:r>
          </w:p>
        </w:tc>
      </w:tr>
      <w:tr w:rsidR="00AB52A2" w:rsidRPr="00AB52A2" w14:paraId="2361CB22" w14:textId="77777777" w:rsidTr="006A4D2E">
        <w:tc>
          <w:tcPr>
            <w:tcW w:w="5279" w:type="dxa"/>
            <w:shd w:val="clear" w:color="auto" w:fill="auto"/>
            <w:noWrap/>
            <w:tcMar>
              <w:top w:w="0" w:type="dxa"/>
              <w:left w:w="70" w:type="dxa"/>
              <w:bottom w:w="0" w:type="dxa"/>
              <w:right w:w="70" w:type="dxa"/>
            </w:tcMar>
            <w:hideMark/>
          </w:tcPr>
          <w:p w14:paraId="326EAA05" w14:textId="45910167" w:rsidR="00AB52A2" w:rsidRPr="00AB52A2" w:rsidRDefault="00AB52A2" w:rsidP="00AB52A2">
            <w:pPr>
              <w:suppressAutoHyphens w:val="0"/>
              <w:spacing w:before="40" w:after="40" w:line="220" w:lineRule="exact"/>
              <w:ind w:right="113"/>
              <w:rPr>
                <w:sz w:val="18"/>
              </w:rPr>
            </w:pPr>
            <w:r w:rsidRPr="00AB52A2">
              <w:rPr>
                <w:sz w:val="18"/>
              </w:rPr>
              <w:t>Offence</w:t>
            </w:r>
            <w:r w:rsidR="00EE7F38">
              <w:rPr>
                <w:sz w:val="18"/>
              </w:rPr>
              <w:t xml:space="preserve"> </w:t>
            </w:r>
            <w:r w:rsidRPr="00AB52A2">
              <w:rPr>
                <w:sz w:val="18"/>
              </w:rPr>
              <w:t>motivated</w:t>
            </w:r>
            <w:r w:rsidR="00EE7F38">
              <w:rPr>
                <w:sz w:val="18"/>
              </w:rPr>
              <w:t xml:space="preserve"> </w:t>
            </w:r>
            <w:r w:rsidRPr="00AB52A2">
              <w:rPr>
                <w:sz w:val="18"/>
              </w:rPr>
              <w:t>by</w:t>
            </w:r>
            <w:r w:rsidR="00EE7F38">
              <w:rPr>
                <w:sz w:val="18"/>
              </w:rPr>
              <w:t xml:space="preserve"> </w:t>
            </w:r>
            <w:r w:rsidRPr="00AB52A2">
              <w:rPr>
                <w:sz w:val="18"/>
              </w:rPr>
              <w:t>the</w:t>
            </w:r>
            <w:r w:rsidR="00EE7F38">
              <w:rPr>
                <w:sz w:val="18"/>
              </w:rPr>
              <w:t xml:space="preserve"> </w:t>
            </w:r>
            <w:r w:rsidRPr="00AB52A2">
              <w:rPr>
                <w:sz w:val="18"/>
              </w:rPr>
              <w:t>victim</w:t>
            </w:r>
            <w:r w:rsidR="00747F7E">
              <w:rPr>
                <w:sz w:val="18"/>
              </w:rPr>
              <w:t>’</w:t>
            </w:r>
            <w:r w:rsidRPr="00AB52A2">
              <w:rPr>
                <w:sz w:val="18"/>
              </w:rPr>
              <w:t>s</w:t>
            </w:r>
            <w:r w:rsidR="00EE7F38">
              <w:rPr>
                <w:sz w:val="18"/>
              </w:rPr>
              <w:t xml:space="preserve"> </w:t>
            </w:r>
            <w:r w:rsidRPr="00AB52A2">
              <w:rPr>
                <w:sz w:val="18"/>
              </w:rPr>
              <w:t>perceived</w:t>
            </w:r>
            <w:r w:rsidR="00EE7F38">
              <w:rPr>
                <w:sz w:val="18"/>
              </w:rPr>
              <w:t xml:space="preserve"> </w:t>
            </w:r>
            <w:r w:rsidRPr="00AB52A2">
              <w:rPr>
                <w:sz w:val="18"/>
              </w:rPr>
              <w:t>or</w:t>
            </w:r>
            <w:r w:rsidR="00EE7F38">
              <w:rPr>
                <w:sz w:val="18"/>
              </w:rPr>
              <w:t xml:space="preserve"> </w:t>
            </w:r>
            <w:r w:rsidRPr="00AB52A2">
              <w:rPr>
                <w:sz w:val="18"/>
              </w:rPr>
              <w:t>real</w:t>
            </w:r>
            <w:r w:rsidR="00EE7F38">
              <w:rPr>
                <w:sz w:val="18"/>
              </w:rPr>
              <w:t xml:space="preserve"> </w:t>
            </w:r>
            <w:r w:rsidRPr="00AB52A2">
              <w:rPr>
                <w:sz w:val="18"/>
              </w:rPr>
              <w:t>belonging</w:t>
            </w:r>
            <w:r w:rsidR="00EE7F38">
              <w:rPr>
                <w:sz w:val="18"/>
              </w:rPr>
              <w:t xml:space="preserve"> </w:t>
            </w:r>
            <w:r w:rsidRPr="00AB52A2">
              <w:rPr>
                <w:sz w:val="18"/>
              </w:rPr>
              <w:t>to</w:t>
            </w:r>
            <w:r w:rsidR="00EE7F38">
              <w:rPr>
                <w:sz w:val="18"/>
              </w:rPr>
              <w:t xml:space="preserve"> </w:t>
            </w:r>
            <w:r w:rsidRPr="00AB52A2">
              <w:rPr>
                <w:sz w:val="18"/>
              </w:rPr>
              <w:t>an</w:t>
            </w:r>
            <w:r w:rsidR="00EE7F38">
              <w:rPr>
                <w:sz w:val="18"/>
              </w:rPr>
              <w:t xml:space="preserve"> </w:t>
            </w:r>
            <w:r w:rsidRPr="00AB52A2">
              <w:rPr>
                <w:sz w:val="18"/>
              </w:rPr>
              <w:t>ethnic</w:t>
            </w:r>
            <w:r w:rsidR="00EE7F38">
              <w:rPr>
                <w:sz w:val="18"/>
              </w:rPr>
              <w:t xml:space="preserve"> </w:t>
            </w:r>
            <w:r w:rsidRPr="00AB52A2">
              <w:rPr>
                <w:sz w:val="18"/>
              </w:rPr>
              <w:t>group</w:t>
            </w:r>
          </w:p>
        </w:tc>
        <w:tc>
          <w:tcPr>
            <w:tcW w:w="675" w:type="dxa"/>
            <w:shd w:val="clear" w:color="auto" w:fill="auto"/>
            <w:noWrap/>
            <w:tcMar>
              <w:top w:w="0" w:type="dxa"/>
              <w:left w:w="70" w:type="dxa"/>
              <w:bottom w:w="0" w:type="dxa"/>
              <w:right w:w="70" w:type="dxa"/>
            </w:tcMar>
            <w:vAlign w:val="bottom"/>
            <w:hideMark/>
          </w:tcPr>
          <w:p w14:paraId="5A7D5AAE"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11</w:t>
            </w:r>
          </w:p>
        </w:tc>
        <w:tc>
          <w:tcPr>
            <w:tcW w:w="709" w:type="dxa"/>
            <w:shd w:val="clear" w:color="auto" w:fill="auto"/>
            <w:noWrap/>
            <w:tcMar>
              <w:top w:w="0" w:type="dxa"/>
              <w:left w:w="70" w:type="dxa"/>
              <w:bottom w:w="0" w:type="dxa"/>
              <w:right w:w="70" w:type="dxa"/>
            </w:tcMar>
            <w:vAlign w:val="bottom"/>
            <w:hideMark/>
          </w:tcPr>
          <w:p w14:paraId="160CAF63"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3</w:t>
            </w:r>
          </w:p>
        </w:tc>
        <w:tc>
          <w:tcPr>
            <w:tcW w:w="707" w:type="dxa"/>
            <w:shd w:val="clear" w:color="auto" w:fill="auto"/>
            <w:noWrap/>
            <w:tcMar>
              <w:top w:w="0" w:type="dxa"/>
              <w:left w:w="70" w:type="dxa"/>
              <w:bottom w:w="0" w:type="dxa"/>
              <w:right w:w="70" w:type="dxa"/>
            </w:tcMar>
            <w:vAlign w:val="bottom"/>
            <w:hideMark/>
          </w:tcPr>
          <w:p w14:paraId="7FB12B33"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11</w:t>
            </w:r>
          </w:p>
        </w:tc>
      </w:tr>
      <w:tr w:rsidR="00AB52A2" w:rsidRPr="00AB52A2" w14:paraId="7C93E604" w14:textId="77777777" w:rsidTr="006A4D2E">
        <w:tc>
          <w:tcPr>
            <w:tcW w:w="5279" w:type="dxa"/>
            <w:shd w:val="clear" w:color="auto" w:fill="auto"/>
            <w:noWrap/>
            <w:tcMar>
              <w:top w:w="0" w:type="dxa"/>
              <w:left w:w="70" w:type="dxa"/>
              <w:bottom w:w="0" w:type="dxa"/>
              <w:right w:w="70" w:type="dxa"/>
            </w:tcMar>
            <w:hideMark/>
          </w:tcPr>
          <w:p w14:paraId="79BAA99F" w14:textId="609A878A" w:rsidR="00AB52A2" w:rsidRPr="00AB52A2" w:rsidRDefault="00AB52A2" w:rsidP="00AB52A2">
            <w:pPr>
              <w:suppressAutoHyphens w:val="0"/>
              <w:spacing w:before="40" w:after="40" w:line="220" w:lineRule="exact"/>
              <w:ind w:right="113"/>
              <w:rPr>
                <w:sz w:val="18"/>
              </w:rPr>
            </w:pPr>
            <w:r w:rsidRPr="00AB52A2">
              <w:rPr>
                <w:sz w:val="18"/>
              </w:rPr>
              <w:t>Public</w:t>
            </w:r>
            <w:r w:rsidR="00EE7F38">
              <w:rPr>
                <w:sz w:val="18"/>
              </w:rPr>
              <w:t xml:space="preserve"> </w:t>
            </w:r>
            <w:r w:rsidRPr="00AB52A2">
              <w:rPr>
                <w:sz w:val="18"/>
              </w:rPr>
              <w:t>denial</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crimes</w:t>
            </w:r>
            <w:r w:rsidR="00EE7F38">
              <w:rPr>
                <w:sz w:val="18"/>
              </w:rPr>
              <w:t xml:space="preserve"> </w:t>
            </w:r>
            <w:r w:rsidRPr="00AB52A2">
              <w:rPr>
                <w:sz w:val="18"/>
              </w:rPr>
              <w:t>of</w:t>
            </w:r>
            <w:r w:rsidR="00EE7F38">
              <w:rPr>
                <w:sz w:val="18"/>
              </w:rPr>
              <w:t xml:space="preserve"> </w:t>
            </w:r>
            <w:r w:rsidRPr="00AB52A2">
              <w:rPr>
                <w:sz w:val="18"/>
              </w:rPr>
              <w:t>national</w:t>
            </w:r>
            <w:r w:rsidR="00EE7F38">
              <w:rPr>
                <w:sz w:val="18"/>
              </w:rPr>
              <w:t xml:space="preserve"> </w:t>
            </w:r>
            <w:r w:rsidRPr="00AB52A2">
              <w:rPr>
                <w:sz w:val="18"/>
              </w:rPr>
              <w:t>socialist</w:t>
            </w:r>
            <w:r w:rsidR="00EE7F38">
              <w:rPr>
                <w:sz w:val="18"/>
              </w:rPr>
              <w:t xml:space="preserve"> </w:t>
            </w:r>
            <w:r w:rsidRPr="00AB52A2">
              <w:rPr>
                <w:sz w:val="18"/>
              </w:rPr>
              <w:t>or</w:t>
            </w:r>
            <w:r w:rsidR="00EE7F38">
              <w:rPr>
                <w:sz w:val="18"/>
              </w:rPr>
              <w:t xml:space="preserve"> </w:t>
            </w:r>
            <w:r w:rsidRPr="00AB52A2">
              <w:rPr>
                <w:sz w:val="18"/>
              </w:rPr>
              <w:t>communist</w:t>
            </w:r>
            <w:r w:rsidR="00EE7F38">
              <w:rPr>
                <w:sz w:val="18"/>
              </w:rPr>
              <w:t xml:space="preserve"> </w:t>
            </w:r>
            <w:r w:rsidRPr="00AB52A2">
              <w:rPr>
                <w:sz w:val="18"/>
              </w:rPr>
              <w:t>regimes</w:t>
            </w:r>
          </w:p>
        </w:tc>
        <w:tc>
          <w:tcPr>
            <w:tcW w:w="675" w:type="dxa"/>
            <w:shd w:val="clear" w:color="auto" w:fill="auto"/>
            <w:noWrap/>
            <w:tcMar>
              <w:top w:w="0" w:type="dxa"/>
              <w:left w:w="70" w:type="dxa"/>
              <w:bottom w:w="0" w:type="dxa"/>
              <w:right w:w="70" w:type="dxa"/>
            </w:tcMar>
            <w:vAlign w:val="bottom"/>
            <w:hideMark/>
          </w:tcPr>
          <w:p w14:paraId="090A238A"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65021276"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7" w:type="dxa"/>
            <w:shd w:val="clear" w:color="auto" w:fill="auto"/>
            <w:noWrap/>
            <w:tcMar>
              <w:top w:w="0" w:type="dxa"/>
              <w:left w:w="70" w:type="dxa"/>
              <w:bottom w:w="0" w:type="dxa"/>
              <w:right w:w="70" w:type="dxa"/>
            </w:tcMar>
            <w:vAlign w:val="bottom"/>
            <w:hideMark/>
          </w:tcPr>
          <w:p w14:paraId="1B8B34F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08AE5163" w14:textId="77777777" w:rsidTr="006A4D2E">
        <w:tc>
          <w:tcPr>
            <w:tcW w:w="5279" w:type="dxa"/>
            <w:shd w:val="clear" w:color="auto" w:fill="auto"/>
            <w:noWrap/>
            <w:tcMar>
              <w:top w:w="0" w:type="dxa"/>
              <w:left w:w="70" w:type="dxa"/>
              <w:bottom w:w="0" w:type="dxa"/>
              <w:right w:w="70" w:type="dxa"/>
            </w:tcMar>
            <w:hideMark/>
          </w:tcPr>
          <w:p w14:paraId="50EC2DCD" w14:textId="77777777" w:rsidR="00AB52A2" w:rsidRPr="00AB52A2" w:rsidRDefault="00AB52A2" w:rsidP="00AB52A2">
            <w:pPr>
              <w:suppressAutoHyphens w:val="0"/>
              <w:spacing w:before="40" w:after="40" w:line="220" w:lineRule="exact"/>
              <w:ind w:right="113"/>
              <w:rPr>
                <w:sz w:val="18"/>
              </w:rPr>
            </w:pPr>
            <w:r w:rsidRPr="00AB52A2">
              <w:rPr>
                <w:sz w:val="18"/>
              </w:rPr>
              <w:t>Nuisance</w:t>
            </w:r>
          </w:p>
        </w:tc>
        <w:tc>
          <w:tcPr>
            <w:tcW w:w="675" w:type="dxa"/>
            <w:shd w:val="clear" w:color="auto" w:fill="auto"/>
            <w:noWrap/>
            <w:tcMar>
              <w:top w:w="0" w:type="dxa"/>
              <w:left w:w="70" w:type="dxa"/>
              <w:bottom w:w="0" w:type="dxa"/>
              <w:right w:w="70" w:type="dxa"/>
            </w:tcMar>
            <w:vAlign w:val="bottom"/>
            <w:hideMark/>
          </w:tcPr>
          <w:p w14:paraId="0FA5DF2D"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9" w:type="dxa"/>
            <w:shd w:val="clear" w:color="auto" w:fill="auto"/>
            <w:noWrap/>
            <w:tcMar>
              <w:top w:w="0" w:type="dxa"/>
              <w:left w:w="70" w:type="dxa"/>
              <w:bottom w:w="0" w:type="dxa"/>
              <w:right w:w="70" w:type="dxa"/>
            </w:tcMar>
            <w:vAlign w:val="bottom"/>
            <w:hideMark/>
          </w:tcPr>
          <w:p w14:paraId="696F82AF"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75F55C6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5538EBF6" w14:textId="77777777" w:rsidTr="006A4D2E">
        <w:tc>
          <w:tcPr>
            <w:tcW w:w="5279" w:type="dxa"/>
            <w:shd w:val="clear" w:color="auto" w:fill="auto"/>
            <w:noWrap/>
            <w:tcMar>
              <w:top w:w="0" w:type="dxa"/>
              <w:left w:w="70" w:type="dxa"/>
              <w:bottom w:w="0" w:type="dxa"/>
              <w:right w:w="70" w:type="dxa"/>
            </w:tcMar>
            <w:hideMark/>
          </w:tcPr>
          <w:p w14:paraId="2274F6F8" w14:textId="21B5AB24" w:rsidR="00AB52A2" w:rsidRPr="00AB52A2" w:rsidRDefault="00AB52A2" w:rsidP="00AB52A2">
            <w:pPr>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member</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community</w:t>
            </w:r>
          </w:p>
        </w:tc>
        <w:tc>
          <w:tcPr>
            <w:tcW w:w="675" w:type="dxa"/>
            <w:shd w:val="clear" w:color="auto" w:fill="auto"/>
            <w:noWrap/>
            <w:tcMar>
              <w:top w:w="0" w:type="dxa"/>
              <w:left w:w="70" w:type="dxa"/>
              <w:bottom w:w="0" w:type="dxa"/>
              <w:right w:w="70" w:type="dxa"/>
            </w:tcMar>
            <w:vAlign w:val="bottom"/>
            <w:hideMark/>
          </w:tcPr>
          <w:p w14:paraId="7C333DD0"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5</w:t>
            </w:r>
          </w:p>
        </w:tc>
        <w:tc>
          <w:tcPr>
            <w:tcW w:w="709" w:type="dxa"/>
            <w:shd w:val="clear" w:color="auto" w:fill="auto"/>
            <w:noWrap/>
            <w:tcMar>
              <w:top w:w="0" w:type="dxa"/>
              <w:left w:w="70" w:type="dxa"/>
              <w:bottom w:w="0" w:type="dxa"/>
              <w:right w:w="70" w:type="dxa"/>
            </w:tcMar>
            <w:vAlign w:val="bottom"/>
            <w:hideMark/>
          </w:tcPr>
          <w:p w14:paraId="54D75DD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7" w:type="dxa"/>
            <w:shd w:val="clear" w:color="auto" w:fill="auto"/>
            <w:noWrap/>
            <w:tcMar>
              <w:top w:w="0" w:type="dxa"/>
              <w:left w:w="70" w:type="dxa"/>
              <w:bottom w:w="0" w:type="dxa"/>
              <w:right w:w="70" w:type="dxa"/>
            </w:tcMar>
            <w:vAlign w:val="bottom"/>
            <w:hideMark/>
          </w:tcPr>
          <w:p w14:paraId="65378539"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8</w:t>
            </w:r>
          </w:p>
        </w:tc>
      </w:tr>
      <w:tr w:rsidR="00AB52A2" w:rsidRPr="00AB52A2" w14:paraId="43E6BDE8" w14:textId="77777777" w:rsidTr="006A4D2E">
        <w:tc>
          <w:tcPr>
            <w:tcW w:w="5279" w:type="dxa"/>
            <w:shd w:val="clear" w:color="auto" w:fill="auto"/>
            <w:noWrap/>
            <w:tcMar>
              <w:top w:w="0" w:type="dxa"/>
              <w:left w:w="70" w:type="dxa"/>
              <w:bottom w:w="0" w:type="dxa"/>
              <w:right w:w="70" w:type="dxa"/>
            </w:tcMar>
            <w:hideMark/>
          </w:tcPr>
          <w:p w14:paraId="03C12A5E" w14:textId="6593ECD5" w:rsidR="00AB52A2" w:rsidRPr="00AB52A2" w:rsidRDefault="00AB52A2" w:rsidP="00AB52A2">
            <w:pPr>
              <w:suppressAutoHyphens w:val="0"/>
              <w:spacing w:before="40" w:after="40" w:line="220" w:lineRule="exact"/>
              <w:ind w:right="113"/>
              <w:rPr>
                <w:sz w:val="18"/>
              </w:rPr>
            </w:pPr>
            <w:r w:rsidRPr="00AB52A2">
              <w:rPr>
                <w:sz w:val="18"/>
              </w:rPr>
              <w:t>Misuse</w:t>
            </w:r>
            <w:r w:rsidR="00EE7F38">
              <w:rPr>
                <w:sz w:val="18"/>
              </w:rPr>
              <w:t xml:space="preserve"> </w:t>
            </w:r>
            <w:r w:rsidRPr="00AB52A2">
              <w:rPr>
                <w:sz w:val="18"/>
              </w:rPr>
              <w:t>of</w:t>
            </w:r>
            <w:r w:rsidR="00EE7F38">
              <w:rPr>
                <w:sz w:val="18"/>
              </w:rPr>
              <w:t xml:space="preserve"> </w:t>
            </w:r>
            <w:r w:rsidRPr="00AB52A2">
              <w:rPr>
                <w:sz w:val="18"/>
              </w:rPr>
              <w:t>firearms</w:t>
            </w:r>
            <w:r w:rsidR="00EE7F38">
              <w:rPr>
                <w:sz w:val="18"/>
              </w:rPr>
              <w:t xml:space="preserve"> </w:t>
            </w:r>
            <w:r w:rsidRPr="00AB52A2">
              <w:rPr>
                <w:sz w:val="18"/>
              </w:rPr>
              <w:t>or</w:t>
            </w:r>
            <w:r w:rsidR="00EE7F38">
              <w:rPr>
                <w:sz w:val="18"/>
              </w:rPr>
              <w:t xml:space="preserve"> </w:t>
            </w:r>
            <w:r w:rsidRPr="00AB52A2">
              <w:rPr>
                <w:sz w:val="18"/>
              </w:rPr>
              <w:t>ammunition</w:t>
            </w:r>
          </w:p>
        </w:tc>
        <w:tc>
          <w:tcPr>
            <w:tcW w:w="675" w:type="dxa"/>
            <w:shd w:val="clear" w:color="auto" w:fill="auto"/>
            <w:noWrap/>
            <w:tcMar>
              <w:top w:w="0" w:type="dxa"/>
              <w:left w:w="70" w:type="dxa"/>
              <w:bottom w:w="0" w:type="dxa"/>
              <w:right w:w="70" w:type="dxa"/>
            </w:tcMar>
            <w:vAlign w:val="bottom"/>
            <w:hideMark/>
          </w:tcPr>
          <w:p w14:paraId="2482FE2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505C621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032B592F"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43F396A2" w14:textId="77777777" w:rsidTr="006A4D2E">
        <w:tc>
          <w:tcPr>
            <w:tcW w:w="5279" w:type="dxa"/>
            <w:shd w:val="clear" w:color="auto" w:fill="auto"/>
            <w:noWrap/>
            <w:tcMar>
              <w:top w:w="0" w:type="dxa"/>
              <w:left w:w="70" w:type="dxa"/>
              <w:bottom w:w="0" w:type="dxa"/>
              <w:right w:w="70" w:type="dxa"/>
            </w:tcMar>
            <w:hideMark/>
          </w:tcPr>
          <w:p w14:paraId="061043FA" w14:textId="77777777" w:rsidR="00AB52A2" w:rsidRPr="00AB52A2" w:rsidRDefault="00AB52A2" w:rsidP="00AB52A2">
            <w:pPr>
              <w:suppressAutoHyphens w:val="0"/>
              <w:spacing w:before="40" w:after="40" w:line="220" w:lineRule="exact"/>
              <w:ind w:right="113"/>
              <w:rPr>
                <w:sz w:val="18"/>
              </w:rPr>
            </w:pPr>
            <w:r w:rsidRPr="00AB52A2">
              <w:rPr>
                <w:sz w:val="18"/>
              </w:rPr>
              <w:t>Robbery</w:t>
            </w:r>
          </w:p>
        </w:tc>
        <w:tc>
          <w:tcPr>
            <w:tcW w:w="675" w:type="dxa"/>
            <w:shd w:val="clear" w:color="auto" w:fill="auto"/>
            <w:noWrap/>
            <w:tcMar>
              <w:top w:w="0" w:type="dxa"/>
              <w:left w:w="70" w:type="dxa"/>
              <w:bottom w:w="0" w:type="dxa"/>
              <w:right w:w="70" w:type="dxa"/>
            </w:tcMar>
            <w:vAlign w:val="bottom"/>
            <w:hideMark/>
          </w:tcPr>
          <w:p w14:paraId="390C875E"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4</w:t>
            </w:r>
          </w:p>
        </w:tc>
        <w:tc>
          <w:tcPr>
            <w:tcW w:w="709" w:type="dxa"/>
            <w:shd w:val="clear" w:color="auto" w:fill="auto"/>
            <w:noWrap/>
            <w:tcMar>
              <w:top w:w="0" w:type="dxa"/>
              <w:left w:w="70" w:type="dxa"/>
              <w:bottom w:w="0" w:type="dxa"/>
              <w:right w:w="70" w:type="dxa"/>
            </w:tcMar>
            <w:vAlign w:val="bottom"/>
            <w:hideMark/>
          </w:tcPr>
          <w:p w14:paraId="30B1E7CF"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3416AEB1"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287D00A8" w14:textId="77777777" w:rsidTr="006A4D2E">
        <w:tc>
          <w:tcPr>
            <w:tcW w:w="5279" w:type="dxa"/>
            <w:shd w:val="clear" w:color="auto" w:fill="auto"/>
            <w:noWrap/>
            <w:tcMar>
              <w:top w:w="0" w:type="dxa"/>
              <w:left w:w="70" w:type="dxa"/>
              <w:bottom w:w="0" w:type="dxa"/>
              <w:right w:w="70" w:type="dxa"/>
            </w:tcMar>
            <w:hideMark/>
          </w:tcPr>
          <w:p w14:paraId="72E6A3C8" w14:textId="7E88E054" w:rsidR="00AB52A2" w:rsidRPr="00AB52A2" w:rsidRDefault="00AB52A2" w:rsidP="00AB52A2">
            <w:pPr>
              <w:suppressAutoHyphens w:val="0"/>
              <w:spacing w:before="40" w:after="40" w:line="220" w:lineRule="exact"/>
              <w:ind w:right="113"/>
              <w:rPr>
                <w:sz w:val="18"/>
              </w:rPr>
            </w:pPr>
            <w:r w:rsidRPr="00AB52A2">
              <w:rPr>
                <w:sz w:val="18"/>
              </w:rPr>
              <w:t>Causing</w:t>
            </w:r>
            <w:r w:rsidR="00EE7F38">
              <w:rPr>
                <w:sz w:val="18"/>
              </w:rPr>
              <w:t xml:space="preserve"> </w:t>
            </w:r>
            <w:r w:rsidRPr="00AB52A2">
              <w:rPr>
                <w:sz w:val="18"/>
              </w:rPr>
              <w:t>bodily</w:t>
            </w:r>
            <w:r w:rsidR="00EE7F38">
              <w:rPr>
                <w:sz w:val="18"/>
              </w:rPr>
              <w:t xml:space="preserve"> </w:t>
            </w:r>
            <w:r w:rsidRPr="00AB52A2">
              <w:rPr>
                <w:sz w:val="18"/>
              </w:rPr>
              <w:t>harm</w:t>
            </w:r>
          </w:p>
        </w:tc>
        <w:tc>
          <w:tcPr>
            <w:tcW w:w="675" w:type="dxa"/>
            <w:shd w:val="clear" w:color="auto" w:fill="auto"/>
            <w:noWrap/>
            <w:tcMar>
              <w:top w:w="0" w:type="dxa"/>
              <w:left w:w="70" w:type="dxa"/>
              <w:bottom w:w="0" w:type="dxa"/>
              <w:right w:w="70" w:type="dxa"/>
            </w:tcMar>
            <w:vAlign w:val="bottom"/>
            <w:hideMark/>
          </w:tcPr>
          <w:p w14:paraId="1526352E"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75D2F38F"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38D6AA96"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346F624E" w14:textId="77777777" w:rsidTr="006A4D2E">
        <w:tc>
          <w:tcPr>
            <w:tcW w:w="5279" w:type="dxa"/>
            <w:shd w:val="clear" w:color="auto" w:fill="auto"/>
            <w:noWrap/>
            <w:tcMar>
              <w:top w:w="0" w:type="dxa"/>
              <w:left w:w="70" w:type="dxa"/>
              <w:bottom w:w="0" w:type="dxa"/>
              <w:right w:w="70" w:type="dxa"/>
            </w:tcMar>
            <w:hideMark/>
          </w:tcPr>
          <w:p w14:paraId="5E8EE48D" w14:textId="157624DF" w:rsidR="00AB52A2" w:rsidRPr="00AB52A2" w:rsidRDefault="00AB52A2" w:rsidP="00AB52A2">
            <w:pPr>
              <w:suppressAutoHyphens w:val="0"/>
              <w:spacing w:before="40" w:after="40" w:line="220" w:lineRule="exact"/>
              <w:ind w:right="113"/>
              <w:rPr>
                <w:sz w:val="18"/>
              </w:rPr>
            </w:pPr>
            <w:r w:rsidRPr="00AB52A2">
              <w:rPr>
                <w:sz w:val="18"/>
              </w:rPr>
              <w:t>Offence</w:t>
            </w:r>
            <w:r w:rsidR="00EE7F38">
              <w:rPr>
                <w:sz w:val="18"/>
              </w:rPr>
              <w:t xml:space="preserve"> </w:t>
            </w:r>
            <w:r w:rsidRPr="00AB52A2">
              <w:rPr>
                <w:sz w:val="18"/>
              </w:rPr>
              <w:t>motivated</w:t>
            </w:r>
            <w:r w:rsidR="00EE7F38">
              <w:rPr>
                <w:sz w:val="18"/>
              </w:rPr>
              <w:t xml:space="preserve"> </w:t>
            </w:r>
            <w:r w:rsidRPr="00AB52A2">
              <w:rPr>
                <w:sz w:val="18"/>
              </w:rPr>
              <w:t>by</w:t>
            </w:r>
            <w:r w:rsidR="00EE7F38">
              <w:rPr>
                <w:sz w:val="18"/>
              </w:rPr>
              <w:t xml:space="preserve"> </w:t>
            </w:r>
            <w:r w:rsidRPr="00AB52A2">
              <w:rPr>
                <w:sz w:val="18"/>
              </w:rPr>
              <w:t>the</w:t>
            </w:r>
            <w:r w:rsidR="00EE7F38">
              <w:rPr>
                <w:sz w:val="18"/>
              </w:rPr>
              <w:t xml:space="preserve"> </w:t>
            </w:r>
            <w:r w:rsidRPr="00AB52A2">
              <w:rPr>
                <w:sz w:val="18"/>
              </w:rPr>
              <w:t>victim</w:t>
            </w:r>
            <w:r w:rsidR="00747F7E">
              <w:rPr>
                <w:sz w:val="18"/>
              </w:rPr>
              <w:t>’</w:t>
            </w:r>
            <w:r w:rsidRPr="00AB52A2">
              <w:rPr>
                <w:sz w:val="18"/>
              </w:rPr>
              <w:t>s</w:t>
            </w:r>
            <w:r w:rsidR="00EE7F38">
              <w:rPr>
                <w:sz w:val="18"/>
              </w:rPr>
              <w:t xml:space="preserve"> </w:t>
            </w:r>
            <w:r w:rsidRPr="00AB52A2">
              <w:rPr>
                <w:sz w:val="18"/>
              </w:rPr>
              <w:t>perceived</w:t>
            </w:r>
            <w:r w:rsidR="00EE7F38">
              <w:rPr>
                <w:sz w:val="18"/>
              </w:rPr>
              <w:t xml:space="preserve"> </w:t>
            </w:r>
            <w:r w:rsidRPr="00AB52A2">
              <w:rPr>
                <w:sz w:val="18"/>
              </w:rPr>
              <w:t>or</w:t>
            </w:r>
            <w:r w:rsidR="00EE7F38">
              <w:rPr>
                <w:sz w:val="18"/>
              </w:rPr>
              <w:t xml:space="preserve"> </w:t>
            </w:r>
            <w:r w:rsidRPr="00AB52A2">
              <w:rPr>
                <w:sz w:val="18"/>
              </w:rPr>
              <w:t>real</w:t>
            </w:r>
            <w:r w:rsidR="00EE7F38">
              <w:rPr>
                <w:sz w:val="18"/>
              </w:rPr>
              <w:t xml:space="preserve"> </w:t>
            </w:r>
            <w:r w:rsidRPr="00AB52A2">
              <w:rPr>
                <w:sz w:val="18"/>
              </w:rPr>
              <w:t>belonging</w:t>
            </w:r>
            <w:r w:rsidR="00EE7F38">
              <w:rPr>
                <w:sz w:val="18"/>
              </w:rPr>
              <w:t xml:space="preserve"> </w:t>
            </w:r>
            <w:r w:rsidRPr="00AB52A2">
              <w:rPr>
                <w:sz w:val="18"/>
              </w:rPr>
              <w:t>to</w:t>
            </w:r>
            <w:r w:rsidR="00EE7F38">
              <w:rPr>
                <w:sz w:val="18"/>
              </w:rPr>
              <w:t xml:space="preserve"> </w:t>
            </w:r>
            <w:r w:rsidRPr="00AB52A2">
              <w:rPr>
                <w:sz w:val="18"/>
              </w:rPr>
              <w:t>a</w:t>
            </w:r>
            <w:r w:rsidR="00EE7F38">
              <w:rPr>
                <w:sz w:val="18"/>
              </w:rPr>
              <w:t xml:space="preserve"> </w:t>
            </w:r>
            <w:r w:rsidRPr="00AB52A2">
              <w:rPr>
                <w:sz w:val="18"/>
              </w:rPr>
              <w:t>racial</w:t>
            </w:r>
            <w:r w:rsidR="00EE7F38">
              <w:rPr>
                <w:sz w:val="18"/>
              </w:rPr>
              <w:t xml:space="preserve"> </w:t>
            </w:r>
            <w:r w:rsidRPr="00AB52A2">
              <w:rPr>
                <w:sz w:val="18"/>
              </w:rPr>
              <w:t>group</w:t>
            </w:r>
          </w:p>
        </w:tc>
        <w:tc>
          <w:tcPr>
            <w:tcW w:w="675" w:type="dxa"/>
            <w:shd w:val="clear" w:color="auto" w:fill="auto"/>
            <w:noWrap/>
            <w:tcMar>
              <w:top w:w="0" w:type="dxa"/>
              <w:left w:w="70" w:type="dxa"/>
              <w:bottom w:w="0" w:type="dxa"/>
              <w:right w:w="70" w:type="dxa"/>
            </w:tcMar>
            <w:vAlign w:val="bottom"/>
            <w:hideMark/>
          </w:tcPr>
          <w:p w14:paraId="2AE2E5EB"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5</w:t>
            </w:r>
          </w:p>
        </w:tc>
        <w:tc>
          <w:tcPr>
            <w:tcW w:w="709" w:type="dxa"/>
            <w:shd w:val="clear" w:color="auto" w:fill="auto"/>
            <w:noWrap/>
            <w:tcMar>
              <w:top w:w="0" w:type="dxa"/>
              <w:left w:w="70" w:type="dxa"/>
              <w:bottom w:w="0" w:type="dxa"/>
              <w:right w:w="70" w:type="dxa"/>
            </w:tcMar>
            <w:vAlign w:val="bottom"/>
            <w:hideMark/>
          </w:tcPr>
          <w:p w14:paraId="5D9B230A"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0</w:t>
            </w:r>
          </w:p>
        </w:tc>
        <w:tc>
          <w:tcPr>
            <w:tcW w:w="707" w:type="dxa"/>
            <w:shd w:val="clear" w:color="auto" w:fill="auto"/>
            <w:noWrap/>
            <w:tcMar>
              <w:top w:w="0" w:type="dxa"/>
              <w:left w:w="70" w:type="dxa"/>
              <w:bottom w:w="0" w:type="dxa"/>
              <w:right w:w="70" w:type="dxa"/>
            </w:tcMar>
            <w:vAlign w:val="bottom"/>
            <w:hideMark/>
          </w:tcPr>
          <w:p w14:paraId="239C1917"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6</w:t>
            </w:r>
          </w:p>
        </w:tc>
      </w:tr>
      <w:tr w:rsidR="00AB52A2" w:rsidRPr="00AB52A2" w14:paraId="53E37345" w14:textId="77777777" w:rsidTr="006A4D2E">
        <w:tc>
          <w:tcPr>
            <w:tcW w:w="5279" w:type="dxa"/>
            <w:shd w:val="clear" w:color="auto" w:fill="auto"/>
            <w:noWrap/>
            <w:tcMar>
              <w:top w:w="0" w:type="dxa"/>
              <w:left w:w="70" w:type="dxa"/>
              <w:bottom w:w="0" w:type="dxa"/>
              <w:right w:w="70" w:type="dxa"/>
            </w:tcMar>
            <w:hideMark/>
          </w:tcPr>
          <w:p w14:paraId="301B1D48" w14:textId="24ABF0CE" w:rsidR="00AB52A2" w:rsidRPr="00AB52A2" w:rsidRDefault="00AB52A2" w:rsidP="00AB52A2">
            <w:pPr>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member</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community</w:t>
            </w:r>
          </w:p>
        </w:tc>
        <w:tc>
          <w:tcPr>
            <w:tcW w:w="675" w:type="dxa"/>
            <w:shd w:val="clear" w:color="auto" w:fill="auto"/>
            <w:noWrap/>
            <w:tcMar>
              <w:top w:w="0" w:type="dxa"/>
              <w:left w:w="70" w:type="dxa"/>
              <w:bottom w:w="0" w:type="dxa"/>
              <w:right w:w="70" w:type="dxa"/>
            </w:tcMar>
            <w:vAlign w:val="bottom"/>
            <w:hideMark/>
          </w:tcPr>
          <w:p w14:paraId="1B3F2FEC"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9" w:type="dxa"/>
            <w:shd w:val="clear" w:color="auto" w:fill="auto"/>
            <w:noWrap/>
            <w:tcMar>
              <w:top w:w="0" w:type="dxa"/>
              <w:left w:w="70" w:type="dxa"/>
              <w:bottom w:w="0" w:type="dxa"/>
              <w:right w:w="70" w:type="dxa"/>
            </w:tcMar>
            <w:vAlign w:val="bottom"/>
            <w:hideMark/>
          </w:tcPr>
          <w:p w14:paraId="621E1F4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38A245D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4</w:t>
            </w:r>
          </w:p>
        </w:tc>
      </w:tr>
      <w:tr w:rsidR="00AB52A2" w:rsidRPr="00AB52A2" w14:paraId="68C3C58E" w14:textId="77777777" w:rsidTr="006A4D2E">
        <w:tc>
          <w:tcPr>
            <w:tcW w:w="5279" w:type="dxa"/>
            <w:shd w:val="clear" w:color="auto" w:fill="auto"/>
            <w:noWrap/>
            <w:tcMar>
              <w:top w:w="0" w:type="dxa"/>
              <w:left w:w="70" w:type="dxa"/>
              <w:bottom w:w="0" w:type="dxa"/>
              <w:right w:w="70" w:type="dxa"/>
            </w:tcMar>
            <w:hideMark/>
          </w:tcPr>
          <w:p w14:paraId="57CA126E" w14:textId="14DD1201" w:rsidR="00AB52A2" w:rsidRPr="00AB52A2" w:rsidRDefault="00AB52A2" w:rsidP="00AB52A2">
            <w:pPr>
              <w:suppressAutoHyphens w:val="0"/>
              <w:spacing w:before="40" w:after="40" w:line="220" w:lineRule="exact"/>
              <w:ind w:right="113"/>
              <w:rPr>
                <w:sz w:val="18"/>
              </w:rPr>
            </w:pPr>
            <w:r w:rsidRPr="00AB52A2">
              <w:rPr>
                <w:sz w:val="18"/>
              </w:rPr>
              <w:t>Causing</w:t>
            </w:r>
            <w:r w:rsidR="00EE7F38">
              <w:rPr>
                <w:sz w:val="18"/>
              </w:rPr>
              <w:t xml:space="preserve"> </w:t>
            </w:r>
            <w:r w:rsidRPr="00AB52A2">
              <w:rPr>
                <w:sz w:val="18"/>
              </w:rPr>
              <w:t>bodily</w:t>
            </w:r>
            <w:r w:rsidR="00EE7F38">
              <w:rPr>
                <w:sz w:val="18"/>
              </w:rPr>
              <w:t xml:space="preserve"> </w:t>
            </w:r>
            <w:r w:rsidRPr="00AB52A2">
              <w:rPr>
                <w:sz w:val="18"/>
              </w:rPr>
              <w:t>harm</w:t>
            </w:r>
          </w:p>
        </w:tc>
        <w:tc>
          <w:tcPr>
            <w:tcW w:w="675" w:type="dxa"/>
            <w:shd w:val="clear" w:color="auto" w:fill="auto"/>
            <w:noWrap/>
            <w:tcMar>
              <w:top w:w="0" w:type="dxa"/>
              <w:left w:w="70" w:type="dxa"/>
              <w:bottom w:w="0" w:type="dxa"/>
              <w:right w:w="70" w:type="dxa"/>
            </w:tcMar>
            <w:vAlign w:val="bottom"/>
            <w:hideMark/>
          </w:tcPr>
          <w:p w14:paraId="7E31E32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9" w:type="dxa"/>
            <w:shd w:val="clear" w:color="auto" w:fill="auto"/>
            <w:noWrap/>
            <w:tcMar>
              <w:top w:w="0" w:type="dxa"/>
              <w:left w:w="70" w:type="dxa"/>
              <w:bottom w:w="0" w:type="dxa"/>
              <w:right w:w="70" w:type="dxa"/>
            </w:tcMar>
            <w:vAlign w:val="bottom"/>
            <w:hideMark/>
          </w:tcPr>
          <w:p w14:paraId="5AE4E75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1A8B3AFD"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5FA337FE" w14:textId="77777777" w:rsidTr="006A4D2E">
        <w:tc>
          <w:tcPr>
            <w:tcW w:w="5279" w:type="dxa"/>
            <w:shd w:val="clear" w:color="auto" w:fill="auto"/>
            <w:noWrap/>
            <w:tcMar>
              <w:top w:w="0" w:type="dxa"/>
              <w:left w:w="70" w:type="dxa"/>
              <w:bottom w:w="0" w:type="dxa"/>
              <w:right w:w="70" w:type="dxa"/>
            </w:tcMar>
            <w:hideMark/>
          </w:tcPr>
          <w:p w14:paraId="397EC4C8" w14:textId="77777777" w:rsidR="00AB52A2" w:rsidRPr="00AB52A2" w:rsidRDefault="00AB52A2" w:rsidP="00AB52A2">
            <w:pPr>
              <w:suppressAutoHyphens w:val="0"/>
              <w:spacing w:before="40" w:after="40" w:line="220" w:lineRule="exact"/>
              <w:ind w:right="113"/>
              <w:rPr>
                <w:sz w:val="18"/>
              </w:rPr>
            </w:pPr>
            <w:r w:rsidRPr="00AB52A2">
              <w:rPr>
                <w:sz w:val="18"/>
              </w:rPr>
              <w:t>Harassment</w:t>
            </w:r>
          </w:p>
        </w:tc>
        <w:tc>
          <w:tcPr>
            <w:tcW w:w="675" w:type="dxa"/>
            <w:shd w:val="clear" w:color="auto" w:fill="auto"/>
            <w:noWrap/>
            <w:tcMar>
              <w:top w:w="0" w:type="dxa"/>
              <w:left w:w="70" w:type="dxa"/>
              <w:bottom w:w="0" w:type="dxa"/>
              <w:right w:w="70" w:type="dxa"/>
            </w:tcMar>
            <w:vAlign w:val="bottom"/>
            <w:hideMark/>
          </w:tcPr>
          <w:p w14:paraId="4F501196"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9" w:type="dxa"/>
            <w:shd w:val="clear" w:color="auto" w:fill="auto"/>
            <w:noWrap/>
            <w:tcMar>
              <w:top w:w="0" w:type="dxa"/>
              <w:left w:w="70" w:type="dxa"/>
              <w:bottom w:w="0" w:type="dxa"/>
              <w:right w:w="70" w:type="dxa"/>
            </w:tcMar>
            <w:vAlign w:val="bottom"/>
            <w:hideMark/>
          </w:tcPr>
          <w:p w14:paraId="4DBF74A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44EBA168"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28B7F6D6" w14:textId="77777777" w:rsidTr="006A4D2E">
        <w:tc>
          <w:tcPr>
            <w:tcW w:w="5279" w:type="dxa"/>
            <w:shd w:val="clear" w:color="auto" w:fill="auto"/>
            <w:noWrap/>
            <w:tcMar>
              <w:top w:w="0" w:type="dxa"/>
              <w:left w:w="70" w:type="dxa"/>
              <w:bottom w:w="0" w:type="dxa"/>
              <w:right w:w="70" w:type="dxa"/>
            </w:tcMar>
            <w:hideMark/>
          </w:tcPr>
          <w:p w14:paraId="13A7EABC" w14:textId="44179B26" w:rsidR="00AB52A2" w:rsidRPr="00AB52A2" w:rsidRDefault="00AB52A2" w:rsidP="00AB52A2">
            <w:pPr>
              <w:suppressAutoHyphens w:val="0"/>
              <w:spacing w:before="40" w:after="40" w:line="220" w:lineRule="exact"/>
              <w:ind w:right="113"/>
              <w:rPr>
                <w:sz w:val="18"/>
              </w:rPr>
            </w:pPr>
            <w:r w:rsidRPr="00AB52A2">
              <w:rPr>
                <w:sz w:val="18"/>
              </w:rPr>
              <w:t>Offence</w:t>
            </w:r>
            <w:r w:rsidR="00EE7F38">
              <w:rPr>
                <w:sz w:val="18"/>
              </w:rPr>
              <w:t xml:space="preserve"> </w:t>
            </w:r>
            <w:r w:rsidRPr="00AB52A2">
              <w:rPr>
                <w:sz w:val="18"/>
              </w:rPr>
              <w:t>motivated</w:t>
            </w:r>
            <w:r w:rsidR="00EE7F38">
              <w:rPr>
                <w:sz w:val="18"/>
              </w:rPr>
              <w:t xml:space="preserve"> </w:t>
            </w:r>
            <w:r w:rsidRPr="00AB52A2">
              <w:rPr>
                <w:sz w:val="18"/>
              </w:rPr>
              <w:t>by</w:t>
            </w:r>
            <w:r w:rsidR="00EE7F38">
              <w:rPr>
                <w:sz w:val="18"/>
              </w:rPr>
              <w:t xml:space="preserve"> </w:t>
            </w:r>
            <w:r w:rsidRPr="00AB52A2">
              <w:rPr>
                <w:sz w:val="18"/>
              </w:rPr>
              <w:t>the</w:t>
            </w:r>
            <w:r w:rsidR="00EE7F38">
              <w:rPr>
                <w:sz w:val="18"/>
              </w:rPr>
              <w:t xml:space="preserve"> </w:t>
            </w:r>
            <w:r w:rsidRPr="00AB52A2">
              <w:rPr>
                <w:sz w:val="18"/>
              </w:rPr>
              <w:t>victim</w:t>
            </w:r>
            <w:r w:rsidR="00747F7E">
              <w:rPr>
                <w:sz w:val="18"/>
              </w:rPr>
              <w:t>’</w:t>
            </w:r>
            <w:r w:rsidRPr="00AB52A2">
              <w:rPr>
                <w:sz w:val="18"/>
              </w:rPr>
              <w:t>s</w:t>
            </w:r>
            <w:r w:rsidR="00EE7F38">
              <w:rPr>
                <w:sz w:val="18"/>
              </w:rPr>
              <w:t xml:space="preserve"> </w:t>
            </w:r>
            <w:r w:rsidRPr="00AB52A2">
              <w:rPr>
                <w:sz w:val="18"/>
              </w:rPr>
              <w:t>disability</w:t>
            </w:r>
          </w:p>
        </w:tc>
        <w:tc>
          <w:tcPr>
            <w:tcW w:w="675" w:type="dxa"/>
            <w:shd w:val="clear" w:color="auto" w:fill="auto"/>
            <w:noWrap/>
            <w:tcMar>
              <w:top w:w="0" w:type="dxa"/>
              <w:left w:w="70" w:type="dxa"/>
              <w:bottom w:w="0" w:type="dxa"/>
              <w:right w:w="70" w:type="dxa"/>
            </w:tcMar>
            <w:vAlign w:val="bottom"/>
            <w:hideMark/>
          </w:tcPr>
          <w:p w14:paraId="2BE4F182"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4</w:t>
            </w:r>
          </w:p>
        </w:tc>
        <w:tc>
          <w:tcPr>
            <w:tcW w:w="709" w:type="dxa"/>
            <w:shd w:val="clear" w:color="auto" w:fill="auto"/>
            <w:noWrap/>
            <w:tcMar>
              <w:top w:w="0" w:type="dxa"/>
              <w:left w:w="70" w:type="dxa"/>
              <w:bottom w:w="0" w:type="dxa"/>
              <w:right w:w="70" w:type="dxa"/>
            </w:tcMar>
            <w:vAlign w:val="bottom"/>
            <w:hideMark/>
          </w:tcPr>
          <w:p w14:paraId="0911DF72"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1</w:t>
            </w:r>
          </w:p>
        </w:tc>
        <w:tc>
          <w:tcPr>
            <w:tcW w:w="707" w:type="dxa"/>
            <w:shd w:val="clear" w:color="auto" w:fill="auto"/>
            <w:noWrap/>
            <w:tcMar>
              <w:top w:w="0" w:type="dxa"/>
              <w:left w:w="70" w:type="dxa"/>
              <w:bottom w:w="0" w:type="dxa"/>
              <w:right w:w="70" w:type="dxa"/>
            </w:tcMar>
            <w:vAlign w:val="bottom"/>
            <w:hideMark/>
          </w:tcPr>
          <w:p w14:paraId="0DB5DC61"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0</w:t>
            </w:r>
          </w:p>
        </w:tc>
      </w:tr>
      <w:tr w:rsidR="00AB52A2" w:rsidRPr="00AB52A2" w14:paraId="3C0EAE1E" w14:textId="77777777" w:rsidTr="006A4D2E">
        <w:tc>
          <w:tcPr>
            <w:tcW w:w="5279" w:type="dxa"/>
            <w:shd w:val="clear" w:color="auto" w:fill="auto"/>
            <w:noWrap/>
            <w:tcMar>
              <w:top w:w="0" w:type="dxa"/>
              <w:left w:w="70" w:type="dxa"/>
              <w:bottom w:w="0" w:type="dxa"/>
              <w:right w:w="70" w:type="dxa"/>
            </w:tcMar>
            <w:hideMark/>
          </w:tcPr>
          <w:p w14:paraId="348543AA" w14:textId="26F543C2" w:rsidR="00AB52A2" w:rsidRPr="00AB52A2" w:rsidRDefault="00AB52A2" w:rsidP="00AB52A2">
            <w:pPr>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person</w:t>
            </w:r>
            <w:r w:rsidR="00EE7F38">
              <w:rPr>
                <w:sz w:val="18"/>
              </w:rPr>
              <w:t xml:space="preserve"> </w:t>
            </w:r>
            <w:r w:rsidRPr="00AB52A2">
              <w:rPr>
                <w:sz w:val="18"/>
              </w:rPr>
              <w:t>performing</w:t>
            </w:r>
            <w:r w:rsidR="00EE7F38">
              <w:rPr>
                <w:sz w:val="18"/>
              </w:rPr>
              <w:t xml:space="preserve"> </w:t>
            </w:r>
            <w:r w:rsidRPr="00AB52A2">
              <w:rPr>
                <w:sz w:val="18"/>
              </w:rPr>
              <w:t>public</w:t>
            </w:r>
            <w:r w:rsidR="00EE7F38">
              <w:rPr>
                <w:sz w:val="18"/>
              </w:rPr>
              <w:t xml:space="preserve"> </w:t>
            </w:r>
            <w:r w:rsidRPr="00AB52A2">
              <w:rPr>
                <w:sz w:val="18"/>
              </w:rPr>
              <w:t>duties</w:t>
            </w:r>
          </w:p>
        </w:tc>
        <w:tc>
          <w:tcPr>
            <w:tcW w:w="675" w:type="dxa"/>
            <w:shd w:val="clear" w:color="auto" w:fill="auto"/>
            <w:noWrap/>
            <w:tcMar>
              <w:top w:w="0" w:type="dxa"/>
              <w:left w:w="70" w:type="dxa"/>
              <w:bottom w:w="0" w:type="dxa"/>
              <w:right w:w="70" w:type="dxa"/>
            </w:tcMar>
            <w:vAlign w:val="bottom"/>
            <w:hideMark/>
          </w:tcPr>
          <w:p w14:paraId="7781950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9" w:type="dxa"/>
            <w:shd w:val="clear" w:color="auto" w:fill="auto"/>
            <w:noWrap/>
            <w:tcMar>
              <w:top w:w="0" w:type="dxa"/>
              <w:left w:w="70" w:type="dxa"/>
              <w:bottom w:w="0" w:type="dxa"/>
              <w:right w:w="70" w:type="dxa"/>
            </w:tcMar>
            <w:vAlign w:val="bottom"/>
            <w:hideMark/>
          </w:tcPr>
          <w:p w14:paraId="413EA680"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1B8653A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368F286B" w14:textId="77777777" w:rsidTr="006A4D2E">
        <w:tc>
          <w:tcPr>
            <w:tcW w:w="5279" w:type="dxa"/>
            <w:shd w:val="clear" w:color="auto" w:fill="auto"/>
            <w:noWrap/>
            <w:tcMar>
              <w:top w:w="0" w:type="dxa"/>
              <w:left w:w="70" w:type="dxa"/>
              <w:bottom w:w="0" w:type="dxa"/>
              <w:right w:w="70" w:type="dxa"/>
            </w:tcMar>
            <w:hideMark/>
          </w:tcPr>
          <w:p w14:paraId="1A3A9C01" w14:textId="77777777" w:rsidR="00AB52A2" w:rsidRPr="00AB52A2" w:rsidRDefault="00AB52A2" w:rsidP="00AB52A2">
            <w:pPr>
              <w:suppressAutoHyphens w:val="0"/>
              <w:spacing w:before="40" w:after="40" w:line="220" w:lineRule="exact"/>
              <w:ind w:right="113"/>
              <w:rPr>
                <w:sz w:val="18"/>
              </w:rPr>
            </w:pPr>
            <w:r w:rsidRPr="00AB52A2">
              <w:rPr>
                <w:sz w:val="18"/>
              </w:rPr>
              <w:t>Vandalism</w:t>
            </w:r>
          </w:p>
        </w:tc>
        <w:tc>
          <w:tcPr>
            <w:tcW w:w="675" w:type="dxa"/>
            <w:shd w:val="clear" w:color="auto" w:fill="auto"/>
            <w:noWrap/>
            <w:tcMar>
              <w:top w:w="0" w:type="dxa"/>
              <w:left w:w="70" w:type="dxa"/>
              <w:bottom w:w="0" w:type="dxa"/>
              <w:right w:w="70" w:type="dxa"/>
            </w:tcMar>
            <w:vAlign w:val="bottom"/>
            <w:hideMark/>
          </w:tcPr>
          <w:p w14:paraId="557F8371"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9" w:type="dxa"/>
            <w:shd w:val="clear" w:color="auto" w:fill="auto"/>
            <w:noWrap/>
            <w:tcMar>
              <w:top w:w="0" w:type="dxa"/>
              <w:left w:w="70" w:type="dxa"/>
              <w:bottom w:w="0" w:type="dxa"/>
              <w:right w:w="70" w:type="dxa"/>
            </w:tcMar>
            <w:vAlign w:val="bottom"/>
            <w:hideMark/>
          </w:tcPr>
          <w:p w14:paraId="17E25EE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6260212E"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3C3924D3" w14:textId="77777777" w:rsidTr="006A4D2E">
        <w:tc>
          <w:tcPr>
            <w:tcW w:w="5279" w:type="dxa"/>
            <w:shd w:val="clear" w:color="auto" w:fill="auto"/>
            <w:noWrap/>
            <w:tcMar>
              <w:top w:w="0" w:type="dxa"/>
              <w:left w:w="70" w:type="dxa"/>
              <w:bottom w:w="0" w:type="dxa"/>
              <w:right w:w="70" w:type="dxa"/>
            </w:tcMar>
            <w:hideMark/>
          </w:tcPr>
          <w:p w14:paraId="2D0E640B" w14:textId="72BA5350" w:rsidR="00AB52A2" w:rsidRPr="00AB52A2" w:rsidRDefault="00AB52A2" w:rsidP="00AB52A2">
            <w:pPr>
              <w:suppressAutoHyphens w:val="0"/>
              <w:spacing w:before="40" w:after="40" w:line="220" w:lineRule="exact"/>
              <w:ind w:right="113"/>
              <w:rPr>
                <w:sz w:val="18"/>
              </w:rPr>
            </w:pPr>
            <w:r w:rsidRPr="00AB52A2">
              <w:rPr>
                <w:sz w:val="18"/>
              </w:rPr>
              <w:t>Causing</w:t>
            </w:r>
            <w:r w:rsidR="00EE7F38">
              <w:rPr>
                <w:sz w:val="18"/>
              </w:rPr>
              <w:t xml:space="preserve"> </w:t>
            </w:r>
            <w:r w:rsidRPr="00AB52A2">
              <w:rPr>
                <w:sz w:val="18"/>
              </w:rPr>
              <w:t>bodily</w:t>
            </w:r>
            <w:r w:rsidR="00EE7F38">
              <w:rPr>
                <w:sz w:val="18"/>
              </w:rPr>
              <w:t xml:space="preserve"> </w:t>
            </w:r>
            <w:r w:rsidRPr="00AB52A2">
              <w:rPr>
                <w:sz w:val="18"/>
              </w:rPr>
              <w:t>harm</w:t>
            </w:r>
          </w:p>
        </w:tc>
        <w:tc>
          <w:tcPr>
            <w:tcW w:w="675" w:type="dxa"/>
            <w:shd w:val="clear" w:color="auto" w:fill="auto"/>
            <w:noWrap/>
            <w:tcMar>
              <w:top w:w="0" w:type="dxa"/>
              <w:left w:w="70" w:type="dxa"/>
              <w:bottom w:w="0" w:type="dxa"/>
              <w:right w:w="70" w:type="dxa"/>
            </w:tcMar>
            <w:vAlign w:val="bottom"/>
            <w:hideMark/>
          </w:tcPr>
          <w:p w14:paraId="1C20C54D"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9" w:type="dxa"/>
            <w:shd w:val="clear" w:color="auto" w:fill="auto"/>
            <w:noWrap/>
            <w:tcMar>
              <w:top w:w="0" w:type="dxa"/>
              <w:left w:w="70" w:type="dxa"/>
              <w:bottom w:w="0" w:type="dxa"/>
              <w:right w:w="70" w:type="dxa"/>
            </w:tcMar>
            <w:vAlign w:val="bottom"/>
            <w:hideMark/>
          </w:tcPr>
          <w:p w14:paraId="303DE381"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514D9F1C"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1EA12CA0" w14:textId="77777777" w:rsidTr="006A4D2E">
        <w:tc>
          <w:tcPr>
            <w:tcW w:w="5279" w:type="dxa"/>
            <w:shd w:val="clear" w:color="auto" w:fill="auto"/>
            <w:noWrap/>
            <w:tcMar>
              <w:top w:w="0" w:type="dxa"/>
              <w:left w:w="70" w:type="dxa"/>
              <w:bottom w:w="0" w:type="dxa"/>
              <w:right w:w="70" w:type="dxa"/>
            </w:tcMar>
            <w:hideMark/>
          </w:tcPr>
          <w:p w14:paraId="77468645" w14:textId="77777777" w:rsidR="00AB52A2" w:rsidRPr="00AB52A2" w:rsidRDefault="00AB52A2" w:rsidP="00AB52A2">
            <w:pPr>
              <w:suppressAutoHyphens w:val="0"/>
              <w:spacing w:before="40" w:after="40" w:line="220" w:lineRule="exact"/>
              <w:ind w:right="113"/>
              <w:rPr>
                <w:sz w:val="18"/>
              </w:rPr>
            </w:pPr>
            <w:r w:rsidRPr="00AB52A2">
              <w:rPr>
                <w:sz w:val="18"/>
              </w:rPr>
              <w:t>Harassment</w:t>
            </w:r>
          </w:p>
        </w:tc>
        <w:tc>
          <w:tcPr>
            <w:tcW w:w="675" w:type="dxa"/>
            <w:shd w:val="clear" w:color="auto" w:fill="auto"/>
            <w:noWrap/>
            <w:tcMar>
              <w:top w:w="0" w:type="dxa"/>
              <w:left w:w="70" w:type="dxa"/>
              <w:bottom w:w="0" w:type="dxa"/>
              <w:right w:w="70" w:type="dxa"/>
            </w:tcMar>
            <w:vAlign w:val="bottom"/>
            <w:hideMark/>
          </w:tcPr>
          <w:p w14:paraId="6799FA2D"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191F8CF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7" w:type="dxa"/>
            <w:shd w:val="clear" w:color="auto" w:fill="auto"/>
            <w:noWrap/>
            <w:tcMar>
              <w:top w:w="0" w:type="dxa"/>
              <w:left w:w="70" w:type="dxa"/>
              <w:bottom w:w="0" w:type="dxa"/>
              <w:right w:w="70" w:type="dxa"/>
            </w:tcMar>
            <w:vAlign w:val="bottom"/>
            <w:hideMark/>
          </w:tcPr>
          <w:p w14:paraId="6A6F491A"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7BF44AC6" w14:textId="77777777" w:rsidTr="006A4D2E">
        <w:tc>
          <w:tcPr>
            <w:tcW w:w="5279" w:type="dxa"/>
            <w:shd w:val="clear" w:color="auto" w:fill="auto"/>
            <w:noWrap/>
            <w:tcMar>
              <w:top w:w="0" w:type="dxa"/>
              <w:left w:w="70" w:type="dxa"/>
              <w:bottom w:w="0" w:type="dxa"/>
              <w:right w:w="70" w:type="dxa"/>
            </w:tcMar>
            <w:hideMark/>
          </w:tcPr>
          <w:p w14:paraId="2839AB1A" w14:textId="39454B95" w:rsidR="00AB52A2" w:rsidRPr="00AB52A2" w:rsidRDefault="00AB52A2" w:rsidP="00AB52A2">
            <w:pPr>
              <w:suppressAutoHyphens w:val="0"/>
              <w:spacing w:before="40" w:after="40" w:line="220" w:lineRule="exact"/>
              <w:ind w:right="113"/>
              <w:rPr>
                <w:sz w:val="18"/>
              </w:rPr>
            </w:pPr>
            <w:r w:rsidRPr="00AB52A2">
              <w:rPr>
                <w:sz w:val="18"/>
              </w:rPr>
              <w:t>Offence</w:t>
            </w:r>
            <w:r w:rsidR="00EE7F38">
              <w:rPr>
                <w:sz w:val="18"/>
              </w:rPr>
              <w:t xml:space="preserve"> </w:t>
            </w:r>
            <w:r w:rsidRPr="00AB52A2">
              <w:rPr>
                <w:sz w:val="18"/>
              </w:rPr>
              <w:t>motivated</w:t>
            </w:r>
            <w:r w:rsidR="00EE7F38">
              <w:rPr>
                <w:sz w:val="18"/>
              </w:rPr>
              <w:t xml:space="preserve"> </w:t>
            </w:r>
            <w:r w:rsidRPr="00AB52A2">
              <w:rPr>
                <w:sz w:val="18"/>
              </w:rPr>
              <w:t>by</w:t>
            </w:r>
            <w:r w:rsidR="00EE7F38">
              <w:rPr>
                <w:sz w:val="18"/>
              </w:rPr>
              <w:t xml:space="preserve"> </w:t>
            </w:r>
            <w:r w:rsidRPr="00AB52A2">
              <w:rPr>
                <w:sz w:val="18"/>
              </w:rPr>
              <w:t>the</w:t>
            </w:r>
            <w:r w:rsidR="00EE7F38">
              <w:rPr>
                <w:sz w:val="18"/>
              </w:rPr>
              <w:t xml:space="preserve"> </w:t>
            </w:r>
            <w:r w:rsidRPr="00AB52A2">
              <w:rPr>
                <w:sz w:val="18"/>
              </w:rPr>
              <w:t>victim</w:t>
            </w:r>
            <w:r w:rsidR="00747F7E">
              <w:rPr>
                <w:sz w:val="18"/>
              </w:rPr>
              <w:t>’</w:t>
            </w:r>
            <w:r w:rsidRPr="00AB52A2">
              <w:rPr>
                <w:sz w:val="18"/>
              </w:rPr>
              <w:t>s</w:t>
            </w:r>
            <w:r w:rsidR="00EE7F38">
              <w:rPr>
                <w:sz w:val="18"/>
              </w:rPr>
              <w:t xml:space="preserve"> </w:t>
            </w:r>
            <w:r w:rsidRPr="00AB52A2">
              <w:rPr>
                <w:sz w:val="18"/>
              </w:rPr>
              <w:t>perceived</w:t>
            </w:r>
            <w:r w:rsidR="00EE7F38">
              <w:rPr>
                <w:sz w:val="18"/>
              </w:rPr>
              <w:t xml:space="preserve"> </w:t>
            </w:r>
            <w:r w:rsidRPr="00AB52A2">
              <w:rPr>
                <w:sz w:val="18"/>
              </w:rPr>
              <w:t>or</w:t>
            </w:r>
            <w:r w:rsidR="00EE7F38">
              <w:rPr>
                <w:sz w:val="18"/>
              </w:rPr>
              <w:t xml:space="preserve"> </w:t>
            </w:r>
            <w:r w:rsidRPr="00AB52A2">
              <w:rPr>
                <w:sz w:val="18"/>
              </w:rPr>
              <w:t>real</w:t>
            </w:r>
            <w:r w:rsidR="00EE7F38">
              <w:rPr>
                <w:sz w:val="18"/>
              </w:rPr>
              <w:t xml:space="preserve"> </w:t>
            </w:r>
            <w:r w:rsidRPr="00AB52A2">
              <w:rPr>
                <w:sz w:val="18"/>
              </w:rPr>
              <w:t>belonging</w:t>
            </w:r>
            <w:r w:rsidR="00EE7F38">
              <w:rPr>
                <w:sz w:val="18"/>
              </w:rPr>
              <w:t xml:space="preserve"> </w:t>
            </w:r>
            <w:r w:rsidRPr="00AB52A2">
              <w:rPr>
                <w:sz w:val="18"/>
              </w:rPr>
              <w:t>to</w:t>
            </w:r>
            <w:r w:rsidR="00EE7F38">
              <w:rPr>
                <w:sz w:val="18"/>
              </w:rPr>
              <w:t xml:space="preserve"> </w:t>
            </w:r>
            <w:r w:rsidRPr="00AB52A2">
              <w:rPr>
                <w:sz w:val="18"/>
              </w:rPr>
              <w:t>other</w:t>
            </w:r>
            <w:r w:rsidR="00EE7F38">
              <w:rPr>
                <w:sz w:val="18"/>
              </w:rPr>
              <w:t xml:space="preserve"> </w:t>
            </w:r>
            <w:r w:rsidRPr="00AB52A2">
              <w:rPr>
                <w:sz w:val="18"/>
              </w:rPr>
              <w:t>groups</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population</w:t>
            </w:r>
          </w:p>
        </w:tc>
        <w:tc>
          <w:tcPr>
            <w:tcW w:w="675" w:type="dxa"/>
            <w:shd w:val="clear" w:color="auto" w:fill="auto"/>
            <w:noWrap/>
            <w:tcMar>
              <w:top w:w="0" w:type="dxa"/>
              <w:left w:w="70" w:type="dxa"/>
              <w:bottom w:w="0" w:type="dxa"/>
              <w:right w:w="70" w:type="dxa"/>
            </w:tcMar>
            <w:vAlign w:val="bottom"/>
            <w:hideMark/>
          </w:tcPr>
          <w:p w14:paraId="4765C808"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5</w:t>
            </w:r>
          </w:p>
        </w:tc>
        <w:tc>
          <w:tcPr>
            <w:tcW w:w="709" w:type="dxa"/>
            <w:shd w:val="clear" w:color="auto" w:fill="auto"/>
            <w:noWrap/>
            <w:tcMar>
              <w:top w:w="0" w:type="dxa"/>
              <w:left w:w="70" w:type="dxa"/>
              <w:bottom w:w="0" w:type="dxa"/>
              <w:right w:w="70" w:type="dxa"/>
            </w:tcMar>
            <w:vAlign w:val="bottom"/>
            <w:hideMark/>
          </w:tcPr>
          <w:p w14:paraId="26B7AE9A"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4</w:t>
            </w:r>
          </w:p>
        </w:tc>
        <w:tc>
          <w:tcPr>
            <w:tcW w:w="707" w:type="dxa"/>
            <w:shd w:val="clear" w:color="auto" w:fill="auto"/>
            <w:noWrap/>
            <w:tcMar>
              <w:top w:w="0" w:type="dxa"/>
              <w:left w:w="70" w:type="dxa"/>
              <w:bottom w:w="0" w:type="dxa"/>
              <w:right w:w="70" w:type="dxa"/>
            </w:tcMar>
            <w:vAlign w:val="bottom"/>
            <w:hideMark/>
          </w:tcPr>
          <w:p w14:paraId="6FB21FA9"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13</w:t>
            </w:r>
          </w:p>
        </w:tc>
      </w:tr>
      <w:tr w:rsidR="00AB52A2" w:rsidRPr="00AB52A2" w14:paraId="0F86EDD9" w14:textId="77777777" w:rsidTr="006A4D2E">
        <w:tc>
          <w:tcPr>
            <w:tcW w:w="5279" w:type="dxa"/>
            <w:shd w:val="clear" w:color="auto" w:fill="auto"/>
            <w:noWrap/>
            <w:tcMar>
              <w:top w:w="0" w:type="dxa"/>
              <w:left w:w="70" w:type="dxa"/>
              <w:bottom w:w="0" w:type="dxa"/>
              <w:right w:w="70" w:type="dxa"/>
            </w:tcMar>
            <w:hideMark/>
          </w:tcPr>
          <w:p w14:paraId="65E59B3E" w14:textId="77777777" w:rsidR="00AB52A2" w:rsidRPr="00AB52A2" w:rsidRDefault="00AB52A2" w:rsidP="00AB52A2">
            <w:pPr>
              <w:suppressAutoHyphens w:val="0"/>
              <w:spacing w:before="40" w:after="40" w:line="220" w:lineRule="exact"/>
              <w:ind w:right="113"/>
              <w:rPr>
                <w:sz w:val="18"/>
              </w:rPr>
            </w:pPr>
            <w:r w:rsidRPr="00AB52A2">
              <w:rPr>
                <w:sz w:val="18"/>
              </w:rPr>
              <w:t>Nuisance</w:t>
            </w:r>
          </w:p>
        </w:tc>
        <w:tc>
          <w:tcPr>
            <w:tcW w:w="675" w:type="dxa"/>
            <w:shd w:val="clear" w:color="auto" w:fill="auto"/>
            <w:noWrap/>
            <w:tcMar>
              <w:top w:w="0" w:type="dxa"/>
              <w:left w:w="70" w:type="dxa"/>
              <w:bottom w:w="0" w:type="dxa"/>
              <w:right w:w="70" w:type="dxa"/>
            </w:tcMar>
            <w:vAlign w:val="bottom"/>
            <w:hideMark/>
          </w:tcPr>
          <w:p w14:paraId="3481898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9" w:type="dxa"/>
            <w:shd w:val="clear" w:color="auto" w:fill="auto"/>
            <w:noWrap/>
            <w:tcMar>
              <w:top w:w="0" w:type="dxa"/>
              <w:left w:w="70" w:type="dxa"/>
              <w:bottom w:w="0" w:type="dxa"/>
              <w:right w:w="70" w:type="dxa"/>
            </w:tcMar>
            <w:vAlign w:val="bottom"/>
            <w:hideMark/>
          </w:tcPr>
          <w:p w14:paraId="6886622D"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06713989"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13D6ACAC" w14:textId="77777777" w:rsidTr="006A4D2E">
        <w:tc>
          <w:tcPr>
            <w:tcW w:w="5279" w:type="dxa"/>
            <w:shd w:val="clear" w:color="auto" w:fill="auto"/>
            <w:noWrap/>
            <w:tcMar>
              <w:top w:w="0" w:type="dxa"/>
              <w:left w:w="70" w:type="dxa"/>
              <w:bottom w:w="0" w:type="dxa"/>
              <w:right w:w="70" w:type="dxa"/>
            </w:tcMar>
            <w:hideMark/>
          </w:tcPr>
          <w:p w14:paraId="465F6A69" w14:textId="734829B4" w:rsidR="00AB52A2" w:rsidRPr="00AB52A2" w:rsidRDefault="00AB52A2" w:rsidP="00AB52A2">
            <w:pPr>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person</w:t>
            </w:r>
            <w:r w:rsidR="00EE7F38">
              <w:rPr>
                <w:sz w:val="18"/>
              </w:rPr>
              <w:t xml:space="preserve"> </w:t>
            </w:r>
            <w:r w:rsidRPr="00AB52A2">
              <w:rPr>
                <w:sz w:val="18"/>
              </w:rPr>
              <w:t>performing</w:t>
            </w:r>
            <w:r w:rsidR="00EE7F38">
              <w:rPr>
                <w:sz w:val="18"/>
              </w:rPr>
              <w:t xml:space="preserve"> </w:t>
            </w:r>
            <w:r w:rsidRPr="00AB52A2">
              <w:rPr>
                <w:sz w:val="18"/>
              </w:rPr>
              <w:t>public</w:t>
            </w:r>
            <w:r w:rsidR="00EE7F38">
              <w:rPr>
                <w:sz w:val="18"/>
              </w:rPr>
              <w:t xml:space="preserve"> </w:t>
            </w:r>
            <w:r w:rsidRPr="00AB52A2">
              <w:rPr>
                <w:sz w:val="18"/>
              </w:rPr>
              <w:t>duties</w:t>
            </w:r>
          </w:p>
        </w:tc>
        <w:tc>
          <w:tcPr>
            <w:tcW w:w="675" w:type="dxa"/>
            <w:shd w:val="clear" w:color="auto" w:fill="auto"/>
            <w:noWrap/>
            <w:tcMar>
              <w:top w:w="0" w:type="dxa"/>
              <w:left w:w="70" w:type="dxa"/>
              <w:bottom w:w="0" w:type="dxa"/>
              <w:right w:w="70" w:type="dxa"/>
            </w:tcMar>
            <w:vAlign w:val="bottom"/>
            <w:hideMark/>
          </w:tcPr>
          <w:p w14:paraId="55820A0C"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78C8484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36897E12"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1D2456FB" w14:textId="77777777" w:rsidTr="006A4D2E">
        <w:tc>
          <w:tcPr>
            <w:tcW w:w="5279" w:type="dxa"/>
            <w:shd w:val="clear" w:color="auto" w:fill="auto"/>
            <w:noWrap/>
            <w:tcMar>
              <w:top w:w="0" w:type="dxa"/>
              <w:left w:w="70" w:type="dxa"/>
              <w:bottom w:w="0" w:type="dxa"/>
              <w:right w:w="70" w:type="dxa"/>
            </w:tcMar>
            <w:hideMark/>
          </w:tcPr>
          <w:p w14:paraId="2DAB0698" w14:textId="1AF09A2F" w:rsidR="00AB52A2" w:rsidRPr="00AB52A2" w:rsidRDefault="00AB52A2" w:rsidP="00AB52A2">
            <w:pPr>
              <w:suppressAutoHyphens w:val="0"/>
              <w:spacing w:before="40" w:after="40" w:line="220" w:lineRule="exact"/>
              <w:ind w:right="113"/>
              <w:rPr>
                <w:sz w:val="18"/>
              </w:rPr>
            </w:pPr>
            <w:r w:rsidRPr="00AB52A2">
              <w:rPr>
                <w:sz w:val="18"/>
              </w:rPr>
              <w:t>Incitement</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community</w:t>
            </w:r>
          </w:p>
        </w:tc>
        <w:tc>
          <w:tcPr>
            <w:tcW w:w="675" w:type="dxa"/>
            <w:shd w:val="clear" w:color="auto" w:fill="auto"/>
            <w:noWrap/>
            <w:tcMar>
              <w:top w:w="0" w:type="dxa"/>
              <w:left w:w="70" w:type="dxa"/>
              <w:bottom w:w="0" w:type="dxa"/>
              <w:right w:w="70" w:type="dxa"/>
            </w:tcMar>
            <w:vAlign w:val="bottom"/>
            <w:hideMark/>
          </w:tcPr>
          <w:p w14:paraId="1528D35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5A401CC0"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7" w:type="dxa"/>
            <w:shd w:val="clear" w:color="auto" w:fill="auto"/>
            <w:noWrap/>
            <w:tcMar>
              <w:top w:w="0" w:type="dxa"/>
              <w:left w:w="70" w:type="dxa"/>
              <w:bottom w:w="0" w:type="dxa"/>
              <w:right w:w="70" w:type="dxa"/>
            </w:tcMar>
            <w:vAlign w:val="bottom"/>
            <w:hideMark/>
          </w:tcPr>
          <w:p w14:paraId="689BC66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3</w:t>
            </w:r>
          </w:p>
        </w:tc>
      </w:tr>
      <w:tr w:rsidR="00AB52A2" w:rsidRPr="00AB52A2" w14:paraId="2B424657" w14:textId="77777777" w:rsidTr="006A4D2E">
        <w:tc>
          <w:tcPr>
            <w:tcW w:w="5279" w:type="dxa"/>
            <w:shd w:val="clear" w:color="auto" w:fill="auto"/>
            <w:noWrap/>
            <w:tcMar>
              <w:top w:w="0" w:type="dxa"/>
              <w:left w:w="70" w:type="dxa"/>
              <w:bottom w:w="0" w:type="dxa"/>
              <w:right w:w="70" w:type="dxa"/>
            </w:tcMar>
            <w:hideMark/>
          </w:tcPr>
          <w:p w14:paraId="16298F90" w14:textId="053F933A" w:rsidR="00AB52A2" w:rsidRPr="00AB52A2" w:rsidRDefault="00AB52A2" w:rsidP="00AB52A2">
            <w:pPr>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member</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community</w:t>
            </w:r>
          </w:p>
        </w:tc>
        <w:tc>
          <w:tcPr>
            <w:tcW w:w="675" w:type="dxa"/>
            <w:shd w:val="clear" w:color="auto" w:fill="auto"/>
            <w:noWrap/>
            <w:tcMar>
              <w:top w:w="0" w:type="dxa"/>
              <w:left w:w="70" w:type="dxa"/>
              <w:bottom w:w="0" w:type="dxa"/>
              <w:right w:w="70" w:type="dxa"/>
            </w:tcMar>
            <w:vAlign w:val="bottom"/>
            <w:hideMark/>
          </w:tcPr>
          <w:p w14:paraId="5375398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532C4B41"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654FCF5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120D3C96" w14:textId="77777777" w:rsidTr="006A4D2E">
        <w:tc>
          <w:tcPr>
            <w:tcW w:w="5279" w:type="dxa"/>
            <w:shd w:val="clear" w:color="auto" w:fill="auto"/>
            <w:noWrap/>
            <w:tcMar>
              <w:top w:w="0" w:type="dxa"/>
              <w:left w:w="70" w:type="dxa"/>
              <w:bottom w:w="0" w:type="dxa"/>
              <w:right w:w="70" w:type="dxa"/>
            </w:tcMar>
            <w:hideMark/>
          </w:tcPr>
          <w:p w14:paraId="2891489B" w14:textId="5B69DD6F" w:rsidR="00AB52A2" w:rsidRPr="00AB52A2" w:rsidRDefault="00AB52A2" w:rsidP="00AB52A2">
            <w:pPr>
              <w:suppressAutoHyphens w:val="0"/>
              <w:spacing w:before="40" w:after="40" w:line="220" w:lineRule="exact"/>
              <w:ind w:right="113"/>
              <w:rPr>
                <w:sz w:val="18"/>
              </w:rPr>
            </w:pPr>
            <w:r w:rsidRPr="00AB52A2">
              <w:rPr>
                <w:sz w:val="18"/>
              </w:rPr>
              <w:t>Disorderly</w:t>
            </w:r>
            <w:r w:rsidR="00EE7F38">
              <w:rPr>
                <w:sz w:val="18"/>
              </w:rPr>
              <w:t xml:space="preserve"> </w:t>
            </w:r>
            <w:r w:rsidRPr="00AB52A2">
              <w:rPr>
                <w:sz w:val="18"/>
              </w:rPr>
              <w:t>conduct</w:t>
            </w:r>
          </w:p>
        </w:tc>
        <w:tc>
          <w:tcPr>
            <w:tcW w:w="675" w:type="dxa"/>
            <w:shd w:val="clear" w:color="auto" w:fill="auto"/>
            <w:noWrap/>
            <w:tcMar>
              <w:top w:w="0" w:type="dxa"/>
              <w:left w:w="70" w:type="dxa"/>
              <w:bottom w:w="0" w:type="dxa"/>
              <w:right w:w="70" w:type="dxa"/>
            </w:tcMar>
            <w:vAlign w:val="bottom"/>
            <w:hideMark/>
          </w:tcPr>
          <w:p w14:paraId="689B2358"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22A7DA49"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7" w:type="dxa"/>
            <w:shd w:val="clear" w:color="auto" w:fill="auto"/>
            <w:noWrap/>
            <w:tcMar>
              <w:top w:w="0" w:type="dxa"/>
              <w:left w:w="70" w:type="dxa"/>
              <w:bottom w:w="0" w:type="dxa"/>
              <w:right w:w="70" w:type="dxa"/>
            </w:tcMar>
            <w:vAlign w:val="bottom"/>
            <w:hideMark/>
          </w:tcPr>
          <w:p w14:paraId="1C6DEAE7"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4F92F364" w14:textId="77777777" w:rsidTr="006A4D2E">
        <w:tc>
          <w:tcPr>
            <w:tcW w:w="5279" w:type="dxa"/>
            <w:shd w:val="clear" w:color="auto" w:fill="auto"/>
            <w:noWrap/>
            <w:tcMar>
              <w:top w:w="0" w:type="dxa"/>
              <w:left w:w="70" w:type="dxa"/>
              <w:bottom w:w="0" w:type="dxa"/>
              <w:right w:w="70" w:type="dxa"/>
            </w:tcMar>
            <w:hideMark/>
          </w:tcPr>
          <w:p w14:paraId="20DA0A28" w14:textId="77777777" w:rsidR="00AB52A2" w:rsidRPr="00AB52A2" w:rsidRDefault="00AB52A2" w:rsidP="00AB52A2">
            <w:pPr>
              <w:suppressAutoHyphens w:val="0"/>
              <w:spacing w:before="40" w:after="40" w:line="220" w:lineRule="exact"/>
              <w:ind w:right="113"/>
              <w:rPr>
                <w:sz w:val="18"/>
              </w:rPr>
            </w:pPr>
            <w:r w:rsidRPr="00AB52A2">
              <w:rPr>
                <w:sz w:val="18"/>
              </w:rPr>
              <w:t>Vandalism</w:t>
            </w:r>
          </w:p>
        </w:tc>
        <w:tc>
          <w:tcPr>
            <w:tcW w:w="675" w:type="dxa"/>
            <w:shd w:val="clear" w:color="auto" w:fill="auto"/>
            <w:noWrap/>
            <w:tcMar>
              <w:top w:w="0" w:type="dxa"/>
              <w:left w:w="70" w:type="dxa"/>
              <w:bottom w:w="0" w:type="dxa"/>
              <w:right w:w="70" w:type="dxa"/>
            </w:tcMar>
            <w:vAlign w:val="bottom"/>
            <w:hideMark/>
          </w:tcPr>
          <w:p w14:paraId="67C454D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71F740F9"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7" w:type="dxa"/>
            <w:shd w:val="clear" w:color="auto" w:fill="auto"/>
            <w:noWrap/>
            <w:tcMar>
              <w:top w:w="0" w:type="dxa"/>
              <w:left w:w="70" w:type="dxa"/>
              <w:bottom w:w="0" w:type="dxa"/>
              <w:right w:w="70" w:type="dxa"/>
            </w:tcMar>
            <w:vAlign w:val="bottom"/>
            <w:hideMark/>
          </w:tcPr>
          <w:p w14:paraId="3584893E"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46523877" w14:textId="77777777" w:rsidTr="006A4D2E">
        <w:tc>
          <w:tcPr>
            <w:tcW w:w="5279" w:type="dxa"/>
            <w:shd w:val="clear" w:color="auto" w:fill="auto"/>
            <w:noWrap/>
            <w:tcMar>
              <w:top w:w="0" w:type="dxa"/>
              <w:left w:w="70" w:type="dxa"/>
              <w:bottom w:w="0" w:type="dxa"/>
              <w:right w:w="70" w:type="dxa"/>
            </w:tcMar>
            <w:hideMark/>
          </w:tcPr>
          <w:p w14:paraId="539012D4" w14:textId="28CEF76B" w:rsidR="00AB52A2" w:rsidRPr="00AB52A2" w:rsidRDefault="00AB52A2" w:rsidP="00AB52A2">
            <w:pPr>
              <w:suppressAutoHyphens w:val="0"/>
              <w:spacing w:before="40" w:after="40" w:line="220" w:lineRule="exact"/>
              <w:ind w:right="113"/>
              <w:rPr>
                <w:sz w:val="18"/>
              </w:rPr>
            </w:pPr>
            <w:r w:rsidRPr="00AB52A2">
              <w:rPr>
                <w:sz w:val="18"/>
              </w:rPr>
              <w:t>Violation</w:t>
            </w:r>
            <w:r w:rsidR="00EE7F38">
              <w:rPr>
                <w:sz w:val="18"/>
              </w:rPr>
              <w:t xml:space="preserve"> </w:t>
            </w:r>
            <w:r w:rsidRPr="00AB52A2">
              <w:rPr>
                <w:sz w:val="18"/>
              </w:rPr>
              <w:t>of</w:t>
            </w:r>
            <w:r w:rsidR="00EE7F38">
              <w:rPr>
                <w:sz w:val="18"/>
              </w:rPr>
              <w:t xml:space="preserve"> </w:t>
            </w:r>
            <w:r w:rsidRPr="00AB52A2">
              <w:rPr>
                <w:sz w:val="18"/>
              </w:rPr>
              <w:t>personal</w:t>
            </w:r>
            <w:r w:rsidR="00EE7F38">
              <w:rPr>
                <w:sz w:val="18"/>
              </w:rPr>
              <w:t xml:space="preserve"> </w:t>
            </w:r>
            <w:r w:rsidRPr="00AB52A2">
              <w:rPr>
                <w:sz w:val="18"/>
              </w:rPr>
              <w:t>freedom</w:t>
            </w:r>
          </w:p>
        </w:tc>
        <w:tc>
          <w:tcPr>
            <w:tcW w:w="675" w:type="dxa"/>
            <w:shd w:val="clear" w:color="auto" w:fill="auto"/>
            <w:noWrap/>
            <w:tcMar>
              <w:top w:w="0" w:type="dxa"/>
              <w:left w:w="70" w:type="dxa"/>
              <w:bottom w:w="0" w:type="dxa"/>
              <w:right w:w="70" w:type="dxa"/>
            </w:tcMar>
            <w:vAlign w:val="bottom"/>
            <w:hideMark/>
          </w:tcPr>
          <w:p w14:paraId="592F1E2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9" w:type="dxa"/>
            <w:shd w:val="clear" w:color="auto" w:fill="auto"/>
            <w:noWrap/>
            <w:tcMar>
              <w:top w:w="0" w:type="dxa"/>
              <w:left w:w="70" w:type="dxa"/>
              <w:bottom w:w="0" w:type="dxa"/>
              <w:right w:w="70" w:type="dxa"/>
            </w:tcMar>
            <w:vAlign w:val="bottom"/>
            <w:hideMark/>
          </w:tcPr>
          <w:p w14:paraId="7FA41DB8"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5615297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343B8FB4" w14:textId="77777777" w:rsidTr="006A4D2E">
        <w:tc>
          <w:tcPr>
            <w:tcW w:w="5279" w:type="dxa"/>
            <w:shd w:val="clear" w:color="auto" w:fill="auto"/>
            <w:noWrap/>
            <w:tcMar>
              <w:top w:w="0" w:type="dxa"/>
              <w:left w:w="70" w:type="dxa"/>
              <w:bottom w:w="0" w:type="dxa"/>
              <w:right w:w="70" w:type="dxa"/>
            </w:tcMar>
            <w:hideMark/>
          </w:tcPr>
          <w:p w14:paraId="5B4D0FE9" w14:textId="21F92F0D" w:rsidR="00AB52A2" w:rsidRPr="00AB52A2" w:rsidRDefault="00AB52A2" w:rsidP="00AB52A2">
            <w:pPr>
              <w:suppressAutoHyphens w:val="0"/>
              <w:spacing w:before="40" w:after="40" w:line="220" w:lineRule="exact"/>
              <w:ind w:right="113"/>
              <w:rPr>
                <w:sz w:val="18"/>
              </w:rPr>
            </w:pPr>
            <w:r w:rsidRPr="00AB52A2">
              <w:rPr>
                <w:sz w:val="18"/>
              </w:rPr>
              <w:t>Causing</w:t>
            </w:r>
            <w:r w:rsidR="00EE7F38">
              <w:rPr>
                <w:sz w:val="18"/>
              </w:rPr>
              <w:t xml:space="preserve"> </w:t>
            </w:r>
            <w:r w:rsidRPr="00AB52A2">
              <w:rPr>
                <w:sz w:val="18"/>
              </w:rPr>
              <w:t>bodily</w:t>
            </w:r>
            <w:r w:rsidR="00EE7F38">
              <w:rPr>
                <w:sz w:val="18"/>
              </w:rPr>
              <w:t xml:space="preserve"> </w:t>
            </w:r>
            <w:r w:rsidRPr="00AB52A2">
              <w:rPr>
                <w:sz w:val="18"/>
              </w:rPr>
              <w:t>harm</w:t>
            </w:r>
          </w:p>
        </w:tc>
        <w:tc>
          <w:tcPr>
            <w:tcW w:w="675" w:type="dxa"/>
            <w:shd w:val="clear" w:color="auto" w:fill="auto"/>
            <w:noWrap/>
            <w:tcMar>
              <w:top w:w="0" w:type="dxa"/>
              <w:left w:w="70" w:type="dxa"/>
              <w:bottom w:w="0" w:type="dxa"/>
              <w:right w:w="70" w:type="dxa"/>
            </w:tcMar>
            <w:vAlign w:val="bottom"/>
            <w:hideMark/>
          </w:tcPr>
          <w:p w14:paraId="36683FF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9" w:type="dxa"/>
            <w:shd w:val="clear" w:color="auto" w:fill="auto"/>
            <w:noWrap/>
            <w:tcMar>
              <w:top w:w="0" w:type="dxa"/>
              <w:left w:w="70" w:type="dxa"/>
              <w:bottom w:w="0" w:type="dxa"/>
              <w:right w:w="70" w:type="dxa"/>
            </w:tcMar>
            <w:vAlign w:val="bottom"/>
            <w:hideMark/>
          </w:tcPr>
          <w:p w14:paraId="586A331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7" w:type="dxa"/>
            <w:shd w:val="clear" w:color="auto" w:fill="auto"/>
            <w:noWrap/>
            <w:tcMar>
              <w:top w:w="0" w:type="dxa"/>
              <w:left w:w="70" w:type="dxa"/>
              <w:bottom w:w="0" w:type="dxa"/>
              <w:right w:w="70" w:type="dxa"/>
            </w:tcMar>
            <w:vAlign w:val="bottom"/>
            <w:hideMark/>
          </w:tcPr>
          <w:p w14:paraId="7D3766E0"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7BB81ABE" w14:textId="77777777" w:rsidTr="006A4D2E">
        <w:tc>
          <w:tcPr>
            <w:tcW w:w="5279" w:type="dxa"/>
            <w:shd w:val="clear" w:color="auto" w:fill="auto"/>
            <w:noWrap/>
            <w:tcMar>
              <w:top w:w="0" w:type="dxa"/>
              <w:left w:w="70" w:type="dxa"/>
              <w:bottom w:w="0" w:type="dxa"/>
              <w:right w:w="70" w:type="dxa"/>
            </w:tcMar>
            <w:hideMark/>
          </w:tcPr>
          <w:p w14:paraId="6C04CB19" w14:textId="77777777" w:rsidR="00AB52A2" w:rsidRPr="00AB52A2" w:rsidRDefault="00AB52A2" w:rsidP="00AB52A2">
            <w:pPr>
              <w:suppressAutoHyphens w:val="0"/>
              <w:spacing w:before="40" w:after="40" w:line="220" w:lineRule="exact"/>
              <w:ind w:right="113"/>
              <w:rPr>
                <w:sz w:val="18"/>
              </w:rPr>
            </w:pPr>
            <w:r w:rsidRPr="00AB52A2">
              <w:rPr>
                <w:sz w:val="18"/>
              </w:rPr>
              <w:t>Harassment</w:t>
            </w:r>
          </w:p>
        </w:tc>
        <w:tc>
          <w:tcPr>
            <w:tcW w:w="675" w:type="dxa"/>
            <w:shd w:val="clear" w:color="auto" w:fill="auto"/>
            <w:noWrap/>
            <w:tcMar>
              <w:top w:w="0" w:type="dxa"/>
              <w:left w:w="70" w:type="dxa"/>
              <w:bottom w:w="0" w:type="dxa"/>
              <w:right w:w="70" w:type="dxa"/>
            </w:tcMar>
            <w:vAlign w:val="bottom"/>
            <w:hideMark/>
          </w:tcPr>
          <w:p w14:paraId="0EF06EB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38D3A32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2A276FCE"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6</w:t>
            </w:r>
          </w:p>
        </w:tc>
      </w:tr>
      <w:tr w:rsidR="00AB52A2" w:rsidRPr="00AB52A2" w14:paraId="4042B458" w14:textId="77777777" w:rsidTr="006A4D2E">
        <w:tc>
          <w:tcPr>
            <w:tcW w:w="5279" w:type="dxa"/>
            <w:shd w:val="clear" w:color="auto" w:fill="auto"/>
            <w:noWrap/>
            <w:tcMar>
              <w:top w:w="0" w:type="dxa"/>
              <w:left w:w="70" w:type="dxa"/>
              <w:bottom w:w="0" w:type="dxa"/>
              <w:right w:w="70" w:type="dxa"/>
            </w:tcMar>
            <w:hideMark/>
          </w:tcPr>
          <w:p w14:paraId="60E6F56A" w14:textId="421292ED" w:rsidR="00AB52A2" w:rsidRPr="00AB52A2" w:rsidRDefault="00AB52A2" w:rsidP="00AB52A2">
            <w:pPr>
              <w:suppressAutoHyphens w:val="0"/>
              <w:spacing w:before="40" w:after="40" w:line="220" w:lineRule="exact"/>
              <w:ind w:right="113"/>
              <w:rPr>
                <w:sz w:val="18"/>
              </w:rPr>
            </w:pPr>
            <w:r w:rsidRPr="00AB52A2">
              <w:rPr>
                <w:sz w:val="18"/>
              </w:rPr>
              <w:t>Offence</w:t>
            </w:r>
            <w:r w:rsidR="00EE7F38">
              <w:rPr>
                <w:sz w:val="18"/>
              </w:rPr>
              <w:t xml:space="preserve"> </w:t>
            </w:r>
            <w:r w:rsidRPr="00AB52A2">
              <w:rPr>
                <w:sz w:val="18"/>
              </w:rPr>
              <w:t>motivated</w:t>
            </w:r>
            <w:r w:rsidR="00EE7F38">
              <w:rPr>
                <w:sz w:val="18"/>
              </w:rPr>
              <w:t xml:space="preserve"> </w:t>
            </w:r>
            <w:r w:rsidRPr="00AB52A2">
              <w:rPr>
                <w:sz w:val="18"/>
              </w:rPr>
              <w:t>by</w:t>
            </w:r>
            <w:r w:rsidR="00EE7F38">
              <w:rPr>
                <w:sz w:val="18"/>
              </w:rPr>
              <w:t xml:space="preserve"> </w:t>
            </w:r>
            <w:r w:rsidRPr="00AB52A2">
              <w:rPr>
                <w:sz w:val="18"/>
              </w:rPr>
              <w:t>the</w:t>
            </w:r>
            <w:r w:rsidR="00EE7F38">
              <w:rPr>
                <w:sz w:val="18"/>
              </w:rPr>
              <w:t xml:space="preserve"> </w:t>
            </w:r>
            <w:r w:rsidRPr="00AB52A2">
              <w:rPr>
                <w:sz w:val="18"/>
              </w:rPr>
              <w:t>victim</w:t>
            </w:r>
            <w:r w:rsidR="00747F7E">
              <w:rPr>
                <w:sz w:val="18"/>
              </w:rPr>
              <w:t>’</w:t>
            </w:r>
            <w:r w:rsidRPr="00AB52A2">
              <w:rPr>
                <w:sz w:val="18"/>
              </w:rPr>
              <w:t>s</w:t>
            </w:r>
            <w:r w:rsidR="00EE7F38">
              <w:rPr>
                <w:sz w:val="18"/>
              </w:rPr>
              <w:t xml:space="preserve"> </w:t>
            </w:r>
            <w:r w:rsidRPr="00AB52A2">
              <w:rPr>
                <w:sz w:val="18"/>
              </w:rPr>
              <w:t>gender</w:t>
            </w:r>
          </w:p>
        </w:tc>
        <w:tc>
          <w:tcPr>
            <w:tcW w:w="675" w:type="dxa"/>
            <w:shd w:val="clear" w:color="auto" w:fill="auto"/>
            <w:noWrap/>
            <w:tcMar>
              <w:top w:w="0" w:type="dxa"/>
              <w:left w:w="70" w:type="dxa"/>
              <w:bottom w:w="0" w:type="dxa"/>
              <w:right w:w="70" w:type="dxa"/>
            </w:tcMar>
            <w:vAlign w:val="bottom"/>
            <w:hideMark/>
          </w:tcPr>
          <w:p w14:paraId="1761D03B"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2</w:t>
            </w:r>
          </w:p>
        </w:tc>
        <w:tc>
          <w:tcPr>
            <w:tcW w:w="709" w:type="dxa"/>
            <w:shd w:val="clear" w:color="auto" w:fill="auto"/>
            <w:noWrap/>
            <w:tcMar>
              <w:top w:w="0" w:type="dxa"/>
              <w:left w:w="70" w:type="dxa"/>
              <w:bottom w:w="0" w:type="dxa"/>
              <w:right w:w="70" w:type="dxa"/>
            </w:tcMar>
            <w:vAlign w:val="bottom"/>
            <w:hideMark/>
          </w:tcPr>
          <w:p w14:paraId="1E7E306B"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1</w:t>
            </w:r>
          </w:p>
        </w:tc>
        <w:tc>
          <w:tcPr>
            <w:tcW w:w="707" w:type="dxa"/>
            <w:shd w:val="clear" w:color="auto" w:fill="auto"/>
            <w:noWrap/>
            <w:tcMar>
              <w:top w:w="0" w:type="dxa"/>
              <w:left w:w="70" w:type="dxa"/>
              <w:bottom w:w="0" w:type="dxa"/>
              <w:right w:w="70" w:type="dxa"/>
            </w:tcMar>
            <w:vAlign w:val="bottom"/>
            <w:hideMark/>
          </w:tcPr>
          <w:p w14:paraId="6A142933"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0</w:t>
            </w:r>
          </w:p>
        </w:tc>
      </w:tr>
      <w:tr w:rsidR="00AB52A2" w:rsidRPr="00AB52A2" w14:paraId="5CD90CE3" w14:textId="77777777" w:rsidTr="006A4D2E">
        <w:tc>
          <w:tcPr>
            <w:tcW w:w="5279" w:type="dxa"/>
            <w:shd w:val="clear" w:color="auto" w:fill="auto"/>
            <w:noWrap/>
            <w:tcMar>
              <w:top w:w="0" w:type="dxa"/>
              <w:left w:w="70" w:type="dxa"/>
              <w:bottom w:w="0" w:type="dxa"/>
              <w:right w:w="70" w:type="dxa"/>
            </w:tcMar>
            <w:hideMark/>
          </w:tcPr>
          <w:p w14:paraId="5A0D78D2" w14:textId="77777777" w:rsidR="00AB52A2" w:rsidRPr="00AB52A2" w:rsidRDefault="00AB52A2" w:rsidP="00AB52A2">
            <w:pPr>
              <w:suppressAutoHyphens w:val="0"/>
              <w:spacing w:before="40" w:after="40" w:line="220" w:lineRule="exact"/>
              <w:ind w:right="113"/>
              <w:rPr>
                <w:sz w:val="18"/>
              </w:rPr>
            </w:pPr>
            <w:r w:rsidRPr="00AB52A2">
              <w:rPr>
                <w:sz w:val="18"/>
              </w:rPr>
              <w:t>Nuisance</w:t>
            </w:r>
          </w:p>
        </w:tc>
        <w:tc>
          <w:tcPr>
            <w:tcW w:w="675" w:type="dxa"/>
            <w:shd w:val="clear" w:color="auto" w:fill="auto"/>
            <w:noWrap/>
            <w:tcMar>
              <w:top w:w="0" w:type="dxa"/>
              <w:left w:w="70" w:type="dxa"/>
              <w:bottom w:w="0" w:type="dxa"/>
              <w:right w:w="70" w:type="dxa"/>
            </w:tcMar>
            <w:vAlign w:val="bottom"/>
            <w:hideMark/>
          </w:tcPr>
          <w:p w14:paraId="51E0FCDC"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9" w:type="dxa"/>
            <w:shd w:val="clear" w:color="auto" w:fill="auto"/>
            <w:noWrap/>
            <w:tcMar>
              <w:top w:w="0" w:type="dxa"/>
              <w:left w:w="70" w:type="dxa"/>
              <w:bottom w:w="0" w:type="dxa"/>
              <w:right w:w="70" w:type="dxa"/>
            </w:tcMar>
            <w:vAlign w:val="bottom"/>
            <w:hideMark/>
          </w:tcPr>
          <w:p w14:paraId="3F51655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7" w:type="dxa"/>
            <w:shd w:val="clear" w:color="auto" w:fill="auto"/>
            <w:noWrap/>
            <w:tcMar>
              <w:top w:w="0" w:type="dxa"/>
              <w:left w:w="70" w:type="dxa"/>
              <w:bottom w:w="0" w:type="dxa"/>
              <w:right w:w="70" w:type="dxa"/>
            </w:tcMar>
            <w:vAlign w:val="bottom"/>
            <w:hideMark/>
          </w:tcPr>
          <w:p w14:paraId="30A9267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52DD90E8" w14:textId="77777777" w:rsidTr="006A4D2E">
        <w:tc>
          <w:tcPr>
            <w:tcW w:w="5279" w:type="dxa"/>
            <w:shd w:val="clear" w:color="auto" w:fill="auto"/>
            <w:noWrap/>
            <w:tcMar>
              <w:top w:w="0" w:type="dxa"/>
              <w:left w:w="70" w:type="dxa"/>
              <w:bottom w:w="0" w:type="dxa"/>
              <w:right w:w="70" w:type="dxa"/>
            </w:tcMar>
            <w:hideMark/>
          </w:tcPr>
          <w:p w14:paraId="0DD0482B" w14:textId="1CD1C094" w:rsidR="00AB52A2" w:rsidRPr="00AB52A2" w:rsidRDefault="00AB52A2" w:rsidP="00AB52A2">
            <w:pPr>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member</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community</w:t>
            </w:r>
          </w:p>
        </w:tc>
        <w:tc>
          <w:tcPr>
            <w:tcW w:w="675" w:type="dxa"/>
            <w:shd w:val="clear" w:color="auto" w:fill="auto"/>
            <w:noWrap/>
            <w:tcMar>
              <w:top w:w="0" w:type="dxa"/>
              <w:left w:w="70" w:type="dxa"/>
              <w:bottom w:w="0" w:type="dxa"/>
              <w:right w:w="70" w:type="dxa"/>
            </w:tcMar>
            <w:vAlign w:val="bottom"/>
            <w:hideMark/>
          </w:tcPr>
          <w:p w14:paraId="0A6D5C16"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9" w:type="dxa"/>
            <w:shd w:val="clear" w:color="auto" w:fill="auto"/>
            <w:noWrap/>
            <w:tcMar>
              <w:top w:w="0" w:type="dxa"/>
              <w:left w:w="70" w:type="dxa"/>
              <w:bottom w:w="0" w:type="dxa"/>
              <w:right w:w="70" w:type="dxa"/>
            </w:tcMar>
            <w:vAlign w:val="bottom"/>
            <w:hideMark/>
          </w:tcPr>
          <w:p w14:paraId="20726FE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613B44A2"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299C2E52" w14:textId="77777777" w:rsidTr="006A4D2E">
        <w:tc>
          <w:tcPr>
            <w:tcW w:w="5279" w:type="dxa"/>
            <w:shd w:val="clear" w:color="auto" w:fill="auto"/>
            <w:noWrap/>
            <w:tcMar>
              <w:top w:w="0" w:type="dxa"/>
              <w:left w:w="70" w:type="dxa"/>
              <w:bottom w:w="0" w:type="dxa"/>
              <w:right w:w="70" w:type="dxa"/>
            </w:tcMar>
            <w:hideMark/>
          </w:tcPr>
          <w:p w14:paraId="190CF671" w14:textId="2B5451DD" w:rsidR="00AB52A2" w:rsidRPr="00AB52A2" w:rsidRDefault="00AB52A2" w:rsidP="00AB52A2">
            <w:pPr>
              <w:suppressAutoHyphens w:val="0"/>
              <w:spacing w:before="40" w:after="40" w:line="220" w:lineRule="exact"/>
              <w:ind w:right="113"/>
              <w:rPr>
                <w:sz w:val="18"/>
              </w:rPr>
            </w:pPr>
            <w:r w:rsidRPr="00AB52A2">
              <w:rPr>
                <w:sz w:val="18"/>
              </w:rPr>
              <w:t>Offence</w:t>
            </w:r>
            <w:r w:rsidR="00EE7F38">
              <w:rPr>
                <w:sz w:val="18"/>
              </w:rPr>
              <w:t xml:space="preserve"> </w:t>
            </w:r>
            <w:r w:rsidRPr="00AB52A2">
              <w:rPr>
                <w:sz w:val="18"/>
              </w:rPr>
              <w:t>motivated</w:t>
            </w:r>
            <w:r w:rsidR="00EE7F38">
              <w:rPr>
                <w:sz w:val="18"/>
              </w:rPr>
              <w:t xml:space="preserve"> </w:t>
            </w:r>
            <w:r w:rsidRPr="00AB52A2">
              <w:rPr>
                <w:sz w:val="18"/>
              </w:rPr>
              <w:t>by</w:t>
            </w:r>
            <w:r w:rsidR="00EE7F38">
              <w:rPr>
                <w:sz w:val="18"/>
              </w:rPr>
              <w:t xml:space="preserve"> </w:t>
            </w:r>
            <w:r w:rsidRPr="00AB52A2">
              <w:rPr>
                <w:sz w:val="18"/>
              </w:rPr>
              <w:t>the</w:t>
            </w:r>
            <w:r w:rsidR="00EE7F38">
              <w:rPr>
                <w:sz w:val="18"/>
              </w:rPr>
              <w:t xml:space="preserve"> </w:t>
            </w:r>
            <w:r w:rsidRPr="00AB52A2">
              <w:rPr>
                <w:sz w:val="18"/>
              </w:rPr>
              <w:t>victim</w:t>
            </w:r>
            <w:r w:rsidR="00747F7E">
              <w:rPr>
                <w:sz w:val="18"/>
              </w:rPr>
              <w:t>’</w:t>
            </w:r>
            <w:r w:rsidRPr="00AB52A2">
              <w:rPr>
                <w:sz w:val="18"/>
              </w:rPr>
              <w:t>s</w:t>
            </w:r>
            <w:r w:rsidR="00EE7F38">
              <w:rPr>
                <w:sz w:val="18"/>
              </w:rPr>
              <w:t xml:space="preserve"> </w:t>
            </w:r>
            <w:r w:rsidRPr="00AB52A2">
              <w:rPr>
                <w:sz w:val="18"/>
              </w:rPr>
              <w:t>perceived</w:t>
            </w:r>
            <w:r w:rsidR="00EE7F38">
              <w:rPr>
                <w:sz w:val="18"/>
              </w:rPr>
              <w:t xml:space="preserve"> </w:t>
            </w:r>
            <w:r w:rsidRPr="00AB52A2">
              <w:rPr>
                <w:sz w:val="18"/>
              </w:rPr>
              <w:t>or</w:t>
            </w:r>
            <w:r w:rsidR="00EE7F38">
              <w:rPr>
                <w:sz w:val="18"/>
              </w:rPr>
              <w:t xml:space="preserve"> </w:t>
            </w:r>
            <w:r w:rsidRPr="00AB52A2">
              <w:rPr>
                <w:sz w:val="18"/>
              </w:rPr>
              <w:t>real</w:t>
            </w:r>
            <w:r w:rsidR="00EE7F38">
              <w:rPr>
                <w:sz w:val="18"/>
              </w:rPr>
              <w:t xml:space="preserve"> </w:t>
            </w:r>
            <w:r w:rsidRPr="00AB52A2">
              <w:rPr>
                <w:sz w:val="18"/>
              </w:rPr>
              <w:t>belonging</w:t>
            </w:r>
            <w:r w:rsidR="00EE7F38">
              <w:rPr>
                <w:sz w:val="18"/>
              </w:rPr>
              <w:t xml:space="preserve"> </w:t>
            </w:r>
            <w:r w:rsidRPr="00AB52A2">
              <w:rPr>
                <w:sz w:val="18"/>
              </w:rPr>
              <w:t>to</w:t>
            </w:r>
            <w:r w:rsidR="00EE7F38">
              <w:rPr>
                <w:sz w:val="18"/>
              </w:rPr>
              <w:t xml:space="preserve"> </w:t>
            </w:r>
            <w:r w:rsidRPr="00AB52A2">
              <w:rPr>
                <w:sz w:val="18"/>
              </w:rPr>
              <w:t>a</w:t>
            </w:r>
            <w:r w:rsidR="00EE7F38">
              <w:rPr>
                <w:sz w:val="18"/>
              </w:rPr>
              <w:t xml:space="preserve"> </w:t>
            </w:r>
            <w:r w:rsidRPr="00AB52A2">
              <w:rPr>
                <w:sz w:val="18"/>
              </w:rPr>
              <w:t>national</w:t>
            </w:r>
            <w:r w:rsidR="00EE7F38">
              <w:rPr>
                <w:sz w:val="18"/>
              </w:rPr>
              <w:t xml:space="preserve"> </w:t>
            </w:r>
            <w:r w:rsidRPr="00AB52A2">
              <w:rPr>
                <w:sz w:val="18"/>
              </w:rPr>
              <w:t>group</w:t>
            </w:r>
          </w:p>
        </w:tc>
        <w:tc>
          <w:tcPr>
            <w:tcW w:w="675" w:type="dxa"/>
            <w:shd w:val="clear" w:color="auto" w:fill="auto"/>
            <w:noWrap/>
            <w:tcMar>
              <w:top w:w="0" w:type="dxa"/>
              <w:left w:w="70" w:type="dxa"/>
              <w:bottom w:w="0" w:type="dxa"/>
              <w:right w:w="70" w:type="dxa"/>
            </w:tcMar>
            <w:vAlign w:val="bottom"/>
            <w:hideMark/>
          </w:tcPr>
          <w:p w14:paraId="2156FE95"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8</w:t>
            </w:r>
          </w:p>
        </w:tc>
        <w:tc>
          <w:tcPr>
            <w:tcW w:w="709" w:type="dxa"/>
            <w:shd w:val="clear" w:color="auto" w:fill="auto"/>
            <w:noWrap/>
            <w:tcMar>
              <w:top w:w="0" w:type="dxa"/>
              <w:left w:w="70" w:type="dxa"/>
              <w:bottom w:w="0" w:type="dxa"/>
              <w:right w:w="70" w:type="dxa"/>
            </w:tcMar>
            <w:vAlign w:val="bottom"/>
            <w:hideMark/>
          </w:tcPr>
          <w:p w14:paraId="21715014"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0</w:t>
            </w:r>
          </w:p>
        </w:tc>
        <w:tc>
          <w:tcPr>
            <w:tcW w:w="707" w:type="dxa"/>
            <w:shd w:val="clear" w:color="auto" w:fill="auto"/>
            <w:noWrap/>
            <w:tcMar>
              <w:top w:w="0" w:type="dxa"/>
              <w:left w:w="70" w:type="dxa"/>
              <w:bottom w:w="0" w:type="dxa"/>
              <w:right w:w="70" w:type="dxa"/>
            </w:tcMar>
            <w:vAlign w:val="bottom"/>
            <w:hideMark/>
          </w:tcPr>
          <w:p w14:paraId="1319E0B7"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3</w:t>
            </w:r>
          </w:p>
        </w:tc>
      </w:tr>
      <w:tr w:rsidR="00AB52A2" w:rsidRPr="00AB52A2" w14:paraId="515070D4" w14:textId="77777777" w:rsidTr="006A4D2E">
        <w:tc>
          <w:tcPr>
            <w:tcW w:w="5279" w:type="dxa"/>
            <w:shd w:val="clear" w:color="auto" w:fill="auto"/>
            <w:noWrap/>
            <w:tcMar>
              <w:top w:w="0" w:type="dxa"/>
              <w:left w:w="70" w:type="dxa"/>
              <w:bottom w:w="0" w:type="dxa"/>
              <w:right w:w="70" w:type="dxa"/>
            </w:tcMar>
            <w:hideMark/>
          </w:tcPr>
          <w:p w14:paraId="67A9CA6A" w14:textId="77777777" w:rsidR="00AB52A2" w:rsidRPr="00AB52A2" w:rsidRDefault="00AB52A2" w:rsidP="00AB52A2">
            <w:pPr>
              <w:suppressAutoHyphens w:val="0"/>
              <w:spacing w:before="40" w:after="40" w:line="220" w:lineRule="exact"/>
              <w:ind w:right="113"/>
              <w:rPr>
                <w:sz w:val="18"/>
              </w:rPr>
            </w:pPr>
            <w:r w:rsidRPr="00AB52A2">
              <w:rPr>
                <w:sz w:val="18"/>
              </w:rPr>
              <w:t>Nuisance</w:t>
            </w:r>
          </w:p>
        </w:tc>
        <w:tc>
          <w:tcPr>
            <w:tcW w:w="675" w:type="dxa"/>
            <w:shd w:val="clear" w:color="auto" w:fill="auto"/>
            <w:noWrap/>
            <w:tcMar>
              <w:top w:w="0" w:type="dxa"/>
              <w:left w:w="70" w:type="dxa"/>
              <w:bottom w:w="0" w:type="dxa"/>
              <w:right w:w="70" w:type="dxa"/>
            </w:tcMar>
            <w:vAlign w:val="bottom"/>
            <w:hideMark/>
          </w:tcPr>
          <w:p w14:paraId="77C74169"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c>
          <w:tcPr>
            <w:tcW w:w="709" w:type="dxa"/>
            <w:shd w:val="clear" w:color="auto" w:fill="auto"/>
            <w:noWrap/>
            <w:tcMar>
              <w:top w:w="0" w:type="dxa"/>
              <w:left w:w="70" w:type="dxa"/>
              <w:bottom w:w="0" w:type="dxa"/>
              <w:right w:w="70" w:type="dxa"/>
            </w:tcMar>
            <w:vAlign w:val="bottom"/>
            <w:hideMark/>
          </w:tcPr>
          <w:p w14:paraId="3225517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5CB3AAB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r>
      <w:tr w:rsidR="00AB52A2" w:rsidRPr="00AB52A2" w14:paraId="45F3FDB8" w14:textId="77777777" w:rsidTr="006A4D2E">
        <w:tc>
          <w:tcPr>
            <w:tcW w:w="5279" w:type="dxa"/>
            <w:shd w:val="clear" w:color="auto" w:fill="auto"/>
            <w:noWrap/>
            <w:tcMar>
              <w:top w:w="0" w:type="dxa"/>
              <w:left w:w="70" w:type="dxa"/>
              <w:bottom w:w="0" w:type="dxa"/>
              <w:right w:w="70" w:type="dxa"/>
            </w:tcMar>
            <w:hideMark/>
          </w:tcPr>
          <w:p w14:paraId="16055A19" w14:textId="7EA500E3" w:rsidR="00AB52A2" w:rsidRPr="00AB52A2" w:rsidRDefault="00AB52A2" w:rsidP="00AB52A2">
            <w:pPr>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member</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community</w:t>
            </w:r>
          </w:p>
        </w:tc>
        <w:tc>
          <w:tcPr>
            <w:tcW w:w="675" w:type="dxa"/>
            <w:shd w:val="clear" w:color="auto" w:fill="auto"/>
            <w:noWrap/>
            <w:tcMar>
              <w:top w:w="0" w:type="dxa"/>
              <w:left w:w="70" w:type="dxa"/>
              <w:bottom w:w="0" w:type="dxa"/>
              <w:right w:w="70" w:type="dxa"/>
            </w:tcMar>
            <w:vAlign w:val="bottom"/>
            <w:hideMark/>
          </w:tcPr>
          <w:p w14:paraId="665E25D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5</w:t>
            </w:r>
          </w:p>
        </w:tc>
        <w:tc>
          <w:tcPr>
            <w:tcW w:w="709" w:type="dxa"/>
            <w:shd w:val="clear" w:color="auto" w:fill="auto"/>
            <w:noWrap/>
            <w:tcMar>
              <w:top w:w="0" w:type="dxa"/>
              <w:left w:w="70" w:type="dxa"/>
              <w:bottom w:w="0" w:type="dxa"/>
              <w:right w:w="70" w:type="dxa"/>
            </w:tcMar>
            <w:vAlign w:val="bottom"/>
            <w:hideMark/>
          </w:tcPr>
          <w:p w14:paraId="44DE316C"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1B1ADC4C"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3E44EF98" w14:textId="77777777" w:rsidTr="006A4D2E">
        <w:tc>
          <w:tcPr>
            <w:tcW w:w="5279" w:type="dxa"/>
            <w:shd w:val="clear" w:color="auto" w:fill="auto"/>
            <w:noWrap/>
            <w:tcMar>
              <w:top w:w="0" w:type="dxa"/>
              <w:left w:w="70" w:type="dxa"/>
              <w:bottom w:w="0" w:type="dxa"/>
              <w:right w:w="70" w:type="dxa"/>
            </w:tcMar>
            <w:hideMark/>
          </w:tcPr>
          <w:p w14:paraId="3C5942CD" w14:textId="225064FB" w:rsidR="00AB52A2" w:rsidRPr="00AB52A2" w:rsidRDefault="00AB52A2" w:rsidP="00AB52A2">
            <w:pPr>
              <w:suppressAutoHyphens w:val="0"/>
              <w:spacing w:before="40" w:after="40" w:line="220" w:lineRule="exact"/>
              <w:ind w:right="113"/>
              <w:rPr>
                <w:sz w:val="18"/>
              </w:rPr>
            </w:pPr>
            <w:r w:rsidRPr="00AB52A2">
              <w:rPr>
                <w:sz w:val="18"/>
              </w:rPr>
              <w:t>Causing</w:t>
            </w:r>
            <w:r w:rsidR="00EE7F38">
              <w:rPr>
                <w:sz w:val="18"/>
              </w:rPr>
              <w:t xml:space="preserve"> </w:t>
            </w:r>
            <w:r w:rsidRPr="00AB52A2">
              <w:rPr>
                <w:sz w:val="18"/>
              </w:rPr>
              <w:t>bodily</w:t>
            </w:r>
            <w:r w:rsidR="00EE7F38">
              <w:rPr>
                <w:sz w:val="18"/>
              </w:rPr>
              <w:t xml:space="preserve"> </w:t>
            </w:r>
            <w:r w:rsidRPr="00AB52A2">
              <w:rPr>
                <w:sz w:val="18"/>
              </w:rPr>
              <w:t>harm</w:t>
            </w:r>
          </w:p>
        </w:tc>
        <w:tc>
          <w:tcPr>
            <w:tcW w:w="675" w:type="dxa"/>
            <w:shd w:val="clear" w:color="auto" w:fill="auto"/>
            <w:noWrap/>
            <w:tcMar>
              <w:top w:w="0" w:type="dxa"/>
              <w:left w:w="70" w:type="dxa"/>
              <w:bottom w:w="0" w:type="dxa"/>
              <w:right w:w="70" w:type="dxa"/>
            </w:tcMar>
            <w:vAlign w:val="bottom"/>
            <w:hideMark/>
          </w:tcPr>
          <w:p w14:paraId="47648CD6"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9" w:type="dxa"/>
            <w:shd w:val="clear" w:color="auto" w:fill="auto"/>
            <w:noWrap/>
            <w:tcMar>
              <w:top w:w="0" w:type="dxa"/>
              <w:left w:w="70" w:type="dxa"/>
              <w:bottom w:w="0" w:type="dxa"/>
              <w:right w:w="70" w:type="dxa"/>
            </w:tcMar>
            <w:vAlign w:val="bottom"/>
            <w:hideMark/>
          </w:tcPr>
          <w:p w14:paraId="777BC9D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shd w:val="clear" w:color="auto" w:fill="auto"/>
            <w:noWrap/>
            <w:tcMar>
              <w:top w:w="0" w:type="dxa"/>
              <w:left w:w="70" w:type="dxa"/>
              <w:bottom w:w="0" w:type="dxa"/>
              <w:right w:w="70" w:type="dxa"/>
            </w:tcMar>
            <w:vAlign w:val="bottom"/>
            <w:hideMark/>
          </w:tcPr>
          <w:p w14:paraId="62FAACE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2</w:t>
            </w:r>
          </w:p>
        </w:tc>
      </w:tr>
      <w:tr w:rsidR="00AB52A2" w:rsidRPr="00AB52A2" w14:paraId="27F836B2" w14:textId="77777777" w:rsidTr="006A4D2E">
        <w:tc>
          <w:tcPr>
            <w:tcW w:w="5279" w:type="dxa"/>
            <w:shd w:val="clear" w:color="auto" w:fill="auto"/>
            <w:noWrap/>
            <w:tcMar>
              <w:top w:w="0" w:type="dxa"/>
              <w:left w:w="70" w:type="dxa"/>
              <w:bottom w:w="0" w:type="dxa"/>
              <w:right w:w="70" w:type="dxa"/>
            </w:tcMar>
            <w:hideMark/>
          </w:tcPr>
          <w:p w14:paraId="75A86F69" w14:textId="01111440" w:rsidR="00AB52A2" w:rsidRPr="00AB52A2" w:rsidRDefault="00AB52A2" w:rsidP="00AB52A2">
            <w:pPr>
              <w:suppressAutoHyphens w:val="0"/>
              <w:spacing w:before="40" w:after="40" w:line="220" w:lineRule="exact"/>
              <w:ind w:right="113"/>
              <w:rPr>
                <w:sz w:val="18"/>
              </w:rPr>
            </w:pPr>
            <w:r w:rsidRPr="00AB52A2">
              <w:rPr>
                <w:sz w:val="18"/>
              </w:rPr>
              <w:t>Offence</w:t>
            </w:r>
            <w:r w:rsidR="00EE7F38">
              <w:rPr>
                <w:sz w:val="18"/>
              </w:rPr>
              <w:t xml:space="preserve"> </w:t>
            </w:r>
            <w:r w:rsidRPr="00AB52A2">
              <w:rPr>
                <w:sz w:val="18"/>
              </w:rPr>
              <w:t>motivated</w:t>
            </w:r>
            <w:r w:rsidR="00EE7F38">
              <w:rPr>
                <w:sz w:val="18"/>
              </w:rPr>
              <w:t xml:space="preserve"> </w:t>
            </w:r>
            <w:r w:rsidRPr="00AB52A2">
              <w:rPr>
                <w:sz w:val="18"/>
              </w:rPr>
              <w:t>by</w:t>
            </w:r>
            <w:r w:rsidR="00EE7F38">
              <w:rPr>
                <w:sz w:val="18"/>
              </w:rPr>
              <w:t xml:space="preserve"> </w:t>
            </w:r>
            <w:r w:rsidRPr="00AB52A2">
              <w:rPr>
                <w:sz w:val="18"/>
              </w:rPr>
              <w:t>the</w:t>
            </w:r>
            <w:r w:rsidR="00EE7F38">
              <w:rPr>
                <w:sz w:val="18"/>
              </w:rPr>
              <w:t xml:space="preserve"> </w:t>
            </w:r>
            <w:r w:rsidRPr="00AB52A2">
              <w:rPr>
                <w:sz w:val="18"/>
              </w:rPr>
              <w:t>victim</w:t>
            </w:r>
            <w:r w:rsidR="00747F7E">
              <w:rPr>
                <w:sz w:val="18"/>
              </w:rPr>
              <w:t>’</w:t>
            </w:r>
            <w:r w:rsidRPr="00AB52A2">
              <w:rPr>
                <w:sz w:val="18"/>
              </w:rPr>
              <w:t>s</w:t>
            </w:r>
            <w:r w:rsidR="00EE7F38">
              <w:rPr>
                <w:sz w:val="18"/>
              </w:rPr>
              <w:t xml:space="preserve"> </w:t>
            </w:r>
            <w:r w:rsidRPr="00AB52A2">
              <w:rPr>
                <w:sz w:val="18"/>
              </w:rPr>
              <w:t>sexual</w:t>
            </w:r>
            <w:r w:rsidR="00EE7F38">
              <w:rPr>
                <w:sz w:val="18"/>
              </w:rPr>
              <w:t xml:space="preserve"> </w:t>
            </w:r>
            <w:r w:rsidRPr="00AB52A2">
              <w:rPr>
                <w:sz w:val="18"/>
              </w:rPr>
              <w:t>orientation</w:t>
            </w:r>
          </w:p>
        </w:tc>
        <w:tc>
          <w:tcPr>
            <w:tcW w:w="675" w:type="dxa"/>
            <w:shd w:val="clear" w:color="auto" w:fill="auto"/>
            <w:noWrap/>
            <w:tcMar>
              <w:top w:w="0" w:type="dxa"/>
              <w:left w:w="70" w:type="dxa"/>
              <w:bottom w:w="0" w:type="dxa"/>
              <w:right w:w="70" w:type="dxa"/>
            </w:tcMar>
            <w:vAlign w:val="bottom"/>
            <w:hideMark/>
          </w:tcPr>
          <w:p w14:paraId="59C6FD23"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2</w:t>
            </w:r>
          </w:p>
        </w:tc>
        <w:tc>
          <w:tcPr>
            <w:tcW w:w="709" w:type="dxa"/>
            <w:shd w:val="clear" w:color="auto" w:fill="auto"/>
            <w:noWrap/>
            <w:tcMar>
              <w:top w:w="0" w:type="dxa"/>
              <w:left w:w="70" w:type="dxa"/>
              <w:bottom w:w="0" w:type="dxa"/>
              <w:right w:w="70" w:type="dxa"/>
            </w:tcMar>
            <w:vAlign w:val="bottom"/>
            <w:hideMark/>
          </w:tcPr>
          <w:p w14:paraId="41EA1A6E"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0</w:t>
            </w:r>
          </w:p>
        </w:tc>
        <w:tc>
          <w:tcPr>
            <w:tcW w:w="707" w:type="dxa"/>
            <w:shd w:val="clear" w:color="auto" w:fill="auto"/>
            <w:noWrap/>
            <w:tcMar>
              <w:top w:w="0" w:type="dxa"/>
              <w:left w:w="70" w:type="dxa"/>
              <w:bottom w:w="0" w:type="dxa"/>
              <w:right w:w="70" w:type="dxa"/>
            </w:tcMar>
            <w:vAlign w:val="bottom"/>
            <w:hideMark/>
          </w:tcPr>
          <w:p w14:paraId="4D04CB52" w14:textId="77777777" w:rsidR="00AB52A2" w:rsidRPr="00AB52A2" w:rsidRDefault="00AB52A2" w:rsidP="00AB52A2">
            <w:pPr>
              <w:suppressAutoHyphens w:val="0"/>
              <w:spacing w:before="40" w:after="40" w:line="220" w:lineRule="exact"/>
              <w:ind w:right="113"/>
              <w:jc w:val="right"/>
              <w:rPr>
                <w:rFonts w:eastAsia="Calibri"/>
                <w:bCs/>
                <w:sz w:val="18"/>
              </w:rPr>
            </w:pPr>
            <w:r w:rsidRPr="00AB52A2">
              <w:rPr>
                <w:rFonts w:eastAsia="Calibri"/>
                <w:bCs/>
                <w:sz w:val="18"/>
              </w:rPr>
              <w:t>6</w:t>
            </w:r>
          </w:p>
        </w:tc>
      </w:tr>
      <w:tr w:rsidR="00AB52A2" w:rsidRPr="00AB52A2" w14:paraId="2F8D3541" w14:textId="77777777" w:rsidTr="00A56B5A">
        <w:tc>
          <w:tcPr>
            <w:tcW w:w="5279" w:type="dxa"/>
            <w:tcBorders>
              <w:bottom w:val="nil"/>
            </w:tcBorders>
            <w:shd w:val="clear" w:color="auto" w:fill="auto"/>
            <w:noWrap/>
            <w:tcMar>
              <w:top w:w="0" w:type="dxa"/>
              <w:left w:w="70" w:type="dxa"/>
              <w:bottom w:w="0" w:type="dxa"/>
              <w:right w:w="70" w:type="dxa"/>
            </w:tcMar>
            <w:hideMark/>
          </w:tcPr>
          <w:p w14:paraId="78570422" w14:textId="6F6DF595" w:rsidR="00AB52A2" w:rsidRPr="00AB52A2" w:rsidRDefault="00AB52A2" w:rsidP="00AB52A2">
            <w:pPr>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member</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community</w:t>
            </w:r>
          </w:p>
        </w:tc>
        <w:tc>
          <w:tcPr>
            <w:tcW w:w="675" w:type="dxa"/>
            <w:tcBorders>
              <w:bottom w:val="nil"/>
            </w:tcBorders>
            <w:shd w:val="clear" w:color="auto" w:fill="auto"/>
            <w:noWrap/>
            <w:tcMar>
              <w:top w:w="0" w:type="dxa"/>
              <w:left w:w="70" w:type="dxa"/>
              <w:bottom w:w="0" w:type="dxa"/>
              <w:right w:w="70" w:type="dxa"/>
            </w:tcMar>
            <w:vAlign w:val="bottom"/>
            <w:hideMark/>
          </w:tcPr>
          <w:p w14:paraId="3D467268"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9" w:type="dxa"/>
            <w:tcBorders>
              <w:bottom w:val="nil"/>
            </w:tcBorders>
            <w:shd w:val="clear" w:color="auto" w:fill="auto"/>
            <w:noWrap/>
            <w:tcMar>
              <w:top w:w="0" w:type="dxa"/>
              <w:left w:w="70" w:type="dxa"/>
              <w:bottom w:w="0" w:type="dxa"/>
              <w:right w:w="70" w:type="dxa"/>
            </w:tcMar>
            <w:vAlign w:val="bottom"/>
            <w:hideMark/>
          </w:tcPr>
          <w:p w14:paraId="529FC28B"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tcBorders>
              <w:bottom w:val="nil"/>
            </w:tcBorders>
            <w:shd w:val="clear" w:color="auto" w:fill="auto"/>
            <w:noWrap/>
            <w:tcMar>
              <w:top w:w="0" w:type="dxa"/>
              <w:left w:w="70" w:type="dxa"/>
              <w:bottom w:w="0" w:type="dxa"/>
              <w:right w:w="70" w:type="dxa"/>
            </w:tcMar>
            <w:vAlign w:val="bottom"/>
            <w:hideMark/>
          </w:tcPr>
          <w:p w14:paraId="55F72244"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5</w:t>
            </w:r>
          </w:p>
        </w:tc>
      </w:tr>
      <w:tr w:rsidR="00AB52A2" w:rsidRPr="00AB52A2" w14:paraId="314B66C7" w14:textId="77777777" w:rsidTr="00A56B5A">
        <w:tc>
          <w:tcPr>
            <w:tcW w:w="5279" w:type="dxa"/>
            <w:tcBorders>
              <w:top w:val="nil"/>
              <w:bottom w:val="nil"/>
            </w:tcBorders>
            <w:shd w:val="clear" w:color="auto" w:fill="auto"/>
            <w:noWrap/>
            <w:tcMar>
              <w:top w:w="0" w:type="dxa"/>
              <w:left w:w="70" w:type="dxa"/>
              <w:bottom w:w="0" w:type="dxa"/>
              <w:right w:w="70" w:type="dxa"/>
            </w:tcMar>
            <w:hideMark/>
          </w:tcPr>
          <w:p w14:paraId="5740D4DB" w14:textId="6F8D9771" w:rsidR="00AB52A2" w:rsidRPr="00AB52A2" w:rsidRDefault="00AB52A2" w:rsidP="00AB52A2">
            <w:pPr>
              <w:suppressAutoHyphens w:val="0"/>
              <w:spacing w:before="40" w:after="40" w:line="220" w:lineRule="exact"/>
              <w:ind w:right="113"/>
              <w:rPr>
                <w:sz w:val="18"/>
              </w:rPr>
            </w:pPr>
            <w:r w:rsidRPr="00AB52A2">
              <w:rPr>
                <w:sz w:val="18"/>
              </w:rPr>
              <w:t>Causing</w:t>
            </w:r>
            <w:r w:rsidR="00EE7F38">
              <w:rPr>
                <w:sz w:val="18"/>
              </w:rPr>
              <w:t xml:space="preserve"> </w:t>
            </w:r>
            <w:r w:rsidRPr="00AB52A2">
              <w:rPr>
                <w:sz w:val="18"/>
              </w:rPr>
              <w:t>bodily</w:t>
            </w:r>
            <w:r w:rsidR="00EE7F38">
              <w:rPr>
                <w:sz w:val="18"/>
              </w:rPr>
              <w:t xml:space="preserve"> </w:t>
            </w:r>
            <w:r w:rsidRPr="00AB52A2">
              <w:rPr>
                <w:sz w:val="18"/>
              </w:rPr>
              <w:t>harm</w:t>
            </w:r>
          </w:p>
        </w:tc>
        <w:tc>
          <w:tcPr>
            <w:tcW w:w="675" w:type="dxa"/>
            <w:tcBorders>
              <w:top w:val="nil"/>
              <w:bottom w:val="nil"/>
            </w:tcBorders>
            <w:shd w:val="clear" w:color="auto" w:fill="auto"/>
            <w:noWrap/>
            <w:tcMar>
              <w:top w:w="0" w:type="dxa"/>
              <w:left w:w="70" w:type="dxa"/>
              <w:bottom w:w="0" w:type="dxa"/>
              <w:right w:w="70" w:type="dxa"/>
            </w:tcMar>
            <w:vAlign w:val="bottom"/>
            <w:hideMark/>
          </w:tcPr>
          <w:p w14:paraId="6D32B20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c>
          <w:tcPr>
            <w:tcW w:w="709" w:type="dxa"/>
            <w:tcBorders>
              <w:top w:val="nil"/>
              <w:bottom w:val="nil"/>
            </w:tcBorders>
            <w:shd w:val="clear" w:color="auto" w:fill="auto"/>
            <w:noWrap/>
            <w:tcMar>
              <w:top w:w="0" w:type="dxa"/>
              <w:left w:w="70" w:type="dxa"/>
              <w:bottom w:w="0" w:type="dxa"/>
              <w:right w:w="70" w:type="dxa"/>
            </w:tcMar>
            <w:vAlign w:val="bottom"/>
            <w:hideMark/>
          </w:tcPr>
          <w:p w14:paraId="4CE44933"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0</w:t>
            </w:r>
          </w:p>
        </w:tc>
        <w:tc>
          <w:tcPr>
            <w:tcW w:w="707" w:type="dxa"/>
            <w:tcBorders>
              <w:top w:val="nil"/>
              <w:bottom w:val="nil"/>
            </w:tcBorders>
            <w:shd w:val="clear" w:color="auto" w:fill="auto"/>
            <w:noWrap/>
            <w:tcMar>
              <w:top w:w="0" w:type="dxa"/>
              <w:left w:w="70" w:type="dxa"/>
              <w:bottom w:w="0" w:type="dxa"/>
              <w:right w:w="70" w:type="dxa"/>
            </w:tcMar>
            <w:vAlign w:val="bottom"/>
            <w:hideMark/>
          </w:tcPr>
          <w:p w14:paraId="6CD90C35" w14:textId="77777777" w:rsidR="00AB52A2" w:rsidRPr="00AB52A2" w:rsidRDefault="00AB52A2" w:rsidP="00AB52A2">
            <w:pPr>
              <w:suppressAutoHyphens w:val="0"/>
              <w:spacing w:before="40" w:after="40" w:line="220" w:lineRule="exact"/>
              <w:ind w:right="113"/>
              <w:jc w:val="right"/>
              <w:rPr>
                <w:rFonts w:eastAsia="Calibri"/>
                <w:sz w:val="18"/>
              </w:rPr>
            </w:pPr>
            <w:r w:rsidRPr="00AB52A2">
              <w:rPr>
                <w:rFonts w:eastAsia="Calibri"/>
                <w:sz w:val="18"/>
              </w:rPr>
              <w:t>1</w:t>
            </w:r>
          </w:p>
        </w:tc>
      </w:tr>
      <w:tr w:rsidR="00AB52A2" w:rsidRPr="00AB52A2" w14:paraId="45DD1EB0" w14:textId="77777777" w:rsidTr="00A56B5A">
        <w:tc>
          <w:tcPr>
            <w:tcW w:w="5279" w:type="dxa"/>
            <w:tcBorders>
              <w:top w:val="nil"/>
            </w:tcBorders>
            <w:shd w:val="clear" w:color="auto" w:fill="auto"/>
            <w:noWrap/>
            <w:tcMar>
              <w:top w:w="0" w:type="dxa"/>
              <w:left w:w="70" w:type="dxa"/>
              <w:bottom w:w="0" w:type="dxa"/>
              <w:right w:w="70" w:type="dxa"/>
            </w:tcMar>
            <w:hideMark/>
          </w:tcPr>
          <w:p w14:paraId="34B2B45D" w14:textId="1F02CBE7" w:rsidR="00AB52A2" w:rsidRPr="00AB52A2" w:rsidRDefault="00AB52A2" w:rsidP="00A56B5A">
            <w:pPr>
              <w:keepNext/>
              <w:keepLines/>
              <w:suppressAutoHyphens w:val="0"/>
              <w:spacing w:before="40" w:after="40" w:line="220" w:lineRule="exact"/>
              <w:ind w:right="113"/>
              <w:rPr>
                <w:sz w:val="18"/>
              </w:rPr>
            </w:pPr>
            <w:r w:rsidRPr="00AB52A2">
              <w:rPr>
                <w:sz w:val="18"/>
              </w:rPr>
              <w:lastRenderedPageBreak/>
              <w:t>Offence</w:t>
            </w:r>
            <w:r w:rsidR="00EE7F38">
              <w:rPr>
                <w:sz w:val="18"/>
              </w:rPr>
              <w:t xml:space="preserve"> </w:t>
            </w:r>
            <w:r w:rsidRPr="00AB52A2">
              <w:rPr>
                <w:sz w:val="18"/>
              </w:rPr>
              <w:t>motivated</w:t>
            </w:r>
            <w:r w:rsidR="00EE7F38">
              <w:rPr>
                <w:sz w:val="18"/>
              </w:rPr>
              <w:t xml:space="preserve"> </w:t>
            </w:r>
            <w:r w:rsidRPr="00AB52A2">
              <w:rPr>
                <w:sz w:val="18"/>
              </w:rPr>
              <w:t>by</w:t>
            </w:r>
            <w:r w:rsidR="00EE7F38">
              <w:rPr>
                <w:sz w:val="18"/>
              </w:rPr>
              <w:t xml:space="preserve"> </w:t>
            </w:r>
            <w:r w:rsidRPr="00AB52A2">
              <w:rPr>
                <w:sz w:val="18"/>
              </w:rPr>
              <w:t>the</w:t>
            </w:r>
            <w:r w:rsidR="00EE7F38">
              <w:rPr>
                <w:sz w:val="18"/>
              </w:rPr>
              <w:t xml:space="preserve"> </w:t>
            </w:r>
            <w:r w:rsidRPr="00AB52A2">
              <w:rPr>
                <w:sz w:val="18"/>
              </w:rPr>
              <w:t>victim</w:t>
            </w:r>
            <w:r w:rsidR="00747F7E">
              <w:rPr>
                <w:sz w:val="18"/>
              </w:rPr>
              <w:t>’</w:t>
            </w:r>
            <w:r w:rsidRPr="00AB52A2">
              <w:rPr>
                <w:sz w:val="18"/>
              </w:rPr>
              <w:t>s</w:t>
            </w:r>
            <w:r w:rsidR="00EE7F38">
              <w:rPr>
                <w:sz w:val="18"/>
              </w:rPr>
              <w:t xml:space="preserve"> </w:t>
            </w:r>
            <w:r w:rsidRPr="00AB52A2">
              <w:rPr>
                <w:sz w:val="18"/>
              </w:rPr>
              <w:t>perceived</w:t>
            </w:r>
            <w:r w:rsidR="00EE7F38">
              <w:rPr>
                <w:sz w:val="18"/>
              </w:rPr>
              <w:t xml:space="preserve"> </w:t>
            </w:r>
            <w:r w:rsidRPr="00AB52A2">
              <w:rPr>
                <w:sz w:val="18"/>
              </w:rPr>
              <w:t>or</w:t>
            </w:r>
            <w:r w:rsidR="00EE7F38">
              <w:rPr>
                <w:sz w:val="18"/>
              </w:rPr>
              <w:t xml:space="preserve"> </w:t>
            </w:r>
            <w:r w:rsidRPr="00AB52A2">
              <w:rPr>
                <w:sz w:val="18"/>
              </w:rPr>
              <w:t>real</w:t>
            </w:r>
            <w:r w:rsidR="00EE7F38">
              <w:rPr>
                <w:sz w:val="18"/>
              </w:rPr>
              <w:t xml:space="preserve"> </w:t>
            </w:r>
            <w:r w:rsidRPr="00AB52A2">
              <w:rPr>
                <w:sz w:val="18"/>
              </w:rPr>
              <w:t>belonging</w:t>
            </w:r>
            <w:r w:rsidR="00EE7F38">
              <w:rPr>
                <w:sz w:val="18"/>
              </w:rPr>
              <w:t xml:space="preserve"> </w:t>
            </w:r>
            <w:r w:rsidRPr="00AB52A2">
              <w:rPr>
                <w:sz w:val="18"/>
              </w:rPr>
              <w:t>to</w:t>
            </w:r>
            <w:r w:rsidR="00EE7F38">
              <w:rPr>
                <w:sz w:val="18"/>
              </w:rPr>
              <w:t xml:space="preserve"> </w:t>
            </w:r>
            <w:r w:rsidRPr="00AB52A2">
              <w:rPr>
                <w:sz w:val="18"/>
              </w:rPr>
              <w:t>a</w:t>
            </w:r>
            <w:r w:rsidR="00EE7F38">
              <w:rPr>
                <w:sz w:val="18"/>
              </w:rPr>
              <w:t xml:space="preserve"> </w:t>
            </w:r>
            <w:r w:rsidRPr="00AB52A2">
              <w:rPr>
                <w:sz w:val="18"/>
              </w:rPr>
              <w:t>religious</w:t>
            </w:r>
            <w:r w:rsidR="00EE7F38">
              <w:rPr>
                <w:sz w:val="18"/>
              </w:rPr>
              <w:t xml:space="preserve"> </w:t>
            </w:r>
            <w:r w:rsidRPr="00AB52A2">
              <w:rPr>
                <w:sz w:val="18"/>
              </w:rPr>
              <w:t>group</w:t>
            </w:r>
          </w:p>
        </w:tc>
        <w:tc>
          <w:tcPr>
            <w:tcW w:w="675" w:type="dxa"/>
            <w:tcBorders>
              <w:top w:val="nil"/>
            </w:tcBorders>
            <w:shd w:val="clear" w:color="auto" w:fill="auto"/>
            <w:noWrap/>
            <w:tcMar>
              <w:top w:w="0" w:type="dxa"/>
              <w:left w:w="70" w:type="dxa"/>
              <w:bottom w:w="0" w:type="dxa"/>
              <w:right w:w="70" w:type="dxa"/>
            </w:tcMar>
            <w:vAlign w:val="bottom"/>
            <w:hideMark/>
          </w:tcPr>
          <w:p w14:paraId="46BE25FB" w14:textId="77777777" w:rsidR="00AB52A2" w:rsidRPr="00AB52A2" w:rsidRDefault="00AB52A2" w:rsidP="00A56B5A">
            <w:pPr>
              <w:keepNext/>
              <w:keepLines/>
              <w:suppressAutoHyphens w:val="0"/>
              <w:spacing w:before="40" w:after="40" w:line="220" w:lineRule="exact"/>
              <w:ind w:right="113"/>
              <w:jc w:val="right"/>
              <w:rPr>
                <w:rFonts w:eastAsia="Calibri"/>
                <w:bCs/>
                <w:sz w:val="18"/>
              </w:rPr>
            </w:pPr>
            <w:r w:rsidRPr="00AB52A2">
              <w:rPr>
                <w:rFonts w:eastAsia="Calibri"/>
                <w:bCs/>
                <w:sz w:val="18"/>
              </w:rPr>
              <w:t>0</w:t>
            </w:r>
          </w:p>
        </w:tc>
        <w:tc>
          <w:tcPr>
            <w:tcW w:w="709" w:type="dxa"/>
            <w:tcBorders>
              <w:top w:val="nil"/>
            </w:tcBorders>
            <w:shd w:val="clear" w:color="auto" w:fill="auto"/>
            <w:noWrap/>
            <w:tcMar>
              <w:top w:w="0" w:type="dxa"/>
              <w:left w:w="70" w:type="dxa"/>
              <w:bottom w:w="0" w:type="dxa"/>
              <w:right w:w="70" w:type="dxa"/>
            </w:tcMar>
            <w:vAlign w:val="bottom"/>
            <w:hideMark/>
          </w:tcPr>
          <w:p w14:paraId="07C3F1FE" w14:textId="77777777" w:rsidR="00AB52A2" w:rsidRPr="00AB52A2" w:rsidRDefault="00AB52A2" w:rsidP="00A56B5A">
            <w:pPr>
              <w:keepNext/>
              <w:keepLines/>
              <w:suppressAutoHyphens w:val="0"/>
              <w:spacing w:before="40" w:after="40" w:line="220" w:lineRule="exact"/>
              <w:ind w:right="113"/>
              <w:jc w:val="right"/>
              <w:rPr>
                <w:rFonts w:eastAsia="Calibri"/>
                <w:bCs/>
                <w:sz w:val="18"/>
              </w:rPr>
            </w:pPr>
            <w:r w:rsidRPr="00AB52A2">
              <w:rPr>
                <w:rFonts w:eastAsia="Calibri"/>
                <w:bCs/>
                <w:sz w:val="18"/>
              </w:rPr>
              <w:t>1</w:t>
            </w:r>
          </w:p>
        </w:tc>
        <w:tc>
          <w:tcPr>
            <w:tcW w:w="707" w:type="dxa"/>
            <w:tcBorders>
              <w:top w:val="nil"/>
            </w:tcBorders>
            <w:shd w:val="clear" w:color="auto" w:fill="auto"/>
            <w:noWrap/>
            <w:tcMar>
              <w:top w:w="0" w:type="dxa"/>
              <w:left w:w="70" w:type="dxa"/>
              <w:bottom w:w="0" w:type="dxa"/>
              <w:right w:w="70" w:type="dxa"/>
            </w:tcMar>
            <w:vAlign w:val="bottom"/>
            <w:hideMark/>
          </w:tcPr>
          <w:p w14:paraId="03274EA8" w14:textId="77777777" w:rsidR="00AB52A2" w:rsidRPr="00AB52A2" w:rsidRDefault="00AB52A2" w:rsidP="00A56B5A">
            <w:pPr>
              <w:keepNext/>
              <w:keepLines/>
              <w:suppressAutoHyphens w:val="0"/>
              <w:spacing w:before="40" w:after="40" w:line="220" w:lineRule="exact"/>
              <w:ind w:right="113"/>
              <w:jc w:val="right"/>
              <w:rPr>
                <w:rFonts w:eastAsia="Calibri"/>
                <w:bCs/>
                <w:sz w:val="18"/>
              </w:rPr>
            </w:pPr>
            <w:r w:rsidRPr="00AB52A2">
              <w:rPr>
                <w:rFonts w:eastAsia="Calibri"/>
                <w:bCs/>
                <w:sz w:val="18"/>
              </w:rPr>
              <w:t>0</w:t>
            </w:r>
          </w:p>
        </w:tc>
      </w:tr>
      <w:tr w:rsidR="00AB52A2" w:rsidRPr="00AB52A2" w14:paraId="111FA71E" w14:textId="77777777" w:rsidTr="006A4D2E">
        <w:tc>
          <w:tcPr>
            <w:tcW w:w="5279" w:type="dxa"/>
            <w:tcBorders>
              <w:bottom w:val="single" w:sz="4" w:space="0" w:color="auto"/>
            </w:tcBorders>
            <w:shd w:val="clear" w:color="auto" w:fill="auto"/>
            <w:noWrap/>
            <w:tcMar>
              <w:top w:w="0" w:type="dxa"/>
              <w:left w:w="70" w:type="dxa"/>
              <w:bottom w:w="0" w:type="dxa"/>
              <w:right w:w="70" w:type="dxa"/>
            </w:tcMar>
            <w:hideMark/>
          </w:tcPr>
          <w:p w14:paraId="4EEF20AD" w14:textId="464F7C17" w:rsidR="00AB52A2" w:rsidRPr="00AB52A2" w:rsidRDefault="00AB52A2" w:rsidP="00A56B5A">
            <w:pPr>
              <w:keepNext/>
              <w:keepLines/>
              <w:suppressAutoHyphens w:val="0"/>
              <w:spacing w:before="40" w:after="40" w:line="220" w:lineRule="exact"/>
              <w:ind w:right="113"/>
              <w:rPr>
                <w:sz w:val="18"/>
              </w:rPr>
            </w:pPr>
            <w:r w:rsidRPr="00AB52A2">
              <w:rPr>
                <w:sz w:val="18"/>
              </w:rPr>
              <w:t>Violence</w:t>
            </w:r>
            <w:r w:rsidR="00EE7F38">
              <w:rPr>
                <w:sz w:val="18"/>
              </w:rPr>
              <w:t xml:space="preserve"> </w:t>
            </w:r>
            <w:r w:rsidRPr="00AB52A2">
              <w:rPr>
                <w:sz w:val="18"/>
              </w:rPr>
              <w:t>against</w:t>
            </w:r>
            <w:r w:rsidR="00EE7F38">
              <w:rPr>
                <w:sz w:val="18"/>
              </w:rPr>
              <w:t xml:space="preserve"> </w:t>
            </w:r>
            <w:r w:rsidRPr="00AB52A2">
              <w:rPr>
                <w:sz w:val="18"/>
              </w:rPr>
              <w:t>a</w:t>
            </w:r>
            <w:r w:rsidR="00EE7F38">
              <w:rPr>
                <w:sz w:val="18"/>
              </w:rPr>
              <w:t xml:space="preserve"> </w:t>
            </w:r>
            <w:r w:rsidRPr="00AB52A2">
              <w:rPr>
                <w:sz w:val="18"/>
              </w:rPr>
              <w:t>member</w:t>
            </w:r>
            <w:r w:rsidR="00EE7F38">
              <w:rPr>
                <w:sz w:val="18"/>
              </w:rPr>
              <w:t xml:space="preserve"> </w:t>
            </w:r>
            <w:r w:rsidRPr="00AB52A2">
              <w:rPr>
                <w:sz w:val="18"/>
              </w:rPr>
              <w:t>of</w:t>
            </w:r>
            <w:r w:rsidR="00EE7F38">
              <w:rPr>
                <w:sz w:val="18"/>
              </w:rPr>
              <w:t xml:space="preserve"> </w:t>
            </w:r>
            <w:r w:rsidRPr="00AB52A2">
              <w:rPr>
                <w:sz w:val="18"/>
              </w:rPr>
              <w:t>the</w:t>
            </w:r>
            <w:r w:rsidR="00EE7F38">
              <w:rPr>
                <w:sz w:val="18"/>
              </w:rPr>
              <w:t xml:space="preserve"> </w:t>
            </w:r>
            <w:r w:rsidRPr="00AB52A2">
              <w:rPr>
                <w:sz w:val="18"/>
              </w:rPr>
              <w:t>community</w:t>
            </w:r>
            <w:r w:rsidR="00EE7F38">
              <w:rPr>
                <w:sz w:val="18"/>
              </w:rPr>
              <w:t xml:space="preserve"> </w:t>
            </w:r>
          </w:p>
        </w:tc>
        <w:tc>
          <w:tcPr>
            <w:tcW w:w="675" w:type="dxa"/>
            <w:tcBorders>
              <w:bottom w:val="single" w:sz="4" w:space="0" w:color="auto"/>
            </w:tcBorders>
            <w:shd w:val="clear" w:color="auto" w:fill="auto"/>
            <w:noWrap/>
            <w:tcMar>
              <w:top w:w="0" w:type="dxa"/>
              <w:left w:w="70" w:type="dxa"/>
              <w:bottom w:w="0" w:type="dxa"/>
              <w:right w:w="70" w:type="dxa"/>
            </w:tcMar>
            <w:vAlign w:val="bottom"/>
            <w:hideMark/>
          </w:tcPr>
          <w:p w14:paraId="46C5656A" w14:textId="77777777" w:rsidR="00AB52A2" w:rsidRPr="00AB52A2" w:rsidRDefault="00AB52A2" w:rsidP="00A56B5A">
            <w:pPr>
              <w:keepNext/>
              <w:keepLines/>
              <w:suppressAutoHyphens w:val="0"/>
              <w:spacing w:before="40" w:after="40" w:line="220" w:lineRule="exact"/>
              <w:ind w:right="113"/>
              <w:jc w:val="right"/>
              <w:rPr>
                <w:rFonts w:eastAsia="Calibri"/>
                <w:sz w:val="18"/>
              </w:rPr>
            </w:pPr>
            <w:r w:rsidRPr="00AB52A2">
              <w:rPr>
                <w:rFonts w:eastAsia="Calibri"/>
                <w:sz w:val="18"/>
              </w:rPr>
              <w:t>0</w:t>
            </w:r>
          </w:p>
        </w:tc>
        <w:tc>
          <w:tcPr>
            <w:tcW w:w="709" w:type="dxa"/>
            <w:tcBorders>
              <w:bottom w:val="single" w:sz="4" w:space="0" w:color="auto"/>
            </w:tcBorders>
            <w:shd w:val="clear" w:color="auto" w:fill="auto"/>
            <w:noWrap/>
            <w:tcMar>
              <w:top w:w="0" w:type="dxa"/>
              <w:left w:w="70" w:type="dxa"/>
              <w:bottom w:w="0" w:type="dxa"/>
              <w:right w:w="70" w:type="dxa"/>
            </w:tcMar>
            <w:vAlign w:val="bottom"/>
            <w:hideMark/>
          </w:tcPr>
          <w:p w14:paraId="1DD061CF" w14:textId="77777777" w:rsidR="00AB52A2" w:rsidRPr="00AB52A2" w:rsidRDefault="00AB52A2" w:rsidP="00A56B5A">
            <w:pPr>
              <w:keepNext/>
              <w:keepLines/>
              <w:suppressAutoHyphens w:val="0"/>
              <w:spacing w:before="40" w:after="40" w:line="220" w:lineRule="exact"/>
              <w:ind w:right="113"/>
              <w:jc w:val="right"/>
              <w:rPr>
                <w:rFonts w:eastAsia="Calibri"/>
                <w:sz w:val="18"/>
              </w:rPr>
            </w:pPr>
            <w:r w:rsidRPr="00AB52A2">
              <w:rPr>
                <w:rFonts w:eastAsia="Calibri"/>
                <w:sz w:val="18"/>
              </w:rPr>
              <w:t>1</w:t>
            </w:r>
          </w:p>
        </w:tc>
        <w:tc>
          <w:tcPr>
            <w:tcW w:w="707" w:type="dxa"/>
            <w:tcBorders>
              <w:bottom w:val="single" w:sz="4" w:space="0" w:color="auto"/>
            </w:tcBorders>
            <w:shd w:val="clear" w:color="auto" w:fill="auto"/>
            <w:noWrap/>
            <w:tcMar>
              <w:top w:w="0" w:type="dxa"/>
              <w:left w:w="70" w:type="dxa"/>
              <w:bottom w:w="0" w:type="dxa"/>
              <w:right w:w="70" w:type="dxa"/>
            </w:tcMar>
            <w:vAlign w:val="bottom"/>
            <w:hideMark/>
          </w:tcPr>
          <w:p w14:paraId="5E4514EB" w14:textId="77777777" w:rsidR="00AB52A2" w:rsidRPr="00AB52A2" w:rsidRDefault="00AB52A2" w:rsidP="00A56B5A">
            <w:pPr>
              <w:keepNext/>
              <w:keepLines/>
              <w:suppressAutoHyphens w:val="0"/>
              <w:spacing w:before="40" w:after="40" w:line="220" w:lineRule="exact"/>
              <w:ind w:right="113"/>
              <w:jc w:val="right"/>
              <w:rPr>
                <w:rFonts w:eastAsia="Calibri"/>
                <w:sz w:val="18"/>
              </w:rPr>
            </w:pPr>
            <w:r w:rsidRPr="00AB52A2">
              <w:rPr>
                <w:rFonts w:eastAsia="Calibri"/>
                <w:sz w:val="18"/>
              </w:rPr>
              <w:t>0</w:t>
            </w:r>
          </w:p>
        </w:tc>
      </w:tr>
      <w:tr w:rsidR="00AB52A2" w:rsidRPr="006A4D2E" w14:paraId="722A8FEB" w14:textId="77777777" w:rsidTr="006A4D2E">
        <w:tc>
          <w:tcPr>
            <w:tcW w:w="5279"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065AD489" w14:textId="43A95769" w:rsidR="00AB52A2" w:rsidRPr="006A4D2E" w:rsidRDefault="00AB52A2" w:rsidP="00A56B5A">
            <w:pPr>
              <w:keepNext/>
              <w:keepLines/>
              <w:suppressAutoHyphens w:val="0"/>
              <w:spacing w:before="80" w:after="80" w:line="220" w:lineRule="exact"/>
              <w:ind w:right="113"/>
              <w:jc w:val="right"/>
              <w:rPr>
                <w:b/>
                <w:sz w:val="18"/>
              </w:rPr>
            </w:pPr>
            <w:r w:rsidRPr="006A4D2E">
              <w:rPr>
                <w:b/>
                <w:sz w:val="18"/>
              </w:rPr>
              <w:t>In</w:t>
            </w:r>
            <w:r w:rsidR="00EE7F38">
              <w:rPr>
                <w:b/>
                <w:sz w:val="18"/>
              </w:rPr>
              <w:t xml:space="preserve"> </w:t>
            </w:r>
            <w:r w:rsidRPr="006A4D2E">
              <w:rPr>
                <w:b/>
                <w:sz w:val="18"/>
              </w:rPr>
              <w:t>total:</w:t>
            </w:r>
          </w:p>
        </w:tc>
        <w:tc>
          <w:tcPr>
            <w:tcW w:w="67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5984CCE" w14:textId="77777777" w:rsidR="00AB52A2" w:rsidRPr="006A4D2E" w:rsidRDefault="00AB52A2" w:rsidP="00A56B5A">
            <w:pPr>
              <w:keepNext/>
              <w:keepLines/>
              <w:suppressAutoHyphens w:val="0"/>
              <w:spacing w:before="80" w:after="80" w:line="220" w:lineRule="exact"/>
              <w:ind w:right="113"/>
              <w:jc w:val="right"/>
              <w:rPr>
                <w:rFonts w:eastAsia="Calibri"/>
                <w:b/>
                <w:bCs/>
                <w:sz w:val="18"/>
              </w:rPr>
            </w:pPr>
            <w:r w:rsidRPr="006A4D2E">
              <w:rPr>
                <w:rFonts w:eastAsia="Calibri"/>
                <w:b/>
                <w:bCs/>
                <w:sz w:val="18"/>
              </w:rPr>
              <w:t>37</w:t>
            </w:r>
          </w:p>
        </w:tc>
        <w:tc>
          <w:tcPr>
            <w:tcW w:w="70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EC76E27" w14:textId="77777777" w:rsidR="00AB52A2" w:rsidRPr="006A4D2E" w:rsidRDefault="00AB52A2" w:rsidP="00A56B5A">
            <w:pPr>
              <w:keepNext/>
              <w:keepLines/>
              <w:suppressAutoHyphens w:val="0"/>
              <w:spacing w:before="80" w:after="80" w:line="220" w:lineRule="exact"/>
              <w:ind w:right="113"/>
              <w:jc w:val="right"/>
              <w:rPr>
                <w:rFonts w:eastAsia="Calibri"/>
                <w:b/>
                <w:bCs/>
                <w:sz w:val="18"/>
              </w:rPr>
            </w:pPr>
            <w:r w:rsidRPr="006A4D2E">
              <w:rPr>
                <w:rFonts w:eastAsia="Calibri"/>
                <w:b/>
                <w:bCs/>
                <w:sz w:val="18"/>
              </w:rPr>
              <w:t>10</w:t>
            </w:r>
          </w:p>
        </w:tc>
        <w:tc>
          <w:tcPr>
            <w:tcW w:w="70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3D9968C" w14:textId="42E2AE33" w:rsidR="00AB52A2" w:rsidRPr="006A4D2E" w:rsidRDefault="00AB52A2" w:rsidP="00A56B5A">
            <w:pPr>
              <w:keepNext/>
              <w:keepLines/>
              <w:suppressAutoHyphens w:val="0"/>
              <w:spacing w:before="80" w:after="80" w:line="220" w:lineRule="exact"/>
              <w:ind w:right="113"/>
              <w:jc w:val="right"/>
              <w:rPr>
                <w:rFonts w:eastAsia="Calibri"/>
                <w:b/>
                <w:bCs/>
                <w:sz w:val="18"/>
              </w:rPr>
            </w:pPr>
            <w:r w:rsidRPr="006A4D2E">
              <w:rPr>
                <w:rFonts w:eastAsia="Calibri"/>
                <w:b/>
                <w:bCs/>
                <w:sz w:val="18"/>
              </w:rPr>
              <w:t>3</w:t>
            </w:r>
            <w:r w:rsidR="00EE7F38">
              <w:rPr>
                <w:rFonts w:eastAsia="Calibri"/>
                <w:b/>
                <w:bCs/>
                <w:sz w:val="18"/>
              </w:rPr>
              <w:t xml:space="preserve"> </w:t>
            </w:r>
            <w:r w:rsidRPr="006A4D2E">
              <w:rPr>
                <w:rFonts w:eastAsia="Calibri"/>
                <w:b/>
                <w:bCs/>
                <w:sz w:val="18"/>
              </w:rPr>
              <w:t>939</w:t>
            </w:r>
          </w:p>
        </w:tc>
      </w:tr>
    </w:tbl>
    <w:p w14:paraId="7389F186" w14:textId="51C740E0" w:rsidR="00582FB8" w:rsidRPr="00A56B5A" w:rsidRDefault="00582FB8" w:rsidP="00A56B5A">
      <w:pPr>
        <w:pStyle w:val="SingleTxtG"/>
        <w:keepNext/>
        <w:keepLines/>
        <w:spacing w:before="120" w:after="240"/>
        <w:ind w:firstLine="170"/>
        <w:jc w:val="left"/>
        <w:rPr>
          <w:sz w:val="18"/>
          <w:lang w:eastAsia="en-US"/>
        </w:rPr>
      </w:pPr>
      <w:r w:rsidRPr="00A56B5A">
        <w:rPr>
          <w:i/>
          <w:iCs/>
          <w:sz w:val="18"/>
          <w:lang w:eastAsia="en-US"/>
        </w:rPr>
        <w:t>Data</w:t>
      </w:r>
      <w:r w:rsidR="00EE7F38">
        <w:rPr>
          <w:i/>
          <w:iCs/>
          <w:sz w:val="18"/>
          <w:lang w:eastAsia="en-US"/>
        </w:rPr>
        <w:t xml:space="preserve"> </w:t>
      </w:r>
      <w:r w:rsidRPr="00A56B5A">
        <w:rPr>
          <w:i/>
          <w:iCs/>
          <w:sz w:val="18"/>
          <w:lang w:eastAsia="en-US"/>
        </w:rPr>
        <w:t>is</w:t>
      </w:r>
      <w:r w:rsidR="00EE7F38">
        <w:rPr>
          <w:i/>
          <w:iCs/>
          <w:sz w:val="18"/>
          <w:lang w:eastAsia="en-US"/>
        </w:rPr>
        <w:t xml:space="preserve"> </w:t>
      </w:r>
      <w:r w:rsidRPr="00A56B5A">
        <w:rPr>
          <w:i/>
          <w:iCs/>
          <w:sz w:val="18"/>
          <w:lang w:eastAsia="en-US"/>
        </w:rPr>
        <w:t>based</w:t>
      </w:r>
      <w:r w:rsidR="00EE7F38">
        <w:rPr>
          <w:i/>
          <w:iCs/>
          <w:sz w:val="18"/>
          <w:lang w:eastAsia="en-US"/>
        </w:rPr>
        <w:t xml:space="preserve"> </w:t>
      </w:r>
      <w:r w:rsidRPr="00A56B5A">
        <w:rPr>
          <w:i/>
          <w:iCs/>
          <w:sz w:val="18"/>
          <w:lang w:eastAsia="en-US"/>
        </w:rPr>
        <w:t>on</w:t>
      </w:r>
      <w:r w:rsidR="00EE7F38">
        <w:rPr>
          <w:i/>
          <w:iCs/>
          <w:sz w:val="18"/>
          <w:lang w:eastAsia="en-US"/>
        </w:rPr>
        <w:t xml:space="preserve"> </w:t>
      </w:r>
      <w:r w:rsidRPr="00A56B5A">
        <w:rPr>
          <w:i/>
          <w:iCs/>
          <w:sz w:val="18"/>
          <w:lang w:eastAsia="en-US"/>
        </w:rPr>
        <w:t>the</w:t>
      </w:r>
      <w:r w:rsidR="00EE7F38">
        <w:rPr>
          <w:i/>
          <w:iCs/>
          <w:sz w:val="18"/>
          <w:lang w:eastAsia="en-US"/>
        </w:rPr>
        <w:t xml:space="preserve"> </w:t>
      </w:r>
      <w:r w:rsidRPr="00A56B5A">
        <w:rPr>
          <w:i/>
          <w:iCs/>
          <w:sz w:val="18"/>
          <w:lang w:eastAsia="en-US"/>
        </w:rPr>
        <w:t>Unified</w:t>
      </w:r>
      <w:r w:rsidR="00EE7F38">
        <w:rPr>
          <w:i/>
          <w:iCs/>
          <w:sz w:val="18"/>
          <w:lang w:eastAsia="en-US"/>
        </w:rPr>
        <w:t xml:space="preserve"> </w:t>
      </w:r>
      <w:r w:rsidRPr="00A56B5A">
        <w:rPr>
          <w:i/>
          <w:iCs/>
          <w:sz w:val="18"/>
          <w:lang w:eastAsia="en-US"/>
        </w:rPr>
        <w:t>Police</w:t>
      </w:r>
      <w:r w:rsidR="00EE7F38">
        <w:rPr>
          <w:i/>
          <w:iCs/>
          <w:sz w:val="18"/>
          <w:lang w:eastAsia="en-US"/>
        </w:rPr>
        <w:t xml:space="preserve"> </w:t>
      </w:r>
      <w:r w:rsidRPr="00A56B5A">
        <w:rPr>
          <w:i/>
          <w:iCs/>
          <w:sz w:val="18"/>
          <w:lang w:eastAsia="en-US"/>
        </w:rPr>
        <w:t>and</w:t>
      </w:r>
      <w:r w:rsidR="00EE7F38">
        <w:rPr>
          <w:i/>
          <w:iCs/>
          <w:sz w:val="18"/>
          <w:lang w:eastAsia="en-US"/>
        </w:rPr>
        <w:t xml:space="preserve"> </w:t>
      </w:r>
      <w:r w:rsidRPr="00A56B5A">
        <w:rPr>
          <w:i/>
          <w:iCs/>
          <w:sz w:val="18"/>
          <w:lang w:eastAsia="en-US"/>
        </w:rPr>
        <w:t>Prosecution</w:t>
      </w:r>
      <w:r w:rsidR="00EE7F38">
        <w:rPr>
          <w:i/>
          <w:iCs/>
          <w:sz w:val="18"/>
          <w:lang w:eastAsia="en-US"/>
        </w:rPr>
        <w:t xml:space="preserve"> </w:t>
      </w:r>
      <w:r w:rsidRPr="00A56B5A">
        <w:rPr>
          <w:i/>
          <w:iCs/>
          <w:sz w:val="18"/>
          <w:lang w:eastAsia="en-US"/>
        </w:rPr>
        <w:t>Crime</w:t>
      </w:r>
      <w:r w:rsidR="00EE7F38">
        <w:rPr>
          <w:i/>
          <w:iCs/>
          <w:sz w:val="18"/>
          <w:lang w:eastAsia="en-US"/>
        </w:rPr>
        <w:t xml:space="preserve"> </w:t>
      </w:r>
      <w:r w:rsidRPr="00A56B5A">
        <w:rPr>
          <w:i/>
          <w:iCs/>
          <w:sz w:val="18"/>
          <w:lang w:eastAsia="en-US"/>
        </w:rPr>
        <w:t>Statistics</w:t>
      </w:r>
      <w:r w:rsidR="00EE7F38">
        <w:rPr>
          <w:i/>
          <w:iCs/>
          <w:sz w:val="18"/>
          <w:lang w:eastAsia="en-US"/>
        </w:rPr>
        <w:t xml:space="preserve"> </w:t>
      </w:r>
      <w:r w:rsidRPr="00A56B5A">
        <w:rPr>
          <w:i/>
          <w:iCs/>
          <w:sz w:val="18"/>
          <w:lang w:eastAsia="en-US"/>
        </w:rPr>
        <w:t>accessible</w:t>
      </w:r>
      <w:r w:rsidR="00EE7F38">
        <w:rPr>
          <w:i/>
          <w:iCs/>
          <w:sz w:val="18"/>
          <w:lang w:eastAsia="en-US"/>
        </w:rPr>
        <w:t xml:space="preserve"> </w:t>
      </w:r>
      <w:r w:rsidRPr="00A56B5A">
        <w:rPr>
          <w:i/>
          <w:iCs/>
          <w:sz w:val="18"/>
          <w:lang w:eastAsia="en-US"/>
        </w:rPr>
        <w:t>at</w:t>
      </w:r>
      <w:r w:rsidR="00EE7F38">
        <w:rPr>
          <w:i/>
          <w:iCs/>
          <w:sz w:val="18"/>
          <w:lang w:eastAsia="en-US"/>
        </w:rPr>
        <w:t xml:space="preserve"> </w:t>
      </w:r>
      <w:r w:rsidRPr="00A56B5A">
        <w:rPr>
          <w:i/>
          <w:iCs/>
          <w:sz w:val="18"/>
          <w:lang w:eastAsia="en-US"/>
        </w:rPr>
        <w:t>https://enyubs.bm.hu</w:t>
      </w:r>
      <w:r w:rsidR="00EE7F38">
        <w:rPr>
          <w:i/>
          <w:iCs/>
          <w:sz w:val="18"/>
          <w:lang w:eastAsia="en-US"/>
        </w:rPr>
        <w:t xml:space="preserve"> </w:t>
      </w:r>
      <w:r w:rsidRPr="00A56B5A">
        <w:rPr>
          <w:i/>
          <w:iCs/>
          <w:sz w:val="18"/>
          <w:lang w:eastAsia="en-US"/>
        </w:rPr>
        <w:t>and</w:t>
      </w:r>
      <w:r w:rsidR="00EE7F38">
        <w:rPr>
          <w:i/>
          <w:iCs/>
          <w:sz w:val="18"/>
          <w:lang w:eastAsia="en-US"/>
        </w:rPr>
        <w:t xml:space="preserve"> </w:t>
      </w:r>
      <w:r w:rsidRPr="00A56B5A">
        <w:rPr>
          <w:i/>
          <w:iCs/>
          <w:sz w:val="18"/>
          <w:lang w:eastAsia="en-US"/>
        </w:rPr>
        <w:t>operated</w:t>
      </w:r>
      <w:r w:rsidR="00EE7F38">
        <w:rPr>
          <w:i/>
          <w:iCs/>
          <w:sz w:val="18"/>
          <w:lang w:eastAsia="en-US"/>
        </w:rPr>
        <w:t xml:space="preserve"> </w:t>
      </w:r>
      <w:r w:rsidRPr="00A56B5A">
        <w:rPr>
          <w:i/>
          <w:iCs/>
          <w:sz w:val="18"/>
          <w:lang w:eastAsia="en-US"/>
        </w:rPr>
        <w:t>by</w:t>
      </w:r>
      <w:r w:rsidR="00EE7F38">
        <w:rPr>
          <w:i/>
          <w:iCs/>
          <w:sz w:val="18"/>
          <w:lang w:eastAsia="en-US"/>
        </w:rPr>
        <w:t xml:space="preserve"> </w:t>
      </w:r>
      <w:r w:rsidRPr="00A56B5A">
        <w:rPr>
          <w:i/>
          <w:iCs/>
          <w:sz w:val="18"/>
          <w:lang w:eastAsia="en-US"/>
        </w:rPr>
        <w:t>the</w:t>
      </w:r>
      <w:r w:rsidR="00EE7F38">
        <w:rPr>
          <w:i/>
          <w:iCs/>
          <w:sz w:val="18"/>
          <w:lang w:eastAsia="en-US"/>
        </w:rPr>
        <w:t xml:space="preserve"> </w:t>
      </w:r>
      <w:r w:rsidRPr="00A56B5A">
        <w:rPr>
          <w:i/>
          <w:iCs/>
          <w:sz w:val="18"/>
          <w:lang w:eastAsia="en-US"/>
        </w:rPr>
        <w:t>Ministry</w:t>
      </w:r>
      <w:r w:rsidR="00EE7F38">
        <w:rPr>
          <w:i/>
          <w:iCs/>
          <w:sz w:val="18"/>
          <w:lang w:eastAsia="en-US"/>
        </w:rPr>
        <w:t xml:space="preserve"> </w:t>
      </w:r>
      <w:r w:rsidRPr="00A56B5A">
        <w:rPr>
          <w:i/>
          <w:iCs/>
          <w:sz w:val="18"/>
          <w:lang w:eastAsia="en-US"/>
        </w:rPr>
        <w:t>of</w:t>
      </w:r>
      <w:r w:rsidR="00EE7F38">
        <w:rPr>
          <w:i/>
          <w:iCs/>
          <w:sz w:val="18"/>
          <w:lang w:eastAsia="en-US"/>
        </w:rPr>
        <w:t xml:space="preserve"> </w:t>
      </w:r>
      <w:r w:rsidRPr="00A56B5A">
        <w:rPr>
          <w:i/>
          <w:iCs/>
          <w:sz w:val="18"/>
          <w:lang w:eastAsia="en-US"/>
        </w:rPr>
        <w:t>the</w:t>
      </w:r>
      <w:r w:rsidR="00EE7F38">
        <w:rPr>
          <w:i/>
          <w:iCs/>
          <w:sz w:val="18"/>
          <w:lang w:eastAsia="en-US"/>
        </w:rPr>
        <w:t xml:space="preserve"> </w:t>
      </w:r>
      <w:r w:rsidRPr="00A56B5A">
        <w:rPr>
          <w:i/>
          <w:iCs/>
          <w:sz w:val="18"/>
          <w:lang w:eastAsia="en-US"/>
        </w:rPr>
        <w:t>Interior</w:t>
      </w:r>
      <w:r w:rsidR="00A56B5A" w:rsidRPr="00A56B5A">
        <w:rPr>
          <w:sz w:val="18"/>
          <w:lang w:eastAsia="en-US"/>
        </w:rPr>
        <w:t>.</w:t>
      </w:r>
    </w:p>
    <w:p w14:paraId="17B4E1A2" w14:textId="77777777" w:rsidR="005364DC" w:rsidRDefault="00582FB8" w:rsidP="00ED2374">
      <w:pPr>
        <w:pStyle w:val="SingleTxtG"/>
      </w:pPr>
      <w:r w:rsidRPr="00933B59">
        <w:rPr>
          <w:bCs/>
        </w:rPr>
        <w:t>55.</w:t>
      </w:r>
      <w:r w:rsidRPr="00933B59">
        <w:rPr>
          <w:bCs/>
        </w:rPr>
        <w:tab/>
      </w:r>
      <w:r w:rsidRPr="00933B59">
        <w:rPr>
          <w:lang w:eastAsia="hu-HU"/>
        </w:rPr>
        <w:t>The</w:t>
      </w:r>
      <w:r w:rsidR="00EE7F38">
        <w:t xml:space="preserve"> </w:t>
      </w:r>
      <w:r w:rsidRPr="00933B59">
        <w:t>case</w:t>
      </w:r>
      <w:r w:rsidR="00EE7F38">
        <w:t xml:space="preserve"> </w:t>
      </w:r>
      <w:r w:rsidRPr="00933B59">
        <w:t>law</w:t>
      </w:r>
      <w:r w:rsidR="00EE7F38">
        <w:t xml:space="preserve"> </w:t>
      </w:r>
      <w:r w:rsidRPr="00933B59">
        <w:t>of</w:t>
      </w:r>
      <w:r w:rsidR="00EE7F38">
        <w:t xml:space="preserve"> </w:t>
      </w:r>
      <w:r w:rsidRPr="00933B59">
        <w:t>Hungarian</w:t>
      </w:r>
      <w:r w:rsidR="00EE7F38">
        <w:t xml:space="preserve"> </w:t>
      </w:r>
      <w:r w:rsidRPr="00933B59">
        <w:t>courts</w:t>
      </w:r>
      <w:r w:rsidR="00EE7F38">
        <w:t xml:space="preserve"> </w:t>
      </w:r>
      <w:r w:rsidRPr="00933B59">
        <w:t>is</w:t>
      </w:r>
      <w:r w:rsidR="00EE7F38">
        <w:t xml:space="preserve"> </w:t>
      </w:r>
      <w:r w:rsidRPr="00933B59">
        <w:t>in</w:t>
      </w:r>
      <w:r w:rsidR="00EE7F38">
        <w:t xml:space="preserve"> </w:t>
      </w:r>
      <w:r w:rsidRPr="00933B59">
        <w:t>line</w:t>
      </w:r>
      <w:r w:rsidR="00EE7F38">
        <w:t xml:space="preserve"> </w:t>
      </w:r>
      <w:r w:rsidRPr="00933B59">
        <w:t>with</w:t>
      </w:r>
      <w:r w:rsidR="00EE7F38">
        <w:t xml:space="preserve"> </w:t>
      </w:r>
      <w:r w:rsidRPr="00933B59">
        <w:t>the</w:t>
      </w:r>
      <w:r w:rsidR="00EE7F38">
        <w:t xml:space="preserve"> </w:t>
      </w:r>
      <w:r w:rsidRPr="00933B59">
        <w:t>guidelines</w:t>
      </w:r>
      <w:r w:rsidR="00EE7F38">
        <w:t xml:space="preserve"> </w:t>
      </w:r>
      <w:r w:rsidRPr="00933B59">
        <w:t>of</w:t>
      </w:r>
      <w:r w:rsidR="00EE7F38">
        <w:t xml:space="preserve"> </w:t>
      </w:r>
      <w:r w:rsidRPr="00933B59">
        <w:t>the</w:t>
      </w:r>
      <w:r w:rsidR="00EE7F38">
        <w:t xml:space="preserve"> </w:t>
      </w:r>
      <w:r w:rsidRPr="00933B59">
        <w:t>Handbook</w:t>
      </w:r>
      <w:r w:rsidR="00EE7F38">
        <w:t xml:space="preserve"> </w:t>
      </w:r>
      <w:r w:rsidRPr="00933B59">
        <w:t>designed</w:t>
      </w:r>
      <w:r w:rsidR="00EE7F38">
        <w:t xml:space="preserve"> </w:t>
      </w:r>
      <w:r w:rsidRPr="00933B59">
        <w:t>in</w:t>
      </w:r>
      <w:r w:rsidR="00EE7F38">
        <w:t xml:space="preserve"> </w:t>
      </w:r>
      <w:r w:rsidRPr="00933B59">
        <w:t>April</w:t>
      </w:r>
      <w:r w:rsidR="00EE7F38">
        <w:t xml:space="preserve"> </w:t>
      </w:r>
      <w:r w:rsidRPr="00933B59">
        <w:t>2019</w:t>
      </w:r>
      <w:r w:rsidR="00EE7F38">
        <w:t xml:space="preserve"> </w:t>
      </w:r>
      <w:r w:rsidRPr="00933B59">
        <w:t>to</w:t>
      </w:r>
      <w:r w:rsidR="00EE7F38">
        <w:t xml:space="preserve"> </w:t>
      </w:r>
      <w:r w:rsidRPr="00933B59">
        <w:t>enhance</w:t>
      </w:r>
      <w:r w:rsidR="00EE7F38">
        <w:t xml:space="preserve"> </w:t>
      </w:r>
      <w:r w:rsidRPr="00933B59">
        <w:t>preparation</w:t>
      </w:r>
      <w:r w:rsidR="00EE7F38">
        <w:t xml:space="preserve"> </w:t>
      </w:r>
      <w:r w:rsidRPr="00933B59">
        <w:t>for</w:t>
      </w:r>
      <w:r w:rsidR="00EE7F38">
        <w:t xml:space="preserve"> </w:t>
      </w:r>
      <w:r w:rsidRPr="00933B59">
        <w:t>the</w:t>
      </w:r>
      <w:r w:rsidR="00EE7F38">
        <w:t xml:space="preserve"> </w:t>
      </w:r>
      <w:r w:rsidRPr="00933B59">
        <w:t>investigation</w:t>
      </w:r>
      <w:r w:rsidR="00EE7F38">
        <w:t xml:space="preserve"> </w:t>
      </w:r>
      <w:r w:rsidRPr="00933B59">
        <w:t>and</w:t>
      </w:r>
      <w:r w:rsidR="00EE7F38">
        <w:t xml:space="preserve"> </w:t>
      </w:r>
      <w:r w:rsidRPr="00933B59">
        <w:t>trial</w:t>
      </w:r>
      <w:r w:rsidR="00EE7F38">
        <w:t xml:space="preserve"> </w:t>
      </w:r>
      <w:r w:rsidRPr="00933B59">
        <w:t>of</w:t>
      </w:r>
      <w:r w:rsidR="00EE7F38">
        <w:t xml:space="preserve"> </w:t>
      </w:r>
      <w:r w:rsidRPr="00933B59">
        <w:t>hate</w:t>
      </w:r>
      <w:r w:rsidR="00EE7F38">
        <w:t xml:space="preserve"> </w:t>
      </w:r>
      <w:r w:rsidRPr="00933B59">
        <w:t>crimes,</w:t>
      </w:r>
      <w:r w:rsidR="00EE7F38">
        <w:t xml:space="preserve"> </w:t>
      </w:r>
      <w:r w:rsidRPr="00933B59">
        <w:t>no</w:t>
      </w:r>
      <w:r w:rsidR="00EE7F38">
        <w:t xml:space="preserve"> </w:t>
      </w:r>
      <w:r w:rsidRPr="00933B59">
        <w:t>sharp</w:t>
      </w:r>
      <w:r w:rsidR="00EE7F38">
        <w:t xml:space="preserve"> </w:t>
      </w:r>
      <w:r w:rsidRPr="00933B59">
        <w:t>changes</w:t>
      </w:r>
      <w:r w:rsidR="00EE7F38">
        <w:t xml:space="preserve"> </w:t>
      </w:r>
      <w:r w:rsidRPr="00933B59">
        <w:t>can</w:t>
      </w:r>
      <w:r w:rsidR="00EE7F38">
        <w:t xml:space="preserve"> </w:t>
      </w:r>
      <w:r w:rsidRPr="00933B59">
        <w:t>be</w:t>
      </w:r>
      <w:r w:rsidR="00EE7F38">
        <w:t xml:space="preserve"> </w:t>
      </w:r>
      <w:r w:rsidRPr="00933B59">
        <w:t>observed</w:t>
      </w:r>
      <w:r w:rsidR="00EE7F38">
        <w:t xml:space="preserve"> </w:t>
      </w:r>
      <w:r w:rsidRPr="00933B59">
        <w:t>since</w:t>
      </w:r>
      <w:r w:rsidR="00EE7F38">
        <w:t xml:space="preserve"> </w:t>
      </w:r>
      <w:r w:rsidRPr="00933B59">
        <w:t>then.</w:t>
      </w:r>
    </w:p>
    <w:p w14:paraId="3AAB80C4" w14:textId="16F387FE" w:rsidR="00582FB8" w:rsidRPr="00933B59" w:rsidRDefault="00582FB8" w:rsidP="00ED2374">
      <w:pPr>
        <w:pStyle w:val="SingleTxtG"/>
      </w:pPr>
      <w:r w:rsidRPr="00933B59">
        <w:rPr>
          <w:bCs/>
        </w:rPr>
        <w:t>56.</w:t>
      </w:r>
      <w:r w:rsidRPr="00933B59">
        <w:rPr>
          <w:bCs/>
        </w:rPr>
        <w:tab/>
      </w:r>
      <w:r w:rsidRPr="00933B59">
        <w:t>In</w:t>
      </w:r>
      <w:r w:rsidR="00EE7F38">
        <w:t xml:space="preserve"> </w:t>
      </w:r>
      <w:r w:rsidRPr="00933B59">
        <w:t>support</w:t>
      </w:r>
      <w:r w:rsidR="00EE7F38">
        <w:t xml:space="preserve"> </w:t>
      </w:r>
      <w:r w:rsidRPr="00933B59">
        <w:t>of</w:t>
      </w:r>
      <w:r w:rsidR="00EE7F38">
        <w:t xml:space="preserve"> </w:t>
      </w:r>
      <w:r w:rsidRPr="00933B59">
        <w:t>the</w:t>
      </w:r>
      <w:r w:rsidR="00EE7F38">
        <w:t xml:space="preserve"> </w:t>
      </w:r>
      <w:r w:rsidRPr="00933B59">
        <w:t>above,</w:t>
      </w:r>
      <w:r w:rsidR="00EE7F38">
        <w:t xml:space="preserve"> </w:t>
      </w:r>
      <w:r w:rsidRPr="00933B59">
        <w:t>without</w:t>
      </w:r>
      <w:r w:rsidR="00EE7F38">
        <w:t xml:space="preserve"> </w:t>
      </w:r>
      <w:r w:rsidRPr="00933B59">
        <w:t>wishing</w:t>
      </w:r>
      <w:r w:rsidR="00EE7F38">
        <w:t xml:space="preserve"> </w:t>
      </w:r>
      <w:r w:rsidRPr="00933B59">
        <w:t>to</w:t>
      </w:r>
      <w:r w:rsidR="00EE7F38">
        <w:t xml:space="preserve"> </w:t>
      </w:r>
      <w:r w:rsidRPr="00933B59">
        <w:t>be</w:t>
      </w:r>
      <w:r w:rsidR="00EE7F38">
        <w:t xml:space="preserve"> </w:t>
      </w:r>
      <w:r w:rsidRPr="00933B59">
        <w:t>exhaustive,</w:t>
      </w:r>
      <w:r w:rsidR="00EE7F38">
        <w:t xml:space="preserve"> </w:t>
      </w:r>
      <w:r w:rsidRPr="00933B59">
        <w:t>a</w:t>
      </w:r>
      <w:r w:rsidR="00EE7F38">
        <w:t xml:space="preserve"> </w:t>
      </w:r>
      <w:r w:rsidRPr="00933B59">
        <w:t>few</w:t>
      </w:r>
      <w:r w:rsidR="00EE7F38">
        <w:t xml:space="preserve"> </w:t>
      </w:r>
      <w:r w:rsidRPr="00933B59">
        <w:t>anonymous</w:t>
      </w:r>
      <w:r w:rsidR="00EE7F38">
        <w:t xml:space="preserve"> </w:t>
      </w:r>
      <w:r w:rsidRPr="00933B59">
        <w:t>cases</w:t>
      </w:r>
      <w:r w:rsidR="00EE7F38">
        <w:t xml:space="preserve"> </w:t>
      </w:r>
      <w:r w:rsidRPr="00933B59">
        <w:t>–</w:t>
      </w:r>
      <w:r w:rsidR="00EE7F38">
        <w:t xml:space="preserve"> </w:t>
      </w:r>
      <w:r w:rsidRPr="00933B59">
        <w:t>provided</w:t>
      </w:r>
      <w:r w:rsidR="00EE7F38">
        <w:t xml:space="preserve"> </w:t>
      </w:r>
      <w:r w:rsidRPr="00933B59">
        <w:t>by</w:t>
      </w:r>
      <w:r w:rsidR="00EE7F38">
        <w:t xml:space="preserve"> </w:t>
      </w:r>
      <w:r w:rsidRPr="00933B59">
        <w:t>the</w:t>
      </w:r>
      <w:r w:rsidR="00EE7F38">
        <w:t xml:space="preserve"> </w:t>
      </w:r>
      <w:r w:rsidRPr="00933B59">
        <w:t>National</w:t>
      </w:r>
      <w:r w:rsidR="00EE7F38">
        <w:t xml:space="preserve"> </w:t>
      </w:r>
      <w:r w:rsidRPr="00933B59">
        <w:t>Office</w:t>
      </w:r>
      <w:r w:rsidR="00EE7F38">
        <w:t xml:space="preserve"> </w:t>
      </w:r>
      <w:r w:rsidRPr="00933B59">
        <w:t>for</w:t>
      </w:r>
      <w:r w:rsidR="00EE7F38">
        <w:t xml:space="preserve"> </w:t>
      </w:r>
      <w:r w:rsidRPr="00933B59">
        <w:t>the</w:t>
      </w:r>
      <w:r w:rsidR="00EE7F38">
        <w:t xml:space="preserve"> </w:t>
      </w:r>
      <w:r w:rsidRPr="00933B59">
        <w:t>Judiciary</w:t>
      </w:r>
      <w:r w:rsidR="00EE7F38">
        <w:t xml:space="preserve"> </w:t>
      </w:r>
      <w:r w:rsidRPr="00933B59">
        <w:t>–</w:t>
      </w:r>
      <w:r w:rsidR="00EE7F38">
        <w:t xml:space="preserve"> </w:t>
      </w:r>
      <w:r w:rsidRPr="00933B59">
        <w:t>are</w:t>
      </w:r>
      <w:r w:rsidR="00EE7F38">
        <w:t xml:space="preserve"> </w:t>
      </w:r>
      <w:r w:rsidRPr="00933B59">
        <w:t>presented</w:t>
      </w:r>
      <w:r w:rsidR="00EE7F38">
        <w:t xml:space="preserve"> </w:t>
      </w:r>
      <w:r w:rsidRPr="00933B59">
        <w:t>as</w:t>
      </w:r>
      <w:r w:rsidR="00EE7F38">
        <w:t xml:space="preserve"> </w:t>
      </w:r>
      <w:r w:rsidRPr="00933B59">
        <w:t>follows:</w:t>
      </w:r>
    </w:p>
    <w:p w14:paraId="6077AE07" w14:textId="60474A15" w:rsidR="00582FB8" w:rsidRPr="005B44EA" w:rsidRDefault="00582FB8" w:rsidP="005B44EA">
      <w:pPr>
        <w:pStyle w:val="H4G"/>
      </w:pPr>
      <w:r>
        <w:tab/>
      </w:r>
      <w:r w:rsidR="005B44EA">
        <w:tab/>
      </w:r>
      <w:r w:rsidRPr="005B44EA">
        <w:t>1.</w:t>
      </w:r>
      <w:r w:rsidRPr="005B44EA">
        <w:tab/>
        <w:t>The</w:t>
      </w:r>
      <w:r w:rsidR="00EE7F38">
        <w:t xml:space="preserve"> </w:t>
      </w:r>
      <w:r w:rsidRPr="005B44EA">
        <w:t>court</w:t>
      </w:r>
      <w:r w:rsidR="00EE7F38">
        <w:t xml:space="preserve"> </w:t>
      </w:r>
      <w:r w:rsidRPr="005B44EA">
        <w:t>found</w:t>
      </w:r>
      <w:r w:rsidR="00EE7F38">
        <w:t xml:space="preserve"> </w:t>
      </w:r>
      <w:r w:rsidRPr="005B44EA">
        <w:t>the</w:t>
      </w:r>
      <w:r w:rsidR="00EE7F38">
        <w:t xml:space="preserve"> </w:t>
      </w:r>
      <w:r w:rsidRPr="005B44EA">
        <w:t>accused</w:t>
      </w:r>
      <w:r w:rsidR="00EE7F38">
        <w:t xml:space="preserve"> </w:t>
      </w:r>
      <w:r w:rsidRPr="005B44EA">
        <w:t>guilty</w:t>
      </w:r>
      <w:r w:rsidR="00EE7F38">
        <w:t xml:space="preserve"> </w:t>
      </w:r>
      <w:r w:rsidRPr="005B44EA">
        <w:t>of</w:t>
      </w:r>
      <w:r w:rsidR="00EE7F38">
        <w:t xml:space="preserve"> </w:t>
      </w:r>
      <w:r w:rsidRPr="005B44EA">
        <w:t>attempting</w:t>
      </w:r>
      <w:r w:rsidR="00EE7F38">
        <w:t xml:space="preserve"> </w:t>
      </w:r>
      <w:r w:rsidRPr="005B44EA">
        <w:t>a</w:t>
      </w:r>
      <w:r w:rsidR="00EE7F38">
        <w:t xml:space="preserve"> </w:t>
      </w:r>
      <w:r w:rsidRPr="005B44EA">
        <w:t>crime</w:t>
      </w:r>
      <w:r w:rsidR="00EE7F38">
        <w:t xml:space="preserve"> </w:t>
      </w:r>
      <w:r w:rsidRPr="005B44EA">
        <w:t>of</w:t>
      </w:r>
      <w:r w:rsidR="00EE7F38">
        <w:t xml:space="preserve"> </w:t>
      </w:r>
      <w:r w:rsidRPr="005B44EA">
        <w:t>violence</w:t>
      </w:r>
      <w:r w:rsidR="00EE7F38">
        <w:t xml:space="preserve"> </w:t>
      </w:r>
      <w:r w:rsidRPr="005B44EA">
        <w:t>against</w:t>
      </w:r>
      <w:r w:rsidR="00EE7F38">
        <w:t xml:space="preserve"> </w:t>
      </w:r>
      <w:r w:rsidRPr="005B44EA">
        <w:t>a</w:t>
      </w:r>
      <w:r w:rsidR="00EE7F38">
        <w:t xml:space="preserve"> </w:t>
      </w:r>
      <w:r w:rsidRPr="005B44EA">
        <w:t>member</w:t>
      </w:r>
      <w:r w:rsidR="00EE7F38">
        <w:t xml:space="preserve"> </w:t>
      </w:r>
      <w:r w:rsidRPr="005B44EA">
        <w:t>of</w:t>
      </w:r>
      <w:r w:rsidR="00EE7F38">
        <w:t xml:space="preserve"> </w:t>
      </w:r>
      <w:r w:rsidRPr="005B44EA">
        <w:t>the</w:t>
      </w:r>
      <w:r w:rsidR="00EE7F38">
        <w:t xml:space="preserve"> </w:t>
      </w:r>
      <w:r w:rsidRPr="005B44EA">
        <w:t>community</w:t>
      </w:r>
      <w:r w:rsidR="00EE7F38">
        <w:t xml:space="preserve"> </w:t>
      </w:r>
      <w:r w:rsidRPr="005B44EA">
        <w:t>and</w:t>
      </w:r>
      <w:r w:rsidR="00EE7F38">
        <w:t xml:space="preserve"> </w:t>
      </w:r>
      <w:r w:rsidRPr="005B44EA">
        <w:t>a</w:t>
      </w:r>
      <w:r w:rsidR="00EE7F38">
        <w:t xml:space="preserve"> </w:t>
      </w:r>
      <w:r w:rsidRPr="005B44EA">
        <w:t>crime</w:t>
      </w:r>
      <w:r w:rsidR="00EE7F38">
        <w:t xml:space="preserve"> </w:t>
      </w:r>
      <w:r w:rsidRPr="005B44EA">
        <w:t>of</w:t>
      </w:r>
      <w:r w:rsidR="00EE7F38">
        <w:t xml:space="preserve"> </w:t>
      </w:r>
      <w:r w:rsidRPr="005B44EA">
        <w:t>violence</w:t>
      </w:r>
      <w:r w:rsidR="00EE7F38">
        <w:t xml:space="preserve"> </w:t>
      </w:r>
      <w:r w:rsidRPr="005B44EA">
        <w:t>against</w:t>
      </w:r>
      <w:r w:rsidR="00EE7F38">
        <w:t xml:space="preserve"> </w:t>
      </w:r>
      <w:r w:rsidRPr="005B44EA">
        <w:t>a</w:t>
      </w:r>
      <w:r w:rsidR="00EE7F38">
        <w:t xml:space="preserve"> </w:t>
      </w:r>
      <w:r w:rsidRPr="005B44EA">
        <w:t>member</w:t>
      </w:r>
      <w:r w:rsidR="00EE7F38">
        <w:t xml:space="preserve"> </w:t>
      </w:r>
      <w:r w:rsidRPr="005B44EA">
        <w:t>of</w:t>
      </w:r>
      <w:r w:rsidR="00EE7F38">
        <w:t xml:space="preserve"> </w:t>
      </w:r>
      <w:r w:rsidRPr="005B44EA">
        <w:t>the</w:t>
      </w:r>
      <w:r w:rsidR="00EE7F38">
        <w:t xml:space="preserve"> </w:t>
      </w:r>
      <w:r w:rsidRPr="005B44EA">
        <w:t>community,</w:t>
      </w:r>
      <w:r w:rsidR="00EE7F38">
        <w:t xml:space="preserve"> </w:t>
      </w:r>
      <w:r w:rsidRPr="005B44EA">
        <w:t>for</w:t>
      </w:r>
      <w:r w:rsidR="00EE7F38">
        <w:t xml:space="preserve"> </w:t>
      </w:r>
      <w:r w:rsidRPr="005B44EA">
        <w:t>which</w:t>
      </w:r>
      <w:r w:rsidR="00EE7F38">
        <w:t xml:space="preserve"> </w:t>
      </w:r>
      <w:r w:rsidRPr="005B44EA">
        <w:t>he</w:t>
      </w:r>
      <w:r w:rsidR="00EE7F38">
        <w:t xml:space="preserve"> </w:t>
      </w:r>
      <w:r w:rsidRPr="005B44EA">
        <w:t>was</w:t>
      </w:r>
      <w:r w:rsidR="00EE7F38">
        <w:t xml:space="preserve"> </w:t>
      </w:r>
      <w:r w:rsidRPr="005B44EA">
        <w:t>sentenced</w:t>
      </w:r>
      <w:r w:rsidR="00EE7F38">
        <w:t xml:space="preserve"> </w:t>
      </w:r>
      <w:r w:rsidRPr="005B44EA">
        <w:t>to</w:t>
      </w:r>
      <w:r w:rsidR="00EE7F38">
        <w:t xml:space="preserve"> </w:t>
      </w:r>
      <w:r w:rsidRPr="005B44EA">
        <w:t>2</w:t>
      </w:r>
      <w:r w:rsidR="00EE7F38">
        <w:t xml:space="preserve"> </w:t>
      </w:r>
      <w:r w:rsidRPr="005B44EA">
        <w:t>years</w:t>
      </w:r>
      <w:r w:rsidR="00EE7F38">
        <w:t xml:space="preserve"> </w:t>
      </w:r>
      <w:r w:rsidRPr="005B44EA">
        <w:t>with</w:t>
      </w:r>
      <w:r w:rsidR="00EE7F38">
        <w:t xml:space="preserve"> </w:t>
      </w:r>
      <w:r w:rsidRPr="005B44EA">
        <w:t>a</w:t>
      </w:r>
      <w:r w:rsidR="00EE7F38">
        <w:t xml:space="preserve"> </w:t>
      </w:r>
      <w:r w:rsidRPr="005B44EA">
        <w:t>4-years</w:t>
      </w:r>
      <w:r w:rsidR="00747F7E">
        <w:t>’</w:t>
      </w:r>
      <w:r w:rsidR="00EE7F38">
        <w:t xml:space="preserve"> </w:t>
      </w:r>
      <w:r w:rsidRPr="005B44EA">
        <w:t>probation</w:t>
      </w:r>
      <w:r w:rsidR="00EE7F38">
        <w:t xml:space="preserve"> </w:t>
      </w:r>
      <w:r w:rsidRPr="005B44EA">
        <w:t>period</w:t>
      </w:r>
      <w:r w:rsidR="00EE7F38">
        <w:t xml:space="preserve"> </w:t>
      </w:r>
      <w:r w:rsidRPr="005B44EA">
        <w:t>and</w:t>
      </w:r>
      <w:r w:rsidR="00EE7F38">
        <w:t xml:space="preserve"> </w:t>
      </w:r>
      <w:r w:rsidRPr="005B44EA">
        <w:t>a</w:t>
      </w:r>
      <w:r w:rsidR="00EE7F38">
        <w:t xml:space="preserve"> </w:t>
      </w:r>
      <w:r w:rsidRPr="005B44EA">
        <w:t>fine</w:t>
      </w:r>
      <w:r w:rsidR="00EE7F38">
        <w:t xml:space="preserve"> </w:t>
      </w:r>
      <w:r w:rsidRPr="005B44EA">
        <w:t>of</w:t>
      </w:r>
      <w:r w:rsidR="00EE7F38">
        <w:t xml:space="preserve"> </w:t>
      </w:r>
      <w:r w:rsidRPr="005B44EA">
        <w:t>HUF</w:t>
      </w:r>
      <w:r w:rsidR="00EE7F38">
        <w:t xml:space="preserve"> </w:t>
      </w:r>
      <w:r w:rsidRPr="005B44EA">
        <w:t>150,000.</w:t>
      </w:r>
    </w:p>
    <w:p w14:paraId="6A5C1FAD" w14:textId="2322E18B" w:rsidR="00582FB8" w:rsidRPr="00933B59" w:rsidRDefault="00582FB8" w:rsidP="00ED2374">
      <w:pPr>
        <w:pStyle w:val="SingleTxtG"/>
      </w:pPr>
      <w:r w:rsidRPr="00933B59">
        <w:rPr>
          <w:bCs/>
        </w:rPr>
        <w:t>57.</w:t>
      </w:r>
      <w:r w:rsidRPr="00933B59">
        <w:rPr>
          <w:bCs/>
        </w:rPr>
        <w:tab/>
      </w:r>
      <w:r w:rsidRPr="00933B59">
        <w:t>According</w:t>
      </w:r>
      <w:r w:rsidR="00EE7F38">
        <w:t xml:space="preserve"> </w:t>
      </w:r>
      <w:r w:rsidRPr="00933B59">
        <w:t>to</w:t>
      </w:r>
      <w:r w:rsidR="00EE7F38">
        <w:t xml:space="preserve"> </w:t>
      </w:r>
      <w:r w:rsidRPr="00933B59">
        <w:t>the</w:t>
      </w:r>
      <w:r w:rsidR="00EE7F38">
        <w:t xml:space="preserve"> </w:t>
      </w:r>
      <w:r w:rsidRPr="00933B59">
        <w:t>facts</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the</w:t>
      </w:r>
      <w:r w:rsidR="00EE7F38">
        <w:t xml:space="preserve"> </w:t>
      </w:r>
      <w:r w:rsidRPr="00933B59">
        <w:t>accused</w:t>
      </w:r>
      <w:r w:rsidR="00EE7F38">
        <w:t xml:space="preserve"> </w:t>
      </w:r>
      <w:r w:rsidRPr="00933B59">
        <w:t>left</w:t>
      </w:r>
      <w:r w:rsidR="00EE7F38">
        <w:t xml:space="preserve"> </w:t>
      </w:r>
      <w:r w:rsidRPr="00933B59">
        <w:t>for</w:t>
      </w:r>
      <w:r w:rsidR="00EE7F38">
        <w:t xml:space="preserve"> </w:t>
      </w:r>
      <w:r w:rsidRPr="00933B59">
        <w:t>his</w:t>
      </w:r>
      <w:r w:rsidR="00EE7F38">
        <w:t xml:space="preserve"> </w:t>
      </w:r>
      <w:r w:rsidRPr="00933B59">
        <w:t>home</w:t>
      </w:r>
      <w:r w:rsidR="00EE7F38">
        <w:t xml:space="preserve"> </w:t>
      </w:r>
      <w:r w:rsidRPr="00933B59">
        <w:t>on</w:t>
      </w:r>
      <w:r w:rsidR="00EE7F38">
        <w:t xml:space="preserve"> </w:t>
      </w:r>
      <w:r w:rsidRPr="00933B59">
        <w:t>February</w:t>
      </w:r>
      <w:r w:rsidR="00EE7F38">
        <w:t xml:space="preserve"> </w:t>
      </w:r>
      <w:r w:rsidRPr="00933B59">
        <w:t>22.</w:t>
      </w:r>
      <w:r w:rsidR="00EE7F38">
        <w:t xml:space="preserve"> </w:t>
      </w:r>
      <w:r w:rsidRPr="00933B59">
        <w:t>2019,</w:t>
      </w:r>
      <w:r w:rsidR="00EE7F38">
        <w:t xml:space="preserve"> </w:t>
      </w:r>
      <w:r w:rsidRPr="00933B59">
        <w:t>by</w:t>
      </w:r>
      <w:r w:rsidR="00EE7F38">
        <w:t xml:space="preserve"> </w:t>
      </w:r>
      <w:r w:rsidRPr="00933B59">
        <w:t>bus</w:t>
      </w:r>
      <w:r w:rsidR="00EE7F38">
        <w:t xml:space="preserve"> </w:t>
      </w:r>
      <w:r w:rsidRPr="00933B59">
        <w:t>departing</w:t>
      </w:r>
      <w:r w:rsidR="00EE7F38">
        <w:t xml:space="preserve"> </w:t>
      </w:r>
      <w:r w:rsidRPr="00933B59">
        <w:t>from</w:t>
      </w:r>
      <w:r w:rsidR="00EE7F38">
        <w:t xml:space="preserve"> </w:t>
      </w:r>
      <w:r w:rsidRPr="00933B59">
        <w:t>town</w:t>
      </w:r>
      <w:r w:rsidR="00EE7F38">
        <w:t xml:space="preserve"> </w:t>
      </w:r>
      <w:r w:rsidRPr="00933B59">
        <w:t>XX</w:t>
      </w:r>
      <w:r w:rsidR="00EE7F38">
        <w:t xml:space="preserve"> </w:t>
      </w:r>
      <w:r w:rsidRPr="00933B59">
        <w:t>to</w:t>
      </w:r>
      <w:r w:rsidR="00EE7F38">
        <w:t xml:space="preserve"> </w:t>
      </w:r>
      <w:r w:rsidRPr="00933B59">
        <w:t>town</w:t>
      </w:r>
      <w:r w:rsidR="00EE7F38">
        <w:t xml:space="preserve"> </w:t>
      </w:r>
      <w:r w:rsidRPr="00933B59">
        <w:t>XY.</w:t>
      </w:r>
      <w:r w:rsidR="00EE7F38">
        <w:t xml:space="preserve"> </w:t>
      </w:r>
      <w:r w:rsidRPr="00933B59">
        <w:t>The</w:t>
      </w:r>
      <w:r w:rsidR="00EE7F38">
        <w:t xml:space="preserve"> </w:t>
      </w:r>
      <w:r w:rsidRPr="00933B59">
        <w:t>17-year-old</w:t>
      </w:r>
      <w:r w:rsidR="00EE7F38">
        <w:t xml:space="preserve"> </w:t>
      </w:r>
      <w:r w:rsidRPr="00933B59">
        <w:t>victim</w:t>
      </w:r>
      <w:r w:rsidR="00EE7F38">
        <w:t xml:space="preserve"> </w:t>
      </w:r>
      <w:r w:rsidRPr="00933B59">
        <w:t>No.</w:t>
      </w:r>
      <w:r w:rsidR="00EE7F38">
        <w:t xml:space="preserve"> </w:t>
      </w:r>
      <w:r w:rsidRPr="00933B59">
        <w:t>1</w:t>
      </w:r>
      <w:r w:rsidR="00EE7F38">
        <w:t xml:space="preserve"> </w:t>
      </w:r>
      <w:r w:rsidRPr="00933B59">
        <w:t>and</w:t>
      </w:r>
      <w:r w:rsidR="00EE7F38">
        <w:t xml:space="preserve"> </w:t>
      </w:r>
      <w:r w:rsidRPr="00933B59">
        <w:t>the</w:t>
      </w:r>
      <w:r w:rsidR="00EE7F38">
        <w:t xml:space="preserve"> </w:t>
      </w:r>
      <w:r w:rsidRPr="00933B59">
        <w:t>15-year-old</w:t>
      </w:r>
      <w:r w:rsidR="00EE7F38">
        <w:t xml:space="preserve"> </w:t>
      </w:r>
      <w:r w:rsidRPr="00933B59">
        <w:t>victim</w:t>
      </w:r>
      <w:r w:rsidR="00EE7F38">
        <w:t xml:space="preserve"> </w:t>
      </w:r>
      <w:r w:rsidRPr="00933B59">
        <w:t>No.</w:t>
      </w:r>
      <w:r w:rsidR="00EE7F38">
        <w:t xml:space="preserve"> </w:t>
      </w:r>
      <w:r w:rsidRPr="00933B59">
        <w:t>2</w:t>
      </w:r>
      <w:r w:rsidR="00EE7F38">
        <w:t xml:space="preserve"> </w:t>
      </w:r>
      <w:r w:rsidRPr="00933B59">
        <w:t>were</w:t>
      </w:r>
      <w:r w:rsidR="00EE7F38">
        <w:t xml:space="preserve"> </w:t>
      </w:r>
      <w:r w:rsidRPr="00933B59">
        <w:t>already</w:t>
      </w:r>
      <w:r w:rsidR="00EE7F38">
        <w:t xml:space="preserve"> </w:t>
      </w:r>
      <w:r w:rsidRPr="00933B59">
        <w:t>in</w:t>
      </w:r>
      <w:r w:rsidR="00EE7F38">
        <w:t xml:space="preserve"> </w:t>
      </w:r>
      <w:r w:rsidRPr="00933B59">
        <w:t>the</w:t>
      </w:r>
      <w:r w:rsidR="00EE7F38">
        <w:t xml:space="preserve"> </w:t>
      </w:r>
      <w:r w:rsidRPr="00933B59">
        <w:t>bus,</w:t>
      </w:r>
      <w:r w:rsidR="00EE7F38">
        <w:t xml:space="preserve"> </w:t>
      </w:r>
      <w:r w:rsidRPr="00933B59">
        <w:t>seated</w:t>
      </w:r>
      <w:r w:rsidR="00EE7F38">
        <w:t xml:space="preserve"> </w:t>
      </w:r>
      <w:r w:rsidRPr="00933B59">
        <w:t>in</w:t>
      </w:r>
      <w:r w:rsidR="00EE7F38">
        <w:t xml:space="preserve"> </w:t>
      </w:r>
      <w:r w:rsidRPr="00933B59">
        <w:t>the</w:t>
      </w:r>
      <w:r w:rsidR="00EE7F38">
        <w:t xml:space="preserve"> </w:t>
      </w:r>
      <w:r w:rsidRPr="00933B59">
        <w:t>back</w:t>
      </w:r>
      <w:r w:rsidR="00EE7F38">
        <w:t xml:space="preserve"> </w:t>
      </w:r>
      <w:r w:rsidRPr="00933B59">
        <w:t>rows.</w:t>
      </w:r>
      <w:r w:rsidR="00EE7F38">
        <w:t xml:space="preserve"> </w:t>
      </w:r>
      <w:r w:rsidRPr="00933B59">
        <w:t>Victim</w:t>
      </w:r>
      <w:r w:rsidR="00EE7F38">
        <w:t xml:space="preserve"> </w:t>
      </w:r>
      <w:r w:rsidRPr="00933B59">
        <w:t>No.</w:t>
      </w:r>
      <w:r w:rsidR="00EE7F38">
        <w:t xml:space="preserve"> </w:t>
      </w:r>
      <w:r w:rsidRPr="00933B59">
        <w:t>1</w:t>
      </w:r>
      <w:r w:rsidR="00EE7F38">
        <w:t xml:space="preserve"> </w:t>
      </w:r>
      <w:r w:rsidRPr="00933B59">
        <w:t>was</w:t>
      </w:r>
      <w:r w:rsidR="00EE7F38">
        <w:t xml:space="preserve"> </w:t>
      </w:r>
      <w:r w:rsidRPr="00933B59">
        <w:t>playing</w:t>
      </w:r>
      <w:r w:rsidR="00EE7F38">
        <w:t xml:space="preserve"> </w:t>
      </w:r>
      <w:r w:rsidRPr="00933B59">
        <w:t>with</w:t>
      </w:r>
      <w:r w:rsidR="00EE7F38">
        <w:t xml:space="preserve"> </w:t>
      </w:r>
      <w:r w:rsidRPr="00933B59">
        <w:t>his</w:t>
      </w:r>
      <w:r w:rsidR="00EE7F38">
        <w:t xml:space="preserve"> </w:t>
      </w:r>
      <w:r w:rsidRPr="00933B59">
        <w:t>tablet,</w:t>
      </w:r>
      <w:r w:rsidR="00EE7F38">
        <w:t xml:space="preserve"> </w:t>
      </w:r>
      <w:r w:rsidRPr="00933B59">
        <w:t>the</w:t>
      </w:r>
      <w:r w:rsidR="00EE7F38">
        <w:t xml:space="preserve"> </w:t>
      </w:r>
      <w:r w:rsidRPr="00933B59">
        <w:t>other</w:t>
      </w:r>
      <w:r w:rsidR="00EE7F38">
        <w:t xml:space="preserve"> </w:t>
      </w:r>
      <w:r w:rsidRPr="00933B59">
        <w:t>victim</w:t>
      </w:r>
      <w:r w:rsidR="00EE7F38">
        <w:t xml:space="preserve"> </w:t>
      </w:r>
      <w:r w:rsidRPr="00933B59">
        <w:t>was</w:t>
      </w:r>
      <w:r w:rsidR="00EE7F38">
        <w:t xml:space="preserve"> </w:t>
      </w:r>
      <w:r w:rsidRPr="00933B59">
        <w:t>listening</w:t>
      </w:r>
      <w:r w:rsidR="00EE7F38">
        <w:t xml:space="preserve"> </w:t>
      </w:r>
      <w:r w:rsidRPr="00933B59">
        <w:t>to</w:t>
      </w:r>
      <w:r w:rsidR="00EE7F38">
        <w:t xml:space="preserve"> </w:t>
      </w:r>
      <w:r w:rsidRPr="00933B59">
        <w:t>music.</w:t>
      </w:r>
    </w:p>
    <w:p w14:paraId="6B382795" w14:textId="3F15EDC2" w:rsidR="00582FB8" w:rsidRPr="00933B59" w:rsidRDefault="00582FB8" w:rsidP="00ED2374">
      <w:pPr>
        <w:pStyle w:val="SingleTxtG"/>
      </w:pPr>
      <w:r w:rsidRPr="00933B59">
        <w:rPr>
          <w:bCs/>
        </w:rPr>
        <w:t>58.</w:t>
      </w:r>
      <w:r w:rsidRPr="00933B59">
        <w:rPr>
          <w:bCs/>
        </w:rPr>
        <w:tab/>
      </w:r>
      <w:r w:rsidRPr="00933B59">
        <w:t>The</w:t>
      </w:r>
      <w:r w:rsidR="00EE7F38">
        <w:t xml:space="preserve"> </w:t>
      </w:r>
      <w:r w:rsidRPr="00933B59">
        <w:t>bus</w:t>
      </w:r>
      <w:r w:rsidR="00EE7F38">
        <w:t xml:space="preserve"> </w:t>
      </w:r>
      <w:r w:rsidRPr="00933B59">
        <w:t>was</w:t>
      </w:r>
      <w:r w:rsidR="00EE7F38">
        <w:t xml:space="preserve"> </w:t>
      </w:r>
      <w:r w:rsidRPr="00933B59">
        <w:t>in</w:t>
      </w:r>
      <w:r w:rsidR="00EE7F38">
        <w:t xml:space="preserve"> </w:t>
      </w:r>
      <w:r w:rsidRPr="00933B59">
        <w:t>the</w:t>
      </w:r>
      <w:r w:rsidR="00EE7F38">
        <w:t xml:space="preserve"> </w:t>
      </w:r>
      <w:r w:rsidRPr="00933B59">
        <w:t>vicinity</w:t>
      </w:r>
      <w:r w:rsidR="00EE7F38">
        <w:t xml:space="preserve"> </w:t>
      </w:r>
      <w:r w:rsidRPr="00933B59">
        <w:t>of</w:t>
      </w:r>
      <w:r w:rsidR="00EE7F38">
        <w:t xml:space="preserve"> </w:t>
      </w:r>
      <w:r w:rsidRPr="00933B59">
        <w:t>town</w:t>
      </w:r>
      <w:r w:rsidR="00EE7F38">
        <w:t xml:space="preserve"> </w:t>
      </w:r>
      <w:r w:rsidRPr="00933B59">
        <w:t>KK</w:t>
      </w:r>
      <w:r w:rsidR="00EE7F38">
        <w:t xml:space="preserve"> </w:t>
      </w:r>
      <w:r w:rsidRPr="00933B59">
        <w:t>when</w:t>
      </w:r>
      <w:r w:rsidR="00EE7F38">
        <w:t xml:space="preserve"> </w:t>
      </w:r>
      <w:r w:rsidRPr="00933B59">
        <w:t>the</w:t>
      </w:r>
      <w:r w:rsidR="00EE7F38">
        <w:t xml:space="preserve"> </w:t>
      </w:r>
      <w:r w:rsidRPr="00933B59">
        <w:t>No.</w:t>
      </w:r>
      <w:r w:rsidR="00EE7F38">
        <w:t xml:space="preserve"> </w:t>
      </w:r>
      <w:r w:rsidRPr="00933B59">
        <w:t>1</w:t>
      </w:r>
      <w:r w:rsidR="00EE7F38">
        <w:t xml:space="preserve"> </w:t>
      </w:r>
      <w:r w:rsidRPr="00933B59">
        <w:t>victim</w:t>
      </w:r>
      <w:r w:rsidR="00EE7F38">
        <w:t xml:space="preserve"> </w:t>
      </w:r>
      <w:r w:rsidRPr="00933B59">
        <w:t>made</w:t>
      </w:r>
      <w:r w:rsidR="00EE7F38">
        <w:t xml:space="preserve"> </w:t>
      </w:r>
      <w:r w:rsidRPr="00933B59">
        <w:t>a</w:t>
      </w:r>
      <w:r w:rsidR="00EE7F38">
        <w:t xml:space="preserve"> </w:t>
      </w:r>
      <w:r w:rsidRPr="00933B59">
        <w:t>selfie</w:t>
      </w:r>
      <w:r w:rsidR="00EE7F38">
        <w:t xml:space="preserve"> </w:t>
      </w:r>
      <w:r w:rsidRPr="00933B59">
        <w:t>with</w:t>
      </w:r>
      <w:r w:rsidR="00EE7F38">
        <w:t xml:space="preserve"> </w:t>
      </w:r>
      <w:r w:rsidRPr="00933B59">
        <w:t>the</w:t>
      </w:r>
      <w:r w:rsidR="00EE7F38">
        <w:t xml:space="preserve"> </w:t>
      </w:r>
      <w:r w:rsidRPr="00933B59">
        <w:t>tablet.</w:t>
      </w:r>
      <w:r w:rsidR="00EE7F38">
        <w:t xml:space="preserve"> </w:t>
      </w:r>
      <w:r w:rsidRPr="00933B59">
        <w:rPr>
          <w:lang w:eastAsia="hu-HU"/>
        </w:rPr>
        <w:t>The</w:t>
      </w:r>
      <w:r w:rsidR="00EE7F38">
        <w:t xml:space="preserve"> </w:t>
      </w:r>
      <w:r w:rsidRPr="00933B59">
        <w:t>accused,</w:t>
      </w:r>
      <w:r w:rsidR="00EE7F38">
        <w:t xml:space="preserve"> </w:t>
      </w:r>
      <w:r w:rsidRPr="00933B59">
        <w:t>who</w:t>
      </w:r>
      <w:r w:rsidR="00EE7F38">
        <w:t xml:space="preserve"> </w:t>
      </w:r>
      <w:r w:rsidRPr="00933B59">
        <w:t>was</w:t>
      </w:r>
      <w:r w:rsidR="00EE7F38">
        <w:t xml:space="preserve"> </w:t>
      </w:r>
      <w:r w:rsidRPr="00933B59">
        <w:t>traveling</w:t>
      </w:r>
      <w:r w:rsidR="00EE7F38">
        <w:t xml:space="preserve"> </w:t>
      </w:r>
      <w:r w:rsidRPr="00933B59">
        <w:t>behind</w:t>
      </w:r>
      <w:r w:rsidR="00EE7F38">
        <w:t xml:space="preserve"> </w:t>
      </w:r>
      <w:r w:rsidRPr="00933B59">
        <w:t>him,</w:t>
      </w:r>
      <w:r w:rsidR="00EE7F38">
        <w:t xml:space="preserve"> </w:t>
      </w:r>
      <w:r w:rsidRPr="00933B59">
        <w:t>noticed</w:t>
      </w:r>
      <w:r w:rsidR="00EE7F38">
        <w:t xml:space="preserve"> </w:t>
      </w:r>
      <w:r w:rsidRPr="00933B59">
        <w:t>this</w:t>
      </w:r>
      <w:r w:rsidR="00EE7F38">
        <w:t xml:space="preserve"> </w:t>
      </w:r>
      <w:r w:rsidRPr="00933B59">
        <w:t>and</w:t>
      </w:r>
      <w:r w:rsidR="00EE7F38">
        <w:t xml:space="preserve"> </w:t>
      </w:r>
      <w:r w:rsidRPr="00933B59">
        <w:t>announced</w:t>
      </w:r>
      <w:r w:rsidR="00EE7F38">
        <w:t xml:space="preserve"> </w:t>
      </w:r>
      <w:r w:rsidRPr="00933B59">
        <w:t>in</w:t>
      </w:r>
      <w:r w:rsidR="00EE7F38">
        <w:t xml:space="preserve"> </w:t>
      </w:r>
      <w:r w:rsidRPr="00933B59">
        <w:t>an</w:t>
      </w:r>
      <w:r w:rsidR="00EE7F38">
        <w:t xml:space="preserve"> </w:t>
      </w:r>
      <w:r w:rsidRPr="00933B59">
        <w:t>irritated</w:t>
      </w:r>
      <w:r w:rsidR="00EE7F38">
        <w:t xml:space="preserve"> </w:t>
      </w:r>
      <w:r w:rsidRPr="00933B59">
        <w:t>voice</w:t>
      </w:r>
      <w:r w:rsidR="00EE7F38">
        <w:t xml:space="preserve"> </w:t>
      </w:r>
      <w:r w:rsidRPr="00933B59">
        <w:t>to</w:t>
      </w:r>
      <w:r w:rsidR="00EE7F38">
        <w:t xml:space="preserve"> </w:t>
      </w:r>
      <w:r w:rsidRPr="00933B59">
        <w:t>the</w:t>
      </w:r>
      <w:r w:rsidR="00EE7F38">
        <w:t xml:space="preserve"> </w:t>
      </w:r>
      <w:r w:rsidRPr="00933B59">
        <w:t>victim</w:t>
      </w:r>
      <w:r w:rsidR="00EE7F38">
        <w:t xml:space="preserve"> </w:t>
      </w:r>
      <w:r w:rsidRPr="00933B59">
        <w:t>that</w:t>
      </w:r>
      <w:r w:rsidR="00EE7F38">
        <w:t xml:space="preserve"> </w:t>
      </w:r>
      <w:r w:rsidRPr="00933B59">
        <w:t>he</w:t>
      </w:r>
      <w:r w:rsidR="00EE7F38">
        <w:t xml:space="preserve"> </w:t>
      </w:r>
      <w:r w:rsidRPr="00933B59">
        <w:t>would</w:t>
      </w:r>
      <w:r w:rsidR="00EE7F38">
        <w:t xml:space="preserve"> </w:t>
      </w:r>
      <w:r w:rsidRPr="00933B59">
        <w:t>report</w:t>
      </w:r>
      <w:r w:rsidR="00EE7F38">
        <w:t xml:space="preserve"> </w:t>
      </w:r>
      <w:r w:rsidRPr="00933B59">
        <w:t>this</w:t>
      </w:r>
      <w:r w:rsidR="00EE7F38">
        <w:t xml:space="preserve"> </w:t>
      </w:r>
      <w:r w:rsidRPr="00933B59">
        <w:t>to</w:t>
      </w:r>
      <w:r w:rsidR="00EE7F38">
        <w:t xml:space="preserve"> </w:t>
      </w:r>
      <w:r w:rsidRPr="00933B59">
        <w:t>the</w:t>
      </w:r>
      <w:r w:rsidR="00EE7F38">
        <w:t xml:space="preserve"> </w:t>
      </w:r>
      <w:r w:rsidRPr="00933B59">
        <w:t>police</w:t>
      </w:r>
      <w:r w:rsidR="00EE7F38">
        <w:t xml:space="preserve"> </w:t>
      </w:r>
      <w:r w:rsidRPr="00933B59">
        <w:t>and</w:t>
      </w:r>
      <w:r w:rsidR="00EE7F38">
        <w:t xml:space="preserve"> </w:t>
      </w:r>
      <w:r w:rsidRPr="00933B59">
        <w:t>further,</w:t>
      </w:r>
      <w:r w:rsidR="00EE7F38">
        <w:t xml:space="preserve"> </w:t>
      </w:r>
      <w:r w:rsidRPr="00933B59">
        <w:t>he</w:t>
      </w:r>
      <w:r w:rsidR="00EE7F38">
        <w:t xml:space="preserve"> </w:t>
      </w:r>
      <w:r w:rsidRPr="00933B59">
        <w:t>shouted</w:t>
      </w:r>
      <w:r w:rsidR="00EE7F38">
        <w:t xml:space="preserve"> </w:t>
      </w:r>
      <w:r w:rsidRPr="00933B59">
        <w:t>that</w:t>
      </w:r>
      <w:r w:rsidR="00EE7F38">
        <w:t xml:space="preserve"> </w:t>
      </w:r>
      <w:r w:rsidRPr="00933B59">
        <w:t>he</w:t>
      </w:r>
      <w:r w:rsidR="00EE7F38">
        <w:t xml:space="preserve"> </w:t>
      </w:r>
      <w:r w:rsidRPr="00933B59">
        <w:t>will</w:t>
      </w:r>
      <w:r w:rsidR="00EE7F38">
        <w:t xml:space="preserve"> </w:t>
      </w:r>
      <w:r w:rsidR="00747F7E">
        <w:t>“</w:t>
      </w:r>
      <w:r w:rsidRPr="00933B59">
        <w:t>shoot</w:t>
      </w:r>
      <w:r w:rsidR="00EE7F38">
        <w:t xml:space="preserve"> </w:t>
      </w:r>
      <w:r w:rsidRPr="00933B59">
        <w:t>the</w:t>
      </w:r>
      <w:r w:rsidR="00EE7F38">
        <w:t xml:space="preserve"> </w:t>
      </w:r>
      <w:r w:rsidRPr="00933B59">
        <w:t>gypsy</w:t>
      </w:r>
      <w:r w:rsidR="00EE7F38">
        <w:t xml:space="preserve"> </w:t>
      </w:r>
      <w:r w:rsidRPr="00933B59">
        <w:t>bastard</w:t>
      </w:r>
      <w:r w:rsidR="00747F7E">
        <w:t>”</w:t>
      </w:r>
      <w:r w:rsidR="00EE7F38">
        <w:t xml:space="preserve"> </w:t>
      </w:r>
      <w:r w:rsidRPr="00933B59">
        <w:t>if</w:t>
      </w:r>
      <w:r w:rsidR="00EE7F38">
        <w:t xml:space="preserve"> </w:t>
      </w:r>
      <w:r w:rsidRPr="00933B59">
        <w:t>he</w:t>
      </w:r>
      <w:r w:rsidR="00EE7F38">
        <w:t xml:space="preserve"> </w:t>
      </w:r>
      <w:r w:rsidRPr="00933B59">
        <w:t>was</w:t>
      </w:r>
      <w:r w:rsidR="00EE7F38">
        <w:t xml:space="preserve"> </w:t>
      </w:r>
      <w:r w:rsidRPr="00933B59">
        <w:t>photographed.</w:t>
      </w:r>
      <w:r w:rsidR="00EE7F38">
        <w:t xml:space="preserve"> </w:t>
      </w:r>
      <w:r w:rsidRPr="00933B59">
        <w:t>The</w:t>
      </w:r>
      <w:r w:rsidR="00EE7F38">
        <w:t xml:space="preserve"> </w:t>
      </w:r>
      <w:r w:rsidRPr="00933B59">
        <w:t>accused</w:t>
      </w:r>
      <w:r w:rsidR="00EE7F38">
        <w:t xml:space="preserve"> </w:t>
      </w:r>
      <w:r w:rsidRPr="00933B59">
        <w:t>also</w:t>
      </w:r>
      <w:r w:rsidR="00EE7F38">
        <w:t xml:space="preserve"> </w:t>
      </w:r>
      <w:r w:rsidRPr="00933B59">
        <w:t>took</w:t>
      </w:r>
      <w:r w:rsidR="00EE7F38">
        <w:t xml:space="preserve"> </w:t>
      </w:r>
      <w:r w:rsidRPr="00933B59">
        <w:t>out</w:t>
      </w:r>
      <w:r w:rsidR="00EE7F38">
        <w:t xml:space="preserve"> </w:t>
      </w:r>
      <w:r w:rsidRPr="00933B59">
        <w:t>his</w:t>
      </w:r>
      <w:r w:rsidR="00EE7F38">
        <w:t xml:space="preserve"> </w:t>
      </w:r>
      <w:r w:rsidRPr="00933B59">
        <w:t>unauthorized</w:t>
      </w:r>
      <w:r w:rsidR="00EE7F38">
        <w:t xml:space="preserve"> </w:t>
      </w:r>
      <w:r w:rsidRPr="00933B59">
        <w:t>gas-</w:t>
      </w:r>
      <w:r w:rsidR="00EE7F38">
        <w:t xml:space="preserve"> </w:t>
      </w:r>
      <w:r w:rsidRPr="00933B59">
        <w:t>and</w:t>
      </w:r>
      <w:r w:rsidR="00EE7F38">
        <w:t xml:space="preserve"> </w:t>
      </w:r>
      <w:r w:rsidRPr="00933B59">
        <w:t>alarm</w:t>
      </w:r>
      <w:r w:rsidR="00EE7F38">
        <w:t xml:space="preserve"> </w:t>
      </w:r>
      <w:r w:rsidRPr="00933B59">
        <w:t>weapon,</w:t>
      </w:r>
      <w:r w:rsidR="00EE7F38">
        <w:t xml:space="preserve"> </w:t>
      </w:r>
      <w:r w:rsidRPr="00933B59">
        <w:t>which</w:t>
      </w:r>
      <w:r w:rsidR="00EE7F38">
        <w:t xml:space="preserve"> </w:t>
      </w:r>
      <w:r w:rsidRPr="00933B59">
        <w:t>was</w:t>
      </w:r>
      <w:r w:rsidR="00EE7F38">
        <w:t xml:space="preserve"> </w:t>
      </w:r>
      <w:r w:rsidRPr="00933B59">
        <w:t>kept</w:t>
      </w:r>
      <w:r w:rsidR="00EE7F38">
        <w:t xml:space="preserve"> </w:t>
      </w:r>
      <w:r w:rsidRPr="00933B59">
        <w:t>in</w:t>
      </w:r>
      <w:r w:rsidR="00EE7F38">
        <w:t xml:space="preserve"> </w:t>
      </w:r>
      <w:r w:rsidRPr="00933B59">
        <w:t>the</w:t>
      </w:r>
      <w:r w:rsidR="00EE7F38">
        <w:t xml:space="preserve"> </w:t>
      </w:r>
      <w:r w:rsidRPr="00933B59">
        <w:t>gun</w:t>
      </w:r>
      <w:r w:rsidR="00EE7F38">
        <w:t xml:space="preserve"> </w:t>
      </w:r>
      <w:r w:rsidRPr="00933B59">
        <w:t>box</w:t>
      </w:r>
      <w:r w:rsidR="00EE7F38">
        <w:t xml:space="preserve"> </w:t>
      </w:r>
      <w:r w:rsidRPr="00933B59">
        <w:t>with</w:t>
      </w:r>
      <w:r w:rsidR="00EE7F38">
        <w:t xml:space="preserve"> </w:t>
      </w:r>
      <w:r w:rsidRPr="00933B59">
        <w:t>the</w:t>
      </w:r>
      <w:r w:rsidR="00EE7F38">
        <w:t xml:space="preserve"> </w:t>
      </w:r>
      <w:r w:rsidRPr="00933B59">
        <w:t>ammunition,</w:t>
      </w:r>
      <w:r w:rsidR="00EE7F38">
        <w:t xml:space="preserve"> </w:t>
      </w:r>
      <w:r w:rsidRPr="00933B59">
        <w:t>and</w:t>
      </w:r>
      <w:r w:rsidR="00EE7F38">
        <w:t xml:space="preserve"> </w:t>
      </w:r>
      <w:r w:rsidRPr="00933B59">
        <w:t>took</w:t>
      </w:r>
      <w:r w:rsidR="00EE7F38">
        <w:t xml:space="preserve"> </w:t>
      </w:r>
      <w:r w:rsidRPr="00933B59">
        <w:t>it</w:t>
      </w:r>
      <w:r w:rsidR="00EE7F38">
        <w:t xml:space="preserve"> </w:t>
      </w:r>
      <w:r w:rsidRPr="00933B59">
        <w:t>between</w:t>
      </w:r>
      <w:r w:rsidR="00EE7F38">
        <w:t xml:space="preserve"> </w:t>
      </w:r>
      <w:r w:rsidRPr="00933B59">
        <w:t>the</w:t>
      </w:r>
      <w:r w:rsidR="00EE7F38">
        <w:t xml:space="preserve"> </w:t>
      </w:r>
      <w:r w:rsidRPr="00933B59">
        <w:t>two</w:t>
      </w:r>
      <w:r w:rsidR="00EE7F38">
        <w:t xml:space="preserve"> </w:t>
      </w:r>
      <w:r w:rsidRPr="00933B59">
        <w:t>seats</w:t>
      </w:r>
      <w:r w:rsidR="00EE7F38">
        <w:t xml:space="preserve"> </w:t>
      </w:r>
      <w:r w:rsidRPr="00933B59">
        <w:t>to</w:t>
      </w:r>
      <w:r w:rsidR="00EE7F38">
        <w:t xml:space="preserve"> </w:t>
      </w:r>
      <w:r w:rsidRPr="00933B59">
        <w:t>the</w:t>
      </w:r>
      <w:r w:rsidR="00EE7F38">
        <w:t xml:space="preserve"> </w:t>
      </w:r>
      <w:r w:rsidRPr="00933B59">
        <w:t>victim.</w:t>
      </w:r>
      <w:r w:rsidR="00EE7F38">
        <w:t xml:space="preserve"> </w:t>
      </w:r>
      <w:r w:rsidRPr="00933B59">
        <w:t>In</w:t>
      </w:r>
      <w:r w:rsidR="00EE7F38">
        <w:t xml:space="preserve"> </w:t>
      </w:r>
      <w:r w:rsidRPr="00933B59">
        <w:t>victim</w:t>
      </w:r>
      <w:r w:rsidR="00EE7F38">
        <w:t xml:space="preserve"> </w:t>
      </w:r>
      <w:r w:rsidRPr="00933B59">
        <w:t>No.</w:t>
      </w:r>
      <w:r w:rsidR="00EE7F38">
        <w:t xml:space="preserve"> </w:t>
      </w:r>
      <w:r w:rsidRPr="00933B59">
        <w:t>1,</w:t>
      </w:r>
      <w:r w:rsidR="00EE7F38">
        <w:t xml:space="preserve"> </w:t>
      </w:r>
      <w:r w:rsidRPr="00933B59">
        <w:t>this</w:t>
      </w:r>
      <w:r w:rsidR="00EE7F38">
        <w:t xml:space="preserve"> </w:t>
      </w:r>
      <w:r w:rsidRPr="00933B59">
        <w:t>threat</w:t>
      </w:r>
      <w:r w:rsidR="00EE7F38">
        <w:t xml:space="preserve"> </w:t>
      </w:r>
      <w:r w:rsidRPr="00933B59">
        <w:t>sparked</w:t>
      </w:r>
      <w:r w:rsidR="00EE7F38">
        <w:t xml:space="preserve"> </w:t>
      </w:r>
      <w:r w:rsidRPr="00933B59">
        <w:t>fear,</w:t>
      </w:r>
      <w:r w:rsidR="00EE7F38">
        <w:t xml:space="preserve"> </w:t>
      </w:r>
      <w:r w:rsidRPr="00933B59">
        <w:t>and</w:t>
      </w:r>
      <w:r w:rsidR="00EE7F38">
        <w:t xml:space="preserve"> </w:t>
      </w:r>
      <w:r w:rsidRPr="00933B59">
        <w:t>while</w:t>
      </w:r>
      <w:r w:rsidR="00EE7F38">
        <w:t xml:space="preserve"> </w:t>
      </w:r>
      <w:r w:rsidRPr="00933B59">
        <w:t>the</w:t>
      </w:r>
      <w:r w:rsidR="00EE7F38">
        <w:t xml:space="preserve"> </w:t>
      </w:r>
      <w:r w:rsidRPr="00933B59">
        <w:t>defendant</w:t>
      </w:r>
      <w:r w:rsidR="00EE7F38">
        <w:t xml:space="preserve"> </w:t>
      </w:r>
      <w:r w:rsidRPr="00933B59">
        <w:t>was</w:t>
      </w:r>
      <w:r w:rsidR="00EE7F38">
        <w:t xml:space="preserve"> </w:t>
      </w:r>
      <w:r w:rsidRPr="00933B59">
        <w:t>holding</w:t>
      </w:r>
      <w:r w:rsidR="00EE7F38">
        <w:t xml:space="preserve"> </w:t>
      </w:r>
      <w:r w:rsidRPr="00933B59">
        <w:t>the</w:t>
      </w:r>
      <w:r w:rsidR="00EE7F38">
        <w:t xml:space="preserve"> </w:t>
      </w:r>
      <w:r w:rsidRPr="00933B59">
        <w:t>gun</w:t>
      </w:r>
      <w:r w:rsidR="00EE7F38">
        <w:t xml:space="preserve"> </w:t>
      </w:r>
      <w:r w:rsidRPr="00933B59">
        <w:t>in</w:t>
      </w:r>
      <w:r w:rsidR="00EE7F38">
        <w:t xml:space="preserve"> </w:t>
      </w:r>
      <w:r w:rsidRPr="00933B59">
        <w:t>his</w:t>
      </w:r>
      <w:r w:rsidR="00EE7F38">
        <w:t xml:space="preserve"> </w:t>
      </w:r>
      <w:r w:rsidRPr="00933B59">
        <w:t>hand,</w:t>
      </w:r>
      <w:r w:rsidR="00EE7F38">
        <w:t xml:space="preserve"> </w:t>
      </w:r>
      <w:r w:rsidRPr="00933B59">
        <w:t>Victim</w:t>
      </w:r>
      <w:r w:rsidR="00EE7F38">
        <w:t xml:space="preserve"> </w:t>
      </w:r>
      <w:r w:rsidRPr="00933B59">
        <w:t>No.</w:t>
      </w:r>
      <w:r w:rsidR="00EE7F38">
        <w:t xml:space="preserve"> </w:t>
      </w:r>
      <w:r w:rsidRPr="00933B59">
        <w:t>1</w:t>
      </w:r>
      <w:r w:rsidR="00EE7F38">
        <w:t xml:space="preserve"> </w:t>
      </w:r>
      <w:r w:rsidRPr="00933B59">
        <w:t>tried</w:t>
      </w:r>
      <w:r w:rsidR="00EE7F38">
        <w:t xml:space="preserve"> </w:t>
      </w:r>
      <w:r w:rsidRPr="00933B59">
        <w:t>to</w:t>
      </w:r>
      <w:r w:rsidR="00EE7F38">
        <w:t xml:space="preserve"> </w:t>
      </w:r>
      <w:r w:rsidRPr="00933B59">
        <w:t>prove</w:t>
      </w:r>
      <w:r w:rsidR="00EE7F38">
        <w:t xml:space="preserve"> </w:t>
      </w:r>
      <w:r w:rsidRPr="00933B59">
        <w:t>that</w:t>
      </w:r>
      <w:r w:rsidR="00EE7F38">
        <w:t xml:space="preserve"> </w:t>
      </w:r>
      <w:r w:rsidRPr="00933B59">
        <w:t>he</w:t>
      </w:r>
      <w:r w:rsidR="00EE7F38">
        <w:t xml:space="preserve"> </w:t>
      </w:r>
      <w:r w:rsidRPr="00933B59">
        <w:t>had</w:t>
      </w:r>
      <w:r w:rsidR="00EE7F38">
        <w:t xml:space="preserve"> </w:t>
      </w:r>
      <w:r w:rsidRPr="00933B59">
        <w:t>not</w:t>
      </w:r>
      <w:r w:rsidR="00EE7F38">
        <w:t xml:space="preserve"> </w:t>
      </w:r>
      <w:r w:rsidRPr="00933B59">
        <w:t>taken</w:t>
      </w:r>
      <w:r w:rsidR="00EE7F38">
        <w:t xml:space="preserve"> </w:t>
      </w:r>
      <w:r w:rsidRPr="00933B59">
        <w:t>pictures</w:t>
      </w:r>
      <w:r w:rsidR="00EE7F38">
        <w:t xml:space="preserve"> </w:t>
      </w:r>
      <w:r w:rsidRPr="00933B59">
        <w:t>of</w:t>
      </w:r>
      <w:r w:rsidR="00EE7F38">
        <w:t xml:space="preserve"> </w:t>
      </w:r>
      <w:r w:rsidRPr="00933B59">
        <w:t>the</w:t>
      </w:r>
      <w:r w:rsidR="00EE7F38">
        <w:t xml:space="preserve"> </w:t>
      </w:r>
      <w:r w:rsidRPr="00933B59">
        <w:t>accused,</w:t>
      </w:r>
      <w:r w:rsidR="00EE7F38">
        <w:t xml:space="preserve"> </w:t>
      </w:r>
      <w:r w:rsidRPr="00933B59">
        <w:t>showing</w:t>
      </w:r>
      <w:r w:rsidR="00EE7F38">
        <w:t xml:space="preserve"> </w:t>
      </w:r>
      <w:r w:rsidRPr="00933B59">
        <w:t>him</w:t>
      </w:r>
      <w:r w:rsidR="00EE7F38">
        <w:t xml:space="preserve"> </w:t>
      </w:r>
      <w:r w:rsidRPr="00933B59">
        <w:t>the</w:t>
      </w:r>
      <w:r w:rsidR="00EE7F38">
        <w:t xml:space="preserve"> </w:t>
      </w:r>
      <w:r w:rsidRPr="00933B59">
        <w:t>photographs</w:t>
      </w:r>
      <w:r w:rsidR="00EE7F38">
        <w:t xml:space="preserve"> </w:t>
      </w:r>
      <w:r w:rsidRPr="00933B59">
        <w:t>taken</w:t>
      </w:r>
      <w:r w:rsidR="00EE7F38">
        <w:t xml:space="preserve"> </w:t>
      </w:r>
      <w:r w:rsidRPr="00933B59">
        <w:t>with</w:t>
      </w:r>
      <w:r w:rsidR="00EE7F38">
        <w:t xml:space="preserve"> </w:t>
      </w:r>
      <w:r w:rsidRPr="00933B59">
        <w:t>the</w:t>
      </w:r>
      <w:r w:rsidR="00EE7F38">
        <w:t xml:space="preserve"> </w:t>
      </w:r>
      <w:r w:rsidRPr="00933B59">
        <w:t>tablet.</w:t>
      </w:r>
      <w:r w:rsidR="00EE7F38">
        <w:t xml:space="preserve"> </w:t>
      </w:r>
      <w:r w:rsidRPr="00933B59">
        <w:t>Victim</w:t>
      </w:r>
      <w:r w:rsidR="00EE7F38">
        <w:t xml:space="preserve"> </w:t>
      </w:r>
      <w:r w:rsidRPr="00933B59">
        <w:t>No.</w:t>
      </w:r>
      <w:r w:rsidR="00EE7F38">
        <w:t xml:space="preserve"> </w:t>
      </w:r>
      <w:r w:rsidRPr="00933B59">
        <w:t>2</w:t>
      </w:r>
      <w:r w:rsidR="00EE7F38">
        <w:t xml:space="preserve"> </w:t>
      </w:r>
      <w:r w:rsidRPr="00933B59">
        <w:t>also</w:t>
      </w:r>
      <w:r w:rsidR="00EE7F38">
        <w:t xml:space="preserve"> </w:t>
      </w:r>
      <w:r w:rsidRPr="00933B59">
        <w:t>noticed</w:t>
      </w:r>
      <w:r w:rsidR="00EE7F38">
        <w:t xml:space="preserve"> </w:t>
      </w:r>
      <w:r w:rsidRPr="00933B59">
        <w:t>this</w:t>
      </w:r>
      <w:r w:rsidR="00EE7F38">
        <w:t xml:space="preserve"> </w:t>
      </w:r>
      <w:r w:rsidRPr="00933B59">
        <w:t>conflict,</w:t>
      </w:r>
      <w:r w:rsidR="00EE7F38">
        <w:t xml:space="preserve"> </w:t>
      </w:r>
      <w:r w:rsidRPr="00933B59">
        <w:t>and</w:t>
      </w:r>
      <w:r w:rsidR="00EE7F38">
        <w:t xml:space="preserve"> </w:t>
      </w:r>
      <w:r w:rsidRPr="00933B59">
        <w:t>victim</w:t>
      </w:r>
      <w:r w:rsidR="00EE7F38">
        <w:t xml:space="preserve"> </w:t>
      </w:r>
      <w:r w:rsidRPr="00933B59">
        <w:t>No.</w:t>
      </w:r>
      <w:r w:rsidR="00EE7F38">
        <w:t xml:space="preserve"> </w:t>
      </w:r>
      <w:r w:rsidRPr="00933B59">
        <w:t>1</w:t>
      </w:r>
      <w:r w:rsidR="00EE7F38">
        <w:t xml:space="preserve"> </w:t>
      </w:r>
      <w:r w:rsidRPr="00933B59">
        <w:t>showed</w:t>
      </w:r>
      <w:r w:rsidR="00EE7F38">
        <w:t xml:space="preserve"> </w:t>
      </w:r>
      <w:r w:rsidRPr="00933B59">
        <w:t>him</w:t>
      </w:r>
      <w:r w:rsidR="00EE7F38">
        <w:t xml:space="preserve"> </w:t>
      </w:r>
      <w:r w:rsidRPr="00933B59">
        <w:t>too</w:t>
      </w:r>
      <w:r w:rsidR="00EE7F38">
        <w:t xml:space="preserve"> </w:t>
      </w:r>
      <w:r w:rsidRPr="00933B59">
        <w:t>that</w:t>
      </w:r>
      <w:r w:rsidR="00EE7F38">
        <w:t xml:space="preserve"> </w:t>
      </w:r>
      <w:r w:rsidRPr="00933B59">
        <w:t>he</w:t>
      </w:r>
      <w:r w:rsidR="00EE7F38">
        <w:t xml:space="preserve"> </w:t>
      </w:r>
      <w:r w:rsidRPr="00933B59">
        <w:t>only</w:t>
      </w:r>
      <w:r w:rsidR="00EE7F38">
        <w:t xml:space="preserve"> </w:t>
      </w:r>
      <w:r w:rsidRPr="00933B59">
        <w:t>took</w:t>
      </w:r>
      <w:r w:rsidR="00EE7F38">
        <w:t xml:space="preserve"> </w:t>
      </w:r>
      <w:r w:rsidRPr="00933B59">
        <w:t>photos</w:t>
      </w:r>
      <w:r w:rsidR="00EE7F38">
        <w:t xml:space="preserve"> </w:t>
      </w:r>
      <w:r w:rsidRPr="00933B59">
        <w:t>of</w:t>
      </w:r>
      <w:r w:rsidR="00EE7F38">
        <w:t xml:space="preserve"> </w:t>
      </w:r>
      <w:r w:rsidRPr="00933B59">
        <w:t>himself,</w:t>
      </w:r>
      <w:r w:rsidR="00EE7F38">
        <w:t xml:space="preserve"> </w:t>
      </w:r>
      <w:r w:rsidRPr="00933B59">
        <w:t>in</w:t>
      </w:r>
      <w:r w:rsidR="00EE7F38">
        <w:t xml:space="preserve"> </w:t>
      </w:r>
      <w:r w:rsidRPr="00933B59">
        <w:t>which</w:t>
      </w:r>
      <w:r w:rsidR="00EE7F38">
        <w:t xml:space="preserve"> </w:t>
      </w:r>
      <w:r w:rsidRPr="00933B59">
        <w:t>the</w:t>
      </w:r>
      <w:r w:rsidR="00EE7F38">
        <w:t xml:space="preserve"> </w:t>
      </w:r>
      <w:r w:rsidRPr="00933B59">
        <w:t>accused</w:t>
      </w:r>
      <w:r w:rsidR="00EE7F38">
        <w:t xml:space="preserve"> </w:t>
      </w:r>
      <w:r w:rsidRPr="00933B59">
        <w:t>is</w:t>
      </w:r>
      <w:r w:rsidR="00EE7F38">
        <w:t xml:space="preserve"> </w:t>
      </w:r>
      <w:r w:rsidRPr="00933B59">
        <w:t>not</w:t>
      </w:r>
      <w:r w:rsidR="00EE7F38">
        <w:t xml:space="preserve"> </w:t>
      </w:r>
      <w:r w:rsidRPr="00933B59">
        <w:t>even</w:t>
      </w:r>
      <w:r w:rsidR="00EE7F38">
        <w:t xml:space="preserve"> </w:t>
      </w:r>
      <w:r w:rsidRPr="00933B59">
        <w:t>visible.</w:t>
      </w:r>
      <w:r w:rsidR="00EE7F38">
        <w:t xml:space="preserve"> </w:t>
      </w:r>
      <w:r w:rsidRPr="00933B59">
        <w:t>The</w:t>
      </w:r>
      <w:r w:rsidR="00EE7F38">
        <w:t xml:space="preserve"> </w:t>
      </w:r>
      <w:r w:rsidRPr="00933B59">
        <w:t>accused</w:t>
      </w:r>
      <w:r w:rsidR="00EE7F38">
        <w:t xml:space="preserve"> </w:t>
      </w:r>
      <w:r w:rsidRPr="00933B59">
        <w:t>then</w:t>
      </w:r>
      <w:r w:rsidR="00EE7F38">
        <w:t xml:space="preserve"> </w:t>
      </w:r>
      <w:r w:rsidRPr="00933B59">
        <w:t>took</w:t>
      </w:r>
      <w:r w:rsidR="00EE7F38">
        <w:t xml:space="preserve"> </w:t>
      </w:r>
      <w:r w:rsidRPr="00933B59">
        <w:t>out</w:t>
      </w:r>
      <w:r w:rsidR="00EE7F38">
        <w:t xml:space="preserve"> </w:t>
      </w:r>
      <w:r w:rsidRPr="00933B59">
        <w:t>the</w:t>
      </w:r>
      <w:r w:rsidR="00EE7F38">
        <w:t xml:space="preserve"> </w:t>
      </w:r>
      <w:r w:rsidRPr="00933B59">
        <w:t>gun</w:t>
      </w:r>
      <w:r w:rsidR="00EE7F38">
        <w:t xml:space="preserve"> </w:t>
      </w:r>
      <w:r w:rsidRPr="00933B59">
        <w:t>again,</w:t>
      </w:r>
      <w:r w:rsidR="00EE7F38">
        <w:t xml:space="preserve"> </w:t>
      </w:r>
      <w:r w:rsidRPr="00933B59">
        <w:t>demanding</w:t>
      </w:r>
      <w:r w:rsidR="00EE7F38">
        <w:t xml:space="preserve"> </w:t>
      </w:r>
      <w:r w:rsidRPr="00933B59">
        <w:t>the</w:t>
      </w:r>
      <w:r w:rsidR="00EE7F38">
        <w:t xml:space="preserve"> </w:t>
      </w:r>
      <w:r w:rsidRPr="00933B59">
        <w:t>deletion</w:t>
      </w:r>
      <w:r w:rsidR="00EE7F38">
        <w:t xml:space="preserve"> </w:t>
      </w:r>
      <w:r w:rsidRPr="00933B59">
        <w:t>of</w:t>
      </w:r>
      <w:r w:rsidR="00EE7F38">
        <w:t xml:space="preserve"> </w:t>
      </w:r>
      <w:r w:rsidRPr="00933B59">
        <w:t>the</w:t>
      </w:r>
      <w:r w:rsidR="00EE7F38">
        <w:t xml:space="preserve"> </w:t>
      </w:r>
      <w:r w:rsidRPr="00933B59">
        <w:t>pictures</w:t>
      </w:r>
      <w:r w:rsidR="00EE7F38">
        <w:t xml:space="preserve"> </w:t>
      </w:r>
      <w:r w:rsidRPr="00933B59">
        <w:t>again,</w:t>
      </w:r>
      <w:r w:rsidR="00EE7F38">
        <w:t xml:space="preserve"> </w:t>
      </w:r>
      <w:r w:rsidRPr="00933B59">
        <w:t>then</w:t>
      </w:r>
      <w:r w:rsidR="00EE7F38">
        <w:t xml:space="preserve"> </w:t>
      </w:r>
      <w:r w:rsidRPr="00933B59">
        <w:t>grabbed</w:t>
      </w:r>
      <w:r w:rsidR="00EE7F38">
        <w:t xml:space="preserve"> </w:t>
      </w:r>
      <w:r w:rsidRPr="00933B59">
        <w:t>the</w:t>
      </w:r>
      <w:r w:rsidR="00EE7F38">
        <w:t xml:space="preserve"> </w:t>
      </w:r>
      <w:r w:rsidRPr="00933B59">
        <w:t>gun</w:t>
      </w:r>
      <w:r w:rsidR="00EE7F38">
        <w:t xml:space="preserve"> </w:t>
      </w:r>
      <w:r w:rsidRPr="00933B59">
        <w:t>at</w:t>
      </w:r>
      <w:r w:rsidR="00EE7F38">
        <w:t xml:space="preserve"> </w:t>
      </w:r>
      <w:r w:rsidRPr="00933B59">
        <w:t>the</w:t>
      </w:r>
      <w:r w:rsidR="00EE7F38">
        <w:t xml:space="preserve"> </w:t>
      </w:r>
      <w:r w:rsidRPr="00933B59">
        <w:t>minor</w:t>
      </w:r>
      <w:r w:rsidR="00EE7F38">
        <w:t xml:space="preserve"> </w:t>
      </w:r>
      <w:r w:rsidRPr="00933B59">
        <w:t>victims</w:t>
      </w:r>
      <w:r w:rsidR="00EE7F38">
        <w:t xml:space="preserve"> </w:t>
      </w:r>
      <w:r w:rsidRPr="00933B59">
        <w:t>and</w:t>
      </w:r>
      <w:r w:rsidR="00EE7F38">
        <w:t xml:space="preserve"> </w:t>
      </w:r>
      <w:r w:rsidRPr="00933B59">
        <w:t>announced</w:t>
      </w:r>
      <w:r w:rsidR="00EE7F38">
        <w:t xml:space="preserve"> </w:t>
      </w:r>
      <w:r w:rsidRPr="00933B59">
        <w:t>that</w:t>
      </w:r>
      <w:r w:rsidR="00EE7F38">
        <w:t xml:space="preserve"> </w:t>
      </w:r>
      <w:r w:rsidR="00747F7E">
        <w:t>“</w:t>
      </w:r>
      <w:r w:rsidRPr="00933B59">
        <w:t>I</w:t>
      </w:r>
      <w:r w:rsidR="00EE7F38">
        <w:t xml:space="preserve"> </w:t>
      </w:r>
      <w:r w:rsidRPr="00933B59">
        <w:t>would</w:t>
      </w:r>
      <w:r w:rsidR="00EE7F38">
        <w:t xml:space="preserve"> </w:t>
      </w:r>
      <w:r w:rsidRPr="00933B59">
        <w:t>shoot</w:t>
      </w:r>
      <w:r w:rsidR="00EE7F38">
        <w:t xml:space="preserve"> </w:t>
      </w:r>
      <w:r w:rsidRPr="00933B59">
        <w:t>you,</w:t>
      </w:r>
      <w:r w:rsidR="00EE7F38">
        <w:t xml:space="preserve"> </w:t>
      </w:r>
      <w:r w:rsidRPr="00933B59">
        <w:t>stinking</w:t>
      </w:r>
      <w:r w:rsidR="00EE7F38">
        <w:t xml:space="preserve"> </w:t>
      </w:r>
      <w:r w:rsidRPr="00933B59">
        <w:t>gypsies</w:t>
      </w:r>
      <w:r w:rsidR="00747F7E">
        <w:t>”</w:t>
      </w:r>
      <w:r w:rsidRPr="00933B59">
        <w:t>.</w:t>
      </w:r>
      <w:r w:rsidR="00EE7F38">
        <w:t xml:space="preserve"> </w:t>
      </w:r>
      <w:r w:rsidRPr="00933B59">
        <w:t>Victim</w:t>
      </w:r>
      <w:r w:rsidR="00EE7F38">
        <w:t xml:space="preserve"> </w:t>
      </w:r>
      <w:r w:rsidRPr="00933B59">
        <w:t>No.</w:t>
      </w:r>
      <w:r w:rsidR="00EE7F38">
        <w:t xml:space="preserve"> </w:t>
      </w:r>
      <w:r w:rsidRPr="00933B59">
        <w:t>1</w:t>
      </w:r>
      <w:r w:rsidR="00EE7F38">
        <w:t xml:space="preserve"> </w:t>
      </w:r>
      <w:r w:rsidRPr="00933B59">
        <w:t>did</w:t>
      </w:r>
      <w:r w:rsidR="00EE7F38">
        <w:t xml:space="preserve"> </w:t>
      </w:r>
      <w:r w:rsidRPr="00933B59">
        <w:t>not</w:t>
      </w:r>
      <w:r w:rsidR="00EE7F38">
        <w:t xml:space="preserve"> </w:t>
      </w:r>
      <w:r w:rsidRPr="00933B59">
        <w:t>comply</w:t>
      </w:r>
      <w:r w:rsidR="00EE7F38">
        <w:t xml:space="preserve"> </w:t>
      </w:r>
      <w:r w:rsidRPr="00933B59">
        <w:t>with</w:t>
      </w:r>
      <w:r w:rsidR="00EE7F38">
        <w:t xml:space="preserve"> </w:t>
      </w:r>
      <w:r w:rsidRPr="00933B59">
        <w:t>the</w:t>
      </w:r>
      <w:r w:rsidR="00EE7F38">
        <w:t xml:space="preserve"> </w:t>
      </w:r>
      <w:r w:rsidRPr="00933B59">
        <w:t>defendant</w:t>
      </w:r>
      <w:r w:rsidR="00747F7E">
        <w:t>’</w:t>
      </w:r>
      <w:r w:rsidRPr="00933B59">
        <w:t>s</w:t>
      </w:r>
      <w:r w:rsidR="00EE7F38">
        <w:t xml:space="preserve"> </w:t>
      </w:r>
      <w:r w:rsidRPr="00933B59">
        <w:t>claim</w:t>
      </w:r>
      <w:r w:rsidR="00EE7F38">
        <w:t xml:space="preserve"> </w:t>
      </w:r>
      <w:r w:rsidRPr="00933B59">
        <w:t>because</w:t>
      </w:r>
      <w:r w:rsidR="00EE7F38">
        <w:t xml:space="preserve"> </w:t>
      </w:r>
      <w:r w:rsidRPr="00933B59">
        <w:t>he</w:t>
      </w:r>
      <w:r w:rsidR="00EE7F38">
        <w:t xml:space="preserve"> </w:t>
      </w:r>
      <w:r w:rsidRPr="00933B59">
        <w:t>did</w:t>
      </w:r>
      <w:r w:rsidR="00EE7F38">
        <w:t xml:space="preserve"> </w:t>
      </w:r>
      <w:r w:rsidRPr="00933B59">
        <w:t>not</w:t>
      </w:r>
      <w:r w:rsidR="00EE7F38">
        <w:t xml:space="preserve"> </w:t>
      </w:r>
      <w:r w:rsidRPr="00933B59">
        <w:t>take</w:t>
      </w:r>
      <w:r w:rsidR="00EE7F38">
        <w:t xml:space="preserve"> </w:t>
      </w:r>
      <w:r w:rsidRPr="00933B59">
        <w:t>photographs</w:t>
      </w:r>
      <w:r w:rsidR="00EE7F38">
        <w:t xml:space="preserve"> </w:t>
      </w:r>
      <w:r w:rsidRPr="00933B59">
        <w:t>of</w:t>
      </w:r>
      <w:r w:rsidR="00EE7F38">
        <w:t xml:space="preserve"> </w:t>
      </w:r>
      <w:r w:rsidRPr="00933B59">
        <w:t>him,</w:t>
      </w:r>
      <w:r w:rsidR="00EE7F38">
        <w:t xml:space="preserve"> </w:t>
      </w:r>
      <w:r w:rsidRPr="00933B59">
        <w:t>however,</w:t>
      </w:r>
      <w:r w:rsidR="00EE7F38">
        <w:t xml:space="preserve"> </w:t>
      </w:r>
      <w:r w:rsidRPr="00933B59">
        <w:t>the</w:t>
      </w:r>
      <w:r w:rsidR="00EE7F38">
        <w:t xml:space="preserve"> </w:t>
      </w:r>
      <w:r w:rsidRPr="00933B59">
        <w:t>conduct</w:t>
      </w:r>
      <w:r w:rsidR="00EE7F38">
        <w:t xml:space="preserve"> </w:t>
      </w:r>
      <w:r w:rsidRPr="00933B59">
        <w:t>of</w:t>
      </w:r>
      <w:r w:rsidR="00EE7F38">
        <w:t xml:space="preserve"> </w:t>
      </w:r>
      <w:r w:rsidRPr="00933B59">
        <w:t>the</w:t>
      </w:r>
      <w:r w:rsidR="00EE7F38">
        <w:t xml:space="preserve"> </w:t>
      </w:r>
      <w:r w:rsidRPr="00933B59">
        <w:t>defendant</w:t>
      </w:r>
      <w:r w:rsidR="00EE7F38">
        <w:t xml:space="preserve"> </w:t>
      </w:r>
      <w:r w:rsidRPr="00933B59">
        <w:t>provoked</w:t>
      </w:r>
      <w:r w:rsidR="00EE7F38">
        <w:t xml:space="preserve"> </w:t>
      </w:r>
      <w:r w:rsidRPr="00933B59">
        <w:t>fear</w:t>
      </w:r>
      <w:r w:rsidR="00EE7F38">
        <w:t xml:space="preserve"> </w:t>
      </w:r>
      <w:r w:rsidRPr="00933B59">
        <w:t>in</w:t>
      </w:r>
      <w:r w:rsidR="00EE7F38">
        <w:t xml:space="preserve"> </w:t>
      </w:r>
      <w:r w:rsidRPr="00933B59">
        <w:t>him</w:t>
      </w:r>
      <w:r w:rsidR="00EE7F38">
        <w:t xml:space="preserve"> </w:t>
      </w:r>
      <w:r w:rsidRPr="00933B59">
        <w:t>and</w:t>
      </w:r>
      <w:r w:rsidR="00EE7F38">
        <w:t xml:space="preserve"> </w:t>
      </w:r>
      <w:r w:rsidRPr="00933B59">
        <w:t>in</w:t>
      </w:r>
      <w:r w:rsidR="00EE7F38">
        <w:t xml:space="preserve"> </w:t>
      </w:r>
      <w:r w:rsidRPr="00933B59">
        <w:t>victim</w:t>
      </w:r>
      <w:r w:rsidR="00EE7F38">
        <w:t xml:space="preserve"> </w:t>
      </w:r>
      <w:r w:rsidRPr="00933B59">
        <w:t>No.</w:t>
      </w:r>
      <w:r w:rsidR="00EE7F38">
        <w:t xml:space="preserve"> </w:t>
      </w:r>
      <w:r w:rsidRPr="00933B59">
        <w:t>2,</w:t>
      </w:r>
      <w:r w:rsidR="00EE7F38">
        <w:t xml:space="preserve"> </w:t>
      </w:r>
      <w:r w:rsidRPr="00933B59">
        <w:t>so</w:t>
      </w:r>
      <w:r w:rsidR="00EE7F38">
        <w:t xml:space="preserve"> </w:t>
      </w:r>
      <w:r w:rsidRPr="00933B59">
        <w:t>they</w:t>
      </w:r>
      <w:r w:rsidR="00EE7F38">
        <w:t xml:space="preserve"> </w:t>
      </w:r>
      <w:r w:rsidRPr="00933B59">
        <w:t>continued</w:t>
      </w:r>
      <w:r w:rsidR="00EE7F38">
        <w:t xml:space="preserve"> </w:t>
      </w:r>
      <w:r w:rsidRPr="00933B59">
        <w:t>their</w:t>
      </w:r>
      <w:r w:rsidR="00EE7F38">
        <w:t xml:space="preserve"> </w:t>
      </w:r>
      <w:r w:rsidRPr="00933B59">
        <w:t>journey</w:t>
      </w:r>
      <w:r w:rsidR="00EE7F38">
        <w:t xml:space="preserve"> </w:t>
      </w:r>
      <w:r w:rsidRPr="00933B59">
        <w:t>home</w:t>
      </w:r>
      <w:r w:rsidR="00EE7F38">
        <w:t xml:space="preserve"> </w:t>
      </w:r>
      <w:r w:rsidRPr="00933B59">
        <w:t>in</w:t>
      </w:r>
      <w:r w:rsidR="00EE7F38">
        <w:t xml:space="preserve"> </w:t>
      </w:r>
      <w:r w:rsidRPr="00933B59">
        <w:t>the</w:t>
      </w:r>
      <w:r w:rsidR="00EE7F38">
        <w:t xml:space="preserve"> </w:t>
      </w:r>
      <w:r w:rsidRPr="00933B59">
        <w:t>front</w:t>
      </w:r>
      <w:r w:rsidR="00EE7F38">
        <w:t xml:space="preserve"> </w:t>
      </w:r>
      <w:r w:rsidRPr="00933B59">
        <w:t>seats</w:t>
      </w:r>
      <w:r w:rsidR="00EE7F38">
        <w:t xml:space="preserve"> </w:t>
      </w:r>
      <w:r w:rsidRPr="00933B59">
        <w:t>of</w:t>
      </w:r>
      <w:r w:rsidR="00EE7F38">
        <w:t xml:space="preserve"> </w:t>
      </w:r>
      <w:r w:rsidRPr="00933B59">
        <w:t>the</w:t>
      </w:r>
      <w:r w:rsidR="00EE7F38">
        <w:t xml:space="preserve"> </w:t>
      </w:r>
      <w:r w:rsidRPr="00933B59">
        <w:t>bus.</w:t>
      </w:r>
    </w:p>
    <w:p w14:paraId="64536302" w14:textId="7C66DA0A" w:rsidR="00582FB8" w:rsidRPr="005B44EA" w:rsidRDefault="005B44EA" w:rsidP="005B44EA">
      <w:pPr>
        <w:pStyle w:val="H4G"/>
      </w:pPr>
      <w:r>
        <w:tab/>
      </w:r>
      <w:r w:rsidR="00582FB8">
        <w:tab/>
      </w:r>
      <w:r w:rsidR="00582FB8" w:rsidRPr="005B44EA">
        <w:t>2.</w:t>
      </w:r>
      <w:r w:rsidR="00582FB8" w:rsidRPr="005B44EA">
        <w:tab/>
        <w:t>The</w:t>
      </w:r>
      <w:r w:rsidR="00EE7F38">
        <w:t xml:space="preserve"> </w:t>
      </w:r>
      <w:r w:rsidR="00582FB8" w:rsidRPr="005B44EA">
        <w:t>court</w:t>
      </w:r>
      <w:r w:rsidR="00EE7F38">
        <w:t xml:space="preserve"> </w:t>
      </w:r>
      <w:r w:rsidR="00582FB8" w:rsidRPr="005B44EA">
        <w:t>found</w:t>
      </w:r>
      <w:r w:rsidR="00EE7F38">
        <w:t xml:space="preserve"> </w:t>
      </w:r>
      <w:r w:rsidR="00582FB8" w:rsidRPr="005B44EA">
        <w:t>the</w:t>
      </w:r>
      <w:r w:rsidR="00EE7F38">
        <w:t xml:space="preserve"> </w:t>
      </w:r>
      <w:r w:rsidR="00582FB8" w:rsidRPr="005B44EA">
        <w:t>defendants</w:t>
      </w:r>
      <w:r w:rsidR="00EE7F38">
        <w:t xml:space="preserve"> </w:t>
      </w:r>
      <w:r w:rsidR="00582FB8" w:rsidRPr="005B44EA">
        <w:t>No.</w:t>
      </w:r>
      <w:r w:rsidR="00EE7F38">
        <w:t xml:space="preserve"> </w:t>
      </w:r>
      <w:r w:rsidR="00582FB8" w:rsidRPr="005B44EA">
        <w:t>1</w:t>
      </w:r>
      <w:r w:rsidR="00EE7F38">
        <w:t xml:space="preserve"> </w:t>
      </w:r>
      <w:r w:rsidR="00582FB8" w:rsidRPr="005B44EA">
        <w:t>and</w:t>
      </w:r>
      <w:r w:rsidR="00EE7F38">
        <w:t xml:space="preserve"> </w:t>
      </w:r>
      <w:r w:rsidR="00582FB8" w:rsidRPr="005B44EA">
        <w:t>2</w:t>
      </w:r>
      <w:r w:rsidR="00EE7F38">
        <w:t xml:space="preserve"> </w:t>
      </w:r>
      <w:r w:rsidR="00582FB8" w:rsidRPr="005B44EA">
        <w:t>for</w:t>
      </w:r>
      <w:r w:rsidR="00EE7F38">
        <w:t xml:space="preserve"> </w:t>
      </w:r>
      <w:r w:rsidR="00582FB8" w:rsidRPr="005B44EA">
        <w:t>the</w:t>
      </w:r>
      <w:r w:rsidR="00EE7F38">
        <w:t xml:space="preserve"> </w:t>
      </w:r>
      <w:r w:rsidR="00582FB8" w:rsidRPr="005B44EA">
        <w:t>crime</w:t>
      </w:r>
      <w:r w:rsidR="00EE7F38">
        <w:t xml:space="preserve"> </w:t>
      </w:r>
      <w:r w:rsidR="00582FB8" w:rsidRPr="005B44EA">
        <w:t>of</w:t>
      </w:r>
      <w:r w:rsidR="00EE7F38">
        <w:t xml:space="preserve"> </w:t>
      </w:r>
      <w:r w:rsidR="00582FB8" w:rsidRPr="005B44EA">
        <w:t>violence</w:t>
      </w:r>
      <w:r w:rsidR="00EE7F38">
        <w:t xml:space="preserve"> </w:t>
      </w:r>
      <w:r w:rsidR="00582FB8" w:rsidRPr="005B44EA">
        <w:t>against</w:t>
      </w:r>
      <w:r w:rsidR="00EE7F38">
        <w:t xml:space="preserve"> </w:t>
      </w:r>
      <w:r w:rsidR="00582FB8" w:rsidRPr="005B44EA">
        <w:t>a</w:t>
      </w:r>
      <w:r w:rsidR="00EE7F38">
        <w:t xml:space="preserve"> </w:t>
      </w:r>
      <w:r w:rsidR="00582FB8" w:rsidRPr="005B44EA">
        <w:t>member</w:t>
      </w:r>
      <w:r w:rsidR="00EE7F38">
        <w:t xml:space="preserve"> </w:t>
      </w:r>
      <w:r w:rsidR="00582FB8" w:rsidRPr="005B44EA">
        <w:t>of</w:t>
      </w:r>
      <w:r w:rsidR="00EE7F38">
        <w:t xml:space="preserve"> </w:t>
      </w:r>
      <w:r w:rsidR="00582FB8" w:rsidRPr="005B44EA">
        <w:t>the</w:t>
      </w:r>
      <w:r w:rsidR="00EE7F38">
        <w:t xml:space="preserve"> </w:t>
      </w:r>
      <w:r w:rsidR="00582FB8" w:rsidRPr="005B44EA">
        <w:t>community</w:t>
      </w:r>
      <w:r w:rsidR="00EE7F38">
        <w:t xml:space="preserve"> </w:t>
      </w:r>
      <w:r w:rsidR="00582FB8" w:rsidRPr="005B44EA">
        <w:t>committed</w:t>
      </w:r>
      <w:r w:rsidR="00EE7F38">
        <w:t xml:space="preserve"> </w:t>
      </w:r>
      <w:r w:rsidR="00582FB8" w:rsidRPr="005B44EA">
        <w:t>as</w:t>
      </w:r>
      <w:r w:rsidR="00EE7F38">
        <w:t xml:space="preserve"> </w:t>
      </w:r>
      <w:r w:rsidR="00582FB8" w:rsidRPr="005B44EA">
        <w:t>accomplices</w:t>
      </w:r>
      <w:r w:rsidR="00EE7F38">
        <w:t xml:space="preserve"> </w:t>
      </w:r>
      <w:r w:rsidR="00582FB8" w:rsidRPr="005B44EA">
        <w:t>guilty</w:t>
      </w:r>
      <w:r w:rsidR="00EE7F38">
        <w:t xml:space="preserve"> </w:t>
      </w:r>
      <w:r w:rsidR="00582FB8" w:rsidRPr="005B44EA">
        <w:t>and</w:t>
      </w:r>
      <w:r w:rsidR="00EE7F38">
        <w:t xml:space="preserve"> </w:t>
      </w:r>
      <w:r w:rsidR="00582FB8" w:rsidRPr="005B44EA">
        <w:t>a</w:t>
      </w:r>
      <w:r w:rsidR="00EE7F38">
        <w:t xml:space="preserve"> </w:t>
      </w:r>
      <w:r w:rsidR="00582FB8" w:rsidRPr="005B44EA">
        <w:t>sentence</w:t>
      </w:r>
      <w:r w:rsidR="00EE7F38">
        <w:t xml:space="preserve"> </w:t>
      </w:r>
      <w:r w:rsidR="00582FB8" w:rsidRPr="005B44EA">
        <w:t>of</w:t>
      </w:r>
      <w:r w:rsidR="00EE7F38">
        <w:t xml:space="preserve"> </w:t>
      </w:r>
      <w:r w:rsidR="00582FB8" w:rsidRPr="005B44EA">
        <w:t>1</w:t>
      </w:r>
      <w:r w:rsidR="00EE7F38">
        <w:t xml:space="preserve"> </w:t>
      </w:r>
      <w:r w:rsidR="00582FB8" w:rsidRPr="005B44EA">
        <w:t>year</w:t>
      </w:r>
      <w:r w:rsidR="00EE7F38">
        <w:t xml:space="preserve"> </w:t>
      </w:r>
      <w:r w:rsidR="00582FB8" w:rsidRPr="005B44EA">
        <w:t>with</w:t>
      </w:r>
      <w:r w:rsidR="00EE7F38">
        <w:t xml:space="preserve"> </w:t>
      </w:r>
      <w:r w:rsidR="00582FB8" w:rsidRPr="005B44EA">
        <w:t>1</w:t>
      </w:r>
      <w:r w:rsidR="00EE7F38">
        <w:t xml:space="preserve"> </w:t>
      </w:r>
      <w:r w:rsidR="00582FB8" w:rsidRPr="005B44EA">
        <w:t>year</w:t>
      </w:r>
      <w:r w:rsidR="00EE7F38">
        <w:t xml:space="preserve"> </w:t>
      </w:r>
      <w:r w:rsidR="00582FB8" w:rsidRPr="005B44EA">
        <w:t>probation</w:t>
      </w:r>
      <w:r w:rsidR="00EE7F38">
        <w:t xml:space="preserve"> </w:t>
      </w:r>
      <w:r w:rsidR="00582FB8" w:rsidRPr="005B44EA">
        <w:t>period</w:t>
      </w:r>
      <w:r w:rsidR="00EE7F38">
        <w:t xml:space="preserve"> </w:t>
      </w:r>
      <w:r w:rsidR="00582FB8" w:rsidRPr="005B44EA">
        <w:t>was</w:t>
      </w:r>
      <w:r w:rsidR="00EE7F38">
        <w:t xml:space="preserve"> </w:t>
      </w:r>
      <w:r w:rsidR="00582FB8" w:rsidRPr="005B44EA">
        <w:t>imposed</w:t>
      </w:r>
      <w:r w:rsidR="00EE7F38">
        <w:t xml:space="preserve"> </w:t>
      </w:r>
      <w:r w:rsidR="00582FB8" w:rsidRPr="005B44EA">
        <w:t>per</w:t>
      </w:r>
      <w:r w:rsidR="00EE7F38">
        <w:t xml:space="preserve"> </w:t>
      </w:r>
      <w:r w:rsidR="00582FB8" w:rsidRPr="005B44EA">
        <w:t>person.</w:t>
      </w:r>
    </w:p>
    <w:p w14:paraId="6E0A2282" w14:textId="78B47753" w:rsidR="00582FB8" w:rsidRPr="00933B59" w:rsidRDefault="00582FB8" w:rsidP="00ED2374">
      <w:pPr>
        <w:pStyle w:val="SingleTxtG"/>
      </w:pPr>
      <w:r w:rsidRPr="00933B59">
        <w:rPr>
          <w:bCs/>
        </w:rPr>
        <w:t>59.</w:t>
      </w:r>
      <w:r w:rsidRPr="00933B59">
        <w:rPr>
          <w:bCs/>
        </w:rPr>
        <w:tab/>
      </w:r>
      <w:r w:rsidRPr="00933B59">
        <w:t>According</w:t>
      </w:r>
      <w:r w:rsidR="00EE7F38">
        <w:t xml:space="preserve"> </w:t>
      </w:r>
      <w:r w:rsidRPr="00933B59">
        <w:t>to</w:t>
      </w:r>
      <w:r w:rsidR="00EE7F38">
        <w:t xml:space="preserve"> </w:t>
      </w:r>
      <w:r w:rsidRPr="00933B59">
        <w:t>the</w:t>
      </w:r>
      <w:r w:rsidR="00EE7F38">
        <w:t xml:space="preserve"> </w:t>
      </w:r>
      <w:r w:rsidRPr="00933B59">
        <w:t>facts</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the</w:t>
      </w:r>
      <w:r w:rsidR="00EE7F38">
        <w:t xml:space="preserve"> </w:t>
      </w:r>
      <w:r w:rsidRPr="00933B59">
        <w:t>victim</w:t>
      </w:r>
      <w:r w:rsidR="00EE7F38">
        <w:t xml:space="preserve"> </w:t>
      </w:r>
      <w:r w:rsidRPr="00933B59">
        <w:t>No.</w:t>
      </w:r>
      <w:r w:rsidR="00EE7F38">
        <w:t xml:space="preserve"> </w:t>
      </w:r>
      <w:r w:rsidRPr="00933B59">
        <w:t>1</w:t>
      </w:r>
      <w:r w:rsidR="00EE7F38">
        <w:t xml:space="preserve"> </w:t>
      </w:r>
      <w:r w:rsidRPr="00933B59">
        <w:t>and</w:t>
      </w:r>
      <w:r w:rsidR="00EE7F38">
        <w:t xml:space="preserve"> </w:t>
      </w:r>
      <w:r w:rsidRPr="00933B59">
        <w:t>his</w:t>
      </w:r>
      <w:r w:rsidR="00EE7F38">
        <w:t xml:space="preserve"> </w:t>
      </w:r>
      <w:r w:rsidRPr="00933B59">
        <w:t>friend</w:t>
      </w:r>
      <w:r w:rsidR="00EE7F38">
        <w:t xml:space="preserve"> </w:t>
      </w:r>
      <w:r w:rsidRPr="00933B59">
        <w:t>were</w:t>
      </w:r>
      <w:r w:rsidR="00EE7F38">
        <w:t xml:space="preserve"> </w:t>
      </w:r>
      <w:r w:rsidRPr="00933B59">
        <w:t>swimming</w:t>
      </w:r>
      <w:r w:rsidR="00EE7F38">
        <w:t xml:space="preserve"> </w:t>
      </w:r>
      <w:r w:rsidRPr="00933B59">
        <w:t>and</w:t>
      </w:r>
      <w:r w:rsidR="00EE7F38">
        <w:t xml:space="preserve"> </w:t>
      </w:r>
      <w:r w:rsidRPr="00933B59">
        <w:t>sunbathing</w:t>
      </w:r>
      <w:r w:rsidR="00EE7F38">
        <w:t xml:space="preserve"> </w:t>
      </w:r>
      <w:r w:rsidRPr="00933B59">
        <w:t>in</w:t>
      </w:r>
      <w:r w:rsidR="00EE7F38">
        <w:t xml:space="preserve"> </w:t>
      </w:r>
      <w:r w:rsidRPr="00933B59">
        <w:t>the</w:t>
      </w:r>
      <w:r w:rsidR="00EE7F38">
        <w:t xml:space="preserve"> </w:t>
      </w:r>
      <w:r w:rsidRPr="00933B59">
        <w:t>XX</w:t>
      </w:r>
      <w:r w:rsidR="00EE7F38">
        <w:t xml:space="preserve"> </w:t>
      </w:r>
      <w:r w:rsidRPr="00933B59">
        <w:t>swimming</w:t>
      </w:r>
      <w:r w:rsidR="00EE7F38">
        <w:t xml:space="preserve"> </w:t>
      </w:r>
      <w:r w:rsidRPr="00933B59">
        <w:t>pool</w:t>
      </w:r>
      <w:r w:rsidR="00EE7F38">
        <w:t xml:space="preserve"> </w:t>
      </w:r>
      <w:r w:rsidRPr="00933B59">
        <w:t>on</w:t>
      </w:r>
      <w:r w:rsidR="00EE7F38">
        <w:t xml:space="preserve"> </w:t>
      </w:r>
      <w:r w:rsidRPr="00933B59">
        <w:t>August</w:t>
      </w:r>
      <w:r w:rsidR="00EE7F38">
        <w:t xml:space="preserve"> </w:t>
      </w:r>
      <w:r w:rsidRPr="00933B59">
        <w:t>12,</w:t>
      </w:r>
      <w:r w:rsidR="00EE7F38">
        <w:t xml:space="preserve"> </w:t>
      </w:r>
      <w:r w:rsidRPr="00933B59">
        <w:t>2018.</w:t>
      </w:r>
      <w:r w:rsidR="00EE7F38">
        <w:t xml:space="preserve"> </w:t>
      </w:r>
      <w:r w:rsidRPr="00933B59">
        <w:t>Defendants</w:t>
      </w:r>
      <w:r w:rsidR="00EE7F38">
        <w:t xml:space="preserve"> </w:t>
      </w:r>
      <w:r w:rsidRPr="00933B59">
        <w:t>No.</w:t>
      </w:r>
      <w:r w:rsidR="00EE7F38">
        <w:t xml:space="preserve"> </w:t>
      </w:r>
      <w:r w:rsidRPr="00933B59">
        <w:t>1</w:t>
      </w:r>
      <w:r w:rsidR="00EE7F38">
        <w:t xml:space="preserve"> </w:t>
      </w:r>
      <w:r w:rsidRPr="00933B59">
        <w:t>and</w:t>
      </w:r>
      <w:r w:rsidR="00EE7F38">
        <w:t xml:space="preserve"> </w:t>
      </w:r>
      <w:r w:rsidRPr="00933B59">
        <w:t>2</w:t>
      </w:r>
      <w:r w:rsidR="00EE7F38">
        <w:t xml:space="preserve"> </w:t>
      </w:r>
      <w:r w:rsidRPr="00933B59">
        <w:t>also</w:t>
      </w:r>
      <w:r w:rsidR="00EE7F38">
        <w:t xml:space="preserve"> </w:t>
      </w:r>
      <w:r w:rsidRPr="00933B59">
        <w:t>swam</w:t>
      </w:r>
      <w:r w:rsidR="00EE7F38">
        <w:t xml:space="preserve"> </w:t>
      </w:r>
      <w:r w:rsidRPr="00933B59">
        <w:t>in</w:t>
      </w:r>
      <w:r w:rsidR="00EE7F38">
        <w:t xml:space="preserve"> </w:t>
      </w:r>
      <w:r w:rsidRPr="00933B59">
        <w:t>the</w:t>
      </w:r>
      <w:r w:rsidR="00EE7F38">
        <w:t xml:space="preserve"> </w:t>
      </w:r>
      <w:r w:rsidRPr="00933B59">
        <w:t>pool.</w:t>
      </w:r>
      <w:r w:rsidR="00EE7F38">
        <w:t xml:space="preserve"> </w:t>
      </w:r>
      <w:r w:rsidRPr="00933B59">
        <w:t>Defendant</w:t>
      </w:r>
      <w:r w:rsidR="00EE7F38">
        <w:t xml:space="preserve"> </w:t>
      </w:r>
      <w:r w:rsidRPr="00933B59">
        <w:t>No.</w:t>
      </w:r>
      <w:r w:rsidR="00EE7F38">
        <w:t xml:space="preserve"> </w:t>
      </w:r>
      <w:r w:rsidRPr="00933B59">
        <w:t>2</w:t>
      </w:r>
      <w:r w:rsidR="00EE7F38">
        <w:t xml:space="preserve"> </w:t>
      </w:r>
      <w:r w:rsidRPr="00933B59">
        <w:t>noticed</w:t>
      </w:r>
      <w:r w:rsidR="00EE7F38">
        <w:t xml:space="preserve"> </w:t>
      </w:r>
      <w:r w:rsidRPr="00933B59">
        <w:t>the</w:t>
      </w:r>
      <w:r w:rsidR="00EE7F38">
        <w:t xml:space="preserve"> </w:t>
      </w:r>
      <w:r w:rsidRPr="00933B59">
        <w:t>victim</w:t>
      </w:r>
      <w:r w:rsidR="00EE7F38">
        <w:t xml:space="preserve"> </w:t>
      </w:r>
      <w:r w:rsidRPr="00933B59">
        <w:t>of</w:t>
      </w:r>
      <w:r w:rsidR="00EE7F38">
        <w:t xml:space="preserve"> </w:t>
      </w:r>
      <w:r w:rsidRPr="00933B59">
        <w:t>Indian</w:t>
      </w:r>
      <w:r w:rsidR="00EE7F38">
        <w:t xml:space="preserve"> </w:t>
      </w:r>
      <w:r w:rsidRPr="00933B59">
        <w:t>descent</w:t>
      </w:r>
      <w:r w:rsidR="00EE7F38">
        <w:t xml:space="preserve"> </w:t>
      </w:r>
      <w:r w:rsidRPr="00933B59">
        <w:t>and</w:t>
      </w:r>
      <w:r w:rsidR="00EE7F38">
        <w:t xml:space="preserve"> </w:t>
      </w:r>
      <w:r w:rsidRPr="00933B59">
        <w:t>began</w:t>
      </w:r>
      <w:r w:rsidR="00EE7F38">
        <w:t xml:space="preserve"> </w:t>
      </w:r>
      <w:r w:rsidRPr="00933B59">
        <w:t>to</w:t>
      </w:r>
      <w:r w:rsidR="00EE7F38">
        <w:t xml:space="preserve"> </w:t>
      </w:r>
      <w:r w:rsidRPr="00933B59">
        <w:t>scold</w:t>
      </w:r>
      <w:r w:rsidR="00EE7F38">
        <w:t xml:space="preserve"> </w:t>
      </w:r>
      <w:r w:rsidRPr="00933B59">
        <w:t>loudly</w:t>
      </w:r>
      <w:r w:rsidR="00EE7F38">
        <w:t xml:space="preserve"> </w:t>
      </w:r>
      <w:r w:rsidRPr="00933B59">
        <w:t>with</w:t>
      </w:r>
      <w:r w:rsidR="00EE7F38">
        <w:t xml:space="preserve"> </w:t>
      </w:r>
      <w:r w:rsidRPr="00933B59">
        <w:t>the</w:t>
      </w:r>
      <w:r w:rsidR="00EE7F38">
        <w:t xml:space="preserve"> </w:t>
      </w:r>
      <w:r w:rsidRPr="00933B59">
        <w:t>phrase</w:t>
      </w:r>
      <w:r w:rsidR="00EE7F38">
        <w:t xml:space="preserve"> </w:t>
      </w:r>
      <w:r w:rsidR="00747F7E">
        <w:t>“</w:t>
      </w:r>
      <w:r w:rsidRPr="00933B59">
        <w:t>go</w:t>
      </w:r>
      <w:r w:rsidR="00EE7F38">
        <w:t xml:space="preserve"> </w:t>
      </w:r>
      <w:r w:rsidRPr="00933B59">
        <w:t>back</w:t>
      </w:r>
      <w:r w:rsidR="00EE7F38">
        <w:t xml:space="preserve"> </w:t>
      </w:r>
      <w:r w:rsidRPr="00933B59">
        <w:t>to</w:t>
      </w:r>
      <w:r w:rsidR="00EE7F38">
        <w:t xml:space="preserve"> </w:t>
      </w:r>
      <w:r w:rsidRPr="00933B59">
        <w:t>your</w:t>
      </w:r>
      <w:r w:rsidR="00EE7F38">
        <w:t xml:space="preserve"> </w:t>
      </w:r>
      <w:r w:rsidRPr="00933B59">
        <w:t>country</w:t>
      </w:r>
      <w:r w:rsidR="00747F7E">
        <w:t>”</w:t>
      </w:r>
      <w:r w:rsidRPr="00933B59">
        <w:t>.</w:t>
      </w:r>
      <w:r w:rsidR="00EE7F38">
        <w:t xml:space="preserve"> </w:t>
      </w:r>
      <w:r w:rsidRPr="00933B59">
        <w:t>The</w:t>
      </w:r>
      <w:r w:rsidR="00EE7F38">
        <w:t xml:space="preserve"> </w:t>
      </w:r>
      <w:r w:rsidRPr="00933B59">
        <w:t>victim</w:t>
      </w:r>
      <w:r w:rsidR="00EE7F38">
        <w:t xml:space="preserve"> </w:t>
      </w:r>
      <w:r w:rsidRPr="00933B59">
        <w:t>and</w:t>
      </w:r>
      <w:r w:rsidR="00EE7F38">
        <w:t xml:space="preserve"> </w:t>
      </w:r>
      <w:r w:rsidRPr="00933B59">
        <w:t>his</w:t>
      </w:r>
      <w:r w:rsidR="00EE7F38">
        <w:t xml:space="preserve"> </w:t>
      </w:r>
      <w:r w:rsidRPr="00933B59">
        <w:t>friend</w:t>
      </w:r>
      <w:r w:rsidR="00EE7F38">
        <w:t xml:space="preserve"> </w:t>
      </w:r>
      <w:r w:rsidRPr="00933B59">
        <w:t>returned</w:t>
      </w:r>
      <w:r w:rsidR="00EE7F38">
        <w:t xml:space="preserve"> </w:t>
      </w:r>
      <w:r w:rsidRPr="00933B59">
        <w:t>to</w:t>
      </w:r>
      <w:r w:rsidR="00EE7F38">
        <w:t xml:space="preserve"> </w:t>
      </w:r>
      <w:r w:rsidRPr="00933B59">
        <w:t>the</w:t>
      </w:r>
      <w:r w:rsidR="00EE7F38">
        <w:t xml:space="preserve"> </w:t>
      </w:r>
      <w:r w:rsidRPr="00933B59">
        <w:t>pool</w:t>
      </w:r>
      <w:r w:rsidR="00EE7F38">
        <w:t xml:space="preserve"> </w:t>
      </w:r>
      <w:r w:rsidRPr="00933B59">
        <w:t>area</w:t>
      </w:r>
      <w:r w:rsidR="00EE7F38">
        <w:t xml:space="preserve"> </w:t>
      </w:r>
      <w:r w:rsidRPr="00933B59">
        <w:t>at</w:t>
      </w:r>
      <w:r w:rsidR="00EE7F38">
        <w:t xml:space="preserve"> </w:t>
      </w:r>
      <w:r w:rsidRPr="00933B59">
        <w:t>6:34</w:t>
      </w:r>
      <w:r w:rsidR="00EE7F38">
        <w:t xml:space="preserve"> </w:t>
      </w:r>
      <w:r w:rsidRPr="00933B59">
        <w:t>p.m.,</w:t>
      </w:r>
      <w:r w:rsidR="00EE7F38">
        <w:t xml:space="preserve"> </w:t>
      </w:r>
      <w:r w:rsidRPr="00933B59">
        <w:t>when</w:t>
      </w:r>
      <w:r w:rsidR="00EE7F38">
        <w:t xml:space="preserve"> </w:t>
      </w:r>
      <w:r w:rsidRPr="00933B59">
        <w:t>defendant</w:t>
      </w:r>
      <w:r w:rsidR="00EE7F38">
        <w:t xml:space="preserve"> </w:t>
      </w:r>
      <w:r w:rsidRPr="00933B59">
        <w:t>No.</w:t>
      </w:r>
      <w:r w:rsidR="00EE7F38">
        <w:t xml:space="preserve"> </w:t>
      </w:r>
      <w:r w:rsidRPr="00933B59">
        <w:t>1</w:t>
      </w:r>
      <w:r w:rsidR="00EE7F38">
        <w:t xml:space="preserve"> </w:t>
      </w:r>
      <w:r w:rsidRPr="00933B59">
        <w:t>shouted</w:t>
      </w:r>
      <w:r w:rsidR="00EE7F38">
        <w:t xml:space="preserve"> </w:t>
      </w:r>
      <w:r w:rsidRPr="00933B59">
        <w:t>in</w:t>
      </w:r>
      <w:r w:rsidR="00EE7F38">
        <w:t xml:space="preserve"> </w:t>
      </w:r>
      <w:r w:rsidRPr="00933B59">
        <w:t>the</w:t>
      </w:r>
      <w:r w:rsidR="00EE7F38">
        <w:t xml:space="preserve"> </w:t>
      </w:r>
      <w:r w:rsidRPr="00933B59">
        <w:t>pool</w:t>
      </w:r>
      <w:r w:rsidR="00EE7F38">
        <w:t xml:space="preserve"> </w:t>
      </w:r>
      <w:r w:rsidRPr="00933B59">
        <w:t>at</w:t>
      </w:r>
      <w:r w:rsidR="00EE7F38">
        <w:t xml:space="preserve"> </w:t>
      </w:r>
      <w:r w:rsidRPr="00933B59">
        <w:t>the</w:t>
      </w:r>
      <w:r w:rsidR="00EE7F38">
        <w:t xml:space="preserve"> </w:t>
      </w:r>
      <w:r w:rsidRPr="00933B59">
        <w:t>victim</w:t>
      </w:r>
      <w:r w:rsidR="00EE7F38">
        <w:t xml:space="preserve"> </w:t>
      </w:r>
      <w:r w:rsidRPr="00933B59">
        <w:t>as</w:t>
      </w:r>
      <w:r w:rsidR="00EE7F38">
        <w:t xml:space="preserve"> </w:t>
      </w:r>
      <w:r w:rsidRPr="00933B59">
        <w:t>follows:</w:t>
      </w:r>
      <w:r w:rsidR="00EE7F38">
        <w:t xml:space="preserve"> </w:t>
      </w:r>
      <w:r w:rsidR="00747F7E">
        <w:t>“</w:t>
      </w:r>
      <w:r w:rsidRPr="00933B59">
        <w:t>why</w:t>
      </w:r>
      <w:r w:rsidR="00EE7F38">
        <w:t xml:space="preserve"> </w:t>
      </w:r>
      <w:r w:rsidRPr="00933B59">
        <w:t>don</w:t>
      </w:r>
      <w:r w:rsidR="00747F7E">
        <w:t>’</w:t>
      </w:r>
      <w:r w:rsidRPr="00933B59">
        <w:t>t</w:t>
      </w:r>
      <w:r w:rsidR="00EE7F38">
        <w:t xml:space="preserve"> </w:t>
      </w:r>
      <w:r w:rsidRPr="00933B59">
        <w:t>you</w:t>
      </w:r>
      <w:r w:rsidR="00EE7F38">
        <w:t xml:space="preserve"> </w:t>
      </w:r>
      <w:r w:rsidRPr="00933B59">
        <w:t>go</w:t>
      </w:r>
      <w:r w:rsidR="00EE7F38">
        <w:t xml:space="preserve"> </w:t>
      </w:r>
      <w:r w:rsidRPr="00933B59">
        <w:t>back</w:t>
      </w:r>
      <w:r w:rsidR="00EE7F38">
        <w:t xml:space="preserve"> </w:t>
      </w:r>
      <w:r w:rsidRPr="00933B59">
        <w:t>to</w:t>
      </w:r>
      <w:r w:rsidR="00EE7F38">
        <w:t xml:space="preserve"> </w:t>
      </w:r>
      <w:r w:rsidRPr="00933B59">
        <w:t>your</w:t>
      </w:r>
      <w:r w:rsidR="00EE7F38">
        <w:t xml:space="preserve"> </w:t>
      </w:r>
      <w:r w:rsidRPr="00933B59">
        <w:t>own</w:t>
      </w:r>
      <w:r w:rsidR="00EE7F38">
        <w:t xml:space="preserve"> </w:t>
      </w:r>
      <w:r w:rsidRPr="00933B59">
        <w:t>country?</w:t>
      </w:r>
      <w:r w:rsidR="00747F7E">
        <w:t>”</w:t>
      </w:r>
      <w:r w:rsidR="00EE7F38">
        <w:t xml:space="preserve"> </w:t>
      </w:r>
      <w:r w:rsidRPr="00933B59">
        <w:t>In</w:t>
      </w:r>
      <w:r w:rsidR="00EE7F38">
        <w:t xml:space="preserve"> </w:t>
      </w:r>
      <w:r w:rsidRPr="00933B59">
        <w:t>the</w:t>
      </w:r>
      <w:r w:rsidR="00EE7F38">
        <w:t xml:space="preserve"> </w:t>
      </w:r>
      <w:r w:rsidRPr="00933B59">
        <w:t>pool,</w:t>
      </w:r>
      <w:r w:rsidR="00EE7F38">
        <w:t xml:space="preserve"> </w:t>
      </w:r>
      <w:r w:rsidRPr="00933B59">
        <w:t>defendant</w:t>
      </w:r>
      <w:r w:rsidR="00EE7F38">
        <w:t xml:space="preserve"> </w:t>
      </w:r>
      <w:r w:rsidRPr="00933B59">
        <w:t>No.</w:t>
      </w:r>
      <w:r w:rsidR="00EE7F38">
        <w:t xml:space="preserve"> </w:t>
      </w:r>
      <w:r w:rsidRPr="00933B59">
        <w:t>2</w:t>
      </w:r>
      <w:r w:rsidR="00EE7F38">
        <w:t xml:space="preserve"> </w:t>
      </w:r>
      <w:r w:rsidRPr="00933B59">
        <w:t>again</w:t>
      </w:r>
      <w:r w:rsidR="00EE7F38">
        <w:t xml:space="preserve"> </w:t>
      </w:r>
      <w:r w:rsidRPr="00933B59">
        <w:t>scolded</w:t>
      </w:r>
      <w:r w:rsidR="00EE7F38">
        <w:t xml:space="preserve"> </w:t>
      </w:r>
      <w:r w:rsidRPr="00933B59">
        <w:t>the</w:t>
      </w:r>
      <w:r w:rsidR="00EE7F38">
        <w:t xml:space="preserve"> </w:t>
      </w:r>
      <w:r w:rsidRPr="00933B59">
        <w:t>victim:</w:t>
      </w:r>
      <w:r w:rsidR="00EE7F38">
        <w:t xml:space="preserve"> </w:t>
      </w:r>
      <w:r w:rsidR="00747F7E">
        <w:t>“</w:t>
      </w:r>
      <w:r w:rsidRPr="00933B59">
        <w:t>You</w:t>
      </w:r>
      <w:r w:rsidR="00EE7F38">
        <w:t xml:space="preserve"> </w:t>
      </w:r>
      <w:r w:rsidRPr="00933B59">
        <w:t>jerk,</w:t>
      </w:r>
      <w:r w:rsidR="00EE7F38">
        <w:t xml:space="preserve"> </w:t>
      </w:r>
      <w:r w:rsidRPr="00933B59">
        <w:t>you</w:t>
      </w:r>
      <w:r w:rsidR="00EE7F38">
        <w:t xml:space="preserve"> </w:t>
      </w:r>
      <w:r w:rsidRPr="00933B59">
        <w:t>Chinese</w:t>
      </w:r>
      <w:r w:rsidR="00EE7F38">
        <w:t xml:space="preserve"> </w:t>
      </w:r>
      <w:r w:rsidRPr="00933B59">
        <w:t>monkey,</w:t>
      </w:r>
      <w:r w:rsidR="00EE7F38">
        <w:t xml:space="preserve"> </w:t>
      </w:r>
      <w:r w:rsidRPr="00933B59">
        <w:t>why</w:t>
      </w:r>
      <w:r w:rsidR="00EE7F38">
        <w:t xml:space="preserve"> </w:t>
      </w:r>
      <w:r w:rsidRPr="00933B59">
        <w:t>don</w:t>
      </w:r>
      <w:r w:rsidR="00747F7E">
        <w:t>’</w:t>
      </w:r>
      <w:r w:rsidRPr="00933B59">
        <w:t>t</w:t>
      </w:r>
      <w:r w:rsidR="00EE7F38">
        <w:t xml:space="preserve"> </w:t>
      </w:r>
      <w:r w:rsidRPr="00933B59">
        <w:t>you</w:t>
      </w:r>
      <w:r w:rsidR="00EE7F38">
        <w:t xml:space="preserve"> </w:t>
      </w:r>
      <w:r w:rsidRPr="00933B59">
        <w:t>go</w:t>
      </w:r>
      <w:r w:rsidR="00EE7F38">
        <w:t xml:space="preserve"> </w:t>
      </w:r>
      <w:r w:rsidRPr="00933B59">
        <w:t>back</w:t>
      </w:r>
      <w:r w:rsidR="00EE7F38">
        <w:t xml:space="preserve"> </w:t>
      </w:r>
      <w:r w:rsidRPr="00933B59">
        <w:t>to</w:t>
      </w:r>
      <w:r w:rsidR="00EE7F38">
        <w:t xml:space="preserve"> </w:t>
      </w:r>
      <w:r w:rsidRPr="00933B59">
        <w:t>your</w:t>
      </w:r>
      <w:r w:rsidR="00EE7F38">
        <w:t xml:space="preserve"> </w:t>
      </w:r>
      <w:r w:rsidRPr="00933B59">
        <w:t>own</w:t>
      </w:r>
      <w:r w:rsidR="00EE7F38">
        <w:t xml:space="preserve"> </w:t>
      </w:r>
      <w:r w:rsidRPr="00933B59">
        <w:t>country?</w:t>
      </w:r>
      <w:r w:rsidR="00747F7E">
        <w:t>”</w:t>
      </w:r>
      <w:r w:rsidRPr="00933B59">
        <w:t>.</w:t>
      </w:r>
      <w:r w:rsidR="00EE7F38">
        <w:t xml:space="preserve"> </w:t>
      </w:r>
      <w:r w:rsidRPr="00933B59">
        <w:t>At</w:t>
      </w:r>
      <w:r w:rsidR="00EE7F38">
        <w:t xml:space="preserve"> </w:t>
      </w:r>
      <w:r w:rsidRPr="00933B59">
        <w:t>this</w:t>
      </w:r>
      <w:r w:rsidR="00EE7F38">
        <w:t xml:space="preserve"> </w:t>
      </w:r>
      <w:r w:rsidRPr="00933B59">
        <w:t>point,</w:t>
      </w:r>
      <w:r w:rsidR="00EE7F38">
        <w:t xml:space="preserve"> </w:t>
      </w:r>
      <w:r w:rsidRPr="00933B59">
        <w:t>the</w:t>
      </w:r>
      <w:r w:rsidR="00EE7F38">
        <w:t xml:space="preserve"> </w:t>
      </w:r>
      <w:r w:rsidRPr="00933B59">
        <w:t>victim</w:t>
      </w:r>
      <w:r w:rsidR="00EE7F38">
        <w:t xml:space="preserve"> </w:t>
      </w:r>
      <w:r w:rsidRPr="00933B59">
        <w:t>and</w:t>
      </w:r>
      <w:r w:rsidR="00EE7F38">
        <w:t xml:space="preserve"> </w:t>
      </w:r>
      <w:r w:rsidRPr="00933B59">
        <w:t>his</w:t>
      </w:r>
      <w:r w:rsidR="00EE7F38">
        <w:t xml:space="preserve"> </w:t>
      </w:r>
      <w:r w:rsidRPr="00933B59">
        <w:t>friend</w:t>
      </w:r>
      <w:r w:rsidR="00EE7F38">
        <w:t xml:space="preserve"> </w:t>
      </w:r>
      <w:r w:rsidRPr="00933B59">
        <w:t>retorted</w:t>
      </w:r>
      <w:r w:rsidR="00EE7F38">
        <w:t xml:space="preserve"> </w:t>
      </w:r>
      <w:r w:rsidRPr="00933B59">
        <w:t>to</w:t>
      </w:r>
      <w:r w:rsidR="00EE7F38">
        <w:t xml:space="preserve"> </w:t>
      </w:r>
      <w:r w:rsidRPr="00933B59">
        <w:t>the</w:t>
      </w:r>
      <w:r w:rsidR="00EE7F38">
        <w:t xml:space="preserve"> </w:t>
      </w:r>
      <w:r w:rsidRPr="00933B59">
        <w:t>defendant</w:t>
      </w:r>
      <w:r w:rsidR="00EE7F38">
        <w:t xml:space="preserve"> </w:t>
      </w:r>
      <w:r w:rsidRPr="00933B59">
        <w:t>to</w:t>
      </w:r>
      <w:r w:rsidR="00EE7F38">
        <w:t xml:space="preserve"> </w:t>
      </w:r>
      <w:r w:rsidRPr="00933B59">
        <w:t>the</w:t>
      </w:r>
      <w:r w:rsidR="00EE7F38">
        <w:t xml:space="preserve"> </w:t>
      </w:r>
      <w:r w:rsidRPr="00933B59">
        <w:t>extent</w:t>
      </w:r>
      <w:r w:rsidR="00EE7F38">
        <w:t xml:space="preserve"> </w:t>
      </w:r>
      <w:r w:rsidRPr="00933B59">
        <w:t>that</w:t>
      </w:r>
      <w:r w:rsidR="00EE7F38">
        <w:t xml:space="preserve"> </w:t>
      </w:r>
      <w:r w:rsidR="00747F7E">
        <w:t>“</w:t>
      </w:r>
      <w:r w:rsidRPr="00933B59">
        <w:t>this</w:t>
      </w:r>
      <w:r w:rsidR="00EE7F38">
        <w:t xml:space="preserve"> </w:t>
      </w:r>
      <w:r w:rsidRPr="00933B59">
        <w:t>is</w:t>
      </w:r>
      <w:r w:rsidR="00EE7F38">
        <w:t xml:space="preserve"> </w:t>
      </w:r>
      <w:r w:rsidRPr="00933B59">
        <w:t>our</w:t>
      </w:r>
      <w:r w:rsidR="00EE7F38">
        <w:t xml:space="preserve"> </w:t>
      </w:r>
      <w:r w:rsidRPr="00933B59">
        <w:t>country,</w:t>
      </w:r>
      <w:r w:rsidR="00EE7F38">
        <w:t xml:space="preserve"> </w:t>
      </w:r>
      <w:r w:rsidRPr="00933B59">
        <w:t>too.</w:t>
      </w:r>
      <w:r w:rsidR="00747F7E">
        <w:t>”</w:t>
      </w:r>
      <w:r w:rsidR="00EE7F38">
        <w:t xml:space="preserve"> </w:t>
      </w:r>
      <w:r w:rsidRPr="00933B59">
        <w:t>After</w:t>
      </w:r>
      <w:r w:rsidR="00EE7F38">
        <w:t xml:space="preserve"> </w:t>
      </w:r>
      <w:r w:rsidRPr="00933B59">
        <w:t>a</w:t>
      </w:r>
      <w:r w:rsidR="00EE7F38">
        <w:t xml:space="preserve"> </w:t>
      </w:r>
      <w:r w:rsidRPr="00933B59">
        <w:t>few</w:t>
      </w:r>
      <w:r w:rsidR="00EE7F38">
        <w:t xml:space="preserve"> </w:t>
      </w:r>
      <w:r w:rsidRPr="00933B59">
        <w:t>minutes,</w:t>
      </w:r>
      <w:r w:rsidR="00EE7F38">
        <w:t xml:space="preserve"> </w:t>
      </w:r>
      <w:r w:rsidRPr="00933B59">
        <w:t>defendants</w:t>
      </w:r>
      <w:r w:rsidR="00EE7F38">
        <w:t xml:space="preserve"> </w:t>
      </w:r>
      <w:r w:rsidRPr="00933B59">
        <w:t>No.</w:t>
      </w:r>
      <w:r w:rsidR="00EE7F38">
        <w:t xml:space="preserve"> </w:t>
      </w:r>
      <w:r w:rsidRPr="00933B59">
        <w:t>1</w:t>
      </w:r>
      <w:r w:rsidR="00EE7F38">
        <w:t xml:space="preserve"> </w:t>
      </w:r>
      <w:r w:rsidRPr="00933B59">
        <w:t>and</w:t>
      </w:r>
      <w:r w:rsidR="00EE7F38">
        <w:t xml:space="preserve"> </w:t>
      </w:r>
      <w:r w:rsidRPr="00933B59">
        <w:t>2</w:t>
      </w:r>
      <w:r w:rsidR="00EE7F38">
        <w:t xml:space="preserve"> </w:t>
      </w:r>
      <w:r w:rsidRPr="00933B59">
        <w:t>went</w:t>
      </w:r>
      <w:r w:rsidR="00EE7F38">
        <w:t xml:space="preserve"> </w:t>
      </w:r>
      <w:r w:rsidRPr="00933B59">
        <w:t>out</w:t>
      </w:r>
      <w:r w:rsidR="00EE7F38">
        <w:t xml:space="preserve"> </w:t>
      </w:r>
      <w:r w:rsidRPr="00933B59">
        <w:t>of</w:t>
      </w:r>
      <w:r w:rsidR="00EE7F38">
        <w:t xml:space="preserve"> </w:t>
      </w:r>
      <w:r w:rsidRPr="00933B59">
        <w:t>the</w:t>
      </w:r>
      <w:r w:rsidR="00EE7F38">
        <w:t xml:space="preserve"> </w:t>
      </w:r>
      <w:r w:rsidRPr="00933B59">
        <w:t>pool,</w:t>
      </w:r>
      <w:r w:rsidR="00EE7F38">
        <w:t xml:space="preserve"> </w:t>
      </w:r>
      <w:r w:rsidRPr="00933B59">
        <w:t>approached</w:t>
      </w:r>
      <w:r w:rsidR="00EE7F38">
        <w:t xml:space="preserve"> </w:t>
      </w:r>
      <w:r w:rsidRPr="00933B59">
        <w:t>the</w:t>
      </w:r>
      <w:r w:rsidR="00EE7F38">
        <w:t xml:space="preserve"> </w:t>
      </w:r>
      <w:r w:rsidRPr="00933B59">
        <w:t>victim</w:t>
      </w:r>
      <w:r w:rsidR="00EE7F38">
        <w:t xml:space="preserve"> </w:t>
      </w:r>
      <w:r w:rsidRPr="00933B59">
        <w:t>and</w:t>
      </w:r>
      <w:r w:rsidR="00EE7F38">
        <w:t xml:space="preserve"> </w:t>
      </w:r>
      <w:r w:rsidRPr="00933B59">
        <w:t>started</w:t>
      </w:r>
      <w:r w:rsidR="00EE7F38">
        <w:t xml:space="preserve"> </w:t>
      </w:r>
      <w:r w:rsidRPr="00933B59">
        <w:t>arguing</w:t>
      </w:r>
      <w:r w:rsidR="00EE7F38">
        <w:t xml:space="preserve"> </w:t>
      </w:r>
      <w:r w:rsidRPr="00933B59">
        <w:t>again,</w:t>
      </w:r>
      <w:r w:rsidR="00EE7F38">
        <w:t xml:space="preserve"> </w:t>
      </w:r>
      <w:r w:rsidRPr="00933B59">
        <w:t>both</w:t>
      </w:r>
      <w:r w:rsidR="00EE7F38">
        <w:t xml:space="preserve"> </w:t>
      </w:r>
      <w:r w:rsidRPr="00933B59">
        <w:t>defendants</w:t>
      </w:r>
      <w:r w:rsidR="00EE7F38">
        <w:t xml:space="preserve"> </w:t>
      </w:r>
      <w:r w:rsidRPr="00933B59">
        <w:t>shouting,</w:t>
      </w:r>
      <w:r w:rsidR="00EE7F38">
        <w:t xml:space="preserve"> </w:t>
      </w:r>
      <w:r w:rsidR="00747F7E">
        <w:t>“</w:t>
      </w:r>
      <w:r w:rsidRPr="00933B59">
        <w:t>why</w:t>
      </w:r>
      <w:r w:rsidR="00EE7F38">
        <w:t xml:space="preserve"> </w:t>
      </w:r>
      <w:r w:rsidRPr="00933B59">
        <w:t>did</w:t>
      </w:r>
      <w:r w:rsidR="00EE7F38">
        <w:t xml:space="preserve"> </w:t>
      </w:r>
      <w:r w:rsidRPr="00933B59">
        <w:t>you</w:t>
      </w:r>
      <w:r w:rsidR="00EE7F38">
        <w:t xml:space="preserve"> </w:t>
      </w:r>
      <w:r w:rsidRPr="00933B59">
        <w:t>come</w:t>
      </w:r>
      <w:r w:rsidR="00EE7F38">
        <w:t xml:space="preserve"> </w:t>
      </w:r>
      <w:r w:rsidRPr="00933B59">
        <w:t>to</w:t>
      </w:r>
      <w:r w:rsidR="00EE7F38">
        <w:t xml:space="preserve"> </w:t>
      </w:r>
      <w:r w:rsidRPr="00933B59">
        <w:t>our</w:t>
      </w:r>
      <w:r w:rsidR="00EE7F38">
        <w:t xml:space="preserve"> </w:t>
      </w:r>
      <w:r w:rsidRPr="00933B59">
        <w:t>country.</w:t>
      </w:r>
      <w:r w:rsidR="00747F7E">
        <w:t>”</w:t>
      </w:r>
      <w:r w:rsidR="00EE7F38">
        <w:t xml:space="preserve"> </w:t>
      </w:r>
      <w:r w:rsidRPr="00933B59">
        <w:t>During</w:t>
      </w:r>
      <w:r w:rsidR="00EE7F38">
        <w:t xml:space="preserve"> </w:t>
      </w:r>
      <w:r w:rsidRPr="00933B59">
        <w:t>the</w:t>
      </w:r>
      <w:r w:rsidR="00EE7F38">
        <w:t xml:space="preserve"> </w:t>
      </w:r>
      <w:r w:rsidRPr="00933B59">
        <w:t>conflict,</w:t>
      </w:r>
      <w:r w:rsidR="00EE7F38">
        <w:t xml:space="preserve"> </w:t>
      </w:r>
      <w:r w:rsidRPr="00933B59">
        <w:t>the</w:t>
      </w:r>
      <w:r w:rsidR="00EE7F38">
        <w:t xml:space="preserve"> </w:t>
      </w:r>
      <w:r w:rsidRPr="00933B59">
        <w:t>both</w:t>
      </w:r>
      <w:r w:rsidR="00EE7F38">
        <w:t xml:space="preserve"> </w:t>
      </w:r>
      <w:r w:rsidRPr="00933B59">
        <w:t>defendants</w:t>
      </w:r>
      <w:r w:rsidR="00EE7F38">
        <w:t xml:space="preserve"> </w:t>
      </w:r>
      <w:r w:rsidRPr="00933B59">
        <w:t>hit</w:t>
      </w:r>
      <w:r w:rsidR="00EE7F38">
        <w:t xml:space="preserve"> </w:t>
      </w:r>
      <w:r w:rsidRPr="00933B59">
        <w:t>the</w:t>
      </w:r>
      <w:r w:rsidR="00EE7F38">
        <w:t xml:space="preserve"> </w:t>
      </w:r>
      <w:r w:rsidRPr="00933B59">
        <w:t>victim</w:t>
      </w:r>
      <w:r w:rsidR="00747F7E">
        <w:t>’</w:t>
      </w:r>
      <w:r w:rsidRPr="00933B59">
        <w:t>s</w:t>
      </w:r>
      <w:r w:rsidR="00EE7F38">
        <w:t xml:space="preserve"> </w:t>
      </w:r>
      <w:r w:rsidRPr="00933B59">
        <w:t>head,</w:t>
      </w:r>
      <w:r w:rsidR="00EE7F38">
        <w:t xml:space="preserve"> </w:t>
      </w:r>
      <w:r w:rsidRPr="00933B59">
        <w:t>who</w:t>
      </w:r>
      <w:r w:rsidR="00EE7F38">
        <w:t xml:space="preserve"> </w:t>
      </w:r>
      <w:r w:rsidRPr="00933B59">
        <w:t>suffered</w:t>
      </w:r>
      <w:r w:rsidR="00EE7F38">
        <w:t xml:space="preserve"> </w:t>
      </w:r>
      <w:r w:rsidRPr="00933B59">
        <w:t>an</w:t>
      </w:r>
      <w:r w:rsidR="00EE7F38">
        <w:t xml:space="preserve"> </w:t>
      </w:r>
      <w:r w:rsidRPr="00933B59">
        <w:t>injury</w:t>
      </w:r>
      <w:r w:rsidR="00EE7F38">
        <w:t xml:space="preserve"> </w:t>
      </w:r>
      <w:r w:rsidRPr="00933B59">
        <w:t>that</w:t>
      </w:r>
      <w:r w:rsidR="00EE7F38">
        <w:t xml:space="preserve"> </w:t>
      </w:r>
      <w:r w:rsidRPr="00933B59">
        <w:t>healed</w:t>
      </w:r>
      <w:r w:rsidR="00EE7F38">
        <w:t xml:space="preserve"> </w:t>
      </w:r>
      <w:r w:rsidRPr="00933B59">
        <w:t>within</w:t>
      </w:r>
      <w:r w:rsidR="00EE7F38">
        <w:t xml:space="preserve"> </w:t>
      </w:r>
      <w:r w:rsidRPr="00933B59">
        <w:t>8</w:t>
      </w:r>
      <w:r w:rsidR="00EE7F38">
        <w:t xml:space="preserve"> </w:t>
      </w:r>
      <w:r w:rsidRPr="00933B59">
        <w:t>days.</w:t>
      </w:r>
    </w:p>
    <w:p w14:paraId="15DACCD1" w14:textId="06B04AAE" w:rsidR="00582FB8" w:rsidRPr="00933B59" w:rsidRDefault="00582FB8" w:rsidP="005B44EA">
      <w:pPr>
        <w:pStyle w:val="H4G"/>
      </w:pPr>
      <w:r>
        <w:lastRenderedPageBreak/>
        <w:tab/>
      </w:r>
      <w:r>
        <w:tab/>
        <w:t>3.</w:t>
      </w:r>
      <w:r>
        <w:tab/>
      </w:r>
      <w:r w:rsidRPr="00933B59">
        <w:t>The</w:t>
      </w:r>
      <w:r w:rsidR="00EE7F38">
        <w:t xml:space="preserve"> </w:t>
      </w:r>
      <w:r w:rsidRPr="00933B59">
        <w:t>court</w:t>
      </w:r>
      <w:r w:rsidR="00EE7F38">
        <w:t xml:space="preserve"> </w:t>
      </w:r>
      <w:r w:rsidRPr="00933B59">
        <w:t>sentenced</w:t>
      </w:r>
      <w:r w:rsidR="00EE7F38">
        <w:t xml:space="preserve"> </w:t>
      </w:r>
      <w:r w:rsidRPr="00933B59">
        <w:t>the</w:t>
      </w:r>
      <w:r w:rsidR="00EE7F38">
        <w:t xml:space="preserve"> </w:t>
      </w:r>
      <w:r w:rsidRPr="00933B59">
        <w:t>accused</w:t>
      </w:r>
      <w:r w:rsidR="00EE7F38">
        <w:t xml:space="preserve"> </w:t>
      </w:r>
      <w:r w:rsidRPr="00933B59">
        <w:t>to</w:t>
      </w:r>
      <w:r w:rsidR="00EE7F38">
        <w:t xml:space="preserve"> </w:t>
      </w:r>
      <w:r w:rsidRPr="00933B59">
        <w:t>1</w:t>
      </w:r>
      <w:r w:rsidR="00EE7F38">
        <w:t xml:space="preserve"> </w:t>
      </w:r>
      <w:r w:rsidRPr="00933B59">
        <w:t>year</w:t>
      </w:r>
      <w:r w:rsidR="00EE7F38">
        <w:t xml:space="preserve"> </w:t>
      </w:r>
      <w:r w:rsidRPr="00933B59">
        <w:t>and</w:t>
      </w:r>
      <w:r w:rsidR="00EE7F38">
        <w:t xml:space="preserve"> </w:t>
      </w:r>
      <w:r w:rsidRPr="00933B59">
        <w:t>6</w:t>
      </w:r>
      <w:r w:rsidR="00EE7F38">
        <w:t xml:space="preserve"> </w:t>
      </w:r>
      <w:r w:rsidRPr="00933B59">
        <w:t>months</w:t>
      </w:r>
      <w:r w:rsidR="00EE7F38">
        <w:t xml:space="preserve"> </w:t>
      </w:r>
      <w:r w:rsidRPr="00933B59">
        <w:t>imprisonment</w:t>
      </w:r>
      <w:r w:rsidR="00EE7F38">
        <w:t xml:space="preserve"> </w:t>
      </w:r>
      <w:r w:rsidRPr="00933B59">
        <w:t>suspended</w:t>
      </w:r>
      <w:r w:rsidR="00EE7F38">
        <w:t xml:space="preserve"> </w:t>
      </w:r>
      <w:r w:rsidRPr="00933B59">
        <w:t>for</w:t>
      </w:r>
      <w:r w:rsidR="00EE7F38">
        <w:t xml:space="preserve"> </w:t>
      </w:r>
      <w:r w:rsidRPr="00933B59">
        <w:t>2</w:t>
      </w:r>
      <w:r w:rsidR="00EE7F38">
        <w:t xml:space="preserve"> </w:t>
      </w:r>
      <w:r w:rsidRPr="00933B59">
        <w:t>years</w:t>
      </w:r>
      <w:r w:rsidR="00EE7F38">
        <w:t xml:space="preserve"> </w:t>
      </w:r>
      <w:r w:rsidRPr="00933B59">
        <w:t>for</w:t>
      </w:r>
      <w:r w:rsidR="00EE7F38">
        <w:t xml:space="preserve"> </w:t>
      </w:r>
      <w:r w:rsidRPr="00933B59">
        <w:t>the</w:t>
      </w:r>
      <w:r w:rsidR="00EE7F38">
        <w:t xml:space="preserve"> </w:t>
      </w:r>
      <w:r w:rsidRPr="00933B59">
        <w:t>crime</w:t>
      </w:r>
      <w:r w:rsidR="00EE7F38">
        <w:t xml:space="preserve"> </w:t>
      </w:r>
      <w:r w:rsidRPr="00933B59">
        <w:t>of</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p>
    <w:p w14:paraId="05F01D82" w14:textId="3F3A692D" w:rsidR="00582FB8" w:rsidRPr="00933B59" w:rsidRDefault="00582FB8" w:rsidP="00ED2374">
      <w:pPr>
        <w:pStyle w:val="SingleTxtG"/>
      </w:pPr>
      <w:r w:rsidRPr="00933B59">
        <w:rPr>
          <w:bCs/>
        </w:rPr>
        <w:t>60.</w:t>
      </w:r>
      <w:r w:rsidRPr="00933B59">
        <w:rPr>
          <w:bCs/>
        </w:rPr>
        <w:tab/>
      </w:r>
      <w:r w:rsidRPr="00933B59">
        <w:t>According</w:t>
      </w:r>
      <w:r w:rsidR="00EE7F38">
        <w:t xml:space="preserve"> </w:t>
      </w:r>
      <w:r w:rsidRPr="00933B59">
        <w:t>to</w:t>
      </w:r>
      <w:r w:rsidR="00EE7F38">
        <w:t xml:space="preserve"> </w:t>
      </w:r>
      <w:r w:rsidRPr="00933B59">
        <w:t>the</w:t>
      </w:r>
      <w:r w:rsidR="00EE7F38">
        <w:t xml:space="preserve"> </w:t>
      </w:r>
      <w:r w:rsidRPr="00933B59">
        <w:t>fa</w:t>
      </w:r>
      <w:r w:rsidR="009C04FE">
        <w:t>c</w:t>
      </w:r>
      <w:r w:rsidRPr="00933B59">
        <w:t>ts</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the</w:t>
      </w:r>
      <w:r w:rsidR="00EE7F38">
        <w:t xml:space="preserve"> </w:t>
      </w:r>
      <w:r w:rsidRPr="00933B59">
        <w:t>defendant</w:t>
      </w:r>
      <w:r w:rsidR="00EE7F38">
        <w:t xml:space="preserve"> </w:t>
      </w:r>
      <w:r w:rsidRPr="00933B59">
        <w:t>had</w:t>
      </w:r>
      <w:r w:rsidR="00EE7F38">
        <w:t xml:space="preserve"> </w:t>
      </w:r>
      <w:r w:rsidRPr="00933B59">
        <w:t>previously</w:t>
      </w:r>
      <w:r w:rsidR="00EE7F38">
        <w:t xml:space="preserve"> </w:t>
      </w:r>
      <w:r w:rsidRPr="00933B59">
        <w:t>applied</w:t>
      </w:r>
      <w:r w:rsidR="00EE7F38">
        <w:t xml:space="preserve"> </w:t>
      </w:r>
      <w:r w:rsidRPr="00933B59">
        <w:t>to</w:t>
      </w:r>
      <w:r w:rsidR="00EE7F38">
        <w:t xml:space="preserve"> </w:t>
      </w:r>
      <w:r w:rsidRPr="00933B59">
        <w:t>the</w:t>
      </w:r>
      <w:r w:rsidR="00EE7F38">
        <w:t xml:space="preserve"> </w:t>
      </w:r>
      <w:r w:rsidRPr="00933B59">
        <w:t>Hungarian</w:t>
      </w:r>
      <w:r w:rsidR="00EE7F38">
        <w:t xml:space="preserve"> </w:t>
      </w:r>
      <w:r w:rsidRPr="00933B59">
        <w:t>Police</w:t>
      </w:r>
      <w:r w:rsidR="00EE7F38">
        <w:t xml:space="preserve"> </w:t>
      </w:r>
      <w:r w:rsidRPr="00933B59">
        <w:t>for</w:t>
      </w:r>
      <w:r w:rsidR="00EE7F38">
        <w:t xml:space="preserve"> </w:t>
      </w:r>
      <w:r w:rsidRPr="00933B59">
        <w:t>a</w:t>
      </w:r>
      <w:r w:rsidR="00EE7F38">
        <w:t xml:space="preserve"> </w:t>
      </w:r>
      <w:r w:rsidRPr="00933B59">
        <w:t>job,</w:t>
      </w:r>
      <w:r w:rsidR="00EE7F38">
        <w:t xml:space="preserve"> </w:t>
      </w:r>
      <w:r w:rsidRPr="00933B59">
        <w:t>but</w:t>
      </w:r>
      <w:r w:rsidR="00EE7F38">
        <w:t xml:space="preserve"> </w:t>
      </w:r>
      <w:r w:rsidRPr="00933B59">
        <w:t>was</w:t>
      </w:r>
      <w:r w:rsidR="00EE7F38">
        <w:t xml:space="preserve"> </w:t>
      </w:r>
      <w:r w:rsidRPr="00933B59">
        <w:t>rejected.</w:t>
      </w:r>
      <w:r w:rsidR="00EE7F38">
        <w:t xml:space="preserve"> </w:t>
      </w:r>
      <w:r w:rsidRPr="00933B59">
        <w:t>In</w:t>
      </w:r>
      <w:r w:rsidR="00EE7F38">
        <w:t xml:space="preserve"> </w:t>
      </w:r>
      <w:r w:rsidRPr="00933B59">
        <w:t>2000,</w:t>
      </w:r>
      <w:r w:rsidR="00EE7F38">
        <w:t xml:space="preserve"> </w:t>
      </w:r>
      <w:r w:rsidRPr="00933B59">
        <w:t>the</w:t>
      </w:r>
      <w:r w:rsidR="00EE7F38">
        <w:t xml:space="preserve"> </w:t>
      </w:r>
      <w:r w:rsidRPr="00933B59">
        <w:t>defendant</w:t>
      </w:r>
      <w:r w:rsidR="00EE7F38">
        <w:t xml:space="preserve"> </w:t>
      </w:r>
      <w:r w:rsidRPr="00933B59">
        <w:t>was</w:t>
      </w:r>
      <w:r w:rsidR="00EE7F38">
        <w:t xml:space="preserve"> </w:t>
      </w:r>
      <w:r w:rsidRPr="00933B59">
        <w:t>employed</w:t>
      </w:r>
      <w:r w:rsidR="00EE7F38">
        <w:t xml:space="preserve"> </w:t>
      </w:r>
      <w:r w:rsidRPr="00933B59">
        <w:t>part-time</w:t>
      </w:r>
      <w:r w:rsidR="00EE7F38">
        <w:t xml:space="preserve"> </w:t>
      </w:r>
      <w:r w:rsidRPr="00933B59">
        <w:t>as</w:t>
      </w:r>
      <w:r w:rsidR="00EE7F38">
        <w:t xml:space="preserve"> </w:t>
      </w:r>
      <w:r w:rsidRPr="00933B59">
        <w:t>a</w:t>
      </w:r>
      <w:r w:rsidR="00EE7F38">
        <w:t xml:space="preserve"> </w:t>
      </w:r>
      <w:r w:rsidRPr="00933B59">
        <w:t>security</w:t>
      </w:r>
      <w:r w:rsidR="00EE7F38">
        <w:t xml:space="preserve"> </w:t>
      </w:r>
      <w:r w:rsidRPr="00933B59">
        <w:t>guard</w:t>
      </w:r>
      <w:r w:rsidR="00EE7F38">
        <w:t xml:space="preserve"> </w:t>
      </w:r>
      <w:r w:rsidRPr="00933B59">
        <w:t>and</w:t>
      </w:r>
      <w:r w:rsidR="00EE7F38">
        <w:t xml:space="preserve"> </w:t>
      </w:r>
      <w:r w:rsidRPr="00933B59">
        <w:t>as</w:t>
      </w:r>
      <w:r w:rsidR="00EE7F38">
        <w:t xml:space="preserve"> </w:t>
      </w:r>
      <w:r w:rsidRPr="00933B59">
        <w:t>a</w:t>
      </w:r>
      <w:r w:rsidR="00EE7F38">
        <w:t xml:space="preserve"> </w:t>
      </w:r>
      <w:r w:rsidRPr="00933B59">
        <w:t>consequence</w:t>
      </w:r>
      <w:r w:rsidR="00EE7F38">
        <w:t xml:space="preserve"> </w:t>
      </w:r>
      <w:r w:rsidRPr="00933B59">
        <w:t>of</w:t>
      </w:r>
      <w:r w:rsidR="00EE7F38">
        <w:t xml:space="preserve"> </w:t>
      </w:r>
      <w:r w:rsidRPr="00933B59">
        <w:t>the</w:t>
      </w:r>
      <w:r w:rsidR="00EE7F38">
        <w:t xml:space="preserve"> </w:t>
      </w:r>
      <w:r w:rsidRPr="00933B59">
        <w:t>COVID</w:t>
      </w:r>
      <w:r w:rsidR="00EE7F38">
        <w:t xml:space="preserve"> </w:t>
      </w:r>
      <w:r w:rsidRPr="00933B59">
        <w:t>pandemic,</w:t>
      </w:r>
      <w:r w:rsidR="00EE7F38">
        <w:t xml:space="preserve"> </w:t>
      </w:r>
      <w:r w:rsidRPr="00933B59">
        <w:t>had</w:t>
      </w:r>
      <w:r w:rsidR="00EE7F38">
        <w:t xml:space="preserve"> </w:t>
      </w:r>
      <w:r w:rsidRPr="00933B59">
        <w:t>a</w:t>
      </w:r>
      <w:r w:rsidR="00EE7F38">
        <w:t xml:space="preserve"> </w:t>
      </w:r>
      <w:r w:rsidRPr="00933B59">
        <w:t>rather</w:t>
      </w:r>
      <w:r w:rsidR="00EE7F38">
        <w:t xml:space="preserve"> </w:t>
      </w:r>
      <w:r w:rsidRPr="00933B59">
        <w:t>difficult</w:t>
      </w:r>
      <w:r w:rsidR="00EE7F38">
        <w:t xml:space="preserve"> </w:t>
      </w:r>
      <w:r w:rsidRPr="00933B59">
        <w:t>financial</w:t>
      </w:r>
      <w:r w:rsidR="00EE7F38">
        <w:t xml:space="preserve"> </w:t>
      </w:r>
      <w:r w:rsidRPr="00933B59">
        <w:t>situation.</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supplement</w:t>
      </w:r>
      <w:r w:rsidR="00EE7F38">
        <w:t xml:space="preserve"> </w:t>
      </w:r>
      <w:r w:rsidRPr="00933B59">
        <w:t>his</w:t>
      </w:r>
      <w:r w:rsidR="00EE7F38">
        <w:t xml:space="preserve"> </w:t>
      </w:r>
      <w:r w:rsidRPr="00933B59">
        <w:t>income,</w:t>
      </w:r>
      <w:r w:rsidR="00EE7F38">
        <w:t xml:space="preserve"> </w:t>
      </w:r>
      <w:r w:rsidRPr="00933B59">
        <w:t>he</w:t>
      </w:r>
      <w:r w:rsidR="00EE7F38">
        <w:t xml:space="preserve"> </w:t>
      </w:r>
      <w:r w:rsidRPr="00933B59">
        <w:t>was</w:t>
      </w:r>
      <w:r w:rsidR="00EE7F38">
        <w:t xml:space="preserve"> </w:t>
      </w:r>
      <w:r w:rsidRPr="00933B59">
        <w:t>engaged</w:t>
      </w:r>
      <w:r w:rsidR="00EE7F38">
        <w:t xml:space="preserve"> </w:t>
      </w:r>
      <w:r w:rsidRPr="00933B59">
        <w:t>in</w:t>
      </w:r>
      <w:r w:rsidR="00EE7F38">
        <w:t xml:space="preserve"> </w:t>
      </w:r>
      <w:r w:rsidRPr="00933B59">
        <w:t>the</w:t>
      </w:r>
      <w:r w:rsidR="00EE7F38">
        <w:t xml:space="preserve"> </w:t>
      </w:r>
      <w:r w:rsidRPr="00933B59">
        <w:t>sale</w:t>
      </w:r>
      <w:r w:rsidR="00EE7F38">
        <w:t xml:space="preserve"> </w:t>
      </w:r>
      <w:r w:rsidRPr="00933B59">
        <w:t>of</w:t>
      </w:r>
      <w:r w:rsidR="00EE7F38">
        <w:t xml:space="preserve"> </w:t>
      </w:r>
      <w:r w:rsidRPr="00933B59">
        <w:t>fruit</w:t>
      </w:r>
      <w:r w:rsidR="00EE7F38">
        <w:t xml:space="preserve"> </w:t>
      </w:r>
      <w:r w:rsidRPr="00933B59">
        <w:t>and</w:t>
      </w:r>
      <w:r w:rsidR="00EE7F38">
        <w:t xml:space="preserve"> </w:t>
      </w:r>
      <w:r w:rsidRPr="00933B59">
        <w:t>flowers</w:t>
      </w:r>
      <w:r w:rsidR="00EE7F38">
        <w:t xml:space="preserve"> </w:t>
      </w:r>
      <w:r w:rsidRPr="00933B59">
        <w:t>produced</w:t>
      </w:r>
      <w:r w:rsidR="00EE7F38">
        <w:t xml:space="preserve"> </w:t>
      </w:r>
      <w:r w:rsidRPr="00933B59">
        <w:t>by</w:t>
      </w:r>
      <w:r w:rsidR="00EE7F38">
        <w:t xml:space="preserve"> </w:t>
      </w:r>
      <w:r w:rsidRPr="00933B59">
        <w:t>his</w:t>
      </w:r>
      <w:r w:rsidR="00EE7F38">
        <w:t xml:space="preserve"> </w:t>
      </w:r>
      <w:r w:rsidRPr="00933B59">
        <w:t>mother,</w:t>
      </w:r>
      <w:r w:rsidR="00EE7F38">
        <w:t xml:space="preserve"> </w:t>
      </w:r>
      <w:r w:rsidRPr="00933B59">
        <w:t>who</w:t>
      </w:r>
      <w:r w:rsidR="00EE7F38">
        <w:t xml:space="preserve"> </w:t>
      </w:r>
      <w:r w:rsidRPr="00933B59">
        <w:t>was</w:t>
      </w:r>
      <w:r w:rsidR="00EE7F38">
        <w:t xml:space="preserve"> </w:t>
      </w:r>
      <w:r w:rsidRPr="00933B59">
        <w:t>registered</w:t>
      </w:r>
      <w:r w:rsidR="00EE7F38">
        <w:t xml:space="preserve"> </w:t>
      </w:r>
      <w:r w:rsidRPr="00933B59">
        <w:t>as</w:t>
      </w:r>
      <w:r w:rsidR="00EE7F38">
        <w:t xml:space="preserve"> </w:t>
      </w:r>
      <w:r w:rsidRPr="00933B59">
        <w:t>a</w:t>
      </w:r>
      <w:r w:rsidR="00EE7F38">
        <w:t xml:space="preserve"> </w:t>
      </w:r>
      <w:r w:rsidRPr="00933B59">
        <w:t>primary</w:t>
      </w:r>
      <w:r w:rsidR="00EE7F38">
        <w:t xml:space="preserve"> </w:t>
      </w:r>
      <w:r w:rsidRPr="00933B59">
        <w:t>producer,</w:t>
      </w:r>
      <w:r w:rsidR="00EE7F38">
        <w:t xml:space="preserve"> </w:t>
      </w:r>
      <w:r w:rsidRPr="00933B59">
        <w:t>the</w:t>
      </w:r>
      <w:r w:rsidR="00EE7F38">
        <w:t xml:space="preserve"> </w:t>
      </w:r>
      <w:r w:rsidRPr="00933B59">
        <w:t>defendant</w:t>
      </w:r>
      <w:r w:rsidR="00EE7F38">
        <w:t xml:space="preserve"> </w:t>
      </w:r>
      <w:r w:rsidRPr="00933B59">
        <w:t>however</w:t>
      </w:r>
      <w:r w:rsidR="00EE7F38">
        <w:t xml:space="preserve"> </w:t>
      </w:r>
      <w:r w:rsidRPr="00933B59">
        <w:t>did</w:t>
      </w:r>
      <w:r w:rsidR="00EE7F38">
        <w:t xml:space="preserve"> </w:t>
      </w:r>
      <w:r w:rsidRPr="00933B59">
        <w:t>not</w:t>
      </w:r>
      <w:r w:rsidR="00EE7F38">
        <w:t xml:space="preserve"> </w:t>
      </w:r>
      <w:r w:rsidRPr="00933B59">
        <w:t>have</w:t>
      </w:r>
      <w:r w:rsidR="00EE7F38">
        <w:t xml:space="preserve"> </w:t>
      </w:r>
      <w:r w:rsidRPr="00933B59">
        <w:t>any</w:t>
      </w:r>
      <w:r w:rsidR="00EE7F38">
        <w:t xml:space="preserve"> </w:t>
      </w:r>
      <w:r w:rsidRPr="00933B59">
        <w:t>permits</w:t>
      </w:r>
      <w:r w:rsidR="00EE7F38">
        <w:t xml:space="preserve"> </w:t>
      </w:r>
      <w:r w:rsidRPr="00933B59">
        <w:t>or</w:t>
      </w:r>
      <w:r w:rsidR="00EE7F38">
        <w:t xml:space="preserve"> </w:t>
      </w:r>
      <w:r w:rsidRPr="00933B59">
        <w:t>licenses.</w:t>
      </w:r>
      <w:r w:rsidR="00EE7F38">
        <w:t xml:space="preserve"> </w:t>
      </w:r>
      <w:r w:rsidRPr="00933B59">
        <w:t>As</w:t>
      </w:r>
      <w:r w:rsidR="00EE7F38">
        <w:t xml:space="preserve"> </w:t>
      </w:r>
      <w:r w:rsidRPr="00933B59">
        <w:t>a</w:t>
      </w:r>
      <w:r w:rsidR="00EE7F38">
        <w:t xml:space="preserve"> </w:t>
      </w:r>
      <w:r w:rsidRPr="00933B59">
        <w:t>result,</w:t>
      </w:r>
      <w:r w:rsidR="00EE7F38">
        <w:t xml:space="preserve"> </w:t>
      </w:r>
      <w:r w:rsidRPr="00933B59">
        <w:t>he</w:t>
      </w:r>
      <w:r w:rsidR="00EE7F38">
        <w:t xml:space="preserve"> </w:t>
      </w:r>
      <w:r w:rsidRPr="00933B59">
        <w:t>was</w:t>
      </w:r>
      <w:r w:rsidR="00EE7F38">
        <w:t xml:space="preserve"> </w:t>
      </w:r>
      <w:r w:rsidRPr="00933B59">
        <w:t>the</w:t>
      </w:r>
      <w:r w:rsidR="00EE7F38">
        <w:t xml:space="preserve"> </w:t>
      </w:r>
      <w:r w:rsidRPr="00933B59">
        <w:t>subject</w:t>
      </w:r>
      <w:r w:rsidR="00EE7F38">
        <w:t xml:space="preserve"> </w:t>
      </w:r>
      <w:r w:rsidRPr="00933B59">
        <w:t>of</w:t>
      </w:r>
      <w:r w:rsidR="00EE7F38">
        <w:t xml:space="preserve"> </w:t>
      </w:r>
      <w:r w:rsidRPr="00933B59">
        <w:t>police</w:t>
      </w:r>
      <w:r w:rsidR="00EE7F38">
        <w:t xml:space="preserve"> </w:t>
      </w:r>
      <w:r w:rsidRPr="00933B59">
        <w:t>action</w:t>
      </w:r>
      <w:r w:rsidR="00EE7F38">
        <w:t xml:space="preserve"> </w:t>
      </w:r>
      <w:r w:rsidRPr="00933B59">
        <w:t>in</w:t>
      </w:r>
      <w:r w:rsidR="00EE7F38">
        <w:t xml:space="preserve"> </w:t>
      </w:r>
      <w:r w:rsidRPr="00933B59">
        <w:t>several</w:t>
      </w:r>
      <w:r w:rsidR="00EE7F38">
        <w:t xml:space="preserve"> </w:t>
      </w:r>
      <w:r w:rsidRPr="00933B59">
        <w:t>cases.</w:t>
      </w:r>
      <w:r w:rsidR="00EE7F38">
        <w:t xml:space="preserve"> </w:t>
      </w:r>
      <w:r w:rsidRPr="00933B59">
        <w:t>As</w:t>
      </w:r>
      <w:r w:rsidR="00EE7F38">
        <w:t xml:space="preserve"> </w:t>
      </w:r>
      <w:r w:rsidRPr="00933B59">
        <w:t>a</w:t>
      </w:r>
      <w:r w:rsidR="00EE7F38">
        <w:t xml:space="preserve"> </w:t>
      </w:r>
      <w:r w:rsidRPr="00933B59">
        <w:t>result,</w:t>
      </w:r>
      <w:r w:rsidR="00EE7F38">
        <w:t xml:space="preserve"> </w:t>
      </w:r>
      <w:r w:rsidRPr="00933B59">
        <w:t>he</w:t>
      </w:r>
      <w:r w:rsidR="00EE7F38">
        <w:t xml:space="preserve"> </w:t>
      </w:r>
      <w:r w:rsidRPr="00933B59">
        <w:t>developed</w:t>
      </w:r>
      <w:r w:rsidR="00EE7F38">
        <w:t xml:space="preserve"> </w:t>
      </w:r>
      <w:r w:rsidRPr="00933B59">
        <w:t>a</w:t>
      </w:r>
      <w:r w:rsidR="00EE7F38">
        <w:t xml:space="preserve"> </w:t>
      </w:r>
      <w:r w:rsidRPr="00933B59">
        <w:t>strong</w:t>
      </w:r>
      <w:r w:rsidR="00EE7F38">
        <w:t xml:space="preserve"> </w:t>
      </w:r>
      <w:r w:rsidRPr="00933B59">
        <w:t>resentment</w:t>
      </w:r>
      <w:r w:rsidR="00EE7F38">
        <w:t xml:space="preserve"> </w:t>
      </w:r>
      <w:r w:rsidRPr="00933B59">
        <w:t>and</w:t>
      </w:r>
      <w:r w:rsidR="00EE7F38">
        <w:t xml:space="preserve"> </w:t>
      </w:r>
      <w:r w:rsidRPr="00933B59">
        <w:t>anger</w:t>
      </w:r>
      <w:r w:rsidR="00EE7F38">
        <w:t xml:space="preserve"> </w:t>
      </w:r>
      <w:r w:rsidRPr="00933B59">
        <w:t>towards</w:t>
      </w:r>
      <w:r w:rsidR="00EE7F38">
        <w:t xml:space="preserve"> </w:t>
      </w:r>
      <w:r w:rsidRPr="00933B59">
        <w:t>the</w:t>
      </w:r>
      <w:r w:rsidR="00EE7F38">
        <w:t xml:space="preserve"> </w:t>
      </w:r>
      <w:r w:rsidRPr="00933B59">
        <w:t>members</w:t>
      </w:r>
      <w:r w:rsidR="00EE7F38">
        <w:t xml:space="preserve"> </w:t>
      </w:r>
      <w:r w:rsidRPr="00933B59">
        <w:t>of</w:t>
      </w:r>
      <w:r w:rsidR="00EE7F38">
        <w:t xml:space="preserve"> </w:t>
      </w:r>
      <w:r w:rsidRPr="00933B59">
        <w:t>the</w:t>
      </w:r>
      <w:r w:rsidR="00EE7F38">
        <w:t xml:space="preserve"> </w:t>
      </w:r>
      <w:r w:rsidRPr="00933B59">
        <w:t>armed</w:t>
      </w:r>
      <w:r w:rsidR="00EE7F38">
        <w:t xml:space="preserve"> </w:t>
      </w:r>
      <w:r w:rsidRPr="00933B59">
        <w:t>corps.</w:t>
      </w:r>
    </w:p>
    <w:p w14:paraId="67A8C4D0" w14:textId="4EFF769F" w:rsidR="00582FB8" w:rsidRPr="00933B59" w:rsidRDefault="00582FB8" w:rsidP="00ED2374">
      <w:pPr>
        <w:pStyle w:val="SingleTxtG"/>
      </w:pPr>
      <w:r w:rsidRPr="00933B59">
        <w:rPr>
          <w:bCs/>
        </w:rPr>
        <w:t>61.</w:t>
      </w:r>
      <w:r w:rsidRPr="00933B59">
        <w:rPr>
          <w:bCs/>
        </w:rPr>
        <w:tab/>
      </w:r>
      <w:r w:rsidRPr="00933B59">
        <w:rPr>
          <w:lang w:eastAsia="hu-HU"/>
        </w:rPr>
        <w:t>On</w:t>
      </w:r>
      <w:r w:rsidR="00EE7F38">
        <w:t xml:space="preserve"> </w:t>
      </w:r>
      <w:r w:rsidRPr="00933B59">
        <w:t>August</w:t>
      </w:r>
      <w:r w:rsidR="00EE7F38">
        <w:t xml:space="preserve"> </w:t>
      </w:r>
      <w:r w:rsidRPr="00933B59">
        <w:t>19,</w:t>
      </w:r>
      <w:r w:rsidR="00EE7F38">
        <w:t xml:space="preserve"> </w:t>
      </w:r>
      <w:r w:rsidRPr="00933B59">
        <w:t>2020,</w:t>
      </w:r>
      <w:r w:rsidR="00EE7F38">
        <w:t xml:space="preserve"> </w:t>
      </w:r>
      <w:r w:rsidRPr="00933B59">
        <w:t>the</w:t>
      </w:r>
      <w:r w:rsidR="00EE7F38">
        <w:t xml:space="preserve"> </w:t>
      </w:r>
      <w:r w:rsidRPr="00933B59">
        <w:t>defendant</w:t>
      </w:r>
      <w:r w:rsidR="00EE7F38">
        <w:t xml:space="preserve"> </w:t>
      </w:r>
      <w:r w:rsidRPr="00933B59">
        <w:t>posted</w:t>
      </w:r>
      <w:r w:rsidR="00EE7F38">
        <w:t xml:space="preserve"> </w:t>
      </w:r>
      <w:r w:rsidRPr="00933B59">
        <w:t>two</w:t>
      </w:r>
      <w:r w:rsidR="00EE7F38">
        <w:t xml:space="preserve"> </w:t>
      </w:r>
      <w:r w:rsidRPr="00933B59">
        <w:t>public</w:t>
      </w:r>
      <w:r w:rsidR="00EE7F38">
        <w:t xml:space="preserve"> </w:t>
      </w:r>
      <w:r w:rsidRPr="00933B59">
        <w:t>posts</w:t>
      </w:r>
      <w:r w:rsidR="00EE7F38">
        <w:t xml:space="preserve"> </w:t>
      </w:r>
      <w:r w:rsidRPr="00933B59">
        <w:t>on</w:t>
      </w:r>
      <w:r w:rsidR="00EE7F38">
        <w:t xml:space="preserve"> </w:t>
      </w:r>
      <w:r w:rsidRPr="00933B59">
        <w:t>Facebook</w:t>
      </w:r>
      <w:r w:rsidR="00EE7F38">
        <w:t xml:space="preserve"> </w:t>
      </w:r>
      <w:r w:rsidRPr="00933B59">
        <w:t>with</w:t>
      </w:r>
      <w:r w:rsidR="00EE7F38">
        <w:t xml:space="preserve"> </w:t>
      </w:r>
      <w:r w:rsidRPr="00933B59">
        <w:t>the</w:t>
      </w:r>
      <w:r w:rsidR="00EE7F38">
        <w:t xml:space="preserve"> </w:t>
      </w:r>
      <w:r w:rsidRPr="00933B59">
        <w:t>following</w:t>
      </w:r>
      <w:r w:rsidR="00EE7F38">
        <w:t xml:space="preserve"> </w:t>
      </w:r>
      <w:r w:rsidRPr="00933B59">
        <w:t>content:</w:t>
      </w:r>
    </w:p>
    <w:p w14:paraId="50934F6E" w14:textId="01121B70" w:rsidR="00582FB8" w:rsidRPr="00933B59" w:rsidRDefault="00747F7E" w:rsidP="005B44EA">
      <w:pPr>
        <w:pStyle w:val="SingleTxtG"/>
        <w:ind w:left="1701"/>
      </w:pPr>
      <w:r>
        <w:t>“</w:t>
      </w:r>
      <w:r w:rsidR="00582FB8" w:rsidRPr="00933B59">
        <w:t>What</w:t>
      </w:r>
      <w:r w:rsidR="00EE7F38">
        <w:t xml:space="preserve"> </w:t>
      </w:r>
      <w:r w:rsidR="00582FB8" w:rsidRPr="00933B59">
        <w:t>kind</w:t>
      </w:r>
      <w:r w:rsidR="00EE7F38">
        <w:t xml:space="preserve"> </w:t>
      </w:r>
      <w:r w:rsidR="00582FB8" w:rsidRPr="00933B59">
        <w:t>of</w:t>
      </w:r>
      <w:r w:rsidR="00EE7F38">
        <w:t xml:space="preserve"> </w:t>
      </w:r>
      <w:r w:rsidR="00582FB8" w:rsidRPr="00933B59">
        <w:t>Hungary</w:t>
      </w:r>
      <w:r w:rsidR="00EE7F38">
        <w:t xml:space="preserve"> </w:t>
      </w:r>
      <w:r w:rsidR="00582FB8" w:rsidRPr="00933B59">
        <w:t>do</w:t>
      </w:r>
      <w:r w:rsidR="00EE7F38">
        <w:t xml:space="preserve"> </w:t>
      </w:r>
      <w:r w:rsidR="00582FB8" w:rsidRPr="00933B59">
        <w:t>we</w:t>
      </w:r>
      <w:r w:rsidR="00EE7F38">
        <w:t xml:space="preserve"> </w:t>
      </w:r>
      <w:r w:rsidR="00582FB8" w:rsidRPr="00933B59">
        <w:t>live</w:t>
      </w:r>
      <w:r w:rsidR="00EE7F38">
        <w:t xml:space="preserve"> </w:t>
      </w:r>
      <w:r w:rsidR="00582FB8" w:rsidRPr="00933B59">
        <w:t>in?</w:t>
      </w:r>
      <w:r w:rsidR="00EE7F38">
        <w:t xml:space="preserve"> </w:t>
      </w:r>
      <w:r w:rsidR="00582FB8" w:rsidRPr="00933B59">
        <w:t>Is</w:t>
      </w:r>
      <w:r w:rsidR="00EE7F38">
        <w:t xml:space="preserve"> </w:t>
      </w:r>
      <w:r w:rsidR="00582FB8" w:rsidRPr="00933B59">
        <w:t>it</w:t>
      </w:r>
      <w:r w:rsidR="00EE7F38">
        <w:t xml:space="preserve"> </w:t>
      </w:r>
      <w:r w:rsidR="00582FB8" w:rsidRPr="00933B59">
        <w:t>serious</w:t>
      </w:r>
      <w:r w:rsidR="00EE7F38">
        <w:t xml:space="preserve"> </w:t>
      </w:r>
      <w:r w:rsidR="00582FB8" w:rsidRPr="00933B59">
        <w:t>now</w:t>
      </w:r>
      <w:r w:rsidR="00EE7F38">
        <w:t xml:space="preserve"> </w:t>
      </w:r>
      <w:r w:rsidR="00582FB8" w:rsidRPr="00933B59">
        <w:t>that</w:t>
      </w:r>
      <w:r w:rsidR="00EE7F38">
        <w:t xml:space="preserve"> </w:t>
      </w:r>
      <w:r w:rsidR="00582FB8" w:rsidRPr="00933B59">
        <w:t>a</w:t>
      </w:r>
      <w:r w:rsidR="00EE7F38">
        <w:t xml:space="preserve"> </w:t>
      </w:r>
      <w:r w:rsidR="00582FB8" w:rsidRPr="00933B59">
        <w:t>stinking</w:t>
      </w:r>
      <w:r w:rsidR="00EE7F38">
        <w:t xml:space="preserve"> </w:t>
      </w:r>
      <w:r w:rsidR="00582FB8" w:rsidRPr="00933B59">
        <w:t>gypsy</w:t>
      </w:r>
      <w:r w:rsidR="00EE7F38">
        <w:t xml:space="preserve"> </w:t>
      </w:r>
      <w:r w:rsidR="00582FB8" w:rsidRPr="00933B59">
        <w:t>can</w:t>
      </w:r>
      <w:r w:rsidR="00EE7F38">
        <w:t xml:space="preserve"> </w:t>
      </w:r>
      <w:r w:rsidR="00582FB8" w:rsidRPr="00933B59">
        <w:t>be</w:t>
      </w:r>
      <w:r w:rsidR="00EE7F38">
        <w:t xml:space="preserve"> </w:t>
      </w:r>
      <w:r w:rsidR="00582FB8" w:rsidRPr="00933B59">
        <w:t>a</w:t>
      </w:r>
      <w:r w:rsidR="00EE7F38">
        <w:t xml:space="preserve"> </w:t>
      </w:r>
      <w:r w:rsidR="00582FB8" w:rsidRPr="00933B59">
        <w:t>policeman?</w:t>
      </w:r>
      <w:r w:rsidR="00EE7F38">
        <w:t xml:space="preserve"> </w:t>
      </w:r>
      <w:r w:rsidR="00582FB8" w:rsidRPr="00933B59">
        <w:t>GOOD</w:t>
      </w:r>
      <w:r w:rsidR="00EE7F38">
        <w:t xml:space="preserve"> </w:t>
      </w:r>
      <w:r w:rsidR="00582FB8" w:rsidRPr="00933B59">
        <w:t>LORD!?</w:t>
      </w:r>
      <w:r w:rsidR="00EE7F38">
        <w:t xml:space="preserve"> </w:t>
      </w:r>
      <w:r w:rsidR="00582FB8" w:rsidRPr="00933B59">
        <w:t>It</w:t>
      </w:r>
      <w:r w:rsidR="00EE7F38">
        <w:t xml:space="preserve"> </w:t>
      </w:r>
      <w:r w:rsidR="00582FB8" w:rsidRPr="00933B59">
        <w:t>is</w:t>
      </w:r>
      <w:r w:rsidR="00EE7F38">
        <w:t xml:space="preserve"> </w:t>
      </w:r>
      <w:r w:rsidR="00582FB8" w:rsidRPr="00933B59">
        <w:t>a</w:t>
      </w:r>
      <w:r w:rsidR="00EE7F38">
        <w:t xml:space="preserve"> </w:t>
      </w:r>
      <w:r w:rsidR="00582FB8" w:rsidRPr="00933B59">
        <w:t>shame</w:t>
      </w:r>
      <w:r w:rsidR="00EE7F38">
        <w:t xml:space="preserve"> </w:t>
      </w:r>
      <w:r w:rsidR="00582FB8" w:rsidRPr="00933B59">
        <w:t>what</w:t>
      </w:r>
      <w:r w:rsidR="00EE7F38">
        <w:t xml:space="preserve"> </w:t>
      </w:r>
      <w:r w:rsidR="00582FB8" w:rsidRPr="00933B59">
        <w:t>is</w:t>
      </w:r>
      <w:r w:rsidR="00EE7F38">
        <w:t xml:space="preserve"> </w:t>
      </w:r>
      <w:r w:rsidR="00582FB8" w:rsidRPr="00933B59">
        <w:t>happening</w:t>
      </w:r>
      <w:r w:rsidR="00EE7F38">
        <w:t xml:space="preserve"> </w:t>
      </w:r>
      <w:r w:rsidR="00582FB8" w:rsidRPr="00933B59">
        <w:t>here</w:t>
      </w:r>
      <w:r w:rsidR="00EE7F38">
        <w:t xml:space="preserve"> </w:t>
      </w:r>
      <w:r w:rsidR="00582FB8" w:rsidRPr="00933B59">
        <w:t>and</w:t>
      </w:r>
      <w:r w:rsidR="00EE7F38">
        <w:t xml:space="preserve"> </w:t>
      </w:r>
      <w:r w:rsidR="00582FB8" w:rsidRPr="00933B59">
        <w:t>the</w:t>
      </w:r>
      <w:r w:rsidR="00EE7F38">
        <w:t xml:space="preserve"> </w:t>
      </w:r>
      <w:r w:rsidR="00582FB8" w:rsidRPr="00933B59">
        <w:t>future</w:t>
      </w:r>
      <w:r w:rsidR="00EE7F38">
        <w:t xml:space="preserve"> </w:t>
      </w:r>
      <w:r w:rsidR="00582FB8" w:rsidRPr="00933B59">
        <w:t>will</w:t>
      </w:r>
      <w:r w:rsidR="00EE7F38">
        <w:t xml:space="preserve"> </w:t>
      </w:r>
      <w:r w:rsidR="00582FB8" w:rsidRPr="00933B59">
        <w:t>be</w:t>
      </w:r>
      <w:r w:rsidR="00EE7F38">
        <w:t xml:space="preserve"> </w:t>
      </w:r>
      <w:r w:rsidR="00582FB8" w:rsidRPr="00933B59">
        <w:t>even</w:t>
      </w:r>
      <w:r w:rsidR="00EE7F38">
        <w:t xml:space="preserve"> </w:t>
      </w:r>
      <w:r w:rsidR="00582FB8" w:rsidRPr="00933B59">
        <w:t>worse.</w:t>
      </w:r>
      <w:r w:rsidR="00EE7F38">
        <w:t xml:space="preserve"> </w:t>
      </w:r>
      <w:r w:rsidR="00582FB8" w:rsidRPr="00933B59">
        <w:t>Fucking</w:t>
      </w:r>
      <w:r w:rsidR="00EE7F38">
        <w:t xml:space="preserve"> </w:t>
      </w:r>
      <w:r w:rsidR="00582FB8" w:rsidRPr="00933B59">
        <w:t>gay</w:t>
      </w:r>
      <w:r w:rsidR="00EE7F38">
        <w:t xml:space="preserve"> </w:t>
      </w:r>
      <w:r w:rsidR="00582FB8" w:rsidRPr="00933B59">
        <w:t>cops.</w:t>
      </w:r>
      <w:r w:rsidR="00EE7F38">
        <w:t xml:space="preserve"> </w:t>
      </w:r>
      <w:r w:rsidR="00582FB8" w:rsidRPr="00933B59">
        <w:t>What</w:t>
      </w:r>
      <w:r w:rsidR="00EE7F38">
        <w:t xml:space="preserve"> </w:t>
      </w:r>
      <w:r w:rsidR="00582FB8" w:rsidRPr="00933B59">
        <w:t>kind</w:t>
      </w:r>
      <w:r w:rsidR="00EE7F38">
        <w:t xml:space="preserve"> </w:t>
      </w:r>
      <w:r w:rsidR="00582FB8" w:rsidRPr="00933B59">
        <w:t>of</w:t>
      </w:r>
      <w:r w:rsidR="00EE7F38">
        <w:t xml:space="preserve"> </w:t>
      </w:r>
      <w:r w:rsidR="00582FB8" w:rsidRPr="00933B59">
        <w:t>Hungary</w:t>
      </w:r>
      <w:r w:rsidR="00EE7F38">
        <w:t xml:space="preserve"> </w:t>
      </w:r>
      <w:r w:rsidR="00582FB8" w:rsidRPr="00933B59">
        <w:t>do</w:t>
      </w:r>
      <w:r w:rsidR="00EE7F38">
        <w:t xml:space="preserve"> </w:t>
      </w:r>
      <w:r w:rsidR="00582FB8" w:rsidRPr="00933B59">
        <w:t>we</w:t>
      </w:r>
      <w:r w:rsidR="00EE7F38">
        <w:t xml:space="preserve"> </w:t>
      </w:r>
      <w:r w:rsidR="00582FB8" w:rsidRPr="00933B59">
        <w:t>live</w:t>
      </w:r>
      <w:r w:rsidR="00EE7F38">
        <w:t xml:space="preserve"> </w:t>
      </w:r>
      <w:r w:rsidR="00582FB8" w:rsidRPr="00933B59">
        <w:t>in,</w:t>
      </w:r>
      <w:r w:rsidR="00EE7F38">
        <w:t xml:space="preserve"> </w:t>
      </w:r>
      <w:r w:rsidR="00582FB8" w:rsidRPr="00933B59">
        <w:t>where</w:t>
      </w:r>
      <w:r w:rsidR="00EE7F38">
        <w:t xml:space="preserve"> </w:t>
      </w:r>
      <w:r w:rsidR="00582FB8" w:rsidRPr="00933B59">
        <w:t>even</w:t>
      </w:r>
      <w:r w:rsidR="00EE7F38">
        <w:t xml:space="preserve"> </w:t>
      </w:r>
      <w:r w:rsidR="00582FB8" w:rsidRPr="00933B59">
        <w:t>a</w:t>
      </w:r>
      <w:r w:rsidR="00EE7F38">
        <w:t xml:space="preserve"> </w:t>
      </w:r>
      <w:r w:rsidR="00582FB8" w:rsidRPr="00933B59">
        <w:t>police</w:t>
      </w:r>
      <w:r w:rsidR="00EE7F38">
        <w:t xml:space="preserve"> </w:t>
      </w:r>
      <w:r w:rsidR="00582FB8" w:rsidRPr="00933B59">
        <w:t>officer</w:t>
      </w:r>
      <w:r w:rsidR="00EE7F38">
        <w:t xml:space="preserve"> </w:t>
      </w:r>
      <w:r w:rsidR="00582FB8" w:rsidRPr="00933B59">
        <w:t>is</w:t>
      </w:r>
      <w:r w:rsidR="00EE7F38">
        <w:t xml:space="preserve"> </w:t>
      </w:r>
      <w:r w:rsidR="00582FB8" w:rsidRPr="00933B59">
        <w:t>a</w:t>
      </w:r>
      <w:r w:rsidR="00EE7F38">
        <w:t xml:space="preserve"> </w:t>
      </w:r>
      <w:r w:rsidR="00582FB8" w:rsidRPr="00933B59">
        <w:t>gypsy?</w:t>
      </w:r>
      <w:r w:rsidR="00EE7F38">
        <w:t xml:space="preserve"> </w:t>
      </w:r>
      <w:r w:rsidR="00582FB8" w:rsidRPr="00933B59">
        <w:t>That</w:t>
      </w:r>
      <w:r>
        <w:t>’</w:t>
      </w:r>
      <w:r w:rsidR="00582FB8" w:rsidRPr="00933B59">
        <w:t>s</w:t>
      </w:r>
      <w:r w:rsidR="00EE7F38">
        <w:t xml:space="preserve"> </w:t>
      </w:r>
      <w:r w:rsidR="00582FB8" w:rsidRPr="00933B59">
        <w:t>one</w:t>
      </w:r>
      <w:r w:rsidR="00EE7F38">
        <w:t xml:space="preserve"> </w:t>
      </w:r>
      <w:r w:rsidR="00582FB8" w:rsidRPr="00933B59">
        <w:t>thing.</w:t>
      </w:r>
      <w:r w:rsidR="00EE7F38">
        <w:t xml:space="preserve"> </w:t>
      </w:r>
      <w:r w:rsidR="00582FB8" w:rsidRPr="00933B59">
        <w:t>The</w:t>
      </w:r>
      <w:r w:rsidR="00EE7F38">
        <w:t xml:space="preserve"> </w:t>
      </w:r>
      <w:r w:rsidR="00582FB8" w:rsidRPr="00933B59">
        <w:t>other</w:t>
      </w:r>
      <w:r w:rsidR="00EE7F38">
        <w:t xml:space="preserve"> </w:t>
      </w:r>
      <w:r w:rsidR="00582FB8" w:rsidRPr="00933B59">
        <w:t>is,</w:t>
      </w:r>
      <w:r w:rsidR="00EE7F38">
        <w:t xml:space="preserve"> </w:t>
      </w:r>
      <w:r w:rsidR="00582FB8" w:rsidRPr="00933B59">
        <w:t>be</w:t>
      </w:r>
      <w:r w:rsidR="00EE7F38">
        <w:t xml:space="preserve"> </w:t>
      </w:r>
      <w:r w:rsidR="00582FB8" w:rsidRPr="00933B59">
        <w:t>sure,</w:t>
      </w:r>
      <w:r w:rsidR="00EE7F38">
        <w:t xml:space="preserve"> </w:t>
      </w:r>
      <w:r w:rsidR="00582FB8" w:rsidRPr="00933B59">
        <w:t>you</w:t>
      </w:r>
      <w:r w:rsidR="00EE7F38">
        <w:t xml:space="preserve"> </w:t>
      </w:r>
      <w:r w:rsidR="00582FB8" w:rsidRPr="00933B59">
        <w:t>gay</w:t>
      </w:r>
      <w:r w:rsidR="00EE7F38">
        <w:t xml:space="preserve"> </w:t>
      </w:r>
      <w:r w:rsidR="00582FB8" w:rsidRPr="00933B59">
        <w:t>cops,</w:t>
      </w:r>
      <w:r w:rsidR="00EE7F38">
        <w:t xml:space="preserve"> </w:t>
      </w:r>
      <w:r w:rsidR="00582FB8" w:rsidRPr="00933B59">
        <w:t>we</w:t>
      </w:r>
      <w:r w:rsidR="00EE7F38">
        <w:t xml:space="preserve"> </w:t>
      </w:r>
      <w:r w:rsidR="00582FB8" w:rsidRPr="00933B59">
        <w:t>will</w:t>
      </w:r>
      <w:r w:rsidR="00EE7F38">
        <w:t xml:space="preserve"> </w:t>
      </w:r>
      <w:r w:rsidR="00582FB8" w:rsidRPr="00933B59">
        <w:t>soon</w:t>
      </w:r>
      <w:r w:rsidR="00EE7F38">
        <w:t xml:space="preserve"> </w:t>
      </w:r>
      <w:r w:rsidR="00582FB8" w:rsidRPr="00933B59">
        <w:t>cut</w:t>
      </w:r>
      <w:r w:rsidR="00EE7F38">
        <w:t xml:space="preserve"> </w:t>
      </w:r>
      <w:r w:rsidR="00582FB8" w:rsidRPr="00933B59">
        <w:t>your</w:t>
      </w:r>
      <w:r w:rsidR="00EE7F38">
        <w:t xml:space="preserve"> </w:t>
      </w:r>
      <w:r w:rsidR="00582FB8" w:rsidRPr="00933B59">
        <w:t>throat.</w:t>
      </w:r>
      <w:r w:rsidR="00EE7F38">
        <w:t xml:space="preserve"> </w:t>
      </w:r>
      <w:r w:rsidR="00582FB8" w:rsidRPr="00933B59">
        <w:t>Foreign</w:t>
      </w:r>
      <w:r w:rsidR="00EE7F38">
        <w:t xml:space="preserve"> </w:t>
      </w:r>
      <w:r w:rsidR="00582FB8" w:rsidRPr="00933B59">
        <w:t>immigrants</w:t>
      </w:r>
      <w:r w:rsidR="00EE7F38">
        <w:t xml:space="preserve"> </w:t>
      </w:r>
      <w:r w:rsidR="00582FB8" w:rsidRPr="00933B59">
        <w:t>will</w:t>
      </w:r>
      <w:r w:rsidR="00EE7F38">
        <w:t xml:space="preserve"> </w:t>
      </w:r>
      <w:r w:rsidR="00582FB8" w:rsidRPr="00933B59">
        <w:t>arrive,</w:t>
      </w:r>
      <w:r w:rsidR="00EE7F38">
        <w:t xml:space="preserve"> </w:t>
      </w:r>
      <w:r w:rsidR="00582FB8" w:rsidRPr="00933B59">
        <w:t>the</w:t>
      </w:r>
      <w:r w:rsidR="00EE7F38">
        <w:t xml:space="preserve"> </w:t>
      </w:r>
      <w:r w:rsidR="00582FB8" w:rsidRPr="00933B59">
        <w:t>situation</w:t>
      </w:r>
      <w:r w:rsidR="00EE7F38">
        <w:t xml:space="preserve"> </w:t>
      </w:r>
      <w:r w:rsidR="00582FB8" w:rsidRPr="00933B59">
        <w:t>will</w:t>
      </w:r>
      <w:r w:rsidR="00EE7F38">
        <w:t xml:space="preserve"> </w:t>
      </w:r>
      <w:r w:rsidR="00582FB8" w:rsidRPr="00933B59">
        <w:t>be</w:t>
      </w:r>
      <w:r w:rsidR="00EE7F38">
        <w:t xml:space="preserve"> </w:t>
      </w:r>
      <w:r w:rsidR="00582FB8" w:rsidRPr="00933B59">
        <w:t>the</w:t>
      </w:r>
      <w:r w:rsidR="00EE7F38">
        <w:t xml:space="preserve"> </w:t>
      </w:r>
      <w:r w:rsidR="00582FB8" w:rsidRPr="00933B59">
        <w:t>same</w:t>
      </w:r>
      <w:r w:rsidR="00EE7F38">
        <w:t xml:space="preserve"> </w:t>
      </w:r>
      <w:r w:rsidR="00582FB8" w:rsidRPr="00933B59">
        <w:t>as</w:t>
      </w:r>
      <w:r w:rsidR="00EE7F38">
        <w:t xml:space="preserve"> </w:t>
      </w:r>
      <w:r w:rsidR="00582FB8" w:rsidRPr="00933B59">
        <w:t>in</w:t>
      </w:r>
      <w:r w:rsidR="00EE7F38">
        <w:t xml:space="preserve"> </w:t>
      </w:r>
      <w:r w:rsidR="00582FB8" w:rsidRPr="00933B59">
        <w:t>Germany</w:t>
      </w:r>
      <w:r w:rsidR="00EE7F38">
        <w:t xml:space="preserve"> </w:t>
      </w:r>
      <w:r w:rsidR="00582FB8" w:rsidRPr="00933B59">
        <w:t>or</w:t>
      </w:r>
      <w:r w:rsidR="00EE7F38">
        <w:t xml:space="preserve"> </w:t>
      </w:r>
      <w:r w:rsidR="00582FB8" w:rsidRPr="00933B59">
        <w:t>France.</w:t>
      </w:r>
      <w:r>
        <w:t>”</w:t>
      </w:r>
    </w:p>
    <w:p w14:paraId="3E5B1012" w14:textId="34B6FDC7" w:rsidR="00582FB8" w:rsidRPr="00933B59" w:rsidRDefault="00582FB8" w:rsidP="00ED2374">
      <w:pPr>
        <w:pStyle w:val="SingleTxtG"/>
      </w:pPr>
      <w:r w:rsidRPr="00933B59">
        <w:rPr>
          <w:bCs/>
        </w:rPr>
        <w:t>62.</w:t>
      </w:r>
      <w:r w:rsidRPr="00933B59">
        <w:rPr>
          <w:bCs/>
        </w:rPr>
        <w:tab/>
      </w:r>
      <w:r w:rsidRPr="00933B59">
        <w:t>In</w:t>
      </w:r>
      <w:r w:rsidR="00EE7F38">
        <w:t xml:space="preserve"> </w:t>
      </w:r>
      <w:r w:rsidRPr="00933B59">
        <w:t>addition</w:t>
      </w:r>
      <w:r w:rsidR="00EE7F38">
        <w:t xml:space="preserve"> </w:t>
      </w:r>
      <w:r w:rsidRPr="00933B59">
        <w:t>to</w:t>
      </w:r>
      <w:r w:rsidR="00EE7F38">
        <w:t xml:space="preserve"> </w:t>
      </w:r>
      <w:r w:rsidRPr="00933B59">
        <w:t>the</w:t>
      </w:r>
      <w:r w:rsidR="00EE7F38">
        <w:t xml:space="preserve"> </w:t>
      </w:r>
      <w:r w:rsidRPr="00933B59">
        <w:t>above,</w:t>
      </w:r>
      <w:r w:rsidR="00EE7F38">
        <w:t xml:space="preserve"> </w:t>
      </w:r>
      <w:r w:rsidRPr="00933B59">
        <w:t>on</w:t>
      </w:r>
      <w:r w:rsidR="00EE7F38">
        <w:t xml:space="preserve"> </w:t>
      </w:r>
      <w:r w:rsidRPr="00933B59">
        <w:t>September</w:t>
      </w:r>
      <w:r w:rsidR="00EE7F38">
        <w:t xml:space="preserve"> </w:t>
      </w:r>
      <w:r w:rsidRPr="00933B59">
        <w:t>3,</w:t>
      </w:r>
      <w:r w:rsidR="00EE7F38">
        <w:t xml:space="preserve"> </w:t>
      </w:r>
      <w:r w:rsidRPr="00933B59">
        <w:t>2020,</w:t>
      </w:r>
      <w:r w:rsidR="00EE7F38">
        <w:t xml:space="preserve"> </w:t>
      </w:r>
      <w:r w:rsidRPr="00933B59">
        <w:t>he</w:t>
      </w:r>
      <w:r w:rsidR="00EE7F38">
        <w:t xml:space="preserve"> </w:t>
      </w:r>
      <w:r w:rsidRPr="00933B59">
        <w:t>also</w:t>
      </w:r>
      <w:r w:rsidR="00EE7F38">
        <w:t xml:space="preserve"> </w:t>
      </w:r>
      <w:r w:rsidRPr="00933B59">
        <w:t>shared:</w:t>
      </w:r>
    </w:p>
    <w:p w14:paraId="4684459A" w14:textId="2F267E21" w:rsidR="00582FB8" w:rsidRPr="00933B59" w:rsidRDefault="00747F7E" w:rsidP="005B44EA">
      <w:pPr>
        <w:pStyle w:val="SingleTxtG"/>
        <w:ind w:left="1701"/>
      </w:pPr>
      <w:r>
        <w:t>“</w:t>
      </w:r>
      <w:r w:rsidR="00582FB8" w:rsidRPr="00933B59">
        <w:t>I</w:t>
      </w:r>
      <w:r w:rsidR="00EE7F38">
        <w:t xml:space="preserve"> </w:t>
      </w:r>
      <w:r w:rsidR="00582FB8" w:rsidRPr="00933B59">
        <w:t>would</w:t>
      </w:r>
      <w:r w:rsidR="00EE7F38">
        <w:t xml:space="preserve"> </w:t>
      </w:r>
      <w:r w:rsidR="00582FB8" w:rsidRPr="00933B59">
        <w:t>like</w:t>
      </w:r>
      <w:r w:rsidR="00EE7F38">
        <w:t xml:space="preserve"> </w:t>
      </w:r>
      <w:r w:rsidR="00582FB8" w:rsidRPr="00933B59">
        <w:t>to</w:t>
      </w:r>
      <w:r w:rsidR="00EE7F38">
        <w:t xml:space="preserve"> </w:t>
      </w:r>
      <w:r w:rsidR="00582FB8" w:rsidRPr="00933B59">
        <w:t>send</w:t>
      </w:r>
      <w:r w:rsidR="00EE7F38">
        <w:t xml:space="preserve"> </w:t>
      </w:r>
      <w:r w:rsidR="00582FB8" w:rsidRPr="00933B59">
        <w:t>a</w:t>
      </w:r>
      <w:r w:rsidR="00EE7F38">
        <w:t xml:space="preserve"> </w:t>
      </w:r>
      <w:r w:rsidR="00582FB8" w:rsidRPr="00933B59">
        <w:t>message</w:t>
      </w:r>
      <w:r w:rsidR="00EE7F38">
        <w:t xml:space="preserve"> </w:t>
      </w:r>
      <w:r w:rsidR="00582FB8" w:rsidRPr="00933B59">
        <w:t>to</w:t>
      </w:r>
      <w:r w:rsidR="00EE7F38">
        <w:t xml:space="preserve"> </w:t>
      </w:r>
      <w:r w:rsidR="00582FB8" w:rsidRPr="00933B59">
        <w:t>extremist</w:t>
      </w:r>
      <w:r w:rsidR="00EE7F38">
        <w:t xml:space="preserve"> </w:t>
      </w:r>
      <w:r w:rsidR="00582FB8" w:rsidRPr="00933B59">
        <w:t>groups.</w:t>
      </w:r>
      <w:r w:rsidR="00EE7F38">
        <w:t xml:space="preserve"> </w:t>
      </w:r>
      <w:r w:rsidR="00582FB8" w:rsidRPr="00933B59">
        <w:t>Train</w:t>
      </w:r>
      <w:r w:rsidR="00EE7F38">
        <w:t xml:space="preserve"> </w:t>
      </w:r>
      <w:r w:rsidR="00582FB8" w:rsidRPr="00933B59">
        <w:t>suicide</w:t>
      </w:r>
      <w:r w:rsidR="00EE7F38">
        <w:t xml:space="preserve"> </w:t>
      </w:r>
      <w:r w:rsidR="00582FB8" w:rsidRPr="00933B59">
        <w:t>bombers.</w:t>
      </w:r>
      <w:r w:rsidR="00EE7F38">
        <w:t xml:space="preserve"> </w:t>
      </w:r>
      <w:r w:rsidR="00582FB8" w:rsidRPr="00933B59">
        <w:t>Because</w:t>
      </w:r>
      <w:r w:rsidR="00EE7F38">
        <w:t xml:space="preserve"> </w:t>
      </w:r>
      <w:r w:rsidR="00582FB8" w:rsidRPr="00933B59">
        <w:t>if</w:t>
      </w:r>
      <w:r w:rsidR="00EE7F38">
        <w:t xml:space="preserve"> </w:t>
      </w:r>
      <w:r w:rsidR="00582FB8" w:rsidRPr="00933B59">
        <w:t>there</w:t>
      </w:r>
      <w:r>
        <w:t>’</w:t>
      </w:r>
      <w:r w:rsidR="00582FB8" w:rsidRPr="00933B59">
        <w:t>s</w:t>
      </w:r>
      <w:r w:rsidR="00EE7F38">
        <w:t xml:space="preserve"> </w:t>
      </w:r>
      <w:r w:rsidR="00582FB8" w:rsidRPr="00933B59">
        <w:t>a</w:t>
      </w:r>
      <w:r w:rsidR="00EE7F38">
        <w:t xml:space="preserve"> </w:t>
      </w:r>
      <w:r w:rsidR="00582FB8" w:rsidRPr="00933B59">
        <w:t>problem</w:t>
      </w:r>
      <w:r w:rsidR="00EE7F38">
        <w:t xml:space="preserve"> </w:t>
      </w:r>
      <w:r w:rsidR="00582FB8" w:rsidRPr="00933B59">
        <w:t>with</w:t>
      </w:r>
      <w:r w:rsidR="00EE7F38">
        <w:t xml:space="preserve"> </w:t>
      </w:r>
      <w:r w:rsidR="00582FB8" w:rsidRPr="00933B59">
        <w:t>the</w:t>
      </w:r>
      <w:r w:rsidR="00EE7F38">
        <w:t xml:space="preserve"> </w:t>
      </w:r>
      <w:r w:rsidR="00582FB8" w:rsidRPr="00933B59">
        <w:t>gay</w:t>
      </w:r>
      <w:r w:rsidR="00EE7F38">
        <w:t xml:space="preserve"> </w:t>
      </w:r>
      <w:r w:rsidR="00582FB8" w:rsidRPr="00933B59">
        <w:t>cops,</w:t>
      </w:r>
      <w:r w:rsidR="00EE7F38">
        <w:t xml:space="preserve"> </w:t>
      </w:r>
      <w:r w:rsidR="00582FB8" w:rsidRPr="00933B59">
        <w:t>blow</w:t>
      </w:r>
      <w:r w:rsidR="00EE7F38">
        <w:t xml:space="preserve"> </w:t>
      </w:r>
      <w:r w:rsidR="00582FB8" w:rsidRPr="00933B59">
        <w:t>them</w:t>
      </w:r>
      <w:r w:rsidR="00EE7F38">
        <w:t xml:space="preserve"> </w:t>
      </w:r>
      <w:r w:rsidR="00582FB8" w:rsidRPr="00933B59">
        <w:t>up.</w:t>
      </w:r>
      <w:r w:rsidR="00EE7F38">
        <w:t xml:space="preserve"> </w:t>
      </w:r>
      <w:r w:rsidR="00582FB8" w:rsidRPr="00933B59">
        <w:t>Allah</w:t>
      </w:r>
      <w:r w:rsidR="00EE7F38">
        <w:t xml:space="preserve"> </w:t>
      </w:r>
      <w:r w:rsidR="00582FB8" w:rsidRPr="00933B59">
        <w:t>forgives</w:t>
      </w:r>
      <w:r w:rsidR="00EE7F38">
        <w:t xml:space="preserve"> </w:t>
      </w:r>
      <w:r w:rsidR="00582FB8" w:rsidRPr="00933B59">
        <w:t>you.</w:t>
      </w:r>
      <w:r w:rsidR="00EE7F38">
        <w:t xml:space="preserve"> </w:t>
      </w:r>
      <w:r w:rsidR="00582FB8" w:rsidRPr="00933B59">
        <w:t>Only</w:t>
      </w:r>
      <w:r w:rsidR="00EE7F38">
        <w:t xml:space="preserve"> </w:t>
      </w:r>
      <w:r w:rsidR="00582FB8" w:rsidRPr="00933B59">
        <w:t>pure-blooded</w:t>
      </w:r>
      <w:r w:rsidR="00EE7F38">
        <w:t xml:space="preserve"> </w:t>
      </w:r>
      <w:r w:rsidR="00582FB8" w:rsidRPr="00933B59">
        <w:t>Hungarians</w:t>
      </w:r>
      <w:r w:rsidR="00EE7F38">
        <w:t xml:space="preserve"> </w:t>
      </w:r>
      <w:r w:rsidR="00582FB8" w:rsidRPr="00933B59">
        <w:t>can</w:t>
      </w:r>
      <w:r w:rsidR="00EE7F38">
        <w:t xml:space="preserve"> </w:t>
      </w:r>
      <w:r w:rsidR="00582FB8" w:rsidRPr="00933B59">
        <w:t>live</w:t>
      </w:r>
      <w:r w:rsidR="00EE7F38">
        <w:t xml:space="preserve"> </w:t>
      </w:r>
      <w:r w:rsidR="00582FB8" w:rsidRPr="00933B59">
        <w:t>here</w:t>
      </w:r>
      <w:r w:rsidR="00EE7F38">
        <w:t xml:space="preserve"> </w:t>
      </w:r>
      <w:r w:rsidR="00582FB8" w:rsidRPr="00933B59">
        <w:t>in</w:t>
      </w:r>
      <w:r w:rsidR="00EE7F38">
        <w:t xml:space="preserve"> </w:t>
      </w:r>
      <w:r w:rsidR="00582FB8" w:rsidRPr="00933B59">
        <w:t>Hungary.</w:t>
      </w:r>
      <w:r>
        <w:t>”</w:t>
      </w:r>
    </w:p>
    <w:p w14:paraId="5B6EEE39" w14:textId="458A92A8" w:rsidR="00582FB8" w:rsidRPr="00933B59" w:rsidRDefault="00582FB8" w:rsidP="00ED2374">
      <w:pPr>
        <w:pStyle w:val="SingleTxtG"/>
      </w:pPr>
      <w:r w:rsidRPr="00933B59">
        <w:rPr>
          <w:bCs/>
        </w:rPr>
        <w:t>63.</w:t>
      </w:r>
      <w:r w:rsidRPr="00933B59">
        <w:rPr>
          <w:bCs/>
        </w:rPr>
        <w:tab/>
      </w:r>
      <w:r w:rsidRPr="00933B59">
        <w:rPr>
          <w:lang w:eastAsia="hu-HU"/>
        </w:rPr>
        <w:t>The</w:t>
      </w:r>
      <w:r w:rsidR="00EE7F38">
        <w:t xml:space="preserve"> </w:t>
      </w:r>
      <w:r w:rsidRPr="00933B59">
        <w:t>posts</w:t>
      </w:r>
      <w:r w:rsidR="00EE7F38">
        <w:t xml:space="preserve"> </w:t>
      </w:r>
      <w:r w:rsidRPr="00933B59">
        <w:t>referred</w:t>
      </w:r>
      <w:r w:rsidR="00EE7F38">
        <w:t xml:space="preserve"> </w:t>
      </w:r>
      <w:r w:rsidRPr="00933B59">
        <w:t>to</w:t>
      </w:r>
      <w:r w:rsidR="00EE7F38">
        <w:t xml:space="preserve"> </w:t>
      </w:r>
      <w:r w:rsidRPr="00933B59">
        <w:t>went</w:t>
      </w:r>
      <w:r w:rsidR="00EE7F38">
        <w:t xml:space="preserve"> </w:t>
      </w:r>
      <w:r w:rsidRPr="00933B59">
        <w:t>beyond</w:t>
      </w:r>
      <w:r w:rsidR="00EE7F38">
        <w:t xml:space="preserve"> </w:t>
      </w:r>
      <w:r w:rsidRPr="00933B59">
        <w:t>the</w:t>
      </w:r>
      <w:r w:rsidR="00EE7F38">
        <w:t xml:space="preserve"> </w:t>
      </w:r>
      <w:r w:rsidRPr="00933B59">
        <w:t>scope</w:t>
      </w:r>
      <w:r w:rsidR="00EE7F38">
        <w:t xml:space="preserve"> </w:t>
      </w:r>
      <w:r w:rsidRPr="00933B59">
        <w:t>of</w:t>
      </w:r>
      <w:r w:rsidR="00EE7F38">
        <w:t xml:space="preserve"> </w:t>
      </w:r>
      <w:r w:rsidRPr="00933B59">
        <w:t>freedom</w:t>
      </w:r>
      <w:r w:rsidR="00EE7F38">
        <w:t xml:space="preserve"> </w:t>
      </w:r>
      <w:r w:rsidRPr="00933B59">
        <w:t>of</w:t>
      </w:r>
      <w:r w:rsidR="00EE7F38">
        <w:t xml:space="preserve"> </w:t>
      </w:r>
      <w:r w:rsidRPr="00933B59">
        <w:t>expression</w:t>
      </w:r>
      <w:r w:rsidR="00EE7F38">
        <w:t xml:space="preserve"> </w:t>
      </w:r>
      <w:r w:rsidRPr="00933B59">
        <w:t>and</w:t>
      </w:r>
      <w:r w:rsidR="00EE7F38">
        <w:t xml:space="preserve"> </w:t>
      </w:r>
      <w:r w:rsidRPr="00933B59">
        <w:t>were</w:t>
      </w:r>
      <w:r w:rsidR="00EE7F38">
        <w:t xml:space="preserve"> </w:t>
      </w:r>
      <w:r w:rsidRPr="00933B59">
        <w:t>capable</w:t>
      </w:r>
      <w:r w:rsidR="00EE7F38">
        <w:t xml:space="preserve"> </w:t>
      </w:r>
      <w:r w:rsidRPr="00933B59">
        <w:t>of</w:t>
      </w:r>
      <w:r w:rsidR="00EE7F38">
        <w:t xml:space="preserve"> </w:t>
      </w:r>
      <w:r w:rsidRPr="00933B59">
        <w:t>inciting</w:t>
      </w:r>
      <w:r w:rsidR="00EE7F38">
        <w:t xml:space="preserve"> </w:t>
      </w:r>
      <w:r w:rsidRPr="00933B59">
        <w:t>tensions</w:t>
      </w:r>
      <w:r w:rsidR="00EE7F38">
        <w:t xml:space="preserve"> </w:t>
      </w:r>
      <w:r w:rsidRPr="00933B59">
        <w:t>against</w:t>
      </w:r>
      <w:r w:rsidR="00EE7F38">
        <w:t xml:space="preserve"> </w:t>
      </w:r>
      <w:r w:rsidRPr="00933B59">
        <w:t>the</w:t>
      </w:r>
      <w:r w:rsidR="00EE7F38">
        <w:t xml:space="preserve"> </w:t>
      </w:r>
      <w:r w:rsidRPr="00933B59">
        <w:t>social</w:t>
      </w:r>
      <w:r w:rsidR="00EE7F38">
        <w:t xml:space="preserve"> </w:t>
      </w:r>
      <w:r w:rsidRPr="00933B59">
        <w:t>groups</w:t>
      </w:r>
      <w:r w:rsidR="00EE7F38">
        <w:t xml:space="preserve"> </w:t>
      </w:r>
      <w:r w:rsidRPr="00933B59">
        <w:t>identified</w:t>
      </w:r>
      <w:r w:rsidR="00EE7F38">
        <w:t xml:space="preserve"> </w:t>
      </w:r>
      <w:r w:rsidRPr="00933B59">
        <w:t>in</w:t>
      </w:r>
      <w:r w:rsidR="00EE7F38">
        <w:t xml:space="preserve"> </w:t>
      </w:r>
      <w:r w:rsidRPr="00933B59">
        <w:t>them</w:t>
      </w:r>
      <w:r w:rsidR="00EE7F38">
        <w:t xml:space="preserve"> </w:t>
      </w:r>
      <w:r w:rsidRPr="00933B59">
        <w:t>and</w:t>
      </w:r>
      <w:r w:rsidR="00EE7F38">
        <w:t xml:space="preserve"> </w:t>
      </w:r>
      <w:r w:rsidRPr="00933B59">
        <w:t>of</w:t>
      </w:r>
      <w:r w:rsidR="00EE7F38">
        <w:t xml:space="preserve"> </w:t>
      </w:r>
      <w:r w:rsidRPr="00933B59">
        <w:t>inciting</w:t>
      </w:r>
      <w:r w:rsidR="00EE7F38">
        <w:t xml:space="preserve"> </w:t>
      </w:r>
      <w:r w:rsidRPr="00933B59">
        <w:t>active,</w:t>
      </w:r>
      <w:r w:rsidR="00EE7F38">
        <w:t xml:space="preserve"> </w:t>
      </w:r>
      <w:r w:rsidRPr="00933B59">
        <w:t>action-oriented</w:t>
      </w:r>
      <w:r w:rsidR="00EE7F38">
        <w:t xml:space="preserve"> </w:t>
      </w:r>
      <w:r w:rsidRPr="00933B59">
        <w:t>hatred.</w:t>
      </w:r>
    </w:p>
    <w:p w14:paraId="49B5F346" w14:textId="79282410" w:rsidR="00582FB8" w:rsidRPr="00933B59" w:rsidRDefault="00582FB8" w:rsidP="00ED2374">
      <w:pPr>
        <w:pStyle w:val="SingleTxtG"/>
      </w:pPr>
      <w:r w:rsidRPr="00933B59">
        <w:rPr>
          <w:bCs/>
        </w:rPr>
        <w:t>64.</w:t>
      </w:r>
      <w:r w:rsidRPr="00933B59">
        <w:rPr>
          <w:bCs/>
        </w:rPr>
        <w:tab/>
      </w:r>
      <w:r w:rsidRPr="00933B59">
        <w:t>The</w:t>
      </w:r>
      <w:r w:rsidR="00EE7F38">
        <w:t xml:space="preserve"> </w:t>
      </w:r>
      <w:r w:rsidRPr="00933B59">
        <w:t>text</w:t>
      </w:r>
      <w:r w:rsidR="00EE7F38">
        <w:t xml:space="preserve"> </w:t>
      </w:r>
      <w:r w:rsidRPr="00933B59">
        <w:t>published</w:t>
      </w:r>
      <w:r w:rsidR="00EE7F38">
        <w:t xml:space="preserve"> </w:t>
      </w:r>
      <w:r w:rsidRPr="00933B59">
        <w:t>by</w:t>
      </w:r>
      <w:r w:rsidR="00EE7F38">
        <w:t xml:space="preserve"> </w:t>
      </w:r>
      <w:r w:rsidRPr="00933B59">
        <w:t>the</w:t>
      </w:r>
      <w:r w:rsidR="00EE7F38">
        <w:t xml:space="preserve"> </w:t>
      </w:r>
      <w:r w:rsidRPr="00933B59">
        <w:t>defendant</w:t>
      </w:r>
      <w:r w:rsidR="00EE7F38">
        <w:t xml:space="preserve"> </w:t>
      </w:r>
      <w:r w:rsidRPr="00933B59">
        <w:t>is</w:t>
      </w:r>
      <w:r w:rsidR="00EE7F38">
        <w:t xml:space="preserve"> </w:t>
      </w:r>
      <w:r w:rsidRPr="00933B59">
        <w:t>clearly</w:t>
      </w:r>
      <w:r w:rsidR="00EE7F38">
        <w:t xml:space="preserve"> </w:t>
      </w:r>
      <w:r w:rsidRPr="00933B59">
        <w:t>seen</w:t>
      </w:r>
      <w:r w:rsidR="00EE7F38">
        <w:t xml:space="preserve"> </w:t>
      </w:r>
      <w:r w:rsidRPr="00933B59">
        <w:t>as</w:t>
      </w:r>
      <w:r w:rsidR="00EE7F38">
        <w:t xml:space="preserve"> </w:t>
      </w:r>
      <w:r w:rsidRPr="00933B59">
        <w:t>an</w:t>
      </w:r>
      <w:r w:rsidR="00EE7F38">
        <w:t xml:space="preserve"> </w:t>
      </w:r>
      <w:r w:rsidRPr="00933B59">
        <w:t>emotional</w:t>
      </w:r>
      <w:r w:rsidR="00EE7F38">
        <w:t xml:space="preserve"> </w:t>
      </w:r>
      <w:r w:rsidRPr="00933B59">
        <w:t>preparation</w:t>
      </w:r>
      <w:r w:rsidR="00EE7F38">
        <w:t xml:space="preserve"> </w:t>
      </w:r>
      <w:r w:rsidRPr="00933B59">
        <w:t>for</w:t>
      </w:r>
      <w:r w:rsidR="00EE7F38">
        <w:t xml:space="preserve"> </w:t>
      </w:r>
      <w:r w:rsidRPr="00933B59">
        <w:t>violence</w:t>
      </w:r>
      <w:r w:rsidR="00EE7F38">
        <w:t xml:space="preserve"> </w:t>
      </w:r>
      <w:r w:rsidRPr="00933B59">
        <w:t>against</w:t>
      </w:r>
      <w:r w:rsidR="00EE7F38">
        <w:t xml:space="preserve"> </w:t>
      </w:r>
      <w:r w:rsidRPr="00933B59">
        <w:t>members</w:t>
      </w:r>
      <w:r w:rsidR="00EE7F38">
        <w:t xml:space="preserve"> </w:t>
      </w:r>
      <w:r w:rsidRPr="00933B59">
        <w:t>of</w:t>
      </w:r>
      <w:r w:rsidR="00EE7F38">
        <w:t xml:space="preserve"> </w:t>
      </w:r>
      <w:r w:rsidRPr="00933B59">
        <w:t>the</w:t>
      </w:r>
      <w:r w:rsidR="00EE7F38">
        <w:t xml:space="preserve"> </w:t>
      </w:r>
      <w:r w:rsidRPr="00933B59">
        <w:t>police.</w:t>
      </w:r>
      <w:r w:rsidR="00EE7F38">
        <w:t xml:space="preserve"> </w:t>
      </w:r>
      <w:r w:rsidRPr="00933B59">
        <w:t>Hate</w:t>
      </w:r>
      <w:r w:rsidR="00EE7F38">
        <w:t xml:space="preserve"> </w:t>
      </w:r>
      <w:r w:rsidRPr="00933B59">
        <w:t>also</w:t>
      </w:r>
      <w:r w:rsidR="00EE7F38">
        <w:t xml:space="preserve"> </w:t>
      </w:r>
      <w:r w:rsidRPr="00933B59">
        <w:t>entails</w:t>
      </w:r>
      <w:r w:rsidR="00EE7F38">
        <w:t xml:space="preserve"> </w:t>
      </w:r>
      <w:r w:rsidRPr="00933B59">
        <w:t>the</w:t>
      </w:r>
      <w:r w:rsidR="00EE7F38">
        <w:t xml:space="preserve"> </w:t>
      </w:r>
      <w:r w:rsidRPr="00933B59">
        <w:t>development</w:t>
      </w:r>
      <w:r w:rsidR="00EE7F38">
        <w:t xml:space="preserve"> </w:t>
      </w:r>
      <w:r w:rsidRPr="00933B59">
        <w:t>of</w:t>
      </w:r>
      <w:r w:rsidR="00EE7F38">
        <w:t xml:space="preserve"> </w:t>
      </w:r>
      <w:r w:rsidRPr="00933B59">
        <w:t>a</w:t>
      </w:r>
      <w:r w:rsidR="00EE7F38">
        <w:t xml:space="preserve"> </w:t>
      </w:r>
      <w:r w:rsidRPr="00933B59">
        <w:t>realistic</w:t>
      </w:r>
      <w:r w:rsidR="00EE7F38">
        <w:t xml:space="preserve"> </w:t>
      </w:r>
      <w:r w:rsidRPr="00933B59">
        <w:t>possibility</w:t>
      </w:r>
      <w:r w:rsidR="00EE7F38">
        <w:t xml:space="preserve"> </w:t>
      </w:r>
      <w:r w:rsidRPr="00933B59">
        <w:t>of</w:t>
      </w:r>
      <w:r w:rsidR="00EE7F38">
        <w:t xml:space="preserve"> </w:t>
      </w:r>
      <w:r w:rsidRPr="00933B59">
        <w:t>specific</w:t>
      </w:r>
      <w:r w:rsidR="00EE7F38">
        <w:t xml:space="preserve"> </w:t>
      </w:r>
      <w:r w:rsidRPr="00933B59">
        <w:t>harm</w:t>
      </w:r>
      <w:r w:rsidR="00EE7F38">
        <w:t xml:space="preserve"> </w:t>
      </w:r>
      <w:r w:rsidRPr="00933B59">
        <w:t>of</w:t>
      </w:r>
      <w:r w:rsidR="00EE7F38">
        <w:t xml:space="preserve"> </w:t>
      </w:r>
      <w:r w:rsidRPr="00933B59">
        <w:t>a</w:t>
      </w:r>
      <w:r w:rsidR="00EE7F38">
        <w:t xml:space="preserve"> </w:t>
      </w:r>
      <w:r w:rsidRPr="00933B59">
        <w:t>violent</w:t>
      </w:r>
      <w:r w:rsidR="00EE7F38">
        <w:t xml:space="preserve"> </w:t>
      </w:r>
      <w:r w:rsidRPr="00933B59">
        <w:t>nature.</w:t>
      </w:r>
      <w:r w:rsidR="00EE7F38">
        <w:t xml:space="preserve"> </w:t>
      </w:r>
      <w:r w:rsidRPr="00933B59">
        <w:t>The</w:t>
      </w:r>
      <w:r w:rsidR="00EE7F38">
        <w:t xml:space="preserve"> </w:t>
      </w:r>
      <w:r w:rsidRPr="00933B59">
        <w:t>accused</w:t>
      </w:r>
      <w:r w:rsidR="00EE7F38">
        <w:t xml:space="preserve"> </w:t>
      </w:r>
      <w:r w:rsidRPr="00933B59">
        <w:t>was</w:t>
      </w:r>
      <w:r w:rsidR="00EE7F38">
        <w:t xml:space="preserve"> </w:t>
      </w:r>
      <w:r w:rsidRPr="00933B59">
        <w:t>aware</w:t>
      </w:r>
      <w:r w:rsidR="00EE7F38">
        <w:t xml:space="preserve"> </w:t>
      </w:r>
      <w:r w:rsidRPr="00933B59">
        <w:t>that</w:t>
      </w:r>
      <w:r w:rsidR="00EE7F38">
        <w:t xml:space="preserve"> </w:t>
      </w:r>
      <w:r w:rsidRPr="00933B59">
        <w:t>the</w:t>
      </w:r>
      <w:r w:rsidR="00EE7F38">
        <w:t xml:space="preserve"> </w:t>
      </w:r>
      <w:r w:rsidRPr="00933B59">
        <w:t>hatred</w:t>
      </w:r>
      <w:r w:rsidR="00EE7F38">
        <w:t xml:space="preserve"> </w:t>
      </w:r>
      <w:r w:rsidRPr="00933B59">
        <w:t>he</w:t>
      </w:r>
      <w:r w:rsidR="00EE7F38">
        <w:t xml:space="preserve"> </w:t>
      </w:r>
      <w:r w:rsidRPr="00933B59">
        <w:t>inflicted</w:t>
      </w:r>
      <w:r w:rsidR="00EE7F38">
        <w:t xml:space="preserve"> </w:t>
      </w:r>
      <w:r w:rsidRPr="00933B59">
        <w:t>on</w:t>
      </w:r>
      <w:r w:rsidR="00EE7F38">
        <w:t xml:space="preserve"> </w:t>
      </w:r>
      <w:r w:rsidRPr="00933B59">
        <w:t>others</w:t>
      </w:r>
      <w:r w:rsidR="00EE7F38">
        <w:t xml:space="preserve"> </w:t>
      </w:r>
      <w:r w:rsidRPr="00933B59">
        <w:t>could</w:t>
      </w:r>
      <w:r w:rsidR="00EE7F38">
        <w:t xml:space="preserve"> </w:t>
      </w:r>
      <w:r w:rsidRPr="00933B59">
        <w:t>lead</w:t>
      </w:r>
      <w:r w:rsidR="00EE7F38">
        <w:t xml:space="preserve"> </w:t>
      </w:r>
      <w:r w:rsidRPr="00933B59">
        <w:t>to</w:t>
      </w:r>
      <w:r w:rsidR="00EE7F38">
        <w:t xml:space="preserve"> </w:t>
      </w:r>
      <w:r w:rsidRPr="00933B59">
        <w:t>extreme</w:t>
      </w:r>
      <w:r w:rsidR="00EE7F38">
        <w:t xml:space="preserve"> </w:t>
      </w:r>
      <w:r w:rsidRPr="00933B59">
        <w:t>activity,</w:t>
      </w:r>
      <w:r w:rsidR="00EE7F38">
        <w:t xml:space="preserve"> </w:t>
      </w:r>
      <w:r w:rsidRPr="00933B59">
        <w:t>ultimately</w:t>
      </w:r>
      <w:r w:rsidR="00EE7F38">
        <w:t xml:space="preserve"> </w:t>
      </w:r>
      <w:r w:rsidRPr="00933B59">
        <w:t>to</w:t>
      </w:r>
      <w:r w:rsidR="00EE7F38">
        <w:t xml:space="preserve"> </w:t>
      </w:r>
      <w:r w:rsidRPr="00933B59">
        <w:t>violence.</w:t>
      </w:r>
    </w:p>
    <w:p w14:paraId="644293DA" w14:textId="7BA02D45" w:rsidR="00582FB8" w:rsidRPr="00933B59" w:rsidRDefault="00864C22" w:rsidP="00864C22">
      <w:pPr>
        <w:pStyle w:val="H4G"/>
      </w:pPr>
      <w:r>
        <w:tab/>
      </w:r>
      <w:r>
        <w:tab/>
      </w:r>
      <w:r w:rsidR="00582FB8">
        <w:t>4.</w:t>
      </w:r>
      <w:r w:rsidR="00582FB8">
        <w:tab/>
      </w:r>
      <w:r w:rsidR="00582FB8" w:rsidRPr="00933B59">
        <w:t>The</w:t>
      </w:r>
      <w:r w:rsidR="00EE7F38">
        <w:t xml:space="preserve"> </w:t>
      </w:r>
      <w:r w:rsidR="00582FB8" w:rsidRPr="00933B59">
        <w:t>court</w:t>
      </w:r>
      <w:r w:rsidR="00EE7F38">
        <w:t xml:space="preserve"> </w:t>
      </w:r>
      <w:r w:rsidR="00582FB8" w:rsidRPr="00933B59">
        <w:t>imposed</w:t>
      </w:r>
      <w:r w:rsidR="00EE7F38">
        <w:t xml:space="preserve"> </w:t>
      </w:r>
      <w:r w:rsidR="00582FB8" w:rsidRPr="00933B59">
        <w:t>a</w:t>
      </w:r>
      <w:r w:rsidR="00EE7F38">
        <w:t xml:space="preserve"> </w:t>
      </w:r>
      <w:r w:rsidR="00582FB8" w:rsidRPr="00933B59">
        <w:t>fine</w:t>
      </w:r>
      <w:r w:rsidR="00EE7F38">
        <w:t xml:space="preserve"> </w:t>
      </w:r>
      <w:r w:rsidR="00582FB8" w:rsidRPr="00933B59">
        <w:t>of</w:t>
      </w:r>
      <w:r w:rsidR="00EE7F38">
        <w:t xml:space="preserve"> </w:t>
      </w:r>
      <w:r w:rsidR="00582FB8" w:rsidRPr="00933B59">
        <w:t>HUF</w:t>
      </w:r>
      <w:r w:rsidR="00EE7F38">
        <w:t xml:space="preserve"> </w:t>
      </w:r>
      <w:r w:rsidR="00582FB8" w:rsidRPr="00933B59">
        <w:t>300,000</w:t>
      </w:r>
      <w:r w:rsidR="00EE7F38">
        <w:t xml:space="preserve"> </w:t>
      </w:r>
      <w:r w:rsidR="00582FB8" w:rsidRPr="00933B59">
        <w:t>on</w:t>
      </w:r>
      <w:r w:rsidR="00EE7F38">
        <w:t xml:space="preserve"> </w:t>
      </w:r>
      <w:r w:rsidR="00582FB8" w:rsidRPr="00933B59">
        <w:t>the</w:t>
      </w:r>
      <w:r w:rsidR="00EE7F38">
        <w:t xml:space="preserve"> </w:t>
      </w:r>
      <w:r w:rsidR="00582FB8" w:rsidRPr="00933B59">
        <w:t>defendant</w:t>
      </w:r>
      <w:r w:rsidR="00EE7F38">
        <w:t xml:space="preserve"> </w:t>
      </w:r>
      <w:r w:rsidR="00582FB8" w:rsidRPr="00933B59">
        <w:t>for</w:t>
      </w:r>
      <w:r w:rsidR="00EE7F38">
        <w:t xml:space="preserve"> </w:t>
      </w:r>
      <w:r w:rsidR="00582FB8" w:rsidRPr="00933B59">
        <w:t>the</w:t>
      </w:r>
      <w:r w:rsidR="00EE7F38">
        <w:t xml:space="preserve"> </w:t>
      </w:r>
      <w:r w:rsidR="00582FB8" w:rsidRPr="00933B59">
        <w:t>crime</w:t>
      </w:r>
      <w:r w:rsidR="00EE7F38">
        <w:t xml:space="preserve"> </w:t>
      </w:r>
      <w:r w:rsidR="00582FB8" w:rsidRPr="00933B59">
        <w:t>of</w:t>
      </w:r>
      <w:r w:rsidR="00EE7F38">
        <w:t xml:space="preserve"> </w:t>
      </w:r>
      <w:r w:rsidR="00582FB8" w:rsidRPr="00933B59">
        <w:t>violence</w:t>
      </w:r>
      <w:r w:rsidR="00EE7F38">
        <w:t xml:space="preserve"> </w:t>
      </w:r>
      <w:r w:rsidR="00582FB8" w:rsidRPr="00933B59">
        <w:t>against</w:t>
      </w:r>
      <w:r w:rsidR="00EE7F38">
        <w:t xml:space="preserve"> </w:t>
      </w:r>
      <w:r w:rsidR="00582FB8" w:rsidRPr="00933B59">
        <w:t>a</w:t>
      </w:r>
      <w:r w:rsidR="00EE7F38">
        <w:t xml:space="preserve"> </w:t>
      </w:r>
      <w:r w:rsidR="00582FB8" w:rsidRPr="00933B59">
        <w:t>member</w:t>
      </w:r>
      <w:r w:rsidR="00EE7F38">
        <w:t xml:space="preserve"> </w:t>
      </w:r>
      <w:r w:rsidR="00582FB8" w:rsidRPr="00933B59">
        <w:t>of</w:t>
      </w:r>
      <w:r w:rsidR="00EE7F38">
        <w:t xml:space="preserve"> </w:t>
      </w:r>
      <w:r w:rsidR="00582FB8" w:rsidRPr="00933B59">
        <w:t>the</w:t>
      </w:r>
      <w:r w:rsidR="00EE7F38">
        <w:t xml:space="preserve"> </w:t>
      </w:r>
      <w:r w:rsidR="00582FB8" w:rsidRPr="00933B59">
        <w:t>community.</w:t>
      </w:r>
    </w:p>
    <w:p w14:paraId="692F00B6" w14:textId="7DE76B34" w:rsidR="00582FB8" w:rsidRPr="00933B59" w:rsidRDefault="00582FB8" w:rsidP="00ED2374">
      <w:pPr>
        <w:pStyle w:val="SingleTxtG"/>
      </w:pPr>
      <w:r w:rsidRPr="00933B59">
        <w:rPr>
          <w:bCs/>
        </w:rPr>
        <w:t>65.</w:t>
      </w:r>
      <w:r w:rsidRPr="00933B59">
        <w:rPr>
          <w:bCs/>
        </w:rPr>
        <w:tab/>
      </w:r>
      <w:r w:rsidRPr="00933B59">
        <w:t>According</w:t>
      </w:r>
      <w:r w:rsidR="00EE7F38">
        <w:t xml:space="preserve"> </w:t>
      </w:r>
      <w:r w:rsidRPr="00933B59">
        <w:t>to</w:t>
      </w:r>
      <w:r w:rsidR="00EE7F38">
        <w:t xml:space="preserve"> </w:t>
      </w:r>
      <w:r w:rsidRPr="00933B59">
        <w:t>the</w:t>
      </w:r>
      <w:r w:rsidR="00EE7F38">
        <w:t xml:space="preserve"> </w:t>
      </w:r>
      <w:r w:rsidRPr="00933B59">
        <w:t>facts</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the</w:t>
      </w:r>
      <w:r w:rsidR="00EE7F38">
        <w:t xml:space="preserve"> </w:t>
      </w:r>
      <w:r w:rsidRPr="00933B59">
        <w:t>German</w:t>
      </w:r>
      <w:r w:rsidR="00EE7F38">
        <w:t xml:space="preserve"> </w:t>
      </w:r>
      <w:r w:rsidRPr="00933B59">
        <w:t>defendant,</w:t>
      </w:r>
      <w:r w:rsidR="00EE7F38">
        <w:t xml:space="preserve"> </w:t>
      </w:r>
      <w:r w:rsidRPr="00933B59">
        <w:t>who</w:t>
      </w:r>
      <w:r w:rsidR="00EE7F38">
        <w:t xml:space="preserve"> </w:t>
      </w:r>
      <w:r w:rsidRPr="00933B59">
        <w:t>had</w:t>
      </w:r>
      <w:r w:rsidR="00EE7F38">
        <w:t xml:space="preserve"> </w:t>
      </w:r>
      <w:r w:rsidRPr="00933B59">
        <w:t>strong</w:t>
      </w:r>
      <w:r w:rsidR="00EE7F38">
        <w:t xml:space="preserve"> </w:t>
      </w:r>
      <w:r w:rsidRPr="00933B59">
        <w:t>prejudices</w:t>
      </w:r>
      <w:r w:rsidR="00EE7F38">
        <w:t xml:space="preserve"> </w:t>
      </w:r>
      <w:r w:rsidRPr="00933B59">
        <w:t>against</w:t>
      </w:r>
      <w:r w:rsidR="00EE7F38">
        <w:t xml:space="preserve"> </w:t>
      </w:r>
      <w:r w:rsidRPr="00933B59">
        <w:t>migration</w:t>
      </w:r>
      <w:r w:rsidR="00EE7F38">
        <w:t xml:space="preserve"> </w:t>
      </w:r>
      <w:r w:rsidRPr="00933B59">
        <w:t>and</w:t>
      </w:r>
      <w:r w:rsidR="00EE7F38">
        <w:t xml:space="preserve"> </w:t>
      </w:r>
      <w:r w:rsidRPr="00933B59">
        <w:t>immigrants,</w:t>
      </w:r>
      <w:r w:rsidR="00EE7F38">
        <w:t xml:space="preserve"> </w:t>
      </w:r>
      <w:r w:rsidRPr="00933B59">
        <w:t>moved</w:t>
      </w:r>
      <w:r w:rsidR="00EE7F38">
        <w:t xml:space="preserve"> </w:t>
      </w:r>
      <w:r w:rsidRPr="00933B59">
        <w:t>from</w:t>
      </w:r>
      <w:r w:rsidR="00EE7F38">
        <w:t xml:space="preserve"> </w:t>
      </w:r>
      <w:r w:rsidRPr="00933B59">
        <w:t>Germany</w:t>
      </w:r>
      <w:r w:rsidR="00EE7F38">
        <w:t xml:space="preserve"> </w:t>
      </w:r>
      <w:r w:rsidRPr="00933B59">
        <w:t>to</w:t>
      </w:r>
      <w:r w:rsidR="00EE7F38">
        <w:t xml:space="preserve"> </w:t>
      </w:r>
      <w:r w:rsidRPr="00933B59">
        <w:t>Hungary</w:t>
      </w:r>
      <w:r w:rsidR="00EE7F38">
        <w:t xml:space="preserve"> </w:t>
      </w:r>
      <w:r w:rsidRPr="00933B59">
        <w:t>and</w:t>
      </w:r>
      <w:r w:rsidR="00EE7F38">
        <w:t xml:space="preserve"> </w:t>
      </w:r>
      <w:r w:rsidRPr="00933B59">
        <w:t>established</w:t>
      </w:r>
      <w:r w:rsidR="00EE7F38">
        <w:t xml:space="preserve"> </w:t>
      </w:r>
      <w:r w:rsidRPr="00933B59">
        <w:t>a</w:t>
      </w:r>
      <w:r w:rsidR="00EE7F38">
        <w:t xml:space="preserve"> </w:t>
      </w:r>
      <w:r w:rsidRPr="00933B59">
        <w:t>permanent</w:t>
      </w:r>
      <w:r w:rsidR="00EE7F38">
        <w:t xml:space="preserve"> </w:t>
      </w:r>
      <w:r w:rsidRPr="00933B59">
        <w:t>residence</w:t>
      </w:r>
      <w:r w:rsidR="00EE7F38">
        <w:t xml:space="preserve"> </w:t>
      </w:r>
      <w:r w:rsidRPr="00933B59">
        <w:t>here.</w:t>
      </w:r>
    </w:p>
    <w:p w14:paraId="4B3B433F" w14:textId="7B8252C1" w:rsidR="00582FB8" w:rsidRPr="00933B59" w:rsidRDefault="00582FB8" w:rsidP="00ED2374">
      <w:pPr>
        <w:pStyle w:val="SingleTxtG"/>
      </w:pPr>
      <w:r w:rsidRPr="00933B59">
        <w:rPr>
          <w:bCs/>
        </w:rPr>
        <w:t>66.</w:t>
      </w:r>
      <w:r w:rsidRPr="00933B59">
        <w:rPr>
          <w:bCs/>
        </w:rPr>
        <w:tab/>
      </w:r>
      <w:r w:rsidRPr="00933B59">
        <w:t>At</w:t>
      </w:r>
      <w:r w:rsidR="00EE7F38">
        <w:t xml:space="preserve"> </w:t>
      </w:r>
      <w:r w:rsidRPr="00933B59">
        <w:t>the</w:t>
      </w:r>
      <w:r w:rsidR="00EE7F38">
        <w:t xml:space="preserve"> </w:t>
      </w:r>
      <w:r w:rsidRPr="00933B59">
        <w:t>time</w:t>
      </w:r>
      <w:r w:rsidR="00EE7F38">
        <w:t xml:space="preserve"> </w:t>
      </w:r>
      <w:r w:rsidRPr="00933B59">
        <w:t>of</w:t>
      </w:r>
      <w:r w:rsidR="00EE7F38">
        <w:t xml:space="preserve"> </w:t>
      </w:r>
      <w:r w:rsidRPr="00933B59">
        <w:t>the</w:t>
      </w:r>
      <w:r w:rsidR="00EE7F38">
        <w:t xml:space="preserve"> </w:t>
      </w:r>
      <w:r w:rsidRPr="00933B59">
        <w:t>indictment,</w:t>
      </w:r>
      <w:r w:rsidR="00EE7F38">
        <w:t xml:space="preserve"> </w:t>
      </w:r>
      <w:r w:rsidRPr="00933B59">
        <w:t>the</w:t>
      </w:r>
      <w:r w:rsidR="00EE7F38">
        <w:t xml:space="preserve"> </w:t>
      </w:r>
      <w:r w:rsidRPr="00933B59">
        <w:t>victim,</w:t>
      </w:r>
      <w:r w:rsidR="00EE7F38">
        <w:t xml:space="preserve"> </w:t>
      </w:r>
      <w:r w:rsidRPr="00933B59">
        <w:t>who</w:t>
      </w:r>
      <w:r w:rsidR="00EE7F38">
        <w:t xml:space="preserve"> </w:t>
      </w:r>
      <w:r w:rsidRPr="00933B59">
        <w:t>was</w:t>
      </w:r>
      <w:r w:rsidR="00EE7F38">
        <w:t xml:space="preserve"> </w:t>
      </w:r>
      <w:r w:rsidRPr="00933B59">
        <w:t>a</w:t>
      </w:r>
      <w:r w:rsidR="00EE7F38">
        <w:t xml:space="preserve"> </w:t>
      </w:r>
      <w:r w:rsidRPr="00933B59">
        <w:t>Pakistani</w:t>
      </w:r>
      <w:r w:rsidR="00EE7F38">
        <w:t xml:space="preserve"> </w:t>
      </w:r>
      <w:r w:rsidRPr="00933B59">
        <w:t>citizen</w:t>
      </w:r>
      <w:r w:rsidR="00EE7F38">
        <w:t xml:space="preserve"> </w:t>
      </w:r>
      <w:r w:rsidRPr="00933B59">
        <w:t>and</w:t>
      </w:r>
      <w:r w:rsidR="00EE7F38">
        <w:t xml:space="preserve"> </w:t>
      </w:r>
      <w:r w:rsidRPr="00933B59">
        <w:t>his</w:t>
      </w:r>
      <w:r w:rsidR="00EE7F38">
        <w:t xml:space="preserve"> </w:t>
      </w:r>
      <w:r w:rsidRPr="00933B59">
        <w:t>family</w:t>
      </w:r>
      <w:r w:rsidR="00EE7F38">
        <w:t xml:space="preserve"> </w:t>
      </w:r>
      <w:r w:rsidRPr="00933B59">
        <w:t>was</w:t>
      </w:r>
      <w:r w:rsidR="00EE7F38">
        <w:t xml:space="preserve"> </w:t>
      </w:r>
      <w:r w:rsidRPr="00933B59">
        <w:t>living</w:t>
      </w:r>
      <w:r w:rsidR="00EE7F38">
        <w:t xml:space="preserve"> </w:t>
      </w:r>
      <w:r w:rsidRPr="00933B59">
        <w:t>in</w:t>
      </w:r>
      <w:r w:rsidR="00EE7F38">
        <w:t xml:space="preserve"> </w:t>
      </w:r>
      <w:r w:rsidRPr="00933B59">
        <w:t>the</w:t>
      </w:r>
      <w:r w:rsidR="00EE7F38">
        <w:t xml:space="preserve"> </w:t>
      </w:r>
      <w:r w:rsidRPr="00933B59">
        <w:t>town</w:t>
      </w:r>
      <w:r w:rsidR="00EE7F38">
        <w:t xml:space="preserve"> </w:t>
      </w:r>
      <w:r w:rsidRPr="00933B59">
        <w:t>of</w:t>
      </w:r>
      <w:r w:rsidR="00EE7F38">
        <w:t xml:space="preserve"> </w:t>
      </w:r>
      <w:r w:rsidRPr="00933B59">
        <w:t>XX,</w:t>
      </w:r>
      <w:r w:rsidR="00EE7F38">
        <w:t xml:space="preserve"> </w:t>
      </w:r>
      <w:r w:rsidRPr="00933B59">
        <w:t>were</w:t>
      </w:r>
      <w:r w:rsidR="00EE7F38">
        <w:t xml:space="preserve"> </w:t>
      </w:r>
      <w:r w:rsidRPr="00933B59">
        <w:t>several</w:t>
      </w:r>
      <w:r w:rsidR="00EE7F38">
        <w:t xml:space="preserve"> </w:t>
      </w:r>
      <w:r w:rsidRPr="00933B59">
        <w:t>of</w:t>
      </w:r>
      <w:r w:rsidR="00EE7F38">
        <w:t xml:space="preserve"> </w:t>
      </w:r>
      <w:r w:rsidRPr="00933B59">
        <w:t>his</w:t>
      </w:r>
      <w:r w:rsidR="00EE7F38">
        <w:t xml:space="preserve"> </w:t>
      </w:r>
      <w:r w:rsidRPr="00933B59">
        <w:t>friends</w:t>
      </w:r>
      <w:r w:rsidR="00EE7F38">
        <w:t xml:space="preserve"> </w:t>
      </w:r>
      <w:r w:rsidRPr="00933B59">
        <w:t>of</w:t>
      </w:r>
      <w:r w:rsidR="00EE7F38">
        <w:t xml:space="preserve"> </w:t>
      </w:r>
      <w:r w:rsidRPr="00933B59">
        <w:t>Pakistani</w:t>
      </w:r>
      <w:r w:rsidR="00EE7F38">
        <w:t xml:space="preserve"> </w:t>
      </w:r>
      <w:r w:rsidRPr="00933B59">
        <w:t>descent</w:t>
      </w:r>
      <w:r w:rsidR="00EE7F38">
        <w:t xml:space="preserve"> </w:t>
      </w:r>
      <w:r w:rsidRPr="00933B59">
        <w:t>were</w:t>
      </w:r>
      <w:r w:rsidR="00EE7F38">
        <w:t xml:space="preserve"> </w:t>
      </w:r>
      <w:r w:rsidRPr="00933B59">
        <w:t>living</w:t>
      </w:r>
      <w:r w:rsidR="00EE7F38">
        <w:t xml:space="preserve"> </w:t>
      </w:r>
      <w:r w:rsidRPr="00933B59">
        <w:t>as</w:t>
      </w:r>
      <w:r w:rsidR="00EE7F38">
        <w:t xml:space="preserve"> </w:t>
      </w:r>
      <w:r w:rsidRPr="00933B59">
        <w:t>well.</w:t>
      </w:r>
    </w:p>
    <w:p w14:paraId="7DFEDE11" w14:textId="6B27C2A4" w:rsidR="005364DC" w:rsidRDefault="00582FB8" w:rsidP="00ED2374">
      <w:pPr>
        <w:pStyle w:val="SingleTxtG"/>
      </w:pPr>
      <w:r w:rsidRPr="00933B59">
        <w:rPr>
          <w:bCs/>
        </w:rPr>
        <w:t>67.</w:t>
      </w:r>
      <w:r w:rsidRPr="00933B59">
        <w:rPr>
          <w:bCs/>
        </w:rPr>
        <w:tab/>
      </w:r>
      <w:r w:rsidRPr="00933B59">
        <w:t>At</w:t>
      </w:r>
      <w:r w:rsidR="00EE7F38">
        <w:t xml:space="preserve"> </w:t>
      </w:r>
      <w:r w:rsidRPr="00933B59">
        <w:t>around</w:t>
      </w:r>
      <w:r w:rsidR="00EE7F38">
        <w:t xml:space="preserve"> </w:t>
      </w:r>
      <w:r w:rsidRPr="00933B59">
        <w:t>10</w:t>
      </w:r>
      <w:r w:rsidR="00EE7F38">
        <w:t xml:space="preserve"> </w:t>
      </w:r>
      <w:r w:rsidRPr="00933B59">
        <w:t>pm</w:t>
      </w:r>
      <w:r w:rsidR="00EE7F38">
        <w:t xml:space="preserve"> </w:t>
      </w:r>
      <w:r w:rsidRPr="00933B59">
        <w:t>on</w:t>
      </w:r>
      <w:r w:rsidR="00EE7F38">
        <w:t xml:space="preserve"> </w:t>
      </w:r>
      <w:r w:rsidRPr="00933B59">
        <w:t>25</w:t>
      </w:r>
      <w:r w:rsidR="00EE7F38">
        <w:t xml:space="preserve"> </w:t>
      </w:r>
      <w:r w:rsidRPr="00933B59">
        <w:t>December</w:t>
      </w:r>
      <w:r w:rsidR="00EE7F38">
        <w:t xml:space="preserve"> </w:t>
      </w:r>
      <w:r w:rsidRPr="00933B59">
        <w:t>2019,</w:t>
      </w:r>
      <w:r w:rsidR="00EE7F38">
        <w:t xml:space="preserve"> </w:t>
      </w:r>
      <w:r w:rsidRPr="00933B59">
        <w:t>the</w:t>
      </w:r>
      <w:r w:rsidR="00EE7F38">
        <w:t xml:space="preserve"> </w:t>
      </w:r>
      <w:r w:rsidRPr="00933B59">
        <w:t>defendant,</w:t>
      </w:r>
      <w:r w:rsidR="00EE7F38">
        <w:t xml:space="preserve"> </w:t>
      </w:r>
      <w:r w:rsidRPr="00933B59">
        <w:t>expressing</w:t>
      </w:r>
      <w:r w:rsidR="00EE7F38">
        <w:t xml:space="preserve"> </w:t>
      </w:r>
      <w:r w:rsidRPr="00933B59">
        <w:t>his</w:t>
      </w:r>
      <w:r w:rsidR="00EE7F38">
        <w:t xml:space="preserve"> </w:t>
      </w:r>
      <w:r w:rsidRPr="00933B59">
        <w:t>disapproval</w:t>
      </w:r>
      <w:r w:rsidR="00EE7F38">
        <w:t xml:space="preserve"> </w:t>
      </w:r>
      <w:r w:rsidRPr="00933B59">
        <w:t>of</w:t>
      </w:r>
      <w:r w:rsidR="00EE7F38">
        <w:t xml:space="preserve"> </w:t>
      </w:r>
      <w:r w:rsidRPr="00933B59">
        <w:t>migration,</w:t>
      </w:r>
      <w:r w:rsidR="00EE7F38">
        <w:t xml:space="preserve"> </w:t>
      </w:r>
      <w:r w:rsidRPr="00933B59">
        <w:t>placed</w:t>
      </w:r>
      <w:r w:rsidR="00EE7F38">
        <w:t xml:space="preserve"> </w:t>
      </w:r>
      <w:r w:rsidRPr="00933B59">
        <w:t>slaughtered,</w:t>
      </w:r>
      <w:r w:rsidR="00EE7F38">
        <w:t xml:space="preserve"> </w:t>
      </w:r>
      <w:r w:rsidRPr="00933B59">
        <w:t>raw</w:t>
      </w:r>
      <w:r w:rsidR="00EE7F38">
        <w:t xml:space="preserve"> </w:t>
      </w:r>
      <w:r w:rsidRPr="00933B59">
        <w:t>pig</w:t>
      </w:r>
      <w:r w:rsidR="00EE7F38">
        <w:t xml:space="preserve"> </w:t>
      </w:r>
      <w:r w:rsidRPr="00933B59">
        <w:t>heads</w:t>
      </w:r>
      <w:r w:rsidR="00EE7F38">
        <w:t xml:space="preserve"> </w:t>
      </w:r>
      <w:r w:rsidRPr="00933B59">
        <w:t>on</w:t>
      </w:r>
      <w:r w:rsidR="00EE7F38">
        <w:t xml:space="preserve"> </w:t>
      </w:r>
      <w:r w:rsidRPr="00933B59">
        <w:t>the</w:t>
      </w:r>
      <w:r w:rsidR="00EE7F38">
        <w:t xml:space="preserve"> </w:t>
      </w:r>
      <w:r w:rsidRPr="00933B59">
        <w:t>fence</w:t>
      </w:r>
      <w:r w:rsidR="00EE7F38">
        <w:t xml:space="preserve"> </w:t>
      </w:r>
      <w:r w:rsidRPr="00933B59">
        <w:t>of</w:t>
      </w:r>
      <w:r w:rsidR="00EE7F38">
        <w:t xml:space="preserve"> </w:t>
      </w:r>
      <w:r w:rsidRPr="00933B59">
        <w:t>the</w:t>
      </w:r>
      <w:r w:rsidR="00EE7F38">
        <w:t xml:space="preserve"> </w:t>
      </w:r>
      <w:r w:rsidRPr="00933B59">
        <w:t>home</w:t>
      </w:r>
      <w:r w:rsidR="00EE7F38">
        <w:t xml:space="preserve"> </w:t>
      </w:r>
      <w:r w:rsidRPr="00933B59">
        <w:t>of</w:t>
      </w:r>
      <w:r w:rsidR="00EE7F38">
        <w:t xml:space="preserve"> </w:t>
      </w:r>
      <w:r w:rsidRPr="00933B59">
        <w:t>the</w:t>
      </w:r>
      <w:r w:rsidR="00EE7F38">
        <w:t xml:space="preserve"> </w:t>
      </w:r>
      <w:r w:rsidRPr="00933B59">
        <w:t>Pakistani</w:t>
      </w:r>
      <w:r w:rsidR="00EE7F38">
        <w:t xml:space="preserve"> </w:t>
      </w:r>
      <w:r w:rsidRPr="00933B59">
        <w:t>victim</w:t>
      </w:r>
      <w:r w:rsidR="00EE7F38">
        <w:t xml:space="preserve"> </w:t>
      </w:r>
      <w:r w:rsidRPr="00933B59">
        <w:t>and</w:t>
      </w:r>
      <w:r w:rsidR="00EE7F38">
        <w:t xml:space="preserve"> </w:t>
      </w:r>
      <w:r w:rsidRPr="00933B59">
        <w:t>his</w:t>
      </w:r>
      <w:r w:rsidR="00EE7F38">
        <w:t xml:space="preserve"> </w:t>
      </w:r>
      <w:r w:rsidRPr="00933B59">
        <w:t>family,</w:t>
      </w:r>
      <w:r w:rsidR="00EE7F38">
        <w:t xml:space="preserve"> </w:t>
      </w:r>
      <w:r w:rsidRPr="00933B59">
        <w:t>as</w:t>
      </w:r>
      <w:r w:rsidR="00EE7F38">
        <w:t xml:space="preserve"> </w:t>
      </w:r>
      <w:r w:rsidRPr="00933B59">
        <w:t>well</w:t>
      </w:r>
      <w:r w:rsidR="00EE7F38">
        <w:t xml:space="preserve"> </w:t>
      </w:r>
      <w:r w:rsidRPr="00933B59">
        <w:t>as</w:t>
      </w:r>
      <w:r w:rsidR="00EE7F38">
        <w:t xml:space="preserve"> </w:t>
      </w:r>
      <w:r w:rsidRPr="00933B59">
        <w:t>on</w:t>
      </w:r>
      <w:r w:rsidR="00EE7F38">
        <w:t xml:space="preserve"> </w:t>
      </w:r>
      <w:r w:rsidRPr="00933B59">
        <w:t>the</w:t>
      </w:r>
      <w:r w:rsidR="00EE7F38">
        <w:t xml:space="preserve"> </w:t>
      </w:r>
      <w:r w:rsidRPr="00933B59">
        <w:t>windshield</w:t>
      </w:r>
      <w:r w:rsidR="00EE7F38">
        <w:t xml:space="preserve"> </w:t>
      </w:r>
      <w:r w:rsidRPr="00933B59">
        <w:t>of</w:t>
      </w:r>
      <w:r w:rsidR="00EE7F38">
        <w:t xml:space="preserve"> </w:t>
      </w:r>
      <w:r w:rsidRPr="00933B59">
        <w:t>their</w:t>
      </w:r>
      <w:r w:rsidR="00EE7F38">
        <w:t xml:space="preserve"> </w:t>
      </w:r>
      <w:r w:rsidRPr="00933B59">
        <w:t>car,</w:t>
      </w:r>
      <w:r w:rsidR="00EE7F38">
        <w:t xml:space="preserve"> </w:t>
      </w:r>
      <w:r w:rsidRPr="00933B59">
        <w:t>to</w:t>
      </w:r>
      <w:r w:rsidR="00EE7F38">
        <w:t xml:space="preserve"> </w:t>
      </w:r>
      <w:r w:rsidRPr="00933B59">
        <w:t>intimidate</w:t>
      </w:r>
      <w:r w:rsidR="00EE7F38">
        <w:t xml:space="preserve"> </w:t>
      </w:r>
      <w:r w:rsidRPr="00933B59">
        <w:t>them.</w:t>
      </w:r>
      <w:r w:rsidR="00FF3C71">
        <w:t xml:space="preserve"> </w:t>
      </w:r>
      <w:r w:rsidRPr="00933B59">
        <w:t>The</w:t>
      </w:r>
      <w:r w:rsidR="00EE7F38">
        <w:t xml:space="preserve"> </w:t>
      </w:r>
      <w:r w:rsidRPr="00933B59">
        <w:t>defendant</w:t>
      </w:r>
      <w:r w:rsidR="00747F7E">
        <w:t>’</w:t>
      </w:r>
      <w:r w:rsidRPr="00933B59">
        <w:t>s</w:t>
      </w:r>
      <w:r w:rsidR="00EE7F38">
        <w:t xml:space="preserve"> </w:t>
      </w:r>
      <w:r w:rsidRPr="00933B59">
        <w:t>behavior</w:t>
      </w:r>
      <w:r w:rsidR="00EE7F38">
        <w:t xml:space="preserve"> </w:t>
      </w:r>
      <w:r w:rsidRPr="00933B59">
        <w:t>led</w:t>
      </w:r>
      <w:r w:rsidR="00EE7F38">
        <w:t xml:space="preserve"> </w:t>
      </w:r>
      <w:r w:rsidRPr="00933B59">
        <w:t>to</w:t>
      </w:r>
      <w:r w:rsidR="00EE7F38">
        <w:t xml:space="preserve"> </w:t>
      </w:r>
      <w:r w:rsidRPr="00933B59">
        <w:t>fear</w:t>
      </w:r>
      <w:r w:rsidR="00EE7F38">
        <w:t xml:space="preserve"> </w:t>
      </w:r>
      <w:r w:rsidRPr="00933B59">
        <w:t>within</w:t>
      </w:r>
      <w:r w:rsidR="00EE7F38">
        <w:t xml:space="preserve"> </w:t>
      </w:r>
      <w:r w:rsidRPr="00933B59">
        <w:t>the</w:t>
      </w:r>
      <w:r w:rsidR="00EE7F38">
        <w:t xml:space="preserve"> </w:t>
      </w:r>
      <w:r w:rsidRPr="00933B59">
        <w:t>community</w:t>
      </w:r>
      <w:r w:rsidR="00EE7F38">
        <w:t xml:space="preserve"> </w:t>
      </w:r>
      <w:r w:rsidRPr="00933B59">
        <w:t>of</w:t>
      </w:r>
      <w:r w:rsidR="00EE7F38">
        <w:t xml:space="preserve"> </w:t>
      </w:r>
      <w:r w:rsidRPr="00933B59">
        <w:t>people</w:t>
      </w:r>
      <w:r w:rsidR="00EE7F38">
        <w:t xml:space="preserve"> </w:t>
      </w:r>
      <w:r w:rsidRPr="00933B59">
        <w:t>of</w:t>
      </w:r>
      <w:r w:rsidR="00EE7F38">
        <w:t xml:space="preserve"> </w:t>
      </w:r>
      <w:r w:rsidRPr="00933B59">
        <w:t>Pakistani</w:t>
      </w:r>
      <w:r w:rsidR="00EE7F38">
        <w:t xml:space="preserve"> </w:t>
      </w:r>
      <w:r w:rsidRPr="00933B59">
        <w:t>descent.</w:t>
      </w:r>
    </w:p>
    <w:p w14:paraId="123057BE" w14:textId="51BDAD64" w:rsidR="00582FB8" w:rsidRPr="00933B59" w:rsidRDefault="00582FB8" w:rsidP="00864C22">
      <w:pPr>
        <w:pStyle w:val="H4G"/>
      </w:pPr>
      <w:r>
        <w:tab/>
      </w:r>
      <w:r>
        <w:tab/>
        <w:t>5.</w:t>
      </w:r>
      <w:r>
        <w:tab/>
      </w:r>
      <w:r w:rsidRPr="00933B59">
        <w:t>The</w:t>
      </w:r>
      <w:r w:rsidR="00EE7F38">
        <w:t xml:space="preserve"> </w:t>
      </w:r>
      <w:r w:rsidRPr="00933B59">
        <w:t>court</w:t>
      </w:r>
      <w:r w:rsidR="00EE7F38">
        <w:t xml:space="preserve"> </w:t>
      </w:r>
      <w:r w:rsidRPr="00933B59">
        <w:t>found</w:t>
      </w:r>
      <w:r w:rsidR="00EE7F38">
        <w:t xml:space="preserve"> </w:t>
      </w:r>
      <w:r w:rsidRPr="00933B59">
        <w:t>the</w:t>
      </w:r>
      <w:r w:rsidR="00EE7F38">
        <w:t xml:space="preserve"> </w:t>
      </w:r>
      <w:r w:rsidRPr="00933B59">
        <w:t>defendant</w:t>
      </w:r>
      <w:r w:rsidR="00EE7F38">
        <w:t xml:space="preserve"> </w:t>
      </w:r>
      <w:r w:rsidRPr="00933B59">
        <w:t>guilty</w:t>
      </w:r>
      <w:r w:rsidR="00EE7F38">
        <w:t xml:space="preserve"> </w:t>
      </w:r>
      <w:r w:rsidRPr="00933B59">
        <w:t>of</w:t>
      </w:r>
      <w:r w:rsidR="00EE7F38">
        <w:t xml:space="preserve"> </w:t>
      </w:r>
      <w:r w:rsidRPr="00933B59">
        <w:t>using</w:t>
      </w:r>
      <w:r w:rsidR="00EE7F38">
        <w:t xml:space="preserve"> </w:t>
      </w:r>
      <w:r w:rsidRPr="00933B59">
        <w:t>symbols</w:t>
      </w:r>
      <w:r w:rsidR="00EE7F38">
        <w:t xml:space="preserve"> </w:t>
      </w:r>
      <w:r w:rsidRPr="00933B59">
        <w:t>of</w:t>
      </w:r>
      <w:r w:rsidR="00EE7F38">
        <w:t xml:space="preserve"> </w:t>
      </w:r>
      <w:r w:rsidRPr="00933B59">
        <w:t>despotism,</w:t>
      </w:r>
      <w:r w:rsidR="00EE7F38">
        <w:t xml:space="preserve"> </w:t>
      </w:r>
      <w:r w:rsidRPr="00933B59">
        <w:t>for</w:t>
      </w:r>
      <w:r w:rsidR="00EE7F38">
        <w:t xml:space="preserve"> </w:t>
      </w:r>
      <w:r w:rsidRPr="00933B59">
        <w:t>which</w:t>
      </w:r>
      <w:r w:rsidR="00EE7F38">
        <w:t xml:space="preserve"> </w:t>
      </w:r>
      <w:r w:rsidRPr="00933B59">
        <w:t>he</w:t>
      </w:r>
      <w:r w:rsidR="00EE7F38">
        <w:t xml:space="preserve"> </w:t>
      </w:r>
      <w:r w:rsidRPr="00933B59">
        <w:t>was</w:t>
      </w:r>
      <w:r w:rsidR="00EE7F38">
        <w:t xml:space="preserve"> </w:t>
      </w:r>
      <w:r w:rsidRPr="00933B59">
        <w:t>released</w:t>
      </w:r>
      <w:r w:rsidR="00EE7F38">
        <w:t xml:space="preserve"> </w:t>
      </w:r>
      <w:r w:rsidRPr="00933B59">
        <w:t>on</w:t>
      </w:r>
      <w:r w:rsidR="00EE7F38">
        <w:t xml:space="preserve"> </w:t>
      </w:r>
      <w:r w:rsidRPr="00933B59">
        <w:t>probation</w:t>
      </w:r>
      <w:r w:rsidR="00EE7F38">
        <w:t xml:space="preserve"> </w:t>
      </w:r>
      <w:r w:rsidRPr="00933B59">
        <w:t>for</w:t>
      </w:r>
      <w:r w:rsidR="00EE7F38">
        <w:t xml:space="preserve"> </w:t>
      </w:r>
      <w:r w:rsidRPr="00933B59">
        <w:t>1</w:t>
      </w:r>
      <w:r w:rsidR="00EE7F38">
        <w:t xml:space="preserve"> </w:t>
      </w:r>
      <w:r w:rsidRPr="00933B59">
        <w:t>year.</w:t>
      </w:r>
    </w:p>
    <w:p w14:paraId="63A2D2E3" w14:textId="015C056F" w:rsidR="00582FB8" w:rsidRPr="00933B59" w:rsidRDefault="00582FB8" w:rsidP="00ED2374">
      <w:pPr>
        <w:pStyle w:val="SingleTxtG"/>
      </w:pPr>
      <w:r w:rsidRPr="00933B59">
        <w:rPr>
          <w:bCs/>
        </w:rPr>
        <w:t>68.</w:t>
      </w:r>
      <w:r w:rsidRPr="00933B59">
        <w:rPr>
          <w:bCs/>
        </w:rPr>
        <w:tab/>
      </w:r>
      <w:r w:rsidRPr="00933B59">
        <w:t>According</w:t>
      </w:r>
      <w:r w:rsidR="00EE7F38">
        <w:t xml:space="preserve"> </w:t>
      </w:r>
      <w:r w:rsidRPr="00933B59">
        <w:t>to</w:t>
      </w:r>
      <w:r w:rsidR="00EE7F38">
        <w:t xml:space="preserve"> </w:t>
      </w:r>
      <w:r w:rsidRPr="00933B59">
        <w:t>the</w:t>
      </w:r>
      <w:r w:rsidR="00EE7F38">
        <w:t xml:space="preserve"> </w:t>
      </w:r>
      <w:r w:rsidRPr="00933B59">
        <w:t>facts</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on</w:t>
      </w:r>
      <w:r w:rsidR="00EE7F38">
        <w:t xml:space="preserve"> </w:t>
      </w:r>
      <w:r w:rsidRPr="00933B59">
        <w:t>8</w:t>
      </w:r>
      <w:r w:rsidR="00EE7F38">
        <w:t xml:space="preserve"> </w:t>
      </w:r>
      <w:r w:rsidRPr="00933B59">
        <w:t>August</w:t>
      </w:r>
      <w:r w:rsidR="00EE7F38">
        <w:t xml:space="preserve"> </w:t>
      </w:r>
      <w:r w:rsidRPr="00933B59">
        <w:t>2020,</w:t>
      </w:r>
      <w:r w:rsidR="00EE7F38">
        <w:t xml:space="preserve"> </w:t>
      </w:r>
      <w:r w:rsidRPr="00933B59">
        <w:t>the</w:t>
      </w:r>
      <w:r w:rsidR="00EE7F38">
        <w:t xml:space="preserve"> </w:t>
      </w:r>
      <w:r w:rsidRPr="00933B59">
        <w:t>defendant</w:t>
      </w:r>
      <w:r w:rsidR="00EE7F38">
        <w:t xml:space="preserve"> </w:t>
      </w:r>
      <w:r w:rsidRPr="00933B59">
        <w:t>as</w:t>
      </w:r>
      <w:r w:rsidR="00EE7F38">
        <w:t xml:space="preserve"> </w:t>
      </w:r>
      <w:r w:rsidRPr="00933B59">
        <w:t>a</w:t>
      </w:r>
      <w:r w:rsidR="00EE7F38">
        <w:t xml:space="preserve"> </w:t>
      </w:r>
      <w:r w:rsidRPr="00933B59">
        <w:t>seller</w:t>
      </w:r>
      <w:r w:rsidR="00EE7F38">
        <w:t xml:space="preserve"> </w:t>
      </w:r>
      <w:r w:rsidRPr="00933B59">
        <w:t>at</w:t>
      </w:r>
      <w:r w:rsidR="00EE7F38">
        <w:t xml:space="preserve"> </w:t>
      </w:r>
      <w:r w:rsidRPr="00933B59">
        <w:t>a</w:t>
      </w:r>
      <w:r w:rsidR="00EE7F38">
        <w:t xml:space="preserve"> </w:t>
      </w:r>
      <w:r w:rsidRPr="00933B59">
        <w:t>marketplace,</w:t>
      </w:r>
      <w:r w:rsidR="00EE7F38">
        <w:t xml:space="preserve"> </w:t>
      </w:r>
      <w:r w:rsidRPr="00933B59">
        <w:t>placed</w:t>
      </w:r>
      <w:r w:rsidR="00EE7F38">
        <w:t xml:space="preserve"> </w:t>
      </w:r>
      <w:r w:rsidRPr="00933B59">
        <w:t>17</w:t>
      </w:r>
      <w:r w:rsidR="00EE7F38">
        <w:t xml:space="preserve"> </w:t>
      </w:r>
      <w:r w:rsidRPr="00933B59">
        <w:t>badges</w:t>
      </w:r>
      <w:r w:rsidR="00EE7F38">
        <w:t xml:space="preserve"> </w:t>
      </w:r>
      <w:r w:rsidRPr="00933B59">
        <w:t>depicting</w:t>
      </w:r>
      <w:r w:rsidR="00EE7F38">
        <w:t xml:space="preserve"> </w:t>
      </w:r>
      <w:r w:rsidRPr="00933B59">
        <w:t>the</w:t>
      </w:r>
      <w:r w:rsidR="00EE7F38">
        <w:t xml:space="preserve"> </w:t>
      </w:r>
      <w:r w:rsidRPr="00933B59">
        <w:t>swastika</w:t>
      </w:r>
      <w:r w:rsidR="00EE7F38">
        <w:t xml:space="preserve"> </w:t>
      </w:r>
      <w:r w:rsidRPr="00933B59">
        <w:t>and</w:t>
      </w:r>
      <w:r w:rsidR="00EE7F38">
        <w:t xml:space="preserve"> </w:t>
      </w:r>
      <w:r w:rsidRPr="00933B59">
        <w:t>2</w:t>
      </w:r>
      <w:r w:rsidR="00EE7F38">
        <w:t xml:space="preserve"> </w:t>
      </w:r>
      <w:r w:rsidRPr="00933B59">
        <w:t>SS</w:t>
      </w:r>
      <w:r w:rsidR="00EE7F38">
        <w:t xml:space="preserve"> </w:t>
      </w:r>
      <w:r w:rsidRPr="00933B59">
        <w:t>badges</w:t>
      </w:r>
      <w:r w:rsidR="00EE7F38">
        <w:t xml:space="preserve"> </w:t>
      </w:r>
      <w:r w:rsidRPr="00933B59">
        <w:t>on</w:t>
      </w:r>
      <w:r w:rsidR="00EE7F38">
        <w:t xml:space="preserve"> </w:t>
      </w:r>
      <w:r w:rsidRPr="00933B59">
        <w:t>the</w:t>
      </w:r>
      <w:r w:rsidR="00EE7F38">
        <w:t xml:space="preserve"> </w:t>
      </w:r>
      <w:r w:rsidRPr="00933B59">
        <w:t>side</w:t>
      </w:r>
      <w:r w:rsidR="00EE7F38">
        <w:t xml:space="preserve"> </w:t>
      </w:r>
      <w:r w:rsidRPr="00933B59">
        <w:t>of</w:t>
      </w:r>
      <w:r w:rsidR="00EE7F38">
        <w:t xml:space="preserve"> </w:t>
      </w:r>
      <w:r w:rsidRPr="00933B59">
        <w:t>his</w:t>
      </w:r>
      <w:r w:rsidR="00EE7F38">
        <w:t xml:space="preserve"> </w:t>
      </w:r>
      <w:r w:rsidRPr="00933B59">
        <w:t>table</w:t>
      </w:r>
      <w:r w:rsidR="00EE7F38">
        <w:t xml:space="preserve"> </w:t>
      </w:r>
      <w:r w:rsidRPr="00933B59">
        <w:t>closer</w:t>
      </w:r>
      <w:r w:rsidR="00EE7F38">
        <w:t xml:space="preserve"> </w:t>
      </w:r>
      <w:r w:rsidRPr="00933B59">
        <w:t>to</w:t>
      </w:r>
      <w:r w:rsidR="00EE7F38">
        <w:t xml:space="preserve"> </w:t>
      </w:r>
      <w:r w:rsidRPr="00933B59">
        <w:t>potential</w:t>
      </w:r>
      <w:r w:rsidR="00EE7F38">
        <w:t xml:space="preserve"> </w:t>
      </w:r>
      <w:r w:rsidRPr="00933B59">
        <w:t>customers.</w:t>
      </w:r>
      <w:r w:rsidR="00747F7E">
        <w:t xml:space="preserve"> </w:t>
      </w:r>
      <w:r w:rsidRPr="00933B59">
        <w:t>The</w:t>
      </w:r>
      <w:r w:rsidR="00EE7F38">
        <w:t xml:space="preserve"> </w:t>
      </w:r>
      <w:r w:rsidRPr="00933B59">
        <w:t>witness</w:t>
      </w:r>
      <w:r w:rsidR="00EE7F38">
        <w:t xml:space="preserve"> </w:t>
      </w:r>
      <w:r w:rsidRPr="00933B59">
        <w:t>of</w:t>
      </w:r>
      <w:r w:rsidR="00EE7F38">
        <w:t xml:space="preserve"> </w:t>
      </w:r>
      <w:r w:rsidRPr="00933B59">
        <w:t>the</w:t>
      </w:r>
      <w:r w:rsidR="00EE7F38">
        <w:t xml:space="preserve"> </w:t>
      </w:r>
      <w:r w:rsidRPr="00933B59">
        <w:t>case</w:t>
      </w:r>
      <w:r w:rsidR="00EE7F38">
        <w:t xml:space="preserve"> </w:t>
      </w:r>
      <w:r w:rsidRPr="00933B59">
        <w:t>looked</w:t>
      </w:r>
      <w:r w:rsidR="00EE7F38">
        <w:t xml:space="preserve"> </w:t>
      </w:r>
      <w:r w:rsidRPr="00933B59">
        <w:t>around</w:t>
      </w:r>
      <w:r w:rsidR="00EE7F38">
        <w:t xml:space="preserve"> </w:t>
      </w:r>
      <w:r w:rsidRPr="00933B59">
        <w:t>at</w:t>
      </w:r>
      <w:r w:rsidR="00EE7F38">
        <w:t xml:space="preserve"> </w:t>
      </w:r>
      <w:r w:rsidRPr="00933B59">
        <w:t>the</w:t>
      </w:r>
      <w:r w:rsidR="00EE7F38">
        <w:t xml:space="preserve"> </w:t>
      </w:r>
      <w:r w:rsidRPr="00933B59">
        <w:t>market</w:t>
      </w:r>
      <w:r w:rsidR="00EE7F38">
        <w:t xml:space="preserve"> </w:t>
      </w:r>
      <w:r w:rsidRPr="00933B59">
        <w:t>hall</w:t>
      </w:r>
      <w:r w:rsidR="00EE7F38">
        <w:t xml:space="preserve"> </w:t>
      </w:r>
      <w:r w:rsidRPr="00933B59">
        <w:t>when</w:t>
      </w:r>
      <w:r w:rsidR="00EE7F38">
        <w:t xml:space="preserve"> </w:t>
      </w:r>
      <w:r w:rsidRPr="00933B59">
        <w:t>he</w:t>
      </w:r>
      <w:r w:rsidR="00EE7F38">
        <w:t xml:space="preserve"> </w:t>
      </w:r>
      <w:r w:rsidRPr="00933B59">
        <w:t>spotted</w:t>
      </w:r>
      <w:r w:rsidR="00EE7F38">
        <w:t xml:space="preserve"> </w:t>
      </w:r>
      <w:r w:rsidRPr="00933B59">
        <w:t>the</w:t>
      </w:r>
      <w:r w:rsidR="00EE7F38">
        <w:t xml:space="preserve"> </w:t>
      </w:r>
      <w:r w:rsidRPr="00933B59">
        <w:t>swastika</w:t>
      </w:r>
      <w:r w:rsidR="00EE7F38">
        <w:t xml:space="preserve"> </w:t>
      </w:r>
      <w:r w:rsidRPr="00933B59">
        <w:t>and</w:t>
      </w:r>
      <w:r w:rsidR="00EE7F38">
        <w:t xml:space="preserve"> </w:t>
      </w:r>
      <w:r w:rsidRPr="00933B59">
        <w:t>SS</w:t>
      </w:r>
      <w:r w:rsidR="00EE7F38">
        <w:t xml:space="preserve"> </w:t>
      </w:r>
      <w:r w:rsidRPr="00933B59">
        <w:t>badge</w:t>
      </w:r>
      <w:r w:rsidR="00EE7F38">
        <w:t xml:space="preserve"> </w:t>
      </w:r>
      <w:r w:rsidRPr="00933B59">
        <w:t>offered</w:t>
      </w:r>
      <w:r w:rsidR="00EE7F38">
        <w:t xml:space="preserve"> </w:t>
      </w:r>
      <w:r w:rsidRPr="00933B59">
        <w:t>for</w:t>
      </w:r>
      <w:r w:rsidR="00EE7F38">
        <w:t xml:space="preserve"> </w:t>
      </w:r>
      <w:r w:rsidRPr="00933B59">
        <w:t>sale,</w:t>
      </w:r>
      <w:r w:rsidR="00EE7F38">
        <w:t xml:space="preserve"> </w:t>
      </w:r>
      <w:r w:rsidRPr="00933B59">
        <w:t>and</w:t>
      </w:r>
      <w:r w:rsidR="00EE7F38">
        <w:t xml:space="preserve"> </w:t>
      </w:r>
      <w:r w:rsidR="00F67060">
        <w:t>–</w:t>
      </w:r>
      <w:r w:rsidR="00EE7F38">
        <w:t xml:space="preserve"> </w:t>
      </w:r>
      <w:r w:rsidRPr="00933B59">
        <w:t>given</w:t>
      </w:r>
      <w:r w:rsidR="00EE7F38">
        <w:t xml:space="preserve"> </w:t>
      </w:r>
      <w:r w:rsidRPr="00933B59">
        <w:t>that</w:t>
      </w:r>
      <w:r w:rsidR="00EE7F38">
        <w:t xml:space="preserve"> </w:t>
      </w:r>
      <w:r w:rsidRPr="00933B59">
        <w:t>there</w:t>
      </w:r>
      <w:r w:rsidR="00EE7F38">
        <w:t xml:space="preserve"> </w:t>
      </w:r>
      <w:r w:rsidRPr="00933B59">
        <w:t>were</w:t>
      </w:r>
      <w:r w:rsidR="00EE7F38">
        <w:t xml:space="preserve"> </w:t>
      </w:r>
      <w:r w:rsidRPr="00933B59">
        <w:t>people</w:t>
      </w:r>
      <w:r w:rsidR="00EE7F38">
        <w:t xml:space="preserve"> </w:t>
      </w:r>
      <w:r w:rsidRPr="00933B59">
        <w:t>in</w:t>
      </w:r>
      <w:r w:rsidR="00EE7F38">
        <w:t xml:space="preserve"> </w:t>
      </w:r>
      <w:r w:rsidRPr="00933B59">
        <w:t>his</w:t>
      </w:r>
      <w:r w:rsidR="00EE7F38">
        <w:t xml:space="preserve"> </w:t>
      </w:r>
      <w:r w:rsidRPr="00933B59">
        <w:t>family</w:t>
      </w:r>
      <w:r w:rsidR="00EE7F38">
        <w:t xml:space="preserve"> </w:t>
      </w:r>
      <w:r w:rsidRPr="00933B59">
        <w:t>who</w:t>
      </w:r>
      <w:r w:rsidR="00EE7F38">
        <w:t xml:space="preserve"> </w:t>
      </w:r>
      <w:r w:rsidRPr="00933B59">
        <w:t>had</w:t>
      </w:r>
      <w:r w:rsidR="00EE7F38">
        <w:t xml:space="preserve"> </w:t>
      </w:r>
      <w:r w:rsidRPr="00933B59">
        <w:t>fallen</w:t>
      </w:r>
      <w:r w:rsidR="00EE7F38">
        <w:t xml:space="preserve"> </w:t>
      </w:r>
      <w:r w:rsidRPr="00933B59">
        <w:t>victim</w:t>
      </w:r>
      <w:r w:rsidR="00EE7F38">
        <w:t xml:space="preserve"> </w:t>
      </w:r>
      <w:r w:rsidRPr="00933B59">
        <w:t>to</w:t>
      </w:r>
      <w:r w:rsidR="00EE7F38">
        <w:t xml:space="preserve"> </w:t>
      </w:r>
      <w:r w:rsidRPr="00933B59">
        <w:t>the</w:t>
      </w:r>
      <w:r w:rsidR="00EE7F38">
        <w:t xml:space="preserve"> </w:t>
      </w:r>
      <w:r w:rsidRPr="00933B59">
        <w:t>dictatorship</w:t>
      </w:r>
      <w:r w:rsidR="00EE7F38">
        <w:t xml:space="preserve"> </w:t>
      </w:r>
      <w:r w:rsidR="00F67060">
        <w:t>–</w:t>
      </w:r>
      <w:r w:rsidR="00EE7F38">
        <w:t xml:space="preserve"> </w:t>
      </w:r>
      <w:r w:rsidRPr="00933B59">
        <w:t>he</w:t>
      </w:r>
      <w:r w:rsidR="00EE7F38">
        <w:t xml:space="preserve"> </w:t>
      </w:r>
      <w:r w:rsidRPr="00933B59">
        <w:t>informed</w:t>
      </w:r>
      <w:r w:rsidR="00EE7F38">
        <w:t xml:space="preserve"> </w:t>
      </w:r>
      <w:r w:rsidRPr="00933B59">
        <w:t>the</w:t>
      </w:r>
      <w:r w:rsidR="00EE7F38">
        <w:t xml:space="preserve"> </w:t>
      </w:r>
      <w:r w:rsidRPr="00933B59">
        <w:t>police</w:t>
      </w:r>
      <w:r w:rsidR="00EE7F38">
        <w:t xml:space="preserve"> </w:t>
      </w:r>
      <w:r w:rsidRPr="00933B59">
        <w:t>officer</w:t>
      </w:r>
      <w:r w:rsidR="00EE7F38">
        <w:t xml:space="preserve"> </w:t>
      </w:r>
      <w:r w:rsidRPr="00933B59">
        <w:t>serving</w:t>
      </w:r>
      <w:r w:rsidR="00EE7F38">
        <w:t xml:space="preserve"> </w:t>
      </w:r>
      <w:r w:rsidRPr="00933B59">
        <w:t>on</w:t>
      </w:r>
      <w:r w:rsidR="00EE7F38">
        <w:t xml:space="preserve"> </w:t>
      </w:r>
      <w:r w:rsidRPr="00933B59">
        <w:t>the</w:t>
      </w:r>
      <w:r w:rsidR="00EE7F38">
        <w:t xml:space="preserve"> </w:t>
      </w:r>
      <w:r w:rsidRPr="00933B59">
        <w:t>spot</w:t>
      </w:r>
      <w:r w:rsidR="00EE7F38">
        <w:t xml:space="preserve"> </w:t>
      </w:r>
      <w:r w:rsidRPr="00933B59">
        <w:t>of</w:t>
      </w:r>
      <w:r w:rsidR="00EE7F38">
        <w:t xml:space="preserve"> </w:t>
      </w:r>
      <w:r w:rsidRPr="00933B59">
        <w:t>the</w:t>
      </w:r>
      <w:r w:rsidR="00EE7F38">
        <w:t xml:space="preserve"> </w:t>
      </w:r>
      <w:r w:rsidRPr="00933B59">
        <w:t>badges</w:t>
      </w:r>
      <w:r w:rsidR="00EE7F38">
        <w:t xml:space="preserve"> </w:t>
      </w:r>
      <w:r w:rsidRPr="00933B59">
        <w:t>depicting</w:t>
      </w:r>
      <w:r w:rsidR="00EE7F38">
        <w:t xml:space="preserve"> </w:t>
      </w:r>
      <w:r w:rsidRPr="00933B59">
        <w:t>forbidden</w:t>
      </w:r>
      <w:r w:rsidR="00EE7F38">
        <w:t xml:space="preserve"> </w:t>
      </w:r>
      <w:r w:rsidRPr="00933B59">
        <w:t>symbols.</w:t>
      </w:r>
      <w:r w:rsidR="00EE7F38">
        <w:t xml:space="preserve"> </w:t>
      </w:r>
      <w:r w:rsidRPr="00933B59">
        <w:t>The</w:t>
      </w:r>
      <w:r w:rsidR="00EE7F38">
        <w:t xml:space="preserve"> </w:t>
      </w:r>
      <w:r w:rsidRPr="00933B59">
        <w:t>police</w:t>
      </w:r>
      <w:r w:rsidR="00EE7F38">
        <w:t xml:space="preserve"> </w:t>
      </w:r>
      <w:r w:rsidRPr="00933B59">
        <w:t>officer</w:t>
      </w:r>
      <w:r w:rsidR="00EE7F38">
        <w:t xml:space="preserve"> </w:t>
      </w:r>
      <w:r w:rsidRPr="00933B59">
        <w:t>took</w:t>
      </w:r>
      <w:r w:rsidR="00EE7F38">
        <w:t xml:space="preserve"> </w:t>
      </w:r>
      <w:r w:rsidRPr="00933B59">
        <w:t>the</w:t>
      </w:r>
      <w:r w:rsidR="00EE7F38">
        <w:t xml:space="preserve"> </w:t>
      </w:r>
      <w:r w:rsidRPr="00933B59">
        <w:t>necessary</w:t>
      </w:r>
      <w:r w:rsidR="00EE7F38">
        <w:t xml:space="preserve"> </w:t>
      </w:r>
      <w:r w:rsidRPr="00933B59">
        <w:t>measures</w:t>
      </w:r>
      <w:r w:rsidR="00EE7F38">
        <w:t xml:space="preserve"> </w:t>
      </w:r>
      <w:r w:rsidRPr="00933B59">
        <w:t>against</w:t>
      </w:r>
      <w:r w:rsidR="00EE7F38">
        <w:t xml:space="preserve"> </w:t>
      </w:r>
      <w:r w:rsidRPr="00933B59">
        <w:t>the</w:t>
      </w:r>
      <w:r w:rsidR="00EE7F38">
        <w:t xml:space="preserve"> </w:t>
      </w:r>
      <w:r w:rsidRPr="00933B59">
        <w:t>defendant</w:t>
      </w:r>
      <w:r w:rsidR="00EE7F38">
        <w:t xml:space="preserve"> </w:t>
      </w:r>
      <w:r w:rsidRPr="00933B59">
        <w:t>by</w:t>
      </w:r>
      <w:r w:rsidR="00EE7F38">
        <w:t xml:space="preserve"> </w:t>
      </w:r>
      <w:r w:rsidRPr="00933B59">
        <w:t>seizing</w:t>
      </w:r>
      <w:r w:rsidR="00EE7F38">
        <w:t xml:space="preserve"> </w:t>
      </w:r>
      <w:r w:rsidRPr="00933B59">
        <w:t>all</w:t>
      </w:r>
      <w:r w:rsidR="00EE7F38">
        <w:t xml:space="preserve"> </w:t>
      </w:r>
      <w:r w:rsidRPr="00933B59">
        <w:t>badges.</w:t>
      </w:r>
    </w:p>
    <w:p w14:paraId="78745A6E" w14:textId="77777777" w:rsidR="005364DC" w:rsidRDefault="00582FB8" w:rsidP="00ED2374">
      <w:pPr>
        <w:pStyle w:val="SingleTxtG"/>
      </w:pPr>
      <w:r w:rsidRPr="00933B59">
        <w:rPr>
          <w:bCs/>
        </w:rPr>
        <w:lastRenderedPageBreak/>
        <w:t>69.</w:t>
      </w:r>
      <w:r w:rsidRPr="00933B59">
        <w:rPr>
          <w:bCs/>
        </w:rPr>
        <w:tab/>
      </w:r>
      <w:r w:rsidRPr="00933B59">
        <w:t>With</w:t>
      </w:r>
      <w:r w:rsidR="00EE7F38">
        <w:t xml:space="preserve"> </w:t>
      </w:r>
      <w:r w:rsidRPr="00933B59">
        <w:t>regard</w:t>
      </w:r>
      <w:r w:rsidR="00EE7F38">
        <w:t xml:space="preserve"> </w:t>
      </w:r>
      <w:r w:rsidRPr="00933B59">
        <w:t>to</w:t>
      </w:r>
      <w:r w:rsidR="00EE7F38">
        <w:t xml:space="preserve"> </w:t>
      </w:r>
      <w:r w:rsidRPr="00933B59">
        <w:t>the</w:t>
      </w:r>
      <w:r w:rsidR="00EE7F38">
        <w:t xml:space="preserve"> </w:t>
      </w:r>
      <w:r w:rsidRPr="00933B59">
        <w:t>training</w:t>
      </w:r>
      <w:r w:rsidR="00EE7F38">
        <w:t xml:space="preserve"> </w:t>
      </w:r>
      <w:r w:rsidRPr="00933B59">
        <w:t>and</w:t>
      </w:r>
      <w:r w:rsidR="00EE7F38">
        <w:t xml:space="preserve"> </w:t>
      </w:r>
      <w:r w:rsidRPr="00933B59">
        <w:t>education</w:t>
      </w:r>
      <w:r w:rsidR="00EE7F38">
        <w:t xml:space="preserve"> </w:t>
      </w:r>
      <w:r w:rsidRPr="00933B59">
        <w:t>of</w:t>
      </w:r>
      <w:r w:rsidR="00EE7F38">
        <w:t xml:space="preserve"> </w:t>
      </w:r>
      <w:r w:rsidRPr="00933B59">
        <w:t>police</w:t>
      </w:r>
      <w:r w:rsidR="00EE7F38">
        <w:t xml:space="preserve"> </w:t>
      </w:r>
      <w:r w:rsidRPr="00933B59">
        <w:t>personnel,</w:t>
      </w:r>
      <w:r w:rsidR="00EE7F38">
        <w:t xml:space="preserve"> </w:t>
      </w:r>
      <w:r w:rsidRPr="00933B59">
        <w:t>it</w:t>
      </w:r>
      <w:r w:rsidR="00EE7F38">
        <w:t xml:space="preserve"> </w:t>
      </w:r>
      <w:r w:rsidRPr="00933B59">
        <w:t>should</w:t>
      </w:r>
      <w:r w:rsidR="00EE7F38">
        <w:t xml:space="preserve"> </w:t>
      </w:r>
      <w:r w:rsidRPr="00933B59">
        <w:t>be</w:t>
      </w:r>
      <w:r w:rsidR="00EE7F38">
        <w:t xml:space="preserve"> </w:t>
      </w:r>
      <w:r w:rsidRPr="00933B59">
        <w:t>pointed</w:t>
      </w:r>
      <w:r w:rsidR="00EE7F38">
        <w:t xml:space="preserve"> </w:t>
      </w:r>
      <w:r w:rsidRPr="00933B59">
        <w:t>out</w:t>
      </w:r>
      <w:r w:rsidR="00EE7F38">
        <w:t xml:space="preserve"> </w:t>
      </w:r>
      <w:r w:rsidRPr="00933B59">
        <w:t>that</w:t>
      </w:r>
      <w:r w:rsidR="00EE7F38">
        <w:t xml:space="preserve"> </w:t>
      </w:r>
      <w:r w:rsidRPr="00933B59">
        <w:t>order</w:t>
      </w:r>
      <w:r w:rsidR="00EE7F38">
        <w:t xml:space="preserve"> </w:t>
      </w:r>
      <w:r w:rsidRPr="00933B59">
        <w:t>Nr.</w:t>
      </w:r>
      <w:r w:rsidR="00EE7F38">
        <w:t xml:space="preserve"> </w:t>
      </w:r>
      <w:r w:rsidRPr="00933B59">
        <w:t>27/2011</w:t>
      </w:r>
      <w:r w:rsidR="00EE7F38">
        <w:t xml:space="preserve"> </w:t>
      </w:r>
      <w:r w:rsidRPr="00933B59">
        <w:t>(XII.</w:t>
      </w:r>
      <w:r w:rsidR="00EE7F38">
        <w:t xml:space="preserve"> </w:t>
      </w:r>
      <w:r w:rsidRPr="00933B59">
        <w:t>30.)</w:t>
      </w:r>
      <w:r w:rsidR="00EE7F38">
        <w:t xml:space="preserve"> </w:t>
      </w:r>
      <w:r w:rsidRPr="00933B59">
        <w:t>on</w:t>
      </w:r>
      <w:r w:rsidR="00EE7F38">
        <w:t xml:space="preserve"> </w:t>
      </w:r>
      <w:r w:rsidRPr="00933B59">
        <w:t>police</w:t>
      </w:r>
      <w:r w:rsidR="00EE7F38">
        <w:t xml:space="preserve"> </w:t>
      </w:r>
      <w:r w:rsidRPr="00933B59">
        <w:t>action</w:t>
      </w:r>
      <w:r w:rsidR="00EE7F38">
        <w:t xml:space="preserve"> </w:t>
      </w:r>
      <w:r w:rsidRPr="00933B59">
        <w:t>in</w:t>
      </w:r>
      <w:r w:rsidR="00EE7F38">
        <w:t xml:space="preserve"> </w:t>
      </w:r>
      <w:r w:rsidRPr="00933B59">
        <w:t>multicultural</w:t>
      </w:r>
      <w:r w:rsidR="00EE7F38">
        <w:t xml:space="preserve"> </w:t>
      </w:r>
      <w:r w:rsidRPr="00933B59">
        <w:t>environments</w:t>
      </w:r>
      <w:r w:rsidR="00EE7F38">
        <w:t xml:space="preserve"> </w:t>
      </w:r>
      <w:r w:rsidRPr="00933B59">
        <w:t>foresees</w:t>
      </w:r>
      <w:r w:rsidR="00EE7F38">
        <w:t xml:space="preserve"> </w:t>
      </w:r>
      <w:r w:rsidRPr="00933B59">
        <w:t>that</w:t>
      </w:r>
      <w:r w:rsidR="00EE7F38">
        <w:t xml:space="preserve"> </w:t>
      </w:r>
      <w:r w:rsidRPr="00933B59">
        <w:t>for</w:t>
      </w:r>
      <w:r w:rsidR="00EE7F38">
        <w:t xml:space="preserve"> </w:t>
      </w:r>
      <w:r w:rsidRPr="00933B59">
        <w:t>a</w:t>
      </w:r>
      <w:r w:rsidR="00EE7F38">
        <w:t xml:space="preserve"> </w:t>
      </w:r>
      <w:r w:rsidRPr="00933B59">
        <w:t>conflict-free</w:t>
      </w:r>
      <w:r w:rsidR="00EE7F38">
        <w:t xml:space="preserve"> </w:t>
      </w:r>
      <w:r w:rsidRPr="00933B59">
        <w:t>coexistence</w:t>
      </w:r>
      <w:r w:rsidR="00EE7F38">
        <w:t xml:space="preserve"> </w:t>
      </w:r>
      <w:r w:rsidRPr="00933B59">
        <w:t>of</w:t>
      </w:r>
      <w:r w:rsidR="00EE7F38">
        <w:t xml:space="preserve"> </w:t>
      </w:r>
      <w:r w:rsidRPr="00933B59">
        <w:t>local</w:t>
      </w:r>
      <w:r w:rsidR="00EE7F38">
        <w:t xml:space="preserve"> </w:t>
      </w:r>
      <w:r w:rsidRPr="00933B59">
        <w:t>communities,</w:t>
      </w:r>
      <w:r w:rsidR="00EE7F38">
        <w:t xml:space="preserve"> </w:t>
      </w:r>
      <w:r w:rsidRPr="00933B59">
        <w:t>police</w:t>
      </w:r>
      <w:r w:rsidR="00EE7F38">
        <w:t xml:space="preserve"> </w:t>
      </w:r>
      <w:r w:rsidRPr="00933B59">
        <w:t>commanders</w:t>
      </w:r>
      <w:r w:rsidR="00EE7F38">
        <w:t xml:space="preserve"> </w:t>
      </w:r>
      <w:r w:rsidRPr="00933B59">
        <w:t>shall</w:t>
      </w:r>
      <w:r w:rsidR="00EE7F38">
        <w:t xml:space="preserve"> </w:t>
      </w:r>
      <w:r w:rsidRPr="00933B59">
        <w:t>keep</w:t>
      </w:r>
      <w:r w:rsidR="00EE7F38">
        <w:t xml:space="preserve"> </w:t>
      </w:r>
      <w:r w:rsidRPr="00933B59">
        <w:t>the</w:t>
      </w:r>
      <w:r w:rsidR="00EE7F38">
        <w:t xml:space="preserve"> </w:t>
      </w:r>
      <w:r w:rsidRPr="00933B59">
        <w:t>personnel</w:t>
      </w:r>
      <w:r w:rsidR="00EE7F38">
        <w:t xml:space="preserve"> </w:t>
      </w:r>
      <w:r w:rsidRPr="00933B59">
        <w:t>constantly</w:t>
      </w:r>
      <w:r w:rsidR="00EE7F38">
        <w:t xml:space="preserve"> </w:t>
      </w:r>
      <w:r w:rsidRPr="00933B59">
        <w:t>informed</w:t>
      </w:r>
      <w:r w:rsidR="00EE7F38">
        <w:t xml:space="preserve"> </w:t>
      </w:r>
      <w:r w:rsidRPr="00933B59">
        <w:t>on</w:t>
      </w:r>
      <w:r w:rsidR="00EE7F38">
        <w:t xml:space="preserve"> </w:t>
      </w:r>
      <w:r w:rsidRPr="00933B59">
        <w:t>how</w:t>
      </w:r>
      <w:r w:rsidR="00EE7F38">
        <w:t xml:space="preserve"> </w:t>
      </w:r>
      <w:r w:rsidRPr="00933B59">
        <w:t>to</w:t>
      </w:r>
      <w:r w:rsidR="00EE7F38">
        <w:t xml:space="preserve"> </w:t>
      </w:r>
      <w:r w:rsidRPr="00933B59">
        <w:t>effectively</w:t>
      </w:r>
      <w:r w:rsidR="00EE7F38">
        <w:t xml:space="preserve"> </w:t>
      </w:r>
      <w:r w:rsidRPr="00933B59">
        <w:t>deal</w:t>
      </w:r>
      <w:r w:rsidR="00EE7F38">
        <w:t xml:space="preserve"> </w:t>
      </w:r>
      <w:r w:rsidRPr="00933B59">
        <w:t>with</w:t>
      </w:r>
      <w:r w:rsidR="00EE7F38">
        <w:t xml:space="preserve"> </w:t>
      </w:r>
      <w:r w:rsidRPr="00933B59">
        <w:t>conflict</w:t>
      </w:r>
      <w:r w:rsidR="00EE7F38">
        <w:t xml:space="preserve"> </w:t>
      </w:r>
      <w:r w:rsidRPr="00933B59">
        <w:t>situations</w:t>
      </w:r>
      <w:r w:rsidR="00EE7F38">
        <w:t xml:space="preserve"> </w:t>
      </w:r>
      <w:r w:rsidRPr="00933B59">
        <w:t>by</w:t>
      </w:r>
      <w:r w:rsidR="00EE7F38">
        <w:t xml:space="preserve"> </w:t>
      </w:r>
      <w:r w:rsidRPr="00933B59">
        <w:t>which</w:t>
      </w:r>
      <w:r w:rsidR="00EE7F38">
        <w:t xml:space="preserve"> </w:t>
      </w:r>
      <w:r w:rsidRPr="00933B59">
        <w:t>members</w:t>
      </w:r>
      <w:r w:rsidR="00EE7F38">
        <w:t xml:space="preserve"> </w:t>
      </w:r>
      <w:r w:rsidRPr="00933B59">
        <w:t>of</w:t>
      </w:r>
      <w:r w:rsidR="00EE7F38">
        <w:t xml:space="preserve"> </w:t>
      </w:r>
      <w:r w:rsidRPr="00933B59">
        <w:t>minority</w:t>
      </w:r>
      <w:r w:rsidR="00EE7F38">
        <w:t xml:space="preserve"> </w:t>
      </w:r>
      <w:r w:rsidRPr="00933B59">
        <w:t>social</w:t>
      </w:r>
      <w:r w:rsidR="00EE7F38">
        <w:t xml:space="preserve"> </w:t>
      </w:r>
      <w:r w:rsidRPr="00933B59">
        <w:t>groups</w:t>
      </w:r>
      <w:r w:rsidR="00EE7F38">
        <w:t xml:space="preserve"> </w:t>
      </w:r>
      <w:r w:rsidRPr="00933B59">
        <w:t>are</w:t>
      </w:r>
      <w:r w:rsidR="00EE7F38">
        <w:t xml:space="preserve"> </w:t>
      </w:r>
      <w:r w:rsidRPr="00933B59">
        <w:t>involved</w:t>
      </w:r>
      <w:r w:rsidR="00EE7F38">
        <w:t xml:space="preserve"> </w:t>
      </w:r>
      <w:r w:rsidRPr="00933B59">
        <w:t>or</w:t>
      </w:r>
      <w:r w:rsidR="00EE7F38">
        <w:t xml:space="preserve"> </w:t>
      </w:r>
      <w:r w:rsidRPr="00933B59">
        <w:t>affected.</w:t>
      </w:r>
    </w:p>
    <w:p w14:paraId="76A46011" w14:textId="77777777" w:rsidR="005364DC" w:rsidRDefault="00582FB8" w:rsidP="00ED2374">
      <w:pPr>
        <w:pStyle w:val="SingleTxtG"/>
      </w:pPr>
      <w:r w:rsidRPr="00933B59">
        <w:rPr>
          <w:bCs/>
        </w:rPr>
        <w:t>70.</w:t>
      </w:r>
      <w:r w:rsidRPr="00933B59">
        <w:rPr>
          <w:bCs/>
        </w:rPr>
        <w:tab/>
      </w:r>
      <w:r w:rsidRPr="00933B59">
        <w:t>Sensitization</w:t>
      </w:r>
      <w:r w:rsidR="00EE7F38">
        <w:t xml:space="preserve"> </w:t>
      </w:r>
      <w:r w:rsidRPr="00933B59">
        <w:t>trainings</w:t>
      </w:r>
      <w:r w:rsidR="00EE7F38">
        <w:t xml:space="preserve"> </w:t>
      </w:r>
      <w:r w:rsidRPr="00933B59">
        <w:t>for</w:t>
      </w:r>
      <w:r w:rsidR="00EE7F38">
        <w:t xml:space="preserve"> </w:t>
      </w:r>
      <w:r w:rsidRPr="00933B59">
        <w:t>commanders</w:t>
      </w:r>
      <w:r w:rsidR="00EE7F38">
        <w:t xml:space="preserve"> </w:t>
      </w:r>
      <w:r w:rsidRPr="00933B59">
        <w:t>are</w:t>
      </w:r>
      <w:r w:rsidR="00EE7F38">
        <w:t xml:space="preserve"> </w:t>
      </w:r>
      <w:r w:rsidRPr="00933B59">
        <w:t>regularly</w:t>
      </w:r>
      <w:r w:rsidR="00EE7F38">
        <w:t xml:space="preserve"> </w:t>
      </w:r>
      <w:r w:rsidRPr="00933B59">
        <w:t>organized</w:t>
      </w:r>
      <w:r w:rsidR="00EE7F38">
        <w:t xml:space="preserve"> </w:t>
      </w:r>
      <w:r w:rsidRPr="00933B59">
        <w:t>by</w:t>
      </w:r>
      <w:r w:rsidR="00EE7F38">
        <w:t xml:space="preserve"> </w:t>
      </w:r>
      <w:r w:rsidRPr="00933B59">
        <w:t>the</w:t>
      </w:r>
      <w:r w:rsidR="00EE7F38">
        <w:t xml:space="preserve"> </w:t>
      </w:r>
      <w:r w:rsidRPr="00933B59">
        <w:t>Hungarian</w:t>
      </w:r>
      <w:r w:rsidR="00EE7F38">
        <w:t xml:space="preserve"> </w:t>
      </w:r>
      <w:r w:rsidRPr="00933B59">
        <w:t>Police</w:t>
      </w:r>
      <w:r w:rsidR="00EE7F38">
        <w:t xml:space="preserve"> </w:t>
      </w:r>
      <w:r w:rsidRPr="00933B59">
        <w:t>Directorate-General.</w:t>
      </w:r>
      <w:r w:rsidR="00EE7F38">
        <w:t xml:space="preserve"> </w:t>
      </w:r>
      <w:r w:rsidRPr="00933B59">
        <w:t>For</w:t>
      </w:r>
      <w:r w:rsidR="00EE7F38">
        <w:t xml:space="preserve"> </w:t>
      </w:r>
      <w:r w:rsidRPr="00933B59">
        <w:t>locally</w:t>
      </w:r>
      <w:r w:rsidR="00EE7F38">
        <w:t xml:space="preserve"> </w:t>
      </w:r>
      <w:r w:rsidRPr="00933B59">
        <w:t>cooperating</w:t>
      </w:r>
      <w:r w:rsidR="00EE7F38">
        <w:t xml:space="preserve"> </w:t>
      </w:r>
      <w:r w:rsidRPr="00933B59">
        <w:t>partners,</w:t>
      </w:r>
      <w:r w:rsidR="00EE7F38">
        <w:t xml:space="preserve"> </w:t>
      </w:r>
      <w:r w:rsidRPr="00933B59">
        <w:t>the</w:t>
      </w:r>
      <w:r w:rsidR="00EE7F38">
        <w:t xml:space="preserve"> </w:t>
      </w:r>
      <w:r w:rsidRPr="00933B59">
        <w:t>Directorate-General</w:t>
      </w:r>
      <w:r w:rsidR="00EE7F38">
        <w:t xml:space="preserve"> </w:t>
      </w:r>
      <w:r w:rsidRPr="00933B59">
        <w:t>has</w:t>
      </w:r>
      <w:r w:rsidR="00EE7F38">
        <w:t xml:space="preserve"> </w:t>
      </w:r>
      <w:r w:rsidRPr="00933B59">
        <w:t>issued</w:t>
      </w:r>
      <w:r w:rsidR="00EE7F38">
        <w:t xml:space="preserve"> </w:t>
      </w:r>
      <w:r w:rsidRPr="00933B59">
        <w:t>a</w:t>
      </w:r>
      <w:r w:rsidR="00EE7F38">
        <w:t xml:space="preserve"> </w:t>
      </w:r>
      <w:r w:rsidRPr="00933B59">
        <w:t>reader</w:t>
      </w:r>
      <w:r w:rsidR="00EE7F38">
        <w:t xml:space="preserve"> </w:t>
      </w:r>
      <w:r w:rsidRPr="00933B59">
        <w:t>titled</w:t>
      </w:r>
      <w:r w:rsidR="00EE7F38">
        <w:t xml:space="preserve"> </w:t>
      </w:r>
      <w:r w:rsidR="00747F7E">
        <w:t>“</w:t>
      </w:r>
      <w:r w:rsidRPr="00933B59">
        <w:t>Policy</w:t>
      </w:r>
      <w:r w:rsidR="00EE7F38">
        <w:t xml:space="preserve"> </w:t>
      </w:r>
      <w:r w:rsidRPr="00933B59">
        <w:t>measures</w:t>
      </w:r>
      <w:r w:rsidR="00EE7F38">
        <w:t xml:space="preserve"> </w:t>
      </w:r>
      <w:r w:rsidRPr="00933B59">
        <w:t>in</w:t>
      </w:r>
      <w:r w:rsidR="00EE7F38">
        <w:t xml:space="preserve"> </w:t>
      </w:r>
      <w:r w:rsidRPr="00933B59">
        <w:t>connection</w:t>
      </w:r>
      <w:r w:rsidR="00EE7F38">
        <w:t xml:space="preserve"> </w:t>
      </w:r>
      <w:r w:rsidRPr="00933B59">
        <w:t>with</w:t>
      </w:r>
      <w:r w:rsidR="00EE7F38">
        <w:t xml:space="preserve"> </w:t>
      </w:r>
      <w:r w:rsidRPr="00933B59">
        <w:t>hate</w:t>
      </w:r>
      <w:r w:rsidR="00EE7F38">
        <w:t xml:space="preserve"> </w:t>
      </w:r>
      <w:r w:rsidRPr="00933B59">
        <w:t>or</w:t>
      </w:r>
      <w:r w:rsidR="00EE7F38">
        <w:t xml:space="preserve"> </w:t>
      </w:r>
      <w:r w:rsidRPr="00933B59">
        <w:t>prejudice-motivated</w:t>
      </w:r>
      <w:r w:rsidR="00EE7F38">
        <w:t xml:space="preserve"> </w:t>
      </w:r>
      <w:r w:rsidRPr="00933B59">
        <w:t>incidents</w:t>
      </w:r>
      <w:r w:rsidR="00747F7E">
        <w:t>”</w:t>
      </w:r>
      <w:r w:rsidR="00EE7F38">
        <w:t xml:space="preserve"> </w:t>
      </w:r>
      <w:r w:rsidRPr="00933B59">
        <w:t>to</w:t>
      </w:r>
      <w:r w:rsidR="00EE7F38">
        <w:t xml:space="preserve"> </w:t>
      </w:r>
      <w:r w:rsidRPr="00933B59">
        <w:t>effectively</w:t>
      </w:r>
      <w:r w:rsidR="00EE7F38">
        <w:t xml:space="preserve"> </w:t>
      </w:r>
      <w:r w:rsidRPr="00933B59">
        <w:t>address</w:t>
      </w:r>
      <w:r w:rsidR="00EE7F38">
        <w:t xml:space="preserve"> </w:t>
      </w:r>
      <w:r w:rsidRPr="00933B59">
        <w:t>emerging</w:t>
      </w:r>
      <w:r w:rsidR="00EE7F38">
        <w:t xml:space="preserve"> </w:t>
      </w:r>
      <w:r w:rsidRPr="00933B59">
        <w:t>or</w:t>
      </w:r>
      <w:r w:rsidR="00EE7F38">
        <w:t xml:space="preserve"> </w:t>
      </w:r>
      <w:r w:rsidRPr="00933B59">
        <w:t>already</w:t>
      </w:r>
      <w:r w:rsidR="00EE7F38">
        <w:t xml:space="preserve"> </w:t>
      </w:r>
      <w:r w:rsidRPr="00933B59">
        <w:t>existing</w:t>
      </w:r>
      <w:r w:rsidR="00EE7F38">
        <w:t xml:space="preserve"> </w:t>
      </w:r>
      <w:r w:rsidRPr="00933B59">
        <w:t>hate</w:t>
      </w:r>
      <w:r w:rsidR="00EE7F38">
        <w:t xml:space="preserve"> </w:t>
      </w:r>
      <w:r w:rsidRPr="00933B59">
        <w:t>incidents.</w:t>
      </w:r>
    </w:p>
    <w:p w14:paraId="5DF1D428" w14:textId="77777777" w:rsidR="005364DC" w:rsidRDefault="00582FB8" w:rsidP="00ED2374">
      <w:pPr>
        <w:pStyle w:val="SingleTxtG"/>
      </w:pPr>
      <w:r w:rsidRPr="00933B59">
        <w:rPr>
          <w:bCs/>
        </w:rPr>
        <w:t>71.</w:t>
      </w:r>
      <w:r w:rsidRPr="00933B59">
        <w:rPr>
          <w:bCs/>
        </w:rPr>
        <w:tab/>
      </w:r>
      <w:r w:rsidRPr="00933B59">
        <w:rPr>
          <w:lang w:eastAsia="hu-HU"/>
        </w:rPr>
        <w:t>In</w:t>
      </w:r>
      <w:r w:rsidR="00EE7F38">
        <w:t xml:space="preserve"> </w:t>
      </w:r>
      <w:r w:rsidRPr="00933B59">
        <w:t>November</w:t>
      </w:r>
      <w:r w:rsidR="00EE7F38">
        <w:t xml:space="preserve"> </w:t>
      </w:r>
      <w:r w:rsidRPr="00933B59">
        <w:t>2020,</w:t>
      </w:r>
      <w:r w:rsidR="00EE7F38">
        <w:t xml:space="preserve"> </w:t>
      </w:r>
      <w:r w:rsidRPr="00933B59">
        <w:t>an</w:t>
      </w:r>
      <w:r w:rsidR="00EE7F38">
        <w:t xml:space="preserve"> </w:t>
      </w:r>
      <w:r w:rsidRPr="00933B59">
        <w:t>information</w:t>
      </w:r>
      <w:r w:rsidR="00EE7F38">
        <w:t xml:space="preserve"> </w:t>
      </w:r>
      <w:r w:rsidRPr="00933B59">
        <w:t>brochure</w:t>
      </w:r>
      <w:r w:rsidR="00EE7F38">
        <w:t xml:space="preserve"> </w:t>
      </w:r>
      <w:r w:rsidR="00747F7E">
        <w:t>“</w:t>
      </w:r>
      <w:r w:rsidRPr="00933B59">
        <w:t>Let</w:t>
      </w:r>
      <w:r w:rsidR="00747F7E">
        <w:t>’</w:t>
      </w:r>
      <w:r w:rsidRPr="00933B59">
        <w:t>s</w:t>
      </w:r>
      <w:r w:rsidR="00EE7F38">
        <w:t xml:space="preserve"> </w:t>
      </w:r>
      <w:r w:rsidRPr="00933B59">
        <w:t>Do</w:t>
      </w:r>
      <w:r w:rsidR="00EE7F38">
        <w:t xml:space="preserve"> </w:t>
      </w:r>
      <w:r w:rsidRPr="00933B59">
        <w:t>Against</w:t>
      </w:r>
      <w:r w:rsidR="00EE7F38">
        <w:t xml:space="preserve"> </w:t>
      </w:r>
      <w:r w:rsidRPr="00933B59">
        <w:t>It</w:t>
      </w:r>
      <w:r w:rsidR="00EE7F38">
        <w:t xml:space="preserve"> </w:t>
      </w:r>
      <w:r w:rsidRPr="00933B59">
        <w:t>Together</w:t>
      </w:r>
      <w:r w:rsidR="00747F7E">
        <w:t>”</w:t>
      </w:r>
      <w:r w:rsidR="00EE7F38">
        <w:t xml:space="preserve"> </w:t>
      </w:r>
      <w:r w:rsidRPr="00933B59">
        <w:t>has</w:t>
      </w:r>
      <w:r w:rsidR="00EE7F38">
        <w:t xml:space="preserve"> </w:t>
      </w:r>
      <w:r w:rsidRPr="00933B59">
        <w:t>been</w:t>
      </w:r>
      <w:r w:rsidR="00EE7F38">
        <w:t xml:space="preserve"> </w:t>
      </w:r>
      <w:r w:rsidRPr="00933B59">
        <w:t>published</w:t>
      </w:r>
      <w:r w:rsidR="00EE7F38">
        <w:t xml:space="preserve"> </w:t>
      </w:r>
      <w:r w:rsidRPr="00933B59">
        <w:t>to</w:t>
      </w:r>
      <w:r w:rsidR="00EE7F38">
        <w:t xml:space="preserve"> </w:t>
      </w:r>
      <w:r w:rsidRPr="00933B59">
        <w:t>provide</w:t>
      </w:r>
      <w:r w:rsidR="00EE7F38">
        <w:t xml:space="preserve"> </w:t>
      </w:r>
      <w:r w:rsidRPr="00933B59">
        <w:t>assistance</w:t>
      </w:r>
      <w:r w:rsidR="00EE7F38">
        <w:t xml:space="preserve"> </w:t>
      </w:r>
      <w:r w:rsidRPr="00933B59">
        <w:t>and</w:t>
      </w:r>
      <w:r w:rsidR="00EE7F38">
        <w:t xml:space="preserve"> </w:t>
      </w:r>
      <w:r w:rsidRPr="00933B59">
        <w:t>advice</w:t>
      </w:r>
      <w:r w:rsidR="00EE7F38">
        <w:t xml:space="preserve"> </w:t>
      </w:r>
      <w:r w:rsidRPr="00933B59">
        <w:t>for</w:t>
      </w:r>
      <w:r w:rsidR="00EE7F38">
        <w:t xml:space="preserve"> </w:t>
      </w:r>
      <w:r w:rsidRPr="00933B59">
        <w:t>victims</w:t>
      </w:r>
      <w:r w:rsidR="00EE7F38">
        <w:t xml:space="preserve"> </w:t>
      </w:r>
      <w:r w:rsidRPr="00933B59">
        <w:t>of</w:t>
      </w:r>
      <w:r w:rsidR="00EE7F38">
        <w:t xml:space="preserve"> </w:t>
      </w:r>
      <w:r w:rsidRPr="00933B59">
        <w:t>hate</w:t>
      </w:r>
      <w:r w:rsidR="00EE7F38">
        <w:t xml:space="preserve"> </w:t>
      </w:r>
      <w:r w:rsidRPr="00933B59">
        <w:t>crimes.</w:t>
      </w:r>
      <w:r w:rsidR="00EE7F38">
        <w:t xml:space="preserve"> </w:t>
      </w:r>
      <w:r w:rsidRPr="00933B59">
        <w:t>The</w:t>
      </w:r>
      <w:r w:rsidR="00EE7F38">
        <w:t xml:space="preserve"> </w:t>
      </w:r>
      <w:r w:rsidRPr="00933B59">
        <w:t>brochure</w:t>
      </w:r>
      <w:r w:rsidR="00EE7F38">
        <w:t xml:space="preserve"> </w:t>
      </w:r>
      <w:r w:rsidRPr="00933B59">
        <w:t>was</w:t>
      </w:r>
      <w:r w:rsidR="00EE7F38">
        <w:t xml:space="preserve"> </w:t>
      </w:r>
      <w:r w:rsidRPr="00933B59">
        <w:t>published</w:t>
      </w:r>
      <w:r w:rsidR="00EE7F38">
        <w:t xml:space="preserve"> </w:t>
      </w:r>
      <w:r w:rsidRPr="00933B59">
        <w:t>in</w:t>
      </w:r>
      <w:r w:rsidR="00EE7F38">
        <w:t xml:space="preserve"> </w:t>
      </w:r>
      <w:r w:rsidRPr="00933B59">
        <w:t>February</w:t>
      </w:r>
      <w:r w:rsidR="00EE7F38">
        <w:t xml:space="preserve"> </w:t>
      </w:r>
      <w:r w:rsidRPr="00933B59">
        <w:t>2021</w:t>
      </w:r>
      <w:r w:rsidR="00EE7F38">
        <w:t xml:space="preserve"> </w:t>
      </w:r>
      <w:r w:rsidRPr="00933B59">
        <w:t>in</w:t>
      </w:r>
      <w:r w:rsidR="00EE7F38">
        <w:t xml:space="preserve"> </w:t>
      </w:r>
      <w:r w:rsidRPr="00933B59">
        <w:t>22,000</w:t>
      </w:r>
      <w:r w:rsidR="00EE7F38">
        <w:t xml:space="preserve"> </w:t>
      </w:r>
      <w:r w:rsidRPr="00933B59">
        <w:t>copies.</w:t>
      </w:r>
    </w:p>
    <w:p w14:paraId="16006E29" w14:textId="1B065B86" w:rsidR="00582FB8" w:rsidRPr="00933B59" w:rsidRDefault="00582FB8" w:rsidP="00ED2374">
      <w:pPr>
        <w:pStyle w:val="SingleTxtG"/>
      </w:pPr>
      <w:r w:rsidRPr="00933B59">
        <w:rPr>
          <w:bCs/>
        </w:rPr>
        <w:t>72.</w:t>
      </w:r>
      <w:r w:rsidRPr="00933B59">
        <w:rPr>
          <w:bCs/>
        </w:rPr>
        <w:tab/>
      </w:r>
      <w:r w:rsidRPr="00933B59">
        <w:t>The</w:t>
      </w:r>
      <w:r w:rsidR="00EE7F38">
        <w:t xml:space="preserve"> </w:t>
      </w:r>
      <w:r w:rsidRPr="00933B59">
        <w:t>collection</w:t>
      </w:r>
      <w:r w:rsidR="00EE7F38">
        <w:t xml:space="preserve"> </w:t>
      </w:r>
      <w:r w:rsidRPr="00933B59">
        <w:t>of</w:t>
      </w:r>
      <w:r w:rsidR="00EE7F38">
        <w:t xml:space="preserve"> </w:t>
      </w:r>
      <w:r w:rsidRPr="00933B59">
        <w:t>prejudice</w:t>
      </w:r>
      <w:r w:rsidR="00EE7F38">
        <w:t xml:space="preserve"> </w:t>
      </w:r>
      <w:r w:rsidRPr="00933B59">
        <w:t>indicators</w:t>
      </w:r>
      <w:r w:rsidR="00EE7F38">
        <w:t xml:space="preserve"> </w:t>
      </w:r>
      <w:r w:rsidRPr="00933B59">
        <w:t>to</w:t>
      </w:r>
      <w:r w:rsidR="00EE7F38">
        <w:t xml:space="preserve"> </w:t>
      </w:r>
      <w:r w:rsidRPr="00933B59">
        <w:t>help</w:t>
      </w:r>
      <w:r w:rsidR="00EE7F38">
        <w:t xml:space="preserve"> </w:t>
      </w:r>
      <w:r w:rsidRPr="00933B59">
        <w:t>detect</w:t>
      </w:r>
      <w:r w:rsidR="00EE7F38">
        <w:t xml:space="preserve"> </w:t>
      </w:r>
      <w:r w:rsidRPr="00933B59">
        <w:t>hate</w:t>
      </w:r>
      <w:r w:rsidR="00EE7F38">
        <w:t xml:space="preserve"> </w:t>
      </w:r>
      <w:r w:rsidRPr="00933B59">
        <w:t>crimes</w:t>
      </w:r>
      <w:r w:rsidR="00EE7F38">
        <w:t xml:space="preserve"> </w:t>
      </w:r>
      <w:r w:rsidRPr="00933B59">
        <w:t>including</w:t>
      </w:r>
      <w:r w:rsidR="00EE7F38">
        <w:t xml:space="preserve"> </w:t>
      </w:r>
      <w:r w:rsidRPr="00933B59">
        <w:t>explanations</w:t>
      </w:r>
      <w:r w:rsidR="00EE7F38">
        <w:t xml:space="preserve"> </w:t>
      </w:r>
      <w:r w:rsidRPr="00933B59">
        <w:t>and</w:t>
      </w:r>
      <w:r w:rsidR="00EE7F38">
        <w:t xml:space="preserve"> </w:t>
      </w:r>
      <w:r w:rsidRPr="00933B59">
        <w:t>examples,</w:t>
      </w:r>
      <w:r w:rsidR="00EE7F38">
        <w:t xml:space="preserve"> </w:t>
      </w:r>
      <w:r w:rsidRPr="00933B59">
        <w:t>is</w:t>
      </w:r>
      <w:r w:rsidR="00EE7F38">
        <w:t xml:space="preserve"> </w:t>
      </w:r>
      <w:r w:rsidRPr="00933B59">
        <w:t>available</w:t>
      </w:r>
      <w:r w:rsidR="00EE7F38">
        <w:t xml:space="preserve"> </w:t>
      </w:r>
      <w:r w:rsidRPr="00933B59">
        <w:t>to</w:t>
      </w:r>
      <w:r w:rsidR="00EE7F38">
        <w:t xml:space="preserve"> </w:t>
      </w:r>
      <w:r w:rsidRPr="00933B59">
        <w:t>all</w:t>
      </w:r>
      <w:r w:rsidR="00EE7F38">
        <w:t xml:space="preserve"> </w:t>
      </w:r>
      <w:r w:rsidRPr="00933B59">
        <w:t>police</w:t>
      </w:r>
      <w:r w:rsidR="00EE7F38">
        <w:t xml:space="preserve"> </w:t>
      </w:r>
      <w:r w:rsidRPr="00933B59">
        <w:t>stations</w:t>
      </w:r>
      <w:r w:rsidR="00EE7F38">
        <w:t xml:space="preserve"> </w:t>
      </w:r>
      <w:r w:rsidRPr="00933B59">
        <w:t>as</w:t>
      </w:r>
      <w:r w:rsidR="00EE7F38">
        <w:t xml:space="preserve"> </w:t>
      </w:r>
      <w:r w:rsidRPr="00933B59">
        <w:t>a</w:t>
      </w:r>
      <w:r w:rsidR="00EE7F38">
        <w:t xml:space="preserve"> </w:t>
      </w:r>
      <w:r w:rsidRPr="00933B59">
        <w:t>guiding</w:t>
      </w:r>
      <w:r w:rsidR="00EE7F38">
        <w:t xml:space="preserve"> </w:t>
      </w:r>
      <w:r w:rsidRPr="00933B59">
        <w:t>tool.</w:t>
      </w:r>
    </w:p>
    <w:p w14:paraId="386677A8" w14:textId="77777777" w:rsidR="005364DC" w:rsidRDefault="00582FB8" w:rsidP="00ED2374">
      <w:pPr>
        <w:pStyle w:val="SingleTxtG"/>
      </w:pPr>
      <w:r w:rsidRPr="00933B59">
        <w:rPr>
          <w:bCs/>
        </w:rPr>
        <w:t>73.</w:t>
      </w:r>
      <w:r w:rsidRPr="00933B59">
        <w:rPr>
          <w:bCs/>
        </w:rPr>
        <w:tab/>
      </w:r>
      <w:r w:rsidRPr="00933B59">
        <w:t>The</w:t>
      </w:r>
      <w:r w:rsidR="00EE7F38">
        <w:t xml:space="preserve"> </w:t>
      </w:r>
      <w:r w:rsidRPr="00933B59">
        <w:t>training</w:t>
      </w:r>
      <w:r w:rsidR="00EE7F38">
        <w:t xml:space="preserve"> </w:t>
      </w:r>
      <w:r w:rsidRPr="00933B59">
        <w:t>program</w:t>
      </w:r>
      <w:r w:rsidR="00EE7F38">
        <w:t xml:space="preserve"> </w:t>
      </w:r>
      <w:r w:rsidR="00747F7E">
        <w:t>“</w:t>
      </w:r>
      <w:r w:rsidRPr="00933B59">
        <w:t>Anti-Semitism</w:t>
      </w:r>
      <w:r w:rsidR="00EE7F38">
        <w:t xml:space="preserve"> </w:t>
      </w:r>
      <w:r w:rsidRPr="00933B59">
        <w:t>and</w:t>
      </w:r>
      <w:r w:rsidR="00EE7F38">
        <w:t xml:space="preserve"> </w:t>
      </w:r>
      <w:r w:rsidRPr="00933B59">
        <w:t>Hate</w:t>
      </w:r>
      <w:r w:rsidR="00EE7F38">
        <w:t xml:space="preserve"> </w:t>
      </w:r>
      <w:r w:rsidRPr="00933B59">
        <w:t>Crimes</w:t>
      </w:r>
      <w:r w:rsidR="00747F7E">
        <w:t>”</w:t>
      </w:r>
      <w:r w:rsidR="00EE7F38">
        <w:t xml:space="preserve"> </w:t>
      </w:r>
      <w:r w:rsidRPr="00933B59">
        <w:t>is</w:t>
      </w:r>
      <w:r w:rsidR="00EE7F38">
        <w:t xml:space="preserve"> </w:t>
      </w:r>
      <w:r w:rsidRPr="00933B59">
        <w:t>provided</w:t>
      </w:r>
      <w:r w:rsidR="00EE7F38">
        <w:t xml:space="preserve"> </w:t>
      </w:r>
      <w:r w:rsidRPr="00933B59">
        <w:t>by</w:t>
      </w:r>
      <w:r w:rsidR="00EE7F38">
        <w:t xml:space="preserve"> </w:t>
      </w:r>
      <w:r w:rsidRPr="00933B59">
        <w:t>the</w:t>
      </w:r>
      <w:r w:rsidR="00EE7F38">
        <w:t xml:space="preserve"> </w:t>
      </w:r>
      <w:r w:rsidRPr="00933B59">
        <w:t>Ministry</w:t>
      </w:r>
      <w:r w:rsidR="00EE7F38">
        <w:t xml:space="preserve"> </w:t>
      </w:r>
      <w:r w:rsidRPr="00933B59">
        <w:t>of</w:t>
      </w:r>
      <w:r w:rsidR="00EE7F38">
        <w:t xml:space="preserve"> </w:t>
      </w:r>
      <w:r w:rsidRPr="00933B59">
        <w:t>the</w:t>
      </w:r>
      <w:r w:rsidR="00EE7F38">
        <w:t xml:space="preserve"> </w:t>
      </w:r>
      <w:r w:rsidRPr="00933B59">
        <w:t>Interior</w:t>
      </w:r>
      <w:r w:rsidR="00EE7F38">
        <w:t xml:space="preserve"> </w:t>
      </w:r>
      <w:r w:rsidRPr="00933B59">
        <w:t>as</w:t>
      </w:r>
      <w:r w:rsidR="00EE7F38">
        <w:t xml:space="preserve"> </w:t>
      </w:r>
      <w:r w:rsidRPr="00933B59">
        <w:t>part</w:t>
      </w:r>
      <w:r w:rsidR="00EE7F38">
        <w:t xml:space="preserve"> </w:t>
      </w:r>
      <w:r w:rsidRPr="00933B59">
        <w:t>of</w:t>
      </w:r>
      <w:r w:rsidR="00EE7F38">
        <w:t xml:space="preserve"> </w:t>
      </w:r>
      <w:r w:rsidRPr="00933B59">
        <w:t>its</w:t>
      </w:r>
      <w:r w:rsidR="00EE7F38">
        <w:t xml:space="preserve"> </w:t>
      </w:r>
      <w:r w:rsidRPr="00933B59">
        <w:t>Training</w:t>
      </w:r>
      <w:r w:rsidR="00EE7F38">
        <w:t xml:space="preserve"> </w:t>
      </w:r>
      <w:r w:rsidRPr="00933B59">
        <w:t>system,</w:t>
      </w:r>
      <w:r w:rsidR="00EE7F38">
        <w:t xml:space="preserve"> </w:t>
      </w:r>
      <w:r w:rsidRPr="00933B59">
        <w:t>the</w:t>
      </w:r>
      <w:r w:rsidR="00EE7F38">
        <w:t xml:space="preserve"> </w:t>
      </w:r>
      <w:r w:rsidRPr="00933B59">
        <w:t>participation</w:t>
      </w:r>
      <w:r w:rsidR="00EE7F38">
        <w:t xml:space="preserve"> </w:t>
      </w:r>
      <w:r w:rsidRPr="00933B59">
        <w:t>at</w:t>
      </w:r>
      <w:r w:rsidR="00EE7F38">
        <w:t xml:space="preserve"> </w:t>
      </w:r>
      <w:r w:rsidRPr="00933B59">
        <w:t>the</w:t>
      </w:r>
      <w:r w:rsidR="00EE7F38">
        <w:t xml:space="preserve"> </w:t>
      </w:r>
      <w:r w:rsidRPr="00933B59">
        <w:t>program</w:t>
      </w:r>
      <w:r w:rsidR="00EE7F38">
        <w:t xml:space="preserve"> </w:t>
      </w:r>
      <w:r w:rsidRPr="00933B59">
        <w:t>is</w:t>
      </w:r>
      <w:r w:rsidR="00EE7F38">
        <w:t xml:space="preserve"> </w:t>
      </w:r>
      <w:r w:rsidRPr="00933B59">
        <w:t>mandatory</w:t>
      </w:r>
      <w:r w:rsidR="00EE7F38">
        <w:t xml:space="preserve"> </w:t>
      </w:r>
      <w:r w:rsidRPr="00933B59">
        <w:t>for</w:t>
      </w:r>
      <w:r w:rsidR="00EE7F38">
        <w:t xml:space="preserve"> </w:t>
      </w:r>
      <w:r w:rsidRPr="00933B59">
        <w:t>professional</w:t>
      </w:r>
      <w:r w:rsidR="00EE7F38">
        <w:t xml:space="preserve"> </w:t>
      </w:r>
      <w:r w:rsidRPr="00933B59">
        <w:t>members</w:t>
      </w:r>
      <w:r w:rsidR="00EE7F38">
        <w:t xml:space="preserve"> </w:t>
      </w:r>
      <w:r w:rsidRPr="00933B59">
        <w:t>of</w:t>
      </w:r>
      <w:r w:rsidR="00EE7F38">
        <w:t xml:space="preserve"> </w:t>
      </w:r>
      <w:r w:rsidRPr="00933B59">
        <w:t>the</w:t>
      </w:r>
      <w:r w:rsidR="00EE7F38">
        <w:t xml:space="preserve"> </w:t>
      </w:r>
      <w:r w:rsidRPr="00933B59">
        <w:t>police,</w:t>
      </w:r>
      <w:r w:rsidR="00EE7F38">
        <w:t xml:space="preserve"> </w:t>
      </w:r>
      <w:r w:rsidRPr="00933B59">
        <w:t>until</w:t>
      </w:r>
      <w:r w:rsidR="00EE7F38">
        <w:t xml:space="preserve"> </w:t>
      </w:r>
      <w:r w:rsidRPr="00933B59">
        <w:t>11</w:t>
      </w:r>
      <w:r w:rsidR="00EE7F38">
        <w:t xml:space="preserve"> </w:t>
      </w:r>
      <w:r w:rsidRPr="00933B59">
        <w:t>April</w:t>
      </w:r>
      <w:r w:rsidR="00EE7F38">
        <w:t xml:space="preserve"> </w:t>
      </w:r>
      <w:r w:rsidRPr="00933B59">
        <w:t>2022,</w:t>
      </w:r>
      <w:r w:rsidR="00EE7F38">
        <w:t xml:space="preserve"> </w:t>
      </w:r>
      <w:r w:rsidRPr="00933B59">
        <w:t>15</w:t>
      </w:r>
      <w:r w:rsidR="00EE7F38">
        <w:t xml:space="preserve"> </w:t>
      </w:r>
      <w:r w:rsidRPr="00933B59">
        <w:t>043</w:t>
      </w:r>
      <w:r w:rsidR="00EE7F38">
        <w:t xml:space="preserve"> </w:t>
      </w:r>
      <w:r w:rsidRPr="00933B59">
        <w:t>professional</w:t>
      </w:r>
      <w:r w:rsidR="00EE7F38">
        <w:t xml:space="preserve"> </w:t>
      </w:r>
      <w:r w:rsidRPr="00933B59">
        <w:t>staff</w:t>
      </w:r>
      <w:r w:rsidR="00EE7F38">
        <w:t xml:space="preserve"> </w:t>
      </w:r>
      <w:r w:rsidRPr="00933B59">
        <w:t>members</w:t>
      </w:r>
      <w:r w:rsidR="00EE7F38">
        <w:t xml:space="preserve"> </w:t>
      </w:r>
      <w:r w:rsidRPr="00933B59">
        <w:t>completed</w:t>
      </w:r>
      <w:r w:rsidR="00EE7F38">
        <w:t xml:space="preserve"> </w:t>
      </w:r>
      <w:r w:rsidRPr="00933B59">
        <w:t>the</w:t>
      </w:r>
      <w:r w:rsidR="00EE7F38">
        <w:t xml:space="preserve"> </w:t>
      </w:r>
      <w:r w:rsidRPr="00933B59">
        <w:t>training.</w:t>
      </w:r>
    </w:p>
    <w:p w14:paraId="50346798" w14:textId="77777777" w:rsidR="005364DC" w:rsidRDefault="00582FB8" w:rsidP="00ED2374">
      <w:pPr>
        <w:pStyle w:val="SingleTxtG"/>
      </w:pPr>
      <w:r w:rsidRPr="00933B59">
        <w:rPr>
          <w:bCs/>
        </w:rPr>
        <w:t>74.</w:t>
      </w:r>
      <w:r w:rsidRPr="00933B59">
        <w:rPr>
          <w:bCs/>
        </w:rPr>
        <w:tab/>
      </w:r>
      <w:r w:rsidRPr="00933B59">
        <w:t>In</w:t>
      </w:r>
      <w:r w:rsidR="00EE7F38">
        <w:t xml:space="preserve"> </w:t>
      </w:r>
      <w:r w:rsidRPr="00933B59">
        <w:t>the</w:t>
      </w:r>
      <w:r w:rsidR="00EE7F38">
        <w:t xml:space="preserve"> </w:t>
      </w:r>
      <w:r w:rsidRPr="00933B59">
        <w:t>public</w:t>
      </w:r>
      <w:r w:rsidR="00EE7F38">
        <w:t xml:space="preserve"> </w:t>
      </w:r>
      <w:r w:rsidRPr="00933B59">
        <w:t>security</w:t>
      </w:r>
      <w:r w:rsidR="00EE7F38">
        <w:t xml:space="preserve"> </w:t>
      </w:r>
      <w:r w:rsidRPr="00933B59">
        <w:t>police</w:t>
      </w:r>
      <w:r w:rsidR="00EE7F38">
        <w:t xml:space="preserve"> </w:t>
      </w:r>
      <w:r w:rsidRPr="00933B59">
        <w:t>patrol</w:t>
      </w:r>
      <w:r w:rsidR="00EE7F38">
        <w:t xml:space="preserve"> </w:t>
      </w:r>
      <w:r w:rsidRPr="00933B59">
        <w:t>training,</w:t>
      </w:r>
      <w:r w:rsidR="00EE7F38">
        <w:t xml:space="preserve"> </w:t>
      </w:r>
      <w:r w:rsidRPr="00933B59">
        <w:t>course</w:t>
      </w:r>
      <w:r w:rsidR="00EE7F38">
        <w:t xml:space="preserve"> </w:t>
      </w:r>
      <w:r w:rsidRPr="00933B59">
        <w:t>materials</w:t>
      </w:r>
      <w:r w:rsidR="00EE7F38">
        <w:t xml:space="preserve"> </w:t>
      </w:r>
      <w:r w:rsidRPr="00933B59">
        <w:t>include</w:t>
      </w:r>
      <w:r w:rsidR="00EE7F38">
        <w:t xml:space="preserve"> </w:t>
      </w:r>
      <w:r w:rsidRPr="00933B59">
        <w:t>the</w:t>
      </w:r>
      <w:r w:rsidR="00EE7F38">
        <w:t xml:space="preserve"> </w:t>
      </w:r>
      <w:r w:rsidRPr="00933B59">
        <w:t>following</w:t>
      </w:r>
      <w:r w:rsidR="00EE7F38">
        <w:t xml:space="preserve"> </w:t>
      </w:r>
      <w:r w:rsidRPr="00933B59">
        <w:t>lectures</w:t>
      </w:r>
      <w:r w:rsidR="00EE7F38">
        <w:t xml:space="preserve"> </w:t>
      </w:r>
      <w:r w:rsidRPr="00933B59">
        <w:t>related</w:t>
      </w:r>
      <w:r w:rsidR="00EE7F38">
        <w:t xml:space="preserve"> </w:t>
      </w:r>
      <w:r w:rsidRPr="00933B59">
        <w:t>to</w:t>
      </w:r>
      <w:r w:rsidR="00EE7F38">
        <w:t xml:space="preserve"> </w:t>
      </w:r>
      <w:r w:rsidRPr="00933B59">
        <w:t>hate</w:t>
      </w:r>
      <w:r w:rsidR="00EE7F38">
        <w:t xml:space="preserve"> </w:t>
      </w:r>
      <w:r w:rsidRPr="00933B59">
        <w:t>crimes:</w:t>
      </w:r>
    </w:p>
    <w:p w14:paraId="19CA8E97" w14:textId="4E092745" w:rsidR="00582FB8" w:rsidRPr="00E364AD" w:rsidRDefault="005D26DD" w:rsidP="00ED2374">
      <w:pPr>
        <w:pStyle w:val="SingleTxtG"/>
      </w:pPr>
      <w:r>
        <w:tab/>
      </w:r>
      <w:r w:rsidR="00582FB8" w:rsidRPr="00E364AD">
        <w:t>(a)</w:t>
      </w:r>
      <w:r w:rsidR="00582FB8" w:rsidRPr="00E364AD">
        <w:tab/>
        <w:t>As</w:t>
      </w:r>
      <w:r w:rsidR="00EE7F38">
        <w:t xml:space="preserve"> </w:t>
      </w:r>
      <w:r w:rsidR="00582FB8" w:rsidRPr="00E364AD">
        <w:t>part</w:t>
      </w:r>
      <w:r w:rsidR="00EE7F38">
        <w:t xml:space="preserve"> </w:t>
      </w:r>
      <w:r w:rsidR="00582FB8" w:rsidRPr="00E364AD">
        <w:t>of</w:t>
      </w:r>
      <w:r w:rsidR="00EE7F38">
        <w:t xml:space="preserve"> </w:t>
      </w:r>
      <w:r w:rsidR="00582FB8" w:rsidRPr="00E364AD">
        <w:t>the</w:t>
      </w:r>
      <w:r w:rsidR="00EE7F38">
        <w:t xml:space="preserve"> </w:t>
      </w:r>
      <w:r w:rsidR="00582FB8" w:rsidRPr="00E364AD">
        <w:t>course</w:t>
      </w:r>
      <w:r w:rsidR="00EE7F38">
        <w:t xml:space="preserve"> </w:t>
      </w:r>
      <w:r w:rsidR="00747F7E">
        <w:t>“</w:t>
      </w:r>
      <w:r w:rsidR="00582FB8" w:rsidRPr="00E364AD">
        <w:t>Society</w:t>
      </w:r>
      <w:r w:rsidR="00EE7F38">
        <w:t xml:space="preserve"> </w:t>
      </w:r>
      <w:r w:rsidR="00582FB8" w:rsidRPr="00E364AD">
        <w:t>and</w:t>
      </w:r>
      <w:r w:rsidR="00EE7F38">
        <w:t xml:space="preserve"> </w:t>
      </w:r>
      <w:r w:rsidR="00582FB8" w:rsidRPr="00E364AD">
        <w:t>Communication</w:t>
      </w:r>
      <w:r w:rsidR="00747F7E">
        <w:t>”</w:t>
      </w:r>
      <w:r w:rsidR="00582FB8" w:rsidRPr="00E364AD">
        <w:t>,</w:t>
      </w:r>
      <w:r w:rsidR="00EE7F38">
        <w:t xml:space="preserve"> </w:t>
      </w:r>
      <w:r w:rsidR="00582FB8" w:rsidRPr="00E364AD">
        <w:t>participants</w:t>
      </w:r>
      <w:r w:rsidR="00EE7F38">
        <w:t xml:space="preserve"> </w:t>
      </w:r>
      <w:r w:rsidR="00582FB8" w:rsidRPr="00E364AD">
        <w:t>deepen</w:t>
      </w:r>
      <w:r w:rsidR="00EE7F38">
        <w:t xml:space="preserve"> </w:t>
      </w:r>
      <w:r w:rsidR="00582FB8" w:rsidRPr="00E364AD">
        <w:t>their</w:t>
      </w:r>
      <w:r w:rsidR="00EE7F38">
        <w:t xml:space="preserve"> </w:t>
      </w:r>
      <w:r w:rsidR="00582FB8" w:rsidRPr="00E364AD">
        <w:t>knowledge</w:t>
      </w:r>
      <w:r w:rsidR="00EE7F38">
        <w:t xml:space="preserve"> </w:t>
      </w:r>
      <w:r w:rsidR="00582FB8" w:rsidRPr="00E364AD">
        <w:t>in</w:t>
      </w:r>
      <w:r w:rsidR="00EE7F38">
        <w:t xml:space="preserve"> </w:t>
      </w:r>
      <w:r w:rsidR="00582FB8" w:rsidRPr="00E364AD">
        <w:t>the</w:t>
      </w:r>
      <w:r w:rsidR="00EE7F38">
        <w:t xml:space="preserve"> </w:t>
      </w:r>
      <w:r w:rsidR="00582FB8" w:rsidRPr="00E364AD">
        <w:t>topic</w:t>
      </w:r>
      <w:r w:rsidR="00EE7F38">
        <w:t xml:space="preserve"> </w:t>
      </w:r>
      <w:r w:rsidR="00582FB8" w:rsidRPr="00E364AD">
        <w:t>of</w:t>
      </w:r>
      <w:r w:rsidR="00EE7F38">
        <w:t xml:space="preserve"> </w:t>
      </w:r>
      <w:r w:rsidR="00582FB8" w:rsidRPr="00E364AD">
        <w:t>tolerance,</w:t>
      </w:r>
      <w:r w:rsidR="00EE7F38">
        <w:t xml:space="preserve"> </w:t>
      </w:r>
      <w:r w:rsidR="00582FB8" w:rsidRPr="00E364AD">
        <w:t>and</w:t>
      </w:r>
      <w:r w:rsidR="00EE7F38">
        <w:t xml:space="preserve"> </w:t>
      </w:r>
      <w:r w:rsidR="00582FB8" w:rsidRPr="00E364AD">
        <w:t>in</w:t>
      </w:r>
      <w:r w:rsidR="00EE7F38">
        <w:t xml:space="preserve"> </w:t>
      </w:r>
      <w:r w:rsidR="00582FB8" w:rsidRPr="00E364AD">
        <w:t>the</w:t>
      </w:r>
      <w:r w:rsidR="00EE7F38">
        <w:t xml:space="preserve"> </w:t>
      </w:r>
      <w:r w:rsidR="00582FB8" w:rsidRPr="00E364AD">
        <w:t>context</w:t>
      </w:r>
      <w:r w:rsidR="00EE7F38">
        <w:t xml:space="preserve"> </w:t>
      </w:r>
      <w:r w:rsidR="00582FB8" w:rsidRPr="00E364AD">
        <w:t>of</w:t>
      </w:r>
      <w:r w:rsidR="00EE7F38">
        <w:t xml:space="preserve"> </w:t>
      </w:r>
      <w:r w:rsidR="00582FB8" w:rsidRPr="00E364AD">
        <w:t>the</w:t>
      </w:r>
      <w:r w:rsidR="00EE7F38">
        <w:t xml:space="preserve"> </w:t>
      </w:r>
      <w:r w:rsidR="00582FB8" w:rsidRPr="00E364AD">
        <w:t>subject</w:t>
      </w:r>
      <w:r w:rsidR="00EE7F38">
        <w:t xml:space="preserve"> </w:t>
      </w:r>
      <w:r w:rsidR="00747F7E">
        <w:t>“</w:t>
      </w:r>
      <w:r w:rsidR="00582FB8" w:rsidRPr="00E364AD">
        <w:t>Legal</w:t>
      </w:r>
      <w:r w:rsidR="00EE7F38">
        <w:t xml:space="preserve"> </w:t>
      </w:r>
      <w:r w:rsidR="00582FB8" w:rsidRPr="00E364AD">
        <w:t>knowledge</w:t>
      </w:r>
      <w:r w:rsidR="00747F7E">
        <w:t>”</w:t>
      </w:r>
      <w:r w:rsidR="00EE7F38">
        <w:t xml:space="preserve"> </w:t>
      </w:r>
      <w:r w:rsidR="00582FB8" w:rsidRPr="00E364AD">
        <w:t>lectures</w:t>
      </w:r>
      <w:r w:rsidR="00EE7F38">
        <w:t xml:space="preserve"> </w:t>
      </w:r>
      <w:r w:rsidR="00582FB8" w:rsidRPr="00E364AD">
        <w:t>in</w:t>
      </w:r>
      <w:r w:rsidR="00EE7F38">
        <w:t xml:space="preserve"> </w:t>
      </w:r>
      <w:r w:rsidR="00582FB8" w:rsidRPr="00E364AD">
        <w:t>human</w:t>
      </w:r>
      <w:r w:rsidR="00EE7F38">
        <w:t xml:space="preserve"> </w:t>
      </w:r>
      <w:r w:rsidR="00582FB8" w:rsidRPr="00E364AD">
        <w:t>rights</w:t>
      </w:r>
      <w:r w:rsidR="00EE7F38">
        <w:t xml:space="preserve"> </w:t>
      </w:r>
      <w:r w:rsidR="00582FB8" w:rsidRPr="00E364AD">
        <w:t>are</w:t>
      </w:r>
      <w:r w:rsidR="00EE7F38">
        <w:t xml:space="preserve"> </w:t>
      </w:r>
      <w:r w:rsidR="00582FB8" w:rsidRPr="00E364AD">
        <w:t>given</w:t>
      </w:r>
      <w:r w:rsidR="00582FB8">
        <w:t>;</w:t>
      </w:r>
    </w:p>
    <w:p w14:paraId="43CB84F9" w14:textId="77777777" w:rsidR="005364DC" w:rsidRDefault="005D26DD" w:rsidP="00ED2374">
      <w:pPr>
        <w:pStyle w:val="SingleTxtG"/>
      </w:pPr>
      <w:r>
        <w:tab/>
      </w:r>
      <w:r w:rsidR="00582FB8" w:rsidRPr="00E364AD">
        <w:t>(b)</w:t>
      </w:r>
      <w:r w:rsidR="00582FB8" w:rsidRPr="00E364AD">
        <w:tab/>
        <w:t>6</w:t>
      </w:r>
      <w:r w:rsidR="00EE7F38">
        <w:t xml:space="preserve"> </w:t>
      </w:r>
      <w:r w:rsidR="00582FB8" w:rsidRPr="00E364AD">
        <w:t>lectures</w:t>
      </w:r>
      <w:r w:rsidR="00EE7F38">
        <w:t xml:space="preserve"> </w:t>
      </w:r>
      <w:r w:rsidR="00582FB8" w:rsidRPr="00E364AD">
        <w:t>are</w:t>
      </w:r>
      <w:r w:rsidR="00EE7F38">
        <w:t xml:space="preserve"> </w:t>
      </w:r>
      <w:r w:rsidR="00582FB8" w:rsidRPr="00E364AD">
        <w:t>given</w:t>
      </w:r>
      <w:r w:rsidR="00EE7F38">
        <w:t xml:space="preserve"> </w:t>
      </w:r>
      <w:r w:rsidR="00582FB8" w:rsidRPr="00E364AD">
        <w:t>related</w:t>
      </w:r>
      <w:r w:rsidR="00EE7F38">
        <w:t xml:space="preserve"> </w:t>
      </w:r>
      <w:r w:rsidR="00582FB8" w:rsidRPr="00E364AD">
        <w:t>to</w:t>
      </w:r>
      <w:r w:rsidR="00EE7F38">
        <w:t xml:space="preserve"> </w:t>
      </w:r>
      <w:r w:rsidR="00582FB8" w:rsidRPr="00E364AD">
        <w:t>hate</w:t>
      </w:r>
      <w:r w:rsidR="00EE7F38">
        <w:t xml:space="preserve"> </w:t>
      </w:r>
      <w:r w:rsidR="00582FB8" w:rsidRPr="00E364AD">
        <w:t>crimes</w:t>
      </w:r>
      <w:r w:rsidR="00EE7F38">
        <w:t xml:space="preserve"> </w:t>
      </w:r>
      <w:r w:rsidR="00582FB8" w:rsidRPr="00E364AD">
        <w:t>in</w:t>
      </w:r>
      <w:r w:rsidR="00EE7F38">
        <w:t xml:space="preserve"> </w:t>
      </w:r>
      <w:r w:rsidR="00582FB8" w:rsidRPr="00E364AD">
        <w:t>the</w:t>
      </w:r>
      <w:r w:rsidR="00EE7F38">
        <w:t xml:space="preserve"> </w:t>
      </w:r>
      <w:r w:rsidR="00582FB8" w:rsidRPr="00E364AD">
        <w:t>following</w:t>
      </w:r>
      <w:r w:rsidR="00EE7F38">
        <w:t xml:space="preserve"> </w:t>
      </w:r>
      <w:r w:rsidR="00582FB8" w:rsidRPr="00E364AD">
        <w:t>topics:</w:t>
      </w:r>
    </w:p>
    <w:p w14:paraId="6710ECAA" w14:textId="77777777" w:rsidR="005364DC" w:rsidRDefault="00582FB8" w:rsidP="005D26DD">
      <w:pPr>
        <w:pStyle w:val="SingleTxtG"/>
        <w:ind w:left="2268"/>
      </w:pPr>
      <w:r w:rsidRPr="00422F4B">
        <w:t>1.</w:t>
      </w:r>
      <w:r w:rsidRPr="00422F4B">
        <w:tab/>
        <w:t>multicultural</w:t>
      </w:r>
      <w:r w:rsidR="00EE7F38">
        <w:t xml:space="preserve"> </w:t>
      </w:r>
      <w:r w:rsidRPr="00422F4B">
        <w:t>society;</w:t>
      </w:r>
    </w:p>
    <w:p w14:paraId="43522431" w14:textId="71B926C3" w:rsidR="00582FB8" w:rsidRPr="00422F4B" w:rsidRDefault="00582FB8" w:rsidP="005D26DD">
      <w:pPr>
        <w:pStyle w:val="SingleTxtG"/>
        <w:ind w:left="2268"/>
      </w:pPr>
      <w:r w:rsidRPr="00422F4B">
        <w:t>2.</w:t>
      </w:r>
      <w:r w:rsidRPr="00422F4B">
        <w:tab/>
        <w:t>knowledge</w:t>
      </w:r>
      <w:r w:rsidR="00EE7F38">
        <w:t xml:space="preserve"> </w:t>
      </w:r>
      <w:r w:rsidRPr="00422F4B">
        <w:t>and</w:t>
      </w:r>
      <w:r w:rsidR="00EE7F38">
        <w:t xml:space="preserve"> </w:t>
      </w:r>
      <w:r w:rsidRPr="00422F4B">
        <w:t>skills</w:t>
      </w:r>
      <w:r w:rsidR="00EE7F38">
        <w:t xml:space="preserve"> </w:t>
      </w:r>
      <w:r w:rsidRPr="00422F4B">
        <w:t>for</w:t>
      </w:r>
      <w:r w:rsidR="00EE7F38">
        <w:t xml:space="preserve"> </w:t>
      </w:r>
      <w:r w:rsidRPr="00422F4B">
        <w:t>police</w:t>
      </w:r>
      <w:r w:rsidR="00EE7F38">
        <w:t xml:space="preserve"> </w:t>
      </w:r>
      <w:r w:rsidRPr="00422F4B">
        <w:t>staff</w:t>
      </w:r>
      <w:r w:rsidR="00EE7F38">
        <w:t xml:space="preserve"> </w:t>
      </w:r>
      <w:r w:rsidRPr="00422F4B">
        <w:t>to</w:t>
      </w:r>
      <w:r w:rsidR="00EE7F38">
        <w:t xml:space="preserve"> </w:t>
      </w:r>
      <w:r w:rsidRPr="00422F4B">
        <w:t>adequately</w:t>
      </w:r>
      <w:r w:rsidR="00EE7F38">
        <w:t xml:space="preserve"> </w:t>
      </w:r>
      <w:r w:rsidRPr="00422F4B">
        <w:t>choose</w:t>
      </w:r>
      <w:r w:rsidR="00EE7F38">
        <w:t xml:space="preserve"> </w:t>
      </w:r>
      <w:r w:rsidRPr="00422F4B">
        <w:t>the</w:t>
      </w:r>
      <w:r w:rsidR="00EE7F38">
        <w:t xml:space="preserve"> </w:t>
      </w:r>
      <w:r w:rsidRPr="00422F4B">
        <w:t>most</w:t>
      </w:r>
      <w:r w:rsidR="00EE7F38">
        <w:t xml:space="preserve"> </w:t>
      </w:r>
      <w:r w:rsidRPr="00422F4B">
        <w:t>suitable</w:t>
      </w:r>
      <w:r w:rsidR="00EE7F38">
        <w:t xml:space="preserve"> </w:t>
      </w:r>
      <w:r w:rsidRPr="00422F4B">
        <w:t>communication</w:t>
      </w:r>
      <w:r w:rsidR="00EE7F38">
        <w:t xml:space="preserve"> </w:t>
      </w:r>
      <w:r w:rsidRPr="00422F4B">
        <w:t>style</w:t>
      </w:r>
      <w:r w:rsidR="00EE7F38">
        <w:t xml:space="preserve"> </w:t>
      </w:r>
      <w:r w:rsidRPr="00422F4B">
        <w:t>in</w:t>
      </w:r>
      <w:r w:rsidR="00EE7F38">
        <w:t xml:space="preserve"> </w:t>
      </w:r>
      <w:r w:rsidRPr="00422F4B">
        <w:t>complex</w:t>
      </w:r>
      <w:r w:rsidR="00EE7F38">
        <w:t xml:space="preserve"> </w:t>
      </w:r>
      <w:r w:rsidRPr="00422F4B">
        <w:t>situations;</w:t>
      </w:r>
    </w:p>
    <w:p w14:paraId="41435706" w14:textId="7E7EB523" w:rsidR="00582FB8" w:rsidRPr="00422F4B" w:rsidRDefault="00582FB8" w:rsidP="005D26DD">
      <w:pPr>
        <w:pStyle w:val="SingleTxtG"/>
        <w:ind w:left="2268"/>
      </w:pPr>
      <w:r w:rsidRPr="00422F4B">
        <w:t>3.</w:t>
      </w:r>
      <w:r w:rsidRPr="00422F4B">
        <w:tab/>
        <w:t>cultural</w:t>
      </w:r>
      <w:r w:rsidR="00EE7F38">
        <w:t xml:space="preserve"> </w:t>
      </w:r>
      <w:r w:rsidRPr="00422F4B">
        <w:t>differences</w:t>
      </w:r>
      <w:r w:rsidR="00EE7F38">
        <w:t xml:space="preserve"> </w:t>
      </w:r>
      <w:r w:rsidRPr="00422F4B">
        <w:t>in</w:t>
      </w:r>
      <w:r w:rsidR="00EE7F38">
        <w:t xml:space="preserve"> </w:t>
      </w:r>
      <w:r w:rsidRPr="00422F4B">
        <w:t>subcultures;</w:t>
      </w:r>
    </w:p>
    <w:p w14:paraId="4F6E583F" w14:textId="0DE82EB5" w:rsidR="00582FB8" w:rsidRPr="00422F4B" w:rsidRDefault="00582FB8" w:rsidP="005D26DD">
      <w:pPr>
        <w:pStyle w:val="SingleTxtG"/>
        <w:ind w:left="2268"/>
      </w:pPr>
      <w:r w:rsidRPr="00422F4B">
        <w:t>4.</w:t>
      </w:r>
      <w:r w:rsidRPr="00422F4B">
        <w:tab/>
        <w:t>LGBTQ</w:t>
      </w:r>
      <w:r w:rsidR="00EE7F38">
        <w:t xml:space="preserve"> </w:t>
      </w:r>
      <w:r w:rsidRPr="00422F4B">
        <w:t>communities;</w:t>
      </w:r>
    </w:p>
    <w:p w14:paraId="573C4546" w14:textId="0AF5F907" w:rsidR="00582FB8" w:rsidRPr="00422F4B" w:rsidRDefault="00582FB8" w:rsidP="005D26DD">
      <w:pPr>
        <w:pStyle w:val="SingleTxtG"/>
        <w:ind w:left="2268"/>
      </w:pPr>
      <w:r w:rsidRPr="00422F4B">
        <w:t>5.</w:t>
      </w:r>
      <w:r w:rsidRPr="00422F4B">
        <w:tab/>
        <w:t>prejudices,</w:t>
      </w:r>
      <w:r w:rsidR="00EE7F38">
        <w:t xml:space="preserve"> </w:t>
      </w:r>
      <w:r w:rsidRPr="00422F4B">
        <w:t>discrimination;</w:t>
      </w:r>
    </w:p>
    <w:p w14:paraId="2BCC79DF" w14:textId="77777777" w:rsidR="005364DC" w:rsidRDefault="00582FB8" w:rsidP="005D26DD">
      <w:pPr>
        <w:pStyle w:val="SingleTxtG"/>
        <w:ind w:left="2268"/>
      </w:pPr>
      <w:r w:rsidRPr="00933B59">
        <w:t>6.</w:t>
      </w:r>
      <w:r w:rsidRPr="00933B59">
        <w:tab/>
      </w:r>
      <w:r w:rsidRPr="00422F4B">
        <w:t>the</w:t>
      </w:r>
      <w:r w:rsidR="00EE7F38">
        <w:t xml:space="preserve"> </w:t>
      </w:r>
      <w:r w:rsidRPr="00422F4B">
        <w:t>importance</w:t>
      </w:r>
      <w:r w:rsidR="00EE7F38">
        <w:t xml:space="preserve"> </w:t>
      </w:r>
      <w:r w:rsidRPr="00422F4B">
        <w:t>of</w:t>
      </w:r>
      <w:r w:rsidR="00EE7F38">
        <w:t xml:space="preserve"> </w:t>
      </w:r>
      <w:r w:rsidRPr="00422F4B">
        <w:t>zero-prejudice</w:t>
      </w:r>
      <w:r w:rsidR="00EE7F38">
        <w:t xml:space="preserve"> </w:t>
      </w:r>
      <w:r w:rsidRPr="00422F4B">
        <w:t>approach</w:t>
      </w:r>
      <w:r w:rsidR="00EE7F38">
        <w:t xml:space="preserve"> </w:t>
      </w:r>
      <w:r w:rsidRPr="00422F4B">
        <w:t>for</w:t>
      </w:r>
      <w:r w:rsidR="00EE7F38">
        <w:t xml:space="preserve"> </w:t>
      </w:r>
      <w:r w:rsidRPr="00422F4B">
        <w:t>policeman</w:t>
      </w:r>
      <w:r>
        <w:t>;</w:t>
      </w:r>
    </w:p>
    <w:p w14:paraId="61885332" w14:textId="0F543045" w:rsidR="00582FB8" w:rsidRPr="00933B59" w:rsidRDefault="005D26DD" w:rsidP="00ED2374">
      <w:pPr>
        <w:pStyle w:val="SingleTxtG"/>
      </w:pPr>
      <w:r>
        <w:tab/>
      </w:r>
      <w:r w:rsidR="00582FB8" w:rsidRPr="00933B59">
        <w:t>(c)</w:t>
      </w:r>
      <w:r w:rsidR="00582FB8" w:rsidRPr="00933B59">
        <w:tab/>
        <w:t>In</w:t>
      </w:r>
      <w:r w:rsidR="00EE7F38">
        <w:t xml:space="preserve"> </w:t>
      </w:r>
      <w:r w:rsidR="00582FB8" w:rsidRPr="00933B59">
        <w:t>the</w:t>
      </w:r>
      <w:r w:rsidR="00EE7F38">
        <w:t xml:space="preserve"> </w:t>
      </w:r>
      <w:r w:rsidR="00582FB8" w:rsidRPr="00933B59">
        <w:t>subject</w:t>
      </w:r>
      <w:r w:rsidR="00EE7F38">
        <w:t xml:space="preserve"> </w:t>
      </w:r>
      <w:r w:rsidR="00747F7E">
        <w:t>“</w:t>
      </w:r>
      <w:r w:rsidR="00582FB8" w:rsidRPr="00933B59">
        <w:t>Criminal</w:t>
      </w:r>
      <w:r w:rsidR="00EE7F38">
        <w:t xml:space="preserve"> </w:t>
      </w:r>
      <w:r w:rsidR="00582FB8" w:rsidRPr="00933B59">
        <w:t>Law</w:t>
      </w:r>
      <w:r w:rsidR="00747F7E">
        <w:t>”</w:t>
      </w:r>
      <w:r w:rsidR="00EE7F38">
        <w:t xml:space="preserve"> </w:t>
      </w:r>
      <w:r w:rsidR="00582FB8" w:rsidRPr="00933B59">
        <w:t>two</w:t>
      </w:r>
      <w:r w:rsidR="00EE7F38">
        <w:t xml:space="preserve"> </w:t>
      </w:r>
      <w:r w:rsidR="00582FB8" w:rsidRPr="00933B59">
        <w:t>lectures</w:t>
      </w:r>
      <w:r w:rsidR="00EE7F38">
        <w:t xml:space="preserve"> </w:t>
      </w:r>
      <w:r w:rsidR="00582FB8" w:rsidRPr="00933B59">
        <w:t>are</w:t>
      </w:r>
      <w:r w:rsidR="00EE7F38">
        <w:t xml:space="preserve"> </w:t>
      </w:r>
      <w:r w:rsidR="00582FB8" w:rsidRPr="00933B59">
        <w:t>given</w:t>
      </w:r>
      <w:r w:rsidR="00EE7F38">
        <w:t xml:space="preserve"> </w:t>
      </w:r>
      <w:r w:rsidR="00582FB8" w:rsidRPr="00933B59">
        <w:t>on</w:t>
      </w:r>
      <w:r w:rsidR="00EE7F38">
        <w:t xml:space="preserve"> </w:t>
      </w:r>
      <w:r w:rsidR="00582FB8" w:rsidRPr="00933B59">
        <w:t>the</w:t>
      </w:r>
      <w:r w:rsidR="00EE7F38">
        <w:t xml:space="preserve"> </w:t>
      </w:r>
      <w:r w:rsidR="00582FB8" w:rsidRPr="00933B59">
        <w:t>crime</w:t>
      </w:r>
      <w:r w:rsidR="00EE7F38">
        <w:t xml:space="preserve"> </w:t>
      </w:r>
      <w:r w:rsidR="00582FB8" w:rsidRPr="00933B59">
        <w:t>of</w:t>
      </w:r>
      <w:r w:rsidR="00EE7F38">
        <w:t xml:space="preserve"> </w:t>
      </w:r>
      <w:r w:rsidR="00582FB8" w:rsidRPr="00933B59">
        <w:t>violence</w:t>
      </w:r>
      <w:r w:rsidR="00EE7F38">
        <w:t xml:space="preserve"> </w:t>
      </w:r>
      <w:r w:rsidR="00582FB8" w:rsidRPr="00933B59">
        <w:t>against</w:t>
      </w:r>
      <w:r w:rsidR="00EE7F38">
        <w:t xml:space="preserve"> </w:t>
      </w:r>
      <w:r w:rsidR="00582FB8" w:rsidRPr="00933B59">
        <w:t>a</w:t>
      </w:r>
      <w:r w:rsidR="00EE7F38">
        <w:t xml:space="preserve"> </w:t>
      </w:r>
      <w:r w:rsidR="00582FB8" w:rsidRPr="00933B59">
        <w:t>member</w:t>
      </w:r>
      <w:r w:rsidR="00EE7F38">
        <w:t xml:space="preserve"> </w:t>
      </w:r>
      <w:r w:rsidR="00582FB8" w:rsidRPr="00933B59">
        <w:t>of</w:t>
      </w:r>
      <w:r w:rsidR="00EE7F38">
        <w:t xml:space="preserve"> </w:t>
      </w:r>
      <w:r w:rsidR="00582FB8" w:rsidRPr="00933B59">
        <w:t>the</w:t>
      </w:r>
      <w:r w:rsidR="00EE7F38">
        <w:t xml:space="preserve"> </w:t>
      </w:r>
      <w:r w:rsidR="00582FB8" w:rsidRPr="00933B59">
        <w:t>community.</w:t>
      </w:r>
    </w:p>
    <w:p w14:paraId="7414A9FE" w14:textId="77777777" w:rsidR="005364DC" w:rsidRDefault="00582FB8" w:rsidP="00ED2374">
      <w:pPr>
        <w:pStyle w:val="SingleTxtG"/>
      </w:pPr>
      <w:r w:rsidRPr="00933B59">
        <w:rPr>
          <w:bCs/>
        </w:rPr>
        <w:t>75.</w:t>
      </w:r>
      <w:r w:rsidRPr="00933B59">
        <w:rPr>
          <w:bCs/>
        </w:rPr>
        <w:tab/>
      </w:r>
      <w:r w:rsidRPr="00933B59">
        <w:t>As</w:t>
      </w:r>
      <w:r w:rsidR="00EE7F38">
        <w:t xml:space="preserve"> </w:t>
      </w:r>
      <w:r w:rsidRPr="00933B59">
        <w:t>part</w:t>
      </w:r>
      <w:r w:rsidR="00EE7F38">
        <w:t xml:space="preserve"> </w:t>
      </w:r>
      <w:r w:rsidRPr="00933B59">
        <w:t>of</w:t>
      </w:r>
      <w:r w:rsidR="00EE7F38">
        <w:t xml:space="preserve"> </w:t>
      </w:r>
      <w:r w:rsidRPr="00933B59">
        <w:t>the</w:t>
      </w:r>
      <w:r w:rsidR="00EE7F38">
        <w:t xml:space="preserve"> </w:t>
      </w:r>
      <w:r w:rsidRPr="00933B59">
        <w:t>annual</w:t>
      </w:r>
      <w:r w:rsidR="00EE7F38">
        <w:t xml:space="preserve"> </w:t>
      </w:r>
      <w:r w:rsidRPr="00933B59">
        <w:t>recurring</w:t>
      </w:r>
      <w:r w:rsidR="00EE7F38">
        <w:t xml:space="preserve"> </w:t>
      </w:r>
      <w:r w:rsidRPr="00933B59">
        <w:t>training</w:t>
      </w:r>
      <w:r w:rsidR="00EE7F38">
        <w:t xml:space="preserve"> </w:t>
      </w:r>
      <w:r w:rsidRPr="00933B59">
        <w:t>series,</w:t>
      </w:r>
      <w:r w:rsidR="00EE7F38">
        <w:t xml:space="preserve"> </w:t>
      </w:r>
      <w:r w:rsidRPr="00933B59">
        <w:t>prosecutors</w:t>
      </w:r>
      <w:r w:rsidR="00EE7F38">
        <w:t xml:space="preserve"> </w:t>
      </w:r>
      <w:r w:rsidRPr="00933B59">
        <w:t>attend</w:t>
      </w:r>
      <w:r w:rsidR="00EE7F38">
        <w:t xml:space="preserve"> </w:t>
      </w:r>
      <w:r w:rsidRPr="00933B59">
        <w:t>lectures</w:t>
      </w:r>
      <w:r w:rsidR="00EE7F38">
        <w:t xml:space="preserve"> </w:t>
      </w:r>
      <w:r w:rsidRPr="00933B59">
        <w:t>from</w:t>
      </w:r>
      <w:r w:rsidR="00EE7F38">
        <w:t xml:space="preserve"> </w:t>
      </w:r>
      <w:r w:rsidRPr="00933B59">
        <w:t>practitioners</w:t>
      </w:r>
      <w:r w:rsidR="00EE7F38">
        <w:t xml:space="preserve"> </w:t>
      </w:r>
      <w:r w:rsidRPr="00933B59">
        <w:rPr>
          <w:lang w:eastAsia="hu-HU"/>
        </w:rPr>
        <w:t>dealing</w:t>
      </w:r>
      <w:r w:rsidR="00EE7F38">
        <w:t xml:space="preserve"> </w:t>
      </w:r>
      <w:r w:rsidRPr="00933B59">
        <w:t>with</w:t>
      </w:r>
      <w:r w:rsidR="00EE7F38">
        <w:t xml:space="preserve"> </w:t>
      </w:r>
      <w:r w:rsidRPr="00933B59">
        <w:t>hate</w:t>
      </w:r>
      <w:r w:rsidR="00EE7F38">
        <w:t xml:space="preserve"> </w:t>
      </w:r>
      <w:r w:rsidRPr="00933B59">
        <w:t>crimes,</w:t>
      </w:r>
      <w:r w:rsidR="00EE7F38">
        <w:t xml:space="preserve"> </w:t>
      </w:r>
      <w:r w:rsidRPr="00933B59">
        <w:t>they</w:t>
      </w:r>
      <w:r w:rsidR="00EE7F38">
        <w:t xml:space="preserve"> </w:t>
      </w:r>
      <w:r w:rsidRPr="00933B59">
        <w:t>are</w:t>
      </w:r>
      <w:r w:rsidR="00EE7F38">
        <w:t xml:space="preserve"> </w:t>
      </w:r>
      <w:r w:rsidRPr="00933B59">
        <w:t>presented</w:t>
      </w:r>
      <w:r w:rsidR="00EE7F38">
        <w:t xml:space="preserve"> </w:t>
      </w:r>
      <w:r w:rsidRPr="00933B59">
        <w:t>the</w:t>
      </w:r>
      <w:r w:rsidR="00EE7F38">
        <w:t xml:space="preserve"> </w:t>
      </w:r>
      <w:r w:rsidRPr="00933B59">
        <w:t>newest</w:t>
      </w:r>
      <w:r w:rsidR="00EE7F38">
        <w:t xml:space="preserve"> </w:t>
      </w:r>
      <w:r w:rsidRPr="00933B59">
        <w:t>case</w:t>
      </w:r>
      <w:r w:rsidR="00EE7F38">
        <w:t xml:space="preserve"> </w:t>
      </w:r>
      <w:r w:rsidRPr="00933B59">
        <w:t>low</w:t>
      </w:r>
      <w:r w:rsidR="00EE7F38">
        <w:t xml:space="preserve"> </w:t>
      </w:r>
      <w:r w:rsidRPr="00933B59">
        <w:t>of</w:t>
      </w:r>
      <w:r w:rsidR="00EE7F38">
        <w:t xml:space="preserve"> </w:t>
      </w:r>
      <w:r w:rsidRPr="00933B59">
        <w:t>Hungarian</w:t>
      </w:r>
      <w:r w:rsidR="00EE7F38">
        <w:t xml:space="preserve"> </w:t>
      </w:r>
      <w:r w:rsidRPr="00933B59">
        <w:t>courts</w:t>
      </w:r>
      <w:r w:rsidR="00EE7F38">
        <w:t xml:space="preserve"> </w:t>
      </w:r>
      <w:r w:rsidRPr="00933B59">
        <w:t>and</w:t>
      </w:r>
      <w:r w:rsidR="00EE7F38">
        <w:t xml:space="preserve"> </w:t>
      </w:r>
      <w:r w:rsidRPr="00933B59">
        <w:t>of</w:t>
      </w:r>
      <w:r w:rsidR="00EE7F38">
        <w:t xml:space="preserve"> </w:t>
      </w:r>
      <w:r w:rsidRPr="00933B59">
        <w:t>the</w:t>
      </w:r>
      <w:r w:rsidR="00EE7F38">
        <w:t xml:space="preserve"> </w:t>
      </w:r>
      <w:r w:rsidRPr="00933B59">
        <w:t>European</w:t>
      </w:r>
      <w:r w:rsidR="00EE7F38">
        <w:t xml:space="preserve"> </w:t>
      </w:r>
      <w:r w:rsidRPr="00933B59">
        <w:t>Court</w:t>
      </w:r>
      <w:r w:rsidR="00EE7F38">
        <w:t xml:space="preserve"> </w:t>
      </w:r>
      <w:r w:rsidRPr="00933B59">
        <w:t>of</w:t>
      </w:r>
      <w:r w:rsidR="00EE7F38">
        <w:t xml:space="preserve"> </w:t>
      </w:r>
      <w:r w:rsidRPr="00933B59">
        <w:t>Human</w:t>
      </w:r>
      <w:r w:rsidR="00EE7F38">
        <w:t xml:space="preserve"> </w:t>
      </w:r>
      <w:r w:rsidRPr="00933B59">
        <w:t>Rights,</w:t>
      </w:r>
      <w:r w:rsidR="00EE7F38">
        <w:t xml:space="preserve"> </w:t>
      </w:r>
      <w:r w:rsidRPr="00933B59">
        <w:t>they</w:t>
      </w:r>
      <w:r w:rsidR="00EE7F38">
        <w:t xml:space="preserve"> </w:t>
      </w:r>
      <w:r w:rsidRPr="00933B59">
        <w:t>are</w:t>
      </w:r>
      <w:r w:rsidR="00EE7F38">
        <w:t xml:space="preserve"> </w:t>
      </w:r>
      <w:r w:rsidRPr="00933B59">
        <w:t>provided</w:t>
      </w:r>
      <w:r w:rsidR="00EE7F38">
        <w:t xml:space="preserve"> </w:t>
      </w:r>
      <w:r w:rsidRPr="00933B59">
        <w:t>with</w:t>
      </w:r>
      <w:r w:rsidR="00EE7F38">
        <w:t xml:space="preserve"> </w:t>
      </w:r>
      <w:r w:rsidRPr="00933B59">
        <w:t>information</w:t>
      </w:r>
      <w:r w:rsidR="00EE7F38">
        <w:t xml:space="preserve"> </w:t>
      </w:r>
      <w:r w:rsidRPr="00933B59">
        <w:t>on</w:t>
      </w:r>
      <w:r w:rsidR="00EE7F38">
        <w:t xml:space="preserve"> </w:t>
      </w:r>
      <w:r w:rsidRPr="00933B59">
        <w:t>the</w:t>
      </w:r>
      <w:r w:rsidR="00EE7F38">
        <w:t xml:space="preserve"> </w:t>
      </w:r>
      <w:r w:rsidRPr="00933B59">
        <w:t>recent</w:t>
      </w:r>
      <w:r w:rsidR="00EE7F38">
        <w:t xml:space="preserve"> </w:t>
      </w:r>
      <w:r w:rsidRPr="00933B59">
        <w:t>work</w:t>
      </w:r>
      <w:r w:rsidR="00EE7F38">
        <w:t xml:space="preserve"> </w:t>
      </w:r>
      <w:r w:rsidRPr="00933B59">
        <w:t>of</w:t>
      </w:r>
      <w:r w:rsidR="00EE7F38">
        <w:t xml:space="preserve"> </w:t>
      </w:r>
      <w:r w:rsidRPr="00933B59">
        <w:t>the</w:t>
      </w:r>
      <w:r w:rsidR="00EE7F38">
        <w:t xml:space="preserve"> </w:t>
      </w:r>
      <w:r w:rsidRPr="00933B59">
        <w:t>Working</w:t>
      </w:r>
      <w:r w:rsidR="00EE7F38">
        <w:t xml:space="preserve"> </w:t>
      </w:r>
      <w:r w:rsidRPr="00933B59">
        <w:t>Group</w:t>
      </w:r>
      <w:r w:rsidR="00EE7F38">
        <w:t xml:space="preserve"> </w:t>
      </w:r>
      <w:r w:rsidRPr="00933B59">
        <w:t>on</w:t>
      </w:r>
      <w:r w:rsidR="00EE7F38">
        <w:t xml:space="preserve"> </w:t>
      </w:r>
      <w:r w:rsidRPr="00933B59">
        <w:t>Hate</w:t>
      </w:r>
      <w:r w:rsidR="00EE7F38">
        <w:t xml:space="preserve"> </w:t>
      </w:r>
      <w:r w:rsidRPr="00933B59">
        <w:t>Crimes.</w:t>
      </w:r>
      <w:r w:rsidR="00EE7F38">
        <w:t xml:space="preserve"> </w:t>
      </w:r>
      <w:r w:rsidRPr="00933B59">
        <w:t>The</w:t>
      </w:r>
      <w:r w:rsidR="00EE7F38">
        <w:t xml:space="preserve"> </w:t>
      </w:r>
      <w:r w:rsidRPr="00933B59">
        <w:t>aim</w:t>
      </w:r>
      <w:r w:rsidR="00EE7F38">
        <w:t xml:space="preserve"> </w:t>
      </w:r>
      <w:r w:rsidRPr="00933B59">
        <w:t>of</w:t>
      </w:r>
      <w:r w:rsidR="00EE7F38">
        <w:t xml:space="preserve"> </w:t>
      </w:r>
      <w:r w:rsidRPr="00933B59">
        <w:t>the</w:t>
      </w:r>
      <w:r w:rsidR="00EE7F38">
        <w:t xml:space="preserve"> </w:t>
      </w:r>
      <w:r w:rsidRPr="00933B59">
        <w:t>training</w:t>
      </w:r>
      <w:r w:rsidR="00EE7F38">
        <w:t xml:space="preserve"> </w:t>
      </w:r>
      <w:r w:rsidRPr="00933B59">
        <w:t>series</w:t>
      </w:r>
      <w:r w:rsidR="00EE7F38">
        <w:t xml:space="preserve"> </w:t>
      </w:r>
      <w:r w:rsidRPr="00933B59">
        <w:t>is</w:t>
      </w:r>
      <w:r w:rsidR="00EE7F38">
        <w:t xml:space="preserve"> </w:t>
      </w:r>
      <w:r w:rsidRPr="00933B59">
        <w:t>to</w:t>
      </w:r>
      <w:r w:rsidR="00EE7F38">
        <w:t xml:space="preserve"> </w:t>
      </w:r>
      <w:r w:rsidRPr="00933B59">
        <w:t>increase</w:t>
      </w:r>
      <w:r w:rsidR="00EE7F38">
        <w:t xml:space="preserve"> </w:t>
      </w:r>
      <w:r w:rsidRPr="00933B59">
        <w:t>the</w:t>
      </w:r>
      <w:r w:rsidR="00EE7F38">
        <w:t xml:space="preserve"> </w:t>
      </w:r>
      <w:r w:rsidRPr="00933B59">
        <w:t>efficiency</w:t>
      </w:r>
      <w:r w:rsidR="00EE7F38">
        <w:t xml:space="preserve"> </w:t>
      </w:r>
      <w:r w:rsidRPr="00933B59">
        <w:t>of</w:t>
      </w:r>
      <w:r w:rsidR="00EE7F38">
        <w:t xml:space="preserve"> </w:t>
      </w:r>
      <w:r w:rsidRPr="00933B59">
        <w:t>recognizing</w:t>
      </w:r>
      <w:r w:rsidR="00EE7F38">
        <w:t xml:space="preserve"> </w:t>
      </w:r>
      <w:r w:rsidRPr="00933B59">
        <w:t>bias</w:t>
      </w:r>
      <w:r w:rsidR="00EE7F38">
        <w:t xml:space="preserve"> </w:t>
      </w:r>
      <w:r w:rsidRPr="00933B59">
        <w:t>indicators.</w:t>
      </w:r>
    </w:p>
    <w:p w14:paraId="1CFC3919" w14:textId="0AC18E8E" w:rsidR="00582FB8" w:rsidRPr="00933B59" w:rsidRDefault="00582FB8" w:rsidP="00ED2374">
      <w:pPr>
        <w:pStyle w:val="SingleTxtG"/>
      </w:pPr>
      <w:r w:rsidRPr="00933B59">
        <w:rPr>
          <w:bCs/>
        </w:rPr>
        <w:t>76.</w:t>
      </w:r>
      <w:r w:rsidRPr="00933B59">
        <w:rPr>
          <w:bCs/>
        </w:rPr>
        <w:tab/>
      </w:r>
      <w:r w:rsidRPr="00933B59">
        <w:t>The</w:t>
      </w:r>
      <w:r w:rsidR="00EE7F38">
        <w:t xml:space="preserve"> </w:t>
      </w:r>
      <w:r w:rsidRPr="00933B59">
        <w:t>Hungarian</w:t>
      </w:r>
      <w:r w:rsidR="00EE7F38">
        <w:t xml:space="preserve"> </w:t>
      </w:r>
      <w:r w:rsidRPr="00933B59">
        <w:t>Prosecutor</w:t>
      </w:r>
      <w:r w:rsidR="00747F7E">
        <w:t>’</w:t>
      </w:r>
      <w:r w:rsidRPr="00933B59">
        <w:t>s</w:t>
      </w:r>
      <w:r w:rsidR="00EE7F38">
        <w:t xml:space="preserve"> </w:t>
      </w:r>
      <w:r w:rsidRPr="00933B59">
        <w:t>Training</w:t>
      </w:r>
      <w:r w:rsidR="00EE7F38">
        <w:t xml:space="preserve"> </w:t>
      </w:r>
      <w:r w:rsidRPr="00933B59">
        <w:t>Center</w:t>
      </w:r>
      <w:r w:rsidR="00EE7F38">
        <w:t xml:space="preserve"> </w:t>
      </w:r>
      <w:r w:rsidRPr="00933B59">
        <w:t>offers</w:t>
      </w:r>
      <w:r w:rsidR="00EE7F38">
        <w:t xml:space="preserve"> </w:t>
      </w:r>
      <w:r w:rsidRPr="00933B59">
        <w:t>lectures</w:t>
      </w:r>
      <w:r w:rsidR="00EE7F38">
        <w:t xml:space="preserve"> </w:t>
      </w:r>
      <w:r w:rsidRPr="00933B59">
        <w:t>related</w:t>
      </w:r>
      <w:r w:rsidR="00EE7F38">
        <w:t xml:space="preserve"> </w:t>
      </w:r>
      <w:r w:rsidRPr="00933B59">
        <w:t>to</w:t>
      </w:r>
      <w:r w:rsidR="00EE7F38">
        <w:t xml:space="preserve"> </w:t>
      </w:r>
      <w:r w:rsidRPr="00933B59">
        <w:t>criminal</w:t>
      </w:r>
      <w:r w:rsidR="00EE7F38">
        <w:t xml:space="preserve"> </w:t>
      </w:r>
      <w:r w:rsidRPr="00933B59">
        <w:t>law</w:t>
      </w:r>
      <w:r w:rsidR="00EE7F38">
        <w:t xml:space="preserve"> </w:t>
      </w:r>
      <w:r w:rsidRPr="00933B59">
        <w:t>from</w:t>
      </w:r>
      <w:r w:rsidR="00EE7F38">
        <w:t xml:space="preserve"> </w:t>
      </w:r>
      <w:r w:rsidRPr="00933B59">
        <w:t>which</w:t>
      </w:r>
      <w:r w:rsidR="00EE7F38">
        <w:t xml:space="preserve"> </w:t>
      </w:r>
      <w:r w:rsidRPr="00933B59">
        <w:t>the</w:t>
      </w:r>
      <w:r w:rsidR="00EE7F38">
        <w:t xml:space="preserve"> </w:t>
      </w:r>
      <w:r w:rsidRPr="00933B59">
        <w:t>lecture</w:t>
      </w:r>
      <w:r w:rsidR="00EE7F38">
        <w:t xml:space="preserve"> </w:t>
      </w:r>
      <w:r w:rsidR="00747F7E">
        <w:t>“</w:t>
      </w:r>
      <w:r w:rsidRPr="00933B59">
        <w:t>Crimes</w:t>
      </w:r>
      <w:r w:rsidR="00EE7F38">
        <w:t xml:space="preserve"> </w:t>
      </w:r>
      <w:r w:rsidRPr="00933B59">
        <w:t>against</w:t>
      </w:r>
      <w:r w:rsidR="00EE7F38">
        <w:t xml:space="preserve"> </w:t>
      </w:r>
      <w:r w:rsidRPr="00933B59">
        <w:t>Freedom,</w:t>
      </w:r>
      <w:r w:rsidR="00EE7F38">
        <w:t xml:space="preserve"> </w:t>
      </w:r>
      <w:r w:rsidRPr="00933B59">
        <w:t>Dignity</w:t>
      </w:r>
      <w:r w:rsidR="00EE7F38">
        <w:t xml:space="preserve"> </w:t>
      </w:r>
      <w:r w:rsidRPr="00933B59">
        <w:t>and</w:t>
      </w:r>
      <w:r w:rsidR="00EE7F38">
        <w:t xml:space="preserve"> </w:t>
      </w:r>
      <w:r w:rsidRPr="00933B59">
        <w:t>Certain</w:t>
      </w:r>
      <w:r w:rsidR="00EE7F38">
        <w:t xml:space="preserve"> </w:t>
      </w:r>
      <w:r w:rsidRPr="00933B59">
        <w:t>Fundamental</w:t>
      </w:r>
      <w:r w:rsidR="00EE7F38">
        <w:t xml:space="preserve"> </w:t>
      </w:r>
      <w:r w:rsidRPr="00933B59">
        <w:t>Rights</w:t>
      </w:r>
      <w:r w:rsidR="00747F7E">
        <w:t>”</w:t>
      </w:r>
      <w:r w:rsidR="00EE7F38">
        <w:t xml:space="preserve"> </w:t>
      </w:r>
      <w:r w:rsidRPr="00933B59">
        <w:t>in</w:t>
      </w:r>
      <w:r w:rsidR="00EE7F38">
        <w:t xml:space="preserve"> </w:t>
      </w:r>
      <w:r w:rsidRPr="00933B59">
        <w:t>connection</w:t>
      </w:r>
      <w:r w:rsidR="00EE7F38">
        <w:t xml:space="preserve"> </w:t>
      </w:r>
      <w:r w:rsidRPr="00933B59">
        <w:t>with</w:t>
      </w:r>
      <w:r w:rsidR="00EE7F38">
        <w:t xml:space="preserve"> </w:t>
      </w:r>
      <w:r w:rsidRPr="00933B59">
        <w:t>hate</w:t>
      </w:r>
      <w:r w:rsidR="00EE7F38">
        <w:t xml:space="preserve"> </w:t>
      </w:r>
      <w:r w:rsidRPr="00933B59">
        <w:t>crimes</w:t>
      </w:r>
      <w:r w:rsidR="00EE7F38">
        <w:t xml:space="preserve"> </w:t>
      </w:r>
      <w:r w:rsidRPr="00933B59">
        <w:t>is</w:t>
      </w:r>
      <w:r w:rsidR="00EE7F38">
        <w:t xml:space="preserve"> </w:t>
      </w:r>
      <w:r w:rsidRPr="00933B59">
        <w:t>a</w:t>
      </w:r>
      <w:r w:rsidR="00EE7F38">
        <w:t xml:space="preserve"> </w:t>
      </w:r>
      <w:r w:rsidRPr="00933B59">
        <w:t>compulsory</w:t>
      </w:r>
      <w:r w:rsidR="00EE7F38">
        <w:t xml:space="preserve"> </w:t>
      </w:r>
      <w:r w:rsidRPr="00933B59">
        <w:t>curriculum</w:t>
      </w:r>
      <w:r w:rsidR="00EE7F38">
        <w:t xml:space="preserve"> </w:t>
      </w:r>
      <w:r w:rsidRPr="00933B59">
        <w:t>for</w:t>
      </w:r>
      <w:r w:rsidR="00EE7F38">
        <w:t xml:space="preserve"> </w:t>
      </w:r>
      <w:r w:rsidRPr="00933B59">
        <w:t>all</w:t>
      </w:r>
      <w:r w:rsidR="00EE7F38">
        <w:t xml:space="preserve"> </w:t>
      </w:r>
      <w:r w:rsidRPr="00933B59">
        <w:t>trainee</w:t>
      </w:r>
      <w:r w:rsidR="00EE7F38">
        <w:t xml:space="preserve"> </w:t>
      </w:r>
      <w:r w:rsidRPr="00933B59">
        <w:t>prosecutors.</w:t>
      </w:r>
      <w:r w:rsidR="00EE7F38">
        <w:t xml:space="preserve"> </w:t>
      </w:r>
      <w:r w:rsidRPr="00933B59">
        <w:t>The</w:t>
      </w:r>
      <w:r w:rsidR="00EE7F38">
        <w:t xml:space="preserve"> </w:t>
      </w:r>
      <w:r w:rsidRPr="00933B59">
        <w:t>training</w:t>
      </w:r>
      <w:r w:rsidR="00EE7F38">
        <w:t xml:space="preserve"> </w:t>
      </w:r>
      <w:r w:rsidRPr="00933B59">
        <w:t>of</w:t>
      </w:r>
      <w:r w:rsidR="00EE7F38">
        <w:t xml:space="preserve"> </w:t>
      </w:r>
      <w:r w:rsidRPr="00933B59">
        <w:t>deputy</w:t>
      </w:r>
      <w:r w:rsidR="00EE7F38">
        <w:t xml:space="preserve"> </w:t>
      </w:r>
      <w:r w:rsidRPr="00933B59">
        <w:t>prosecutors</w:t>
      </w:r>
      <w:r w:rsidR="00EE7F38">
        <w:t xml:space="preserve"> </w:t>
      </w:r>
      <w:r w:rsidRPr="00933B59">
        <w:t>also</w:t>
      </w:r>
      <w:r w:rsidR="00EE7F38">
        <w:t xml:space="preserve"> </w:t>
      </w:r>
      <w:r w:rsidRPr="00933B59">
        <w:t>includes</w:t>
      </w:r>
      <w:r w:rsidR="00EE7F38">
        <w:t xml:space="preserve"> </w:t>
      </w:r>
      <w:r w:rsidRPr="00933B59">
        <w:t>lectures</w:t>
      </w:r>
      <w:r w:rsidR="00EE7F38">
        <w:t xml:space="preserve"> </w:t>
      </w:r>
      <w:r w:rsidRPr="00933B59">
        <w:t>related</w:t>
      </w:r>
      <w:r w:rsidR="00EE7F38">
        <w:t xml:space="preserve"> </w:t>
      </w:r>
      <w:r w:rsidRPr="00933B59">
        <w:t>to</w:t>
      </w:r>
      <w:r w:rsidR="00EE7F38">
        <w:t xml:space="preserve"> </w:t>
      </w:r>
      <w:r w:rsidRPr="00933B59">
        <w:t>hate</w:t>
      </w:r>
      <w:r w:rsidR="00EE7F38">
        <w:t xml:space="preserve"> </w:t>
      </w:r>
      <w:r w:rsidRPr="00933B59">
        <w:t>crimes,</w:t>
      </w:r>
      <w:r w:rsidR="00EE7F38">
        <w:t xml:space="preserve"> </w:t>
      </w:r>
      <w:r w:rsidRPr="00933B59">
        <w:t>including</w:t>
      </w:r>
      <w:r w:rsidR="00EE7F38">
        <w:t xml:space="preserve"> </w:t>
      </w:r>
      <w:r w:rsidR="00747F7E">
        <w:t>“</w:t>
      </w:r>
      <w:r w:rsidRPr="00933B59">
        <w:t>The</w:t>
      </w:r>
      <w:r w:rsidR="00EE7F38">
        <w:t xml:space="preserve"> </w:t>
      </w:r>
      <w:r w:rsidRPr="00933B59">
        <w:t>effective</w:t>
      </w:r>
      <w:r w:rsidR="00EE7F38">
        <w:t xml:space="preserve"> </w:t>
      </w:r>
      <w:r w:rsidRPr="00933B59">
        <w:t>prosecution</w:t>
      </w:r>
      <w:r w:rsidR="00EE7F38">
        <w:t xml:space="preserve"> </w:t>
      </w:r>
      <w:r w:rsidRPr="00933B59">
        <w:t>of</w:t>
      </w:r>
      <w:r w:rsidR="00EE7F38">
        <w:t xml:space="preserve"> </w:t>
      </w:r>
      <w:r w:rsidRPr="00933B59">
        <w:t>hate</w:t>
      </w:r>
      <w:r w:rsidR="00EE7F38">
        <w:t xml:space="preserve"> </w:t>
      </w:r>
      <w:r w:rsidRPr="00933B59">
        <w:t>crimes,</w:t>
      </w:r>
      <w:r w:rsidR="00EE7F38">
        <w:t xml:space="preserve"> </w:t>
      </w:r>
      <w:r w:rsidRPr="00933B59">
        <w:t>the</w:t>
      </w:r>
      <w:r w:rsidR="00EE7F38">
        <w:t xml:space="preserve"> </w:t>
      </w:r>
      <w:r w:rsidRPr="00933B59">
        <w:t>case</w:t>
      </w:r>
      <w:r w:rsidR="00EE7F38">
        <w:t xml:space="preserve"> </w:t>
      </w:r>
      <w:r w:rsidRPr="00933B59">
        <w:t>law</w:t>
      </w:r>
      <w:r w:rsidR="00EE7F38">
        <w:t xml:space="preserve"> </w:t>
      </w:r>
      <w:r w:rsidRPr="00933B59">
        <w:t>of</w:t>
      </w:r>
      <w:r w:rsidR="00EE7F38">
        <w:t xml:space="preserve"> </w:t>
      </w:r>
      <w:r w:rsidRPr="00933B59">
        <w:t>the</w:t>
      </w:r>
      <w:r w:rsidR="00EE7F38">
        <w:t xml:space="preserve"> </w:t>
      </w:r>
      <w:r w:rsidRPr="00933B59">
        <w:t>European</w:t>
      </w:r>
      <w:r w:rsidR="00EE7F38">
        <w:t xml:space="preserve"> </w:t>
      </w:r>
      <w:r w:rsidRPr="00933B59">
        <w:t>Court</w:t>
      </w:r>
      <w:r w:rsidR="00EE7F38">
        <w:t xml:space="preserve"> </w:t>
      </w:r>
      <w:r w:rsidRPr="00933B59">
        <w:t>of</w:t>
      </w:r>
      <w:r w:rsidR="00EE7F38">
        <w:t xml:space="preserve"> </w:t>
      </w:r>
      <w:r w:rsidRPr="00933B59">
        <w:t>Human</w:t>
      </w:r>
      <w:r w:rsidR="00EE7F38">
        <w:t xml:space="preserve"> </w:t>
      </w:r>
      <w:r w:rsidRPr="00933B59">
        <w:t>Rights</w:t>
      </w:r>
      <w:r w:rsidR="00EE7F38">
        <w:t xml:space="preserve"> </w:t>
      </w:r>
      <w:r w:rsidRPr="00933B59">
        <w:t>and</w:t>
      </w:r>
      <w:r w:rsidR="00EE7F38">
        <w:t xml:space="preserve"> </w:t>
      </w:r>
      <w:r w:rsidRPr="00933B59">
        <w:t>the</w:t>
      </w:r>
      <w:r w:rsidR="00EE7F38">
        <w:t xml:space="preserve"> </w:t>
      </w:r>
      <w:r w:rsidRPr="00933B59">
        <w:t>recent</w:t>
      </w:r>
      <w:r w:rsidR="00EE7F38">
        <w:t xml:space="preserve"> </w:t>
      </w:r>
      <w:r w:rsidRPr="00933B59">
        <w:t>work</w:t>
      </w:r>
      <w:r w:rsidR="00EE7F38">
        <w:t xml:space="preserve"> </w:t>
      </w:r>
      <w:r w:rsidRPr="00933B59">
        <w:t>of</w:t>
      </w:r>
      <w:r w:rsidR="00EE7F38">
        <w:t xml:space="preserve"> </w:t>
      </w:r>
      <w:r w:rsidRPr="00933B59">
        <w:t>the</w:t>
      </w:r>
      <w:r w:rsidR="00EE7F38">
        <w:t xml:space="preserve"> </w:t>
      </w:r>
      <w:r w:rsidRPr="00933B59">
        <w:t>Working</w:t>
      </w:r>
      <w:r w:rsidR="00EE7F38">
        <w:t xml:space="preserve"> </w:t>
      </w:r>
      <w:r w:rsidRPr="00933B59">
        <w:t>Group</w:t>
      </w:r>
      <w:r w:rsidR="00EE7F38">
        <w:t xml:space="preserve"> </w:t>
      </w:r>
      <w:r w:rsidRPr="00933B59">
        <w:t>against</w:t>
      </w:r>
      <w:r w:rsidR="00EE7F38">
        <w:t xml:space="preserve"> </w:t>
      </w:r>
      <w:r w:rsidRPr="00933B59">
        <w:t>hate</w:t>
      </w:r>
      <w:r w:rsidR="00EE7F38">
        <w:t xml:space="preserve"> </w:t>
      </w:r>
      <w:r w:rsidRPr="00933B59">
        <w:t>crimes.</w:t>
      </w:r>
      <w:r w:rsidR="00747F7E">
        <w:t>”</w:t>
      </w:r>
    </w:p>
    <w:p w14:paraId="13273606" w14:textId="138800F0" w:rsidR="00582FB8" w:rsidRPr="00933B59" w:rsidRDefault="00582FB8" w:rsidP="00ED2374">
      <w:pPr>
        <w:pStyle w:val="SingleTxtG"/>
      </w:pPr>
      <w:r w:rsidRPr="00933B59">
        <w:rPr>
          <w:bCs/>
        </w:rPr>
        <w:t>77.</w:t>
      </w:r>
      <w:r w:rsidRPr="00933B59">
        <w:rPr>
          <w:bCs/>
        </w:rPr>
        <w:tab/>
      </w:r>
      <w:r w:rsidRPr="00933B59">
        <w:t>The</w:t>
      </w:r>
      <w:r w:rsidR="00EE7F38">
        <w:t xml:space="preserve"> </w:t>
      </w:r>
      <w:r w:rsidRPr="00933B59">
        <w:t>mandatory</w:t>
      </w:r>
      <w:r w:rsidR="00EE7F38">
        <w:t xml:space="preserve"> </w:t>
      </w:r>
      <w:r w:rsidRPr="00933B59">
        <w:t>training</w:t>
      </w:r>
      <w:r w:rsidR="00EE7F38">
        <w:t xml:space="preserve"> </w:t>
      </w:r>
      <w:r w:rsidRPr="00933B59">
        <w:t>of</w:t>
      </w:r>
      <w:r w:rsidR="00EE7F38">
        <w:t xml:space="preserve"> </w:t>
      </w:r>
      <w:r w:rsidRPr="00933B59">
        <w:t>young</w:t>
      </w:r>
      <w:r w:rsidR="00EE7F38">
        <w:t xml:space="preserve"> </w:t>
      </w:r>
      <w:r w:rsidRPr="00933B59">
        <w:t>prosecutors</w:t>
      </w:r>
      <w:r w:rsidR="00EE7F38">
        <w:t xml:space="preserve"> </w:t>
      </w:r>
      <w:r w:rsidRPr="00933B59">
        <w:t>included</w:t>
      </w:r>
      <w:r w:rsidR="00EE7F38">
        <w:t xml:space="preserve"> </w:t>
      </w:r>
      <w:r w:rsidRPr="00933B59">
        <w:t>the</w:t>
      </w:r>
      <w:r w:rsidR="00EE7F38">
        <w:t xml:space="preserve"> </w:t>
      </w:r>
      <w:r w:rsidRPr="00933B59">
        <w:t>following</w:t>
      </w:r>
      <w:r w:rsidR="00EE7F38">
        <w:t xml:space="preserve"> </w:t>
      </w:r>
      <w:r w:rsidRPr="00933B59">
        <w:t>lectures</w:t>
      </w:r>
      <w:r w:rsidR="00EE7F38">
        <w:t xml:space="preserve"> </w:t>
      </w:r>
      <w:r w:rsidRPr="00933B59">
        <w:t>related</w:t>
      </w:r>
      <w:r w:rsidR="00EE7F38">
        <w:t xml:space="preserve"> </w:t>
      </w:r>
      <w:r w:rsidRPr="00933B59">
        <w:t>to</w:t>
      </w:r>
      <w:r w:rsidR="00EE7F38">
        <w:t xml:space="preserve"> </w:t>
      </w:r>
      <w:r w:rsidRPr="00933B59">
        <w:t>hate</w:t>
      </w:r>
      <w:r w:rsidR="00EE7F38">
        <w:t xml:space="preserve"> </w:t>
      </w:r>
      <w:r w:rsidRPr="00933B59">
        <w:t>crimes:</w:t>
      </w:r>
    </w:p>
    <w:p w14:paraId="625031A9" w14:textId="5185E772"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1</w:t>
      </w:r>
      <w:r w:rsidR="00EE7F38">
        <w:t xml:space="preserve"> </w:t>
      </w:r>
      <w:r w:rsidR="00582FB8" w:rsidRPr="00933B59">
        <w:t>April</w:t>
      </w:r>
      <w:r w:rsidR="00EE7F38">
        <w:t xml:space="preserve"> </w:t>
      </w:r>
      <w:r w:rsidR="00582FB8" w:rsidRPr="00933B59">
        <w:t>2019:</w:t>
      </w:r>
      <w:r w:rsidR="00EE7F38">
        <w:t xml:space="preserve"> </w:t>
      </w:r>
      <w:r w:rsidR="00582FB8" w:rsidRPr="00933B59">
        <w:t>Investigation</w:t>
      </w:r>
      <w:r w:rsidR="00EE7F38">
        <w:t xml:space="preserve"> </w:t>
      </w:r>
      <w:r w:rsidR="00582FB8" w:rsidRPr="00933B59">
        <w:t>of</w:t>
      </w:r>
      <w:r w:rsidR="00EE7F38">
        <w:t xml:space="preserve"> </w:t>
      </w:r>
      <w:r w:rsidR="00582FB8" w:rsidRPr="00933B59">
        <w:t>hate</w:t>
      </w:r>
      <w:r w:rsidR="00EE7F38">
        <w:t xml:space="preserve"> </w:t>
      </w:r>
      <w:r w:rsidR="00582FB8" w:rsidRPr="00933B59">
        <w:t>crimes</w:t>
      </w:r>
      <w:r w:rsidR="00582FB8">
        <w:t>;</w:t>
      </w:r>
    </w:p>
    <w:p w14:paraId="398E040D" w14:textId="13F24D23"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15</w:t>
      </w:r>
      <w:r w:rsidR="00EE7F38">
        <w:t xml:space="preserve"> </w:t>
      </w:r>
      <w:r w:rsidR="00582FB8" w:rsidRPr="00933B59">
        <w:t>October</w:t>
      </w:r>
      <w:r w:rsidR="00EE7F38">
        <w:t xml:space="preserve"> </w:t>
      </w:r>
      <w:r w:rsidR="00582FB8" w:rsidRPr="00933B59">
        <w:t>2019:</w:t>
      </w:r>
      <w:r w:rsidR="00EE7F38">
        <w:t xml:space="preserve"> </w:t>
      </w:r>
      <w:r w:rsidR="00582FB8" w:rsidRPr="00933B59">
        <w:t>Problems</w:t>
      </w:r>
      <w:r w:rsidR="00EE7F38">
        <w:t xml:space="preserve"> </w:t>
      </w:r>
      <w:r w:rsidR="00582FB8" w:rsidRPr="00933B59">
        <w:t>of</w:t>
      </w:r>
      <w:r w:rsidR="00EE7F38">
        <w:t xml:space="preserve"> </w:t>
      </w:r>
      <w:r w:rsidR="00582FB8" w:rsidRPr="00933B59">
        <w:t>law</w:t>
      </w:r>
      <w:r w:rsidR="00EE7F38">
        <w:t xml:space="preserve"> </w:t>
      </w:r>
      <w:r w:rsidR="00582FB8" w:rsidRPr="00933B59">
        <w:t>enforcement</w:t>
      </w:r>
      <w:r w:rsidR="00EE7F38">
        <w:t xml:space="preserve"> </w:t>
      </w:r>
      <w:r w:rsidR="00582FB8" w:rsidRPr="00933B59">
        <w:t>in</w:t>
      </w:r>
      <w:r w:rsidR="00EE7F38">
        <w:t xml:space="preserve"> </w:t>
      </w:r>
      <w:r w:rsidR="00582FB8" w:rsidRPr="00933B59">
        <w:t>proceeding</w:t>
      </w:r>
      <w:r w:rsidR="00EE7F38">
        <w:t xml:space="preserve"> </w:t>
      </w:r>
      <w:r w:rsidR="00582FB8" w:rsidRPr="00933B59">
        <w:t>related</w:t>
      </w:r>
      <w:r w:rsidR="00EE7F38">
        <w:t xml:space="preserve"> </w:t>
      </w:r>
      <w:r w:rsidR="00582FB8" w:rsidRPr="00933B59">
        <w:t>to</w:t>
      </w:r>
      <w:r w:rsidR="00EE7F38">
        <w:t xml:space="preserve"> </w:t>
      </w:r>
      <w:r w:rsidR="00582FB8" w:rsidRPr="00933B59">
        <w:t>hate</w:t>
      </w:r>
      <w:r w:rsidR="00EE7F38">
        <w:t xml:space="preserve"> </w:t>
      </w:r>
      <w:r w:rsidR="00582FB8" w:rsidRPr="00933B59">
        <w:t>crimes</w:t>
      </w:r>
      <w:r w:rsidR="00582FB8">
        <w:t>;</w:t>
      </w:r>
    </w:p>
    <w:p w14:paraId="183E3088" w14:textId="08B49CDC"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26</w:t>
      </w:r>
      <w:r w:rsidR="00EE7F38">
        <w:t xml:space="preserve"> </w:t>
      </w:r>
      <w:r w:rsidR="00582FB8" w:rsidRPr="00933B59">
        <w:t>November</w:t>
      </w:r>
      <w:r w:rsidR="00EE7F38">
        <w:t xml:space="preserve"> </w:t>
      </w:r>
      <w:r w:rsidR="00582FB8" w:rsidRPr="00933B59">
        <w:t>2019:</w:t>
      </w:r>
      <w:r w:rsidR="00EE7F38">
        <w:t xml:space="preserve"> </w:t>
      </w:r>
      <w:r w:rsidR="00582FB8" w:rsidRPr="00933B59">
        <w:t>Case</w:t>
      </w:r>
      <w:r w:rsidR="00EE7F38">
        <w:t xml:space="preserve"> </w:t>
      </w:r>
      <w:r w:rsidR="00582FB8" w:rsidRPr="00933B59">
        <w:t>law</w:t>
      </w:r>
      <w:r w:rsidR="00EE7F38">
        <w:t xml:space="preserve"> </w:t>
      </w:r>
      <w:r w:rsidR="00582FB8" w:rsidRPr="00933B59">
        <w:t>of</w:t>
      </w:r>
      <w:r w:rsidR="00EE7F38">
        <w:t xml:space="preserve"> </w:t>
      </w:r>
      <w:r w:rsidR="00582FB8" w:rsidRPr="00933B59">
        <w:t>Hungarian</w:t>
      </w:r>
      <w:r w:rsidR="00EE7F38">
        <w:t xml:space="preserve"> </w:t>
      </w:r>
      <w:r w:rsidR="00582FB8" w:rsidRPr="00933B59">
        <w:t>courts</w:t>
      </w:r>
      <w:r w:rsidR="00EE7F38">
        <w:t xml:space="preserve"> </w:t>
      </w:r>
      <w:r w:rsidR="00582FB8" w:rsidRPr="00933B59">
        <w:t>in</w:t>
      </w:r>
      <w:r w:rsidR="00EE7F38">
        <w:t xml:space="preserve"> </w:t>
      </w:r>
      <w:r w:rsidR="00582FB8" w:rsidRPr="00933B59">
        <w:t>hate</w:t>
      </w:r>
      <w:r w:rsidR="00EE7F38">
        <w:t xml:space="preserve"> </w:t>
      </w:r>
      <w:r w:rsidR="00582FB8" w:rsidRPr="00933B59">
        <w:t>crimes</w:t>
      </w:r>
      <w:r w:rsidR="00EE7F38">
        <w:t xml:space="preserve"> </w:t>
      </w:r>
      <w:r w:rsidR="00582FB8" w:rsidRPr="00933B59">
        <w:t>related</w:t>
      </w:r>
      <w:r w:rsidR="00EE7F38">
        <w:t xml:space="preserve"> </w:t>
      </w:r>
      <w:r w:rsidR="00582FB8" w:rsidRPr="00933B59">
        <w:t>cases</w:t>
      </w:r>
      <w:r w:rsidR="00582FB8">
        <w:t>;</w:t>
      </w:r>
    </w:p>
    <w:p w14:paraId="24D881A9" w14:textId="1ED5BCB1" w:rsidR="00582FB8" w:rsidRPr="00933B59" w:rsidRDefault="006A58B6" w:rsidP="006A58B6">
      <w:pPr>
        <w:pStyle w:val="Bullet1G"/>
        <w:numPr>
          <w:ilvl w:val="0"/>
          <w:numId w:val="0"/>
        </w:numPr>
        <w:tabs>
          <w:tab w:val="left" w:pos="1701"/>
        </w:tabs>
        <w:ind w:left="1701" w:hanging="170"/>
      </w:pPr>
      <w:r w:rsidRPr="00933B59">
        <w:lastRenderedPageBreak/>
        <w:t>•</w:t>
      </w:r>
      <w:r w:rsidRPr="00933B59">
        <w:tab/>
      </w:r>
      <w:r w:rsidR="00582FB8" w:rsidRPr="00933B59">
        <w:t>26</w:t>
      </w:r>
      <w:r w:rsidR="00EE7F38">
        <w:t xml:space="preserve"> </w:t>
      </w:r>
      <w:r w:rsidR="00582FB8" w:rsidRPr="00933B59">
        <w:t>November</w:t>
      </w:r>
      <w:r w:rsidR="00EE7F38">
        <w:t xml:space="preserve"> </w:t>
      </w:r>
      <w:r w:rsidR="00582FB8" w:rsidRPr="00933B59">
        <w:t>2019:</w:t>
      </w:r>
      <w:r w:rsidR="00EE7F38">
        <w:t xml:space="preserve"> </w:t>
      </w:r>
      <w:r w:rsidR="00582FB8" w:rsidRPr="00933B59">
        <w:t>Hate</w:t>
      </w:r>
      <w:r w:rsidR="00EE7F38">
        <w:t xml:space="preserve"> </w:t>
      </w:r>
      <w:r w:rsidR="00582FB8" w:rsidRPr="00933B59">
        <w:t>crimes</w:t>
      </w:r>
      <w:r w:rsidR="00EE7F38">
        <w:t xml:space="preserve"> </w:t>
      </w:r>
      <w:r w:rsidR="00582FB8" w:rsidRPr="00933B59">
        <w:t>and</w:t>
      </w:r>
      <w:r w:rsidR="00EE7F38">
        <w:t xml:space="preserve"> </w:t>
      </w:r>
      <w:r w:rsidR="00582FB8" w:rsidRPr="00933B59">
        <w:t>their</w:t>
      </w:r>
      <w:r w:rsidR="00EE7F38">
        <w:t xml:space="preserve"> </w:t>
      </w:r>
      <w:r w:rsidR="00582FB8" w:rsidRPr="00933B59">
        <w:t>effective</w:t>
      </w:r>
      <w:r w:rsidR="00EE7F38">
        <w:t xml:space="preserve"> </w:t>
      </w:r>
      <w:r w:rsidR="00582FB8" w:rsidRPr="00933B59">
        <w:t>prosecution,</w:t>
      </w:r>
      <w:r w:rsidR="00EE7F38">
        <w:t xml:space="preserve"> </w:t>
      </w:r>
      <w:r w:rsidR="00582FB8" w:rsidRPr="00933B59">
        <w:t>factors</w:t>
      </w:r>
      <w:r w:rsidR="00EE7F38">
        <w:t xml:space="preserve"> </w:t>
      </w:r>
      <w:r w:rsidR="00582FB8" w:rsidRPr="00933B59">
        <w:t>hindering</w:t>
      </w:r>
      <w:r w:rsidR="00EE7F38">
        <w:t xml:space="preserve"> </w:t>
      </w:r>
      <w:r w:rsidR="00582FB8" w:rsidRPr="00933B59">
        <w:t>the</w:t>
      </w:r>
      <w:r w:rsidR="00EE7F38">
        <w:t xml:space="preserve"> </w:t>
      </w:r>
      <w:r w:rsidR="00582FB8" w:rsidRPr="00933B59">
        <w:t>successful</w:t>
      </w:r>
      <w:r w:rsidR="00EE7F38">
        <w:t xml:space="preserve"> </w:t>
      </w:r>
      <w:r w:rsidR="00582FB8" w:rsidRPr="00933B59">
        <w:t>closure</w:t>
      </w:r>
      <w:r w:rsidR="00EE7F38">
        <w:t xml:space="preserve"> </w:t>
      </w:r>
      <w:r w:rsidR="00582FB8" w:rsidRPr="00933B59">
        <w:t>of</w:t>
      </w:r>
      <w:r w:rsidR="00EE7F38">
        <w:t xml:space="preserve"> </w:t>
      </w:r>
      <w:r w:rsidR="00582FB8" w:rsidRPr="00933B59">
        <w:t>proceedings.</w:t>
      </w:r>
    </w:p>
    <w:p w14:paraId="0ACAB4F0" w14:textId="77777777" w:rsidR="005364DC" w:rsidRDefault="00582FB8" w:rsidP="00ED2374">
      <w:pPr>
        <w:pStyle w:val="SingleTxtG"/>
      </w:pPr>
      <w:r w:rsidRPr="00933B59">
        <w:rPr>
          <w:bCs/>
        </w:rPr>
        <w:t>78.</w:t>
      </w:r>
      <w:r w:rsidRPr="00933B59">
        <w:rPr>
          <w:bCs/>
        </w:rPr>
        <w:tab/>
      </w:r>
      <w:r w:rsidRPr="00933B59">
        <w:t>Based</w:t>
      </w:r>
      <w:r w:rsidR="00EE7F38">
        <w:t xml:space="preserve"> </w:t>
      </w:r>
      <w:r w:rsidRPr="00933B59">
        <w:t>on</w:t>
      </w:r>
      <w:r w:rsidR="00EE7F38">
        <w:t xml:space="preserve"> </w:t>
      </w:r>
      <w:r w:rsidRPr="00933B59">
        <w:t>mutual</w:t>
      </w:r>
      <w:r w:rsidR="00EE7F38">
        <w:t xml:space="preserve"> </w:t>
      </w:r>
      <w:r w:rsidRPr="00933B59">
        <w:t>agreements,</w:t>
      </w:r>
      <w:r w:rsidR="00EE7F38">
        <w:t xml:space="preserve"> </w:t>
      </w:r>
      <w:r w:rsidRPr="00933B59">
        <w:t>different</w:t>
      </w:r>
      <w:r w:rsidR="00EE7F38">
        <w:t xml:space="preserve"> </w:t>
      </w:r>
      <w:r w:rsidRPr="00933B59">
        <w:t>NGOs</w:t>
      </w:r>
      <w:r w:rsidR="00EE7F38">
        <w:t xml:space="preserve"> </w:t>
      </w:r>
      <w:r w:rsidRPr="00933B59">
        <w:t>also</w:t>
      </w:r>
      <w:r w:rsidR="00EE7F38">
        <w:t xml:space="preserve"> </w:t>
      </w:r>
      <w:r w:rsidRPr="00933B59">
        <w:t>regularly</w:t>
      </w:r>
      <w:r w:rsidR="00EE7F38">
        <w:t xml:space="preserve"> </w:t>
      </w:r>
      <w:r w:rsidRPr="00933B59">
        <w:t>give</w:t>
      </w:r>
      <w:r w:rsidR="00EE7F38">
        <w:t xml:space="preserve"> </w:t>
      </w:r>
      <w:r w:rsidRPr="00933B59">
        <w:t>lectures</w:t>
      </w:r>
      <w:r w:rsidR="00EE7F38">
        <w:t xml:space="preserve"> </w:t>
      </w:r>
      <w:r w:rsidRPr="00933B59">
        <w:t>to</w:t>
      </w:r>
      <w:r w:rsidR="00EE7F38">
        <w:t xml:space="preserve"> </w:t>
      </w:r>
      <w:r w:rsidRPr="00933B59">
        <w:t>prosecutors</w:t>
      </w:r>
      <w:r w:rsidR="00EE7F38">
        <w:t xml:space="preserve"> </w:t>
      </w:r>
      <w:r w:rsidRPr="00933B59">
        <w:t>in</w:t>
      </w:r>
      <w:r w:rsidR="00EE7F38">
        <w:t xml:space="preserve"> </w:t>
      </w:r>
      <w:r w:rsidRPr="00933B59">
        <w:t>hate</w:t>
      </w:r>
      <w:r w:rsidR="00EE7F38">
        <w:t xml:space="preserve"> </w:t>
      </w:r>
      <w:r w:rsidRPr="00933B59">
        <w:t>crime</w:t>
      </w:r>
      <w:r w:rsidR="00EE7F38">
        <w:t xml:space="preserve"> </w:t>
      </w:r>
      <w:r w:rsidRPr="00933B59">
        <w:t>related</w:t>
      </w:r>
      <w:r w:rsidR="00EE7F38">
        <w:t xml:space="preserve"> </w:t>
      </w:r>
      <w:r w:rsidRPr="00933B59">
        <w:t>topics.</w:t>
      </w:r>
    </w:p>
    <w:p w14:paraId="1F1E9853" w14:textId="77777777" w:rsidR="005364DC" w:rsidRDefault="00582FB8" w:rsidP="00ED2374">
      <w:pPr>
        <w:pStyle w:val="SingleTxtG"/>
      </w:pPr>
      <w:r w:rsidRPr="00933B59">
        <w:rPr>
          <w:bCs/>
        </w:rPr>
        <w:t>79.</w:t>
      </w:r>
      <w:r w:rsidRPr="00933B59">
        <w:rPr>
          <w:bCs/>
        </w:rPr>
        <w:tab/>
      </w:r>
      <w:r w:rsidRPr="00933B59">
        <w:t>According</w:t>
      </w:r>
      <w:r w:rsidR="00EE7F38">
        <w:t xml:space="preserve"> </w:t>
      </w:r>
      <w:r w:rsidRPr="00933B59">
        <w:t>to</w:t>
      </w:r>
      <w:r w:rsidR="00EE7F38">
        <w:t xml:space="preserve"> </w:t>
      </w:r>
      <w:r w:rsidRPr="00933B59">
        <w:t>order</w:t>
      </w:r>
      <w:r w:rsidR="00EE7F38">
        <w:t xml:space="preserve"> </w:t>
      </w:r>
      <w:r w:rsidRPr="00933B59">
        <w:t>No.</w:t>
      </w:r>
      <w:r w:rsidR="00EE7F38">
        <w:t xml:space="preserve"> </w:t>
      </w:r>
      <w:r w:rsidRPr="00933B59">
        <w:t>30/2019.</w:t>
      </w:r>
      <w:r w:rsidR="00EE7F38">
        <w:t xml:space="preserve"> </w:t>
      </w:r>
      <w:r w:rsidRPr="00933B59">
        <w:t>(VII.</w:t>
      </w:r>
      <w:r w:rsidR="00EE7F38">
        <w:t xml:space="preserve"> </w:t>
      </w:r>
      <w:r w:rsidRPr="00933B59">
        <w:t>18.)</w:t>
      </w:r>
      <w:r w:rsidR="00EE7F38">
        <w:t xml:space="preserve"> </w:t>
      </w:r>
      <w:r w:rsidRPr="00933B59">
        <w:t>of</w:t>
      </w:r>
      <w:r w:rsidR="00EE7F38">
        <w:t xml:space="preserve"> </w:t>
      </w:r>
      <w:r w:rsidRPr="00933B59">
        <w:t>the</w:t>
      </w:r>
      <w:r w:rsidR="00EE7F38">
        <w:t xml:space="preserve"> </w:t>
      </w:r>
      <w:r w:rsidRPr="00933B59">
        <w:t>National</w:t>
      </w:r>
      <w:r w:rsidR="00EE7F38">
        <w:t xml:space="preserve"> </w:t>
      </w:r>
      <w:r w:rsidRPr="00933B59">
        <w:t>Police</w:t>
      </w:r>
      <w:r w:rsidR="00EE7F38">
        <w:t xml:space="preserve"> </w:t>
      </w:r>
      <w:r w:rsidRPr="00933B59">
        <w:t>Headquarters,</w:t>
      </w:r>
      <w:r w:rsidR="00EE7F38">
        <w:t xml:space="preserve"> </w:t>
      </w:r>
      <w:r w:rsidRPr="00933B59">
        <w:t>a</w:t>
      </w:r>
      <w:r w:rsidR="00EE7F38">
        <w:t xml:space="preserve"> </w:t>
      </w:r>
      <w:r w:rsidRPr="00933B59">
        <w:t>mentor</w:t>
      </w:r>
      <w:r w:rsidR="00EE7F38">
        <w:t xml:space="preserve"> </w:t>
      </w:r>
      <w:r w:rsidRPr="00933B59">
        <w:t>shall</w:t>
      </w:r>
      <w:r w:rsidR="00EE7F38">
        <w:t xml:space="preserve"> </w:t>
      </w:r>
      <w:r w:rsidRPr="00933B59">
        <w:t>be</w:t>
      </w:r>
      <w:r w:rsidR="00EE7F38">
        <w:t xml:space="preserve"> </w:t>
      </w:r>
      <w:r w:rsidRPr="00933B59">
        <w:t>appointed</w:t>
      </w:r>
      <w:r w:rsidR="00EE7F38">
        <w:t xml:space="preserve"> </w:t>
      </w:r>
      <w:r w:rsidRPr="00933B59">
        <w:t>at</w:t>
      </w:r>
      <w:r w:rsidR="00EE7F38">
        <w:t xml:space="preserve"> </w:t>
      </w:r>
      <w:r w:rsidRPr="00933B59">
        <w:t>each</w:t>
      </w:r>
      <w:r w:rsidR="00EE7F38">
        <w:t xml:space="preserve"> </w:t>
      </w:r>
      <w:r w:rsidRPr="00933B59">
        <w:t>police</w:t>
      </w:r>
      <w:r w:rsidR="00EE7F38">
        <w:t xml:space="preserve"> </w:t>
      </w:r>
      <w:r w:rsidRPr="00933B59">
        <w:t>station</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facilitate</w:t>
      </w:r>
      <w:r w:rsidR="00EE7F38">
        <w:t xml:space="preserve"> </w:t>
      </w:r>
      <w:r w:rsidRPr="00933B59">
        <w:t>the</w:t>
      </w:r>
      <w:r w:rsidR="00EE7F38">
        <w:t xml:space="preserve"> </w:t>
      </w:r>
      <w:r w:rsidRPr="00933B59">
        <w:t>detection</w:t>
      </w:r>
      <w:r w:rsidR="00EE7F38">
        <w:t xml:space="preserve"> </w:t>
      </w:r>
      <w:r w:rsidRPr="00933B59">
        <w:t>of</w:t>
      </w:r>
      <w:r w:rsidR="00EE7F38">
        <w:t xml:space="preserve"> </w:t>
      </w:r>
      <w:r w:rsidRPr="00933B59">
        <w:t>hate</w:t>
      </w:r>
      <w:r w:rsidR="00EE7F38">
        <w:t xml:space="preserve"> </w:t>
      </w:r>
      <w:r w:rsidRPr="00933B59">
        <w:t>crimes.</w:t>
      </w:r>
    </w:p>
    <w:p w14:paraId="1BB8E109" w14:textId="77777777" w:rsidR="005364DC" w:rsidRDefault="00582FB8" w:rsidP="00ED2374">
      <w:pPr>
        <w:pStyle w:val="SingleTxtG"/>
      </w:pPr>
      <w:r w:rsidRPr="00933B59">
        <w:rPr>
          <w:bCs/>
        </w:rPr>
        <w:t>80.</w:t>
      </w:r>
      <w:r w:rsidRPr="00933B59">
        <w:rPr>
          <w:bCs/>
        </w:rPr>
        <w:tab/>
      </w:r>
      <w:r w:rsidRPr="00933B59">
        <w:t>The</w:t>
      </w:r>
      <w:r w:rsidR="00EE7F38">
        <w:t xml:space="preserve"> </w:t>
      </w:r>
      <w:r w:rsidRPr="00933B59">
        <w:t>mentors</w:t>
      </w:r>
      <w:r w:rsidR="00EE7F38">
        <w:t xml:space="preserve"> </w:t>
      </w:r>
      <w:r w:rsidR="00F67060">
        <w:t>–</w:t>
      </w:r>
      <w:r w:rsidR="00EE7F38">
        <w:t xml:space="preserve"> </w:t>
      </w:r>
      <w:r w:rsidRPr="00933B59">
        <w:t>on</w:t>
      </w:r>
      <w:r w:rsidR="00EE7F38">
        <w:t xml:space="preserve"> </w:t>
      </w:r>
      <w:r w:rsidRPr="00933B59">
        <w:t>the</w:t>
      </w:r>
      <w:r w:rsidR="00EE7F38">
        <w:t xml:space="preserve"> </w:t>
      </w:r>
      <w:r w:rsidRPr="00933B59">
        <w:t>basis</w:t>
      </w:r>
      <w:r w:rsidR="00EE7F38">
        <w:t xml:space="preserve"> </w:t>
      </w:r>
      <w:r w:rsidRPr="00933B59">
        <w:t>of</w:t>
      </w:r>
      <w:r w:rsidR="00EE7F38">
        <w:t xml:space="preserve"> </w:t>
      </w:r>
      <w:r w:rsidRPr="00933B59">
        <w:t>the</w:t>
      </w:r>
      <w:r w:rsidR="00EE7F38">
        <w:t xml:space="preserve"> </w:t>
      </w:r>
      <w:r w:rsidRPr="00933B59">
        <w:t>data</w:t>
      </w:r>
      <w:r w:rsidR="00EE7F38">
        <w:t xml:space="preserve"> </w:t>
      </w:r>
      <w:r w:rsidRPr="00933B59">
        <w:t>provided</w:t>
      </w:r>
      <w:r w:rsidR="00EE7F38">
        <w:t xml:space="preserve"> </w:t>
      </w:r>
      <w:r w:rsidRPr="00933B59">
        <w:t>by</w:t>
      </w:r>
      <w:r w:rsidR="00EE7F38">
        <w:t xml:space="preserve"> </w:t>
      </w:r>
      <w:r w:rsidRPr="00933B59">
        <w:t>the</w:t>
      </w:r>
      <w:r w:rsidR="00EE7F38">
        <w:t xml:space="preserve"> </w:t>
      </w:r>
      <w:r w:rsidRPr="00933B59">
        <w:t>police</w:t>
      </w:r>
      <w:r w:rsidR="00EE7F38">
        <w:t xml:space="preserve"> </w:t>
      </w:r>
      <w:r w:rsidRPr="00933B59">
        <w:t>headquarters</w:t>
      </w:r>
      <w:r w:rsidR="00F67060">
        <w:t xml:space="preserve"> –</w:t>
      </w:r>
      <w:r w:rsidRPr="00933B59">
        <w:t>,</w:t>
      </w:r>
      <w:r w:rsidR="00EE7F38">
        <w:t xml:space="preserve"> </w:t>
      </w:r>
      <w:r w:rsidRPr="00933B59">
        <w:t>are</w:t>
      </w:r>
      <w:r w:rsidR="00EE7F38">
        <w:t xml:space="preserve"> </w:t>
      </w:r>
      <w:r w:rsidRPr="00933B59">
        <w:t>generally</w:t>
      </w:r>
      <w:r w:rsidR="00EE7F38">
        <w:t xml:space="preserve"> </w:t>
      </w:r>
      <w:r w:rsidRPr="00933B59">
        <w:t>responsible</w:t>
      </w:r>
      <w:r w:rsidR="00EE7F38">
        <w:t xml:space="preserve"> </w:t>
      </w:r>
      <w:r w:rsidRPr="00933B59">
        <w:t>for</w:t>
      </w:r>
      <w:r w:rsidR="00EE7F38">
        <w:t xml:space="preserve"> </w:t>
      </w:r>
      <w:r w:rsidRPr="00933B59">
        <w:t>the</w:t>
      </w:r>
      <w:r w:rsidR="00EE7F38">
        <w:t xml:space="preserve"> </w:t>
      </w:r>
      <w:r w:rsidRPr="00933B59">
        <w:t>following</w:t>
      </w:r>
      <w:r w:rsidR="00EE7F38">
        <w:t xml:space="preserve"> </w:t>
      </w:r>
      <w:r w:rsidRPr="00933B59">
        <w:t>tasks</w:t>
      </w:r>
      <w:r w:rsidR="00EE7F38">
        <w:t xml:space="preserve"> </w:t>
      </w:r>
      <w:r w:rsidRPr="00933B59">
        <w:t>related</w:t>
      </w:r>
      <w:r w:rsidR="00EE7F38">
        <w:t xml:space="preserve"> </w:t>
      </w:r>
      <w:r w:rsidRPr="00933B59">
        <w:t>to</w:t>
      </w:r>
      <w:r w:rsidR="00EE7F38">
        <w:t xml:space="preserve"> </w:t>
      </w:r>
      <w:r w:rsidRPr="00933B59">
        <w:t>hate</w:t>
      </w:r>
      <w:r w:rsidR="00EE7F38">
        <w:t xml:space="preserve"> </w:t>
      </w:r>
      <w:r w:rsidRPr="00933B59">
        <w:t>crimes:</w:t>
      </w:r>
    </w:p>
    <w:p w14:paraId="72CB8C56" w14:textId="73C65BB3" w:rsidR="00582FB8" w:rsidRPr="00933B59" w:rsidRDefault="005D26DD" w:rsidP="00ED2374">
      <w:pPr>
        <w:pStyle w:val="SingleTxtG"/>
      </w:pPr>
      <w:r>
        <w:tab/>
      </w:r>
      <w:r w:rsidR="00582FB8" w:rsidRPr="00933B59">
        <w:t>(a)</w:t>
      </w:r>
      <w:r w:rsidR="00582FB8" w:rsidRPr="00933B59">
        <w:tab/>
      </w:r>
      <w:r w:rsidR="00582FB8">
        <w:t>M</w:t>
      </w:r>
      <w:r w:rsidR="00582FB8" w:rsidRPr="00933B59">
        <w:t>onitoring</w:t>
      </w:r>
      <w:r w:rsidR="00EE7F38">
        <w:t xml:space="preserve"> </w:t>
      </w:r>
      <w:r w:rsidR="00582FB8" w:rsidRPr="00933B59">
        <w:t>reports,</w:t>
      </w:r>
      <w:r w:rsidR="00EE7F38">
        <w:t xml:space="preserve"> </w:t>
      </w:r>
      <w:r w:rsidR="00582FB8" w:rsidRPr="00933B59">
        <w:t>complaints,</w:t>
      </w:r>
      <w:r w:rsidR="00EE7F38">
        <w:t xml:space="preserve"> </w:t>
      </w:r>
      <w:r w:rsidR="00582FB8" w:rsidRPr="00933B59">
        <w:t>investigation</w:t>
      </w:r>
      <w:r w:rsidR="00EE7F38">
        <w:t xml:space="preserve"> </w:t>
      </w:r>
      <w:r w:rsidR="00582FB8" w:rsidRPr="00933B59">
        <w:t>measures;</w:t>
      </w:r>
    </w:p>
    <w:p w14:paraId="05D3B542" w14:textId="5659FE1E" w:rsidR="00582FB8" w:rsidRPr="00933B59" w:rsidRDefault="005D26DD" w:rsidP="00ED2374">
      <w:pPr>
        <w:pStyle w:val="SingleTxtG"/>
      </w:pPr>
      <w:r>
        <w:tab/>
      </w:r>
      <w:r w:rsidR="00582FB8" w:rsidRPr="00933B59">
        <w:t>(b)</w:t>
      </w:r>
      <w:r w:rsidR="00582FB8" w:rsidRPr="00933B59">
        <w:tab/>
      </w:r>
      <w:r w:rsidR="00582FB8">
        <w:t>S</w:t>
      </w:r>
      <w:r w:rsidR="00582FB8" w:rsidRPr="00933B59">
        <w:t>upporting</w:t>
      </w:r>
      <w:r w:rsidR="00EE7F38">
        <w:t xml:space="preserve"> </w:t>
      </w:r>
      <w:r w:rsidR="00582FB8" w:rsidRPr="00933B59">
        <w:t>the</w:t>
      </w:r>
      <w:r w:rsidR="00EE7F38">
        <w:t xml:space="preserve"> </w:t>
      </w:r>
      <w:r w:rsidR="00582FB8" w:rsidRPr="00933B59">
        <w:t>professional</w:t>
      </w:r>
      <w:r w:rsidR="00EE7F38">
        <w:t xml:space="preserve"> </w:t>
      </w:r>
      <w:r w:rsidR="00582FB8" w:rsidRPr="00933B59">
        <w:t>gathering</w:t>
      </w:r>
      <w:r w:rsidR="00EE7F38">
        <w:t xml:space="preserve"> </w:t>
      </w:r>
      <w:r w:rsidR="00582FB8" w:rsidRPr="00933B59">
        <w:t>of</w:t>
      </w:r>
      <w:r w:rsidR="00EE7F38">
        <w:t xml:space="preserve"> </w:t>
      </w:r>
      <w:r w:rsidR="00582FB8" w:rsidRPr="00933B59">
        <w:t>evidence;</w:t>
      </w:r>
    </w:p>
    <w:p w14:paraId="25DD5BC0" w14:textId="7DBECB9D" w:rsidR="00582FB8" w:rsidRPr="00933B59" w:rsidRDefault="005D26DD" w:rsidP="00ED2374">
      <w:pPr>
        <w:pStyle w:val="SingleTxtG"/>
      </w:pPr>
      <w:r>
        <w:tab/>
      </w:r>
      <w:r w:rsidR="00582FB8" w:rsidRPr="00933B59">
        <w:t>(c)</w:t>
      </w:r>
      <w:r w:rsidR="00582FB8" w:rsidRPr="00933B59">
        <w:tab/>
      </w:r>
      <w:r w:rsidR="00582FB8">
        <w:t>C</w:t>
      </w:r>
      <w:r w:rsidR="00582FB8" w:rsidRPr="00933B59">
        <w:t>oordinating</w:t>
      </w:r>
      <w:r w:rsidR="00EE7F38">
        <w:t xml:space="preserve"> </w:t>
      </w:r>
      <w:r w:rsidR="00582FB8" w:rsidRPr="00933B59">
        <w:t>the</w:t>
      </w:r>
      <w:r w:rsidR="00EE7F38">
        <w:t xml:space="preserve"> </w:t>
      </w:r>
      <w:r w:rsidR="00582FB8" w:rsidRPr="00933B59">
        <w:t>cooperation</w:t>
      </w:r>
      <w:r w:rsidR="00EE7F38">
        <w:t xml:space="preserve"> </w:t>
      </w:r>
      <w:r w:rsidR="00582FB8" w:rsidRPr="00933B59">
        <w:t>between</w:t>
      </w:r>
      <w:r w:rsidR="00EE7F38">
        <w:t xml:space="preserve"> </w:t>
      </w:r>
      <w:r w:rsidR="00582FB8" w:rsidRPr="00933B59">
        <w:t>criminal</w:t>
      </w:r>
      <w:r w:rsidR="00EE7F38">
        <w:t xml:space="preserve"> </w:t>
      </w:r>
      <w:r w:rsidR="00582FB8" w:rsidRPr="00933B59">
        <w:t>and</w:t>
      </w:r>
      <w:r w:rsidR="00EE7F38">
        <w:t xml:space="preserve"> </w:t>
      </w:r>
      <w:r w:rsidR="00582FB8" w:rsidRPr="00933B59">
        <w:t>law</w:t>
      </w:r>
      <w:r w:rsidR="00EE7F38">
        <w:t xml:space="preserve"> </w:t>
      </w:r>
      <w:r w:rsidR="00582FB8" w:rsidRPr="00933B59">
        <w:t>enforcement</w:t>
      </w:r>
      <w:r w:rsidR="00EE7F38">
        <w:t xml:space="preserve"> </w:t>
      </w:r>
      <w:r w:rsidR="00582FB8" w:rsidRPr="00933B59">
        <w:t>staff;</w:t>
      </w:r>
    </w:p>
    <w:p w14:paraId="3815A61F" w14:textId="082E6468" w:rsidR="00582FB8" w:rsidRPr="00933B59" w:rsidRDefault="005D26DD" w:rsidP="00ED2374">
      <w:pPr>
        <w:pStyle w:val="SingleTxtG"/>
      </w:pPr>
      <w:r>
        <w:tab/>
      </w:r>
      <w:r w:rsidR="00582FB8" w:rsidRPr="00933B59">
        <w:t>(d)</w:t>
      </w:r>
      <w:r w:rsidR="00582FB8" w:rsidRPr="00933B59">
        <w:tab/>
      </w:r>
      <w:r w:rsidR="00582FB8">
        <w:t>M</w:t>
      </w:r>
      <w:r w:rsidR="00582FB8" w:rsidRPr="00933B59">
        <w:t>aintaining</w:t>
      </w:r>
      <w:r w:rsidR="00EE7F38">
        <w:t xml:space="preserve"> </w:t>
      </w:r>
      <w:r w:rsidR="00582FB8" w:rsidRPr="00933B59">
        <w:t>contact</w:t>
      </w:r>
      <w:r w:rsidR="00EE7F38">
        <w:t xml:space="preserve"> </w:t>
      </w:r>
      <w:r w:rsidR="00582FB8" w:rsidRPr="00933B59">
        <w:t>with</w:t>
      </w:r>
      <w:r w:rsidR="00EE7F38">
        <w:t xml:space="preserve"> </w:t>
      </w:r>
      <w:r w:rsidR="00582FB8" w:rsidRPr="00933B59">
        <w:t>the</w:t>
      </w:r>
      <w:r w:rsidR="00EE7F38">
        <w:t xml:space="preserve"> </w:t>
      </w:r>
      <w:r w:rsidR="00582FB8" w:rsidRPr="00933B59">
        <w:t>specialized</w:t>
      </w:r>
      <w:r w:rsidR="00EE7F38">
        <w:t xml:space="preserve"> </w:t>
      </w:r>
      <w:r w:rsidR="00582FB8" w:rsidRPr="00933B59">
        <w:t>units/specialists</w:t>
      </w:r>
      <w:r w:rsidR="00EE7F38">
        <w:t xml:space="preserve"> </w:t>
      </w:r>
      <w:r w:rsidR="00582FB8" w:rsidRPr="00933B59">
        <w:t>of</w:t>
      </w:r>
      <w:r w:rsidR="00EE7F38">
        <w:t xml:space="preserve"> </w:t>
      </w:r>
      <w:r w:rsidR="00582FB8" w:rsidRPr="00933B59">
        <w:t>regional</w:t>
      </w:r>
      <w:r w:rsidR="00EE7F38">
        <w:t xml:space="preserve"> </w:t>
      </w:r>
      <w:r w:rsidR="00582FB8" w:rsidRPr="00933B59">
        <w:t>bodies;</w:t>
      </w:r>
    </w:p>
    <w:p w14:paraId="3192D724" w14:textId="41E1BCB0" w:rsidR="00582FB8" w:rsidRDefault="005D26DD" w:rsidP="00ED2374">
      <w:pPr>
        <w:pStyle w:val="SingleTxtG"/>
      </w:pPr>
      <w:r>
        <w:tab/>
      </w:r>
      <w:r w:rsidR="00582FB8">
        <w:t>(e)</w:t>
      </w:r>
      <w:r w:rsidR="00582FB8">
        <w:tab/>
        <w:t>I</w:t>
      </w:r>
      <w:r w:rsidR="00582FB8" w:rsidRPr="00933B59">
        <w:t>f</w:t>
      </w:r>
      <w:r w:rsidR="00EE7F38">
        <w:t xml:space="preserve"> </w:t>
      </w:r>
      <w:r w:rsidR="00582FB8" w:rsidRPr="00933B59">
        <w:t>there</w:t>
      </w:r>
      <w:r w:rsidR="00EE7F38">
        <w:t xml:space="preserve"> </w:t>
      </w:r>
      <w:r w:rsidR="00582FB8" w:rsidRPr="00933B59">
        <w:t>is</w:t>
      </w:r>
      <w:r w:rsidR="00EE7F38">
        <w:t xml:space="preserve"> </w:t>
      </w:r>
      <w:r w:rsidR="00582FB8" w:rsidRPr="00933B59">
        <w:t>suspicion</w:t>
      </w:r>
      <w:r w:rsidR="00EE7F38">
        <w:t xml:space="preserve"> </w:t>
      </w:r>
      <w:r w:rsidR="00582FB8" w:rsidRPr="00933B59">
        <w:t>that</w:t>
      </w:r>
      <w:r w:rsidR="00EE7F38">
        <w:t xml:space="preserve"> </w:t>
      </w:r>
      <w:r w:rsidR="00582FB8" w:rsidRPr="00933B59">
        <w:t>an</w:t>
      </w:r>
      <w:r w:rsidR="00EE7F38">
        <w:t xml:space="preserve"> </w:t>
      </w:r>
      <w:r w:rsidR="00582FB8" w:rsidRPr="00933B59">
        <w:t>offence</w:t>
      </w:r>
      <w:r w:rsidR="00EE7F38">
        <w:t xml:space="preserve"> </w:t>
      </w:r>
      <w:r w:rsidR="00582FB8" w:rsidRPr="00933B59">
        <w:t>might</w:t>
      </w:r>
      <w:r w:rsidR="00EE7F38">
        <w:t xml:space="preserve"> </w:t>
      </w:r>
      <w:r w:rsidR="00582FB8" w:rsidRPr="00933B59">
        <w:t>qualify</w:t>
      </w:r>
      <w:r w:rsidR="00EE7F38">
        <w:t xml:space="preserve"> </w:t>
      </w:r>
      <w:r w:rsidR="00582FB8" w:rsidRPr="00933B59">
        <w:t>as</w:t>
      </w:r>
      <w:r w:rsidR="00EE7F38">
        <w:t xml:space="preserve"> </w:t>
      </w:r>
      <w:r w:rsidR="00582FB8" w:rsidRPr="00933B59">
        <w:t>a</w:t>
      </w:r>
      <w:r w:rsidR="00EE7F38">
        <w:t xml:space="preserve"> </w:t>
      </w:r>
      <w:r w:rsidR="00582FB8" w:rsidRPr="00933B59">
        <w:t>hate</w:t>
      </w:r>
      <w:r w:rsidR="00EE7F38">
        <w:t xml:space="preserve"> </w:t>
      </w:r>
      <w:r w:rsidR="00582FB8" w:rsidRPr="00933B59">
        <w:t>crime,</w:t>
      </w:r>
      <w:r w:rsidR="00EE7F38">
        <w:t xml:space="preserve"> </w:t>
      </w:r>
      <w:r w:rsidR="00582FB8" w:rsidRPr="00933B59">
        <w:t>or</w:t>
      </w:r>
      <w:r w:rsidR="00EE7F38">
        <w:t xml:space="preserve"> </w:t>
      </w:r>
      <w:r w:rsidR="00582FB8" w:rsidRPr="00933B59">
        <w:t>if</w:t>
      </w:r>
      <w:r w:rsidR="00EE7F38">
        <w:t xml:space="preserve"> </w:t>
      </w:r>
      <w:r w:rsidR="00582FB8" w:rsidRPr="00933B59">
        <w:t>the</w:t>
      </w:r>
      <w:r w:rsidR="00EE7F38">
        <w:t xml:space="preserve"> </w:t>
      </w:r>
      <w:r w:rsidR="00582FB8" w:rsidRPr="00933B59">
        <w:t>victim</w:t>
      </w:r>
      <w:r w:rsidR="00EE7F38">
        <w:t xml:space="preserve"> </w:t>
      </w:r>
      <w:r w:rsidR="00582FB8" w:rsidRPr="00933B59">
        <w:t>belongs</w:t>
      </w:r>
      <w:r w:rsidR="00EE7F38">
        <w:t xml:space="preserve"> </w:t>
      </w:r>
      <w:r w:rsidR="00582FB8" w:rsidRPr="00933B59">
        <w:t>to</w:t>
      </w:r>
      <w:r w:rsidR="00EE7F38">
        <w:t xml:space="preserve"> </w:t>
      </w:r>
      <w:r w:rsidR="00582FB8" w:rsidRPr="00933B59">
        <w:t>a</w:t>
      </w:r>
      <w:r w:rsidR="00EE7F38">
        <w:t xml:space="preserve"> </w:t>
      </w:r>
      <w:r w:rsidR="00582FB8" w:rsidRPr="00933B59">
        <w:t>protected</w:t>
      </w:r>
      <w:r w:rsidR="00EE7F38">
        <w:t xml:space="preserve"> </w:t>
      </w:r>
      <w:r w:rsidR="00582FB8" w:rsidRPr="00933B59">
        <w:t>group,</w:t>
      </w:r>
      <w:r w:rsidR="00EE7F38">
        <w:t xml:space="preserve"> </w:t>
      </w:r>
      <w:r w:rsidR="00582FB8" w:rsidRPr="00933B59">
        <w:t>the</w:t>
      </w:r>
      <w:r w:rsidR="00EE7F38">
        <w:t xml:space="preserve"> </w:t>
      </w:r>
      <w:r w:rsidR="00582FB8" w:rsidRPr="00933B59">
        <w:t>specialized</w:t>
      </w:r>
      <w:r w:rsidR="00EE7F38">
        <w:t xml:space="preserve"> </w:t>
      </w:r>
      <w:r w:rsidR="00582FB8" w:rsidRPr="00933B59">
        <w:t>units/specialists</w:t>
      </w:r>
      <w:r w:rsidR="00EE7F38">
        <w:t xml:space="preserve"> </w:t>
      </w:r>
      <w:r w:rsidR="00582FB8" w:rsidRPr="00933B59">
        <w:t>are</w:t>
      </w:r>
      <w:r w:rsidR="00EE7F38">
        <w:t xml:space="preserve"> </w:t>
      </w:r>
      <w:r w:rsidR="00582FB8" w:rsidRPr="00933B59">
        <w:t>notified</w:t>
      </w:r>
      <w:r w:rsidR="00EE7F38">
        <w:t xml:space="preserve"> </w:t>
      </w:r>
      <w:r w:rsidR="00582FB8" w:rsidRPr="00933B59">
        <w:t>immediately;</w:t>
      </w:r>
    </w:p>
    <w:p w14:paraId="69545EC9" w14:textId="50ABC630" w:rsidR="00582FB8" w:rsidRPr="00933B59" w:rsidRDefault="005D26DD" w:rsidP="00ED2374">
      <w:pPr>
        <w:pStyle w:val="SingleTxtG"/>
      </w:pPr>
      <w:r>
        <w:tab/>
      </w:r>
      <w:r w:rsidR="00582FB8" w:rsidRPr="00933B59">
        <w:t>(f)</w:t>
      </w:r>
      <w:r w:rsidR="00582FB8" w:rsidRPr="00933B59">
        <w:tab/>
      </w:r>
      <w:r w:rsidR="00582FB8">
        <w:t>F</w:t>
      </w:r>
      <w:r w:rsidR="00582FB8" w:rsidRPr="00933B59">
        <w:t>ostering</w:t>
      </w:r>
      <w:r w:rsidR="00EE7F38">
        <w:t xml:space="preserve"> </w:t>
      </w:r>
      <w:r w:rsidR="00582FB8" w:rsidRPr="00933B59">
        <w:t>local</w:t>
      </w:r>
      <w:r w:rsidR="00EE7F38">
        <w:t xml:space="preserve"> </w:t>
      </w:r>
      <w:r w:rsidR="00582FB8" w:rsidRPr="00933B59">
        <w:t>knowledge</w:t>
      </w:r>
      <w:r w:rsidR="00EE7F38">
        <w:t xml:space="preserve"> </w:t>
      </w:r>
      <w:r w:rsidR="00582FB8" w:rsidRPr="00933B59">
        <w:t>and</w:t>
      </w:r>
      <w:r w:rsidR="00EE7F38">
        <w:t xml:space="preserve"> </w:t>
      </w:r>
      <w:r w:rsidR="00582FB8" w:rsidRPr="00933B59">
        <w:t>skills</w:t>
      </w:r>
      <w:r w:rsidR="00EE7F38">
        <w:t xml:space="preserve"> </w:t>
      </w:r>
      <w:r w:rsidR="00582FB8" w:rsidRPr="00933B59">
        <w:t>by</w:t>
      </w:r>
      <w:r w:rsidR="00EE7F38">
        <w:t xml:space="preserve"> </w:t>
      </w:r>
      <w:r w:rsidR="00582FB8" w:rsidRPr="00933B59">
        <w:t>providing</w:t>
      </w:r>
      <w:r w:rsidR="00EE7F38">
        <w:t xml:space="preserve"> </w:t>
      </w:r>
      <w:r w:rsidR="00582FB8" w:rsidRPr="00933B59">
        <w:t>educational</w:t>
      </w:r>
      <w:r w:rsidR="00EE7F38">
        <w:t xml:space="preserve"> </w:t>
      </w:r>
      <w:r w:rsidR="00582FB8" w:rsidRPr="00933B59">
        <w:t>and</w:t>
      </w:r>
      <w:r w:rsidR="00EE7F38">
        <w:t xml:space="preserve"> </w:t>
      </w:r>
      <w:r w:rsidR="00582FB8" w:rsidRPr="00933B59">
        <w:t>training</w:t>
      </w:r>
      <w:r w:rsidR="00EE7F38">
        <w:t xml:space="preserve"> </w:t>
      </w:r>
      <w:r w:rsidR="00582FB8" w:rsidRPr="00933B59">
        <w:t>materials;</w:t>
      </w:r>
    </w:p>
    <w:p w14:paraId="64C535A3" w14:textId="43A8F31A" w:rsidR="00582FB8" w:rsidRPr="00933B59" w:rsidRDefault="005D26DD" w:rsidP="00ED2374">
      <w:pPr>
        <w:pStyle w:val="SingleTxtG"/>
      </w:pPr>
      <w:r>
        <w:tab/>
      </w:r>
      <w:r w:rsidR="00582FB8" w:rsidRPr="00933B59">
        <w:t>(g)</w:t>
      </w:r>
      <w:r w:rsidR="00582FB8" w:rsidRPr="00933B59">
        <w:tab/>
      </w:r>
      <w:r w:rsidR="0067422F">
        <w:t>P</w:t>
      </w:r>
      <w:r w:rsidR="00582FB8" w:rsidRPr="00933B59">
        <w:t>reparing</w:t>
      </w:r>
      <w:r w:rsidR="00EE7F38">
        <w:t xml:space="preserve"> </w:t>
      </w:r>
      <w:r w:rsidR="00582FB8" w:rsidRPr="00933B59">
        <w:t>lectures</w:t>
      </w:r>
      <w:r w:rsidR="00EE7F38">
        <w:t xml:space="preserve"> </w:t>
      </w:r>
      <w:r w:rsidR="00582FB8" w:rsidRPr="00933B59">
        <w:t>based</w:t>
      </w:r>
      <w:r w:rsidR="00EE7F38">
        <w:t xml:space="preserve"> </w:t>
      </w:r>
      <w:r w:rsidR="00582FB8" w:rsidRPr="00933B59">
        <w:t>on</w:t>
      </w:r>
      <w:r w:rsidR="00EE7F38">
        <w:t xml:space="preserve"> </w:t>
      </w:r>
      <w:r w:rsidR="00582FB8" w:rsidRPr="00933B59">
        <w:t>training</w:t>
      </w:r>
      <w:r w:rsidR="00EE7F38">
        <w:t xml:space="preserve"> </w:t>
      </w:r>
      <w:r w:rsidR="00582FB8" w:rsidRPr="00933B59">
        <w:t>materials</w:t>
      </w:r>
      <w:r w:rsidR="00EE7F38">
        <w:t xml:space="preserve"> </w:t>
      </w:r>
      <w:r w:rsidR="00582FB8" w:rsidRPr="00933B59">
        <w:t>provided</w:t>
      </w:r>
      <w:r w:rsidR="00EE7F38">
        <w:t xml:space="preserve"> </w:t>
      </w:r>
      <w:r w:rsidR="00582FB8" w:rsidRPr="00933B59">
        <w:t>by</w:t>
      </w:r>
      <w:r w:rsidR="00EE7F38">
        <w:t xml:space="preserve"> </w:t>
      </w:r>
      <w:r w:rsidR="00582FB8" w:rsidRPr="00933B59">
        <w:t>the</w:t>
      </w:r>
      <w:r w:rsidR="00EE7F38">
        <w:t xml:space="preserve"> </w:t>
      </w:r>
      <w:r w:rsidR="00582FB8" w:rsidRPr="00933B59">
        <w:t>specialized</w:t>
      </w:r>
      <w:r w:rsidR="00EE7F38">
        <w:t xml:space="preserve"> </w:t>
      </w:r>
      <w:r w:rsidR="00582FB8" w:rsidRPr="00933B59">
        <w:t>units/specialists</w:t>
      </w:r>
      <w:r w:rsidR="00EE7F38">
        <w:t xml:space="preserve"> </w:t>
      </w:r>
      <w:r w:rsidR="00582FB8" w:rsidRPr="00933B59">
        <w:t>of</w:t>
      </w:r>
      <w:r w:rsidR="00EE7F38">
        <w:t xml:space="preserve"> </w:t>
      </w:r>
      <w:r w:rsidR="00582FB8" w:rsidRPr="00933B59">
        <w:t>regional</w:t>
      </w:r>
      <w:r w:rsidR="00EE7F38">
        <w:t xml:space="preserve"> </w:t>
      </w:r>
      <w:r w:rsidR="00582FB8" w:rsidRPr="00933B59">
        <w:t>bodies;</w:t>
      </w:r>
    </w:p>
    <w:p w14:paraId="7CA78846" w14:textId="13615E08" w:rsidR="00582FB8" w:rsidRPr="00933B59" w:rsidRDefault="005D26DD" w:rsidP="00ED2374">
      <w:pPr>
        <w:pStyle w:val="SingleTxtG"/>
      </w:pPr>
      <w:r>
        <w:tab/>
      </w:r>
      <w:r w:rsidR="00582FB8" w:rsidRPr="00933B59">
        <w:t>(h)</w:t>
      </w:r>
      <w:r w:rsidR="00582FB8" w:rsidRPr="00933B59">
        <w:tab/>
      </w:r>
      <w:r w:rsidR="0067422F">
        <w:t>I</w:t>
      </w:r>
      <w:r w:rsidR="00582FB8" w:rsidRPr="00933B59">
        <w:t>nforming</w:t>
      </w:r>
      <w:r w:rsidR="00EE7F38">
        <w:t xml:space="preserve"> </w:t>
      </w:r>
      <w:r w:rsidR="00582FB8" w:rsidRPr="00933B59">
        <w:t>staff</w:t>
      </w:r>
      <w:r w:rsidR="00EE7F38">
        <w:t xml:space="preserve"> </w:t>
      </w:r>
      <w:r w:rsidR="00582FB8" w:rsidRPr="00933B59">
        <w:t>members</w:t>
      </w:r>
      <w:r w:rsidR="00EE7F38">
        <w:t xml:space="preserve"> </w:t>
      </w:r>
      <w:r w:rsidR="00582FB8" w:rsidRPr="00933B59">
        <w:t>of</w:t>
      </w:r>
      <w:r w:rsidR="00EE7F38">
        <w:t xml:space="preserve"> </w:t>
      </w:r>
      <w:r w:rsidR="00582FB8" w:rsidRPr="00933B59">
        <w:t>the</w:t>
      </w:r>
      <w:r w:rsidR="00EE7F38">
        <w:t xml:space="preserve"> </w:t>
      </w:r>
      <w:r w:rsidR="00582FB8" w:rsidRPr="00933B59">
        <w:t>police</w:t>
      </w:r>
      <w:r w:rsidR="00EE7F38">
        <w:t xml:space="preserve"> </w:t>
      </w:r>
      <w:r w:rsidR="00582FB8" w:rsidRPr="00933B59">
        <w:t>station</w:t>
      </w:r>
      <w:r w:rsidR="00EE7F38">
        <w:t xml:space="preserve"> </w:t>
      </w:r>
      <w:r w:rsidR="00582FB8" w:rsidRPr="00933B59">
        <w:t>of</w:t>
      </w:r>
      <w:r w:rsidR="00EE7F38">
        <w:t xml:space="preserve"> </w:t>
      </w:r>
      <w:r w:rsidR="00582FB8" w:rsidRPr="00933B59">
        <w:t>any</w:t>
      </w:r>
      <w:r w:rsidR="00EE7F38">
        <w:t xml:space="preserve"> </w:t>
      </w:r>
      <w:r w:rsidR="00582FB8" w:rsidRPr="00933B59">
        <w:t>changes</w:t>
      </w:r>
      <w:r w:rsidR="00EE7F38">
        <w:t xml:space="preserve"> </w:t>
      </w:r>
      <w:r w:rsidR="00582FB8" w:rsidRPr="00933B59">
        <w:t>of</w:t>
      </w:r>
      <w:r w:rsidR="00EE7F38">
        <w:t xml:space="preserve"> </w:t>
      </w:r>
      <w:r w:rsidR="00582FB8" w:rsidRPr="00933B59">
        <w:t>legislation</w:t>
      </w:r>
      <w:r w:rsidR="00EE7F38">
        <w:t xml:space="preserve"> </w:t>
      </w:r>
      <w:r w:rsidR="00582FB8" w:rsidRPr="00933B59">
        <w:t>related</w:t>
      </w:r>
      <w:r w:rsidR="00EE7F38">
        <w:t xml:space="preserve"> </w:t>
      </w:r>
      <w:r w:rsidR="00582FB8" w:rsidRPr="00933B59">
        <w:t>to</w:t>
      </w:r>
      <w:r w:rsidR="00EE7F38">
        <w:t xml:space="preserve"> </w:t>
      </w:r>
      <w:r w:rsidR="00582FB8" w:rsidRPr="00933B59">
        <w:t>hate</w:t>
      </w:r>
      <w:r w:rsidR="00EE7F38">
        <w:t xml:space="preserve"> </w:t>
      </w:r>
      <w:r w:rsidR="00582FB8" w:rsidRPr="00933B59">
        <w:t>crimes.</w:t>
      </w:r>
      <w:r w:rsidR="00EE7F38">
        <w:t xml:space="preserve"> </w:t>
      </w:r>
    </w:p>
    <w:p w14:paraId="6CF723AF" w14:textId="77777777" w:rsidR="00FF3C71" w:rsidRDefault="00582FB8" w:rsidP="00ED2374">
      <w:pPr>
        <w:pStyle w:val="SingleTxtG"/>
      </w:pPr>
      <w:r w:rsidRPr="00933B59">
        <w:rPr>
          <w:bCs/>
        </w:rPr>
        <w:t>81.</w:t>
      </w:r>
      <w:r w:rsidRPr="00933B59">
        <w:rPr>
          <w:bCs/>
        </w:rPr>
        <w:tab/>
      </w:r>
      <w:r w:rsidRPr="00933B59">
        <w:t>According</w:t>
      </w:r>
      <w:r w:rsidR="00EE7F38">
        <w:t xml:space="preserve"> </w:t>
      </w:r>
      <w:r w:rsidRPr="00933B59">
        <w:t>to</w:t>
      </w:r>
      <w:r w:rsidR="00EE7F38">
        <w:t xml:space="preserve"> </w:t>
      </w:r>
      <w:r w:rsidRPr="00933B59">
        <w:t>order</w:t>
      </w:r>
      <w:r w:rsidR="00EE7F38">
        <w:t xml:space="preserve"> </w:t>
      </w:r>
      <w:r w:rsidRPr="00933B59">
        <w:t>No.</w:t>
      </w:r>
      <w:r w:rsidR="00EE7F38">
        <w:t xml:space="preserve"> </w:t>
      </w:r>
      <w:r w:rsidRPr="00933B59">
        <w:t>30/2019.</w:t>
      </w:r>
      <w:r w:rsidR="00EE7F38">
        <w:t xml:space="preserve"> </w:t>
      </w:r>
      <w:r w:rsidRPr="00933B59">
        <w:t>(VII.</w:t>
      </w:r>
      <w:r w:rsidR="00EE7F38">
        <w:t xml:space="preserve"> </w:t>
      </w:r>
      <w:r w:rsidRPr="00933B59">
        <w:t>18.)</w:t>
      </w:r>
      <w:r w:rsidR="00EE7F38">
        <w:t xml:space="preserve"> </w:t>
      </w:r>
      <w:r w:rsidRPr="00933B59">
        <w:t>of</w:t>
      </w:r>
      <w:r w:rsidR="00EE7F38">
        <w:t xml:space="preserve"> </w:t>
      </w:r>
      <w:r w:rsidRPr="00933B59">
        <w:t>the</w:t>
      </w:r>
      <w:r w:rsidR="00EE7F38">
        <w:t xml:space="preserve"> </w:t>
      </w:r>
      <w:r w:rsidRPr="00933B59">
        <w:t>National</w:t>
      </w:r>
      <w:r w:rsidR="00EE7F38">
        <w:t xml:space="preserve"> </w:t>
      </w:r>
      <w:r w:rsidRPr="00933B59">
        <w:t>Police</w:t>
      </w:r>
      <w:r w:rsidR="00EE7F38">
        <w:t xml:space="preserve"> </w:t>
      </w:r>
      <w:r w:rsidRPr="00933B59">
        <w:t>Headquarters,</w:t>
      </w:r>
      <w:r w:rsidR="00EE7F38">
        <w:t xml:space="preserve"> </w:t>
      </w:r>
      <w:r w:rsidRPr="00933B59">
        <w:t>each</w:t>
      </w:r>
      <w:r w:rsidR="00EE7F38">
        <w:t xml:space="preserve"> </w:t>
      </w:r>
      <w:r w:rsidRPr="00933B59">
        <w:t>regional</w:t>
      </w:r>
      <w:r w:rsidR="00EE7F38">
        <w:t xml:space="preserve"> </w:t>
      </w:r>
      <w:r w:rsidRPr="00933B59">
        <w:t>police</w:t>
      </w:r>
      <w:r w:rsidR="00EE7F38">
        <w:t xml:space="preserve"> </w:t>
      </w:r>
      <w:r w:rsidRPr="00933B59">
        <w:t>headquarter</w:t>
      </w:r>
      <w:r w:rsidR="00EE7F38">
        <w:t xml:space="preserve"> </w:t>
      </w:r>
      <w:r w:rsidRPr="00933B59">
        <w:t>shall</w:t>
      </w:r>
      <w:r w:rsidR="00EE7F38">
        <w:t xml:space="preserve"> </w:t>
      </w:r>
      <w:r w:rsidRPr="00933B59">
        <w:t>appoint</w:t>
      </w:r>
      <w:r w:rsidR="00EE7F38">
        <w:t xml:space="preserve"> </w:t>
      </w:r>
      <w:r w:rsidRPr="00933B59">
        <w:t>at</w:t>
      </w:r>
      <w:r w:rsidR="00EE7F38">
        <w:t xml:space="preserve"> </w:t>
      </w:r>
      <w:r w:rsidRPr="00933B59">
        <w:t>least</w:t>
      </w:r>
      <w:r w:rsidR="00EE7F38">
        <w:t xml:space="preserve"> </w:t>
      </w:r>
      <w:r w:rsidRPr="00933B59">
        <w:t>one</w:t>
      </w:r>
      <w:r w:rsidR="00EE7F38">
        <w:t xml:space="preserve"> </w:t>
      </w:r>
      <w:r w:rsidRPr="00933B59">
        <w:t>specialist</w:t>
      </w:r>
      <w:r w:rsidR="00EE7F38">
        <w:t xml:space="preserve"> </w:t>
      </w:r>
      <w:r w:rsidRPr="00933B59">
        <w:t>(or</w:t>
      </w:r>
      <w:r w:rsidR="00EE7F38">
        <w:t xml:space="preserve"> </w:t>
      </w:r>
      <w:r w:rsidRPr="00933B59">
        <w:t>specialized</w:t>
      </w:r>
      <w:r w:rsidR="00EE7F38">
        <w:t xml:space="preserve"> </w:t>
      </w:r>
      <w:r w:rsidRPr="00933B59">
        <w:t>unit)</w:t>
      </w:r>
      <w:r w:rsidR="00EE7F38">
        <w:t xml:space="preserve"> </w:t>
      </w:r>
      <w:r w:rsidRPr="00933B59">
        <w:t>for</w:t>
      </w:r>
      <w:r w:rsidR="00EE7F38">
        <w:t xml:space="preserve"> </w:t>
      </w:r>
      <w:r w:rsidRPr="00933B59">
        <w:t>hate</w:t>
      </w:r>
      <w:r w:rsidR="00EE7F38">
        <w:t xml:space="preserve"> </w:t>
      </w:r>
      <w:r w:rsidRPr="00933B59">
        <w:t>crimes.</w:t>
      </w:r>
    </w:p>
    <w:p w14:paraId="6AE4527C" w14:textId="77777777" w:rsidR="00FF3C71" w:rsidRDefault="00582FB8" w:rsidP="00ED2374">
      <w:pPr>
        <w:pStyle w:val="SingleTxtG"/>
      </w:pPr>
      <w:r w:rsidRPr="00933B59">
        <w:rPr>
          <w:bCs/>
        </w:rPr>
        <w:t>82.</w:t>
      </w:r>
      <w:r w:rsidRPr="00933B59">
        <w:rPr>
          <w:bCs/>
        </w:rPr>
        <w:tab/>
      </w:r>
      <w:r w:rsidRPr="00933B59">
        <w:t>The</w:t>
      </w:r>
      <w:r w:rsidR="00EE7F38">
        <w:t xml:space="preserve"> </w:t>
      </w:r>
      <w:r w:rsidRPr="00933B59">
        <w:t>tasks</w:t>
      </w:r>
      <w:r w:rsidR="00EE7F38">
        <w:t xml:space="preserve"> </w:t>
      </w:r>
      <w:r w:rsidRPr="00933B59">
        <w:t>of</w:t>
      </w:r>
      <w:r w:rsidR="00EE7F38">
        <w:t xml:space="preserve"> </w:t>
      </w:r>
      <w:r w:rsidRPr="00933B59">
        <w:t>the</w:t>
      </w:r>
      <w:r w:rsidR="00EE7F38">
        <w:t xml:space="preserve"> </w:t>
      </w:r>
      <w:r w:rsidRPr="00933B59">
        <w:t>specialist</w:t>
      </w:r>
      <w:r w:rsidR="00EE7F38">
        <w:t xml:space="preserve"> </w:t>
      </w:r>
      <w:r w:rsidRPr="00933B59">
        <w:t>for</w:t>
      </w:r>
      <w:r w:rsidR="00EE7F38">
        <w:t xml:space="preserve"> </w:t>
      </w:r>
      <w:r w:rsidRPr="00933B59">
        <w:t>hate</w:t>
      </w:r>
      <w:r w:rsidR="00EE7F38">
        <w:t xml:space="preserve"> </w:t>
      </w:r>
      <w:r w:rsidRPr="00933B59">
        <w:t>crimes</w:t>
      </w:r>
      <w:r w:rsidR="00EE7F38">
        <w:t xml:space="preserve"> </w:t>
      </w:r>
      <w:r w:rsidRPr="00933B59">
        <w:t>are</w:t>
      </w:r>
      <w:r w:rsidR="00EE7F38">
        <w:t xml:space="preserve"> </w:t>
      </w:r>
      <w:r w:rsidRPr="00933B59">
        <w:t>as</w:t>
      </w:r>
      <w:r w:rsidR="00EE7F38">
        <w:t xml:space="preserve"> </w:t>
      </w:r>
      <w:r w:rsidRPr="00933B59">
        <w:t>follows:</w:t>
      </w:r>
    </w:p>
    <w:p w14:paraId="7D2FA459" w14:textId="6020F1AD" w:rsidR="00582FB8" w:rsidRPr="00933B59" w:rsidRDefault="005D26DD" w:rsidP="00ED2374">
      <w:pPr>
        <w:pStyle w:val="SingleTxtG"/>
      </w:pPr>
      <w:r>
        <w:tab/>
      </w:r>
      <w:r w:rsidR="00582FB8" w:rsidRPr="00933B59">
        <w:t>(a)</w:t>
      </w:r>
      <w:r w:rsidR="00582FB8" w:rsidRPr="00933B59">
        <w:tab/>
        <w:t>monitoring</w:t>
      </w:r>
      <w:r w:rsidR="00EE7F38">
        <w:t xml:space="preserve"> </w:t>
      </w:r>
      <w:r w:rsidR="00582FB8" w:rsidRPr="00933B59">
        <w:t>the</w:t>
      </w:r>
      <w:r w:rsidR="00EE7F38">
        <w:t xml:space="preserve"> </w:t>
      </w:r>
      <w:r w:rsidR="00582FB8" w:rsidRPr="00933B59">
        <w:t>decisions</w:t>
      </w:r>
      <w:r w:rsidR="00EE7F38">
        <w:t xml:space="preserve"> </w:t>
      </w:r>
      <w:r w:rsidR="00582FB8" w:rsidRPr="00933B59">
        <w:t>of</w:t>
      </w:r>
      <w:r w:rsidR="00EE7F38">
        <w:t xml:space="preserve"> </w:t>
      </w:r>
      <w:r w:rsidR="00582FB8" w:rsidRPr="00933B59">
        <w:t>the</w:t>
      </w:r>
      <w:r w:rsidR="00EE7F38">
        <w:t xml:space="preserve"> </w:t>
      </w:r>
      <w:r w:rsidR="00582FB8" w:rsidRPr="00933B59">
        <w:t>Constitutional</w:t>
      </w:r>
      <w:r w:rsidR="00EE7F38">
        <w:t xml:space="preserve"> </w:t>
      </w:r>
      <w:r w:rsidR="00582FB8" w:rsidRPr="00933B59">
        <w:t>Court</w:t>
      </w:r>
      <w:r w:rsidR="00EE7F38">
        <w:t xml:space="preserve"> </w:t>
      </w:r>
      <w:r w:rsidR="00582FB8" w:rsidRPr="00933B59">
        <w:t>and</w:t>
      </w:r>
      <w:r w:rsidR="00EE7F38">
        <w:t xml:space="preserve"> </w:t>
      </w:r>
      <w:r w:rsidR="00582FB8" w:rsidRPr="00933B59">
        <w:t>of</w:t>
      </w:r>
      <w:r w:rsidR="00EE7F38">
        <w:t xml:space="preserve"> </w:t>
      </w:r>
      <w:r w:rsidR="00582FB8" w:rsidRPr="00933B59">
        <w:t>other</w:t>
      </w:r>
      <w:r w:rsidR="00EE7F38">
        <w:t xml:space="preserve"> </w:t>
      </w:r>
      <w:r w:rsidR="00582FB8" w:rsidRPr="00933B59">
        <w:t>courts</w:t>
      </w:r>
      <w:r w:rsidR="00EE7F38">
        <w:t xml:space="preserve"> </w:t>
      </w:r>
      <w:r w:rsidR="00582FB8" w:rsidRPr="00933B59">
        <w:t>in</w:t>
      </w:r>
      <w:r w:rsidR="00EE7F38">
        <w:t xml:space="preserve"> </w:t>
      </w:r>
      <w:r w:rsidR="00582FB8" w:rsidRPr="00933B59">
        <w:t>connection</w:t>
      </w:r>
      <w:r w:rsidR="00EE7F38">
        <w:t xml:space="preserve"> </w:t>
      </w:r>
      <w:r w:rsidR="00582FB8" w:rsidRPr="00933B59">
        <w:t>with</w:t>
      </w:r>
      <w:r w:rsidR="00EE7F38">
        <w:t xml:space="preserve"> </w:t>
      </w:r>
      <w:r w:rsidR="00582FB8" w:rsidRPr="00933B59">
        <w:t>hate</w:t>
      </w:r>
      <w:r w:rsidR="00EE7F38">
        <w:t xml:space="preserve"> </w:t>
      </w:r>
      <w:r w:rsidR="00582FB8" w:rsidRPr="00933B59">
        <w:t>crimes;</w:t>
      </w:r>
    </w:p>
    <w:p w14:paraId="27C0F421" w14:textId="340F4D49" w:rsidR="00582FB8" w:rsidRPr="00933B59" w:rsidRDefault="005D26DD" w:rsidP="00ED2374">
      <w:pPr>
        <w:pStyle w:val="SingleTxtG"/>
      </w:pPr>
      <w:r>
        <w:tab/>
      </w:r>
      <w:r w:rsidR="00582FB8" w:rsidRPr="00933B59">
        <w:t>(b)</w:t>
      </w:r>
      <w:r w:rsidR="00582FB8" w:rsidRPr="00933B59">
        <w:tab/>
        <w:t>monitoring</w:t>
      </w:r>
      <w:r w:rsidR="00EE7F38">
        <w:t xml:space="preserve"> </w:t>
      </w:r>
      <w:r w:rsidR="00582FB8" w:rsidRPr="00933B59">
        <w:t>the</w:t>
      </w:r>
      <w:r w:rsidR="00EE7F38">
        <w:t xml:space="preserve"> </w:t>
      </w:r>
      <w:r w:rsidR="00582FB8" w:rsidRPr="00933B59">
        <w:t>crimes</w:t>
      </w:r>
      <w:r w:rsidR="00EE7F38">
        <w:t xml:space="preserve"> </w:t>
      </w:r>
      <w:r w:rsidR="00582FB8" w:rsidRPr="00933B59">
        <w:t>committed,</w:t>
      </w:r>
      <w:r w:rsidR="00EE7F38">
        <w:t xml:space="preserve"> </w:t>
      </w:r>
      <w:r w:rsidR="00582FB8" w:rsidRPr="00933B59">
        <w:t>and</w:t>
      </w:r>
      <w:r w:rsidR="00EE7F38">
        <w:t xml:space="preserve"> </w:t>
      </w:r>
      <w:r w:rsidR="00582FB8" w:rsidRPr="00933B59">
        <w:t>if</w:t>
      </w:r>
      <w:r w:rsidR="00EE7F38">
        <w:t xml:space="preserve"> </w:t>
      </w:r>
      <w:r w:rsidR="00582FB8" w:rsidRPr="00933B59">
        <w:t>an</w:t>
      </w:r>
      <w:r w:rsidR="00EE7F38">
        <w:t xml:space="preserve"> </w:t>
      </w:r>
      <w:r w:rsidR="00582FB8" w:rsidRPr="00933B59">
        <w:t>unrecognized</w:t>
      </w:r>
      <w:r w:rsidR="00EE7F38">
        <w:t xml:space="preserve"> </w:t>
      </w:r>
      <w:r w:rsidR="00582FB8" w:rsidRPr="00933B59">
        <w:t>hate</w:t>
      </w:r>
      <w:r w:rsidR="00EE7F38">
        <w:t xml:space="preserve"> </w:t>
      </w:r>
      <w:r w:rsidR="00582FB8" w:rsidRPr="00933B59">
        <w:t>crime</w:t>
      </w:r>
      <w:r w:rsidR="00EE7F38">
        <w:t xml:space="preserve"> </w:t>
      </w:r>
      <w:r w:rsidR="00582FB8" w:rsidRPr="00933B59">
        <w:t>is</w:t>
      </w:r>
      <w:r w:rsidR="00EE7F38">
        <w:t xml:space="preserve"> </w:t>
      </w:r>
      <w:r w:rsidR="00582FB8" w:rsidRPr="00933B59">
        <w:t>detected,</w:t>
      </w:r>
      <w:r w:rsidR="00EE7F38">
        <w:t xml:space="preserve"> </w:t>
      </w:r>
      <w:r w:rsidR="00582FB8" w:rsidRPr="00933B59">
        <w:t>he/she</w:t>
      </w:r>
      <w:r w:rsidR="00EE7F38">
        <w:t xml:space="preserve"> </w:t>
      </w:r>
      <w:r w:rsidR="00582FB8" w:rsidRPr="00933B59">
        <w:t>takes</w:t>
      </w:r>
      <w:r w:rsidR="00EE7F38">
        <w:t xml:space="preserve"> </w:t>
      </w:r>
      <w:r w:rsidR="00582FB8" w:rsidRPr="00933B59">
        <w:t>immediate</w:t>
      </w:r>
      <w:r w:rsidR="00EE7F38">
        <w:t xml:space="preserve"> </w:t>
      </w:r>
      <w:r w:rsidR="00582FB8" w:rsidRPr="00933B59">
        <w:t>action</w:t>
      </w:r>
      <w:r w:rsidR="00EE7F38">
        <w:t xml:space="preserve"> </w:t>
      </w:r>
      <w:r w:rsidR="00582FB8" w:rsidRPr="00933B59">
        <w:t>to</w:t>
      </w:r>
      <w:r w:rsidR="00EE7F38">
        <w:t xml:space="preserve"> </w:t>
      </w:r>
      <w:r w:rsidR="00582FB8" w:rsidRPr="00933B59">
        <w:t>initiate</w:t>
      </w:r>
      <w:r w:rsidR="00EE7F38">
        <w:t xml:space="preserve"> </w:t>
      </w:r>
      <w:r w:rsidR="00582FB8" w:rsidRPr="00933B59">
        <w:t>the</w:t>
      </w:r>
      <w:r w:rsidR="00EE7F38">
        <w:t xml:space="preserve"> </w:t>
      </w:r>
      <w:r w:rsidR="00582FB8" w:rsidRPr="00933B59">
        <w:t>correct</w:t>
      </w:r>
      <w:r w:rsidR="00EE7F38">
        <w:t xml:space="preserve"> </w:t>
      </w:r>
      <w:r w:rsidR="00582FB8" w:rsidRPr="00933B59">
        <w:t>criminal</w:t>
      </w:r>
      <w:r w:rsidR="00EE7F38">
        <w:t xml:space="preserve"> </w:t>
      </w:r>
      <w:r w:rsidR="00582FB8" w:rsidRPr="00933B59">
        <w:t>classification</w:t>
      </w:r>
      <w:r w:rsidR="00EE7F38">
        <w:t xml:space="preserve"> </w:t>
      </w:r>
      <w:r w:rsidR="00582FB8" w:rsidRPr="00933B59">
        <w:t>of</w:t>
      </w:r>
      <w:r w:rsidR="00EE7F38">
        <w:t xml:space="preserve"> </w:t>
      </w:r>
      <w:r w:rsidR="00582FB8" w:rsidRPr="00933B59">
        <w:t>the</w:t>
      </w:r>
      <w:r w:rsidR="00EE7F38">
        <w:t xml:space="preserve"> </w:t>
      </w:r>
      <w:r w:rsidR="00582FB8" w:rsidRPr="00933B59">
        <w:t>offence;</w:t>
      </w:r>
    </w:p>
    <w:p w14:paraId="50CC93F6" w14:textId="77777777" w:rsidR="00FF3C71" w:rsidRDefault="005D26DD" w:rsidP="00ED2374">
      <w:pPr>
        <w:pStyle w:val="SingleTxtG"/>
      </w:pPr>
      <w:r>
        <w:tab/>
      </w:r>
      <w:r w:rsidR="00582FB8" w:rsidRPr="00933B59">
        <w:t>(c)</w:t>
      </w:r>
      <w:r w:rsidR="00582FB8" w:rsidRPr="00933B59">
        <w:tab/>
        <w:t>monitoring</w:t>
      </w:r>
      <w:r w:rsidR="00EE7F38">
        <w:t xml:space="preserve"> </w:t>
      </w:r>
      <w:r w:rsidR="00582FB8" w:rsidRPr="00933B59">
        <w:t>media</w:t>
      </w:r>
      <w:r w:rsidR="00EE7F38">
        <w:t xml:space="preserve"> </w:t>
      </w:r>
      <w:r w:rsidR="00582FB8" w:rsidRPr="00933B59">
        <w:t>coverage</w:t>
      </w:r>
      <w:r w:rsidR="00EE7F38">
        <w:t xml:space="preserve"> </w:t>
      </w:r>
      <w:r w:rsidR="00582FB8" w:rsidRPr="00933B59">
        <w:t>of</w:t>
      </w:r>
      <w:r w:rsidR="00EE7F38">
        <w:t xml:space="preserve"> </w:t>
      </w:r>
      <w:r w:rsidR="00582FB8" w:rsidRPr="00933B59">
        <w:t>hate</w:t>
      </w:r>
      <w:r w:rsidR="00EE7F38">
        <w:t xml:space="preserve"> </w:t>
      </w:r>
      <w:r w:rsidR="00582FB8" w:rsidRPr="00933B59">
        <w:t>crimes;</w:t>
      </w:r>
    </w:p>
    <w:p w14:paraId="45E2A951" w14:textId="543D5AAD" w:rsidR="00582FB8" w:rsidRPr="00933B59" w:rsidRDefault="005D26DD" w:rsidP="00ED2374">
      <w:pPr>
        <w:pStyle w:val="SingleTxtG"/>
      </w:pPr>
      <w:r>
        <w:tab/>
      </w:r>
      <w:r w:rsidR="00582FB8" w:rsidRPr="00933B59">
        <w:t>(d)</w:t>
      </w:r>
      <w:r w:rsidR="00582FB8" w:rsidRPr="00933B59">
        <w:tab/>
        <w:t>monitoring</w:t>
      </w:r>
      <w:r w:rsidR="00EE7F38">
        <w:t xml:space="preserve"> </w:t>
      </w:r>
      <w:r w:rsidR="00582FB8" w:rsidRPr="00933B59">
        <w:t>the</w:t>
      </w:r>
      <w:r w:rsidR="00EE7F38">
        <w:t xml:space="preserve"> </w:t>
      </w:r>
      <w:r w:rsidR="00582FB8" w:rsidRPr="00933B59">
        <w:t>activities</w:t>
      </w:r>
      <w:r w:rsidR="00EE7F38">
        <w:t xml:space="preserve"> </w:t>
      </w:r>
      <w:r w:rsidR="00582FB8" w:rsidRPr="00933B59">
        <w:t>of</w:t>
      </w:r>
      <w:r w:rsidR="00EE7F38">
        <w:t xml:space="preserve"> </w:t>
      </w:r>
      <w:r w:rsidR="00582FB8" w:rsidRPr="00933B59">
        <w:t>organized</w:t>
      </w:r>
      <w:r w:rsidR="00EE7F38">
        <w:t xml:space="preserve"> </w:t>
      </w:r>
      <w:r w:rsidR="00582FB8" w:rsidRPr="00933B59">
        <w:t>hate</w:t>
      </w:r>
      <w:r w:rsidR="00EE7F38">
        <w:t xml:space="preserve"> </w:t>
      </w:r>
      <w:r w:rsidR="00582FB8" w:rsidRPr="00933B59">
        <w:t>groups</w:t>
      </w:r>
      <w:r w:rsidR="00EE7F38">
        <w:t xml:space="preserve"> </w:t>
      </w:r>
      <w:r w:rsidR="00582FB8" w:rsidRPr="00933B59">
        <w:t>and</w:t>
      </w:r>
      <w:r w:rsidR="00EE7F38">
        <w:t xml:space="preserve"> </w:t>
      </w:r>
      <w:r w:rsidR="00582FB8" w:rsidRPr="00933B59">
        <w:t>their</w:t>
      </w:r>
      <w:r w:rsidR="00EE7F38">
        <w:t xml:space="preserve"> </w:t>
      </w:r>
      <w:r w:rsidR="00582FB8" w:rsidRPr="00933B59">
        <w:t>members</w:t>
      </w:r>
      <w:r w:rsidR="00EE7F38">
        <w:t xml:space="preserve"> </w:t>
      </w:r>
      <w:r w:rsidR="00582FB8" w:rsidRPr="00933B59">
        <w:t>and</w:t>
      </w:r>
      <w:r w:rsidR="00EE7F38">
        <w:t xml:space="preserve"> </w:t>
      </w:r>
      <w:r w:rsidR="00582FB8" w:rsidRPr="00933B59">
        <w:t>taking</w:t>
      </w:r>
      <w:r w:rsidR="00EE7F38">
        <w:t xml:space="preserve"> </w:t>
      </w:r>
      <w:r w:rsidR="00582FB8" w:rsidRPr="00933B59">
        <w:t>the</w:t>
      </w:r>
      <w:r w:rsidR="00EE7F38">
        <w:t xml:space="preserve"> </w:t>
      </w:r>
      <w:r w:rsidR="00582FB8" w:rsidRPr="00933B59">
        <w:t>necessary</w:t>
      </w:r>
      <w:r w:rsidR="00EE7F38">
        <w:t xml:space="preserve"> </w:t>
      </w:r>
      <w:r w:rsidR="00582FB8" w:rsidRPr="00933B59">
        <w:t>measures</w:t>
      </w:r>
      <w:r w:rsidR="00EE7F38">
        <w:t xml:space="preserve"> </w:t>
      </w:r>
      <w:r w:rsidR="00582FB8" w:rsidRPr="00933B59">
        <w:t>if</w:t>
      </w:r>
      <w:r w:rsidR="00EE7F38">
        <w:t xml:space="preserve"> </w:t>
      </w:r>
      <w:r w:rsidR="00582FB8" w:rsidRPr="00933B59">
        <w:t>a</w:t>
      </w:r>
      <w:r w:rsidR="00EE7F38">
        <w:t xml:space="preserve"> </w:t>
      </w:r>
      <w:r w:rsidR="00582FB8" w:rsidRPr="00933B59">
        <w:t>suspected</w:t>
      </w:r>
      <w:r w:rsidR="00EE7F38">
        <w:t xml:space="preserve"> </w:t>
      </w:r>
      <w:r w:rsidR="00582FB8" w:rsidRPr="00933B59">
        <w:t>infringement</w:t>
      </w:r>
      <w:r w:rsidR="00EE7F38">
        <w:t xml:space="preserve"> </w:t>
      </w:r>
      <w:r w:rsidR="00582FB8" w:rsidRPr="00933B59">
        <w:t>is</w:t>
      </w:r>
      <w:r w:rsidR="00EE7F38">
        <w:t xml:space="preserve"> </w:t>
      </w:r>
      <w:r w:rsidR="00582FB8" w:rsidRPr="00933B59">
        <w:t>detected;</w:t>
      </w:r>
    </w:p>
    <w:p w14:paraId="02E7CF44" w14:textId="77777777" w:rsidR="00FF3C71" w:rsidRDefault="005D26DD" w:rsidP="00ED2374">
      <w:pPr>
        <w:pStyle w:val="SingleTxtG"/>
      </w:pPr>
      <w:r>
        <w:tab/>
      </w:r>
      <w:r w:rsidR="00582FB8" w:rsidRPr="00933B59">
        <w:t>(e)</w:t>
      </w:r>
      <w:r w:rsidR="00582FB8" w:rsidRPr="00933B59">
        <w:tab/>
        <w:t>reporting</w:t>
      </w:r>
      <w:r w:rsidR="00EE7F38">
        <w:t xml:space="preserve"> </w:t>
      </w:r>
      <w:r w:rsidR="00582FB8" w:rsidRPr="00933B59">
        <w:t>all</w:t>
      </w:r>
      <w:r w:rsidR="00EE7F38">
        <w:t xml:space="preserve"> </w:t>
      </w:r>
      <w:r w:rsidR="00582FB8" w:rsidRPr="00933B59">
        <w:t>hate</w:t>
      </w:r>
      <w:r w:rsidR="00EE7F38">
        <w:t xml:space="preserve"> </w:t>
      </w:r>
      <w:r w:rsidR="00582FB8" w:rsidRPr="00933B59">
        <w:t>crimes</w:t>
      </w:r>
      <w:r w:rsidR="00EE7F38">
        <w:t xml:space="preserve"> </w:t>
      </w:r>
      <w:r w:rsidR="00582FB8" w:rsidRPr="00933B59">
        <w:t>committed</w:t>
      </w:r>
      <w:r w:rsidR="00EE7F38">
        <w:t xml:space="preserve"> </w:t>
      </w:r>
      <w:r w:rsidR="00582FB8" w:rsidRPr="00933B59">
        <w:t>to</w:t>
      </w:r>
      <w:r w:rsidR="00EE7F38">
        <w:t xml:space="preserve"> </w:t>
      </w:r>
      <w:r w:rsidR="00582FB8" w:rsidRPr="00933B59">
        <w:t>the</w:t>
      </w:r>
      <w:r w:rsidR="00EE7F38">
        <w:t xml:space="preserve"> </w:t>
      </w:r>
      <w:r w:rsidR="00582FB8" w:rsidRPr="00933B59">
        <w:t>national</w:t>
      </w:r>
      <w:r w:rsidR="00EE7F38">
        <w:t xml:space="preserve"> </w:t>
      </w:r>
      <w:r w:rsidR="00582FB8" w:rsidRPr="00933B59">
        <w:t>specialist</w:t>
      </w:r>
      <w:r w:rsidR="00EE7F38">
        <w:t xml:space="preserve"> </w:t>
      </w:r>
      <w:r w:rsidR="00582FB8" w:rsidRPr="00933B59">
        <w:t>of</w:t>
      </w:r>
      <w:r w:rsidR="00EE7F38">
        <w:t xml:space="preserve"> </w:t>
      </w:r>
      <w:r w:rsidR="00582FB8" w:rsidRPr="00933B59">
        <w:t>hate</w:t>
      </w:r>
      <w:r w:rsidR="00EE7F38">
        <w:t xml:space="preserve"> </w:t>
      </w:r>
      <w:r w:rsidR="00582FB8" w:rsidRPr="00933B59">
        <w:t>crimes;</w:t>
      </w:r>
    </w:p>
    <w:p w14:paraId="7488E6FA" w14:textId="53551A89" w:rsidR="00582FB8" w:rsidRPr="00933B59" w:rsidRDefault="005D26DD" w:rsidP="00ED2374">
      <w:pPr>
        <w:pStyle w:val="SingleTxtG"/>
      </w:pPr>
      <w:r>
        <w:tab/>
      </w:r>
      <w:r w:rsidR="00582FB8" w:rsidRPr="00933B59">
        <w:t>(f)</w:t>
      </w:r>
      <w:r w:rsidR="00582FB8" w:rsidRPr="00933B59">
        <w:tab/>
        <w:t>monitoring</w:t>
      </w:r>
      <w:r w:rsidR="00EE7F38">
        <w:t xml:space="preserve"> </w:t>
      </w:r>
      <w:r w:rsidR="00582FB8" w:rsidRPr="00933B59">
        <w:t>the</w:t>
      </w:r>
      <w:r w:rsidR="00EE7F38">
        <w:t xml:space="preserve"> </w:t>
      </w:r>
      <w:r w:rsidR="00582FB8" w:rsidRPr="00933B59">
        <w:t>criminal</w:t>
      </w:r>
      <w:r w:rsidR="00EE7F38">
        <w:t xml:space="preserve"> </w:t>
      </w:r>
      <w:r w:rsidR="00582FB8" w:rsidRPr="00933B59">
        <w:t>proceedings</w:t>
      </w:r>
      <w:r w:rsidR="00EE7F38">
        <w:t xml:space="preserve"> </w:t>
      </w:r>
      <w:r w:rsidR="00582FB8" w:rsidRPr="00933B59">
        <w:t>related</w:t>
      </w:r>
      <w:r w:rsidR="00EE7F38">
        <w:t xml:space="preserve"> </w:t>
      </w:r>
      <w:r w:rsidR="00582FB8" w:rsidRPr="00933B59">
        <w:t>to</w:t>
      </w:r>
      <w:r w:rsidR="00EE7F38">
        <w:t xml:space="preserve"> </w:t>
      </w:r>
      <w:r w:rsidR="00582FB8" w:rsidRPr="00933B59">
        <w:t>hate</w:t>
      </w:r>
      <w:r w:rsidR="00EE7F38">
        <w:t xml:space="preserve"> </w:t>
      </w:r>
      <w:r w:rsidR="00582FB8" w:rsidRPr="00933B59">
        <w:t>crimes;</w:t>
      </w:r>
    </w:p>
    <w:p w14:paraId="4311FD3B" w14:textId="1B91850D" w:rsidR="00582FB8" w:rsidRPr="00933B59" w:rsidRDefault="005D26DD" w:rsidP="00ED2374">
      <w:pPr>
        <w:pStyle w:val="SingleTxtG"/>
      </w:pPr>
      <w:r>
        <w:tab/>
      </w:r>
      <w:r w:rsidR="00582FB8" w:rsidRPr="00933B59">
        <w:t>(g)</w:t>
      </w:r>
      <w:r w:rsidR="00582FB8" w:rsidRPr="00933B59">
        <w:tab/>
        <w:t>ensuring</w:t>
      </w:r>
      <w:r w:rsidR="00EE7F38">
        <w:t xml:space="preserve"> </w:t>
      </w:r>
      <w:r w:rsidR="00582FB8" w:rsidRPr="00933B59">
        <w:t>the</w:t>
      </w:r>
      <w:r w:rsidR="00EE7F38">
        <w:t xml:space="preserve"> </w:t>
      </w:r>
      <w:r w:rsidR="00582FB8" w:rsidRPr="00933B59">
        <w:t>availability</w:t>
      </w:r>
      <w:r w:rsidR="00EE7F38">
        <w:t xml:space="preserve"> </w:t>
      </w:r>
      <w:r w:rsidR="00582FB8" w:rsidRPr="00933B59">
        <w:t>of</w:t>
      </w:r>
      <w:r w:rsidR="00EE7F38">
        <w:t xml:space="preserve"> </w:t>
      </w:r>
      <w:r w:rsidR="00582FB8" w:rsidRPr="00933B59">
        <w:t>information</w:t>
      </w:r>
      <w:r w:rsidR="00EE7F38">
        <w:t xml:space="preserve"> </w:t>
      </w:r>
      <w:r w:rsidR="00582FB8" w:rsidRPr="00933B59">
        <w:t>brochures</w:t>
      </w:r>
      <w:r w:rsidR="00EE7F38">
        <w:t xml:space="preserve"> </w:t>
      </w:r>
      <w:r w:rsidR="00582FB8" w:rsidRPr="00933B59">
        <w:t>and</w:t>
      </w:r>
      <w:r w:rsidR="00EE7F38">
        <w:t xml:space="preserve"> </w:t>
      </w:r>
      <w:r w:rsidR="00582FB8" w:rsidRPr="00933B59">
        <w:t>learning</w:t>
      </w:r>
      <w:r w:rsidR="00EE7F38">
        <w:t xml:space="preserve"> </w:t>
      </w:r>
      <w:r w:rsidR="00582FB8" w:rsidRPr="00933B59">
        <w:t>materials</w:t>
      </w:r>
      <w:r w:rsidR="00EE7F38">
        <w:t xml:space="preserve"> </w:t>
      </w:r>
      <w:r w:rsidR="00582FB8" w:rsidRPr="00933B59">
        <w:t>on</w:t>
      </w:r>
      <w:r w:rsidR="00EE7F38">
        <w:t xml:space="preserve"> </w:t>
      </w:r>
      <w:r w:rsidR="00582FB8" w:rsidRPr="00933B59">
        <w:t>the</w:t>
      </w:r>
      <w:r w:rsidR="00EE7F38">
        <w:t xml:space="preserve"> </w:t>
      </w:r>
      <w:r w:rsidR="00582FB8" w:rsidRPr="00933B59">
        <w:t>intranet</w:t>
      </w:r>
      <w:r w:rsidR="00EE7F38">
        <w:t xml:space="preserve"> </w:t>
      </w:r>
      <w:r w:rsidR="00582FB8" w:rsidRPr="00933B59">
        <w:t>sites</w:t>
      </w:r>
      <w:r w:rsidR="00EE7F38">
        <w:t xml:space="preserve"> </w:t>
      </w:r>
      <w:r w:rsidR="00582FB8" w:rsidRPr="00933B59">
        <w:t>of</w:t>
      </w:r>
      <w:r w:rsidR="00EE7F38">
        <w:t xml:space="preserve"> </w:t>
      </w:r>
      <w:r w:rsidR="00582FB8" w:rsidRPr="00933B59">
        <w:t>the</w:t>
      </w:r>
      <w:r w:rsidR="00EE7F38">
        <w:t xml:space="preserve"> </w:t>
      </w:r>
      <w:r w:rsidR="00582FB8" w:rsidRPr="00933B59">
        <w:t>territorial</w:t>
      </w:r>
      <w:r w:rsidR="00EE7F38">
        <w:t xml:space="preserve"> </w:t>
      </w:r>
      <w:r w:rsidR="00582FB8" w:rsidRPr="00933B59">
        <w:t>body;</w:t>
      </w:r>
    </w:p>
    <w:p w14:paraId="3683E0B4" w14:textId="77777777" w:rsidR="00FF3C71" w:rsidRDefault="005D26DD" w:rsidP="00ED2374">
      <w:pPr>
        <w:pStyle w:val="SingleTxtG"/>
      </w:pPr>
      <w:r>
        <w:tab/>
      </w:r>
      <w:r w:rsidR="00582FB8" w:rsidRPr="00933B59">
        <w:t>(h)</w:t>
      </w:r>
      <w:r w:rsidR="00582FB8" w:rsidRPr="00933B59">
        <w:tab/>
        <w:t>participating</w:t>
      </w:r>
      <w:r w:rsidR="00EE7F38">
        <w:t xml:space="preserve"> </w:t>
      </w:r>
      <w:r w:rsidR="00582FB8" w:rsidRPr="00933B59">
        <w:t>in</w:t>
      </w:r>
      <w:r w:rsidR="00EE7F38">
        <w:t xml:space="preserve"> </w:t>
      </w:r>
      <w:r w:rsidR="00582FB8" w:rsidRPr="00933B59">
        <w:t>training</w:t>
      </w:r>
      <w:r w:rsidR="00EE7F38">
        <w:t xml:space="preserve"> </w:t>
      </w:r>
      <w:r w:rsidR="00582FB8" w:rsidRPr="00933B59">
        <w:t>courses</w:t>
      </w:r>
      <w:r w:rsidR="00EE7F38">
        <w:t xml:space="preserve"> </w:t>
      </w:r>
      <w:r w:rsidR="00582FB8" w:rsidRPr="00933B59">
        <w:t>on</w:t>
      </w:r>
      <w:r w:rsidR="00EE7F38">
        <w:t xml:space="preserve"> </w:t>
      </w:r>
      <w:r w:rsidR="00582FB8" w:rsidRPr="00933B59">
        <w:t>hate</w:t>
      </w:r>
      <w:r w:rsidR="00EE7F38">
        <w:t xml:space="preserve"> </w:t>
      </w:r>
      <w:r w:rsidR="00582FB8" w:rsidRPr="00933B59">
        <w:t>crimes</w:t>
      </w:r>
      <w:r w:rsidR="00EE7F38">
        <w:t xml:space="preserve"> </w:t>
      </w:r>
      <w:r w:rsidR="00582FB8" w:rsidRPr="00933B59">
        <w:t>for</w:t>
      </w:r>
      <w:r w:rsidR="00EE7F38">
        <w:t xml:space="preserve"> </w:t>
      </w:r>
      <w:r w:rsidR="00582FB8" w:rsidRPr="00933B59">
        <w:t>the</w:t>
      </w:r>
      <w:r w:rsidR="00EE7F38">
        <w:t xml:space="preserve"> </w:t>
      </w:r>
      <w:r w:rsidR="00582FB8" w:rsidRPr="00933B59">
        <w:t>police</w:t>
      </w:r>
      <w:r w:rsidR="00EE7F38">
        <w:t xml:space="preserve"> </w:t>
      </w:r>
      <w:r w:rsidR="00582FB8" w:rsidRPr="00933B59">
        <w:t>staff.</w:t>
      </w:r>
    </w:p>
    <w:p w14:paraId="2A3D81F4" w14:textId="77777777" w:rsidR="00FF3C71" w:rsidRDefault="00582FB8" w:rsidP="00ED2374">
      <w:pPr>
        <w:pStyle w:val="SingleTxtG"/>
      </w:pPr>
      <w:r w:rsidRPr="00933B59">
        <w:rPr>
          <w:bCs/>
        </w:rPr>
        <w:t>83.</w:t>
      </w:r>
      <w:r w:rsidRPr="00933B59">
        <w:rPr>
          <w:bCs/>
        </w:rPr>
        <w:tab/>
      </w:r>
      <w:r w:rsidRPr="00933B59">
        <w:t>The</w:t>
      </w:r>
      <w:r w:rsidR="00EE7F38">
        <w:t xml:space="preserve"> </w:t>
      </w:r>
      <w:r w:rsidRPr="00933B59">
        <w:t>national</w:t>
      </w:r>
      <w:r w:rsidR="00EE7F38">
        <w:t xml:space="preserve"> </w:t>
      </w:r>
      <w:r w:rsidRPr="00933B59">
        <w:t>head</w:t>
      </w:r>
      <w:r w:rsidR="00EE7F38">
        <w:t xml:space="preserve"> </w:t>
      </w:r>
      <w:r w:rsidRPr="00933B59">
        <w:t>of</w:t>
      </w:r>
      <w:r w:rsidR="00EE7F38">
        <w:t xml:space="preserve"> </w:t>
      </w:r>
      <w:r w:rsidRPr="00933B59">
        <w:t>hate</w:t>
      </w:r>
      <w:r w:rsidR="00EE7F38">
        <w:t xml:space="preserve"> </w:t>
      </w:r>
      <w:r w:rsidRPr="00933B59">
        <w:t>crimes</w:t>
      </w:r>
      <w:r w:rsidR="00EE7F38">
        <w:t xml:space="preserve"> </w:t>
      </w:r>
      <w:r w:rsidRPr="00933B59">
        <w:t>specialists</w:t>
      </w:r>
      <w:r>
        <w:t>:</w:t>
      </w:r>
    </w:p>
    <w:p w14:paraId="3CABD985" w14:textId="7C5028E3" w:rsidR="00582FB8" w:rsidRPr="00933B59" w:rsidRDefault="005D26DD" w:rsidP="00ED2374">
      <w:pPr>
        <w:pStyle w:val="SingleTxtG"/>
      </w:pPr>
      <w:r>
        <w:rPr>
          <w:bCs/>
        </w:rPr>
        <w:tab/>
      </w:r>
      <w:r w:rsidR="00582FB8" w:rsidRPr="00933B59">
        <w:rPr>
          <w:bCs/>
        </w:rPr>
        <w:t>(a)</w:t>
      </w:r>
      <w:r w:rsidR="00582FB8" w:rsidRPr="00933B59">
        <w:rPr>
          <w:bCs/>
        </w:rPr>
        <w:tab/>
      </w:r>
      <w:r w:rsidR="00582FB8" w:rsidRPr="00933B59">
        <w:t>monitors</w:t>
      </w:r>
      <w:r w:rsidR="00EE7F38">
        <w:t xml:space="preserve"> </w:t>
      </w:r>
      <w:r w:rsidR="00582FB8" w:rsidRPr="00933B59">
        <w:t>the</w:t>
      </w:r>
      <w:r w:rsidR="00EE7F38">
        <w:t xml:space="preserve"> </w:t>
      </w:r>
      <w:r w:rsidR="00582FB8" w:rsidRPr="00933B59">
        <w:t>crimes</w:t>
      </w:r>
      <w:r w:rsidR="00EE7F38">
        <w:t xml:space="preserve"> </w:t>
      </w:r>
      <w:r w:rsidR="00582FB8" w:rsidRPr="00933B59">
        <w:t>committed,</w:t>
      </w:r>
      <w:r w:rsidR="00EE7F38">
        <w:t xml:space="preserve"> </w:t>
      </w:r>
      <w:r w:rsidR="00582FB8" w:rsidRPr="00933B59">
        <w:t>and</w:t>
      </w:r>
      <w:r w:rsidR="00EE7F38">
        <w:t xml:space="preserve"> </w:t>
      </w:r>
      <w:r w:rsidR="00582FB8" w:rsidRPr="00933B59">
        <w:t>if</w:t>
      </w:r>
      <w:r w:rsidR="00EE7F38">
        <w:t xml:space="preserve"> </w:t>
      </w:r>
      <w:r w:rsidR="00582FB8" w:rsidRPr="00933B59">
        <w:t>an</w:t>
      </w:r>
      <w:r w:rsidR="00EE7F38">
        <w:t xml:space="preserve"> </w:t>
      </w:r>
      <w:r w:rsidR="00582FB8" w:rsidRPr="00933B59">
        <w:t>unrecognized</w:t>
      </w:r>
      <w:r w:rsidR="00EE7F38">
        <w:t xml:space="preserve"> </w:t>
      </w:r>
      <w:r w:rsidR="00582FB8" w:rsidRPr="00933B59">
        <w:t>hate</w:t>
      </w:r>
      <w:r w:rsidR="00EE7F38">
        <w:t xml:space="preserve"> </w:t>
      </w:r>
      <w:r w:rsidR="00582FB8" w:rsidRPr="00933B59">
        <w:t>crime</w:t>
      </w:r>
      <w:r w:rsidR="00EE7F38">
        <w:t xml:space="preserve"> </w:t>
      </w:r>
      <w:r w:rsidR="00582FB8" w:rsidRPr="00933B59">
        <w:t>is</w:t>
      </w:r>
      <w:r w:rsidR="00EE7F38">
        <w:t xml:space="preserve"> </w:t>
      </w:r>
      <w:r w:rsidR="00582FB8" w:rsidRPr="00933B59">
        <w:t>detected,</w:t>
      </w:r>
      <w:r w:rsidR="00EE7F38">
        <w:t xml:space="preserve"> </w:t>
      </w:r>
      <w:r w:rsidR="00582FB8" w:rsidRPr="00933B59">
        <w:t>takes</w:t>
      </w:r>
      <w:r w:rsidR="00EE7F38">
        <w:t xml:space="preserve"> </w:t>
      </w:r>
      <w:r w:rsidR="00582FB8" w:rsidRPr="00933B59">
        <w:t>immediate</w:t>
      </w:r>
      <w:r w:rsidR="00EE7F38">
        <w:t xml:space="preserve"> </w:t>
      </w:r>
      <w:r w:rsidR="00582FB8" w:rsidRPr="00933B59">
        <w:t>action</w:t>
      </w:r>
      <w:r w:rsidR="00EE7F38">
        <w:t xml:space="preserve"> </w:t>
      </w:r>
      <w:r w:rsidR="00582FB8" w:rsidRPr="00933B59">
        <w:t>to</w:t>
      </w:r>
      <w:r w:rsidR="00EE7F38">
        <w:t xml:space="preserve"> </w:t>
      </w:r>
      <w:r w:rsidR="00582FB8" w:rsidRPr="00933B59">
        <w:t>initiate</w:t>
      </w:r>
      <w:r w:rsidR="00EE7F38">
        <w:t xml:space="preserve"> </w:t>
      </w:r>
      <w:r w:rsidR="00582FB8" w:rsidRPr="00933B59">
        <w:t>the</w:t>
      </w:r>
      <w:r w:rsidR="00EE7F38">
        <w:t xml:space="preserve"> </w:t>
      </w:r>
      <w:r w:rsidR="00582FB8" w:rsidRPr="00933B59">
        <w:t>correct</w:t>
      </w:r>
      <w:r w:rsidR="00EE7F38">
        <w:t xml:space="preserve"> </w:t>
      </w:r>
      <w:r w:rsidR="00582FB8" w:rsidRPr="00933B59">
        <w:t>criminal</w:t>
      </w:r>
      <w:r w:rsidR="00EE7F38">
        <w:t xml:space="preserve"> </w:t>
      </w:r>
      <w:r w:rsidR="00582FB8" w:rsidRPr="00933B59">
        <w:t>classification</w:t>
      </w:r>
      <w:r w:rsidR="00EE7F38">
        <w:t xml:space="preserve"> </w:t>
      </w:r>
      <w:r w:rsidR="00582FB8" w:rsidRPr="00933B59">
        <w:t>of</w:t>
      </w:r>
      <w:r w:rsidR="00EE7F38">
        <w:t xml:space="preserve"> </w:t>
      </w:r>
      <w:r w:rsidR="00582FB8" w:rsidRPr="00933B59">
        <w:t>the</w:t>
      </w:r>
      <w:r w:rsidR="00EE7F38">
        <w:t xml:space="preserve"> </w:t>
      </w:r>
      <w:r w:rsidR="00582FB8" w:rsidRPr="00933B59">
        <w:t>offence;</w:t>
      </w:r>
    </w:p>
    <w:p w14:paraId="27C4A46D" w14:textId="7BC4BE6D" w:rsidR="00582FB8" w:rsidRPr="00933B59" w:rsidRDefault="005D26DD" w:rsidP="00ED2374">
      <w:pPr>
        <w:pStyle w:val="SingleTxtG"/>
      </w:pPr>
      <w:r>
        <w:rPr>
          <w:bCs/>
        </w:rPr>
        <w:tab/>
      </w:r>
      <w:r w:rsidR="00582FB8" w:rsidRPr="00933B59">
        <w:rPr>
          <w:bCs/>
        </w:rPr>
        <w:t>(b)</w:t>
      </w:r>
      <w:r w:rsidR="00582FB8" w:rsidRPr="00933B59">
        <w:rPr>
          <w:bCs/>
        </w:rPr>
        <w:tab/>
      </w:r>
      <w:r w:rsidR="00582FB8" w:rsidRPr="00933B59">
        <w:t>monitors</w:t>
      </w:r>
      <w:r w:rsidR="00EE7F38">
        <w:t xml:space="preserve"> </w:t>
      </w:r>
      <w:r w:rsidR="00582FB8" w:rsidRPr="00933B59">
        <w:t>media</w:t>
      </w:r>
      <w:r w:rsidR="00EE7F38">
        <w:t xml:space="preserve"> </w:t>
      </w:r>
      <w:r w:rsidR="00582FB8" w:rsidRPr="00933B59">
        <w:t>coverage</w:t>
      </w:r>
      <w:r w:rsidR="00EE7F38">
        <w:t xml:space="preserve"> </w:t>
      </w:r>
      <w:r w:rsidR="00582FB8" w:rsidRPr="00933B59">
        <w:t>of</w:t>
      </w:r>
      <w:r w:rsidR="00EE7F38">
        <w:t xml:space="preserve"> </w:t>
      </w:r>
      <w:r w:rsidR="00582FB8" w:rsidRPr="00933B59">
        <w:t>hate</w:t>
      </w:r>
      <w:r w:rsidR="00EE7F38">
        <w:t xml:space="preserve"> </w:t>
      </w:r>
      <w:r w:rsidR="00582FB8" w:rsidRPr="00933B59">
        <w:t>crimes;</w:t>
      </w:r>
    </w:p>
    <w:p w14:paraId="3DE4ACA9" w14:textId="5875F9C3" w:rsidR="00582FB8" w:rsidRPr="00933B59" w:rsidRDefault="005D26DD" w:rsidP="00ED2374">
      <w:pPr>
        <w:pStyle w:val="SingleTxtG"/>
      </w:pPr>
      <w:r>
        <w:rPr>
          <w:bCs/>
        </w:rPr>
        <w:tab/>
      </w:r>
      <w:r w:rsidR="00582FB8" w:rsidRPr="00933B59">
        <w:rPr>
          <w:bCs/>
        </w:rPr>
        <w:t>(c)</w:t>
      </w:r>
      <w:r w:rsidR="00582FB8" w:rsidRPr="00933B59">
        <w:rPr>
          <w:bCs/>
        </w:rPr>
        <w:tab/>
      </w:r>
      <w:r w:rsidR="00582FB8" w:rsidRPr="00933B59">
        <w:t>monitoring</w:t>
      </w:r>
      <w:r w:rsidR="00EE7F38">
        <w:t xml:space="preserve"> </w:t>
      </w:r>
      <w:r w:rsidR="00582FB8" w:rsidRPr="00933B59">
        <w:t>the</w:t>
      </w:r>
      <w:r w:rsidR="00EE7F38">
        <w:t xml:space="preserve"> </w:t>
      </w:r>
      <w:r w:rsidR="00582FB8" w:rsidRPr="00933B59">
        <w:t>activities</w:t>
      </w:r>
      <w:r w:rsidR="00EE7F38">
        <w:t xml:space="preserve"> </w:t>
      </w:r>
      <w:r w:rsidR="00582FB8" w:rsidRPr="00933B59">
        <w:t>of</w:t>
      </w:r>
      <w:r w:rsidR="00EE7F38">
        <w:t xml:space="preserve"> </w:t>
      </w:r>
      <w:r w:rsidR="00582FB8" w:rsidRPr="00933B59">
        <w:t>organized</w:t>
      </w:r>
      <w:r w:rsidR="00EE7F38">
        <w:t xml:space="preserve"> </w:t>
      </w:r>
      <w:r w:rsidR="00582FB8" w:rsidRPr="00933B59">
        <w:t>hate</w:t>
      </w:r>
      <w:r w:rsidR="00EE7F38">
        <w:t xml:space="preserve"> </w:t>
      </w:r>
      <w:r w:rsidR="00582FB8" w:rsidRPr="00933B59">
        <w:t>groups</w:t>
      </w:r>
      <w:r w:rsidR="00EE7F38">
        <w:t xml:space="preserve"> </w:t>
      </w:r>
      <w:r w:rsidR="00582FB8" w:rsidRPr="00933B59">
        <w:t>and</w:t>
      </w:r>
      <w:r w:rsidR="00EE7F38">
        <w:t xml:space="preserve"> </w:t>
      </w:r>
      <w:r w:rsidR="00582FB8" w:rsidRPr="00933B59">
        <w:t>their</w:t>
      </w:r>
      <w:r w:rsidR="00EE7F38">
        <w:t xml:space="preserve"> </w:t>
      </w:r>
      <w:r w:rsidR="00582FB8" w:rsidRPr="00933B59">
        <w:t>members</w:t>
      </w:r>
      <w:r w:rsidR="00EE7F38">
        <w:t xml:space="preserve"> </w:t>
      </w:r>
      <w:r w:rsidR="00582FB8" w:rsidRPr="00933B59">
        <w:t>and</w:t>
      </w:r>
      <w:r w:rsidR="00EE7F38">
        <w:t xml:space="preserve"> </w:t>
      </w:r>
      <w:r w:rsidR="00582FB8" w:rsidRPr="00933B59">
        <w:t>takes</w:t>
      </w:r>
      <w:r w:rsidR="00EE7F38">
        <w:t xml:space="preserve"> </w:t>
      </w:r>
      <w:r w:rsidR="00582FB8" w:rsidRPr="00933B59">
        <w:t>the</w:t>
      </w:r>
      <w:r w:rsidR="00EE7F38">
        <w:t xml:space="preserve"> </w:t>
      </w:r>
      <w:r w:rsidR="00582FB8" w:rsidRPr="00933B59">
        <w:t>necessary</w:t>
      </w:r>
      <w:r w:rsidR="00EE7F38">
        <w:t xml:space="preserve"> </w:t>
      </w:r>
      <w:r w:rsidR="00582FB8" w:rsidRPr="00933B59">
        <w:t>measures</w:t>
      </w:r>
      <w:r w:rsidR="00EE7F38">
        <w:t xml:space="preserve"> </w:t>
      </w:r>
      <w:r w:rsidR="00582FB8" w:rsidRPr="00933B59">
        <w:t>if</w:t>
      </w:r>
      <w:r w:rsidR="00EE7F38">
        <w:t xml:space="preserve"> </w:t>
      </w:r>
      <w:r w:rsidR="00582FB8" w:rsidRPr="00933B59">
        <w:t>a</w:t>
      </w:r>
      <w:r w:rsidR="00EE7F38">
        <w:t xml:space="preserve"> </w:t>
      </w:r>
      <w:r w:rsidR="00582FB8" w:rsidRPr="00933B59">
        <w:t>suspected</w:t>
      </w:r>
      <w:r w:rsidR="00EE7F38">
        <w:t xml:space="preserve"> </w:t>
      </w:r>
      <w:r w:rsidR="00582FB8" w:rsidRPr="00933B59">
        <w:t>infringement</w:t>
      </w:r>
      <w:r w:rsidR="00EE7F38">
        <w:t xml:space="preserve"> </w:t>
      </w:r>
      <w:r w:rsidR="00582FB8" w:rsidRPr="00933B59">
        <w:t>is</w:t>
      </w:r>
      <w:r w:rsidR="00EE7F38">
        <w:t xml:space="preserve"> </w:t>
      </w:r>
      <w:r w:rsidR="00582FB8" w:rsidRPr="00933B59">
        <w:t>detected;</w:t>
      </w:r>
    </w:p>
    <w:p w14:paraId="224217C6" w14:textId="77777777" w:rsidR="00FF3C71" w:rsidRDefault="005D26DD" w:rsidP="00ED2374">
      <w:pPr>
        <w:pStyle w:val="SingleTxtG"/>
      </w:pPr>
      <w:r>
        <w:rPr>
          <w:bCs/>
        </w:rPr>
        <w:tab/>
      </w:r>
      <w:r w:rsidR="00582FB8" w:rsidRPr="00933B59">
        <w:rPr>
          <w:bCs/>
        </w:rPr>
        <w:t>(d)</w:t>
      </w:r>
      <w:r w:rsidR="00582FB8" w:rsidRPr="00933B59">
        <w:rPr>
          <w:bCs/>
        </w:rPr>
        <w:tab/>
      </w:r>
      <w:r w:rsidR="00582FB8" w:rsidRPr="00933B59">
        <w:t>specializes</w:t>
      </w:r>
      <w:r w:rsidR="00EE7F38">
        <w:t xml:space="preserve"> </w:t>
      </w:r>
      <w:r w:rsidR="00582FB8" w:rsidRPr="00933B59">
        <w:t>in</w:t>
      </w:r>
      <w:r w:rsidR="00EE7F38">
        <w:t xml:space="preserve"> </w:t>
      </w:r>
      <w:r w:rsidR="00582FB8" w:rsidRPr="00933B59">
        <w:t>and</w:t>
      </w:r>
      <w:r w:rsidR="00EE7F38">
        <w:t xml:space="preserve"> </w:t>
      </w:r>
      <w:r w:rsidR="00582FB8" w:rsidRPr="00933B59">
        <w:t>monitors</w:t>
      </w:r>
      <w:r w:rsidR="00EE7F38">
        <w:t xml:space="preserve"> </w:t>
      </w:r>
      <w:r w:rsidR="00582FB8" w:rsidRPr="00933B59">
        <w:t>criminal</w:t>
      </w:r>
      <w:r w:rsidR="00EE7F38">
        <w:t xml:space="preserve"> </w:t>
      </w:r>
      <w:r w:rsidR="00582FB8" w:rsidRPr="00933B59">
        <w:t>proceedings</w:t>
      </w:r>
      <w:r w:rsidR="00EE7F38">
        <w:t xml:space="preserve"> </w:t>
      </w:r>
      <w:r w:rsidR="00582FB8" w:rsidRPr="00933B59">
        <w:t>related</w:t>
      </w:r>
      <w:r w:rsidR="00EE7F38">
        <w:t xml:space="preserve"> </w:t>
      </w:r>
      <w:r w:rsidR="00582FB8" w:rsidRPr="00933B59">
        <w:t>to</w:t>
      </w:r>
      <w:r w:rsidR="00EE7F38">
        <w:t xml:space="preserve"> </w:t>
      </w:r>
      <w:r w:rsidR="00582FB8" w:rsidRPr="00933B59">
        <w:t>hate</w:t>
      </w:r>
      <w:r w:rsidR="00EE7F38">
        <w:t xml:space="preserve"> </w:t>
      </w:r>
      <w:r w:rsidR="00582FB8" w:rsidRPr="00933B59">
        <w:t>crimes;</w:t>
      </w:r>
    </w:p>
    <w:p w14:paraId="5FADF10C" w14:textId="342497A8" w:rsidR="00582FB8" w:rsidRPr="00933B59" w:rsidRDefault="005D26DD" w:rsidP="00ED2374">
      <w:pPr>
        <w:pStyle w:val="SingleTxtG"/>
      </w:pPr>
      <w:r>
        <w:rPr>
          <w:bCs/>
        </w:rPr>
        <w:lastRenderedPageBreak/>
        <w:tab/>
      </w:r>
      <w:r w:rsidR="00582FB8" w:rsidRPr="00933B59">
        <w:rPr>
          <w:bCs/>
        </w:rPr>
        <w:t>(e)</w:t>
      </w:r>
      <w:r w:rsidR="00582FB8" w:rsidRPr="00933B59">
        <w:rPr>
          <w:bCs/>
        </w:rPr>
        <w:tab/>
      </w:r>
      <w:r w:rsidR="00582FB8" w:rsidRPr="00933B59">
        <w:t>ensures</w:t>
      </w:r>
      <w:r w:rsidR="00EE7F38">
        <w:t xml:space="preserve"> </w:t>
      </w:r>
      <w:r w:rsidR="00582FB8" w:rsidRPr="00933B59">
        <w:t>the</w:t>
      </w:r>
      <w:r w:rsidR="00EE7F38">
        <w:t xml:space="preserve"> </w:t>
      </w:r>
      <w:r w:rsidR="00582FB8" w:rsidRPr="00933B59">
        <w:t>availability</w:t>
      </w:r>
      <w:r w:rsidR="00EE7F38">
        <w:t xml:space="preserve"> </w:t>
      </w:r>
      <w:r w:rsidR="00582FB8" w:rsidRPr="00933B59">
        <w:t>of</w:t>
      </w:r>
      <w:r w:rsidR="00EE7F38">
        <w:t xml:space="preserve"> </w:t>
      </w:r>
      <w:r w:rsidR="00582FB8" w:rsidRPr="00933B59">
        <w:t>information</w:t>
      </w:r>
      <w:r w:rsidR="00EE7F38">
        <w:t xml:space="preserve"> </w:t>
      </w:r>
      <w:r w:rsidR="00582FB8" w:rsidRPr="00933B59">
        <w:t>related</w:t>
      </w:r>
      <w:r w:rsidR="00EE7F38">
        <w:t xml:space="preserve"> </w:t>
      </w:r>
      <w:r w:rsidR="00582FB8" w:rsidRPr="00933B59">
        <w:t>to</w:t>
      </w:r>
      <w:r w:rsidR="00EE7F38">
        <w:t xml:space="preserve"> </w:t>
      </w:r>
      <w:r w:rsidR="00582FB8" w:rsidRPr="00933B59">
        <w:t>hate</w:t>
      </w:r>
      <w:r w:rsidR="00EE7F38">
        <w:t xml:space="preserve"> </w:t>
      </w:r>
      <w:r w:rsidR="00582FB8" w:rsidRPr="00933B59">
        <w:t>crimes</w:t>
      </w:r>
      <w:r w:rsidR="00EE7F38">
        <w:t xml:space="preserve"> </w:t>
      </w:r>
      <w:r w:rsidR="00582FB8" w:rsidRPr="00933B59">
        <w:t>on</w:t>
      </w:r>
      <w:r w:rsidR="00EE7F38">
        <w:t xml:space="preserve"> </w:t>
      </w:r>
      <w:r w:rsidR="00582FB8" w:rsidRPr="00933B59">
        <w:t>the</w:t>
      </w:r>
      <w:r w:rsidR="00EE7F38">
        <w:t xml:space="preserve"> </w:t>
      </w:r>
      <w:r w:rsidR="00582FB8" w:rsidRPr="00933B59">
        <w:t>intranet</w:t>
      </w:r>
      <w:r w:rsidR="00EE7F38">
        <w:t xml:space="preserve"> </w:t>
      </w:r>
      <w:r w:rsidR="00582FB8" w:rsidRPr="00933B59">
        <w:t>sites</w:t>
      </w:r>
      <w:r w:rsidR="00EE7F38">
        <w:t xml:space="preserve"> </w:t>
      </w:r>
      <w:r w:rsidR="00582FB8" w:rsidRPr="00933B59">
        <w:t>of</w:t>
      </w:r>
      <w:r w:rsidR="00EE7F38">
        <w:t xml:space="preserve"> </w:t>
      </w:r>
      <w:r w:rsidR="00582FB8" w:rsidRPr="00933B59">
        <w:t>the</w:t>
      </w:r>
      <w:r w:rsidR="00EE7F38">
        <w:t xml:space="preserve"> </w:t>
      </w:r>
      <w:r w:rsidR="00582FB8" w:rsidRPr="00933B59">
        <w:t>police</w:t>
      </w:r>
      <w:r w:rsidR="00FA4895">
        <w:t>;</w:t>
      </w:r>
    </w:p>
    <w:p w14:paraId="2F054F26" w14:textId="01C2656B" w:rsidR="00582FB8" w:rsidRPr="00933B59" w:rsidRDefault="005D26DD" w:rsidP="00ED2374">
      <w:pPr>
        <w:pStyle w:val="SingleTxtG"/>
        <w:rPr>
          <w:b/>
        </w:rPr>
      </w:pPr>
      <w:r>
        <w:rPr>
          <w:bCs/>
        </w:rPr>
        <w:tab/>
      </w:r>
      <w:r w:rsidR="00582FB8" w:rsidRPr="00933B59">
        <w:rPr>
          <w:bCs/>
        </w:rPr>
        <w:t>(f)</w:t>
      </w:r>
      <w:r w:rsidR="00582FB8" w:rsidRPr="00933B59">
        <w:rPr>
          <w:bCs/>
        </w:rPr>
        <w:tab/>
      </w:r>
      <w:r w:rsidR="00582FB8" w:rsidRPr="00933B59">
        <w:t>organizes</w:t>
      </w:r>
      <w:r w:rsidR="00EE7F38">
        <w:t xml:space="preserve"> </w:t>
      </w:r>
      <w:r w:rsidR="00582FB8" w:rsidRPr="00933B59">
        <w:t>professional</w:t>
      </w:r>
      <w:r w:rsidR="00EE7F38">
        <w:t xml:space="preserve"> </w:t>
      </w:r>
      <w:r w:rsidR="00582FB8" w:rsidRPr="00933B59">
        <w:t>training</w:t>
      </w:r>
      <w:r w:rsidR="00EE7F38">
        <w:t xml:space="preserve"> </w:t>
      </w:r>
      <w:r w:rsidR="00582FB8" w:rsidRPr="00933B59">
        <w:t>for</w:t>
      </w:r>
      <w:r w:rsidR="00EE7F38">
        <w:t xml:space="preserve"> </w:t>
      </w:r>
      <w:r w:rsidR="00582FB8" w:rsidRPr="00933B59">
        <w:t>the</w:t>
      </w:r>
      <w:r w:rsidR="00EE7F38">
        <w:t xml:space="preserve"> </w:t>
      </w:r>
      <w:r w:rsidR="00582FB8" w:rsidRPr="00933B59">
        <w:t>territorial</w:t>
      </w:r>
      <w:r w:rsidR="00EE7F38">
        <w:t xml:space="preserve"> </w:t>
      </w:r>
      <w:r w:rsidR="00582FB8" w:rsidRPr="00933B59">
        <w:t>specialists</w:t>
      </w:r>
      <w:r w:rsidR="00EE7F38">
        <w:t xml:space="preserve"> </w:t>
      </w:r>
      <w:r w:rsidR="00582FB8" w:rsidRPr="00933B59">
        <w:t>on</w:t>
      </w:r>
      <w:r w:rsidR="00EE7F38">
        <w:t xml:space="preserve"> </w:t>
      </w:r>
      <w:r w:rsidR="00582FB8" w:rsidRPr="00933B59">
        <w:t>an</w:t>
      </w:r>
      <w:r w:rsidR="00EE7F38">
        <w:t xml:space="preserve"> </w:t>
      </w:r>
      <w:r w:rsidR="00582FB8" w:rsidRPr="00933B59">
        <w:t>annual</w:t>
      </w:r>
      <w:r w:rsidR="00EE7F38">
        <w:t xml:space="preserve"> </w:t>
      </w:r>
      <w:r w:rsidR="00582FB8" w:rsidRPr="00933B59">
        <w:t>basis</w:t>
      </w:r>
      <w:r w:rsidR="00EE7F38">
        <w:t xml:space="preserve"> </w:t>
      </w:r>
      <w:r w:rsidR="00582FB8" w:rsidRPr="00933B59">
        <w:t>with</w:t>
      </w:r>
      <w:r w:rsidR="00EE7F38">
        <w:t xml:space="preserve"> </w:t>
      </w:r>
      <w:r w:rsidR="00582FB8" w:rsidRPr="00933B59">
        <w:t>the</w:t>
      </w:r>
      <w:r w:rsidR="00EE7F38">
        <w:t xml:space="preserve"> </w:t>
      </w:r>
      <w:r w:rsidR="00582FB8" w:rsidRPr="00933B59">
        <w:t>involvement</w:t>
      </w:r>
      <w:r w:rsidR="00EE7F38">
        <w:t xml:space="preserve"> </w:t>
      </w:r>
      <w:r w:rsidR="00582FB8" w:rsidRPr="00933B59">
        <w:t>of</w:t>
      </w:r>
      <w:r w:rsidR="00EE7F38">
        <w:t xml:space="preserve"> </w:t>
      </w:r>
      <w:r w:rsidR="00582FB8" w:rsidRPr="00933B59">
        <w:t>the</w:t>
      </w:r>
      <w:r w:rsidR="00EE7F38">
        <w:t xml:space="preserve"> </w:t>
      </w:r>
      <w:r w:rsidR="00582FB8" w:rsidRPr="00933B59">
        <w:t>law</w:t>
      </w:r>
      <w:r w:rsidR="00EE7F38">
        <w:t xml:space="preserve"> </w:t>
      </w:r>
      <w:r w:rsidR="00582FB8" w:rsidRPr="00933B59">
        <w:t>enforcement</w:t>
      </w:r>
      <w:r w:rsidR="00EE7F38">
        <w:t xml:space="preserve"> </w:t>
      </w:r>
      <w:r w:rsidR="00582FB8" w:rsidRPr="00933B59">
        <w:t>branch.</w:t>
      </w:r>
    </w:p>
    <w:p w14:paraId="79BA2CF5" w14:textId="66588CE2" w:rsidR="00582FB8" w:rsidRPr="00933B59" w:rsidRDefault="00582FB8" w:rsidP="005D26DD">
      <w:pPr>
        <w:pStyle w:val="H1G"/>
      </w:pPr>
      <w:r>
        <w:tab/>
      </w:r>
      <w:r>
        <w:tab/>
      </w:r>
      <w:r w:rsidRPr="00933B59">
        <w:t>Racist</w:t>
      </w:r>
      <w:r w:rsidR="00EE7F38">
        <w:t xml:space="preserve"> </w:t>
      </w:r>
      <w:r w:rsidRPr="00933B59">
        <w:t>hate</w:t>
      </w:r>
      <w:r w:rsidR="00EE7F38">
        <w:t xml:space="preserve"> </w:t>
      </w:r>
      <w:r w:rsidRPr="00933B59">
        <w:t>speech</w:t>
      </w:r>
    </w:p>
    <w:p w14:paraId="765BB022" w14:textId="110236A5" w:rsidR="00582FB8" w:rsidRPr="00933B59" w:rsidRDefault="00582FB8" w:rsidP="00ED2374">
      <w:pPr>
        <w:pStyle w:val="SingleTxtG"/>
      </w:pPr>
      <w:r w:rsidRPr="00933B59">
        <w:rPr>
          <w:bCs/>
        </w:rPr>
        <w:t>84.</w:t>
      </w:r>
      <w:r w:rsidRPr="00933B59">
        <w:rPr>
          <w:bCs/>
        </w:rPr>
        <w:tab/>
      </w:r>
      <w:r w:rsidRPr="00933B59">
        <w:t>Prevention</w:t>
      </w:r>
      <w:r w:rsidR="00EE7F38">
        <w:t xml:space="preserve"> </w:t>
      </w:r>
      <w:r w:rsidRPr="00933B59">
        <w:t>and</w:t>
      </w:r>
      <w:r w:rsidR="00EE7F38">
        <w:t xml:space="preserve"> </w:t>
      </w:r>
      <w:r w:rsidRPr="00933B59">
        <w:t>sanctioning</w:t>
      </w:r>
      <w:r w:rsidR="00EE7F38">
        <w:t xml:space="preserve"> </w:t>
      </w:r>
      <w:r w:rsidRPr="00933B59">
        <w:t>of</w:t>
      </w:r>
      <w:r w:rsidR="00EE7F38">
        <w:t xml:space="preserve"> </w:t>
      </w:r>
      <w:r w:rsidRPr="00933B59">
        <w:t>racist</w:t>
      </w:r>
      <w:r w:rsidR="00EE7F38">
        <w:t xml:space="preserve"> </w:t>
      </w:r>
      <w:r w:rsidRPr="00933B59">
        <w:t>hate</w:t>
      </w:r>
      <w:r w:rsidR="00EE7F38">
        <w:t xml:space="preserve"> </w:t>
      </w:r>
      <w:r w:rsidRPr="00933B59">
        <w:t>speech</w:t>
      </w:r>
      <w:r w:rsidR="00EE7F38">
        <w:t xml:space="preserve"> </w:t>
      </w:r>
      <w:r w:rsidRPr="00933B59">
        <w:t>is</w:t>
      </w:r>
      <w:r w:rsidR="00EE7F38">
        <w:t xml:space="preserve"> </w:t>
      </w:r>
      <w:r w:rsidRPr="00933B59">
        <w:t>a</w:t>
      </w:r>
      <w:r w:rsidR="00EE7F38">
        <w:t xml:space="preserve"> </w:t>
      </w:r>
      <w:r w:rsidRPr="00933B59">
        <w:t>challenge</w:t>
      </w:r>
      <w:r w:rsidR="00EE7F38">
        <w:t xml:space="preserve"> </w:t>
      </w:r>
      <w:r w:rsidRPr="00933B59">
        <w:t>and</w:t>
      </w:r>
      <w:r w:rsidR="00EE7F38">
        <w:t xml:space="preserve"> </w:t>
      </w:r>
      <w:r w:rsidRPr="00933B59">
        <w:t>priority</w:t>
      </w:r>
      <w:r w:rsidR="00EE7F38">
        <w:t xml:space="preserve"> </w:t>
      </w:r>
      <w:r w:rsidRPr="00933B59">
        <w:t>offline</w:t>
      </w:r>
      <w:r w:rsidR="00EE7F38">
        <w:t xml:space="preserve"> </w:t>
      </w:r>
      <w:r w:rsidRPr="00933B59">
        <w:t>and</w:t>
      </w:r>
      <w:r w:rsidR="00EE7F38">
        <w:t xml:space="preserve"> </w:t>
      </w:r>
      <w:r w:rsidRPr="00933B59">
        <w:t>online</w:t>
      </w:r>
      <w:r w:rsidR="00EE7F38">
        <w:t xml:space="preserve"> </w:t>
      </w:r>
      <w:r w:rsidRPr="00933B59">
        <w:t>alike.</w:t>
      </w:r>
      <w:r w:rsidR="00EE7F38">
        <w:t xml:space="preserve"> </w:t>
      </w:r>
      <w:r w:rsidRPr="00933B59">
        <w:t>With</w:t>
      </w:r>
      <w:r w:rsidR="00EE7F38">
        <w:t xml:space="preserve"> </w:t>
      </w:r>
      <w:r w:rsidRPr="00933B59">
        <w:t>regard</w:t>
      </w:r>
      <w:r w:rsidR="00EE7F38">
        <w:t xml:space="preserve"> </w:t>
      </w:r>
      <w:r w:rsidRPr="00933B59">
        <w:t>to</w:t>
      </w:r>
      <w:r w:rsidR="00EE7F38">
        <w:t xml:space="preserve"> </w:t>
      </w:r>
      <w:r w:rsidRPr="00933B59">
        <w:t>the</w:t>
      </w:r>
      <w:r w:rsidR="00EE7F38">
        <w:t xml:space="preserve"> </w:t>
      </w:r>
      <w:r w:rsidRPr="00933B59">
        <w:t>prevention</w:t>
      </w:r>
      <w:r w:rsidR="00EE7F38">
        <w:t xml:space="preserve"> </w:t>
      </w:r>
      <w:r w:rsidRPr="00933B59">
        <w:t>of</w:t>
      </w:r>
      <w:r w:rsidR="00EE7F38">
        <w:t xml:space="preserve"> </w:t>
      </w:r>
      <w:r w:rsidRPr="00933B59">
        <w:t>spreading</w:t>
      </w:r>
      <w:r w:rsidR="00EE7F38">
        <w:t xml:space="preserve"> </w:t>
      </w:r>
      <w:r w:rsidRPr="00933B59">
        <w:t>hate</w:t>
      </w:r>
      <w:r w:rsidR="00EE7F38">
        <w:t xml:space="preserve"> </w:t>
      </w:r>
      <w:r w:rsidRPr="00933B59">
        <w:t>speech</w:t>
      </w:r>
      <w:r w:rsidR="00EE7F38">
        <w:t xml:space="preserve"> </w:t>
      </w:r>
      <w:r w:rsidRPr="00933B59">
        <w:t>online,</w:t>
      </w:r>
      <w:r w:rsidR="00EE7F38">
        <w:t xml:space="preserve"> </w:t>
      </w:r>
      <w:r w:rsidRPr="00933B59">
        <w:t>sections</w:t>
      </w:r>
      <w:r w:rsidR="00EE7F38">
        <w:t xml:space="preserve"> </w:t>
      </w:r>
      <w:r w:rsidRPr="00933B59">
        <w:t>336</w:t>
      </w:r>
      <w:r w:rsidR="00F67060">
        <w:t>–</w:t>
      </w:r>
      <w:r w:rsidRPr="00933B59">
        <w:t>338</w:t>
      </w:r>
      <w:r w:rsidR="00EE7F38">
        <w:t xml:space="preserve"> </w:t>
      </w:r>
      <w:r w:rsidRPr="00933B59">
        <w:t>of</w:t>
      </w:r>
      <w:r w:rsidR="00EE7F38">
        <w:t xml:space="preserve"> </w:t>
      </w:r>
      <w:r w:rsidRPr="00933B59">
        <w:t>Act</w:t>
      </w:r>
      <w:r w:rsidR="00EE7F38">
        <w:t xml:space="preserve"> </w:t>
      </w:r>
      <w:r w:rsidRPr="00933B59">
        <w:t>XC</w:t>
      </w:r>
      <w:r w:rsidR="00EE7F38">
        <w:t xml:space="preserve"> </w:t>
      </w:r>
      <w:r w:rsidRPr="00933B59">
        <w:t>of</w:t>
      </w:r>
      <w:r w:rsidR="00EE7F38">
        <w:t xml:space="preserve"> </w:t>
      </w:r>
      <w:r w:rsidRPr="00933B59">
        <w:t>2017</w:t>
      </w:r>
      <w:r w:rsidR="00EE7F38">
        <w:t xml:space="preserve"> </w:t>
      </w:r>
      <w:r w:rsidRPr="00933B59">
        <w:t>on</w:t>
      </w:r>
      <w:r w:rsidR="00EE7F38">
        <w:t xml:space="preserve"> </w:t>
      </w:r>
      <w:r w:rsidRPr="00933B59">
        <w:t>the</w:t>
      </w:r>
      <w:r w:rsidR="00EE7F38">
        <w:t xml:space="preserve"> </w:t>
      </w:r>
      <w:r w:rsidRPr="00933B59">
        <w:t>Code</w:t>
      </w:r>
      <w:r w:rsidR="00EE7F38">
        <w:t xml:space="preserve"> </w:t>
      </w:r>
      <w:r w:rsidRPr="00933B59">
        <w:t>of</w:t>
      </w:r>
      <w:r w:rsidR="00EE7F38">
        <w:t xml:space="preserve"> </w:t>
      </w:r>
      <w:r w:rsidRPr="00933B59">
        <w:t>Criminal</w:t>
      </w:r>
      <w:r w:rsidR="00EE7F38">
        <w:t xml:space="preserve"> </w:t>
      </w:r>
      <w:r w:rsidRPr="00933B59">
        <w:t>Procedure</w:t>
      </w:r>
      <w:r w:rsidR="00EE7F38">
        <w:t xml:space="preserve"> </w:t>
      </w:r>
      <w:r w:rsidRPr="00933B59">
        <w:t>(hereinafter:</w:t>
      </w:r>
      <w:r w:rsidR="00EE7F38">
        <w:t xml:space="preserve"> </w:t>
      </w:r>
      <w:r w:rsidRPr="00933B59">
        <w:t>CCP</w:t>
      </w:r>
      <w:r>
        <w:t>)</w:t>
      </w:r>
      <w:r w:rsidRPr="00FF3C71">
        <w:rPr>
          <w:rStyle w:val="FootnoteReference"/>
        </w:rPr>
        <w:footnoteReference w:id="14"/>
      </w:r>
      <w:r w:rsidR="00EE7F38" w:rsidRPr="00FA4895">
        <w:t xml:space="preserve"> </w:t>
      </w:r>
      <w:r w:rsidRPr="00933B59">
        <w:t>might</w:t>
      </w:r>
      <w:r w:rsidR="00EE7F38">
        <w:t xml:space="preserve"> </w:t>
      </w:r>
      <w:r w:rsidRPr="00933B59">
        <w:t>be</w:t>
      </w:r>
      <w:r w:rsidR="00EE7F38">
        <w:t xml:space="preserve"> </w:t>
      </w:r>
      <w:r w:rsidRPr="00933B59">
        <w:t>applied,</w:t>
      </w:r>
      <w:r w:rsidR="00EE7F38">
        <w:t xml:space="preserve"> </w:t>
      </w:r>
      <w:r w:rsidRPr="00933B59">
        <w:t>which</w:t>
      </w:r>
      <w:r w:rsidR="00EE7F38">
        <w:t xml:space="preserve"> </w:t>
      </w:r>
      <w:r w:rsidRPr="00933B59">
        <w:t>regulates</w:t>
      </w:r>
      <w:r w:rsidR="00EE7F38">
        <w:t xml:space="preserve"> </w:t>
      </w:r>
      <w:r w:rsidRPr="00933B59">
        <w:t>the</w:t>
      </w:r>
      <w:r w:rsidR="00EE7F38">
        <w:t xml:space="preserve"> </w:t>
      </w:r>
      <w:r w:rsidRPr="00933B59">
        <w:t>coercive</w:t>
      </w:r>
      <w:r w:rsidR="00EE7F38">
        <w:t xml:space="preserve"> </w:t>
      </w:r>
      <w:r w:rsidRPr="00933B59">
        <w:t>measure</w:t>
      </w:r>
      <w:r w:rsidR="00EE7F38">
        <w:t xml:space="preserve"> </w:t>
      </w:r>
      <w:r w:rsidRPr="00933B59">
        <w:t>of</w:t>
      </w:r>
      <w:r w:rsidR="00EE7F38">
        <w:t xml:space="preserve"> </w:t>
      </w:r>
      <w:r w:rsidRPr="00933B59">
        <w:t>rendering</w:t>
      </w:r>
      <w:r w:rsidR="00EE7F38">
        <w:t xml:space="preserve"> </w:t>
      </w:r>
      <w:r w:rsidRPr="00933B59">
        <w:t>electronic</w:t>
      </w:r>
      <w:r w:rsidR="00EE7F38">
        <w:t xml:space="preserve"> </w:t>
      </w:r>
      <w:r w:rsidRPr="00933B59">
        <w:t>data</w:t>
      </w:r>
      <w:r w:rsidR="00EE7F38">
        <w:t xml:space="preserve"> </w:t>
      </w:r>
      <w:r w:rsidRPr="00933B59">
        <w:t>temporarily</w:t>
      </w:r>
      <w:r w:rsidR="00EE7F38">
        <w:t xml:space="preserve"> </w:t>
      </w:r>
      <w:r w:rsidRPr="00933B59">
        <w:t>inaccessible.</w:t>
      </w:r>
    </w:p>
    <w:p w14:paraId="1F34A58A" w14:textId="77777777" w:rsidR="00FF3C71" w:rsidRDefault="00582FB8" w:rsidP="00ED2374">
      <w:pPr>
        <w:pStyle w:val="SingleTxtG"/>
      </w:pPr>
      <w:r w:rsidRPr="00933B59">
        <w:rPr>
          <w:bCs/>
        </w:rPr>
        <w:t>85.</w:t>
      </w:r>
      <w:r w:rsidRPr="00933B59">
        <w:rPr>
          <w:bCs/>
        </w:rPr>
        <w:tab/>
      </w:r>
      <w:r w:rsidRPr="00933B59">
        <w:t>Rendering</w:t>
      </w:r>
      <w:r w:rsidR="00EE7F38">
        <w:t xml:space="preserve"> </w:t>
      </w:r>
      <w:r w:rsidRPr="00933B59">
        <w:t>electronic</w:t>
      </w:r>
      <w:r w:rsidR="00EE7F38">
        <w:t xml:space="preserve"> </w:t>
      </w:r>
      <w:r w:rsidRPr="00933B59">
        <w:t>data</w:t>
      </w:r>
      <w:r w:rsidR="00EE7F38">
        <w:t xml:space="preserve"> </w:t>
      </w:r>
      <w:r w:rsidRPr="00933B59">
        <w:t>temporarily</w:t>
      </w:r>
      <w:r w:rsidR="00EE7F38">
        <w:t xml:space="preserve"> </w:t>
      </w:r>
      <w:r w:rsidRPr="00933B59">
        <w:t>inaccessible</w:t>
      </w:r>
      <w:r w:rsidR="00EE7F38">
        <w:t xml:space="preserve"> </w:t>
      </w:r>
      <w:r w:rsidRPr="00933B59">
        <w:t>may</w:t>
      </w:r>
      <w:r w:rsidR="00EE7F38">
        <w:t xml:space="preserve"> </w:t>
      </w:r>
      <w:r w:rsidRPr="00933B59">
        <w:t>be</w:t>
      </w:r>
      <w:r w:rsidR="00EE7F38">
        <w:t xml:space="preserve"> </w:t>
      </w:r>
      <w:r w:rsidRPr="00933B59">
        <w:t>ordered</w:t>
      </w:r>
      <w:r w:rsidR="00EE7F38">
        <w:t xml:space="preserve"> </w:t>
      </w:r>
      <w:r w:rsidRPr="00933B59">
        <w:t>where</w:t>
      </w:r>
      <w:r w:rsidR="00EE7F38">
        <w:t xml:space="preserve"> </w:t>
      </w:r>
      <w:r w:rsidRPr="00933B59">
        <w:t>a</w:t>
      </w:r>
      <w:r w:rsidR="00EE7F38">
        <w:t xml:space="preserve"> </w:t>
      </w:r>
      <w:r w:rsidRPr="00933B59">
        <w:t>proceeding</w:t>
      </w:r>
      <w:r w:rsidR="00EE7F38">
        <w:t xml:space="preserve"> </w:t>
      </w:r>
      <w:r w:rsidRPr="00933B59">
        <w:t>is</w:t>
      </w:r>
      <w:r w:rsidR="00EE7F38">
        <w:t xml:space="preserve"> </w:t>
      </w:r>
      <w:r w:rsidRPr="00933B59">
        <w:t>conducted</w:t>
      </w:r>
      <w:r w:rsidR="00EE7F38">
        <w:t xml:space="preserve"> </w:t>
      </w:r>
      <w:r w:rsidRPr="00933B59">
        <w:t>regarding</w:t>
      </w:r>
      <w:r w:rsidR="00EE7F38">
        <w:t xml:space="preserve"> </w:t>
      </w:r>
      <w:r w:rsidRPr="00933B59">
        <w:t>a</w:t>
      </w:r>
      <w:r w:rsidR="00EE7F38">
        <w:t xml:space="preserve"> </w:t>
      </w:r>
      <w:r w:rsidRPr="00933B59">
        <w:t>criminal</w:t>
      </w:r>
      <w:r w:rsidR="00EE7F38">
        <w:t xml:space="preserve"> </w:t>
      </w:r>
      <w:r w:rsidRPr="00933B59">
        <w:t>offence</w:t>
      </w:r>
      <w:r w:rsidR="00EE7F38">
        <w:t xml:space="preserve"> </w:t>
      </w:r>
      <w:r w:rsidRPr="00933B59">
        <w:t>subject</w:t>
      </w:r>
      <w:r w:rsidR="00EE7F38">
        <w:t xml:space="preserve"> </w:t>
      </w:r>
      <w:r w:rsidRPr="00933B59">
        <w:t>to</w:t>
      </w:r>
      <w:r w:rsidR="00EE7F38">
        <w:t xml:space="preserve"> </w:t>
      </w:r>
      <w:r w:rsidRPr="00933B59">
        <w:t>public</w:t>
      </w:r>
      <w:r w:rsidR="00EE7F38">
        <w:t xml:space="preserve"> </w:t>
      </w:r>
      <w:r w:rsidRPr="00933B59">
        <w:t>prosecution,</w:t>
      </w:r>
      <w:r w:rsidR="00EE7F38">
        <w:t xml:space="preserve"> </w:t>
      </w:r>
      <w:r w:rsidRPr="00933B59">
        <w:t>with</w:t>
      </w:r>
      <w:r w:rsidR="00EE7F38">
        <w:t xml:space="preserve"> </w:t>
      </w:r>
      <w:r w:rsidRPr="00933B59">
        <w:t>regard</w:t>
      </w:r>
      <w:r w:rsidR="00EE7F38">
        <w:t xml:space="preserve"> </w:t>
      </w:r>
      <w:r w:rsidRPr="00933B59">
        <w:t>to</w:t>
      </w:r>
      <w:r w:rsidR="00EE7F38">
        <w:t xml:space="preserve"> </w:t>
      </w:r>
      <w:r w:rsidRPr="00933B59">
        <w:t>which</w:t>
      </w:r>
      <w:r w:rsidR="00EE7F38">
        <w:t xml:space="preserve"> </w:t>
      </w:r>
      <w:r w:rsidRPr="00933B59">
        <w:t>rendering</w:t>
      </w:r>
      <w:r w:rsidR="00EE7F38">
        <w:t xml:space="preserve"> </w:t>
      </w:r>
      <w:r w:rsidRPr="00933B59">
        <w:t>electronic</w:t>
      </w:r>
      <w:r w:rsidR="00EE7F38">
        <w:t xml:space="preserve"> </w:t>
      </w:r>
      <w:r w:rsidRPr="00933B59">
        <w:t>data</w:t>
      </w:r>
      <w:r w:rsidR="00EE7F38">
        <w:t xml:space="preserve"> </w:t>
      </w:r>
      <w:r w:rsidRPr="00933B59">
        <w:t>permanently</w:t>
      </w:r>
      <w:r w:rsidR="00EE7F38">
        <w:t xml:space="preserve"> </w:t>
      </w:r>
      <w:r w:rsidRPr="00933B59">
        <w:t>inaccessible</w:t>
      </w:r>
      <w:r w:rsidR="00EE7F38">
        <w:t xml:space="preserve"> </w:t>
      </w:r>
      <w:r w:rsidRPr="00933B59">
        <w:t>may</w:t>
      </w:r>
      <w:r w:rsidR="00EE7F38">
        <w:t xml:space="preserve"> </w:t>
      </w:r>
      <w:r w:rsidRPr="00933B59">
        <w:t>be</w:t>
      </w:r>
      <w:r w:rsidR="00EE7F38">
        <w:t xml:space="preserve"> </w:t>
      </w:r>
      <w:r w:rsidRPr="00933B59">
        <w:t>ordered,</w:t>
      </w:r>
      <w:r w:rsidR="00EE7F38">
        <w:t xml:space="preserve"> </w:t>
      </w:r>
      <w:r w:rsidRPr="00933B59">
        <w:t>and</w:t>
      </w:r>
      <w:r w:rsidR="00EE7F38">
        <w:t xml:space="preserve"> </w:t>
      </w:r>
      <w:r w:rsidRPr="00933B59">
        <w:t>doing</w:t>
      </w:r>
      <w:r w:rsidR="00EE7F38">
        <w:t xml:space="preserve"> </w:t>
      </w:r>
      <w:r w:rsidRPr="00933B59">
        <w:t>so</w:t>
      </w:r>
      <w:r w:rsidR="00EE7F38">
        <w:t xml:space="preserve"> </w:t>
      </w:r>
      <w:r w:rsidRPr="00933B59">
        <w:t>is</w:t>
      </w:r>
      <w:r w:rsidR="00EE7F38">
        <w:t xml:space="preserve"> </w:t>
      </w:r>
      <w:r w:rsidRPr="00933B59">
        <w:t>necessary</w:t>
      </w:r>
      <w:r w:rsidR="00EE7F38">
        <w:t xml:space="preserve"> </w:t>
      </w:r>
      <w:r w:rsidRPr="00933B59">
        <w:t>to</w:t>
      </w:r>
      <w:r w:rsidR="00EE7F38">
        <w:t xml:space="preserve"> </w:t>
      </w:r>
      <w:r w:rsidRPr="00933B59">
        <w:t>interrupt</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Rendering</w:t>
      </w:r>
      <w:r w:rsidR="00EE7F38">
        <w:t xml:space="preserve"> </w:t>
      </w:r>
      <w:r w:rsidRPr="00933B59">
        <w:t>electronic</w:t>
      </w:r>
      <w:r w:rsidR="00EE7F38">
        <w:t xml:space="preserve"> </w:t>
      </w:r>
      <w:r w:rsidRPr="00933B59">
        <w:t>data</w:t>
      </w:r>
      <w:r w:rsidR="00EE7F38">
        <w:t xml:space="preserve"> </w:t>
      </w:r>
      <w:r w:rsidRPr="00933B59">
        <w:t>temporarily</w:t>
      </w:r>
      <w:r w:rsidR="00EE7F38">
        <w:t xml:space="preserve"> </w:t>
      </w:r>
      <w:r w:rsidRPr="00933B59">
        <w:t>inaccessible</w:t>
      </w:r>
      <w:r w:rsidR="00EE7F38">
        <w:t xml:space="preserve"> </w:t>
      </w:r>
      <w:r w:rsidRPr="00933B59">
        <w:t>may</w:t>
      </w:r>
      <w:r w:rsidR="00EE7F38">
        <w:t xml:space="preserve"> </w:t>
      </w:r>
      <w:r w:rsidRPr="00933B59">
        <w:t>be</w:t>
      </w:r>
      <w:r w:rsidR="00EE7F38">
        <w:t xml:space="preserve"> </w:t>
      </w:r>
      <w:r w:rsidRPr="00933B59">
        <w:t>ordered</w:t>
      </w:r>
      <w:r w:rsidR="00EE7F38">
        <w:t xml:space="preserve"> </w:t>
      </w:r>
      <w:r w:rsidRPr="00933B59">
        <w:t>by</w:t>
      </w:r>
      <w:r w:rsidR="00EE7F38">
        <w:t xml:space="preserve"> </w:t>
      </w:r>
      <w:r w:rsidRPr="00933B59">
        <w:t>a</w:t>
      </w:r>
      <w:r w:rsidR="00EE7F38">
        <w:t xml:space="preserve"> </w:t>
      </w:r>
      <w:r w:rsidRPr="00933B59">
        <w:t>court.</w:t>
      </w:r>
    </w:p>
    <w:p w14:paraId="66605EDB" w14:textId="77777777" w:rsidR="00FF3C71" w:rsidRDefault="00582FB8" w:rsidP="00ED2374">
      <w:pPr>
        <w:pStyle w:val="SingleTxtG"/>
      </w:pPr>
      <w:r w:rsidRPr="00933B59">
        <w:rPr>
          <w:bCs/>
        </w:rPr>
        <w:t>86.</w:t>
      </w:r>
      <w:r w:rsidRPr="00933B59">
        <w:rPr>
          <w:bCs/>
        </w:rPr>
        <w:tab/>
      </w:r>
      <w:r w:rsidRPr="00933B59">
        <w:t>Rendering</w:t>
      </w:r>
      <w:r w:rsidR="00EE7F38">
        <w:t xml:space="preserve"> </w:t>
      </w:r>
      <w:r w:rsidRPr="00933B59">
        <w:t>electronic</w:t>
      </w:r>
      <w:r w:rsidR="00EE7F38">
        <w:t xml:space="preserve"> </w:t>
      </w:r>
      <w:r w:rsidRPr="00933B59">
        <w:t>data</w:t>
      </w:r>
      <w:r w:rsidR="00EE7F38">
        <w:t xml:space="preserve"> </w:t>
      </w:r>
      <w:r w:rsidRPr="00933B59">
        <w:t>temporarily</w:t>
      </w:r>
      <w:r w:rsidR="00EE7F38">
        <w:t xml:space="preserve"> </w:t>
      </w:r>
      <w:r w:rsidRPr="00933B59">
        <w:t>inaccessible</w:t>
      </w:r>
      <w:r w:rsidR="00EE7F38">
        <w:t xml:space="preserve"> </w:t>
      </w:r>
      <w:r w:rsidRPr="00933B59">
        <w:t>may</w:t>
      </w:r>
      <w:r w:rsidR="00EE7F38">
        <w:t xml:space="preserve"> </w:t>
      </w:r>
      <w:r w:rsidRPr="00933B59">
        <w:t>be</w:t>
      </w:r>
      <w:r w:rsidR="00EE7F38">
        <w:t xml:space="preserve"> </w:t>
      </w:r>
      <w:r w:rsidRPr="00933B59">
        <w:t>ordered</w:t>
      </w:r>
      <w:r w:rsidR="00EE7F38">
        <w:t xml:space="preserve"> </w:t>
      </w:r>
      <w:r w:rsidRPr="00933B59">
        <w:t>in</w:t>
      </w:r>
      <w:r w:rsidR="00EE7F38">
        <w:t xml:space="preserve"> </w:t>
      </w:r>
      <w:r w:rsidRPr="00933B59">
        <w:t>the</w:t>
      </w:r>
      <w:r w:rsidR="00EE7F38">
        <w:t xml:space="preserve"> </w:t>
      </w:r>
      <w:r w:rsidRPr="00933B59">
        <w:t>form</w:t>
      </w:r>
      <w:r w:rsidR="00EE7F38">
        <w:t xml:space="preserve"> </w:t>
      </w:r>
      <w:r w:rsidRPr="00933B59">
        <w:t>of</w:t>
      </w:r>
      <w:r>
        <w:t>:</w:t>
      </w:r>
    </w:p>
    <w:p w14:paraId="6DFF26E0" w14:textId="77777777" w:rsidR="00FF3C71" w:rsidRDefault="006C1D69" w:rsidP="00ED2374">
      <w:pPr>
        <w:pStyle w:val="SingleTxtG"/>
      </w:pPr>
      <w:r>
        <w:tab/>
      </w:r>
      <w:r w:rsidR="00582FB8" w:rsidRPr="00933B59">
        <w:t>(a)</w:t>
      </w:r>
      <w:r w:rsidR="00582FB8" w:rsidRPr="00933B59">
        <w:tab/>
        <w:t>temporarily</w:t>
      </w:r>
      <w:r w:rsidR="00EE7F38">
        <w:t xml:space="preserve"> </w:t>
      </w:r>
      <w:r w:rsidR="00582FB8" w:rsidRPr="00933B59">
        <w:t>removing</w:t>
      </w:r>
      <w:r w:rsidR="00EE7F38">
        <w:t xml:space="preserve"> </w:t>
      </w:r>
      <w:r w:rsidR="00582FB8" w:rsidRPr="00933B59">
        <w:t>the</w:t>
      </w:r>
      <w:r w:rsidR="00EE7F38">
        <w:t xml:space="preserve"> </w:t>
      </w:r>
      <w:r w:rsidR="00582FB8" w:rsidRPr="00933B59">
        <w:t>electronic</w:t>
      </w:r>
      <w:r w:rsidR="00EE7F38">
        <w:t xml:space="preserve"> </w:t>
      </w:r>
      <w:r w:rsidR="00582FB8" w:rsidRPr="00933B59">
        <w:t>data</w:t>
      </w:r>
      <w:r w:rsidR="00EE7F38">
        <w:t xml:space="preserve"> </w:t>
      </w:r>
      <w:r w:rsidR="00582FB8" w:rsidRPr="00933B59">
        <w:t>concerned,</w:t>
      </w:r>
      <w:r w:rsidR="00EE7F38">
        <w:t xml:space="preserve"> </w:t>
      </w:r>
      <w:r w:rsidR="00582FB8" w:rsidRPr="00933B59">
        <w:t>or</w:t>
      </w:r>
    </w:p>
    <w:p w14:paraId="04887C24" w14:textId="1A23E46F" w:rsidR="00582FB8" w:rsidRPr="00933B59" w:rsidRDefault="006C1D69" w:rsidP="00ED2374">
      <w:pPr>
        <w:pStyle w:val="SingleTxtG"/>
      </w:pPr>
      <w:r>
        <w:tab/>
      </w:r>
      <w:r w:rsidR="00582FB8" w:rsidRPr="00933B59">
        <w:t>(b)</w:t>
      </w:r>
      <w:r w:rsidR="00582FB8" w:rsidRPr="00933B59">
        <w:tab/>
        <w:t>temporarily</w:t>
      </w:r>
      <w:r w:rsidR="00EE7F38">
        <w:t xml:space="preserve"> </w:t>
      </w:r>
      <w:r w:rsidR="00582FB8" w:rsidRPr="00933B59">
        <w:t>preventing</w:t>
      </w:r>
      <w:r w:rsidR="00EE7F38">
        <w:t xml:space="preserve"> </w:t>
      </w:r>
      <w:r w:rsidR="00582FB8" w:rsidRPr="00933B59">
        <w:t>access</w:t>
      </w:r>
      <w:r w:rsidR="00EE7F38">
        <w:t xml:space="preserve"> </w:t>
      </w:r>
      <w:r w:rsidR="00582FB8" w:rsidRPr="00933B59">
        <w:t>to</w:t>
      </w:r>
      <w:r w:rsidR="00EE7F38">
        <w:t xml:space="preserve"> </w:t>
      </w:r>
      <w:r w:rsidR="00582FB8" w:rsidRPr="00933B59">
        <w:t>the</w:t>
      </w:r>
      <w:r w:rsidR="00EE7F38">
        <w:t xml:space="preserve"> </w:t>
      </w:r>
      <w:r w:rsidR="00582FB8" w:rsidRPr="00933B59">
        <w:t>electronic</w:t>
      </w:r>
      <w:r w:rsidR="00EE7F38">
        <w:t xml:space="preserve"> </w:t>
      </w:r>
      <w:r w:rsidR="00582FB8" w:rsidRPr="00933B59">
        <w:t>data</w:t>
      </w:r>
      <w:r w:rsidR="00EE7F38">
        <w:t xml:space="preserve"> </w:t>
      </w:r>
      <w:r w:rsidR="00582FB8" w:rsidRPr="00933B59">
        <w:t>concerned.</w:t>
      </w:r>
    </w:p>
    <w:p w14:paraId="7941962B" w14:textId="77777777" w:rsidR="00FF3C71" w:rsidRDefault="00582FB8" w:rsidP="00ED2374">
      <w:pPr>
        <w:pStyle w:val="SingleTxtG"/>
      </w:pPr>
      <w:r w:rsidRPr="00933B59">
        <w:rPr>
          <w:bCs/>
        </w:rPr>
        <w:t>87.</w:t>
      </w:r>
      <w:r w:rsidRPr="00933B59">
        <w:rPr>
          <w:bCs/>
        </w:rPr>
        <w:tab/>
      </w:r>
      <w:r w:rsidRPr="00933B59">
        <w:rPr>
          <w:lang w:eastAsia="hu-HU"/>
        </w:rPr>
        <w:t>The</w:t>
      </w:r>
      <w:r w:rsidR="00EE7F38">
        <w:t xml:space="preserve"> </w:t>
      </w:r>
      <w:r w:rsidRPr="00933B59">
        <w:t>court</w:t>
      </w:r>
      <w:r w:rsidR="00EE7F38">
        <w:t xml:space="preserve"> </w:t>
      </w:r>
      <w:r w:rsidRPr="00933B59">
        <w:t>shall</w:t>
      </w:r>
      <w:r w:rsidR="00EE7F38">
        <w:t xml:space="preserve"> </w:t>
      </w:r>
      <w:r w:rsidRPr="00933B59">
        <w:t>immediately</w:t>
      </w:r>
      <w:r w:rsidR="00EE7F38">
        <w:t xml:space="preserve"> </w:t>
      </w:r>
      <w:r w:rsidRPr="00933B59">
        <w:t>notify</w:t>
      </w:r>
      <w:r w:rsidR="00EE7F38">
        <w:t xml:space="preserve"> </w:t>
      </w:r>
      <w:r w:rsidRPr="00933B59">
        <w:t>the</w:t>
      </w:r>
      <w:r w:rsidR="00EE7F38">
        <w:t xml:space="preserve"> </w:t>
      </w:r>
      <w:r w:rsidRPr="00933B59">
        <w:t>National</w:t>
      </w:r>
      <w:r w:rsidR="00EE7F38">
        <w:t xml:space="preserve"> </w:t>
      </w:r>
      <w:r w:rsidRPr="00933B59">
        <w:t>Media</w:t>
      </w:r>
      <w:r w:rsidR="00EE7F38">
        <w:t xml:space="preserve"> </w:t>
      </w:r>
      <w:r w:rsidRPr="00933B59">
        <w:t>and</w:t>
      </w:r>
      <w:r w:rsidR="00EE7F38">
        <w:t xml:space="preserve"> </w:t>
      </w:r>
      <w:r w:rsidRPr="00933B59">
        <w:t>Info-communications</w:t>
      </w:r>
      <w:r w:rsidR="00EE7F38">
        <w:t xml:space="preserve"> </w:t>
      </w:r>
      <w:r w:rsidRPr="00933B59">
        <w:t>Authority,</w:t>
      </w:r>
      <w:r w:rsidR="00EE7F38">
        <w:t xml:space="preserve"> </w:t>
      </w:r>
      <w:r w:rsidRPr="00933B59">
        <w:t>which</w:t>
      </w:r>
      <w:r w:rsidR="00EE7F38">
        <w:t xml:space="preserve"> </w:t>
      </w:r>
      <w:r w:rsidRPr="00933B59">
        <w:t>monitors</w:t>
      </w:r>
      <w:r w:rsidR="00EE7F38">
        <w:t xml:space="preserve"> </w:t>
      </w:r>
      <w:r w:rsidRPr="00933B59">
        <w:t>the</w:t>
      </w:r>
      <w:r w:rsidR="00EE7F38">
        <w:t xml:space="preserve"> </w:t>
      </w:r>
      <w:r w:rsidRPr="00933B59">
        <w:t>implementation</w:t>
      </w:r>
      <w:r w:rsidR="00EE7F38">
        <w:t xml:space="preserve"> </w:t>
      </w:r>
      <w:r w:rsidRPr="00933B59">
        <w:t>of</w:t>
      </w:r>
      <w:r w:rsidR="00EE7F38">
        <w:t xml:space="preserve"> </w:t>
      </w:r>
      <w:r w:rsidRPr="00933B59">
        <w:t>the</w:t>
      </w:r>
      <w:r w:rsidR="00EE7F38">
        <w:t xml:space="preserve"> </w:t>
      </w:r>
      <w:r w:rsidRPr="00933B59">
        <w:t>decision.</w:t>
      </w:r>
    </w:p>
    <w:p w14:paraId="5B5F6481" w14:textId="77777777" w:rsidR="00FF3C71" w:rsidRDefault="00582FB8" w:rsidP="00ED2374">
      <w:pPr>
        <w:pStyle w:val="SingleTxtG"/>
      </w:pPr>
      <w:r w:rsidRPr="00933B59">
        <w:rPr>
          <w:bCs/>
        </w:rPr>
        <w:t>88.</w:t>
      </w:r>
      <w:r w:rsidRPr="00933B59">
        <w:rPr>
          <w:bCs/>
        </w:rPr>
        <w:tab/>
      </w:r>
      <w:r w:rsidRPr="00933B59">
        <w:t>Pursuant</w:t>
      </w:r>
      <w:r w:rsidR="00EE7F38">
        <w:t xml:space="preserve"> </w:t>
      </w:r>
      <w:r w:rsidRPr="00933B59">
        <w:t>to</w:t>
      </w:r>
      <w:r w:rsidR="00EE7F38">
        <w:t xml:space="preserve"> </w:t>
      </w:r>
      <w:r w:rsidRPr="00933B59">
        <w:t>Sections</w:t>
      </w:r>
      <w:r w:rsidR="00EE7F38">
        <w:t xml:space="preserve"> </w:t>
      </w:r>
      <w:r w:rsidRPr="00933B59">
        <w:t>92/A</w:t>
      </w:r>
      <w:r w:rsidR="00EE7F38">
        <w:t xml:space="preserve"> </w:t>
      </w:r>
      <w:r w:rsidRPr="00933B59">
        <w:t>and</w:t>
      </w:r>
      <w:r w:rsidR="00EE7F38">
        <w:t xml:space="preserve"> </w:t>
      </w:r>
      <w:r w:rsidRPr="00933B59">
        <w:t>159/B-159/C</w:t>
      </w:r>
      <w:r w:rsidR="00EE7F38">
        <w:t xml:space="preserve"> </w:t>
      </w:r>
      <w:r w:rsidRPr="00933B59">
        <w:t>of</w:t>
      </w:r>
      <w:r w:rsidR="00EE7F38">
        <w:t xml:space="preserve"> </w:t>
      </w:r>
      <w:r w:rsidRPr="00933B59">
        <w:t>Act</w:t>
      </w:r>
      <w:r w:rsidR="00EE7F38">
        <w:t xml:space="preserve"> </w:t>
      </w:r>
      <w:r w:rsidRPr="00933B59">
        <w:t>C</w:t>
      </w:r>
      <w:r w:rsidR="00EE7F38">
        <w:t xml:space="preserve"> </w:t>
      </w:r>
      <w:r w:rsidRPr="00933B59">
        <w:t>of</w:t>
      </w:r>
      <w:r w:rsidR="00EE7F38">
        <w:t xml:space="preserve"> </w:t>
      </w:r>
      <w:r w:rsidRPr="00933B59">
        <w:t>2003</w:t>
      </w:r>
      <w:r w:rsidR="00EE7F38">
        <w:t xml:space="preserve"> </w:t>
      </w:r>
      <w:r w:rsidRPr="00933B59">
        <w:t>on</w:t>
      </w:r>
      <w:r w:rsidR="00EE7F38">
        <w:t xml:space="preserve"> </w:t>
      </w:r>
      <w:r w:rsidRPr="00933B59">
        <w:t>Electronic</w:t>
      </w:r>
      <w:r w:rsidR="00EE7F38">
        <w:t xml:space="preserve"> </w:t>
      </w:r>
      <w:r w:rsidRPr="00933B59">
        <w:t>Communications,</w:t>
      </w:r>
      <w:r w:rsidR="00EE7F38">
        <w:t xml:space="preserve"> </w:t>
      </w:r>
      <w:r w:rsidRPr="00933B59">
        <w:rPr>
          <w:lang w:eastAsia="hu-HU"/>
        </w:rPr>
        <w:t>the</w:t>
      </w:r>
      <w:r w:rsidR="00EE7F38">
        <w:t xml:space="preserve"> </w:t>
      </w:r>
      <w:r w:rsidRPr="00933B59">
        <w:t>National</w:t>
      </w:r>
      <w:r w:rsidR="00EE7F38">
        <w:t xml:space="preserve"> </w:t>
      </w:r>
      <w:r w:rsidRPr="00933B59">
        <w:t>Media</w:t>
      </w:r>
      <w:r w:rsidR="00EE7F38">
        <w:t xml:space="preserve"> </w:t>
      </w:r>
      <w:r w:rsidRPr="00933B59">
        <w:t>and</w:t>
      </w:r>
      <w:r w:rsidR="00EE7F38">
        <w:t xml:space="preserve"> </w:t>
      </w:r>
      <w:r w:rsidRPr="00933B59">
        <w:t>Info-communication</w:t>
      </w:r>
      <w:r w:rsidR="00EE7F38">
        <w:t xml:space="preserve"> </w:t>
      </w:r>
      <w:r w:rsidRPr="00933B59">
        <w:t>Authority</w:t>
      </w:r>
      <w:r w:rsidR="00EE7F38">
        <w:t xml:space="preserve"> </w:t>
      </w:r>
      <w:r w:rsidRPr="00933B59">
        <w:t>organizes</w:t>
      </w:r>
      <w:r w:rsidR="00EE7F38">
        <w:t xml:space="preserve"> </w:t>
      </w:r>
      <w:r w:rsidRPr="00933B59">
        <w:t>and</w:t>
      </w:r>
      <w:r w:rsidR="00EE7F38">
        <w:t xml:space="preserve"> </w:t>
      </w:r>
      <w:r w:rsidRPr="00933B59">
        <w:t>monitors</w:t>
      </w:r>
      <w:r w:rsidR="00EE7F38">
        <w:t xml:space="preserve"> </w:t>
      </w:r>
      <w:r w:rsidRPr="00933B59">
        <w:t>the</w:t>
      </w:r>
      <w:r w:rsidR="00EE7F38">
        <w:t xml:space="preserve"> </w:t>
      </w:r>
      <w:r w:rsidRPr="00933B59">
        <w:t>enforcement</w:t>
      </w:r>
      <w:r w:rsidR="00EE7F38">
        <w:t xml:space="preserve"> </w:t>
      </w:r>
      <w:r w:rsidRPr="00933B59">
        <w:t>of</w:t>
      </w:r>
      <w:r w:rsidR="00EE7F38">
        <w:t xml:space="preserve"> </w:t>
      </w:r>
      <w:r w:rsidRPr="00933B59">
        <w:t>coercive</w:t>
      </w:r>
      <w:r w:rsidR="00EE7F38">
        <w:t xml:space="preserve"> </w:t>
      </w:r>
      <w:r w:rsidRPr="00933B59">
        <w:t>measures</w:t>
      </w:r>
      <w:r w:rsidR="00EE7F38">
        <w:t xml:space="preserve"> </w:t>
      </w:r>
      <w:r w:rsidRPr="00933B59">
        <w:t>to</w:t>
      </w:r>
      <w:r w:rsidR="00EE7F38">
        <w:t xml:space="preserve"> </w:t>
      </w:r>
      <w:r w:rsidRPr="00933B59">
        <w:t>temporarily</w:t>
      </w:r>
      <w:r w:rsidR="00EE7F38">
        <w:t xml:space="preserve"> </w:t>
      </w:r>
      <w:r w:rsidRPr="00933B59">
        <w:t>or</w:t>
      </w:r>
      <w:r w:rsidR="00EE7F38">
        <w:t xml:space="preserve"> </w:t>
      </w:r>
      <w:r w:rsidRPr="00933B59">
        <w:t>permanently</w:t>
      </w:r>
      <w:r w:rsidR="00EE7F38">
        <w:t xml:space="preserve"> </w:t>
      </w:r>
      <w:r w:rsidRPr="00933B59">
        <w:t>prevent</w:t>
      </w:r>
      <w:r w:rsidR="00EE7F38">
        <w:t xml:space="preserve"> </w:t>
      </w:r>
      <w:r w:rsidRPr="00933B59">
        <w:t>access</w:t>
      </w:r>
      <w:r w:rsidR="00EE7F38">
        <w:t xml:space="preserve"> </w:t>
      </w:r>
      <w:r w:rsidRPr="00933B59">
        <w:t>to</w:t>
      </w:r>
      <w:r w:rsidR="00EE7F38">
        <w:t xml:space="preserve"> </w:t>
      </w:r>
      <w:r w:rsidRPr="00933B59">
        <w:t>electronic</w:t>
      </w:r>
      <w:r w:rsidR="00EE7F38">
        <w:t xml:space="preserve"> </w:t>
      </w:r>
      <w:r w:rsidRPr="00933B59">
        <w:t>data</w:t>
      </w:r>
      <w:r w:rsidR="00EE7F38">
        <w:t xml:space="preserve"> </w:t>
      </w:r>
      <w:r w:rsidRPr="00933B59">
        <w:t>ordered</w:t>
      </w:r>
      <w:r w:rsidR="00EE7F38">
        <w:t xml:space="preserve"> </w:t>
      </w:r>
      <w:r w:rsidRPr="00933B59">
        <w:t>by</w:t>
      </w:r>
      <w:r w:rsidR="00EE7F38">
        <w:t xml:space="preserve"> </w:t>
      </w:r>
      <w:r w:rsidRPr="00933B59">
        <w:t>the</w:t>
      </w:r>
      <w:r w:rsidR="00EE7F38">
        <w:t xml:space="preserve"> </w:t>
      </w:r>
      <w:r w:rsidRPr="00933B59">
        <w:t>court</w:t>
      </w:r>
      <w:r w:rsidR="00EE7F38">
        <w:t xml:space="preserve"> </w:t>
      </w:r>
      <w:r w:rsidRPr="00933B59">
        <w:t>in</w:t>
      </w:r>
      <w:r w:rsidR="00EE7F38">
        <w:t xml:space="preserve"> </w:t>
      </w:r>
      <w:r w:rsidRPr="00933B59">
        <w:t>criminal</w:t>
      </w:r>
      <w:r w:rsidR="00EE7F38">
        <w:t xml:space="preserve"> </w:t>
      </w:r>
      <w:r w:rsidRPr="00933B59">
        <w:t>cases.</w:t>
      </w:r>
      <w:r w:rsidR="00EE7F38">
        <w:t xml:space="preserve"> </w:t>
      </w:r>
      <w:r w:rsidRPr="00933B59">
        <w:t>The</w:t>
      </w:r>
      <w:r w:rsidR="00EE7F38">
        <w:t xml:space="preserve"> </w:t>
      </w:r>
      <w:r w:rsidRPr="00933B59">
        <w:t>Authority</w:t>
      </w:r>
      <w:r w:rsidR="00EE7F38">
        <w:t xml:space="preserve"> </w:t>
      </w:r>
      <w:r w:rsidRPr="00933B59">
        <w:t>operates</w:t>
      </w:r>
      <w:r w:rsidR="00EE7F38">
        <w:t xml:space="preserve"> </w:t>
      </w:r>
      <w:r w:rsidRPr="00933B59">
        <w:t>the</w:t>
      </w:r>
      <w:r w:rsidR="00EE7F38">
        <w:t xml:space="preserve"> </w:t>
      </w:r>
      <w:r w:rsidRPr="00933B59">
        <w:t>Central</w:t>
      </w:r>
      <w:r w:rsidR="00EE7F38">
        <w:t xml:space="preserve"> </w:t>
      </w:r>
      <w:r w:rsidRPr="00933B59">
        <w:t>Electronic</w:t>
      </w:r>
      <w:r w:rsidR="00EE7F38">
        <w:t xml:space="preserve"> </w:t>
      </w:r>
      <w:r w:rsidRPr="00933B59">
        <w:t>Accessibility</w:t>
      </w:r>
      <w:r w:rsidR="00EE7F38">
        <w:t xml:space="preserve"> </w:t>
      </w:r>
      <w:r w:rsidRPr="00933B59">
        <w:t>Decisions</w:t>
      </w:r>
      <w:r w:rsidR="00EE7F38">
        <w:t xml:space="preserve"> </w:t>
      </w:r>
      <w:r w:rsidRPr="00933B59">
        <w:t>Database</w:t>
      </w:r>
      <w:r w:rsidR="00EE7F38">
        <w:t xml:space="preserve"> </w:t>
      </w:r>
      <w:r w:rsidRPr="00933B59">
        <w:t>(KEHTA).</w:t>
      </w:r>
    </w:p>
    <w:p w14:paraId="2C504D20" w14:textId="642ADCA4" w:rsidR="00582FB8" w:rsidRPr="00933B59" w:rsidRDefault="00582FB8" w:rsidP="00ED2374">
      <w:pPr>
        <w:pStyle w:val="SingleTxtG"/>
      </w:pPr>
      <w:r w:rsidRPr="00933B59">
        <w:rPr>
          <w:bCs/>
        </w:rPr>
        <w:t>89.</w:t>
      </w:r>
      <w:r w:rsidRPr="00933B59">
        <w:rPr>
          <w:bCs/>
        </w:rPr>
        <w:tab/>
      </w:r>
      <w:r w:rsidRPr="00933B59">
        <w:t>Pursuant</w:t>
      </w:r>
      <w:r w:rsidR="00EE7F38">
        <w:t xml:space="preserve"> </w:t>
      </w:r>
      <w:r w:rsidRPr="00933B59">
        <w:t>to</w:t>
      </w:r>
      <w:r w:rsidR="00EE7F38">
        <w:t xml:space="preserve"> </w:t>
      </w:r>
      <w:r w:rsidRPr="00933B59">
        <w:t>Section</w:t>
      </w:r>
      <w:r w:rsidR="00EE7F38">
        <w:t xml:space="preserve"> </w:t>
      </w:r>
      <w:r w:rsidRPr="00933B59">
        <w:t>338</w:t>
      </w:r>
      <w:r w:rsidR="00EE7F38">
        <w:t xml:space="preserve"> </w:t>
      </w:r>
      <w:r w:rsidRPr="00933B59">
        <w:t>of</w:t>
      </w:r>
      <w:r w:rsidR="00EE7F38">
        <w:t xml:space="preserve"> </w:t>
      </w:r>
      <w:r w:rsidRPr="00933B59">
        <w:t>CCP,</w:t>
      </w:r>
      <w:r w:rsidR="00EE7F38">
        <w:t xml:space="preserve"> </w:t>
      </w:r>
      <w:r w:rsidRPr="00933B59">
        <w:t>before</w:t>
      </w:r>
      <w:r w:rsidR="00EE7F38">
        <w:t xml:space="preserve"> </w:t>
      </w:r>
      <w:r w:rsidRPr="00933B59">
        <w:t>issuing</w:t>
      </w:r>
      <w:r w:rsidR="00EE7F38">
        <w:t xml:space="preserve"> </w:t>
      </w:r>
      <w:r w:rsidRPr="00933B59">
        <w:t>an</w:t>
      </w:r>
      <w:r w:rsidR="00EE7F38">
        <w:t xml:space="preserve"> </w:t>
      </w:r>
      <w:r w:rsidRPr="00933B59">
        <w:t>order</w:t>
      </w:r>
      <w:r w:rsidR="00EE7F38">
        <w:t xml:space="preserve"> </w:t>
      </w:r>
      <w:r w:rsidRPr="00933B59">
        <w:t>to</w:t>
      </w:r>
      <w:r w:rsidR="00EE7F38">
        <w:t xml:space="preserve"> </w:t>
      </w:r>
      <w:r w:rsidRPr="00933B59">
        <w:t>render</w:t>
      </w:r>
      <w:r w:rsidR="00EE7F38">
        <w:t xml:space="preserve"> </w:t>
      </w:r>
      <w:r w:rsidRPr="00933B59">
        <w:t>electronic</w:t>
      </w:r>
      <w:r w:rsidR="00EE7F38">
        <w:t xml:space="preserve"> </w:t>
      </w:r>
      <w:r w:rsidRPr="00933B59">
        <w:t>data</w:t>
      </w:r>
      <w:r w:rsidR="00EE7F38">
        <w:t xml:space="preserve"> </w:t>
      </w:r>
      <w:r w:rsidRPr="00933B59">
        <w:t>temporarily</w:t>
      </w:r>
      <w:r w:rsidR="00EE7F38">
        <w:t xml:space="preserve"> </w:t>
      </w:r>
      <w:r w:rsidRPr="00933B59">
        <w:rPr>
          <w:lang w:eastAsia="hu-HU"/>
        </w:rPr>
        <w:t>inaccessible</w:t>
      </w:r>
      <w:r w:rsidRPr="00933B59">
        <w:t>,</w:t>
      </w:r>
      <w:r w:rsidR="00EE7F38">
        <w:t xml:space="preserve"> </w:t>
      </w:r>
      <w:r w:rsidRPr="00933B59">
        <w:t>the</w:t>
      </w:r>
      <w:r w:rsidR="00EE7F38">
        <w:t xml:space="preserve"> </w:t>
      </w:r>
      <w:r w:rsidRPr="00933B59">
        <w:t>prosecution</w:t>
      </w:r>
      <w:r w:rsidR="00EE7F38">
        <w:t xml:space="preserve"> </w:t>
      </w:r>
      <w:r w:rsidRPr="00933B59">
        <w:t>service</w:t>
      </w:r>
      <w:r w:rsidR="00EE7F38">
        <w:t xml:space="preserve"> </w:t>
      </w:r>
      <w:r w:rsidRPr="00933B59">
        <w:t>or</w:t>
      </w:r>
      <w:r w:rsidR="00EE7F38">
        <w:t xml:space="preserve"> </w:t>
      </w:r>
      <w:r w:rsidRPr="00933B59">
        <w:t>the</w:t>
      </w:r>
      <w:r w:rsidR="00EE7F38">
        <w:t xml:space="preserve"> </w:t>
      </w:r>
      <w:r w:rsidRPr="00933B59">
        <w:t>investigating</w:t>
      </w:r>
      <w:r w:rsidR="00EE7F38">
        <w:t xml:space="preserve"> </w:t>
      </w:r>
      <w:r w:rsidRPr="00933B59">
        <w:t>authority</w:t>
      </w:r>
      <w:r w:rsidR="00EE7F38">
        <w:t xml:space="preserve"> </w:t>
      </w:r>
      <w:r w:rsidRPr="00933B59">
        <w:t>may</w:t>
      </w:r>
      <w:r w:rsidR="00EE7F38">
        <w:t xml:space="preserve"> </w:t>
      </w:r>
      <w:r w:rsidRPr="00933B59">
        <w:t>issue</w:t>
      </w:r>
      <w:r w:rsidR="00EE7F38">
        <w:t xml:space="preserve"> </w:t>
      </w:r>
      <w:r w:rsidRPr="00933B59">
        <w:t>a</w:t>
      </w:r>
      <w:r w:rsidR="00EE7F38">
        <w:t xml:space="preserve"> </w:t>
      </w:r>
      <w:r w:rsidRPr="00933B59">
        <w:t>call</w:t>
      </w:r>
      <w:r w:rsidR="00EE7F38">
        <w:t xml:space="preserve"> </w:t>
      </w:r>
      <w:r w:rsidRPr="00933B59">
        <w:t>to</w:t>
      </w:r>
      <w:r w:rsidR="00EE7F38">
        <w:t xml:space="preserve"> </w:t>
      </w:r>
      <w:r w:rsidRPr="00933B59">
        <w:t>a</w:t>
      </w:r>
      <w:r w:rsidR="00EE7F38">
        <w:t xml:space="preserve"> </w:t>
      </w:r>
      <w:r w:rsidRPr="00933B59">
        <w:t>media</w:t>
      </w:r>
      <w:r w:rsidR="00EE7F38">
        <w:t xml:space="preserve"> </w:t>
      </w:r>
      <w:r w:rsidRPr="00933B59">
        <w:t>content</w:t>
      </w:r>
      <w:r w:rsidR="00EE7F38">
        <w:t xml:space="preserve"> </w:t>
      </w:r>
      <w:r w:rsidRPr="00933B59">
        <w:t>provider,</w:t>
      </w:r>
      <w:r w:rsidR="00EE7F38">
        <w:t xml:space="preserve"> </w:t>
      </w:r>
      <w:r w:rsidRPr="00933B59">
        <w:t>as</w:t>
      </w:r>
      <w:r w:rsidR="00EE7F38">
        <w:t xml:space="preserve"> </w:t>
      </w:r>
      <w:r w:rsidRPr="00933B59">
        <w:t>defined</w:t>
      </w:r>
      <w:r w:rsidR="00EE7F38">
        <w:t xml:space="preserve"> </w:t>
      </w:r>
      <w:r w:rsidRPr="00933B59">
        <w:t>in</w:t>
      </w:r>
      <w:r w:rsidR="00EE7F38">
        <w:t xml:space="preserve"> </w:t>
      </w:r>
      <w:r w:rsidRPr="00933B59">
        <w:t>the</w:t>
      </w:r>
      <w:r w:rsidR="00EE7F38">
        <w:t xml:space="preserve"> </w:t>
      </w:r>
      <w:r w:rsidRPr="00933B59">
        <w:t>Act</w:t>
      </w:r>
      <w:r w:rsidR="00EE7F38">
        <w:t xml:space="preserve"> </w:t>
      </w:r>
      <w:r w:rsidRPr="00933B59">
        <w:t>on</w:t>
      </w:r>
      <w:r w:rsidR="00EE7F38">
        <w:t xml:space="preserve"> </w:t>
      </w:r>
      <w:r w:rsidRPr="00933B59">
        <w:t>the</w:t>
      </w:r>
      <w:r w:rsidR="00EE7F38">
        <w:t xml:space="preserve"> </w:t>
      </w:r>
      <w:r w:rsidRPr="00933B59">
        <w:t>freedom</w:t>
      </w:r>
      <w:r w:rsidR="00EE7F38">
        <w:t xml:space="preserve"> </w:t>
      </w:r>
      <w:r w:rsidRPr="00933B59">
        <w:t>of</w:t>
      </w:r>
      <w:r w:rsidR="00EE7F38">
        <w:t xml:space="preserve"> </w:t>
      </w:r>
      <w:r w:rsidRPr="00933B59">
        <w:t>the</w:t>
      </w:r>
      <w:r w:rsidR="00EE7F38">
        <w:t xml:space="preserve"> </w:t>
      </w:r>
      <w:r w:rsidRPr="00933B59">
        <w:t>press</w:t>
      </w:r>
      <w:r w:rsidR="00EE7F38">
        <w:t xml:space="preserve"> </w:t>
      </w:r>
      <w:r w:rsidRPr="00933B59">
        <w:t>and</w:t>
      </w:r>
      <w:r w:rsidR="00EE7F38">
        <w:t xml:space="preserve"> </w:t>
      </w:r>
      <w:r w:rsidRPr="00933B59">
        <w:t>the</w:t>
      </w:r>
      <w:r w:rsidR="00EE7F38">
        <w:t xml:space="preserve"> </w:t>
      </w:r>
      <w:r w:rsidRPr="00933B59">
        <w:t>fundamental</w:t>
      </w:r>
      <w:r w:rsidR="00EE7F38">
        <w:t xml:space="preserve"> </w:t>
      </w:r>
      <w:r w:rsidRPr="00933B59">
        <w:t>rules</w:t>
      </w:r>
      <w:r w:rsidR="00EE7F38">
        <w:t xml:space="preserve"> </w:t>
      </w:r>
      <w:r w:rsidRPr="00933B59">
        <w:t>on</w:t>
      </w:r>
      <w:r w:rsidR="00EE7F38">
        <w:t xml:space="preserve"> </w:t>
      </w:r>
      <w:r w:rsidRPr="00933B59">
        <w:t>media</w:t>
      </w:r>
      <w:r w:rsidR="00EE7F38">
        <w:t xml:space="preserve"> </w:t>
      </w:r>
      <w:r w:rsidRPr="00933B59">
        <w:t>contents,</w:t>
      </w:r>
      <w:r w:rsidR="00EE7F38">
        <w:t xml:space="preserve"> </w:t>
      </w:r>
      <w:r w:rsidRPr="00933B59">
        <w:t>or</w:t>
      </w:r>
      <w:r w:rsidR="00EE7F38">
        <w:t xml:space="preserve"> </w:t>
      </w:r>
      <w:r w:rsidRPr="00933B59">
        <w:t>a</w:t>
      </w:r>
      <w:r w:rsidR="00EE7F38">
        <w:t xml:space="preserve"> </w:t>
      </w:r>
      <w:r w:rsidRPr="00933B59">
        <w:t>hosting</w:t>
      </w:r>
      <w:r w:rsidR="00EE7F38">
        <w:t xml:space="preserve"> </w:t>
      </w:r>
      <w:r w:rsidRPr="00933B59">
        <w:t>service</w:t>
      </w:r>
      <w:r w:rsidR="00EE7F38">
        <w:t xml:space="preserve"> </w:t>
      </w:r>
      <w:r w:rsidRPr="00933B59">
        <w:t>provider</w:t>
      </w:r>
      <w:r w:rsidR="00EE7F38">
        <w:t xml:space="preserve"> </w:t>
      </w:r>
      <w:r w:rsidRPr="00933B59">
        <w:t>or</w:t>
      </w:r>
      <w:r w:rsidR="00EE7F38">
        <w:t xml:space="preserve"> </w:t>
      </w:r>
      <w:r w:rsidRPr="00933B59">
        <w:t>an</w:t>
      </w:r>
      <w:r w:rsidR="00EE7F38">
        <w:t xml:space="preserve"> </w:t>
      </w:r>
      <w:r w:rsidRPr="00933B59">
        <w:t>intermediary</w:t>
      </w:r>
      <w:r w:rsidR="00EE7F38">
        <w:t xml:space="preserve"> </w:t>
      </w:r>
      <w:r w:rsidRPr="00933B59">
        <w:t>service</w:t>
      </w:r>
      <w:r w:rsidR="00EE7F38">
        <w:t xml:space="preserve"> </w:t>
      </w:r>
      <w:r w:rsidRPr="00933B59">
        <w:t>provider</w:t>
      </w:r>
      <w:r w:rsidR="00EE7F38">
        <w:t xml:space="preserve"> </w:t>
      </w:r>
      <w:r w:rsidRPr="00933B59">
        <w:t>providing</w:t>
      </w:r>
      <w:r w:rsidR="00EE7F38">
        <w:t xml:space="preserve"> </w:t>
      </w:r>
      <w:r w:rsidRPr="00933B59">
        <w:t>hosting</w:t>
      </w:r>
      <w:r w:rsidR="00EE7F38">
        <w:t xml:space="preserve"> </w:t>
      </w:r>
      <w:r w:rsidRPr="00933B59">
        <w:t>services,</w:t>
      </w:r>
      <w:r w:rsidR="00EE7F38">
        <w:t xml:space="preserve"> </w:t>
      </w:r>
      <w:r w:rsidRPr="00933B59">
        <w:t>which</w:t>
      </w:r>
      <w:r w:rsidR="00EE7F38">
        <w:t xml:space="preserve"> </w:t>
      </w:r>
      <w:r w:rsidRPr="00933B59">
        <w:t>is</w:t>
      </w:r>
      <w:r w:rsidR="00EE7F38">
        <w:t xml:space="preserve"> </w:t>
      </w:r>
      <w:r w:rsidRPr="00933B59">
        <w:t>capable</w:t>
      </w:r>
      <w:r w:rsidR="00EE7F38">
        <w:t xml:space="preserve"> </w:t>
      </w:r>
      <w:r w:rsidRPr="00933B59">
        <w:t>of</w:t>
      </w:r>
      <w:r w:rsidR="00EE7F38">
        <w:t xml:space="preserve"> </w:t>
      </w:r>
      <w:r w:rsidRPr="00933B59">
        <w:t>preventing</w:t>
      </w:r>
      <w:r w:rsidR="00EE7F38">
        <w:t xml:space="preserve"> </w:t>
      </w:r>
      <w:r w:rsidRPr="00933B59">
        <w:t>access</w:t>
      </w:r>
      <w:r w:rsidR="00EE7F38">
        <w:t xml:space="preserve"> </w:t>
      </w:r>
      <w:r w:rsidRPr="00933B59">
        <w:t>to</w:t>
      </w:r>
      <w:r w:rsidR="00EE7F38">
        <w:t xml:space="preserve"> </w:t>
      </w:r>
      <w:r w:rsidRPr="00933B59">
        <w:t>the</w:t>
      </w:r>
      <w:r w:rsidR="00EE7F38">
        <w:t xml:space="preserve"> </w:t>
      </w:r>
      <w:r w:rsidRPr="00933B59">
        <w:t>electronic</w:t>
      </w:r>
      <w:r w:rsidR="00EE7F38">
        <w:t xml:space="preserve"> </w:t>
      </w:r>
      <w:r w:rsidRPr="00933B59">
        <w:t>data</w:t>
      </w:r>
      <w:r w:rsidR="00EE7F38">
        <w:t xml:space="preserve"> </w:t>
      </w:r>
      <w:r w:rsidRPr="00933B59">
        <w:t>concerned,</w:t>
      </w:r>
      <w:r w:rsidR="00EE7F38">
        <w:t xml:space="preserve"> </w:t>
      </w:r>
      <w:r w:rsidRPr="00933B59">
        <w:t>to</w:t>
      </w:r>
      <w:r w:rsidR="00EE7F38">
        <w:t xml:space="preserve"> </w:t>
      </w:r>
      <w:r w:rsidRPr="00933B59">
        <w:t>remove</w:t>
      </w:r>
      <w:r w:rsidR="00EE7F38">
        <w:t xml:space="preserve"> </w:t>
      </w:r>
      <w:r w:rsidRPr="00933B59">
        <w:t>electronic</w:t>
      </w:r>
      <w:r w:rsidR="00EE7F38">
        <w:t xml:space="preserve"> </w:t>
      </w:r>
      <w:r w:rsidRPr="00933B59">
        <w:t>data</w:t>
      </w:r>
      <w:r w:rsidR="00EE7F38">
        <w:t xml:space="preserve"> </w:t>
      </w:r>
      <w:r w:rsidRPr="00933B59">
        <w:t>voluntarily,</w:t>
      </w:r>
      <w:r w:rsidR="00EE7F38">
        <w:t xml:space="preserve"> </w:t>
      </w:r>
      <w:r w:rsidRPr="00933B59">
        <w:t>unless</w:t>
      </w:r>
      <w:r w:rsidR="00EE7F38">
        <w:t xml:space="preserve"> </w:t>
      </w:r>
      <w:r w:rsidRPr="00933B59">
        <w:t>doing</w:t>
      </w:r>
      <w:r w:rsidR="00EE7F38">
        <w:t xml:space="preserve"> </w:t>
      </w:r>
      <w:r w:rsidRPr="00933B59">
        <w:t>so</w:t>
      </w:r>
      <w:r w:rsidR="00EE7F38">
        <w:t xml:space="preserve"> </w:t>
      </w:r>
      <w:r w:rsidRPr="00933B59">
        <w:t>would</w:t>
      </w:r>
      <w:r w:rsidR="00EE7F38">
        <w:t xml:space="preserve"> </w:t>
      </w:r>
      <w:r w:rsidRPr="00933B59">
        <w:t>harm</w:t>
      </w:r>
      <w:r w:rsidR="00EE7F38">
        <w:t xml:space="preserve"> </w:t>
      </w:r>
      <w:r w:rsidRPr="00933B59">
        <w:t>the</w:t>
      </w:r>
      <w:r w:rsidR="00EE7F38">
        <w:t xml:space="preserve"> </w:t>
      </w:r>
      <w:r w:rsidRPr="00933B59">
        <w:t>interests</w:t>
      </w:r>
      <w:r w:rsidR="00EE7F38">
        <w:t xml:space="preserve"> </w:t>
      </w:r>
      <w:r w:rsidRPr="00933B59">
        <w:t>of</w:t>
      </w:r>
      <w:r w:rsidR="00EE7F38">
        <w:t xml:space="preserve"> </w:t>
      </w:r>
      <w:r w:rsidRPr="00933B59">
        <w:t>a</w:t>
      </w:r>
      <w:r w:rsidR="00EE7F38">
        <w:t xml:space="preserve"> </w:t>
      </w:r>
      <w:r w:rsidRPr="00933B59">
        <w:t>criminal</w:t>
      </w:r>
      <w:r w:rsidR="00EE7F38">
        <w:t xml:space="preserve"> </w:t>
      </w:r>
      <w:r w:rsidRPr="00933B59">
        <w:t>proceeding.</w:t>
      </w:r>
      <w:r w:rsidR="00EE7F38">
        <w:t xml:space="preserve"> </w:t>
      </w:r>
      <w:r w:rsidRPr="00933B59">
        <w:t>Compliance</w:t>
      </w:r>
      <w:r w:rsidR="00EE7F38">
        <w:t xml:space="preserve"> </w:t>
      </w:r>
      <w:r w:rsidRPr="00933B59">
        <w:t>with</w:t>
      </w:r>
      <w:r w:rsidR="00EE7F38">
        <w:t xml:space="preserve"> </w:t>
      </w:r>
      <w:r w:rsidRPr="00933B59">
        <w:t>such</w:t>
      </w:r>
      <w:r w:rsidR="00EE7F38">
        <w:t xml:space="preserve"> </w:t>
      </w:r>
      <w:r w:rsidRPr="00933B59">
        <w:t>a</w:t>
      </w:r>
      <w:r w:rsidR="00EE7F38">
        <w:t xml:space="preserve"> </w:t>
      </w:r>
      <w:r w:rsidRPr="00933B59">
        <w:t>call</w:t>
      </w:r>
      <w:r w:rsidR="00EE7F38">
        <w:t xml:space="preserve"> </w:t>
      </w:r>
      <w:r w:rsidRPr="00933B59">
        <w:t>shall</w:t>
      </w:r>
      <w:r w:rsidR="00EE7F38">
        <w:t xml:space="preserve"> </w:t>
      </w:r>
      <w:r w:rsidRPr="00933B59">
        <w:t>not</w:t>
      </w:r>
      <w:r w:rsidR="00EE7F38">
        <w:t xml:space="preserve"> </w:t>
      </w:r>
      <w:r w:rsidRPr="00933B59">
        <w:t>be</w:t>
      </w:r>
      <w:r w:rsidR="00EE7F38">
        <w:t xml:space="preserve"> </w:t>
      </w:r>
      <w:r w:rsidRPr="00933B59">
        <w:t>mandatory;</w:t>
      </w:r>
      <w:r w:rsidR="00EE7F38">
        <w:t xml:space="preserve"> </w:t>
      </w:r>
      <w:r w:rsidRPr="00933B59">
        <w:t>such</w:t>
      </w:r>
      <w:r w:rsidR="00EE7F38">
        <w:t xml:space="preserve"> </w:t>
      </w:r>
      <w:r w:rsidRPr="00933B59">
        <w:t>a</w:t>
      </w:r>
      <w:r w:rsidR="00EE7F38">
        <w:t xml:space="preserve"> </w:t>
      </w:r>
      <w:r w:rsidRPr="00933B59">
        <w:t>call</w:t>
      </w:r>
      <w:r w:rsidR="00EE7F38">
        <w:t xml:space="preserve"> </w:t>
      </w:r>
      <w:r w:rsidRPr="00933B59">
        <w:t>shall</w:t>
      </w:r>
      <w:r w:rsidR="00EE7F38">
        <w:t xml:space="preserve"> </w:t>
      </w:r>
      <w:r w:rsidRPr="00933B59">
        <w:t>be</w:t>
      </w:r>
      <w:r w:rsidR="00EE7F38">
        <w:t xml:space="preserve"> </w:t>
      </w:r>
      <w:r w:rsidRPr="00933B59">
        <w:t>aimed</w:t>
      </w:r>
      <w:r w:rsidR="00EE7F38">
        <w:t xml:space="preserve"> </w:t>
      </w:r>
      <w:r w:rsidRPr="00933B59">
        <w:t>at</w:t>
      </w:r>
      <w:r w:rsidR="00EE7F38">
        <w:t xml:space="preserve"> </w:t>
      </w:r>
      <w:r w:rsidRPr="00933B59">
        <w:t>accelerating</w:t>
      </w:r>
      <w:r w:rsidR="00EE7F38">
        <w:t xml:space="preserve"> </w:t>
      </w:r>
      <w:r w:rsidRPr="00933B59">
        <w:t>the</w:t>
      </w:r>
      <w:r w:rsidR="00EE7F38">
        <w:t xml:space="preserve"> </w:t>
      </w:r>
      <w:r w:rsidRPr="00933B59">
        <w:t>prevention</w:t>
      </w:r>
      <w:r w:rsidR="00EE7F38">
        <w:t xml:space="preserve"> </w:t>
      </w:r>
      <w:r w:rsidRPr="00933B59">
        <w:t>of</w:t>
      </w:r>
      <w:r w:rsidR="00EE7F38">
        <w:t xml:space="preserve"> </w:t>
      </w:r>
      <w:r w:rsidRPr="00933B59">
        <w:t>access</w:t>
      </w:r>
      <w:r w:rsidR="00EE7F38">
        <w:t xml:space="preserve"> </w:t>
      </w:r>
      <w:r w:rsidRPr="00933B59">
        <w:t>to</w:t>
      </w:r>
      <w:r w:rsidR="00EE7F38">
        <w:t xml:space="preserve"> </w:t>
      </w:r>
      <w:r w:rsidRPr="00933B59">
        <w:t>the</w:t>
      </w:r>
      <w:r w:rsidR="00EE7F38">
        <w:t xml:space="preserve"> </w:t>
      </w:r>
      <w:r w:rsidRPr="00933B59">
        <w:t>electronic</w:t>
      </w:r>
      <w:r w:rsidR="00EE7F38">
        <w:t xml:space="preserve"> </w:t>
      </w:r>
      <w:r w:rsidRPr="00933B59">
        <w:t>data</w:t>
      </w:r>
      <w:r w:rsidR="00EE7F38">
        <w:t xml:space="preserve"> </w:t>
      </w:r>
      <w:r w:rsidRPr="00933B59">
        <w:t>concerned.</w:t>
      </w:r>
    </w:p>
    <w:p w14:paraId="073FF8B5" w14:textId="10B14FA4" w:rsidR="00FF3C71" w:rsidRDefault="00582FB8" w:rsidP="00ED2374">
      <w:pPr>
        <w:pStyle w:val="SingleTxtG"/>
      </w:pPr>
      <w:r w:rsidRPr="00933B59">
        <w:rPr>
          <w:bCs/>
        </w:rPr>
        <w:t>90.</w:t>
      </w:r>
      <w:r w:rsidRPr="00933B59">
        <w:rPr>
          <w:bCs/>
        </w:rPr>
        <w:tab/>
      </w:r>
      <w:r w:rsidRPr="00933B59">
        <w:rPr>
          <w:lang w:eastAsia="hu-HU"/>
        </w:rPr>
        <w:t>The</w:t>
      </w:r>
      <w:r w:rsidR="00EE7F38">
        <w:t xml:space="preserve"> </w:t>
      </w:r>
      <w:r w:rsidRPr="00933B59">
        <w:t>Hungarian</w:t>
      </w:r>
      <w:r w:rsidR="00EE7F38">
        <w:t xml:space="preserve"> </w:t>
      </w:r>
      <w:r w:rsidRPr="00933B59">
        <w:t>media</w:t>
      </w:r>
      <w:r w:rsidR="00EE7F38">
        <w:t xml:space="preserve"> </w:t>
      </w:r>
      <w:r w:rsidRPr="00933B59">
        <w:t>law</w:t>
      </w:r>
      <w:r w:rsidR="00EE7F38">
        <w:t xml:space="preserve"> </w:t>
      </w:r>
      <w:r w:rsidRPr="00933B59">
        <w:t>expressly</w:t>
      </w:r>
      <w:r w:rsidR="00EE7F38">
        <w:t xml:space="preserve"> </w:t>
      </w:r>
      <w:r w:rsidRPr="00933B59">
        <w:t>prohibits</w:t>
      </w:r>
      <w:r w:rsidR="00EE7F38">
        <w:t xml:space="preserve"> </w:t>
      </w:r>
      <w:r w:rsidRPr="00933B59">
        <w:t>publishing</w:t>
      </w:r>
      <w:r w:rsidR="00EE7F38">
        <w:t xml:space="preserve"> </w:t>
      </w:r>
      <w:r w:rsidRPr="00933B59">
        <w:t>press</w:t>
      </w:r>
      <w:r w:rsidR="00EE7F38">
        <w:t xml:space="preserve"> </w:t>
      </w:r>
      <w:r w:rsidRPr="00933B59">
        <w:t>and/or</w:t>
      </w:r>
      <w:r w:rsidR="00EE7F38">
        <w:t xml:space="preserve"> </w:t>
      </w:r>
      <w:r w:rsidRPr="00933B59">
        <w:t>media</w:t>
      </w:r>
      <w:r w:rsidR="00EE7F38">
        <w:t xml:space="preserve"> </w:t>
      </w:r>
      <w:r w:rsidRPr="00933B59">
        <w:t>content</w:t>
      </w:r>
      <w:r w:rsidR="00EE7F38">
        <w:t xml:space="preserve"> </w:t>
      </w:r>
      <w:r w:rsidRPr="00933B59">
        <w:t>that</w:t>
      </w:r>
      <w:r w:rsidR="00EE7F38">
        <w:t xml:space="preserve"> </w:t>
      </w:r>
      <w:r w:rsidRPr="00933B59">
        <w:t>incites</w:t>
      </w:r>
      <w:r w:rsidR="00EE7F38">
        <w:t xml:space="preserve"> </w:t>
      </w:r>
      <w:r w:rsidRPr="00933B59">
        <w:t>to</w:t>
      </w:r>
      <w:r w:rsidR="00EE7F38">
        <w:t xml:space="preserve"> </w:t>
      </w:r>
      <w:r w:rsidRPr="00933B59">
        <w:t>hatred.</w:t>
      </w:r>
      <w:r w:rsidR="00EE7F38">
        <w:t xml:space="preserve"> </w:t>
      </w:r>
      <w:r w:rsidRPr="00933B59">
        <w:t>Under</w:t>
      </w:r>
      <w:r w:rsidR="00EE7F38">
        <w:t xml:space="preserve"> </w:t>
      </w:r>
      <w:r w:rsidRPr="00933B59">
        <w:t>Act</w:t>
      </w:r>
      <w:r w:rsidR="00EE7F38">
        <w:t xml:space="preserve"> </w:t>
      </w:r>
      <w:r w:rsidRPr="00933B59">
        <w:t>CIV</w:t>
      </w:r>
      <w:r w:rsidR="00EE7F38">
        <w:t xml:space="preserve"> </w:t>
      </w:r>
      <w:r w:rsidRPr="00933B59">
        <w:t>of</w:t>
      </w:r>
      <w:r w:rsidR="00EE7F38">
        <w:t xml:space="preserve"> </w:t>
      </w:r>
      <w:r w:rsidRPr="00933B59">
        <w:t>2010</w:t>
      </w:r>
      <w:r w:rsidR="00EE7F38">
        <w:t xml:space="preserve"> </w:t>
      </w:r>
      <w:r w:rsidRPr="00933B59">
        <w:t>on</w:t>
      </w:r>
      <w:r w:rsidR="00EE7F38">
        <w:t xml:space="preserve"> </w:t>
      </w:r>
      <w:r w:rsidRPr="00933B59">
        <w:t>the</w:t>
      </w:r>
      <w:r w:rsidR="00EE7F38">
        <w:t xml:space="preserve"> </w:t>
      </w:r>
      <w:r w:rsidRPr="00933B59">
        <w:t>freedom</w:t>
      </w:r>
      <w:r w:rsidR="00EE7F38">
        <w:t xml:space="preserve"> </w:t>
      </w:r>
      <w:r w:rsidRPr="00933B59">
        <w:t>of</w:t>
      </w:r>
      <w:r w:rsidR="00EE7F38">
        <w:t xml:space="preserve"> </w:t>
      </w:r>
      <w:r w:rsidRPr="00933B59">
        <w:t>the</w:t>
      </w:r>
      <w:r w:rsidR="00EE7F38">
        <w:t xml:space="preserve"> </w:t>
      </w:r>
      <w:r w:rsidRPr="00933B59">
        <w:t>press</w:t>
      </w:r>
      <w:r w:rsidR="00EE7F38">
        <w:t xml:space="preserve"> </w:t>
      </w:r>
      <w:r w:rsidRPr="00933B59">
        <w:t>and</w:t>
      </w:r>
      <w:r w:rsidR="00EE7F38">
        <w:t xml:space="preserve"> </w:t>
      </w:r>
      <w:r w:rsidRPr="00933B59">
        <w:t>on</w:t>
      </w:r>
      <w:r w:rsidR="00EE7F38">
        <w:t xml:space="preserve"> </w:t>
      </w:r>
      <w:r w:rsidRPr="00933B59">
        <w:t>the</w:t>
      </w:r>
      <w:r w:rsidR="00EE7F38">
        <w:t xml:space="preserve"> </w:t>
      </w:r>
      <w:r w:rsidRPr="00933B59">
        <w:t>fundamental</w:t>
      </w:r>
      <w:r w:rsidR="00EE7F38">
        <w:t xml:space="preserve"> </w:t>
      </w:r>
      <w:r w:rsidRPr="00933B59">
        <w:t>rules</w:t>
      </w:r>
      <w:r w:rsidR="00EE7F38">
        <w:t xml:space="preserve"> </w:t>
      </w:r>
      <w:r w:rsidRPr="00933B59">
        <w:t>on</w:t>
      </w:r>
      <w:r w:rsidR="00EE7F38">
        <w:t xml:space="preserve"> </w:t>
      </w:r>
      <w:r w:rsidRPr="00933B59">
        <w:t>media</w:t>
      </w:r>
      <w:r w:rsidR="00EE7F38">
        <w:t xml:space="preserve"> </w:t>
      </w:r>
      <w:r w:rsidRPr="00933B59">
        <w:t>content</w:t>
      </w:r>
      <w:r w:rsidR="00861D48">
        <w:t>,</w:t>
      </w:r>
      <w:r w:rsidR="00EE7F38">
        <w:t xml:space="preserve"> </w:t>
      </w:r>
      <w:r w:rsidR="00747F7E">
        <w:rPr>
          <w:i/>
          <w:iCs/>
        </w:rPr>
        <w:t>“</w:t>
      </w:r>
      <w:r w:rsidRPr="008568F9">
        <w:rPr>
          <w:i/>
          <w:iCs/>
        </w:rPr>
        <w:t>[m]edia</w:t>
      </w:r>
      <w:r w:rsidR="00EE7F38">
        <w:rPr>
          <w:i/>
          <w:iCs/>
        </w:rPr>
        <w:t xml:space="preserve"> </w:t>
      </w:r>
      <w:r w:rsidRPr="008568F9">
        <w:rPr>
          <w:i/>
          <w:iCs/>
        </w:rPr>
        <w:t>content</w:t>
      </w:r>
      <w:r w:rsidR="00EE7F38">
        <w:rPr>
          <w:i/>
          <w:iCs/>
        </w:rPr>
        <w:t xml:space="preserve"> </w:t>
      </w:r>
      <w:r w:rsidRPr="008568F9">
        <w:rPr>
          <w:i/>
          <w:iCs/>
        </w:rPr>
        <w:t>may</w:t>
      </w:r>
      <w:r w:rsidR="00EE7F38">
        <w:rPr>
          <w:i/>
          <w:iCs/>
        </w:rPr>
        <w:t xml:space="preserve"> </w:t>
      </w:r>
      <w:r w:rsidRPr="008568F9">
        <w:rPr>
          <w:i/>
          <w:iCs/>
        </w:rPr>
        <w:t>not</w:t>
      </w:r>
      <w:r w:rsidR="00EE7F38">
        <w:rPr>
          <w:i/>
          <w:iCs/>
        </w:rPr>
        <w:t xml:space="preserve"> </w:t>
      </w:r>
      <w:r w:rsidRPr="008568F9">
        <w:rPr>
          <w:i/>
          <w:iCs/>
        </w:rPr>
        <w:t>contain</w:t>
      </w:r>
      <w:r w:rsidR="00EE7F38">
        <w:rPr>
          <w:i/>
          <w:iCs/>
        </w:rPr>
        <w:t xml:space="preserve"> </w:t>
      </w:r>
      <w:r w:rsidRPr="008568F9">
        <w:rPr>
          <w:i/>
          <w:iCs/>
        </w:rPr>
        <w:t>facilities</w:t>
      </w:r>
      <w:r w:rsidR="00EE7F38">
        <w:rPr>
          <w:i/>
          <w:iCs/>
        </w:rPr>
        <w:t xml:space="preserve"> </w:t>
      </w:r>
      <w:r w:rsidRPr="008568F9">
        <w:rPr>
          <w:i/>
          <w:iCs/>
        </w:rPr>
        <w:t>for</w:t>
      </w:r>
      <w:r w:rsidR="00EE7F38">
        <w:rPr>
          <w:i/>
          <w:iCs/>
        </w:rPr>
        <w:t xml:space="preserve"> </w:t>
      </w:r>
      <w:r w:rsidRPr="008568F9">
        <w:rPr>
          <w:i/>
          <w:iCs/>
        </w:rPr>
        <w:t>inciting</w:t>
      </w:r>
      <w:r w:rsidR="00EE7F38">
        <w:rPr>
          <w:i/>
          <w:iCs/>
        </w:rPr>
        <w:t xml:space="preserve"> </w:t>
      </w:r>
      <w:r w:rsidRPr="008568F9">
        <w:rPr>
          <w:i/>
          <w:iCs/>
        </w:rPr>
        <w:t>hatred</w:t>
      </w:r>
      <w:r w:rsidR="00EE7F38">
        <w:rPr>
          <w:i/>
          <w:iCs/>
        </w:rPr>
        <w:t xml:space="preserve"> </w:t>
      </w:r>
      <w:r w:rsidRPr="008568F9">
        <w:rPr>
          <w:i/>
          <w:iCs/>
        </w:rPr>
        <w:t>against</w:t>
      </w:r>
      <w:r w:rsidR="00EE7F38">
        <w:rPr>
          <w:i/>
          <w:iCs/>
        </w:rPr>
        <w:t xml:space="preserve"> </w:t>
      </w:r>
      <w:r w:rsidRPr="008568F9">
        <w:rPr>
          <w:i/>
          <w:iCs/>
        </w:rPr>
        <w:t>peoples,</w:t>
      </w:r>
      <w:r w:rsidR="00EE7F38">
        <w:rPr>
          <w:i/>
          <w:iCs/>
        </w:rPr>
        <w:t xml:space="preserve"> </w:t>
      </w:r>
      <w:r w:rsidRPr="008568F9">
        <w:rPr>
          <w:i/>
          <w:iCs/>
        </w:rPr>
        <w:t>nations,</w:t>
      </w:r>
      <w:r w:rsidR="00EE7F38">
        <w:rPr>
          <w:i/>
          <w:iCs/>
        </w:rPr>
        <w:t xml:space="preserve"> </w:t>
      </w:r>
      <w:r w:rsidRPr="008568F9">
        <w:rPr>
          <w:i/>
          <w:iCs/>
        </w:rPr>
        <w:t>national,</w:t>
      </w:r>
      <w:r w:rsidR="00EE7F38">
        <w:rPr>
          <w:i/>
          <w:iCs/>
        </w:rPr>
        <w:t xml:space="preserve"> </w:t>
      </w:r>
      <w:r w:rsidRPr="008568F9">
        <w:rPr>
          <w:i/>
          <w:iCs/>
        </w:rPr>
        <w:t>ethnic,</w:t>
      </w:r>
      <w:r w:rsidR="00EE7F38">
        <w:rPr>
          <w:i/>
          <w:iCs/>
        </w:rPr>
        <w:t xml:space="preserve"> </w:t>
      </w:r>
      <w:r w:rsidRPr="008568F9">
        <w:rPr>
          <w:i/>
          <w:iCs/>
        </w:rPr>
        <w:t>linguistic</w:t>
      </w:r>
      <w:r w:rsidR="00EE7F38">
        <w:rPr>
          <w:i/>
          <w:iCs/>
        </w:rPr>
        <w:t xml:space="preserve"> </w:t>
      </w:r>
      <w:r w:rsidRPr="008568F9">
        <w:rPr>
          <w:i/>
          <w:iCs/>
        </w:rPr>
        <w:t>and</w:t>
      </w:r>
      <w:r w:rsidR="00EE7F38">
        <w:rPr>
          <w:i/>
          <w:iCs/>
        </w:rPr>
        <w:t xml:space="preserve"> </w:t>
      </w:r>
      <w:r w:rsidRPr="008568F9">
        <w:rPr>
          <w:i/>
          <w:iCs/>
        </w:rPr>
        <w:t>other</w:t>
      </w:r>
      <w:r w:rsidR="00EE7F38">
        <w:rPr>
          <w:i/>
          <w:iCs/>
        </w:rPr>
        <w:t xml:space="preserve"> </w:t>
      </w:r>
      <w:r w:rsidRPr="008568F9">
        <w:rPr>
          <w:i/>
          <w:iCs/>
        </w:rPr>
        <w:t>minorities,</w:t>
      </w:r>
      <w:r w:rsidR="00EE7F38">
        <w:rPr>
          <w:i/>
          <w:iCs/>
        </w:rPr>
        <w:t xml:space="preserve"> </w:t>
      </w:r>
      <w:r w:rsidRPr="008568F9">
        <w:rPr>
          <w:i/>
          <w:iCs/>
        </w:rPr>
        <w:t>or</w:t>
      </w:r>
      <w:r w:rsidR="00EE7F38">
        <w:rPr>
          <w:i/>
          <w:iCs/>
        </w:rPr>
        <w:t xml:space="preserve"> </w:t>
      </w:r>
      <w:r w:rsidRPr="008568F9">
        <w:rPr>
          <w:i/>
          <w:iCs/>
        </w:rPr>
        <w:t>any</w:t>
      </w:r>
      <w:r w:rsidR="00EE7F38">
        <w:rPr>
          <w:i/>
          <w:iCs/>
        </w:rPr>
        <w:t xml:space="preserve"> </w:t>
      </w:r>
      <w:r w:rsidRPr="008568F9">
        <w:rPr>
          <w:i/>
          <w:iCs/>
        </w:rPr>
        <w:t>majority</w:t>
      </w:r>
      <w:r w:rsidR="00EE7F38">
        <w:rPr>
          <w:i/>
          <w:iCs/>
        </w:rPr>
        <w:t xml:space="preserve"> </w:t>
      </w:r>
      <w:r w:rsidRPr="008568F9">
        <w:rPr>
          <w:i/>
          <w:iCs/>
        </w:rPr>
        <w:t>or</w:t>
      </w:r>
      <w:r w:rsidR="00EE7F38">
        <w:rPr>
          <w:i/>
          <w:iCs/>
        </w:rPr>
        <w:t xml:space="preserve"> </w:t>
      </w:r>
      <w:r w:rsidRPr="008568F9">
        <w:rPr>
          <w:i/>
          <w:iCs/>
        </w:rPr>
        <w:t>religious</w:t>
      </w:r>
      <w:r w:rsidR="00EE7F38">
        <w:rPr>
          <w:i/>
          <w:iCs/>
        </w:rPr>
        <w:t xml:space="preserve"> </w:t>
      </w:r>
      <w:r w:rsidRPr="008568F9">
        <w:rPr>
          <w:i/>
          <w:iCs/>
        </w:rPr>
        <w:t>community</w:t>
      </w:r>
      <w:r w:rsidR="00747F7E">
        <w:t>”</w:t>
      </w:r>
      <w:r w:rsidR="008568F9">
        <w:t>.</w:t>
      </w:r>
      <w:r w:rsidR="00EE7F38">
        <w:t xml:space="preserve"> </w:t>
      </w:r>
      <w:r w:rsidRPr="00933B59">
        <w:t>Act</w:t>
      </w:r>
      <w:r w:rsidR="00EE7F38">
        <w:t xml:space="preserve"> </w:t>
      </w:r>
      <w:r w:rsidRPr="00933B59">
        <w:t>CLXXXV</w:t>
      </w:r>
      <w:r w:rsidR="00EE7F38">
        <w:t xml:space="preserve"> </w:t>
      </w:r>
      <w:r w:rsidRPr="00933B59">
        <w:t>of</w:t>
      </w:r>
      <w:r w:rsidR="00EE7F38">
        <w:t xml:space="preserve"> </w:t>
      </w:r>
      <w:r w:rsidRPr="00933B59">
        <w:t>2010</w:t>
      </w:r>
      <w:r w:rsidR="00EE7F38">
        <w:t xml:space="preserve"> </w:t>
      </w:r>
      <w:r w:rsidRPr="00933B59">
        <w:t>on</w:t>
      </w:r>
      <w:r w:rsidR="00EE7F38">
        <w:t xml:space="preserve"> </w:t>
      </w:r>
      <w:r w:rsidRPr="00933B59">
        <w:t>Media</w:t>
      </w:r>
      <w:r w:rsidR="00EE7F38">
        <w:t xml:space="preserve"> </w:t>
      </w:r>
      <w:r w:rsidRPr="00933B59">
        <w:t>Services</w:t>
      </w:r>
      <w:r w:rsidR="00EE7F38">
        <w:t xml:space="preserve"> </w:t>
      </w:r>
      <w:r w:rsidRPr="00933B59">
        <w:t>and</w:t>
      </w:r>
      <w:r w:rsidR="00EE7F38">
        <w:t xml:space="preserve"> </w:t>
      </w:r>
      <w:r w:rsidRPr="00933B59">
        <w:t>on</w:t>
      </w:r>
      <w:r w:rsidR="00EE7F38">
        <w:t xml:space="preserve"> </w:t>
      </w:r>
      <w:r w:rsidRPr="00933B59">
        <w:t>the</w:t>
      </w:r>
      <w:r w:rsidR="00EE7F38">
        <w:t xml:space="preserve"> </w:t>
      </w:r>
      <w:r w:rsidRPr="00933B59">
        <w:t>Mass</w:t>
      </w:r>
      <w:r w:rsidR="00EE7F38">
        <w:t xml:space="preserve"> </w:t>
      </w:r>
      <w:r w:rsidRPr="00933B59">
        <w:t>Media</w:t>
      </w:r>
      <w:r w:rsidR="00EE7F38">
        <w:t xml:space="preserve"> </w:t>
      </w:r>
      <w:r w:rsidRPr="00933B59">
        <w:t>authorizes</w:t>
      </w:r>
      <w:r w:rsidR="00EE7F38">
        <w:t xml:space="preserve"> </w:t>
      </w:r>
      <w:r w:rsidRPr="00933B59">
        <w:t>the</w:t>
      </w:r>
      <w:r w:rsidR="00EE7F38">
        <w:t xml:space="preserve"> </w:t>
      </w:r>
      <w:r w:rsidRPr="00933B59">
        <w:t>Media</w:t>
      </w:r>
      <w:r w:rsidR="00EE7F38">
        <w:t xml:space="preserve"> </w:t>
      </w:r>
      <w:r w:rsidRPr="00933B59">
        <w:t>Council</w:t>
      </w:r>
      <w:r w:rsidR="00EE7F38">
        <w:t xml:space="preserve"> </w:t>
      </w:r>
      <w:r w:rsidRPr="00933B59">
        <w:t>to</w:t>
      </w:r>
      <w:r w:rsidR="00EE7F38">
        <w:t xml:space="preserve"> </w:t>
      </w:r>
      <w:r w:rsidRPr="00933B59">
        <w:t>initiate</w:t>
      </w:r>
      <w:r w:rsidR="00EE7F38">
        <w:t xml:space="preserve"> </w:t>
      </w:r>
      <w:r w:rsidRPr="00933B59">
        <w:t>and</w:t>
      </w:r>
      <w:r w:rsidR="00EE7F38">
        <w:t xml:space="preserve"> </w:t>
      </w:r>
      <w:r w:rsidRPr="00933B59">
        <w:t>conduct</w:t>
      </w:r>
      <w:r w:rsidR="00EE7F38">
        <w:t xml:space="preserve"> </w:t>
      </w:r>
      <w:r w:rsidRPr="00933B59">
        <w:t>an</w:t>
      </w:r>
      <w:r w:rsidR="00EE7F38">
        <w:t xml:space="preserve"> </w:t>
      </w:r>
      <w:r w:rsidRPr="00933B59">
        <w:t>investigation,</w:t>
      </w:r>
      <w:r w:rsidR="00EE7F38">
        <w:t xml:space="preserve"> </w:t>
      </w:r>
      <w:r w:rsidRPr="00933B59">
        <w:t>in</w:t>
      </w:r>
      <w:r w:rsidR="00EE7F38">
        <w:t xml:space="preserve"> </w:t>
      </w:r>
      <w:r w:rsidRPr="00933B59">
        <w:t>the</w:t>
      </w:r>
      <w:r w:rsidR="00EE7F38">
        <w:t xml:space="preserve"> </w:t>
      </w:r>
      <w:r w:rsidRPr="00933B59">
        <w:t>event</w:t>
      </w:r>
      <w:r w:rsidR="00EE7F38">
        <w:t xml:space="preserve"> </w:t>
      </w:r>
      <w:r w:rsidRPr="00933B59">
        <w:t>of</w:t>
      </w:r>
      <w:r w:rsidR="00EE7F38">
        <w:t xml:space="preserve"> </w:t>
      </w:r>
      <w:r w:rsidRPr="00933B59">
        <w:t>infringement</w:t>
      </w:r>
      <w:r w:rsidR="00EE7F38">
        <w:t xml:space="preserve"> </w:t>
      </w:r>
      <w:r w:rsidRPr="00933B59">
        <w:t>of</w:t>
      </w:r>
      <w:r w:rsidR="00EE7F38">
        <w:t xml:space="preserve"> </w:t>
      </w:r>
      <w:r w:rsidRPr="00933B59">
        <w:t>press</w:t>
      </w:r>
      <w:r w:rsidR="00EE7F38">
        <w:t xml:space="preserve"> </w:t>
      </w:r>
      <w:r w:rsidRPr="00933B59">
        <w:t>and</w:t>
      </w:r>
      <w:r w:rsidR="00EE7F38">
        <w:t xml:space="preserve"> </w:t>
      </w:r>
      <w:r w:rsidRPr="00933B59">
        <w:t>media</w:t>
      </w:r>
      <w:r w:rsidR="00EE7F38">
        <w:t xml:space="preserve"> </w:t>
      </w:r>
      <w:r w:rsidRPr="00933B59">
        <w:t>law</w:t>
      </w:r>
      <w:r w:rsidR="00EE7F38">
        <w:t xml:space="preserve"> </w:t>
      </w:r>
      <w:r w:rsidRPr="00933B59">
        <w:t>requirements</w:t>
      </w:r>
      <w:r w:rsidR="00EE7F38">
        <w:t xml:space="preserve"> </w:t>
      </w:r>
      <w:r w:rsidRPr="00933B59">
        <w:t>–</w:t>
      </w:r>
      <w:r w:rsidR="00EE7F38">
        <w:t xml:space="preserve"> </w:t>
      </w:r>
      <w:r w:rsidRPr="00933B59">
        <w:t>including</w:t>
      </w:r>
      <w:r w:rsidR="00EE7F38">
        <w:t xml:space="preserve"> </w:t>
      </w:r>
      <w:r w:rsidRPr="00933B59">
        <w:t>the</w:t>
      </w:r>
      <w:r w:rsidR="00EE7F38">
        <w:t xml:space="preserve"> </w:t>
      </w:r>
      <w:r w:rsidRPr="00933B59">
        <w:t>prohibition</w:t>
      </w:r>
      <w:r w:rsidR="00EE7F38">
        <w:t xml:space="preserve"> </w:t>
      </w:r>
      <w:r w:rsidRPr="00933B59">
        <w:t>of</w:t>
      </w:r>
      <w:r w:rsidR="00EE7F38">
        <w:t xml:space="preserve"> </w:t>
      </w:r>
      <w:r w:rsidRPr="00933B59">
        <w:t>hate</w:t>
      </w:r>
      <w:r w:rsidR="00EE7F38">
        <w:t xml:space="preserve"> </w:t>
      </w:r>
      <w:r w:rsidRPr="00933B59">
        <w:t>content</w:t>
      </w:r>
      <w:r w:rsidR="00EE7F38">
        <w:t xml:space="preserve"> </w:t>
      </w:r>
      <w:r w:rsidRPr="00933B59">
        <w:t>–</w:t>
      </w:r>
      <w:r w:rsidR="00EE7F38">
        <w:t xml:space="preserve"> </w:t>
      </w:r>
      <w:r w:rsidRPr="00933B59">
        <w:t>and</w:t>
      </w:r>
      <w:r w:rsidR="00EE7F38">
        <w:t xml:space="preserve"> </w:t>
      </w:r>
      <w:r w:rsidRPr="00933B59">
        <w:t>to</w:t>
      </w:r>
      <w:r w:rsidR="00EE7F38">
        <w:t xml:space="preserve"> </w:t>
      </w:r>
      <w:r w:rsidRPr="00933B59">
        <w:t>take</w:t>
      </w:r>
      <w:r w:rsidR="00EE7F38">
        <w:t xml:space="preserve"> </w:t>
      </w:r>
      <w:r w:rsidRPr="00933B59">
        <w:t>appropriate</w:t>
      </w:r>
      <w:r w:rsidR="00EE7F38">
        <w:t xml:space="preserve"> </w:t>
      </w:r>
      <w:r w:rsidRPr="00933B59">
        <w:t>measures</w:t>
      </w:r>
      <w:r w:rsidR="00EE7F38">
        <w:t xml:space="preserve"> </w:t>
      </w:r>
      <w:r w:rsidRPr="00933B59">
        <w:t>consistent</w:t>
      </w:r>
      <w:r w:rsidR="00EE7F38">
        <w:t xml:space="preserve"> </w:t>
      </w:r>
      <w:r w:rsidRPr="00933B59">
        <w:t>with</w:t>
      </w:r>
      <w:r w:rsidR="00EE7F38">
        <w:t xml:space="preserve"> </w:t>
      </w:r>
      <w:r w:rsidRPr="00933B59">
        <w:t>the</w:t>
      </w:r>
      <w:r w:rsidR="00EE7F38">
        <w:t xml:space="preserve"> </w:t>
      </w:r>
      <w:r w:rsidRPr="00933B59">
        <w:t>gravity</w:t>
      </w:r>
      <w:r w:rsidR="00EE7F38">
        <w:t xml:space="preserve"> </w:t>
      </w:r>
      <w:r w:rsidRPr="00933B59">
        <w:t>of</w:t>
      </w:r>
      <w:r w:rsidR="00EE7F38">
        <w:t xml:space="preserve"> </w:t>
      </w:r>
      <w:r w:rsidRPr="00933B59">
        <w:t>the</w:t>
      </w:r>
      <w:r w:rsidR="00EE7F38">
        <w:t xml:space="preserve"> </w:t>
      </w:r>
      <w:r w:rsidRPr="00933B59">
        <w:t>infringement.</w:t>
      </w:r>
    </w:p>
    <w:p w14:paraId="5605BE89" w14:textId="77777777" w:rsidR="00FF3C71" w:rsidRDefault="00582FB8" w:rsidP="00ED2374">
      <w:pPr>
        <w:pStyle w:val="SingleTxtG"/>
      </w:pPr>
      <w:r w:rsidRPr="00933B59">
        <w:rPr>
          <w:bCs/>
        </w:rPr>
        <w:t>91.</w:t>
      </w:r>
      <w:r w:rsidRPr="00933B59">
        <w:rPr>
          <w:bCs/>
        </w:rPr>
        <w:tab/>
      </w:r>
      <w:r w:rsidRPr="00933B59">
        <w:rPr>
          <w:lang w:eastAsia="hu-HU"/>
        </w:rPr>
        <w:t>The</w:t>
      </w:r>
      <w:r w:rsidR="00EE7F38">
        <w:t xml:space="preserve"> </w:t>
      </w:r>
      <w:r w:rsidRPr="00933B59">
        <w:t>above</w:t>
      </w:r>
      <w:r w:rsidR="00EE7F38">
        <w:t xml:space="preserve"> </w:t>
      </w:r>
      <w:r w:rsidRPr="00933B59">
        <w:t>mentioned</w:t>
      </w:r>
      <w:r w:rsidR="00EE7F38">
        <w:t xml:space="preserve"> </w:t>
      </w:r>
      <w:r w:rsidRPr="00933B59">
        <w:t>measures</w:t>
      </w:r>
      <w:r w:rsidR="00EE7F38">
        <w:t xml:space="preserve"> </w:t>
      </w:r>
      <w:r w:rsidRPr="00933B59">
        <w:t>ensure</w:t>
      </w:r>
      <w:r w:rsidR="00EE7F38">
        <w:t xml:space="preserve"> </w:t>
      </w:r>
      <w:r w:rsidRPr="00933B59">
        <w:t>a</w:t>
      </w:r>
      <w:r w:rsidR="00EE7F38">
        <w:t xml:space="preserve"> </w:t>
      </w:r>
      <w:r w:rsidRPr="00933B59">
        <w:t>proper</w:t>
      </w:r>
      <w:r w:rsidR="00EE7F38">
        <w:t xml:space="preserve"> </w:t>
      </w:r>
      <w:r w:rsidRPr="00933B59">
        <w:t>balance</w:t>
      </w:r>
      <w:r w:rsidR="00EE7F38">
        <w:t xml:space="preserve"> </w:t>
      </w:r>
      <w:r w:rsidRPr="00933B59">
        <w:t>between</w:t>
      </w:r>
      <w:r w:rsidR="00EE7F38">
        <w:t xml:space="preserve"> </w:t>
      </w:r>
      <w:r w:rsidRPr="00933B59">
        <w:t>the</w:t>
      </w:r>
      <w:r w:rsidR="00EE7F38">
        <w:t xml:space="preserve"> </w:t>
      </w:r>
      <w:r w:rsidRPr="00933B59">
        <w:t>freedom</w:t>
      </w:r>
      <w:r w:rsidR="00EE7F38">
        <w:t xml:space="preserve"> </w:t>
      </w:r>
      <w:r w:rsidRPr="00933B59">
        <w:t>of</w:t>
      </w:r>
      <w:r w:rsidR="00EE7F38">
        <w:t xml:space="preserve"> </w:t>
      </w:r>
      <w:r w:rsidRPr="00933B59">
        <w:t>expression</w:t>
      </w:r>
      <w:r w:rsidR="00EE7F38">
        <w:t xml:space="preserve"> </w:t>
      </w:r>
      <w:r w:rsidRPr="00933B59">
        <w:t>and</w:t>
      </w:r>
      <w:r w:rsidR="00EE7F38">
        <w:t xml:space="preserve"> </w:t>
      </w:r>
      <w:r w:rsidRPr="00933B59">
        <w:t>the</w:t>
      </w:r>
      <w:r w:rsidR="00EE7F38">
        <w:t xml:space="preserve"> </w:t>
      </w:r>
      <w:r w:rsidRPr="00933B59">
        <w:t>necessity</w:t>
      </w:r>
      <w:r w:rsidR="00EE7F38">
        <w:t xml:space="preserve"> </w:t>
      </w:r>
      <w:r w:rsidRPr="00933B59">
        <w:t>for</w:t>
      </w:r>
      <w:r w:rsidR="00EE7F38">
        <w:t xml:space="preserve"> </w:t>
      </w:r>
      <w:r w:rsidRPr="00933B59">
        <w:t>the</w:t>
      </w:r>
      <w:r w:rsidR="00EE7F38">
        <w:t xml:space="preserve"> </w:t>
      </w:r>
      <w:r w:rsidRPr="00933B59">
        <w:t>protection</w:t>
      </w:r>
      <w:r w:rsidR="00EE7F38">
        <w:t xml:space="preserve"> </w:t>
      </w:r>
      <w:r w:rsidRPr="00933B59">
        <w:t>of</w:t>
      </w:r>
      <w:r w:rsidR="00EE7F38">
        <w:t xml:space="preserve"> </w:t>
      </w:r>
      <w:r w:rsidRPr="00933B59">
        <w:t>national,</w:t>
      </w:r>
      <w:r w:rsidR="00EE7F38">
        <w:t xml:space="preserve"> </w:t>
      </w:r>
      <w:r w:rsidRPr="00933B59">
        <w:t>ethnic,</w:t>
      </w:r>
      <w:r w:rsidR="00EE7F38">
        <w:t xml:space="preserve"> </w:t>
      </w:r>
      <w:r w:rsidRPr="00933B59">
        <w:t>racial</w:t>
      </w:r>
      <w:r w:rsidR="00EE7F38">
        <w:t xml:space="preserve"> </w:t>
      </w:r>
      <w:r w:rsidRPr="00933B59">
        <w:t>or</w:t>
      </w:r>
      <w:r w:rsidR="00EE7F38">
        <w:t xml:space="preserve"> </w:t>
      </w:r>
      <w:r w:rsidRPr="00933B59">
        <w:t>religious</w:t>
      </w:r>
      <w:r w:rsidR="00EE7F38">
        <w:t xml:space="preserve"> </w:t>
      </w:r>
      <w:r w:rsidRPr="00933B59">
        <w:t>groups.</w:t>
      </w:r>
      <w:r w:rsidR="00EE7F38">
        <w:t xml:space="preserve"> </w:t>
      </w:r>
      <w:r w:rsidRPr="00933B59">
        <w:t>In</w:t>
      </w:r>
      <w:r w:rsidR="00EE7F38">
        <w:t xml:space="preserve"> </w:t>
      </w:r>
      <w:r w:rsidRPr="00933B59">
        <w:t>2012,</w:t>
      </w:r>
      <w:r w:rsidR="00EE7F38">
        <w:t xml:space="preserve"> </w:t>
      </w:r>
      <w:r w:rsidRPr="00933B59">
        <w:t>the</w:t>
      </w:r>
      <w:r w:rsidR="00EE7F38">
        <w:t xml:space="preserve"> </w:t>
      </w:r>
      <w:r w:rsidRPr="00933B59">
        <w:t>Parliament</w:t>
      </w:r>
      <w:r w:rsidR="00EE7F38">
        <w:t xml:space="preserve"> </w:t>
      </w:r>
      <w:r w:rsidRPr="00933B59">
        <w:t>has</w:t>
      </w:r>
      <w:r w:rsidR="00EE7F38">
        <w:t xml:space="preserve"> </w:t>
      </w:r>
      <w:r w:rsidRPr="00933B59">
        <w:t>tightened</w:t>
      </w:r>
      <w:r w:rsidR="00EE7F38">
        <w:t xml:space="preserve"> </w:t>
      </w:r>
      <w:r w:rsidRPr="00933B59">
        <w:t>the</w:t>
      </w:r>
      <w:r w:rsidR="00EE7F38">
        <w:t xml:space="preserve"> </w:t>
      </w:r>
      <w:r w:rsidRPr="00933B59">
        <w:t>House</w:t>
      </w:r>
      <w:r w:rsidR="00EE7F38">
        <w:t xml:space="preserve"> </w:t>
      </w:r>
      <w:r w:rsidRPr="00933B59">
        <w:t>Rules</w:t>
      </w:r>
      <w:r w:rsidR="00EE7F38">
        <w:t xml:space="preserve"> </w:t>
      </w:r>
      <w:r w:rsidRPr="00933B59">
        <w:t>on</w:t>
      </w:r>
      <w:r w:rsidR="00EE7F38">
        <w:t xml:space="preserve"> </w:t>
      </w:r>
      <w:r w:rsidRPr="00933B59">
        <w:t>hate</w:t>
      </w:r>
      <w:r w:rsidR="00EE7F38">
        <w:t xml:space="preserve"> </w:t>
      </w:r>
      <w:r w:rsidRPr="00933B59">
        <w:t>speech</w:t>
      </w:r>
      <w:r w:rsidR="00EE7F38">
        <w:t xml:space="preserve"> </w:t>
      </w:r>
      <w:r w:rsidRPr="00933B59">
        <w:t>by</w:t>
      </w:r>
      <w:r w:rsidR="00EE7F38">
        <w:t xml:space="preserve"> </w:t>
      </w:r>
      <w:r w:rsidRPr="00933B59">
        <w:t>Members</w:t>
      </w:r>
      <w:r w:rsidR="00EE7F38">
        <w:t xml:space="preserve"> </w:t>
      </w:r>
      <w:r w:rsidRPr="00933B59">
        <w:t>of</w:t>
      </w:r>
      <w:r w:rsidR="00EE7F38">
        <w:t xml:space="preserve"> </w:t>
      </w:r>
      <w:r w:rsidRPr="00933B59">
        <w:t>the</w:t>
      </w:r>
      <w:r w:rsidR="00EE7F38">
        <w:t xml:space="preserve"> </w:t>
      </w:r>
      <w:r w:rsidRPr="00933B59">
        <w:t>Parliament</w:t>
      </w:r>
      <w:r w:rsidR="00EE7F38">
        <w:t xml:space="preserve"> </w:t>
      </w:r>
      <w:r w:rsidRPr="00933B59">
        <w:t>with</w:t>
      </w:r>
      <w:r w:rsidR="00EE7F38">
        <w:t xml:space="preserve"> </w:t>
      </w:r>
      <w:r w:rsidRPr="00933B59">
        <w:t>the</w:t>
      </w:r>
      <w:r w:rsidR="00EE7F38">
        <w:t xml:space="preserve"> </w:t>
      </w:r>
      <w:r w:rsidRPr="00933B59">
        <w:t>introduction</w:t>
      </w:r>
      <w:r w:rsidR="00EE7F38">
        <w:t xml:space="preserve"> </w:t>
      </w:r>
      <w:r w:rsidRPr="00933B59">
        <w:t>of</w:t>
      </w:r>
      <w:r w:rsidR="00EE7F38">
        <w:t xml:space="preserve"> </w:t>
      </w:r>
      <w:r w:rsidRPr="00933B59">
        <w:t>strict</w:t>
      </w:r>
      <w:r w:rsidR="00EE7F38">
        <w:t xml:space="preserve"> </w:t>
      </w:r>
      <w:r w:rsidRPr="00933B59">
        <w:t>disciplinary</w:t>
      </w:r>
      <w:r w:rsidR="00EE7F38">
        <w:t xml:space="preserve"> </w:t>
      </w:r>
      <w:r w:rsidRPr="00933B59">
        <w:t>measures</w:t>
      </w:r>
      <w:r w:rsidR="00EE7F38">
        <w:t xml:space="preserve"> </w:t>
      </w:r>
      <w:r w:rsidRPr="00933B59">
        <w:t>and</w:t>
      </w:r>
      <w:r w:rsidR="00EE7F38">
        <w:t xml:space="preserve"> </w:t>
      </w:r>
      <w:r w:rsidRPr="00933B59">
        <w:t>waiving</w:t>
      </w:r>
      <w:r w:rsidR="00EE7F38">
        <w:t xml:space="preserve"> </w:t>
      </w:r>
      <w:r w:rsidRPr="00933B59">
        <w:t>of</w:t>
      </w:r>
      <w:r w:rsidR="00EE7F38">
        <w:t xml:space="preserve"> </w:t>
      </w:r>
      <w:r w:rsidRPr="00933B59">
        <w:t>immunity</w:t>
      </w:r>
      <w:r w:rsidR="00EE7F38">
        <w:t xml:space="preserve"> </w:t>
      </w:r>
      <w:r w:rsidRPr="00933B59">
        <w:t>in</w:t>
      </w:r>
      <w:r w:rsidR="00EE7F38">
        <w:t xml:space="preserve"> </w:t>
      </w:r>
      <w:r w:rsidRPr="00933B59">
        <w:t>such</w:t>
      </w:r>
      <w:r w:rsidR="00EE7F38">
        <w:t xml:space="preserve"> </w:t>
      </w:r>
      <w:r w:rsidRPr="00933B59">
        <w:t>cases.</w:t>
      </w:r>
    </w:p>
    <w:p w14:paraId="0365BE66" w14:textId="3C34F0C6" w:rsidR="00582FB8" w:rsidRPr="00933B59" w:rsidRDefault="00582FB8" w:rsidP="00ED2374">
      <w:pPr>
        <w:pStyle w:val="SingleTxtG"/>
      </w:pPr>
      <w:r w:rsidRPr="00933B59">
        <w:rPr>
          <w:bCs/>
        </w:rPr>
        <w:t>92.</w:t>
      </w:r>
      <w:r w:rsidRPr="00933B59">
        <w:rPr>
          <w:bCs/>
        </w:rPr>
        <w:tab/>
      </w:r>
      <w:r w:rsidRPr="00933B59">
        <w:t>The</w:t>
      </w:r>
      <w:r w:rsidR="00EE7F38">
        <w:t xml:space="preserve"> </w:t>
      </w:r>
      <w:r w:rsidRPr="00933B59">
        <w:t>National</w:t>
      </w:r>
      <w:r w:rsidR="00EE7F38">
        <w:t xml:space="preserve"> </w:t>
      </w:r>
      <w:r w:rsidRPr="00933B59">
        <w:t>Office</w:t>
      </w:r>
      <w:r w:rsidR="00EE7F38">
        <w:t xml:space="preserve"> </w:t>
      </w:r>
      <w:r w:rsidRPr="00933B59">
        <w:t>for</w:t>
      </w:r>
      <w:r w:rsidR="00EE7F38">
        <w:t xml:space="preserve"> </w:t>
      </w:r>
      <w:r w:rsidRPr="00933B59">
        <w:t>the</w:t>
      </w:r>
      <w:r w:rsidR="00EE7F38">
        <w:t xml:space="preserve"> </w:t>
      </w:r>
      <w:r w:rsidRPr="00933B59">
        <w:t>Judiciary</w:t>
      </w:r>
      <w:r w:rsidR="00EE7F38">
        <w:t xml:space="preserve"> </w:t>
      </w:r>
      <w:r w:rsidRPr="00933B59">
        <w:t>does</w:t>
      </w:r>
      <w:r w:rsidR="00EE7F38">
        <w:t xml:space="preserve"> </w:t>
      </w:r>
      <w:r w:rsidRPr="00933B59">
        <w:t>not</w:t>
      </w:r>
      <w:r w:rsidR="00EE7F38">
        <w:t xml:space="preserve"> </w:t>
      </w:r>
      <w:r w:rsidRPr="00933B59">
        <w:t>have</w:t>
      </w:r>
      <w:r w:rsidR="00EE7F38">
        <w:t xml:space="preserve"> </w:t>
      </w:r>
      <w:r w:rsidRPr="00933B59">
        <w:t>data</w:t>
      </w:r>
      <w:r w:rsidR="00EE7F38">
        <w:t xml:space="preserve"> </w:t>
      </w:r>
      <w:r w:rsidRPr="00933B59">
        <w:t>registered</w:t>
      </w:r>
      <w:r w:rsidR="00EE7F38">
        <w:t xml:space="preserve"> </w:t>
      </w:r>
      <w:r w:rsidRPr="00933B59">
        <w:t>on</w:t>
      </w:r>
      <w:r w:rsidR="00EE7F38">
        <w:t xml:space="preserve"> </w:t>
      </w:r>
      <w:r w:rsidRPr="00933B59">
        <w:t>hate</w:t>
      </w:r>
      <w:r w:rsidR="00EE7F38">
        <w:t xml:space="preserve"> </w:t>
      </w:r>
      <w:r w:rsidRPr="00933B59">
        <w:t>crimes</w:t>
      </w:r>
      <w:r w:rsidR="00EE7F38">
        <w:t xml:space="preserve"> </w:t>
      </w:r>
      <w:r w:rsidRPr="00933B59">
        <w:t>committed</w:t>
      </w:r>
      <w:r w:rsidR="00EE7F38">
        <w:t xml:space="preserve"> </w:t>
      </w:r>
      <w:r w:rsidRPr="00933B59">
        <w:t>by</w:t>
      </w:r>
      <w:r w:rsidR="00EE7F38">
        <w:t xml:space="preserve"> </w:t>
      </w:r>
      <w:r w:rsidRPr="00933B59">
        <w:t>public</w:t>
      </w:r>
      <w:r w:rsidR="00EE7F38">
        <w:t xml:space="preserve"> </w:t>
      </w:r>
      <w:r w:rsidRPr="00933B59">
        <w:t>figures</w:t>
      </w:r>
      <w:r w:rsidR="00EE7F38">
        <w:t xml:space="preserve"> </w:t>
      </w:r>
      <w:r w:rsidRPr="00933B59">
        <w:t>or</w:t>
      </w:r>
      <w:r w:rsidR="00EE7F38">
        <w:t xml:space="preserve"> </w:t>
      </w:r>
      <w:r w:rsidRPr="00933B59">
        <w:t>politicians.</w:t>
      </w:r>
      <w:r w:rsidR="00EE7F38">
        <w:t xml:space="preserve"> </w:t>
      </w:r>
      <w:r w:rsidRPr="00933B59">
        <w:t>However,</w:t>
      </w:r>
      <w:r w:rsidR="00EE7F38">
        <w:t xml:space="preserve"> </w:t>
      </w:r>
      <w:r w:rsidRPr="00933B59">
        <w:t>during</w:t>
      </w:r>
      <w:r w:rsidR="00EE7F38">
        <w:t xml:space="preserve"> </w:t>
      </w:r>
      <w:r w:rsidRPr="00933B59">
        <w:t>the</w:t>
      </w:r>
      <w:r w:rsidR="00EE7F38">
        <w:t xml:space="preserve"> </w:t>
      </w:r>
      <w:r w:rsidRPr="00933B59">
        <w:t>examination</w:t>
      </w:r>
      <w:r w:rsidR="00EE7F38">
        <w:t xml:space="preserve"> </w:t>
      </w:r>
      <w:r w:rsidRPr="00933B59">
        <w:t>of</w:t>
      </w:r>
      <w:r w:rsidR="00EE7F38">
        <w:t xml:space="preserve"> </w:t>
      </w:r>
      <w:r w:rsidRPr="00933B59">
        <w:t>court</w:t>
      </w:r>
      <w:r w:rsidR="00EE7F38">
        <w:t xml:space="preserve"> </w:t>
      </w:r>
      <w:r w:rsidRPr="00933B59">
        <w:t>files,</w:t>
      </w:r>
      <w:r w:rsidR="00EE7F38">
        <w:t xml:space="preserve"> </w:t>
      </w:r>
      <w:r w:rsidRPr="00933B59">
        <w:t>by</w:t>
      </w:r>
      <w:r w:rsidR="00EE7F38">
        <w:t xml:space="preserve"> </w:t>
      </w:r>
      <w:r w:rsidRPr="00933B59">
        <w:t>a</w:t>
      </w:r>
      <w:r w:rsidR="00EE7F38">
        <w:t xml:space="preserve"> </w:t>
      </w:r>
      <w:r w:rsidRPr="00933B59">
        <w:t>case</w:t>
      </w:r>
      <w:r w:rsidR="00EE7F38">
        <w:t xml:space="preserve"> </w:t>
      </w:r>
      <w:r w:rsidRPr="00933B59">
        <w:t>related</w:t>
      </w:r>
      <w:r w:rsidR="00EE7F38">
        <w:t xml:space="preserve"> </w:t>
      </w:r>
      <w:r w:rsidRPr="00933B59">
        <w:t>to</w:t>
      </w:r>
      <w:r w:rsidR="00EE7F38">
        <w:t xml:space="preserve"> </w:t>
      </w:r>
      <w:r w:rsidRPr="00933B59">
        <w:t>incitement</w:t>
      </w:r>
      <w:r w:rsidR="00EE7F38">
        <w:t xml:space="preserve"> </w:t>
      </w:r>
      <w:r w:rsidRPr="00933B59">
        <w:t>against</w:t>
      </w:r>
      <w:r w:rsidR="00EE7F38">
        <w:t xml:space="preserve"> </w:t>
      </w:r>
      <w:r w:rsidRPr="00933B59">
        <w:t>the</w:t>
      </w:r>
      <w:r w:rsidR="00EE7F38">
        <w:t xml:space="preserve"> </w:t>
      </w:r>
      <w:r w:rsidRPr="00933B59">
        <w:t>community,</w:t>
      </w:r>
      <w:r w:rsidR="00EE7F38">
        <w:t xml:space="preserve"> </w:t>
      </w:r>
      <w:r w:rsidRPr="00933B59">
        <w:t>it</w:t>
      </w:r>
      <w:r w:rsidR="00EE7F38">
        <w:t xml:space="preserve"> </w:t>
      </w:r>
      <w:r w:rsidRPr="00933B59">
        <w:t>became</w:t>
      </w:r>
      <w:r w:rsidR="00EE7F38">
        <w:t xml:space="preserve"> </w:t>
      </w:r>
      <w:r w:rsidRPr="00933B59">
        <w:t>apparent</w:t>
      </w:r>
      <w:r w:rsidR="00EE7F38">
        <w:t xml:space="preserve"> </w:t>
      </w:r>
      <w:r w:rsidRPr="00933B59">
        <w:t>that</w:t>
      </w:r>
      <w:r w:rsidR="00EE7F38">
        <w:t xml:space="preserve"> </w:t>
      </w:r>
      <w:r w:rsidRPr="00933B59">
        <w:t>the</w:t>
      </w:r>
      <w:r w:rsidR="00EE7F38">
        <w:t xml:space="preserve"> </w:t>
      </w:r>
      <w:r w:rsidRPr="00933B59">
        <w:t>perpetrator</w:t>
      </w:r>
      <w:r w:rsidR="00EE7F38">
        <w:t xml:space="preserve"> </w:t>
      </w:r>
      <w:r w:rsidRPr="00933B59">
        <w:lastRenderedPageBreak/>
        <w:t>was</w:t>
      </w:r>
      <w:r w:rsidR="00EE7F38">
        <w:t xml:space="preserve"> </w:t>
      </w:r>
      <w:r w:rsidRPr="00933B59">
        <w:t>a</w:t>
      </w:r>
      <w:r w:rsidR="00EE7F38">
        <w:t xml:space="preserve"> </w:t>
      </w:r>
      <w:r w:rsidRPr="00933B59">
        <w:t>mayor</w:t>
      </w:r>
      <w:r w:rsidR="00EE7F38">
        <w:t xml:space="preserve"> </w:t>
      </w:r>
      <w:r w:rsidRPr="00933B59">
        <w:t>who</w:t>
      </w:r>
      <w:r w:rsidR="00EE7F38">
        <w:t xml:space="preserve"> </w:t>
      </w:r>
      <w:r w:rsidRPr="00933B59">
        <w:t>had</w:t>
      </w:r>
      <w:r w:rsidR="00EE7F38">
        <w:t xml:space="preserve"> </w:t>
      </w:r>
      <w:r w:rsidRPr="00933B59">
        <w:t>been</w:t>
      </w:r>
      <w:r w:rsidR="00EE7F38">
        <w:t xml:space="preserve"> </w:t>
      </w:r>
      <w:r w:rsidRPr="00933B59">
        <w:t>sentenced</w:t>
      </w:r>
      <w:r w:rsidR="00EE7F38">
        <w:t xml:space="preserve"> </w:t>
      </w:r>
      <w:r w:rsidRPr="00933B59">
        <w:t>to</w:t>
      </w:r>
      <w:r w:rsidR="00EE7F38">
        <w:t xml:space="preserve"> </w:t>
      </w:r>
      <w:r w:rsidRPr="00933B59">
        <w:t>1</w:t>
      </w:r>
      <w:r w:rsidR="00EE7F38">
        <w:t xml:space="preserve"> </w:t>
      </w:r>
      <w:r w:rsidRPr="00933B59">
        <w:t>year</w:t>
      </w:r>
      <w:r w:rsidR="00EE7F38">
        <w:t xml:space="preserve"> </w:t>
      </w:r>
      <w:r w:rsidRPr="00933B59">
        <w:t>imprisonment</w:t>
      </w:r>
      <w:r w:rsidR="00EE7F38">
        <w:t xml:space="preserve"> </w:t>
      </w:r>
      <w:r w:rsidRPr="00933B59">
        <w:t>suspended</w:t>
      </w:r>
      <w:r w:rsidR="00EE7F38">
        <w:t xml:space="preserve"> </w:t>
      </w:r>
      <w:r w:rsidRPr="00933B59">
        <w:t>for</w:t>
      </w:r>
      <w:r w:rsidR="00EE7F38">
        <w:t xml:space="preserve"> </w:t>
      </w:r>
      <w:r w:rsidRPr="00933B59">
        <w:t>2</w:t>
      </w:r>
      <w:r w:rsidR="00EE7F38">
        <w:t xml:space="preserve"> </w:t>
      </w:r>
      <w:r w:rsidRPr="00933B59">
        <w:t>years</w:t>
      </w:r>
      <w:r w:rsidR="00EE7F38">
        <w:t xml:space="preserve"> </w:t>
      </w:r>
      <w:r w:rsidRPr="00933B59">
        <w:t>for</w:t>
      </w:r>
      <w:r w:rsidR="00EE7F38">
        <w:t xml:space="preserve"> </w:t>
      </w:r>
      <w:r w:rsidRPr="00933B59">
        <w:t>the</w:t>
      </w:r>
      <w:r w:rsidR="00EE7F38">
        <w:t xml:space="preserve"> </w:t>
      </w:r>
      <w:r w:rsidRPr="00933B59">
        <w:t>continued</w:t>
      </w:r>
      <w:r w:rsidR="00EE7F38">
        <w:t xml:space="preserve"> </w:t>
      </w:r>
      <w:r w:rsidRPr="00933B59">
        <w:t>commission</w:t>
      </w:r>
      <w:r w:rsidR="00EE7F38">
        <w:t xml:space="preserve"> </w:t>
      </w:r>
      <w:r w:rsidRPr="00933B59">
        <w:t>of</w:t>
      </w:r>
      <w:r w:rsidR="00EE7F38">
        <w:t xml:space="preserve"> </w:t>
      </w:r>
      <w:r w:rsidRPr="00933B59">
        <w:t>the</w:t>
      </w:r>
      <w:r w:rsidR="00EE7F38">
        <w:t xml:space="preserve"> </w:t>
      </w:r>
      <w:r w:rsidRPr="00933B59">
        <w:t>crime</w:t>
      </w:r>
      <w:r w:rsidR="00EE7F38">
        <w:t xml:space="preserve"> </w:t>
      </w:r>
      <w:r w:rsidRPr="00933B59">
        <w:t>of</w:t>
      </w:r>
      <w:r w:rsidR="00EE7F38">
        <w:t xml:space="preserve"> </w:t>
      </w:r>
      <w:r w:rsidRPr="00933B59">
        <w:t>incitement</w:t>
      </w:r>
      <w:r w:rsidR="00EE7F38">
        <w:t xml:space="preserve"> </w:t>
      </w:r>
      <w:r w:rsidRPr="00933B59">
        <w:t>against</w:t>
      </w:r>
      <w:r w:rsidR="00EE7F38">
        <w:t xml:space="preserve"> </w:t>
      </w:r>
      <w:r w:rsidRPr="00933B59">
        <w:t>a</w:t>
      </w:r>
      <w:r w:rsidR="00EE7F38">
        <w:t xml:space="preserve"> </w:t>
      </w:r>
      <w:r w:rsidRPr="00933B59">
        <w:t>community.</w:t>
      </w:r>
    </w:p>
    <w:p w14:paraId="71460FF1" w14:textId="1544D5BD" w:rsidR="00582FB8" w:rsidRPr="00933B59" w:rsidRDefault="00582FB8" w:rsidP="008568F9">
      <w:pPr>
        <w:pStyle w:val="H1G"/>
      </w:pPr>
      <w:r>
        <w:tab/>
      </w:r>
      <w:r>
        <w:tab/>
      </w:r>
      <w:r w:rsidRPr="00933B59">
        <w:t>Prohibition</w:t>
      </w:r>
      <w:r w:rsidR="00EE7F38">
        <w:t xml:space="preserve"> </w:t>
      </w:r>
      <w:r w:rsidRPr="00933B59">
        <w:t>of</w:t>
      </w:r>
      <w:r w:rsidR="00EE7F38">
        <w:t xml:space="preserve"> </w:t>
      </w:r>
      <w:r w:rsidRPr="00933B59">
        <w:t>organizations</w:t>
      </w:r>
      <w:r w:rsidR="00EE7F38">
        <w:t xml:space="preserve"> </w:t>
      </w:r>
      <w:r w:rsidRPr="00933B59">
        <w:t>that</w:t>
      </w:r>
      <w:r w:rsidR="00EE7F38">
        <w:t xml:space="preserve"> </w:t>
      </w:r>
      <w:r w:rsidRPr="00933B59">
        <w:t>promote</w:t>
      </w:r>
      <w:r w:rsidR="00EE7F38">
        <w:t xml:space="preserve"> </w:t>
      </w:r>
      <w:r w:rsidRPr="00933B59">
        <w:t>racist</w:t>
      </w:r>
      <w:r w:rsidR="00EE7F38">
        <w:t xml:space="preserve"> </w:t>
      </w:r>
      <w:r w:rsidRPr="00933B59">
        <w:t>hate</w:t>
      </w:r>
      <w:r w:rsidR="00EE7F38">
        <w:t xml:space="preserve"> </w:t>
      </w:r>
      <w:r w:rsidRPr="00933B59">
        <w:t>speech</w:t>
      </w:r>
    </w:p>
    <w:p w14:paraId="74AC1AC1" w14:textId="77777777" w:rsidR="00FF3C71" w:rsidRDefault="00582FB8" w:rsidP="00ED2374">
      <w:pPr>
        <w:pStyle w:val="SingleTxtG"/>
      </w:pPr>
      <w:r w:rsidRPr="00933B59">
        <w:rPr>
          <w:bCs/>
        </w:rPr>
        <w:t>93.</w:t>
      </w:r>
      <w:r w:rsidRPr="00933B59">
        <w:rPr>
          <w:bCs/>
        </w:rPr>
        <w:tab/>
      </w:r>
      <w:r w:rsidRPr="00933B59">
        <w:rPr>
          <w:lang w:eastAsia="hu-HU"/>
        </w:rPr>
        <w:t>In</w:t>
      </w:r>
      <w:r w:rsidR="00EE7F38">
        <w:t xml:space="preserve"> </w:t>
      </w:r>
      <w:r w:rsidRPr="00933B59">
        <w:t>terms</w:t>
      </w:r>
      <w:r w:rsidR="00EE7F38">
        <w:t xml:space="preserve"> </w:t>
      </w:r>
      <w:r w:rsidRPr="00933B59">
        <w:t>of</w:t>
      </w:r>
      <w:r w:rsidR="00EE7F38">
        <w:t xml:space="preserve"> </w:t>
      </w:r>
      <w:r w:rsidRPr="00933B59">
        <w:t>prevention</w:t>
      </w:r>
      <w:r w:rsidR="00EE7F38">
        <w:t xml:space="preserve"> </w:t>
      </w:r>
      <w:r w:rsidRPr="00933B59">
        <w:t>of</w:t>
      </w:r>
      <w:r w:rsidR="00EE7F38">
        <w:t xml:space="preserve"> </w:t>
      </w:r>
      <w:r w:rsidRPr="00933B59">
        <w:t>organizations</w:t>
      </w:r>
      <w:r w:rsidR="00EE7F38">
        <w:t xml:space="preserve"> </w:t>
      </w:r>
      <w:r w:rsidRPr="00933B59">
        <w:t>from</w:t>
      </w:r>
      <w:r w:rsidR="00EE7F38">
        <w:t xml:space="preserve"> </w:t>
      </w:r>
      <w:r w:rsidRPr="00933B59">
        <w:t>promoting</w:t>
      </w:r>
      <w:r w:rsidR="00EE7F38">
        <w:t xml:space="preserve"> </w:t>
      </w:r>
      <w:r w:rsidRPr="00933B59">
        <w:t>hate</w:t>
      </w:r>
      <w:r w:rsidR="00EE7F38">
        <w:t xml:space="preserve"> </w:t>
      </w:r>
      <w:r w:rsidRPr="00933B59">
        <w:t>speech,</w:t>
      </w:r>
      <w:r w:rsidR="00EE7F38">
        <w:t xml:space="preserve"> </w:t>
      </w:r>
      <w:r w:rsidRPr="00933B59">
        <w:t>a</w:t>
      </w:r>
      <w:r w:rsidR="00EE7F38">
        <w:t xml:space="preserve"> </w:t>
      </w:r>
      <w:r w:rsidRPr="00933B59">
        <w:t>phenomenon</w:t>
      </w:r>
      <w:r w:rsidR="00EE7F38">
        <w:t xml:space="preserve"> </w:t>
      </w:r>
      <w:r w:rsidRPr="00933B59">
        <w:t>from</w:t>
      </w:r>
      <w:r w:rsidR="00EE7F38">
        <w:t xml:space="preserve"> </w:t>
      </w:r>
      <w:r w:rsidRPr="00933B59">
        <w:t>2011</w:t>
      </w:r>
      <w:r w:rsidR="00EE7F38">
        <w:t xml:space="preserve"> </w:t>
      </w:r>
      <w:r w:rsidRPr="00933B59">
        <w:t>shall</w:t>
      </w:r>
      <w:r w:rsidR="00EE7F38">
        <w:t xml:space="preserve"> </w:t>
      </w:r>
      <w:r w:rsidRPr="00933B59">
        <w:t>be</w:t>
      </w:r>
      <w:r w:rsidR="00EE7F38">
        <w:t xml:space="preserve"> </w:t>
      </w:r>
      <w:r w:rsidRPr="00933B59">
        <w:t>shed</w:t>
      </w:r>
      <w:r w:rsidR="00EE7F38">
        <w:t xml:space="preserve"> </w:t>
      </w:r>
      <w:r w:rsidRPr="00933B59">
        <w:t>light</w:t>
      </w:r>
      <w:r w:rsidR="00EE7F38">
        <w:t xml:space="preserve"> </w:t>
      </w:r>
      <w:r w:rsidRPr="00933B59">
        <w:t>on.</w:t>
      </w:r>
      <w:r w:rsidR="00EE7F38">
        <w:t xml:space="preserve"> </w:t>
      </w:r>
      <w:r w:rsidRPr="00933B59">
        <w:t>Regarding</w:t>
      </w:r>
      <w:r w:rsidR="00EE7F38">
        <w:t xml:space="preserve"> </w:t>
      </w:r>
      <w:r w:rsidRPr="00933B59">
        <w:t>far-right</w:t>
      </w:r>
      <w:r w:rsidR="00EE7F38">
        <w:t xml:space="preserve"> </w:t>
      </w:r>
      <w:r w:rsidRPr="00933B59">
        <w:t>organisations,</w:t>
      </w:r>
      <w:r w:rsidR="00EE7F38">
        <w:t xml:space="preserve"> </w:t>
      </w:r>
      <w:r w:rsidRPr="00933B59">
        <w:t>groups</w:t>
      </w:r>
      <w:r w:rsidR="00EE7F38">
        <w:t xml:space="preserve"> </w:t>
      </w:r>
      <w:r w:rsidRPr="00933B59">
        <w:t>and</w:t>
      </w:r>
      <w:r w:rsidR="00EE7F38">
        <w:t xml:space="preserve"> </w:t>
      </w:r>
      <w:r w:rsidRPr="00933B59">
        <w:t>their</w:t>
      </w:r>
      <w:r w:rsidR="00EE7F38">
        <w:t xml:space="preserve"> </w:t>
      </w:r>
      <w:r w:rsidRPr="00933B59">
        <w:t>activities,</w:t>
      </w:r>
      <w:r w:rsidR="00EE7F38">
        <w:t xml:space="preserve"> </w:t>
      </w:r>
      <w:r w:rsidRPr="00933B59">
        <w:t>a</w:t>
      </w:r>
      <w:r w:rsidR="00EE7F38">
        <w:t xml:space="preserve"> </w:t>
      </w:r>
      <w:r w:rsidRPr="00933B59">
        <w:t>specific</w:t>
      </w:r>
      <w:r w:rsidR="00EE7F38">
        <w:t xml:space="preserve"> </w:t>
      </w:r>
      <w:r w:rsidRPr="00933B59">
        <w:t>term</w:t>
      </w:r>
      <w:r w:rsidR="00EE7F38">
        <w:t xml:space="preserve"> </w:t>
      </w:r>
      <w:r w:rsidRPr="00933B59">
        <w:t>became</w:t>
      </w:r>
      <w:r w:rsidR="00EE7F38">
        <w:t xml:space="preserve"> </w:t>
      </w:r>
      <w:r w:rsidRPr="00933B59">
        <w:t>known</w:t>
      </w:r>
      <w:r w:rsidR="00EE7F38">
        <w:t xml:space="preserve"> </w:t>
      </w:r>
      <w:r w:rsidRPr="00933B59">
        <w:t>in</w:t>
      </w:r>
      <w:r w:rsidR="00EE7F38">
        <w:t xml:space="preserve"> </w:t>
      </w:r>
      <w:r w:rsidRPr="00933B59">
        <w:t>Hungary</w:t>
      </w:r>
      <w:r w:rsidR="00EE7F38">
        <w:t xml:space="preserve"> </w:t>
      </w:r>
      <w:r w:rsidRPr="00933B59">
        <w:t>in</w:t>
      </w:r>
      <w:r w:rsidR="00EE7F38">
        <w:t xml:space="preserve"> </w:t>
      </w:r>
      <w:r w:rsidRPr="00933B59">
        <w:t>2011:</w:t>
      </w:r>
      <w:r w:rsidR="00EE7F38">
        <w:t xml:space="preserve"> </w:t>
      </w:r>
      <w:r w:rsidR="00747F7E">
        <w:t>“</w:t>
      </w:r>
      <w:r w:rsidRPr="00933B59">
        <w:t>crimes</w:t>
      </w:r>
      <w:r w:rsidR="00EE7F38">
        <w:t xml:space="preserve"> </w:t>
      </w:r>
      <w:r w:rsidRPr="00933B59">
        <w:t>committed</w:t>
      </w:r>
      <w:r w:rsidR="00EE7F38">
        <w:t xml:space="preserve"> </w:t>
      </w:r>
      <w:r w:rsidRPr="00933B59">
        <w:t>by</w:t>
      </w:r>
      <w:r w:rsidR="00EE7F38">
        <w:t xml:space="preserve"> </w:t>
      </w:r>
      <w:r w:rsidRPr="00933B59">
        <w:t>persons</w:t>
      </w:r>
      <w:r w:rsidR="00EE7F38">
        <w:t xml:space="preserve"> </w:t>
      </w:r>
      <w:r w:rsidRPr="00933B59">
        <w:t>in</w:t>
      </w:r>
      <w:r w:rsidR="00EE7F38">
        <w:t xml:space="preserve"> </w:t>
      </w:r>
      <w:r w:rsidRPr="00933B59">
        <w:t>uniform</w:t>
      </w:r>
      <w:r w:rsidR="00747F7E">
        <w:t>”</w:t>
      </w:r>
      <w:r w:rsidRPr="00933B59">
        <w:t>.</w:t>
      </w:r>
    </w:p>
    <w:p w14:paraId="1C5EFC29" w14:textId="356B691C" w:rsidR="00582FB8" w:rsidRPr="00933B59" w:rsidRDefault="00582FB8" w:rsidP="00ED2374">
      <w:pPr>
        <w:pStyle w:val="SingleTxtG"/>
      </w:pPr>
      <w:r w:rsidRPr="00933B59">
        <w:rPr>
          <w:bCs/>
        </w:rPr>
        <w:t>94.</w:t>
      </w:r>
      <w:r w:rsidRPr="00933B59">
        <w:rPr>
          <w:bCs/>
        </w:rPr>
        <w:tab/>
      </w:r>
      <w:r w:rsidRPr="00933B59">
        <w:t>Against</w:t>
      </w:r>
      <w:r w:rsidR="00EE7F38">
        <w:t xml:space="preserve"> </w:t>
      </w:r>
      <w:r w:rsidRPr="00933B59">
        <w:t>such</w:t>
      </w:r>
      <w:r w:rsidR="00EE7F38">
        <w:t xml:space="preserve"> </w:t>
      </w:r>
      <w:r w:rsidRPr="00933B59">
        <w:t>crimes</w:t>
      </w:r>
      <w:r w:rsidR="00EE7F38">
        <w:t xml:space="preserve"> </w:t>
      </w:r>
      <w:r w:rsidRPr="00933B59">
        <w:t>Act</w:t>
      </w:r>
      <w:r w:rsidR="00EE7F38">
        <w:t xml:space="preserve"> </w:t>
      </w:r>
      <w:r w:rsidRPr="00933B59">
        <w:t>XL</w:t>
      </w:r>
      <w:r w:rsidR="00EE7F38">
        <w:t xml:space="preserve"> </w:t>
      </w:r>
      <w:r w:rsidRPr="00933B59">
        <w:t>of</w:t>
      </w:r>
      <w:r w:rsidR="00EE7F38">
        <w:t xml:space="preserve"> </w:t>
      </w:r>
      <w:r w:rsidRPr="00933B59">
        <w:t>2011</w:t>
      </w:r>
      <w:r w:rsidR="00EE7F38">
        <w:t xml:space="preserve"> </w:t>
      </w:r>
      <w:r w:rsidRPr="00933B59">
        <w:t>took</w:t>
      </w:r>
      <w:r w:rsidR="00EE7F38">
        <w:t xml:space="preserve"> </w:t>
      </w:r>
      <w:r w:rsidRPr="00933B59">
        <w:t>an</w:t>
      </w:r>
      <w:r w:rsidR="00EE7F38">
        <w:t xml:space="preserve"> </w:t>
      </w:r>
      <w:r w:rsidRPr="00933B59">
        <w:t>explicit</w:t>
      </w:r>
      <w:r w:rsidR="00EE7F38">
        <w:t xml:space="preserve"> </w:t>
      </w:r>
      <w:r w:rsidRPr="00933B59">
        <w:t>action,</w:t>
      </w:r>
      <w:r w:rsidR="00EE7F38">
        <w:t xml:space="preserve"> </w:t>
      </w:r>
      <w:r w:rsidRPr="00933B59">
        <w:t>given</w:t>
      </w:r>
      <w:r w:rsidR="00EE7F38">
        <w:t xml:space="preserve"> </w:t>
      </w:r>
      <w:r w:rsidRPr="00933B59">
        <w:t>that</w:t>
      </w:r>
      <w:r w:rsidR="00EE7F38">
        <w:t xml:space="preserve"> </w:t>
      </w:r>
      <w:r w:rsidRPr="00933B59">
        <w:t>the</w:t>
      </w:r>
      <w:r w:rsidR="00EE7F38">
        <w:t xml:space="preserve"> </w:t>
      </w:r>
      <w:r w:rsidRPr="00933B59">
        <w:t>purpose</w:t>
      </w:r>
      <w:r w:rsidR="00EE7F38">
        <w:t xml:space="preserve"> </w:t>
      </w:r>
      <w:r w:rsidRPr="00933B59">
        <w:t>of</w:t>
      </w:r>
      <w:r w:rsidR="00EE7F38">
        <w:t xml:space="preserve"> </w:t>
      </w:r>
      <w:r w:rsidRPr="00933B59">
        <w:t>this</w:t>
      </w:r>
      <w:r w:rsidR="00EE7F38">
        <w:t xml:space="preserve"> </w:t>
      </w:r>
      <w:r w:rsidRPr="00933B59">
        <w:t>Act</w:t>
      </w:r>
      <w:r w:rsidR="00EE7F38">
        <w:t xml:space="preserve"> </w:t>
      </w:r>
      <w:r w:rsidRPr="00933B59">
        <w:t>was</w:t>
      </w:r>
      <w:r w:rsidR="00EE7F38">
        <w:t xml:space="preserve"> </w:t>
      </w:r>
      <w:r w:rsidRPr="00933B59">
        <w:t>to</w:t>
      </w:r>
      <w:r w:rsidR="00EE7F38">
        <w:t xml:space="preserve"> </w:t>
      </w:r>
      <w:r w:rsidRPr="00933B59">
        <w:t>prevent</w:t>
      </w:r>
      <w:r w:rsidR="00EE7F38">
        <w:t xml:space="preserve"> </w:t>
      </w:r>
      <w:r w:rsidRPr="00933B59">
        <w:t>non-governmental</w:t>
      </w:r>
      <w:r w:rsidR="00EE7F38">
        <w:t xml:space="preserve"> </w:t>
      </w:r>
      <w:r w:rsidRPr="00933B59">
        <w:t>organisations</w:t>
      </w:r>
      <w:r w:rsidR="00EE7F38">
        <w:t xml:space="preserve"> </w:t>
      </w:r>
      <w:r w:rsidRPr="00933B59">
        <w:t>to</w:t>
      </w:r>
      <w:r w:rsidR="00EE7F38">
        <w:t xml:space="preserve"> </w:t>
      </w:r>
      <w:r w:rsidRPr="00933B59">
        <w:t>be</w:t>
      </w:r>
      <w:r w:rsidR="00EE7F38">
        <w:t xml:space="preserve"> </w:t>
      </w:r>
      <w:r w:rsidRPr="00933B59">
        <w:t>formed</w:t>
      </w:r>
      <w:r w:rsidR="00EE7F38">
        <w:t xml:space="preserve"> </w:t>
      </w:r>
      <w:r w:rsidRPr="00933B59">
        <w:t>without</w:t>
      </w:r>
      <w:r w:rsidR="00EE7F38">
        <w:t xml:space="preserve"> </w:t>
      </w:r>
      <w:r w:rsidRPr="00933B59">
        <w:t>any</w:t>
      </w:r>
      <w:r w:rsidR="00EE7F38">
        <w:t xml:space="preserve"> </w:t>
      </w:r>
      <w:r w:rsidRPr="00933B59">
        <w:t>legal</w:t>
      </w:r>
      <w:r w:rsidR="00EE7F38">
        <w:t xml:space="preserve"> </w:t>
      </w:r>
      <w:r w:rsidRPr="00933B59">
        <w:t>basis</w:t>
      </w:r>
      <w:r w:rsidR="00EE7F38">
        <w:t xml:space="preserve"> </w:t>
      </w:r>
      <w:r w:rsidRPr="00933B59">
        <w:t>and</w:t>
      </w:r>
      <w:r w:rsidR="00EE7F38">
        <w:t xml:space="preserve"> </w:t>
      </w:r>
      <w:r w:rsidRPr="00933B59">
        <w:rPr>
          <w:lang w:eastAsia="hu-HU"/>
        </w:rPr>
        <w:t>statutory</w:t>
      </w:r>
      <w:r w:rsidR="00EE7F38">
        <w:t xml:space="preserve"> </w:t>
      </w:r>
      <w:r w:rsidRPr="00933B59">
        <w:t>control</w:t>
      </w:r>
      <w:r w:rsidR="00EE7F38">
        <w:t xml:space="preserve"> </w:t>
      </w:r>
      <w:r w:rsidRPr="00933B59">
        <w:t>while</w:t>
      </w:r>
      <w:r w:rsidR="00EE7F38">
        <w:t xml:space="preserve"> </w:t>
      </w:r>
      <w:r w:rsidRPr="00933B59">
        <w:t>giving</w:t>
      </w:r>
      <w:r w:rsidR="00EE7F38">
        <w:t xml:space="preserve"> </w:t>
      </w:r>
      <w:r w:rsidRPr="00933B59">
        <w:t>an</w:t>
      </w:r>
      <w:r w:rsidR="00EE7F38">
        <w:t xml:space="preserve"> </w:t>
      </w:r>
      <w:r w:rsidRPr="00933B59">
        <w:t>illusion</w:t>
      </w:r>
      <w:r w:rsidR="00EE7F38">
        <w:t xml:space="preserve"> </w:t>
      </w:r>
      <w:r w:rsidRPr="00933B59">
        <w:t>of</w:t>
      </w:r>
      <w:r w:rsidR="00EE7F38">
        <w:t xml:space="preserve"> </w:t>
      </w:r>
      <w:r w:rsidRPr="00933B59">
        <w:t>officialdom.</w:t>
      </w:r>
      <w:r w:rsidR="00EE7F38">
        <w:t xml:space="preserve"> </w:t>
      </w:r>
      <w:r w:rsidRPr="00933B59">
        <w:t>It</w:t>
      </w:r>
      <w:r w:rsidR="00EE7F38">
        <w:t xml:space="preserve"> </w:t>
      </w:r>
      <w:r w:rsidRPr="00933B59">
        <w:t>is</w:t>
      </w:r>
      <w:r w:rsidR="00EE7F38">
        <w:t xml:space="preserve"> </w:t>
      </w:r>
      <w:r w:rsidRPr="00933B59">
        <w:t>not</w:t>
      </w:r>
      <w:r w:rsidR="00EE7F38">
        <w:t xml:space="preserve"> </w:t>
      </w:r>
      <w:r w:rsidRPr="00933B59">
        <w:t>the</w:t>
      </w:r>
      <w:r w:rsidR="00EE7F38">
        <w:t xml:space="preserve"> </w:t>
      </w:r>
      <w:r w:rsidRPr="00933B59">
        <w:t>right</w:t>
      </w:r>
      <w:r w:rsidR="00EE7F38">
        <w:t xml:space="preserve"> </w:t>
      </w:r>
      <w:r w:rsidRPr="00933B59">
        <w:t>and</w:t>
      </w:r>
      <w:r w:rsidR="00EE7F38">
        <w:t xml:space="preserve"> </w:t>
      </w:r>
      <w:r w:rsidRPr="00933B59">
        <w:t>obligation</w:t>
      </w:r>
      <w:r w:rsidR="00EE7F38">
        <w:t xml:space="preserve"> </w:t>
      </w:r>
      <w:r w:rsidRPr="00933B59">
        <w:t>of</w:t>
      </w:r>
      <w:r w:rsidR="00EE7F38">
        <w:t xml:space="preserve"> </w:t>
      </w:r>
      <w:r w:rsidRPr="00933B59">
        <w:t>certain</w:t>
      </w:r>
      <w:r w:rsidR="00EE7F38">
        <w:t xml:space="preserve"> </w:t>
      </w:r>
      <w:r w:rsidRPr="00933B59">
        <w:t>non-governmental</w:t>
      </w:r>
      <w:r w:rsidR="00EE7F38">
        <w:t xml:space="preserve"> </w:t>
      </w:r>
      <w:r w:rsidRPr="00933B59">
        <w:t>organisations</w:t>
      </w:r>
      <w:r w:rsidR="00EE7F38">
        <w:t xml:space="preserve"> </w:t>
      </w:r>
      <w:r w:rsidRPr="00933B59">
        <w:t>to</w:t>
      </w:r>
      <w:r w:rsidR="00EE7F38">
        <w:t xml:space="preserve"> </w:t>
      </w:r>
      <w:r w:rsidRPr="00933B59">
        <w:t>keep</w:t>
      </w:r>
      <w:r w:rsidR="00EE7F38">
        <w:t xml:space="preserve"> </w:t>
      </w:r>
      <w:r w:rsidRPr="00933B59">
        <w:t>or</w:t>
      </w:r>
      <w:r w:rsidR="00EE7F38">
        <w:t xml:space="preserve"> </w:t>
      </w:r>
      <w:r w:rsidRPr="00933B59">
        <w:t>restore</w:t>
      </w:r>
      <w:r w:rsidR="00EE7F38">
        <w:t xml:space="preserve"> </w:t>
      </w:r>
      <w:r w:rsidRPr="00933B59">
        <w:t>the</w:t>
      </w:r>
      <w:r w:rsidR="00EE7F38">
        <w:t xml:space="preserve"> </w:t>
      </w:r>
      <w:r w:rsidRPr="00933B59">
        <w:t>law</w:t>
      </w:r>
      <w:r w:rsidR="00EE7F38">
        <w:t xml:space="preserve"> </w:t>
      </w:r>
      <w:r w:rsidRPr="00933B59">
        <w:t>and</w:t>
      </w:r>
      <w:r w:rsidR="00EE7F38">
        <w:t xml:space="preserve"> </w:t>
      </w:r>
      <w:r w:rsidRPr="00933B59">
        <w:t>order;</w:t>
      </w:r>
      <w:r w:rsidR="00EE7F38">
        <w:t xml:space="preserve"> </w:t>
      </w:r>
      <w:r w:rsidRPr="00933B59">
        <w:t>it</w:t>
      </w:r>
      <w:r w:rsidR="00EE7F38">
        <w:t xml:space="preserve"> </w:t>
      </w:r>
      <w:r w:rsidRPr="00933B59">
        <w:t>is</w:t>
      </w:r>
      <w:r w:rsidR="00EE7F38">
        <w:t xml:space="preserve"> </w:t>
      </w:r>
      <w:r w:rsidRPr="00933B59">
        <w:t>the</w:t>
      </w:r>
      <w:r w:rsidR="00EE7F38">
        <w:t xml:space="preserve"> </w:t>
      </w:r>
      <w:r w:rsidRPr="00933B59">
        <w:t>sole</w:t>
      </w:r>
      <w:r w:rsidR="00EE7F38">
        <w:t xml:space="preserve"> </w:t>
      </w:r>
      <w:r w:rsidRPr="00933B59">
        <w:t>right</w:t>
      </w:r>
      <w:r w:rsidR="00EE7F38">
        <w:t xml:space="preserve"> </w:t>
      </w:r>
      <w:r w:rsidRPr="00933B59">
        <w:t>and</w:t>
      </w:r>
      <w:r w:rsidR="00EE7F38">
        <w:t xml:space="preserve"> </w:t>
      </w:r>
      <w:r w:rsidRPr="00933B59">
        <w:t>possibility</w:t>
      </w:r>
      <w:r w:rsidR="00EE7F38">
        <w:t xml:space="preserve"> </w:t>
      </w:r>
      <w:r w:rsidRPr="00933B59">
        <w:t>of</w:t>
      </w:r>
      <w:r w:rsidR="00EE7F38">
        <w:t xml:space="preserve"> </w:t>
      </w:r>
      <w:r w:rsidRPr="00933B59">
        <w:t>the</w:t>
      </w:r>
      <w:r w:rsidR="00EE7F38">
        <w:t xml:space="preserve"> </w:t>
      </w:r>
      <w:r w:rsidRPr="00933B59">
        <w:t>state.</w:t>
      </w:r>
    </w:p>
    <w:p w14:paraId="02FC7C6D" w14:textId="1CF7037A" w:rsidR="00582FB8" w:rsidRPr="00933B59" w:rsidRDefault="00582FB8" w:rsidP="00ED2374">
      <w:pPr>
        <w:pStyle w:val="SingleTxtG"/>
      </w:pPr>
      <w:r w:rsidRPr="00933B59">
        <w:rPr>
          <w:bCs/>
        </w:rPr>
        <w:t>95.</w:t>
      </w:r>
      <w:r w:rsidRPr="00933B59">
        <w:rPr>
          <w:bCs/>
        </w:rPr>
        <w:tab/>
      </w:r>
      <w:r w:rsidRPr="00933B59">
        <w:t>This</w:t>
      </w:r>
      <w:r w:rsidR="00EE7F38">
        <w:t xml:space="preserve"> </w:t>
      </w:r>
      <w:r w:rsidRPr="00933B59">
        <w:t>Act</w:t>
      </w:r>
      <w:r w:rsidR="00EE7F38">
        <w:t xml:space="preserve"> </w:t>
      </w:r>
      <w:r w:rsidRPr="00933B59">
        <w:t>amended</w:t>
      </w:r>
      <w:r w:rsidR="00EE7F38">
        <w:t xml:space="preserve"> </w:t>
      </w:r>
      <w:r w:rsidRPr="00933B59">
        <w:t>the</w:t>
      </w:r>
      <w:r w:rsidR="00EE7F38">
        <w:t xml:space="preserve"> </w:t>
      </w:r>
      <w:r w:rsidRPr="00933B59">
        <w:t>old</w:t>
      </w:r>
      <w:r w:rsidR="00EE7F38">
        <w:t xml:space="preserve"> </w:t>
      </w:r>
      <w:r w:rsidRPr="00933B59">
        <w:t>Criminal</w:t>
      </w:r>
      <w:r w:rsidR="00EE7F38">
        <w:t xml:space="preserve"> </w:t>
      </w:r>
      <w:r w:rsidRPr="00933B59">
        <w:t>Code</w:t>
      </w:r>
      <w:r w:rsidR="00EE7F38">
        <w:t xml:space="preserve"> </w:t>
      </w:r>
      <w:r w:rsidRPr="00933B59">
        <w:t>(Act</w:t>
      </w:r>
      <w:r w:rsidR="00EE7F38">
        <w:t xml:space="preserve"> </w:t>
      </w:r>
      <w:r w:rsidRPr="00933B59">
        <w:t>IV</w:t>
      </w:r>
      <w:r w:rsidR="00EE7F38">
        <w:t xml:space="preserve"> </w:t>
      </w:r>
      <w:r w:rsidRPr="00933B59">
        <w:t>of</w:t>
      </w:r>
      <w:r w:rsidR="00EE7F38">
        <w:t xml:space="preserve"> </w:t>
      </w:r>
      <w:r w:rsidRPr="00933B59">
        <w:t>1978),</w:t>
      </w:r>
      <w:r w:rsidR="00EE7F38">
        <w:t xml:space="preserve"> </w:t>
      </w:r>
      <w:r w:rsidRPr="00933B59">
        <w:t>and</w:t>
      </w:r>
      <w:r w:rsidR="00EE7F38">
        <w:t xml:space="preserve"> </w:t>
      </w:r>
      <w:r w:rsidRPr="00933B59">
        <w:t>introduced</w:t>
      </w:r>
      <w:r w:rsidR="00EE7F38">
        <w:t xml:space="preserve"> </w:t>
      </w:r>
      <w:r w:rsidRPr="00933B59">
        <w:t>a</w:t>
      </w:r>
      <w:r w:rsidR="00EE7F38">
        <w:t xml:space="preserve"> </w:t>
      </w:r>
      <w:r w:rsidRPr="00933B59">
        <w:t>new</w:t>
      </w:r>
      <w:r w:rsidR="00EE7F38">
        <w:t xml:space="preserve"> </w:t>
      </w:r>
      <w:r w:rsidRPr="00933B59">
        <w:t>criminal</w:t>
      </w:r>
      <w:r w:rsidR="00EE7F38">
        <w:t xml:space="preserve"> </w:t>
      </w:r>
      <w:r w:rsidRPr="00933B59">
        <w:t>offence,</w:t>
      </w:r>
      <w:r w:rsidR="00EE7F38">
        <w:t xml:space="preserve"> </w:t>
      </w:r>
      <w:r w:rsidRPr="00933B59">
        <w:t>namely</w:t>
      </w:r>
      <w:r w:rsidR="00EE7F38">
        <w:t xml:space="preserve"> </w:t>
      </w:r>
      <w:r w:rsidRPr="00933B59">
        <w:t>unlawful</w:t>
      </w:r>
      <w:r w:rsidR="00EE7F38">
        <w:t xml:space="preserve"> </w:t>
      </w:r>
      <w:r w:rsidRPr="00933B59">
        <w:t>organisation</w:t>
      </w:r>
      <w:r w:rsidR="00EE7F38">
        <w:t xml:space="preserve"> </w:t>
      </w:r>
      <w:r w:rsidRPr="00933B59">
        <w:t>of</w:t>
      </w:r>
      <w:r w:rsidR="00EE7F38">
        <w:t xml:space="preserve"> </w:t>
      </w:r>
      <w:r w:rsidRPr="00933B59">
        <w:t>public</w:t>
      </w:r>
      <w:r w:rsidR="00EE7F38">
        <w:t xml:space="preserve"> </w:t>
      </w:r>
      <w:r w:rsidRPr="00933B59">
        <w:t>safety</w:t>
      </w:r>
      <w:r w:rsidR="00EE7F38">
        <w:t xml:space="preserve"> </w:t>
      </w:r>
      <w:r w:rsidRPr="00933B59">
        <w:t>activities</w:t>
      </w:r>
      <w:r w:rsidR="00EE7F38">
        <w:t xml:space="preserve"> </w:t>
      </w:r>
      <w:r w:rsidRPr="00933B59">
        <w:t>(section</w:t>
      </w:r>
      <w:r w:rsidR="00EE7F38">
        <w:t xml:space="preserve"> </w:t>
      </w:r>
      <w:r w:rsidRPr="00933B59">
        <w:t>217</w:t>
      </w:r>
      <w:r w:rsidR="00EE7F38">
        <w:t xml:space="preserve"> </w:t>
      </w:r>
      <w:r w:rsidRPr="00933B59">
        <w:t>of</w:t>
      </w:r>
      <w:r w:rsidR="00EE7F38">
        <w:t xml:space="preserve"> </w:t>
      </w:r>
      <w:r w:rsidRPr="00933B59">
        <w:t>the</w:t>
      </w:r>
      <w:r w:rsidR="00EE7F38">
        <w:t xml:space="preserve"> </w:t>
      </w:r>
      <w:r w:rsidRPr="00933B59">
        <w:t>old</w:t>
      </w:r>
      <w:r w:rsidR="00EE7F38">
        <w:t xml:space="preserve"> </w:t>
      </w:r>
      <w:r w:rsidRPr="00933B59">
        <w:rPr>
          <w:lang w:eastAsia="hu-HU"/>
        </w:rPr>
        <w:t>Criminal</w:t>
      </w:r>
      <w:r w:rsidR="00EE7F38">
        <w:t xml:space="preserve"> </w:t>
      </w:r>
      <w:r w:rsidRPr="00933B59">
        <w:t>Code,</w:t>
      </w:r>
      <w:r w:rsidR="00EE7F38">
        <w:t xml:space="preserve"> </w:t>
      </w:r>
      <w:r w:rsidRPr="00933B59">
        <w:t>section</w:t>
      </w:r>
      <w:r w:rsidR="00EE7F38">
        <w:t xml:space="preserve"> </w:t>
      </w:r>
      <w:r w:rsidRPr="00933B59">
        <w:t>352</w:t>
      </w:r>
      <w:r w:rsidR="00EE7F38">
        <w:t xml:space="preserve"> </w:t>
      </w:r>
      <w:r w:rsidRPr="00933B59">
        <w:t>of</w:t>
      </w:r>
      <w:r w:rsidR="00EE7F38">
        <w:t xml:space="preserve"> </w:t>
      </w:r>
      <w:r w:rsidRPr="00933B59">
        <w:t>the</w:t>
      </w:r>
      <w:r w:rsidR="00EE7F38">
        <w:t xml:space="preserve"> </w:t>
      </w:r>
      <w:r w:rsidRPr="00933B59">
        <w:t>new</w:t>
      </w:r>
      <w:r w:rsidR="00EE7F38">
        <w:t xml:space="preserve"> </w:t>
      </w:r>
      <w:r w:rsidRPr="00933B59">
        <w:t>CC);</w:t>
      </w:r>
      <w:r w:rsidR="00EE7F38">
        <w:t xml:space="preserve"> </w:t>
      </w:r>
      <w:r w:rsidRPr="00933B59">
        <w:t>and</w:t>
      </w:r>
      <w:r w:rsidR="00EE7F38">
        <w:t xml:space="preserve"> </w:t>
      </w:r>
      <w:r w:rsidRPr="00933B59">
        <w:t>added</w:t>
      </w:r>
      <w:r w:rsidR="00EE7F38">
        <w:t xml:space="preserve"> </w:t>
      </w:r>
      <w:r w:rsidRPr="00933B59">
        <w:t>another</w:t>
      </w:r>
      <w:r w:rsidR="00EE7F38">
        <w:t xml:space="preserve"> </w:t>
      </w:r>
      <w:r w:rsidRPr="00933B59">
        <w:t>sentence</w:t>
      </w:r>
      <w:r w:rsidR="00EE7F38">
        <w:t xml:space="preserve"> </w:t>
      </w:r>
      <w:r w:rsidRPr="00933B59">
        <w:t>to</w:t>
      </w:r>
      <w:r w:rsidR="00EE7F38">
        <w:t xml:space="preserve"> </w:t>
      </w:r>
      <w:r w:rsidRPr="00933B59">
        <w:t>the</w:t>
      </w:r>
      <w:r w:rsidR="00EE7F38">
        <w:t xml:space="preserve"> </w:t>
      </w:r>
      <w:r w:rsidRPr="00933B59">
        <w:t>crime</w:t>
      </w:r>
      <w:r w:rsidR="00EE7F38">
        <w:t xml:space="preserve"> </w:t>
      </w:r>
      <w:r w:rsidRPr="00933B59">
        <w:t>of</w:t>
      </w:r>
      <w:r w:rsidR="00EE7F38">
        <w:t xml:space="preserve"> </w:t>
      </w:r>
      <w:r w:rsidRPr="00933B59">
        <w:t>violence</w:t>
      </w:r>
      <w:r w:rsidR="00EE7F38">
        <w:t xml:space="preserve"> </w:t>
      </w:r>
      <w:r w:rsidRPr="00933B59">
        <w:t>against</w:t>
      </w:r>
      <w:r w:rsidR="00EE7F38">
        <w:t xml:space="preserve"> </w:t>
      </w:r>
      <w:r w:rsidRPr="00933B59">
        <w:t>a</w:t>
      </w:r>
      <w:r w:rsidR="00EE7F38">
        <w:t xml:space="preserve"> </w:t>
      </w:r>
      <w:r w:rsidRPr="00933B59">
        <w:t>member</w:t>
      </w:r>
      <w:r w:rsidR="00EE7F38">
        <w:t xml:space="preserve"> </w:t>
      </w:r>
      <w:r w:rsidRPr="00933B59">
        <w:t>of</w:t>
      </w:r>
      <w:r w:rsidR="00EE7F38">
        <w:t xml:space="preserve"> </w:t>
      </w:r>
      <w:r w:rsidRPr="00933B59">
        <w:t>the</w:t>
      </w:r>
      <w:r w:rsidR="00EE7F38">
        <w:t xml:space="preserve"> </w:t>
      </w:r>
      <w:r w:rsidRPr="00933B59">
        <w:t>community.</w:t>
      </w:r>
    </w:p>
    <w:p w14:paraId="41C265C7" w14:textId="77777777" w:rsidR="00FF3C71" w:rsidRDefault="00582FB8" w:rsidP="00ED2374">
      <w:pPr>
        <w:pStyle w:val="SingleTxtG"/>
      </w:pPr>
      <w:r w:rsidRPr="00933B59">
        <w:rPr>
          <w:bCs/>
        </w:rPr>
        <w:t>96.</w:t>
      </w:r>
      <w:r w:rsidRPr="00933B59">
        <w:rPr>
          <w:bCs/>
        </w:rPr>
        <w:tab/>
      </w:r>
      <w:r w:rsidRPr="00933B59">
        <w:t>The</w:t>
      </w:r>
      <w:r w:rsidR="00EE7F38">
        <w:t xml:space="preserve"> </w:t>
      </w:r>
      <w:r w:rsidRPr="00933B59">
        <w:t>CC</w:t>
      </w:r>
      <w:r w:rsidR="00EE7F38">
        <w:t xml:space="preserve"> </w:t>
      </w:r>
      <w:r w:rsidRPr="00933B59">
        <w:t>became</w:t>
      </w:r>
      <w:r w:rsidR="00EE7F38">
        <w:t xml:space="preserve"> </w:t>
      </w:r>
      <w:r w:rsidRPr="00933B59">
        <w:t>stricter</w:t>
      </w:r>
      <w:r w:rsidR="00EE7F38">
        <w:t xml:space="preserve"> </w:t>
      </w:r>
      <w:r w:rsidRPr="00933B59">
        <w:t>regarding</w:t>
      </w:r>
      <w:r w:rsidR="00EE7F38">
        <w:t xml:space="preserve"> </w:t>
      </w:r>
      <w:r w:rsidRPr="00933B59">
        <w:t>participation</w:t>
      </w:r>
      <w:r w:rsidR="00EE7F38">
        <w:t xml:space="preserve"> </w:t>
      </w:r>
      <w:r w:rsidRPr="00933B59">
        <w:t>in</w:t>
      </w:r>
      <w:r w:rsidR="00EE7F38">
        <w:t xml:space="preserve"> </w:t>
      </w:r>
      <w:r w:rsidRPr="00933B59">
        <w:t>disbanded</w:t>
      </w:r>
      <w:r w:rsidR="00EE7F38">
        <w:t xml:space="preserve"> </w:t>
      </w:r>
      <w:r w:rsidRPr="00933B59">
        <w:t>(paramilitary)</w:t>
      </w:r>
      <w:r w:rsidR="00EE7F38">
        <w:t xml:space="preserve"> </w:t>
      </w:r>
      <w:r w:rsidRPr="00933B59">
        <w:t>organizations</w:t>
      </w:r>
      <w:r w:rsidR="00EE7F38">
        <w:t xml:space="preserve"> </w:t>
      </w:r>
      <w:r w:rsidRPr="00933B59">
        <w:t>as</w:t>
      </w:r>
      <w:r w:rsidR="00EE7F38">
        <w:t xml:space="preserve"> </w:t>
      </w:r>
      <w:r w:rsidRPr="00933B59">
        <w:t>well</w:t>
      </w:r>
      <w:r w:rsidR="00EE7F38">
        <w:t xml:space="preserve"> </w:t>
      </w:r>
      <w:r w:rsidRPr="00933B59">
        <w:rPr>
          <w:lang w:eastAsia="hu-HU"/>
        </w:rPr>
        <w:t>as</w:t>
      </w:r>
      <w:r w:rsidR="00EE7F38">
        <w:t xml:space="preserve"> </w:t>
      </w:r>
      <w:r w:rsidRPr="00933B59">
        <w:t>the</w:t>
      </w:r>
      <w:r w:rsidR="00EE7F38">
        <w:t xml:space="preserve"> </w:t>
      </w:r>
      <w:r w:rsidRPr="00933B59">
        <w:t>use</w:t>
      </w:r>
      <w:r w:rsidR="00EE7F38">
        <w:t xml:space="preserve"> </w:t>
      </w:r>
      <w:r w:rsidRPr="00933B59">
        <w:t>of</w:t>
      </w:r>
      <w:r w:rsidR="00EE7F38">
        <w:t xml:space="preserve"> </w:t>
      </w:r>
      <w:r w:rsidRPr="00933B59">
        <w:t>non-official</w:t>
      </w:r>
      <w:r w:rsidR="00EE7F38">
        <w:t xml:space="preserve"> </w:t>
      </w:r>
      <w:r w:rsidRPr="00933B59">
        <w:t>uniform-like</w:t>
      </w:r>
      <w:r w:rsidR="00EE7F38">
        <w:t xml:space="preserve"> </w:t>
      </w:r>
      <w:r w:rsidRPr="00933B59">
        <w:t>clothing</w:t>
      </w:r>
      <w:r w:rsidR="00EE7F38">
        <w:t xml:space="preserve"> </w:t>
      </w:r>
      <w:r w:rsidRPr="00933B59">
        <w:t>to</w:t>
      </w:r>
      <w:r w:rsidR="00EE7F38">
        <w:t xml:space="preserve"> </w:t>
      </w:r>
      <w:r w:rsidRPr="00933B59">
        <w:t>avoid</w:t>
      </w:r>
      <w:r w:rsidR="00EE7F38">
        <w:t xml:space="preserve"> </w:t>
      </w:r>
      <w:r w:rsidRPr="00933B59">
        <w:t>intimidation</w:t>
      </w:r>
      <w:r w:rsidR="00EE7F38">
        <w:t xml:space="preserve"> </w:t>
      </w:r>
      <w:r w:rsidRPr="00933B59">
        <w:t>by</w:t>
      </w:r>
      <w:r w:rsidR="00EE7F38">
        <w:t xml:space="preserve"> </w:t>
      </w:r>
      <w:r w:rsidRPr="00933B59">
        <w:t>such</w:t>
      </w:r>
      <w:r w:rsidR="00EE7F38">
        <w:t xml:space="preserve"> </w:t>
      </w:r>
      <w:r w:rsidRPr="00933B59">
        <w:t>groups.</w:t>
      </w:r>
    </w:p>
    <w:p w14:paraId="502D1472" w14:textId="77777777" w:rsidR="00FF3C71" w:rsidRDefault="00582FB8" w:rsidP="00ED2374">
      <w:pPr>
        <w:pStyle w:val="SingleTxtG"/>
      </w:pPr>
      <w:r w:rsidRPr="00933B59">
        <w:rPr>
          <w:bCs/>
        </w:rPr>
        <w:t>97.</w:t>
      </w:r>
      <w:r w:rsidRPr="00933B59">
        <w:rPr>
          <w:bCs/>
        </w:rPr>
        <w:tab/>
      </w:r>
      <w:r w:rsidRPr="00933B59">
        <w:t>Due</w:t>
      </w:r>
      <w:r w:rsidR="00EE7F38">
        <w:t xml:space="preserve"> </w:t>
      </w:r>
      <w:r w:rsidRPr="00933B59">
        <w:t>to</w:t>
      </w:r>
      <w:r w:rsidR="00EE7F38">
        <w:t xml:space="preserve"> </w:t>
      </w:r>
      <w:r w:rsidRPr="00933B59">
        <w:t>the</w:t>
      </w:r>
      <w:r w:rsidR="00EE7F38">
        <w:t xml:space="preserve"> </w:t>
      </w:r>
      <w:r w:rsidRPr="00933B59">
        <w:t>stricter</w:t>
      </w:r>
      <w:r w:rsidR="00EE7F38">
        <w:t xml:space="preserve"> </w:t>
      </w:r>
      <w:r w:rsidRPr="00933B59">
        <w:t>rules,</w:t>
      </w:r>
      <w:r w:rsidR="00EE7F38">
        <w:t xml:space="preserve"> </w:t>
      </w:r>
      <w:r w:rsidRPr="00933B59">
        <w:t>more</w:t>
      </w:r>
      <w:r w:rsidR="00EE7F38">
        <w:t xml:space="preserve"> </w:t>
      </w:r>
      <w:r w:rsidRPr="00933B59">
        <w:t>cases</w:t>
      </w:r>
      <w:r w:rsidR="00EE7F38">
        <w:t xml:space="preserve"> </w:t>
      </w:r>
      <w:r w:rsidRPr="00933B59">
        <w:t>are</w:t>
      </w:r>
      <w:r w:rsidR="00EE7F38">
        <w:t xml:space="preserve"> </w:t>
      </w:r>
      <w:r w:rsidRPr="00933B59">
        <w:t>brought</w:t>
      </w:r>
      <w:r w:rsidR="00EE7F38">
        <w:t xml:space="preserve"> </w:t>
      </w:r>
      <w:r w:rsidRPr="00933B59">
        <w:t>to</w:t>
      </w:r>
      <w:r w:rsidR="00EE7F38">
        <w:t xml:space="preserve"> </w:t>
      </w:r>
      <w:r w:rsidRPr="00933B59">
        <w:t>court,</w:t>
      </w:r>
      <w:r w:rsidR="00EE7F38">
        <w:t xml:space="preserve"> </w:t>
      </w:r>
      <w:r w:rsidRPr="00933B59">
        <w:t>and</w:t>
      </w:r>
      <w:r w:rsidR="00EE7F38">
        <w:t xml:space="preserve"> </w:t>
      </w:r>
      <w:r w:rsidRPr="00933B59">
        <w:t>the</w:t>
      </w:r>
      <w:r w:rsidR="00EE7F38">
        <w:t xml:space="preserve"> </w:t>
      </w:r>
      <w:r w:rsidRPr="00933B59">
        <w:t>courts</w:t>
      </w:r>
      <w:r w:rsidR="00EE7F38">
        <w:t xml:space="preserve"> </w:t>
      </w:r>
      <w:r w:rsidRPr="00933B59">
        <w:t>have</w:t>
      </w:r>
      <w:r w:rsidR="00EE7F38">
        <w:t xml:space="preserve"> </w:t>
      </w:r>
      <w:r w:rsidRPr="00933B59">
        <w:t>become</w:t>
      </w:r>
      <w:r w:rsidR="00EE7F38">
        <w:t xml:space="preserve"> </w:t>
      </w:r>
      <w:r w:rsidRPr="00933B59">
        <w:t>very</w:t>
      </w:r>
      <w:r w:rsidR="00EE7F38">
        <w:t xml:space="preserve"> </w:t>
      </w:r>
      <w:r w:rsidRPr="00933B59">
        <w:rPr>
          <w:lang w:eastAsia="hu-HU"/>
        </w:rPr>
        <w:t>creative</w:t>
      </w:r>
      <w:r w:rsidR="00EE7F38">
        <w:t xml:space="preserve"> </w:t>
      </w:r>
      <w:r w:rsidRPr="00933B59">
        <w:t>with</w:t>
      </w:r>
      <w:r w:rsidR="00EE7F38">
        <w:t xml:space="preserve"> </w:t>
      </w:r>
      <w:r w:rsidRPr="00933B59">
        <w:t>the</w:t>
      </w:r>
      <w:r w:rsidR="00EE7F38">
        <w:t xml:space="preserve"> </w:t>
      </w:r>
      <w:r w:rsidRPr="00933B59">
        <w:t>sentences,</w:t>
      </w:r>
      <w:r w:rsidR="00EE7F38">
        <w:t xml:space="preserve"> </w:t>
      </w:r>
      <w:r w:rsidRPr="00933B59">
        <w:t>and</w:t>
      </w:r>
      <w:r w:rsidR="00EE7F38">
        <w:t xml:space="preserve"> </w:t>
      </w:r>
      <w:r w:rsidRPr="00933B59">
        <w:t>are</w:t>
      </w:r>
      <w:r w:rsidR="00EE7F38">
        <w:t xml:space="preserve"> </w:t>
      </w:r>
      <w:r w:rsidRPr="00933B59">
        <w:t>ordering</w:t>
      </w:r>
      <w:r w:rsidR="00EE7F38">
        <w:t xml:space="preserve"> </w:t>
      </w:r>
      <w:r w:rsidRPr="00933B59">
        <w:t>the</w:t>
      </w:r>
      <w:r w:rsidR="00EE7F38">
        <w:t xml:space="preserve"> </w:t>
      </w:r>
      <w:r w:rsidRPr="00933B59">
        <w:t>perpetrators</w:t>
      </w:r>
      <w:r w:rsidR="00EE7F38">
        <w:t xml:space="preserve"> </w:t>
      </w:r>
      <w:r w:rsidRPr="00933B59">
        <w:t>to</w:t>
      </w:r>
      <w:r w:rsidR="00EE7F38">
        <w:t xml:space="preserve"> </w:t>
      </w:r>
      <w:r w:rsidRPr="00933B59">
        <w:t>visit</w:t>
      </w:r>
      <w:r w:rsidR="00EE7F38">
        <w:t xml:space="preserve"> </w:t>
      </w:r>
      <w:r w:rsidRPr="00933B59">
        <w:t>certain</w:t>
      </w:r>
      <w:r w:rsidR="00EE7F38">
        <w:t xml:space="preserve"> </w:t>
      </w:r>
      <w:r w:rsidRPr="00933B59">
        <w:t>memorials</w:t>
      </w:r>
      <w:r w:rsidR="00EE7F38">
        <w:t xml:space="preserve"> </w:t>
      </w:r>
      <w:r w:rsidRPr="00933B59">
        <w:t>or</w:t>
      </w:r>
      <w:r w:rsidR="00EE7F38">
        <w:t xml:space="preserve"> </w:t>
      </w:r>
      <w:r w:rsidRPr="00933B59">
        <w:t>read</w:t>
      </w:r>
      <w:r w:rsidR="00EE7F38">
        <w:t xml:space="preserve"> </w:t>
      </w:r>
      <w:r w:rsidRPr="00933B59">
        <w:t>specific</w:t>
      </w:r>
      <w:r w:rsidR="00EE7F38">
        <w:t xml:space="preserve"> </w:t>
      </w:r>
      <w:r w:rsidRPr="00933B59">
        <w:t>books.</w:t>
      </w:r>
    </w:p>
    <w:p w14:paraId="6483118B" w14:textId="59C75C4E" w:rsidR="00582FB8" w:rsidRPr="00933B59" w:rsidRDefault="00582FB8" w:rsidP="00ED2374">
      <w:pPr>
        <w:pStyle w:val="SingleTxtG"/>
      </w:pPr>
      <w:r w:rsidRPr="00933B59">
        <w:rPr>
          <w:bCs/>
        </w:rPr>
        <w:t>98.</w:t>
      </w:r>
      <w:r w:rsidRPr="00933B59">
        <w:rPr>
          <w:bCs/>
        </w:rPr>
        <w:tab/>
      </w:r>
      <w:r w:rsidRPr="00933B59">
        <w:t>Organizing</w:t>
      </w:r>
      <w:r w:rsidR="00EE7F38">
        <w:t xml:space="preserve"> </w:t>
      </w:r>
      <w:r w:rsidRPr="00933B59">
        <w:t>an</w:t>
      </w:r>
      <w:r w:rsidR="00EE7F38">
        <w:t xml:space="preserve"> </w:t>
      </w:r>
      <w:r w:rsidRPr="00933B59">
        <w:t>activity</w:t>
      </w:r>
      <w:r w:rsidR="00EE7F38">
        <w:t xml:space="preserve"> </w:t>
      </w:r>
      <w:r w:rsidRPr="00933B59">
        <w:t>aimed</w:t>
      </w:r>
      <w:r w:rsidR="00EE7F38">
        <w:t xml:space="preserve"> </w:t>
      </w:r>
      <w:r w:rsidRPr="00933B59">
        <w:t>at</w:t>
      </w:r>
      <w:r w:rsidR="00EE7F38">
        <w:t xml:space="preserve"> </w:t>
      </w:r>
      <w:r w:rsidRPr="00933B59">
        <w:t>maintaining</w:t>
      </w:r>
      <w:r w:rsidR="00EE7F38">
        <w:t xml:space="preserve"> </w:t>
      </w:r>
      <w:r w:rsidRPr="00933B59">
        <w:t>public</w:t>
      </w:r>
      <w:r w:rsidR="00EE7F38">
        <w:t xml:space="preserve"> </w:t>
      </w:r>
      <w:r w:rsidRPr="00933B59">
        <w:t>safety</w:t>
      </w:r>
      <w:r w:rsidR="00EE7F38">
        <w:t xml:space="preserve"> </w:t>
      </w:r>
      <w:r w:rsidRPr="00933B59">
        <w:t>and</w:t>
      </w:r>
      <w:r w:rsidR="00EE7F38">
        <w:t xml:space="preserve"> </w:t>
      </w:r>
      <w:r w:rsidRPr="00933B59">
        <w:t>law</w:t>
      </w:r>
      <w:r w:rsidR="00EE7F38">
        <w:t xml:space="preserve"> </w:t>
      </w:r>
      <w:r w:rsidRPr="00933B59">
        <w:t>and</w:t>
      </w:r>
      <w:r w:rsidR="00EE7F38">
        <w:t xml:space="preserve"> </w:t>
      </w:r>
      <w:r w:rsidRPr="00933B59">
        <w:t>order</w:t>
      </w:r>
      <w:r w:rsidR="00EE7F38">
        <w:t xml:space="preserve"> </w:t>
      </w:r>
      <w:r w:rsidRPr="00933B59">
        <w:t>can</w:t>
      </w:r>
      <w:r w:rsidR="00EE7F38">
        <w:t xml:space="preserve"> </w:t>
      </w:r>
      <w:r w:rsidRPr="00933B59">
        <w:t>become</w:t>
      </w:r>
      <w:r w:rsidR="00EE7F38">
        <w:t xml:space="preserve"> </w:t>
      </w:r>
      <w:r w:rsidRPr="00933B59">
        <w:t>un-lawful</w:t>
      </w:r>
      <w:r w:rsidR="00EE7F38">
        <w:t xml:space="preserve"> </w:t>
      </w:r>
      <w:r w:rsidRPr="00933B59">
        <w:t>if</w:t>
      </w:r>
      <w:r w:rsidR="00EE7F38">
        <w:t xml:space="preserve"> </w:t>
      </w:r>
      <w:r w:rsidRPr="00933B59">
        <w:t>it</w:t>
      </w:r>
      <w:r w:rsidR="00EE7F38">
        <w:t xml:space="preserve"> </w:t>
      </w:r>
      <w:r w:rsidRPr="00933B59">
        <w:t>is</w:t>
      </w:r>
      <w:r w:rsidR="00EE7F38">
        <w:t xml:space="preserve"> </w:t>
      </w:r>
      <w:r w:rsidRPr="00933B59">
        <w:t>done</w:t>
      </w:r>
      <w:r w:rsidR="00EE7F38">
        <w:t xml:space="preserve"> </w:t>
      </w:r>
      <w:r w:rsidRPr="00933B59">
        <w:t>without</w:t>
      </w:r>
      <w:r w:rsidR="00EE7F38">
        <w:t xml:space="preserve"> </w:t>
      </w:r>
      <w:r w:rsidRPr="00933B59">
        <w:t>being</w:t>
      </w:r>
      <w:r w:rsidR="00EE7F38">
        <w:t xml:space="preserve"> </w:t>
      </w:r>
      <w:r w:rsidRPr="00933B59">
        <w:t>authorized</w:t>
      </w:r>
      <w:r w:rsidR="00EE7F38">
        <w:t xml:space="preserve"> </w:t>
      </w:r>
      <w:r w:rsidRPr="00933B59">
        <w:t>by</w:t>
      </w:r>
      <w:r w:rsidR="00EE7F38">
        <w:t xml:space="preserve"> </w:t>
      </w:r>
      <w:r w:rsidRPr="00933B59">
        <w:t>law</w:t>
      </w:r>
      <w:r w:rsidR="00EE7F38">
        <w:t xml:space="preserve"> </w:t>
      </w:r>
      <w:r w:rsidRPr="00933B59">
        <w:t>to</w:t>
      </w:r>
      <w:r w:rsidR="00EE7F38">
        <w:t xml:space="preserve"> </w:t>
      </w:r>
      <w:r w:rsidRPr="00933B59">
        <w:t>do</w:t>
      </w:r>
      <w:r w:rsidR="00EE7F38">
        <w:t xml:space="preserve"> </w:t>
      </w:r>
      <w:r w:rsidRPr="00933B59">
        <w:t>so</w:t>
      </w:r>
      <w:r w:rsidR="00EE7F38">
        <w:t xml:space="preserve"> </w:t>
      </w:r>
      <w:r w:rsidRPr="00933B59">
        <w:t>or</w:t>
      </w:r>
      <w:r w:rsidR="00EE7F38">
        <w:t xml:space="preserve"> </w:t>
      </w:r>
      <w:r w:rsidRPr="00933B59">
        <w:t>aiming</w:t>
      </w:r>
      <w:r w:rsidR="00EE7F38">
        <w:t xml:space="preserve"> </w:t>
      </w:r>
      <w:r w:rsidRPr="00933B59">
        <w:t>at</w:t>
      </w:r>
      <w:r w:rsidR="00EE7F38">
        <w:t xml:space="preserve"> </w:t>
      </w:r>
      <w:r w:rsidRPr="00933B59">
        <w:t>making</w:t>
      </w:r>
      <w:r w:rsidR="00EE7F38">
        <w:t xml:space="preserve"> </w:t>
      </w:r>
      <w:r w:rsidRPr="00933B59">
        <w:t>the</w:t>
      </w:r>
      <w:r w:rsidR="00EE7F38">
        <w:t xml:space="preserve"> </w:t>
      </w:r>
      <w:r w:rsidRPr="00933B59">
        <w:t>impression</w:t>
      </w:r>
      <w:r w:rsidR="00EE7F38">
        <w:t xml:space="preserve"> </w:t>
      </w:r>
      <w:r w:rsidRPr="00933B59">
        <w:t>of</w:t>
      </w:r>
      <w:r w:rsidR="00EE7F38">
        <w:t xml:space="preserve"> </w:t>
      </w:r>
      <w:r w:rsidRPr="00933B59">
        <w:t>maintaining</w:t>
      </w:r>
      <w:r w:rsidR="00EE7F38">
        <w:t xml:space="preserve"> </w:t>
      </w:r>
      <w:r w:rsidRPr="00933B59">
        <w:t>public</w:t>
      </w:r>
      <w:r w:rsidR="00EE7F38">
        <w:t xml:space="preserve"> </w:t>
      </w:r>
      <w:r w:rsidRPr="00933B59">
        <w:t>safety</w:t>
      </w:r>
      <w:r w:rsidR="00EE7F38">
        <w:t xml:space="preserve"> </w:t>
      </w:r>
      <w:r w:rsidRPr="00933B59">
        <w:t>and</w:t>
      </w:r>
      <w:r w:rsidR="00EE7F38">
        <w:t xml:space="preserve"> </w:t>
      </w:r>
      <w:r w:rsidRPr="00933B59">
        <w:t>law</w:t>
      </w:r>
      <w:r w:rsidR="00EE7F38">
        <w:t xml:space="preserve"> </w:t>
      </w:r>
      <w:r w:rsidRPr="00933B59">
        <w:t>and</w:t>
      </w:r>
      <w:r w:rsidR="00EE7F38">
        <w:t xml:space="preserve"> </w:t>
      </w:r>
      <w:r w:rsidRPr="00933B59">
        <w:t>order.</w:t>
      </w:r>
    </w:p>
    <w:p w14:paraId="1344FF01" w14:textId="4ADAE749" w:rsidR="00582FB8" w:rsidRPr="00933B59" w:rsidRDefault="00582FB8" w:rsidP="00ED2374">
      <w:pPr>
        <w:pStyle w:val="SingleTxtG"/>
      </w:pPr>
      <w:r w:rsidRPr="00933B59">
        <w:rPr>
          <w:bCs/>
        </w:rPr>
        <w:t>99.</w:t>
      </w:r>
      <w:r w:rsidRPr="00933B59">
        <w:rPr>
          <w:bCs/>
        </w:rPr>
        <w:tab/>
      </w:r>
      <w:r w:rsidRPr="00933B59">
        <w:t>It</w:t>
      </w:r>
      <w:r w:rsidR="00EE7F38">
        <w:t xml:space="preserve"> </w:t>
      </w:r>
      <w:r w:rsidRPr="00933B59">
        <w:t>also</w:t>
      </w:r>
      <w:r w:rsidR="00EE7F38">
        <w:t xml:space="preserve"> </w:t>
      </w:r>
      <w:r w:rsidRPr="00933B59">
        <w:t>has</w:t>
      </w:r>
      <w:r w:rsidR="00EE7F38">
        <w:t xml:space="preserve"> </w:t>
      </w:r>
      <w:r w:rsidRPr="00933B59">
        <w:t>to</w:t>
      </w:r>
      <w:r w:rsidR="00EE7F38">
        <w:t xml:space="preserve"> </w:t>
      </w:r>
      <w:r w:rsidRPr="00933B59">
        <w:t>be</w:t>
      </w:r>
      <w:r w:rsidR="00EE7F38">
        <w:t xml:space="preserve"> </w:t>
      </w:r>
      <w:r w:rsidRPr="00933B59">
        <w:t>mentioned</w:t>
      </w:r>
      <w:r w:rsidR="00EE7F38">
        <w:t xml:space="preserve"> </w:t>
      </w:r>
      <w:r w:rsidRPr="00933B59">
        <w:t>that</w:t>
      </w:r>
      <w:r w:rsidR="00EE7F38">
        <w:t xml:space="preserve"> </w:t>
      </w:r>
      <w:r w:rsidRPr="00933B59">
        <w:t>the</w:t>
      </w:r>
      <w:r w:rsidR="00EE7F38">
        <w:t xml:space="preserve"> </w:t>
      </w:r>
      <w:r w:rsidRPr="00933B59">
        <w:t>operation</w:t>
      </w:r>
      <w:r w:rsidR="00EE7F38">
        <w:t xml:space="preserve"> </w:t>
      </w:r>
      <w:r w:rsidRPr="00933B59">
        <w:t>of</w:t>
      </w:r>
      <w:r w:rsidR="00EE7F38">
        <w:t xml:space="preserve"> </w:t>
      </w:r>
      <w:r w:rsidRPr="00933B59">
        <w:t>the</w:t>
      </w:r>
      <w:r w:rsidR="00EE7F38">
        <w:t xml:space="preserve"> </w:t>
      </w:r>
      <w:r w:rsidRPr="00933B59">
        <w:t>Civil</w:t>
      </w:r>
      <w:r w:rsidR="00EE7F38">
        <w:t xml:space="preserve"> </w:t>
      </w:r>
      <w:r w:rsidRPr="00933B59">
        <w:t>Guard</w:t>
      </w:r>
      <w:r w:rsidR="00EE7F38">
        <w:t xml:space="preserve"> </w:t>
      </w:r>
      <w:r w:rsidRPr="00933B59">
        <w:t>has</w:t>
      </w:r>
      <w:r w:rsidR="00EE7F38">
        <w:t xml:space="preserve"> </w:t>
      </w:r>
      <w:r w:rsidRPr="00933B59">
        <w:t>substantially</w:t>
      </w:r>
      <w:r w:rsidR="00EE7F38">
        <w:t xml:space="preserve"> </w:t>
      </w:r>
      <w:r w:rsidRPr="00933B59">
        <w:t>changed</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avoid</w:t>
      </w:r>
      <w:r w:rsidR="00EE7F38">
        <w:t xml:space="preserve"> </w:t>
      </w:r>
      <w:r w:rsidRPr="00933B59">
        <w:t>abusive</w:t>
      </w:r>
      <w:r w:rsidR="00EE7F38">
        <w:t xml:space="preserve"> </w:t>
      </w:r>
      <w:r w:rsidRPr="00933B59">
        <w:t>practices</w:t>
      </w:r>
      <w:r w:rsidR="00EE7F38">
        <w:t xml:space="preserve"> </w:t>
      </w:r>
      <w:r w:rsidRPr="00933B59">
        <w:t>of</w:t>
      </w:r>
      <w:r w:rsidR="00EE7F38">
        <w:t xml:space="preserve"> </w:t>
      </w:r>
      <w:r w:rsidRPr="00933B59">
        <w:t>such</w:t>
      </w:r>
      <w:r w:rsidR="00EE7F38">
        <w:t xml:space="preserve"> </w:t>
      </w:r>
      <w:r w:rsidRPr="00933B59">
        <w:t>organisational</w:t>
      </w:r>
      <w:r w:rsidR="00EE7F38">
        <w:t xml:space="preserve"> </w:t>
      </w:r>
      <w:r w:rsidRPr="00933B59">
        <w:t>structures,</w:t>
      </w:r>
      <w:r w:rsidR="00EE7F38">
        <w:t xml:space="preserve"> </w:t>
      </w:r>
      <w:r w:rsidRPr="00933B59">
        <w:t>thus</w:t>
      </w:r>
      <w:r w:rsidR="00EE7F38">
        <w:t xml:space="preserve"> </w:t>
      </w:r>
      <w:r w:rsidRPr="00933B59">
        <w:t>optionally</w:t>
      </w:r>
      <w:r w:rsidR="00EE7F38">
        <w:t xml:space="preserve"> </w:t>
      </w:r>
      <w:r w:rsidRPr="00933B59">
        <w:t>badgering</w:t>
      </w:r>
      <w:r w:rsidR="00EE7F38">
        <w:t xml:space="preserve"> </w:t>
      </w:r>
      <w:r w:rsidRPr="00933B59">
        <w:t>members</w:t>
      </w:r>
      <w:r w:rsidR="00EE7F38">
        <w:t xml:space="preserve"> </w:t>
      </w:r>
      <w:r w:rsidRPr="00933B59">
        <w:t>of</w:t>
      </w:r>
      <w:r w:rsidR="00EE7F38">
        <w:t xml:space="preserve"> </w:t>
      </w:r>
      <w:r w:rsidRPr="00933B59">
        <w:t>certain</w:t>
      </w:r>
      <w:r w:rsidR="00EE7F38">
        <w:t xml:space="preserve"> </w:t>
      </w:r>
      <w:r w:rsidRPr="00933B59">
        <w:t>minorities.</w:t>
      </w:r>
    </w:p>
    <w:p w14:paraId="58F7865B" w14:textId="51832B49" w:rsidR="00582FB8" w:rsidRPr="00933B59" w:rsidRDefault="00582FB8" w:rsidP="00ED2374">
      <w:pPr>
        <w:pStyle w:val="SingleTxtG"/>
      </w:pPr>
      <w:r w:rsidRPr="00933B59">
        <w:rPr>
          <w:bCs/>
        </w:rPr>
        <w:t>100.</w:t>
      </w:r>
      <w:r w:rsidRPr="00933B59">
        <w:rPr>
          <w:bCs/>
        </w:rPr>
        <w:tab/>
      </w:r>
      <w:r w:rsidRPr="00933B59">
        <w:t>According</w:t>
      </w:r>
      <w:r w:rsidR="00EE7F38">
        <w:t xml:space="preserve"> </w:t>
      </w:r>
      <w:r w:rsidRPr="00933B59">
        <w:t>to</w:t>
      </w:r>
      <w:r w:rsidR="00EE7F38">
        <w:t xml:space="preserve"> </w:t>
      </w:r>
      <w:r w:rsidRPr="00933B59">
        <w:t>the</w:t>
      </w:r>
      <w:r w:rsidR="00EE7F38">
        <w:t xml:space="preserve"> </w:t>
      </w:r>
      <w:r w:rsidRPr="00933B59">
        <w:t>new</w:t>
      </w:r>
      <w:r w:rsidR="00EE7F38">
        <w:t xml:space="preserve"> </w:t>
      </w:r>
      <w:r w:rsidRPr="00933B59">
        <w:t>sentence</w:t>
      </w:r>
      <w:r w:rsidR="00EE7F38">
        <w:t xml:space="preserve"> </w:t>
      </w:r>
      <w:r w:rsidRPr="00933B59">
        <w:t>of</w:t>
      </w:r>
      <w:r w:rsidR="00EE7F38">
        <w:t xml:space="preserve"> </w:t>
      </w:r>
      <w:r w:rsidRPr="00933B59">
        <w:t>the</w:t>
      </w:r>
      <w:r w:rsidR="00EE7F38">
        <w:t xml:space="preserve"> </w:t>
      </w:r>
      <w:r w:rsidRPr="00933B59">
        <w:t>criminal</w:t>
      </w:r>
      <w:r w:rsidR="00EE7F38">
        <w:t xml:space="preserve"> </w:t>
      </w:r>
      <w:r w:rsidRPr="00933B59">
        <w:t>offence</w:t>
      </w:r>
      <w:r w:rsidR="00EE7F38">
        <w:t xml:space="preserve"> </w:t>
      </w:r>
      <w:r w:rsidRPr="00933B59">
        <w:t>of</w:t>
      </w:r>
      <w:r w:rsidR="00EE7F38">
        <w:t xml:space="preserve"> </w:t>
      </w:r>
      <w:r w:rsidRPr="00933B59">
        <w:t>violence</w:t>
      </w:r>
      <w:r w:rsidR="00EE7F38">
        <w:t xml:space="preserve"> </w:t>
      </w:r>
      <w:r w:rsidRPr="00933B59">
        <w:t>against</w:t>
      </w:r>
      <w:r w:rsidR="00EE7F38">
        <w:t xml:space="preserve"> </w:t>
      </w:r>
      <w:r w:rsidRPr="00933B59">
        <w:t>a</w:t>
      </w:r>
      <w:r w:rsidR="00EE7F38">
        <w:t xml:space="preserve"> </w:t>
      </w:r>
      <w:r w:rsidRPr="00933B59">
        <w:t>member</w:t>
      </w:r>
      <w:r w:rsidR="00EE7F38">
        <w:t xml:space="preserve"> </w:t>
      </w:r>
      <w:r w:rsidRPr="00933B59">
        <w:t>of</w:t>
      </w:r>
      <w:r w:rsidR="00EE7F38">
        <w:t xml:space="preserve"> </w:t>
      </w:r>
      <w:r w:rsidRPr="00933B59">
        <w:t>the</w:t>
      </w:r>
      <w:r w:rsidR="00EE7F38">
        <w:t xml:space="preserve"> </w:t>
      </w:r>
      <w:r w:rsidRPr="00933B59">
        <w:rPr>
          <w:lang w:eastAsia="hu-HU"/>
        </w:rPr>
        <w:t>community</w:t>
      </w:r>
      <w:r w:rsidRPr="00933B59">
        <w:t>,</w:t>
      </w:r>
      <w:r w:rsidR="00EE7F38">
        <w:t xml:space="preserve"> </w:t>
      </w:r>
      <w:r w:rsidRPr="00933B59">
        <w:t>it</w:t>
      </w:r>
      <w:r w:rsidR="00EE7F38">
        <w:t xml:space="preserve"> </w:t>
      </w:r>
      <w:r w:rsidRPr="00933B59">
        <w:t>does</w:t>
      </w:r>
      <w:r w:rsidR="00EE7F38">
        <w:t xml:space="preserve"> </w:t>
      </w:r>
      <w:r w:rsidRPr="00933B59">
        <w:t>not</w:t>
      </w:r>
      <w:r w:rsidR="00EE7F38">
        <w:t xml:space="preserve"> </w:t>
      </w:r>
      <w:r w:rsidRPr="00933B59">
        <w:t>only</w:t>
      </w:r>
      <w:r w:rsidR="00EE7F38">
        <w:t xml:space="preserve"> </w:t>
      </w:r>
      <w:r w:rsidRPr="00933B59">
        <w:t>give</w:t>
      </w:r>
      <w:r w:rsidR="00EE7F38">
        <w:t xml:space="preserve"> </w:t>
      </w:r>
      <w:r w:rsidRPr="00933B59">
        <w:t>protection</w:t>
      </w:r>
      <w:r w:rsidR="00EE7F38">
        <w:t xml:space="preserve"> </w:t>
      </w:r>
      <w:r w:rsidRPr="00933B59">
        <w:t>against</w:t>
      </w:r>
      <w:r w:rsidR="00EE7F38">
        <w:t xml:space="preserve"> </w:t>
      </w:r>
      <w:r w:rsidRPr="00933B59">
        <w:t>assault</w:t>
      </w:r>
      <w:r w:rsidR="00EE7F38">
        <w:t xml:space="preserve"> </w:t>
      </w:r>
      <w:r w:rsidRPr="00933B59">
        <w:t>or</w:t>
      </w:r>
      <w:r w:rsidR="00EE7F38">
        <w:t xml:space="preserve"> </w:t>
      </w:r>
      <w:r w:rsidRPr="00933B59">
        <w:t>compulsion</w:t>
      </w:r>
      <w:r w:rsidR="00EE7F38">
        <w:t xml:space="preserve"> </w:t>
      </w:r>
      <w:r w:rsidRPr="00933B59">
        <w:t>committed</w:t>
      </w:r>
      <w:r w:rsidR="00EE7F38">
        <w:t xml:space="preserve"> </w:t>
      </w:r>
      <w:r w:rsidRPr="00933B59">
        <w:t>because</w:t>
      </w:r>
      <w:r w:rsidR="00EE7F38">
        <w:t xml:space="preserve"> </w:t>
      </w:r>
      <w:r w:rsidRPr="00933B59">
        <w:t>of</w:t>
      </w:r>
      <w:r w:rsidR="00EE7F38">
        <w:t xml:space="preserve"> </w:t>
      </w:r>
      <w:r w:rsidRPr="00933B59">
        <w:t>being</w:t>
      </w:r>
      <w:r w:rsidR="00EE7F38">
        <w:t xml:space="preserve"> </w:t>
      </w:r>
      <w:r w:rsidRPr="00933B59">
        <w:t>a</w:t>
      </w:r>
      <w:r w:rsidR="00EE7F38">
        <w:t xml:space="preserve"> </w:t>
      </w:r>
      <w:r w:rsidRPr="00933B59">
        <w:t>member</w:t>
      </w:r>
      <w:r w:rsidR="00EE7F38">
        <w:t xml:space="preserve"> </w:t>
      </w:r>
      <w:r w:rsidRPr="00933B59">
        <w:t>or</w:t>
      </w:r>
      <w:r w:rsidR="00EE7F38">
        <w:t xml:space="preserve"> </w:t>
      </w:r>
      <w:r w:rsidRPr="00933B59">
        <w:t>a</w:t>
      </w:r>
      <w:r w:rsidR="00EE7F38">
        <w:t xml:space="preserve"> </w:t>
      </w:r>
      <w:r w:rsidRPr="00933B59">
        <w:t>presumed</w:t>
      </w:r>
      <w:r w:rsidR="00EE7F38">
        <w:t xml:space="preserve"> </w:t>
      </w:r>
      <w:r w:rsidRPr="00933B59">
        <w:t>member</w:t>
      </w:r>
      <w:r w:rsidR="00EE7F38">
        <w:t xml:space="preserve"> </w:t>
      </w:r>
      <w:r w:rsidRPr="00933B59">
        <w:t>of</w:t>
      </w:r>
      <w:r w:rsidR="00EE7F38">
        <w:t xml:space="preserve"> </w:t>
      </w:r>
      <w:r w:rsidRPr="00933B59">
        <w:t>a</w:t>
      </w:r>
      <w:r w:rsidR="00EE7F38">
        <w:t xml:space="preserve"> </w:t>
      </w:r>
      <w:r w:rsidRPr="00933B59">
        <w:t>national,</w:t>
      </w:r>
      <w:r w:rsidR="00EE7F38">
        <w:t xml:space="preserve"> </w:t>
      </w:r>
      <w:r w:rsidRPr="00933B59">
        <w:t>ethnic,</w:t>
      </w:r>
      <w:r w:rsidR="00EE7F38">
        <w:t xml:space="preserve"> </w:t>
      </w:r>
      <w:r w:rsidRPr="00933B59">
        <w:t>racial</w:t>
      </w:r>
      <w:r w:rsidR="00EE7F38">
        <w:t xml:space="preserve"> </w:t>
      </w:r>
      <w:r w:rsidRPr="00933B59">
        <w:t>or</w:t>
      </w:r>
      <w:r w:rsidR="00EE7F38">
        <w:t xml:space="preserve"> </w:t>
      </w:r>
      <w:r w:rsidRPr="00933B59">
        <w:t>religious</w:t>
      </w:r>
      <w:r w:rsidR="00EE7F38">
        <w:t xml:space="preserve"> </w:t>
      </w:r>
      <w:r w:rsidRPr="00933B59">
        <w:t>group</w:t>
      </w:r>
      <w:r w:rsidR="00EE7F38">
        <w:t xml:space="preserve"> </w:t>
      </w:r>
      <w:r w:rsidRPr="00933B59">
        <w:t>or</w:t>
      </w:r>
      <w:r w:rsidR="00EE7F38">
        <w:t xml:space="preserve"> </w:t>
      </w:r>
      <w:r w:rsidRPr="00933B59">
        <w:t>a</w:t>
      </w:r>
      <w:r w:rsidR="00EE7F38">
        <w:t xml:space="preserve"> </w:t>
      </w:r>
      <w:r w:rsidRPr="00933B59">
        <w:t>certain</w:t>
      </w:r>
      <w:r w:rsidR="00EE7F38">
        <w:t xml:space="preserve"> </w:t>
      </w:r>
      <w:r w:rsidRPr="00933B59">
        <w:t>group</w:t>
      </w:r>
      <w:r w:rsidR="00EE7F38">
        <w:t xml:space="preserve"> </w:t>
      </w:r>
      <w:r w:rsidRPr="00933B59">
        <w:t>of</w:t>
      </w:r>
      <w:r w:rsidR="00EE7F38">
        <w:t xml:space="preserve"> </w:t>
      </w:r>
      <w:r w:rsidRPr="00933B59">
        <w:t>population,</w:t>
      </w:r>
      <w:r w:rsidR="00EE7F38">
        <w:t xml:space="preserve"> </w:t>
      </w:r>
      <w:r w:rsidRPr="00933B59">
        <w:t>but</w:t>
      </w:r>
      <w:r w:rsidR="00EE7F38">
        <w:t xml:space="preserve"> </w:t>
      </w:r>
      <w:r w:rsidRPr="00933B59">
        <w:t>it</w:t>
      </w:r>
      <w:r w:rsidR="00EE7F38">
        <w:t xml:space="preserve"> </w:t>
      </w:r>
      <w:r w:rsidRPr="00933B59">
        <w:t>includes</w:t>
      </w:r>
      <w:r w:rsidR="00EE7F38">
        <w:t xml:space="preserve"> </w:t>
      </w:r>
      <w:r w:rsidRPr="00933B59">
        <w:t>now</w:t>
      </w:r>
      <w:r w:rsidR="00EE7F38">
        <w:t xml:space="preserve"> </w:t>
      </w:r>
      <w:r w:rsidRPr="00933B59">
        <w:t>non-violent</w:t>
      </w:r>
      <w:r w:rsidR="00EE7F38">
        <w:t xml:space="preserve"> </w:t>
      </w:r>
      <w:r w:rsidRPr="00933B59">
        <w:t>acts</w:t>
      </w:r>
      <w:r w:rsidR="00EE7F38">
        <w:t xml:space="preserve"> </w:t>
      </w:r>
      <w:r w:rsidRPr="00933B59">
        <w:t>displaying</w:t>
      </w:r>
      <w:r w:rsidR="00EE7F38">
        <w:t xml:space="preserve"> </w:t>
      </w:r>
      <w:r w:rsidRPr="00933B59">
        <w:t>a</w:t>
      </w:r>
      <w:r w:rsidR="00EE7F38">
        <w:t xml:space="preserve"> </w:t>
      </w:r>
      <w:r w:rsidRPr="00933B59">
        <w:t>conspicuously</w:t>
      </w:r>
      <w:r w:rsidR="00EE7F38">
        <w:t xml:space="preserve"> </w:t>
      </w:r>
      <w:r w:rsidRPr="00933B59">
        <w:t>anti-social</w:t>
      </w:r>
      <w:r w:rsidR="00EE7F38">
        <w:t xml:space="preserve"> </w:t>
      </w:r>
      <w:r w:rsidRPr="00933B59">
        <w:t>conduct</w:t>
      </w:r>
      <w:r w:rsidR="00EE7F38">
        <w:t xml:space="preserve"> </w:t>
      </w:r>
      <w:r w:rsidRPr="00933B59">
        <w:t>that</w:t>
      </w:r>
      <w:r w:rsidR="00EE7F38">
        <w:t xml:space="preserve"> </w:t>
      </w:r>
      <w:r w:rsidRPr="00933B59">
        <w:t>is</w:t>
      </w:r>
      <w:r w:rsidR="00EE7F38">
        <w:t xml:space="preserve"> </w:t>
      </w:r>
      <w:r w:rsidRPr="00933B59">
        <w:t>capable</w:t>
      </w:r>
      <w:r w:rsidR="00EE7F38">
        <w:t xml:space="preserve"> </w:t>
      </w:r>
      <w:r w:rsidRPr="00933B59">
        <w:t>of</w:t>
      </w:r>
      <w:r w:rsidR="00EE7F38">
        <w:t xml:space="preserve"> </w:t>
      </w:r>
      <w:r w:rsidRPr="00933B59">
        <w:t>causing</w:t>
      </w:r>
      <w:r w:rsidR="00EE7F38">
        <w:t xml:space="preserve"> </w:t>
      </w:r>
      <w:r w:rsidRPr="00933B59">
        <w:t>panic</w:t>
      </w:r>
      <w:r w:rsidR="00EE7F38">
        <w:t xml:space="preserve"> </w:t>
      </w:r>
      <w:r w:rsidRPr="00933B59">
        <w:t>in</w:t>
      </w:r>
      <w:r w:rsidR="00EE7F38">
        <w:t xml:space="preserve"> </w:t>
      </w:r>
      <w:r w:rsidRPr="00933B59">
        <w:t>members</w:t>
      </w:r>
      <w:r w:rsidR="00EE7F38">
        <w:t xml:space="preserve"> </w:t>
      </w:r>
      <w:r w:rsidRPr="00933B59">
        <w:t>of</w:t>
      </w:r>
      <w:r w:rsidR="00EE7F38">
        <w:t xml:space="preserve"> </w:t>
      </w:r>
      <w:r w:rsidRPr="00933B59">
        <w:t>the</w:t>
      </w:r>
      <w:r w:rsidR="00EE7F38">
        <w:t xml:space="preserve"> </w:t>
      </w:r>
      <w:r w:rsidRPr="00933B59">
        <w:t>affected</w:t>
      </w:r>
      <w:r w:rsidR="00EE7F38">
        <w:t xml:space="preserve"> </w:t>
      </w:r>
      <w:r w:rsidRPr="00933B59">
        <w:t>group.</w:t>
      </w:r>
      <w:r w:rsidR="00EE7F38">
        <w:t xml:space="preserve"> </w:t>
      </w:r>
      <w:r w:rsidRPr="00933B59">
        <w:t>Such</w:t>
      </w:r>
      <w:r w:rsidR="00EE7F38">
        <w:t xml:space="preserve"> </w:t>
      </w:r>
      <w:r w:rsidRPr="00933B59">
        <w:t>behaviours</w:t>
      </w:r>
      <w:r w:rsidR="00EE7F38">
        <w:t xml:space="preserve"> </w:t>
      </w:r>
      <w:r w:rsidRPr="00933B59">
        <w:t>became</w:t>
      </w:r>
      <w:r w:rsidR="00EE7F38">
        <w:t xml:space="preserve"> </w:t>
      </w:r>
      <w:r w:rsidRPr="00933B59">
        <w:t>punishable</w:t>
      </w:r>
      <w:r w:rsidR="00EE7F38">
        <w:t xml:space="preserve"> </w:t>
      </w:r>
      <w:r w:rsidRPr="00933B59">
        <w:t>by</w:t>
      </w:r>
      <w:r w:rsidR="00EE7F38">
        <w:t xml:space="preserve"> </w:t>
      </w:r>
      <w:r w:rsidRPr="00933B59">
        <w:t>imprisonment</w:t>
      </w:r>
      <w:r w:rsidR="00EE7F38">
        <w:t xml:space="preserve"> </w:t>
      </w:r>
      <w:r w:rsidRPr="00933B59">
        <w:t>up</w:t>
      </w:r>
      <w:r w:rsidR="00EE7F38">
        <w:t xml:space="preserve"> </w:t>
      </w:r>
      <w:r w:rsidRPr="00933B59">
        <w:t>to</w:t>
      </w:r>
      <w:r w:rsidR="00EE7F38">
        <w:t xml:space="preserve"> </w:t>
      </w:r>
      <w:r w:rsidRPr="00933B59">
        <w:t>3</w:t>
      </w:r>
      <w:r w:rsidR="00EE7F38">
        <w:t xml:space="preserve"> </w:t>
      </w:r>
      <w:r w:rsidRPr="00933B59">
        <w:t>years.</w:t>
      </w:r>
    </w:p>
    <w:p w14:paraId="2AEA255B" w14:textId="17B08C7F" w:rsidR="00582FB8" w:rsidRPr="00933B59" w:rsidRDefault="00582FB8" w:rsidP="00ED2374">
      <w:pPr>
        <w:pStyle w:val="SingleTxtG"/>
      </w:pPr>
      <w:r w:rsidRPr="00933B59">
        <w:rPr>
          <w:bCs/>
        </w:rPr>
        <w:t>101.</w:t>
      </w:r>
      <w:r w:rsidRPr="00933B59">
        <w:rPr>
          <w:bCs/>
        </w:rPr>
        <w:tab/>
      </w:r>
      <w:r w:rsidRPr="00933B59">
        <w:t>In</w:t>
      </w:r>
      <w:r w:rsidR="00EE7F38">
        <w:t xml:space="preserve"> </w:t>
      </w:r>
      <w:r w:rsidRPr="00933B59">
        <w:t>recent</w:t>
      </w:r>
      <w:r w:rsidR="00EE7F38">
        <w:t xml:space="preserve"> </w:t>
      </w:r>
      <w:r w:rsidRPr="00933B59">
        <w:t>years</w:t>
      </w:r>
      <w:r w:rsidR="00EE7F38">
        <w:t xml:space="preserve"> </w:t>
      </w:r>
      <w:r w:rsidRPr="00933B59">
        <w:t>the</w:t>
      </w:r>
      <w:r w:rsidR="00EE7F38">
        <w:t xml:space="preserve"> </w:t>
      </w:r>
      <w:r w:rsidRPr="00933B59">
        <w:t>rules</w:t>
      </w:r>
      <w:r w:rsidR="00EE7F38">
        <w:t xml:space="preserve"> </w:t>
      </w:r>
      <w:r w:rsidRPr="00933B59">
        <w:t>on</w:t>
      </w:r>
      <w:r w:rsidR="00EE7F38">
        <w:t xml:space="preserve"> </w:t>
      </w:r>
      <w:r w:rsidRPr="00933B59">
        <w:t>participating</w:t>
      </w:r>
      <w:r w:rsidR="00EE7F38">
        <w:t xml:space="preserve"> </w:t>
      </w:r>
      <w:r w:rsidRPr="00933B59">
        <w:t>in</w:t>
      </w:r>
      <w:r w:rsidR="00EE7F38">
        <w:t xml:space="preserve"> </w:t>
      </w:r>
      <w:r w:rsidRPr="00933B59">
        <w:t>dissolved</w:t>
      </w:r>
      <w:r w:rsidR="00EE7F38">
        <w:t xml:space="preserve"> </w:t>
      </w:r>
      <w:r w:rsidRPr="00933B59">
        <w:t>associations</w:t>
      </w:r>
      <w:r w:rsidR="00EE7F38">
        <w:t xml:space="preserve"> </w:t>
      </w:r>
      <w:r w:rsidRPr="00933B59">
        <w:t>became</w:t>
      </w:r>
      <w:r w:rsidR="00EE7F38">
        <w:t xml:space="preserve"> </w:t>
      </w:r>
      <w:r w:rsidRPr="00933B59">
        <w:t>stricter</w:t>
      </w:r>
      <w:r w:rsidR="00EE7F38">
        <w:t xml:space="preserve"> </w:t>
      </w:r>
      <w:r w:rsidRPr="00933B59">
        <w:t>in</w:t>
      </w:r>
      <w:r w:rsidR="00EE7F38">
        <w:t xml:space="preserve"> </w:t>
      </w:r>
      <w:r w:rsidRPr="00933B59">
        <w:t>the</w:t>
      </w:r>
      <w:r w:rsidR="00EE7F38">
        <w:t xml:space="preserve"> </w:t>
      </w:r>
      <w:r w:rsidRPr="00933B59">
        <w:t>law</w:t>
      </w:r>
      <w:r w:rsidR="00EE7F38">
        <w:t xml:space="preserve"> </w:t>
      </w:r>
      <w:r w:rsidRPr="00933B59">
        <w:t>on</w:t>
      </w:r>
      <w:r w:rsidR="00EE7F38">
        <w:t xml:space="preserve"> </w:t>
      </w:r>
      <w:r w:rsidRPr="00933B59">
        <w:t>infractions</w:t>
      </w:r>
      <w:r w:rsidR="00EE7F38">
        <w:t xml:space="preserve"> </w:t>
      </w:r>
      <w:r w:rsidRPr="00933B59">
        <w:t>as</w:t>
      </w:r>
      <w:r w:rsidR="00EE7F38">
        <w:t xml:space="preserve"> </w:t>
      </w:r>
      <w:r w:rsidRPr="00933B59">
        <w:t>well.</w:t>
      </w:r>
      <w:r w:rsidR="00EE7F38">
        <w:t xml:space="preserve"> </w:t>
      </w:r>
      <w:r w:rsidRPr="00933B59">
        <w:t>It</w:t>
      </w:r>
      <w:r w:rsidR="00EE7F38">
        <w:t xml:space="preserve"> </w:t>
      </w:r>
      <w:r w:rsidRPr="00933B59">
        <w:t>constitutes</w:t>
      </w:r>
      <w:r w:rsidR="00EE7F38">
        <w:t xml:space="preserve"> </w:t>
      </w:r>
      <w:r w:rsidRPr="00933B59">
        <w:t>an</w:t>
      </w:r>
      <w:r w:rsidR="00EE7F38">
        <w:t xml:space="preserve"> </w:t>
      </w:r>
      <w:r w:rsidRPr="00933B59">
        <w:t>infraction</w:t>
      </w:r>
      <w:r w:rsidR="00EE7F38">
        <w:t xml:space="preserve"> </w:t>
      </w:r>
      <w:r w:rsidRPr="00933B59">
        <w:t>to</w:t>
      </w:r>
      <w:r w:rsidR="00EE7F38">
        <w:t xml:space="preserve"> </w:t>
      </w:r>
      <w:r w:rsidRPr="00933B59">
        <w:t>illegal</w:t>
      </w:r>
      <w:r w:rsidR="00EE7F38">
        <w:t xml:space="preserve"> </w:t>
      </w:r>
      <w:r w:rsidRPr="00933B59">
        <w:t>conduct</w:t>
      </w:r>
      <w:r w:rsidR="00EE7F38">
        <w:t xml:space="preserve"> </w:t>
      </w:r>
      <w:r w:rsidRPr="00933B59">
        <w:t>public</w:t>
      </w:r>
      <w:r w:rsidR="00EE7F38">
        <w:t xml:space="preserve"> </w:t>
      </w:r>
      <w:r w:rsidRPr="00933B59">
        <w:t>safety</w:t>
      </w:r>
      <w:r w:rsidR="00EE7F38">
        <w:t xml:space="preserve"> </w:t>
      </w:r>
      <w:r w:rsidRPr="00933B59">
        <w:t>activities,</w:t>
      </w:r>
      <w:r w:rsidR="00EE7F38">
        <w:t xml:space="preserve"> </w:t>
      </w:r>
      <w:r w:rsidRPr="00933B59">
        <w:t>and</w:t>
      </w:r>
      <w:r w:rsidR="00EE7F38">
        <w:t xml:space="preserve"> </w:t>
      </w:r>
      <w:r w:rsidRPr="00933B59">
        <w:t>the</w:t>
      </w:r>
      <w:r w:rsidR="00EE7F38">
        <w:t xml:space="preserve"> </w:t>
      </w:r>
      <w:r w:rsidRPr="00933B59">
        <w:t>provisions</w:t>
      </w:r>
      <w:r w:rsidR="00EE7F38">
        <w:t xml:space="preserve"> </w:t>
      </w:r>
      <w:r w:rsidRPr="00933B59">
        <w:t>on</w:t>
      </w:r>
      <w:r w:rsidR="00EE7F38">
        <w:t xml:space="preserve"> </w:t>
      </w:r>
      <w:r w:rsidRPr="00933B59">
        <w:t>participation</w:t>
      </w:r>
      <w:r w:rsidR="00EE7F38">
        <w:t xml:space="preserve"> </w:t>
      </w:r>
      <w:r w:rsidRPr="00933B59">
        <w:t>in</w:t>
      </w:r>
      <w:r w:rsidR="00EE7F38">
        <w:t xml:space="preserve"> </w:t>
      </w:r>
      <w:r w:rsidRPr="00933B59">
        <w:t>a</w:t>
      </w:r>
      <w:r w:rsidR="00EE7F38">
        <w:t xml:space="preserve"> </w:t>
      </w:r>
      <w:r w:rsidRPr="00933B59">
        <w:t>dissolved</w:t>
      </w:r>
      <w:r w:rsidR="00EE7F38">
        <w:t xml:space="preserve"> </w:t>
      </w:r>
      <w:r w:rsidRPr="00933B59">
        <w:t>association</w:t>
      </w:r>
      <w:r w:rsidR="00EE7F38">
        <w:t xml:space="preserve"> </w:t>
      </w:r>
      <w:r w:rsidRPr="00933B59">
        <w:t>also</w:t>
      </w:r>
      <w:r w:rsidR="00EE7F38">
        <w:t xml:space="preserve"> </w:t>
      </w:r>
      <w:r w:rsidRPr="00933B59">
        <w:t>became</w:t>
      </w:r>
      <w:r w:rsidR="00EE7F38">
        <w:t xml:space="preserve"> </w:t>
      </w:r>
      <w:r w:rsidRPr="00933B59">
        <w:t>stricter.</w:t>
      </w:r>
      <w:r w:rsidR="00EE7F38">
        <w:t xml:space="preserve"> </w:t>
      </w:r>
      <w:r w:rsidRPr="00933B59">
        <w:t>Act</w:t>
      </w:r>
      <w:r w:rsidR="00EE7F38">
        <w:t xml:space="preserve"> </w:t>
      </w:r>
      <w:r w:rsidRPr="00933B59">
        <w:t>II</w:t>
      </w:r>
      <w:r w:rsidR="00EE7F38">
        <w:t xml:space="preserve"> </w:t>
      </w:r>
      <w:r w:rsidRPr="00933B59">
        <w:t>of</w:t>
      </w:r>
      <w:r w:rsidR="00EE7F38">
        <w:t xml:space="preserve"> </w:t>
      </w:r>
      <w:r w:rsidRPr="00933B59">
        <w:t>2012</w:t>
      </w:r>
      <w:r w:rsidR="00EE7F38">
        <w:t xml:space="preserve"> </w:t>
      </w:r>
      <w:r w:rsidRPr="00933B59">
        <w:t>on</w:t>
      </w:r>
      <w:r w:rsidR="00EE7F38">
        <w:t xml:space="preserve"> </w:t>
      </w:r>
      <w:r w:rsidRPr="00933B59">
        <w:t>Infractions</w:t>
      </w:r>
      <w:r w:rsidR="00EE7F38">
        <w:t xml:space="preserve"> </w:t>
      </w:r>
      <w:r w:rsidRPr="00933B59">
        <w:t>(hereinafter:</w:t>
      </w:r>
      <w:r w:rsidR="00EE7F38">
        <w:t xml:space="preserve"> </w:t>
      </w:r>
      <w:r w:rsidRPr="00933B59">
        <w:t>Act</w:t>
      </w:r>
      <w:r w:rsidR="00EE7F38">
        <w:t xml:space="preserve"> </w:t>
      </w:r>
      <w:r w:rsidRPr="00933B59">
        <w:t>II</w:t>
      </w:r>
      <w:r w:rsidR="00EE7F38">
        <w:t xml:space="preserve"> </w:t>
      </w:r>
      <w:r w:rsidRPr="00933B59">
        <w:t>of</w:t>
      </w:r>
      <w:r w:rsidR="00EE7F38">
        <w:t xml:space="preserve"> </w:t>
      </w:r>
      <w:r w:rsidRPr="00933B59">
        <w:t>2012)</w:t>
      </w:r>
      <w:r w:rsidR="00EE7F38">
        <w:t xml:space="preserve"> </w:t>
      </w:r>
      <w:r w:rsidRPr="00933B59">
        <w:t>allows</w:t>
      </w:r>
      <w:r w:rsidR="00EE7F38">
        <w:t xml:space="preserve"> </w:t>
      </w:r>
      <w:r w:rsidRPr="00933B59">
        <w:t>confinement,</w:t>
      </w:r>
      <w:r w:rsidR="00EE7F38">
        <w:t xml:space="preserve"> </w:t>
      </w:r>
      <w:r w:rsidRPr="00933B59">
        <w:t>and</w:t>
      </w:r>
      <w:r w:rsidR="00EE7F38">
        <w:t xml:space="preserve"> </w:t>
      </w:r>
      <w:r w:rsidRPr="00933B59">
        <w:t>raised</w:t>
      </w:r>
      <w:r w:rsidR="00EE7F38">
        <w:t xml:space="preserve"> </w:t>
      </w:r>
      <w:r w:rsidRPr="00933B59">
        <w:t>the</w:t>
      </w:r>
      <w:r w:rsidR="00EE7F38">
        <w:t xml:space="preserve"> </w:t>
      </w:r>
      <w:r w:rsidRPr="00933B59">
        <w:t>amount</w:t>
      </w:r>
      <w:r w:rsidR="00EE7F38">
        <w:t xml:space="preserve"> </w:t>
      </w:r>
      <w:r w:rsidRPr="00933B59">
        <w:t>of</w:t>
      </w:r>
      <w:r w:rsidR="00EE7F38">
        <w:t xml:space="preserve"> </w:t>
      </w:r>
      <w:r w:rsidRPr="00933B59">
        <w:t>the</w:t>
      </w:r>
      <w:r w:rsidR="00EE7F38">
        <w:t xml:space="preserve"> </w:t>
      </w:r>
      <w:r w:rsidRPr="00933B59">
        <w:t>fine</w:t>
      </w:r>
      <w:r w:rsidR="00EE7F38">
        <w:t xml:space="preserve"> </w:t>
      </w:r>
      <w:r w:rsidRPr="00933B59">
        <w:t>to</w:t>
      </w:r>
      <w:r w:rsidR="00EE7F38">
        <w:t xml:space="preserve"> </w:t>
      </w:r>
      <w:r w:rsidRPr="00933B59">
        <w:t>be</w:t>
      </w:r>
      <w:r w:rsidR="00EE7F38">
        <w:t xml:space="preserve"> </w:t>
      </w:r>
      <w:r w:rsidRPr="00933B59">
        <w:t>imposed</w:t>
      </w:r>
      <w:r w:rsidR="00EE7F38">
        <w:t xml:space="preserve"> </w:t>
      </w:r>
      <w:r w:rsidRPr="00933B59">
        <w:t>regarding</w:t>
      </w:r>
      <w:r w:rsidR="00EE7F38">
        <w:t xml:space="preserve"> </w:t>
      </w:r>
      <w:r w:rsidRPr="00933B59">
        <w:t>this</w:t>
      </w:r>
      <w:r w:rsidR="00EE7F38">
        <w:t xml:space="preserve"> </w:t>
      </w:r>
      <w:r w:rsidRPr="00933B59">
        <w:t>infraction.</w:t>
      </w:r>
      <w:r w:rsidR="00EE7F38">
        <w:t xml:space="preserve"> </w:t>
      </w:r>
      <w:r w:rsidRPr="00933B59">
        <w:t>The</w:t>
      </w:r>
      <w:r w:rsidR="00EE7F38">
        <w:t xml:space="preserve"> </w:t>
      </w:r>
      <w:r w:rsidRPr="00933B59">
        <w:t>rules</w:t>
      </w:r>
      <w:r w:rsidR="00EE7F38">
        <w:t xml:space="preserve"> </w:t>
      </w:r>
      <w:r w:rsidRPr="00933B59">
        <w:t>of</w:t>
      </w:r>
      <w:r w:rsidR="00EE7F38">
        <w:t xml:space="preserve"> </w:t>
      </w:r>
      <w:r w:rsidRPr="00933B59">
        <w:t>investigating</w:t>
      </w:r>
      <w:r w:rsidR="00EE7F38">
        <w:t xml:space="preserve"> </w:t>
      </w:r>
      <w:r w:rsidRPr="00933B59">
        <w:t>and</w:t>
      </w:r>
      <w:r w:rsidR="00EE7F38">
        <w:t xml:space="preserve"> </w:t>
      </w:r>
      <w:r w:rsidRPr="00933B59">
        <w:t>detecting</w:t>
      </w:r>
      <w:r w:rsidR="00EE7F38">
        <w:t xml:space="preserve"> </w:t>
      </w:r>
      <w:r w:rsidRPr="00933B59">
        <w:t>such</w:t>
      </w:r>
      <w:r w:rsidR="00EE7F38">
        <w:t xml:space="preserve"> </w:t>
      </w:r>
      <w:r w:rsidRPr="00933B59">
        <w:t>misdemeanour</w:t>
      </w:r>
      <w:r w:rsidR="00EE7F38">
        <w:t xml:space="preserve"> </w:t>
      </w:r>
      <w:r w:rsidRPr="00933B59">
        <w:t>have</w:t>
      </w:r>
      <w:r w:rsidR="00EE7F38">
        <w:t xml:space="preserve"> </w:t>
      </w:r>
      <w:r w:rsidRPr="00933B59">
        <w:t>also</w:t>
      </w:r>
      <w:r w:rsidR="00EE7F38">
        <w:t xml:space="preserve"> </w:t>
      </w:r>
      <w:r w:rsidRPr="00933B59">
        <w:t>changed</w:t>
      </w:r>
      <w:r w:rsidR="00EE7F38">
        <w:t xml:space="preserve"> </w:t>
      </w:r>
      <w:r w:rsidRPr="00933B59">
        <w:t>to</w:t>
      </w:r>
      <w:r w:rsidR="00EE7F38">
        <w:t xml:space="preserve"> </w:t>
      </w:r>
      <w:r w:rsidRPr="00933B59">
        <w:t>make</w:t>
      </w:r>
      <w:r w:rsidR="00EE7F38">
        <w:t xml:space="preserve"> </w:t>
      </w:r>
      <w:r w:rsidRPr="00933B59">
        <w:t>it</w:t>
      </w:r>
      <w:r w:rsidR="00EE7F38">
        <w:t xml:space="preserve"> </w:t>
      </w:r>
      <w:r w:rsidRPr="00933B59">
        <w:t>more</w:t>
      </w:r>
      <w:r w:rsidR="00EE7F38">
        <w:t xml:space="preserve"> </w:t>
      </w:r>
      <w:r w:rsidRPr="00933B59">
        <w:t>effective.</w:t>
      </w:r>
      <w:r w:rsidR="00EE7F38">
        <w:t xml:space="preserve"> </w:t>
      </w:r>
      <w:r w:rsidRPr="00933B59">
        <w:t>Thus,</w:t>
      </w:r>
      <w:r w:rsidR="00EE7F38">
        <w:t xml:space="preserve"> </w:t>
      </w:r>
      <w:r w:rsidRPr="00933B59">
        <w:t>for</w:t>
      </w:r>
      <w:r w:rsidR="00EE7F38">
        <w:t xml:space="preserve"> </w:t>
      </w:r>
      <w:r w:rsidRPr="00933B59">
        <w:t>example,</w:t>
      </w:r>
      <w:r w:rsidR="00EE7F38">
        <w:t xml:space="preserve"> </w:t>
      </w:r>
      <w:r w:rsidRPr="00933B59">
        <w:t>the</w:t>
      </w:r>
      <w:r w:rsidR="00EE7F38">
        <w:t xml:space="preserve"> </w:t>
      </w:r>
      <w:r w:rsidRPr="00933B59">
        <w:t>police</w:t>
      </w:r>
      <w:r w:rsidR="00EE7F38">
        <w:t xml:space="preserve"> </w:t>
      </w:r>
      <w:r w:rsidRPr="00933B59">
        <w:t>can</w:t>
      </w:r>
      <w:r w:rsidR="00EE7F38">
        <w:t xml:space="preserve"> </w:t>
      </w:r>
      <w:r w:rsidRPr="00933B59">
        <w:t>order</w:t>
      </w:r>
      <w:r w:rsidR="00EE7F38">
        <w:t xml:space="preserve"> </w:t>
      </w:r>
      <w:r w:rsidRPr="00933B59">
        <w:t>the</w:t>
      </w:r>
      <w:r w:rsidR="00EE7F38">
        <w:t xml:space="preserve"> </w:t>
      </w:r>
      <w:r w:rsidRPr="00933B59">
        <w:t>search</w:t>
      </w:r>
      <w:r w:rsidR="00EE7F38">
        <w:t xml:space="preserve"> </w:t>
      </w:r>
      <w:r w:rsidRPr="00933B59">
        <w:t>of</w:t>
      </w:r>
      <w:r w:rsidR="00EE7F38">
        <w:t xml:space="preserve"> </w:t>
      </w:r>
      <w:r w:rsidRPr="00933B59">
        <w:t>a</w:t>
      </w:r>
      <w:r w:rsidR="00EE7F38">
        <w:t xml:space="preserve"> </w:t>
      </w:r>
      <w:r w:rsidRPr="00933B59">
        <w:t>house,</w:t>
      </w:r>
      <w:r w:rsidR="00EE7F38">
        <w:t xml:space="preserve"> </w:t>
      </w:r>
      <w:r w:rsidRPr="00933B59">
        <w:t>apartment,</w:t>
      </w:r>
      <w:r w:rsidR="00EE7F38">
        <w:t xml:space="preserve"> </w:t>
      </w:r>
      <w:r w:rsidRPr="00933B59">
        <w:t>room</w:t>
      </w:r>
      <w:r w:rsidR="00EE7F38">
        <w:t xml:space="preserve"> </w:t>
      </w:r>
      <w:r w:rsidRPr="00933B59">
        <w:t>or</w:t>
      </w:r>
      <w:r w:rsidR="00EE7F38">
        <w:t xml:space="preserve"> </w:t>
      </w:r>
      <w:r w:rsidRPr="00933B59">
        <w:t>other</w:t>
      </w:r>
      <w:r w:rsidR="00EE7F38">
        <w:t xml:space="preserve"> </w:t>
      </w:r>
      <w:r w:rsidRPr="00933B59">
        <w:t>enclosed</w:t>
      </w:r>
      <w:r w:rsidR="00EE7F38">
        <w:t xml:space="preserve"> </w:t>
      </w:r>
      <w:r w:rsidRPr="00933B59">
        <w:t>space,</w:t>
      </w:r>
      <w:r w:rsidR="00EE7F38">
        <w:t xml:space="preserve"> </w:t>
      </w:r>
      <w:r w:rsidRPr="00933B59">
        <w:t>if</w:t>
      </w:r>
      <w:r w:rsidR="00EE7F38">
        <w:t xml:space="preserve"> </w:t>
      </w:r>
      <w:r w:rsidRPr="00933B59">
        <w:t>there</w:t>
      </w:r>
      <w:r w:rsidR="00EE7F38">
        <w:t xml:space="preserve"> </w:t>
      </w:r>
      <w:r w:rsidRPr="00933B59">
        <w:t>is</w:t>
      </w:r>
      <w:r w:rsidR="00EE7F38">
        <w:t xml:space="preserve"> </w:t>
      </w:r>
      <w:r w:rsidRPr="00933B59">
        <w:t>reasonable</w:t>
      </w:r>
      <w:r w:rsidR="00EE7F38">
        <w:t xml:space="preserve"> </w:t>
      </w:r>
      <w:r w:rsidRPr="00933B59">
        <w:t>suspicion</w:t>
      </w:r>
      <w:r w:rsidR="00EE7F38">
        <w:t xml:space="preserve"> </w:t>
      </w:r>
      <w:r w:rsidRPr="00933B59">
        <w:t>that</w:t>
      </w:r>
      <w:r w:rsidR="00EE7F38">
        <w:t xml:space="preserve"> </w:t>
      </w:r>
      <w:r w:rsidRPr="00933B59">
        <w:t>it</w:t>
      </w:r>
      <w:r w:rsidR="00EE7F38">
        <w:t xml:space="preserve"> </w:t>
      </w:r>
      <w:r w:rsidRPr="00933B59">
        <w:t>will</w:t>
      </w:r>
      <w:r w:rsidR="00EE7F38">
        <w:t xml:space="preserve"> </w:t>
      </w:r>
      <w:r w:rsidRPr="00933B59">
        <w:t>lead</w:t>
      </w:r>
      <w:r w:rsidR="00EE7F38">
        <w:t xml:space="preserve"> </w:t>
      </w:r>
      <w:r w:rsidRPr="00933B59">
        <w:t>to</w:t>
      </w:r>
      <w:r w:rsidR="00EE7F38">
        <w:t xml:space="preserve"> </w:t>
      </w:r>
      <w:r w:rsidRPr="00933B59">
        <w:t>means</w:t>
      </w:r>
      <w:r w:rsidR="00EE7F38">
        <w:t xml:space="preserve"> </w:t>
      </w:r>
      <w:r w:rsidRPr="00933B59">
        <w:t>of</w:t>
      </w:r>
      <w:r w:rsidR="00EE7F38">
        <w:t xml:space="preserve"> </w:t>
      </w:r>
      <w:r w:rsidRPr="00933B59">
        <w:t>evidence.</w:t>
      </w:r>
      <w:r w:rsidR="00EE7F38">
        <w:t xml:space="preserve"> </w:t>
      </w:r>
      <w:r w:rsidRPr="00933B59">
        <w:t>Moreover,</w:t>
      </w:r>
      <w:r w:rsidR="00EE7F38">
        <w:t xml:space="preserve"> </w:t>
      </w:r>
      <w:r w:rsidRPr="00933B59">
        <w:t>the</w:t>
      </w:r>
      <w:r w:rsidR="00EE7F38">
        <w:t xml:space="preserve"> </w:t>
      </w:r>
      <w:r w:rsidRPr="00933B59">
        <w:t>Act</w:t>
      </w:r>
      <w:r w:rsidR="00EE7F38">
        <w:t xml:space="preserve"> </w:t>
      </w:r>
      <w:r w:rsidRPr="00933B59">
        <w:t>II</w:t>
      </w:r>
      <w:r w:rsidR="00EE7F38">
        <w:t xml:space="preserve"> </w:t>
      </w:r>
      <w:r w:rsidRPr="00933B59">
        <w:t>of</w:t>
      </w:r>
      <w:r w:rsidR="00EE7F38">
        <w:t xml:space="preserve"> </w:t>
      </w:r>
      <w:r w:rsidRPr="00933B59">
        <w:t>2012</w:t>
      </w:r>
      <w:r w:rsidR="00EE7F38">
        <w:t xml:space="preserve"> </w:t>
      </w:r>
      <w:r w:rsidRPr="00933B59">
        <w:t>punishes</w:t>
      </w:r>
      <w:r w:rsidR="00EE7F38">
        <w:t xml:space="preserve"> </w:t>
      </w:r>
      <w:r w:rsidRPr="00933B59">
        <w:t>illegal</w:t>
      </w:r>
      <w:r w:rsidR="00EE7F38">
        <w:t xml:space="preserve"> </w:t>
      </w:r>
      <w:r w:rsidRPr="00933B59">
        <w:t>conduct</w:t>
      </w:r>
      <w:r w:rsidR="00EE7F38">
        <w:t xml:space="preserve"> </w:t>
      </w:r>
      <w:r w:rsidRPr="00933B59">
        <w:t>of</w:t>
      </w:r>
      <w:r w:rsidR="00EE7F38">
        <w:t xml:space="preserve"> </w:t>
      </w:r>
      <w:r w:rsidRPr="00933B59">
        <w:t>public</w:t>
      </w:r>
      <w:r w:rsidR="00EE7F38">
        <w:t xml:space="preserve"> </w:t>
      </w:r>
      <w:r w:rsidRPr="00933B59">
        <w:t>safety</w:t>
      </w:r>
      <w:r w:rsidR="00EE7F38">
        <w:t xml:space="preserve"> </w:t>
      </w:r>
      <w:r w:rsidRPr="00933B59">
        <w:t>activities</w:t>
      </w:r>
      <w:r w:rsidR="00EE7F38">
        <w:t xml:space="preserve"> </w:t>
      </w:r>
      <w:r w:rsidRPr="00933B59">
        <w:t>(Section</w:t>
      </w:r>
      <w:r w:rsidR="00EE7F38">
        <w:t xml:space="preserve"> </w:t>
      </w:r>
      <w:r w:rsidRPr="00933B59">
        <w:t>171).</w:t>
      </w:r>
    </w:p>
    <w:p w14:paraId="0E932B0A" w14:textId="77777777" w:rsidR="00FF3C71" w:rsidRDefault="00582FB8" w:rsidP="00ED2374">
      <w:pPr>
        <w:pStyle w:val="SingleTxtG"/>
      </w:pPr>
      <w:r w:rsidRPr="00933B59">
        <w:rPr>
          <w:rFonts w:eastAsia="Times New Roman"/>
          <w:bCs/>
          <w:lang w:eastAsia="hu-HU"/>
        </w:rPr>
        <w:t>102.</w:t>
      </w:r>
      <w:r w:rsidRPr="00933B59">
        <w:rPr>
          <w:rFonts w:eastAsia="Times New Roman"/>
          <w:bCs/>
          <w:lang w:eastAsia="hu-HU"/>
        </w:rPr>
        <w:tab/>
      </w:r>
      <w:r w:rsidRPr="00933B59">
        <w:t>In</w:t>
      </w:r>
      <w:r w:rsidR="00EE7F38">
        <w:t xml:space="preserve"> </w:t>
      </w:r>
      <w:r w:rsidRPr="00933B59">
        <w:t>more</w:t>
      </w:r>
      <w:r w:rsidR="00EE7F38">
        <w:t xml:space="preserve"> </w:t>
      </w:r>
      <w:r w:rsidRPr="00933B59">
        <w:rPr>
          <w:lang w:eastAsia="hu-HU"/>
        </w:rPr>
        <w:t>general</w:t>
      </w:r>
      <w:r w:rsidR="00EE7F38">
        <w:t xml:space="preserve"> </w:t>
      </w:r>
      <w:r w:rsidRPr="00933B59">
        <w:t>terms,</w:t>
      </w:r>
      <w:r w:rsidR="00EE7F38">
        <w:t xml:space="preserve"> </w:t>
      </w:r>
      <w:r w:rsidRPr="00933B59">
        <w:t>it</w:t>
      </w:r>
      <w:r w:rsidR="00EE7F38">
        <w:t xml:space="preserve"> </w:t>
      </w:r>
      <w:r w:rsidRPr="00933B59">
        <w:t>shall</w:t>
      </w:r>
      <w:r w:rsidR="00EE7F38">
        <w:t xml:space="preserve"> </w:t>
      </w:r>
      <w:r w:rsidRPr="00933B59">
        <w:t>be</w:t>
      </w:r>
      <w:r w:rsidR="00EE7F38">
        <w:t xml:space="preserve"> </w:t>
      </w:r>
      <w:r w:rsidRPr="00933B59">
        <w:t>emphasized</w:t>
      </w:r>
      <w:r w:rsidR="00EE7F38">
        <w:t xml:space="preserve"> </w:t>
      </w:r>
      <w:r w:rsidRPr="00933B59">
        <w:t>that</w:t>
      </w:r>
      <w:r w:rsidR="00EE7F38">
        <w:t xml:space="preserve"> </w:t>
      </w:r>
      <w:r w:rsidRPr="00933B59">
        <w:t>the</w:t>
      </w:r>
      <w:r w:rsidR="00EE7F38">
        <w:t xml:space="preserve"> </w:t>
      </w:r>
      <w:r w:rsidRPr="00933B59">
        <w:t>general</w:t>
      </w:r>
      <w:r w:rsidR="00EE7F38">
        <w:t xml:space="preserve"> </w:t>
      </w:r>
      <w:r w:rsidRPr="00933B59">
        <w:t>limitations</w:t>
      </w:r>
      <w:r w:rsidR="00EE7F38">
        <w:t xml:space="preserve"> </w:t>
      </w:r>
      <w:r w:rsidRPr="00933B59">
        <w:t>concerning</w:t>
      </w:r>
      <w:r w:rsidR="00EE7F38">
        <w:t xml:space="preserve"> </w:t>
      </w:r>
      <w:r w:rsidRPr="00933B59">
        <w:t>the</w:t>
      </w:r>
      <w:r w:rsidR="00EE7F38">
        <w:t xml:space="preserve"> </w:t>
      </w:r>
      <w:r w:rsidRPr="00933B59">
        <w:t>freedom</w:t>
      </w:r>
      <w:r w:rsidR="00EE7F38">
        <w:t xml:space="preserve"> </w:t>
      </w:r>
      <w:r w:rsidRPr="00933B59">
        <w:t>of</w:t>
      </w:r>
      <w:r w:rsidR="00EE7F38">
        <w:t xml:space="preserve"> </w:t>
      </w:r>
      <w:r w:rsidRPr="00933B59">
        <w:t>association</w:t>
      </w:r>
      <w:r w:rsidR="00EE7F38">
        <w:t xml:space="preserve"> </w:t>
      </w:r>
      <w:r w:rsidRPr="00933B59">
        <w:t>are</w:t>
      </w:r>
      <w:r w:rsidR="00EE7F38">
        <w:t xml:space="preserve"> </w:t>
      </w:r>
      <w:r w:rsidRPr="00933B59">
        <w:t>defined</w:t>
      </w:r>
      <w:r w:rsidR="00EE7F38">
        <w:t xml:space="preserve"> </w:t>
      </w:r>
      <w:r w:rsidRPr="00933B59">
        <w:t>in</w:t>
      </w:r>
      <w:r w:rsidR="00EE7F38">
        <w:t xml:space="preserve"> </w:t>
      </w:r>
      <w:r w:rsidRPr="00933B59">
        <w:t>accordance</w:t>
      </w:r>
      <w:r w:rsidR="00EE7F38">
        <w:t xml:space="preserve"> </w:t>
      </w:r>
      <w:r w:rsidRPr="00933B59">
        <w:t>with</w:t>
      </w:r>
      <w:r w:rsidR="00EE7F38">
        <w:t xml:space="preserve"> </w:t>
      </w:r>
      <w:r w:rsidRPr="00933B59">
        <w:t>Article</w:t>
      </w:r>
      <w:r w:rsidR="00EE7F38">
        <w:t xml:space="preserve"> </w:t>
      </w:r>
      <w:r w:rsidRPr="00933B59">
        <w:t>I.</w:t>
      </w:r>
      <w:r w:rsidR="00EE7F38">
        <w:t xml:space="preserve"> </w:t>
      </w:r>
      <w:r w:rsidRPr="00933B59">
        <w:t>Paragraph</w:t>
      </w:r>
      <w:r w:rsidR="00EE7F38">
        <w:t xml:space="preserve"> </w:t>
      </w:r>
      <w:r w:rsidRPr="00933B59">
        <w:t>(3)</w:t>
      </w:r>
      <w:r w:rsidR="00EE7F38">
        <w:t xml:space="preserve"> </w:t>
      </w:r>
      <w:r w:rsidRPr="00933B59">
        <w:t>of</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According</w:t>
      </w:r>
      <w:r w:rsidR="00EE7F38">
        <w:t xml:space="preserve"> </w:t>
      </w:r>
      <w:r w:rsidRPr="00933B59">
        <w:t>to</w:t>
      </w:r>
      <w:r w:rsidR="00EE7F38">
        <w:t xml:space="preserve"> </w:t>
      </w:r>
      <w:r w:rsidRPr="00933B59">
        <w:t>the</w:t>
      </w:r>
      <w:r w:rsidR="00EE7F38">
        <w:t xml:space="preserve"> </w:t>
      </w:r>
      <w:r w:rsidRPr="00933B59">
        <w:t>Act</w:t>
      </w:r>
      <w:r w:rsidR="00EE7F38">
        <w:t xml:space="preserve"> </w:t>
      </w:r>
      <w:r w:rsidRPr="00933B59">
        <w:t>CLXXV</w:t>
      </w:r>
      <w:r w:rsidR="00EE7F38">
        <w:t xml:space="preserve"> </w:t>
      </w:r>
      <w:r w:rsidRPr="00933B59">
        <w:t>of</w:t>
      </w:r>
      <w:r w:rsidR="00EE7F38">
        <w:t xml:space="preserve"> </w:t>
      </w:r>
      <w:r w:rsidRPr="00933B59">
        <w:t>2011</w:t>
      </w:r>
      <w:r w:rsidR="00EE7F38">
        <w:t xml:space="preserve"> </w:t>
      </w:r>
      <w:r w:rsidRPr="00933B59">
        <w:t>on</w:t>
      </w:r>
      <w:r w:rsidR="00EE7F38">
        <w:t xml:space="preserve"> </w:t>
      </w:r>
      <w:r w:rsidRPr="00933B59">
        <w:t>the</w:t>
      </w:r>
      <w:r w:rsidR="00EE7F38">
        <w:t xml:space="preserve"> </w:t>
      </w:r>
      <w:r w:rsidRPr="00933B59">
        <w:t>Freedom</w:t>
      </w:r>
      <w:r w:rsidR="00EE7F38">
        <w:t xml:space="preserve"> </w:t>
      </w:r>
      <w:r w:rsidRPr="00933B59">
        <w:t>of</w:t>
      </w:r>
      <w:r w:rsidR="00EE7F38">
        <w:t xml:space="preserve"> </w:t>
      </w:r>
      <w:r w:rsidRPr="00933B59">
        <w:t>Association,</w:t>
      </w:r>
      <w:r w:rsidR="00EE7F38">
        <w:t xml:space="preserve"> </w:t>
      </w:r>
      <w:r w:rsidRPr="00933B59">
        <w:t>on</w:t>
      </w:r>
      <w:r w:rsidR="00EE7F38">
        <w:t xml:space="preserve"> </w:t>
      </w:r>
      <w:r w:rsidRPr="00933B59">
        <w:t>Public-Benefit</w:t>
      </w:r>
      <w:r w:rsidR="00EE7F38">
        <w:t xml:space="preserve"> </w:t>
      </w:r>
      <w:r w:rsidRPr="00933B59">
        <w:t>Status,</w:t>
      </w:r>
      <w:r w:rsidR="00EE7F38">
        <w:t xml:space="preserve"> </w:t>
      </w:r>
      <w:r w:rsidRPr="00933B59">
        <w:t>and</w:t>
      </w:r>
      <w:r w:rsidR="00EE7F38">
        <w:t xml:space="preserve"> </w:t>
      </w:r>
      <w:r w:rsidRPr="00933B59">
        <w:t>on</w:t>
      </w:r>
      <w:r w:rsidR="00EE7F38">
        <w:t xml:space="preserve"> </w:t>
      </w:r>
      <w:r w:rsidRPr="00933B59">
        <w:t>the</w:t>
      </w:r>
      <w:r w:rsidR="00EE7F38">
        <w:t xml:space="preserve"> </w:t>
      </w:r>
      <w:r w:rsidRPr="00933B59">
        <w:t>Activities</w:t>
      </w:r>
      <w:r w:rsidR="00EE7F38">
        <w:t xml:space="preserve"> </w:t>
      </w:r>
      <w:r w:rsidRPr="00933B59">
        <w:t>of</w:t>
      </w:r>
      <w:r w:rsidR="00EE7F38">
        <w:t xml:space="preserve"> </w:t>
      </w:r>
      <w:r w:rsidRPr="00933B59">
        <w:t>and</w:t>
      </w:r>
      <w:r w:rsidR="00EE7F38">
        <w:t xml:space="preserve"> </w:t>
      </w:r>
      <w:r w:rsidRPr="00933B59">
        <w:t>Support</w:t>
      </w:r>
      <w:r w:rsidR="00EE7F38">
        <w:t xml:space="preserve"> </w:t>
      </w:r>
      <w:r w:rsidRPr="00933B59">
        <w:t>for</w:t>
      </w:r>
      <w:r w:rsidR="00EE7F38">
        <w:t xml:space="preserve"> </w:t>
      </w:r>
      <w:r w:rsidRPr="00933B59">
        <w:t>Civil</w:t>
      </w:r>
      <w:r w:rsidR="00EE7F38">
        <w:t xml:space="preserve"> </w:t>
      </w:r>
      <w:r w:rsidRPr="00933B59">
        <w:t>Society</w:t>
      </w:r>
      <w:r w:rsidR="00EE7F38">
        <w:t xml:space="preserve"> </w:t>
      </w:r>
      <w:r w:rsidRPr="00933B59">
        <w:t>Organizations</w:t>
      </w:r>
      <w:r w:rsidR="00EE7F38">
        <w:t xml:space="preserve"> </w:t>
      </w:r>
      <w:r w:rsidRPr="00933B59">
        <w:t>(Freedom</w:t>
      </w:r>
      <w:r w:rsidR="00EE7F38">
        <w:t xml:space="preserve"> </w:t>
      </w:r>
      <w:r w:rsidRPr="00933B59">
        <w:t>of</w:t>
      </w:r>
      <w:r w:rsidR="00EE7F38">
        <w:t xml:space="preserve"> </w:t>
      </w:r>
      <w:r w:rsidRPr="00933B59">
        <w:t>Association</w:t>
      </w:r>
      <w:r w:rsidR="00EE7F38">
        <w:t xml:space="preserve"> </w:t>
      </w:r>
      <w:r w:rsidRPr="00933B59">
        <w:t>Act),</w:t>
      </w:r>
      <w:r w:rsidRPr="00FF3C71">
        <w:rPr>
          <w:rStyle w:val="FootnoteReference"/>
        </w:rPr>
        <w:footnoteReference w:id="15"/>
      </w:r>
      <w:r w:rsidR="00EE7F38" w:rsidRPr="00FF3C71">
        <w:rPr>
          <w:rStyle w:val="FootnoteReference"/>
        </w:rPr>
        <w:t xml:space="preserve"> </w:t>
      </w:r>
      <w:r w:rsidRPr="00933B59">
        <w:t>organizations</w:t>
      </w:r>
      <w:r w:rsidR="00EE7F38">
        <w:t xml:space="preserve"> </w:t>
      </w:r>
      <w:r w:rsidRPr="00933B59">
        <w:t>under</w:t>
      </w:r>
      <w:r w:rsidR="00EE7F38">
        <w:t xml:space="preserve"> </w:t>
      </w:r>
      <w:r w:rsidRPr="00933B59">
        <w:t>the</w:t>
      </w:r>
      <w:r w:rsidR="00EE7F38">
        <w:t xml:space="preserve"> </w:t>
      </w:r>
      <w:r w:rsidRPr="00933B59">
        <w:t>right</w:t>
      </w:r>
      <w:r w:rsidR="00EE7F38">
        <w:t xml:space="preserve"> </w:t>
      </w:r>
      <w:r w:rsidRPr="00933B59">
        <w:t>of</w:t>
      </w:r>
      <w:r w:rsidR="00EE7F38">
        <w:t xml:space="preserve"> </w:t>
      </w:r>
      <w:r w:rsidRPr="00933B59">
        <w:t>freedom</w:t>
      </w:r>
      <w:r w:rsidR="00EE7F38">
        <w:t xml:space="preserve"> </w:t>
      </w:r>
      <w:r w:rsidRPr="00933B59">
        <w:t>of</w:t>
      </w:r>
      <w:r w:rsidR="00EE7F38">
        <w:t xml:space="preserve"> </w:t>
      </w:r>
      <w:r w:rsidRPr="00933B59">
        <w:t>association</w:t>
      </w:r>
      <w:r w:rsidR="00EE7F38">
        <w:t xml:space="preserve"> </w:t>
      </w:r>
      <w:r w:rsidRPr="00933B59">
        <w:t>may</w:t>
      </w:r>
      <w:r w:rsidR="00EE7F38">
        <w:t xml:space="preserve"> </w:t>
      </w:r>
      <w:r w:rsidRPr="00933B59">
        <w:t>pursue</w:t>
      </w:r>
      <w:r w:rsidR="00EE7F38">
        <w:t xml:space="preserve"> </w:t>
      </w:r>
      <w:r w:rsidRPr="00933B59">
        <w:t>any</w:t>
      </w:r>
      <w:r w:rsidR="00EE7F38">
        <w:t xml:space="preserve"> </w:t>
      </w:r>
      <w:r w:rsidRPr="00933B59">
        <w:t>activity</w:t>
      </w:r>
      <w:r w:rsidR="00EE7F38">
        <w:t xml:space="preserve"> </w:t>
      </w:r>
      <w:r w:rsidRPr="00933B59">
        <w:t>that</w:t>
      </w:r>
      <w:r w:rsidR="00EE7F38">
        <w:t xml:space="preserve"> </w:t>
      </w:r>
      <w:r w:rsidRPr="00933B59">
        <w:t>is</w:t>
      </w:r>
      <w:r w:rsidR="00EE7F38">
        <w:t xml:space="preserve"> </w:t>
      </w:r>
      <w:r w:rsidRPr="00933B59">
        <w:t>in</w:t>
      </w:r>
      <w:r w:rsidR="00EE7F38">
        <w:t xml:space="preserve"> </w:t>
      </w:r>
      <w:r w:rsidRPr="00933B59">
        <w:t>harmony</w:t>
      </w:r>
      <w:r w:rsidR="00EE7F38">
        <w:t xml:space="preserve"> </w:t>
      </w:r>
      <w:r w:rsidRPr="00933B59">
        <w:t>with</w:t>
      </w:r>
      <w:r w:rsidR="00EE7F38">
        <w:t xml:space="preserve"> </w:t>
      </w:r>
      <w:r w:rsidRPr="00933B59">
        <w:t>the</w:t>
      </w:r>
      <w:r w:rsidR="00EE7F38">
        <w:t xml:space="preserve"> </w:t>
      </w:r>
      <w:r w:rsidRPr="00933B59">
        <w:t>Fundamental</w:t>
      </w:r>
      <w:r w:rsidR="00EE7F38">
        <w:t xml:space="preserve"> </w:t>
      </w:r>
      <w:r w:rsidRPr="00933B59">
        <w:t>Law</w:t>
      </w:r>
      <w:r w:rsidR="00EE7F38">
        <w:t xml:space="preserve"> </w:t>
      </w:r>
      <w:r w:rsidRPr="00933B59">
        <w:t>and</w:t>
      </w:r>
      <w:r w:rsidR="00EE7F38">
        <w:t xml:space="preserve"> </w:t>
      </w:r>
      <w:r w:rsidRPr="00933B59">
        <w:t>that</w:t>
      </w:r>
      <w:r w:rsidR="00EE7F38">
        <w:t xml:space="preserve"> </w:t>
      </w:r>
      <w:r w:rsidRPr="00933B59">
        <w:t>is</w:t>
      </w:r>
      <w:r w:rsidR="00EE7F38">
        <w:t xml:space="preserve"> </w:t>
      </w:r>
      <w:r w:rsidRPr="00933B59">
        <w:t>not</w:t>
      </w:r>
      <w:r w:rsidR="00EE7F38">
        <w:t xml:space="preserve"> </w:t>
      </w:r>
      <w:r w:rsidRPr="00933B59">
        <w:t>prohibited</w:t>
      </w:r>
      <w:r w:rsidR="00EE7F38">
        <w:t xml:space="preserve"> </w:t>
      </w:r>
      <w:r w:rsidRPr="00933B59">
        <w:t>by</w:t>
      </w:r>
      <w:r w:rsidR="00EE7F38">
        <w:t xml:space="preserve"> </w:t>
      </w:r>
      <w:r w:rsidRPr="00933B59">
        <w:t>law.</w:t>
      </w:r>
      <w:r w:rsidR="00EE7F38">
        <w:t xml:space="preserve"> </w:t>
      </w:r>
      <w:r w:rsidRPr="00933B59">
        <w:t>The</w:t>
      </w:r>
      <w:r w:rsidR="00EE7F38">
        <w:t xml:space="preserve"> </w:t>
      </w:r>
      <w:r w:rsidRPr="00933B59">
        <w:t>exercise</w:t>
      </w:r>
      <w:r w:rsidR="00EE7F38">
        <w:t xml:space="preserve"> </w:t>
      </w:r>
      <w:r w:rsidRPr="00933B59">
        <w:t>of</w:t>
      </w:r>
      <w:r w:rsidR="00EE7F38">
        <w:t xml:space="preserve"> </w:t>
      </w:r>
      <w:r w:rsidRPr="00933B59">
        <w:t>the</w:t>
      </w:r>
      <w:r w:rsidR="00EE7F38">
        <w:t xml:space="preserve"> </w:t>
      </w:r>
      <w:r w:rsidRPr="00933B59">
        <w:t>right</w:t>
      </w:r>
      <w:r w:rsidR="00EE7F38">
        <w:t xml:space="preserve"> </w:t>
      </w:r>
      <w:r w:rsidRPr="00933B59">
        <w:t>of</w:t>
      </w:r>
      <w:r w:rsidR="00EE7F38">
        <w:t xml:space="preserve"> </w:t>
      </w:r>
      <w:r w:rsidRPr="00933B59">
        <w:t>association</w:t>
      </w:r>
      <w:r w:rsidR="00EE7F38">
        <w:t xml:space="preserve"> </w:t>
      </w:r>
      <w:r w:rsidRPr="00933B59">
        <w:t>may</w:t>
      </w:r>
      <w:r w:rsidR="00EE7F38">
        <w:t xml:space="preserve"> </w:t>
      </w:r>
      <w:r w:rsidRPr="00933B59">
        <w:t>not</w:t>
      </w:r>
      <w:r w:rsidR="00EE7F38">
        <w:t xml:space="preserve"> </w:t>
      </w:r>
      <w:r w:rsidRPr="00933B59">
        <w:t>infringe</w:t>
      </w:r>
      <w:r w:rsidR="00EE7F38">
        <w:t xml:space="preserve"> </w:t>
      </w:r>
      <w:r w:rsidRPr="00933B59">
        <w:t>Article</w:t>
      </w:r>
      <w:r w:rsidR="00EE7F38">
        <w:t xml:space="preserve"> </w:t>
      </w:r>
      <w:r w:rsidRPr="00933B59">
        <w:t>C</w:t>
      </w:r>
      <w:r w:rsidR="00EE7F38">
        <w:t xml:space="preserve"> </w:t>
      </w:r>
      <w:r w:rsidRPr="00933B59">
        <w:t>(2)</w:t>
      </w:r>
      <w:r w:rsidR="00EE7F38">
        <w:t xml:space="preserve"> </w:t>
      </w:r>
      <w:r w:rsidRPr="00933B59">
        <w:t>of</w:t>
      </w:r>
      <w:r w:rsidR="00EE7F38">
        <w:t xml:space="preserve"> </w:t>
      </w:r>
      <w:r w:rsidRPr="00933B59">
        <w:t>the</w:t>
      </w:r>
      <w:r w:rsidR="00EE7F38">
        <w:t xml:space="preserve"> </w:t>
      </w:r>
      <w:r w:rsidRPr="00933B59">
        <w:lastRenderedPageBreak/>
        <w:t>Fundamental</w:t>
      </w:r>
      <w:r w:rsidR="00EE7F38">
        <w:t xml:space="preserve"> </w:t>
      </w:r>
      <w:r w:rsidRPr="00933B59">
        <w:t>Law</w:t>
      </w:r>
      <w:r w:rsidR="00EE7F38">
        <w:t xml:space="preserve"> </w:t>
      </w:r>
      <w:r w:rsidRPr="00933B59">
        <w:t>,</w:t>
      </w:r>
      <w:r w:rsidR="00EE7F38">
        <w:t xml:space="preserve"> </w:t>
      </w:r>
      <w:r w:rsidRPr="00933B59">
        <w:t>may</w:t>
      </w:r>
      <w:r w:rsidR="00EE7F38">
        <w:t xml:space="preserve"> </w:t>
      </w:r>
      <w:r w:rsidRPr="00933B59">
        <w:t>not</w:t>
      </w:r>
      <w:r w:rsidR="00EE7F38">
        <w:t xml:space="preserve"> </w:t>
      </w:r>
      <w:r w:rsidRPr="00933B59">
        <w:t>constitute</w:t>
      </w:r>
      <w:r w:rsidR="00EE7F38">
        <w:t xml:space="preserve"> </w:t>
      </w:r>
      <w:r w:rsidRPr="00933B59">
        <w:t>a</w:t>
      </w:r>
      <w:r w:rsidR="00EE7F38">
        <w:t xml:space="preserve"> </w:t>
      </w:r>
      <w:r w:rsidRPr="00933B59">
        <w:t>criminal</w:t>
      </w:r>
      <w:r w:rsidR="00EE7F38">
        <w:t xml:space="preserve"> </w:t>
      </w:r>
      <w:r w:rsidRPr="00933B59">
        <w:t>offense</w:t>
      </w:r>
      <w:r w:rsidR="00EE7F38">
        <w:t xml:space="preserve"> </w:t>
      </w:r>
      <w:r w:rsidRPr="00933B59">
        <w:t>or</w:t>
      </w:r>
      <w:r w:rsidR="00EE7F38">
        <w:t xml:space="preserve"> </w:t>
      </w:r>
      <w:r w:rsidRPr="00933B59">
        <w:t>incitement</w:t>
      </w:r>
      <w:r w:rsidR="00EE7F38">
        <w:t xml:space="preserve"> </w:t>
      </w:r>
      <w:r w:rsidRPr="00933B59">
        <w:t>to</w:t>
      </w:r>
      <w:r w:rsidR="00EE7F38">
        <w:t xml:space="preserve"> </w:t>
      </w:r>
      <w:r w:rsidRPr="00933B59">
        <w:t>commit</w:t>
      </w:r>
      <w:r w:rsidR="00EE7F38">
        <w:t xml:space="preserve"> </w:t>
      </w:r>
      <w:r w:rsidRPr="00933B59">
        <w:t>a</w:t>
      </w:r>
      <w:r w:rsidR="00EE7F38">
        <w:t xml:space="preserve"> </w:t>
      </w:r>
      <w:r w:rsidRPr="00933B59">
        <w:t>criminal</w:t>
      </w:r>
      <w:r w:rsidR="00EE7F38">
        <w:t xml:space="preserve"> </w:t>
      </w:r>
      <w:r w:rsidRPr="00933B59">
        <w:t>offense,</w:t>
      </w:r>
      <w:r w:rsidR="00EE7F38">
        <w:t xml:space="preserve"> </w:t>
      </w:r>
      <w:r w:rsidRPr="00933B59">
        <w:t>and</w:t>
      </w:r>
      <w:r w:rsidR="00EE7F38">
        <w:t xml:space="preserve"> </w:t>
      </w:r>
      <w:r w:rsidRPr="00933B59">
        <w:t>may</w:t>
      </w:r>
      <w:r w:rsidR="00EE7F38">
        <w:t xml:space="preserve"> </w:t>
      </w:r>
      <w:r w:rsidRPr="00933B59">
        <w:t>not</w:t>
      </w:r>
      <w:r w:rsidR="00EE7F38">
        <w:t xml:space="preserve"> </w:t>
      </w:r>
      <w:r w:rsidRPr="00933B59">
        <w:t>infringe</w:t>
      </w:r>
      <w:r w:rsidR="00EE7F38">
        <w:t xml:space="preserve"> </w:t>
      </w:r>
      <w:r w:rsidRPr="00933B59">
        <w:t>the</w:t>
      </w:r>
      <w:r w:rsidR="00EE7F38">
        <w:t xml:space="preserve"> </w:t>
      </w:r>
      <w:r w:rsidRPr="00933B59">
        <w:t>rights</w:t>
      </w:r>
      <w:r w:rsidR="00EE7F38">
        <w:t xml:space="preserve"> </w:t>
      </w:r>
      <w:r w:rsidRPr="00933B59">
        <w:t>and</w:t>
      </w:r>
      <w:r w:rsidR="00EE7F38">
        <w:t xml:space="preserve"> </w:t>
      </w:r>
      <w:r w:rsidRPr="00933B59">
        <w:t>freedoms</w:t>
      </w:r>
      <w:r w:rsidR="00EE7F38">
        <w:t xml:space="preserve"> </w:t>
      </w:r>
      <w:r w:rsidRPr="00933B59">
        <w:t>of</w:t>
      </w:r>
      <w:r w:rsidR="00EE7F38">
        <w:t xml:space="preserve"> </w:t>
      </w:r>
      <w:r w:rsidRPr="00933B59">
        <w:t>others.</w:t>
      </w:r>
      <w:r w:rsidR="00EE7F38">
        <w:t xml:space="preserve"> </w:t>
      </w:r>
      <w:r w:rsidRPr="00933B59">
        <w:t>Under</w:t>
      </w:r>
      <w:r w:rsidR="00EE7F38">
        <w:t xml:space="preserve"> </w:t>
      </w:r>
      <w:r w:rsidRPr="00933B59">
        <w:t>the</w:t>
      </w:r>
      <w:r w:rsidR="00EE7F38">
        <w:t xml:space="preserve"> </w:t>
      </w:r>
      <w:r w:rsidRPr="00933B59">
        <w:t>right</w:t>
      </w:r>
      <w:r w:rsidR="00EE7F38">
        <w:t xml:space="preserve"> </w:t>
      </w:r>
      <w:r w:rsidRPr="00933B59">
        <w:t>of</w:t>
      </w:r>
      <w:r w:rsidR="00EE7F38">
        <w:t xml:space="preserve"> </w:t>
      </w:r>
      <w:r w:rsidRPr="00933B59">
        <w:t>association</w:t>
      </w:r>
      <w:r w:rsidR="00EE7F38">
        <w:t xml:space="preserve"> </w:t>
      </w:r>
      <w:r w:rsidRPr="00933B59">
        <w:t>armed</w:t>
      </w:r>
      <w:r w:rsidR="00EE7F38">
        <w:t xml:space="preserve"> </w:t>
      </w:r>
      <w:r w:rsidRPr="00933B59">
        <w:t>bodies</w:t>
      </w:r>
      <w:r w:rsidR="00EE7F38">
        <w:t xml:space="preserve"> </w:t>
      </w:r>
      <w:r w:rsidRPr="00933B59">
        <w:t>may</w:t>
      </w:r>
      <w:r w:rsidR="00EE7F38">
        <w:t xml:space="preserve"> </w:t>
      </w:r>
      <w:r w:rsidRPr="00933B59">
        <w:t>not</w:t>
      </w:r>
      <w:r w:rsidR="00EE7F38">
        <w:t xml:space="preserve"> </w:t>
      </w:r>
      <w:r w:rsidRPr="00933B59">
        <w:t>be</w:t>
      </w:r>
      <w:r w:rsidR="00EE7F38">
        <w:t xml:space="preserve"> </w:t>
      </w:r>
      <w:r w:rsidRPr="00933B59">
        <w:t>created,</w:t>
      </w:r>
      <w:r w:rsidR="00EE7F38">
        <w:t xml:space="preserve"> </w:t>
      </w:r>
      <w:r w:rsidRPr="00933B59">
        <w:t>and</w:t>
      </w:r>
      <w:r w:rsidR="00EE7F38">
        <w:t xml:space="preserve"> </w:t>
      </w:r>
      <w:r w:rsidRPr="00933B59">
        <w:t>activities</w:t>
      </w:r>
      <w:r w:rsidR="00EE7F38">
        <w:t xml:space="preserve"> </w:t>
      </w:r>
      <w:r w:rsidRPr="00933B59">
        <w:t>for</w:t>
      </w:r>
      <w:r w:rsidR="00EE7F38">
        <w:t xml:space="preserve"> </w:t>
      </w:r>
      <w:r w:rsidRPr="00933B59">
        <w:t>the</w:t>
      </w:r>
      <w:r w:rsidR="00EE7F38">
        <w:t xml:space="preserve"> </w:t>
      </w:r>
      <w:r w:rsidRPr="00933B59">
        <w:t>pursuit</w:t>
      </w:r>
      <w:r w:rsidR="00EE7F38">
        <w:t xml:space="preserve"> </w:t>
      </w:r>
      <w:r w:rsidRPr="00933B59">
        <w:t>of</w:t>
      </w:r>
      <w:r w:rsidR="00EE7F38">
        <w:t xml:space="preserve"> </w:t>
      </w:r>
      <w:r w:rsidRPr="00933B59">
        <w:t>public</w:t>
      </w:r>
      <w:r w:rsidR="00EE7F38">
        <w:t xml:space="preserve"> </w:t>
      </w:r>
      <w:r w:rsidRPr="00933B59">
        <w:t>functions</w:t>
      </w:r>
      <w:r w:rsidR="00EE7F38">
        <w:t xml:space="preserve"> </w:t>
      </w:r>
      <w:r w:rsidRPr="00933B59">
        <w:t>conferred</w:t>
      </w:r>
      <w:r w:rsidR="00EE7F38">
        <w:t xml:space="preserve"> </w:t>
      </w:r>
      <w:r w:rsidRPr="00933B59">
        <w:t>under</w:t>
      </w:r>
      <w:r w:rsidR="00EE7F38">
        <w:t xml:space="preserve"> </w:t>
      </w:r>
      <w:r w:rsidRPr="00933B59">
        <w:t>the</w:t>
      </w:r>
      <w:r w:rsidR="00EE7F38">
        <w:t xml:space="preserve"> </w:t>
      </w:r>
      <w:r w:rsidRPr="00933B59">
        <w:t>exclusive</w:t>
      </w:r>
      <w:r w:rsidR="00EE7F38">
        <w:t xml:space="preserve"> </w:t>
      </w:r>
      <w:r w:rsidRPr="00933B59">
        <w:t>jurisdiction</w:t>
      </w:r>
      <w:r w:rsidR="00EE7F38">
        <w:t xml:space="preserve"> </w:t>
      </w:r>
      <w:r w:rsidRPr="00933B59">
        <w:t>of</w:t>
      </w:r>
      <w:r w:rsidR="00EE7F38">
        <w:t xml:space="preserve"> </w:t>
      </w:r>
      <w:r w:rsidRPr="00933B59">
        <w:t>public</w:t>
      </w:r>
      <w:r w:rsidR="00EE7F38">
        <w:t xml:space="preserve"> </w:t>
      </w:r>
      <w:r w:rsidRPr="00933B59">
        <w:t>bodies</w:t>
      </w:r>
      <w:r w:rsidR="00EE7F38">
        <w:t xml:space="preserve"> </w:t>
      </w:r>
      <w:r w:rsidRPr="00933B59">
        <w:t>by</w:t>
      </w:r>
      <w:r w:rsidR="00EE7F38">
        <w:t xml:space="preserve"> </w:t>
      </w:r>
      <w:r w:rsidRPr="00933B59">
        <w:t>law</w:t>
      </w:r>
      <w:r w:rsidR="00EE7F38">
        <w:t xml:space="preserve"> </w:t>
      </w:r>
      <w:r w:rsidRPr="00933B59">
        <w:t>may</w:t>
      </w:r>
      <w:r w:rsidR="00EE7F38">
        <w:t xml:space="preserve"> </w:t>
      </w:r>
      <w:r w:rsidRPr="00933B59">
        <w:t>not</w:t>
      </w:r>
      <w:r w:rsidR="00EE7F38">
        <w:t xml:space="preserve"> </w:t>
      </w:r>
      <w:r w:rsidRPr="00933B59">
        <w:t>be</w:t>
      </w:r>
      <w:r w:rsidR="00EE7F38">
        <w:t xml:space="preserve"> </w:t>
      </w:r>
      <w:r w:rsidRPr="00933B59">
        <w:t>carried</w:t>
      </w:r>
      <w:r w:rsidR="00EE7F38">
        <w:t xml:space="preserve"> </w:t>
      </w:r>
      <w:r w:rsidRPr="00933B59">
        <w:t>out.</w:t>
      </w:r>
      <w:r w:rsidR="00EE7F38">
        <w:t xml:space="preserve"> </w:t>
      </w:r>
      <w:r w:rsidRPr="00933B59">
        <w:t>The</w:t>
      </w:r>
      <w:r w:rsidR="00EE7F38">
        <w:t xml:space="preserve"> </w:t>
      </w:r>
      <w:r w:rsidRPr="00933B59">
        <w:t>Hungarian</w:t>
      </w:r>
      <w:r w:rsidR="00EE7F38">
        <w:t xml:space="preserve"> </w:t>
      </w:r>
      <w:r w:rsidRPr="00933B59">
        <w:t>legislation</w:t>
      </w:r>
      <w:r w:rsidR="00EE7F38">
        <w:t xml:space="preserve"> </w:t>
      </w:r>
      <w:r w:rsidRPr="00933B59">
        <w:t>ensures</w:t>
      </w:r>
      <w:r w:rsidR="00EE7F38">
        <w:t xml:space="preserve"> </w:t>
      </w:r>
      <w:r w:rsidRPr="00933B59">
        <w:t>the</w:t>
      </w:r>
      <w:r w:rsidR="00EE7F38">
        <w:t xml:space="preserve"> </w:t>
      </w:r>
      <w:r w:rsidRPr="00933B59">
        <w:t>lawful</w:t>
      </w:r>
      <w:r w:rsidR="00EE7F38">
        <w:t xml:space="preserve"> </w:t>
      </w:r>
      <w:r w:rsidRPr="00933B59">
        <w:t>operation</w:t>
      </w:r>
      <w:r w:rsidR="00EE7F38">
        <w:t xml:space="preserve"> </w:t>
      </w:r>
      <w:r w:rsidRPr="00933B59">
        <w:t>of</w:t>
      </w:r>
      <w:r w:rsidR="00EE7F38">
        <w:t xml:space="preserve"> </w:t>
      </w:r>
      <w:r w:rsidRPr="00933B59">
        <w:t>organizations</w:t>
      </w:r>
      <w:r w:rsidR="00EE7F38">
        <w:t xml:space="preserve"> </w:t>
      </w:r>
      <w:r w:rsidRPr="00933B59">
        <w:t>under</w:t>
      </w:r>
      <w:r w:rsidR="00EE7F38">
        <w:t xml:space="preserve"> </w:t>
      </w:r>
      <w:r w:rsidRPr="00933B59">
        <w:t>the</w:t>
      </w:r>
      <w:r w:rsidR="00EE7F38">
        <w:t xml:space="preserve"> </w:t>
      </w:r>
      <w:r w:rsidRPr="00933B59">
        <w:t>right</w:t>
      </w:r>
      <w:r w:rsidR="00EE7F38">
        <w:t xml:space="preserve"> </w:t>
      </w:r>
      <w:r w:rsidRPr="00933B59">
        <w:t>of</w:t>
      </w:r>
      <w:r w:rsidR="00EE7F38">
        <w:t xml:space="preserve"> </w:t>
      </w:r>
      <w:r w:rsidRPr="00933B59">
        <w:t>freedom</w:t>
      </w:r>
      <w:r w:rsidR="00EE7F38">
        <w:t xml:space="preserve"> </w:t>
      </w:r>
      <w:r w:rsidRPr="00933B59">
        <w:t>of</w:t>
      </w:r>
      <w:r w:rsidR="00EE7F38">
        <w:t xml:space="preserve"> </w:t>
      </w:r>
      <w:r w:rsidRPr="00933B59">
        <w:t>association</w:t>
      </w:r>
      <w:r w:rsidR="00EE7F38">
        <w:t xml:space="preserve"> </w:t>
      </w:r>
      <w:r w:rsidRPr="00933B59">
        <w:t>through</w:t>
      </w:r>
      <w:r w:rsidR="00EE7F38">
        <w:t xml:space="preserve"> </w:t>
      </w:r>
      <w:r w:rsidRPr="00933B59">
        <w:t>the</w:t>
      </w:r>
      <w:r w:rsidR="00EE7F38">
        <w:t xml:space="preserve"> </w:t>
      </w:r>
      <w:r w:rsidRPr="00933B59">
        <w:t>intervention</w:t>
      </w:r>
      <w:r w:rsidR="00EE7F38">
        <w:t xml:space="preserve"> </w:t>
      </w:r>
      <w:r w:rsidRPr="00933B59">
        <w:t>possibilities</w:t>
      </w:r>
      <w:r w:rsidR="00EE7F38">
        <w:t xml:space="preserve"> </w:t>
      </w:r>
      <w:r w:rsidRPr="00933B59">
        <w:t>of</w:t>
      </w:r>
      <w:r w:rsidR="00EE7F38">
        <w:t xml:space="preserve"> </w:t>
      </w:r>
      <w:r w:rsidRPr="00933B59">
        <w:t>the</w:t>
      </w:r>
      <w:r w:rsidR="00EE7F38">
        <w:t xml:space="preserve"> </w:t>
      </w:r>
      <w:r w:rsidRPr="00933B59">
        <w:t>independent</w:t>
      </w:r>
      <w:r w:rsidR="00EE7F38">
        <w:t xml:space="preserve"> </w:t>
      </w:r>
      <w:r w:rsidRPr="00933B59">
        <w:t>public</w:t>
      </w:r>
      <w:r w:rsidR="00EE7F38">
        <w:t xml:space="preserve"> </w:t>
      </w:r>
      <w:r w:rsidRPr="00933B59">
        <w:t>prosecution</w:t>
      </w:r>
      <w:r w:rsidR="00EE7F38">
        <w:t xml:space="preserve"> </w:t>
      </w:r>
      <w:r w:rsidRPr="00933B59">
        <w:t>and</w:t>
      </w:r>
      <w:r w:rsidR="00EE7F38">
        <w:t xml:space="preserve"> </w:t>
      </w:r>
      <w:r w:rsidRPr="00933B59">
        <w:t>judiciary.</w:t>
      </w:r>
    </w:p>
    <w:p w14:paraId="089B6D8E" w14:textId="6C7639C5" w:rsidR="00582FB8" w:rsidRPr="00933B59" w:rsidRDefault="00582FB8" w:rsidP="002924C5">
      <w:pPr>
        <w:pStyle w:val="H1G"/>
      </w:pPr>
      <w:r>
        <w:tab/>
      </w:r>
      <w:r>
        <w:tab/>
      </w:r>
      <w:r w:rsidRPr="00933B59">
        <w:t>Situation</w:t>
      </w:r>
      <w:r w:rsidR="00EE7F38">
        <w:t xml:space="preserve"> </w:t>
      </w:r>
      <w:r w:rsidRPr="00933B59">
        <w:t>of</w:t>
      </w:r>
      <w:r w:rsidR="00EE7F38">
        <w:t xml:space="preserve"> </w:t>
      </w:r>
      <w:r w:rsidRPr="00933B59">
        <w:t>Roma</w:t>
      </w:r>
    </w:p>
    <w:p w14:paraId="360C2562" w14:textId="77777777" w:rsidR="00FF3C71" w:rsidRDefault="00582FB8" w:rsidP="00ED2374">
      <w:pPr>
        <w:pStyle w:val="SingleTxtG"/>
      </w:pPr>
      <w:r w:rsidRPr="00933B59">
        <w:rPr>
          <w:bCs/>
        </w:rPr>
        <w:t>103.</w:t>
      </w:r>
      <w:r w:rsidRPr="00933B59">
        <w:rPr>
          <w:bCs/>
        </w:rPr>
        <w:tab/>
      </w:r>
      <w:r w:rsidRPr="00933B59">
        <w:t>With</w:t>
      </w:r>
      <w:r w:rsidR="00EE7F38">
        <w:t xml:space="preserve"> </w:t>
      </w:r>
      <w:r w:rsidRPr="00933B59">
        <w:t>regard</w:t>
      </w:r>
      <w:r w:rsidR="00EE7F38">
        <w:t xml:space="preserve"> </w:t>
      </w:r>
      <w:r w:rsidRPr="00933B59">
        <w:t>to</w:t>
      </w:r>
      <w:r w:rsidR="00EE7F38">
        <w:t xml:space="preserve"> </w:t>
      </w:r>
      <w:r w:rsidRPr="00933B59">
        <w:t>the</w:t>
      </w:r>
      <w:r w:rsidR="00EE7F38">
        <w:t xml:space="preserve"> </w:t>
      </w:r>
      <w:r w:rsidRPr="00933B59">
        <w:t>situation</w:t>
      </w:r>
      <w:r w:rsidR="00EE7F38">
        <w:t xml:space="preserve"> </w:t>
      </w:r>
      <w:r w:rsidRPr="00933B59">
        <w:t>of</w:t>
      </w:r>
      <w:r w:rsidR="00EE7F38">
        <w:t xml:space="preserve"> </w:t>
      </w:r>
      <w:r w:rsidRPr="00933B59">
        <w:t>Roma,</w:t>
      </w:r>
      <w:r w:rsidR="00EE7F38">
        <w:t xml:space="preserve"> </w:t>
      </w:r>
      <w:r w:rsidRPr="00933B59">
        <w:t>it</w:t>
      </w:r>
      <w:r w:rsidR="00EE7F38">
        <w:t xml:space="preserve"> </w:t>
      </w:r>
      <w:r w:rsidRPr="00933B59">
        <w:t>shall</w:t>
      </w:r>
      <w:r w:rsidR="00EE7F38">
        <w:t xml:space="preserve"> </w:t>
      </w:r>
      <w:r w:rsidRPr="00933B59">
        <w:t>first</w:t>
      </w:r>
      <w:r w:rsidR="00EE7F38">
        <w:t xml:space="preserve"> </w:t>
      </w:r>
      <w:r w:rsidRPr="00933B59">
        <w:t>be</w:t>
      </w:r>
      <w:r w:rsidR="00EE7F38">
        <w:t xml:space="preserve"> </w:t>
      </w:r>
      <w:r w:rsidRPr="00933B59">
        <w:t>outlined</w:t>
      </w:r>
      <w:r w:rsidR="00EE7F38">
        <w:t xml:space="preserve"> </w:t>
      </w:r>
      <w:r w:rsidRPr="00933B59">
        <w:t>that</w:t>
      </w:r>
      <w:r w:rsidR="00EE7F38">
        <w:t xml:space="preserve"> </w:t>
      </w:r>
      <w:r w:rsidRPr="00933B59">
        <w:t>self-identification</w:t>
      </w:r>
      <w:r w:rsidR="00EE7F38">
        <w:t xml:space="preserve"> </w:t>
      </w:r>
      <w:r w:rsidRPr="00933B59">
        <w:t>comprises</w:t>
      </w:r>
      <w:r w:rsidR="00EE7F38">
        <w:t xml:space="preserve"> </w:t>
      </w:r>
      <w:r w:rsidRPr="00933B59">
        <w:t>a</w:t>
      </w:r>
      <w:r w:rsidR="00EE7F38">
        <w:t xml:space="preserve"> </w:t>
      </w:r>
      <w:r w:rsidRPr="00933B59">
        <w:t>key</w:t>
      </w:r>
      <w:r w:rsidR="00EE7F38">
        <w:t xml:space="preserve"> </w:t>
      </w:r>
      <w:r w:rsidRPr="00933B59">
        <w:t>aspect</w:t>
      </w:r>
      <w:r w:rsidR="00EE7F38">
        <w:t xml:space="preserve"> </w:t>
      </w:r>
      <w:r w:rsidRPr="00933B59">
        <w:t>in</w:t>
      </w:r>
      <w:r w:rsidR="00EE7F38">
        <w:t xml:space="preserve"> </w:t>
      </w:r>
      <w:r w:rsidRPr="00933B59">
        <w:t>the</w:t>
      </w:r>
      <w:r w:rsidR="00EE7F38">
        <w:t xml:space="preserve"> </w:t>
      </w:r>
      <w:r w:rsidRPr="00933B59">
        <w:t>course</w:t>
      </w:r>
      <w:r w:rsidR="00EE7F38">
        <w:t xml:space="preserve"> </w:t>
      </w:r>
      <w:r w:rsidRPr="00933B59">
        <w:t>of</w:t>
      </w:r>
      <w:r w:rsidR="00EE7F38">
        <w:t xml:space="preserve"> </w:t>
      </w:r>
      <w:r w:rsidRPr="00933B59">
        <w:t>determination</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population</w:t>
      </w:r>
      <w:r w:rsidR="00EE7F38">
        <w:t xml:space="preserve"> </w:t>
      </w:r>
      <w:r w:rsidRPr="00933B59">
        <w:t>in</w:t>
      </w:r>
      <w:r w:rsidR="00EE7F38">
        <w:t xml:space="preserve"> </w:t>
      </w:r>
      <w:r w:rsidRPr="00933B59">
        <w:t>Hungary.</w:t>
      </w:r>
      <w:r w:rsidR="00EE7F38">
        <w:t xml:space="preserve"> </w:t>
      </w:r>
      <w:r w:rsidRPr="00933B59">
        <w:t>Unlike</w:t>
      </w:r>
      <w:r w:rsidR="00EE7F38">
        <w:t xml:space="preserve"> </w:t>
      </w:r>
      <w:r w:rsidRPr="00933B59">
        <w:t>in</w:t>
      </w:r>
      <w:r w:rsidR="00EE7F38">
        <w:t xml:space="preserve"> </w:t>
      </w:r>
      <w:r w:rsidRPr="00933B59">
        <w:t>many</w:t>
      </w:r>
      <w:r w:rsidR="00EE7F38">
        <w:t xml:space="preserve"> </w:t>
      </w:r>
      <w:r w:rsidRPr="00933B59">
        <w:t>other</w:t>
      </w:r>
      <w:r w:rsidR="00EE7F38">
        <w:t xml:space="preserve"> </w:t>
      </w:r>
      <w:r w:rsidRPr="00933B59">
        <w:t>European</w:t>
      </w:r>
      <w:r w:rsidR="00EE7F38">
        <w:t xml:space="preserve"> </w:t>
      </w:r>
      <w:r w:rsidRPr="00933B59">
        <w:t>countries,</w:t>
      </w:r>
      <w:r w:rsidR="00EE7F38">
        <w:t xml:space="preserve"> </w:t>
      </w:r>
      <w:r w:rsidRPr="00933B59">
        <w:rPr>
          <w:rFonts w:eastAsia="Calibri"/>
        </w:rPr>
        <w:t>in</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2011</w:t>
      </w:r>
      <w:r w:rsidR="00EE7F38">
        <w:rPr>
          <w:rFonts w:eastAsia="Calibri"/>
        </w:rPr>
        <w:t xml:space="preserve"> </w:t>
      </w:r>
      <w:r w:rsidRPr="00933B59">
        <w:rPr>
          <w:rFonts w:eastAsia="Calibri"/>
        </w:rPr>
        <w:t>census</w:t>
      </w:r>
      <w:r w:rsidR="00EE7F38">
        <w:rPr>
          <w:rFonts w:eastAsia="Calibri"/>
        </w:rPr>
        <w:t xml:space="preserve"> </w:t>
      </w:r>
      <w:r w:rsidRPr="00933B59">
        <w:rPr>
          <w:rFonts w:eastAsia="Calibri"/>
        </w:rPr>
        <w:t>questionnaire,</w:t>
      </w:r>
      <w:r w:rsidR="00EE7F38">
        <w:t xml:space="preserve"> </w:t>
      </w:r>
      <w:r w:rsidRPr="00933B59">
        <w:t>different</w:t>
      </w:r>
      <w:r w:rsidR="00EE7F38">
        <w:t xml:space="preserve"> </w:t>
      </w:r>
      <w:r w:rsidRPr="00933B59">
        <w:t>aspects</w:t>
      </w:r>
      <w:r w:rsidR="00EE7F38">
        <w:t xml:space="preserve"> </w:t>
      </w:r>
      <w:r w:rsidRPr="00933B59">
        <w:t>of</w:t>
      </w:r>
      <w:r w:rsidR="00EE7F38">
        <w:t xml:space="preserve"> </w:t>
      </w:r>
      <w:r w:rsidRPr="00933B59">
        <w:t>belonging</w:t>
      </w:r>
      <w:r w:rsidR="00EE7F38">
        <w:t xml:space="preserve"> </w:t>
      </w:r>
      <w:r w:rsidRPr="00933B59">
        <w:t>to</w:t>
      </w:r>
      <w:r w:rsidR="00EE7F38">
        <w:t xml:space="preserve"> </w:t>
      </w:r>
      <w:r w:rsidRPr="00933B59">
        <w:t>a</w:t>
      </w:r>
      <w:r w:rsidR="00EE7F38">
        <w:t xml:space="preserve"> </w:t>
      </w:r>
      <w:r w:rsidRPr="00933B59">
        <w:t>nationality</w:t>
      </w:r>
      <w:r w:rsidR="00EE7F38">
        <w:t xml:space="preserve"> </w:t>
      </w:r>
      <w:r w:rsidRPr="00933B59">
        <w:t>were</w:t>
      </w:r>
      <w:r w:rsidR="00EE7F38">
        <w:t xml:space="preserve"> </w:t>
      </w:r>
      <w:r w:rsidRPr="00933B59">
        <w:t>examined</w:t>
      </w:r>
      <w:r w:rsidR="00EE7F38">
        <w:t xml:space="preserve"> </w:t>
      </w:r>
      <w:r w:rsidRPr="00933B59">
        <w:t>in</w:t>
      </w:r>
      <w:r w:rsidR="00EE7F38">
        <w:t xml:space="preserve"> </w:t>
      </w:r>
      <w:r w:rsidRPr="00933B59">
        <w:t>a</w:t>
      </w:r>
      <w:r w:rsidR="00EE7F38">
        <w:t xml:space="preserve"> </w:t>
      </w:r>
      <w:r w:rsidRPr="00933B59">
        <w:t>total</w:t>
      </w:r>
      <w:r w:rsidR="00EE7F38">
        <w:t xml:space="preserve"> </w:t>
      </w:r>
      <w:r w:rsidRPr="00933B59">
        <w:t>of</w:t>
      </w:r>
      <w:r w:rsidR="00EE7F38">
        <w:t xml:space="preserve"> </w:t>
      </w:r>
      <w:r w:rsidRPr="00933B59">
        <w:t>four</w:t>
      </w:r>
      <w:r w:rsidR="00EE7F38">
        <w:t xml:space="preserve"> </w:t>
      </w:r>
      <w:r w:rsidRPr="00933B59">
        <w:t>questions:</w:t>
      </w:r>
      <w:r w:rsidR="00EE7F38">
        <w:t xml:space="preserve"> </w:t>
      </w:r>
      <w:r w:rsidRPr="00933B59">
        <w:t>in</w:t>
      </w:r>
      <w:r w:rsidR="00EE7F38">
        <w:t xml:space="preserve"> </w:t>
      </w:r>
      <w:r w:rsidRPr="00933B59">
        <w:t>addition</w:t>
      </w:r>
      <w:r w:rsidR="00EE7F38">
        <w:t xml:space="preserve"> </w:t>
      </w:r>
      <w:r w:rsidRPr="00933B59">
        <w:t>to</w:t>
      </w:r>
      <w:r w:rsidR="00EE7F38">
        <w:t xml:space="preserve"> </w:t>
      </w:r>
      <w:r w:rsidRPr="00933B59">
        <w:t>nationality,</w:t>
      </w:r>
      <w:r w:rsidR="00EE7F38">
        <w:t xml:space="preserve"> </w:t>
      </w:r>
      <w:r w:rsidRPr="00933B59">
        <w:t>there</w:t>
      </w:r>
      <w:r w:rsidR="00EE7F38">
        <w:t xml:space="preserve"> </w:t>
      </w:r>
      <w:r w:rsidRPr="00933B59">
        <w:t>were</w:t>
      </w:r>
      <w:r w:rsidR="00EE7F38">
        <w:t xml:space="preserve"> </w:t>
      </w:r>
      <w:r w:rsidRPr="00933B59">
        <w:t>also</w:t>
      </w:r>
      <w:r w:rsidR="00EE7F38">
        <w:t xml:space="preserve"> </w:t>
      </w:r>
      <w:r w:rsidRPr="00933B59">
        <w:t>questions</w:t>
      </w:r>
      <w:r w:rsidR="00EE7F38">
        <w:t xml:space="preserve"> </w:t>
      </w:r>
      <w:r w:rsidRPr="00933B59">
        <w:t>about</w:t>
      </w:r>
      <w:r w:rsidR="00EE7F38">
        <w:t xml:space="preserve"> </w:t>
      </w:r>
      <w:r w:rsidRPr="00933B59">
        <w:t>mother</w:t>
      </w:r>
      <w:r w:rsidR="00EE7F38">
        <w:t xml:space="preserve"> </w:t>
      </w:r>
      <w:r w:rsidRPr="00933B59">
        <w:t>tongue</w:t>
      </w:r>
      <w:r w:rsidR="00EE7F38">
        <w:t xml:space="preserve"> </w:t>
      </w:r>
      <w:r w:rsidRPr="00933B59">
        <w:t>and</w:t>
      </w:r>
      <w:r w:rsidR="00EE7F38">
        <w:t xml:space="preserve"> </w:t>
      </w:r>
      <w:r w:rsidRPr="00933B59">
        <w:t>language</w:t>
      </w:r>
      <w:r w:rsidR="00EE7F38">
        <w:t xml:space="preserve"> </w:t>
      </w:r>
      <w:r w:rsidRPr="00933B59">
        <w:t>spoken</w:t>
      </w:r>
      <w:r w:rsidR="00EE7F38">
        <w:t xml:space="preserve"> </w:t>
      </w:r>
      <w:r w:rsidRPr="00933B59">
        <w:t>by</w:t>
      </w:r>
      <w:r w:rsidR="00EE7F38">
        <w:t xml:space="preserve"> </w:t>
      </w:r>
      <w:r w:rsidRPr="00933B59">
        <w:t>family</w:t>
      </w:r>
      <w:r w:rsidR="00EE7F38">
        <w:t xml:space="preserve"> </w:t>
      </w:r>
      <w:r w:rsidRPr="00933B59">
        <w:t>and</w:t>
      </w:r>
      <w:r w:rsidR="00EE7F38">
        <w:t xml:space="preserve"> </w:t>
      </w:r>
      <w:r w:rsidRPr="00933B59">
        <w:t>friends.</w:t>
      </w:r>
    </w:p>
    <w:p w14:paraId="56087D09" w14:textId="3EE6C479" w:rsidR="00582FB8" w:rsidRPr="00933B59" w:rsidRDefault="00582FB8" w:rsidP="00ED2374">
      <w:pPr>
        <w:pStyle w:val="SingleTxtG"/>
        <w:rPr>
          <w:strike/>
        </w:rPr>
      </w:pPr>
      <w:r w:rsidRPr="00933B59">
        <w:rPr>
          <w:bCs/>
        </w:rPr>
        <w:t>104.</w:t>
      </w:r>
      <w:r w:rsidRPr="00933B59">
        <w:rPr>
          <w:bCs/>
        </w:rPr>
        <w:tab/>
      </w:r>
      <w:r w:rsidRPr="00933B59">
        <w:t>Based</w:t>
      </w:r>
      <w:r w:rsidR="00EE7F38">
        <w:t xml:space="preserve"> </w:t>
      </w:r>
      <w:r w:rsidRPr="00933B59">
        <w:t>on</w:t>
      </w:r>
      <w:r w:rsidR="00EE7F38">
        <w:t xml:space="preserve"> </w:t>
      </w:r>
      <w:r w:rsidRPr="00933B59">
        <w:t>the</w:t>
      </w:r>
      <w:r w:rsidR="00EE7F38">
        <w:t xml:space="preserve"> </w:t>
      </w:r>
      <w:r w:rsidRPr="00933B59">
        <w:t>joint</w:t>
      </w:r>
      <w:r w:rsidR="00EE7F38">
        <w:t xml:space="preserve"> </w:t>
      </w:r>
      <w:r w:rsidRPr="00933B59">
        <w:t>examination</w:t>
      </w:r>
      <w:r w:rsidR="00EE7F38">
        <w:t xml:space="preserve"> </w:t>
      </w:r>
      <w:r w:rsidRPr="00933B59">
        <w:t>of</w:t>
      </w:r>
      <w:r w:rsidR="00EE7F38">
        <w:t xml:space="preserve"> </w:t>
      </w:r>
      <w:r w:rsidRPr="00933B59">
        <w:t>the</w:t>
      </w:r>
      <w:r w:rsidR="00EE7F38">
        <w:t xml:space="preserve"> </w:t>
      </w:r>
      <w:r w:rsidRPr="00933B59">
        <w:t>answers</w:t>
      </w:r>
      <w:r w:rsidR="00EE7F38">
        <w:t xml:space="preserve"> </w:t>
      </w:r>
      <w:r w:rsidRPr="00933B59">
        <w:t>to</w:t>
      </w:r>
      <w:r w:rsidR="00EE7F38">
        <w:t xml:space="preserve"> </w:t>
      </w:r>
      <w:r w:rsidRPr="00933B59">
        <w:t>the</w:t>
      </w:r>
      <w:r w:rsidR="00EE7F38">
        <w:t xml:space="preserve"> </w:t>
      </w:r>
      <w:r w:rsidRPr="00933B59">
        <w:t>four</w:t>
      </w:r>
      <w:r w:rsidR="00EE7F38">
        <w:t xml:space="preserve"> </w:t>
      </w:r>
      <w:r w:rsidRPr="00933B59">
        <w:t>questions</w:t>
      </w:r>
      <w:r w:rsidR="00EE7F38">
        <w:t xml:space="preserve"> </w:t>
      </w:r>
      <w:r w:rsidRPr="00933B59">
        <w:t>related</w:t>
      </w:r>
      <w:r w:rsidR="00EE7F38">
        <w:t xml:space="preserve"> </w:t>
      </w:r>
      <w:r w:rsidRPr="00933B59">
        <w:t>to</w:t>
      </w:r>
      <w:r w:rsidR="00EE7F38">
        <w:t xml:space="preserve"> </w:t>
      </w:r>
      <w:r w:rsidRPr="00933B59">
        <w:t>nationality,</w:t>
      </w:r>
      <w:r w:rsidR="00EE7F38">
        <w:t xml:space="preserve"> </w:t>
      </w:r>
      <w:r w:rsidRPr="00933B59">
        <w:t>we</w:t>
      </w:r>
      <w:r w:rsidR="00EE7F38">
        <w:t xml:space="preserve"> </w:t>
      </w:r>
      <w:r w:rsidRPr="00933B59">
        <w:t>consider</w:t>
      </w:r>
      <w:r w:rsidR="00EE7F38">
        <w:t xml:space="preserve"> </w:t>
      </w:r>
      <w:r w:rsidRPr="00933B59">
        <w:t>a</w:t>
      </w:r>
      <w:r w:rsidR="00EE7F38">
        <w:t xml:space="preserve"> </w:t>
      </w:r>
      <w:r w:rsidRPr="00933B59">
        <w:t>person</w:t>
      </w:r>
      <w:r w:rsidR="00EE7F38">
        <w:t xml:space="preserve"> </w:t>
      </w:r>
      <w:r w:rsidRPr="00933B59">
        <w:t>to</w:t>
      </w:r>
      <w:r w:rsidR="00EE7F38">
        <w:t xml:space="preserve"> </w:t>
      </w:r>
      <w:r w:rsidRPr="00933B59">
        <w:t>belong</w:t>
      </w:r>
      <w:r w:rsidR="00EE7F38">
        <w:t xml:space="preserve"> </w:t>
      </w:r>
      <w:r w:rsidRPr="00933B59">
        <w:t>to</w:t>
      </w:r>
      <w:r w:rsidR="00EE7F38">
        <w:t xml:space="preserve"> </w:t>
      </w:r>
      <w:r w:rsidRPr="00933B59">
        <w:t>a</w:t>
      </w:r>
      <w:r w:rsidR="00EE7F38">
        <w:t xml:space="preserve"> </w:t>
      </w:r>
      <w:r w:rsidRPr="00933B59">
        <w:t>given</w:t>
      </w:r>
      <w:r w:rsidR="00EE7F38">
        <w:t xml:space="preserve"> </w:t>
      </w:r>
      <w:r w:rsidRPr="00933B59">
        <w:t>nationality</w:t>
      </w:r>
      <w:r w:rsidR="00EE7F38">
        <w:t xml:space="preserve"> </w:t>
      </w:r>
      <w:r w:rsidRPr="00933B59">
        <w:t>if</w:t>
      </w:r>
      <w:r w:rsidR="00EE7F38">
        <w:t xml:space="preserve"> </w:t>
      </w:r>
      <w:r w:rsidRPr="00933B59">
        <w:t>he/she</w:t>
      </w:r>
      <w:r w:rsidR="00EE7F38">
        <w:t xml:space="preserve"> </w:t>
      </w:r>
      <w:r w:rsidRPr="00933B59">
        <w:t>has</w:t>
      </w:r>
      <w:r w:rsidR="00EE7F38">
        <w:t xml:space="preserve"> </w:t>
      </w:r>
      <w:r w:rsidRPr="00933B59">
        <w:t>indicated</w:t>
      </w:r>
      <w:r w:rsidR="00EE7F38">
        <w:t xml:space="preserve"> </w:t>
      </w:r>
      <w:r w:rsidRPr="00933B59">
        <w:t>the</w:t>
      </w:r>
      <w:r w:rsidR="00EE7F38">
        <w:t xml:space="preserve"> </w:t>
      </w:r>
      <w:r w:rsidRPr="00933B59">
        <w:t>given</w:t>
      </w:r>
      <w:r w:rsidR="00EE7F38">
        <w:t xml:space="preserve"> </w:t>
      </w:r>
      <w:r w:rsidRPr="00933B59">
        <w:t>nationality</w:t>
      </w:r>
      <w:r w:rsidR="00EE7F38">
        <w:t xml:space="preserve"> </w:t>
      </w:r>
      <w:r w:rsidRPr="00933B59">
        <w:t>in</w:t>
      </w:r>
      <w:r w:rsidR="00EE7F38">
        <w:t xml:space="preserve"> </w:t>
      </w:r>
      <w:r w:rsidRPr="00933B59">
        <w:t>at</w:t>
      </w:r>
      <w:r w:rsidR="00EE7F38">
        <w:t xml:space="preserve"> </w:t>
      </w:r>
      <w:r w:rsidRPr="00933B59">
        <w:t>least</w:t>
      </w:r>
      <w:r w:rsidR="00EE7F38">
        <w:t xml:space="preserve"> </w:t>
      </w:r>
      <w:r w:rsidRPr="00933B59">
        <w:t>one</w:t>
      </w:r>
      <w:r w:rsidR="00EE7F38">
        <w:t xml:space="preserve"> </w:t>
      </w:r>
      <w:r w:rsidRPr="00933B59">
        <w:t>of</w:t>
      </w:r>
      <w:r w:rsidR="00EE7F38">
        <w:t xml:space="preserve"> </w:t>
      </w:r>
      <w:r w:rsidRPr="00933B59">
        <w:t>the</w:t>
      </w:r>
      <w:r w:rsidR="00EE7F38">
        <w:t xml:space="preserve"> </w:t>
      </w:r>
      <w:r w:rsidRPr="00933B59">
        <w:t>four</w:t>
      </w:r>
      <w:r w:rsidR="00EE7F38">
        <w:t xml:space="preserve"> </w:t>
      </w:r>
      <w:r w:rsidRPr="00933B59">
        <w:t>answers.</w:t>
      </w:r>
      <w:r w:rsidR="00EE7F38">
        <w:t xml:space="preserve"> </w:t>
      </w:r>
      <w:r w:rsidRPr="00933B59">
        <w:t>The</w:t>
      </w:r>
      <w:r w:rsidR="00EE7F38">
        <w:t xml:space="preserve"> </w:t>
      </w:r>
      <w:r w:rsidRPr="00933B59">
        <w:t>census</w:t>
      </w:r>
      <w:r w:rsidR="00EE7F38">
        <w:t xml:space="preserve"> </w:t>
      </w:r>
      <w:r w:rsidRPr="00933B59">
        <w:t>methodology</w:t>
      </w:r>
      <w:r w:rsidR="00EE7F38">
        <w:t xml:space="preserve"> </w:t>
      </w:r>
      <w:r w:rsidRPr="00933B59">
        <w:t>was</w:t>
      </w:r>
      <w:r w:rsidR="00EE7F38">
        <w:t xml:space="preserve"> </w:t>
      </w:r>
      <w:r w:rsidRPr="00933B59">
        <w:t>followed</w:t>
      </w:r>
      <w:r w:rsidR="00EE7F38">
        <w:t xml:space="preserve"> </w:t>
      </w:r>
      <w:r w:rsidRPr="00933B59">
        <w:t>by</w:t>
      </w:r>
      <w:r w:rsidR="00EE7F38">
        <w:t xml:space="preserve"> </w:t>
      </w:r>
      <w:r w:rsidRPr="00933B59">
        <w:t>the</w:t>
      </w:r>
      <w:r w:rsidR="00EE7F38">
        <w:t xml:space="preserve"> </w:t>
      </w:r>
      <w:r w:rsidRPr="00933B59">
        <w:t>2016</w:t>
      </w:r>
      <w:r w:rsidR="00EE7F38">
        <w:t xml:space="preserve"> </w:t>
      </w:r>
      <w:r w:rsidRPr="00933B59">
        <w:t>microcensus</w:t>
      </w:r>
      <w:r w:rsidR="00EE7F38">
        <w:t xml:space="preserve"> </w:t>
      </w:r>
      <w:r w:rsidRPr="00933B59">
        <w:t>as</w:t>
      </w:r>
      <w:r w:rsidR="00EE7F38">
        <w:t xml:space="preserve"> </w:t>
      </w:r>
      <w:r w:rsidRPr="00933B59">
        <w:t>well</w:t>
      </w:r>
      <w:r w:rsidR="00EE7F38">
        <w:t xml:space="preserve"> </w:t>
      </w:r>
      <w:r w:rsidRPr="00933B59">
        <w:t>as</w:t>
      </w:r>
      <w:r w:rsidR="00EE7F38">
        <w:t xml:space="preserve"> </w:t>
      </w:r>
      <w:r w:rsidRPr="00933B59">
        <w:t>by</w:t>
      </w:r>
      <w:r w:rsidR="00EE7F38">
        <w:t xml:space="preserve"> </w:t>
      </w:r>
      <w:r w:rsidRPr="00933B59">
        <w:t>the</w:t>
      </w:r>
      <w:r w:rsidR="00EE7F38">
        <w:t xml:space="preserve"> </w:t>
      </w:r>
      <w:r w:rsidRPr="00933B59">
        <w:t>Labour</w:t>
      </w:r>
      <w:r w:rsidR="00EE7F38">
        <w:t xml:space="preserve"> </w:t>
      </w:r>
      <w:r w:rsidRPr="00933B59">
        <w:t>Force</w:t>
      </w:r>
      <w:r w:rsidR="00EE7F38">
        <w:t xml:space="preserve"> </w:t>
      </w:r>
      <w:r w:rsidRPr="00933B59">
        <w:t>Survey</w:t>
      </w:r>
      <w:r w:rsidR="00EE7F38">
        <w:t xml:space="preserve"> </w:t>
      </w:r>
      <w:r w:rsidRPr="00933B59">
        <w:t>(from</w:t>
      </w:r>
      <w:r w:rsidR="00EE7F38">
        <w:t xml:space="preserve"> </w:t>
      </w:r>
      <w:r w:rsidRPr="00933B59">
        <w:t>2013</w:t>
      </w:r>
      <w:r w:rsidR="00EE7F38">
        <w:t xml:space="preserve"> </w:t>
      </w:r>
      <w:r w:rsidRPr="00933B59">
        <w:t>on)</w:t>
      </w:r>
      <w:r w:rsidR="00EE7F38">
        <w:t xml:space="preserve"> </w:t>
      </w:r>
      <w:r w:rsidRPr="00933B59">
        <w:t>and</w:t>
      </w:r>
      <w:r w:rsidR="00EE7F38">
        <w:t xml:space="preserve"> </w:t>
      </w:r>
      <w:r w:rsidRPr="00933B59">
        <w:t>the</w:t>
      </w:r>
      <w:r w:rsidR="00EE7F38">
        <w:t xml:space="preserve"> </w:t>
      </w:r>
      <w:r w:rsidRPr="00933B59">
        <w:t>Household</w:t>
      </w:r>
      <w:r w:rsidR="00EE7F38">
        <w:t xml:space="preserve"> </w:t>
      </w:r>
      <w:r w:rsidRPr="00933B59">
        <w:t>budget</w:t>
      </w:r>
      <w:r w:rsidR="00EE7F38">
        <w:t xml:space="preserve"> </w:t>
      </w:r>
      <w:r w:rsidRPr="00933B59">
        <w:t>and</w:t>
      </w:r>
      <w:r w:rsidR="00EE7F38">
        <w:t xml:space="preserve"> </w:t>
      </w:r>
      <w:r w:rsidRPr="00933B59">
        <w:t>living</w:t>
      </w:r>
      <w:r w:rsidR="00EE7F38">
        <w:t xml:space="preserve"> </w:t>
      </w:r>
      <w:r w:rsidRPr="00933B59">
        <w:t>conditions</w:t>
      </w:r>
      <w:r w:rsidR="00EE7F38">
        <w:t xml:space="preserve"> </w:t>
      </w:r>
      <w:r w:rsidRPr="00933B59">
        <w:t>data</w:t>
      </w:r>
      <w:r w:rsidR="00EE7F38">
        <w:t xml:space="preserve"> </w:t>
      </w:r>
      <w:r w:rsidRPr="00933B59">
        <w:t>collection</w:t>
      </w:r>
      <w:r w:rsidR="00EE7F38">
        <w:t xml:space="preserve"> </w:t>
      </w:r>
      <w:r w:rsidRPr="00933B59">
        <w:t>(from</w:t>
      </w:r>
      <w:r w:rsidR="00EE7F38">
        <w:t xml:space="preserve"> </w:t>
      </w:r>
      <w:r w:rsidRPr="00933B59">
        <w:t>2014</w:t>
      </w:r>
      <w:r w:rsidR="00EE7F38">
        <w:t xml:space="preserve"> </w:t>
      </w:r>
      <w:r w:rsidRPr="00933B59">
        <w:t>on).</w:t>
      </w:r>
      <w:r w:rsidR="00EE7F38">
        <w:t xml:space="preserve"> </w:t>
      </w:r>
      <w:r w:rsidRPr="00933B59">
        <w:t>The</w:t>
      </w:r>
      <w:r w:rsidR="00EE7F38">
        <w:t xml:space="preserve"> </w:t>
      </w:r>
      <w:r w:rsidRPr="00933B59">
        <w:t>Labour</w:t>
      </w:r>
      <w:r w:rsidR="00EE7F38">
        <w:t xml:space="preserve"> </w:t>
      </w:r>
      <w:r w:rsidRPr="00933B59">
        <w:t>Force</w:t>
      </w:r>
      <w:r w:rsidR="00EE7F38">
        <w:t xml:space="preserve"> </w:t>
      </w:r>
      <w:r w:rsidRPr="00933B59">
        <w:t>Survey</w:t>
      </w:r>
      <w:r w:rsidR="00EE7F38">
        <w:t xml:space="preserve"> </w:t>
      </w:r>
      <w:r w:rsidRPr="00933B59">
        <w:t>is</w:t>
      </w:r>
      <w:r w:rsidR="00EE7F38">
        <w:t xml:space="preserve"> </w:t>
      </w:r>
      <w:r w:rsidRPr="00933B59">
        <w:t>the</w:t>
      </w:r>
      <w:r w:rsidR="00EE7F38">
        <w:t xml:space="preserve"> </w:t>
      </w:r>
      <w:r w:rsidRPr="00933B59">
        <w:t>largest</w:t>
      </w:r>
      <w:r w:rsidR="00EE7F38">
        <w:t xml:space="preserve"> </w:t>
      </w:r>
      <w:r w:rsidRPr="00933B59">
        <w:t>HCSO</w:t>
      </w:r>
      <w:r w:rsidR="00EE7F38">
        <w:t xml:space="preserve"> </w:t>
      </w:r>
      <w:r w:rsidRPr="00933B59">
        <w:t>survey</w:t>
      </w:r>
      <w:r w:rsidR="00EE7F38">
        <w:t xml:space="preserve"> </w:t>
      </w:r>
      <w:r w:rsidRPr="00933B59">
        <w:t>based</w:t>
      </w:r>
      <w:r w:rsidR="00EE7F38">
        <w:t xml:space="preserve"> </w:t>
      </w:r>
      <w:r w:rsidRPr="00933B59">
        <w:t>on</w:t>
      </w:r>
      <w:r w:rsidR="00EE7F38">
        <w:t xml:space="preserve"> </w:t>
      </w:r>
      <w:r w:rsidRPr="00933B59">
        <w:t>a</w:t>
      </w:r>
      <w:r w:rsidR="00EE7F38">
        <w:t xml:space="preserve"> </w:t>
      </w:r>
      <w:r w:rsidRPr="00933B59">
        <w:t>continuous</w:t>
      </w:r>
      <w:r w:rsidR="00EE7F38">
        <w:t xml:space="preserve"> </w:t>
      </w:r>
      <w:r w:rsidRPr="00933B59">
        <w:t>population</w:t>
      </w:r>
      <w:r w:rsidR="00EE7F38">
        <w:t xml:space="preserve"> </w:t>
      </w:r>
      <w:r w:rsidRPr="00933B59">
        <w:t>survey:</w:t>
      </w:r>
      <w:r w:rsidR="00EE7F38">
        <w:t xml:space="preserve"> </w:t>
      </w:r>
      <w:r w:rsidRPr="00933B59">
        <w:t>it</w:t>
      </w:r>
      <w:r w:rsidR="00EE7F38">
        <w:t xml:space="preserve"> </w:t>
      </w:r>
      <w:r w:rsidRPr="00933B59">
        <w:t>covers</w:t>
      </w:r>
      <w:r w:rsidR="00EE7F38">
        <w:t xml:space="preserve"> </w:t>
      </w:r>
      <w:r w:rsidRPr="00933B59">
        <w:t>approx.</w:t>
      </w:r>
      <w:r w:rsidR="00EE7F38">
        <w:t xml:space="preserve"> </w:t>
      </w:r>
      <w:r w:rsidRPr="00933B59">
        <w:t>30,000</w:t>
      </w:r>
      <w:r w:rsidR="00EE7F38">
        <w:t xml:space="preserve"> </w:t>
      </w:r>
      <w:r w:rsidRPr="00933B59">
        <w:t>households</w:t>
      </w:r>
      <w:r w:rsidR="00EE7F38">
        <w:t xml:space="preserve"> </w:t>
      </w:r>
      <w:r w:rsidRPr="00933B59">
        <w:t>and</w:t>
      </w:r>
      <w:r w:rsidR="00EE7F38">
        <w:t xml:space="preserve"> </w:t>
      </w:r>
      <w:r w:rsidRPr="00933B59">
        <w:t>50,000</w:t>
      </w:r>
      <w:r w:rsidR="00EE7F38">
        <w:t xml:space="preserve"> </w:t>
      </w:r>
      <w:r w:rsidRPr="00933B59">
        <w:t>people.</w:t>
      </w:r>
      <w:r w:rsidR="00EE7F38">
        <w:t xml:space="preserve"> </w:t>
      </w:r>
      <w:r w:rsidRPr="00933B59">
        <w:t>The</w:t>
      </w:r>
      <w:r w:rsidR="00EE7F38">
        <w:t xml:space="preserve"> </w:t>
      </w:r>
      <w:r w:rsidRPr="00933B59">
        <w:t>Household</w:t>
      </w:r>
      <w:r w:rsidR="00EE7F38">
        <w:t xml:space="preserve"> </w:t>
      </w:r>
      <w:r w:rsidRPr="00933B59">
        <w:t>budget</w:t>
      </w:r>
      <w:r w:rsidR="00EE7F38">
        <w:t xml:space="preserve"> </w:t>
      </w:r>
      <w:r w:rsidRPr="00933B59">
        <w:t>and</w:t>
      </w:r>
      <w:r w:rsidR="00EE7F38">
        <w:t xml:space="preserve"> </w:t>
      </w:r>
      <w:r w:rsidRPr="00933B59">
        <w:t>living</w:t>
      </w:r>
      <w:r w:rsidR="00EE7F38">
        <w:t xml:space="preserve"> </w:t>
      </w:r>
      <w:r w:rsidRPr="00933B59">
        <w:t>conditions</w:t>
      </w:r>
      <w:r w:rsidR="00EE7F38">
        <w:t xml:space="preserve"> </w:t>
      </w:r>
      <w:r w:rsidRPr="00933B59">
        <w:t>data</w:t>
      </w:r>
      <w:r w:rsidR="00EE7F38">
        <w:t xml:space="preserve"> </w:t>
      </w:r>
      <w:r w:rsidRPr="00933B59">
        <w:t>collection</w:t>
      </w:r>
      <w:r w:rsidR="00EE7F38">
        <w:t xml:space="preserve"> </w:t>
      </w:r>
      <w:r w:rsidRPr="00933B59">
        <w:t>covers</w:t>
      </w:r>
      <w:r w:rsidR="00EE7F38">
        <w:t xml:space="preserve"> </w:t>
      </w:r>
      <w:r w:rsidRPr="00933B59">
        <w:t>more</w:t>
      </w:r>
      <w:r w:rsidR="00EE7F38">
        <w:t xml:space="preserve"> </w:t>
      </w:r>
      <w:r w:rsidRPr="00933B59">
        <w:t>than</w:t>
      </w:r>
      <w:r w:rsidR="00EE7F38">
        <w:t xml:space="preserve"> </w:t>
      </w:r>
      <w:r w:rsidRPr="00933B59">
        <w:t>9,000</w:t>
      </w:r>
      <w:r w:rsidR="00EE7F38">
        <w:t xml:space="preserve"> </w:t>
      </w:r>
      <w:r w:rsidRPr="00933B59">
        <w:t>households</w:t>
      </w:r>
      <w:r w:rsidR="00EE7F38">
        <w:t xml:space="preserve"> </w:t>
      </w:r>
      <w:r w:rsidRPr="00933B59">
        <w:t>and</w:t>
      </w:r>
      <w:r w:rsidR="00EE7F38">
        <w:t xml:space="preserve"> </w:t>
      </w:r>
      <w:r w:rsidRPr="00933B59">
        <w:t>nearly</w:t>
      </w:r>
      <w:r w:rsidR="00EE7F38">
        <w:t xml:space="preserve"> </w:t>
      </w:r>
      <w:r w:rsidRPr="00933B59">
        <w:t>20,000</w:t>
      </w:r>
      <w:r w:rsidR="00EE7F38">
        <w:t xml:space="preserve"> </w:t>
      </w:r>
      <w:r w:rsidRPr="00933B59">
        <w:t>individuals.</w:t>
      </w:r>
    </w:p>
    <w:p w14:paraId="1EB1A6C0" w14:textId="1F8244FC" w:rsidR="00582FB8" w:rsidRPr="00933B59" w:rsidRDefault="00582FB8" w:rsidP="00ED2374">
      <w:pPr>
        <w:pStyle w:val="SingleTxtG"/>
      </w:pPr>
      <w:r w:rsidRPr="00933B59">
        <w:rPr>
          <w:bCs/>
        </w:rPr>
        <w:t>105.</w:t>
      </w:r>
      <w:r w:rsidRPr="00933B59">
        <w:rPr>
          <w:bCs/>
        </w:rPr>
        <w:tab/>
      </w:r>
      <w:r w:rsidRPr="00933B59">
        <w:t>In</w:t>
      </w:r>
      <w:r w:rsidR="00EE7F38">
        <w:t xml:space="preserve"> </w:t>
      </w:r>
      <w:r w:rsidRPr="00933B59">
        <w:t>order</w:t>
      </w:r>
      <w:r w:rsidR="00EE7F38">
        <w:t xml:space="preserve"> </w:t>
      </w:r>
      <w:r w:rsidRPr="00933B59">
        <w:t>to</w:t>
      </w:r>
      <w:r w:rsidR="00EE7F38">
        <w:t xml:space="preserve"> </w:t>
      </w:r>
      <w:r w:rsidRPr="00933B59">
        <w:t>eradicate</w:t>
      </w:r>
      <w:r w:rsidR="00EE7F38">
        <w:t xml:space="preserve"> </w:t>
      </w:r>
      <w:r w:rsidRPr="00933B59">
        <w:t>structural</w:t>
      </w:r>
      <w:r w:rsidR="00EE7F38">
        <w:t xml:space="preserve"> </w:t>
      </w:r>
      <w:r w:rsidRPr="00933B59">
        <w:t>discrimination</w:t>
      </w:r>
      <w:r w:rsidR="00EE7F38">
        <w:t xml:space="preserve"> </w:t>
      </w:r>
      <w:r w:rsidRPr="00933B59">
        <w:t>and</w:t>
      </w:r>
      <w:r w:rsidR="00EE7F38">
        <w:t xml:space="preserve"> </w:t>
      </w:r>
      <w:r w:rsidRPr="00933B59">
        <w:t>achieve</w:t>
      </w:r>
      <w:r w:rsidR="00EE7F38">
        <w:t xml:space="preserve"> </w:t>
      </w:r>
      <w:r w:rsidRPr="00933B59">
        <w:t>social</w:t>
      </w:r>
      <w:r w:rsidR="00EE7F38">
        <w:t xml:space="preserve"> </w:t>
      </w:r>
      <w:r w:rsidRPr="00933B59">
        <w:t>inclusion,</w:t>
      </w:r>
      <w:r w:rsidR="00EE7F38">
        <w:t xml:space="preserve"> </w:t>
      </w:r>
      <w:r w:rsidRPr="00933B59">
        <w:t>several</w:t>
      </w:r>
      <w:r w:rsidR="00EE7F38">
        <w:t xml:space="preserve"> </w:t>
      </w:r>
      <w:r w:rsidRPr="00933B59">
        <w:t>programmes,</w:t>
      </w:r>
      <w:r w:rsidR="00EE7F38">
        <w:t xml:space="preserve"> </w:t>
      </w:r>
      <w:r w:rsidRPr="00933B59">
        <w:t>with</w:t>
      </w:r>
      <w:r w:rsidR="00EE7F38">
        <w:t xml:space="preserve"> </w:t>
      </w:r>
      <w:r w:rsidRPr="00933B59">
        <w:t>different</w:t>
      </w:r>
      <w:r w:rsidR="00EE7F38">
        <w:t xml:space="preserve"> </w:t>
      </w:r>
      <w:r w:rsidRPr="00933B59">
        <w:t>instruments</w:t>
      </w:r>
      <w:r w:rsidR="00EE7F38">
        <w:t xml:space="preserve"> </w:t>
      </w:r>
      <w:r w:rsidRPr="00933B59">
        <w:t>and</w:t>
      </w:r>
      <w:r w:rsidR="00EE7F38">
        <w:t xml:space="preserve"> </w:t>
      </w:r>
      <w:r w:rsidRPr="00933B59">
        <w:t>for</w:t>
      </w:r>
      <w:r w:rsidR="00EE7F38">
        <w:t xml:space="preserve"> </w:t>
      </w:r>
      <w:r w:rsidRPr="00933B59">
        <w:t>different</w:t>
      </w:r>
      <w:r w:rsidR="00EE7F38">
        <w:t xml:space="preserve"> </w:t>
      </w:r>
      <w:r w:rsidRPr="00933B59">
        <w:t>segments</w:t>
      </w:r>
      <w:r w:rsidR="00EE7F38">
        <w:t xml:space="preserve"> </w:t>
      </w:r>
      <w:r w:rsidRPr="00933B59">
        <w:t>of</w:t>
      </w:r>
      <w:r w:rsidR="00EE7F38">
        <w:t xml:space="preserve"> </w:t>
      </w:r>
      <w:r w:rsidRPr="00933B59">
        <w:t>the</w:t>
      </w:r>
      <w:r w:rsidR="00EE7F38">
        <w:t xml:space="preserve"> </w:t>
      </w:r>
      <w:r w:rsidRPr="00933B59">
        <w:t>wider</w:t>
      </w:r>
      <w:r w:rsidR="00EE7F38">
        <w:t xml:space="preserve"> </w:t>
      </w:r>
      <w:r w:rsidRPr="00933B59">
        <w:t>target</w:t>
      </w:r>
      <w:r w:rsidR="00EE7F38">
        <w:t xml:space="preserve"> </w:t>
      </w:r>
      <w:r w:rsidRPr="00933B59">
        <w:t>group</w:t>
      </w:r>
      <w:r w:rsidR="00EE7F38">
        <w:t xml:space="preserve"> </w:t>
      </w:r>
      <w:r w:rsidRPr="00933B59">
        <w:t>–</w:t>
      </w:r>
      <w:r w:rsidR="00EE7F38">
        <w:t xml:space="preserve"> </w:t>
      </w:r>
      <w:r w:rsidRPr="00933B59">
        <w:t>disadvantaged</w:t>
      </w:r>
      <w:r w:rsidR="00EE7F38">
        <w:t xml:space="preserve"> </w:t>
      </w:r>
      <w:r w:rsidRPr="00933B59">
        <w:t>pupils/students,</w:t>
      </w:r>
      <w:r w:rsidR="00EE7F38">
        <w:t xml:space="preserve"> </w:t>
      </w:r>
      <w:r w:rsidRPr="00933B59">
        <w:t>including</w:t>
      </w:r>
      <w:r w:rsidR="00EE7F38">
        <w:t xml:space="preserve"> </w:t>
      </w:r>
      <w:r w:rsidRPr="00933B59">
        <w:t>a</w:t>
      </w:r>
      <w:r w:rsidR="00EE7F38">
        <w:t xml:space="preserve"> </w:t>
      </w:r>
      <w:r w:rsidRPr="00933B59">
        <w:t>high</w:t>
      </w:r>
      <w:r w:rsidR="00EE7F38">
        <w:t xml:space="preserve"> </w:t>
      </w:r>
      <w:r w:rsidRPr="00933B59">
        <w:t>proportion</w:t>
      </w:r>
      <w:r w:rsidR="00EE7F38">
        <w:t xml:space="preserve"> </w:t>
      </w:r>
      <w:r w:rsidRPr="00933B59">
        <w:t>of</w:t>
      </w:r>
      <w:r w:rsidR="00EE7F38">
        <w:t xml:space="preserve"> </w:t>
      </w:r>
      <w:r w:rsidRPr="00933B59">
        <w:t>Roma</w:t>
      </w:r>
      <w:r w:rsidR="00EE7F38">
        <w:t xml:space="preserve"> </w:t>
      </w:r>
      <w:r w:rsidRPr="00933B59">
        <w:t>pupils/students</w:t>
      </w:r>
      <w:r w:rsidR="00EE7F38">
        <w:t xml:space="preserve"> </w:t>
      </w:r>
      <w:r w:rsidRPr="00933B59">
        <w:t>–</w:t>
      </w:r>
      <w:r w:rsidR="00EE7F38">
        <w:t xml:space="preserve"> </w:t>
      </w:r>
      <w:r w:rsidRPr="00933B59">
        <w:t>aim</w:t>
      </w:r>
      <w:r w:rsidR="00EE7F38">
        <w:t xml:space="preserve"> </w:t>
      </w:r>
      <w:r w:rsidRPr="00933B59">
        <w:t>to</w:t>
      </w:r>
      <w:r w:rsidR="00EE7F38">
        <w:t xml:space="preserve"> </w:t>
      </w:r>
      <w:r w:rsidRPr="00933B59">
        <w:t>reduce</w:t>
      </w:r>
      <w:r w:rsidR="00EE7F38">
        <w:t xml:space="preserve"> </w:t>
      </w:r>
      <w:r w:rsidRPr="00933B59">
        <w:t>early</w:t>
      </w:r>
      <w:r w:rsidR="00EE7F38">
        <w:t xml:space="preserve"> </w:t>
      </w:r>
      <w:r w:rsidRPr="00933B59">
        <w:t>school</w:t>
      </w:r>
      <w:r w:rsidR="00EE7F38">
        <w:t xml:space="preserve"> </w:t>
      </w:r>
      <w:r w:rsidRPr="00933B59">
        <w:t>leaving,</w:t>
      </w:r>
      <w:r w:rsidR="00EE7F38">
        <w:t xml:space="preserve"> </w:t>
      </w:r>
      <w:r w:rsidRPr="00933B59">
        <w:t>strengthen</w:t>
      </w:r>
      <w:r w:rsidR="00EE7F38">
        <w:t xml:space="preserve"> </w:t>
      </w:r>
      <w:r w:rsidRPr="00933B59">
        <w:t>opportunity-creating</w:t>
      </w:r>
      <w:r w:rsidR="00EE7F38">
        <w:t xml:space="preserve"> </w:t>
      </w:r>
      <w:r w:rsidRPr="00933B59">
        <w:t>education</w:t>
      </w:r>
      <w:r w:rsidR="00EE7F38">
        <w:t xml:space="preserve"> </w:t>
      </w:r>
      <w:r w:rsidRPr="00933B59">
        <w:t>and</w:t>
      </w:r>
      <w:r w:rsidR="00EE7F38">
        <w:t xml:space="preserve"> </w:t>
      </w:r>
      <w:r w:rsidRPr="00933B59">
        <w:t>eliminate</w:t>
      </w:r>
      <w:r w:rsidR="00EE7F38">
        <w:t xml:space="preserve"> </w:t>
      </w:r>
      <w:r w:rsidRPr="00933B59">
        <w:t>geographical</w:t>
      </w:r>
      <w:r w:rsidR="00EE7F38">
        <w:t xml:space="preserve"> </w:t>
      </w:r>
      <w:r w:rsidRPr="00933B59">
        <w:t>and</w:t>
      </w:r>
      <w:r w:rsidR="00EE7F38">
        <w:t xml:space="preserve"> </w:t>
      </w:r>
      <w:r w:rsidRPr="00933B59">
        <w:t>in-school</w:t>
      </w:r>
      <w:r w:rsidR="00EE7F38">
        <w:t xml:space="preserve"> </w:t>
      </w:r>
      <w:r w:rsidRPr="00933B59">
        <w:t>segregation.</w:t>
      </w:r>
      <w:r w:rsidR="00EE7F38">
        <w:t xml:space="preserve"> </w:t>
      </w:r>
      <w:r w:rsidRPr="00933B59">
        <w:t>From</w:t>
      </w:r>
      <w:r w:rsidR="00EE7F38">
        <w:t xml:space="preserve"> </w:t>
      </w:r>
      <w:r w:rsidRPr="00933B59">
        <w:t>early</w:t>
      </w:r>
      <w:r w:rsidR="00EE7F38">
        <w:t xml:space="preserve"> </w:t>
      </w:r>
      <w:r w:rsidRPr="00933B59">
        <w:t>childhood</w:t>
      </w:r>
      <w:r w:rsidR="00EE7F38">
        <w:t xml:space="preserve"> </w:t>
      </w:r>
      <w:r w:rsidRPr="00933B59">
        <w:t>to</w:t>
      </w:r>
      <w:r w:rsidR="00EE7F38">
        <w:t xml:space="preserve"> </w:t>
      </w:r>
      <w:r w:rsidRPr="00933B59">
        <w:t>higher</w:t>
      </w:r>
      <w:r w:rsidR="00EE7F38">
        <w:t xml:space="preserve"> </w:t>
      </w:r>
      <w:r w:rsidRPr="00933B59">
        <w:t>education,</w:t>
      </w:r>
      <w:r w:rsidR="00EE7F38">
        <w:t xml:space="preserve"> </w:t>
      </w:r>
      <w:r w:rsidRPr="00933B59">
        <w:t>the</w:t>
      </w:r>
      <w:r w:rsidR="00EE7F38">
        <w:t xml:space="preserve"> </w:t>
      </w:r>
      <w:r w:rsidRPr="00933B59">
        <w:t>programmes</w:t>
      </w:r>
      <w:r w:rsidR="00EE7F38">
        <w:t xml:space="preserve"> </w:t>
      </w:r>
      <w:r w:rsidRPr="00933B59">
        <w:t>provide</w:t>
      </w:r>
      <w:r w:rsidR="00EE7F38">
        <w:t xml:space="preserve"> </w:t>
      </w:r>
      <w:r w:rsidRPr="00933B59">
        <w:t>pedagogical</w:t>
      </w:r>
      <w:r w:rsidR="00EE7F38">
        <w:t xml:space="preserve"> </w:t>
      </w:r>
      <w:r w:rsidRPr="00933B59">
        <w:t>services</w:t>
      </w:r>
      <w:r w:rsidR="00EE7F38">
        <w:t xml:space="preserve"> </w:t>
      </w:r>
      <w:r w:rsidRPr="00933B59">
        <w:t>and</w:t>
      </w:r>
      <w:r w:rsidR="00EE7F38">
        <w:t xml:space="preserve"> </w:t>
      </w:r>
      <w:r w:rsidRPr="00933B59">
        <w:t>other</w:t>
      </w:r>
      <w:r w:rsidR="00EE7F38">
        <w:t xml:space="preserve"> </w:t>
      </w:r>
      <w:r w:rsidRPr="00933B59">
        <w:t>services</w:t>
      </w:r>
      <w:r w:rsidR="00EE7F38">
        <w:t xml:space="preserve"> </w:t>
      </w:r>
      <w:r w:rsidRPr="00933B59">
        <w:t>supporting</w:t>
      </w:r>
      <w:r w:rsidR="00EE7F38">
        <w:t xml:space="preserve"> </w:t>
      </w:r>
      <w:r w:rsidRPr="00933B59">
        <w:t>education,</w:t>
      </w:r>
      <w:r w:rsidR="00EE7F38">
        <w:t xml:space="preserve"> </w:t>
      </w:r>
      <w:r w:rsidRPr="00933B59">
        <w:t>as</w:t>
      </w:r>
      <w:r w:rsidR="00EE7F38">
        <w:t xml:space="preserve"> </w:t>
      </w:r>
      <w:r w:rsidRPr="00933B59">
        <w:t>well</w:t>
      </w:r>
      <w:r w:rsidR="00EE7F38">
        <w:t xml:space="preserve"> </w:t>
      </w:r>
      <w:r w:rsidRPr="00933B59">
        <w:t>as</w:t>
      </w:r>
      <w:r w:rsidR="00EE7F38">
        <w:t xml:space="preserve"> </w:t>
      </w:r>
      <w:r w:rsidRPr="00933B59">
        <w:t>mentoring,</w:t>
      </w:r>
      <w:r w:rsidR="00EE7F38">
        <w:t xml:space="preserve"> </w:t>
      </w:r>
      <w:r w:rsidRPr="00933B59">
        <w:t>scholarships,</w:t>
      </w:r>
      <w:r w:rsidR="00EE7F38">
        <w:t xml:space="preserve"> </w:t>
      </w:r>
      <w:r w:rsidRPr="00933B59">
        <w:t>in-kind</w:t>
      </w:r>
      <w:r w:rsidR="00EE7F38">
        <w:t xml:space="preserve"> </w:t>
      </w:r>
      <w:r w:rsidRPr="00933B59">
        <w:t>benefits</w:t>
      </w:r>
      <w:r w:rsidR="00EE7F38">
        <w:t xml:space="preserve"> </w:t>
      </w:r>
      <w:r w:rsidRPr="00933B59">
        <w:t>(housing,</w:t>
      </w:r>
      <w:r w:rsidR="00EE7F38">
        <w:t xml:space="preserve"> </w:t>
      </w:r>
      <w:r w:rsidRPr="00933B59">
        <w:t>school</w:t>
      </w:r>
      <w:r w:rsidR="00EE7F38">
        <w:t xml:space="preserve"> </w:t>
      </w:r>
      <w:r w:rsidRPr="00933B59">
        <w:t>supplies)</w:t>
      </w:r>
      <w:r w:rsidR="00EE7F38">
        <w:t xml:space="preserve"> </w:t>
      </w:r>
      <w:r w:rsidRPr="00933B59">
        <w:t>and,</w:t>
      </w:r>
      <w:r w:rsidR="00EE7F38">
        <w:t xml:space="preserve"> </w:t>
      </w:r>
      <w:r w:rsidRPr="00933B59">
        <w:t>for</w:t>
      </w:r>
      <w:r w:rsidR="00EE7F38">
        <w:t xml:space="preserve"> </w:t>
      </w:r>
      <w:r w:rsidRPr="00933B59">
        <w:t>the</w:t>
      </w:r>
      <w:r w:rsidR="00EE7F38">
        <w:t xml:space="preserve"> </w:t>
      </w:r>
      <w:r w:rsidRPr="00933B59">
        <w:t>most</w:t>
      </w:r>
      <w:r w:rsidR="00EE7F38">
        <w:t xml:space="preserve"> </w:t>
      </w:r>
      <w:r w:rsidRPr="00933B59">
        <w:t>part,</w:t>
      </w:r>
      <w:r w:rsidR="00EE7F38">
        <w:t xml:space="preserve"> </w:t>
      </w:r>
      <w:r w:rsidRPr="00933B59">
        <w:t>the</w:t>
      </w:r>
      <w:r w:rsidR="00EE7F38">
        <w:t xml:space="preserve"> </w:t>
      </w:r>
      <w:r w:rsidRPr="00933B59">
        <w:t>development</w:t>
      </w:r>
      <w:r w:rsidR="00EE7F38">
        <w:t xml:space="preserve"> </w:t>
      </w:r>
      <w:r w:rsidRPr="00933B59">
        <w:t>and</w:t>
      </w:r>
      <w:r w:rsidR="00EE7F38">
        <w:t xml:space="preserve"> </w:t>
      </w:r>
      <w:r w:rsidRPr="00933B59">
        <w:t>support</w:t>
      </w:r>
      <w:r w:rsidR="00EE7F38">
        <w:t xml:space="preserve"> </w:t>
      </w:r>
      <w:r w:rsidRPr="00933B59">
        <w:t>of</w:t>
      </w:r>
      <w:r w:rsidR="00EE7F38">
        <w:t xml:space="preserve"> </w:t>
      </w:r>
      <w:r w:rsidRPr="00933B59">
        <w:t>pedagogical</w:t>
      </w:r>
      <w:r w:rsidR="00EE7F38">
        <w:t xml:space="preserve"> </w:t>
      </w:r>
      <w:r w:rsidRPr="00933B59">
        <w:t>professionals</w:t>
      </w:r>
      <w:r w:rsidR="00EE7F38">
        <w:t xml:space="preserve"> </w:t>
      </w:r>
      <w:r w:rsidRPr="00933B59">
        <w:t>and</w:t>
      </w:r>
      <w:r w:rsidR="00EE7F38">
        <w:t xml:space="preserve"> </w:t>
      </w:r>
      <w:r w:rsidRPr="00933B59">
        <w:t>other</w:t>
      </w:r>
      <w:r w:rsidR="00EE7F38">
        <w:t xml:space="preserve"> </w:t>
      </w:r>
      <w:r w:rsidRPr="00933B59">
        <w:t>professionals</w:t>
      </w:r>
      <w:r w:rsidR="00EE7F38">
        <w:t xml:space="preserve"> </w:t>
      </w:r>
      <w:r w:rsidRPr="00933B59">
        <w:t>supporting</w:t>
      </w:r>
      <w:r w:rsidR="00EE7F38">
        <w:t xml:space="preserve"> </w:t>
      </w:r>
      <w:r w:rsidRPr="00933B59">
        <w:t>education.</w:t>
      </w:r>
    </w:p>
    <w:p w14:paraId="2056DD7B" w14:textId="69E7AA79" w:rsidR="00582FB8" w:rsidRPr="00933B59" w:rsidRDefault="00582FB8" w:rsidP="00ED2374">
      <w:pPr>
        <w:pStyle w:val="SingleTxtG"/>
      </w:pPr>
      <w:r w:rsidRPr="00933B59">
        <w:rPr>
          <w:bCs/>
        </w:rPr>
        <w:t>106.</w:t>
      </w:r>
      <w:r w:rsidRPr="00933B59">
        <w:rPr>
          <w:bCs/>
        </w:rPr>
        <w:tab/>
      </w:r>
      <w:r w:rsidRPr="002924C5">
        <w:rPr>
          <w:bCs/>
          <w:i/>
          <w:iCs/>
        </w:rPr>
        <w:t>As</w:t>
      </w:r>
      <w:r w:rsidR="00EE7F38">
        <w:rPr>
          <w:bCs/>
          <w:i/>
          <w:iCs/>
        </w:rPr>
        <w:t xml:space="preserve"> </w:t>
      </w:r>
      <w:r w:rsidRPr="002924C5">
        <w:rPr>
          <w:bCs/>
          <w:i/>
          <w:iCs/>
        </w:rPr>
        <w:t>for</w:t>
      </w:r>
      <w:r w:rsidR="00EE7F38">
        <w:rPr>
          <w:bCs/>
          <w:i/>
          <w:iCs/>
        </w:rPr>
        <w:t xml:space="preserve"> </w:t>
      </w:r>
      <w:r w:rsidRPr="002924C5">
        <w:rPr>
          <w:bCs/>
          <w:i/>
          <w:iCs/>
        </w:rPr>
        <w:t>an</w:t>
      </w:r>
      <w:r w:rsidR="00EE7F38">
        <w:rPr>
          <w:bCs/>
          <w:i/>
          <w:iCs/>
        </w:rPr>
        <w:t xml:space="preserve"> </w:t>
      </w:r>
      <w:r w:rsidRPr="002924C5">
        <w:rPr>
          <w:bCs/>
          <w:i/>
          <w:iCs/>
        </w:rPr>
        <w:t>example,</w:t>
      </w:r>
      <w:r w:rsidR="00EE7F38">
        <w:rPr>
          <w:bCs/>
          <w:i/>
          <w:iCs/>
        </w:rPr>
        <w:t xml:space="preserve"> </w:t>
      </w:r>
      <w:r w:rsidRPr="002924C5">
        <w:rPr>
          <w:bCs/>
          <w:i/>
          <w:iCs/>
        </w:rPr>
        <w:t>Sure</w:t>
      </w:r>
      <w:r w:rsidR="00EE7F38">
        <w:rPr>
          <w:bCs/>
          <w:i/>
          <w:iCs/>
        </w:rPr>
        <w:t xml:space="preserve"> </w:t>
      </w:r>
      <w:r w:rsidRPr="002924C5">
        <w:rPr>
          <w:bCs/>
          <w:i/>
          <w:iCs/>
        </w:rPr>
        <w:t>Start</w:t>
      </w:r>
      <w:r w:rsidR="00EE7F38">
        <w:rPr>
          <w:bCs/>
          <w:i/>
          <w:iCs/>
        </w:rPr>
        <w:t xml:space="preserve"> </w:t>
      </w:r>
      <w:r w:rsidRPr="002924C5">
        <w:rPr>
          <w:bCs/>
          <w:i/>
          <w:iCs/>
        </w:rPr>
        <w:t>Children</w:t>
      </w:r>
      <w:r w:rsidR="00747F7E">
        <w:rPr>
          <w:bCs/>
          <w:i/>
          <w:iCs/>
        </w:rPr>
        <w:t>’</w:t>
      </w:r>
      <w:r w:rsidRPr="002924C5">
        <w:rPr>
          <w:bCs/>
          <w:i/>
          <w:iCs/>
        </w:rPr>
        <w:t>s</w:t>
      </w:r>
      <w:r w:rsidR="00EE7F38">
        <w:rPr>
          <w:bCs/>
          <w:i/>
          <w:iCs/>
        </w:rPr>
        <w:t xml:space="preserve"> </w:t>
      </w:r>
      <w:r w:rsidRPr="002924C5">
        <w:rPr>
          <w:bCs/>
          <w:i/>
          <w:iCs/>
        </w:rPr>
        <w:t>Houses</w:t>
      </w:r>
      <w:r w:rsidR="00EE7F38">
        <w:t xml:space="preserve"> </w:t>
      </w:r>
      <w:r w:rsidRPr="00933B59">
        <w:t>provide</w:t>
      </w:r>
      <w:r w:rsidR="00EE7F38">
        <w:t xml:space="preserve"> </w:t>
      </w:r>
      <w:r w:rsidRPr="00933B59">
        <w:t>assistance,</w:t>
      </w:r>
      <w:r w:rsidR="00EE7F38">
        <w:t xml:space="preserve"> </w:t>
      </w:r>
      <w:r w:rsidRPr="00933B59">
        <w:t>including</w:t>
      </w:r>
      <w:r w:rsidR="00EE7F38">
        <w:t xml:space="preserve"> </w:t>
      </w:r>
      <w:r w:rsidRPr="00933B59">
        <w:t>early</w:t>
      </w:r>
      <w:r w:rsidR="00EE7F38">
        <w:t xml:space="preserve"> </w:t>
      </w:r>
      <w:r w:rsidRPr="00933B59">
        <w:t>development</w:t>
      </w:r>
      <w:r w:rsidR="00EE7F38">
        <w:t xml:space="preserve"> </w:t>
      </w:r>
      <w:r w:rsidRPr="00933B59">
        <w:t>if</w:t>
      </w:r>
      <w:r w:rsidR="00EE7F38">
        <w:t xml:space="preserve"> </w:t>
      </w:r>
      <w:r w:rsidRPr="00933B59">
        <w:t>necessary,</w:t>
      </w:r>
      <w:r w:rsidR="00EE7F38">
        <w:t xml:space="preserve"> </w:t>
      </w:r>
      <w:r w:rsidRPr="00933B59">
        <w:t>to</w:t>
      </w:r>
      <w:r w:rsidR="00EE7F38">
        <w:t xml:space="preserve"> </w:t>
      </w:r>
      <w:r w:rsidRPr="00933B59">
        <w:t>children</w:t>
      </w:r>
      <w:r w:rsidR="00EE7F38">
        <w:t xml:space="preserve"> </w:t>
      </w:r>
      <w:r w:rsidRPr="00933B59">
        <w:t>aged</w:t>
      </w:r>
      <w:r w:rsidR="00EE7F38">
        <w:t xml:space="preserve"> </w:t>
      </w:r>
      <w:r w:rsidRPr="00933B59">
        <w:t>0</w:t>
      </w:r>
      <w:r w:rsidR="00F67060">
        <w:t>–</w:t>
      </w:r>
      <w:r w:rsidRPr="00933B59">
        <w:t>3</w:t>
      </w:r>
      <w:r w:rsidR="00EE7F38">
        <w:t xml:space="preserve"> </w:t>
      </w:r>
      <w:r w:rsidRPr="00933B59">
        <w:t>years</w:t>
      </w:r>
      <w:r w:rsidR="00EE7F38">
        <w:t xml:space="preserve"> </w:t>
      </w:r>
      <w:r w:rsidRPr="00933B59">
        <w:t>living</w:t>
      </w:r>
      <w:r w:rsidR="00EE7F38">
        <w:t xml:space="preserve"> </w:t>
      </w:r>
      <w:r w:rsidRPr="00933B59">
        <w:t>in</w:t>
      </w:r>
      <w:r w:rsidR="00EE7F38">
        <w:t xml:space="preserve"> </w:t>
      </w:r>
      <w:r w:rsidRPr="00933B59">
        <w:t>deep</w:t>
      </w:r>
      <w:r w:rsidR="00EE7F38">
        <w:t xml:space="preserve"> </w:t>
      </w:r>
      <w:r w:rsidRPr="00933B59">
        <w:t>poverty,</w:t>
      </w:r>
      <w:r w:rsidR="00EE7F38">
        <w:t xml:space="preserve"> </w:t>
      </w:r>
      <w:r w:rsidRPr="00933B59">
        <w:t>having</w:t>
      </w:r>
      <w:r w:rsidR="00EE7F38">
        <w:t xml:space="preserve"> </w:t>
      </w:r>
      <w:r w:rsidRPr="00933B59">
        <w:t>socio-cultural</w:t>
      </w:r>
      <w:r w:rsidR="00EE7F38">
        <w:t xml:space="preserve"> </w:t>
      </w:r>
      <w:r w:rsidRPr="00933B59">
        <w:t>disadvantages</w:t>
      </w:r>
      <w:r w:rsidR="00EE7F38">
        <w:t xml:space="preserve"> </w:t>
      </w:r>
      <w:r w:rsidRPr="00933B59">
        <w:t>and</w:t>
      </w:r>
      <w:r w:rsidR="00EE7F38">
        <w:t xml:space="preserve"> </w:t>
      </w:r>
      <w:r w:rsidRPr="00933B59">
        <w:t>being</w:t>
      </w:r>
      <w:r w:rsidR="00EE7F38">
        <w:t xml:space="preserve"> </w:t>
      </w:r>
      <w:r w:rsidRPr="00933B59">
        <w:t>mostly</w:t>
      </w:r>
      <w:r w:rsidR="00EE7F38">
        <w:t xml:space="preserve"> </w:t>
      </w:r>
      <w:r w:rsidRPr="00933B59">
        <w:t>Roma,</w:t>
      </w:r>
      <w:r w:rsidR="00EE7F38">
        <w:t xml:space="preserve"> </w:t>
      </w:r>
      <w:r w:rsidRPr="00933B59">
        <w:t>at</w:t>
      </w:r>
      <w:r w:rsidR="00EE7F38">
        <w:t xml:space="preserve"> </w:t>
      </w:r>
      <w:r w:rsidRPr="00933B59">
        <w:t>the</w:t>
      </w:r>
      <w:r w:rsidR="00EE7F38">
        <w:t xml:space="preserve"> </w:t>
      </w:r>
      <w:r w:rsidRPr="00933B59">
        <w:t>early</w:t>
      </w:r>
      <w:r w:rsidR="00EE7F38">
        <w:t xml:space="preserve"> </w:t>
      </w:r>
      <w:r w:rsidRPr="00933B59">
        <w:t>stage</w:t>
      </w:r>
      <w:r w:rsidR="00EE7F38">
        <w:t xml:space="preserve"> </w:t>
      </w:r>
      <w:r w:rsidRPr="00933B59">
        <w:t>of</w:t>
      </w:r>
      <w:r w:rsidR="00EE7F38">
        <w:t xml:space="preserve"> </w:t>
      </w:r>
      <w:r w:rsidRPr="00933B59">
        <w:t>life</w:t>
      </w:r>
      <w:r w:rsidR="00EE7F38">
        <w:t xml:space="preserve"> </w:t>
      </w:r>
      <w:r w:rsidRPr="00933B59">
        <w:t>particularly</w:t>
      </w:r>
      <w:r w:rsidR="00EE7F38">
        <w:t xml:space="preserve"> </w:t>
      </w:r>
      <w:r w:rsidRPr="00933B59">
        <w:t>important</w:t>
      </w:r>
      <w:r w:rsidR="00EE7F38">
        <w:t xml:space="preserve"> </w:t>
      </w:r>
      <w:r w:rsidRPr="00933B59">
        <w:t>for</w:t>
      </w:r>
      <w:r w:rsidR="00EE7F38">
        <w:t xml:space="preserve"> </w:t>
      </w:r>
      <w:r w:rsidRPr="00933B59">
        <w:t>their</w:t>
      </w:r>
      <w:r w:rsidR="00EE7F38">
        <w:t xml:space="preserve"> </w:t>
      </w:r>
      <w:r w:rsidRPr="00933B59">
        <w:t>later</w:t>
      </w:r>
      <w:r w:rsidR="00EE7F38">
        <w:t xml:space="preserve"> </w:t>
      </w:r>
      <w:r w:rsidRPr="00933B59">
        <w:t>development,</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develop</w:t>
      </w:r>
      <w:r w:rsidR="00EE7F38">
        <w:t xml:space="preserve"> </w:t>
      </w:r>
      <w:r w:rsidRPr="00933B59">
        <w:t>the</w:t>
      </w:r>
      <w:r w:rsidR="00EE7F38">
        <w:t xml:space="preserve"> </w:t>
      </w:r>
      <w:r w:rsidRPr="00933B59">
        <w:t>skills</w:t>
      </w:r>
      <w:r w:rsidR="00EE7F38">
        <w:t xml:space="preserve"> </w:t>
      </w:r>
      <w:r w:rsidRPr="00933B59">
        <w:t>and</w:t>
      </w:r>
      <w:r w:rsidR="00EE7F38">
        <w:t xml:space="preserve"> </w:t>
      </w:r>
      <w:r w:rsidRPr="00933B59">
        <w:t>abilities</w:t>
      </w:r>
      <w:r w:rsidR="00EE7F38">
        <w:t xml:space="preserve"> </w:t>
      </w:r>
      <w:r w:rsidRPr="00933B59">
        <w:t>essential</w:t>
      </w:r>
      <w:r w:rsidR="00EE7F38">
        <w:t xml:space="preserve"> </w:t>
      </w:r>
      <w:r w:rsidRPr="00933B59">
        <w:t>for</w:t>
      </w:r>
      <w:r w:rsidR="00EE7F38">
        <w:t xml:space="preserve"> </w:t>
      </w:r>
      <w:r w:rsidRPr="00933B59">
        <w:t>their</w:t>
      </w:r>
      <w:r w:rsidR="00EE7F38">
        <w:t xml:space="preserve"> </w:t>
      </w:r>
      <w:r w:rsidRPr="00933B59">
        <w:t>later</w:t>
      </w:r>
      <w:r w:rsidR="00EE7F38">
        <w:t xml:space="preserve"> </w:t>
      </w:r>
      <w:r w:rsidRPr="00933B59">
        <w:t>integration</w:t>
      </w:r>
      <w:r w:rsidR="00EE7F38">
        <w:t xml:space="preserve"> </w:t>
      </w:r>
      <w:r w:rsidRPr="00933B59">
        <w:t>in</w:t>
      </w:r>
      <w:r w:rsidR="00EE7F38">
        <w:t xml:space="preserve"> </w:t>
      </w:r>
      <w:r w:rsidRPr="00933B59">
        <w:t>kindergarten</w:t>
      </w:r>
      <w:r w:rsidR="00EE7F38">
        <w:t xml:space="preserve"> </w:t>
      </w:r>
      <w:r w:rsidRPr="00933B59">
        <w:t>as</w:t>
      </w:r>
      <w:r w:rsidR="00EE7F38">
        <w:t xml:space="preserve"> </w:t>
      </w:r>
      <w:r w:rsidRPr="00933B59">
        <w:t>well</w:t>
      </w:r>
      <w:r w:rsidR="00EE7F38">
        <w:t xml:space="preserve"> </w:t>
      </w:r>
      <w:r w:rsidRPr="00933B59">
        <w:t>as</w:t>
      </w:r>
      <w:r w:rsidR="00EE7F38">
        <w:t xml:space="preserve"> </w:t>
      </w:r>
      <w:r w:rsidRPr="00933B59">
        <w:t>for</w:t>
      </w:r>
      <w:r w:rsidR="00EE7F38">
        <w:t xml:space="preserve"> </w:t>
      </w:r>
      <w:r w:rsidRPr="00933B59">
        <w:t>their</w:t>
      </w:r>
      <w:r w:rsidR="00EE7F38">
        <w:t xml:space="preserve"> </w:t>
      </w:r>
      <w:r w:rsidRPr="00933B59">
        <w:t>school</w:t>
      </w:r>
      <w:r w:rsidR="00EE7F38">
        <w:t xml:space="preserve"> </w:t>
      </w:r>
      <w:r w:rsidRPr="00933B59">
        <w:t>success,</w:t>
      </w:r>
      <w:r w:rsidR="00EE7F38">
        <w:t xml:space="preserve"> </w:t>
      </w:r>
      <w:r w:rsidRPr="00933B59">
        <w:t>and</w:t>
      </w:r>
      <w:r w:rsidR="00EE7F38">
        <w:t xml:space="preserve"> </w:t>
      </w:r>
      <w:r w:rsidRPr="00933B59">
        <w:t>to</w:t>
      </w:r>
      <w:r w:rsidR="00EE7F38">
        <w:t xml:space="preserve"> </w:t>
      </w:r>
      <w:r w:rsidRPr="00933B59">
        <w:t>reach</w:t>
      </w:r>
      <w:r w:rsidR="00EE7F38">
        <w:t xml:space="preserve"> </w:t>
      </w:r>
      <w:r w:rsidRPr="00933B59">
        <w:t>the</w:t>
      </w:r>
      <w:r w:rsidR="00EE7F38">
        <w:t xml:space="preserve"> </w:t>
      </w:r>
      <w:r w:rsidRPr="00933B59">
        <w:t>optimum</w:t>
      </w:r>
      <w:r w:rsidR="00EE7F38">
        <w:t xml:space="preserve"> </w:t>
      </w:r>
      <w:r w:rsidRPr="00933B59">
        <w:t>of</w:t>
      </w:r>
      <w:r w:rsidR="00EE7F38">
        <w:t xml:space="preserve"> </w:t>
      </w:r>
      <w:r w:rsidRPr="00933B59">
        <w:t>their</w:t>
      </w:r>
      <w:r w:rsidR="00EE7F38">
        <w:t xml:space="preserve"> </w:t>
      </w:r>
      <w:r w:rsidRPr="00933B59">
        <w:t>age</w:t>
      </w:r>
      <w:r w:rsidR="00EE7F38">
        <w:t xml:space="preserve"> </w:t>
      </w:r>
      <w:r w:rsidRPr="00933B59">
        <w:t>development.</w:t>
      </w:r>
      <w:r w:rsidR="00EE7F38">
        <w:t xml:space="preserve"> </w:t>
      </w:r>
      <w:r w:rsidRPr="00933B59">
        <w:t>All</w:t>
      </w:r>
      <w:r w:rsidR="00EE7F38">
        <w:t xml:space="preserve"> </w:t>
      </w:r>
      <w:r w:rsidRPr="00933B59">
        <w:t>this</w:t>
      </w:r>
      <w:r w:rsidR="00EE7F38">
        <w:t xml:space="preserve"> </w:t>
      </w:r>
      <w:r w:rsidRPr="00933B59">
        <w:t>takes</w:t>
      </w:r>
      <w:r w:rsidR="00EE7F38">
        <w:t xml:space="preserve"> </w:t>
      </w:r>
      <w:r w:rsidRPr="00933B59">
        <w:t>place</w:t>
      </w:r>
      <w:r w:rsidR="00EE7F38">
        <w:t xml:space="preserve"> </w:t>
      </w:r>
      <w:r w:rsidRPr="00933B59">
        <w:t>with</w:t>
      </w:r>
      <w:r w:rsidR="00EE7F38">
        <w:t xml:space="preserve"> </w:t>
      </w:r>
      <w:r w:rsidRPr="00933B59">
        <w:t>the</w:t>
      </w:r>
      <w:r w:rsidR="00EE7F38">
        <w:t xml:space="preserve"> </w:t>
      </w:r>
      <w:r w:rsidRPr="00933B59">
        <w:t>involvement</w:t>
      </w:r>
      <w:r w:rsidR="00EE7F38">
        <w:t xml:space="preserve"> </w:t>
      </w:r>
      <w:r w:rsidRPr="00933B59">
        <w:t>of</w:t>
      </w:r>
      <w:r w:rsidR="00EE7F38">
        <w:t xml:space="preserve"> </w:t>
      </w:r>
      <w:r w:rsidRPr="00933B59">
        <w:t>parents,</w:t>
      </w:r>
      <w:r w:rsidR="00EE7F38">
        <w:t xml:space="preserve"> </w:t>
      </w:r>
      <w:r w:rsidRPr="00933B59">
        <w:t>at</w:t>
      </w:r>
      <w:r w:rsidR="00EE7F38">
        <w:t xml:space="preserve"> </w:t>
      </w:r>
      <w:r w:rsidRPr="00933B59">
        <w:t>the</w:t>
      </w:r>
      <w:r w:rsidR="00EE7F38">
        <w:t xml:space="preserve"> </w:t>
      </w:r>
      <w:r w:rsidRPr="00933B59">
        <w:t>same</w:t>
      </w:r>
      <w:r w:rsidR="00EE7F38">
        <w:t xml:space="preserve"> </w:t>
      </w:r>
      <w:r w:rsidRPr="00933B59">
        <w:t>time</w:t>
      </w:r>
      <w:r w:rsidR="00EE7F38">
        <w:t xml:space="preserve"> </w:t>
      </w:r>
      <w:r w:rsidRPr="00933B59">
        <w:t>by</w:t>
      </w:r>
      <w:r w:rsidR="00EE7F38">
        <w:t xml:space="preserve"> </w:t>
      </w:r>
      <w:r w:rsidRPr="00933B59">
        <w:t>strengthening</w:t>
      </w:r>
      <w:r w:rsidR="00EE7F38">
        <w:t xml:space="preserve"> </w:t>
      </w:r>
      <w:r w:rsidRPr="00933B59">
        <w:t>parental</w:t>
      </w:r>
      <w:r w:rsidR="00EE7F38">
        <w:t xml:space="preserve"> </w:t>
      </w:r>
      <w:r w:rsidRPr="00933B59">
        <w:t>competencies.</w:t>
      </w:r>
      <w:r w:rsidR="00EE7F38">
        <w:t xml:space="preserve"> </w:t>
      </w:r>
      <w:r w:rsidRPr="00933B59">
        <w:t>In</w:t>
      </w:r>
      <w:r w:rsidR="00EE7F38">
        <w:t xml:space="preserve"> </w:t>
      </w:r>
      <w:r w:rsidRPr="00933B59">
        <w:t>the</w:t>
      </w:r>
      <w:r w:rsidR="00EE7F38">
        <w:t xml:space="preserve"> </w:t>
      </w:r>
      <w:r w:rsidRPr="00933B59">
        <w:t>Houses,</w:t>
      </w:r>
      <w:r w:rsidR="00EE7F38">
        <w:t xml:space="preserve"> </w:t>
      </w:r>
      <w:r w:rsidRPr="00933B59">
        <w:t>ideal</w:t>
      </w:r>
      <w:r w:rsidR="00EE7F38">
        <w:t xml:space="preserve"> </w:t>
      </w:r>
      <w:r w:rsidRPr="00933B59">
        <w:t>environment</w:t>
      </w:r>
      <w:r w:rsidR="00EE7F38">
        <w:t xml:space="preserve"> </w:t>
      </w:r>
      <w:r w:rsidRPr="00933B59">
        <w:t>is</w:t>
      </w:r>
      <w:r w:rsidR="00EE7F38">
        <w:t xml:space="preserve"> </w:t>
      </w:r>
      <w:r w:rsidRPr="00933B59">
        <w:t>created</w:t>
      </w:r>
      <w:r w:rsidR="00EE7F38">
        <w:t xml:space="preserve"> </w:t>
      </w:r>
      <w:r w:rsidRPr="00933B59">
        <w:t>for</w:t>
      </w:r>
      <w:r w:rsidR="00EE7F38">
        <w:t xml:space="preserve"> </w:t>
      </w:r>
      <w:r w:rsidRPr="00933B59">
        <w:t>the</w:t>
      </w:r>
      <w:r w:rsidR="00EE7F38">
        <w:t xml:space="preserve"> </w:t>
      </w:r>
      <w:r w:rsidRPr="00933B59">
        <w:t>development</w:t>
      </w:r>
      <w:r w:rsidR="00EE7F38">
        <w:t xml:space="preserve"> </w:t>
      </w:r>
      <w:r w:rsidRPr="00933B59">
        <w:t>of</w:t>
      </w:r>
      <w:r w:rsidR="00EE7F38">
        <w:t xml:space="preserve"> </w:t>
      </w:r>
      <w:r w:rsidRPr="00933B59">
        <w:t>movement,</w:t>
      </w:r>
      <w:r w:rsidR="00EE7F38">
        <w:t xml:space="preserve"> </w:t>
      </w:r>
      <w:r w:rsidRPr="00933B59">
        <w:t>speech</w:t>
      </w:r>
      <w:r w:rsidR="00EE7F38">
        <w:t xml:space="preserve"> </w:t>
      </w:r>
      <w:r w:rsidRPr="00933B59">
        <w:t>and</w:t>
      </w:r>
      <w:r w:rsidR="00EE7F38">
        <w:t xml:space="preserve"> </w:t>
      </w:r>
      <w:r w:rsidRPr="00933B59">
        <w:t>intellect,</w:t>
      </w:r>
      <w:r w:rsidR="00EE7F38">
        <w:t xml:space="preserve"> </w:t>
      </w:r>
      <w:r w:rsidRPr="00933B59">
        <w:t>and</w:t>
      </w:r>
      <w:r w:rsidR="00EE7F38">
        <w:t xml:space="preserve"> </w:t>
      </w:r>
      <w:r w:rsidRPr="00933B59">
        <w:t>through</w:t>
      </w:r>
      <w:r w:rsidR="00EE7F38">
        <w:t xml:space="preserve"> </w:t>
      </w:r>
      <w:r w:rsidRPr="00933B59">
        <w:t>caring</w:t>
      </w:r>
      <w:r w:rsidR="00EE7F38">
        <w:t xml:space="preserve"> </w:t>
      </w:r>
      <w:r w:rsidRPr="00933B59">
        <w:t>for</w:t>
      </w:r>
      <w:r w:rsidR="00EE7F38">
        <w:t xml:space="preserve"> </w:t>
      </w:r>
      <w:r w:rsidRPr="00933B59">
        <w:t>the</w:t>
      </w:r>
      <w:r w:rsidR="00EE7F38">
        <w:t xml:space="preserve"> </w:t>
      </w:r>
      <w:r w:rsidRPr="00933B59">
        <w:t>children,</w:t>
      </w:r>
      <w:r w:rsidR="00EE7F38">
        <w:t xml:space="preserve"> </w:t>
      </w:r>
      <w:r w:rsidRPr="00933B59">
        <w:t>the</w:t>
      </w:r>
      <w:r w:rsidR="00EE7F38">
        <w:t xml:space="preserve"> </w:t>
      </w:r>
      <w:r w:rsidRPr="00933B59">
        <w:t>parents</w:t>
      </w:r>
      <w:r w:rsidR="00EE7F38">
        <w:t xml:space="preserve"> </w:t>
      </w:r>
      <w:r w:rsidRPr="00933B59">
        <w:t>themselves</w:t>
      </w:r>
      <w:r w:rsidR="00EE7F38">
        <w:t xml:space="preserve"> </w:t>
      </w:r>
      <w:r w:rsidRPr="00933B59">
        <w:t>acquire</w:t>
      </w:r>
      <w:r w:rsidR="00EE7F38">
        <w:t xml:space="preserve"> </w:t>
      </w:r>
      <w:r w:rsidRPr="00933B59">
        <w:t>the</w:t>
      </w:r>
      <w:r w:rsidR="00EE7F38">
        <w:t xml:space="preserve"> </w:t>
      </w:r>
      <w:r w:rsidRPr="00933B59">
        <w:t>knowledge</w:t>
      </w:r>
      <w:r w:rsidR="00EE7F38">
        <w:t xml:space="preserve"> </w:t>
      </w:r>
      <w:r w:rsidRPr="00933B59">
        <w:t>necessary</w:t>
      </w:r>
      <w:r w:rsidR="00EE7F38">
        <w:t xml:space="preserve"> </w:t>
      </w:r>
      <w:r w:rsidRPr="00933B59">
        <w:t>for</w:t>
      </w:r>
      <w:r w:rsidR="00EE7F38">
        <w:t xml:space="preserve"> </w:t>
      </w:r>
      <w:r w:rsidRPr="00933B59">
        <w:t>the</w:t>
      </w:r>
      <w:r w:rsidR="00EE7F38">
        <w:t xml:space="preserve"> </w:t>
      </w:r>
      <w:r w:rsidRPr="00933B59">
        <w:t>upbringing</w:t>
      </w:r>
      <w:r w:rsidR="00EE7F38">
        <w:t xml:space="preserve"> </w:t>
      </w:r>
      <w:r w:rsidRPr="00933B59">
        <w:t>of</w:t>
      </w:r>
      <w:r w:rsidR="00EE7F38">
        <w:t xml:space="preserve"> </w:t>
      </w:r>
      <w:r w:rsidRPr="00933B59">
        <w:t>a</w:t>
      </w:r>
      <w:r w:rsidR="00EE7F38">
        <w:t xml:space="preserve"> </w:t>
      </w:r>
      <w:r w:rsidRPr="00933B59">
        <w:t>healthy</w:t>
      </w:r>
      <w:r w:rsidR="00EE7F38">
        <w:t xml:space="preserve"> </w:t>
      </w:r>
      <w:r w:rsidRPr="00933B59">
        <w:t>personality.</w:t>
      </w:r>
    </w:p>
    <w:p w14:paraId="3F7B8755" w14:textId="3D223D8A" w:rsidR="00582FB8" w:rsidRPr="00933B59" w:rsidRDefault="00582FB8" w:rsidP="00ED2374">
      <w:pPr>
        <w:pStyle w:val="SingleTxtG"/>
      </w:pPr>
      <w:r w:rsidRPr="00933B59">
        <w:rPr>
          <w:bCs/>
        </w:rPr>
        <w:t>107.</w:t>
      </w:r>
      <w:r w:rsidRPr="00933B59">
        <w:rPr>
          <w:bCs/>
        </w:rPr>
        <w:tab/>
      </w:r>
      <w:r w:rsidRPr="00933B59">
        <w:t>Sure</w:t>
      </w:r>
      <w:r w:rsidR="00EE7F38">
        <w:t xml:space="preserve"> </w:t>
      </w:r>
      <w:r w:rsidRPr="00933B59">
        <w:t>Start</w:t>
      </w:r>
      <w:r w:rsidR="00EE7F38">
        <w:t xml:space="preserve"> </w:t>
      </w:r>
      <w:r w:rsidRPr="00933B59">
        <w:t>Children</w:t>
      </w:r>
      <w:r w:rsidR="00747F7E">
        <w:t>’</w:t>
      </w:r>
      <w:r w:rsidRPr="00933B59">
        <w:t>s</w:t>
      </w:r>
      <w:r w:rsidR="00EE7F38">
        <w:t xml:space="preserve"> </w:t>
      </w:r>
      <w:r w:rsidRPr="00933B59">
        <w:t>Houses</w:t>
      </w:r>
      <w:r w:rsidR="00EE7F38">
        <w:t xml:space="preserve"> </w:t>
      </w:r>
      <w:r w:rsidRPr="00933B59">
        <w:t>were</w:t>
      </w:r>
      <w:r w:rsidR="00EE7F38">
        <w:t xml:space="preserve"> </w:t>
      </w:r>
      <w:r w:rsidRPr="00933B59">
        <w:t>launched</w:t>
      </w:r>
      <w:r w:rsidR="00EE7F38">
        <w:t xml:space="preserve"> </w:t>
      </w:r>
      <w:r w:rsidRPr="00933B59">
        <w:t>in</w:t>
      </w:r>
      <w:r w:rsidR="00EE7F38">
        <w:t xml:space="preserve"> </w:t>
      </w:r>
      <w:r w:rsidRPr="00933B59">
        <w:t>the</w:t>
      </w:r>
      <w:r w:rsidR="00EE7F38">
        <w:t xml:space="preserve"> </w:t>
      </w:r>
      <w:r w:rsidRPr="00933B59">
        <w:t>framework</w:t>
      </w:r>
      <w:r w:rsidR="00EE7F38">
        <w:t xml:space="preserve"> </w:t>
      </w:r>
      <w:r w:rsidRPr="00933B59">
        <w:t>of</w:t>
      </w:r>
      <w:r w:rsidR="00EE7F38">
        <w:t xml:space="preserve"> </w:t>
      </w:r>
      <w:r w:rsidRPr="00933B59">
        <w:t>a</w:t>
      </w:r>
      <w:r w:rsidR="00EE7F38">
        <w:t xml:space="preserve"> </w:t>
      </w:r>
      <w:r w:rsidRPr="00933B59">
        <w:t>pilot</w:t>
      </w:r>
      <w:r w:rsidR="00EE7F38">
        <w:t xml:space="preserve"> </w:t>
      </w:r>
      <w:r w:rsidRPr="00933B59">
        <w:t>programme</w:t>
      </w:r>
      <w:r w:rsidR="00EE7F38">
        <w:t xml:space="preserve"> </w:t>
      </w:r>
      <w:r w:rsidRPr="00933B59">
        <w:t>and</w:t>
      </w:r>
      <w:r w:rsidR="00EE7F38">
        <w:t xml:space="preserve"> </w:t>
      </w:r>
      <w:r w:rsidRPr="00933B59">
        <w:t>by</w:t>
      </w:r>
      <w:r w:rsidR="00EE7F38">
        <w:t xml:space="preserve"> </w:t>
      </w:r>
      <w:r w:rsidRPr="00933B59">
        <w:t>now</w:t>
      </w:r>
      <w:r w:rsidR="00EE7F38">
        <w:t xml:space="preserve"> </w:t>
      </w:r>
      <w:r w:rsidRPr="00933B59">
        <w:t>they</w:t>
      </w:r>
      <w:r w:rsidR="00EE7F38">
        <w:t xml:space="preserve"> </w:t>
      </w:r>
      <w:r w:rsidRPr="00933B59">
        <w:t>are</w:t>
      </w:r>
      <w:r w:rsidR="00EE7F38">
        <w:t xml:space="preserve"> </w:t>
      </w:r>
      <w:r w:rsidRPr="00933B59">
        <w:t>a</w:t>
      </w:r>
      <w:r w:rsidR="00EE7F38">
        <w:t xml:space="preserve"> </w:t>
      </w:r>
      <w:r w:rsidRPr="00933B59">
        <w:t>permanent,</w:t>
      </w:r>
      <w:r w:rsidR="00EE7F38">
        <w:t xml:space="preserve"> </w:t>
      </w:r>
      <w:r w:rsidRPr="00933B59">
        <w:t>legally</w:t>
      </w:r>
      <w:r w:rsidR="00EE7F38">
        <w:t xml:space="preserve"> </w:t>
      </w:r>
      <w:r w:rsidRPr="00933B59">
        <w:t>regulated</w:t>
      </w:r>
      <w:r w:rsidR="00EE7F38">
        <w:t xml:space="preserve"> </w:t>
      </w:r>
      <w:r w:rsidRPr="00933B59">
        <w:t>and</w:t>
      </w:r>
      <w:r w:rsidR="00EE7F38">
        <w:t xml:space="preserve"> </w:t>
      </w:r>
      <w:r w:rsidRPr="00933B59">
        <w:t>domestically</w:t>
      </w:r>
      <w:r w:rsidR="00EE7F38">
        <w:t xml:space="preserve"> </w:t>
      </w:r>
      <w:r w:rsidRPr="00933B59">
        <w:t>funded</w:t>
      </w:r>
      <w:r w:rsidR="00EE7F38">
        <w:t xml:space="preserve"> </w:t>
      </w:r>
      <w:r w:rsidRPr="00933B59">
        <w:t>part</w:t>
      </w:r>
      <w:r w:rsidR="00EE7F38">
        <w:t xml:space="preserve"> </w:t>
      </w:r>
      <w:r w:rsidRPr="00933B59">
        <w:t>of</w:t>
      </w:r>
      <w:r w:rsidR="00EE7F38">
        <w:t xml:space="preserve"> </w:t>
      </w:r>
      <w:r w:rsidRPr="00933B59">
        <w:t>the</w:t>
      </w:r>
      <w:r w:rsidR="00EE7F38">
        <w:t xml:space="preserve"> </w:t>
      </w:r>
      <w:r w:rsidRPr="00933B59">
        <w:t>Hungarian</w:t>
      </w:r>
      <w:r w:rsidR="00EE7F38">
        <w:t xml:space="preserve"> </w:t>
      </w:r>
      <w:r w:rsidRPr="00933B59">
        <w:t>service</w:t>
      </w:r>
      <w:r w:rsidR="00EE7F38">
        <w:t xml:space="preserve"> </w:t>
      </w:r>
      <w:r w:rsidRPr="00933B59">
        <w:t>system.</w:t>
      </w:r>
      <w:r w:rsidR="00EE7F38">
        <w:t xml:space="preserve"> </w:t>
      </w:r>
      <w:r w:rsidRPr="00933B59">
        <w:t>While</w:t>
      </w:r>
      <w:r w:rsidR="00EE7F38">
        <w:t xml:space="preserve"> </w:t>
      </w:r>
      <w:r w:rsidRPr="00933B59">
        <w:t>in</w:t>
      </w:r>
      <w:r w:rsidR="00EE7F38">
        <w:t xml:space="preserve"> </w:t>
      </w:r>
      <w:r w:rsidRPr="00933B59">
        <w:t>2012</w:t>
      </w:r>
      <w:r w:rsidR="00EE7F38">
        <w:t xml:space="preserve"> </w:t>
      </w:r>
      <w:r w:rsidRPr="00933B59">
        <w:t>there</w:t>
      </w:r>
      <w:r w:rsidR="00EE7F38">
        <w:t xml:space="preserve"> </w:t>
      </w:r>
      <w:r w:rsidRPr="00933B59">
        <w:t>were</w:t>
      </w:r>
      <w:r w:rsidR="00EE7F38">
        <w:t xml:space="preserve"> </w:t>
      </w:r>
      <w:r w:rsidRPr="00933B59">
        <w:t>42,</w:t>
      </w:r>
      <w:r w:rsidR="00EE7F38">
        <w:t xml:space="preserve"> </w:t>
      </w:r>
      <w:r w:rsidRPr="00933B59">
        <w:t>in</w:t>
      </w:r>
      <w:r w:rsidR="00EE7F38">
        <w:t xml:space="preserve"> </w:t>
      </w:r>
      <w:r w:rsidRPr="00933B59">
        <w:t>2022</w:t>
      </w:r>
      <w:r w:rsidR="00EE7F38">
        <w:t xml:space="preserve"> </w:t>
      </w:r>
      <w:r w:rsidRPr="00933B59">
        <w:t>there</w:t>
      </w:r>
      <w:r w:rsidR="00EE7F38">
        <w:t xml:space="preserve"> </w:t>
      </w:r>
      <w:r w:rsidRPr="00933B59">
        <w:t>are</w:t>
      </w:r>
      <w:r w:rsidR="00EE7F38">
        <w:t xml:space="preserve"> </w:t>
      </w:r>
      <w:r w:rsidRPr="00933B59">
        <w:t>already</w:t>
      </w:r>
      <w:r w:rsidR="00EE7F38">
        <w:t xml:space="preserve"> </w:t>
      </w:r>
      <w:r w:rsidRPr="00933B59">
        <w:t>188</w:t>
      </w:r>
      <w:r w:rsidR="00EE7F38">
        <w:t xml:space="preserve"> </w:t>
      </w:r>
      <w:r w:rsidRPr="00933B59">
        <w:t>Children</w:t>
      </w:r>
      <w:r w:rsidR="00747F7E">
        <w:t>’</w:t>
      </w:r>
      <w:r w:rsidRPr="00933B59">
        <w:t>s</w:t>
      </w:r>
      <w:r w:rsidR="00EE7F38">
        <w:t xml:space="preserve"> </w:t>
      </w:r>
      <w:r w:rsidRPr="00933B59">
        <w:t>Houses</w:t>
      </w:r>
      <w:r w:rsidR="00EE7F38">
        <w:t xml:space="preserve"> </w:t>
      </w:r>
      <w:r w:rsidRPr="00933B59">
        <w:t>operating</w:t>
      </w:r>
      <w:r w:rsidR="00EE7F38">
        <w:t xml:space="preserve"> </w:t>
      </w:r>
      <w:r w:rsidRPr="00933B59">
        <w:t>in</w:t>
      </w:r>
      <w:r w:rsidR="00EE7F38">
        <w:t xml:space="preserve"> </w:t>
      </w:r>
      <w:r w:rsidRPr="00933B59">
        <w:t>Hungary,</w:t>
      </w:r>
      <w:r w:rsidR="00EE7F38">
        <w:t xml:space="preserve"> </w:t>
      </w:r>
      <w:r w:rsidRPr="00933B59">
        <w:t>and</w:t>
      </w:r>
      <w:r w:rsidR="00EE7F38">
        <w:t xml:space="preserve"> </w:t>
      </w:r>
      <w:r w:rsidRPr="00933B59">
        <w:t>every</w:t>
      </w:r>
      <w:r w:rsidR="00EE7F38">
        <w:t xml:space="preserve"> </w:t>
      </w:r>
      <w:r w:rsidRPr="00933B59">
        <w:t>year</w:t>
      </w:r>
      <w:r w:rsidR="00EE7F38">
        <w:t xml:space="preserve"> </w:t>
      </w:r>
      <w:r w:rsidRPr="00933B59">
        <w:t>more</w:t>
      </w:r>
      <w:r w:rsidR="00EE7F38">
        <w:t xml:space="preserve"> </w:t>
      </w:r>
      <w:r w:rsidRPr="00933B59">
        <w:t>than</w:t>
      </w:r>
      <w:r w:rsidR="00EE7F38">
        <w:t xml:space="preserve"> </w:t>
      </w:r>
      <w:r w:rsidRPr="00933B59">
        <w:t>2,400</w:t>
      </w:r>
      <w:r w:rsidR="00EE7F38">
        <w:t xml:space="preserve"> </w:t>
      </w:r>
      <w:r w:rsidRPr="00933B59">
        <w:t>children</w:t>
      </w:r>
      <w:r w:rsidR="00EE7F38">
        <w:t xml:space="preserve"> </w:t>
      </w:r>
      <w:r w:rsidRPr="00933B59">
        <w:t>regularly</w:t>
      </w:r>
      <w:r w:rsidR="00EE7F38">
        <w:t xml:space="preserve"> </w:t>
      </w:r>
      <w:r w:rsidRPr="00933B59">
        <w:t>attend</w:t>
      </w:r>
      <w:r w:rsidR="00EE7F38">
        <w:t xml:space="preserve"> </w:t>
      </w:r>
      <w:r w:rsidRPr="00933B59">
        <w:t>Children</w:t>
      </w:r>
      <w:r w:rsidR="00747F7E">
        <w:t>’</w:t>
      </w:r>
      <w:r w:rsidRPr="00933B59">
        <w:t>s</w:t>
      </w:r>
      <w:r w:rsidR="00EE7F38">
        <w:t xml:space="preserve"> </w:t>
      </w:r>
      <w:r w:rsidRPr="00933B59">
        <w:t>Houses</w:t>
      </w:r>
      <w:r w:rsidR="00EE7F38">
        <w:t xml:space="preserve"> </w:t>
      </w:r>
      <w:r w:rsidRPr="00933B59">
        <w:t>with</w:t>
      </w:r>
      <w:r w:rsidR="00EE7F38">
        <w:t xml:space="preserve"> </w:t>
      </w:r>
      <w:r w:rsidRPr="00933B59">
        <w:t>their</w:t>
      </w:r>
      <w:r w:rsidR="00EE7F38">
        <w:t xml:space="preserve"> </w:t>
      </w:r>
      <w:r w:rsidRPr="00933B59">
        <w:t>parents.</w:t>
      </w:r>
    </w:p>
    <w:p w14:paraId="0103A4F2" w14:textId="17E380F1" w:rsidR="00582FB8" w:rsidRPr="00933B59" w:rsidRDefault="00582FB8" w:rsidP="00ED2374">
      <w:pPr>
        <w:pStyle w:val="SingleTxtG"/>
      </w:pPr>
      <w:r w:rsidRPr="00933B59">
        <w:rPr>
          <w:bCs/>
        </w:rPr>
        <w:t>108.</w:t>
      </w:r>
      <w:r w:rsidRPr="00933B59">
        <w:rPr>
          <w:bCs/>
        </w:rPr>
        <w:tab/>
      </w:r>
      <w:r w:rsidRPr="00933B59">
        <w:t>In</w:t>
      </w:r>
      <w:r w:rsidR="00EE7F38">
        <w:t xml:space="preserve"> </w:t>
      </w:r>
      <w:r w:rsidRPr="00933B59">
        <w:t>the</w:t>
      </w:r>
      <w:r w:rsidR="00EE7F38">
        <w:t xml:space="preserve"> </w:t>
      </w:r>
      <w:r w:rsidRPr="00933B59">
        <w:t>Children</w:t>
      </w:r>
      <w:r w:rsidR="00747F7E">
        <w:t>’</w:t>
      </w:r>
      <w:r w:rsidRPr="00933B59">
        <w:t>s</w:t>
      </w:r>
      <w:r w:rsidR="00EE7F38">
        <w:t xml:space="preserve"> </w:t>
      </w:r>
      <w:r w:rsidRPr="00933B59">
        <w:t>Houses</w:t>
      </w:r>
      <w:r w:rsidR="00EE7F38">
        <w:t xml:space="preserve"> </w:t>
      </w:r>
      <w:r w:rsidRPr="00933B59">
        <w:t>Roma</w:t>
      </w:r>
      <w:r w:rsidR="00EE7F38">
        <w:t xml:space="preserve"> </w:t>
      </w:r>
      <w:r w:rsidRPr="00933B59">
        <w:t>women</w:t>
      </w:r>
      <w:r w:rsidR="00EE7F38">
        <w:t xml:space="preserve"> </w:t>
      </w:r>
      <w:r w:rsidRPr="00933B59">
        <w:t>are</w:t>
      </w:r>
      <w:r w:rsidR="00EE7F38">
        <w:t xml:space="preserve"> </w:t>
      </w:r>
      <w:r w:rsidRPr="00933B59">
        <w:t>employed,</w:t>
      </w:r>
      <w:r w:rsidR="00EE7F38">
        <w:t xml:space="preserve"> </w:t>
      </w:r>
      <w:r w:rsidRPr="00933B59">
        <w:t>in</w:t>
      </w:r>
      <w:r w:rsidR="00EE7F38">
        <w:t xml:space="preserve"> </w:t>
      </w:r>
      <w:r w:rsidRPr="00933B59">
        <w:t>the</w:t>
      </w:r>
      <w:r w:rsidR="00EE7F38">
        <w:t xml:space="preserve"> </w:t>
      </w:r>
      <w:r w:rsidRPr="00933B59">
        <w:t>framework</w:t>
      </w:r>
      <w:r w:rsidR="00EE7F38">
        <w:t xml:space="preserve"> </w:t>
      </w:r>
      <w:r w:rsidRPr="00933B59">
        <w:t>of</w:t>
      </w:r>
      <w:r w:rsidR="00EE7F38">
        <w:t xml:space="preserve"> </w:t>
      </w:r>
      <w:r w:rsidRPr="00933B59">
        <w:t>the</w:t>
      </w:r>
      <w:r w:rsidR="00EE7F38">
        <w:t xml:space="preserve"> </w:t>
      </w:r>
      <w:r w:rsidRPr="00933B59">
        <w:t>project</w:t>
      </w:r>
      <w:r w:rsidR="00EE7F38">
        <w:t xml:space="preserve"> </w:t>
      </w:r>
      <w:r w:rsidRPr="00933B59">
        <w:t>HRDOP-1.4.3-16</w:t>
      </w:r>
      <w:r w:rsidR="00EE7F38">
        <w:t xml:space="preserve"> </w:t>
      </w:r>
      <w:r w:rsidRPr="00933B59">
        <w:t>Good</w:t>
      </w:r>
      <w:r w:rsidR="00EE7F38">
        <w:t xml:space="preserve"> </w:t>
      </w:r>
      <w:r w:rsidRPr="00933B59">
        <w:t>Small</w:t>
      </w:r>
      <w:r w:rsidR="00EE7F38">
        <w:t xml:space="preserve"> </w:t>
      </w:r>
      <w:r w:rsidRPr="00933B59">
        <w:t>Place</w:t>
      </w:r>
      <w:r w:rsidR="00EE7F38">
        <w:t xml:space="preserve"> </w:t>
      </w:r>
      <w:r w:rsidR="00F67060">
        <w:t>–</w:t>
      </w:r>
      <w:r w:rsidR="00EE7F38">
        <w:t xml:space="preserve"> </w:t>
      </w:r>
      <w:r w:rsidRPr="00933B59">
        <w:t>Support</w:t>
      </w:r>
      <w:r w:rsidR="00EE7F38">
        <w:t xml:space="preserve"> </w:t>
      </w:r>
      <w:r w:rsidRPr="00933B59">
        <w:t>for</w:t>
      </w:r>
      <w:r w:rsidR="00EE7F38">
        <w:t xml:space="preserve"> </w:t>
      </w:r>
      <w:r w:rsidRPr="00933B59">
        <w:t>Sure</w:t>
      </w:r>
      <w:r w:rsidR="00EE7F38">
        <w:t xml:space="preserve"> </w:t>
      </w:r>
      <w:r w:rsidRPr="00933B59">
        <w:t>Start</w:t>
      </w:r>
      <w:r w:rsidR="00EE7F38">
        <w:t xml:space="preserve"> </w:t>
      </w:r>
      <w:r w:rsidRPr="00933B59">
        <w:t>Children</w:t>
      </w:r>
      <w:r w:rsidR="00747F7E">
        <w:t>’</w:t>
      </w:r>
      <w:r w:rsidRPr="00933B59">
        <w:t>s</w:t>
      </w:r>
      <w:r w:rsidR="00EE7F38">
        <w:t xml:space="preserve"> </w:t>
      </w:r>
      <w:r w:rsidRPr="00933B59">
        <w:t>Houses</w:t>
      </w:r>
      <w:r w:rsidR="00EE7F38">
        <w:t xml:space="preserve"> </w:t>
      </w:r>
      <w:r w:rsidRPr="00933B59">
        <w:t>and</w:t>
      </w:r>
      <w:r w:rsidR="00EE7F38">
        <w:t xml:space="preserve"> </w:t>
      </w:r>
      <w:r w:rsidRPr="00933B59">
        <w:t>Complex</w:t>
      </w:r>
      <w:r w:rsidR="00EE7F38">
        <w:t xml:space="preserve"> </w:t>
      </w:r>
      <w:r w:rsidRPr="00933B59">
        <w:t>Children</w:t>
      </w:r>
      <w:r w:rsidR="00747F7E">
        <w:t>’</w:t>
      </w:r>
      <w:r w:rsidRPr="00933B59">
        <w:t>s</w:t>
      </w:r>
      <w:r w:rsidR="00EE7F38">
        <w:t xml:space="preserve"> </w:t>
      </w:r>
      <w:r w:rsidRPr="00933B59">
        <w:t>Programmes</w:t>
      </w:r>
      <w:r w:rsidR="00EE7F38">
        <w:t xml:space="preserve"> </w:t>
      </w:r>
      <w:r w:rsidRPr="00933B59">
        <w:t>in</w:t>
      </w:r>
      <w:r w:rsidR="00EE7F38">
        <w:t xml:space="preserve"> </w:t>
      </w:r>
      <w:r w:rsidRPr="00933B59">
        <w:t>Small</w:t>
      </w:r>
      <w:r w:rsidR="00EE7F38">
        <w:t xml:space="preserve"> </w:t>
      </w:r>
      <w:r w:rsidRPr="00933B59">
        <w:t>Settlements.</w:t>
      </w:r>
      <w:r w:rsidR="00EE7F38">
        <w:t xml:space="preserve"> </w:t>
      </w:r>
      <w:r w:rsidRPr="00933B59">
        <w:t>The</w:t>
      </w:r>
      <w:r w:rsidR="00EE7F38">
        <w:t xml:space="preserve"> </w:t>
      </w:r>
      <w:r w:rsidRPr="00933B59">
        <w:t>latter</w:t>
      </w:r>
      <w:r w:rsidR="00EE7F38">
        <w:t xml:space="preserve"> </w:t>
      </w:r>
      <w:r w:rsidRPr="00933B59">
        <w:t>project</w:t>
      </w:r>
      <w:r w:rsidR="00EE7F38">
        <w:t xml:space="preserve"> </w:t>
      </w:r>
      <w:r w:rsidRPr="00933B59">
        <w:t>involves</w:t>
      </w:r>
      <w:r w:rsidR="00EE7F38">
        <w:t xml:space="preserve"> </w:t>
      </w:r>
      <w:r w:rsidRPr="00933B59">
        <w:t>disadvantaged</w:t>
      </w:r>
      <w:r w:rsidR="00EE7F38">
        <w:t xml:space="preserve"> </w:t>
      </w:r>
      <w:r w:rsidRPr="00933B59">
        <w:t>families,</w:t>
      </w:r>
      <w:r w:rsidR="00EE7F38">
        <w:t xml:space="preserve"> </w:t>
      </w:r>
      <w:r w:rsidRPr="00933B59">
        <w:t>including</w:t>
      </w:r>
      <w:r w:rsidR="00EE7F38">
        <w:t xml:space="preserve"> </w:t>
      </w:r>
      <w:r w:rsidRPr="00933B59">
        <w:t>Roma</w:t>
      </w:r>
      <w:r w:rsidR="00EE7F38">
        <w:t xml:space="preserve"> </w:t>
      </w:r>
      <w:r w:rsidRPr="00933B59">
        <w:t>families,</w:t>
      </w:r>
      <w:r w:rsidR="00EE7F38">
        <w:t xml:space="preserve"> </w:t>
      </w:r>
      <w:r w:rsidRPr="00933B59">
        <w:t>and</w:t>
      </w:r>
      <w:r w:rsidR="00EE7F38">
        <w:t xml:space="preserve"> </w:t>
      </w:r>
      <w:r w:rsidRPr="00933B59">
        <w:t>requires</w:t>
      </w:r>
      <w:r w:rsidR="00EE7F38">
        <w:t xml:space="preserve"> </w:t>
      </w:r>
      <w:r w:rsidRPr="00933B59">
        <w:t>the</w:t>
      </w:r>
      <w:r w:rsidR="00EE7F38">
        <w:t xml:space="preserve"> </w:t>
      </w:r>
      <w:r w:rsidRPr="00933B59">
        <w:t>employment</w:t>
      </w:r>
      <w:r w:rsidR="00EE7F38">
        <w:t xml:space="preserve"> </w:t>
      </w:r>
      <w:r w:rsidRPr="00933B59">
        <w:t>of</w:t>
      </w:r>
      <w:r w:rsidR="00EE7F38">
        <w:t xml:space="preserve"> </w:t>
      </w:r>
      <w:r w:rsidRPr="00933B59">
        <w:t>at</w:t>
      </w:r>
      <w:r w:rsidR="00EE7F38">
        <w:t xml:space="preserve"> </w:t>
      </w:r>
      <w:r w:rsidRPr="00933B59">
        <w:t>least</w:t>
      </w:r>
      <w:r w:rsidR="00EE7F38">
        <w:t xml:space="preserve"> </w:t>
      </w:r>
      <w:r w:rsidRPr="00933B59">
        <w:t>1</w:t>
      </w:r>
      <w:r w:rsidR="00EE7F38">
        <w:t xml:space="preserve"> </w:t>
      </w:r>
      <w:r w:rsidRPr="00933B59">
        <w:t>local,</w:t>
      </w:r>
      <w:r w:rsidR="00EE7F38">
        <w:t xml:space="preserve"> </w:t>
      </w:r>
      <w:r w:rsidRPr="00933B59">
        <w:t>disadvantaged/Roma</w:t>
      </w:r>
      <w:r w:rsidR="00EE7F38">
        <w:t xml:space="preserve"> </w:t>
      </w:r>
      <w:r w:rsidRPr="00933B59">
        <w:t>person</w:t>
      </w:r>
      <w:r w:rsidR="00EE7F38">
        <w:t xml:space="preserve"> </w:t>
      </w:r>
      <w:r w:rsidRPr="00933B59">
        <w:t>with</w:t>
      </w:r>
      <w:r w:rsidR="00EE7F38">
        <w:t xml:space="preserve"> </w:t>
      </w:r>
      <w:r w:rsidRPr="00933B59">
        <w:t>a</w:t>
      </w:r>
      <w:r w:rsidR="00EE7F38">
        <w:t xml:space="preserve"> </w:t>
      </w:r>
      <w:r w:rsidRPr="00933B59">
        <w:t>basic</w:t>
      </w:r>
      <w:r w:rsidR="00EE7F38">
        <w:t xml:space="preserve"> </w:t>
      </w:r>
      <w:r w:rsidRPr="00933B59">
        <w:t>education.</w:t>
      </w:r>
    </w:p>
    <w:p w14:paraId="03DB7BF5" w14:textId="2F8AB3AD" w:rsidR="00582FB8" w:rsidRPr="00933B59" w:rsidRDefault="00582FB8" w:rsidP="00ED2374">
      <w:pPr>
        <w:pStyle w:val="SingleTxtG"/>
      </w:pPr>
      <w:r w:rsidRPr="00933B59">
        <w:rPr>
          <w:bCs/>
        </w:rPr>
        <w:t>109.</w:t>
      </w:r>
      <w:r w:rsidRPr="00933B59">
        <w:rPr>
          <w:bCs/>
        </w:rPr>
        <w:tab/>
      </w:r>
      <w:r w:rsidRPr="00451022">
        <w:rPr>
          <w:bCs/>
          <w:i/>
          <w:iCs/>
        </w:rPr>
        <w:t>Compulsory</w:t>
      </w:r>
      <w:r w:rsidR="00EE7F38">
        <w:rPr>
          <w:bCs/>
          <w:i/>
          <w:iCs/>
        </w:rPr>
        <w:t xml:space="preserve"> </w:t>
      </w:r>
      <w:r w:rsidRPr="00451022">
        <w:rPr>
          <w:bCs/>
          <w:i/>
          <w:iCs/>
        </w:rPr>
        <w:t>kindergarten</w:t>
      </w:r>
      <w:r w:rsidR="00EE7F38">
        <w:rPr>
          <w:bCs/>
          <w:i/>
          <w:iCs/>
        </w:rPr>
        <w:t xml:space="preserve"> </w:t>
      </w:r>
      <w:r w:rsidRPr="00451022">
        <w:rPr>
          <w:bCs/>
          <w:i/>
          <w:iCs/>
        </w:rPr>
        <w:t>education</w:t>
      </w:r>
      <w:r w:rsidR="00EE7F38">
        <w:rPr>
          <w:bCs/>
        </w:rPr>
        <w:t xml:space="preserve"> </w:t>
      </w:r>
      <w:r w:rsidRPr="00933B59">
        <w:t>was</w:t>
      </w:r>
      <w:r w:rsidR="00EE7F38">
        <w:t xml:space="preserve"> </w:t>
      </w:r>
      <w:r w:rsidRPr="00933B59">
        <w:t>introduced</w:t>
      </w:r>
      <w:r w:rsidR="00EE7F38">
        <w:t xml:space="preserve"> </w:t>
      </w:r>
      <w:r w:rsidRPr="00933B59">
        <w:t>in</w:t>
      </w:r>
      <w:r w:rsidR="00EE7F38">
        <w:t xml:space="preserve"> </w:t>
      </w:r>
      <w:r w:rsidRPr="00933B59">
        <w:t>Hungary</w:t>
      </w:r>
      <w:r w:rsidR="00EE7F38">
        <w:t xml:space="preserve"> </w:t>
      </w:r>
      <w:r w:rsidRPr="00933B59">
        <w:t>in</w:t>
      </w:r>
      <w:r w:rsidR="00EE7F38">
        <w:t xml:space="preserve"> </w:t>
      </w:r>
      <w:r w:rsidRPr="00933B59">
        <w:t>2015:</w:t>
      </w:r>
      <w:r w:rsidR="00EE7F38">
        <w:t xml:space="preserve"> </w:t>
      </w:r>
      <w:r w:rsidRPr="00933B59">
        <w:t>from</w:t>
      </w:r>
      <w:r w:rsidR="00EE7F38">
        <w:t xml:space="preserve"> </w:t>
      </w:r>
      <w:r w:rsidRPr="00933B59">
        <w:t>September</w:t>
      </w:r>
      <w:r w:rsidR="00EE7F38">
        <w:t xml:space="preserve"> </w:t>
      </w:r>
      <w:r w:rsidRPr="00933B59">
        <w:t>1,</w:t>
      </w:r>
      <w:r w:rsidR="00EE7F38">
        <w:t xml:space="preserve"> </w:t>
      </w:r>
      <w:r w:rsidRPr="00933B59">
        <w:t>2015,</w:t>
      </w:r>
      <w:r w:rsidR="00EE7F38">
        <w:t xml:space="preserve"> </w:t>
      </w:r>
      <w:r w:rsidRPr="00933B59">
        <w:t>attending</w:t>
      </w:r>
      <w:r w:rsidR="00EE7F38">
        <w:t xml:space="preserve"> </w:t>
      </w:r>
      <w:r w:rsidRPr="00933B59">
        <w:t>kindergarten</w:t>
      </w:r>
      <w:r w:rsidR="00EE7F38">
        <w:t xml:space="preserve"> </w:t>
      </w:r>
      <w:r w:rsidRPr="00933B59">
        <w:t>is</w:t>
      </w:r>
      <w:r w:rsidR="00EE7F38">
        <w:t xml:space="preserve"> </w:t>
      </w:r>
      <w:r w:rsidRPr="00933B59">
        <w:t>mandatory</w:t>
      </w:r>
      <w:r w:rsidR="00EE7F38">
        <w:t xml:space="preserve"> </w:t>
      </w:r>
      <w:r w:rsidRPr="00933B59">
        <w:t>from</w:t>
      </w:r>
      <w:r w:rsidR="00EE7F38">
        <w:t xml:space="preserve"> </w:t>
      </w:r>
      <w:r w:rsidRPr="00933B59">
        <w:t>the</w:t>
      </w:r>
      <w:r w:rsidR="00EE7F38">
        <w:t xml:space="preserve"> </w:t>
      </w:r>
      <w:r w:rsidRPr="00933B59">
        <w:t>age</w:t>
      </w:r>
      <w:r w:rsidR="00EE7F38">
        <w:t xml:space="preserve"> </w:t>
      </w:r>
      <w:r w:rsidRPr="00933B59">
        <w:t>of</w:t>
      </w:r>
      <w:r w:rsidR="00EE7F38">
        <w:t xml:space="preserve"> </w:t>
      </w:r>
      <w:r w:rsidRPr="00933B59">
        <w:t>three.</w:t>
      </w:r>
      <w:r w:rsidR="00EE7F38">
        <w:t xml:space="preserve"> </w:t>
      </w:r>
      <w:r w:rsidRPr="00933B59">
        <w:t>Kindergarten</w:t>
      </w:r>
      <w:r w:rsidR="00EE7F38">
        <w:t xml:space="preserve"> </w:t>
      </w:r>
      <w:r w:rsidRPr="00933B59">
        <w:lastRenderedPageBreak/>
        <w:t>services</w:t>
      </w:r>
      <w:r w:rsidR="00EE7F38">
        <w:t xml:space="preserve"> </w:t>
      </w:r>
      <w:r w:rsidRPr="00933B59">
        <w:t>and</w:t>
      </w:r>
      <w:r w:rsidR="00EE7F38">
        <w:t xml:space="preserve"> </w:t>
      </w:r>
      <w:r w:rsidRPr="00933B59">
        <w:t>meals</w:t>
      </w:r>
      <w:r w:rsidR="00EE7F38">
        <w:t xml:space="preserve"> </w:t>
      </w:r>
      <w:r w:rsidRPr="00933B59">
        <w:t>are</w:t>
      </w:r>
      <w:r w:rsidR="00EE7F38">
        <w:t xml:space="preserve"> </w:t>
      </w:r>
      <w:r w:rsidRPr="00933B59">
        <w:t>free</w:t>
      </w:r>
      <w:r w:rsidR="00EE7F38">
        <w:t xml:space="preserve"> </w:t>
      </w:r>
      <w:r w:rsidRPr="00933B59">
        <w:t>of</w:t>
      </w:r>
      <w:r w:rsidR="00EE7F38">
        <w:t xml:space="preserve"> </w:t>
      </w:r>
      <w:r w:rsidRPr="00933B59">
        <w:t>charge.</w:t>
      </w:r>
      <w:r w:rsidR="00EE7F38">
        <w:t xml:space="preserve"> </w:t>
      </w:r>
      <w:r w:rsidRPr="00933B59">
        <w:t>Kindergartens</w:t>
      </w:r>
      <w:r w:rsidR="00EE7F38">
        <w:t xml:space="preserve"> </w:t>
      </w:r>
      <w:r w:rsidRPr="00933B59">
        <w:t>have</w:t>
      </w:r>
      <w:r w:rsidR="00EE7F38">
        <w:t xml:space="preserve"> </w:t>
      </w:r>
      <w:r w:rsidRPr="00933B59">
        <w:t>a</w:t>
      </w:r>
      <w:r w:rsidR="00EE7F38">
        <w:t xml:space="preserve"> </w:t>
      </w:r>
      <w:r w:rsidRPr="00933B59">
        <w:t>particularly</w:t>
      </w:r>
      <w:r w:rsidR="00EE7F38">
        <w:t xml:space="preserve"> </w:t>
      </w:r>
      <w:r w:rsidRPr="00933B59">
        <w:t>important</w:t>
      </w:r>
      <w:r w:rsidR="00EE7F38">
        <w:t xml:space="preserve"> </w:t>
      </w:r>
      <w:r w:rsidRPr="00933B59">
        <w:t>function</w:t>
      </w:r>
      <w:r w:rsidR="00EE7F38">
        <w:t xml:space="preserve"> </w:t>
      </w:r>
      <w:r w:rsidRPr="00933B59">
        <w:t>in</w:t>
      </w:r>
      <w:r w:rsidR="00EE7F38">
        <w:t xml:space="preserve"> </w:t>
      </w:r>
      <w:r w:rsidRPr="00933B59">
        <w:t>compensating</w:t>
      </w:r>
      <w:r w:rsidR="00EE7F38">
        <w:t xml:space="preserve"> </w:t>
      </w:r>
      <w:r w:rsidRPr="00933B59">
        <w:t>for</w:t>
      </w:r>
      <w:r w:rsidR="00EE7F38">
        <w:t xml:space="preserve"> </w:t>
      </w:r>
      <w:r w:rsidRPr="00933B59">
        <w:t>socio-cultural</w:t>
      </w:r>
      <w:r w:rsidR="00EE7F38">
        <w:t xml:space="preserve"> </w:t>
      </w:r>
      <w:r w:rsidRPr="00933B59">
        <w:t>disadvantages.</w:t>
      </w:r>
      <w:r w:rsidR="00EE7F38">
        <w:t xml:space="preserve"> </w:t>
      </w:r>
      <w:r w:rsidRPr="00933B59">
        <w:t>In</w:t>
      </w:r>
      <w:r w:rsidR="00EE7F38">
        <w:t xml:space="preserve"> </w:t>
      </w:r>
      <w:r w:rsidRPr="00933B59">
        <w:t>recent</w:t>
      </w:r>
      <w:r w:rsidR="00EE7F38">
        <w:t xml:space="preserve"> </w:t>
      </w:r>
      <w:r w:rsidRPr="00933B59">
        <w:t>years,</w:t>
      </w:r>
      <w:r w:rsidR="00EE7F38">
        <w:t xml:space="preserve"> </w:t>
      </w:r>
      <w:r w:rsidRPr="00933B59">
        <w:t>nearly</w:t>
      </w:r>
      <w:r w:rsidR="00EE7F38">
        <w:t xml:space="preserve"> </w:t>
      </w:r>
      <w:r w:rsidRPr="00933B59">
        <w:t>5,500</w:t>
      </w:r>
      <w:r w:rsidR="00EE7F38">
        <w:t xml:space="preserve"> </w:t>
      </w:r>
      <w:r w:rsidRPr="00933B59">
        <w:t>new</w:t>
      </w:r>
      <w:r w:rsidR="00EE7F38">
        <w:t xml:space="preserve"> </w:t>
      </w:r>
      <w:r w:rsidRPr="00933B59">
        <w:t>kindergarten</w:t>
      </w:r>
      <w:r w:rsidR="00EE7F38">
        <w:t xml:space="preserve"> </w:t>
      </w:r>
      <w:r w:rsidRPr="00933B59">
        <w:t>places</w:t>
      </w:r>
      <w:r w:rsidR="00EE7F38">
        <w:t xml:space="preserve"> </w:t>
      </w:r>
      <w:r w:rsidRPr="00933B59">
        <w:t>have</w:t>
      </w:r>
      <w:r w:rsidR="00EE7F38">
        <w:t xml:space="preserve"> </w:t>
      </w:r>
      <w:r w:rsidRPr="00933B59">
        <w:t>been</w:t>
      </w:r>
      <w:r w:rsidR="00EE7F38">
        <w:t xml:space="preserve"> </w:t>
      </w:r>
      <w:r w:rsidRPr="00933B59">
        <w:t>created.</w:t>
      </w:r>
      <w:r w:rsidR="00EE7F38">
        <w:t xml:space="preserve"> </w:t>
      </w:r>
      <w:r w:rsidRPr="00933B59">
        <w:t>Currently,</w:t>
      </w:r>
      <w:r w:rsidR="00EE7F38">
        <w:t xml:space="preserve"> </w:t>
      </w:r>
      <w:r w:rsidRPr="00933B59">
        <w:t>92%</w:t>
      </w:r>
      <w:r w:rsidR="00EE7F38">
        <w:t xml:space="preserve"> </w:t>
      </w:r>
      <w:r w:rsidRPr="00933B59">
        <w:t>of</w:t>
      </w:r>
      <w:r w:rsidR="00EE7F38">
        <w:t xml:space="preserve"> </w:t>
      </w:r>
      <w:r w:rsidRPr="00933B59">
        <w:t>Roma</w:t>
      </w:r>
      <w:r w:rsidR="00EE7F38">
        <w:t xml:space="preserve"> </w:t>
      </w:r>
      <w:r w:rsidRPr="00933B59">
        <w:t>pre-school</w:t>
      </w:r>
      <w:r w:rsidR="00EE7F38">
        <w:t xml:space="preserve"> </w:t>
      </w:r>
      <w:r w:rsidRPr="00933B59">
        <w:t>children</w:t>
      </w:r>
      <w:r w:rsidR="00EE7F38">
        <w:t xml:space="preserve"> </w:t>
      </w:r>
      <w:r w:rsidRPr="00933B59">
        <w:t>attend</w:t>
      </w:r>
      <w:r w:rsidR="00EE7F38">
        <w:t xml:space="preserve"> </w:t>
      </w:r>
      <w:r w:rsidRPr="00933B59">
        <w:t>kindergarten.</w:t>
      </w:r>
    </w:p>
    <w:p w14:paraId="09A8313F" w14:textId="77777777" w:rsidR="00FF3C71" w:rsidRDefault="00582FB8" w:rsidP="00ED2374">
      <w:pPr>
        <w:pStyle w:val="SingleTxtG"/>
      </w:pPr>
      <w:r w:rsidRPr="00933B59">
        <w:rPr>
          <w:bCs/>
        </w:rPr>
        <w:t>110.</w:t>
      </w:r>
      <w:r w:rsidRPr="00933B59">
        <w:rPr>
          <w:bCs/>
        </w:rPr>
        <w:tab/>
      </w:r>
      <w:r w:rsidRPr="00933B59">
        <w:t>The</w:t>
      </w:r>
      <w:r w:rsidR="00EE7F38">
        <w:t xml:space="preserve"> </w:t>
      </w:r>
      <w:r w:rsidRPr="00933B59">
        <w:t>so</w:t>
      </w:r>
      <w:r w:rsidR="00EE7F38">
        <w:t xml:space="preserve"> </w:t>
      </w:r>
      <w:r w:rsidRPr="00933B59">
        <w:t>called</w:t>
      </w:r>
      <w:r w:rsidR="00EE7F38">
        <w:t xml:space="preserve"> </w:t>
      </w:r>
      <w:r w:rsidR="00747F7E">
        <w:rPr>
          <w:bCs/>
        </w:rPr>
        <w:t>“</w:t>
      </w:r>
      <w:r w:rsidRPr="008C04A8">
        <w:rPr>
          <w:bCs/>
          <w:i/>
          <w:iCs/>
        </w:rPr>
        <w:t>tanodas</w:t>
      </w:r>
      <w:r w:rsidR="00747F7E">
        <w:rPr>
          <w:bCs/>
          <w:i/>
          <w:iCs/>
        </w:rPr>
        <w:t>”</w:t>
      </w:r>
      <w:r w:rsidRPr="008C04A8">
        <w:rPr>
          <w:i/>
          <w:iCs/>
        </w:rPr>
        <w:t>(</w:t>
      </w:r>
      <w:r w:rsidRPr="008C04A8">
        <w:rPr>
          <w:bCs/>
          <w:i/>
          <w:iCs/>
        </w:rPr>
        <w:t>study</w:t>
      </w:r>
      <w:r w:rsidR="00EE7F38">
        <w:rPr>
          <w:bCs/>
          <w:i/>
          <w:iCs/>
        </w:rPr>
        <w:t xml:space="preserve"> </w:t>
      </w:r>
      <w:r w:rsidRPr="008C04A8">
        <w:rPr>
          <w:bCs/>
          <w:i/>
          <w:iCs/>
        </w:rPr>
        <w:t>halls</w:t>
      </w:r>
      <w:r w:rsidR="00EE7F38">
        <w:rPr>
          <w:bCs/>
          <w:i/>
          <w:iCs/>
        </w:rPr>
        <w:t xml:space="preserve"> </w:t>
      </w:r>
      <w:r w:rsidRPr="008C04A8">
        <w:rPr>
          <w:bCs/>
          <w:i/>
          <w:iCs/>
        </w:rPr>
        <w:t>for</w:t>
      </w:r>
      <w:r w:rsidR="00EE7F38">
        <w:rPr>
          <w:bCs/>
          <w:i/>
          <w:iCs/>
        </w:rPr>
        <w:t xml:space="preserve"> </w:t>
      </w:r>
      <w:r w:rsidRPr="008C04A8">
        <w:rPr>
          <w:bCs/>
          <w:i/>
          <w:iCs/>
        </w:rPr>
        <w:t>after-school</w:t>
      </w:r>
      <w:r w:rsidR="00EE7F38">
        <w:rPr>
          <w:bCs/>
          <w:i/>
          <w:iCs/>
        </w:rPr>
        <w:t xml:space="preserve"> </w:t>
      </w:r>
      <w:r w:rsidRPr="008C04A8">
        <w:rPr>
          <w:bCs/>
          <w:i/>
          <w:iCs/>
        </w:rPr>
        <w:t>education</w:t>
      </w:r>
      <w:r w:rsidRPr="008C04A8">
        <w:rPr>
          <w:i/>
          <w:iCs/>
        </w:rPr>
        <w:t>)</w:t>
      </w:r>
      <w:r w:rsidR="00EE7F38">
        <w:t xml:space="preserve"> </w:t>
      </w:r>
      <w:r w:rsidRPr="00933B59">
        <w:t>aim</w:t>
      </w:r>
      <w:r w:rsidR="00EE7F38">
        <w:t xml:space="preserve"> </w:t>
      </w:r>
      <w:r w:rsidRPr="00933B59">
        <w:t>at</w:t>
      </w:r>
      <w:r w:rsidR="00EE7F38">
        <w:t xml:space="preserve"> </w:t>
      </w:r>
      <w:r w:rsidRPr="00933B59">
        <w:t>helping</w:t>
      </w:r>
      <w:r w:rsidR="00EE7F38">
        <w:t xml:space="preserve"> </w:t>
      </w:r>
      <w:r w:rsidRPr="00933B59">
        <w:t>mainly</w:t>
      </w:r>
      <w:r w:rsidR="00EE7F38">
        <w:t xml:space="preserve"> </w:t>
      </w:r>
      <w:r w:rsidRPr="00933B59">
        <w:t>primary</w:t>
      </w:r>
      <w:r w:rsidR="00EE7F38">
        <w:t xml:space="preserve"> </w:t>
      </w:r>
      <w:r w:rsidRPr="00933B59">
        <w:rPr>
          <w:lang w:eastAsia="hu-HU"/>
        </w:rPr>
        <w:t>school</w:t>
      </w:r>
      <w:r w:rsidRPr="00933B59">
        <w:t>-age</w:t>
      </w:r>
      <w:r w:rsidR="00EE7F38">
        <w:t xml:space="preserve"> </w:t>
      </w:r>
      <w:r w:rsidRPr="00933B59">
        <w:t>pupils</w:t>
      </w:r>
      <w:r w:rsidR="00EE7F38">
        <w:t xml:space="preserve"> </w:t>
      </w:r>
      <w:r w:rsidRPr="00933B59">
        <w:t>(and,</w:t>
      </w:r>
      <w:r w:rsidR="00EE7F38">
        <w:t xml:space="preserve"> </w:t>
      </w:r>
      <w:r w:rsidRPr="00933B59">
        <w:t>to</w:t>
      </w:r>
      <w:r w:rsidR="00EE7F38">
        <w:t xml:space="preserve"> </w:t>
      </w:r>
      <w:r w:rsidRPr="00933B59">
        <w:t>a</w:t>
      </w:r>
      <w:r w:rsidR="00EE7F38">
        <w:t xml:space="preserve"> </w:t>
      </w:r>
      <w:r w:rsidRPr="00933B59">
        <w:t>lesser</w:t>
      </w:r>
      <w:r w:rsidR="00EE7F38">
        <w:t xml:space="preserve"> </w:t>
      </w:r>
      <w:r w:rsidRPr="00933B59">
        <w:t>extent,</w:t>
      </w:r>
      <w:r w:rsidR="00EE7F38">
        <w:t xml:space="preserve"> </w:t>
      </w:r>
      <w:r w:rsidRPr="00933B59">
        <w:t>secondary</w:t>
      </w:r>
      <w:r w:rsidR="00EE7F38">
        <w:t xml:space="preserve"> </w:t>
      </w:r>
      <w:r w:rsidRPr="00933B59">
        <w:t>school-age</w:t>
      </w:r>
      <w:r w:rsidR="00EE7F38">
        <w:t xml:space="preserve"> </w:t>
      </w:r>
      <w:r w:rsidRPr="00933B59">
        <w:t>students)</w:t>
      </w:r>
      <w:r w:rsidR="00EE7F38">
        <w:t xml:space="preserve"> </w:t>
      </w:r>
      <w:r w:rsidRPr="00933B59">
        <w:t>living</w:t>
      </w:r>
      <w:r w:rsidR="00EE7F38">
        <w:t xml:space="preserve"> </w:t>
      </w:r>
      <w:r w:rsidRPr="00933B59">
        <w:t>in</w:t>
      </w:r>
      <w:r w:rsidR="00EE7F38">
        <w:t xml:space="preserve"> </w:t>
      </w:r>
      <w:r w:rsidRPr="00933B59">
        <w:t>difficult</w:t>
      </w:r>
      <w:r w:rsidR="00EE7F38">
        <w:t xml:space="preserve"> </w:t>
      </w:r>
      <w:r w:rsidRPr="00933B59">
        <w:t>social</w:t>
      </w:r>
      <w:r w:rsidR="00EE7F38">
        <w:t xml:space="preserve"> </w:t>
      </w:r>
      <w:r w:rsidRPr="00933B59">
        <w:t>conditions</w:t>
      </w:r>
      <w:r w:rsidR="00EE7F38">
        <w:t xml:space="preserve"> </w:t>
      </w:r>
      <w:r w:rsidRPr="00933B59">
        <w:t>(largely</w:t>
      </w:r>
      <w:r w:rsidR="00EE7F38">
        <w:t xml:space="preserve"> </w:t>
      </w:r>
      <w:r w:rsidRPr="00933B59">
        <w:t>in</w:t>
      </w:r>
      <w:r w:rsidR="00EE7F38">
        <w:t xml:space="preserve"> </w:t>
      </w:r>
      <w:r w:rsidRPr="00933B59">
        <w:t>Roma</w:t>
      </w:r>
      <w:r w:rsidR="00EE7F38">
        <w:t xml:space="preserve"> </w:t>
      </w:r>
      <w:r w:rsidRPr="00933B59">
        <w:t>families),</w:t>
      </w:r>
      <w:r w:rsidR="00EE7F38">
        <w:t xml:space="preserve"> </w:t>
      </w:r>
      <w:r w:rsidRPr="00933B59">
        <w:t>with</w:t>
      </w:r>
      <w:r w:rsidR="00EE7F38">
        <w:t xml:space="preserve"> </w:t>
      </w:r>
      <w:r w:rsidRPr="00933B59">
        <w:t>extracurricular</w:t>
      </w:r>
      <w:r w:rsidR="00EE7F38">
        <w:t xml:space="preserve"> </w:t>
      </w:r>
      <w:r w:rsidRPr="00933B59">
        <w:t>activities.</w:t>
      </w:r>
      <w:r w:rsidR="00EE7F38">
        <w:t xml:space="preserve"> </w:t>
      </w:r>
      <w:r w:rsidRPr="00933B59">
        <w:t>These</w:t>
      </w:r>
      <w:r w:rsidR="00EE7F38">
        <w:t xml:space="preserve"> </w:t>
      </w:r>
      <w:r w:rsidRPr="00933B59">
        <w:t>institutions</w:t>
      </w:r>
      <w:r w:rsidR="00EE7F38">
        <w:t xml:space="preserve"> </w:t>
      </w:r>
      <w:r w:rsidRPr="00933B59">
        <w:t>help</w:t>
      </w:r>
      <w:r w:rsidR="00EE7F38">
        <w:t xml:space="preserve"> </w:t>
      </w:r>
      <w:r w:rsidRPr="00933B59">
        <w:t>their</w:t>
      </w:r>
      <w:r w:rsidR="00EE7F38">
        <w:t xml:space="preserve"> </w:t>
      </w:r>
      <w:r w:rsidRPr="00933B59">
        <w:t>pupils</w:t>
      </w:r>
      <w:r w:rsidR="00EE7F38">
        <w:t xml:space="preserve"> </w:t>
      </w:r>
      <w:r w:rsidRPr="00933B59">
        <w:t>prepare</w:t>
      </w:r>
      <w:r w:rsidR="00EE7F38">
        <w:t xml:space="preserve"> </w:t>
      </w:r>
      <w:r w:rsidRPr="00933B59">
        <w:t>for</w:t>
      </w:r>
      <w:r w:rsidR="00EE7F38">
        <w:t xml:space="preserve"> </w:t>
      </w:r>
      <w:r w:rsidRPr="00933B59">
        <w:t>the</w:t>
      </w:r>
      <w:r w:rsidR="00EE7F38">
        <w:t xml:space="preserve"> </w:t>
      </w:r>
      <w:r w:rsidRPr="00933B59">
        <w:t>next</w:t>
      </w:r>
      <w:r w:rsidR="00EE7F38">
        <w:t xml:space="preserve"> </w:t>
      </w:r>
      <w:r w:rsidRPr="00933B59">
        <w:t>day</w:t>
      </w:r>
      <w:r w:rsidR="00747F7E">
        <w:t>’</w:t>
      </w:r>
      <w:r w:rsidRPr="00933B59">
        <w:t>s</w:t>
      </w:r>
      <w:r w:rsidR="00EE7F38">
        <w:t xml:space="preserve"> </w:t>
      </w:r>
      <w:r w:rsidRPr="00933B59">
        <w:t>school</w:t>
      </w:r>
      <w:r w:rsidR="00EE7F38">
        <w:t xml:space="preserve"> </w:t>
      </w:r>
      <w:r w:rsidRPr="00933B59">
        <w:t>and</w:t>
      </w:r>
      <w:r w:rsidR="00EE7F38">
        <w:t xml:space="preserve"> </w:t>
      </w:r>
      <w:r w:rsidRPr="00933B59">
        <w:t>complete</w:t>
      </w:r>
      <w:r w:rsidR="00EE7F38">
        <w:t xml:space="preserve"> </w:t>
      </w:r>
      <w:r w:rsidRPr="00933B59">
        <w:t>their</w:t>
      </w:r>
      <w:r w:rsidR="00EE7F38">
        <w:t xml:space="preserve"> </w:t>
      </w:r>
      <w:r w:rsidRPr="00933B59">
        <w:t>schooling</w:t>
      </w:r>
      <w:r w:rsidR="00EE7F38">
        <w:t xml:space="preserve"> </w:t>
      </w:r>
      <w:r w:rsidRPr="00933B59">
        <w:t>successfully.</w:t>
      </w:r>
      <w:r w:rsidR="00EE7F38">
        <w:t xml:space="preserve"> </w:t>
      </w:r>
      <w:r w:rsidRPr="00933B59">
        <w:t>The</w:t>
      </w:r>
      <w:r w:rsidR="00EE7F38">
        <w:t xml:space="preserve"> </w:t>
      </w:r>
      <w:r w:rsidRPr="00933B59">
        <w:t>after-school</w:t>
      </w:r>
      <w:r w:rsidR="00EE7F38">
        <w:t xml:space="preserve"> </w:t>
      </w:r>
      <w:r w:rsidRPr="00933B59">
        <w:t>education</w:t>
      </w:r>
      <w:r w:rsidR="00EE7F38">
        <w:t xml:space="preserve"> </w:t>
      </w:r>
      <w:r w:rsidRPr="00933B59">
        <w:t>programme</w:t>
      </w:r>
      <w:r w:rsidR="00EE7F38">
        <w:t xml:space="preserve"> </w:t>
      </w:r>
      <w:r w:rsidRPr="00933B59">
        <w:t>provides</w:t>
      </w:r>
      <w:r w:rsidR="00EE7F38">
        <w:t xml:space="preserve"> </w:t>
      </w:r>
      <w:r w:rsidRPr="00933B59">
        <w:t>complex</w:t>
      </w:r>
      <w:r w:rsidR="00EE7F38">
        <w:t xml:space="preserve"> </w:t>
      </w:r>
      <w:r w:rsidRPr="00933B59">
        <w:t>services</w:t>
      </w:r>
      <w:r w:rsidR="00EE7F38">
        <w:t xml:space="preserve"> </w:t>
      </w:r>
      <w:r w:rsidRPr="00933B59">
        <w:t>for</w:t>
      </w:r>
      <w:r w:rsidR="00EE7F38">
        <w:t xml:space="preserve"> </w:t>
      </w:r>
      <w:r w:rsidRPr="00933B59">
        <w:t>20</w:t>
      </w:r>
      <w:r w:rsidR="00F67060">
        <w:t>–</w:t>
      </w:r>
      <w:r w:rsidRPr="00933B59">
        <w:t>30</w:t>
      </w:r>
      <w:r w:rsidR="00EE7F38">
        <w:t xml:space="preserve"> </w:t>
      </w:r>
      <w:r w:rsidRPr="00933B59">
        <w:t>children</w:t>
      </w:r>
      <w:r w:rsidR="00EE7F38">
        <w:t xml:space="preserve"> </w:t>
      </w:r>
      <w:r w:rsidRPr="00933B59">
        <w:t>per</w:t>
      </w:r>
      <w:r w:rsidR="00EE7F38">
        <w:t xml:space="preserve"> </w:t>
      </w:r>
      <w:r w:rsidRPr="00933B59">
        <w:t>institution,</w:t>
      </w:r>
      <w:r w:rsidR="00EE7F38">
        <w:t xml:space="preserve"> </w:t>
      </w:r>
      <w:r w:rsidRPr="00933B59">
        <w:t>who</w:t>
      </w:r>
      <w:r w:rsidR="00EE7F38">
        <w:t xml:space="preserve"> </w:t>
      </w:r>
      <w:r w:rsidRPr="00933B59">
        <w:t>are</w:t>
      </w:r>
      <w:r w:rsidR="00EE7F38">
        <w:t xml:space="preserve"> </w:t>
      </w:r>
      <w:r w:rsidRPr="00933B59">
        <w:t>less</w:t>
      </w:r>
      <w:r w:rsidR="00EE7F38">
        <w:t xml:space="preserve"> </w:t>
      </w:r>
      <w:r w:rsidRPr="00933B59">
        <w:t>successful</w:t>
      </w:r>
      <w:r w:rsidR="00EE7F38">
        <w:t xml:space="preserve"> </w:t>
      </w:r>
      <w:r w:rsidRPr="00933B59">
        <w:t>in</w:t>
      </w:r>
      <w:r w:rsidR="00EE7F38">
        <w:t xml:space="preserve"> </w:t>
      </w:r>
      <w:r w:rsidRPr="00933B59">
        <w:t>the</w:t>
      </w:r>
      <w:r w:rsidR="00EE7F38">
        <w:t xml:space="preserve"> </w:t>
      </w:r>
      <w:r w:rsidRPr="00933B59">
        <w:t>public</w:t>
      </w:r>
      <w:r w:rsidR="00EE7F38">
        <w:t xml:space="preserve"> </w:t>
      </w:r>
      <w:r w:rsidRPr="00933B59">
        <w:t>education</w:t>
      </w:r>
      <w:r w:rsidR="00EE7F38">
        <w:t xml:space="preserve"> </w:t>
      </w:r>
      <w:r w:rsidRPr="00933B59">
        <w:t>system.</w:t>
      </w:r>
      <w:r w:rsidR="00EE7F38">
        <w:t xml:space="preserve"> </w:t>
      </w:r>
      <w:r w:rsidRPr="00933B59">
        <w:t>Due</w:t>
      </w:r>
      <w:r w:rsidR="00EE7F38">
        <w:t xml:space="preserve"> </w:t>
      </w:r>
      <w:r w:rsidRPr="00933B59">
        <w:t>to</w:t>
      </w:r>
      <w:r w:rsidR="00EE7F38">
        <w:t xml:space="preserve"> </w:t>
      </w:r>
      <w:r w:rsidRPr="00933B59">
        <w:t>their</w:t>
      </w:r>
      <w:r w:rsidR="00EE7F38">
        <w:t xml:space="preserve"> </w:t>
      </w:r>
      <w:r w:rsidRPr="00933B59">
        <w:t>social</w:t>
      </w:r>
      <w:r w:rsidR="00EE7F38">
        <w:t xml:space="preserve"> </w:t>
      </w:r>
      <w:r w:rsidRPr="00933B59">
        <w:t>situation,</w:t>
      </w:r>
      <w:r w:rsidR="00EE7F38">
        <w:t xml:space="preserve"> </w:t>
      </w:r>
      <w:r w:rsidRPr="00933B59">
        <w:t>children</w:t>
      </w:r>
      <w:r w:rsidR="00EE7F38">
        <w:t xml:space="preserve"> </w:t>
      </w:r>
      <w:r w:rsidRPr="00933B59">
        <w:t>and</w:t>
      </w:r>
      <w:r w:rsidR="00EE7F38">
        <w:t xml:space="preserve"> </w:t>
      </w:r>
      <w:r w:rsidRPr="00933B59">
        <w:t>young</w:t>
      </w:r>
      <w:r w:rsidR="00EE7F38">
        <w:t xml:space="preserve"> </w:t>
      </w:r>
      <w:r w:rsidRPr="00933B59">
        <w:t>people</w:t>
      </w:r>
      <w:r w:rsidR="00EE7F38">
        <w:t xml:space="preserve"> </w:t>
      </w:r>
      <w:r w:rsidRPr="00933B59">
        <w:t>on</w:t>
      </w:r>
      <w:r w:rsidR="00EE7F38">
        <w:t xml:space="preserve"> </w:t>
      </w:r>
      <w:r w:rsidRPr="00933B59">
        <w:t>the</w:t>
      </w:r>
      <w:r w:rsidR="00EE7F38">
        <w:t xml:space="preserve"> </w:t>
      </w:r>
      <w:r w:rsidRPr="00933B59">
        <w:t>social</w:t>
      </w:r>
      <w:r w:rsidR="00EE7F38">
        <w:t xml:space="preserve"> </w:t>
      </w:r>
      <w:r w:rsidRPr="00933B59">
        <w:t>periphery</w:t>
      </w:r>
      <w:r w:rsidR="00EE7F38">
        <w:t xml:space="preserve"> </w:t>
      </w:r>
      <w:r w:rsidRPr="00933B59">
        <w:t>would</w:t>
      </w:r>
      <w:r w:rsidR="00EE7F38">
        <w:t xml:space="preserve"> </w:t>
      </w:r>
      <w:r w:rsidRPr="00933B59">
        <w:t>otherwise</w:t>
      </w:r>
      <w:r w:rsidR="00EE7F38">
        <w:t xml:space="preserve"> </w:t>
      </w:r>
      <w:r w:rsidRPr="00933B59">
        <w:t>have</w:t>
      </w:r>
      <w:r w:rsidR="00EE7F38">
        <w:t xml:space="preserve"> </w:t>
      </w:r>
      <w:r w:rsidRPr="00933B59">
        <w:t>limited</w:t>
      </w:r>
      <w:r w:rsidR="00EE7F38">
        <w:t xml:space="preserve"> </w:t>
      </w:r>
      <w:r w:rsidRPr="00933B59">
        <w:t>or</w:t>
      </w:r>
      <w:r w:rsidR="00EE7F38">
        <w:t xml:space="preserve"> </w:t>
      </w:r>
      <w:r w:rsidRPr="00933B59">
        <w:t>no</w:t>
      </w:r>
      <w:r w:rsidR="00EE7F38">
        <w:t xml:space="preserve"> </w:t>
      </w:r>
      <w:r w:rsidRPr="00933B59">
        <w:t>access</w:t>
      </w:r>
      <w:r w:rsidR="00EE7F38">
        <w:t xml:space="preserve"> </w:t>
      </w:r>
      <w:r w:rsidRPr="00933B59">
        <w:t>to</w:t>
      </w:r>
      <w:r w:rsidR="00EE7F38">
        <w:t xml:space="preserve"> </w:t>
      </w:r>
      <w:r w:rsidRPr="00933B59">
        <w:t>these</w:t>
      </w:r>
      <w:r w:rsidR="00EE7F38">
        <w:t xml:space="preserve"> </w:t>
      </w:r>
      <w:r w:rsidRPr="00933B59">
        <w:t>services.</w:t>
      </w:r>
      <w:r w:rsidR="00EE7F38">
        <w:t xml:space="preserve"> </w:t>
      </w:r>
      <w:r w:rsidRPr="00933B59">
        <w:t>Tanodas</w:t>
      </w:r>
      <w:r w:rsidR="00EE7F38">
        <w:t xml:space="preserve"> </w:t>
      </w:r>
      <w:r w:rsidRPr="00933B59">
        <w:t>not</w:t>
      </w:r>
      <w:r w:rsidR="00EE7F38">
        <w:t xml:space="preserve"> </w:t>
      </w:r>
      <w:r w:rsidRPr="00933B59">
        <w:t>only</w:t>
      </w:r>
      <w:r w:rsidR="00EE7F38">
        <w:t xml:space="preserve"> </w:t>
      </w:r>
      <w:r w:rsidRPr="00933B59">
        <w:t>undertake</w:t>
      </w:r>
      <w:r w:rsidR="00EE7F38">
        <w:t xml:space="preserve"> </w:t>
      </w:r>
      <w:r w:rsidRPr="00933B59">
        <w:t>educational</w:t>
      </w:r>
      <w:r w:rsidR="00EE7F38">
        <w:t xml:space="preserve"> </w:t>
      </w:r>
      <w:r w:rsidRPr="00933B59">
        <w:t>tasks,</w:t>
      </w:r>
      <w:r w:rsidR="00EE7F38">
        <w:t xml:space="preserve"> </w:t>
      </w:r>
      <w:r w:rsidRPr="00933B59">
        <w:t>but</w:t>
      </w:r>
      <w:r w:rsidR="00EE7F38">
        <w:t xml:space="preserve"> </w:t>
      </w:r>
      <w:r w:rsidRPr="00933B59">
        <w:t>also</w:t>
      </w:r>
      <w:r w:rsidR="00EE7F38">
        <w:t xml:space="preserve"> </w:t>
      </w:r>
      <w:r w:rsidRPr="00933B59">
        <w:t>place</w:t>
      </w:r>
      <w:r w:rsidR="00EE7F38">
        <w:t xml:space="preserve"> </w:t>
      </w:r>
      <w:r w:rsidRPr="00933B59">
        <w:t>emphasis</w:t>
      </w:r>
      <w:r w:rsidR="00EE7F38">
        <w:t xml:space="preserve"> </w:t>
      </w:r>
      <w:r w:rsidRPr="00933B59">
        <w:t>on</w:t>
      </w:r>
      <w:r w:rsidR="00EE7F38">
        <w:t xml:space="preserve"> </w:t>
      </w:r>
      <w:r w:rsidRPr="00933B59">
        <w:t>activities</w:t>
      </w:r>
      <w:r w:rsidR="00EE7F38">
        <w:t xml:space="preserve"> </w:t>
      </w:r>
      <w:r w:rsidRPr="00933B59">
        <w:t>related</w:t>
      </w:r>
      <w:r w:rsidR="00EE7F38">
        <w:t xml:space="preserve"> </w:t>
      </w:r>
      <w:r w:rsidRPr="00933B59">
        <w:t>to</w:t>
      </w:r>
      <w:r w:rsidR="00EE7F38">
        <w:t xml:space="preserve"> </w:t>
      </w:r>
      <w:r w:rsidRPr="00933B59">
        <w:t>socialization,</w:t>
      </w:r>
      <w:r w:rsidR="00EE7F38">
        <w:t xml:space="preserve"> </w:t>
      </w:r>
      <w:r w:rsidRPr="00933B59">
        <w:t>career</w:t>
      </w:r>
      <w:r w:rsidR="00EE7F38">
        <w:t xml:space="preserve"> </w:t>
      </w:r>
      <w:r w:rsidRPr="00933B59">
        <w:t>building,</w:t>
      </w:r>
      <w:r w:rsidR="00EE7F38">
        <w:t xml:space="preserve"> </w:t>
      </w:r>
      <w:r w:rsidRPr="00933B59">
        <w:t>cultural</w:t>
      </w:r>
      <w:r w:rsidR="00EE7F38">
        <w:t xml:space="preserve"> </w:t>
      </w:r>
      <w:r w:rsidRPr="00933B59">
        <w:t>mediation,</w:t>
      </w:r>
      <w:r w:rsidR="00EE7F38">
        <w:t xml:space="preserve"> </w:t>
      </w:r>
      <w:r w:rsidRPr="00933B59">
        <w:t>community</w:t>
      </w:r>
      <w:r w:rsidR="00EE7F38">
        <w:t xml:space="preserve"> </w:t>
      </w:r>
      <w:r w:rsidRPr="00933B59">
        <w:t>development,</w:t>
      </w:r>
      <w:r w:rsidR="00EE7F38">
        <w:t xml:space="preserve"> </w:t>
      </w:r>
      <w:r w:rsidRPr="00933B59">
        <w:t>leisure</w:t>
      </w:r>
      <w:r w:rsidR="00EE7F38">
        <w:t xml:space="preserve"> </w:t>
      </w:r>
      <w:r w:rsidRPr="00933B59">
        <w:t>organization</w:t>
      </w:r>
      <w:r w:rsidR="00EE7F38">
        <w:t xml:space="preserve"> </w:t>
      </w:r>
      <w:r w:rsidRPr="00933B59">
        <w:t>and</w:t>
      </w:r>
      <w:r w:rsidR="00EE7F38">
        <w:t xml:space="preserve"> </w:t>
      </w:r>
      <w:r w:rsidRPr="00933B59">
        <w:t>social</w:t>
      </w:r>
      <w:r w:rsidR="00EE7F38">
        <w:t xml:space="preserve"> </w:t>
      </w:r>
      <w:r w:rsidRPr="00933B59">
        <w:t>support.</w:t>
      </w:r>
      <w:r w:rsidR="00EE7F38">
        <w:t xml:space="preserve"> </w:t>
      </w:r>
      <w:r w:rsidRPr="00933B59">
        <w:t>Thus,</w:t>
      </w:r>
      <w:r w:rsidR="00EE7F38">
        <w:t xml:space="preserve"> </w:t>
      </w:r>
      <w:r w:rsidRPr="00933B59">
        <w:t>the</w:t>
      </w:r>
      <w:r w:rsidR="00EE7F38">
        <w:t xml:space="preserve"> </w:t>
      </w:r>
      <w:r w:rsidRPr="00933B59">
        <w:t>institutions</w:t>
      </w:r>
      <w:r w:rsidR="00EE7F38">
        <w:t xml:space="preserve"> </w:t>
      </w:r>
      <w:r w:rsidRPr="00933B59">
        <w:t>also</w:t>
      </w:r>
      <w:r w:rsidR="00EE7F38">
        <w:t xml:space="preserve"> </w:t>
      </w:r>
      <w:r w:rsidRPr="00933B59">
        <w:t>make</w:t>
      </w:r>
      <w:r w:rsidR="00EE7F38">
        <w:t xml:space="preserve"> </w:t>
      </w:r>
      <w:r w:rsidRPr="00933B59">
        <w:t>a</w:t>
      </w:r>
      <w:r w:rsidR="00EE7F38">
        <w:t xml:space="preserve"> </w:t>
      </w:r>
      <w:r w:rsidRPr="00933B59">
        <w:t>significant</w:t>
      </w:r>
      <w:r w:rsidR="00EE7F38">
        <w:t xml:space="preserve"> </w:t>
      </w:r>
      <w:r w:rsidRPr="00933B59">
        <w:t>contribution</w:t>
      </w:r>
      <w:r w:rsidR="00EE7F38">
        <w:t xml:space="preserve"> </w:t>
      </w:r>
      <w:r w:rsidRPr="00933B59">
        <w:t>to</w:t>
      </w:r>
      <w:r w:rsidR="00EE7F38">
        <w:t xml:space="preserve"> </w:t>
      </w:r>
      <w:r w:rsidRPr="00933B59">
        <w:t>reducing</w:t>
      </w:r>
      <w:r w:rsidR="00EE7F38">
        <w:t xml:space="preserve"> </w:t>
      </w:r>
      <w:r w:rsidRPr="00933B59">
        <w:t>the</w:t>
      </w:r>
      <w:r w:rsidR="00EE7F38">
        <w:t xml:space="preserve"> </w:t>
      </w:r>
      <w:r w:rsidRPr="00933B59">
        <w:t>socio-cultural</w:t>
      </w:r>
      <w:r w:rsidR="00EE7F38">
        <w:t xml:space="preserve"> </w:t>
      </w:r>
      <w:r w:rsidRPr="00933B59">
        <w:t>disadvantages</w:t>
      </w:r>
      <w:r w:rsidR="00EE7F38">
        <w:t xml:space="preserve"> </w:t>
      </w:r>
      <w:r w:rsidRPr="00933B59">
        <w:t>of</w:t>
      </w:r>
      <w:r w:rsidR="00EE7F38">
        <w:t xml:space="preserve"> </w:t>
      </w:r>
      <w:r w:rsidRPr="00933B59">
        <w:t>their</w:t>
      </w:r>
      <w:r w:rsidR="00EE7F38">
        <w:t xml:space="preserve"> </w:t>
      </w:r>
      <w:r w:rsidRPr="00933B59">
        <w:t>pupils</w:t>
      </w:r>
      <w:r w:rsidR="00EE7F38">
        <w:t xml:space="preserve"> </w:t>
      </w:r>
      <w:r w:rsidRPr="00933B59">
        <w:t>and</w:t>
      </w:r>
      <w:r w:rsidR="00EE7F38">
        <w:t xml:space="preserve"> </w:t>
      </w:r>
      <w:r w:rsidRPr="00933B59">
        <w:t>preventing</w:t>
      </w:r>
      <w:r w:rsidR="00EE7F38">
        <w:t xml:space="preserve"> </w:t>
      </w:r>
      <w:r w:rsidRPr="00933B59">
        <w:t>them</w:t>
      </w:r>
      <w:r w:rsidR="00EE7F38">
        <w:t xml:space="preserve"> </w:t>
      </w:r>
      <w:r w:rsidRPr="00933B59">
        <w:t>from</w:t>
      </w:r>
      <w:r w:rsidR="00EE7F38">
        <w:t xml:space="preserve"> </w:t>
      </w:r>
      <w:r w:rsidRPr="00933B59">
        <w:t>dropping</w:t>
      </w:r>
      <w:r w:rsidR="00EE7F38">
        <w:t xml:space="preserve"> </w:t>
      </w:r>
      <w:r w:rsidRPr="00933B59">
        <w:t>out</w:t>
      </w:r>
      <w:r w:rsidR="00EE7F38">
        <w:t xml:space="preserve"> </w:t>
      </w:r>
      <w:r w:rsidRPr="00933B59">
        <w:t>of</w:t>
      </w:r>
      <w:r w:rsidR="00EE7F38">
        <w:t xml:space="preserve"> </w:t>
      </w:r>
      <w:r w:rsidRPr="00933B59">
        <w:t>school,</w:t>
      </w:r>
      <w:r w:rsidR="00EE7F38">
        <w:t xml:space="preserve"> </w:t>
      </w:r>
      <w:r w:rsidRPr="00933B59">
        <w:t>while</w:t>
      </w:r>
      <w:r w:rsidR="00EE7F38">
        <w:t xml:space="preserve"> </w:t>
      </w:r>
      <w:r w:rsidRPr="00933B59">
        <w:t>also</w:t>
      </w:r>
      <w:r w:rsidR="00EE7F38">
        <w:t xml:space="preserve"> </w:t>
      </w:r>
      <w:r w:rsidRPr="00933B59">
        <w:t>reaching</w:t>
      </w:r>
      <w:r w:rsidR="00EE7F38">
        <w:t xml:space="preserve"> </w:t>
      </w:r>
      <w:r w:rsidRPr="00933B59">
        <w:t>the</w:t>
      </w:r>
      <w:r w:rsidR="00EE7F38">
        <w:t xml:space="preserve"> </w:t>
      </w:r>
      <w:r w:rsidRPr="00933B59">
        <w:t>children</w:t>
      </w:r>
      <w:r w:rsidR="00747F7E">
        <w:t>’</w:t>
      </w:r>
      <w:r w:rsidRPr="00933B59">
        <w:t>s</w:t>
      </w:r>
      <w:r w:rsidR="00EE7F38">
        <w:t xml:space="preserve"> </w:t>
      </w:r>
      <w:r w:rsidRPr="00933B59">
        <w:t>families</w:t>
      </w:r>
      <w:r w:rsidR="00EE7F38">
        <w:t xml:space="preserve"> </w:t>
      </w:r>
      <w:r w:rsidRPr="00933B59">
        <w:t>through</w:t>
      </w:r>
      <w:r w:rsidR="00EE7F38">
        <w:t xml:space="preserve"> </w:t>
      </w:r>
      <w:r w:rsidRPr="00933B59">
        <w:t>some</w:t>
      </w:r>
      <w:r w:rsidR="00EE7F38">
        <w:t xml:space="preserve"> </w:t>
      </w:r>
      <w:r w:rsidRPr="00933B59">
        <w:t>of</w:t>
      </w:r>
      <w:r w:rsidR="00EE7F38">
        <w:t xml:space="preserve"> </w:t>
      </w:r>
      <w:r w:rsidRPr="00933B59">
        <w:t>their</w:t>
      </w:r>
      <w:r w:rsidR="00EE7F38">
        <w:t xml:space="preserve"> </w:t>
      </w:r>
      <w:r w:rsidRPr="00933B59">
        <w:t>programmes.</w:t>
      </w:r>
    </w:p>
    <w:p w14:paraId="2A10A869" w14:textId="0B02E8C3" w:rsidR="00582FB8" w:rsidRPr="00933B59" w:rsidRDefault="00582FB8" w:rsidP="00ED2374">
      <w:pPr>
        <w:pStyle w:val="SingleTxtG"/>
      </w:pPr>
      <w:r w:rsidRPr="00933B59">
        <w:rPr>
          <w:bCs/>
        </w:rPr>
        <w:t>111.</w:t>
      </w:r>
      <w:r w:rsidRPr="00933B59">
        <w:rPr>
          <w:bCs/>
        </w:rPr>
        <w:tab/>
      </w:r>
      <w:r w:rsidRPr="00933B59">
        <w:t>Between</w:t>
      </w:r>
      <w:r w:rsidR="00EE7F38">
        <w:t xml:space="preserve"> </w:t>
      </w:r>
      <w:r w:rsidRPr="00933B59">
        <w:t>2015</w:t>
      </w:r>
      <w:r w:rsidR="00EE7F38">
        <w:t xml:space="preserve"> </w:t>
      </w:r>
      <w:r w:rsidRPr="00933B59">
        <w:t>and</w:t>
      </w:r>
      <w:r w:rsidR="00EE7F38">
        <w:t xml:space="preserve"> </w:t>
      </w:r>
      <w:r w:rsidRPr="00933B59">
        <w:t>2018,</w:t>
      </w:r>
      <w:r w:rsidR="00EE7F38">
        <w:t xml:space="preserve"> </w:t>
      </w:r>
      <w:r w:rsidRPr="00933B59">
        <w:t>289</w:t>
      </w:r>
      <w:r w:rsidR="00EE7F38">
        <w:t xml:space="preserve"> </w:t>
      </w:r>
      <w:r w:rsidRPr="00933B59">
        <w:t>EU-funded</w:t>
      </w:r>
      <w:r w:rsidR="00EE7F38">
        <w:t xml:space="preserve"> </w:t>
      </w:r>
      <w:r w:rsidRPr="00933B59">
        <w:t>institutions</w:t>
      </w:r>
      <w:r w:rsidR="00EE7F38">
        <w:t xml:space="preserve"> </w:t>
      </w:r>
      <w:r w:rsidRPr="00933B59">
        <w:t>made</w:t>
      </w:r>
      <w:r w:rsidR="00EE7F38">
        <w:t xml:space="preserve"> </w:t>
      </w:r>
      <w:r w:rsidRPr="00933B59">
        <w:t>it</w:t>
      </w:r>
      <w:r w:rsidR="00EE7F38">
        <w:t xml:space="preserve"> </w:t>
      </w:r>
      <w:r w:rsidRPr="00933B59">
        <w:t>possible</w:t>
      </w:r>
      <w:r w:rsidR="00EE7F38">
        <w:t xml:space="preserve"> </w:t>
      </w:r>
      <w:r w:rsidRPr="00933B59">
        <w:t>to</w:t>
      </w:r>
      <w:r w:rsidR="00EE7F38">
        <w:t xml:space="preserve"> </w:t>
      </w:r>
      <w:r w:rsidRPr="00933B59">
        <w:t>compensate</w:t>
      </w:r>
      <w:r w:rsidR="00EE7F38">
        <w:t xml:space="preserve"> </w:t>
      </w:r>
      <w:r w:rsidRPr="00933B59">
        <w:t>the</w:t>
      </w:r>
      <w:r w:rsidR="00EE7F38">
        <w:t xml:space="preserve"> </w:t>
      </w:r>
      <w:r w:rsidRPr="00933B59">
        <w:t>disadvantages</w:t>
      </w:r>
      <w:r w:rsidR="00EE7F38">
        <w:t xml:space="preserve"> </w:t>
      </w:r>
      <w:r w:rsidRPr="00933B59">
        <w:t>of</w:t>
      </w:r>
      <w:r w:rsidR="00EE7F38">
        <w:t xml:space="preserve"> </w:t>
      </w:r>
      <w:r w:rsidRPr="00933B59">
        <w:t>nearly</w:t>
      </w:r>
      <w:r w:rsidR="00EE7F38">
        <w:t xml:space="preserve"> </w:t>
      </w:r>
      <w:r w:rsidRPr="00933B59">
        <w:t>8,500</w:t>
      </w:r>
      <w:r w:rsidR="00EE7F38">
        <w:t xml:space="preserve"> </w:t>
      </w:r>
      <w:r w:rsidRPr="00933B59">
        <w:t>pupils.</w:t>
      </w:r>
      <w:r w:rsidR="00EE7F38">
        <w:t xml:space="preserve"> </w:t>
      </w:r>
      <w:r w:rsidRPr="00933B59">
        <w:t>From</w:t>
      </w:r>
      <w:r w:rsidR="00EE7F38">
        <w:t xml:space="preserve"> </w:t>
      </w:r>
      <w:r w:rsidRPr="00933B59">
        <w:t>2019</w:t>
      </w:r>
      <w:r w:rsidR="00EE7F38">
        <w:t xml:space="preserve"> </w:t>
      </w:r>
      <w:r w:rsidRPr="00933B59">
        <w:t>tanodas</w:t>
      </w:r>
      <w:r w:rsidR="00EE7F38">
        <w:t xml:space="preserve"> </w:t>
      </w:r>
      <w:r w:rsidRPr="00933B59">
        <w:t>became</w:t>
      </w:r>
      <w:r w:rsidR="00EE7F38">
        <w:t xml:space="preserve"> </w:t>
      </w:r>
      <w:r w:rsidRPr="00933B59">
        <w:t>part</w:t>
      </w:r>
      <w:r w:rsidR="00EE7F38">
        <w:t xml:space="preserve"> </w:t>
      </w:r>
      <w:r w:rsidRPr="00933B59">
        <w:t>of</w:t>
      </w:r>
      <w:r w:rsidR="00EE7F38">
        <w:t xml:space="preserve"> </w:t>
      </w:r>
      <w:r w:rsidRPr="00933B59">
        <w:t>the</w:t>
      </w:r>
      <w:r w:rsidR="00EE7F38">
        <w:t xml:space="preserve"> </w:t>
      </w:r>
      <w:r w:rsidRPr="00933B59">
        <w:t>national</w:t>
      </w:r>
      <w:r w:rsidR="00EE7F38">
        <w:t xml:space="preserve"> </w:t>
      </w:r>
      <w:r w:rsidRPr="00933B59">
        <w:t>education</w:t>
      </w:r>
      <w:r w:rsidR="00EE7F38">
        <w:t xml:space="preserve"> </w:t>
      </w:r>
      <w:r w:rsidRPr="00933B59">
        <w:t>system.</w:t>
      </w:r>
      <w:r w:rsidR="00EE7F38">
        <w:t xml:space="preserve"> </w:t>
      </w:r>
      <w:r w:rsidRPr="00933B59">
        <w:t>Hungary</w:t>
      </w:r>
      <w:r w:rsidR="00747F7E">
        <w:t>’</w:t>
      </w:r>
      <w:r w:rsidRPr="00933B59">
        <w:t>s</w:t>
      </w:r>
      <w:r w:rsidR="00EE7F38">
        <w:t xml:space="preserve"> </w:t>
      </w:r>
      <w:r w:rsidRPr="00933B59">
        <w:t>central</w:t>
      </w:r>
      <w:r w:rsidR="00EE7F38">
        <w:t xml:space="preserve"> </w:t>
      </w:r>
      <w:r w:rsidRPr="00933B59">
        <w:t>budget</w:t>
      </w:r>
      <w:r w:rsidR="00EE7F38">
        <w:t xml:space="preserve"> </w:t>
      </w:r>
      <w:r w:rsidRPr="00933B59">
        <w:t>contributed</w:t>
      </w:r>
      <w:r w:rsidR="00EE7F38">
        <w:t xml:space="preserve"> </w:t>
      </w:r>
      <w:r w:rsidRPr="00933B59">
        <w:t>to</w:t>
      </w:r>
      <w:r w:rsidR="00EE7F38">
        <w:t xml:space="preserve"> </w:t>
      </w:r>
      <w:r w:rsidRPr="00933B59">
        <w:t>the</w:t>
      </w:r>
      <w:r w:rsidR="00EE7F38">
        <w:t xml:space="preserve"> </w:t>
      </w:r>
      <w:r w:rsidRPr="00933B59">
        <w:t>operation</w:t>
      </w:r>
      <w:r w:rsidR="00EE7F38">
        <w:t xml:space="preserve"> </w:t>
      </w:r>
      <w:r w:rsidRPr="00933B59">
        <w:t>of</w:t>
      </w:r>
      <w:r w:rsidR="00EE7F38">
        <w:t xml:space="preserve"> </w:t>
      </w:r>
      <w:r w:rsidRPr="00933B59">
        <w:t>196</w:t>
      </w:r>
      <w:r w:rsidR="00EE7F38">
        <w:t xml:space="preserve"> </w:t>
      </w:r>
      <w:r w:rsidRPr="00933B59">
        <w:t>tanodas</w:t>
      </w:r>
      <w:r w:rsidR="00EE7F38">
        <w:t xml:space="preserve"> </w:t>
      </w:r>
      <w:r w:rsidRPr="00933B59">
        <w:t>in</w:t>
      </w:r>
      <w:r w:rsidR="00EE7F38">
        <w:t xml:space="preserve"> </w:t>
      </w:r>
      <w:r w:rsidRPr="00933B59">
        <w:t>2019,</w:t>
      </w:r>
      <w:r w:rsidR="00EE7F38">
        <w:t xml:space="preserve"> </w:t>
      </w:r>
      <w:r w:rsidRPr="00933B59">
        <w:t>185</w:t>
      </w:r>
      <w:r w:rsidR="00EE7F38">
        <w:t xml:space="preserve"> </w:t>
      </w:r>
      <w:r w:rsidRPr="00933B59">
        <w:t>tanodas</w:t>
      </w:r>
      <w:r w:rsidR="00EE7F38">
        <w:t xml:space="preserve"> </w:t>
      </w:r>
      <w:r w:rsidRPr="00933B59">
        <w:t>in</w:t>
      </w:r>
      <w:r w:rsidR="00EE7F38">
        <w:t xml:space="preserve"> </w:t>
      </w:r>
      <w:r w:rsidRPr="00933B59">
        <w:t>2020</w:t>
      </w:r>
      <w:r w:rsidR="00EE7F38">
        <w:t xml:space="preserve"> </w:t>
      </w:r>
      <w:r w:rsidRPr="00933B59">
        <w:t>and</w:t>
      </w:r>
      <w:r w:rsidR="00EE7F38">
        <w:t xml:space="preserve"> </w:t>
      </w:r>
      <w:r w:rsidRPr="00933B59">
        <w:t>183</w:t>
      </w:r>
      <w:r w:rsidR="00EE7F38">
        <w:t xml:space="preserve"> </w:t>
      </w:r>
      <w:r w:rsidRPr="00933B59">
        <w:t>tanodas</w:t>
      </w:r>
      <w:r w:rsidR="00EE7F38">
        <w:t xml:space="preserve"> </w:t>
      </w:r>
      <w:r w:rsidRPr="00933B59">
        <w:t>in</w:t>
      </w:r>
      <w:r w:rsidR="00EE7F38">
        <w:t xml:space="preserve"> </w:t>
      </w:r>
      <w:r w:rsidRPr="00933B59">
        <w:t>2021.</w:t>
      </w:r>
      <w:r w:rsidR="00EE7F38">
        <w:t xml:space="preserve"> </w:t>
      </w:r>
      <w:r w:rsidRPr="00933B59">
        <w:t>These</w:t>
      </w:r>
      <w:r w:rsidR="00EE7F38">
        <w:t xml:space="preserve"> </w:t>
      </w:r>
      <w:r w:rsidRPr="00933B59">
        <w:t>institutions</w:t>
      </w:r>
      <w:r w:rsidR="00EE7F38">
        <w:t xml:space="preserve"> </w:t>
      </w:r>
      <w:r w:rsidRPr="00933B59">
        <w:t>helped</w:t>
      </w:r>
      <w:r w:rsidR="00EE7F38">
        <w:t xml:space="preserve"> </w:t>
      </w:r>
      <w:r w:rsidRPr="00933B59">
        <w:t>nearly</w:t>
      </w:r>
      <w:r w:rsidR="00EE7F38">
        <w:t xml:space="preserve"> </w:t>
      </w:r>
      <w:r w:rsidRPr="00933B59">
        <w:t>6,000</w:t>
      </w:r>
      <w:r w:rsidR="00EE7F38">
        <w:t xml:space="preserve"> </w:t>
      </w:r>
      <w:r w:rsidRPr="00933B59">
        <w:t>pupils</w:t>
      </w:r>
      <w:r w:rsidR="00EE7F38">
        <w:t xml:space="preserve"> </w:t>
      </w:r>
      <w:r w:rsidRPr="00933B59">
        <w:t>each</w:t>
      </w:r>
      <w:r w:rsidR="00EE7F38">
        <w:t xml:space="preserve"> </w:t>
      </w:r>
      <w:r w:rsidRPr="00933B59">
        <w:t>year.</w:t>
      </w:r>
    </w:p>
    <w:p w14:paraId="5C1998F1" w14:textId="7113646C" w:rsidR="00582FB8" w:rsidRPr="00933B59" w:rsidRDefault="00582FB8" w:rsidP="00ED2374">
      <w:pPr>
        <w:pStyle w:val="SingleTxtG"/>
      </w:pPr>
      <w:r w:rsidRPr="00933B59">
        <w:rPr>
          <w:bCs/>
        </w:rPr>
        <w:t>112.</w:t>
      </w:r>
      <w:r w:rsidRPr="00933B59">
        <w:rPr>
          <w:bCs/>
        </w:rPr>
        <w:tab/>
      </w:r>
      <w:r w:rsidRPr="0037241A">
        <w:rPr>
          <w:bCs/>
          <w:i/>
          <w:iCs/>
        </w:rPr>
        <w:t>Dormitory</w:t>
      </w:r>
      <w:r w:rsidR="00EE7F38">
        <w:rPr>
          <w:bCs/>
          <w:i/>
          <w:iCs/>
        </w:rPr>
        <w:t xml:space="preserve"> </w:t>
      </w:r>
      <w:r w:rsidRPr="0037241A">
        <w:rPr>
          <w:bCs/>
          <w:i/>
          <w:iCs/>
        </w:rPr>
        <w:t>Plus</w:t>
      </w:r>
      <w:r w:rsidR="00EE7F38">
        <w:rPr>
          <w:bCs/>
          <w:i/>
          <w:iCs/>
        </w:rPr>
        <w:t xml:space="preserve"> </w:t>
      </w:r>
      <w:r w:rsidRPr="0037241A">
        <w:rPr>
          <w:bCs/>
          <w:i/>
          <w:iCs/>
        </w:rPr>
        <w:t>model</w:t>
      </w:r>
      <w:r w:rsidR="00EE7F38">
        <w:rPr>
          <w:bCs/>
          <w:i/>
          <w:iCs/>
        </w:rPr>
        <w:t xml:space="preserve"> </w:t>
      </w:r>
      <w:r w:rsidRPr="0037241A">
        <w:rPr>
          <w:bCs/>
          <w:i/>
          <w:iCs/>
        </w:rPr>
        <w:t>programme</w:t>
      </w:r>
      <w:r w:rsidR="00EE7F38">
        <w:t xml:space="preserve"> </w:t>
      </w:r>
      <w:r w:rsidRPr="00933B59">
        <w:t>also</w:t>
      </w:r>
      <w:r w:rsidR="00EE7F38">
        <w:t xml:space="preserve"> </w:t>
      </w:r>
      <w:r w:rsidRPr="00933B59">
        <w:t>has</w:t>
      </w:r>
      <w:r w:rsidR="00EE7F38">
        <w:t xml:space="preserve"> </w:t>
      </w:r>
      <w:r w:rsidRPr="00933B59">
        <w:t>a</w:t>
      </w:r>
      <w:r w:rsidR="00EE7F38">
        <w:t xml:space="preserve"> </w:t>
      </w:r>
      <w:r w:rsidRPr="00933B59">
        <w:t>disadvantage-compensating</w:t>
      </w:r>
      <w:r w:rsidR="00EE7F38">
        <w:t xml:space="preserve"> </w:t>
      </w:r>
      <w:r w:rsidRPr="00933B59">
        <w:t>function</w:t>
      </w:r>
      <w:r w:rsidR="00EE7F38">
        <w:t xml:space="preserve"> </w:t>
      </w:r>
      <w:r w:rsidRPr="00933B59">
        <w:t>primarily</w:t>
      </w:r>
      <w:r w:rsidR="00EE7F38">
        <w:t xml:space="preserve"> </w:t>
      </w:r>
      <w:r w:rsidRPr="00933B59">
        <w:t>for</w:t>
      </w:r>
      <w:r w:rsidR="00EE7F38">
        <w:t xml:space="preserve"> </w:t>
      </w:r>
      <w:r w:rsidRPr="00933B59">
        <w:t>primary</w:t>
      </w:r>
      <w:r w:rsidR="00EE7F38">
        <w:t xml:space="preserve"> </w:t>
      </w:r>
      <w:r w:rsidRPr="00933B59">
        <w:t>school-age</w:t>
      </w:r>
      <w:r w:rsidR="00EE7F38">
        <w:t xml:space="preserve"> </w:t>
      </w:r>
      <w:r w:rsidRPr="00933B59">
        <w:t>pupils.</w:t>
      </w:r>
      <w:r w:rsidR="00EE7F38">
        <w:t xml:space="preserve"> </w:t>
      </w:r>
      <w:r w:rsidRPr="00933B59">
        <w:t>The</w:t>
      </w:r>
      <w:r w:rsidR="00EE7F38">
        <w:t xml:space="preserve"> </w:t>
      </w:r>
      <w:r w:rsidRPr="00933B59">
        <w:t>programme</w:t>
      </w:r>
      <w:r w:rsidR="00EE7F38">
        <w:t xml:space="preserve"> </w:t>
      </w:r>
      <w:r w:rsidRPr="00933B59">
        <w:t>targets</w:t>
      </w:r>
      <w:r w:rsidR="00EE7F38">
        <w:t xml:space="preserve"> </w:t>
      </w:r>
      <w:r w:rsidRPr="00933B59">
        <w:t>those</w:t>
      </w:r>
      <w:r w:rsidR="00EE7F38">
        <w:t xml:space="preserve"> </w:t>
      </w:r>
      <w:r w:rsidRPr="00933B59">
        <w:t>disadvantaged</w:t>
      </w:r>
      <w:r w:rsidR="00EE7F38">
        <w:t xml:space="preserve"> </w:t>
      </w:r>
      <w:r w:rsidRPr="00933B59">
        <w:t>pupils</w:t>
      </w:r>
      <w:r w:rsidR="00EE7F38">
        <w:t xml:space="preserve"> </w:t>
      </w:r>
      <w:r w:rsidRPr="00933B59">
        <w:t>aged</w:t>
      </w:r>
      <w:r w:rsidR="00EE7F38">
        <w:t xml:space="preserve"> </w:t>
      </w:r>
      <w:r w:rsidRPr="00933B59">
        <w:t>6</w:t>
      </w:r>
      <w:r w:rsidR="00F67060">
        <w:t>–</w:t>
      </w:r>
      <w:r w:rsidRPr="00933B59">
        <w:t>16</w:t>
      </w:r>
      <w:r w:rsidR="00EE7F38">
        <w:t xml:space="preserve"> </w:t>
      </w:r>
      <w:r w:rsidRPr="00933B59">
        <w:t>(mainly</w:t>
      </w:r>
      <w:r w:rsidR="00EE7F38">
        <w:t xml:space="preserve"> </w:t>
      </w:r>
      <w:r w:rsidRPr="00933B59">
        <w:t>upper</w:t>
      </w:r>
      <w:r w:rsidR="00EE7F38">
        <w:t xml:space="preserve"> </w:t>
      </w:r>
      <w:r w:rsidRPr="00933B59">
        <w:t>primary</w:t>
      </w:r>
      <w:r w:rsidR="00EE7F38">
        <w:t xml:space="preserve"> </w:t>
      </w:r>
      <w:r w:rsidRPr="00933B59">
        <w:t>school</w:t>
      </w:r>
      <w:r w:rsidR="00EE7F38">
        <w:t xml:space="preserve"> </w:t>
      </w:r>
      <w:r w:rsidRPr="00933B59">
        <w:t>children),</w:t>
      </w:r>
      <w:r w:rsidR="00EE7F38">
        <w:t xml:space="preserve"> </w:t>
      </w:r>
      <w:r w:rsidRPr="00933B59">
        <w:t>including</w:t>
      </w:r>
      <w:r w:rsidR="00EE7F38">
        <w:t xml:space="preserve"> </w:t>
      </w:r>
      <w:r w:rsidRPr="00933B59">
        <w:t>Roma</w:t>
      </w:r>
      <w:r w:rsidR="00EE7F38">
        <w:t xml:space="preserve"> </w:t>
      </w:r>
      <w:r w:rsidRPr="00933B59">
        <w:t>pupils,</w:t>
      </w:r>
      <w:r w:rsidR="00EE7F38">
        <w:t xml:space="preserve"> </w:t>
      </w:r>
      <w:r w:rsidRPr="00933B59">
        <w:t>for</w:t>
      </w:r>
      <w:r w:rsidR="00EE7F38">
        <w:t xml:space="preserve"> </w:t>
      </w:r>
      <w:r w:rsidRPr="00933B59">
        <w:t>whom</w:t>
      </w:r>
      <w:r w:rsidR="00EE7F38">
        <w:t xml:space="preserve"> </w:t>
      </w:r>
      <w:r w:rsidRPr="00933B59">
        <w:t>child</w:t>
      </w:r>
      <w:r w:rsidR="00EE7F38">
        <w:t xml:space="preserve"> </w:t>
      </w:r>
      <w:r w:rsidRPr="00933B59">
        <w:t>welfare</w:t>
      </w:r>
      <w:r w:rsidR="00EE7F38">
        <w:t xml:space="preserve"> </w:t>
      </w:r>
      <w:r w:rsidRPr="00933B59">
        <w:t>prevention</w:t>
      </w:r>
      <w:r w:rsidR="00EE7F38">
        <w:t xml:space="preserve"> </w:t>
      </w:r>
      <w:r w:rsidRPr="00933B59">
        <w:t>measures</w:t>
      </w:r>
      <w:r w:rsidR="00EE7F38">
        <w:t xml:space="preserve"> </w:t>
      </w:r>
      <w:r w:rsidRPr="00933B59">
        <w:rPr>
          <w:lang w:eastAsia="hu-HU"/>
        </w:rPr>
        <w:t>have</w:t>
      </w:r>
      <w:r w:rsidR="00EE7F38">
        <w:t xml:space="preserve"> </w:t>
      </w:r>
      <w:r w:rsidRPr="00933B59">
        <w:t>become</w:t>
      </w:r>
      <w:r w:rsidR="00EE7F38">
        <w:t xml:space="preserve"> </w:t>
      </w:r>
      <w:r w:rsidRPr="00933B59">
        <w:t>necessary</w:t>
      </w:r>
      <w:r w:rsidR="00EE7F38">
        <w:t xml:space="preserve"> </w:t>
      </w:r>
      <w:r w:rsidRPr="00933B59">
        <w:t>in</w:t>
      </w:r>
      <w:r w:rsidR="00EE7F38">
        <w:t xml:space="preserve"> </w:t>
      </w:r>
      <w:r w:rsidRPr="00933B59">
        <w:t>addition</w:t>
      </w:r>
      <w:r w:rsidR="00EE7F38">
        <w:t xml:space="preserve"> </w:t>
      </w:r>
      <w:r w:rsidRPr="00933B59">
        <w:t>to</w:t>
      </w:r>
      <w:r w:rsidR="00EE7F38">
        <w:t xml:space="preserve"> </w:t>
      </w:r>
      <w:r w:rsidRPr="00933B59">
        <w:t>catching</w:t>
      </w:r>
      <w:r w:rsidR="00EE7F38">
        <w:t xml:space="preserve"> </w:t>
      </w:r>
      <w:r w:rsidRPr="00933B59">
        <w:t>up.</w:t>
      </w:r>
      <w:r w:rsidR="00EE7F38">
        <w:t xml:space="preserve"> </w:t>
      </w:r>
      <w:r w:rsidRPr="00933B59">
        <w:t>60%</w:t>
      </w:r>
      <w:r w:rsidR="00EE7F38">
        <w:t xml:space="preserve"> </w:t>
      </w:r>
      <w:r w:rsidRPr="00933B59">
        <w:t>of</w:t>
      </w:r>
      <w:r w:rsidR="00EE7F38">
        <w:t xml:space="preserve"> </w:t>
      </w:r>
      <w:r w:rsidRPr="00933B59">
        <w:t>pupils</w:t>
      </w:r>
      <w:r w:rsidR="00EE7F38">
        <w:t xml:space="preserve"> </w:t>
      </w:r>
      <w:r w:rsidRPr="00933B59">
        <w:t>in</w:t>
      </w:r>
      <w:r w:rsidR="00EE7F38">
        <w:t xml:space="preserve"> </w:t>
      </w:r>
      <w:r w:rsidRPr="00933B59">
        <w:t>the</w:t>
      </w:r>
      <w:r w:rsidR="00EE7F38">
        <w:t xml:space="preserve"> </w:t>
      </w:r>
      <w:r w:rsidRPr="00933B59">
        <w:t>model</w:t>
      </w:r>
      <w:r w:rsidR="00EE7F38">
        <w:t xml:space="preserve"> </w:t>
      </w:r>
      <w:r w:rsidRPr="00933B59">
        <w:t>programme</w:t>
      </w:r>
      <w:r w:rsidR="00EE7F38">
        <w:t xml:space="preserve"> </w:t>
      </w:r>
      <w:r w:rsidRPr="00933B59">
        <w:t>would</w:t>
      </w:r>
      <w:r w:rsidR="00EE7F38">
        <w:t xml:space="preserve"> </w:t>
      </w:r>
      <w:r w:rsidRPr="00933B59">
        <w:t>be</w:t>
      </w:r>
      <w:r w:rsidR="00EE7F38">
        <w:t xml:space="preserve"> </w:t>
      </w:r>
      <w:r w:rsidRPr="00933B59">
        <w:t>placed</w:t>
      </w:r>
      <w:r w:rsidR="00EE7F38">
        <w:t xml:space="preserve"> </w:t>
      </w:r>
      <w:r w:rsidRPr="00933B59">
        <w:t>in</w:t>
      </w:r>
      <w:r w:rsidR="00EE7F38">
        <w:t xml:space="preserve"> </w:t>
      </w:r>
      <w:r w:rsidRPr="00933B59">
        <w:t>specialist</w:t>
      </w:r>
      <w:r w:rsidR="00EE7F38">
        <w:t xml:space="preserve"> </w:t>
      </w:r>
      <w:r w:rsidRPr="00933B59">
        <w:t>child</w:t>
      </w:r>
      <w:r w:rsidR="00EE7F38">
        <w:t xml:space="preserve"> </w:t>
      </w:r>
      <w:r w:rsidRPr="00933B59">
        <w:t>care</w:t>
      </w:r>
      <w:r w:rsidR="00EE7F38">
        <w:t xml:space="preserve"> </w:t>
      </w:r>
      <w:r w:rsidRPr="00933B59">
        <w:t>without</w:t>
      </w:r>
      <w:r w:rsidR="00EE7F38">
        <w:t xml:space="preserve"> </w:t>
      </w:r>
      <w:r w:rsidRPr="00933B59">
        <w:t>the</w:t>
      </w:r>
      <w:r w:rsidR="00EE7F38">
        <w:t xml:space="preserve"> </w:t>
      </w:r>
      <w:r w:rsidRPr="00933B59">
        <w:t>dormitory</w:t>
      </w:r>
      <w:r w:rsidR="00EE7F38">
        <w:t xml:space="preserve"> </w:t>
      </w:r>
      <w:r w:rsidRPr="00933B59">
        <w:t>programme</w:t>
      </w:r>
      <w:r w:rsidR="00EE7F38">
        <w:t xml:space="preserve"> </w:t>
      </w:r>
      <w:r w:rsidRPr="00933B59">
        <w:t>aimed</w:t>
      </w:r>
      <w:r w:rsidR="00EE7F38">
        <w:t xml:space="preserve"> </w:t>
      </w:r>
      <w:r w:rsidRPr="00933B59">
        <w:t>at</w:t>
      </w:r>
      <w:r w:rsidR="00EE7F38">
        <w:t xml:space="preserve"> </w:t>
      </w:r>
      <w:r w:rsidRPr="00933B59">
        <w:t>catching</w:t>
      </w:r>
      <w:r w:rsidR="00EE7F38">
        <w:t xml:space="preserve"> </w:t>
      </w:r>
      <w:r w:rsidRPr="00933B59">
        <w:t>up.</w:t>
      </w:r>
      <w:r w:rsidR="00EE7F38">
        <w:t xml:space="preserve"> </w:t>
      </w:r>
      <w:r w:rsidRPr="00933B59">
        <w:t>The</w:t>
      </w:r>
      <w:r w:rsidR="00EE7F38">
        <w:t xml:space="preserve"> </w:t>
      </w:r>
      <w:r w:rsidRPr="00933B59">
        <w:t>programme</w:t>
      </w:r>
      <w:r w:rsidR="00EE7F38">
        <w:t xml:space="preserve"> </w:t>
      </w:r>
      <w:r w:rsidRPr="00933B59">
        <w:t>provides</w:t>
      </w:r>
      <w:r w:rsidR="00EE7F38">
        <w:t xml:space="preserve"> </w:t>
      </w:r>
      <w:r w:rsidRPr="00933B59">
        <w:t>educational,</w:t>
      </w:r>
      <w:r w:rsidR="00EE7F38">
        <w:t xml:space="preserve"> </w:t>
      </w:r>
      <w:r w:rsidRPr="00933B59">
        <w:t>child</w:t>
      </w:r>
      <w:r w:rsidR="00EE7F38">
        <w:t xml:space="preserve"> </w:t>
      </w:r>
      <w:r w:rsidRPr="00933B59">
        <w:t>welfare,</w:t>
      </w:r>
      <w:r w:rsidR="00EE7F38">
        <w:t xml:space="preserve"> </w:t>
      </w:r>
      <w:r w:rsidRPr="00933B59">
        <w:t>leisure</w:t>
      </w:r>
      <w:r w:rsidR="00EE7F38">
        <w:t xml:space="preserve"> </w:t>
      </w:r>
      <w:r w:rsidRPr="00933B59">
        <w:t>and</w:t>
      </w:r>
      <w:r w:rsidR="00EE7F38">
        <w:t xml:space="preserve"> </w:t>
      </w:r>
      <w:r w:rsidRPr="00933B59">
        <w:t>cultural</w:t>
      </w:r>
      <w:r w:rsidR="00EE7F38">
        <w:t xml:space="preserve"> </w:t>
      </w:r>
      <w:r w:rsidRPr="00933B59">
        <w:t>services</w:t>
      </w:r>
      <w:r w:rsidR="00EE7F38">
        <w:t xml:space="preserve"> </w:t>
      </w:r>
      <w:r w:rsidRPr="00933B59">
        <w:t>in</w:t>
      </w:r>
      <w:r w:rsidR="00EE7F38">
        <w:t xml:space="preserve"> </w:t>
      </w:r>
      <w:r w:rsidRPr="00933B59">
        <w:t>the</w:t>
      </w:r>
      <w:r w:rsidR="00EE7F38">
        <w:t xml:space="preserve"> </w:t>
      </w:r>
      <w:r w:rsidRPr="00933B59">
        <w:t>framework</w:t>
      </w:r>
      <w:r w:rsidR="00EE7F38">
        <w:t xml:space="preserve"> </w:t>
      </w:r>
      <w:r w:rsidRPr="00933B59">
        <w:t>of</w:t>
      </w:r>
      <w:r w:rsidR="00EE7F38">
        <w:t xml:space="preserve"> </w:t>
      </w:r>
      <w:r w:rsidRPr="00933B59">
        <w:t>dormitory</w:t>
      </w:r>
      <w:r w:rsidR="00EE7F38">
        <w:t xml:space="preserve"> </w:t>
      </w:r>
      <w:r w:rsidRPr="00933B59">
        <w:t>care.</w:t>
      </w:r>
      <w:r w:rsidR="00EE7F38">
        <w:t xml:space="preserve"> </w:t>
      </w:r>
      <w:r w:rsidRPr="00933B59">
        <w:t>The</w:t>
      </w:r>
      <w:r w:rsidR="00EE7F38">
        <w:t xml:space="preserve"> </w:t>
      </w:r>
      <w:r w:rsidRPr="00933B59">
        <w:t>programme</w:t>
      </w:r>
      <w:r w:rsidR="00EE7F38">
        <w:t xml:space="preserve"> </w:t>
      </w:r>
      <w:r w:rsidRPr="00933B59">
        <w:t>provides</w:t>
      </w:r>
      <w:r w:rsidR="00EE7F38">
        <w:t xml:space="preserve"> </w:t>
      </w:r>
      <w:r w:rsidRPr="00933B59">
        <w:t>additional</w:t>
      </w:r>
      <w:r w:rsidR="00EE7F38">
        <w:t xml:space="preserve"> </w:t>
      </w:r>
      <w:r w:rsidRPr="00933B59">
        <w:t>services</w:t>
      </w:r>
      <w:r w:rsidR="00EE7F38">
        <w:t xml:space="preserve"> </w:t>
      </w:r>
      <w:r w:rsidRPr="00933B59">
        <w:t>by</w:t>
      </w:r>
      <w:r w:rsidR="00EE7F38">
        <w:t xml:space="preserve"> </w:t>
      </w:r>
      <w:r w:rsidRPr="00933B59">
        <w:t>expanding</w:t>
      </w:r>
      <w:r w:rsidR="00EE7F38">
        <w:t xml:space="preserve"> </w:t>
      </w:r>
      <w:r w:rsidRPr="00933B59">
        <w:t>the</w:t>
      </w:r>
      <w:r w:rsidR="00EE7F38">
        <w:t xml:space="preserve"> </w:t>
      </w:r>
      <w:r w:rsidRPr="00933B59">
        <w:t>activities</w:t>
      </w:r>
      <w:r w:rsidR="00EE7F38">
        <w:t xml:space="preserve"> </w:t>
      </w:r>
      <w:r w:rsidRPr="00933B59">
        <w:t>of</w:t>
      </w:r>
      <w:r w:rsidR="00EE7F38">
        <w:t xml:space="preserve"> </w:t>
      </w:r>
      <w:r w:rsidRPr="00933B59">
        <w:t>existing</w:t>
      </w:r>
      <w:r w:rsidR="00EE7F38">
        <w:t xml:space="preserve"> </w:t>
      </w:r>
      <w:r w:rsidRPr="00933B59">
        <w:t>primary</w:t>
      </w:r>
      <w:r w:rsidR="00EE7F38">
        <w:t xml:space="preserve"> </w:t>
      </w:r>
      <w:r w:rsidRPr="00933B59">
        <w:t>school</w:t>
      </w:r>
      <w:r w:rsidR="00EE7F38">
        <w:t xml:space="preserve"> </w:t>
      </w:r>
      <w:r w:rsidRPr="00933B59">
        <w:t>dormitories.</w:t>
      </w:r>
    </w:p>
    <w:p w14:paraId="5D0D4EEF" w14:textId="433729F1" w:rsidR="00582FB8" w:rsidRPr="00933B59" w:rsidRDefault="00582FB8" w:rsidP="00ED2374">
      <w:pPr>
        <w:pStyle w:val="SingleTxtG"/>
      </w:pPr>
      <w:r w:rsidRPr="00933B59">
        <w:rPr>
          <w:bCs/>
        </w:rPr>
        <w:t>113.</w:t>
      </w:r>
      <w:r w:rsidRPr="00933B59">
        <w:rPr>
          <w:bCs/>
        </w:rPr>
        <w:tab/>
      </w:r>
      <w:r w:rsidRPr="00933B59">
        <w:t>Launched</w:t>
      </w:r>
      <w:r w:rsidR="00EE7F38">
        <w:t xml:space="preserve"> </w:t>
      </w:r>
      <w:r w:rsidRPr="00933B59">
        <w:t>in</w:t>
      </w:r>
      <w:r w:rsidR="00EE7F38">
        <w:t xml:space="preserve"> </w:t>
      </w:r>
      <w:r w:rsidRPr="00933B59">
        <w:t>2017,</w:t>
      </w:r>
      <w:r w:rsidR="00EE7F38">
        <w:t xml:space="preserve"> </w:t>
      </w:r>
      <w:r w:rsidRPr="00933B59">
        <w:t>the</w:t>
      </w:r>
      <w:r w:rsidR="00EE7F38">
        <w:t xml:space="preserve"> </w:t>
      </w:r>
      <w:r w:rsidRPr="00933B59">
        <w:rPr>
          <w:lang w:eastAsia="hu-HU"/>
        </w:rPr>
        <w:t>model</w:t>
      </w:r>
      <w:r w:rsidR="00EE7F38">
        <w:t xml:space="preserve"> </w:t>
      </w:r>
      <w:r w:rsidRPr="00933B59">
        <w:t>programme</w:t>
      </w:r>
      <w:r w:rsidR="00EE7F38">
        <w:t xml:space="preserve"> </w:t>
      </w:r>
      <w:r w:rsidRPr="00933B59">
        <w:t>reaches</w:t>
      </w:r>
      <w:r w:rsidR="00EE7F38">
        <w:t xml:space="preserve"> </w:t>
      </w:r>
      <w:r w:rsidRPr="00933B59">
        <w:t>an</w:t>
      </w:r>
      <w:r w:rsidR="00EE7F38">
        <w:t xml:space="preserve"> </w:t>
      </w:r>
      <w:r w:rsidRPr="00933B59">
        <w:t>average</w:t>
      </w:r>
      <w:r w:rsidR="00EE7F38">
        <w:t xml:space="preserve"> </w:t>
      </w:r>
      <w:r w:rsidRPr="00933B59">
        <w:t>of</w:t>
      </w:r>
      <w:r w:rsidR="00EE7F38">
        <w:t xml:space="preserve"> </w:t>
      </w:r>
      <w:r w:rsidRPr="00933B59">
        <w:t>240</w:t>
      </w:r>
      <w:r w:rsidR="00EE7F38">
        <w:t xml:space="preserve"> </w:t>
      </w:r>
      <w:r w:rsidRPr="00933B59">
        <w:t>children</w:t>
      </w:r>
      <w:r w:rsidR="00EE7F38">
        <w:t xml:space="preserve"> </w:t>
      </w:r>
      <w:r w:rsidRPr="00933B59">
        <w:t>in</w:t>
      </w:r>
      <w:r w:rsidR="00EE7F38">
        <w:t xml:space="preserve"> </w:t>
      </w:r>
      <w:r w:rsidRPr="00933B59">
        <w:t>9</w:t>
      </w:r>
      <w:r w:rsidR="00EE7F38">
        <w:t xml:space="preserve"> </w:t>
      </w:r>
      <w:r w:rsidRPr="00933B59">
        <w:t>locations.</w:t>
      </w:r>
    </w:p>
    <w:p w14:paraId="0DAD77F5" w14:textId="77777777" w:rsidR="00FF3C71" w:rsidRDefault="00582FB8" w:rsidP="00ED2374">
      <w:pPr>
        <w:pStyle w:val="SingleTxtG"/>
      </w:pPr>
      <w:r w:rsidRPr="00933B59">
        <w:rPr>
          <w:bCs/>
        </w:rPr>
        <w:t>114.</w:t>
      </w:r>
      <w:r w:rsidRPr="00933B59">
        <w:rPr>
          <w:bCs/>
        </w:rPr>
        <w:tab/>
      </w:r>
      <w:r w:rsidRPr="00933B59">
        <w:t>The</w:t>
      </w:r>
      <w:r w:rsidR="00EE7F38">
        <w:t xml:space="preserve"> </w:t>
      </w:r>
      <w:r w:rsidRPr="00933B59">
        <w:t>project</w:t>
      </w:r>
      <w:r w:rsidR="00EE7F38">
        <w:t xml:space="preserve"> </w:t>
      </w:r>
      <w:r w:rsidRPr="00933B59">
        <w:t>HRDOP-1.4.4-17</w:t>
      </w:r>
      <w:r w:rsidR="00EE7F38">
        <w:t xml:space="preserve"> </w:t>
      </w:r>
      <w:r w:rsidR="00747F7E">
        <w:t>“</w:t>
      </w:r>
      <w:r w:rsidRPr="0037241A">
        <w:rPr>
          <w:bCs/>
          <w:i/>
          <w:iCs/>
        </w:rPr>
        <w:t>Bari</w:t>
      </w:r>
      <w:r w:rsidR="00EE7F38">
        <w:rPr>
          <w:bCs/>
          <w:i/>
          <w:iCs/>
        </w:rPr>
        <w:t xml:space="preserve"> </w:t>
      </w:r>
      <w:r w:rsidRPr="0037241A">
        <w:rPr>
          <w:bCs/>
          <w:i/>
          <w:iCs/>
        </w:rPr>
        <w:t>Shej</w:t>
      </w:r>
      <w:r w:rsidR="00EE7F38">
        <w:rPr>
          <w:bCs/>
          <w:i/>
          <w:iCs/>
        </w:rPr>
        <w:t xml:space="preserve"> </w:t>
      </w:r>
      <w:r w:rsidR="0037241A" w:rsidRPr="0037241A">
        <w:t>–</w:t>
      </w:r>
      <w:r w:rsidR="00EE7F38">
        <w:t xml:space="preserve"> </w:t>
      </w:r>
      <w:r w:rsidRPr="0037241A">
        <w:t>Big</w:t>
      </w:r>
      <w:r w:rsidR="00EE7F38">
        <w:t xml:space="preserve"> </w:t>
      </w:r>
      <w:r w:rsidRPr="0037241A">
        <w:t>Girl</w:t>
      </w:r>
      <w:r w:rsidR="00EE7F38">
        <w:t xml:space="preserve"> </w:t>
      </w:r>
      <w:r w:rsidR="0037241A" w:rsidRPr="0037241A">
        <w:t>–</w:t>
      </w:r>
      <w:r w:rsidR="00EE7F38">
        <w:t xml:space="preserve"> </w:t>
      </w:r>
      <w:r w:rsidRPr="0037241A">
        <w:t>Fata</w:t>
      </w:r>
      <w:r w:rsidR="00EE7F38">
        <w:t xml:space="preserve"> </w:t>
      </w:r>
      <w:r w:rsidRPr="0037241A">
        <w:t>Mare</w:t>
      </w:r>
      <w:r w:rsidR="00747F7E">
        <w:t>”</w:t>
      </w:r>
      <w:r w:rsidR="00EE7F38">
        <w:t xml:space="preserve"> </w:t>
      </w:r>
      <w:r w:rsidRPr="00933B59">
        <w:t>Increasing</w:t>
      </w:r>
      <w:r w:rsidR="00EE7F38">
        <w:t xml:space="preserve"> </w:t>
      </w:r>
      <w:r w:rsidRPr="00933B59">
        <w:t>the</w:t>
      </w:r>
      <w:r w:rsidR="00EE7F38">
        <w:t xml:space="preserve"> </w:t>
      </w:r>
      <w:r w:rsidRPr="00933B59">
        <w:t>further</w:t>
      </w:r>
      <w:r w:rsidR="00EE7F38">
        <w:t xml:space="preserve"> </w:t>
      </w:r>
      <w:r w:rsidRPr="00933B59">
        <w:t>educational</w:t>
      </w:r>
      <w:r w:rsidR="00EE7F38">
        <w:t xml:space="preserve"> </w:t>
      </w:r>
      <w:r w:rsidRPr="00933B59">
        <w:rPr>
          <w:lang w:eastAsia="hu-HU"/>
        </w:rPr>
        <w:t>opportunities</w:t>
      </w:r>
      <w:r w:rsidR="00EE7F38">
        <w:t xml:space="preserve"> </w:t>
      </w:r>
      <w:r w:rsidRPr="00933B59">
        <w:t>of</w:t>
      </w:r>
      <w:r w:rsidR="00EE7F38">
        <w:t xml:space="preserve"> </w:t>
      </w:r>
      <w:r w:rsidRPr="00933B59">
        <w:t>Roma</w:t>
      </w:r>
      <w:r w:rsidR="00EE7F38">
        <w:t xml:space="preserve"> </w:t>
      </w:r>
      <w:r w:rsidRPr="00933B59">
        <w:t>girls</w:t>
      </w:r>
      <w:r w:rsidR="00EE7F38">
        <w:t xml:space="preserve"> </w:t>
      </w:r>
      <w:r w:rsidRPr="00933B59">
        <w:t>provides</w:t>
      </w:r>
      <w:r w:rsidR="00EE7F38">
        <w:t xml:space="preserve"> </w:t>
      </w:r>
      <w:r w:rsidRPr="00933B59">
        <w:t>complex</w:t>
      </w:r>
      <w:r w:rsidR="00EE7F38">
        <w:t xml:space="preserve"> </w:t>
      </w:r>
      <w:r w:rsidRPr="00933B59">
        <w:t>services</w:t>
      </w:r>
      <w:r w:rsidR="00EE7F38">
        <w:t xml:space="preserve"> </w:t>
      </w:r>
      <w:r w:rsidRPr="00933B59">
        <w:t>for</w:t>
      </w:r>
      <w:r w:rsidR="00EE7F38">
        <w:t xml:space="preserve"> </w:t>
      </w:r>
      <w:r w:rsidRPr="00933B59">
        <w:t>Roma</w:t>
      </w:r>
      <w:r w:rsidR="00EE7F38">
        <w:t xml:space="preserve"> </w:t>
      </w:r>
      <w:r w:rsidRPr="00933B59">
        <w:t>girls</w:t>
      </w:r>
      <w:r w:rsidR="00EE7F38">
        <w:t xml:space="preserve"> </w:t>
      </w:r>
      <w:r w:rsidRPr="00933B59">
        <w:t>aged</w:t>
      </w:r>
      <w:r w:rsidR="00EE7F38">
        <w:t xml:space="preserve"> </w:t>
      </w:r>
      <w:r w:rsidRPr="00933B59">
        <w:t>10</w:t>
      </w:r>
      <w:r w:rsidR="00F67060">
        <w:t>–</w:t>
      </w:r>
      <w:r w:rsidRPr="00933B59">
        <w:t>18</w:t>
      </w:r>
      <w:r w:rsidR="00EE7F38">
        <w:t xml:space="preserve"> </w:t>
      </w:r>
      <w:r w:rsidRPr="00933B59">
        <w:t>(primary</w:t>
      </w:r>
      <w:r w:rsidR="00EE7F38">
        <w:t xml:space="preserve"> </w:t>
      </w:r>
      <w:r w:rsidRPr="00933B59">
        <w:t>school</w:t>
      </w:r>
      <w:r w:rsidR="00EE7F38">
        <w:t xml:space="preserve"> </w:t>
      </w:r>
      <w:r w:rsidRPr="00933B59">
        <w:t>or</w:t>
      </w:r>
      <w:r w:rsidR="00EE7F38">
        <w:t xml:space="preserve"> </w:t>
      </w:r>
      <w:r w:rsidRPr="00933B59">
        <w:t>secondary</w:t>
      </w:r>
      <w:r w:rsidR="00EE7F38">
        <w:t xml:space="preserve"> </w:t>
      </w:r>
      <w:r w:rsidRPr="00933B59">
        <w:t>school</w:t>
      </w:r>
      <w:r w:rsidR="00EE7F38">
        <w:t xml:space="preserve"> </w:t>
      </w:r>
      <w:r w:rsidRPr="00933B59">
        <w:t>girls),</w:t>
      </w:r>
      <w:r w:rsidR="00EE7F38">
        <w:t xml:space="preserve"> </w:t>
      </w:r>
      <w:r w:rsidRPr="00933B59">
        <w:t>which</w:t>
      </w:r>
      <w:r w:rsidR="00EE7F38">
        <w:t xml:space="preserve"> </w:t>
      </w:r>
      <w:r w:rsidRPr="00933B59">
        <w:t>aim</w:t>
      </w:r>
      <w:r w:rsidR="00EE7F38">
        <w:t xml:space="preserve"> </w:t>
      </w:r>
      <w:r w:rsidRPr="00933B59">
        <w:t>at</w:t>
      </w:r>
      <w:r w:rsidR="00EE7F38">
        <w:t xml:space="preserve"> </w:t>
      </w:r>
      <w:r w:rsidRPr="00933B59">
        <w:t>supporting</w:t>
      </w:r>
      <w:r w:rsidR="00EE7F38">
        <w:t xml:space="preserve"> </w:t>
      </w:r>
      <w:r w:rsidRPr="00933B59">
        <w:t>their</w:t>
      </w:r>
      <w:r w:rsidR="00EE7F38">
        <w:t xml:space="preserve"> </w:t>
      </w:r>
      <w:r w:rsidRPr="00933B59">
        <w:t>further</w:t>
      </w:r>
      <w:r w:rsidR="00EE7F38">
        <w:t xml:space="preserve"> </w:t>
      </w:r>
      <w:r w:rsidRPr="00933B59">
        <w:t>education</w:t>
      </w:r>
      <w:r w:rsidR="00EE7F38">
        <w:t xml:space="preserve"> </w:t>
      </w:r>
      <w:r w:rsidRPr="00933B59">
        <w:t>and</w:t>
      </w:r>
      <w:r w:rsidR="00EE7F38">
        <w:t xml:space="preserve"> </w:t>
      </w:r>
      <w:r w:rsidRPr="00933B59">
        <w:t>reducing</w:t>
      </w:r>
      <w:r w:rsidR="00EE7F38">
        <w:t xml:space="preserve"> </w:t>
      </w:r>
      <w:r w:rsidRPr="00933B59">
        <w:t>the</w:t>
      </w:r>
      <w:r w:rsidR="00EE7F38">
        <w:t xml:space="preserve"> </w:t>
      </w:r>
      <w:r w:rsidRPr="00933B59">
        <w:t>early</w:t>
      </w:r>
      <w:r w:rsidR="00EE7F38">
        <w:t xml:space="preserve"> </w:t>
      </w:r>
      <w:r w:rsidRPr="00933B59">
        <w:t>school</w:t>
      </w:r>
      <w:r w:rsidR="00EE7F38">
        <w:t xml:space="preserve"> </w:t>
      </w:r>
      <w:r w:rsidRPr="00933B59">
        <w:t>leaving,</w:t>
      </w:r>
      <w:r w:rsidR="00EE7F38">
        <w:t xml:space="preserve"> </w:t>
      </w:r>
      <w:r w:rsidRPr="00933B59">
        <w:t>in</w:t>
      </w:r>
      <w:r w:rsidR="00EE7F38">
        <w:t xml:space="preserve"> </w:t>
      </w:r>
      <w:r w:rsidRPr="00933B59">
        <w:t>addition</w:t>
      </w:r>
      <w:r w:rsidR="00EE7F38">
        <w:t xml:space="preserve"> </w:t>
      </w:r>
      <w:r w:rsidRPr="00933B59">
        <w:t>to</w:t>
      </w:r>
      <w:r w:rsidR="00EE7F38">
        <w:t xml:space="preserve"> </w:t>
      </w:r>
      <w:r w:rsidRPr="00933B59">
        <w:t>the</w:t>
      </w:r>
      <w:r w:rsidR="00EE7F38">
        <w:t xml:space="preserve"> </w:t>
      </w:r>
      <w:r w:rsidRPr="00933B59">
        <w:t>improvement</w:t>
      </w:r>
      <w:r w:rsidR="00EE7F38">
        <w:t xml:space="preserve"> </w:t>
      </w:r>
      <w:r w:rsidRPr="00933B59">
        <w:t>of</w:t>
      </w:r>
      <w:r w:rsidR="00EE7F38">
        <w:t xml:space="preserve"> </w:t>
      </w:r>
      <w:r w:rsidRPr="00933B59">
        <w:t>their</w:t>
      </w:r>
      <w:r w:rsidR="00EE7F38">
        <w:t xml:space="preserve"> </w:t>
      </w:r>
      <w:r w:rsidRPr="00933B59">
        <w:t>health</w:t>
      </w:r>
      <w:r w:rsidR="00EE7F38">
        <w:t xml:space="preserve"> </w:t>
      </w:r>
      <w:r w:rsidRPr="00933B59">
        <w:t>status</w:t>
      </w:r>
      <w:r w:rsidR="00EE7F38">
        <w:t xml:space="preserve"> </w:t>
      </w:r>
      <w:r w:rsidRPr="00933B59">
        <w:t>and</w:t>
      </w:r>
      <w:r w:rsidR="00EE7F38">
        <w:t xml:space="preserve"> </w:t>
      </w:r>
      <w:r w:rsidRPr="00933B59">
        <w:t>quality</w:t>
      </w:r>
      <w:r w:rsidR="00EE7F38">
        <w:t xml:space="preserve"> </w:t>
      </w:r>
      <w:r w:rsidRPr="00933B59">
        <w:t>of</w:t>
      </w:r>
      <w:r w:rsidR="00EE7F38">
        <w:t xml:space="preserve"> </w:t>
      </w:r>
      <w:r w:rsidRPr="00933B59">
        <w:t>life,</w:t>
      </w:r>
      <w:r w:rsidR="00EE7F38">
        <w:t xml:space="preserve"> </w:t>
      </w:r>
      <w:r w:rsidRPr="00933B59">
        <w:t>and</w:t>
      </w:r>
      <w:r w:rsidR="00EE7F38">
        <w:t xml:space="preserve"> </w:t>
      </w:r>
      <w:r w:rsidRPr="00933B59">
        <w:t>the</w:t>
      </w:r>
      <w:r w:rsidR="00EE7F38">
        <w:t xml:space="preserve"> </w:t>
      </w:r>
      <w:r w:rsidRPr="00933B59">
        <w:t>establishment</w:t>
      </w:r>
      <w:r w:rsidR="00EE7F38">
        <w:t xml:space="preserve"> </w:t>
      </w:r>
      <w:r w:rsidRPr="00933B59">
        <w:t>of</w:t>
      </w:r>
      <w:r w:rsidR="00EE7F38">
        <w:t xml:space="preserve"> </w:t>
      </w:r>
      <w:r w:rsidRPr="00933B59">
        <w:t>their</w:t>
      </w:r>
      <w:r w:rsidR="00EE7F38">
        <w:t xml:space="preserve"> </w:t>
      </w:r>
      <w:r w:rsidRPr="00933B59">
        <w:t>employability,</w:t>
      </w:r>
      <w:r w:rsidR="00EE7F38">
        <w:t xml:space="preserve"> </w:t>
      </w:r>
      <w:r w:rsidRPr="00933B59">
        <w:t>with</w:t>
      </w:r>
      <w:r w:rsidR="00EE7F38">
        <w:t xml:space="preserve"> </w:t>
      </w:r>
      <w:r w:rsidRPr="00933B59">
        <w:t>the</w:t>
      </w:r>
      <w:r w:rsidR="00EE7F38">
        <w:t xml:space="preserve"> </w:t>
      </w:r>
      <w:r w:rsidRPr="00933B59">
        <w:t>help</w:t>
      </w:r>
      <w:r w:rsidR="00EE7F38">
        <w:t xml:space="preserve"> </w:t>
      </w:r>
      <w:r w:rsidRPr="00933B59">
        <w:t>of</w:t>
      </w:r>
      <w:r w:rsidR="00EE7F38">
        <w:t xml:space="preserve"> </w:t>
      </w:r>
      <w:r w:rsidRPr="00933B59">
        <w:t>mentors.</w:t>
      </w:r>
      <w:r w:rsidR="00EE7F38">
        <w:t xml:space="preserve"> </w:t>
      </w:r>
      <w:r w:rsidRPr="00933B59">
        <w:t>It</w:t>
      </w:r>
      <w:r w:rsidR="00EE7F38">
        <w:t xml:space="preserve"> </w:t>
      </w:r>
      <w:r w:rsidRPr="00933B59">
        <w:t>is</w:t>
      </w:r>
      <w:r w:rsidR="00EE7F38">
        <w:t xml:space="preserve"> </w:t>
      </w:r>
      <w:r w:rsidRPr="00933B59">
        <w:t>a</w:t>
      </w:r>
      <w:r w:rsidR="00EE7F38">
        <w:t xml:space="preserve"> </w:t>
      </w:r>
      <w:r w:rsidRPr="00933B59">
        <w:t>unique</w:t>
      </w:r>
      <w:r w:rsidR="00EE7F38">
        <w:t xml:space="preserve"> </w:t>
      </w:r>
      <w:r w:rsidRPr="00933B59">
        <w:t>programme</w:t>
      </w:r>
      <w:r w:rsidR="00EE7F38">
        <w:t xml:space="preserve"> </w:t>
      </w:r>
      <w:r w:rsidRPr="00933B59">
        <w:t>in</w:t>
      </w:r>
      <w:r w:rsidR="00EE7F38">
        <w:t xml:space="preserve"> </w:t>
      </w:r>
      <w:r w:rsidRPr="00933B59">
        <w:t>Europe</w:t>
      </w:r>
      <w:r w:rsidR="00EE7F38">
        <w:t xml:space="preserve"> </w:t>
      </w:r>
      <w:r w:rsidRPr="00933B59">
        <w:t>that</w:t>
      </w:r>
      <w:r w:rsidR="00EE7F38">
        <w:t xml:space="preserve"> </w:t>
      </w:r>
      <w:r w:rsidRPr="00933B59">
        <w:t>also</w:t>
      </w:r>
      <w:r w:rsidR="00EE7F38">
        <w:t xml:space="preserve"> </w:t>
      </w:r>
      <w:r w:rsidRPr="00933B59">
        <w:t>addresses</w:t>
      </w:r>
      <w:r w:rsidR="00EE7F38">
        <w:t xml:space="preserve"> </w:t>
      </w:r>
      <w:r w:rsidRPr="00933B59">
        <w:t>problem</w:t>
      </w:r>
      <w:r w:rsidR="00EE7F38">
        <w:t xml:space="preserve"> </w:t>
      </w:r>
      <w:r w:rsidRPr="00933B59">
        <w:t>areas</w:t>
      </w:r>
      <w:r w:rsidR="00EE7F38">
        <w:t xml:space="preserve"> </w:t>
      </w:r>
      <w:r w:rsidRPr="00933B59">
        <w:t>(juvenile</w:t>
      </w:r>
      <w:r w:rsidR="00EE7F38">
        <w:t xml:space="preserve"> </w:t>
      </w:r>
      <w:r w:rsidRPr="00933B59">
        <w:t>pregnancy,</w:t>
      </w:r>
      <w:r w:rsidR="00EE7F38">
        <w:t xml:space="preserve"> </w:t>
      </w:r>
      <w:r w:rsidRPr="00933B59">
        <w:t>prostitution,</w:t>
      </w:r>
      <w:r w:rsidR="00EE7F38">
        <w:t xml:space="preserve"> </w:t>
      </w:r>
      <w:r w:rsidRPr="00933B59">
        <w:t>human</w:t>
      </w:r>
      <w:r w:rsidR="00EE7F38">
        <w:t xml:space="preserve"> </w:t>
      </w:r>
      <w:r w:rsidRPr="00933B59">
        <w:t>trafficking)</w:t>
      </w:r>
      <w:r w:rsidR="00EE7F38">
        <w:t xml:space="preserve"> </w:t>
      </w:r>
      <w:r w:rsidRPr="00933B59">
        <w:t>where</w:t>
      </w:r>
      <w:r w:rsidR="00EE7F38">
        <w:t xml:space="preserve"> </w:t>
      </w:r>
      <w:r w:rsidRPr="00933B59">
        <w:t>a</w:t>
      </w:r>
      <w:r w:rsidR="00EE7F38">
        <w:t xml:space="preserve"> </w:t>
      </w:r>
      <w:r w:rsidRPr="00933B59">
        <w:t>large</w:t>
      </w:r>
      <w:r w:rsidR="00EE7F38">
        <w:t xml:space="preserve"> </w:t>
      </w:r>
      <w:r w:rsidRPr="00933B59">
        <w:t>number</w:t>
      </w:r>
      <w:r w:rsidR="00EE7F38">
        <w:t xml:space="preserve"> </w:t>
      </w:r>
      <w:r w:rsidRPr="00933B59">
        <w:t>of</w:t>
      </w:r>
      <w:r w:rsidR="00EE7F38">
        <w:t xml:space="preserve"> </w:t>
      </w:r>
      <w:r w:rsidRPr="00933B59">
        <w:t>Roma</w:t>
      </w:r>
      <w:r w:rsidR="00EE7F38">
        <w:t xml:space="preserve"> </w:t>
      </w:r>
      <w:r w:rsidRPr="00933B59">
        <w:t>women</w:t>
      </w:r>
      <w:r w:rsidR="00EE7F38">
        <w:t xml:space="preserve"> </w:t>
      </w:r>
      <w:r w:rsidRPr="00933B59">
        <w:t>is</w:t>
      </w:r>
      <w:r w:rsidR="00EE7F38">
        <w:t xml:space="preserve"> </w:t>
      </w:r>
      <w:r w:rsidRPr="00933B59">
        <w:t>present,</w:t>
      </w:r>
      <w:r w:rsidR="00EE7F38">
        <w:t xml:space="preserve"> </w:t>
      </w:r>
      <w:r w:rsidRPr="00933B59">
        <w:t>and</w:t>
      </w:r>
      <w:r w:rsidR="00EE7F38">
        <w:t xml:space="preserve"> </w:t>
      </w:r>
      <w:r w:rsidRPr="00933B59">
        <w:t>therefore</w:t>
      </w:r>
      <w:r w:rsidR="00EE7F38">
        <w:t xml:space="preserve"> </w:t>
      </w:r>
      <w:r w:rsidRPr="00933B59">
        <w:t>focused,</w:t>
      </w:r>
      <w:r w:rsidR="00EE7F38">
        <w:t xml:space="preserve"> </w:t>
      </w:r>
      <w:r w:rsidRPr="00933B59">
        <w:t>preventive</w:t>
      </w:r>
      <w:r w:rsidR="00EE7F38">
        <w:t xml:space="preserve"> </w:t>
      </w:r>
      <w:r w:rsidRPr="00933B59">
        <w:t>interventions</w:t>
      </w:r>
      <w:r w:rsidR="00EE7F38">
        <w:t xml:space="preserve"> </w:t>
      </w:r>
      <w:r w:rsidRPr="00933B59">
        <w:t>for</w:t>
      </w:r>
      <w:r w:rsidR="00EE7F38">
        <w:t xml:space="preserve"> </w:t>
      </w:r>
      <w:r w:rsidRPr="00933B59">
        <w:t>Roma</w:t>
      </w:r>
      <w:r w:rsidR="00EE7F38">
        <w:t xml:space="preserve"> </w:t>
      </w:r>
      <w:r w:rsidRPr="00933B59">
        <w:t>girls</w:t>
      </w:r>
      <w:r w:rsidR="00EE7F38">
        <w:t xml:space="preserve"> </w:t>
      </w:r>
      <w:r w:rsidRPr="00933B59">
        <w:t>are</w:t>
      </w:r>
      <w:r w:rsidR="00EE7F38">
        <w:t xml:space="preserve"> </w:t>
      </w:r>
      <w:r w:rsidRPr="00933B59">
        <w:t>needed.</w:t>
      </w:r>
    </w:p>
    <w:p w14:paraId="4A93BA5C" w14:textId="1475FE67" w:rsidR="00582FB8" w:rsidRPr="00933B59" w:rsidRDefault="00582FB8" w:rsidP="00ED2374">
      <w:pPr>
        <w:pStyle w:val="SingleTxtG"/>
      </w:pPr>
      <w:r w:rsidRPr="00933B59">
        <w:rPr>
          <w:bCs/>
        </w:rPr>
        <w:t>115.</w:t>
      </w:r>
      <w:r w:rsidRPr="00933B59">
        <w:rPr>
          <w:bCs/>
        </w:rPr>
        <w:tab/>
      </w:r>
      <w:r w:rsidRPr="00933B59">
        <w:t>From</w:t>
      </w:r>
      <w:r w:rsidR="00EE7F38">
        <w:t xml:space="preserve"> </w:t>
      </w:r>
      <w:r w:rsidRPr="00933B59">
        <w:t>the</w:t>
      </w:r>
      <w:r w:rsidR="00EE7F38">
        <w:t xml:space="preserve"> </w:t>
      </w:r>
      <w:r w:rsidRPr="00933B59">
        <w:t>2017/18</w:t>
      </w:r>
      <w:r w:rsidR="00EE7F38">
        <w:t xml:space="preserve"> </w:t>
      </w:r>
      <w:r w:rsidRPr="00933B59">
        <w:t>school</w:t>
      </w:r>
      <w:r w:rsidR="00EE7F38">
        <w:t xml:space="preserve"> </w:t>
      </w:r>
      <w:r w:rsidRPr="00933B59">
        <w:t>year,</w:t>
      </w:r>
      <w:r w:rsidR="00EE7F38">
        <w:t xml:space="preserve"> </w:t>
      </w:r>
      <w:r w:rsidRPr="00933B59">
        <w:t>1,800</w:t>
      </w:r>
      <w:r w:rsidR="00EE7F38">
        <w:t xml:space="preserve"> </w:t>
      </w:r>
      <w:r w:rsidRPr="00933B59">
        <w:t>disadvantaged</w:t>
      </w:r>
      <w:r w:rsidR="00EE7F38">
        <w:t xml:space="preserve"> </w:t>
      </w:r>
      <w:r w:rsidRPr="00933B59">
        <w:t>young</w:t>
      </w:r>
      <w:r w:rsidR="00EE7F38">
        <w:t xml:space="preserve"> </w:t>
      </w:r>
      <w:r w:rsidRPr="00933B59">
        <w:t>girls</w:t>
      </w:r>
      <w:r w:rsidR="00EE7F38">
        <w:t xml:space="preserve"> </w:t>
      </w:r>
      <w:r w:rsidRPr="00933B59">
        <w:t>are</w:t>
      </w:r>
      <w:r w:rsidR="00EE7F38">
        <w:t xml:space="preserve"> </w:t>
      </w:r>
      <w:r w:rsidRPr="00933B59">
        <w:t>involved</w:t>
      </w:r>
      <w:r w:rsidR="00EE7F38">
        <w:t xml:space="preserve"> </w:t>
      </w:r>
      <w:r w:rsidRPr="00933B59">
        <w:t>in</w:t>
      </w:r>
      <w:r w:rsidR="00EE7F38">
        <w:t xml:space="preserve"> </w:t>
      </w:r>
      <w:r w:rsidRPr="00933B59">
        <w:t>the</w:t>
      </w:r>
      <w:r w:rsidR="00EE7F38">
        <w:t xml:space="preserve"> </w:t>
      </w:r>
      <w:r w:rsidRPr="00933B59">
        <w:t>programme.</w:t>
      </w:r>
    </w:p>
    <w:p w14:paraId="20612DEC" w14:textId="019CC77D" w:rsidR="00582FB8" w:rsidRPr="00933B59" w:rsidRDefault="00582FB8" w:rsidP="00ED2374">
      <w:pPr>
        <w:pStyle w:val="SingleTxtG"/>
      </w:pPr>
      <w:r w:rsidRPr="00933B59">
        <w:rPr>
          <w:bCs/>
        </w:rPr>
        <w:t>116.</w:t>
      </w:r>
      <w:r w:rsidRPr="00933B59">
        <w:rPr>
          <w:bCs/>
        </w:rPr>
        <w:tab/>
      </w:r>
      <w:r w:rsidRPr="00DD7AB2">
        <w:rPr>
          <w:bCs/>
          <w:i/>
          <w:iCs/>
        </w:rPr>
        <w:t>Roma</w:t>
      </w:r>
      <w:r w:rsidR="00EE7F38">
        <w:rPr>
          <w:bCs/>
          <w:i/>
          <w:iCs/>
        </w:rPr>
        <w:t xml:space="preserve"> </w:t>
      </w:r>
      <w:r w:rsidRPr="00DD7AB2">
        <w:rPr>
          <w:bCs/>
          <w:i/>
          <w:iCs/>
        </w:rPr>
        <w:t>Special</w:t>
      </w:r>
      <w:r w:rsidR="00EE7F38">
        <w:rPr>
          <w:bCs/>
          <w:i/>
          <w:iCs/>
        </w:rPr>
        <w:t xml:space="preserve"> </w:t>
      </w:r>
      <w:r w:rsidRPr="00DD7AB2">
        <w:rPr>
          <w:bCs/>
          <w:i/>
          <w:iCs/>
        </w:rPr>
        <w:t>Colleges</w:t>
      </w:r>
      <w:r w:rsidR="00EE7F38">
        <w:t xml:space="preserve"> </w:t>
      </w:r>
      <w:r w:rsidRPr="00933B59">
        <w:t>(also</w:t>
      </w:r>
      <w:r w:rsidR="00EE7F38">
        <w:t xml:space="preserve"> </w:t>
      </w:r>
      <w:r w:rsidRPr="00933B59">
        <w:t>known</w:t>
      </w:r>
      <w:r w:rsidR="00EE7F38">
        <w:t xml:space="preserve"> </w:t>
      </w:r>
      <w:r w:rsidRPr="00933B59">
        <w:t>as</w:t>
      </w:r>
      <w:r w:rsidR="00EE7F38">
        <w:t xml:space="preserve"> </w:t>
      </w:r>
      <w:r w:rsidRPr="00DD7AB2">
        <w:rPr>
          <w:bCs/>
          <w:i/>
          <w:iCs/>
        </w:rPr>
        <w:t>Roma</w:t>
      </w:r>
      <w:r w:rsidR="00EE7F38">
        <w:rPr>
          <w:bCs/>
          <w:i/>
          <w:iCs/>
        </w:rPr>
        <w:t xml:space="preserve"> </w:t>
      </w:r>
      <w:r w:rsidRPr="00DD7AB2">
        <w:rPr>
          <w:bCs/>
          <w:i/>
          <w:iCs/>
        </w:rPr>
        <w:t>boarding</w:t>
      </w:r>
      <w:r w:rsidR="00EE7F38">
        <w:rPr>
          <w:bCs/>
          <w:i/>
          <w:iCs/>
        </w:rPr>
        <w:t xml:space="preserve"> </w:t>
      </w:r>
      <w:r w:rsidRPr="00DD7AB2">
        <w:rPr>
          <w:bCs/>
          <w:i/>
          <w:iCs/>
        </w:rPr>
        <w:t>schools</w:t>
      </w:r>
      <w:r w:rsidRPr="00933B59">
        <w:t>)</w:t>
      </w:r>
      <w:r w:rsidR="00EE7F38">
        <w:t xml:space="preserve"> </w:t>
      </w:r>
      <w:r w:rsidRPr="00933B59">
        <w:t>aim</w:t>
      </w:r>
      <w:r w:rsidR="00EE7F38">
        <w:t xml:space="preserve"> </w:t>
      </w:r>
      <w:r w:rsidRPr="00933B59">
        <w:t>at</w:t>
      </w:r>
      <w:r w:rsidR="00EE7F38">
        <w:t xml:space="preserve"> </w:t>
      </w:r>
      <w:r w:rsidRPr="00933B59">
        <w:t>promoting</w:t>
      </w:r>
      <w:r w:rsidR="00EE7F38">
        <w:t xml:space="preserve"> </w:t>
      </w:r>
      <w:r w:rsidRPr="00933B59">
        <w:t>the</w:t>
      </w:r>
      <w:r w:rsidR="00EE7F38">
        <w:t xml:space="preserve"> </w:t>
      </w:r>
      <w:r w:rsidRPr="00933B59">
        <w:t>participation</w:t>
      </w:r>
      <w:r w:rsidR="00EE7F38">
        <w:t xml:space="preserve"> </w:t>
      </w:r>
      <w:r w:rsidRPr="00933B59">
        <w:t>and</w:t>
      </w:r>
      <w:r w:rsidR="00EE7F38">
        <w:t xml:space="preserve"> </w:t>
      </w:r>
      <w:r w:rsidRPr="00933B59">
        <w:t>graduation</w:t>
      </w:r>
      <w:r w:rsidR="00EE7F38">
        <w:t xml:space="preserve"> </w:t>
      </w:r>
      <w:r w:rsidRPr="00933B59">
        <w:t>of</w:t>
      </w:r>
      <w:r w:rsidR="00EE7F38">
        <w:t xml:space="preserve"> </w:t>
      </w:r>
      <w:r w:rsidRPr="00933B59">
        <w:t>disadvantaged</w:t>
      </w:r>
      <w:r w:rsidR="00EE7F38">
        <w:t xml:space="preserve"> </w:t>
      </w:r>
      <w:r w:rsidRPr="00933B59">
        <w:t>(primarily</w:t>
      </w:r>
      <w:r w:rsidR="00EE7F38">
        <w:t xml:space="preserve"> </w:t>
      </w:r>
      <w:r w:rsidRPr="00933B59">
        <w:t>Roma)</w:t>
      </w:r>
      <w:r w:rsidR="00EE7F38">
        <w:t xml:space="preserve"> </w:t>
      </w:r>
      <w:r w:rsidRPr="00933B59">
        <w:t>youth</w:t>
      </w:r>
      <w:r w:rsidR="00EE7F38">
        <w:t xml:space="preserve"> </w:t>
      </w:r>
      <w:r w:rsidRPr="00933B59">
        <w:t>in</w:t>
      </w:r>
      <w:r w:rsidR="00EE7F38">
        <w:t xml:space="preserve"> </w:t>
      </w:r>
      <w:r w:rsidRPr="00933B59">
        <w:t>tertiary</w:t>
      </w:r>
      <w:r w:rsidR="00EE7F38">
        <w:t xml:space="preserve"> </w:t>
      </w:r>
      <w:r w:rsidRPr="00933B59">
        <w:t>education</w:t>
      </w:r>
      <w:r w:rsidR="00EE7F38">
        <w:t xml:space="preserve"> </w:t>
      </w:r>
      <w:r w:rsidRPr="00933B59">
        <w:t>and</w:t>
      </w:r>
      <w:r w:rsidR="00EE7F38">
        <w:t xml:space="preserve"> </w:t>
      </w:r>
      <w:r w:rsidRPr="00933B59">
        <w:rPr>
          <w:lang w:eastAsia="hu-HU"/>
        </w:rPr>
        <w:t>strengthening</w:t>
      </w:r>
      <w:r w:rsidR="00EE7F38">
        <w:t xml:space="preserve"> </w:t>
      </w:r>
      <w:r w:rsidRPr="00933B59">
        <w:t>their</w:t>
      </w:r>
      <w:r w:rsidR="00EE7F38">
        <w:t xml:space="preserve"> </w:t>
      </w:r>
      <w:r w:rsidRPr="00933B59">
        <w:t>social</w:t>
      </w:r>
      <w:r w:rsidR="00EE7F38">
        <w:t xml:space="preserve"> </w:t>
      </w:r>
      <w:r w:rsidRPr="00933B59">
        <w:t>role,</w:t>
      </w:r>
      <w:r w:rsidR="00EE7F38">
        <w:t xml:space="preserve"> </w:t>
      </w:r>
      <w:r w:rsidRPr="00933B59">
        <w:rPr>
          <w:rFonts w:eastAsia="Calibri"/>
        </w:rPr>
        <w:t>active</w:t>
      </w:r>
      <w:r w:rsidR="00EE7F38">
        <w:rPr>
          <w:rFonts w:eastAsia="Calibri"/>
        </w:rPr>
        <w:t xml:space="preserve"> </w:t>
      </w:r>
      <w:r w:rsidRPr="00933B59">
        <w:rPr>
          <w:rFonts w:eastAsia="Calibri"/>
        </w:rPr>
        <w:t>citizenship</w:t>
      </w:r>
      <w:r w:rsidR="00EE7F38">
        <w:t xml:space="preserve"> </w:t>
      </w:r>
      <w:r w:rsidRPr="00933B59">
        <w:t>and</w:t>
      </w:r>
      <w:r w:rsidR="00EE7F38">
        <w:t xml:space="preserve"> </w:t>
      </w:r>
      <w:r w:rsidRPr="00933B59">
        <w:t>community</w:t>
      </w:r>
      <w:r w:rsidR="00EE7F38">
        <w:t xml:space="preserve"> </w:t>
      </w:r>
      <w:r w:rsidRPr="00933B59">
        <w:t>activities.</w:t>
      </w:r>
      <w:r w:rsidR="00EE7F38">
        <w:t xml:space="preserve"> </w:t>
      </w:r>
      <w:r w:rsidRPr="00933B59">
        <w:t>These</w:t>
      </w:r>
      <w:r w:rsidR="00EE7F38">
        <w:t xml:space="preserve"> </w:t>
      </w:r>
      <w:r w:rsidRPr="00933B59">
        <w:t>institutions</w:t>
      </w:r>
      <w:r w:rsidR="00EE7F38">
        <w:t xml:space="preserve"> </w:t>
      </w:r>
      <w:r w:rsidRPr="00933B59">
        <w:t>provide</w:t>
      </w:r>
      <w:r w:rsidR="00EE7F38">
        <w:t xml:space="preserve"> </w:t>
      </w:r>
      <w:r w:rsidRPr="00933B59">
        <w:t>housing</w:t>
      </w:r>
      <w:r w:rsidR="00EE7F38">
        <w:t xml:space="preserve"> </w:t>
      </w:r>
      <w:r w:rsidRPr="00933B59">
        <w:t>and</w:t>
      </w:r>
      <w:r w:rsidR="00EE7F38">
        <w:t xml:space="preserve"> </w:t>
      </w:r>
      <w:r w:rsidRPr="00933B59">
        <w:t>study</w:t>
      </w:r>
      <w:r w:rsidR="00EE7F38">
        <w:t xml:space="preserve"> </w:t>
      </w:r>
      <w:r w:rsidRPr="00933B59">
        <w:t>(mentoring</w:t>
      </w:r>
      <w:r w:rsidR="00EE7F38">
        <w:t xml:space="preserve"> </w:t>
      </w:r>
      <w:r w:rsidRPr="00933B59">
        <w:t>and</w:t>
      </w:r>
      <w:r w:rsidR="00EE7F38">
        <w:t xml:space="preserve"> </w:t>
      </w:r>
      <w:r w:rsidRPr="00933B59">
        <w:t>tutoring)</w:t>
      </w:r>
      <w:r w:rsidR="00EE7F38">
        <w:t xml:space="preserve"> </w:t>
      </w:r>
      <w:r w:rsidRPr="00933B59">
        <w:t>support,</w:t>
      </w:r>
      <w:r w:rsidR="00EE7F38">
        <w:t xml:space="preserve"> </w:t>
      </w:r>
      <w:r w:rsidRPr="00933B59">
        <w:t>in</w:t>
      </w:r>
      <w:r w:rsidR="00EE7F38">
        <w:t xml:space="preserve"> </w:t>
      </w:r>
      <w:r w:rsidRPr="00933B59">
        <w:t>addition</w:t>
      </w:r>
      <w:r w:rsidR="00EE7F38">
        <w:t xml:space="preserve"> </w:t>
      </w:r>
      <w:r w:rsidRPr="00933B59">
        <w:t>to</w:t>
      </w:r>
      <w:r w:rsidR="00EE7F38">
        <w:t xml:space="preserve"> </w:t>
      </w:r>
      <w:r w:rsidRPr="00933B59">
        <w:t>a</w:t>
      </w:r>
      <w:r w:rsidR="00EE7F38">
        <w:t xml:space="preserve"> </w:t>
      </w:r>
      <w:r w:rsidRPr="00933B59">
        <w:t>scholarship</w:t>
      </w:r>
      <w:r w:rsidR="00EE7F38">
        <w:t xml:space="preserve"> </w:t>
      </w:r>
      <w:r w:rsidRPr="00933B59">
        <w:t>scheme</w:t>
      </w:r>
      <w:r w:rsidR="00EE7F38">
        <w:t xml:space="preserve"> </w:t>
      </w:r>
      <w:r w:rsidRPr="00933B59">
        <w:t>and</w:t>
      </w:r>
      <w:r w:rsidR="00EE7F38">
        <w:t xml:space="preserve"> </w:t>
      </w:r>
      <w:r w:rsidRPr="00933B59">
        <w:t>community</w:t>
      </w:r>
      <w:r w:rsidR="00EE7F38">
        <w:t xml:space="preserve"> </w:t>
      </w:r>
      <w:r w:rsidRPr="00933B59">
        <w:t>events,</w:t>
      </w:r>
      <w:r w:rsidR="00EE7F38">
        <w:t xml:space="preserve"> </w:t>
      </w:r>
      <w:r w:rsidRPr="00933B59">
        <w:t>to</w:t>
      </w:r>
      <w:r w:rsidR="00EE7F38">
        <w:t xml:space="preserve"> </w:t>
      </w:r>
      <w:r w:rsidRPr="00933B59">
        <w:t>disadvantaged</w:t>
      </w:r>
      <w:r w:rsidR="00EE7F38">
        <w:t xml:space="preserve"> </w:t>
      </w:r>
      <w:r w:rsidRPr="00933B59">
        <w:t>and/or</w:t>
      </w:r>
      <w:r w:rsidR="00EE7F38">
        <w:t xml:space="preserve"> </w:t>
      </w:r>
      <w:r w:rsidRPr="00933B59">
        <w:t>Roma</w:t>
      </w:r>
      <w:r w:rsidR="00EE7F38">
        <w:t xml:space="preserve"> </w:t>
      </w:r>
      <w:r w:rsidRPr="00933B59">
        <w:t>full-time</w:t>
      </w:r>
      <w:r w:rsidR="00EE7F38">
        <w:t xml:space="preserve"> </w:t>
      </w:r>
      <w:r w:rsidRPr="00933B59">
        <w:t>students.</w:t>
      </w:r>
      <w:r w:rsidR="00EE7F38">
        <w:t xml:space="preserve"> </w:t>
      </w:r>
      <w:r w:rsidRPr="00933B59">
        <w:t>Students</w:t>
      </w:r>
      <w:r w:rsidR="00EE7F38">
        <w:t xml:space="preserve"> </w:t>
      </w:r>
      <w:r w:rsidRPr="00933B59">
        <w:t>receive</w:t>
      </w:r>
      <w:r w:rsidR="00EE7F38">
        <w:t xml:space="preserve"> </w:t>
      </w:r>
      <w:r w:rsidRPr="00933B59">
        <w:t>a</w:t>
      </w:r>
      <w:r w:rsidR="00EE7F38">
        <w:t xml:space="preserve"> </w:t>
      </w:r>
      <w:r w:rsidRPr="00933B59">
        <w:t>performance-based</w:t>
      </w:r>
      <w:r w:rsidR="00EE7F38">
        <w:t xml:space="preserve"> </w:t>
      </w:r>
      <w:r w:rsidRPr="00933B59">
        <w:t>scholarship,</w:t>
      </w:r>
      <w:r w:rsidR="00EE7F38">
        <w:t xml:space="preserve"> </w:t>
      </w:r>
      <w:r w:rsidRPr="00933B59">
        <w:t>which</w:t>
      </w:r>
      <w:r w:rsidR="00EE7F38">
        <w:t xml:space="preserve"> </w:t>
      </w:r>
      <w:r w:rsidRPr="00933B59">
        <w:t>is</w:t>
      </w:r>
      <w:r w:rsidR="00EE7F38">
        <w:t xml:space="preserve"> </w:t>
      </w:r>
      <w:r w:rsidRPr="00933B59">
        <w:t>in</w:t>
      </w:r>
      <w:r w:rsidR="00EE7F38">
        <w:t xml:space="preserve"> </w:t>
      </w:r>
      <w:r w:rsidRPr="00933B59">
        <w:t>all</w:t>
      </w:r>
      <w:r w:rsidR="00EE7F38">
        <w:t xml:space="preserve"> </w:t>
      </w:r>
      <w:r w:rsidRPr="00933B59">
        <w:t>cases</w:t>
      </w:r>
      <w:r w:rsidR="00EE7F38">
        <w:t xml:space="preserve"> </w:t>
      </w:r>
      <w:r w:rsidRPr="00933B59">
        <w:t>linked</w:t>
      </w:r>
      <w:r w:rsidR="00EE7F38">
        <w:t xml:space="preserve"> </w:t>
      </w:r>
      <w:r w:rsidRPr="00933B59">
        <w:t>to</w:t>
      </w:r>
      <w:r w:rsidR="00EE7F38">
        <w:t xml:space="preserve"> </w:t>
      </w:r>
      <w:r w:rsidRPr="00933B59">
        <w:t>measurable</w:t>
      </w:r>
      <w:r w:rsidR="00EE7F38">
        <w:t xml:space="preserve"> </w:t>
      </w:r>
      <w:r w:rsidRPr="00933B59">
        <w:t>professional-research</w:t>
      </w:r>
      <w:r w:rsidR="00EE7F38">
        <w:t xml:space="preserve"> </w:t>
      </w:r>
      <w:r w:rsidRPr="00933B59">
        <w:t>performance.</w:t>
      </w:r>
    </w:p>
    <w:p w14:paraId="6A911DB2" w14:textId="77777777" w:rsidR="00FF3C71" w:rsidRDefault="00582FB8" w:rsidP="00ED2374">
      <w:pPr>
        <w:pStyle w:val="SingleTxtG"/>
      </w:pPr>
      <w:r w:rsidRPr="00933B59">
        <w:rPr>
          <w:bCs/>
        </w:rPr>
        <w:t>117.</w:t>
      </w:r>
      <w:r w:rsidRPr="00933B59">
        <w:rPr>
          <w:bCs/>
        </w:rPr>
        <w:tab/>
      </w:r>
      <w:r w:rsidRPr="00933B59">
        <w:t>The</w:t>
      </w:r>
      <w:r w:rsidR="00EE7F38">
        <w:t xml:space="preserve"> </w:t>
      </w:r>
      <w:r w:rsidRPr="00933B59">
        <w:t>services</w:t>
      </w:r>
      <w:r w:rsidR="00EE7F38">
        <w:t xml:space="preserve"> </w:t>
      </w:r>
      <w:r w:rsidRPr="00933B59">
        <w:t>of</w:t>
      </w:r>
      <w:r w:rsidR="00EE7F38">
        <w:t xml:space="preserve"> </w:t>
      </w:r>
      <w:r w:rsidRPr="00933B59">
        <w:t>Roma</w:t>
      </w:r>
      <w:r w:rsidR="00EE7F38">
        <w:t xml:space="preserve"> </w:t>
      </w:r>
      <w:r w:rsidRPr="00933B59">
        <w:t>Special</w:t>
      </w:r>
      <w:r w:rsidR="00EE7F38">
        <w:t xml:space="preserve"> </w:t>
      </w:r>
      <w:r w:rsidRPr="00933B59">
        <w:t>Colleges</w:t>
      </w:r>
      <w:r w:rsidR="00EE7F38">
        <w:t xml:space="preserve"> </w:t>
      </w:r>
      <w:r w:rsidRPr="00933B59">
        <w:t>are</w:t>
      </w:r>
      <w:r w:rsidR="00EE7F38">
        <w:t xml:space="preserve"> </w:t>
      </w:r>
      <w:r w:rsidRPr="00933B59">
        <w:t>built</w:t>
      </w:r>
      <w:r w:rsidR="00EE7F38">
        <w:t xml:space="preserve"> </w:t>
      </w:r>
      <w:r w:rsidRPr="00933B59">
        <w:t>into</w:t>
      </w:r>
      <w:r w:rsidR="00EE7F38">
        <w:t xml:space="preserve"> </w:t>
      </w:r>
      <w:r w:rsidRPr="00933B59">
        <w:t>the</w:t>
      </w:r>
      <w:r w:rsidR="00EE7F38">
        <w:t xml:space="preserve"> </w:t>
      </w:r>
      <w:r w:rsidRPr="00933B59">
        <w:t>Hungarian</w:t>
      </w:r>
      <w:r w:rsidR="00EE7F38">
        <w:t xml:space="preserve"> </w:t>
      </w:r>
      <w:r w:rsidRPr="00933B59">
        <w:t>Higher</w:t>
      </w:r>
      <w:r w:rsidR="00EE7F38">
        <w:t xml:space="preserve"> </w:t>
      </w:r>
      <w:r w:rsidRPr="00933B59">
        <w:t>Education</w:t>
      </w:r>
      <w:r w:rsidR="00EE7F38">
        <w:t xml:space="preserve"> </w:t>
      </w:r>
      <w:r w:rsidRPr="00933B59">
        <w:t>Act</w:t>
      </w:r>
      <w:r w:rsidR="00EE7F38">
        <w:t xml:space="preserve"> </w:t>
      </w:r>
      <w:r w:rsidRPr="00933B59">
        <w:t>and</w:t>
      </w:r>
      <w:r w:rsidR="00EE7F38">
        <w:t xml:space="preserve"> </w:t>
      </w:r>
      <w:r w:rsidRPr="00933B59">
        <w:rPr>
          <w:lang w:eastAsia="hu-HU"/>
        </w:rPr>
        <w:t>normatively</w:t>
      </w:r>
      <w:r w:rsidR="00EE7F38">
        <w:t xml:space="preserve"> </w:t>
      </w:r>
      <w:r w:rsidRPr="00933B59">
        <w:t>funded</w:t>
      </w:r>
      <w:r w:rsidR="00EE7F38">
        <w:t xml:space="preserve"> </w:t>
      </w:r>
      <w:r w:rsidRPr="00933B59">
        <w:t>from</w:t>
      </w:r>
      <w:r w:rsidR="00EE7F38">
        <w:t xml:space="preserve"> </w:t>
      </w:r>
      <w:r w:rsidRPr="00933B59">
        <w:t>the</w:t>
      </w:r>
      <w:r w:rsidR="00EE7F38">
        <w:t xml:space="preserve"> </w:t>
      </w:r>
      <w:r w:rsidRPr="00933B59">
        <w:t>central</w:t>
      </w:r>
      <w:r w:rsidR="00EE7F38">
        <w:t xml:space="preserve"> </w:t>
      </w:r>
      <w:r w:rsidRPr="00933B59">
        <w:t>budget</w:t>
      </w:r>
      <w:r w:rsidR="00EE7F38">
        <w:t xml:space="preserve"> </w:t>
      </w:r>
      <w:r w:rsidRPr="00933B59">
        <w:t>of</w:t>
      </w:r>
      <w:r w:rsidR="00EE7F38">
        <w:t xml:space="preserve"> </w:t>
      </w:r>
      <w:r w:rsidRPr="00933B59">
        <w:t>Hungary.</w:t>
      </w:r>
      <w:r w:rsidR="00EE7F38">
        <w:t xml:space="preserve"> </w:t>
      </w:r>
      <w:r w:rsidRPr="00933B59">
        <w:t>Currently,</w:t>
      </w:r>
      <w:r w:rsidR="00EE7F38">
        <w:t xml:space="preserve"> </w:t>
      </w:r>
      <w:r w:rsidRPr="00933B59">
        <w:t>there</w:t>
      </w:r>
      <w:r w:rsidR="00EE7F38">
        <w:t xml:space="preserve"> </w:t>
      </w:r>
      <w:r w:rsidRPr="00933B59">
        <w:t>are</w:t>
      </w:r>
      <w:r w:rsidR="00EE7F38">
        <w:t xml:space="preserve"> </w:t>
      </w:r>
      <w:r w:rsidRPr="00933B59">
        <w:t>11</w:t>
      </w:r>
      <w:r w:rsidR="00EE7F38">
        <w:t xml:space="preserve"> </w:t>
      </w:r>
      <w:r w:rsidRPr="00933B59">
        <w:t>Roma</w:t>
      </w:r>
      <w:r w:rsidR="00EE7F38">
        <w:t xml:space="preserve"> </w:t>
      </w:r>
      <w:r w:rsidRPr="00933B59">
        <w:t>Special</w:t>
      </w:r>
      <w:r w:rsidR="00EE7F38">
        <w:t xml:space="preserve"> </w:t>
      </w:r>
      <w:r w:rsidRPr="00933B59">
        <w:t>Colleges</w:t>
      </w:r>
      <w:r w:rsidR="00EE7F38">
        <w:t xml:space="preserve"> </w:t>
      </w:r>
      <w:r w:rsidRPr="00933B59">
        <w:t>operating</w:t>
      </w:r>
      <w:r w:rsidR="00EE7F38">
        <w:t xml:space="preserve"> </w:t>
      </w:r>
      <w:r w:rsidRPr="00933B59">
        <w:t>in</w:t>
      </w:r>
      <w:r w:rsidR="00EE7F38">
        <w:t xml:space="preserve"> </w:t>
      </w:r>
      <w:r w:rsidRPr="00933B59">
        <w:t>9</w:t>
      </w:r>
      <w:r w:rsidR="00EE7F38">
        <w:t xml:space="preserve"> </w:t>
      </w:r>
      <w:r w:rsidRPr="00933B59">
        <w:t>settlements.</w:t>
      </w:r>
      <w:r w:rsidR="00EE7F38">
        <w:t xml:space="preserve"> </w:t>
      </w:r>
      <w:r w:rsidRPr="00933B59">
        <w:rPr>
          <w:rFonts w:eastAsia="Calibri"/>
        </w:rPr>
        <w:t>Since</w:t>
      </w:r>
      <w:r w:rsidR="00EE7F38">
        <w:rPr>
          <w:rFonts w:eastAsia="Calibri"/>
        </w:rPr>
        <w:t xml:space="preserve"> </w:t>
      </w:r>
      <w:r w:rsidRPr="00933B59">
        <w:rPr>
          <w:rFonts w:eastAsia="Calibri"/>
        </w:rPr>
        <w:t>2011,</w:t>
      </w:r>
      <w:r w:rsidR="00EE7F38">
        <w:rPr>
          <w:rFonts w:eastAsia="Calibri"/>
        </w:rPr>
        <w:t xml:space="preserve"> </w:t>
      </w:r>
      <w:r w:rsidRPr="00933B59">
        <w:rPr>
          <w:rFonts w:eastAsia="Calibri"/>
        </w:rPr>
        <w:t>in</w:t>
      </w:r>
      <w:r w:rsidR="00EE7F38">
        <w:rPr>
          <w:rFonts w:eastAsia="Calibri"/>
        </w:rPr>
        <w:t xml:space="preserve"> </w:t>
      </w:r>
      <w:r w:rsidRPr="00933B59">
        <w:rPr>
          <w:rFonts w:eastAsia="Calibri"/>
        </w:rPr>
        <w:t>10</w:t>
      </w:r>
      <w:r w:rsidR="00EE7F38">
        <w:rPr>
          <w:rFonts w:eastAsia="Calibri"/>
        </w:rPr>
        <w:t xml:space="preserve"> </w:t>
      </w:r>
      <w:r w:rsidRPr="00933B59">
        <w:rPr>
          <w:rFonts w:eastAsia="Calibri"/>
        </w:rPr>
        <w:t>years</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number</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students</w:t>
      </w:r>
      <w:r w:rsidR="00EE7F38">
        <w:t xml:space="preserve"> </w:t>
      </w:r>
      <w:r w:rsidRPr="00933B59">
        <w:t>increased</w:t>
      </w:r>
      <w:r w:rsidR="00EE7F38">
        <w:t xml:space="preserve"> </w:t>
      </w:r>
      <w:r w:rsidRPr="00933B59">
        <w:t>nearly</w:t>
      </w:r>
      <w:r w:rsidR="00EE7F38">
        <w:t xml:space="preserve"> </w:t>
      </w:r>
      <w:r w:rsidRPr="00933B59">
        <w:t>sixfold</w:t>
      </w:r>
      <w:r w:rsidR="00EE7F38">
        <w:t xml:space="preserve"> </w:t>
      </w:r>
      <w:r w:rsidRPr="00933B59">
        <w:rPr>
          <w:rFonts w:eastAsia="Calibri"/>
        </w:rPr>
        <w:t>(from</w:t>
      </w:r>
      <w:r w:rsidR="00EE7F38">
        <w:rPr>
          <w:rFonts w:eastAsia="Calibri"/>
        </w:rPr>
        <w:t xml:space="preserve"> </w:t>
      </w:r>
      <w:r w:rsidRPr="00933B59">
        <w:rPr>
          <w:rFonts w:eastAsia="Calibri"/>
        </w:rPr>
        <w:t>57</w:t>
      </w:r>
      <w:r w:rsidR="00EE7F38">
        <w:rPr>
          <w:rFonts w:eastAsia="Calibri"/>
        </w:rPr>
        <w:t xml:space="preserve"> </w:t>
      </w:r>
      <w:r w:rsidRPr="00933B59">
        <w:rPr>
          <w:rFonts w:eastAsia="Calibri"/>
        </w:rPr>
        <w:t>to</w:t>
      </w:r>
      <w:r w:rsidR="00EE7F38">
        <w:rPr>
          <w:rFonts w:eastAsia="Calibri"/>
        </w:rPr>
        <w:t xml:space="preserve"> </w:t>
      </w:r>
      <w:r w:rsidRPr="00933B59">
        <w:rPr>
          <w:rFonts w:eastAsia="Calibri"/>
        </w:rPr>
        <w:t>338).</w:t>
      </w:r>
      <w:r w:rsidR="00EE7F38">
        <w:rPr>
          <w:rFonts w:eastAsia="Calibri"/>
        </w:rPr>
        <w:t xml:space="preserve"> </w:t>
      </w:r>
      <w:r w:rsidRPr="00933B59">
        <w:t>By</w:t>
      </w:r>
      <w:r w:rsidR="00EE7F38">
        <w:t xml:space="preserve"> </w:t>
      </w:r>
      <w:r w:rsidRPr="00933B59">
        <w:t>the</w:t>
      </w:r>
      <w:r w:rsidR="00EE7F38">
        <w:t xml:space="preserve"> </w:t>
      </w:r>
      <w:r w:rsidRPr="00933B59">
        <w:t>end</w:t>
      </w:r>
      <w:r w:rsidR="00EE7F38">
        <w:t xml:space="preserve"> </w:t>
      </w:r>
      <w:r w:rsidRPr="00933B59">
        <w:t>of</w:t>
      </w:r>
      <w:r w:rsidR="00EE7F38">
        <w:t xml:space="preserve"> </w:t>
      </w:r>
      <w:r w:rsidRPr="00933B59">
        <w:t>the</w:t>
      </w:r>
      <w:r w:rsidR="00EE7F38">
        <w:t xml:space="preserve"> </w:t>
      </w:r>
      <w:r w:rsidRPr="00933B59">
        <w:t>2019/2020</w:t>
      </w:r>
      <w:r w:rsidR="00EE7F38">
        <w:t xml:space="preserve"> </w:t>
      </w:r>
      <w:r w:rsidRPr="00933B59">
        <w:t>academic</w:t>
      </w:r>
      <w:r w:rsidR="00EE7F38">
        <w:t xml:space="preserve"> </w:t>
      </w:r>
      <w:r w:rsidRPr="00933B59">
        <w:t>year,</w:t>
      </w:r>
      <w:r w:rsidR="00EE7F38">
        <w:t xml:space="preserve"> </w:t>
      </w:r>
      <w:r w:rsidRPr="00933B59">
        <w:t>a</w:t>
      </w:r>
      <w:r w:rsidR="00EE7F38">
        <w:t xml:space="preserve"> </w:t>
      </w:r>
      <w:r w:rsidRPr="00933B59">
        <w:t>total</w:t>
      </w:r>
      <w:r w:rsidR="00EE7F38">
        <w:t xml:space="preserve"> </w:t>
      </w:r>
      <w:r w:rsidRPr="00933B59">
        <w:t>of</w:t>
      </w:r>
      <w:r w:rsidR="00EE7F38">
        <w:t xml:space="preserve"> </w:t>
      </w:r>
      <w:r w:rsidRPr="00933B59">
        <w:t>410</w:t>
      </w:r>
      <w:r w:rsidR="00EE7F38">
        <w:t xml:space="preserve"> </w:t>
      </w:r>
      <w:r w:rsidRPr="00933B59">
        <w:t>students</w:t>
      </w:r>
      <w:r w:rsidR="00EE7F38">
        <w:t xml:space="preserve"> </w:t>
      </w:r>
      <w:r w:rsidRPr="00933B59">
        <w:t>graduated</w:t>
      </w:r>
      <w:r w:rsidR="00EE7F38">
        <w:t xml:space="preserve"> </w:t>
      </w:r>
      <w:r w:rsidRPr="00933B59">
        <w:t>with</w:t>
      </w:r>
      <w:r w:rsidR="00EE7F38">
        <w:t xml:space="preserve"> </w:t>
      </w:r>
      <w:r w:rsidRPr="00933B59">
        <w:t>BA/MA</w:t>
      </w:r>
      <w:r w:rsidR="00EE7F38">
        <w:t xml:space="preserve"> </w:t>
      </w:r>
      <w:r w:rsidRPr="00933B59">
        <w:t>degrees</w:t>
      </w:r>
      <w:r w:rsidR="00EE7F38">
        <w:t xml:space="preserve"> </w:t>
      </w:r>
      <w:r w:rsidRPr="00933B59">
        <w:t>and</w:t>
      </w:r>
      <w:r w:rsidR="00EE7F38">
        <w:t xml:space="preserve"> </w:t>
      </w:r>
      <w:r w:rsidRPr="00933B59">
        <w:t>90%</w:t>
      </w:r>
      <w:r w:rsidR="00EE7F38">
        <w:t xml:space="preserve"> </w:t>
      </w:r>
      <w:r w:rsidRPr="00933B59">
        <w:t>of</w:t>
      </w:r>
      <w:r w:rsidR="00EE7F38">
        <w:t xml:space="preserve"> </w:t>
      </w:r>
      <w:r w:rsidRPr="00933B59">
        <w:t>them</w:t>
      </w:r>
      <w:r w:rsidR="00EE7F38">
        <w:t xml:space="preserve"> </w:t>
      </w:r>
      <w:r w:rsidRPr="00933B59">
        <w:t>work.</w:t>
      </w:r>
    </w:p>
    <w:p w14:paraId="5B824C31" w14:textId="52DFB0DE" w:rsidR="00582FB8" w:rsidRPr="00933B59" w:rsidRDefault="00582FB8" w:rsidP="00ED2374">
      <w:pPr>
        <w:pStyle w:val="SingleTxtG"/>
      </w:pPr>
      <w:r w:rsidRPr="00933B59">
        <w:rPr>
          <w:bCs/>
        </w:rPr>
        <w:lastRenderedPageBreak/>
        <w:t>118.</w:t>
      </w:r>
      <w:r w:rsidRPr="00933B59">
        <w:rPr>
          <w:bCs/>
        </w:rPr>
        <w:tab/>
      </w:r>
      <w:r w:rsidRPr="00933B59">
        <w:t>By</w:t>
      </w:r>
      <w:r w:rsidR="00EE7F38">
        <w:t xml:space="preserve"> </w:t>
      </w:r>
      <w:r w:rsidRPr="00933B59">
        <w:t>now,</w:t>
      </w:r>
      <w:r w:rsidR="00EE7F38">
        <w:t xml:space="preserve"> </w:t>
      </w:r>
      <w:r w:rsidRPr="00933B59">
        <w:t>the</w:t>
      </w:r>
      <w:r w:rsidR="00EE7F38">
        <w:t xml:space="preserve"> </w:t>
      </w:r>
      <w:r w:rsidRPr="00933B59">
        <w:t>results</w:t>
      </w:r>
      <w:r w:rsidR="00EE7F38">
        <w:t xml:space="preserve"> </w:t>
      </w:r>
      <w:r w:rsidRPr="00933B59">
        <w:t>of</w:t>
      </w:r>
      <w:r w:rsidR="00EE7F38">
        <w:t xml:space="preserve"> </w:t>
      </w:r>
      <w:r w:rsidRPr="00933B59">
        <w:t>the</w:t>
      </w:r>
      <w:r w:rsidR="00EE7F38">
        <w:t xml:space="preserve"> </w:t>
      </w:r>
      <w:r w:rsidRPr="00933B59">
        <w:t>fight</w:t>
      </w:r>
      <w:r w:rsidR="00EE7F38">
        <w:t xml:space="preserve"> </w:t>
      </w:r>
      <w:r w:rsidRPr="00933B59">
        <w:t>against</w:t>
      </w:r>
      <w:r w:rsidR="00EE7F38">
        <w:t xml:space="preserve"> </w:t>
      </w:r>
      <w:r w:rsidRPr="00933B59">
        <w:t>unemployment</w:t>
      </w:r>
      <w:r w:rsidR="00EE7F38">
        <w:t xml:space="preserve"> </w:t>
      </w:r>
      <w:r w:rsidRPr="00933B59">
        <w:t>and</w:t>
      </w:r>
      <w:r w:rsidR="00EE7F38">
        <w:t xml:space="preserve"> </w:t>
      </w:r>
      <w:r w:rsidRPr="00933B59">
        <w:t>poverty</w:t>
      </w:r>
      <w:r w:rsidR="00EE7F38">
        <w:t xml:space="preserve"> </w:t>
      </w:r>
      <w:r w:rsidRPr="00933B59">
        <w:t>have</w:t>
      </w:r>
      <w:r w:rsidR="00EE7F38">
        <w:t xml:space="preserve"> </w:t>
      </w:r>
      <w:r w:rsidRPr="00933B59">
        <w:t>appeared</w:t>
      </w:r>
      <w:r w:rsidR="00EE7F38">
        <w:t xml:space="preserve"> </w:t>
      </w:r>
      <w:r w:rsidRPr="00933B59">
        <w:t>and</w:t>
      </w:r>
      <w:r w:rsidR="00EE7F38">
        <w:t xml:space="preserve"> </w:t>
      </w:r>
      <w:r w:rsidRPr="00933B59">
        <w:t>stabilized</w:t>
      </w:r>
      <w:r w:rsidR="00EE7F38">
        <w:t xml:space="preserve"> </w:t>
      </w:r>
      <w:r w:rsidRPr="00933B59">
        <w:t>in</w:t>
      </w:r>
      <w:r w:rsidR="00EE7F38">
        <w:t xml:space="preserve"> </w:t>
      </w:r>
      <w:r w:rsidRPr="00933B59">
        <w:t>a</w:t>
      </w:r>
      <w:r w:rsidR="00EE7F38">
        <w:t xml:space="preserve"> </w:t>
      </w:r>
      <w:r w:rsidRPr="00933B59">
        <w:t>measurable</w:t>
      </w:r>
      <w:r w:rsidR="00EE7F38">
        <w:t xml:space="preserve"> </w:t>
      </w:r>
      <w:r w:rsidRPr="00933B59">
        <w:t>and</w:t>
      </w:r>
      <w:r w:rsidR="00EE7F38">
        <w:t xml:space="preserve"> </w:t>
      </w:r>
      <w:r w:rsidRPr="00933B59">
        <w:t>verifiable</w:t>
      </w:r>
      <w:r w:rsidR="00EE7F38">
        <w:t xml:space="preserve"> </w:t>
      </w:r>
      <w:r w:rsidRPr="00933B59">
        <w:t>way.</w:t>
      </w:r>
      <w:r w:rsidR="00EE7F38">
        <w:t xml:space="preserve"> </w:t>
      </w:r>
      <w:r w:rsidRPr="00933B59">
        <w:t>This</w:t>
      </w:r>
      <w:r w:rsidR="00EE7F38">
        <w:t xml:space="preserve"> </w:t>
      </w:r>
      <w:r w:rsidRPr="00933B59">
        <w:t>is</w:t>
      </w:r>
      <w:r w:rsidR="00EE7F38">
        <w:t xml:space="preserve"> </w:t>
      </w:r>
      <w:r w:rsidRPr="00933B59">
        <w:t>evidenced</w:t>
      </w:r>
      <w:r w:rsidR="00EE7F38">
        <w:t xml:space="preserve"> </w:t>
      </w:r>
      <w:r w:rsidRPr="00933B59">
        <w:t>by</w:t>
      </w:r>
      <w:r w:rsidR="00EE7F38">
        <w:t xml:space="preserve"> </w:t>
      </w:r>
      <w:r w:rsidRPr="00933B59">
        <w:t>research</w:t>
      </w:r>
      <w:r w:rsidR="00EE7F38">
        <w:t xml:space="preserve"> </w:t>
      </w:r>
      <w:r w:rsidRPr="00933B59">
        <w:t>reports</w:t>
      </w:r>
      <w:r w:rsidR="00EE7F38">
        <w:t xml:space="preserve"> </w:t>
      </w:r>
      <w:r w:rsidRPr="00933B59">
        <w:t>among</w:t>
      </w:r>
      <w:r w:rsidR="00EE7F38">
        <w:t xml:space="preserve"> </w:t>
      </w:r>
      <w:r w:rsidRPr="00933B59">
        <w:t>others</w:t>
      </w:r>
      <w:r w:rsidR="00EE7F38">
        <w:t xml:space="preserve"> </w:t>
      </w:r>
      <w:r w:rsidRPr="00933B59">
        <w:t>from</w:t>
      </w:r>
      <w:r w:rsidR="00EE7F38">
        <w:t xml:space="preserve"> </w:t>
      </w:r>
      <w:r w:rsidRPr="00933B59">
        <w:t>the</w:t>
      </w:r>
      <w:r w:rsidR="00EE7F38">
        <w:t xml:space="preserve"> </w:t>
      </w:r>
      <w:r w:rsidRPr="00933B59">
        <w:t>Hungarian</w:t>
      </w:r>
      <w:r w:rsidR="00EE7F38">
        <w:t xml:space="preserve"> </w:t>
      </w:r>
      <w:r w:rsidRPr="00933B59">
        <w:t>Central</w:t>
      </w:r>
      <w:r w:rsidR="00EE7F38">
        <w:t xml:space="preserve"> </w:t>
      </w:r>
      <w:r w:rsidRPr="00933B59">
        <w:t>Statistical</w:t>
      </w:r>
      <w:r w:rsidR="00EE7F38">
        <w:t xml:space="preserve"> </w:t>
      </w:r>
      <w:r w:rsidRPr="00933B59">
        <w:t>Office</w:t>
      </w:r>
      <w:r w:rsidR="00EE7F38">
        <w:t xml:space="preserve"> </w:t>
      </w:r>
      <w:r w:rsidRPr="00933B59">
        <w:t>(HCSO).</w:t>
      </w:r>
      <w:r w:rsidR="00EE7F38">
        <w:t xml:space="preserve"> </w:t>
      </w:r>
      <w:r w:rsidRPr="00933B59">
        <w:t>All</w:t>
      </w:r>
      <w:r w:rsidR="00EE7F38">
        <w:t xml:space="preserve"> </w:t>
      </w:r>
      <w:r w:rsidRPr="00933B59">
        <w:t>the</w:t>
      </w:r>
      <w:r w:rsidR="00EE7F38">
        <w:t xml:space="preserve"> </w:t>
      </w:r>
      <w:r w:rsidRPr="00933B59">
        <w:t>indicators</w:t>
      </w:r>
      <w:r w:rsidR="00EE7F38">
        <w:t xml:space="preserve"> </w:t>
      </w:r>
      <w:r w:rsidRPr="00933B59">
        <w:t>measuring</w:t>
      </w:r>
      <w:r w:rsidR="00EE7F38">
        <w:t xml:space="preserve"> </w:t>
      </w:r>
      <w:r w:rsidRPr="00933B59">
        <w:t>poverty</w:t>
      </w:r>
      <w:r w:rsidR="00EE7F38">
        <w:t xml:space="preserve"> </w:t>
      </w:r>
      <w:r w:rsidRPr="00933B59">
        <w:t>can</w:t>
      </w:r>
      <w:r w:rsidR="00EE7F38">
        <w:t xml:space="preserve"> </w:t>
      </w:r>
      <w:r w:rsidRPr="00933B59">
        <w:t>be</w:t>
      </w:r>
      <w:r w:rsidR="00EE7F38">
        <w:t xml:space="preserve"> </w:t>
      </w:r>
      <w:r w:rsidRPr="00933B59">
        <w:t>said</w:t>
      </w:r>
      <w:r w:rsidR="00EE7F38">
        <w:t xml:space="preserve"> </w:t>
      </w:r>
      <w:r w:rsidRPr="00933B59">
        <w:t>to</w:t>
      </w:r>
      <w:r w:rsidR="00EE7F38">
        <w:t xml:space="preserve"> </w:t>
      </w:r>
      <w:r w:rsidRPr="00933B59">
        <w:t>be</w:t>
      </w:r>
      <w:r w:rsidR="00EE7F38">
        <w:t xml:space="preserve"> </w:t>
      </w:r>
      <w:r w:rsidRPr="00933B59">
        <w:t>improving</w:t>
      </w:r>
      <w:r w:rsidR="00EE7F38">
        <w:t xml:space="preserve"> </w:t>
      </w:r>
      <w:r w:rsidRPr="00933B59">
        <w:t>at</w:t>
      </w:r>
      <w:r w:rsidR="00EE7F38">
        <w:t xml:space="preserve"> </w:t>
      </w:r>
      <w:r w:rsidRPr="00933B59">
        <w:t>a</w:t>
      </w:r>
      <w:r w:rsidR="00EE7F38">
        <w:t xml:space="preserve"> </w:t>
      </w:r>
      <w:r w:rsidRPr="00933B59">
        <w:t>different</w:t>
      </w:r>
      <w:r w:rsidR="00EE7F38">
        <w:t xml:space="preserve"> </w:t>
      </w:r>
      <w:r w:rsidRPr="00933B59">
        <w:t>pace</w:t>
      </w:r>
      <w:r w:rsidR="00EE7F38">
        <w:t xml:space="preserve"> </w:t>
      </w:r>
      <w:r w:rsidRPr="00933B59">
        <w:t>but</w:t>
      </w:r>
      <w:r w:rsidR="00EE7F38">
        <w:t xml:space="preserve"> </w:t>
      </w:r>
      <w:r w:rsidRPr="00933B59">
        <w:t>continuously</w:t>
      </w:r>
      <w:r w:rsidR="00EE7F38">
        <w:t xml:space="preserve"> </w:t>
      </w:r>
      <w:r w:rsidRPr="00933B59">
        <w:t>after</w:t>
      </w:r>
      <w:r w:rsidR="00EE7F38">
        <w:t xml:space="preserve"> </w:t>
      </w:r>
      <w:r w:rsidRPr="00933B59">
        <w:t>the</w:t>
      </w:r>
      <w:r w:rsidR="00EE7F38">
        <w:t xml:space="preserve"> </w:t>
      </w:r>
      <w:r w:rsidRPr="00933B59">
        <w:t>low</w:t>
      </w:r>
      <w:r w:rsidR="00EE7F38">
        <w:t xml:space="preserve"> </w:t>
      </w:r>
      <w:r w:rsidRPr="00933B59">
        <w:t>point</w:t>
      </w:r>
      <w:r w:rsidR="00EE7F38">
        <w:t xml:space="preserve"> </w:t>
      </w:r>
      <w:r w:rsidRPr="00933B59">
        <w:t>between</w:t>
      </w:r>
      <w:r w:rsidR="00EE7F38">
        <w:t xml:space="preserve"> </w:t>
      </w:r>
      <w:r w:rsidRPr="00933B59">
        <w:t>2012</w:t>
      </w:r>
      <w:r w:rsidR="00EE7F38">
        <w:t xml:space="preserve"> </w:t>
      </w:r>
      <w:r w:rsidRPr="00933B59">
        <w:t>and</w:t>
      </w:r>
      <w:r w:rsidR="00EE7F38">
        <w:t xml:space="preserve"> </w:t>
      </w:r>
      <w:r w:rsidRPr="00933B59">
        <w:t>2014,</w:t>
      </w:r>
      <w:r w:rsidR="00EE7F38">
        <w:t xml:space="preserve"> </w:t>
      </w:r>
      <w:r w:rsidRPr="00933B59">
        <w:t>and</w:t>
      </w:r>
      <w:r w:rsidR="00EE7F38">
        <w:t xml:space="preserve"> </w:t>
      </w:r>
      <w:r w:rsidRPr="00933B59">
        <w:t>this</w:t>
      </w:r>
      <w:r w:rsidR="00EE7F38">
        <w:t xml:space="preserve"> </w:t>
      </w:r>
      <w:r w:rsidRPr="00933B59">
        <w:t>also</w:t>
      </w:r>
      <w:r w:rsidR="00EE7F38">
        <w:t xml:space="preserve"> </w:t>
      </w:r>
      <w:r w:rsidRPr="00933B59">
        <w:t>applies</w:t>
      </w:r>
      <w:r w:rsidR="00EE7F38">
        <w:t xml:space="preserve"> </w:t>
      </w:r>
      <w:r w:rsidRPr="00933B59">
        <w:t>to</w:t>
      </w:r>
      <w:r w:rsidR="00EE7F38">
        <w:t xml:space="preserve"> </w:t>
      </w:r>
      <w:r w:rsidRPr="00933B59">
        <w:t>the</w:t>
      </w:r>
      <w:r w:rsidR="00EE7F38">
        <w:t xml:space="preserve"> </w:t>
      </w:r>
      <w:r w:rsidRPr="00933B59">
        <w:t>data</w:t>
      </w:r>
      <w:r w:rsidR="00EE7F38">
        <w:t xml:space="preserve"> </w:t>
      </w:r>
      <w:r w:rsidRPr="00933B59">
        <w:t>on</w:t>
      </w:r>
      <w:r w:rsidR="00EE7F38">
        <w:t xml:space="preserve"> </w:t>
      </w:r>
      <w:r w:rsidRPr="00933B59">
        <w:t>the</w:t>
      </w:r>
      <w:r w:rsidR="00EE7F38">
        <w:t xml:space="preserve"> </w:t>
      </w:r>
      <w:r w:rsidRPr="00933B59">
        <w:t>Roma.</w:t>
      </w:r>
    </w:p>
    <w:p w14:paraId="30B1EA0A" w14:textId="27DE1A7D" w:rsidR="00582FB8" w:rsidRPr="00933B59" w:rsidRDefault="00582FB8" w:rsidP="00ED2374">
      <w:pPr>
        <w:pStyle w:val="SingleTxtG"/>
      </w:pPr>
      <w:r w:rsidRPr="00933B59">
        <w:rPr>
          <w:bCs/>
        </w:rPr>
        <w:t>119.</w:t>
      </w:r>
      <w:r w:rsidRPr="00933B59">
        <w:rPr>
          <w:bCs/>
        </w:rPr>
        <w:tab/>
      </w:r>
      <w:r w:rsidRPr="00933B59">
        <w:t>The</w:t>
      </w:r>
      <w:r w:rsidR="00EE7F38">
        <w:t xml:space="preserve"> </w:t>
      </w:r>
      <w:r w:rsidRPr="00933B59">
        <w:t>main</w:t>
      </w:r>
      <w:r w:rsidR="00EE7F38">
        <w:t xml:space="preserve"> </w:t>
      </w:r>
      <w:r w:rsidRPr="00933B59">
        <w:t>social</w:t>
      </w:r>
      <w:r w:rsidR="00EE7F38">
        <w:t xml:space="preserve"> </w:t>
      </w:r>
      <w:r w:rsidRPr="00933B59">
        <w:t>inclusion</w:t>
      </w:r>
      <w:r w:rsidR="00EE7F38">
        <w:t xml:space="preserve"> </w:t>
      </w:r>
      <w:r w:rsidRPr="00933B59">
        <w:t>programmes</w:t>
      </w:r>
      <w:r w:rsidR="00EE7F38">
        <w:t xml:space="preserve"> </w:t>
      </w:r>
      <w:r w:rsidRPr="00933B59">
        <w:t>aimed</w:t>
      </w:r>
      <w:r w:rsidR="00EE7F38">
        <w:t xml:space="preserve"> </w:t>
      </w:r>
      <w:r w:rsidRPr="00933B59">
        <w:t>at</w:t>
      </w:r>
      <w:r w:rsidR="00EE7F38">
        <w:t xml:space="preserve"> </w:t>
      </w:r>
      <w:r w:rsidRPr="00933B59">
        <w:t>improving</w:t>
      </w:r>
      <w:r w:rsidR="00EE7F38">
        <w:t xml:space="preserve"> </w:t>
      </w:r>
      <w:r w:rsidRPr="00933B59">
        <w:t>the</w:t>
      </w:r>
      <w:r w:rsidR="00EE7F38">
        <w:t xml:space="preserve"> </w:t>
      </w:r>
      <w:r w:rsidRPr="00933B59">
        <w:t>living</w:t>
      </w:r>
      <w:r w:rsidR="00EE7F38">
        <w:t xml:space="preserve"> </w:t>
      </w:r>
      <w:r w:rsidRPr="00933B59">
        <w:t>conditions</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population,</w:t>
      </w:r>
      <w:r w:rsidR="00EE7F38">
        <w:t xml:space="preserve"> </w:t>
      </w:r>
      <w:r w:rsidRPr="00933B59">
        <w:t>including</w:t>
      </w:r>
      <w:r w:rsidR="00EE7F38">
        <w:t xml:space="preserve"> </w:t>
      </w:r>
      <w:r w:rsidRPr="00933B59">
        <w:t>housing</w:t>
      </w:r>
      <w:r w:rsidR="00EE7F38">
        <w:t xml:space="preserve"> </w:t>
      </w:r>
      <w:r w:rsidRPr="00933B59">
        <w:t>and</w:t>
      </w:r>
      <w:r w:rsidR="00EE7F38">
        <w:t xml:space="preserve"> </w:t>
      </w:r>
      <w:r w:rsidRPr="00933B59">
        <w:t>access</w:t>
      </w:r>
      <w:r w:rsidR="00EE7F38">
        <w:t xml:space="preserve"> </w:t>
      </w:r>
      <w:r w:rsidRPr="00933B59">
        <w:t>to</w:t>
      </w:r>
      <w:r w:rsidR="00EE7F38">
        <w:t xml:space="preserve"> </w:t>
      </w:r>
      <w:r w:rsidRPr="00933B59">
        <w:t>services,</w:t>
      </w:r>
      <w:r w:rsidR="00EE7F38">
        <w:t xml:space="preserve"> </w:t>
      </w:r>
      <w:r w:rsidRPr="00933B59">
        <w:t>are</w:t>
      </w:r>
      <w:r w:rsidR="00EE7F38">
        <w:t xml:space="preserve"> </w:t>
      </w:r>
      <w:r w:rsidRPr="00933B59">
        <w:t>as</w:t>
      </w:r>
      <w:r w:rsidR="00EE7F38">
        <w:t xml:space="preserve"> </w:t>
      </w:r>
      <w:r w:rsidRPr="00933B59">
        <w:t>follows:</w:t>
      </w:r>
    </w:p>
    <w:p w14:paraId="346C4D3D" w14:textId="26399DA8" w:rsidR="00582FB8" w:rsidRPr="00933B59" w:rsidRDefault="00582FB8" w:rsidP="00DD7AB2">
      <w:pPr>
        <w:pStyle w:val="H23G"/>
      </w:pPr>
      <w:r>
        <w:tab/>
      </w:r>
      <w:r>
        <w:tab/>
      </w:r>
      <w:r w:rsidRPr="00933B59">
        <w:t>Complex</w:t>
      </w:r>
      <w:r w:rsidR="00EE7F38">
        <w:t xml:space="preserve"> </w:t>
      </w:r>
      <w:r w:rsidRPr="00933B59">
        <w:t>programmes</w:t>
      </w:r>
      <w:r w:rsidR="00EE7F38">
        <w:t xml:space="preserve"> </w:t>
      </w:r>
      <w:r w:rsidRPr="00933B59">
        <w:t>for</w:t>
      </w:r>
      <w:r w:rsidR="00EE7F38">
        <w:t xml:space="preserve"> </w:t>
      </w:r>
      <w:r w:rsidRPr="00933B59">
        <w:t>segregated</w:t>
      </w:r>
      <w:r w:rsidR="00EE7F38">
        <w:t xml:space="preserve"> </w:t>
      </w:r>
      <w:r w:rsidRPr="00933B59">
        <w:t>areas</w:t>
      </w:r>
    </w:p>
    <w:p w14:paraId="39DBDB34" w14:textId="6394C505" w:rsidR="00582FB8" w:rsidRPr="00933B59" w:rsidRDefault="00582FB8" w:rsidP="00ED2374">
      <w:pPr>
        <w:pStyle w:val="SingleTxtG"/>
      </w:pPr>
      <w:r w:rsidRPr="00933B59">
        <w:rPr>
          <w:bCs/>
        </w:rPr>
        <w:t>120.</w:t>
      </w:r>
      <w:r w:rsidRPr="00933B59">
        <w:rPr>
          <w:bCs/>
        </w:rPr>
        <w:tab/>
      </w:r>
      <w:r w:rsidRPr="00933B59">
        <w:t>According</w:t>
      </w:r>
      <w:r w:rsidR="00EE7F38">
        <w:t xml:space="preserve"> </w:t>
      </w:r>
      <w:r w:rsidRPr="00933B59">
        <w:t>to</w:t>
      </w:r>
      <w:r w:rsidR="00EE7F38">
        <w:t xml:space="preserve"> </w:t>
      </w:r>
      <w:r w:rsidRPr="00933B59">
        <w:t>the</w:t>
      </w:r>
      <w:r w:rsidR="00EE7F38">
        <w:t xml:space="preserve"> </w:t>
      </w:r>
      <w:r w:rsidRPr="00933B59">
        <w:t>database</w:t>
      </w:r>
      <w:r w:rsidR="00EE7F38">
        <w:t xml:space="preserve"> </w:t>
      </w:r>
      <w:r w:rsidRPr="00933B59">
        <w:t>of</w:t>
      </w:r>
      <w:r w:rsidR="00EE7F38">
        <w:t xml:space="preserve"> </w:t>
      </w:r>
      <w:r w:rsidRPr="00933B59">
        <w:t>the</w:t>
      </w:r>
      <w:r w:rsidR="00EE7F38">
        <w:t xml:space="preserve"> </w:t>
      </w:r>
      <w:r w:rsidRPr="00933B59">
        <w:t>2011</w:t>
      </w:r>
      <w:r w:rsidR="00EE7F38">
        <w:t xml:space="preserve"> </w:t>
      </w:r>
      <w:r w:rsidRPr="00933B59">
        <w:t>census,</w:t>
      </w:r>
      <w:r w:rsidR="00EE7F38">
        <w:t xml:space="preserve"> </w:t>
      </w:r>
      <w:r w:rsidRPr="00933B59">
        <w:t>there</w:t>
      </w:r>
      <w:r w:rsidR="00EE7F38">
        <w:t xml:space="preserve"> </w:t>
      </w:r>
      <w:r w:rsidRPr="00933B59">
        <w:t>are</w:t>
      </w:r>
      <w:r w:rsidR="00EE7F38">
        <w:t xml:space="preserve"> </w:t>
      </w:r>
      <w:r w:rsidRPr="00933B59">
        <w:t>1384</w:t>
      </w:r>
      <w:r w:rsidR="00EE7F38">
        <w:t xml:space="preserve"> </w:t>
      </w:r>
      <w:r w:rsidRPr="00933B59">
        <w:t>settlements</w:t>
      </w:r>
      <w:r w:rsidR="00EE7F38">
        <w:t xml:space="preserve"> </w:t>
      </w:r>
      <w:r w:rsidRPr="00933B59">
        <w:t>(segregated</w:t>
      </w:r>
      <w:r w:rsidR="00EE7F38">
        <w:t xml:space="preserve"> </w:t>
      </w:r>
      <w:r w:rsidRPr="00933B59">
        <w:t>areas,</w:t>
      </w:r>
      <w:r w:rsidR="00EE7F38">
        <w:t xml:space="preserve"> </w:t>
      </w:r>
      <w:r w:rsidRPr="00933B59">
        <w:t>including</w:t>
      </w:r>
      <w:r w:rsidR="00EE7F38">
        <w:t xml:space="preserve"> </w:t>
      </w:r>
      <w:r w:rsidRPr="00933B59">
        <w:t>underdeveloped</w:t>
      </w:r>
      <w:r w:rsidR="00EE7F38">
        <w:t xml:space="preserve"> </w:t>
      </w:r>
      <w:r w:rsidRPr="00933B59">
        <w:t>parts</w:t>
      </w:r>
      <w:r w:rsidR="00EE7F38">
        <w:t xml:space="preserve"> </w:t>
      </w:r>
      <w:r w:rsidRPr="00933B59">
        <w:t>of</w:t>
      </w:r>
      <w:r w:rsidR="00EE7F38">
        <w:t xml:space="preserve"> </w:t>
      </w:r>
      <w:r w:rsidRPr="00933B59">
        <w:t>settlements</w:t>
      </w:r>
      <w:r w:rsidR="00EE7F38">
        <w:t xml:space="preserve"> </w:t>
      </w:r>
      <w:r w:rsidRPr="00933B59">
        <w:t>embedded</w:t>
      </w:r>
      <w:r w:rsidR="00EE7F38">
        <w:t xml:space="preserve"> </w:t>
      </w:r>
      <w:r w:rsidRPr="00933B59">
        <w:t>in</w:t>
      </w:r>
      <w:r w:rsidR="00EE7F38">
        <w:t xml:space="preserve"> </w:t>
      </w:r>
      <w:r w:rsidRPr="00933B59">
        <w:t>settlement</w:t>
      </w:r>
      <w:r w:rsidR="00EE7F38">
        <w:t xml:space="preserve"> </w:t>
      </w:r>
      <w:r w:rsidRPr="00933B59">
        <w:t>fabrics),</w:t>
      </w:r>
      <w:r w:rsidR="00EE7F38">
        <w:t xml:space="preserve"> </w:t>
      </w:r>
      <w:r w:rsidRPr="00933B59">
        <w:t>inhabited</w:t>
      </w:r>
      <w:r w:rsidR="00EE7F38">
        <w:t xml:space="preserve"> </w:t>
      </w:r>
      <w:r w:rsidRPr="00933B59">
        <w:t>mainly</w:t>
      </w:r>
      <w:r w:rsidR="00EE7F38">
        <w:t xml:space="preserve"> </w:t>
      </w:r>
      <w:r w:rsidRPr="00933B59">
        <w:t>by</w:t>
      </w:r>
      <w:r w:rsidR="00EE7F38">
        <w:t xml:space="preserve"> </w:t>
      </w:r>
      <w:r w:rsidRPr="00933B59">
        <w:rPr>
          <w:lang w:eastAsia="hu-HU"/>
        </w:rPr>
        <w:t>Roma</w:t>
      </w:r>
      <w:r w:rsidRPr="00933B59">
        <w:t>,</w:t>
      </w:r>
      <w:r w:rsidR="00EE7F38">
        <w:t xml:space="preserve"> </w:t>
      </w:r>
      <w:r w:rsidRPr="00933B59">
        <w:t>in</w:t>
      </w:r>
      <w:r w:rsidR="00EE7F38">
        <w:t xml:space="preserve"> </w:t>
      </w:r>
      <w:r w:rsidRPr="00933B59">
        <w:t>709</w:t>
      </w:r>
      <w:r w:rsidR="00EE7F38">
        <w:t xml:space="preserve"> </w:t>
      </w:r>
      <w:r w:rsidRPr="00933B59">
        <w:t>municipalities</w:t>
      </w:r>
      <w:r w:rsidR="00EE7F38">
        <w:t xml:space="preserve"> </w:t>
      </w:r>
      <w:r w:rsidRPr="00933B59">
        <w:t>in</w:t>
      </w:r>
      <w:r w:rsidR="00EE7F38">
        <w:t xml:space="preserve"> </w:t>
      </w:r>
      <w:r w:rsidRPr="00933B59">
        <w:t>the</w:t>
      </w:r>
      <w:r w:rsidR="00EE7F38">
        <w:t xml:space="preserve"> </w:t>
      </w:r>
      <w:r w:rsidRPr="00933B59">
        <w:t>country.</w:t>
      </w:r>
      <w:r w:rsidR="00EE7F38">
        <w:t xml:space="preserve"> </w:t>
      </w:r>
      <w:r w:rsidRPr="00933B59">
        <w:t>2.8%</w:t>
      </w:r>
      <w:r w:rsidR="00EE7F38">
        <w:t xml:space="preserve"> </w:t>
      </w:r>
      <w:r w:rsidRPr="00933B59">
        <w:t>of</w:t>
      </w:r>
      <w:r w:rsidR="00EE7F38">
        <w:t xml:space="preserve"> </w:t>
      </w:r>
      <w:r w:rsidRPr="00933B59">
        <w:t>the</w:t>
      </w:r>
      <w:r w:rsidR="00EE7F38">
        <w:t xml:space="preserve"> </w:t>
      </w:r>
      <w:r w:rsidRPr="00933B59">
        <w:t>country</w:t>
      </w:r>
      <w:r w:rsidR="00747F7E">
        <w:t>’</w:t>
      </w:r>
      <w:r w:rsidRPr="00933B59">
        <w:t>s</w:t>
      </w:r>
      <w:r w:rsidR="00EE7F38">
        <w:t xml:space="preserve"> </w:t>
      </w:r>
      <w:r w:rsidRPr="00933B59">
        <w:t>population</w:t>
      </w:r>
      <w:r w:rsidR="00EE7F38">
        <w:t xml:space="preserve"> </w:t>
      </w:r>
      <w:r w:rsidRPr="00933B59">
        <w:t>lives</w:t>
      </w:r>
      <w:r w:rsidR="00EE7F38">
        <w:t xml:space="preserve"> </w:t>
      </w:r>
      <w:r w:rsidRPr="00933B59">
        <w:t>in</w:t>
      </w:r>
      <w:r w:rsidR="00EE7F38">
        <w:t xml:space="preserve"> </w:t>
      </w:r>
      <w:r w:rsidRPr="00933B59">
        <w:t>these</w:t>
      </w:r>
      <w:r w:rsidR="00EE7F38">
        <w:t xml:space="preserve"> </w:t>
      </w:r>
      <w:r w:rsidRPr="00933B59">
        <w:t>segregated</w:t>
      </w:r>
      <w:r w:rsidR="00EE7F38">
        <w:t xml:space="preserve"> </w:t>
      </w:r>
      <w:r w:rsidRPr="00933B59">
        <w:t>areas.</w:t>
      </w:r>
    </w:p>
    <w:p w14:paraId="42751CA7" w14:textId="0D2A72D9" w:rsidR="00582FB8" w:rsidRPr="00933B59" w:rsidRDefault="00582FB8" w:rsidP="00ED2374">
      <w:pPr>
        <w:pStyle w:val="SingleTxtG"/>
      </w:pPr>
      <w:r w:rsidRPr="00933B59">
        <w:rPr>
          <w:bCs/>
        </w:rPr>
        <w:t>121.</w:t>
      </w:r>
      <w:r w:rsidRPr="00933B59">
        <w:rPr>
          <w:bCs/>
        </w:rPr>
        <w:tab/>
      </w:r>
      <w:r w:rsidRPr="00933B59">
        <w:t>Complex</w:t>
      </w:r>
      <w:r w:rsidR="00EE7F38">
        <w:t xml:space="preserve"> </w:t>
      </w:r>
      <w:r w:rsidRPr="00933B59">
        <w:t>programmes</w:t>
      </w:r>
      <w:r w:rsidR="00EE7F38">
        <w:t xml:space="preserve"> </w:t>
      </w:r>
      <w:r w:rsidRPr="00933B59">
        <w:t>for</w:t>
      </w:r>
      <w:r w:rsidR="00EE7F38">
        <w:t xml:space="preserve"> </w:t>
      </w:r>
      <w:r w:rsidRPr="00933B59">
        <w:t>segregated</w:t>
      </w:r>
      <w:r w:rsidR="00EE7F38">
        <w:t xml:space="preserve"> </w:t>
      </w:r>
      <w:r w:rsidRPr="00933B59">
        <w:t>areas</w:t>
      </w:r>
      <w:r w:rsidR="00EE7F38">
        <w:t xml:space="preserve"> </w:t>
      </w:r>
      <w:r w:rsidRPr="00933B59">
        <w:t>(also</w:t>
      </w:r>
      <w:r w:rsidR="00EE7F38">
        <w:t xml:space="preserve"> </w:t>
      </w:r>
      <w:r w:rsidRPr="00933B59">
        <w:t>known</w:t>
      </w:r>
      <w:r w:rsidR="00EE7F38">
        <w:t xml:space="preserve"> </w:t>
      </w:r>
      <w:r w:rsidRPr="00933B59">
        <w:t>as</w:t>
      </w:r>
      <w:r w:rsidR="00EE7F38">
        <w:t xml:space="preserve"> </w:t>
      </w:r>
      <w:r w:rsidRPr="00933B59">
        <w:t>complex</w:t>
      </w:r>
      <w:r w:rsidR="00EE7F38">
        <w:t xml:space="preserve"> </w:t>
      </w:r>
      <w:r w:rsidRPr="00933B59">
        <w:t>settlement</w:t>
      </w:r>
      <w:r w:rsidR="00EE7F38">
        <w:t xml:space="preserve"> </w:t>
      </w:r>
      <w:r w:rsidRPr="00933B59">
        <w:t>programmes</w:t>
      </w:r>
      <w:r w:rsidR="00EE7F38">
        <w:t xml:space="preserve"> </w:t>
      </w:r>
      <w:r w:rsidRPr="00933B59">
        <w:t>or</w:t>
      </w:r>
      <w:r w:rsidR="00EE7F38">
        <w:t xml:space="preserve"> </w:t>
      </w:r>
      <w:r w:rsidRPr="00933B59">
        <w:t>complex</w:t>
      </w:r>
      <w:r w:rsidR="00EE7F38">
        <w:t xml:space="preserve"> </w:t>
      </w:r>
      <w:r w:rsidRPr="00933B59">
        <w:t>settlement</w:t>
      </w:r>
      <w:r w:rsidR="00EE7F38">
        <w:t xml:space="preserve"> </w:t>
      </w:r>
      <w:r w:rsidRPr="00933B59">
        <w:t>programmes)</w:t>
      </w:r>
      <w:r w:rsidR="00EE7F38">
        <w:t xml:space="preserve"> </w:t>
      </w:r>
      <w:r w:rsidRPr="00933B59">
        <w:t>can</w:t>
      </w:r>
      <w:r w:rsidR="00EE7F38">
        <w:t xml:space="preserve"> </w:t>
      </w:r>
      <w:r w:rsidRPr="00933B59">
        <w:t>be</w:t>
      </w:r>
      <w:r w:rsidR="00EE7F38">
        <w:t xml:space="preserve"> </w:t>
      </w:r>
      <w:r w:rsidRPr="00933B59">
        <w:t>considered</w:t>
      </w:r>
      <w:r w:rsidR="00EE7F38">
        <w:t xml:space="preserve"> </w:t>
      </w:r>
      <w:r w:rsidRPr="00933B59">
        <w:t>a</w:t>
      </w:r>
      <w:r w:rsidR="00EE7F38">
        <w:t xml:space="preserve"> </w:t>
      </w:r>
      <w:r w:rsidRPr="00933B59">
        <w:t>good</w:t>
      </w:r>
      <w:r w:rsidR="00EE7F38">
        <w:t xml:space="preserve"> </w:t>
      </w:r>
      <w:r w:rsidRPr="00933B59">
        <w:t>practice</w:t>
      </w:r>
      <w:r w:rsidR="00EE7F38">
        <w:t xml:space="preserve"> </w:t>
      </w:r>
      <w:r w:rsidRPr="00933B59">
        <w:t>in</w:t>
      </w:r>
      <w:r w:rsidR="00EE7F38">
        <w:t xml:space="preserve"> </w:t>
      </w:r>
      <w:r w:rsidRPr="00933B59">
        <w:t>Central</w:t>
      </w:r>
      <w:r w:rsidR="00EE7F38">
        <w:t xml:space="preserve"> </w:t>
      </w:r>
      <w:r w:rsidRPr="00933B59">
        <w:t>Europe.</w:t>
      </w:r>
      <w:r w:rsidR="00EE7F38">
        <w:t xml:space="preserve"> </w:t>
      </w:r>
      <w:r w:rsidRPr="00933B59">
        <w:t>These</w:t>
      </w:r>
      <w:r w:rsidR="00EE7F38">
        <w:t xml:space="preserve"> </w:t>
      </w:r>
      <w:r w:rsidRPr="00933B59">
        <w:t>programmes</w:t>
      </w:r>
      <w:r w:rsidR="00EE7F38">
        <w:t xml:space="preserve"> </w:t>
      </w:r>
      <w:r w:rsidRPr="00933B59">
        <w:t>provide</w:t>
      </w:r>
      <w:r w:rsidR="00EE7F38">
        <w:t xml:space="preserve"> </w:t>
      </w:r>
      <w:r w:rsidRPr="00933B59">
        <w:t>complex</w:t>
      </w:r>
      <w:r w:rsidR="00EE7F38">
        <w:t xml:space="preserve"> </w:t>
      </w:r>
      <w:r w:rsidRPr="00933B59">
        <w:t>services</w:t>
      </w:r>
      <w:r w:rsidR="00EE7F38">
        <w:t xml:space="preserve"> </w:t>
      </w:r>
      <w:r w:rsidRPr="00933B59">
        <w:t>for</w:t>
      </w:r>
      <w:r w:rsidR="00EE7F38">
        <w:t xml:space="preserve"> </w:t>
      </w:r>
      <w:r w:rsidRPr="00933B59">
        <w:t>people</w:t>
      </w:r>
      <w:r w:rsidR="00EE7F38">
        <w:t xml:space="preserve"> </w:t>
      </w:r>
      <w:r w:rsidRPr="00933B59">
        <w:t>(primarily</w:t>
      </w:r>
      <w:r w:rsidR="00EE7F38">
        <w:t xml:space="preserve"> </w:t>
      </w:r>
      <w:r w:rsidRPr="00933B59">
        <w:t>Roma)</w:t>
      </w:r>
      <w:r w:rsidR="00EE7F38">
        <w:t xml:space="preserve"> </w:t>
      </w:r>
      <w:r w:rsidRPr="00933B59">
        <w:t>living</w:t>
      </w:r>
      <w:r w:rsidR="00EE7F38">
        <w:t xml:space="preserve"> </w:t>
      </w:r>
      <w:r w:rsidRPr="00933B59">
        <w:t>in</w:t>
      </w:r>
      <w:r w:rsidR="00EE7F38">
        <w:t xml:space="preserve"> </w:t>
      </w:r>
      <w:r w:rsidRPr="00933B59">
        <w:t>segregated</w:t>
      </w:r>
      <w:r w:rsidR="00EE7F38">
        <w:t xml:space="preserve"> </w:t>
      </w:r>
      <w:r w:rsidRPr="00933B59">
        <w:t>areas</w:t>
      </w:r>
      <w:r w:rsidR="00EE7F38">
        <w:t xml:space="preserve"> </w:t>
      </w:r>
      <w:r w:rsidRPr="00933B59">
        <w:t>and</w:t>
      </w:r>
      <w:r w:rsidR="00EE7F38">
        <w:t xml:space="preserve"> </w:t>
      </w:r>
      <w:r w:rsidRPr="00933B59">
        <w:t>areas</w:t>
      </w:r>
      <w:r w:rsidR="00EE7F38">
        <w:t xml:space="preserve"> </w:t>
      </w:r>
      <w:r w:rsidRPr="00933B59">
        <w:t>at</w:t>
      </w:r>
      <w:r w:rsidR="00EE7F38">
        <w:t xml:space="preserve"> </w:t>
      </w:r>
      <w:r w:rsidRPr="00933B59">
        <w:t>risk</w:t>
      </w:r>
      <w:r w:rsidR="00EE7F38">
        <w:t xml:space="preserve"> </w:t>
      </w:r>
      <w:r w:rsidRPr="00933B59">
        <w:t>of</w:t>
      </w:r>
      <w:r w:rsidR="00EE7F38">
        <w:t xml:space="preserve"> </w:t>
      </w:r>
      <w:r w:rsidRPr="00933B59">
        <w:t>segregation,</w:t>
      </w:r>
      <w:r w:rsidR="00EE7F38">
        <w:t xml:space="preserve"> </w:t>
      </w:r>
      <w:r w:rsidRPr="00933B59">
        <w:t>in</w:t>
      </w:r>
      <w:r w:rsidR="00EE7F38">
        <w:t xml:space="preserve"> </w:t>
      </w:r>
      <w:r w:rsidRPr="00933B59">
        <w:t>the</w:t>
      </w:r>
      <w:r w:rsidR="00EE7F38">
        <w:t xml:space="preserve"> </w:t>
      </w:r>
      <w:r w:rsidRPr="00933B59">
        <w:t>following</w:t>
      </w:r>
      <w:r w:rsidR="00EE7F38">
        <w:t xml:space="preserve"> </w:t>
      </w:r>
      <w:r w:rsidRPr="00933B59">
        <w:t>fields:</w:t>
      </w:r>
      <w:r w:rsidR="00EE7F38">
        <w:t xml:space="preserve"> </w:t>
      </w:r>
      <w:r w:rsidRPr="00933B59">
        <w:t>settlement-type</w:t>
      </w:r>
      <w:r w:rsidR="00EE7F38">
        <w:t xml:space="preserve"> </w:t>
      </w:r>
      <w:r w:rsidRPr="00933B59">
        <w:t>(continuous)</w:t>
      </w:r>
      <w:r w:rsidR="00EE7F38">
        <w:t xml:space="preserve"> </w:t>
      </w:r>
      <w:r w:rsidRPr="00933B59">
        <w:t>social</w:t>
      </w:r>
      <w:r w:rsidR="00EE7F38">
        <w:t xml:space="preserve"> </w:t>
      </w:r>
      <w:r w:rsidRPr="00933B59">
        <w:t>work,</w:t>
      </w:r>
      <w:r w:rsidR="00EE7F38">
        <w:t xml:space="preserve"> </w:t>
      </w:r>
      <w:r w:rsidRPr="00933B59">
        <w:t>after-school</w:t>
      </w:r>
      <w:r w:rsidR="00EE7F38">
        <w:t xml:space="preserve"> </w:t>
      </w:r>
      <w:r w:rsidRPr="00933B59">
        <w:t>education,</w:t>
      </w:r>
      <w:r w:rsidR="00EE7F38">
        <w:t xml:space="preserve"> </w:t>
      </w:r>
      <w:r w:rsidRPr="00933B59">
        <w:t>promotion</w:t>
      </w:r>
      <w:r w:rsidR="00EE7F38">
        <w:t xml:space="preserve"> </w:t>
      </w:r>
      <w:r w:rsidRPr="00933B59">
        <w:t>of</w:t>
      </w:r>
      <w:r w:rsidR="00EE7F38">
        <w:t xml:space="preserve"> </w:t>
      </w:r>
      <w:r w:rsidRPr="00933B59">
        <w:t>effective</w:t>
      </w:r>
      <w:r w:rsidR="00EE7F38">
        <w:t xml:space="preserve"> </w:t>
      </w:r>
      <w:r w:rsidRPr="00933B59">
        <w:t>participation</w:t>
      </w:r>
      <w:r w:rsidR="00EE7F38">
        <w:t xml:space="preserve"> </w:t>
      </w:r>
      <w:r w:rsidRPr="00933B59">
        <w:t>in</w:t>
      </w:r>
      <w:r w:rsidR="00EE7F38">
        <w:t xml:space="preserve"> </w:t>
      </w:r>
      <w:r w:rsidRPr="00933B59">
        <w:t>kindergarten</w:t>
      </w:r>
      <w:r w:rsidR="00EE7F38">
        <w:t xml:space="preserve"> </w:t>
      </w:r>
      <w:r w:rsidRPr="00933B59">
        <w:t>and</w:t>
      </w:r>
      <w:r w:rsidR="00EE7F38">
        <w:t xml:space="preserve"> </w:t>
      </w:r>
      <w:r w:rsidRPr="00933B59">
        <w:t>school</w:t>
      </w:r>
      <w:r w:rsidR="00EE7F38">
        <w:t xml:space="preserve"> </w:t>
      </w:r>
      <w:r w:rsidRPr="00933B59">
        <w:t>education,</w:t>
      </w:r>
      <w:r w:rsidR="00EE7F38">
        <w:t xml:space="preserve"> </w:t>
      </w:r>
      <w:r w:rsidRPr="00933B59">
        <w:t>adult</w:t>
      </w:r>
      <w:r w:rsidR="00EE7F38">
        <w:t xml:space="preserve"> </w:t>
      </w:r>
      <w:r w:rsidRPr="00933B59">
        <w:t>education,</w:t>
      </w:r>
      <w:r w:rsidR="00EE7F38">
        <w:t xml:space="preserve"> </w:t>
      </w:r>
      <w:r w:rsidRPr="00933B59">
        <w:t>health</w:t>
      </w:r>
      <w:r w:rsidR="00EE7F38">
        <w:t xml:space="preserve"> </w:t>
      </w:r>
      <w:r w:rsidRPr="00933B59">
        <w:t>care</w:t>
      </w:r>
      <w:r w:rsidR="00EE7F38">
        <w:t xml:space="preserve"> </w:t>
      </w:r>
      <w:r w:rsidRPr="00933B59">
        <w:t>(health</w:t>
      </w:r>
      <w:r w:rsidR="00EE7F38">
        <w:t xml:space="preserve"> </w:t>
      </w:r>
      <w:r w:rsidRPr="00933B59">
        <w:t>awareness</w:t>
      </w:r>
      <w:r w:rsidR="00EE7F38">
        <w:t xml:space="preserve"> </w:t>
      </w:r>
      <w:r w:rsidRPr="00933B59">
        <w:t>development,</w:t>
      </w:r>
      <w:r w:rsidR="00EE7F38">
        <w:t xml:space="preserve"> </w:t>
      </w:r>
      <w:r w:rsidRPr="00933B59">
        <w:t>screening</w:t>
      </w:r>
      <w:r w:rsidR="00EE7F38">
        <w:t xml:space="preserve"> </w:t>
      </w:r>
      <w:r w:rsidRPr="00933B59">
        <w:t>programmes),</w:t>
      </w:r>
      <w:r w:rsidR="00EE7F38">
        <w:t xml:space="preserve"> </w:t>
      </w:r>
      <w:r w:rsidRPr="00933B59">
        <w:t>employability</w:t>
      </w:r>
      <w:r w:rsidR="00EE7F38">
        <w:t xml:space="preserve"> </w:t>
      </w:r>
      <w:r w:rsidRPr="00933B59">
        <w:t>and</w:t>
      </w:r>
      <w:r w:rsidR="00EE7F38">
        <w:t xml:space="preserve"> </w:t>
      </w:r>
      <w:r w:rsidRPr="00933B59">
        <w:t>employment,</w:t>
      </w:r>
      <w:r w:rsidR="00EE7F38">
        <w:t xml:space="preserve"> </w:t>
      </w:r>
      <w:r w:rsidRPr="00933B59">
        <w:t>community</w:t>
      </w:r>
      <w:r w:rsidR="00EE7F38">
        <w:t xml:space="preserve"> </w:t>
      </w:r>
      <w:r w:rsidRPr="00933B59">
        <w:t>development,</w:t>
      </w:r>
      <w:r w:rsidR="00EE7F38">
        <w:t xml:space="preserve"> </w:t>
      </w:r>
      <w:r w:rsidRPr="00933B59">
        <w:t>housing</w:t>
      </w:r>
      <w:r w:rsidR="00EE7F38">
        <w:t xml:space="preserve"> </w:t>
      </w:r>
      <w:r w:rsidRPr="00933B59">
        <w:t>(renovation</w:t>
      </w:r>
      <w:r w:rsidR="00EE7F38">
        <w:t xml:space="preserve"> </w:t>
      </w:r>
      <w:r w:rsidRPr="00933B59">
        <w:t>of</w:t>
      </w:r>
      <w:r w:rsidR="00EE7F38">
        <w:t xml:space="preserve"> </w:t>
      </w:r>
      <w:r w:rsidRPr="00933B59">
        <w:t>houses</w:t>
      </w:r>
      <w:r w:rsidR="00EE7F38">
        <w:t xml:space="preserve"> </w:t>
      </w:r>
      <w:r w:rsidRPr="00933B59">
        <w:t>and</w:t>
      </w:r>
      <w:r w:rsidR="00EE7F38">
        <w:t xml:space="preserve"> </w:t>
      </w:r>
      <w:r w:rsidRPr="00933B59">
        <w:t>their</w:t>
      </w:r>
      <w:r w:rsidR="00EE7F38">
        <w:t xml:space="preserve"> </w:t>
      </w:r>
      <w:r w:rsidRPr="00933B59">
        <w:t>surroundings</w:t>
      </w:r>
      <w:r w:rsidR="00EE7F38">
        <w:t xml:space="preserve"> </w:t>
      </w:r>
      <w:r w:rsidRPr="00933B59">
        <w:t>with</w:t>
      </w:r>
      <w:r w:rsidR="00EE7F38">
        <w:t xml:space="preserve"> </w:t>
      </w:r>
      <w:r w:rsidRPr="00933B59">
        <w:t>the</w:t>
      </w:r>
      <w:r w:rsidR="00EE7F38">
        <w:t xml:space="preserve"> </w:t>
      </w:r>
      <w:r w:rsidRPr="00933B59">
        <w:t>involvement</w:t>
      </w:r>
      <w:r w:rsidR="00EE7F38">
        <w:t xml:space="preserve"> </w:t>
      </w:r>
      <w:r w:rsidRPr="00933B59">
        <w:t>of</w:t>
      </w:r>
      <w:r w:rsidR="00EE7F38">
        <w:t xml:space="preserve"> </w:t>
      </w:r>
      <w:r w:rsidRPr="00933B59">
        <w:t>the</w:t>
      </w:r>
      <w:r w:rsidR="00EE7F38">
        <w:t xml:space="preserve"> </w:t>
      </w:r>
      <w:r w:rsidRPr="00933B59">
        <w:t>community</w:t>
      </w:r>
      <w:r w:rsidR="00EE7F38">
        <w:t xml:space="preserve"> </w:t>
      </w:r>
      <w:r w:rsidRPr="00933B59">
        <w:t>in</w:t>
      </w:r>
      <w:r w:rsidR="00EE7F38">
        <w:t xml:space="preserve"> </w:t>
      </w:r>
      <w:r w:rsidRPr="00933B59">
        <w:t>the</w:t>
      </w:r>
      <w:r w:rsidR="00EE7F38">
        <w:t xml:space="preserve"> </w:t>
      </w:r>
      <w:r w:rsidRPr="00933B59">
        <w:t>segregated</w:t>
      </w:r>
      <w:r w:rsidR="00EE7F38">
        <w:t xml:space="preserve"> </w:t>
      </w:r>
      <w:r w:rsidRPr="00933B59">
        <w:t>areas;</w:t>
      </w:r>
      <w:r w:rsidR="00EE7F38">
        <w:t xml:space="preserve"> </w:t>
      </w:r>
      <w:r w:rsidRPr="00933B59">
        <w:t>building</w:t>
      </w:r>
      <w:r w:rsidR="00EE7F38">
        <w:t xml:space="preserve"> </w:t>
      </w:r>
      <w:r w:rsidRPr="00933B59">
        <w:t>new</w:t>
      </w:r>
      <w:r w:rsidR="00EE7F38">
        <w:t xml:space="preserve"> </w:t>
      </w:r>
      <w:r w:rsidRPr="00933B59">
        <w:t>social</w:t>
      </w:r>
      <w:r w:rsidR="00EE7F38">
        <w:t xml:space="preserve"> </w:t>
      </w:r>
      <w:r w:rsidRPr="00933B59">
        <w:t>rental</w:t>
      </w:r>
      <w:r w:rsidR="00EE7F38">
        <w:t xml:space="preserve"> </w:t>
      </w:r>
      <w:r w:rsidRPr="00933B59">
        <w:t>houses</w:t>
      </w:r>
      <w:r w:rsidR="00EE7F38">
        <w:t xml:space="preserve"> </w:t>
      </w:r>
      <w:r w:rsidRPr="00933B59">
        <w:t>in</w:t>
      </w:r>
      <w:r w:rsidR="00EE7F38">
        <w:t xml:space="preserve"> </w:t>
      </w:r>
      <w:r w:rsidRPr="00933B59">
        <w:t>integrated</w:t>
      </w:r>
      <w:r w:rsidR="00EE7F38">
        <w:t xml:space="preserve"> </w:t>
      </w:r>
      <w:r w:rsidRPr="00933B59">
        <w:t>areas).</w:t>
      </w:r>
      <w:r w:rsidR="00EE7F38">
        <w:t xml:space="preserve"> </w:t>
      </w:r>
      <w:r w:rsidRPr="00933B59">
        <w:t>The</w:t>
      </w:r>
      <w:r w:rsidR="00EE7F38">
        <w:t xml:space="preserve"> </w:t>
      </w:r>
      <w:r w:rsidRPr="00933B59">
        <w:t>programme</w:t>
      </w:r>
      <w:r w:rsidR="00EE7F38">
        <w:t xml:space="preserve"> </w:t>
      </w:r>
      <w:r w:rsidRPr="00933B59">
        <w:t>implementation</w:t>
      </w:r>
      <w:r w:rsidR="00EE7F38">
        <w:t xml:space="preserve"> </w:t>
      </w:r>
      <w:r w:rsidRPr="00933B59">
        <w:t>is</w:t>
      </w:r>
      <w:r w:rsidR="00EE7F38">
        <w:t xml:space="preserve"> </w:t>
      </w:r>
      <w:r w:rsidRPr="00933B59">
        <w:t>also</w:t>
      </w:r>
      <w:r w:rsidR="00EE7F38">
        <w:t xml:space="preserve"> </w:t>
      </w:r>
      <w:r w:rsidRPr="00933B59">
        <w:t>supported</w:t>
      </w:r>
      <w:r w:rsidR="00EE7F38">
        <w:t xml:space="preserve"> </w:t>
      </w:r>
      <w:r w:rsidRPr="00933B59">
        <w:t>by</w:t>
      </w:r>
      <w:r w:rsidR="00EE7F38">
        <w:t xml:space="preserve"> </w:t>
      </w:r>
      <w:r w:rsidRPr="00933B59">
        <w:t>knowledge</w:t>
      </w:r>
      <w:r w:rsidR="00EE7F38">
        <w:t xml:space="preserve"> </w:t>
      </w:r>
      <w:r w:rsidRPr="00933B59">
        <w:t>sharing</w:t>
      </w:r>
      <w:r w:rsidR="00EE7F38">
        <w:t xml:space="preserve"> </w:t>
      </w:r>
      <w:r w:rsidRPr="00933B59">
        <w:t>and</w:t>
      </w:r>
      <w:r w:rsidR="00EE7F38">
        <w:t xml:space="preserve"> </w:t>
      </w:r>
      <w:r w:rsidRPr="00933B59">
        <w:t>networking.</w:t>
      </w:r>
      <w:r w:rsidR="00EE7F38">
        <w:t xml:space="preserve"> </w:t>
      </w:r>
      <w:r w:rsidRPr="00933B59">
        <w:t>The</w:t>
      </w:r>
      <w:r w:rsidR="00EE7F38">
        <w:t xml:space="preserve"> </w:t>
      </w:r>
      <w:r w:rsidRPr="00933B59">
        <w:t>overall</w:t>
      </w:r>
      <w:r w:rsidR="00EE7F38">
        <w:t xml:space="preserve"> </w:t>
      </w:r>
      <w:r w:rsidRPr="00933B59">
        <w:t>objective</w:t>
      </w:r>
      <w:r w:rsidR="00EE7F38">
        <w:t xml:space="preserve"> </w:t>
      </w:r>
      <w:r w:rsidRPr="00933B59">
        <w:t>of</w:t>
      </w:r>
      <w:r w:rsidR="00EE7F38">
        <w:t xml:space="preserve"> </w:t>
      </w:r>
      <w:r w:rsidRPr="00933B59">
        <w:t>the</w:t>
      </w:r>
      <w:r w:rsidR="00EE7F38">
        <w:t xml:space="preserve"> </w:t>
      </w:r>
      <w:r w:rsidRPr="00933B59">
        <w:t>programme</w:t>
      </w:r>
      <w:r w:rsidR="00EE7F38">
        <w:t xml:space="preserve"> </w:t>
      </w:r>
      <w:r w:rsidRPr="00933B59">
        <w:t>is</w:t>
      </w:r>
      <w:r w:rsidR="00EE7F38">
        <w:t xml:space="preserve"> </w:t>
      </w:r>
      <w:r w:rsidRPr="00933B59">
        <w:t>to</w:t>
      </w:r>
      <w:r w:rsidR="00EE7F38">
        <w:t xml:space="preserve"> </w:t>
      </w:r>
      <w:r w:rsidRPr="00933B59">
        <w:t>enable</w:t>
      </w:r>
      <w:r w:rsidR="00EE7F38">
        <w:t xml:space="preserve"> </w:t>
      </w:r>
      <w:r w:rsidRPr="00933B59">
        <w:t>the</w:t>
      </w:r>
      <w:r w:rsidR="00EE7F38">
        <w:t xml:space="preserve"> </w:t>
      </w:r>
      <w:r w:rsidRPr="00933B59">
        <w:t>communities</w:t>
      </w:r>
      <w:r w:rsidR="00EE7F38">
        <w:t xml:space="preserve"> </w:t>
      </w:r>
      <w:r w:rsidRPr="00933B59">
        <w:t>of</w:t>
      </w:r>
      <w:r w:rsidR="00EE7F38">
        <w:t xml:space="preserve"> </w:t>
      </w:r>
      <w:r w:rsidRPr="00933B59">
        <w:t>the</w:t>
      </w:r>
      <w:r w:rsidR="00EE7F38">
        <w:t xml:space="preserve"> </w:t>
      </w:r>
      <w:r w:rsidRPr="00933B59">
        <w:t>segregated</w:t>
      </w:r>
      <w:r w:rsidR="00EE7F38">
        <w:t xml:space="preserve"> </w:t>
      </w:r>
      <w:r w:rsidRPr="00933B59">
        <w:t>areas</w:t>
      </w:r>
      <w:r w:rsidR="00EE7F38">
        <w:t xml:space="preserve"> </w:t>
      </w:r>
      <w:r w:rsidRPr="00933B59">
        <w:t>to</w:t>
      </w:r>
      <w:r w:rsidR="00EE7F38">
        <w:t xml:space="preserve"> </w:t>
      </w:r>
      <w:r w:rsidRPr="00933B59">
        <w:t>take</w:t>
      </w:r>
      <w:r w:rsidR="00EE7F38">
        <w:t xml:space="preserve"> </w:t>
      </w:r>
      <w:r w:rsidRPr="00933B59">
        <w:t>joint</w:t>
      </w:r>
      <w:r w:rsidR="00EE7F38">
        <w:t xml:space="preserve"> </w:t>
      </w:r>
      <w:r w:rsidRPr="00933B59">
        <w:t>and</w:t>
      </w:r>
      <w:r w:rsidR="00EE7F38">
        <w:t xml:space="preserve"> </w:t>
      </w:r>
      <w:r w:rsidRPr="00933B59">
        <w:t>individual</w:t>
      </w:r>
      <w:r w:rsidR="00EE7F38">
        <w:t xml:space="preserve"> </w:t>
      </w:r>
      <w:r w:rsidRPr="00933B59">
        <w:t>responsibility</w:t>
      </w:r>
      <w:r w:rsidR="00EE7F38">
        <w:t xml:space="preserve"> </w:t>
      </w:r>
      <w:r w:rsidRPr="00933B59">
        <w:t>and</w:t>
      </w:r>
      <w:r w:rsidR="00EE7F38">
        <w:t xml:space="preserve"> </w:t>
      </w:r>
      <w:r w:rsidRPr="00933B59">
        <w:t>live</w:t>
      </w:r>
      <w:r w:rsidR="00EE7F38">
        <w:t xml:space="preserve"> </w:t>
      </w:r>
      <w:r w:rsidRPr="00933B59">
        <w:t>independently.</w:t>
      </w:r>
    </w:p>
    <w:p w14:paraId="21D90671" w14:textId="2CB678FF" w:rsidR="00582FB8" w:rsidRPr="00933B59" w:rsidRDefault="00582FB8" w:rsidP="00ED2374">
      <w:pPr>
        <w:pStyle w:val="SingleTxtG"/>
      </w:pPr>
      <w:r w:rsidRPr="00933B59">
        <w:rPr>
          <w:bCs/>
        </w:rPr>
        <w:t>122.</w:t>
      </w:r>
      <w:r w:rsidRPr="00933B59">
        <w:rPr>
          <w:bCs/>
        </w:rPr>
        <w:tab/>
      </w:r>
      <w:r w:rsidRPr="00933B59">
        <w:t>The</w:t>
      </w:r>
      <w:r w:rsidR="00EE7F38">
        <w:t xml:space="preserve"> </w:t>
      </w:r>
      <w:r w:rsidRPr="00933B59">
        <w:t>programme</w:t>
      </w:r>
      <w:r w:rsidR="00EE7F38">
        <w:t xml:space="preserve"> </w:t>
      </w:r>
      <w:r w:rsidRPr="00933B59">
        <w:t>is</w:t>
      </w:r>
      <w:r w:rsidR="00EE7F38">
        <w:t xml:space="preserve"> </w:t>
      </w:r>
      <w:r w:rsidRPr="00933B59">
        <w:t>supported</w:t>
      </w:r>
      <w:r w:rsidR="00EE7F38">
        <w:t xml:space="preserve"> </w:t>
      </w:r>
      <w:r w:rsidRPr="00933B59">
        <w:t>by</w:t>
      </w:r>
      <w:r w:rsidR="00EE7F38">
        <w:t xml:space="preserve"> </w:t>
      </w:r>
      <w:r w:rsidRPr="00933B59">
        <w:t>a</w:t>
      </w:r>
      <w:r w:rsidR="00EE7F38">
        <w:t xml:space="preserve"> </w:t>
      </w:r>
      <w:r w:rsidRPr="00933B59">
        <w:t>national</w:t>
      </w:r>
      <w:r w:rsidR="00EE7F38">
        <w:t xml:space="preserve"> </w:t>
      </w:r>
      <w:r w:rsidRPr="00933B59">
        <w:t>priority</w:t>
      </w:r>
      <w:r w:rsidR="00EE7F38">
        <w:t xml:space="preserve"> </w:t>
      </w:r>
      <w:r w:rsidRPr="00933B59">
        <w:t>project</w:t>
      </w:r>
      <w:r w:rsidR="00EE7F38">
        <w:t xml:space="preserve"> </w:t>
      </w:r>
      <w:r w:rsidRPr="00933B59">
        <w:t>where</w:t>
      </w:r>
      <w:r w:rsidR="00EE7F38">
        <w:t xml:space="preserve"> </w:t>
      </w:r>
      <w:r w:rsidRPr="00933B59">
        <w:t>8</w:t>
      </w:r>
      <w:r w:rsidR="00EE7F38">
        <w:t xml:space="preserve"> </w:t>
      </w:r>
      <w:r w:rsidRPr="00933B59">
        <w:t>territorial</w:t>
      </w:r>
      <w:r w:rsidR="00EE7F38">
        <w:t xml:space="preserve"> </w:t>
      </w:r>
      <w:r w:rsidRPr="00933B59">
        <w:t>coordinators</w:t>
      </w:r>
      <w:r w:rsidR="00EE7F38">
        <w:t xml:space="preserve"> </w:t>
      </w:r>
      <w:r w:rsidRPr="00933B59">
        <w:t>and</w:t>
      </w:r>
      <w:r w:rsidR="00EE7F38">
        <w:t xml:space="preserve"> </w:t>
      </w:r>
      <w:r w:rsidRPr="00933B59">
        <w:t>50</w:t>
      </w:r>
      <w:r w:rsidR="00EE7F38">
        <w:t xml:space="preserve"> </w:t>
      </w:r>
      <w:r w:rsidRPr="00933B59">
        <w:t>local</w:t>
      </w:r>
      <w:r w:rsidR="00EE7F38">
        <w:t xml:space="preserve"> </w:t>
      </w:r>
      <w:r w:rsidRPr="00933B59">
        <w:t>experts</w:t>
      </w:r>
      <w:r w:rsidR="00EE7F38">
        <w:t xml:space="preserve"> </w:t>
      </w:r>
      <w:r w:rsidRPr="00933B59">
        <w:t>are</w:t>
      </w:r>
      <w:r w:rsidR="00EE7F38">
        <w:t xml:space="preserve"> </w:t>
      </w:r>
      <w:r w:rsidRPr="00933B59">
        <w:t>involved</w:t>
      </w:r>
      <w:r w:rsidR="00EE7F38">
        <w:t xml:space="preserve"> </w:t>
      </w:r>
      <w:r w:rsidRPr="00933B59">
        <w:t>and</w:t>
      </w:r>
      <w:r w:rsidR="00EE7F38">
        <w:t xml:space="preserve"> </w:t>
      </w:r>
      <w:r w:rsidRPr="00933B59">
        <w:t>a</w:t>
      </w:r>
      <w:r w:rsidR="00EE7F38">
        <w:t xml:space="preserve"> </w:t>
      </w:r>
      <w:r w:rsidRPr="00933B59">
        <w:t>methodological</w:t>
      </w:r>
      <w:r w:rsidR="00EE7F38">
        <w:t xml:space="preserve"> </w:t>
      </w:r>
      <w:r w:rsidRPr="00933B59">
        <w:t>manual</w:t>
      </w:r>
      <w:r w:rsidR="00EE7F38">
        <w:t xml:space="preserve"> </w:t>
      </w:r>
      <w:r w:rsidRPr="00933B59">
        <w:t>is</w:t>
      </w:r>
      <w:r w:rsidR="00EE7F38">
        <w:t xml:space="preserve"> </w:t>
      </w:r>
      <w:r w:rsidRPr="00933B59">
        <w:t>developed.</w:t>
      </w:r>
    </w:p>
    <w:p w14:paraId="1DD8D360" w14:textId="59343EAC" w:rsidR="00582FB8" w:rsidRPr="00933B59" w:rsidRDefault="00582FB8" w:rsidP="00ED2374">
      <w:pPr>
        <w:pStyle w:val="SingleTxtG"/>
      </w:pPr>
      <w:r w:rsidRPr="00933B59">
        <w:rPr>
          <w:bCs/>
        </w:rPr>
        <w:t>123.</w:t>
      </w:r>
      <w:r w:rsidRPr="00933B59">
        <w:rPr>
          <w:bCs/>
        </w:rPr>
        <w:tab/>
      </w:r>
      <w:r w:rsidRPr="00933B59">
        <w:t>In</w:t>
      </w:r>
      <w:r w:rsidR="00EE7F38">
        <w:t xml:space="preserve"> </w:t>
      </w:r>
      <w:r w:rsidRPr="00933B59">
        <w:rPr>
          <w:lang w:eastAsia="hu-HU"/>
        </w:rPr>
        <w:t>the</w:t>
      </w:r>
      <w:r w:rsidR="00EE7F38">
        <w:t xml:space="preserve"> </w:t>
      </w:r>
      <w:r w:rsidRPr="00933B59">
        <w:t>2014</w:t>
      </w:r>
      <w:r w:rsidR="00F67060">
        <w:t>–</w:t>
      </w:r>
      <w:r w:rsidRPr="00933B59">
        <w:t>2020</w:t>
      </w:r>
      <w:r w:rsidR="00EE7F38">
        <w:t xml:space="preserve"> </w:t>
      </w:r>
      <w:r w:rsidRPr="00933B59">
        <w:t>EU</w:t>
      </w:r>
      <w:r w:rsidR="00EE7F38">
        <w:t xml:space="preserve"> </w:t>
      </w:r>
      <w:r w:rsidRPr="00933B59">
        <w:t>programming</w:t>
      </w:r>
      <w:r w:rsidR="00EE7F38">
        <w:t xml:space="preserve"> </w:t>
      </w:r>
      <w:r w:rsidRPr="00933B59">
        <w:t>period,</w:t>
      </w:r>
      <w:r w:rsidR="00EE7F38">
        <w:t xml:space="preserve"> </w:t>
      </w:r>
      <w:r w:rsidRPr="00933B59">
        <w:t>the</w:t>
      </w:r>
      <w:r w:rsidR="00EE7F38">
        <w:t xml:space="preserve"> </w:t>
      </w:r>
      <w:r w:rsidRPr="00933B59">
        <w:t>programme</w:t>
      </w:r>
      <w:r w:rsidR="00EE7F38">
        <w:t xml:space="preserve"> </w:t>
      </w:r>
      <w:r w:rsidRPr="00933B59">
        <w:t>is</w:t>
      </w:r>
      <w:r w:rsidR="00EE7F38">
        <w:t xml:space="preserve"> </w:t>
      </w:r>
      <w:r w:rsidRPr="00933B59">
        <w:t>implemented</w:t>
      </w:r>
      <w:r w:rsidR="00EE7F38">
        <w:t xml:space="preserve"> </w:t>
      </w:r>
      <w:r w:rsidRPr="00933B59">
        <w:t>in</w:t>
      </w:r>
      <w:r w:rsidR="00EE7F38">
        <w:t xml:space="preserve"> </w:t>
      </w:r>
      <w:r w:rsidRPr="00933B59">
        <w:t>120</w:t>
      </w:r>
      <w:r w:rsidR="00EE7F38">
        <w:t xml:space="preserve"> </w:t>
      </w:r>
      <w:r w:rsidRPr="00933B59">
        <w:t>segregated</w:t>
      </w:r>
      <w:r w:rsidR="00EE7F38">
        <w:t xml:space="preserve"> </w:t>
      </w:r>
      <w:r w:rsidRPr="00933B59">
        <w:t>areas</w:t>
      </w:r>
      <w:r w:rsidR="00EE7F38">
        <w:t xml:space="preserve"> </w:t>
      </w:r>
      <w:r w:rsidRPr="00933B59">
        <w:t>in</w:t>
      </w:r>
      <w:r w:rsidR="00EE7F38">
        <w:t xml:space="preserve"> </w:t>
      </w:r>
      <w:r w:rsidRPr="00933B59">
        <w:t>95</w:t>
      </w:r>
      <w:r w:rsidR="00EE7F38">
        <w:t xml:space="preserve"> </w:t>
      </w:r>
      <w:r w:rsidRPr="00933B59">
        <w:t>non-urban</w:t>
      </w:r>
      <w:r w:rsidR="00EE7F38">
        <w:t xml:space="preserve"> </w:t>
      </w:r>
      <w:r w:rsidRPr="00933B59">
        <w:t>settlements,</w:t>
      </w:r>
      <w:r w:rsidR="00EE7F38">
        <w:t xml:space="preserve"> </w:t>
      </w:r>
      <w:r w:rsidRPr="00933B59">
        <w:t>and</w:t>
      </w:r>
      <w:r w:rsidR="00EE7F38">
        <w:t xml:space="preserve"> </w:t>
      </w:r>
      <w:r w:rsidRPr="00933B59">
        <w:t>reaches</w:t>
      </w:r>
      <w:r w:rsidR="00EE7F38">
        <w:t xml:space="preserve"> </w:t>
      </w:r>
      <w:r w:rsidRPr="00933B59">
        <w:t>more</w:t>
      </w:r>
      <w:r w:rsidR="00EE7F38">
        <w:t xml:space="preserve"> </w:t>
      </w:r>
      <w:r w:rsidRPr="00933B59">
        <w:t>than</w:t>
      </w:r>
      <w:r w:rsidR="00EE7F38">
        <w:t xml:space="preserve"> </w:t>
      </w:r>
      <w:r w:rsidRPr="00933B59">
        <w:t>30,000</w:t>
      </w:r>
      <w:r w:rsidR="00EE7F38">
        <w:t xml:space="preserve"> </w:t>
      </w:r>
      <w:r w:rsidRPr="00933B59">
        <w:t>disadvantaged</w:t>
      </w:r>
      <w:r w:rsidR="00EE7F38">
        <w:t xml:space="preserve"> </w:t>
      </w:r>
      <w:r w:rsidRPr="00933B59">
        <w:t>(mainly</w:t>
      </w:r>
      <w:r w:rsidR="00EE7F38">
        <w:t xml:space="preserve"> </w:t>
      </w:r>
      <w:r w:rsidRPr="00933B59">
        <w:t>Roma)</w:t>
      </w:r>
      <w:r w:rsidR="00EE7F38">
        <w:t xml:space="preserve"> </w:t>
      </w:r>
      <w:r w:rsidRPr="00933B59">
        <w:t>people.</w:t>
      </w:r>
    </w:p>
    <w:p w14:paraId="4B842DD3" w14:textId="77777777" w:rsidR="00FF3C71" w:rsidRDefault="00582FB8" w:rsidP="00ED2374">
      <w:pPr>
        <w:pStyle w:val="SingleTxtG"/>
      </w:pPr>
      <w:r w:rsidRPr="00933B59">
        <w:rPr>
          <w:bCs/>
        </w:rPr>
        <w:t>124.</w:t>
      </w:r>
      <w:r w:rsidRPr="00933B59">
        <w:rPr>
          <w:bCs/>
        </w:rPr>
        <w:tab/>
      </w:r>
      <w:r w:rsidRPr="00933B59">
        <w:t>In</w:t>
      </w:r>
      <w:r w:rsidR="00EE7F38">
        <w:t xml:space="preserve"> </w:t>
      </w:r>
      <w:r w:rsidRPr="00933B59">
        <w:t>2019</w:t>
      </w:r>
      <w:r w:rsidR="00EE7F38">
        <w:t xml:space="preserve"> </w:t>
      </w:r>
      <w:r w:rsidRPr="00933B59">
        <w:t>the</w:t>
      </w:r>
      <w:r w:rsidR="00EE7F38">
        <w:t xml:space="preserve"> </w:t>
      </w:r>
      <w:r w:rsidRPr="00933B59">
        <w:t>Hungarian</w:t>
      </w:r>
      <w:r w:rsidR="00EE7F38">
        <w:t xml:space="preserve"> </w:t>
      </w:r>
      <w:r w:rsidRPr="00933B59">
        <w:t>government</w:t>
      </w:r>
      <w:r w:rsidR="00EE7F38">
        <w:t xml:space="preserve"> </w:t>
      </w:r>
      <w:r w:rsidRPr="00933B59">
        <w:t>launched</w:t>
      </w:r>
      <w:r w:rsidR="00EE7F38">
        <w:t xml:space="preserve"> </w:t>
      </w:r>
      <w:r w:rsidRPr="00933B59">
        <w:t>a</w:t>
      </w:r>
      <w:r w:rsidR="00EE7F38">
        <w:t xml:space="preserve"> </w:t>
      </w:r>
      <w:r w:rsidRPr="00933B59">
        <w:t>comprehensive</w:t>
      </w:r>
      <w:r w:rsidR="00EE7F38">
        <w:t xml:space="preserve"> </w:t>
      </w:r>
      <w:r w:rsidRPr="00933B59">
        <w:t>programme</w:t>
      </w:r>
      <w:r w:rsidR="00EE7F38">
        <w:t xml:space="preserve"> </w:t>
      </w:r>
      <w:r w:rsidRPr="00933B59">
        <w:t>–</w:t>
      </w:r>
      <w:r w:rsidR="00EE7F38">
        <w:t xml:space="preserve"> </w:t>
      </w:r>
      <w:r w:rsidRPr="00933B59">
        <w:t>called</w:t>
      </w:r>
      <w:r w:rsidR="00EE7F38">
        <w:t xml:space="preserve"> </w:t>
      </w:r>
      <w:r w:rsidRPr="00DD7AB2">
        <w:rPr>
          <w:i/>
          <w:iCs/>
        </w:rPr>
        <w:t>Emerging</w:t>
      </w:r>
      <w:r w:rsidR="00EE7F38">
        <w:rPr>
          <w:i/>
          <w:iCs/>
        </w:rPr>
        <w:t xml:space="preserve"> </w:t>
      </w:r>
      <w:r w:rsidRPr="00DD7AB2">
        <w:rPr>
          <w:i/>
          <w:iCs/>
        </w:rPr>
        <w:t>Settlements</w:t>
      </w:r>
      <w:r w:rsidR="00EE7F38">
        <w:rPr>
          <w:i/>
          <w:iCs/>
        </w:rPr>
        <w:t xml:space="preserve"> </w:t>
      </w:r>
      <w:r w:rsidRPr="00DD7AB2">
        <w:rPr>
          <w:i/>
          <w:iCs/>
        </w:rPr>
        <w:t>Program</w:t>
      </w:r>
      <w:r w:rsidR="00EE7F38">
        <w:t xml:space="preserve"> </w:t>
      </w:r>
      <w:r w:rsidRPr="00933B59">
        <w:t>–</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facilitate</w:t>
      </w:r>
      <w:r w:rsidR="00EE7F38">
        <w:t xml:space="preserve"> </w:t>
      </w:r>
      <w:r w:rsidRPr="00933B59">
        <w:t>the</w:t>
      </w:r>
      <w:r w:rsidR="00EE7F38">
        <w:t xml:space="preserve"> </w:t>
      </w:r>
      <w:r w:rsidRPr="00933B59">
        <w:t>catching-up</w:t>
      </w:r>
      <w:r w:rsidR="00EE7F38">
        <w:t xml:space="preserve"> </w:t>
      </w:r>
      <w:r w:rsidRPr="00933B59">
        <w:t>of</w:t>
      </w:r>
      <w:r w:rsidR="00EE7F38">
        <w:t xml:space="preserve"> </w:t>
      </w:r>
      <w:r w:rsidRPr="00933B59">
        <w:t>the</w:t>
      </w:r>
      <w:r w:rsidR="00EE7F38">
        <w:t xml:space="preserve"> </w:t>
      </w:r>
      <w:r w:rsidRPr="00933B59">
        <w:t>300</w:t>
      </w:r>
      <w:r w:rsidR="00EE7F38">
        <w:t xml:space="preserve"> </w:t>
      </w:r>
      <w:r w:rsidRPr="00933B59">
        <w:t>most</w:t>
      </w:r>
      <w:r w:rsidR="00EE7F38">
        <w:t xml:space="preserve"> </w:t>
      </w:r>
      <w:r w:rsidRPr="00933B59">
        <w:t>disadvantaged</w:t>
      </w:r>
      <w:r w:rsidR="00EE7F38">
        <w:t xml:space="preserve"> </w:t>
      </w:r>
      <w:r w:rsidRPr="00933B59">
        <w:t>settlements</w:t>
      </w:r>
      <w:r w:rsidR="00EE7F38">
        <w:t xml:space="preserve"> </w:t>
      </w:r>
      <w:r w:rsidRPr="00933B59">
        <w:t>of</w:t>
      </w:r>
      <w:r w:rsidR="00EE7F38">
        <w:t xml:space="preserve"> </w:t>
      </w:r>
      <w:r w:rsidRPr="00933B59">
        <w:t>Hungary.</w:t>
      </w:r>
      <w:r w:rsidR="00EE7F38">
        <w:t xml:space="preserve"> </w:t>
      </w:r>
      <w:r w:rsidRPr="00933B59">
        <w:t>The</w:t>
      </w:r>
      <w:r w:rsidR="00EE7F38">
        <w:t xml:space="preserve"> </w:t>
      </w:r>
      <w:r w:rsidRPr="00933B59">
        <w:t>primary</w:t>
      </w:r>
      <w:r w:rsidR="00EE7F38">
        <w:t xml:space="preserve"> </w:t>
      </w:r>
      <w:r w:rsidRPr="00933B59">
        <w:t>focus</w:t>
      </w:r>
      <w:r w:rsidR="00EE7F38">
        <w:t xml:space="preserve"> </w:t>
      </w:r>
      <w:r w:rsidRPr="00933B59">
        <w:t>of</w:t>
      </w:r>
      <w:r w:rsidR="00EE7F38">
        <w:t xml:space="preserve"> </w:t>
      </w:r>
      <w:r w:rsidRPr="00933B59">
        <w:t>the</w:t>
      </w:r>
      <w:r w:rsidR="00EE7F38">
        <w:t xml:space="preserve"> </w:t>
      </w:r>
      <w:r w:rsidRPr="00933B59">
        <w:t>Emerging</w:t>
      </w:r>
      <w:r w:rsidR="00EE7F38">
        <w:t xml:space="preserve"> </w:t>
      </w:r>
      <w:r w:rsidRPr="00933B59">
        <w:t>Settlements</w:t>
      </w:r>
      <w:r w:rsidR="00EE7F38">
        <w:t xml:space="preserve"> </w:t>
      </w:r>
      <w:r w:rsidRPr="00933B59">
        <w:t>Programme</w:t>
      </w:r>
      <w:r w:rsidR="00EE7F38">
        <w:t xml:space="preserve"> </w:t>
      </w:r>
      <w:r w:rsidRPr="00933B59">
        <w:t>is</w:t>
      </w:r>
      <w:r w:rsidR="00EE7F38">
        <w:t xml:space="preserve"> </w:t>
      </w:r>
      <w:r w:rsidRPr="00933B59">
        <w:t>on</w:t>
      </w:r>
      <w:r w:rsidR="00EE7F38">
        <w:t xml:space="preserve"> </w:t>
      </w:r>
      <w:r w:rsidRPr="00933B59">
        <w:t>children</w:t>
      </w:r>
      <w:r w:rsidR="00EE7F38">
        <w:t xml:space="preserve"> </w:t>
      </w:r>
      <w:r w:rsidRPr="00933B59">
        <w:t>and</w:t>
      </w:r>
      <w:r w:rsidR="00EE7F38">
        <w:t xml:space="preserve"> </w:t>
      </w:r>
      <w:r w:rsidRPr="00933B59">
        <w:t>on</w:t>
      </w:r>
      <w:r w:rsidR="00EE7F38">
        <w:t xml:space="preserve"> </w:t>
      </w:r>
      <w:r w:rsidRPr="00933B59">
        <w:t>creating</w:t>
      </w:r>
      <w:r w:rsidR="00EE7F38">
        <w:t xml:space="preserve"> </w:t>
      </w:r>
      <w:r w:rsidRPr="00933B59">
        <w:t>a</w:t>
      </w:r>
      <w:r w:rsidR="00EE7F38">
        <w:t xml:space="preserve"> </w:t>
      </w:r>
      <w:r w:rsidRPr="00933B59">
        <w:t>chance</w:t>
      </w:r>
      <w:r w:rsidR="00EE7F38">
        <w:t xml:space="preserve"> </w:t>
      </w:r>
      <w:r w:rsidRPr="00933B59">
        <w:t>for</w:t>
      </w:r>
      <w:r w:rsidR="00EE7F38">
        <w:t xml:space="preserve"> </w:t>
      </w:r>
      <w:r w:rsidRPr="00933B59">
        <w:t>them</w:t>
      </w:r>
      <w:r w:rsidR="00EE7F38">
        <w:t xml:space="preserve"> </w:t>
      </w:r>
      <w:r w:rsidRPr="00933B59">
        <w:t>so</w:t>
      </w:r>
      <w:r w:rsidR="00EE7F38">
        <w:t xml:space="preserve"> </w:t>
      </w:r>
      <w:r w:rsidRPr="00933B59">
        <w:t>that</w:t>
      </w:r>
      <w:r w:rsidR="00EE7F38">
        <w:t xml:space="preserve"> </w:t>
      </w:r>
      <w:r w:rsidRPr="00933B59">
        <w:t>they</w:t>
      </w:r>
      <w:r w:rsidR="00EE7F38">
        <w:t xml:space="preserve"> </w:t>
      </w:r>
      <w:r w:rsidRPr="00933B59">
        <w:t>would</w:t>
      </w:r>
      <w:r w:rsidR="00EE7F38">
        <w:t xml:space="preserve"> </w:t>
      </w:r>
      <w:r w:rsidRPr="00933B59">
        <w:t>not</w:t>
      </w:r>
      <w:r w:rsidR="00EE7F38">
        <w:t xml:space="preserve"> </w:t>
      </w:r>
      <w:r w:rsidRPr="00933B59">
        <w:t>necessarily</w:t>
      </w:r>
      <w:r w:rsidR="00EE7F38">
        <w:t xml:space="preserve"> </w:t>
      </w:r>
      <w:r w:rsidRPr="00933B59">
        <w:t>inherit</w:t>
      </w:r>
      <w:r w:rsidR="00EE7F38">
        <w:t xml:space="preserve"> </w:t>
      </w:r>
      <w:r w:rsidRPr="00933B59">
        <w:t>their</w:t>
      </w:r>
      <w:r w:rsidR="00EE7F38">
        <w:t xml:space="preserve"> </w:t>
      </w:r>
      <w:r w:rsidRPr="00933B59">
        <w:t>parents</w:t>
      </w:r>
      <w:r w:rsidR="00747F7E">
        <w:t>’</w:t>
      </w:r>
      <w:r w:rsidR="00EE7F38">
        <w:t xml:space="preserve"> </w:t>
      </w:r>
      <w:r w:rsidRPr="00933B59">
        <w:t>destiny</w:t>
      </w:r>
      <w:r w:rsidR="00EE7F38">
        <w:t xml:space="preserve"> </w:t>
      </w:r>
      <w:r w:rsidRPr="00933B59">
        <w:t>but</w:t>
      </w:r>
      <w:r w:rsidR="00EE7F38">
        <w:t xml:space="preserve"> </w:t>
      </w:r>
      <w:r w:rsidRPr="00933B59">
        <w:t>would</w:t>
      </w:r>
      <w:r w:rsidR="00EE7F38">
        <w:t xml:space="preserve"> </w:t>
      </w:r>
      <w:r w:rsidRPr="00933B59">
        <w:t>have</w:t>
      </w:r>
      <w:r w:rsidR="00EE7F38">
        <w:t xml:space="preserve"> </w:t>
      </w:r>
      <w:r w:rsidRPr="00933B59">
        <w:t>a</w:t>
      </w:r>
      <w:r w:rsidR="00EE7F38">
        <w:t xml:space="preserve"> </w:t>
      </w:r>
      <w:r w:rsidRPr="00933B59">
        <w:t>chance</w:t>
      </w:r>
      <w:r w:rsidR="00EE7F38">
        <w:t xml:space="preserve"> </w:t>
      </w:r>
      <w:r w:rsidRPr="00933B59">
        <w:t>to</w:t>
      </w:r>
      <w:r w:rsidR="00EE7F38">
        <w:t xml:space="preserve"> </w:t>
      </w:r>
      <w:r w:rsidRPr="00933B59">
        <w:t>live</w:t>
      </w:r>
      <w:r w:rsidR="00EE7F38">
        <w:t xml:space="preserve"> </w:t>
      </w:r>
      <w:r w:rsidRPr="00933B59">
        <w:t>a</w:t>
      </w:r>
      <w:r w:rsidR="00EE7F38">
        <w:t xml:space="preserve"> </w:t>
      </w:r>
      <w:r w:rsidRPr="00933B59">
        <w:t>different</w:t>
      </w:r>
      <w:r w:rsidR="00EE7F38">
        <w:t xml:space="preserve"> </w:t>
      </w:r>
      <w:r w:rsidRPr="00933B59">
        <w:t>life.</w:t>
      </w:r>
      <w:r w:rsidR="00EE7F38">
        <w:t xml:space="preserve"> </w:t>
      </w:r>
      <w:r w:rsidRPr="00933B59">
        <w:t>There</w:t>
      </w:r>
      <w:r w:rsidR="00EE7F38">
        <w:t xml:space="preserve"> </w:t>
      </w:r>
      <w:r w:rsidRPr="00933B59">
        <w:t>are</w:t>
      </w:r>
      <w:r w:rsidR="00EE7F38">
        <w:t xml:space="preserve"> </w:t>
      </w:r>
      <w:r w:rsidRPr="00933B59">
        <w:t>more</w:t>
      </w:r>
      <w:r w:rsidR="00EE7F38">
        <w:t xml:space="preserve"> </w:t>
      </w:r>
      <w:r w:rsidRPr="00933B59">
        <w:t>than</w:t>
      </w:r>
      <w:r w:rsidR="00EE7F38">
        <w:t xml:space="preserve"> </w:t>
      </w:r>
      <w:r w:rsidRPr="00933B59">
        <w:t>310,000</w:t>
      </w:r>
      <w:r w:rsidR="00EE7F38">
        <w:t xml:space="preserve"> </w:t>
      </w:r>
      <w:r w:rsidRPr="00933B59">
        <w:t>people</w:t>
      </w:r>
      <w:r w:rsidR="00EE7F38">
        <w:t xml:space="preserve"> </w:t>
      </w:r>
      <w:r w:rsidRPr="00933B59">
        <w:t>living</w:t>
      </w:r>
      <w:r w:rsidR="00EE7F38">
        <w:t xml:space="preserve"> </w:t>
      </w:r>
      <w:r w:rsidRPr="00933B59">
        <w:t>in</w:t>
      </w:r>
      <w:r w:rsidR="00EE7F38">
        <w:t xml:space="preserve"> </w:t>
      </w:r>
      <w:r w:rsidRPr="00933B59">
        <w:t>these</w:t>
      </w:r>
      <w:r w:rsidR="00EE7F38">
        <w:t xml:space="preserve"> </w:t>
      </w:r>
      <w:r w:rsidRPr="00933B59">
        <w:t>300</w:t>
      </w:r>
      <w:r w:rsidR="00EE7F38">
        <w:t xml:space="preserve"> </w:t>
      </w:r>
      <w:r w:rsidRPr="00933B59">
        <w:t>settlements</w:t>
      </w:r>
      <w:r w:rsidR="00EE7F38">
        <w:t xml:space="preserve"> </w:t>
      </w:r>
      <w:r w:rsidRPr="00933B59">
        <w:t>(which</w:t>
      </w:r>
      <w:r w:rsidR="00EE7F38">
        <w:t xml:space="preserve"> </w:t>
      </w:r>
      <w:r w:rsidRPr="00933B59">
        <w:t>were</w:t>
      </w:r>
      <w:r w:rsidR="00EE7F38">
        <w:t xml:space="preserve"> </w:t>
      </w:r>
      <w:r w:rsidRPr="00933B59">
        <w:t>selected</w:t>
      </w:r>
      <w:r w:rsidR="00EE7F38">
        <w:t xml:space="preserve"> </w:t>
      </w:r>
      <w:r w:rsidRPr="00933B59">
        <w:t>on</w:t>
      </w:r>
      <w:r w:rsidR="00EE7F38">
        <w:t xml:space="preserve"> </w:t>
      </w:r>
      <w:r w:rsidRPr="00933B59">
        <w:t>the</w:t>
      </w:r>
      <w:r w:rsidR="00EE7F38">
        <w:t xml:space="preserve"> </w:t>
      </w:r>
      <w:r w:rsidRPr="00933B59">
        <w:t>basis</w:t>
      </w:r>
      <w:r w:rsidR="00EE7F38">
        <w:t xml:space="preserve"> </w:t>
      </w:r>
      <w:r w:rsidRPr="00933B59">
        <w:t>of</w:t>
      </w:r>
      <w:r w:rsidR="00EE7F38">
        <w:t xml:space="preserve"> </w:t>
      </w:r>
      <w:r w:rsidRPr="00933B59">
        <w:t>a</w:t>
      </w:r>
      <w:r w:rsidR="00EE7F38">
        <w:t xml:space="preserve"> </w:t>
      </w:r>
      <w:r w:rsidRPr="00933B59">
        <w:t>complex</w:t>
      </w:r>
      <w:r w:rsidR="00EE7F38">
        <w:t xml:space="preserve"> </w:t>
      </w:r>
      <w:r w:rsidRPr="00933B59">
        <w:t>set</w:t>
      </w:r>
      <w:r w:rsidR="00EE7F38">
        <w:t xml:space="preserve"> </w:t>
      </w:r>
      <w:r w:rsidRPr="00933B59">
        <w:t>of</w:t>
      </w:r>
      <w:r w:rsidR="00EE7F38">
        <w:t xml:space="preserve"> </w:t>
      </w:r>
      <w:r w:rsidRPr="00933B59">
        <w:t>indicators</w:t>
      </w:r>
      <w:r w:rsidR="00EE7F38">
        <w:t xml:space="preserve"> </w:t>
      </w:r>
      <w:r w:rsidRPr="00933B59">
        <w:t>established</w:t>
      </w:r>
      <w:r w:rsidR="00EE7F38">
        <w:t xml:space="preserve"> </w:t>
      </w:r>
      <w:r w:rsidRPr="00933B59">
        <w:t>by</w:t>
      </w:r>
      <w:r w:rsidR="00EE7F38">
        <w:t xml:space="preserve"> </w:t>
      </w:r>
      <w:r w:rsidRPr="00933B59">
        <w:t>the</w:t>
      </w:r>
      <w:r w:rsidR="00EE7F38">
        <w:t xml:space="preserve"> </w:t>
      </w:r>
      <w:r w:rsidRPr="00933B59">
        <w:t>Hungarian</w:t>
      </w:r>
      <w:r w:rsidR="00EE7F38">
        <w:t xml:space="preserve"> </w:t>
      </w:r>
      <w:r w:rsidRPr="00933B59">
        <w:t>Central</w:t>
      </w:r>
      <w:r w:rsidR="00EE7F38">
        <w:t xml:space="preserve"> </w:t>
      </w:r>
      <w:r w:rsidRPr="00933B59">
        <w:t>Statistical</w:t>
      </w:r>
      <w:r w:rsidR="00EE7F38">
        <w:t xml:space="preserve"> </w:t>
      </w:r>
      <w:r w:rsidRPr="00933B59">
        <w:t>Office),</w:t>
      </w:r>
      <w:r w:rsidR="00EE7F38">
        <w:t xml:space="preserve"> </w:t>
      </w:r>
      <w:r w:rsidRPr="00933B59">
        <w:t>and</w:t>
      </w:r>
      <w:r w:rsidR="00EE7F38">
        <w:t xml:space="preserve"> </w:t>
      </w:r>
      <w:r w:rsidRPr="00933B59">
        <w:t>5,000</w:t>
      </w:r>
      <w:r w:rsidR="00EE7F38">
        <w:t xml:space="preserve"> </w:t>
      </w:r>
      <w:r w:rsidRPr="00933B59">
        <w:t>children</w:t>
      </w:r>
      <w:r w:rsidR="00EE7F38">
        <w:t xml:space="preserve"> </w:t>
      </w:r>
      <w:r w:rsidRPr="00933B59">
        <w:t>are</w:t>
      </w:r>
      <w:r w:rsidR="00EE7F38">
        <w:t xml:space="preserve"> </w:t>
      </w:r>
      <w:r w:rsidRPr="00933B59">
        <w:t>born</w:t>
      </w:r>
      <w:r w:rsidR="00EE7F38">
        <w:t xml:space="preserve"> </w:t>
      </w:r>
      <w:r w:rsidRPr="00933B59">
        <w:t>each</w:t>
      </w:r>
      <w:r w:rsidR="00EE7F38">
        <w:t xml:space="preserve"> </w:t>
      </w:r>
      <w:r w:rsidRPr="00933B59">
        <w:t>year.</w:t>
      </w:r>
    </w:p>
    <w:p w14:paraId="054035A9" w14:textId="77777777" w:rsidR="00FF3C71" w:rsidRDefault="00582FB8" w:rsidP="00ED2374">
      <w:pPr>
        <w:pStyle w:val="SingleTxtG"/>
      </w:pPr>
      <w:r w:rsidRPr="00933B59">
        <w:rPr>
          <w:bCs/>
        </w:rPr>
        <w:t>125.</w:t>
      </w:r>
      <w:r w:rsidRPr="00933B59">
        <w:rPr>
          <w:bCs/>
        </w:rPr>
        <w:tab/>
      </w:r>
      <w:r w:rsidRPr="00933B59">
        <w:t>The</w:t>
      </w:r>
      <w:r w:rsidR="00EE7F38">
        <w:t xml:space="preserve"> </w:t>
      </w:r>
      <w:r w:rsidRPr="00933B59">
        <w:t>programme</w:t>
      </w:r>
      <w:r w:rsidR="00EE7F38">
        <w:t xml:space="preserve"> </w:t>
      </w:r>
      <w:r w:rsidRPr="00933B59">
        <w:rPr>
          <w:lang w:eastAsia="hu-HU"/>
        </w:rPr>
        <w:t>is</w:t>
      </w:r>
      <w:r w:rsidR="00EE7F38">
        <w:t xml:space="preserve"> </w:t>
      </w:r>
      <w:r w:rsidRPr="00933B59">
        <w:t>managed</w:t>
      </w:r>
      <w:r w:rsidR="00EE7F38">
        <w:t xml:space="preserve"> </w:t>
      </w:r>
      <w:r w:rsidRPr="00933B59">
        <w:t>by</w:t>
      </w:r>
      <w:r w:rsidR="00EE7F38">
        <w:t xml:space="preserve"> </w:t>
      </w:r>
      <w:r w:rsidRPr="00933B59">
        <w:t>the</w:t>
      </w:r>
      <w:r w:rsidR="00EE7F38">
        <w:t xml:space="preserve"> </w:t>
      </w:r>
      <w:r w:rsidRPr="00933B59">
        <w:t>Hungarian</w:t>
      </w:r>
      <w:r w:rsidR="00EE7F38">
        <w:t xml:space="preserve"> </w:t>
      </w:r>
      <w:r w:rsidRPr="00933B59">
        <w:t>Charity</w:t>
      </w:r>
      <w:r w:rsidR="00EE7F38">
        <w:t xml:space="preserve"> </w:t>
      </w:r>
      <w:r w:rsidRPr="00933B59">
        <w:t>Service</w:t>
      </w:r>
      <w:r w:rsidR="00EE7F38">
        <w:t xml:space="preserve"> </w:t>
      </w:r>
      <w:r w:rsidRPr="00933B59">
        <w:t>of</w:t>
      </w:r>
      <w:r w:rsidR="00EE7F38">
        <w:t xml:space="preserve"> </w:t>
      </w:r>
      <w:r w:rsidRPr="00933B59">
        <w:t>the</w:t>
      </w:r>
      <w:r w:rsidR="00EE7F38">
        <w:t xml:space="preserve"> </w:t>
      </w:r>
      <w:r w:rsidRPr="00933B59">
        <w:t>Order</w:t>
      </w:r>
      <w:r w:rsidR="00EE7F38">
        <w:t xml:space="preserve"> </w:t>
      </w:r>
      <w:r w:rsidRPr="00933B59">
        <w:t>of</w:t>
      </w:r>
      <w:r w:rsidR="00EE7F38">
        <w:t xml:space="preserve"> </w:t>
      </w:r>
      <w:r w:rsidRPr="00933B59">
        <w:t>Malta,</w:t>
      </w:r>
      <w:r w:rsidR="00EE7F38">
        <w:t xml:space="preserve"> </w:t>
      </w:r>
      <w:r w:rsidRPr="00933B59">
        <w:t>which</w:t>
      </w:r>
      <w:r w:rsidR="00EE7F38">
        <w:t xml:space="preserve"> </w:t>
      </w:r>
      <w:r w:rsidRPr="00933B59">
        <w:t>had</w:t>
      </w:r>
      <w:r w:rsidR="00EE7F38">
        <w:t xml:space="preserve"> </w:t>
      </w:r>
      <w:r w:rsidRPr="00933B59">
        <w:t>also</w:t>
      </w:r>
      <w:r w:rsidR="00EE7F38">
        <w:t xml:space="preserve"> </w:t>
      </w:r>
      <w:r w:rsidRPr="00933B59">
        <w:t>laid</w:t>
      </w:r>
      <w:r w:rsidR="00EE7F38">
        <w:t xml:space="preserve"> </w:t>
      </w:r>
      <w:r w:rsidRPr="00933B59">
        <w:t>down</w:t>
      </w:r>
      <w:r w:rsidR="00EE7F38">
        <w:t xml:space="preserve"> </w:t>
      </w:r>
      <w:r w:rsidRPr="00933B59">
        <w:t>the</w:t>
      </w:r>
      <w:r w:rsidR="00EE7F38">
        <w:t xml:space="preserve"> </w:t>
      </w:r>
      <w:r w:rsidRPr="00933B59">
        <w:t>foundations</w:t>
      </w:r>
      <w:r w:rsidR="00EE7F38">
        <w:t xml:space="preserve"> </w:t>
      </w:r>
      <w:r w:rsidRPr="00933B59">
        <w:t>of</w:t>
      </w:r>
      <w:r w:rsidR="00EE7F38">
        <w:t xml:space="preserve"> </w:t>
      </w:r>
      <w:r w:rsidRPr="00933B59">
        <w:t>this</w:t>
      </w:r>
      <w:r w:rsidR="00EE7F38">
        <w:t xml:space="preserve"> </w:t>
      </w:r>
      <w:r w:rsidRPr="00933B59">
        <w:t>programme</w:t>
      </w:r>
      <w:r w:rsidR="00EE7F38">
        <w:t xml:space="preserve"> </w:t>
      </w:r>
      <w:r w:rsidRPr="00933B59">
        <w:t>by</w:t>
      </w:r>
      <w:r w:rsidR="00EE7F38">
        <w:t xml:space="preserve"> </w:t>
      </w:r>
      <w:r w:rsidRPr="00933B59">
        <w:t>the</w:t>
      </w:r>
      <w:r w:rsidR="00EE7F38">
        <w:t xml:space="preserve"> </w:t>
      </w:r>
      <w:r w:rsidRPr="00933B59">
        <w:t>Presence</w:t>
      </w:r>
      <w:r w:rsidR="00EE7F38">
        <w:t xml:space="preserve"> </w:t>
      </w:r>
      <w:r w:rsidRPr="00933B59">
        <w:t>programme</w:t>
      </w:r>
      <w:r w:rsidR="00EE7F38">
        <w:t xml:space="preserve"> </w:t>
      </w:r>
      <w:r w:rsidRPr="00933B59">
        <w:t>several</w:t>
      </w:r>
      <w:r w:rsidR="00EE7F38">
        <w:t xml:space="preserve"> </w:t>
      </w:r>
      <w:r w:rsidRPr="00933B59">
        <w:t>years</w:t>
      </w:r>
      <w:r w:rsidR="00EE7F38">
        <w:t xml:space="preserve"> </w:t>
      </w:r>
      <w:r w:rsidRPr="00933B59">
        <w:t>back.</w:t>
      </w:r>
    </w:p>
    <w:p w14:paraId="7EEBADF0" w14:textId="28DEC534" w:rsidR="00582FB8" w:rsidRPr="00933B59" w:rsidRDefault="00582FB8" w:rsidP="00ED2374">
      <w:pPr>
        <w:pStyle w:val="SingleTxtG"/>
      </w:pPr>
      <w:r w:rsidRPr="00933B59">
        <w:rPr>
          <w:bCs/>
        </w:rPr>
        <w:t>126.</w:t>
      </w:r>
      <w:r w:rsidRPr="00933B59">
        <w:rPr>
          <w:bCs/>
        </w:rPr>
        <w:tab/>
      </w:r>
      <w:r w:rsidRPr="00933B59">
        <w:t>The</w:t>
      </w:r>
      <w:r w:rsidR="00EE7F38">
        <w:t xml:space="preserve"> </w:t>
      </w:r>
      <w:r w:rsidRPr="00933B59">
        <w:t>implementation</w:t>
      </w:r>
      <w:r w:rsidR="00EE7F38">
        <w:t xml:space="preserve"> </w:t>
      </w:r>
      <w:r w:rsidRPr="00933B59">
        <w:t>of</w:t>
      </w:r>
      <w:r w:rsidR="00EE7F38">
        <w:t xml:space="preserve"> </w:t>
      </w:r>
      <w:r w:rsidRPr="00933B59">
        <w:t>the</w:t>
      </w:r>
      <w:r w:rsidR="00EE7F38">
        <w:t xml:space="preserve"> </w:t>
      </w:r>
      <w:r w:rsidRPr="00933B59">
        <w:t>settlement</w:t>
      </w:r>
      <w:r w:rsidR="00EE7F38">
        <w:t xml:space="preserve"> </w:t>
      </w:r>
      <w:r w:rsidRPr="00933B59">
        <w:t>programs</w:t>
      </w:r>
      <w:r w:rsidR="00EE7F38">
        <w:t xml:space="preserve"> </w:t>
      </w:r>
      <w:r w:rsidRPr="00933B59">
        <w:t>is</w:t>
      </w:r>
      <w:r w:rsidR="00EE7F38">
        <w:t xml:space="preserve"> </w:t>
      </w:r>
      <w:r w:rsidRPr="00933B59">
        <w:t>based</w:t>
      </w:r>
      <w:r w:rsidR="00EE7F38">
        <w:t xml:space="preserve"> </w:t>
      </w:r>
      <w:r w:rsidRPr="00933B59">
        <w:t>on</w:t>
      </w:r>
      <w:r w:rsidR="00EE7F38">
        <w:t xml:space="preserve"> </w:t>
      </w:r>
      <w:r w:rsidRPr="00933B59">
        <w:t>the</w:t>
      </w:r>
      <w:r w:rsidR="00EE7F38">
        <w:t xml:space="preserve"> </w:t>
      </w:r>
      <w:r w:rsidRPr="00933B59">
        <w:t>exploration</w:t>
      </w:r>
      <w:r w:rsidR="00EE7F38">
        <w:t xml:space="preserve"> </w:t>
      </w:r>
      <w:r w:rsidRPr="00933B59">
        <w:t>of</w:t>
      </w:r>
      <w:r w:rsidR="00EE7F38">
        <w:t xml:space="preserve"> </w:t>
      </w:r>
      <w:r w:rsidRPr="00933B59">
        <w:t>local</w:t>
      </w:r>
      <w:r w:rsidR="00EE7F38">
        <w:t xml:space="preserve"> </w:t>
      </w:r>
      <w:r w:rsidRPr="00933B59">
        <w:t>conditions.</w:t>
      </w:r>
      <w:r w:rsidR="00EE7F38">
        <w:t xml:space="preserve"> </w:t>
      </w:r>
      <w:r w:rsidRPr="00933B59">
        <w:t>An</w:t>
      </w:r>
      <w:r w:rsidR="00EE7F38">
        <w:t xml:space="preserve"> </w:t>
      </w:r>
      <w:r w:rsidRPr="00933B59">
        <w:t>important</w:t>
      </w:r>
      <w:r w:rsidR="00EE7F38">
        <w:t xml:space="preserve"> </w:t>
      </w:r>
      <w:r w:rsidRPr="00933B59">
        <w:t>element</w:t>
      </w:r>
      <w:r w:rsidR="00EE7F38">
        <w:t xml:space="preserve"> </w:t>
      </w:r>
      <w:r w:rsidRPr="00933B59">
        <w:t>of</w:t>
      </w:r>
      <w:r w:rsidR="00EE7F38">
        <w:t xml:space="preserve"> </w:t>
      </w:r>
      <w:r w:rsidRPr="00933B59">
        <w:t>the</w:t>
      </w:r>
      <w:r w:rsidR="00EE7F38">
        <w:t xml:space="preserve"> </w:t>
      </w:r>
      <w:r w:rsidRPr="00933B59">
        <w:t>diagnosis-based</w:t>
      </w:r>
      <w:r w:rsidR="00EE7F38">
        <w:t xml:space="preserve"> </w:t>
      </w:r>
      <w:r w:rsidRPr="00933B59">
        <w:t>approach</w:t>
      </w:r>
      <w:r w:rsidR="00EE7F38">
        <w:t xml:space="preserve"> </w:t>
      </w:r>
      <w:r w:rsidRPr="00933B59">
        <w:t>is</w:t>
      </w:r>
      <w:r w:rsidR="00EE7F38">
        <w:t xml:space="preserve"> </w:t>
      </w:r>
      <w:r w:rsidRPr="00933B59">
        <w:t>that</w:t>
      </w:r>
      <w:r w:rsidR="00EE7F38">
        <w:t xml:space="preserve"> </w:t>
      </w:r>
      <w:r w:rsidRPr="00933B59">
        <w:t>it</w:t>
      </w:r>
      <w:r w:rsidR="00EE7F38">
        <w:t xml:space="preserve"> </w:t>
      </w:r>
      <w:r w:rsidRPr="00933B59">
        <w:t>focuses</w:t>
      </w:r>
      <w:r w:rsidR="00EE7F38">
        <w:t xml:space="preserve"> </w:t>
      </w:r>
      <w:r w:rsidRPr="00933B59">
        <w:t>on</w:t>
      </w:r>
      <w:r w:rsidR="00EE7F38">
        <w:t xml:space="preserve"> </w:t>
      </w:r>
      <w:r w:rsidRPr="00933B59">
        <w:t>children,</w:t>
      </w:r>
      <w:r w:rsidR="00EE7F38">
        <w:t xml:space="preserve"> </w:t>
      </w:r>
      <w:r w:rsidRPr="00933B59">
        <w:t>from</w:t>
      </w:r>
      <w:r w:rsidR="00EE7F38">
        <w:t xml:space="preserve"> </w:t>
      </w:r>
      <w:r w:rsidRPr="00933B59">
        <w:t>birth</w:t>
      </w:r>
      <w:r w:rsidR="00EE7F38">
        <w:t xml:space="preserve"> </w:t>
      </w:r>
      <w:r w:rsidRPr="00933B59">
        <w:t>to</w:t>
      </w:r>
      <w:r w:rsidR="00EE7F38">
        <w:t xml:space="preserve"> </w:t>
      </w:r>
      <w:r w:rsidRPr="00933B59">
        <w:t>employment,</w:t>
      </w:r>
      <w:r w:rsidR="00EE7F38">
        <w:t xml:space="preserve"> </w:t>
      </w:r>
      <w:r w:rsidRPr="00933B59">
        <w:t>with</w:t>
      </w:r>
      <w:r w:rsidR="00EE7F38">
        <w:t xml:space="preserve"> </w:t>
      </w:r>
      <w:r w:rsidRPr="00933B59">
        <w:t>the</w:t>
      </w:r>
      <w:r w:rsidR="00EE7F38">
        <w:t xml:space="preserve"> </w:t>
      </w:r>
      <w:r w:rsidRPr="00933B59">
        <w:t>widest</w:t>
      </w:r>
      <w:r w:rsidR="00EE7F38">
        <w:t xml:space="preserve"> </w:t>
      </w:r>
      <w:r w:rsidRPr="00933B59">
        <w:t>range</w:t>
      </w:r>
      <w:r w:rsidR="00EE7F38">
        <w:t xml:space="preserve"> </w:t>
      </w:r>
      <w:r w:rsidRPr="00933B59">
        <w:t>of</w:t>
      </w:r>
      <w:r w:rsidR="00EE7F38">
        <w:t xml:space="preserve"> </w:t>
      </w:r>
      <w:r w:rsidRPr="00933B59">
        <w:t>instruments</w:t>
      </w:r>
      <w:r w:rsidR="00EE7F38">
        <w:t xml:space="preserve"> </w:t>
      </w:r>
      <w:r w:rsidRPr="00933B59">
        <w:t>possible,</w:t>
      </w:r>
      <w:r w:rsidR="00EE7F38">
        <w:t xml:space="preserve"> </w:t>
      </w:r>
      <w:r w:rsidRPr="00933B59">
        <w:t>from</w:t>
      </w:r>
      <w:r w:rsidR="00EE7F38">
        <w:t xml:space="preserve"> </w:t>
      </w:r>
      <w:r w:rsidRPr="00933B59">
        <w:t>a</w:t>
      </w:r>
      <w:r w:rsidR="00EE7F38">
        <w:t xml:space="preserve"> </w:t>
      </w:r>
      <w:r w:rsidRPr="00933B59">
        <w:t>very</w:t>
      </w:r>
      <w:r w:rsidR="00EE7F38">
        <w:t xml:space="preserve"> </w:t>
      </w:r>
      <w:r w:rsidRPr="00933B59">
        <w:t>early</w:t>
      </w:r>
      <w:r w:rsidR="00EE7F38">
        <w:t xml:space="preserve"> </w:t>
      </w:r>
      <w:r w:rsidRPr="00933B59">
        <w:t>age,</w:t>
      </w:r>
      <w:r w:rsidR="00EE7F38">
        <w:t xml:space="preserve"> </w:t>
      </w:r>
      <w:r w:rsidRPr="00933B59">
        <w:t>starting</w:t>
      </w:r>
      <w:r w:rsidR="00EE7F38">
        <w:t xml:space="preserve"> </w:t>
      </w:r>
      <w:r w:rsidRPr="00933B59">
        <w:t>from</w:t>
      </w:r>
      <w:r w:rsidR="00EE7F38">
        <w:t xml:space="preserve"> </w:t>
      </w:r>
      <w:r w:rsidRPr="00933B59">
        <w:t>elementary</w:t>
      </w:r>
      <w:r w:rsidR="00EE7F38">
        <w:t xml:space="preserve"> </w:t>
      </w:r>
      <w:r w:rsidRPr="00933B59">
        <w:t>education,</w:t>
      </w:r>
      <w:r w:rsidR="00EE7F38">
        <w:t xml:space="preserve"> </w:t>
      </w:r>
      <w:r w:rsidRPr="00933B59">
        <w:t>vocational</w:t>
      </w:r>
      <w:r w:rsidR="00EE7F38">
        <w:t xml:space="preserve"> </w:t>
      </w:r>
      <w:r w:rsidRPr="00933B59">
        <w:t>training</w:t>
      </w:r>
      <w:r w:rsidR="00EE7F38">
        <w:t xml:space="preserve"> </w:t>
      </w:r>
      <w:r w:rsidRPr="00933B59">
        <w:t>and</w:t>
      </w:r>
      <w:r w:rsidR="00EE7F38">
        <w:t xml:space="preserve"> </w:t>
      </w:r>
      <w:r w:rsidRPr="00933B59">
        <w:t>employment</w:t>
      </w:r>
      <w:r w:rsidR="00EE7F38">
        <w:t xml:space="preserve"> </w:t>
      </w:r>
      <w:r w:rsidRPr="00933B59">
        <w:t>interventions</w:t>
      </w:r>
      <w:r w:rsidR="00EE7F38">
        <w:t xml:space="preserve"> </w:t>
      </w:r>
      <w:r w:rsidRPr="00933B59">
        <w:t>to</w:t>
      </w:r>
      <w:r w:rsidR="00EE7F38">
        <w:t xml:space="preserve"> </w:t>
      </w:r>
      <w:r w:rsidRPr="00933B59">
        <w:t>health</w:t>
      </w:r>
      <w:r w:rsidR="00EE7F38">
        <w:t xml:space="preserve"> </w:t>
      </w:r>
      <w:r w:rsidRPr="00933B59">
        <w:t>and</w:t>
      </w:r>
      <w:r w:rsidR="00EE7F38">
        <w:t xml:space="preserve"> </w:t>
      </w:r>
      <w:r w:rsidRPr="00933B59">
        <w:t>housing</w:t>
      </w:r>
      <w:r w:rsidR="00EE7F38">
        <w:t xml:space="preserve"> </w:t>
      </w:r>
      <w:r w:rsidRPr="00933B59">
        <w:t>improvement.</w:t>
      </w:r>
    </w:p>
    <w:p w14:paraId="327CD616" w14:textId="2B668789" w:rsidR="00582FB8" w:rsidRPr="00933B59" w:rsidRDefault="00582FB8" w:rsidP="00ED2374">
      <w:pPr>
        <w:pStyle w:val="SingleTxtG"/>
      </w:pPr>
      <w:r w:rsidRPr="00933B59">
        <w:rPr>
          <w:bCs/>
        </w:rPr>
        <w:t>127.</w:t>
      </w:r>
      <w:r w:rsidRPr="00933B59">
        <w:rPr>
          <w:bCs/>
        </w:rPr>
        <w:tab/>
      </w:r>
      <w:r w:rsidRPr="00933B59">
        <w:t>The</w:t>
      </w:r>
      <w:r w:rsidR="00EE7F38">
        <w:t xml:space="preserve"> </w:t>
      </w:r>
      <w:r w:rsidRPr="00933B59">
        <w:t>programme</w:t>
      </w:r>
      <w:r w:rsidR="00EE7F38">
        <w:t xml:space="preserve"> </w:t>
      </w:r>
      <w:r w:rsidRPr="00933B59">
        <w:t>has</w:t>
      </w:r>
      <w:r w:rsidR="00EE7F38">
        <w:t xml:space="preserve"> </w:t>
      </w:r>
      <w:r w:rsidRPr="00933B59">
        <w:t>been</w:t>
      </w:r>
      <w:r w:rsidR="00EE7F38">
        <w:t xml:space="preserve"> </w:t>
      </w:r>
      <w:r w:rsidRPr="00933B59">
        <w:t>introduced</w:t>
      </w:r>
      <w:r w:rsidR="00EE7F38">
        <w:t xml:space="preserve"> </w:t>
      </w:r>
      <w:r w:rsidRPr="00933B59">
        <w:t>in</w:t>
      </w:r>
      <w:r w:rsidR="00EE7F38">
        <w:t xml:space="preserve"> </w:t>
      </w:r>
      <w:r w:rsidRPr="00933B59">
        <w:t>118</w:t>
      </w:r>
      <w:r w:rsidR="00EE7F38">
        <w:t xml:space="preserve"> </w:t>
      </w:r>
      <w:r w:rsidRPr="00933B59">
        <w:t>settlements</w:t>
      </w:r>
      <w:r w:rsidR="00EE7F38">
        <w:t xml:space="preserve"> </w:t>
      </w:r>
      <w:r w:rsidRPr="00933B59">
        <w:t>already,</w:t>
      </w:r>
      <w:r w:rsidR="00EE7F38">
        <w:t xml:space="preserve"> </w:t>
      </w:r>
      <w:r w:rsidRPr="00933B59">
        <w:t>the</w:t>
      </w:r>
      <w:r w:rsidR="00EE7F38">
        <w:t xml:space="preserve"> </w:t>
      </w:r>
      <w:r w:rsidRPr="00933B59">
        <w:t>involvement</w:t>
      </w:r>
      <w:r w:rsidR="00EE7F38">
        <w:t xml:space="preserve"> </w:t>
      </w:r>
      <w:r w:rsidRPr="00933B59">
        <w:t>of</w:t>
      </w:r>
      <w:r w:rsidR="00EE7F38">
        <w:t xml:space="preserve"> </w:t>
      </w:r>
      <w:r w:rsidRPr="00933B59">
        <w:t>the</w:t>
      </w:r>
      <w:r w:rsidR="00EE7F38">
        <w:t xml:space="preserve"> </w:t>
      </w:r>
      <w:r w:rsidRPr="00933B59">
        <w:t>whole</w:t>
      </w:r>
      <w:r w:rsidR="00EE7F38">
        <w:t xml:space="preserve"> </w:t>
      </w:r>
      <w:r w:rsidRPr="00933B59">
        <w:t>circle</w:t>
      </w:r>
      <w:r w:rsidR="00EE7F38">
        <w:t xml:space="preserve"> </w:t>
      </w:r>
      <w:r w:rsidRPr="00933B59">
        <w:t>of</w:t>
      </w:r>
      <w:r w:rsidR="00EE7F38">
        <w:t xml:space="preserve"> </w:t>
      </w:r>
      <w:r w:rsidRPr="00933B59">
        <w:rPr>
          <w:lang w:eastAsia="hu-HU"/>
        </w:rPr>
        <w:t>settlements</w:t>
      </w:r>
      <w:r w:rsidR="00EE7F38">
        <w:t xml:space="preserve"> </w:t>
      </w:r>
      <w:r w:rsidRPr="00933B59">
        <w:t>is</w:t>
      </w:r>
      <w:r w:rsidR="00EE7F38">
        <w:t xml:space="preserve"> </w:t>
      </w:r>
      <w:r w:rsidRPr="00933B59">
        <w:t>planned</w:t>
      </w:r>
      <w:r w:rsidR="00EE7F38">
        <w:t xml:space="preserve"> </w:t>
      </w:r>
      <w:r w:rsidRPr="00933B59">
        <w:t>in</w:t>
      </w:r>
      <w:r w:rsidR="00EE7F38">
        <w:t xml:space="preserve"> </w:t>
      </w:r>
      <w:r w:rsidRPr="00933B59">
        <w:t>the</w:t>
      </w:r>
      <w:r w:rsidR="00EE7F38">
        <w:t xml:space="preserve"> </w:t>
      </w:r>
      <w:r w:rsidRPr="00933B59">
        <w:t>coming</w:t>
      </w:r>
      <w:r w:rsidR="00EE7F38">
        <w:t xml:space="preserve"> </w:t>
      </w:r>
      <w:r w:rsidRPr="00933B59">
        <w:t>years,</w:t>
      </w:r>
      <w:r w:rsidR="00EE7F38">
        <w:t xml:space="preserve"> </w:t>
      </w:r>
      <w:r w:rsidRPr="00933B59">
        <w:t>supported</w:t>
      </w:r>
      <w:r w:rsidR="00EE7F38">
        <w:t xml:space="preserve"> </w:t>
      </w:r>
      <w:r w:rsidRPr="00933B59">
        <w:t>by</w:t>
      </w:r>
      <w:r w:rsidR="00EE7F38">
        <w:t xml:space="preserve"> </w:t>
      </w:r>
      <w:r w:rsidRPr="00933B59">
        <w:t>EU</w:t>
      </w:r>
      <w:r w:rsidR="00EE7F38">
        <w:t xml:space="preserve"> </w:t>
      </w:r>
      <w:r w:rsidRPr="00933B59">
        <w:t>funds.</w:t>
      </w:r>
    </w:p>
    <w:p w14:paraId="7A2DD43E" w14:textId="5B483821" w:rsidR="00582FB8" w:rsidRPr="00933B59" w:rsidRDefault="00582FB8" w:rsidP="00ED2374">
      <w:pPr>
        <w:pStyle w:val="SingleTxtG"/>
      </w:pPr>
      <w:r w:rsidRPr="00933B59">
        <w:rPr>
          <w:bCs/>
        </w:rPr>
        <w:t>128.</w:t>
      </w:r>
      <w:r w:rsidRPr="00933B59">
        <w:rPr>
          <w:bCs/>
        </w:rPr>
        <w:tab/>
      </w:r>
      <w:r w:rsidRPr="00933B59">
        <w:t>The</w:t>
      </w:r>
      <w:r w:rsidR="00EE7F38">
        <w:t xml:space="preserve"> </w:t>
      </w:r>
      <w:r w:rsidRPr="00933B59">
        <w:t>coronavirus</w:t>
      </w:r>
      <w:r w:rsidR="00EE7F38">
        <w:t xml:space="preserve"> </w:t>
      </w:r>
      <w:r w:rsidRPr="00933B59">
        <w:t>pandemic</w:t>
      </w:r>
      <w:r w:rsidR="00EE7F38">
        <w:t xml:space="preserve"> </w:t>
      </w:r>
      <w:r w:rsidRPr="00933B59">
        <w:t>had</w:t>
      </w:r>
      <w:r w:rsidR="00EE7F38">
        <w:t xml:space="preserve"> </w:t>
      </w:r>
      <w:r w:rsidRPr="00933B59">
        <w:t>an</w:t>
      </w:r>
      <w:r w:rsidR="00EE7F38">
        <w:t xml:space="preserve"> </w:t>
      </w:r>
      <w:r w:rsidRPr="00933B59">
        <w:t>impact</w:t>
      </w:r>
      <w:r w:rsidR="00EE7F38">
        <w:t xml:space="preserve"> </w:t>
      </w:r>
      <w:r w:rsidRPr="00933B59">
        <w:t>on</w:t>
      </w:r>
      <w:r w:rsidR="00EE7F38">
        <w:t xml:space="preserve"> </w:t>
      </w:r>
      <w:r w:rsidRPr="00933B59">
        <w:t>all</w:t>
      </w:r>
      <w:r w:rsidR="00EE7F38">
        <w:t xml:space="preserve"> </w:t>
      </w:r>
      <w:r w:rsidRPr="00933B59">
        <w:t>segments</w:t>
      </w:r>
      <w:r w:rsidR="00EE7F38">
        <w:t xml:space="preserve"> </w:t>
      </w:r>
      <w:r w:rsidRPr="00933B59">
        <w:t>of</w:t>
      </w:r>
      <w:r w:rsidR="00EE7F38">
        <w:t xml:space="preserve"> </w:t>
      </w:r>
      <w:r w:rsidRPr="00933B59">
        <w:t>the</w:t>
      </w:r>
      <w:r w:rsidR="00EE7F38">
        <w:t xml:space="preserve"> </w:t>
      </w:r>
      <w:r w:rsidRPr="00933B59">
        <w:t>labour</w:t>
      </w:r>
      <w:r w:rsidR="00EE7F38">
        <w:t xml:space="preserve"> </w:t>
      </w:r>
      <w:r w:rsidRPr="00933B59">
        <w:t>market</w:t>
      </w:r>
      <w:r w:rsidR="00EE7F38">
        <w:t xml:space="preserve"> </w:t>
      </w:r>
      <w:r w:rsidRPr="00933B59">
        <w:t>in</w:t>
      </w:r>
      <w:r w:rsidR="00EE7F38">
        <w:t xml:space="preserve"> </w:t>
      </w:r>
      <w:r w:rsidRPr="00933B59">
        <w:t>2020,</w:t>
      </w:r>
      <w:r w:rsidR="00EE7F38">
        <w:t xml:space="preserve"> </w:t>
      </w:r>
      <w:r w:rsidRPr="00933B59">
        <w:t>thus</w:t>
      </w:r>
      <w:r w:rsidR="00EE7F38">
        <w:t xml:space="preserve"> </w:t>
      </w:r>
      <w:r w:rsidRPr="00933B59">
        <w:rPr>
          <w:lang w:eastAsia="hu-HU"/>
        </w:rPr>
        <w:t>somewhat</w:t>
      </w:r>
      <w:r w:rsidR="00EE7F38">
        <w:t xml:space="preserve"> </w:t>
      </w:r>
      <w:r w:rsidRPr="00933B59">
        <w:t>reversing</w:t>
      </w:r>
      <w:r w:rsidR="00EE7F38">
        <w:t xml:space="preserve"> </w:t>
      </w:r>
      <w:r w:rsidRPr="00933B59">
        <w:t>the</w:t>
      </w:r>
      <w:r w:rsidR="00EE7F38">
        <w:t xml:space="preserve"> </w:t>
      </w:r>
      <w:r w:rsidRPr="00933B59">
        <w:t>favourable</w:t>
      </w:r>
      <w:r w:rsidR="00EE7F38">
        <w:t xml:space="preserve"> </w:t>
      </w:r>
      <w:r w:rsidRPr="00933B59">
        <w:t>trends</w:t>
      </w:r>
      <w:r w:rsidR="00EE7F38">
        <w:t xml:space="preserve"> </w:t>
      </w:r>
      <w:r w:rsidRPr="00933B59">
        <w:t>in</w:t>
      </w:r>
      <w:r w:rsidR="00EE7F38">
        <w:t xml:space="preserve"> </w:t>
      </w:r>
      <w:r w:rsidRPr="00933B59">
        <w:t>the</w:t>
      </w:r>
      <w:r w:rsidR="00EE7F38">
        <w:t xml:space="preserve"> </w:t>
      </w:r>
      <w:r w:rsidRPr="00933B59">
        <w:t>situation</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However,</w:t>
      </w:r>
      <w:r w:rsidR="00EE7F38">
        <w:t xml:space="preserve"> </w:t>
      </w:r>
      <w:r w:rsidRPr="00933B59">
        <w:t>there</w:t>
      </w:r>
      <w:r w:rsidR="00EE7F38">
        <w:t xml:space="preserve"> </w:t>
      </w:r>
      <w:r w:rsidRPr="00933B59">
        <w:t>were</w:t>
      </w:r>
      <w:r w:rsidR="00EE7F38">
        <w:t xml:space="preserve"> </w:t>
      </w:r>
      <w:r w:rsidRPr="00933B59">
        <w:t>no</w:t>
      </w:r>
      <w:r w:rsidR="00EE7F38">
        <w:t xml:space="preserve"> </w:t>
      </w:r>
      <w:r w:rsidRPr="00933B59">
        <w:t>significant</w:t>
      </w:r>
      <w:r w:rsidR="00EE7F38">
        <w:t xml:space="preserve"> </w:t>
      </w:r>
      <w:r w:rsidRPr="00933B59">
        <w:t>changes</w:t>
      </w:r>
      <w:r w:rsidR="00EE7F38">
        <w:t xml:space="preserve"> </w:t>
      </w:r>
      <w:r w:rsidRPr="00933B59">
        <w:t>that</w:t>
      </w:r>
      <w:r w:rsidR="00EE7F38">
        <w:t xml:space="preserve"> </w:t>
      </w:r>
      <w:r w:rsidRPr="00933B59">
        <w:t>would</w:t>
      </w:r>
      <w:r w:rsidR="00EE7F38">
        <w:t xml:space="preserve"> </w:t>
      </w:r>
      <w:r w:rsidRPr="00933B59">
        <w:t>have</w:t>
      </w:r>
      <w:r w:rsidR="00EE7F38">
        <w:t xml:space="preserve"> </w:t>
      </w:r>
      <w:r w:rsidRPr="00933B59">
        <w:t>exacerbated</w:t>
      </w:r>
      <w:r w:rsidR="00EE7F38">
        <w:t xml:space="preserve"> </w:t>
      </w:r>
      <w:r w:rsidRPr="00933B59">
        <w:t>the</w:t>
      </w:r>
      <w:r w:rsidR="00EE7F38">
        <w:t xml:space="preserve"> </w:t>
      </w:r>
      <w:r w:rsidRPr="00933B59">
        <w:t>significant</w:t>
      </w:r>
      <w:r w:rsidR="00EE7F38">
        <w:t xml:space="preserve"> </w:t>
      </w:r>
      <w:r w:rsidRPr="00933B59">
        <w:t>differences</w:t>
      </w:r>
      <w:r w:rsidR="00EE7F38">
        <w:t xml:space="preserve"> </w:t>
      </w:r>
      <w:r w:rsidRPr="00933B59">
        <w:t>between</w:t>
      </w:r>
      <w:r w:rsidR="00EE7F38">
        <w:t xml:space="preserve"> </w:t>
      </w:r>
      <w:r w:rsidRPr="00933B59">
        <w:t>the</w:t>
      </w:r>
      <w:r w:rsidR="00EE7F38">
        <w:t xml:space="preserve"> </w:t>
      </w:r>
      <w:r w:rsidRPr="00933B59">
        <w:t>majority</w:t>
      </w:r>
      <w:r w:rsidR="00EE7F38">
        <w:t xml:space="preserve"> </w:t>
      </w:r>
      <w:r w:rsidRPr="00933B59">
        <w:t>and</w:t>
      </w:r>
      <w:r w:rsidR="00EE7F38">
        <w:t xml:space="preserve"> </w:t>
      </w:r>
      <w:r w:rsidRPr="00933B59">
        <w:t>the</w:t>
      </w:r>
      <w:r w:rsidR="00EE7F38">
        <w:t xml:space="preserve"> </w:t>
      </w:r>
      <w:r w:rsidRPr="00933B59">
        <w:t>Roma</w:t>
      </w:r>
      <w:r w:rsidR="00EE7F38">
        <w:t xml:space="preserve"> </w:t>
      </w:r>
      <w:r w:rsidRPr="00933B59">
        <w:t>society.</w:t>
      </w:r>
    </w:p>
    <w:p w14:paraId="4B344EF3" w14:textId="534C1804" w:rsidR="00582FB8" w:rsidRPr="00933B59" w:rsidRDefault="00582FB8" w:rsidP="00ED2374">
      <w:pPr>
        <w:pStyle w:val="SingleTxtG"/>
      </w:pPr>
      <w:r w:rsidRPr="00933B59">
        <w:rPr>
          <w:bCs/>
        </w:rPr>
        <w:t>129.</w:t>
      </w:r>
      <w:r w:rsidRPr="00933B59">
        <w:rPr>
          <w:bCs/>
        </w:rPr>
        <w:tab/>
      </w:r>
      <w:r w:rsidRPr="00933B59">
        <w:t>The</w:t>
      </w:r>
      <w:r w:rsidR="00EE7F38">
        <w:t xml:space="preserve"> </w:t>
      </w:r>
      <w:r w:rsidRPr="00933B59">
        <w:t>Roma</w:t>
      </w:r>
      <w:r w:rsidR="00EE7F38">
        <w:t xml:space="preserve"> </w:t>
      </w:r>
      <w:r w:rsidRPr="00933B59">
        <w:t>population,</w:t>
      </w:r>
      <w:r w:rsidR="00EE7F38">
        <w:t xml:space="preserve"> </w:t>
      </w:r>
      <w:r w:rsidRPr="00933B59">
        <w:t>nearly</w:t>
      </w:r>
      <w:r w:rsidR="00EE7F38">
        <w:t xml:space="preserve"> </w:t>
      </w:r>
      <w:r w:rsidRPr="00933B59">
        <w:t>four-fifths</w:t>
      </w:r>
      <w:r w:rsidR="00EE7F38">
        <w:t xml:space="preserve"> </w:t>
      </w:r>
      <w:r w:rsidRPr="00933B59">
        <w:t>of</w:t>
      </w:r>
      <w:r w:rsidR="00EE7F38">
        <w:t xml:space="preserve"> </w:t>
      </w:r>
      <w:r w:rsidRPr="00933B59">
        <w:t>whom</w:t>
      </w:r>
      <w:r w:rsidR="00EE7F38">
        <w:t xml:space="preserve"> </w:t>
      </w:r>
      <w:r w:rsidRPr="00933B59">
        <w:t>have</w:t>
      </w:r>
      <w:r w:rsidR="00EE7F38">
        <w:t xml:space="preserve"> </w:t>
      </w:r>
      <w:r w:rsidRPr="00933B59">
        <w:t>at</w:t>
      </w:r>
      <w:r w:rsidR="00EE7F38">
        <w:t xml:space="preserve"> </w:t>
      </w:r>
      <w:r w:rsidRPr="00933B59">
        <w:t>most</w:t>
      </w:r>
      <w:r w:rsidR="00EE7F38">
        <w:t xml:space="preserve"> </w:t>
      </w:r>
      <w:r w:rsidRPr="00933B59">
        <w:t>a</w:t>
      </w:r>
      <w:r w:rsidR="00EE7F38">
        <w:t xml:space="preserve"> </w:t>
      </w:r>
      <w:r w:rsidRPr="00933B59">
        <w:t>basic</w:t>
      </w:r>
      <w:r w:rsidR="00EE7F38">
        <w:t xml:space="preserve"> </w:t>
      </w:r>
      <w:r w:rsidRPr="00933B59">
        <w:t>education,</w:t>
      </w:r>
      <w:r w:rsidR="00EE7F38">
        <w:t xml:space="preserve"> </w:t>
      </w:r>
      <w:r w:rsidRPr="00933B59">
        <w:t>as</w:t>
      </w:r>
      <w:r w:rsidR="00EE7F38">
        <w:t xml:space="preserve"> </w:t>
      </w:r>
      <w:r w:rsidRPr="00933B59">
        <w:t>opposed</w:t>
      </w:r>
      <w:r w:rsidR="00EE7F38">
        <w:t xml:space="preserve"> </w:t>
      </w:r>
      <w:r w:rsidRPr="00933B59">
        <w:t>to</w:t>
      </w:r>
      <w:r w:rsidR="00EE7F38">
        <w:t xml:space="preserve"> </w:t>
      </w:r>
      <w:r w:rsidRPr="00933B59">
        <w:t>one-fifth</w:t>
      </w:r>
      <w:r w:rsidR="00EE7F38">
        <w:t xml:space="preserve"> </w:t>
      </w:r>
      <w:r w:rsidRPr="00933B59">
        <w:t>of</w:t>
      </w:r>
      <w:r w:rsidR="00EE7F38">
        <w:t xml:space="preserve"> </w:t>
      </w:r>
      <w:r w:rsidRPr="00933B59">
        <w:t>non-Roma,</w:t>
      </w:r>
      <w:r w:rsidR="00EE7F38">
        <w:t xml:space="preserve"> </w:t>
      </w:r>
      <w:r w:rsidRPr="00933B59">
        <w:t>is</w:t>
      </w:r>
      <w:r w:rsidR="00EE7F38">
        <w:t xml:space="preserve"> </w:t>
      </w:r>
      <w:r w:rsidRPr="00933B59">
        <w:t>present</w:t>
      </w:r>
      <w:r w:rsidR="00EE7F38">
        <w:t xml:space="preserve"> </w:t>
      </w:r>
      <w:r w:rsidRPr="00933B59">
        <w:t>in</w:t>
      </w:r>
      <w:r w:rsidR="00EE7F38">
        <w:t xml:space="preserve"> </w:t>
      </w:r>
      <w:r w:rsidRPr="00933B59">
        <w:t>the</w:t>
      </w:r>
      <w:r w:rsidR="00EE7F38">
        <w:t xml:space="preserve"> </w:t>
      </w:r>
      <w:r w:rsidRPr="00933B59">
        <w:t>labour</w:t>
      </w:r>
      <w:r w:rsidR="00EE7F38">
        <w:t xml:space="preserve"> </w:t>
      </w:r>
      <w:r w:rsidRPr="00933B59">
        <w:t>market</w:t>
      </w:r>
      <w:r w:rsidR="00EE7F38">
        <w:t xml:space="preserve"> </w:t>
      </w:r>
      <w:r w:rsidRPr="00933B59">
        <w:t>in</w:t>
      </w:r>
      <w:r w:rsidR="00EE7F38">
        <w:t xml:space="preserve"> </w:t>
      </w:r>
      <w:r w:rsidRPr="00933B59">
        <w:t>a</w:t>
      </w:r>
      <w:r w:rsidR="00EE7F38">
        <w:t xml:space="preserve"> </w:t>
      </w:r>
      <w:r w:rsidRPr="00933B59">
        <w:t>lower</w:t>
      </w:r>
      <w:r w:rsidR="00EE7F38">
        <w:t xml:space="preserve"> </w:t>
      </w:r>
      <w:r w:rsidRPr="00933B59">
        <w:t>than</w:t>
      </w:r>
      <w:r w:rsidR="00EE7F38">
        <w:t xml:space="preserve"> </w:t>
      </w:r>
      <w:r w:rsidRPr="00933B59">
        <w:t>average</w:t>
      </w:r>
      <w:r w:rsidR="00EE7F38">
        <w:t xml:space="preserve"> </w:t>
      </w:r>
      <w:r w:rsidRPr="00933B59">
        <w:lastRenderedPageBreak/>
        <w:t>proportion</w:t>
      </w:r>
      <w:r w:rsidR="00EE7F38">
        <w:t xml:space="preserve"> </w:t>
      </w:r>
      <w:r w:rsidRPr="00933B59">
        <w:t>and</w:t>
      </w:r>
      <w:r w:rsidR="00EE7F38">
        <w:t xml:space="preserve"> </w:t>
      </w:r>
      <w:r w:rsidRPr="00933B59">
        <w:t>in</w:t>
      </w:r>
      <w:r w:rsidR="00EE7F38">
        <w:t xml:space="preserve"> </w:t>
      </w:r>
      <w:r w:rsidRPr="00933B59">
        <w:t>less</w:t>
      </w:r>
      <w:r w:rsidR="00EE7F38">
        <w:t xml:space="preserve"> </w:t>
      </w:r>
      <w:r w:rsidRPr="00933B59">
        <w:t>favourable</w:t>
      </w:r>
      <w:r w:rsidR="00EE7F38">
        <w:t xml:space="preserve"> </w:t>
      </w:r>
      <w:r w:rsidRPr="00933B59">
        <w:t>positions.</w:t>
      </w:r>
      <w:r w:rsidR="00EE7F38">
        <w:t xml:space="preserve"> </w:t>
      </w:r>
      <w:r w:rsidRPr="00933B59">
        <w:t>In</w:t>
      </w:r>
      <w:r w:rsidR="00EE7F38">
        <w:t xml:space="preserve"> </w:t>
      </w:r>
      <w:r w:rsidRPr="00933B59">
        <w:t>addition</w:t>
      </w:r>
      <w:r w:rsidR="00EE7F38">
        <w:t xml:space="preserve"> </w:t>
      </w:r>
      <w:r w:rsidRPr="00933B59">
        <w:t>to</w:t>
      </w:r>
      <w:r w:rsidR="00EE7F38">
        <w:t xml:space="preserve"> </w:t>
      </w:r>
      <w:r w:rsidRPr="00933B59">
        <w:t>the</w:t>
      </w:r>
      <w:r w:rsidR="00EE7F38">
        <w:t xml:space="preserve"> </w:t>
      </w:r>
      <w:r w:rsidRPr="00933B59">
        <w:t>composition</w:t>
      </w:r>
      <w:r w:rsidR="00EE7F38">
        <w:t xml:space="preserve"> </w:t>
      </w:r>
      <w:r w:rsidRPr="00933B59">
        <w:t>by</w:t>
      </w:r>
      <w:r w:rsidR="00EE7F38">
        <w:t xml:space="preserve"> </w:t>
      </w:r>
      <w:r w:rsidRPr="00933B59">
        <w:t>educational</w:t>
      </w:r>
      <w:r w:rsidR="00EE7F38">
        <w:t xml:space="preserve"> </w:t>
      </w:r>
      <w:r w:rsidRPr="00933B59">
        <w:t>attainment,</w:t>
      </w:r>
      <w:r w:rsidR="00EE7F38">
        <w:t xml:space="preserve"> </w:t>
      </w:r>
      <w:r w:rsidRPr="00933B59">
        <w:t>the</w:t>
      </w:r>
      <w:r w:rsidR="00EE7F38">
        <w:t xml:space="preserve"> </w:t>
      </w:r>
      <w:r w:rsidRPr="00933B59">
        <w:t>territorial</w:t>
      </w:r>
      <w:r w:rsidR="00EE7F38">
        <w:t xml:space="preserve"> </w:t>
      </w:r>
      <w:r w:rsidRPr="00933B59">
        <w:t>distribution</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population</w:t>
      </w:r>
      <w:r w:rsidR="00EE7F38">
        <w:t xml:space="preserve"> </w:t>
      </w:r>
      <w:r w:rsidRPr="00933B59">
        <w:t>and</w:t>
      </w:r>
      <w:r w:rsidR="00EE7F38">
        <w:t xml:space="preserve"> </w:t>
      </w:r>
      <w:r w:rsidRPr="00933B59">
        <w:t>the</w:t>
      </w:r>
      <w:r w:rsidR="00EE7F38">
        <w:t xml:space="preserve"> </w:t>
      </w:r>
      <w:r w:rsidRPr="00933B59">
        <w:t>low</w:t>
      </w:r>
      <w:r w:rsidR="00EE7F38">
        <w:t xml:space="preserve"> </w:t>
      </w:r>
      <w:r w:rsidRPr="00933B59">
        <w:t>employment</w:t>
      </w:r>
      <w:r w:rsidR="00EE7F38">
        <w:t xml:space="preserve"> </w:t>
      </w:r>
      <w:r w:rsidRPr="00933B59">
        <w:t>rate</w:t>
      </w:r>
      <w:r w:rsidR="00EE7F38">
        <w:t xml:space="preserve"> </w:t>
      </w:r>
      <w:r w:rsidRPr="00933B59">
        <w:t>of</w:t>
      </w:r>
      <w:r w:rsidR="00EE7F38">
        <w:t xml:space="preserve"> </w:t>
      </w:r>
      <w:r w:rsidRPr="00933B59">
        <w:t>Roma</w:t>
      </w:r>
      <w:r w:rsidR="00EE7F38">
        <w:t xml:space="preserve"> </w:t>
      </w:r>
      <w:r w:rsidRPr="00933B59">
        <w:t>women</w:t>
      </w:r>
      <w:r w:rsidR="00EE7F38">
        <w:t xml:space="preserve"> </w:t>
      </w:r>
      <w:r w:rsidRPr="00933B59">
        <w:t>also</w:t>
      </w:r>
      <w:r w:rsidR="00EE7F38">
        <w:t xml:space="preserve"> </w:t>
      </w:r>
      <w:r w:rsidRPr="00933B59">
        <w:t>contribute</w:t>
      </w:r>
      <w:r w:rsidR="00EE7F38">
        <w:t xml:space="preserve"> </w:t>
      </w:r>
      <w:r w:rsidRPr="00933B59">
        <w:t>to</w:t>
      </w:r>
      <w:r w:rsidR="00EE7F38">
        <w:t xml:space="preserve"> </w:t>
      </w:r>
      <w:r w:rsidRPr="00933B59">
        <w:t>the</w:t>
      </w:r>
      <w:r w:rsidR="00EE7F38">
        <w:t xml:space="preserve"> </w:t>
      </w:r>
      <w:r w:rsidRPr="00933B59">
        <w:t>low</w:t>
      </w:r>
      <w:r w:rsidR="00EE7F38">
        <w:t xml:space="preserve"> </w:t>
      </w:r>
      <w:r w:rsidRPr="00933B59">
        <w:t>employment</w:t>
      </w:r>
      <w:r w:rsidR="00EE7F38">
        <w:t xml:space="preserve"> </w:t>
      </w:r>
      <w:r w:rsidRPr="00933B59">
        <w:t>rate.</w:t>
      </w:r>
    </w:p>
    <w:p w14:paraId="30C5A701" w14:textId="5EAEB81B" w:rsidR="00582FB8" w:rsidRPr="00933B59" w:rsidRDefault="00582FB8" w:rsidP="00ED2374">
      <w:pPr>
        <w:pStyle w:val="SingleTxtG"/>
      </w:pPr>
      <w:r w:rsidRPr="00933B59">
        <w:rPr>
          <w:bCs/>
        </w:rPr>
        <w:t>130.</w:t>
      </w:r>
      <w:r w:rsidRPr="00933B59">
        <w:rPr>
          <w:bCs/>
        </w:rPr>
        <w:tab/>
      </w:r>
      <w:r w:rsidRPr="00933B59">
        <w:t>Between</w:t>
      </w:r>
      <w:r w:rsidR="00EE7F38">
        <w:t xml:space="preserve"> </w:t>
      </w:r>
      <w:r w:rsidRPr="00933B59">
        <w:t>2014</w:t>
      </w:r>
      <w:r w:rsidR="00EE7F38">
        <w:t xml:space="preserve"> </w:t>
      </w:r>
      <w:r w:rsidRPr="00933B59">
        <w:t>and</w:t>
      </w:r>
      <w:r w:rsidR="00EE7F38">
        <w:t xml:space="preserve"> </w:t>
      </w:r>
      <w:r w:rsidRPr="00933B59">
        <w:t>2020,</w:t>
      </w:r>
      <w:r w:rsidR="00EE7F38">
        <w:t xml:space="preserve"> </w:t>
      </w:r>
      <w:r w:rsidRPr="00933B59">
        <w:t>the</w:t>
      </w:r>
      <w:r w:rsidR="00EE7F38">
        <w:t xml:space="preserve"> </w:t>
      </w:r>
      <w:r w:rsidRPr="00933B59">
        <w:t>labour</w:t>
      </w:r>
      <w:r w:rsidR="00EE7F38">
        <w:t xml:space="preserve"> </w:t>
      </w:r>
      <w:r w:rsidRPr="00933B59">
        <w:t>market</w:t>
      </w:r>
      <w:r w:rsidR="00EE7F38">
        <w:t xml:space="preserve"> </w:t>
      </w:r>
      <w:r w:rsidRPr="00933B59">
        <w:t>situation</w:t>
      </w:r>
      <w:r w:rsidR="00EE7F38">
        <w:t xml:space="preserve"> </w:t>
      </w:r>
      <w:r w:rsidRPr="00933B59">
        <w:t>of</w:t>
      </w:r>
      <w:r w:rsidR="00EE7F38">
        <w:t xml:space="preserve"> </w:t>
      </w:r>
      <w:r w:rsidRPr="00933B59">
        <w:t>both</w:t>
      </w:r>
      <w:r w:rsidR="00EE7F38">
        <w:t xml:space="preserve"> </w:t>
      </w:r>
      <w:r w:rsidRPr="00933B59">
        <w:t>the</w:t>
      </w:r>
      <w:r w:rsidR="00EE7F38">
        <w:t xml:space="preserve"> </w:t>
      </w:r>
      <w:r w:rsidRPr="00933B59">
        <w:t>Roma</w:t>
      </w:r>
      <w:r w:rsidR="00EE7F38">
        <w:t xml:space="preserve"> </w:t>
      </w:r>
      <w:r w:rsidRPr="00933B59">
        <w:t>and</w:t>
      </w:r>
      <w:r w:rsidR="00EE7F38">
        <w:t xml:space="preserve"> </w:t>
      </w:r>
      <w:r w:rsidRPr="00933B59">
        <w:t>non-Roma</w:t>
      </w:r>
      <w:r w:rsidR="00EE7F38">
        <w:t xml:space="preserve"> </w:t>
      </w:r>
      <w:r w:rsidRPr="00933B59">
        <w:t>groups</w:t>
      </w:r>
      <w:r w:rsidR="00EE7F38">
        <w:t xml:space="preserve"> </w:t>
      </w:r>
      <w:r w:rsidRPr="00933B59">
        <w:t>improved</w:t>
      </w:r>
      <w:r w:rsidR="00EE7F38">
        <w:t xml:space="preserve"> </w:t>
      </w:r>
      <w:r w:rsidRPr="00933B59">
        <w:t>significantly.</w:t>
      </w:r>
      <w:r w:rsidR="00EE7F38">
        <w:t xml:space="preserve"> </w:t>
      </w:r>
      <w:r w:rsidRPr="00933B59">
        <w:t>Despite</w:t>
      </w:r>
      <w:r w:rsidR="00EE7F38">
        <w:t xml:space="preserve"> </w:t>
      </w:r>
      <w:r w:rsidRPr="00933B59">
        <w:t>an</w:t>
      </w:r>
      <w:r w:rsidR="00EE7F38">
        <w:t xml:space="preserve"> </w:t>
      </w:r>
      <w:r w:rsidRPr="00933B59">
        <w:t>increase</w:t>
      </w:r>
      <w:r w:rsidR="00EE7F38">
        <w:t xml:space="preserve"> </w:t>
      </w:r>
      <w:r w:rsidRPr="00933B59">
        <w:t>of</w:t>
      </w:r>
      <w:r w:rsidR="00EE7F38">
        <w:t xml:space="preserve"> </w:t>
      </w:r>
      <w:r w:rsidRPr="00933B59">
        <w:t>more</w:t>
      </w:r>
      <w:r w:rsidR="00EE7F38">
        <w:t xml:space="preserve"> </w:t>
      </w:r>
      <w:r w:rsidRPr="00933B59">
        <w:t>than</w:t>
      </w:r>
      <w:r w:rsidR="00EE7F38">
        <w:t xml:space="preserve"> </w:t>
      </w:r>
      <w:r w:rsidRPr="00933B59">
        <w:t>20</w:t>
      </w:r>
      <w:r w:rsidR="00EE7F38">
        <w:t xml:space="preserve"> </w:t>
      </w:r>
      <w:r w:rsidRPr="00933B59">
        <w:t>percentage</w:t>
      </w:r>
      <w:r w:rsidR="00EE7F38">
        <w:t xml:space="preserve"> </w:t>
      </w:r>
      <w:r w:rsidRPr="00933B59">
        <w:t>points</w:t>
      </w:r>
      <w:r w:rsidR="00EE7F38">
        <w:t xml:space="preserve"> </w:t>
      </w:r>
      <w:r w:rsidRPr="00933B59">
        <w:t>in</w:t>
      </w:r>
      <w:r w:rsidR="00EE7F38">
        <w:t xml:space="preserve"> </w:t>
      </w:r>
      <w:r w:rsidRPr="00933B59">
        <w:t>Roma</w:t>
      </w:r>
      <w:r w:rsidR="00EE7F38">
        <w:t xml:space="preserve"> </w:t>
      </w:r>
      <w:r w:rsidRPr="00933B59">
        <w:rPr>
          <w:lang w:eastAsia="hu-HU"/>
        </w:rPr>
        <w:t>employment</w:t>
      </w:r>
      <w:r w:rsidRPr="00933B59">
        <w:t>,</w:t>
      </w:r>
      <w:r w:rsidR="00EE7F38">
        <w:t xml:space="preserve"> </w:t>
      </w:r>
      <w:r w:rsidRPr="00933B59">
        <w:t>their</w:t>
      </w:r>
      <w:r w:rsidR="00EE7F38">
        <w:t xml:space="preserve"> </w:t>
      </w:r>
      <w:r w:rsidRPr="00933B59">
        <w:t>relative</w:t>
      </w:r>
      <w:r w:rsidR="00EE7F38">
        <w:t xml:space="preserve"> </w:t>
      </w:r>
      <w:r w:rsidRPr="00933B59">
        <w:t>positions</w:t>
      </w:r>
      <w:r w:rsidR="00EE7F38">
        <w:t xml:space="preserve"> </w:t>
      </w:r>
      <w:r w:rsidRPr="00933B59">
        <w:t>have</w:t>
      </w:r>
      <w:r w:rsidR="00EE7F38">
        <w:t xml:space="preserve"> </w:t>
      </w:r>
      <w:r w:rsidRPr="00933B59">
        <w:t>not</w:t>
      </w:r>
      <w:r w:rsidR="00EE7F38">
        <w:t xml:space="preserve"> </w:t>
      </w:r>
      <w:r w:rsidRPr="00933B59">
        <w:t>improved,</w:t>
      </w:r>
      <w:r w:rsidR="00EE7F38">
        <w:t xml:space="preserve"> </w:t>
      </w:r>
      <w:r w:rsidRPr="00933B59">
        <w:t>with</w:t>
      </w:r>
      <w:r w:rsidR="00EE7F38">
        <w:t xml:space="preserve"> </w:t>
      </w:r>
      <w:r w:rsidRPr="00933B59">
        <w:t>the</w:t>
      </w:r>
      <w:r w:rsidR="00EE7F38">
        <w:t xml:space="preserve"> </w:t>
      </w:r>
      <w:r w:rsidRPr="00933B59">
        <w:t>gap</w:t>
      </w:r>
      <w:r w:rsidR="00EE7F38">
        <w:t xml:space="preserve"> </w:t>
      </w:r>
      <w:r w:rsidRPr="00933B59">
        <w:t>with</w:t>
      </w:r>
      <w:r w:rsidR="00EE7F38">
        <w:t xml:space="preserve"> </w:t>
      </w:r>
      <w:r w:rsidRPr="00933B59">
        <w:t>non-Roma</w:t>
      </w:r>
      <w:r w:rsidR="00EE7F38">
        <w:t xml:space="preserve"> </w:t>
      </w:r>
      <w:r w:rsidRPr="00933B59">
        <w:t>in</w:t>
      </w:r>
      <w:r w:rsidR="00EE7F38">
        <w:t xml:space="preserve"> </w:t>
      </w:r>
      <w:r w:rsidRPr="00933B59">
        <w:t>2020</w:t>
      </w:r>
      <w:r w:rsidR="00EE7F38">
        <w:t xml:space="preserve"> </w:t>
      </w:r>
      <w:r w:rsidRPr="00933B59">
        <w:t>still</w:t>
      </w:r>
      <w:r w:rsidR="00EE7F38">
        <w:t xml:space="preserve"> </w:t>
      </w:r>
      <w:r w:rsidRPr="00933B59">
        <w:t>standing</w:t>
      </w:r>
      <w:r w:rsidR="00EE7F38">
        <w:t xml:space="preserve"> </w:t>
      </w:r>
      <w:r w:rsidRPr="00933B59">
        <w:t>at</w:t>
      </w:r>
      <w:r w:rsidR="00EE7F38">
        <w:t xml:space="preserve"> </w:t>
      </w:r>
      <w:r w:rsidRPr="00933B59">
        <w:t>27.6</w:t>
      </w:r>
      <w:r w:rsidR="00EE7F38">
        <w:t xml:space="preserve"> </w:t>
      </w:r>
      <w:r w:rsidRPr="00933B59">
        <w:t>percentage</w:t>
      </w:r>
      <w:r w:rsidR="00EE7F38">
        <w:t xml:space="preserve"> </w:t>
      </w:r>
      <w:r w:rsidRPr="00933B59">
        <w:t>points.</w:t>
      </w:r>
    </w:p>
    <w:p w14:paraId="29A4AC54" w14:textId="6EDFA191" w:rsidR="00582FB8" w:rsidRPr="00933B59" w:rsidRDefault="00582FB8" w:rsidP="00ED2374">
      <w:pPr>
        <w:pStyle w:val="SingleTxtG"/>
      </w:pPr>
      <w:r w:rsidRPr="00933B59">
        <w:rPr>
          <w:bCs/>
        </w:rPr>
        <w:t>131.</w:t>
      </w:r>
      <w:r w:rsidRPr="00933B59">
        <w:rPr>
          <w:bCs/>
        </w:rPr>
        <w:tab/>
      </w:r>
      <w:r w:rsidRPr="00933B59">
        <w:t>The</w:t>
      </w:r>
      <w:r w:rsidR="00EE7F38">
        <w:t xml:space="preserve"> </w:t>
      </w:r>
      <w:r w:rsidRPr="00933B59">
        <w:t>difference</w:t>
      </w:r>
      <w:r w:rsidR="00EE7F38">
        <w:t xml:space="preserve"> </w:t>
      </w:r>
      <w:r w:rsidRPr="00933B59">
        <w:t>between</w:t>
      </w:r>
      <w:r w:rsidR="00EE7F38">
        <w:t xml:space="preserve"> </w:t>
      </w:r>
      <w:r w:rsidRPr="00933B59">
        <w:t>the</w:t>
      </w:r>
      <w:r w:rsidR="00EE7F38">
        <w:t xml:space="preserve"> </w:t>
      </w:r>
      <w:r w:rsidRPr="00933B59">
        <w:t>employment</w:t>
      </w:r>
      <w:r w:rsidR="00EE7F38">
        <w:t xml:space="preserve"> </w:t>
      </w:r>
      <w:r w:rsidRPr="00933B59">
        <w:t>rates</w:t>
      </w:r>
      <w:r w:rsidR="00EE7F38">
        <w:t xml:space="preserve"> </w:t>
      </w:r>
      <w:r w:rsidRPr="00933B59">
        <w:t>of</w:t>
      </w:r>
      <w:r w:rsidR="00EE7F38">
        <w:t xml:space="preserve"> </w:t>
      </w:r>
      <w:r w:rsidRPr="00933B59">
        <w:t>men</w:t>
      </w:r>
      <w:r w:rsidR="00EE7F38">
        <w:t xml:space="preserve"> </w:t>
      </w:r>
      <w:r w:rsidRPr="00933B59">
        <w:t>and</w:t>
      </w:r>
      <w:r w:rsidR="00EE7F38">
        <w:t xml:space="preserve"> </w:t>
      </w:r>
      <w:r w:rsidRPr="00933B59">
        <w:t>women</w:t>
      </w:r>
      <w:r w:rsidR="00EE7F38">
        <w:t xml:space="preserve"> </w:t>
      </w:r>
      <w:r w:rsidRPr="00933B59">
        <w:t>of</w:t>
      </w:r>
      <w:r w:rsidR="00EE7F38">
        <w:t xml:space="preserve"> </w:t>
      </w:r>
      <w:r w:rsidRPr="00933B59">
        <w:t>those</w:t>
      </w:r>
      <w:r w:rsidR="00EE7F38">
        <w:t xml:space="preserve"> </w:t>
      </w:r>
      <w:r w:rsidRPr="00933B59">
        <w:t>who</w:t>
      </w:r>
      <w:r w:rsidR="00EE7F38">
        <w:t xml:space="preserve"> </w:t>
      </w:r>
      <w:r w:rsidRPr="00933B59">
        <w:t>profess</w:t>
      </w:r>
      <w:r w:rsidR="00EE7F38">
        <w:t xml:space="preserve"> </w:t>
      </w:r>
      <w:r w:rsidRPr="00933B59">
        <w:t>to</w:t>
      </w:r>
      <w:r w:rsidR="00EE7F38">
        <w:t xml:space="preserve"> </w:t>
      </w:r>
      <w:r w:rsidRPr="00933B59">
        <w:t>be</w:t>
      </w:r>
      <w:r w:rsidR="00EE7F38">
        <w:t xml:space="preserve"> </w:t>
      </w:r>
      <w:r w:rsidRPr="00933B59">
        <w:rPr>
          <w:lang w:eastAsia="hu-HU"/>
        </w:rPr>
        <w:t>Roma</w:t>
      </w:r>
      <w:r w:rsidR="00EE7F38">
        <w:t xml:space="preserve"> </w:t>
      </w:r>
      <w:r w:rsidRPr="00933B59">
        <w:t>is</w:t>
      </w:r>
      <w:r w:rsidR="00EE7F38">
        <w:t xml:space="preserve"> </w:t>
      </w:r>
      <w:r w:rsidRPr="00933B59">
        <w:t>significantly</w:t>
      </w:r>
      <w:r w:rsidR="00EE7F38">
        <w:t xml:space="preserve"> </w:t>
      </w:r>
      <w:r w:rsidRPr="00933B59">
        <w:t>larger</w:t>
      </w:r>
      <w:r w:rsidR="00EE7F38">
        <w:t xml:space="preserve"> </w:t>
      </w:r>
      <w:r w:rsidRPr="00933B59">
        <w:t>than</w:t>
      </w:r>
      <w:r w:rsidR="00EE7F38">
        <w:t xml:space="preserve"> </w:t>
      </w:r>
      <w:r w:rsidRPr="00933B59">
        <w:t>that</w:t>
      </w:r>
      <w:r w:rsidR="00EE7F38">
        <w:t xml:space="preserve"> </w:t>
      </w:r>
      <w:r w:rsidRPr="00933B59">
        <w:t>in</w:t>
      </w:r>
      <w:r w:rsidR="00EE7F38">
        <w:t xml:space="preserve"> </w:t>
      </w:r>
      <w:r w:rsidRPr="00933B59">
        <w:t>the</w:t>
      </w:r>
      <w:r w:rsidR="00EE7F38">
        <w:t xml:space="preserve"> </w:t>
      </w:r>
      <w:r w:rsidRPr="00933B59">
        <w:t>majority</w:t>
      </w:r>
      <w:r w:rsidR="00EE7F38">
        <w:t xml:space="preserve"> </w:t>
      </w:r>
      <w:r w:rsidRPr="00933B59">
        <w:t>society.</w:t>
      </w:r>
      <w:r w:rsidR="00EE7F38">
        <w:t xml:space="preserve"> </w:t>
      </w:r>
      <w:r w:rsidRPr="00933B59">
        <w:t>In</w:t>
      </w:r>
      <w:r w:rsidR="00EE7F38">
        <w:t xml:space="preserve"> </w:t>
      </w:r>
      <w:r w:rsidRPr="00933B59">
        <w:t>2020,</w:t>
      </w:r>
      <w:r w:rsidR="00EE7F38">
        <w:t xml:space="preserve"> </w:t>
      </w:r>
      <w:r w:rsidRPr="00933B59">
        <w:t>54.7%</w:t>
      </w:r>
      <w:r w:rsidR="00EE7F38">
        <w:t xml:space="preserve"> </w:t>
      </w:r>
      <w:r w:rsidRPr="00933B59">
        <w:t>of</w:t>
      </w:r>
      <w:r w:rsidR="00EE7F38">
        <w:t xml:space="preserve"> </w:t>
      </w:r>
      <w:r w:rsidRPr="00933B59">
        <w:t>Roma</w:t>
      </w:r>
      <w:r w:rsidR="00EE7F38">
        <w:t xml:space="preserve"> </w:t>
      </w:r>
      <w:r w:rsidRPr="00933B59">
        <w:t>men</w:t>
      </w:r>
      <w:r w:rsidR="00EE7F38">
        <w:t xml:space="preserve"> </w:t>
      </w:r>
      <w:r w:rsidRPr="00933B59">
        <w:t>aged</w:t>
      </w:r>
      <w:r w:rsidR="00EE7F38">
        <w:t xml:space="preserve"> </w:t>
      </w:r>
      <w:r w:rsidRPr="00933B59">
        <w:t>15–64</w:t>
      </w:r>
      <w:r w:rsidR="00EE7F38">
        <w:t xml:space="preserve"> </w:t>
      </w:r>
      <w:r w:rsidRPr="00933B59">
        <w:t>were</w:t>
      </w:r>
      <w:r w:rsidR="00EE7F38">
        <w:t xml:space="preserve"> </w:t>
      </w:r>
      <w:r w:rsidRPr="00933B59">
        <w:t>employed,</w:t>
      </w:r>
      <w:r w:rsidR="00EE7F38">
        <w:t xml:space="preserve"> </w:t>
      </w:r>
      <w:r w:rsidRPr="00933B59">
        <w:t>but</w:t>
      </w:r>
      <w:r w:rsidR="00EE7F38">
        <w:t xml:space="preserve"> </w:t>
      </w:r>
      <w:r w:rsidRPr="00933B59">
        <w:t>only</w:t>
      </w:r>
      <w:r w:rsidR="00EE7F38">
        <w:t xml:space="preserve"> </w:t>
      </w:r>
      <w:r w:rsidRPr="00933B59">
        <w:t>35.1%</w:t>
      </w:r>
      <w:r w:rsidR="00EE7F38">
        <w:t xml:space="preserve"> </w:t>
      </w:r>
      <w:r w:rsidRPr="00933B59">
        <w:t>of</w:t>
      </w:r>
      <w:r w:rsidR="00EE7F38">
        <w:t xml:space="preserve"> </w:t>
      </w:r>
      <w:r w:rsidRPr="00933B59">
        <w:t>women,</w:t>
      </w:r>
      <w:r w:rsidR="00EE7F38">
        <w:t xml:space="preserve"> </w:t>
      </w:r>
      <w:r w:rsidRPr="00933B59">
        <w:t>although</w:t>
      </w:r>
      <w:r w:rsidR="00EE7F38">
        <w:t xml:space="preserve"> </w:t>
      </w:r>
      <w:r w:rsidRPr="00933B59">
        <w:t>the</w:t>
      </w:r>
      <w:r w:rsidR="00EE7F38">
        <w:t xml:space="preserve"> </w:t>
      </w:r>
      <w:r w:rsidRPr="00933B59">
        <w:t>latter</w:t>
      </w:r>
      <w:r w:rsidR="00EE7F38">
        <w:t xml:space="preserve"> </w:t>
      </w:r>
      <w:r w:rsidRPr="00933B59">
        <w:t>rate</w:t>
      </w:r>
      <w:r w:rsidR="00EE7F38">
        <w:t xml:space="preserve"> </w:t>
      </w:r>
      <w:r w:rsidRPr="00933B59">
        <w:t>is</w:t>
      </w:r>
      <w:r w:rsidR="00EE7F38">
        <w:t xml:space="preserve"> </w:t>
      </w:r>
      <w:r w:rsidRPr="00933B59">
        <w:t>almost</w:t>
      </w:r>
      <w:r w:rsidR="00EE7F38">
        <w:t xml:space="preserve"> </w:t>
      </w:r>
      <w:r w:rsidRPr="00933B59">
        <w:t>10</w:t>
      </w:r>
      <w:r w:rsidR="00EE7F38">
        <w:t xml:space="preserve"> </w:t>
      </w:r>
      <w:r w:rsidRPr="00933B59">
        <w:t>percentage</w:t>
      </w:r>
      <w:r w:rsidR="00EE7F38">
        <w:t xml:space="preserve"> </w:t>
      </w:r>
      <w:r w:rsidRPr="00933B59">
        <w:t>points</w:t>
      </w:r>
      <w:r w:rsidR="00EE7F38">
        <w:t xml:space="preserve"> </w:t>
      </w:r>
      <w:r w:rsidRPr="00933B59">
        <w:t>higher</w:t>
      </w:r>
      <w:r w:rsidR="00EE7F38">
        <w:t xml:space="preserve"> </w:t>
      </w:r>
      <w:r w:rsidRPr="00933B59">
        <w:t>than</w:t>
      </w:r>
      <w:r w:rsidR="00EE7F38">
        <w:t xml:space="preserve"> </w:t>
      </w:r>
      <w:r w:rsidRPr="00933B59">
        <w:t>in</w:t>
      </w:r>
      <w:r w:rsidR="00EE7F38">
        <w:t xml:space="preserve"> </w:t>
      </w:r>
      <w:r w:rsidRPr="00933B59">
        <w:t>2014.</w:t>
      </w:r>
    </w:p>
    <w:p w14:paraId="2D73D9A0" w14:textId="12BD238B" w:rsidR="00582FB8" w:rsidRPr="00933B59" w:rsidRDefault="00582FB8" w:rsidP="00A41651">
      <w:pPr>
        <w:pStyle w:val="H23G"/>
      </w:pPr>
      <w:r>
        <w:tab/>
      </w:r>
      <w:r>
        <w:tab/>
      </w:r>
      <w:r w:rsidRPr="00933B59">
        <w:t>The</w:t>
      </w:r>
      <w:r w:rsidR="00EE7F38">
        <w:t xml:space="preserve"> </w:t>
      </w:r>
      <w:r w:rsidRPr="00933B59">
        <w:t>unemployment</w:t>
      </w:r>
      <w:r w:rsidR="00EE7F38">
        <w:t xml:space="preserve"> </w:t>
      </w:r>
      <w:r w:rsidRPr="00933B59">
        <w:t>rate</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and</w:t>
      </w:r>
      <w:r w:rsidR="00EE7F38">
        <w:t xml:space="preserve"> </w:t>
      </w:r>
      <w:r w:rsidRPr="00933B59">
        <w:t>non-Roma</w:t>
      </w:r>
      <w:r w:rsidR="00EE7F38">
        <w:t xml:space="preserve"> </w:t>
      </w:r>
      <w:r w:rsidRPr="00933B59">
        <w:t>population</w:t>
      </w:r>
      <w:r w:rsidR="00EE7F38">
        <w:t xml:space="preserve"> </w:t>
      </w:r>
      <w:r w:rsidRPr="00933B59">
        <w:t>aged</w:t>
      </w:r>
      <w:r w:rsidR="00EE7F38">
        <w:t xml:space="preserve"> </w:t>
      </w:r>
      <w:r w:rsidRPr="00933B59">
        <w:t>15</w:t>
      </w:r>
      <w:r w:rsidR="00F67060">
        <w:t>–</w:t>
      </w:r>
      <w:r w:rsidRPr="00933B59">
        <w:t>74</w:t>
      </w:r>
      <w:r w:rsidR="00EE7F38">
        <w:t xml:space="preserve"> </w:t>
      </w:r>
      <w:r w:rsidRPr="00933B59">
        <w:t>has</w:t>
      </w:r>
      <w:r w:rsidR="00EE7F38">
        <w:t xml:space="preserve"> </w:t>
      </w:r>
      <w:r w:rsidRPr="00933B59">
        <w:t>developed</w:t>
      </w:r>
      <w:r w:rsidR="00EE7F38">
        <w:t xml:space="preserve"> </w:t>
      </w:r>
      <w:r w:rsidRPr="00933B59">
        <w:t>as</w:t>
      </w:r>
      <w:r w:rsidR="00EE7F38">
        <w:t xml:space="preserve"> </w:t>
      </w:r>
      <w:r w:rsidRPr="00933B59">
        <w:t>follows</w:t>
      </w:r>
      <w:r w:rsidR="00EE7F38">
        <w:t xml:space="preserve"> </w:t>
      </w:r>
      <w:r w:rsidRPr="00933B59">
        <w:t>in</w:t>
      </w:r>
      <w:r w:rsidR="00EE7F38">
        <w:t xml:space="preserve"> </w:t>
      </w:r>
      <w:r w:rsidRPr="00933B59">
        <w:t>recent</w:t>
      </w:r>
      <w:r w:rsidR="00EE7F38">
        <w:t xml:space="preserve"> </w:t>
      </w:r>
      <w:r w:rsidRPr="00933B59">
        <w:t>years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4"/>
        <w:gridCol w:w="693"/>
        <w:gridCol w:w="692"/>
        <w:gridCol w:w="692"/>
        <w:gridCol w:w="692"/>
        <w:gridCol w:w="692"/>
        <w:gridCol w:w="692"/>
        <w:gridCol w:w="692"/>
        <w:gridCol w:w="692"/>
      </w:tblGrid>
      <w:tr w:rsidR="00582FB8" w:rsidRPr="00A41651" w14:paraId="256CB1A1" w14:textId="77777777" w:rsidTr="00621C2B">
        <w:trPr>
          <w:tblHeader/>
        </w:trPr>
        <w:tc>
          <w:tcPr>
            <w:tcW w:w="1834" w:type="dxa"/>
            <w:tcBorders>
              <w:top w:val="single" w:sz="4" w:space="0" w:color="auto"/>
              <w:bottom w:val="single" w:sz="12" w:space="0" w:color="auto"/>
            </w:tcBorders>
            <w:shd w:val="clear" w:color="auto" w:fill="auto"/>
            <w:vAlign w:val="bottom"/>
          </w:tcPr>
          <w:p w14:paraId="50709110" w14:textId="77777777" w:rsidR="00582FB8" w:rsidRPr="00A41651" w:rsidRDefault="00582FB8" w:rsidP="00A41651">
            <w:pPr>
              <w:suppressAutoHyphens w:val="0"/>
              <w:spacing w:before="80" w:after="80" w:line="200" w:lineRule="exact"/>
              <w:ind w:right="113"/>
              <w:rPr>
                <w:i/>
                <w:sz w:val="16"/>
              </w:rPr>
            </w:pPr>
          </w:p>
        </w:tc>
        <w:tc>
          <w:tcPr>
            <w:tcW w:w="693" w:type="dxa"/>
            <w:tcBorders>
              <w:top w:val="single" w:sz="4" w:space="0" w:color="auto"/>
              <w:bottom w:val="single" w:sz="12" w:space="0" w:color="auto"/>
            </w:tcBorders>
            <w:shd w:val="clear" w:color="auto" w:fill="auto"/>
            <w:vAlign w:val="bottom"/>
          </w:tcPr>
          <w:p w14:paraId="0979E6A9" w14:textId="77777777" w:rsidR="00582FB8" w:rsidRPr="00A41651" w:rsidRDefault="00582FB8" w:rsidP="00A41651">
            <w:pPr>
              <w:suppressAutoHyphens w:val="0"/>
              <w:spacing w:before="80" w:after="80" w:line="200" w:lineRule="exact"/>
              <w:ind w:right="113"/>
              <w:jc w:val="right"/>
              <w:rPr>
                <w:rFonts w:eastAsia="Calibri"/>
                <w:i/>
                <w:sz w:val="16"/>
              </w:rPr>
            </w:pPr>
            <w:r w:rsidRPr="00A41651">
              <w:rPr>
                <w:rFonts w:eastAsia="Calibri"/>
                <w:i/>
                <w:sz w:val="16"/>
              </w:rPr>
              <w:t>2013</w:t>
            </w:r>
          </w:p>
        </w:tc>
        <w:tc>
          <w:tcPr>
            <w:tcW w:w="692" w:type="dxa"/>
            <w:tcBorders>
              <w:top w:val="single" w:sz="4" w:space="0" w:color="auto"/>
              <w:bottom w:val="single" w:sz="12" w:space="0" w:color="auto"/>
            </w:tcBorders>
            <w:shd w:val="clear" w:color="auto" w:fill="auto"/>
            <w:vAlign w:val="bottom"/>
          </w:tcPr>
          <w:p w14:paraId="24929EB0" w14:textId="77777777" w:rsidR="00582FB8" w:rsidRPr="00A41651" w:rsidRDefault="00582FB8" w:rsidP="00A41651">
            <w:pPr>
              <w:suppressAutoHyphens w:val="0"/>
              <w:spacing w:before="80" w:after="80" w:line="200" w:lineRule="exact"/>
              <w:ind w:right="113"/>
              <w:jc w:val="right"/>
              <w:rPr>
                <w:rFonts w:eastAsia="Calibri"/>
                <w:i/>
                <w:sz w:val="16"/>
              </w:rPr>
            </w:pPr>
            <w:r w:rsidRPr="00A41651">
              <w:rPr>
                <w:rFonts w:eastAsia="Calibri"/>
                <w:i/>
                <w:sz w:val="16"/>
              </w:rPr>
              <w:t>2014</w:t>
            </w:r>
          </w:p>
        </w:tc>
        <w:tc>
          <w:tcPr>
            <w:tcW w:w="692" w:type="dxa"/>
            <w:tcBorders>
              <w:top w:val="single" w:sz="4" w:space="0" w:color="auto"/>
              <w:bottom w:val="single" w:sz="12" w:space="0" w:color="auto"/>
            </w:tcBorders>
            <w:shd w:val="clear" w:color="auto" w:fill="auto"/>
            <w:vAlign w:val="bottom"/>
          </w:tcPr>
          <w:p w14:paraId="27DE8FBE" w14:textId="77777777" w:rsidR="00582FB8" w:rsidRPr="00A41651" w:rsidRDefault="00582FB8" w:rsidP="00A41651">
            <w:pPr>
              <w:suppressAutoHyphens w:val="0"/>
              <w:spacing w:before="80" w:after="80" w:line="200" w:lineRule="exact"/>
              <w:ind w:right="113"/>
              <w:jc w:val="right"/>
              <w:rPr>
                <w:rFonts w:eastAsia="Calibri"/>
                <w:i/>
                <w:sz w:val="16"/>
              </w:rPr>
            </w:pPr>
            <w:r w:rsidRPr="00A41651">
              <w:rPr>
                <w:rFonts w:eastAsia="Calibri"/>
                <w:i/>
                <w:sz w:val="16"/>
              </w:rPr>
              <w:t>2015</w:t>
            </w:r>
          </w:p>
        </w:tc>
        <w:tc>
          <w:tcPr>
            <w:tcW w:w="692" w:type="dxa"/>
            <w:tcBorders>
              <w:top w:val="single" w:sz="4" w:space="0" w:color="auto"/>
              <w:bottom w:val="single" w:sz="12" w:space="0" w:color="auto"/>
            </w:tcBorders>
            <w:shd w:val="clear" w:color="auto" w:fill="auto"/>
            <w:vAlign w:val="bottom"/>
          </w:tcPr>
          <w:p w14:paraId="203D42A5" w14:textId="77777777" w:rsidR="00582FB8" w:rsidRPr="00A41651" w:rsidRDefault="00582FB8" w:rsidP="00A41651">
            <w:pPr>
              <w:suppressAutoHyphens w:val="0"/>
              <w:spacing w:before="80" w:after="80" w:line="200" w:lineRule="exact"/>
              <w:ind w:right="113"/>
              <w:jc w:val="right"/>
              <w:rPr>
                <w:rFonts w:eastAsia="Calibri"/>
                <w:i/>
                <w:sz w:val="16"/>
              </w:rPr>
            </w:pPr>
            <w:r w:rsidRPr="00A41651">
              <w:rPr>
                <w:rFonts w:eastAsia="Calibri"/>
                <w:i/>
                <w:sz w:val="16"/>
              </w:rPr>
              <w:t>2016</w:t>
            </w:r>
          </w:p>
        </w:tc>
        <w:tc>
          <w:tcPr>
            <w:tcW w:w="692" w:type="dxa"/>
            <w:tcBorders>
              <w:top w:val="single" w:sz="4" w:space="0" w:color="auto"/>
              <w:bottom w:val="single" w:sz="12" w:space="0" w:color="auto"/>
            </w:tcBorders>
            <w:shd w:val="clear" w:color="auto" w:fill="auto"/>
            <w:vAlign w:val="bottom"/>
          </w:tcPr>
          <w:p w14:paraId="69326684" w14:textId="77777777" w:rsidR="00582FB8" w:rsidRPr="00A41651" w:rsidRDefault="00582FB8" w:rsidP="00A41651">
            <w:pPr>
              <w:suppressAutoHyphens w:val="0"/>
              <w:spacing w:before="80" w:after="80" w:line="200" w:lineRule="exact"/>
              <w:ind w:right="113"/>
              <w:jc w:val="right"/>
              <w:rPr>
                <w:rFonts w:eastAsia="Calibri"/>
                <w:i/>
                <w:sz w:val="16"/>
              </w:rPr>
            </w:pPr>
            <w:r w:rsidRPr="00A41651">
              <w:rPr>
                <w:rFonts w:eastAsia="Calibri"/>
                <w:i/>
                <w:sz w:val="16"/>
              </w:rPr>
              <w:t>2017</w:t>
            </w:r>
          </w:p>
        </w:tc>
        <w:tc>
          <w:tcPr>
            <w:tcW w:w="692" w:type="dxa"/>
            <w:tcBorders>
              <w:top w:val="single" w:sz="4" w:space="0" w:color="auto"/>
              <w:bottom w:val="single" w:sz="12" w:space="0" w:color="auto"/>
            </w:tcBorders>
            <w:shd w:val="clear" w:color="auto" w:fill="auto"/>
            <w:vAlign w:val="bottom"/>
          </w:tcPr>
          <w:p w14:paraId="4D93C718" w14:textId="77777777" w:rsidR="00582FB8" w:rsidRPr="00A41651" w:rsidRDefault="00582FB8" w:rsidP="00A41651">
            <w:pPr>
              <w:suppressAutoHyphens w:val="0"/>
              <w:spacing w:before="80" w:after="80" w:line="200" w:lineRule="exact"/>
              <w:ind w:right="113"/>
              <w:jc w:val="right"/>
              <w:rPr>
                <w:rFonts w:eastAsia="Calibri"/>
                <w:i/>
                <w:sz w:val="16"/>
              </w:rPr>
            </w:pPr>
            <w:r w:rsidRPr="00A41651">
              <w:rPr>
                <w:rFonts w:eastAsia="Calibri"/>
                <w:i/>
                <w:sz w:val="16"/>
              </w:rPr>
              <w:t>2018</w:t>
            </w:r>
          </w:p>
        </w:tc>
        <w:tc>
          <w:tcPr>
            <w:tcW w:w="692" w:type="dxa"/>
            <w:tcBorders>
              <w:top w:val="single" w:sz="4" w:space="0" w:color="auto"/>
              <w:bottom w:val="single" w:sz="12" w:space="0" w:color="auto"/>
            </w:tcBorders>
            <w:shd w:val="clear" w:color="auto" w:fill="auto"/>
            <w:vAlign w:val="bottom"/>
          </w:tcPr>
          <w:p w14:paraId="3949C833" w14:textId="77777777" w:rsidR="00582FB8" w:rsidRPr="00A41651" w:rsidRDefault="00582FB8" w:rsidP="00A41651">
            <w:pPr>
              <w:suppressAutoHyphens w:val="0"/>
              <w:spacing w:before="80" w:after="80" w:line="200" w:lineRule="exact"/>
              <w:ind w:right="113"/>
              <w:jc w:val="right"/>
              <w:rPr>
                <w:rFonts w:eastAsia="Calibri"/>
                <w:i/>
                <w:sz w:val="16"/>
              </w:rPr>
            </w:pPr>
            <w:r w:rsidRPr="00A41651">
              <w:rPr>
                <w:rFonts w:eastAsia="Calibri"/>
                <w:i/>
                <w:sz w:val="16"/>
              </w:rPr>
              <w:t>2019</w:t>
            </w:r>
          </w:p>
        </w:tc>
        <w:tc>
          <w:tcPr>
            <w:tcW w:w="692" w:type="dxa"/>
            <w:tcBorders>
              <w:top w:val="single" w:sz="4" w:space="0" w:color="auto"/>
              <w:bottom w:val="single" w:sz="12" w:space="0" w:color="auto"/>
            </w:tcBorders>
            <w:shd w:val="clear" w:color="auto" w:fill="auto"/>
            <w:vAlign w:val="bottom"/>
          </w:tcPr>
          <w:p w14:paraId="5E921641" w14:textId="77777777" w:rsidR="00582FB8" w:rsidRPr="00A41651" w:rsidRDefault="00582FB8" w:rsidP="00A41651">
            <w:pPr>
              <w:suppressAutoHyphens w:val="0"/>
              <w:spacing w:before="80" w:after="80" w:line="200" w:lineRule="exact"/>
              <w:ind w:right="113"/>
              <w:jc w:val="right"/>
              <w:rPr>
                <w:rFonts w:eastAsia="Calibri"/>
                <w:i/>
                <w:sz w:val="16"/>
              </w:rPr>
            </w:pPr>
            <w:r w:rsidRPr="00A41651">
              <w:rPr>
                <w:rFonts w:eastAsia="Calibri"/>
                <w:i/>
                <w:sz w:val="16"/>
              </w:rPr>
              <w:t>2020</w:t>
            </w:r>
          </w:p>
        </w:tc>
      </w:tr>
      <w:tr w:rsidR="00582FB8" w:rsidRPr="00A41651" w14:paraId="205F5524" w14:textId="77777777" w:rsidTr="00621C2B">
        <w:tc>
          <w:tcPr>
            <w:tcW w:w="1834" w:type="dxa"/>
            <w:shd w:val="clear" w:color="auto" w:fill="auto"/>
          </w:tcPr>
          <w:p w14:paraId="2448A274" w14:textId="506D0F67" w:rsidR="00582FB8" w:rsidRPr="00A41651" w:rsidRDefault="00582FB8" w:rsidP="00A41651">
            <w:pPr>
              <w:suppressAutoHyphens w:val="0"/>
              <w:spacing w:before="40" w:after="40" w:line="220" w:lineRule="exact"/>
              <w:ind w:right="113"/>
              <w:rPr>
                <w:sz w:val="18"/>
              </w:rPr>
            </w:pPr>
            <w:r w:rsidRPr="00A41651">
              <w:rPr>
                <w:sz w:val="18"/>
              </w:rPr>
              <w:t>Roma</w:t>
            </w:r>
            <w:r w:rsidR="00EE7F38">
              <w:rPr>
                <w:sz w:val="18"/>
              </w:rPr>
              <w:t xml:space="preserve"> </w:t>
            </w:r>
            <w:r w:rsidRPr="00A41651">
              <w:rPr>
                <w:sz w:val="18"/>
              </w:rPr>
              <w:t>population</w:t>
            </w:r>
          </w:p>
        </w:tc>
        <w:tc>
          <w:tcPr>
            <w:tcW w:w="693" w:type="dxa"/>
            <w:shd w:val="clear" w:color="auto" w:fill="auto"/>
            <w:vAlign w:val="bottom"/>
          </w:tcPr>
          <w:p w14:paraId="118CF4A4" w14:textId="527EEE80"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39</w:t>
            </w:r>
            <w:r w:rsidR="00701B29">
              <w:rPr>
                <w:rFonts w:eastAsia="Calibri"/>
                <w:sz w:val="18"/>
              </w:rPr>
              <w:t>.</w:t>
            </w:r>
            <w:r w:rsidRPr="00A41651">
              <w:rPr>
                <w:rFonts w:eastAsia="Calibri"/>
                <w:sz w:val="18"/>
              </w:rPr>
              <w:t>3</w:t>
            </w:r>
          </w:p>
        </w:tc>
        <w:tc>
          <w:tcPr>
            <w:tcW w:w="692" w:type="dxa"/>
            <w:shd w:val="clear" w:color="auto" w:fill="auto"/>
            <w:vAlign w:val="bottom"/>
          </w:tcPr>
          <w:p w14:paraId="6791E967" w14:textId="470341FB"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30</w:t>
            </w:r>
            <w:r w:rsidR="00701B29">
              <w:rPr>
                <w:rFonts w:eastAsia="Calibri"/>
                <w:sz w:val="18"/>
              </w:rPr>
              <w:t>.</w:t>
            </w:r>
            <w:r w:rsidRPr="00A41651">
              <w:rPr>
                <w:rFonts w:eastAsia="Calibri"/>
                <w:sz w:val="18"/>
              </w:rPr>
              <w:t>0</w:t>
            </w:r>
          </w:p>
        </w:tc>
        <w:tc>
          <w:tcPr>
            <w:tcW w:w="692" w:type="dxa"/>
            <w:shd w:val="clear" w:color="auto" w:fill="auto"/>
            <w:vAlign w:val="bottom"/>
          </w:tcPr>
          <w:p w14:paraId="63B40C9A" w14:textId="218C7C5F"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27</w:t>
            </w:r>
            <w:r w:rsidR="00701B29">
              <w:rPr>
                <w:rFonts w:eastAsia="Calibri"/>
                <w:sz w:val="18"/>
              </w:rPr>
              <w:t>.</w:t>
            </w:r>
            <w:r w:rsidRPr="00A41651">
              <w:rPr>
                <w:rFonts w:eastAsia="Calibri"/>
                <w:sz w:val="18"/>
              </w:rPr>
              <w:t>8</w:t>
            </w:r>
          </w:p>
        </w:tc>
        <w:tc>
          <w:tcPr>
            <w:tcW w:w="692" w:type="dxa"/>
            <w:shd w:val="clear" w:color="auto" w:fill="auto"/>
            <w:vAlign w:val="bottom"/>
          </w:tcPr>
          <w:p w14:paraId="0D545746" w14:textId="08B60EE9"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20</w:t>
            </w:r>
            <w:r w:rsidR="00701B29">
              <w:rPr>
                <w:rFonts w:eastAsia="Calibri"/>
                <w:sz w:val="18"/>
              </w:rPr>
              <w:t>.</w:t>
            </w:r>
            <w:r w:rsidRPr="00A41651">
              <w:rPr>
                <w:rFonts w:eastAsia="Calibri"/>
                <w:sz w:val="18"/>
              </w:rPr>
              <w:t>2</w:t>
            </w:r>
          </w:p>
        </w:tc>
        <w:tc>
          <w:tcPr>
            <w:tcW w:w="692" w:type="dxa"/>
            <w:shd w:val="clear" w:color="auto" w:fill="auto"/>
            <w:vAlign w:val="bottom"/>
          </w:tcPr>
          <w:p w14:paraId="77A4DE69" w14:textId="3E18DAEF"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18</w:t>
            </w:r>
            <w:r w:rsidR="00701B29">
              <w:rPr>
                <w:rFonts w:eastAsia="Calibri"/>
                <w:sz w:val="18"/>
              </w:rPr>
              <w:t>.</w:t>
            </w:r>
            <w:r w:rsidRPr="00A41651">
              <w:rPr>
                <w:rFonts w:eastAsia="Calibri"/>
                <w:sz w:val="18"/>
              </w:rPr>
              <w:t>2</w:t>
            </w:r>
          </w:p>
        </w:tc>
        <w:tc>
          <w:tcPr>
            <w:tcW w:w="692" w:type="dxa"/>
            <w:shd w:val="clear" w:color="auto" w:fill="auto"/>
            <w:vAlign w:val="bottom"/>
          </w:tcPr>
          <w:p w14:paraId="0AF55503" w14:textId="7573F834"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18</w:t>
            </w:r>
            <w:r w:rsidR="00701B29">
              <w:rPr>
                <w:rFonts w:eastAsia="Calibri"/>
                <w:sz w:val="18"/>
              </w:rPr>
              <w:t>.</w:t>
            </w:r>
            <w:r w:rsidRPr="00A41651">
              <w:rPr>
                <w:rFonts w:eastAsia="Calibri"/>
                <w:sz w:val="18"/>
              </w:rPr>
              <w:t>4</w:t>
            </w:r>
          </w:p>
        </w:tc>
        <w:tc>
          <w:tcPr>
            <w:tcW w:w="692" w:type="dxa"/>
            <w:shd w:val="clear" w:color="auto" w:fill="auto"/>
            <w:vAlign w:val="bottom"/>
          </w:tcPr>
          <w:p w14:paraId="00CB191A" w14:textId="63C979C7"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16</w:t>
            </w:r>
            <w:r w:rsidR="00701B29">
              <w:rPr>
                <w:rFonts w:eastAsia="Calibri"/>
                <w:sz w:val="18"/>
              </w:rPr>
              <w:t>.</w:t>
            </w:r>
            <w:r w:rsidRPr="00A41651">
              <w:rPr>
                <w:rFonts w:eastAsia="Calibri"/>
                <w:sz w:val="18"/>
              </w:rPr>
              <w:t>7</w:t>
            </w:r>
          </w:p>
        </w:tc>
        <w:tc>
          <w:tcPr>
            <w:tcW w:w="692" w:type="dxa"/>
            <w:shd w:val="clear" w:color="auto" w:fill="auto"/>
            <w:vAlign w:val="bottom"/>
          </w:tcPr>
          <w:p w14:paraId="0A8EB917" w14:textId="2FBBCEB6"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17</w:t>
            </w:r>
            <w:r w:rsidR="00701B29">
              <w:rPr>
                <w:rFonts w:eastAsia="Calibri"/>
                <w:sz w:val="18"/>
              </w:rPr>
              <w:t>.</w:t>
            </w:r>
            <w:r w:rsidRPr="00A41651">
              <w:rPr>
                <w:rFonts w:eastAsia="Calibri"/>
                <w:sz w:val="18"/>
              </w:rPr>
              <w:t>2</w:t>
            </w:r>
          </w:p>
        </w:tc>
      </w:tr>
      <w:tr w:rsidR="00582FB8" w:rsidRPr="00A41651" w14:paraId="4F5F66D0" w14:textId="77777777" w:rsidTr="00621C2B">
        <w:tc>
          <w:tcPr>
            <w:tcW w:w="1834" w:type="dxa"/>
            <w:shd w:val="clear" w:color="auto" w:fill="auto"/>
          </w:tcPr>
          <w:p w14:paraId="04520463" w14:textId="02CCF74E" w:rsidR="00582FB8" w:rsidRPr="00A41651" w:rsidRDefault="00621C2B" w:rsidP="00A41651">
            <w:pPr>
              <w:suppressAutoHyphens w:val="0"/>
              <w:spacing w:before="40" w:after="40" w:line="220" w:lineRule="exact"/>
              <w:ind w:right="113"/>
              <w:rPr>
                <w:sz w:val="18"/>
              </w:rPr>
            </w:pPr>
            <w:r>
              <w:rPr>
                <w:sz w:val="18"/>
              </w:rPr>
              <w:t>N</w:t>
            </w:r>
            <w:r w:rsidR="00582FB8" w:rsidRPr="00A41651">
              <w:rPr>
                <w:sz w:val="18"/>
              </w:rPr>
              <w:t>on-Roma</w:t>
            </w:r>
            <w:r w:rsidR="00EE7F38">
              <w:rPr>
                <w:sz w:val="18"/>
              </w:rPr>
              <w:t xml:space="preserve"> </w:t>
            </w:r>
            <w:r w:rsidR="00582FB8" w:rsidRPr="00A41651">
              <w:rPr>
                <w:sz w:val="18"/>
              </w:rPr>
              <w:t>population</w:t>
            </w:r>
          </w:p>
        </w:tc>
        <w:tc>
          <w:tcPr>
            <w:tcW w:w="693" w:type="dxa"/>
            <w:shd w:val="clear" w:color="auto" w:fill="auto"/>
            <w:vAlign w:val="bottom"/>
          </w:tcPr>
          <w:p w14:paraId="597EEB92" w14:textId="3FB8D762"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8</w:t>
            </w:r>
            <w:r w:rsidR="00701B29">
              <w:rPr>
                <w:rFonts w:eastAsia="Calibri"/>
                <w:sz w:val="18"/>
              </w:rPr>
              <w:t>.</w:t>
            </w:r>
            <w:r w:rsidRPr="00A41651">
              <w:rPr>
                <w:rFonts w:eastAsia="Calibri"/>
                <w:sz w:val="18"/>
              </w:rPr>
              <w:t>9</w:t>
            </w:r>
          </w:p>
        </w:tc>
        <w:tc>
          <w:tcPr>
            <w:tcW w:w="692" w:type="dxa"/>
            <w:shd w:val="clear" w:color="auto" w:fill="auto"/>
            <w:vAlign w:val="bottom"/>
          </w:tcPr>
          <w:p w14:paraId="75201890" w14:textId="74783BE4"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6</w:t>
            </w:r>
            <w:r w:rsidR="00701B29">
              <w:rPr>
                <w:rFonts w:eastAsia="Calibri"/>
                <w:sz w:val="18"/>
              </w:rPr>
              <w:t>.</w:t>
            </w:r>
            <w:r w:rsidRPr="00A41651">
              <w:rPr>
                <w:rFonts w:eastAsia="Calibri"/>
                <w:sz w:val="18"/>
              </w:rPr>
              <w:t>5</w:t>
            </w:r>
          </w:p>
        </w:tc>
        <w:tc>
          <w:tcPr>
            <w:tcW w:w="692" w:type="dxa"/>
            <w:shd w:val="clear" w:color="auto" w:fill="auto"/>
            <w:vAlign w:val="bottom"/>
          </w:tcPr>
          <w:p w14:paraId="6B5B50A2" w14:textId="32DEE0D0"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6</w:t>
            </w:r>
            <w:r w:rsidR="00701B29">
              <w:rPr>
                <w:rFonts w:eastAsia="Calibri"/>
                <w:sz w:val="18"/>
              </w:rPr>
              <w:t>.</w:t>
            </w:r>
            <w:r w:rsidRPr="00A41651">
              <w:rPr>
                <w:rFonts w:eastAsia="Calibri"/>
                <w:sz w:val="18"/>
              </w:rPr>
              <w:t>0</w:t>
            </w:r>
          </w:p>
        </w:tc>
        <w:tc>
          <w:tcPr>
            <w:tcW w:w="692" w:type="dxa"/>
            <w:shd w:val="clear" w:color="auto" w:fill="auto"/>
            <w:vAlign w:val="bottom"/>
          </w:tcPr>
          <w:p w14:paraId="29314EAA" w14:textId="204CC58C"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4</w:t>
            </w:r>
            <w:r w:rsidR="00701B29">
              <w:rPr>
                <w:rFonts w:eastAsia="Calibri"/>
                <w:sz w:val="18"/>
              </w:rPr>
              <w:t>.</w:t>
            </w:r>
            <w:r w:rsidRPr="00A41651">
              <w:rPr>
                <w:rFonts w:eastAsia="Calibri"/>
                <w:sz w:val="18"/>
              </w:rPr>
              <w:t>5</w:t>
            </w:r>
          </w:p>
        </w:tc>
        <w:tc>
          <w:tcPr>
            <w:tcW w:w="692" w:type="dxa"/>
            <w:shd w:val="clear" w:color="auto" w:fill="auto"/>
            <w:vAlign w:val="bottom"/>
          </w:tcPr>
          <w:p w14:paraId="63A39451" w14:textId="7E261247"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3</w:t>
            </w:r>
            <w:r w:rsidR="00701B29">
              <w:rPr>
                <w:rFonts w:eastAsia="Calibri"/>
                <w:sz w:val="18"/>
              </w:rPr>
              <w:t>.</w:t>
            </w:r>
            <w:r w:rsidRPr="00A41651">
              <w:rPr>
                <w:rFonts w:eastAsia="Calibri"/>
                <w:sz w:val="18"/>
              </w:rPr>
              <w:t>7</w:t>
            </w:r>
          </w:p>
        </w:tc>
        <w:tc>
          <w:tcPr>
            <w:tcW w:w="692" w:type="dxa"/>
            <w:shd w:val="clear" w:color="auto" w:fill="auto"/>
            <w:vAlign w:val="bottom"/>
          </w:tcPr>
          <w:p w14:paraId="157DC8FC" w14:textId="0899D34A"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3</w:t>
            </w:r>
            <w:r w:rsidR="00701B29">
              <w:rPr>
                <w:rFonts w:eastAsia="Calibri"/>
                <w:sz w:val="18"/>
              </w:rPr>
              <w:t>.</w:t>
            </w:r>
            <w:r w:rsidRPr="00A41651">
              <w:rPr>
                <w:rFonts w:eastAsia="Calibri"/>
                <w:sz w:val="18"/>
              </w:rPr>
              <w:t>3</w:t>
            </w:r>
          </w:p>
        </w:tc>
        <w:tc>
          <w:tcPr>
            <w:tcW w:w="692" w:type="dxa"/>
            <w:shd w:val="clear" w:color="auto" w:fill="auto"/>
            <w:vAlign w:val="bottom"/>
          </w:tcPr>
          <w:p w14:paraId="1594320F" w14:textId="38D2CD66"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3</w:t>
            </w:r>
            <w:r w:rsidR="00701B29">
              <w:rPr>
                <w:rFonts w:eastAsia="Calibri"/>
                <w:sz w:val="18"/>
              </w:rPr>
              <w:t>.</w:t>
            </w:r>
            <w:r w:rsidRPr="00A41651">
              <w:rPr>
                <w:rFonts w:eastAsia="Calibri"/>
                <w:sz w:val="18"/>
              </w:rPr>
              <w:t>0</w:t>
            </w:r>
          </w:p>
        </w:tc>
        <w:tc>
          <w:tcPr>
            <w:tcW w:w="692" w:type="dxa"/>
            <w:shd w:val="clear" w:color="auto" w:fill="auto"/>
            <w:vAlign w:val="bottom"/>
          </w:tcPr>
          <w:p w14:paraId="71511A00" w14:textId="4FD17A15" w:rsidR="00582FB8" w:rsidRPr="00A41651" w:rsidRDefault="00582FB8" w:rsidP="00A41651">
            <w:pPr>
              <w:suppressAutoHyphens w:val="0"/>
              <w:spacing w:before="40" w:after="40" w:line="220" w:lineRule="exact"/>
              <w:ind w:right="113"/>
              <w:jc w:val="right"/>
              <w:rPr>
                <w:rFonts w:eastAsia="Calibri"/>
                <w:sz w:val="18"/>
              </w:rPr>
            </w:pPr>
            <w:r w:rsidRPr="00A41651">
              <w:rPr>
                <w:rFonts w:eastAsia="Calibri"/>
                <w:sz w:val="18"/>
              </w:rPr>
              <w:t>3</w:t>
            </w:r>
            <w:r w:rsidR="00701B29">
              <w:rPr>
                <w:rFonts w:eastAsia="Calibri"/>
                <w:sz w:val="18"/>
              </w:rPr>
              <w:t>.</w:t>
            </w:r>
            <w:r w:rsidRPr="00A41651">
              <w:rPr>
                <w:rFonts w:eastAsia="Calibri"/>
                <w:sz w:val="18"/>
              </w:rPr>
              <w:t>9</w:t>
            </w:r>
          </w:p>
        </w:tc>
      </w:tr>
    </w:tbl>
    <w:p w14:paraId="19F81A4C" w14:textId="47F76A48" w:rsidR="00582FB8" w:rsidRPr="00933B59" w:rsidRDefault="00582FB8" w:rsidP="00701B29">
      <w:pPr>
        <w:pStyle w:val="H23G"/>
        <w:rPr>
          <w:sz w:val="24"/>
          <w:szCs w:val="24"/>
        </w:rPr>
      </w:pPr>
      <w:r>
        <w:tab/>
      </w:r>
      <w:r>
        <w:tab/>
      </w:r>
      <w:r w:rsidRPr="00933B59">
        <w:t>Since</w:t>
      </w:r>
      <w:r w:rsidR="00EE7F38">
        <w:t xml:space="preserve"> </w:t>
      </w:r>
      <w:r w:rsidRPr="00933B59">
        <w:t>2013,</w:t>
      </w:r>
      <w:r w:rsidR="00EE7F38">
        <w:t xml:space="preserve"> </w:t>
      </w:r>
      <w:r w:rsidRPr="00933B59">
        <w:t>the</w:t>
      </w:r>
      <w:r w:rsidR="00EE7F38">
        <w:t xml:space="preserve"> </w:t>
      </w:r>
      <w:r w:rsidRPr="00933B59">
        <w:t>ratio</w:t>
      </w:r>
      <w:r w:rsidR="00EE7F38">
        <w:t xml:space="preserve"> </w:t>
      </w:r>
      <w:r w:rsidRPr="00933B59">
        <w:t>of</w:t>
      </w:r>
      <w:r w:rsidR="00EE7F38">
        <w:t xml:space="preserve"> </w:t>
      </w:r>
      <w:r w:rsidRPr="00933B59">
        <w:t>Roma</w:t>
      </w:r>
      <w:r w:rsidR="00EE7F38">
        <w:t xml:space="preserve"> </w:t>
      </w:r>
      <w:r w:rsidRPr="00933B59">
        <w:t>people</w:t>
      </w:r>
      <w:r w:rsidR="00EE7F38">
        <w:t xml:space="preserve"> </w:t>
      </w:r>
      <w:r w:rsidRPr="00933B59">
        <w:t>living</w:t>
      </w:r>
      <w:r w:rsidR="00EE7F38">
        <w:t xml:space="preserve"> </w:t>
      </w:r>
      <w:r w:rsidRPr="00933B59">
        <w:t>in</w:t>
      </w:r>
      <w:r w:rsidR="00EE7F38">
        <w:t xml:space="preserve"> </w:t>
      </w:r>
      <w:r w:rsidRPr="00933B59">
        <w:t>households</w:t>
      </w:r>
      <w:r w:rsidR="00EE7F38">
        <w:t xml:space="preserve"> </w:t>
      </w:r>
      <w:r w:rsidRPr="00933B59">
        <w:t>with</w:t>
      </w:r>
      <w:r w:rsidR="00EE7F38">
        <w:t xml:space="preserve"> </w:t>
      </w:r>
      <w:r w:rsidRPr="00933B59">
        <w:t>a</w:t>
      </w:r>
      <w:r w:rsidR="00EE7F38">
        <w:t xml:space="preserve"> </w:t>
      </w:r>
      <w:r w:rsidRPr="00933B59">
        <w:t>very</w:t>
      </w:r>
      <w:r w:rsidR="00EE7F38">
        <w:t xml:space="preserve"> </w:t>
      </w:r>
      <w:r w:rsidRPr="00933B59">
        <w:t>low</w:t>
      </w:r>
      <w:r w:rsidR="00EE7F38">
        <w:t xml:space="preserve"> </w:t>
      </w:r>
      <w:r w:rsidRPr="00933B59">
        <w:t>work</w:t>
      </w:r>
      <w:r w:rsidR="00EE7F38">
        <w:t xml:space="preserve"> </w:t>
      </w:r>
      <w:r w:rsidRPr="00933B59">
        <w:t>intensity</w:t>
      </w:r>
      <w:r w:rsidR="00EE7F38">
        <w:t xml:space="preserve"> </w:t>
      </w:r>
      <w:r w:rsidRPr="00933B59">
        <w:t>has</w:t>
      </w:r>
      <w:r w:rsidR="00EE7F38">
        <w:t xml:space="preserve"> </w:t>
      </w:r>
      <w:r w:rsidRPr="00933B59">
        <w:t>decreased</w:t>
      </w:r>
      <w:r w:rsidR="00EE7F38">
        <w:t xml:space="preserve"> </w:t>
      </w:r>
      <w:r w:rsidRPr="00933B59">
        <w:t>to</w:t>
      </w:r>
      <w:r w:rsidR="00EE7F38">
        <w:t xml:space="preserve"> </w:t>
      </w:r>
      <w:r w:rsidRPr="00933B59">
        <w:t>less</w:t>
      </w:r>
      <w:r w:rsidR="00EE7F38">
        <w:t xml:space="preserve"> </w:t>
      </w:r>
      <w:r w:rsidRPr="00933B59">
        <w:t>than</w:t>
      </w:r>
      <w:r w:rsidR="00EE7F38">
        <w:t xml:space="preserve"> </w:t>
      </w:r>
      <w:r w:rsidRPr="00933B59">
        <w:t>half</w:t>
      </w:r>
    </w:p>
    <w:tbl>
      <w:tblPr>
        <w:tblW w:w="73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92"/>
        <w:gridCol w:w="563"/>
        <w:gridCol w:w="564"/>
        <w:gridCol w:w="564"/>
        <w:gridCol w:w="468"/>
        <w:gridCol w:w="468"/>
        <w:gridCol w:w="533"/>
        <w:gridCol w:w="468"/>
        <w:gridCol w:w="548"/>
      </w:tblGrid>
      <w:tr w:rsidR="00582FB8" w:rsidRPr="00701B29" w14:paraId="3DB651DA" w14:textId="77777777" w:rsidTr="00621C2B">
        <w:trPr>
          <w:tblHeader/>
        </w:trPr>
        <w:tc>
          <w:tcPr>
            <w:tcW w:w="3192" w:type="dxa"/>
            <w:tcBorders>
              <w:top w:val="single" w:sz="4" w:space="0" w:color="auto"/>
              <w:bottom w:val="single" w:sz="12" w:space="0" w:color="auto"/>
            </w:tcBorders>
            <w:shd w:val="clear" w:color="auto" w:fill="auto"/>
            <w:noWrap/>
            <w:vAlign w:val="bottom"/>
            <w:hideMark/>
          </w:tcPr>
          <w:p w14:paraId="5E159C31" w14:textId="78480324" w:rsidR="00582FB8" w:rsidRPr="00701B29" w:rsidRDefault="00582FB8" w:rsidP="00701B29">
            <w:pPr>
              <w:suppressAutoHyphens w:val="0"/>
              <w:spacing w:before="80" w:after="80" w:line="200" w:lineRule="exact"/>
              <w:ind w:right="113"/>
              <w:rPr>
                <w:i/>
                <w:sz w:val="16"/>
              </w:rPr>
            </w:pPr>
            <w:r w:rsidRPr="00701B29">
              <w:rPr>
                <w:i/>
                <w:sz w:val="16"/>
              </w:rPr>
              <w:t>Poverty</w:t>
            </w:r>
            <w:r w:rsidR="00EE7F38">
              <w:rPr>
                <w:i/>
                <w:sz w:val="16"/>
              </w:rPr>
              <w:t xml:space="preserve"> </w:t>
            </w:r>
            <w:r w:rsidRPr="00701B29">
              <w:rPr>
                <w:i/>
                <w:sz w:val="16"/>
              </w:rPr>
              <w:t>and</w:t>
            </w:r>
            <w:r w:rsidR="00EE7F38">
              <w:rPr>
                <w:i/>
                <w:sz w:val="16"/>
              </w:rPr>
              <w:t xml:space="preserve"> </w:t>
            </w:r>
            <w:r w:rsidRPr="00701B29">
              <w:rPr>
                <w:i/>
                <w:sz w:val="16"/>
              </w:rPr>
              <w:t>living</w:t>
            </w:r>
            <w:r w:rsidR="00EE7F38">
              <w:rPr>
                <w:i/>
                <w:sz w:val="16"/>
              </w:rPr>
              <w:t xml:space="preserve"> </w:t>
            </w:r>
            <w:r w:rsidRPr="00701B29">
              <w:rPr>
                <w:i/>
                <w:sz w:val="16"/>
              </w:rPr>
              <w:t>conditions</w:t>
            </w:r>
          </w:p>
        </w:tc>
        <w:tc>
          <w:tcPr>
            <w:tcW w:w="563" w:type="dxa"/>
            <w:tcBorders>
              <w:top w:val="single" w:sz="4" w:space="0" w:color="auto"/>
              <w:bottom w:val="single" w:sz="12" w:space="0" w:color="auto"/>
            </w:tcBorders>
            <w:shd w:val="clear" w:color="auto" w:fill="auto"/>
            <w:noWrap/>
            <w:vAlign w:val="bottom"/>
            <w:hideMark/>
          </w:tcPr>
          <w:p w14:paraId="7E15E1AF" w14:textId="77777777" w:rsidR="00582FB8" w:rsidRPr="00701B29" w:rsidRDefault="00582FB8" w:rsidP="00701B29">
            <w:pPr>
              <w:suppressAutoHyphens w:val="0"/>
              <w:spacing w:before="80" w:after="80" w:line="200" w:lineRule="exact"/>
              <w:ind w:right="113"/>
              <w:jc w:val="right"/>
              <w:rPr>
                <w:i/>
                <w:sz w:val="16"/>
              </w:rPr>
            </w:pPr>
            <w:r w:rsidRPr="00701B29">
              <w:rPr>
                <w:i/>
                <w:sz w:val="16"/>
              </w:rPr>
              <w:t>2013</w:t>
            </w:r>
          </w:p>
        </w:tc>
        <w:tc>
          <w:tcPr>
            <w:tcW w:w="564" w:type="dxa"/>
            <w:tcBorders>
              <w:top w:val="single" w:sz="4" w:space="0" w:color="auto"/>
              <w:bottom w:val="single" w:sz="12" w:space="0" w:color="auto"/>
            </w:tcBorders>
            <w:shd w:val="clear" w:color="auto" w:fill="auto"/>
            <w:noWrap/>
            <w:vAlign w:val="bottom"/>
            <w:hideMark/>
          </w:tcPr>
          <w:p w14:paraId="287FE745" w14:textId="77777777" w:rsidR="00582FB8" w:rsidRPr="00701B29" w:rsidRDefault="00582FB8" w:rsidP="00701B29">
            <w:pPr>
              <w:suppressAutoHyphens w:val="0"/>
              <w:spacing w:before="80" w:after="80" w:line="200" w:lineRule="exact"/>
              <w:ind w:right="113"/>
              <w:jc w:val="right"/>
              <w:rPr>
                <w:i/>
                <w:sz w:val="16"/>
              </w:rPr>
            </w:pPr>
            <w:r w:rsidRPr="00701B29">
              <w:rPr>
                <w:i/>
                <w:sz w:val="16"/>
              </w:rPr>
              <w:t>2014</w:t>
            </w:r>
          </w:p>
        </w:tc>
        <w:tc>
          <w:tcPr>
            <w:tcW w:w="564" w:type="dxa"/>
            <w:tcBorders>
              <w:top w:val="single" w:sz="4" w:space="0" w:color="auto"/>
              <w:bottom w:val="single" w:sz="12" w:space="0" w:color="auto"/>
            </w:tcBorders>
            <w:shd w:val="clear" w:color="auto" w:fill="auto"/>
            <w:noWrap/>
            <w:vAlign w:val="bottom"/>
            <w:hideMark/>
          </w:tcPr>
          <w:p w14:paraId="4DD7FCBC" w14:textId="77777777" w:rsidR="00582FB8" w:rsidRPr="00701B29" w:rsidRDefault="00582FB8" w:rsidP="00701B29">
            <w:pPr>
              <w:suppressAutoHyphens w:val="0"/>
              <w:spacing w:before="80" w:after="80" w:line="200" w:lineRule="exact"/>
              <w:ind w:right="113"/>
              <w:jc w:val="right"/>
              <w:rPr>
                <w:i/>
                <w:sz w:val="16"/>
              </w:rPr>
            </w:pPr>
            <w:r w:rsidRPr="00701B29">
              <w:rPr>
                <w:i/>
                <w:sz w:val="16"/>
              </w:rPr>
              <w:t>2015</w:t>
            </w:r>
          </w:p>
        </w:tc>
        <w:tc>
          <w:tcPr>
            <w:tcW w:w="468" w:type="dxa"/>
            <w:tcBorders>
              <w:top w:val="single" w:sz="4" w:space="0" w:color="auto"/>
              <w:bottom w:val="single" w:sz="12" w:space="0" w:color="auto"/>
            </w:tcBorders>
            <w:shd w:val="clear" w:color="auto" w:fill="auto"/>
            <w:noWrap/>
            <w:vAlign w:val="bottom"/>
            <w:hideMark/>
          </w:tcPr>
          <w:p w14:paraId="72079AC0" w14:textId="77777777" w:rsidR="00582FB8" w:rsidRPr="00701B29" w:rsidRDefault="00582FB8" w:rsidP="00701B29">
            <w:pPr>
              <w:suppressAutoHyphens w:val="0"/>
              <w:spacing w:before="80" w:after="80" w:line="200" w:lineRule="exact"/>
              <w:ind w:right="113"/>
              <w:jc w:val="right"/>
              <w:rPr>
                <w:i/>
                <w:sz w:val="16"/>
              </w:rPr>
            </w:pPr>
            <w:r w:rsidRPr="00701B29">
              <w:rPr>
                <w:i/>
                <w:sz w:val="16"/>
              </w:rPr>
              <w:t>2016</w:t>
            </w:r>
          </w:p>
        </w:tc>
        <w:tc>
          <w:tcPr>
            <w:tcW w:w="468" w:type="dxa"/>
            <w:tcBorders>
              <w:top w:val="single" w:sz="4" w:space="0" w:color="auto"/>
              <w:bottom w:val="single" w:sz="12" w:space="0" w:color="auto"/>
            </w:tcBorders>
            <w:shd w:val="clear" w:color="auto" w:fill="auto"/>
            <w:noWrap/>
            <w:vAlign w:val="bottom"/>
            <w:hideMark/>
          </w:tcPr>
          <w:p w14:paraId="28C8AB84" w14:textId="77777777" w:rsidR="00582FB8" w:rsidRPr="00701B29" w:rsidRDefault="00582FB8" w:rsidP="00701B29">
            <w:pPr>
              <w:suppressAutoHyphens w:val="0"/>
              <w:spacing w:before="80" w:after="80" w:line="200" w:lineRule="exact"/>
              <w:ind w:right="113"/>
              <w:jc w:val="right"/>
              <w:rPr>
                <w:i/>
                <w:sz w:val="16"/>
              </w:rPr>
            </w:pPr>
            <w:r w:rsidRPr="00701B29">
              <w:rPr>
                <w:i/>
                <w:sz w:val="16"/>
              </w:rPr>
              <w:t>2017</w:t>
            </w:r>
          </w:p>
        </w:tc>
        <w:tc>
          <w:tcPr>
            <w:tcW w:w="533" w:type="dxa"/>
            <w:tcBorders>
              <w:top w:val="single" w:sz="4" w:space="0" w:color="auto"/>
              <w:bottom w:val="single" w:sz="12" w:space="0" w:color="auto"/>
            </w:tcBorders>
            <w:shd w:val="clear" w:color="auto" w:fill="auto"/>
            <w:noWrap/>
            <w:vAlign w:val="bottom"/>
            <w:hideMark/>
          </w:tcPr>
          <w:p w14:paraId="3568B2DB" w14:textId="77777777" w:rsidR="00582FB8" w:rsidRPr="00701B29" w:rsidRDefault="00582FB8" w:rsidP="00701B29">
            <w:pPr>
              <w:suppressAutoHyphens w:val="0"/>
              <w:spacing w:before="80" w:after="80" w:line="200" w:lineRule="exact"/>
              <w:ind w:right="113"/>
              <w:jc w:val="right"/>
              <w:rPr>
                <w:i/>
                <w:sz w:val="16"/>
              </w:rPr>
            </w:pPr>
            <w:r w:rsidRPr="00701B29">
              <w:rPr>
                <w:i/>
                <w:sz w:val="16"/>
              </w:rPr>
              <w:t>2018</w:t>
            </w:r>
          </w:p>
        </w:tc>
        <w:tc>
          <w:tcPr>
            <w:tcW w:w="468" w:type="dxa"/>
            <w:tcBorders>
              <w:top w:val="single" w:sz="4" w:space="0" w:color="auto"/>
              <w:bottom w:val="single" w:sz="12" w:space="0" w:color="auto"/>
            </w:tcBorders>
            <w:shd w:val="clear" w:color="auto" w:fill="auto"/>
            <w:noWrap/>
            <w:vAlign w:val="bottom"/>
            <w:hideMark/>
          </w:tcPr>
          <w:p w14:paraId="0CA2557A" w14:textId="77777777" w:rsidR="00582FB8" w:rsidRPr="00701B29" w:rsidRDefault="00582FB8" w:rsidP="00701B29">
            <w:pPr>
              <w:suppressAutoHyphens w:val="0"/>
              <w:spacing w:before="80" w:after="80" w:line="200" w:lineRule="exact"/>
              <w:ind w:right="113"/>
              <w:jc w:val="right"/>
              <w:rPr>
                <w:i/>
                <w:sz w:val="16"/>
              </w:rPr>
            </w:pPr>
            <w:r w:rsidRPr="00701B29">
              <w:rPr>
                <w:i/>
                <w:sz w:val="16"/>
              </w:rPr>
              <w:t>2019</w:t>
            </w:r>
          </w:p>
        </w:tc>
        <w:tc>
          <w:tcPr>
            <w:tcW w:w="548" w:type="dxa"/>
            <w:tcBorders>
              <w:top w:val="single" w:sz="4" w:space="0" w:color="auto"/>
              <w:bottom w:val="single" w:sz="12" w:space="0" w:color="auto"/>
            </w:tcBorders>
            <w:shd w:val="clear" w:color="auto" w:fill="auto"/>
            <w:noWrap/>
            <w:vAlign w:val="bottom"/>
            <w:hideMark/>
          </w:tcPr>
          <w:p w14:paraId="4AB5DB99" w14:textId="77777777" w:rsidR="00582FB8" w:rsidRPr="00701B29" w:rsidRDefault="00582FB8" w:rsidP="00701B29">
            <w:pPr>
              <w:suppressAutoHyphens w:val="0"/>
              <w:spacing w:before="80" w:after="80" w:line="200" w:lineRule="exact"/>
              <w:ind w:right="113"/>
              <w:jc w:val="right"/>
              <w:rPr>
                <w:i/>
                <w:sz w:val="16"/>
              </w:rPr>
            </w:pPr>
            <w:r w:rsidRPr="00701B29">
              <w:rPr>
                <w:i/>
                <w:sz w:val="16"/>
              </w:rPr>
              <w:t>2020</w:t>
            </w:r>
          </w:p>
        </w:tc>
      </w:tr>
      <w:tr w:rsidR="00582FB8" w:rsidRPr="00701B29" w14:paraId="046C09B8" w14:textId="77777777" w:rsidTr="00621C2B">
        <w:tc>
          <w:tcPr>
            <w:tcW w:w="3192" w:type="dxa"/>
            <w:shd w:val="clear" w:color="auto" w:fill="auto"/>
            <w:noWrap/>
            <w:hideMark/>
          </w:tcPr>
          <w:p w14:paraId="53D768F7" w14:textId="0218C32D" w:rsidR="00582FB8" w:rsidRPr="00701B29" w:rsidRDefault="00582FB8" w:rsidP="00701B29">
            <w:pPr>
              <w:suppressAutoHyphens w:val="0"/>
              <w:spacing w:before="40" w:after="40" w:line="220" w:lineRule="exact"/>
              <w:ind w:right="113"/>
              <w:rPr>
                <w:sz w:val="18"/>
              </w:rPr>
            </w:pPr>
            <w:r w:rsidRPr="00701B29">
              <w:rPr>
                <w:sz w:val="18"/>
              </w:rPr>
              <w:t>Ratio</w:t>
            </w:r>
            <w:r w:rsidR="00EE7F38">
              <w:rPr>
                <w:sz w:val="18"/>
              </w:rPr>
              <w:t xml:space="preserve"> </w:t>
            </w:r>
            <w:r w:rsidRPr="00701B29">
              <w:rPr>
                <w:sz w:val="18"/>
              </w:rPr>
              <w:t>of</w:t>
            </w:r>
            <w:r w:rsidR="00EE7F38">
              <w:rPr>
                <w:sz w:val="18"/>
              </w:rPr>
              <w:t xml:space="preserve"> </w:t>
            </w:r>
            <w:r w:rsidRPr="00701B29">
              <w:rPr>
                <w:sz w:val="18"/>
              </w:rPr>
              <w:t>people</w:t>
            </w:r>
            <w:r w:rsidR="00EE7F38">
              <w:rPr>
                <w:sz w:val="18"/>
              </w:rPr>
              <w:t xml:space="preserve"> </w:t>
            </w:r>
            <w:r w:rsidRPr="00701B29">
              <w:rPr>
                <w:sz w:val="18"/>
              </w:rPr>
              <w:t>in</w:t>
            </w:r>
            <w:r w:rsidR="00EE7F38">
              <w:rPr>
                <w:sz w:val="18"/>
              </w:rPr>
              <w:t xml:space="preserve"> </w:t>
            </w:r>
            <w:r w:rsidRPr="00701B29">
              <w:rPr>
                <w:sz w:val="18"/>
              </w:rPr>
              <w:t>quasi-jobless</w:t>
            </w:r>
            <w:r w:rsidR="00EE7F38">
              <w:rPr>
                <w:sz w:val="18"/>
              </w:rPr>
              <w:t xml:space="preserve"> </w:t>
            </w:r>
            <w:r w:rsidRPr="00701B29">
              <w:rPr>
                <w:sz w:val="18"/>
              </w:rPr>
              <w:t>hh</w:t>
            </w:r>
            <w:r w:rsidR="00EE7F38">
              <w:rPr>
                <w:sz w:val="18"/>
              </w:rPr>
              <w:t xml:space="preserve"> </w:t>
            </w:r>
            <w:r w:rsidRPr="00701B29">
              <w:rPr>
                <w:sz w:val="18"/>
              </w:rPr>
              <w:t>(0</w:t>
            </w:r>
            <w:r w:rsidR="00621C2B">
              <w:rPr>
                <w:sz w:val="18"/>
              </w:rPr>
              <w:t>–</w:t>
            </w:r>
            <w:r w:rsidRPr="00701B29">
              <w:rPr>
                <w:sz w:val="18"/>
              </w:rPr>
              <w:t>59)</w:t>
            </w:r>
          </w:p>
        </w:tc>
        <w:tc>
          <w:tcPr>
            <w:tcW w:w="563" w:type="dxa"/>
            <w:shd w:val="clear" w:color="auto" w:fill="auto"/>
            <w:noWrap/>
            <w:vAlign w:val="bottom"/>
            <w:hideMark/>
          </w:tcPr>
          <w:p w14:paraId="09E2AEF0" w14:textId="51B397C4" w:rsidR="00582FB8" w:rsidRPr="00701B29" w:rsidRDefault="00582FB8" w:rsidP="00701B29">
            <w:pPr>
              <w:suppressAutoHyphens w:val="0"/>
              <w:spacing w:before="40" w:after="40" w:line="220" w:lineRule="exact"/>
              <w:ind w:right="113"/>
              <w:jc w:val="right"/>
              <w:rPr>
                <w:sz w:val="18"/>
              </w:rPr>
            </w:pPr>
            <w:r w:rsidRPr="00701B29">
              <w:rPr>
                <w:sz w:val="18"/>
              </w:rPr>
              <w:t>12</w:t>
            </w:r>
            <w:r w:rsidR="00621C2B">
              <w:rPr>
                <w:sz w:val="18"/>
              </w:rPr>
              <w:t>.</w:t>
            </w:r>
            <w:r w:rsidRPr="00701B29">
              <w:rPr>
                <w:sz w:val="18"/>
              </w:rPr>
              <w:t>8</w:t>
            </w:r>
          </w:p>
        </w:tc>
        <w:tc>
          <w:tcPr>
            <w:tcW w:w="564" w:type="dxa"/>
            <w:shd w:val="clear" w:color="auto" w:fill="auto"/>
            <w:noWrap/>
            <w:vAlign w:val="bottom"/>
            <w:hideMark/>
          </w:tcPr>
          <w:p w14:paraId="585DF38B" w14:textId="24ADCC48" w:rsidR="00582FB8" w:rsidRPr="00701B29" w:rsidRDefault="00582FB8" w:rsidP="00701B29">
            <w:pPr>
              <w:suppressAutoHyphens w:val="0"/>
              <w:spacing w:before="40" w:after="40" w:line="220" w:lineRule="exact"/>
              <w:ind w:right="113"/>
              <w:jc w:val="right"/>
              <w:rPr>
                <w:sz w:val="18"/>
              </w:rPr>
            </w:pPr>
            <w:r w:rsidRPr="00701B29">
              <w:rPr>
                <w:sz w:val="18"/>
              </w:rPr>
              <w:t>9</w:t>
            </w:r>
            <w:r w:rsidR="00621C2B">
              <w:rPr>
                <w:sz w:val="18"/>
              </w:rPr>
              <w:t>.</w:t>
            </w:r>
            <w:r w:rsidRPr="00701B29">
              <w:rPr>
                <w:sz w:val="18"/>
              </w:rPr>
              <w:t>4</w:t>
            </w:r>
          </w:p>
        </w:tc>
        <w:tc>
          <w:tcPr>
            <w:tcW w:w="564" w:type="dxa"/>
            <w:shd w:val="clear" w:color="auto" w:fill="auto"/>
            <w:noWrap/>
            <w:vAlign w:val="bottom"/>
            <w:hideMark/>
          </w:tcPr>
          <w:p w14:paraId="27550AD7" w14:textId="407D5FD1" w:rsidR="00582FB8" w:rsidRPr="00701B29" w:rsidRDefault="00582FB8" w:rsidP="00701B29">
            <w:pPr>
              <w:suppressAutoHyphens w:val="0"/>
              <w:spacing w:before="40" w:after="40" w:line="220" w:lineRule="exact"/>
              <w:ind w:right="113"/>
              <w:jc w:val="right"/>
              <w:rPr>
                <w:sz w:val="18"/>
              </w:rPr>
            </w:pPr>
            <w:r w:rsidRPr="00701B29">
              <w:rPr>
                <w:sz w:val="18"/>
              </w:rPr>
              <w:t>8</w:t>
            </w:r>
            <w:r w:rsidR="00621C2B">
              <w:rPr>
                <w:sz w:val="18"/>
              </w:rPr>
              <w:t>.</w:t>
            </w:r>
            <w:r w:rsidRPr="00701B29">
              <w:rPr>
                <w:sz w:val="18"/>
              </w:rPr>
              <w:t>2</w:t>
            </w:r>
          </w:p>
        </w:tc>
        <w:tc>
          <w:tcPr>
            <w:tcW w:w="468" w:type="dxa"/>
            <w:shd w:val="clear" w:color="auto" w:fill="auto"/>
            <w:noWrap/>
            <w:vAlign w:val="bottom"/>
            <w:hideMark/>
          </w:tcPr>
          <w:p w14:paraId="048DB0CD" w14:textId="18E00143" w:rsidR="00582FB8" w:rsidRPr="00701B29" w:rsidRDefault="00582FB8" w:rsidP="00701B29">
            <w:pPr>
              <w:suppressAutoHyphens w:val="0"/>
              <w:spacing w:before="40" w:after="40" w:line="220" w:lineRule="exact"/>
              <w:ind w:right="113"/>
              <w:jc w:val="right"/>
              <w:rPr>
                <w:sz w:val="18"/>
              </w:rPr>
            </w:pPr>
            <w:r w:rsidRPr="00701B29">
              <w:rPr>
                <w:sz w:val="18"/>
              </w:rPr>
              <w:t>6</w:t>
            </w:r>
            <w:r w:rsidR="00621C2B">
              <w:rPr>
                <w:sz w:val="18"/>
              </w:rPr>
              <w:t>.</w:t>
            </w:r>
            <w:r w:rsidRPr="00701B29">
              <w:rPr>
                <w:sz w:val="18"/>
              </w:rPr>
              <w:t>6</w:t>
            </w:r>
          </w:p>
        </w:tc>
        <w:tc>
          <w:tcPr>
            <w:tcW w:w="468" w:type="dxa"/>
            <w:shd w:val="clear" w:color="auto" w:fill="auto"/>
            <w:noWrap/>
            <w:vAlign w:val="bottom"/>
            <w:hideMark/>
          </w:tcPr>
          <w:p w14:paraId="4AC46204" w14:textId="798ADC10" w:rsidR="00582FB8" w:rsidRPr="00701B29" w:rsidRDefault="00582FB8" w:rsidP="00701B29">
            <w:pPr>
              <w:suppressAutoHyphens w:val="0"/>
              <w:spacing w:before="40" w:after="40" w:line="220" w:lineRule="exact"/>
              <w:ind w:right="113"/>
              <w:jc w:val="right"/>
              <w:rPr>
                <w:sz w:val="18"/>
              </w:rPr>
            </w:pPr>
            <w:r w:rsidRPr="00701B29">
              <w:rPr>
                <w:sz w:val="18"/>
              </w:rPr>
              <w:t>5</w:t>
            </w:r>
            <w:r w:rsidR="00621C2B">
              <w:rPr>
                <w:sz w:val="18"/>
              </w:rPr>
              <w:t>.</w:t>
            </w:r>
            <w:r w:rsidRPr="00701B29">
              <w:rPr>
                <w:sz w:val="18"/>
              </w:rPr>
              <w:t>7</w:t>
            </w:r>
          </w:p>
        </w:tc>
        <w:tc>
          <w:tcPr>
            <w:tcW w:w="533" w:type="dxa"/>
            <w:shd w:val="clear" w:color="auto" w:fill="auto"/>
            <w:noWrap/>
            <w:vAlign w:val="bottom"/>
            <w:hideMark/>
          </w:tcPr>
          <w:p w14:paraId="6AF12079" w14:textId="4B8D5F9E" w:rsidR="00582FB8" w:rsidRPr="00701B29" w:rsidRDefault="00582FB8" w:rsidP="00701B29">
            <w:pPr>
              <w:suppressAutoHyphens w:val="0"/>
              <w:spacing w:before="40" w:after="40" w:line="220" w:lineRule="exact"/>
              <w:ind w:right="113"/>
              <w:jc w:val="right"/>
              <w:rPr>
                <w:sz w:val="18"/>
              </w:rPr>
            </w:pPr>
            <w:r w:rsidRPr="00701B29">
              <w:rPr>
                <w:sz w:val="18"/>
              </w:rPr>
              <w:t>5</w:t>
            </w:r>
            <w:r w:rsidR="00621C2B">
              <w:rPr>
                <w:sz w:val="18"/>
              </w:rPr>
              <w:t>.</w:t>
            </w:r>
            <w:r w:rsidRPr="00701B29">
              <w:rPr>
                <w:sz w:val="18"/>
              </w:rPr>
              <w:t>1</w:t>
            </w:r>
          </w:p>
        </w:tc>
        <w:tc>
          <w:tcPr>
            <w:tcW w:w="468" w:type="dxa"/>
            <w:shd w:val="clear" w:color="auto" w:fill="auto"/>
            <w:noWrap/>
            <w:vAlign w:val="bottom"/>
            <w:hideMark/>
          </w:tcPr>
          <w:p w14:paraId="3F77A6D0" w14:textId="77DA9D0F" w:rsidR="00582FB8" w:rsidRPr="00701B29" w:rsidRDefault="00582FB8" w:rsidP="00701B29">
            <w:pPr>
              <w:suppressAutoHyphens w:val="0"/>
              <w:spacing w:before="40" w:after="40" w:line="220" w:lineRule="exact"/>
              <w:ind w:right="113"/>
              <w:jc w:val="right"/>
              <w:rPr>
                <w:sz w:val="18"/>
              </w:rPr>
            </w:pPr>
            <w:r w:rsidRPr="00701B29">
              <w:rPr>
                <w:sz w:val="18"/>
              </w:rPr>
              <w:t>4</w:t>
            </w:r>
            <w:r w:rsidR="00621C2B">
              <w:rPr>
                <w:sz w:val="18"/>
              </w:rPr>
              <w:t>.</w:t>
            </w:r>
            <w:r w:rsidRPr="00701B29">
              <w:rPr>
                <w:sz w:val="18"/>
              </w:rPr>
              <w:t>9</w:t>
            </w:r>
          </w:p>
        </w:tc>
        <w:tc>
          <w:tcPr>
            <w:tcW w:w="548" w:type="dxa"/>
            <w:shd w:val="clear" w:color="auto" w:fill="auto"/>
            <w:noWrap/>
            <w:vAlign w:val="bottom"/>
            <w:hideMark/>
          </w:tcPr>
          <w:p w14:paraId="6C473FEB" w14:textId="552AF0C3" w:rsidR="00582FB8" w:rsidRPr="00701B29" w:rsidRDefault="00582FB8" w:rsidP="00701B29">
            <w:pPr>
              <w:suppressAutoHyphens w:val="0"/>
              <w:spacing w:before="40" w:after="40" w:line="220" w:lineRule="exact"/>
              <w:ind w:right="113"/>
              <w:jc w:val="right"/>
              <w:rPr>
                <w:sz w:val="18"/>
              </w:rPr>
            </w:pPr>
            <w:r w:rsidRPr="00701B29">
              <w:rPr>
                <w:sz w:val="18"/>
              </w:rPr>
              <w:t>3</w:t>
            </w:r>
            <w:r w:rsidR="00621C2B">
              <w:rPr>
                <w:sz w:val="18"/>
              </w:rPr>
              <w:t>.</w:t>
            </w:r>
            <w:r w:rsidRPr="00701B29">
              <w:rPr>
                <w:sz w:val="18"/>
              </w:rPr>
              <w:t>7</w:t>
            </w:r>
          </w:p>
        </w:tc>
      </w:tr>
      <w:tr w:rsidR="00582FB8" w:rsidRPr="00701B29" w14:paraId="7A1218B2" w14:textId="77777777" w:rsidTr="00621C2B">
        <w:tc>
          <w:tcPr>
            <w:tcW w:w="3192" w:type="dxa"/>
            <w:shd w:val="clear" w:color="auto" w:fill="auto"/>
            <w:noWrap/>
            <w:hideMark/>
          </w:tcPr>
          <w:p w14:paraId="3FBD8853" w14:textId="77777777" w:rsidR="00582FB8" w:rsidRPr="00701B29" w:rsidRDefault="00582FB8" w:rsidP="00701B29">
            <w:pPr>
              <w:suppressAutoHyphens w:val="0"/>
              <w:spacing w:before="40" w:after="40" w:line="220" w:lineRule="exact"/>
              <w:ind w:right="113"/>
              <w:rPr>
                <w:sz w:val="18"/>
              </w:rPr>
            </w:pPr>
            <w:r w:rsidRPr="00701B29">
              <w:rPr>
                <w:sz w:val="18"/>
              </w:rPr>
              <w:t>Roma</w:t>
            </w:r>
          </w:p>
        </w:tc>
        <w:tc>
          <w:tcPr>
            <w:tcW w:w="563" w:type="dxa"/>
            <w:shd w:val="clear" w:color="auto" w:fill="auto"/>
            <w:noWrap/>
            <w:vAlign w:val="bottom"/>
            <w:hideMark/>
          </w:tcPr>
          <w:p w14:paraId="65239FA2" w14:textId="5DA2551C" w:rsidR="00582FB8" w:rsidRPr="00701B29" w:rsidRDefault="00582FB8" w:rsidP="00701B29">
            <w:pPr>
              <w:suppressAutoHyphens w:val="0"/>
              <w:spacing w:before="40" w:after="40" w:line="220" w:lineRule="exact"/>
              <w:ind w:right="113"/>
              <w:jc w:val="right"/>
              <w:rPr>
                <w:sz w:val="18"/>
              </w:rPr>
            </w:pPr>
            <w:r w:rsidRPr="00701B29">
              <w:rPr>
                <w:sz w:val="18"/>
              </w:rPr>
              <w:t>45</w:t>
            </w:r>
            <w:r w:rsidR="00621C2B">
              <w:rPr>
                <w:sz w:val="18"/>
              </w:rPr>
              <w:t>.</w:t>
            </w:r>
            <w:r w:rsidRPr="00701B29">
              <w:rPr>
                <w:sz w:val="18"/>
              </w:rPr>
              <w:t>3</w:t>
            </w:r>
          </w:p>
        </w:tc>
        <w:tc>
          <w:tcPr>
            <w:tcW w:w="564" w:type="dxa"/>
            <w:shd w:val="clear" w:color="auto" w:fill="auto"/>
            <w:noWrap/>
            <w:vAlign w:val="bottom"/>
            <w:hideMark/>
          </w:tcPr>
          <w:p w14:paraId="22AFEEA2" w14:textId="41EB8A5D" w:rsidR="00582FB8" w:rsidRPr="00701B29" w:rsidRDefault="00582FB8" w:rsidP="00701B29">
            <w:pPr>
              <w:suppressAutoHyphens w:val="0"/>
              <w:spacing w:before="40" w:after="40" w:line="220" w:lineRule="exact"/>
              <w:ind w:right="113"/>
              <w:jc w:val="right"/>
              <w:rPr>
                <w:sz w:val="18"/>
              </w:rPr>
            </w:pPr>
            <w:r w:rsidRPr="00701B29">
              <w:rPr>
                <w:sz w:val="18"/>
              </w:rPr>
              <w:t>26</w:t>
            </w:r>
            <w:r w:rsidR="00621C2B">
              <w:rPr>
                <w:sz w:val="18"/>
              </w:rPr>
              <w:t>.</w:t>
            </w:r>
            <w:r w:rsidRPr="00701B29">
              <w:rPr>
                <w:sz w:val="18"/>
              </w:rPr>
              <w:t>7</w:t>
            </w:r>
          </w:p>
        </w:tc>
        <w:tc>
          <w:tcPr>
            <w:tcW w:w="564" w:type="dxa"/>
            <w:shd w:val="clear" w:color="auto" w:fill="auto"/>
            <w:noWrap/>
            <w:vAlign w:val="bottom"/>
            <w:hideMark/>
          </w:tcPr>
          <w:p w14:paraId="52627C17" w14:textId="09CF3314" w:rsidR="00582FB8" w:rsidRPr="00701B29" w:rsidRDefault="00582FB8" w:rsidP="00701B29">
            <w:pPr>
              <w:suppressAutoHyphens w:val="0"/>
              <w:spacing w:before="40" w:after="40" w:line="220" w:lineRule="exact"/>
              <w:ind w:right="113"/>
              <w:jc w:val="right"/>
              <w:rPr>
                <w:sz w:val="18"/>
              </w:rPr>
            </w:pPr>
            <w:r w:rsidRPr="00701B29">
              <w:rPr>
                <w:sz w:val="18"/>
              </w:rPr>
              <w:t>35</w:t>
            </w:r>
            <w:r w:rsidR="00621C2B">
              <w:rPr>
                <w:sz w:val="18"/>
              </w:rPr>
              <w:t>.</w:t>
            </w:r>
            <w:r w:rsidRPr="00701B29">
              <w:rPr>
                <w:sz w:val="18"/>
              </w:rPr>
              <w:t>9</w:t>
            </w:r>
          </w:p>
        </w:tc>
        <w:tc>
          <w:tcPr>
            <w:tcW w:w="468" w:type="dxa"/>
            <w:shd w:val="clear" w:color="auto" w:fill="auto"/>
            <w:noWrap/>
            <w:vAlign w:val="bottom"/>
            <w:hideMark/>
          </w:tcPr>
          <w:p w14:paraId="273F63E3" w14:textId="7CD5C8BF" w:rsidR="00582FB8" w:rsidRPr="00701B29" w:rsidRDefault="00582FB8" w:rsidP="00701B29">
            <w:pPr>
              <w:suppressAutoHyphens w:val="0"/>
              <w:spacing w:before="40" w:after="40" w:line="220" w:lineRule="exact"/>
              <w:ind w:right="113"/>
              <w:jc w:val="right"/>
              <w:rPr>
                <w:sz w:val="18"/>
              </w:rPr>
            </w:pPr>
            <w:r w:rsidRPr="00701B29">
              <w:rPr>
                <w:sz w:val="18"/>
              </w:rPr>
              <w:t>25</w:t>
            </w:r>
            <w:r w:rsidR="00621C2B">
              <w:rPr>
                <w:sz w:val="18"/>
              </w:rPr>
              <w:t>.</w:t>
            </w:r>
            <w:r w:rsidRPr="00701B29">
              <w:rPr>
                <w:sz w:val="18"/>
              </w:rPr>
              <w:t>2</w:t>
            </w:r>
          </w:p>
        </w:tc>
        <w:tc>
          <w:tcPr>
            <w:tcW w:w="468" w:type="dxa"/>
            <w:shd w:val="clear" w:color="auto" w:fill="auto"/>
            <w:noWrap/>
            <w:vAlign w:val="bottom"/>
            <w:hideMark/>
          </w:tcPr>
          <w:p w14:paraId="45E7B3A9" w14:textId="3489DE32" w:rsidR="00582FB8" w:rsidRPr="00701B29" w:rsidRDefault="00582FB8" w:rsidP="00701B29">
            <w:pPr>
              <w:suppressAutoHyphens w:val="0"/>
              <w:spacing w:before="40" w:after="40" w:line="220" w:lineRule="exact"/>
              <w:ind w:right="113"/>
              <w:jc w:val="right"/>
              <w:rPr>
                <w:sz w:val="18"/>
              </w:rPr>
            </w:pPr>
            <w:r w:rsidRPr="00701B29">
              <w:rPr>
                <w:sz w:val="18"/>
              </w:rPr>
              <w:t>15</w:t>
            </w:r>
            <w:r w:rsidR="00621C2B">
              <w:rPr>
                <w:sz w:val="18"/>
              </w:rPr>
              <w:t>.</w:t>
            </w:r>
            <w:r w:rsidRPr="00701B29">
              <w:rPr>
                <w:sz w:val="18"/>
              </w:rPr>
              <w:t>1</w:t>
            </w:r>
          </w:p>
        </w:tc>
        <w:tc>
          <w:tcPr>
            <w:tcW w:w="533" w:type="dxa"/>
            <w:shd w:val="clear" w:color="auto" w:fill="auto"/>
            <w:noWrap/>
            <w:vAlign w:val="bottom"/>
            <w:hideMark/>
          </w:tcPr>
          <w:p w14:paraId="64E43D13" w14:textId="1D481058" w:rsidR="00582FB8" w:rsidRPr="00701B29" w:rsidRDefault="00582FB8" w:rsidP="00701B29">
            <w:pPr>
              <w:suppressAutoHyphens w:val="0"/>
              <w:spacing w:before="40" w:after="40" w:line="220" w:lineRule="exact"/>
              <w:ind w:right="113"/>
              <w:jc w:val="right"/>
              <w:rPr>
                <w:sz w:val="18"/>
              </w:rPr>
            </w:pPr>
            <w:r w:rsidRPr="00701B29">
              <w:rPr>
                <w:sz w:val="18"/>
              </w:rPr>
              <w:t>13</w:t>
            </w:r>
            <w:r w:rsidR="00621C2B">
              <w:rPr>
                <w:sz w:val="18"/>
              </w:rPr>
              <w:t>.</w:t>
            </w:r>
            <w:r w:rsidRPr="00701B29">
              <w:rPr>
                <w:sz w:val="18"/>
              </w:rPr>
              <w:t>8</w:t>
            </w:r>
          </w:p>
        </w:tc>
        <w:tc>
          <w:tcPr>
            <w:tcW w:w="468" w:type="dxa"/>
            <w:shd w:val="clear" w:color="auto" w:fill="auto"/>
            <w:noWrap/>
            <w:vAlign w:val="bottom"/>
            <w:hideMark/>
          </w:tcPr>
          <w:p w14:paraId="2307E436" w14:textId="71111ABE" w:rsidR="00582FB8" w:rsidRPr="00701B29" w:rsidRDefault="00582FB8" w:rsidP="00701B29">
            <w:pPr>
              <w:suppressAutoHyphens w:val="0"/>
              <w:spacing w:before="40" w:after="40" w:line="220" w:lineRule="exact"/>
              <w:ind w:right="113"/>
              <w:jc w:val="right"/>
              <w:rPr>
                <w:sz w:val="18"/>
              </w:rPr>
            </w:pPr>
            <w:r w:rsidRPr="00701B29">
              <w:rPr>
                <w:sz w:val="18"/>
              </w:rPr>
              <w:t>16</w:t>
            </w:r>
            <w:r w:rsidR="00621C2B">
              <w:rPr>
                <w:sz w:val="18"/>
              </w:rPr>
              <w:t>.</w:t>
            </w:r>
            <w:r w:rsidRPr="00701B29">
              <w:rPr>
                <w:sz w:val="18"/>
              </w:rPr>
              <w:t>6</w:t>
            </w:r>
          </w:p>
        </w:tc>
        <w:tc>
          <w:tcPr>
            <w:tcW w:w="548" w:type="dxa"/>
            <w:shd w:val="clear" w:color="auto" w:fill="auto"/>
            <w:noWrap/>
            <w:vAlign w:val="bottom"/>
            <w:hideMark/>
          </w:tcPr>
          <w:p w14:paraId="00CAAB16" w14:textId="69F60D45" w:rsidR="00582FB8" w:rsidRPr="00701B29" w:rsidRDefault="00582FB8" w:rsidP="00701B29">
            <w:pPr>
              <w:suppressAutoHyphens w:val="0"/>
              <w:spacing w:before="40" w:after="40" w:line="220" w:lineRule="exact"/>
              <w:ind w:right="113"/>
              <w:jc w:val="right"/>
              <w:rPr>
                <w:sz w:val="18"/>
              </w:rPr>
            </w:pPr>
            <w:r w:rsidRPr="00701B29">
              <w:rPr>
                <w:sz w:val="18"/>
              </w:rPr>
              <w:t>20</w:t>
            </w:r>
            <w:r w:rsidR="00621C2B">
              <w:rPr>
                <w:sz w:val="18"/>
              </w:rPr>
              <w:t>.</w:t>
            </w:r>
            <w:r w:rsidRPr="00701B29">
              <w:rPr>
                <w:sz w:val="18"/>
              </w:rPr>
              <w:t>3</w:t>
            </w:r>
          </w:p>
        </w:tc>
      </w:tr>
      <w:tr w:rsidR="00582FB8" w:rsidRPr="00701B29" w14:paraId="6C348F8D" w14:textId="77777777" w:rsidTr="00621C2B">
        <w:tc>
          <w:tcPr>
            <w:tcW w:w="3192" w:type="dxa"/>
            <w:shd w:val="clear" w:color="auto" w:fill="auto"/>
            <w:noWrap/>
            <w:hideMark/>
          </w:tcPr>
          <w:p w14:paraId="234A5D3A" w14:textId="296BAEC4" w:rsidR="00582FB8" w:rsidRPr="00701B29" w:rsidRDefault="00621C2B" w:rsidP="00701B29">
            <w:pPr>
              <w:suppressAutoHyphens w:val="0"/>
              <w:spacing w:before="40" w:after="40" w:line="220" w:lineRule="exact"/>
              <w:ind w:right="113"/>
              <w:rPr>
                <w:sz w:val="18"/>
              </w:rPr>
            </w:pPr>
            <w:r>
              <w:rPr>
                <w:sz w:val="18"/>
              </w:rPr>
              <w:t>N</w:t>
            </w:r>
            <w:r w:rsidR="00582FB8" w:rsidRPr="00701B29">
              <w:rPr>
                <w:sz w:val="18"/>
              </w:rPr>
              <w:t>on-Roma</w:t>
            </w:r>
          </w:p>
        </w:tc>
        <w:tc>
          <w:tcPr>
            <w:tcW w:w="563" w:type="dxa"/>
            <w:shd w:val="clear" w:color="auto" w:fill="auto"/>
            <w:noWrap/>
            <w:vAlign w:val="bottom"/>
            <w:hideMark/>
          </w:tcPr>
          <w:p w14:paraId="76E7431F" w14:textId="7209497E" w:rsidR="00582FB8" w:rsidRPr="00701B29" w:rsidRDefault="00582FB8" w:rsidP="00701B29">
            <w:pPr>
              <w:suppressAutoHyphens w:val="0"/>
              <w:spacing w:before="40" w:after="40" w:line="220" w:lineRule="exact"/>
              <w:ind w:right="113"/>
              <w:jc w:val="right"/>
              <w:rPr>
                <w:sz w:val="18"/>
              </w:rPr>
            </w:pPr>
            <w:r w:rsidRPr="00701B29">
              <w:rPr>
                <w:sz w:val="18"/>
              </w:rPr>
              <w:t>8</w:t>
            </w:r>
            <w:r w:rsidR="00621C2B">
              <w:rPr>
                <w:sz w:val="18"/>
              </w:rPr>
              <w:t>.</w:t>
            </w:r>
            <w:r w:rsidRPr="00701B29">
              <w:rPr>
                <w:sz w:val="18"/>
              </w:rPr>
              <w:t>4</w:t>
            </w:r>
          </w:p>
        </w:tc>
        <w:tc>
          <w:tcPr>
            <w:tcW w:w="564" w:type="dxa"/>
            <w:shd w:val="clear" w:color="auto" w:fill="auto"/>
            <w:noWrap/>
            <w:vAlign w:val="bottom"/>
            <w:hideMark/>
          </w:tcPr>
          <w:p w14:paraId="2107004A" w14:textId="09685882" w:rsidR="00582FB8" w:rsidRPr="00701B29" w:rsidRDefault="00582FB8" w:rsidP="00701B29">
            <w:pPr>
              <w:suppressAutoHyphens w:val="0"/>
              <w:spacing w:before="40" w:after="40" w:line="220" w:lineRule="exact"/>
              <w:ind w:right="113"/>
              <w:jc w:val="right"/>
              <w:rPr>
                <w:sz w:val="18"/>
              </w:rPr>
            </w:pPr>
            <w:r w:rsidRPr="00701B29">
              <w:rPr>
                <w:sz w:val="18"/>
              </w:rPr>
              <w:t>6</w:t>
            </w:r>
            <w:r w:rsidR="00621C2B">
              <w:rPr>
                <w:sz w:val="18"/>
              </w:rPr>
              <w:t>.</w:t>
            </w:r>
            <w:r w:rsidRPr="00701B29">
              <w:rPr>
                <w:sz w:val="18"/>
              </w:rPr>
              <w:t>6</w:t>
            </w:r>
          </w:p>
        </w:tc>
        <w:tc>
          <w:tcPr>
            <w:tcW w:w="564" w:type="dxa"/>
            <w:shd w:val="clear" w:color="auto" w:fill="auto"/>
            <w:noWrap/>
            <w:vAlign w:val="bottom"/>
            <w:hideMark/>
          </w:tcPr>
          <w:p w14:paraId="24A2CC75" w14:textId="51F32928" w:rsidR="00582FB8" w:rsidRPr="00701B29" w:rsidRDefault="00582FB8" w:rsidP="00701B29">
            <w:pPr>
              <w:suppressAutoHyphens w:val="0"/>
              <w:spacing w:before="40" w:after="40" w:line="220" w:lineRule="exact"/>
              <w:ind w:right="113"/>
              <w:jc w:val="right"/>
              <w:rPr>
                <w:sz w:val="18"/>
              </w:rPr>
            </w:pPr>
            <w:r w:rsidRPr="00701B29">
              <w:rPr>
                <w:sz w:val="18"/>
              </w:rPr>
              <w:t>5</w:t>
            </w:r>
            <w:r w:rsidR="00621C2B">
              <w:rPr>
                <w:sz w:val="18"/>
              </w:rPr>
              <w:t>.</w:t>
            </w:r>
            <w:r w:rsidRPr="00701B29">
              <w:rPr>
                <w:sz w:val="18"/>
              </w:rPr>
              <w:t>2</w:t>
            </w:r>
          </w:p>
        </w:tc>
        <w:tc>
          <w:tcPr>
            <w:tcW w:w="468" w:type="dxa"/>
            <w:shd w:val="clear" w:color="auto" w:fill="auto"/>
            <w:noWrap/>
            <w:vAlign w:val="bottom"/>
            <w:hideMark/>
          </w:tcPr>
          <w:p w14:paraId="148A797A" w14:textId="2FE93D0F" w:rsidR="00582FB8" w:rsidRPr="00701B29" w:rsidRDefault="00582FB8" w:rsidP="00701B29">
            <w:pPr>
              <w:suppressAutoHyphens w:val="0"/>
              <w:spacing w:before="40" w:after="40" w:line="220" w:lineRule="exact"/>
              <w:ind w:right="113"/>
              <w:jc w:val="right"/>
              <w:rPr>
                <w:sz w:val="18"/>
              </w:rPr>
            </w:pPr>
            <w:r w:rsidRPr="00701B29">
              <w:rPr>
                <w:sz w:val="18"/>
              </w:rPr>
              <w:t>4</w:t>
            </w:r>
            <w:r w:rsidR="00621C2B">
              <w:rPr>
                <w:sz w:val="18"/>
              </w:rPr>
              <w:t>.</w:t>
            </w:r>
            <w:r w:rsidRPr="00701B29">
              <w:rPr>
                <w:sz w:val="18"/>
              </w:rPr>
              <w:t>5</w:t>
            </w:r>
          </w:p>
        </w:tc>
        <w:tc>
          <w:tcPr>
            <w:tcW w:w="468" w:type="dxa"/>
            <w:shd w:val="clear" w:color="auto" w:fill="auto"/>
            <w:noWrap/>
            <w:vAlign w:val="bottom"/>
            <w:hideMark/>
          </w:tcPr>
          <w:p w14:paraId="1F62F00D" w14:textId="0114DB51" w:rsidR="00582FB8" w:rsidRPr="00701B29" w:rsidRDefault="00582FB8" w:rsidP="00701B29">
            <w:pPr>
              <w:suppressAutoHyphens w:val="0"/>
              <w:spacing w:before="40" w:after="40" w:line="220" w:lineRule="exact"/>
              <w:ind w:right="113"/>
              <w:jc w:val="right"/>
              <w:rPr>
                <w:sz w:val="18"/>
              </w:rPr>
            </w:pPr>
            <w:r w:rsidRPr="00701B29">
              <w:rPr>
                <w:sz w:val="18"/>
              </w:rPr>
              <w:t>3</w:t>
            </w:r>
            <w:r w:rsidR="00621C2B">
              <w:rPr>
                <w:sz w:val="18"/>
              </w:rPr>
              <w:t>.</w:t>
            </w:r>
            <w:r w:rsidRPr="00701B29">
              <w:rPr>
                <w:sz w:val="18"/>
              </w:rPr>
              <w:t>9</w:t>
            </w:r>
          </w:p>
        </w:tc>
        <w:tc>
          <w:tcPr>
            <w:tcW w:w="533" w:type="dxa"/>
            <w:shd w:val="clear" w:color="auto" w:fill="auto"/>
            <w:noWrap/>
            <w:vAlign w:val="bottom"/>
            <w:hideMark/>
          </w:tcPr>
          <w:p w14:paraId="319FD513" w14:textId="46DFE267" w:rsidR="00582FB8" w:rsidRPr="00701B29" w:rsidRDefault="00582FB8" w:rsidP="00701B29">
            <w:pPr>
              <w:suppressAutoHyphens w:val="0"/>
              <w:spacing w:before="40" w:after="40" w:line="220" w:lineRule="exact"/>
              <w:ind w:right="113"/>
              <w:jc w:val="right"/>
              <w:rPr>
                <w:sz w:val="18"/>
              </w:rPr>
            </w:pPr>
            <w:r w:rsidRPr="00701B29">
              <w:rPr>
                <w:sz w:val="18"/>
              </w:rPr>
              <w:t>3</w:t>
            </w:r>
            <w:r w:rsidR="00621C2B">
              <w:rPr>
                <w:sz w:val="18"/>
              </w:rPr>
              <w:t>.</w:t>
            </w:r>
            <w:r w:rsidRPr="00701B29">
              <w:rPr>
                <w:sz w:val="18"/>
              </w:rPr>
              <w:t>3</w:t>
            </w:r>
          </w:p>
        </w:tc>
        <w:tc>
          <w:tcPr>
            <w:tcW w:w="468" w:type="dxa"/>
            <w:shd w:val="clear" w:color="auto" w:fill="auto"/>
            <w:noWrap/>
            <w:vAlign w:val="bottom"/>
            <w:hideMark/>
          </w:tcPr>
          <w:p w14:paraId="5BBE1623" w14:textId="33A38A76" w:rsidR="00582FB8" w:rsidRPr="00701B29" w:rsidRDefault="00582FB8" w:rsidP="00701B29">
            <w:pPr>
              <w:suppressAutoHyphens w:val="0"/>
              <w:spacing w:before="40" w:after="40" w:line="220" w:lineRule="exact"/>
              <w:ind w:right="113"/>
              <w:jc w:val="right"/>
              <w:rPr>
                <w:sz w:val="18"/>
              </w:rPr>
            </w:pPr>
            <w:r w:rsidRPr="00701B29">
              <w:rPr>
                <w:sz w:val="18"/>
              </w:rPr>
              <w:t>4</w:t>
            </w:r>
            <w:r w:rsidR="00621C2B">
              <w:rPr>
                <w:sz w:val="18"/>
              </w:rPr>
              <w:t>.</w:t>
            </w:r>
            <w:r w:rsidRPr="00701B29">
              <w:rPr>
                <w:sz w:val="18"/>
              </w:rPr>
              <w:t>7</w:t>
            </w:r>
          </w:p>
        </w:tc>
        <w:tc>
          <w:tcPr>
            <w:tcW w:w="548" w:type="dxa"/>
            <w:shd w:val="clear" w:color="auto" w:fill="auto"/>
            <w:noWrap/>
            <w:vAlign w:val="bottom"/>
            <w:hideMark/>
          </w:tcPr>
          <w:p w14:paraId="26642D8F" w14:textId="38F5933E" w:rsidR="00582FB8" w:rsidRPr="00701B29" w:rsidRDefault="00582FB8" w:rsidP="00701B29">
            <w:pPr>
              <w:suppressAutoHyphens w:val="0"/>
              <w:spacing w:before="40" w:after="40" w:line="220" w:lineRule="exact"/>
              <w:ind w:right="113"/>
              <w:jc w:val="right"/>
              <w:rPr>
                <w:sz w:val="18"/>
              </w:rPr>
            </w:pPr>
            <w:r w:rsidRPr="00701B29">
              <w:rPr>
                <w:sz w:val="18"/>
              </w:rPr>
              <w:t>3</w:t>
            </w:r>
            <w:r w:rsidR="00621C2B">
              <w:rPr>
                <w:sz w:val="18"/>
              </w:rPr>
              <w:t>.</w:t>
            </w:r>
            <w:r w:rsidRPr="00701B29">
              <w:rPr>
                <w:sz w:val="18"/>
              </w:rPr>
              <w:t>1</w:t>
            </w:r>
          </w:p>
        </w:tc>
      </w:tr>
    </w:tbl>
    <w:p w14:paraId="7B4ECA9F" w14:textId="4746C209" w:rsidR="00582FB8" w:rsidRPr="00933B59" w:rsidRDefault="00582FB8" w:rsidP="00701B29">
      <w:pPr>
        <w:pStyle w:val="SingleTxtG"/>
        <w:spacing w:before="240"/>
      </w:pPr>
      <w:r w:rsidRPr="00933B59">
        <w:rPr>
          <w:bCs/>
          <w:iCs/>
        </w:rPr>
        <w:t>132.</w:t>
      </w:r>
      <w:r w:rsidRPr="00933B59">
        <w:rPr>
          <w:bCs/>
          <w:iCs/>
        </w:rPr>
        <w:tab/>
      </w:r>
      <w:r w:rsidRPr="00933B59">
        <w:t>The</w:t>
      </w:r>
      <w:r w:rsidR="00EE7F38">
        <w:t xml:space="preserve"> </w:t>
      </w:r>
      <w:r w:rsidRPr="00933B59">
        <w:t>proportion</w:t>
      </w:r>
      <w:r w:rsidR="00EE7F38">
        <w:t xml:space="preserve"> </w:t>
      </w:r>
      <w:r w:rsidRPr="00933B59">
        <w:t>of</w:t>
      </w:r>
      <w:r w:rsidR="00EE7F38">
        <w:t xml:space="preserve"> </w:t>
      </w:r>
      <w:r w:rsidRPr="00933B59">
        <w:t>Roma</w:t>
      </w:r>
      <w:r w:rsidR="00EE7F38">
        <w:t xml:space="preserve"> </w:t>
      </w:r>
      <w:r w:rsidRPr="00933B59">
        <w:t>people</w:t>
      </w:r>
      <w:r w:rsidR="00EE7F38">
        <w:t xml:space="preserve"> </w:t>
      </w:r>
      <w:r w:rsidRPr="00933B59">
        <w:t>with</w:t>
      </w:r>
      <w:r w:rsidR="00EE7F38">
        <w:t xml:space="preserve"> </w:t>
      </w:r>
      <w:r w:rsidRPr="00933B59">
        <w:t>altered</w:t>
      </w:r>
      <w:r w:rsidR="00EE7F38">
        <w:t xml:space="preserve"> </w:t>
      </w:r>
      <w:r w:rsidRPr="00933B59">
        <w:t>working</w:t>
      </w:r>
      <w:r w:rsidR="00EE7F38">
        <w:t xml:space="preserve"> </w:t>
      </w:r>
      <w:r w:rsidRPr="00933B59">
        <w:t>capacity</w:t>
      </w:r>
      <w:r w:rsidR="00EE7F38">
        <w:t xml:space="preserve"> </w:t>
      </w:r>
      <w:r w:rsidRPr="00933B59">
        <w:t>is</w:t>
      </w:r>
      <w:r w:rsidR="00EE7F38">
        <w:t xml:space="preserve"> </w:t>
      </w:r>
      <w:r w:rsidRPr="00933B59">
        <w:t>twice</w:t>
      </w:r>
      <w:r w:rsidR="00EE7F38">
        <w:t xml:space="preserve"> </w:t>
      </w:r>
      <w:r w:rsidRPr="00933B59">
        <w:t>as</w:t>
      </w:r>
      <w:r w:rsidR="00EE7F38">
        <w:t xml:space="preserve"> </w:t>
      </w:r>
      <w:r w:rsidRPr="00933B59">
        <w:t>high</w:t>
      </w:r>
      <w:r w:rsidR="00EE7F38">
        <w:t xml:space="preserve"> </w:t>
      </w:r>
      <w:r w:rsidRPr="00933B59">
        <w:t>as</w:t>
      </w:r>
      <w:r w:rsidR="00EE7F38">
        <w:t xml:space="preserve"> </w:t>
      </w:r>
      <w:r w:rsidRPr="00933B59">
        <w:t>in</w:t>
      </w:r>
      <w:r w:rsidR="00EE7F38">
        <w:t xml:space="preserve"> </w:t>
      </w:r>
      <w:r w:rsidRPr="00933B59">
        <w:t>the</w:t>
      </w:r>
      <w:r w:rsidR="00EE7F38">
        <w:t xml:space="preserve"> </w:t>
      </w:r>
      <w:r w:rsidRPr="00933B59">
        <w:t>non-Roma</w:t>
      </w:r>
      <w:r w:rsidR="00EE7F38">
        <w:t xml:space="preserve"> </w:t>
      </w:r>
      <w:r w:rsidRPr="00933B59">
        <w:t>population.</w:t>
      </w:r>
    </w:p>
    <w:p w14:paraId="18C020E9" w14:textId="2041049B" w:rsidR="00582FB8" w:rsidRPr="00933B59" w:rsidRDefault="00582FB8" w:rsidP="00ED2374">
      <w:pPr>
        <w:pStyle w:val="SingleTxtG"/>
      </w:pPr>
      <w:r w:rsidRPr="00933B59">
        <w:rPr>
          <w:bCs/>
          <w:iCs/>
        </w:rPr>
        <w:t>133.</w:t>
      </w:r>
      <w:r w:rsidRPr="00933B59">
        <w:rPr>
          <w:bCs/>
          <w:iCs/>
        </w:rPr>
        <w:tab/>
      </w:r>
      <w:r w:rsidRPr="00933B59">
        <w:rPr>
          <w:lang w:eastAsia="hu-HU"/>
        </w:rPr>
        <w:t>Nearly</w:t>
      </w:r>
      <w:r w:rsidR="00EE7F38">
        <w:t xml:space="preserve"> </w:t>
      </w:r>
      <w:r w:rsidRPr="00933B59">
        <w:t>two-thirds</w:t>
      </w:r>
      <w:r w:rsidR="00EE7F38">
        <w:t xml:space="preserve"> </w:t>
      </w:r>
      <w:r w:rsidRPr="00933B59">
        <w:t>of</w:t>
      </w:r>
      <w:r w:rsidR="00EE7F38">
        <w:t xml:space="preserve"> </w:t>
      </w:r>
      <w:r w:rsidRPr="00933B59">
        <w:t>Roma</w:t>
      </w:r>
      <w:r w:rsidR="00EE7F38">
        <w:t xml:space="preserve"> </w:t>
      </w:r>
      <w:r w:rsidRPr="00933B59">
        <w:t>young</w:t>
      </w:r>
      <w:r w:rsidR="00EE7F38">
        <w:t xml:space="preserve"> </w:t>
      </w:r>
      <w:r w:rsidRPr="00933B59">
        <w:t>people</w:t>
      </w:r>
      <w:r w:rsidR="00EE7F38">
        <w:t xml:space="preserve"> </w:t>
      </w:r>
      <w:r w:rsidRPr="00933B59">
        <w:t>aged</w:t>
      </w:r>
      <w:r w:rsidR="00EE7F38">
        <w:t xml:space="preserve"> </w:t>
      </w:r>
      <w:r w:rsidRPr="00933B59">
        <w:t>18–24</w:t>
      </w:r>
      <w:r w:rsidR="00EE7F38">
        <w:t xml:space="preserve"> </w:t>
      </w:r>
      <w:r w:rsidRPr="00933B59">
        <w:t>were</w:t>
      </w:r>
      <w:r w:rsidR="00EE7F38">
        <w:t xml:space="preserve"> </w:t>
      </w:r>
      <w:r w:rsidRPr="00933B59">
        <w:t>early</w:t>
      </w:r>
      <w:r w:rsidR="00EE7F38">
        <w:t xml:space="preserve"> </w:t>
      </w:r>
      <w:r w:rsidRPr="00933B59">
        <w:t>school</w:t>
      </w:r>
      <w:r w:rsidR="00EE7F38">
        <w:t xml:space="preserve"> </w:t>
      </w:r>
      <w:r w:rsidRPr="00933B59">
        <w:t>leavers</w:t>
      </w:r>
      <w:r w:rsidR="00EE7F38">
        <w:t xml:space="preserve"> </w:t>
      </w:r>
      <w:r w:rsidRPr="00933B59">
        <w:t>in</w:t>
      </w:r>
      <w:r w:rsidR="00EE7F38">
        <w:t xml:space="preserve"> </w:t>
      </w:r>
      <w:r w:rsidRPr="00933B59">
        <w:t>2020,</w:t>
      </w:r>
      <w:r w:rsidR="00EE7F38">
        <w:t xml:space="preserve"> </w:t>
      </w:r>
      <w:r w:rsidRPr="00933B59">
        <w:t>and</w:t>
      </w:r>
      <w:r w:rsidR="00EE7F38">
        <w:t xml:space="preserve"> </w:t>
      </w:r>
      <w:r w:rsidRPr="00933B59">
        <w:t>their</w:t>
      </w:r>
      <w:r w:rsidR="00EE7F38">
        <w:t xml:space="preserve"> </w:t>
      </w:r>
      <w:r w:rsidRPr="00933B59">
        <w:t>NEET</w:t>
      </w:r>
      <w:r w:rsidR="00EE7F38">
        <w:t xml:space="preserve"> </w:t>
      </w:r>
      <w:r w:rsidRPr="00933B59">
        <w:t>rate</w:t>
      </w:r>
      <w:r w:rsidR="00EE7F38">
        <w:t xml:space="preserve"> </w:t>
      </w:r>
      <w:r w:rsidRPr="00933B59">
        <w:t>is</w:t>
      </w:r>
      <w:r w:rsidR="00EE7F38">
        <w:t xml:space="preserve"> </w:t>
      </w:r>
      <w:r w:rsidRPr="00933B59">
        <w:t>nearly</w:t>
      </w:r>
      <w:r w:rsidR="00EE7F38">
        <w:t xml:space="preserve"> </w:t>
      </w:r>
      <w:r w:rsidRPr="00933B59">
        <w:t>four</w:t>
      </w:r>
      <w:r w:rsidR="00EE7F38">
        <w:t xml:space="preserve"> </w:t>
      </w:r>
      <w:r w:rsidRPr="00933B59">
        <w:t>times</w:t>
      </w:r>
      <w:r w:rsidR="00EE7F38">
        <w:t xml:space="preserve"> </w:t>
      </w:r>
      <w:r w:rsidRPr="00933B59">
        <w:t>that</w:t>
      </w:r>
      <w:r w:rsidR="00EE7F38">
        <w:t xml:space="preserve"> </w:t>
      </w:r>
      <w:r w:rsidRPr="00933B59">
        <w:t>of</w:t>
      </w:r>
      <w:r w:rsidR="00EE7F38">
        <w:t xml:space="preserve"> </w:t>
      </w:r>
      <w:r w:rsidRPr="00933B59">
        <w:t>non-Roma.</w:t>
      </w:r>
    </w:p>
    <w:p w14:paraId="1DBB5AE5" w14:textId="758ED87B" w:rsidR="00582FB8" w:rsidRPr="00933B59" w:rsidRDefault="00582FB8" w:rsidP="00ED2374">
      <w:pPr>
        <w:pStyle w:val="SingleTxtG"/>
      </w:pPr>
      <w:r w:rsidRPr="00933B59">
        <w:rPr>
          <w:bCs/>
          <w:iCs/>
        </w:rPr>
        <w:t>134.</w:t>
      </w:r>
      <w:r w:rsidRPr="00933B59">
        <w:rPr>
          <w:bCs/>
          <w:iCs/>
        </w:rPr>
        <w:tab/>
      </w:r>
      <w:r w:rsidRPr="00933B59">
        <w:rPr>
          <w:lang w:eastAsia="hu-HU"/>
        </w:rPr>
        <w:t>The</w:t>
      </w:r>
      <w:r w:rsidR="00EE7F38">
        <w:t xml:space="preserve"> </w:t>
      </w:r>
      <w:r w:rsidRPr="00933B59">
        <w:t>role</w:t>
      </w:r>
      <w:r w:rsidR="00EE7F38">
        <w:t xml:space="preserve"> </w:t>
      </w:r>
      <w:r w:rsidRPr="00933B59">
        <w:t>of</w:t>
      </w:r>
      <w:r w:rsidR="00EE7F38">
        <w:t xml:space="preserve"> </w:t>
      </w:r>
      <w:r w:rsidRPr="00933B59">
        <w:t>public</w:t>
      </w:r>
      <w:r w:rsidR="00EE7F38">
        <w:t xml:space="preserve"> </w:t>
      </w:r>
      <w:r w:rsidRPr="00933B59">
        <w:t>employment</w:t>
      </w:r>
      <w:r w:rsidR="00EE7F38">
        <w:t xml:space="preserve"> </w:t>
      </w:r>
      <w:r w:rsidRPr="00933B59">
        <w:t>in</w:t>
      </w:r>
      <w:r w:rsidR="00EE7F38">
        <w:t xml:space="preserve"> </w:t>
      </w:r>
      <w:r w:rsidRPr="00933B59">
        <w:t>employing</w:t>
      </w:r>
      <w:r w:rsidR="00EE7F38">
        <w:t xml:space="preserve"> </w:t>
      </w:r>
      <w:r w:rsidRPr="00933B59">
        <w:t>Roma</w:t>
      </w:r>
      <w:r w:rsidR="00EE7F38">
        <w:t xml:space="preserve"> </w:t>
      </w:r>
      <w:r w:rsidRPr="00933B59">
        <w:t>far</w:t>
      </w:r>
      <w:r w:rsidR="00EE7F38">
        <w:t xml:space="preserve"> </w:t>
      </w:r>
      <w:r w:rsidRPr="00933B59">
        <w:t>exceeds</w:t>
      </w:r>
      <w:r w:rsidR="00EE7F38">
        <w:t xml:space="preserve"> </w:t>
      </w:r>
      <w:r w:rsidRPr="00933B59">
        <w:t>that</w:t>
      </w:r>
      <w:r w:rsidR="00EE7F38">
        <w:t xml:space="preserve"> </w:t>
      </w:r>
      <w:r w:rsidRPr="00933B59">
        <w:t>of</w:t>
      </w:r>
      <w:r w:rsidR="00EE7F38">
        <w:t xml:space="preserve"> </w:t>
      </w:r>
      <w:r w:rsidRPr="00933B59">
        <w:t>non-Roma.</w:t>
      </w:r>
      <w:r w:rsidR="00EE7F38">
        <w:t xml:space="preserve"> </w:t>
      </w:r>
      <w:r w:rsidRPr="00933B59">
        <w:t>According</w:t>
      </w:r>
      <w:r w:rsidR="00EE7F38">
        <w:t xml:space="preserve"> </w:t>
      </w:r>
      <w:r w:rsidRPr="00933B59">
        <w:t>to</w:t>
      </w:r>
      <w:r w:rsidR="00EE7F38">
        <w:t xml:space="preserve"> </w:t>
      </w:r>
      <w:r w:rsidRPr="00933B59">
        <w:t>our</w:t>
      </w:r>
      <w:r w:rsidR="00EE7F38">
        <w:t xml:space="preserve"> </w:t>
      </w:r>
      <w:r w:rsidRPr="00933B59">
        <w:t>latest</w:t>
      </w:r>
      <w:r w:rsidR="00EE7F38">
        <w:t xml:space="preserve"> </w:t>
      </w:r>
      <w:r w:rsidRPr="00933B59">
        <w:t>data,</w:t>
      </w:r>
      <w:r w:rsidR="00EE7F38">
        <w:t xml:space="preserve"> </w:t>
      </w:r>
      <w:r w:rsidRPr="00933B59">
        <w:t>23%</w:t>
      </w:r>
      <w:r w:rsidR="00EE7F38">
        <w:t xml:space="preserve"> </w:t>
      </w:r>
      <w:r w:rsidRPr="00933B59">
        <w:t>of</w:t>
      </w:r>
      <w:r w:rsidR="00EE7F38">
        <w:t xml:space="preserve"> </w:t>
      </w:r>
      <w:r w:rsidRPr="00933B59">
        <w:t>Roma</w:t>
      </w:r>
      <w:r w:rsidR="00EE7F38">
        <w:t xml:space="preserve"> </w:t>
      </w:r>
      <w:r w:rsidRPr="00933B59">
        <w:t>employees</w:t>
      </w:r>
      <w:r w:rsidR="00EE7F38">
        <w:t xml:space="preserve"> </w:t>
      </w:r>
      <w:r w:rsidRPr="00933B59">
        <w:t>declared</w:t>
      </w:r>
      <w:r w:rsidR="00EE7F38">
        <w:t xml:space="preserve"> </w:t>
      </w:r>
      <w:r w:rsidRPr="00933B59">
        <w:t>themselves</w:t>
      </w:r>
      <w:r w:rsidR="00EE7F38">
        <w:t xml:space="preserve"> </w:t>
      </w:r>
      <w:r w:rsidRPr="00933B59">
        <w:t>to</w:t>
      </w:r>
      <w:r w:rsidR="00EE7F38">
        <w:t xml:space="preserve"> </w:t>
      </w:r>
      <w:r w:rsidRPr="00933B59">
        <w:t>be</w:t>
      </w:r>
      <w:r w:rsidR="00EE7F38">
        <w:t xml:space="preserve"> </w:t>
      </w:r>
      <w:r w:rsidRPr="00933B59">
        <w:t>in</w:t>
      </w:r>
      <w:r w:rsidR="00EE7F38">
        <w:t xml:space="preserve"> </w:t>
      </w:r>
      <w:r w:rsidRPr="00933B59">
        <w:t>public</w:t>
      </w:r>
      <w:r w:rsidR="00EE7F38">
        <w:t xml:space="preserve"> </w:t>
      </w:r>
      <w:r w:rsidRPr="00933B59">
        <w:t>employment.</w:t>
      </w:r>
    </w:p>
    <w:p w14:paraId="2C2861CF" w14:textId="77777777" w:rsidR="00FF3C71" w:rsidRDefault="00582FB8" w:rsidP="00ED2374">
      <w:pPr>
        <w:pStyle w:val="SingleTxtG"/>
      </w:pPr>
      <w:r w:rsidRPr="00933B59">
        <w:rPr>
          <w:bCs/>
          <w:iCs/>
        </w:rPr>
        <w:t>135.</w:t>
      </w:r>
      <w:r w:rsidRPr="00933B59">
        <w:rPr>
          <w:bCs/>
          <w:iCs/>
        </w:rPr>
        <w:tab/>
      </w:r>
      <w:r w:rsidRPr="00933B59">
        <w:t>In</w:t>
      </w:r>
      <w:r w:rsidR="00EE7F38">
        <w:t xml:space="preserve"> </w:t>
      </w:r>
      <w:r w:rsidRPr="00933B59">
        <w:rPr>
          <w:lang w:eastAsia="hu-HU"/>
        </w:rPr>
        <w:t>recent</w:t>
      </w:r>
      <w:r w:rsidR="00EE7F38">
        <w:t xml:space="preserve"> </w:t>
      </w:r>
      <w:r w:rsidRPr="00933B59">
        <w:t>years,</w:t>
      </w:r>
      <w:r w:rsidR="00EE7F38">
        <w:t xml:space="preserve"> </w:t>
      </w:r>
      <w:r w:rsidRPr="00933B59">
        <w:t>there</w:t>
      </w:r>
      <w:r w:rsidR="00EE7F38">
        <w:t xml:space="preserve"> </w:t>
      </w:r>
      <w:r w:rsidRPr="00933B59">
        <w:t>has</w:t>
      </w:r>
      <w:r w:rsidR="00EE7F38">
        <w:t xml:space="preserve"> </w:t>
      </w:r>
      <w:r w:rsidRPr="00933B59">
        <w:t>been</w:t>
      </w:r>
      <w:r w:rsidR="00EE7F38">
        <w:t xml:space="preserve"> </w:t>
      </w:r>
      <w:r w:rsidRPr="00933B59">
        <w:t>a</w:t>
      </w:r>
      <w:r w:rsidR="00EE7F38">
        <w:t xml:space="preserve"> </w:t>
      </w:r>
      <w:r w:rsidRPr="00933B59">
        <w:t>significant</w:t>
      </w:r>
      <w:r w:rsidR="00EE7F38">
        <w:t xml:space="preserve"> </w:t>
      </w:r>
      <w:r w:rsidRPr="00933B59">
        <w:t>improvement</w:t>
      </w:r>
      <w:r w:rsidR="00EE7F38">
        <w:t xml:space="preserve"> </w:t>
      </w:r>
      <w:r w:rsidRPr="00933B59">
        <w:t>in</w:t>
      </w:r>
      <w:r w:rsidR="00EE7F38">
        <w:t xml:space="preserve"> </w:t>
      </w:r>
      <w:r w:rsidRPr="00933B59">
        <w:t>the</w:t>
      </w:r>
      <w:r w:rsidR="00EE7F38">
        <w:t xml:space="preserve"> </w:t>
      </w:r>
      <w:r w:rsidRPr="00933B59">
        <w:t>living</w:t>
      </w:r>
      <w:r w:rsidR="00EE7F38">
        <w:t xml:space="preserve"> </w:t>
      </w:r>
      <w:r w:rsidRPr="00933B59">
        <w:t>conditions</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While</w:t>
      </w:r>
      <w:r w:rsidR="00EE7F38">
        <w:t xml:space="preserve"> </w:t>
      </w:r>
      <w:r w:rsidRPr="00933B59">
        <w:t>in</w:t>
      </w:r>
      <w:r w:rsidR="00EE7F38">
        <w:t xml:space="preserve"> </w:t>
      </w:r>
      <w:r w:rsidRPr="00933B59">
        <w:t>2013</w:t>
      </w:r>
      <w:r w:rsidR="00EE7F38">
        <w:t xml:space="preserve"> </w:t>
      </w:r>
      <w:r w:rsidRPr="00933B59">
        <w:t>only</w:t>
      </w:r>
      <w:r w:rsidR="00EE7F38">
        <w:t xml:space="preserve"> </w:t>
      </w:r>
      <w:r w:rsidRPr="00933B59">
        <w:t>10%</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population</w:t>
      </w:r>
      <w:r w:rsidR="00EE7F38">
        <w:t xml:space="preserve"> </w:t>
      </w:r>
      <w:r w:rsidRPr="00933B59">
        <w:t>was</w:t>
      </w:r>
      <w:r w:rsidR="00EE7F38">
        <w:t xml:space="preserve"> </w:t>
      </w:r>
      <w:r w:rsidRPr="00933B59">
        <w:t>not</w:t>
      </w:r>
      <w:r w:rsidR="00EE7F38">
        <w:t xml:space="preserve"> </w:t>
      </w:r>
      <w:r w:rsidRPr="00933B59">
        <w:t>at</w:t>
      </w:r>
      <w:r w:rsidR="00EE7F38">
        <w:t xml:space="preserve"> </w:t>
      </w:r>
      <w:r w:rsidRPr="00933B59">
        <w:t>risk</w:t>
      </w:r>
      <w:r w:rsidR="00EE7F38">
        <w:t xml:space="preserve"> </w:t>
      </w:r>
      <w:r w:rsidRPr="00933B59">
        <w:t>of</w:t>
      </w:r>
      <w:r w:rsidR="00EE7F38">
        <w:t xml:space="preserve"> </w:t>
      </w:r>
      <w:r w:rsidRPr="00933B59">
        <w:t>poverty</w:t>
      </w:r>
      <w:r w:rsidR="00EE7F38">
        <w:t xml:space="preserve"> </w:t>
      </w:r>
      <w:r w:rsidRPr="00933B59">
        <w:t>or</w:t>
      </w:r>
      <w:r w:rsidR="00EE7F38">
        <w:t xml:space="preserve"> </w:t>
      </w:r>
      <w:r w:rsidRPr="00933B59">
        <w:t>social</w:t>
      </w:r>
      <w:r w:rsidR="00EE7F38">
        <w:t xml:space="preserve"> </w:t>
      </w:r>
      <w:r w:rsidRPr="00933B59">
        <w:t>exclusion,</w:t>
      </w:r>
      <w:r w:rsidR="00EE7F38">
        <w:t xml:space="preserve"> </w:t>
      </w:r>
      <w:r w:rsidRPr="00933B59">
        <w:t>in</w:t>
      </w:r>
      <w:r w:rsidR="00EE7F38">
        <w:t xml:space="preserve"> </w:t>
      </w:r>
      <w:r w:rsidRPr="00933B59">
        <w:t>2019</w:t>
      </w:r>
      <w:r w:rsidR="00EE7F38">
        <w:t xml:space="preserve"> </w:t>
      </w:r>
      <w:r w:rsidRPr="00933B59">
        <w:t>this</w:t>
      </w:r>
      <w:r w:rsidR="00EE7F38">
        <w:t xml:space="preserve"> </w:t>
      </w:r>
      <w:r w:rsidRPr="00933B59">
        <w:t>proportion</w:t>
      </w:r>
      <w:r w:rsidR="00EE7F38">
        <w:t xml:space="preserve"> </w:t>
      </w:r>
      <w:r w:rsidRPr="00933B59">
        <w:t>increased</w:t>
      </w:r>
      <w:r w:rsidR="00EE7F38">
        <w:t xml:space="preserve"> </w:t>
      </w:r>
      <w:r w:rsidRPr="00933B59">
        <w:t>to</w:t>
      </w:r>
      <w:r w:rsidR="00EE7F38">
        <w:t xml:space="preserve"> </w:t>
      </w:r>
      <w:r w:rsidRPr="00933B59">
        <w:t>47.1%.</w:t>
      </w:r>
    </w:p>
    <w:p w14:paraId="48750C3A" w14:textId="0B5738BD" w:rsidR="00582FB8" w:rsidRPr="00933B59" w:rsidRDefault="00582FB8" w:rsidP="00ED2374">
      <w:pPr>
        <w:pStyle w:val="SingleTxtG"/>
      </w:pPr>
      <w:r w:rsidRPr="00933B59">
        <w:rPr>
          <w:bCs/>
          <w:iCs/>
        </w:rPr>
        <w:t>136.</w:t>
      </w:r>
      <w:r w:rsidRPr="00933B59">
        <w:rPr>
          <w:bCs/>
          <w:iCs/>
        </w:rPr>
        <w:tab/>
      </w:r>
      <w:r w:rsidRPr="00933B59">
        <w:t>Until</w:t>
      </w:r>
      <w:r w:rsidR="00EE7F38">
        <w:t xml:space="preserve"> </w:t>
      </w:r>
      <w:r w:rsidRPr="00933B59">
        <w:t>2018,</w:t>
      </w:r>
      <w:r w:rsidR="00EE7F38">
        <w:t xml:space="preserve"> </w:t>
      </w:r>
      <w:r w:rsidRPr="00933B59">
        <w:t>the</w:t>
      </w:r>
      <w:r w:rsidR="00EE7F38">
        <w:t xml:space="preserve"> </w:t>
      </w:r>
      <w:r w:rsidRPr="00933B59">
        <w:t>largest</w:t>
      </w:r>
      <w:r w:rsidR="00EE7F38">
        <w:t xml:space="preserve"> </w:t>
      </w:r>
      <w:r w:rsidRPr="00933B59">
        <w:t>proportion</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population</w:t>
      </w:r>
      <w:r w:rsidR="00EE7F38">
        <w:t xml:space="preserve"> </w:t>
      </w:r>
      <w:r w:rsidRPr="00933B59">
        <w:t>was</w:t>
      </w:r>
      <w:r w:rsidR="00EE7F38">
        <w:t xml:space="preserve"> </w:t>
      </w:r>
      <w:r w:rsidRPr="00933B59">
        <w:t>affected</w:t>
      </w:r>
      <w:r w:rsidR="00EE7F38">
        <w:t xml:space="preserve"> </w:t>
      </w:r>
      <w:r w:rsidRPr="00933B59">
        <w:t>by</w:t>
      </w:r>
      <w:r w:rsidR="00EE7F38">
        <w:t xml:space="preserve"> </w:t>
      </w:r>
      <w:r w:rsidRPr="00933B59">
        <w:t>severe</w:t>
      </w:r>
      <w:r w:rsidR="00EE7F38">
        <w:t xml:space="preserve"> </w:t>
      </w:r>
      <w:r w:rsidRPr="00933B59">
        <w:t>financial</w:t>
      </w:r>
      <w:r w:rsidR="00EE7F38">
        <w:t xml:space="preserve"> </w:t>
      </w:r>
      <w:r w:rsidRPr="00933B59">
        <w:t>deprivation.</w:t>
      </w:r>
      <w:r w:rsidR="00EE7F38">
        <w:t xml:space="preserve"> </w:t>
      </w:r>
      <w:r w:rsidRPr="00933B59">
        <w:t>Currently,</w:t>
      </w:r>
      <w:r w:rsidR="00EE7F38">
        <w:t xml:space="preserve"> </w:t>
      </w:r>
      <w:r w:rsidRPr="00933B59">
        <w:t>income</w:t>
      </w:r>
      <w:r w:rsidR="00EE7F38">
        <w:t xml:space="preserve"> </w:t>
      </w:r>
      <w:r w:rsidRPr="00933B59">
        <w:t>poverty</w:t>
      </w:r>
      <w:r w:rsidR="00EE7F38">
        <w:t xml:space="preserve"> </w:t>
      </w:r>
      <w:r w:rsidRPr="00933B59">
        <w:t>affects</w:t>
      </w:r>
      <w:r w:rsidR="00EE7F38">
        <w:t xml:space="preserve"> </w:t>
      </w:r>
      <w:r w:rsidRPr="00933B59">
        <w:t>the</w:t>
      </w:r>
      <w:r w:rsidR="00EE7F38">
        <w:t xml:space="preserve"> </w:t>
      </w:r>
      <w:r w:rsidRPr="00933B59">
        <w:t>largest</w:t>
      </w:r>
      <w:r w:rsidR="00EE7F38">
        <w:t xml:space="preserve"> </w:t>
      </w:r>
      <w:r w:rsidRPr="00933B59">
        <w:t>share</w:t>
      </w:r>
      <w:r w:rsidR="00EE7F38">
        <w:t xml:space="preserve"> </w:t>
      </w:r>
      <w:r w:rsidRPr="00933B59">
        <w:t>among</w:t>
      </w:r>
      <w:r w:rsidR="00EE7F38">
        <w:t xml:space="preserve"> </w:t>
      </w:r>
      <w:r w:rsidRPr="00933B59">
        <w:t>them.</w:t>
      </w:r>
      <w:r w:rsidR="00EE7F38">
        <w:t xml:space="preserve"> </w:t>
      </w:r>
      <w:r w:rsidRPr="00933B59">
        <w:t>The</w:t>
      </w:r>
      <w:r w:rsidR="00EE7F38">
        <w:t xml:space="preserve"> </w:t>
      </w:r>
      <w:r w:rsidRPr="00933B59">
        <w:t>income</w:t>
      </w:r>
      <w:r w:rsidR="00EE7F38">
        <w:t xml:space="preserve"> </w:t>
      </w:r>
      <w:r w:rsidRPr="00933B59">
        <w:t>poverty</w:t>
      </w:r>
      <w:r w:rsidR="00EE7F38">
        <w:t xml:space="preserve"> </w:t>
      </w:r>
      <w:r w:rsidRPr="00933B59">
        <w:rPr>
          <w:lang w:eastAsia="hu-HU"/>
        </w:rPr>
        <w:t>rate</w:t>
      </w:r>
      <w:r w:rsidR="00EE7F38">
        <w:t xml:space="preserve"> </w:t>
      </w:r>
      <w:r w:rsidRPr="00933B59">
        <w:t>also</w:t>
      </w:r>
      <w:r w:rsidR="00EE7F38">
        <w:t xml:space="preserve"> </w:t>
      </w:r>
      <w:r w:rsidRPr="00933B59">
        <w:t>shows</w:t>
      </w:r>
      <w:r w:rsidR="00EE7F38">
        <w:t xml:space="preserve"> </w:t>
      </w:r>
      <w:r w:rsidRPr="00933B59">
        <w:t>a</w:t>
      </w:r>
      <w:r w:rsidR="00EE7F38">
        <w:t xml:space="preserve"> </w:t>
      </w:r>
      <w:r w:rsidRPr="00933B59">
        <w:t>significant</w:t>
      </w:r>
      <w:r w:rsidR="00EE7F38">
        <w:t xml:space="preserve"> </w:t>
      </w:r>
      <w:r w:rsidRPr="00933B59">
        <w:t>improvement:</w:t>
      </w:r>
      <w:r w:rsidR="00EE7F38">
        <w:t xml:space="preserve"> </w:t>
      </w:r>
      <w:r w:rsidRPr="00933B59">
        <w:t>in</w:t>
      </w:r>
      <w:r w:rsidR="00EE7F38">
        <w:t xml:space="preserve"> </w:t>
      </w:r>
      <w:r w:rsidRPr="00933B59">
        <w:t>2019,</w:t>
      </w:r>
      <w:r w:rsidR="00EE7F38">
        <w:t xml:space="preserve"> </w:t>
      </w:r>
      <w:r w:rsidRPr="00933B59">
        <w:t>34.7%</w:t>
      </w:r>
      <w:r w:rsidR="00EE7F38">
        <w:t xml:space="preserve"> </w:t>
      </w:r>
      <w:r w:rsidRPr="00933B59">
        <w:t>of</w:t>
      </w:r>
      <w:r w:rsidR="00EE7F38">
        <w:t xml:space="preserve"> </w:t>
      </w:r>
      <w:r w:rsidRPr="00933B59">
        <w:t>the</w:t>
      </w:r>
      <w:r w:rsidR="00EE7F38">
        <w:t xml:space="preserve"> </w:t>
      </w:r>
      <w:r w:rsidRPr="00933B59">
        <w:t>Roma</w:t>
      </w:r>
      <w:r w:rsidR="00EE7F38">
        <w:t xml:space="preserve"> </w:t>
      </w:r>
      <w:r w:rsidRPr="00933B59">
        <w:t>population</w:t>
      </w:r>
      <w:r w:rsidR="00EE7F38">
        <w:t xml:space="preserve"> </w:t>
      </w:r>
      <w:r w:rsidRPr="00933B59">
        <w:t>lived</w:t>
      </w:r>
      <w:r w:rsidR="00EE7F38">
        <w:t xml:space="preserve"> </w:t>
      </w:r>
      <w:r w:rsidRPr="00933B59">
        <w:t>below</w:t>
      </w:r>
      <w:r w:rsidR="00EE7F38">
        <w:t xml:space="preserve"> </w:t>
      </w:r>
      <w:r w:rsidRPr="00933B59">
        <w:t>the</w:t>
      </w:r>
      <w:r w:rsidR="00EE7F38">
        <w:t xml:space="preserve"> </w:t>
      </w:r>
      <w:r w:rsidRPr="00933B59">
        <w:t>poverty</w:t>
      </w:r>
      <w:r w:rsidR="00EE7F38">
        <w:t xml:space="preserve"> </w:t>
      </w:r>
      <w:r w:rsidRPr="00933B59">
        <w:t>line,</w:t>
      </w:r>
      <w:r w:rsidR="00EE7F38">
        <w:t xml:space="preserve"> </w:t>
      </w:r>
      <w:r w:rsidRPr="00933B59">
        <w:t>compared</w:t>
      </w:r>
      <w:r w:rsidR="00EE7F38">
        <w:t xml:space="preserve"> </w:t>
      </w:r>
      <w:r w:rsidRPr="00933B59">
        <w:t>to</w:t>
      </w:r>
      <w:r w:rsidR="00EE7F38">
        <w:t xml:space="preserve"> </w:t>
      </w:r>
      <w:r w:rsidRPr="00933B59">
        <w:t>67.9%</w:t>
      </w:r>
      <w:r w:rsidR="00EE7F38">
        <w:t xml:space="preserve"> </w:t>
      </w:r>
      <w:r w:rsidRPr="00933B59">
        <w:t>in</w:t>
      </w:r>
      <w:r w:rsidR="00EE7F38">
        <w:t xml:space="preserve"> </w:t>
      </w:r>
      <w:r w:rsidRPr="00933B59">
        <w:t>2013.</w:t>
      </w:r>
      <w:r w:rsidR="00EE7F38">
        <w:t xml:space="preserve"> </w:t>
      </w:r>
      <w:r w:rsidRPr="00933B59">
        <w:t>The</w:t>
      </w:r>
      <w:r w:rsidR="00EE7F38">
        <w:t xml:space="preserve"> </w:t>
      </w:r>
      <w:r w:rsidRPr="00933B59">
        <w:t>proportion</w:t>
      </w:r>
      <w:r w:rsidR="00EE7F38">
        <w:t xml:space="preserve"> </w:t>
      </w:r>
      <w:r w:rsidRPr="00933B59">
        <w:t>of</w:t>
      </w:r>
      <w:r w:rsidR="00EE7F38">
        <w:t xml:space="preserve"> </w:t>
      </w:r>
      <w:r w:rsidRPr="00933B59">
        <w:t>people</w:t>
      </w:r>
      <w:r w:rsidR="00EE7F38">
        <w:t xml:space="preserve"> </w:t>
      </w:r>
      <w:r w:rsidRPr="00933B59">
        <w:t>living</w:t>
      </w:r>
      <w:r w:rsidR="00EE7F38">
        <w:t xml:space="preserve"> </w:t>
      </w:r>
      <w:r w:rsidRPr="00933B59">
        <w:t>in</w:t>
      </w:r>
      <w:r w:rsidR="00EE7F38">
        <w:t xml:space="preserve"> </w:t>
      </w:r>
      <w:r w:rsidRPr="00933B59">
        <w:t>low</w:t>
      </w:r>
      <w:r w:rsidR="00EE7F38">
        <w:t xml:space="preserve"> </w:t>
      </w:r>
      <w:r w:rsidRPr="00933B59">
        <w:t>work-intensity</w:t>
      </w:r>
      <w:r w:rsidR="00EE7F38">
        <w:t xml:space="preserve"> </w:t>
      </w:r>
      <w:r w:rsidRPr="00933B59">
        <w:t>households</w:t>
      </w:r>
      <w:r w:rsidR="00EE7F38">
        <w:t xml:space="preserve"> </w:t>
      </w:r>
      <w:r w:rsidRPr="00933B59">
        <w:t>declined</w:t>
      </w:r>
      <w:r w:rsidR="00EE7F38">
        <w:t xml:space="preserve"> </w:t>
      </w:r>
      <w:r w:rsidRPr="00933B59">
        <w:t>by</w:t>
      </w:r>
      <w:r w:rsidR="00EE7F38">
        <w:t xml:space="preserve"> </w:t>
      </w:r>
      <w:r w:rsidRPr="00933B59">
        <w:t>30</w:t>
      </w:r>
      <w:r w:rsidR="00EE7F38">
        <w:t xml:space="preserve"> </w:t>
      </w:r>
      <w:r w:rsidRPr="00933B59">
        <w:t>percentage</w:t>
      </w:r>
      <w:r w:rsidR="00EE7F38">
        <w:t xml:space="preserve"> </w:t>
      </w:r>
      <w:r w:rsidRPr="00933B59">
        <w:t>points</w:t>
      </w:r>
      <w:r w:rsidR="00EE7F38">
        <w:t xml:space="preserve"> </w:t>
      </w:r>
      <w:r w:rsidRPr="00933B59">
        <w:t>between</w:t>
      </w:r>
      <w:r w:rsidR="00EE7F38">
        <w:t xml:space="preserve"> </w:t>
      </w:r>
      <w:r w:rsidRPr="00933B59">
        <w:t>2013</w:t>
      </w:r>
      <w:r w:rsidR="00EE7F38">
        <w:t xml:space="preserve"> </w:t>
      </w:r>
      <w:r w:rsidRPr="00933B59">
        <w:t>and</w:t>
      </w:r>
      <w:r w:rsidR="00EE7F38">
        <w:t xml:space="preserve"> </w:t>
      </w:r>
      <w:r w:rsidRPr="00933B59">
        <w:t>2017.</w:t>
      </w:r>
      <w:r w:rsidR="00EE7F38">
        <w:t xml:space="preserve"> </w:t>
      </w:r>
      <w:r w:rsidRPr="00933B59">
        <w:t>Data</w:t>
      </w:r>
      <w:r w:rsidR="00EE7F38">
        <w:t xml:space="preserve"> </w:t>
      </w:r>
      <w:r w:rsidRPr="00933B59">
        <w:t>from</w:t>
      </w:r>
      <w:r w:rsidR="00EE7F38">
        <w:t xml:space="preserve"> </w:t>
      </w:r>
      <w:r w:rsidRPr="00933B59">
        <w:t>recent</w:t>
      </w:r>
      <w:r w:rsidR="00EE7F38">
        <w:t xml:space="preserve"> </w:t>
      </w:r>
      <w:r w:rsidRPr="00933B59">
        <w:t>years</w:t>
      </w:r>
      <w:r w:rsidR="00EE7F38">
        <w:t xml:space="preserve"> </w:t>
      </w:r>
      <w:r w:rsidRPr="00933B59">
        <w:t>show</w:t>
      </w:r>
      <w:r w:rsidR="00EE7F38">
        <w:t xml:space="preserve"> </w:t>
      </w:r>
      <w:r w:rsidRPr="00933B59">
        <w:t>stagnation,</w:t>
      </w:r>
      <w:r w:rsidR="00EE7F38">
        <w:t xml:space="preserve"> </w:t>
      </w:r>
      <w:r w:rsidRPr="00933B59">
        <w:t>with</w:t>
      </w:r>
      <w:r w:rsidR="00EE7F38">
        <w:t xml:space="preserve"> </w:t>
      </w:r>
      <w:r w:rsidRPr="00933B59">
        <w:t>15.2%</w:t>
      </w:r>
      <w:r w:rsidR="00EE7F38">
        <w:t xml:space="preserve"> </w:t>
      </w:r>
      <w:r w:rsidRPr="00933B59">
        <w:t>of</w:t>
      </w:r>
      <w:r w:rsidR="00EE7F38">
        <w:t xml:space="preserve"> </w:t>
      </w:r>
      <w:r w:rsidRPr="00933B59">
        <w:t>Roma</w:t>
      </w:r>
      <w:r w:rsidR="00EE7F38">
        <w:t xml:space="preserve"> </w:t>
      </w:r>
      <w:r w:rsidRPr="00933B59">
        <w:t>households</w:t>
      </w:r>
      <w:r w:rsidR="00EE7F38">
        <w:t xml:space="preserve"> </w:t>
      </w:r>
      <w:r w:rsidRPr="00933B59">
        <w:t>affected</w:t>
      </w:r>
      <w:r w:rsidR="00EE7F38">
        <w:t xml:space="preserve"> </w:t>
      </w:r>
      <w:r w:rsidRPr="00933B59">
        <w:t>by</w:t>
      </w:r>
      <w:r w:rsidR="00EE7F38">
        <w:t xml:space="preserve"> </w:t>
      </w:r>
      <w:r w:rsidRPr="00933B59">
        <w:t>work</w:t>
      </w:r>
      <w:r w:rsidR="00EE7F38">
        <w:t xml:space="preserve"> </w:t>
      </w:r>
      <w:r w:rsidRPr="00933B59">
        <w:t>poverty</w:t>
      </w:r>
      <w:r w:rsidR="00EE7F38">
        <w:t xml:space="preserve"> </w:t>
      </w:r>
      <w:r w:rsidRPr="00933B59">
        <w:t>in</w:t>
      </w:r>
      <w:r w:rsidR="00EE7F38">
        <w:t xml:space="preserve"> </w:t>
      </w:r>
      <w:r w:rsidRPr="00933B59">
        <w:t>2019.</w:t>
      </w:r>
    </w:p>
    <w:p w14:paraId="4D62F811" w14:textId="1B623B0E" w:rsidR="00582FB8" w:rsidRPr="00933B59" w:rsidRDefault="00582FB8" w:rsidP="00ED2374">
      <w:pPr>
        <w:pStyle w:val="SingleTxtG"/>
        <w:rPr>
          <w:rFonts w:eastAsia="Calibri"/>
        </w:rPr>
      </w:pPr>
      <w:r w:rsidRPr="00933B59">
        <w:rPr>
          <w:rFonts w:eastAsia="Calibri"/>
          <w:bCs/>
          <w:iCs/>
        </w:rPr>
        <w:t>137.</w:t>
      </w:r>
      <w:r w:rsidRPr="00933B59">
        <w:rPr>
          <w:rFonts w:eastAsia="Calibri"/>
          <w:bCs/>
          <w:iCs/>
        </w:rPr>
        <w:tab/>
      </w:r>
      <w:r w:rsidRPr="00933B59">
        <w:rPr>
          <w:rFonts w:eastAsia="Calibri"/>
        </w:rPr>
        <w:t>In</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followings,</w:t>
      </w:r>
      <w:r w:rsidR="00EE7F38">
        <w:rPr>
          <w:rFonts w:eastAsia="Calibri"/>
        </w:rPr>
        <w:t xml:space="preserve"> </w:t>
      </w:r>
      <w:r w:rsidRPr="00933B59">
        <w:rPr>
          <w:rFonts w:eastAsia="Calibri"/>
        </w:rPr>
        <w:t>main</w:t>
      </w:r>
      <w:r w:rsidR="00EE7F38">
        <w:rPr>
          <w:rFonts w:eastAsia="Calibri"/>
        </w:rPr>
        <w:t xml:space="preserve"> </w:t>
      </w:r>
      <w:r w:rsidRPr="00933B59">
        <w:rPr>
          <w:rFonts w:eastAsia="Calibri"/>
        </w:rPr>
        <w:t>social</w:t>
      </w:r>
      <w:r w:rsidR="00EE7F38">
        <w:rPr>
          <w:rFonts w:eastAsia="Calibri"/>
        </w:rPr>
        <w:t xml:space="preserve"> </w:t>
      </w:r>
      <w:r w:rsidRPr="00933B59">
        <w:rPr>
          <w:rFonts w:eastAsia="Calibri"/>
        </w:rPr>
        <w:t>inclusion</w:t>
      </w:r>
      <w:r w:rsidR="00EE7F38">
        <w:rPr>
          <w:rFonts w:eastAsia="Calibri"/>
        </w:rPr>
        <w:t xml:space="preserve"> </w:t>
      </w:r>
      <w:r w:rsidRPr="00933B59">
        <w:rPr>
          <w:rFonts w:eastAsia="Calibri"/>
        </w:rPr>
        <w:t>programmes</w:t>
      </w:r>
      <w:r w:rsidR="00EE7F38">
        <w:rPr>
          <w:rFonts w:eastAsia="Calibri"/>
        </w:rPr>
        <w:t xml:space="preserve"> </w:t>
      </w:r>
      <w:r w:rsidRPr="00933B59">
        <w:rPr>
          <w:rFonts w:eastAsia="Calibri"/>
        </w:rPr>
        <w:t>implemented</w:t>
      </w:r>
      <w:r w:rsidR="00EE7F38">
        <w:rPr>
          <w:rFonts w:eastAsia="Calibri"/>
        </w:rPr>
        <w:t xml:space="preserve"> </w:t>
      </w:r>
      <w:r w:rsidRPr="00933B59">
        <w:rPr>
          <w:rFonts w:eastAsia="Calibri"/>
        </w:rPr>
        <w:t>directly</w:t>
      </w:r>
      <w:r w:rsidR="00EE7F38">
        <w:rPr>
          <w:rFonts w:eastAsia="Calibri"/>
        </w:rPr>
        <w:t xml:space="preserve"> </w:t>
      </w:r>
      <w:r w:rsidRPr="00933B59">
        <w:rPr>
          <w:rFonts w:eastAsia="Calibri"/>
        </w:rPr>
        <w:t>in</w:t>
      </w:r>
      <w:r w:rsidR="00EE7F38">
        <w:rPr>
          <w:rFonts w:eastAsia="Calibri"/>
        </w:rPr>
        <w:t xml:space="preserve"> </w:t>
      </w:r>
      <w:r w:rsidRPr="00933B59">
        <w:rPr>
          <w:rFonts w:eastAsia="Calibri"/>
        </w:rPr>
        <w:t>the</w:t>
      </w:r>
      <w:r w:rsidR="00EE7F38">
        <w:rPr>
          <w:rFonts w:eastAsia="Calibri"/>
        </w:rPr>
        <w:t xml:space="preserve"> </w:t>
      </w:r>
      <w:r w:rsidRPr="00933B59">
        <w:rPr>
          <w:rFonts w:eastAsia="Calibri"/>
        </w:rPr>
        <w:t>field</w:t>
      </w:r>
      <w:r w:rsidR="00EE7F38">
        <w:rPr>
          <w:rFonts w:eastAsia="Calibri"/>
        </w:rPr>
        <w:t xml:space="preserve"> </w:t>
      </w:r>
      <w:r w:rsidRPr="00933B59">
        <w:rPr>
          <w:rFonts w:eastAsia="Calibri"/>
        </w:rPr>
        <w:t>of</w:t>
      </w:r>
      <w:r w:rsidR="00EE7F38">
        <w:rPr>
          <w:rFonts w:eastAsia="Calibri"/>
        </w:rPr>
        <w:t xml:space="preserve"> </w:t>
      </w:r>
      <w:r w:rsidRPr="00933B59">
        <w:rPr>
          <w:rFonts w:eastAsia="Calibri"/>
        </w:rPr>
        <w:t>employment</w:t>
      </w:r>
      <w:r w:rsidR="00EE7F38">
        <w:rPr>
          <w:rFonts w:eastAsia="Calibri"/>
        </w:rPr>
        <w:t xml:space="preserve"> </w:t>
      </w:r>
      <w:r w:rsidRPr="00933B59">
        <w:rPr>
          <w:rFonts w:eastAsia="Calibri"/>
        </w:rPr>
        <w:t>are</w:t>
      </w:r>
      <w:r w:rsidR="00EE7F38">
        <w:rPr>
          <w:rFonts w:eastAsia="Calibri"/>
        </w:rPr>
        <w:t xml:space="preserve"> </w:t>
      </w:r>
      <w:r w:rsidRPr="00933B59">
        <w:rPr>
          <w:rFonts w:eastAsia="Calibri"/>
        </w:rPr>
        <w:t>being</w:t>
      </w:r>
      <w:r w:rsidR="00EE7F38">
        <w:rPr>
          <w:rFonts w:eastAsia="Calibri"/>
        </w:rPr>
        <w:t xml:space="preserve"> </w:t>
      </w:r>
      <w:r w:rsidRPr="00933B59">
        <w:rPr>
          <w:rFonts w:eastAsia="Calibri"/>
        </w:rPr>
        <w:t>presented:</w:t>
      </w:r>
    </w:p>
    <w:p w14:paraId="68D38CB3" w14:textId="6BDCC945" w:rsidR="00582FB8" w:rsidRPr="00933B59" w:rsidRDefault="00582FB8" w:rsidP="00ED2374">
      <w:pPr>
        <w:pStyle w:val="SingleTxtG"/>
        <w:rPr>
          <w:b/>
          <w:i/>
        </w:rPr>
      </w:pPr>
      <w:r w:rsidRPr="00933B59">
        <w:rPr>
          <w:bCs/>
          <w:iCs/>
        </w:rPr>
        <w:t>138.</w:t>
      </w:r>
      <w:r w:rsidRPr="00933B59">
        <w:rPr>
          <w:bCs/>
          <w:iCs/>
        </w:rPr>
        <w:tab/>
      </w:r>
      <w:r w:rsidRPr="00933B59">
        <w:t>The</w:t>
      </w:r>
      <w:r w:rsidR="00EE7F38">
        <w:t xml:space="preserve"> </w:t>
      </w:r>
      <w:r w:rsidRPr="00933B59">
        <w:rPr>
          <w:i/>
        </w:rPr>
        <w:t>Family</w:t>
      </w:r>
      <w:r w:rsidR="00EE7F38">
        <w:rPr>
          <w:i/>
        </w:rPr>
        <w:t xml:space="preserve"> </w:t>
      </w:r>
      <w:r w:rsidRPr="00933B59">
        <w:rPr>
          <w:i/>
        </w:rPr>
        <w:t>Port</w:t>
      </w:r>
      <w:r w:rsidR="00EE7F38">
        <w:rPr>
          <w:i/>
        </w:rPr>
        <w:t xml:space="preserve"> </w:t>
      </w:r>
      <w:r w:rsidRPr="00933B59">
        <w:rPr>
          <w:i/>
        </w:rPr>
        <w:t>Programme</w:t>
      </w:r>
      <w:r w:rsidR="00EE7F38">
        <w:rPr>
          <w:i/>
        </w:rPr>
        <w:t xml:space="preserve"> </w:t>
      </w:r>
      <w:r w:rsidR="009040FE">
        <w:rPr>
          <w:i/>
        </w:rPr>
        <w:t>–</w:t>
      </w:r>
      <w:r w:rsidR="00EE7F38">
        <w:rPr>
          <w:i/>
        </w:rPr>
        <w:t xml:space="preserve"> </w:t>
      </w:r>
      <w:r w:rsidRPr="00933B59">
        <w:rPr>
          <w:i/>
        </w:rPr>
        <w:t>Social</w:t>
      </w:r>
      <w:r w:rsidR="00EE7F38">
        <w:rPr>
          <w:i/>
        </w:rPr>
        <w:t xml:space="preserve"> </w:t>
      </w:r>
      <w:r w:rsidRPr="00933B59">
        <w:rPr>
          <w:i/>
        </w:rPr>
        <w:t>Land</w:t>
      </w:r>
      <w:r w:rsidR="00EE7F38">
        <w:rPr>
          <w:i/>
        </w:rPr>
        <w:t xml:space="preserve"> </w:t>
      </w:r>
      <w:r w:rsidRPr="00933B59">
        <w:rPr>
          <w:i/>
        </w:rPr>
        <w:t>Programme</w:t>
      </w:r>
      <w:r w:rsidR="00EE7F38">
        <w:rPr>
          <w:i/>
        </w:rPr>
        <w:t xml:space="preserve"> </w:t>
      </w:r>
      <w:r w:rsidRPr="00933B59">
        <w:t>has</w:t>
      </w:r>
      <w:r w:rsidR="00EE7F38">
        <w:t xml:space="preserve"> </w:t>
      </w:r>
      <w:r w:rsidRPr="00933B59">
        <w:t>the</w:t>
      </w:r>
      <w:r w:rsidR="00EE7F38">
        <w:t xml:space="preserve"> </w:t>
      </w:r>
      <w:r w:rsidRPr="00933B59">
        <w:t>main</w:t>
      </w:r>
      <w:r w:rsidR="00EE7F38">
        <w:t xml:space="preserve"> </w:t>
      </w:r>
      <w:r w:rsidRPr="00933B59">
        <w:t>objective</w:t>
      </w:r>
      <w:r w:rsidR="00EE7F38">
        <w:t xml:space="preserve"> </w:t>
      </w:r>
      <w:r w:rsidRPr="00933B59">
        <w:t>of</w:t>
      </w:r>
      <w:r w:rsidR="00EE7F38">
        <w:t xml:space="preserve"> </w:t>
      </w:r>
      <w:r w:rsidRPr="00933B59">
        <w:t>making</w:t>
      </w:r>
      <w:r w:rsidR="00EE7F38">
        <w:t xml:space="preserve"> </w:t>
      </w:r>
      <w:r w:rsidRPr="00933B59">
        <w:t>rural</w:t>
      </w:r>
      <w:r w:rsidR="00EE7F38">
        <w:t xml:space="preserve"> </w:t>
      </w:r>
      <w:r w:rsidRPr="00933B59">
        <w:rPr>
          <w:lang w:eastAsia="hu-HU"/>
        </w:rPr>
        <w:t>life</w:t>
      </w:r>
      <w:r w:rsidR="00EE7F38">
        <w:t xml:space="preserve"> </w:t>
      </w:r>
      <w:r w:rsidRPr="00933B59">
        <w:t>more</w:t>
      </w:r>
      <w:r w:rsidR="00EE7F38">
        <w:t xml:space="preserve"> </w:t>
      </w:r>
      <w:r w:rsidRPr="00933B59">
        <w:t>liveable,</w:t>
      </w:r>
      <w:r w:rsidR="00EE7F38">
        <w:t xml:space="preserve"> </w:t>
      </w:r>
      <w:r w:rsidRPr="00933B59">
        <w:t>to</w:t>
      </w:r>
      <w:r w:rsidR="00EE7F38">
        <w:t xml:space="preserve"> </w:t>
      </w:r>
      <w:r w:rsidRPr="00933B59">
        <w:t>improve</w:t>
      </w:r>
      <w:r w:rsidR="00EE7F38">
        <w:t xml:space="preserve"> </w:t>
      </w:r>
      <w:r w:rsidRPr="00933B59">
        <w:t>the</w:t>
      </w:r>
      <w:r w:rsidR="00EE7F38">
        <w:t xml:space="preserve"> </w:t>
      </w:r>
      <w:r w:rsidRPr="00933B59">
        <w:t>village</w:t>
      </w:r>
      <w:r w:rsidR="00EE7F38">
        <w:t xml:space="preserve"> </w:t>
      </w:r>
      <w:r w:rsidRPr="00933B59">
        <w:t>image</w:t>
      </w:r>
      <w:r w:rsidR="00EE7F38">
        <w:t xml:space="preserve"> </w:t>
      </w:r>
      <w:r w:rsidRPr="00933B59">
        <w:t>through</w:t>
      </w:r>
      <w:r w:rsidR="00EE7F38">
        <w:t xml:space="preserve"> </w:t>
      </w:r>
      <w:r w:rsidRPr="00933B59">
        <w:t>tidy</w:t>
      </w:r>
      <w:r w:rsidR="00EE7F38">
        <w:t xml:space="preserve"> </w:t>
      </w:r>
      <w:r w:rsidRPr="00933B59">
        <w:t>and</w:t>
      </w:r>
      <w:r w:rsidR="00EE7F38">
        <w:t xml:space="preserve"> </w:t>
      </w:r>
      <w:r w:rsidRPr="00933B59">
        <w:t>well-kept</w:t>
      </w:r>
      <w:r w:rsidR="00EE7F38">
        <w:t xml:space="preserve"> </w:t>
      </w:r>
      <w:r w:rsidRPr="00933B59">
        <w:t>family</w:t>
      </w:r>
      <w:r w:rsidR="00EE7F38">
        <w:t xml:space="preserve"> </w:t>
      </w:r>
      <w:r w:rsidRPr="00933B59">
        <w:t>gardens,</w:t>
      </w:r>
      <w:r w:rsidR="00EE7F38">
        <w:t xml:space="preserve"> </w:t>
      </w:r>
      <w:r w:rsidRPr="00933B59">
        <w:t>and</w:t>
      </w:r>
      <w:r w:rsidR="00EE7F38">
        <w:t xml:space="preserve"> </w:t>
      </w:r>
      <w:r w:rsidRPr="00933B59">
        <w:t>to</w:t>
      </w:r>
      <w:r w:rsidR="00EE7F38">
        <w:t xml:space="preserve"> </w:t>
      </w:r>
      <w:r w:rsidRPr="00933B59">
        <w:t>increase</w:t>
      </w:r>
      <w:r w:rsidR="00EE7F38">
        <w:t xml:space="preserve"> </w:t>
      </w:r>
      <w:r w:rsidRPr="00933B59">
        <w:t>the</w:t>
      </w:r>
      <w:r w:rsidR="00EE7F38">
        <w:t xml:space="preserve"> </w:t>
      </w:r>
      <w:r w:rsidRPr="00933B59">
        <w:t>self-sufficiency</w:t>
      </w:r>
      <w:r w:rsidR="00EE7F38">
        <w:t xml:space="preserve"> </w:t>
      </w:r>
      <w:r w:rsidRPr="00933B59">
        <w:t>and</w:t>
      </w:r>
      <w:r w:rsidR="00EE7F38">
        <w:t xml:space="preserve"> </w:t>
      </w:r>
      <w:r w:rsidRPr="00933B59">
        <w:t>self-care</w:t>
      </w:r>
      <w:r w:rsidR="00EE7F38">
        <w:t xml:space="preserve"> </w:t>
      </w:r>
      <w:r w:rsidRPr="00933B59">
        <w:t>capacity</w:t>
      </w:r>
      <w:r w:rsidR="00EE7F38">
        <w:t xml:space="preserve"> </w:t>
      </w:r>
      <w:r w:rsidRPr="00933B59">
        <w:t>of</w:t>
      </w:r>
      <w:r w:rsidR="00EE7F38">
        <w:t xml:space="preserve"> </w:t>
      </w:r>
      <w:r w:rsidRPr="00933B59">
        <w:t>the</w:t>
      </w:r>
      <w:r w:rsidR="00EE7F38">
        <w:t xml:space="preserve"> </w:t>
      </w:r>
      <w:r w:rsidRPr="00933B59">
        <w:t>families</w:t>
      </w:r>
      <w:r w:rsidR="00EE7F38">
        <w:t xml:space="preserve"> </w:t>
      </w:r>
      <w:r w:rsidRPr="00933B59">
        <w:t>participating</w:t>
      </w:r>
      <w:r w:rsidR="00EE7F38">
        <w:t xml:space="preserve"> </w:t>
      </w:r>
      <w:r w:rsidRPr="00933B59">
        <w:t>in</w:t>
      </w:r>
      <w:r w:rsidR="00EE7F38">
        <w:t xml:space="preserve"> </w:t>
      </w:r>
      <w:r w:rsidRPr="00933B59">
        <w:t>the</w:t>
      </w:r>
      <w:r w:rsidR="00EE7F38">
        <w:t xml:space="preserve"> </w:t>
      </w:r>
      <w:r w:rsidRPr="00933B59">
        <w:t>programme.</w:t>
      </w:r>
      <w:r w:rsidR="00EE7F38">
        <w:t xml:space="preserve"> </w:t>
      </w:r>
      <w:r w:rsidRPr="00933B59">
        <w:t>The</w:t>
      </w:r>
      <w:r w:rsidR="00EE7F38">
        <w:t xml:space="preserve"> </w:t>
      </w:r>
      <w:r w:rsidRPr="00933B59">
        <w:t>programme</w:t>
      </w:r>
      <w:r w:rsidR="00EE7F38">
        <w:t xml:space="preserve"> </w:t>
      </w:r>
      <w:r w:rsidRPr="00933B59">
        <w:t>also</w:t>
      </w:r>
      <w:r w:rsidR="00EE7F38">
        <w:t xml:space="preserve"> </w:t>
      </w:r>
      <w:r w:rsidRPr="00933B59">
        <w:t>provides</w:t>
      </w:r>
      <w:r w:rsidR="00EE7F38">
        <w:t xml:space="preserve"> </w:t>
      </w:r>
      <w:r w:rsidRPr="00933B59">
        <w:t>an</w:t>
      </w:r>
      <w:r w:rsidR="00EE7F38">
        <w:t xml:space="preserve"> </w:t>
      </w:r>
      <w:r w:rsidRPr="00933B59">
        <w:t>opportunity</w:t>
      </w:r>
      <w:r w:rsidR="00EE7F38">
        <w:t xml:space="preserve"> </w:t>
      </w:r>
      <w:r w:rsidRPr="00933B59">
        <w:t>for</w:t>
      </w:r>
      <w:r w:rsidR="00EE7F38">
        <w:t xml:space="preserve"> </w:t>
      </w:r>
      <w:r w:rsidRPr="00933B59">
        <w:t>community</w:t>
      </w:r>
      <w:r w:rsidR="00EE7F38">
        <w:t xml:space="preserve"> </w:t>
      </w:r>
      <w:r w:rsidRPr="00933B59">
        <w:t>action</w:t>
      </w:r>
      <w:r w:rsidR="00EE7F38">
        <w:t xml:space="preserve"> </w:t>
      </w:r>
      <w:r w:rsidRPr="00933B59">
        <w:t>for</w:t>
      </w:r>
      <w:r w:rsidR="00EE7F38">
        <w:t xml:space="preserve"> </w:t>
      </w:r>
      <w:r w:rsidRPr="00933B59">
        <w:t>the</w:t>
      </w:r>
      <w:r w:rsidR="00EE7F38">
        <w:t xml:space="preserve"> </w:t>
      </w:r>
      <w:r w:rsidRPr="00933B59">
        <w:t>benefit</w:t>
      </w:r>
      <w:r w:rsidR="00EE7F38">
        <w:t xml:space="preserve"> </w:t>
      </w:r>
      <w:r w:rsidRPr="00933B59">
        <w:t>of</w:t>
      </w:r>
      <w:r w:rsidR="00EE7F38">
        <w:t xml:space="preserve"> </w:t>
      </w:r>
      <w:r w:rsidRPr="00933B59">
        <w:t>the</w:t>
      </w:r>
      <w:r w:rsidR="00EE7F38">
        <w:t xml:space="preserve"> </w:t>
      </w:r>
      <w:r w:rsidRPr="00933B59">
        <w:t>village</w:t>
      </w:r>
      <w:r w:rsidR="00EE7F38">
        <w:t xml:space="preserve"> </w:t>
      </w:r>
      <w:r w:rsidRPr="00933B59">
        <w:t>as</w:t>
      </w:r>
      <w:r w:rsidR="00EE7F38">
        <w:t xml:space="preserve"> </w:t>
      </w:r>
      <w:r w:rsidRPr="00933B59">
        <w:t>a</w:t>
      </w:r>
      <w:r w:rsidR="00EE7F38">
        <w:t xml:space="preserve"> </w:t>
      </w:r>
      <w:r w:rsidRPr="00933B59">
        <w:t>whole,</w:t>
      </w:r>
      <w:r w:rsidR="00EE7F38">
        <w:t xml:space="preserve"> </w:t>
      </w:r>
      <w:r w:rsidRPr="00933B59">
        <w:t>which</w:t>
      </w:r>
      <w:r w:rsidR="00EE7F38">
        <w:t xml:space="preserve"> </w:t>
      </w:r>
      <w:r w:rsidRPr="00933B59">
        <w:t>will</w:t>
      </w:r>
      <w:r w:rsidR="00EE7F38">
        <w:t xml:space="preserve"> </w:t>
      </w:r>
      <w:r w:rsidRPr="00933B59">
        <w:t>help</w:t>
      </w:r>
      <w:r w:rsidR="00EE7F38">
        <w:t xml:space="preserve"> </w:t>
      </w:r>
      <w:r w:rsidRPr="00933B59">
        <w:t>to</w:t>
      </w:r>
      <w:r w:rsidR="00EE7F38">
        <w:t xml:space="preserve"> </w:t>
      </w:r>
      <w:r w:rsidRPr="00933B59">
        <w:t>build</w:t>
      </w:r>
      <w:r w:rsidR="00EE7F38">
        <w:t xml:space="preserve"> </w:t>
      </w:r>
      <w:r w:rsidRPr="00933B59">
        <w:t>the</w:t>
      </w:r>
      <w:r w:rsidR="00EE7F38">
        <w:t xml:space="preserve"> </w:t>
      </w:r>
      <w:r w:rsidRPr="00933B59">
        <w:t>trust</w:t>
      </w:r>
      <w:r w:rsidR="00EE7F38">
        <w:t xml:space="preserve"> </w:t>
      </w:r>
      <w:r w:rsidRPr="00933B59">
        <w:t>and</w:t>
      </w:r>
      <w:r w:rsidR="00EE7F38">
        <w:t xml:space="preserve"> </w:t>
      </w:r>
      <w:r w:rsidRPr="00933B59">
        <w:t>support</w:t>
      </w:r>
      <w:r w:rsidR="00EE7F38">
        <w:t xml:space="preserve"> </w:t>
      </w:r>
      <w:r w:rsidRPr="00933B59">
        <w:t>of</w:t>
      </w:r>
      <w:r w:rsidR="00EE7F38">
        <w:t xml:space="preserve"> </w:t>
      </w:r>
      <w:r w:rsidRPr="00933B59">
        <w:t>the</w:t>
      </w:r>
      <w:r w:rsidR="00EE7F38">
        <w:t xml:space="preserve"> </w:t>
      </w:r>
      <w:r w:rsidRPr="00933B59">
        <w:t>local</w:t>
      </w:r>
      <w:r w:rsidR="00EE7F38">
        <w:t xml:space="preserve"> </w:t>
      </w:r>
      <w:r w:rsidRPr="00933B59">
        <w:t>community.</w:t>
      </w:r>
    </w:p>
    <w:p w14:paraId="16C997C8" w14:textId="1075AB74" w:rsidR="00582FB8" w:rsidRPr="00933B59" w:rsidRDefault="00582FB8" w:rsidP="00ED2374">
      <w:pPr>
        <w:pStyle w:val="SingleTxtG"/>
      </w:pPr>
      <w:r w:rsidRPr="00933B59">
        <w:rPr>
          <w:bCs/>
          <w:iCs/>
        </w:rPr>
        <w:lastRenderedPageBreak/>
        <w:t>139.</w:t>
      </w:r>
      <w:r w:rsidRPr="00933B59">
        <w:rPr>
          <w:bCs/>
          <w:iCs/>
        </w:rPr>
        <w:tab/>
      </w:r>
      <w:r w:rsidRPr="00933B59">
        <w:t>The</w:t>
      </w:r>
      <w:r w:rsidR="00EE7F38">
        <w:t xml:space="preserve"> </w:t>
      </w:r>
      <w:r w:rsidRPr="00933B59">
        <w:t>Family</w:t>
      </w:r>
      <w:r w:rsidR="00EE7F38">
        <w:t xml:space="preserve"> </w:t>
      </w:r>
      <w:r w:rsidRPr="00933B59">
        <w:t>Port</w:t>
      </w:r>
      <w:r w:rsidR="00EE7F38">
        <w:t xml:space="preserve"> </w:t>
      </w:r>
      <w:r w:rsidRPr="00933B59">
        <w:t>Programme</w:t>
      </w:r>
      <w:r w:rsidR="00EE7F38">
        <w:t xml:space="preserve"> </w:t>
      </w:r>
      <w:r w:rsidRPr="00933B59">
        <w:t>focuses</w:t>
      </w:r>
      <w:r w:rsidR="00EE7F38">
        <w:t xml:space="preserve"> </w:t>
      </w:r>
      <w:r w:rsidRPr="00933B59">
        <w:t>on</w:t>
      </w:r>
      <w:r w:rsidR="00EE7F38">
        <w:t xml:space="preserve"> </w:t>
      </w:r>
      <w:r w:rsidRPr="00933B59">
        <w:t>families.</w:t>
      </w:r>
      <w:r w:rsidR="00EE7F38">
        <w:t xml:space="preserve"> </w:t>
      </w:r>
      <w:r w:rsidRPr="00933B59">
        <w:t>The</w:t>
      </w:r>
      <w:r w:rsidR="00EE7F38">
        <w:t xml:space="preserve"> </w:t>
      </w:r>
      <w:r w:rsidRPr="00933B59">
        <w:t>programme</w:t>
      </w:r>
      <w:r w:rsidR="00EE7F38">
        <w:t xml:space="preserve"> </w:t>
      </w:r>
      <w:r w:rsidRPr="00933B59">
        <w:t>requires</w:t>
      </w:r>
      <w:r w:rsidR="00EE7F38">
        <w:t xml:space="preserve"> </w:t>
      </w:r>
      <w:r w:rsidRPr="00933B59">
        <w:t>commitment,</w:t>
      </w:r>
      <w:r w:rsidR="00EE7F38">
        <w:t xml:space="preserve"> </w:t>
      </w:r>
      <w:r w:rsidRPr="00933B59">
        <w:t>individual/family</w:t>
      </w:r>
      <w:r w:rsidR="00EE7F38">
        <w:t xml:space="preserve"> </w:t>
      </w:r>
      <w:r w:rsidRPr="00933B59">
        <w:t>responsibility,</w:t>
      </w:r>
      <w:r w:rsidR="00EE7F38">
        <w:t xml:space="preserve"> </w:t>
      </w:r>
      <w:r w:rsidRPr="00933B59">
        <w:t>community-level</w:t>
      </w:r>
      <w:r w:rsidR="00EE7F38">
        <w:t xml:space="preserve"> </w:t>
      </w:r>
      <w:r w:rsidRPr="00933B59">
        <w:t>thinking</w:t>
      </w:r>
      <w:r w:rsidR="00EE7F38">
        <w:t xml:space="preserve"> </w:t>
      </w:r>
      <w:r w:rsidRPr="00933B59">
        <w:t>and</w:t>
      </w:r>
      <w:r w:rsidR="00EE7F38">
        <w:t xml:space="preserve"> </w:t>
      </w:r>
      <w:r w:rsidRPr="00933B59">
        <w:t>ongoing</w:t>
      </w:r>
      <w:r w:rsidR="00EE7F38">
        <w:t xml:space="preserve"> </w:t>
      </w:r>
      <w:r w:rsidRPr="00933B59">
        <w:t>activity</w:t>
      </w:r>
      <w:r w:rsidR="00EE7F38">
        <w:t xml:space="preserve"> </w:t>
      </w:r>
      <w:r w:rsidRPr="00933B59">
        <w:t>from</w:t>
      </w:r>
      <w:r w:rsidR="00EE7F38">
        <w:t xml:space="preserve"> </w:t>
      </w:r>
      <w:r w:rsidRPr="00933B59">
        <w:t>participants.</w:t>
      </w:r>
    </w:p>
    <w:p w14:paraId="4ED08495" w14:textId="07160B55" w:rsidR="00582FB8" w:rsidRPr="00933B59" w:rsidRDefault="00582FB8" w:rsidP="00ED2374">
      <w:pPr>
        <w:pStyle w:val="SingleTxtG"/>
      </w:pPr>
      <w:r w:rsidRPr="00933B59">
        <w:rPr>
          <w:bCs/>
          <w:iCs/>
        </w:rPr>
        <w:t>140.</w:t>
      </w:r>
      <w:r w:rsidRPr="00933B59">
        <w:rPr>
          <w:bCs/>
          <w:iCs/>
        </w:rPr>
        <w:tab/>
      </w:r>
      <w:r w:rsidRPr="00933B59">
        <w:t>The</w:t>
      </w:r>
      <w:r w:rsidR="00EE7F38">
        <w:t xml:space="preserve"> </w:t>
      </w:r>
      <w:r w:rsidRPr="00933B59">
        <w:t>nationally</w:t>
      </w:r>
      <w:r w:rsidR="00EE7F38">
        <w:t xml:space="preserve"> </w:t>
      </w:r>
      <w:r w:rsidRPr="00933B59">
        <w:t>funded</w:t>
      </w:r>
      <w:r w:rsidR="00EE7F38">
        <w:t xml:space="preserve"> </w:t>
      </w:r>
      <w:r w:rsidRPr="00933B59">
        <w:t>programme</w:t>
      </w:r>
      <w:r w:rsidR="00EE7F38">
        <w:t xml:space="preserve"> </w:t>
      </w:r>
      <w:r w:rsidRPr="00933B59">
        <w:t>is</w:t>
      </w:r>
      <w:r w:rsidR="00EE7F38">
        <w:t xml:space="preserve"> </w:t>
      </w:r>
      <w:r w:rsidRPr="00933B59">
        <w:t>announced</w:t>
      </w:r>
      <w:r w:rsidR="00EE7F38">
        <w:t xml:space="preserve"> </w:t>
      </w:r>
      <w:r w:rsidRPr="00933B59">
        <w:t>annually,</w:t>
      </w:r>
      <w:r w:rsidR="00EE7F38">
        <w:t xml:space="preserve"> </w:t>
      </w:r>
      <w:r w:rsidRPr="00933B59">
        <w:t>with</w:t>
      </w:r>
      <w:r w:rsidR="00EE7F38">
        <w:t xml:space="preserve"> </w:t>
      </w:r>
      <w:r w:rsidRPr="00933B59">
        <w:t>a</w:t>
      </w:r>
      <w:r w:rsidR="00EE7F38">
        <w:t xml:space="preserve"> </w:t>
      </w:r>
      <w:r w:rsidRPr="00933B59">
        <w:t>budget</w:t>
      </w:r>
      <w:r w:rsidR="00EE7F38">
        <w:t xml:space="preserve"> </w:t>
      </w:r>
      <w:r w:rsidRPr="00933B59">
        <w:t>of</w:t>
      </w:r>
      <w:r w:rsidR="00EE7F38">
        <w:t xml:space="preserve"> </w:t>
      </w:r>
      <w:r w:rsidRPr="00933B59">
        <w:t>HUF</w:t>
      </w:r>
      <w:r w:rsidR="00EE7F38">
        <w:t xml:space="preserve"> </w:t>
      </w:r>
      <w:r w:rsidRPr="00933B59">
        <w:t>240</w:t>
      </w:r>
      <w:r w:rsidR="00EE7F38">
        <w:t xml:space="preserve"> </w:t>
      </w:r>
      <w:r w:rsidRPr="00933B59">
        <w:t>million</w:t>
      </w:r>
      <w:r w:rsidR="00EE7F38">
        <w:t xml:space="preserve"> </w:t>
      </w:r>
      <w:r w:rsidRPr="00933B59">
        <w:t>in</w:t>
      </w:r>
      <w:r w:rsidR="00EE7F38">
        <w:t xml:space="preserve"> </w:t>
      </w:r>
      <w:r w:rsidRPr="00933B59">
        <w:t>2021</w:t>
      </w:r>
      <w:r w:rsidR="00EE7F38">
        <w:t xml:space="preserve"> </w:t>
      </w:r>
      <w:r w:rsidRPr="00933B59">
        <w:rPr>
          <w:lang w:eastAsia="hu-HU"/>
        </w:rPr>
        <w:t>and</w:t>
      </w:r>
      <w:r w:rsidR="00EE7F38">
        <w:t xml:space="preserve"> </w:t>
      </w:r>
      <w:r w:rsidRPr="00933B59">
        <w:t>2022.</w:t>
      </w:r>
      <w:r w:rsidR="00EE7F38">
        <w:t xml:space="preserve"> </w:t>
      </w:r>
      <w:r w:rsidRPr="00933B59">
        <w:t>The</w:t>
      </w:r>
      <w:r w:rsidR="00EE7F38">
        <w:t xml:space="preserve"> </w:t>
      </w:r>
      <w:r w:rsidRPr="00933B59">
        <w:t>number</w:t>
      </w:r>
      <w:r w:rsidR="00EE7F38">
        <w:t xml:space="preserve"> </w:t>
      </w:r>
      <w:r w:rsidRPr="00933B59">
        <w:t>of</w:t>
      </w:r>
      <w:r w:rsidR="00EE7F38">
        <w:t xml:space="preserve"> </w:t>
      </w:r>
      <w:r w:rsidRPr="00933B59">
        <w:t>disadvantaged</w:t>
      </w:r>
      <w:r w:rsidR="00EE7F38">
        <w:t xml:space="preserve"> </w:t>
      </w:r>
      <w:r w:rsidRPr="00933B59">
        <w:t>families</w:t>
      </w:r>
      <w:r w:rsidR="00EE7F38">
        <w:t xml:space="preserve"> </w:t>
      </w:r>
      <w:r w:rsidRPr="00933B59">
        <w:t>reached</w:t>
      </w:r>
      <w:r w:rsidR="00EE7F38">
        <w:t xml:space="preserve"> </w:t>
      </w:r>
      <w:r w:rsidRPr="00933B59">
        <w:t>is</w:t>
      </w:r>
      <w:r w:rsidR="00EE7F38">
        <w:t xml:space="preserve"> </w:t>
      </w:r>
      <w:r w:rsidRPr="00933B59">
        <w:t>more</w:t>
      </w:r>
      <w:r w:rsidR="00EE7F38">
        <w:t xml:space="preserve"> </w:t>
      </w:r>
      <w:r w:rsidRPr="00933B59">
        <w:t>than</w:t>
      </w:r>
      <w:r w:rsidR="00EE7F38">
        <w:t xml:space="preserve"> </w:t>
      </w:r>
      <w:r w:rsidRPr="00933B59">
        <w:t>5,000.</w:t>
      </w:r>
    </w:p>
    <w:p w14:paraId="307B396C" w14:textId="3E158AAC" w:rsidR="00582FB8" w:rsidRPr="00933B59" w:rsidRDefault="00582FB8" w:rsidP="00ED2374">
      <w:pPr>
        <w:pStyle w:val="SingleTxtG"/>
      </w:pPr>
      <w:r w:rsidRPr="00933B59">
        <w:rPr>
          <w:bCs/>
          <w:iCs/>
        </w:rPr>
        <w:t>141.</w:t>
      </w:r>
      <w:r w:rsidRPr="00933B59">
        <w:rPr>
          <w:bCs/>
          <w:iCs/>
        </w:rPr>
        <w:tab/>
      </w:r>
      <w:r w:rsidRPr="00933B59">
        <w:t>The</w:t>
      </w:r>
      <w:r w:rsidR="00EE7F38">
        <w:t xml:space="preserve"> </w:t>
      </w:r>
      <w:r w:rsidR="00747F7E">
        <w:rPr>
          <w:i/>
        </w:rPr>
        <w:t>“</w:t>
      </w:r>
      <w:r w:rsidRPr="00933B59">
        <w:rPr>
          <w:i/>
        </w:rPr>
        <w:t>Growing</w:t>
      </w:r>
      <w:r w:rsidR="00EE7F38">
        <w:rPr>
          <w:i/>
        </w:rPr>
        <w:t xml:space="preserve"> </w:t>
      </w:r>
      <w:r w:rsidRPr="00933B59">
        <w:rPr>
          <w:i/>
        </w:rPr>
        <w:t>Chances</w:t>
      </w:r>
      <w:r w:rsidR="00747F7E">
        <w:rPr>
          <w:i/>
        </w:rPr>
        <w:t>”</w:t>
      </w:r>
      <w:r w:rsidR="00EE7F38">
        <w:rPr>
          <w:i/>
        </w:rPr>
        <w:t xml:space="preserve"> </w:t>
      </w:r>
      <w:r w:rsidRPr="00933B59">
        <w:rPr>
          <w:bCs/>
          <w:i/>
        </w:rPr>
        <w:t>programme</w:t>
      </w:r>
      <w:r w:rsidR="00EE7F38">
        <w:rPr>
          <w:bCs/>
          <w:i/>
        </w:rPr>
        <w:t xml:space="preserve"> </w:t>
      </w:r>
      <w:r w:rsidRPr="00933B59">
        <w:rPr>
          <w:bCs/>
          <w:i/>
        </w:rPr>
        <w:t>–</w:t>
      </w:r>
      <w:r w:rsidR="00EE7F38">
        <w:rPr>
          <w:bCs/>
          <w:i/>
        </w:rPr>
        <w:t xml:space="preserve"> </w:t>
      </w:r>
      <w:r w:rsidRPr="00933B59">
        <w:rPr>
          <w:bCs/>
          <w:i/>
        </w:rPr>
        <w:t>Training</w:t>
      </w:r>
      <w:r w:rsidR="00EE7F38">
        <w:rPr>
          <w:bCs/>
          <w:i/>
        </w:rPr>
        <w:t xml:space="preserve"> </w:t>
      </w:r>
      <w:r w:rsidRPr="00933B59">
        <w:rPr>
          <w:bCs/>
          <w:i/>
        </w:rPr>
        <w:t>embedded</w:t>
      </w:r>
      <w:r w:rsidR="00EE7F38">
        <w:rPr>
          <w:bCs/>
          <w:i/>
        </w:rPr>
        <w:t xml:space="preserve"> </w:t>
      </w:r>
      <w:r w:rsidRPr="00933B59">
        <w:rPr>
          <w:bCs/>
          <w:i/>
        </w:rPr>
        <w:t>in</w:t>
      </w:r>
      <w:r w:rsidR="00EE7F38">
        <w:rPr>
          <w:bCs/>
          <w:i/>
        </w:rPr>
        <w:t xml:space="preserve"> </w:t>
      </w:r>
      <w:r w:rsidRPr="00933B59">
        <w:rPr>
          <w:bCs/>
          <w:i/>
        </w:rPr>
        <w:t>employment</w:t>
      </w:r>
      <w:r w:rsidR="00EE7F38">
        <w:t xml:space="preserve"> </w:t>
      </w:r>
      <w:r w:rsidRPr="00933B59">
        <w:t>(project</w:t>
      </w:r>
      <w:r w:rsidR="00EE7F38">
        <w:t xml:space="preserve"> </w:t>
      </w:r>
      <w:r w:rsidRPr="00933B59">
        <w:t>HRDOP-1.1.2-16</w:t>
      </w:r>
      <w:r w:rsidR="00EE7F38">
        <w:t xml:space="preserve"> </w:t>
      </w:r>
      <w:r w:rsidRPr="00933B59">
        <w:t>and</w:t>
      </w:r>
      <w:r w:rsidR="00EE7F38">
        <w:t xml:space="preserve"> </w:t>
      </w:r>
      <w:r w:rsidRPr="00933B59">
        <w:t>HRDOP-1.1.3-17)</w:t>
      </w:r>
      <w:r w:rsidR="00EE7F38">
        <w:t xml:space="preserve"> </w:t>
      </w:r>
      <w:r w:rsidRPr="00933B59">
        <w:t>serves</w:t>
      </w:r>
      <w:r w:rsidR="00EE7F38">
        <w:t xml:space="preserve"> </w:t>
      </w:r>
      <w:r w:rsidRPr="00933B59">
        <w:t>for</w:t>
      </w:r>
      <w:r w:rsidR="00EE7F38">
        <w:t xml:space="preserve"> </w:t>
      </w:r>
      <w:r w:rsidRPr="00933B59">
        <w:t>promoting</w:t>
      </w:r>
      <w:r w:rsidR="00EE7F38">
        <w:t xml:space="preserve"> </w:t>
      </w:r>
      <w:r w:rsidRPr="00933B59">
        <w:t>the</w:t>
      </w:r>
      <w:r w:rsidR="00EE7F38">
        <w:t xml:space="preserve"> </w:t>
      </w:r>
      <w:r w:rsidRPr="00933B59">
        <w:t>social</w:t>
      </w:r>
      <w:r w:rsidR="00EE7F38">
        <w:t xml:space="preserve"> </w:t>
      </w:r>
      <w:r w:rsidRPr="00933B59">
        <w:t>inclusion</w:t>
      </w:r>
      <w:r w:rsidR="00EE7F38">
        <w:t xml:space="preserve"> </w:t>
      </w:r>
      <w:r w:rsidRPr="00933B59">
        <w:t>and</w:t>
      </w:r>
      <w:r w:rsidR="00EE7F38">
        <w:t xml:space="preserve"> </w:t>
      </w:r>
      <w:r w:rsidRPr="00933B59">
        <w:t>implementing</w:t>
      </w:r>
      <w:r w:rsidR="00EE7F38">
        <w:t xml:space="preserve"> </w:t>
      </w:r>
      <w:r w:rsidRPr="00933B59">
        <w:t>the</w:t>
      </w:r>
      <w:r w:rsidR="00EE7F38">
        <w:t xml:space="preserve"> </w:t>
      </w:r>
      <w:r w:rsidRPr="00933B59">
        <w:t>employment</w:t>
      </w:r>
      <w:r w:rsidR="00EE7F38">
        <w:t xml:space="preserve"> </w:t>
      </w:r>
      <w:r w:rsidRPr="00933B59">
        <w:t>of</w:t>
      </w:r>
      <w:r w:rsidR="00EE7F38">
        <w:t xml:space="preserve"> </w:t>
      </w:r>
      <w:r w:rsidRPr="00933B59">
        <w:t>unemployed</w:t>
      </w:r>
      <w:r w:rsidR="00EE7F38">
        <w:t xml:space="preserve"> </w:t>
      </w:r>
      <w:r w:rsidRPr="00933B59">
        <w:t>Roma,</w:t>
      </w:r>
      <w:r w:rsidR="00EE7F38">
        <w:t xml:space="preserve"> </w:t>
      </w:r>
      <w:r w:rsidRPr="00933B59">
        <w:t>especially</w:t>
      </w:r>
      <w:r w:rsidR="00EE7F38">
        <w:t xml:space="preserve"> </w:t>
      </w:r>
      <w:r w:rsidRPr="00933B59">
        <w:t>Roma</w:t>
      </w:r>
      <w:r w:rsidR="00EE7F38">
        <w:t xml:space="preserve"> </w:t>
      </w:r>
      <w:r w:rsidRPr="00933B59">
        <w:t>women.</w:t>
      </w:r>
      <w:r w:rsidR="00EE7F38">
        <w:t xml:space="preserve"> </w:t>
      </w:r>
      <w:r w:rsidRPr="00933B59">
        <w:t>The</w:t>
      </w:r>
      <w:r w:rsidR="00EE7F38">
        <w:t xml:space="preserve"> </w:t>
      </w:r>
      <w:r w:rsidRPr="00933B59">
        <w:t>innovation</w:t>
      </w:r>
      <w:r w:rsidR="00EE7F38">
        <w:t xml:space="preserve"> </w:t>
      </w:r>
      <w:r w:rsidRPr="00933B59">
        <w:t>of</w:t>
      </w:r>
      <w:r w:rsidR="00EE7F38">
        <w:t xml:space="preserve"> </w:t>
      </w:r>
      <w:r w:rsidRPr="00933B59">
        <w:t>the</w:t>
      </w:r>
      <w:r w:rsidR="00EE7F38">
        <w:t xml:space="preserve"> </w:t>
      </w:r>
      <w:r w:rsidRPr="00933B59">
        <w:t>programme</w:t>
      </w:r>
      <w:r w:rsidR="00EE7F38">
        <w:t xml:space="preserve"> </w:t>
      </w:r>
      <w:r w:rsidRPr="00933B59">
        <w:t>is</w:t>
      </w:r>
      <w:r w:rsidR="00EE7F38">
        <w:t xml:space="preserve"> </w:t>
      </w:r>
      <w:r w:rsidRPr="00933B59">
        <w:t>that</w:t>
      </w:r>
      <w:r w:rsidR="00EE7F38">
        <w:t xml:space="preserve"> </w:t>
      </w:r>
      <w:r w:rsidRPr="00933B59">
        <w:t>in-house</w:t>
      </w:r>
      <w:r w:rsidR="00EE7F38">
        <w:t xml:space="preserve"> </w:t>
      </w:r>
      <w:r w:rsidRPr="00933B59">
        <w:t>training</w:t>
      </w:r>
      <w:r w:rsidR="00EE7F38">
        <w:t xml:space="preserve"> </w:t>
      </w:r>
      <w:r w:rsidRPr="00933B59">
        <w:t>takes</w:t>
      </w:r>
      <w:r w:rsidR="00EE7F38">
        <w:t xml:space="preserve"> </w:t>
      </w:r>
      <w:r w:rsidRPr="00933B59">
        <w:t>place</w:t>
      </w:r>
      <w:r w:rsidR="00EE7F38">
        <w:t xml:space="preserve"> </w:t>
      </w:r>
      <w:r w:rsidRPr="00933B59">
        <w:t>with</w:t>
      </w:r>
      <w:r w:rsidR="00EE7F38">
        <w:t xml:space="preserve"> </w:t>
      </w:r>
      <w:r w:rsidRPr="00933B59">
        <w:t>the</w:t>
      </w:r>
      <w:r w:rsidR="00EE7F38">
        <w:t xml:space="preserve"> </w:t>
      </w:r>
      <w:r w:rsidRPr="00933B59">
        <w:t>following</w:t>
      </w:r>
      <w:r w:rsidR="00EE7F38">
        <w:t xml:space="preserve"> </w:t>
      </w:r>
      <w:r w:rsidRPr="00933B59">
        <w:t>phases:</w:t>
      </w:r>
      <w:r w:rsidR="00EE7F38">
        <w:t xml:space="preserve"> </w:t>
      </w:r>
      <w:r w:rsidRPr="00933B59">
        <w:t>Selection</w:t>
      </w:r>
      <w:r w:rsidR="00EE7F38">
        <w:t xml:space="preserve"> </w:t>
      </w:r>
      <w:r w:rsidRPr="00933B59">
        <w:t>(aptitude</w:t>
      </w:r>
      <w:r w:rsidR="00EE7F38">
        <w:t xml:space="preserve"> </w:t>
      </w:r>
      <w:r w:rsidRPr="00933B59">
        <w:t>test),</w:t>
      </w:r>
      <w:r w:rsidR="00EE7F38">
        <w:t xml:space="preserve"> </w:t>
      </w:r>
      <w:r w:rsidRPr="00933B59">
        <w:t>conclusion</w:t>
      </w:r>
      <w:r w:rsidR="00EE7F38">
        <w:t xml:space="preserve"> </w:t>
      </w:r>
      <w:r w:rsidRPr="00933B59">
        <w:t>of</w:t>
      </w:r>
      <w:r w:rsidR="00EE7F38">
        <w:t xml:space="preserve"> </w:t>
      </w:r>
      <w:r w:rsidRPr="00933B59">
        <w:t>an</w:t>
      </w:r>
      <w:r w:rsidR="00EE7F38">
        <w:t xml:space="preserve"> </w:t>
      </w:r>
      <w:r w:rsidRPr="00933B59">
        <w:t>employment</w:t>
      </w:r>
      <w:r w:rsidR="00EE7F38">
        <w:t xml:space="preserve"> </w:t>
      </w:r>
      <w:r w:rsidRPr="00933B59">
        <w:t>contract</w:t>
      </w:r>
      <w:r w:rsidR="00EE7F38">
        <w:t xml:space="preserve"> </w:t>
      </w:r>
      <w:r w:rsidRPr="00933B59">
        <w:t>and</w:t>
      </w:r>
      <w:r w:rsidR="00EE7F38">
        <w:t xml:space="preserve"> </w:t>
      </w:r>
      <w:r w:rsidRPr="00933B59">
        <w:t>training;</w:t>
      </w:r>
      <w:r w:rsidR="00EE7F38">
        <w:t xml:space="preserve"> </w:t>
      </w:r>
      <w:r w:rsidRPr="00933B59">
        <w:t>three</w:t>
      </w:r>
      <w:r w:rsidR="00EE7F38">
        <w:t xml:space="preserve"> </w:t>
      </w:r>
      <w:r w:rsidRPr="00933B59">
        <w:t>months</w:t>
      </w:r>
      <w:r w:rsidR="00EE7F38">
        <w:t xml:space="preserve"> </w:t>
      </w:r>
      <w:r w:rsidRPr="00933B59">
        <w:t>after</w:t>
      </w:r>
      <w:r w:rsidR="00EE7F38">
        <w:t xml:space="preserve"> </w:t>
      </w:r>
      <w:r w:rsidRPr="00933B59">
        <w:t>the</w:t>
      </w:r>
      <w:r w:rsidR="00EE7F38">
        <w:t xml:space="preserve"> </w:t>
      </w:r>
      <w:r w:rsidRPr="00933B59">
        <w:t>training,</w:t>
      </w:r>
      <w:r w:rsidR="00EE7F38">
        <w:t xml:space="preserve"> </w:t>
      </w:r>
      <w:r w:rsidRPr="00933B59">
        <w:t>specialized</w:t>
      </w:r>
      <w:r w:rsidR="00EE7F38">
        <w:t xml:space="preserve"> </w:t>
      </w:r>
      <w:r w:rsidRPr="00933B59">
        <w:t>training,</w:t>
      </w:r>
      <w:r w:rsidR="00EE7F38">
        <w:t xml:space="preserve"> </w:t>
      </w:r>
      <w:r w:rsidRPr="00933B59">
        <w:t>continuous</w:t>
      </w:r>
      <w:r w:rsidR="00EE7F38">
        <w:t xml:space="preserve"> </w:t>
      </w:r>
      <w:r w:rsidRPr="00933B59">
        <w:t>work</w:t>
      </w:r>
      <w:r w:rsidR="00EE7F38">
        <w:t xml:space="preserve"> </w:t>
      </w:r>
      <w:r w:rsidRPr="00933B59">
        <w:t>during</w:t>
      </w:r>
      <w:r w:rsidR="00EE7F38">
        <w:t xml:space="preserve"> </w:t>
      </w:r>
      <w:r w:rsidRPr="00933B59">
        <w:t>the</w:t>
      </w:r>
      <w:r w:rsidR="00EE7F38">
        <w:t xml:space="preserve"> </w:t>
      </w:r>
      <w:r w:rsidRPr="00933B59">
        <w:t>training;</w:t>
      </w:r>
      <w:r w:rsidR="00EE7F38">
        <w:t xml:space="preserve"> </w:t>
      </w:r>
      <w:r w:rsidRPr="00933B59">
        <w:t>Full-time</w:t>
      </w:r>
      <w:r w:rsidR="00EE7F38">
        <w:t xml:space="preserve"> </w:t>
      </w:r>
      <w:r w:rsidRPr="00933B59">
        <w:t>employment</w:t>
      </w:r>
      <w:r w:rsidR="00EE7F38">
        <w:t xml:space="preserve"> </w:t>
      </w:r>
      <w:r w:rsidRPr="00933B59">
        <w:t>upon</w:t>
      </w:r>
      <w:r w:rsidR="00EE7F38">
        <w:t xml:space="preserve"> </w:t>
      </w:r>
      <w:r w:rsidRPr="00933B59">
        <w:t>completion</w:t>
      </w:r>
      <w:r w:rsidR="00EE7F38">
        <w:t xml:space="preserve"> </w:t>
      </w:r>
      <w:r w:rsidRPr="00933B59">
        <w:t>of</w:t>
      </w:r>
      <w:r w:rsidR="00EE7F38">
        <w:t xml:space="preserve"> </w:t>
      </w:r>
      <w:r w:rsidRPr="00933B59">
        <w:t>training.</w:t>
      </w:r>
    </w:p>
    <w:p w14:paraId="0256B04A" w14:textId="25B517D4" w:rsidR="00582FB8" w:rsidRPr="00933B59" w:rsidRDefault="00582FB8" w:rsidP="00ED2374">
      <w:pPr>
        <w:pStyle w:val="SingleTxtG"/>
      </w:pPr>
      <w:r w:rsidRPr="00933B59">
        <w:rPr>
          <w:bCs/>
          <w:iCs/>
        </w:rPr>
        <w:t>142.</w:t>
      </w:r>
      <w:r w:rsidRPr="00933B59">
        <w:rPr>
          <w:bCs/>
          <w:iCs/>
        </w:rPr>
        <w:tab/>
      </w:r>
      <w:r w:rsidRPr="00933B59">
        <w:t>In</w:t>
      </w:r>
      <w:r w:rsidR="00EE7F38">
        <w:t xml:space="preserve"> </w:t>
      </w:r>
      <w:r w:rsidRPr="00933B59">
        <w:t>the</w:t>
      </w:r>
      <w:r w:rsidR="00EE7F38">
        <w:t xml:space="preserve"> </w:t>
      </w:r>
      <w:r w:rsidRPr="00933B59">
        <w:t>development</w:t>
      </w:r>
      <w:r w:rsidR="00EE7F38">
        <w:t xml:space="preserve"> </w:t>
      </w:r>
      <w:r w:rsidRPr="00933B59">
        <w:t>of</w:t>
      </w:r>
      <w:r w:rsidR="00EE7F38">
        <w:t xml:space="preserve"> </w:t>
      </w:r>
      <w:r w:rsidRPr="00933B59">
        <w:t>the</w:t>
      </w:r>
      <w:r w:rsidR="00EE7F38">
        <w:t xml:space="preserve"> </w:t>
      </w:r>
      <w:r w:rsidRPr="00933B59">
        <w:t>previous</w:t>
      </w:r>
      <w:r w:rsidR="00EE7F38">
        <w:t xml:space="preserve"> </w:t>
      </w:r>
      <w:r w:rsidRPr="00933B59">
        <w:t>programming</w:t>
      </w:r>
      <w:r w:rsidR="00EE7F38">
        <w:t xml:space="preserve"> </w:t>
      </w:r>
      <w:r w:rsidRPr="00933B59">
        <w:t>period,</w:t>
      </w:r>
      <w:r w:rsidR="00EE7F38">
        <w:t xml:space="preserve"> </w:t>
      </w:r>
      <w:r w:rsidRPr="00933B59">
        <w:t>which</w:t>
      </w:r>
      <w:r w:rsidR="00EE7F38">
        <w:t xml:space="preserve"> </w:t>
      </w:r>
      <w:r w:rsidRPr="00933B59">
        <w:t>ended</w:t>
      </w:r>
      <w:r w:rsidR="00EE7F38">
        <w:t xml:space="preserve"> </w:t>
      </w:r>
      <w:r w:rsidRPr="00933B59">
        <w:t>in</w:t>
      </w:r>
      <w:r w:rsidR="00EE7F38">
        <w:t xml:space="preserve"> </w:t>
      </w:r>
      <w:r w:rsidRPr="00933B59">
        <w:t>2015,</w:t>
      </w:r>
      <w:r w:rsidR="00EE7F38">
        <w:t xml:space="preserve"> </w:t>
      </w:r>
      <w:r w:rsidRPr="00933B59">
        <w:t>1,012</w:t>
      </w:r>
      <w:r w:rsidR="00EE7F38">
        <w:t xml:space="preserve"> </w:t>
      </w:r>
      <w:r w:rsidRPr="00933B59">
        <w:t>Roma</w:t>
      </w:r>
      <w:r w:rsidR="00EE7F38">
        <w:t xml:space="preserve"> </w:t>
      </w:r>
      <w:r w:rsidRPr="00933B59">
        <w:t>women</w:t>
      </w:r>
      <w:r w:rsidR="00EE7F38">
        <w:t xml:space="preserve"> </w:t>
      </w:r>
      <w:r w:rsidRPr="00933B59">
        <w:t>obtained</w:t>
      </w:r>
      <w:r w:rsidR="00EE7F38">
        <w:t xml:space="preserve"> </w:t>
      </w:r>
      <w:r w:rsidRPr="00933B59">
        <w:t>vocational</w:t>
      </w:r>
      <w:r w:rsidR="00EE7F38">
        <w:t xml:space="preserve"> </w:t>
      </w:r>
      <w:r w:rsidRPr="00933B59">
        <w:t>qualifications:</w:t>
      </w:r>
      <w:r w:rsidR="00EE7F38">
        <w:t xml:space="preserve"> </w:t>
      </w:r>
      <w:r w:rsidRPr="00933B59">
        <w:t>kindergarten</w:t>
      </w:r>
      <w:r w:rsidR="00EE7F38">
        <w:t xml:space="preserve"> </w:t>
      </w:r>
      <w:r w:rsidRPr="00933B59">
        <w:t>nurse,</w:t>
      </w:r>
      <w:r w:rsidR="00EE7F38">
        <w:t xml:space="preserve"> </w:t>
      </w:r>
      <w:r w:rsidRPr="00933B59">
        <w:t>early</w:t>
      </w:r>
      <w:r w:rsidR="00EE7F38">
        <w:t xml:space="preserve"> </w:t>
      </w:r>
      <w:r w:rsidRPr="00933B59">
        <w:t>childhood</w:t>
      </w:r>
      <w:r w:rsidR="00EE7F38">
        <w:t xml:space="preserve"> </w:t>
      </w:r>
      <w:r w:rsidRPr="00933B59">
        <w:t>educator,</w:t>
      </w:r>
      <w:r w:rsidR="00EE7F38">
        <w:t xml:space="preserve"> </w:t>
      </w:r>
      <w:r w:rsidRPr="00933B59">
        <w:t>child</w:t>
      </w:r>
      <w:r w:rsidR="00EE7F38">
        <w:t xml:space="preserve"> </w:t>
      </w:r>
      <w:r w:rsidRPr="00933B59">
        <w:t>and</w:t>
      </w:r>
      <w:r w:rsidR="00EE7F38">
        <w:t xml:space="preserve"> </w:t>
      </w:r>
      <w:r w:rsidRPr="00933B59">
        <w:t>youth</w:t>
      </w:r>
      <w:r w:rsidR="00EE7F38">
        <w:t xml:space="preserve"> </w:t>
      </w:r>
      <w:r w:rsidRPr="00933B59">
        <w:t>supervisor,</w:t>
      </w:r>
      <w:r w:rsidR="00EE7F38">
        <w:t xml:space="preserve"> </w:t>
      </w:r>
      <w:r w:rsidRPr="00933B59">
        <w:t>social</w:t>
      </w:r>
      <w:r w:rsidR="00EE7F38">
        <w:t xml:space="preserve"> </w:t>
      </w:r>
      <w:r w:rsidRPr="00933B59">
        <w:t>caregiver</w:t>
      </w:r>
      <w:r w:rsidR="00EE7F38">
        <w:t xml:space="preserve"> </w:t>
      </w:r>
      <w:r w:rsidRPr="00933B59">
        <w:t>and</w:t>
      </w:r>
      <w:r w:rsidR="00EE7F38">
        <w:t xml:space="preserve"> </w:t>
      </w:r>
      <w:r w:rsidRPr="00933B59">
        <w:t>nurse,</w:t>
      </w:r>
      <w:r w:rsidR="00EE7F38">
        <w:t xml:space="preserve"> </w:t>
      </w:r>
      <w:r w:rsidRPr="00933B59">
        <w:t>social</w:t>
      </w:r>
      <w:r w:rsidR="00EE7F38">
        <w:t xml:space="preserve"> </w:t>
      </w:r>
      <w:r w:rsidRPr="00933B59">
        <w:t>assistant.</w:t>
      </w:r>
      <w:r w:rsidR="00EE7F38">
        <w:t xml:space="preserve"> </w:t>
      </w:r>
      <w:r w:rsidRPr="00933B59">
        <w:t>From</w:t>
      </w:r>
      <w:r w:rsidR="00EE7F38">
        <w:t xml:space="preserve"> </w:t>
      </w:r>
      <w:r w:rsidRPr="00933B59">
        <w:t>2016,</w:t>
      </w:r>
      <w:r w:rsidR="00EE7F38">
        <w:t xml:space="preserve"> </w:t>
      </w:r>
      <w:r w:rsidRPr="00933B59">
        <w:t>the</w:t>
      </w:r>
      <w:r w:rsidR="00EE7F38">
        <w:t xml:space="preserve"> </w:t>
      </w:r>
      <w:r w:rsidRPr="00933B59">
        <w:t>programme</w:t>
      </w:r>
      <w:r w:rsidR="00EE7F38">
        <w:t xml:space="preserve"> </w:t>
      </w:r>
      <w:r w:rsidRPr="00933B59">
        <w:t>continued</w:t>
      </w:r>
      <w:r w:rsidR="00EE7F38">
        <w:t xml:space="preserve"> </w:t>
      </w:r>
      <w:r w:rsidRPr="00933B59">
        <w:t>with</w:t>
      </w:r>
      <w:r w:rsidR="00EE7F38">
        <w:t xml:space="preserve"> </w:t>
      </w:r>
      <w:r w:rsidRPr="00933B59">
        <w:t>the</w:t>
      </w:r>
      <w:r w:rsidR="00EE7F38">
        <w:t xml:space="preserve"> </w:t>
      </w:r>
      <w:r w:rsidRPr="00933B59">
        <w:t>support</w:t>
      </w:r>
      <w:r w:rsidR="00EE7F38">
        <w:t xml:space="preserve"> </w:t>
      </w:r>
      <w:r w:rsidRPr="00933B59">
        <w:t>of</w:t>
      </w:r>
      <w:r w:rsidR="00EE7F38">
        <w:t xml:space="preserve"> </w:t>
      </w:r>
      <w:r w:rsidRPr="00933B59">
        <w:t>EU</w:t>
      </w:r>
      <w:r w:rsidR="00EE7F38">
        <w:t xml:space="preserve"> </w:t>
      </w:r>
      <w:r w:rsidRPr="00933B59">
        <w:t>funds:</w:t>
      </w:r>
      <w:r w:rsidR="00EE7F38">
        <w:t xml:space="preserve"> </w:t>
      </w:r>
      <w:r w:rsidRPr="00933B59">
        <w:t>more</w:t>
      </w:r>
      <w:r w:rsidR="00EE7F38">
        <w:t xml:space="preserve"> </w:t>
      </w:r>
      <w:r w:rsidRPr="00933B59">
        <w:t>than</w:t>
      </w:r>
      <w:r w:rsidR="00EE7F38">
        <w:t xml:space="preserve"> </w:t>
      </w:r>
      <w:r w:rsidRPr="00933B59">
        <w:t>1,500</w:t>
      </w:r>
      <w:r w:rsidR="00EE7F38">
        <w:t xml:space="preserve"> </w:t>
      </w:r>
      <w:r w:rsidRPr="00933B59">
        <w:t>people</w:t>
      </w:r>
      <w:r w:rsidR="00EE7F38">
        <w:t xml:space="preserve"> </w:t>
      </w:r>
      <w:r w:rsidRPr="00933B59">
        <w:t>took</w:t>
      </w:r>
      <w:r w:rsidR="00EE7F38">
        <w:t xml:space="preserve"> </w:t>
      </w:r>
      <w:r w:rsidRPr="00933B59">
        <w:t>part</w:t>
      </w:r>
      <w:r w:rsidR="00EE7F38">
        <w:t xml:space="preserve"> </w:t>
      </w:r>
      <w:r w:rsidRPr="00933B59">
        <w:t>in</w:t>
      </w:r>
      <w:r w:rsidR="00EE7F38">
        <w:t xml:space="preserve"> </w:t>
      </w:r>
      <w:r w:rsidRPr="00933B59">
        <w:t>training</w:t>
      </w:r>
      <w:r w:rsidR="00EE7F38">
        <w:t xml:space="preserve"> </w:t>
      </w:r>
      <w:r w:rsidRPr="00933B59">
        <w:rPr>
          <w:lang w:eastAsia="hu-HU"/>
        </w:rPr>
        <w:t>embedded</w:t>
      </w:r>
      <w:r w:rsidR="00EE7F38">
        <w:t xml:space="preserve"> </w:t>
      </w:r>
      <w:r w:rsidRPr="00933B59">
        <w:t>in</w:t>
      </w:r>
      <w:r w:rsidR="00EE7F38">
        <w:t xml:space="preserve"> </w:t>
      </w:r>
      <w:r w:rsidRPr="00933B59">
        <w:t>employment,</w:t>
      </w:r>
      <w:r w:rsidR="00EE7F38">
        <w:t xml:space="preserve"> </w:t>
      </w:r>
      <w:r w:rsidRPr="00933B59">
        <w:t>in</w:t>
      </w:r>
      <w:r w:rsidR="00EE7F38">
        <w:t xml:space="preserve"> </w:t>
      </w:r>
      <w:r w:rsidRPr="00933B59">
        <w:t>the</w:t>
      </w:r>
      <w:r w:rsidR="00EE7F38">
        <w:t xml:space="preserve"> </w:t>
      </w:r>
      <w:r w:rsidRPr="00933B59">
        <w:t>same</w:t>
      </w:r>
      <w:r w:rsidR="00EE7F38">
        <w:t xml:space="preserve"> </w:t>
      </w:r>
      <w:r w:rsidRPr="00933B59">
        <w:t>professions</w:t>
      </w:r>
      <w:r w:rsidR="00EE7F38">
        <w:t xml:space="preserve"> </w:t>
      </w:r>
      <w:r w:rsidRPr="00933B59">
        <w:t>as</w:t>
      </w:r>
      <w:r w:rsidR="00EE7F38">
        <w:t xml:space="preserve"> </w:t>
      </w:r>
      <w:r w:rsidRPr="00933B59">
        <w:t>in</w:t>
      </w:r>
      <w:r w:rsidR="00EE7F38">
        <w:t xml:space="preserve"> </w:t>
      </w:r>
      <w:r w:rsidRPr="00933B59">
        <w:t>the</w:t>
      </w:r>
      <w:r w:rsidR="00EE7F38">
        <w:t xml:space="preserve"> </w:t>
      </w:r>
      <w:r w:rsidRPr="00933B59">
        <w:t>previous</w:t>
      </w:r>
      <w:r w:rsidR="00EE7F38">
        <w:t xml:space="preserve"> </w:t>
      </w:r>
      <w:r w:rsidRPr="00933B59">
        <w:t>programme.</w:t>
      </w:r>
      <w:r w:rsidR="00EE7F38">
        <w:t xml:space="preserve"> </w:t>
      </w:r>
      <w:r w:rsidRPr="00933B59">
        <w:t>After</w:t>
      </w:r>
      <w:r w:rsidR="00EE7F38">
        <w:t xml:space="preserve"> </w:t>
      </w:r>
      <w:r w:rsidRPr="00933B59">
        <w:t>the</w:t>
      </w:r>
      <w:r w:rsidR="00EE7F38">
        <w:t xml:space="preserve"> </w:t>
      </w:r>
      <w:r w:rsidRPr="00933B59">
        <w:t>end</w:t>
      </w:r>
      <w:r w:rsidR="00EE7F38">
        <w:t xml:space="preserve"> </w:t>
      </w:r>
      <w:r w:rsidRPr="00933B59">
        <w:t>of</w:t>
      </w:r>
      <w:r w:rsidR="00EE7F38">
        <w:t xml:space="preserve"> </w:t>
      </w:r>
      <w:r w:rsidRPr="00933B59">
        <w:t>the</w:t>
      </w:r>
      <w:r w:rsidR="00EE7F38">
        <w:t xml:space="preserve"> </w:t>
      </w:r>
      <w:r w:rsidRPr="00933B59">
        <w:t>36-month</w:t>
      </w:r>
      <w:r w:rsidR="00EE7F38">
        <w:t xml:space="preserve"> </w:t>
      </w:r>
      <w:r w:rsidRPr="00933B59">
        <w:t>project</w:t>
      </w:r>
      <w:r w:rsidR="00EE7F38">
        <w:t xml:space="preserve"> </w:t>
      </w:r>
      <w:r w:rsidRPr="00933B59">
        <w:t>period</w:t>
      </w:r>
      <w:r w:rsidR="00EE7F38">
        <w:t xml:space="preserve"> </w:t>
      </w:r>
      <w:r w:rsidRPr="00933B59">
        <w:t>81%</w:t>
      </w:r>
      <w:r w:rsidR="00EE7F38">
        <w:t xml:space="preserve"> </w:t>
      </w:r>
      <w:r w:rsidRPr="00933B59">
        <w:t>of</w:t>
      </w:r>
      <w:r w:rsidR="00EE7F38">
        <w:t xml:space="preserve"> </w:t>
      </w:r>
      <w:r w:rsidRPr="00933B59">
        <w:t>the</w:t>
      </w:r>
      <w:r w:rsidR="00EE7F38">
        <w:t xml:space="preserve"> </w:t>
      </w:r>
      <w:r w:rsidRPr="00933B59">
        <w:t>target</w:t>
      </w:r>
      <w:r w:rsidR="00EE7F38">
        <w:t xml:space="preserve"> </w:t>
      </w:r>
      <w:r w:rsidRPr="00933B59">
        <w:t>group</w:t>
      </w:r>
      <w:r w:rsidR="00EE7F38">
        <w:t xml:space="preserve"> </w:t>
      </w:r>
      <w:r w:rsidRPr="00933B59">
        <w:t>members</w:t>
      </w:r>
      <w:r w:rsidR="00EE7F38">
        <w:t xml:space="preserve"> </w:t>
      </w:r>
      <w:r w:rsidR="00F67060">
        <w:t>–</w:t>
      </w:r>
      <w:r w:rsidR="00EE7F38">
        <w:t xml:space="preserve"> </w:t>
      </w:r>
      <w:r w:rsidRPr="00933B59">
        <w:t>that</w:t>
      </w:r>
      <w:r w:rsidR="00EE7F38">
        <w:t xml:space="preserve"> </w:t>
      </w:r>
      <w:r w:rsidRPr="00933B59">
        <w:t>had</w:t>
      </w:r>
      <w:r w:rsidR="00EE7F38">
        <w:t xml:space="preserve"> </w:t>
      </w:r>
      <w:r w:rsidRPr="00933B59">
        <w:t>already</w:t>
      </w:r>
      <w:r w:rsidR="00EE7F38">
        <w:t xml:space="preserve"> </w:t>
      </w:r>
      <w:r w:rsidRPr="00933B59">
        <w:t>left</w:t>
      </w:r>
      <w:r w:rsidR="00EE7F38">
        <w:t xml:space="preserve"> </w:t>
      </w:r>
      <w:r w:rsidRPr="00933B59">
        <w:t>the</w:t>
      </w:r>
      <w:r w:rsidR="00EE7F38">
        <w:t xml:space="preserve"> </w:t>
      </w:r>
      <w:r w:rsidRPr="00933B59">
        <w:t>project</w:t>
      </w:r>
      <w:r w:rsidR="00EE7F38">
        <w:t xml:space="preserve"> </w:t>
      </w:r>
      <w:r w:rsidR="00F67060">
        <w:t>–</w:t>
      </w:r>
      <w:r w:rsidR="00EE7F38">
        <w:t xml:space="preserve"> </w:t>
      </w:r>
      <w:r w:rsidRPr="00933B59">
        <w:t>successfully</w:t>
      </w:r>
      <w:r w:rsidR="00EE7F38">
        <w:t xml:space="preserve"> </w:t>
      </w:r>
      <w:r w:rsidRPr="00933B59">
        <w:t>entered</w:t>
      </w:r>
      <w:r w:rsidR="00EE7F38">
        <w:t xml:space="preserve"> </w:t>
      </w:r>
      <w:r w:rsidRPr="00933B59">
        <w:t>the</w:t>
      </w:r>
      <w:r w:rsidR="00EE7F38">
        <w:t xml:space="preserve"> </w:t>
      </w:r>
      <w:r w:rsidRPr="00933B59">
        <w:t>labour</w:t>
      </w:r>
      <w:r w:rsidR="00EE7F38">
        <w:t xml:space="preserve"> </w:t>
      </w:r>
      <w:r w:rsidRPr="00933B59">
        <w:t>market</w:t>
      </w:r>
      <w:r w:rsidR="00EE7F38">
        <w:t xml:space="preserve"> </w:t>
      </w:r>
      <w:r w:rsidRPr="00933B59">
        <w:t>and</w:t>
      </w:r>
      <w:r w:rsidR="00EE7F38">
        <w:t xml:space="preserve"> </w:t>
      </w:r>
      <w:r w:rsidRPr="00933B59">
        <w:t>remained</w:t>
      </w:r>
      <w:r w:rsidR="00EE7F38">
        <w:t xml:space="preserve"> </w:t>
      </w:r>
      <w:r w:rsidRPr="00933B59">
        <w:t>in</w:t>
      </w:r>
      <w:r w:rsidR="00EE7F38">
        <w:t xml:space="preserve"> </w:t>
      </w:r>
      <w:r w:rsidRPr="00933B59">
        <w:t>employment.</w:t>
      </w:r>
    </w:p>
    <w:p w14:paraId="52B5C85F" w14:textId="63A90835" w:rsidR="00582FB8" w:rsidRPr="00933B59" w:rsidRDefault="00582FB8" w:rsidP="00ED2374">
      <w:pPr>
        <w:pStyle w:val="SingleTxtG"/>
      </w:pPr>
      <w:r w:rsidRPr="00933B59">
        <w:rPr>
          <w:bCs/>
          <w:iCs/>
        </w:rPr>
        <w:t>143.</w:t>
      </w:r>
      <w:r w:rsidRPr="00933B59">
        <w:rPr>
          <w:bCs/>
          <w:iCs/>
        </w:rPr>
        <w:tab/>
      </w:r>
      <w:r w:rsidRPr="00933B59">
        <w:t>In</w:t>
      </w:r>
      <w:r w:rsidR="00EE7F38">
        <w:t xml:space="preserve"> </w:t>
      </w:r>
      <w:r w:rsidRPr="00933B59">
        <w:t>respect</w:t>
      </w:r>
      <w:r w:rsidR="00EE7F38">
        <w:t xml:space="preserve"> </w:t>
      </w:r>
      <w:r w:rsidRPr="00933B59">
        <w:t>of</w:t>
      </w:r>
      <w:r w:rsidR="00EE7F38">
        <w:t xml:space="preserve"> </w:t>
      </w:r>
      <w:r w:rsidRPr="00933B59">
        <w:t>housing,</w:t>
      </w:r>
      <w:r w:rsidR="00EE7F38">
        <w:t xml:space="preserve"> </w:t>
      </w:r>
      <w:r w:rsidRPr="00933B59">
        <w:t>we</w:t>
      </w:r>
      <w:r w:rsidR="00EE7F38">
        <w:t xml:space="preserve"> </w:t>
      </w:r>
      <w:r w:rsidRPr="00933B59">
        <w:t>call</w:t>
      </w:r>
      <w:r w:rsidR="00EE7F38">
        <w:t xml:space="preserve"> </w:t>
      </w:r>
      <w:r w:rsidRPr="00933B59">
        <w:t>the</w:t>
      </w:r>
      <w:r w:rsidR="00EE7F38">
        <w:t xml:space="preserve"> </w:t>
      </w:r>
      <w:r w:rsidRPr="00933B59">
        <w:t>attention</w:t>
      </w:r>
      <w:r w:rsidR="00EE7F38">
        <w:t xml:space="preserve"> </w:t>
      </w:r>
      <w:r w:rsidRPr="00933B59">
        <w:t>to</w:t>
      </w:r>
      <w:r w:rsidR="00EE7F38">
        <w:t xml:space="preserve"> </w:t>
      </w:r>
      <w:r w:rsidRPr="00933B59">
        <w:t>the</w:t>
      </w:r>
      <w:r w:rsidR="00EE7F38">
        <w:t xml:space="preserve"> </w:t>
      </w:r>
      <w:r w:rsidRPr="00933B59">
        <w:t>fact</w:t>
      </w:r>
      <w:r w:rsidR="00EE7F38">
        <w:t xml:space="preserve"> </w:t>
      </w:r>
      <w:r w:rsidRPr="00933B59">
        <w:t>that</w:t>
      </w:r>
      <w:r w:rsidR="00EE7F38">
        <w:t xml:space="preserve"> </w:t>
      </w:r>
      <w:r w:rsidRPr="00933B59">
        <w:t>there</w:t>
      </w:r>
      <w:r w:rsidR="00EE7F38">
        <w:t xml:space="preserve"> </w:t>
      </w:r>
      <w:r w:rsidRPr="00933B59">
        <w:t>are</w:t>
      </w:r>
      <w:r w:rsidR="00EE7F38">
        <w:t xml:space="preserve"> </w:t>
      </w:r>
      <w:r w:rsidRPr="00933B59">
        <w:t>several</w:t>
      </w:r>
      <w:r w:rsidR="00EE7F38">
        <w:t xml:space="preserve"> </w:t>
      </w:r>
      <w:r w:rsidRPr="00933B59">
        <w:t>forms</w:t>
      </w:r>
      <w:r w:rsidR="00EE7F38">
        <w:t xml:space="preserve"> </w:t>
      </w:r>
      <w:r w:rsidRPr="00933B59">
        <w:t>of</w:t>
      </w:r>
      <w:r w:rsidR="00EE7F38">
        <w:t xml:space="preserve"> </w:t>
      </w:r>
      <w:r w:rsidRPr="00933B59">
        <w:t>state</w:t>
      </w:r>
      <w:r w:rsidR="00EE7F38">
        <w:t xml:space="preserve"> </w:t>
      </w:r>
      <w:r w:rsidRPr="00933B59">
        <w:t>support,</w:t>
      </w:r>
      <w:r w:rsidR="00EE7F38">
        <w:t xml:space="preserve"> </w:t>
      </w:r>
      <w:r w:rsidRPr="00933B59">
        <w:t>which</w:t>
      </w:r>
      <w:r w:rsidR="00EE7F38">
        <w:t xml:space="preserve"> </w:t>
      </w:r>
      <w:r w:rsidRPr="00933B59">
        <w:t>are</w:t>
      </w:r>
      <w:r w:rsidR="00EE7F38">
        <w:t xml:space="preserve"> </w:t>
      </w:r>
      <w:r w:rsidRPr="00933B59">
        <w:t>generally</w:t>
      </w:r>
      <w:r w:rsidR="00EE7F38">
        <w:t xml:space="preserve"> </w:t>
      </w:r>
      <w:r w:rsidRPr="00933B59">
        <w:t>available</w:t>
      </w:r>
      <w:r w:rsidR="00EE7F38">
        <w:t xml:space="preserve"> </w:t>
      </w:r>
      <w:r w:rsidRPr="00933B59">
        <w:t>for</w:t>
      </w:r>
      <w:r w:rsidR="00EE7F38">
        <w:t xml:space="preserve"> </w:t>
      </w:r>
      <w:r w:rsidRPr="00933B59">
        <w:t>those</w:t>
      </w:r>
      <w:r w:rsidR="00EE7F38">
        <w:t xml:space="preserve"> </w:t>
      </w:r>
      <w:r w:rsidRPr="00933B59">
        <w:t>in</w:t>
      </w:r>
      <w:r w:rsidR="00EE7F38">
        <w:t xml:space="preserve"> </w:t>
      </w:r>
      <w:r w:rsidRPr="00933B59">
        <w:t>need.</w:t>
      </w:r>
    </w:p>
    <w:p w14:paraId="22D4B4EA" w14:textId="3FBF0A4B" w:rsidR="00582FB8" w:rsidRPr="00933B59" w:rsidRDefault="00582FB8" w:rsidP="00ED2374">
      <w:pPr>
        <w:pStyle w:val="SingleTxtG"/>
      </w:pPr>
      <w:r w:rsidRPr="00933B59">
        <w:rPr>
          <w:bCs/>
          <w:iCs/>
        </w:rPr>
        <w:t>144.</w:t>
      </w:r>
      <w:r w:rsidRPr="00933B59">
        <w:rPr>
          <w:bCs/>
          <w:iCs/>
        </w:rPr>
        <w:tab/>
      </w:r>
      <w:r w:rsidRPr="00933B59">
        <w:t>As</w:t>
      </w:r>
      <w:r w:rsidR="00EE7F38">
        <w:t xml:space="preserve"> </w:t>
      </w:r>
      <w:r w:rsidRPr="00933B59">
        <w:t>for</w:t>
      </w:r>
      <w:r w:rsidR="00EE7F38">
        <w:t xml:space="preserve"> </w:t>
      </w:r>
      <w:r w:rsidRPr="00933B59">
        <w:t>an</w:t>
      </w:r>
      <w:r w:rsidR="00EE7F38">
        <w:t xml:space="preserve"> </w:t>
      </w:r>
      <w:r w:rsidRPr="00933B59">
        <w:t>external</w:t>
      </w:r>
      <w:r w:rsidR="00EE7F38">
        <w:t xml:space="preserve"> </w:t>
      </w:r>
      <w:r w:rsidRPr="00933B59">
        <w:t>accommodation</w:t>
      </w:r>
      <w:r w:rsidR="00EE7F38">
        <w:t xml:space="preserve"> </w:t>
      </w:r>
      <w:r w:rsidRPr="00933B59">
        <w:t>development</w:t>
      </w:r>
      <w:r w:rsidR="00EE7F38">
        <w:t xml:space="preserve"> </w:t>
      </w:r>
      <w:r w:rsidRPr="00933B59">
        <w:rPr>
          <w:i/>
        </w:rPr>
        <w:t>Temporary</w:t>
      </w:r>
      <w:r w:rsidR="00EE7F38">
        <w:rPr>
          <w:i/>
        </w:rPr>
        <w:t xml:space="preserve"> </w:t>
      </w:r>
      <w:r w:rsidRPr="00933B59">
        <w:rPr>
          <w:i/>
        </w:rPr>
        <w:t>family</w:t>
      </w:r>
      <w:r w:rsidR="00EE7F38">
        <w:rPr>
          <w:i/>
        </w:rPr>
        <w:t xml:space="preserve"> </w:t>
      </w:r>
      <w:r w:rsidRPr="00933B59">
        <w:rPr>
          <w:i/>
        </w:rPr>
        <w:t>homes</w:t>
      </w:r>
      <w:r w:rsidR="00EE7F38">
        <w:t xml:space="preserve"> </w:t>
      </w:r>
      <w:r w:rsidRPr="00933B59">
        <w:t>may</w:t>
      </w:r>
      <w:r w:rsidR="00EE7F38">
        <w:t xml:space="preserve"> </w:t>
      </w:r>
      <w:r w:rsidRPr="00933B59">
        <w:t>provide</w:t>
      </w:r>
      <w:r w:rsidR="00EE7F38">
        <w:t xml:space="preserve"> </w:t>
      </w:r>
      <w:r w:rsidRPr="00933B59">
        <w:t>out-of-home</w:t>
      </w:r>
      <w:r w:rsidR="00EE7F38">
        <w:t xml:space="preserve"> </w:t>
      </w:r>
      <w:r w:rsidRPr="00933B59">
        <w:rPr>
          <w:lang w:eastAsia="hu-HU"/>
        </w:rPr>
        <w:t>care</w:t>
      </w:r>
      <w:r w:rsidR="00EE7F38">
        <w:t xml:space="preserve"> </w:t>
      </w:r>
      <w:r w:rsidRPr="00933B59">
        <w:t>for</w:t>
      </w:r>
      <w:r w:rsidR="00EE7F38">
        <w:t xml:space="preserve"> </w:t>
      </w:r>
      <w:r w:rsidRPr="00933B59">
        <w:t>families</w:t>
      </w:r>
      <w:r w:rsidR="00EE7F38">
        <w:t xml:space="preserve"> </w:t>
      </w:r>
      <w:r w:rsidRPr="00933B59">
        <w:t>who</w:t>
      </w:r>
      <w:r w:rsidR="00EE7F38">
        <w:t xml:space="preserve"> </w:t>
      </w:r>
      <w:r w:rsidRPr="00933B59">
        <w:t>are</w:t>
      </w:r>
      <w:r w:rsidR="00EE7F38">
        <w:t xml:space="preserve"> </w:t>
      </w:r>
      <w:r w:rsidRPr="00933B59">
        <w:t>able</w:t>
      </w:r>
      <w:r w:rsidR="00EE7F38">
        <w:t xml:space="preserve"> </w:t>
      </w:r>
      <w:r w:rsidRPr="00933B59">
        <w:t>to</w:t>
      </w:r>
      <w:r w:rsidR="00EE7F38">
        <w:t xml:space="preserve"> </w:t>
      </w:r>
      <w:r w:rsidRPr="00933B59">
        <w:t>live</w:t>
      </w:r>
      <w:r w:rsidR="00EE7F38">
        <w:t xml:space="preserve"> </w:t>
      </w:r>
      <w:r w:rsidRPr="00933B59">
        <w:t>independently</w:t>
      </w:r>
      <w:r w:rsidR="00EE7F38">
        <w:t xml:space="preserve"> </w:t>
      </w:r>
      <w:r w:rsidRPr="00933B59">
        <w:t>with</w:t>
      </w:r>
      <w:r w:rsidR="00EE7F38">
        <w:t xml:space="preserve"> </w:t>
      </w:r>
      <w:r w:rsidRPr="00933B59">
        <w:t>minimal</w:t>
      </w:r>
      <w:r w:rsidR="00EE7F38">
        <w:t xml:space="preserve"> </w:t>
      </w:r>
      <w:r w:rsidRPr="00933B59">
        <w:t>support,</w:t>
      </w:r>
      <w:r w:rsidR="00EE7F38">
        <w:t xml:space="preserve"> </w:t>
      </w:r>
      <w:r w:rsidRPr="00933B59">
        <w:t>no</w:t>
      </w:r>
      <w:r w:rsidR="00EE7F38">
        <w:t xml:space="preserve"> </w:t>
      </w:r>
      <w:r w:rsidRPr="00933B59">
        <w:t>longer</w:t>
      </w:r>
      <w:r w:rsidR="00EE7F38">
        <w:t xml:space="preserve"> </w:t>
      </w:r>
      <w:r w:rsidRPr="00933B59">
        <w:t>require</w:t>
      </w:r>
      <w:r w:rsidR="00EE7F38">
        <w:t xml:space="preserve"> </w:t>
      </w:r>
      <w:r w:rsidRPr="00933B59">
        <w:t>ongoing</w:t>
      </w:r>
      <w:r w:rsidR="00EE7F38">
        <w:t xml:space="preserve"> </w:t>
      </w:r>
      <w:r w:rsidRPr="00933B59">
        <w:t>assistance,</w:t>
      </w:r>
      <w:r w:rsidR="00EE7F38">
        <w:t xml:space="preserve"> </w:t>
      </w:r>
      <w:r w:rsidRPr="00933B59">
        <w:t>and</w:t>
      </w:r>
      <w:r w:rsidR="00EE7F38">
        <w:t xml:space="preserve"> </w:t>
      </w:r>
      <w:r w:rsidRPr="00933B59">
        <w:t>can</w:t>
      </w:r>
      <w:r w:rsidR="00EE7F38">
        <w:t xml:space="preserve"> </w:t>
      </w:r>
      <w:r w:rsidRPr="00933B59">
        <w:t>be</w:t>
      </w:r>
      <w:r w:rsidR="00EE7F38">
        <w:t xml:space="preserve"> </w:t>
      </w:r>
      <w:r w:rsidRPr="00933B59">
        <w:t>enabled</w:t>
      </w:r>
      <w:r w:rsidR="00EE7F38">
        <w:t xml:space="preserve"> </w:t>
      </w:r>
      <w:r w:rsidRPr="00933B59">
        <w:t>to</w:t>
      </w:r>
      <w:r w:rsidR="00EE7F38">
        <w:t xml:space="preserve"> </w:t>
      </w:r>
      <w:r w:rsidRPr="00933B59">
        <w:t>leave</w:t>
      </w:r>
      <w:r w:rsidR="00EE7F38">
        <w:t xml:space="preserve"> </w:t>
      </w:r>
      <w:r w:rsidRPr="00933B59">
        <w:t>the</w:t>
      </w:r>
      <w:r w:rsidR="00EE7F38">
        <w:t xml:space="preserve"> </w:t>
      </w:r>
      <w:r w:rsidRPr="00933B59">
        <w:t>social</w:t>
      </w:r>
      <w:r w:rsidR="00EE7F38">
        <w:t xml:space="preserve"> </w:t>
      </w:r>
      <w:r w:rsidRPr="00933B59">
        <w:t>care</w:t>
      </w:r>
      <w:r w:rsidR="00EE7F38">
        <w:t xml:space="preserve"> </w:t>
      </w:r>
      <w:r w:rsidRPr="00933B59">
        <w:t>system</w:t>
      </w:r>
      <w:r w:rsidR="00EE7F38">
        <w:t xml:space="preserve"> </w:t>
      </w:r>
      <w:r w:rsidRPr="00933B59">
        <w:t>through</w:t>
      </w:r>
      <w:r w:rsidR="00EE7F38">
        <w:t xml:space="preserve"> </w:t>
      </w:r>
      <w:r w:rsidRPr="00933B59">
        <w:t>social</w:t>
      </w:r>
      <w:r w:rsidR="00EE7F38">
        <w:t xml:space="preserve"> </w:t>
      </w:r>
      <w:r w:rsidRPr="00933B59">
        <w:t>work.</w:t>
      </w:r>
    </w:p>
    <w:p w14:paraId="559D91FF" w14:textId="77777777" w:rsidR="00FF3C71" w:rsidRDefault="00582FB8" w:rsidP="00ED2374">
      <w:pPr>
        <w:pStyle w:val="SingleTxtG"/>
      </w:pPr>
      <w:r w:rsidRPr="00933B59">
        <w:rPr>
          <w:bCs/>
          <w:iCs/>
        </w:rPr>
        <w:t>145.</w:t>
      </w:r>
      <w:r w:rsidRPr="00933B59">
        <w:rPr>
          <w:bCs/>
          <w:iCs/>
        </w:rPr>
        <w:tab/>
      </w:r>
      <w:r w:rsidRPr="00933B59">
        <w:t>In</w:t>
      </w:r>
      <w:r w:rsidR="00EE7F38">
        <w:t xml:space="preserve"> </w:t>
      </w:r>
      <w:r w:rsidRPr="00933B59">
        <w:t>the</w:t>
      </w:r>
      <w:r w:rsidR="00EE7F38">
        <w:t xml:space="preserve"> </w:t>
      </w:r>
      <w:r w:rsidRPr="00933B59">
        <w:t>field</w:t>
      </w:r>
      <w:r w:rsidR="00EE7F38">
        <w:t xml:space="preserve"> </w:t>
      </w:r>
      <w:r w:rsidRPr="00933B59">
        <w:t>of</w:t>
      </w:r>
      <w:r w:rsidR="00EE7F38">
        <w:t xml:space="preserve"> </w:t>
      </w:r>
      <w:r w:rsidRPr="00933B59">
        <w:t>the</w:t>
      </w:r>
      <w:r w:rsidR="00EE7F38">
        <w:t xml:space="preserve"> </w:t>
      </w:r>
      <w:r w:rsidRPr="00933B59">
        <w:t>fight</w:t>
      </w:r>
      <w:r w:rsidR="00EE7F38">
        <w:t xml:space="preserve"> </w:t>
      </w:r>
      <w:r w:rsidRPr="00933B59">
        <w:t>against</w:t>
      </w:r>
      <w:r w:rsidR="00EE7F38">
        <w:t xml:space="preserve"> </w:t>
      </w:r>
      <w:r w:rsidRPr="00933B59">
        <w:t>human</w:t>
      </w:r>
      <w:r w:rsidR="00EE7F38">
        <w:t xml:space="preserve"> </w:t>
      </w:r>
      <w:r w:rsidRPr="00933B59">
        <w:t>trafficking,</w:t>
      </w:r>
      <w:r w:rsidR="00EE7F38">
        <w:t xml:space="preserve"> </w:t>
      </w:r>
      <w:r w:rsidRPr="00933B59">
        <w:t>the</w:t>
      </w:r>
      <w:r w:rsidR="00EE7F38">
        <w:t xml:space="preserve"> </w:t>
      </w:r>
      <w:r w:rsidRPr="00933B59">
        <w:t>implementation</w:t>
      </w:r>
      <w:r w:rsidR="00EE7F38">
        <w:t xml:space="preserve"> </w:t>
      </w:r>
      <w:r w:rsidRPr="00933B59">
        <w:t>of</w:t>
      </w:r>
      <w:r w:rsidR="00EE7F38">
        <w:t xml:space="preserve"> </w:t>
      </w:r>
      <w:r w:rsidRPr="00933B59">
        <w:t>the</w:t>
      </w:r>
      <w:r w:rsidR="00EE7F38">
        <w:t xml:space="preserve"> </w:t>
      </w:r>
      <w:r w:rsidRPr="00933B59">
        <w:t>action</w:t>
      </w:r>
      <w:r w:rsidR="00EE7F38">
        <w:t xml:space="preserve"> </w:t>
      </w:r>
      <w:r w:rsidRPr="00933B59">
        <w:t>plan</w:t>
      </w:r>
      <w:r w:rsidR="00EE7F38">
        <w:t xml:space="preserve"> </w:t>
      </w:r>
      <w:r w:rsidRPr="00933B59">
        <w:t>of</w:t>
      </w:r>
      <w:r w:rsidR="00EE7F38">
        <w:t xml:space="preserve"> </w:t>
      </w:r>
      <w:r w:rsidRPr="00933B59">
        <w:t>the</w:t>
      </w:r>
      <w:r w:rsidR="00EE7F38">
        <w:t xml:space="preserve"> </w:t>
      </w:r>
      <w:r w:rsidRPr="00933B59">
        <w:rPr>
          <w:lang w:eastAsia="hu-HU"/>
        </w:rPr>
        <w:t>national</w:t>
      </w:r>
      <w:r w:rsidR="00EE7F38">
        <w:t xml:space="preserve"> </w:t>
      </w:r>
      <w:r w:rsidRPr="00933B59">
        <w:t>strategy</w:t>
      </w:r>
      <w:r w:rsidR="00EE7F38">
        <w:t xml:space="preserve"> </w:t>
      </w:r>
      <w:r w:rsidRPr="00933B59">
        <w:t>adopted</w:t>
      </w:r>
      <w:r w:rsidR="00EE7F38">
        <w:t xml:space="preserve"> </w:t>
      </w:r>
      <w:r w:rsidRPr="00933B59">
        <w:t>by</w:t>
      </w:r>
      <w:r w:rsidR="00EE7F38">
        <w:t xml:space="preserve"> </w:t>
      </w:r>
      <w:r w:rsidRPr="00933B59">
        <w:t>Government</w:t>
      </w:r>
      <w:r w:rsidR="00EE7F38">
        <w:t xml:space="preserve"> </w:t>
      </w:r>
      <w:r w:rsidRPr="00933B59">
        <w:t>Decision</w:t>
      </w:r>
      <w:r w:rsidR="00EE7F38">
        <w:t xml:space="preserve"> </w:t>
      </w:r>
      <w:r w:rsidRPr="00933B59">
        <w:t>1046/2020</w:t>
      </w:r>
      <w:r w:rsidR="00EE7F38">
        <w:t xml:space="preserve"> </w:t>
      </w:r>
      <w:r w:rsidRPr="00933B59">
        <w:t>(II.</w:t>
      </w:r>
      <w:r w:rsidR="00EE7F38">
        <w:t xml:space="preserve"> </w:t>
      </w:r>
      <w:r w:rsidRPr="00933B59">
        <w:t>18)</w:t>
      </w:r>
      <w:r w:rsidR="00EE7F38">
        <w:t xml:space="preserve"> </w:t>
      </w:r>
      <w:r w:rsidRPr="00933B59">
        <w:t>for</w:t>
      </w:r>
      <w:r w:rsidR="00EE7F38">
        <w:t xml:space="preserve"> </w:t>
      </w:r>
      <w:r w:rsidRPr="00933B59">
        <w:t>the</w:t>
      </w:r>
      <w:r w:rsidR="00EE7F38">
        <w:t xml:space="preserve"> </w:t>
      </w:r>
      <w:r w:rsidRPr="00933B59">
        <w:t>period</w:t>
      </w:r>
      <w:r w:rsidR="00EE7F38">
        <w:t xml:space="preserve"> </w:t>
      </w:r>
      <w:r w:rsidRPr="00933B59">
        <w:t>2020–2021</w:t>
      </w:r>
      <w:r w:rsidR="00EE7F38">
        <w:t xml:space="preserve"> </w:t>
      </w:r>
      <w:r w:rsidRPr="00933B59">
        <w:t>was</w:t>
      </w:r>
      <w:r w:rsidR="00EE7F38">
        <w:t xml:space="preserve"> </w:t>
      </w:r>
      <w:r w:rsidRPr="00933B59">
        <w:t>a</w:t>
      </w:r>
      <w:r w:rsidR="00EE7F38">
        <w:t xml:space="preserve"> </w:t>
      </w:r>
      <w:r w:rsidRPr="00933B59">
        <w:t>priority</w:t>
      </w:r>
      <w:r w:rsidR="00EE7F38">
        <w:t xml:space="preserve"> </w:t>
      </w:r>
      <w:r w:rsidRPr="00933B59">
        <w:t>task</w:t>
      </w:r>
      <w:r w:rsidR="00EE7F38">
        <w:t xml:space="preserve"> </w:t>
      </w:r>
      <w:r w:rsidRPr="00933B59">
        <w:t>for</w:t>
      </w:r>
      <w:r w:rsidR="00EE7F38">
        <w:t xml:space="preserve"> </w:t>
      </w:r>
      <w:r w:rsidRPr="00933B59">
        <w:t>2021.</w:t>
      </w:r>
      <w:r w:rsidR="00EE7F38">
        <w:t xml:space="preserve"> </w:t>
      </w:r>
      <w:r w:rsidRPr="00933B59">
        <w:t>Under</w:t>
      </w:r>
      <w:r w:rsidR="00EE7F38">
        <w:t xml:space="preserve"> </w:t>
      </w:r>
      <w:r w:rsidRPr="00933B59">
        <w:t>the</w:t>
      </w:r>
      <w:r w:rsidR="00EE7F38">
        <w:t xml:space="preserve"> </w:t>
      </w:r>
      <w:r w:rsidRPr="00933B59">
        <w:t>responsibility</w:t>
      </w:r>
      <w:r w:rsidR="00EE7F38">
        <w:t xml:space="preserve"> </w:t>
      </w:r>
      <w:r w:rsidRPr="00933B59">
        <w:t>of</w:t>
      </w:r>
      <w:r w:rsidR="00EE7F38">
        <w:t xml:space="preserve"> </w:t>
      </w:r>
      <w:r w:rsidRPr="00933B59">
        <w:t>the</w:t>
      </w:r>
      <w:r w:rsidR="00EE7F38">
        <w:t xml:space="preserve"> </w:t>
      </w:r>
      <w:r w:rsidRPr="00933B59">
        <w:t>Department</w:t>
      </w:r>
      <w:r w:rsidR="00EE7F38">
        <w:t xml:space="preserve"> </w:t>
      </w:r>
      <w:r w:rsidRPr="00933B59">
        <w:t>of</w:t>
      </w:r>
      <w:r w:rsidR="00EE7F38">
        <w:t xml:space="preserve"> </w:t>
      </w:r>
      <w:r w:rsidRPr="00933B59">
        <w:t>Child</w:t>
      </w:r>
      <w:r w:rsidR="00EE7F38">
        <w:t xml:space="preserve"> </w:t>
      </w:r>
      <w:r w:rsidRPr="00933B59">
        <w:t>Welfare</w:t>
      </w:r>
      <w:r w:rsidR="00EE7F38">
        <w:t xml:space="preserve"> </w:t>
      </w:r>
      <w:r w:rsidRPr="00933B59">
        <w:t>at</w:t>
      </w:r>
      <w:r w:rsidR="00EE7F38">
        <w:t xml:space="preserve"> </w:t>
      </w:r>
      <w:r w:rsidRPr="00933B59">
        <w:t>the</w:t>
      </w:r>
      <w:r w:rsidR="00EE7F38">
        <w:t xml:space="preserve"> </w:t>
      </w:r>
      <w:r w:rsidRPr="00933B59">
        <w:t>Ministry</w:t>
      </w:r>
      <w:r w:rsidR="00EE7F38">
        <w:t xml:space="preserve"> </w:t>
      </w:r>
      <w:r w:rsidRPr="00933B59">
        <w:t>of</w:t>
      </w:r>
      <w:r w:rsidR="00EE7F38">
        <w:t xml:space="preserve"> </w:t>
      </w:r>
      <w:r w:rsidRPr="00933B59">
        <w:t>Human</w:t>
      </w:r>
      <w:r w:rsidR="00EE7F38">
        <w:t xml:space="preserve"> </w:t>
      </w:r>
      <w:r w:rsidRPr="00933B59">
        <w:t>Capacities,</w:t>
      </w:r>
      <w:r w:rsidR="00EE7F38">
        <w:t xml:space="preserve"> </w:t>
      </w:r>
      <w:r w:rsidRPr="00933B59">
        <w:t>Measure</w:t>
      </w:r>
      <w:r w:rsidR="00EE7F38">
        <w:t xml:space="preserve"> </w:t>
      </w:r>
      <w:r w:rsidRPr="00933B59">
        <w:t>II.1.10</w:t>
      </w:r>
      <w:r w:rsidR="00EE7F38">
        <w:t xml:space="preserve"> </w:t>
      </w:r>
      <w:r w:rsidRPr="00933B59">
        <w:t>set</w:t>
      </w:r>
      <w:r w:rsidR="00EE7F38">
        <w:t xml:space="preserve"> </w:t>
      </w:r>
      <w:r w:rsidRPr="00933B59">
        <w:t>out</w:t>
      </w:r>
      <w:r w:rsidR="00EE7F38">
        <w:t xml:space="preserve"> </w:t>
      </w:r>
      <w:r w:rsidRPr="00933B59">
        <w:t>to</w:t>
      </w:r>
      <w:r w:rsidR="00EE7F38">
        <w:t xml:space="preserve"> </w:t>
      </w:r>
      <w:r w:rsidRPr="00933B59">
        <w:t>increase</w:t>
      </w:r>
      <w:r w:rsidR="00EE7F38">
        <w:t xml:space="preserve"> </w:t>
      </w:r>
      <w:r w:rsidRPr="00933B59">
        <w:t>the</w:t>
      </w:r>
      <w:r w:rsidR="00EE7F38">
        <w:t xml:space="preserve"> </w:t>
      </w:r>
      <w:r w:rsidRPr="00933B59">
        <w:t>capacity</w:t>
      </w:r>
      <w:r w:rsidR="00EE7F38">
        <w:t xml:space="preserve"> </w:t>
      </w:r>
      <w:r w:rsidRPr="00933B59">
        <w:t>of</w:t>
      </w:r>
      <w:r w:rsidR="00EE7F38">
        <w:t xml:space="preserve"> </w:t>
      </w:r>
      <w:r w:rsidRPr="00933B59">
        <w:t>assistance</w:t>
      </w:r>
      <w:r w:rsidR="00EE7F38">
        <w:t xml:space="preserve"> </w:t>
      </w:r>
      <w:r w:rsidRPr="00933B59">
        <w:t>services</w:t>
      </w:r>
      <w:r w:rsidR="00EE7F38">
        <w:t xml:space="preserve"> </w:t>
      </w:r>
      <w:r w:rsidRPr="00933B59">
        <w:t>that</w:t>
      </w:r>
      <w:r w:rsidR="00EE7F38">
        <w:t xml:space="preserve"> </w:t>
      </w:r>
      <w:r w:rsidRPr="00933B59">
        <w:t>respond</w:t>
      </w:r>
      <w:r w:rsidR="00EE7F38">
        <w:t xml:space="preserve"> </w:t>
      </w:r>
      <w:r w:rsidRPr="00933B59">
        <w:t>to</w:t>
      </w:r>
      <w:r w:rsidR="00EE7F38">
        <w:t xml:space="preserve"> </w:t>
      </w:r>
      <w:r w:rsidRPr="00933B59">
        <w:t>forms</w:t>
      </w:r>
      <w:r w:rsidR="00EE7F38">
        <w:t xml:space="preserve"> </w:t>
      </w:r>
      <w:r w:rsidRPr="00933B59">
        <w:t>of</w:t>
      </w:r>
      <w:r w:rsidR="00EE7F38">
        <w:t xml:space="preserve"> </w:t>
      </w:r>
      <w:r w:rsidRPr="00933B59">
        <w:t>exploitation,</w:t>
      </w:r>
      <w:r w:rsidR="00EE7F38">
        <w:t xml:space="preserve"> </w:t>
      </w:r>
      <w:r w:rsidRPr="00933B59">
        <w:t>in</w:t>
      </w:r>
      <w:r w:rsidR="00EE7F38">
        <w:t xml:space="preserve"> </w:t>
      </w:r>
      <w:r w:rsidRPr="00933B59">
        <w:t>particular</w:t>
      </w:r>
      <w:r w:rsidR="00EE7F38">
        <w:t xml:space="preserve"> </w:t>
      </w:r>
      <w:r w:rsidRPr="00933B59">
        <w:t>temporary</w:t>
      </w:r>
      <w:r w:rsidR="00EE7F38">
        <w:t xml:space="preserve"> </w:t>
      </w:r>
      <w:r w:rsidRPr="00933B59">
        <w:t>family</w:t>
      </w:r>
      <w:r w:rsidR="00EE7F38">
        <w:t xml:space="preserve"> </w:t>
      </w:r>
      <w:r w:rsidRPr="00933B59">
        <w:t>homes.</w:t>
      </w:r>
      <w:r w:rsidR="00EE7F38">
        <w:t xml:space="preserve"> </w:t>
      </w:r>
      <w:r w:rsidRPr="00933B59">
        <w:t>The</w:t>
      </w:r>
      <w:r w:rsidR="00EE7F38">
        <w:t xml:space="preserve"> </w:t>
      </w:r>
      <w:r w:rsidRPr="00933B59">
        <w:t>strategy</w:t>
      </w:r>
      <w:r w:rsidR="00EE7F38">
        <w:t xml:space="preserve"> </w:t>
      </w:r>
      <w:r w:rsidRPr="00933B59">
        <w:t>required</w:t>
      </w:r>
      <w:r w:rsidR="00EE7F38">
        <w:t xml:space="preserve"> </w:t>
      </w:r>
      <w:r w:rsidRPr="00933B59">
        <w:t>the</w:t>
      </w:r>
      <w:r w:rsidR="00EE7F38">
        <w:t xml:space="preserve"> </w:t>
      </w:r>
      <w:r w:rsidRPr="00933B59">
        <w:t>creation</w:t>
      </w:r>
      <w:r w:rsidR="00EE7F38">
        <w:t xml:space="preserve"> </w:t>
      </w:r>
      <w:r w:rsidRPr="00933B59">
        <w:t>of</w:t>
      </w:r>
      <w:r w:rsidR="00EE7F38">
        <w:t xml:space="preserve"> </w:t>
      </w:r>
      <w:r w:rsidRPr="00933B59">
        <w:t>at</w:t>
      </w:r>
      <w:r w:rsidR="00EE7F38">
        <w:t xml:space="preserve"> </w:t>
      </w:r>
      <w:r w:rsidRPr="00933B59">
        <w:t>least</w:t>
      </w:r>
      <w:r w:rsidR="00EE7F38">
        <w:t xml:space="preserve"> </w:t>
      </w:r>
      <w:r w:rsidRPr="00933B59">
        <w:t>5</w:t>
      </w:r>
      <w:r w:rsidR="00EE7F38">
        <w:t xml:space="preserve"> </w:t>
      </w:r>
      <w:r w:rsidRPr="00933B59">
        <w:t>available</w:t>
      </w:r>
      <w:r w:rsidR="00EE7F38">
        <w:t xml:space="preserve"> </w:t>
      </w:r>
      <w:r w:rsidRPr="00933B59">
        <w:t>external</w:t>
      </w:r>
      <w:r w:rsidR="00EE7F38">
        <w:t xml:space="preserve"> </w:t>
      </w:r>
      <w:r w:rsidRPr="00933B59">
        <w:t>accommodation</w:t>
      </w:r>
      <w:r w:rsidR="00EE7F38">
        <w:t xml:space="preserve"> </w:t>
      </w:r>
      <w:r w:rsidRPr="00933B59">
        <w:t>places</w:t>
      </w:r>
      <w:r w:rsidR="00EE7F38">
        <w:t xml:space="preserve"> </w:t>
      </w:r>
      <w:r w:rsidRPr="00933B59">
        <w:t>for</w:t>
      </w:r>
      <w:r w:rsidR="00EE7F38">
        <w:t xml:space="preserve"> </w:t>
      </w:r>
      <w:r w:rsidRPr="00933B59">
        <w:t>5</w:t>
      </w:r>
      <w:r w:rsidR="00EE7F38">
        <w:t xml:space="preserve"> </w:t>
      </w:r>
      <w:r w:rsidRPr="00933B59">
        <w:t>persons</w:t>
      </w:r>
      <w:r w:rsidR="00EE7F38">
        <w:t xml:space="preserve"> </w:t>
      </w:r>
      <w:r w:rsidRPr="00933B59">
        <w:t>each</w:t>
      </w:r>
      <w:r w:rsidR="00EE7F38">
        <w:t xml:space="preserve"> </w:t>
      </w:r>
      <w:r w:rsidRPr="00933B59">
        <w:t>by</w:t>
      </w:r>
      <w:r w:rsidR="00EE7F38">
        <w:t xml:space="preserve"> </w:t>
      </w:r>
      <w:r w:rsidRPr="00933B59">
        <w:t>31</w:t>
      </w:r>
      <w:r w:rsidR="00EE7F38">
        <w:t xml:space="preserve"> </w:t>
      </w:r>
      <w:r w:rsidRPr="00933B59">
        <w:t>December</w:t>
      </w:r>
      <w:r w:rsidR="00EE7F38">
        <w:t xml:space="preserve"> </w:t>
      </w:r>
      <w:r w:rsidRPr="00933B59">
        <w:t>2021,</w:t>
      </w:r>
      <w:r w:rsidR="00EE7F38">
        <w:t xml:space="preserve"> </w:t>
      </w:r>
      <w:r w:rsidRPr="00933B59">
        <w:t>for</w:t>
      </w:r>
      <w:r w:rsidR="00EE7F38">
        <w:t xml:space="preserve"> </w:t>
      </w:r>
      <w:r w:rsidRPr="00933B59">
        <w:t>an</w:t>
      </w:r>
      <w:r w:rsidR="00EE7F38">
        <w:t xml:space="preserve"> </w:t>
      </w:r>
      <w:r w:rsidRPr="00933B59">
        <w:t>amount</w:t>
      </w:r>
      <w:r w:rsidR="00EE7F38">
        <w:t xml:space="preserve"> </w:t>
      </w:r>
      <w:r w:rsidRPr="00933B59">
        <w:t>of</w:t>
      </w:r>
      <w:r w:rsidR="00EE7F38">
        <w:t xml:space="preserve"> </w:t>
      </w:r>
      <w:r w:rsidRPr="00933B59">
        <w:t>250</w:t>
      </w:r>
      <w:r w:rsidR="00EE7F38">
        <w:t xml:space="preserve"> </w:t>
      </w:r>
      <w:r w:rsidRPr="00933B59">
        <w:t>000</w:t>
      </w:r>
      <w:r w:rsidR="00EE7F38">
        <w:t xml:space="preserve"> </w:t>
      </w:r>
      <w:r w:rsidRPr="00933B59">
        <w:t>000</w:t>
      </w:r>
      <w:r w:rsidR="00EE7F38">
        <w:t xml:space="preserve"> </w:t>
      </w:r>
      <w:r w:rsidRPr="00933B59">
        <w:t>HUF.</w:t>
      </w:r>
    </w:p>
    <w:p w14:paraId="4356CD9D" w14:textId="243D100D" w:rsidR="00582FB8" w:rsidRPr="00933B59" w:rsidRDefault="00582FB8" w:rsidP="00ED2374">
      <w:pPr>
        <w:pStyle w:val="SingleTxtG"/>
      </w:pPr>
      <w:r w:rsidRPr="00933B59">
        <w:rPr>
          <w:bCs/>
          <w:iCs/>
        </w:rPr>
        <w:t>146.</w:t>
      </w:r>
      <w:r w:rsidRPr="00933B59">
        <w:rPr>
          <w:bCs/>
          <w:iCs/>
        </w:rPr>
        <w:tab/>
      </w:r>
      <w:r w:rsidRPr="00933B59">
        <w:t>In</w:t>
      </w:r>
      <w:r w:rsidR="00EE7F38">
        <w:t xml:space="preserve"> </w:t>
      </w:r>
      <w:r w:rsidRPr="00933B59">
        <w:t>2021,</w:t>
      </w:r>
      <w:r w:rsidR="00EE7F38">
        <w:t xml:space="preserve"> </w:t>
      </w:r>
      <w:r w:rsidRPr="00933B59">
        <w:t>the</w:t>
      </w:r>
      <w:r w:rsidR="00EE7F38">
        <w:t xml:space="preserve"> </w:t>
      </w:r>
      <w:r w:rsidRPr="00933B59">
        <w:t>Ministry</w:t>
      </w:r>
      <w:r w:rsidR="00EE7F38">
        <w:t xml:space="preserve"> </w:t>
      </w:r>
      <w:r w:rsidRPr="00933B59">
        <w:t>of</w:t>
      </w:r>
      <w:r w:rsidR="00EE7F38">
        <w:t xml:space="preserve"> </w:t>
      </w:r>
      <w:r w:rsidRPr="00933B59">
        <w:t>Human</w:t>
      </w:r>
      <w:r w:rsidR="00EE7F38">
        <w:t xml:space="preserve"> </w:t>
      </w:r>
      <w:r w:rsidRPr="00933B59">
        <w:t>Capacities</w:t>
      </w:r>
      <w:r w:rsidR="00EE7F38">
        <w:t xml:space="preserve"> </w:t>
      </w:r>
      <w:r w:rsidRPr="00933B59">
        <w:t>provided</w:t>
      </w:r>
      <w:r w:rsidR="00EE7F38">
        <w:t xml:space="preserve"> </w:t>
      </w:r>
      <w:r w:rsidRPr="00933B59">
        <w:t>a</w:t>
      </w:r>
      <w:r w:rsidR="00EE7F38">
        <w:t xml:space="preserve"> </w:t>
      </w:r>
      <w:r w:rsidRPr="00933B59">
        <w:t>grant</w:t>
      </w:r>
      <w:r w:rsidR="00EE7F38">
        <w:t xml:space="preserve"> </w:t>
      </w:r>
      <w:r w:rsidRPr="00933B59">
        <w:t>of</w:t>
      </w:r>
      <w:r w:rsidR="00EE7F38">
        <w:t xml:space="preserve"> </w:t>
      </w:r>
      <w:r w:rsidRPr="00933B59">
        <w:t>30</w:t>
      </w:r>
      <w:r w:rsidR="00EE7F38">
        <w:t xml:space="preserve"> </w:t>
      </w:r>
      <w:r w:rsidRPr="00933B59">
        <w:t>000</w:t>
      </w:r>
      <w:r w:rsidR="00EE7F38">
        <w:t xml:space="preserve"> </w:t>
      </w:r>
      <w:r w:rsidRPr="00933B59">
        <w:t>000</w:t>
      </w:r>
      <w:r w:rsidR="00EE7F38">
        <w:t xml:space="preserve"> </w:t>
      </w:r>
      <w:r w:rsidRPr="00933B59">
        <w:t>HUF</w:t>
      </w:r>
      <w:r w:rsidR="00EE7F38">
        <w:t xml:space="preserve"> </w:t>
      </w:r>
      <w:r w:rsidRPr="00933B59">
        <w:t>to</w:t>
      </w:r>
      <w:r w:rsidR="00EE7F38">
        <w:t xml:space="preserve"> </w:t>
      </w:r>
      <w:r w:rsidRPr="00933B59">
        <w:t>the</w:t>
      </w:r>
      <w:r w:rsidR="00EE7F38">
        <w:t xml:space="preserve"> </w:t>
      </w:r>
      <w:r w:rsidRPr="00933B59">
        <w:t>Hungarian</w:t>
      </w:r>
      <w:r w:rsidR="00EE7F38">
        <w:t xml:space="preserve"> </w:t>
      </w:r>
      <w:r w:rsidRPr="00933B59">
        <w:t>Protestant</w:t>
      </w:r>
      <w:r w:rsidR="00EE7F38">
        <w:t xml:space="preserve"> </w:t>
      </w:r>
      <w:r w:rsidRPr="00933B59">
        <w:t>Aid</w:t>
      </w:r>
      <w:r w:rsidR="00EE7F38">
        <w:t xml:space="preserve"> </w:t>
      </w:r>
      <w:r w:rsidRPr="00933B59">
        <w:t>Organisation</w:t>
      </w:r>
      <w:r w:rsidR="00EE7F38">
        <w:t xml:space="preserve"> </w:t>
      </w:r>
      <w:r w:rsidRPr="00933B59">
        <w:t>to</w:t>
      </w:r>
      <w:r w:rsidR="00EE7F38">
        <w:t xml:space="preserve"> </w:t>
      </w:r>
      <w:r w:rsidRPr="00933B59">
        <w:t>achieve</w:t>
      </w:r>
      <w:r w:rsidR="00EE7F38">
        <w:t xml:space="preserve"> </w:t>
      </w:r>
      <w:r w:rsidRPr="00933B59">
        <w:t>the</w:t>
      </w:r>
      <w:r w:rsidR="00EE7F38">
        <w:t xml:space="preserve"> </w:t>
      </w:r>
      <w:r w:rsidRPr="00933B59">
        <w:t>objective</w:t>
      </w:r>
      <w:r w:rsidR="00EE7F38">
        <w:t xml:space="preserve"> </w:t>
      </w:r>
      <w:r w:rsidRPr="00933B59">
        <w:t>above,</w:t>
      </w:r>
      <w:r w:rsidR="00EE7F38">
        <w:t xml:space="preserve"> </w:t>
      </w:r>
      <w:r w:rsidRPr="00933B59">
        <w:t>and</w:t>
      </w:r>
      <w:r w:rsidR="00EE7F38">
        <w:t xml:space="preserve"> </w:t>
      </w:r>
      <w:r w:rsidRPr="00933B59">
        <w:t>the</w:t>
      </w:r>
      <w:r w:rsidR="00EE7F38">
        <w:t xml:space="preserve"> </w:t>
      </w:r>
      <w:r w:rsidRPr="00933B59">
        <w:t>grant</w:t>
      </w:r>
      <w:r w:rsidR="00EE7F38">
        <w:t xml:space="preserve"> </w:t>
      </w:r>
      <w:r w:rsidRPr="00933B59">
        <w:t>was</w:t>
      </w:r>
      <w:r w:rsidR="00EE7F38">
        <w:t xml:space="preserve"> </w:t>
      </w:r>
      <w:r w:rsidRPr="00933B59">
        <w:t>used</w:t>
      </w:r>
      <w:r w:rsidR="00EE7F38">
        <w:t xml:space="preserve"> </w:t>
      </w:r>
      <w:r w:rsidRPr="00933B59">
        <w:t>to</w:t>
      </w:r>
      <w:r w:rsidR="00EE7F38">
        <w:t xml:space="preserve"> </w:t>
      </w:r>
      <w:r w:rsidRPr="00933B59">
        <w:t>create</w:t>
      </w:r>
      <w:r w:rsidR="00EE7F38">
        <w:t xml:space="preserve"> </w:t>
      </w:r>
      <w:r w:rsidRPr="00933B59">
        <w:t>external</w:t>
      </w:r>
      <w:r w:rsidR="00EE7F38">
        <w:t xml:space="preserve"> </w:t>
      </w:r>
      <w:r w:rsidRPr="00933B59">
        <w:t>places</w:t>
      </w:r>
      <w:r w:rsidR="00EE7F38">
        <w:t xml:space="preserve"> </w:t>
      </w:r>
      <w:r w:rsidRPr="00933B59">
        <w:t>(flats)</w:t>
      </w:r>
      <w:r w:rsidR="00EE7F38">
        <w:t xml:space="preserve"> </w:t>
      </w:r>
      <w:r w:rsidRPr="00933B59">
        <w:t>providing</w:t>
      </w:r>
      <w:r w:rsidR="00EE7F38">
        <w:t xml:space="preserve"> </w:t>
      </w:r>
      <w:r w:rsidRPr="00933B59">
        <w:t>suitable</w:t>
      </w:r>
      <w:r w:rsidR="00EE7F38">
        <w:t xml:space="preserve"> </w:t>
      </w:r>
      <w:r w:rsidRPr="00933B59">
        <w:t>accommodation</w:t>
      </w:r>
      <w:r w:rsidR="00EE7F38">
        <w:t xml:space="preserve"> </w:t>
      </w:r>
      <w:r w:rsidRPr="00933B59">
        <w:t>for</w:t>
      </w:r>
      <w:r w:rsidR="00EE7F38">
        <w:t xml:space="preserve"> </w:t>
      </w:r>
      <w:r w:rsidRPr="00933B59">
        <w:t>3</w:t>
      </w:r>
      <w:r w:rsidR="00EE7F38">
        <w:t xml:space="preserve"> </w:t>
      </w:r>
      <w:r w:rsidRPr="00933B59">
        <w:t>families.</w:t>
      </w:r>
    </w:p>
    <w:p w14:paraId="4DD2775A" w14:textId="77777777" w:rsidR="00FF3C71" w:rsidRDefault="00582FB8" w:rsidP="00ED2374">
      <w:pPr>
        <w:pStyle w:val="SingleTxtG"/>
      </w:pPr>
      <w:r w:rsidRPr="00933B59">
        <w:rPr>
          <w:bCs/>
          <w:iCs/>
        </w:rPr>
        <w:t>147.</w:t>
      </w:r>
      <w:r w:rsidRPr="00933B59">
        <w:rPr>
          <w:bCs/>
          <w:iCs/>
        </w:rPr>
        <w:tab/>
      </w:r>
      <w:r w:rsidRPr="00933B59">
        <w:t>The</w:t>
      </w:r>
      <w:r w:rsidR="00EE7F38">
        <w:t xml:space="preserve"> </w:t>
      </w:r>
      <w:r w:rsidRPr="00933B59">
        <w:t>remaining</w:t>
      </w:r>
      <w:r w:rsidR="00EE7F38">
        <w:t xml:space="preserve"> </w:t>
      </w:r>
      <w:r w:rsidRPr="00933B59">
        <w:t>amount</w:t>
      </w:r>
      <w:r w:rsidR="00EE7F38">
        <w:t xml:space="preserve"> </w:t>
      </w:r>
      <w:r w:rsidRPr="00933B59">
        <w:t>(220</w:t>
      </w:r>
      <w:r w:rsidR="00EE7F38">
        <w:t xml:space="preserve"> </w:t>
      </w:r>
      <w:r w:rsidRPr="00933B59">
        <w:t>000</w:t>
      </w:r>
      <w:r w:rsidR="00EE7F38">
        <w:t xml:space="preserve"> </w:t>
      </w:r>
      <w:r w:rsidRPr="00933B59">
        <w:t>000</w:t>
      </w:r>
      <w:r w:rsidR="00EE7F38">
        <w:t xml:space="preserve"> </w:t>
      </w:r>
      <w:r w:rsidRPr="00933B59">
        <w:t>HUF)</w:t>
      </w:r>
      <w:r w:rsidR="00EE7F38">
        <w:t xml:space="preserve"> </w:t>
      </w:r>
      <w:r w:rsidRPr="00933B59">
        <w:t>was</w:t>
      </w:r>
      <w:r w:rsidR="00EE7F38">
        <w:t xml:space="preserve"> </w:t>
      </w:r>
      <w:r w:rsidRPr="00933B59">
        <w:t>used</w:t>
      </w:r>
      <w:r w:rsidR="00EE7F38">
        <w:t xml:space="preserve"> </w:t>
      </w:r>
      <w:r w:rsidRPr="00933B59">
        <w:t>among</w:t>
      </w:r>
      <w:r w:rsidR="00EE7F38">
        <w:t xml:space="preserve"> </w:t>
      </w:r>
      <w:r w:rsidRPr="00933B59">
        <w:t>maintainers</w:t>
      </w:r>
      <w:r w:rsidR="00EE7F38">
        <w:t xml:space="preserve"> </w:t>
      </w:r>
      <w:r w:rsidRPr="00933B59">
        <w:t>who</w:t>
      </w:r>
      <w:r w:rsidR="00EE7F38">
        <w:t xml:space="preserve"> </w:t>
      </w:r>
      <w:r w:rsidRPr="00933B59">
        <w:t>are</w:t>
      </w:r>
      <w:r w:rsidR="00EE7F38">
        <w:t xml:space="preserve"> </w:t>
      </w:r>
      <w:r w:rsidRPr="00933B59">
        <w:t>skilled</w:t>
      </w:r>
      <w:r w:rsidR="00EE7F38">
        <w:t xml:space="preserve"> </w:t>
      </w:r>
      <w:r w:rsidRPr="00933B59">
        <w:t>in</w:t>
      </w:r>
      <w:r w:rsidR="00EE7F38">
        <w:t xml:space="preserve"> </w:t>
      </w:r>
      <w:r w:rsidRPr="00933B59">
        <w:t>assisting</w:t>
      </w:r>
      <w:r w:rsidR="00EE7F38">
        <w:t xml:space="preserve"> </w:t>
      </w:r>
      <w:r w:rsidRPr="00933B59">
        <w:t>and</w:t>
      </w:r>
      <w:r w:rsidR="00EE7F38">
        <w:t xml:space="preserve"> </w:t>
      </w:r>
      <w:r w:rsidRPr="00933B59">
        <w:t>rescuing</w:t>
      </w:r>
      <w:r w:rsidR="00EE7F38">
        <w:t xml:space="preserve"> </w:t>
      </w:r>
      <w:r w:rsidRPr="00933B59">
        <w:t>victims</w:t>
      </w:r>
      <w:r w:rsidR="00EE7F38">
        <w:t xml:space="preserve"> </w:t>
      </w:r>
      <w:r w:rsidRPr="00933B59">
        <w:t>of</w:t>
      </w:r>
      <w:r w:rsidR="00EE7F38">
        <w:t xml:space="preserve"> </w:t>
      </w:r>
      <w:r w:rsidRPr="00933B59">
        <w:t>human</w:t>
      </w:r>
      <w:r w:rsidR="00EE7F38">
        <w:t xml:space="preserve"> </w:t>
      </w:r>
      <w:r w:rsidRPr="00933B59">
        <w:t>trafficking,</w:t>
      </w:r>
      <w:r w:rsidR="00EE7F38">
        <w:t xml:space="preserve"> </w:t>
      </w:r>
      <w:r w:rsidRPr="00933B59">
        <w:t>run</w:t>
      </w:r>
      <w:r w:rsidR="00EE7F38">
        <w:t xml:space="preserve"> </w:t>
      </w:r>
      <w:r w:rsidRPr="00933B59">
        <w:t>temporary</w:t>
      </w:r>
      <w:r w:rsidR="00EE7F38">
        <w:t xml:space="preserve"> </w:t>
      </w:r>
      <w:r w:rsidRPr="00933B59">
        <w:t>homes</w:t>
      </w:r>
      <w:r w:rsidR="00EE7F38">
        <w:t xml:space="preserve"> </w:t>
      </w:r>
      <w:r w:rsidRPr="00933B59">
        <w:t>for</w:t>
      </w:r>
      <w:r w:rsidR="00EE7F38">
        <w:t xml:space="preserve"> </w:t>
      </w:r>
      <w:r w:rsidRPr="00933B59">
        <w:t>families,</w:t>
      </w:r>
      <w:r w:rsidR="00EE7F38">
        <w:t xml:space="preserve"> </w:t>
      </w:r>
      <w:r w:rsidRPr="00933B59">
        <w:t>and</w:t>
      </w:r>
      <w:r w:rsidR="00EE7F38">
        <w:t xml:space="preserve"> </w:t>
      </w:r>
      <w:r w:rsidRPr="00933B59">
        <w:t>have</w:t>
      </w:r>
      <w:r w:rsidR="00EE7F38">
        <w:t xml:space="preserve"> </w:t>
      </w:r>
      <w:r w:rsidRPr="00933B59">
        <w:t>applied</w:t>
      </w:r>
      <w:r w:rsidR="00EE7F38">
        <w:t xml:space="preserve"> </w:t>
      </w:r>
      <w:r w:rsidRPr="00933B59">
        <w:t>for</w:t>
      </w:r>
      <w:r w:rsidR="00EE7F38">
        <w:t xml:space="preserve"> </w:t>
      </w:r>
      <w:r w:rsidRPr="00933B59">
        <w:t>support</w:t>
      </w:r>
      <w:r w:rsidR="00EE7F38">
        <w:t xml:space="preserve"> </w:t>
      </w:r>
      <w:r w:rsidRPr="00933B59">
        <w:t>for</w:t>
      </w:r>
      <w:r w:rsidR="00EE7F38">
        <w:t xml:space="preserve"> </w:t>
      </w:r>
      <w:r w:rsidRPr="00933B59">
        <w:t>the</w:t>
      </w:r>
      <w:r w:rsidR="00EE7F38">
        <w:t xml:space="preserve"> </w:t>
      </w:r>
      <w:r w:rsidRPr="00933B59">
        <w:t>construction</w:t>
      </w:r>
      <w:r w:rsidR="00EE7F38">
        <w:t xml:space="preserve"> </w:t>
      </w:r>
      <w:r w:rsidRPr="00933B59">
        <w:t>of</w:t>
      </w:r>
      <w:r w:rsidR="00EE7F38">
        <w:t xml:space="preserve"> </w:t>
      </w:r>
      <w:r w:rsidRPr="00933B59">
        <w:t>external</w:t>
      </w:r>
      <w:r w:rsidR="00EE7F38">
        <w:t xml:space="preserve"> </w:t>
      </w:r>
      <w:r w:rsidRPr="00933B59">
        <w:t>accommodation.</w:t>
      </w:r>
    </w:p>
    <w:p w14:paraId="2368713C" w14:textId="77777777" w:rsidR="00FF3C71" w:rsidRDefault="00582FB8" w:rsidP="00ED2374">
      <w:pPr>
        <w:pStyle w:val="SingleTxtG"/>
      </w:pPr>
      <w:r w:rsidRPr="00933B59">
        <w:rPr>
          <w:bCs/>
          <w:iCs/>
        </w:rPr>
        <w:t>148.</w:t>
      </w:r>
      <w:r w:rsidRPr="00933B59">
        <w:rPr>
          <w:bCs/>
          <w:iCs/>
        </w:rPr>
        <w:tab/>
      </w:r>
      <w:r w:rsidRPr="00933B59">
        <w:t>In</w:t>
      </w:r>
      <w:r w:rsidR="00EE7F38">
        <w:t xml:space="preserve"> </w:t>
      </w:r>
      <w:r w:rsidRPr="00933B59">
        <w:t>total,</w:t>
      </w:r>
      <w:r w:rsidR="00EE7F38">
        <w:t xml:space="preserve"> </w:t>
      </w:r>
      <w:r w:rsidRPr="00933B59">
        <w:t>109</w:t>
      </w:r>
      <w:r w:rsidR="00EE7F38">
        <w:t xml:space="preserve"> </w:t>
      </w:r>
      <w:r w:rsidRPr="00933B59">
        <w:t>new</w:t>
      </w:r>
      <w:r w:rsidR="00EE7F38">
        <w:t xml:space="preserve"> </w:t>
      </w:r>
      <w:r w:rsidRPr="00933B59">
        <w:t>external</w:t>
      </w:r>
      <w:r w:rsidR="00EE7F38">
        <w:t xml:space="preserve"> </w:t>
      </w:r>
      <w:r w:rsidRPr="00933B59">
        <w:t>places</w:t>
      </w:r>
      <w:r w:rsidR="00EE7F38">
        <w:t xml:space="preserve"> </w:t>
      </w:r>
      <w:r w:rsidRPr="00933B59">
        <w:t>were</w:t>
      </w:r>
      <w:r w:rsidR="00EE7F38">
        <w:t xml:space="preserve"> </w:t>
      </w:r>
      <w:r w:rsidRPr="00933B59">
        <w:t>created</w:t>
      </w:r>
      <w:r w:rsidR="00EE7F38">
        <w:t xml:space="preserve"> </w:t>
      </w:r>
      <w:r w:rsidRPr="00933B59">
        <w:t>in</w:t>
      </w:r>
      <w:r w:rsidR="00EE7F38">
        <w:t xml:space="preserve"> </w:t>
      </w:r>
      <w:r w:rsidRPr="00933B59">
        <w:t>22</w:t>
      </w:r>
      <w:r w:rsidR="00EE7F38">
        <w:t xml:space="preserve"> </w:t>
      </w:r>
      <w:r w:rsidRPr="00933B59">
        <w:t>flats,</w:t>
      </w:r>
      <w:r w:rsidR="00EE7F38">
        <w:t xml:space="preserve"> </w:t>
      </w:r>
      <w:r w:rsidRPr="00933B59">
        <w:t>helping</w:t>
      </w:r>
      <w:r w:rsidR="00EE7F38">
        <w:t xml:space="preserve"> </w:t>
      </w:r>
      <w:r w:rsidRPr="00933B59">
        <w:t>families</w:t>
      </w:r>
      <w:r w:rsidR="00EE7F38">
        <w:t xml:space="preserve"> </w:t>
      </w:r>
      <w:r w:rsidRPr="00933B59">
        <w:t>living</w:t>
      </w:r>
      <w:r w:rsidR="00EE7F38">
        <w:t xml:space="preserve"> </w:t>
      </w:r>
      <w:r w:rsidRPr="00933B59">
        <w:t>in</w:t>
      </w:r>
      <w:r w:rsidR="00EE7F38">
        <w:t xml:space="preserve"> </w:t>
      </w:r>
      <w:r w:rsidRPr="00933B59">
        <w:t>temporary</w:t>
      </w:r>
      <w:r w:rsidR="00EE7F38">
        <w:t xml:space="preserve"> </w:t>
      </w:r>
      <w:r w:rsidRPr="00933B59">
        <w:t>family</w:t>
      </w:r>
      <w:r w:rsidR="00EE7F38">
        <w:t xml:space="preserve"> </w:t>
      </w:r>
      <w:r w:rsidRPr="00933B59">
        <w:t>homes</w:t>
      </w:r>
      <w:r w:rsidR="00EE7F38">
        <w:t xml:space="preserve"> </w:t>
      </w:r>
      <w:r w:rsidRPr="00933B59">
        <w:t>to</w:t>
      </w:r>
      <w:r w:rsidR="00EE7F38">
        <w:t xml:space="preserve"> </w:t>
      </w:r>
      <w:r w:rsidRPr="00933B59">
        <w:t>reintegrate</w:t>
      </w:r>
      <w:r w:rsidR="00EE7F38">
        <w:t xml:space="preserve"> </w:t>
      </w:r>
      <w:r w:rsidRPr="00933B59">
        <w:t>into</w:t>
      </w:r>
      <w:r w:rsidR="00EE7F38">
        <w:t xml:space="preserve"> </w:t>
      </w:r>
      <w:r w:rsidRPr="00933B59">
        <w:t>society,</w:t>
      </w:r>
      <w:r w:rsidR="00EE7F38">
        <w:t xml:space="preserve"> </w:t>
      </w:r>
      <w:r w:rsidRPr="00933B59">
        <w:t>support</w:t>
      </w:r>
      <w:r w:rsidR="00EE7F38">
        <w:t xml:space="preserve"> </w:t>
      </w:r>
      <w:r w:rsidRPr="00933B59">
        <w:t>their</w:t>
      </w:r>
      <w:r w:rsidR="00EE7F38">
        <w:t xml:space="preserve"> </w:t>
      </w:r>
      <w:r w:rsidRPr="00933B59">
        <w:t>independent</w:t>
      </w:r>
      <w:r w:rsidR="00EE7F38">
        <w:t xml:space="preserve"> </w:t>
      </w:r>
      <w:r w:rsidRPr="00933B59">
        <w:t>living,</w:t>
      </w:r>
      <w:r w:rsidR="00EE7F38">
        <w:t xml:space="preserve"> </w:t>
      </w:r>
      <w:r w:rsidRPr="00933B59">
        <w:t>and</w:t>
      </w:r>
      <w:r w:rsidR="00EE7F38">
        <w:t xml:space="preserve"> </w:t>
      </w:r>
      <w:r w:rsidRPr="00933B59">
        <w:t>reduce</w:t>
      </w:r>
      <w:r w:rsidR="00EE7F38">
        <w:t xml:space="preserve"> </w:t>
      </w:r>
      <w:r w:rsidRPr="00933B59">
        <w:t>their</w:t>
      </w:r>
      <w:r w:rsidR="00EE7F38">
        <w:t xml:space="preserve"> </w:t>
      </w:r>
      <w:r w:rsidRPr="00933B59">
        <w:t>re-institutionalisation.</w:t>
      </w:r>
    </w:p>
    <w:p w14:paraId="63CE7C87" w14:textId="77777777" w:rsidR="00FF3C71" w:rsidRDefault="00582FB8" w:rsidP="00ED2374">
      <w:pPr>
        <w:pStyle w:val="SingleTxtG"/>
      </w:pPr>
      <w:r w:rsidRPr="00933B59">
        <w:rPr>
          <w:bCs/>
          <w:iCs/>
        </w:rPr>
        <w:t>149.</w:t>
      </w:r>
      <w:r w:rsidRPr="00933B59">
        <w:rPr>
          <w:bCs/>
          <w:iCs/>
        </w:rPr>
        <w:tab/>
      </w:r>
      <w:r w:rsidRPr="00933B59">
        <w:t>By</w:t>
      </w:r>
      <w:r w:rsidR="00EE7F38">
        <w:t xml:space="preserve"> </w:t>
      </w:r>
      <w:r w:rsidRPr="00933B59">
        <w:t>Government</w:t>
      </w:r>
      <w:r w:rsidR="00EE7F38">
        <w:t xml:space="preserve"> </w:t>
      </w:r>
      <w:r w:rsidRPr="00933B59">
        <w:t>Decision</w:t>
      </w:r>
      <w:r w:rsidR="00EE7F38">
        <w:t xml:space="preserve"> </w:t>
      </w:r>
      <w:r w:rsidRPr="00933B59">
        <w:t>1228/2022</w:t>
      </w:r>
      <w:r w:rsidR="00EE7F38">
        <w:t xml:space="preserve"> </w:t>
      </w:r>
      <w:r w:rsidRPr="00933B59">
        <w:t>(IV.</w:t>
      </w:r>
      <w:r w:rsidR="00EE7F38">
        <w:t xml:space="preserve"> </w:t>
      </w:r>
      <w:r w:rsidRPr="00933B59">
        <w:t>14.),</w:t>
      </w:r>
      <w:r w:rsidR="00EE7F38">
        <w:t xml:space="preserve"> </w:t>
      </w:r>
      <w:r w:rsidRPr="00933B59">
        <w:t>the</w:t>
      </w:r>
      <w:r w:rsidR="00EE7F38">
        <w:t xml:space="preserve"> </w:t>
      </w:r>
      <w:r w:rsidRPr="00933B59">
        <w:t>Government</w:t>
      </w:r>
      <w:r w:rsidR="00EE7F38">
        <w:t xml:space="preserve"> </w:t>
      </w:r>
      <w:r w:rsidRPr="00933B59">
        <w:t>promulgated</w:t>
      </w:r>
      <w:r w:rsidR="00EE7F38">
        <w:t xml:space="preserve"> </w:t>
      </w:r>
      <w:r w:rsidRPr="00933B59">
        <w:t>the</w:t>
      </w:r>
      <w:r w:rsidR="00EE7F38">
        <w:t xml:space="preserve"> </w:t>
      </w:r>
      <w:r w:rsidRPr="00933B59">
        <w:t>new</w:t>
      </w:r>
      <w:r w:rsidR="00EE7F38">
        <w:t xml:space="preserve"> </w:t>
      </w:r>
      <w:r w:rsidRPr="00933B59">
        <w:t>National</w:t>
      </w:r>
      <w:r w:rsidR="00EE7F38">
        <w:t xml:space="preserve"> </w:t>
      </w:r>
      <w:r w:rsidRPr="00933B59">
        <w:t>Strategy</w:t>
      </w:r>
      <w:r w:rsidR="00EE7F38">
        <w:t xml:space="preserve"> </w:t>
      </w:r>
      <w:r w:rsidRPr="00933B59">
        <w:t>for</w:t>
      </w:r>
      <w:r w:rsidR="00EE7F38">
        <w:t xml:space="preserve"> </w:t>
      </w:r>
      <w:r w:rsidRPr="00933B59">
        <w:t>2020–2023</w:t>
      </w:r>
      <w:r w:rsidR="00EE7F38">
        <w:t xml:space="preserve"> </w:t>
      </w:r>
      <w:r w:rsidRPr="00933B59">
        <w:t>on</w:t>
      </w:r>
      <w:r w:rsidR="00EE7F38">
        <w:t xml:space="preserve"> </w:t>
      </w:r>
      <w:r w:rsidRPr="00933B59">
        <w:t>the</w:t>
      </w:r>
      <w:r w:rsidR="00EE7F38">
        <w:t xml:space="preserve"> </w:t>
      </w:r>
      <w:r w:rsidRPr="00933B59">
        <w:t>fight</w:t>
      </w:r>
      <w:r w:rsidR="00EE7F38">
        <w:t xml:space="preserve"> </w:t>
      </w:r>
      <w:r w:rsidRPr="00933B59">
        <w:t>against</w:t>
      </w:r>
      <w:r w:rsidR="00EE7F38">
        <w:t xml:space="preserve"> </w:t>
      </w:r>
      <w:r w:rsidRPr="00933B59">
        <w:t>trafficking</w:t>
      </w:r>
      <w:r w:rsidR="00EE7F38">
        <w:t xml:space="preserve"> </w:t>
      </w:r>
      <w:r w:rsidRPr="00933B59">
        <w:t>in</w:t>
      </w:r>
      <w:r w:rsidR="00EE7F38">
        <w:t xml:space="preserve"> </w:t>
      </w:r>
      <w:r w:rsidRPr="00933B59">
        <w:t>human</w:t>
      </w:r>
      <w:r w:rsidR="00EE7F38">
        <w:t xml:space="preserve"> </w:t>
      </w:r>
      <w:r w:rsidRPr="00933B59">
        <w:t>beings</w:t>
      </w:r>
      <w:r w:rsidR="00EE7F38">
        <w:t xml:space="preserve"> </w:t>
      </w:r>
      <w:r w:rsidRPr="00933B59">
        <w:t>and</w:t>
      </w:r>
      <w:r w:rsidR="00EE7F38">
        <w:t xml:space="preserve"> </w:t>
      </w:r>
      <w:r w:rsidRPr="00933B59">
        <w:t>the</w:t>
      </w:r>
      <w:r w:rsidR="00EE7F38">
        <w:t xml:space="preserve"> </w:t>
      </w:r>
      <w:r w:rsidRPr="00933B59">
        <w:t>Action</w:t>
      </w:r>
      <w:r w:rsidR="00EE7F38">
        <w:t xml:space="preserve"> </w:t>
      </w:r>
      <w:r w:rsidRPr="00933B59">
        <w:t>Plan</w:t>
      </w:r>
      <w:r w:rsidR="00EE7F38">
        <w:t xml:space="preserve"> </w:t>
      </w:r>
      <w:r w:rsidRPr="00933B59">
        <w:t>for</w:t>
      </w:r>
      <w:r w:rsidR="00EE7F38">
        <w:t xml:space="preserve"> </w:t>
      </w:r>
      <w:r w:rsidRPr="00933B59">
        <w:t>its</w:t>
      </w:r>
      <w:r w:rsidR="00EE7F38">
        <w:t xml:space="preserve"> </w:t>
      </w:r>
      <w:r w:rsidRPr="00933B59">
        <w:t>implementation</w:t>
      </w:r>
      <w:r w:rsidR="00EE7F38">
        <w:t xml:space="preserve"> </w:t>
      </w:r>
      <w:r w:rsidRPr="00933B59">
        <w:t>for</w:t>
      </w:r>
      <w:r w:rsidR="00EE7F38">
        <w:t xml:space="preserve"> </w:t>
      </w:r>
      <w:r w:rsidRPr="00933B59">
        <w:t>the</w:t>
      </w:r>
      <w:r w:rsidR="00EE7F38">
        <w:t xml:space="preserve"> </w:t>
      </w:r>
      <w:r w:rsidRPr="00933B59">
        <w:t>period</w:t>
      </w:r>
      <w:r w:rsidR="00EE7F38">
        <w:t xml:space="preserve"> </w:t>
      </w:r>
      <w:r w:rsidRPr="00933B59">
        <w:t>2022–2023.</w:t>
      </w:r>
    </w:p>
    <w:p w14:paraId="487067DA" w14:textId="78CCCC81" w:rsidR="00582FB8" w:rsidRPr="00933B59" w:rsidRDefault="00582FB8" w:rsidP="00ED2374">
      <w:pPr>
        <w:pStyle w:val="SingleTxtG"/>
      </w:pPr>
      <w:r w:rsidRPr="00933B59">
        <w:rPr>
          <w:bCs/>
          <w:iCs/>
        </w:rPr>
        <w:t>150.</w:t>
      </w:r>
      <w:r w:rsidRPr="00933B59">
        <w:rPr>
          <w:bCs/>
          <w:iCs/>
        </w:rPr>
        <w:tab/>
      </w:r>
      <w:r w:rsidRPr="00933B59">
        <w:t>Measure</w:t>
      </w:r>
      <w:r w:rsidR="00EE7F38">
        <w:t xml:space="preserve"> </w:t>
      </w:r>
      <w:r w:rsidRPr="00933B59">
        <w:t>II.3.10,</w:t>
      </w:r>
      <w:r w:rsidR="00EE7F38">
        <w:t xml:space="preserve"> </w:t>
      </w:r>
      <w:r w:rsidRPr="00933B59">
        <w:t>under</w:t>
      </w:r>
      <w:r w:rsidR="00EE7F38">
        <w:t xml:space="preserve"> </w:t>
      </w:r>
      <w:r w:rsidRPr="00933B59">
        <w:t>the</w:t>
      </w:r>
      <w:r w:rsidR="00EE7F38">
        <w:t xml:space="preserve"> </w:t>
      </w:r>
      <w:r w:rsidRPr="00933B59">
        <w:t>responsibility</w:t>
      </w:r>
      <w:r w:rsidR="00EE7F38">
        <w:t xml:space="preserve"> </w:t>
      </w:r>
      <w:r w:rsidRPr="00933B59">
        <w:t>of</w:t>
      </w:r>
      <w:r w:rsidR="00EE7F38">
        <w:t xml:space="preserve"> </w:t>
      </w:r>
      <w:r w:rsidRPr="00933B59">
        <w:t>the</w:t>
      </w:r>
      <w:r w:rsidR="00EE7F38">
        <w:t xml:space="preserve"> </w:t>
      </w:r>
      <w:r w:rsidRPr="00933B59">
        <w:t>Department</w:t>
      </w:r>
      <w:r w:rsidR="00EE7F38">
        <w:t xml:space="preserve"> </w:t>
      </w:r>
      <w:r w:rsidRPr="00933B59">
        <w:t>of</w:t>
      </w:r>
      <w:r w:rsidR="00EE7F38">
        <w:t xml:space="preserve"> </w:t>
      </w:r>
      <w:r w:rsidRPr="00933B59">
        <w:t>Child</w:t>
      </w:r>
      <w:r w:rsidR="00EE7F38">
        <w:t xml:space="preserve"> </w:t>
      </w:r>
      <w:r w:rsidRPr="00933B59">
        <w:t>Welfare</w:t>
      </w:r>
      <w:r w:rsidR="00EE7F38">
        <w:t xml:space="preserve"> </w:t>
      </w:r>
      <w:r w:rsidRPr="00933B59">
        <w:t>at</w:t>
      </w:r>
      <w:r w:rsidR="00EE7F38">
        <w:t xml:space="preserve"> </w:t>
      </w:r>
      <w:r w:rsidRPr="00933B59">
        <w:t>the</w:t>
      </w:r>
      <w:r w:rsidR="00EE7F38">
        <w:t xml:space="preserve"> </w:t>
      </w:r>
      <w:r w:rsidRPr="00933B59">
        <w:t>Ministry</w:t>
      </w:r>
      <w:r w:rsidR="00EE7F38">
        <w:t xml:space="preserve"> </w:t>
      </w:r>
      <w:r w:rsidRPr="00933B59">
        <w:t>of</w:t>
      </w:r>
      <w:r w:rsidR="00EE7F38">
        <w:t xml:space="preserve"> </w:t>
      </w:r>
      <w:r w:rsidRPr="00933B59">
        <w:t>Human</w:t>
      </w:r>
      <w:r w:rsidR="00EE7F38">
        <w:t xml:space="preserve"> </w:t>
      </w:r>
      <w:r w:rsidRPr="00933B59">
        <w:t>Capacities,</w:t>
      </w:r>
      <w:r w:rsidR="00EE7F38">
        <w:t xml:space="preserve"> </w:t>
      </w:r>
      <w:r w:rsidRPr="00933B59">
        <w:t>provides</w:t>
      </w:r>
      <w:r w:rsidR="00EE7F38">
        <w:t xml:space="preserve"> </w:t>
      </w:r>
      <w:r w:rsidRPr="00933B59">
        <w:t>for</w:t>
      </w:r>
      <w:r w:rsidR="00EE7F38">
        <w:t xml:space="preserve"> </w:t>
      </w:r>
      <w:r w:rsidRPr="00933B59">
        <w:t>the</w:t>
      </w:r>
      <w:r w:rsidR="00EE7F38">
        <w:t xml:space="preserve"> </w:t>
      </w:r>
      <w:r w:rsidRPr="00933B59">
        <w:t>further</w:t>
      </w:r>
      <w:r w:rsidR="00EE7F38">
        <w:t xml:space="preserve"> </w:t>
      </w:r>
      <w:r w:rsidRPr="00933B59">
        <w:t>expansion</w:t>
      </w:r>
      <w:r w:rsidR="00EE7F38">
        <w:t xml:space="preserve"> </w:t>
      </w:r>
      <w:r w:rsidRPr="00933B59">
        <w:t>of</w:t>
      </w:r>
      <w:r w:rsidR="00EE7F38">
        <w:t xml:space="preserve"> </w:t>
      </w:r>
      <w:r w:rsidRPr="00933B59">
        <w:t>the</w:t>
      </w:r>
      <w:r w:rsidR="00EE7F38">
        <w:t xml:space="preserve"> </w:t>
      </w:r>
      <w:r w:rsidRPr="00933B59">
        <w:t>available</w:t>
      </w:r>
      <w:r w:rsidR="00EE7F38">
        <w:t xml:space="preserve"> </w:t>
      </w:r>
      <w:r w:rsidRPr="00933B59">
        <w:t>capacity</w:t>
      </w:r>
      <w:r w:rsidR="00EE7F38">
        <w:t xml:space="preserve"> </w:t>
      </w:r>
      <w:r w:rsidRPr="00933B59">
        <w:t>of</w:t>
      </w:r>
      <w:r w:rsidR="00EE7F38">
        <w:t xml:space="preserve"> </w:t>
      </w:r>
      <w:r w:rsidRPr="00933B59">
        <w:t>assistance</w:t>
      </w:r>
      <w:r w:rsidR="00EE7F38">
        <w:t xml:space="preserve"> </w:t>
      </w:r>
      <w:r w:rsidRPr="00933B59">
        <w:t>services</w:t>
      </w:r>
      <w:r w:rsidR="00EE7F38">
        <w:t xml:space="preserve"> </w:t>
      </w:r>
      <w:r w:rsidRPr="00933B59">
        <w:t>responding</w:t>
      </w:r>
      <w:r w:rsidR="00EE7F38">
        <w:t xml:space="preserve"> </w:t>
      </w:r>
      <w:r w:rsidRPr="00933B59">
        <w:t>to</w:t>
      </w:r>
      <w:r w:rsidR="00EE7F38">
        <w:t xml:space="preserve"> </w:t>
      </w:r>
      <w:r w:rsidRPr="00933B59">
        <w:t>forms</w:t>
      </w:r>
      <w:r w:rsidR="00EE7F38">
        <w:t xml:space="preserve"> </w:t>
      </w:r>
      <w:r w:rsidRPr="00933B59">
        <w:t>of</w:t>
      </w:r>
      <w:r w:rsidR="00EE7F38">
        <w:t xml:space="preserve"> </w:t>
      </w:r>
      <w:r w:rsidRPr="00933B59">
        <w:t>exploitation,</w:t>
      </w:r>
      <w:r w:rsidR="00EE7F38">
        <w:t xml:space="preserve"> </w:t>
      </w:r>
      <w:r w:rsidRPr="00933B59">
        <w:t>in</w:t>
      </w:r>
      <w:r w:rsidR="00EE7F38">
        <w:t xml:space="preserve"> </w:t>
      </w:r>
      <w:r w:rsidRPr="00933B59">
        <w:t>particular</w:t>
      </w:r>
      <w:r w:rsidR="00EE7F38">
        <w:t xml:space="preserve"> </w:t>
      </w:r>
      <w:r w:rsidRPr="00933B59">
        <w:t>temporary</w:t>
      </w:r>
      <w:r w:rsidR="00EE7F38">
        <w:t xml:space="preserve"> </w:t>
      </w:r>
      <w:r w:rsidRPr="00933B59">
        <w:t>family</w:t>
      </w:r>
      <w:r w:rsidR="00EE7F38">
        <w:t xml:space="preserve"> </w:t>
      </w:r>
      <w:r w:rsidRPr="00933B59">
        <w:t>homes.</w:t>
      </w:r>
    </w:p>
    <w:p w14:paraId="1B4CE3E6" w14:textId="187E5587" w:rsidR="00582FB8" w:rsidRPr="00933B59" w:rsidRDefault="00582FB8" w:rsidP="00ED2374">
      <w:pPr>
        <w:pStyle w:val="SingleTxtG"/>
      </w:pPr>
      <w:r w:rsidRPr="00933B59">
        <w:rPr>
          <w:bCs/>
          <w:iCs/>
        </w:rPr>
        <w:t>151.</w:t>
      </w:r>
      <w:r w:rsidRPr="00933B59">
        <w:rPr>
          <w:bCs/>
          <w:iCs/>
        </w:rPr>
        <w:tab/>
      </w:r>
      <w:r w:rsidRPr="00933B59">
        <w:t>At</w:t>
      </w:r>
      <w:r w:rsidR="00EE7F38">
        <w:t xml:space="preserve"> </w:t>
      </w:r>
      <w:r w:rsidRPr="00933B59">
        <w:t>the</w:t>
      </w:r>
      <w:r w:rsidR="00EE7F38">
        <w:t xml:space="preserve"> </w:t>
      </w:r>
      <w:r w:rsidRPr="00933B59">
        <w:t>request</w:t>
      </w:r>
      <w:r w:rsidR="00EE7F38">
        <w:t xml:space="preserve"> </w:t>
      </w:r>
      <w:r w:rsidRPr="00933B59">
        <w:t>of</w:t>
      </w:r>
      <w:r w:rsidR="00EE7F38">
        <w:t xml:space="preserve"> </w:t>
      </w:r>
      <w:r w:rsidRPr="00933B59">
        <w:t>the</w:t>
      </w:r>
      <w:r w:rsidR="00EE7F38">
        <w:t xml:space="preserve"> </w:t>
      </w:r>
      <w:r w:rsidRPr="00933B59">
        <w:t>Ministry</w:t>
      </w:r>
      <w:r w:rsidR="00EE7F38">
        <w:t xml:space="preserve"> </w:t>
      </w:r>
      <w:r w:rsidRPr="00933B59">
        <w:t>of</w:t>
      </w:r>
      <w:r w:rsidR="00EE7F38">
        <w:t xml:space="preserve"> </w:t>
      </w:r>
      <w:r w:rsidRPr="00933B59">
        <w:t>Human</w:t>
      </w:r>
      <w:r w:rsidR="00EE7F38">
        <w:t xml:space="preserve"> </w:t>
      </w:r>
      <w:r w:rsidRPr="00933B59">
        <w:t>Capacities,</w:t>
      </w:r>
      <w:r w:rsidR="00EE7F38">
        <w:t xml:space="preserve"> </w:t>
      </w:r>
      <w:r w:rsidRPr="00933B59">
        <w:t>the</w:t>
      </w:r>
      <w:r w:rsidR="00EE7F38">
        <w:t xml:space="preserve"> </w:t>
      </w:r>
      <w:r w:rsidRPr="00933B59">
        <w:t>Margit</w:t>
      </w:r>
      <w:r w:rsidR="00EE7F38">
        <w:t xml:space="preserve"> </w:t>
      </w:r>
      <w:r w:rsidRPr="00933B59">
        <w:t>Slachta</w:t>
      </w:r>
      <w:r w:rsidR="00EE7F38">
        <w:t xml:space="preserve"> </w:t>
      </w:r>
      <w:r w:rsidRPr="00933B59">
        <w:t>National</w:t>
      </w:r>
      <w:r w:rsidR="00EE7F38">
        <w:t xml:space="preserve"> </w:t>
      </w:r>
      <w:r w:rsidRPr="00933B59">
        <w:t>Institute</w:t>
      </w:r>
      <w:r w:rsidR="00EE7F38">
        <w:t xml:space="preserve"> </w:t>
      </w:r>
      <w:r w:rsidRPr="00933B59">
        <w:t>for</w:t>
      </w:r>
      <w:r w:rsidR="00EE7F38">
        <w:t xml:space="preserve"> </w:t>
      </w:r>
      <w:r w:rsidRPr="00933B59">
        <w:t>Social</w:t>
      </w:r>
      <w:r w:rsidR="00EE7F38">
        <w:t xml:space="preserve"> </w:t>
      </w:r>
      <w:r w:rsidRPr="00933B59">
        <w:t>Policy</w:t>
      </w:r>
      <w:r w:rsidR="00EE7F38">
        <w:t xml:space="preserve"> </w:t>
      </w:r>
      <w:r w:rsidRPr="00933B59">
        <w:t>launched</w:t>
      </w:r>
      <w:r w:rsidR="00EE7F38">
        <w:t xml:space="preserve"> </w:t>
      </w:r>
      <w:r w:rsidRPr="00933B59">
        <w:t>a</w:t>
      </w:r>
      <w:r w:rsidR="00EE7F38">
        <w:t xml:space="preserve"> </w:t>
      </w:r>
      <w:r w:rsidRPr="00933B59">
        <w:t>call</w:t>
      </w:r>
      <w:r w:rsidR="00EE7F38">
        <w:t xml:space="preserve"> </w:t>
      </w:r>
      <w:r w:rsidRPr="00933B59">
        <w:t>for</w:t>
      </w:r>
      <w:r w:rsidR="00EE7F38">
        <w:t xml:space="preserve"> </w:t>
      </w:r>
      <w:r w:rsidRPr="00933B59">
        <w:rPr>
          <w:lang w:eastAsia="hu-HU"/>
        </w:rPr>
        <w:t>proposals</w:t>
      </w:r>
      <w:r w:rsidR="00EE7F38">
        <w:t xml:space="preserve"> </w:t>
      </w:r>
      <w:r w:rsidRPr="00933B59">
        <w:t>titled</w:t>
      </w:r>
      <w:r w:rsidR="00EE7F38">
        <w:t xml:space="preserve"> </w:t>
      </w:r>
      <w:r w:rsidR="00747F7E">
        <w:t>“</w:t>
      </w:r>
      <w:r w:rsidRPr="00933B59">
        <w:t>Support</w:t>
      </w:r>
      <w:r w:rsidR="00EE7F38">
        <w:t xml:space="preserve"> </w:t>
      </w:r>
      <w:r w:rsidRPr="00933B59">
        <w:t>for</w:t>
      </w:r>
      <w:r w:rsidR="00EE7F38">
        <w:t xml:space="preserve"> </w:t>
      </w:r>
      <w:r w:rsidRPr="00933B59">
        <w:t>the</w:t>
      </w:r>
      <w:r w:rsidR="00EE7F38">
        <w:t xml:space="preserve"> </w:t>
      </w:r>
      <w:r w:rsidRPr="00933B59">
        <w:t>construction</w:t>
      </w:r>
      <w:r w:rsidR="00EE7F38">
        <w:t xml:space="preserve"> </w:t>
      </w:r>
      <w:r w:rsidRPr="00933B59">
        <w:t>of</w:t>
      </w:r>
      <w:r w:rsidR="00EE7F38">
        <w:t xml:space="preserve"> </w:t>
      </w:r>
      <w:r w:rsidRPr="00933B59">
        <w:t>external</w:t>
      </w:r>
      <w:r w:rsidR="00EE7F38">
        <w:t xml:space="preserve"> </w:t>
      </w:r>
      <w:r w:rsidRPr="00933B59">
        <w:t>accommodation</w:t>
      </w:r>
      <w:r w:rsidR="00EE7F38">
        <w:t xml:space="preserve"> </w:t>
      </w:r>
      <w:r w:rsidRPr="00933B59">
        <w:t>places</w:t>
      </w:r>
      <w:r w:rsidR="00EE7F38">
        <w:t xml:space="preserve"> </w:t>
      </w:r>
      <w:r w:rsidRPr="00933B59">
        <w:t>for</w:t>
      </w:r>
      <w:r w:rsidR="00EE7F38">
        <w:t xml:space="preserve"> </w:t>
      </w:r>
      <w:r w:rsidRPr="00933B59">
        <w:t>temporary</w:t>
      </w:r>
      <w:r w:rsidR="00EE7F38">
        <w:t xml:space="preserve"> </w:t>
      </w:r>
      <w:r w:rsidRPr="00933B59">
        <w:t>family</w:t>
      </w:r>
      <w:r w:rsidR="00EE7F38">
        <w:t xml:space="preserve"> </w:t>
      </w:r>
      <w:r w:rsidRPr="00933B59">
        <w:t>homes</w:t>
      </w:r>
      <w:r w:rsidR="00EE7F38">
        <w:t xml:space="preserve"> </w:t>
      </w:r>
      <w:r w:rsidRPr="00933B59">
        <w:t>2022</w:t>
      </w:r>
      <w:r w:rsidR="00747F7E">
        <w:t>”</w:t>
      </w:r>
      <w:r w:rsidR="00EE7F38">
        <w:t xml:space="preserve"> </w:t>
      </w:r>
      <w:r w:rsidRPr="00933B59">
        <w:t>on</w:t>
      </w:r>
      <w:r w:rsidR="00EE7F38">
        <w:t xml:space="preserve"> </w:t>
      </w:r>
      <w:r w:rsidRPr="00933B59">
        <w:t>3</w:t>
      </w:r>
      <w:r w:rsidR="00EE7F38">
        <w:t xml:space="preserve"> </w:t>
      </w:r>
      <w:r w:rsidRPr="00933B59">
        <w:t>May</w:t>
      </w:r>
      <w:r w:rsidR="00EE7F38">
        <w:t xml:space="preserve"> </w:t>
      </w:r>
      <w:r w:rsidRPr="00933B59">
        <w:t>2022.</w:t>
      </w:r>
      <w:r w:rsidR="00EE7F38">
        <w:t xml:space="preserve"> </w:t>
      </w:r>
      <w:r w:rsidRPr="00933B59">
        <w:t>The</w:t>
      </w:r>
      <w:r w:rsidR="00EE7F38">
        <w:t xml:space="preserve"> </w:t>
      </w:r>
      <w:r w:rsidRPr="00933B59">
        <w:t>aim</w:t>
      </w:r>
      <w:r w:rsidR="00EE7F38">
        <w:t xml:space="preserve"> </w:t>
      </w:r>
      <w:r w:rsidRPr="00933B59">
        <w:t>of</w:t>
      </w:r>
      <w:r w:rsidR="00EE7F38">
        <w:t xml:space="preserve"> </w:t>
      </w:r>
      <w:r w:rsidRPr="00933B59">
        <w:t>the</w:t>
      </w:r>
      <w:r w:rsidR="00EE7F38">
        <w:t xml:space="preserve"> </w:t>
      </w:r>
      <w:r w:rsidRPr="00933B59">
        <w:t>program</w:t>
      </w:r>
      <w:r w:rsidR="00EE7F38">
        <w:t xml:space="preserve"> </w:t>
      </w:r>
      <w:r w:rsidRPr="00933B59">
        <w:t>is</w:t>
      </w:r>
      <w:r w:rsidR="00EE7F38">
        <w:t xml:space="preserve"> </w:t>
      </w:r>
      <w:r w:rsidRPr="00933B59">
        <w:t>to</w:t>
      </w:r>
      <w:r w:rsidR="00EE7F38">
        <w:t xml:space="preserve"> </w:t>
      </w:r>
      <w:r w:rsidRPr="00933B59">
        <w:t>provide</w:t>
      </w:r>
      <w:r w:rsidR="00EE7F38">
        <w:t xml:space="preserve"> </w:t>
      </w:r>
      <w:r w:rsidRPr="00933B59">
        <w:t>support</w:t>
      </w:r>
      <w:r w:rsidR="00EE7F38">
        <w:t xml:space="preserve"> </w:t>
      </w:r>
      <w:r w:rsidRPr="00933B59">
        <w:t>to</w:t>
      </w:r>
      <w:r w:rsidR="00EE7F38">
        <w:t xml:space="preserve"> </w:t>
      </w:r>
      <w:r w:rsidRPr="00933B59">
        <w:t>temporary</w:t>
      </w:r>
      <w:r w:rsidR="00EE7F38">
        <w:t xml:space="preserve"> </w:t>
      </w:r>
      <w:r w:rsidRPr="00933B59">
        <w:t>homes</w:t>
      </w:r>
      <w:r w:rsidR="00EE7F38">
        <w:t xml:space="preserve"> </w:t>
      </w:r>
      <w:r w:rsidRPr="00933B59">
        <w:t>for</w:t>
      </w:r>
      <w:r w:rsidR="00EE7F38">
        <w:t xml:space="preserve"> </w:t>
      </w:r>
      <w:r w:rsidRPr="00933B59">
        <w:t>families</w:t>
      </w:r>
      <w:r w:rsidR="00EE7F38">
        <w:t xml:space="preserve"> </w:t>
      </w:r>
      <w:r w:rsidRPr="00933B59">
        <w:t>and</w:t>
      </w:r>
      <w:r w:rsidR="00EE7F38">
        <w:t xml:space="preserve"> </w:t>
      </w:r>
      <w:r w:rsidRPr="00933B59">
        <w:t>their</w:t>
      </w:r>
      <w:r w:rsidR="00EE7F38">
        <w:t xml:space="preserve"> </w:t>
      </w:r>
      <w:r w:rsidRPr="00933B59">
        <w:t>operators</w:t>
      </w:r>
      <w:r w:rsidR="00EE7F38">
        <w:t xml:space="preserve"> </w:t>
      </w:r>
      <w:r w:rsidRPr="00933B59">
        <w:lastRenderedPageBreak/>
        <w:t>in</w:t>
      </w:r>
      <w:r w:rsidR="00EE7F38">
        <w:t xml:space="preserve"> </w:t>
      </w:r>
      <w:r w:rsidRPr="00933B59">
        <w:t>order</w:t>
      </w:r>
      <w:r w:rsidR="00EE7F38">
        <w:t xml:space="preserve"> </w:t>
      </w:r>
      <w:r w:rsidRPr="00933B59">
        <w:t>to</w:t>
      </w:r>
      <w:r w:rsidR="00EE7F38">
        <w:t xml:space="preserve"> </w:t>
      </w:r>
      <w:r w:rsidRPr="00933B59">
        <w:t>build,</w:t>
      </w:r>
      <w:r w:rsidR="00EE7F38">
        <w:t xml:space="preserve"> </w:t>
      </w:r>
      <w:r w:rsidRPr="00933B59">
        <w:t>purchase,</w:t>
      </w:r>
      <w:r w:rsidR="00EE7F38">
        <w:t xml:space="preserve"> </w:t>
      </w:r>
      <w:r w:rsidRPr="00933B59">
        <w:t>and</w:t>
      </w:r>
      <w:r w:rsidR="00EE7F38">
        <w:t xml:space="preserve"> </w:t>
      </w:r>
      <w:r w:rsidRPr="00933B59">
        <w:t>renovate</w:t>
      </w:r>
      <w:r w:rsidR="00EE7F38">
        <w:t xml:space="preserve"> </w:t>
      </w:r>
      <w:r w:rsidRPr="00933B59">
        <w:t>external</w:t>
      </w:r>
      <w:r w:rsidR="00EE7F38">
        <w:t xml:space="preserve"> </w:t>
      </w:r>
      <w:r w:rsidRPr="00933B59">
        <w:t>places</w:t>
      </w:r>
      <w:r w:rsidR="00EE7F38">
        <w:t xml:space="preserve"> </w:t>
      </w:r>
      <w:r w:rsidRPr="00933B59">
        <w:t>of</w:t>
      </w:r>
      <w:r w:rsidR="00EE7F38">
        <w:t xml:space="preserve"> </w:t>
      </w:r>
      <w:r w:rsidRPr="00933B59">
        <w:t>accommodation,</w:t>
      </w:r>
      <w:r w:rsidR="00EE7F38">
        <w:t xml:space="preserve"> </w:t>
      </w:r>
      <w:r w:rsidRPr="00933B59">
        <w:t>thus</w:t>
      </w:r>
      <w:r w:rsidR="00EE7F38">
        <w:t xml:space="preserve"> </w:t>
      </w:r>
      <w:r w:rsidRPr="00933B59">
        <w:t>helping</w:t>
      </w:r>
      <w:r w:rsidR="00EE7F38">
        <w:t xml:space="preserve"> </w:t>
      </w:r>
      <w:r w:rsidRPr="00933B59">
        <w:t>the</w:t>
      </w:r>
      <w:r w:rsidR="00EE7F38">
        <w:t xml:space="preserve"> </w:t>
      </w:r>
      <w:r w:rsidRPr="00933B59">
        <w:t>efficient</w:t>
      </w:r>
      <w:r w:rsidR="00EE7F38">
        <w:t xml:space="preserve"> </w:t>
      </w:r>
      <w:r w:rsidRPr="00933B59">
        <w:t>operation</w:t>
      </w:r>
      <w:r w:rsidR="00EE7F38">
        <w:t xml:space="preserve"> </w:t>
      </w:r>
      <w:r w:rsidRPr="00933B59">
        <w:t>of</w:t>
      </w:r>
      <w:r w:rsidR="00EE7F38">
        <w:t xml:space="preserve"> </w:t>
      </w:r>
      <w:r w:rsidRPr="00933B59">
        <w:t>the</w:t>
      </w:r>
      <w:r w:rsidR="00EE7F38">
        <w:t xml:space="preserve"> </w:t>
      </w:r>
      <w:r w:rsidRPr="00933B59">
        <w:t>service,</w:t>
      </w:r>
      <w:r w:rsidR="00EE7F38">
        <w:t xml:space="preserve"> </w:t>
      </w:r>
      <w:r w:rsidRPr="00933B59">
        <w:t>the</w:t>
      </w:r>
      <w:r w:rsidR="00EE7F38">
        <w:t xml:space="preserve"> </w:t>
      </w:r>
      <w:r w:rsidRPr="00933B59">
        <w:t>integration</w:t>
      </w:r>
      <w:r w:rsidR="00EE7F38">
        <w:t xml:space="preserve"> </w:t>
      </w:r>
      <w:r w:rsidRPr="00933B59">
        <w:t>of</w:t>
      </w:r>
      <w:r w:rsidR="00EE7F38">
        <w:t xml:space="preserve"> </w:t>
      </w:r>
      <w:r w:rsidRPr="00933B59">
        <w:t>families,</w:t>
      </w:r>
      <w:r w:rsidR="00EE7F38">
        <w:t xml:space="preserve"> </w:t>
      </w:r>
      <w:r w:rsidRPr="00933B59">
        <w:t>the</w:t>
      </w:r>
      <w:r w:rsidR="00EE7F38">
        <w:t xml:space="preserve"> </w:t>
      </w:r>
      <w:r w:rsidRPr="00933B59">
        <w:t>transition</w:t>
      </w:r>
      <w:r w:rsidR="00EE7F38">
        <w:t xml:space="preserve"> </w:t>
      </w:r>
      <w:r w:rsidRPr="00933B59">
        <w:t>of</w:t>
      </w:r>
      <w:r w:rsidR="00EE7F38">
        <w:t xml:space="preserve"> </w:t>
      </w:r>
      <w:r w:rsidRPr="00933B59">
        <w:t>families</w:t>
      </w:r>
      <w:r w:rsidR="00EE7F38">
        <w:t xml:space="preserve"> </w:t>
      </w:r>
      <w:r w:rsidRPr="00933B59">
        <w:t>out</w:t>
      </w:r>
      <w:r w:rsidR="00EE7F38">
        <w:t xml:space="preserve"> </w:t>
      </w:r>
      <w:r w:rsidRPr="00933B59">
        <w:t>of</w:t>
      </w:r>
      <w:r w:rsidR="00EE7F38">
        <w:t xml:space="preserve"> </w:t>
      </w:r>
      <w:r w:rsidRPr="00933B59">
        <w:t>care,</w:t>
      </w:r>
      <w:r w:rsidR="00EE7F38">
        <w:t xml:space="preserve"> </w:t>
      </w:r>
      <w:r w:rsidRPr="00933B59">
        <w:t>and</w:t>
      </w:r>
      <w:r w:rsidR="00EE7F38">
        <w:t xml:space="preserve"> </w:t>
      </w:r>
      <w:r w:rsidRPr="00933B59">
        <w:t>the</w:t>
      </w:r>
      <w:r w:rsidR="00EE7F38">
        <w:t xml:space="preserve"> </w:t>
      </w:r>
      <w:r w:rsidRPr="00933B59">
        <w:t>access</w:t>
      </w:r>
      <w:r w:rsidR="00EE7F38">
        <w:t xml:space="preserve"> </w:t>
      </w:r>
      <w:r w:rsidRPr="00933B59">
        <w:t>of</w:t>
      </w:r>
      <w:r w:rsidR="00EE7F38">
        <w:t xml:space="preserve"> </w:t>
      </w:r>
      <w:r w:rsidRPr="00933B59">
        <w:t>victims</w:t>
      </w:r>
      <w:r w:rsidR="00EE7F38">
        <w:t xml:space="preserve"> </w:t>
      </w:r>
      <w:r w:rsidRPr="00933B59">
        <w:t>of</w:t>
      </w:r>
      <w:r w:rsidR="00EE7F38">
        <w:t xml:space="preserve"> </w:t>
      </w:r>
      <w:r w:rsidRPr="00933B59">
        <w:t>trafficking</w:t>
      </w:r>
      <w:r w:rsidR="00EE7F38">
        <w:t xml:space="preserve"> </w:t>
      </w:r>
      <w:r w:rsidRPr="00933B59">
        <w:t>to</w:t>
      </w:r>
      <w:r w:rsidR="00EE7F38">
        <w:t xml:space="preserve"> </w:t>
      </w:r>
      <w:r w:rsidRPr="00933B59">
        <w:t>the</w:t>
      </w:r>
      <w:r w:rsidR="00EE7F38">
        <w:t xml:space="preserve"> </w:t>
      </w:r>
      <w:r w:rsidRPr="00933B59">
        <w:t>service.</w:t>
      </w:r>
      <w:r w:rsidR="00EE7F38">
        <w:t xml:space="preserve"> </w:t>
      </w:r>
      <w:r w:rsidRPr="00933B59">
        <w:t>Funding</w:t>
      </w:r>
      <w:r w:rsidR="00EE7F38">
        <w:t xml:space="preserve"> </w:t>
      </w:r>
      <w:r w:rsidRPr="00933B59">
        <w:t>amount:</w:t>
      </w:r>
      <w:r w:rsidR="00EE7F38">
        <w:t xml:space="preserve"> </w:t>
      </w:r>
      <w:r w:rsidRPr="00933B59">
        <w:t>250</w:t>
      </w:r>
      <w:r w:rsidR="00EE7F38">
        <w:t xml:space="preserve"> </w:t>
      </w:r>
      <w:r w:rsidRPr="00933B59">
        <w:t>000</w:t>
      </w:r>
      <w:r w:rsidR="00EE7F38">
        <w:t xml:space="preserve"> </w:t>
      </w:r>
      <w:r w:rsidRPr="00933B59">
        <w:t>000</w:t>
      </w:r>
      <w:r w:rsidR="00EE7F38">
        <w:t xml:space="preserve"> </w:t>
      </w:r>
      <w:r w:rsidRPr="00933B59">
        <w:t>HUF.</w:t>
      </w:r>
    </w:p>
    <w:p w14:paraId="3529297E" w14:textId="77777777" w:rsidR="00FF3C71" w:rsidRDefault="00582FB8" w:rsidP="00ED2374">
      <w:pPr>
        <w:pStyle w:val="SingleTxtG"/>
      </w:pPr>
      <w:r w:rsidRPr="00933B59">
        <w:rPr>
          <w:bCs/>
          <w:iCs/>
        </w:rPr>
        <w:t>152.</w:t>
      </w:r>
      <w:r w:rsidRPr="00933B59">
        <w:rPr>
          <w:bCs/>
          <w:iCs/>
        </w:rPr>
        <w:tab/>
      </w:r>
      <w:r w:rsidRPr="00933B59">
        <w:t>On</w:t>
      </w:r>
      <w:r w:rsidR="00EE7F38">
        <w:t xml:space="preserve"> </w:t>
      </w:r>
      <w:r w:rsidRPr="00933B59">
        <w:t>the</w:t>
      </w:r>
      <w:r w:rsidR="00EE7F38">
        <w:t xml:space="preserve"> </w:t>
      </w:r>
      <w:r w:rsidRPr="00933B59">
        <w:t>other</w:t>
      </w:r>
      <w:r w:rsidR="00EE7F38">
        <w:t xml:space="preserve"> </w:t>
      </w:r>
      <w:r w:rsidRPr="00933B59">
        <w:t>hand,</w:t>
      </w:r>
      <w:r w:rsidR="00EE7F38">
        <w:t xml:space="preserve"> </w:t>
      </w:r>
      <w:r w:rsidRPr="00933B59">
        <w:t>homelessness</w:t>
      </w:r>
      <w:r w:rsidR="00EE7F38">
        <w:t xml:space="preserve"> </w:t>
      </w:r>
      <w:r w:rsidRPr="00933B59">
        <w:t>is</w:t>
      </w:r>
      <w:r w:rsidR="00EE7F38">
        <w:t xml:space="preserve"> </w:t>
      </w:r>
      <w:r w:rsidRPr="00933B59">
        <w:t>a</w:t>
      </w:r>
      <w:r w:rsidR="00EE7F38">
        <w:t xml:space="preserve"> </w:t>
      </w:r>
      <w:r w:rsidRPr="00933B59">
        <w:t>particularly</w:t>
      </w:r>
      <w:r w:rsidR="00EE7F38">
        <w:t xml:space="preserve"> </w:t>
      </w:r>
      <w:r w:rsidRPr="00933B59">
        <w:t>different</w:t>
      </w:r>
      <w:r w:rsidR="00EE7F38">
        <w:t xml:space="preserve"> </w:t>
      </w:r>
      <w:r w:rsidRPr="00933B59">
        <w:t>phenomenon,</w:t>
      </w:r>
      <w:r w:rsidR="00EE7F38">
        <w:t xml:space="preserve"> </w:t>
      </w:r>
      <w:r w:rsidRPr="00933B59">
        <w:t>since</w:t>
      </w:r>
      <w:r w:rsidR="00EE7F38">
        <w:t xml:space="preserve"> </w:t>
      </w:r>
      <w:r w:rsidRPr="00933B59">
        <w:t>it</w:t>
      </w:r>
      <w:r w:rsidR="00EE7F38">
        <w:t xml:space="preserve"> </w:t>
      </w:r>
      <w:r w:rsidRPr="00933B59">
        <w:t>is</w:t>
      </w:r>
      <w:r w:rsidR="00EE7F38">
        <w:t xml:space="preserve"> </w:t>
      </w:r>
      <w:r w:rsidRPr="00933B59">
        <w:t>not</w:t>
      </w:r>
      <w:r w:rsidR="00EE7F38">
        <w:t xml:space="preserve"> </w:t>
      </w:r>
      <w:r w:rsidRPr="00933B59">
        <w:t>the</w:t>
      </w:r>
      <w:r w:rsidR="00EE7F38">
        <w:t xml:space="preserve"> </w:t>
      </w:r>
      <w:r w:rsidRPr="00933B59">
        <w:t>same</w:t>
      </w:r>
      <w:r w:rsidR="00EE7F38">
        <w:t xml:space="preserve"> </w:t>
      </w:r>
      <w:r w:rsidRPr="00933B59">
        <w:t>as</w:t>
      </w:r>
      <w:r w:rsidR="00EE7F38">
        <w:t xml:space="preserve"> </w:t>
      </w:r>
      <w:r w:rsidRPr="00933B59">
        <w:t>being</w:t>
      </w:r>
      <w:r w:rsidR="00EE7F38">
        <w:t xml:space="preserve"> </w:t>
      </w:r>
      <w:r w:rsidRPr="00933B59">
        <w:t>unhoused</w:t>
      </w:r>
      <w:r w:rsidR="00EE7F38">
        <w:t xml:space="preserve"> </w:t>
      </w:r>
      <w:r w:rsidRPr="00933B59">
        <w:t>or</w:t>
      </w:r>
      <w:r w:rsidR="00EE7F38">
        <w:t xml:space="preserve"> </w:t>
      </w:r>
      <w:r w:rsidRPr="00933B59">
        <w:t>housing</w:t>
      </w:r>
      <w:r w:rsidR="00EE7F38">
        <w:t xml:space="preserve"> </w:t>
      </w:r>
      <w:r w:rsidRPr="00933B59">
        <w:t>poor,</w:t>
      </w:r>
      <w:r w:rsidR="00EE7F38">
        <w:t xml:space="preserve"> </w:t>
      </w:r>
      <w:r w:rsidRPr="00933B59">
        <w:t>it</w:t>
      </w:r>
      <w:r w:rsidR="00EE7F38">
        <w:t xml:space="preserve"> </w:t>
      </w:r>
      <w:r w:rsidRPr="00933B59">
        <w:t>is</w:t>
      </w:r>
      <w:r w:rsidR="00EE7F38">
        <w:t xml:space="preserve"> </w:t>
      </w:r>
      <w:r w:rsidRPr="00933B59">
        <w:t>a</w:t>
      </w:r>
      <w:r w:rsidR="00EE7F38">
        <w:t xml:space="preserve"> </w:t>
      </w:r>
      <w:r w:rsidRPr="00933B59">
        <w:t>much</w:t>
      </w:r>
      <w:r w:rsidR="00EE7F38">
        <w:t xml:space="preserve"> </w:t>
      </w:r>
      <w:r w:rsidRPr="00933B59">
        <w:t>more</w:t>
      </w:r>
      <w:r w:rsidR="00EE7F38">
        <w:t xml:space="preserve"> </w:t>
      </w:r>
      <w:r w:rsidRPr="00933B59">
        <w:t>complex</w:t>
      </w:r>
      <w:r w:rsidR="00EE7F38">
        <w:t xml:space="preserve"> </w:t>
      </w:r>
      <w:r w:rsidRPr="00933B59">
        <w:t>problem.</w:t>
      </w:r>
      <w:r w:rsidR="00EE7F38">
        <w:t xml:space="preserve"> </w:t>
      </w:r>
      <w:r w:rsidRPr="00933B59">
        <w:t>Homelessness</w:t>
      </w:r>
      <w:r w:rsidR="00EE7F38">
        <w:t xml:space="preserve"> </w:t>
      </w:r>
      <w:r w:rsidRPr="00933B59">
        <w:t>is</w:t>
      </w:r>
      <w:r w:rsidR="00EE7F38">
        <w:t xml:space="preserve"> </w:t>
      </w:r>
      <w:r w:rsidRPr="00933B59">
        <w:t>a</w:t>
      </w:r>
      <w:r w:rsidR="00EE7F38">
        <w:t xml:space="preserve"> </w:t>
      </w:r>
      <w:r w:rsidRPr="00933B59">
        <w:t>multi-dimensional</w:t>
      </w:r>
      <w:r w:rsidR="00EE7F38">
        <w:t xml:space="preserve"> </w:t>
      </w:r>
      <w:r w:rsidRPr="00933B59">
        <w:t>condition</w:t>
      </w:r>
      <w:r w:rsidR="00EE7F38">
        <w:t xml:space="preserve"> </w:t>
      </w:r>
      <w:r w:rsidRPr="00933B59">
        <w:t>affecting</w:t>
      </w:r>
      <w:r w:rsidR="00EE7F38">
        <w:t xml:space="preserve"> </w:t>
      </w:r>
      <w:r w:rsidRPr="00933B59">
        <w:t>the</w:t>
      </w:r>
      <w:r w:rsidR="00EE7F38">
        <w:t xml:space="preserve"> </w:t>
      </w:r>
      <w:r w:rsidRPr="00933B59">
        <w:t>entire</w:t>
      </w:r>
      <w:r w:rsidR="00EE7F38">
        <w:t xml:space="preserve"> </w:t>
      </w:r>
      <w:r w:rsidRPr="00933B59">
        <w:t>person,</w:t>
      </w:r>
      <w:r w:rsidR="00EE7F38">
        <w:t xml:space="preserve"> </w:t>
      </w:r>
      <w:r w:rsidRPr="00933B59">
        <w:t>socially,</w:t>
      </w:r>
      <w:r w:rsidR="00EE7F38">
        <w:t xml:space="preserve"> </w:t>
      </w:r>
      <w:r w:rsidRPr="00933B59">
        <w:t>mentally,</w:t>
      </w:r>
      <w:r w:rsidR="00EE7F38">
        <w:t xml:space="preserve"> </w:t>
      </w:r>
      <w:r w:rsidRPr="00933B59">
        <w:t>health-wise,</w:t>
      </w:r>
      <w:r w:rsidR="00EE7F38">
        <w:t xml:space="preserve"> </w:t>
      </w:r>
      <w:r w:rsidRPr="00933B59">
        <w:t>which</w:t>
      </w:r>
      <w:r w:rsidR="00EE7F38">
        <w:t xml:space="preserve"> </w:t>
      </w:r>
      <w:r w:rsidRPr="00933B59">
        <w:t>involves</w:t>
      </w:r>
      <w:r w:rsidR="00EE7F38">
        <w:t xml:space="preserve"> </w:t>
      </w:r>
      <w:r w:rsidRPr="00933B59">
        <w:t>the</w:t>
      </w:r>
      <w:r w:rsidR="00EE7F38">
        <w:t xml:space="preserve"> </w:t>
      </w:r>
      <w:r w:rsidRPr="00933B59">
        <w:t>loss</w:t>
      </w:r>
      <w:r w:rsidR="00EE7F38">
        <w:t xml:space="preserve"> </w:t>
      </w:r>
      <w:r w:rsidRPr="00933B59">
        <w:t>of</w:t>
      </w:r>
      <w:r w:rsidR="00EE7F38">
        <w:t xml:space="preserve"> </w:t>
      </w:r>
      <w:r w:rsidRPr="00933B59">
        <w:t>housing.</w:t>
      </w:r>
      <w:r w:rsidR="00EE7F38">
        <w:t xml:space="preserve"> </w:t>
      </w:r>
      <w:r w:rsidRPr="00933B59">
        <w:t>Therefore,</w:t>
      </w:r>
      <w:r w:rsidR="00EE7F38">
        <w:t xml:space="preserve"> </w:t>
      </w:r>
      <w:r w:rsidRPr="00933B59">
        <w:t>it</w:t>
      </w:r>
      <w:r w:rsidR="00EE7F38">
        <w:t xml:space="preserve"> </w:t>
      </w:r>
      <w:r w:rsidRPr="00933B59">
        <w:t>is</w:t>
      </w:r>
      <w:r w:rsidR="00EE7F38">
        <w:t xml:space="preserve"> </w:t>
      </w:r>
      <w:r w:rsidRPr="00933B59">
        <w:t>important</w:t>
      </w:r>
      <w:r w:rsidR="00EE7F38">
        <w:t xml:space="preserve"> </w:t>
      </w:r>
      <w:r w:rsidRPr="00933B59">
        <w:t>to</w:t>
      </w:r>
      <w:r w:rsidR="00EE7F38">
        <w:t xml:space="preserve"> </w:t>
      </w:r>
      <w:r w:rsidRPr="00933B59">
        <w:t>address</w:t>
      </w:r>
      <w:r w:rsidR="00EE7F38">
        <w:t xml:space="preserve"> </w:t>
      </w:r>
      <w:r w:rsidRPr="00933B59">
        <w:t>this</w:t>
      </w:r>
      <w:r w:rsidR="00EE7F38">
        <w:t xml:space="preserve"> </w:t>
      </w:r>
      <w:r w:rsidRPr="00933B59">
        <w:t>complex</w:t>
      </w:r>
      <w:r w:rsidR="00EE7F38">
        <w:t xml:space="preserve"> </w:t>
      </w:r>
      <w:r w:rsidRPr="00933B59">
        <w:t>set</w:t>
      </w:r>
      <w:r w:rsidR="00EE7F38">
        <w:t xml:space="preserve"> </w:t>
      </w:r>
      <w:r w:rsidRPr="00933B59">
        <w:t>of</w:t>
      </w:r>
      <w:r w:rsidR="00EE7F38">
        <w:t xml:space="preserve"> </w:t>
      </w:r>
      <w:r w:rsidRPr="00933B59">
        <w:t>problems</w:t>
      </w:r>
      <w:r w:rsidR="00EE7F38">
        <w:t xml:space="preserve"> </w:t>
      </w:r>
      <w:r w:rsidRPr="00933B59">
        <w:t>as</w:t>
      </w:r>
      <w:r w:rsidR="00EE7F38">
        <w:t xml:space="preserve"> </w:t>
      </w:r>
      <w:r w:rsidRPr="00933B59">
        <w:t>a</w:t>
      </w:r>
      <w:r w:rsidR="00EE7F38">
        <w:t xml:space="preserve"> </w:t>
      </w:r>
      <w:r w:rsidRPr="00933B59">
        <w:t>whole.</w:t>
      </w:r>
      <w:r w:rsidR="00EE7F38">
        <w:t xml:space="preserve"> </w:t>
      </w:r>
      <w:r w:rsidRPr="00933B59">
        <w:t>Consequently,</w:t>
      </w:r>
      <w:r w:rsidR="00EE7F38">
        <w:t xml:space="preserve"> </w:t>
      </w:r>
      <w:r w:rsidRPr="00933B59">
        <w:t>for</w:t>
      </w:r>
      <w:r w:rsidR="00EE7F38">
        <w:t xml:space="preserve"> </w:t>
      </w:r>
      <w:r w:rsidRPr="00933B59">
        <w:t>the</w:t>
      </w:r>
      <w:r w:rsidR="00EE7F38">
        <w:t xml:space="preserve"> </w:t>
      </w:r>
      <w:r w:rsidRPr="00933B59">
        <w:t>majority</w:t>
      </w:r>
      <w:r w:rsidR="00EE7F38">
        <w:t xml:space="preserve"> </w:t>
      </w:r>
      <w:r w:rsidRPr="00933B59">
        <w:t>of</w:t>
      </w:r>
      <w:r w:rsidR="00EE7F38">
        <w:t xml:space="preserve"> </w:t>
      </w:r>
      <w:r w:rsidRPr="00933B59">
        <w:t>homeless</w:t>
      </w:r>
      <w:r w:rsidR="00EE7F38">
        <w:t xml:space="preserve"> </w:t>
      </w:r>
      <w:r w:rsidRPr="00933B59">
        <w:t>people,</w:t>
      </w:r>
      <w:r w:rsidR="00EE7F38">
        <w:t xml:space="preserve"> </w:t>
      </w:r>
      <w:r w:rsidRPr="00933B59">
        <w:t>preventing</w:t>
      </w:r>
      <w:r w:rsidR="00EE7F38">
        <w:t xml:space="preserve"> </w:t>
      </w:r>
      <w:r w:rsidRPr="00933B59">
        <w:t>homelessness</w:t>
      </w:r>
      <w:r w:rsidR="00EE7F38">
        <w:t xml:space="preserve"> </w:t>
      </w:r>
      <w:r w:rsidRPr="00933B59">
        <w:t>and</w:t>
      </w:r>
      <w:r w:rsidR="00EE7F38">
        <w:t xml:space="preserve"> </w:t>
      </w:r>
      <w:r w:rsidRPr="00933B59">
        <w:t>re-housing</w:t>
      </w:r>
      <w:r w:rsidR="00EE7F38">
        <w:t xml:space="preserve"> </w:t>
      </w:r>
      <w:r w:rsidRPr="00933B59">
        <w:t>will</w:t>
      </w:r>
      <w:r w:rsidR="00EE7F38">
        <w:t xml:space="preserve"> </w:t>
      </w:r>
      <w:r w:rsidRPr="00933B59">
        <w:t>not</w:t>
      </w:r>
      <w:r w:rsidR="00EE7F38">
        <w:t xml:space="preserve"> </w:t>
      </w:r>
      <w:r w:rsidRPr="00933B59">
        <w:t>be</w:t>
      </w:r>
      <w:r w:rsidR="00EE7F38">
        <w:t xml:space="preserve"> </w:t>
      </w:r>
      <w:r w:rsidRPr="00933B59">
        <w:rPr>
          <w:lang w:eastAsia="hu-HU"/>
        </w:rPr>
        <w:t>effective</w:t>
      </w:r>
      <w:r w:rsidR="00EE7F38">
        <w:t xml:space="preserve"> </w:t>
      </w:r>
      <w:r w:rsidRPr="00933B59">
        <w:t>without</w:t>
      </w:r>
      <w:r w:rsidR="00EE7F38">
        <w:t xml:space="preserve"> </w:t>
      </w:r>
      <w:r w:rsidRPr="00933B59">
        <w:t>addressing</w:t>
      </w:r>
      <w:r w:rsidR="00EE7F38">
        <w:t xml:space="preserve"> </w:t>
      </w:r>
      <w:r w:rsidRPr="00933B59">
        <w:t>all</w:t>
      </w:r>
      <w:r w:rsidR="00EE7F38">
        <w:t xml:space="preserve"> </w:t>
      </w:r>
      <w:r w:rsidRPr="00933B59">
        <w:t>the</w:t>
      </w:r>
      <w:r w:rsidR="00EE7F38">
        <w:t xml:space="preserve"> </w:t>
      </w:r>
      <w:r w:rsidRPr="00933B59">
        <w:t>root</w:t>
      </w:r>
      <w:r w:rsidR="00EE7F38">
        <w:t xml:space="preserve"> </w:t>
      </w:r>
      <w:r w:rsidRPr="00933B59">
        <w:t>causes</w:t>
      </w:r>
      <w:r w:rsidR="00EE7F38">
        <w:t xml:space="preserve"> </w:t>
      </w:r>
      <w:r w:rsidRPr="00933B59">
        <w:t>of</w:t>
      </w:r>
      <w:r w:rsidR="00EE7F38">
        <w:t xml:space="preserve"> </w:t>
      </w:r>
      <w:r w:rsidRPr="00933B59">
        <w:t>homelessness</w:t>
      </w:r>
      <w:r w:rsidR="00EE7F38">
        <w:t xml:space="preserve"> </w:t>
      </w:r>
      <w:r w:rsidRPr="00933B59">
        <w:t>and</w:t>
      </w:r>
      <w:r w:rsidR="00EE7F38">
        <w:t xml:space="preserve"> </w:t>
      </w:r>
      <w:r w:rsidRPr="00933B59">
        <w:t>developing</w:t>
      </w:r>
      <w:r w:rsidR="00EE7F38">
        <w:t xml:space="preserve"> </w:t>
      </w:r>
      <w:r w:rsidRPr="00933B59">
        <w:t>their</w:t>
      </w:r>
      <w:r w:rsidR="00EE7F38">
        <w:t xml:space="preserve"> </w:t>
      </w:r>
      <w:r w:rsidRPr="00933B59">
        <w:t>capacity</w:t>
      </w:r>
      <w:r w:rsidR="00EE7F38">
        <w:t xml:space="preserve"> </w:t>
      </w:r>
      <w:r w:rsidRPr="00933B59">
        <w:t>to</w:t>
      </w:r>
      <w:r w:rsidR="00EE7F38">
        <w:t xml:space="preserve"> </w:t>
      </w:r>
      <w:r w:rsidRPr="00933B59">
        <w:t>live</w:t>
      </w:r>
      <w:r w:rsidR="00EE7F38">
        <w:t xml:space="preserve"> </w:t>
      </w:r>
      <w:r w:rsidRPr="00933B59">
        <w:t>independently.</w:t>
      </w:r>
      <w:r w:rsidR="00EE7F38">
        <w:t xml:space="preserve"> </w:t>
      </w:r>
      <w:r w:rsidRPr="00933B59">
        <w:t>Addressing</w:t>
      </w:r>
      <w:r w:rsidR="00EE7F38">
        <w:t xml:space="preserve"> </w:t>
      </w:r>
      <w:r w:rsidRPr="00933B59">
        <w:t>all</w:t>
      </w:r>
      <w:r w:rsidR="00EE7F38">
        <w:t xml:space="preserve"> </w:t>
      </w:r>
      <w:r w:rsidRPr="00933B59">
        <w:t>of</w:t>
      </w:r>
      <w:r w:rsidR="00EE7F38">
        <w:t xml:space="preserve"> </w:t>
      </w:r>
      <w:r w:rsidRPr="00933B59">
        <w:t>the</w:t>
      </w:r>
      <w:r w:rsidR="00EE7F38">
        <w:t xml:space="preserve"> </w:t>
      </w:r>
      <w:r w:rsidRPr="00933B59">
        <w:t>above</w:t>
      </w:r>
      <w:r w:rsidR="00EE7F38">
        <w:t xml:space="preserve"> </w:t>
      </w:r>
      <w:r w:rsidRPr="00933B59">
        <w:t>together</w:t>
      </w:r>
      <w:r w:rsidR="00EE7F38">
        <w:t xml:space="preserve"> </w:t>
      </w:r>
      <w:r w:rsidRPr="00933B59">
        <w:t>may</w:t>
      </w:r>
      <w:r w:rsidR="00EE7F38">
        <w:t xml:space="preserve"> </w:t>
      </w:r>
      <w:r w:rsidRPr="00933B59">
        <w:t>enable</w:t>
      </w:r>
      <w:r w:rsidR="00EE7F38">
        <w:t xml:space="preserve"> </w:t>
      </w:r>
      <w:r w:rsidRPr="00933B59">
        <w:t>the</w:t>
      </w:r>
      <w:r w:rsidR="00EE7F38">
        <w:t xml:space="preserve"> </w:t>
      </w:r>
      <w:r w:rsidRPr="00933B59">
        <w:t>social</w:t>
      </w:r>
      <w:r w:rsidR="00EE7F38">
        <w:t xml:space="preserve"> </w:t>
      </w:r>
      <w:r w:rsidRPr="00933B59">
        <w:t>care</w:t>
      </w:r>
      <w:r w:rsidR="00EE7F38">
        <w:t xml:space="preserve"> </w:t>
      </w:r>
      <w:r w:rsidRPr="00933B59">
        <w:t>system</w:t>
      </w:r>
      <w:r w:rsidR="00EE7F38">
        <w:t xml:space="preserve"> </w:t>
      </w:r>
      <w:r w:rsidRPr="00933B59">
        <w:t>to</w:t>
      </w:r>
      <w:r w:rsidR="00EE7F38">
        <w:t xml:space="preserve"> </w:t>
      </w:r>
      <w:r w:rsidRPr="00933B59">
        <w:t>provide</w:t>
      </w:r>
      <w:r w:rsidR="00EE7F38">
        <w:t xml:space="preserve"> </w:t>
      </w:r>
      <w:r w:rsidRPr="00933B59">
        <w:t>successful</w:t>
      </w:r>
      <w:r w:rsidR="00EE7F38">
        <w:t xml:space="preserve"> </w:t>
      </w:r>
      <w:r w:rsidRPr="00933B59">
        <w:t>social</w:t>
      </w:r>
      <w:r w:rsidR="00EE7F38">
        <w:t xml:space="preserve"> </w:t>
      </w:r>
      <w:r w:rsidRPr="00933B59">
        <w:t>support</w:t>
      </w:r>
      <w:r w:rsidR="00EE7F38">
        <w:t xml:space="preserve"> </w:t>
      </w:r>
      <w:r w:rsidRPr="00933B59">
        <w:t>to</w:t>
      </w:r>
      <w:r w:rsidR="00EE7F38">
        <w:t xml:space="preserve"> </w:t>
      </w:r>
      <w:r w:rsidRPr="00933B59">
        <w:t>homeless</w:t>
      </w:r>
      <w:r w:rsidR="00EE7F38">
        <w:t xml:space="preserve"> </w:t>
      </w:r>
      <w:r w:rsidRPr="00933B59">
        <w:t>people</w:t>
      </w:r>
      <w:r w:rsidR="00EE7F38">
        <w:t xml:space="preserve"> </w:t>
      </w:r>
      <w:r w:rsidRPr="00933B59">
        <w:t>who</w:t>
      </w:r>
      <w:r w:rsidR="00EE7F38">
        <w:t xml:space="preserve"> </w:t>
      </w:r>
      <w:r w:rsidRPr="00933B59">
        <w:t>are</w:t>
      </w:r>
      <w:r w:rsidR="00EE7F38">
        <w:t xml:space="preserve"> </w:t>
      </w:r>
      <w:r w:rsidRPr="00933B59">
        <w:t>reluctant,</w:t>
      </w:r>
      <w:r w:rsidR="00EE7F38">
        <w:t xml:space="preserve"> </w:t>
      </w:r>
      <w:r w:rsidRPr="00933B59">
        <w:t>or</w:t>
      </w:r>
      <w:r w:rsidR="00EE7F38">
        <w:t xml:space="preserve"> </w:t>
      </w:r>
      <w:r w:rsidRPr="00933B59">
        <w:t>refuse</w:t>
      </w:r>
      <w:r w:rsidR="00EE7F38">
        <w:t xml:space="preserve"> </w:t>
      </w:r>
      <w:r w:rsidRPr="00933B59">
        <w:t>to</w:t>
      </w:r>
      <w:r w:rsidR="00EE7F38">
        <w:t xml:space="preserve"> </w:t>
      </w:r>
      <w:r w:rsidRPr="00933B59">
        <w:t>seek</w:t>
      </w:r>
      <w:r w:rsidR="00EE7F38">
        <w:t xml:space="preserve"> </w:t>
      </w:r>
      <w:r w:rsidRPr="00933B59">
        <w:t>help.</w:t>
      </w:r>
    </w:p>
    <w:p w14:paraId="0D9BA6A8" w14:textId="038C3711" w:rsidR="00582FB8" w:rsidRPr="00933B59" w:rsidRDefault="00582FB8" w:rsidP="00ED2374">
      <w:pPr>
        <w:pStyle w:val="SingleTxtG"/>
      </w:pPr>
      <w:r w:rsidRPr="00933B59">
        <w:rPr>
          <w:bCs/>
          <w:iCs/>
        </w:rPr>
        <w:t>153.</w:t>
      </w:r>
      <w:r w:rsidRPr="00933B59">
        <w:rPr>
          <w:bCs/>
          <w:iCs/>
        </w:rPr>
        <w:tab/>
      </w:r>
      <w:r w:rsidRPr="00933B59">
        <w:t>The</w:t>
      </w:r>
      <w:r w:rsidR="00EE7F38">
        <w:t xml:space="preserve"> </w:t>
      </w:r>
      <w:r w:rsidRPr="00933B59">
        <w:t>funding</w:t>
      </w:r>
      <w:r w:rsidR="00EE7F38">
        <w:t xml:space="preserve"> </w:t>
      </w:r>
      <w:r w:rsidRPr="00933B59">
        <w:t>for</w:t>
      </w:r>
      <w:r w:rsidR="00EE7F38">
        <w:t xml:space="preserve"> </w:t>
      </w:r>
      <w:r w:rsidRPr="00933B59">
        <w:t>the</w:t>
      </w:r>
      <w:r w:rsidR="00EE7F38">
        <w:t xml:space="preserve"> </w:t>
      </w:r>
      <w:r w:rsidRPr="00933B59">
        <w:t>homeless</w:t>
      </w:r>
      <w:r w:rsidR="00EE7F38">
        <w:t xml:space="preserve"> </w:t>
      </w:r>
      <w:r w:rsidRPr="00933B59">
        <w:t>care</w:t>
      </w:r>
      <w:r w:rsidR="00EE7F38">
        <w:t xml:space="preserve"> </w:t>
      </w:r>
      <w:r w:rsidRPr="00933B59">
        <w:t>system</w:t>
      </w:r>
      <w:r w:rsidR="00EE7F38">
        <w:t xml:space="preserve"> </w:t>
      </w:r>
      <w:r w:rsidRPr="00933B59">
        <w:t>in</w:t>
      </w:r>
      <w:r w:rsidR="00EE7F38">
        <w:t xml:space="preserve"> </w:t>
      </w:r>
      <w:r w:rsidRPr="00933B59">
        <w:t>2010,</w:t>
      </w:r>
      <w:r w:rsidR="00EE7F38">
        <w:t xml:space="preserve"> </w:t>
      </w:r>
      <w:r w:rsidRPr="00933B59">
        <w:t>including</w:t>
      </w:r>
      <w:r w:rsidR="00EE7F38">
        <w:t xml:space="preserve"> </w:t>
      </w:r>
      <w:r w:rsidRPr="00933B59">
        <w:t>additional</w:t>
      </w:r>
      <w:r w:rsidR="00EE7F38">
        <w:t xml:space="preserve"> </w:t>
      </w:r>
      <w:r w:rsidRPr="00933B59">
        <w:t>and</w:t>
      </w:r>
      <w:r w:rsidR="00EE7F38">
        <w:t xml:space="preserve"> </w:t>
      </w:r>
      <w:r w:rsidRPr="00933B59">
        <w:t>other</w:t>
      </w:r>
      <w:r w:rsidR="00EE7F38">
        <w:t xml:space="preserve"> </w:t>
      </w:r>
      <w:r w:rsidRPr="00933B59">
        <w:t>grant</w:t>
      </w:r>
      <w:r w:rsidR="00EE7F38">
        <w:t xml:space="preserve"> </w:t>
      </w:r>
      <w:r w:rsidRPr="00933B59">
        <w:t>funding,</w:t>
      </w:r>
      <w:r w:rsidR="00EE7F38">
        <w:t xml:space="preserve"> </w:t>
      </w:r>
      <w:r w:rsidRPr="00933B59">
        <w:t>was</w:t>
      </w:r>
      <w:r w:rsidR="00EE7F38">
        <w:t xml:space="preserve"> </w:t>
      </w:r>
      <w:r w:rsidRPr="00933B59">
        <w:t>around</w:t>
      </w:r>
      <w:r w:rsidR="00EE7F38">
        <w:t xml:space="preserve"> </w:t>
      </w:r>
      <w:r w:rsidRPr="00933B59">
        <w:t>HUF</w:t>
      </w:r>
      <w:r w:rsidR="00EE7F38">
        <w:t xml:space="preserve"> </w:t>
      </w:r>
      <w:r w:rsidRPr="00933B59">
        <w:t>7.5</w:t>
      </w:r>
      <w:r w:rsidR="00EE7F38">
        <w:t xml:space="preserve"> </w:t>
      </w:r>
      <w:r w:rsidRPr="00933B59">
        <w:t>billion.</w:t>
      </w:r>
      <w:r w:rsidR="00EE7F38">
        <w:t xml:space="preserve"> </w:t>
      </w:r>
      <w:r w:rsidRPr="00933B59">
        <w:t>Due</w:t>
      </w:r>
      <w:r w:rsidR="00EE7F38">
        <w:t xml:space="preserve"> </w:t>
      </w:r>
      <w:r w:rsidRPr="00933B59">
        <w:t>to</w:t>
      </w:r>
      <w:r w:rsidR="00EE7F38">
        <w:t xml:space="preserve"> </w:t>
      </w:r>
      <w:r w:rsidRPr="00933B59">
        <w:t>changes</w:t>
      </w:r>
      <w:r w:rsidR="00EE7F38">
        <w:t xml:space="preserve"> </w:t>
      </w:r>
      <w:r w:rsidRPr="00933B59">
        <w:t>in</w:t>
      </w:r>
      <w:r w:rsidR="00EE7F38">
        <w:t xml:space="preserve"> </w:t>
      </w:r>
      <w:r w:rsidRPr="00933B59">
        <w:t>the</w:t>
      </w:r>
      <w:r w:rsidR="00EE7F38">
        <w:t xml:space="preserve"> </w:t>
      </w:r>
      <w:r w:rsidRPr="00933B59">
        <w:t>way</w:t>
      </w:r>
      <w:r w:rsidR="00EE7F38">
        <w:t xml:space="preserve"> </w:t>
      </w:r>
      <w:r w:rsidRPr="00933B59">
        <w:t>funding</w:t>
      </w:r>
      <w:r w:rsidR="00EE7F38">
        <w:t xml:space="preserve"> </w:t>
      </w:r>
      <w:r w:rsidRPr="00933B59">
        <w:t>is</w:t>
      </w:r>
      <w:r w:rsidR="00EE7F38">
        <w:t xml:space="preserve"> </w:t>
      </w:r>
      <w:r w:rsidRPr="00933B59">
        <w:t>provided</w:t>
      </w:r>
      <w:r w:rsidR="00EE7F38">
        <w:t xml:space="preserve"> </w:t>
      </w:r>
      <w:r w:rsidRPr="00933B59">
        <w:t>–</w:t>
      </w:r>
      <w:r w:rsidR="00EE7F38">
        <w:t xml:space="preserve"> </w:t>
      </w:r>
      <w:r w:rsidRPr="00933B59">
        <w:t>including</w:t>
      </w:r>
      <w:r w:rsidR="00EE7F38">
        <w:t xml:space="preserve"> </w:t>
      </w:r>
      <w:r w:rsidRPr="00933B59">
        <w:t>additional</w:t>
      </w:r>
      <w:r w:rsidR="00EE7F38">
        <w:t xml:space="preserve"> </w:t>
      </w:r>
      <w:r w:rsidRPr="00933B59">
        <w:t>funding</w:t>
      </w:r>
      <w:r w:rsidR="00EE7F38">
        <w:t xml:space="preserve"> </w:t>
      </w:r>
      <w:r w:rsidRPr="00933B59">
        <w:t>for</w:t>
      </w:r>
      <w:r w:rsidR="00EE7F38">
        <w:t xml:space="preserve"> </w:t>
      </w:r>
      <w:r w:rsidRPr="00933B59">
        <w:rPr>
          <w:lang w:eastAsia="hu-HU"/>
        </w:rPr>
        <w:t>churches</w:t>
      </w:r>
      <w:r w:rsidR="00EE7F38">
        <w:t xml:space="preserve"> </w:t>
      </w:r>
      <w:r w:rsidRPr="00933B59">
        <w:t>–,</w:t>
      </w:r>
      <w:r w:rsidR="00EE7F38">
        <w:t xml:space="preserve"> </w:t>
      </w:r>
      <w:r w:rsidRPr="00933B59">
        <w:t>it</w:t>
      </w:r>
      <w:r w:rsidR="00EE7F38">
        <w:t xml:space="preserve"> </w:t>
      </w:r>
      <w:r w:rsidRPr="00933B59">
        <w:t>is</w:t>
      </w:r>
      <w:r w:rsidR="00EE7F38">
        <w:t xml:space="preserve"> </w:t>
      </w:r>
      <w:r w:rsidRPr="00933B59">
        <w:t>difficult</w:t>
      </w:r>
      <w:r w:rsidR="00EE7F38">
        <w:t xml:space="preserve"> </w:t>
      </w:r>
      <w:r w:rsidRPr="00933B59">
        <w:t>to</w:t>
      </w:r>
      <w:r w:rsidR="00EE7F38">
        <w:t xml:space="preserve"> </w:t>
      </w:r>
      <w:r w:rsidRPr="00933B59">
        <w:t>compare</w:t>
      </w:r>
      <w:r w:rsidR="00EE7F38">
        <w:t xml:space="preserve"> </w:t>
      </w:r>
      <w:r w:rsidRPr="00933B59">
        <w:t>the</w:t>
      </w:r>
      <w:r w:rsidR="00EE7F38">
        <w:t xml:space="preserve"> </w:t>
      </w:r>
      <w:r w:rsidRPr="00933B59">
        <w:t>provision</w:t>
      </w:r>
      <w:r w:rsidR="00EE7F38">
        <w:t xml:space="preserve"> </w:t>
      </w:r>
      <w:r w:rsidRPr="00933B59">
        <w:t>of</w:t>
      </w:r>
      <w:r w:rsidR="00EE7F38">
        <w:t xml:space="preserve"> </w:t>
      </w:r>
      <w:r w:rsidRPr="00933B59">
        <w:t>funding</w:t>
      </w:r>
      <w:r w:rsidR="00EE7F38">
        <w:t xml:space="preserve"> </w:t>
      </w:r>
      <w:r w:rsidRPr="00933B59">
        <w:t>in</w:t>
      </w:r>
      <w:r w:rsidR="00EE7F38">
        <w:t xml:space="preserve"> </w:t>
      </w:r>
      <w:r w:rsidRPr="00933B59">
        <w:t>previous</w:t>
      </w:r>
      <w:r w:rsidR="00EE7F38">
        <w:t xml:space="preserve"> </w:t>
      </w:r>
      <w:r w:rsidRPr="00933B59">
        <w:t>years</w:t>
      </w:r>
      <w:r w:rsidR="00EE7F38">
        <w:t xml:space="preserve"> </w:t>
      </w:r>
      <w:r w:rsidRPr="00933B59">
        <w:t>with</w:t>
      </w:r>
      <w:r w:rsidR="00EE7F38">
        <w:t xml:space="preserve"> </w:t>
      </w:r>
      <w:r w:rsidRPr="00933B59">
        <w:t>funding</w:t>
      </w:r>
      <w:r w:rsidR="00EE7F38">
        <w:t xml:space="preserve"> </w:t>
      </w:r>
      <w:r w:rsidRPr="00933B59">
        <w:t>in</w:t>
      </w:r>
      <w:r w:rsidR="00EE7F38">
        <w:t xml:space="preserve"> </w:t>
      </w:r>
      <w:r w:rsidRPr="00933B59">
        <w:t>2021.</w:t>
      </w:r>
      <w:r w:rsidR="00EE7F38">
        <w:t xml:space="preserve"> </w:t>
      </w:r>
      <w:r w:rsidRPr="00933B59">
        <w:t>However,</w:t>
      </w:r>
      <w:r w:rsidR="00EE7F38">
        <w:t xml:space="preserve"> </w:t>
      </w:r>
      <w:r w:rsidRPr="00933B59">
        <w:t>it</w:t>
      </w:r>
      <w:r w:rsidR="00EE7F38">
        <w:t xml:space="preserve"> </w:t>
      </w:r>
      <w:r w:rsidRPr="00933B59">
        <w:t>is</w:t>
      </w:r>
      <w:r w:rsidR="00EE7F38">
        <w:t xml:space="preserve"> </w:t>
      </w:r>
      <w:r w:rsidRPr="00933B59">
        <w:t>clear</w:t>
      </w:r>
      <w:r w:rsidR="00EE7F38">
        <w:t xml:space="preserve"> </w:t>
      </w:r>
      <w:r w:rsidRPr="00933B59">
        <w:t>that</w:t>
      </w:r>
      <w:r w:rsidR="00EE7F38">
        <w:t xml:space="preserve"> </w:t>
      </w:r>
      <w:r w:rsidRPr="00933B59">
        <w:t>there</w:t>
      </w:r>
      <w:r w:rsidR="00EE7F38">
        <w:t xml:space="preserve"> </w:t>
      </w:r>
      <w:r w:rsidRPr="00933B59">
        <w:t>has</w:t>
      </w:r>
      <w:r w:rsidR="00EE7F38">
        <w:t xml:space="preserve"> </w:t>
      </w:r>
      <w:r w:rsidRPr="00933B59">
        <w:t>been</w:t>
      </w:r>
      <w:r w:rsidR="00EE7F38">
        <w:t xml:space="preserve"> </w:t>
      </w:r>
      <w:r w:rsidRPr="00933B59">
        <w:t>a</w:t>
      </w:r>
      <w:r w:rsidR="00EE7F38">
        <w:t xml:space="preserve"> </w:t>
      </w:r>
      <w:r w:rsidRPr="00933B59">
        <w:t>substantial</w:t>
      </w:r>
      <w:r w:rsidR="00EE7F38">
        <w:t xml:space="preserve"> </w:t>
      </w:r>
      <w:r w:rsidRPr="00933B59">
        <w:t>increase</w:t>
      </w:r>
      <w:r w:rsidR="00EE7F38">
        <w:t xml:space="preserve"> </w:t>
      </w:r>
      <w:r w:rsidRPr="00933B59">
        <w:t>in</w:t>
      </w:r>
      <w:r w:rsidR="00EE7F38">
        <w:t xml:space="preserve"> </w:t>
      </w:r>
      <w:r w:rsidRPr="00933B59">
        <w:t>public</w:t>
      </w:r>
      <w:r w:rsidR="00EE7F38">
        <w:t xml:space="preserve"> </w:t>
      </w:r>
      <w:r w:rsidRPr="00933B59">
        <w:t>funding</w:t>
      </w:r>
      <w:r w:rsidR="00EE7F38">
        <w:t xml:space="preserve"> </w:t>
      </w:r>
      <w:r w:rsidRPr="00933B59">
        <w:t>for</w:t>
      </w:r>
      <w:r w:rsidR="00EE7F38">
        <w:t xml:space="preserve"> </w:t>
      </w:r>
      <w:r w:rsidRPr="00933B59">
        <w:t>homeless</w:t>
      </w:r>
      <w:r w:rsidR="00EE7F38">
        <w:t xml:space="preserve"> </w:t>
      </w:r>
      <w:r w:rsidRPr="00933B59">
        <w:t>care</w:t>
      </w:r>
      <w:r w:rsidR="00EE7F38">
        <w:t xml:space="preserve"> </w:t>
      </w:r>
      <w:r w:rsidRPr="00933B59">
        <w:t>by</w:t>
      </w:r>
      <w:r w:rsidR="00EE7F38">
        <w:t xml:space="preserve"> </w:t>
      </w:r>
      <w:r w:rsidRPr="00933B59">
        <w:t>2021</w:t>
      </w:r>
      <w:r w:rsidR="00EE7F38">
        <w:t xml:space="preserve"> </w:t>
      </w:r>
      <w:r w:rsidRPr="00933B59">
        <w:t>compared</w:t>
      </w:r>
      <w:r w:rsidR="00EE7F38">
        <w:t xml:space="preserve"> </w:t>
      </w:r>
      <w:r w:rsidRPr="00933B59">
        <w:t>to</w:t>
      </w:r>
      <w:r w:rsidR="00EE7F38">
        <w:t xml:space="preserve"> </w:t>
      </w:r>
      <w:r w:rsidRPr="00933B59">
        <w:t>2010,</w:t>
      </w:r>
      <w:r w:rsidR="00EE7F38">
        <w:t xml:space="preserve"> </w:t>
      </w:r>
      <w:r w:rsidRPr="00933B59">
        <w:t>with</w:t>
      </w:r>
      <w:r w:rsidR="00EE7F38">
        <w:t xml:space="preserve"> </w:t>
      </w:r>
      <w:r w:rsidRPr="00933B59">
        <w:t>an</w:t>
      </w:r>
      <w:r w:rsidR="00EE7F38">
        <w:t xml:space="preserve"> </w:t>
      </w:r>
      <w:r w:rsidRPr="00933B59">
        <w:t>overall</w:t>
      </w:r>
      <w:r w:rsidR="00EE7F38">
        <w:t xml:space="preserve"> </w:t>
      </w:r>
      <w:r w:rsidRPr="00933B59">
        <w:t>surplus</w:t>
      </w:r>
      <w:r w:rsidR="00EE7F38">
        <w:t xml:space="preserve"> </w:t>
      </w:r>
      <w:r w:rsidRPr="00933B59">
        <w:t>of</w:t>
      </w:r>
      <w:r w:rsidR="00EE7F38">
        <w:t xml:space="preserve"> </w:t>
      </w:r>
      <w:r w:rsidRPr="00933B59">
        <w:t>around</w:t>
      </w:r>
      <w:r w:rsidR="00EE7F38">
        <w:t xml:space="preserve"> </w:t>
      </w:r>
      <w:r w:rsidRPr="00933B59">
        <w:t>HUF</w:t>
      </w:r>
      <w:r w:rsidR="00EE7F38">
        <w:t xml:space="preserve"> </w:t>
      </w:r>
      <w:r w:rsidRPr="00933B59">
        <w:t>5</w:t>
      </w:r>
      <w:r w:rsidR="00EE7F38">
        <w:t xml:space="preserve"> </w:t>
      </w:r>
      <w:r w:rsidRPr="00933B59">
        <w:t>billion.</w:t>
      </w:r>
      <w:r w:rsidR="00EE7F38">
        <w:t xml:space="preserve"> </w:t>
      </w:r>
      <w:r w:rsidRPr="00933B59">
        <w:t>This</w:t>
      </w:r>
      <w:r w:rsidR="00EE7F38">
        <w:t xml:space="preserve"> </w:t>
      </w:r>
      <w:r w:rsidRPr="00933B59">
        <w:t>represents</w:t>
      </w:r>
      <w:r w:rsidR="00EE7F38">
        <w:t xml:space="preserve"> </w:t>
      </w:r>
      <w:r w:rsidRPr="00933B59">
        <w:t>an</w:t>
      </w:r>
      <w:r w:rsidR="00EE7F38">
        <w:t xml:space="preserve"> </w:t>
      </w:r>
      <w:r w:rsidRPr="00933B59">
        <w:t>increase</w:t>
      </w:r>
      <w:r w:rsidR="00EE7F38">
        <w:t xml:space="preserve"> </w:t>
      </w:r>
      <w:r w:rsidRPr="00933B59">
        <w:t>of</w:t>
      </w:r>
      <w:r w:rsidR="00EE7F38">
        <w:t xml:space="preserve"> </w:t>
      </w:r>
      <w:r w:rsidRPr="00933B59">
        <w:t>more</w:t>
      </w:r>
      <w:r w:rsidR="00EE7F38">
        <w:t xml:space="preserve"> </w:t>
      </w:r>
      <w:r w:rsidRPr="00933B59">
        <w:t>than</w:t>
      </w:r>
      <w:r w:rsidR="00EE7F38">
        <w:t xml:space="preserve"> </w:t>
      </w:r>
      <w:r w:rsidRPr="00933B59">
        <w:t>60%</w:t>
      </w:r>
      <w:r w:rsidR="00EE7F38">
        <w:t xml:space="preserve"> </w:t>
      </w:r>
      <w:r w:rsidRPr="00933B59">
        <w:t>in</w:t>
      </w:r>
      <w:r w:rsidR="00EE7F38">
        <w:t xml:space="preserve"> </w:t>
      </w:r>
      <w:r w:rsidRPr="00933B59">
        <w:t>funding</w:t>
      </w:r>
      <w:r w:rsidR="00EE7F38">
        <w:t xml:space="preserve"> </w:t>
      </w:r>
      <w:r w:rsidRPr="00933B59">
        <w:t>over</w:t>
      </w:r>
      <w:r w:rsidR="00EE7F38">
        <w:t xml:space="preserve"> </w:t>
      </w:r>
      <w:r w:rsidRPr="00933B59">
        <w:t>11</w:t>
      </w:r>
      <w:r w:rsidR="00EE7F38">
        <w:t xml:space="preserve"> </w:t>
      </w:r>
      <w:r w:rsidRPr="00933B59">
        <w:t>years.</w:t>
      </w:r>
      <w:r w:rsidR="00EE7F38">
        <w:t xml:space="preserve"> </w:t>
      </w:r>
      <w:r w:rsidRPr="00933B59">
        <w:t>The</w:t>
      </w:r>
      <w:r w:rsidR="00EE7F38">
        <w:t xml:space="preserve"> </w:t>
      </w:r>
      <w:r w:rsidRPr="00933B59">
        <w:t>Government</w:t>
      </w:r>
      <w:r w:rsidR="00EE7F38">
        <w:t xml:space="preserve"> </w:t>
      </w:r>
      <w:r w:rsidRPr="00933B59">
        <w:t>of</w:t>
      </w:r>
      <w:r w:rsidR="00EE7F38">
        <w:t xml:space="preserve"> </w:t>
      </w:r>
      <w:r w:rsidRPr="00933B59">
        <w:t>Hungary</w:t>
      </w:r>
      <w:r w:rsidR="00EE7F38">
        <w:t xml:space="preserve"> </w:t>
      </w:r>
      <w:r w:rsidRPr="00933B59">
        <w:t>has</w:t>
      </w:r>
      <w:r w:rsidR="00EE7F38">
        <w:t xml:space="preserve"> </w:t>
      </w:r>
      <w:r w:rsidRPr="00933B59">
        <w:t>allocated</w:t>
      </w:r>
      <w:r w:rsidR="00EE7F38">
        <w:t xml:space="preserve"> </w:t>
      </w:r>
      <w:r w:rsidRPr="00933B59">
        <w:t>more</w:t>
      </w:r>
      <w:r w:rsidR="00EE7F38">
        <w:t xml:space="preserve"> </w:t>
      </w:r>
      <w:r w:rsidRPr="00933B59">
        <w:t>than</w:t>
      </w:r>
      <w:r w:rsidR="00EE7F38">
        <w:t xml:space="preserve"> </w:t>
      </w:r>
      <w:r w:rsidRPr="00933B59">
        <w:t>HUF</w:t>
      </w:r>
      <w:r w:rsidR="00EE7F38">
        <w:t xml:space="preserve"> </w:t>
      </w:r>
      <w:r w:rsidRPr="00933B59">
        <w:t>12.5</w:t>
      </w:r>
      <w:r w:rsidR="00EE7F38">
        <w:t xml:space="preserve"> </w:t>
      </w:r>
      <w:r w:rsidRPr="00933B59">
        <w:t>billion</w:t>
      </w:r>
      <w:r w:rsidR="00EE7F38">
        <w:t xml:space="preserve"> </w:t>
      </w:r>
      <w:r w:rsidRPr="00933B59">
        <w:t>nationwide</w:t>
      </w:r>
      <w:r w:rsidR="00EE7F38">
        <w:t xml:space="preserve"> </w:t>
      </w:r>
      <w:r w:rsidRPr="00933B59">
        <w:t>for</w:t>
      </w:r>
      <w:r w:rsidR="00EE7F38">
        <w:t xml:space="preserve"> </w:t>
      </w:r>
      <w:r w:rsidRPr="00933B59">
        <w:t>the</w:t>
      </w:r>
      <w:r w:rsidR="00EE7F38">
        <w:t xml:space="preserve"> </w:t>
      </w:r>
      <w:r w:rsidRPr="00933B59">
        <w:t>operation</w:t>
      </w:r>
      <w:r w:rsidR="00EE7F38">
        <w:t xml:space="preserve"> </w:t>
      </w:r>
      <w:r w:rsidRPr="00933B59">
        <w:t>of</w:t>
      </w:r>
      <w:r w:rsidR="00EE7F38">
        <w:t xml:space="preserve"> </w:t>
      </w:r>
      <w:r w:rsidRPr="00933B59">
        <w:t>the</w:t>
      </w:r>
      <w:r w:rsidR="00EE7F38">
        <w:t xml:space="preserve"> </w:t>
      </w:r>
      <w:r w:rsidRPr="00933B59">
        <w:t>homeless</w:t>
      </w:r>
      <w:r w:rsidR="00EE7F38">
        <w:t xml:space="preserve"> </w:t>
      </w:r>
      <w:r w:rsidRPr="00933B59">
        <w:t>care</w:t>
      </w:r>
      <w:r w:rsidR="00EE7F38">
        <w:t xml:space="preserve"> </w:t>
      </w:r>
      <w:r w:rsidRPr="00933B59">
        <w:t>system</w:t>
      </w:r>
      <w:r w:rsidR="00EE7F38">
        <w:t xml:space="preserve"> </w:t>
      </w:r>
      <w:r w:rsidRPr="00933B59">
        <w:t>in</w:t>
      </w:r>
      <w:r w:rsidR="00EE7F38">
        <w:t xml:space="preserve"> </w:t>
      </w:r>
      <w:r w:rsidRPr="00933B59">
        <w:t>2021</w:t>
      </w:r>
      <w:r w:rsidR="00EE7F38">
        <w:t xml:space="preserve"> </w:t>
      </w:r>
      <w:r w:rsidR="00F67060">
        <w:t>–</w:t>
      </w:r>
      <w:r w:rsidR="00EE7F38">
        <w:t xml:space="preserve"> </w:t>
      </w:r>
      <w:r w:rsidRPr="00933B59">
        <w:t>which</w:t>
      </w:r>
      <w:r w:rsidR="00EE7F38">
        <w:t xml:space="preserve"> </w:t>
      </w:r>
      <w:r w:rsidRPr="00933B59">
        <w:t>will</w:t>
      </w:r>
      <w:r w:rsidR="00EE7F38">
        <w:t xml:space="preserve"> </w:t>
      </w:r>
      <w:r w:rsidRPr="00933B59">
        <w:t>continue</w:t>
      </w:r>
      <w:r w:rsidR="00EE7F38">
        <w:t xml:space="preserve"> </w:t>
      </w:r>
      <w:r w:rsidRPr="00933B59">
        <w:t>to</w:t>
      </w:r>
      <w:r w:rsidR="00EE7F38">
        <w:t xml:space="preserve"> </w:t>
      </w:r>
      <w:r w:rsidRPr="00933B59">
        <w:t>be</w:t>
      </w:r>
      <w:r w:rsidR="00EE7F38">
        <w:t xml:space="preserve"> </w:t>
      </w:r>
      <w:r w:rsidRPr="00933B59">
        <w:t>available</w:t>
      </w:r>
      <w:r w:rsidR="00EE7F38">
        <w:t xml:space="preserve"> </w:t>
      </w:r>
      <w:r w:rsidRPr="00933B59">
        <w:t>in</w:t>
      </w:r>
      <w:r w:rsidR="00EE7F38">
        <w:t xml:space="preserve"> </w:t>
      </w:r>
      <w:r w:rsidRPr="00933B59">
        <w:t>the</w:t>
      </w:r>
      <w:r w:rsidR="00EE7F38">
        <w:t xml:space="preserve"> </w:t>
      </w:r>
      <w:r w:rsidRPr="00933B59">
        <w:t>future.</w:t>
      </w:r>
      <w:r w:rsidR="00EE7F38">
        <w:t xml:space="preserve"> </w:t>
      </w:r>
      <w:r w:rsidRPr="00933B59">
        <w:rPr>
          <w:color w:val="000000"/>
        </w:rPr>
        <w:t>In</w:t>
      </w:r>
      <w:r w:rsidR="00EE7F38">
        <w:rPr>
          <w:color w:val="000000"/>
        </w:rPr>
        <w:t xml:space="preserve"> </w:t>
      </w:r>
      <w:r w:rsidRPr="00933B59">
        <w:rPr>
          <w:color w:val="000000"/>
        </w:rPr>
        <w:t>2021,</w:t>
      </w:r>
      <w:r w:rsidR="00EE7F38">
        <w:rPr>
          <w:color w:val="000000"/>
        </w:rPr>
        <w:t xml:space="preserve"> </w:t>
      </w:r>
      <w:r w:rsidRPr="00933B59">
        <w:rPr>
          <w:color w:val="000000"/>
        </w:rPr>
        <w:t>institutions</w:t>
      </w:r>
      <w:r w:rsidR="00EE7F38">
        <w:rPr>
          <w:color w:val="000000"/>
        </w:rPr>
        <w:t xml:space="preserve"> </w:t>
      </w:r>
      <w:r w:rsidRPr="00933B59">
        <w:rPr>
          <w:color w:val="000000"/>
        </w:rPr>
        <w:t>serving</w:t>
      </w:r>
      <w:r w:rsidR="00EE7F38">
        <w:rPr>
          <w:color w:val="000000"/>
        </w:rPr>
        <w:t xml:space="preserve"> </w:t>
      </w:r>
      <w:r w:rsidRPr="00933B59">
        <w:rPr>
          <w:color w:val="000000"/>
        </w:rPr>
        <w:t>homeless</w:t>
      </w:r>
      <w:r w:rsidR="00EE7F38">
        <w:rPr>
          <w:color w:val="000000"/>
        </w:rPr>
        <w:t xml:space="preserve"> </w:t>
      </w:r>
      <w:r w:rsidRPr="00933B59">
        <w:rPr>
          <w:color w:val="000000"/>
        </w:rPr>
        <w:t>people</w:t>
      </w:r>
      <w:r w:rsidR="00EE7F38">
        <w:rPr>
          <w:color w:val="000000"/>
        </w:rPr>
        <w:t xml:space="preserve"> </w:t>
      </w:r>
      <w:r w:rsidRPr="00933B59">
        <w:rPr>
          <w:color w:val="000000"/>
        </w:rPr>
        <w:t>could</w:t>
      </w:r>
      <w:r w:rsidR="00EE7F38">
        <w:rPr>
          <w:color w:val="000000"/>
        </w:rPr>
        <w:t xml:space="preserve"> </w:t>
      </w:r>
      <w:r w:rsidRPr="00933B59">
        <w:rPr>
          <w:color w:val="000000"/>
        </w:rPr>
        <w:t>receive</w:t>
      </w:r>
      <w:r w:rsidR="00EE7F38">
        <w:rPr>
          <w:color w:val="000000"/>
        </w:rPr>
        <w:t xml:space="preserve"> </w:t>
      </w:r>
      <w:r w:rsidRPr="00933B59">
        <w:rPr>
          <w:color w:val="000000"/>
        </w:rPr>
        <w:t>a</w:t>
      </w:r>
      <w:r w:rsidR="00EE7F38">
        <w:rPr>
          <w:color w:val="000000"/>
        </w:rPr>
        <w:t xml:space="preserve"> </w:t>
      </w:r>
      <w:r w:rsidRPr="00933B59">
        <w:rPr>
          <w:color w:val="000000"/>
        </w:rPr>
        <w:t>total</w:t>
      </w:r>
      <w:r w:rsidR="00EE7F38">
        <w:rPr>
          <w:color w:val="000000"/>
        </w:rPr>
        <w:t xml:space="preserve"> </w:t>
      </w:r>
      <w:r w:rsidRPr="00933B59">
        <w:rPr>
          <w:color w:val="000000"/>
        </w:rPr>
        <w:t>of</w:t>
      </w:r>
      <w:r w:rsidR="00EE7F38">
        <w:rPr>
          <w:color w:val="000000"/>
        </w:rPr>
        <w:t xml:space="preserve"> </w:t>
      </w:r>
      <w:r w:rsidRPr="00933B59">
        <w:rPr>
          <w:color w:val="000000"/>
        </w:rPr>
        <w:t>more</w:t>
      </w:r>
      <w:r w:rsidR="00EE7F38">
        <w:rPr>
          <w:color w:val="000000"/>
        </w:rPr>
        <w:t xml:space="preserve"> </w:t>
      </w:r>
      <w:r w:rsidRPr="00933B59">
        <w:rPr>
          <w:color w:val="000000"/>
        </w:rPr>
        <w:t>than</w:t>
      </w:r>
      <w:r w:rsidR="00EE7F38">
        <w:rPr>
          <w:color w:val="000000"/>
        </w:rPr>
        <w:t xml:space="preserve"> </w:t>
      </w:r>
      <w:r w:rsidRPr="00933B59">
        <w:rPr>
          <w:color w:val="000000"/>
        </w:rPr>
        <w:t>HUF</w:t>
      </w:r>
      <w:r w:rsidR="00EE7F38">
        <w:rPr>
          <w:color w:val="000000"/>
        </w:rPr>
        <w:t xml:space="preserve"> </w:t>
      </w:r>
      <w:r w:rsidRPr="00933B59">
        <w:rPr>
          <w:color w:val="000000"/>
        </w:rPr>
        <w:t>681</w:t>
      </w:r>
      <w:r w:rsidR="00EE7F38">
        <w:rPr>
          <w:color w:val="000000"/>
        </w:rPr>
        <w:t xml:space="preserve"> </w:t>
      </w:r>
      <w:r w:rsidRPr="00933B59">
        <w:rPr>
          <w:color w:val="000000"/>
        </w:rPr>
        <w:t>million</w:t>
      </w:r>
      <w:r w:rsidR="00EE7F38">
        <w:rPr>
          <w:color w:val="000000"/>
        </w:rPr>
        <w:t xml:space="preserve"> </w:t>
      </w:r>
      <w:r w:rsidRPr="00933B59">
        <w:rPr>
          <w:color w:val="000000"/>
        </w:rPr>
        <w:t>in</w:t>
      </w:r>
      <w:r w:rsidR="00EE7F38">
        <w:rPr>
          <w:color w:val="000000"/>
        </w:rPr>
        <w:t xml:space="preserve"> </w:t>
      </w:r>
      <w:r w:rsidRPr="00933B59">
        <w:rPr>
          <w:color w:val="000000"/>
        </w:rPr>
        <w:t>grants.</w:t>
      </w:r>
    </w:p>
    <w:p w14:paraId="27553301" w14:textId="201604E7" w:rsidR="00582FB8" w:rsidRPr="00933B59" w:rsidRDefault="00582FB8" w:rsidP="00ED2374">
      <w:pPr>
        <w:pStyle w:val="SingleTxtG"/>
      </w:pPr>
      <w:r w:rsidRPr="00933B59">
        <w:rPr>
          <w:bCs/>
          <w:iCs/>
        </w:rPr>
        <w:t>154.</w:t>
      </w:r>
      <w:r w:rsidRPr="00933B59">
        <w:rPr>
          <w:bCs/>
          <w:iCs/>
        </w:rPr>
        <w:tab/>
      </w:r>
      <w:r w:rsidRPr="00933B59">
        <w:rPr>
          <w:color w:val="000000"/>
        </w:rPr>
        <w:t>This</w:t>
      </w:r>
      <w:r w:rsidR="00EE7F38">
        <w:rPr>
          <w:color w:val="000000"/>
        </w:rPr>
        <w:t xml:space="preserve"> </w:t>
      </w:r>
      <w:r w:rsidRPr="00933B59">
        <w:rPr>
          <w:color w:val="000000"/>
        </w:rPr>
        <w:t>demonstrates</w:t>
      </w:r>
      <w:r w:rsidR="00EE7F38">
        <w:rPr>
          <w:color w:val="000000"/>
        </w:rPr>
        <w:t xml:space="preserve"> </w:t>
      </w:r>
      <w:r w:rsidRPr="00933B59">
        <w:rPr>
          <w:color w:val="000000"/>
        </w:rPr>
        <w:t>that</w:t>
      </w:r>
      <w:r w:rsidR="00EE7F38">
        <w:rPr>
          <w:color w:val="000000"/>
        </w:rPr>
        <w:t xml:space="preserve"> </w:t>
      </w:r>
      <w:r w:rsidRPr="00933B59">
        <w:rPr>
          <w:color w:val="000000"/>
        </w:rPr>
        <w:t>the</w:t>
      </w:r>
      <w:r w:rsidR="00EE7F38">
        <w:rPr>
          <w:color w:val="000000"/>
        </w:rPr>
        <w:t xml:space="preserve"> </w:t>
      </w:r>
      <w:r w:rsidRPr="00933B59">
        <w:rPr>
          <w:color w:val="000000"/>
        </w:rPr>
        <w:t>Government</w:t>
      </w:r>
      <w:r w:rsidR="00747F7E">
        <w:rPr>
          <w:color w:val="000000"/>
        </w:rPr>
        <w:t>’</w:t>
      </w:r>
      <w:r w:rsidRPr="00933B59">
        <w:rPr>
          <w:color w:val="000000"/>
        </w:rPr>
        <w:t>s</w:t>
      </w:r>
      <w:r w:rsidR="00EE7F38">
        <w:rPr>
          <w:color w:val="000000"/>
        </w:rPr>
        <w:t xml:space="preserve"> </w:t>
      </w:r>
      <w:r w:rsidRPr="00933B59">
        <w:rPr>
          <w:color w:val="000000"/>
        </w:rPr>
        <w:t>plans</w:t>
      </w:r>
      <w:r w:rsidR="00EE7F38">
        <w:rPr>
          <w:color w:val="000000"/>
        </w:rPr>
        <w:t xml:space="preserve"> </w:t>
      </w:r>
      <w:r w:rsidRPr="00933B59">
        <w:rPr>
          <w:color w:val="000000"/>
        </w:rPr>
        <w:t>and</w:t>
      </w:r>
      <w:r w:rsidR="00EE7F38">
        <w:rPr>
          <w:color w:val="000000"/>
        </w:rPr>
        <w:t xml:space="preserve"> </w:t>
      </w:r>
      <w:r w:rsidRPr="00933B59">
        <w:rPr>
          <w:color w:val="000000"/>
        </w:rPr>
        <w:t>measures</w:t>
      </w:r>
      <w:r w:rsidR="00EE7F38">
        <w:rPr>
          <w:color w:val="000000"/>
        </w:rPr>
        <w:t xml:space="preserve"> </w:t>
      </w:r>
      <w:r w:rsidRPr="00933B59">
        <w:rPr>
          <w:color w:val="000000"/>
        </w:rPr>
        <w:t>for</w:t>
      </w:r>
      <w:r w:rsidR="00EE7F38">
        <w:rPr>
          <w:color w:val="000000"/>
        </w:rPr>
        <w:t xml:space="preserve"> </w:t>
      </w:r>
      <w:r w:rsidRPr="00933B59">
        <w:rPr>
          <w:color w:val="000000"/>
        </w:rPr>
        <w:t>the</w:t>
      </w:r>
      <w:r w:rsidR="00EE7F38">
        <w:rPr>
          <w:color w:val="000000"/>
        </w:rPr>
        <w:t xml:space="preserve"> </w:t>
      </w:r>
      <w:r w:rsidRPr="00933B59">
        <w:rPr>
          <w:color w:val="000000"/>
        </w:rPr>
        <w:t>homeless</w:t>
      </w:r>
      <w:r w:rsidR="00EE7F38">
        <w:rPr>
          <w:color w:val="000000"/>
        </w:rPr>
        <w:t xml:space="preserve"> </w:t>
      </w:r>
      <w:r w:rsidRPr="00933B59">
        <w:rPr>
          <w:color w:val="000000"/>
        </w:rPr>
        <w:t>go</w:t>
      </w:r>
      <w:r w:rsidR="00EE7F38">
        <w:rPr>
          <w:color w:val="000000"/>
        </w:rPr>
        <w:t xml:space="preserve"> </w:t>
      </w:r>
      <w:r w:rsidRPr="00933B59">
        <w:rPr>
          <w:color w:val="000000"/>
        </w:rPr>
        <w:t>beyond</w:t>
      </w:r>
      <w:r w:rsidR="00EE7F38">
        <w:rPr>
          <w:color w:val="000000"/>
        </w:rPr>
        <w:t xml:space="preserve"> </w:t>
      </w:r>
      <w:r w:rsidRPr="00933B59">
        <w:rPr>
          <w:color w:val="000000"/>
        </w:rPr>
        <w:t>providing</w:t>
      </w:r>
      <w:r w:rsidR="00EE7F38">
        <w:rPr>
          <w:color w:val="000000"/>
        </w:rPr>
        <w:t xml:space="preserve"> </w:t>
      </w:r>
      <w:r w:rsidRPr="00933B59">
        <w:rPr>
          <w:color w:val="000000"/>
        </w:rPr>
        <w:t>basic</w:t>
      </w:r>
      <w:r w:rsidR="00EE7F38">
        <w:rPr>
          <w:color w:val="000000"/>
        </w:rPr>
        <w:t xml:space="preserve"> </w:t>
      </w:r>
      <w:r w:rsidRPr="00933B59">
        <w:rPr>
          <w:color w:val="000000"/>
        </w:rPr>
        <w:t>living</w:t>
      </w:r>
      <w:r w:rsidR="00EE7F38">
        <w:rPr>
          <w:color w:val="000000"/>
        </w:rPr>
        <w:t xml:space="preserve"> </w:t>
      </w:r>
      <w:r w:rsidRPr="00933B59">
        <w:rPr>
          <w:color w:val="000000"/>
        </w:rPr>
        <w:t>conditions.</w:t>
      </w:r>
      <w:r w:rsidR="00EE7F38">
        <w:rPr>
          <w:color w:val="000000"/>
        </w:rPr>
        <w:t xml:space="preserve"> </w:t>
      </w:r>
      <w:r w:rsidRPr="00933B59">
        <w:rPr>
          <w:color w:val="000000"/>
        </w:rPr>
        <w:t>An</w:t>
      </w:r>
      <w:r w:rsidR="00EE7F38">
        <w:rPr>
          <w:color w:val="000000"/>
        </w:rPr>
        <w:t xml:space="preserve"> </w:t>
      </w:r>
      <w:r w:rsidRPr="00933B59">
        <w:rPr>
          <w:color w:val="000000"/>
        </w:rPr>
        <w:t>important</w:t>
      </w:r>
      <w:r w:rsidR="00EE7F38">
        <w:rPr>
          <w:color w:val="000000"/>
        </w:rPr>
        <w:t xml:space="preserve"> </w:t>
      </w:r>
      <w:r w:rsidRPr="00933B59">
        <w:rPr>
          <w:color w:val="000000"/>
        </w:rPr>
        <w:t>element</w:t>
      </w:r>
      <w:r w:rsidR="00EE7F38">
        <w:rPr>
          <w:color w:val="000000"/>
        </w:rPr>
        <w:t xml:space="preserve"> </w:t>
      </w:r>
      <w:r w:rsidRPr="00933B59">
        <w:rPr>
          <w:color w:val="000000"/>
        </w:rPr>
        <w:t>is</w:t>
      </w:r>
      <w:r w:rsidR="00EE7F38">
        <w:rPr>
          <w:color w:val="000000"/>
        </w:rPr>
        <w:t xml:space="preserve"> </w:t>
      </w:r>
      <w:r w:rsidRPr="00933B59">
        <w:rPr>
          <w:color w:val="000000"/>
        </w:rPr>
        <w:t>that</w:t>
      </w:r>
      <w:r w:rsidR="00EE7F38">
        <w:rPr>
          <w:color w:val="000000"/>
        </w:rPr>
        <w:t xml:space="preserve"> </w:t>
      </w:r>
      <w:r w:rsidRPr="00933B59">
        <w:rPr>
          <w:color w:val="000000"/>
        </w:rPr>
        <w:t>all</w:t>
      </w:r>
      <w:r w:rsidR="00EE7F38">
        <w:rPr>
          <w:color w:val="000000"/>
        </w:rPr>
        <w:t xml:space="preserve"> </w:t>
      </w:r>
      <w:r w:rsidRPr="00933B59">
        <w:rPr>
          <w:color w:val="000000"/>
        </w:rPr>
        <w:t>homeless</w:t>
      </w:r>
      <w:r w:rsidR="00EE7F38">
        <w:rPr>
          <w:color w:val="000000"/>
        </w:rPr>
        <w:t xml:space="preserve"> </w:t>
      </w:r>
      <w:r w:rsidRPr="00933B59">
        <w:rPr>
          <w:color w:val="000000"/>
        </w:rPr>
        <w:t>people</w:t>
      </w:r>
      <w:r w:rsidR="00EE7F38">
        <w:rPr>
          <w:color w:val="000000"/>
        </w:rPr>
        <w:t xml:space="preserve"> </w:t>
      </w:r>
      <w:r w:rsidRPr="00933B59">
        <w:rPr>
          <w:color w:val="000000"/>
        </w:rPr>
        <w:t>should</w:t>
      </w:r>
      <w:r w:rsidR="00EE7F38">
        <w:rPr>
          <w:color w:val="000000"/>
        </w:rPr>
        <w:t xml:space="preserve"> </w:t>
      </w:r>
      <w:r w:rsidRPr="00933B59">
        <w:rPr>
          <w:color w:val="000000"/>
        </w:rPr>
        <w:t>have</w:t>
      </w:r>
      <w:r w:rsidR="00EE7F38">
        <w:rPr>
          <w:color w:val="000000"/>
        </w:rPr>
        <w:t xml:space="preserve"> </w:t>
      </w:r>
      <w:r w:rsidRPr="00933B59">
        <w:rPr>
          <w:color w:val="000000"/>
        </w:rPr>
        <w:t>access</w:t>
      </w:r>
      <w:r w:rsidR="00EE7F38">
        <w:rPr>
          <w:color w:val="000000"/>
        </w:rPr>
        <w:t xml:space="preserve"> </w:t>
      </w:r>
      <w:r w:rsidRPr="00933B59">
        <w:rPr>
          <w:color w:val="000000"/>
        </w:rPr>
        <w:t>to</w:t>
      </w:r>
      <w:r w:rsidR="00EE7F38">
        <w:rPr>
          <w:color w:val="000000"/>
        </w:rPr>
        <w:t xml:space="preserve"> </w:t>
      </w:r>
      <w:r w:rsidRPr="00933B59">
        <w:rPr>
          <w:color w:val="000000"/>
        </w:rPr>
        <w:t>services</w:t>
      </w:r>
      <w:r w:rsidR="00EE7F38">
        <w:rPr>
          <w:color w:val="000000"/>
        </w:rPr>
        <w:t xml:space="preserve"> </w:t>
      </w:r>
      <w:r w:rsidRPr="00933B59">
        <w:rPr>
          <w:color w:val="000000"/>
        </w:rPr>
        <w:t>and</w:t>
      </w:r>
      <w:r w:rsidR="00EE7F38">
        <w:rPr>
          <w:color w:val="000000"/>
        </w:rPr>
        <w:t xml:space="preserve"> </w:t>
      </w:r>
      <w:r w:rsidRPr="00933B59">
        <w:rPr>
          <w:color w:val="000000"/>
        </w:rPr>
        <w:t>that</w:t>
      </w:r>
      <w:r w:rsidR="00EE7F38">
        <w:rPr>
          <w:color w:val="000000"/>
        </w:rPr>
        <w:t xml:space="preserve"> </w:t>
      </w:r>
      <w:r w:rsidRPr="00933B59">
        <w:rPr>
          <w:color w:val="000000"/>
        </w:rPr>
        <w:t>no</w:t>
      </w:r>
      <w:r w:rsidR="00EE7F38">
        <w:rPr>
          <w:color w:val="000000"/>
        </w:rPr>
        <w:t xml:space="preserve"> </w:t>
      </w:r>
      <w:r w:rsidRPr="00933B59">
        <w:rPr>
          <w:color w:val="000000"/>
        </w:rPr>
        <w:t>one</w:t>
      </w:r>
      <w:r w:rsidR="00EE7F38">
        <w:rPr>
          <w:color w:val="000000"/>
        </w:rPr>
        <w:t xml:space="preserve"> </w:t>
      </w:r>
      <w:r w:rsidRPr="00933B59">
        <w:rPr>
          <w:color w:val="000000"/>
        </w:rPr>
        <w:t>should</w:t>
      </w:r>
      <w:r w:rsidR="00EE7F38">
        <w:rPr>
          <w:color w:val="000000"/>
        </w:rPr>
        <w:t xml:space="preserve"> </w:t>
      </w:r>
      <w:r w:rsidRPr="00933B59">
        <w:rPr>
          <w:color w:val="000000"/>
        </w:rPr>
        <w:t>be</w:t>
      </w:r>
      <w:r w:rsidR="00EE7F38">
        <w:rPr>
          <w:color w:val="000000"/>
        </w:rPr>
        <w:t xml:space="preserve"> </w:t>
      </w:r>
      <w:r w:rsidRPr="00933B59">
        <w:rPr>
          <w:color w:val="000000"/>
        </w:rPr>
        <w:t>forced</w:t>
      </w:r>
      <w:r w:rsidR="00EE7F38">
        <w:rPr>
          <w:color w:val="000000"/>
        </w:rPr>
        <w:t xml:space="preserve"> </w:t>
      </w:r>
      <w:r w:rsidRPr="00933B59">
        <w:rPr>
          <w:color w:val="000000"/>
        </w:rPr>
        <w:t>to</w:t>
      </w:r>
      <w:r w:rsidR="00EE7F38">
        <w:rPr>
          <w:color w:val="000000"/>
        </w:rPr>
        <w:t xml:space="preserve"> </w:t>
      </w:r>
      <w:r w:rsidRPr="00933B59">
        <w:rPr>
          <w:color w:val="000000"/>
        </w:rPr>
        <w:t>spend</w:t>
      </w:r>
      <w:r w:rsidR="00EE7F38">
        <w:rPr>
          <w:color w:val="000000"/>
        </w:rPr>
        <w:t xml:space="preserve"> </w:t>
      </w:r>
      <w:r w:rsidRPr="00933B59">
        <w:rPr>
          <w:color w:val="000000"/>
        </w:rPr>
        <w:t>the</w:t>
      </w:r>
      <w:r w:rsidR="00EE7F38">
        <w:rPr>
          <w:color w:val="000000"/>
        </w:rPr>
        <w:t xml:space="preserve"> </w:t>
      </w:r>
      <w:r w:rsidRPr="00933B59">
        <w:rPr>
          <w:color w:val="000000"/>
        </w:rPr>
        <w:t>night</w:t>
      </w:r>
      <w:r w:rsidR="00EE7F38">
        <w:rPr>
          <w:color w:val="000000"/>
        </w:rPr>
        <w:t xml:space="preserve"> </w:t>
      </w:r>
      <w:r w:rsidRPr="00933B59">
        <w:rPr>
          <w:color w:val="000000"/>
        </w:rPr>
        <w:t>in</w:t>
      </w:r>
      <w:r w:rsidR="00EE7F38">
        <w:rPr>
          <w:color w:val="000000"/>
        </w:rPr>
        <w:t xml:space="preserve"> </w:t>
      </w:r>
      <w:r w:rsidRPr="00933B59">
        <w:rPr>
          <w:color w:val="000000"/>
        </w:rPr>
        <w:t>public</w:t>
      </w:r>
      <w:r w:rsidR="00EE7F38">
        <w:rPr>
          <w:color w:val="000000"/>
        </w:rPr>
        <w:t xml:space="preserve"> </w:t>
      </w:r>
      <w:r w:rsidRPr="00933B59">
        <w:rPr>
          <w:color w:val="000000"/>
        </w:rPr>
        <w:t>spaces.</w:t>
      </w:r>
      <w:r w:rsidR="00EE7F38">
        <w:rPr>
          <w:color w:val="000000"/>
        </w:rPr>
        <w:t xml:space="preserve"> </w:t>
      </w:r>
      <w:r w:rsidRPr="00933B59">
        <w:rPr>
          <w:color w:val="000000"/>
        </w:rPr>
        <w:t>To</w:t>
      </w:r>
      <w:r w:rsidR="00EE7F38">
        <w:rPr>
          <w:color w:val="000000"/>
        </w:rPr>
        <w:t xml:space="preserve"> </w:t>
      </w:r>
      <w:r w:rsidRPr="00933B59">
        <w:rPr>
          <w:color w:val="000000"/>
        </w:rPr>
        <w:t>achieve</w:t>
      </w:r>
      <w:r w:rsidR="00EE7F38">
        <w:rPr>
          <w:color w:val="000000"/>
        </w:rPr>
        <w:t xml:space="preserve"> </w:t>
      </w:r>
      <w:r w:rsidRPr="00933B59">
        <w:rPr>
          <w:color w:val="000000"/>
        </w:rPr>
        <w:t>this</w:t>
      </w:r>
      <w:r w:rsidR="00EE7F38">
        <w:rPr>
          <w:color w:val="000000"/>
        </w:rPr>
        <w:t xml:space="preserve"> </w:t>
      </w:r>
      <w:r w:rsidRPr="00933B59">
        <w:rPr>
          <w:color w:val="000000"/>
        </w:rPr>
        <w:t>goal,</w:t>
      </w:r>
      <w:r w:rsidR="00EE7F38">
        <w:rPr>
          <w:color w:val="000000"/>
        </w:rPr>
        <w:t xml:space="preserve"> </w:t>
      </w:r>
      <w:r w:rsidRPr="00933B59">
        <w:rPr>
          <w:color w:val="000000"/>
        </w:rPr>
        <w:t>the</w:t>
      </w:r>
      <w:r w:rsidR="00EE7F38">
        <w:rPr>
          <w:color w:val="000000"/>
        </w:rPr>
        <w:t xml:space="preserve"> </w:t>
      </w:r>
      <w:r w:rsidRPr="00933B59">
        <w:rPr>
          <w:color w:val="000000"/>
        </w:rPr>
        <w:t>Government</w:t>
      </w:r>
      <w:r w:rsidR="00EE7F38">
        <w:rPr>
          <w:color w:val="000000"/>
        </w:rPr>
        <w:t xml:space="preserve"> </w:t>
      </w:r>
      <w:r w:rsidRPr="00933B59">
        <w:rPr>
          <w:color w:val="000000"/>
        </w:rPr>
        <w:t>has</w:t>
      </w:r>
      <w:r w:rsidR="00EE7F38">
        <w:rPr>
          <w:color w:val="000000"/>
        </w:rPr>
        <w:t xml:space="preserve"> </w:t>
      </w:r>
      <w:r w:rsidRPr="00933B59">
        <w:rPr>
          <w:color w:val="000000"/>
        </w:rPr>
        <w:t>taken</w:t>
      </w:r>
      <w:r w:rsidR="00EE7F38">
        <w:rPr>
          <w:color w:val="000000"/>
        </w:rPr>
        <w:t xml:space="preserve"> </w:t>
      </w:r>
      <w:r w:rsidRPr="00933B59">
        <w:rPr>
          <w:color w:val="000000"/>
        </w:rPr>
        <w:t>complex</w:t>
      </w:r>
      <w:r w:rsidR="00EE7F38">
        <w:rPr>
          <w:color w:val="000000"/>
        </w:rPr>
        <w:t xml:space="preserve"> </w:t>
      </w:r>
      <w:r w:rsidRPr="00933B59">
        <w:rPr>
          <w:color w:val="000000"/>
        </w:rPr>
        <w:t>measures</w:t>
      </w:r>
      <w:r w:rsidR="00EE7F38">
        <w:rPr>
          <w:color w:val="000000"/>
        </w:rPr>
        <w:t xml:space="preserve"> </w:t>
      </w:r>
      <w:r w:rsidRPr="00933B59">
        <w:rPr>
          <w:color w:val="000000"/>
        </w:rPr>
        <w:t>in</w:t>
      </w:r>
      <w:r w:rsidR="00EE7F38">
        <w:rPr>
          <w:color w:val="000000"/>
        </w:rPr>
        <w:t xml:space="preserve"> </w:t>
      </w:r>
      <w:r w:rsidRPr="00933B59">
        <w:rPr>
          <w:color w:val="000000"/>
        </w:rPr>
        <w:t>recent</w:t>
      </w:r>
      <w:r w:rsidR="00EE7F38">
        <w:rPr>
          <w:color w:val="000000"/>
        </w:rPr>
        <w:t xml:space="preserve"> </w:t>
      </w:r>
      <w:r w:rsidRPr="00933B59">
        <w:rPr>
          <w:color w:val="000000"/>
        </w:rPr>
        <w:t>times.</w:t>
      </w:r>
    </w:p>
    <w:p w14:paraId="0A927B24" w14:textId="271ADAFD" w:rsidR="00582FB8" w:rsidRPr="00933B59" w:rsidRDefault="00582FB8" w:rsidP="00ED2374">
      <w:pPr>
        <w:pStyle w:val="SingleTxtG"/>
        <w:rPr>
          <w:i/>
        </w:rPr>
      </w:pPr>
      <w:r w:rsidRPr="00933B59">
        <w:rPr>
          <w:bCs/>
          <w:iCs/>
        </w:rPr>
        <w:t>155.</w:t>
      </w:r>
      <w:r w:rsidRPr="00933B59">
        <w:rPr>
          <w:bCs/>
          <w:iCs/>
        </w:rPr>
        <w:tab/>
      </w:r>
      <w:r w:rsidRPr="00933B59">
        <w:rPr>
          <w:i/>
        </w:rPr>
        <w:t>Concerning</w:t>
      </w:r>
      <w:r w:rsidR="00EE7F38">
        <w:rPr>
          <w:i/>
        </w:rPr>
        <w:t xml:space="preserve"> </w:t>
      </w:r>
      <w:r w:rsidRPr="00933B59">
        <w:rPr>
          <w:i/>
        </w:rPr>
        <w:t>the</w:t>
      </w:r>
      <w:r w:rsidR="00EE7F38">
        <w:rPr>
          <w:i/>
        </w:rPr>
        <w:t xml:space="preserve"> </w:t>
      </w:r>
      <w:r w:rsidRPr="00933B59">
        <w:rPr>
          <w:i/>
        </w:rPr>
        <w:t>field</w:t>
      </w:r>
      <w:r w:rsidR="00EE7F38">
        <w:rPr>
          <w:i/>
        </w:rPr>
        <w:t xml:space="preserve"> </w:t>
      </w:r>
      <w:r w:rsidRPr="00933B59">
        <w:rPr>
          <w:i/>
        </w:rPr>
        <w:t>of</w:t>
      </w:r>
      <w:r w:rsidR="00EE7F38">
        <w:rPr>
          <w:i/>
        </w:rPr>
        <w:t xml:space="preserve"> </w:t>
      </w:r>
      <w:r w:rsidRPr="00933B59">
        <w:rPr>
          <w:i/>
        </w:rPr>
        <w:t>education</w:t>
      </w:r>
      <w:r w:rsidR="00EE7F38">
        <w:rPr>
          <w:i/>
        </w:rPr>
        <w:t xml:space="preserve"> </w:t>
      </w:r>
      <w:r w:rsidRPr="00933B59">
        <w:rPr>
          <w:i/>
        </w:rPr>
        <w:t>it</w:t>
      </w:r>
      <w:r w:rsidR="00EE7F38">
        <w:rPr>
          <w:i/>
        </w:rPr>
        <w:t xml:space="preserve"> </w:t>
      </w:r>
      <w:r w:rsidRPr="00933B59">
        <w:rPr>
          <w:i/>
        </w:rPr>
        <w:t>shall</w:t>
      </w:r>
      <w:r w:rsidR="00EE7F38">
        <w:rPr>
          <w:i/>
        </w:rPr>
        <w:t xml:space="preserve"> </w:t>
      </w:r>
      <w:r w:rsidRPr="00933B59">
        <w:rPr>
          <w:i/>
        </w:rPr>
        <w:t>be</w:t>
      </w:r>
      <w:r w:rsidR="00EE7F38">
        <w:rPr>
          <w:i/>
        </w:rPr>
        <w:t xml:space="preserve"> </w:t>
      </w:r>
      <w:r w:rsidRPr="00933B59">
        <w:rPr>
          <w:i/>
        </w:rPr>
        <w:t>added</w:t>
      </w:r>
      <w:r w:rsidR="00EE7F38">
        <w:rPr>
          <w:i/>
        </w:rPr>
        <w:t xml:space="preserve"> </w:t>
      </w:r>
      <w:r w:rsidRPr="00933B59">
        <w:rPr>
          <w:i/>
        </w:rPr>
        <w:t>that</w:t>
      </w:r>
      <w:r w:rsidRPr="00933B59">
        <w:t>,</w:t>
      </w:r>
      <w:r w:rsidR="00EE7F38">
        <w:t xml:space="preserve"> </w:t>
      </w:r>
      <w:r w:rsidRPr="00933B59">
        <w:t>there</w:t>
      </w:r>
      <w:r w:rsidR="00EE7F38">
        <w:t xml:space="preserve"> </w:t>
      </w:r>
      <w:r w:rsidRPr="00933B59">
        <w:t>are</w:t>
      </w:r>
      <w:r w:rsidR="00EE7F38">
        <w:t xml:space="preserve"> </w:t>
      </w:r>
      <w:r w:rsidRPr="00933B59">
        <w:t>continuous</w:t>
      </w:r>
      <w:r w:rsidR="00EE7F38">
        <w:t xml:space="preserve"> </w:t>
      </w:r>
      <w:r w:rsidRPr="00933B59">
        <w:t>policy</w:t>
      </w:r>
      <w:r w:rsidR="00EE7F38">
        <w:t xml:space="preserve"> </w:t>
      </w:r>
      <w:r w:rsidRPr="00933B59">
        <w:t>measures</w:t>
      </w:r>
      <w:r w:rsidR="00EE7F38">
        <w:t xml:space="preserve"> </w:t>
      </w:r>
      <w:r w:rsidRPr="00933B59">
        <w:t>in</w:t>
      </w:r>
      <w:r w:rsidR="00EE7F38">
        <w:t xml:space="preserve"> </w:t>
      </w:r>
      <w:r w:rsidRPr="00933B59">
        <w:t>Hungarian</w:t>
      </w:r>
      <w:r w:rsidR="00EE7F38">
        <w:t xml:space="preserve"> </w:t>
      </w:r>
      <w:r w:rsidRPr="00933B59">
        <w:t>public</w:t>
      </w:r>
      <w:r w:rsidR="00EE7F38">
        <w:t xml:space="preserve"> </w:t>
      </w:r>
      <w:r w:rsidRPr="00933B59">
        <w:t>education</w:t>
      </w:r>
      <w:r w:rsidR="00EE7F38">
        <w:t xml:space="preserve"> </w:t>
      </w:r>
      <w:r w:rsidRPr="00933B59">
        <w:t>system</w:t>
      </w:r>
      <w:r w:rsidR="00EE7F38">
        <w:t xml:space="preserve"> </w:t>
      </w:r>
      <w:r w:rsidRPr="00933B59">
        <w:t>which</w:t>
      </w:r>
      <w:r w:rsidR="00EE7F38">
        <w:t xml:space="preserve"> </w:t>
      </w:r>
      <w:r w:rsidRPr="00933B59">
        <w:t>aim</w:t>
      </w:r>
      <w:r w:rsidR="00EE7F38">
        <w:t xml:space="preserve"> </w:t>
      </w:r>
      <w:r w:rsidRPr="00933B59">
        <w:t>to</w:t>
      </w:r>
      <w:r w:rsidR="00EE7F38">
        <w:t xml:space="preserve"> </w:t>
      </w:r>
      <w:r w:rsidRPr="00933B59">
        <w:t>improve</w:t>
      </w:r>
      <w:r w:rsidR="00EE7F38">
        <w:t xml:space="preserve"> </w:t>
      </w:r>
      <w:r w:rsidRPr="00933B59">
        <w:t>access</w:t>
      </w:r>
      <w:r w:rsidR="00EE7F38">
        <w:t xml:space="preserve"> </w:t>
      </w:r>
      <w:r w:rsidRPr="00933B59">
        <w:t>to</w:t>
      </w:r>
      <w:r w:rsidR="00EE7F38">
        <w:t xml:space="preserve"> </w:t>
      </w:r>
      <w:r w:rsidRPr="00933B59">
        <w:t>quality</w:t>
      </w:r>
      <w:r w:rsidR="00EE7F38">
        <w:t xml:space="preserve"> </w:t>
      </w:r>
      <w:r w:rsidRPr="00933B59">
        <w:t>mainstream</w:t>
      </w:r>
      <w:r w:rsidR="00EE7F38">
        <w:t xml:space="preserve"> </w:t>
      </w:r>
      <w:r w:rsidRPr="00933B59">
        <w:t>education</w:t>
      </w:r>
      <w:r w:rsidR="00EE7F38">
        <w:t xml:space="preserve"> </w:t>
      </w:r>
      <w:r w:rsidRPr="00933B59">
        <w:t>of</w:t>
      </w:r>
      <w:r w:rsidR="00EE7F38">
        <w:t xml:space="preserve"> </w:t>
      </w:r>
      <w:r w:rsidRPr="00933B59">
        <w:t>Roma</w:t>
      </w:r>
      <w:r w:rsidR="00EE7F38">
        <w:t xml:space="preserve"> </w:t>
      </w:r>
      <w:r w:rsidRPr="00933B59">
        <w:t>children</w:t>
      </w:r>
      <w:r w:rsidR="00EE7F38">
        <w:t xml:space="preserve"> </w:t>
      </w:r>
      <w:r w:rsidRPr="00933B59">
        <w:t>and</w:t>
      </w:r>
      <w:r w:rsidR="00EE7F38">
        <w:t xml:space="preserve"> </w:t>
      </w:r>
      <w:r w:rsidRPr="00933B59">
        <w:t>students,</w:t>
      </w:r>
      <w:r w:rsidR="00EE7F38">
        <w:t xml:space="preserve"> </w:t>
      </w:r>
      <w:r w:rsidRPr="00933B59">
        <w:t>also</w:t>
      </w:r>
      <w:r w:rsidR="00EE7F38">
        <w:t xml:space="preserve"> </w:t>
      </w:r>
      <w:r w:rsidRPr="00933B59">
        <w:t>with</w:t>
      </w:r>
      <w:r w:rsidR="00EE7F38">
        <w:t xml:space="preserve"> </w:t>
      </w:r>
      <w:r w:rsidRPr="00933B59">
        <w:t>using</w:t>
      </w:r>
      <w:r w:rsidR="00EE7F38">
        <w:t xml:space="preserve"> </w:t>
      </w:r>
      <w:r w:rsidRPr="00933B59">
        <w:t>reliable</w:t>
      </w:r>
      <w:r w:rsidR="00EE7F38">
        <w:t xml:space="preserve"> </w:t>
      </w:r>
      <w:r w:rsidRPr="00933B59">
        <w:t>statistics</w:t>
      </w:r>
      <w:r w:rsidR="00EE7F38">
        <w:t xml:space="preserve"> </w:t>
      </w:r>
      <w:r w:rsidRPr="00933B59">
        <w:t>through</w:t>
      </w:r>
      <w:r w:rsidR="00EE7F38">
        <w:t xml:space="preserve"> </w:t>
      </w:r>
      <w:r w:rsidRPr="00933B59">
        <w:t>various</w:t>
      </w:r>
      <w:r w:rsidR="00EE7F38">
        <w:t xml:space="preserve"> </w:t>
      </w:r>
      <w:r w:rsidRPr="00933B59">
        <w:t>forms</w:t>
      </w:r>
      <w:r w:rsidR="00EE7F38">
        <w:t xml:space="preserve"> </w:t>
      </w:r>
      <w:r w:rsidRPr="00933B59">
        <w:t>of</w:t>
      </w:r>
      <w:r w:rsidR="00EE7F38">
        <w:t xml:space="preserve"> </w:t>
      </w:r>
      <w:r w:rsidRPr="00933B59">
        <w:t>data</w:t>
      </w:r>
      <w:r w:rsidR="00EE7F38">
        <w:t xml:space="preserve"> </w:t>
      </w:r>
      <w:r w:rsidRPr="00933B59">
        <w:t>collection:</w:t>
      </w:r>
    </w:p>
    <w:p w14:paraId="308ADC63" w14:textId="103B7747" w:rsidR="00582FB8" w:rsidRPr="00FF3C71" w:rsidRDefault="00582FB8" w:rsidP="00ED2374">
      <w:pPr>
        <w:pStyle w:val="SingleTxtG"/>
        <w:rPr>
          <w:rStyle w:val="FootnoteReference"/>
        </w:rPr>
      </w:pPr>
      <w:r w:rsidRPr="00933B59">
        <w:rPr>
          <w:bCs/>
          <w:iCs/>
        </w:rPr>
        <w:t>156.</w:t>
      </w:r>
      <w:r w:rsidRPr="00933B59">
        <w:rPr>
          <w:bCs/>
          <w:iCs/>
        </w:rPr>
        <w:tab/>
      </w:r>
      <w:r w:rsidRPr="00933B59">
        <w:t>In</w:t>
      </w:r>
      <w:r w:rsidR="00EE7F38">
        <w:t xml:space="preserve"> </w:t>
      </w:r>
      <w:r w:rsidRPr="00933B59">
        <w:t>order</w:t>
      </w:r>
      <w:r w:rsidR="00EE7F38">
        <w:t xml:space="preserve"> </w:t>
      </w:r>
      <w:r w:rsidRPr="00933B59">
        <w:t>to</w:t>
      </w:r>
      <w:r w:rsidR="00EE7F38">
        <w:t xml:space="preserve"> </w:t>
      </w:r>
      <w:r w:rsidRPr="00933B59">
        <w:t>avoid</w:t>
      </w:r>
      <w:r w:rsidR="00EE7F38">
        <w:t xml:space="preserve"> </w:t>
      </w:r>
      <w:r w:rsidRPr="00933B59">
        <w:t>misdiagnosis</w:t>
      </w:r>
      <w:r w:rsidR="00EE7F38">
        <w:t xml:space="preserve"> </w:t>
      </w:r>
      <w:r w:rsidRPr="00933B59">
        <w:t>and</w:t>
      </w:r>
      <w:r w:rsidR="00EE7F38">
        <w:t xml:space="preserve"> </w:t>
      </w:r>
      <w:r w:rsidRPr="00933B59">
        <w:t>misplacement</w:t>
      </w:r>
      <w:r w:rsidR="00EE7F38">
        <w:t xml:space="preserve"> </w:t>
      </w:r>
      <w:r w:rsidRPr="00933B59">
        <w:t>of</w:t>
      </w:r>
      <w:r w:rsidR="00EE7F38">
        <w:t xml:space="preserve"> </w:t>
      </w:r>
      <w:r w:rsidRPr="00933B59">
        <w:t>Roma</w:t>
      </w:r>
      <w:r w:rsidR="00EE7F38">
        <w:t xml:space="preserve"> </w:t>
      </w:r>
      <w:r w:rsidRPr="00933B59">
        <w:t>children</w:t>
      </w:r>
      <w:r w:rsidR="00EE7F38">
        <w:t xml:space="preserve"> </w:t>
      </w:r>
      <w:r w:rsidRPr="00933B59">
        <w:t>as</w:t>
      </w:r>
      <w:r w:rsidR="00EE7F38">
        <w:t xml:space="preserve"> </w:t>
      </w:r>
      <w:r w:rsidRPr="00933B59">
        <w:t>students</w:t>
      </w:r>
      <w:r w:rsidR="00EE7F38">
        <w:t xml:space="preserve"> </w:t>
      </w:r>
      <w:r w:rsidRPr="00933B59">
        <w:t>with</w:t>
      </w:r>
      <w:r w:rsidR="00EE7F38">
        <w:t xml:space="preserve"> </w:t>
      </w:r>
      <w:r w:rsidRPr="00933B59">
        <w:t>special</w:t>
      </w:r>
      <w:r w:rsidR="00EE7F38">
        <w:t xml:space="preserve"> </w:t>
      </w:r>
      <w:r w:rsidRPr="00933B59">
        <w:t>educational</w:t>
      </w:r>
      <w:r w:rsidR="00EE7F38">
        <w:t xml:space="preserve"> </w:t>
      </w:r>
      <w:r w:rsidRPr="00933B59">
        <w:t>needs</w:t>
      </w:r>
      <w:r w:rsidR="00EE7F38">
        <w:t xml:space="preserve"> </w:t>
      </w:r>
      <w:r w:rsidRPr="00933B59">
        <w:t>(SEN),</w:t>
      </w:r>
      <w:r w:rsidR="00EE7F38">
        <w:t xml:space="preserve"> </w:t>
      </w:r>
      <w:r w:rsidRPr="00933B59">
        <w:t>the</w:t>
      </w:r>
      <w:r w:rsidR="00EE7F38">
        <w:t xml:space="preserve"> </w:t>
      </w:r>
      <w:r w:rsidRPr="00933B59">
        <w:t>voluntary</w:t>
      </w:r>
      <w:r w:rsidR="00EE7F38">
        <w:t xml:space="preserve"> </w:t>
      </w:r>
      <w:r w:rsidRPr="00933B59">
        <w:t>declaration</w:t>
      </w:r>
      <w:r w:rsidR="00EE7F38">
        <w:t xml:space="preserve"> </w:t>
      </w:r>
      <w:r w:rsidRPr="00933B59">
        <w:t>of</w:t>
      </w:r>
      <w:r w:rsidR="00EE7F38">
        <w:t xml:space="preserve"> </w:t>
      </w:r>
      <w:r w:rsidRPr="00933B59">
        <w:t>the</w:t>
      </w:r>
      <w:r w:rsidR="00EE7F38">
        <w:t xml:space="preserve"> </w:t>
      </w:r>
      <w:r w:rsidRPr="00933B59">
        <w:t>ethnic</w:t>
      </w:r>
      <w:r w:rsidR="00EE7F38">
        <w:t xml:space="preserve"> </w:t>
      </w:r>
      <w:r w:rsidRPr="00933B59">
        <w:t>identity</w:t>
      </w:r>
      <w:r w:rsidR="00EE7F38">
        <w:t xml:space="preserve"> </w:t>
      </w:r>
      <w:r w:rsidRPr="00933B59">
        <w:t>of</w:t>
      </w:r>
      <w:r w:rsidR="00EE7F38">
        <w:t xml:space="preserve"> </w:t>
      </w:r>
      <w:r w:rsidRPr="00933B59">
        <w:t>the</w:t>
      </w:r>
      <w:r w:rsidR="00EE7F38">
        <w:t xml:space="preserve"> </w:t>
      </w:r>
      <w:r w:rsidRPr="00933B59">
        <w:t>child</w:t>
      </w:r>
      <w:r w:rsidR="00EE7F38">
        <w:t xml:space="preserve"> </w:t>
      </w:r>
      <w:r w:rsidRPr="00933B59">
        <w:t>by</w:t>
      </w:r>
      <w:r w:rsidR="00EE7F38">
        <w:t xml:space="preserve"> </w:t>
      </w:r>
      <w:r w:rsidRPr="00933B59">
        <w:t>the</w:t>
      </w:r>
      <w:r w:rsidR="00EE7F38">
        <w:t xml:space="preserve"> </w:t>
      </w:r>
      <w:r w:rsidRPr="00933B59">
        <w:t>parents</w:t>
      </w:r>
      <w:r w:rsidR="00EE7F38">
        <w:t xml:space="preserve"> </w:t>
      </w:r>
      <w:r w:rsidRPr="00933B59">
        <w:t>in</w:t>
      </w:r>
      <w:r w:rsidR="00EE7F38">
        <w:t xml:space="preserve"> </w:t>
      </w:r>
      <w:r w:rsidRPr="00933B59">
        <w:t>proceedings</w:t>
      </w:r>
      <w:r w:rsidR="00EE7F38">
        <w:t xml:space="preserve"> </w:t>
      </w:r>
      <w:r w:rsidRPr="00933B59">
        <w:t>before</w:t>
      </w:r>
      <w:r w:rsidR="00EE7F38">
        <w:t xml:space="preserve"> </w:t>
      </w:r>
      <w:r w:rsidRPr="00933B59">
        <w:t>the</w:t>
      </w:r>
      <w:r w:rsidR="00EE7F38">
        <w:t xml:space="preserve"> </w:t>
      </w:r>
      <w:r w:rsidRPr="00933B59">
        <w:t>expert</w:t>
      </w:r>
      <w:r w:rsidR="00EE7F38">
        <w:t xml:space="preserve"> </w:t>
      </w:r>
      <w:r w:rsidRPr="00933B59">
        <w:t>committees</w:t>
      </w:r>
      <w:r w:rsidR="00EE7F38">
        <w:t xml:space="preserve"> </w:t>
      </w:r>
      <w:r w:rsidRPr="00933B59">
        <w:t>has</w:t>
      </w:r>
      <w:r w:rsidR="00EE7F38">
        <w:t xml:space="preserve"> </w:t>
      </w:r>
      <w:r w:rsidRPr="00933B59">
        <w:t>been</w:t>
      </w:r>
      <w:r w:rsidR="00EE7F38">
        <w:t xml:space="preserve"> </w:t>
      </w:r>
      <w:r w:rsidRPr="00933B59">
        <w:t>possible</w:t>
      </w:r>
      <w:r w:rsidR="00EE7F38">
        <w:t xml:space="preserve"> </w:t>
      </w:r>
      <w:r w:rsidRPr="00933B59">
        <w:t>since</w:t>
      </w:r>
      <w:r w:rsidR="00EE7F38">
        <w:t xml:space="preserve"> </w:t>
      </w:r>
      <w:r w:rsidRPr="00933B59">
        <w:t>November</w:t>
      </w:r>
      <w:r w:rsidR="00EE7F38">
        <w:t xml:space="preserve"> </w:t>
      </w:r>
      <w:r w:rsidRPr="00933B59">
        <w:t>2014.</w:t>
      </w:r>
      <w:r w:rsidR="00EE7F38">
        <w:t xml:space="preserve"> </w:t>
      </w:r>
      <w:r w:rsidRPr="00933B59">
        <w:t>Since</w:t>
      </w:r>
      <w:r w:rsidR="00EE7F38">
        <w:t xml:space="preserve"> </w:t>
      </w:r>
      <w:r w:rsidRPr="00933B59">
        <w:t>last</w:t>
      </w:r>
      <w:r w:rsidR="00EE7F38">
        <w:t xml:space="preserve"> </w:t>
      </w:r>
      <w:r w:rsidRPr="00933B59">
        <w:t>CERD</w:t>
      </w:r>
      <w:r w:rsidR="00EE7F38">
        <w:t xml:space="preserve"> </w:t>
      </w:r>
      <w:r w:rsidRPr="00933B59">
        <w:t>report,</w:t>
      </w:r>
      <w:r w:rsidR="00EE7F38">
        <w:t xml:space="preserve"> </w:t>
      </w:r>
      <w:r w:rsidRPr="00933B59">
        <w:t>between</w:t>
      </w:r>
      <w:r w:rsidR="00EE7F38">
        <w:t xml:space="preserve"> </w:t>
      </w:r>
      <w:r w:rsidRPr="00933B59">
        <w:t>2019</w:t>
      </w:r>
      <w:r w:rsidR="00F67060">
        <w:t>–</w:t>
      </w:r>
      <w:r w:rsidRPr="00933B59">
        <w:t>2021,</w:t>
      </w:r>
      <w:r w:rsidR="00EE7F38">
        <w:t xml:space="preserve"> </w:t>
      </w:r>
      <w:r w:rsidRPr="00933B59">
        <w:t>expert</w:t>
      </w:r>
      <w:r w:rsidR="00EE7F38">
        <w:t xml:space="preserve"> </w:t>
      </w:r>
      <w:r w:rsidRPr="00933B59">
        <w:t>committees</w:t>
      </w:r>
      <w:r w:rsidR="00EE7F38">
        <w:t xml:space="preserve"> </w:t>
      </w:r>
      <w:r w:rsidRPr="00933B59">
        <w:t>carried</w:t>
      </w:r>
      <w:r w:rsidR="00EE7F38">
        <w:t xml:space="preserve"> </w:t>
      </w:r>
      <w:r w:rsidRPr="00933B59">
        <w:t>out</w:t>
      </w:r>
      <w:r w:rsidR="00EE7F38">
        <w:t xml:space="preserve"> </w:t>
      </w:r>
      <w:r w:rsidRPr="00933B59">
        <w:t>452,415</w:t>
      </w:r>
      <w:r w:rsidR="00EE7F38">
        <w:t xml:space="preserve"> </w:t>
      </w:r>
      <w:r w:rsidRPr="00933B59">
        <w:t>examinations,</w:t>
      </w:r>
      <w:r w:rsidR="00EE7F38">
        <w:t xml:space="preserve"> </w:t>
      </w:r>
      <w:r w:rsidRPr="00933B59">
        <w:t>641.401</w:t>
      </w:r>
      <w:r w:rsidR="00EE7F38">
        <w:t xml:space="preserve"> </w:t>
      </w:r>
      <w:r w:rsidRPr="00933B59">
        <w:t>declaration</w:t>
      </w:r>
      <w:r w:rsidR="00EE7F38">
        <w:t xml:space="preserve"> </w:t>
      </w:r>
      <w:r w:rsidRPr="00933B59">
        <w:t>forms</w:t>
      </w:r>
      <w:r w:rsidR="00EE7F38">
        <w:t xml:space="preserve"> </w:t>
      </w:r>
      <w:r w:rsidRPr="00933B59">
        <w:t>were</w:t>
      </w:r>
      <w:r w:rsidR="00EE7F38">
        <w:t xml:space="preserve"> </w:t>
      </w:r>
      <w:r w:rsidRPr="00933B59">
        <w:t>filled</w:t>
      </w:r>
      <w:r w:rsidR="00EE7F38">
        <w:t xml:space="preserve"> </w:t>
      </w:r>
      <w:r w:rsidRPr="00933B59">
        <w:t>in</w:t>
      </w:r>
      <w:r w:rsidR="00EE7F38">
        <w:t xml:space="preserve"> </w:t>
      </w:r>
      <w:r w:rsidRPr="00933B59">
        <w:t>by</w:t>
      </w:r>
      <w:r w:rsidR="00EE7F38">
        <w:t xml:space="preserve"> </w:t>
      </w:r>
      <w:r w:rsidRPr="00933B59">
        <w:t>parents,</w:t>
      </w:r>
      <w:r w:rsidR="00EE7F38">
        <w:t xml:space="preserve"> </w:t>
      </w:r>
      <w:r w:rsidRPr="00933B59">
        <w:t>1.088</w:t>
      </w:r>
      <w:r w:rsidR="00EE7F38">
        <w:t xml:space="preserve"> </w:t>
      </w:r>
      <w:r w:rsidRPr="00933B59">
        <w:t>declarations</w:t>
      </w:r>
      <w:r w:rsidR="00EE7F38">
        <w:t xml:space="preserve"> </w:t>
      </w:r>
      <w:r w:rsidRPr="00933B59">
        <w:t>of</w:t>
      </w:r>
      <w:r w:rsidR="00EE7F38">
        <w:t xml:space="preserve"> </w:t>
      </w:r>
      <w:r w:rsidRPr="00933B59">
        <w:t>Roma</w:t>
      </w:r>
      <w:r w:rsidR="00EE7F38">
        <w:t xml:space="preserve"> </w:t>
      </w:r>
      <w:r w:rsidRPr="00933B59">
        <w:t>ethnicity</w:t>
      </w:r>
      <w:r w:rsidR="00EE7F38">
        <w:t xml:space="preserve"> </w:t>
      </w:r>
      <w:r w:rsidRPr="00933B59">
        <w:t>(double</w:t>
      </w:r>
      <w:r w:rsidR="00EE7F38">
        <w:t xml:space="preserve"> </w:t>
      </w:r>
      <w:r w:rsidRPr="00933B59">
        <w:t>affiliations</w:t>
      </w:r>
      <w:r w:rsidR="00EE7F38">
        <w:t xml:space="preserve"> </w:t>
      </w:r>
      <w:r w:rsidRPr="00933B59">
        <w:t>included)</w:t>
      </w:r>
      <w:r w:rsidR="00EE7F38">
        <w:t xml:space="preserve"> </w:t>
      </w:r>
      <w:r w:rsidRPr="00933B59">
        <w:t>among</w:t>
      </w:r>
      <w:r w:rsidR="00EE7F38">
        <w:t xml:space="preserve"> </w:t>
      </w:r>
      <w:r w:rsidRPr="00933B59">
        <w:t>them,</w:t>
      </w:r>
      <w:r w:rsidR="00EE7F38">
        <w:t xml:space="preserve"> </w:t>
      </w:r>
      <w:r w:rsidRPr="00933B59">
        <w:t>628.102</w:t>
      </w:r>
      <w:r w:rsidR="00EE7F38">
        <w:t xml:space="preserve"> </w:t>
      </w:r>
      <w:r w:rsidRPr="00933B59">
        <w:t>parents</w:t>
      </w:r>
      <w:r w:rsidR="00EE7F38">
        <w:t xml:space="preserve"> </w:t>
      </w:r>
      <w:r w:rsidRPr="00933B59">
        <w:t>didn</w:t>
      </w:r>
      <w:r w:rsidR="00747F7E">
        <w:t>’</w:t>
      </w:r>
      <w:r w:rsidRPr="00933B59">
        <w:t>t</w:t>
      </w:r>
      <w:r w:rsidR="00EE7F38">
        <w:t xml:space="preserve"> </w:t>
      </w:r>
      <w:r w:rsidRPr="00933B59">
        <w:t>take</w:t>
      </w:r>
      <w:r w:rsidR="00EE7F38">
        <w:t xml:space="preserve"> </w:t>
      </w:r>
      <w:r w:rsidRPr="00933B59">
        <w:t>such</w:t>
      </w:r>
      <w:r w:rsidR="00EE7F38">
        <w:t xml:space="preserve"> </w:t>
      </w:r>
      <w:r w:rsidRPr="00933B59">
        <w:t>declaration.</w:t>
      </w:r>
      <w:r w:rsidRPr="00FF3C71">
        <w:rPr>
          <w:rStyle w:val="FootnoteReference"/>
        </w:rPr>
        <w:footnoteReference w:id="16"/>
      </w:r>
    </w:p>
    <w:p w14:paraId="641D2C08" w14:textId="77777777" w:rsidR="00FF3C71" w:rsidRDefault="00582FB8" w:rsidP="00ED2374">
      <w:pPr>
        <w:pStyle w:val="SingleTxtG"/>
      </w:pPr>
      <w:r w:rsidRPr="00933B59">
        <w:rPr>
          <w:bCs/>
          <w:iCs/>
        </w:rPr>
        <w:lastRenderedPageBreak/>
        <w:t>157.</w:t>
      </w:r>
      <w:r w:rsidRPr="00933B59">
        <w:rPr>
          <w:bCs/>
          <w:iCs/>
        </w:rPr>
        <w:tab/>
      </w:r>
      <w:r w:rsidRPr="00933B59">
        <w:t>The</w:t>
      </w:r>
      <w:r w:rsidR="00EE7F38">
        <w:t xml:space="preserve"> </w:t>
      </w:r>
      <w:r w:rsidRPr="00933B59">
        <w:t>public</w:t>
      </w:r>
      <w:r w:rsidR="00EE7F38">
        <w:t xml:space="preserve"> </w:t>
      </w:r>
      <w:r w:rsidRPr="00933B59">
        <w:t>education</w:t>
      </w:r>
      <w:r w:rsidR="00EE7F38">
        <w:t xml:space="preserve"> </w:t>
      </w:r>
      <w:r w:rsidRPr="00933B59">
        <w:t>system</w:t>
      </w:r>
      <w:r w:rsidR="00EE7F38">
        <w:t xml:space="preserve"> </w:t>
      </w:r>
      <w:r w:rsidRPr="00933B59">
        <w:t>applies</w:t>
      </w:r>
      <w:r w:rsidR="00EE7F38">
        <w:t xml:space="preserve"> </w:t>
      </w:r>
      <w:r w:rsidRPr="00933B59">
        <w:t>the</w:t>
      </w:r>
      <w:r w:rsidR="00EE7F38">
        <w:t xml:space="preserve"> </w:t>
      </w:r>
      <w:r w:rsidRPr="00933B59">
        <w:t>definition</w:t>
      </w:r>
      <w:r w:rsidR="00EE7F38">
        <w:t xml:space="preserve"> </w:t>
      </w:r>
      <w:r w:rsidRPr="00933B59">
        <w:t>of</w:t>
      </w:r>
      <w:r w:rsidR="00EE7F38">
        <w:t xml:space="preserve"> </w:t>
      </w:r>
      <w:r w:rsidRPr="00933B59">
        <w:t>disadvantaged</w:t>
      </w:r>
      <w:r w:rsidR="00EE7F38">
        <w:t xml:space="preserve"> </w:t>
      </w:r>
      <w:r w:rsidRPr="00933B59">
        <w:t>and</w:t>
      </w:r>
      <w:r w:rsidR="00EE7F38">
        <w:t xml:space="preserve"> </w:t>
      </w:r>
      <w:r w:rsidRPr="00933B59">
        <w:t>multiple</w:t>
      </w:r>
      <w:r w:rsidR="00EE7F38">
        <w:t xml:space="preserve"> </w:t>
      </w:r>
      <w:r w:rsidRPr="00933B59">
        <w:rPr>
          <w:lang w:eastAsia="hu-HU"/>
        </w:rPr>
        <w:t>disadvantaged</w:t>
      </w:r>
      <w:r w:rsidR="00EE7F38">
        <w:t xml:space="preserve"> </w:t>
      </w:r>
      <w:r w:rsidRPr="00933B59">
        <w:t>situation</w:t>
      </w:r>
      <w:r w:rsidR="00EE7F38">
        <w:t xml:space="preserve"> </w:t>
      </w:r>
      <w:r w:rsidRPr="00933B59">
        <w:t>of</w:t>
      </w:r>
      <w:r w:rsidR="00EE7F38">
        <w:t xml:space="preserve"> </w:t>
      </w:r>
      <w:r w:rsidRPr="00933B59">
        <w:t>children,</w:t>
      </w:r>
      <w:r w:rsidR="00EE7F38">
        <w:t xml:space="preserve"> </w:t>
      </w:r>
      <w:r w:rsidRPr="00933B59">
        <w:t>introduced</w:t>
      </w:r>
      <w:r w:rsidR="00EE7F38">
        <w:t xml:space="preserve"> </w:t>
      </w:r>
      <w:r w:rsidRPr="00933B59">
        <w:t>by</w:t>
      </w:r>
      <w:r w:rsidR="00EE7F38">
        <w:t xml:space="preserve"> </w:t>
      </w:r>
      <w:r w:rsidRPr="00933B59">
        <w:t>the</w:t>
      </w:r>
      <w:r w:rsidR="00EE7F38">
        <w:t xml:space="preserve"> </w:t>
      </w:r>
      <w:r w:rsidRPr="00933B59">
        <w:t>Act</w:t>
      </w:r>
      <w:r w:rsidR="00EE7F38">
        <w:t xml:space="preserve"> </w:t>
      </w:r>
      <w:r w:rsidRPr="00933B59">
        <w:t>on</w:t>
      </w:r>
      <w:r w:rsidR="00EE7F38">
        <w:t xml:space="preserve"> </w:t>
      </w:r>
      <w:r w:rsidRPr="00933B59">
        <w:t>Child</w:t>
      </w:r>
      <w:r w:rsidR="00EE7F38">
        <w:t xml:space="preserve"> </w:t>
      </w:r>
      <w:r w:rsidRPr="00933B59">
        <w:t>Protection</w:t>
      </w:r>
      <w:r w:rsidR="00EE7F38">
        <w:t xml:space="preserve"> </w:t>
      </w:r>
      <w:r w:rsidRPr="00933B59">
        <w:t>(section</w:t>
      </w:r>
      <w:r w:rsidR="00EE7F38">
        <w:t xml:space="preserve"> </w:t>
      </w:r>
      <w:r w:rsidRPr="00933B59">
        <w:t>67/A</w:t>
      </w:r>
      <w:r w:rsidR="00EE7F38">
        <w:t xml:space="preserve"> </w:t>
      </w:r>
      <w:r w:rsidRPr="00933B59">
        <w:t>subsection</w:t>
      </w:r>
      <w:r w:rsidR="00EE7F38">
        <w:t xml:space="preserve"> </w:t>
      </w:r>
      <w:r w:rsidRPr="00933B59">
        <w:t>(1)</w:t>
      </w:r>
      <w:r w:rsidR="00EE7F38">
        <w:t xml:space="preserve"> </w:t>
      </w:r>
      <w:r w:rsidRPr="00933B59">
        <w:t>of</w:t>
      </w:r>
      <w:r w:rsidR="00EE7F38">
        <w:t xml:space="preserve"> </w:t>
      </w:r>
      <w:r w:rsidRPr="00933B59">
        <w:t>Act</w:t>
      </w:r>
      <w:r w:rsidR="00EE7F38">
        <w:t xml:space="preserve"> </w:t>
      </w:r>
      <w:r w:rsidRPr="00933B59">
        <w:t>No.</w:t>
      </w:r>
      <w:r w:rsidR="00EE7F38">
        <w:t xml:space="preserve"> </w:t>
      </w:r>
      <w:r w:rsidRPr="00933B59">
        <w:t>XXXI</w:t>
      </w:r>
      <w:r w:rsidR="00EE7F38">
        <w:t xml:space="preserve"> </w:t>
      </w:r>
      <w:r w:rsidRPr="00933B59">
        <w:t>of</w:t>
      </w:r>
      <w:r w:rsidR="00EE7F38">
        <w:t xml:space="preserve"> </w:t>
      </w:r>
      <w:r w:rsidRPr="00933B59">
        <w:t>1997</w:t>
      </w:r>
      <w:r w:rsidR="00EE7F38">
        <w:t xml:space="preserve"> </w:t>
      </w:r>
      <w:r w:rsidRPr="00933B59">
        <w:t>on</w:t>
      </w:r>
      <w:r w:rsidR="00EE7F38">
        <w:t xml:space="preserve"> </w:t>
      </w:r>
      <w:r w:rsidRPr="00933B59">
        <w:t>Child</w:t>
      </w:r>
      <w:r w:rsidR="00EE7F38">
        <w:t xml:space="preserve"> </w:t>
      </w:r>
      <w:r w:rsidRPr="00933B59">
        <w:t>Protection</w:t>
      </w:r>
      <w:r w:rsidR="00EE7F38">
        <w:t xml:space="preserve"> </w:t>
      </w:r>
      <w:r w:rsidRPr="00933B59">
        <w:t>and</w:t>
      </w:r>
      <w:r w:rsidR="00EE7F38">
        <w:t xml:space="preserve"> </w:t>
      </w:r>
      <w:r w:rsidRPr="00933B59">
        <w:t>Custody</w:t>
      </w:r>
      <w:r w:rsidR="00EE7F38">
        <w:t xml:space="preserve"> </w:t>
      </w:r>
      <w:r w:rsidRPr="00933B59">
        <w:t>Administration).</w:t>
      </w:r>
      <w:r w:rsidR="00EE7F38">
        <w:t xml:space="preserve"> </w:t>
      </w:r>
      <w:r w:rsidRPr="00933B59">
        <w:t>Public</w:t>
      </w:r>
      <w:r w:rsidR="00EE7F38">
        <w:t xml:space="preserve"> </w:t>
      </w:r>
      <w:r w:rsidRPr="00933B59">
        <w:t>education</w:t>
      </w:r>
      <w:r w:rsidR="00EE7F38">
        <w:t xml:space="preserve"> </w:t>
      </w:r>
      <w:r w:rsidRPr="00933B59">
        <w:t>uses</w:t>
      </w:r>
      <w:r w:rsidR="00EE7F38">
        <w:t xml:space="preserve"> </w:t>
      </w:r>
      <w:r w:rsidRPr="00933B59">
        <w:t>proxy</w:t>
      </w:r>
      <w:r w:rsidR="00EE7F38">
        <w:t xml:space="preserve"> </w:t>
      </w:r>
      <w:r w:rsidRPr="00933B59">
        <w:t>data</w:t>
      </w:r>
      <w:r w:rsidR="00EE7F38">
        <w:t xml:space="preserve"> </w:t>
      </w:r>
      <w:r w:rsidRPr="00933B59">
        <w:t>to</w:t>
      </w:r>
      <w:r w:rsidR="00EE7F38">
        <w:t xml:space="preserve"> </w:t>
      </w:r>
      <w:r w:rsidRPr="00933B59">
        <w:t>improve</w:t>
      </w:r>
      <w:r w:rsidR="00EE7F38">
        <w:t xml:space="preserve"> </w:t>
      </w:r>
      <w:r w:rsidRPr="00933B59">
        <w:t>access</w:t>
      </w:r>
      <w:r w:rsidR="00EE7F38">
        <w:t xml:space="preserve"> </w:t>
      </w:r>
      <w:r w:rsidRPr="00933B59">
        <w:t>of</w:t>
      </w:r>
      <w:r w:rsidR="00EE7F38">
        <w:t xml:space="preserve"> </w:t>
      </w:r>
      <w:r w:rsidRPr="00933B59">
        <w:t>socially</w:t>
      </w:r>
      <w:r w:rsidR="00EE7F38">
        <w:t xml:space="preserve"> </w:t>
      </w:r>
      <w:r w:rsidRPr="00933B59">
        <w:t>disadvantaged</w:t>
      </w:r>
      <w:r w:rsidR="00EE7F38">
        <w:t xml:space="preserve"> </w:t>
      </w:r>
      <w:r w:rsidRPr="00933B59">
        <w:t>children,</w:t>
      </w:r>
      <w:r w:rsidR="00EE7F38">
        <w:t xml:space="preserve"> </w:t>
      </w:r>
      <w:r w:rsidRPr="00933B59">
        <w:t>including</w:t>
      </w:r>
      <w:r w:rsidR="00EE7F38">
        <w:t xml:space="preserve"> </w:t>
      </w:r>
      <w:r w:rsidRPr="00933B59">
        <w:t>Roma</w:t>
      </w:r>
      <w:r w:rsidR="00EE7F38">
        <w:t xml:space="preserve"> </w:t>
      </w:r>
      <w:r w:rsidRPr="00933B59">
        <w:t>children</w:t>
      </w:r>
      <w:r w:rsidR="00EE7F38">
        <w:t xml:space="preserve"> </w:t>
      </w:r>
      <w:r w:rsidRPr="00933B59">
        <w:t>to</w:t>
      </w:r>
      <w:r w:rsidR="00EE7F38">
        <w:t xml:space="preserve"> </w:t>
      </w:r>
      <w:r w:rsidRPr="00933B59">
        <w:t>quality,</w:t>
      </w:r>
      <w:r w:rsidR="00EE7F38">
        <w:t xml:space="preserve"> </w:t>
      </w:r>
      <w:r w:rsidRPr="00933B59">
        <w:t>mainstream</w:t>
      </w:r>
      <w:r w:rsidR="00EE7F38">
        <w:t xml:space="preserve"> </w:t>
      </w:r>
      <w:r w:rsidRPr="00933B59">
        <w:t>education.</w:t>
      </w:r>
      <w:r w:rsidR="00EE7F38">
        <w:t xml:space="preserve"> </w:t>
      </w:r>
      <w:r w:rsidRPr="00933B59">
        <w:t>Behind</w:t>
      </w:r>
      <w:r w:rsidR="00EE7F38">
        <w:t xml:space="preserve"> </w:t>
      </w:r>
      <w:r w:rsidRPr="00933B59">
        <w:t>the</w:t>
      </w:r>
      <w:r w:rsidR="00EE7F38">
        <w:t xml:space="preserve"> </w:t>
      </w:r>
      <w:r w:rsidRPr="00933B59">
        <w:t>definition</w:t>
      </w:r>
      <w:r w:rsidR="00EE7F38">
        <w:t xml:space="preserve"> </w:t>
      </w:r>
      <w:r w:rsidRPr="00933B59">
        <w:t>of</w:t>
      </w:r>
      <w:r w:rsidR="00EE7F38">
        <w:t xml:space="preserve"> </w:t>
      </w:r>
      <w:r w:rsidR="00747F7E">
        <w:t>“</w:t>
      </w:r>
      <w:r w:rsidRPr="00933B59">
        <w:t>socially</w:t>
      </w:r>
      <w:r w:rsidR="00EE7F38">
        <w:t xml:space="preserve"> </w:t>
      </w:r>
      <w:r w:rsidRPr="00933B59">
        <w:t>disadvantaged</w:t>
      </w:r>
      <w:r w:rsidR="00EE7F38">
        <w:t xml:space="preserve"> </w:t>
      </w:r>
      <w:r w:rsidRPr="00933B59">
        <w:t>or</w:t>
      </w:r>
      <w:r w:rsidR="00EE7F38">
        <w:t xml:space="preserve"> </w:t>
      </w:r>
      <w:r w:rsidRPr="00933B59">
        <w:t>multiple</w:t>
      </w:r>
      <w:r w:rsidR="00EE7F38">
        <w:t xml:space="preserve"> </w:t>
      </w:r>
      <w:r w:rsidRPr="00933B59">
        <w:t>disadvantaged</w:t>
      </w:r>
      <w:r w:rsidR="00747F7E">
        <w:t>”</w:t>
      </w:r>
      <w:r w:rsidRPr="00933B59">
        <w:t>,</w:t>
      </w:r>
      <w:r w:rsidR="00EE7F38">
        <w:t xml:space="preserve"> </w:t>
      </w:r>
      <w:r w:rsidRPr="00933B59">
        <w:t>there</w:t>
      </w:r>
      <w:r w:rsidR="00EE7F38">
        <w:t xml:space="preserve"> </w:t>
      </w:r>
      <w:r w:rsidRPr="00933B59">
        <w:t>are</w:t>
      </w:r>
      <w:r w:rsidR="00EE7F38">
        <w:t xml:space="preserve"> </w:t>
      </w:r>
      <w:r w:rsidRPr="00933B59">
        <w:t>indicators</w:t>
      </w:r>
      <w:r w:rsidR="00EE7F38">
        <w:t xml:space="preserve"> </w:t>
      </w:r>
      <w:r w:rsidRPr="00933B59">
        <w:t>such</w:t>
      </w:r>
      <w:r w:rsidR="00EE7F38">
        <w:t xml:space="preserve"> </w:t>
      </w:r>
      <w:r w:rsidRPr="00933B59">
        <w:t>as</w:t>
      </w:r>
      <w:r w:rsidR="00EE7F38">
        <w:t xml:space="preserve"> </w:t>
      </w:r>
      <w:r w:rsidRPr="00933B59">
        <w:t>low</w:t>
      </w:r>
      <w:r w:rsidR="00EE7F38">
        <w:t xml:space="preserve"> </w:t>
      </w:r>
      <w:r w:rsidRPr="00933B59">
        <w:t>income</w:t>
      </w:r>
      <w:r w:rsidR="00EE7F38">
        <w:t xml:space="preserve"> </w:t>
      </w:r>
      <w:r w:rsidRPr="00933B59">
        <w:t>in</w:t>
      </w:r>
      <w:r w:rsidR="00EE7F38">
        <w:t xml:space="preserve"> </w:t>
      </w:r>
      <w:r w:rsidRPr="00933B59">
        <w:t>the</w:t>
      </w:r>
      <w:r w:rsidR="00EE7F38">
        <w:t xml:space="preserve"> </w:t>
      </w:r>
      <w:r w:rsidRPr="00933B59">
        <w:t>child</w:t>
      </w:r>
      <w:r w:rsidR="00747F7E">
        <w:t>’</w:t>
      </w:r>
      <w:r w:rsidRPr="00933B59">
        <w:t>s</w:t>
      </w:r>
      <w:r w:rsidR="00EE7F38">
        <w:t xml:space="preserve"> </w:t>
      </w:r>
      <w:r w:rsidRPr="00933B59">
        <w:t>family,</w:t>
      </w:r>
      <w:r w:rsidR="00EE7F38">
        <w:t xml:space="preserve"> </w:t>
      </w:r>
      <w:r w:rsidRPr="00933B59">
        <w:t>low</w:t>
      </w:r>
      <w:r w:rsidR="00EE7F38">
        <w:t xml:space="preserve"> </w:t>
      </w:r>
      <w:r w:rsidRPr="00933B59">
        <w:t>qualification</w:t>
      </w:r>
      <w:r w:rsidR="00EE7F38">
        <w:t xml:space="preserve"> </w:t>
      </w:r>
      <w:r w:rsidRPr="00933B59">
        <w:t>level</w:t>
      </w:r>
      <w:r w:rsidR="00EE7F38">
        <w:t xml:space="preserve"> </w:t>
      </w:r>
      <w:r w:rsidRPr="00933B59">
        <w:t>of</w:t>
      </w:r>
      <w:r w:rsidR="00EE7F38">
        <w:t xml:space="preserve"> </w:t>
      </w:r>
      <w:r w:rsidRPr="00933B59">
        <w:t>parents,</w:t>
      </w:r>
      <w:r w:rsidR="00EE7F38">
        <w:t xml:space="preserve"> </w:t>
      </w:r>
      <w:r w:rsidRPr="00933B59">
        <w:t>poor</w:t>
      </w:r>
      <w:r w:rsidR="00EE7F38">
        <w:t xml:space="preserve"> </w:t>
      </w:r>
      <w:r w:rsidRPr="00933B59">
        <w:t>housing</w:t>
      </w:r>
      <w:r w:rsidR="00EE7F38">
        <w:t xml:space="preserve"> </w:t>
      </w:r>
      <w:r w:rsidRPr="00933B59">
        <w:t>conditions</w:t>
      </w:r>
      <w:r w:rsidR="00EE7F38">
        <w:t xml:space="preserve"> </w:t>
      </w:r>
      <w:r w:rsidRPr="00933B59">
        <w:t>of</w:t>
      </w:r>
      <w:r w:rsidR="00EE7F38">
        <w:t xml:space="preserve"> </w:t>
      </w:r>
      <w:r w:rsidRPr="00933B59">
        <w:t>the</w:t>
      </w:r>
      <w:r w:rsidR="00EE7F38">
        <w:t xml:space="preserve"> </w:t>
      </w:r>
      <w:r w:rsidRPr="00933B59">
        <w:t>family,</w:t>
      </w:r>
      <w:r w:rsidR="00EE7F38">
        <w:t xml:space="preserve"> </w:t>
      </w:r>
      <w:r w:rsidRPr="00933B59">
        <w:t>deprived</w:t>
      </w:r>
      <w:r w:rsidR="00EE7F38">
        <w:t xml:space="preserve"> </w:t>
      </w:r>
      <w:r w:rsidRPr="00933B59">
        <w:t>labour</w:t>
      </w:r>
      <w:r w:rsidR="00EE7F38">
        <w:t xml:space="preserve"> </w:t>
      </w:r>
      <w:r w:rsidRPr="00933B59">
        <w:t>market</w:t>
      </w:r>
      <w:r w:rsidR="00EE7F38">
        <w:t xml:space="preserve"> </w:t>
      </w:r>
      <w:r w:rsidRPr="00933B59">
        <w:t>conditions</w:t>
      </w:r>
      <w:r w:rsidR="00EE7F38">
        <w:t xml:space="preserve"> </w:t>
      </w:r>
      <w:r w:rsidRPr="00933B59">
        <w:t>of</w:t>
      </w:r>
      <w:r w:rsidR="00EE7F38">
        <w:t xml:space="preserve"> </w:t>
      </w:r>
      <w:r w:rsidRPr="00933B59">
        <w:t>parents</w:t>
      </w:r>
      <w:r w:rsidR="00EE7F38">
        <w:t xml:space="preserve"> </w:t>
      </w:r>
      <w:r w:rsidRPr="00933B59">
        <w:t>–</w:t>
      </w:r>
      <w:r w:rsidR="00EE7F38">
        <w:t xml:space="preserve"> </w:t>
      </w:r>
      <w:r w:rsidRPr="00933B59">
        <w:t>these</w:t>
      </w:r>
      <w:r w:rsidR="00EE7F38">
        <w:t xml:space="preserve"> </w:t>
      </w:r>
      <w:r w:rsidRPr="00933B59">
        <w:t>indicators</w:t>
      </w:r>
      <w:r w:rsidR="00EE7F38">
        <w:t xml:space="preserve"> </w:t>
      </w:r>
      <w:r w:rsidRPr="00933B59">
        <w:t>are</w:t>
      </w:r>
      <w:r w:rsidR="00EE7F38">
        <w:t xml:space="preserve"> </w:t>
      </w:r>
      <w:r w:rsidRPr="00933B59">
        <w:t>in</w:t>
      </w:r>
      <w:r w:rsidR="00EE7F38">
        <w:t xml:space="preserve"> </w:t>
      </w:r>
      <w:r w:rsidRPr="00933B59">
        <w:t>correlation</w:t>
      </w:r>
      <w:r w:rsidR="00EE7F38">
        <w:t xml:space="preserve"> </w:t>
      </w:r>
      <w:r w:rsidRPr="00933B59">
        <w:t>of</w:t>
      </w:r>
      <w:r w:rsidR="00EE7F38">
        <w:t xml:space="preserve"> </w:t>
      </w:r>
      <w:r w:rsidRPr="00933B59">
        <w:t>the</w:t>
      </w:r>
      <w:r w:rsidR="00EE7F38">
        <w:t xml:space="preserve"> </w:t>
      </w:r>
      <w:r w:rsidRPr="00933B59">
        <w:t>socioeconomic</w:t>
      </w:r>
      <w:r w:rsidR="00EE7F38">
        <w:t xml:space="preserve"> </w:t>
      </w:r>
      <w:r w:rsidRPr="00933B59">
        <w:t>situation</w:t>
      </w:r>
      <w:r w:rsidR="00EE7F38">
        <w:t xml:space="preserve"> </w:t>
      </w:r>
      <w:r w:rsidRPr="00933B59">
        <w:t>of</w:t>
      </w:r>
      <w:r w:rsidR="00EE7F38">
        <w:t xml:space="preserve"> </w:t>
      </w:r>
      <w:r w:rsidRPr="00933B59">
        <w:t>Roma</w:t>
      </w:r>
      <w:r w:rsidR="00EE7F38">
        <w:t xml:space="preserve"> </w:t>
      </w:r>
      <w:r w:rsidRPr="00933B59">
        <w:t>communities.</w:t>
      </w:r>
    </w:p>
    <w:p w14:paraId="51880EF8" w14:textId="0729A7F6" w:rsidR="00582FB8" w:rsidRPr="00933B59" w:rsidRDefault="00582FB8" w:rsidP="00ED2374">
      <w:pPr>
        <w:pStyle w:val="SingleTxtG"/>
      </w:pPr>
      <w:r w:rsidRPr="00933B59">
        <w:rPr>
          <w:bCs/>
          <w:iCs/>
        </w:rPr>
        <w:t>158.</w:t>
      </w:r>
      <w:r w:rsidRPr="00933B59">
        <w:rPr>
          <w:bCs/>
          <w:iCs/>
        </w:rPr>
        <w:tab/>
      </w:r>
      <w:r w:rsidRPr="00933B59">
        <w:t>In</w:t>
      </w:r>
      <w:r w:rsidR="00EE7F38">
        <w:t xml:space="preserve"> </w:t>
      </w:r>
      <w:r w:rsidRPr="00933B59">
        <w:t>order</w:t>
      </w:r>
      <w:r w:rsidR="00EE7F38">
        <w:t xml:space="preserve"> </w:t>
      </w:r>
      <w:r w:rsidRPr="00933B59">
        <w:t>to</w:t>
      </w:r>
      <w:r w:rsidR="00EE7F38">
        <w:t xml:space="preserve"> </w:t>
      </w:r>
      <w:r w:rsidRPr="00933B59">
        <w:t>measure</w:t>
      </w:r>
      <w:r w:rsidR="00EE7F38">
        <w:t xml:space="preserve"> </w:t>
      </w:r>
      <w:r w:rsidRPr="00933B59">
        <w:t>segregation</w:t>
      </w:r>
      <w:r w:rsidR="00EE7F38">
        <w:t xml:space="preserve"> </w:t>
      </w:r>
      <w:r w:rsidRPr="00933B59">
        <w:t>and</w:t>
      </w:r>
      <w:r w:rsidR="00EE7F38">
        <w:t xml:space="preserve"> </w:t>
      </w:r>
      <w:r w:rsidRPr="00933B59">
        <w:t>for</w:t>
      </w:r>
      <w:r w:rsidR="00EE7F38">
        <w:t xml:space="preserve"> </w:t>
      </w:r>
      <w:r w:rsidRPr="00933B59">
        <w:t>targeted</w:t>
      </w:r>
      <w:r w:rsidR="00EE7F38">
        <w:t xml:space="preserve"> </w:t>
      </w:r>
      <w:r w:rsidRPr="00933B59">
        <w:t>interventions,</w:t>
      </w:r>
      <w:r w:rsidR="00EE7F38">
        <w:t xml:space="preserve"> </w:t>
      </w:r>
      <w:r w:rsidRPr="00933B59">
        <w:t>segregation</w:t>
      </w:r>
      <w:r w:rsidR="00EE7F38">
        <w:t xml:space="preserve"> </w:t>
      </w:r>
      <w:r w:rsidRPr="00933B59">
        <w:t>index</w:t>
      </w:r>
      <w:r w:rsidR="00EE7F38">
        <w:t xml:space="preserve"> </w:t>
      </w:r>
      <w:r w:rsidRPr="00933B59">
        <w:t>also</w:t>
      </w:r>
      <w:r w:rsidR="00EE7F38">
        <w:t xml:space="preserve"> </w:t>
      </w:r>
      <w:r w:rsidRPr="00933B59">
        <w:t>have</w:t>
      </w:r>
      <w:r w:rsidR="00EE7F38">
        <w:t xml:space="preserve"> </w:t>
      </w:r>
      <w:r w:rsidRPr="00933B59">
        <w:t>been</w:t>
      </w:r>
      <w:r w:rsidR="00EE7F38">
        <w:t xml:space="preserve"> </w:t>
      </w:r>
      <w:r w:rsidRPr="00933B59">
        <w:rPr>
          <w:lang w:eastAsia="hu-HU"/>
        </w:rPr>
        <w:t>applied</w:t>
      </w:r>
      <w:r w:rsidRPr="00933B59">
        <w:t>.</w:t>
      </w:r>
      <w:r w:rsidR="00EE7F38">
        <w:t xml:space="preserve"> </w:t>
      </w:r>
      <w:r w:rsidRPr="00933B59">
        <w:t>Developments</w:t>
      </w:r>
      <w:r w:rsidR="00EE7F38">
        <w:t xml:space="preserve"> </w:t>
      </w:r>
      <w:r w:rsidRPr="00933B59">
        <w:t>for</w:t>
      </w:r>
      <w:r w:rsidR="00EE7F38">
        <w:t xml:space="preserve"> </w:t>
      </w:r>
      <w:r w:rsidRPr="00933B59">
        <w:t>desegregation</w:t>
      </w:r>
      <w:r w:rsidR="00EE7F38">
        <w:t xml:space="preserve"> </w:t>
      </w:r>
      <w:r w:rsidRPr="00933B59">
        <w:t>implemented</w:t>
      </w:r>
      <w:r w:rsidR="00EE7F38">
        <w:t xml:space="preserve"> </w:t>
      </w:r>
      <w:r w:rsidRPr="00933B59">
        <w:t>through</w:t>
      </w:r>
      <w:r w:rsidR="00EE7F38">
        <w:t xml:space="preserve"> </w:t>
      </w:r>
      <w:r w:rsidRPr="00933B59">
        <w:t>the</w:t>
      </w:r>
      <w:r w:rsidR="00EE7F38">
        <w:t xml:space="preserve"> </w:t>
      </w:r>
      <w:r w:rsidRPr="00933B59">
        <w:t>project</w:t>
      </w:r>
      <w:r w:rsidR="00EE7F38">
        <w:t xml:space="preserve"> </w:t>
      </w:r>
      <w:r w:rsidR="00747F7E">
        <w:t>“</w:t>
      </w:r>
      <w:r w:rsidRPr="00933B59">
        <w:t>Supporting</w:t>
      </w:r>
      <w:r w:rsidR="00EE7F38">
        <w:t xml:space="preserve"> </w:t>
      </w:r>
      <w:r w:rsidRPr="00933B59">
        <w:t>schools</w:t>
      </w:r>
      <w:r w:rsidR="00EE7F38">
        <w:t xml:space="preserve"> </w:t>
      </w:r>
      <w:r w:rsidRPr="00933B59">
        <w:t>which</w:t>
      </w:r>
      <w:r w:rsidR="00EE7F38">
        <w:t xml:space="preserve"> </w:t>
      </w:r>
      <w:r w:rsidRPr="00933B59">
        <w:t>are</w:t>
      </w:r>
      <w:r w:rsidR="00EE7F38">
        <w:t xml:space="preserve"> </w:t>
      </w:r>
      <w:r w:rsidRPr="00933B59">
        <w:t>at</w:t>
      </w:r>
      <w:r w:rsidR="00EE7F38">
        <w:t xml:space="preserve"> </w:t>
      </w:r>
      <w:r w:rsidRPr="00933B59">
        <w:t>risk</w:t>
      </w:r>
      <w:r w:rsidR="00EE7F38">
        <w:t xml:space="preserve"> </w:t>
      </w:r>
      <w:r w:rsidRPr="00933B59">
        <w:t>of</w:t>
      </w:r>
      <w:r w:rsidR="00EE7F38">
        <w:t xml:space="preserve"> </w:t>
      </w:r>
      <w:r w:rsidRPr="00933B59">
        <w:t>student</w:t>
      </w:r>
      <w:r w:rsidR="00EE7F38">
        <w:t xml:space="preserve"> </w:t>
      </w:r>
      <w:r w:rsidRPr="00933B59">
        <w:t>drop-outs</w:t>
      </w:r>
      <w:r w:rsidR="00747F7E">
        <w:t>”</w:t>
      </w:r>
      <w:r w:rsidR="00EE7F38">
        <w:t xml:space="preserve"> </w:t>
      </w:r>
      <w:r w:rsidRPr="00933B59">
        <w:t>(HRDOP</w:t>
      </w:r>
      <w:r w:rsidR="00EE7F38">
        <w:t xml:space="preserve"> </w:t>
      </w:r>
      <w:r w:rsidRPr="00933B59">
        <w:t>3.1.5)</w:t>
      </w:r>
      <w:r w:rsidR="00EE7F38">
        <w:t xml:space="preserve"> </w:t>
      </w:r>
      <w:r w:rsidRPr="00933B59">
        <w:t>which</w:t>
      </w:r>
      <w:r w:rsidR="00EE7F38">
        <w:t xml:space="preserve"> </w:t>
      </w:r>
      <w:r w:rsidRPr="00933B59">
        <w:t>offered</w:t>
      </w:r>
      <w:r w:rsidR="00EE7F38">
        <w:t xml:space="preserve"> </w:t>
      </w:r>
      <w:r w:rsidRPr="00933B59">
        <w:t>assistance</w:t>
      </w:r>
      <w:r w:rsidR="00EE7F38">
        <w:t xml:space="preserve"> </w:t>
      </w:r>
      <w:r w:rsidRPr="00933B59">
        <w:t>between</w:t>
      </w:r>
      <w:r w:rsidR="00EE7F38">
        <w:t xml:space="preserve"> </w:t>
      </w:r>
      <w:r w:rsidRPr="00933B59">
        <w:t>January</w:t>
      </w:r>
      <w:r w:rsidR="00EE7F38">
        <w:t xml:space="preserve"> </w:t>
      </w:r>
      <w:r w:rsidRPr="00933B59">
        <w:t>2017</w:t>
      </w:r>
      <w:r w:rsidR="00EE7F38">
        <w:t xml:space="preserve"> </w:t>
      </w:r>
      <w:r w:rsidRPr="00933B59">
        <w:t>and</w:t>
      </w:r>
      <w:r w:rsidR="00EE7F38">
        <w:t xml:space="preserve"> </w:t>
      </w:r>
      <w:r w:rsidRPr="00933B59">
        <w:t>July</w:t>
      </w:r>
      <w:r w:rsidR="00EE7F38">
        <w:t xml:space="preserve"> </w:t>
      </w:r>
      <w:r w:rsidRPr="00933B59">
        <w:t>2021</w:t>
      </w:r>
      <w:r w:rsidR="00EE7F38">
        <w:t xml:space="preserve"> </w:t>
      </w:r>
      <w:r w:rsidRPr="00933B59">
        <w:t>to</w:t>
      </w:r>
      <w:r w:rsidR="00EE7F38">
        <w:t xml:space="preserve"> </w:t>
      </w:r>
      <w:r w:rsidRPr="00933B59">
        <w:t>prepare</w:t>
      </w:r>
      <w:r w:rsidR="00EE7F38">
        <w:t xml:space="preserve"> </w:t>
      </w:r>
      <w:r w:rsidRPr="00933B59">
        <w:t>schools</w:t>
      </w:r>
      <w:r w:rsidR="00EE7F38">
        <w:t xml:space="preserve"> </w:t>
      </w:r>
      <w:r w:rsidRPr="00933B59">
        <w:t>being</w:t>
      </w:r>
      <w:r w:rsidR="00EE7F38">
        <w:t xml:space="preserve"> </w:t>
      </w:r>
      <w:r w:rsidRPr="00933B59">
        <w:t>at</w:t>
      </w:r>
      <w:r w:rsidR="00EE7F38">
        <w:t xml:space="preserve"> </w:t>
      </w:r>
      <w:r w:rsidRPr="00933B59">
        <w:t>risk</w:t>
      </w:r>
      <w:r w:rsidR="00EE7F38">
        <w:t xml:space="preserve"> </w:t>
      </w:r>
      <w:r w:rsidRPr="00933B59">
        <w:t>of</w:t>
      </w:r>
      <w:r w:rsidR="00EE7F38">
        <w:t xml:space="preserve"> </w:t>
      </w:r>
      <w:r w:rsidRPr="00933B59">
        <w:t>segregation</w:t>
      </w:r>
      <w:r w:rsidR="00EE7F38">
        <w:t xml:space="preserve"> </w:t>
      </w:r>
      <w:r w:rsidRPr="00933B59">
        <w:t>by</w:t>
      </w:r>
      <w:r w:rsidR="00EE7F38">
        <w:t xml:space="preserve"> </w:t>
      </w:r>
      <w:r w:rsidRPr="00933B59">
        <w:t>methodological</w:t>
      </w:r>
      <w:r w:rsidR="00EE7F38">
        <w:t xml:space="preserve"> </w:t>
      </w:r>
      <w:r w:rsidRPr="00933B59">
        <w:t>developments.</w:t>
      </w:r>
      <w:r w:rsidR="00EE7F38">
        <w:t xml:space="preserve"> </w:t>
      </w:r>
      <w:r w:rsidRPr="00933B59">
        <w:t>The</w:t>
      </w:r>
      <w:r w:rsidR="00EE7F38">
        <w:t xml:space="preserve"> </w:t>
      </w:r>
      <w:r w:rsidRPr="00933B59">
        <w:t>schools</w:t>
      </w:r>
      <w:r w:rsidR="00EE7F38">
        <w:t xml:space="preserve"> </w:t>
      </w:r>
      <w:r w:rsidRPr="00933B59">
        <w:t>involved</w:t>
      </w:r>
      <w:r w:rsidR="00EE7F38">
        <w:t xml:space="preserve"> </w:t>
      </w:r>
      <w:r w:rsidRPr="00933B59">
        <w:t>in</w:t>
      </w:r>
      <w:r w:rsidR="00EE7F38">
        <w:t xml:space="preserve"> </w:t>
      </w:r>
      <w:r w:rsidRPr="00933B59">
        <w:t>the</w:t>
      </w:r>
      <w:r w:rsidR="00EE7F38">
        <w:t xml:space="preserve"> </w:t>
      </w:r>
      <w:r w:rsidRPr="00933B59">
        <w:t>project</w:t>
      </w:r>
      <w:r w:rsidR="00EE7F38">
        <w:t xml:space="preserve"> </w:t>
      </w:r>
      <w:r w:rsidRPr="00933B59">
        <w:t>were</w:t>
      </w:r>
      <w:r w:rsidR="00EE7F38">
        <w:t xml:space="preserve"> </w:t>
      </w:r>
      <w:r w:rsidRPr="00933B59">
        <w:t>selected</w:t>
      </w:r>
      <w:r w:rsidR="00EE7F38">
        <w:t xml:space="preserve"> </w:t>
      </w:r>
      <w:r w:rsidRPr="00933B59">
        <w:t>according</w:t>
      </w:r>
      <w:r w:rsidR="00EE7F38">
        <w:t xml:space="preserve"> </w:t>
      </w:r>
      <w:r w:rsidRPr="00933B59">
        <w:t>to</w:t>
      </w:r>
      <w:r w:rsidR="00EE7F38">
        <w:t xml:space="preserve"> </w:t>
      </w:r>
      <w:r w:rsidRPr="00933B59">
        <w:t>segregation</w:t>
      </w:r>
      <w:r w:rsidR="00EE7F38">
        <w:t xml:space="preserve"> </w:t>
      </w:r>
      <w:r w:rsidRPr="00933B59">
        <w:t>index,</w:t>
      </w:r>
      <w:r w:rsidR="00EE7F38">
        <w:t xml:space="preserve"> </w:t>
      </w:r>
      <w:r w:rsidRPr="00933B59">
        <w:t>low</w:t>
      </w:r>
      <w:r w:rsidR="00EE7F38">
        <w:t xml:space="preserve"> </w:t>
      </w:r>
      <w:r w:rsidRPr="00933B59">
        <w:t>performance</w:t>
      </w:r>
      <w:r w:rsidR="00EE7F38">
        <w:t xml:space="preserve"> </w:t>
      </w:r>
      <w:r w:rsidRPr="00933B59">
        <w:t>and</w:t>
      </w:r>
      <w:r w:rsidR="00EE7F38">
        <w:t xml:space="preserve"> </w:t>
      </w:r>
      <w:r w:rsidRPr="00933B59">
        <w:t>schools</w:t>
      </w:r>
      <w:r w:rsidR="00EE7F38">
        <w:t xml:space="preserve"> </w:t>
      </w:r>
      <w:r w:rsidRPr="00933B59">
        <w:t>with</w:t>
      </w:r>
      <w:r w:rsidR="00EE7F38">
        <w:t xml:space="preserve"> </w:t>
      </w:r>
      <w:r w:rsidRPr="00933B59">
        <w:t>court</w:t>
      </w:r>
      <w:r w:rsidR="00EE7F38">
        <w:t xml:space="preserve"> </w:t>
      </w:r>
      <w:r w:rsidRPr="00933B59">
        <w:t>procedure</w:t>
      </w:r>
      <w:r w:rsidR="00EE7F38">
        <w:t xml:space="preserve"> </w:t>
      </w:r>
      <w:r w:rsidRPr="00933B59">
        <w:t>because</w:t>
      </w:r>
      <w:r w:rsidR="00EE7F38">
        <w:t xml:space="preserve"> </w:t>
      </w:r>
      <w:r w:rsidRPr="00933B59">
        <w:t>of</w:t>
      </w:r>
      <w:r w:rsidR="00EE7F38">
        <w:t xml:space="preserve"> </w:t>
      </w:r>
      <w:r w:rsidRPr="00933B59">
        <w:t>segregation</w:t>
      </w:r>
      <w:r w:rsidR="00EE7F38">
        <w:t xml:space="preserve"> </w:t>
      </w:r>
      <w:r w:rsidRPr="00933B59">
        <w:t>have</w:t>
      </w:r>
      <w:r w:rsidR="00EE7F38">
        <w:t xml:space="preserve"> </w:t>
      </w:r>
      <w:r w:rsidRPr="00933B59">
        <w:t>been</w:t>
      </w:r>
      <w:r w:rsidR="00EE7F38">
        <w:t xml:space="preserve"> </w:t>
      </w:r>
      <w:r w:rsidRPr="00933B59">
        <w:t>also</w:t>
      </w:r>
      <w:r w:rsidR="00EE7F38">
        <w:t xml:space="preserve"> </w:t>
      </w:r>
      <w:r w:rsidRPr="00933B59">
        <w:t>involved.</w:t>
      </w:r>
      <w:r w:rsidR="00EE7F38">
        <w:t xml:space="preserve"> </w:t>
      </w:r>
      <w:r w:rsidRPr="00933B59">
        <w:t>The</w:t>
      </w:r>
      <w:r w:rsidR="00EE7F38">
        <w:t xml:space="preserve"> </w:t>
      </w:r>
      <w:r w:rsidRPr="00933B59">
        <w:t>developments</w:t>
      </w:r>
      <w:r w:rsidR="00EE7F38">
        <w:t xml:space="preserve"> </w:t>
      </w:r>
      <w:r w:rsidRPr="00933B59">
        <w:t>to</w:t>
      </w:r>
      <w:r w:rsidR="00EE7F38">
        <w:t xml:space="preserve"> </w:t>
      </w:r>
      <w:r w:rsidRPr="00933B59">
        <w:t>foster</w:t>
      </w:r>
      <w:r w:rsidR="00EE7F38">
        <w:t xml:space="preserve"> </w:t>
      </w:r>
      <w:r w:rsidRPr="00933B59">
        <w:t>desegregation</w:t>
      </w:r>
      <w:r w:rsidR="00EE7F38">
        <w:t xml:space="preserve"> </w:t>
      </w:r>
      <w:r w:rsidRPr="00933B59">
        <w:t>measures</w:t>
      </w:r>
      <w:r w:rsidR="00EE7F38">
        <w:t xml:space="preserve"> </w:t>
      </w:r>
      <w:r w:rsidRPr="00933B59">
        <w:t>and</w:t>
      </w:r>
      <w:r w:rsidR="00EE7F38">
        <w:t xml:space="preserve"> </w:t>
      </w:r>
      <w:r w:rsidRPr="00933B59">
        <w:t>to</w:t>
      </w:r>
      <w:r w:rsidR="00EE7F38">
        <w:t xml:space="preserve"> </w:t>
      </w:r>
      <w:r w:rsidRPr="00933B59">
        <w:t>strengthen</w:t>
      </w:r>
      <w:r w:rsidR="00EE7F38">
        <w:t xml:space="preserve"> </w:t>
      </w:r>
      <w:r w:rsidRPr="00933B59">
        <w:t>inclusion</w:t>
      </w:r>
      <w:r w:rsidR="00EE7F38">
        <w:t xml:space="preserve"> </w:t>
      </w:r>
      <w:r w:rsidRPr="00933B59">
        <w:t>policies</w:t>
      </w:r>
      <w:r w:rsidR="00EE7F38">
        <w:t xml:space="preserve"> </w:t>
      </w:r>
      <w:r w:rsidRPr="00933B59">
        <w:t>have</w:t>
      </w:r>
      <w:r w:rsidR="00EE7F38">
        <w:t xml:space="preserve"> </w:t>
      </w:r>
      <w:r w:rsidRPr="00933B59">
        <w:t>been</w:t>
      </w:r>
      <w:r w:rsidR="00EE7F38">
        <w:t xml:space="preserve"> </w:t>
      </w:r>
      <w:r w:rsidRPr="00933B59">
        <w:t>offered</w:t>
      </w:r>
      <w:r w:rsidR="00EE7F38">
        <w:t xml:space="preserve"> </w:t>
      </w:r>
      <w:r w:rsidRPr="00933B59">
        <w:t>to</w:t>
      </w:r>
      <w:r w:rsidR="00EE7F38">
        <w:t xml:space="preserve"> </w:t>
      </w:r>
      <w:r w:rsidRPr="00933B59">
        <w:t>these</w:t>
      </w:r>
      <w:r w:rsidR="00EE7F38">
        <w:t xml:space="preserve"> </w:t>
      </w:r>
      <w:r w:rsidRPr="00933B59">
        <w:t>schools</w:t>
      </w:r>
      <w:r w:rsidR="00EE7F38">
        <w:t xml:space="preserve"> </w:t>
      </w:r>
      <w:r w:rsidRPr="00933B59">
        <w:t>and</w:t>
      </w:r>
      <w:r w:rsidR="00EE7F38">
        <w:t xml:space="preserve"> </w:t>
      </w:r>
      <w:r w:rsidRPr="00933B59">
        <w:t>their</w:t>
      </w:r>
      <w:r w:rsidR="00EE7F38">
        <w:t xml:space="preserve"> </w:t>
      </w:r>
      <w:r w:rsidRPr="00933B59">
        <w:t>operators.</w:t>
      </w:r>
      <w:r w:rsidR="00EE7F38">
        <w:t xml:space="preserve"> </w:t>
      </w:r>
      <w:r w:rsidRPr="00933B59">
        <w:t>HRDOP</w:t>
      </w:r>
      <w:r w:rsidR="00EE7F38">
        <w:t xml:space="preserve"> </w:t>
      </w:r>
      <w:r w:rsidRPr="00933B59">
        <w:t>3.1.5</w:t>
      </w:r>
      <w:r w:rsidR="00EE7F38">
        <w:t xml:space="preserve"> </w:t>
      </w:r>
      <w:r w:rsidRPr="00933B59">
        <w:t>project</w:t>
      </w:r>
      <w:r w:rsidR="00EE7F38">
        <w:t xml:space="preserve"> </w:t>
      </w:r>
      <w:r w:rsidRPr="00933B59">
        <w:t>facilitated</w:t>
      </w:r>
      <w:r w:rsidR="00EE7F38">
        <w:t xml:space="preserve"> </w:t>
      </w:r>
      <w:r w:rsidRPr="00933B59">
        <w:t>to</w:t>
      </w:r>
      <w:r w:rsidR="00EE7F38">
        <w:t xml:space="preserve"> </w:t>
      </w:r>
      <w:r w:rsidRPr="00933B59">
        <w:t>prepare</w:t>
      </w:r>
      <w:r w:rsidR="00EE7F38">
        <w:t xml:space="preserve"> </w:t>
      </w:r>
      <w:r w:rsidRPr="00933B59">
        <w:t>schools</w:t>
      </w:r>
      <w:r w:rsidR="00EE7F38">
        <w:t xml:space="preserve"> </w:t>
      </w:r>
      <w:r w:rsidRPr="00933B59">
        <w:t>being</w:t>
      </w:r>
      <w:r w:rsidR="00EE7F38">
        <w:t xml:space="preserve"> </w:t>
      </w:r>
      <w:r w:rsidRPr="00933B59">
        <w:t>at</w:t>
      </w:r>
      <w:r w:rsidR="00EE7F38">
        <w:t xml:space="preserve"> </w:t>
      </w:r>
      <w:r w:rsidRPr="00933B59">
        <w:t>risk</w:t>
      </w:r>
      <w:r w:rsidR="00EE7F38">
        <w:t xml:space="preserve"> </w:t>
      </w:r>
      <w:r w:rsidRPr="00933B59">
        <w:t>of</w:t>
      </w:r>
      <w:r w:rsidR="00EE7F38">
        <w:t xml:space="preserve"> </w:t>
      </w:r>
      <w:r w:rsidRPr="00933B59">
        <w:t>low</w:t>
      </w:r>
      <w:r w:rsidR="00EE7F38">
        <w:t xml:space="preserve"> </w:t>
      </w:r>
      <w:r w:rsidRPr="00933B59">
        <w:t>performance</w:t>
      </w:r>
      <w:r w:rsidR="00EE7F38">
        <w:t xml:space="preserve"> </w:t>
      </w:r>
      <w:r w:rsidRPr="00933B59">
        <w:t>and</w:t>
      </w:r>
      <w:r w:rsidR="00EE7F38">
        <w:t xml:space="preserve"> </w:t>
      </w:r>
      <w:r w:rsidRPr="00933B59">
        <w:t>of</w:t>
      </w:r>
      <w:r w:rsidR="00EE7F38">
        <w:t xml:space="preserve"> </w:t>
      </w:r>
      <w:r w:rsidRPr="00933B59">
        <w:t>segregation</w:t>
      </w:r>
      <w:r w:rsidR="00EE7F38">
        <w:t xml:space="preserve"> </w:t>
      </w:r>
      <w:r w:rsidRPr="00933B59">
        <w:t>by</w:t>
      </w:r>
      <w:r w:rsidR="00EE7F38">
        <w:t xml:space="preserve"> </w:t>
      </w:r>
      <w:r w:rsidRPr="00933B59">
        <w:t>methodological</w:t>
      </w:r>
      <w:r w:rsidR="00EE7F38">
        <w:t xml:space="preserve"> </w:t>
      </w:r>
      <w:r w:rsidRPr="00933B59">
        <w:t>developments.</w:t>
      </w:r>
      <w:r w:rsidR="00EE7F38">
        <w:t xml:space="preserve"> </w:t>
      </w:r>
      <w:r w:rsidRPr="00933B59">
        <w:t>A</w:t>
      </w:r>
      <w:r w:rsidR="00EE7F38">
        <w:t xml:space="preserve"> </w:t>
      </w:r>
      <w:r w:rsidRPr="00933B59">
        <w:t>total</w:t>
      </w:r>
      <w:r w:rsidR="00EE7F38">
        <w:t xml:space="preserve"> </w:t>
      </w:r>
      <w:r w:rsidRPr="00933B59">
        <w:t>number</w:t>
      </w:r>
      <w:r w:rsidR="00EE7F38">
        <w:t xml:space="preserve"> </w:t>
      </w:r>
      <w:r w:rsidRPr="00933B59">
        <w:t>of</w:t>
      </w:r>
      <w:r w:rsidR="00EE7F38">
        <w:t xml:space="preserve"> </w:t>
      </w:r>
      <w:r w:rsidRPr="00933B59">
        <w:t>300</w:t>
      </w:r>
      <w:r w:rsidR="00EE7F38">
        <w:t xml:space="preserve"> </w:t>
      </w:r>
      <w:r w:rsidRPr="00933B59">
        <w:t>primary</w:t>
      </w:r>
      <w:r w:rsidR="00EE7F38">
        <w:t xml:space="preserve"> </w:t>
      </w:r>
      <w:r w:rsidRPr="00933B59">
        <w:t>and</w:t>
      </w:r>
      <w:r w:rsidR="00EE7F38">
        <w:t xml:space="preserve"> </w:t>
      </w:r>
      <w:r w:rsidRPr="00933B59">
        <w:t>secondary</w:t>
      </w:r>
      <w:r w:rsidR="00EE7F38">
        <w:t xml:space="preserve"> </w:t>
      </w:r>
      <w:r w:rsidRPr="00933B59">
        <w:t>schools</w:t>
      </w:r>
      <w:r w:rsidR="00EE7F38">
        <w:t xml:space="preserve"> </w:t>
      </w:r>
      <w:r w:rsidRPr="00933B59">
        <w:t>(ISCED</w:t>
      </w:r>
      <w:r w:rsidR="00EE7F38">
        <w:t xml:space="preserve"> </w:t>
      </w:r>
      <w:r w:rsidRPr="00933B59">
        <w:t>1</w:t>
      </w:r>
      <w:r w:rsidR="00F67060">
        <w:t>–</w:t>
      </w:r>
      <w:r w:rsidRPr="00933B59">
        <w:t>3)</w:t>
      </w:r>
      <w:r w:rsidR="00EE7F38">
        <w:t xml:space="preserve"> </w:t>
      </w:r>
      <w:r w:rsidRPr="00933B59">
        <w:t>participated</w:t>
      </w:r>
      <w:r w:rsidR="00EE7F38">
        <w:t xml:space="preserve"> </w:t>
      </w:r>
      <w:r w:rsidRPr="00933B59">
        <w:t>in</w:t>
      </w:r>
      <w:r w:rsidR="00EE7F38">
        <w:t xml:space="preserve"> </w:t>
      </w:r>
      <w:r w:rsidRPr="00933B59">
        <w:t>the</w:t>
      </w:r>
      <w:r w:rsidR="00EE7F38">
        <w:t xml:space="preserve"> </w:t>
      </w:r>
      <w:r w:rsidRPr="00933B59">
        <w:t>project.</w:t>
      </w:r>
    </w:p>
    <w:p w14:paraId="0015BA8B" w14:textId="77777777" w:rsidR="00FF3C71" w:rsidRDefault="00582FB8" w:rsidP="00ED2374">
      <w:pPr>
        <w:pStyle w:val="SingleTxtG"/>
      </w:pPr>
      <w:r w:rsidRPr="00933B59">
        <w:rPr>
          <w:bCs/>
          <w:iCs/>
        </w:rPr>
        <w:t>159.</w:t>
      </w:r>
      <w:r w:rsidRPr="00933B59">
        <w:rPr>
          <w:bCs/>
          <w:iCs/>
        </w:rPr>
        <w:tab/>
      </w:r>
      <w:r w:rsidRPr="00933B59">
        <w:t>Complex</w:t>
      </w:r>
      <w:r w:rsidR="00EE7F38">
        <w:t xml:space="preserve"> </w:t>
      </w:r>
      <w:r w:rsidRPr="00933B59">
        <w:t>assistance</w:t>
      </w:r>
      <w:r w:rsidR="00EE7F38">
        <w:t xml:space="preserve"> </w:t>
      </w:r>
      <w:r w:rsidRPr="00933B59">
        <w:t>have</w:t>
      </w:r>
      <w:r w:rsidR="00EE7F38">
        <w:t xml:space="preserve"> </w:t>
      </w:r>
      <w:r w:rsidRPr="00933B59">
        <w:t>been</w:t>
      </w:r>
      <w:r w:rsidR="00EE7F38">
        <w:t xml:space="preserve"> </w:t>
      </w:r>
      <w:r w:rsidRPr="00933B59">
        <w:t>provided</w:t>
      </w:r>
      <w:r w:rsidR="00EE7F38">
        <w:t xml:space="preserve"> </w:t>
      </w:r>
      <w:r w:rsidRPr="00933B59">
        <w:t>for</w:t>
      </w:r>
      <w:r w:rsidR="00EE7F38">
        <w:t xml:space="preserve"> </w:t>
      </w:r>
      <w:r w:rsidRPr="00933B59">
        <w:t>schools</w:t>
      </w:r>
      <w:r w:rsidR="00EE7F38">
        <w:t xml:space="preserve"> </w:t>
      </w:r>
      <w:r w:rsidRPr="00933B59">
        <w:t>and</w:t>
      </w:r>
      <w:r w:rsidR="00EE7F38">
        <w:t xml:space="preserve"> </w:t>
      </w:r>
      <w:r w:rsidRPr="00933B59">
        <w:t>school-maintainers</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enable</w:t>
      </w:r>
      <w:r w:rsidR="00EE7F38">
        <w:t xml:space="preserve"> </w:t>
      </w:r>
      <w:r w:rsidRPr="00933B59">
        <w:t>them</w:t>
      </w:r>
      <w:r w:rsidR="00EE7F38">
        <w:t xml:space="preserve"> </w:t>
      </w:r>
      <w:r w:rsidRPr="00933B59">
        <w:t>to</w:t>
      </w:r>
      <w:r w:rsidR="00EE7F38">
        <w:t xml:space="preserve"> </w:t>
      </w:r>
      <w:r w:rsidRPr="00933B59">
        <w:t>raise</w:t>
      </w:r>
      <w:r w:rsidR="00EE7F38">
        <w:t xml:space="preserve"> </w:t>
      </w:r>
      <w:r w:rsidRPr="00933B59">
        <w:t>students</w:t>
      </w:r>
      <w:r w:rsidR="00747F7E">
        <w:t>’</w:t>
      </w:r>
      <w:r w:rsidR="00EE7F38">
        <w:t xml:space="preserve"> </w:t>
      </w:r>
      <w:r w:rsidRPr="00933B59">
        <w:t>achievement</w:t>
      </w:r>
      <w:r w:rsidR="00EE7F38">
        <w:t xml:space="preserve"> </w:t>
      </w:r>
      <w:r w:rsidRPr="00933B59">
        <w:t>and</w:t>
      </w:r>
      <w:r w:rsidR="00EE7F38">
        <w:t xml:space="preserve"> </w:t>
      </w:r>
      <w:r w:rsidRPr="00933B59">
        <w:t>to</w:t>
      </w:r>
      <w:r w:rsidR="00EE7F38">
        <w:t xml:space="preserve"> </w:t>
      </w:r>
      <w:r w:rsidRPr="00933B59">
        <w:t>implement</w:t>
      </w:r>
      <w:r w:rsidR="00EE7F38">
        <w:t xml:space="preserve"> </w:t>
      </w:r>
      <w:r w:rsidRPr="00933B59">
        <w:t>desegregation:</w:t>
      </w:r>
    </w:p>
    <w:p w14:paraId="53553C35" w14:textId="4E2F1A6E" w:rsidR="00582FB8" w:rsidRPr="00933B59" w:rsidRDefault="00582FB8" w:rsidP="00ED2374">
      <w:pPr>
        <w:pStyle w:val="SingleTxtG"/>
      </w:pPr>
      <w:r w:rsidRPr="00933B59">
        <w:rPr>
          <w:bCs/>
          <w:iCs/>
        </w:rPr>
        <w:t>160.</w:t>
      </w:r>
      <w:r w:rsidRPr="00933B59">
        <w:rPr>
          <w:bCs/>
          <w:iCs/>
        </w:rPr>
        <w:tab/>
      </w:r>
      <w:r w:rsidRPr="00933B59">
        <w:t>The</w:t>
      </w:r>
      <w:r w:rsidR="00EE7F38">
        <w:t xml:space="preserve"> </w:t>
      </w:r>
      <w:r w:rsidRPr="00933B59">
        <w:t>schools</w:t>
      </w:r>
      <w:r w:rsidR="00EE7F38">
        <w:t xml:space="preserve"> </w:t>
      </w:r>
      <w:r w:rsidRPr="00933B59">
        <w:t>integrated</w:t>
      </w:r>
      <w:r w:rsidR="00EE7F38">
        <w:t xml:space="preserve"> </w:t>
      </w:r>
      <w:r w:rsidRPr="00933B59">
        <w:t>their</w:t>
      </w:r>
      <w:r w:rsidR="00EE7F38">
        <w:t xml:space="preserve"> </w:t>
      </w:r>
      <w:r w:rsidRPr="00933B59">
        <w:t>activities</w:t>
      </w:r>
      <w:r w:rsidR="00EE7F38">
        <w:t xml:space="preserve"> </w:t>
      </w:r>
      <w:r w:rsidRPr="00933B59">
        <w:t>defined</w:t>
      </w:r>
      <w:r w:rsidR="00EE7F38">
        <w:t xml:space="preserve"> </w:t>
      </w:r>
      <w:r w:rsidRPr="00933B59">
        <w:t>by</w:t>
      </w:r>
      <w:r w:rsidR="00EE7F38">
        <w:t xml:space="preserve"> </w:t>
      </w:r>
      <w:r w:rsidRPr="00933B59">
        <w:t>the</w:t>
      </w:r>
      <w:r w:rsidR="00EE7F38">
        <w:t xml:space="preserve"> </w:t>
      </w:r>
      <w:r w:rsidRPr="00933B59">
        <w:t>Complex</w:t>
      </w:r>
      <w:r w:rsidR="00EE7F38">
        <w:t xml:space="preserve"> </w:t>
      </w:r>
      <w:r w:rsidRPr="00933B59">
        <w:t>Action</w:t>
      </w:r>
      <w:r w:rsidR="00EE7F38">
        <w:t xml:space="preserve"> </w:t>
      </w:r>
      <w:r w:rsidRPr="00933B59">
        <w:t>Plan</w:t>
      </w:r>
      <w:r w:rsidR="00EE7F38">
        <w:t xml:space="preserve"> </w:t>
      </w:r>
      <w:r w:rsidRPr="00933B59">
        <w:t>related</w:t>
      </w:r>
      <w:r w:rsidR="00EE7F38">
        <w:t xml:space="preserve"> </w:t>
      </w:r>
      <w:r w:rsidRPr="00933B59">
        <w:t>to</w:t>
      </w:r>
      <w:r w:rsidR="00EE7F38">
        <w:t xml:space="preserve"> </w:t>
      </w:r>
      <w:r w:rsidRPr="00933B59">
        <w:t>the</w:t>
      </w:r>
      <w:r w:rsidR="00EE7F38">
        <w:t xml:space="preserve"> </w:t>
      </w:r>
      <w:r w:rsidRPr="00933B59">
        <w:rPr>
          <w:lang w:eastAsia="hu-HU"/>
        </w:rPr>
        <w:t>pedagogical</w:t>
      </w:r>
      <w:r w:rsidR="00EE7F38">
        <w:t xml:space="preserve"> </w:t>
      </w:r>
      <w:r w:rsidRPr="00933B59">
        <w:t>system</w:t>
      </w:r>
      <w:r w:rsidR="00EE7F38">
        <w:t xml:space="preserve"> </w:t>
      </w:r>
      <w:r w:rsidRPr="00933B59">
        <w:t>supporting</w:t>
      </w:r>
      <w:r w:rsidR="00EE7F38">
        <w:t xml:space="preserve"> </w:t>
      </w:r>
      <w:r w:rsidRPr="00933B59">
        <w:t>school</w:t>
      </w:r>
      <w:r w:rsidR="00EE7F38">
        <w:t xml:space="preserve"> </w:t>
      </w:r>
      <w:r w:rsidRPr="00933B59">
        <w:t>drop-out</w:t>
      </w:r>
      <w:r w:rsidR="00EE7F38">
        <w:t xml:space="preserve"> </w:t>
      </w:r>
      <w:r w:rsidRPr="00933B59">
        <w:t>prevention</w:t>
      </w:r>
      <w:r w:rsidR="00EE7F38">
        <w:t xml:space="preserve"> </w:t>
      </w:r>
      <w:r w:rsidRPr="00933B59">
        <w:t>(developed</w:t>
      </w:r>
      <w:r w:rsidR="00EE7F38">
        <w:t xml:space="preserve"> </w:t>
      </w:r>
      <w:r w:rsidRPr="00933B59">
        <w:t>also</w:t>
      </w:r>
      <w:r w:rsidR="00EE7F38">
        <w:t xml:space="preserve"> </w:t>
      </w:r>
      <w:r w:rsidRPr="00933B59">
        <w:t>within</w:t>
      </w:r>
      <w:r w:rsidR="00EE7F38">
        <w:t xml:space="preserve"> </w:t>
      </w:r>
      <w:r w:rsidRPr="00933B59">
        <w:t>the</w:t>
      </w:r>
      <w:r w:rsidR="00EE7F38">
        <w:t xml:space="preserve"> </w:t>
      </w:r>
      <w:r w:rsidRPr="00933B59">
        <w:t>project)</w:t>
      </w:r>
      <w:r w:rsidR="00EE7F38">
        <w:t xml:space="preserve"> </w:t>
      </w:r>
      <w:r w:rsidRPr="00933B59">
        <w:t>into</w:t>
      </w:r>
      <w:r w:rsidR="00EE7F38">
        <w:t xml:space="preserve"> </w:t>
      </w:r>
      <w:r w:rsidRPr="00933B59">
        <w:t>their</w:t>
      </w:r>
      <w:r w:rsidR="00EE7F38">
        <w:t xml:space="preserve"> </w:t>
      </w:r>
      <w:r w:rsidRPr="00933B59">
        <w:t>school-level</w:t>
      </w:r>
      <w:r w:rsidR="00EE7F38">
        <w:t xml:space="preserve"> </w:t>
      </w:r>
      <w:r w:rsidRPr="00933B59">
        <w:t>documents,</w:t>
      </w:r>
      <w:r w:rsidR="00EE7F38">
        <w:t xml:space="preserve"> </w:t>
      </w:r>
      <w:r w:rsidRPr="00933B59">
        <w:t>such</w:t>
      </w:r>
      <w:r w:rsidR="00EE7F38">
        <w:t xml:space="preserve"> </w:t>
      </w:r>
      <w:r w:rsidRPr="00933B59">
        <w:t>as</w:t>
      </w:r>
      <w:r w:rsidR="00EE7F38">
        <w:t xml:space="preserve"> </w:t>
      </w:r>
      <w:r w:rsidRPr="00933B59">
        <w:t>their</w:t>
      </w:r>
      <w:r w:rsidR="00EE7F38">
        <w:t xml:space="preserve"> </w:t>
      </w:r>
      <w:r w:rsidRPr="00933B59">
        <w:t>annual</w:t>
      </w:r>
      <w:r w:rsidR="00EE7F38">
        <w:t xml:space="preserve"> </w:t>
      </w:r>
      <w:r w:rsidRPr="00933B59">
        <w:t>work</w:t>
      </w:r>
      <w:r w:rsidR="00EE7F38">
        <w:t xml:space="preserve"> </w:t>
      </w:r>
      <w:r w:rsidRPr="00933B59">
        <w:t>plans</w:t>
      </w:r>
      <w:r w:rsidR="00EE7F38">
        <w:t xml:space="preserve"> </w:t>
      </w:r>
      <w:r w:rsidRPr="00933B59">
        <w:t>and</w:t>
      </w:r>
      <w:r w:rsidR="00EE7F38">
        <w:t xml:space="preserve"> </w:t>
      </w:r>
      <w:r w:rsidRPr="00933B59">
        <w:t>local</w:t>
      </w:r>
      <w:r w:rsidR="00EE7F38">
        <w:t xml:space="preserve"> </w:t>
      </w:r>
      <w:r w:rsidRPr="00933B59">
        <w:t>pedagogical</w:t>
      </w:r>
      <w:r w:rsidR="00EE7F38">
        <w:t xml:space="preserve"> </w:t>
      </w:r>
      <w:r w:rsidRPr="00933B59">
        <w:t>programs.</w:t>
      </w:r>
      <w:r w:rsidR="00EE7F38">
        <w:t xml:space="preserve"> </w:t>
      </w:r>
      <w:r w:rsidRPr="00933B59">
        <w:t>Elaboration</w:t>
      </w:r>
      <w:r w:rsidR="00EE7F38">
        <w:t xml:space="preserve"> </w:t>
      </w:r>
      <w:r w:rsidRPr="00933B59">
        <w:t>of</w:t>
      </w:r>
      <w:r w:rsidR="00EE7F38">
        <w:t xml:space="preserve"> </w:t>
      </w:r>
      <w:r w:rsidRPr="00933B59">
        <w:t>the</w:t>
      </w:r>
      <w:r w:rsidR="00EE7F38">
        <w:t xml:space="preserve"> </w:t>
      </w:r>
      <w:r w:rsidRPr="00933B59">
        <w:t>short</w:t>
      </w:r>
      <w:r w:rsidR="00EE7F38">
        <w:t xml:space="preserve"> </w:t>
      </w:r>
      <w:r w:rsidRPr="00933B59">
        <w:t>and</w:t>
      </w:r>
      <w:r w:rsidR="00EE7F38">
        <w:t xml:space="preserve"> </w:t>
      </w:r>
      <w:r w:rsidRPr="00933B59">
        <w:t>medium-term</w:t>
      </w:r>
      <w:r w:rsidR="00EE7F38">
        <w:t xml:space="preserve"> </w:t>
      </w:r>
      <w:r w:rsidRPr="00933B59">
        <w:t>Complex</w:t>
      </w:r>
      <w:r w:rsidR="00EE7F38">
        <w:t xml:space="preserve"> </w:t>
      </w:r>
      <w:r w:rsidRPr="00933B59">
        <w:t>Action</w:t>
      </w:r>
      <w:r w:rsidR="00EE7F38">
        <w:t xml:space="preserve"> </w:t>
      </w:r>
      <w:r w:rsidRPr="00933B59">
        <w:t>Plans</w:t>
      </w:r>
      <w:r w:rsidR="00EE7F38">
        <w:t xml:space="preserve"> </w:t>
      </w:r>
      <w:r w:rsidRPr="00933B59">
        <w:t>(2020</w:t>
      </w:r>
      <w:r w:rsidR="00F67060">
        <w:t>–</w:t>
      </w:r>
      <w:r w:rsidRPr="00933B59">
        <w:t>2023)</w:t>
      </w:r>
      <w:r w:rsidR="00EE7F38">
        <w:t xml:space="preserve"> </w:t>
      </w:r>
      <w:r w:rsidRPr="00933B59">
        <w:t>was</w:t>
      </w:r>
      <w:r w:rsidR="00EE7F38">
        <w:t xml:space="preserve"> </w:t>
      </w:r>
      <w:r w:rsidRPr="00933B59">
        <w:t>supported</w:t>
      </w:r>
      <w:r w:rsidR="00EE7F38">
        <w:t xml:space="preserve"> </w:t>
      </w:r>
      <w:r w:rsidRPr="00933B59">
        <w:t>by</w:t>
      </w:r>
      <w:r w:rsidR="00EE7F38">
        <w:t xml:space="preserve"> </w:t>
      </w:r>
      <w:r w:rsidRPr="00933B59">
        <w:t>series</w:t>
      </w:r>
      <w:r w:rsidR="00EE7F38">
        <w:t xml:space="preserve"> </w:t>
      </w:r>
      <w:r w:rsidRPr="00933B59">
        <w:t>of</w:t>
      </w:r>
      <w:r w:rsidR="00EE7F38">
        <w:t xml:space="preserve"> </w:t>
      </w:r>
      <w:r w:rsidRPr="00933B59">
        <w:t>workshops</w:t>
      </w:r>
      <w:r w:rsidR="00EE7F38">
        <w:t xml:space="preserve"> </w:t>
      </w:r>
      <w:r w:rsidRPr="00933B59">
        <w:t>and</w:t>
      </w:r>
      <w:r w:rsidR="00EE7F38">
        <w:t xml:space="preserve"> </w:t>
      </w:r>
      <w:r w:rsidRPr="00933B59">
        <w:t>accredited</w:t>
      </w:r>
      <w:r w:rsidR="00EE7F38">
        <w:t xml:space="preserve"> </w:t>
      </w:r>
      <w:r w:rsidRPr="00933B59">
        <w:t>in-service</w:t>
      </w:r>
      <w:r w:rsidR="00EE7F38">
        <w:t xml:space="preserve"> </w:t>
      </w:r>
      <w:r w:rsidRPr="00933B59">
        <w:t>teacher</w:t>
      </w:r>
      <w:r w:rsidR="00EE7F38">
        <w:t xml:space="preserve"> </w:t>
      </w:r>
      <w:r w:rsidRPr="00933B59">
        <w:t>training</w:t>
      </w:r>
      <w:r w:rsidR="00EE7F38">
        <w:t xml:space="preserve"> </w:t>
      </w:r>
      <w:r w:rsidRPr="00933B59">
        <w:t>courses</w:t>
      </w:r>
      <w:r w:rsidR="00EE7F38">
        <w:t xml:space="preserve"> </w:t>
      </w:r>
      <w:r w:rsidRPr="00933B59">
        <w:t>focusing</w:t>
      </w:r>
      <w:r w:rsidR="00EE7F38">
        <w:t xml:space="preserve"> </w:t>
      </w:r>
      <w:r w:rsidRPr="00933B59">
        <w:t>on</w:t>
      </w:r>
      <w:r w:rsidR="00EE7F38">
        <w:t xml:space="preserve"> </w:t>
      </w:r>
      <w:r w:rsidRPr="00933B59">
        <w:t>the</w:t>
      </w:r>
      <w:r w:rsidR="00EE7F38">
        <w:t xml:space="preserve"> </w:t>
      </w:r>
      <w:r w:rsidRPr="00933B59">
        <w:t>themes</w:t>
      </w:r>
      <w:r w:rsidR="00EE7F38">
        <w:t xml:space="preserve"> </w:t>
      </w:r>
      <w:r w:rsidRPr="00933B59">
        <w:t>of</w:t>
      </w:r>
      <w:r w:rsidR="00EE7F38">
        <w:t xml:space="preserve"> </w:t>
      </w:r>
      <w:r w:rsidRPr="00933B59">
        <w:t>school</w:t>
      </w:r>
      <w:r w:rsidR="00EE7F38">
        <w:t xml:space="preserve"> </w:t>
      </w:r>
      <w:r w:rsidRPr="00933B59">
        <w:t>development</w:t>
      </w:r>
      <w:r w:rsidR="00EE7F38">
        <w:t xml:space="preserve"> </w:t>
      </w:r>
      <w:r w:rsidRPr="00933B59">
        <w:t>(1541</w:t>
      </w:r>
      <w:r w:rsidR="00EE7F38">
        <w:t xml:space="preserve"> </w:t>
      </w:r>
      <w:r w:rsidRPr="00933B59">
        <w:t>educators/teachers</w:t>
      </w:r>
      <w:r w:rsidR="00EE7F38">
        <w:t xml:space="preserve"> </w:t>
      </w:r>
      <w:r w:rsidRPr="00933B59">
        <w:t>participated</w:t>
      </w:r>
      <w:r w:rsidR="00EE7F38">
        <w:t xml:space="preserve"> </w:t>
      </w:r>
      <w:r w:rsidRPr="00933B59">
        <w:t>in</w:t>
      </w:r>
      <w:r w:rsidR="00EE7F38">
        <w:t xml:space="preserve"> </w:t>
      </w:r>
      <w:r w:rsidRPr="00933B59">
        <w:t>these</w:t>
      </w:r>
      <w:r w:rsidR="00EE7F38">
        <w:t xml:space="preserve"> </w:t>
      </w:r>
      <w:r w:rsidRPr="00933B59">
        <w:t>courses).</w:t>
      </w:r>
      <w:r w:rsidR="00EE7F38">
        <w:t xml:space="preserve"> </w:t>
      </w:r>
      <w:r w:rsidRPr="00933B59">
        <w:t>The</w:t>
      </w:r>
      <w:r w:rsidR="00EE7F38">
        <w:t xml:space="preserve"> </w:t>
      </w:r>
      <w:r w:rsidRPr="00933B59">
        <w:t>implementation</w:t>
      </w:r>
      <w:r w:rsidR="00EE7F38">
        <w:t xml:space="preserve"> </w:t>
      </w:r>
      <w:r w:rsidRPr="00933B59">
        <w:t>was</w:t>
      </w:r>
      <w:r w:rsidR="00EE7F38">
        <w:t xml:space="preserve"> </w:t>
      </w:r>
      <w:r w:rsidRPr="00933B59">
        <w:t>supported</w:t>
      </w:r>
      <w:r w:rsidR="00EE7F38">
        <w:t xml:space="preserve"> </w:t>
      </w:r>
      <w:r w:rsidRPr="00933B59">
        <w:t>by</w:t>
      </w:r>
      <w:r w:rsidR="00EE7F38">
        <w:t xml:space="preserve"> </w:t>
      </w:r>
      <w:r w:rsidRPr="00933B59">
        <w:t>53</w:t>
      </w:r>
      <w:r w:rsidR="00EE7F38">
        <w:t xml:space="preserve"> </w:t>
      </w:r>
      <w:r w:rsidRPr="00933B59">
        <w:t>implementation</w:t>
      </w:r>
      <w:r w:rsidR="00EE7F38">
        <w:t xml:space="preserve"> </w:t>
      </w:r>
      <w:r w:rsidRPr="00933B59">
        <w:t>mentors</w:t>
      </w:r>
      <w:r w:rsidR="00EE7F38">
        <w:t xml:space="preserve"> </w:t>
      </w:r>
      <w:r w:rsidRPr="00933B59">
        <w:t>assisting,</w:t>
      </w:r>
      <w:r w:rsidR="00EE7F38">
        <w:t xml:space="preserve"> </w:t>
      </w:r>
      <w:r w:rsidRPr="00933B59">
        <w:t>encouraging</w:t>
      </w:r>
      <w:r w:rsidR="00EE7F38">
        <w:t xml:space="preserve"> </w:t>
      </w:r>
      <w:r w:rsidRPr="00933B59">
        <w:t>the</w:t>
      </w:r>
      <w:r w:rsidR="00EE7F38">
        <w:t xml:space="preserve"> </w:t>
      </w:r>
      <w:r w:rsidRPr="00933B59">
        <w:t>educators/teachers</w:t>
      </w:r>
      <w:r w:rsidR="00EE7F38">
        <w:t xml:space="preserve"> </w:t>
      </w:r>
      <w:r w:rsidRPr="00933B59">
        <w:t>(1333</w:t>
      </w:r>
      <w:r w:rsidR="00EE7F38">
        <w:t xml:space="preserve"> </w:t>
      </w:r>
      <w:r w:rsidRPr="00933B59">
        <w:t>persons)</w:t>
      </w:r>
      <w:r w:rsidR="00EE7F38">
        <w:t xml:space="preserve"> </w:t>
      </w:r>
      <w:r w:rsidRPr="00933B59">
        <w:t>who</w:t>
      </w:r>
      <w:r w:rsidR="00EE7F38">
        <w:t xml:space="preserve"> </w:t>
      </w:r>
      <w:r w:rsidRPr="00933B59">
        <w:t>have</w:t>
      </w:r>
      <w:r w:rsidR="00EE7F38">
        <w:t xml:space="preserve"> </w:t>
      </w:r>
      <w:r w:rsidRPr="00933B59">
        <w:t>been</w:t>
      </w:r>
      <w:r w:rsidR="00EE7F38">
        <w:t xml:space="preserve"> </w:t>
      </w:r>
      <w:r w:rsidRPr="00933B59">
        <w:t>the</w:t>
      </w:r>
      <w:r w:rsidR="00EE7F38">
        <w:t xml:space="preserve"> </w:t>
      </w:r>
      <w:r w:rsidRPr="00933B59">
        <w:t>members</w:t>
      </w:r>
      <w:r w:rsidR="00EE7F38">
        <w:t xml:space="preserve"> </w:t>
      </w:r>
      <w:r w:rsidRPr="00933B59">
        <w:t>of</w:t>
      </w:r>
      <w:r w:rsidR="00EE7F38">
        <w:t xml:space="preserve"> </w:t>
      </w:r>
      <w:r w:rsidRPr="00933B59">
        <w:t>micro-groups</w:t>
      </w:r>
      <w:r w:rsidR="00EE7F38">
        <w:t xml:space="preserve"> </w:t>
      </w:r>
      <w:r w:rsidRPr="00933B59">
        <w:t>in</w:t>
      </w:r>
      <w:r w:rsidR="00EE7F38">
        <w:t xml:space="preserve"> </w:t>
      </w:r>
      <w:r w:rsidRPr="00933B59">
        <w:t>their</w:t>
      </w:r>
      <w:r w:rsidR="00EE7F38">
        <w:t xml:space="preserve"> </w:t>
      </w:r>
      <w:r w:rsidRPr="00933B59">
        <w:t>schools.</w:t>
      </w:r>
      <w:r w:rsidR="00EE7F38">
        <w:t xml:space="preserve"> </w:t>
      </w:r>
      <w:r w:rsidRPr="00933B59">
        <w:t>The</w:t>
      </w:r>
      <w:r w:rsidR="00EE7F38">
        <w:t xml:space="preserve"> </w:t>
      </w:r>
      <w:r w:rsidRPr="00933B59">
        <w:t>number</w:t>
      </w:r>
      <w:r w:rsidR="00EE7F38">
        <w:t xml:space="preserve"> </w:t>
      </w:r>
      <w:r w:rsidRPr="00933B59">
        <w:t>of</w:t>
      </w:r>
      <w:r w:rsidR="00EE7F38">
        <w:t xml:space="preserve"> </w:t>
      </w:r>
      <w:r w:rsidRPr="00933B59">
        <w:t>teachers</w:t>
      </w:r>
      <w:r w:rsidR="00EE7F38">
        <w:t xml:space="preserve"> </w:t>
      </w:r>
      <w:r w:rsidRPr="00933B59">
        <w:t>working</w:t>
      </w:r>
      <w:r w:rsidR="00EE7F38">
        <w:t xml:space="preserve"> </w:t>
      </w:r>
      <w:r w:rsidRPr="00933B59">
        <w:t>full-time</w:t>
      </w:r>
      <w:r w:rsidR="00EE7F38">
        <w:t xml:space="preserve"> </w:t>
      </w:r>
      <w:r w:rsidRPr="00933B59">
        <w:t>for</w:t>
      </w:r>
      <w:r w:rsidR="00EE7F38">
        <w:t xml:space="preserve"> </w:t>
      </w:r>
      <w:r w:rsidRPr="00933B59">
        <w:t>the</w:t>
      </w:r>
      <w:r w:rsidR="00EE7F38">
        <w:t xml:space="preserve"> </w:t>
      </w:r>
      <w:r w:rsidRPr="00933B59">
        <w:t>project</w:t>
      </w:r>
      <w:r w:rsidR="00EE7F38">
        <w:t xml:space="preserve"> </w:t>
      </w:r>
      <w:r w:rsidRPr="00933B59">
        <w:t>schools</w:t>
      </w:r>
      <w:r w:rsidR="00EE7F38">
        <w:t xml:space="preserve"> </w:t>
      </w:r>
      <w:r w:rsidRPr="00933B59">
        <w:t>is</w:t>
      </w:r>
      <w:r w:rsidR="00EE7F38">
        <w:t xml:space="preserve"> </w:t>
      </w:r>
      <w:r w:rsidRPr="00933B59">
        <w:t>approximately</w:t>
      </w:r>
      <w:r w:rsidR="00EE7F38">
        <w:t xml:space="preserve"> </w:t>
      </w:r>
      <w:r w:rsidRPr="00933B59">
        <w:t>6000,</w:t>
      </w:r>
      <w:r w:rsidR="00EE7F38">
        <w:t xml:space="preserve"> </w:t>
      </w:r>
      <w:r w:rsidRPr="00933B59">
        <w:t>and</w:t>
      </w:r>
      <w:r w:rsidR="00EE7F38">
        <w:t xml:space="preserve"> </w:t>
      </w:r>
      <w:r w:rsidRPr="00933B59">
        <w:t>a</w:t>
      </w:r>
      <w:r w:rsidR="00EE7F38">
        <w:t xml:space="preserve"> </w:t>
      </w:r>
      <w:r w:rsidRPr="00933B59">
        <w:t>quarter</w:t>
      </w:r>
      <w:r w:rsidR="00EE7F38">
        <w:t xml:space="preserve"> </w:t>
      </w:r>
      <w:r w:rsidRPr="00933B59">
        <w:t>of</w:t>
      </w:r>
      <w:r w:rsidR="00EE7F38">
        <w:t xml:space="preserve"> </w:t>
      </w:r>
      <w:r w:rsidRPr="00933B59">
        <w:t>the</w:t>
      </w:r>
      <w:r w:rsidR="00EE7F38">
        <w:t xml:space="preserve"> </w:t>
      </w:r>
      <w:r w:rsidRPr="00933B59">
        <w:t>total</w:t>
      </w:r>
      <w:r w:rsidR="00EE7F38">
        <w:t xml:space="preserve"> </w:t>
      </w:r>
      <w:r w:rsidRPr="00933B59">
        <w:t>is</w:t>
      </w:r>
      <w:r w:rsidR="00EE7F38">
        <w:t xml:space="preserve"> </w:t>
      </w:r>
      <w:r w:rsidRPr="00933B59">
        <w:t>provided</w:t>
      </w:r>
      <w:r w:rsidR="00EE7F38">
        <w:t xml:space="preserve"> </w:t>
      </w:r>
      <w:r w:rsidRPr="00933B59">
        <w:t>by</w:t>
      </w:r>
      <w:r w:rsidR="00EE7F38">
        <w:t xml:space="preserve"> </w:t>
      </w:r>
      <w:r w:rsidRPr="00933B59">
        <w:t>some</w:t>
      </w:r>
      <w:r w:rsidR="00EE7F38">
        <w:t xml:space="preserve"> </w:t>
      </w:r>
      <w:r w:rsidRPr="00933B59">
        <w:t>types</w:t>
      </w:r>
      <w:r w:rsidR="00EE7F38">
        <w:t xml:space="preserve"> </w:t>
      </w:r>
      <w:r w:rsidRPr="00933B59">
        <w:t>of</w:t>
      </w:r>
      <w:r w:rsidR="00EE7F38">
        <w:t xml:space="preserve"> </w:t>
      </w:r>
      <w:r w:rsidRPr="00933B59">
        <w:t>service.</w:t>
      </w:r>
      <w:r w:rsidR="00EE7F38">
        <w:t xml:space="preserve"> </w:t>
      </w:r>
      <w:r w:rsidRPr="00933B59">
        <w:t>(Courses</w:t>
      </w:r>
      <w:r w:rsidR="00EE7F38">
        <w:t xml:space="preserve"> </w:t>
      </w:r>
      <w:r w:rsidRPr="00933B59">
        <w:t>and</w:t>
      </w:r>
      <w:r w:rsidR="00EE7F38">
        <w:t xml:space="preserve"> </w:t>
      </w:r>
      <w:r w:rsidRPr="00933B59">
        <w:t>workshops</w:t>
      </w:r>
      <w:r w:rsidR="00EE7F38">
        <w:t xml:space="preserve"> </w:t>
      </w:r>
      <w:r w:rsidRPr="00933B59">
        <w:t>transferred</w:t>
      </w:r>
      <w:r w:rsidR="00EE7F38">
        <w:t xml:space="preserve"> </w:t>
      </w:r>
      <w:r w:rsidRPr="00933B59">
        <w:t>to</w:t>
      </w:r>
      <w:r w:rsidR="00EE7F38">
        <w:t xml:space="preserve"> </w:t>
      </w:r>
      <w:r w:rsidRPr="00933B59">
        <w:t>online</w:t>
      </w:r>
      <w:r w:rsidR="00EE7F38">
        <w:t xml:space="preserve"> </w:t>
      </w:r>
      <w:r w:rsidRPr="00933B59">
        <w:t>in</w:t>
      </w:r>
      <w:r w:rsidR="00EE7F38">
        <w:t xml:space="preserve"> </w:t>
      </w:r>
      <w:r w:rsidRPr="00933B59">
        <w:t>COVID19).</w:t>
      </w:r>
    </w:p>
    <w:p w14:paraId="4FB48F2F" w14:textId="77777777" w:rsidR="00FF3C71" w:rsidRDefault="00582FB8" w:rsidP="00ED2374">
      <w:pPr>
        <w:pStyle w:val="SingleTxtG"/>
      </w:pPr>
      <w:r w:rsidRPr="00933B59">
        <w:rPr>
          <w:bCs/>
          <w:iCs/>
        </w:rPr>
        <w:t>161.</w:t>
      </w:r>
      <w:r w:rsidRPr="00933B59">
        <w:rPr>
          <w:bCs/>
          <w:iCs/>
        </w:rPr>
        <w:tab/>
      </w:r>
      <w:r w:rsidRPr="00933B59">
        <w:t>Among</w:t>
      </w:r>
      <w:r w:rsidR="00EE7F38">
        <w:t xml:space="preserve"> </w:t>
      </w:r>
      <w:r w:rsidRPr="00933B59">
        <w:t>schools</w:t>
      </w:r>
      <w:r w:rsidR="00EE7F38">
        <w:t xml:space="preserve"> </w:t>
      </w:r>
      <w:r w:rsidRPr="00933B59">
        <w:t>involved,</w:t>
      </w:r>
      <w:r w:rsidR="00EE7F38">
        <w:t xml:space="preserve"> </w:t>
      </w:r>
      <w:r w:rsidRPr="00933B59">
        <w:t>the</w:t>
      </w:r>
      <w:r w:rsidR="00EE7F38">
        <w:t xml:space="preserve"> </w:t>
      </w:r>
      <w:r w:rsidRPr="00933B59">
        <w:t>rate</w:t>
      </w:r>
      <w:r w:rsidR="00EE7F38">
        <w:t xml:space="preserve"> </w:t>
      </w:r>
      <w:r w:rsidRPr="00933B59">
        <w:t>of</w:t>
      </w:r>
      <w:r w:rsidR="00EE7F38">
        <w:t xml:space="preserve"> </w:t>
      </w:r>
      <w:r w:rsidRPr="00933B59">
        <w:t>students</w:t>
      </w:r>
      <w:r w:rsidR="00EE7F38">
        <w:t xml:space="preserve"> </w:t>
      </w:r>
      <w:r w:rsidRPr="00933B59">
        <w:t>highly</w:t>
      </w:r>
      <w:r w:rsidR="00EE7F38">
        <w:t xml:space="preserve"> </w:t>
      </w:r>
      <w:r w:rsidRPr="00933B59">
        <w:t>risked</w:t>
      </w:r>
      <w:r w:rsidR="00EE7F38">
        <w:t xml:space="preserve"> </w:t>
      </w:r>
      <w:r w:rsidRPr="00933B59">
        <w:t>by</w:t>
      </w:r>
      <w:r w:rsidR="00EE7F38">
        <w:t xml:space="preserve"> </w:t>
      </w:r>
      <w:r w:rsidRPr="00933B59">
        <w:t>drop</w:t>
      </w:r>
      <w:r w:rsidR="00EE7F38">
        <w:t xml:space="preserve"> </w:t>
      </w:r>
      <w:r w:rsidRPr="00933B59">
        <w:t>out</w:t>
      </w:r>
      <w:r w:rsidR="00EE7F38">
        <w:t xml:space="preserve"> </w:t>
      </w:r>
      <w:r w:rsidRPr="00933B59">
        <w:t>had</w:t>
      </w:r>
      <w:r w:rsidR="00EE7F38">
        <w:t xml:space="preserve"> </w:t>
      </w:r>
      <w:r w:rsidRPr="00933B59">
        <w:t>decreased</w:t>
      </w:r>
      <w:r w:rsidR="00EE7F38">
        <w:t xml:space="preserve"> </w:t>
      </w:r>
      <w:r w:rsidRPr="00933B59">
        <w:t>by</w:t>
      </w:r>
      <w:r w:rsidR="00EE7F38">
        <w:t xml:space="preserve"> </w:t>
      </w:r>
      <w:r w:rsidRPr="00933B59">
        <w:t>1%</w:t>
      </w:r>
      <w:r w:rsidR="00EE7F38">
        <w:t xml:space="preserve"> </w:t>
      </w:r>
      <w:r w:rsidRPr="00933B59">
        <w:t>between</w:t>
      </w:r>
      <w:r w:rsidR="00EE7F38">
        <w:t xml:space="preserve"> </w:t>
      </w:r>
      <w:r w:rsidRPr="00933B59">
        <w:t>the</w:t>
      </w:r>
      <w:r w:rsidR="00EE7F38">
        <w:t xml:space="preserve"> </w:t>
      </w:r>
      <w:r w:rsidRPr="00933B59">
        <w:t>academic</w:t>
      </w:r>
      <w:r w:rsidR="00EE7F38">
        <w:t xml:space="preserve"> </w:t>
      </w:r>
      <w:r w:rsidRPr="00933B59">
        <w:rPr>
          <w:lang w:eastAsia="hu-HU"/>
        </w:rPr>
        <w:t>years</w:t>
      </w:r>
      <w:r w:rsidR="00EE7F38">
        <w:t xml:space="preserve"> </w:t>
      </w:r>
      <w:r w:rsidRPr="00933B59">
        <w:t>2018/2019</w:t>
      </w:r>
      <w:r w:rsidR="00EE7F38">
        <w:t xml:space="preserve"> </w:t>
      </w:r>
      <w:r w:rsidRPr="00933B59">
        <w:t>and</w:t>
      </w:r>
      <w:r w:rsidR="00EE7F38">
        <w:t xml:space="preserve"> </w:t>
      </w:r>
      <w:r w:rsidRPr="00933B59">
        <w:t>2019/2020.</w:t>
      </w:r>
    </w:p>
    <w:p w14:paraId="28D56FED" w14:textId="5CA20C09" w:rsidR="00582FB8" w:rsidRPr="00933B59" w:rsidRDefault="00582FB8" w:rsidP="00380040">
      <w:pPr>
        <w:pStyle w:val="H23G"/>
      </w:pPr>
      <w:r>
        <w:tab/>
      </w:r>
      <w:r>
        <w:tab/>
      </w:r>
      <w:r w:rsidRPr="00933B59">
        <w:t>Improvement</w:t>
      </w:r>
      <w:r w:rsidR="00EE7F38">
        <w:t xml:space="preserve"> </w:t>
      </w:r>
      <w:r w:rsidRPr="00933B59">
        <w:t>in</w:t>
      </w:r>
      <w:r w:rsidR="00EE7F38">
        <w:t xml:space="preserve"> </w:t>
      </w:r>
      <w:r w:rsidRPr="00933B59">
        <w:t>average</w:t>
      </w:r>
      <w:r w:rsidR="00EE7F38">
        <w:t xml:space="preserve"> </w:t>
      </w:r>
      <w:r w:rsidRPr="00933B59">
        <w:t>performance</w:t>
      </w:r>
      <w:r w:rsidR="00EE7F38">
        <w:t xml:space="preserve"> </w:t>
      </w:r>
      <w:r w:rsidRPr="00933B59">
        <w:t>points</w:t>
      </w:r>
      <w:r w:rsidR="00EE7F38">
        <w:t xml:space="preserve"> </w:t>
      </w:r>
      <w:r w:rsidRPr="00933B59">
        <w:t>in</w:t>
      </w:r>
      <w:r w:rsidR="00EE7F38">
        <w:t xml:space="preserve"> </w:t>
      </w:r>
      <w:r w:rsidRPr="00933B59">
        <w:t>reading</w:t>
      </w:r>
      <w:r w:rsidR="00EE7F38">
        <w:t xml:space="preserve"> </w:t>
      </w:r>
      <w:r w:rsidRPr="00933B59">
        <w:t>and</w:t>
      </w:r>
      <w:r w:rsidR="00EE7F38">
        <w:t xml:space="preserve"> </w:t>
      </w:r>
      <w:r w:rsidRPr="00933B59">
        <w:t>mathematical</w:t>
      </w:r>
      <w:r w:rsidR="00EE7F38">
        <w:t xml:space="preserve"> </w:t>
      </w:r>
      <w:r w:rsidRPr="00933B59">
        <w:t>literacy</w:t>
      </w:r>
      <w:r w:rsidR="00EE7F38">
        <w:t xml:space="preserve"> </w:t>
      </w:r>
      <w:r w:rsidRPr="00933B59">
        <w:t>in</w:t>
      </w:r>
      <w:r w:rsidR="00EE7F38">
        <w:t xml:space="preserve"> </w:t>
      </w:r>
      <w:r w:rsidRPr="00933B59">
        <w:t>project</w:t>
      </w:r>
      <w:r w:rsidR="00EE7F38">
        <w:t xml:space="preserve"> </w:t>
      </w:r>
      <w:r w:rsidRPr="00933B59">
        <w:t>schools,</w:t>
      </w:r>
      <w:r w:rsidR="00EE7F38">
        <w:t xml:space="preserve"> </w:t>
      </w:r>
      <w:r w:rsidRPr="00933B59">
        <w:t>2018</w:t>
      </w:r>
      <w:r w:rsidR="00EE7F38">
        <w:t xml:space="preserve"> </w:t>
      </w:r>
      <w:r w:rsidRPr="00933B59">
        <w:t>and</w:t>
      </w:r>
      <w:r w:rsidR="00EE7F38">
        <w:t xml:space="preserve"> </w:t>
      </w:r>
      <w:r w:rsidRPr="00933B59">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582FB8" w:rsidRPr="00380040" w14:paraId="5973D8B1" w14:textId="77777777" w:rsidTr="00380040">
        <w:trPr>
          <w:tblHeader/>
        </w:trPr>
        <w:tc>
          <w:tcPr>
            <w:tcW w:w="2456" w:type="dxa"/>
            <w:tcBorders>
              <w:top w:val="single" w:sz="4" w:space="0" w:color="auto"/>
              <w:bottom w:val="single" w:sz="12" w:space="0" w:color="auto"/>
            </w:tcBorders>
            <w:shd w:val="clear" w:color="auto" w:fill="auto"/>
            <w:vAlign w:val="bottom"/>
          </w:tcPr>
          <w:p w14:paraId="1F339092" w14:textId="77777777" w:rsidR="00582FB8" w:rsidRPr="00380040" w:rsidRDefault="00582FB8" w:rsidP="00380040">
            <w:pPr>
              <w:suppressAutoHyphens w:val="0"/>
              <w:spacing w:before="80" w:after="80" w:line="200" w:lineRule="exact"/>
              <w:ind w:right="113"/>
              <w:rPr>
                <w:rFonts w:eastAsia="Calibri"/>
                <w:i/>
                <w:sz w:val="16"/>
              </w:rPr>
            </w:pPr>
          </w:p>
        </w:tc>
        <w:tc>
          <w:tcPr>
            <w:tcW w:w="2457" w:type="dxa"/>
            <w:tcBorders>
              <w:top w:val="single" w:sz="4" w:space="0" w:color="auto"/>
              <w:bottom w:val="single" w:sz="12" w:space="0" w:color="auto"/>
            </w:tcBorders>
            <w:shd w:val="clear" w:color="auto" w:fill="auto"/>
            <w:vAlign w:val="bottom"/>
          </w:tcPr>
          <w:p w14:paraId="183DF0BB" w14:textId="77777777" w:rsidR="00582FB8" w:rsidRPr="00380040" w:rsidRDefault="00582FB8" w:rsidP="00380040">
            <w:pPr>
              <w:suppressAutoHyphens w:val="0"/>
              <w:spacing w:before="80" w:after="80" w:line="200" w:lineRule="exact"/>
              <w:ind w:right="113"/>
              <w:jc w:val="right"/>
              <w:rPr>
                <w:rFonts w:eastAsia="Calibri"/>
                <w:i/>
                <w:sz w:val="16"/>
              </w:rPr>
            </w:pPr>
            <w:r w:rsidRPr="00380040">
              <w:rPr>
                <w:rFonts w:eastAsia="Calibri"/>
                <w:i/>
                <w:sz w:val="16"/>
              </w:rPr>
              <w:t>2018</w:t>
            </w:r>
          </w:p>
        </w:tc>
        <w:tc>
          <w:tcPr>
            <w:tcW w:w="2457" w:type="dxa"/>
            <w:tcBorders>
              <w:top w:val="single" w:sz="4" w:space="0" w:color="auto"/>
              <w:bottom w:val="single" w:sz="12" w:space="0" w:color="auto"/>
            </w:tcBorders>
            <w:shd w:val="clear" w:color="auto" w:fill="auto"/>
            <w:vAlign w:val="bottom"/>
          </w:tcPr>
          <w:p w14:paraId="1B48F88C" w14:textId="77777777" w:rsidR="00582FB8" w:rsidRPr="00380040" w:rsidRDefault="00582FB8" w:rsidP="00380040">
            <w:pPr>
              <w:suppressAutoHyphens w:val="0"/>
              <w:spacing w:before="80" w:after="80" w:line="200" w:lineRule="exact"/>
              <w:ind w:right="113"/>
              <w:jc w:val="right"/>
              <w:rPr>
                <w:rFonts w:eastAsia="Calibri"/>
                <w:i/>
                <w:sz w:val="16"/>
              </w:rPr>
            </w:pPr>
            <w:r w:rsidRPr="00380040">
              <w:rPr>
                <w:rFonts w:eastAsia="Calibri"/>
                <w:i/>
                <w:sz w:val="16"/>
              </w:rPr>
              <w:t>2019</w:t>
            </w:r>
          </w:p>
        </w:tc>
      </w:tr>
      <w:tr w:rsidR="00582FB8" w:rsidRPr="00380040" w14:paraId="56D12C7C" w14:textId="77777777" w:rsidTr="00380040">
        <w:tc>
          <w:tcPr>
            <w:tcW w:w="7370" w:type="dxa"/>
            <w:gridSpan w:val="3"/>
            <w:tcBorders>
              <w:top w:val="single" w:sz="12" w:space="0" w:color="auto"/>
            </w:tcBorders>
            <w:shd w:val="clear" w:color="auto" w:fill="auto"/>
          </w:tcPr>
          <w:p w14:paraId="2183C2B4" w14:textId="5823B594" w:rsidR="00582FB8" w:rsidRPr="00380040" w:rsidRDefault="00582FB8" w:rsidP="00380040">
            <w:pPr>
              <w:suppressAutoHyphens w:val="0"/>
              <w:spacing w:before="40" w:after="40" w:line="220" w:lineRule="exact"/>
              <w:ind w:right="113"/>
              <w:rPr>
                <w:rFonts w:eastAsia="Calibri"/>
                <w:sz w:val="18"/>
              </w:rPr>
            </w:pPr>
            <w:r w:rsidRPr="00380040">
              <w:rPr>
                <w:rFonts w:eastAsia="Calibri"/>
                <w:sz w:val="18"/>
              </w:rPr>
              <w:t>Reading</w:t>
            </w:r>
            <w:r w:rsidR="00EE7F38">
              <w:rPr>
                <w:rFonts w:eastAsia="Calibri"/>
                <w:sz w:val="18"/>
              </w:rPr>
              <w:t xml:space="preserve"> </w:t>
            </w:r>
            <w:r w:rsidRPr="00380040">
              <w:rPr>
                <w:rFonts w:eastAsia="Calibri"/>
                <w:sz w:val="18"/>
              </w:rPr>
              <w:t>literacy</w:t>
            </w:r>
          </w:p>
        </w:tc>
      </w:tr>
      <w:tr w:rsidR="00582FB8" w:rsidRPr="00380040" w14:paraId="3397749E" w14:textId="77777777" w:rsidTr="00380040">
        <w:tc>
          <w:tcPr>
            <w:tcW w:w="2456" w:type="dxa"/>
            <w:shd w:val="clear" w:color="auto" w:fill="auto"/>
          </w:tcPr>
          <w:p w14:paraId="31A47A9F" w14:textId="44E53BBD" w:rsidR="00582FB8" w:rsidRPr="00380040" w:rsidRDefault="00582FB8" w:rsidP="00380040">
            <w:pPr>
              <w:suppressAutoHyphens w:val="0"/>
              <w:spacing w:before="40" w:after="40" w:line="220" w:lineRule="exact"/>
              <w:ind w:right="113"/>
              <w:rPr>
                <w:rFonts w:eastAsia="Calibri"/>
                <w:sz w:val="18"/>
              </w:rPr>
            </w:pPr>
            <w:r w:rsidRPr="00380040">
              <w:rPr>
                <w:rFonts w:eastAsia="Calibri"/>
                <w:sz w:val="18"/>
              </w:rPr>
              <w:t>Grade</w:t>
            </w:r>
            <w:r w:rsidR="00EE7F38">
              <w:rPr>
                <w:rFonts w:eastAsia="Calibri"/>
                <w:sz w:val="18"/>
              </w:rPr>
              <w:t xml:space="preserve"> </w:t>
            </w:r>
            <w:r w:rsidRPr="00380040">
              <w:rPr>
                <w:rFonts w:eastAsia="Calibri"/>
                <w:sz w:val="18"/>
              </w:rPr>
              <w:t>6</w:t>
            </w:r>
          </w:p>
        </w:tc>
        <w:tc>
          <w:tcPr>
            <w:tcW w:w="2457" w:type="dxa"/>
            <w:shd w:val="clear" w:color="auto" w:fill="auto"/>
            <w:vAlign w:val="bottom"/>
          </w:tcPr>
          <w:p w14:paraId="0E00FCFB" w14:textId="71AB3233"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404</w:t>
            </w:r>
          </w:p>
        </w:tc>
        <w:tc>
          <w:tcPr>
            <w:tcW w:w="2457" w:type="dxa"/>
            <w:shd w:val="clear" w:color="auto" w:fill="auto"/>
            <w:vAlign w:val="bottom"/>
          </w:tcPr>
          <w:p w14:paraId="56F5ED24" w14:textId="72E77298"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411</w:t>
            </w:r>
          </w:p>
        </w:tc>
      </w:tr>
      <w:tr w:rsidR="00582FB8" w:rsidRPr="00380040" w14:paraId="08C4D8E2" w14:textId="77777777" w:rsidTr="00380040">
        <w:tc>
          <w:tcPr>
            <w:tcW w:w="2456" w:type="dxa"/>
            <w:shd w:val="clear" w:color="auto" w:fill="auto"/>
          </w:tcPr>
          <w:p w14:paraId="54619283" w14:textId="673BDF70" w:rsidR="00582FB8" w:rsidRPr="00380040" w:rsidRDefault="00582FB8" w:rsidP="00380040">
            <w:pPr>
              <w:suppressAutoHyphens w:val="0"/>
              <w:spacing w:before="40" w:after="40" w:line="220" w:lineRule="exact"/>
              <w:ind w:right="113"/>
              <w:rPr>
                <w:rFonts w:eastAsia="Calibri"/>
                <w:sz w:val="18"/>
              </w:rPr>
            </w:pPr>
            <w:r w:rsidRPr="00380040">
              <w:rPr>
                <w:rFonts w:eastAsia="Calibri"/>
                <w:sz w:val="18"/>
              </w:rPr>
              <w:t>Grade</w:t>
            </w:r>
            <w:r w:rsidR="00EE7F38">
              <w:rPr>
                <w:rFonts w:eastAsia="Calibri"/>
                <w:sz w:val="18"/>
              </w:rPr>
              <w:t xml:space="preserve"> </w:t>
            </w:r>
            <w:r w:rsidRPr="00380040">
              <w:rPr>
                <w:rFonts w:eastAsia="Calibri"/>
                <w:sz w:val="18"/>
              </w:rPr>
              <w:t>8</w:t>
            </w:r>
          </w:p>
        </w:tc>
        <w:tc>
          <w:tcPr>
            <w:tcW w:w="2457" w:type="dxa"/>
            <w:shd w:val="clear" w:color="auto" w:fill="auto"/>
            <w:vAlign w:val="bottom"/>
          </w:tcPr>
          <w:p w14:paraId="3E3E7F83" w14:textId="7E56950C"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496</w:t>
            </w:r>
          </w:p>
        </w:tc>
        <w:tc>
          <w:tcPr>
            <w:tcW w:w="2457" w:type="dxa"/>
            <w:shd w:val="clear" w:color="auto" w:fill="auto"/>
            <w:vAlign w:val="bottom"/>
          </w:tcPr>
          <w:p w14:paraId="7EAE88D9" w14:textId="6995CCC4"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510</w:t>
            </w:r>
          </w:p>
        </w:tc>
      </w:tr>
      <w:tr w:rsidR="00582FB8" w:rsidRPr="00380040" w14:paraId="11AEDB33" w14:textId="77777777" w:rsidTr="00380040">
        <w:tc>
          <w:tcPr>
            <w:tcW w:w="2456" w:type="dxa"/>
            <w:shd w:val="clear" w:color="auto" w:fill="auto"/>
          </w:tcPr>
          <w:p w14:paraId="02C106E2" w14:textId="06F6C6C2" w:rsidR="00582FB8" w:rsidRPr="00380040" w:rsidRDefault="00582FB8" w:rsidP="00380040">
            <w:pPr>
              <w:suppressAutoHyphens w:val="0"/>
              <w:spacing w:before="40" w:after="40" w:line="220" w:lineRule="exact"/>
              <w:ind w:right="113"/>
              <w:rPr>
                <w:rFonts w:eastAsia="Calibri"/>
                <w:sz w:val="18"/>
              </w:rPr>
            </w:pPr>
            <w:r w:rsidRPr="00380040">
              <w:rPr>
                <w:rFonts w:eastAsia="Calibri"/>
                <w:sz w:val="18"/>
              </w:rPr>
              <w:t>Grade</w:t>
            </w:r>
            <w:r w:rsidR="00EE7F38">
              <w:rPr>
                <w:rFonts w:eastAsia="Calibri"/>
                <w:sz w:val="18"/>
              </w:rPr>
              <w:t xml:space="preserve"> </w:t>
            </w:r>
            <w:r w:rsidRPr="00380040">
              <w:rPr>
                <w:rFonts w:eastAsia="Calibri"/>
                <w:sz w:val="18"/>
              </w:rPr>
              <w:t>10</w:t>
            </w:r>
            <w:r w:rsidR="00EE7F38">
              <w:rPr>
                <w:rFonts w:eastAsia="Calibri"/>
                <w:sz w:val="18"/>
              </w:rPr>
              <w:t xml:space="preserve"> </w:t>
            </w:r>
          </w:p>
        </w:tc>
        <w:tc>
          <w:tcPr>
            <w:tcW w:w="2457" w:type="dxa"/>
            <w:shd w:val="clear" w:color="auto" w:fill="auto"/>
            <w:vAlign w:val="bottom"/>
          </w:tcPr>
          <w:p w14:paraId="4231C918" w14:textId="0D97144F"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673</w:t>
            </w:r>
          </w:p>
        </w:tc>
        <w:tc>
          <w:tcPr>
            <w:tcW w:w="2457" w:type="dxa"/>
            <w:shd w:val="clear" w:color="auto" w:fill="auto"/>
            <w:vAlign w:val="bottom"/>
          </w:tcPr>
          <w:p w14:paraId="0AFC7205" w14:textId="398BBE22"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683</w:t>
            </w:r>
          </w:p>
        </w:tc>
      </w:tr>
      <w:tr w:rsidR="00582FB8" w:rsidRPr="00380040" w14:paraId="53C216D2" w14:textId="77777777" w:rsidTr="00380040">
        <w:tc>
          <w:tcPr>
            <w:tcW w:w="7370" w:type="dxa"/>
            <w:gridSpan w:val="3"/>
            <w:shd w:val="clear" w:color="auto" w:fill="auto"/>
          </w:tcPr>
          <w:p w14:paraId="7C1BDB89" w14:textId="334766B8" w:rsidR="00582FB8" w:rsidRPr="00380040" w:rsidRDefault="00582FB8" w:rsidP="00380040">
            <w:pPr>
              <w:suppressAutoHyphens w:val="0"/>
              <w:spacing w:before="40" w:after="40" w:line="220" w:lineRule="exact"/>
              <w:ind w:right="113"/>
              <w:rPr>
                <w:rFonts w:eastAsia="Calibri"/>
                <w:sz w:val="18"/>
              </w:rPr>
            </w:pPr>
            <w:r w:rsidRPr="00380040">
              <w:rPr>
                <w:rFonts w:eastAsia="Calibri"/>
                <w:sz w:val="18"/>
              </w:rPr>
              <w:t>Mathematical</w:t>
            </w:r>
            <w:r w:rsidR="00EE7F38">
              <w:rPr>
                <w:rFonts w:eastAsia="Calibri"/>
                <w:sz w:val="18"/>
              </w:rPr>
              <w:t xml:space="preserve"> </w:t>
            </w:r>
            <w:r w:rsidRPr="00380040">
              <w:rPr>
                <w:rFonts w:eastAsia="Calibri"/>
                <w:sz w:val="18"/>
              </w:rPr>
              <w:t>literacy</w:t>
            </w:r>
          </w:p>
        </w:tc>
      </w:tr>
      <w:tr w:rsidR="00582FB8" w:rsidRPr="00380040" w14:paraId="42B1E073" w14:textId="77777777" w:rsidTr="00380040">
        <w:tc>
          <w:tcPr>
            <w:tcW w:w="2456" w:type="dxa"/>
            <w:shd w:val="clear" w:color="auto" w:fill="auto"/>
          </w:tcPr>
          <w:p w14:paraId="57F26076" w14:textId="0BCE222A" w:rsidR="00582FB8" w:rsidRPr="00380040" w:rsidRDefault="00582FB8" w:rsidP="00380040">
            <w:pPr>
              <w:suppressAutoHyphens w:val="0"/>
              <w:spacing w:before="40" w:after="40" w:line="220" w:lineRule="exact"/>
              <w:ind w:right="113"/>
              <w:rPr>
                <w:rFonts w:eastAsia="Calibri"/>
                <w:sz w:val="18"/>
              </w:rPr>
            </w:pPr>
            <w:r w:rsidRPr="00380040">
              <w:rPr>
                <w:rFonts w:eastAsia="Calibri"/>
                <w:sz w:val="18"/>
              </w:rPr>
              <w:t>Grade</w:t>
            </w:r>
            <w:r w:rsidR="00EE7F38">
              <w:rPr>
                <w:rFonts w:eastAsia="Calibri"/>
                <w:sz w:val="18"/>
              </w:rPr>
              <w:t xml:space="preserve"> </w:t>
            </w:r>
            <w:r w:rsidRPr="00380040">
              <w:rPr>
                <w:rFonts w:eastAsia="Calibri"/>
                <w:sz w:val="18"/>
              </w:rPr>
              <w:t>6</w:t>
            </w:r>
          </w:p>
        </w:tc>
        <w:tc>
          <w:tcPr>
            <w:tcW w:w="2457" w:type="dxa"/>
            <w:shd w:val="clear" w:color="auto" w:fill="auto"/>
            <w:vAlign w:val="bottom"/>
          </w:tcPr>
          <w:p w14:paraId="086B7779" w14:textId="151D7151"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425</w:t>
            </w:r>
          </w:p>
        </w:tc>
        <w:tc>
          <w:tcPr>
            <w:tcW w:w="2457" w:type="dxa"/>
            <w:shd w:val="clear" w:color="auto" w:fill="auto"/>
            <w:vAlign w:val="bottom"/>
          </w:tcPr>
          <w:p w14:paraId="1DD2FFF3" w14:textId="433BDE50"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429</w:t>
            </w:r>
          </w:p>
        </w:tc>
      </w:tr>
      <w:tr w:rsidR="00582FB8" w:rsidRPr="00380040" w14:paraId="1C64305A" w14:textId="77777777" w:rsidTr="00380040">
        <w:tc>
          <w:tcPr>
            <w:tcW w:w="2456" w:type="dxa"/>
            <w:shd w:val="clear" w:color="auto" w:fill="auto"/>
          </w:tcPr>
          <w:p w14:paraId="3CFC6715" w14:textId="42873417" w:rsidR="00582FB8" w:rsidRPr="00380040" w:rsidRDefault="00582FB8" w:rsidP="00380040">
            <w:pPr>
              <w:suppressAutoHyphens w:val="0"/>
              <w:spacing w:before="40" w:after="40" w:line="220" w:lineRule="exact"/>
              <w:ind w:right="113"/>
              <w:rPr>
                <w:rFonts w:eastAsia="Calibri"/>
                <w:sz w:val="18"/>
              </w:rPr>
            </w:pPr>
            <w:r w:rsidRPr="00380040">
              <w:rPr>
                <w:rFonts w:eastAsia="Calibri"/>
                <w:sz w:val="18"/>
              </w:rPr>
              <w:t>Grade</w:t>
            </w:r>
            <w:r w:rsidR="00EE7F38">
              <w:rPr>
                <w:rFonts w:eastAsia="Calibri"/>
                <w:sz w:val="18"/>
              </w:rPr>
              <w:t xml:space="preserve"> </w:t>
            </w:r>
            <w:r w:rsidRPr="00380040">
              <w:rPr>
                <w:rFonts w:eastAsia="Calibri"/>
                <w:sz w:val="18"/>
              </w:rPr>
              <w:t>8</w:t>
            </w:r>
          </w:p>
        </w:tc>
        <w:tc>
          <w:tcPr>
            <w:tcW w:w="2457" w:type="dxa"/>
            <w:shd w:val="clear" w:color="auto" w:fill="auto"/>
            <w:vAlign w:val="bottom"/>
          </w:tcPr>
          <w:p w14:paraId="3A0B5929" w14:textId="336F4FE0"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515</w:t>
            </w:r>
          </w:p>
        </w:tc>
        <w:tc>
          <w:tcPr>
            <w:tcW w:w="2457" w:type="dxa"/>
            <w:shd w:val="clear" w:color="auto" w:fill="auto"/>
            <w:vAlign w:val="bottom"/>
          </w:tcPr>
          <w:p w14:paraId="60684D23" w14:textId="5B92636F"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523</w:t>
            </w:r>
          </w:p>
        </w:tc>
      </w:tr>
      <w:tr w:rsidR="00582FB8" w:rsidRPr="00380040" w14:paraId="7E108A5B" w14:textId="77777777" w:rsidTr="00380040">
        <w:tc>
          <w:tcPr>
            <w:tcW w:w="2456" w:type="dxa"/>
            <w:shd w:val="clear" w:color="auto" w:fill="auto"/>
          </w:tcPr>
          <w:p w14:paraId="4A9FB11B" w14:textId="5819CD0B" w:rsidR="00582FB8" w:rsidRPr="00380040" w:rsidRDefault="00582FB8" w:rsidP="00380040">
            <w:pPr>
              <w:suppressAutoHyphens w:val="0"/>
              <w:spacing w:before="40" w:after="40" w:line="220" w:lineRule="exact"/>
              <w:ind w:right="113"/>
              <w:rPr>
                <w:rFonts w:eastAsia="Calibri"/>
                <w:sz w:val="18"/>
              </w:rPr>
            </w:pPr>
            <w:r w:rsidRPr="00380040">
              <w:rPr>
                <w:rFonts w:eastAsia="Calibri"/>
                <w:sz w:val="18"/>
              </w:rPr>
              <w:t>Grade</w:t>
            </w:r>
            <w:r w:rsidR="00EE7F38">
              <w:rPr>
                <w:rFonts w:eastAsia="Calibri"/>
                <w:sz w:val="18"/>
              </w:rPr>
              <w:t xml:space="preserve"> </w:t>
            </w:r>
            <w:r w:rsidRPr="00380040">
              <w:rPr>
                <w:rFonts w:eastAsia="Calibri"/>
                <w:sz w:val="18"/>
              </w:rPr>
              <w:t>10</w:t>
            </w:r>
            <w:r w:rsidR="00EE7F38">
              <w:rPr>
                <w:rFonts w:eastAsia="Calibri"/>
                <w:sz w:val="18"/>
              </w:rPr>
              <w:t xml:space="preserve"> </w:t>
            </w:r>
          </w:p>
        </w:tc>
        <w:tc>
          <w:tcPr>
            <w:tcW w:w="2457" w:type="dxa"/>
            <w:shd w:val="clear" w:color="auto" w:fill="auto"/>
            <w:vAlign w:val="bottom"/>
          </w:tcPr>
          <w:p w14:paraId="6B5A2C6D" w14:textId="41508224"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657</w:t>
            </w:r>
          </w:p>
        </w:tc>
        <w:tc>
          <w:tcPr>
            <w:tcW w:w="2457" w:type="dxa"/>
            <w:shd w:val="clear" w:color="auto" w:fill="auto"/>
            <w:vAlign w:val="bottom"/>
          </w:tcPr>
          <w:p w14:paraId="7D6746B5" w14:textId="59C7BCFA" w:rsidR="00582FB8" w:rsidRPr="00380040" w:rsidRDefault="00582FB8" w:rsidP="00380040">
            <w:pPr>
              <w:suppressAutoHyphens w:val="0"/>
              <w:spacing w:before="40" w:after="40" w:line="220" w:lineRule="exact"/>
              <w:ind w:right="113"/>
              <w:jc w:val="right"/>
              <w:rPr>
                <w:rFonts w:eastAsia="Calibri"/>
                <w:sz w:val="18"/>
              </w:rPr>
            </w:pPr>
            <w:r w:rsidRPr="00380040">
              <w:rPr>
                <w:rFonts w:eastAsia="Calibri"/>
                <w:sz w:val="18"/>
              </w:rPr>
              <w:t>1</w:t>
            </w:r>
            <w:r w:rsidR="00EE7F38">
              <w:rPr>
                <w:rFonts w:eastAsia="Calibri"/>
                <w:sz w:val="18"/>
              </w:rPr>
              <w:t xml:space="preserve"> </w:t>
            </w:r>
            <w:r w:rsidRPr="00380040">
              <w:rPr>
                <w:rFonts w:eastAsia="Calibri"/>
                <w:sz w:val="18"/>
              </w:rPr>
              <w:t>667</w:t>
            </w:r>
          </w:p>
        </w:tc>
      </w:tr>
    </w:tbl>
    <w:p w14:paraId="5B98C7F5" w14:textId="2A71B64C" w:rsidR="00582FB8" w:rsidRPr="00380040" w:rsidRDefault="00582FB8" w:rsidP="00380040">
      <w:pPr>
        <w:spacing w:before="120"/>
        <w:ind w:left="1134" w:right="1134" w:firstLine="170"/>
        <w:rPr>
          <w:sz w:val="18"/>
        </w:rPr>
      </w:pPr>
      <w:r w:rsidRPr="00380040">
        <w:rPr>
          <w:i/>
          <w:iCs/>
          <w:sz w:val="18"/>
        </w:rPr>
        <w:t>Source</w:t>
      </w:r>
      <w:r w:rsidRPr="00380040">
        <w:rPr>
          <w:sz w:val="18"/>
        </w:rPr>
        <w:t>:</w:t>
      </w:r>
      <w:r w:rsidR="00EE7F38">
        <w:rPr>
          <w:sz w:val="18"/>
        </w:rPr>
        <w:t xml:space="preserve"> </w:t>
      </w:r>
      <w:r w:rsidRPr="00380040">
        <w:rPr>
          <w:sz w:val="18"/>
        </w:rPr>
        <w:t>Educational</w:t>
      </w:r>
      <w:r w:rsidR="00EE7F38">
        <w:rPr>
          <w:sz w:val="18"/>
        </w:rPr>
        <w:t xml:space="preserve"> </w:t>
      </w:r>
      <w:r w:rsidRPr="00380040">
        <w:rPr>
          <w:sz w:val="18"/>
        </w:rPr>
        <w:t>Authority,</w:t>
      </w:r>
      <w:r w:rsidR="00EE7F38">
        <w:rPr>
          <w:sz w:val="18"/>
        </w:rPr>
        <w:t xml:space="preserve"> </w:t>
      </w:r>
      <w:r w:rsidRPr="00380040">
        <w:rPr>
          <w:sz w:val="18"/>
        </w:rPr>
        <w:t>2021</w:t>
      </w:r>
      <w:r w:rsidR="00380040" w:rsidRPr="00380040">
        <w:rPr>
          <w:sz w:val="18"/>
        </w:rPr>
        <w:t>.</w:t>
      </w:r>
    </w:p>
    <w:p w14:paraId="0F3BE86F" w14:textId="3CA3BF33" w:rsidR="00582FB8" w:rsidRPr="00933B59" w:rsidRDefault="00582FB8" w:rsidP="00BF67B0">
      <w:pPr>
        <w:pStyle w:val="SingleTxtG"/>
      </w:pPr>
      <w:r w:rsidRPr="00933B59">
        <w:rPr>
          <w:bCs/>
          <w:iCs/>
        </w:rPr>
        <w:lastRenderedPageBreak/>
        <w:t>162.</w:t>
      </w:r>
      <w:r w:rsidRPr="00933B59">
        <w:rPr>
          <w:bCs/>
          <w:iCs/>
        </w:rPr>
        <w:tab/>
      </w:r>
      <w:r w:rsidRPr="00933B59">
        <w:t>For</w:t>
      </w:r>
      <w:r w:rsidR="00EE7F38">
        <w:t xml:space="preserve"> </w:t>
      </w:r>
      <w:r w:rsidRPr="00933B59">
        <w:t>defining</w:t>
      </w:r>
      <w:r w:rsidR="00EE7F38">
        <w:t xml:space="preserve"> </w:t>
      </w:r>
      <w:r w:rsidRPr="00933B59">
        <w:t>the</w:t>
      </w:r>
      <w:r w:rsidR="00EE7F38">
        <w:t xml:space="preserve"> </w:t>
      </w:r>
      <w:r w:rsidRPr="00933B59">
        <w:t>measures</w:t>
      </w:r>
      <w:r w:rsidR="00EE7F38">
        <w:t xml:space="preserve"> </w:t>
      </w:r>
      <w:r w:rsidRPr="00933B59">
        <w:t>to</w:t>
      </w:r>
      <w:r w:rsidR="00EE7F38">
        <w:t xml:space="preserve"> </w:t>
      </w:r>
      <w:r w:rsidRPr="00933B59">
        <w:t>improve</w:t>
      </w:r>
      <w:r w:rsidR="00EE7F38">
        <w:t xml:space="preserve"> </w:t>
      </w:r>
      <w:r w:rsidRPr="00933B59">
        <w:t>access</w:t>
      </w:r>
      <w:r w:rsidR="00EE7F38">
        <w:t xml:space="preserve"> </w:t>
      </w:r>
      <w:r w:rsidRPr="00933B59">
        <w:t>to</w:t>
      </w:r>
      <w:r w:rsidR="00EE7F38">
        <w:t xml:space="preserve"> </w:t>
      </w:r>
      <w:r w:rsidRPr="00933B59">
        <w:t>quality,</w:t>
      </w:r>
      <w:r w:rsidR="00EE7F38">
        <w:t xml:space="preserve"> </w:t>
      </w:r>
      <w:r w:rsidRPr="00933B59">
        <w:t>mainstream</w:t>
      </w:r>
      <w:r w:rsidR="00EE7F38">
        <w:t xml:space="preserve"> </w:t>
      </w:r>
      <w:r w:rsidRPr="00933B59">
        <w:t>education</w:t>
      </w:r>
      <w:r w:rsidR="00EE7F38">
        <w:t xml:space="preserve"> </w:t>
      </w:r>
      <w:r w:rsidRPr="00933B59">
        <w:t>and</w:t>
      </w:r>
      <w:r w:rsidR="00EE7F38">
        <w:t xml:space="preserve"> </w:t>
      </w:r>
      <w:r w:rsidRPr="00933B59">
        <w:t>desegregation,</w:t>
      </w:r>
      <w:r w:rsidR="00EE7F38">
        <w:t xml:space="preserve"> </w:t>
      </w:r>
      <w:r w:rsidRPr="00933B59">
        <w:t>databases</w:t>
      </w:r>
      <w:r w:rsidR="00EE7F38">
        <w:t xml:space="preserve"> </w:t>
      </w:r>
      <w:r w:rsidRPr="00933B59">
        <w:t>were</w:t>
      </w:r>
      <w:r w:rsidR="00EE7F38">
        <w:t xml:space="preserve"> </w:t>
      </w:r>
      <w:r w:rsidRPr="00933B59">
        <w:t>compiled</w:t>
      </w:r>
      <w:r w:rsidR="00EE7F38">
        <w:t xml:space="preserve"> </w:t>
      </w:r>
      <w:r w:rsidRPr="00933B59">
        <w:t>for</w:t>
      </w:r>
      <w:r w:rsidR="00EE7F38">
        <w:t xml:space="preserve"> </w:t>
      </w:r>
      <w:r w:rsidRPr="00933B59">
        <w:t>a</w:t>
      </w:r>
      <w:r w:rsidR="00EE7F38">
        <w:t xml:space="preserve"> </w:t>
      </w:r>
      <w:r w:rsidRPr="00933B59">
        <w:t>total</w:t>
      </w:r>
      <w:r w:rsidR="00EE7F38">
        <w:t xml:space="preserve"> </w:t>
      </w:r>
      <w:r w:rsidRPr="00933B59">
        <w:t>number</w:t>
      </w:r>
      <w:r w:rsidR="00EE7F38">
        <w:t xml:space="preserve"> </w:t>
      </w:r>
      <w:r w:rsidRPr="00933B59">
        <w:t>of</w:t>
      </w:r>
      <w:r w:rsidR="00EE7F38">
        <w:t xml:space="preserve"> </w:t>
      </w:r>
      <w:r w:rsidRPr="00933B59">
        <w:t>60</w:t>
      </w:r>
      <w:r w:rsidR="00EE7F38">
        <w:t xml:space="preserve"> </w:t>
      </w:r>
      <w:r w:rsidRPr="00933B59">
        <w:t>school</w:t>
      </w:r>
      <w:r w:rsidR="00EE7F38">
        <w:t xml:space="preserve"> </w:t>
      </w:r>
      <w:r w:rsidRPr="00933B59">
        <w:t>maintenance</w:t>
      </w:r>
      <w:r w:rsidR="00EE7F38">
        <w:t xml:space="preserve"> </w:t>
      </w:r>
      <w:r w:rsidRPr="00933B59">
        <w:t>centres</w:t>
      </w:r>
      <w:r w:rsidR="00EE7F38">
        <w:t xml:space="preserve"> </w:t>
      </w:r>
      <w:r w:rsidRPr="00933B59">
        <w:t>in</w:t>
      </w:r>
      <w:r w:rsidR="00EE7F38">
        <w:t xml:space="preserve"> </w:t>
      </w:r>
      <w:r w:rsidRPr="00933B59">
        <w:t>2019</w:t>
      </w:r>
      <w:r w:rsidR="00F67060">
        <w:t>–</w:t>
      </w:r>
      <w:r w:rsidRPr="00933B59">
        <w:t>2021.</w:t>
      </w:r>
      <w:r w:rsidR="00EE7F38">
        <w:t xml:space="preserve"> </w:t>
      </w:r>
      <w:r w:rsidRPr="00933B59">
        <w:t>Databases</w:t>
      </w:r>
      <w:r w:rsidR="00EE7F38">
        <w:t xml:space="preserve"> </w:t>
      </w:r>
      <w:r w:rsidRPr="00933B59">
        <w:t>contains</w:t>
      </w:r>
      <w:r w:rsidR="00EE7F38">
        <w:t xml:space="preserve"> </w:t>
      </w:r>
      <w:r w:rsidRPr="00933B59">
        <w:t>the</w:t>
      </w:r>
      <w:r w:rsidR="00EE7F38">
        <w:t xml:space="preserve"> </w:t>
      </w:r>
      <w:r w:rsidRPr="00933B59">
        <w:t>output</w:t>
      </w:r>
      <w:r w:rsidR="00EE7F38">
        <w:t xml:space="preserve"> </w:t>
      </w:r>
      <w:r w:rsidRPr="00933B59">
        <w:t>and</w:t>
      </w:r>
      <w:r w:rsidR="00EE7F38">
        <w:t xml:space="preserve"> </w:t>
      </w:r>
      <w:r w:rsidRPr="00933B59">
        <w:t>performance</w:t>
      </w:r>
      <w:r w:rsidR="00EE7F38">
        <w:t xml:space="preserve"> </w:t>
      </w:r>
      <w:r w:rsidRPr="00933B59">
        <w:t>indicators</w:t>
      </w:r>
      <w:r w:rsidR="00EE7F38">
        <w:t xml:space="preserve"> </w:t>
      </w:r>
      <w:r w:rsidRPr="00933B59">
        <w:t>of</w:t>
      </w:r>
      <w:r w:rsidR="00EE7F38">
        <w:t xml:space="preserve"> </w:t>
      </w:r>
      <w:r w:rsidRPr="00933B59">
        <w:t>schools</w:t>
      </w:r>
      <w:r w:rsidR="00EE7F38">
        <w:t xml:space="preserve"> </w:t>
      </w:r>
      <w:r w:rsidRPr="00933B59">
        <w:t>in</w:t>
      </w:r>
      <w:r w:rsidR="00EE7F38">
        <w:t xml:space="preserve"> </w:t>
      </w:r>
      <w:r w:rsidRPr="00933B59">
        <w:t>every</w:t>
      </w:r>
      <w:r w:rsidR="00EE7F38">
        <w:t xml:space="preserve"> </w:t>
      </w:r>
      <w:r w:rsidRPr="00933B59">
        <w:t>maintenance</w:t>
      </w:r>
      <w:r w:rsidR="00EE7F38">
        <w:t xml:space="preserve"> </w:t>
      </w:r>
      <w:r w:rsidRPr="00933B59">
        <w:t>centres,</w:t>
      </w:r>
      <w:r w:rsidR="00EE7F38">
        <w:t xml:space="preserve"> </w:t>
      </w:r>
      <w:r w:rsidRPr="00933B59">
        <w:t>proportion</w:t>
      </w:r>
      <w:r w:rsidR="00EE7F38">
        <w:t xml:space="preserve"> </w:t>
      </w:r>
      <w:r w:rsidRPr="00933B59">
        <w:t>of</w:t>
      </w:r>
      <w:r w:rsidR="00EE7F38">
        <w:t xml:space="preserve"> </w:t>
      </w:r>
      <w:r w:rsidRPr="00933B59">
        <w:t>socially</w:t>
      </w:r>
      <w:r w:rsidR="00EE7F38">
        <w:t xml:space="preserve"> </w:t>
      </w:r>
      <w:r w:rsidRPr="00933B59">
        <w:t>disadvantaged</w:t>
      </w:r>
      <w:r w:rsidR="00EE7F38">
        <w:t xml:space="preserve"> </w:t>
      </w:r>
      <w:r w:rsidRPr="00933B59">
        <w:t>students</w:t>
      </w:r>
      <w:r w:rsidR="00EE7F38">
        <w:t xml:space="preserve"> </w:t>
      </w:r>
      <w:r w:rsidRPr="00933B59">
        <w:t>in</w:t>
      </w:r>
      <w:r w:rsidR="00EE7F38">
        <w:t xml:space="preserve"> </w:t>
      </w:r>
      <w:r w:rsidRPr="00933B59">
        <w:t>and</w:t>
      </w:r>
      <w:r w:rsidR="00EE7F38">
        <w:t xml:space="preserve"> </w:t>
      </w:r>
      <w:r w:rsidRPr="00933B59">
        <w:t>between</w:t>
      </w:r>
      <w:r w:rsidR="00EE7F38">
        <w:t xml:space="preserve"> </w:t>
      </w:r>
      <w:r w:rsidRPr="00933B59">
        <w:t>schools</w:t>
      </w:r>
      <w:r w:rsidR="00EE7F38">
        <w:t xml:space="preserve"> </w:t>
      </w:r>
      <w:r w:rsidRPr="00933B59">
        <w:t>–</w:t>
      </w:r>
      <w:r w:rsidR="00EE7F38">
        <w:t xml:space="preserve"> </w:t>
      </w:r>
      <w:r w:rsidRPr="00933B59">
        <w:t>if</w:t>
      </w:r>
      <w:r w:rsidR="00EE7F38">
        <w:t xml:space="preserve"> </w:t>
      </w:r>
      <w:r w:rsidRPr="00933B59">
        <w:t>exceeding</w:t>
      </w:r>
      <w:r w:rsidR="00EE7F38">
        <w:t xml:space="preserve"> </w:t>
      </w:r>
      <w:r w:rsidRPr="00933B59">
        <w:t>25%</w:t>
      </w:r>
      <w:r w:rsidR="00EE7F38">
        <w:t xml:space="preserve"> </w:t>
      </w:r>
      <w:r w:rsidRPr="00933B59">
        <w:t>–</w:t>
      </w:r>
      <w:r w:rsidR="00EE7F38">
        <w:t xml:space="preserve"> </w:t>
      </w:r>
      <w:r w:rsidRPr="00933B59">
        <w:t>for</w:t>
      </w:r>
      <w:r w:rsidR="00EE7F38">
        <w:t xml:space="preserve"> </w:t>
      </w:r>
      <w:r w:rsidRPr="00933B59">
        <w:t>desegregation.</w:t>
      </w:r>
      <w:r w:rsidR="00EE7F38">
        <w:t xml:space="preserve"> </w:t>
      </w:r>
      <w:r w:rsidRPr="00933B59">
        <w:t>The</w:t>
      </w:r>
      <w:r w:rsidR="00EE7F38">
        <w:t xml:space="preserve"> </w:t>
      </w:r>
      <w:r w:rsidRPr="00933B59">
        <w:t>work</w:t>
      </w:r>
      <w:r w:rsidR="00EE7F38">
        <w:t xml:space="preserve"> </w:t>
      </w:r>
      <w:r w:rsidRPr="00933B59">
        <w:t>was</w:t>
      </w:r>
      <w:r w:rsidR="00EE7F38">
        <w:t xml:space="preserve"> </w:t>
      </w:r>
      <w:r w:rsidRPr="00933B59">
        <w:t>supported</w:t>
      </w:r>
      <w:r w:rsidR="00EE7F38">
        <w:t xml:space="preserve"> </w:t>
      </w:r>
      <w:r w:rsidRPr="00933B59">
        <w:t>by</w:t>
      </w:r>
      <w:r w:rsidR="00EE7F38">
        <w:t xml:space="preserve"> </w:t>
      </w:r>
      <w:r w:rsidRPr="00933B59">
        <w:t>mentors.</w:t>
      </w:r>
    </w:p>
    <w:p w14:paraId="0850A96B" w14:textId="7E30A0AE" w:rsidR="00582FB8" w:rsidRPr="00933B59" w:rsidRDefault="00582FB8" w:rsidP="00BF67B0">
      <w:pPr>
        <w:pStyle w:val="SingleTxtG"/>
        <w:rPr>
          <w:lang w:eastAsia="en-GB"/>
        </w:rPr>
      </w:pPr>
      <w:r w:rsidRPr="00933B59">
        <w:rPr>
          <w:bCs/>
          <w:iCs/>
          <w:lang w:eastAsia="en-GB"/>
        </w:rPr>
        <w:t>163.</w:t>
      </w:r>
      <w:r w:rsidRPr="00933B59">
        <w:rPr>
          <w:bCs/>
          <w:iCs/>
          <w:lang w:eastAsia="en-GB"/>
        </w:rPr>
        <w:tab/>
      </w:r>
      <w:r w:rsidRPr="00933B59">
        <w:rPr>
          <w:lang w:eastAsia="en-GB"/>
        </w:rPr>
        <w:t>Deliveries</w:t>
      </w:r>
      <w:r w:rsidR="00EE7F38">
        <w:rPr>
          <w:lang w:eastAsia="en-GB"/>
        </w:rPr>
        <w:t xml:space="preserve"> </w:t>
      </w:r>
      <w:r w:rsidRPr="00933B59">
        <w:rPr>
          <w:lang w:eastAsia="en-GB"/>
        </w:rPr>
        <w:t>and</w:t>
      </w:r>
      <w:r w:rsidR="00EE7F38">
        <w:rPr>
          <w:lang w:eastAsia="en-GB"/>
        </w:rPr>
        <w:t xml:space="preserve"> </w:t>
      </w:r>
      <w:r w:rsidRPr="00933B59">
        <w:rPr>
          <w:lang w:eastAsia="en-GB"/>
        </w:rPr>
        <w:t>outputs</w:t>
      </w:r>
      <w:r w:rsidR="00EE7F38">
        <w:rPr>
          <w:lang w:eastAsia="en-GB"/>
        </w:rPr>
        <w:t xml:space="preserve"> </w:t>
      </w:r>
      <w:r w:rsidRPr="00933B59">
        <w:rPr>
          <w:lang w:eastAsia="en-GB"/>
        </w:rPr>
        <w:t>of</w:t>
      </w:r>
      <w:r w:rsidR="00EE7F38">
        <w:rPr>
          <w:lang w:eastAsia="en-GB"/>
        </w:rPr>
        <w:t xml:space="preserve"> </w:t>
      </w:r>
      <w:r w:rsidRPr="00933B59">
        <w:rPr>
          <w:lang w:eastAsia="en-GB"/>
        </w:rPr>
        <w:t>programme</w:t>
      </w:r>
      <w:r w:rsidR="00EE7F38">
        <w:rPr>
          <w:lang w:eastAsia="en-GB"/>
        </w:rPr>
        <w:t xml:space="preserve"> </w:t>
      </w:r>
      <w:r w:rsidR="00747F7E">
        <w:rPr>
          <w:lang w:eastAsia="en-GB"/>
        </w:rPr>
        <w:t>“</w:t>
      </w:r>
      <w:r w:rsidRPr="00933B59">
        <w:rPr>
          <w:lang w:eastAsia="en-GB"/>
        </w:rPr>
        <w:t>Supporting</w:t>
      </w:r>
      <w:r w:rsidR="00EE7F38">
        <w:rPr>
          <w:lang w:eastAsia="en-GB"/>
        </w:rPr>
        <w:t xml:space="preserve"> </w:t>
      </w:r>
      <w:r w:rsidRPr="00933B59">
        <w:rPr>
          <w:lang w:eastAsia="en-GB"/>
        </w:rPr>
        <w:t>schools</w:t>
      </w:r>
      <w:r w:rsidR="00EE7F38">
        <w:rPr>
          <w:lang w:eastAsia="en-GB"/>
        </w:rPr>
        <w:t xml:space="preserve"> </w:t>
      </w:r>
      <w:r w:rsidRPr="00933B59">
        <w:rPr>
          <w:lang w:eastAsia="en-GB"/>
        </w:rPr>
        <w:t>which</w:t>
      </w:r>
      <w:r w:rsidR="00EE7F38">
        <w:rPr>
          <w:lang w:eastAsia="en-GB"/>
        </w:rPr>
        <w:t xml:space="preserve"> </w:t>
      </w:r>
      <w:r w:rsidRPr="00933B59">
        <w:rPr>
          <w:lang w:eastAsia="en-GB"/>
        </w:rPr>
        <w:t>are</w:t>
      </w:r>
      <w:r w:rsidR="00EE7F38">
        <w:rPr>
          <w:lang w:eastAsia="en-GB"/>
        </w:rPr>
        <w:t xml:space="preserve"> </w:t>
      </w:r>
      <w:r w:rsidRPr="00933B59">
        <w:rPr>
          <w:lang w:eastAsia="en-GB"/>
        </w:rPr>
        <w:t>at</w:t>
      </w:r>
      <w:r w:rsidR="00EE7F38">
        <w:rPr>
          <w:lang w:eastAsia="en-GB"/>
        </w:rPr>
        <w:t xml:space="preserve"> </w:t>
      </w:r>
      <w:r w:rsidRPr="00933B59">
        <w:rPr>
          <w:lang w:eastAsia="en-GB"/>
        </w:rPr>
        <w:t>risk</w:t>
      </w:r>
      <w:r w:rsidR="00EE7F38">
        <w:rPr>
          <w:lang w:eastAsia="en-GB"/>
        </w:rPr>
        <w:t xml:space="preserve"> </w:t>
      </w:r>
      <w:r w:rsidRPr="00933B59">
        <w:rPr>
          <w:lang w:eastAsia="en-GB"/>
        </w:rPr>
        <w:t>of</w:t>
      </w:r>
      <w:r w:rsidR="00EE7F38">
        <w:rPr>
          <w:lang w:eastAsia="en-GB"/>
        </w:rPr>
        <w:t xml:space="preserve"> </w:t>
      </w:r>
      <w:r w:rsidRPr="00933B59">
        <w:rPr>
          <w:lang w:eastAsia="en-GB"/>
        </w:rPr>
        <w:t>student</w:t>
      </w:r>
      <w:r w:rsidR="00EE7F38">
        <w:rPr>
          <w:lang w:eastAsia="en-GB"/>
        </w:rPr>
        <w:t xml:space="preserve"> </w:t>
      </w:r>
      <w:r w:rsidRPr="00933B59">
        <w:rPr>
          <w:lang w:eastAsia="en-GB"/>
        </w:rPr>
        <w:t>drop-outs</w:t>
      </w:r>
      <w:r w:rsidR="00747F7E">
        <w:rPr>
          <w:lang w:eastAsia="en-GB"/>
        </w:rPr>
        <w:t>”</w:t>
      </w:r>
      <w:r w:rsidR="00EE7F38">
        <w:rPr>
          <w:lang w:eastAsia="en-GB"/>
        </w:rPr>
        <w:t xml:space="preserve"> </w:t>
      </w:r>
      <w:r w:rsidRPr="00933B59">
        <w:rPr>
          <w:lang w:eastAsia="en-GB"/>
        </w:rPr>
        <w:t>(HRDOP</w:t>
      </w:r>
      <w:r w:rsidR="00EE7F38">
        <w:rPr>
          <w:lang w:eastAsia="en-GB"/>
        </w:rPr>
        <w:t xml:space="preserve"> </w:t>
      </w:r>
      <w:r w:rsidRPr="00933B59">
        <w:rPr>
          <w:lang w:eastAsia="en-GB"/>
        </w:rPr>
        <w:t>3.1.5;</w:t>
      </w:r>
      <w:r w:rsidR="00EE7F38">
        <w:rPr>
          <w:lang w:eastAsia="en-GB"/>
        </w:rPr>
        <w:t xml:space="preserve"> </w:t>
      </w:r>
      <w:r w:rsidRPr="00933B59">
        <w:rPr>
          <w:lang w:eastAsia="en-GB"/>
        </w:rPr>
        <w:t>implementing</w:t>
      </w:r>
      <w:r w:rsidR="00EE7F38">
        <w:rPr>
          <w:lang w:eastAsia="en-GB"/>
        </w:rPr>
        <w:t xml:space="preserve"> </w:t>
      </w:r>
      <w:r w:rsidRPr="00933B59">
        <w:rPr>
          <w:lang w:eastAsia="en-GB"/>
        </w:rPr>
        <w:t>period:</w:t>
      </w:r>
      <w:r w:rsidR="00EE7F38">
        <w:rPr>
          <w:lang w:eastAsia="en-GB"/>
        </w:rPr>
        <w:t xml:space="preserve"> </w:t>
      </w:r>
      <w:r w:rsidRPr="00933B59">
        <w:rPr>
          <w:lang w:eastAsia="en-GB"/>
        </w:rPr>
        <w:t>2017</w:t>
      </w:r>
      <w:r w:rsidR="00F67060">
        <w:rPr>
          <w:lang w:eastAsia="en-GB"/>
        </w:rPr>
        <w:t>–</w:t>
      </w:r>
      <w:r w:rsidRPr="00933B59">
        <w:rPr>
          <w:lang w:eastAsia="en-GB"/>
        </w:rPr>
        <w:t>2021)</w:t>
      </w:r>
      <w:r w:rsidR="00EE7F38">
        <w:rPr>
          <w:lang w:eastAsia="en-GB"/>
        </w:rPr>
        <w:t xml:space="preserve"> </w:t>
      </w:r>
      <w:r w:rsidRPr="00933B59">
        <w:rPr>
          <w:lang w:eastAsia="en-GB"/>
        </w:rPr>
        <w:t>have</w:t>
      </w:r>
      <w:r w:rsidR="00EE7F38">
        <w:rPr>
          <w:lang w:eastAsia="en-GB"/>
        </w:rPr>
        <w:t xml:space="preserve"> </w:t>
      </w:r>
      <w:r w:rsidRPr="00933B59">
        <w:rPr>
          <w:lang w:eastAsia="en-GB"/>
        </w:rPr>
        <w:t>been</w:t>
      </w:r>
      <w:r w:rsidR="00EE7F38">
        <w:rPr>
          <w:lang w:eastAsia="en-GB"/>
        </w:rPr>
        <w:t xml:space="preserve"> </w:t>
      </w:r>
      <w:r w:rsidRPr="00933B59">
        <w:rPr>
          <w:lang w:eastAsia="en-GB"/>
        </w:rPr>
        <w:t>synthetized,</w:t>
      </w:r>
      <w:r w:rsidR="00EE7F38">
        <w:rPr>
          <w:lang w:eastAsia="en-GB"/>
        </w:rPr>
        <w:t xml:space="preserve"> </w:t>
      </w:r>
      <w:r w:rsidRPr="00933B59">
        <w:rPr>
          <w:lang w:eastAsia="en-GB"/>
        </w:rPr>
        <w:t>structured</w:t>
      </w:r>
      <w:r w:rsidR="00EE7F38">
        <w:rPr>
          <w:lang w:eastAsia="en-GB"/>
        </w:rPr>
        <w:t xml:space="preserve"> </w:t>
      </w:r>
      <w:r w:rsidRPr="00933B59">
        <w:rPr>
          <w:lang w:eastAsia="en-GB"/>
        </w:rPr>
        <w:t>and</w:t>
      </w:r>
      <w:r w:rsidR="00EE7F38">
        <w:rPr>
          <w:lang w:eastAsia="en-GB"/>
        </w:rPr>
        <w:t xml:space="preserve"> </w:t>
      </w:r>
      <w:r w:rsidRPr="00933B59">
        <w:rPr>
          <w:lang w:eastAsia="en-GB"/>
        </w:rPr>
        <w:t>disseminated</w:t>
      </w:r>
      <w:r w:rsidR="00EE7F38">
        <w:rPr>
          <w:lang w:eastAsia="en-GB"/>
        </w:rPr>
        <w:t xml:space="preserve"> </w:t>
      </w:r>
      <w:r w:rsidRPr="00933B59">
        <w:rPr>
          <w:lang w:eastAsia="en-GB"/>
        </w:rPr>
        <w:t>comprehensively</w:t>
      </w:r>
      <w:r w:rsidR="00EE7F38">
        <w:rPr>
          <w:lang w:eastAsia="en-GB"/>
        </w:rPr>
        <w:t xml:space="preserve"> </w:t>
      </w:r>
      <w:r w:rsidRPr="00933B59">
        <w:rPr>
          <w:lang w:eastAsia="en-GB"/>
        </w:rPr>
        <w:t>in</w:t>
      </w:r>
      <w:r w:rsidR="00EE7F38">
        <w:rPr>
          <w:lang w:eastAsia="en-GB"/>
        </w:rPr>
        <w:t xml:space="preserve"> </w:t>
      </w:r>
      <w:r w:rsidRPr="006443EB">
        <w:rPr>
          <w:lang w:eastAsia="hu-HU"/>
        </w:rPr>
        <w:t>2022</w:t>
      </w:r>
      <w:r w:rsidRPr="00933B59">
        <w:rPr>
          <w:lang w:eastAsia="en-GB"/>
        </w:rPr>
        <w:t>.</w:t>
      </w:r>
      <w:r w:rsidRPr="00FF3C71">
        <w:rPr>
          <w:rStyle w:val="FootnoteReference"/>
        </w:rPr>
        <w:footnoteReference w:id="17"/>
      </w:r>
      <w:r w:rsidR="00EE7F38" w:rsidRPr="00FF3C71">
        <w:rPr>
          <w:rStyle w:val="FootnoteReference"/>
        </w:rPr>
        <w:t xml:space="preserve"> </w:t>
      </w:r>
      <w:r w:rsidRPr="00933B59">
        <w:rPr>
          <w:lang w:eastAsia="en-GB"/>
        </w:rPr>
        <w:t>Sustainability</w:t>
      </w:r>
      <w:r w:rsidR="00EE7F38">
        <w:rPr>
          <w:lang w:eastAsia="en-GB"/>
        </w:rPr>
        <w:t xml:space="preserve"> </w:t>
      </w:r>
      <w:r w:rsidRPr="00933B59">
        <w:rPr>
          <w:lang w:eastAsia="en-GB"/>
        </w:rPr>
        <w:t>of</w:t>
      </w:r>
      <w:r w:rsidR="00EE7F38">
        <w:rPr>
          <w:lang w:eastAsia="en-GB"/>
        </w:rPr>
        <w:t xml:space="preserve"> </w:t>
      </w:r>
      <w:r w:rsidRPr="00933B59">
        <w:rPr>
          <w:lang w:eastAsia="en-GB"/>
        </w:rPr>
        <w:t>the</w:t>
      </w:r>
      <w:r w:rsidR="00EE7F38">
        <w:rPr>
          <w:lang w:eastAsia="en-GB"/>
        </w:rPr>
        <w:t xml:space="preserve"> </w:t>
      </w:r>
      <w:r w:rsidRPr="00933B59">
        <w:rPr>
          <w:lang w:eastAsia="en-GB"/>
        </w:rPr>
        <w:t>outcomes</w:t>
      </w:r>
      <w:r w:rsidR="00EE7F38">
        <w:rPr>
          <w:lang w:eastAsia="en-GB"/>
        </w:rPr>
        <w:t xml:space="preserve"> </w:t>
      </w:r>
      <w:r w:rsidRPr="00933B59">
        <w:rPr>
          <w:lang w:eastAsia="en-GB"/>
        </w:rPr>
        <w:t>of</w:t>
      </w:r>
      <w:r w:rsidR="00EE7F38">
        <w:rPr>
          <w:lang w:eastAsia="en-GB"/>
        </w:rPr>
        <w:t xml:space="preserve"> </w:t>
      </w:r>
      <w:r w:rsidRPr="00933B59">
        <w:rPr>
          <w:lang w:eastAsia="en-GB"/>
        </w:rPr>
        <w:t>the</w:t>
      </w:r>
      <w:r w:rsidR="00EE7F38">
        <w:rPr>
          <w:lang w:eastAsia="en-GB"/>
        </w:rPr>
        <w:t xml:space="preserve"> </w:t>
      </w:r>
      <w:r w:rsidRPr="00933B59">
        <w:rPr>
          <w:lang w:eastAsia="en-GB"/>
        </w:rPr>
        <w:t>project</w:t>
      </w:r>
      <w:r w:rsidR="00EE7F38">
        <w:rPr>
          <w:lang w:eastAsia="en-GB"/>
        </w:rPr>
        <w:t xml:space="preserve"> </w:t>
      </w:r>
      <w:r w:rsidRPr="00933B59">
        <w:rPr>
          <w:lang w:eastAsia="en-GB"/>
        </w:rPr>
        <w:t>is</w:t>
      </w:r>
      <w:r w:rsidR="00EE7F38">
        <w:rPr>
          <w:lang w:eastAsia="en-GB"/>
        </w:rPr>
        <w:t xml:space="preserve"> </w:t>
      </w:r>
      <w:r w:rsidRPr="00933B59">
        <w:rPr>
          <w:lang w:eastAsia="en-GB"/>
        </w:rPr>
        <w:t>ongoing.</w:t>
      </w:r>
    </w:p>
    <w:p w14:paraId="19801F1A" w14:textId="569972E0" w:rsidR="00582FB8" w:rsidRPr="00933B59" w:rsidRDefault="00582FB8" w:rsidP="00BF67B0">
      <w:pPr>
        <w:pStyle w:val="SingleTxtG"/>
      </w:pPr>
      <w:r w:rsidRPr="00933B59">
        <w:rPr>
          <w:bCs/>
          <w:iCs/>
        </w:rPr>
        <w:t>164.</w:t>
      </w:r>
      <w:r w:rsidRPr="00933B59">
        <w:rPr>
          <w:bCs/>
          <w:iCs/>
        </w:rPr>
        <w:tab/>
      </w:r>
      <w:r w:rsidRPr="00933B59">
        <w:t>In</w:t>
      </w:r>
      <w:r w:rsidR="00EE7F38">
        <w:t xml:space="preserve"> </w:t>
      </w:r>
      <w:r w:rsidRPr="00933B59">
        <w:t>the</w:t>
      </w:r>
      <w:r w:rsidR="00EE7F38">
        <w:t xml:space="preserve"> </w:t>
      </w:r>
      <w:r w:rsidRPr="00933B59">
        <w:t>public</w:t>
      </w:r>
      <w:r w:rsidR="00EE7F38">
        <w:t xml:space="preserve"> </w:t>
      </w:r>
      <w:r w:rsidRPr="00933B59">
        <w:t>education</w:t>
      </w:r>
      <w:r w:rsidR="00EE7F38">
        <w:t xml:space="preserve"> </w:t>
      </w:r>
      <w:r w:rsidRPr="00933B59">
        <w:t>system,</w:t>
      </w:r>
      <w:r w:rsidR="00EE7F38">
        <w:t xml:space="preserve"> </w:t>
      </w:r>
      <w:r w:rsidRPr="00933B59">
        <w:t>the</w:t>
      </w:r>
      <w:r w:rsidR="00EE7F38">
        <w:t xml:space="preserve"> </w:t>
      </w:r>
      <w:r w:rsidRPr="00933B59">
        <w:t>implementation</w:t>
      </w:r>
      <w:r w:rsidR="00EE7F38">
        <w:t xml:space="preserve"> </w:t>
      </w:r>
      <w:r w:rsidRPr="00933B59">
        <w:t>of</w:t>
      </w:r>
      <w:r w:rsidR="00EE7F38">
        <w:t xml:space="preserve"> </w:t>
      </w:r>
      <w:r w:rsidRPr="00933B59">
        <w:t>systemic</w:t>
      </w:r>
      <w:r w:rsidR="00EE7F38">
        <w:t xml:space="preserve"> </w:t>
      </w:r>
      <w:r w:rsidRPr="00933B59">
        <w:t>measures</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improve</w:t>
      </w:r>
      <w:r w:rsidR="00EE7F38">
        <w:t xml:space="preserve"> </w:t>
      </w:r>
      <w:r w:rsidRPr="00933B59">
        <w:t>education</w:t>
      </w:r>
      <w:r w:rsidR="00EE7F38">
        <w:t xml:space="preserve"> </w:t>
      </w:r>
      <w:r w:rsidRPr="00933B59">
        <w:t>outcomes,</w:t>
      </w:r>
      <w:r w:rsidR="00EE7F38">
        <w:t xml:space="preserve"> </w:t>
      </w:r>
      <w:r w:rsidRPr="00933B59">
        <w:t>improve</w:t>
      </w:r>
      <w:r w:rsidR="00EE7F38">
        <w:t xml:space="preserve"> </w:t>
      </w:r>
      <w:r w:rsidRPr="00933B59">
        <w:t>the</w:t>
      </w:r>
      <w:r w:rsidR="00EE7F38">
        <w:t xml:space="preserve"> </w:t>
      </w:r>
      <w:r w:rsidRPr="00933B59">
        <w:rPr>
          <w:lang w:eastAsia="hu-HU"/>
        </w:rPr>
        <w:t>access</w:t>
      </w:r>
      <w:r w:rsidR="00EE7F38">
        <w:t xml:space="preserve"> </w:t>
      </w:r>
      <w:r w:rsidRPr="00933B59">
        <w:t>to</w:t>
      </w:r>
      <w:r w:rsidR="00EE7F38">
        <w:t xml:space="preserve"> </w:t>
      </w:r>
      <w:r w:rsidRPr="00933B59">
        <w:t>quality</w:t>
      </w:r>
      <w:r w:rsidR="00EE7F38">
        <w:t xml:space="preserve"> </w:t>
      </w:r>
      <w:r w:rsidRPr="00933B59">
        <w:t>inclusive</w:t>
      </w:r>
      <w:r w:rsidR="00EE7F38">
        <w:t xml:space="preserve"> </w:t>
      </w:r>
      <w:r w:rsidRPr="00933B59">
        <w:t>education</w:t>
      </w:r>
      <w:r w:rsidR="00EE7F38">
        <w:t xml:space="preserve"> </w:t>
      </w:r>
      <w:r w:rsidRPr="00933B59">
        <w:t>is</w:t>
      </w:r>
      <w:r w:rsidR="00EE7F38">
        <w:t xml:space="preserve"> </w:t>
      </w:r>
      <w:r w:rsidRPr="00933B59">
        <w:t>continuous.</w:t>
      </w:r>
    </w:p>
    <w:p w14:paraId="6335E8E2" w14:textId="5E75B40C" w:rsidR="00582FB8" w:rsidRPr="00933B59" w:rsidRDefault="00582FB8" w:rsidP="00BF67B0">
      <w:pPr>
        <w:pStyle w:val="SingleTxtG"/>
      </w:pPr>
      <w:r w:rsidRPr="00933B59">
        <w:rPr>
          <w:bCs/>
          <w:iCs/>
        </w:rPr>
        <w:t>165.</w:t>
      </w:r>
      <w:r w:rsidRPr="00933B59">
        <w:rPr>
          <w:bCs/>
          <w:iCs/>
        </w:rPr>
        <w:tab/>
      </w:r>
      <w:r w:rsidRPr="00933B59">
        <w:rPr>
          <w:lang w:eastAsia="hu-HU"/>
        </w:rPr>
        <w:t>For</w:t>
      </w:r>
      <w:r w:rsidR="00EE7F38">
        <w:t xml:space="preserve"> </w:t>
      </w:r>
      <w:r w:rsidRPr="00933B59">
        <w:t>avoiding</w:t>
      </w:r>
      <w:r w:rsidR="00EE7F38">
        <w:t xml:space="preserve"> </w:t>
      </w:r>
      <w:r w:rsidRPr="00933B59">
        <w:t>and</w:t>
      </w:r>
      <w:r w:rsidR="00EE7F38">
        <w:t xml:space="preserve"> </w:t>
      </w:r>
      <w:r w:rsidRPr="00933B59">
        <w:t>preventing</w:t>
      </w:r>
      <w:r w:rsidR="00EE7F38">
        <w:t xml:space="preserve"> </w:t>
      </w:r>
      <w:r w:rsidRPr="00933B59">
        <w:t>school</w:t>
      </w:r>
      <w:r w:rsidR="00EE7F38">
        <w:t xml:space="preserve"> </w:t>
      </w:r>
      <w:r w:rsidRPr="00933B59">
        <w:t>segregation,</w:t>
      </w:r>
      <w:r w:rsidR="00EE7F38">
        <w:t xml:space="preserve"> </w:t>
      </w:r>
      <w:r w:rsidRPr="00933B59">
        <w:rPr>
          <w:bCs/>
        </w:rPr>
        <w:t>enhance</w:t>
      </w:r>
      <w:r w:rsidR="00EE7F38">
        <w:rPr>
          <w:bCs/>
        </w:rPr>
        <w:t xml:space="preserve"> </w:t>
      </w:r>
      <w:r w:rsidRPr="00933B59">
        <w:rPr>
          <w:bCs/>
        </w:rPr>
        <w:t>rates</w:t>
      </w:r>
      <w:r w:rsidR="00EE7F38">
        <w:rPr>
          <w:bCs/>
        </w:rPr>
        <w:t xml:space="preserve"> </w:t>
      </w:r>
      <w:r w:rsidRPr="00933B59">
        <w:rPr>
          <w:bCs/>
        </w:rPr>
        <w:t>of</w:t>
      </w:r>
      <w:r w:rsidR="00EE7F38">
        <w:rPr>
          <w:bCs/>
        </w:rPr>
        <w:t xml:space="preserve"> </w:t>
      </w:r>
      <w:r w:rsidRPr="00933B59">
        <w:rPr>
          <w:bCs/>
        </w:rPr>
        <w:t>school</w:t>
      </w:r>
      <w:r w:rsidR="00EE7F38">
        <w:rPr>
          <w:bCs/>
        </w:rPr>
        <w:t xml:space="preserve"> </w:t>
      </w:r>
      <w:r w:rsidRPr="00933B59">
        <w:rPr>
          <w:bCs/>
        </w:rPr>
        <w:t>attendance</w:t>
      </w:r>
      <w:r w:rsidR="00EE7F38">
        <w:rPr>
          <w:bCs/>
        </w:rPr>
        <w:t xml:space="preserve"> </w:t>
      </w:r>
      <w:r w:rsidRPr="00933B59">
        <w:rPr>
          <w:bCs/>
        </w:rPr>
        <w:t>and</w:t>
      </w:r>
      <w:r w:rsidR="00EE7F38">
        <w:rPr>
          <w:bCs/>
        </w:rPr>
        <w:t xml:space="preserve"> </w:t>
      </w:r>
      <w:r w:rsidRPr="00933B59">
        <w:rPr>
          <w:bCs/>
        </w:rPr>
        <w:t>school</w:t>
      </w:r>
      <w:r w:rsidR="00EE7F38">
        <w:rPr>
          <w:bCs/>
        </w:rPr>
        <w:t xml:space="preserve"> </w:t>
      </w:r>
      <w:r w:rsidRPr="00933B59">
        <w:rPr>
          <w:bCs/>
        </w:rPr>
        <w:t>completion</w:t>
      </w:r>
      <w:r w:rsidR="00EE7F38">
        <w:rPr>
          <w:bCs/>
        </w:rPr>
        <w:t xml:space="preserve"> </w:t>
      </w:r>
      <w:r w:rsidRPr="00933B59">
        <w:rPr>
          <w:bCs/>
        </w:rPr>
        <w:t>among</w:t>
      </w:r>
      <w:r w:rsidR="00EE7F38">
        <w:rPr>
          <w:bCs/>
        </w:rPr>
        <w:t xml:space="preserve"> </w:t>
      </w:r>
      <w:r w:rsidRPr="00933B59">
        <w:rPr>
          <w:bCs/>
        </w:rPr>
        <w:t>socially</w:t>
      </w:r>
      <w:r w:rsidR="00EE7F38">
        <w:rPr>
          <w:bCs/>
        </w:rPr>
        <w:t xml:space="preserve"> </w:t>
      </w:r>
      <w:r w:rsidRPr="00933B59">
        <w:rPr>
          <w:bCs/>
        </w:rPr>
        <w:t>disadvantaged</w:t>
      </w:r>
      <w:r w:rsidR="00EE7F38">
        <w:rPr>
          <w:bCs/>
        </w:rPr>
        <w:t xml:space="preserve"> </w:t>
      </w:r>
      <w:r w:rsidRPr="00933B59">
        <w:rPr>
          <w:bCs/>
        </w:rPr>
        <w:t>children,</w:t>
      </w:r>
      <w:r w:rsidR="00EE7F38">
        <w:rPr>
          <w:bCs/>
        </w:rPr>
        <w:t xml:space="preserve"> </w:t>
      </w:r>
      <w:r w:rsidRPr="00933B59">
        <w:rPr>
          <w:bCs/>
        </w:rPr>
        <w:t>including</w:t>
      </w:r>
      <w:r w:rsidR="00EE7F38">
        <w:rPr>
          <w:bCs/>
        </w:rPr>
        <w:t xml:space="preserve"> </w:t>
      </w:r>
      <w:r w:rsidRPr="00933B59">
        <w:rPr>
          <w:bCs/>
        </w:rPr>
        <w:t>Roma</w:t>
      </w:r>
      <w:r w:rsidR="00EE7F38">
        <w:rPr>
          <w:bCs/>
        </w:rPr>
        <w:t xml:space="preserve"> </w:t>
      </w:r>
      <w:r w:rsidRPr="00933B59">
        <w:rPr>
          <w:bCs/>
        </w:rPr>
        <w:t>children</w:t>
      </w:r>
      <w:r w:rsidR="00EE7F38">
        <w:rPr>
          <w:bCs/>
        </w:rPr>
        <w:t xml:space="preserve"> </w:t>
      </w:r>
      <w:r w:rsidRPr="00933B59">
        <w:rPr>
          <w:bCs/>
        </w:rPr>
        <w:t>and</w:t>
      </w:r>
      <w:r w:rsidR="00EE7F38">
        <w:rPr>
          <w:bCs/>
        </w:rPr>
        <w:t xml:space="preserve"> </w:t>
      </w:r>
      <w:r w:rsidRPr="00933B59">
        <w:rPr>
          <w:bCs/>
        </w:rPr>
        <w:t>to</w:t>
      </w:r>
      <w:r w:rsidR="00EE7F38">
        <w:rPr>
          <w:bCs/>
        </w:rPr>
        <w:t xml:space="preserve"> </w:t>
      </w:r>
      <w:r w:rsidRPr="00933B59">
        <w:rPr>
          <w:bCs/>
        </w:rPr>
        <w:t>improve</w:t>
      </w:r>
      <w:r w:rsidR="00EE7F38">
        <w:rPr>
          <w:bCs/>
        </w:rPr>
        <w:t xml:space="preserve"> </w:t>
      </w:r>
      <w:r w:rsidRPr="00933B59">
        <w:rPr>
          <w:bCs/>
        </w:rPr>
        <w:t>their</w:t>
      </w:r>
      <w:r w:rsidR="00EE7F38">
        <w:rPr>
          <w:bCs/>
        </w:rPr>
        <w:t xml:space="preserve"> </w:t>
      </w:r>
      <w:r w:rsidRPr="00933B59">
        <w:rPr>
          <w:bCs/>
        </w:rPr>
        <w:t>educational</w:t>
      </w:r>
      <w:r w:rsidR="00EE7F38">
        <w:rPr>
          <w:bCs/>
        </w:rPr>
        <w:t xml:space="preserve"> </w:t>
      </w:r>
      <w:r w:rsidRPr="00933B59">
        <w:rPr>
          <w:bCs/>
        </w:rPr>
        <w:t>opportunities</w:t>
      </w:r>
      <w:r w:rsidR="00EE7F38">
        <w:rPr>
          <w:bCs/>
        </w:rPr>
        <w:t xml:space="preserve"> </w:t>
      </w:r>
      <w:r w:rsidRPr="00933B59">
        <w:rPr>
          <w:bCs/>
        </w:rPr>
        <w:t>and</w:t>
      </w:r>
      <w:r w:rsidR="00EE7F38">
        <w:rPr>
          <w:bCs/>
        </w:rPr>
        <w:t xml:space="preserve"> </w:t>
      </w:r>
      <w:r w:rsidRPr="00933B59">
        <w:rPr>
          <w:bCs/>
        </w:rPr>
        <w:t>achievements,</w:t>
      </w:r>
      <w:r w:rsidR="00EE7F38">
        <w:rPr>
          <w:bCs/>
        </w:rPr>
        <w:t xml:space="preserve"> </w:t>
      </w:r>
      <w:r w:rsidRPr="00933B59">
        <w:t>the</w:t>
      </w:r>
      <w:r w:rsidR="00EE7F38">
        <w:t xml:space="preserve"> </w:t>
      </w:r>
      <w:r w:rsidRPr="00933B59">
        <w:t>following</w:t>
      </w:r>
      <w:r w:rsidR="00EE7F38">
        <w:t xml:space="preserve"> </w:t>
      </w:r>
      <w:r w:rsidRPr="00933B59">
        <w:t>measures</w:t>
      </w:r>
      <w:r w:rsidR="00EE7F38">
        <w:t xml:space="preserve"> </w:t>
      </w:r>
      <w:r w:rsidRPr="00933B59">
        <w:t>are</w:t>
      </w:r>
      <w:r w:rsidR="00EE7F38">
        <w:t xml:space="preserve"> </w:t>
      </w:r>
      <w:r w:rsidRPr="00933B59">
        <w:t>in</w:t>
      </w:r>
      <w:r w:rsidR="00EE7F38">
        <w:t xml:space="preserve"> </w:t>
      </w:r>
      <w:r w:rsidRPr="00933B59">
        <w:t>progress:</w:t>
      </w:r>
    </w:p>
    <w:p w14:paraId="7A762835" w14:textId="77777777" w:rsidR="00FF3C71" w:rsidRDefault="00582FB8" w:rsidP="00BF67B0">
      <w:pPr>
        <w:pStyle w:val="SingleTxtG"/>
      </w:pPr>
      <w:r w:rsidRPr="00933B59">
        <w:rPr>
          <w:bCs/>
          <w:iCs/>
        </w:rPr>
        <w:t>166.</w:t>
      </w:r>
      <w:r w:rsidRPr="00933B59">
        <w:rPr>
          <w:bCs/>
          <w:iCs/>
        </w:rPr>
        <w:tab/>
      </w:r>
      <w:r w:rsidRPr="00933B59">
        <w:rPr>
          <w:lang w:eastAsia="hu-HU"/>
        </w:rPr>
        <w:t>Antisegregation</w:t>
      </w:r>
      <w:r w:rsidR="00EE7F38">
        <w:t xml:space="preserve"> </w:t>
      </w:r>
      <w:r w:rsidRPr="00933B59">
        <w:t>Working</w:t>
      </w:r>
      <w:r w:rsidR="00EE7F38">
        <w:t xml:space="preserve"> </w:t>
      </w:r>
      <w:r w:rsidRPr="00933B59">
        <w:t>Groups</w:t>
      </w:r>
      <w:r w:rsidR="00EE7F38">
        <w:t xml:space="preserve"> </w:t>
      </w:r>
      <w:r w:rsidRPr="00933B59">
        <w:t>were</w:t>
      </w:r>
      <w:r w:rsidR="00EE7F38">
        <w:t xml:space="preserve"> </w:t>
      </w:r>
      <w:r w:rsidRPr="00933B59">
        <w:t>established</w:t>
      </w:r>
      <w:r w:rsidR="00EE7F38">
        <w:t xml:space="preserve"> </w:t>
      </w:r>
      <w:r w:rsidRPr="00933B59">
        <w:t>in</w:t>
      </w:r>
      <w:r w:rsidR="00EE7F38">
        <w:t xml:space="preserve"> </w:t>
      </w:r>
      <w:r w:rsidRPr="00933B59">
        <w:t>every</w:t>
      </w:r>
      <w:r w:rsidR="00EE7F38">
        <w:t xml:space="preserve"> </w:t>
      </w:r>
      <w:r w:rsidRPr="00933B59">
        <w:t>State</w:t>
      </w:r>
      <w:r w:rsidR="00EE7F38">
        <w:t xml:space="preserve"> </w:t>
      </w:r>
      <w:r w:rsidRPr="00933B59">
        <w:t>School</w:t>
      </w:r>
      <w:r w:rsidR="00EE7F38">
        <w:t xml:space="preserve"> </w:t>
      </w:r>
      <w:r w:rsidRPr="00933B59">
        <w:t>Maintenance</w:t>
      </w:r>
      <w:r w:rsidR="00EE7F38">
        <w:t xml:space="preserve"> </w:t>
      </w:r>
      <w:r w:rsidRPr="00933B59">
        <w:t>Center</w:t>
      </w:r>
      <w:r w:rsidR="00EE7F38">
        <w:t xml:space="preserve"> </w:t>
      </w:r>
      <w:r w:rsidRPr="00933B59">
        <w:t>(60</w:t>
      </w:r>
      <w:r w:rsidR="00EE7F38">
        <w:t xml:space="preserve"> </w:t>
      </w:r>
      <w:r w:rsidRPr="00933B59">
        <w:t>centres</w:t>
      </w:r>
      <w:r w:rsidR="00EE7F38">
        <w:t xml:space="preserve"> </w:t>
      </w:r>
      <w:r w:rsidRPr="00933B59">
        <w:t>in</w:t>
      </w:r>
      <w:r w:rsidR="00EE7F38">
        <w:t xml:space="preserve"> </w:t>
      </w:r>
      <w:r w:rsidRPr="00933B59">
        <w:t>total)</w:t>
      </w:r>
      <w:r w:rsidR="00EE7F38">
        <w:t xml:space="preserve"> </w:t>
      </w:r>
      <w:r w:rsidRPr="00933B59">
        <w:t>by</w:t>
      </w:r>
      <w:r w:rsidR="00EE7F38">
        <w:t xml:space="preserve"> </w:t>
      </w:r>
      <w:r w:rsidRPr="00933B59">
        <w:t>2018</w:t>
      </w:r>
      <w:r w:rsidR="00EE7F38">
        <w:t xml:space="preserve"> </w:t>
      </w:r>
      <w:r w:rsidRPr="00933B59">
        <w:t>October</w:t>
      </w:r>
      <w:r w:rsidR="00EE7F38">
        <w:t xml:space="preserve"> </w:t>
      </w:r>
      <w:r w:rsidRPr="00933B59">
        <w:t>so</w:t>
      </w:r>
      <w:r w:rsidR="00EE7F38">
        <w:t xml:space="preserve"> </w:t>
      </w:r>
      <w:r w:rsidRPr="00933B59">
        <w:t>as</w:t>
      </w:r>
      <w:r w:rsidR="00EE7F38">
        <w:t xml:space="preserve"> </w:t>
      </w:r>
      <w:r w:rsidRPr="00933B59">
        <w:t>to</w:t>
      </w:r>
      <w:r w:rsidR="00EE7F38">
        <w:t xml:space="preserve"> </w:t>
      </w:r>
      <w:r w:rsidRPr="00933B59">
        <w:t>support</w:t>
      </w:r>
      <w:r w:rsidR="00EE7F38">
        <w:t xml:space="preserve"> </w:t>
      </w:r>
      <w:r w:rsidRPr="00933B59">
        <w:t>and</w:t>
      </w:r>
      <w:r w:rsidR="00EE7F38">
        <w:t xml:space="preserve"> </w:t>
      </w:r>
      <w:r w:rsidRPr="00933B59">
        <w:t>monitor</w:t>
      </w:r>
      <w:r w:rsidR="00EE7F38">
        <w:t xml:space="preserve"> </w:t>
      </w:r>
      <w:r w:rsidRPr="00933B59">
        <w:t>the</w:t>
      </w:r>
      <w:r w:rsidR="00EE7F38">
        <w:t xml:space="preserve"> </w:t>
      </w:r>
      <w:r w:rsidRPr="00933B59">
        <w:t>improvement</w:t>
      </w:r>
      <w:r w:rsidR="00EE7F38">
        <w:t xml:space="preserve"> </w:t>
      </w:r>
      <w:r w:rsidRPr="00933B59">
        <w:t>of</w:t>
      </w:r>
      <w:r w:rsidR="00EE7F38">
        <w:t xml:space="preserve"> </w:t>
      </w:r>
      <w:r w:rsidRPr="00933B59">
        <w:t>inclusive</w:t>
      </w:r>
      <w:r w:rsidR="00EE7F38">
        <w:t xml:space="preserve"> </w:t>
      </w:r>
      <w:r w:rsidRPr="00933B59">
        <w:t>education</w:t>
      </w:r>
      <w:r w:rsidR="00EE7F38">
        <w:t xml:space="preserve"> </w:t>
      </w:r>
      <w:r w:rsidRPr="00933B59">
        <w:t>and</w:t>
      </w:r>
      <w:r w:rsidR="00EE7F38">
        <w:t xml:space="preserve"> </w:t>
      </w:r>
      <w:r w:rsidRPr="00933B59">
        <w:t>desegregation.</w:t>
      </w:r>
      <w:r w:rsidR="00EE7F38">
        <w:t xml:space="preserve"> </w:t>
      </w:r>
      <w:r w:rsidRPr="00933B59">
        <w:t>Main</w:t>
      </w:r>
      <w:r w:rsidR="00EE7F38">
        <w:t xml:space="preserve"> </w:t>
      </w:r>
      <w:r w:rsidRPr="00933B59">
        <w:t>activities</w:t>
      </w:r>
      <w:r w:rsidR="00EE7F38">
        <w:t xml:space="preserve"> </w:t>
      </w:r>
      <w:r w:rsidRPr="00933B59">
        <w:t>of</w:t>
      </w:r>
      <w:r w:rsidR="00EE7F38">
        <w:t xml:space="preserve"> </w:t>
      </w:r>
      <w:r w:rsidRPr="00933B59">
        <w:t>the</w:t>
      </w:r>
      <w:r w:rsidR="00EE7F38">
        <w:t xml:space="preserve"> </w:t>
      </w:r>
      <w:r w:rsidRPr="00933B59">
        <w:t>Antisegregation</w:t>
      </w:r>
      <w:r w:rsidR="00EE7F38">
        <w:t xml:space="preserve"> </w:t>
      </w:r>
      <w:r w:rsidRPr="00933B59">
        <w:t>working</w:t>
      </w:r>
      <w:r w:rsidR="00EE7F38">
        <w:t xml:space="preserve"> </w:t>
      </w:r>
      <w:r w:rsidRPr="00933B59">
        <w:t>groups</w:t>
      </w:r>
      <w:r w:rsidR="00EE7F38">
        <w:t xml:space="preserve"> </w:t>
      </w:r>
      <w:r w:rsidRPr="00933B59">
        <w:t>are:</w:t>
      </w:r>
      <w:r w:rsidR="00EE7F38">
        <w:t xml:space="preserve"> </w:t>
      </w:r>
      <w:r w:rsidRPr="00933B59">
        <w:t>monitoring</w:t>
      </w:r>
      <w:r w:rsidR="00EE7F38">
        <w:t xml:space="preserve"> </w:t>
      </w:r>
      <w:r w:rsidRPr="00933B59">
        <w:t>local</w:t>
      </w:r>
      <w:r w:rsidR="00EE7F38">
        <w:t xml:space="preserve"> </w:t>
      </w:r>
      <w:r w:rsidRPr="00933B59">
        <w:t>educational</w:t>
      </w:r>
      <w:r w:rsidR="00EE7F38">
        <w:t xml:space="preserve"> </w:t>
      </w:r>
      <w:r w:rsidRPr="00933B59">
        <w:t>situation,</w:t>
      </w:r>
      <w:r w:rsidR="00EE7F38">
        <w:t xml:space="preserve"> </w:t>
      </w:r>
      <w:r w:rsidRPr="00933B59">
        <w:t>interventions</w:t>
      </w:r>
      <w:r w:rsidR="00EE7F38">
        <w:t xml:space="preserve"> </w:t>
      </w:r>
      <w:r w:rsidRPr="00933B59">
        <w:t>and</w:t>
      </w:r>
      <w:r w:rsidR="00EE7F38">
        <w:t xml:space="preserve"> </w:t>
      </w:r>
      <w:r w:rsidRPr="00933B59">
        <w:t>improvements</w:t>
      </w:r>
      <w:r w:rsidR="00EE7F38">
        <w:t xml:space="preserve"> </w:t>
      </w:r>
      <w:r w:rsidRPr="00933B59">
        <w:t>in</w:t>
      </w:r>
      <w:r w:rsidR="00EE7F38">
        <w:t xml:space="preserve"> </w:t>
      </w:r>
      <w:r w:rsidRPr="00933B59">
        <w:t>inclusion</w:t>
      </w:r>
      <w:r w:rsidR="00EE7F38">
        <w:t xml:space="preserve"> </w:t>
      </w:r>
      <w:r w:rsidRPr="00933B59">
        <w:t>and</w:t>
      </w:r>
      <w:r w:rsidR="00EE7F38">
        <w:t xml:space="preserve"> </w:t>
      </w:r>
      <w:r w:rsidRPr="00933B59">
        <w:t>desegregation,</w:t>
      </w:r>
      <w:r w:rsidR="00EE7F38">
        <w:t xml:space="preserve"> </w:t>
      </w:r>
      <w:r w:rsidRPr="00933B59">
        <w:t>discussions</w:t>
      </w:r>
      <w:r w:rsidR="00EE7F38">
        <w:t xml:space="preserve"> </w:t>
      </w:r>
      <w:r w:rsidRPr="00933B59">
        <w:t>and</w:t>
      </w:r>
      <w:r w:rsidR="00EE7F38">
        <w:t xml:space="preserve"> </w:t>
      </w:r>
      <w:r w:rsidRPr="00933B59">
        <w:t>cooperation</w:t>
      </w:r>
      <w:r w:rsidR="00EE7F38">
        <w:t xml:space="preserve"> </w:t>
      </w:r>
      <w:r w:rsidRPr="00933B59">
        <w:t>with</w:t>
      </w:r>
      <w:r w:rsidR="00EE7F38">
        <w:t xml:space="preserve"> </w:t>
      </w:r>
      <w:r w:rsidRPr="00933B59">
        <w:t>local</w:t>
      </w:r>
      <w:r w:rsidR="00EE7F38">
        <w:t xml:space="preserve"> </w:t>
      </w:r>
      <w:r w:rsidRPr="00933B59">
        <w:t>educational</w:t>
      </w:r>
      <w:r w:rsidR="00EE7F38">
        <w:t xml:space="preserve"> </w:t>
      </w:r>
      <w:r w:rsidRPr="00933B59">
        <w:t>stakeholders,</w:t>
      </w:r>
      <w:r w:rsidR="00EE7F38">
        <w:t xml:space="preserve"> </w:t>
      </w:r>
      <w:r w:rsidRPr="00933B59">
        <w:t>monitoring</w:t>
      </w:r>
      <w:r w:rsidR="00EE7F38">
        <w:t xml:space="preserve"> </w:t>
      </w:r>
      <w:r w:rsidRPr="00933B59">
        <w:t>of</w:t>
      </w:r>
      <w:r w:rsidR="00EE7F38">
        <w:t xml:space="preserve"> </w:t>
      </w:r>
      <w:r w:rsidRPr="00933B59">
        <w:t>segregation.</w:t>
      </w:r>
      <w:r w:rsidR="00EE7F38">
        <w:t xml:space="preserve"> </w:t>
      </w:r>
      <w:r w:rsidRPr="00933B59">
        <w:t>School</w:t>
      </w:r>
      <w:r w:rsidR="00EE7F38">
        <w:t xml:space="preserve"> </w:t>
      </w:r>
      <w:r w:rsidRPr="00933B59">
        <w:t>Maintenance</w:t>
      </w:r>
      <w:r w:rsidR="00EE7F38">
        <w:t xml:space="preserve"> </w:t>
      </w:r>
      <w:r w:rsidRPr="00933B59">
        <w:t>Centres</w:t>
      </w:r>
      <w:r w:rsidR="00EE7F38">
        <w:t xml:space="preserve"> </w:t>
      </w:r>
      <w:r w:rsidRPr="00933B59">
        <w:t>invited</w:t>
      </w:r>
      <w:r w:rsidR="00EE7F38">
        <w:t xml:space="preserve"> </w:t>
      </w:r>
      <w:r w:rsidRPr="00933B59">
        <w:t>local</w:t>
      </w:r>
      <w:r w:rsidR="00EE7F38">
        <w:t xml:space="preserve"> </w:t>
      </w:r>
      <w:r w:rsidRPr="00933B59">
        <w:t>stakeholders</w:t>
      </w:r>
      <w:r w:rsidR="00EE7F38">
        <w:t xml:space="preserve"> </w:t>
      </w:r>
      <w:r w:rsidRPr="00933B59">
        <w:t>(e.g.</w:t>
      </w:r>
      <w:r w:rsidR="00EE7F38">
        <w:t xml:space="preserve"> </w:t>
      </w:r>
      <w:r w:rsidRPr="00933B59">
        <w:t>social</w:t>
      </w:r>
      <w:r w:rsidR="00EE7F38">
        <w:t xml:space="preserve"> </w:t>
      </w:r>
      <w:r w:rsidRPr="00933B59">
        <w:t>partners,</w:t>
      </w:r>
      <w:r w:rsidR="00EE7F38">
        <w:t xml:space="preserve"> </w:t>
      </w:r>
      <w:r w:rsidRPr="00933B59">
        <w:t>childcare</w:t>
      </w:r>
      <w:r w:rsidR="00EE7F38">
        <w:t xml:space="preserve"> </w:t>
      </w:r>
      <w:r w:rsidRPr="00933B59">
        <w:t>services</w:t>
      </w:r>
      <w:r w:rsidR="00EE7F38">
        <w:t xml:space="preserve"> </w:t>
      </w:r>
      <w:r w:rsidRPr="00933B59">
        <w:t>and</w:t>
      </w:r>
      <w:r w:rsidR="00EE7F38">
        <w:t xml:space="preserve"> </w:t>
      </w:r>
      <w:r w:rsidRPr="00933B59">
        <w:t>NGOs,</w:t>
      </w:r>
      <w:r w:rsidR="00EE7F38">
        <w:t xml:space="preserve"> </w:t>
      </w:r>
      <w:r w:rsidRPr="00933B59">
        <w:t>maintainers</w:t>
      </w:r>
      <w:r w:rsidR="00EE7F38">
        <w:t xml:space="preserve"> </w:t>
      </w:r>
      <w:r w:rsidRPr="00933B59">
        <w:t>of</w:t>
      </w:r>
      <w:r w:rsidR="00EE7F38">
        <w:t xml:space="preserve"> </w:t>
      </w:r>
      <w:r w:rsidRPr="00933B59">
        <w:t>church</w:t>
      </w:r>
      <w:r w:rsidR="00EE7F38">
        <w:t xml:space="preserve"> </w:t>
      </w:r>
      <w:r w:rsidRPr="00933B59">
        <w:t>schools,</w:t>
      </w:r>
      <w:r w:rsidR="00EE7F38">
        <w:t xml:space="preserve"> </w:t>
      </w:r>
      <w:r w:rsidRPr="00933B59">
        <w:t>local</w:t>
      </w:r>
      <w:r w:rsidR="00EE7F38">
        <w:t xml:space="preserve"> </w:t>
      </w:r>
      <w:r w:rsidRPr="00933B59">
        <w:t>municipalities,</w:t>
      </w:r>
      <w:r w:rsidR="00EE7F38">
        <w:t xml:space="preserve"> </w:t>
      </w:r>
      <w:r w:rsidRPr="00933B59">
        <w:t>kindergarten</w:t>
      </w:r>
      <w:r w:rsidR="00EE7F38">
        <w:t xml:space="preserve"> </w:t>
      </w:r>
      <w:r w:rsidRPr="00933B59">
        <w:t>teachers,</w:t>
      </w:r>
      <w:r w:rsidR="00EE7F38">
        <w:t xml:space="preserve"> </w:t>
      </w:r>
      <w:r w:rsidRPr="00933B59">
        <w:t>etc.)</w:t>
      </w:r>
      <w:r w:rsidR="00EE7F38">
        <w:t xml:space="preserve"> </w:t>
      </w:r>
      <w:r w:rsidRPr="00933B59">
        <w:t>into</w:t>
      </w:r>
      <w:r w:rsidR="00EE7F38">
        <w:t xml:space="preserve"> </w:t>
      </w:r>
      <w:r w:rsidRPr="00933B59">
        <w:t>the</w:t>
      </w:r>
      <w:r w:rsidR="00EE7F38">
        <w:t xml:space="preserve"> </w:t>
      </w:r>
      <w:r w:rsidRPr="00933B59">
        <w:t>working</w:t>
      </w:r>
      <w:r w:rsidR="00EE7F38">
        <w:t xml:space="preserve"> </w:t>
      </w:r>
      <w:r w:rsidRPr="00933B59">
        <w:t>groups</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monitor</w:t>
      </w:r>
      <w:r w:rsidR="00EE7F38">
        <w:t xml:space="preserve"> </w:t>
      </w:r>
      <w:r w:rsidRPr="00933B59">
        <w:t>implementation</w:t>
      </w:r>
      <w:r w:rsidR="00EE7F38">
        <w:t xml:space="preserve"> </w:t>
      </w:r>
      <w:r w:rsidRPr="00933B59">
        <w:t>of</w:t>
      </w:r>
      <w:r w:rsidR="00EE7F38">
        <w:t xml:space="preserve"> </w:t>
      </w:r>
      <w:r w:rsidRPr="00933B59">
        <w:t>inclusive</w:t>
      </w:r>
      <w:r w:rsidR="00EE7F38">
        <w:t xml:space="preserve"> </w:t>
      </w:r>
      <w:r w:rsidRPr="00933B59">
        <w:t>education,</w:t>
      </w:r>
      <w:r w:rsidR="00EE7F38">
        <w:t xml:space="preserve"> </w:t>
      </w:r>
      <w:r w:rsidRPr="00933B59">
        <w:t>desegregation.</w:t>
      </w:r>
    </w:p>
    <w:p w14:paraId="48B344E8" w14:textId="77777777" w:rsidR="00FF3C71" w:rsidRDefault="00582FB8" w:rsidP="00BF67B0">
      <w:pPr>
        <w:pStyle w:val="SingleTxtG"/>
      </w:pPr>
      <w:r w:rsidRPr="00933B59">
        <w:rPr>
          <w:bCs/>
          <w:iCs/>
        </w:rPr>
        <w:t>167.</w:t>
      </w:r>
      <w:r w:rsidRPr="00933B59">
        <w:rPr>
          <w:bCs/>
          <w:iCs/>
        </w:rPr>
        <w:tab/>
      </w:r>
      <w:r w:rsidRPr="00933B59">
        <w:t>In</w:t>
      </w:r>
      <w:r w:rsidR="00EE7F38">
        <w:t xml:space="preserve"> </w:t>
      </w:r>
      <w:r w:rsidRPr="00933B59">
        <w:t>order</w:t>
      </w:r>
      <w:r w:rsidR="00EE7F38">
        <w:t xml:space="preserve"> </w:t>
      </w:r>
      <w:r w:rsidRPr="00933B59">
        <w:t>to</w:t>
      </w:r>
      <w:r w:rsidR="00EE7F38">
        <w:t xml:space="preserve"> </w:t>
      </w:r>
      <w:r w:rsidRPr="00933B59">
        <w:t>implement</w:t>
      </w:r>
      <w:r w:rsidR="00EE7F38">
        <w:t xml:space="preserve"> </w:t>
      </w:r>
      <w:r w:rsidRPr="00933B59">
        <w:t>antidiscrimination</w:t>
      </w:r>
      <w:r w:rsidR="00EE7F38">
        <w:t xml:space="preserve"> </w:t>
      </w:r>
      <w:r w:rsidRPr="00933B59">
        <w:t>legislation</w:t>
      </w:r>
      <w:r w:rsidR="00EE7F38">
        <w:t xml:space="preserve"> </w:t>
      </w:r>
      <w:r w:rsidRPr="00933B59">
        <w:t>and</w:t>
      </w:r>
      <w:r w:rsidR="00EE7F38">
        <w:t xml:space="preserve"> </w:t>
      </w:r>
      <w:r w:rsidRPr="00933B59">
        <w:t>prevent</w:t>
      </w:r>
      <w:r w:rsidR="00EE7F38">
        <w:t xml:space="preserve"> </w:t>
      </w:r>
      <w:r w:rsidRPr="00933B59">
        <w:t>discrimination,</w:t>
      </w:r>
      <w:r w:rsidR="00EE7F38">
        <w:t xml:space="preserve"> </w:t>
      </w:r>
      <w:r w:rsidRPr="00933B59">
        <w:t>School</w:t>
      </w:r>
      <w:r w:rsidR="00EE7F38">
        <w:t xml:space="preserve"> </w:t>
      </w:r>
      <w:r w:rsidRPr="00933B59">
        <w:t>Maintainer</w:t>
      </w:r>
      <w:r w:rsidR="00EE7F38">
        <w:t xml:space="preserve"> </w:t>
      </w:r>
      <w:r w:rsidRPr="00933B59">
        <w:t>Centres</w:t>
      </w:r>
      <w:r w:rsidR="00EE7F38">
        <w:t xml:space="preserve"> </w:t>
      </w:r>
      <w:r w:rsidRPr="00933B59">
        <w:t>shall</w:t>
      </w:r>
      <w:r w:rsidR="00EE7F38">
        <w:t xml:space="preserve"> </w:t>
      </w:r>
      <w:r w:rsidRPr="00933B59">
        <w:t>draft</w:t>
      </w:r>
      <w:r w:rsidR="00EE7F38">
        <w:t xml:space="preserve"> </w:t>
      </w:r>
      <w:r w:rsidRPr="00933B59">
        <w:t>their</w:t>
      </w:r>
      <w:r w:rsidR="00EE7F38">
        <w:t xml:space="preserve"> </w:t>
      </w:r>
      <w:r w:rsidRPr="00933B59">
        <w:t>Equality</w:t>
      </w:r>
      <w:r w:rsidR="00EE7F38">
        <w:t xml:space="preserve"> </w:t>
      </w:r>
      <w:r w:rsidRPr="00933B59">
        <w:t>Action</w:t>
      </w:r>
      <w:r w:rsidR="00EE7F38">
        <w:t xml:space="preserve"> </w:t>
      </w:r>
      <w:r w:rsidRPr="00933B59">
        <w:t>Plan</w:t>
      </w:r>
      <w:r w:rsidR="00EE7F38">
        <w:t xml:space="preserve"> </w:t>
      </w:r>
      <w:r w:rsidRPr="00933B59">
        <w:t>on</w:t>
      </w:r>
      <w:r w:rsidR="00EE7F38">
        <w:t xml:space="preserve"> </w:t>
      </w:r>
      <w:r w:rsidRPr="00933B59">
        <w:t>Public</w:t>
      </w:r>
      <w:r w:rsidR="00EE7F38">
        <w:t xml:space="preserve"> </w:t>
      </w:r>
      <w:r w:rsidRPr="00933B59">
        <w:t>Education.</w:t>
      </w:r>
      <w:r w:rsidR="00EE7F38">
        <w:t xml:space="preserve"> </w:t>
      </w:r>
      <w:r w:rsidRPr="00933B59">
        <w:t>As</w:t>
      </w:r>
      <w:r w:rsidR="00EE7F38">
        <w:t xml:space="preserve"> </w:t>
      </w:r>
      <w:r w:rsidRPr="00933B59">
        <w:t>of</w:t>
      </w:r>
      <w:r w:rsidR="00EE7F38">
        <w:t xml:space="preserve"> </w:t>
      </w:r>
      <w:r w:rsidRPr="00933B59">
        <w:t>April</w:t>
      </w:r>
      <w:r w:rsidR="00EE7F38">
        <w:t xml:space="preserve"> </w:t>
      </w:r>
      <w:r w:rsidRPr="00933B59">
        <w:t>2018,</w:t>
      </w:r>
      <w:r w:rsidR="00EE7F38">
        <w:t xml:space="preserve"> </w:t>
      </w:r>
      <w:r w:rsidRPr="00933B59">
        <w:t>supervision</w:t>
      </w:r>
      <w:r w:rsidR="00EE7F38">
        <w:t xml:space="preserve"> </w:t>
      </w:r>
      <w:r w:rsidRPr="00933B59">
        <w:t>of</w:t>
      </w:r>
      <w:r w:rsidR="00EE7F38">
        <w:t xml:space="preserve"> </w:t>
      </w:r>
      <w:r w:rsidRPr="00933B59">
        <w:t>the</w:t>
      </w:r>
      <w:r w:rsidR="00EE7F38">
        <w:t xml:space="preserve"> </w:t>
      </w:r>
      <w:r w:rsidRPr="00933B59">
        <w:t>educational</w:t>
      </w:r>
      <w:r w:rsidR="00EE7F38">
        <w:t xml:space="preserve"> </w:t>
      </w:r>
      <w:r w:rsidRPr="00933B59">
        <w:t>equality</w:t>
      </w:r>
      <w:r w:rsidR="00EE7F38">
        <w:t xml:space="preserve"> </w:t>
      </w:r>
      <w:r w:rsidRPr="00933B59">
        <w:t>action</w:t>
      </w:r>
      <w:r w:rsidR="00EE7F38">
        <w:t xml:space="preserve"> </w:t>
      </w:r>
      <w:r w:rsidRPr="00933B59">
        <w:t>plans</w:t>
      </w:r>
      <w:r w:rsidR="00EE7F38">
        <w:t xml:space="preserve"> </w:t>
      </w:r>
      <w:r w:rsidRPr="00933B59">
        <w:t>at</w:t>
      </w:r>
      <w:r w:rsidR="00EE7F38">
        <w:t xml:space="preserve"> </w:t>
      </w:r>
      <w:r w:rsidRPr="00933B59">
        <w:t>least</w:t>
      </w:r>
      <w:r w:rsidR="00EE7F38">
        <w:t xml:space="preserve"> </w:t>
      </w:r>
      <w:r w:rsidRPr="00933B59">
        <w:t>in</w:t>
      </w:r>
      <w:r w:rsidR="00EE7F38">
        <w:t xml:space="preserve"> </w:t>
      </w:r>
      <w:r w:rsidRPr="00933B59">
        <w:t>every</w:t>
      </w:r>
      <w:r w:rsidR="00EE7F38">
        <w:t xml:space="preserve"> </w:t>
      </w:r>
      <w:r w:rsidRPr="00933B59">
        <w:t>3</w:t>
      </w:r>
      <w:r w:rsidR="00EE7F38">
        <w:t xml:space="preserve"> </w:t>
      </w:r>
      <w:r w:rsidRPr="00933B59">
        <w:t>years</w:t>
      </w:r>
      <w:r w:rsidR="00EE7F38">
        <w:t xml:space="preserve"> </w:t>
      </w:r>
      <w:r w:rsidRPr="00933B59">
        <w:t>is</w:t>
      </w:r>
      <w:r w:rsidR="00EE7F38">
        <w:t xml:space="preserve"> </w:t>
      </w:r>
      <w:r w:rsidRPr="00933B59">
        <w:t>obligatory</w:t>
      </w:r>
      <w:r w:rsidR="00EE7F38">
        <w:t xml:space="preserve"> </w:t>
      </w:r>
      <w:r w:rsidRPr="00933B59">
        <w:t>which</w:t>
      </w:r>
      <w:r w:rsidR="00EE7F38">
        <w:t xml:space="preserve"> </w:t>
      </w:r>
      <w:r w:rsidRPr="00933B59">
        <w:t>is</w:t>
      </w:r>
      <w:r w:rsidR="00EE7F38">
        <w:t xml:space="preserve"> </w:t>
      </w:r>
      <w:r w:rsidRPr="00933B59">
        <w:t>stronger</w:t>
      </w:r>
      <w:r w:rsidR="00EE7F38">
        <w:t xml:space="preserve"> </w:t>
      </w:r>
      <w:r w:rsidRPr="00933B59">
        <w:t>guarantee</w:t>
      </w:r>
      <w:r w:rsidR="00EE7F38">
        <w:t xml:space="preserve"> </w:t>
      </w:r>
      <w:r w:rsidRPr="00933B59">
        <w:t>for</w:t>
      </w:r>
      <w:r w:rsidR="00EE7F38">
        <w:t xml:space="preserve"> </w:t>
      </w:r>
      <w:r w:rsidRPr="00933B59">
        <w:t>supervision</w:t>
      </w:r>
      <w:r w:rsidR="00EE7F38">
        <w:t xml:space="preserve"> </w:t>
      </w:r>
      <w:r w:rsidRPr="00933B59">
        <w:t>than</w:t>
      </w:r>
      <w:r w:rsidR="00EE7F38">
        <w:t xml:space="preserve"> </w:t>
      </w:r>
      <w:r w:rsidRPr="00933B59">
        <w:t>previously.</w:t>
      </w:r>
      <w:r w:rsidR="00EE7F38">
        <w:t xml:space="preserve"> </w:t>
      </w:r>
      <w:r w:rsidRPr="00933B59">
        <w:t>The</w:t>
      </w:r>
      <w:r w:rsidR="00EE7F38">
        <w:t xml:space="preserve"> </w:t>
      </w:r>
      <w:r w:rsidRPr="00933B59">
        <w:t>measurement</w:t>
      </w:r>
      <w:r w:rsidR="00EE7F38">
        <w:t xml:space="preserve"> </w:t>
      </w:r>
      <w:r w:rsidRPr="00933B59">
        <w:t>serves</w:t>
      </w:r>
      <w:r w:rsidR="00EE7F38">
        <w:t xml:space="preserve"> </w:t>
      </w:r>
      <w:r w:rsidRPr="00933B59">
        <w:t>the</w:t>
      </w:r>
      <w:r w:rsidR="00EE7F38">
        <w:t xml:space="preserve"> </w:t>
      </w:r>
      <w:r w:rsidRPr="00933B59">
        <w:t>improvement</w:t>
      </w:r>
      <w:r w:rsidR="00EE7F38">
        <w:t xml:space="preserve"> </w:t>
      </w:r>
      <w:r w:rsidRPr="00933B59">
        <w:t>of</w:t>
      </w:r>
      <w:r w:rsidR="00EE7F38">
        <w:t xml:space="preserve"> </w:t>
      </w:r>
      <w:r w:rsidRPr="00933B59">
        <w:t>inclusive</w:t>
      </w:r>
      <w:r w:rsidR="00EE7F38">
        <w:t xml:space="preserve"> </w:t>
      </w:r>
      <w:r w:rsidRPr="00933B59">
        <w:t>education,</w:t>
      </w:r>
      <w:r w:rsidR="00EE7F38">
        <w:t xml:space="preserve"> </w:t>
      </w:r>
      <w:r w:rsidRPr="00933B59">
        <w:t>helps</w:t>
      </w:r>
      <w:r w:rsidR="00EE7F38">
        <w:t xml:space="preserve"> </w:t>
      </w:r>
      <w:r w:rsidRPr="00933B59">
        <w:t>the</w:t>
      </w:r>
      <w:r w:rsidR="00EE7F38">
        <w:t xml:space="preserve"> </w:t>
      </w:r>
      <w:r w:rsidRPr="00933B59">
        <w:t>planning,</w:t>
      </w:r>
      <w:r w:rsidR="00EE7F38">
        <w:t xml:space="preserve"> </w:t>
      </w:r>
      <w:r w:rsidRPr="00933B59">
        <w:t>monitoring</w:t>
      </w:r>
      <w:r w:rsidR="00EE7F38">
        <w:t xml:space="preserve"> </w:t>
      </w:r>
      <w:r w:rsidRPr="00933B59">
        <w:t>and</w:t>
      </w:r>
      <w:r w:rsidR="00EE7F38">
        <w:t xml:space="preserve"> </w:t>
      </w:r>
      <w:r w:rsidRPr="00933B59">
        <w:t>evaluating</w:t>
      </w:r>
      <w:r w:rsidR="00EE7F38">
        <w:t xml:space="preserve"> </w:t>
      </w:r>
      <w:r w:rsidRPr="00933B59">
        <w:t>of</w:t>
      </w:r>
      <w:r w:rsidR="00EE7F38">
        <w:t xml:space="preserve"> </w:t>
      </w:r>
      <w:r w:rsidRPr="00933B59">
        <w:t>tasks</w:t>
      </w:r>
      <w:r w:rsidR="00EE7F38">
        <w:t xml:space="preserve"> </w:t>
      </w:r>
      <w:r w:rsidRPr="00933B59">
        <w:t>to</w:t>
      </w:r>
      <w:r w:rsidR="00EE7F38">
        <w:t xml:space="preserve"> </w:t>
      </w:r>
      <w:r w:rsidRPr="00933B59">
        <w:t>be</w:t>
      </w:r>
      <w:r w:rsidR="00EE7F38">
        <w:t xml:space="preserve"> </w:t>
      </w:r>
      <w:r w:rsidRPr="00933B59">
        <w:t>carried</w:t>
      </w:r>
      <w:r w:rsidR="00EE7F38">
        <w:t xml:space="preserve"> </w:t>
      </w:r>
      <w:r w:rsidRPr="00933B59">
        <w:t>out</w:t>
      </w:r>
      <w:r w:rsidR="00EE7F38">
        <w:t xml:space="preserve"> </w:t>
      </w:r>
      <w:r w:rsidRPr="00933B59">
        <w:t>by</w:t>
      </w:r>
      <w:r w:rsidR="00EE7F38">
        <w:t xml:space="preserve"> </w:t>
      </w:r>
      <w:r w:rsidRPr="00933B59">
        <w:t>the</w:t>
      </w:r>
      <w:r w:rsidR="00EE7F38">
        <w:t xml:space="preserve"> </w:t>
      </w:r>
      <w:r w:rsidRPr="00933B59">
        <w:t>schools,</w:t>
      </w:r>
      <w:r w:rsidR="00EE7F38">
        <w:t xml:space="preserve"> </w:t>
      </w:r>
      <w:r w:rsidRPr="00933B59">
        <w:t>school</w:t>
      </w:r>
      <w:r w:rsidR="00EE7F38">
        <w:t xml:space="preserve"> </w:t>
      </w:r>
      <w:r w:rsidRPr="00933B59">
        <w:t>operators</w:t>
      </w:r>
      <w:r w:rsidR="00EE7F38">
        <w:t xml:space="preserve"> </w:t>
      </w:r>
      <w:r w:rsidRPr="00933B59">
        <w:t>and</w:t>
      </w:r>
      <w:r w:rsidR="00EE7F38">
        <w:t xml:space="preserve"> </w:t>
      </w:r>
      <w:r w:rsidRPr="00933B59">
        <w:t>stakeholders.</w:t>
      </w:r>
      <w:r w:rsidR="00EE7F38">
        <w:t xml:space="preserve"> </w:t>
      </w:r>
      <w:r w:rsidRPr="00933B59">
        <w:t>Methodological</w:t>
      </w:r>
      <w:r w:rsidR="00EE7F38">
        <w:t xml:space="preserve"> </w:t>
      </w:r>
      <w:r w:rsidRPr="00933B59">
        <w:t>assistance</w:t>
      </w:r>
      <w:r w:rsidR="00EE7F38">
        <w:t xml:space="preserve"> </w:t>
      </w:r>
      <w:r w:rsidRPr="00933B59">
        <w:t>for</w:t>
      </w:r>
      <w:r w:rsidR="00EE7F38">
        <w:t xml:space="preserve"> </w:t>
      </w:r>
      <w:r w:rsidRPr="00933B59">
        <w:t>supervision</w:t>
      </w:r>
      <w:r w:rsidR="00EE7F38">
        <w:t xml:space="preserve"> </w:t>
      </w:r>
      <w:r w:rsidRPr="00933B59">
        <w:t>of</w:t>
      </w:r>
      <w:r w:rsidR="00EE7F38">
        <w:t xml:space="preserve"> </w:t>
      </w:r>
      <w:r w:rsidRPr="00933B59">
        <w:t>equality</w:t>
      </w:r>
      <w:r w:rsidR="00EE7F38">
        <w:t xml:space="preserve"> </w:t>
      </w:r>
      <w:r w:rsidRPr="00933B59">
        <w:t>action</w:t>
      </w:r>
      <w:r w:rsidR="00EE7F38">
        <w:t xml:space="preserve"> </w:t>
      </w:r>
      <w:r w:rsidRPr="00933B59">
        <w:t>plans</w:t>
      </w:r>
      <w:r w:rsidR="00EE7F38">
        <w:t xml:space="preserve"> </w:t>
      </w:r>
      <w:r w:rsidRPr="00933B59">
        <w:t>–</w:t>
      </w:r>
      <w:r w:rsidR="00EE7F38">
        <w:t xml:space="preserve"> </w:t>
      </w:r>
      <w:r w:rsidRPr="00933B59">
        <w:t>data</w:t>
      </w:r>
      <w:r w:rsidR="00EE7F38">
        <w:t xml:space="preserve"> </w:t>
      </w:r>
      <w:r w:rsidRPr="00933B59">
        <w:t>collection,</w:t>
      </w:r>
      <w:r w:rsidR="00EE7F38">
        <w:t xml:space="preserve"> </w:t>
      </w:r>
      <w:r w:rsidRPr="00933B59">
        <w:t>analysis,</w:t>
      </w:r>
      <w:r w:rsidR="00EE7F38">
        <w:t xml:space="preserve"> </w:t>
      </w:r>
      <w:r w:rsidRPr="00933B59">
        <w:t>planning,</w:t>
      </w:r>
      <w:r w:rsidR="00EE7F38">
        <w:t xml:space="preserve"> </w:t>
      </w:r>
      <w:r w:rsidRPr="00933B59">
        <w:t>etc.</w:t>
      </w:r>
      <w:r w:rsidR="00EE7F38">
        <w:t xml:space="preserve"> </w:t>
      </w:r>
      <w:r w:rsidRPr="00933B59">
        <w:t>–</w:t>
      </w:r>
      <w:r w:rsidR="00EE7F38">
        <w:t xml:space="preserve"> </w:t>
      </w:r>
      <w:r w:rsidRPr="00933B59">
        <w:t>is</w:t>
      </w:r>
      <w:r w:rsidR="00EE7F38">
        <w:t xml:space="preserve"> </w:t>
      </w:r>
      <w:r w:rsidRPr="00933B59">
        <w:t>provided</w:t>
      </w:r>
      <w:r w:rsidR="00EE7F38">
        <w:t xml:space="preserve"> </w:t>
      </w:r>
      <w:r w:rsidRPr="00933B59">
        <w:t>by</w:t>
      </w:r>
      <w:r w:rsidR="00EE7F38">
        <w:t xml:space="preserve"> </w:t>
      </w:r>
      <w:r w:rsidRPr="00933B59">
        <w:t>a</w:t>
      </w:r>
      <w:r w:rsidR="00EE7F38">
        <w:t xml:space="preserve"> </w:t>
      </w:r>
      <w:r w:rsidRPr="00933B59">
        <w:t>project</w:t>
      </w:r>
      <w:r w:rsidR="00EE7F38">
        <w:t xml:space="preserve"> </w:t>
      </w:r>
      <w:r w:rsidRPr="00933B59">
        <w:t>supported</w:t>
      </w:r>
      <w:r w:rsidR="00EE7F38">
        <w:t xml:space="preserve"> </w:t>
      </w:r>
      <w:r w:rsidRPr="00933B59">
        <w:t>by</w:t>
      </w:r>
      <w:r w:rsidR="00EE7F38">
        <w:t xml:space="preserve"> </w:t>
      </w:r>
      <w:r w:rsidRPr="00933B59">
        <w:t>EU</w:t>
      </w:r>
      <w:r w:rsidR="00EE7F38">
        <w:t xml:space="preserve"> </w:t>
      </w:r>
      <w:r w:rsidRPr="00933B59">
        <w:t>funds</w:t>
      </w:r>
      <w:r w:rsidR="00EE7F38">
        <w:t xml:space="preserve"> </w:t>
      </w:r>
      <w:r w:rsidRPr="00933B59">
        <w:t>with</w:t>
      </w:r>
      <w:r w:rsidR="00EE7F38">
        <w:t xml:space="preserve"> </w:t>
      </w:r>
      <w:r w:rsidRPr="00933B59">
        <w:t>the</w:t>
      </w:r>
      <w:r w:rsidR="00EE7F38">
        <w:t xml:space="preserve"> </w:t>
      </w:r>
      <w:r w:rsidRPr="00933B59">
        <w:t>aims</w:t>
      </w:r>
      <w:r w:rsidR="00EE7F38">
        <w:t xml:space="preserve"> </w:t>
      </w:r>
      <w:r w:rsidRPr="00933B59">
        <w:t>of</w:t>
      </w:r>
      <w:r w:rsidR="00EE7F38">
        <w:t xml:space="preserve"> </w:t>
      </w:r>
      <w:r w:rsidRPr="00933B59">
        <w:t>a</w:t>
      </w:r>
      <w:r w:rsidR="00EE7F38">
        <w:t xml:space="preserve"> </w:t>
      </w:r>
      <w:r w:rsidRPr="00933B59">
        <w:t>comprehensive</w:t>
      </w:r>
      <w:r w:rsidR="00EE7F38">
        <w:t xml:space="preserve"> </w:t>
      </w:r>
      <w:r w:rsidRPr="00933B59">
        <w:t>school</w:t>
      </w:r>
      <w:r w:rsidR="00EE7F38">
        <w:t xml:space="preserve"> </w:t>
      </w:r>
      <w:r w:rsidRPr="00933B59">
        <w:t>development</w:t>
      </w:r>
      <w:r w:rsidR="00EE7F38">
        <w:t xml:space="preserve"> </w:t>
      </w:r>
      <w:r w:rsidRPr="00933B59">
        <w:t>especially</w:t>
      </w:r>
      <w:r w:rsidR="00EE7F38">
        <w:t xml:space="preserve"> </w:t>
      </w:r>
      <w:r w:rsidRPr="00933B59">
        <w:t>in</w:t>
      </w:r>
      <w:r w:rsidR="00EE7F38">
        <w:t xml:space="preserve"> </w:t>
      </w:r>
      <w:r w:rsidRPr="00933B59">
        <w:t>low</w:t>
      </w:r>
      <w:r w:rsidR="00EE7F38">
        <w:t xml:space="preserve"> </w:t>
      </w:r>
      <w:r w:rsidRPr="00933B59">
        <w:t>performing</w:t>
      </w:r>
      <w:r w:rsidR="00EE7F38">
        <w:t xml:space="preserve"> </w:t>
      </w:r>
      <w:r w:rsidRPr="00933B59">
        <w:t>schools</w:t>
      </w:r>
      <w:r w:rsidR="00EE7F38">
        <w:t xml:space="preserve"> </w:t>
      </w:r>
      <w:r w:rsidRPr="00933B59">
        <w:t>and</w:t>
      </w:r>
      <w:r w:rsidR="00EE7F38">
        <w:t xml:space="preserve"> </w:t>
      </w:r>
      <w:r w:rsidRPr="00933B59">
        <w:t>desegregation</w:t>
      </w:r>
      <w:r w:rsidR="00EE7F38">
        <w:t xml:space="preserve"> </w:t>
      </w:r>
      <w:r w:rsidRPr="00933B59">
        <w:t>(see</w:t>
      </w:r>
      <w:r w:rsidR="00EE7F38">
        <w:t xml:space="preserve"> </w:t>
      </w:r>
      <w:r w:rsidRPr="00933B59">
        <w:t>above).</w:t>
      </w:r>
      <w:r w:rsidR="00EE7F38">
        <w:t xml:space="preserve"> </w:t>
      </w:r>
      <w:r w:rsidRPr="00933B59">
        <w:t>The</w:t>
      </w:r>
      <w:r w:rsidR="00EE7F38">
        <w:t xml:space="preserve"> </w:t>
      </w:r>
      <w:r w:rsidRPr="00933B59">
        <w:t>School</w:t>
      </w:r>
      <w:r w:rsidR="00EE7F38">
        <w:t xml:space="preserve"> </w:t>
      </w:r>
      <w:r w:rsidRPr="00933B59">
        <w:t>Maintainer</w:t>
      </w:r>
      <w:r w:rsidR="00EE7F38">
        <w:t xml:space="preserve"> </w:t>
      </w:r>
      <w:r w:rsidRPr="00933B59">
        <w:t>Centres</w:t>
      </w:r>
      <w:r w:rsidR="00EE7F38">
        <w:t xml:space="preserve"> </w:t>
      </w:r>
      <w:r w:rsidRPr="00933B59">
        <w:t>need</w:t>
      </w:r>
      <w:r w:rsidR="00EE7F38">
        <w:t xml:space="preserve"> </w:t>
      </w:r>
      <w:r w:rsidRPr="00933B59">
        <w:t>to</w:t>
      </w:r>
      <w:r w:rsidR="00EE7F38">
        <w:t xml:space="preserve"> </w:t>
      </w:r>
      <w:r w:rsidRPr="00933B59">
        <w:t>coordinate</w:t>
      </w:r>
      <w:r w:rsidR="00EE7F38">
        <w:t xml:space="preserve"> </w:t>
      </w:r>
      <w:r w:rsidRPr="00933B59">
        <w:t>the</w:t>
      </w:r>
      <w:r w:rsidR="00EE7F38">
        <w:t xml:space="preserve"> </w:t>
      </w:r>
      <w:r w:rsidRPr="00933B59">
        <w:t>negotiation</w:t>
      </w:r>
      <w:r w:rsidR="00EE7F38">
        <w:t xml:space="preserve"> </w:t>
      </w:r>
      <w:r w:rsidRPr="00933B59">
        <w:t>among</w:t>
      </w:r>
      <w:r w:rsidR="00EE7F38">
        <w:t xml:space="preserve"> </w:t>
      </w:r>
      <w:r w:rsidRPr="00933B59">
        <w:t>the</w:t>
      </w:r>
      <w:r w:rsidR="00EE7F38">
        <w:t xml:space="preserve"> </w:t>
      </w:r>
      <w:r w:rsidRPr="00933B59">
        <w:t>different</w:t>
      </w:r>
      <w:r w:rsidR="00EE7F38">
        <w:t xml:space="preserve"> </w:t>
      </w:r>
      <w:r w:rsidRPr="00933B59">
        <w:t>school</w:t>
      </w:r>
      <w:r w:rsidR="00EE7F38">
        <w:t xml:space="preserve"> </w:t>
      </w:r>
      <w:r w:rsidRPr="00933B59">
        <w:t>maintainers</w:t>
      </w:r>
      <w:r w:rsidR="00EE7F38">
        <w:t xml:space="preserve"> </w:t>
      </w:r>
      <w:r w:rsidRPr="00933B59">
        <w:t>and</w:t>
      </w:r>
      <w:r w:rsidR="00EE7F38">
        <w:t xml:space="preserve"> </w:t>
      </w:r>
      <w:r w:rsidRPr="00933B59">
        <w:t>elaborate</w:t>
      </w:r>
      <w:r w:rsidR="00EE7F38">
        <w:t xml:space="preserve"> </w:t>
      </w:r>
      <w:r w:rsidRPr="00933B59">
        <w:t>a</w:t>
      </w:r>
      <w:r w:rsidR="00EE7F38">
        <w:t xml:space="preserve"> </w:t>
      </w:r>
      <w:r w:rsidRPr="00933B59">
        <w:t>desegregation</w:t>
      </w:r>
      <w:r w:rsidR="00EE7F38">
        <w:t xml:space="preserve"> </w:t>
      </w:r>
      <w:r w:rsidRPr="00933B59">
        <w:t>action</w:t>
      </w:r>
      <w:r w:rsidR="00EE7F38">
        <w:t xml:space="preserve"> </w:t>
      </w:r>
      <w:r w:rsidRPr="00933B59">
        <w:t>plan.</w:t>
      </w:r>
      <w:r w:rsidR="00EE7F38">
        <w:t xml:space="preserve"> </w:t>
      </w:r>
      <w:r w:rsidRPr="00933B59">
        <w:t>Some</w:t>
      </w:r>
      <w:r w:rsidR="00EE7F38">
        <w:t xml:space="preserve"> </w:t>
      </w:r>
      <w:r w:rsidRPr="00933B59">
        <w:t>of</w:t>
      </w:r>
      <w:r w:rsidR="00EE7F38">
        <w:t xml:space="preserve"> </w:t>
      </w:r>
      <w:r w:rsidRPr="00933B59">
        <w:t>the</w:t>
      </w:r>
      <w:r w:rsidR="00EE7F38">
        <w:t xml:space="preserve"> </w:t>
      </w:r>
      <w:r w:rsidRPr="00933B59">
        <w:t>main</w:t>
      </w:r>
      <w:r w:rsidR="00EE7F38">
        <w:t xml:space="preserve"> </w:t>
      </w:r>
      <w:r w:rsidRPr="00933B59">
        <w:t>measures</w:t>
      </w:r>
      <w:r w:rsidR="00EE7F38">
        <w:t xml:space="preserve"> </w:t>
      </w:r>
      <w:r w:rsidRPr="00933B59">
        <w:t>implemented</w:t>
      </w:r>
      <w:r w:rsidR="00EE7F38">
        <w:t xml:space="preserve"> </w:t>
      </w:r>
      <w:r w:rsidRPr="00933B59">
        <w:t>according</w:t>
      </w:r>
      <w:r w:rsidR="00EE7F38">
        <w:t xml:space="preserve"> </w:t>
      </w:r>
      <w:r w:rsidRPr="00933B59">
        <w:t>to</w:t>
      </w:r>
      <w:r w:rsidR="00EE7F38">
        <w:t xml:space="preserve"> </w:t>
      </w:r>
      <w:r w:rsidRPr="00933B59">
        <w:t>desegregation</w:t>
      </w:r>
      <w:r w:rsidR="00EE7F38">
        <w:t xml:space="preserve"> </w:t>
      </w:r>
      <w:r w:rsidRPr="00933B59">
        <w:t>action</w:t>
      </w:r>
      <w:r w:rsidR="00EE7F38">
        <w:t xml:space="preserve"> </w:t>
      </w:r>
      <w:r w:rsidRPr="00933B59">
        <w:t>plans</w:t>
      </w:r>
      <w:r w:rsidR="00EE7F38">
        <w:t xml:space="preserve"> </w:t>
      </w:r>
      <w:r w:rsidRPr="00933B59">
        <w:t>(as</w:t>
      </w:r>
      <w:r w:rsidR="00EE7F38">
        <w:t xml:space="preserve"> </w:t>
      </w:r>
      <w:r w:rsidRPr="00933B59">
        <w:t>part</w:t>
      </w:r>
      <w:r w:rsidR="00EE7F38">
        <w:t xml:space="preserve"> </w:t>
      </w:r>
      <w:r w:rsidRPr="00933B59">
        <w:t>of</w:t>
      </w:r>
      <w:r w:rsidR="00EE7F38">
        <w:t xml:space="preserve"> </w:t>
      </w:r>
      <w:r w:rsidRPr="00933B59">
        <w:t>Equity</w:t>
      </w:r>
      <w:r w:rsidR="00EE7F38">
        <w:t xml:space="preserve"> </w:t>
      </w:r>
      <w:r w:rsidRPr="00933B59">
        <w:t>Action</w:t>
      </w:r>
      <w:r w:rsidR="00EE7F38">
        <w:t xml:space="preserve"> </w:t>
      </w:r>
      <w:r w:rsidRPr="00933B59">
        <w:t>Plans):</w:t>
      </w:r>
      <w:r w:rsidR="00EE7F38">
        <w:t xml:space="preserve"> </w:t>
      </w:r>
      <w:r w:rsidRPr="00933B59">
        <w:t>modification</w:t>
      </w:r>
      <w:r w:rsidR="00EE7F38">
        <w:t xml:space="preserve"> </w:t>
      </w:r>
      <w:r w:rsidRPr="00933B59">
        <w:t>of</w:t>
      </w:r>
      <w:r w:rsidR="00EE7F38">
        <w:t xml:space="preserve"> </w:t>
      </w:r>
      <w:r w:rsidRPr="00933B59">
        <w:t>school</w:t>
      </w:r>
      <w:r w:rsidR="00EE7F38">
        <w:t xml:space="preserve"> </w:t>
      </w:r>
      <w:r w:rsidRPr="00933B59">
        <w:t>districts;</w:t>
      </w:r>
      <w:r w:rsidR="00EE7F38">
        <w:t xml:space="preserve"> </w:t>
      </w:r>
      <w:r w:rsidRPr="00933B59">
        <w:t>revision</w:t>
      </w:r>
      <w:r w:rsidR="00EE7F38">
        <w:t xml:space="preserve"> </w:t>
      </w:r>
      <w:r w:rsidRPr="00933B59">
        <w:t>of</w:t>
      </w:r>
      <w:r w:rsidR="00EE7F38">
        <w:t xml:space="preserve"> </w:t>
      </w:r>
      <w:r w:rsidRPr="00933B59">
        <w:t>school</w:t>
      </w:r>
      <w:r w:rsidR="00EE7F38">
        <w:t xml:space="preserve"> </w:t>
      </w:r>
      <w:r w:rsidRPr="00933B59">
        <w:t>districts</w:t>
      </w:r>
      <w:r w:rsidR="00EE7F38">
        <w:t xml:space="preserve"> </w:t>
      </w:r>
      <w:r w:rsidRPr="00933B59">
        <w:t>and</w:t>
      </w:r>
      <w:r w:rsidR="00EE7F38">
        <w:t xml:space="preserve"> </w:t>
      </w:r>
      <w:r w:rsidRPr="00933B59">
        <w:t>transport</w:t>
      </w:r>
      <w:r w:rsidR="00EE7F38">
        <w:t xml:space="preserve"> </w:t>
      </w:r>
      <w:r w:rsidRPr="00933B59">
        <w:t>possibilities</w:t>
      </w:r>
      <w:r w:rsidR="00EE7F38">
        <w:t xml:space="preserve"> </w:t>
      </w:r>
      <w:r w:rsidRPr="00933B59">
        <w:t>of</w:t>
      </w:r>
      <w:r w:rsidR="00EE7F38">
        <w:t xml:space="preserve"> </w:t>
      </w:r>
      <w:r w:rsidRPr="00933B59">
        <w:t>students</w:t>
      </w:r>
      <w:r w:rsidR="00EE7F38">
        <w:t xml:space="preserve"> </w:t>
      </w:r>
      <w:r w:rsidRPr="00933B59">
        <w:t>(school</w:t>
      </w:r>
      <w:r w:rsidR="00EE7F38">
        <w:t xml:space="preserve"> </w:t>
      </w:r>
      <w:r w:rsidRPr="00933B59">
        <w:t>buses,</w:t>
      </w:r>
      <w:r w:rsidR="00EE7F38">
        <w:t xml:space="preserve"> </w:t>
      </w:r>
      <w:r w:rsidRPr="00933B59">
        <w:t>student</w:t>
      </w:r>
      <w:r w:rsidR="00EE7F38">
        <w:t xml:space="preserve"> </w:t>
      </w:r>
      <w:r w:rsidRPr="00933B59">
        <w:t>card</w:t>
      </w:r>
      <w:r w:rsidR="00EE7F38">
        <w:t xml:space="preserve"> </w:t>
      </w:r>
      <w:r w:rsidRPr="00933B59">
        <w:t>for</w:t>
      </w:r>
      <w:r w:rsidR="00EE7F38">
        <w:t xml:space="preserve"> </w:t>
      </w:r>
      <w:r w:rsidRPr="00933B59">
        <w:t>public</w:t>
      </w:r>
      <w:r w:rsidR="00EE7F38">
        <w:t xml:space="preserve"> </w:t>
      </w:r>
      <w:r w:rsidRPr="00933B59">
        <w:t>transport</w:t>
      </w:r>
      <w:r w:rsidR="00EE7F38">
        <w:t xml:space="preserve"> </w:t>
      </w:r>
      <w:r w:rsidRPr="00933B59">
        <w:t>free</w:t>
      </w:r>
      <w:r w:rsidR="00EE7F38">
        <w:t xml:space="preserve"> </w:t>
      </w:r>
      <w:r w:rsidRPr="00933B59">
        <w:t>or</w:t>
      </w:r>
      <w:r w:rsidR="00EE7F38">
        <w:t xml:space="preserve"> </w:t>
      </w:r>
      <w:r w:rsidRPr="00933B59">
        <w:t>reduced</w:t>
      </w:r>
      <w:r w:rsidR="00EE7F38">
        <w:t xml:space="preserve"> </w:t>
      </w:r>
      <w:r w:rsidRPr="00933B59">
        <w:t>price)</w:t>
      </w:r>
      <w:r w:rsidR="00EE7F38">
        <w:t xml:space="preserve"> </w:t>
      </w:r>
      <w:r w:rsidRPr="00933B59">
        <w:t>to</w:t>
      </w:r>
      <w:r w:rsidR="00EE7F38">
        <w:t xml:space="preserve"> </w:t>
      </w:r>
      <w:r w:rsidRPr="00933B59">
        <w:t>access</w:t>
      </w:r>
      <w:r w:rsidR="00EE7F38">
        <w:t xml:space="preserve"> </w:t>
      </w:r>
      <w:r w:rsidRPr="00933B59">
        <w:t>mainstream</w:t>
      </w:r>
      <w:r w:rsidR="00EE7F38">
        <w:t xml:space="preserve"> </w:t>
      </w:r>
      <w:r w:rsidRPr="00933B59">
        <w:t>schools;</w:t>
      </w:r>
      <w:r w:rsidR="00EE7F38">
        <w:t xml:space="preserve"> </w:t>
      </w:r>
      <w:r w:rsidRPr="00933B59">
        <w:t>school</w:t>
      </w:r>
      <w:r w:rsidR="00EE7F38">
        <w:t xml:space="preserve"> </w:t>
      </w:r>
      <w:r w:rsidRPr="00933B59">
        <w:t>closure,</w:t>
      </w:r>
      <w:r w:rsidR="00EE7F38">
        <w:t xml:space="preserve"> </w:t>
      </w:r>
      <w:r w:rsidRPr="00933B59">
        <w:t>no</w:t>
      </w:r>
      <w:r w:rsidR="00EE7F38">
        <w:t xml:space="preserve"> </w:t>
      </w:r>
      <w:r w:rsidRPr="00933B59">
        <w:t>1</w:t>
      </w:r>
      <w:r w:rsidRPr="00933B59">
        <w:rPr>
          <w:vertAlign w:val="superscript"/>
        </w:rPr>
        <w:t>st</w:t>
      </w:r>
      <w:r w:rsidR="00EE7F38">
        <w:t xml:space="preserve"> </w:t>
      </w:r>
      <w:r w:rsidRPr="00933B59">
        <w:t>grade</w:t>
      </w:r>
      <w:r w:rsidR="00EE7F38">
        <w:t xml:space="preserve"> </w:t>
      </w:r>
      <w:r w:rsidRPr="00933B59">
        <w:t>launched;</w:t>
      </w:r>
      <w:r w:rsidR="00EE7F38">
        <w:t xml:space="preserve"> </w:t>
      </w:r>
      <w:r w:rsidRPr="00933B59">
        <w:t>cooperation</w:t>
      </w:r>
      <w:r w:rsidR="00EE7F38">
        <w:t xml:space="preserve"> </w:t>
      </w:r>
      <w:r w:rsidRPr="00933B59">
        <w:t>with</w:t>
      </w:r>
      <w:r w:rsidR="00EE7F38">
        <w:t xml:space="preserve"> </w:t>
      </w:r>
      <w:r w:rsidRPr="00933B59">
        <w:t>local</w:t>
      </w:r>
      <w:r w:rsidR="00EE7F38">
        <w:t xml:space="preserve"> </w:t>
      </w:r>
      <w:r w:rsidRPr="00933B59">
        <w:t>church</w:t>
      </w:r>
      <w:r w:rsidR="00EE7F38">
        <w:t xml:space="preserve"> </w:t>
      </w:r>
      <w:r w:rsidRPr="00933B59">
        <w:t>schools</w:t>
      </w:r>
      <w:r w:rsidR="00EE7F38">
        <w:t xml:space="preserve"> </w:t>
      </w:r>
      <w:r w:rsidRPr="00933B59">
        <w:t>in</w:t>
      </w:r>
      <w:r w:rsidR="00EE7F38">
        <w:t xml:space="preserve"> </w:t>
      </w:r>
      <w:r w:rsidRPr="00933B59">
        <w:t>students</w:t>
      </w:r>
      <w:r w:rsidR="00747F7E">
        <w:t>’</w:t>
      </w:r>
      <w:r w:rsidR="00EE7F38">
        <w:t xml:space="preserve"> </w:t>
      </w:r>
      <w:r w:rsidRPr="00933B59">
        <w:t>enrolment;</w:t>
      </w:r>
      <w:r w:rsidR="00EE7F38">
        <w:t xml:space="preserve"> </w:t>
      </w:r>
      <w:r w:rsidRPr="00933B59">
        <w:t>information</w:t>
      </w:r>
      <w:r w:rsidR="00EE7F38">
        <w:t xml:space="preserve"> </w:t>
      </w:r>
      <w:r w:rsidRPr="00933B59">
        <w:t>for</w:t>
      </w:r>
      <w:r w:rsidR="00EE7F38">
        <w:t xml:space="preserve"> </w:t>
      </w:r>
      <w:r w:rsidRPr="00933B59">
        <w:t>parents</w:t>
      </w:r>
      <w:r w:rsidR="00EE7F38">
        <w:t xml:space="preserve"> </w:t>
      </w:r>
      <w:r w:rsidRPr="00933B59">
        <w:t>on</w:t>
      </w:r>
      <w:r w:rsidR="00EE7F38">
        <w:t xml:space="preserve"> </w:t>
      </w:r>
      <w:r w:rsidRPr="00933B59">
        <w:t>school</w:t>
      </w:r>
      <w:r w:rsidR="00EE7F38">
        <w:t xml:space="preserve"> </w:t>
      </w:r>
      <w:r w:rsidRPr="00933B59">
        <w:t>enrolment,</w:t>
      </w:r>
      <w:r w:rsidR="00EE7F38">
        <w:t xml:space="preserve"> </w:t>
      </w:r>
      <w:r w:rsidRPr="00933B59">
        <w:t>etc.</w:t>
      </w:r>
    </w:p>
    <w:p w14:paraId="68211A49" w14:textId="21F17F74" w:rsidR="00582FB8" w:rsidRPr="00933B59" w:rsidRDefault="00582FB8" w:rsidP="00BF67B0">
      <w:pPr>
        <w:pStyle w:val="SingleTxtG"/>
      </w:pPr>
      <w:r w:rsidRPr="00933B59">
        <w:rPr>
          <w:bCs/>
          <w:iCs/>
        </w:rPr>
        <w:t>168.</w:t>
      </w:r>
      <w:r w:rsidRPr="00933B59">
        <w:rPr>
          <w:bCs/>
          <w:iCs/>
        </w:rPr>
        <w:tab/>
      </w:r>
      <w:r w:rsidRPr="00933B59">
        <w:rPr>
          <w:rFonts w:eastAsia="CIDFont+F3"/>
        </w:rPr>
        <w:t>Catchment</w:t>
      </w:r>
      <w:r w:rsidR="00EE7F38">
        <w:rPr>
          <w:rFonts w:eastAsia="CIDFont+F3"/>
        </w:rPr>
        <w:t xml:space="preserve"> </w:t>
      </w:r>
      <w:r w:rsidRPr="00933B59">
        <w:rPr>
          <w:rFonts w:eastAsia="CIDFont+F3"/>
        </w:rPr>
        <w:t>areas</w:t>
      </w:r>
      <w:r w:rsidR="00EE7F38">
        <w:rPr>
          <w:rFonts w:eastAsia="CIDFont+F3"/>
        </w:rPr>
        <w:t xml:space="preserve"> </w:t>
      </w:r>
      <w:r w:rsidRPr="00933B59">
        <w:rPr>
          <w:rFonts w:eastAsia="CIDFont+F3"/>
        </w:rPr>
        <w:t>to</w:t>
      </w:r>
      <w:r w:rsidR="00EE7F38">
        <w:rPr>
          <w:rFonts w:eastAsia="CIDFont+F3"/>
        </w:rPr>
        <w:t xml:space="preserve"> </w:t>
      </w:r>
      <w:r w:rsidRPr="00933B59">
        <w:rPr>
          <w:rFonts w:eastAsia="CIDFont+F3"/>
        </w:rPr>
        <w:t>determine</w:t>
      </w:r>
      <w:r w:rsidR="00EE7F38">
        <w:rPr>
          <w:rFonts w:eastAsia="CIDFont+F3"/>
        </w:rPr>
        <w:t xml:space="preserve"> </w:t>
      </w:r>
      <w:r w:rsidRPr="00933B59">
        <w:rPr>
          <w:rFonts w:eastAsia="CIDFont+F3"/>
        </w:rPr>
        <w:t>local</w:t>
      </w:r>
      <w:r w:rsidR="00EE7F38">
        <w:rPr>
          <w:rFonts w:eastAsia="CIDFont+F3"/>
        </w:rPr>
        <w:t xml:space="preserve"> </w:t>
      </w:r>
      <w:r w:rsidRPr="00933B59">
        <w:rPr>
          <w:rFonts w:eastAsia="CIDFont+F3"/>
        </w:rPr>
        <w:t>and</w:t>
      </w:r>
      <w:r w:rsidR="00EE7F38">
        <w:rPr>
          <w:rFonts w:eastAsia="CIDFont+F3"/>
        </w:rPr>
        <w:t xml:space="preserve"> </w:t>
      </w:r>
      <w:r w:rsidRPr="00933B59">
        <w:rPr>
          <w:rFonts w:eastAsia="CIDFont+F3"/>
        </w:rPr>
        <w:t>proximity</w:t>
      </w:r>
      <w:r w:rsidR="00EE7F38">
        <w:rPr>
          <w:rFonts w:eastAsia="CIDFont+F3"/>
        </w:rPr>
        <w:t xml:space="preserve"> </w:t>
      </w:r>
      <w:r w:rsidRPr="00933B59">
        <w:rPr>
          <w:rFonts w:eastAsia="CIDFont+F3"/>
        </w:rPr>
        <w:t>schools</w:t>
      </w:r>
      <w:r w:rsidR="00EE7F38">
        <w:rPr>
          <w:rFonts w:eastAsia="CIDFont+F3"/>
        </w:rPr>
        <w:t xml:space="preserve"> </w:t>
      </w:r>
      <w:r w:rsidRPr="00933B59">
        <w:rPr>
          <w:rFonts w:eastAsia="CIDFont+F3"/>
        </w:rPr>
        <w:t>existing</w:t>
      </w:r>
      <w:r w:rsidR="00EE7F38">
        <w:rPr>
          <w:rFonts w:eastAsia="CIDFont+F3"/>
        </w:rPr>
        <w:t xml:space="preserve"> </w:t>
      </w:r>
      <w:r w:rsidRPr="00933B59">
        <w:rPr>
          <w:rFonts w:eastAsia="CIDFont+F3"/>
        </w:rPr>
        <w:t>in</w:t>
      </w:r>
      <w:r w:rsidR="00EE7F38">
        <w:rPr>
          <w:rFonts w:eastAsia="CIDFont+F3"/>
        </w:rPr>
        <w:t xml:space="preserve"> </w:t>
      </w:r>
      <w:r w:rsidRPr="00933B59">
        <w:rPr>
          <w:rFonts w:eastAsia="CIDFont+F3"/>
        </w:rPr>
        <w:t>Hungary</w:t>
      </w:r>
      <w:r w:rsidR="00EE7F38">
        <w:rPr>
          <w:rFonts w:eastAsia="CIDFont+F3"/>
        </w:rPr>
        <w:t xml:space="preserve"> </w:t>
      </w:r>
      <w:r w:rsidRPr="00933B59">
        <w:rPr>
          <w:rFonts w:eastAsia="CIDFont+F3"/>
        </w:rPr>
        <w:t>and</w:t>
      </w:r>
      <w:r w:rsidR="00EE7F38">
        <w:rPr>
          <w:rFonts w:eastAsia="CIDFont+F3"/>
        </w:rPr>
        <w:t xml:space="preserve"> </w:t>
      </w:r>
      <w:r w:rsidRPr="00933B59">
        <w:rPr>
          <w:rFonts w:eastAsia="CIDFont+F3"/>
        </w:rPr>
        <w:t>are</w:t>
      </w:r>
      <w:r w:rsidR="00EE7F38">
        <w:rPr>
          <w:rFonts w:eastAsia="CIDFont+F3"/>
        </w:rPr>
        <w:t xml:space="preserve"> </w:t>
      </w:r>
      <w:r w:rsidRPr="00933B59">
        <w:rPr>
          <w:rFonts w:eastAsia="CIDFont+F3"/>
        </w:rPr>
        <w:t>contributing</w:t>
      </w:r>
      <w:r w:rsidR="00EE7F38">
        <w:rPr>
          <w:rFonts w:eastAsia="CIDFont+F3"/>
        </w:rPr>
        <w:t xml:space="preserve"> </w:t>
      </w:r>
      <w:r w:rsidRPr="00933B59">
        <w:t>to</w:t>
      </w:r>
      <w:r w:rsidR="00EE7F38">
        <w:t xml:space="preserve"> </w:t>
      </w:r>
      <w:r w:rsidRPr="00933B59">
        <w:t>prevent</w:t>
      </w:r>
      <w:r w:rsidR="00EE7F38">
        <w:t xml:space="preserve"> </w:t>
      </w:r>
      <w:r w:rsidRPr="00933B59">
        <w:t>and/or</w:t>
      </w:r>
      <w:r w:rsidR="00EE7F38">
        <w:t xml:space="preserve"> </w:t>
      </w:r>
      <w:r w:rsidRPr="00933B59">
        <w:t>avoid</w:t>
      </w:r>
      <w:r w:rsidR="00EE7F38">
        <w:t xml:space="preserve"> </w:t>
      </w:r>
      <w:r w:rsidRPr="00933B59">
        <w:t>segregation.</w:t>
      </w:r>
      <w:r w:rsidR="00EE7F38">
        <w:t xml:space="preserve"> </w:t>
      </w:r>
      <w:r w:rsidRPr="00933B59">
        <w:t>State</w:t>
      </w:r>
      <w:r w:rsidR="00EE7F38">
        <w:t xml:space="preserve"> </w:t>
      </w:r>
      <w:r w:rsidRPr="00933B59">
        <w:t>School</w:t>
      </w:r>
      <w:r w:rsidR="00EE7F38">
        <w:t xml:space="preserve"> </w:t>
      </w:r>
      <w:r w:rsidRPr="00933B59">
        <w:t>Maintainer</w:t>
      </w:r>
      <w:r w:rsidR="00EE7F38">
        <w:t xml:space="preserve"> </w:t>
      </w:r>
      <w:r w:rsidRPr="00933B59">
        <w:t>Centers</w:t>
      </w:r>
      <w:r w:rsidR="00EE7F38">
        <w:t xml:space="preserve"> </w:t>
      </w:r>
      <w:r w:rsidRPr="00933B59">
        <w:t>have</w:t>
      </w:r>
      <w:r w:rsidR="00EE7F38">
        <w:t xml:space="preserve"> </w:t>
      </w:r>
      <w:r w:rsidRPr="00933B59">
        <w:t>the</w:t>
      </w:r>
      <w:r w:rsidR="00EE7F38">
        <w:t xml:space="preserve"> </w:t>
      </w:r>
      <w:r w:rsidRPr="00933B59">
        <w:t>rights</w:t>
      </w:r>
      <w:r w:rsidR="00EE7F38">
        <w:t xml:space="preserve"> </w:t>
      </w:r>
      <w:r w:rsidRPr="00933B59">
        <w:t>and</w:t>
      </w:r>
      <w:r w:rsidR="00EE7F38">
        <w:t xml:space="preserve"> </w:t>
      </w:r>
      <w:r w:rsidRPr="00933B59">
        <w:t>obligation</w:t>
      </w:r>
      <w:r w:rsidR="00EE7F38">
        <w:t xml:space="preserve"> </w:t>
      </w:r>
      <w:r w:rsidRPr="00933B59">
        <w:t>to</w:t>
      </w:r>
      <w:r w:rsidR="00EE7F38">
        <w:t xml:space="preserve"> </w:t>
      </w:r>
      <w:r w:rsidRPr="00933B59">
        <w:t>modify</w:t>
      </w:r>
      <w:r w:rsidR="00EE7F38">
        <w:t xml:space="preserve"> </w:t>
      </w:r>
      <w:r w:rsidRPr="00933B59">
        <w:t>their</w:t>
      </w:r>
      <w:r w:rsidR="00EE7F38">
        <w:t xml:space="preserve"> </w:t>
      </w:r>
      <w:r w:rsidRPr="00933B59">
        <w:t>school</w:t>
      </w:r>
      <w:r w:rsidR="00EE7F38">
        <w:t xml:space="preserve"> </w:t>
      </w:r>
      <w:r w:rsidRPr="00933B59">
        <w:t>admission</w:t>
      </w:r>
      <w:r w:rsidR="00EE7F38">
        <w:t xml:space="preserve"> </w:t>
      </w:r>
      <w:r w:rsidRPr="00933B59">
        <w:t>districts</w:t>
      </w:r>
      <w:r w:rsidR="00EE7F38">
        <w:t xml:space="preserve"> </w:t>
      </w:r>
      <w:r w:rsidRPr="00933B59">
        <w:t>taking</w:t>
      </w:r>
      <w:r w:rsidR="00EE7F38">
        <w:t xml:space="preserve"> </w:t>
      </w:r>
      <w:r w:rsidRPr="00933B59">
        <w:t>account</w:t>
      </w:r>
      <w:r w:rsidR="00EE7F38">
        <w:t xml:space="preserve"> </w:t>
      </w:r>
      <w:r w:rsidRPr="00933B59">
        <w:t>the</w:t>
      </w:r>
      <w:r w:rsidR="00EE7F38">
        <w:t xml:space="preserve"> </w:t>
      </w:r>
      <w:r w:rsidRPr="00933B59">
        <w:t>ratio</w:t>
      </w:r>
      <w:r w:rsidR="00EE7F38">
        <w:t xml:space="preserve"> </w:t>
      </w:r>
      <w:r w:rsidRPr="00933B59">
        <w:t>of</w:t>
      </w:r>
      <w:r w:rsidR="00EE7F38">
        <w:t xml:space="preserve"> </w:t>
      </w:r>
      <w:r w:rsidRPr="00933B59">
        <w:t>socially</w:t>
      </w:r>
      <w:r w:rsidR="00EE7F38">
        <w:t xml:space="preserve"> </w:t>
      </w:r>
      <w:r w:rsidRPr="00933B59">
        <w:t>disadvantaged</w:t>
      </w:r>
      <w:r w:rsidR="00EE7F38">
        <w:t xml:space="preserve"> </w:t>
      </w:r>
      <w:r w:rsidRPr="00933B59">
        <w:t>students</w:t>
      </w:r>
      <w:r w:rsidR="00EE7F38">
        <w:t xml:space="preserve"> </w:t>
      </w:r>
      <w:r w:rsidRPr="00933B59">
        <w:t>living</w:t>
      </w:r>
      <w:r w:rsidR="00EE7F38">
        <w:t xml:space="preserve"> </w:t>
      </w:r>
      <w:r w:rsidRPr="00933B59">
        <w:t>in</w:t>
      </w:r>
      <w:r w:rsidR="00EE7F38">
        <w:t xml:space="preserve"> </w:t>
      </w:r>
      <w:r w:rsidRPr="00933B59">
        <w:t>the</w:t>
      </w:r>
      <w:r w:rsidR="00EE7F38">
        <w:t xml:space="preserve"> </w:t>
      </w:r>
      <w:r w:rsidRPr="00933B59">
        <w:t>area</w:t>
      </w:r>
      <w:r w:rsidR="00EE7F38">
        <w:t xml:space="preserve"> </w:t>
      </w:r>
      <w:r w:rsidRPr="00933B59">
        <w:t>of</w:t>
      </w:r>
      <w:r w:rsidR="00EE7F38">
        <w:t xml:space="preserve"> </w:t>
      </w:r>
      <w:r w:rsidRPr="00933B59">
        <w:t>school</w:t>
      </w:r>
      <w:r w:rsidR="00EE7F38">
        <w:t xml:space="preserve"> </w:t>
      </w:r>
      <w:r w:rsidRPr="00933B59">
        <w:t>district</w:t>
      </w:r>
      <w:r w:rsidR="00EE7F38">
        <w:t xml:space="preserve"> </w:t>
      </w:r>
      <w:r w:rsidRPr="00933B59">
        <w:t>(for</w:t>
      </w:r>
      <w:r w:rsidR="00EE7F38">
        <w:t xml:space="preserve"> </w:t>
      </w:r>
      <w:r w:rsidRPr="00933B59">
        <w:t>that</w:t>
      </w:r>
      <w:r w:rsidR="00EE7F38">
        <w:t xml:space="preserve"> </w:t>
      </w:r>
      <w:r w:rsidRPr="00933B59">
        <w:t>purpose,</w:t>
      </w:r>
      <w:r w:rsidR="00EE7F38">
        <w:t xml:space="preserve"> </w:t>
      </w:r>
      <w:r w:rsidRPr="00933B59">
        <w:t>modification</w:t>
      </w:r>
      <w:r w:rsidR="00EE7F38">
        <w:t xml:space="preserve"> </w:t>
      </w:r>
      <w:r w:rsidRPr="00933B59">
        <w:t>of</w:t>
      </w:r>
      <w:r w:rsidR="00EE7F38">
        <w:t xml:space="preserve"> </w:t>
      </w:r>
      <w:r w:rsidRPr="00933B59">
        <w:t>Act</w:t>
      </w:r>
      <w:r w:rsidR="00EE7F38">
        <w:t xml:space="preserve"> </w:t>
      </w:r>
      <w:r w:rsidRPr="00933B59">
        <w:t>on</w:t>
      </w:r>
      <w:r w:rsidR="00EE7F38">
        <w:t xml:space="preserve"> </w:t>
      </w:r>
      <w:r w:rsidRPr="00933B59">
        <w:t>Public</w:t>
      </w:r>
      <w:r w:rsidR="00EE7F38">
        <w:t xml:space="preserve"> </w:t>
      </w:r>
      <w:r w:rsidRPr="00933B59">
        <w:t>Education</w:t>
      </w:r>
      <w:r w:rsidR="00EE7F38">
        <w:t xml:space="preserve"> </w:t>
      </w:r>
      <w:r w:rsidRPr="00933B59">
        <w:t>Section</w:t>
      </w:r>
      <w:r w:rsidR="00EE7F38">
        <w:t xml:space="preserve"> </w:t>
      </w:r>
      <w:r w:rsidRPr="00933B59">
        <w:t>50</w:t>
      </w:r>
      <w:r w:rsidR="00EE7F38">
        <w:t xml:space="preserve"> </w:t>
      </w:r>
      <w:r w:rsidRPr="00933B59">
        <w:t>came</w:t>
      </w:r>
      <w:r w:rsidR="00EE7F38">
        <w:t xml:space="preserve"> </w:t>
      </w:r>
      <w:r w:rsidRPr="00933B59">
        <w:t>into</w:t>
      </w:r>
      <w:r w:rsidR="00EE7F38">
        <w:t xml:space="preserve"> </w:t>
      </w:r>
      <w:r w:rsidRPr="00933B59">
        <w:t>force</w:t>
      </w:r>
      <w:r w:rsidR="00EE7F38">
        <w:t xml:space="preserve"> </w:t>
      </w:r>
      <w:r w:rsidRPr="00933B59">
        <w:t>from</w:t>
      </w:r>
      <w:r w:rsidR="00EE7F38">
        <w:t xml:space="preserve"> </w:t>
      </w:r>
      <w:r w:rsidRPr="00933B59">
        <w:t>January</w:t>
      </w:r>
      <w:r w:rsidR="00EE7F38">
        <w:t xml:space="preserve"> </w:t>
      </w:r>
      <w:r w:rsidRPr="00933B59">
        <w:t>2020).</w:t>
      </w:r>
      <w:r w:rsidR="00EE7F38">
        <w:t xml:space="preserve"> </w:t>
      </w:r>
      <w:r w:rsidRPr="00933B59">
        <w:rPr>
          <w:rFonts w:eastAsia="CIDFont+F3"/>
        </w:rPr>
        <w:t>Re-definition</w:t>
      </w:r>
      <w:r w:rsidR="00EE7F38">
        <w:rPr>
          <w:rFonts w:eastAsia="CIDFont+F3"/>
        </w:rPr>
        <w:t xml:space="preserve"> </w:t>
      </w:r>
      <w:r w:rsidRPr="00933B59">
        <w:rPr>
          <w:rFonts w:eastAsia="CIDFont+F3"/>
        </w:rPr>
        <w:t>of</w:t>
      </w:r>
      <w:r w:rsidR="00EE7F38">
        <w:rPr>
          <w:rFonts w:eastAsia="CIDFont+F3"/>
        </w:rPr>
        <w:t xml:space="preserve"> </w:t>
      </w:r>
      <w:r w:rsidRPr="00933B59">
        <w:rPr>
          <w:rFonts w:eastAsia="CIDFont+F3"/>
        </w:rPr>
        <w:t>catchment</w:t>
      </w:r>
      <w:r w:rsidR="00EE7F38">
        <w:rPr>
          <w:rFonts w:eastAsia="CIDFont+F3"/>
        </w:rPr>
        <w:t xml:space="preserve"> </w:t>
      </w:r>
      <w:r w:rsidRPr="00933B59">
        <w:rPr>
          <w:rFonts w:eastAsia="CIDFont+F3"/>
        </w:rPr>
        <w:t>areas</w:t>
      </w:r>
      <w:r w:rsidR="00EE7F38">
        <w:rPr>
          <w:rFonts w:eastAsia="CIDFont+F3"/>
        </w:rPr>
        <w:t xml:space="preserve"> </w:t>
      </w:r>
      <w:r w:rsidRPr="00933B59">
        <w:rPr>
          <w:rFonts w:eastAsia="CIDFont+F3"/>
        </w:rPr>
        <w:t>can</w:t>
      </w:r>
      <w:r w:rsidR="00EE7F38">
        <w:rPr>
          <w:rFonts w:eastAsia="CIDFont+F3"/>
        </w:rPr>
        <w:t xml:space="preserve"> </w:t>
      </w:r>
      <w:r w:rsidRPr="00933B59">
        <w:rPr>
          <w:rFonts w:eastAsia="CIDFont+F3"/>
        </w:rPr>
        <w:t>potentially</w:t>
      </w:r>
      <w:r w:rsidR="00EE7F38">
        <w:rPr>
          <w:rFonts w:eastAsia="CIDFont+F3"/>
        </w:rPr>
        <w:t xml:space="preserve"> </w:t>
      </w:r>
      <w:r w:rsidRPr="00933B59">
        <w:rPr>
          <w:rFonts w:eastAsia="CIDFont+F3"/>
        </w:rPr>
        <w:t>change</w:t>
      </w:r>
      <w:r w:rsidR="00EE7F38">
        <w:rPr>
          <w:rFonts w:eastAsia="CIDFont+F3"/>
        </w:rPr>
        <w:t xml:space="preserve"> </w:t>
      </w:r>
      <w:r w:rsidRPr="00933B59">
        <w:rPr>
          <w:rFonts w:eastAsia="CIDFont+F3"/>
        </w:rPr>
        <w:t>school</w:t>
      </w:r>
      <w:r w:rsidR="00EE7F38">
        <w:rPr>
          <w:rFonts w:eastAsia="CIDFont+F3"/>
        </w:rPr>
        <w:t xml:space="preserve"> </w:t>
      </w:r>
      <w:r w:rsidRPr="00933B59">
        <w:rPr>
          <w:rFonts w:eastAsia="CIDFont+F3"/>
        </w:rPr>
        <w:t>composition</w:t>
      </w:r>
      <w:r w:rsidR="00EE7F38">
        <w:rPr>
          <w:rFonts w:eastAsia="CIDFont+F3"/>
        </w:rPr>
        <w:t xml:space="preserve"> </w:t>
      </w:r>
      <w:r w:rsidRPr="00933B59">
        <w:rPr>
          <w:rFonts w:eastAsia="CIDFont+F3"/>
        </w:rPr>
        <w:t>by</w:t>
      </w:r>
      <w:r w:rsidR="00EE7F38">
        <w:rPr>
          <w:rFonts w:eastAsia="CIDFont+F3"/>
        </w:rPr>
        <w:t xml:space="preserve"> </w:t>
      </w:r>
      <w:r w:rsidRPr="00933B59">
        <w:rPr>
          <w:rFonts w:eastAsia="CIDFont+F3"/>
        </w:rPr>
        <w:t>making</w:t>
      </w:r>
      <w:r w:rsidR="00EE7F38">
        <w:rPr>
          <w:rFonts w:eastAsia="CIDFont+F3"/>
        </w:rPr>
        <w:t xml:space="preserve"> </w:t>
      </w:r>
      <w:r w:rsidRPr="00933B59">
        <w:rPr>
          <w:rFonts w:eastAsia="CIDFont+F3"/>
        </w:rPr>
        <w:t>them</w:t>
      </w:r>
      <w:r w:rsidR="00EE7F38">
        <w:rPr>
          <w:rFonts w:eastAsia="CIDFont+F3"/>
        </w:rPr>
        <w:t xml:space="preserve"> </w:t>
      </w:r>
      <w:r w:rsidRPr="00933B59">
        <w:rPr>
          <w:rFonts w:eastAsia="CIDFont+F3"/>
        </w:rPr>
        <w:t>more</w:t>
      </w:r>
      <w:r w:rsidR="00EE7F38">
        <w:rPr>
          <w:rFonts w:eastAsia="CIDFont+F3"/>
        </w:rPr>
        <w:t xml:space="preserve"> </w:t>
      </w:r>
      <w:r w:rsidRPr="00933B59">
        <w:rPr>
          <w:rFonts w:eastAsia="CIDFont+F3"/>
        </w:rPr>
        <w:t>socially</w:t>
      </w:r>
      <w:r w:rsidR="00EE7F38">
        <w:rPr>
          <w:rFonts w:eastAsia="CIDFont+F3"/>
        </w:rPr>
        <w:t xml:space="preserve"> </w:t>
      </w:r>
      <w:r w:rsidRPr="00933B59">
        <w:rPr>
          <w:rFonts w:eastAsia="CIDFont+F3"/>
        </w:rPr>
        <w:t>diverse.</w:t>
      </w:r>
      <w:r w:rsidR="00EE7F38">
        <w:rPr>
          <w:rFonts w:eastAsia="CIDFont+F3"/>
        </w:rPr>
        <w:t xml:space="preserve"> </w:t>
      </w:r>
      <w:r w:rsidRPr="00933B59">
        <w:t>In</w:t>
      </w:r>
      <w:r w:rsidR="00EE7F38">
        <w:t xml:space="preserve"> </w:t>
      </w:r>
      <w:r w:rsidRPr="00933B59">
        <w:t>2019/2020</w:t>
      </w:r>
      <w:r w:rsidR="00EE7F38">
        <w:t xml:space="preserve"> </w:t>
      </w:r>
      <w:r w:rsidRPr="00933B59">
        <w:t>49</w:t>
      </w:r>
      <w:r w:rsidR="00EE7F38">
        <w:t xml:space="preserve"> </w:t>
      </w:r>
      <w:r w:rsidRPr="00933B59">
        <w:t>and</w:t>
      </w:r>
      <w:r w:rsidR="00EE7F38">
        <w:t xml:space="preserve"> </w:t>
      </w:r>
      <w:r w:rsidRPr="00933B59">
        <w:t>in</w:t>
      </w:r>
      <w:r w:rsidR="00EE7F38">
        <w:t xml:space="preserve"> </w:t>
      </w:r>
      <w:r w:rsidRPr="00933B59">
        <w:t>2020/2021</w:t>
      </w:r>
      <w:r w:rsidR="00EE7F38">
        <w:t xml:space="preserve"> </w:t>
      </w:r>
      <w:r w:rsidRPr="00933B59">
        <w:t>school</w:t>
      </w:r>
      <w:r w:rsidR="00EE7F38">
        <w:t xml:space="preserve"> </w:t>
      </w:r>
      <w:r w:rsidRPr="00933B59">
        <w:t>year</w:t>
      </w:r>
      <w:r w:rsidR="00EE7F38">
        <w:t xml:space="preserve"> </w:t>
      </w:r>
      <w:r w:rsidRPr="00933B59">
        <w:t>64</w:t>
      </w:r>
      <w:r w:rsidR="00EE7F38">
        <w:t xml:space="preserve"> </w:t>
      </w:r>
      <w:r w:rsidRPr="00933B59">
        <w:t>school</w:t>
      </w:r>
      <w:r w:rsidR="00EE7F38">
        <w:t xml:space="preserve"> </w:t>
      </w:r>
      <w:r w:rsidRPr="00933B59">
        <w:t>districts</w:t>
      </w:r>
      <w:r w:rsidR="00EE7F38">
        <w:t xml:space="preserve"> </w:t>
      </w:r>
      <w:r w:rsidRPr="00933B59">
        <w:t>have</w:t>
      </w:r>
      <w:r w:rsidR="00EE7F38">
        <w:t xml:space="preserve"> </w:t>
      </w:r>
      <w:r w:rsidRPr="00933B59">
        <w:t>been</w:t>
      </w:r>
      <w:r w:rsidR="00EE7F38">
        <w:t xml:space="preserve"> </w:t>
      </w:r>
      <w:r w:rsidRPr="00933B59">
        <w:t>modified</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avoid</w:t>
      </w:r>
      <w:r w:rsidR="00EE7F38">
        <w:t xml:space="preserve"> </w:t>
      </w:r>
      <w:r w:rsidRPr="00933B59">
        <w:t>segregation.</w:t>
      </w:r>
    </w:p>
    <w:p w14:paraId="58FA5934" w14:textId="7A9CE252" w:rsidR="00582FB8" w:rsidRPr="00FF3C71" w:rsidRDefault="00582FB8" w:rsidP="00BF67B0">
      <w:pPr>
        <w:pStyle w:val="SingleTxtG"/>
        <w:rPr>
          <w:rStyle w:val="FootnoteReference"/>
        </w:rPr>
      </w:pPr>
      <w:r w:rsidRPr="00933B59">
        <w:rPr>
          <w:bCs/>
          <w:iCs/>
        </w:rPr>
        <w:t>169.</w:t>
      </w:r>
      <w:r w:rsidRPr="00933B59">
        <w:rPr>
          <w:bCs/>
          <w:iCs/>
        </w:rPr>
        <w:tab/>
      </w:r>
      <w:r w:rsidRPr="00933B59">
        <w:t>As</w:t>
      </w:r>
      <w:r w:rsidR="00EE7F38">
        <w:t xml:space="preserve"> </w:t>
      </w:r>
      <w:r w:rsidRPr="00933B59">
        <w:t>of</w:t>
      </w:r>
      <w:r w:rsidR="00EE7F38">
        <w:t xml:space="preserve"> </w:t>
      </w:r>
      <w:r w:rsidRPr="00933B59">
        <w:t>September</w:t>
      </w:r>
      <w:r w:rsidR="00EE7F38">
        <w:t xml:space="preserve"> </w:t>
      </w:r>
      <w:r w:rsidRPr="00933B59">
        <w:t>2015,</w:t>
      </w:r>
      <w:r w:rsidR="00EE7F38">
        <w:t xml:space="preserve"> </w:t>
      </w:r>
      <w:r w:rsidRPr="00933B59">
        <w:t>pre-school</w:t>
      </w:r>
      <w:r w:rsidR="00EE7F38">
        <w:t xml:space="preserve"> </w:t>
      </w:r>
      <w:r w:rsidRPr="00933B59">
        <w:t>education</w:t>
      </w:r>
      <w:r w:rsidR="00EE7F38">
        <w:t xml:space="preserve"> </w:t>
      </w:r>
      <w:r w:rsidRPr="00933B59">
        <w:t>is</w:t>
      </w:r>
      <w:r w:rsidR="00EE7F38">
        <w:t xml:space="preserve"> </w:t>
      </w:r>
      <w:r w:rsidRPr="00933B59">
        <w:t>compulsory</w:t>
      </w:r>
      <w:r w:rsidR="00EE7F38">
        <w:t xml:space="preserve"> </w:t>
      </w:r>
      <w:r w:rsidRPr="00933B59">
        <w:t>from</w:t>
      </w:r>
      <w:r w:rsidR="00EE7F38">
        <w:t xml:space="preserve"> </w:t>
      </w:r>
      <w:r w:rsidRPr="00933B59">
        <w:t>the</w:t>
      </w:r>
      <w:r w:rsidR="00EE7F38">
        <w:t xml:space="preserve"> </w:t>
      </w:r>
      <w:r w:rsidRPr="00933B59">
        <w:t>age</w:t>
      </w:r>
      <w:r w:rsidR="00EE7F38">
        <w:t xml:space="preserve"> </w:t>
      </w:r>
      <w:r w:rsidRPr="00933B59">
        <w:t>of</w:t>
      </w:r>
      <w:r w:rsidR="00EE7F38">
        <w:t xml:space="preserve"> </w:t>
      </w:r>
      <w:r w:rsidRPr="00933B59">
        <w:t>three</w:t>
      </w:r>
      <w:r w:rsidR="00EE7F38">
        <w:t xml:space="preserve"> </w:t>
      </w:r>
      <w:r w:rsidRPr="00933B59">
        <w:t>contrary</w:t>
      </w:r>
      <w:r w:rsidR="00EE7F38">
        <w:t xml:space="preserve"> </w:t>
      </w:r>
      <w:r w:rsidRPr="00933B59">
        <w:t>to</w:t>
      </w:r>
      <w:r w:rsidR="00EE7F38">
        <w:t xml:space="preserve"> </w:t>
      </w:r>
      <w:r w:rsidRPr="00933B59">
        <w:t>the</w:t>
      </w:r>
      <w:r w:rsidR="00EE7F38">
        <w:t xml:space="preserve"> </w:t>
      </w:r>
      <w:r w:rsidRPr="00933B59">
        <w:t>previous</w:t>
      </w:r>
      <w:r w:rsidR="00EE7F38">
        <w:t xml:space="preserve"> </w:t>
      </w:r>
      <w:r w:rsidRPr="00933B59">
        <w:t>legislation</w:t>
      </w:r>
      <w:r w:rsidR="00EE7F38">
        <w:t xml:space="preserve"> </w:t>
      </w:r>
      <w:r w:rsidRPr="00933B59">
        <w:t>as</w:t>
      </w:r>
      <w:r w:rsidR="00EE7F38">
        <w:t xml:space="preserve"> </w:t>
      </w:r>
      <w:r w:rsidRPr="00933B59">
        <w:t>age</w:t>
      </w:r>
      <w:r w:rsidR="00EE7F38">
        <w:t xml:space="preserve"> </w:t>
      </w:r>
      <w:r w:rsidRPr="00933B59">
        <w:t>of</w:t>
      </w:r>
      <w:r w:rsidR="00EE7F38">
        <w:t xml:space="preserve"> </w:t>
      </w:r>
      <w:r w:rsidRPr="00933B59">
        <w:t>five.</w:t>
      </w:r>
      <w:r w:rsidR="00EE7F38">
        <w:t xml:space="preserve"> </w:t>
      </w:r>
      <w:r w:rsidRPr="00933B59">
        <w:t>Increasing</w:t>
      </w:r>
      <w:r w:rsidR="00EE7F38">
        <w:t xml:space="preserve"> </w:t>
      </w:r>
      <w:r w:rsidRPr="00933B59">
        <w:t>the</w:t>
      </w:r>
      <w:r w:rsidR="00EE7F38">
        <w:t xml:space="preserve"> </w:t>
      </w:r>
      <w:r w:rsidRPr="00933B59">
        <w:t>access</w:t>
      </w:r>
      <w:r w:rsidR="00EE7F38">
        <w:t xml:space="preserve"> </w:t>
      </w:r>
      <w:r w:rsidRPr="00933B59">
        <w:t>to</w:t>
      </w:r>
      <w:r w:rsidR="00EE7F38">
        <w:t xml:space="preserve"> </w:t>
      </w:r>
      <w:r w:rsidRPr="00933B59">
        <w:t>quality</w:t>
      </w:r>
      <w:r w:rsidR="00EE7F38">
        <w:t xml:space="preserve"> </w:t>
      </w:r>
      <w:r w:rsidRPr="00933B59">
        <w:t>early</w:t>
      </w:r>
      <w:r w:rsidR="00EE7F38">
        <w:t xml:space="preserve"> </w:t>
      </w:r>
      <w:r w:rsidRPr="00933B59">
        <w:t>childhood</w:t>
      </w:r>
      <w:r w:rsidR="00EE7F38">
        <w:t xml:space="preserve"> </w:t>
      </w:r>
      <w:r w:rsidRPr="00933B59">
        <w:t>education</w:t>
      </w:r>
      <w:r w:rsidR="00EE7F38">
        <w:t xml:space="preserve"> </w:t>
      </w:r>
      <w:r w:rsidRPr="00933B59">
        <w:t>and</w:t>
      </w:r>
      <w:r w:rsidR="00EE7F38">
        <w:t xml:space="preserve"> </w:t>
      </w:r>
      <w:r w:rsidRPr="00933B59">
        <w:t>care</w:t>
      </w:r>
      <w:r w:rsidR="00EE7F38">
        <w:t xml:space="preserve"> </w:t>
      </w:r>
      <w:r w:rsidRPr="00933B59">
        <w:t>could</w:t>
      </w:r>
      <w:r w:rsidR="00EE7F38">
        <w:t xml:space="preserve"> </w:t>
      </w:r>
      <w:r w:rsidRPr="00933B59">
        <w:t>contribute</w:t>
      </w:r>
      <w:r w:rsidR="00EE7F38">
        <w:t xml:space="preserve"> </w:t>
      </w:r>
      <w:r w:rsidRPr="00933B59">
        <w:t>to</w:t>
      </w:r>
      <w:r w:rsidR="00EE7F38">
        <w:t xml:space="preserve"> </w:t>
      </w:r>
      <w:r w:rsidRPr="00933B59">
        <w:t>improve</w:t>
      </w:r>
      <w:r w:rsidR="00EE7F38">
        <w:t xml:space="preserve"> </w:t>
      </w:r>
      <w:r w:rsidRPr="00933B59">
        <w:t>educational</w:t>
      </w:r>
      <w:r w:rsidR="00EE7F38">
        <w:t xml:space="preserve"> </w:t>
      </w:r>
      <w:r w:rsidRPr="00933B59">
        <w:t>outcomes,</w:t>
      </w:r>
      <w:r w:rsidR="00EE7F38">
        <w:t xml:space="preserve"> </w:t>
      </w:r>
      <w:r w:rsidRPr="00933B59">
        <w:t>in</w:t>
      </w:r>
      <w:r w:rsidR="00EE7F38">
        <w:t xml:space="preserve"> </w:t>
      </w:r>
      <w:r w:rsidRPr="00933B59">
        <w:t>particular</w:t>
      </w:r>
      <w:r w:rsidR="00EE7F38">
        <w:t xml:space="preserve"> </w:t>
      </w:r>
      <w:r w:rsidRPr="00933B59">
        <w:t>for</w:t>
      </w:r>
      <w:r w:rsidR="00EE7F38">
        <w:t xml:space="preserve"> </w:t>
      </w:r>
      <w:r w:rsidRPr="00933B59">
        <w:t>children</w:t>
      </w:r>
      <w:r w:rsidR="00EE7F38">
        <w:t xml:space="preserve"> </w:t>
      </w:r>
      <w:r w:rsidRPr="00933B59">
        <w:t>from</w:t>
      </w:r>
      <w:r w:rsidR="00EE7F38">
        <w:t xml:space="preserve"> </w:t>
      </w:r>
      <w:r w:rsidRPr="00933B59">
        <w:t>socially</w:t>
      </w:r>
      <w:r w:rsidR="00EE7F38">
        <w:t xml:space="preserve"> </w:t>
      </w:r>
      <w:r w:rsidRPr="00933B59">
        <w:t>disadvantaged</w:t>
      </w:r>
      <w:r w:rsidR="00EE7F38">
        <w:t xml:space="preserve"> </w:t>
      </w:r>
      <w:r w:rsidRPr="00933B59">
        <w:t>families,</w:t>
      </w:r>
      <w:r w:rsidR="00EE7F38">
        <w:t xml:space="preserve"> </w:t>
      </w:r>
      <w:r w:rsidRPr="00933B59">
        <w:t>including</w:t>
      </w:r>
      <w:r w:rsidR="00EE7F38">
        <w:t xml:space="preserve"> </w:t>
      </w:r>
      <w:r w:rsidRPr="00933B59">
        <w:t>Roma</w:t>
      </w:r>
      <w:r w:rsidR="00EE7F38">
        <w:t xml:space="preserve"> </w:t>
      </w:r>
      <w:r w:rsidRPr="00933B59">
        <w:t>children.</w:t>
      </w:r>
      <w:r w:rsidR="00EE7F38">
        <w:t xml:space="preserve"> </w:t>
      </w:r>
      <w:r w:rsidRPr="00933B59">
        <w:t>From</w:t>
      </w:r>
      <w:r w:rsidR="00EE7F38">
        <w:t xml:space="preserve"> </w:t>
      </w:r>
      <w:r w:rsidRPr="00933B59">
        <w:t>age</w:t>
      </w:r>
      <w:r w:rsidR="00EE7F38">
        <w:t xml:space="preserve"> </w:t>
      </w:r>
      <w:r w:rsidRPr="00933B59">
        <w:t>three,</w:t>
      </w:r>
      <w:r w:rsidR="00EE7F38">
        <w:t xml:space="preserve"> </w:t>
      </w:r>
      <w:r w:rsidRPr="00933B59">
        <w:t>92.8%</w:t>
      </w:r>
      <w:r w:rsidR="00EE7F38">
        <w:t xml:space="preserve"> </w:t>
      </w:r>
      <w:r w:rsidRPr="00933B59">
        <w:t>of</w:t>
      </w:r>
      <w:r w:rsidR="00EE7F38">
        <w:t xml:space="preserve"> </w:t>
      </w:r>
      <w:r w:rsidRPr="00933B59">
        <w:t>children</w:t>
      </w:r>
      <w:r w:rsidR="00EE7F38">
        <w:t xml:space="preserve"> </w:t>
      </w:r>
      <w:r w:rsidRPr="00933B59">
        <w:t>participate</w:t>
      </w:r>
      <w:r w:rsidR="00EE7F38">
        <w:t xml:space="preserve"> </w:t>
      </w:r>
      <w:r w:rsidRPr="00933B59">
        <w:t>in</w:t>
      </w:r>
      <w:r w:rsidR="00EE7F38">
        <w:t xml:space="preserve"> </w:t>
      </w:r>
      <w:r w:rsidRPr="00933B59">
        <w:t>ECEC</w:t>
      </w:r>
      <w:r w:rsidR="00EE7F38">
        <w:t xml:space="preserve"> </w:t>
      </w:r>
      <w:r w:rsidRPr="00933B59">
        <w:t>which</w:t>
      </w:r>
      <w:r w:rsidR="00EE7F38">
        <w:t xml:space="preserve"> </w:t>
      </w:r>
      <w:r w:rsidRPr="00933B59">
        <w:t>is</w:t>
      </w:r>
      <w:r w:rsidR="00EE7F38">
        <w:t xml:space="preserve"> </w:t>
      </w:r>
      <w:r w:rsidRPr="00933B59">
        <w:t>at</w:t>
      </w:r>
      <w:r w:rsidR="00EE7F38">
        <w:t xml:space="preserve"> </w:t>
      </w:r>
      <w:r w:rsidRPr="00933B59">
        <w:t>EU</w:t>
      </w:r>
      <w:r w:rsidR="00EE7F38">
        <w:t xml:space="preserve"> </w:t>
      </w:r>
      <w:r w:rsidRPr="00933B59">
        <w:t>average</w:t>
      </w:r>
      <w:r w:rsidRPr="00933B59">
        <w:rPr>
          <w:sz w:val="24"/>
          <w:szCs w:val="24"/>
        </w:rPr>
        <w:t>.</w:t>
      </w:r>
      <w:r w:rsidR="00EE7F38">
        <w:t xml:space="preserve"> </w:t>
      </w:r>
      <w:r w:rsidRPr="00933B59">
        <w:t>In</w:t>
      </w:r>
      <w:r w:rsidR="00EE7F38">
        <w:t xml:space="preserve"> </w:t>
      </w:r>
      <w:r w:rsidRPr="00933B59">
        <w:t>2016,</w:t>
      </w:r>
      <w:r w:rsidR="00EE7F38">
        <w:t xml:space="preserve"> </w:t>
      </w:r>
      <w:r w:rsidRPr="00933B59">
        <w:t>Roma</w:t>
      </w:r>
      <w:r w:rsidR="00EE7F38">
        <w:t xml:space="preserve"> </w:t>
      </w:r>
      <w:r w:rsidRPr="00933B59">
        <w:t>participation</w:t>
      </w:r>
      <w:r w:rsidR="00EE7F38">
        <w:t xml:space="preserve"> </w:t>
      </w:r>
      <w:r w:rsidRPr="00933B59">
        <w:lastRenderedPageBreak/>
        <w:t>was</w:t>
      </w:r>
      <w:r w:rsidR="00EE7F38">
        <w:t xml:space="preserve"> </w:t>
      </w:r>
      <w:r w:rsidRPr="00933B59">
        <w:t>at</w:t>
      </w:r>
      <w:r w:rsidR="00EE7F38">
        <w:t xml:space="preserve"> </w:t>
      </w:r>
      <w:r w:rsidRPr="00933B59">
        <w:t>91%,</w:t>
      </w:r>
      <w:r w:rsidR="00EE7F38">
        <w:t xml:space="preserve"> </w:t>
      </w:r>
      <w:r w:rsidRPr="00933B59">
        <w:t>close</w:t>
      </w:r>
      <w:r w:rsidR="00EE7F38">
        <w:t xml:space="preserve"> </w:t>
      </w:r>
      <w:r w:rsidRPr="00933B59">
        <w:t>to</w:t>
      </w:r>
      <w:r w:rsidR="00EE7F38">
        <w:t xml:space="preserve"> </w:t>
      </w:r>
      <w:r w:rsidRPr="00933B59">
        <w:t>the</w:t>
      </w:r>
      <w:r w:rsidR="00EE7F38">
        <w:t xml:space="preserve"> </w:t>
      </w:r>
      <w:r w:rsidRPr="00933B59">
        <w:t>national</w:t>
      </w:r>
      <w:r w:rsidR="00EE7F38">
        <w:t xml:space="preserve"> </w:t>
      </w:r>
      <w:r w:rsidRPr="00933B59">
        <w:t>average</w:t>
      </w:r>
      <w:r w:rsidR="00EE7F38">
        <w:t xml:space="preserve"> </w:t>
      </w:r>
      <w:r w:rsidRPr="00933B59">
        <w:t>and</w:t>
      </w:r>
      <w:r w:rsidR="00EE7F38">
        <w:t xml:space="preserve"> </w:t>
      </w:r>
      <w:r w:rsidRPr="00933B59">
        <w:t>by</w:t>
      </w:r>
      <w:r w:rsidR="00EE7F38">
        <w:t xml:space="preserve"> </w:t>
      </w:r>
      <w:r w:rsidRPr="00933B59">
        <w:t>far</w:t>
      </w:r>
      <w:r w:rsidR="00EE7F38">
        <w:t xml:space="preserve"> </w:t>
      </w:r>
      <w:r w:rsidRPr="00933B59">
        <w:t>the</w:t>
      </w:r>
      <w:r w:rsidR="00EE7F38">
        <w:t xml:space="preserve"> </w:t>
      </w:r>
      <w:r w:rsidRPr="00933B59">
        <w:t>highest</w:t>
      </w:r>
      <w:r w:rsidR="00EE7F38">
        <w:t xml:space="preserve"> </w:t>
      </w:r>
      <w:r w:rsidRPr="00933B59">
        <w:t>among</w:t>
      </w:r>
      <w:r w:rsidR="00EE7F38">
        <w:t xml:space="preserve"> </w:t>
      </w:r>
      <w:r w:rsidRPr="00933B59">
        <w:t>Member</w:t>
      </w:r>
      <w:r w:rsidR="00EE7F38">
        <w:t xml:space="preserve"> </w:t>
      </w:r>
      <w:r w:rsidRPr="00933B59">
        <w:t>States</w:t>
      </w:r>
      <w:r w:rsidR="00EE7F38">
        <w:t xml:space="preserve"> </w:t>
      </w:r>
      <w:r w:rsidRPr="00933B59">
        <w:t>in</w:t>
      </w:r>
      <w:r w:rsidR="00EE7F38">
        <w:t xml:space="preserve"> </w:t>
      </w:r>
      <w:r w:rsidRPr="00933B59">
        <w:t>the</w:t>
      </w:r>
      <w:r w:rsidR="00EE7F38">
        <w:t xml:space="preserve"> </w:t>
      </w:r>
      <w:r w:rsidRPr="00933B59">
        <w:t>region.</w:t>
      </w:r>
      <w:r w:rsidRPr="00FF3C71">
        <w:rPr>
          <w:rStyle w:val="FootnoteReference"/>
        </w:rPr>
        <w:footnoteReference w:id="18"/>
      </w:r>
    </w:p>
    <w:p w14:paraId="34567D00" w14:textId="77777777" w:rsidR="00FF3C71" w:rsidRDefault="00582FB8" w:rsidP="00BF67B0">
      <w:pPr>
        <w:pStyle w:val="SingleTxtG"/>
      </w:pPr>
      <w:r w:rsidRPr="00933B59">
        <w:rPr>
          <w:bCs/>
          <w:iCs/>
        </w:rPr>
        <w:t>170.</w:t>
      </w:r>
      <w:r w:rsidRPr="00933B59">
        <w:rPr>
          <w:bCs/>
          <w:iCs/>
        </w:rPr>
        <w:tab/>
      </w:r>
      <w:r w:rsidRPr="00933B59">
        <w:t>Proportion</w:t>
      </w:r>
      <w:r w:rsidR="00EE7F38">
        <w:t xml:space="preserve"> </w:t>
      </w:r>
      <w:r w:rsidRPr="00933B59">
        <w:t>of</w:t>
      </w:r>
      <w:r w:rsidR="00EE7F38">
        <w:t xml:space="preserve"> </w:t>
      </w:r>
      <w:r w:rsidRPr="00933B59">
        <w:t>children</w:t>
      </w:r>
      <w:r w:rsidR="00EE7F38">
        <w:t xml:space="preserve"> </w:t>
      </w:r>
      <w:r w:rsidRPr="00933B59">
        <w:t>attending</w:t>
      </w:r>
      <w:r w:rsidR="00EE7F38">
        <w:t xml:space="preserve"> </w:t>
      </w:r>
      <w:r w:rsidRPr="00933B59">
        <w:t>preschool</w:t>
      </w:r>
      <w:r w:rsidR="00EE7F38">
        <w:t xml:space="preserve"> </w:t>
      </w:r>
      <w:r w:rsidRPr="00933B59">
        <w:t>has</w:t>
      </w:r>
      <w:r w:rsidR="00EE7F38">
        <w:t xml:space="preserve"> </w:t>
      </w:r>
      <w:r w:rsidRPr="00933B59">
        <w:t>increased</w:t>
      </w:r>
      <w:r w:rsidR="00EE7F38">
        <w:t xml:space="preserve"> </w:t>
      </w:r>
      <w:r w:rsidRPr="00933B59">
        <w:t>in</w:t>
      </w:r>
      <w:r w:rsidR="00EE7F38">
        <w:t xml:space="preserve"> </w:t>
      </w:r>
      <w:r w:rsidRPr="00933B59">
        <w:t>each</w:t>
      </w:r>
      <w:r w:rsidR="00EE7F38">
        <w:t xml:space="preserve"> </w:t>
      </w:r>
      <w:r w:rsidRPr="00933B59">
        <w:t>age</w:t>
      </w:r>
      <w:r w:rsidR="00EE7F38">
        <w:t xml:space="preserve"> </w:t>
      </w:r>
      <w:r w:rsidRPr="00933B59">
        <w:t>group:</w:t>
      </w:r>
    </w:p>
    <w:p w14:paraId="08371236" w14:textId="0E20E3F4" w:rsidR="00FF3C71" w:rsidRDefault="006A58B6" w:rsidP="006A58B6">
      <w:pPr>
        <w:pStyle w:val="Bullet1G"/>
        <w:numPr>
          <w:ilvl w:val="0"/>
          <w:numId w:val="0"/>
        </w:numPr>
        <w:tabs>
          <w:tab w:val="left" w:pos="1701"/>
        </w:tabs>
        <w:ind w:left="1701" w:hanging="170"/>
        <w:rPr>
          <w:lang w:eastAsia="en-GB"/>
        </w:rPr>
      </w:pPr>
      <w:r>
        <w:rPr>
          <w:lang w:eastAsia="en-GB"/>
        </w:rPr>
        <w:t>•</w:t>
      </w:r>
      <w:r>
        <w:rPr>
          <w:lang w:eastAsia="en-GB"/>
        </w:rPr>
        <w:tab/>
      </w:r>
      <w:r w:rsidR="00582FB8" w:rsidRPr="00933B59">
        <w:rPr>
          <w:lang w:eastAsia="en-GB"/>
        </w:rPr>
        <w:t>3</w:t>
      </w:r>
      <w:r w:rsidR="00EE7F38">
        <w:rPr>
          <w:lang w:eastAsia="en-GB"/>
        </w:rPr>
        <w:t xml:space="preserve"> </w:t>
      </w:r>
      <w:r w:rsidR="00582FB8" w:rsidRPr="00933B59">
        <w:rPr>
          <w:lang w:eastAsia="en-GB"/>
        </w:rPr>
        <w:t>year</w:t>
      </w:r>
      <w:r w:rsidR="00EE7F38">
        <w:rPr>
          <w:lang w:eastAsia="en-GB"/>
        </w:rPr>
        <w:t xml:space="preserve"> </w:t>
      </w:r>
      <w:r w:rsidR="00582FB8" w:rsidRPr="00933B59">
        <w:rPr>
          <w:lang w:eastAsia="en-GB"/>
        </w:rPr>
        <w:t>olds:</w:t>
      </w:r>
      <w:r w:rsidR="00EE7F38">
        <w:rPr>
          <w:lang w:eastAsia="en-GB"/>
        </w:rPr>
        <w:t xml:space="preserve"> </w:t>
      </w:r>
      <w:r w:rsidR="00582FB8" w:rsidRPr="00933B59">
        <w:rPr>
          <w:lang w:eastAsia="en-GB"/>
        </w:rPr>
        <w:t>from</w:t>
      </w:r>
      <w:r w:rsidR="00EE7F38">
        <w:rPr>
          <w:lang w:eastAsia="en-GB"/>
        </w:rPr>
        <w:t xml:space="preserve"> </w:t>
      </w:r>
      <w:r w:rsidR="00582FB8" w:rsidRPr="00933B59">
        <w:rPr>
          <w:lang w:eastAsia="en-GB"/>
        </w:rPr>
        <w:t>80.3%</w:t>
      </w:r>
      <w:r w:rsidR="00EE7F38">
        <w:rPr>
          <w:lang w:eastAsia="en-GB"/>
        </w:rPr>
        <w:t xml:space="preserve"> </w:t>
      </w:r>
      <w:r w:rsidR="00582FB8" w:rsidRPr="00933B59">
        <w:rPr>
          <w:lang w:eastAsia="en-GB"/>
        </w:rPr>
        <w:t>in</w:t>
      </w:r>
      <w:r w:rsidR="00EE7F38">
        <w:rPr>
          <w:lang w:eastAsia="en-GB"/>
        </w:rPr>
        <w:t xml:space="preserve"> </w:t>
      </w:r>
      <w:r w:rsidR="00582FB8" w:rsidRPr="00933B59">
        <w:rPr>
          <w:lang w:eastAsia="en-GB"/>
        </w:rPr>
        <w:t>2014/2015</w:t>
      </w:r>
      <w:r w:rsidR="00EE7F38">
        <w:rPr>
          <w:lang w:eastAsia="en-GB"/>
        </w:rPr>
        <w:t xml:space="preserve"> </w:t>
      </w:r>
      <w:r w:rsidR="00582FB8" w:rsidRPr="00933B59">
        <w:rPr>
          <w:lang w:eastAsia="en-GB"/>
        </w:rPr>
        <w:t>to</w:t>
      </w:r>
      <w:r w:rsidR="00EE7F38">
        <w:rPr>
          <w:lang w:eastAsia="en-GB"/>
        </w:rPr>
        <w:t xml:space="preserve"> </w:t>
      </w:r>
      <w:r w:rsidR="00582FB8" w:rsidRPr="00933B59">
        <w:rPr>
          <w:lang w:eastAsia="en-GB"/>
        </w:rPr>
        <w:t>84%</w:t>
      </w:r>
      <w:r w:rsidR="00EE7F38">
        <w:rPr>
          <w:lang w:eastAsia="en-GB"/>
        </w:rPr>
        <w:t xml:space="preserve"> </w:t>
      </w:r>
      <w:r w:rsidR="00582FB8" w:rsidRPr="00933B59">
        <w:rPr>
          <w:lang w:eastAsia="en-GB"/>
        </w:rPr>
        <w:t>in</w:t>
      </w:r>
      <w:r w:rsidR="00EE7F38">
        <w:rPr>
          <w:lang w:eastAsia="en-GB"/>
        </w:rPr>
        <w:t xml:space="preserve"> </w:t>
      </w:r>
      <w:r w:rsidR="00582FB8" w:rsidRPr="00933B59">
        <w:rPr>
          <w:lang w:eastAsia="en-GB"/>
        </w:rPr>
        <w:t>2020/2021;</w:t>
      </w:r>
    </w:p>
    <w:p w14:paraId="0EB7E8E1" w14:textId="40D03227" w:rsidR="00FF3C71" w:rsidRDefault="006A58B6" w:rsidP="006A58B6">
      <w:pPr>
        <w:pStyle w:val="Bullet1G"/>
        <w:numPr>
          <w:ilvl w:val="0"/>
          <w:numId w:val="0"/>
        </w:numPr>
        <w:tabs>
          <w:tab w:val="left" w:pos="1701"/>
        </w:tabs>
        <w:ind w:left="1701" w:hanging="170"/>
        <w:rPr>
          <w:lang w:eastAsia="en-GB"/>
        </w:rPr>
      </w:pPr>
      <w:r>
        <w:rPr>
          <w:lang w:eastAsia="en-GB"/>
        </w:rPr>
        <w:t>•</w:t>
      </w:r>
      <w:r>
        <w:rPr>
          <w:lang w:eastAsia="en-GB"/>
        </w:rPr>
        <w:tab/>
      </w:r>
      <w:r w:rsidR="00582FB8" w:rsidRPr="00933B59">
        <w:rPr>
          <w:lang w:eastAsia="en-GB"/>
        </w:rPr>
        <w:t>4</w:t>
      </w:r>
      <w:r w:rsidR="00EE7F38">
        <w:rPr>
          <w:lang w:eastAsia="en-GB"/>
        </w:rPr>
        <w:t xml:space="preserve"> </w:t>
      </w:r>
      <w:r w:rsidR="00582FB8" w:rsidRPr="00933B59">
        <w:rPr>
          <w:lang w:eastAsia="en-GB"/>
        </w:rPr>
        <w:t>year</w:t>
      </w:r>
      <w:r w:rsidR="00EE7F38">
        <w:rPr>
          <w:lang w:eastAsia="en-GB"/>
        </w:rPr>
        <w:t xml:space="preserve"> </w:t>
      </w:r>
      <w:r w:rsidR="00582FB8" w:rsidRPr="00933B59">
        <w:rPr>
          <w:lang w:eastAsia="en-GB"/>
        </w:rPr>
        <w:t>olds:</w:t>
      </w:r>
      <w:r w:rsidR="00EE7F38">
        <w:rPr>
          <w:lang w:eastAsia="en-GB"/>
        </w:rPr>
        <w:t xml:space="preserve"> </w:t>
      </w:r>
      <w:r w:rsidR="00582FB8" w:rsidRPr="00933B59">
        <w:rPr>
          <w:lang w:eastAsia="en-GB"/>
        </w:rPr>
        <w:t>from</w:t>
      </w:r>
      <w:r w:rsidR="00EE7F38">
        <w:rPr>
          <w:lang w:eastAsia="en-GB"/>
        </w:rPr>
        <w:t xml:space="preserve"> </w:t>
      </w:r>
      <w:r w:rsidR="00582FB8" w:rsidRPr="00933B59">
        <w:rPr>
          <w:lang w:eastAsia="en-GB"/>
        </w:rPr>
        <w:t>94.7%</w:t>
      </w:r>
      <w:r w:rsidR="00EE7F38">
        <w:rPr>
          <w:lang w:eastAsia="en-GB"/>
        </w:rPr>
        <w:t xml:space="preserve"> </w:t>
      </w:r>
      <w:r w:rsidR="00582FB8" w:rsidRPr="00933B59">
        <w:rPr>
          <w:lang w:eastAsia="en-GB"/>
        </w:rPr>
        <w:t>in</w:t>
      </w:r>
      <w:r w:rsidR="00EE7F38">
        <w:rPr>
          <w:lang w:eastAsia="en-GB"/>
        </w:rPr>
        <w:t xml:space="preserve"> </w:t>
      </w:r>
      <w:r w:rsidR="00582FB8" w:rsidRPr="00933B59">
        <w:rPr>
          <w:lang w:eastAsia="en-GB"/>
        </w:rPr>
        <w:t>2014/2015</w:t>
      </w:r>
      <w:r w:rsidR="00EE7F38">
        <w:rPr>
          <w:lang w:eastAsia="en-GB"/>
        </w:rPr>
        <w:t xml:space="preserve"> </w:t>
      </w:r>
      <w:r w:rsidR="00582FB8" w:rsidRPr="00933B59">
        <w:rPr>
          <w:lang w:eastAsia="en-GB"/>
        </w:rPr>
        <w:t>to</w:t>
      </w:r>
      <w:r w:rsidR="00EE7F38">
        <w:rPr>
          <w:lang w:eastAsia="en-GB"/>
        </w:rPr>
        <w:t xml:space="preserve"> </w:t>
      </w:r>
      <w:r w:rsidR="00582FB8" w:rsidRPr="00933B59">
        <w:rPr>
          <w:lang w:eastAsia="en-GB"/>
        </w:rPr>
        <w:t>96%</w:t>
      </w:r>
      <w:r w:rsidR="00EE7F38">
        <w:rPr>
          <w:lang w:eastAsia="en-GB"/>
        </w:rPr>
        <w:t xml:space="preserve"> </w:t>
      </w:r>
      <w:r w:rsidR="00582FB8" w:rsidRPr="00933B59">
        <w:rPr>
          <w:lang w:eastAsia="en-GB"/>
        </w:rPr>
        <w:t>in</w:t>
      </w:r>
      <w:r w:rsidR="00EE7F38">
        <w:rPr>
          <w:lang w:eastAsia="en-GB"/>
        </w:rPr>
        <w:t xml:space="preserve"> </w:t>
      </w:r>
      <w:r w:rsidR="00582FB8" w:rsidRPr="00933B59">
        <w:rPr>
          <w:lang w:eastAsia="en-GB"/>
        </w:rPr>
        <w:t>2020/2021.;</w:t>
      </w:r>
    </w:p>
    <w:p w14:paraId="4E4436D6" w14:textId="5DB9ED44" w:rsidR="00FF3C71" w:rsidRPr="00FF3C71" w:rsidRDefault="006A58B6" w:rsidP="006A58B6">
      <w:pPr>
        <w:pStyle w:val="Bullet1G"/>
        <w:numPr>
          <w:ilvl w:val="0"/>
          <w:numId w:val="0"/>
        </w:numPr>
        <w:tabs>
          <w:tab w:val="left" w:pos="1701"/>
        </w:tabs>
        <w:ind w:left="1701" w:hanging="170"/>
        <w:rPr>
          <w:rStyle w:val="FootnoteReference"/>
        </w:rPr>
      </w:pPr>
      <w:r w:rsidRPr="00FF3C71">
        <w:rPr>
          <w:rStyle w:val="FootnoteReference"/>
          <w:sz w:val="20"/>
          <w:vertAlign w:val="baseline"/>
        </w:rPr>
        <w:t>•</w:t>
      </w:r>
      <w:r w:rsidRPr="00FF3C71">
        <w:rPr>
          <w:rStyle w:val="FootnoteReference"/>
          <w:sz w:val="20"/>
          <w:vertAlign w:val="baseline"/>
        </w:rPr>
        <w:tab/>
      </w:r>
      <w:r w:rsidR="00582FB8" w:rsidRPr="003814A1">
        <w:t>5</w:t>
      </w:r>
      <w:r w:rsidR="00EE7F38" w:rsidRPr="003814A1">
        <w:t xml:space="preserve"> </w:t>
      </w:r>
      <w:r w:rsidR="00582FB8" w:rsidRPr="003814A1">
        <w:t>y</w:t>
      </w:r>
      <w:r w:rsidR="00582FB8" w:rsidRPr="00933B59">
        <w:t>ear</w:t>
      </w:r>
      <w:r w:rsidR="00EE7F38">
        <w:t xml:space="preserve"> </w:t>
      </w:r>
      <w:r w:rsidR="00582FB8" w:rsidRPr="00933B59">
        <w:t>olds:</w:t>
      </w:r>
      <w:r w:rsidR="00EE7F38">
        <w:t xml:space="preserve"> </w:t>
      </w:r>
      <w:r w:rsidR="00582FB8" w:rsidRPr="00933B59">
        <w:t>from</w:t>
      </w:r>
      <w:r w:rsidR="00EE7F38">
        <w:t xml:space="preserve"> </w:t>
      </w:r>
      <w:r w:rsidR="00582FB8" w:rsidRPr="00933B59">
        <w:t>95.1%</w:t>
      </w:r>
      <w:r w:rsidR="00EE7F38">
        <w:t xml:space="preserve"> </w:t>
      </w:r>
      <w:r w:rsidR="00582FB8" w:rsidRPr="00933B59">
        <w:t>in</w:t>
      </w:r>
      <w:r w:rsidR="00EE7F38">
        <w:t xml:space="preserve"> </w:t>
      </w:r>
      <w:r w:rsidR="00582FB8" w:rsidRPr="00933B59">
        <w:t>2014/2015</w:t>
      </w:r>
      <w:r w:rsidR="00EE7F38">
        <w:t xml:space="preserve"> </w:t>
      </w:r>
      <w:r w:rsidR="00582FB8" w:rsidRPr="00933B59">
        <w:t>to</w:t>
      </w:r>
      <w:r w:rsidR="00EE7F38">
        <w:t xml:space="preserve"> </w:t>
      </w:r>
      <w:r w:rsidR="00582FB8" w:rsidRPr="00933B59">
        <w:t>98%</w:t>
      </w:r>
      <w:r w:rsidR="00EE7F38">
        <w:t xml:space="preserve"> </w:t>
      </w:r>
      <w:r w:rsidR="00582FB8" w:rsidRPr="00933B59">
        <w:t>in</w:t>
      </w:r>
      <w:r w:rsidR="00EE7F38">
        <w:t xml:space="preserve"> </w:t>
      </w:r>
      <w:r w:rsidR="00582FB8" w:rsidRPr="00933B59">
        <w:t>2020/2021.</w:t>
      </w:r>
      <w:r w:rsidR="00582FB8" w:rsidRPr="00FF3C71">
        <w:rPr>
          <w:rStyle w:val="FootnoteReference"/>
        </w:rPr>
        <w:footnoteReference w:id="19"/>
      </w:r>
    </w:p>
    <w:p w14:paraId="45AC0528" w14:textId="406DC5A6" w:rsidR="00582FB8" w:rsidRPr="00FF3C71" w:rsidRDefault="00582FB8" w:rsidP="00BF67B0">
      <w:pPr>
        <w:pStyle w:val="SingleTxtG"/>
        <w:rPr>
          <w:rStyle w:val="FootnoteReference"/>
        </w:rPr>
      </w:pPr>
      <w:r>
        <w:rPr>
          <w:bCs/>
          <w:iCs/>
        </w:rPr>
        <w:t>171.</w:t>
      </w:r>
      <w:r>
        <w:rPr>
          <w:bCs/>
          <w:iCs/>
        </w:rPr>
        <w:tab/>
      </w:r>
      <w:r w:rsidRPr="006443EB">
        <w:rPr>
          <w:lang w:eastAsia="hu-HU"/>
        </w:rPr>
        <w:t>In</w:t>
      </w:r>
      <w:r w:rsidR="00EE7F38">
        <w:t xml:space="preserve"> </w:t>
      </w:r>
      <w:r w:rsidRPr="00BC436B">
        <w:t>order</w:t>
      </w:r>
      <w:r w:rsidR="00EE7F38">
        <w:t xml:space="preserve"> </w:t>
      </w:r>
      <w:r w:rsidRPr="00BC436B">
        <w:t>to</w:t>
      </w:r>
      <w:r w:rsidR="00EE7F38">
        <w:t xml:space="preserve"> </w:t>
      </w:r>
      <w:r w:rsidRPr="00BC436B">
        <w:t>improve</w:t>
      </w:r>
      <w:r w:rsidR="00EE7F38">
        <w:t xml:space="preserve"> </w:t>
      </w:r>
      <w:r w:rsidRPr="00BC436B">
        <w:t>access</w:t>
      </w:r>
      <w:r w:rsidR="00EE7F38">
        <w:t xml:space="preserve"> </w:t>
      </w:r>
      <w:r w:rsidRPr="00BC436B">
        <w:t>to</w:t>
      </w:r>
      <w:r w:rsidR="00EE7F38">
        <w:t xml:space="preserve"> </w:t>
      </w:r>
      <w:r w:rsidRPr="00BC436B">
        <w:t>quality</w:t>
      </w:r>
      <w:r w:rsidR="00EE7F38">
        <w:t xml:space="preserve"> </w:t>
      </w:r>
      <w:r w:rsidRPr="00BC436B">
        <w:t>education</w:t>
      </w:r>
      <w:r w:rsidR="00EE7F38">
        <w:t xml:space="preserve"> </w:t>
      </w:r>
      <w:r w:rsidRPr="00BC436B">
        <w:t>and</w:t>
      </w:r>
      <w:r w:rsidR="00EE7F38">
        <w:t xml:space="preserve"> </w:t>
      </w:r>
      <w:r w:rsidRPr="00BC436B">
        <w:t>compensate</w:t>
      </w:r>
      <w:r w:rsidR="00EE7F38">
        <w:t xml:space="preserve"> </w:t>
      </w:r>
      <w:r w:rsidRPr="00BC436B">
        <w:t>social</w:t>
      </w:r>
      <w:r w:rsidR="00EE7F38">
        <w:t xml:space="preserve"> </w:t>
      </w:r>
      <w:r w:rsidRPr="00BC436B">
        <w:t>disadvantages,</w:t>
      </w:r>
      <w:r w:rsidR="00EE7F38">
        <w:t xml:space="preserve"> </w:t>
      </w:r>
      <w:r w:rsidRPr="00BC436B">
        <w:t>provision</w:t>
      </w:r>
      <w:r w:rsidR="00EE7F38">
        <w:t xml:space="preserve"> </w:t>
      </w:r>
      <w:r w:rsidRPr="00BC436B">
        <w:t>of</w:t>
      </w:r>
      <w:r w:rsidR="00EE7F38">
        <w:t xml:space="preserve"> </w:t>
      </w:r>
      <w:r w:rsidRPr="00BC436B">
        <w:t>free</w:t>
      </w:r>
      <w:r w:rsidR="00EE7F38">
        <w:t xml:space="preserve"> </w:t>
      </w:r>
      <w:r w:rsidRPr="00BC436B">
        <w:t>meals</w:t>
      </w:r>
      <w:r w:rsidR="00EE7F38">
        <w:t xml:space="preserve"> </w:t>
      </w:r>
      <w:r w:rsidRPr="00BC436B">
        <w:t>to</w:t>
      </w:r>
      <w:r w:rsidR="00EE7F38">
        <w:t xml:space="preserve"> </w:t>
      </w:r>
      <w:r w:rsidRPr="00BC436B">
        <w:t>disadvantaged</w:t>
      </w:r>
      <w:r w:rsidR="00EE7F38">
        <w:t xml:space="preserve"> </w:t>
      </w:r>
      <w:r w:rsidRPr="00BC436B">
        <w:t>children</w:t>
      </w:r>
      <w:r w:rsidR="00EE7F38">
        <w:t xml:space="preserve"> </w:t>
      </w:r>
      <w:r w:rsidRPr="00BC436B">
        <w:t>has</w:t>
      </w:r>
      <w:r w:rsidR="00EE7F38">
        <w:t xml:space="preserve"> </w:t>
      </w:r>
      <w:r w:rsidRPr="00BC436B">
        <w:t>been</w:t>
      </w:r>
      <w:r w:rsidR="00EE7F38">
        <w:t xml:space="preserve"> </w:t>
      </w:r>
      <w:r w:rsidRPr="00BC436B">
        <w:t>offered:</w:t>
      </w:r>
      <w:r w:rsidR="00EE7F38">
        <w:t xml:space="preserve"> </w:t>
      </w:r>
      <w:r w:rsidRPr="00BC436B">
        <w:t>in</w:t>
      </w:r>
      <w:r w:rsidR="00EE7F38">
        <w:t xml:space="preserve"> </w:t>
      </w:r>
      <w:r w:rsidRPr="00BC436B">
        <w:t>2021/2022,</w:t>
      </w:r>
      <w:r w:rsidR="00EE7F38">
        <w:t xml:space="preserve"> </w:t>
      </w:r>
      <w:r w:rsidRPr="00BC436B">
        <w:t>75.1%</w:t>
      </w:r>
      <w:r w:rsidR="00EE7F38">
        <w:t xml:space="preserve"> </w:t>
      </w:r>
      <w:r w:rsidRPr="00BC436B">
        <w:t>of</w:t>
      </w:r>
      <w:r w:rsidR="00EE7F38">
        <w:t xml:space="preserve"> </w:t>
      </w:r>
      <w:r w:rsidRPr="00BC436B">
        <w:t>children</w:t>
      </w:r>
      <w:r w:rsidR="00EE7F38">
        <w:t xml:space="preserve"> </w:t>
      </w:r>
      <w:r w:rsidRPr="00BC436B">
        <w:t>in</w:t>
      </w:r>
      <w:r w:rsidR="00EE7F38">
        <w:t xml:space="preserve"> </w:t>
      </w:r>
      <w:r w:rsidRPr="00BC436B">
        <w:t>preschools</w:t>
      </w:r>
      <w:r w:rsidR="00EE7F38">
        <w:t xml:space="preserve"> </w:t>
      </w:r>
      <w:r w:rsidRPr="00BC436B">
        <w:t>had</w:t>
      </w:r>
      <w:r w:rsidR="00EE7F38">
        <w:t xml:space="preserve"> </w:t>
      </w:r>
      <w:r w:rsidRPr="00BC436B">
        <w:t>free</w:t>
      </w:r>
      <w:r w:rsidR="00EE7F38">
        <w:t xml:space="preserve"> </w:t>
      </w:r>
      <w:r w:rsidRPr="00BC436B">
        <w:t>meals.</w:t>
      </w:r>
      <w:r w:rsidR="00EE7F38">
        <w:t xml:space="preserve"> </w:t>
      </w:r>
      <w:r w:rsidRPr="00BC436B">
        <w:t>51.4%</w:t>
      </w:r>
      <w:r w:rsidR="00EE7F38">
        <w:t xml:space="preserve"> </w:t>
      </w:r>
      <w:r w:rsidRPr="00BC436B">
        <w:t>of</w:t>
      </w:r>
      <w:r w:rsidR="00EE7F38">
        <w:t xml:space="preserve"> </w:t>
      </w:r>
      <w:r w:rsidRPr="00BC436B">
        <w:t>children</w:t>
      </w:r>
      <w:r w:rsidR="00EE7F38">
        <w:t xml:space="preserve"> </w:t>
      </w:r>
      <w:r w:rsidRPr="00BC436B">
        <w:t>in</w:t>
      </w:r>
      <w:r w:rsidR="00EE7F38">
        <w:t xml:space="preserve"> </w:t>
      </w:r>
      <w:r w:rsidRPr="00BC436B">
        <w:t>elementary</w:t>
      </w:r>
      <w:r w:rsidR="00EE7F38">
        <w:t xml:space="preserve"> </w:t>
      </w:r>
      <w:r w:rsidRPr="00BC436B">
        <w:t>and</w:t>
      </w:r>
      <w:r w:rsidR="00EE7F38">
        <w:t xml:space="preserve"> </w:t>
      </w:r>
      <w:r w:rsidRPr="00BC436B">
        <w:t>high</w:t>
      </w:r>
      <w:r w:rsidR="00EE7F38">
        <w:t xml:space="preserve"> </w:t>
      </w:r>
      <w:r w:rsidRPr="00BC436B">
        <w:t>schools</w:t>
      </w:r>
      <w:r w:rsidR="00EE7F38">
        <w:t xml:space="preserve"> </w:t>
      </w:r>
      <w:r w:rsidRPr="00BC436B">
        <w:t>received</w:t>
      </w:r>
      <w:r w:rsidR="00EE7F38">
        <w:t xml:space="preserve"> </w:t>
      </w:r>
      <w:r w:rsidRPr="00BC436B">
        <w:t>free</w:t>
      </w:r>
      <w:r w:rsidR="00EE7F38">
        <w:t xml:space="preserve"> </w:t>
      </w:r>
      <w:r w:rsidRPr="00BC436B">
        <w:t>catering</w:t>
      </w:r>
      <w:r w:rsidR="00EE7F38">
        <w:t xml:space="preserve"> </w:t>
      </w:r>
      <w:r w:rsidRPr="00BC436B">
        <w:t>or</w:t>
      </w:r>
      <w:r w:rsidR="00EE7F38">
        <w:t xml:space="preserve"> </w:t>
      </w:r>
      <w:r w:rsidRPr="00BC436B">
        <w:t>catering</w:t>
      </w:r>
      <w:r w:rsidR="00EE7F38">
        <w:t xml:space="preserve"> </w:t>
      </w:r>
      <w:r w:rsidRPr="00BC436B">
        <w:t>at</w:t>
      </w:r>
      <w:r w:rsidR="00EE7F38">
        <w:t xml:space="preserve"> </w:t>
      </w:r>
      <w:r w:rsidRPr="00BC436B">
        <w:t>reduced</w:t>
      </w:r>
      <w:r w:rsidR="00EE7F38">
        <w:t xml:space="preserve"> </w:t>
      </w:r>
      <w:r w:rsidRPr="00BC436B">
        <w:t>prices.</w:t>
      </w:r>
      <w:r w:rsidR="00EE7F38">
        <w:t xml:space="preserve"> </w:t>
      </w:r>
      <w:r w:rsidRPr="00BC436B">
        <w:t>From</w:t>
      </w:r>
      <w:r w:rsidR="00EE7F38">
        <w:t xml:space="preserve"> </w:t>
      </w:r>
      <w:r w:rsidRPr="00BC436B">
        <w:t>2021,</w:t>
      </w:r>
      <w:r w:rsidR="00EE7F38">
        <w:t xml:space="preserve"> </w:t>
      </w:r>
      <w:r w:rsidRPr="00BC436B">
        <w:t>all</w:t>
      </w:r>
      <w:r w:rsidR="00EE7F38">
        <w:t xml:space="preserve"> </w:t>
      </w:r>
      <w:r w:rsidRPr="00BC436B">
        <w:t>students</w:t>
      </w:r>
      <w:r w:rsidR="00EE7F38">
        <w:t xml:space="preserve"> </w:t>
      </w:r>
      <w:r w:rsidRPr="00BC436B">
        <w:t>in</w:t>
      </w:r>
      <w:r w:rsidR="00EE7F38">
        <w:t xml:space="preserve"> </w:t>
      </w:r>
      <w:r w:rsidRPr="00BC436B">
        <w:t>full-time</w:t>
      </w:r>
      <w:r w:rsidR="00EE7F38">
        <w:t xml:space="preserve"> </w:t>
      </w:r>
      <w:r w:rsidRPr="00BC436B">
        <w:t>primary</w:t>
      </w:r>
      <w:r w:rsidR="00EE7F38">
        <w:t xml:space="preserve"> </w:t>
      </w:r>
      <w:r w:rsidRPr="00BC436B">
        <w:t>and</w:t>
      </w:r>
      <w:r w:rsidR="00EE7F38">
        <w:t xml:space="preserve"> </w:t>
      </w:r>
      <w:r w:rsidRPr="00BC436B">
        <w:t>secondary</w:t>
      </w:r>
      <w:r w:rsidR="00EE7F38">
        <w:t xml:space="preserve"> </w:t>
      </w:r>
      <w:r w:rsidRPr="00BC436B">
        <w:t>education</w:t>
      </w:r>
      <w:r w:rsidR="00EE7F38">
        <w:t xml:space="preserve"> </w:t>
      </w:r>
      <w:r w:rsidRPr="00BC436B">
        <w:t>receive</w:t>
      </w:r>
      <w:r w:rsidR="00EE7F38">
        <w:t xml:space="preserve"> </w:t>
      </w:r>
      <w:r w:rsidRPr="00BC436B">
        <w:t>free</w:t>
      </w:r>
      <w:r w:rsidR="00EE7F38">
        <w:t xml:space="preserve"> </w:t>
      </w:r>
      <w:r w:rsidRPr="00BC436B">
        <w:t>textbooks.</w:t>
      </w:r>
      <w:r w:rsidRPr="00FF3C71">
        <w:rPr>
          <w:rStyle w:val="FootnoteReference"/>
        </w:rPr>
        <w:footnoteReference w:id="20"/>
      </w:r>
    </w:p>
    <w:p w14:paraId="734EA8B1" w14:textId="0B159A13" w:rsidR="00582FB8" w:rsidRPr="00933B59" w:rsidRDefault="00582FB8" w:rsidP="00BF67B0">
      <w:pPr>
        <w:pStyle w:val="SingleTxtG"/>
      </w:pPr>
      <w:r w:rsidRPr="00933B59">
        <w:rPr>
          <w:bCs/>
          <w:iCs/>
        </w:rPr>
        <w:t>172.</w:t>
      </w:r>
      <w:r w:rsidRPr="00933B59">
        <w:rPr>
          <w:bCs/>
          <w:iCs/>
        </w:rPr>
        <w:tab/>
      </w:r>
      <w:r w:rsidRPr="007C5540">
        <w:rPr>
          <w:i/>
        </w:rPr>
        <w:t>The</w:t>
      </w:r>
      <w:r w:rsidR="00EE7F38">
        <w:rPr>
          <w:i/>
        </w:rPr>
        <w:t xml:space="preserve"> </w:t>
      </w:r>
      <w:r w:rsidRPr="007C5540">
        <w:rPr>
          <w:i/>
        </w:rPr>
        <w:t>National</w:t>
      </w:r>
      <w:r w:rsidR="00EE7F38">
        <w:rPr>
          <w:i/>
        </w:rPr>
        <w:t xml:space="preserve"> </w:t>
      </w:r>
      <w:r w:rsidRPr="007C5540">
        <w:rPr>
          <w:i/>
        </w:rPr>
        <w:t>Assessment</w:t>
      </w:r>
      <w:r w:rsidR="00EE7F38">
        <w:rPr>
          <w:i/>
        </w:rPr>
        <w:t xml:space="preserve"> </w:t>
      </w:r>
      <w:r w:rsidRPr="007C5540">
        <w:rPr>
          <w:i/>
        </w:rPr>
        <w:t>of</w:t>
      </w:r>
      <w:r w:rsidR="00EE7F38">
        <w:rPr>
          <w:i/>
        </w:rPr>
        <w:t xml:space="preserve"> </w:t>
      </w:r>
      <w:r w:rsidRPr="007C5540">
        <w:rPr>
          <w:i/>
        </w:rPr>
        <w:t>Basic</w:t>
      </w:r>
      <w:r w:rsidR="00EE7F38">
        <w:rPr>
          <w:i/>
        </w:rPr>
        <w:t xml:space="preserve"> </w:t>
      </w:r>
      <w:r w:rsidRPr="007C5540">
        <w:rPr>
          <w:i/>
        </w:rPr>
        <w:t>Competences</w:t>
      </w:r>
      <w:r w:rsidRPr="007C5540">
        <w:t>,</w:t>
      </w:r>
      <w:r w:rsidR="00EE7F38">
        <w:t xml:space="preserve"> </w:t>
      </w:r>
      <w:r w:rsidRPr="007C5540">
        <w:t>a</w:t>
      </w:r>
      <w:r w:rsidR="00EE7F38">
        <w:t xml:space="preserve"> </w:t>
      </w:r>
      <w:r w:rsidRPr="007C5540">
        <w:t>national,</w:t>
      </w:r>
      <w:r w:rsidR="00EE7F38">
        <w:t xml:space="preserve"> </w:t>
      </w:r>
      <w:r w:rsidRPr="007C5540">
        <w:t>centrally</w:t>
      </w:r>
      <w:r w:rsidR="00EE7F38">
        <w:t xml:space="preserve"> </w:t>
      </w:r>
      <w:r w:rsidRPr="007C5540">
        <w:t>organized</w:t>
      </w:r>
      <w:r w:rsidR="00EE7F38">
        <w:t xml:space="preserve"> </w:t>
      </w:r>
      <w:r w:rsidRPr="007C5540">
        <w:t>testing</w:t>
      </w:r>
      <w:r w:rsidR="00EE7F38">
        <w:t xml:space="preserve"> </w:t>
      </w:r>
      <w:r w:rsidRPr="007C5540">
        <w:t>system</w:t>
      </w:r>
      <w:r w:rsidR="00EE7F38">
        <w:t xml:space="preserve"> </w:t>
      </w:r>
      <w:r w:rsidRPr="007C5540">
        <w:t>for</w:t>
      </w:r>
      <w:r w:rsidR="00EE7F38">
        <w:t xml:space="preserve"> </w:t>
      </w:r>
      <w:r w:rsidRPr="007C5540">
        <w:t>mathematic</w:t>
      </w:r>
      <w:r w:rsidR="00EE7F38">
        <w:t xml:space="preserve"> </w:t>
      </w:r>
      <w:r w:rsidRPr="007C5540">
        <w:t>and</w:t>
      </w:r>
      <w:r w:rsidR="00EE7F38">
        <w:t xml:space="preserve"> </w:t>
      </w:r>
      <w:r w:rsidRPr="007C5540">
        <w:t>reading</w:t>
      </w:r>
      <w:r w:rsidR="00EE7F38">
        <w:t xml:space="preserve"> </w:t>
      </w:r>
      <w:r w:rsidRPr="007C5540">
        <w:t>competences,</w:t>
      </w:r>
      <w:r w:rsidR="00EE7F38">
        <w:t xml:space="preserve"> </w:t>
      </w:r>
      <w:r w:rsidRPr="007C5540">
        <w:t>and</w:t>
      </w:r>
      <w:r w:rsidR="00EE7F38">
        <w:t xml:space="preserve"> </w:t>
      </w:r>
      <w:r w:rsidRPr="007C5540">
        <w:t>students</w:t>
      </w:r>
      <w:r w:rsidR="00747F7E">
        <w:t>’</w:t>
      </w:r>
      <w:r w:rsidR="00EE7F38">
        <w:t xml:space="preserve"> </w:t>
      </w:r>
      <w:r w:rsidRPr="007C5540">
        <w:t>performance</w:t>
      </w:r>
      <w:r w:rsidR="00EE7F38">
        <w:t xml:space="preserve"> </w:t>
      </w:r>
      <w:r w:rsidRPr="007C5540">
        <w:t>in</w:t>
      </w:r>
      <w:r w:rsidR="00EE7F38">
        <w:t xml:space="preserve"> </w:t>
      </w:r>
      <w:r w:rsidRPr="007C5540">
        <w:t>foreign</w:t>
      </w:r>
      <w:r w:rsidR="00EE7F38">
        <w:t xml:space="preserve"> </w:t>
      </w:r>
      <w:r w:rsidRPr="007C5540">
        <w:t>languages</w:t>
      </w:r>
      <w:r w:rsidR="00EE7F38">
        <w:t xml:space="preserve"> </w:t>
      </w:r>
      <w:r w:rsidRPr="007C5540">
        <w:t>is</w:t>
      </w:r>
      <w:r w:rsidR="00EE7F38">
        <w:t xml:space="preserve"> </w:t>
      </w:r>
      <w:r w:rsidRPr="007C5540">
        <w:t>designed</w:t>
      </w:r>
      <w:r w:rsidR="00EE7F38">
        <w:t xml:space="preserve"> </w:t>
      </w:r>
      <w:r w:rsidRPr="007C5540">
        <w:t>to</w:t>
      </w:r>
      <w:r w:rsidR="00EE7F38">
        <w:t xml:space="preserve"> </w:t>
      </w:r>
      <w:r w:rsidRPr="007C5540">
        <w:t>test</w:t>
      </w:r>
      <w:r w:rsidR="00EE7F38">
        <w:t xml:space="preserve"> </w:t>
      </w:r>
      <w:r w:rsidRPr="007C5540">
        <w:t>every</w:t>
      </w:r>
      <w:r w:rsidR="00EE7F38">
        <w:t xml:space="preserve"> </w:t>
      </w:r>
      <w:r w:rsidRPr="007C5540">
        <w:t>pupil</w:t>
      </w:r>
      <w:r w:rsidR="00EE7F38">
        <w:t xml:space="preserve"> </w:t>
      </w:r>
      <w:r w:rsidRPr="007C5540">
        <w:t>in</w:t>
      </w:r>
      <w:r w:rsidR="00EE7F38">
        <w:t xml:space="preserve"> </w:t>
      </w:r>
      <w:r w:rsidRPr="007C5540">
        <w:t>every</w:t>
      </w:r>
      <w:r w:rsidR="00EE7F38">
        <w:t xml:space="preserve"> </w:t>
      </w:r>
      <w:r w:rsidRPr="007C5540">
        <w:t>basic</w:t>
      </w:r>
      <w:r w:rsidR="00EE7F38">
        <w:t xml:space="preserve"> </w:t>
      </w:r>
      <w:r w:rsidRPr="007C5540">
        <w:t>school</w:t>
      </w:r>
      <w:r w:rsidR="00EE7F38">
        <w:t xml:space="preserve"> </w:t>
      </w:r>
      <w:r w:rsidRPr="007C5540">
        <w:t>at</w:t>
      </w:r>
      <w:r w:rsidR="00EE7F38">
        <w:t xml:space="preserve"> </w:t>
      </w:r>
      <w:r w:rsidRPr="007C5540">
        <w:t>grades</w:t>
      </w:r>
      <w:r w:rsidR="00EE7F38">
        <w:t xml:space="preserve"> </w:t>
      </w:r>
      <w:r w:rsidRPr="007C5540">
        <w:t>6,</w:t>
      </w:r>
      <w:r w:rsidR="00EE7F38">
        <w:t xml:space="preserve"> </w:t>
      </w:r>
      <w:r w:rsidRPr="007C5540">
        <w:t>8</w:t>
      </w:r>
      <w:r w:rsidR="00EE7F38">
        <w:t xml:space="preserve"> </w:t>
      </w:r>
      <w:r w:rsidRPr="007C5540">
        <w:t>and</w:t>
      </w:r>
      <w:r w:rsidR="00EE7F38">
        <w:t xml:space="preserve"> </w:t>
      </w:r>
      <w:r w:rsidRPr="007C5540">
        <w:t>10</w:t>
      </w:r>
      <w:r w:rsidR="00EE7F38">
        <w:t xml:space="preserve"> </w:t>
      </w:r>
      <w:r w:rsidRPr="007C5540">
        <w:t>annually.</w:t>
      </w:r>
      <w:r w:rsidR="00EE7F38">
        <w:t xml:space="preserve"> </w:t>
      </w:r>
      <w:r w:rsidRPr="007C5540">
        <w:t>The</w:t>
      </w:r>
      <w:r w:rsidR="00EE7F38">
        <w:t xml:space="preserve"> </w:t>
      </w:r>
      <w:r w:rsidRPr="007C5540">
        <w:t>assessment</w:t>
      </w:r>
      <w:r w:rsidR="00EE7F38">
        <w:t xml:space="preserve"> </w:t>
      </w:r>
      <w:r w:rsidRPr="007C5540">
        <w:t>is</w:t>
      </w:r>
      <w:r w:rsidR="00EE7F38">
        <w:t xml:space="preserve"> </w:t>
      </w:r>
      <w:r w:rsidRPr="007C5540">
        <w:t>organised</w:t>
      </w:r>
      <w:r w:rsidR="00EE7F38">
        <w:t xml:space="preserve"> </w:t>
      </w:r>
      <w:r w:rsidRPr="007C5540">
        <w:t>by</w:t>
      </w:r>
      <w:r w:rsidR="00EE7F38">
        <w:t xml:space="preserve"> </w:t>
      </w:r>
      <w:r w:rsidRPr="007C5540">
        <w:t>the</w:t>
      </w:r>
      <w:r w:rsidR="00EE7F38">
        <w:t xml:space="preserve"> </w:t>
      </w:r>
      <w:r w:rsidRPr="007C5540">
        <w:t>Educational</w:t>
      </w:r>
      <w:r w:rsidR="00EE7F38">
        <w:t xml:space="preserve"> </w:t>
      </w:r>
      <w:r w:rsidRPr="007C5540">
        <w:t>Authority,</w:t>
      </w:r>
      <w:r w:rsidR="00EE7F38">
        <w:t xml:space="preserve"> </w:t>
      </w:r>
      <w:r w:rsidRPr="007C5540">
        <w:t>which</w:t>
      </w:r>
      <w:r w:rsidR="00EE7F38">
        <w:t xml:space="preserve"> </w:t>
      </w:r>
      <w:r w:rsidRPr="007C5540">
        <w:t>prepares</w:t>
      </w:r>
      <w:r w:rsidR="00EE7F38">
        <w:t xml:space="preserve"> </w:t>
      </w:r>
      <w:r w:rsidRPr="007C5540">
        <w:t>the</w:t>
      </w:r>
      <w:r w:rsidR="00EE7F38">
        <w:t xml:space="preserve"> </w:t>
      </w:r>
      <w:r w:rsidRPr="007C5540">
        <w:t>tests</w:t>
      </w:r>
      <w:r w:rsidR="00EE7F38">
        <w:t xml:space="preserve"> </w:t>
      </w:r>
      <w:r w:rsidRPr="007C5540">
        <w:t>and</w:t>
      </w:r>
      <w:r w:rsidR="00EE7F38">
        <w:t xml:space="preserve"> </w:t>
      </w:r>
      <w:r w:rsidRPr="007C5540">
        <w:t>questionnaires,</w:t>
      </w:r>
      <w:r w:rsidR="00EE7F38">
        <w:t xml:space="preserve"> </w:t>
      </w:r>
      <w:r w:rsidRPr="007C5540">
        <w:t>processes</w:t>
      </w:r>
      <w:r w:rsidR="00EE7F38">
        <w:t xml:space="preserve"> </w:t>
      </w:r>
      <w:r w:rsidRPr="007C5540">
        <w:t>and</w:t>
      </w:r>
      <w:r w:rsidR="00EE7F38">
        <w:t xml:space="preserve"> </w:t>
      </w:r>
      <w:r w:rsidRPr="007C5540">
        <w:t>publishes</w:t>
      </w:r>
      <w:r w:rsidR="00EE7F38">
        <w:t xml:space="preserve"> </w:t>
      </w:r>
      <w:r w:rsidRPr="007C5540">
        <w:t>the</w:t>
      </w:r>
      <w:r w:rsidR="00EE7F38">
        <w:t xml:space="preserve"> </w:t>
      </w:r>
      <w:r w:rsidRPr="007C5540">
        <w:t>results.</w:t>
      </w:r>
      <w:r w:rsidR="00EE7F38">
        <w:t xml:space="preserve"> </w:t>
      </w:r>
      <w:r w:rsidRPr="007C5540">
        <w:t>The</w:t>
      </w:r>
      <w:r w:rsidR="00EE7F38">
        <w:t xml:space="preserve"> </w:t>
      </w:r>
      <w:r w:rsidRPr="007C5540">
        <w:t>assessment</w:t>
      </w:r>
      <w:r w:rsidR="00EE7F38">
        <w:t xml:space="preserve"> </w:t>
      </w:r>
      <w:r w:rsidRPr="007C5540">
        <w:t>is</w:t>
      </w:r>
      <w:r w:rsidR="00EE7F38">
        <w:t xml:space="preserve"> </w:t>
      </w:r>
      <w:r w:rsidRPr="007C5540">
        <w:t>supplemented</w:t>
      </w:r>
      <w:r w:rsidR="00EE7F38">
        <w:t xml:space="preserve"> </w:t>
      </w:r>
      <w:r w:rsidRPr="007C5540">
        <w:t>by</w:t>
      </w:r>
      <w:r w:rsidR="00EE7F38">
        <w:t xml:space="preserve"> </w:t>
      </w:r>
      <w:r w:rsidRPr="007C5540">
        <w:t>a</w:t>
      </w:r>
      <w:r w:rsidR="00EE7F38">
        <w:t xml:space="preserve"> </w:t>
      </w:r>
      <w:r w:rsidRPr="007C5540">
        <w:t>family</w:t>
      </w:r>
      <w:r w:rsidR="00EE7F38">
        <w:t xml:space="preserve"> </w:t>
      </w:r>
      <w:r w:rsidRPr="007C5540">
        <w:t>background</w:t>
      </w:r>
      <w:r w:rsidR="00EE7F38">
        <w:t xml:space="preserve"> </w:t>
      </w:r>
      <w:r w:rsidRPr="007C5540">
        <w:t>index</w:t>
      </w:r>
      <w:r w:rsidR="00EE7F38">
        <w:t xml:space="preserve"> </w:t>
      </w:r>
      <w:r w:rsidRPr="007C5540">
        <w:t>on</w:t>
      </w:r>
      <w:r w:rsidR="00EE7F38">
        <w:t xml:space="preserve"> </w:t>
      </w:r>
      <w:r w:rsidRPr="007C5540">
        <w:t>the</w:t>
      </w:r>
      <w:r w:rsidR="00EE7F38">
        <w:t xml:space="preserve"> </w:t>
      </w:r>
      <w:r w:rsidRPr="007C5540">
        <w:t>socio-cultural</w:t>
      </w:r>
      <w:r w:rsidR="00EE7F38">
        <w:t xml:space="preserve"> </w:t>
      </w:r>
      <w:r w:rsidRPr="007C5540">
        <w:t>background</w:t>
      </w:r>
      <w:r w:rsidR="00EE7F38">
        <w:t xml:space="preserve"> </w:t>
      </w:r>
      <w:r w:rsidRPr="007C5540">
        <w:t>of</w:t>
      </w:r>
      <w:r w:rsidR="00EE7F38">
        <w:t xml:space="preserve"> </w:t>
      </w:r>
      <w:r w:rsidRPr="007C5540">
        <w:t>students</w:t>
      </w:r>
      <w:r w:rsidRPr="007C5540">
        <w:rPr>
          <w:b/>
          <w:bCs/>
        </w:rPr>
        <w:t>.</w:t>
      </w:r>
      <w:r w:rsidR="00EE7F38">
        <w:t xml:space="preserve"> </w:t>
      </w:r>
      <w:r w:rsidRPr="007C5540">
        <w:t>In</w:t>
      </w:r>
      <w:r w:rsidR="00EE7F38">
        <w:t xml:space="preserve"> </w:t>
      </w:r>
      <w:r w:rsidRPr="007C5540">
        <w:t>addition,</w:t>
      </w:r>
      <w:r w:rsidR="00EE7F38">
        <w:t xml:space="preserve"> </w:t>
      </w:r>
      <w:r w:rsidRPr="007C5540">
        <w:t>since</w:t>
      </w:r>
      <w:r w:rsidR="00EE7F38">
        <w:t xml:space="preserve"> </w:t>
      </w:r>
      <w:r w:rsidRPr="007C5540">
        <w:t>2010,</w:t>
      </w:r>
      <w:r w:rsidR="00EE7F38">
        <w:t xml:space="preserve"> </w:t>
      </w:r>
      <w:r w:rsidRPr="007C5540">
        <w:t>it</w:t>
      </w:r>
      <w:r w:rsidR="00EE7F38">
        <w:t xml:space="preserve"> </w:t>
      </w:r>
      <w:r w:rsidRPr="007C5540">
        <w:t>is</w:t>
      </w:r>
      <w:r w:rsidR="00EE7F38">
        <w:t xml:space="preserve"> </w:t>
      </w:r>
      <w:r w:rsidRPr="007C5540">
        <w:t>possible</w:t>
      </w:r>
      <w:r w:rsidR="00EE7F38">
        <w:t xml:space="preserve"> </w:t>
      </w:r>
      <w:r w:rsidRPr="007C5540">
        <w:t>to</w:t>
      </w:r>
      <w:r w:rsidR="00EE7F38">
        <w:t xml:space="preserve"> </w:t>
      </w:r>
      <w:r w:rsidRPr="007C5540">
        <w:t>monitor</w:t>
      </w:r>
      <w:r w:rsidR="00EE7F38">
        <w:t xml:space="preserve"> </w:t>
      </w:r>
      <w:r w:rsidRPr="007C5540">
        <w:t>the</w:t>
      </w:r>
      <w:r w:rsidR="00EE7F38">
        <w:t xml:space="preserve"> </w:t>
      </w:r>
      <w:r w:rsidRPr="007C5540">
        <w:t>progress</w:t>
      </w:r>
      <w:r w:rsidR="00EE7F38">
        <w:t xml:space="preserve"> </w:t>
      </w:r>
      <w:r w:rsidRPr="007C5540">
        <w:t>of</w:t>
      </w:r>
      <w:r w:rsidR="00EE7F38">
        <w:t xml:space="preserve"> </w:t>
      </w:r>
      <w:r w:rsidRPr="007C5540">
        <w:t>individual</w:t>
      </w:r>
      <w:r w:rsidR="00EE7F38">
        <w:t xml:space="preserve"> </w:t>
      </w:r>
      <w:r w:rsidRPr="007C5540">
        <w:t>pupils</w:t>
      </w:r>
      <w:r w:rsidR="00EE7F38">
        <w:t xml:space="preserve"> </w:t>
      </w:r>
      <w:r w:rsidRPr="007C5540">
        <w:t>and</w:t>
      </w:r>
      <w:r w:rsidR="00EE7F38">
        <w:t xml:space="preserve"> </w:t>
      </w:r>
      <w:r w:rsidRPr="007C5540">
        <w:t>in</w:t>
      </w:r>
      <w:r w:rsidR="00EE7F38">
        <w:t xml:space="preserve"> </w:t>
      </w:r>
      <w:r w:rsidRPr="007C5540">
        <w:t>this</w:t>
      </w:r>
      <w:r w:rsidR="00EE7F38">
        <w:t xml:space="preserve"> </w:t>
      </w:r>
      <w:r w:rsidRPr="007C5540">
        <w:t>way</w:t>
      </w:r>
      <w:r w:rsidR="00EE7F38">
        <w:t xml:space="preserve"> </w:t>
      </w:r>
      <w:r w:rsidRPr="00933B59">
        <w:t>examine</w:t>
      </w:r>
      <w:r w:rsidR="00EE7F38">
        <w:t xml:space="preserve"> </w:t>
      </w:r>
      <w:r w:rsidRPr="00933B59">
        <w:t>the</w:t>
      </w:r>
      <w:r w:rsidR="00EE7F38">
        <w:t xml:space="preserve"> </w:t>
      </w:r>
      <w:r w:rsidRPr="00933B59">
        <w:t>impact</w:t>
      </w:r>
      <w:r w:rsidR="00EE7F38">
        <w:t xml:space="preserve"> </w:t>
      </w:r>
      <w:r w:rsidRPr="00933B59">
        <w:t>of</w:t>
      </w:r>
      <w:r w:rsidR="00EE7F38">
        <w:t xml:space="preserve"> </w:t>
      </w:r>
      <w:r w:rsidRPr="00933B59">
        <w:t>the</w:t>
      </w:r>
      <w:r w:rsidR="00EE7F38">
        <w:t xml:space="preserve"> </w:t>
      </w:r>
      <w:r w:rsidRPr="00933B59">
        <w:t>school</w:t>
      </w:r>
      <w:r w:rsidR="00EE7F38">
        <w:t xml:space="preserve"> </w:t>
      </w:r>
      <w:r w:rsidRPr="00933B59">
        <w:t>in</w:t>
      </w:r>
      <w:r w:rsidR="00EE7F38">
        <w:t xml:space="preserve"> </w:t>
      </w:r>
      <w:r w:rsidRPr="00933B59">
        <w:t>compensating</w:t>
      </w:r>
      <w:r w:rsidR="00EE7F38">
        <w:t xml:space="preserve"> </w:t>
      </w:r>
      <w:r w:rsidRPr="00933B59">
        <w:t>social</w:t>
      </w:r>
      <w:r w:rsidR="00EE7F38">
        <w:t xml:space="preserve"> </w:t>
      </w:r>
      <w:r w:rsidRPr="00933B59">
        <w:t>disadvantages.</w:t>
      </w:r>
      <w:r w:rsidR="00EE7F38">
        <w:t xml:space="preserve"> </w:t>
      </w:r>
      <w:r w:rsidRPr="00933B59">
        <w:t>Systemic</w:t>
      </w:r>
      <w:r w:rsidR="00EE7F38">
        <w:t xml:space="preserve"> </w:t>
      </w:r>
      <w:r w:rsidRPr="00933B59">
        <w:t>assistance</w:t>
      </w:r>
      <w:r w:rsidR="00EE7F38">
        <w:t xml:space="preserve"> </w:t>
      </w:r>
      <w:r w:rsidRPr="00933B59">
        <w:t>is</w:t>
      </w:r>
      <w:r w:rsidR="00EE7F38">
        <w:t xml:space="preserve"> </w:t>
      </w:r>
      <w:r w:rsidRPr="00933B59">
        <w:t>being</w:t>
      </w:r>
      <w:r w:rsidR="00EE7F38">
        <w:t xml:space="preserve"> </w:t>
      </w:r>
      <w:r w:rsidRPr="00933B59">
        <w:t>provided</w:t>
      </w:r>
      <w:r w:rsidR="00EE7F38">
        <w:t xml:space="preserve"> </w:t>
      </w:r>
      <w:r w:rsidRPr="00933B59">
        <w:t>for</w:t>
      </w:r>
      <w:r w:rsidR="00EE7F38">
        <w:t xml:space="preserve"> </w:t>
      </w:r>
      <w:r w:rsidRPr="00933B59">
        <w:t>low</w:t>
      </w:r>
      <w:r w:rsidR="00EE7F38">
        <w:t xml:space="preserve"> </w:t>
      </w:r>
      <w:r w:rsidRPr="00933B59">
        <w:t>performing</w:t>
      </w:r>
      <w:r w:rsidR="00EE7F38">
        <w:t xml:space="preserve"> </w:t>
      </w:r>
      <w:r w:rsidRPr="00933B59">
        <w:t>schools</w:t>
      </w:r>
      <w:r w:rsidR="00EE7F38">
        <w:t xml:space="preserve"> </w:t>
      </w:r>
      <w:r w:rsidRPr="00933B59">
        <w:t>on</w:t>
      </w:r>
      <w:r w:rsidR="00EE7F38">
        <w:t xml:space="preserve"> </w:t>
      </w:r>
      <w:r w:rsidRPr="00933B59">
        <w:t>an</w:t>
      </w:r>
      <w:r w:rsidR="00EE7F38">
        <w:t xml:space="preserve"> </w:t>
      </w:r>
      <w:r w:rsidRPr="00933B59">
        <w:t>ongoing</w:t>
      </w:r>
      <w:r w:rsidR="00EE7F38">
        <w:t xml:space="preserve"> </w:t>
      </w:r>
      <w:r w:rsidRPr="00933B59">
        <w:t>basis:</w:t>
      </w:r>
      <w:r w:rsidR="00EE7F38">
        <w:t xml:space="preserve"> </w:t>
      </w:r>
      <w:r w:rsidRPr="00933B59">
        <w:t>learning</w:t>
      </w:r>
      <w:r w:rsidR="00EE7F38">
        <w:t xml:space="preserve"> </w:t>
      </w:r>
      <w:r w:rsidRPr="00933B59">
        <w:t>outcomes</w:t>
      </w:r>
      <w:r w:rsidR="00EE7F38">
        <w:t xml:space="preserve"> </w:t>
      </w:r>
      <w:r w:rsidRPr="00933B59">
        <w:t>based</w:t>
      </w:r>
      <w:r w:rsidR="00EE7F38">
        <w:t xml:space="preserve"> </w:t>
      </w:r>
      <w:r w:rsidRPr="00933B59">
        <w:t>on</w:t>
      </w:r>
      <w:r w:rsidR="00EE7F38">
        <w:t xml:space="preserve"> </w:t>
      </w:r>
      <w:r w:rsidRPr="00933B59">
        <w:t>the</w:t>
      </w:r>
      <w:r w:rsidR="00EE7F38">
        <w:t xml:space="preserve"> </w:t>
      </w:r>
      <w:r w:rsidRPr="00933B59">
        <w:t>last</w:t>
      </w:r>
      <w:r w:rsidR="00EE7F38">
        <w:t xml:space="preserve"> </w:t>
      </w:r>
      <w:r w:rsidRPr="00933B59">
        <w:t>3</w:t>
      </w:r>
      <w:r w:rsidR="00EE7F38">
        <w:t xml:space="preserve"> </w:t>
      </w:r>
      <w:r w:rsidRPr="00933B59">
        <w:t>years</w:t>
      </w:r>
      <w:r w:rsidR="00747F7E">
        <w:t>’</w:t>
      </w:r>
      <w:r w:rsidR="00EE7F38">
        <w:t xml:space="preserve"> </w:t>
      </w:r>
      <w:r w:rsidRPr="00933B59">
        <w:t>national</w:t>
      </w:r>
      <w:r w:rsidR="00EE7F38">
        <w:t xml:space="preserve"> </w:t>
      </w:r>
      <w:r w:rsidRPr="00933B59">
        <w:t>basic</w:t>
      </w:r>
      <w:r w:rsidR="00EE7F38">
        <w:t xml:space="preserve"> </w:t>
      </w:r>
      <w:r w:rsidRPr="00933B59">
        <w:t>competence</w:t>
      </w:r>
      <w:r w:rsidR="00EE7F38">
        <w:t xml:space="preserve"> </w:t>
      </w:r>
      <w:r w:rsidRPr="00933B59">
        <w:t>assessments</w:t>
      </w:r>
      <w:r w:rsidR="00EE7F38">
        <w:t xml:space="preserve"> </w:t>
      </w:r>
      <w:r w:rsidRPr="00933B59">
        <w:t>and</w:t>
      </w:r>
      <w:r w:rsidR="00EE7F38">
        <w:t xml:space="preserve"> </w:t>
      </w:r>
      <w:r w:rsidRPr="00933B59">
        <w:t>demands</w:t>
      </w:r>
      <w:r w:rsidR="00EE7F38">
        <w:t xml:space="preserve"> </w:t>
      </w:r>
      <w:r w:rsidRPr="00933B59">
        <w:t>for</w:t>
      </w:r>
      <w:r w:rsidR="00EE7F38">
        <w:t xml:space="preserve"> </w:t>
      </w:r>
      <w:r w:rsidRPr="00933B59">
        <w:t>methodological</w:t>
      </w:r>
      <w:r w:rsidR="00EE7F38">
        <w:t xml:space="preserve"> </w:t>
      </w:r>
      <w:r w:rsidRPr="00933B59">
        <w:t>assistance</w:t>
      </w:r>
      <w:r w:rsidR="00EE7F38">
        <w:t xml:space="preserve"> </w:t>
      </w:r>
      <w:r w:rsidRPr="00933B59">
        <w:t>are</w:t>
      </w:r>
      <w:r w:rsidR="00EE7F38">
        <w:t xml:space="preserve"> </w:t>
      </w:r>
      <w:r w:rsidRPr="00933B59">
        <w:t>also</w:t>
      </w:r>
      <w:r w:rsidR="00EE7F38">
        <w:t xml:space="preserve"> </w:t>
      </w:r>
      <w:r w:rsidRPr="00933B59">
        <w:t>examined</w:t>
      </w:r>
      <w:r w:rsidR="00EE7F38">
        <w:t xml:space="preserve"> </w:t>
      </w:r>
      <w:r w:rsidRPr="00933B59">
        <w:t>by</w:t>
      </w:r>
      <w:r w:rsidR="00EE7F38">
        <w:t xml:space="preserve"> </w:t>
      </w:r>
      <w:r w:rsidRPr="00933B59">
        <w:t>Educational</w:t>
      </w:r>
      <w:r w:rsidR="00EE7F38">
        <w:t xml:space="preserve"> </w:t>
      </w:r>
      <w:r w:rsidRPr="00933B59">
        <w:t>Authority:</w:t>
      </w:r>
      <w:r w:rsidR="00EE7F38">
        <w:t xml:space="preserve"> </w:t>
      </w:r>
      <w:r w:rsidRPr="00933B59">
        <w:t>if</w:t>
      </w:r>
      <w:r w:rsidR="00EE7F38">
        <w:t xml:space="preserve"> </w:t>
      </w:r>
      <w:r w:rsidRPr="00933B59">
        <w:t>50%</w:t>
      </w:r>
      <w:r w:rsidR="00EE7F38">
        <w:t xml:space="preserve"> </w:t>
      </w:r>
      <w:r w:rsidRPr="00933B59">
        <w:t>of</w:t>
      </w:r>
      <w:r w:rsidR="00EE7F38">
        <w:t xml:space="preserve"> </w:t>
      </w:r>
      <w:r w:rsidRPr="00933B59">
        <w:t>students</w:t>
      </w:r>
      <w:r w:rsidR="00EE7F38">
        <w:t xml:space="preserve"> </w:t>
      </w:r>
      <w:r w:rsidRPr="00933B59">
        <w:t>in</w:t>
      </w:r>
      <w:r w:rsidR="00EE7F38">
        <w:t xml:space="preserve"> </w:t>
      </w:r>
      <w:r w:rsidRPr="00933B59">
        <w:t>grades</w:t>
      </w:r>
      <w:r w:rsidR="00EE7F38">
        <w:t xml:space="preserve"> </w:t>
      </w:r>
      <w:r w:rsidRPr="00933B59">
        <w:t>6,</w:t>
      </w:r>
      <w:r w:rsidR="00EE7F38">
        <w:t xml:space="preserve"> </w:t>
      </w:r>
      <w:r w:rsidRPr="00933B59">
        <w:t>8</w:t>
      </w:r>
      <w:r w:rsidR="00EE7F38">
        <w:t xml:space="preserve"> </w:t>
      </w:r>
      <w:r w:rsidRPr="00933B59">
        <w:t>or</w:t>
      </w:r>
      <w:r w:rsidR="00EE7F38">
        <w:t xml:space="preserve"> </w:t>
      </w:r>
      <w:r w:rsidRPr="00933B59">
        <w:t>10</w:t>
      </w:r>
      <w:r w:rsidR="00EE7F38">
        <w:t xml:space="preserve"> </w:t>
      </w:r>
      <w:r w:rsidRPr="00933B59">
        <w:t>in</w:t>
      </w:r>
      <w:r w:rsidR="00EE7F38">
        <w:t xml:space="preserve"> </w:t>
      </w:r>
      <w:r w:rsidRPr="00933B59">
        <w:t>school</w:t>
      </w:r>
      <w:r w:rsidR="00EE7F38">
        <w:t xml:space="preserve"> </w:t>
      </w:r>
      <w:r w:rsidRPr="00933B59">
        <w:t>haven</w:t>
      </w:r>
      <w:r w:rsidR="00747F7E">
        <w:t>’</w:t>
      </w:r>
      <w:r w:rsidRPr="00933B59">
        <w:t>t</w:t>
      </w:r>
      <w:r w:rsidR="00EE7F38">
        <w:t xml:space="preserve"> </w:t>
      </w:r>
      <w:r w:rsidRPr="00933B59">
        <w:t>achieved</w:t>
      </w:r>
      <w:r w:rsidR="00EE7F38">
        <w:t xml:space="preserve"> </w:t>
      </w:r>
      <w:r w:rsidRPr="00933B59">
        <w:t>minimum</w:t>
      </w:r>
      <w:r w:rsidR="00EE7F38">
        <w:t xml:space="preserve"> </w:t>
      </w:r>
      <w:r w:rsidRPr="00933B59">
        <w:t>requirements</w:t>
      </w:r>
      <w:r w:rsidR="00EE7F38">
        <w:t xml:space="preserve"> </w:t>
      </w:r>
      <w:r w:rsidRPr="00933B59">
        <w:t>in</w:t>
      </w:r>
      <w:r w:rsidR="00EE7F38">
        <w:t xml:space="preserve"> </w:t>
      </w:r>
      <w:r w:rsidRPr="00933B59">
        <w:t>reading</w:t>
      </w:r>
      <w:r w:rsidR="00EE7F38">
        <w:t xml:space="preserve"> </w:t>
      </w:r>
      <w:r w:rsidRPr="00933B59">
        <w:t>and</w:t>
      </w:r>
      <w:r w:rsidR="00EE7F38">
        <w:t xml:space="preserve"> </w:t>
      </w:r>
      <w:r w:rsidRPr="00933B59">
        <w:t>maths</w:t>
      </w:r>
      <w:r w:rsidR="00EE7F38">
        <w:t xml:space="preserve"> </w:t>
      </w:r>
      <w:r w:rsidRPr="00933B59">
        <w:t>(low</w:t>
      </w:r>
      <w:r w:rsidR="00EE7F38">
        <w:t xml:space="preserve"> </w:t>
      </w:r>
      <w:r w:rsidRPr="00933B59">
        <w:t>achiever</w:t>
      </w:r>
      <w:r w:rsidR="00EE7F38">
        <w:t xml:space="preserve"> </w:t>
      </w:r>
      <w:r w:rsidRPr="00933B59">
        <w:t>schools</w:t>
      </w:r>
      <w:r w:rsidR="00EE7F38">
        <w:t xml:space="preserve"> </w:t>
      </w:r>
      <w:r w:rsidRPr="00933B59">
        <w:t>–</w:t>
      </w:r>
      <w:r w:rsidR="00EE7F38">
        <w:t xml:space="preserve"> </w:t>
      </w:r>
      <w:r w:rsidRPr="00933B59">
        <w:t>appr.</w:t>
      </w:r>
      <w:r w:rsidR="00EE7F38">
        <w:t xml:space="preserve"> </w:t>
      </w:r>
      <w:r w:rsidRPr="00933B59">
        <w:t>30%</w:t>
      </w:r>
      <w:r w:rsidR="00EE7F38">
        <w:t xml:space="preserve"> </w:t>
      </w:r>
      <w:r w:rsidRPr="00933B59">
        <w:t>of</w:t>
      </w:r>
      <w:r w:rsidR="00EE7F38">
        <w:t xml:space="preserve"> </w:t>
      </w:r>
      <w:r w:rsidRPr="00933B59">
        <w:t>schools</w:t>
      </w:r>
      <w:r w:rsidR="00EE7F38">
        <w:t xml:space="preserve"> </w:t>
      </w:r>
      <w:r w:rsidRPr="00933B59">
        <w:t>and</w:t>
      </w:r>
      <w:r w:rsidR="00EE7F38">
        <w:t xml:space="preserve"> </w:t>
      </w:r>
      <w:r w:rsidRPr="00933B59">
        <w:t>school-sites),</w:t>
      </w:r>
      <w:r w:rsidR="00EE7F38">
        <w:t xml:space="preserve"> </w:t>
      </w:r>
      <w:r w:rsidRPr="00933B59">
        <w:t>the</w:t>
      </w:r>
      <w:r w:rsidR="00EE7F38">
        <w:t xml:space="preserve"> </w:t>
      </w:r>
      <w:r w:rsidRPr="00933B59">
        <w:t>school-maintainer</w:t>
      </w:r>
      <w:r w:rsidR="00EE7F38">
        <w:t xml:space="preserve"> </w:t>
      </w:r>
      <w:r w:rsidRPr="00933B59">
        <w:t>obligated</w:t>
      </w:r>
      <w:r w:rsidR="00EE7F38">
        <w:t xml:space="preserve"> </w:t>
      </w:r>
      <w:r w:rsidRPr="00933B59">
        <w:t>to</w:t>
      </w:r>
      <w:r w:rsidR="00EE7F38">
        <w:t xml:space="preserve"> </w:t>
      </w:r>
      <w:r w:rsidRPr="00933B59">
        <w:t>prepare</w:t>
      </w:r>
      <w:r w:rsidR="00EE7F38">
        <w:t xml:space="preserve"> </w:t>
      </w:r>
      <w:r w:rsidRPr="00933B59">
        <w:t>comprehensive</w:t>
      </w:r>
      <w:r w:rsidR="00EE7F38">
        <w:t xml:space="preserve"> </w:t>
      </w:r>
      <w:r w:rsidRPr="00933B59">
        <w:t>action</w:t>
      </w:r>
      <w:r w:rsidR="00EE7F38">
        <w:t xml:space="preserve"> </w:t>
      </w:r>
      <w:r w:rsidRPr="00933B59">
        <w:t>plan</w:t>
      </w:r>
      <w:r w:rsidR="00EE7F38">
        <w:t xml:space="preserve"> </w:t>
      </w:r>
      <w:r w:rsidRPr="00933B59">
        <w:t>to</w:t>
      </w:r>
      <w:r w:rsidR="00EE7F38">
        <w:t xml:space="preserve"> </w:t>
      </w:r>
      <w:r w:rsidRPr="00933B59">
        <w:t>improve</w:t>
      </w:r>
      <w:r w:rsidR="00EE7F38">
        <w:t xml:space="preserve"> </w:t>
      </w:r>
      <w:r w:rsidRPr="00933B59">
        <w:t>learning</w:t>
      </w:r>
      <w:r w:rsidR="00EE7F38">
        <w:t xml:space="preserve"> </w:t>
      </w:r>
      <w:r w:rsidRPr="00933B59">
        <w:t>outcomes.</w:t>
      </w:r>
      <w:r w:rsidR="00EE7F38">
        <w:t xml:space="preserve"> </w:t>
      </w:r>
      <w:r w:rsidRPr="00933B59">
        <w:t>The</w:t>
      </w:r>
      <w:r w:rsidR="00EE7F38">
        <w:t xml:space="preserve"> </w:t>
      </w:r>
      <w:r w:rsidRPr="00933B59">
        <w:t>schools</w:t>
      </w:r>
      <w:r w:rsidR="00EE7F38">
        <w:t xml:space="preserve"> </w:t>
      </w:r>
      <w:r w:rsidRPr="00933B59">
        <w:t>also</w:t>
      </w:r>
      <w:r w:rsidR="00EE7F38">
        <w:t xml:space="preserve"> </w:t>
      </w:r>
      <w:r w:rsidRPr="00933B59">
        <w:t>obligated</w:t>
      </w:r>
      <w:r w:rsidR="00EE7F38">
        <w:t xml:space="preserve"> </w:t>
      </w:r>
      <w:r w:rsidRPr="00933B59">
        <w:t>to</w:t>
      </w:r>
      <w:r w:rsidR="00EE7F38">
        <w:t xml:space="preserve"> </w:t>
      </w:r>
      <w:r w:rsidRPr="00933B59">
        <w:t>take</w:t>
      </w:r>
      <w:r w:rsidR="00EE7F38">
        <w:t xml:space="preserve"> </w:t>
      </w:r>
      <w:r w:rsidRPr="00933B59">
        <w:t>professional,</w:t>
      </w:r>
      <w:r w:rsidR="00EE7F38">
        <w:t xml:space="preserve"> </w:t>
      </w:r>
      <w:r w:rsidRPr="00933B59">
        <w:t>methodological</w:t>
      </w:r>
      <w:r w:rsidR="00EE7F38">
        <w:t xml:space="preserve"> </w:t>
      </w:r>
      <w:r w:rsidRPr="00933B59">
        <w:t>assistance</w:t>
      </w:r>
      <w:r w:rsidR="00EE7F38">
        <w:t xml:space="preserve"> </w:t>
      </w:r>
      <w:r w:rsidRPr="00933B59">
        <w:t>from</w:t>
      </w:r>
      <w:r w:rsidR="00EE7F38">
        <w:t xml:space="preserve"> </w:t>
      </w:r>
      <w:r w:rsidRPr="00933B59">
        <w:t>pedagogical</w:t>
      </w:r>
      <w:r w:rsidR="00EE7F38">
        <w:t xml:space="preserve"> </w:t>
      </w:r>
      <w:r w:rsidRPr="00933B59">
        <w:t>assistance</w:t>
      </w:r>
      <w:r w:rsidR="00EE7F38">
        <w:t xml:space="preserve"> </w:t>
      </w:r>
      <w:r w:rsidRPr="00933B59">
        <w:t>services</w:t>
      </w:r>
      <w:r w:rsidR="00EE7F38">
        <w:t xml:space="preserve"> </w:t>
      </w:r>
      <w:r w:rsidRPr="00933B59">
        <w:t>in</w:t>
      </w:r>
      <w:r w:rsidR="00EE7F38">
        <w:t xml:space="preserve"> </w:t>
      </w:r>
      <w:r w:rsidRPr="00933B59">
        <w:t>order</w:t>
      </w:r>
      <w:r w:rsidR="00EE7F38">
        <w:t xml:space="preserve"> </w:t>
      </w:r>
      <w:r w:rsidRPr="00933B59">
        <w:t>to</w:t>
      </w:r>
      <w:r w:rsidR="00EE7F38">
        <w:t xml:space="preserve"> </w:t>
      </w:r>
      <w:r w:rsidRPr="00933B59">
        <w:t>eliminate</w:t>
      </w:r>
      <w:r w:rsidR="00EE7F38">
        <w:t xml:space="preserve"> </w:t>
      </w:r>
      <w:r w:rsidRPr="00933B59">
        <w:t>low</w:t>
      </w:r>
      <w:r w:rsidR="00EE7F38">
        <w:t xml:space="preserve"> </w:t>
      </w:r>
      <w:r w:rsidRPr="00933B59">
        <w:t>achievement,</w:t>
      </w:r>
      <w:r w:rsidR="00EE7F38">
        <w:t xml:space="preserve"> </w:t>
      </w:r>
      <w:r w:rsidRPr="00933B59">
        <w:t>improve</w:t>
      </w:r>
      <w:r w:rsidR="00EE7F38">
        <w:t xml:space="preserve"> </w:t>
      </w:r>
      <w:r w:rsidRPr="00933B59">
        <w:t>school</w:t>
      </w:r>
      <w:r w:rsidR="00EE7F38">
        <w:t xml:space="preserve"> </w:t>
      </w:r>
      <w:r w:rsidRPr="00933B59">
        <w:t>performance</w:t>
      </w:r>
      <w:r w:rsidR="00EE7F38">
        <w:t xml:space="preserve"> </w:t>
      </w:r>
      <w:r w:rsidRPr="00933B59">
        <w:t>and</w:t>
      </w:r>
      <w:r w:rsidR="00EE7F38">
        <w:t xml:space="preserve"> </w:t>
      </w:r>
      <w:r w:rsidRPr="00933B59">
        <w:t>prevent</w:t>
      </w:r>
      <w:r w:rsidR="00EE7F38">
        <w:t xml:space="preserve"> </w:t>
      </w:r>
      <w:r w:rsidRPr="00933B59">
        <w:t>drop-out.</w:t>
      </w:r>
    </w:p>
    <w:p w14:paraId="2BAA9459" w14:textId="4B8FFCA4" w:rsidR="00582FB8" w:rsidRPr="00933B59" w:rsidRDefault="00582FB8" w:rsidP="00BF67B0">
      <w:pPr>
        <w:pStyle w:val="SingleTxtG"/>
      </w:pPr>
      <w:r w:rsidRPr="00933B59">
        <w:rPr>
          <w:bCs/>
          <w:iCs/>
        </w:rPr>
        <w:t>173.</w:t>
      </w:r>
      <w:r w:rsidRPr="00933B59">
        <w:rPr>
          <w:bCs/>
          <w:iCs/>
        </w:rPr>
        <w:tab/>
      </w:r>
      <w:r w:rsidRPr="00933B59">
        <w:t>As</w:t>
      </w:r>
      <w:r w:rsidR="00EE7F38">
        <w:t xml:space="preserve"> </w:t>
      </w:r>
      <w:r w:rsidRPr="00933B59">
        <w:t>of</w:t>
      </w:r>
      <w:r w:rsidR="00EE7F38">
        <w:t xml:space="preserve"> </w:t>
      </w:r>
      <w:r w:rsidRPr="00933B59">
        <w:t>November</w:t>
      </w:r>
      <w:r w:rsidR="00EE7F38">
        <w:t xml:space="preserve"> </w:t>
      </w:r>
      <w:r w:rsidRPr="00933B59">
        <w:t>2016,</w:t>
      </w:r>
      <w:r w:rsidR="00EE7F38">
        <w:t xml:space="preserve"> </w:t>
      </w:r>
      <w:r w:rsidRPr="00933B59">
        <w:t>the</w:t>
      </w:r>
      <w:r w:rsidR="00EE7F38">
        <w:t xml:space="preserve"> </w:t>
      </w:r>
      <w:r w:rsidRPr="00933B59">
        <w:t>Strategy</w:t>
      </w:r>
      <w:r w:rsidR="00EE7F38">
        <w:t xml:space="preserve"> </w:t>
      </w:r>
      <w:r w:rsidRPr="00933B59">
        <w:t>against</w:t>
      </w:r>
      <w:r w:rsidR="00EE7F38">
        <w:t xml:space="preserve"> </w:t>
      </w:r>
      <w:r w:rsidRPr="00933B59">
        <w:t>Early</w:t>
      </w:r>
      <w:r w:rsidR="00EE7F38">
        <w:t xml:space="preserve"> </w:t>
      </w:r>
      <w:r w:rsidRPr="00933B59">
        <w:t>School</w:t>
      </w:r>
      <w:r w:rsidR="00EE7F38">
        <w:t xml:space="preserve"> </w:t>
      </w:r>
      <w:r w:rsidRPr="00933B59">
        <w:t>Leaving</w:t>
      </w:r>
      <w:r w:rsidR="00EE7F38">
        <w:t xml:space="preserve"> </w:t>
      </w:r>
      <w:r w:rsidRPr="00933B59">
        <w:t>(ESL)</w:t>
      </w:r>
      <w:r w:rsidR="00EE7F38">
        <w:t xml:space="preserve"> </w:t>
      </w:r>
      <w:r w:rsidRPr="00933B59">
        <w:t>introduced</w:t>
      </w:r>
      <w:r w:rsidR="00EE7F38">
        <w:t xml:space="preserve"> </w:t>
      </w:r>
      <w:r w:rsidRPr="00933B59">
        <w:t>the</w:t>
      </w:r>
      <w:r w:rsidR="00EE7F38">
        <w:t xml:space="preserve"> </w:t>
      </w:r>
      <w:r w:rsidRPr="00933B59">
        <w:rPr>
          <w:bCs/>
        </w:rPr>
        <w:t>early</w:t>
      </w:r>
      <w:r w:rsidR="00EE7F38">
        <w:rPr>
          <w:bCs/>
        </w:rPr>
        <w:t xml:space="preserve"> </w:t>
      </w:r>
      <w:r w:rsidRPr="00933B59">
        <w:rPr>
          <w:bCs/>
        </w:rPr>
        <w:t>warning</w:t>
      </w:r>
      <w:r w:rsidR="00EE7F38">
        <w:rPr>
          <w:bCs/>
        </w:rPr>
        <w:t xml:space="preserve"> </w:t>
      </w:r>
      <w:r w:rsidRPr="00933B59">
        <w:rPr>
          <w:bCs/>
        </w:rPr>
        <w:t>and</w:t>
      </w:r>
      <w:r w:rsidR="00EE7F38">
        <w:rPr>
          <w:bCs/>
        </w:rPr>
        <w:t xml:space="preserve"> </w:t>
      </w:r>
      <w:r w:rsidRPr="00933B59">
        <w:rPr>
          <w:bCs/>
        </w:rPr>
        <w:t>pedagogical</w:t>
      </w:r>
      <w:r w:rsidR="00EE7F38">
        <w:rPr>
          <w:bCs/>
        </w:rPr>
        <w:t xml:space="preserve"> </w:t>
      </w:r>
      <w:r w:rsidRPr="00933B59">
        <w:rPr>
          <w:bCs/>
        </w:rPr>
        <w:t>support</w:t>
      </w:r>
      <w:r w:rsidR="00EE7F38">
        <w:rPr>
          <w:bCs/>
        </w:rPr>
        <w:t xml:space="preserve"> </w:t>
      </w:r>
      <w:r w:rsidRPr="00933B59">
        <w:rPr>
          <w:bCs/>
        </w:rPr>
        <w:t>system</w:t>
      </w:r>
      <w:r w:rsidR="00EE7F38">
        <w:rPr>
          <w:bCs/>
        </w:rPr>
        <w:t xml:space="preserve"> </w:t>
      </w:r>
      <w:r w:rsidRPr="00933B59">
        <w:t>to</w:t>
      </w:r>
      <w:r w:rsidR="00EE7F38">
        <w:t xml:space="preserve"> </w:t>
      </w:r>
      <w:r w:rsidRPr="00933B59">
        <w:t>prevent</w:t>
      </w:r>
      <w:r w:rsidR="00EE7F38">
        <w:t xml:space="preserve"> </w:t>
      </w:r>
      <w:r w:rsidRPr="00933B59">
        <w:t>drop-outs</w:t>
      </w:r>
      <w:r w:rsidR="00EE7F38">
        <w:t xml:space="preserve"> </w:t>
      </w:r>
      <w:r w:rsidRPr="00933B59">
        <w:t>from</w:t>
      </w:r>
      <w:r w:rsidR="00EE7F38">
        <w:t xml:space="preserve"> </w:t>
      </w:r>
      <w:r w:rsidRPr="00933B59">
        <w:t>schools.</w:t>
      </w:r>
      <w:r w:rsidR="00EE7F38">
        <w:t xml:space="preserve"> </w:t>
      </w:r>
      <w:r w:rsidRPr="00933B59">
        <w:t>The</w:t>
      </w:r>
      <w:r w:rsidR="00EE7F38">
        <w:t xml:space="preserve"> </w:t>
      </w:r>
      <w:r w:rsidRPr="00933B59">
        <w:t>system</w:t>
      </w:r>
      <w:r w:rsidR="00EE7F38">
        <w:t xml:space="preserve"> </w:t>
      </w:r>
      <w:r w:rsidRPr="00933B59">
        <w:t>is</w:t>
      </w:r>
      <w:r w:rsidR="00EE7F38">
        <w:t xml:space="preserve"> </w:t>
      </w:r>
      <w:r w:rsidRPr="00933B59">
        <w:t>operating</w:t>
      </w:r>
      <w:r w:rsidR="00EE7F38">
        <w:t xml:space="preserve"> </w:t>
      </w:r>
      <w:r w:rsidRPr="00933B59">
        <w:t>to</w:t>
      </w:r>
      <w:r w:rsidR="00EE7F38">
        <w:t xml:space="preserve"> </w:t>
      </w:r>
      <w:r w:rsidRPr="00933B59">
        <w:t>support</w:t>
      </w:r>
      <w:r w:rsidR="00EE7F38">
        <w:t xml:space="preserve"> </w:t>
      </w:r>
      <w:r w:rsidRPr="00933B59">
        <w:t>necessary</w:t>
      </w:r>
      <w:r w:rsidR="00EE7F38">
        <w:t xml:space="preserve"> </w:t>
      </w:r>
      <w:r w:rsidRPr="00933B59">
        <w:t>interventions</w:t>
      </w:r>
      <w:r w:rsidR="00EE7F38">
        <w:t xml:space="preserve"> </w:t>
      </w:r>
      <w:r w:rsidRPr="00933B59">
        <w:t>both</w:t>
      </w:r>
      <w:r w:rsidR="00EE7F38">
        <w:t xml:space="preserve"> </w:t>
      </w:r>
      <w:r w:rsidRPr="00933B59">
        <w:t>student</w:t>
      </w:r>
      <w:r w:rsidR="00EE7F38">
        <w:t xml:space="preserve"> </w:t>
      </w:r>
      <w:r w:rsidRPr="00933B59">
        <w:t>and</w:t>
      </w:r>
      <w:r w:rsidR="00EE7F38">
        <w:t xml:space="preserve"> </w:t>
      </w:r>
      <w:r w:rsidRPr="00933B59">
        <w:t>school</w:t>
      </w:r>
      <w:r w:rsidR="00EE7F38">
        <w:t xml:space="preserve"> </w:t>
      </w:r>
      <w:r w:rsidRPr="00933B59">
        <w:t>level.</w:t>
      </w:r>
      <w:r w:rsidR="00EE7F38">
        <w:t xml:space="preserve"> </w:t>
      </w:r>
      <w:r w:rsidRPr="00933B59">
        <w:t>Specific</w:t>
      </w:r>
      <w:r w:rsidR="00EE7F38">
        <w:t xml:space="preserve"> </w:t>
      </w:r>
      <w:r w:rsidRPr="00933B59">
        <w:t>interventions</w:t>
      </w:r>
      <w:r w:rsidR="00EE7F38">
        <w:t xml:space="preserve"> </w:t>
      </w:r>
      <w:r w:rsidRPr="00933B59">
        <w:t>must</w:t>
      </w:r>
      <w:r w:rsidR="00EE7F38">
        <w:t xml:space="preserve"> </w:t>
      </w:r>
      <w:r w:rsidRPr="00933B59">
        <w:t>be</w:t>
      </w:r>
      <w:r w:rsidR="00EE7F38">
        <w:t xml:space="preserve"> </w:t>
      </w:r>
      <w:r w:rsidRPr="00933B59">
        <w:t>elaborated</w:t>
      </w:r>
      <w:r w:rsidR="00EE7F38">
        <w:t xml:space="preserve"> </w:t>
      </w:r>
      <w:r w:rsidRPr="00933B59">
        <w:t>for</w:t>
      </w:r>
      <w:r w:rsidR="00EE7F38">
        <w:t xml:space="preserve"> </w:t>
      </w:r>
      <w:r w:rsidRPr="00933B59">
        <w:t>those</w:t>
      </w:r>
      <w:r w:rsidR="00EE7F38">
        <w:t xml:space="preserve"> </w:t>
      </w:r>
      <w:r w:rsidRPr="00933B59">
        <w:t>students</w:t>
      </w:r>
      <w:r w:rsidR="00EE7F38">
        <w:t xml:space="preserve"> </w:t>
      </w:r>
      <w:r w:rsidRPr="00933B59">
        <w:t>who</w:t>
      </w:r>
      <w:r w:rsidR="00EE7F38">
        <w:t xml:space="preserve"> </w:t>
      </w:r>
      <w:r w:rsidRPr="00933B59">
        <w:t>would</w:t>
      </w:r>
      <w:r w:rsidR="00EE7F38">
        <w:t xml:space="preserve"> </w:t>
      </w:r>
      <w:r w:rsidRPr="00933B59">
        <w:t>definitely</w:t>
      </w:r>
      <w:r w:rsidR="00EE7F38">
        <w:t xml:space="preserve"> </w:t>
      </w:r>
      <w:r w:rsidRPr="00933B59">
        <w:t>drop</w:t>
      </w:r>
      <w:r w:rsidR="00EE7F38">
        <w:t xml:space="preserve"> </w:t>
      </w:r>
      <w:r w:rsidRPr="00933B59">
        <w:t>out</w:t>
      </w:r>
      <w:r w:rsidR="00EE7F38">
        <w:t xml:space="preserve"> </w:t>
      </w:r>
      <w:r w:rsidRPr="00933B59">
        <w:t>of</w:t>
      </w:r>
      <w:r w:rsidR="00EE7F38">
        <w:t xml:space="preserve"> </w:t>
      </w:r>
      <w:r w:rsidRPr="00933B59">
        <w:t>the</w:t>
      </w:r>
      <w:r w:rsidR="00EE7F38">
        <w:t xml:space="preserve"> </w:t>
      </w:r>
      <w:r w:rsidRPr="00933B59">
        <w:t>educational</w:t>
      </w:r>
      <w:r w:rsidR="00EE7F38">
        <w:t xml:space="preserve"> </w:t>
      </w:r>
      <w:r w:rsidRPr="00933B59">
        <w:t>system</w:t>
      </w:r>
      <w:r w:rsidR="00EE7F38">
        <w:t xml:space="preserve"> </w:t>
      </w:r>
      <w:r w:rsidRPr="00933B59">
        <w:t>without</w:t>
      </w:r>
      <w:r w:rsidR="00EE7F38">
        <w:t xml:space="preserve"> </w:t>
      </w:r>
      <w:r w:rsidRPr="00933B59">
        <w:t>such</w:t>
      </w:r>
      <w:r w:rsidR="00EE7F38">
        <w:t xml:space="preserve"> </w:t>
      </w:r>
      <w:r w:rsidRPr="00933B59">
        <w:t>interventions.</w:t>
      </w:r>
      <w:r w:rsidR="00EE7F38">
        <w:t xml:space="preserve"> </w:t>
      </w:r>
      <w:r w:rsidRPr="00933B59">
        <w:t>At</w:t>
      </w:r>
      <w:r w:rsidR="00EE7F38">
        <w:t xml:space="preserve"> </w:t>
      </w:r>
      <w:r w:rsidRPr="00933B59">
        <w:t>student-level,</w:t>
      </w:r>
      <w:r w:rsidR="00EE7F38">
        <w:t xml:space="preserve"> </w:t>
      </w:r>
      <w:r w:rsidRPr="00933B59">
        <w:t>the</w:t>
      </w:r>
      <w:r w:rsidR="00EE7F38">
        <w:t xml:space="preserve"> </w:t>
      </w:r>
      <w:r w:rsidRPr="00933B59">
        <w:t>warning</w:t>
      </w:r>
      <w:r w:rsidR="00EE7F38">
        <w:t xml:space="preserve"> </w:t>
      </w:r>
      <w:r w:rsidRPr="00933B59">
        <w:t>system</w:t>
      </w:r>
      <w:r w:rsidR="00EE7F38">
        <w:t xml:space="preserve"> </w:t>
      </w:r>
      <w:r w:rsidRPr="00933B59">
        <w:t>monitors</w:t>
      </w:r>
      <w:r w:rsidR="00EE7F38">
        <w:t xml:space="preserve"> </w:t>
      </w:r>
      <w:r w:rsidRPr="00933B59">
        <w:t>signals</w:t>
      </w:r>
      <w:r w:rsidR="00EE7F38">
        <w:t xml:space="preserve"> </w:t>
      </w:r>
      <w:r w:rsidRPr="00933B59">
        <w:t>for</w:t>
      </w:r>
      <w:r w:rsidR="00EE7F38">
        <w:t xml:space="preserve"> </w:t>
      </w:r>
      <w:r w:rsidRPr="00933B59">
        <w:t>ESL</w:t>
      </w:r>
      <w:r w:rsidR="00EE7F38">
        <w:t xml:space="preserve"> </w:t>
      </w:r>
      <w:r w:rsidRPr="00933B59">
        <w:t>such</w:t>
      </w:r>
      <w:r w:rsidR="00EE7F38">
        <w:t xml:space="preserve"> </w:t>
      </w:r>
      <w:r w:rsidRPr="00933B59">
        <w:t>as</w:t>
      </w:r>
      <w:r w:rsidR="00EE7F38">
        <w:t xml:space="preserve"> </w:t>
      </w:r>
      <w:r w:rsidRPr="00933B59">
        <w:t>absenteeism,</w:t>
      </w:r>
      <w:r w:rsidR="00EE7F38">
        <w:t xml:space="preserve"> </w:t>
      </w:r>
      <w:r w:rsidRPr="00933B59">
        <w:t>grade</w:t>
      </w:r>
      <w:r w:rsidR="00EE7F38">
        <w:t xml:space="preserve"> </w:t>
      </w:r>
      <w:r w:rsidRPr="00933B59">
        <w:t>repetition,</w:t>
      </w:r>
      <w:r w:rsidR="00EE7F38">
        <w:t xml:space="preserve"> </w:t>
      </w:r>
      <w:r w:rsidRPr="00933B59">
        <w:t>underachievement,</w:t>
      </w:r>
      <w:r w:rsidR="00EE7F38">
        <w:t xml:space="preserve"> </w:t>
      </w:r>
      <w:r w:rsidRPr="00933B59">
        <w:t>social</w:t>
      </w:r>
      <w:r w:rsidR="00EE7F38">
        <w:t xml:space="preserve"> </w:t>
      </w:r>
      <w:r w:rsidRPr="00933B59">
        <w:t>factors,</w:t>
      </w:r>
      <w:r w:rsidR="00EE7F38">
        <w:t xml:space="preserve"> </w:t>
      </w:r>
      <w:r w:rsidRPr="00933B59">
        <w:t>etc.</w:t>
      </w:r>
      <w:r w:rsidR="00EE7F38">
        <w:t xml:space="preserve"> </w:t>
      </w:r>
      <w:r w:rsidRPr="00933B59">
        <w:t>The</w:t>
      </w:r>
      <w:r w:rsidR="00EE7F38">
        <w:t xml:space="preserve"> </w:t>
      </w:r>
      <w:r w:rsidRPr="00933B59">
        <w:t>aim</w:t>
      </w:r>
      <w:r w:rsidR="00EE7F38">
        <w:t xml:space="preserve"> </w:t>
      </w:r>
      <w:r w:rsidRPr="00933B59">
        <w:t>of</w:t>
      </w:r>
      <w:r w:rsidR="00EE7F38">
        <w:t xml:space="preserve"> </w:t>
      </w:r>
      <w:r w:rsidRPr="00933B59">
        <w:t>the</w:t>
      </w:r>
      <w:r w:rsidR="00EE7F38">
        <w:t xml:space="preserve"> </w:t>
      </w:r>
      <w:r w:rsidRPr="00933B59">
        <w:t>warning</w:t>
      </w:r>
      <w:r w:rsidR="00EE7F38">
        <w:t xml:space="preserve"> </w:t>
      </w:r>
      <w:r w:rsidRPr="00933B59">
        <w:t>system</w:t>
      </w:r>
      <w:r w:rsidR="00EE7F38">
        <w:t xml:space="preserve"> </w:t>
      </w:r>
      <w:r w:rsidRPr="00933B59">
        <w:t>is</w:t>
      </w:r>
      <w:r w:rsidR="00EE7F38">
        <w:t xml:space="preserve"> </w:t>
      </w:r>
      <w:r w:rsidRPr="00933B59">
        <w:t>to</w:t>
      </w:r>
      <w:r w:rsidR="00EE7F38">
        <w:t xml:space="preserve"> </w:t>
      </w:r>
      <w:r w:rsidRPr="00933B59">
        <w:t>have</w:t>
      </w:r>
      <w:r w:rsidR="00EE7F38">
        <w:t xml:space="preserve"> </w:t>
      </w:r>
      <w:r w:rsidRPr="00933B59">
        <w:t>a</w:t>
      </w:r>
      <w:r w:rsidR="00EE7F38">
        <w:t xml:space="preserve"> </w:t>
      </w:r>
      <w:r w:rsidRPr="00933B59">
        <w:t>comprehensive</w:t>
      </w:r>
      <w:r w:rsidR="00EE7F38">
        <w:t xml:space="preserve"> </w:t>
      </w:r>
      <w:r w:rsidRPr="00933B59">
        <w:t>view</w:t>
      </w:r>
      <w:r w:rsidR="00EE7F38">
        <w:t xml:space="preserve"> </w:t>
      </w:r>
      <w:r w:rsidRPr="00933B59">
        <w:t>of</w:t>
      </w:r>
      <w:r w:rsidR="00EE7F38">
        <w:t xml:space="preserve"> </w:t>
      </w:r>
      <w:r w:rsidRPr="00933B59">
        <w:t>the</w:t>
      </w:r>
      <w:r w:rsidR="00EE7F38">
        <w:t xml:space="preserve"> </w:t>
      </w:r>
      <w:r w:rsidRPr="00933B59">
        <w:t>student</w:t>
      </w:r>
      <w:r w:rsidR="00747F7E">
        <w:t>’</w:t>
      </w:r>
      <w:r w:rsidRPr="00933B59">
        <w:t>s</w:t>
      </w:r>
      <w:r w:rsidR="00EE7F38">
        <w:t xml:space="preserve"> </w:t>
      </w:r>
      <w:r w:rsidRPr="00933B59">
        <w:t>needs</w:t>
      </w:r>
      <w:r w:rsidR="00EE7F38">
        <w:t xml:space="preserve"> </w:t>
      </w:r>
      <w:r w:rsidRPr="00933B59">
        <w:t>and</w:t>
      </w:r>
      <w:r w:rsidR="00EE7F38">
        <w:t xml:space="preserve"> </w:t>
      </w:r>
      <w:r w:rsidRPr="00933B59">
        <w:t>ensure</w:t>
      </w:r>
      <w:r w:rsidR="00EE7F38">
        <w:t xml:space="preserve"> </w:t>
      </w:r>
      <w:r w:rsidRPr="00933B59">
        <w:t>that</w:t>
      </w:r>
      <w:r w:rsidR="00EE7F38">
        <w:t xml:space="preserve"> </w:t>
      </w:r>
      <w:r w:rsidRPr="00933B59">
        <w:t>students</w:t>
      </w:r>
      <w:r w:rsidR="00EE7F38">
        <w:t xml:space="preserve"> </w:t>
      </w:r>
      <w:r w:rsidRPr="00933B59">
        <w:t>at</w:t>
      </w:r>
      <w:r w:rsidR="00EE7F38">
        <w:t xml:space="preserve"> </w:t>
      </w:r>
      <w:r w:rsidRPr="00933B59">
        <w:t>risk</w:t>
      </w:r>
      <w:r w:rsidR="00EE7F38">
        <w:t xml:space="preserve"> </w:t>
      </w:r>
      <w:r w:rsidRPr="00933B59">
        <w:t>of</w:t>
      </w:r>
      <w:r w:rsidR="00EE7F38">
        <w:t xml:space="preserve"> </w:t>
      </w:r>
      <w:r w:rsidRPr="00933B59">
        <w:t>drop-out</w:t>
      </w:r>
      <w:r w:rsidR="00EE7F38">
        <w:t xml:space="preserve"> </w:t>
      </w:r>
      <w:r w:rsidRPr="00933B59">
        <w:t>receive</w:t>
      </w:r>
      <w:r w:rsidR="00EE7F38">
        <w:t xml:space="preserve"> </w:t>
      </w:r>
      <w:r w:rsidRPr="00933B59">
        <w:t>the</w:t>
      </w:r>
      <w:r w:rsidR="00EE7F38">
        <w:t xml:space="preserve"> </w:t>
      </w:r>
      <w:r w:rsidRPr="00933B59">
        <w:t>tailored</w:t>
      </w:r>
      <w:r w:rsidR="00EE7F38">
        <w:t xml:space="preserve"> </w:t>
      </w:r>
      <w:r w:rsidRPr="00933B59">
        <w:t>support</w:t>
      </w:r>
      <w:r w:rsidR="00EE7F38">
        <w:t xml:space="preserve"> </w:t>
      </w:r>
      <w:r w:rsidRPr="00933B59">
        <w:t>they</w:t>
      </w:r>
      <w:r w:rsidR="00EE7F38">
        <w:t xml:space="preserve"> </w:t>
      </w:r>
      <w:r w:rsidRPr="00933B59">
        <w:t>need.</w:t>
      </w:r>
    </w:p>
    <w:p w14:paraId="4A09F286" w14:textId="1D155EDA" w:rsidR="00582FB8" w:rsidRPr="00933B59" w:rsidRDefault="00582FB8" w:rsidP="00BF67B0">
      <w:pPr>
        <w:pStyle w:val="SingleTxtG"/>
        <w:rPr>
          <w:lang w:eastAsia="en-GB"/>
        </w:rPr>
      </w:pPr>
      <w:r w:rsidRPr="00933B59">
        <w:rPr>
          <w:bCs/>
          <w:iCs/>
          <w:lang w:eastAsia="en-GB"/>
        </w:rPr>
        <w:t>174.</w:t>
      </w:r>
      <w:r w:rsidRPr="00933B59">
        <w:rPr>
          <w:bCs/>
          <w:iCs/>
          <w:lang w:eastAsia="en-GB"/>
        </w:rPr>
        <w:tab/>
      </w:r>
      <w:r w:rsidRPr="00933B59">
        <w:rPr>
          <w:lang w:eastAsia="en-GB"/>
        </w:rPr>
        <w:t>According</w:t>
      </w:r>
      <w:r w:rsidR="00EE7F38">
        <w:rPr>
          <w:lang w:eastAsia="en-GB"/>
        </w:rPr>
        <w:t xml:space="preserve"> </w:t>
      </w:r>
      <w:r w:rsidRPr="00933B59">
        <w:rPr>
          <w:lang w:eastAsia="en-GB"/>
        </w:rPr>
        <w:t>to</w:t>
      </w:r>
      <w:r w:rsidR="00EE7F38">
        <w:rPr>
          <w:lang w:eastAsia="en-GB"/>
        </w:rPr>
        <w:t xml:space="preserve"> </w:t>
      </w:r>
      <w:r w:rsidRPr="00933B59">
        <w:rPr>
          <w:lang w:eastAsia="en-GB"/>
        </w:rPr>
        <w:t>data</w:t>
      </w:r>
      <w:r w:rsidR="00EE7F38">
        <w:rPr>
          <w:lang w:eastAsia="en-GB"/>
        </w:rPr>
        <w:t xml:space="preserve"> </w:t>
      </w:r>
      <w:r w:rsidRPr="00933B59">
        <w:rPr>
          <w:lang w:eastAsia="en-GB"/>
        </w:rPr>
        <w:t>gathering</w:t>
      </w:r>
      <w:r w:rsidR="00EE7F38">
        <w:rPr>
          <w:lang w:eastAsia="en-GB"/>
        </w:rPr>
        <w:t xml:space="preserve"> </w:t>
      </w:r>
      <w:r w:rsidRPr="00933B59">
        <w:rPr>
          <w:lang w:eastAsia="en-GB"/>
        </w:rPr>
        <w:t>of</w:t>
      </w:r>
      <w:r w:rsidR="00EE7F38">
        <w:rPr>
          <w:lang w:eastAsia="en-GB"/>
        </w:rPr>
        <w:t xml:space="preserve"> </w:t>
      </w:r>
      <w:r w:rsidRPr="00933B59">
        <w:rPr>
          <w:lang w:eastAsia="en-GB"/>
        </w:rPr>
        <w:t>the</w:t>
      </w:r>
      <w:r w:rsidR="00EE7F38">
        <w:rPr>
          <w:lang w:eastAsia="en-GB"/>
        </w:rPr>
        <w:t xml:space="preserve"> </w:t>
      </w:r>
      <w:r w:rsidRPr="00933B59">
        <w:rPr>
          <w:lang w:eastAsia="en-GB"/>
        </w:rPr>
        <w:t>ESL</w:t>
      </w:r>
      <w:r w:rsidR="00EE7F38">
        <w:rPr>
          <w:lang w:eastAsia="en-GB"/>
        </w:rPr>
        <w:t xml:space="preserve"> </w:t>
      </w:r>
      <w:r w:rsidRPr="00933B59">
        <w:rPr>
          <w:lang w:eastAsia="en-GB"/>
        </w:rPr>
        <w:t>warning</w:t>
      </w:r>
      <w:r w:rsidR="00EE7F38">
        <w:rPr>
          <w:lang w:eastAsia="en-GB"/>
        </w:rPr>
        <w:t xml:space="preserve"> </w:t>
      </w:r>
      <w:r w:rsidRPr="00933B59">
        <w:rPr>
          <w:lang w:eastAsia="en-GB"/>
        </w:rPr>
        <w:t>system,</w:t>
      </w:r>
      <w:r w:rsidR="00EE7F38">
        <w:rPr>
          <w:lang w:eastAsia="en-GB"/>
        </w:rPr>
        <w:t xml:space="preserve"> </w:t>
      </w:r>
      <w:r w:rsidRPr="00933B59">
        <w:rPr>
          <w:lang w:eastAsia="en-GB"/>
        </w:rPr>
        <w:t>the</w:t>
      </w:r>
      <w:r w:rsidR="00EE7F38">
        <w:rPr>
          <w:lang w:eastAsia="en-GB"/>
        </w:rPr>
        <w:t xml:space="preserve"> </w:t>
      </w:r>
      <w:r w:rsidRPr="00933B59">
        <w:rPr>
          <w:lang w:eastAsia="en-GB"/>
        </w:rPr>
        <w:t>outputs</w:t>
      </w:r>
      <w:r w:rsidR="00EE7F38">
        <w:rPr>
          <w:lang w:eastAsia="en-GB"/>
        </w:rPr>
        <w:t xml:space="preserve"> </w:t>
      </w:r>
      <w:r w:rsidRPr="00933B59">
        <w:rPr>
          <w:lang w:eastAsia="en-GB"/>
        </w:rPr>
        <w:t>of</w:t>
      </w:r>
      <w:r w:rsidR="00EE7F38">
        <w:rPr>
          <w:lang w:eastAsia="en-GB"/>
        </w:rPr>
        <w:t xml:space="preserve"> </w:t>
      </w:r>
      <w:r w:rsidRPr="00933B59">
        <w:rPr>
          <w:lang w:eastAsia="en-GB"/>
        </w:rPr>
        <w:t>2021</w:t>
      </w:r>
      <w:r w:rsidR="00EE7F38">
        <w:rPr>
          <w:lang w:eastAsia="en-GB"/>
        </w:rPr>
        <w:t xml:space="preserve"> </w:t>
      </w:r>
      <w:r w:rsidRPr="00933B59">
        <w:rPr>
          <w:lang w:eastAsia="en-GB"/>
        </w:rPr>
        <w:t>can</w:t>
      </w:r>
      <w:r w:rsidR="00EE7F38">
        <w:rPr>
          <w:lang w:eastAsia="en-GB"/>
        </w:rPr>
        <w:t xml:space="preserve"> </w:t>
      </w:r>
      <w:r w:rsidRPr="00933B59">
        <w:rPr>
          <w:lang w:eastAsia="en-GB"/>
        </w:rPr>
        <w:t>be</w:t>
      </w:r>
      <w:r w:rsidR="00EE7F38">
        <w:rPr>
          <w:lang w:eastAsia="en-GB"/>
        </w:rPr>
        <w:t xml:space="preserve"> </w:t>
      </w:r>
      <w:r w:rsidRPr="00933B59">
        <w:rPr>
          <w:lang w:eastAsia="en-GB"/>
        </w:rPr>
        <w:t>summarized</w:t>
      </w:r>
      <w:r w:rsidR="00EE7F38">
        <w:rPr>
          <w:lang w:eastAsia="en-GB"/>
        </w:rPr>
        <w:t xml:space="preserve"> </w:t>
      </w:r>
      <w:r w:rsidRPr="00933B59">
        <w:rPr>
          <w:lang w:eastAsia="en-GB"/>
        </w:rPr>
        <w:t>as</w:t>
      </w:r>
      <w:r w:rsidR="00EE7F38">
        <w:rPr>
          <w:lang w:eastAsia="en-GB"/>
        </w:rPr>
        <w:t xml:space="preserve"> </w:t>
      </w:r>
      <w:r w:rsidRPr="00933B59">
        <w:rPr>
          <w:lang w:eastAsia="en-GB"/>
        </w:rPr>
        <w:t>follows:</w:t>
      </w:r>
    </w:p>
    <w:p w14:paraId="7AA9D080" w14:textId="1CDED8BE" w:rsidR="00582FB8" w:rsidRPr="00DD5231" w:rsidRDefault="00747F7E" w:rsidP="001758BB">
      <w:pPr>
        <w:pStyle w:val="SingleTxtG"/>
        <w:ind w:left="1701"/>
      </w:pPr>
      <w:r>
        <w:t>“</w:t>
      </w:r>
      <w:r w:rsidR="00582FB8" w:rsidRPr="00DD5231">
        <w:t>There</w:t>
      </w:r>
      <w:r w:rsidR="00EE7F38">
        <w:t xml:space="preserve"> </w:t>
      </w:r>
      <w:r w:rsidR="00582FB8" w:rsidRPr="00DD5231">
        <w:t>is</w:t>
      </w:r>
      <w:r w:rsidR="00EE7F38">
        <w:t xml:space="preserve"> </w:t>
      </w:r>
      <w:r w:rsidR="00582FB8" w:rsidRPr="00DD5231">
        <w:t>a</w:t>
      </w:r>
      <w:r w:rsidR="00EE7F38">
        <w:t xml:space="preserve"> </w:t>
      </w:r>
      <w:r w:rsidR="00582FB8" w:rsidRPr="00DD5231">
        <w:t>slight</w:t>
      </w:r>
      <w:r w:rsidR="00EE7F38">
        <w:t xml:space="preserve"> </w:t>
      </w:r>
      <w:r w:rsidR="00582FB8" w:rsidRPr="00DD5231">
        <w:t>decrease</w:t>
      </w:r>
      <w:r w:rsidR="00EE7F38">
        <w:t xml:space="preserve"> </w:t>
      </w:r>
      <w:r w:rsidR="00582FB8" w:rsidRPr="00DD5231">
        <w:t>in</w:t>
      </w:r>
      <w:r w:rsidR="00EE7F38">
        <w:t xml:space="preserve"> </w:t>
      </w:r>
      <w:r w:rsidR="00582FB8" w:rsidRPr="00DD5231">
        <w:t>ratio</w:t>
      </w:r>
      <w:r w:rsidR="00EE7F38">
        <w:t xml:space="preserve"> </w:t>
      </w:r>
      <w:r w:rsidR="00582FB8" w:rsidRPr="00DD5231">
        <w:t>of</w:t>
      </w:r>
      <w:r w:rsidR="00EE7F38">
        <w:t xml:space="preserve"> </w:t>
      </w:r>
      <w:r w:rsidR="00582FB8" w:rsidRPr="00DD5231">
        <w:t>students</w:t>
      </w:r>
      <w:r w:rsidR="00EE7F38">
        <w:t xml:space="preserve"> </w:t>
      </w:r>
      <w:r w:rsidR="00582FB8" w:rsidRPr="00DD5231">
        <w:t>who</w:t>
      </w:r>
      <w:r w:rsidR="00EE7F38">
        <w:t xml:space="preserve"> </w:t>
      </w:r>
      <w:r w:rsidR="00582FB8" w:rsidRPr="00DD5231">
        <w:t>are</w:t>
      </w:r>
      <w:r w:rsidR="00EE7F38">
        <w:t xml:space="preserve"> </w:t>
      </w:r>
      <w:r w:rsidR="00582FB8" w:rsidRPr="00DD5231">
        <w:t>at</w:t>
      </w:r>
      <w:r w:rsidR="00EE7F38">
        <w:t xml:space="preserve"> </w:t>
      </w:r>
      <w:r w:rsidR="00582FB8" w:rsidRPr="00DD5231">
        <w:t>risk</w:t>
      </w:r>
      <w:r w:rsidR="00EE7F38">
        <w:t xml:space="preserve"> </w:t>
      </w:r>
      <w:r w:rsidR="00582FB8" w:rsidRPr="00DD5231">
        <w:t>of</w:t>
      </w:r>
      <w:r w:rsidR="00EE7F38">
        <w:t xml:space="preserve"> </w:t>
      </w:r>
      <w:r w:rsidR="00582FB8" w:rsidRPr="00DD5231">
        <w:t>drop</w:t>
      </w:r>
      <w:r w:rsidR="00EE7F38">
        <w:t xml:space="preserve"> </w:t>
      </w:r>
      <w:r w:rsidR="00582FB8" w:rsidRPr="00DD5231">
        <w:t>out:</w:t>
      </w:r>
      <w:r w:rsidR="00EE7F38">
        <w:t xml:space="preserve"> </w:t>
      </w:r>
      <w:r w:rsidR="00582FB8" w:rsidRPr="00DD5231">
        <w:t>10.85%</w:t>
      </w:r>
      <w:r w:rsidR="00EE7F38">
        <w:t xml:space="preserve"> </w:t>
      </w:r>
      <w:r w:rsidR="00582FB8" w:rsidRPr="00DD5231">
        <w:t>in</w:t>
      </w:r>
      <w:r w:rsidR="00EE7F38">
        <w:t xml:space="preserve"> </w:t>
      </w:r>
      <w:r w:rsidR="00582FB8" w:rsidRPr="00DD5231">
        <w:t>2017,</w:t>
      </w:r>
      <w:r w:rsidR="00EE7F38">
        <w:t xml:space="preserve"> </w:t>
      </w:r>
      <w:r w:rsidR="00582FB8" w:rsidRPr="00DD5231">
        <w:t>8.86%</w:t>
      </w:r>
      <w:r w:rsidR="00EE7F38">
        <w:t xml:space="preserve"> </w:t>
      </w:r>
      <w:r w:rsidR="00582FB8" w:rsidRPr="00DD5231">
        <w:t>in</w:t>
      </w:r>
      <w:r w:rsidR="00EE7F38">
        <w:t xml:space="preserve"> </w:t>
      </w:r>
      <w:r w:rsidR="00582FB8" w:rsidRPr="00DD5231">
        <w:t>2018,</w:t>
      </w:r>
      <w:r w:rsidR="00EE7F38">
        <w:t xml:space="preserve"> </w:t>
      </w:r>
      <w:r w:rsidR="00582FB8" w:rsidRPr="00DD5231">
        <w:t>7.46</w:t>
      </w:r>
      <w:r w:rsidR="00EE7F38">
        <w:t xml:space="preserve"> </w:t>
      </w:r>
      <w:r w:rsidR="00582FB8" w:rsidRPr="00DD5231">
        <w:t>in</w:t>
      </w:r>
      <w:r w:rsidR="00EE7F38">
        <w:t xml:space="preserve"> </w:t>
      </w:r>
      <w:r w:rsidR="00582FB8" w:rsidRPr="00DD5231">
        <w:t>2019</w:t>
      </w:r>
      <w:r w:rsidR="00EE7F38">
        <w:t xml:space="preserve"> </w:t>
      </w:r>
      <w:r w:rsidR="00582FB8" w:rsidRPr="00DD5231">
        <w:t>6.80%</w:t>
      </w:r>
      <w:r w:rsidR="00EE7F38">
        <w:t xml:space="preserve"> </w:t>
      </w:r>
      <w:r w:rsidR="00582FB8" w:rsidRPr="00DD5231">
        <w:t>in</w:t>
      </w:r>
      <w:r w:rsidR="00EE7F38">
        <w:t xml:space="preserve"> </w:t>
      </w:r>
      <w:r w:rsidR="00582FB8" w:rsidRPr="00DD5231">
        <w:t>2020,</w:t>
      </w:r>
      <w:r w:rsidR="00EE7F38">
        <w:t xml:space="preserve"> </w:t>
      </w:r>
      <w:r w:rsidR="00582FB8" w:rsidRPr="00DD5231">
        <w:t>6,29</w:t>
      </w:r>
      <w:r w:rsidR="00EE7F38">
        <w:t xml:space="preserve"> </w:t>
      </w:r>
      <w:r w:rsidR="00582FB8" w:rsidRPr="00DD5231">
        <w:t>in</w:t>
      </w:r>
      <w:r w:rsidR="00EE7F38">
        <w:t xml:space="preserve"> </w:t>
      </w:r>
      <w:r w:rsidR="00582FB8" w:rsidRPr="00DD5231">
        <w:t>2021</w:t>
      </w:r>
      <w:r w:rsidR="00EE7F38">
        <w:t xml:space="preserve"> </w:t>
      </w:r>
      <w:r w:rsidR="00582FB8" w:rsidRPr="00DD5231">
        <w:t>(EWS,</w:t>
      </w:r>
      <w:r w:rsidR="00EE7F38">
        <w:t xml:space="preserve"> </w:t>
      </w:r>
      <w:r w:rsidR="00582FB8" w:rsidRPr="00DD5231">
        <w:t>Educational</w:t>
      </w:r>
      <w:r w:rsidR="00EE7F38">
        <w:t xml:space="preserve"> </w:t>
      </w:r>
      <w:r w:rsidR="00582FB8" w:rsidRPr="00DD5231">
        <w:t>Authority,</w:t>
      </w:r>
      <w:r w:rsidR="00EE7F38">
        <w:t xml:space="preserve"> </w:t>
      </w:r>
      <w:r w:rsidR="00582FB8" w:rsidRPr="00DD5231">
        <w:t>(EA),</w:t>
      </w:r>
      <w:r w:rsidR="00EE7F38">
        <w:t xml:space="preserve"> </w:t>
      </w:r>
      <w:r w:rsidR="00582FB8" w:rsidRPr="00DD5231">
        <w:t>2021.)</w:t>
      </w:r>
      <w:r w:rsidR="00EE7F38">
        <w:t xml:space="preserve"> </w:t>
      </w:r>
      <w:r w:rsidR="00582FB8" w:rsidRPr="00DD5231">
        <w:t>Drop-out</w:t>
      </w:r>
      <w:r w:rsidR="00EE7F38">
        <w:t xml:space="preserve"> </w:t>
      </w:r>
      <w:r w:rsidR="00582FB8" w:rsidRPr="00DD5231">
        <w:t>ratio</w:t>
      </w:r>
      <w:r w:rsidR="00EE7F38">
        <w:t xml:space="preserve"> </w:t>
      </w:r>
      <w:r w:rsidR="00582FB8" w:rsidRPr="00DD5231">
        <w:t>(national</w:t>
      </w:r>
      <w:r w:rsidR="00EE7F38">
        <w:t xml:space="preserve"> </w:t>
      </w:r>
      <w:r w:rsidR="00582FB8" w:rsidRPr="00DD5231">
        <w:t>indicator)</w:t>
      </w:r>
      <w:r w:rsidR="00EE7F38">
        <w:t xml:space="preserve"> </w:t>
      </w:r>
      <w:r w:rsidR="00582FB8" w:rsidRPr="00DD5231">
        <w:t>also</w:t>
      </w:r>
      <w:r w:rsidR="00EE7F38">
        <w:t xml:space="preserve"> </w:t>
      </w:r>
      <w:r w:rsidR="00582FB8" w:rsidRPr="00DD5231">
        <w:t>decreased:</w:t>
      </w:r>
      <w:r w:rsidR="00EE7F38">
        <w:t xml:space="preserve"> </w:t>
      </w:r>
      <w:r w:rsidR="00582FB8" w:rsidRPr="00DD5231">
        <w:t>2014/2015:</w:t>
      </w:r>
      <w:r w:rsidR="00EE7F38">
        <w:t xml:space="preserve"> </w:t>
      </w:r>
      <w:r w:rsidR="00582FB8" w:rsidRPr="00DD5231">
        <w:t>7.2%,</w:t>
      </w:r>
      <w:r w:rsidR="00EE7F38">
        <w:t xml:space="preserve"> </w:t>
      </w:r>
      <w:r w:rsidR="00582FB8" w:rsidRPr="00DD5231">
        <w:t>2017/2018.:</w:t>
      </w:r>
      <w:r w:rsidR="00EE7F38">
        <w:t xml:space="preserve"> </w:t>
      </w:r>
      <w:r w:rsidR="00582FB8" w:rsidRPr="00DD5231">
        <w:t>6.7%,</w:t>
      </w:r>
      <w:r w:rsidR="00EE7F38">
        <w:t xml:space="preserve"> </w:t>
      </w:r>
      <w:r w:rsidR="00582FB8" w:rsidRPr="00DD5231">
        <w:t>2018/2019.:</w:t>
      </w:r>
      <w:r w:rsidR="00EE7F38">
        <w:t xml:space="preserve"> </w:t>
      </w:r>
      <w:r w:rsidR="00582FB8" w:rsidRPr="00DD5231">
        <w:t>6.6%,</w:t>
      </w:r>
      <w:r w:rsidR="00EE7F38">
        <w:t xml:space="preserve"> </w:t>
      </w:r>
      <w:r w:rsidR="00582FB8" w:rsidRPr="00DD5231">
        <w:t>2019/2020:</w:t>
      </w:r>
      <w:r w:rsidR="00EE7F38">
        <w:t xml:space="preserve"> </w:t>
      </w:r>
      <w:r w:rsidR="00582FB8" w:rsidRPr="00DD5231">
        <w:t>6.1%</w:t>
      </w:r>
      <w:r w:rsidR="00EE7F38">
        <w:t xml:space="preserve"> </w:t>
      </w:r>
      <w:r w:rsidR="00582FB8" w:rsidRPr="00DD5231">
        <w:t>(2019/2020:</w:t>
      </w:r>
      <w:r w:rsidR="00EE7F38">
        <w:t xml:space="preserve"> </w:t>
      </w:r>
      <w:r w:rsidR="00582FB8" w:rsidRPr="00DD5231">
        <w:t>break</w:t>
      </w:r>
      <w:r w:rsidR="00EE7F38">
        <w:t xml:space="preserve"> </w:t>
      </w:r>
      <w:r w:rsidR="00582FB8" w:rsidRPr="00DD5231">
        <w:t>in</w:t>
      </w:r>
      <w:r w:rsidR="00EE7F38">
        <w:t xml:space="preserve"> </w:t>
      </w:r>
      <w:r w:rsidR="00582FB8" w:rsidRPr="00DD5231">
        <w:t>time</w:t>
      </w:r>
      <w:r w:rsidR="00EE7F38">
        <w:t xml:space="preserve"> </w:t>
      </w:r>
      <w:r w:rsidR="00582FB8" w:rsidRPr="00DD5231">
        <w:t>series).</w:t>
      </w:r>
      <w:r w:rsidR="00EE7F38">
        <w:t xml:space="preserve"> </w:t>
      </w:r>
      <w:r w:rsidR="00582FB8" w:rsidRPr="00DD5231">
        <w:t>The</w:t>
      </w:r>
      <w:r w:rsidR="00EE7F38">
        <w:t xml:space="preserve"> </w:t>
      </w:r>
      <w:r w:rsidR="00582FB8" w:rsidRPr="00DD5231">
        <w:t>rate</w:t>
      </w:r>
      <w:r w:rsidR="00EE7F38">
        <w:t xml:space="preserve"> </w:t>
      </w:r>
      <w:r w:rsidR="00582FB8" w:rsidRPr="00DD5231">
        <w:t>of</w:t>
      </w:r>
      <w:r w:rsidR="00EE7F38">
        <w:t xml:space="preserve"> </w:t>
      </w:r>
      <w:r w:rsidR="00582FB8" w:rsidRPr="00DD5231">
        <w:t>early</w:t>
      </w:r>
      <w:r w:rsidR="00EE7F38">
        <w:t xml:space="preserve"> </w:t>
      </w:r>
      <w:r w:rsidR="00582FB8" w:rsidRPr="00DD5231">
        <w:t>leavers</w:t>
      </w:r>
      <w:r w:rsidR="00EE7F38">
        <w:t xml:space="preserve"> </w:t>
      </w:r>
      <w:r w:rsidR="00582FB8" w:rsidRPr="00DD5231">
        <w:t>from</w:t>
      </w:r>
      <w:r w:rsidR="00EE7F38">
        <w:t xml:space="preserve"> </w:t>
      </w:r>
      <w:r w:rsidR="00582FB8" w:rsidRPr="00DD5231">
        <w:t>education</w:t>
      </w:r>
      <w:r w:rsidR="00EE7F38">
        <w:t xml:space="preserve"> </w:t>
      </w:r>
      <w:r w:rsidR="00582FB8" w:rsidRPr="00DD5231">
        <w:t>and</w:t>
      </w:r>
      <w:r w:rsidR="00EE7F38">
        <w:t xml:space="preserve"> </w:t>
      </w:r>
      <w:r w:rsidR="00582FB8" w:rsidRPr="00DD5231">
        <w:t>training</w:t>
      </w:r>
      <w:r w:rsidR="00EE7F38">
        <w:t xml:space="preserve"> </w:t>
      </w:r>
      <w:r w:rsidR="00582FB8" w:rsidRPr="00DD5231">
        <w:t>slightly</w:t>
      </w:r>
      <w:r w:rsidR="00EE7F38">
        <w:t xml:space="preserve"> </w:t>
      </w:r>
      <w:r w:rsidR="00582FB8" w:rsidRPr="00DD5231">
        <w:t>improved.</w:t>
      </w:r>
      <w:r w:rsidR="00EE7F38">
        <w:t xml:space="preserve"> </w:t>
      </w:r>
      <w:r w:rsidR="00582FB8" w:rsidRPr="00DD5231">
        <w:t>Ratio</w:t>
      </w:r>
      <w:r w:rsidR="00EE7F38">
        <w:t xml:space="preserve"> </w:t>
      </w:r>
      <w:r w:rsidR="00582FB8" w:rsidRPr="00DD5231">
        <w:t>of</w:t>
      </w:r>
      <w:r w:rsidR="00EE7F38">
        <w:t xml:space="preserve"> </w:t>
      </w:r>
      <w:r w:rsidR="00582FB8" w:rsidRPr="00DD5231">
        <w:t>early</w:t>
      </w:r>
      <w:r w:rsidR="00EE7F38">
        <w:t xml:space="preserve"> </w:t>
      </w:r>
      <w:r w:rsidR="00582FB8" w:rsidRPr="00DD5231">
        <w:t>leavers</w:t>
      </w:r>
      <w:r w:rsidR="00EE7F38">
        <w:t xml:space="preserve"> </w:t>
      </w:r>
      <w:r w:rsidR="00582FB8" w:rsidRPr="00DD5231">
        <w:t>from</w:t>
      </w:r>
      <w:r w:rsidR="00EE7F38">
        <w:t xml:space="preserve"> </w:t>
      </w:r>
      <w:r w:rsidR="00582FB8" w:rsidRPr="00DD5231">
        <w:t>education</w:t>
      </w:r>
      <w:r w:rsidR="00EE7F38">
        <w:t xml:space="preserve"> </w:t>
      </w:r>
      <w:r w:rsidR="00582FB8" w:rsidRPr="00DD5231">
        <w:t>and</w:t>
      </w:r>
      <w:r w:rsidR="00EE7F38">
        <w:t xml:space="preserve"> </w:t>
      </w:r>
      <w:r w:rsidR="00582FB8" w:rsidRPr="00DD5231">
        <w:t>training</w:t>
      </w:r>
      <w:r w:rsidR="00EE7F38">
        <w:t xml:space="preserve"> </w:t>
      </w:r>
      <w:r w:rsidR="00582FB8" w:rsidRPr="00DD5231">
        <w:t>among</w:t>
      </w:r>
      <w:r w:rsidR="00EE7F38">
        <w:t xml:space="preserve"> </w:t>
      </w:r>
      <w:r w:rsidR="00582FB8" w:rsidRPr="00DD5231">
        <w:t>Roma</w:t>
      </w:r>
      <w:r w:rsidR="00EE7F38">
        <w:t xml:space="preserve"> </w:t>
      </w:r>
      <w:r w:rsidR="00582FB8" w:rsidRPr="00DD5231">
        <w:t>slightly</w:t>
      </w:r>
      <w:r w:rsidR="00EE7F38">
        <w:t xml:space="preserve"> </w:t>
      </w:r>
      <w:r w:rsidR="00582FB8" w:rsidRPr="00DD5231">
        <w:t>improved.</w:t>
      </w:r>
      <w:r w:rsidR="00EE7F38">
        <w:t xml:space="preserve"> </w:t>
      </w:r>
      <w:r w:rsidR="00582FB8" w:rsidRPr="00DD5231">
        <w:t>Among</w:t>
      </w:r>
      <w:r w:rsidR="00EE7F38">
        <w:t xml:space="preserve"> </w:t>
      </w:r>
      <w:r w:rsidR="00582FB8" w:rsidRPr="00DD5231">
        <w:t>Roma</w:t>
      </w:r>
      <w:r w:rsidR="00EE7F38">
        <w:t xml:space="preserve"> </w:t>
      </w:r>
      <w:r w:rsidR="00582FB8" w:rsidRPr="00DD5231">
        <w:t>young</w:t>
      </w:r>
      <w:r w:rsidR="00EE7F38">
        <w:t xml:space="preserve"> </w:t>
      </w:r>
      <w:r w:rsidR="00582FB8" w:rsidRPr="00DD5231">
        <w:t>people</w:t>
      </w:r>
      <w:r w:rsidR="00EE7F38">
        <w:t xml:space="preserve"> </w:t>
      </w:r>
      <w:r w:rsidR="00582FB8" w:rsidRPr="00DD5231">
        <w:t>aged</w:t>
      </w:r>
      <w:r w:rsidR="00EE7F38">
        <w:t xml:space="preserve"> </w:t>
      </w:r>
      <w:r w:rsidR="00582FB8" w:rsidRPr="00DD5231">
        <w:t>15</w:t>
      </w:r>
      <w:r w:rsidR="00F67060">
        <w:t>–</w:t>
      </w:r>
      <w:r w:rsidR="00582FB8" w:rsidRPr="00DD5231">
        <w:t>24,</w:t>
      </w:r>
      <w:r w:rsidR="00EE7F38">
        <w:t xml:space="preserve"> </w:t>
      </w:r>
      <w:r w:rsidR="00582FB8" w:rsidRPr="00DD5231">
        <w:t>the</w:t>
      </w:r>
      <w:r w:rsidR="00EE7F38">
        <w:t xml:space="preserve"> </w:t>
      </w:r>
      <w:r w:rsidR="00582FB8" w:rsidRPr="00DD5231">
        <w:t>proportion</w:t>
      </w:r>
      <w:r w:rsidR="00EE7F38">
        <w:t xml:space="preserve"> </w:t>
      </w:r>
      <w:r w:rsidR="00582FB8" w:rsidRPr="00DD5231">
        <w:t>of</w:t>
      </w:r>
      <w:r w:rsidR="00EE7F38">
        <w:t xml:space="preserve"> </w:t>
      </w:r>
      <w:r w:rsidR="00582FB8" w:rsidRPr="00DD5231">
        <w:t>NEET</w:t>
      </w:r>
      <w:r w:rsidR="00EE7F38">
        <w:t xml:space="preserve"> </w:t>
      </w:r>
      <w:r w:rsidR="00582FB8" w:rsidRPr="00DD5231">
        <w:t>decreased</w:t>
      </w:r>
      <w:r w:rsidR="00EE7F38">
        <w:t xml:space="preserve"> </w:t>
      </w:r>
      <w:r w:rsidR="00582FB8" w:rsidRPr="00DD5231">
        <w:t>from</w:t>
      </w:r>
      <w:r w:rsidR="00EE7F38">
        <w:t xml:space="preserve"> </w:t>
      </w:r>
      <w:r w:rsidR="00582FB8" w:rsidRPr="00DD5231">
        <w:t>47%</w:t>
      </w:r>
      <w:r w:rsidR="00EE7F38">
        <w:t xml:space="preserve"> </w:t>
      </w:r>
      <w:r w:rsidR="00582FB8" w:rsidRPr="00DD5231">
        <w:t>in</w:t>
      </w:r>
      <w:r w:rsidR="00EE7F38">
        <w:t xml:space="preserve"> </w:t>
      </w:r>
      <w:r w:rsidR="00582FB8" w:rsidRPr="00DD5231">
        <w:t>2013</w:t>
      </w:r>
      <w:r w:rsidR="00EE7F38">
        <w:t xml:space="preserve"> </w:t>
      </w:r>
      <w:r w:rsidR="00582FB8" w:rsidRPr="00DD5231">
        <w:t>to</w:t>
      </w:r>
      <w:r w:rsidR="00EE7F38">
        <w:t xml:space="preserve"> </w:t>
      </w:r>
      <w:r w:rsidR="00582FB8" w:rsidRPr="00DD5231">
        <w:t>39%</w:t>
      </w:r>
      <w:r w:rsidR="00EE7F38">
        <w:t xml:space="preserve"> </w:t>
      </w:r>
      <w:r w:rsidR="00582FB8" w:rsidRPr="00DD5231">
        <w:t>in</w:t>
      </w:r>
      <w:r w:rsidR="00EE7F38">
        <w:t xml:space="preserve"> </w:t>
      </w:r>
      <w:r w:rsidR="00582FB8" w:rsidRPr="00DD5231">
        <w:t>2020</w:t>
      </w:r>
      <w:r w:rsidR="00EE7F38">
        <w:t xml:space="preserve"> </w:t>
      </w:r>
      <w:r w:rsidR="00582FB8" w:rsidRPr="00DD5231">
        <w:t>(Source:</w:t>
      </w:r>
      <w:r w:rsidR="00EE7F38">
        <w:t xml:space="preserve"> </w:t>
      </w:r>
      <w:r w:rsidR="00582FB8" w:rsidRPr="00DD5231">
        <w:t>Monitoring</w:t>
      </w:r>
      <w:r w:rsidR="00EE7F38">
        <w:t xml:space="preserve"> </w:t>
      </w:r>
      <w:r w:rsidR="00582FB8" w:rsidRPr="00DD5231">
        <w:t>of</w:t>
      </w:r>
      <w:r w:rsidR="00EE7F38">
        <w:t xml:space="preserve"> </w:t>
      </w:r>
      <w:r w:rsidR="00582FB8" w:rsidRPr="00DD5231">
        <w:t>Hungary</w:t>
      </w:r>
      <w:r>
        <w:t>’</w:t>
      </w:r>
      <w:r w:rsidR="00582FB8" w:rsidRPr="00DD5231">
        <w:t>s</w:t>
      </w:r>
      <w:r w:rsidR="00EE7F38">
        <w:t xml:space="preserve"> </w:t>
      </w:r>
      <w:r w:rsidR="00582FB8" w:rsidRPr="00DD5231">
        <w:t>National</w:t>
      </w:r>
      <w:r w:rsidR="00EE7F38">
        <w:t xml:space="preserve"> </w:t>
      </w:r>
      <w:r w:rsidR="00582FB8" w:rsidRPr="00DD5231">
        <w:t>Roma</w:t>
      </w:r>
      <w:r w:rsidR="00EE7F38">
        <w:t xml:space="preserve"> </w:t>
      </w:r>
      <w:r w:rsidR="00582FB8" w:rsidRPr="00DD5231">
        <w:t>Strategy,</w:t>
      </w:r>
      <w:r w:rsidR="00EE7F38">
        <w:t xml:space="preserve"> </w:t>
      </w:r>
      <w:r w:rsidR="00582FB8" w:rsidRPr="00DD5231">
        <w:t>strategic</w:t>
      </w:r>
      <w:r w:rsidR="00EE7F38">
        <w:t xml:space="preserve"> </w:t>
      </w:r>
      <w:r w:rsidR="00582FB8" w:rsidRPr="00DD5231">
        <w:t>indicators,</w:t>
      </w:r>
      <w:r w:rsidR="00EE7F38">
        <w:t xml:space="preserve"> </w:t>
      </w:r>
      <w:r w:rsidR="00582FB8" w:rsidRPr="00DD5231">
        <w:t>Ministry</w:t>
      </w:r>
      <w:r w:rsidR="00EE7F38">
        <w:t xml:space="preserve"> </w:t>
      </w:r>
      <w:r w:rsidR="00582FB8" w:rsidRPr="00DD5231">
        <w:t>of</w:t>
      </w:r>
      <w:r w:rsidR="00EE7F38">
        <w:t xml:space="preserve"> </w:t>
      </w:r>
      <w:r w:rsidR="00582FB8" w:rsidRPr="00DD5231">
        <w:t>Internal</w:t>
      </w:r>
      <w:r w:rsidR="00EE7F38">
        <w:t xml:space="preserve"> </w:t>
      </w:r>
      <w:r w:rsidR="00582FB8" w:rsidRPr="00DD5231">
        <w:t>Affairs;</w:t>
      </w:r>
      <w:r w:rsidR="00EE7F38">
        <w:t xml:space="preserve"> </w:t>
      </w:r>
      <w:r w:rsidR="00582FB8" w:rsidRPr="00DD5231">
        <w:t>Central</w:t>
      </w:r>
      <w:r w:rsidR="00EE7F38">
        <w:t xml:space="preserve"> </w:t>
      </w:r>
      <w:r w:rsidR="00582FB8" w:rsidRPr="00DD5231">
        <w:t>Statistical</w:t>
      </w:r>
      <w:r w:rsidR="00EE7F38">
        <w:t xml:space="preserve"> </w:t>
      </w:r>
      <w:r w:rsidR="00582FB8" w:rsidRPr="00DD5231">
        <w:t>Office;</w:t>
      </w:r>
      <w:r w:rsidR="00EE7F38">
        <w:t xml:space="preserve"> </w:t>
      </w:r>
      <w:r w:rsidR="00582FB8" w:rsidRPr="00DD5231">
        <w:t>2022)</w:t>
      </w:r>
      <w:r>
        <w:t>”</w:t>
      </w:r>
      <w:r w:rsidR="00582FB8" w:rsidRPr="00DD5231">
        <w:t>.</w:t>
      </w:r>
    </w:p>
    <w:p w14:paraId="5FB0A5D3" w14:textId="6EC040A2" w:rsidR="00582FB8" w:rsidRPr="00FF3C71" w:rsidRDefault="00582FB8" w:rsidP="00BF67B0">
      <w:pPr>
        <w:pStyle w:val="SingleTxtG"/>
        <w:rPr>
          <w:rStyle w:val="FootnoteReference"/>
        </w:rPr>
      </w:pPr>
      <w:r w:rsidRPr="00933B59">
        <w:rPr>
          <w:bCs/>
          <w:iCs/>
        </w:rPr>
        <w:t>175.</w:t>
      </w:r>
      <w:r w:rsidRPr="00933B59">
        <w:rPr>
          <w:bCs/>
          <w:iCs/>
        </w:rPr>
        <w:tab/>
      </w:r>
      <w:r w:rsidR="00747F7E">
        <w:t>‘</w:t>
      </w:r>
      <w:r w:rsidRPr="00933B59">
        <w:t>Arany</w:t>
      </w:r>
      <w:r w:rsidR="00EE7F38">
        <w:t xml:space="preserve"> </w:t>
      </w:r>
      <w:r w:rsidRPr="00933B59">
        <w:t>János</w:t>
      </w:r>
      <w:r w:rsidR="00747F7E">
        <w:t>’</w:t>
      </w:r>
      <w:r w:rsidR="00EE7F38">
        <w:t xml:space="preserve"> </w:t>
      </w:r>
      <w:r w:rsidRPr="00933B59">
        <w:t>Programmes</w:t>
      </w:r>
      <w:r w:rsidR="00EE7F38">
        <w:t xml:space="preserve"> </w:t>
      </w:r>
      <w:r w:rsidRPr="00933B59">
        <w:t>–</w:t>
      </w:r>
      <w:r w:rsidR="00EE7F38">
        <w:t xml:space="preserve"> </w:t>
      </w:r>
      <w:r w:rsidRPr="00933B59">
        <w:t>which</w:t>
      </w:r>
      <w:r w:rsidR="00EE7F38">
        <w:t xml:space="preserve"> </w:t>
      </w:r>
      <w:r w:rsidRPr="00933B59">
        <w:t>are</w:t>
      </w:r>
      <w:r w:rsidR="00EE7F38">
        <w:t xml:space="preserve"> </w:t>
      </w:r>
      <w:r w:rsidRPr="00933B59">
        <w:t>operating</w:t>
      </w:r>
      <w:r w:rsidR="00EE7F38">
        <w:t xml:space="preserve"> </w:t>
      </w:r>
      <w:r w:rsidRPr="00933B59">
        <w:t>in</w:t>
      </w:r>
      <w:r w:rsidR="00EE7F38">
        <w:t xml:space="preserve"> </w:t>
      </w:r>
      <w:r w:rsidRPr="00933B59">
        <w:t>secondary</w:t>
      </w:r>
      <w:r w:rsidR="00EE7F38">
        <w:t xml:space="preserve"> </w:t>
      </w:r>
      <w:r w:rsidRPr="00933B59">
        <w:t>school</w:t>
      </w:r>
      <w:r w:rsidR="00EE7F38">
        <w:t xml:space="preserve"> </w:t>
      </w:r>
      <w:r w:rsidRPr="00933B59">
        <w:t>education</w:t>
      </w:r>
      <w:r w:rsidR="00EE7F38">
        <w:t xml:space="preserve"> </w:t>
      </w:r>
      <w:r w:rsidRPr="00933B59">
        <w:t>–</w:t>
      </w:r>
      <w:r w:rsidR="00EE7F38">
        <w:t xml:space="preserve"> </w:t>
      </w:r>
      <w:r w:rsidRPr="00933B59">
        <w:t>targeting</w:t>
      </w:r>
      <w:r w:rsidR="00EE7F38">
        <w:t xml:space="preserve"> </w:t>
      </w:r>
      <w:r w:rsidRPr="00933B59">
        <w:t>socially</w:t>
      </w:r>
      <w:r w:rsidR="00EE7F38">
        <w:t xml:space="preserve"> </w:t>
      </w:r>
      <w:r w:rsidRPr="00933B59">
        <w:t>disadvantaged</w:t>
      </w:r>
      <w:r w:rsidR="00EE7F38">
        <w:t xml:space="preserve"> </w:t>
      </w:r>
      <w:r w:rsidRPr="00933B59">
        <w:t>and</w:t>
      </w:r>
      <w:r w:rsidR="00EE7F38">
        <w:t xml:space="preserve"> </w:t>
      </w:r>
      <w:r w:rsidRPr="00933B59">
        <w:t>multiple</w:t>
      </w:r>
      <w:r w:rsidR="00EE7F38">
        <w:t xml:space="preserve"> </w:t>
      </w:r>
      <w:r w:rsidRPr="00933B59">
        <w:rPr>
          <w:lang w:eastAsia="hu-HU"/>
        </w:rPr>
        <w:t>disadvantaged</w:t>
      </w:r>
      <w:r w:rsidR="00EE7F38">
        <w:t xml:space="preserve"> </w:t>
      </w:r>
      <w:r w:rsidRPr="00933B59">
        <w:t>students,</w:t>
      </w:r>
      <w:r w:rsidR="00EE7F38">
        <w:t xml:space="preserve"> </w:t>
      </w:r>
      <w:r w:rsidRPr="00933B59">
        <w:t>including</w:t>
      </w:r>
      <w:r w:rsidR="00EE7F38">
        <w:t xml:space="preserve"> </w:t>
      </w:r>
      <w:r w:rsidRPr="00933B59">
        <w:t>Roma</w:t>
      </w:r>
      <w:r w:rsidR="00EE7F38">
        <w:t xml:space="preserve"> </w:t>
      </w:r>
      <w:r w:rsidRPr="00933B59">
        <w:t>students.</w:t>
      </w:r>
      <w:r w:rsidR="00EE7F38">
        <w:t xml:space="preserve"> </w:t>
      </w:r>
      <w:r w:rsidRPr="00933B59">
        <w:t>Arany</w:t>
      </w:r>
      <w:r w:rsidR="00EE7F38">
        <w:t xml:space="preserve"> </w:t>
      </w:r>
      <w:r w:rsidRPr="00933B59">
        <w:t>János</w:t>
      </w:r>
      <w:r w:rsidR="00EE7F38">
        <w:t xml:space="preserve"> </w:t>
      </w:r>
      <w:r w:rsidRPr="00933B59">
        <w:t>Programmes</w:t>
      </w:r>
      <w:r w:rsidR="00EE7F38">
        <w:t xml:space="preserve"> </w:t>
      </w:r>
      <w:r w:rsidRPr="00933B59">
        <w:t>aim</w:t>
      </w:r>
      <w:r w:rsidR="00EE7F38">
        <w:t xml:space="preserve"> </w:t>
      </w:r>
      <w:r w:rsidRPr="00933B59">
        <w:t>to</w:t>
      </w:r>
      <w:r w:rsidR="00EE7F38">
        <w:t xml:space="preserve"> </w:t>
      </w:r>
      <w:r w:rsidRPr="00933B59">
        <w:t>promote</w:t>
      </w:r>
      <w:r w:rsidR="00EE7F38">
        <w:t xml:space="preserve"> </w:t>
      </w:r>
      <w:r w:rsidRPr="00933B59">
        <w:t>pupils</w:t>
      </w:r>
      <w:r w:rsidR="00747F7E">
        <w:t>’</w:t>
      </w:r>
      <w:r w:rsidR="00EE7F38">
        <w:t xml:space="preserve"> </w:t>
      </w:r>
      <w:r w:rsidRPr="00933B59">
        <w:t>success</w:t>
      </w:r>
      <w:r w:rsidR="00EE7F38">
        <w:t xml:space="preserve"> </w:t>
      </w:r>
      <w:r w:rsidRPr="00933B59">
        <w:t>in</w:t>
      </w:r>
      <w:r w:rsidR="00EE7F38">
        <w:t xml:space="preserve"> </w:t>
      </w:r>
      <w:r w:rsidRPr="00933B59">
        <w:t>school,</w:t>
      </w:r>
      <w:r w:rsidR="00EE7F38">
        <w:t xml:space="preserve"> </w:t>
      </w:r>
      <w:r w:rsidRPr="00933B59">
        <w:t>to</w:t>
      </w:r>
      <w:r w:rsidR="00EE7F38">
        <w:t xml:space="preserve"> </w:t>
      </w:r>
      <w:r w:rsidRPr="00933B59">
        <w:t>support</w:t>
      </w:r>
      <w:r w:rsidR="00EE7F38">
        <w:t xml:space="preserve"> </w:t>
      </w:r>
      <w:r w:rsidRPr="00933B59">
        <w:t>the</w:t>
      </w:r>
      <w:r w:rsidR="00EE7F38">
        <w:t xml:space="preserve"> </w:t>
      </w:r>
      <w:r w:rsidRPr="00933B59">
        <w:lastRenderedPageBreak/>
        <w:t>progress</w:t>
      </w:r>
      <w:r w:rsidR="00EE7F38">
        <w:t xml:space="preserve"> </w:t>
      </w:r>
      <w:r w:rsidRPr="00933B59">
        <w:t>of</w:t>
      </w:r>
      <w:r w:rsidR="00EE7F38">
        <w:t xml:space="preserve"> </w:t>
      </w:r>
      <w:r w:rsidRPr="00933B59">
        <w:t>vulnerable</w:t>
      </w:r>
      <w:r w:rsidR="00EE7F38">
        <w:t xml:space="preserve"> </w:t>
      </w:r>
      <w:r w:rsidRPr="00933B59">
        <w:t>groups</w:t>
      </w:r>
      <w:r w:rsidR="00EE7F38">
        <w:t xml:space="preserve"> </w:t>
      </w:r>
      <w:r w:rsidRPr="00933B59">
        <w:t>of</w:t>
      </w:r>
      <w:r w:rsidR="00EE7F38">
        <w:t xml:space="preserve"> </w:t>
      </w:r>
      <w:r w:rsidRPr="00933B59">
        <w:t>pupils</w:t>
      </w:r>
      <w:r w:rsidR="00EE7F38">
        <w:t xml:space="preserve"> </w:t>
      </w:r>
      <w:r w:rsidRPr="00933B59">
        <w:t>in</w:t>
      </w:r>
      <w:r w:rsidR="00EE7F38">
        <w:t xml:space="preserve"> </w:t>
      </w:r>
      <w:r w:rsidRPr="00933B59">
        <w:t>secondary</w:t>
      </w:r>
      <w:r w:rsidR="00EE7F38">
        <w:t xml:space="preserve"> </w:t>
      </w:r>
      <w:r w:rsidRPr="00933B59">
        <w:t>education,</w:t>
      </w:r>
      <w:r w:rsidR="00EE7F38">
        <w:t xml:space="preserve"> </w:t>
      </w:r>
      <w:r w:rsidRPr="00933B59">
        <w:t>prevent</w:t>
      </w:r>
      <w:r w:rsidR="00EE7F38">
        <w:t xml:space="preserve"> </w:t>
      </w:r>
      <w:r w:rsidRPr="00933B59">
        <w:t>drop-out</w:t>
      </w:r>
      <w:r w:rsidR="00EE7F38">
        <w:t xml:space="preserve"> </w:t>
      </w:r>
      <w:r w:rsidRPr="00933B59">
        <w:t>and</w:t>
      </w:r>
      <w:r w:rsidR="00EE7F38">
        <w:t xml:space="preserve"> </w:t>
      </w:r>
      <w:r w:rsidRPr="00933B59">
        <w:t>to</w:t>
      </w:r>
      <w:r w:rsidR="00EE7F38">
        <w:t xml:space="preserve"> </w:t>
      </w:r>
      <w:r w:rsidRPr="00933B59">
        <w:t>nurture</w:t>
      </w:r>
      <w:r w:rsidR="00EE7F38">
        <w:t xml:space="preserve"> </w:t>
      </w:r>
      <w:r w:rsidRPr="00933B59">
        <w:t>the</w:t>
      </w:r>
      <w:r w:rsidR="00EE7F38">
        <w:t xml:space="preserve"> </w:t>
      </w:r>
      <w:r w:rsidRPr="00933B59">
        <w:t>talents</w:t>
      </w:r>
      <w:r w:rsidR="00EE7F38">
        <w:t xml:space="preserve"> </w:t>
      </w:r>
      <w:r w:rsidRPr="00933B59">
        <w:t>through</w:t>
      </w:r>
      <w:r w:rsidR="00EE7F38">
        <w:t xml:space="preserve"> </w:t>
      </w:r>
      <w:r w:rsidRPr="00933B59">
        <w:t>a</w:t>
      </w:r>
      <w:r w:rsidR="00EE7F38">
        <w:t xml:space="preserve"> </w:t>
      </w:r>
      <w:r w:rsidRPr="00933B59">
        <w:t>complex</w:t>
      </w:r>
      <w:r w:rsidR="00EE7F38">
        <w:t xml:space="preserve"> </w:t>
      </w:r>
      <w:r w:rsidRPr="00933B59">
        <w:t>system</w:t>
      </w:r>
      <w:r w:rsidR="00EE7F38">
        <w:t xml:space="preserve"> </w:t>
      </w:r>
      <w:r w:rsidRPr="00933B59">
        <w:t>of</w:t>
      </w:r>
      <w:r w:rsidR="00EE7F38">
        <w:t xml:space="preserve"> </w:t>
      </w:r>
      <w:r w:rsidRPr="00933B59">
        <w:t>educational,</w:t>
      </w:r>
      <w:r w:rsidR="00EE7F38">
        <w:t xml:space="preserve"> </w:t>
      </w:r>
      <w:r w:rsidRPr="00933B59">
        <w:t>social,</w:t>
      </w:r>
      <w:r w:rsidR="00EE7F38">
        <w:t xml:space="preserve"> </w:t>
      </w:r>
      <w:r w:rsidRPr="00933B59">
        <w:t>health</w:t>
      </w:r>
      <w:r w:rsidR="00EE7F38">
        <w:t xml:space="preserve"> </w:t>
      </w:r>
      <w:r w:rsidRPr="00933B59">
        <w:t>and</w:t>
      </w:r>
      <w:r w:rsidR="00EE7F38">
        <w:t xml:space="preserve"> </w:t>
      </w:r>
      <w:r w:rsidRPr="00933B59">
        <w:t>cultural</w:t>
      </w:r>
      <w:r w:rsidR="00EE7F38">
        <w:t xml:space="preserve"> </w:t>
      </w:r>
      <w:r w:rsidRPr="00933B59">
        <w:t>tools.</w:t>
      </w:r>
      <w:r w:rsidR="00EE7F38">
        <w:t xml:space="preserve"> </w:t>
      </w:r>
      <w:r w:rsidRPr="00933B59">
        <w:t>3000</w:t>
      </w:r>
      <w:r w:rsidR="00EE7F38">
        <w:t xml:space="preserve"> </w:t>
      </w:r>
      <w:r w:rsidRPr="00933B59">
        <w:t>socially</w:t>
      </w:r>
      <w:r w:rsidR="00EE7F38">
        <w:t xml:space="preserve"> </w:t>
      </w:r>
      <w:r w:rsidRPr="00933B59">
        <w:t>disadvantaged</w:t>
      </w:r>
      <w:r w:rsidR="00EE7F38">
        <w:t xml:space="preserve"> </w:t>
      </w:r>
      <w:r w:rsidRPr="00933B59">
        <w:t>students</w:t>
      </w:r>
      <w:r w:rsidR="00EE7F38">
        <w:t xml:space="preserve"> </w:t>
      </w:r>
      <w:r w:rsidRPr="00933B59">
        <w:t>involved</w:t>
      </w:r>
      <w:r w:rsidR="00EE7F38">
        <w:t xml:space="preserve"> </w:t>
      </w:r>
      <w:r w:rsidRPr="00933B59">
        <w:t>per</w:t>
      </w:r>
      <w:r w:rsidR="00EE7F38">
        <w:t xml:space="preserve"> </w:t>
      </w:r>
      <w:r w:rsidRPr="00933B59">
        <w:t>schoolyear,</w:t>
      </w:r>
      <w:r w:rsidR="00EE7F38">
        <w:t xml:space="preserve"> </w:t>
      </w:r>
      <w:r w:rsidRPr="00933B59">
        <w:t>drop-out</w:t>
      </w:r>
      <w:r w:rsidR="00EE7F38">
        <w:t xml:space="preserve"> </w:t>
      </w:r>
      <w:r w:rsidRPr="00933B59">
        <w:t>rates</w:t>
      </w:r>
      <w:r w:rsidR="00EE7F38">
        <w:t xml:space="preserve"> </w:t>
      </w:r>
      <w:r w:rsidRPr="00933B59">
        <w:t>are</w:t>
      </w:r>
      <w:r w:rsidR="00EE7F38">
        <w:t xml:space="preserve"> </w:t>
      </w:r>
      <w:r w:rsidRPr="00933B59">
        <w:t>below</w:t>
      </w:r>
      <w:r w:rsidR="00EE7F38">
        <w:t xml:space="preserve"> </w:t>
      </w:r>
      <w:r w:rsidRPr="00933B59">
        <w:t>the</w:t>
      </w:r>
      <w:r w:rsidR="00EE7F38">
        <w:t xml:space="preserve"> </w:t>
      </w:r>
      <w:r w:rsidRPr="00933B59">
        <w:t>national</w:t>
      </w:r>
      <w:r w:rsidR="00EE7F38">
        <w:t xml:space="preserve"> </w:t>
      </w:r>
      <w:r w:rsidRPr="00933B59">
        <w:t>average.</w:t>
      </w:r>
      <w:r w:rsidR="00EE7F38">
        <w:t xml:space="preserve"> </w:t>
      </w:r>
      <w:r w:rsidRPr="00933B59">
        <w:t>~30%</w:t>
      </w:r>
      <w:r w:rsidR="00EE7F38">
        <w:t xml:space="preserve"> </w:t>
      </w:r>
      <w:r w:rsidRPr="00933B59">
        <w:t>of</w:t>
      </w:r>
      <w:r w:rsidR="00EE7F38">
        <w:t xml:space="preserve"> </w:t>
      </w:r>
      <w:r w:rsidRPr="00933B59">
        <w:t>students</w:t>
      </w:r>
      <w:r w:rsidR="00EE7F38">
        <w:t xml:space="preserve"> </w:t>
      </w:r>
      <w:r w:rsidRPr="00933B59">
        <w:t>in</w:t>
      </w:r>
      <w:r w:rsidR="00EE7F38">
        <w:t xml:space="preserve"> </w:t>
      </w:r>
      <w:r w:rsidRPr="00933B59">
        <w:t>programmes</w:t>
      </w:r>
      <w:r w:rsidR="00EE7F38">
        <w:t xml:space="preserve"> </w:t>
      </w:r>
      <w:r w:rsidRPr="00933B59">
        <w:t>are</w:t>
      </w:r>
      <w:r w:rsidR="00EE7F38">
        <w:t xml:space="preserve"> </w:t>
      </w:r>
      <w:r w:rsidRPr="00933B59">
        <w:t>Roma</w:t>
      </w:r>
      <w:r w:rsidR="00EE7F38">
        <w:t xml:space="preserve"> </w:t>
      </w:r>
      <w:r w:rsidRPr="00933B59">
        <w:t>students.</w:t>
      </w:r>
      <w:r w:rsidRPr="00FF3C71">
        <w:rPr>
          <w:rStyle w:val="FootnoteReference"/>
        </w:rPr>
        <w:footnoteReference w:id="21"/>
      </w:r>
    </w:p>
    <w:p w14:paraId="16D67C14" w14:textId="206DA2D7" w:rsidR="00582FB8" w:rsidRPr="00933B59" w:rsidRDefault="00582FB8" w:rsidP="00BF67B0">
      <w:pPr>
        <w:pStyle w:val="SingleTxtG"/>
        <w:rPr>
          <w:lang w:eastAsia="hu-HU"/>
        </w:rPr>
      </w:pPr>
      <w:r w:rsidRPr="00933B59">
        <w:rPr>
          <w:bCs/>
          <w:iCs/>
          <w:lang w:eastAsia="hu-HU"/>
        </w:rPr>
        <w:t>176.</w:t>
      </w:r>
      <w:r w:rsidRPr="00933B59">
        <w:rPr>
          <w:bCs/>
          <w:iCs/>
          <w:lang w:eastAsia="hu-HU"/>
        </w:rPr>
        <w:tab/>
      </w:r>
      <w:r w:rsidRPr="00933B59">
        <w:rPr>
          <w:lang w:eastAsia="hu-HU"/>
        </w:rPr>
        <w:t>The</w:t>
      </w:r>
      <w:r w:rsidR="00EE7F38">
        <w:rPr>
          <w:lang w:eastAsia="hu-HU"/>
        </w:rPr>
        <w:t xml:space="preserve"> </w:t>
      </w:r>
      <w:r w:rsidRPr="00933B59">
        <w:rPr>
          <w:lang w:eastAsia="hu-HU"/>
        </w:rPr>
        <w:t>Hungarian</w:t>
      </w:r>
      <w:r w:rsidR="00EE7F38">
        <w:rPr>
          <w:lang w:eastAsia="hu-HU"/>
        </w:rPr>
        <w:t xml:space="preserve"> </w:t>
      </w:r>
      <w:r w:rsidRPr="00933B59">
        <w:rPr>
          <w:lang w:eastAsia="hu-HU"/>
        </w:rPr>
        <w:t>authorities</w:t>
      </w:r>
      <w:r w:rsidR="00EE7F38">
        <w:rPr>
          <w:lang w:eastAsia="hu-HU"/>
        </w:rPr>
        <w:t xml:space="preserve"> </w:t>
      </w:r>
      <w:r w:rsidRPr="00933B59">
        <w:rPr>
          <w:lang w:eastAsia="hu-HU"/>
        </w:rPr>
        <w:t>have</w:t>
      </w:r>
      <w:r w:rsidR="00EE7F38">
        <w:rPr>
          <w:lang w:eastAsia="hu-HU"/>
        </w:rPr>
        <w:t xml:space="preserve"> </w:t>
      </w:r>
      <w:r w:rsidRPr="00933B59">
        <w:rPr>
          <w:lang w:eastAsia="hu-HU"/>
        </w:rPr>
        <w:t>taken</w:t>
      </w:r>
      <w:r w:rsidR="00EE7F38">
        <w:rPr>
          <w:lang w:eastAsia="hu-HU"/>
        </w:rPr>
        <w:t xml:space="preserve"> </w:t>
      </w:r>
      <w:r w:rsidRPr="00933B59">
        <w:rPr>
          <w:lang w:eastAsia="hu-HU"/>
        </w:rPr>
        <w:t>a</w:t>
      </w:r>
      <w:r w:rsidR="00EE7F38">
        <w:rPr>
          <w:lang w:eastAsia="hu-HU"/>
        </w:rPr>
        <w:t xml:space="preserve"> </w:t>
      </w:r>
      <w:r w:rsidRPr="00933B59">
        <w:rPr>
          <w:lang w:eastAsia="hu-HU"/>
        </w:rPr>
        <w:t>series</w:t>
      </w:r>
      <w:r w:rsidR="00EE7F38">
        <w:rPr>
          <w:lang w:eastAsia="hu-HU"/>
        </w:rPr>
        <w:t xml:space="preserve"> </w:t>
      </w:r>
      <w:r w:rsidRPr="00933B59">
        <w:rPr>
          <w:lang w:eastAsia="hu-HU"/>
        </w:rPr>
        <w:t>of</w:t>
      </w:r>
      <w:r w:rsidR="00EE7F38">
        <w:rPr>
          <w:lang w:eastAsia="hu-HU"/>
        </w:rPr>
        <w:t xml:space="preserve"> </w:t>
      </w:r>
      <w:r w:rsidRPr="00933B59">
        <w:rPr>
          <w:lang w:eastAsia="hu-HU"/>
        </w:rPr>
        <w:t>measures</w:t>
      </w:r>
      <w:r w:rsidR="00EE7F38">
        <w:rPr>
          <w:lang w:eastAsia="hu-HU"/>
        </w:rPr>
        <w:t xml:space="preserve"> </w:t>
      </w:r>
      <w:r w:rsidRPr="00933B59">
        <w:rPr>
          <w:lang w:eastAsia="hu-HU"/>
        </w:rPr>
        <w:t>to</w:t>
      </w:r>
      <w:r w:rsidR="00EE7F38">
        <w:rPr>
          <w:lang w:eastAsia="hu-HU"/>
        </w:rPr>
        <w:t xml:space="preserve"> </w:t>
      </w:r>
      <w:r w:rsidRPr="00933B59">
        <w:rPr>
          <w:lang w:eastAsia="hu-HU"/>
        </w:rPr>
        <w:t>strengthen</w:t>
      </w:r>
      <w:r w:rsidR="00EE7F38">
        <w:rPr>
          <w:lang w:eastAsia="hu-HU"/>
        </w:rPr>
        <w:t xml:space="preserve"> </w:t>
      </w:r>
      <w:r w:rsidRPr="00933B59">
        <w:rPr>
          <w:lang w:eastAsia="hu-HU"/>
        </w:rPr>
        <w:t>the</w:t>
      </w:r>
      <w:r w:rsidR="00EE7F38">
        <w:rPr>
          <w:lang w:eastAsia="hu-HU"/>
        </w:rPr>
        <w:t xml:space="preserve"> </w:t>
      </w:r>
      <w:r w:rsidRPr="00933B59">
        <w:rPr>
          <w:lang w:eastAsia="hu-HU"/>
        </w:rPr>
        <w:t>legal</w:t>
      </w:r>
      <w:r w:rsidR="00EE7F38">
        <w:rPr>
          <w:lang w:eastAsia="hu-HU"/>
        </w:rPr>
        <w:t xml:space="preserve"> </w:t>
      </w:r>
      <w:r w:rsidRPr="00933B59">
        <w:rPr>
          <w:lang w:eastAsia="hu-HU"/>
        </w:rPr>
        <w:t>guarantees</w:t>
      </w:r>
      <w:r w:rsidR="00EE7F38">
        <w:rPr>
          <w:lang w:eastAsia="hu-HU"/>
        </w:rPr>
        <w:t xml:space="preserve"> </w:t>
      </w:r>
      <w:r w:rsidRPr="00933B59">
        <w:rPr>
          <w:lang w:eastAsia="hu-HU"/>
        </w:rPr>
        <w:t>needed</w:t>
      </w:r>
      <w:r w:rsidR="00EE7F38">
        <w:rPr>
          <w:lang w:eastAsia="hu-HU"/>
        </w:rPr>
        <w:t xml:space="preserve"> </w:t>
      </w:r>
      <w:r w:rsidRPr="00933B59">
        <w:rPr>
          <w:lang w:eastAsia="hu-HU"/>
        </w:rPr>
        <w:t>to</w:t>
      </w:r>
      <w:r w:rsidR="00EE7F38">
        <w:rPr>
          <w:lang w:eastAsia="hu-HU"/>
        </w:rPr>
        <w:t xml:space="preserve"> </w:t>
      </w:r>
      <w:r w:rsidRPr="00933B59">
        <w:rPr>
          <w:lang w:eastAsia="hu-HU"/>
        </w:rPr>
        <w:t>avoid</w:t>
      </w:r>
      <w:r w:rsidR="00EE7F38">
        <w:rPr>
          <w:lang w:eastAsia="hu-HU"/>
        </w:rPr>
        <w:t xml:space="preserve"> </w:t>
      </w:r>
      <w:r w:rsidRPr="00933B59">
        <w:rPr>
          <w:lang w:eastAsia="hu-HU"/>
        </w:rPr>
        <w:t>the</w:t>
      </w:r>
      <w:r w:rsidR="00EE7F38">
        <w:rPr>
          <w:lang w:eastAsia="hu-HU"/>
        </w:rPr>
        <w:t xml:space="preserve"> </w:t>
      </w:r>
      <w:r w:rsidRPr="00933B59">
        <w:rPr>
          <w:lang w:eastAsia="hu-HU"/>
        </w:rPr>
        <w:t>misdiagnosis</w:t>
      </w:r>
      <w:r w:rsidR="00EE7F38">
        <w:rPr>
          <w:lang w:eastAsia="hu-HU"/>
        </w:rPr>
        <w:t xml:space="preserve"> </w:t>
      </w:r>
      <w:r w:rsidRPr="00933B59">
        <w:rPr>
          <w:lang w:eastAsia="hu-HU"/>
        </w:rPr>
        <w:t>and</w:t>
      </w:r>
      <w:r w:rsidR="00EE7F38">
        <w:rPr>
          <w:lang w:eastAsia="hu-HU"/>
        </w:rPr>
        <w:t xml:space="preserve"> </w:t>
      </w:r>
      <w:r w:rsidRPr="00933B59">
        <w:rPr>
          <w:lang w:eastAsia="hu-HU"/>
        </w:rPr>
        <w:t>misplacement</w:t>
      </w:r>
      <w:r w:rsidR="00EE7F38">
        <w:rPr>
          <w:lang w:eastAsia="hu-HU"/>
        </w:rPr>
        <w:t xml:space="preserve"> </w:t>
      </w:r>
      <w:r w:rsidRPr="00933B59">
        <w:rPr>
          <w:lang w:eastAsia="hu-HU"/>
        </w:rPr>
        <w:t>of</w:t>
      </w:r>
      <w:r w:rsidR="00EE7F38">
        <w:rPr>
          <w:lang w:eastAsia="hu-HU"/>
        </w:rPr>
        <w:t xml:space="preserve"> </w:t>
      </w:r>
      <w:r w:rsidRPr="00933B59">
        <w:rPr>
          <w:lang w:eastAsia="hu-HU"/>
        </w:rPr>
        <w:t>Roma</w:t>
      </w:r>
      <w:r w:rsidR="00EE7F38">
        <w:rPr>
          <w:lang w:eastAsia="hu-HU"/>
        </w:rPr>
        <w:t xml:space="preserve"> </w:t>
      </w:r>
      <w:r w:rsidRPr="00933B59">
        <w:rPr>
          <w:lang w:eastAsia="hu-HU"/>
        </w:rPr>
        <w:t>children</w:t>
      </w:r>
      <w:r w:rsidR="00EE7F38">
        <w:rPr>
          <w:lang w:eastAsia="hu-HU"/>
        </w:rPr>
        <w:t xml:space="preserve"> </w:t>
      </w:r>
      <w:r w:rsidRPr="00933B59">
        <w:rPr>
          <w:lang w:eastAsia="hu-HU"/>
        </w:rPr>
        <w:t>as</w:t>
      </w:r>
      <w:r w:rsidR="00EE7F38">
        <w:rPr>
          <w:lang w:eastAsia="hu-HU"/>
        </w:rPr>
        <w:t xml:space="preserve"> </w:t>
      </w:r>
      <w:r w:rsidRPr="00933B59">
        <w:rPr>
          <w:lang w:eastAsia="hu-HU"/>
        </w:rPr>
        <w:t>SEN</w:t>
      </w:r>
      <w:r w:rsidR="00EE7F38">
        <w:rPr>
          <w:lang w:eastAsia="hu-HU"/>
        </w:rPr>
        <w:t xml:space="preserve"> </w:t>
      </w:r>
      <w:r w:rsidRPr="00933B59">
        <w:rPr>
          <w:lang w:eastAsia="hu-HU"/>
        </w:rPr>
        <w:t>and</w:t>
      </w:r>
      <w:r w:rsidR="00EE7F38">
        <w:rPr>
          <w:lang w:eastAsia="hu-HU"/>
        </w:rPr>
        <w:t xml:space="preserve"> </w:t>
      </w:r>
      <w:r w:rsidRPr="00933B59">
        <w:rPr>
          <w:lang w:eastAsia="hu-HU"/>
        </w:rPr>
        <w:t>to</w:t>
      </w:r>
      <w:r w:rsidR="00EE7F38">
        <w:rPr>
          <w:lang w:eastAsia="hu-HU"/>
        </w:rPr>
        <w:t xml:space="preserve"> </w:t>
      </w:r>
      <w:r w:rsidRPr="00933B59">
        <w:rPr>
          <w:lang w:eastAsia="hu-HU"/>
        </w:rPr>
        <w:t>improve</w:t>
      </w:r>
      <w:r w:rsidR="00EE7F38">
        <w:rPr>
          <w:lang w:eastAsia="hu-HU"/>
        </w:rPr>
        <w:t xml:space="preserve"> </w:t>
      </w:r>
      <w:r w:rsidRPr="00933B59">
        <w:rPr>
          <w:lang w:eastAsia="hu-HU"/>
        </w:rPr>
        <w:t>their</w:t>
      </w:r>
      <w:r w:rsidR="00EE7F38">
        <w:rPr>
          <w:lang w:eastAsia="hu-HU"/>
        </w:rPr>
        <w:t xml:space="preserve"> </w:t>
      </w:r>
      <w:r w:rsidRPr="00933B59">
        <w:rPr>
          <w:lang w:eastAsia="hu-HU"/>
        </w:rPr>
        <w:t>application</w:t>
      </w:r>
      <w:r w:rsidR="00EE7F38">
        <w:rPr>
          <w:lang w:eastAsia="hu-HU"/>
        </w:rPr>
        <w:t xml:space="preserve"> </w:t>
      </w:r>
      <w:r w:rsidRPr="00933B59">
        <w:rPr>
          <w:lang w:eastAsia="hu-HU"/>
        </w:rPr>
        <w:t>in</w:t>
      </w:r>
      <w:r w:rsidR="00EE7F38">
        <w:rPr>
          <w:lang w:eastAsia="hu-HU"/>
        </w:rPr>
        <w:t xml:space="preserve"> </w:t>
      </w:r>
      <w:r w:rsidRPr="00933B59">
        <w:rPr>
          <w:lang w:eastAsia="hu-HU"/>
        </w:rPr>
        <w:t>practice</w:t>
      </w:r>
      <w:r w:rsidR="00EE7F38">
        <w:rPr>
          <w:lang w:eastAsia="hu-HU"/>
        </w:rPr>
        <w:t xml:space="preserve"> </w:t>
      </w:r>
      <w:r w:rsidRPr="00933B59">
        <w:rPr>
          <w:lang w:eastAsia="hu-HU"/>
        </w:rPr>
        <w:t>(see</w:t>
      </w:r>
      <w:r w:rsidR="00EE7F38">
        <w:rPr>
          <w:lang w:eastAsia="hu-HU"/>
        </w:rPr>
        <w:t xml:space="preserve"> </w:t>
      </w:r>
      <w:r w:rsidRPr="00933B59">
        <w:rPr>
          <w:lang w:eastAsia="hu-HU"/>
        </w:rPr>
        <w:t>above</w:t>
      </w:r>
      <w:r w:rsidR="00EE7F38">
        <w:rPr>
          <w:lang w:eastAsia="hu-HU"/>
        </w:rPr>
        <w:t xml:space="preserve"> </w:t>
      </w:r>
      <w:r w:rsidRPr="00933B59">
        <w:rPr>
          <w:lang w:eastAsia="hu-HU"/>
        </w:rPr>
        <w:t>as</w:t>
      </w:r>
      <w:r w:rsidR="00EE7F38">
        <w:rPr>
          <w:lang w:eastAsia="hu-HU"/>
        </w:rPr>
        <w:t xml:space="preserve"> </w:t>
      </w:r>
      <w:r w:rsidRPr="00933B59">
        <w:rPr>
          <w:lang w:eastAsia="hu-HU"/>
        </w:rPr>
        <w:t>well).</w:t>
      </w:r>
      <w:r w:rsidR="00747F7E">
        <w:rPr>
          <w:lang w:eastAsia="hu-HU"/>
        </w:rPr>
        <w:t xml:space="preserve"> </w:t>
      </w:r>
      <w:r w:rsidRPr="00933B59">
        <w:rPr>
          <w:lang w:eastAsia="hu-HU"/>
        </w:rPr>
        <w:t>The</w:t>
      </w:r>
      <w:r w:rsidR="00EE7F38">
        <w:rPr>
          <w:lang w:eastAsia="hu-HU"/>
        </w:rPr>
        <w:t xml:space="preserve"> </w:t>
      </w:r>
      <w:r w:rsidR="00747F7E">
        <w:rPr>
          <w:lang w:eastAsia="hu-HU"/>
        </w:rPr>
        <w:t>“</w:t>
      </w:r>
      <w:r w:rsidRPr="00933B59">
        <w:rPr>
          <w:lang w:eastAsia="hu-HU"/>
        </w:rPr>
        <w:t>expert</w:t>
      </w:r>
      <w:r w:rsidR="00EE7F38">
        <w:rPr>
          <w:lang w:eastAsia="hu-HU"/>
        </w:rPr>
        <w:t xml:space="preserve"> </w:t>
      </w:r>
      <w:r w:rsidRPr="00933B59">
        <w:rPr>
          <w:lang w:eastAsia="hu-HU"/>
        </w:rPr>
        <w:t>activity</w:t>
      </w:r>
      <w:r w:rsidR="00747F7E">
        <w:rPr>
          <w:lang w:eastAsia="hu-HU"/>
        </w:rPr>
        <w:t>”</w:t>
      </w:r>
      <w:r w:rsidR="00EE7F38">
        <w:rPr>
          <w:lang w:eastAsia="hu-HU"/>
        </w:rPr>
        <w:t xml:space="preserve"> </w:t>
      </w:r>
      <w:r w:rsidRPr="00933B59">
        <w:rPr>
          <w:lang w:eastAsia="hu-HU"/>
        </w:rPr>
        <w:t>(committee</w:t>
      </w:r>
      <w:r w:rsidR="00EE7F38">
        <w:rPr>
          <w:lang w:eastAsia="hu-HU"/>
        </w:rPr>
        <w:t xml:space="preserve"> </w:t>
      </w:r>
      <w:r w:rsidRPr="00933B59">
        <w:rPr>
          <w:lang w:eastAsia="hu-HU"/>
        </w:rPr>
        <w:t>of</w:t>
      </w:r>
      <w:r w:rsidR="00EE7F38">
        <w:rPr>
          <w:lang w:eastAsia="hu-HU"/>
        </w:rPr>
        <w:t xml:space="preserve"> </w:t>
      </w:r>
      <w:r w:rsidRPr="00933B59">
        <w:rPr>
          <w:lang w:eastAsia="hu-HU"/>
        </w:rPr>
        <w:t>experts),</w:t>
      </w:r>
      <w:r w:rsidR="00EE7F38">
        <w:rPr>
          <w:lang w:eastAsia="hu-HU"/>
        </w:rPr>
        <w:t xml:space="preserve"> </w:t>
      </w:r>
      <w:r w:rsidRPr="00933B59">
        <w:rPr>
          <w:lang w:eastAsia="hu-HU"/>
        </w:rPr>
        <w:t>one</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pedagogical</w:t>
      </w:r>
      <w:r w:rsidR="00EE7F38">
        <w:rPr>
          <w:lang w:eastAsia="hu-HU"/>
        </w:rPr>
        <w:t xml:space="preserve"> </w:t>
      </w:r>
      <w:r w:rsidRPr="00933B59">
        <w:rPr>
          <w:lang w:eastAsia="hu-HU"/>
        </w:rPr>
        <w:t>assistance</w:t>
      </w:r>
      <w:r w:rsidR="00EE7F38">
        <w:rPr>
          <w:lang w:eastAsia="hu-HU"/>
        </w:rPr>
        <w:t xml:space="preserve"> </w:t>
      </w:r>
      <w:r w:rsidRPr="00933B59">
        <w:rPr>
          <w:lang w:eastAsia="hu-HU"/>
        </w:rPr>
        <w:t>service</w:t>
      </w:r>
      <w:r w:rsidR="00EE7F38">
        <w:rPr>
          <w:lang w:eastAsia="hu-HU"/>
        </w:rPr>
        <w:t xml:space="preserve"> </w:t>
      </w:r>
      <w:r w:rsidRPr="00933B59">
        <w:rPr>
          <w:lang w:eastAsia="hu-HU"/>
        </w:rPr>
        <w:t>institution</w:t>
      </w:r>
      <w:r w:rsidR="00747F7E">
        <w:rPr>
          <w:lang w:eastAsia="hu-HU"/>
        </w:rPr>
        <w:t>’</w:t>
      </w:r>
      <w:r w:rsidRPr="00933B59">
        <w:rPr>
          <w:lang w:eastAsia="hu-HU"/>
        </w:rPr>
        <w:t>s</w:t>
      </w:r>
      <w:r w:rsidR="00EE7F38">
        <w:rPr>
          <w:lang w:eastAsia="hu-HU"/>
        </w:rPr>
        <w:t xml:space="preserve"> </w:t>
      </w:r>
      <w:r w:rsidRPr="00933B59">
        <w:rPr>
          <w:lang w:eastAsia="hu-HU"/>
        </w:rPr>
        <w:t>duties.</w:t>
      </w:r>
      <w:r w:rsidR="00EE7F38">
        <w:rPr>
          <w:lang w:eastAsia="hu-HU"/>
        </w:rPr>
        <w:t xml:space="preserve"> </w:t>
      </w:r>
      <w:r w:rsidRPr="00933B59">
        <w:rPr>
          <w:lang w:eastAsia="hu-HU"/>
        </w:rPr>
        <w:t>Pedagogical</w:t>
      </w:r>
      <w:r w:rsidR="00EE7F38">
        <w:rPr>
          <w:lang w:eastAsia="hu-HU"/>
        </w:rPr>
        <w:t xml:space="preserve"> </w:t>
      </w:r>
      <w:r w:rsidRPr="00933B59">
        <w:rPr>
          <w:lang w:eastAsia="hu-HU"/>
        </w:rPr>
        <w:t>assistance</w:t>
      </w:r>
      <w:r w:rsidR="00EE7F38">
        <w:rPr>
          <w:lang w:eastAsia="hu-HU"/>
        </w:rPr>
        <w:t xml:space="preserve"> </w:t>
      </w:r>
      <w:r w:rsidRPr="00933B59">
        <w:rPr>
          <w:lang w:eastAsia="hu-HU"/>
        </w:rPr>
        <w:t>service</w:t>
      </w:r>
      <w:r w:rsidR="00EE7F38">
        <w:rPr>
          <w:lang w:eastAsia="hu-HU"/>
        </w:rPr>
        <w:t xml:space="preserve"> </w:t>
      </w:r>
      <w:r w:rsidRPr="00933B59">
        <w:rPr>
          <w:lang w:eastAsia="hu-HU"/>
        </w:rPr>
        <w:t>institutions</w:t>
      </w:r>
      <w:r w:rsidR="00EE7F38">
        <w:rPr>
          <w:lang w:eastAsia="hu-HU"/>
        </w:rPr>
        <w:t xml:space="preserve"> </w:t>
      </w:r>
      <w:r w:rsidRPr="00933B59">
        <w:rPr>
          <w:lang w:eastAsia="hu-HU"/>
        </w:rPr>
        <w:t>operate</w:t>
      </w:r>
      <w:r w:rsidR="00EE7F38">
        <w:rPr>
          <w:lang w:eastAsia="hu-HU"/>
        </w:rPr>
        <w:t xml:space="preserve"> </w:t>
      </w:r>
      <w:r w:rsidRPr="00933B59">
        <w:rPr>
          <w:lang w:eastAsia="hu-HU"/>
        </w:rPr>
        <w:t>professional</w:t>
      </w:r>
      <w:r w:rsidR="00EE7F38">
        <w:rPr>
          <w:lang w:eastAsia="hu-HU"/>
        </w:rPr>
        <w:t xml:space="preserve"> </w:t>
      </w:r>
      <w:r w:rsidRPr="00933B59">
        <w:rPr>
          <w:lang w:eastAsia="hu-HU"/>
        </w:rPr>
        <w:t>diagnostical</w:t>
      </w:r>
      <w:r w:rsidR="00EE7F38">
        <w:rPr>
          <w:lang w:eastAsia="hu-HU"/>
        </w:rPr>
        <w:t xml:space="preserve"> </w:t>
      </w:r>
      <w:r w:rsidRPr="00933B59">
        <w:rPr>
          <w:lang w:eastAsia="hu-HU"/>
        </w:rPr>
        <w:t>committee.</w:t>
      </w:r>
      <w:r w:rsidR="00EE7F38">
        <w:rPr>
          <w:lang w:eastAsia="hu-HU"/>
        </w:rPr>
        <w:t xml:space="preserve"> </w:t>
      </w:r>
      <w:r w:rsidRPr="00933B59">
        <w:rPr>
          <w:lang w:eastAsia="hu-HU"/>
        </w:rPr>
        <w:t>The</w:t>
      </w:r>
      <w:r w:rsidR="00EE7F38">
        <w:rPr>
          <w:lang w:eastAsia="hu-HU"/>
        </w:rPr>
        <w:t xml:space="preserve"> </w:t>
      </w:r>
      <w:r w:rsidRPr="00933B59">
        <w:rPr>
          <w:lang w:eastAsia="hu-HU"/>
        </w:rPr>
        <w:t>professional</w:t>
      </w:r>
      <w:r w:rsidR="00EE7F38">
        <w:rPr>
          <w:lang w:eastAsia="hu-HU"/>
        </w:rPr>
        <w:t xml:space="preserve"> </w:t>
      </w:r>
      <w:r w:rsidRPr="00933B59">
        <w:rPr>
          <w:lang w:eastAsia="hu-HU"/>
        </w:rPr>
        <w:t>diagnostical</w:t>
      </w:r>
      <w:r w:rsidR="00EE7F38">
        <w:rPr>
          <w:lang w:eastAsia="hu-HU"/>
        </w:rPr>
        <w:t xml:space="preserve"> </w:t>
      </w:r>
      <w:r w:rsidRPr="00933B59">
        <w:rPr>
          <w:lang w:eastAsia="hu-HU"/>
        </w:rPr>
        <w:t>committee</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county</w:t>
      </w:r>
      <w:r w:rsidR="00EE7F38">
        <w:rPr>
          <w:lang w:eastAsia="hu-HU"/>
        </w:rPr>
        <w:t xml:space="preserve"> </w:t>
      </w:r>
      <w:r w:rsidRPr="00933B59">
        <w:rPr>
          <w:lang w:eastAsia="hu-HU"/>
        </w:rPr>
        <w:t>pedagogical</w:t>
      </w:r>
      <w:r w:rsidR="00EE7F38">
        <w:rPr>
          <w:lang w:eastAsia="hu-HU"/>
        </w:rPr>
        <w:t xml:space="preserve"> </w:t>
      </w:r>
      <w:r w:rsidRPr="00933B59">
        <w:rPr>
          <w:lang w:eastAsia="hu-HU"/>
        </w:rPr>
        <w:t>assistance</w:t>
      </w:r>
      <w:r w:rsidR="00EE7F38">
        <w:rPr>
          <w:lang w:eastAsia="hu-HU"/>
        </w:rPr>
        <w:t xml:space="preserve"> </w:t>
      </w:r>
      <w:r w:rsidRPr="00933B59">
        <w:rPr>
          <w:lang w:eastAsia="hu-HU"/>
        </w:rPr>
        <w:t>service</w:t>
      </w:r>
      <w:r w:rsidR="00EE7F38">
        <w:rPr>
          <w:lang w:eastAsia="hu-HU"/>
        </w:rPr>
        <w:t xml:space="preserve"> </w:t>
      </w:r>
      <w:r w:rsidRPr="00933B59">
        <w:rPr>
          <w:lang w:eastAsia="hu-HU"/>
        </w:rPr>
        <w:t>institution</w:t>
      </w:r>
      <w:r w:rsidR="00EE7F38">
        <w:rPr>
          <w:lang w:eastAsia="hu-HU"/>
        </w:rPr>
        <w:t xml:space="preserve"> </w:t>
      </w:r>
      <w:r w:rsidRPr="00933B59">
        <w:rPr>
          <w:lang w:eastAsia="hu-HU"/>
        </w:rPr>
        <w:t>shall</w:t>
      </w:r>
      <w:r w:rsidR="00EE7F38">
        <w:rPr>
          <w:lang w:eastAsia="hu-HU"/>
        </w:rPr>
        <w:t xml:space="preserve"> </w:t>
      </w:r>
      <w:r w:rsidRPr="00933B59">
        <w:rPr>
          <w:lang w:eastAsia="hu-HU"/>
        </w:rPr>
        <w:t>draw</w:t>
      </w:r>
      <w:r w:rsidR="00EE7F38">
        <w:rPr>
          <w:lang w:eastAsia="hu-HU"/>
        </w:rPr>
        <w:t xml:space="preserve"> </w:t>
      </w:r>
      <w:r w:rsidRPr="00933B59">
        <w:rPr>
          <w:lang w:eastAsia="hu-HU"/>
        </w:rPr>
        <w:t>up</w:t>
      </w:r>
      <w:r w:rsidR="00EE7F38">
        <w:rPr>
          <w:lang w:eastAsia="hu-HU"/>
        </w:rPr>
        <w:t xml:space="preserve"> </w:t>
      </w:r>
      <w:r w:rsidRPr="00933B59">
        <w:rPr>
          <w:lang w:eastAsia="hu-HU"/>
        </w:rPr>
        <w:t>an</w:t>
      </w:r>
      <w:r w:rsidR="00EE7F38">
        <w:rPr>
          <w:lang w:eastAsia="hu-HU"/>
        </w:rPr>
        <w:t xml:space="preserve"> </w:t>
      </w:r>
      <w:r w:rsidRPr="00933B59">
        <w:rPr>
          <w:lang w:eastAsia="hu-HU"/>
        </w:rPr>
        <w:t>expert</w:t>
      </w:r>
      <w:r w:rsidR="00EE7F38">
        <w:rPr>
          <w:lang w:eastAsia="hu-HU"/>
        </w:rPr>
        <w:t xml:space="preserve"> </w:t>
      </w:r>
      <w:r w:rsidRPr="00933B59">
        <w:rPr>
          <w:lang w:eastAsia="hu-HU"/>
        </w:rPr>
        <w:t>opinion</w:t>
      </w:r>
      <w:r w:rsidR="00EE7F38">
        <w:rPr>
          <w:lang w:eastAsia="hu-HU"/>
        </w:rPr>
        <w:t xml:space="preserve"> </w:t>
      </w:r>
      <w:r w:rsidRPr="00933B59">
        <w:rPr>
          <w:lang w:eastAsia="hu-HU"/>
        </w:rPr>
        <w:t>on</w:t>
      </w:r>
      <w:r w:rsidR="00EE7F38">
        <w:rPr>
          <w:lang w:eastAsia="hu-HU"/>
        </w:rPr>
        <w:t xml:space="preserve"> </w:t>
      </w:r>
      <w:r w:rsidRPr="00933B59">
        <w:rPr>
          <w:lang w:eastAsia="hu-HU"/>
        </w:rPr>
        <w:t>the</w:t>
      </w:r>
      <w:r w:rsidR="00EE7F38">
        <w:rPr>
          <w:lang w:eastAsia="hu-HU"/>
        </w:rPr>
        <w:t xml:space="preserve"> </w:t>
      </w:r>
      <w:r w:rsidRPr="00933B59">
        <w:rPr>
          <w:lang w:eastAsia="hu-HU"/>
        </w:rPr>
        <w:t>basis</w:t>
      </w:r>
      <w:r w:rsidR="00EE7F38">
        <w:rPr>
          <w:lang w:eastAsia="hu-HU"/>
        </w:rPr>
        <w:t xml:space="preserve"> </w:t>
      </w:r>
      <w:r w:rsidRPr="00933B59">
        <w:rPr>
          <w:lang w:eastAsia="hu-HU"/>
        </w:rPr>
        <w:t>of</w:t>
      </w:r>
      <w:r w:rsidR="00EE7F38">
        <w:rPr>
          <w:lang w:eastAsia="hu-HU"/>
        </w:rPr>
        <w:t xml:space="preserve"> </w:t>
      </w:r>
      <w:r w:rsidRPr="00933B59">
        <w:rPr>
          <w:lang w:eastAsia="hu-HU"/>
        </w:rPr>
        <w:t>their</w:t>
      </w:r>
      <w:r w:rsidR="00EE7F38">
        <w:rPr>
          <w:lang w:eastAsia="hu-HU"/>
        </w:rPr>
        <w:t xml:space="preserve"> </w:t>
      </w:r>
      <w:r w:rsidRPr="00933B59">
        <w:rPr>
          <w:lang w:eastAsia="hu-HU"/>
        </w:rPr>
        <w:t>complex</w:t>
      </w:r>
      <w:r w:rsidR="00EE7F38">
        <w:rPr>
          <w:lang w:eastAsia="hu-HU"/>
        </w:rPr>
        <w:t xml:space="preserve"> </w:t>
      </w:r>
      <w:r w:rsidRPr="00933B59">
        <w:rPr>
          <w:lang w:eastAsia="hu-HU"/>
        </w:rPr>
        <w:t>psychological,</w:t>
      </w:r>
      <w:r w:rsidR="00EE7F38">
        <w:rPr>
          <w:lang w:eastAsia="hu-HU"/>
        </w:rPr>
        <w:t xml:space="preserve"> </w:t>
      </w:r>
      <w:r w:rsidRPr="00933B59">
        <w:rPr>
          <w:lang w:eastAsia="hu-HU"/>
        </w:rPr>
        <w:t>pedagogical-special</w:t>
      </w:r>
      <w:r w:rsidR="00EE7F38">
        <w:rPr>
          <w:lang w:eastAsia="hu-HU"/>
        </w:rPr>
        <w:t xml:space="preserve"> </w:t>
      </w:r>
      <w:r w:rsidRPr="00933B59">
        <w:rPr>
          <w:lang w:eastAsia="hu-HU"/>
        </w:rPr>
        <w:t>educational,</w:t>
      </w:r>
      <w:r w:rsidR="00EE7F38">
        <w:rPr>
          <w:lang w:eastAsia="hu-HU"/>
        </w:rPr>
        <w:t xml:space="preserve"> </w:t>
      </w:r>
      <w:r w:rsidRPr="00933B59">
        <w:rPr>
          <w:lang w:eastAsia="hu-HU"/>
        </w:rPr>
        <w:t>and</w:t>
      </w:r>
      <w:r w:rsidR="00EE7F38">
        <w:rPr>
          <w:lang w:eastAsia="hu-HU"/>
        </w:rPr>
        <w:t xml:space="preserve"> </w:t>
      </w:r>
      <w:r w:rsidRPr="00933B59">
        <w:rPr>
          <w:lang w:eastAsia="hu-HU"/>
        </w:rPr>
        <w:t>medical</w:t>
      </w:r>
      <w:r w:rsidR="00EE7F38">
        <w:rPr>
          <w:lang w:eastAsia="hu-HU"/>
        </w:rPr>
        <w:t xml:space="preserve"> </w:t>
      </w:r>
      <w:r w:rsidRPr="00933B59">
        <w:rPr>
          <w:lang w:eastAsia="hu-HU"/>
        </w:rPr>
        <w:t>examination.</w:t>
      </w:r>
      <w:r w:rsidR="00747F7E">
        <w:rPr>
          <w:lang w:eastAsia="hu-HU"/>
        </w:rPr>
        <w:t xml:space="preserve"> </w:t>
      </w:r>
      <w:r w:rsidRPr="00933B59">
        <w:rPr>
          <w:lang w:eastAsia="hu-HU"/>
        </w:rPr>
        <w:t>New</w:t>
      </w:r>
      <w:r w:rsidR="00EE7F38">
        <w:rPr>
          <w:lang w:eastAsia="hu-HU"/>
        </w:rPr>
        <w:t xml:space="preserve"> </w:t>
      </w:r>
      <w:r w:rsidRPr="00933B59">
        <w:rPr>
          <w:lang w:eastAsia="hu-HU"/>
        </w:rPr>
        <w:t>(adapted)</w:t>
      </w:r>
      <w:r w:rsidR="00EE7F38">
        <w:rPr>
          <w:lang w:eastAsia="hu-HU"/>
        </w:rPr>
        <w:t xml:space="preserve"> </w:t>
      </w:r>
      <w:r w:rsidRPr="00933B59">
        <w:rPr>
          <w:lang w:eastAsia="hu-HU"/>
        </w:rPr>
        <w:t>IQ</w:t>
      </w:r>
      <w:r w:rsidR="00EE7F38">
        <w:rPr>
          <w:lang w:eastAsia="hu-HU"/>
        </w:rPr>
        <w:t xml:space="preserve"> </w:t>
      </w:r>
      <w:r w:rsidRPr="00933B59">
        <w:rPr>
          <w:lang w:eastAsia="hu-HU"/>
        </w:rPr>
        <w:t>tests</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last</w:t>
      </w:r>
      <w:r w:rsidR="00EE7F38">
        <w:rPr>
          <w:lang w:eastAsia="hu-HU"/>
        </w:rPr>
        <w:t xml:space="preserve"> </w:t>
      </w:r>
      <w:r w:rsidRPr="00933B59">
        <w:rPr>
          <w:lang w:eastAsia="hu-HU"/>
        </w:rPr>
        <w:t>10</w:t>
      </w:r>
      <w:r w:rsidR="00EE7F38">
        <w:rPr>
          <w:lang w:eastAsia="hu-HU"/>
        </w:rPr>
        <w:t xml:space="preserve"> </w:t>
      </w:r>
      <w:r w:rsidRPr="00933B59">
        <w:rPr>
          <w:lang w:eastAsia="hu-HU"/>
        </w:rPr>
        <w:t>years),</w:t>
      </w:r>
      <w:r w:rsidR="00EE7F38">
        <w:rPr>
          <w:lang w:eastAsia="hu-HU"/>
        </w:rPr>
        <w:t xml:space="preserve"> </w:t>
      </w:r>
      <w:r w:rsidRPr="00933B59">
        <w:rPr>
          <w:lang w:eastAsia="hu-HU"/>
        </w:rPr>
        <w:t>which</w:t>
      </w:r>
      <w:r w:rsidR="00EE7F38">
        <w:rPr>
          <w:lang w:eastAsia="hu-HU"/>
        </w:rPr>
        <w:t xml:space="preserve"> </w:t>
      </w:r>
      <w:r w:rsidRPr="00933B59">
        <w:rPr>
          <w:lang w:eastAsia="hu-HU"/>
        </w:rPr>
        <w:t>are</w:t>
      </w:r>
      <w:r w:rsidR="00EE7F38">
        <w:rPr>
          <w:lang w:eastAsia="hu-HU"/>
        </w:rPr>
        <w:t xml:space="preserve"> </w:t>
      </w:r>
      <w:r w:rsidRPr="00933B59">
        <w:rPr>
          <w:lang w:eastAsia="hu-HU"/>
        </w:rPr>
        <w:t>presently</w:t>
      </w:r>
      <w:r w:rsidR="00EE7F38">
        <w:rPr>
          <w:lang w:eastAsia="hu-HU"/>
        </w:rPr>
        <w:t xml:space="preserve"> </w:t>
      </w:r>
      <w:r w:rsidRPr="00933B59">
        <w:rPr>
          <w:lang w:eastAsia="hu-HU"/>
        </w:rPr>
        <w:t>used</w:t>
      </w:r>
      <w:r w:rsidR="00EE7F38">
        <w:rPr>
          <w:lang w:eastAsia="hu-HU"/>
        </w:rPr>
        <w:t xml:space="preserve"> </w:t>
      </w:r>
      <w:r w:rsidRPr="00933B59">
        <w:rPr>
          <w:lang w:eastAsia="hu-HU"/>
        </w:rPr>
        <w:t>by</w:t>
      </w:r>
      <w:r w:rsidR="00EE7F38">
        <w:rPr>
          <w:lang w:eastAsia="hu-HU"/>
        </w:rPr>
        <w:t xml:space="preserve"> </w:t>
      </w:r>
      <w:r w:rsidRPr="00933B59">
        <w:rPr>
          <w:lang w:eastAsia="hu-HU"/>
        </w:rPr>
        <w:t>the</w:t>
      </w:r>
      <w:r w:rsidR="00EE7F38">
        <w:rPr>
          <w:lang w:eastAsia="hu-HU"/>
        </w:rPr>
        <w:t xml:space="preserve"> </w:t>
      </w:r>
      <w:r w:rsidRPr="00933B59">
        <w:rPr>
          <w:lang w:eastAsia="hu-HU"/>
        </w:rPr>
        <w:t>committees,</w:t>
      </w:r>
      <w:r w:rsidR="00EE7F38">
        <w:rPr>
          <w:lang w:eastAsia="hu-HU"/>
        </w:rPr>
        <w:t xml:space="preserve"> </w:t>
      </w:r>
      <w:r w:rsidRPr="00933B59">
        <w:rPr>
          <w:lang w:eastAsia="hu-HU"/>
        </w:rPr>
        <w:t>:</w:t>
      </w:r>
      <w:r w:rsidR="00EE7F38">
        <w:rPr>
          <w:lang w:eastAsia="hu-HU"/>
        </w:rPr>
        <w:t xml:space="preserve"> </w:t>
      </w:r>
      <w:r w:rsidRPr="00933B59">
        <w:rPr>
          <w:lang w:eastAsia="hu-HU"/>
        </w:rPr>
        <w:t>WISC-IV,</w:t>
      </w:r>
      <w:r w:rsidR="00EE7F38">
        <w:rPr>
          <w:lang w:eastAsia="hu-HU"/>
        </w:rPr>
        <w:t xml:space="preserve"> </w:t>
      </w:r>
      <w:r w:rsidRPr="00933B59">
        <w:rPr>
          <w:lang w:eastAsia="hu-HU"/>
        </w:rPr>
        <w:t>WAIS-IV,</w:t>
      </w:r>
      <w:r w:rsidR="00EE7F38">
        <w:rPr>
          <w:lang w:eastAsia="hu-HU"/>
        </w:rPr>
        <w:t xml:space="preserve"> </w:t>
      </w:r>
      <w:r w:rsidRPr="00933B59">
        <w:rPr>
          <w:lang w:eastAsia="hu-HU"/>
        </w:rPr>
        <w:t>WPPSI-IV,</w:t>
      </w:r>
      <w:r w:rsidR="00EE7F38">
        <w:rPr>
          <w:lang w:eastAsia="hu-HU"/>
        </w:rPr>
        <w:t xml:space="preserve"> </w:t>
      </w:r>
      <w:r w:rsidRPr="00933B59">
        <w:rPr>
          <w:lang w:eastAsia="hu-HU"/>
        </w:rPr>
        <w:t>UNIT2.</w:t>
      </w:r>
    </w:p>
    <w:p w14:paraId="3D62B85F" w14:textId="647621D8" w:rsidR="00582FB8" w:rsidRPr="00933B59" w:rsidRDefault="00582FB8" w:rsidP="00BF67B0">
      <w:pPr>
        <w:pStyle w:val="SingleTxtG"/>
      </w:pPr>
      <w:r w:rsidRPr="00933B59">
        <w:rPr>
          <w:bCs/>
          <w:iCs/>
        </w:rPr>
        <w:t>177.</w:t>
      </w:r>
      <w:r w:rsidRPr="00933B59">
        <w:rPr>
          <w:bCs/>
          <w:iCs/>
        </w:rPr>
        <w:tab/>
      </w:r>
      <w:r w:rsidRPr="00933B59">
        <w:t>Due</w:t>
      </w:r>
      <w:r w:rsidR="00EE7F38">
        <w:t xml:space="preserve"> </w:t>
      </w:r>
      <w:r w:rsidRPr="00933B59">
        <w:t>to</w:t>
      </w:r>
      <w:r w:rsidR="00EE7F38">
        <w:t xml:space="preserve"> </w:t>
      </w:r>
      <w:r w:rsidRPr="00933B59">
        <w:t>measures</w:t>
      </w:r>
      <w:r w:rsidR="00EE7F38">
        <w:t xml:space="preserve"> </w:t>
      </w:r>
      <w:r w:rsidRPr="00933B59">
        <w:t>to</w:t>
      </w:r>
      <w:r w:rsidR="00EE7F38">
        <w:t xml:space="preserve"> </w:t>
      </w:r>
      <w:r w:rsidRPr="00933B59">
        <w:t>improve</w:t>
      </w:r>
      <w:r w:rsidR="00EE7F38">
        <w:t xml:space="preserve"> </w:t>
      </w:r>
      <w:r w:rsidRPr="00933B59">
        <w:t>equity</w:t>
      </w:r>
      <w:r w:rsidR="00EE7F38">
        <w:t xml:space="preserve"> </w:t>
      </w:r>
      <w:r w:rsidRPr="00933B59">
        <w:t>in</w:t>
      </w:r>
      <w:r w:rsidR="00EE7F38">
        <w:t xml:space="preserve"> </w:t>
      </w:r>
      <w:r w:rsidRPr="00933B59">
        <w:t>education,</w:t>
      </w:r>
      <w:r w:rsidR="00EE7F38">
        <w:t xml:space="preserve"> </w:t>
      </w:r>
      <w:r w:rsidRPr="00933B59">
        <w:t>school</w:t>
      </w:r>
      <w:r w:rsidR="00EE7F38">
        <w:t xml:space="preserve"> </w:t>
      </w:r>
      <w:r w:rsidRPr="00933B59">
        <w:t>performance,</w:t>
      </w:r>
      <w:r w:rsidR="00EE7F38">
        <w:t xml:space="preserve"> </w:t>
      </w:r>
      <w:r w:rsidRPr="00933B59">
        <w:t>the</w:t>
      </w:r>
      <w:r w:rsidR="00EE7F38">
        <w:t xml:space="preserve"> </w:t>
      </w:r>
      <w:r w:rsidRPr="00933B59">
        <w:t>following</w:t>
      </w:r>
      <w:r w:rsidR="00EE7F38">
        <w:t xml:space="preserve"> </w:t>
      </w:r>
      <w:r w:rsidRPr="00933B59">
        <w:t>positive</w:t>
      </w:r>
      <w:r w:rsidR="00EE7F38">
        <w:t xml:space="preserve"> </w:t>
      </w:r>
      <w:r w:rsidRPr="00933B59">
        <w:t>developments</w:t>
      </w:r>
      <w:r w:rsidR="00EE7F38">
        <w:t xml:space="preserve"> </w:t>
      </w:r>
      <w:r w:rsidRPr="00933B59">
        <w:t>have</w:t>
      </w:r>
      <w:r w:rsidR="00EE7F38">
        <w:t xml:space="preserve"> </w:t>
      </w:r>
      <w:r w:rsidRPr="00933B59">
        <w:t>to</w:t>
      </w:r>
      <w:r w:rsidR="00EE7F38">
        <w:t xml:space="preserve"> </w:t>
      </w:r>
      <w:r w:rsidRPr="00933B59">
        <w:t>be</w:t>
      </w:r>
      <w:r w:rsidR="00EE7F38">
        <w:t xml:space="preserve"> </w:t>
      </w:r>
      <w:r w:rsidRPr="00933B59">
        <w:t>highlighted.</w:t>
      </w:r>
    </w:p>
    <w:p w14:paraId="41FEC58E" w14:textId="77777777" w:rsidR="00FF3C71" w:rsidRDefault="00582FB8" w:rsidP="00BF67B0">
      <w:pPr>
        <w:pStyle w:val="SingleTxtG"/>
      </w:pPr>
      <w:r w:rsidRPr="00933B59">
        <w:rPr>
          <w:bCs/>
          <w:iCs/>
        </w:rPr>
        <w:t>178.</w:t>
      </w:r>
      <w:r w:rsidRPr="00933B59">
        <w:rPr>
          <w:bCs/>
          <w:iCs/>
        </w:rPr>
        <w:tab/>
      </w:r>
      <w:r w:rsidRPr="00933B59">
        <w:t>According</w:t>
      </w:r>
      <w:r w:rsidR="00EE7F38">
        <w:t xml:space="preserve"> </w:t>
      </w:r>
      <w:r w:rsidRPr="00933B59">
        <w:t>to</w:t>
      </w:r>
      <w:r w:rsidR="00EE7F38">
        <w:t xml:space="preserve"> </w:t>
      </w:r>
      <w:r w:rsidRPr="00933B59">
        <w:t>PISA2018,</w:t>
      </w:r>
      <w:r w:rsidR="00EE7F38">
        <w:t xml:space="preserve"> </w:t>
      </w:r>
      <w:r w:rsidRPr="00933B59">
        <w:t>socio-economic</w:t>
      </w:r>
      <w:r w:rsidR="00EE7F38">
        <w:t xml:space="preserve"> </w:t>
      </w:r>
      <w:r w:rsidRPr="00933B59">
        <w:t>status</w:t>
      </w:r>
      <w:r w:rsidR="00EE7F38">
        <w:t xml:space="preserve"> </w:t>
      </w:r>
      <w:r w:rsidRPr="00933B59">
        <w:t>isn</w:t>
      </w:r>
      <w:r w:rsidR="00747F7E">
        <w:t>’</w:t>
      </w:r>
      <w:r w:rsidRPr="00933B59">
        <w:t>t</w:t>
      </w:r>
      <w:r w:rsidR="00EE7F38">
        <w:t xml:space="preserve"> </w:t>
      </w:r>
      <w:r w:rsidRPr="00933B59">
        <w:t>as</w:t>
      </w:r>
      <w:r w:rsidR="00EE7F38">
        <w:t xml:space="preserve"> </w:t>
      </w:r>
      <w:r w:rsidRPr="00933B59">
        <w:t>strong</w:t>
      </w:r>
      <w:r w:rsidR="00EE7F38">
        <w:t xml:space="preserve"> </w:t>
      </w:r>
      <w:r w:rsidRPr="00933B59">
        <w:t>predictor</w:t>
      </w:r>
      <w:r w:rsidR="00EE7F38">
        <w:t xml:space="preserve"> </w:t>
      </w:r>
      <w:r w:rsidRPr="00933B59">
        <w:t>of</w:t>
      </w:r>
      <w:r w:rsidR="00EE7F38">
        <w:t xml:space="preserve"> </w:t>
      </w:r>
      <w:r w:rsidRPr="00933B59">
        <w:t>performance</w:t>
      </w:r>
      <w:r w:rsidR="00EE7F38">
        <w:t xml:space="preserve"> </w:t>
      </w:r>
      <w:r w:rsidRPr="00933B59">
        <w:t>as</w:t>
      </w:r>
      <w:r w:rsidR="00EE7F38">
        <w:t xml:space="preserve"> </w:t>
      </w:r>
      <w:r w:rsidRPr="00933B59">
        <w:t>it</w:t>
      </w:r>
      <w:r w:rsidR="00EE7F38">
        <w:t xml:space="preserve"> </w:t>
      </w:r>
      <w:r w:rsidRPr="00933B59">
        <w:t>was</w:t>
      </w:r>
      <w:r w:rsidR="00EE7F38">
        <w:t xml:space="preserve"> </w:t>
      </w:r>
      <w:r w:rsidRPr="00933B59">
        <w:t>in</w:t>
      </w:r>
      <w:r w:rsidR="00EE7F38">
        <w:t xml:space="preserve"> </w:t>
      </w:r>
      <w:r w:rsidRPr="00933B59">
        <w:t>previous</w:t>
      </w:r>
      <w:r w:rsidR="00EE7F38">
        <w:t xml:space="preserve"> </w:t>
      </w:r>
      <w:r w:rsidRPr="00933B59">
        <w:t>PISA</w:t>
      </w:r>
      <w:r w:rsidR="00EE7F38">
        <w:t xml:space="preserve"> </w:t>
      </w:r>
      <w:r w:rsidRPr="00933B59">
        <w:t>cycles:</w:t>
      </w:r>
    </w:p>
    <w:p w14:paraId="6B2D8DE8" w14:textId="6503CC1A" w:rsidR="00FF3C71" w:rsidRDefault="006A58B6" w:rsidP="006A58B6">
      <w:pPr>
        <w:pStyle w:val="Bullet1G"/>
        <w:numPr>
          <w:ilvl w:val="0"/>
          <w:numId w:val="0"/>
        </w:numPr>
        <w:tabs>
          <w:tab w:val="left" w:pos="1701"/>
        </w:tabs>
        <w:ind w:left="1701" w:hanging="170"/>
      </w:pPr>
      <w:r>
        <w:t>•</w:t>
      </w:r>
      <w:r>
        <w:tab/>
      </w:r>
      <w:r w:rsidR="00582FB8" w:rsidRPr="00933B59">
        <w:t>24%</w:t>
      </w:r>
      <w:r w:rsidR="00EE7F38">
        <w:t xml:space="preserve"> </w:t>
      </w:r>
      <w:r w:rsidR="00582FB8" w:rsidRPr="00933B59">
        <w:t>of</w:t>
      </w:r>
      <w:r w:rsidR="00EE7F38">
        <w:t xml:space="preserve"> </w:t>
      </w:r>
      <w:r w:rsidR="00582FB8" w:rsidRPr="00933B59">
        <w:t>the</w:t>
      </w:r>
      <w:r w:rsidR="00EE7F38">
        <w:t xml:space="preserve"> </w:t>
      </w:r>
      <w:r w:rsidR="00582FB8" w:rsidRPr="00933B59">
        <w:t>variation</w:t>
      </w:r>
      <w:r w:rsidR="00EE7F38">
        <w:t xml:space="preserve"> </w:t>
      </w:r>
      <w:r w:rsidR="00582FB8" w:rsidRPr="00933B59">
        <w:t>in</w:t>
      </w:r>
      <w:r w:rsidR="00EE7F38">
        <w:t xml:space="preserve"> </w:t>
      </w:r>
      <w:r w:rsidR="00582FB8" w:rsidRPr="00933B59">
        <w:t>mathematics</w:t>
      </w:r>
      <w:r w:rsidR="00EE7F38">
        <w:t xml:space="preserve"> </w:t>
      </w:r>
      <w:r w:rsidR="00582FB8" w:rsidRPr="00933B59">
        <w:t>performance</w:t>
      </w:r>
      <w:r w:rsidR="00EE7F38">
        <w:t xml:space="preserve"> </w:t>
      </w:r>
      <w:r w:rsidR="00582FB8" w:rsidRPr="00933B59">
        <w:t>in</w:t>
      </w:r>
      <w:r w:rsidR="00EE7F38">
        <w:t xml:space="preserve"> </w:t>
      </w:r>
      <w:r w:rsidR="00582FB8" w:rsidRPr="00933B59">
        <w:t>PISA</w:t>
      </w:r>
      <w:r w:rsidR="00EE7F38">
        <w:t xml:space="preserve"> </w:t>
      </w:r>
      <w:r w:rsidR="00582FB8" w:rsidRPr="00933B59">
        <w:t>2018</w:t>
      </w:r>
      <w:r w:rsidR="00EE7F38">
        <w:t xml:space="preserve"> </w:t>
      </w:r>
      <w:r w:rsidR="00582FB8" w:rsidRPr="00933B59">
        <w:t>in</w:t>
      </w:r>
      <w:r w:rsidR="00EE7F38">
        <w:t xml:space="preserve"> </w:t>
      </w:r>
      <w:r w:rsidR="00582FB8" w:rsidRPr="00933B59">
        <w:t>Hungary,</w:t>
      </w:r>
      <w:r w:rsidR="00EE7F38">
        <w:t xml:space="preserve"> </w:t>
      </w:r>
      <w:r w:rsidR="00582FB8" w:rsidRPr="00933B59">
        <w:t>31,6%</w:t>
      </w:r>
      <w:r w:rsidR="00EE7F38">
        <w:t xml:space="preserve"> </w:t>
      </w:r>
      <w:r w:rsidR="00582FB8" w:rsidRPr="00933B59">
        <w:t>in</w:t>
      </w:r>
      <w:r w:rsidR="00EE7F38">
        <w:t xml:space="preserve"> </w:t>
      </w:r>
      <w:r w:rsidR="00582FB8" w:rsidRPr="00933B59">
        <w:t>PISA2012</w:t>
      </w:r>
      <w:r w:rsidR="00582FB8">
        <w:t>;</w:t>
      </w:r>
    </w:p>
    <w:p w14:paraId="3462C414" w14:textId="0E8A26EB"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21%</w:t>
      </w:r>
      <w:r w:rsidR="00EE7F38">
        <w:t xml:space="preserve"> </w:t>
      </w:r>
      <w:r w:rsidR="00582FB8" w:rsidRPr="00933B59">
        <w:t>of</w:t>
      </w:r>
      <w:r w:rsidR="00EE7F38">
        <w:t xml:space="preserve"> </w:t>
      </w:r>
      <w:r w:rsidR="00582FB8" w:rsidRPr="00933B59">
        <w:t>the</w:t>
      </w:r>
      <w:r w:rsidR="00EE7F38">
        <w:t xml:space="preserve"> </w:t>
      </w:r>
      <w:r w:rsidR="00582FB8" w:rsidRPr="00933B59">
        <w:t>variation</w:t>
      </w:r>
      <w:r w:rsidR="00EE7F38">
        <w:t xml:space="preserve"> </w:t>
      </w:r>
      <w:r w:rsidR="00582FB8" w:rsidRPr="00933B59">
        <w:t>in</w:t>
      </w:r>
      <w:r w:rsidR="00EE7F38">
        <w:t xml:space="preserve"> </w:t>
      </w:r>
      <w:r w:rsidR="00582FB8" w:rsidRPr="00933B59">
        <w:t>science</w:t>
      </w:r>
      <w:r w:rsidR="00EE7F38">
        <w:t xml:space="preserve"> </w:t>
      </w:r>
      <w:r w:rsidR="00582FB8" w:rsidRPr="00933B59">
        <w:t>performance</w:t>
      </w:r>
      <w:r w:rsidR="00EE7F38">
        <w:t xml:space="preserve"> </w:t>
      </w:r>
      <w:r w:rsidR="00582FB8" w:rsidRPr="00933B59">
        <w:t>in</w:t>
      </w:r>
      <w:r w:rsidR="00EE7F38">
        <w:t xml:space="preserve"> </w:t>
      </w:r>
      <w:r w:rsidR="00582FB8" w:rsidRPr="00933B59">
        <w:t>PISA2018,</w:t>
      </w:r>
      <w:r w:rsidR="00EE7F38">
        <w:t xml:space="preserve"> </w:t>
      </w:r>
      <w:r w:rsidR="00582FB8" w:rsidRPr="00933B59">
        <w:t>21,6</w:t>
      </w:r>
      <w:r w:rsidR="00EE7F38">
        <w:t xml:space="preserve"> </w:t>
      </w:r>
      <w:r w:rsidR="00582FB8" w:rsidRPr="00933B59">
        <w:t>in</w:t>
      </w:r>
      <w:r w:rsidR="00EE7F38">
        <w:t xml:space="preserve"> </w:t>
      </w:r>
      <w:r w:rsidR="00582FB8" w:rsidRPr="00933B59">
        <w:t>PISA2015</w:t>
      </w:r>
      <w:r w:rsidR="00582FB8">
        <w:t>;</w:t>
      </w:r>
    </w:p>
    <w:p w14:paraId="4C08F773" w14:textId="5F1D9FD9" w:rsidR="00582FB8" w:rsidRPr="00933B59" w:rsidRDefault="006A58B6" w:rsidP="006A58B6">
      <w:pPr>
        <w:pStyle w:val="Bullet1G"/>
        <w:numPr>
          <w:ilvl w:val="0"/>
          <w:numId w:val="0"/>
        </w:numPr>
        <w:tabs>
          <w:tab w:val="left" w:pos="1701"/>
        </w:tabs>
        <w:ind w:left="1701" w:hanging="170"/>
      </w:pPr>
      <w:r w:rsidRPr="00933B59">
        <w:t>•</w:t>
      </w:r>
      <w:r w:rsidRPr="00933B59">
        <w:tab/>
      </w:r>
      <w:r w:rsidR="00582FB8" w:rsidRPr="00933B59">
        <w:t>19%</w:t>
      </w:r>
      <w:r w:rsidR="00EE7F38">
        <w:t xml:space="preserve"> </w:t>
      </w:r>
      <w:r w:rsidR="00582FB8" w:rsidRPr="00933B59">
        <w:t>of</w:t>
      </w:r>
      <w:r w:rsidR="00EE7F38">
        <w:t xml:space="preserve"> </w:t>
      </w:r>
      <w:r w:rsidR="00582FB8" w:rsidRPr="00933B59">
        <w:t>the</w:t>
      </w:r>
      <w:r w:rsidR="00EE7F38">
        <w:t xml:space="preserve"> </w:t>
      </w:r>
      <w:r w:rsidR="00582FB8" w:rsidRPr="00933B59">
        <w:t>variation</w:t>
      </w:r>
      <w:r w:rsidR="00EE7F38">
        <w:t xml:space="preserve"> </w:t>
      </w:r>
      <w:r w:rsidR="00582FB8" w:rsidRPr="00933B59">
        <w:t>in</w:t>
      </w:r>
      <w:r w:rsidR="00EE7F38">
        <w:t xml:space="preserve"> </w:t>
      </w:r>
      <w:r w:rsidR="00582FB8" w:rsidRPr="00933B59">
        <w:t>reading</w:t>
      </w:r>
      <w:r w:rsidR="00EE7F38">
        <w:t xml:space="preserve"> </w:t>
      </w:r>
      <w:r w:rsidR="00582FB8" w:rsidRPr="00933B59">
        <w:t>performance</w:t>
      </w:r>
      <w:r w:rsidR="00EE7F38">
        <w:t xml:space="preserve"> </w:t>
      </w:r>
      <w:r w:rsidR="00582FB8" w:rsidRPr="00933B59">
        <w:t>in</w:t>
      </w:r>
      <w:r w:rsidR="00EE7F38">
        <w:t xml:space="preserve"> </w:t>
      </w:r>
      <w:r w:rsidR="00582FB8" w:rsidRPr="00933B59">
        <w:t>PISA2018,</w:t>
      </w:r>
      <w:r w:rsidR="00EE7F38">
        <w:t xml:space="preserve"> </w:t>
      </w:r>
      <w:r w:rsidR="00582FB8" w:rsidRPr="00933B59">
        <w:t>21,6</w:t>
      </w:r>
      <w:r w:rsidR="00EE7F38">
        <w:t xml:space="preserve"> </w:t>
      </w:r>
      <w:r w:rsidR="00582FB8" w:rsidRPr="00933B59">
        <w:t>in</w:t>
      </w:r>
      <w:r w:rsidR="00EE7F38">
        <w:t xml:space="preserve"> </w:t>
      </w:r>
      <w:r w:rsidR="00582FB8" w:rsidRPr="00933B59">
        <w:t>PISA2015</w:t>
      </w:r>
      <w:r w:rsidR="00EE7F38">
        <w:t xml:space="preserve"> </w:t>
      </w:r>
      <w:r w:rsidR="00582FB8" w:rsidRPr="00933B59">
        <w:t>(26%</w:t>
      </w:r>
      <w:r w:rsidR="00EE7F38">
        <w:t xml:space="preserve"> </w:t>
      </w:r>
      <w:r w:rsidR="00582FB8" w:rsidRPr="00933B59">
        <w:t>in</w:t>
      </w:r>
      <w:r w:rsidR="00EE7F38">
        <w:t xml:space="preserve"> </w:t>
      </w:r>
      <w:r w:rsidR="00582FB8" w:rsidRPr="00933B59">
        <w:t>2006)</w:t>
      </w:r>
      <w:r w:rsidR="00582FB8">
        <w:t>.</w:t>
      </w:r>
    </w:p>
    <w:p w14:paraId="0F09DBDC" w14:textId="4EAAD8A4" w:rsidR="00582FB8" w:rsidRPr="00933B59" w:rsidRDefault="00582FB8" w:rsidP="00F67199">
      <w:pPr>
        <w:pStyle w:val="H23G"/>
      </w:pPr>
      <w:r>
        <w:tab/>
      </w:r>
      <w:r>
        <w:tab/>
      </w:r>
      <w:r w:rsidRPr="00933B59">
        <w:t>Between</w:t>
      </w:r>
      <w:r w:rsidR="00EE7F38">
        <w:t xml:space="preserve"> </w:t>
      </w:r>
      <w:r w:rsidRPr="00933B59">
        <w:t>2015</w:t>
      </w:r>
      <w:r w:rsidR="00EE7F38">
        <w:t xml:space="preserve"> </w:t>
      </w:r>
      <w:r w:rsidRPr="00933B59">
        <w:t>and</w:t>
      </w:r>
      <w:r w:rsidR="00EE7F38">
        <w:t xml:space="preserve"> </w:t>
      </w:r>
      <w:r w:rsidRPr="00933B59">
        <w:t>2018</w:t>
      </w:r>
      <w:r w:rsidR="00EE7F38">
        <w:t xml:space="preserve"> </w:t>
      </w:r>
      <w:r w:rsidRPr="00933B59">
        <w:t>there</w:t>
      </w:r>
      <w:r w:rsidR="00EE7F38">
        <w:t xml:space="preserve"> </w:t>
      </w:r>
      <w:r w:rsidRPr="00933B59">
        <w:t>are</w:t>
      </w:r>
      <w:r w:rsidR="00EE7F38">
        <w:t xml:space="preserve"> </w:t>
      </w:r>
      <w:r w:rsidRPr="00933B59">
        <w:t>positive</w:t>
      </w:r>
      <w:r w:rsidR="00EE7F38">
        <w:t xml:space="preserve"> </w:t>
      </w:r>
      <w:r w:rsidRPr="00933B59">
        <w:t>changes</w:t>
      </w:r>
      <w:r w:rsidR="00EE7F38">
        <w:t xml:space="preserve"> </w:t>
      </w:r>
      <w:r w:rsidRPr="00933B59">
        <w:t>in</w:t>
      </w:r>
      <w:r w:rsidR="00EE7F38">
        <w:t xml:space="preserve"> </w:t>
      </w:r>
      <w:r w:rsidRPr="00933B59">
        <w:t>proportions</w:t>
      </w:r>
      <w:r w:rsidR="00EE7F38">
        <w:t xml:space="preserve"> </w:t>
      </w:r>
      <w:r w:rsidRPr="00933B59">
        <w:t>of</w:t>
      </w:r>
      <w:r w:rsidR="00EE7F38">
        <w:t xml:space="preserve"> </w:t>
      </w:r>
      <w:r w:rsidRPr="00933B59">
        <w:t>low</w:t>
      </w:r>
      <w:r w:rsidR="00EE7F38">
        <w:t xml:space="preserve"> </w:t>
      </w:r>
      <w:r w:rsidRPr="00933B59">
        <w:t>performers</w:t>
      </w:r>
      <w:r>
        <w:t>:</w:t>
      </w:r>
      <w:r w:rsidRPr="00F63F87">
        <w:rPr>
          <w:rStyle w:val="FootnoteReference"/>
          <w:b w:val="0"/>
          <w:bCs/>
        </w:rPr>
        <w:footnoteReference w:id="22"/>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26"/>
        <w:gridCol w:w="1172"/>
        <w:gridCol w:w="1172"/>
      </w:tblGrid>
      <w:tr w:rsidR="00582FB8" w:rsidRPr="009858D4" w14:paraId="53F5533E" w14:textId="77777777" w:rsidTr="009858D4">
        <w:trPr>
          <w:tblHeader/>
        </w:trPr>
        <w:tc>
          <w:tcPr>
            <w:tcW w:w="5026" w:type="dxa"/>
            <w:tcBorders>
              <w:top w:val="single" w:sz="4" w:space="0" w:color="auto"/>
              <w:bottom w:val="single" w:sz="12" w:space="0" w:color="auto"/>
            </w:tcBorders>
            <w:shd w:val="clear" w:color="auto" w:fill="auto"/>
            <w:vAlign w:val="bottom"/>
            <w:hideMark/>
          </w:tcPr>
          <w:p w14:paraId="08CE0514" w14:textId="77777777" w:rsidR="00FF3C71" w:rsidRDefault="00582FB8" w:rsidP="009858D4">
            <w:pPr>
              <w:suppressAutoHyphens w:val="0"/>
              <w:spacing w:before="80" w:after="80" w:line="200" w:lineRule="exact"/>
              <w:ind w:right="113"/>
              <w:rPr>
                <w:i/>
                <w:sz w:val="16"/>
              </w:rPr>
            </w:pPr>
            <w:r w:rsidRPr="009858D4">
              <w:rPr>
                <w:i/>
                <w:sz w:val="16"/>
              </w:rPr>
              <w:t>Underachievers</w:t>
            </w:r>
          </w:p>
          <w:p w14:paraId="3CB20A87" w14:textId="4DA9DE9D" w:rsidR="00582FB8" w:rsidRPr="009858D4" w:rsidRDefault="00582FB8" w:rsidP="009858D4">
            <w:pPr>
              <w:suppressAutoHyphens w:val="0"/>
              <w:spacing w:before="80" w:after="80" w:line="200" w:lineRule="exact"/>
              <w:ind w:right="113"/>
              <w:rPr>
                <w:i/>
                <w:sz w:val="16"/>
              </w:rPr>
            </w:pPr>
            <w:r w:rsidRPr="009858D4">
              <w:rPr>
                <w:i/>
                <w:sz w:val="16"/>
              </w:rPr>
              <w:t>Proficiency</w:t>
            </w:r>
            <w:r w:rsidR="00EE7F38" w:rsidRPr="009858D4">
              <w:rPr>
                <w:i/>
                <w:sz w:val="16"/>
              </w:rPr>
              <w:t xml:space="preserve"> </w:t>
            </w:r>
            <w:r w:rsidRPr="009858D4">
              <w:rPr>
                <w:i/>
                <w:sz w:val="16"/>
              </w:rPr>
              <w:t>below</w:t>
            </w:r>
            <w:r w:rsidR="00EE7F38" w:rsidRPr="009858D4">
              <w:rPr>
                <w:i/>
                <w:sz w:val="16"/>
              </w:rPr>
              <w:t xml:space="preserve"> </w:t>
            </w:r>
            <w:r w:rsidRPr="009858D4">
              <w:rPr>
                <w:i/>
                <w:sz w:val="16"/>
              </w:rPr>
              <w:t>Level</w:t>
            </w:r>
            <w:r w:rsidR="00EE7F38" w:rsidRPr="009858D4">
              <w:rPr>
                <w:i/>
                <w:sz w:val="16"/>
              </w:rPr>
              <w:t xml:space="preserve"> </w:t>
            </w:r>
            <w:r w:rsidRPr="009858D4">
              <w:rPr>
                <w:i/>
                <w:sz w:val="16"/>
              </w:rPr>
              <w:t>2</w:t>
            </w:r>
          </w:p>
        </w:tc>
        <w:tc>
          <w:tcPr>
            <w:tcW w:w="1172" w:type="dxa"/>
            <w:tcBorders>
              <w:top w:val="single" w:sz="4" w:space="0" w:color="auto"/>
              <w:bottom w:val="single" w:sz="12" w:space="0" w:color="auto"/>
            </w:tcBorders>
            <w:shd w:val="clear" w:color="auto" w:fill="auto"/>
            <w:noWrap/>
            <w:vAlign w:val="bottom"/>
            <w:hideMark/>
          </w:tcPr>
          <w:p w14:paraId="154ABD1B" w14:textId="77777777" w:rsidR="00582FB8" w:rsidRPr="009858D4" w:rsidRDefault="00582FB8" w:rsidP="009858D4">
            <w:pPr>
              <w:suppressAutoHyphens w:val="0"/>
              <w:spacing w:before="80" w:after="80" w:line="200" w:lineRule="exact"/>
              <w:ind w:right="113"/>
              <w:jc w:val="right"/>
              <w:rPr>
                <w:i/>
                <w:sz w:val="16"/>
              </w:rPr>
            </w:pPr>
            <w:r w:rsidRPr="009858D4">
              <w:rPr>
                <w:i/>
                <w:sz w:val="16"/>
              </w:rPr>
              <w:t>2015</w:t>
            </w:r>
          </w:p>
        </w:tc>
        <w:tc>
          <w:tcPr>
            <w:tcW w:w="1172" w:type="dxa"/>
            <w:tcBorders>
              <w:top w:val="single" w:sz="4" w:space="0" w:color="auto"/>
              <w:bottom w:val="single" w:sz="12" w:space="0" w:color="auto"/>
            </w:tcBorders>
            <w:shd w:val="clear" w:color="auto" w:fill="auto"/>
            <w:noWrap/>
            <w:vAlign w:val="bottom"/>
            <w:hideMark/>
          </w:tcPr>
          <w:p w14:paraId="6F456309" w14:textId="77777777" w:rsidR="00582FB8" w:rsidRPr="009858D4" w:rsidRDefault="00582FB8" w:rsidP="009858D4">
            <w:pPr>
              <w:suppressAutoHyphens w:val="0"/>
              <w:spacing w:before="80" w:after="80" w:line="200" w:lineRule="exact"/>
              <w:ind w:right="113"/>
              <w:jc w:val="right"/>
              <w:rPr>
                <w:i/>
                <w:sz w:val="16"/>
              </w:rPr>
            </w:pPr>
            <w:r w:rsidRPr="009858D4">
              <w:rPr>
                <w:i/>
                <w:sz w:val="16"/>
              </w:rPr>
              <w:t>2018</w:t>
            </w:r>
          </w:p>
        </w:tc>
      </w:tr>
      <w:tr w:rsidR="00582FB8" w:rsidRPr="009858D4" w14:paraId="4BFD18EF" w14:textId="77777777" w:rsidTr="009858D4">
        <w:tc>
          <w:tcPr>
            <w:tcW w:w="5026" w:type="dxa"/>
            <w:tcBorders>
              <w:top w:val="single" w:sz="12" w:space="0" w:color="auto"/>
            </w:tcBorders>
            <w:shd w:val="clear" w:color="auto" w:fill="auto"/>
            <w:noWrap/>
            <w:hideMark/>
          </w:tcPr>
          <w:p w14:paraId="2095FC91" w14:textId="6045DBBF" w:rsidR="00582FB8" w:rsidRPr="009858D4" w:rsidRDefault="009858D4" w:rsidP="009858D4">
            <w:pPr>
              <w:suppressAutoHyphens w:val="0"/>
              <w:spacing w:before="40" w:after="40" w:line="220" w:lineRule="exact"/>
              <w:ind w:right="113"/>
              <w:rPr>
                <w:sz w:val="18"/>
              </w:rPr>
            </w:pPr>
            <w:r w:rsidRPr="009858D4">
              <w:rPr>
                <w:sz w:val="18"/>
              </w:rPr>
              <w:t>In</w:t>
            </w:r>
            <w:r w:rsidR="00EE7F38" w:rsidRPr="009858D4">
              <w:rPr>
                <w:sz w:val="18"/>
              </w:rPr>
              <w:t xml:space="preserve"> </w:t>
            </w:r>
            <w:r w:rsidR="00582FB8" w:rsidRPr="009858D4">
              <w:rPr>
                <w:sz w:val="18"/>
              </w:rPr>
              <w:t>reading</w:t>
            </w:r>
          </w:p>
        </w:tc>
        <w:tc>
          <w:tcPr>
            <w:tcW w:w="1172" w:type="dxa"/>
            <w:tcBorders>
              <w:top w:val="single" w:sz="12" w:space="0" w:color="auto"/>
            </w:tcBorders>
            <w:shd w:val="clear" w:color="auto" w:fill="auto"/>
            <w:noWrap/>
            <w:vAlign w:val="bottom"/>
            <w:hideMark/>
          </w:tcPr>
          <w:p w14:paraId="3506F9DA" w14:textId="3486D27D" w:rsidR="00582FB8" w:rsidRPr="009858D4" w:rsidRDefault="00582FB8" w:rsidP="009858D4">
            <w:pPr>
              <w:suppressAutoHyphens w:val="0"/>
              <w:spacing w:before="40" w:after="40" w:line="220" w:lineRule="exact"/>
              <w:ind w:right="113"/>
              <w:jc w:val="right"/>
              <w:rPr>
                <w:sz w:val="18"/>
              </w:rPr>
            </w:pPr>
            <w:r w:rsidRPr="009858D4">
              <w:rPr>
                <w:sz w:val="18"/>
              </w:rPr>
              <w:t>27</w:t>
            </w:r>
            <w:r w:rsidR="009858D4">
              <w:rPr>
                <w:sz w:val="18"/>
              </w:rPr>
              <w:t>.</w:t>
            </w:r>
            <w:r w:rsidRPr="009858D4">
              <w:rPr>
                <w:sz w:val="18"/>
              </w:rPr>
              <w:t>5%</w:t>
            </w:r>
          </w:p>
        </w:tc>
        <w:tc>
          <w:tcPr>
            <w:tcW w:w="1172" w:type="dxa"/>
            <w:tcBorders>
              <w:top w:val="single" w:sz="12" w:space="0" w:color="auto"/>
            </w:tcBorders>
            <w:shd w:val="clear" w:color="auto" w:fill="auto"/>
            <w:noWrap/>
            <w:vAlign w:val="bottom"/>
            <w:hideMark/>
          </w:tcPr>
          <w:p w14:paraId="67ABFC5B" w14:textId="1653DCCF" w:rsidR="00582FB8" w:rsidRPr="009858D4" w:rsidRDefault="00582FB8" w:rsidP="009858D4">
            <w:pPr>
              <w:suppressAutoHyphens w:val="0"/>
              <w:spacing w:before="40" w:after="40" w:line="220" w:lineRule="exact"/>
              <w:ind w:right="113"/>
              <w:jc w:val="right"/>
              <w:rPr>
                <w:sz w:val="18"/>
              </w:rPr>
            </w:pPr>
            <w:r w:rsidRPr="009858D4">
              <w:rPr>
                <w:sz w:val="18"/>
              </w:rPr>
              <w:t>25</w:t>
            </w:r>
            <w:r w:rsidR="009858D4">
              <w:rPr>
                <w:sz w:val="18"/>
              </w:rPr>
              <w:t>.</w:t>
            </w:r>
            <w:r w:rsidRPr="009858D4">
              <w:rPr>
                <w:sz w:val="18"/>
              </w:rPr>
              <w:t>3%</w:t>
            </w:r>
          </w:p>
        </w:tc>
      </w:tr>
      <w:tr w:rsidR="00582FB8" w:rsidRPr="009858D4" w14:paraId="22B12570" w14:textId="77777777" w:rsidTr="009858D4">
        <w:tc>
          <w:tcPr>
            <w:tcW w:w="5026" w:type="dxa"/>
            <w:shd w:val="clear" w:color="auto" w:fill="auto"/>
            <w:noWrap/>
            <w:hideMark/>
          </w:tcPr>
          <w:p w14:paraId="47B2558D" w14:textId="7559E1E5" w:rsidR="00582FB8" w:rsidRPr="009858D4" w:rsidRDefault="009858D4" w:rsidP="009858D4">
            <w:pPr>
              <w:suppressAutoHyphens w:val="0"/>
              <w:spacing w:before="40" w:after="40" w:line="220" w:lineRule="exact"/>
              <w:ind w:right="113"/>
              <w:rPr>
                <w:sz w:val="18"/>
              </w:rPr>
            </w:pPr>
            <w:r w:rsidRPr="009858D4">
              <w:rPr>
                <w:sz w:val="18"/>
              </w:rPr>
              <w:t xml:space="preserve">In </w:t>
            </w:r>
            <w:r w:rsidR="00582FB8" w:rsidRPr="009858D4">
              <w:rPr>
                <w:sz w:val="18"/>
              </w:rPr>
              <w:t>maths</w:t>
            </w:r>
            <w:r w:rsidR="00EE7F38" w:rsidRPr="009858D4">
              <w:rPr>
                <w:sz w:val="18"/>
              </w:rPr>
              <w:t xml:space="preserve"> </w:t>
            </w:r>
          </w:p>
        </w:tc>
        <w:tc>
          <w:tcPr>
            <w:tcW w:w="1172" w:type="dxa"/>
            <w:shd w:val="clear" w:color="auto" w:fill="auto"/>
            <w:noWrap/>
            <w:vAlign w:val="bottom"/>
            <w:hideMark/>
          </w:tcPr>
          <w:p w14:paraId="1F88DC10" w14:textId="10062B35" w:rsidR="00582FB8" w:rsidRPr="009858D4" w:rsidRDefault="00582FB8" w:rsidP="009858D4">
            <w:pPr>
              <w:suppressAutoHyphens w:val="0"/>
              <w:spacing w:before="40" w:after="40" w:line="220" w:lineRule="exact"/>
              <w:ind w:right="113"/>
              <w:jc w:val="right"/>
              <w:rPr>
                <w:sz w:val="18"/>
              </w:rPr>
            </w:pPr>
            <w:r w:rsidRPr="009858D4">
              <w:rPr>
                <w:sz w:val="18"/>
              </w:rPr>
              <w:t>28</w:t>
            </w:r>
            <w:r w:rsidR="009858D4">
              <w:rPr>
                <w:sz w:val="18"/>
              </w:rPr>
              <w:t>.</w:t>
            </w:r>
            <w:r w:rsidRPr="009858D4">
              <w:rPr>
                <w:sz w:val="18"/>
              </w:rPr>
              <w:t>0%</w:t>
            </w:r>
          </w:p>
        </w:tc>
        <w:tc>
          <w:tcPr>
            <w:tcW w:w="1172" w:type="dxa"/>
            <w:shd w:val="clear" w:color="auto" w:fill="auto"/>
            <w:noWrap/>
            <w:vAlign w:val="bottom"/>
            <w:hideMark/>
          </w:tcPr>
          <w:p w14:paraId="606F237C" w14:textId="3B7FD89F" w:rsidR="00582FB8" w:rsidRPr="009858D4" w:rsidRDefault="00582FB8" w:rsidP="009858D4">
            <w:pPr>
              <w:suppressAutoHyphens w:val="0"/>
              <w:spacing w:before="40" w:after="40" w:line="220" w:lineRule="exact"/>
              <w:ind w:right="113"/>
              <w:jc w:val="right"/>
              <w:rPr>
                <w:sz w:val="18"/>
              </w:rPr>
            </w:pPr>
            <w:r w:rsidRPr="009858D4">
              <w:rPr>
                <w:sz w:val="18"/>
              </w:rPr>
              <w:t>25</w:t>
            </w:r>
            <w:r w:rsidR="009858D4">
              <w:rPr>
                <w:sz w:val="18"/>
              </w:rPr>
              <w:t>.</w:t>
            </w:r>
            <w:r w:rsidRPr="009858D4">
              <w:rPr>
                <w:sz w:val="18"/>
              </w:rPr>
              <w:t>6%</w:t>
            </w:r>
          </w:p>
        </w:tc>
      </w:tr>
      <w:tr w:rsidR="00582FB8" w:rsidRPr="009858D4" w14:paraId="074D915A" w14:textId="77777777" w:rsidTr="009858D4">
        <w:tc>
          <w:tcPr>
            <w:tcW w:w="5026" w:type="dxa"/>
            <w:shd w:val="clear" w:color="auto" w:fill="auto"/>
            <w:noWrap/>
            <w:hideMark/>
          </w:tcPr>
          <w:p w14:paraId="00F607EB" w14:textId="43D43E04" w:rsidR="00582FB8" w:rsidRPr="009858D4" w:rsidRDefault="009858D4" w:rsidP="009858D4">
            <w:pPr>
              <w:suppressAutoHyphens w:val="0"/>
              <w:spacing w:before="40" w:after="40" w:line="220" w:lineRule="exact"/>
              <w:ind w:right="113"/>
              <w:rPr>
                <w:sz w:val="18"/>
              </w:rPr>
            </w:pPr>
            <w:r w:rsidRPr="009858D4">
              <w:rPr>
                <w:sz w:val="18"/>
              </w:rPr>
              <w:t xml:space="preserve">In </w:t>
            </w:r>
            <w:r w:rsidR="00582FB8" w:rsidRPr="009858D4">
              <w:rPr>
                <w:sz w:val="18"/>
              </w:rPr>
              <w:t>science</w:t>
            </w:r>
            <w:r w:rsidR="00EE7F38" w:rsidRPr="009858D4">
              <w:rPr>
                <w:sz w:val="18"/>
              </w:rPr>
              <w:t xml:space="preserve"> </w:t>
            </w:r>
          </w:p>
        </w:tc>
        <w:tc>
          <w:tcPr>
            <w:tcW w:w="1172" w:type="dxa"/>
            <w:shd w:val="clear" w:color="auto" w:fill="auto"/>
            <w:noWrap/>
            <w:vAlign w:val="bottom"/>
            <w:hideMark/>
          </w:tcPr>
          <w:p w14:paraId="799A67C2" w14:textId="296AE8B9" w:rsidR="00582FB8" w:rsidRPr="009858D4" w:rsidRDefault="00582FB8" w:rsidP="009858D4">
            <w:pPr>
              <w:suppressAutoHyphens w:val="0"/>
              <w:spacing w:before="40" w:after="40" w:line="220" w:lineRule="exact"/>
              <w:ind w:right="113"/>
              <w:jc w:val="right"/>
              <w:rPr>
                <w:sz w:val="18"/>
              </w:rPr>
            </w:pPr>
            <w:r w:rsidRPr="009858D4">
              <w:rPr>
                <w:sz w:val="18"/>
              </w:rPr>
              <w:t>26</w:t>
            </w:r>
            <w:r w:rsidR="009858D4">
              <w:rPr>
                <w:sz w:val="18"/>
              </w:rPr>
              <w:t>.</w:t>
            </w:r>
            <w:r w:rsidRPr="009858D4">
              <w:rPr>
                <w:sz w:val="18"/>
              </w:rPr>
              <w:t>0%</w:t>
            </w:r>
          </w:p>
        </w:tc>
        <w:tc>
          <w:tcPr>
            <w:tcW w:w="1172" w:type="dxa"/>
            <w:shd w:val="clear" w:color="auto" w:fill="auto"/>
            <w:noWrap/>
            <w:vAlign w:val="bottom"/>
            <w:hideMark/>
          </w:tcPr>
          <w:p w14:paraId="338B6FD2" w14:textId="08FE6B39" w:rsidR="00582FB8" w:rsidRPr="009858D4" w:rsidRDefault="00582FB8" w:rsidP="009858D4">
            <w:pPr>
              <w:suppressAutoHyphens w:val="0"/>
              <w:spacing w:before="40" w:after="40" w:line="220" w:lineRule="exact"/>
              <w:ind w:right="113"/>
              <w:jc w:val="right"/>
              <w:rPr>
                <w:sz w:val="18"/>
              </w:rPr>
            </w:pPr>
            <w:r w:rsidRPr="009858D4">
              <w:rPr>
                <w:sz w:val="18"/>
              </w:rPr>
              <w:t>24</w:t>
            </w:r>
            <w:r w:rsidR="009858D4">
              <w:rPr>
                <w:sz w:val="18"/>
              </w:rPr>
              <w:t>.</w:t>
            </w:r>
            <w:r w:rsidRPr="009858D4">
              <w:rPr>
                <w:sz w:val="18"/>
              </w:rPr>
              <w:t>1%</w:t>
            </w:r>
          </w:p>
        </w:tc>
      </w:tr>
    </w:tbl>
    <w:p w14:paraId="05316560" w14:textId="77777777" w:rsidR="00FF3C71" w:rsidRDefault="00582FB8" w:rsidP="009858D4">
      <w:pPr>
        <w:pStyle w:val="SingleTxtG"/>
        <w:spacing w:before="240"/>
      </w:pPr>
      <w:r w:rsidRPr="00933B59">
        <w:rPr>
          <w:bCs/>
          <w:iCs/>
        </w:rPr>
        <w:t>179.</w:t>
      </w:r>
      <w:r w:rsidRPr="00933B59">
        <w:rPr>
          <w:bCs/>
          <w:iCs/>
        </w:rPr>
        <w:tab/>
      </w:r>
      <w:r w:rsidRPr="00933B59">
        <w:t>In</w:t>
      </w:r>
      <w:r w:rsidR="00EE7F38">
        <w:t xml:space="preserve"> </w:t>
      </w:r>
      <w:r w:rsidRPr="00933B59">
        <w:rPr>
          <w:lang w:eastAsia="hu-HU"/>
        </w:rPr>
        <w:t>the</w:t>
      </w:r>
      <w:r w:rsidR="00EE7F38">
        <w:t xml:space="preserve"> </w:t>
      </w:r>
      <w:r w:rsidRPr="00933B59">
        <w:t>area</w:t>
      </w:r>
      <w:r w:rsidR="00EE7F38">
        <w:t xml:space="preserve"> </w:t>
      </w:r>
      <w:r w:rsidRPr="00933B59">
        <w:t>of</w:t>
      </w:r>
      <w:r w:rsidR="00EE7F38">
        <w:t xml:space="preserve"> </w:t>
      </w:r>
      <w:r w:rsidRPr="00933B59">
        <w:t>providing</w:t>
      </w:r>
      <w:r w:rsidR="00EE7F38">
        <w:t xml:space="preserve"> </w:t>
      </w:r>
      <w:r w:rsidRPr="00933B59">
        <w:t>health</w:t>
      </w:r>
      <w:r w:rsidR="00EE7F38">
        <w:t xml:space="preserve"> </w:t>
      </w:r>
      <w:r w:rsidRPr="00933B59">
        <w:t>care,</w:t>
      </w:r>
      <w:r w:rsidR="00EE7F38">
        <w:rPr>
          <w:b/>
          <w:i/>
        </w:rPr>
        <w:t xml:space="preserve"> </w:t>
      </w:r>
      <w:r w:rsidRPr="00933B59">
        <w:rPr>
          <w:i/>
        </w:rPr>
        <w:t>the</w:t>
      </w:r>
      <w:r w:rsidR="00EE7F38">
        <w:rPr>
          <w:i/>
        </w:rPr>
        <w:t xml:space="preserve"> </w:t>
      </w:r>
      <w:r w:rsidR="00747F7E">
        <w:rPr>
          <w:i/>
        </w:rPr>
        <w:t>“</w:t>
      </w:r>
      <w:r w:rsidRPr="00933B59">
        <w:rPr>
          <w:i/>
        </w:rPr>
        <w:t>We</w:t>
      </w:r>
      <w:r w:rsidR="00EE7F38">
        <w:rPr>
          <w:i/>
        </w:rPr>
        <w:t xml:space="preserve"> </w:t>
      </w:r>
      <w:r w:rsidRPr="00933B59">
        <w:rPr>
          <w:i/>
        </w:rPr>
        <w:t>take</w:t>
      </w:r>
      <w:r w:rsidR="00EE7F38">
        <w:rPr>
          <w:i/>
        </w:rPr>
        <w:t xml:space="preserve"> </w:t>
      </w:r>
      <w:r w:rsidRPr="00933B59">
        <w:rPr>
          <w:i/>
        </w:rPr>
        <w:t>the</w:t>
      </w:r>
      <w:r w:rsidR="00EE7F38">
        <w:rPr>
          <w:i/>
        </w:rPr>
        <w:t xml:space="preserve"> </w:t>
      </w:r>
      <w:r w:rsidRPr="00933B59">
        <w:rPr>
          <w:i/>
        </w:rPr>
        <w:t>examinations</w:t>
      </w:r>
      <w:r w:rsidR="00EE7F38">
        <w:rPr>
          <w:i/>
        </w:rPr>
        <w:t xml:space="preserve"> </w:t>
      </w:r>
      <w:r w:rsidRPr="00933B59">
        <w:rPr>
          <w:i/>
        </w:rPr>
        <w:t>to</w:t>
      </w:r>
      <w:r w:rsidR="00EE7F38">
        <w:rPr>
          <w:i/>
        </w:rPr>
        <w:t xml:space="preserve"> </w:t>
      </w:r>
      <w:r w:rsidRPr="00933B59">
        <w:rPr>
          <w:i/>
        </w:rPr>
        <w:t>the</w:t>
      </w:r>
      <w:r w:rsidR="00EE7F38">
        <w:rPr>
          <w:i/>
        </w:rPr>
        <w:t xml:space="preserve"> </w:t>
      </w:r>
      <w:r w:rsidRPr="00933B59">
        <w:rPr>
          <w:i/>
        </w:rPr>
        <w:t>place</w:t>
      </w:r>
      <w:r w:rsidR="00747F7E">
        <w:rPr>
          <w:i/>
        </w:rPr>
        <w:t>”</w:t>
      </w:r>
      <w:r w:rsidR="00EE7F38">
        <w:rPr>
          <w:i/>
        </w:rPr>
        <w:t xml:space="preserve"> </w:t>
      </w:r>
      <w:r w:rsidRPr="00933B59">
        <w:rPr>
          <w:i/>
        </w:rPr>
        <w:t>programme</w:t>
      </w:r>
      <w:r w:rsidR="00EE7F38">
        <w:rPr>
          <w:i/>
        </w:rPr>
        <w:t xml:space="preserve"> </w:t>
      </w:r>
      <w:r w:rsidRPr="00933B59">
        <w:t>make</w:t>
      </w:r>
      <w:r w:rsidR="00EE7F38">
        <w:t xml:space="preserve"> </w:t>
      </w:r>
      <w:r w:rsidRPr="00933B59">
        <w:t>services</w:t>
      </w:r>
      <w:r w:rsidR="00EE7F38">
        <w:t xml:space="preserve"> </w:t>
      </w:r>
      <w:r w:rsidRPr="00933B59">
        <w:t>available</w:t>
      </w:r>
      <w:r w:rsidR="00EE7F38">
        <w:t xml:space="preserve"> </w:t>
      </w:r>
      <w:r w:rsidRPr="00933B59">
        <w:t>in</w:t>
      </w:r>
      <w:r w:rsidR="00EE7F38">
        <w:t xml:space="preserve"> </w:t>
      </w:r>
      <w:r w:rsidRPr="00933B59">
        <w:t>small</w:t>
      </w:r>
      <w:r w:rsidR="00EE7F38">
        <w:t xml:space="preserve"> </w:t>
      </w:r>
      <w:r w:rsidRPr="00933B59">
        <w:t>settlements</w:t>
      </w:r>
      <w:r w:rsidR="00EE7F38">
        <w:t xml:space="preserve"> </w:t>
      </w:r>
      <w:r w:rsidRPr="00933B59">
        <w:t>where</w:t>
      </w:r>
      <w:r w:rsidR="00EE7F38">
        <w:t xml:space="preserve"> </w:t>
      </w:r>
      <w:r w:rsidRPr="00933B59">
        <w:t>access</w:t>
      </w:r>
      <w:r w:rsidR="00EE7F38">
        <w:t xml:space="preserve"> </w:t>
      </w:r>
      <w:r w:rsidRPr="00933B59">
        <w:t>to</w:t>
      </w:r>
      <w:r w:rsidR="00EE7F38">
        <w:t xml:space="preserve"> </w:t>
      </w:r>
      <w:r w:rsidRPr="00933B59">
        <w:t>examinations</w:t>
      </w:r>
      <w:r w:rsidR="00EE7F38">
        <w:t xml:space="preserve"> </w:t>
      </w:r>
      <w:r w:rsidRPr="00933B59">
        <w:t>is</w:t>
      </w:r>
      <w:r w:rsidR="00EE7F38">
        <w:t xml:space="preserve"> </w:t>
      </w:r>
      <w:r w:rsidRPr="00933B59">
        <w:t>difficult</w:t>
      </w:r>
      <w:r w:rsidR="00EE7F38">
        <w:t xml:space="preserve"> </w:t>
      </w:r>
      <w:r w:rsidRPr="00933B59">
        <w:t>because</w:t>
      </w:r>
      <w:r w:rsidR="00EE7F38">
        <w:t xml:space="preserve"> </w:t>
      </w:r>
      <w:r w:rsidRPr="00933B59">
        <w:t>of</w:t>
      </w:r>
      <w:r w:rsidR="00EE7F38">
        <w:t xml:space="preserve"> </w:t>
      </w:r>
      <w:r w:rsidRPr="00933B59">
        <w:t>transport</w:t>
      </w:r>
      <w:r w:rsidR="00EE7F38">
        <w:t xml:space="preserve"> </w:t>
      </w:r>
      <w:r w:rsidRPr="00933B59">
        <w:t>conditions.</w:t>
      </w:r>
      <w:r w:rsidR="00747F7E">
        <w:t xml:space="preserve"> </w:t>
      </w:r>
      <w:r w:rsidRPr="00933B59">
        <w:t>The</w:t>
      </w:r>
      <w:r w:rsidR="00EE7F38">
        <w:t xml:space="preserve"> </w:t>
      </w:r>
      <w:r w:rsidRPr="00933B59">
        <w:t>programme</w:t>
      </w:r>
      <w:r w:rsidR="00EE7F38">
        <w:t xml:space="preserve"> </w:t>
      </w:r>
      <w:r w:rsidRPr="00933B59">
        <w:t>is</w:t>
      </w:r>
      <w:r w:rsidR="00EE7F38">
        <w:t xml:space="preserve"> </w:t>
      </w:r>
      <w:r w:rsidRPr="00933B59">
        <w:t>ongoing</w:t>
      </w:r>
      <w:r w:rsidR="00EE7F38">
        <w:t xml:space="preserve"> </w:t>
      </w:r>
      <w:r w:rsidRPr="00933B59">
        <w:t>since</w:t>
      </w:r>
      <w:r w:rsidR="00EE7F38">
        <w:t xml:space="preserve"> </w:t>
      </w:r>
      <w:r w:rsidRPr="00933B59">
        <w:t>2018.It</w:t>
      </w:r>
      <w:r w:rsidR="00EE7F38">
        <w:t xml:space="preserve"> </w:t>
      </w:r>
      <w:r w:rsidRPr="00933B59">
        <w:t>is</w:t>
      </w:r>
      <w:r w:rsidR="00EE7F38">
        <w:t xml:space="preserve"> </w:t>
      </w:r>
      <w:r w:rsidRPr="00933B59">
        <w:t>funded</w:t>
      </w:r>
      <w:r w:rsidR="00EE7F38">
        <w:t xml:space="preserve"> </w:t>
      </w:r>
      <w:r w:rsidRPr="00933B59">
        <w:t>from</w:t>
      </w:r>
      <w:r w:rsidR="00EE7F38">
        <w:t xml:space="preserve"> </w:t>
      </w:r>
      <w:r w:rsidRPr="00933B59">
        <w:t>domestic</w:t>
      </w:r>
      <w:r w:rsidR="00EE7F38">
        <w:t xml:space="preserve"> </w:t>
      </w:r>
      <w:r w:rsidRPr="00933B59">
        <w:t>resources</w:t>
      </w:r>
      <w:r w:rsidR="00EE7F38">
        <w:t xml:space="preserve"> </w:t>
      </w:r>
      <w:r w:rsidR="00F67060">
        <w:t>–</w:t>
      </w:r>
      <w:r w:rsidR="00EE7F38">
        <w:t xml:space="preserve"> </w:t>
      </w:r>
      <w:r w:rsidRPr="00933B59">
        <w:t>has</w:t>
      </w:r>
      <w:r w:rsidR="00EE7F38">
        <w:t xml:space="preserve"> </w:t>
      </w:r>
      <w:r w:rsidRPr="00933B59">
        <w:t>been</w:t>
      </w:r>
      <w:r w:rsidR="00EE7F38">
        <w:t xml:space="preserve"> </w:t>
      </w:r>
      <w:r w:rsidRPr="00933B59">
        <w:t>promoting</w:t>
      </w:r>
      <w:r w:rsidR="00EE7F38">
        <w:t xml:space="preserve"> </w:t>
      </w:r>
      <w:r w:rsidRPr="00933B59">
        <w:t>equal</w:t>
      </w:r>
      <w:r w:rsidR="00EE7F38">
        <w:t xml:space="preserve"> </w:t>
      </w:r>
      <w:r w:rsidRPr="00933B59">
        <w:t>access</w:t>
      </w:r>
      <w:r w:rsidR="00EE7F38">
        <w:t xml:space="preserve"> </w:t>
      </w:r>
      <w:r w:rsidRPr="00933B59">
        <w:t>to</w:t>
      </w:r>
      <w:r w:rsidR="00EE7F38">
        <w:t xml:space="preserve"> </w:t>
      </w:r>
      <w:r w:rsidRPr="00933B59">
        <w:t>screenings</w:t>
      </w:r>
      <w:r w:rsidR="00EE7F38">
        <w:t xml:space="preserve"> </w:t>
      </w:r>
      <w:r w:rsidRPr="00933B59">
        <w:t>by</w:t>
      </w:r>
      <w:r w:rsidR="00EE7F38">
        <w:t xml:space="preserve"> </w:t>
      </w:r>
      <w:r w:rsidRPr="00933B59">
        <w:t>providing</w:t>
      </w:r>
      <w:r w:rsidR="00EE7F38">
        <w:t xml:space="preserve"> </w:t>
      </w:r>
      <w:r w:rsidRPr="00933B59">
        <w:t>10</w:t>
      </w:r>
      <w:r w:rsidR="00EE7F38">
        <w:t xml:space="preserve"> </w:t>
      </w:r>
      <w:r w:rsidRPr="00933B59">
        <w:t>mobile</w:t>
      </w:r>
      <w:r w:rsidR="00EE7F38">
        <w:t xml:space="preserve"> </w:t>
      </w:r>
      <w:r w:rsidRPr="00933B59">
        <w:t>units</w:t>
      </w:r>
      <w:r w:rsidR="00EE7F38">
        <w:t xml:space="preserve"> </w:t>
      </w:r>
      <w:r w:rsidRPr="00933B59">
        <w:t>(buses)</w:t>
      </w:r>
      <w:r w:rsidR="00EE7F38">
        <w:t xml:space="preserve"> </w:t>
      </w:r>
      <w:r w:rsidRPr="00933B59">
        <w:t>for</w:t>
      </w:r>
      <w:r w:rsidR="00EE7F38">
        <w:t xml:space="preserve"> </w:t>
      </w:r>
      <w:r w:rsidRPr="00933B59">
        <w:t>general</w:t>
      </w:r>
      <w:r w:rsidR="00EE7F38">
        <w:t xml:space="preserve"> </w:t>
      </w:r>
      <w:r w:rsidRPr="00933B59">
        <w:t>examinations</w:t>
      </w:r>
      <w:r w:rsidR="00EE7F38">
        <w:t xml:space="preserve"> </w:t>
      </w:r>
      <w:r w:rsidRPr="00933B59">
        <w:t>as</w:t>
      </w:r>
      <w:r w:rsidR="00EE7F38">
        <w:t xml:space="preserve"> </w:t>
      </w:r>
      <w:r w:rsidRPr="00933B59">
        <w:t>a</w:t>
      </w:r>
      <w:r w:rsidR="00EE7F38">
        <w:t xml:space="preserve"> </w:t>
      </w:r>
      <w:r w:rsidRPr="00933B59">
        <w:t>service</w:t>
      </w:r>
      <w:r w:rsidR="00EE7F38">
        <w:t xml:space="preserve"> </w:t>
      </w:r>
      <w:r w:rsidRPr="00933B59">
        <w:t>near</w:t>
      </w:r>
      <w:r w:rsidR="00EE7F38">
        <w:t xml:space="preserve"> </w:t>
      </w:r>
      <w:r w:rsidRPr="00933B59">
        <w:t>the</w:t>
      </w:r>
      <w:r w:rsidR="00EE7F38">
        <w:t xml:space="preserve"> </w:t>
      </w:r>
      <w:r w:rsidRPr="00933B59">
        <w:t>place</w:t>
      </w:r>
      <w:r w:rsidR="00EE7F38">
        <w:t xml:space="preserve"> </w:t>
      </w:r>
      <w:r w:rsidRPr="00933B59">
        <w:t>of</w:t>
      </w:r>
      <w:r w:rsidR="00EE7F38">
        <w:t xml:space="preserve"> </w:t>
      </w:r>
      <w:r w:rsidRPr="00933B59">
        <w:t>residence,</w:t>
      </w:r>
      <w:r w:rsidR="00EE7F38">
        <w:t xml:space="preserve"> </w:t>
      </w:r>
      <w:r w:rsidRPr="00933B59">
        <w:t>mainly</w:t>
      </w:r>
      <w:r w:rsidR="00EE7F38">
        <w:t xml:space="preserve"> </w:t>
      </w:r>
      <w:r w:rsidRPr="00933B59">
        <w:t>in</w:t>
      </w:r>
      <w:r w:rsidR="00EE7F38">
        <w:t xml:space="preserve"> </w:t>
      </w:r>
      <w:r w:rsidRPr="00933B59">
        <w:t>disadvantaged</w:t>
      </w:r>
      <w:r w:rsidR="00EE7F38">
        <w:t xml:space="preserve"> </w:t>
      </w:r>
      <w:r w:rsidRPr="00933B59">
        <w:t>settlements.</w:t>
      </w:r>
    </w:p>
    <w:p w14:paraId="633387B6" w14:textId="62A59426" w:rsidR="00582FB8" w:rsidRPr="00933B59" w:rsidRDefault="00582FB8" w:rsidP="006D61FA">
      <w:pPr>
        <w:pStyle w:val="SingleTxtG"/>
      </w:pPr>
      <w:r w:rsidRPr="00933B59">
        <w:rPr>
          <w:bCs/>
          <w:iCs/>
        </w:rPr>
        <w:t>180.</w:t>
      </w:r>
      <w:r w:rsidRPr="00933B59">
        <w:rPr>
          <w:bCs/>
          <w:iCs/>
        </w:rPr>
        <w:tab/>
      </w:r>
      <w:r w:rsidRPr="00933B59">
        <w:t>Between</w:t>
      </w:r>
      <w:r w:rsidR="00EE7F38">
        <w:t xml:space="preserve"> </w:t>
      </w:r>
      <w:r w:rsidRPr="00933B59">
        <w:t>2018</w:t>
      </w:r>
      <w:r w:rsidR="00EE7F38">
        <w:t xml:space="preserve"> </w:t>
      </w:r>
      <w:r w:rsidRPr="00933B59">
        <w:t>and</w:t>
      </w:r>
      <w:r w:rsidR="00EE7F38">
        <w:t xml:space="preserve"> </w:t>
      </w:r>
      <w:r w:rsidRPr="00933B59">
        <w:t>2021,</w:t>
      </w:r>
      <w:r w:rsidR="00EE7F38">
        <w:t xml:space="preserve"> </w:t>
      </w:r>
      <w:r w:rsidRPr="00933B59">
        <w:t>the</w:t>
      </w:r>
      <w:r w:rsidR="00EE7F38">
        <w:t xml:space="preserve"> </w:t>
      </w:r>
      <w:r w:rsidRPr="00933B59">
        <w:t>programme</w:t>
      </w:r>
      <w:r w:rsidR="00EE7F38">
        <w:t xml:space="preserve"> </w:t>
      </w:r>
      <w:r w:rsidRPr="00933B59">
        <w:t>reached</w:t>
      </w:r>
      <w:r w:rsidR="00EE7F38">
        <w:t xml:space="preserve"> </w:t>
      </w:r>
      <w:r w:rsidRPr="00933B59">
        <w:t>more</w:t>
      </w:r>
      <w:r w:rsidR="00EE7F38">
        <w:t xml:space="preserve"> </w:t>
      </w:r>
      <w:r w:rsidRPr="00933B59">
        <w:t>than</w:t>
      </w:r>
      <w:r w:rsidR="00EE7F38">
        <w:t xml:space="preserve"> </w:t>
      </w:r>
      <w:r w:rsidRPr="00933B59">
        <w:t>28</w:t>
      </w:r>
      <w:r w:rsidR="00EE7F38">
        <w:t xml:space="preserve"> </w:t>
      </w:r>
      <w:r w:rsidRPr="00933B59">
        <w:t>000</w:t>
      </w:r>
      <w:r w:rsidR="00EE7F38">
        <w:t xml:space="preserve"> </w:t>
      </w:r>
      <w:r w:rsidRPr="00933B59">
        <w:t>people</w:t>
      </w:r>
      <w:r w:rsidR="00EE7F38">
        <w:t xml:space="preserve"> </w:t>
      </w:r>
      <w:r w:rsidRPr="00933B59">
        <w:t>(women:</w:t>
      </w:r>
      <w:r w:rsidR="00EE7F38">
        <w:t xml:space="preserve"> </w:t>
      </w:r>
      <w:r w:rsidRPr="00933B59">
        <w:t>78.5%;</w:t>
      </w:r>
      <w:r w:rsidR="00EE7F38">
        <w:t xml:space="preserve"> </w:t>
      </w:r>
      <w:r w:rsidRPr="00933B59">
        <w:t>men:</w:t>
      </w:r>
      <w:r w:rsidR="00EE7F38">
        <w:t xml:space="preserve"> </w:t>
      </w:r>
      <w:r w:rsidRPr="00933B59">
        <w:t>21.5%).</w:t>
      </w:r>
      <w:r w:rsidR="00EE7F38">
        <w:t xml:space="preserve"> </w:t>
      </w:r>
      <w:r w:rsidRPr="00933B59">
        <w:t>(This</w:t>
      </w:r>
      <w:r w:rsidR="00EE7F38">
        <w:t xml:space="preserve"> </w:t>
      </w:r>
      <w:r w:rsidRPr="00933B59">
        <w:t>means</w:t>
      </w:r>
      <w:r w:rsidR="00EE7F38">
        <w:t xml:space="preserve"> </w:t>
      </w:r>
      <w:r w:rsidRPr="00933B59">
        <w:t>around</w:t>
      </w:r>
      <w:r w:rsidR="00EE7F38">
        <w:t xml:space="preserve"> </w:t>
      </w:r>
      <w:r w:rsidRPr="00933B59">
        <w:t>170</w:t>
      </w:r>
      <w:r w:rsidR="00EE7F38">
        <w:t xml:space="preserve"> </w:t>
      </w:r>
      <w:r w:rsidRPr="00933B59">
        <w:t>000</w:t>
      </w:r>
      <w:r w:rsidR="00EE7F38">
        <w:t xml:space="preserve"> </w:t>
      </w:r>
      <w:r w:rsidRPr="00933B59">
        <w:t>examinations.)</w:t>
      </w:r>
    </w:p>
    <w:p w14:paraId="4AEA4C39" w14:textId="2AD2D74A" w:rsidR="00582FB8" w:rsidRPr="00933B59" w:rsidRDefault="00582FB8" w:rsidP="006D61FA">
      <w:pPr>
        <w:pStyle w:val="SingleTxtG"/>
      </w:pPr>
      <w:r w:rsidRPr="00933B59">
        <w:rPr>
          <w:bCs/>
          <w:iCs/>
        </w:rPr>
        <w:t>181.</w:t>
      </w:r>
      <w:r w:rsidRPr="00933B59">
        <w:rPr>
          <w:bCs/>
          <w:iCs/>
        </w:rPr>
        <w:tab/>
      </w:r>
      <w:r w:rsidRPr="00933B59">
        <w:t>The</w:t>
      </w:r>
      <w:r w:rsidR="00EE7F38">
        <w:t xml:space="preserve"> </w:t>
      </w:r>
      <w:r w:rsidRPr="00933B59">
        <w:t>mobile</w:t>
      </w:r>
      <w:r w:rsidR="00EE7F38">
        <w:t xml:space="preserve"> </w:t>
      </w:r>
      <w:r w:rsidRPr="00933B59">
        <w:t>units,</w:t>
      </w:r>
      <w:r w:rsidR="00EE7F38">
        <w:t xml:space="preserve"> </w:t>
      </w:r>
      <w:r w:rsidRPr="00933B59">
        <w:t>complementing</w:t>
      </w:r>
      <w:r w:rsidR="00EE7F38">
        <w:t xml:space="preserve"> </w:t>
      </w:r>
      <w:r w:rsidRPr="00933B59">
        <w:t>the</w:t>
      </w:r>
      <w:r w:rsidR="00EE7F38">
        <w:t xml:space="preserve"> </w:t>
      </w:r>
      <w:r w:rsidRPr="00933B59">
        <w:t>Covid-19</w:t>
      </w:r>
      <w:r w:rsidR="00EE7F38">
        <w:t xml:space="preserve"> </w:t>
      </w:r>
      <w:r w:rsidRPr="00933B59">
        <w:t>sampling</w:t>
      </w:r>
      <w:r w:rsidR="00EE7F38">
        <w:t xml:space="preserve"> </w:t>
      </w:r>
      <w:r w:rsidRPr="00933B59">
        <w:t>capacity</w:t>
      </w:r>
      <w:r w:rsidR="00EE7F38">
        <w:t xml:space="preserve"> </w:t>
      </w:r>
      <w:r w:rsidRPr="00933B59">
        <w:t>of</w:t>
      </w:r>
      <w:r w:rsidR="00EE7F38">
        <w:t xml:space="preserve"> </w:t>
      </w:r>
      <w:r w:rsidRPr="00933B59">
        <w:t>the</w:t>
      </w:r>
      <w:r w:rsidR="00EE7F38">
        <w:t xml:space="preserve"> </w:t>
      </w:r>
      <w:r w:rsidRPr="00933B59">
        <w:t>National</w:t>
      </w:r>
      <w:r w:rsidR="00EE7F38">
        <w:t xml:space="preserve"> </w:t>
      </w:r>
      <w:r w:rsidRPr="00933B59">
        <w:rPr>
          <w:lang w:eastAsia="hu-HU"/>
        </w:rPr>
        <w:t>Ambulance</w:t>
      </w:r>
      <w:r w:rsidR="00EE7F38">
        <w:t xml:space="preserve"> </w:t>
      </w:r>
      <w:r w:rsidRPr="00933B59">
        <w:t>Service,</w:t>
      </w:r>
      <w:r w:rsidR="00EE7F38">
        <w:t xml:space="preserve"> </w:t>
      </w:r>
      <w:r w:rsidRPr="00933B59">
        <w:t>have</w:t>
      </w:r>
      <w:r w:rsidR="00EE7F38">
        <w:t xml:space="preserve"> </w:t>
      </w:r>
      <w:r w:rsidRPr="00933B59">
        <w:t>also</w:t>
      </w:r>
      <w:r w:rsidR="00EE7F38">
        <w:t xml:space="preserve"> </w:t>
      </w:r>
      <w:r w:rsidRPr="00933B59">
        <w:t>been</w:t>
      </w:r>
      <w:r w:rsidR="00EE7F38">
        <w:t xml:space="preserve"> </w:t>
      </w:r>
      <w:r w:rsidRPr="00933B59">
        <w:t>continuously</w:t>
      </w:r>
      <w:r w:rsidR="00EE7F38">
        <w:t xml:space="preserve"> </w:t>
      </w:r>
      <w:r w:rsidRPr="00933B59">
        <w:t>involved</w:t>
      </w:r>
      <w:r w:rsidR="00EE7F38">
        <w:t xml:space="preserve"> </w:t>
      </w:r>
      <w:r w:rsidRPr="00933B59">
        <w:t>in</w:t>
      </w:r>
      <w:r w:rsidR="00EE7F38">
        <w:t xml:space="preserve"> </w:t>
      </w:r>
      <w:r w:rsidRPr="00933B59">
        <w:t>the</w:t>
      </w:r>
      <w:r w:rsidR="00EE7F38">
        <w:t xml:space="preserve"> </w:t>
      </w:r>
      <w:r w:rsidRPr="00933B59">
        <w:t>tests</w:t>
      </w:r>
      <w:r w:rsidR="00EE7F38">
        <w:t xml:space="preserve"> </w:t>
      </w:r>
      <w:r w:rsidRPr="00933B59">
        <w:t>ordered</w:t>
      </w:r>
      <w:r w:rsidR="00EE7F38">
        <w:t xml:space="preserve"> </w:t>
      </w:r>
      <w:r w:rsidRPr="00933B59">
        <w:t>by</w:t>
      </w:r>
      <w:r w:rsidR="00EE7F38">
        <w:t xml:space="preserve"> </w:t>
      </w:r>
      <w:r w:rsidRPr="00933B59">
        <w:t>general</w:t>
      </w:r>
      <w:r w:rsidR="00EE7F38">
        <w:t xml:space="preserve"> </w:t>
      </w:r>
      <w:r w:rsidRPr="00933B59">
        <w:t>practitioners</w:t>
      </w:r>
      <w:r w:rsidR="00EE7F38">
        <w:t xml:space="preserve"> </w:t>
      </w:r>
      <w:r w:rsidRPr="00933B59">
        <w:t>since</w:t>
      </w:r>
      <w:r w:rsidR="00EE7F38">
        <w:t xml:space="preserve"> </w:t>
      </w:r>
      <w:r w:rsidRPr="00933B59">
        <w:t>November</w:t>
      </w:r>
      <w:r w:rsidR="00EE7F38">
        <w:t xml:space="preserve"> </w:t>
      </w:r>
      <w:r w:rsidRPr="00933B59">
        <w:t>2020.</w:t>
      </w:r>
    </w:p>
    <w:p w14:paraId="197B1142" w14:textId="14896769" w:rsidR="00582FB8" w:rsidRPr="00933B59" w:rsidRDefault="00582FB8" w:rsidP="00F63F87">
      <w:pPr>
        <w:pStyle w:val="H23G"/>
      </w:pPr>
      <w:r>
        <w:tab/>
      </w:r>
      <w:r>
        <w:tab/>
      </w:r>
      <w:r w:rsidRPr="00933B59">
        <w:t>Details</w:t>
      </w:r>
      <w:r w:rsidR="00EE7F38">
        <w:t xml:space="preserve"> </w:t>
      </w:r>
      <w:r w:rsidRPr="00933B59">
        <w:t>of</w:t>
      </w:r>
      <w:r w:rsidR="00EE7F38">
        <w:t xml:space="preserve"> </w:t>
      </w:r>
      <w:r w:rsidRPr="00933B59">
        <w:t>the</w:t>
      </w:r>
      <w:r w:rsidR="00EE7F38">
        <w:t xml:space="preserve"> </w:t>
      </w:r>
      <w:r w:rsidRPr="00933B59">
        <w:t>programme:</w:t>
      </w:r>
    </w:p>
    <w:p w14:paraId="6237DAB7" w14:textId="77777777" w:rsidR="00FF3C71" w:rsidRDefault="00582FB8" w:rsidP="006D61FA">
      <w:pPr>
        <w:pStyle w:val="SingleTxtG"/>
      </w:pPr>
      <w:r w:rsidRPr="00933B59">
        <w:rPr>
          <w:bCs/>
          <w:iCs/>
        </w:rPr>
        <w:t>182.</w:t>
      </w:r>
      <w:r w:rsidRPr="00933B59">
        <w:rPr>
          <w:bCs/>
          <w:iCs/>
        </w:rPr>
        <w:tab/>
      </w:r>
      <w:r w:rsidRPr="00933B59">
        <w:t>The</w:t>
      </w:r>
      <w:r w:rsidR="00EE7F38">
        <w:t xml:space="preserve"> </w:t>
      </w:r>
      <w:r w:rsidRPr="00933B59">
        <w:t>aim</w:t>
      </w:r>
      <w:r w:rsidR="00EE7F38">
        <w:t xml:space="preserve"> </w:t>
      </w:r>
      <w:r w:rsidRPr="00933B59">
        <w:t>is</w:t>
      </w:r>
      <w:r w:rsidR="00EE7F38">
        <w:t xml:space="preserve"> </w:t>
      </w:r>
      <w:r w:rsidRPr="00933B59">
        <w:t>to</w:t>
      </w:r>
      <w:r w:rsidR="00EE7F38">
        <w:t xml:space="preserve"> </w:t>
      </w:r>
      <w:r w:rsidRPr="00933B59">
        <w:t>provide</w:t>
      </w:r>
      <w:r w:rsidR="00EE7F38">
        <w:t xml:space="preserve"> </w:t>
      </w:r>
      <w:r w:rsidRPr="00933B59">
        <w:t>easy</w:t>
      </w:r>
      <w:r w:rsidR="00EE7F38">
        <w:t xml:space="preserve"> </w:t>
      </w:r>
      <w:r w:rsidRPr="00933B59">
        <w:t>and</w:t>
      </w:r>
      <w:r w:rsidR="00EE7F38">
        <w:t xml:space="preserve"> </w:t>
      </w:r>
      <w:r w:rsidRPr="00933B59">
        <w:t>quick</w:t>
      </w:r>
      <w:r w:rsidR="00EE7F38">
        <w:t xml:space="preserve"> </w:t>
      </w:r>
      <w:r w:rsidRPr="00933B59">
        <w:t>access</w:t>
      </w:r>
      <w:r w:rsidR="00EE7F38">
        <w:t xml:space="preserve"> </w:t>
      </w:r>
      <w:r w:rsidRPr="00933B59">
        <w:t>to</w:t>
      </w:r>
      <w:r w:rsidR="00EE7F38">
        <w:t xml:space="preserve"> </w:t>
      </w:r>
      <w:r w:rsidRPr="00933B59">
        <w:t>services</w:t>
      </w:r>
      <w:r w:rsidR="00EE7F38">
        <w:t xml:space="preserve"> </w:t>
      </w:r>
      <w:r w:rsidRPr="00933B59">
        <w:t>by</w:t>
      </w:r>
      <w:r w:rsidR="00EE7F38">
        <w:t xml:space="preserve"> </w:t>
      </w:r>
      <w:r w:rsidRPr="00933B59">
        <w:t>mobile</w:t>
      </w:r>
      <w:r w:rsidR="00EE7F38">
        <w:t xml:space="preserve"> </w:t>
      </w:r>
      <w:r w:rsidRPr="00933B59">
        <w:t>units</w:t>
      </w:r>
      <w:r w:rsidR="00EE7F38">
        <w:t xml:space="preserve"> </w:t>
      </w:r>
      <w:r w:rsidRPr="00933B59">
        <w:t>(buses)</w:t>
      </w:r>
      <w:r w:rsidR="00EE7F38">
        <w:t xml:space="preserve"> </w:t>
      </w:r>
      <w:r w:rsidRPr="00933B59">
        <w:t>in</w:t>
      </w:r>
      <w:r w:rsidR="00EE7F38">
        <w:t xml:space="preserve"> </w:t>
      </w:r>
      <w:r w:rsidRPr="00933B59">
        <w:t>small</w:t>
      </w:r>
      <w:r w:rsidR="00EE7F38">
        <w:t xml:space="preserve"> </w:t>
      </w:r>
      <w:r w:rsidRPr="00933B59">
        <w:t>settlements</w:t>
      </w:r>
      <w:r w:rsidR="00EE7F38">
        <w:t xml:space="preserve"> </w:t>
      </w:r>
      <w:r w:rsidRPr="00933B59">
        <w:t>where</w:t>
      </w:r>
      <w:r w:rsidR="00EE7F38">
        <w:t xml:space="preserve"> </w:t>
      </w:r>
      <w:r w:rsidRPr="00933B59">
        <w:t>access</w:t>
      </w:r>
      <w:r w:rsidR="00EE7F38">
        <w:t xml:space="preserve"> </w:t>
      </w:r>
      <w:r w:rsidRPr="00933B59">
        <w:t>to</w:t>
      </w:r>
      <w:r w:rsidR="00EE7F38">
        <w:t xml:space="preserve"> </w:t>
      </w:r>
      <w:r w:rsidRPr="00933B59">
        <w:t>screening</w:t>
      </w:r>
      <w:r w:rsidR="00EE7F38">
        <w:t xml:space="preserve"> </w:t>
      </w:r>
      <w:r w:rsidRPr="00933B59">
        <w:t>is</w:t>
      </w:r>
      <w:r w:rsidR="00EE7F38">
        <w:t xml:space="preserve"> </w:t>
      </w:r>
      <w:r w:rsidRPr="00933B59">
        <w:t>difficult</w:t>
      </w:r>
      <w:r w:rsidR="00EE7F38">
        <w:t xml:space="preserve"> </w:t>
      </w:r>
      <w:r w:rsidRPr="00933B59">
        <w:t>to</w:t>
      </w:r>
      <w:r w:rsidR="00EE7F38">
        <w:t xml:space="preserve"> </w:t>
      </w:r>
      <w:r w:rsidRPr="00933B59">
        <w:t>due</w:t>
      </w:r>
      <w:r w:rsidR="00EE7F38">
        <w:t xml:space="preserve"> </w:t>
      </w:r>
      <w:r w:rsidRPr="00933B59">
        <w:t>to</w:t>
      </w:r>
      <w:r w:rsidR="00EE7F38">
        <w:t xml:space="preserve"> </w:t>
      </w:r>
      <w:r w:rsidRPr="00933B59">
        <w:t>transport</w:t>
      </w:r>
      <w:r w:rsidR="00EE7F38">
        <w:t xml:space="preserve"> </w:t>
      </w:r>
      <w:r w:rsidRPr="00933B59">
        <w:t>conditions.</w:t>
      </w:r>
      <w:r w:rsidR="00EE7F38">
        <w:t xml:space="preserve"> </w:t>
      </w:r>
      <w:r w:rsidRPr="00933B59">
        <w:t>Targeted,</w:t>
      </w:r>
      <w:r w:rsidR="00EE7F38">
        <w:t xml:space="preserve"> </w:t>
      </w:r>
      <w:r w:rsidRPr="00933B59">
        <w:t>coordinated</w:t>
      </w:r>
      <w:r w:rsidR="00EE7F38">
        <w:t xml:space="preserve"> </w:t>
      </w:r>
      <w:r w:rsidRPr="00933B59">
        <w:t>measures</w:t>
      </w:r>
      <w:r w:rsidR="00EE7F38">
        <w:t xml:space="preserve"> </w:t>
      </w:r>
      <w:r w:rsidRPr="00933B59">
        <w:t>and</w:t>
      </w:r>
      <w:r w:rsidR="00EE7F38">
        <w:t xml:space="preserve"> </w:t>
      </w:r>
      <w:r w:rsidRPr="00933B59">
        <w:t>appropriate</w:t>
      </w:r>
      <w:r w:rsidR="00EE7F38">
        <w:t xml:space="preserve"> </w:t>
      </w:r>
      <w:r w:rsidRPr="00933B59">
        <w:t>information</w:t>
      </w:r>
      <w:r w:rsidR="00EE7F38">
        <w:t xml:space="preserve"> </w:t>
      </w:r>
      <w:r w:rsidRPr="00933B59">
        <w:t>mobilise</w:t>
      </w:r>
      <w:r w:rsidR="00EE7F38">
        <w:t xml:space="preserve"> </w:t>
      </w:r>
      <w:r w:rsidRPr="00933B59">
        <w:t>the</w:t>
      </w:r>
      <w:r w:rsidR="00EE7F38">
        <w:t xml:space="preserve"> </w:t>
      </w:r>
      <w:r w:rsidRPr="00933B59">
        <w:t>inhabitants</w:t>
      </w:r>
      <w:r w:rsidR="00EE7F38">
        <w:t xml:space="preserve"> </w:t>
      </w:r>
      <w:r w:rsidRPr="00933B59">
        <w:t>of</w:t>
      </w:r>
      <w:r w:rsidR="00EE7F38">
        <w:t xml:space="preserve"> </w:t>
      </w:r>
      <w:r w:rsidRPr="00933B59">
        <w:t>settlements</w:t>
      </w:r>
      <w:r w:rsidR="00EE7F38">
        <w:t xml:space="preserve"> </w:t>
      </w:r>
      <w:r w:rsidRPr="00933B59">
        <w:t>and</w:t>
      </w:r>
      <w:r w:rsidR="00EE7F38">
        <w:t xml:space="preserve"> </w:t>
      </w:r>
      <w:r w:rsidRPr="00933B59">
        <w:t>help</w:t>
      </w:r>
      <w:r w:rsidR="00EE7F38">
        <w:t xml:space="preserve"> </w:t>
      </w:r>
      <w:r w:rsidRPr="00933B59">
        <w:t>those</w:t>
      </w:r>
      <w:r w:rsidR="00EE7F38">
        <w:t xml:space="preserve"> </w:t>
      </w:r>
      <w:r w:rsidRPr="00933B59">
        <w:t>who</w:t>
      </w:r>
      <w:r w:rsidR="00EE7F38">
        <w:t xml:space="preserve"> </w:t>
      </w:r>
      <w:r w:rsidRPr="00933B59">
        <w:t>want</w:t>
      </w:r>
      <w:r w:rsidR="00EE7F38">
        <w:t xml:space="preserve"> </w:t>
      </w:r>
      <w:r w:rsidRPr="00933B59">
        <w:t>to</w:t>
      </w:r>
      <w:r w:rsidR="00EE7F38">
        <w:t xml:space="preserve"> </w:t>
      </w:r>
      <w:r w:rsidRPr="00933B59">
        <w:t>take</w:t>
      </w:r>
      <w:r w:rsidR="00EE7F38">
        <w:t xml:space="preserve"> </w:t>
      </w:r>
      <w:r w:rsidRPr="00933B59">
        <w:t>action</w:t>
      </w:r>
      <w:r w:rsidR="00EE7F38">
        <w:t xml:space="preserve"> </w:t>
      </w:r>
      <w:r w:rsidRPr="00933B59">
        <w:t>in</w:t>
      </w:r>
      <w:r w:rsidR="00EE7F38">
        <w:t xml:space="preserve"> </w:t>
      </w:r>
      <w:r w:rsidRPr="00933B59">
        <w:t>the</w:t>
      </w:r>
      <w:r w:rsidR="00EE7F38">
        <w:t xml:space="preserve"> </w:t>
      </w:r>
      <w:r w:rsidRPr="00933B59">
        <w:t>field</w:t>
      </w:r>
      <w:r w:rsidR="00EE7F38">
        <w:t xml:space="preserve"> </w:t>
      </w:r>
      <w:r w:rsidRPr="00933B59">
        <w:t>of</w:t>
      </w:r>
      <w:r w:rsidR="00EE7F38">
        <w:t xml:space="preserve"> </w:t>
      </w:r>
      <w:r w:rsidRPr="00933B59">
        <w:t>health.</w:t>
      </w:r>
    </w:p>
    <w:p w14:paraId="75F5B069" w14:textId="77777777" w:rsidR="00FF3C71" w:rsidRDefault="00582FB8" w:rsidP="006D61FA">
      <w:pPr>
        <w:pStyle w:val="SingleTxtG"/>
      </w:pPr>
      <w:r w:rsidRPr="00933B59">
        <w:rPr>
          <w:bCs/>
          <w:iCs/>
        </w:rPr>
        <w:lastRenderedPageBreak/>
        <w:t>183.</w:t>
      </w:r>
      <w:r w:rsidRPr="00933B59">
        <w:rPr>
          <w:bCs/>
          <w:iCs/>
        </w:rPr>
        <w:tab/>
      </w:r>
      <w:r w:rsidRPr="00933B59">
        <w:t>Territorial</w:t>
      </w:r>
      <w:r w:rsidR="00EE7F38">
        <w:t xml:space="preserve"> </w:t>
      </w:r>
      <w:r w:rsidRPr="00933B59">
        <w:t>targeting,</w:t>
      </w:r>
      <w:r w:rsidR="00EE7F38">
        <w:t xml:space="preserve"> </w:t>
      </w:r>
      <w:r w:rsidRPr="00933B59">
        <w:t>health</w:t>
      </w:r>
      <w:r w:rsidR="00EE7F38">
        <w:t xml:space="preserve"> </w:t>
      </w:r>
      <w:r w:rsidRPr="00933B59">
        <w:t>services</w:t>
      </w:r>
      <w:r w:rsidR="00EE7F38">
        <w:t xml:space="preserve"> </w:t>
      </w:r>
      <w:r w:rsidRPr="00933B59">
        <w:t>near</w:t>
      </w:r>
      <w:r w:rsidR="00EE7F38">
        <w:t xml:space="preserve"> </w:t>
      </w:r>
      <w:r w:rsidRPr="00933B59">
        <w:t>the</w:t>
      </w:r>
      <w:r w:rsidR="00EE7F38">
        <w:t xml:space="preserve"> </w:t>
      </w:r>
      <w:r w:rsidRPr="00933B59">
        <w:t>place</w:t>
      </w:r>
      <w:r w:rsidR="00EE7F38">
        <w:t xml:space="preserve"> </w:t>
      </w:r>
      <w:r w:rsidRPr="00933B59">
        <w:t>of</w:t>
      </w:r>
      <w:r w:rsidR="00EE7F38">
        <w:t xml:space="preserve"> </w:t>
      </w:r>
      <w:r w:rsidRPr="00933B59">
        <w:t>residence</w:t>
      </w:r>
      <w:r w:rsidR="00EE7F38">
        <w:t xml:space="preserve"> </w:t>
      </w:r>
      <w:r w:rsidRPr="00933B59">
        <w:t>and</w:t>
      </w:r>
      <w:r w:rsidR="00EE7F38">
        <w:t xml:space="preserve"> </w:t>
      </w:r>
      <w:r w:rsidRPr="00933B59">
        <w:t>complexity</w:t>
      </w:r>
      <w:r w:rsidR="00EE7F38">
        <w:t xml:space="preserve"> </w:t>
      </w:r>
      <w:r w:rsidRPr="00933B59">
        <w:t>will</w:t>
      </w:r>
      <w:r w:rsidR="00EE7F38">
        <w:t xml:space="preserve"> </w:t>
      </w:r>
      <w:r w:rsidRPr="00933B59">
        <w:t>help</w:t>
      </w:r>
      <w:r w:rsidR="00EE7F38">
        <w:t xml:space="preserve"> </w:t>
      </w:r>
      <w:r w:rsidRPr="00933B59">
        <w:t>to</w:t>
      </w:r>
      <w:r w:rsidR="00EE7F38">
        <w:t xml:space="preserve"> </w:t>
      </w:r>
      <w:r w:rsidRPr="00933B59">
        <w:t>address</w:t>
      </w:r>
      <w:r w:rsidR="00EE7F38">
        <w:t xml:space="preserve"> </w:t>
      </w:r>
      <w:r w:rsidRPr="00933B59">
        <w:t>the</w:t>
      </w:r>
      <w:r w:rsidR="00EE7F38">
        <w:t xml:space="preserve"> </w:t>
      </w:r>
      <w:r w:rsidRPr="00933B59">
        <w:t>specific</w:t>
      </w:r>
      <w:r w:rsidR="00EE7F38">
        <w:t xml:space="preserve"> </w:t>
      </w:r>
      <w:r w:rsidRPr="00933B59">
        <w:t>access</w:t>
      </w:r>
      <w:r w:rsidR="00EE7F38">
        <w:t xml:space="preserve"> </w:t>
      </w:r>
      <w:r w:rsidRPr="00933B59">
        <w:t>to</w:t>
      </w:r>
      <w:r w:rsidR="00EE7F38">
        <w:t xml:space="preserve"> </w:t>
      </w:r>
      <w:r w:rsidRPr="00933B59">
        <w:t>health</w:t>
      </w:r>
      <w:r w:rsidR="00EE7F38">
        <w:t xml:space="preserve"> </w:t>
      </w:r>
      <w:r w:rsidRPr="00933B59">
        <w:t>care</w:t>
      </w:r>
      <w:r w:rsidR="00EE7F38">
        <w:t xml:space="preserve"> </w:t>
      </w:r>
      <w:r w:rsidRPr="00933B59">
        <w:t>and</w:t>
      </w:r>
      <w:r w:rsidR="00EE7F38">
        <w:t xml:space="preserve"> </w:t>
      </w:r>
      <w:r w:rsidRPr="00933B59">
        <w:t>patient</w:t>
      </w:r>
      <w:r w:rsidR="00EE7F38">
        <w:t xml:space="preserve"> </w:t>
      </w:r>
      <w:r w:rsidRPr="00933B59">
        <w:t>pathway</w:t>
      </w:r>
      <w:r w:rsidR="00EE7F38">
        <w:t xml:space="preserve"> </w:t>
      </w:r>
      <w:r w:rsidRPr="00933B59">
        <w:t>management</w:t>
      </w:r>
      <w:r w:rsidR="00EE7F38">
        <w:t xml:space="preserve"> </w:t>
      </w:r>
      <w:r w:rsidRPr="00933B59">
        <w:t>problems</w:t>
      </w:r>
      <w:r w:rsidR="00EE7F38">
        <w:t xml:space="preserve"> </w:t>
      </w:r>
      <w:r w:rsidRPr="00933B59">
        <w:t>of</w:t>
      </w:r>
      <w:r w:rsidR="00EE7F38">
        <w:t xml:space="preserve"> </w:t>
      </w:r>
      <w:r w:rsidRPr="00933B59">
        <w:t>these</w:t>
      </w:r>
      <w:r w:rsidR="00EE7F38">
        <w:t xml:space="preserve"> </w:t>
      </w:r>
      <w:r w:rsidRPr="00933B59">
        <w:t>areas</w:t>
      </w:r>
      <w:r w:rsidR="00EE7F38">
        <w:t xml:space="preserve"> </w:t>
      </w:r>
      <w:r w:rsidRPr="00933B59">
        <w:t>by</w:t>
      </w:r>
      <w:r w:rsidR="00EE7F38">
        <w:t xml:space="preserve"> </w:t>
      </w:r>
      <w:r w:rsidRPr="00933B59">
        <w:rPr>
          <w:lang w:eastAsia="hu-HU"/>
        </w:rPr>
        <w:t>reducing</w:t>
      </w:r>
      <w:r w:rsidR="00EE7F38">
        <w:t xml:space="preserve"> </w:t>
      </w:r>
      <w:r w:rsidRPr="00933B59">
        <w:t>existing</w:t>
      </w:r>
      <w:r w:rsidR="00EE7F38">
        <w:t xml:space="preserve"> </w:t>
      </w:r>
      <w:r w:rsidRPr="00933B59">
        <w:t>service</w:t>
      </w:r>
      <w:r w:rsidR="00EE7F38">
        <w:t xml:space="preserve"> </w:t>
      </w:r>
      <w:r w:rsidRPr="00933B59">
        <w:t>quality</w:t>
      </w:r>
      <w:r w:rsidR="00EE7F38">
        <w:t xml:space="preserve"> </w:t>
      </w:r>
      <w:r w:rsidRPr="00933B59">
        <w:t>gaps.</w:t>
      </w:r>
    </w:p>
    <w:p w14:paraId="50DF7B8D" w14:textId="562ADCE9" w:rsidR="00582FB8" w:rsidRPr="00933B59" w:rsidRDefault="00582FB8" w:rsidP="006D61FA">
      <w:pPr>
        <w:pStyle w:val="SingleTxtG"/>
      </w:pPr>
      <w:r w:rsidRPr="00933B59">
        <w:rPr>
          <w:bCs/>
          <w:iCs/>
        </w:rPr>
        <w:t>184.</w:t>
      </w:r>
      <w:r w:rsidRPr="00933B59">
        <w:rPr>
          <w:bCs/>
          <w:iCs/>
        </w:rPr>
        <w:tab/>
      </w:r>
      <w:r w:rsidRPr="00933B59">
        <w:t>From</w:t>
      </w:r>
      <w:r w:rsidR="00EE7F38">
        <w:t xml:space="preserve"> </w:t>
      </w:r>
      <w:r w:rsidRPr="00933B59">
        <w:t>2019,</w:t>
      </w:r>
      <w:r w:rsidR="00EE7F38">
        <w:t xml:space="preserve"> </w:t>
      </w:r>
      <w:r w:rsidRPr="00933B59">
        <w:t>settlements</w:t>
      </w:r>
      <w:r w:rsidR="00EE7F38">
        <w:t xml:space="preserve"> </w:t>
      </w:r>
      <w:r w:rsidRPr="00933B59">
        <w:t>identified</w:t>
      </w:r>
      <w:r w:rsidR="00EE7F38">
        <w:t xml:space="preserve"> </w:t>
      </w:r>
      <w:r w:rsidRPr="00933B59">
        <w:t>in</w:t>
      </w:r>
      <w:r w:rsidR="00EE7F38">
        <w:t xml:space="preserve"> </w:t>
      </w:r>
      <w:r w:rsidRPr="00933B59">
        <w:t>Government</w:t>
      </w:r>
      <w:r w:rsidR="00EE7F38">
        <w:t xml:space="preserve"> </w:t>
      </w:r>
      <w:r w:rsidRPr="00933B59">
        <w:t>Decision</w:t>
      </w:r>
      <w:r w:rsidR="00EE7F38">
        <w:t xml:space="preserve"> </w:t>
      </w:r>
      <w:r w:rsidRPr="00933B59">
        <w:t>1404/2019</w:t>
      </w:r>
      <w:r w:rsidR="00EE7F38">
        <w:t xml:space="preserve"> </w:t>
      </w:r>
      <w:r w:rsidRPr="00933B59">
        <w:t>(VII.5.)</w:t>
      </w:r>
      <w:r w:rsidR="00EE7F38">
        <w:t xml:space="preserve"> </w:t>
      </w:r>
      <w:r w:rsidRPr="00933B59">
        <w:t>on</w:t>
      </w:r>
      <w:r w:rsidR="00EE7F38">
        <w:t xml:space="preserve"> </w:t>
      </w:r>
      <w:r w:rsidRPr="00933B59">
        <w:t>the</w:t>
      </w:r>
      <w:r w:rsidR="00EE7F38">
        <w:t xml:space="preserve"> </w:t>
      </w:r>
      <w:r w:rsidRPr="00933B59">
        <w:t>establishment</w:t>
      </w:r>
      <w:r w:rsidR="00EE7F38">
        <w:t xml:space="preserve"> </w:t>
      </w:r>
      <w:r w:rsidRPr="00933B59">
        <w:t>of</w:t>
      </w:r>
      <w:r w:rsidR="00EE7F38">
        <w:t xml:space="preserve"> </w:t>
      </w:r>
      <w:r w:rsidRPr="00933B59">
        <w:t>the</w:t>
      </w:r>
      <w:r w:rsidR="00EE7F38">
        <w:t xml:space="preserve"> </w:t>
      </w:r>
      <w:r w:rsidRPr="00933B59">
        <w:t>long-term</w:t>
      </w:r>
      <w:r w:rsidR="00EE7F38">
        <w:t xml:space="preserve"> </w:t>
      </w:r>
      <w:r w:rsidRPr="00933B59">
        <w:t>programme</w:t>
      </w:r>
      <w:r w:rsidR="00EE7F38">
        <w:t xml:space="preserve"> </w:t>
      </w:r>
      <w:r w:rsidR="00747F7E">
        <w:t>“</w:t>
      </w:r>
      <w:r w:rsidRPr="00933B59">
        <w:t>Catching-up</w:t>
      </w:r>
      <w:r w:rsidR="00EE7F38">
        <w:t xml:space="preserve"> </w:t>
      </w:r>
      <w:r w:rsidRPr="00933B59">
        <w:t>municipalities</w:t>
      </w:r>
      <w:r w:rsidR="00747F7E">
        <w:t>”</w:t>
      </w:r>
      <w:r w:rsidRPr="00FF3C71">
        <w:rPr>
          <w:rStyle w:val="FootnoteReference"/>
        </w:rPr>
        <w:footnoteReference w:id="23"/>
      </w:r>
      <w:r w:rsidR="00EE7F38" w:rsidRPr="00FF3C71">
        <w:rPr>
          <w:rStyle w:val="FootnoteReference"/>
        </w:rPr>
        <w:t xml:space="preserve"> </w:t>
      </w:r>
      <w:r w:rsidRPr="00933B59">
        <w:t>will</w:t>
      </w:r>
      <w:r w:rsidR="00EE7F38">
        <w:t xml:space="preserve"> </w:t>
      </w:r>
      <w:r w:rsidRPr="00933B59">
        <w:t>be</w:t>
      </w:r>
      <w:r w:rsidR="00EE7F38">
        <w:t xml:space="preserve"> </w:t>
      </w:r>
      <w:r w:rsidRPr="00933B59">
        <w:t>given</w:t>
      </w:r>
      <w:r w:rsidR="00EE7F38">
        <w:t xml:space="preserve"> </w:t>
      </w:r>
      <w:r w:rsidRPr="00933B59">
        <w:t>priority</w:t>
      </w:r>
      <w:r w:rsidR="00EE7F38">
        <w:t xml:space="preserve"> </w:t>
      </w:r>
      <w:r w:rsidRPr="00933B59">
        <w:t>in</w:t>
      </w:r>
      <w:r w:rsidR="00EE7F38">
        <w:t xml:space="preserve"> </w:t>
      </w:r>
      <w:r w:rsidRPr="00933B59">
        <w:t>the</w:t>
      </w:r>
      <w:r w:rsidR="00EE7F38">
        <w:t xml:space="preserve"> </w:t>
      </w:r>
      <w:r w:rsidRPr="00933B59">
        <w:t>annual</w:t>
      </w:r>
      <w:r w:rsidR="00EE7F38">
        <w:t xml:space="preserve"> </w:t>
      </w:r>
      <w:r w:rsidRPr="00933B59">
        <w:t>schedule</w:t>
      </w:r>
      <w:r w:rsidR="00EE7F38">
        <w:t xml:space="preserve"> </w:t>
      </w:r>
      <w:r w:rsidRPr="00933B59">
        <w:t>of</w:t>
      </w:r>
      <w:r w:rsidR="00EE7F38">
        <w:t xml:space="preserve"> </w:t>
      </w:r>
      <w:r w:rsidRPr="00933B59">
        <w:t>the</w:t>
      </w:r>
      <w:r w:rsidR="00EE7F38">
        <w:t xml:space="preserve"> </w:t>
      </w:r>
      <w:r w:rsidRPr="00933B59">
        <w:t>programme</w:t>
      </w:r>
      <w:r w:rsidR="00EE7F38">
        <w:t xml:space="preserve"> </w:t>
      </w:r>
      <w:r w:rsidR="002F1C53">
        <w:t>“</w:t>
      </w:r>
      <w:r w:rsidRPr="00933B59">
        <w:t>We</w:t>
      </w:r>
      <w:r w:rsidR="00EE7F38">
        <w:t xml:space="preserve"> </w:t>
      </w:r>
      <w:r w:rsidRPr="00933B59">
        <w:t>take</w:t>
      </w:r>
      <w:r w:rsidR="00EE7F38">
        <w:t xml:space="preserve"> </w:t>
      </w:r>
      <w:r w:rsidRPr="00933B59">
        <w:t>the</w:t>
      </w:r>
      <w:r w:rsidR="00EE7F38">
        <w:t xml:space="preserve"> </w:t>
      </w:r>
      <w:r w:rsidRPr="00933B59">
        <w:t>examinations</w:t>
      </w:r>
      <w:r w:rsidR="00EE7F38">
        <w:t xml:space="preserve"> </w:t>
      </w:r>
      <w:r w:rsidRPr="00933B59">
        <w:t>to</w:t>
      </w:r>
      <w:r w:rsidR="00EE7F38">
        <w:t xml:space="preserve"> </w:t>
      </w:r>
      <w:r w:rsidRPr="00933B59">
        <w:t>the</w:t>
      </w:r>
      <w:r w:rsidR="00EE7F38">
        <w:t xml:space="preserve"> </w:t>
      </w:r>
      <w:r w:rsidRPr="00933B59">
        <w:t>place</w:t>
      </w:r>
      <w:r w:rsidR="00747F7E">
        <w:t>”</w:t>
      </w:r>
      <w:r w:rsidRPr="00933B59">
        <w:t>.</w:t>
      </w:r>
    </w:p>
    <w:p w14:paraId="2893B048" w14:textId="44C646EA" w:rsidR="00582FB8" w:rsidRPr="00933B59" w:rsidRDefault="00582FB8" w:rsidP="006D61FA">
      <w:pPr>
        <w:pStyle w:val="SingleTxtG"/>
      </w:pPr>
      <w:r w:rsidRPr="00933B59">
        <w:rPr>
          <w:bCs/>
          <w:iCs/>
        </w:rPr>
        <w:t>185.</w:t>
      </w:r>
      <w:r w:rsidRPr="00933B59">
        <w:rPr>
          <w:bCs/>
          <w:iCs/>
        </w:rPr>
        <w:tab/>
      </w:r>
      <w:r w:rsidRPr="00933B59">
        <w:t>Uniformly</w:t>
      </w:r>
      <w:r w:rsidR="00EE7F38">
        <w:t xml:space="preserve"> </w:t>
      </w:r>
      <w:r w:rsidRPr="00933B59">
        <w:t>available</w:t>
      </w:r>
      <w:r w:rsidR="00EE7F38">
        <w:t xml:space="preserve"> </w:t>
      </w:r>
      <w:r w:rsidRPr="00933B59">
        <w:t>in</w:t>
      </w:r>
      <w:r w:rsidR="00EE7F38">
        <w:t xml:space="preserve"> </w:t>
      </w:r>
      <w:r w:rsidRPr="00933B59">
        <w:t>catching-up</w:t>
      </w:r>
      <w:r w:rsidR="00EE7F38">
        <w:t xml:space="preserve"> </w:t>
      </w:r>
      <w:r w:rsidRPr="00933B59">
        <w:t>municipalities:</w:t>
      </w:r>
    </w:p>
    <w:p w14:paraId="44DE8EC0" w14:textId="6312B103" w:rsidR="00582FB8" w:rsidRPr="00933B59" w:rsidRDefault="006A58B6" w:rsidP="006A58B6">
      <w:pPr>
        <w:pStyle w:val="Bullet1G"/>
        <w:numPr>
          <w:ilvl w:val="0"/>
          <w:numId w:val="0"/>
        </w:numPr>
        <w:tabs>
          <w:tab w:val="left" w:pos="1701"/>
        </w:tabs>
        <w:ind w:left="1701" w:hanging="170"/>
      </w:pPr>
      <w:r w:rsidRPr="00933B59">
        <w:t>•</w:t>
      </w:r>
      <w:r w:rsidRPr="00933B59">
        <w:tab/>
      </w:r>
      <w:r w:rsidR="00582FB8">
        <w:t>O</w:t>
      </w:r>
      <w:r w:rsidR="00582FB8" w:rsidRPr="00933B59">
        <w:t>rganised</w:t>
      </w:r>
      <w:r w:rsidR="00EE7F38">
        <w:t xml:space="preserve"> </w:t>
      </w:r>
      <w:r w:rsidR="00582FB8" w:rsidRPr="00933B59">
        <w:t>cervical</w:t>
      </w:r>
      <w:r w:rsidR="00EE7F38">
        <w:t xml:space="preserve"> </w:t>
      </w:r>
      <w:r w:rsidR="00582FB8" w:rsidRPr="00933B59">
        <w:t>screening</w:t>
      </w:r>
      <w:r w:rsidR="00EE7F38">
        <w:t xml:space="preserve"> </w:t>
      </w:r>
      <w:r w:rsidR="00582FB8" w:rsidRPr="00933B59">
        <w:t>for</w:t>
      </w:r>
      <w:r w:rsidR="00EE7F38">
        <w:t xml:space="preserve"> </w:t>
      </w:r>
      <w:r w:rsidR="00582FB8" w:rsidRPr="00933B59">
        <w:t>public</w:t>
      </w:r>
      <w:r w:rsidR="00EE7F38">
        <w:t xml:space="preserve"> </w:t>
      </w:r>
      <w:r w:rsidR="00582FB8" w:rsidRPr="00933B59">
        <w:t>health</w:t>
      </w:r>
      <w:r w:rsidR="00EE7F38">
        <w:t xml:space="preserve"> </w:t>
      </w:r>
      <w:r w:rsidR="00582FB8" w:rsidRPr="00933B59">
        <w:t>purposes,</w:t>
      </w:r>
      <w:r w:rsidR="00EE7F38">
        <w:t xml:space="preserve"> </w:t>
      </w:r>
      <w:r w:rsidR="00582FB8" w:rsidRPr="00933B59">
        <w:t>and</w:t>
      </w:r>
      <w:r w:rsidR="00EE7F38">
        <w:t xml:space="preserve"> </w:t>
      </w:r>
      <w:r w:rsidR="00582FB8" w:rsidRPr="00933B59">
        <w:t>those</w:t>
      </w:r>
      <w:r w:rsidR="00EE7F38">
        <w:t xml:space="preserve"> </w:t>
      </w:r>
      <w:r w:rsidR="00582FB8" w:rsidRPr="00933B59">
        <w:t>eligible</w:t>
      </w:r>
      <w:r w:rsidR="00EE7F38">
        <w:t xml:space="preserve"> </w:t>
      </w:r>
      <w:r w:rsidR="00582FB8" w:rsidRPr="00933B59">
        <w:t>can</w:t>
      </w:r>
      <w:r w:rsidR="00EE7F38">
        <w:t xml:space="preserve"> </w:t>
      </w:r>
      <w:r w:rsidR="00582FB8" w:rsidRPr="00933B59">
        <w:t>also</w:t>
      </w:r>
      <w:r w:rsidR="00EE7F38">
        <w:t xml:space="preserve"> </w:t>
      </w:r>
      <w:r w:rsidR="00582FB8" w:rsidRPr="00933B59">
        <w:t>receive</w:t>
      </w:r>
      <w:r w:rsidR="00EE7F38">
        <w:t xml:space="preserve"> </w:t>
      </w:r>
      <w:r w:rsidR="00582FB8" w:rsidRPr="00933B59">
        <w:t>the</w:t>
      </w:r>
      <w:r w:rsidR="00EE7F38">
        <w:t xml:space="preserve"> </w:t>
      </w:r>
      <w:r w:rsidR="00582FB8" w:rsidRPr="00933B59">
        <w:t>organised</w:t>
      </w:r>
      <w:r w:rsidR="00EE7F38">
        <w:t xml:space="preserve"> </w:t>
      </w:r>
      <w:r w:rsidR="00582FB8" w:rsidRPr="00933B59">
        <w:t>colorectal</w:t>
      </w:r>
      <w:r w:rsidR="00EE7F38">
        <w:t xml:space="preserve"> </w:t>
      </w:r>
      <w:r w:rsidR="00582FB8" w:rsidRPr="00933B59">
        <w:t>screening</w:t>
      </w:r>
      <w:r w:rsidR="00EE7F38">
        <w:t xml:space="preserve"> </w:t>
      </w:r>
      <w:r w:rsidR="00582FB8" w:rsidRPr="00933B59">
        <w:t>package</w:t>
      </w:r>
      <w:r w:rsidR="00582FB8">
        <w:t>;</w:t>
      </w:r>
    </w:p>
    <w:p w14:paraId="08948C28" w14:textId="2CD0D89C" w:rsidR="00FF3C71" w:rsidRDefault="006A58B6" w:rsidP="006A58B6">
      <w:pPr>
        <w:pStyle w:val="Bullet1G"/>
        <w:numPr>
          <w:ilvl w:val="0"/>
          <w:numId w:val="0"/>
        </w:numPr>
        <w:tabs>
          <w:tab w:val="left" w:pos="1701"/>
        </w:tabs>
        <w:ind w:left="1701" w:hanging="170"/>
      </w:pPr>
      <w:r>
        <w:t>•</w:t>
      </w:r>
      <w:r>
        <w:tab/>
      </w:r>
      <w:r w:rsidR="00582FB8">
        <w:t>A</w:t>
      </w:r>
      <w:r w:rsidR="00EE7F38">
        <w:t xml:space="preserve"> </w:t>
      </w:r>
      <w:r w:rsidR="00582FB8" w:rsidRPr="00933B59">
        <w:t>general</w:t>
      </w:r>
      <w:r w:rsidR="00EE7F38">
        <w:t xml:space="preserve"> </w:t>
      </w:r>
      <w:r w:rsidR="00582FB8" w:rsidRPr="00933B59">
        <w:t>health</w:t>
      </w:r>
      <w:r w:rsidR="00EE7F38">
        <w:t xml:space="preserve"> </w:t>
      </w:r>
      <w:r w:rsidR="00582FB8" w:rsidRPr="00933B59">
        <w:t>check</w:t>
      </w:r>
      <w:r w:rsidR="00EE7F38">
        <w:t xml:space="preserve"> </w:t>
      </w:r>
      <w:r w:rsidR="00582FB8" w:rsidRPr="00933B59">
        <w:t>(oral</w:t>
      </w:r>
      <w:r w:rsidR="00EE7F38">
        <w:t xml:space="preserve"> </w:t>
      </w:r>
      <w:r w:rsidR="00582FB8" w:rsidRPr="00933B59">
        <w:t>cavity</w:t>
      </w:r>
      <w:r w:rsidR="00EE7F38">
        <w:t xml:space="preserve"> </w:t>
      </w:r>
      <w:r w:rsidR="00582FB8" w:rsidRPr="00933B59">
        <w:t>examination,</w:t>
      </w:r>
      <w:r w:rsidR="00EE7F38">
        <w:t xml:space="preserve"> </w:t>
      </w:r>
      <w:r w:rsidR="00582FB8" w:rsidRPr="00933B59">
        <w:t>blood</w:t>
      </w:r>
      <w:r w:rsidR="00EE7F38">
        <w:t xml:space="preserve"> </w:t>
      </w:r>
      <w:r w:rsidR="00582FB8" w:rsidRPr="00933B59">
        <w:t>sugar</w:t>
      </w:r>
      <w:r w:rsidR="00EE7F38">
        <w:t xml:space="preserve"> </w:t>
      </w:r>
      <w:r w:rsidR="00582FB8" w:rsidRPr="00933B59">
        <w:t>and</w:t>
      </w:r>
      <w:r w:rsidR="00EE7F38">
        <w:t xml:space="preserve"> </w:t>
      </w:r>
      <w:r w:rsidR="00582FB8" w:rsidRPr="00933B59">
        <w:t>cholesterol</w:t>
      </w:r>
      <w:r w:rsidR="00EE7F38">
        <w:t xml:space="preserve"> </w:t>
      </w:r>
      <w:r w:rsidR="00582FB8" w:rsidRPr="00933B59">
        <w:t>determination,</w:t>
      </w:r>
      <w:r w:rsidR="00EE7F38">
        <w:t xml:space="preserve"> </w:t>
      </w:r>
      <w:r w:rsidR="00582FB8" w:rsidRPr="00933B59">
        <w:t>blood</w:t>
      </w:r>
      <w:r w:rsidR="00EE7F38">
        <w:t xml:space="preserve"> </w:t>
      </w:r>
      <w:r w:rsidR="00582FB8" w:rsidRPr="00933B59">
        <w:t>pressure</w:t>
      </w:r>
      <w:r w:rsidR="00EE7F38">
        <w:t xml:space="preserve"> </w:t>
      </w:r>
      <w:r w:rsidR="00582FB8" w:rsidRPr="00933B59">
        <w:t>measurement,</w:t>
      </w:r>
      <w:r w:rsidR="00EE7F38">
        <w:t xml:space="preserve"> </w:t>
      </w:r>
      <w:r w:rsidR="00582FB8" w:rsidRPr="00933B59">
        <w:t>BMI</w:t>
      </w:r>
      <w:r w:rsidR="00EE7F38">
        <w:t xml:space="preserve"> </w:t>
      </w:r>
      <w:r w:rsidR="00582FB8" w:rsidRPr="00933B59">
        <w:t>calculation,</w:t>
      </w:r>
      <w:r w:rsidR="00EE7F38">
        <w:t xml:space="preserve"> </w:t>
      </w:r>
      <w:r w:rsidR="00582FB8" w:rsidRPr="00933B59">
        <w:t>bone</w:t>
      </w:r>
      <w:r w:rsidR="00EE7F38">
        <w:t xml:space="preserve"> </w:t>
      </w:r>
      <w:r w:rsidR="00582FB8" w:rsidRPr="00933B59">
        <w:t>density</w:t>
      </w:r>
      <w:r w:rsidR="00EE7F38">
        <w:t xml:space="preserve"> </w:t>
      </w:r>
      <w:r w:rsidR="00582FB8" w:rsidRPr="00933B59">
        <w:t>measurement,</w:t>
      </w:r>
      <w:r w:rsidR="00EE7F38">
        <w:t xml:space="preserve"> </w:t>
      </w:r>
      <w:r w:rsidR="00582FB8" w:rsidRPr="00933B59">
        <w:t>PSA</w:t>
      </w:r>
      <w:r w:rsidR="00EE7F38">
        <w:t xml:space="preserve"> </w:t>
      </w:r>
      <w:r w:rsidR="00582FB8" w:rsidRPr="00933B59">
        <w:t>test,</w:t>
      </w:r>
      <w:r w:rsidR="00EE7F38">
        <w:t xml:space="preserve"> </w:t>
      </w:r>
      <w:r w:rsidR="00582FB8" w:rsidRPr="00933B59">
        <w:t>respiratory</w:t>
      </w:r>
      <w:r w:rsidR="00EE7F38">
        <w:t xml:space="preserve"> </w:t>
      </w:r>
      <w:r w:rsidR="00582FB8" w:rsidRPr="00933B59">
        <w:t>function</w:t>
      </w:r>
      <w:r w:rsidR="00EE7F38">
        <w:t xml:space="preserve"> </w:t>
      </w:r>
      <w:r w:rsidR="00582FB8" w:rsidRPr="00933B59">
        <w:t>test,</w:t>
      </w:r>
      <w:r w:rsidR="00EE7F38">
        <w:t xml:space="preserve"> </w:t>
      </w:r>
      <w:r w:rsidR="00582FB8" w:rsidRPr="00933B59">
        <w:t>body</w:t>
      </w:r>
      <w:r w:rsidR="00EE7F38">
        <w:t xml:space="preserve"> </w:t>
      </w:r>
      <w:r w:rsidR="00582FB8" w:rsidRPr="00933B59">
        <w:t>composition</w:t>
      </w:r>
      <w:r w:rsidR="00EE7F38">
        <w:t xml:space="preserve"> </w:t>
      </w:r>
      <w:r w:rsidR="00582FB8" w:rsidRPr="00933B59">
        <w:t>analysis,</w:t>
      </w:r>
      <w:r w:rsidR="00EE7F38">
        <w:t xml:space="preserve"> </w:t>
      </w:r>
      <w:r w:rsidR="00582FB8" w:rsidRPr="00933B59">
        <w:t>ECG</w:t>
      </w:r>
      <w:r w:rsidR="00EE7F38">
        <w:t xml:space="preserve"> </w:t>
      </w:r>
      <w:r w:rsidR="00582FB8" w:rsidRPr="00933B59">
        <w:t>and</w:t>
      </w:r>
      <w:r w:rsidR="00EE7F38">
        <w:t xml:space="preserve"> </w:t>
      </w:r>
      <w:r w:rsidR="00582FB8" w:rsidRPr="00933B59">
        <w:t>ankle-arm</w:t>
      </w:r>
      <w:r w:rsidR="00EE7F38">
        <w:t xml:space="preserve"> </w:t>
      </w:r>
      <w:r w:rsidR="00582FB8" w:rsidRPr="00933B59">
        <w:t>index</w:t>
      </w:r>
      <w:r w:rsidR="00EE7F38">
        <w:t xml:space="preserve"> </w:t>
      </w:r>
      <w:r w:rsidR="00582FB8" w:rsidRPr="00933B59">
        <w:t>test,</w:t>
      </w:r>
      <w:r w:rsidR="00EE7F38">
        <w:t xml:space="preserve"> </w:t>
      </w:r>
      <w:r w:rsidR="00582FB8" w:rsidRPr="00933B59">
        <w:t>as</w:t>
      </w:r>
      <w:r w:rsidR="00EE7F38">
        <w:t xml:space="preserve"> </w:t>
      </w:r>
      <w:r w:rsidR="00582FB8" w:rsidRPr="00933B59">
        <w:t>well</w:t>
      </w:r>
      <w:r w:rsidR="00EE7F38">
        <w:t xml:space="preserve"> </w:t>
      </w:r>
      <w:r w:rsidR="00582FB8" w:rsidRPr="00933B59">
        <w:t>as</w:t>
      </w:r>
      <w:r w:rsidR="00EE7F38">
        <w:t xml:space="preserve"> </w:t>
      </w:r>
      <w:r w:rsidR="00582FB8" w:rsidRPr="00933B59">
        <w:t>a</w:t>
      </w:r>
      <w:r w:rsidR="00EE7F38">
        <w:t xml:space="preserve"> </w:t>
      </w:r>
      <w:r w:rsidR="00582FB8" w:rsidRPr="00933B59">
        <w:t>cardiological</w:t>
      </w:r>
      <w:r w:rsidR="00EE7F38">
        <w:t xml:space="preserve"> </w:t>
      </w:r>
      <w:r w:rsidR="00582FB8" w:rsidRPr="00933B59">
        <w:t>risk</w:t>
      </w:r>
      <w:r w:rsidR="00EE7F38">
        <w:t xml:space="preserve"> </w:t>
      </w:r>
      <w:r w:rsidR="00582FB8" w:rsidRPr="00933B59">
        <w:t>assessment</w:t>
      </w:r>
      <w:r w:rsidR="00EE7F38">
        <w:t xml:space="preserve"> </w:t>
      </w:r>
      <w:r w:rsidR="00582FB8" w:rsidRPr="00933B59">
        <w:t>questionnaire</w:t>
      </w:r>
      <w:r w:rsidR="00EE7F38">
        <w:t xml:space="preserve"> </w:t>
      </w:r>
      <w:r w:rsidR="00582FB8" w:rsidRPr="00933B59">
        <w:t>including</w:t>
      </w:r>
      <w:r w:rsidR="00EE7F38">
        <w:t xml:space="preserve"> </w:t>
      </w:r>
      <w:r w:rsidR="00582FB8" w:rsidRPr="00933B59">
        <w:t>questions</w:t>
      </w:r>
      <w:r w:rsidR="00EE7F38">
        <w:t xml:space="preserve"> </w:t>
      </w:r>
      <w:r w:rsidR="00582FB8" w:rsidRPr="00933B59">
        <w:t>on</w:t>
      </w:r>
      <w:r w:rsidR="00EE7F38">
        <w:t xml:space="preserve"> </w:t>
      </w:r>
      <w:r w:rsidR="00582FB8" w:rsidRPr="00933B59">
        <w:t>lifestyle</w:t>
      </w:r>
      <w:r w:rsidR="00EE7F38">
        <w:t xml:space="preserve"> </w:t>
      </w:r>
      <w:r w:rsidR="00582FB8" w:rsidRPr="00933B59">
        <w:t>and</w:t>
      </w:r>
      <w:r w:rsidR="00EE7F38">
        <w:t xml:space="preserve"> </w:t>
      </w:r>
      <w:r w:rsidR="00582FB8" w:rsidRPr="00933B59">
        <w:t>family</w:t>
      </w:r>
      <w:r w:rsidR="00EE7F38">
        <w:t xml:space="preserve"> </w:t>
      </w:r>
      <w:r w:rsidR="00582FB8" w:rsidRPr="00933B59">
        <w:t>history)</w:t>
      </w:r>
      <w:r w:rsidR="00582FB8">
        <w:t>;</w:t>
      </w:r>
    </w:p>
    <w:p w14:paraId="7ADA0EBD" w14:textId="70E8C4BF" w:rsidR="00582FB8" w:rsidRPr="00933B59" w:rsidRDefault="006A58B6" w:rsidP="006A58B6">
      <w:pPr>
        <w:pStyle w:val="Bullet1G"/>
        <w:numPr>
          <w:ilvl w:val="0"/>
          <w:numId w:val="0"/>
        </w:numPr>
        <w:tabs>
          <w:tab w:val="left" w:pos="1701"/>
        </w:tabs>
        <w:ind w:left="1701" w:hanging="170"/>
      </w:pPr>
      <w:r w:rsidRPr="00933B59">
        <w:t>•</w:t>
      </w:r>
      <w:r w:rsidRPr="00933B59">
        <w:tab/>
      </w:r>
      <w:r w:rsidR="00582FB8">
        <w:t>C</w:t>
      </w:r>
      <w:r w:rsidR="00582FB8" w:rsidRPr="00933B59">
        <w:t>ardiological</w:t>
      </w:r>
      <w:r w:rsidR="00EE7F38">
        <w:t xml:space="preserve"> </w:t>
      </w:r>
      <w:r w:rsidR="00582FB8" w:rsidRPr="00933B59">
        <w:t>examination.</w:t>
      </w:r>
    </w:p>
    <w:p w14:paraId="11DD4470" w14:textId="77777777" w:rsidR="00FF3C71" w:rsidRDefault="00582FB8" w:rsidP="006D61FA">
      <w:pPr>
        <w:pStyle w:val="SingleTxtG"/>
      </w:pPr>
      <w:r w:rsidRPr="00933B59">
        <w:rPr>
          <w:bCs/>
          <w:iCs/>
        </w:rPr>
        <w:t>186.</w:t>
      </w:r>
      <w:r w:rsidRPr="00933B59">
        <w:rPr>
          <w:bCs/>
          <w:iCs/>
        </w:rPr>
        <w:tab/>
      </w:r>
      <w:r w:rsidRPr="00933B59">
        <w:t>Additional</w:t>
      </w:r>
      <w:r w:rsidR="00EE7F38">
        <w:t xml:space="preserve"> </w:t>
      </w:r>
      <w:r w:rsidRPr="00933B59">
        <w:t>tests</w:t>
      </w:r>
      <w:r w:rsidR="00EE7F38">
        <w:t xml:space="preserve"> </w:t>
      </w:r>
      <w:r w:rsidRPr="00933B59">
        <w:t>are</w:t>
      </w:r>
      <w:r w:rsidR="00EE7F38">
        <w:t xml:space="preserve"> </w:t>
      </w:r>
      <w:r w:rsidRPr="00933B59">
        <w:t>available</w:t>
      </w:r>
      <w:r w:rsidR="00EE7F38">
        <w:t xml:space="preserve"> </w:t>
      </w:r>
      <w:r w:rsidRPr="00933B59">
        <w:t>depending</w:t>
      </w:r>
      <w:r w:rsidR="00EE7F38">
        <w:t xml:space="preserve"> </w:t>
      </w:r>
      <w:r w:rsidRPr="00933B59">
        <w:t>on</w:t>
      </w:r>
      <w:r w:rsidR="00EE7F38">
        <w:t xml:space="preserve"> </w:t>
      </w:r>
      <w:r w:rsidRPr="00933B59">
        <w:t>the</w:t>
      </w:r>
      <w:r w:rsidR="00EE7F38">
        <w:t xml:space="preserve"> </w:t>
      </w:r>
      <w:r w:rsidRPr="00933B59">
        <w:t>free</w:t>
      </w:r>
      <w:r w:rsidR="00EE7F38">
        <w:t xml:space="preserve"> </w:t>
      </w:r>
      <w:r w:rsidRPr="00933B59">
        <w:t>capacity</w:t>
      </w:r>
      <w:r w:rsidR="00EE7F38">
        <w:t xml:space="preserve"> </w:t>
      </w:r>
      <w:r w:rsidRPr="00933B59">
        <w:t>of</w:t>
      </w:r>
      <w:r w:rsidR="00EE7F38">
        <w:t xml:space="preserve"> </w:t>
      </w:r>
      <w:r w:rsidRPr="00933B59">
        <w:t>the</w:t>
      </w:r>
      <w:r w:rsidR="00EE7F38">
        <w:t xml:space="preserve"> </w:t>
      </w:r>
      <w:r w:rsidRPr="00933B59">
        <w:t>local/county</w:t>
      </w:r>
      <w:r w:rsidR="00EE7F38">
        <w:t xml:space="preserve"> </w:t>
      </w:r>
      <w:r w:rsidRPr="00933B59">
        <w:t>health</w:t>
      </w:r>
      <w:r w:rsidR="00EE7F38">
        <w:t xml:space="preserve"> </w:t>
      </w:r>
      <w:r w:rsidRPr="00933B59">
        <w:t>service</w:t>
      </w:r>
      <w:r w:rsidR="00EE7F38">
        <w:t xml:space="preserve"> </w:t>
      </w:r>
      <w:r w:rsidRPr="00933B59">
        <w:t>provider</w:t>
      </w:r>
      <w:r w:rsidR="00EE7F38">
        <w:t xml:space="preserve"> </w:t>
      </w:r>
      <w:r w:rsidRPr="00933B59">
        <w:t>under</w:t>
      </w:r>
      <w:r w:rsidR="00EE7F38">
        <w:t xml:space="preserve"> </w:t>
      </w:r>
      <w:r w:rsidRPr="00933B59">
        <w:rPr>
          <w:lang w:eastAsia="hu-HU"/>
        </w:rPr>
        <w:t>contract</w:t>
      </w:r>
      <w:r w:rsidR="00EE7F38">
        <w:t xml:space="preserve"> </w:t>
      </w:r>
      <w:r w:rsidRPr="00933B59">
        <w:t>with</w:t>
      </w:r>
      <w:r w:rsidR="00EE7F38">
        <w:t xml:space="preserve"> </w:t>
      </w:r>
      <w:r w:rsidRPr="00933B59">
        <w:t>the</w:t>
      </w:r>
      <w:r w:rsidR="00EE7F38">
        <w:t xml:space="preserve"> </w:t>
      </w:r>
      <w:r w:rsidRPr="00933B59">
        <w:t>implementing</w:t>
      </w:r>
      <w:r w:rsidR="00EE7F38">
        <w:t xml:space="preserve"> </w:t>
      </w:r>
      <w:r w:rsidRPr="00933B59">
        <w:rPr>
          <w:bCs/>
        </w:rPr>
        <w:t>National</w:t>
      </w:r>
      <w:r w:rsidR="00EE7F38">
        <w:rPr>
          <w:bCs/>
        </w:rPr>
        <w:t xml:space="preserve"> </w:t>
      </w:r>
      <w:r w:rsidRPr="00933B59">
        <w:rPr>
          <w:bCs/>
        </w:rPr>
        <w:t>Centre</w:t>
      </w:r>
      <w:r w:rsidR="00EE7F38">
        <w:rPr>
          <w:bCs/>
        </w:rPr>
        <w:t xml:space="preserve"> </w:t>
      </w:r>
      <w:r w:rsidRPr="00933B59">
        <w:rPr>
          <w:bCs/>
        </w:rPr>
        <w:t>for</w:t>
      </w:r>
      <w:r w:rsidR="00EE7F38">
        <w:rPr>
          <w:bCs/>
        </w:rPr>
        <w:t xml:space="preserve"> </w:t>
      </w:r>
      <w:r w:rsidRPr="00933B59">
        <w:rPr>
          <w:bCs/>
        </w:rPr>
        <w:t>Public</w:t>
      </w:r>
      <w:r w:rsidR="00EE7F38">
        <w:rPr>
          <w:bCs/>
        </w:rPr>
        <w:t xml:space="preserve"> </w:t>
      </w:r>
      <w:r w:rsidRPr="00933B59">
        <w:rPr>
          <w:bCs/>
        </w:rPr>
        <w:t>Health</w:t>
      </w:r>
      <w:r w:rsidR="00EE7F38">
        <w:t xml:space="preserve"> </w:t>
      </w:r>
      <w:r w:rsidRPr="00933B59">
        <w:t>(angiology,</w:t>
      </w:r>
      <w:r w:rsidR="00EE7F38">
        <w:t xml:space="preserve"> </w:t>
      </w:r>
      <w:r w:rsidRPr="00933B59">
        <w:t>dermatology,</w:t>
      </w:r>
      <w:r w:rsidR="00EE7F38">
        <w:t xml:space="preserve"> </w:t>
      </w:r>
      <w:r w:rsidRPr="00933B59">
        <w:t>ear,</w:t>
      </w:r>
      <w:r w:rsidR="00EE7F38">
        <w:t xml:space="preserve"> </w:t>
      </w:r>
      <w:r w:rsidRPr="00933B59">
        <w:t>nose</w:t>
      </w:r>
      <w:r w:rsidR="00EE7F38">
        <w:t xml:space="preserve"> </w:t>
      </w:r>
      <w:r w:rsidRPr="00933B59">
        <w:t>and</w:t>
      </w:r>
      <w:r w:rsidR="00EE7F38">
        <w:t xml:space="preserve"> </w:t>
      </w:r>
      <w:r w:rsidRPr="00933B59">
        <w:t>throat</w:t>
      </w:r>
      <w:r w:rsidR="00EE7F38">
        <w:t xml:space="preserve"> </w:t>
      </w:r>
      <w:r w:rsidRPr="00933B59">
        <w:t>tests,</w:t>
      </w:r>
      <w:r w:rsidR="00EE7F38">
        <w:t xml:space="preserve"> </w:t>
      </w:r>
      <w:r w:rsidRPr="00933B59">
        <w:t>and</w:t>
      </w:r>
      <w:r w:rsidR="00EE7F38">
        <w:t xml:space="preserve"> </w:t>
      </w:r>
      <w:r w:rsidRPr="00933B59">
        <w:t>dietetic</w:t>
      </w:r>
      <w:r w:rsidR="00EE7F38">
        <w:t xml:space="preserve"> </w:t>
      </w:r>
      <w:r w:rsidRPr="00933B59">
        <w:t>advice).</w:t>
      </w:r>
    </w:p>
    <w:p w14:paraId="74E5B87E" w14:textId="025F59D4" w:rsidR="00FF3C71" w:rsidRDefault="00582FB8" w:rsidP="006D61FA">
      <w:pPr>
        <w:pStyle w:val="SingleTxtG"/>
      </w:pPr>
      <w:r w:rsidRPr="00933B59">
        <w:rPr>
          <w:bCs/>
          <w:iCs/>
        </w:rPr>
        <w:t>187.</w:t>
      </w:r>
      <w:r w:rsidRPr="00933B59">
        <w:rPr>
          <w:bCs/>
          <w:iCs/>
        </w:rPr>
        <w:tab/>
      </w:r>
      <w:r w:rsidRPr="00933B59">
        <w:t>As</w:t>
      </w:r>
      <w:r w:rsidR="00EE7F38">
        <w:t xml:space="preserve"> </w:t>
      </w:r>
      <w:r w:rsidRPr="00933B59">
        <w:t>part</w:t>
      </w:r>
      <w:r w:rsidR="00EE7F38">
        <w:t xml:space="preserve"> </w:t>
      </w:r>
      <w:r w:rsidRPr="00933B59">
        <w:t>of</w:t>
      </w:r>
      <w:r w:rsidR="00EE7F38">
        <w:t xml:space="preserve"> </w:t>
      </w:r>
      <w:r w:rsidRPr="00933B59">
        <w:t>the</w:t>
      </w:r>
      <w:r w:rsidR="00EE7F38">
        <w:t xml:space="preserve"> </w:t>
      </w:r>
      <w:r w:rsidRPr="00933B59">
        <w:t>programme</w:t>
      </w:r>
      <w:r w:rsidR="00EE7F38">
        <w:t xml:space="preserve"> </w:t>
      </w:r>
      <w:r w:rsidR="002F1C53">
        <w:t>“</w:t>
      </w:r>
      <w:r w:rsidRPr="00933B59">
        <w:t>We</w:t>
      </w:r>
      <w:r w:rsidR="00EE7F38">
        <w:t xml:space="preserve"> </w:t>
      </w:r>
      <w:r w:rsidRPr="00933B59">
        <w:t>take</w:t>
      </w:r>
      <w:r w:rsidR="00EE7F38">
        <w:t xml:space="preserve"> </w:t>
      </w:r>
      <w:r w:rsidRPr="00933B59">
        <w:t>the</w:t>
      </w:r>
      <w:r w:rsidR="00EE7F38">
        <w:t xml:space="preserve"> </w:t>
      </w:r>
      <w:r w:rsidRPr="00933B59">
        <w:t>examinations</w:t>
      </w:r>
      <w:r w:rsidR="00EE7F38">
        <w:t xml:space="preserve"> </w:t>
      </w:r>
      <w:r w:rsidRPr="00933B59">
        <w:t>to</w:t>
      </w:r>
      <w:r w:rsidR="00EE7F38">
        <w:t xml:space="preserve"> </w:t>
      </w:r>
      <w:r w:rsidRPr="00933B59">
        <w:t>the</w:t>
      </w:r>
      <w:r w:rsidR="00EE7F38">
        <w:t xml:space="preserve"> </w:t>
      </w:r>
      <w:r w:rsidRPr="00933B59">
        <w:t>place</w:t>
      </w:r>
      <w:r w:rsidR="00747F7E">
        <w:t>”</w:t>
      </w:r>
      <w:r w:rsidRPr="00933B59">
        <w:t>,</w:t>
      </w:r>
      <w:r w:rsidR="00EE7F38">
        <w:t xml:space="preserve"> </w:t>
      </w:r>
      <w:r w:rsidRPr="00933B59">
        <w:t>the</w:t>
      </w:r>
      <w:r w:rsidR="00EE7F38">
        <w:t xml:space="preserve"> </w:t>
      </w:r>
      <w:r w:rsidRPr="00933B59">
        <w:t>screening</w:t>
      </w:r>
      <w:r w:rsidR="00EE7F38">
        <w:t xml:space="preserve"> </w:t>
      </w:r>
      <w:r w:rsidRPr="00933B59">
        <w:t>buses,</w:t>
      </w:r>
      <w:r w:rsidR="00EE7F38">
        <w:t xml:space="preserve"> </w:t>
      </w:r>
      <w:r w:rsidRPr="00933B59">
        <w:t>as</w:t>
      </w:r>
      <w:r w:rsidR="00EE7F38">
        <w:t xml:space="preserve"> </w:t>
      </w:r>
      <w:r w:rsidRPr="00933B59">
        <w:t>a</w:t>
      </w:r>
      <w:r w:rsidR="00EE7F38">
        <w:t xml:space="preserve"> </w:t>
      </w:r>
      <w:r w:rsidRPr="00933B59">
        <w:rPr>
          <w:lang w:eastAsia="hu-HU"/>
        </w:rPr>
        <w:t>basic</w:t>
      </w:r>
      <w:r w:rsidR="00EE7F38">
        <w:t xml:space="preserve"> </w:t>
      </w:r>
      <w:r w:rsidRPr="00933B59">
        <w:t>criterion</w:t>
      </w:r>
      <w:r w:rsidR="00EE7F38">
        <w:t xml:space="preserve"> </w:t>
      </w:r>
      <w:r w:rsidRPr="00933B59">
        <w:t>are</w:t>
      </w:r>
      <w:r w:rsidR="00EE7F38">
        <w:t xml:space="preserve"> </w:t>
      </w:r>
      <w:r w:rsidRPr="00933B59">
        <w:t>integrated</w:t>
      </w:r>
      <w:r w:rsidR="00EE7F38">
        <w:t xml:space="preserve"> </w:t>
      </w:r>
      <w:r w:rsidRPr="00933B59">
        <w:t>into</w:t>
      </w:r>
      <w:r w:rsidR="00EE7F38">
        <w:t xml:space="preserve"> </w:t>
      </w:r>
      <w:r w:rsidRPr="00933B59">
        <w:t>the</w:t>
      </w:r>
      <w:r w:rsidR="00EE7F38">
        <w:t xml:space="preserve"> </w:t>
      </w:r>
      <w:r w:rsidRPr="00933B59">
        <w:t>current</w:t>
      </w:r>
      <w:r w:rsidR="00EE7F38">
        <w:t xml:space="preserve"> </w:t>
      </w:r>
      <w:r w:rsidRPr="00933B59">
        <w:t>screening</w:t>
      </w:r>
      <w:r w:rsidR="00EE7F38">
        <w:t xml:space="preserve"> </w:t>
      </w:r>
      <w:r w:rsidRPr="00933B59">
        <w:t>system,</w:t>
      </w:r>
      <w:r w:rsidR="00EE7F38">
        <w:t xml:space="preserve"> </w:t>
      </w:r>
      <w:r w:rsidRPr="00933B59">
        <w:t>work</w:t>
      </w:r>
      <w:r w:rsidR="00EE7F38">
        <w:t xml:space="preserve"> </w:t>
      </w:r>
      <w:r w:rsidRPr="00933B59">
        <w:t>closely</w:t>
      </w:r>
      <w:r w:rsidR="00EE7F38">
        <w:t xml:space="preserve"> </w:t>
      </w:r>
      <w:r w:rsidRPr="00933B59">
        <w:t>with</w:t>
      </w:r>
      <w:r w:rsidR="00EE7F38">
        <w:t xml:space="preserve"> </w:t>
      </w:r>
      <w:r w:rsidRPr="00933B59">
        <w:t>primary</w:t>
      </w:r>
      <w:r w:rsidR="00EE7F38">
        <w:t xml:space="preserve"> </w:t>
      </w:r>
      <w:r w:rsidRPr="00933B59">
        <w:t>and</w:t>
      </w:r>
      <w:r w:rsidR="00EE7F38">
        <w:t xml:space="preserve"> </w:t>
      </w:r>
      <w:r w:rsidRPr="00933B59">
        <w:t>specialised</w:t>
      </w:r>
      <w:r w:rsidR="00EE7F38">
        <w:t xml:space="preserve"> </w:t>
      </w:r>
      <w:r w:rsidRPr="00933B59">
        <w:t>care,</w:t>
      </w:r>
      <w:r w:rsidR="00EE7F38">
        <w:t xml:space="preserve"> </w:t>
      </w:r>
      <w:r w:rsidRPr="00933B59">
        <w:t>including</w:t>
      </w:r>
      <w:r w:rsidR="00EE7F38">
        <w:t xml:space="preserve"> </w:t>
      </w:r>
      <w:r w:rsidRPr="00933B59">
        <w:t>general</w:t>
      </w:r>
      <w:r w:rsidR="00EE7F38">
        <w:t xml:space="preserve"> </w:t>
      </w:r>
      <w:r w:rsidRPr="00933B59">
        <w:t>practitioners,</w:t>
      </w:r>
      <w:r w:rsidR="00EE7F38">
        <w:t xml:space="preserve"> </w:t>
      </w:r>
      <w:r w:rsidRPr="00933B59">
        <w:t>state-owned</w:t>
      </w:r>
      <w:r w:rsidR="00EE7F38">
        <w:t xml:space="preserve"> </w:t>
      </w:r>
      <w:r w:rsidRPr="00933B59">
        <w:t>health</w:t>
      </w:r>
      <w:r w:rsidR="00EE7F38">
        <w:t xml:space="preserve"> </w:t>
      </w:r>
      <w:r w:rsidRPr="00933B59">
        <w:t>care</w:t>
      </w:r>
      <w:r w:rsidR="00EE7F38">
        <w:t xml:space="preserve"> </w:t>
      </w:r>
      <w:r w:rsidRPr="00933B59">
        <w:t>providers</w:t>
      </w:r>
      <w:r w:rsidR="00EE7F38">
        <w:t xml:space="preserve"> </w:t>
      </w:r>
      <w:r w:rsidRPr="00933B59">
        <w:t>(hospitals)</w:t>
      </w:r>
      <w:r w:rsidR="00EE7F38">
        <w:t xml:space="preserve"> </w:t>
      </w:r>
      <w:r w:rsidRPr="00933B59">
        <w:t>with</w:t>
      </w:r>
      <w:r w:rsidR="00EE7F38">
        <w:t xml:space="preserve"> </w:t>
      </w:r>
      <w:r w:rsidRPr="00933B59">
        <w:t>a</w:t>
      </w:r>
      <w:r w:rsidR="00EE7F38">
        <w:t xml:space="preserve"> </w:t>
      </w:r>
      <w:r w:rsidRPr="00933B59">
        <w:t>territorial</w:t>
      </w:r>
      <w:r w:rsidR="00EE7F38">
        <w:t xml:space="preserve"> </w:t>
      </w:r>
      <w:r w:rsidRPr="00933B59">
        <w:t>coverage</w:t>
      </w:r>
      <w:r w:rsidR="00EE7F38">
        <w:t xml:space="preserve"> </w:t>
      </w:r>
      <w:r w:rsidRPr="00933B59">
        <w:t>obligation,</w:t>
      </w:r>
      <w:r w:rsidR="00EE7F38">
        <w:t xml:space="preserve"> </w:t>
      </w:r>
      <w:r w:rsidRPr="00933B59">
        <w:t>Health</w:t>
      </w:r>
      <w:r w:rsidR="00EE7F38">
        <w:t xml:space="preserve"> </w:t>
      </w:r>
      <w:r w:rsidRPr="00933B59">
        <w:t>Promotion</w:t>
      </w:r>
      <w:r w:rsidR="00EE7F38">
        <w:t xml:space="preserve"> </w:t>
      </w:r>
      <w:r w:rsidRPr="00933B59">
        <w:t>Offices</w:t>
      </w:r>
      <w:r w:rsidR="00EE7F38">
        <w:t xml:space="preserve"> </w:t>
      </w:r>
      <w:r w:rsidRPr="00933B59">
        <w:t>involved</w:t>
      </w:r>
      <w:r w:rsidR="00EE7F38">
        <w:t xml:space="preserve"> </w:t>
      </w:r>
      <w:r w:rsidRPr="00933B59">
        <w:t>in</w:t>
      </w:r>
      <w:r w:rsidR="00EE7F38">
        <w:t xml:space="preserve"> </w:t>
      </w:r>
      <w:r w:rsidRPr="00933B59">
        <w:t>mobilisation</w:t>
      </w:r>
      <w:r w:rsidR="00EE7F38">
        <w:t xml:space="preserve"> </w:t>
      </w:r>
      <w:r w:rsidRPr="00933B59">
        <w:t>and</w:t>
      </w:r>
      <w:r w:rsidR="00EE7F38">
        <w:t xml:space="preserve"> </w:t>
      </w:r>
      <w:r w:rsidRPr="00933B59">
        <w:t>information,</w:t>
      </w:r>
      <w:r w:rsidR="00EE7F38">
        <w:t xml:space="preserve"> </w:t>
      </w:r>
      <w:r w:rsidRPr="00933B59">
        <w:t>and</w:t>
      </w:r>
      <w:r w:rsidR="00EE7F38">
        <w:t xml:space="preserve"> </w:t>
      </w:r>
      <w:r w:rsidRPr="00933B59">
        <w:t>the</w:t>
      </w:r>
      <w:r w:rsidR="00EE7F38">
        <w:t xml:space="preserve"> </w:t>
      </w:r>
      <w:r w:rsidRPr="00933B59">
        <w:t>György</w:t>
      </w:r>
      <w:r w:rsidR="00EE7F38">
        <w:t xml:space="preserve"> </w:t>
      </w:r>
      <w:r w:rsidRPr="00933B59">
        <w:t>Gottsegen</w:t>
      </w:r>
      <w:r w:rsidR="00EE7F38">
        <w:t xml:space="preserve"> </w:t>
      </w:r>
      <w:r w:rsidRPr="00933B59">
        <w:t>National</w:t>
      </w:r>
      <w:r w:rsidR="00EE7F38">
        <w:t xml:space="preserve"> </w:t>
      </w:r>
      <w:r w:rsidRPr="00933B59">
        <w:t>Cardiovascular</w:t>
      </w:r>
      <w:r w:rsidR="00EE7F38">
        <w:t xml:space="preserve"> </w:t>
      </w:r>
      <w:r w:rsidRPr="00933B59">
        <w:t>Institute.</w:t>
      </w:r>
      <w:r w:rsidR="00EE7F38">
        <w:t xml:space="preserve"> </w:t>
      </w:r>
      <w:r w:rsidRPr="00933B59">
        <w:t>Cooperation</w:t>
      </w:r>
      <w:r w:rsidR="00EE7F38">
        <w:t xml:space="preserve"> </w:t>
      </w:r>
      <w:r w:rsidRPr="00933B59">
        <w:t>is</w:t>
      </w:r>
      <w:r w:rsidR="00EE7F38">
        <w:t xml:space="preserve"> </w:t>
      </w:r>
      <w:r w:rsidRPr="00933B59">
        <w:t>also</w:t>
      </w:r>
      <w:r w:rsidR="00EE7F38">
        <w:t xml:space="preserve"> </w:t>
      </w:r>
      <w:r w:rsidRPr="00933B59">
        <w:t>essential</w:t>
      </w:r>
      <w:r w:rsidR="00EE7F38">
        <w:t xml:space="preserve"> </w:t>
      </w:r>
      <w:r w:rsidRPr="00933B59">
        <w:t>with</w:t>
      </w:r>
      <w:r w:rsidR="00EE7F38">
        <w:t xml:space="preserve"> </w:t>
      </w:r>
      <w:r w:rsidRPr="00933B59">
        <w:t>local</w:t>
      </w:r>
      <w:r w:rsidR="00EE7F38">
        <w:t xml:space="preserve"> </w:t>
      </w:r>
      <w:r w:rsidRPr="00933B59">
        <w:t>authorities,</w:t>
      </w:r>
      <w:r w:rsidR="00EE7F38">
        <w:t xml:space="preserve"> </w:t>
      </w:r>
      <w:r w:rsidRPr="00933B59">
        <w:t>government</w:t>
      </w:r>
      <w:r w:rsidR="00EE7F38">
        <w:t xml:space="preserve"> </w:t>
      </w:r>
      <w:r w:rsidRPr="00933B59">
        <w:t>offices,</w:t>
      </w:r>
      <w:r w:rsidR="00EE7F38">
        <w:t xml:space="preserve"> </w:t>
      </w:r>
      <w:r w:rsidRPr="00933B59">
        <w:t>the</w:t>
      </w:r>
      <w:r w:rsidR="00EE7F38">
        <w:t xml:space="preserve"> </w:t>
      </w:r>
      <w:r w:rsidRPr="00933B59">
        <w:t>Hungarian</w:t>
      </w:r>
      <w:r w:rsidR="00EE7F38">
        <w:t xml:space="preserve"> </w:t>
      </w:r>
      <w:r w:rsidRPr="00933B59">
        <w:t>Charity</w:t>
      </w:r>
      <w:r w:rsidR="00EE7F38">
        <w:t xml:space="preserve"> </w:t>
      </w:r>
      <w:r w:rsidRPr="00933B59">
        <w:t>Service</w:t>
      </w:r>
      <w:r w:rsidR="00EE7F38">
        <w:t xml:space="preserve"> </w:t>
      </w:r>
      <w:r w:rsidRPr="00933B59">
        <w:t>of</w:t>
      </w:r>
      <w:r w:rsidR="00EE7F38">
        <w:t xml:space="preserve"> </w:t>
      </w:r>
      <w:r w:rsidRPr="00933B59">
        <w:t>the</w:t>
      </w:r>
      <w:r w:rsidR="00EE7F38">
        <w:t xml:space="preserve"> </w:t>
      </w:r>
      <w:r w:rsidRPr="00933B59">
        <w:t>Order</w:t>
      </w:r>
      <w:r w:rsidR="00EE7F38">
        <w:t xml:space="preserve"> </w:t>
      </w:r>
      <w:r w:rsidRPr="00933B59">
        <w:t>of</w:t>
      </w:r>
      <w:r w:rsidR="00EE7F38">
        <w:t xml:space="preserve"> </w:t>
      </w:r>
      <w:r w:rsidRPr="00933B59">
        <w:t>Malta</w:t>
      </w:r>
      <w:r w:rsidR="00EE7F38">
        <w:t xml:space="preserve"> </w:t>
      </w:r>
      <w:r w:rsidRPr="00933B59">
        <w:t>and</w:t>
      </w:r>
      <w:r w:rsidR="00EE7F38">
        <w:t xml:space="preserve"> </w:t>
      </w:r>
      <w:r w:rsidRPr="00933B59">
        <w:t>the</w:t>
      </w:r>
      <w:r w:rsidR="00EE7F38">
        <w:t xml:space="preserve"> </w:t>
      </w:r>
      <w:r w:rsidRPr="00933B59">
        <w:t>National</w:t>
      </w:r>
      <w:r w:rsidR="00EE7F38">
        <w:t xml:space="preserve"> </w:t>
      </w:r>
      <w:r w:rsidRPr="00933B59">
        <w:t>Roma</w:t>
      </w:r>
      <w:r w:rsidR="00EE7F38">
        <w:t xml:space="preserve"> </w:t>
      </w:r>
      <w:r w:rsidRPr="00933B59">
        <w:t>Self-Government.</w:t>
      </w:r>
    </w:p>
    <w:p w14:paraId="1E7BB05F" w14:textId="70973C00" w:rsidR="00582FB8" w:rsidRPr="00933B59" w:rsidRDefault="00582FB8" w:rsidP="006D61FA">
      <w:pPr>
        <w:pStyle w:val="SingleTxtG"/>
      </w:pPr>
      <w:r w:rsidRPr="00933B59">
        <w:rPr>
          <w:bCs/>
          <w:iCs/>
        </w:rPr>
        <w:t>188.</w:t>
      </w:r>
      <w:r w:rsidRPr="00933B59">
        <w:rPr>
          <w:bCs/>
          <w:iCs/>
        </w:rPr>
        <w:tab/>
      </w:r>
      <w:r w:rsidRPr="00933B59">
        <w:t>Patient</w:t>
      </w:r>
      <w:r w:rsidR="00EE7F38">
        <w:t xml:space="preserve"> </w:t>
      </w:r>
      <w:r w:rsidRPr="00933B59">
        <w:t>pathways</w:t>
      </w:r>
      <w:r w:rsidR="00EE7F38">
        <w:t xml:space="preserve"> </w:t>
      </w:r>
      <w:r w:rsidRPr="00933B59">
        <w:t>for</w:t>
      </w:r>
      <w:r w:rsidR="00EE7F38">
        <w:t xml:space="preserve"> </w:t>
      </w:r>
      <w:r w:rsidRPr="00933B59">
        <w:t>those</w:t>
      </w:r>
      <w:r w:rsidR="00EE7F38">
        <w:t xml:space="preserve"> </w:t>
      </w:r>
      <w:r w:rsidRPr="00933B59">
        <w:t>detected</w:t>
      </w:r>
      <w:r w:rsidR="00EE7F38">
        <w:t xml:space="preserve"> </w:t>
      </w:r>
      <w:r w:rsidRPr="00933B59">
        <w:t>in</w:t>
      </w:r>
      <w:r w:rsidR="00EE7F38">
        <w:t xml:space="preserve"> </w:t>
      </w:r>
      <w:r w:rsidRPr="00933B59">
        <w:t>the</w:t>
      </w:r>
      <w:r w:rsidR="00EE7F38">
        <w:t xml:space="preserve"> </w:t>
      </w:r>
      <w:r w:rsidRPr="00933B59">
        <w:t>examinations</w:t>
      </w:r>
      <w:r w:rsidR="00EE7F38">
        <w:t xml:space="preserve"> </w:t>
      </w:r>
      <w:r w:rsidRPr="00933B59">
        <w:t>is</w:t>
      </w:r>
      <w:r w:rsidR="00EE7F38">
        <w:t xml:space="preserve"> </w:t>
      </w:r>
      <w:r w:rsidRPr="00933B59">
        <w:t>ensured</w:t>
      </w:r>
      <w:r w:rsidR="00EE7F38">
        <w:t xml:space="preserve"> </w:t>
      </w:r>
      <w:r w:rsidRPr="00933B59">
        <w:t>through</w:t>
      </w:r>
      <w:r w:rsidR="00EE7F38">
        <w:t xml:space="preserve"> </w:t>
      </w:r>
      <w:r w:rsidRPr="00933B59">
        <w:t>the</w:t>
      </w:r>
      <w:r w:rsidR="00EE7F38">
        <w:t xml:space="preserve"> </w:t>
      </w:r>
      <w:r w:rsidRPr="00933B59">
        <w:t>cooperating</w:t>
      </w:r>
      <w:r w:rsidR="00EE7F38">
        <w:t xml:space="preserve"> </w:t>
      </w:r>
      <w:r w:rsidRPr="00933B59">
        <w:t>local/county</w:t>
      </w:r>
      <w:r w:rsidR="00EE7F38">
        <w:t xml:space="preserve"> </w:t>
      </w:r>
      <w:r w:rsidRPr="00933B59">
        <w:t>health</w:t>
      </w:r>
      <w:r w:rsidR="00EE7F38">
        <w:t xml:space="preserve"> </w:t>
      </w:r>
      <w:r w:rsidRPr="00933B59">
        <w:t>care</w:t>
      </w:r>
      <w:r w:rsidR="00EE7F38">
        <w:t xml:space="preserve"> </w:t>
      </w:r>
      <w:r w:rsidRPr="00933B59">
        <w:t>providers</w:t>
      </w:r>
      <w:r w:rsidR="00EE7F38">
        <w:t xml:space="preserve"> </w:t>
      </w:r>
      <w:r w:rsidRPr="00933B59">
        <w:t>and</w:t>
      </w:r>
      <w:r w:rsidR="00EE7F38">
        <w:t xml:space="preserve"> </w:t>
      </w:r>
      <w:r w:rsidRPr="00933B59">
        <w:t>general</w:t>
      </w:r>
      <w:r w:rsidR="00EE7F38">
        <w:t xml:space="preserve"> </w:t>
      </w:r>
      <w:r w:rsidRPr="00933B59">
        <w:t>practitioners.</w:t>
      </w:r>
    </w:p>
    <w:p w14:paraId="0A29F545" w14:textId="6AB7A1F9" w:rsidR="00582FB8" w:rsidRPr="00933B59" w:rsidRDefault="00582FB8" w:rsidP="006D61FA">
      <w:pPr>
        <w:pStyle w:val="SingleTxtG"/>
      </w:pPr>
      <w:r w:rsidRPr="00933B59">
        <w:rPr>
          <w:bCs/>
          <w:iCs/>
        </w:rPr>
        <w:t>189.</w:t>
      </w:r>
      <w:r w:rsidRPr="00933B59">
        <w:rPr>
          <w:bCs/>
          <w:iCs/>
        </w:rPr>
        <w:tab/>
      </w:r>
      <w:r w:rsidRPr="00933B59">
        <w:t>With</w:t>
      </w:r>
      <w:r w:rsidR="00EE7F38">
        <w:t xml:space="preserve"> </w:t>
      </w:r>
      <w:r w:rsidRPr="00933B59">
        <w:t>regard</w:t>
      </w:r>
      <w:r w:rsidR="00EE7F38">
        <w:t xml:space="preserve"> </w:t>
      </w:r>
      <w:r w:rsidRPr="00933B59">
        <w:t>to</w:t>
      </w:r>
      <w:r w:rsidR="00EE7F38">
        <w:t xml:space="preserve"> </w:t>
      </w:r>
      <w:r w:rsidRPr="00933B59">
        <w:t>persons,</w:t>
      </w:r>
      <w:r w:rsidR="00EE7F38">
        <w:t xml:space="preserve"> </w:t>
      </w:r>
      <w:r w:rsidRPr="00933B59">
        <w:t>living</w:t>
      </w:r>
      <w:r w:rsidR="00EE7F38">
        <w:t xml:space="preserve"> </w:t>
      </w:r>
      <w:r w:rsidRPr="00933B59">
        <w:t>in</w:t>
      </w:r>
      <w:r w:rsidR="00EE7F38">
        <w:t xml:space="preserve"> </w:t>
      </w:r>
      <w:r w:rsidRPr="00933B59">
        <w:t>settlements,</w:t>
      </w:r>
      <w:r w:rsidR="00EE7F38">
        <w:t xml:space="preserve"> </w:t>
      </w:r>
      <w:r w:rsidRPr="00933B59">
        <w:rPr>
          <w:i/>
        </w:rPr>
        <w:t>prevention</w:t>
      </w:r>
      <w:r w:rsidR="00EE7F38">
        <w:rPr>
          <w:i/>
        </w:rPr>
        <w:t xml:space="preserve"> </w:t>
      </w:r>
      <w:r w:rsidRPr="00933B59">
        <w:rPr>
          <w:i/>
        </w:rPr>
        <w:t>and</w:t>
      </w:r>
      <w:r w:rsidR="00EE7F38">
        <w:rPr>
          <w:i/>
        </w:rPr>
        <w:t xml:space="preserve"> </w:t>
      </w:r>
      <w:r w:rsidRPr="00933B59">
        <w:rPr>
          <w:i/>
        </w:rPr>
        <w:t>treatment</w:t>
      </w:r>
      <w:r w:rsidR="00EE7F38">
        <w:rPr>
          <w:i/>
        </w:rPr>
        <w:t xml:space="preserve"> </w:t>
      </w:r>
      <w:r w:rsidRPr="00933B59">
        <w:rPr>
          <w:i/>
        </w:rPr>
        <w:t>of</w:t>
      </w:r>
      <w:r w:rsidR="00EE7F38">
        <w:rPr>
          <w:i/>
        </w:rPr>
        <w:t xml:space="preserve"> </w:t>
      </w:r>
      <w:r w:rsidRPr="00933B59">
        <w:rPr>
          <w:i/>
        </w:rPr>
        <w:t>addiction</w:t>
      </w:r>
      <w:r w:rsidR="00EE7F38">
        <w:rPr>
          <w:i/>
        </w:rPr>
        <w:t xml:space="preserve"> </w:t>
      </w:r>
      <w:r w:rsidRPr="00933B59">
        <w:rPr>
          <w:i/>
        </w:rPr>
        <w:t>problems</w:t>
      </w:r>
      <w:r w:rsidR="00EE7F38">
        <w:rPr>
          <w:i/>
        </w:rPr>
        <w:t xml:space="preserve"> </w:t>
      </w:r>
      <w:r w:rsidRPr="00933B59">
        <w:t>is</w:t>
      </w:r>
      <w:r w:rsidR="00EE7F38">
        <w:t xml:space="preserve"> </w:t>
      </w:r>
      <w:r w:rsidRPr="00933B59">
        <w:t>also</w:t>
      </w:r>
      <w:r w:rsidR="00EE7F38">
        <w:t xml:space="preserve"> </w:t>
      </w:r>
      <w:r w:rsidRPr="00933B59">
        <w:t>a</w:t>
      </w:r>
      <w:r w:rsidR="00EE7F38">
        <w:t xml:space="preserve"> </w:t>
      </w:r>
      <w:r w:rsidRPr="00933B59">
        <w:t>key</w:t>
      </w:r>
      <w:r w:rsidR="00EE7F38">
        <w:t xml:space="preserve"> </w:t>
      </w:r>
      <w:r w:rsidRPr="00933B59">
        <w:rPr>
          <w:lang w:eastAsia="hu-HU"/>
        </w:rPr>
        <w:t>concern</w:t>
      </w:r>
      <w:r w:rsidRPr="00933B59">
        <w:t>.</w:t>
      </w:r>
      <w:r w:rsidR="00EE7F38">
        <w:t xml:space="preserve"> </w:t>
      </w:r>
      <w:r w:rsidRPr="00933B59">
        <w:t>The</w:t>
      </w:r>
      <w:r w:rsidR="00EE7F38">
        <w:t xml:space="preserve"> </w:t>
      </w:r>
      <w:r w:rsidRPr="00933B59">
        <w:t>pilot</w:t>
      </w:r>
      <w:r w:rsidR="00EE7F38">
        <w:t xml:space="preserve"> </w:t>
      </w:r>
      <w:r w:rsidRPr="00933B59">
        <w:t>programme</w:t>
      </w:r>
      <w:r w:rsidR="00EE7F38">
        <w:t xml:space="preserve"> </w:t>
      </w:r>
      <w:r w:rsidRPr="00933B59">
        <w:t>has</w:t>
      </w:r>
      <w:r w:rsidR="00EE7F38">
        <w:t xml:space="preserve"> </w:t>
      </w:r>
      <w:r w:rsidRPr="00933B59">
        <w:t>started</w:t>
      </w:r>
      <w:r w:rsidR="00EE7F38">
        <w:t xml:space="preserve"> </w:t>
      </w:r>
      <w:r w:rsidRPr="00933B59">
        <w:t>in</w:t>
      </w:r>
      <w:r w:rsidR="00EE7F38">
        <w:t xml:space="preserve"> </w:t>
      </w:r>
      <w:r w:rsidRPr="00933B59">
        <w:t>2019.</w:t>
      </w:r>
      <w:r w:rsidR="00EE7F38">
        <w:t xml:space="preserve"> </w:t>
      </w:r>
      <w:r w:rsidRPr="00933B59">
        <w:t>The</w:t>
      </w:r>
      <w:r w:rsidR="00EE7F38">
        <w:t xml:space="preserve"> </w:t>
      </w:r>
      <w:r w:rsidRPr="00933B59">
        <w:t>use</w:t>
      </w:r>
      <w:r w:rsidR="00EE7F38">
        <w:t xml:space="preserve"> </w:t>
      </w:r>
      <w:r w:rsidRPr="00933B59">
        <w:t>of</w:t>
      </w:r>
      <w:r w:rsidR="00EE7F38">
        <w:t xml:space="preserve"> </w:t>
      </w:r>
      <w:r w:rsidRPr="00933B59">
        <w:t>new</w:t>
      </w:r>
      <w:r w:rsidR="00EE7F38">
        <w:t xml:space="preserve"> </w:t>
      </w:r>
      <w:r w:rsidRPr="00933B59">
        <w:t>psychoactive</w:t>
      </w:r>
      <w:r w:rsidR="00EE7F38">
        <w:t xml:space="preserve"> </w:t>
      </w:r>
      <w:r w:rsidRPr="00933B59">
        <w:t>substances</w:t>
      </w:r>
      <w:r w:rsidR="00EE7F38">
        <w:t xml:space="preserve"> </w:t>
      </w:r>
      <w:r w:rsidRPr="00933B59">
        <w:t>is</w:t>
      </w:r>
      <w:r w:rsidR="00EE7F38">
        <w:t xml:space="preserve"> </w:t>
      </w:r>
      <w:r w:rsidRPr="00933B59">
        <w:t>a</w:t>
      </w:r>
      <w:r w:rsidR="00EE7F38">
        <w:t xml:space="preserve"> </w:t>
      </w:r>
      <w:r w:rsidRPr="00933B59">
        <w:t>serious</w:t>
      </w:r>
      <w:r w:rsidR="00EE7F38">
        <w:t xml:space="preserve"> </w:t>
      </w:r>
      <w:r w:rsidRPr="00933B59">
        <w:t>problem</w:t>
      </w:r>
      <w:r w:rsidR="00EE7F38">
        <w:t xml:space="preserve"> </w:t>
      </w:r>
      <w:r w:rsidRPr="00933B59">
        <w:t>in</w:t>
      </w:r>
      <w:r w:rsidR="00EE7F38">
        <w:t xml:space="preserve"> </w:t>
      </w:r>
      <w:r w:rsidRPr="00933B59">
        <w:t>around</w:t>
      </w:r>
      <w:r w:rsidR="00EE7F38">
        <w:t xml:space="preserve"> </w:t>
      </w:r>
      <w:r w:rsidRPr="00933B59">
        <w:t>half</w:t>
      </w:r>
      <w:r w:rsidR="00EE7F38">
        <w:t xml:space="preserve"> </w:t>
      </w:r>
      <w:r w:rsidRPr="00933B59">
        <w:t>of</w:t>
      </w:r>
      <w:r w:rsidR="00EE7F38">
        <w:t xml:space="preserve"> </w:t>
      </w:r>
      <w:r w:rsidRPr="00933B59">
        <w:t>the</w:t>
      </w:r>
      <w:r w:rsidR="00EE7F38">
        <w:t xml:space="preserve"> </w:t>
      </w:r>
      <w:r w:rsidRPr="00933B59">
        <w:t>settlements</w:t>
      </w:r>
      <w:r w:rsidR="00EE7F38">
        <w:t xml:space="preserve"> </w:t>
      </w:r>
      <w:r w:rsidRPr="00933B59">
        <w:t>(31</w:t>
      </w:r>
      <w:r w:rsidR="00EE7F38">
        <w:t xml:space="preserve"> </w:t>
      </w:r>
      <w:r w:rsidRPr="00933B59">
        <w:t>in</w:t>
      </w:r>
      <w:r w:rsidR="00EE7F38">
        <w:t xml:space="preserve"> </w:t>
      </w:r>
      <w:r w:rsidRPr="00933B59">
        <w:t>total)</w:t>
      </w:r>
      <w:r w:rsidR="00EE7F38">
        <w:t xml:space="preserve"> </w:t>
      </w:r>
      <w:r w:rsidRPr="00933B59">
        <w:t>participating</w:t>
      </w:r>
      <w:r w:rsidR="00EE7F38">
        <w:t xml:space="preserve"> </w:t>
      </w:r>
      <w:r w:rsidRPr="00933B59">
        <w:t>in</w:t>
      </w:r>
      <w:r w:rsidR="00EE7F38">
        <w:t xml:space="preserve"> </w:t>
      </w:r>
      <w:r w:rsidRPr="00933B59">
        <w:t>the</w:t>
      </w:r>
      <w:r w:rsidR="00EE7F38">
        <w:t xml:space="preserve"> </w:t>
      </w:r>
      <w:r w:rsidRPr="00933B59">
        <w:t>programme,</w:t>
      </w:r>
      <w:r w:rsidR="00EE7F38">
        <w:t xml:space="preserve"> </w:t>
      </w:r>
      <w:r w:rsidRPr="00933B59">
        <w:t>particularly</w:t>
      </w:r>
      <w:r w:rsidR="00EE7F38">
        <w:t xml:space="preserve"> </w:t>
      </w:r>
      <w:r w:rsidRPr="00933B59">
        <w:t>among</w:t>
      </w:r>
      <w:r w:rsidR="00EE7F38">
        <w:t xml:space="preserve"> </w:t>
      </w:r>
      <w:r w:rsidRPr="00933B59">
        <w:t>young</w:t>
      </w:r>
      <w:r w:rsidR="00EE7F38">
        <w:t xml:space="preserve"> </w:t>
      </w:r>
      <w:r w:rsidRPr="00933B59">
        <w:t>people.</w:t>
      </w:r>
    </w:p>
    <w:p w14:paraId="06B319DB" w14:textId="18F528E5" w:rsidR="00582FB8" w:rsidRPr="00933B59" w:rsidRDefault="00582FB8" w:rsidP="006D61FA">
      <w:pPr>
        <w:pStyle w:val="SingleTxtG"/>
      </w:pPr>
      <w:r w:rsidRPr="00933B59">
        <w:rPr>
          <w:bCs/>
          <w:iCs/>
        </w:rPr>
        <w:t>190.</w:t>
      </w:r>
      <w:r w:rsidRPr="00933B59">
        <w:rPr>
          <w:bCs/>
          <w:iCs/>
        </w:rPr>
        <w:tab/>
      </w:r>
      <w:r w:rsidRPr="00933B59">
        <w:t>In</w:t>
      </w:r>
      <w:r w:rsidR="00EE7F38">
        <w:t xml:space="preserve"> </w:t>
      </w:r>
      <w:r w:rsidRPr="00933B59">
        <w:t>cooperation</w:t>
      </w:r>
      <w:r w:rsidR="00EE7F38">
        <w:t xml:space="preserve"> </w:t>
      </w:r>
      <w:r w:rsidRPr="00933B59">
        <w:t>with</w:t>
      </w:r>
      <w:r w:rsidR="00EE7F38">
        <w:t xml:space="preserve"> </w:t>
      </w:r>
      <w:r w:rsidRPr="00933B59">
        <w:t>the</w:t>
      </w:r>
      <w:r w:rsidR="00EE7F38">
        <w:t xml:space="preserve"> </w:t>
      </w:r>
      <w:r w:rsidRPr="00933B59">
        <w:t>Ministry</w:t>
      </w:r>
      <w:r w:rsidR="00EE7F38">
        <w:t xml:space="preserve"> </w:t>
      </w:r>
      <w:r w:rsidRPr="00933B59">
        <w:t>of</w:t>
      </w:r>
      <w:r w:rsidR="00EE7F38">
        <w:t xml:space="preserve"> </w:t>
      </w:r>
      <w:r w:rsidRPr="00933B59">
        <w:t>Human</w:t>
      </w:r>
      <w:r w:rsidR="00EE7F38">
        <w:t xml:space="preserve"> </w:t>
      </w:r>
      <w:r w:rsidRPr="00933B59">
        <w:t>Capacities</w:t>
      </w:r>
      <w:r w:rsidR="00EE7F38">
        <w:t xml:space="preserve"> </w:t>
      </w:r>
      <w:r w:rsidRPr="00933B59">
        <w:t>and</w:t>
      </w:r>
      <w:r w:rsidR="00EE7F38">
        <w:t xml:space="preserve"> </w:t>
      </w:r>
      <w:r w:rsidRPr="00933B59">
        <w:t>the</w:t>
      </w:r>
      <w:r w:rsidR="00EE7F38">
        <w:t xml:space="preserve"> </w:t>
      </w:r>
      <w:r w:rsidRPr="00933B59">
        <w:t>National</w:t>
      </w:r>
      <w:r w:rsidR="00EE7F38">
        <w:t xml:space="preserve"> </w:t>
      </w:r>
      <w:r w:rsidRPr="00933B59">
        <w:t>Association</w:t>
      </w:r>
      <w:r w:rsidR="00EE7F38">
        <w:t xml:space="preserve"> </w:t>
      </w:r>
      <w:r w:rsidRPr="00933B59">
        <w:t>of</w:t>
      </w:r>
      <w:r w:rsidR="00EE7F38">
        <w:t xml:space="preserve"> </w:t>
      </w:r>
      <w:r w:rsidRPr="00933B59">
        <w:t>Addiction</w:t>
      </w:r>
      <w:r w:rsidR="00EE7F38">
        <w:t xml:space="preserve"> </w:t>
      </w:r>
      <w:r w:rsidRPr="00933B59">
        <w:t>Counsellors,</w:t>
      </w:r>
      <w:r w:rsidR="00EE7F38">
        <w:t xml:space="preserve"> </w:t>
      </w:r>
      <w:r w:rsidRPr="00933B59">
        <w:t>training</w:t>
      </w:r>
      <w:r w:rsidR="00EE7F38">
        <w:t xml:space="preserve"> </w:t>
      </w:r>
      <w:r w:rsidRPr="00933B59">
        <w:t>sessions</w:t>
      </w:r>
      <w:r w:rsidR="00EE7F38">
        <w:t xml:space="preserve"> </w:t>
      </w:r>
      <w:r w:rsidRPr="00933B59">
        <w:t>on</w:t>
      </w:r>
      <w:r w:rsidR="00EE7F38">
        <w:t xml:space="preserve"> </w:t>
      </w:r>
      <w:r w:rsidRPr="00933B59">
        <w:t>basic</w:t>
      </w:r>
      <w:r w:rsidR="00EE7F38">
        <w:t xml:space="preserve"> </w:t>
      </w:r>
      <w:r w:rsidRPr="00933B59">
        <w:t>addiction</w:t>
      </w:r>
      <w:r w:rsidR="00EE7F38">
        <w:t xml:space="preserve"> </w:t>
      </w:r>
      <w:r w:rsidRPr="00933B59">
        <w:t>knowledge</w:t>
      </w:r>
      <w:r w:rsidR="00EE7F38">
        <w:t xml:space="preserve"> </w:t>
      </w:r>
      <w:r w:rsidRPr="00933B59">
        <w:t>were</w:t>
      </w:r>
      <w:r w:rsidR="00EE7F38">
        <w:t xml:space="preserve"> </w:t>
      </w:r>
      <w:r w:rsidRPr="00933B59">
        <w:t>organized</w:t>
      </w:r>
      <w:r w:rsidR="00EE7F38">
        <w:t xml:space="preserve"> </w:t>
      </w:r>
      <w:r w:rsidRPr="00933B59">
        <w:t>for</w:t>
      </w:r>
      <w:r w:rsidR="00EE7F38">
        <w:t xml:space="preserve"> </w:t>
      </w:r>
      <w:r w:rsidRPr="00933B59">
        <w:t>the</w:t>
      </w:r>
      <w:r w:rsidR="00EE7F38">
        <w:t xml:space="preserve"> </w:t>
      </w:r>
      <w:r w:rsidRPr="00933B59">
        <w:t>staff</w:t>
      </w:r>
      <w:r w:rsidR="00EE7F38">
        <w:t xml:space="preserve"> </w:t>
      </w:r>
      <w:r w:rsidRPr="00933B59">
        <w:t>of</w:t>
      </w:r>
      <w:r w:rsidR="00EE7F38">
        <w:t xml:space="preserve"> </w:t>
      </w:r>
      <w:r w:rsidRPr="00933B59">
        <w:t>the</w:t>
      </w:r>
      <w:r w:rsidR="00EE7F38">
        <w:t xml:space="preserve"> </w:t>
      </w:r>
      <w:r w:rsidRPr="00933B59">
        <w:t>Hungarian</w:t>
      </w:r>
      <w:r w:rsidR="00EE7F38">
        <w:t xml:space="preserve"> </w:t>
      </w:r>
      <w:r w:rsidRPr="00933B59">
        <w:t>Charity</w:t>
      </w:r>
      <w:r w:rsidR="00EE7F38">
        <w:t xml:space="preserve"> </w:t>
      </w:r>
      <w:r w:rsidRPr="00933B59">
        <w:t>Service</w:t>
      </w:r>
      <w:r w:rsidR="00EE7F38">
        <w:t xml:space="preserve"> </w:t>
      </w:r>
      <w:r w:rsidRPr="00933B59">
        <w:t>of</w:t>
      </w:r>
      <w:r w:rsidR="00EE7F38">
        <w:t xml:space="preserve"> </w:t>
      </w:r>
      <w:r w:rsidRPr="00933B59">
        <w:t>the</w:t>
      </w:r>
      <w:r w:rsidR="00EE7F38">
        <w:t xml:space="preserve"> </w:t>
      </w:r>
      <w:r w:rsidRPr="00933B59">
        <w:t>Order</w:t>
      </w:r>
      <w:r w:rsidR="00EE7F38">
        <w:t xml:space="preserve"> </w:t>
      </w:r>
      <w:r w:rsidRPr="00933B59">
        <w:t>of</w:t>
      </w:r>
      <w:r w:rsidR="00EE7F38">
        <w:t xml:space="preserve"> </w:t>
      </w:r>
      <w:r w:rsidRPr="00933B59">
        <w:t>Malta</w:t>
      </w:r>
      <w:r w:rsidR="00747F7E">
        <w:t>’</w:t>
      </w:r>
      <w:r w:rsidRPr="00933B59">
        <w:t>s</w:t>
      </w:r>
      <w:r w:rsidR="00EE7F38">
        <w:t xml:space="preserve"> </w:t>
      </w:r>
      <w:r w:rsidRPr="00933B59">
        <w:t>Presence</w:t>
      </w:r>
      <w:r w:rsidR="00EE7F38">
        <w:t xml:space="preserve"> </w:t>
      </w:r>
      <w:r w:rsidRPr="00933B59">
        <w:t>programmes</w:t>
      </w:r>
      <w:r w:rsidR="00EE7F38">
        <w:t xml:space="preserve"> </w:t>
      </w:r>
      <w:r w:rsidRPr="00933B59">
        <w:t>in</w:t>
      </w:r>
      <w:r w:rsidR="00EE7F38">
        <w:t xml:space="preserve"> </w:t>
      </w:r>
      <w:r w:rsidRPr="00933B59">
        <w:t>the</w:t>
      </w:r>
      <w:r w:rsidR="00EE7F38">
        <w:t xml:space="preserve"> </w:t>
      </w:r>
      <w:r w:rsidRPr="00933B59">
        <w:t>municipalities</w:t>
      </w:r>
      <w:r w:rsidR="00EE7F38">
        <w:t xml:space="preserve"> </w:t>
      </w:r>
      <w:r w:rsidRPr="00933B59">
        <w:t>involved.</w:t>
      </w:r>
    </w:p>
    <w:p w14:paraId="1FF3AC78" w14:textId="4F23A6D6" w:rsidR="00582FB8" w:rsidRPr="00933B59" w:rsidRDefault="00582FB8" w:rsidP="006D61FA">
      <w:pPr>
        <w:pStyle w:val="SingleTxtG"/>
      </w:pPr>
      <w:r w:rsidRPr="00933B59">
        <w:rPr>
          <w:bCs/>
          <w:iCs/>
        </w:rPr>
        <w:t>191.</w:t>
      </w:r>
      <w:r w:rsidRPr="00933B59">
        <w:rPr>
          <w:bCs/>
          <w:iCs/>
        </w:rPr>
        <w:tab/>
      </w:r>
      <w:r w:rsidRPr="00933B59">
        <w:t>In</w:t>
      </w:r>
      <w:r w:rsidR="00EE7F38">
        <w:t xml:space="preserve"> </w:t>
      </w:r>
      <w:r w:rsidRPr="00933B59">
        <w:t>addition,</w:t>
      </w:r>
      <w:r w:rsidR="00EE7F38">
        <w:t xml:space="preserve"> </w:t>
      </w:r>
      <w:r w:rsidRPr="00933B59">
        <w:t>10</w:t>
      </w:r>
      <w:r w:rsidR="00F67060">
        <w:t>–</w:t>
      </w:r>
      <w:r w:rsidRPr="00933B59">
        <w:t>12</w:t>
      </w:r>
      <w:r w:rsidR="00EE7F38">
        <w:t xml:space="preserve"> </w:t>
      </w:r>
      <w:r w:rsidRPr="00933B59">
        <w:t>addiction</w:t>
      </w:r>
      <w:r w:rsidR="00EE7F38">
        <w:t xml:space="preserve"> </w:t>
      </w:r>
      <w:r w:rsidRPr="00933B59">
        <w:t>consultants</w:t>
      </w:r>
      <w:r w:rsidR="00EE7F38">
        <w:t xml:space="preserve"> </w:t>
      </w:r>
      <w:r w:rsidRPr="00933B59">
        <w:t>were</w:t>
      </w:r>
      <w:r w:rsidR="00EE7F38">
        <w:t xml:space="preserve"> </w:t>
      </w:r>
      <w:r w:rsidRPr="00933B59">
        <w:t>trained,</w:t>
      </w:r>
      <w:r w:rsidR="00EE7F38">
        <w:t xml:space="preserve"> </w:t>
      </w:r>
      <w:r w:rsidRPr="00933B59">
        <w:t>who</w:t>
      </w:r>
      <w:r w:rsidR="00EE7F38">
        <w:t xml:space="preserve"> </w:t>
      </w:r>
      <w:r w:rsidRPr="00933B59">
        <w:t>received</w:t>
      </w:r>
      <w:r w:rsidR="00EE7F38">
        <w:t xml:space="preserve"> </w:t>
      </w:r>
      <w:r w:rsidRPr="00933B59">
        <w:t>information</w:t>
      </w:r>
      <w:r w:rsidR="00EE7F38">
        <w:t xml:space="preserve"> </w:t>
      </w:r>
      <w:r w:rsidRPr="00933B59">
        <w:t>on</w:t>
      </w:r>
      <w:r w:rsidR="00EE7F38">
        <w:t xml:space="preserve"> </w:t>
      </w:r>
      <w:r w:rsidRPr="00933B59">
        <w:t>the</w:t>
      </w:r>
      <w:r w:rsidR="00EE7F38">
        <w:t xml:space="preserve"> </w:t>
      </w:r>
      <w:r w:rsidRPr="00933B59">
        <w:t>specific</w:t>
      </w:r>
      <w:r w:rsidR="00EE7F38">
        <w:t xml:space="preserve"> </w:t>
      </w:r>
      <w:r w:rsidRPr="00933B59">
        <w:rPr>
          <w:lang w:eastAsia="hu-HU"/>
        </w:rPr>
        <w:t>characteristics</w:t>
      </w:r>
      <w:r w:rsidR="00EE7F38">
        <w:t xml:space="preserve"> </w:t>
      </w:r>
      <w:r w:rsidRPr="00933B59">
        <w:t>and</w:t>
      </w:r>
      <w:r w:rsidR="00EE7F38">
        <w:t xml:space="preserve"> </w:t>
      </w:r>
      <w:r w:rsidRPr="00933B59">
        <w:t>problems</w:t>
      </w:r>
      <w:r w:rsidR="00EE7F38">
        <w:t xml:space="preserve"> </w:t>
      </w:r>
      <w:r w:rsidRPr="00933B59">
        <w:t>of</w:t>
      </w:r>
      <w:r w:rsidR="00EE7F38">
        <w:t xml:space="preserve"> </w:t>
      </w:r>
      <w:r w:rsidRPr="00933B59">
        <w:t>disadvantaged</w:t>
      </w:r>
      <w:r w:rsidR="00EE7F38">
        <w:t xml:space="preserve"> </w:t>
      </w:r>
      <w:r w:rsidRPr="00933B59">
        <w:t>settlements</w:t>
      </w:r>
      <w:r w:rsidR="00EE7F38">
        <w:t xml:space="preserve"> </w:t>
      </w:r>
      <w:r w:rsidRPr="00933B59">
        <w:t>and</w:t>
      </w:r>
      <w:r w:rsidR="00EE7F38">
        <w:t xml:space="preserve"> </w:t>
      </w:r>
      <w:r w:rsidRPr="00933B59">
        <w:t>people</w:t>
      </w:r>
      <w:r w:rsidR="00EE7F38">
        <w:t xml:space="preserve"> </w:t>
      </w:r>
      <w:r w:rsidRPr="00933B59">
        <w:t>living</w:t>
      </w:r>
      <w:r w:rsidR="00EE7F38">
        <w:t xml:space="preserve"> </w:t>
      </w:r>
      <w:r w:rsidRPr="00933B59">
        <w:t>in</w:t>
      </w:r>
      <w:r w:rsidR="00EE7F38">
        <w:t xml:space="preserve"> </w:t>
      </w:r>
      <w:r w:rsidRPr="00933B59">
        <w:t>extreme</w:t>
      </w:r>
      <w:r w:rsidR="00EE7F38">
        <w:t xml:space="preserve"> </w:t>
      </w:r>
      <w:r w:rsidRPr="00933B59">
        <w:t>poverty.</w:t>
      </w:r>
    </w:p>
    <w:p w14:paraId="5A797C88" w14:textId="77777777" w:rsidR="00FF3C71" w:rsidRDefault="00582FB8" w:rsidP="006D61FA">
      <w:pPr>
        <w:pStyle w:val="SingleTxtG"/>
      </w:pPr>
      <w:r w:rsidRPr="00933B59">
        <w:rPr>
          <w:bCs/>
          <w:iCs/>
        </w:rPr>
        <w:t>192.</w:t>
      </w:r>
      <w:r w:rsidRPr="00933B59">
        <w:rPr>
          <w:bCs/>
          <w:iCs/>
        </w:rPr>
        <w:tab/>
      </w:r>
      <w:r w:rsidRPr="00933B59">
        <w:t>Addiction</w:t>
      </w:r>
      <w:r w:rsidR="00EE7F38">
        <w:t xml:space="preserve"> </w:t>
      </w:r>
      <w:r w:rsidRPr="00933B59">
        <w:t>counsellors</w:t>
      </w:r>
      <w:r w:rsidR="00EE7F38">
        <w:t xml:space="preserve"> </w:t>
      </w:r>
      <w:r w:rsidRPr="00933B59">
        <w:t>provide</w:t>
      </w:r>
      <w:r w:rsidR="00EE7F38">
        <w:t xml:space="preserve"> </w:t>
      </w:r>
      <w:r w:rsidRPr="00933B59">
        <w:t>counselling</w:t>
      </w:r>
      <w:r w:rsidR="00EE7F38">
        <w:t xml:space="preserve"> </w:t>
      </w:r>
      <w:r w:rsidRPr="00933B59">
        <w:t>sessions</w:t>
      </w:r>
      <w:r w:rsidR="00EE7F38">
        <w:t xml:space="preserve"> </w:t>
      </w:r>
      <w:r w:rsidRPr="00933B59">
        <w:t>for</w:t>
      </w:r>
      <w:r w:rsidR="00EE7F38">
        <w:t xml:space="preserve"> </w:t>
      </w:r>
      <w:r w:rsidRPr="00933B59">
        <w:t>people</w:t>
      </w:r>
      <w:r w:rsidR="00EE7F38">
        <w:t xml:space="preserve"> </w:t>
      </w:r>
      <w:r w:rsidRPr="00933B59">
        <w:t>with</w:t>
      </w:r>
      <w:r w:rsidR="00EE7F38">
        <w:t xml:space="preserve"> </w:t>
      </w:r>
      <w:r w:rsidRPr="00933B59">
        <w:t>addiction</w:t>
      </w:r>
      <w:r w:rsidR="00EE7F38">
        <w:t xml:space="preserve"> </w:t>
      </w:r>
      <w:r w:rsidRPr="00933B59">
        <w:t>problems</w:t>
      </w:r>
      <w:r w:rsidR="00EE7F38">
        <w:t xml:space="preserve"> </w:t>
      </w:r>
      <w:r w:rsidRPr="00933B59">
        <w:t>and</w:t>
      </w:r>
      <w:r w:rsidR="00EE7F38">
        <w:t xml:space="preserve"> </w:t>
      </w:r>
      <w:r w:rsidRPr="00933B59">
        <w:t>their</w:t>
      </w:r>
      <w:r w:rsidR="00EE7F38">
        <w:t xml:space="preserve"> </w:t>
      </w:r>
      <w:r w:rsidRPr="00933B59">
        <w:t>relatives</w:t>
      </w:r>
      <w:r w:rsidR="00EE7F38">
        <w:t xml:space="preserve"> </w:t>
      </w:r>
      <w:r w:rsidRPr="00933B59">
        <w:t>in</w:t>
      </w:r>
      <w:r w:rsidR="00EE7F38">
        <w:t xml:space="preserve"> </w:t>
      </w:r>
      <w:r w:rsidRPr="00933B59">
        <w:rPr>
          <w:lang w:eastAsia="hu-HU"/>
        </w:rPr>
        <w:t>these</w:t>
      </w:r>
      <w:r w:rsidR="00EE7F38">
        <w:t xml:space="preserve"> </w:t>
      </w:r>
      <w:r w:rsidRPr="00933B59">
        <w:t>settlements</w:t>
      </w:r>
      <w:r w:rsidR="00EE7F38">
        <w:t xml:space="preserve"> </w:t>
      </w:r>
      <w:r w:rsidRPr="00933B59">
        <w:t>with</w:t>
      </w:r>
      <w:r w:rsidR="00EE7F38">
        <w:t xml:space="preserve"> </w:t>
      </w:r>
      <w:r w:rsidRPr="00933B59">
        <w:t>significant</w:t>
      </w:r>
      <w:r w:rsidR="00EE7F38">
        <w:t xml:space="preserve"> </w:t>
      </w:r>
      <w:r w:rsidRPr="00933B59">
        <w:t>addiction</w:t>
      </w:r>
      <w:r w:rsidR="00EE7F38">
        <w:t xml:space="preserve"> </w:t>
      </w:r>
      <w:r w:rsidRPr="00933B59">
        <w:t>problems,</w:t>
      </w:r>
      <w:r w:rsidR="00EE7F38">
        <w:t xml:space="preserve"> </w:t>
      </w:r>
      <w:r w:rsidRPr="00933B59">
        <w:t>and</w:t>
      </w:r>
      <w:r w:rsidR="00EE7F38">
        <w:t xml:space="preserve"> </w:t>
      </w:r>
      <w:r w:rsidRPr="00933B59">
        <w:t>support</w:t>
      </w:r>
      <w:r w:rsidR="00EE7F38">
        <w:t xml:space="preserve"> </w:t>
      </w:r>
      <w:r w:rsidRPr="00933B59">
        <w:t>social</w:t>
      </w:r>
      <w:r w:rsidR="00EE7F38">
        <w:t xml:space="preserve"> </w:t>
      </w:r>
      <w:r w:rsidRPr="00933B59">
        <w:t>workers</w:t>
      </w:r>
      <w:r w:rsidR="00EE7F38">
        <w:t xml:space="preserve"> </w:t>
      </w:r>
      <w:r w:rsidRPr="00933B59">
        <w:t>on</w:t>
      </w:r>
      <w:r w:rsidR="00EE7F38">
        <w:t xml:space="preserve"> </w:t>
      </w:r>
      <w:r w:rsidRPr="00933B59">
        <w:t>the</w:t>
      </w:r>
      <w:r w:rsidR="00EE7F38">
        <w:t xml:space="preserve"> </w:t>
      </w:r>
      <w:r w:rsidRPr="00933B59">
        <w:t>ground</w:t>
      </w:r>
      <w:r w:rsidR="00EE7F38">
        <w:t xml:space="preserve"> </w:t>
      </w:r>
      <w:r w:rsidRPr="00933B59">
        <w:t>with</w:t>
      </w:r>
      <w:r w:rsidR="00EE7F38">
        <w:t xml:space="preserve"> </w:t>
      </w:r>
      <w:r w:rsidRPr="00933B59">
        <w:t>ongoing</w:t>
      </w:r>
      <w:r w:rsidR="00EE7F38">
        <w:t xml:space="preserve"> </w:t>
      </w:r>
      <w:r w:rsidRPr="00933B59">
        <w:t>consultations.</w:t>
      </w:r>
    </w:p>
    <w:p w14:paraId="5631E40B" w14:textId="2BE3BA94" w:rsidR="00582FB8" w:rsidRPr="00933B59" w:rsidRDefault="00582FB8" w:rsidP="006D61FA">
      <w:pPr>
        <w:pStyle w:val="SingleTxtG"/>
      </w:pPr>
      <w:r w:rsidRPr="00933B59">
        <w:rPr>
          <w:bCs/>
          <w:iCs/>
        </w:rPr>
        <w:t>193.</w:t>
      </w:r>
      <w:r w:rsidRPr="00933B59">
        <w:rPr>
          <w:bCs/>
          <w:iCs/>
        </w:rPr>
        <w:tab/>
      </w:r>
      <w:r w:rsidRPr="00933B59">
        <w:t>As</w:t>
      </w:r>
      <w:r w:rsidR="00EE7F38">
        <w:t xml:space="preserve"> </w:t>
      </w:r>
      <w:r w:rsidRPr="00933B59">
        <w:t>an</w:t>
      </w:r>
      <w:r w:rsidR="00EE7F38">
        <w:t xml:space="preserve"> </w:t>
      </w:r>
      <w:r w:rsidRPr="00933B59">
        <w:t>output</w:t>
      </w:r>
      <w:r w:rsidR="00EE7F38">
        <w:t xml:space="preserve"> </w:t>
      </w:r>
      <w:r w:rsidRPr="00933B59">
        <w:t>of</w:t>
      </w:r>
      <w:r w:rsidR="00EE7F38">
        <w:t xml:space="preserve"> </w:t>
      </w:r>
      <w:r w:rsidRPr="00933B59">
        <w:t>the</w:t>
      </w:r>
      <w:r w:rsidR="00EE7F38">
        <w:t xml:space="preserve"> </w:t>
      </w:r>
      <w:r w:rsidRPr="00933B59">
        <w:t>pilot</w:t>
      </w:r>
      <w:r w:rsidR="00EE7F38">
        <w:t xml:space="preserve"> </w:t>
      </w:r>
      <w:r w:rsidRPr="00933B59">
        <w:t>programme,</w:t>
      </w:r>
      <w:r w:rsidR="00EE7F38">
        <w:t xml:space="preserve"> </w:t>
      </w:r>
      <w:r w:rsidRPr="00933B59">
        <w:t>a</w:t>
      </w:r>
      <w:r w:rsidR="00EE7F38">
        <w:t xml:space="preserve"> </w:t>
      </w:r>
      <w:r w:rsidRPr="00933B59">
        <w:t>practical</w:t>
      </w:r>
      <w:r w:rsidR="00EE7F38">
        <w:t xml:space="preserve"> </w:t>
      </w:r>
      <w:r w:rsidRPr="00933B59">
        <w:t>toolkit</w:t>
      </w:r>
      <w:r w:rsidR="00EE7F38">
        <w:t xml:space="preserve"> </w:t>
      </w:r>
      <w:r w:rsidRPr="00933B59">
        <w:t>has</w:t>
      </w:r>
      <w:r w:rsidR="00EE7F38">
        <w:t xml:space="preserve"> </w:t>
      </w:r>
      <w:r w:rsidRPr="00933B59">
        <w:t>been</w:t>
      </w:r>
      <w:r w:rsidR="00EE7F38">
        <w:t xml:space="preserve"> </w:t>
      </w:r>
      <w:r w:rsidRPr="00933B59">
        <w:t>produced,</w:t>
      </w:r>
      <w:r w:rsidR="00EE7F38">
        <w:t xml:space="preserve"> </w:t>
      </w:r>
      <w:r w:rsidRPr="00933B59">
        <w:t>outlining</w:t>
      </w:r>
      <w:r w:rsidR="00EE7F38">
        <w:t xml:space="preserve"> </w:t>
      </w:r>
      <w:r w:rsidRPr="00933B59">
        <w:t>key</w:t>
      </w:r>
      <w:r w:rsidR="00EE7F38">
        <w:t xml:space="preserve"> </w:t>
      </w:r>
      <w:r w:rsidRPr="00933B59">
        <w:t>lessons</w:t>
      </w:r>
      <w:r w:rsidR="00EE7F38">
        <w:t xml:space="preserve"> </w:t>
      </w:r>
      <w:r w:rsidRPr="00933B59">
        <w:t>learned,</w:t>
      </w:r>
      <w:r w:rsidR="00EE7F38">
        <w:t xml:space="preserve"> </w:t>
      </w:r>
      <w:r w:rsidRPr="00933B59">
        <w:t>practical</w:t>
      </w:r>
      <w:r w:rsidR="00EE7F38">
        <w:t xml:space="preserve"> </w:t>
      </w:r>
      <w:r w:rsidRPr="00933B59">
        <w:t>solutions</w:t>
      </w:r>
      <w:r w:rsidR="00EE7F38">
        <w:t xml:space="preserve"> </w:t>
      </w:r>
      <w:r w:rsidRPr="00933B59">
        <w:t>and</w:t>
      </w:r>
      <w:r w:rsidR="00EE7F38">
        <w:t xml:space="preserve"> </w:t>
      </w:r>
      <w:r w:rsidRPr="00933B59">
        <w:t>intervention</w:t>
      </w:r>
      <w:r w:rsidR="00EE7F38">
        <w:t xml:space="preserve"> </w:t>
      </w:r>
      <w:r w:rsidRPr="00933B59">
        <w:t>methods.</w:t>
      </w:r>
      <w:r w:rsidR="00EE7F38">
        <w:t xml:space="preserve"> </w:t>
      </w:r>
      <w:r w:rsidRPr="00933B59">
        <w:t>Due</w:t>
      </w:r>
      <w:r w:rsidR="00EE7F38">
        <w:t xml:space="preserve"> </w:t>
      </w:r>
      <w:r w:rsidRPr="00933B59">
        <w:t>to</w:t>
      </w:r>
      <w:r w:rsidR="00EE7F38">
        <w:t xml:space="preserve"> </w:t>
      </w:r>
      <w:r w:rsidRPr="00933B59">
        <w:t>its</w:t>
      </w:r>
      <w:r w:rsidR="00EE7F38">
        <w:t xml:space="preserve"> </w:t>
      </w:r>
      <w:r w:rsidRPr="00933B59">
        <w:t>success</w:t>
      </w:r>
      <w:r w:rsidR="00EE7F38">
        <w:t xml:space="preserve"> </w:t>
      </w:r>
      <w:r w:rsidRPr="00933B59">
        <w:t>and</w:t>
      </w:r>
      <w:r w:rsidR="00EE7F38">
        <w:t xml:space="preserve"> </w:t>
      </w:r>
      <w:r w:rsidRPr="00933B59">
        <w:t>effectiveness,</w:t>
      </w:r>
      <w:r w:rsidR="00EE7F38">
        <w:t xml:space="preserve"> </w:t>
      </w:r>
      <w:r w:rsidRPr="00933B59">
        <w:t>the</w:t>
      </w:r>
      <w:r w:rsidR="00EE7F38">
        <w:t xml:space="preserve"> </w:t>
      </w:r>
      <w:r w:rsidRPr="00933B59">
        <w:t>programme</w:t>
      </w:r>
      <w:r w:rsidR="00EE7F38">
        <w:t xml:space="preserve"> </w:t>
      </w:r>
      <w:r w:rsidRPr="00933B59">
        <w:t>continued</w:t>
      </w:r>
      <w:r w:rsidR="00EE7F38">
        <w:t xml:space="preserve"> </w:t>
      </w:r>
      <w:r w:rsidRPr="00933B59">
        <w:t>in</w:t>
      </w:r>
      <w:r w:rsidR="00EE7F38">
        <w:t xml:space="preserve"> </w:t>
      </w:r>
      <w:r w:rsidRPr="00933B59">
        <w:t>2021.</w:t>
      </w:r>
      <w:r w:rsidR="00EE7F38">
        <w:t xml:space="preserve"> </w:t>
      </w:r>
      <w:r w:rsidRPr="00933B59">
        <w:t>Implementation</w:t>
      </w:r>
      <w:r w:rsidR="00EE7F38">
        <w:t xml:space="preserve"> </w:t>
      </w:r>
      <w:r w:rsidRPr="00933B59">
        <w:t>of</w:t>
      </w:r>
      <w:r w:rsidR="00EE7F38">
        <w:t xml:space="preserve"> </w:t>
      </w:r>
      <w:r w:rsidRPr="00933B59">
        <w:t>the</w:t>
      </w:r>
      <w:r w:rsidR="00EE7F38">
        <w:t xml:space="preserve"> </w:t>
      </w:r>
      <w:r w:rsidRPr="00933B59">
        <w:t>programme</w:t>
      </w:r>
      <w:r w:rsidR="00EE7F38">
        <w:t xml:space="preserve"> </w:t>
      </w:r>
      <w:r w:rsidRPr="00933B59">
        <w:t>was</w:t>
      </w:r>
      <w:r w:rsidR="00EE7F38">
        <w:t xml:space="preserve"> </w:t>
      </w:r>
      <w:r w:rsidRPr="00933B59">
        <w:t>extended</w:t>
      </w:r>
      <w:r w:rsidR="00EE7F38">
        <w:t xml:space="preserve"> </w:t>
      </w:r>
      <w:r w:rsidRPr="00933B59">
        <w:t>until</w:t>
      </w:r>
      <w:r w:rsidR="00EE7F38">
        <w:t xml:space="preserve"> </w:t>
      </w:r>
      <w:r w:rsidRPr="00933B59">
        <w:t>30</w:t>
      </w:r>
      <w:r w:rsidR="00EE7F38">
        <w:t xml:space="preserve"> </w:t>
      </w:r>
      <w:r w:rsidRPr="00933B59">
        <w:t>June</w:t>
      </w:r>
      <w:r w:rsidR="00EE7F38">
        <w:t xml:space="preserve"> </w:t>
      </w:r>
      <w:r w:rsidRPr="00933B59">
        <w:t>2022.</w:t>
      </w:r>
    </w:p>
    <w:p w14:paraId="530657A8" w14:textId="063D918F" w:rsidR="00582FB8" w:rsidRPr="00933B59" w:rsidRDefault="00582FB8" w:rsidP="00BE2CCF">
      <w:pPr>
        <w:pStyle w:val="H23G"/>
      </w:pPr>
      <w:r>
        <w:lastRenderedPageBreak/>
        <w:tab/>
      </w:r>
      <w:r>
        <w:tab/>
      </w:r>
      <w:r w:rsidRPr="00933B59">
        <w:t>Situation</w:t>
      </w:r>
      <w:r w:rsidR="00EE7F38">
        <w:t xml:space="preserve"> </w:t>
      </w:r>
      <w:r w:rsidRPr="00933B59">
        <w:t>of</w:t>
      </w:r>
      <w:r w:rsidR="00EE7F38">
        <w:t xml:space="preserve"> </w:t>
      </w:r>
      <w:r w:rsidRPr="00933B59">
        <w:t>asylum</w:t>
      </w:r>
      <w:r w:rsidR="00EE7F38">
        <w:t xml:space="preserve"> </w:t>
      </w:r>
      <w:r w:rsidRPr="00933B59">
        <w:t>seekers,</w:t>
      </w:r>
      <w:r w:rsidR="00EE7F38">
        <w:t xml:space="preserve"> </w:t>
      </w:r>
      <w:r w:rsidRPr="00933B59">
        <w:t>migrants</w:t>
      </w:r>
      <w:r w:rsidR="00EE7F38">
        <w:t xml:space="preserve"> </w:t>
      </w:r>
      <w:r w:rsidRPr="00933B59">
        <w:t>and</w:t>
      </w:r>
      <w:r w:rsidR="00EE7F38">
        <w:t xml:space="preserve"> </w:t>
      </w:r>
      <w:r w:rsidRPr="00933B59">
        <w:t>refugees,</w:t>
      </w:r>
      <w:r w:rsidR="00EE7F38">
        <w:t xml:space="preserve"> </w:t>
      </w:r>
      <w:r w:rsidRPr="00933B59">
        <w:t>refoulement</w:t>
      </w:r>
    </w:p>
    <w:p w14:paraId="355DA3D2" w14:textId="1F964E08" w:rsidR="00582FB8" w:rsidRPr="00933B59" w:rsidRDefault="00582FB8" w:rsidP="006D61FA">
      <w:pPr>
        <w:pStyle w:val="SingleTxtG"/>
      </w:pPr>
      <w:r w:rsidRPr="00933B59">
        <w:rPr>
          <w:bCs/>
          <w:iCs/>
        </w:rPr>
        <w:t>194.</w:t>
      </w:r>
      <w:r w:rsidRPr="00933B59">
        <w:rPr>
          <w:bCs/>
          <w:iCs/>
        </w:rPr>
        <w:tab/>
      </w:r>
      <w:r w:rsidRPr="00933B59">
        <w:rPr>
          <w:lang w:eastAsia="hu-HU"/>
        </w:rPr>
        <w:t>Hungary</w:t>
      </w:r>
      <w:r w:rsidR="00EE7F38">
        <w:rPr>
          <w:lang w:eastAsia="hu-HU"/>
        </w:rPr>
        <w:t xml:space="preserve"> </w:t>
      </w:r>
      <w:r w:rsidRPr="00933B59">
        <w:rPr>
          <w:lang w:eastAsia="hu-HU"/>
        </w:rPr>
        <w:t>remains</w:t>
      </w:r>
      <w:r w:rsidR="00EE7F38">
        <w:rPr>
          <w:lang w:eastAsia="hu-HU"/>
        </w:rPr>
        <w:t xml:space="preserve"> </w:t>
      </w:r>
      <w:r w:rsidRPr="00933B59">
        <w:rPr>
          <w:lang w:eastAsia="hu-HU"/>
        </w:rPr>
        <w:t>committed</w:t>
      </w:r>
      <w:r w:rsidR="00EE7F38">
        <w:rPr>
          <w:lang w:eastAsia="hu-HU"/>
        </w:rPr>
        <w:t xml:space="preserve"> </w:t>
      </w:r>
      <w:r w:rsidRPr="00933B59">
        <w:rPr>
          <w:lang w:eastAsia="hu-HU"/>
        </w:rPr>
        <w:t>to</w:t>
      </w:r>
      <w:r w:rsidR="00EE7F38">
        <w:rPr>
          <w:lang w:eastAsia="hu-HU"/>
        </w:rPr>
        <w:t xml:space="preserve"> </w:t>
      </w:r>
      <w:r w:rsidRPr="00933B59">
        <w:rPr>
          <w:lang w:eastAsia="hu-HU"/>
        </w:rPr>
        <w:t>protect</w:t>
      </w:r>
      <w:r w:rsidR="00EE7F38">
        <w:rPr>
          <w:lang w:eastAsia="hu-HU"/>
        </w:rPr>
        <w:t xml:space="preserve"> </w:t>
      </w:r>
      <w:r w:rsidRPr="00933B59">
        <w:rPr>
          <w:lang w:eastAsia="hu-HU"/>
        </w:rPr>
        <w:t>the</w:t>
      </w:r>
      <w:r w:rsidR="00EE7F38">
        <w:rPr>
          <w:lang w:eastAsia="hu-HU"/>
        </w:rPr>
        <w:t xml:space="preserve"> </w:t>
      </w:r>
      <w:r w:rsidRPr="00933B59">
        <w:rPr>
          <w:lang w:eastAsia="hu-HU"/>
        </w:rPr>
        <w:t>external</w:t>
      </w:r>
      <w:r w:rsidR="00EE7F38">
        <w:rPr>
          <w:lang w:eastAsia="hu-HU"/>
        </w:rPr>
        <w:t xml:space="preserve"> </w:t>
      </w:r>
      <w:r w:rsidRPr="00933B59">
        <w:rPr>
          <w:lang w:eastAsia="hu-HU"/>
        </w:rPr>
        <w:t>borders</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EU</w:t>
      </w:r>
      <w:r w:rsidR="00EE7F38">
        <w:rPr>
          <w:lang w:eastAsia="hu-HU"/>
        </w:rPr>
        <w:t xml:space="preserve"> </w:t>
      </w:r>
      <w:r w:rsidRPr="00933B59">
        <w:rPr>
          <w:lang w:eastAsia="hu-HU"/>
        </w:rPr>
        <w:t>against</w:t>
      </w:r>
      <w:r w:rsidR="00EE7F38">
        <w:rPr>
          <w:lang w:eastAsia="hu-HU"/>
        </w:rPr>
        <w:t xml:space="preserve"> </w:t>
      </w:r>
      <w:r w:rsidRPr="00933B59">
        <w:rPr>
          <w:lang w:eastAsia="hu-HU"/>
        </w:rPr>
        <w:t>illegal</w:t>
      </w:r>
      <w:r w:rsidR="00EE7F38">
        <w:rPr>
          <w:lang w:eastAsia="hu-HU"/>
        </w:rPr>
        <w:t xml:space="preserve"> </w:t>
      </w:r>
      <w:r w:rsidRPr="00933B59">
        <w:rPr>
          <w:lang w:eastAsia="hu-HU"/>
        </w:rPr>
        <w:t>migration,</w:t>
      </w:r>
      <w:r w:rsidR="00EE7F38">
        <w:rPr>
          <w:lang w:eastAsia="hu-HU"/>
        </w:rPr>
        <w:t xml:space="preserve"> </w:t>
      </w:r>
      <w:r w:rsidRPr="00933B59">
        <w:rPr>
          <w:lang w:eastAsia="hu-HU"/>
        </w:rPr>
        <w:t>which</w:t>
      </w:r>
      <w:r w:rsidR="00EE7F38">
        <w:rPr>
          <w:lang w:eastAsia="hu-HU"/>
        </w:rPr>
        <w:t xml:space="preserve"> </w:t>
      </w:r>
      <w:r w:rsidRPr="00933B59">
        <w:rPr>
          <w:lang w:eastAsia="hu-HU"/>
        </w:rPr>
        <w:t>could</w:t>
      </w:r>
      <w:r w:rsidR="00EE7F38">
        <w:rPr>
          <w:lang w:eastAsia="hu-HU"/>
        </w:rPr>
        <w:t xml:space="preserve"> </w:t>
      </w:r>
      <w:r w:rsidRPr="00933B59">
        <w:rPr>
          <w:lang w:eastAsia="hu-HU"/>
        </w:rPr>
        <w:t>undermine</w:t>
      </w:r>
      <w:r w:rsidR="00EE7F38">
        <w:rPr>
          <w:lang w:eastAsia="hu-HU"/>
        </w:rPr>
        <w:t xml:space="preserve"> </w:t>
      </w:r>
      <w:r w:rsidRPr="00933B59">
        <w:rPr>
          <w:lang w:eastAsia="hu-HU"/>
        </w:rPr>
        <w:t>the</w:t>
      </w:r>
      <w:r w:rsidR="00EE7F38">
        <w:rPr>
          <w:lang w:eastAsia="hu-HU"/>
        </w:rPr>
        <w:t xml:space="preserve"> </w:t>
      </w:r>
      <w:r w:rsidRPr="00933B59">
        <w:rPr>
          <w:lang w:eastAsia="hu-HU"/>
        </w:rPr>
        <w:t>security</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continent</w:t>
      </w:r>
      <w:r w:rsidR="00EE7F38">
        <w:rPr>
          <w:lang w:eastAsia="hu-HU"/>
        </w:rPr>
        <w:t xml:space="preserve"> </w:t>
      </w:r>
      <w:r w:rsidRPr="00933B59">
        <w:rPr>
          <w:lang w:eastAsia="hu-HU"/>
        </w:rPr>
        <w:t>and</w:t>
      </w:r>
      <w:r w:rsidR="00EE7F38">
        <w:rPr>
          <w:lang w:eastAsia="hu-HU"/>
        </w:rPr>
        <w:t xml:space="preserve"> </w:t>
      </w:r>
      <w:r w:rsidRPr="00933B59">
        <w:rPr>
          <w:lang w:eastAsia="hu-HU"/>
        </w:rPr>
        <w:t>contributes</w:t>
      </w:r>
      <w:r w:rsidR="00EE7F38">
        <w:rPr>
          <w:lang w:eastAsia="hu-HU"/>
        </w:rPr>
        <w:t xml:space="preserve"> </w:t>
      </w:r>
      <w:r w:rsidRPr="00933B59">
        <w:rPr>
          <w:lang w:eastAsia="hu-HU"/>
        </w:rPr>
        <w:t>to</w:t>
      </w:r>
      <w:r w:rsidR="00EE7F38">
        <w:rPr>
          <w:lang w:eastAsia="hu-HU"/>
        </w:rPr>
        <w:t xml:space="preserve"> </w:t>
      </w:r>
      <w:r w:rsidRPr="00933B59">
        <w:rPr>
          <w:lang w:eastAsia="hu-HU"/>
        </w:rPr>
        <w:t>the</w:t>
      </w:r>
      <w:r w:rsidR="00EE7F38">
        <w:rPr>
          <w:lang w:eastAsia="hu-HU"/>
        </w:rPr>
        <w:t xml:space="preserve"> </w:t>
      </w:r>
      <w:r w:rsidRPr="00933B59">
        <w:rPr>
          <w:lang w:eastAsia="hu-HU"/>
        </w:rPr>
        <w:t>erosion</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area</w:t>
      </w:r>
      <w:r w:rsidR="00EE7F38">
        <w:rPr>
          <w:lang w:eastAsia="hu-HU"/>
        </w:rPr>
        <w:t xml:space="preserve"> </w:t>
      </w:r>
      <w:r w:rsidRPr="00933B59">
        <w:rPr>
          <w:lang w:eastAsia="hu-HU"/>
        </w:rPr>
        <w:t>of</w:t>
      </w:r>
      <w:r w:rsidR="00EE7F38">
        <w:rPr>
          <w:lang w:eastAsia="hu-HU"/>
        </w:rPr>
        <w:t xml:space="preserve"> </w:t>
      </w:r>
      <w:r w:rsidRPr="00933B59">
        <w:rPr>
          <w:lang w:eastAsia="hu-HU"/>
        </w:rPr>
        <w:t>free</w:t>
      </w:r>
      <w:r w:rsidR="00EE7F38">
        <w:rPr>
          <w:lang w:eastAsia="hu-HU"/>
        </w:rPr>
        <w:t xml:space="preserve"> </w:t>
      </w:r>
      <w:r w:rsidRPr="00933B59">
        <w:rPr>
          <w:lang w:eastAsia="hu-HU"/>
        </w:rPr>
        <w:t>movement.</w:t>
      </w:r>
      <w:r w:rsidR="00EE7F38">
        <w:rPr>
          <w:lang w:eastAsia="hu-HU"/>
        </w:rPr>
        <w:t xml:space="preserve"> </w:t>
      </w:r>
      <w:r w:rsidRPr="00933B59">
        <w:rPr>
          <w:lang w:eastAsia="hu-HU"/>
        </w:rPr>
        <w:t>Furthermore,</w:t>
      </w:r>
      <w:r w:rsidR="00EE7F38">
        <w:rPr>
          <w:i/>
          <w:lang w:eastAsia="hu-HU"/>
        </w:rPr>
        <w:t xml:space="preserve"> </w:t>
      </w:r>
      <w:r w:rsidRPr="00933B59">
        <w:rPr>
          <w:lang w:eastAsia="hu-HU"/>
        </w:rPr>
        <w:t>it</w:t>
      </w:r>
      <w:r w:rsidR="00EE7F38">
        <w:t xml:space="preserve"> </w:t>
      </w:r>
      <w:r w:rsidRPr="00933B59">
        <w:t>is</w:t>
      </w:r>
      <w:r w:rsidR="00EE7F38">
        <w:t xml:space="preserve"> </w:t>
      </w:r>
      <w:r w:rsidRPr="00933B59">
        <w:t>considered</w:t>
      </w:r>
      <w:r w:rsidR="00EE7F38">
        <w:t xml:space="preserve"> </w:t>
      </w:r>
      <w:r w:rsidRPr="00933B59">
        <w:t>to</w:t>
      </w:r>
      <w:r w:rsidR="00EE7F38">
        <w:t xml:space="preserve"> </w:t>
      </w:r>
      <w:r w:rsidRPr="00933B59">
        <w:t>be</w:t>
      </w:r>
      <w:r w:rsidR="00EE7F38">
        <w:t xml:space="preserve"> </w:t>
      </w:r>
      <w:r w:rsidRPr="00933B59">
        <w:t>a</w:t>
      </w:r>
      <w:r w:rsidR="00EE7F38">
        <w:t xml:space="preserve"> </w:t>
      </w:r>
      <w:r w:rsidRPr="00933B59">
        <w:t>threat</w:t>
      </w:r>
      <w:r w:rsidR="00EE7F38">
        <w:t xml:space="preserve"> </w:t>
      </w:r>
      <w:r w:rsidRPr="00933B59">
        <w:t>to</w:t>
      </w:r>
      <w:r w:rsidR="00EE7F38">
        <w:t xml:space="preserve"> </w:t>
      </w:r>
      <w:r w:rsidRPr="00933B59">
        <w:t>the</w:t>
      </w:r>
      <w:r w:rsidR="00EE7F38">
        <w:t xml:space="preserve"> </w:t>
      </w:r>
      <w:r w:rsidRPr="00933B59">
        <w:t>sovereignty</w:t>
      </w:r>
      <w:r w:rsidR="00EE7F38">
        <w:t xml:space="preserve"> </w:t>
      </w:r>
      <w:r w:rsidRPr="00933B59">
        <w:t>and</w:t>
      </w:r>
      <w:r w:rsidR="00EE7F38">
        <w:t xml:space="preserve"> </w:t>
      </w:r>
      <w:r w:rsidRPr="00933B59">
        <w:t>identity</w:t>
      </w:r>
      <w:r w:rsidR="00EE7F38">
        <w:t xml:space="preserve"> </w:t>
      </w:r>
      <w:r w:rsidRPr="00933B59">
        <w:rPr>
          <w:lang w:eastAsia="hu-HU"/>
        </w:rPr>
        <w:t>of</w:t>
      </w:r>
      <w:r w:rsidR="00EE7F38">
        <w:t xml:space="preserve"> </w:t>
      </w:r>
      <w:r w:rsidRPr="00933B59">
        <w:t>the</w:t>
      </w:r>
      <w:r w:rsidR="00EE7F38">
        <w:t xml:space="preserve"> </w:t>
      </w:r>
      <w:r w:rsidRPr="00933B59">
        <w:t>country.</w:t>
      </w:r>
      <w:r w:rsidR="00EE7F38">
        <w:rPr>
          <w:i/>
          <w:lang w:eastAsia="hu-HU"/>
        </w:rPr>
        <w:t xml:space="preserve"> </w:t>
      </w:r>
      <w:r w:rsidRPr="00933B59">
        <w:rPr>
          <w:lang w:eastAsia="hu-HU"/>
        </w:rPr>
        <w:t>On</w:t>
      </w:r>
      <w:r w:rsidR="00EE7F38">
        <w:rPr>
          <w:lang w:eastAsia="hu-HU"/>
        </w:rPr>
        <w:t xml:space="preserve"> </w:t>
      </w:r>
      <w:r w:rsidRPr="00933B59">
        <w:rPr>
          <w:lang w:eastAsia="hu-HU"/>
        </w:rPr>
        <w:t>the</w:t>
      </w:r>
      <w:r w:rsidR="00EE7F38">
        <w:rPr>
          <w:lang w:eastAsia="hu-HU"/>
        </w:rPr>
        <w:t xml:space="preserve"> </w:t>
      </w:r>
      <w:r w:rsidRPr="00933B59">
        <w:rPr>
          <w:lang w:eastAsia="hu-HU"/>
        </w:rPr>
        <w:t>ways</w:t>
      </w:r>
      <w:r w:rsidR="00EE7F38">
        <w:rPr>
          <w:lang w:eastAsia="hu-HU"/>
        </w:rPr>
        <w:t xml:space="preserve"> </w:t>
      </w:r>
      <w:r w:rsidRPr="00933B59">
        <w:rPr>
          <w:lang w:eastAsia="hu-HU"/>
        </w:rPr>
        <w:t>to</w:t>
      </w:r>
      <w:r w:rsidR="00EE7F38">
        <w:rPr>
          <w:lang w:eastAsia="hu-HU"/>
        </w:rPr>
        <w:t xml:space="preserve"> </w:t>
      </w:r>
      <w:r w:rsidRPr="00933B59">
        <w:rPr>
          <w:lang w:eastAsia="hu-HU"/>
        </w:rPr>
        <w:t>achieve</w:t>
      </w:r>
      <w:r w:rsidR="00EE7F38">
        <w:rPr>
          <w:lang w:eastAsia="hu-HU"/>
        </w:rPr>
        <w:t xml:space="preserve"> </w:t>
      </w:r>
      <w:r w:rsidRPr="00933B59">
        <w:rPr>
          <w:lang w:eastAsia="hu-HU"/>
        </w:rPr>
        <w:t>this</w:t>
      </w:r>
      <w:r w:rsidR="00EE7F38">
        <w:rPr>
          <w:lang w:eastAsia="hu-HU"/>
        </w:rPr>
        <w:t xml:space="preserve"> </w:t>
      </w:r>
      <w:r w:rsidRPr="00933B59">
        <w:rPr>
          <w:lang w:eastAsia="hu-HU"/>
        </w:rPr>
        <w:t>goal,</w:t>
      </w:r>
      <w:r w:rsidR="00EE7F38">
        <w:rPr>
          <w:lang w:eastAsia="hu-HU"/>
        </w:rPr>
        <w:t xml:space="preserve"> </w:t>
      </w:r>
      <w:r w:rsidRPr="00933B59">
        <w:rPr>
          <w:lang w:eastAsia="hu-HU"/>
        </w:rPr>
        <w:t>certain</w:t>
      </w:r>
      <w:r w:rsidR="00EE7F38">
        <w:rPr>
          <w:lang w:eastAsia="hu-HU"/>
        </w:rPr>
        <w:t xml:space="preserve"> </w:t>
      </w:r>
      <w:r w:rsidRPr="00933B59">
        <w:rPr>
          <w:lang w:eastAsia="hu-HU"/>
        </w:rPr>
        <w:t>debates</w:t>
      </w:r>
      <w:r w:rsidR="00EE7F38">
        <w:rPr>
          <w:lang w:eastAsia="hu-HU"/>
        </w:rPr>
        <w:t xml:space="preserve"> </w:t>
      </w:r>
      <w:r w:rsidRPr="00933B59">
        <w:rPr>
          <w:lang w:eastAsia="hu-HU"/>
        </w:rPr>
        <w:t>have</w:t>
      </w:r>
      <w:r w:rsidR="00EE7F38">
        <w:rPr>
          <w:lang w:eastAsia="hu-HU"/>
        </w:rPr>
        <w:t xml:space="preserve"> </w:t>
      </w:r>
      <w:r w:rsidRPr="00933B59">
        <w:rPr>
          <w:lang w:eastAsia="hu-HU"/>
        </w:rPr>
        <w:t>occurred.</w:t>
      </w:r>
      <w:r w:rsidR="00EE7F38">
        <w:rPr>
          <w:lang w:eastAsia="hu-HU"/>
        </w:rPr>
        <w:t xml:space="preserve"> </w:t>
      </w:r>
      <w:r w:rsidRPr="00933B59">
        <w:rPr>
          <w:lang w:eastAsia="hu-HU"/>
        </w:rPr>
        <w:t>Taking</w:t>
      </w:r>
      <w:r w:rsidR="00EE7F38">
        <w:rPr>
          <w:lang w:eastAsia="hu-HU"/>
        </w:rPr>
        <w:t xml:space="preserve"> </w:t>
      </w:r>
      <w:r w:rsidRPr="00933B59">
        <w:rPr>
          <w:lang w:eastAsia="hu-HU"/>
        </w:rPr>
        <w:t>the</w:t>
      </w:r>
      <w:r w:rsidR="00EE7F38">
        <w:rPr>
          <w:lang w:eastAsia="hu-HU"/>
        </w:rPr>
        <w:t xml:space="preserve"> </w:t>
      </w:r>
      <w:r w:rsidRPr="00933B59">
        <w:rPr>
          <w:lang w:eastAsia="hu-HU"/>
        </w:rPr>
        <w:t>guidance</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relevant</w:t>
      </w:r>
      <w:r w:rsidR="00EE7F38">
        <w:rPr>
          <w:lang w:eastAsia="hu-HU"/>
        </w:rPr>
        <w:t xml:space="preserve"> </w:t>
      </w:r>
      <w:r w:rsidRPr="00933B59">
        <w:rPr>
          <w:lang w:eastAsia="hu-HU"/>
        </w:rPr>
        <w:t>judicial</w:t>
      </w:r>
      <w:r w:rsidR="00EE7F38">
        <w:rPr>
          <w:lang w:eastAsia="hu-HU"/>
        </w:rPr>
        <w:t xml:space="preserve"> </w:t>
      </w:r>
      <w:r w:rsidRPr="00933B59">
        <w:rPr>
          <w:lang w:eastAsia="hu-HU"/>
        </w:rPr>
        <w:t>fora</w:t>
      </w:r>
      <w:r w:rsidR="00EE7F38">
        <w:rPr>
          <w:lang w:eastAsia="hu-HU"/>
        </w:rPr>
        <w:t xml:space="preserve"> </w:t>
      </w:r>
      <w:r w:rsidRPr="00933B59">
        <w:rPr>
          <w:lang w:eastAsia="hu-HU"/>
        </w:rPr>
        <w:t>into</w:t>
      </w:r>
      <w:r w:rsidR="00EE7F38">
        <w:rPr>
          <w:lang w:eastAsia="hu-HU"/>
        </w:rPr>
        <w:t xml:space="preserve"> </w:t>
      </w:r>
      <w:r w:rsidRPr="00933B59">
        <w:rPr>
          <w:lang w:eastAsia="hu-HU"/>
        </w:rPr>
        <w:t>account,</w:t>
      </w:r>
      <w:r w:rsidR="00EE7F38">
        <w:rPr>
          <w:lang w:eastAsia="hu-HU"/>
        </w:rPr>
        <w:t xml:space="preserve"> </w:t>
      </w:r>
      <w:r w:rsidRPr="00933B59">
        <w:rPr>
          <w:lang w:eastAsia="hu-HU"/>
        </w:rPr>
        <w:t>the</w:t>
      </w:r>
      <w:r w:rsidR="00EE7F38">
        <w:rPr>
          <w:lang w:eastAsia="hu-HU"/>
        </w:rPr>
        <w:t xml:space="preserve"> </w:t>
      </w:r>
      <w:r w:rsidRPr="00933B59">
        <w:rPr>
          <w:lang w:eastAsia="hu-HU"/>
        </w:rPr>
        <w:t>Hungarian</w:t>
      </w:r>
      <w:r w:rsidR="00EE7F38">
        <w:rPr>
          <w:lang w:eastAsia="hu-HU"/>
        </w:rPr>
        <w:t xml:space="preserve"> </w:t>
      </w:r>
      <w:r w:rsidRPr="00933B59">
        <w:rPr>
          <w:lang w:eastAsia="hu-HU"/>
        </w:rPr>
        <w:t>Government</w:t>
      </w:r>
      <w:r w:rsidR="00EE7F38">
        <w:rPr>
          <w:lang w:eastAsia="hu-HU"/>
        </w:rPr>
        <w:t xml:space="preserve"> </w:t>
      </w:r>
      <w:r w:rsidRPr="00933B59">
        <w:rPr>
          <w:lang w:eastAsia="hu-HU"/>
        </w:rPr>
        <w:t>had</w:t>
      </w:r>
      <w:r w:rsidR="00EE7F38">
        <w:rPr>
          <w:lang w:eastAsia="hu-HU"/>
        </w:rPr>
        <w:t xml:space="preserve"> </w:t>
      </w:r>
      <w:r w:rsidRPr="00933B59">
        <w:rPr>
          <w:lang w:eastAsia="hu-HU"/>
        </w:rPr>
        <w:t>decided</w:t>
      </w:r>
      <w:r w:rsidR="00EE7F38">
        <w:rPr>
          <w:lang w:eastAsia="hu-HU"/>
        </w:rPr>
        <w:t xml:space="preserve"> </w:t>
      </w:r>
      <w:r w:rsidRPr="00933B59">
        <w:rPr>
          <w:lang w:eastAsia="hu-HU"/>
        </w:rPr>
        <w:t>on</w:t>
      </w:r>
      <w:r w:rsidR="00EE7F38">
        <w:rPr>
          <w:lang w:eastAsia="hu-HU"/>
        </w:rPr>
        <w:t xml:space="preserve"> </w:t>
      </w:r>
      <w:r w:rsidRPr="00933B59">
        <w:rPr>
          <w:lang w:eastAsia="hu-HU"/>
        </w:rPr>
        <w:t>the</w:t>
      </w:r>
      <w:r w:rsidR="00EE7F38">
        <w:rPr>
          <w:lang w:eastAsia="hu-HU"/>
        </w:rPr>
        <w:t xml:space="preserve"> </w:t>
      </w:r>
      <w:r w:rsidRPr="00933B59">
        <w:rPr>
          <w:lang w:eastAsia="hu-HU"/>
        </w:rPr>
        <w:t>closure</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already</w:t>
      </w:r>
      <w:r w:rsidR="00EE7F38">
        <w:rPr>
          <w:lang w:eastAsia="hu-HU"/>
        </w:rPr>
        <w:t xml:space="preserve"> </w:t>
      </w:r>
      <w:r w:rsidRPr="00933B59">
        <w:rPr>
          <w:lang w:eastAsia="hu-HU"/>
        </w:rPr>
        <w:t>in</w:t>
      </w:r>
      <w:r w:rsidR="00EE7F38">
        <w:rPr>
          <w:lang w:eastAsia="hu-HU"/>
        </w:rPr>
        <w:t xml:space="preserve"> </w:t>
      </w:r>
      <w:r w:rsidRPr="00933B59">
        <w:rPr>
          <w:lang w:eastAsia="hu-HU"/>
        </w:rPr>
        <w:t>May</w:t>
      </w:r>
      <w:r w:rsidR="00EE7F38">
        <w:rPr>
          <w:lang w:eastAsia="hu-HU"/>
        </w:rPr>
        <w:t xml:space="preserve"> </w:t>
      </w:r>
      <w:r w:rsidRPr="00933B59">
        <w:rPr>
          <w:lang w:eastAsia="hu-HU"/>
        </w:rPr>
        <w:t>2020,</w:t>
      </w:r>
      <w:r w:rsidR="00EE7F38">
        <w:rPr>
          <w:lang w:eastAsia="hu-HU"/>
        </w:rPr>
        <w:t xml:space="preserve"> </w:t>
      </w:r>
      <w:r w:rsidRPr="00933B59">
        <w:rPr>
          <w:lang w:eastAsia="hu-HU"/>
        </w:rPr>
        <w:t>since</w:t>
      </w:r>
      <w:r w:rsidR="00EE7F38">
        <w:rPr>
          <w:lang w:eastAsia="hu-HU"/>
        </w:rPr>
        <w:t xml:space="preserve"> </w:t>
      </w:r>
      <w:r w:rsidRPr="00933B59">
        <w:rPr>
          <w:lang w:eastAsia="hu-HU"/>
        </w:rPr>
        <w:t>then,</w:t>
      </w:r>
      <w:r w:rsidR="00EE7F38">
        <w:rPr>
          <w:lang w:eastAsia="hu-HU"/>
        </w:rPr>
        <w:t xml:space="preserve"> </w:t>
      </w:r>
      <w:r w:rsidRPr="00933B59">
        <w:rPr>
          <w:lang w:eastAsia="hu-HU"/>
        </w:rPr>
        <w:t>there</w:t>
      </w:r>
      <w:r w:rsidR="00EE7F38">
        <w:rPr>
          <w:lang w:eastAsia="hu-HU"/>
        </w:rPr>
        <w:t xml:space="preserve"> </w:t>
      </w:r>
      <w:r w:rsidRPr="00933B59">
        <w:rPr>
          <w:lang w:eastAsia="hu-HU"/>
        </w:rPr>
        <w:t>has</w:t>
      </w:r>
      <w:r w:rsidR="00EE7F38">
        <w:rPr>
          <w:lang w:eastAsia="hu-HU"/>
        </w:rPr>
        <w:t xml:space="preserve"> </w:t>
      </w:r>
      <w:r w:rsidRPr="00933B59">
        <w:rPr>
          <w:lang w:eastAsia="hu-HU"/>
        </w:rPr>
        <w:t>been</w:t>
      </w:r>
      <w:r w:rsidR="00EE7F38">
        <w:rPr>
          <w:lang w:eastAsia="hu-HU"/>
        </w:rPr>
        <w:t xml:space="preserve"> </w:t>
      </w:r>
      <w:r w:rsidRPr="00933B59">
        <w:rPr>
          <w:lang w:eastAsia="hu-HU"/>
        </w:rPr>
        <w:t>no</w:t>
      </w:r>
      <w:r w:rsidR="00EE7F38">
        <w:rPr>
          <w:lang w:eastAsia="hu-HU"/>
        </w:rPr>
        <w:t xml:space="preserve"> </w:t>
      </w:r>
      <w:r w:rsidRPr="00933B59">
        <w:rPr>
          <w:lang w:eastAsia="hu-HU"/>
        </w:rPr>
        <w:t>asylum</w:t>
      </w:r>
      <w:r w:rsidR="00EE7F38">
        <w:rPr>
          <w:lang w:eastAsia="hu-HU"/>
        </w:rPr>
        <w:t xml:space="preserve"> </w:t>
      </w:r>
      <w:r w:rsidRPr="00933B59">
        <w:rPr>
          <w:lang w:eastAsia="hu-HU"/>
        </w:rPr>
        <w:t>seekers</w:t>
      </w:r>
      <w:r w:rsidR="00EE7F38">
        <w:rPr>
          <w:lang w:eastAsia="hu-HU"/>
        </w:rPr>
        <w:t xml:space="preserve"> </w:t>
      </w:r>
      <w:r w:rsidRPr="00933B59">
        <w:rPr>
          <w:lang w:eastAsia="hu-HU"/>
        </w:rPr>
        <w:t>accommodated</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p>
    <w:p w14:paraId="64627652" w14:textId="616E80C1" w:rsidR="00582FB8" w:rsidRPr="00933B59" w:rsidRDefault="00582FB8" w:rsidP="006D61FA">
      <w:pPr>
        <w:pStyle w:val="SingleTxtG"/>
        <w:rPr>
          <w:bCs/>
          <w:i/>
          <w:iCs/>
          <w:lang w:eastAsia="hu-HU"/>
        </w:rPr>
      </w:pPr>
      <w:r w:rsidRPr="00933B59">
        <w:rPr>
          <w:bCs/>
          <w:iCs/>
          <w:lang w:eastAsia="hu-HU"/>
        </w:rPr>
        <w:t>195.</w:t>
      </w:r>
      <w:r w:rsidRPr="00933B59">
        <w:rPr>
          <w:bCs/>
          <w:iCs/>
          <w:lang w:eastAsia="hu-HU"/>
        </w:rPr>
        <w:tab/>
      </w:r>
      <w:r w:rsidRPr="00933B59">
        <w:rPr>
          <w:lang w:eastAsia="hu-HU"/>
        </w:rPr>
        <w:t>Nevertheless,</w:t>
      </w:r>
      <w:r w:rsidR="00EE7F38">
        <w:rPr>
          <w:lang w:eastAsia="hu-HU"/>
        </w:rPr>
        <w:t xml:space="preserve"> </w:t>
      </w:r>
      <w:r w:rsidRPr="00933B59">
        <w:rPr>
          <w:lang w:eastAsia="hu-HU"/>
        </w:rPr>
        <w:t>it</w:t>
      </w:r>
      <w:r w:rsidR="00EE7F38">
        <w:rPr>
          <w:lang w:eastAsia="hu-HU"/>
        </w:rPr>
        <w:t xml:space="preserve"> </w:t>
      </w:r>
      <w:r w:rsidRPr="00933B59">
        <w:rPr>
          <w:lang w:eastAsia="hu-HU"/>
        </w:rPr>
        <w:t>shall</w:t>
      </w:r>
      <w:r w:rsidR="00EE7F38">
        <w:rPr>
          <w:lang w:eastAsia="hu-HU"/>
        </w:rPr>
        <w:t xml:space="preserve"> </w:t>
      </w:r>
      <w:r w:rsidRPr="00933B59">
        <w:rPr>
          <w:lang w:eastAsia="hu-HU"/>
        </w:rPr>
        <w:t>be</w:t>
      </w:r>
      <w:r w:rsidR="00EE7F38">
        <w:rPr>
          <w:lang w:eastAsia="hu-HU"/>
        </w:rPr>
        <w:t xml:space="preserve"> </w:t>
      </w:r>
      <w:r w:rsidRPr="00933B59">
        <w:rPr>
          <w:lang w:eastAsia="hu-HU"/>
        </w:rPr>
        <w:t>added</w:t>
      </w:r>
      <w:r w:rsidR="00EE7F38">
        <w:rPr>
          <w:lang w:eastAsia="hu-HU"/>
        </w:rPr>
        <w:t xml:space="preserve"> </w:t>
      </w:r>
      <w:r w:rsidRPr="00933B59">
        <w:rPr>
          <w:lang w:eastAsia="hu-HU"/>
        </w:rPr>
        <w:t>that</w:t>
      </w:r>
      <w:r w:rsidR="00EE7F38">
        <w:rPr>
          <w:lang w:eastAsia="hu-HU"/>
        </w:rPr>
        <w:t xml:space="preserve"> </w:t>
      </w:r>
      <w:r w:rsidRPr="00933B59">
        <w:rPr>
          <w:lang w:eastAsia="hu-HU"/>
        </w:rPr>
        <w:t>during</w:t>
      </w:r>
      <w:r w:rsidR="00EE7F38">
        <w:rPr>
          <w:lang w:eastAsia="hu-HU"/>
        </w:rPr>
        <w:t xml:space="preserve"> </w:t>
      </w:r>
      <w:r w:rsidRPr="00933B59">
        <w:rPr>
          <w:lang w:eastAsia="hu-HU"/>
        </w:rPr>
        <w:t>operation,</w:t>
      </w:r>
      <w:r w:rsidR="00EE7F38">
        <w:rPr>
          <w:lang w:eastAsia="hu-HU"/>
        </w:rPr>
        <w:t xml:space="preserve"> </w:t>
      </w:r>
      <w:r w:rsidRPr="00933B59">
        <w:rPr>
          <w:lang w:eastAsia="hu-HU"/>
        </w:rPr>
        <w:t>legislation</w:t>
      </w:r>
      <w:r w:rsidR="00EE7F38">
        <w:rPr>
          <w:lang w:eastAsia="hu-HU"/>
        </w:rPr>
        <w:t xml:space="preserve"> </w:t>
      </w:r>
      <w:r w:rsidRPr="00933B59">
        <w:rPr>
          <w:lang w:eastAsia="hu-HU"/>
        </w:rPr>
        <w:t>still</w:t>
      </w:r>
      <w:r w:rsidR="00EE7F38">
        <w:rPr>
          <w:lang w:eastAsia="hu-HU"/>
        </w:rPr>
        <w:t xml:space="preserve"> </w:t>
      </w:r>
      <w:r w:rsidRPr="00933B59">
        <w:rPr>
          <w:lang w:eastAsia="hu-HU"/>
        </w:rPr>
        <w:t>provided</w:t>
      </w:r>
      <w:r w:rsidR="00EE7F38">
        <w:rPr>
          <w:lang w:eastAsia="hu-HU"/>
        </w:rPr>
        <w:t xml:space="preserve"> </w:t>
      </w:r>
      <w:r w:rsidRPr="00933B59">
        <w:rPr>
          <w:lang w:eastAsia="hu-HU"/>
        </w:rPr>
        <w:t>for</w:t>
      </w:r>
      <w:r w:rsidR="00EE7F38">
        <w:rPr>
          <w:lang w:eastAsia="hu-HU"/>
        </w:rPr>
        <w:t xml:space="preserve"> </w:t>
      </w:r>
      <w:r w:rsidRPr="00933B59">
        <w:rPr>
          <w:lang w:eastAsia="hu-HU"/>
        </w:rPr>
        <w:t>the</w:t>
      </w:r>
      <w:r w:rsidR="00EE7F38">
        <w:rPr>
          <w:lang w:eastAsia="hu-HU"/>
        </w:rPr>
        <w:t xml:space="preserve"> </w:t>
      </w:r>
      <w:r w:rsidRPr="00933B59">
        <w:rPr>
          <w:lang w:eastAsia="hu-HU"/>
        </w:rPr>
        <w:t>opportunity</w:t>
      </w:r>
      <w:r w:rsidR="00EE7F38">
        <w:rPr>
          <w:lang w:eastAsia="hu-HU"/>
        </w:rPr>
        <w:t xml:space="preserve"> </w:t>
      </w:r>
      <w:r w:rsidRPr="00933B59">
        <w:rPr>
          <w:lang w:eastAsia="hu-HU"/>
        </w:rPr>
        <w:t>for</w:t>
      </w:r>
      <w:r w:rsidR="00EE7F38">
        <w:rPr>
          <w:lang w:eastAsia="hu-HU"/>
        </w:rPr>
        <w:t xml:space="preserve"> </w:t>
      </w:r>
      <w:r w:rsidRPr="00933B59">
        <w:rPr>
          <w:lang w:eastAsia="hu-HU"/>
        </w:rPr>
        <w:t>asylum</w:t>
      </w:r>
      <w:r w:rsidR="00EE7F38">
        <w:rPr>
          <w:lang w:eastAsia="hu-HU"/>
        </w:rPr>
        <w:t xml:space="preserve"> </w:t>
      </w:r>
      <w:r w:rsidRPr="00933B59">
        <w:rPr>
          <w:lang w:eastAsia="hu-HU"/>
        </w:rPr>
        <w:t>seekers</w:t>
      </w:r>
      <w:r w:rsidR="00EE7F38">
        <w:rPr>
          <w:lang w:eastAsia="hu-HU"/>
        </w:rPr>
        <w:t xml:space="preserve"> </w:t>
      </w:r>
      <w:r w:rsidRPr="00933B59">
        <w:rPr>
          <w:lang w:eastAsia="hu-HU"/>
        </w:rPr>
        <w:t>to</w:t>
      </w:r>
      <w:r w:rsidR="00EE7F38">
        <w:rPr>
          <w:lang w:eastAsia="hu-HU"/>
        </w:rPr>
        <w:t xml:space="preserve"> </w:t>
      </w:r>
      <w:r w:rsidRPr="00933B59">
        <w:rPr>
          <w:lang w:eastAsia="hu-HU"/>
        </w:rPr>
        <w:t>voluntarily</w:t>
      </w:r>
      <w:r w:rsidR="00EE7F38">
        <w:rPr>
          <w:lang w:eastAsia="hu-HU"/>
        </w:rPr>
        <w:t xml:space="preserve"> </w:t>
      </w:r>
      <w:r w:rsidRPr="00933B59">
        <w:rPr>
          <w:lang w:eastAsia="hu-HU"/>
        </w:rPr>
        <w:t>leave</w:t>
      </w:r>
      <w:r w:rsidR="00EE7F38">
        <w:rPr>
          <w:lang w:eastAsia="hu-HU"/>
        </w:rPr>
        <w:t xml:space="preserve"> </w:t>
      </w:r>
      <w:r w:rsidRPr="00933B59">
        <w:rPr>
          <w:lang w:eastAsia="hu-HU"/>
        </w:rPr>
        <w:t>the</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direction</w:t>
      </w:r>
      <w:r w:rsidR="00EE7F38">
        <w:rPr>
          <w:lang w:eastAsia="hu-HU"/>
        </w:rPr>
        <w:t xml:space="preserve"> </w:t>
      </w:r>
      <w:r w:rsidRPr="00933B59">
        <w:rPr>
          <w:lang w:eastAsia="hu-HU"/>
        </w:rPr>
        <w:t>of</w:t>
      </w:r>
      <w:r w:rsidR="00EE7F38">
        <w:rPr>
          <w:lang w:eastAsia="hu-HU"/>
        </w:rPr>
        <w:t xml:space="preserve"> </w:t>
      </w:r>
      <w:r w:rsidRPr="00933B59">
        <w:rPr>
          <w:lang w:eastAsia="hu-HU"/>
        </w:rPr>
        <w:t>Serbia</w:t>
      </w:r>
      <w:r w:rsidR="00EE7F38">
        <w:rPr>
          <w:lang w:eastAsia="hu-HU"/>
        </w:rPr>
        <w:t xml:space="preserve"> </w:t>
      </w:r>
      <w:r w:rsidRPr="00933B59">
        <w:rPr>
          <w:lang w:eastAsia="hu-HU"/>
        </w:rPr>
        <w:t>which</w:t>
      </w:r>
      <w:r w:rsidR="00EE7F38">
        <w:rPr>
          <w:lang w:eastAsia="hu-HU"/>
        </w:rPr>
        <w:t xml:space="preserve"> </w:t>
      </w:r>
      <w:r w:rsidRPr="00933B59">
        <w:rPr>
          <w:lang w:eastAsia="hu-HU"/>
        </w:rPr>
        <w:t>was</w:t>
      </w:r>
      <w:r w:rsidR="00EE7F38">
        <w:rPr>
          <w:lang w:eastAsia="hu-HU"/>
        </w:rPr>
        <w:t xml:space="preserve"> </w:t>
      </w:r>
      <w:r w:rsidRPr="00933B59">
        <w:rPr>
          <w:lang w:eastAsia="hu-HU"/>
        </w:rPr>
        <w:t>concerned</w:t>
      </w:r>
      <w:r w:rsidR="00EE7F38">
        <w:rPr>
          <w:lang w:eastAsia="hu-HU"/>
        </w:rPr>
        <w:t xml:space="preserve"> </w:t>
      </w:r>
      <w:r w:rsidRPr="00933B59">
        <w:rPr>
          <w:lang w:eastAsia="hu-HU"/>
        </w:rPr>
        <w:t>as</w:t>
      </w:r>
      <w:r w:rsidR="00EE7F38">
        <w:rPr>
          <w:lang w:eastAsia="hu-HU"/>
        </w:rPr>
        <w:t xml:space="preserve"> </w:t>
      </w:r>
      <w:r w:rsidRPr="00933B59">
        <w:rPr>
          <w:lang w:eastAsia="hu-HU"/>
        </w:rPr>
        <w:t>a</w:t>
      </w:r>
      <w:r w:rsidR="00EE7F38">
        <w:rPr>
          <w:lang w:eastAsia="hu-HU"/>
        </w:rPr>
        <w:t xml:space="preserve"> </w:t>
      </w:r>
      <w:r w:rsidRPr="00933B59">
        <w:rPr>
          <w:lang w:eastAsia="hu-HU"/>
        </w:rPr>
        <w:t>safe</w:t>
      </w:r>
      <w:r w:rsidR="00EE7F38">
        <w:rPr>
          <w:lang w:eastAsia="hu-HU"/>
        </w:rPr>
        <w:t xml:space="preserve"> </w:t>
      </w:r>
      <w:r w:rsidRPr="00933B59">
        <w:rPr>
          <w:lang w:eastAsia="hu-HU"/>
        </w:rPr>
        <w:t>third</w:t>
      </w:r>
      <w:r w:rsidR="00EE7F38">
        <w:rPr>
          <w:lang w:eastAsia="hu-HU"/>
        </w:rPr>
        <w:t xml:space="preserve"> </w:t>
      </w:r>
      <w:r w:rsidRPr="00933B59">
        <w:rPr>
          <w:lang w:eastAsia="hu-HU"/>
        </w:rPr>
        <w:t>country,</w:t>
      </w:r>
      <w:r w:rsidR="00EE7F38">
        <w:rPr>
          <w:lang w:eastAsia="hu-HU"/>
        </w:rPr>
        <w:t xml:space="preserve"> </w:t>
      </w:r>
      <w:r w:rsidRPr="00933B59">
        <w:rPr>
          <w:lang w:eastAsia="hu-HU"/>
        </w:rPr>
        <w:t>declared</w:t>
      </w:r>
      <w:r w:rsidR="00EE7F38">
        <w:rPr>
          <w:lang w:eastAsia="hu-HU"/>
        </w:rPr>
        <w:t xml:space="preserve"> </w:t>
      </w:r>
      <w:r w:rsidRPr="00933B59">
        <w:rPr>
          <w:lang w:eastAsia="hu-HU"/>
        </w:rPr>
        <w:t>in</w:t>
      </w:r>
      <w:r w:rsidR="00EE7F38">
        <w:rPr>
          <w:lang w:eastAsia="hu-HU"/>
        </w:rPr>
        <w:t xml:space="preserve"> </w:t>
      </w:r>
      <w:r w:rsidRPr="00933B59">
        <w:rPr>
          <w:lang w:eastAsia="hu-HU"/>
        </w:rPr>
        <w:t>Government</w:t>
      </w:r>
      <w:r w:rsidR="00EE7F38">
        <w:rPr>
          <w:lang w:eastAsia="hu-HU"/>
        </w:rPr>
        <w:t xml:space="preserve"> </w:t>
      </w:r>
      <w:r w:rsidRPr="00933B59">
        <w:rPr>
          <w:lang w:eastAsia="hu-HU"/>
        </w:rPr>
        <w:t>Decree</w:t>
      </w:r>
      <w:r w:rsidR="00EE7F38">
        <w:rPr>
          <w:lang w:eastAsia="hu-HU"/>
        </w:rPr>
        <w:t xml:space="preserve"> </w:t>
      </w:r>
      <w:r w:rsidRPr="00933B59">
        <w:rPr>
          <w:bCs/>
          <w:i/>
          <w:iCs/>
          <w:lang w:eastAsia="hu-HU"/>
        </w:rPr>
        <w:t>191/2015.</w:t>
      </w:r>
    </w:p>
    <w:p w14:paraId="3062091F" w14:textId="19823D45" w:rsidR="00582FB8" w:rsidRPr="00933B59" w:rsidRDefault="00582FB8" w:rsidP="006D61FA">
      <w:pPr>
        <w:pStyle w:val="SingleTxtG"/>
        <w:rPr>
          <w:lang w:eastAsia="hu-HU"/>
        </w:rPr>
      </w:pPr>
      <w:r w:rsidRPr="00933B59">
        <w:rPr>
          <w:bCs/>
          <w:iCs/>
          <w:lang w:eastAsia="hu-HU"/>
        </w:rPr>
        <w:t>196.</w:t>
      </w:r>
      <w:r w:rsidRPr="00933B59">
        <w:rPr>
          <w:bCs/>
          <w:iCs/>
          <w:lang w:eastAsia="hu-HU"/>
        </w:rPr>
        <w:tab/>
      </w:r>
      <w:r w:rsidRPr="00933B59">
        <w:rPr>
          <w:lang w:eastAsia="hu-HU"/>
        </w:rPr>
        <w:t>Applicants</w:t>
      </w:r>
      <w:r w:rsidR="00EE7F38">
        <w:rPr>
          <w:lang w:eastAsia="hu-HU"/>
        </w:rPr>
        <w:t xml:space="preserve"> </w:t>
      </w:r>
      <w:r w:rsidRPr="00933B59">
        <w:rPr>
          <w:lang w:eastAsia="hu-HU"/>
        </w:rPr>
        <w:t>placed</w:t>
      </w:r>
      <w:r w:rsidR="00EE7F38">
        <w:rPr>
          <w:lang w:eastAsia="hu-HU"/>
        </w:rPr>
        <w:t xml:space="preserve"> </w:t>
      </w:r>
      <w:r w:rsidRPr="00933B59">
        <w:rPr>
          <w:lang w:eastAsia="hu-HU"/>
        </w:rPr>
        <w:t>in</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were</w:t>
      </w:r>
      <w:r w:rsidR="00EE7F38">
        <w:rPr>
          <w:lang w:eastAsia="hu-HU"/>
        </w:rPr>
        <w:t xml:space="preserve"> </w:t>
      </w:r>
      <w:r w:rsidRPr="00933B59">
        <w:rPr>
          <w:lang w:eastAsia="hu-HU"/>
        </w:rPr>
        <w:t>provided</w:t>
      </w:r>
      <w:r w:rsidR="00EE7F38">
        <w:rPr>
          <w:lang w:eastAsia="hu-HU"/>
        </w:rPr>
        <w:t xml:space="preserve"> </w:t>
      </w:r>
      <w:r w:rsidRPr="00933B59">
        <w:rPr>
          <w:lang w:eastAsia="hu-HU"/>
        </w:rPr>
        <w:t>with</w:t>
      </w:r>
      <w:r w:rsidR="00EE7F38">
        <w:rPr>
          <w:lang w:eastAsia="hu-HU"/>
        </w:rPr>
        <w:t xml:space="preserve"> </w:t>
      </w:r>
      <w:r w:rsidRPr="00933B59">
        <w:rPr>
          <w:lang w:eastAsia="hu-HU"/>
        </w:rPr>
        <w:t>free</w:t>
      </w:r>
      <w:r w:rsidR="00EE7F38">
        <w:rPr>
          <w:lang w:eastAsia="hu-HU"/>
        </w:rPr>
        <w:t xml:space="preserve"> </w:t>
      </w:r>
      <w:r w:rsidRPr="00933B59">
        <w:rPr>
          <w:lang w:eastAsia="hu-HU"/>
        </w:rPr>
        <w:t>state</w:t>
      </w:r>
      <w:r w:rsidR="00EE7F38">
        <w:rPr>
          <w:lang w:eastAsia="hu-HU"/>
        </w:rPr>
        <w:t xml:space="preserve"> </w:t>
      </w:r>
      <w:r w:rsidRPr="00933B59">
        <w:rPr>
          <w:lang w:eastAsia="hu-HU"/>
        </w:rPr>
        <w:t>legal</w:t>
      </w:r>
      <w:r w:rsidR="00EE7F38">
        <w:rPr>
          <w:lang w:eastAsia="hu-HU"/>
        </w:rPr>
        <w:t xml:space="preserve"> </w:t>
      </w:r>
      <w:r w:rsidRPr="00933B59">
        <w:rPr>
          <w:lang w:eastAsia="hu-HU"/>
        </w:rPr>
        <w:t>assistance</w:t>
      </w:r>
      <w:r w:rsidR="00EE7F38">
        <w:rPr>
          <w:lang w:eastAsia="hu-HU"/>
        </w:rPr>
        <w:t xml:space="preserve"> </w:t>
      </w:r>
      <w:r w:rsidRPr="00933B59">
        <w:rPr>
          <w:lang w:eastAsia="hu-HU"/>
        </w:rPr>
        <w:t>throughout</w:t>
      </w:r>
      <w:r w:rsidR="00EE7F38">
        <w:rPr>
          <w:lang w:eastAsia="hu-HU"/>
        </w:rPr>
        <w:t xml:space="preserve"> </w:t>
      </w:r>
      <w:r w:rsidRPr="00933B59">
        <w:rPr>
          <w:lang w:eastAsia="hu-HU"/>
        </w:rPr>
        <w:t>the</w:t>
      </w:r>
      <w:r w:rsidR="00EE7F38">
        <w:rPr>
          <w:lang w:eastAsia="hu-HU"/>
        </w:rPr>
        <w:t xml:space="preserve"> </w:t>
      </w:r>
      <w:r w:rsidRPr="00933B59">
        <w:rPr>
          <w:lang w:eastAsia="hu-HU"/>
        </w:rPr>
        <w:t>entire</w:t>
      </w:r>
      <w:r w:rsidR="00EE7F38">
        <w:rPr>
          <w:lang w:eastAsia="hu-HU"/>
        </w:rPr>
        <w:t xml:space="preserve"> </w:t>
      </w:r>
      <w:r w:rsidRPr="00933B59">
        <w:rPr>
          <w:lang w:eastAsia="hu-HU"/>
        </w:rPr>
        <w:t>procedure,</w:t>
      </w:r>
      <w:r w:rsidR="00EE7F38">
        <w:rPr>
          <w:lang w:eastAsia="hu-HU"/>
        </w:rPr>
        <w:t xml:space="preserve"> </w:t>
      </w:r>
      <w:r w:rsidRPr="00933B59">
        <w:rPr>
          <w:lang w:eastAsia="hu-HU"/>
        </w:rPr>
        <w:t>including</w:t>
      </w:r>
      <w:r w:rsidR="00EE7F38">
        <w:rPr>
          <w:lang w:eastAsia="hu-HU"/>
        </w:rPr>
        <w:t xml:space="preserve"> </w:t>
      </w:r>
      <w:r w:rsidRPr="00933B59">
        <w:rPr>
          <w:lang w:eastAsia="hu-HU"/>
        </w:rPr>
        <w:t>in</w:t>
      </w:r>
      <w:r w:rsidR="00EE7F38">
        <w:rPr>
          <w:lang w:eastAsia="hu-HU"/>
        </w:rPr>
        <w:t xml:space="preserve"> </w:t>
      </w:r>
      <w:r w:rsidRPr="00933B59">
        <w:rPr>
          <w:lang w:eastAsia="hu-HU"/>
        </w:rPr>
        <w:t>repeated</w:t>
      </w:r>
      <w:r w:rsidR="00EE7F38">
        <w:rPr>
          <w:lang w:eastAsia="hu-HU"/>
        </w:rPr>
        <w:t xml:space="preserve"> </w:t>
      </w:r>
      <w:r w:rsidRPr="00933B59">
        <w:rPr>
          <w:lang w:eastAsia="hu-HU"/>
        </w:rPr>
        <w:t>asylum</w:t>
      </w:r>
      <w:r w:rsidR="00EE7F38">
        <w:rPr>
          <w:lang w:eastAsia="hu-HU"/>
        </w:rPr>
        <w:t xml:space="preserve"> </w:t>
      </w:r>
      <w:r w:rsidRPr="00933B59">
        <w:rPr>
          <w:lang w:eastAsia="hu-HU"/>
        </w:rPr>
        <w:t>procedures,</w:t>
      </w:r>
      <w:r w:rsidR="00EE7F38">
        <w:rPr>
          <w:lang w:eastAsia="hu-HU"/>
        </w:rPr>
        <w:t xml:space="preserve"> </w:t>
      </w:r>
      <w:r w:rsidRPr="00933B59">
        <w:rPr>
          <w:lang w:eastAsia="hu-HU"/>
        </w:rPr>
        <w:t>and</w:t>
      </w:r>
      <w:r w:rsidR="00EE7F38">
        <w:rPr>
          <w:lang w:eastAsia="hu-HU"/>
        </w:rPr>
        <w:t xml:space="preserve"> </w:t>
      </w:r>
      <w:r w:rsidRPr="00933B59">
        <w:rPr>
          <w:lang w:eastAsia="hu-HU"/>
        </w:rPr>
        <w:t>had</w:t>
      </w:r>
      <w:r w:rsidR="00EE7F38">
        <w:rPr>
          <w:lang w:eastAsia="hu-HU"/>
        </w:rPr>
        <w:t xml:space="preserve"> </w:t>
      </w:r>
      <w:r w:rsidRPr="00933B59">
        <w:rPr>
          <w:lang w:eastAsia="hu-HU"/>
        </w:rPr>
        <w:t>the</w:t>
      </w:r>
      <w:r w:rsidR="00EE7F38">
        <w:rPr>
          <w:lang w:eastAsia="hu-HU"/>
        </w:rPr>
        <w:t xml:space="preserve"> </w:t>
      </w:r>
      <w:r w:rsidRPr="00933B59">
        <w:rPr>
          <w:lang w:eastAsia="hu-HU"/>
        </w:rPr>
        <w:t>possibility</w:t>
      </w:r>
      <w:r w:rsidR="00EE7F38">
        <w:rPr>
          <w:lang w:eastAsia="hu-HU"/>
        </w:rPr>
        <w:t xml:space="preserve"> </w:t>
      </w:r>
      <w:r w:rsidRPr="00933B59">
        <w:rPr>
          <w:lang w:eastAsia="hu-HU"/>
        </w:rPr>
        <w:t>to</w:t>
      </w:r>
      <w:r w:rsidR="00EE7F38">
        <w:rPr>
          <w:lang w:eastAsia="hu-HU"/>
        </w:rPr>
        <w:t xml:space="preserve"> </w:t>
      </w:r>
      <w:r w:rsidRPr="00933B59">
        <w:rPr>
          <w:lang w:eastAsia="hu-HU"/>
        </w:rPr>
        <w:t>appoint</w:t>
      </w:r>
      <w:r w:rsidR="00EE7F38">
        <w:rPr>
          <w:lang w:eastAsia="hu-HU"/>
        </w:rPr>
        <w:t xml:space="preserve"> </w:t>
      </w:r>
      <w:r w:rsidRPr="00933B59">
        <w:rPr>
          <w:lang w:eastAsia="hu-HU"/>
        </w:rPr>
        <w:t>a</w:t>
      </w:r>
      <w:r w:rsidR="00EE7F38">
        <w:rPr>
          <w:lang w:eastAsia="hu-HU"/>
        </w:rPr>
        <w:t xml:space="preserve"> </w:t>
      </w:r>
      <w:r w:rsidRPr="00933B59">
        <w:rPr>
          <w:lang w:eastAsia="hu-HU"/>
        </w:rPr>
        <w:t>legal</w:t>
      </w:r>
      <w:r w:rsidR="00EE7F38">
        <w:rPr>
          <w:lang w:eastAsia="hu-HU"/>
        </w:rPr>
        <w:t xml:space="preserve"> </w:t>
      </w:r>
      <w:r w:rsidRPr="00933B59">
        <w:rPr>
          <w:lang w:eastAsia="hu-HU"/>
        </w:rPr>
        <w:t>representative</w:t>
      </w:r>
      <w:r w:rsidR="00EE7F38">
        <w:rPr>
          <w:lang w:eastAsia="hu-HU"/>
        </w:rPr>
        <w:t xml:space="preserve"> </w:t>
      </w:r>
      <w:r w:rsidRPr="00933B59">
        <w:rPr>
          <w:lang w:eastAsia="hu-HU"/>
        </w:rPr>
        <w:t>of</w:t>
      </w:r>
      <w:r w:rsidR="00EE7F38">
        <w:rPr>
          <w:lang w:eastAsia="hu-HU"/>
        </w:rPr>
        <w:t xml:space="preserve"> </w:t>
      </w:r>
      <w:r w:rsidRPr="00933B59">
        <w:rPr>
          <w:lang w:eastAsia="hu-HU"/>
        </w:rPr>
        <w:t>their</w:t>
      </w:r>
      <w:r w:rsidR="00EE7F38">
        <w:rPr>
          <w:lang w:eastAsia="hu-HU"/>
        </w:rPr>
        <w:t xml:space="preserve"> </w:t>
      </w:r>
      <w:r w:rsidRPr="00933B59">
        <w:rPr>
          <w:lang w:eastAsia="hu-HU"/>
        </w:rPr>
        <w:t>choice.</w:t>
      </w:r>
      <w:r w:rsidR="00EE7F38">
        <w:rPr>
          <w:lang w:eastAsia="hu-HU"/>
        </w:rPr>
        <w:t xml:space="preserve"> </w:t>
      </w:r>
      <w:r w:rsidRPr="00933B59">
        <w:rPr>
          <w:lang w:eastAsia="hu-HU"/>
        </w:rPr>
        <w:t>Many</w:t>
      </w:r>
      <w:r w:rsidR="00EE7F38">
        <w:rPr>
          <w:lang w:eastAsia="hu-HU"/>
        </w:rPr>
        <w:t xml:space="preserve"> </w:t>
      </w:r>
      <w:r w:rsidRPr="00933B59">
        <w:rPr>
          <w:lang w:eastAsia="hu-HU"/>
        </w:rPr>
        <w:t>clients</w:t>
      </w:r>
      <w:r w:rsidR="00EE7F38">
        <w:rPr>
          <w:lang w:eastAsia="hu-HU"/>
        </w:rPr>
        <w:t xml:space="preserve"> </w:t>
      </w:r>
      <w:r w:rsidRPr="00933B59">
        <w:rPr>
          <w:lang w:eastAsia="hu-HU"/>
        </w:rPr>
        <w:t>made</w:t>
      </w:r>
      <w:r w:rsidR="00EE7F38">
        <w:rPr>
          <w:lang w:eastAsia="hu-HU"/>
        </w:rPr>
        <w:t xml:space="preserve"> </w:t>
      </w:r>
      <w:r w:rsidRPr="00933B59">
        <w:rPr>
          <w:lang w:eastAsia="hu-HU"/>
        </w:rPr>
        <w:t>use</w:t>
      </w:r>
      <w:r w:rsidR="00EE7F38">
        <w:rPr>
          <w:lang w:eastAsia="hu-HU"/>
        </w:rPr>
        <w:t xml:space="preserve"> </w:t>
      </w:r>
      <w:r w:rsidRPr="00933B59">
        <w:rPr>
          <w:lang w:eastAsia="hu-HU"/>
        </w:rPr>
        <w:t>of</w:t>
      </w:r>
      <w:r w:rsidR="00EE7F38">
        <w:rPr>
          <w:lang w:eastAsia="hu-HU"/>
        </w:rPr>
        <w:t xml:space="preserve"> </w:t>
      </w:r>
      <w:r w:rsidRPr="00933B59">
        <w:rPr>
          <w:lang w:eastAsia="hu-HU"/>
        </w:rPr>
        <w:t>both</w:t>
      </w:r>
      <w:r w:rsidR="00EE7F38">
        <w:rPr>
          <w:lang w:eastAsia="hu-HU"/>
        </w:rPr>
        <w:t xml:space="preserve"> </w:t>
      </w:r>
      <w:r w:rsidRPr="00933B59">
        <w:rPr>
          <w:lang w:eastAsia="hu-HU"/>
        </w:rPr>
        <w:t>types</w:t>
      </w:r>
      <w:r w:rsidR="00EE7F38">
        <w:rPr>
          <w:lang w:eastAsia="hu-HU"/>
        </w:rPr>
        <w:t xml:space="preserve"> </w:t>
      </w:r>
      <w:r w:rsidRPr="00933B59">
        <w:rPr>
          <w:lang w:eastAsia="hu-HU"/>
        </w:rPr>
        <w:t>of</w:t>
      </w:r>
      <w:r w:rsidR="00EE7F38">
        <w:rPr>
          <w:lang w:eastAsia="hu-HU"/>
        </w:rPr>
        <w:t xml:space="preserve"> </w:t>
      </w:r>
      <w:r w:rsidRPr="00933B59">
        <w:rPr>
          <w:lang w:eastAsia="hu-HU"/>
        </w:rPr>
        <w:t>legal</w:t>
      </w:r>
      <w:r w:rsidR="00EE7F38">
        <w:rPr>
          <w:lang w:eastAsia="hu-HU"/>
        </w:rPr>
        <w:t xml:space="preserve"> </w:t>
      </w:r>
      <w:r w:rsidRPr="00933B59">
        <w:rPr>
          <w:lang w:eastAsia="hu-HU"/>
        </w:rPr>
        <w:t>representation.</w:t>
      </w:r>
      <w:r w:rsidR="00EE7F38">
        <w:rPr>
          <w:lang w:eastAsia="hu-HU"/>
        </w:rPr>
        <w:t xml:space="preserve"> </w:t>
      </w:r>
      <w:r w:rsidRPr="00933B59">
        <w:rPr>
          <w:lang w:eastAsia="hu-HU"/>
        </w:rPr>
        <w:t>Contact</w:t>
      </w:r>
      <w:r w:rsidR="00EE7F38">
        <w:rPr>
          <w:lang w:eastAsia="hu-HU"/>
        </w:rPr>
        <w:t xml:space="preserve"> </w:t>
      </w:r>
      <w:r w:rsidRPr="00933B59">
        <w:rPr>
          <w:lang w:eastAsia="hu-HU"/>
        </w:rPr>
        <w:t>with</w:t>
      </w:r>
      <w:r w:rsidR="00EE7F38">
        <w:rPr>
          <w:lang w:eastAsia="hu-HU"/>
        </w:rPr>
        <w:t xml:space="preserve"> </w:t>
      </w:r>
      <w:r w:rsidRPr="00933B59">
        <w:rPr>
          <w:lang w:eastAsia="hu-HU"/>
        </w:rPr>
        <w:t>these</w:t>
      </w:r>
      <w:r w:rsidR="00EE7F38">
        <w:rPr>
          <w:lang w:eastAsia="hu-HU"/>
        </w:rPr>
        <w:t xml:space="preserve"> </w:t>
      </w:r>
      <w:r w:rsidRPr="00933B59">
        <w:rPr>
          <w:lang w:eastAsia="hu-HU"/>
        </w:rPr>
        <w:t>legal</w:t>
      </w:r>
      <w:r w:rsidR="00EE7F38">
        <w:rPr>
          <w:lang w:eastAsia="hu-HU"/>
        </w:rPr>
        <w:t xml:space="preserve"> </w:t>
      </w:r>
      <w:r w:rsidRPr="00933B59">
        <w:rPr>
          <w:lang w:eastAsia="hu-HU"/>
        </w:rPr>
        <w:t>persons</w:t>
      </w:r>
      <w:r w:rsidR="00EE7F38">
        <w:rPr>
          <w:lang w:eastAsia="hu-HU"/>
        </w:rPr>
        <w:t xml:space="preserve"> </w:t>
      </w:r>
      <w:r w:rsidRPr="00933B59">
        <w:rPr>
          <w:lang w:eastAsia="hu-HU"/>
        </w:rPr>
        <w:t>was</w:t>
      </w:r>
      <w:r w:rsidR="00EE7F38">
        <w:rPr>
          <w:lang w:eastAsia="hu-HU"/>
        </w:rPr>
        <w:t xml:space="preserve"> </w:t>
      </w:r>
      <w:r w:rsidRPr="00933B59">
        <w:rPr>
          <w:lang w:eastAsia="hu-HU"/>
        </w:rPr>
        <w:t>ensured</w:t>
      </w:r>
      <w:r w:rsidR="00EE7F38">
        <w:rPr>
          <w:lang w:eastAsia="hu-HU"/>
        </w:rPr>
        <w:t xml:space="preserve"> </w:t>
      </w:r>
      <w:r w:rsidRPr="00933B59">
        <w:rPr>
          <w:lang w:eastAsia="hu-HU"/>
        </w:rPr>
        <w:t>both</w:t>
      </w:r>
      <w:r w:rsidR="00EE7F38">
        <w:rPr>
          <w:lang w:eastAsia="hu-HU"/>
        </w:rPr>
        <w:t xml:space="preserve"> </w:t>
      </w:r>
      <w:r w:rsidRPr="00933B59">
        <w:rPr>
          <w:lang w:eastAsia="hu-HU"/>
        </w:rPr>
        <w:t>in</w:t>
      </w:r>
      <w:r w:rsidR="00EE7F38">
        <w:rPr>
          <w:lang w:eastAsia="hu-HU"/>
        </w:rPr>
        <w:t xml:space="preserve"> </w:t>
      </w:r>
      <w:r w:rsidRPr="00933B59">
        <w:rPr>
          <w:lang w:eastAsia="hu-HU"/>
        </w:rPr>
        <w:t>person</w:t>
      </w:r>
      <w:r w:rsidR="00EE7F38">
        <w:rPr>
          <w:lang w:eastAsia="hu-HU"/>
        </w:rPr>
        <w:t xml:space="preserve"> </w:t>
      </w:r>
      <w:r w:rsidRPr="00933B59">
        <w:rPr>
          <w:lang w:eastAsia="hu-HU"/>
        </w:rPr>
        <w:t>and</w:t>
      </w:r>
      <w:r w:rsidR="00EE7F38">
        <w:rPr>
          <w:lang w:eastAsia="hu-HU"/>
        </w:rPr>
        <w:t xml:space="preserve"> </w:t>
      </w:r>
      <w:r w:rsidRPr="00933B59">
        <w:rPr>
          <w:lang w:eastAsia="hu-HU"/>
        </w:rPr>
        <w:t>by</w:t>
      </w:r>
      <w:r w:rsidR="00EE7F38">
        <w:rPr>
          <w:lang w:eastAsia="hu-HU"/>
        </w:rPr>
        <w:t xml:space="preserve"> </w:t>
      </w:r>
      <w:r w:rsidRPr="00933B59">
        <w:rPr>
          <w:lang w:eastAsia="hu-HU"/>
        </w:rPr>
        <w:t>telecommunication.</w:t>
      </w:r>
    </w:p>
    <w:p w14:paraId="24A218FF" w14:textId="77777777" w:rsidR="00FF3C71" w:rsidRDefault="00582FB8" w:rsidP="006D61FA">
      <w:pPr>
        <w:pStyle w:val="SingleTxtG"/>
        <w:rPr>
          <w:lang w:eastAsia="hu-HU"/>
        </w:rPr>
      </w:pPr>
      <w:r w:rsidRPr="00933B59">
        <w:rPr>
          <w:bCs/>
          <w:iCs/>
          <w:lang w:eastAsia="hu-HU"/>
        </w:rPr>
        <w:t>197.</w:t>
      </w:r>
      <w:r w:rsidRPr="00933B59">
        <w:rPr>
          <w:bCs/>
          <w:iCs/>
          <w:lang w:eastAsia="hu-HU"/>
        </w:rPr>
        <w:tab/>
      </w:r>
      <w:r w:rsidRPr="00933B59">
        <w:rPr>
          <w:lang w:eastAsia="hu-HU"/>
        </w:rPr>
        <w:t>As</w:t>
      </w:r>
      <w:r w:rsidR="00EE7F38">
        <w:rPr>
          <w:lang w:eastAsia="hu-HU"/>
        </w:rPr>
        <w:t xml:space="preserve"> </w:t>
      </w:r>
      <w:r w:rsidRPr="00933B59">
        <w:rPr>
          <w:lang w:eastAsia="hu-HU"/>
        </w:rPr>
        <w:t>for</w:t>
      </w:r>
      <w:r w:rsidR="00EE7F38">
        <w:rPr>
          <w:lang w:eastAsia="hu-HU"/>
        </w:rPr>
        <w:t xml:space="preserve"> </w:t>
      </w:r>
      <w:r w:rsidRPr="00933B59">
        <w:rPr>
          <w:lang w:eastAsia="hu-HU"/>
        </w:rPr>
        <w:t>the</w:t>
      </w:r>
      <w:r w:rsidR="00EE7F38">
        <w:rPr>
          <w:lang w:eastAsia="hu-HU"/>
        </w:rPr>
        <w:t xml:space="preserve"> </w:t>
      </w:r>
      <w:r w:rsidRPr="00933B59">
        <w:rPr>
          <w:lang w:eastAsia="hu-HU"/>
        </w:rPr>
        <w:t>legal</w:t>
      </w:r>
      <w:r w:rsidR="00EE7F38">
        <w:rPr>
          <w:lang w:eastAsia="hu-HU"/>
        </w:rPr>
        <w:t xml:space="preserve"> </w:t>
      </w:r>
      <w:r w:rsidRPr="00933B59">
        <w:rPr>
          <w:lang w:eastAsia="hu-HU"/>
        </w:rPr>
        <w:t>framework,</w:t>
      </w:r>
      <w:r w:rsidR="00EE7F38">
        <w:rPr>
          <w:lang w:eastAsia="hu-HU"/>
        </w:rPr>
        <w:t xml:space="preserve"> </w:t>
      </w:r>
      <w:r w:rsidRPr="00933B59">
        <w:rPr>
          <w:lang w:eastAsia="hu-HU"/>
        </w:rPr>
        <w:t>it</w:t>
      </w:r>
      <w:r w:rsidR="00EE7F38">
        <w:rPr>
          <w:lang w:eastAsia="hu-HU"/>
        </w:rPr>
        <w:t xml:space="preserve"> </w:t>
      </w:r>
      <w:r w:rsidRPr="00933B59">
        <w:rPr>
          <w:lang w:eastAsia="hu-HU"/>
        </w:rPr>
        <w:t>is</w:t>
      </w:r>
      <w:r w:rsidR="00EE7F38">
        <w:rPr>
          <w:lang w:eastAsia="hu-HU"/>
        </w:rPr>
        <w:t xml:space="preserve"> </w:t>
      </w:r>
      <w:r w:rsidRPr="00933B59">
        <w:rPr>
          <w:lang w:eastAsia="hu-HU"/>
        </w:rPr>
        <w:t>provided</w:t>
      </w:r>
      <w:r w:rsidR="00EE7F38">
        <w:rPr>
          <w:lang w:eastAsia="hu-HU"/>
        </w:rPr>
        <w:t xml:space="preserve"> </w:t>
      </w:r>
      <w:r w:rsidRPr="00933B59">
        <w:rPr>
          <w:lang w:eastAsia="hu-HU"/>
        </w:rPr>
        <w:t>in</w:t>
      </w:r>
      <w:r w:rsidR="00EE7F38">
        <w:rPr>
          <w:lang w:eastAsia="hu-HU"/>
        </w:rPr>
        <w:t xml:space="preserve"> </w:t>
      </w:r>
      <w:r w:rsidRPr="00933B59">
        <w:rPr>
          <w:lang w:eastAsia="hu-HU"/>
        </w:rPr>
        <w:t>Act</w:t>
      </w:r>
      <w:r w:rsidR="00EE7F38">
        <w:rPr>
          <w:lang w:eastAsia="hu-HU"/>
        </w:rPr>
        <w:t xml:space="preserve"> </w:t>
      </w:r>
      <w:r w:rsidRPr="00933B59">
        <w:rPr>
          <w:lang w:eastAsia="hu-HU"/>
        </w:rPr>
        <w:t>LXXX</w:t>
      </w:r>
      <w:r w:rsidR="00EE7F38">
        <w:rPr>
          <w:lang w:eastAsia="hu-HU"/>
        </w:rPr>
        <w:t xml:space="preserve"> </w:t>
      </w:r>
      <w:r w:rsidRPr="00933B59">
        <w:rPr>
          <w:lang w:eastAsia="hu-HU"/>
        </w:rPr>
        <w:t>of</w:t>
      </w:r>
      <w:r w:rsidR="00EE7F38">
        <w:rPr>
          <w:lang w:eastAsia="hu-HU"/>
        </w:rPr>
        <w:t xml:space="preserve"> </w:t>
      </w:r>
      <w:r w:rsidRPr="00933B59">
        <w:rPr>
          <w:lang w:eastAsia="hu-HU"/>
        </w:rPr>
        <w:t>2007</w:t>
      </w:r>
      <w:r w:rsidR="00EE7F38">
        <w:rPr>
          <w:lang w:eastAsia="hu-HU"/>
        </w:rPr>
        <w:t xml:space="preserve"> </w:t>
      </w:r>
      <w:r w:rsidRPr="00933B59">
        <w:rPr>
          <w:lang w:eastAsia="hu-HU"/>
        </w:rPr>
        <w:t>on</w:t>
      </w:r>
      <w:r w:rsidR="00EE7F38">
        <w:rPr>
          <w:lang w:eastAsia="hu-HU"/>
        </w:rPr>
        <w:t xml:space="preserve"> </w:t>
      </w:r>
      <w:r w:rsidRPr="00933B59">
        <w:rPr>
          <w:lang w:eastAsia="hu-HU"/>
        </w:rPr>
        <w:t>Asylum</w:t>
      </w:r>
      <w:r w:rsidR="00EE7F38">
        <w:rPr>
          <w:lang w:eastAsia="hu-HU"/>
        </w:rPr>
        <w:t xml:space="preserve"> </w:t>
      </w:r>
      <w:r w:rsidRPr="00933B59">
        <w:rPr>
          <w:lang w:eastAsia="hu-HU"/>
        </w:rPr>
        <w:t>and</w:t>
      </w:r>
      <w:r w:rsidR="00EE7F38">
        <w:rPr>
          <w:lang w:eastAsia="hu-HU"/>
        </w:rPr>
        <w:t xml:space="preserve"> </w:t>
      </w:r>
      <w:r w:rsidRPr="00933B59">
        <w:rPr>
          <w:lang w:eastAsia="hu-HU"/>
        </w:rPr>
        <w:t>Government</w:t>
      </w:r>
      <w:r w:rsidR="00EE7F38">
        <w:rPr>
          <w:lang w:eastAsia="hu-HU"/>
        </w:rPr>
        <w:t xml:space="preserve"> </w:t>
      </w:r>
      <w:r w:rsidRPr="00933B59">
        <w:rPr>
          <w:lang w:eastAsia="hu-HU"/>
        </w:rPr>
        <w:t>Decree</w:t>
      </w:r>
      <w:r w:rsidR="00EE7F38">
        <w:rPr>
          <w:lang w:eastAsia="hu-HU"/>
        </w:rPr>
        <w:t xml:space="preserve"> </w:t>
      </w:r>
      <w:r w:rsidRPr="00933B59">
        <w:rPr>
          <w:lang w:eastAsia="hu-HU"/>
        </w:rPr>
        <w:t>301/2007</w:t>
      </w:r>
      <w:r w:rsidR="00EE7F38">
        <w:rPr>
          <w:lang w:eastAsia="hu-HU"/>
        </w:rPr>
        <w:t xml:space="preserve"> </w:t>
      </w:r>
      <w:r w:rsidRPr="00933B59">
        <w:rPr>
          <w:lang w:eastAsia="hu-HU"/>
        </w:rPr>
        <w:t>on</w:t>
      </w:r>
      <w:r w:rsidR="00EE7F38">
        <w:rPr>
          <w:lang w:eastAsia="hu-HU"/>
        </w:rPr>
        <w:t xml:space="preserve"> </w:t>
      </w:r>
      <w:r w:rsidRPr="00933B59">
        <w:rPr>
          <w:lang w:eastAsia="hu-HU"/>
        </w:rPr>
        <w:t>the</w:t>
      </w:r>
      <w:r w:rsidR="00EE7F38">
        <w:rPr>
          <w:lang w:eastAsia="hu-HU"/>
        </w:rPr>
        <w:t xml:space="preserve"> </w:t>
      </w:r>
      <w:r w:rsidRPr="00933B59">
        <w:rPr>
          <w:lang w:eastAsia="hu-HU"/>
        </w:rPr>
        <w:t>implementation</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Act</w:t>
      </w:r>
      <w:r w:rsidR="00EE7F38">
        <w:rPr>
          <w:lang w:eastAsia="hu-HU"/>
        </w:rPr>
        <w:t xml:space="preserve"> </w:t>
      </w:r>
      <w:r w:rsidRPr="00933B59">
        <w:rPr>
          <w:lang w:eastAsia="hu-HU"/>
        </w:rPr>
        <w:t>on</w:t>
      </w:r>
      <w:r w:rsidR="00EE7F38">
        <w:rPr>
          <w:lang w:eastAsia="hu-HU"/>
        </w:rPr>
        <w:t xml:space="preserve"> </w:t>
      </w:r>
      <w:r w:rsidRPr="00933B59">
        <w:rPr>
          <w:lang w:eastAsia="hu-HU"/>
        </w:rPr>
        <w:t>Asylum.</w:t>
      </w:r>
      <w:r w:rsidR="00EE7F38">
        <w:rPr>
          <w:lang w:eastAsia="hu-HU"/>
        </w:rPr>
        <w:t xml:space="preserve"> </w:t>
      </w:r>
      <w:r w:rsidRPr="00933B59">
        <w:rPr>
          <w:lang w:eastAsia="hu-HU"/>
        </w:rPr>
        <w:t>With</w:t>
      </w:r>
      <w:r w:rsidR="00EE7F38">
        <w:rPr>
          <w:lang w:eastAsia="hu-HU"/>
        </w:rPr>
        <w:t xml:space="preserve"> </w:t>
      </w:r>
      <w:r w:rsidRPr="00933B59">
        <w:rPr>
          <w:lang w:eastAsia="hu-HU"/>
        </w:rPr>
        <w:t>regard</w:t>
      </w:r>
      <w:r w:rsidR="00EE7F38">
        <w:rPr>
          <w:lang w:eastAsia="hu-HU"/>
        </w:rPr>
        <w:t xml:space="preserve"> </w:t>
      </w:r>
      <w:r w:rsidRPr="00933B59">
        <w:rPr>
          <w:lang w:eastAsia="hu-HU"/>
        </w:rPr>
        <w:t>to</w:t>
      </w:r>
      <w:r w:rsidR="00EE7F38">
        <w:rPr>
          <w:lang w:eastAsia="hu-HU"/>
        </w:rPr>
        <w:t xml:space="preserve"> </w:t>
      </w:r>
      <w:r w:rsidRPr="00933B59">
        <w:rPr>
          <w:lang w:eastAsia="hu-HU"/>
        </w:rPr>
        <w:t>detention</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asylum</w:t>
      </w:r>
      <w:r w:rsidR="00EE7F38">
        <w:rPr>
          <w:lang w:eastAsia="hu-HU"/>
        </w:rPr>
        <w:t xml:space="preserve"> </w:t>
      </w:r>
      <w:r w:rsidRPr="00933B59">
        <w:rPr>
          <w:lang w:eastAsia="hu-HU"/>
        </w:rPr>
        <w:t>context,</w:t>
      </w:r>
      <w:r w:rsidR="00EE7F38">
        <w:rPr>
          <w:lang w:eastAsia="hu-HU"/>
        </w:rPr>
        <w:t xml:space="preserve"> </w:t>
      </w:r>
      <w:r w:rsidRPr="00933B59">
        <w:rPr>
          <w:lang w:eastAsia="hu-HU"/>
        </w:rPr>
        <w:t>Section</w:t>
      </w:r>
      <w:r w:rsidR="00EE7F38">
        <w:rPr>
          <w:lang w:eastAsia="hu-HU"/>
        </w:rPr>
        <w:t xml:space="preserve"> </w:t>
      </w:r>
      <w:r w:rsidRPr="00933B59">
        <w:rPr>
          <w:lang w:eastAsia="hu-HU"/>
        </w:rPr>
        <w:t>31/A-I</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Act</w:t>
      </w:r>
      <w:r w:rsidR="00EE7F38">
        <w:rPr>
          <w:lang w:eastAsia="hu-HU"/>
        </w:rPr>
        <w:t xml:space="preserve"> </w:t>
      </w:r>
      <w:r w:rsidRPr="00933B59">
        <w:rPr>
          <w:lang w:eastAsia="hu-HU"/>
        </w:rPr>
        <w:t>on</w:t>
      </w:r>
      <w:r w:rsidR="00EE7F38">
        <w:rPr>
          <w:lang w:eastAsia="hu-HU"/>
        </w:rPr>
        <w:t xml:space="preserve"> </w:t>
      </w:r>
      <w:r w:rsidRPr="00933B59">
        <w:rPr>
          <w:lang w:eastAsia="hu-HU"/>
        </w:rPr>
        <w:t>Asylum</w:t>
      </w:r>
      <w:r w:rsidR="00EE7F38">
        <w:rPr>
          <w:lang w:eastAsia="hu-HU"/>
        </w:rPr>
        <w:t xml:space="preserve"> </w:t>
      </w:r>
      <w:r w:rsidRPr="00933B59">
        <w:rPr>
          <w:lang w:eastAsia="hu-HU"/>
        </w:rPr>
        <w:t>contains</w:t>
      </w:r>
      <w:r w:rsidR="00EE7F38">
        <w:rPr>
          <w:lang w:eastAsia="hu-HU"/>
        </w:rPr>
        <w:t xml:space="preserve"> </w:t>
      </w:r>
      <w:r w:rsidRPr="00933B59">
        <w:rPr>
          <w:lang w:eastAsia="hu-HU"/>
        </w:rPr>
        <w:t>the</w:t>
      </w:r>
      <w:r w:rsidR="00EE7F38">
        <w:rPr>
          <w:lang w:eastAsia="hu-HU"/>
        </w:rPr>
        <w:t xml:space="preserve"> </w:t>
      </w:r>
      <w:r w:rsidRPr="00933B59">
        <w:rPr>
          <w:lang w:eastAsia="hu-HU"/>
        </w:rPr>
        <w:t>relevant</w:t>
      </w:r>
      <w:r w:rsidR="00EE7F38">
        <w:rPr>
          <w:lang w:eastAsia="hu-HU"/>
        </w:rPr>
        <w:t xml:space="preserve"> </w:t>
      </w:r>
      <w:r w:rsidRPr="00933B59">
        <w:rPr>
          <w:lang w:eastAsia="hu-HU"/>
        </w:rPr>
        <w:t>rules.</w:t>
      </w:r>
      <w:r w:rsidR="00EE7F38">
        <w:rPr>
          <w:lang w:eastAsia="hu-HU"/>
        </w:rPr>
        <w:t xml:space="preserve"> </w:t>
      </w:r>
      <w:r w:rsidRPr="00933B59">
        <w:rPr>
          <w:lang w:eastAsia="hu-HU"/>
        </w:rPr>
        <w:t>It</w:t>
      </w:r>
      <w:r w:rsidR="00EE7F38">
        <w:rPr>
          <w:lang w:eastAsia="hu-HU"/>
        </w:rPr>
        <w:t xml:space="preserve"> </w:t>
      </w:r>
      <w:r w:rsidRPr="00933B59">
        <w:rPr>
          <w:lang w:eastAsia="hu-HU"/>
        </w:rPr>
        <w:t>strictly</w:t>
      </w:r>
      <w:r w:rsidR="00EE7F38">
        <w:rPr>
          <w:lang w:eastAsia="hu-HU"/>
        </w:rPr>
        <w:t xml:space="preserve"> </w:t>
      </w:r>
      <w:r w:rsidRPr="00933B59">
        <w:rPr>
          <w:lang w:eastAsia="hu-HU"/>
        </w:rPr>
        <w:t>lists</w:t>
      </w:r>
      <w:r w:rsidR="00EE7F38">
        <w:rPr>
          <w:lang w:eastAsia="hu-HU"/>
        </w:rPr>
        <w:t xml:space="preserve"> </w:t>
      </w:r>
      <w:r w:rsidRPr="00933B59">
        <w:rPr>
          <w:lang w:eastAsia="hu-HU"/>
        </w:rPr>
        <w:t>the</w:t>
      </w:r>
      <w:r w:rsidR="00EE7F38">
        <w:rPr>
          <w:lang w:eastAsia="hu-HU"/>
        </w:rPr>
        <w:t xml:space="preserve"> </w:t>
      </w:r>
      <w:r w:rsidRPr="00933B59">
        <w:rPr>
          <w:lang w:eastAsia="hu-HU"/>
        </w:rPr>
        <w:t>bases</w:t>
      </w:r>
      <w:r w:rsidR="00EE7F38">
        <w:rPr>
          <w:lang w:eastAsia="hu-HU"/>
        </w:rPr>
        <w:t xml:space="preserve"> </w:t>
      </w:r>
      <w:r w:rsidRPr="00933B59">
        <w:rPr>
          <w:lang w:eastAsia="hu-HU"/>
        </w:rPr>
        <w:t>for</w:t>
      </w:r>
      <w:r w:rsidR="00EE7F38">
        <w:rPr>
          <w:lang w:eastAsia="hu-HU"/>
        </w:rPr>
        <w:t xml:space="preserve"> </w:t>
      </w:r>
      <w:r w:rsidRPr="00933B59">
        <w:rPr>
          <w:lang w:eastAsia="hu-HU"/>
        </w:rPr>
        <w:t>ordering</w:t>
      </w:r>
      <w:r w:rsidR="00EE7F38">
        <w:rPr>
          <w:lang w:eastAsia="hu-HU"/>
        </w:rPr>
        <w:t xml:space="preserve"> </w:t>
      </w:r>
      <w:r w:rsidRPr="00933B59">
        <w:rPr>
          <w:lang w:eastAsia="hu-HU"/>
        </w:rPr>
        <w:t>detention</w:t>
      </w:r>
      <w:r w:rsidR="00EE7F38">
        <w:rPr>
          <w:lang w:eastAsia="hu-HU"/>
        </w:rPr>
        <w:t xml:space="preserve"> </w:t>
      </w:r>
      <w:r w:rsidRPr="00933B59">
        <w:rPr>
          <w:lang w:eastAsia="hu-HU"/>
        </w:rPr>
        <w:t>along</w:t>
      </w:r>
      <w:r w:rsidR="00EE7F38">
        <w:rPr>
          <w:lang w:eastAsia="hu-HU"/>
        </w:rPr>
        <w:t xml:space="preserve"> </w:t>
      </w:r>
      <w:r w:rsidRPr="00933B59">
        <w:rPr>
          <w:lang w:eastAsia="hu-HU"/>
        </w:rPr>
        <w:t>with</w:t>
      </w:r>
      <w:r w:rsidR="00EE7F38">
        <w:rPr>
          <w:lang w:eastAsia="hu-HU"/>
        </w:rPr>
        <w:t xml:space="preserve"> </w:t>
      </w:r>
      <w:r w:rsidRPr="00933B59">
        <w:rPr>
          <w:lang w:eastAsia="hu-HU"/>
        </w:rPr>
        <w:t>procedural</w:t>
      </w:r>
      <w:r w:rsidR="00EE7F38">
        <w:rPr>
          <w:lang w:eastAsia="hu-HU"/>
        </w:rPr>
        <w:t xml:space="preserve"> </w:t>
      </w:r>
      <w:r w:rsidRPr="00933B59">
        <w:rPr>
          <w:lang w:eastAsia="hu-HU"/>
        </w:rPr>
        <w:t>safeguards</w:t>
      </w:r>
      <w:r w:rsidR="00EE7F38">
        <w:rPr>
          <w:lang w:eastAsia="hu-HU"/>
        </w:rPr>
        <w:t xml:space="preserve"> </w:t>
      </w:r>
      <w:r w:rsidRPr="00933B59">
        <w:rPr>
          <w:lang w:eastAsia="hu-HU"/>
        </w:rPr>
        <w:t>which</w:t>
      </w:r>
      <w:r w:rsidR="00EE7F38">
        <w:rPr>
          <w:lang w:eastAsia="hu-HU"/>
        </w:rPr>
        <w:t xml:space="preserve"> </w:t>
      </w:r>
      <w:r w:rsidRPr="00933B59">
        <w:rPr>
          <w:lang w:eastAsia="hu-HU"/>
        </w:rPr>
        <w:t>need</w:t>
      </w:r>
      <w:r w:rsidR="00EE7F38">
        <w:rPr>
          <w:lang w:eastAsia="hu-HU"/>
        </w:rPr>
        <w:t xml:space="preserve"> </w:t>
      </w:r>
      <w:r w:rsidRPr="00933B59">
        <w:rPr>
          <w:lang w:eastAsia="hu-HU"/>
        </w:rPr>
        <w:t>to</w:t>
      </w:r>
      <w:r w:rsidR="00EE7F38">
        <w:rPr>
          <w:lang w:eastAsia="hu-HU"/>
        </w:rPr>
        <w:t xml:space="preserve"> </w:t>
      </w:r>
      <w:r w:rsidRPr="00933B59">
        <w:rPr>
          <w:lang w:eastAsia="hu-HU"/>
        </w:rPr>
        <w:t>be</w:t>
      </w:r>
      <w:r w:rsidR="00EE7F38">
        <w:rPr>
          <w:lang w:eastAsia="hu-HU"/>
        </w:rPr>
        <w:t xml:space="preserve"> </w:t>
      </w:r>
      <w:r w:rsidRPr="00933B59">
        <w:rPr>
          <w:lang w:eastAsia="hu-HU"/>
        </w:rPr>
        <w:t>observed</w:t>
      </w:r>
      <w:r w:rsidR="00EE7F38">
        <w:rPr>
          <w:lang w:eastAsia="hu-HU"/>
        </w:rPr>
        <w:t xml:space="preserve"> </w:t>
      </w:r>
      <w:r w:rsidRPr="00933B59">
        <w:rPr>
          <w:lang w:eastAsia="hu-HU"/>
        </w:rPr>
        <w:t>through.</w:t>
      </w:r>
      <w:r w:rsidR="00EE7F38">
        <w:rPr>
          <w:lang w:eastAsia="hu-HU"/>
        </w:rPr>
        <w:t xml:space="preserve"> </w:t>
      </w:r>
      <w:r w:rsidRPr="00933B59">
        <w:rPr>
          <w:lang w:eastAsia="hu-HU"/>
        </w:rPr>
        <w:t>According</w:t>
      </w:r>
      <w:r w:rsidR="00EE7F38">
        <w:rPr>
          <w:lang w:eastAsia="hu-HU"/>
        </w:rPr>
        <w:t xml:space="preserve"> </w:t>
      </w:r>
      <w:r w:rsidRPr="00933B59">
        <w:rPr>
          <w:lang w:eastAsia="hu-HU"/>
        </w:rPr>
        <w:t>to</w:t>
      </w:r>
      <w:r w:rsidR="00EE7F38">
        <w:rPr>
          <w:lang w:eastAsia="hu-HU"/>
        </w:rPr>
        <w:t xml:space="preserve"> </w:t>
      </w:r>
      <w:r w:rsidRPr="00933B59">
        <w:rPr>
          <w:lang w:eastAsia="hu-HU"/>
        </w:rPr>
        <w:t>Section</w:t>
      </w:r>
      <w:r w:rsidR="00EE7F38">
        <w:rPr>
          <w:lang w:eastAsia="hu-HU"/>
        </w:rPr>
        <w:t xml:space="preserve"> </w:t>
      </w:r>
      <w:r w:rsidRPr="00933B59">
        <w:rPr>
          <w:lang w:eastAsia="hu-HU"/>
        </w:rPr>
        <w:t>31/A</w:t>
      </w:r>
      <w:r w:rsidR="00EE7F38">
        <w:rPr>
          <w:lang w:eastAsia="hu-HU"/>
        </w:rPr>
        <w:t xml:space="preserve"> </w:t>
      </w:r>
      <w:r w:rsidRPr="00933B59">
        <w:rPr>
          <w:lang w:eastAsia="hu-HU"/>
        </w:rPr>
        <w:t>(2)</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Act</w:t>
      </w:r>
      <w:r w:rsidR="00EE7F38">
        <w:rPr>
          <w:lang w:eastAsia="hu-HU"/>
        </w:rPr>
        <w:t xml:space="preserve"> </w:t>
      </w:r>
      <w:r w:rsidRPr="00933B59">
        <w:rPr>
          <w:lang w:eastAsia="hu-HU"/>
        </w:rPr>
        <w:t>on</w:t>
      </w:r>
      <w:r w:rsidR="00EE7F38">
        <w:rPr>
          <w:lang w:eastAsia="hu-HU"/>
        </w:rPr>
        <w:t xml:space="preserve"> </w:t>
      </w:r>
      <w:r w:rsidRPr="00933B59">
        <w:rPr>
          <w:lang w:eastAsia="hu-HU"/>
        </w:rPr>
        <w:t>Asylum,</w:t>
      </w:r>
      <w:r w:rsidR="00EE7F38">
        <w:rPr>
          <w:lang w:eastAsia="hu-HU"/>
        </w:rPr>
        <w:t xml:space="preserve"> </w:t>
      </w:r>
      <w:r w:rsidRPr="00933B59">
        <w:rPr>
          <w:lang w:eastAsia="hu-HU"/>
        </w:rPr>
        <w:t>taking</w:t>
      </w:r>
      <w:r w:rsidR="00EE7F38">
        <w:rPr>
          <w:lang w:eastAsia="hu-HU"/>
        </w:rPr>
        <w:t xml:space="preserve"> </w:t>
      </w:r>
      <w:r w:rsidRPr="00933B59">
        <w:rPr>
          <w:lang w:eastAsia="hu-HU"/>
        </w:rPr>
        <w:t>into</w:t>
      </w:r>
      <w:r w:rsidR="00EE7F38">
        <w:rPr>
          <w:lang w:eastAsia="hu-HU"/>
        </w:rPr>
        <w:t xml:space="preserve"> </w:t>
      </w:r>
      <w:r w:rsidRPr="00933B59">
        <w:rPr>
          <w:lang w:eastAsia="hu-HU"/>
        </w:rPr>
        <w:t>account</w:t>
      </w:r>
      <w:r w:rsidR="00EE7F38">
        <w:rPr>
          <w:lang w:eastAsia="hu-HU"/>
        </w:rPr>
        <w:t xml:space="preserve"> </w:t>
      </w:r>
      <w:r w:rsidRPr="00933B59">
        <w:rPr>
          <w:lang w:eastAsia="hu-HU"/>
        </w:rPr>
        <w:t>the</w:t>
      </w:r>
      <w:r w:rsidR="00EE7F38">
        <w:rPr>
          <w:lang w:eastAsia="hu-HU"/>
        </w:rPr>
        <w:t xml:space="preserve"> </w:t>
      </w:r>
      <w:r w:rsidRPr="00933B59">
        <w:rPr>
          <w:lang w:eastAsia="hu-HU"/>
        </w:rPr>
        <w:t>individual</w:t>
      </w:r>
      <w:r w:rsidR="00EE7F38">
        <w:rPr>
          <w:lang w:eastAsia="hu-HU"/>
        </w:rPr>
        <w:t xml:space="preserve"> </w:t>
      </w:r>
      <w:r w:rsidRPr="00933B59">
        <w:rPr>
          <w:lang w:eastAsia="hu-HU"/>
        </w:rPr>
        <w:t>circumstances</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applicant</w:t>
      </w:r>
      <w:r w:rsidR="00EE7F38">
        <w:rPr>
          <w:lang w:eastAsia="hu-HU"/>
        </w:rPr>
        <w:t xml:space="preserve"> </w:t>
      </w:r>
      <w:r w:rsidRPr="00933B59">
        <w:rPr>
          <w:lang w:eastAsia="hu-HU"/>
        </w:rPr>
        <w:t>is</w:t>
      </w:r>
      <w:r w:rsidR="00EE7F38">
        <w:rPr>
          <w:lang w:eastAsia="hu-HU"/>
        </w:rPr>
        <w:t xml:space="preserve"> </w:t>
      </w:r>
      <w:r w:rsidRPr="00933B59">
        <w:rPr>
          <w:lang w:eastAsia="hu-HU"/>
        </w:rPr>
        <w:t>a</w:t>
      </w:r>
      <w:r w:rsidR="00EE7F38">
        <w:rPr>
          <w:lang w:eastAsia="hu-HU"/>
        </w:rPr>
        <w:t xml:space="preserve"> </w:t>
      </w:r>
      <w:r w:rsidRPr="00933B59">
        <w:rPr>
          <w:lang w:eastAsia="hu-HU"/>
        </w:rPr>
        <w:t>high</w:t>
      </w:r>
      <w:r w:rsidR="00EE7F38">
        <w:rPr>
          <w:lang w:eastAsia="hu-HU"/>
        </w:rPr>
        <w:t xml:space="preserve"> </w:t>
      </w:r>
      <w:r w:rsidRPr="00933B59">
        <w:rPr>
          <w:lang w:eastAsia="hu-HU"/>
        </w:rPr>
        <w:t>priority</w:t>
      </w:r>
      <w:r w:rsidR="00EE7F38">
        <w:rPr>
          <w:lang w:eastAsia="hu-HU"/>
        </w:rPr>
        <w:t xml:space="preserve"> </w:t>
      </w:r>
      <w:r w:rsidRPr="00933B59">
        <w:rPr>
          <w:lang w:eastAsia="hu-HU"/>
        </w:rPr>
        <w:t>when</w:t>
      </w:r>
      <w:r w:rsidR="00EE7F38">
        <w:rPr>
          <w:lang w:eastAsia="hu-HU"/>
        </w:rPr>
        <w:t xml:space="preserve"> </w:t>
      </w:r>
      <w:r w:rsidRPr="00933B59">
        <w:rPr>
          <w:lang w:eastAsia="hu-HU"/>
        </w:rPr>
        <w:t>deciding</w:t>
      </w:r>
      <w:r w:rsidR="00EE7F38">
        <w:rPr>
          <w:lang w:eastAsia="hu-HU"/>
        </w:rPr>
        <w:t xml:space="preserve"> </w:t>
      </w:r>
      <w:r w:rsidRPr="00933B59">
        <w:rPr>
          <w:lang w:eastAsia="hu-HU"/>
        </w:rPr>
        <w:t>on</w:t>
      </w:r>
      <w:r w:rsidR="00EE7F38">
        <w:rPr>
          <w:lang w:eastAsia="hu-HU"/>
        </w:rPr>
        <w:t xml:space="preserve"> </w:t>
      </w:r>
      <w:r w:rsidRPr="00933B59">
        <w:rPr>
          <w:lang w:eastAsia="hu-HU"/>
        </w:rPr>
        <w:t>rendering</w:t>
      </w:r>
      <w:r w:rsidR="00EE7F38">
        <w:rPr>
          <w:lang w:eastAsia="hu-HU"/>
        </w:rPr>
        <w:t xml:space="preserve"> </w:t>
      </w:r>
      <w:r w:rsidRPr="00933B59">
        <w:rPr>
          <w:lang w:eastAsia="hu-HU"/>
        </w:rPr>
        <w:t>detention.</w:t>
      </w:r>
    </w:p>
    <w:p w14:paraId="6781BF12" w14:textId="77777777" w:rsidR="00FF3C71" w:rsidRDefault="00582FB8" w:rsidP="006D61FA">
      <w:pPr>
        <w:pStyle w:val="SingleTxtG"/>
        <w:rPr>
          <w:lang w:eastAsia="hu-HU"/>
        </w:rPr>
      </w:pPr>
      <w:r w:rsidRPr="00933B59">
        <w:rPr>
          <w:bCs/>
          <w:iCs/>
          <w:lang w:eastAsia="hu-HU"/>
        </w:rPr>
        <w:t>198.</w:t>
      </w:r>
      <w:r w:rsidRPr="00933B59">
        <w:rPr>
          <w:bCs/>
          <w:iCs/>
          <w:lang w:eastAsia="hu-HU"/>
        </w:rPr>
        <w:tab/>
      </w:r>
      <w:r w:rsidRPr="00933B59">
        <w:rPr>
          <w:lang w:eastAsia="hu-HU"/>
        </w:rPr>
        <w:t>Concerning</w:t>
      </w:r>
      <w:r w:rsidR="00EE7F38">
        <w:rPr>
          <w:lang w:eastAsia="hu-HU"/>
        </w:rPr>
        <w:t xml:space="preserve"> </w:t>
      </w:r>
      <w:r w:rsidRPr="00933B59">
        <w:rPr>
          <w:lang w:eastAsia="hu-HU"/>
        </w:rPr>
        <w:t>the</w:t>
      </w:r>
      <w:r w:rsidR="00EE7F38">
        <w:rPr>
          <w:lang w:eastAsia="hu-HU"/>
        </w:rPr>
        <w:t xml:space="preserve"> </w:t>
      </w:r>
      <w:r w:rsidRPr="00933B59">
        <w:rPr>
          <w:lang w:eastAsia="hu-HU"/>
        </w:rPr>
        <w:t>education</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time</w:t>
      </w:r>
      <w:r w:rsidR="00EE7F38">
        <w:rPr>
          <w:lang w:eastAsia="hu-HU"/>
        </w:rPr>
        <w:t xml:space="preserve"> </w:t>
      </w:r>
      <w:r w:rsidRPr="00933B59">
        <w:rPr>
          <w:lang w:eastAsia="hu-HU"/>
        </w:rPr>
        <w:t>when</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operated,</w:t>
      </w:r>
      <w:r w:rsidR="00EE7F38">
        <w:rPr>
          <w:lang w:eastAsia="hu-HU"/>
        </w:rPr>
        <w:t xml:space="preserve"> </w:t>
      </w:r>
      <w:r w:rsidRPr="00933B59">
        <w:rPr>
          <w:lang w:eastAsia="hu-HU"/>
        </w:rPr>
        <w:t>it</w:t>
      </w:r>
      <w:r w:rsidR="00EE7F38">
        <w:rPr>
          <w:lang w:eastAsia="hu-HU"/>
        </w:rPr>
        <w:t xml:space="preserve"> </w:t>
      </w:r>
      <w:r w:rsidRPr="00933B59">
        <w:rPr>
          <w:lang w:eastAsia="hu-HU"/>
        </w:rPr>
        <w:t>can</w:t>
      </w:r>
      <w:r w:rsidR="00EE7F38">
        <w:rPr>
          <w:lang w:eastAsia="hu-HU"/>
        </w:rPr>
        <w:t xml:space="preserve"> </w:t>
      </w:r>
      <w:r w:rsidRPr="00933B59">
        <w:rPr>
          <w:lang w:eastAsia="hu-HU"/>
        </w:rPr>
        <w:t>be</w:t>
      </w:r>
      <w:r w:rsidR="00EE7F38">
        <w:rPr>
          <w:lang w:eastAsia="hu-HU"/>
        </w:rPr>
        <w:t xml:space="preserve"> </w:t>
      </w:r>
      <w:r w:rsidRPr="00933B59">
        <w:rPr>
          <w:lang w:eastAsia="hu-HU"/>
        </w:rPr>
        <w:t>noted</w:t>
      </w:r>
      <w:r w:rsidR="00EE7F38">
        <w:rPr>
          <w:lang w:eastAsia="hu-HU"/>
        </w:rPr>
        <w:t xml:space="preserve"> </w:t>
      </w:r>
      <w:r w:rsidRPr="00933B59">
        <w:rPr>
          <w:lang w:eastAsia="hu-HU"/>
        </w:rPr>
        <w:t>that</w:t>
      </w:r>
      <w:r w:rsidR="00EE7F38">
        <w:rPr>
          <w:lang w:eastAsia="hu-HU"/>
        </w:rPr>
        <w:t xml:space="preserve"> </w:t>
      </w:r>
      <w:r w:rsidRPr="00933B59">
        <w:rPr>
          <w:lang w:eastAsia="hu-HU"/>
        </w:rPr>
        <w:t>between</w:t>
      </w:r>
      <w:r w:rsidR="00EE7F38">
        <w:rPr>
          <w:lang w:eastAsia="hu-HU"/>
        </w:rPr>
        <w:t xml:space="preserve"> </w:t>
      </w:r>
      <w:r w:rsidRPr="00933B59">
        <w:rPr>
          <w:lang w:eastAsia="hu-HU"/>
        </w:rPr>
        <w:t>September</w:t>
      </w:r>
      <w:r w:rsidR="00EE7F38">
        <w:rPr>
          <w:lang w:eastAsia="hu-HU"/>
        </w:rPr>
        <w:t xml:space="preserve"> </w:t>
      </w:r>
      <w:r w:rsidRPr="00933B59">
        <w:rPr>
          <w:lang w:eastAsia="hu-HU"/>
        </w:rPr>
        <w:t>2017</w:t>
      </w:r>
      <w:r w:rsidR="00EE7F38">
        <w:rPr>
          <w:lang w:eastAsia="hu-HU"/>
        </w:rPr>
        <w:t xml:space="preserve"> </w:t>
      </w:r>
      <w:r w:rsidRPr="00933B59">
        <w:rPr>
          <w:lang w:eastAsia="hu-HU"/>
        </w:rPr>
        <w:t>and</w:t>
      </w:r>
      <w:r w:rsidR="00EE7F38">
        <w:rPr>
          <w:lang w:eastAsia="hu-HU"/>
        </w:rPr>
        <w:t xml:space="preserve"> </w:t>
      </w:r>
      <w:r w:rsidRPr="00933B59">
        <w:rPr>
          <w:lang w:eastAsia="hu-HU"/>
        </w:rPr>
        <w:t>May</w:t>
      </w:r>
      <w:r w:rsidR="00EE7F38">
        <w:rPr>
          <w:lang w:eastAsia="hu-HU"/>
        </w:rPr>
        <w:t xml:space="preserve"> </w:t>
      </w:r>
      <w:r w:rsidRPr="00933B59">
        <w:rPr>
          <w:lang w:eastAsia="hu-HU"/>
        </w:rPr>
        <w:t>2020,</w:t>
      </w:r>
      <w:r w:rsidR="00EE7F38">
        <w:rPr>
          <w:lang w:eastAsia="hu-HU"/>
        </w:rPr>
        <w:t xml:space="preserve"> </w:t>
      </w:r>
      <w:r w:rsidRPr="00933B59">
        <w:rPr>
          <w:lang w:eastAsia="hu-HU"/>
        </w:rPr>
        <w:t>the</w:t>
      </w:r>
      <w:r w:rsidR="00EE7F38">
        <w:rPr>
          <w:lang w:eastAsia="hu-HU"/>
        </w:rPr>
        <w:t xml:space="preserve"> </w:t>
      </w:r>
      <w:r w:rsidRPr="00933B59">
        <w:rPr>
          <w:lang w:eastAsia="hu-HU"/>
        </w:rPr>
        <w:t>Hungarian</w:t>
      </w:r>
      <w:r w:rsidR="00EE7F38">
        <w:rPr>
          <w:lang w:eastAsia="hu-HU"/>
        </w:rPr>
        <w:t xml:space="preserve"> </w:t>
      </w:r>
      <w:r w:rsidRPr="00933B59">
        <w:rPr>
          <w:lang w:eastAsia="hu-HU"/>
        </w:rPr>
        <w:t>Government</w:t>
      </w:r>
      <w:r w:rsidR="00EE7F38">
        <w:rPr>
          <w:lang w:eastAsia="hu-HU"/>
        </w:rPr>
        <w:t xml:space="preserve"> </w:t>
      </w:r>
      <w:r w:rsidRPr="00933B59">
        <w:rPr>
          <w:lang w:eastAsia="hu-HU"/>
        </w:rPr>
        <w:t>provided</w:t>
      </w:r>
      <w:r w:rsidR="00EE7F38">
        <w:rPr>
          <w:lang w:eastAsia="hu-HU"/>
        </w:rPr>
        <w:t xml:space="preserve"> </w:t>
      </w:r>
      <w:r w:rsidRPr="00933B59">
        <w:rPr>
          <w:lang w:eastAsia="hu-HU"/>
        </w:rPr>
        <w:t>access</w:t>
      </w:r>
      <w:r w:rsidR="00EE7F38">
        <w:rPr>
          <w:lang w:eastAsia="hu-HU"/>
        </w:rPr>
        <w:t xml:space="preserve"> </w:t>
      </w:r>
      <w:r w:rsidRPr="00933B59">
        <w:rPr>
          <w:lang w:eastAsia="hu-HU"/>
        </w:rPr>
        <w:t>to</w:t>
      </w:r>
      <w:r w:rsidR="00EE7F38">
        <w:rPr>
          <w:lang w:eastAsia="hu-HU"/>
        </w:rPr>
        <w:t xml:space="preserve"> </w:t>
      </w:r>
      <w:r w:rsidRPr="00933B59">
        <w:rPr>
          <w:lang w:eastAsia="hu-HU"/>
        </w:rPr>
        <w:t>the</w:t>
      </w:r>
      <w:r w:rsidR="00EE7F38">
        <w:rPr>
          <w:lang w:eastAsia="hu-HU"/>
        </w:rPr>
        <w:t xml:space="preserve"> </w:t>
      </w:r>
      <w:r w:rsidRPr="00933B59">
        <w:rPr>
          <w:lang w:eastAsia="hu-HU"/>
        </w:rPr>
        <w:t>Hungarian</w:t>
      </w:r>
      <w:r w:rsidR="00EE7F38">
        <w:rPr>
          <w:lang w:eastAsia="hu-HU"/>
        </w:rPr>
        <w:t xml:space="preserve"> </w:t>
      </w:r>
      <w:r w:rsidRPr="00933B59">
        <w:rPr>
          <w:lang w:eastAsia="hu-HU"/>
        </w:rPr>
        <w:t>public</w:t>
      </w:r>
      <w:r w:rsidR="00EE7F38">
        <w:rPr>
          <w:lang w:eastAsia="hu-HU"/>
        </w:rPr>
        <w:t xml:space="preserve"> </w:t>
      </w:r>
      <w:r w:rsidRPr="00933B59">
        <w:rPr>
          <w:lang w:eastAsia="hu-HU"/>
        </w:rPr>
        <w:t>education</w:t>
      </w:r>
      <w:r w:rsidR="00EE7F38">
        <w:rPr>
          <w:lang w:eastAsia="hu-HU"/>
        </w:rPr>
        <w:t xml:space="preserve"> </w:t>
      </w:r>
      <w:r w:rsidRPr="00933B59">
        <w:rPr>
          <w:lang w:eastAsia="hu-HU"/>
        </w:rPr>
        <w:t>system</w:t>
      </w:r>
      <w:r w:rsidR="00EE7F38">
        <w:rPr>
          <w:lang w:eastAsia="hu-HU"/>
        </w:rPr>
        <w:t xml:space="preserve"> </w:t>
      </w:r>
      <w:r w:rsidRPr="00933B59">
        <w:rPr>
          <w:lang w:eastAsia="hu-HU"/>
        </w:rPr>
        <w:t>for</w:t>
      </w:r>
      <w:r w:rsidR="00EE7F38">
        <w:rPr>
          <w:lang w:eastAsia="hu-HU"/>
        </w:rPr>
        <w:t xml:space="preserve"> </w:t>
      </w:r>
      <w:r w:rsidRPr="00933B59">
        <w:rPr>
          <w:lang w:eastAsia="hu-HU"/>
        </w:rPr>
        <w:t>minor</w:t>
      </w:r>
      <w:r w:rsidR="00EE7F38">
        <w:rPr>
          <w:lang w:eastAsia="hu-HU"/>
        </w:rPr>
        <w:t xml:space="preserve"> </w:t>
      </w:r>
      <w:r w:rsidRPr="00933B59">
        <w:rPr>
          <w:lang w:eastAsia="hu-HU"/>
        </w:rPr>
        <w:t>asylum-seeking</w:t>
      </w:r>
      <w:r w:rsidR="00EE7F38">
        <w:rPr>
          <w:lang w:eastAsia="hu-HU"/>
        </w:rPr>
        <w:t xml:space="preserve"> </w:t>
      </w:r>
      <w:r w:rsidRPr="00933B59">
        <w:rPr>
          <w:lang w:eastAsia="hu-HU"/>
        </w:rPr>
        <w:t>children</w:t>
      </w:r>
      <w:r w:rsidR="00EE7F38">
        <w:rPr>
          <w:lang w:eastAsia="hu-HU"/>
        </w:rPr>
        <w:t xml:space="preserve"> </w:t>
      </w:r>
      <w:r w:rsidRPr="00933B59">
        <w:rPr>
          <w:lang w:eastAsia="hu-HU"/>
        </w:rPr>
        <w:t>arriving</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until</w:t>
      </w:r>
      <w:r w:rsidR="00EE7F38">
        <w:rPr>
          <w:lang w:eastAsia="hu-HU"/>
        </w:rPr>
        <w:t xml:space="preserve"> </w:t>
      </w:r>
      <w:r w:rsidRPr="00933B59">
        <w:rPr>
          <w:lang w:eastAsia="hu-HU"/>
        </w:rPr>
        <w:t>their</w:t>
      </w:r>
      <w:r w:rsidR="00EE7F38">
        <w:rPr>
          <w:lang w:eastAsia="hu-HU"/>
        </w:rPr>
        <w:t xml:space="preserve"> </w:t>
      </w:r>
      <w:r w:rsidRPr="00933B59">
        <w:rPr>
          <w:lang w:eastAsia="hu-HU"/>
        </w:rPr>
        <w:t>coming</w:t>
      </w:r>
      <w:r w:rsidR="00EE7F38">
        <w:rPr>
          <w:lang w:eastAsia="hu-HU"/>
        </w:rPr>
        <w:t xml:space="preserve"> </w:t>
      </w:r>
      <w:r w:rsidRPr="00933B59">
        <w:rPr>
          <w:lang w:eastAsia="hu-HU"/>
        </w:rPr>
        <w:t>of</w:t>
      </w:r>
      <w:r w:rsidR="00EE7F38">
        <w:rPr>
          <w:lang w:eastAsia="hu-HU"/>
        </w:rPr>
        <w:t xml:space="preserve"> </w:t>
      </w:r>
      <w:r w:rsidRPr="00933B59">
        <w:rPr>
          <w:lang w:eastAsia="hu-HU"/>
        </w:rPr>
        <w:t>age.</w:t>
      </w:r>
      <w:r w:rsidR="00747F7E">
        <w:rPr>
          <w:lang w:eastAsia="hu-HU"/>
        </w:rPr>
        <w:t xml:space="preserve"> </w:t>
      </w:r>
      <w:r w:rsidRPr="00933B59">
        <w:rPr>
          <w:lang w:eastAsia="hu-HU"/>
        </w:rPr>
        <w:t>During</w:t>
      </w:r>
      <w:r w:rsidR="00EE7F38">
        <w:rPr>
          <w:lang w:eastAsia="hu-HU"/>
        </w:rPr>
        <w:t xml:space="preserve"> </w:t>
      </w:r>
      <w:r w:rsidRPr="00933B59">
        <w:rPr>
          <w:lang w:eastAsia="hu-HU"/>
        </w:rPr>
        <w:t>this</w:t>
      </w:r>
      <w:r w:rsidR="00EE7F38">
        <w:rPr>
          <w:lang w:eastAsia="hu-HU"/>
        </w:rPr>
        <w:t xml:space="preserve"> </w:t>
      </w:r>
      <w:r w:rsidRPr="00933B59">
        <w:rPr>
          <w:lang w:eastAsia="hu-HU"/>
        </w:rPr>
        <w:t>period,</w:t>
      </w:r>
      <w:r w:rsidR="00EE7F38">
        <w:rPr>
          <w:lang w:eastAsia="hu-HU"/>
        </w:rPr>
        <w:t xml:space="preserve"> </w:t>
      </w:r>
      <w:r w:rsidRPr="00933B59">
        <w:rPr>
          <w:lang w:eastAsia="hu-HU"/>
        </w:rPr>
        <w:t>education</w:t>
      </w:r>
      <w:r w:rsidR="00EE7F38">
        <w:rPr>
          <w:lang w:eastAsia="hu-HU"/>
        </w:rPr>
        <w:t xml:space="preserve"> </w:t>
      </w:r>
      <w:r w:rsidRPr="00933B59">
        <w:rPr>
          <w:lang w:eastAsia="hu-HU"/>
        </w:rPr>
        <w:t>was</w:t>
      </w:r>
      <w:r w:rsidR="00EE7F38">
        <w:rPr>
          <w:lang w:eastAsia="hu-HU"/>
        </w:rPr>
        <w:t xml:space="preserve"> </w:t>
      </w:r>
      <w:r w:rsidRPr="00933B59">
        <w:rPr>
          <w:lang w:eastAsia="hu-HU"/>
        </w:rPr>
        <w:t>organized</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Röszke</w:t>
      </w:r>
      <w:r w:rsidR="00EE7F38">
        <w:rPr>
          <w:lang w:eastAsia="hu-HU"/>
        </w:rPr>
        <w:t xml:space="preserve"> </w:t>
      </w:r>
      <w:r w:rsidRPr="00933B59">
        <w:rPr>
          <w:lang w:eastAsia="hu-HU"/>
        </w:rPr>
        <w:t>and</w:t>
      </w:r>
      <w:r w:rsidR="00EE7F38">
        <w:rPr>
          <w:lang w:eastAsia="hu-HU"/>
        </w:rPr>
        <w:t xml:space="preserve"> </w:t>
      </w:r>
      <w:r w:rsidRPr="00933B59">
        <w:rPr>
          <w:lang w:eastAsia="hu-HU"/>
        </w:rPr>
        <w:t>Tompa</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according</w:t>
      </w:r>
      <w:r w:rsidR="00EE7F38">
        <w:rPr>
          <w:lang w:eastAsia="hu-HU"/>
        </w:rPr>
        <w:t xml:space="preserve"> </w:t>
      </w:r>
      <w:r w:rsidRPr="00933B59">
        <w:rPr>
          <w:lang w:eastAsia="hu-HU"/>
        </w:rPr>
        <w:t>to</w:t>
      </w:r>
      <w:r w:rsidR="00EE7F38">
        <w:rPr>
          <w:lang w:eastAsia="hu-HU"/>
        </w:rPr>
        <w:t xml:space="preserve"> </w:t>
      </w:r>
      <w:r w:rsidRPr="00933B59">
        <w:rPr>
          <w:lang w:eastAsia="hu-HU"/>
        </w:rPr>
        <w:t>the</w:t>
      </w:r>
      <w:r w:rsidR="00EE7F38">
        <w:rPr>
          <w:lang w:eastAsia="hu-HU"/>
        </w:rPr>
        <w:t xml:space="preserve"> </w:t>
      </w:r>
      <w:r w:rsidRPr="00933B59">
        <w:rPr>
          <w:lang w:eastAsia="hu-HU"/>
        </w:rPr>
        <w:t>official</w:t>
      </w:r>
      <w:r w:rsidR="00EE7F38">
        <w:rPr>
          <w:lang w:eastAsia="hu-HU"/>
        </w:rPr>
        <w:t xml:space="preserve"> </w:t>
      </w:r>
      <w:r w:rsidRPr="00933B59">
        <w:rPr>
          <w:lang w:eastAsia="hu-HU"/>
        </w:rPr>
        <w:t>school</w:t>
      </w:r>
      <w:r w:rsidR="00EE7F38">
        <w:rPr>
          <w:lang w:eastAsia="hu-HU"/>
        </w:rPr>
        <w:t xml:space="preserve"> </w:t>
      </w:r>
      <w:r w:rsidRPr="00933B59">
        <w:rPr>
          <w:lang w:eastAsia="hu-HU"/>
        </w:rPr>
        <w:t>year.</w:t>
      </w:r>
      <w:r w:rsidR="00EE7F38">
        <w:rPr>
          <w:lang w:eastAsia="hu-HU"/>
        </w:rPr>
        <w:t xml:space="preserve"> </w:t>
      </w:r>
      <w:r w:rsidRPr="00933B59">
        <w:rPr>
          <w:lang w:eastAsia="hu-HU"/>
        </w:rPr>
        <w:t>Two</w:t>
      </w:r>
      <w:r w:rsidR="00EE7F38">
        <w:rPr>
          <w:lang w:eastAsia="hu-HU"/>
        </w:rPr>
        <w:t xml:space="preserve"> </w:t>
      </w:r>
      <w:r w:rsidRPr="00933B59">
        <w:rPr>
          <w:lang w:eastAsia="hu-HU"/>
        </w:rPr>
        <w:t>educational</w:t>
      </w:r>
      <w:r w:rsidR="00EE7F38">
        <w:rPr>
          <w:lang w:eastAsia="hu-HU"/>
        </w:rPr>
        <w:t xml:space="preserve"> </w:t>
      </w:r>
      <w:r w:rsidRPr="00933B59">
        <w:rPr>
          <w:lang w:eastAsia="hu-HU"/>
        </w:rPr>
        <w:t>district</w:t>
      </w:r>
      <w:r w:rsidR="00EE7F38">
        <w:rPr>
          <w:lang w:eastAsia="hu-HU"/>
        </w:rPr>
        <w:t xml:space="preserve"> </w:t>
      </w:r>
      <w:r w:rsidRPr="00933B59">
        <w:rPr>
          <w:lang w:eastAsia="hu-HU"/>
        </w:rPr>
        <w:t>centres</w:t>
      </w:r>
      <w:r w:rsidR="00EE7F38">
        <w:rPr>
          <w:lang w:eastAsia="hu-HU"/>
        </w:rPr>
        <w:t xml:space="preserve"> </w:t>
      </w:r>
      <w:r w:rsidRPr="00933B59">
        <w:rPr>
          <w:lang w:eastAsia="hu-HU"/>
        </w:rPr>
        <w:t>were</w:t>
      </w:r>
      <w:r w:rsidR="00EE7F38">
        <w:rPr>
          <w:lang w:eastAsia="hu-HU"/>
        </w:rPr>
        <w:t xml:space="preserve"> </w:t>
      </w:r>
      <w:r w:rsidRPr="00933B59">
        <w:rPr>
          <w:lang w:eastAsia="hu-HU"/>
        </w:rPr>
        <w:t>responsible</w:t>
      </w:r>
      <w:r w:rsidR="00EE7F38">
        <w:rPr>
          <w:lang w:eastAsia="hu-HU"/>
        </w:rPr>
        <w:t xml:space="preserve"> </w:t>
      </w:r>
      <w:r w:rsidRPr="00933B59">
        <w:rPr>
          <w:lang w:eastAsia="hu-HU"/>
        </w:rPr>
        <w:t>for</w:t>
      </w:r>
      <w:r w:rsidR="00EE7F38">
        <w:rPr>
          <w:lang w:eastAsia="hu-HU"/>
        </w:rPr>
        <w:t xml:space="preserve"> </w:t>
      </w:r>
      <w:r w:rsidRPr="00933B59">
        <w:rPr>
          <w:lang w:eastAsia="hu-HU"/>
        </w:rPr>
        <w:t>providing</w:t>
      </w:r>
      <w:r w:rsidR="00EE7F38">
        <w:rPr>
          <w:lang w:eastAsia="hu-HU"/>
        </w:rPr>
        <w:t xml:space="preserve"> </w:t>
      </w:r>
      <w:r w:rsidRPr="00933B59">
        <w:rPr>
          <w:lang w:eastAsia="hu-HU"/>
        </w:rPr>
        <w:t>education</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the</w:t>
      </w:r>
      <w:r w:rsidR="00EE7F38">
        <w:rPr>
          <w:lang w:eastAsia="hu-HU"/>
        </w:rPr>
        <w:t xml:space="preserve"> </w:t>
      </w:r>
      <w:r w:rsidRPr="00933B59">
        <w:rPr>
          <w:lang w:eastAsia="hu-HU"/>
        </w:rPr>
        <w:t>Szeged</w:t>
      </w:r>
      <w:r w:rsidR="00EE7F38">
        <w:rPr>
          <w:lang w:eastAsia="hu-HU"/>
        </w:rPr>
        <w:t xml:space="preserve"> </w:t>
      </w:r>
      <w:r w:rsidRPr="00933B59">
        <w:rPr>
          <w:lang w:eastAsia="hu-HU"/>
        </w:rPr>
        <w:t>Educational</w:t>
      </w:r>
      <w:r w:rsidR="00EE7F38">
        <w:rPr>
          <w:lang w:eastAsia="hu-HU"/>
        </w:rPr>
        <w:t xml:space="preserve"> </w:t>
      </w:r>
      <w:r w:rsidRPr="00933B59">
        <w:rPr>
          <w:lang w:eastAsia="hu-HU"/>
        </w:rPr>
        <w:t>District</w:t>
      </w:r>
      <w:r w:rsidR="00EE7F38">
        <w:rPr>
          <w:lang w:eastAsia="hu-HU"/>
        </w:rPr>
        <w:t xml:space="preserve"> </w:t>
      </w:r>
      <w:r w:rsidRPr="00933B59">
        <w:rPr>
          <w:lang w:eastAsia="hu-HU"/>
        </w:rPr>
        <w:t>Centre</w:t>
      </w:r>
      <w:r w:rsidR="00EE7F38">
        <w:rPr>
          <w:lang w:eastAsia="hu-HU"/>
        </w:rPr>
        <w:t xml:space="preserve"> </w:t>
      </w:r>
      <w:r w:rsidRPr="00933B59">
        <w:rPr>
          <w:lang w:eastAsia="hu-HU"/>
        </w:rPr>
        <w:t>was</w:t>
      </w:r>
      <w:r w:rsidR="00EE7F38">
        <w:rPr>
          <w:lang w:eastAsia="hu-HU"/>
        </w:rPr>
        <w:t xml:space="preserve"> </w:t>
      </w:r>
      <w:r w:rsidRPr="00933B59">
        <w:rPr>
          <w:lang w:eastAsia="hu-HU"/>
        </w:rPr>
        <w:t>in</w:t>
      </w:r>
      <w:r w:rsidR="00EE7F38">
        <w:rPr>
          <w:lang w:eastAsia="hu-HU"/>
        </w:rPr>
        <w:t xml:space="preserve"> </w:t>
      </w:r>
      <w:r w:rsidRPr="00933B59">
        <w:rPr>
          <w:lang w:eastAsia="hu-HU"/>
        </w:rPr>
        <w:t>charge</w:t>
      </w:r>
      <w:r w:rsidR="00EE7F38">
        <w:rPr>
          <w:lang w:eastAsia="hu-HU"/>
        </w:rPr>
        <w:t xml:space="preserve"> </w:t>
      </w:r>
      <w:r w:rsidRPr="00933B59">
        <w:rPr>
          <w:lang w:eastAsia="hu-HU"/>
        </w:rPr>
        <w:t>of</w:t>
      </w:r>
      <w:r w:rsidR="00EE7F38">
        <w:rPr>
          <w:lang w:eastAsia="hu-HU"/>
        </w:rPr>
        <w:t xml:space="preserve"> </w:t>
      </w:r>
      <w:r w:rsidRPr="00933B59">
        <w:rPr>
          <w:lang w:eastAsia="hu-HU"/>
        </w:rPr>
        <w:t>education</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Röszke</w:t>
      </w:r>
      <w:r w:rsidR="00EE7F38">
        <w:rPr>
          <w:lang w:eastAsia="hu-HU"/>
        </w:rPr>
        <w:t xml:space="preserve"> </w:t>
      </w:r>
      <w:r w:rsidRPr="00933B59">
        <w:rPr>
          <w:lang w:eastAsia="hu-HU"/>
        </w:rPr>
        <w:t>transit</w:t>
      </w:r>
      <w:r w:rsidR="00EE7F38">
        <w:rPr>
          <w:lang w:eastAsia="hu-HU"/>
        </w:rPr>
        <w:t xml:space="preserve"> </w:t>
      </w:r>
      <w:r w:rsidRPr="00933B59">
        <w:rPr>
          <w:lang w:eastAsia="hu-HU"/>
        </w:rPr>
        <w:t>zone,</w:t>
      </w:r>
      <w:r w:rsidR="00EE7F38">
        <w:rPr>
          <w:lang w:eastAsia="hu-HU"/>
        </w:rPr>
        <w:t xml:space="preserve"> </w:t>
      </w:r>
      <w:r w:rsidRPr="00933B59">
        <w:rPr>
          <w:lang w:eastAsia="hu-HU"/>
        </w:rPr>
        <w:t>while</w:t>
      </w:r>
      <w:r w:rsidR="00EE7F38">
        <w:rPr>
          <w:lang w:eastAsia="hu-HU"/>
        </w:rPr>
        <w:t xml:space="preserve"> </w:t>
      </w:r>
      <w:r w:rsidRPr="00933B59">
        <w:rPr>
          <w:lang w:eastAsia="hu-HU"/>
        </w:rPr>
        <w:t>the</w:t>
      </w:r>
      <w:r w:rsidR="00EE7F38">
        <w:rPr>
          <w:lang w:eastAsia="hu-HU"/>
        </w:rPr>
        <w:t xml:space="preserve"> </w:t>
      </w:r>
      <w:r w:rsidRPr="00933B59">
        <w:rPr>
          <w:lang w:eastAsia="hu-HU"/>
        </w:rPr>
        <w:t>Kiskőrös</w:t>
      </w:r>
      <w:r w:rsidR="00EE7F38">
        <w:rPr>
          <w:lang w:eastAsia="hu-HU"/>
        </w:rPr>
        <w:t xml:space="preserve"> </w:t>
      </w:r>
      <w:r w:rsidRPr="00933B59">
        <w:rPr>
          <w:lang w:eastAsia="hu-HU"/>
        </w:rPr>
        <w:t>Educational</w:t>
      </w:r>
      <w:r w:rsidR="00EE7F38">
        <w:rPr>
          <w:lang w:eastAsia="hu-HU"/>
        </w:rPr>
        <w:t xml:space="preserve"> </w:t>
      </w:r>
      <w:r w:rsidRPr="00933B59">
        <w:rPr>
          <w:lang w:eastAsia="hu-HU"/>
        </w:rPr>
        <w:t>District</w:t>
      </w:r>
      <w:r w:rsidR="00EE7F38">
        <w:rPr>
          <w:lang w:eastAsia="hu-HU"/>
        </w:rPr>
        <w:t xml:space="preserve"> </w:t>
      </w:r>
      <w:r w:rsidRPr="00933B59">
        <w:rPr>
          <w:lang w:eastAsia="hu-HU"/>
        </w:rPr>
        <w:t>Centre</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Tompa</w:t>
      </w:r>
      <w:r w:rsidR="00EE7F38">
        <w:rPr>
          <w:lang w:eastAsia="hu-HU"/>
        </w:rPr>
        <w:t xml:space="preserve"> </w:t>
      </w:r>
      <w:r w:rsidRPr="00933B59">
        <w:rPr>
          <w:lang w:eastAsia="hu-HU"/>
        </w:rPr>
        <w:t>transit</w:t>
      </w:r>
      <w:r w:rsidR="00EE7F38">
        <w:rPr>
          <w:lang w:eastAsia="hu-HU"/>
        </w:rPr>
        <w:t xml:space="preserve"> </w:t>
      </w:r>
      <w:r w:rsidRPr="00933B59">
        <w:rPr>
          <w:lang w:eastAsia="hu-HU"/>
        </w:rPr>
        <w:t>zone.</w:t>
      </w:r>
    </w:p>
    <w:p w14:paraId="530B78A1" w14:textId="77777777" w:rsidR="00FF3C71" w:rsidRDefault="00582FB8" w:rsidP="006D61FA">
      <w:pPr>
        <w:pStyle w:val="SingleTxtG"/>
        <w:rPr>
          <w:lang w:eastAsia="hu-HU"/>
        </w:rPr>
      </w:pPr>
      <w:r w:rsidRPr="00933B59">
        <w:rPr>
          <w:bCs/>
          <w:iCs/>
          <w:lang w:eastAsia="hu-HU"/>
        </w:rPr>
        <w:t>199.</w:t>
      </w:r>
      <w:r w:rsidRPr="00933B59">
        <w:rPr>
          <w:bCs/>
          <w:iCs/>
          <w:lang w:eastAsia="hu-HU"/>
        </w:rPr>
        <w:tab/>
      </w:r>
      <w:r w:rsidRPr="00933B59">
        <w:rPr>
          <w:lang w:eastAsia="hu-HU"/>
        </w:rPr>
        <w:t>Education</w:t>
      </w:r>
      <w:r w:rsidR="00EE7F38">
        <w:rPr>
          <w:lang w:eastAsia="hu-HU"/>
        </w:rPr>
        <w:t xml:space="preserve"> </w:t>
      </w:r>
      <w:r w:rsidRPr="00933B59">
        <w:rPr>
          <w:lang w:eastAsia="hu-HU"/>
        </w:rPr>
        <w:t>for</w:t>
      </w:r>
      <w:r w:rsidR="00EE7F38">
        <w:rPr>
          <w:lang w:eastAsia="hu-HU"/>
        </w:rPr>
        <w:t xml:space="preserve"> </w:t>
      </w:r>
      <w:r w:rsidRPr="00933B59">
        <w:rPr>
          <w:lang w:eastAsia="hu-HU"/>
        </w:rPr>
        <w:t>asylum-seeking</w:t>
      </w:r>
      <w:r w:rsidR="00EE7F38">
        <w:rPr>
          <w:lang w:eastAsia="hu-HU"/>
        </w:rPr>
        <w:t xml:space="preserve"> </w:t>
      </w:r>
      <w:r w:rsidRPr="00933B59">
        <w:rPr>
          <w:lang w:eastAsia="hu-HU"/>
        </w:rPr>
        <w:t>children</w:t>
      </w:r>
      <w:r w:rsidR="00EE7F38">
        <w:rPr>
          <w:lang w:eastAsia="hu-HU"/>
        </w:rPr>
        <w:t xml:space="preserve"> </w:t>
      </w:r>
      <w:r w:rsidRPr="00933B59">
        <w:rPr>
          <w:lang w:eastAsia="hu-HU"/>
        </w:rPr>
        <w:t>took</w:t>
      </w:r>
      <w:r w:rsidR="00EE7F38">
        <w:rPr>
          <w:lang w:eastAsia="hu-HU"/>
        </w:rPr>
        <w:t xml:space="preserve"> </w:t>
      </w:r>
      <w:r w:rsidRPr="00933B59">
        <w:rPr>
          <w:lang w:eastAsia="hu-HU"/>
        </w:rPr>
        <w:t>place</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premises</w:t>
      </w:r>
      <w:r w:rsidR="00EE7F38">
        <w:rPr>
          <w:lang w:eastAsia="hu-HU"/>
        </w:rPr>
        <w:t xml:space="preserve"> </w:t>
      </w:r>
      <w:r w:rsidRPr="00933B59">
        <w:rPr>
          <w:lang w:eastAsia="hu-HU"/>
        </w:rPr>
        <w:t>of</w:t>
      </w:r>
      <w:r w:rsidR="00EE7F38">
        <w:rPr>
          <w:lang w:eastAsia="hu-HU"/>
        </w:rPr>
        <w:t xml:space="preserve"> </w:t>
      </w:r>
      <w:r w:rsidRPr="00933B59">
        <w:rPr>
          <w:lang w:eastAsia="hu-HU"/>
        </w:rPr>
        <w:t>the</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while</w:t>
      </w:r>
      <w:r w:rsidR="00EE7F38">
        <w:rPr>
          <w:lang w:eastAsia="hu-HU"/>
        </w:rPr>
        <w:t xml:space="preserve"> </w:t>
      </w:r>
      <w:r w:rsidRPr="00933B59">
        <w:rPr>
          <w:lang w:eastAsia="hu-HU"/>
        </w:rPr>
        <w:t>they</w:t>
      </w:r>
      <w:r w:rsidR="00EE7F38">
        <w:rPr>
          <w:lang w:eastAsia="hu-HU"/>
        </w:rPr>
        <w:t xml:space="preserve"> </w:t>
      </w:r>
      <w:r w:rsidRPr="00933B59">
        <w:rPr>
          <w:lang w:eastAsia="hu-HU"/>
        </w:rPr>
        <w:t>were</w:t>
      </w:r>
      <w:r w:rsidR="00EE7F38">
        <w:rPr>
          <w:lang w:eastAsia="hu-HU"/>
        </w:rPr>
        <w:t xml:space="preserve"> </w:t>
      </w:r>
      <w:r w:rsidRPr="00933B59">
        <w:rPr>
          <w:lang w:eastAsia="hu-HU"/>
        </w:rPr>
        <w:t>operating,</w:t>
      </w:r>
      <w:r w:rsidR="00EE7F38">
        <w:rPr>
          <w:lang w:eastAsia="hu-HU"/>
        </w:rPr>
        <w:t xml:space="preserve"> </w:t>
      </w:r>
      <w:r w:rsidRPr="00933B59">
        <w:rPr>
          <w:lang w:eastAsia="hu-HU"/>
        </w:rPr>
        <w:t>as</w:t>
      </w:r>
      <w:r w:rsidR="00EE7F38">
        <w:rPr>
          <w:lang w:eastAsia="hu-HU"/>
        </w:rPr>
        <w:t xml:space="preserve"> </w:t>
      </w:r>
      <w:r w:rsidRPr="00933B59">
        <w:rPr>
          <w:lang w:eastAsia="hu-HU"/>
        </w:rPr>
        <w:t>during</w:t>
      </w:r>
      <w:r w:rsidR="00EE7F38">
        <w:rPr>
          <w:lang w:eastAsia="hu-HU"/>
        </w:rPr>
        <w:t xml:space="preserve"> </w:t>
      </w:r>
      <w:r w:rsidRPr="00933B59">
        <w:rPr>
          <w:lang w:eastAsia="hu-HU"/>
        </w:rPr>
        <w:t>the</w:t>
      </w:r>
      <w:r w:rsidR="00EE7F38">
        <w:rPr>
          <w:lang w:eastAsia="hu-HU"/>
        </w:rPr>
        <w:t xml:space="preserve"> </w:t>
      </w:r>
      <w:r w:rsidRPr="00933B59">
        <w:rPr>
          <w:lang w:eastAsia="hu-HU"/>
        </w:rPr>
        <w:t>official</w:t>
      </w:r>
      <w:r w:rsidR="00EE7F38">
        <w:rPr>
          <w:lang w:eastAsia="hu-HU"/>
        </w:rPr>
        <w:t xml:space="preserve"> </w:t>
      </w:r>
      <w:r w:rsidRPr="00933B59">
        <w:rPr>
          <w:lang w:eastAsia="hu-HU"/>
        </w:rPr>
        <w:t>asylum</w:t>
      </w:r>
      <w:r w:rsidR="00EE7F38">
        <w:rPr>
          <w:lang w:eastAsia="hu-HU"/>
        </w:rPr>
        <w:t xml:space="preserve"> </w:t>
      </w:r>
      <w:r w:rsidRPr="00933B59">
        <w:rPr>
          <w:lang w:eastAsia="hu-HU"/>
        </w:rPr>
        <w:t>procedure</w:t>
      </w:r>
      <w:r w:rsidR="00EE7F38">
        <w:rPr>
          <w:lang w:eastAsia="hu-HU"/>
        </w:rPr>
        <w:t xml:space="preserve"> </w:t>
      </w:r>
      <w:r w:rsidRPr="00933B59">
        <w:rPr>
          <w:lang w:eastAsia="hu-HU"/>
        </w:rPr>
        <w:t>they</w:t>
      </w:r>
      <w:r w:rsidR="00EE7F38">
        <w:rPr>
          <w:lang w:eastAsia="hu-HU"/>
        </w:rPr>
        <w:t xml:space="preserve"> </w:t>
      </w:r>
      <w:r w:rsidRPr="00933B59">
        <w:rPr>
          <w:lang w:eastAsia="hu-HU"/>
        </w:rPr>
        <w:t>had</w:t>
      </w:r>
      <w:r w:rsidR="00EE7F38">
        <w:rPr>
          <w:lang w:eastAsia="hu-HU"/>
        </w:rPr>
        <w:t xml:space="preserve"> </w:t>
      </w:r>
      <w:r w:rsidRPr="00933B59">
        <w:rPr>
          <w:lang w:eastAsia="hu-HU"/>
        </w:rPr>
        <w:t>to</w:t>
      </w:r>
      <w:r w:rsidR="00EE7F38">
        <w:rPr>
          <w:lang w:eastAsia="hu-HU"/>
        </w:rPr>
        <w:t xml:space="preserve"> </w:t>
      </w:r>
      <w:r w:rsidRPr="00933B59">
        <w:rPr>
          <w:lang w:eastAsia="hu-HU"/>
        </w:rPr>
        <w:t>stay</w:t>
      </w:r>
      <w:r w:rsidR="00EE7F38">
        <w:rPr>
          <w:lang w:eastAsia="hu-HU"/>
        </w:rPr>
        <w:t xml:space="preserve"> </w:t>
      </w:r>
      <w:r w:rsidRPr="00933B59">
        <w:rPr>
          <w:lang w:eastAsia="hu-HU"/>
        </w:rPr>
        <w:t>within</w:t>
      </w:r>
      <w:r w:rsidR="00EE7F38">
        <w:rPr>
          <w:lang w:eastAsia="hu-HU"/>
        </w:rPr>
        <w:t xml:space="preserve"> </w:t>
      </w:r>
      <w:r w:rsidRPr="00933B59">
        <w:rPr>
          <w:lang w:eastAsia="hu-HU"/>
        </w:rPr>
        <w:t>the</w:t>
      </w:r>
      <w:r w:rsidR="00EE7F38">
        <w:rPr>
          <w:lang w:eastAsia="hu-HU"/>
        </w:rPr>
        <w:t xml:space="preserve"> </w:t>
      </w:r>
      <w:r w:rsidRPr="00933B59">
        <w:rPr>
          <w:lang w:eastAsia="hu-HU"/>
        </w:rPr>
        <w:t>zones.</w:t>
      </w:r>
    </w:p>
    <w:p w14:paraId="26B683C7" w14:textId="77777777" w:rsidR="00FF3C71" w:rsidRDefault="00582FB8" w:rsidP="006D61FA">
      <w:pPr>
        <w:pStyle w:val="SingleTxtG"/>
        <w:rPr>
          <w:lang w:eastAsia="hu-HU"/>
        </w:rPr>
      </w:pPr>
      <w:r w:rsidRPr="00933B59">
        <w:rPr>
          <w:bCs/>
          <w:iCs/>
          <w:lang w:eastAsia="hu-HU"/>
        </w:rPr>
        <w:t>200.</w:t>
      </w:r>
      <w:r w:rsidRPr="00933B59">
        <w:rPr>
          <w:bCs/>
          <w:iCs/>
          <w:lang w:eastAsia="hu-HU"/>
        </w:rPr>
        <w:tab/>
      </w:r>
      <w:r w:rsidRPr="00933B59">
        <w:rPr>
          <w:lang w:eastAsia="hu-HU"/>
        </w:rPr>
        <w:t>After</w:t>
      </w:r>
      <w:r w:rsidR="00EE7F38">
        <w:rPr>
          <w:lang w:eastAsia="hu-HU"/>
        </w:rPr>
        <w:t xml:space="preserve"> </w:t>
      </w:r>
      <w:r w:rsidRPr="00933B59">
        <w:rPr>
          <w:lang w:eastAsia="hu-HU"/>
        </w:rPr>
        <w:t>arriving</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transit</w:t>
      </w:r>
      <w:r w:rsidR="00EE7F38">
        <w:rPr>
          <w:lang w:eastAsia="hu-HU"/>
        </w:rPr>
        <w:t xml:space="preserve"> </w:t>
      </w:r>
      <w:r w:rsidRPr="00933B59">
        <w:rPr>
          <w:lang w:eastAsia="hu-HU"/>
        </w:rPr>
        <w:t>zones</w:t>
      </w:r>
      <w:r w:rsidR="00EE7F38">
        <w:rPr>
          <w:lang w:eastAsia="hu-HU"/>
        </w:rPr>
        <w:t xml:space="preserve"> </w:t>
      </w:r>
      <w:r w:rsidRPr="00933B59">
        <w:rPr>
          <w:lang w:eastAsia="hu-HU"/>
        </w:rPr>
        <w:t>asylum-seekers</w:t>
      </w:r>
      <w:r w:rsidR="00EE7F38">
        <w:rPr>
          <w:lang w:eastAsia="hu-HU"/>
        </w:rPr>
        <w:t xml:space="preserve"> </w:t>
      </w:r>
      <w:r w:rsidRPr="00933B59">
        <w:rPr>
          <w:lang w:eastAsia="hu-HU"/>
        </w:rPr>
        <w:t>were</w:t>
      </w:r>
      <w:r w:rsidR="00EE7F38">
        <w:rPr>
          <w:lang w:eastAsia="hu-HU"/>
        </w:rPr>
        <w:t xml:space="preserve"> </w:t>
      </w:r>
      <w:r w:rsidRPr="00933B59">
        <w:rPr>
          <w:lang w:eastAsia="hu-HU"/>
        </w:rPr>
        <w:t>placed</w:t>
      </w:r>
      <w:r w:rsidR="00EE7F38">
        <w:rPr>
          <w:lang w:eastAsia="hu-HU"/>
        </w:rPr>
        <w:t xml:space="preserve"> </w:t>
      </w:r>
      <w:r w:rsidRPr="00933B59">
        <w:rPr>
          <w:lang w:eastAsia="hu-HU"/>
        </w:rPr>
        <w:t>into</w:t>
      </w:r>
      <w:r w:rsidR="00EE7F38">
        <w:rPr>
          <w:lang w:eastAsia="hu-HU"/>
        </w:rPr>
        <w:t xml:space="preserve"> </w:t>
      </w:r>
      <w:r w:rsidRPr="00933B59">
        <w:rPr>
          <w:lang w:eastAsia="hu-HU"/>
        </w:rPr>
        <w:t>separate</w:t>
      </w:r>
      <w:r w:rsidR="00EE7F38">
        <w:rPr>
          <w:lang w:eastAsia="hu-HU"/>
        </w:rPr>
        <w:t xml:space="preserve"> </w:t>
      </w:r>
      <w:r w:rsidRPr="00933B59">
        <w:rPr>
          <w:lang w:eastAsia="hu-HU"/>
        </w:rPr>
        <w:t>sectors</w:t>
      </w:r>
      <w:r w:rsidR="00EE7F38">
        <w:rPr>
          <w:lang w:eastAsia="hu-HU"/>
        </w:rPr>
        <w:t xml:space="preserve"> </w:t>
      </w:r>
      <w:r w:rsidRPr="00933B59">
        <w:rPr>
          <w:lang w:eastAsia="hu-HU"/>
        </w:rPr>
        <w:t>while</w:t>
      </w:r>
      <w:r w:rsidR="00EE7F38">
        <w:rPr>
          <w:lang w:eastAsia="hu-HU"/>
        </w:rPr>
        <w:t xml:space="preserve"> </w:t>
      </w:r>
      <w:r w:rsidRPr="00933B59">
        <w:rPr>
          <w:lang w:eastAsia="hu-HU"/>
        </w:rPr>
        <w:t>their</w:t>
      </w:r>
      <w:r w:rsidR="00EE7F38">
        <w:rPr>
          <w:lang w:eastAsia="hu-HU"/>
        </w:rPr>
        <w:t xml:space="preserve"> </w:t>
      </w:r>
      <w:r w:rsidRPr="00933B59">
        <w:rPr>
          <w:lang w:eastAsia="hu-HU"/>
        </w:rPr>
        <w:t>submission</w:t>
      </w:r>
      <w:r w:rsidR="00EE7F38">
        <w:rPr>
          <w:lang w:eastAsia="hu-HU"/>
        </w:rPr>
        <w:t xml:space="preserve"> </w:t>
      </w:r>
      <w:r w:rsidRPr="00933B59">
        <w:rPr>
          <w:lang w:eastAsia="hu-HU"/>
        </w:rPr>
        <w:t>for</w:t>
      </w:r>
      <w:r w:rsidR="00EE7F38">
        <w:rPr>
          <w:lang w:eastAsia="hu-HU"/>
        </w:rPr>
        <w:t xml:space="preserve"> </w:t>
      </w:r>
      <w:r w:rsidRPr="00933B59">
        <w:rPr>
          <w:lang w:eastAsia="hu-HU"/>
        </w:rPr>
        <w:t>recognition</w:t>
      </w:r>
      <w:r w:rsidR="00EE7F38">
        <w:rPr>
          <w:lang w:eastAsia="hu-HU"/>
        </w:rPr>
        <w:t xml:space="preserve"> </w:t>
      </w:r>
      <w:r w:rsidRPr="00933B59">
        <w:rPr>
          <w:lang w:eastAsia="hu-HU"/>
        </w:rPr>
        <w:t>was</w:t>
      </w:r>
      <w:r w:rsidR="00EE7F38">
        <w:rPr>
          <w:lang w:eastAsia="hu-HU"/>
        </w:rPr>
        <w:t xml:space="preserve"> </w:t>
      </w:r>
      <w:r w:rsidRPr="00933B59">
        <w:rPr>
          <w:lang w:eastAsia="hu-HU"/>
        </w:rPr>
        <w:t>decided</w:t>
      </w:r>
      <w:r w:rsidR="00EE7F38">
        <w:rPr>
          <w:lang w:eastAsia="hu-HU"/>
        </w:rPr>
        <w:t xml:space="preserve"> </w:t>
      </w:r>
      <w:r w:rsidRPr="00933B59">
        <w:rPr>
          <w:lang w:eastAsia="hu-HU"/>
        </w:rPr>
        <w:t>on.</w:t>
      </w:r>
      <w:r w:rsidR="00EE7F38">
        <w:rPr>
          <w:lang w:eastAsia="hu-HU"/>
        </w:rPr>
        <w:t xml:space="preserve"> </w:t>
      </w:r>
      <w:r w:rsidRPr="00933B59">
        <w:rPr>
          <w:lang w:eastAsia="hu-HU"/>
        </w:rPr>
        <w:t>The</w:t>
      </w:r>
      <w:r w:rsidR="00EE7F38">
        <w:rPr>
          <w:lang w:eastAsia="hu-HU"/>
        </w:rPr>
        <w:t xml:space="preserve"> </w:t>
      </w:r>
      <w:r w:rsidRPr="00933B59">
        <w:rPr>
          <w:lang w:eastAsia="hu-HU"/>
        </w:rPr>
        <w:t>sectors</w:t>
      </w:r>
      <w:r w:rsidR="00EE7F38">
        <w:rPr>
          <w:lang w:eastAsia="hu-HU"/>
        </w:rPr>
        <w:t xml:space="preserve"> </w:t>
      </w:r>
      <w:r w:rsidRPr="00933B59">
        <w:rPr>
          <w:lang w:eastAsia="hu-HU"/>
        </w:rPr>
        <w:t>could</w:t>
      </w:r>
      <w:r w:rsidR="00EE7F38">
        <w:rPr>
          <w:lang w:eastAsia="hu-HU"/>
        </w:rPr>
        <w:t xml:space="preserve"> </w:t>
      </w:r>
      <w:r w:rsidRPr="00933B59">
        <w:rPr>
          <w:lang w:eastAsia="hu-HU"/>
        </w:rPr>
        <w:t>accommodate</w:t>
      </w:r>
      <w:r w:rsidR="00EE7F38">
        <w:rPr>
          <w:lang w:eastAsia="hu-HU"/>
        </w:rPr>
        <w:t xml:space="preserve"> </w:t>
      </w:r>
      <w:r w:rsidRPr="00933B59">
        <w:rPr>
          <w:lang w:eastAsia="hu-HU"/>
        </w:rPr>
        <w:t>60–80</w:t>
      </w:r>
      <w:r w:rsidR="00EE7F38">
        <w:rPr>
          <w:lang w:eastAsia="hu-HU"/>
        </w:rPr>
        <w:t xml:space="preserve"> </w:t>
      </w:r>
      <w:r w:rsidRPr="00933B59">
        <w:rPr>
          <w:lang w:eastAsia="hu-HU"/>
        </w:rPr>
        <w:t>people.</w:t>
      </w:r>
      <w:r w:rsidR="00EE7F38">
        <w:rPr>
          <w:lang w:eastAsia="hu-HU"/>
        </w:rPr>
        <w:t xml:space="preserve"> </w:t>
      </w:r>
      <w:r w:rsidRPr="00933B59">
        <w:rPr>
          <w:lang w:eastAsia="hu-HU"/>
        </w:rPr>
        <w:t>Education</w:t>
      </w:r>
      <w:r w:rsidR="00EE7F38">
        <w:rPr>
          <w:lang w:eastAsia="hu-HU"/>
        </w:rPr>
        <w:t xml:space="preserve"> </w:t>
      </w:r>
      <w:r w:rsidRPr="00933B59">
        <w:rPr>
          <w:lang w:eastAsia="hu-HU"/>
        </w:rPr>
        <w:t>was</w:t>
      </w:r>
      <w:r w:rsidR="00EE7F38">
        <w:rPr>
          <w:lang w:eastAsia="hu-HU"/>
        </w:rPr>
        <w:t xml:space="preserve"> </w:t>
      </w:r>
      <w:r w:rsidRPr="00933B59">
        <w:rPr>
          <w:lang w:eastAsia="hu-HU"/>
        </w:rPr>
        <w:t>organized</w:t>
      </w:r>
      <w:r w:rsidR="00EE7F38">
        <w:rPr>
          <w:lang w:eastAsia="hu-HU"/>
        </w:rPr>
        <w:t xml:space="preserve"> </w:t>
      </w:r>
      <w:r w:rsidRPr="00933B59">
        <w:rPr>
          <w:lang w:eastAsia="hu-HU"/>
        </w:rPr>
        <w:t>within</w:t>
      </w:r>
      <w:r w:rsidR="00EE7F38">
        <w:rPr>
          <w:lang w:eastAsia="hu-HU"/>
        </w:rPr>
        <w:t xml:space="preserve"> </w:t>
      </w:r>
      <w:r w:rsidRPr="00933B59">
        <w:rPr>
          <w:lang w:eastAsia="hu-HU"/>
        </w:rPr>
        <w:t>the</w:t>
      </w:r>
      <w:r w:rsidR="00EE7F38">
        <w:rPr>
          <w:lang w:eastAsia="hu-HU"/>
        </w:rPr>
        <w:t xml:space="preserve"> </w:t>
      </w:r>
      <w:r w:rsidRPr="00933B59">
        <w:rPr>
          <w:lang w:eastAsia="hu-HU"/>
        </w:rPr>
        <w:t>sectors,</w:t>
      </w:r>
      <w:r w:rsidR="00EE7F38">
        <w:rPr>
          <w:lang w:eastAsia="hu-HU"/>
        </w:rPr>
        <w:t xml:space="preserve"> </w:t>
      </w:r>
      <w:r w:rsidRPr="00933B59">
        <w:rPr>
          <w:lang w:eastAsia="hu-HU"/>
        </w:rPr>
        <w:t>but</w:t>
      </w:r>
      <w:r w:rsidR="00EE7F38">
        <w:rPr>
          <w:lang w:eastAsia="hu-HU"/>
        </w:rPr>
        <w:t xml:space="preserve"> </w:t>
      </w:r>
      <w:r w:rsidRPr="00933B59">
        <w:rPr>
          <w:lang w:eastAsia="hu-HU"/>
        </w:rPr>
        <w:t>sometimes</w:t>
      </w:r>
      <w:r w:rsidR="00EE7F38">
        <w:rPr>
          <w:lang w:eastAsia="hu-HU"/>
        </w:rPr>
        <w:t xml:space="preserve"> </w:t>
      </w:r>
      <w:r w:rsidRPr="00933B59">
        <w:rPr>
          <w:lang w:eastAsia="hu-HU"/>
        </w:rPr>
        <w:t>in</w:t>
      </w:r>
      <w:r w:rsidR="00EE7F38">
        <w:rPr>
          <w:lang w:eastAsia="hu-HU"/>
        </w:rPr>
        <w:t xml:space="preserve"> </w:t>
      </w:r>
      <w:r w:rsidRPr="00933B59">
        <w:rPr>
          <w:lang w:eastAsia="hu-HU"/>
        </w:rPr>
        <w:t>order</w:t>
      </w:r>
      <w:r w:rsidR="00EE7F38">
        <w:rPr>
          <w:lang w:eastAsia="hu-HU"/>
        </w:rPr>
        <w:t xml:space="preserve"> </w:t>
      </w:r>
      <w:r w:rsidRPr="00933B59">
        <w:rPr>
          <w:lang w:eastAsia="hu-HU"/>
        </w:rPr>
        <w:t>to</w:t>
      </w:r>
      <w:r w:rsidR="00EE7F38">
        <w:rPr>
          <w:lang w:eastAsia="hu-HU"/>
        </w:rPr>
        <w:t xml:space="preserve"> </w:t>
      </w:r>
      <w:r w:rsidRPr="00933B59">
        <w:rPr>
          <w:lang w:eastAsia="hu-HU"/>
        </w:rPr>
        <w:t>be</w:t>
      </w:r>
      <w:r w:rsidR="00EE7F38">
        <w:rPr>
          <w:lang w:eastAsia="hu-HU"/>
        </w:rPr>
        <w:t xml:space="preserve"> </w:t>
      </w:r>
      <w:r w:rsidRPr="00933B59">
        <w:rPr>
          <w:lang w:eastAsia="hu-HU"/>
        </w:rPr>
        <w:t>more</w:t>
      </w:r>
      <w:r w:rsidR="00EE7F38">
        <w:rPr>
          <w:lang w:eastAsia="hu-HU"/>
        </w:rPr>
        <w:t xml:space="preserve"> </w:t>
      </w:r>
      <w:r w:rsidRPr="00933B59">
        <w:rPr>
          <w:lang w:eastAsia="hu-HU"/>
        </w:rPr>
        <w:t>efficient</w:t>
      </w:r>
      <w:r w:rsidR="00EE7F38">
        <w:rPr>
          <w:lang w:eastAsia="hu-HU"/>
        </w:rPr>
        <w:t xml:space="preserve"> </w:t>
      </w:r>
      <w:r w:rsidRPr="00933B59">
        <w:rPr>
          <w:lang w:eastAsia="hu-HU"/>
        </w:rPr>
        <w:t>groups</w:t>
      </w:r>
      <w:r w:rsidR="00EE7F38">
        <w:rPr>
          <w:lang w:eastAsia="hu-HU"/>
        </w:rPr>
        <w:t xml:space="preserve"> </w:t>
      </w:r>
      <w:r w:rsidRPr="00933B59">
        <w:rPr>
          <w:lang w:eastAsia="hu-HU"/>
        </w:rPr>
        <w:t>were</w:t>
      </w:r>
      <w:r w:rsidR="00EE7F38">
        <w:rPr>
          <w:lang w:eastAsia="hu-HU"/>
        </w:rPr>
        <w:t xml:space="preserve"> </w:t>
      </w:r>
      <w:r w:rsidRPr="00933B59">
        <w:rPr>
          <w:lang w:eastAsia="hu-HU"/>
        </w:rPr>
        <w:t>merged</w:t>
      </w:r>
      <w:r w:rsidR="00EE7F38">
        <w:rPr>
          <w:lang w:eastAsia="hu-HU"/>
        </w:rPr>
        <w:t xml:space="preserve"> </w:t>
      </w:r>
      <w:r w:rsidRPr="00933B59">
        <w:rPr>
          <w:lang w:eastAsia="hu-HU"/>
        </w:rPr>
        <w:t>from</w:t>
      </w:r>
      <w:r w:rsidR="00EE7F38">
        <w:rPr>
          <w:lang w:eastAsia="hu-HU"/>
        </w:rPr>
        <w:t xml:space="preserve"> </w:t>
      </w:r>
      <w:r w:rsidRPr="00933B59">
        <w:rPr>
          <w:lang w:eastAsia="hu-HU"/>
        </w:rPr>
        <w:t>the</w:t>
      </w:r>
      <w:r w:rsidR="00EE7F38">
        <w:rPr>
          <w:lang w:eastAsia="hu-HU"/>
        </w:rPr>
        <w:t xml:space="preserve"> </w:t>
      </w:r>
      <w:r w:rsidRPr="00933B59">
        <w:rPr>
          <w:lang w:eastAsia="hu-HU"/>
        </w:rPr>
        <w:t>different</w:t>
      </w:r>
      <w:r w:rsidR="00EE7F38">
        <w:rPr>
          <w:lang w:eastAsia="hu-HU"/>
        </w:rPr>
        <w:t xml:space="preserve"> </w:t>
      </w:r>
      <w:r w:rsidRPr="00933B59">
        <w:rPr>
          <w:lang w:eastAsia="hu-HU"/>
        </w:rPr>
        <w:t>sectors.</w:t>
      </w:r>
    </w:p>
    <w:p w14:paraId="2DD3DB68" w14:textId="77777777" w:rsidR="00FF3C71" w:rsidRDefault="00582FB8" w:rsidP="006D61FA">
      <w:pPr>
        <w:pStyle w:val="SingleTxtG"/>
        <w:rPr>
          <w:lang w:eastAsia="hu-HU"/>
        </w:rPr>
      </w:pPr>
      <w:r w:rsidRPr="00933B59">
        <w:rPr>
          <w:bCs/>
          <w:iCs/>
          <w:lang w:eastAsia="hu-HU"/>
        </w:rPr>
        <w:t>201.</w:t>
      </w:r>
      <w:r w:rsidRPr="00933B59">
        <w:rPr>
          <w:bCs/>
          <w:iCs/>
          <w:lang w:eastAsia="hu-HU"/>
        </w:rPr>
        <w:tab/>
      </w:r>
      <w:r w:rsidRPr="00933B59">
        <w:rPr>
          <w:lang w:eastAsia="hu-HU"/>
        </w:rPr>
        <w:t>Education</w:t>
      </w:r>
      <w:r w:rsidR="00EE7F38">
        <w:rPr>
          <w:lang w:eastAsia="hu-HU"/>
        </w:rPr>
        <w:t xml:space="preserve"> </w:t>
      </w:r>
      <w:r w:rsidRPr="00933B59">
        <w:rPr>
          <w:lang w:eastAsia="hu-HU"/>
        </w:rPr>
        <w:t>took</w:t>
      </w:r>
      <w:r w:rsidR="00EE7F38">
        <w:rPr>
          <w:lang w:eastAsia="hu-HU"/>
        </w:rPr>
        <w:t xml:space="preserve"> </w:t>
      </w:r>
      <w:r w:rsidRPr="00933B59">
        <w:rPr>
          <w:lang w:eastAsia="hu-HU"/>
        </w:rPr>
        <w:t>place</w:t>
      </w:r>
      <w:r w:rsidR="00EE7F38">
        <w:rPr>
          <w:lang w:eastAsia="hu-HU"/>
        </w:rPr>
        <w:t xml:space="preserve"> </w:t>
      </w:r>
      <w:r w:rsidRPr="00933B59">
        <w:rPr>
          <w:lang w:eastAsia="hu-HU"/>
        </w:rPr>
        <w:t>in</w:t>
      </w:r>
      <w:r w:rsidR="00EE7F38">
        <w:rPr>
          <w:lang w:eastAsia="hu-HU"/>
        </w:rPr>
        <w:t xml:space="preserve"> </w:t>
      </w:r>
      <w:r w:rsidRPr="00933B59">
        <w:rPr>
          <w:lang w:eastAsia="hu-HU"/>
        </w:rPr>
        <w:t>the</w:t>
      </w:r>
      <w:r w:rsidR="00EE7F38">
        <w:rPr>
          <w:lang w:eastAsia="hu-HU"/>
        </w:rPr>
        <w:t xml:space="preserve"> </w:t>
      </w:r>
      <w:r w:rsidRPr="00933B59">
        <w:rPr>
          <w:lang w:eastAsia="hu-HU"/>
        </w:rPr>
        <w:t>social</w:t>
      </w:r>
      <w:r w:rsidR="00EE7F38">
        <w:rPr>
          <w:lang w:eastAsia="hu-HU"/>
        </w:rPr>
        <w:t xml:space="preserve"> </w:t>
      </w:r>
      <w:r w:rsidRPr="00933B59">
        <w:rPr>
          <w:lang w:eastAsia="hu-HU"/>
        </w:rPr>
        <w:t>spaces</w:t>
      </w:r>
      <w:r w:rsidR="00EE7F38">
        <w:rPr>
          <w:lang w:eastAsia="hu-HU"/>
        </w:rPr>
        <w:t xml:space="preserve"> </w:t>
      </w:r>
      <w:r w:rsidRPr="00933B59">
        <w:rPr>
          <w:lang w:eastAsia="hu-HU"/>
        </w:rPr>
        <w:t>within</w:t>
      </w:r>
      <w:r w:rsidR="00EE7F38">
        <w:rPr>
          <w:lang w:eastAsia="hu-HU"/>
        </w:rPr>
        <w:t xml:space="preserve"> </w:t>
      </w:r>
      <w:r w:rsidRPr="00933B59">
        <w:rPr>
          <w:lang w:eastAsia="hu-HU"/>
        </w:rPr>
        <w:t>the</w:t>
      </w:r>
      <w:r w:rsidR="00EE7F38">
        <w:rPr>
          <w:lang w:eastAsia="hu-HU"/>
        </w:rPr>
        <w:t xml:space="preserve"> </w:t>
      </w:r>
      <w:r w:rsidRPr="00933B59">
        <w:rPr>
          <w:lang w:eastAsia="hu-HU"/>
        </w:rPr>
        <w:t>sectors,</w:t>
      </w:r>
      <w:r w:rsidR="00EE7F38">
        <w:rPr>
          <w:lang w:eastAsia="hu-HU"/>
        </w:rPr>
        <w:t xml:space="preserve"> </w:t>
      </w:r>
      <w:r w:rsidRPr="00933B59">
        <w:rPr>
          <w:lang w:eastAsia="hu-HU"/>
        </w:rPr>
        <w:t>from</w:t>
      </w:r>
      <w:r w:rsidR="00EE7F38">
        <w:rPr>
          <w:lang w:eastAsia="hu-HU"/>
        </w:rPr>
        <w:t xml:space="preserve"> </w:t>
      </w:r>
      <w:r w:rsidRPr="00933B59">
        <w:rPr>
          <w:lang w:eastAsia="hu-HU"/>
        </w:rPr>
        <w:t>Monday</w:t>
      </w:r>
      <w:r w:rsidR="00EE7F38">
        <w:rPr>
          <w:lang w:eastAsia="hu-HU"/>
        </w:rPr>
        <w:t xml:space="preserve"> </w:t>
      </w:r>
      <w:r w:rsidRPr="00933B59">
        <w:rPr>
          <w:lang w:eastAsia="hu-HU"/>
        </w:rPr>
        <w:t>to</w:t>
      </w:r>
      <w:r w:rsidR="00EE7F38">
        <w:rPr>
          <w:lang w:eastAsia="hu-HU"/>
        </w:rPr>
        <w:t xml:space="preserve"> </w:t>
      </w:r>
      <w:r w:rsidRPr="00933B59">
        <w:rPr>
          <w:lang w:eastAsia="hu-HU"/>
        </w:rPr>
        <w:t>Friday</w:t>
      </w:r>
      <w:r w:rsidR="00EE7F38">
        <w:rPr>
          <w:lang w:eastAsia="hu-HU"/>
        </w:rPr>
        <w:t xml:space="preserve"> </w:t>
      </w:r>
      <w:r w:rsidRPr="00933B59">
        <w:rPr>
          <w:lang w:eastAsia="hu-HU"/>
        </w:rPr>
        <w:t>from</w:t>
      </w:r>
      <w:r w:rsidR="00EE7F38">
        <w:rPr>
          <w:lang w:eastAsia="hu-HU"/>
        </w:rPr>
        <w:t xml:space="preserve"> </w:t>
      </w:r>
      <w:r w:rsidRPr="00933B59">
        <w:rPr>
          <w:lang w:eastAsia="hu-HU"/>
        </w:rPr>
        <w:t>9.00</w:t>
      </w:r>
      <w:r w:rsidR="00EE7F38">
        <w:rPr>
          <w:lang w:eastAsia="hu-HU"/>
        </w:rPr>
        <w:t xml:space="preserve"> </w:t>
      </w:r>
      <w:r w:rsidRPr="00933B59">
        <w:rPr>
          <w:lang w:eastAsia="hu-HU"/>
        </w:rPr>
        <w:t>to</w:t>
      </w:r>
      <w:r w:rsidR="00EE7F38">
        <w:rPr>
          <w:lang w:eastAsia="hu-HU"/>
        </w:rPr>
        <w:t xml:space="preserve"> </w:t>
      </w:r>
      <w:r w:rsidRPr="00933B59">
        <w:rPr>
          <w:lang w:eastAsia="hu-HU"/>
        </w:rPr>
        <w:t>12.00</w:t>
      </w:r>
      <w:r w:rsidR="00EE7F38">
        <w:rPr>
          <w:lang w:eastAsia="hu-HU"/>
        </w:rPr>
        <w:t xml:space="preserve"> </w:t>
      </w:r>
      <w:r w:rsidRPr="00933B59">
        <w:rPr>
          <w:lang w:eastAsia="hu-HU"/>
        </w:rPr>
        <w:t>o</w:t>
      </w:r>
      <w:r w:rsidR="00747F7E">
        <w:rPr>
          <w:lang w:eastAsia="hu-HU"/>
        </w:rPr>
        <w:t>’</w:t>
      </w:r>
      <w:r w:rsidRPr="00933B59">
        <w:rPr>
          <w:lang w:eastAsia="hu-HU"/>
        </w:rPr>
        <w:t>clock.</w:t>
      </w:r>
      <w:r w:rsidR="00EE7F38">
        <w:rPr>
          <w:lang w:eastAsia="hu-HU"/>
        </w:rPr>
        <w:t xml:space="preserve"> </w:t>
      </w:r>
      <w:r w:rsidRPr="00933B59">
        <w:rPr>
          <w:lang w:eastAsia="hu-HU"/>
        </w:rPr>
        <w:t>In</w:t>
      </w:r>
      <w:r w:rsidR="00EE7F38">
        <w:rPr>
          <w:lang w:eastAsia="hu-HU"/>
        </w:rPr>
        <w:t xml:space="preserve"> </w:t>
      </w:r>
      <w:r w:rsidRPr="00933B59">
        <w:rPr>
          <w:lang w:eastAsia="hu-HU"/>
        </w:rPr>
        <w:t>both</w:t>
      </w:r>
      <w:r w:rsidR="00EE7F38">
        <w:rPr>
          <w:lang w:eastAsia="hu-HU"/>
        </w:rPr>
        <w:t xml:space="preserve"> </w:t>
      </w:r>
      <w:r w:rsidRPr="00933B59">
        <w:rPr>
          <w:lang w:eastAsia="hu-HU"/>
        </w:rPr>
        <w:t>premises</w:t>
      </w:r>
      <w:r w:rsidR="00EE7F38">
        <w:rPr>
          <w:lang w:eastAsia="hu-HU"/>
        </w:rPr>
        <w:t xml:space="preserve"> </w:t>
      </w:r>
      <w:r w:rsidRPr="00933B59">
        <w:rPr>
          <w:lang w:eastAsia="hu-HU"/>
        </w:rPr>
        <w:t>childcare-like</w:t>
      </w:r>
      <w:r w:rsidR="00EE7F38">
        <w:rPr>
          <w:lang w:eastAsia="hu-HU"/>
        </w:rPr>
        <w:t xml:space="preserve"> </w:t>
      </w:r>
      <w:r w:rsidRPr="00933B59">
        <w:rPr>
          <w:lang w:eastAsia="hu-HU"/>
        </w:rPr>
        <w:t>service</w:t>
      </w:r>
      <w:r w:rsidR="00EE7F38">
        <w:rPr>
          <w:lang w:eastAsia="hu-HU"/>
        </w:rPr>
        <w:t xml:space="preserve"> </w:t>
      </w:r>
      <w:r w:rsidRPr="00933B59">
        <w:rPr>
          <w:lang w:eastAsia="hu-HU"/>
        </w:rPr>
        <w:t>was</w:t>
      </w:r>
      <w:r w:rsidR="00EE7F38">
        <w:rPr>
          <w:lang w:eastAsia="hu-HU"/>
        </w:rPr>
        <w:t xml:space="preserve"> </w:t>
      </w:r>
      <w:r w:rsidRPr="00933B59">
        <w:rPr>
          <w:lang w:eastAsia="hu-HU"/>
        </w:rPr>
        <w:t>provided</w:t>
      </w:r>
      <w:r w:rsidR="00EE7F38">
        <w:rPr>
          <w:lang w:eastAsia="hu-HU"/>
        </w:rPr>
        <w:t xml:space="preserve"> </w:t>
      </w:r>
      <w:r w:rsidRPr="00933B59">
        <w:rPr>
          <w:lang w:eastAsia="hu-HU"/>
        </w:rPr>
        <w:t>during</w:t>
      </w:r>
      <w:r w:rsidR="00EE7F38">
        <w:rPr>
          <w:lang w:eastAsia="hu-HU"/>
        </w:rPr>
        <w:t xml:space="preserve"> </w:t>
      </w:r>
      <w:r w:rsidRPr="00933B59">
        <w:rPr>
          <w:lang w:eastAsia="hu-HU"/>
        </w:rPr>
        <w:t>the</w:t>
      </w:r>
      <w:r w:rsidR="00EE7F38">
        <w:rPr>
          <w:lang w:eastAsia="hu-HU"/>
        </w:rPr>
        <w:t xml:space="preserve"> </w:t>
      </w:r>
      <w:r w:rsidRPr="00933B59">
        <w:rPr>
          <w:lang w:eastAsia="hu-HU"/>
        </w:rPr>
        <w:t>summer</w:t>
      </w:r>
      <w:r w:rsidR="00EE7F38">
        <w:rPr>
          <w:lang w:eastAsia="hu-HU"/>
        </w:rPr>
        <w:t xml:space="preserve"> </w:t>
      </w:r>
      <w:r w:rsidRPr="00933B59">
        <w:rPr>
          <w:lang w:eastAsia="hu-HU"/>
        </w:rPr>
        <w:t>holidays.</w:t>
      </w:r>
      <w:r w:rsidR="00EE7F38">
        <w:rPr>
          <w:lang w:eastAsia="hu-HU"/>
        </w:rPr>
        <w:t xml:space="preserve"> </w:t>
      </w:r>
      <w:r w:rsidRPr="00933B59">
        <w:rPr>
          <w:lang w:eastAsia="hu-HU"/>
        </w:rPr>
        <w:t>Teachers</w:t>
      </w:r>
      <w:r w:rsidR="00EE7F38">
        <w:rPr>
          <w:lang w:eastAsia="hu-HU"/>
        </w:rPr>
        <w:t xml:space="preserve"> </w:t>
      </w:r>
      <w:r w:rsidRPr="00933B59">
        <w:rPr>
          <w:lang w:eastAsia="hu-HU"/>
        </w:rPr>
        <w:t>taught</w:t>
      </w:r>
      <w:r w:rsidR="00EE7F38">
        <w:rPr>
          <w:lang w:eastAsia="hu-HU"/>
        </w:rPr>
        <w:t xml:space="preserve"> </w:t>
      </w:r>
      <w:r w:rsidRPr="00933B59">
        <w:rPr>
          <w:lang w:eastAsia="hu-HU"/>
        </w:rPr>
        <w:t>students</w:t>
      </w:r>
      <w:r w:rsidR="00EE7F38">
        <w:rPr>
          <w:lang w:eastAsia="hu-HU"/>
        </w:rPr>
        <w:t xml:space="preserve"> </w:t>
      </w:r>
      <w:r w:rsidRPr="00933B59">
        <w:rPr>
          <w:lang w:eastAsia="hu-HU"/>
        </w:rPr>
        <w:t>in</w:t>
      </w:r>
      <w:r w:rsidR="00EE7F38">
        <w:rPr>
          <w:lang w:eastAsia="hu-HU"/>
        </w:rPr>
        <w:t xml:space="preserve"> </w:t>
      </w:r>
      <w:r w:rsidRPr="00933B59">
        <w:rPr>
          <w:lang w:eastAsia="hu-HU"/>
        </w:rPr>
        <w:t>a</w:t>
      </w:r>
      <w:r w:rsidR="00EE7F38">
        <w:rPr>
          <w:lang w:eastAsia="hu-HU"/>
        </w:rPr>
        <w:t xml:space="preserve"> </w:t>
      </w:r>
      <w:r w:rsidRPr="00933B59">
        <w:rPr>
          <w:lang w:eastAsia="hu-HU"/>
        </w:rPr>
        <w:t>differentiated,</w:t>
      </w:r>
      <w:r w:rsidR="00EE7F38">
        <w:rPr>
          <w:lang w:eastAsia="hu-HU"/>
        </w:rPr>
        <w:t xml:space="preserve"> </w:t>
      </w:r>
      <w:r w:rsidRPr="00933B59">
        <w:rPr>
          <w:lang w:eastAsia="hu-HU"/>
        </w:rPr>
        <w:t>experiential</w:t>
      </w:r>
      <w:r w:rsidR="00EE7F38">
        <w:rPr>
          <w:lang w:eastAsia="hu-HU"/>
        </w:rPr>
        <w:t xml:space="preserve"> </w:t>
      </w:r>
      <w:r w:rsidRPr="00933B59">
        <w:rPr>
          <w:lang w:eastAsia="hu-HU"/>
        </w:rPr>
        <w:t>way</w:t>
      </w:r>
      <w:r w:rsidR="00EE7F38">
        <w:rPr>
          <w:lang w:eastAsia="hu-HU"/>
        </w:rPr>
        <w:t xml:space="preserve"> </w:t>
      </w:r>
      <w:r w:rsidRPr="00933B59">
        <w:rPr>
          <w:lang w:eastAsia="hu-HU"/>
        </w:rPr>
        <w:t>and</w:t>
      </w:r>
      <w:r w:rsidR="00EE7F38">
        <w:rPr>
          <w:lang w:eastAsia="hu-HU"/>
        </w:rPr>
        <w:t xml:space="preserve"> </w:t>
      </w:r>
      <w:r w:rsidRPr="00933B59">
        <w:rPr>
          <w:lang w:eastAsia="hu-HU"/>
        </w:rPr>
        <w:t>in</w:t>
      </w:r>
      <w:r w:rsidR="00EE7F38">
        <w:rPr>
          <w:lang w:eastAsia="hu-HU"/>
        </w:rPr>
        <w:t xml:space="preserve"> </w:t>
      </w:r>
      <w:r w:rsidRPr="00933B59">
        <w:rPr>
          <w:lang w:eastAsia="hu-HU"/>
        </w:rPr>
        <w:t>addition</w:t>
      </w:r>
      <w:r w:rsidR="00EE7F38">
        <w:rPr>
          <w:lang w:eastAsia="hu-HU"/>
        </w:rPr>
        <w:t xml:space="preserve"> </w:t>
      </w:r>
      <w:r w:rsidRPr="00933B59">
        <w:rPr>
          <w:lang w:eastAsia="hu-HU"/>
        </w:rPr>
        <w:t>to</w:t>
      </w:r>
      <w:r w:rsidR="00EE7F38">
        <w:rPr>
          <w:lang w:eastAsia="hu-HU"/>
        </w:rPr>
        <w:t xml:space="preserve"> </w:t>
      </w:r>
      <w:r w:rsidRPr="00933B59">
        <w:rPr>
          <w:lang w:eastAsia="hu-HU"/>
        </w:rPr>
        <w:t>frontal</w:t>
      </w:r>
      <w:r w:rsidR="00EE7F38">
        <w:rPr>
          <w:lang w:eastAsia="hu-HU"/>
        </w:rPr>
        <w:t xml:space="preserve"> </w:t>
      </w:r>
      <w:r w:rsidRPr="00933B59">
        <w:rPr>
          <w:lang w:eastAsia="hu-HU"/>
        </w:rPr>
        <w:t>work,</w:t>
      </w:r>
      <w:r w:rsidR="00EE7F38">
        <w:rPr>
          <w:lang w:eastAsia="hu-HU"/>
        </w:rPr>
        <w:t xml:space="preserve"> </w:t>
      </w:r>
      <w:r w:rsidRPr="00933B59">
        <w:rPr>
          <w:lang w:eastAsia="hu-HU"/>
        </w:rPr>
        <w:t>group</w:t>
      </w:r>
      <w:r w:rsidR="00EE7F38">
        <w:rPr>
          <w:lang w:eastAsia="hu-HU"/>
        </w:rPr>
        <w:t xml:space="preserve"> </w:t>
      </w:r>
      <w:r w:rsidRPr="00933B59">
        <w:rPr>
          <w:lang w:eastAsia="hu-HU"/>
        </w:rPr>
        <w:t>work</w:t>
      </w:r>
      <w:r w:rsidR="00EE7F38">
        <w:rPr>
          <w:lang w:eastAsia="hu-HU"/>
        </w:rPr>
        <w:t xml:space="preserve"> </w:t>
      </w:r>
      <w:r w:rsidRPr="00933B59">
        <w:rPr>
          <w:lang w:eastAsia="hu-HU"/>
        </w:rPr>
        <w:t>and</w:t>
      </w:r>
      <w:r w:rsidR="00EE7F38">
        <w:rPr>
          <w:lang w:eastAsia="hu-HU"/>
        </w:rPr>
        <w:t xml:space="preserve"> </w:t>
      </w:r>
      <w:r w:rsidRPr="00933B59">
        <w:rPr>
          <w:lang w:eastAsia="hu-HU"/>
        </w:rPr>
        <w:t>individual</w:t>
      </w:r>
      <w:r w:rsidR="00EE7F38">
        <w:rPr>
          <w:lang w:eastAsia="hu-HU"/>
        </w:rPr>
        <w:t xml:space="preserve"> </w:t>
      </w:r>
      <w:r w:rsidRPr="00933B59">
        <w:rPr>
          <w:lang w:eastAsia="hu-HU"/>
        </w:rPr>
        <w:t>forms</w:t>
      </w:r>
      <w:r w:rsidR="00EE7F38">
        <w:rPr>
          <w:lang w:eastAsia="hu-HU"/>
        </w:rPr>
        <w:t xml:space="preserve"> </w:t>
      </w:r>
      <w:r w:rsidRPr="00933B59">
        <w:rPr>
          <w:lang w:eastAsia="hu-HU"/>
        </w:rPr>
        <w:t>of</w:t>
      </w:r>
      <w:r w:rsidR="00EE7F38">
        <w:rPr>
          <w:lang w:eastAsia="hu-HU"/>
        </w:rPr>
        <w:t xml:space="preserve"> </w:t>
      </w:r>
      <w:r w:rsidRPr="00933B59">
        <w:rPr>
          <w:lang w:eastAsia="hu-HU"/>
        </w:rPr>
        <w:t>work</w:t>
      </w:r>
      <w:r w:rsidR="00EE7F38">
        <w:rPr>
          <w:lang w:eastAsia="hu-HU"/>
        </w:rPr>
        <w:t xml:space="preserve"> </w:t>
      </w:r>
      <w:r w:rsidRPr="00933B59">
        <w:rPr>
          <w:lang w:eastAsia="hu-HU"/>
        </w:rPr>
        <w:t>were</w:t>
      </w:r>
      <w:r w:rsidR="00EE7F38">
        <w:rPr>
          <w:lang w:eastAsia="hu-HU"/>
        </w:rPr>
        <w:t xml:space="preserve"> </w:t>
      </w:r>
      <w:r w:rsidRPr="00933B59">
        <w:rPr>
          <w:lang w:eastAsia="hu-HU"/>
        </w:rPr>
        <w:t>also</w:t>
      </w:r>
      <w:r w:rsidR="00EE7F38">
        <w:rPr>
          <w:lang w:eastAsia="hu-HU"/>
        </w:rPr>
        <w:t xml:space="preserve"> </w:t>
      </w:r>
      <w:r w:rsidRPr="00933B59">
        <w:rPr>
          <w:lang w:eastAsia="hu-HU"/>
        </w:rPr>
        <w:t>common.</w:t>
      </w:r>
      <w:r w:rsidR="00EE7F38">
        <w:rPr>
          <w:lang w:eastAsia="hu-HU"/>
        </w:rPr>
        <w:t xml:space="preserve"> </w:t>
      </w:r>
      <w:r w:rsidRPr="00933B59">
        <w:rPr>
          <w:lang w:eastAsia="hu-HU"/>
        </w:rPr>
        <w:t>Groups</w:t>
      </w:r>
      <w:r w:rsidR="00EE7F38">
        <w:rPr>
          <w:lang w:eastAsia="hu-HU"/>
        </w:rPr>
        <w:t xml:space="preserve"> </w:t>
      </w:r>
      <w:r w:rsidRPr="00933B59">
        <w:rPr>
          <w:lang w:eastAsia="hu-HU"/>
        </w:rPr>
        <w:t>were</w:t>
      </w:r>
      <w:r w:rsidR="00EE7F38">
        <w:rPr>
          <w:lang w:eastAsia="hu-HU"/>
        </w:rPr>
        <w:t xml:space="preserve"> </w:t>
      </w:r>
      <w:r w:rsidRPr="00933B59">
        <w:rPr>
          <w:lang w:eastAsia="hu-HU"/>
        </w:rPr>
        <w:t>usually</w:t>
      </w:r>
      <w:r w:rsidR="00EE7F38">
        <w:rPr>
          <w:lang w:eastAsia="hu-HU"/>
        </w:rPr>
        <w:t xml:space="preserve"> </w:t>
      </w:r>
      <w:r w:rsidRPr="00933B59">
        <w:rPr>
          <w:lang w:eastAsia="hu-HU"/>
        </w:rPr>
        <w:t>divided</w:t>
      </w:r>
      <w:r w:rsidR="00EE7F38">
        <w:rPr>
          <w:lang w:eastAsia="hu-HU"/>
        </w:rPr>
        <w:t xml:space="preserve"> </w:t>
      </w:r>
      <w:r w:rsidRPr="00933B59">
        <w:rPr>
          <w:lang w:eastAsia="hu-HU"/>
        </w:rPr>
        <w:t>by</w:t>
      </w:r>
      <w:r w:rsidR="00EE7F38">
        <w:rPr>
          <w:lang w:eastAsia="hu-HU"/>
        </w:rPr>
        <w:t xml:space="preserve"> </w:t>
      </w:r>
      <w:r w:rsidRPr="00933B59">
        <w:rPr>
          <w:lang w:eastAsia="hu-HU"/>
        </w:rPr>
        <w:t>age</w:t>
      </w:r>
      <w:r w:rsidR="00EE7F38">
        <w:rPr>
          <w:lang w:eastAsia="hu-HU"/>
        </w:rPr>
        <w:t xml:space="preserve"> </w:t>
      </w:r>
      <w:r w:rsidRPr="00933B59">
        <w:rPr>
          <w:lang w:eastAsia="hu-HU"/>
        </w:rPr>
        <w:t>and</w:t>
      </w:r>
      <w:r w:rsidR="00EE7F38">
        <w:rPr>
          <w:lang w:eastAsia="hu-HU"/>
        </w:rPr>
        <w:t xml:space="preserve"> </w:t>
      </w:r>
      <w:r w:rsidRPr="00933B59">
        <w:rPr>
          <w:lang w:eastAsia="hu-HU"/>
        </w:rPr>
        <w:t>also</w:t>
      </w:r>
      <w:r w:rsidR="00EE7F38">
        <w:rPr>
          <w:lang w:eastAsia="hu-HU"/>
        </w:rPr>
        <w:t xml:space="preserve"> </w:t>
      </w:r>
      <w:r w:rsidRPr="00933B59">
        <w:rPr>
          <w:lang w:eastAsia="hu-HU"/>
        </w:rPr>
        <w:t>by</w:t>
      </w:r>
      <w:r w:rsidR="00EE7F38">
        <w:rPr>
          <w:lang w:eastAsia="hu-HU"/>
        </w:rPr>
        <w:t xml:space="preserve"> </w:t>
      </w:r>
      <w:r w:rsidRPr="00933B59">
        <w:rPr>
          <w:lang w:eastAsia="hu-HU"/>
        </w:rPr>
        <w:t>knowledge.</w:t>
      </w:r>
      <w:r w:rsidR="00EE7F38">
        <w:rPr>
          <w:lang w:eastAsia="hu-HU"/>
        </w:rPr>
        <w:t xml:space="preserve"> </w:t>
      </w:r>
      <w:r w:rsidRPr="00933B59">
        <w:rPr>
          <w:lang w:eastAsia="hu-HU"/>
        </w:rPr>
        <w:t>Teachers</w:t>
      </w:r>
      <w:r w:rsidR="00EE7F38">
        <w:rPr>
          <w:lang w:eastAsia="hu-HU"/>
        </w:rPr>
        <w:t xml:space="preserve"> </w:t>
      </w:r>
      <w:r w:rsidRPr="00933B59">
        <w:rPr>
          <w:lang w:eastAsia="hu-HU"/>
        </w:rPr>
        <w:t>applied</w:t>
      </w:r>
      <w:r w:rsidR="00EE7F38">
        <w:rPr>
          <w:lang w:eastAsia="hu-HU"/>
        </w:rPr>
        <w:t xml:space="preserve"> </w:t>
      </w:r>
      <w:r w:rsidRPr="00933B59">
        <w:rPr>
          <w:lang w:eastAsia="hu-HU"/>
        </w:rPr>
        <w:t>for</w:t>
      </w:r>
      <w:r w:rsidR="00EE7F38">
        <w:rPr>
          <w:lang w:eastAsia="hu-HU"/>
        </w:rPr>
        <w:t xml:space="preserve"> </w:t>
      </w:r>
      <w:r w:rsidRPr="00933B59">
        <w:rPr>
          <w:lang w:eastAsia="hu-HU"/>
        </w:rPr>
        <w:t>the</w:t>
      </w:r>
      <w:r w:rsidR="00EE7F38">
        <w:rPr>
          <w:lang w:eastAsia="hu-HU"/>
        </w:rPr>
        <w:t xml:space="preserve"> </w:t>
      </w:r>
      <w:r w:rsidRPr="00933B59">
        <w:rPr>
          <w:lang w:eastAsia="hu-HU"/>
        </w:rPr>
        <w:t>job</w:t>
      </w:r>
      <w:r w:rsidR="00EE7F38">
        <w:rPr>
          <w:lang w:eastAsia="hu-HU"/>
        </w:rPr>
        <w:t xml:space="preserve"> </w:t>
      </w:r>
      <w:r w:rsidRPr="00933B59">
        <w:rPr>
          <w:lang w:eastAsia="hu-HU"/>
        </w:rPr>
        <w:t>voluntarily.</w:t>
      </w:r>
    </w:p>
    <w:p w14:paraId="3F78106A" w14:textId="42EA33D9" w:rsidR="00582FB8" w:rsidRPr="00933B59" w:rsidRDefault="00582FB8" w:rsidP="006D61FA">
      <w:pPr>
        <w:pStyle w:val="SingleTxtG"/>
        <w:rPr>
          <w:lang w:eastAsia="hu-HU"/>
        </w:rPr>
      </w:pPr>
      <w:r w:rsidRPr="00933B59">
        <w:rPr>
          <w:bCs/>
          <w:iCs/>
          <w:lang w:eastAsia="hu-HU"/>
        </w:rPr>
        <w:t>202.</w:t>
      </w:r>
      <w:r w:rsidRPr="00933B59">
        <w:rPr>
          <w:bCs/>
          <w:iCs/>
          <w:lang w:eastAsia="hu-HU"/>
        </w:rPr>
        <w:tab/>
      </w:r>
      <w:r w:rsidRPr="00933B59">
        <w:rPr>
          <w:lang w:eastAsia="hu-HU"/>
        </w:rPr>
        <w:t>Due</w:t>
      </w:r>
      <w:r w:rsidR="00EE7F38">
        <w:rPr>
          <w:lang w:eastAsia="hu-HU"/>
        </w:rPr>
        <w:t xml:space="preserve"> </w:t>
      </w:r>
      <w:r w:rsidRPr="00933B59">
        <w:rPr>
          <w:lang w:eastAsia="hu-HU"/>
        </w:rPr>
        <w:t>to</w:t>
      </w:r>
      <w:r w:rsidR="00EE7F38">
        <w:rPr>
          <w:lang w:eastAsia="hu-HU"/>
        </w:rPr>
        <w:t xml:space="preserve"> </w:t>
      </w:r>
      <w:r w:rsidRPr="00933B59">
        <w:rPr>
          <w:lang w:eastAsia="hu-HU"/>
        </w:rPr>
        <w:t>the</w:t>
      </w:r>
      <w:r w:rsidR="00EE7F38">
        <w:rPr>
          <w:lang w:eastAsia="hu-HU"/>
        </w:rPr>
        <w:t xml:space="preserve"> </w:t>
      </w:r>
      <w:r w:rsidRPr="00933B59">
        <w:rPr>
          <w:lang w:eastAsia="hu-HU"/>
        </w:rPr>
        <w:t>special</w:t>
      </w:r>
      <w:r w:rsidR="00EE7F38">
        <w:rPr>
          <w:lang w:eastAsia="hu-HU"/>
        </w:rPr>
        <w:t xml:space="preserve"> </w:t>
      </w:r>
      <w:r w:rsidRPr="00933B59">
        <w:rPr>
          <w:lang w:eastAsia="hu-HU"/>
        </w:rPr>
        <w:t>situation,</w:t>
      </w:r>
      <w:r w:rsidR="00EE7F38">
        <w:rPr>
          <w:lang w:eastAsia="hu-HU"/>
        </w:rPr>
        <w:t xml:space="preserve"> </w:t>
      </w:r>
      <w:r w:rsidRPr="00933B59">
        <w:rPr>
          <w:lang w:eastAsia="hu-HU"/>
        </w:rPr>
        <w:t>a</w:t>
      </w:r>
      <w:r w:rsidR="00EE7F38">
        <w:rPr>
          <w:lang w:eastAsia="hu-HU"/>
        </w:rPr>
        <w:t xml:space="preserve"> </w:t>
      </w:r>
      <w:r w:rsidRPr="00933B59">
        <w:rPr>
          <w:lang w:eastAsia="hu-HU"/>
        </w:rPr>
        <w:t>flexible</w:t>
      </w:r>
      <w:r w:rsidR="00EE7F38">
        <w:rPr>
          <w:lang w:eastAsia="hu-HU"/>
        </w:rPr>
        <w:t xml:space="preserve"> </w:t>
      </w:r>
      <w:r w:rsidRPr="00933B59">
        <w:rPr>
          <w:lang w:eastAsia="hu-HU"/>
        </w:rPr>
        <w:t>pedagogical</w:t>
      </w:r>
      <w:r w:rsidR="00EE7F38">
        <w:rPr>
          <w:lang w:eastAsia="hu-HU"/>
        </w:rPr>
        <w:t xml:space="preserve"> </w:t>
      </w:r>
      <w:r w:rsidRPr="00933B59">
        <w:rPr>
          <w:lang w:eastAsia="hu-HU"/>
        </w:rPr>
        <w:t>programme</w:t>
      </w:r>
      <w:r w:rsidR="00EE7F38">
        <w:rPr>
          <w:lang w:eastAsia="hu-HU"/>
        </w:rPr>
        <w:t xml:space="preserve"> </w:t>
      </w:r>
      <w:r w:rsidRPr="00933B59">
        <w:rPr>
          <w:lang w:eastAsia="hu-HU"/>
        </w:rPr>
        <w:t>was</w:t>
      </w:r>
      <w:r w:rsidR="00EE7F38">
        <w:rPr>
          <w:lang w:eastAsia="hu-HU"/>
        </w:rPr>
        <w:t xml:space="preserve"> </w:t>
      </w:r>
      <w:r w:rsidRPr="00933B59">
        <w:rPr>
          <w:lang w:eastAsia="hu-HU"/>
        </w:rPr>
        <w:t>developed</w:t>
      </w:r>
      <w:r w:rsidR="00EE7F38">
        <w:rPr>
          <w:lang w:eastAsia="hu-HU"/>
        </w:rPr>
        <w:t xml:space="preserve"> </w:t>
      </w:r>
      <w:r w:rsidRPr="00933B59">
        <w:rPr>
          <w:lang w:eastAsia="hu-HU"/>
        </w:rPr>
        <w:t>which</w:t>
      </w:r>
      <w:r w:rsidR="00EE7F38">
        <w:rPr>
          <w:lang w:eastAsia="hu-HU"/>
        </w:rPr>
        <w:t xml:space="preserve"> </w:t>
      </w:r>
      <w:r w:rsidRPr="00933B59">
        <w:rPr>
          <w:lang w:eastAsia="hu-HU"/>
        </w:rPr>
        <w:t>focused</w:t>
      </w:r>
      <w:r w:rsidR="00EE7F38">
        <w:rPr>
          <w:lang w:eastAsia="hu-HU"/>
        </w:rPr>
        <w:t xml:space="preserve"> </w:t>
      </w:r>
      <w:r w:rsidRPr="00933B59">
        <w:rPr>
          <w:lang w:eastAsia="hu-HU"/>
        </w:rPr>
        <w:t>on</w:t>
      </w:r>
      <w:r w:rsidR="00EE7F38">
        <w:rPr>
          <w:lang w:eastAsia="hu-HU"/>
        </w:rPr>
        <w:t xml:space="preserve"> </w:t>
      </w:r>
      <w:r w:rsidRPr="00933B59">
        <w:rPr>
          <w:lang w:eastAsia="hu-HU"/>
        </w:rPr>
        <w:t>competence</w:t>
      </w:r>
      <w:r w:rsidR="00EE7F38">
        <w:rPr>
          <w:lang w:eastAsia="hu-HU"/>
        </w:rPr>
        <w:t xml:space="preserve"> </w:t>
      </w:r>
      <w:r w:rsidRPr="00933B59">
        <w:rPr>
          <w:lang w:eastAsia="hu-HU"/>
        </w:rPr>
        <w:t>development,</w:t>
      </w:r>
      <w:r w:rsidR="00EE7F38">
        <w:rPr>
          <w:lang w:eastAsia="hu-HU"/>
        </w:rPr>
        <w:t xml:space="preserve"> </w:t>
      </w:r>
      <w:r w:rsidRPr="00933B59">
        <w:rPr>
          <w:lang w:eastAsia="hu-HU"/>
        </w:rPr>
        <w:t>particularly</w:t>
      </w:r>
      <w:r w:rsidR="00EE7F38">
        <w:rPr>
          <w:lang w:eastAsia="hu-HU"/>
        </w:rPr>
        <w:t xml:space="preserve"> </w:t>
      </w:r>
      <w:r w:rsidRPr="00933B59">
        <w:rPr>
          <w:lang w:eastAsia="hu-HU"/>
        </w:rPr>
        <w:t>targeting</w:t>
      </w:r>
      <w:r w:rsidR="00EE7F38">
        <w:rPr>
          <w:lang w:eastAsia="hu-HU"/>
        </w:rPr>
        <w:t xml:space="preserve"> </w:t>
      </w:r>
      <w:r w:rsidRPr="00933B59">
        <w:rPr>
          <w:lang w:eastAsia="hu-HU"/>
        </w:rPr>
        <w:t>language,</w:t>
      </w:r>
      <w:r w:rsidR="00EE7F38">
        <w:rPr>
          <w:lang w:eastAsia="hu-HU"/>
        </w:rPr>
        <w:t xml:space="preserve"> </w:t>
      </w:r>
      <w:r w:rsidRPr="00933B59">
        <w:rPr>
          <w:lang w:eastAsia="hu-HU"/>
        </w:rPr>
        <w:t>communicational,</w:t>
      </w:r>
      <w:r w:rsidR="00EE7F38">
        <w:rPr>
          <w:lang w:eastAsia="hu-HU"/>
        </w:rPr>
        <w:t xml:space="preserve"> </w:t>
      </w:r>
      <w:r w:rsidRPr="00933B59">
        <w:rPr>
          <w:lang w:eastAsia="hu-HU"/>
        </w:rPr>
        <w:t>co-operative</w:t>
      </w:r>
      <w:r w:rsidR="00EE7F38">
        <w:rPr>
          <w:lang w:eastAsia="hu-HU"/>
        </w:rPr>
        <w:t xml:space="preserve"> </w:t>
      </w:r>
      <w:r w:rsidRPr="00933B59">
        <w:rPr>
          <w:lang w:eastAsia="hu-HU"/>
        </w:rPr>
        <w:t>and</w:t>
      </w:r>
      <w:r w:rsidR="00EE7F38">
        <w:rPr>
          <w:lang w:eastAsia="hu-HU"/>
        </w:rPr>
        <w:t xml:space="preserve"> </w:t>
      </w:r>
      <w:r w:rsidRPr="00933B59">
        <w:rPr>
          <w:lang w:eastAsia="hu-HU"/>
        </w:rPr>
        <w:t>cognitive</w:t>
      </w:r>
      <w:r w:rsidR="00EE7F38">
        <w:rPr>
          <w:lang w:eastAsia="hu-HU"/>
        </w:rPr>
        <w:t xml:space="preserve"> </w:t>
      </w:r>
      <w:r w:rsidRPr="00933B59">
        <w:rPr>
          <w:lang w:eastAsia="hu-HU"/>
        </w:rPr>
        <w:t>skills.</w:t>
      </w:r>
      <w:r w:rsidR="00EE7F38">
        <w:rPr>
          <w:lang w:eastAsia="hu-HU"/>
        </w:rPr>
        <w:t xml:space="preserve"> </w:t>
      </w:r>
      <w:r w:rsidRPr="00933B59">
        <w:rPr>
          <w:lang w:eastAsia="hu-HU"/>
        </w:rPr>
        <w:t>The</w:t>
      </w:r>
      <w:r w:rsidR="00EE7F38">
        <w:rPr>
          <w:lang w:eastAsia="hu-HU"/>
        </w:rPr>
        <w:t xml:space="preserve"> </w:t>
      </w:r>
      <w:r w:rsidRPr="00933B59">
        <w:rPr>
          <w:lang w:eastAsia="hu-HU"/>
        </w:rPr>
        <w:t>curriculum</w:t>
      </w:r>
      <w:r w:rsidR="00EE7F38">
        <w:rPr>
          <w:lang w:eastAsia="hu-HU"/>
        </w:rPr>
        <w:t xml:space="preserve"> </w:t>
      </w:r>
      <w:r w:rsidRPr="00933B59">
        <w:rPr>
          <w:lang w:eastAsia="hu-HU"/>
        </w:rPr>
        <w:t>was</w:t>
      </w:r>
      <w:r w:rsidR="00EE7F38">
        <w:rPr>
          <w:lang w:eastAsia="hu-HU"/>
        </w:rPr>
        <w:t xml:space="preserve"> </w:t>
      </w:r>
      <w:r w:rsidRPr="00933B59">
        <w:rPr>
          <w:lang w:eastAsia="hu-HU"/>
        </w:rPr>
        <w:t>renewed</w:t>
      </w:r>
      <w:r w:rsidR="00EE7F38">
        <w:rPr>
          <w:lang w:eastAsia="hu-HU"/>
        </w:rPr>
        <w:t xml:space="preserve"> </w:t>
      </w:r>
      <w:r w:rsidRPr="00933B59">
        <w:rPr>
          <w:lang w:eastAsia="hu-HU"/>
        </w:rPr>
        <w:t>in</w:t>
      </w:r>
      <w:r w:rsidR="00EE7F38">
        <w:rPr>
          <w:lang w:eastAsia="hu-HU"/>
        </w:rPr>
        <w:t xml:space="preserve"> </w:t>
      </w:r>
      <w:r w:rsidRPr="00933B59">
        <w:rPr>
          <w:lang w:eastAsia="hu-HU"/>
        </w:rPr>
        <w:t>September</w:t>
      </w:r>
      <w:r w:rsidR="00EE7F38">
        <w:rPr>
          <w:lang w:eastAsia="hu-HU"/>
        </w:rPr>
        <w:t xml:space="preserve"> </w:t>
      </w:r>
      <w:r w:rsidRPr="00933B59">
        <w:rPr>
          <w:lang w:eastAsia="hu-HU"/>
        </w:rPr>
        <w:t>2019,</w:t>
      </w:r>
      <w:r w:rsidR="00EE7F38">
        <w:rPr>
          <w:lang w:eastAsia="hu-HU"/>
        </w:rPr>
        <w:t xml:space="preserve"> </w:t>
      </w:r>
      <w:r w:rsidRPr="00933B59">
        <w:rPr>
          <w:lang w:eastAsia="hu-HU"/>
        </w:rPr>
        <w:t>and</w:t>
      </w:r>
      <w:r w:rsidR="00EE7F38">
        <w:rPr>
          <w:lang w:eastAsia="hu-HU"/>
        </w:rPr>
        <w:t xml:space="preserve"> </w:t>
      </w:r>
      <w:r w:rsidRPr="00933B59">
        <w:rPr>
          <w:lang w:eastAsia="hu-HU"/>
        </w:rPr>
        <w:t>the</w:t>
      </w:r>
      <w:r w:rsidR="00EE7F38">
        <w:rPr>
          <w:lang w:eastAsia="hu-HU"/>
        </w:rPr>
        <w:t xml:space="preserve"> </w:t>
      </w:r>
      <w:r w:rsidRPr="00933B59">
        <w:rPr>
          <w:lang w:eastAsia="hu-HU"/>
        </w:rPr>
        <w:t>main</w:t>
      </w:r>
      <w:r w:rsidR="00EE7F38">
        <w:rPr>
          <w:lang w:eastAsia="hu-HU"/>
        </w:rPr>
        <w:t xml:space="preserve"> </w:t>
      </w:r>
      <w:r w:rsidRPr="00933B59">
        <w:rPr>
          <w:lang w:eastAsia="hu-HU"/>
        </w:rPr>
        <w:t>focus</w:t>
      </w:r>
      <w:r w:rsidR="00EE7F38">
        <w:rPr>
          <w:lang w:eastAsia="hu-HU"/>
        </w:rPr>
        <w:t xml:space="preserve"> </w:t>
      </w:r>
      <w:r w:rsidRPr="00933B59">
        <w:rPr>
          <w:lang w:eastAsia="hu-HU"/>
        </w:rPr>
        <w:t>was</w:t>
      </w:r>
      <w:r w:rsidR="00EE7F38">
        <w:rPr>
          <w:lang w:eastAsia="hu-HU"/>
        </w:rPr>
        <w:t xml:space="preserve"> </w:t>
      </w:r>
      <w:r w:rsidRPr="00933B59">
        <w:rPr>
          <w:lang w:eastAsia="hu-HU"/>
        </w:rPr>
        <w:t>placed</w:t>
      </w:r>
      <w:r w:rsidR="00EE7F38">
        <w:rPr>
          <w:lang w:eastAsia="hu-HU"/>
        </w:rPr>
        <w:t xml:space="preserve"> </w:t>
      </w:r>
      <w:r w:rsidRPr="00933B59">
        <w:rPr>
          <w:lang w:eastAsia="hu-HU"/>
        </w:rPr>
        <w:t>on</w:t>
      </w:r>
      <w:r w:rsidR="00EE7F38">
        <w:rPr>
          <w:lang w:eastAsia="hu-HU"/>
        </w:rPr>
        <w:t xml:space="preserve"> </w:t>
      </w:r>
      <w:r w:rsidRPr="00933B59">
        <w:rPr>
          <w:lang w:eastAsia="hu-HU"/>
        </w:rPr>
        <w:t>geography</w:t>
      </w:r>
      <w:r w:rsidR="00EE7F38">
        <w:rPr>
          <w:lang w:eastAsia="hu-HU"/>
        </w:rPr>
        <w:t xml:space="preserve"> </w:t>
      </w:r>
      <w:r w:rsidRPr="00933B59">
        <w:rPr>
          <w:lang w:eastAsia="hu-HU"/>
        </w:rPr>
        <w:t>and</w:t>
      </w:r>
      <w:r w:rsidR="00EE7F38">
        <w:rPr>
          <w:lang w:eastAsia="hu-HU"/>
        </w:rPr>
        <w:t xml:space="preserve"> </w:t>
      </w:r>
      <w:r w:rsidRPr="00933B59">
        <w:rPr>
          <w:lang w:eastAsia="hu-HU"/>
        </w:rPr>
        <w:t>on</w:t>
      </w:r>
      <w:r w:rsidR="00EE7F38">
        <w:rPr>
          <w:lang w:eastAsia="hu-HU"/>
        </w:rPr>
        <w:t xml:space="preserve"> </w:t>
      </w:r>
      <w:r w:rsidRPr="00933B59">
        <w:rPr>
          <w:lang w:eastAsia="hu-HU"/>
        </w:rPr>
        <w:t>English</w:t>
      </w:r>
      <w:r w:rsidR="00EE7F38">
        <w:rPr>
          <w:lang w:eastAsia="hu-HU"/>
        </w:rPr>
        <w:t xml:space="preserve"> </w:t>
      </w:r>
      <w:r w:rsidRPr="00933B59">
        <w:rPr>
          <w:lang w:eastAsia="hu-HU"/>
        </w:rPr>
        <w:t>as</w:t>
      </w:r>
      <w:r w:rsidR="00EE7F38">
        <w:rPr>
          <w:lang w:eastAsia="hu-HU"/>
        </w:rPr>
        <w:t xml:space="preserve"> </w:t>
      </w:r>
      <w:r w:rsidRPr="00933B59">
        <w:rPr>
          <w:lang w:eastAsia="hu-HU"/>
        </w:rPr>
        <w:t>a</w:t>
      </w:r>
      <w:r w:rsidR="00EE7F38">
        <w:rPr>
          <w:lang w:eastAsia="hu-HU"/>
        </w:rPr>
        <w:t xml:space="preserve"> </w:t>
      </w:r>
      <w:r w:rsidRPr="00933B59">
        <w:rPr>
          <w:lang w:eastAsia="hu-HU"/>
        </w:rPr>
        <w:t>lingua</w:t>
      </w:r>
      <w:r w:rsidR="00EE7F38">
        <w:rPr>
          <w:lang w:eastAsia="hu-HU"/>
        </w:rPr>
        <w:t xml:space="preserve"> </w:t>
      </w:r>
      <w:r w:rsidRPr="00933B59">
        <w:rPr>
          <w:lang w:eastAsia="hu-HU"/>
        </w:rPr>
        <w:t>franca.</w:t>
      </w:r>
    </w:p>
    <w:p w14:paraId="756931E6" w14:textId="77777777" w:rsidR="00FF3C71" w:rsidRDefault="00582FB8" w:rsidP="006D61FA">
      <w:pPr>
        <w:pStyle w:val="SingleTxtG"/>
        <w:rPr>
          <w:rFonts w:eastAsia="Times New Roman"/>
          <w:lang w:eastAsia="hu-HU"/>
        </w:rPr>
      </w:pPr>
      <w:r w:rsidRPr="00933B59">
        <w:rPr>
          <w:rFonts w:eastAsia="Times New Roman"/>
          <w:bCs/>
          <w:iCs/>
          <w:lang w:eastAsia="hu-HU"/>
        </w:rPr>
        <w:t>203.</w:t>
      </w:r>
      <w:r w:rsidRPr="00933B59">
        <w:rPr>
          <w:rFonts w:eastAsia="Times New Roman"/>
          <w:bCs/>
          <w:iCs/>
          <w:lang w:eastAsia="hu-HU"/>
        </w:rPr>
        <w:tab/>
      </w:r>
      <w:r w:rsidRPr="00933B59">
        <w:rPr>
          <w:rFonts w:eastAsia="Times New Roman"/>
          <w:lang w:eastAsia="hu-HU"/>
        </w:rPr>
        <w:t>The</w:t>
      </w:r>
      <w:r w:rsidR="00EE7F38">
        <w:rPr>
          <w:rFonts w:eastAsia="Times New Roman"/>
          <w:lang w:eastAsia="hu-HU"/>
        </w:rPr>
        <w:t xml:space="preserve"> </w:t>
      </w:r>
      <w:r w:rsidRPr="00933B59">
        <w:rPr>
          <w:rFonts w:eastAsia="Times New Roman"/>
          <w:lang w:eastAsia="hu-HU"/>
        </w:rPr>
        <w:t>composition</w:t>
      </w:r>
      <w:r w:rsidR="00EE7F38">
        <w:rPr>
          <w:rFonts w:eastAsia="Times New Roman"/>
          <w:lang w:eastAsia="hu-HU"/>
        </w:rPr>
        <w:t xml:space="preserve"> </w:t>
      </w:r>
      <w:r w:rsidRPr="00933B59">
        <w:rPr>
          <w:rFonts w:eastAsia="Times New Roman"/>
          <w:lang w:eastAsia="hu-HU"/>
        </w:rPr>
        <w:t>of</w:t>
      </w:r>
      <w:r w:rsidR="00EE7F38">
        <w:rPr>
          <w:rFonts w:eastAsia="Times New Roman"/>
          <w:lang w:eastAsia="hu-HU"/>
        </w:rPr>
        <w:t xml:space="preserve"> </w:t>
      </w:r>
      <w:r w:rsidRPr="00933B59">
        <w:rPr>
          <w:rFonts w:eastAsia="Times New Roman"/>
          <w:lang w:eastAsia="hu-HU"/>
        </w:rPr>
        <w:t>the</w:t>
      </w:r>
      <w:r w:rsidR="00EE7F38">
        <w:rPr>
          <w:rFonts w:eastAsia="Times New Roman"/>
          <w:lang w:eastAsia="hu-HU"/>
        </w:rPr>
        <w:t xml:space="preserve"> </w:t>
      </w:r>
      <w:r w:rsidRPr="00933B59">
        <w:rPr>
          <w:rFonts w:eastAsia="Times New Roman"/>
          <w:lang w:eastAsia="hu-HU"/>
        </w:rPr>
        <w:t>groups</w:t>
      </w:r>
      <w:r w:rsidR="00EE7F38">
        <w:rPr>
          <w:rFonts w:eastAsia="Times New Roman"/>
          <w:lang w:eastAsia="hu-HU"/>
        </w:rPr>
        <w:t xml:space="preserve"> </w:t>
      </w:r>
      <w:r w:rsidRPr="00933B59">
        <w:rPr>
          <w:rFonts w:eastAsia="Times New Roman"/>
          <w:lang w:eastAsia="hu-HU"/>
        </w:rPr>
        <w:t>of</w:t>
      </w:r>
      <w:r w:rsidR="00EE7F38">
        <w:rPr>
          <w:rFonts w:eastAsia="Times New Roman"/>
          <w:lang w:eastAsia="hu-HU"/>
        </w:rPr>
        <w:t xml:space="preserve"> </w:t>
      </w:r>
      <w:r w:rsidRPr="00933B59">
        <w:rPr>
          <w:rFonts w:eastAsia="Times New Roman"/>
          <w:lang w:eastAsia="hu-HU"/>
        </w:rPr>
        <w:t>asylum-seeking</w:t>
      </w:r>
      <w:r w:rsidR="00EE7F38">
        <w:rPr>
          <w:rFonts w:eastAsia="Times New Roman"/>
          <w:lang w:eastAsia="hu-HU"/>
        </w:rPr>
        <w:t xml:space="preserve"> </w:t>
      </w:r>
      <w:r w:rsidRPr="00933B59">
        <w:rPr>
          <w:rFonts w:eastAsia="Times New Roman"/>
          <w:lang w:eastAsia="hu-HU"/>
        </w:rPr>
        <w:t>minors</w:t>
      </w:r>
      <w:r w:rsidR="00EE7F38">
        <w:rPr>
          <w:rFonts w:eastAsia="Times New Roman"/>
          <w:lang w:eastAsia="hu-HU"/>
        </w:rPr>
        <w:t xml:space="preserve"> </w:t>
      </w:r>
      <w:r w:rsidRPr="00933B59">
        <w:rPr>
          <w:rFonts w:eastAsia="Times New Roman"/>
          <w:lang w:eastAsia="hu-HU"/>
        </w:rPr>
        <w:t>staying</w:t>
      </w:r>
      <w:r w:rsidR="00EE7F38">
        <w:rPr>
          <w:rFonts w:eastAsia="Times New Roman"/>
          <w:lang w:eastAsia="hu-HU"/>
        </w:rPr>
        <w:t xml:space="preserve"> </w:t>
      </w:r>
      <w:r w:rsidRPr="00933B59">
        <w:rPr>
          <w:rFonts w:eastAsia="Times New Roman"/>
          <w:lang w:eastAsia="hu-HU"/>
        </w:rPr>
        <w:t>in</w:t>
      </w:r>
      <w:r w:rsidR="00EE7F38">
        <w:rPr>
          <w:rFonts w:eastAsia="Times New Roman"/>
          <w:lang w:eastAsia="hu-HU"/>
        </w:rPr>
        <w:t xml:space="preserve"> </w:t>
      </w:r>
      <w:r w:rsidRPr="00933B59">
        <w:rPr>
          <w:rFonts w:eastAsia="Times New Roman"/>
          <w:lang w:eastAsia="hu-HU"/>
        </w:rPr>
        <w:t>the</w:t>
      </w:r>
      <w:r w:rsidR="00EE7F38">
        <w:rPr>
          <w:rFonts w:eastAsia="Times New Roman"/>
          <w:lang w:eastAsia="hu-HU"/>
        </w:rPr>
        <w:t xml:space="preserve"> </w:t>
      </w:r>
      <w:r w:rsidRPr="00933B59">
        <w:rPr>
          <w:rFonts w:eastAsia="Times New Roman"/>
          <w:lang w:eastAsia="hu-HU"/>
        </w:rPr>
        <w:t>two</w:t>
      </w:r>
      <w:r w:rsidR="00EE7F38">
        <w:rPr>
          <w:rFonts w:eastAsia="Times New Roman"/>
          <w:lang w:eastAsia="hu-HU"/>
        </w:rPr>
        <w:t xml:space="preserve"> </w:t>
      </w:r>
      <w:r w:rsidRPr="00933B59">
        <w:rPr>
          <w:rFonts w:eastAsia="Times New Roman"/>
          <w:lang w:eastAsia="hu-HU"/>
        </w:rPr>
        <w:t>transit</w:t>
      </w:r>
      <w:r w:rsidR="00EE7F38">
        <w:rPr>
          <w:rFonts w:eastAsia="Times New Roman"/>
          <w:lang w:eastAsia="hu-HU"/>
        </w:rPr>
        <w:t xml:space="preserve"> </w:t>
      </w:r>
      <w:r w:rsidRPr="00933B59">
        <w:rPr>
          <w:rFonts w:eastAsia="Times New Roman"/>
          <w:lang w:eastAsia="hu-HU"/>
        </w:rPr>
        <w:t>zones</w:t>
      </w:r>
      <w:r w:rsidR="00EE7F38">
        <w:rPr>
          <w:rFonts w:eastAsia="Times New Roman"/>
          <w:lang w:eastAsia="hu-HU"/>
        </w:rPr>
        <w:t xml:space="preserve"> </w:t>
      </w:r>
      <w:r w:rsidRPr="00933B59">
        <w:rPr>
          <w:rFonts w:eastAsia="Times New Roman"/>
          <w:lang w:eastAsia="hu-HU"/>
        </w:rPr>
        <w:t>was</w:t>
      </w:r>
      <w:r w:rsidR="00EE7F38">
        <w:rPr>
          <w:rFonts w:eastAsia="Times New Roman"/>
          <w:lang w:eastAsia="hu-HU"/>
        </w:rPr>
        <w:t xml:space="preserve"> </w:t>
      </w:r>
      <w:r w:rsidRPr="00933B59">
        <w:rPr>
          <w:rFonts w:eastAsia="Times New Roman"/>
          <w:lang w:eastAsia="hu-HU"/>
        </w:rPr>
        <w:t>changing</w:t>
      </w:r>
      <w:r w:rsidR="00EE7F38">
        <w:rPr>
          <w:rFonts w:eastAsia="Times New Roman"/>
          <w:lang w:eastAsia="hu-HU"/>
        </w:rPr>
        <w:t xml:space="preserve"> </w:t>
      </w:r>
      <w:r w:rsidRPr="00933B59">
        <w:rPr>
          <w:rFonts w:eastAsia="Times New Roman"/>
          <w:lang w:eastAsia="hu-HU"/>
        </w:rPr>
        <w:t>on</w:t>
      </w:r>
      <w:r w:rsidR="00EE7F38">
        <w:rPr>
          <w:rFonts w:eastAsia="Times New Roman"/>
          <w:lang w:eastAsia="hu-HU"/>
        </w:rPr>
        <w:t xml:space="preserve"> </w:t>
      </w:r>
      <w:r w:rsidRPr="00933B59">
        <w:rPr>
          <w:rFonts w:eastAsia="Times New Roman"/>
          <w:lang w:eastAsia="hu-HU"/>
        </w:rPr>
        <w:t>a</w:t>
      </w:r>
      <w:r w:rsidR="00EE7F38">
        <w:rPr>
          <w:rFonts w:eastAsia="Times New Roman"/>
          <w:lang w:eastAsia="hu-HU"/>
        </w:rPr>
        <w:t xml:space="preserve"> </w:t>
      </w:r>
      <w:r w:rsidRPr="00933B59">
        <w:rPr>
          <w:rFonts w:eastAsia="Times New Roman"/>
          <w:lang w:eastAsia="hu-HU"/>
        </w:rPr>
        <w:t>daily</w:t>
      </w:r>
      <w:r w:rsidR="00EE7F38">
        <w:rPr>
          <w:rFonts w:eastAsia="Times New Roman"/>
          <w:lang w:eastAsia="hu-HU"/>
        </w:rPr>
        <w:t xml:space="preserve"> </w:t>
      </w:r>
      <w:r w:rsidRPr="00933B59">
        <w:rPr>
          <w:rFonts w:eastAsia="Times New Roman"/>
          <w:lang w:eastAsia="hu-HU"/>
        </w:rPr>
        <w:t>basis</w:t>
      </w:r>
      <w:r w:rsidR="00EE7F38">
        <w:rPr>
          <w:rFonts w:eastAsia="Times New Roman"/>
          <w:lang w:eastAsia="hu-HU"/>
        </w:rPr>
        <w:t xml:space="preserve"> </w:t>
      </w:r>
      <w:r w:rsidRPr="00933B59">
        <w:rPr>
          <w:rFonts w:eastAsia="Times New Roman"/>
          <w:lang w:eastAsia="hu-HU"/>
        </w:rPr>
        <w:t>as</w:t>
      </w:r>
      <w:r w:rsidR="00EE7F38">
        <w:rPr>
          <w:rFonts w:eastAsia="Times New Roman"/>
          <w:lang w:eastAsia="hu-HU"/>
        </w:rPr>
        <w:t xml:space="preserve"> </w:t>
      </w:r>
      <w:r w:rsidRPr="00933B59">
        <w:rPr>
          <w:rFonts w:eastAsia="Times New Roman"/>
          <w:lang w:eastAsia="hu-HU"/>
        </w:rPr>
        <w:t>the</w:t>
      </w:r>
      <w:r w:rsidR="00EE7F38">
        <w:rPr>
          <w:rFonts w:eastAsia="Times New Roman"/>
          <w:lang w:eastAsia="hu-HU"/>
        </w:rPr>
        <w:t xml:space="preserve"> </w:t>
      </w:r>
      <w:r w:rsidRPr="00933B59">
        <w:rPr>
          <w:rFonts w:eastAsia="Times New Roman"/>
          <w:lang w:eastAsia="hu-HU"/>
        </w:rPr>
        <w:t>duration</w:t>
      </w:r>
      <w:r w:rsidR="00EE7F38">
        <w:rPr>
          <w:rFonts w:eastAsia="Times New Roman"/>
          <w:lang w:eastAsia="hu-HU"/>
        </w:rPr>
        <w:t xml:space="preserve"> </w:t>
      </w:r>
      <w:r w:rsidRPr="00933B59">
        <w:rPr>
          <w:rFonts w:eastAsia="Times New Roman"/>
          <w:lang w:eastAsia="hu-HU"/>
        </w:rPr>
        <w:t>of</w:t>
      </w:r>
      <w:r w:rsidR="00EE7F38">
        <w:rPr>
          <w:rFonts w:eastAsia="Times New Roman"/>
          <w:lang w:eastAsia="hu-HU"/>
        </w:rPr>
        <w:t xml:space="preserve"> </w:t>
      </w:r>
      <w:r w:rsidRPr="00933B59">
        <w:rPr>
          <w:rFonts w:eastAsia="Times New Roman"/>
          <w:lang w:eastAsia="hu-HU"/>
        </w:rPr>
        <w:t>processing</w:t>
      </w:r>
      <w:r w:rsidR="00EE7F38">
        <w:rPr>
          <w:rFonts w:eastAsia="Times New Roman"/>
          <w:lang w:eastAsia="hu-HU"/>
        </w:rPr>
        <w:t xml:space="preserve"> </w:t>
      </w:r>
      <w:r w:rsidRPr="00933B59">
        <w:rPr>
          <w:rFonts w:eastAsia="Times New Roman"/>
          <w:lang w:eastAsia="hu-HU"/>
        </w:rPr>
        <w:t>their</w:t>
      </w:r>
      <w:r w:rsidR="00EE7F38">
        <w:rPr>
          <w:rFonts w:eastAsia="Times New Roman"/>
          <w:lang w:eastAsia="hu-HU"/>
        </w:rPr>
        <w:t xml:space="preserve"> </w:t>
      </w:r>
      <w:r w:rsidRPr="00933B59">
        <w:rPr>
          <w:rFonts w:eastAsia="Times New Roman"/>
          <w:lang w:eastAsia="hu-HU"/>
        </w:rPr>
        <w:t>applications</w:t>
      </w:r>
      <w:r w:rsidR="00EE7F38">
        <w:rPr>
          <w:rFonts w:eastAsia="Times New Roman"/>
          <w:lang w:eastAsia="hu-HU"/>
        </w:rPr>
        <w:t xml:space="preserve"> </w:t>
      </w:r>
      <w:r w:rsidRPr="00933B59">
        <w:rPr>
          <w:rFonts w:eastAsia="Times New Roman"/>
          <w:lang w:eastAsia="hu-HU"/>
        </w:rPr>
        <w:t>varied</w:t>
      </w:r>
      <w:r w:rsidR="00EE7F38">
        <w:rPr>
          <w:rFonts w:eastAsia="Times New Roman"/>
          <w:lang w:eastAsia="hu-HU"/>
        </w:rPr>
        <w:t xml:space="preserve"> </w:t>
      </w:r>
      <w:r w:rsidRPr="00933B59">
        <w:rPr>
          <w:rFonts w:eastAsia="Times New Roman"/>
          <w:lang w:eastAsia="hu-HU"/>
        </w:rPr>
        <w:t>from</w:t>
      </w:r>
      <w:r w:rsidR="00EE7F38">
        <w:rPr>
          <w:rFonts w:eastAsia="Times New Roman"/>
          <w:lang w:eastAsia="hu-HU"/>
        </w:rPr>
        <w:t xml:space="preserve"> </w:t>
      </w:r>
      <w:r w:rsidRPr="00933B59">
        <w:rPr>
          <w:rFonts w:eastAsia="Times New Roman"/>
          <w:lang w:eastAsia="hu-HU"/>
        </w:rPr>
        <w:t>a</w:t>
      </w:r>
      <w:r w:rsidR="00EE7F38">
        <w:rPr>
          <w:rFonts w:eastAsia="Times New Roman"/>
          <w:lang w:eastAsia="hu-HU"/>
        </w:rPr>
        <w:t xml:space="preserve"> </w:t>
      </w:r>
      <w:r w:rsidRPr="00933B59">
        <w:rPr>
          <w:rFonts w:eastAsia="Times New Roman"/>
          <w:lang w:eastAsia="hu-HU"/>
        </w:rPr>
        <w:t>few</w:t>
      </w:r>
      <w:r w:rsidR="00EE7F38">
        <w:rPr>
          <w:rFonts w:eastAsia="Times New Roman"/>
          <w:lang w:eastAsia="hu-HU"/>
        </w:rPr>
        <w:t xml:space="preserve"> </w:t>
      </w:r>
      <w:r w:rsidRPr="00933B59">
        <w:rPr>
          <w:rFonts w:eastAsia="Times New Roman"/>
          <w:lang w:eastAsia="hu-HU"/>
        </w:rPr>
        <w:t>days</w:t>
      </w:r>
      <w:r w:rsidR="00EE7F38">
        <w:rPr>
          <w:rFonts w:eastAsia="Times New Roman"/>
          <w:lang w:eastAsia="hu-HU"/>
        </w:rPr>
        <w:t xml:space="preserve"> </w:t>
      </w:r>
      <w:r w:rsidRPr="00933B59">
        <w:rPr>
          <w:rFonts w:eastAsia="Times New Roman"/>
          <w:lang w:eastAsia="hu-HU"/>
        </w:rPr>
        <w:t>up</w:t>
      </w:r>
      <w:r w:rsidR="00EE7F38">
        <w:rPr>
          <w:rFonts w:eastAsia="Times New Roman"/>
          <w:lang w:eastAsia="hu-HU"/>
        </w:rPr>
        <w:t xml:space="preserve"> </w:t>
      </w:r>
      <w:r w:rsidRPr="00933B59">
        <w:rPr>
          <w:rFonts w:eastAsia="Times New Roman"/>
          <w:lang w:eastAsia="hu-HU"/>
        </w:rPr>
        <w:t>to</w:t>
      </w:r>
      <w:r w:rsidR="00EE7F38">
        <w:rPr>
          <w:rFonts w:eastAsia="Times New Roman"/>
          <w:lang w:eastAsia="hu-HU"/>
        </w:rPr>
        <w:t xml:space="preserve"> </w:t>
      </w:r>
      <w:r w:rsidRPr="00933B59">
        <w:rPr>
          <w:rFonts w:eastAsia="Times New Roman"/>
          <w:lang w:eastAsia="hu-HU"/>
        </w:rPr>
        <w:t>months.</w:t>
      </w:r>
      <w:r w:rsidR="00EE7F38">
        <w:rPr>
          <w:rFonts w:eastAsia="Times New Roman"/>
          <w:lang w:eastAsia="hu-HU"/>
        </w:rPr>
        <w:t xml:space="preserve"> </w:t>
      </w:r>
      <w:r w:rsidRPr="00933B59">
        <w:rPr>
          <w:rFonts w:eastAsia="Times New Roman"/>
          <w:lang w:eastAsia="hu-HU"/>
        </w:rPr>
        <w:t>For</w:t>
      </w:r>
      <w:r w:rsidR="00EE7F38">
        <w:rPr>
          <w:rFonts w:eastAsia="Times New Roman"/>
          <w:lang w:eastAsia="hu-HU"/>
        </w:rPr>
        <w:t xml:space="preserve"> </w:t>
      </w:r>
      <w:r w:rsidRPr="00933B59">
        <w:rPr>
          <w:rFonts w:eastAsia="Times New Roman"/>
          <w:lang w:eastAsia="hu-HU"/>
        </w:rPr>
        <w:t>this</w:t>
      </w:r>
      <w:r w:rsidR="00EE7F38">
        <w:rPr>
          <w:rFonts w:eastAsia="Times New Roman"/>
          <w:lang w:eastAsia="hu-HU"/>
        </w:rPr>
        <w:t xml:space="preserve"> </w:t>
      </w:r>
      <w:r w:rsidRPr="00933B59">
        <w:rPr>
          <w:rFonts w:eastAsia="Times New Roman"/>
          <w:lang w:eastAsia="hu-HU"/>
        </w:rPr>
        <w:t>reason</w:t>
      </w:r>
      <w:r w:rsidR="00EE7F38">
        <w:rPr>
          <w:rFonts w:eastAsia="Times New Roman"/>
          <w:lang w:eastAsia="hu-HU"/>
        </w:rPr>
        <w:t xml:space="preserve"> </w:t>
      </w:r>
      <w:r w:rsidRPr="00933B59">
        <w:rPr>
          <w:rFonts w:eastAsia="Times New Roman"/>
          <w:lang w:eastAsia="hu-HU"/>
        </w:rPr>
        <w:t>no</w:t>
      </w:r>
      <w:r w:rsidR="00EE7F38">
        <w:rPr>
          <w:rFonts w:eastAsia="Times New Roman"/>
          <w:lang w:eastAsia="hu-HU"/>
        </w:rPr>
        <w:t xml:space="preserve"> </w:t>
      </w:r>
      <w:r w:rsidRPr="00933B59">
        <w:rPr>
          <w:rFonts w:eastAsia="Times New Roman"/>
          <w:lang w:eastAsia="hu-HU"/>
        </w:rPr>
        <w:t>register</w:t>
      </w:r>
      <w:r w:rsidR="00EE7F38">
        <w:rPr>
          <w:rFonts w:eastAsia="Times New Roman"/>
          <w:lang w:eastAsia="hu-HU"/>
        </w:rPr>
        <w:t xml:space="preserve"> </w:t>
      </w:r>
      <w:r w:rsidRPr="00933B59">
        <w:rPr>
          <w:rFonts w:eastAsia="Times New Roman"/>
          <w:lang w:eastAsia="hu-HU"/>
        </w:rPr>
        <w:t>or</w:t>
      </w:r>
      <w:r w:rsidR="00EE7F38">
        <w:rPr>
          <w:rFonts w:eastAsia="Times New Roman"/>
          <w:lang w:eastAsia="hu-HU"/>
        </w:rPr>
        <w:t xml:space="preserve"> </w:t>
      </w:r>
      <w:r w:rsidRPr="00933B59">
        <w:rPr>
          <w:rFonts w:eastAsia="Times New Roman"/>
          <w:lang w:eastAsia="hu-HU"/>
        </w:rPr>
        <w:t>any</w:t>
      </w:r>
      <w:r w:rsidR="00EE7F38">
        <w:rPr>
          <w:rFonts w:eastAsia="Times New Roman"/>
          <w:lang w:eastAsia="hu-HU"/>
        </w:rPr>
        <w:t xml:space="preserve"> </w:t>
      </w:r>
      <w:r w:rsidRPr="00933B59">
        <w:rPr>
          <w:rFonts w:eastAsia="Times New Roman"/>
          <w:lang w:eastAsia="hu-HU"/>
        </w:rPr>
        <w:t>other</w:t>
      </w:r>
      <w:r w:rsidR="00EE7F38">
        <w:rPr>
          <w:rFonts w:eastAsia="Times New Roman"/>
          <w:lang w:eastAsia="hu-HU"/>
        </w:rPr>
        <w:t xml:space="preserve"> </w:t>
      </w:r>
      <w:r w:rsidRPr="00933B59">
        <w:rPr>
          <w:rFonts w:eastAsia="Times New Roman"/>
          <w:lang w:eastAsia="hu-HU"/>
        </w:rPr>
        <w:t>documentation</w:t>
      </w:r>
      <w:r w:rsidR="00EE7F38">
        <w:rPr>
          <w:rFonts w:eastAsia="Times New Roman"/>
          <w:lang w:eastAsia="hu-HU"/>
        </w:rPr>
        <w:t xml:space="preserve"> </w:t>
      </w:r>
      <w:r w:rsidRPr="00933B59">
        <w:rPr>
          <w:rFonts w:eastAsia="Times New Roman"/>
          <w:lang w:eastAsia="hu-HU"/>
        </w:rPr>
        <w:t>was</w:t>
      </w:r>
      <w:r w:rsidR="00EE7F38">
        <w:rPr>
          <w:rFonts w:eastAsia="Times New Roman"/>
          <w:lang w:eastAsia="hu-HU"/>
        </w:rPr>
        <w:t xml:space="preserve"> </w:t>
      </w:r>
      <w:r w:rsidRPr="00933B59">
        <w:rPr>
          <w:rFonts w:eastAsia="Times New Roman"/>
          <w:lang w:eastAsia="hu-HU"/>
        </w:rPr>
        <w:t>kept.</w:t>
      </w:r>
    </w:p>
    <w:p w14:paraId="21506677" w14:textId="3394FAE0" w:rsidR="00582FB8" w:rsidRPr="00933B59" w:rsidRDefault="00582FB8" w:rsidP="006D61FA">
      <w:pPr>
        <w:pStyle w:val="SingleTxtG"/>
        <w:rPr>
          <w:rFonts w:eastAsia="Times New Roman"/>
          <w:lang w:eastAsia="hu-HU"/>
        </w:rPr>
      </w:pPr>
      <w:r w:rsidRPr="00933B59">
        <w:rPr>
          <w:rFonts w:eastAsia="Times New Roman"/>
          <w:bCs/>
          <w:iCs/>
          <w:lang w:eastAsia="hu-HU"/>
        </w:rPr>
        <w:lastRenderedPageBreak/>
        <w:t>204.</w:t>
      </w:r>
      <w:r w:rsidRPr="00933B59">
        <w:rPr>
          <w:rFonts w:eastAsia="Times New Roman"/>
          <w:bCs/>
          <w:iCs/>
          <w:lang w:eastAsia="hu-HU"/>
        </w:rPr>
        <w:tab/>
      </w:r>
      <w:r w:rsidRPr="006443EB">
        <w:rPr>
          <w:lang w:eastAsia="hu-HU"/>
        </w:rPr>
        <w:t>According</w:t>
      </w:r>
      <w:r w:rsidR="00EE7F38">
        <w:rPr>
          <w:rFonts w:eastAsia="Times New Roman"/>
          <w:lang w:eastAsia="hu-HU"/>
        </w:rPr>
        <w:t xml:space="preserve"> </w:t>
      </w:r>
      <w:r w:rsidRPr="00933B59">
        <w:rPr>
          <w:rFonts w:eastAsia="Times New Roman"/>
          <w:lang w:eastAsia="hu-HU"/>
        </w:rPr>
        <w:t>to</w:t>
      </w:r>
      <w:r w:rsidR="00EE7F38">
        <w:rPr>
          <w:rFonts w:eastAsia="Times New Roman"/>
          <w:lang w:eastAsia="hu-HU"/>
        </w:rPr>
        <w:t xml:space="preserve"> </w:t>
      </w:r>
      <w:r w:rsidRPr="00933B59">
        <w:rPr>
          <w:rFonts w:eastAsia="Times New Roman"/>
          <w:lang w:eastAsia="hu-HU"/>
        </w:rPr>
        <w:t>the</w:t>
      </w:r>
      <w:r w:rsidR="00EE7F38">
        <w:rPr>
          <w:rFonts w:eastAsia="Times New Roman"/>
          <w:lang w:eastAsia="hu-HU"/>
        </w:rPr>
        <w:t xml:space="preserve"> </w:t>
      </w:r>
      <w:r w:rsidRPr="00933B59">
        <w:rPr>
          <w:rFonts w:eastAsia="Times New Roman"/>
          <w:lang w:eastAsia="hu-HU"/>
        </w:rPr>
        <w:t>data</w:t>
      </w:r>
      <w:r w:rsidR="00EE7F38">
        <w:rPr>
          <w:rFonts w:eastAsia="Times New Roman"/>
          <w:lang w:eastAsia="hu-HU"/>
        </w:rPr>
        <w:t xml:space="preserve"> </w:t>
      </w:r>
      <w:r w:rsidRPr="00933B59">
        <w:rPr>
          <w:rFonts w:eastAsia="Times New Roman"/>
          <w:lang w:eastAsia="hu-HU"/>
        </w:rPr>
        <w:t>by</w:t>
      </w:r>
      <w:r w:rsidR="00EE7F38">
        <w:rPr>
          <w:rFonts w:eastAsia="Times New Roman"/>
          <w:lang w:eastAsia="hu-HU"/>
        </w:rPr>
        <w:t xml:space="preserve"> </w:t>
      </w:r>
      <w:r w:rsidRPr="00933B59">
        <w:rPr>
          <w:rFonts w:eastAsia="Times New Roman"/>
          <w:lang w:eastAsia="hu-HU"/>
        </w:rPr>
        <w:t>National</w:t>
      </w:r>
      <w:r w:rsidR="00EE7F38">
        <w:rPr>
          <w:rFonts w:eastAsia="Times New Roman"/>
          <w:lang w:eastAsia="hu-HU"/>
        </w:rPr>
        <w:t xml:space="preserve"> </w:t>
      </w:r>
      <w:r w:rsidRPr="00933B59">
        <w:rPr>
          <w:rFonts w:eastAsia="Times New Roman"/>
          <w:lang w:eastAsia="hu-HU"/>
        </w:rPr>
        <w:t>Directorate-General</w:t>
      </w:r>
      <w:r w:rsidR="00EE7F38">
        <w:rPr>
          <w:rFonts w:eastAsia="Times New Roman"/>
          <w:lang w:eastAsia="hu-HU"/>
        </w:rPr>
        <w:t xml:space="preserve"> </w:t>
      </w:r>
      <w:r w:rsidRPr="00933B59">
        <w:rPr>
          <w:rFonts w:eastAsia="Times New Roman"/>
          <w:lang w:eastAsia="hu-HU"/>
        </w:rPr>
        <w:t>for</w:t>
      </w:r>
      <w:r w:rsidR="00EE7F38">
        <w:rPr>
          <w:rFonts w:eastAsia="Times New Roman"/>
          <w:lang w:eastAsia="hu-HU"/>
        </w:rPr>
        <w:t xml:space="preserve"> </w:t>
      </w:r>
      <w:r w:rsidRPr="00933B59">
        <w:rPr>
          <w:rFonts w:eastAsia="Times New Roman"/>
          <w:lang w:eastAsia="hu-HU"/>
        </w:rPr>
        <w:t>Aliens</w:t>
      </w:r>
      <w:r w:rsidR="00EE7F38">
        <w:rPr>
          <w:rFonts w:eastAsia="Times New Roman"/>
          <w:lang w:eastAsia="hu-HU"/>
        </w:rPr>
        <w:t xml:space="preserve"> </w:t>
      </w:r>
      <w:r w:rsidRPr="00933B59">
        <w:rPr>
          <w:rFonts w:eastAsia="Times New Roman"/>
          <w:lang w:eastAsia="hu-HU"/>
        </w:rPr>
        <w:t>Policing</w:t>
      </w:r>
      <w:r w:rsidR="00EE7F38">
        <w:rPr>
          <w:rFonts w:eastAsia="Times New Roman"/>
          <w:lang w:eastAsia="hu-HU"/>
        </w:rPr>
        <w:t xml:space="preserve"> </w:t>
      </w:r>
      <w:r w:rsidRPr="00933B59">
        <w:rPr>
          <w:rFonts w:eastAsia="Times New Roman"/>
          <w:lang w:eastAsia="hu-HU"/>
        </w:rPr>
        <w:t>Office</w:t>
      </w:r>
      <w:r w:rsidR="00EE7F38">
        <w:rPr>
          <w:rFonts w:eastAsia="Times New Roman"/>
          <w:lang w:eastAsia="hu-HU"/>
        </w:rPr>
        <w:t xml:space="preserve"> </w:t>
      </w:r>
      <w:r w:rsidRPr="00933B59">
        <w:rPr>
          <w:rFonts w:eastAsia="Times New Roman"/>
          <w:lang w:eastAsia="hu-HU"/>
        </w:rPr>
        <w:t>the</w:t>
      </w:r>
      <w:r w:rsidR="00EE7F38">
        <w:rPr>
          <w:rFonts w:eastAsia="Times New Roman"/>
          <w:lang w:eastAsia="hu-HU"/>
        </w:rPr>
        <w:t xml:space="preserve"> </w:t>
      </w:r>
      <w:r w:rsidRPr="00933B59">
        <w:rPr>
          <w:rFonts w:eastAsia="Times New Roman"/>
          <w:lang w:eastAsia="hu-HU"/>
        </w:rPr>
        <w:t>number</w:t>
      </w:r>
      <w:r w:rsidR="00EE7F38">
        <w:rPr>
          <w:rFonts w:eastAsia="Times New Roman"/>
          <w:lang w:eastAsia="hu-HU"/>
        </w:rPr>
        <w:t xml:space="preserve"> </w:t>
      </w:r>
      <w:r w:rsidRPr="00933B59">
        <w:rPr>
          <w:rFonts w:eastAsia="Times New Roman"/>
          <w:lang w:eastAsia="hu-HU"/>
        </w:rPr>
        <w:t>of</w:t>
      </w:r>
      <w:r w:rsidR="00EE7F38">
        <w:rPr>
          <w:rFonts w:eastAsia="Times New Roman"/>
          <w:lang w:eastAsia="hu-HU"/>
        </w:rPr>
        <w:t xml:space="preserve"> </w:t>
      </w:r>
      <w:r w:rsidRPr="00933B59">
        <w:rPr>
          <w:rFonts w:eastAsia="Times New Roman"/>
          <w:lang w:eastAsia="hu-HU"/>
        </w:rPr>
        <w:t>asylum-seeking</w:t>
      </w:r>
      <w:r w:rsidR="00EE7F38">
        <w:rPr>
          <w:rFonts w:eastAsia="Times New Roman"/>
          <w:lang w:eastAsia="hu-HU"/>
        </w:rPr>
        <w:t xml:space="preserve"> </w:t>
      </w:r>
      <w:r w:rsidRPr="00933B59">
        <w:rPr>
          <w:rFonts w:eastAsia="Times New Roman"/>
          <w:lang w:eastAsia="hu-HU"/>
        </w:rPr>
        <w:t>children</w:t>
      </w:r>
      <w:r w:rsidR="00EE7F38">
        <w:rPr>
          <w:rFonts w:eastAsia="Times New Roman"/>
          <w:lang w:eastAsia="hu-HU"/>
        </w:rPr>
        <w:t xml:space="preserve"> </w:t>
      </w:r>
      <w:r w:rsidRPr="00933B59">
        <w:rPr>
          <w:rFonts w:eastAsia="Times New Roman"/>
          <w:lang w:eastAsia="hu-HU"/>
        </w:rPr>
        <w:t>entitled</w:t>
      </w:r>
      <w:r w:rsidR="00EE7F38">
        <w:rPr>
          <w:rFonts w:eastAsia="Times New Roman"/>
          <w:lang w:eastAsia="hu-HU"/>
        </w:rPr>
        <w:t xml:space="preserve"> </w:t>
      </w:r>
      <w:r w:rsidRPr="00933B59">
        <w:rPr>
          <w:rFonts w:eastAsia="Times New Roman"/>
          <w:lang w:eastAsia="hu-HU"/>
        </w:rPr>
        <w:t>for</w:t>
      </w:r>
      <w:r w:rsidR="00EE7F38">
        <w:rPr>
          <w:rFonts w:eastAsia="Times New Roman"/>
          <w:lang w:eastAsia="hu-HU"/>
        </w:rPr>
        <w:t xml:space="preserve"> </w:t>
      </w:r>
      <w:r w:rsidRPr="00933B59">
        <w:rPr>
          <w:rFonts w:eastAsia="Times New Roman"/>
          <w:lang w:eastAsia="hu-HU"/>
        </w:rPr>
        <w:t>public</w:t>
      </w:r>
      <w:r w:rsidR="00EE7F38">
        <w:rPr>
          <w:rFonts w:eastAsia="Times New Roman"/>
          <w:lang w:eastAsia="hu-HU"/>
        </w:rPr>
        <w:t xml:space="preserve"> </w:t>
      </w:r>
      <w:r w:rsidRPr="00933B59">
        <w:rPr>
          <w:rFonts w:eastAsia="Times New Roman"/>
          <w:lang w:eastAsia="hu-HU"/>
        </w:rPr>
        <w:t>education</w:t>
      </w:r>
      <w:r w:rsidR="00EE7F38">
        <w:rPr>
          <w:rFonts w:eastAsia="Times New Roman"/>
          <w:lang w:eastAsia="hu-HU"/>
        </w:rPr>
        <w:t xml:space="preserve"> </w:t>
      </w:r>
      <w:r w:rsidRPr="00933B59">
        <w:rPr>
          <w:rFonts w:eastAsia="Times New Roman"/>
          <w:lang w:eastAsia="hu-HU"/>
        </w:rPr>
        <w:t>and</w:t>
      </w:r>
      <w:r w:rsidR="00EE7F38">
        <w:rPr>
          <w:rFonts w:eastAsia="Times New Roman"/>
          <w:lang w:eastAsia="hu-HU"/>
        </w:rPr>
        <w:t xml:space="preserve"> </w:t>
      </w:r>
      <w:r w:rsidRPr="00933B59">
        <w:rPr>
          <w:rFonts w:eastAsia="Times New Roman"/>
          <w:lang w:eastAsia="hu-HU"/>
        </w:rPr>
        <w:t>the</w:t>
      </w:r>
      <w:r w:rsidR="00EE7F38">
        <w:rPr>
          <w:rFonts w:eastAsia="Times New Roman"/>
          <w:lang w:eastAsia="hu-HU"/>
        </w:rPr>
        <w:t xml:space="preserve"> </w:t>
      </w:r>
      <w:r w:rsidRPr="00933B59">
        <w:rPr>
          <w:rFonts w:eastAsia="Times New Roman"/>
          <w:lang w:eastAsia="hu-HU"/>
        </w:rPr>
        <w:t>number</w:t>
      </w:r>
      <w:r w:rsidR="00EE7F38">
        <w:rPr>
          <w:rFonts w:eastAsia="Times New Roman"/>
          <w:lang w:eastAsia="hu-HU"/>
        </w:rPr>
        <w:t xml:space="preserve"> </w:t>
      </w:r>
      <w:r w:rsidRPr="00933B59">
        <w:rPr>
          <w:rFonts w:eastAsia="Times New Roman"/>
          <w:lang w:eastAsia="hu-HU"/>
        </w:rPr>
        <w:t>of</w:t>
      </w:r>
      <w:r w:rsidR="00EE7F38">
        <w:rPr>
          <w:rFonts w:eastAsia="Times New Roman"/>
          <w:lang w:eastAsia="hu-HU"/>
        </w:rPr>
        <w:t xml:space="preserve"> </w:t>
      </w:r>
      <w:r w:rsidRPr="00933B59">
        <w:rPr>
          <w:rFonts w:eastAsia="Times New Roman"/>
          <w:lang w:eastAsia="hu-HU"/>
        </w:rPr>
        <w:t>days</w:t>
      </w:r>
      <w:r w:rsidR="00EE7F38">
        <w:rPr>
          <w:rFonts w:eastAsia="Times New Roman"/>
          <w:lang w:eastAsia="hu-HU"/>
        </w:rPr>
        <w:t xml:space="preserve"> </w:t>
      </w:r>
      <w:r w:rsidRPr="00933B59">
        <w:rPr>
          <w:rFonts w:eastAsia="Times New Roman"/>
          <w:lang w:eastAsia="hu-HU"/>
        </w:rPr>
        <w:t>they</w:t>
      </w:r>
      <w:r w:rsidR="00EE7F38">
        <w:rPr>
          <w:rFonts w:eastAsia="Times New Roman"/>
          <w:lang w:eastAsia="hu-HU"/>
        </w:rPr>
        <w:t xml:space="preserve"> </w:t>
      </w:r>
      <w:r w:rsidRPr="00933B59">
        <w:rPr>
          <w:rFonts w:eastAsia="Times New Roman"/>
          <w:lang w:eastAsia="hu-HU"/>
        </w:rPr>
        <w:t>spent</w:t>
      </w:r>
      <w:r w:rsidR="00EE7F38">
        <w:rPr>
          <w:rFonts w:eastAsia="Times New Roman"/>
          <w:lang w:eastAsia="hu-HU"/>
        </w:rPr>
        <w:t xml:space="preserve"> </w:t>
      </w:r>
      <w:r w:rsidRPr="00933B59">
        <w:rPr>
          <w:rFonts w:eastAsia="Times New Roman"/>
          <w:lang w:eastAsia="hu-HU"/>
        </w:rPr>
        <w:t>in</w:t>
      </w:r>
      <w:r w:rsidR="00EE7F38">
        <w:rPr>
          <w:rFonts w:eastAsia="Times New Roman"/>
          <w:lang w:eastAsia="hu-HU"/>
        </w:rPr>
        <w:t xml:space="preserve"> </w:t>
      </w:r>
      <w:r w:rsidRPr="00933B59">
        <w:rPr>
          <w:rFonts w:eastAsia="Times New Roman"/>
          <w:lang w:eastAsia="hu-HU"/>
        </w:rPr>
        <w:t>the</w:t>
      </w:r>
      <w:r w:rsidR="00EE7F38">
        <w:rPr>
          <w:rFonts w:eastAsia="Times New Roman"/>
          <w:lang w:eastAsia="hu-HU"/>
        </w:rPr>
        <w:t xml:space="preserve"> </w:t>
      </w:r>
      <w:r w:rsidRPr="00933B59">
        <w:rPr>
          <w:rFonts w:eastAsia="Times New Roman"/>
          <w:lang w:eastAsia="hu-HU"/>
        </w:rPr>
        <w:t>transit</w:t>
      </w:r>
      <w:r w:rsidR="00EE7F38">
        <w:rPr>
          <w:rFonts w:eastAsia="Times New Roman"/>
          <w:lang w:eastAsia="hu-HU"/>
        </w:rPr>
        <w:t xml:space="preserve"> </w:t>
      </w:r>
      <w:r w:rsidRPr="00933B59">
        <w:rPr>
          <w:rFonts w:eastAsia="Times New Roman"/>
          <w:lang w:eastAsia="hu-HU"/>
        </w:rPr>
        <w:t>zones</w:t>
      </w:r>
      <w:r w:rsidR="00EE7F38">
        <w:rPr>
          <w:rFonts w:eastAsia="Times New Roman"/>
          <w:lang w:eastAsia="hu-HU"/>
        </w:rPr>
        <w:t xml:space="preserve"> </w:t>
      </w:r>
      <w:r w:rsidRPr="00933B59">
        <w:rPr>
          <w:rFonts w:eastAsia="Times New Roman"/>
          <w:lang w:eastAsia="hu-HU"/>
        </w:rPr>
        <w:t>in</w:t>
      </w:r>
      <w:r w:rsidR="00EE7F38">
        <w:rPr>
          <w:rFonts w:eastAsia="Times New Roman"/>
          <w:lang w:eastAsia="hu-HU"/>
        </w:rPr>
        <w:t xml:space="preserve"> </w:t>
      </w:r>
      <w:r w:rsidRPr="00933B59">
        <w:rPr>
          <w:rFonts w:eastAsia="Times New Roman"/>
          <w:lang w:eastAsia="hu-HU"/>
        </w:rPr>
        <w:t>2019</w:t>
      </w:r>
      <w:r w:rsidR="00EE7F38">
        <w:rPr>
          <w:rFonts w:eastAsia="Times New Roman"/>
          <w:lang w:eastAsia="hu-HU"/>
        </w:rPr>
        <w:t xml:space="preserve"> </w:t>
      </w:r>
      <w:r w:rsidRPr="00933B59">
        <w:rPr>
          <w:rFonts w:eastAsia="Times New Roman"/>
          <w:lang w:eastAsia="hu-HU"/>
        </w:rPr>
        <w:t>were</w:t>
      </w:r>
      <w:r w:rsidR="00EE7F38">
        <w:rPr>
          <w:rFonts w:eastAsia="Times New Roman"/>
          <w:lang w:eastAsia="hu-HU"/>
        </w:rPr>
        <w:t xml:space="preserve"> </w:t>
      </w:r>
      <w:r w:rsidRPr="00933B59">
        <w:rPr>
          <w:rFonts w:eastAsia="Times New Roman"/>
          <w:lang w:eastAsia="hu-HU"/>
        </w:rPr>
        <w:t>as</w:t>
      </w:r>
      <w:r w:rsidR="00EE7F38">
        <w:rPr>
          <w:rFonts w:eastAsia="Times New Roman"/>
          <w:lang w:eastAsia="hu-HU"/>
        </w:rPr>
        <w:t xml:space="preserve"> </w:t>
      </w:r>
      <w:r w:rsidRPr="00933B59">
        <w:rPr>
          <w:rFonts w:eastAsia="Times New Roman"/>
          <w:lang w:eastAsia="hu-HU"/>
        </w:rPr>
        <w:t>follows:</w:t>
      </w:r>
    </w:p>
    <w:p w14:paraId="247797E8" w14:textId="515AF48D" w:rsidR="00582FB8" w:rsidRPr="00933B59" w:rsidRDefault="00582FB8" w:rsidP="00BE2CCF">
      <w:pPr>
        <w:pStyle w:val="H23G"/>
        <w:rPr>
          <w:lang w:eastAsia="hu-HU"/>
        </w:rPr>
      </w:pPr>
      <w:r>
        <w:rPr>
          <w:lang w:eastAsia="hu-HU"/>
        </w:rPr>
        <w:tab/>
      </w:r>
      <w:r>
        <w:rPr>
          <w:lang w:eastAsia="hu-HU"/>
        </w:rPr>
        <w:tab/>
      </w:r>
      <w:r w:rsidRPr="00933B59">
        <w:rPr>
          <w:lang w:eastAsia="hu-HU"/>
        </w:rPr>
        <w:t>Röszke</w:t>
      </w:r>
      <w:r w:rsidR="00EE7F38">
        <w:rPr>
          <w:lang w:eastAsia="hu-HU"/>
        </w:rPr>
        <w:t xml:space="preserve"> </w:t>
      </w:r>
      <w:r w:rsidRPr="00933B59">
        <w:rPr>
          <w:lang w:eastAsia="hu-HU"/>
        </w:rPr>
        <w:t>Transit</w:t>
      </w:r>
      <w:r w:rsidR="00EE7F38">
        <w:rPr>
          <w:lang w:eastAsia="hu-HU"/>
        </w:rPr>
        <w:t xml:space="preserve"> </w:t>
      </w:r>
      <w:r w:rsidRPr="00933B59">
        <w:rPr>
          <w:lang w:eastAsia="hu-HU"/>
        </w:rPr>
        <w:t>Zone</w:t>
      </w:r>
      <w:r w:rsidR="00EE7F38">
        <w:rPr>
          <w:lang w:eastAsia="hu-HU"/>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55"/>
        <w:gridCol w:w="2490"/>
        <w:gridCol w:w="2525"/>
      </w:tblGrid>
      <w:tr w:rsidR="00582FB8" w:rsidRPr="00BE2CCF" w14:paraId="16C6A160" w14:textId="77777777" w:rsidTr="00BE2CCF">
        <w:trPr>
          <w:tblHeader/>
        </w:trPr>
        <w:tc>
          <w:tcPr>
            <w:tcW w:w="1598" w:type="pct"/>
            <w:tcBorders>
              <w:top w:val="single" w:sz="4" w:space="0" w:color="auto"/>
              <w:bottom w:val="single" w:sz="12" w:space="0" w:color="auto"/>
            </w:tcBorders>
            <w:shd w:val="clear" w:color="auto" w:fill="auto"/>
            <w:vAlign w:val="bottom"/>
          </w:tcPr>
          <w:p w14:paraId="1B0B6D5C" w14:textId="6AAD88F6" w:rsidR="00582FB8" w:rsidRPr="00BE2CCF" w:rsidRDefault="00AA0CBC" w:rsidP="00BE2CCF">
            <w:pPr>
              <w:suppressAutoHyphens w:val="0"/>
              <w:spacing w:before="80" w:after="80" w:line="200" w:lineRule="exact"/>
              <w:ind w:right="113"/>
              <w:rPr>
                <w:i/>
                <w:sz w:val="16"/>
                <w:szCs w:val="24"/>
              </w:rPr>
            </w:pPr>
            <w:r w:rsidRPr="00BE2CCF">
              <w:rPr>
                <w:i/>
                <w:sz w:val="16"/>
                <w:szCs w:val="24"/>
              </w:rPr>
              <w:t>Age</w:t>
            </w:r>
          </w:p>
        </w:tc>
        <w:tc>
          <w:tcPr>
            <w:tcW w:w="1689" w:type="pct"/>
            <w:tcBorders>
              <w:top w:val="single" w:sz="4" w:space="0" w:color="auto"/>
              <w:bottom w:val="single" w:sz="12" w:space="0" w:color="auto"/>
            </w:tcBorders>
            <w:shd w:val="clear" w:color="auto" w:fill="auto"/>
            <w:vAlign w:val="bottom"/>
          </w:tcPr>
          <w:p w14:paraId="206F203D" w14:textId="35B0DD85" w:rsidR="00582FB8" w:rsidRPr="00BE2CCF" w:rsidRDefault="00AA0CBC" w:rsidP="00BE2CCF">
            <w:pPr>
              <w:suppressAutoHyphens w:val="0"/>
              <w:spacing w:before="80" w:after="80" w:line="200" w:lineRule="exact"/>
              <w:ind w:right="113"/>
              <w:jc w:val="right"/>
              <w:rPr>
                <w:i/>
                <w:sz w:val="16"/>
                <w:szCs w:val="24"/>
              </w:rPr>
            </w:pPr>
            <w:r w:rsidRPr="00BE2CCF">
              <w:rPr>
                <w:i/>
                <w:sz w:val="16"/>
                <w:szCs w:val="24"/>
              </w:rPr>
              <w:t>Number</w:t>
            </w:r>
            <w:r w:rsidR="00EE7F38" w:rsidRPr="00BE2CCF">
              <w:rPr>
                <w:i/>
                <w:sz w:val="16"/>
                <w:szCs w:val="24"/>
              </w:rPr>
              <w:t xml:space="preserve"> </w:t>
            </w:r>
            <w:r w:rsidR="00582FB8" w:rsidRPr="00BE2CCF">
              <w:rPr>
                <w:i/>
                <w:sz w:val="16"/>
                <w:szCs w:val="24"/>
              </w:rPr>
              <w:t>of</w:t>
            </w:r>
            <w:r w:rsidR="00EE7F38" w:rsidRPr="00BE2CCF">
              <w:rPr>
                <w:i/>
                <w:sz w:val="16"/>
                <w:szCs w:val="24"/>
              </w:rPr>
              <w:t xml:space="preserve"> </w:t>
            </w:r>
            <w:r w:rsidR="00582FB8" w:rsidRPr="00BE2CCF">
              <w:rPr>
                <w:i/>
                <w:sz w:val="16"/>
                <w:szCs w:val="24"/>
              </w:rPr>
              <w:t>people</w:t>
            </w:r>
          </w:p>
        </w:tc>
        <w:tc>
          <w:tcPr>
            <w:tcW w:w="1713" w:type="pct"/>
            <w:tcBorders>
              <w:top w:val="single" w:sz="4" w:space="0" w:color="auto"/>
              <w:bottom w:val="single" w:sz="12" w:space="0" w:color="auto"/>
            </w:tcBorders>
            <w:shd w:val="clear" w:color="auto" w:fill="auto"/>
            <w:vAlign w:val="bottom"/>
          </w:tcPr>
          <w:p w14:paraId="62349861" w14:textId="71BA9CD0" w:rsidR="00582FB8" w:rsidRPr="00BE2CCF" w:rsidRDefault="00AA0CBC" w:rsidP="00BE2CCF">
            <w:pPr>
              <w:suppressAutoHyphens w:val="0"/>
              <w:spacing w:before="80" w:after="80" w:line="200" w:lineRule="exact"/>
              <w:ind w:right="113"/>
              <w:jc w:val="right"/>
              <w:rPr>
                <w:i/>
                <w:sz w:val="16"/>
                <w:szCs w:val="24"/>
              </w:rPr>
            </w:pPr>
            <w:r w:rsidRPr="00BE2CCF">
              <w:rPr>
                <w:i/>
                <w:sz w:val="16"/>
                <w:szCs w:val="24"/>
              </w:rPr>
              <w:t>Number</w:t>
            </w:r>
            <w:r w:rsidR="00EE7F38" w:rsidRPr="00BE2CCF">
              <w:rPr>
                <w:i/>
                <w:sz w:val="16"/>
                <w:szCs w:val="24"/>
              </w:rPr>
              <w:t xml:space="preserve"> </w:t>
            </w:r>
            <w:r w:rsidR="00582FB8" w:rsidRPr="00BE2CCF">
              <w:rPr>
                <w:i/>
                <w:sz w:val="16"/>
                <w:szCs w:val="24"/>
              </w:rPr>
              <w:t>of</w:t>
            </w:r>
            <w:r w:rsidR="00EE7F38" w:rsidRPr="00BE2CCF">
              <w:rPr>
                <w:i/>
                <w:sz w:val="16"/>
                <w:szCs w:val="24"/>
              </w:rPr>
              <w:t xml:space="preserve"> </w:t>
            </w:r>
            <w:r w:rsidR="00582FB8" w:rsidRPr="00BE2CCF">
              <w:rPr>
                <w:i/>
                <w:sz w:val="16"/>
                <w:szCs w:val="24"/>
              </w:rPr>
              <w:t>days</w:t>
            </w:r>
          </w:p>
        </w:tc>
      </w:tr>
      <w:tr w:rsidR="00582FB8" w:rsidRPr="00BE2CCF" w14:paraId="1A24A106" w14:textId="77777777" w:rsidTr="00BE2CCF">
        <w:tc>
          <w:tcPr>
            <w:tcW w:w="1598" w:type="pct"/>
            <w:tcBorders>
              <w:top w:val="single" w:sz="12" w:space="0" w:color="auto"/>
            </w:tcBorders>
            <w:shd w:val="clear" w:color="auto" w:fill="auto"/>
          </w:tcPr>
          <w:p w14:paraId="5D299513" w14:textId="77777777" w:rsidR="00582FB8" w:rsidRPr="00BE2CCF" w:rsidRDefault="00582FB8" w:rsidP="00BE2CCF">
            <w:pPr>
              <w:suppressAutoHyphens w:val="0"/>
              <w:spacing w:before="40" w:after="40" w:line="220" w:lineRule="exact"/>
              <w:ind w:right="113"/>
              <w:rPr>
                <w:sz w:val="18"/>
                <w:szCs w:val="24"/>
              </w:rPr>
            </w:pPr>
            <w:r w:rsidRPr="00BE2CCF">
              <w:rPr>
                <w:sz w:val="18"/>
                <w:szCs w:val="24"/>
              </w:rPr>
              <w:t>3–5</w:t>
            </w:r>
          </w:p>
        </w:tc>
        <w:tc>
          <w:tcPr>
            <w:tcW w:w="1689" w:type="pct"/>
            <w:tcBorders>
              <w:top w:val="single" w:sz="12" w:space="0" w:color="auto"/>
            </w:tcBorders>
            <w:shd w:val="clear" w:color="auto" w:fill="auto"/>
            <w:vAlign w:val="bottom"/>
          </w:tcPr>
          <w:p w14:paraId="1F48D265" w14:textId="77777777" w:rsidR="00582FB8" w:rsidRPr="00BE2CCF" w:rsidRDefault="00582FB8" w:rsidP="00BE2CCF">
            <w:pPr>
              <w:suppressAutoHyphens w:val="0"/>
              <w:spacing w:before="40" w:after="40" w:line="220" w:lineRule="exact"/>
              <w:ind w:right="113"/>
              <w:jc w:val="right"/>
              <w:rPr>
                <w:sz w:val="18"/>
                <w:szCs w:val="24"/>
              </w:rPr>
            </w:pPr>
            <w:r w:rsidRPr="00BE2CCF">
              <w:rPr>
                <w:sz w:val="18"/>
                <w:szCs w:val="24"/>
              </w:rPr>
              <w:t>28</w:t>
            </w:r>
          </w:p>
        </w:tc>
        <w:tc>
          <w:tcPr>
            <w:tcW w:w="1713" w:type="pct"/>
            <w:tcBorders>
              <w:top w:val="single" w:sz="12" w:space="0" w:color="auto"/>
            </w:tcBorders>
            <w:shd w:val="clear" w:color="auto" w:fill="auto"/>
            <w:vAlign w:val="bottom"/>
          </w:tcPr>
          <w:p w14:paraId="47BC3406" w14:textId="2525FA04" w:rsidR="00582FB8" w:rsidRPr="00BE2CCF" w:rsidRDefault="00582FB8" w:rsidP="00BE2CCF">
            <w:pPr>
              <w:suppressAutoHyphens w:val="0"/>
              <w:spacing w:before="40" w:after="40" w:line="220" w:lineRule="exact"/>
              <w:ind w:right="113"/>
              <w:jc w:val="right"/>
              <w:rPr>
                <w:sz w:val="18"/>
                <w:szCs w:val="24"/>
              </w:rPr>
            </w:pPr>
            <w:r w:rsidRPr="00BE2CCF">
              <w:rPr>
                <w:sz w:val="18"/>
                <w:szCs w:val="24"/>
              </w:rPr>
              <w:t>7</w:t>
            </w:r>
            <w:r w:rsidR="00EE7F38" w:rsidRPr="00BE2CCF">
              <w:rPr>
                <w:sz w:val="18"/>
                <w:szCs w:val="24"/>
              </w:rPr>
              <w:t xml:space="preserve"> </w:t>
            </w:r>
            <w:r w:rsidRPr="00BE2CCF">
              <w:rPr>
                <w:sz w:val="18"/>
                <w:szCs w:val="24"/>
              </w:rPr>
              <w:t>months</w:t>
            </w:r>
          </w:p>
        </w:tc>
      </w:tr>
      <w:tr w:rsidR="00582FB8" w:rsidRPr="00BE2CCF" w14:paraId="283A9306" w14:textId="77777777" w:rsidTr="00BE2CCF">
        <w:tc>
          <w:tcPr>
            <w:tcW w:w="1598" w:type="pct"/>
            <w:shd w:val="clear" w:color="auto" w:fill="auto"/>
          </w:tcPr>
          <w:p w14:paraId="0A422AAA" w14:textId="77777777" w:rsidR="00582FB8" w:rsidRPr="00BE2CCF" w:rsidRDefault="00582FB8" w:rsidP="00BE2CCF">
            <w:pPr>
              <w:suppressAutoHyphens w:val="0"/>
              <w:spacing w:before="40" w:after="40" w:line="220" w:lineRule="exact"/>
              <w:ind w:right="113"/>
              <w:rPr>
                <w:sz w:val="18"/>
                <w:szCs w:val="24"/>
              </w:rPr>
            </w:pPr>
            <w:r w:rsidRPr="00BE2CCF">
              <w:rPr>
                <w:sz w:val="18"/>
                <w:szCs w:val="24"/>
              </w:rPr>
              <w:t>6–14</w:t>
            </w:r>
          </w:p>
        </w:tc>
        <w:tc>
          <w:tcPr>
            <w:tcW w:w="1689" w:type="pct"/>
            <w:shd w:val="clear" w:color="auto" w:fill="auto"/>
            <w:vAlign w:val="bottom"/>
          </w:tcPr>
          <w:p w14:paraId="276B7A2D" w14:textId="77777777" w:rsidR="00582FB8" w:rsidRPr="00BE2CCF" w:rsidRDefault="00582FB8" w:rsidP="00BE2CCF">
            <w:pPr>
              <w:suppressAutoHyphens w:val="0"/>
              <w:spacing w:before="40" w:after="40" w:line="220" w:lineRule="exact"/>
              <w:ind w:right="113"/>
              <w:jc w:val="right"/>
              <w:rPr>
                <w:sz w:val="18"/>
                <w:szCs w:val="24"/>
              </w:rPr>
            </w:pPr>
            <w:r w:rsidRPr="00BE2CCF">
              <w:rPr>
                <w:sz w:val="18"/>
                <w:szCs w:val="24"/>
              </w:rPr>
              <w:t>94</w:t>
            </w:r>
          </w:p>
        </w:tc>
        <w:tc>
          <w:tcPr>
            <w:tcW w:w="1713" w:type="pct"/>
            <w:shd w:val="clear" w:color="auto" w:fill="auto"/>
            <w:vAlign w:val="bottom"/>
          </w:tcPr>
          <w:p w14:paraId="613ACF96" w14:textId="2459CEFF" w:rsidR="00582FB8" w:rsidRPr="00BE2CCF" w:rsidRDefault="00582FB8" w:rsidP="00BE2CCF">
            <w:pPr>
              <w:suppressAutoHyphens w:val="0"/>
              <w:spacing w:before="40" w:after="40" w:line="220" w:lineRule="exact"/>
              <w:ind w:right="113"/>
              <w:jc w:val="right"/>
              <w:rPr>
                <w:sz w:val="18"/>
                <w:szCs w:val="24"/>
              </w:rPr>
            </w:pPr>
            <w:r w:rsidRPr="00BE2CCF">
              <w:rPr>
                <w:sz w:val="18"/>
                <w:szCs w:val="24"/>
              </w:rPr>
              <w:t>7</w:t>
            </w:r>
            <w:r w:rsidR="00EE7F38" w:rsidRPr="00BE2CCF">
              <w:rPr>
                <w:sz w:val="18"/>
                <w:szCs w:val="24"/>
              </w:rPr>
              <w:t xml:space="preserve"> </w:t>
            </w:r>
            <w:r w:rsidRPr="00BE2CCF">
              <w:rPr>
                <w:sz w:val="18"/>
                <w:szCs w:val="24"/>
              </w:rPr>
              <w:t>months</w:t>
            </w:r>
          </w:p>
        </w:tc>
      </w:tr>
      <w:tr w:rsidR="00582FB8" w:rsidRPr="00BE2CCF" w14:paraId="1BB33BA9" w14:textId="77777777" w:rsidTr="00BE2CCF">
        <w:tc>
          <w:tcPr>
            <w:tcW w:w="1598" w:type="pct"/>
            <w:shd w:val="clear" w:color="auto" w:fill="auto"/>
          </w:tcPr>
          <w:p w14:paraId="6A270560" w14:textId="77777777" w:rsidR="00582FB8" w:rsidRPr="00BE2CCF" w:rsidRDefault="00582FB8" w:rsidP="00BE2CCF">
            <w:pPr>
              <w:suppressAutoHyphens w:val="0"/>
              <w:spacing w:before="40" w:after="40" w:line="220" w:lineRule="exact"/>
              <w:ind w:right="113"/>
              <w:rPr>
                <w:sz w:val="18"/>
                <w:szCs w:val="24"/>
              </w:rPr>
            </w:pPr>
            <w:r w:rsidRPr="00BE2CCF">
              <w:rPr>
                <w:sz w:val="18"/>
                <w:szCs w:val="24"/>
              </w:rPr>
              <w:t>15–18</w:t>
            </w:r>
          </w:p>
        </w:tc>
        <w:tc>
          <w:tcPr>
            <w:tcW w:w="1689" w:type="pct"/>
            <w:shd w:val="clear" w:color="auto" w:fill="auto"/>
            <w:vAlign w:val="bottom"/>
          </w:tcPr>
          <w:p w14:paraId="7606168D" w14:textId="77777777" w:rsidR="00582FB8" w:rsidRPr="00BE2CCF" w:rsidRDefault="00582FB8" w:rsidP="00BE2CCF">
            <w:pPr>
              <w:suppressAutoHyphens w:val="0"/>
              <w:spacing w:before="40" w:after="40" w:line="220" w:lineRule="exact"/>
              <w:ind w:right="113"/>
              <w:jc w:val="right"/>
              <w:rPr>
                <w:sz w:val="18"/>
                <w:szCs w:val="24"/>
              </w:rPr>
            </w:pPr>
            <w:r w:rsidRPr="00BE2CCF">
              <w:rPr>
                <w:sz w:val="18"/>
                <w:szCs w:val="24"/>
              </w:rPr>
              <w:t>33</w:t>
            </w:r>
          </w:p>
        </w:tc>
        <w:tc>
          <w:tcPr>
            <w:tcW w:w="1713" w:type="pct"/>
            <w:shd w:val="clear" w:color="auto" w:fill="auto"/>
            <w:vAlign w:val="bottom"/>
          </w:tcPr>
          <w:p w14:paraId="629C27E4" w14:textId="15692443" w:rsidR="00582FB8" w:rsidRPr="00BE2CCF" w:rsidRDefault="00582FB8" w:rsidP="00BE2CCF">
            <w:pPr>
              <w:suppressAutoHyphens w:val="0"/>
              <w:spacing w:before="40" w:after="40" w:line="220" w:lineRule="exact"/>
              <w:ind w:right="113"/>
              <w:jc w:val="right"/>
              <w:rPr>
                <w:sz w:val="18"/>
                <w:szCs w:val="24"/>
              </w:rPr>
            </w:pPr>
            <w:r w:rsidRPr="00BE2CCF">
              <w:rPr>
                <w:sz w:val="18"/>
                <w:szCs w:val="24"/>
              </w:rPr>
              <w:t>7</w:t>
            </w:r>
            <w:r w:rsidR="00EE7F38" w:rsidRPr="00BE2CCF">
              <w:rPr>
                <w:sz w:val="18"/>
                <w:szCs w:val="24"/>
              </w:rPr>
              <w:t xml:space="preserve"> </w:t>
            </w:r>
            <w:r w:rsidRPr="00BE2CCF">
              <w:rPr>
                <w:sz w:val="18"/>
                <w:szCs w:val="24"/>
              </w:rPr>
              <w:t>months</w:t>
            </w:r>
          </w:p>
        </w:tc>
      </w:tr>
    </w:tbl>
    <w:p w14:paraId="4604701A" w14:textId="78ACE149" w:rsidR="00582FB8" w:rsidRPr="00933B59" w:rsidRDefault="00582FB8" w:rsidP="00AA0CBC">
      <w:pPr>
        <w:pStyle w:val="H23G"/>
        <w:rPr>
          <w:lang w:eastAsia="hu-HU"/>
        </w:rPr>
      </w:pPr>
      <w:r>
        <w:rPr>
          <w:lang w:eastAsia="hu-HU"/>
        </w:rPr>
        <w:tab/>
      </w:r>
      <w:r>
        <w:rPr>
          <w:lang w:eastAsia="hu-HU"/>
        </w:rPr>
        <w:tab/>
      </w:r>
      <w:r w:rsidRPr="00933B59">
        <w:rPr>
          <w:lang w:eastAsia="hu-HU"/>
        </w:rPr>
        <w:t>Tompa</w:t>
      </w:r>
      <w:r w:rsidR="00EE7F38">
        <w:rPr>
          <w:lang w:eastAsia="hu-HU"/>
        </w:rPr>
        <w:t xml:space="preserve"> </w:t>
      </w:r>
      <w:r w:rsidRPr="00933B59">
        <w:rPr>
          <w:lang w:eastAsia="hu-HU"/>
        </w:rPr>
        <w:t>Transit</w:t>
      </w:r>
      <w:r w:rsidR="00EE7F38">
        <w:rPr>
          <w:lang w:eastAsia="hu-HU"/>
        </w:rPr>
        <w:t xml:space="preserve"> </w:t>
      </w:r>
      <w:r w:rsidRPr="00933B59">
        <w:rPr>
          <w:lang w:eastAsia="hu-HU"/>
        </w:rPr>
        <w:t>Zone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55"/>
        <w:gridCol w:w="2490"/>
        <w:gridCol w:w="2525"/>
      </w:tblGrid>
      <w:tr w:rsidR="00582FB8" w:rsidRPr="00AA0CBC" w14:paraId="2A647B58" w14:textId="77777777" w:rsidTr="00AA0CBC">
        <w:trPr>
          <w:tblHeader/>
        </w:trPr>
        <w:tc>
          <w:tcPr>
            <w:tcW w:w="1598" w:type="pct"/>
            <w:tcBorders>
              <w:top w:val="single" w:sz="4" w:space="0" w:color="auto"/>
              <w:bottom w:val="single" w:sz="12" w:space="0" w:color="auto"/>
            </w:tcBorders>
            <w:shd w:val="clear" w:color="auto" w:fill="auto"/>
            <w:vAlign w:val="bottom"/>
          </w:tcPr>
          <w:p w14:paraId="334D67A5" w14:textId="7B5CC1FD" w:rsidR="00582FB8" w:rsidRPr="00AA0CBC" w:rsidRDefault="00AA0CBC" w:rsidP="00AA0CBC">
            <w:pPr>
              <w:suppressAutoHyphens w:val="0"/>
              <w:spacing w:before="80" w:after="80" w:line="200" w:lineRule="exact"/>
              <w:ind w:right="113"/>
              <w:rPr>
                <w:i/>
                <w:sz w:val="16"/>
                <w:szCs w:val="24"/>
              </w:rPr>
            </w:pPr>
            <w:r w:rsidRPr="00AA0CBC">
              <w:rPr>
                <w:i/>
                <w:sz w:val="16"/>
                <w:szCs w:val="24"/>
              </w:rPr>
              <w:t>Age</w:t>
            </w:r>
          </w:p>
        </w:tc>
        <w:tc>
          <w:tcPr>
            <w:tcW w:w="1689" w:type="pct"/>
            <w:tcBorders>
              <w:top w:val="single" w:sz="4" w:space="0" w:color="auto"/>
              <w:bottom w:val="single" w:sz="12" w:space="0" w:color="auto"/>
            </w:tcBorders>
            <w:shd w:val="clear" w:color="auto" w:fill="auto"/>
            <w:vAlign w:val="bottom"/>
          </w:tcPr>
          <w:p w14:paraId="3B8DE262" w14:textId="5CEAFFE7" w:rsidR="00582FB8" w:rsidRPr="00AA0CBC" w:rsidRDefault="00AA0CBC" w:rsidP="00AA0CBC">
            <w:pPr>
              <w:suppressAutoHyphens w:val="0"/>
              <w:spacing w:before="80" w:after="80" w:line="200" w:lineRule="exact"/>
              <w:ind w:right="113"/>
              <w:jc w:val="right"/>
              <w:rPr>
                <w:i/>
                <w:sz w:val="16"/>
                <w:szCs w:val="24"/>
              </w:rPr>
            </w:pPr>
            <w:r w:rsidRPr="00AA0CBC">
              <w:rPr>
                <w:i/>
                <w:sz w:val="16"/>
                <w:szCs w:val="24"/>
              </w:rPr>
              <w:t>Number</w:t>
            </w:r>
            <w:r w:rsidR="00EE7F38" w:rsidRPr="00AA0CBC">
              <w:rPr>
                <w:i/>
                <w:sz w:val="16"/>
                <w:szCs w:val="24"/>
              </w:rPr>
              <w:t xml:space="preserve"> </w:t>
            </w:r>
            <w:r w:rsidR="00582FB8" w:rsidRPr="00AA0CBC">
              <w:rPr>
                <w:i/>
                <w:sz w:val="16"/>
                <w:szCs w:val="24"/>
              </w:rPr>
              <w:t>of</w:t>
            </w:r>
            <w:r w:rsidR="00EE7F38" w:rsidRPr="00AA0CBC">
              <w:rPr>
                <w:i/>
                <w:sz w:val="16"/>
                <w:szCs w:val="24"/>
              </w:rPr>
              <w:t xml:space="preserve"> </w:t>
            </w:r>
            <w:r w:rsidR="00582FB8" w:rsidRPr="00AA0CBC">
              <w:rPr>
                <w:i/>
                <w:sz w:val="16"/>
                <w:szCs w:val="24"/>
              </w:rPr>
              <w:t>people</w:t>
            </w:r>
          </w:p>
        </w:tc>
        <w:tc>
          <w:tcPr>
            <w:tcW w:w="1713" w:type="pct"/>
            <w:tcBorders>
              <w:top w:val="single" w:sz="4" w:space="0" w:color="auto"/>
              <w:bottom w:val="single" w:sz="12" w:space="0" w:color="auto"/>
            </w:tcBorders>
            <w:shd w:val="clear" w:color="auto" w:fill="auto"/>
            <w:vAlign w:val="bottom"/>
          </w:tcPr>
          <w:p w14:paraId="4D32A158" w14:textId="3ED3C83D" w:rsidR="00582FB8" w:rsidRPr="00AA0CBC" w:rsidRDefault="00AA0CBC" w:rsidP="00AA0CBC">
            <w:pPr>
              <w:suppressAutoHyphens w:val="0"/>
              <w:spacing w:before="80" w:after="80" w:line="200" w:lineRule="exact"/>
              <w:ind w:right="113"/>
              <w:jc w:val="right"/>
              <w:rPr>
                <w:i/>
                <w:sz w:val="16"/>
                <w:szCs w:val="24"/>
              </w:rPr>
            </w:pPr>
            <w:r w:rsidRPr="00AA0CBC">
              <w:rPr>
                <w:i/>
                <w:sz w:val="16"/>
                <w:szCs w:val="24"/>
              </w:rPr>
              <w:t>Number</w:t>
            </w:r>
            <w:r w:rsidR="00EE7F38" w:rsidRPr="00AA0CBC">
              <w:rPr>
                <w:i/>
                <w:sz w:val="16"/>
                <w:szCs w:val="24"/>
              </w:rPr>
              <w:t xml:space="preserve"> </w:t>
            </w:r>
            <w:r w:rsidR="00582FB8" w:rsidRPr="00AA0CBC">
              <w:rPr>
                <w:i/>
                <w:sz w:val="16"/>
                <w:szCs w:val="24"/>
              </w:rPr>
              <w:t>of</w:t>
            </w:r>
            <w:r w:rsidR="00EE7F38" w:rsidRPr="00AA0CBC">
              <w:rPr>
                <w:i/>
                <w:sz w:val="16"/>
                <w:szCs w:val="24"/>
              </w:rPr>
              <w:t xml:space="preserve"> </w:t>
            </w:r>
            <w:r w:rsidR="00582FB8" w:rsidRPr="00AA0CBC">
              <w:rPr>
                <w:i/>
                <w:sz w:val="16"/>
                <w:szCs w:val="24"/>
              </w:rPr>
              <w:t>days</w:t>
            </w:r>
          </w:p>
        </w:tc>
      </w:tr>
      <w:tr w:rsidR="00582FB8" w:rsidRPr="00AA0CBC" w14:paraId="61E2EF3C" w14:textId="77777777" w:rsidTr="00AA0CBC">
        <w:tc>
          <w:tcPr>
            <w:tcW w:w="1598" w:type="pct"/>
            <w:tcBorders>
              <w:top w:val="single" w:sz="12" w:space="0" w:color="auto"/>
            </w:tcBorders>
            <w:shd w:val="clear" w:color="auto" w:fill="auto"/>
          </w:tcPr>
          <w:p w14:paraId="6BDCB8A8" w14:textId="77777777" w:rsidR="00582FB8" w:rsidRPr="00AA0CBC" w:rsidRDefault="00582FB8" w:rsidP="00AA0CBC">
            <w:pPr>
              <w:suppressAutoHyphens w:val="0"/>
              <w:spacing w:before="40" w:after="40" w:line="220" w:lineRule="exact"/>
              <w:ind w:right="113"/>
              <w:rPr>
                <w:sz w:val="18"/>
                <w:szCs w:val="24"/>
              </w:rPr>
            </w:pPr>
            <w:r w:rsidRPr="00AA0CBC">
              <w:rPr>
                <w:sz w:val="18"/>
                <w:szCs w:val="24"/>
              </w:rPr>
              <w:t>3–5</w:t>
            </w:r>
          </w:p>
        </w:tc>
        <w:tc>
          <w:tcPr>
            <w:tcW w:w="1689" w:type="pct"/>
            <w:tcBorders>
              <w:top w:val="single" w:sz="12" w:space="0" w:color="auto"/>
            </w:tcBorders>
            <w:shd w:val="clear" w:color="auto" w:fill="auto"/>
            <w:vAlign w:val="bottom"/>
          </w:tcPr>
          <w:p w14:paraId="0DA4EF22" w14:textId="77777777" w:rsidR="00582FB8" w:rsidRPr="00AA0CBC" w:rsidRDefault="00582FB8" w:rsidP="00AA0CBC">
            <w:pPr>
              <w:suppressAutoHyphens w:val="0"/>
              <w:spacing w:before="40" w:after="40" w:line="220" w:lineRule="exact"/>
              <w:ind w:right="113"/>
              <w:jc w:val="right"/>
              <w:rPr>
                <w:sz w:val="18"/>
                <w:szCs w:val="24"/>
              </w:rPr>
            </w:pPr>
            <w:r w:rsidRPr="00AA0CBC">
              <w:rPr>
                <w:sz w:val="18"/>
                <w:szCs w:val="24"/>
              </w:rPr>
              <w:t>29</w:t>
            </w:r>
          </w:p>
        </w:tc>
        <w:tc>
          <w:tcPr>
            <w:tcW w:w="1713" w:type="pct"/>
            <w:tcBorders>
              <w:top w:val="single" w:sz="12" w:space="0" w:color="auto"/>
            </w:tcBorders>
            <w:shd w:val="clear" w:color="auto" w:fill="auto"/>
            <w:vAlign w:val="bottom"/>
          </w:tcPr>
          <w:p w14:paraId="0B76A6A0" w14:textId="64B9C219" w:rsidR="00582FB8" w:rsidRPr="00AA0CBC" w:rsidRDefault="00582FB8" w:rsidP="00AA0CBC">
            <w:pPr>
              <w:suppressAutoHyphens w:val="0"/>
              <w:spacing w:before="40" w:after="40" w:line="220" w:lineRule="exact"/>
              <w:ind w:right="113"/>
              <w:jc w:val="right"/>
              <w:rPr>
                <w:sz w:val="18"/>
                <w:szCs w:val="24"/>
              </w:rPr>
            </w:pPr>
            <w:r w:rsidRPr="00AA0CBC">
              <w:rPr>
                <w:sz w:val="18"/>
                <w:szCs w:val="24"/>
              </w:rPr>
              <w:t>10</w:t>
            </w:r>
            <w:r w:rsidR="00EE7F38" w:rsidRPr="00AA0CBC">
              <w:rPr>
                <w:sz w:val="18"/>
                <w:szCs w:val="24"/>
              </w:rPr>
              <w:t xml:space="preserve"> </w:t>
            </w:r>
            <w:r w:rsidRPr="00AA0CBC">
              <w:rPr>
                <w:sz w:val="18"/>
                <w:szCs w:val="24"/>
              </w:rPr>
              <w:t>months</w:t>
            </w:r>
          </w:p>
        </w:tc>
      </w:tr>
      <w:tr w:rsidR="00582FB8" w:rsidRPr="00AA0CBC" w14:paraId="4873DD9D" w14:textId="77777777" w:rsidTr="00AA0CBC">
        <w:tc>
          <w:tcPr>
            <w:tcW w:w="1598" w:type="pct"/>
            <w:shd w:val="clear" w:color="auto" w:fill="auto"/>
          </w:tcPr>
          <w:p w14:paraId="5A00C9F4" w14:textId="77777777" w:rsidR="00582FB8" w:rsidRPr="00AA0CBC" w:rsidRDefault="00582FB8" w:rsidP="00AA0CBC">
            <w:pPr>
              <w:suppressAutoHyphens w:val="0"/>
              <w:spacing w:before="40" w:after="40" w:line="220" w:lineRule="exact"/>
              <w:ind w:right="113"/>
              <w:rPr>
                <w:sz w:val="18"/>
                <w:szCs w:val="24"/>
              </w:rPr>
            </w:pPr>
            <w:r w:rsidRPr="00AA0CBC">
              <w:rPr>
                <w:sz w:val="18"/>
                <w:szCs w:val="24"/>
              </w:rPr>
              <w:t>6–14</w:t>
            </w:r>
          </w:p>
        </w:tc>
        <w:tc>
          <w:tcPr>
            <w:tcW w:w="1689" w:type="pct"/>
            <w:shd w:val="clear" w:color="auto" w:fill="auto"/>
            <w:vAlign w:val="bottom"/>
          </w:tcPr>
          <w:p w14:paraId="6B508AD3" w14:textId="77777777" w:rsidR="00582FB8" w:rsidRPr="00AA0CBC" w:rsidRDefault="00582FB8" w:rsidP="00AA0CBC">
            <w:pPr>
              <w:suppressAutoHyphens w:val="0"/>
              <w:spacing w:before="40" w:after="40" w:line="220" w:lineRule="exact"/>
              <w:ind w:right="113"/>
              <w:jc w:val="right"/>
              <w:rPr>
                <w:sz w:val="18"/>
                <w:szCs w:val="24"/>
              </w:rPr>
            </w:pPr>
            <w:r w:rsidRPr="00AA0CBC">
              <w:rPr>
                <w:sz w:val="18"/>
                <w:szCs w:val="24"/>
              </w:rPr>
              <w:t>77</w:t>
            </w:r>
          </w:p>
        </w:tc>
        <w:tc>
          <w:tcPr>
            <w:tcW w:w="1713" w:type="pct"/>
            <w:shd w:val="clear" w:color="auto" w:fill="auto"/>
            <w:vAlign w:val="bottom"/>
          </w:tcPr>
          <w:p w14:paraId="0BEAC428" w14:textId="637DFAFF" w:rsidR="00582FB8" w:rsidRPr="00AA0CBC" w:rsidRDefault="00582FB8" w:rsidP="00AA0CBC">
            <w:pPr>
              <w:suppressAutoHyphens w:val="0"/>
              <w:spacing w:before="40" w:after="40" w:line="220" w:lineRule="exact"/>
              <w:ind w:right="113"/>
              <w:jc w:val="right"/>
              <w:rPr>
                <w:sz w:val="18"/>
                <w:szCs w:val="24"/>
              </w:rPr>
            </w:pPr>
            <w:r w:rsidRPr="00AA0CBC">
              <w:rPr>
                <w:sz w:val="18"/>
                <w:szCs w:val="24"/>
              </w:rPr>
              <w:t>8</w:t>
            </w:r>
            <w:r w:rsidR="00EE7F38" w:rsidRPr="00AA0CBC">
              <w:rPr>
                <w:sz w:val="18"/>
                <w:szCs w:val="24"/>
              </w:rPr>
              <w:t xml:space="preserve"> </w:t>
            </w:r>
            <w:r w:rsidRPr="00AA0CBC">
              <w:rPr>
                <w:sz w:val="18"/>
                <w:szCs w:val="24"/>
              </w:rPr>
              <w:t>months</w:t>
            </w:r>
          </w:p>
        </w:tc>
      </w:tr>
      <w:tr w:rsidR="00582FB8" w:rsidRPr="00AA0CBC" w14:paraId="735FAB00" w14:textId="77777777" w:rsidTr="00AA0CBC">
        <w:tc>
          <w:tcPr>
            <w:tcW w:w="1598" w:type="pct"/>
            <w:shd w:val="clear" w:color="auto" w:fill="auto"/>
          </w:tcPr>
          <w:p w14:paraId="2009BAE3" w14:textId="77777777" w:rsidR="00582FB8" w:rsidRPr="00AA0CBC" w:rsidRDefault="00582FB8" w:rsidP="00AA0CBC">
            <w:pPr>
              <w:suppressAutoHyphens w:val="0"/>
              <w:spacing w:before="40" w:after="40" w:line="220" w:lineRule="exact"/>
              <w:ind w:right="113"/>
              <w:rPr>
                <w:sz w:val="18"/>
                <w:szCs w:val="24"/>
              </w:rPr>
            </w:pPr>
            <w:r w:rsidRPr="00AA0CBC">
              <w:rPr>
                <w:sz w:val="18"/>
                <w:szCs w:val="24"/>
              </w:rPr>
              <w:t>15–18</w:t>
            </w:r>
          </w:p>
        </w:tc>
        <w:tc>
          <w:tcPr>
            <w:tcW w:w="1689" w:type="pct"/>
            <w:shd w:val="clear" w:color="auto" w:fill="auto"/>
            <w:vAlign w:val="bottom"/>
          </w:tcPr>
          <w:p w14:paraId="30534AB1" w14:textId="77777777" w:rsidR="00582FB8" w:rsidRPr="00AA0CBC" w:rsidRDefault="00582FB8" w:rsidP="00AA0CBC">
            <w:pPr>
              <w:suppressAutoHyphens w:val="0"/>
              <w:spacing w:before="40" w:after="40" w:line="220" w:lineRule="exact"/>
              <w:ind w:right="113"/>
              <w:jc w:val="right"/>
              <w:rPr>
                <w:sz w:val="18"/>
                <w:szCs w:val="24"/>
              </w:rPr>
            </w:pPr>
            <w:r w:rsidRPr="00AA0CBC">
              <w:rPr>
                <w:sz w:val="18"/>
                <w:szCs w:val="24"/>
              </w:rPr>
              <w:t>27</w:t>
            </w:r>
          </w:p>
        </w:tc>
        <w:tc>
          <w:tcPr>
            <w:tcW w:w="1713" w:type="pct"/>
            <w:shd w:val="clear" w:color="auto" w:fill="auto"/>
            <w:vAlign w:val="bottom"/>
          </w:tcPr>
          <w:p w14:paraId="066532EF" w14:textId="38C05A63" w:rsidR="00582FB8" w:rsidRPr="00AA0CBC" w:rsidRDefault="00582FB8" w:rsidP="00AA0CBC">
            <w:pPr>
              <w:suppressAutoHyphens w:val="0"/>
              <w:spacing w:before="40" w:after="40" w:line="220" w:lineRule="exact"/>
              <w:ind w:right="113"/>
              <w:jc w:val="right"/>
              <w:rPr>
                <w:sz w:val="18"/>
                <w:szCs w:val="24"/>
              </w:rPr>
            </w:pPr>
            <w:r w:rsidRPr="00AA0CBC">
              <w:rPr>
                <w:sz w:val="18"/>
                <w:szCs w:val="24"/>
              </w:rPr>
              <w:t>5</w:t>
            </w:r>
            <w:r w:rsidR="00EE7F38" w:rsidRPr="00AA0CBC">
              <w:rPr>
                <w:sz w:val="18"/>
                <w:szCs w:val="24"/>
              </w:rPr>
              <w:t xml:space="preserve"> </w:t>
            </w:r>
            <w:r w:rsidRPr="00AA0CBC">
              <w:rPr>
                <w:sz w:val="18"/>
                <w:szCs w:val="24"/>
              </w:rPr>
              <w:t>months</w:t>
            </w:r>
          </w:p>
        </w:tc>
      </w:tr>
    </w:tbl>
    <w:p w14:paraId="27FC0D4B" w14:textId="207AA451" w:rsidR="00582FB8" w:rsidRPr="006D61FA" w:rsidRDefault="00582FB8" w:rsidP="00606F0D">
      <w:pPr>
        <w:pStyle w:val="SingleTxtG"/>
        <w:spacing w:before="240"/>
      </w:pPr>
      <w:r w:rsidRPr="006D61FA">
        <w:t>205.</w:t>
      </w:r>
      <w:r w:rsidRPr="006D61FA">
        <w:tab/>
        <w:t>Transit</w:t>
      </w:r>
      <w:r w:rsidR="00EE7F38" w:rsidRPr="006D61FA">
        <w:t xml:space="preserve"> </w:t>
      </w:r>
      <w:r w:rsidRPr="006D61FA">
        <w:t>zones</w:t>
      </w:r>
      <w:r w:rsidR="00EE7F38" w:rsidRPr="006D61FA">
        <w:t xml:space="preserve"> </w:t>
      </w:r>
      <w:r w:rsidRPr="006D61FA">
        <w:t>were</w:t>
      </w:r>
      <w:r w:rsidR="00EE7F38" w:rsidRPr="006D61FA">
        <w:t xml:space="preserve"> </w:t>
      </w:r>
      <w:r w:rsidRPr="006D61FA">
        <w:t>closed</w:t>
      </w:r>
      <w:r w:rsidR="00EE7F38" w:rsidRPr="006D61FA">
        <w:t xml:space="preserve"> </w:t>
      </w:r>
      <w:r w:rsidRPr="006D61FA">
        <w:t>down</w:t>
      </w:r>
      <w:r w:rsidR="00EE7F38" w:rsidRPr="006D61FA">
        <w:t xml:space="preserve"> </w:t>
      </w:r>
      <w:r w:rsidRPr="006D61FA">
        <w:t>in</w:t>
      </w:r>
      <w:r w:rsidR="00EE7F38" w:rsidRPr="006D61FA">
        <w:t xml:space="preserve"> </w:t>
      </w:r>
      <w:r w:rsidRPr="006D61FA">
        <w:t>May</w:t>
      </w:r>
      <w:r w:rsidR="00EE7F38" w:rsidRPr="006D61FA">
        <w:t xml:space="preserve"> </w:t>
      </w:r>
      <w:r w:rsidRPr="006D61FA">
        <w:t>2020,</w:t>
      </w:r>
      <w:r w:rsidR="00EE7F38" w:rsidRPr="006D61FA">
        <w:t xml:space="preserve"> </w:t>
      </w:r>
      <w:r w:rsidRPr="006D61FA">
        <w:t>but</w:t>
      </w:r>
      <w:r w:rsidR="00EE7F38" w:rsidRPr="006D61FA">
        <w:t xml:space="preserve"> </w:t>
      </w:r>
      <w:r w:rsidRPr="006D61FA">
        <w:t>asylum-seekers</w:t>
      </w:r>
      <w:r w:rsidR="00EE7F38" w:rsidRPr="006D61FA">
        <w:t xml:space="preserve"> </w:t>
      </w:r>
      <w:r w:rsidRPr="006D61FA">
        <w:t>are</w:t>
      </w:r>
      <w:r w:rsidR="00EE7F38" w:rsidRPr="006D61FA">
        <w:t xml:space="preserve"> </w:t>
      </w:r>
      <w:r w:rsidRPr="006D61FA">
        <w:t>entitled</w:t>
      </w:r>
      <w:r w:rsidR="00EE7F38" w:rsidRPr="006D61FA">
        <w:t xml:space="preserve"> </w:t>
      </w:r>
      <w:r w:rsidRPr="006D61FA">
        <w:t>to</w:t>
      </w:r>
      <w:r w:rsidR="00EE7F38" w:rsidRPr="006D61FA">
        <w:t xml:space="preserve"> </w:t>
      </w:r>
      <w:r w:rsidRPr="006D61FA">
        <w:t>receive</w:t>
      </w:r>
      <w:r w:rsidR="00EE7F38" w:rsidRPr="006D61FA">
        <w:t xml:space="preserve"> </w:t>
      </w:r>
      <w:r w:rsidRPr="006D61FA">
        <w:t>education</w:t>
      </w:r>
      <w:r w:rsidR="00EE7F38" w:rsidRPr="006D61FA">
        <w:t xml:space="preserve"> </w:t>
      </w:r>
      <w:r w:rsidRPr="006D61FA">
        <w:t>in</w:t>
      </w:r>
      <w:r w:rsidR="00EE7F38" w:rsidRPr="006D61FA">
        <w:t xml:space="preserve"> </w:t>
      </w:r>
      <w:r w:rsidRPr="006D61FA">
        <w:t>the</w:t>
      </w:r>
      <w:r w:rsidR="00EE7F38" w:rsidRPr="006D61FA">
        <w:t xml:space="preserve"> </w:t>
      </w:r>
      <w:r w:rsidRPr="006D61FA">
        <w:t>school</w:t>
      </w:r>
      <w:r w:rsidR="00EE7F38" w:rsidRPr="006D61FA">
        <w:t xml:space="preserve"> </w:t>
      </w:r>
      <w:r w:rsidRPr="006D61FA">
        <w:t>in</w:t>
      </w:r>
      <w:r w:rsidR="00EE7F38" w:rsidRPr="006D61FA">
        <w:t xml:space="preserve"> </w:t>
      </w:r>
      <w:r w:rsidRPr="006D61FA">
        <w:t>the</w:t>
      </w:r>
      <w:r w:rsidR="00EE7F38" w:rsidRPr="006D61FA">
        <w:t xml:space="preserve"> </w:t>
      </w:r>
      <w:r w:rsidRPr="006D61FA">
        <w:t>vicinity</w:t>
      </w:r>
      <w:r w:rsidR="00EE7F38" w:rsidRPr="006D61FA">
        <w:t xml:space="preserve"> </w:t>
      </w:r>
      <w:r w:rsidRPr="006D61FA">
        <w:t>of</w:t>
      </w:r>
      <w:r w:rsidR="00EE7F38" w:rsidRPr="006D61FA">
        <w:t xml:space="preserve"> </w:t>
      </w:r>
      <w:r w:rsidRPr="006D61FA">
        <w:t>their</w:t>
      </w:r>
      <w:r w:rsidR="00EE7F38" w:rsidRPr="006D61FA">
        <w:t xml:space="preserve"> </w:t>
      </w:r>
      <w:r w:rsidRPr="006D61FA">
        <w:t>place</w:t>
      </w:r>
      <w:r w:rsidR="00EE7F38" w:rsidRPr="006D61FA">
        <w:t xml:space="preserve"> </w:t>
      </w:r>
      <w:r w:rsidRPr="006D61FA">
        <w:t>of</w:t>
      </w:r>
      <w:r w:rsidR="00EE7F38" w:rsidRPr="006D61FA">
        <w:t xml:space="preserve"> </w:t>
      </w:r>
      <w:r w:rsidRPr="006D61FA">
        <w:t>residence</w:t>
      </w:r>
      <w:r w:rsidR="00EE7F38" w:rsidRPr="006D61FA">
        <w:t xml:space="preserve"> </w:t>
      </w:r>
      <w:r w:rsidRPr="006D61FA">
        <w:t>or</w:t>
      </w:r>
      <w:r w:rsidR="00EE7F38" w:rsidRPr="006D61FA">
        <w:t xml:space="preserve"> </w:t>
      </w:r>
      <w:r w:rsidRPr="006D61FA">
        <w:t>stay.</w:t>
      </w:r>
    </w:p>
    <w:p w14:paraId="0B96C1ED" w14:textId="7CED1F6C" w:rsidR="00582FB8" w:rsidRPr="006D61FA" w:rsidRDefault="00582FB8" w:rsidP="006D61FA">
      <w:pPr>
        <w:pStyle w:val="SingleTxtG"/>
      </w:pPr>
      <w:r w:rsidRPr="006D61FA">
        <w:t>206.</w:t>
      </w:r>
      <w:r w:rsidRPr="006D61FA">
        <w:tab/>
        <w:t>In</w:t>
      </w:r>
      <w:r w:rsidR="00EE7F38" w:rsidRPr="006D61FA">
        <w:t xml:space="preserve"> </w:t>
      </w:r>
      <w:r w:rsidRPr="006D61FA">
        <w:t>light</w:t>
      </w:r>
      <w:r w:rsidR="00EE7F38" w:rsidRPr="006D61FA">
        <w:t xml:space="preserve"> </w:t>
      </w:r>
      <w:r w:rsidRPr="006D61FA">
        <w:t>of</w:t>
      </w:r>
      <w:r w:rsidR="00EE7F38" w:rsidRPr="006D61FA">
        <w:t xml:space="preserve"> </w:t>
      </w:r>
      <w:r w:rsidRPr="006D61FA">
        <w:t>the</w:t>
      </w:r>
      <w:r w:rsidR="00EE7F38" w:rsidRPr="006D61FA">
        <w:t xml:space="preserve"> </w:t>
      </w:r>
      <w:r w:rsidRPr="006D61FA">
        <w:t>most</w:t>
      </w:r>
      <w:r w:rsidR="00EE7F38" w:rsidRPr="006D61FA">
        <w:t xml:space="preserve"> </w:t>
      </w:r>
      <w:r w:rsidRPr="006D61FA">
        <w:t>recent</w:t>
      </w:r>
      <w:r w:rsidR="00EE7F38" w:rsidRPr="006D61FA">
        <w:t xml:space="preserve"> </w:t>
      </w:r>
      <w:r w:rsidRPr="006D61FA">
        <w:t>developments,</w:t>
      </w:r>
      <w:r w:rsidR="00EE7F38" w:rsidRPr="006D61FA">
        <w:t xml:space="preserve"> </w:t>
      </w:r>
      <w:r w:rsidRPr="006D61FA">
        <w:t>it</w:t>
      </w:r>
      <w:r w:rsidR="00EE7F38" w:rsidRPr="006D61FA">
        <w:t xml:space="preserve"> </w:t>
      </w:r>
      <w:r w:rsidRPr="006D61FA">
        <w:t>shall</w:t>
      </w:r>
      <w:r w:rsidR="00EE7F38" w:rsidRPr="006D61FA">
        <w:t xml:space="preserve"> </w:t>
      </w:r>
      <w:r w:rsidRPr="006D61FA">
        <w:t>be</w:t>
      </w:r>
      <w:r w:rsidR="00EE7F38" w:rsidRPr="006D61FA">
        <w:t xml:space="preserve"> </w:t>
      </w:r>
      <w:r w:rsidRPr="006D61FA">
        <w:t>emphasized</w:t>
      </w:r>
      <w:r w:rsidR="00EE7F38" w:rsidRPr="006D61FA">
        <w:t xml:space="preserve"> </w:t>
      </w:r>
      <w:r w:rsidRPr="006D61FA">
        <w:t>that</w:t>
      </w:r>
      <w:r w:rsidR="00EE7F38" w:rsidRPr="006D61FA">
        <w:t xml:space="preserve"> </w:t>
      </w:r>
      <w:r w:rsidRPr="006D61FA">
        <w:t>despite</w:t>
      </w:r>
      <w:r w:rsidR="00EE7F38" w:rsidRPr="006D61FA">
        <w:t xml:space="preserve"> </w:t>
      </w:r>
      <w:r w:rsidRPr="006D61FA">
        <w:t>of</w:t>
      </w:r>
      <w:r w:rsidR="00EE7F38" w:rsidRPr="006D61FA">
        <w:t xml:space="preserve"> </w:t>
      </w:r>
      <w:r w:rsidRPr="006D61FA">
        <w:t>the</w:t>
      </w:r>
      <w:r w:rsidR="00EE7F38" w:rsidRPr="006D61FA">
        <w:t xml:space="preserve"> </w:t>
      </w:r>
      <w:r w:rsidRPr="006D61FA">
        <w:t>fact</w:t>
      </w:r>
      <w:r w:rsidR="00EE7F38" w:rsidRPr="006D61FA">
        <w:t xml:space="preserve"> </w:t>
      </w:r>
      <w:r w:rsidRPr="006D61FA">
        <w:t>that</w:t>
      </w:r>
      <w:r w:rsidR="00EE7F38" w:rsidRPr="006D61FA">
        <w:t xml:space="preserve"> </w:t>
      </w:r>
      <w:r w:rsidRPr="006D61FA">
        <w:t>Hungary</w:t>
      </w:r>
      <w:r w:rsidR="00EE7F38" w:rsidRPr="006D61FA">
        <w:t xml:space="preserve"> </w:t>
      </w:r>
      <w:r w:rsidRPr="006D61FA">
        <w:t>does</w:t>
      </w:r>
      <w:r w:rsidR="00EE7F38" w:rsidRPr="006D61FA">
        <w:t xml:space="preserve"> </w:t>
      </w:r>
      <w:r w:rsidRPr="006D61FA">
        <w:t>not</w:t>
      </w:r>
      <w:r w:rsidR="00EE7F38" w:rsidRPr="006D61FA">
        <w:t xml:space="preserve"> </w:t>
      </w:r>
      <w:r w:rsidRPr="006D61FA">
        <w:t>support</w:t>
      </w:r>
      <w:r w:rsidR="00EE7F38" w:rsidRPr="006D61FA">
        <w:t xml:space="preserve"> </w:t>
      </w:r>
      <w:r w:rsidRPr="006D61FA">
        <w:t>irregular</w:t>
      </w:r>
      <w:r w:rsidR="00EE7F38" w:rsidRPr="006D61FA">
        <w:t xml:space="preserve"> </w:t>
      </w:r>
      <w:r w:rsidRPr="006D61FA">
        <w:t>migration,</w:t>
      </w:r>
      <w:r w:rsidR="00EE7F38" w:rsidRPr="006D61FA">
        <w:t xml:space="preserve"> </w:t>
      </w:r>
      <w:r w:rsidRPr="006D61FA">
        <w:t>since</w:t>
      </w:r>
      <w:r w:rsidR="00EE7F38" w:rsidRPr="006D61FA">
        <w:t xml:space="preserve"> </w:t>
      </w:r>
      <w:r w:rsidRPr="006D61FA">
        <w:t>the</w:t>
      </w:r>
      <w:r w:rsidR="00EE7F38" w:rsidRPr="006D61FA">
        <w:t xml:space="preserve"> </w:t>
      </w:r>
      <w:r w:rsidRPr="006D61FA">
        <w:t>beginning</w:t>
      </w:r>
      <w:r w:rsidR="00EE7F38" w:rsidRPr="006D61FA">
        <w:t xml:space="preserve"> </w:t>
      </w:r>
      <w:r w:rsidRPr="006D61FA">
        <w:t>of</w:t>
      </w:r>
      <w:r w:rsidR="00EE7F38" w:rsidRPr="006D61FA">
        <w:t xml:space="preserve"> </w:t>
      </w:r>
      <w:r w:rsidRPr="006D61FA">
        <w:t>the</w:t>
      </w:r>
      <w:r w:rsidR="00EE7F38" w:rsidRPr="006D61FA">
        <w:t xml:space="preserve"> </w:t>
      </w:r>
      <w:r w:rsidRPr="006D61FA">
        <w:t>Russian</w:t>
      </w:r>
      <w:r w:rsidR="00EE7F38" w:rsidRPr="006D61FA">
        <w:t xml:space="preserve"> </w:t>
      </w:r>
      <w:r w:rsidRPr="006D61FA">
        <w:t>aggression</w:t>
      </w:r>
      <w:r w:rsidR="00EE7F38" w:rsidRPr="006D61FA">
        <w:t xml:space="preserve"> </w:t>
      </w:r>
      <w:r w:rsidRPr="006D61FA">
        <w:t>it</w:t>
      </w:r>
      <w:r w:rsidR="00EE7F38" w:rsidRPr="006D61FA">
        <w:t xml:space="preserve"> </w:t>
      </w:r>
      <w:r w:rsidRPr="006D61FA">
        <w:t>has</w:t>
      </w:r>
      <w:r w:rsidR="00EE7F38" w:rsidRPr="006D61FA">
        <w:t xml:space="preserve"> </w:t>
      </w:r>
      <w:r w:rsidRPr="006D61FA">
        <w:t>proved</w:t>
      </w:r>
      <w:r w:rsidR="00EE7F38" w:rsidRPr="006D61FA">
        <w:t xml:space="preserve"> </w:t>
      </w:r>
      <w:r w:rsidRPr="006D61FA">
        <w:t>that</w:t>
      </w:r>
      <w:r w:rsidR="00EE7F38" w:rsidRPr="006D61FA">
        <w:t xml:space="preserve"> </w:t>
      </w:r>
      <w:r w:rsidRPr="006D61FA">
        <w:t>it</w:t>
      </w:r>
      <w:r w:rsidR="00EE7F38" w:rsidRPr="006D61FA">
        <w:t xml:space="preserve"> </w:t>
      </w:r>
      <w:r w:rsidRPr="006D61FA">
        <w:t>is</w:t>
      </w:r>
      <w:r w:rsidR="00EE7F38" w:rsidRPr="006D61FA">
        <w:t xml:space="preserve"> </w:t>
      </w:r>
      <w:r w:rsidRPr="006D61FA">
        <w:t>committed</w:t>
      </w:r>
      <w:r w:rsidR="00EE7F38" w:rsidRPr="006D61FA">
        <w:t xml:space="preserve"> </w:t>
      </w:r>
      <w:r w:rsidRPr="006D61FA">
        <w:t>to</w:t>
      </w:r>
      <w:r w:rsidR="00EE7F38" w:rsidRPr="006D61FA">
        <w:t xml:space="preserve"> </w:t>
      </w:r>
      <w:r w:rsidRPr="006D61FA">
        <w:t>provide</w:t>
      </w:r>
      <w:r w:rsidR="00EE7F38" w:rsidRPr="006D61FA">
        <w:t xml:space="preserve"> </w:t>
      </w:r>
      <w:r w:rsidRPr="006D61FA">
        <w:t>protection</w:t>
      </w:r>
      <w:r w:rsidR="00EE7F38" w:rsidRPr="006D61FA">
        <w:t xml:space="preserve"> </w:t>
      </w:r>
      <w:r w:rsidRPr="006D61FA">
        <w:t>in</w:t>
      </w:r>
      <w:r w:rsidR="00EE7F38" w:rsidRPr="006D61FA">
        <w:t xml:space="preserve"> </w:t>
      </w:r>
      <w:r w:rsidRPr="006D61FA">
        <w:t>its</w:t>
      </w:r>
      <w:r w:rsidR="00EE7F38" w:rsidRPr="006D61FA">
        <w:t xml:space="preserve"> </w:t>
      </w:r>
      <w:r w:rsidRPr="006D61FA">
        <w:t>territory</w:t>
      </w:r>
      <w:r w:rsidR="00EE7F38" w:rsidRPr="006D61FA">
        <w:t xml:space="preserve"> </w:t>
      </w:r>
      <w:r w:rsidRPr="006D61FA">
        <w:t>to</w:t>
      </w:r>
      <w:r w:rsidR="00EE7F38" w:rsidRPr="006D61FA">
        <w:t xml:space="preserve"> </w:t>
      </w:r>
      <w:r w:rsidRPr="006D61FA">
        <w:t>everyone,</w:t>
      </w:r>
      <w:r w:rsidR="00EE7F38" w:rsidRPr="006D61FA">
        <w:t xml:space="preserve"> </w:t>
      </w:r>
      <w:r w:rsidRPr="006D61FA">
        <w:t>who</w:t>
      </w:r>
      <w:r w:rsidR="00EE7F38" w:rsidRPr="006D61FA">
        <w:t xml:space="preserve"> </w:t>
      </w:r>
      <w:r w:rsidRPr="006D61FA">
        <w:t>is</w:t>
      </w:r>
      <w:r w:rsidR="00EE7F38" w:rsidRPr="006D61FA">
        <w:t xml:space="preserve"> </w:t>
      </w:r>
      <w:r w:rsidRPr="006D61FA">
        <w:t>fleeing</w:t>
      </w:r>
      <w:r w:rsidR="00EE7F38" w:rsidRPr="006D61FA">
        <w:t xml:space="preserve"> </w:t>
      </w:r>
      <w:r w:rsidRPr="006D61FA">
        <w:t>directly</w:t>
      </w:r>
      <w:r w:rsidR="00EE7F38" w:rsidRPr="006D61FA">
        <w:t xml:space="preserve"> </w:t>
      </w:r>
      <w:r w:rsidRPr="006D61FA">
        <w:t>from</w:t>
      </w:r>
      <w:r w:rsidR="00EE7F38" w:rsidRPr="006D61FA">
        <w:t xml:space="preserve"> </w:t>
      </w:r>
      <w:r w:rsidRPr="006D61FA">
        <w:t>war.</w:t>
      </w:r>
      <w:r w:rsidR="00EE7F38" w:rsidRPr="006D61FA">
        <w:t xml:space="preserve"> </w:t>
      </w:r>
      <w:r w:rsidRPr="006D61FA">
        <w:t>The</w:t>
      </w:r>
      <w:r w:rsidR="00EE7F38" w:rsidRPr="006D61FA">
        <w:t xml:space="preserve"> </w:t>
      </w:r>
      <w:r w:rsidRPr="006D61FA">
        <w:t>Hungarian</w:t>
      </w:r>
      <w:r w:rsidR="00EE7F38" w:rsidRPr="006D61FA">
        <w:t xml:space="preserve"> </w:t>
      </w:r>
      <w:r w:rsidRPr="006D61FA">
        <w:t>authorities</w:t>
      </w:r>
      <w:r w:rsidR="00EE7F38" w:rsidRPr="006D61FA">
        <w:t xml:space="preserve"> </w:t>
      </w:r>
      <w:r w:rsidRPr="006D61FA">
        <w:t>work</w:t>
      </w:r>
      <w:r w:rsidR="00EE7F38" w:rsidRPr="006D61FA">
        <w:t xml:space="preserve"> </w:t>
      </w:r>
      <w:r w:rsidRPr="006D61FA">
        <w:t>together</w:t>
      </w:r>
      <w:r w:rsidR="00EE7F38" w:rsidRPr="006D61FA">
        <w:t xml:space="preserve"> </w:t>
      </w:r>
      <w:r w:rsidRPr="006D61FA">
        <w:t>with</w:t>
      </w:r>
      <w:r w:rsidR="00EE7F38" w:rsidRPr="006D61FA">
        <w:t xml:space="preserve"> </w:t>
      </w:r>
      <w:r w:rsidRPr="006D61FA">
        <w:t>the</w:t>
      </w:r>
      <w:r w:rsidR="00EE7F38" w:rsidRPr="006D61FA">
        <w:t xml:space="preserve"> </w:t>
      </w:r>
      <w:r w:rsidRPr="006D61FA">
        <w:t>civil</w:t>
      </w:r>
      <w:r w:rsidR="00EE7F38" w:rsidRPr="006D61FA">
        <w:t xml:space="preserve"> </w:t>
      </w:r>
      <w:r w:rsidRPr="006D61FA">
        <w:t>society</w:t>
      </w:r>
      <w:r w:rsidR="00EE7F38" w:rsidRPr="006D61FA">
        <w:t xml:space="preserve"> </w:t>
      </w:r>
      <w:r w:rsidRPr="006D61FA">
        <w:t>in</w:t>
      </w:r>
      <w:r w:rsidR="00EE7F38" w:rsidRPr="006D61FA">
        <w:t xml:space="preserve"> </w:t>
      </w:r>
      <w:r w:rsidRPr="006D61FA">
        <w:t>order</w:t>
      </w:r>
      <w:r w:rsidR="00EE7F38" w:rsidRPr="006D61FA">
        <w:t xml:space="preserve"> </w:t>
      </w:r>
      <w:r w:rsidRPr="006D61FA">
        <w:t>to</w:t>
      </w:r>
      <w:r w:rsidR="00EE7F38" w:rsidRPr="006D61FA">
        <w:t xml:space="preserve"> </w:t>
      </w:r>
      <w:r w:rsidRPr="006D61FA">
        <w:t>meet</w:t>
      </w:r>
      <w:r w:rsidR="00EE7F38" w:rsidRPr="006D61FA">
        <w:t xml:space="preserve"> </w:t>
      </w:r>
      <w:r w:rsidRPr="006D61FA">
        <w:t>the</w:t>
      </w:r>
      <w:r w:rsidR="00EE7F38" w:rsidRPr="006D61FA">
        <w:t xml:space="preserve"> </w:t>
      </w:r>
      <w:r w:rsidRPr="006D61FA">
        <w:t>needs</w:t>
      </w:r>
      <w:r w:rsidR="00EE7F38" w:rsidRPr="006D61FA">
        <w:t xml:space="preserve"> </w:t>
      </w:r>
      <w:r w:rsidRPr="006D61FA">
        <w:t>of</w:t>
      </w:r>
      <w:r w:rsidR="00EE7F38" w:rsidRPr="006D61FA">
        <w:t xml:space="preserve"> </w:t>
      </w:r>
      <w:r w:rsidRPr="006D61FA">
        <w:t>all</w:t>
      </w:r>
      <w:r w:rsidR="00EE7F38" w:rsidRPr="006D61FA">
        <w:t xml:space="preserve"> </w:t>
      </w:r>
      <w:r w:rsidRPr="006D61FA">
        <w:t>the</w:t>
      </w:r>
      <w:r w:rsidR="00EE7F38" w:rsidRPr="006D61FA">
        <w:t xml:space="preserve"> </w:t>
      </w:r>
      <w:r w:rsidRPr="006D61FA">
        <w:t>people</w:t>
      </w:r>
      <w:r w:rsidR="00EE7F38" w:rsidRPr="006D61FA">
        <w:t xml:space="preserve"> </w:t>
      </w:r>
      <w:r w:rsidRPr="006D61FA">
        <w:t>who</w:t>
      </w:r>
      <w:r w:rsidR="00EE7F38" w:rsidRPr="006D61FA">
        <w:t xml:space="preserve"> </w:t>
      </w:r>
      <w:r w:rsidRPr="006D61FA">
        <w:t>crossed</w:t>
      </w:r>
      <w:r w:rsidR="00EE7F38" w:rsidRPr="006D61FA">
        <w:t xml:space="preserve"> </w:t>
      </w:r>
      <w:r w:rsidRPr="006D61FA">
        <w:t>the</w:t>
      </w:r>
      <w:r w:rsidR="00EE7F38" w:rsidRPr="006D61FA">
        <w:t xml:space="preserve"> </w:t>
      </w:r>
      <w:r w:rsidRPr="006D61FA">
        <w:t>Hungarian-Ukrainian</w:t>
      </w:r>
      <w:r w:rsidR="00EE7F38" w:rsidRPr="006D61FA">
        <w:t xml:space="preserve"> </w:t>
      </w:r>
      <w:r w:rsidRPr="006D61FA">
        <w:t>border.</w:t>
      </w:r>
      <w:r w:rsidR="00EE7F38" w:rsidRPr="006D61FA">
        <w:t xml:space="preserve"> </w:t>
      </w:r>
      <w:r w:rsidRPr="006D61FA">
        <w:t>Hungary</w:t>
      </w:r>
      <w:r w:rsidR="00EE7F38" w:rsidRPr="006D61FA">
        <w:t xml:space="preserve"> </w:t>
      </w:r>
      <w:r w:rsidRPr="006D61FA">
        <w:t>is</w:t>
      </w:r>
      <w:r w:rsidR="00EE7F38" w:rsidRPr="006D61FA">
        <w:t xml:space="preserve"> </w:t>
      </w:r>
      <w:r w:rsidRPr="006D61FA">
        <w:t>convinced</w:t>
      </w:r>
      <w:r w:rsidR="00EE7F38" w:rsidRPr="006D61FA">
        <w:t xml:space="preserve"> </w:t>
      </w:r>
      <w:r w:rsidRPr="006D61FA">
        <w:t>that</w:t>
      </w:r>
      <w:r w:rsidR="00EE7F38" w:rsidRPr="006D61FA">
        <w:t xml:space="preserve"> </w:t>
      </w:r>
      <w:r w:rsidRPr="006D61FA">
        <w:t>it</w:t>
      </w:r>
      <w:r w:rsidR="00EE7F38" w:rsidRPr="006D61FA">
        <w:t xml:space="preserve"> </w:t>
      </w:r>
      <w:r w:rsidRPr="006D61FA">
        <w:t>is</w:t>
      </w:r>
      <w:r w:rsidR="00EE7F38" w:rsidRPr="006D61FA">
        <w:t xml:space="preserve"> </w:t>
      </w:r>
      <w:r w:rsidRPr="006D61FA">
        <w:t>possible</w:t>
      </w:r>
      <w:r w:rsidR="00EE7F38" w:rsidRPr="006D61FA">
        <w:t xml:space="preserve"> </w:t>
      </w:r>
      <w:r w:rsidRPr="006D61FA">
        <w:t>to</w:t>
      </w:r>
      <w:r w:rsidR="00EE7F38" w:rsidRPr="006D61FA">
        <w:t xml:space="preserve"> </w:t>
      </w:r>
      <w:r w:rsidRPr="006D61FA">
        <w:t>maintain</w:t>
      </w:r>
      <w:r w:rsidR="00EE7F38" w:rsidRPr="006D61FA">
        <w:t xml:space="preserve"> </w:t>
      </w:r>
      <w:r w:rsidRPr="006D61FA">
        <w:t>the</w:t>
      </w:r>
      <w:r w:rsidR="00EE7F38" w:rsidRPr="006D61FA">
        <w:t xml:space="preserve"> </w:t>
      </w:r>
      <w:r w:rsidRPr="006D61FA">
        <w:t>control</w:t>
      </w:r>
      <w:r w:rsidR="00EE7F38" w:rsidRPr="006D61FA">
        <w:t xml:space="preserve"> </w:t>
      </w:r>
      <w:r w:rsidRPr="006D61FA">
        <w:t>of</w:t>
      </w:r>
      <w:r w:rsidR="00EE7F38" w:rsidRPr="006D61FA">
        <w:t xml:space="preserve"> </w:t>
      </w:r>
      <w:r w:rsidRPr="006D61FA">
        <w:t>the</w:t>
      </w:r>
      <w:r w:rsidR="00EE7F38" w:rsidRPr="006D61FA">
        <w:t xml:space="preserve"> </w:t>
      </w:r>
      <w:r w:rsidRPr="006D61FA">
        <w:t>external</w:t>
      </w:r>
      <w:r w:rsidR="00EE7F38" w:rsidRPr="006D61FA">
        <w:t xml:space="preserve"> </w:t>
      </w:r>
      <w:r w:rsidRPr="006D61FA">
        <w:t>borders</w:t>
      </w:r>
      <w:r w:rsidR="00EE7F38" w:rsidRPr="006D61FA">
        <w:t xml:space="preserve"> </w:t>
      </w:r>
      <w:r w:rsidRPr="006D61FA">
        <w:t>while</w:t>
      </w:r>
      <w:r w:rsidR="00EE7F38" w:rsidRPr="006D61FA">
        <w:t xml:space="preserve"> </w:t>
      </w:r>
      <w:r w:rsidRPr="006D61FA">
        <w:t>helping</w:t>
      </w:r>
      <w:r w:rsidR="00EE7F38" w:rsidRPr="006D61FA">
        <w:t xml:space="preserve"> </w:t>
      </w:r>
      <w:r w:rsidRPr="006D61FA">
        <w:t>those</w:t>
      </w:r>
      <w:r w:rsidR="00EE7F38" w:rsidRPr="006D61FA">
        <w:t xml:space="preserve"> </w:t>
      </w:r>
      <w:r w:rsidRPr="006D61FA">
        <w:t>who</w:t>
      </w:r>
      <w:r w:rsidR="00EE7F38" w:rsidRPr="006D61FA">
        <w:t xml:space="preserve"> </w:t>
      </w:r>
      <w:r w:rsidRPr="006D61FA">
        <w:t>are</w:t>
      </w:r>
      <w:r w:rsidR="00EE7F38" w:rsidRPr="006D61FA">
        <w:t xml:space="preserve"> </w:t>
      </w:r>
      <w:r w:rsidRPr="006D61FA">
        <w:t>in</w:t>
      </w:r>
      <w:r w:rsidR="00EE7F38" w:rsidRPr="006D61FA">
        <w:t xml:space="preserve"> </w:t>
      </w:r>
      <w:r w:rsidRPr="006D61FA">
        <w:t>genuine</w:t>
      </w:r>
      <w:r w:rsidR="00EE7F38" w:rsidRPr="006D61FA">
        <w:t xml:space="preserve"> </w:t>
      </w:r>
      <w:r w:rsidRPr="006D61FA">
        <w:t>need</w:t>
      </w:r>
      <w:r w:rsidR="00EE7F38" w:rsidRPr="006D61FA">
        <w:t xml:space="preserve"> </w:t>
      </w:r>
      <w:r w:rsidRPr="006D61FA">
        <w:t>of</w:t>
      </w:r>
      <w:r w:rsidR="00EE7F38" w:rsidRPr="006D61FA">
        <w:t xml:space="preserve"> </w:t>
      </w:r>
      <w:r w:rsidRPr="006D61FA">
        <w:t>protection.</w:t>
      </w:r>
      <w:r w:rsidR="00EE7F38" w:rsidRPr="006D61FA">
        <w:t xml:space="preserve"> </w:t>
      </w:r>
      <w:r w:rsidRPr="006D61FA">
        <w:t>According</w:t>
      </w:r>
      <w:r w:rsidR="00EE7F38" w:rsidRPr="006D61FA">
        <w:t xml:space="preserve"> </w:t>
      </w:r>
      <w:r w:rsidRPr="006D61FA">
        <w:t>to</w:t>
      </w:r>
      <w:r w:rsidR="00EE7F38" w:rsidRPr="006D61FA">
        <w:t xml:space="preserve"> </w:t>
      </w:r>
      <w:r w:rsidRPr="006D61FA">
        <w:t>Government</w:t>
      </w:r>
      <w:r w:rsidR="00EE7F38" w:rsidRPr="006D61FA">
        <w:t xml:space="preserve"> </w:t>
      </w:r>
      <w:r w:rsidRPr="006D61FA">
        <w:t>Decree</w:t>
      </w:r>
      <w:r w:rsidR="00EE7F38" w:rsidRPr="006D61FA">
        <w:t xml:space="preserve"> </w:t>
      </w:r>
      <w:r w:rsidRPr="006D61FA">
        <w:t>86/2022,</w:t>
      </w:r>
      <w:r w:rsidR="00EE7F38" w:rsidRPr="006D61FA">
        <w:t xml:space="preserve"> </w:t>
      </w:r>
      <w:r w:rsidRPr="006D61FA">
        <w:t>persons</w:t>
      </w:r>
      <w:r w:rsidR="00EE7F38" w:rsidRPr="006D61FA">
        <w:t xml:space="preserve"> </w:t>
      </w:r>
      <w:r w:rsidRPr="006D61FA">
        <w:t>fleeing</w:t>
      </w:r>
      <w:r w:rsidR="00EE7F38" w:rsidRPr="006D61FA">
        <w:t xml:space="preserve"> </w:t>
      </w:r>
      <w:r w:rsidRPr="006D61FA">
        <w:t>from</w:t>
      </w:r>
      <w:r w:rsidR="00EE7F38" w:rsidRPr="006D61FA">
        <w:t xml:space="preserve"> </w:t>
      </w:r>
      <w:r w:rsidRPr="006D61FA">
        <w:t>Ukraine</w:t>
      </w:r>
      <w:r w:rsidR="00EE7F38" w:rsidRPr="006D61FA">
        <w:t xml:space="preserve"> </w:t>
      </w:r>
      <w:r w:rsidRPr="006D61FA">
        <w:t>after</w:t>
      </w:r>
      <w:r w:rsidR="00EE7F38" w:rsidRPr="006D61FA">
        <w:t xml:space="preserve"> </w:t>
      </w:r>
      <w:r w:rsidRPr="006D61FA">
        <w:t>the</w:t>
      </w:r>
      <w:r w:rsidR="00EE7F38" w:rsidRPr="006D61FA">
        <w:t xml:space="preserve"> </w:t>
      </w:r>
      <w:r w:rsidRPr="006D61FA">
        <w:t>24th</w:t>
      </w:r>
      <w:r w:rsidR="00EE7F38" w:rsidRPr="006D61FA">
        <w:t xml:space="preserve"> </w:t>
      </w:r>
      <w:r w:rsidRPr="006D61FA">
        <w:t>February</w:t>
      </w:r>
      <w:r w:rsidR="00EE7F38" w:rsidRPr="006D61FA">
        <w:t xml:space="preserve"> </w:t>
      </w:r>
      <w:r w:rsidRPr="006D61FA">
        <w:t>2022</w:t>
      </w:r>
      <w:r w:rsidR="00EE7F38" w:rsidRPr="006D61FA">
        <w:t xml:space="preserve"> </w:t>
      </w:r>
      <w:r w:rsidRPr="006D61FA">
        <w:t>may</w:t>
      </w:r>
      <w:r w:rsidR="00EE7F38" w:rsidRPr="006D61FA">
        <w:t xml:space="preserve"> </w:t>
      </w:r>
      <w:r w:rsidRPr="006D61FA">
        <w:t>become</w:t>
      </w:r>
      <w:r w:rsidR="00EE7F38" w:rsidRPr="006D61FA">
        <w:t xml:space="preserve"> </w:t>
      </w:r>
      <w:r w:rsidRPr="006D61FA">
        <w:t>beneficiaries</w:t>
      </w:r>
      <w:r w:rsidR="00EE7F38" w:rsidRPr="006D61FA">
        <w:t xml:space="preserve"> </w:t>
      </w:r>
      <w:r w:rsidRPr="006D61FA">
        <w:t>of</w:t>
      </w:r>
      <w:r w:rsidR="00EE7F38" w:rsidRPr="006D61FA">
        <w:t xml:space="preserve"> </w:t>
      </w:r>
      <w:r w:rsidRPr="006D61FA">
        <w:t>the</w:t>
      </w:r>
      <w:r w:rsidR="00EE7F38" w:rsidRPr="006D61FA">
        <w:t xml:space="preserve"> </w:t>
      </w:r>
      <w:r w:rsidRPr="006D61FA">
        <w:t>EU</w:t>
      </w:r>
      <w:r w:rsidR="00EE7F38" w:rsidRPr="006D61FA">
        <w:t xml:space="preserve"> </w:t>
      </w:r>
      <w:r w:rsidRPr="006D61FA">
        <w:t>temporary</w:t>
      </w:r>
      <w:r w:rsidR="00EE7F38" w:rsidRPr="006D61FA">
        <w:t xml:space="preserve"> </w:t>
      </w:r>
      <w:r w:rsidRPr="006D61FA">
        <w:t>protection</w:t>
      </w:r>
      <w:r w:rsidR="00EE7F38" w:rsidRPr="006D61FA">
        <w:t xml:space="preserve"> </w:t>
      </w:r>
      <w:r w:rsidRPr="006D61FA">
        <w:t>scheme.</w:t>
      </w:r>
      <w:r w:rsidR="00EE7F38" w:rsidRPr="006D61FA">
        <w:t xml:space="preserve"> </w:t>
      </w:r>
      <w:r w:rsidRPr="006D61FA">
        <w:t>This</w:t>
      </w:r>
      <w:r w:rsidR="00EE7F38" w:rsidRPr="006D61FA">
        <w:t xml:space="preserve"> </w:t>
      </w:r>
      <w:r w:rsidRPr="006D61FA">
        <w:t>means</w:t>
      </w:r>
      <w:r w:rsidR="00EE7F38" w:rsidRPr="006D61FA">
        <w:t xml:space="preserve"> </w:t>
      </w:r>
      <w:r w:rsidRPr="006D61FA">
        <w:t>that</w:t>
      </w:r>
      <w:r w:rsidR="00EE7F38" w:rsidRPr="006D61FA">
        <w:t xml:space="preserve"> </w:t>
      </w:r>
      <w:r w:rsidRPr="006D61FA">
        <w:t>they</w:t>
      </w:r>
      <w:r w:rsidR="00EE7F38" w:rsidRPr="006D61FA">
        <w:t xml:space="preserve"> </w:t>
      </w:r>
      <w:r w:rsidRPr="006D61FA">
        <w:t>are</w:t>
      </w:r>
      <w:r w:rsidR="00EE7F38" w:rsidRPr="006D61FA">
        <w:t xml:space="preserve"> </w:t>
      </w:r>
      <w:r w:rsidRPr="006D61FA">
        <w:t>eligible</w:t>
      </w:r>
      <w:r w:rsidR="00EE7F38" w:rsidRPr="006D61FA">
        <w:t xml:space="preserve"> </w:t>
      </w:r>
      <w:r w:rsidRPr="006D61FA">
        <w:t>for</w:t>
      </w:r>
      <w:r w:rsidR="00EE7F38" w:rsidRPr="006D61FA">
        <w:t xml:space="preserve"> </w:t>
      </w:r>
      <w:r w:rsidRPr="006D61FA">
        <w:t>–</w:t>
      </w:r>
      <w:r w:rsidR="00EE7F38" w:rsidRPr="006D61FA">
        <w:t xml:space="preserve"> </w:t>
      </w:r>
      <w:r w:rsidRPr="006D61FA">
        <w:t>amongst</w:t>
      </w:r>
      <w:r w:rsidR="00EE7F38" w:rsidRPr="006D61FA">
        <w:t xml:space="preserve"> </w:t>
      </w:r>
      <w:r w:rsidRPr="006D61FA">
        <w:t>others</w:t>
      </w:r>
      <w:r w:rsidR="00EE7F38" w:rsidRPr="006D61FA">
        <w:t xml:space="preserve"> </w:t>
      </w:r>
      <w:r w:rsidRPr="006D61FA">
        <w:t>–accommodation,</w:t>
      </w:r>
      <w:r w:rsidR="00EE7F38" w:rsidRPr="006D61FA">
        <w:t xml:space="preserve"> </w:t>
      </w:r>
      <w:r w:rsidRPr="006D61FA">
        <w:t>food,</w:t>
      </w:r>
      <w:r w:rsidR="00EE7F38" w:rsidRPr="006D61FA">
        <w:t xml:space="preserve"> </w:t>
      </w:r>
      <w:r w:rsidRPr="006D61FA">
        <w:t>healthcare,</w:t>
      </w:r>
      <w:r w:rsidR="00EE7F38" w:rsidRPr="006D61FA">
        <w:t xml:space="preserve"> </w:t>
      </w:r>
      <w:r w:rsidRPr="006D61FA">
        <w:t>access</w:t>
      </w:r>
      <w:r w:rsidR="00EE7F38" w:rsidRPr="006D61FA">
        <w:t xml:space="preserve"> </w:t>
      </w:r>
      <w:r w:rsidRPr="006D61FA">
        <w:t>to</w:t>
      </w:r>
      <w:r w:rsidR="00EE7F38" w:rsidRPr="006D61FA">
        <w:t xml:space="preserve"> </w:t>
      </w:r>
      <w:r w:rsidRPr="006D61FA">
        <w:t>education</w:t>
      </w:r>
      <w:r w:rsidR="00EE7F38" w:rsidRPr="006D61FA">
        <w:t xml:space="preserve"> </w:t>
      </w:r>
      <w:r w:rsidRPr="006D61FA">
        <w:t>and</w:t>
      </w:r>
      <w:r w:rsidR="00EE7F38" w:rsidRPr="006D61FA">
        <w:t xml:space="preserve"> </w:t>
      </w:r>
      <w:r w:rsidRPr="006D61FA">
        <w:t>access</w:t>
      </w:r>
      <w:r w:rsidR="00EE7F38" w:rsidRPr="006D61FA">
        <w:t xml:space="preserve"> </w:t>
      </w:r>
      <w:r w:rsidRPr="006D61FA">
        <w:t>to</w:t>
      </w:r>
      <w:r w:rsidR="00EE7F38" w:rsidRPr="006D61FA">
        <w:t xml:space="preserve"> </w:t>
      </w:r>
      <w:r w:rsidRPr="006D61FA">
        <w:t>the</w:t>
      </w:r>
      <w:r w:rsidR="00EE7F38" w:rsidRPr="006D61FA">
        <w:t xml:space="preserve"> </w:t>
      </w:r>
      <w:r w:rsidRPr="006D61FA">
        <w:t>labour</w:t>
      </w:r>
      <w:r w:rsidR="00EE7F38" w:rsidRPr="006D61FA">
        <w:t xml:space="preserve"> </w:t>
      </w:r>
      <w:r w:rsidRPr="006D61FA">
        <w:t>market.</w:t>
      </w:r>
      <w:r w:rsidR="00EE7F38" w:rsidRPr="006D61FA">
        <w:t xml:space="preserve"> </w:t>
      </w:r>
      <w:r w:rsidRPr="006D61FA">
        <w:t>Furthermore,</w:t>
      </w:r>
      <w:r w:rsidR="00EE7F38" w:rsidRPr="006D61FA">
        <w:t xml:space="preserve"> </w:t>
      </w:r>
      <w:r w:rsidRPr="006D61FA">
        <w:t>assistance</w:t>
      </w:r>
      <w:r w:rsidR="00EE7F38" w:rsidRPr="006D61FA">
        <w:t xml:space="preserve"> </w:t>
      </w:r>
      <w:r w:rsidRPr="006D61FA">
        <w:t>to</w:t>
      </w:r>
      <w:r w:rsidR="00EE7F38" w:rsidRPr="006D61FA">
        <w:t xml:space="preserve"> </w:t>
      </w:r>
      <w:r w:rsidRPr="006D61FA">
        <w:t>third</w:t>
      </w:r>
      <w:r w:rsidR="00EE7F38" w:rsidRPr="006D61FA">
        <w:t xml:space="preserve"> </w:t>
      </w:r>
      <w:r w:rsidRPr="006D61FA">
        <w:t>country</w:t>
      </w:r>
      <w:r w:rsidR="00EE7F38" w:rsidRPr="006D61FA">
        <w:t xml:space="preserve"> </w:t>
      </w:r>
      <w:r w:rsidRPr="006D61FA">
        <w:t>nationals</w:t>
      </w:r>
      <w:r w:rsidR="00EE7F38" w:rsidRPr="006D61FA">
        <w:t xml:space="preserve"> </w:t>
      </w:r>
      <w:r w:rsidRPr="006D61FA">
        <w:t>arrived</w:t>
      </w:r>
      <w:r w:rsidR="00EE7F38" w:rsidRPr="006D61FA">
        <w:t xml:space="preserve"> </w:t>
      </w:r>
      <w:r w:rsidRPr="006D61FA">
        <w:t>from</w:t>
      </w:r>
      <w:r w:rsidR="00EE7F38" w:rsidRPr="006D61FA">
        <w:t xml:space="preserve"> </w:t>
      </w:r>
      <w:r w:rsidRPr="006D61FA">
        <w:t>Ukraine</w:t>
      </w:r>
      <w:r w:rsidR="00EE7F38" w:rsidRPr="006D61FA">
        <w:t xml:space="preserve"> </w:t>
      </w:r>
      <w:r w:rsidRPr="006D61FA">
        <w:t>who</w:t>
      </w:r>
      <w:r w:rsidR="00EE7F38" w:rsidRPr="006D61FA">
        <w:t xml:space="preserve"> </w:t>
      </w:r>
      <w:r w:rsidRPr="006D61FA">
        <w:t>wish</w:t>
      </w:r>
      <w:r w:rsidR="00EE7F38" w:rsidRPr="006D61FA">
        <w:t xml:space="preserve"> </w:t>
      </w:r>
      <w:r w:rsidRPr="006D61FA">
        <w:t>to</w:t>
      </w:r>
      <w:r w:rsidR="00EE7F38" w:rsidRPr="006D61FA">
        <w:t xml:space="preserve"> </w:t>
      </w:r>
      <w:r w:rsidRPr="006D61FA">
        <w:t>return</w:t>
      </w:r>
      <w:r w:rsidR="00EE7F38" w:rsidRPr="006D61FA">
        <w:t xml:space="preserve"> </w:t>
      </w:r>
      <w:r w:rsidRPr="006D61FA">
        <w:t>to</w:t>
      </w:r>
      <w:r w:rsidR="00EE7F38" w:rsidRPr="006D61FA">
        <w:t xml:space="preserve"> </w:t>
      </w:r>
      <w:r w:rsidRPr="006D61FA">
        <w:t>their</w:t>
      </w:r>
      <w:r w:rsidR="00EE7F38" w:rsidRPr="006D61FA">
        <w:t xml:space="preserve"> </w:t>
      </w:r>
      <w:r w:rsidRPr="006D61FA">
        <w:t>country</w:t>
      </w:r>
      <w:r w:rsidR="00EE7F38" w:rsidRPr="006D61FA">
        <w:t xml:space="preserve"> </w:t>
      </w:r>
      <w:r w:rsidRPr="006D61FA">
        <w:t>of</w:t>
      </w:r>
      <w:r w:rsidR="00EE7F38" w:rsidRPr="006D61FA">
        <w:t xml:space="preserve"> </w:t>
      </w:r>
      <w:r w:rsidRPr="006D61FA">
        <w:t>origin</w:t>
      </w:r>
      <w:r w:rsidR="00EE7F38" w:rsidRPr="006D61FA">
        <w:t xml:space="preserve"> </w:t>
      </w:r>
      <w:r w:rsidRPr="006D61FA">
        <w:t>is</w:t>
      </w:r>
      <w:r w:rsidR="00EE7F38" w:rsidRPr="006D61FA">
        <w:t xml:space="preserve"> </w:t>
      </w:r>
      <w:r w:rsidRPr="006D61FA">
        <w:t>also</w:t>
      </w:r>
      <w:r w:rsidR="00EE7F38" w:rsidRPr="006D61FA">
        <w:t xml:space="preserve"> </w:t>
      </w:r>
      <w:r w:rsidRPr="006D61FA">
        <w:t>available.</w:t>
      </w:r>
    </w:p>
    <w:p w14:paraId="319A661C" w14:textId="163B6522" w:rsidR="00582FB8" w:rsidRPr="006D61FA" w:rsidRDefault="00582FB8" w:rsidP="00AA62C3">
      <w:pPr>
        <w:pStyle w:val="H23G"/>
      </w:pPr>
      <w:r w:rsidRPr="006D61FA">
        <w:tab/>
      </w:r>
      <w:r w:rsidRPr="006D61FA">
        <w:tab/>
        <w:t>Training</w:t>
      </w:r>
      <w:r w:rsidR="00EE7F38" w:rsidRPr="006D61FA">
        <w:t xml:space="preserve"> </w:t>
      </w:r>
      <w:r w:rsidRPr="006D61FA">
        <w:t>and</w:t>
      </w:r>
      <w:r w:rsidR="00EE7F38" w:rsidRPr="006D61FA">
        <w:t xml:space="preserve"> </w:t>
      </w:r>
      <w:r w:rsidRPr="006D61FA">
        <w:t>education</w:t>
      </w:r>
      <w:r w:rsidR="00EE7F38" w:rsidRPr="006D61FA">
        <w:t xml:space="preserve"> </w:t>
      </w:r>
      <w:r w:rsidRPr="006D61FA">
        <w:t>on</w:t>
      </w:r>
      <w:r w:rsidR="00EE7F38" w:rsidRPr="006D61FA">
        <w:t xml:space="preserve"> </w:t>
      </w:r>
      <w:r w:rsidRPr="006D61FA">
        <w:t>human</w:t>
      </w:r>
      <w:r w:rsidR="00EE7F38" w:rsidRPr="006D61FA">
        <w:t xml:space="preserve"> </w:t>
      </w:r>
      <w:r w:rsidRPr="006D61FA">
        <w:t>rights</w:t>
      </w:r>
      <w:r w:rsidR="00EE7F38" w:rsidRPr="006D61FA">
        <w:t xml:space="preserve"> </w:t>
      </w:r>
      <w:r w:rsidRPr="006D61FA">
        <w:t>and</w:t>
      </w:r>
      <w:r w:rsidR="00EE7F38" w:rsidRPr="006D61FA">
        <w:t xml:space="preserve"> </w:t>
      </w:r>
      <w:r w:rsidRPr="006D61FA">
        <w:t>racial</w:t>
      </w:r>
      <w:r w:rsidR="00EE7F38" w:rsidRPr="006D61FA">
        <w:t xml:space="preserve"> </w:t>
      </w:r>
      <w:r w:rsidRPr="006D61FA">
        <w:t>discrimination</w:t>
      </w:r>
    </w:p>
    <w:p w14:paraId="0B4BFED1" w14:textId="607A8CD6" w:rsidR="00582FB8" w:rsidRPr="006D61FA" w:rsidRDefault="00582FB8" w:rsidP="006D61FA">
      <w:pPr>
        <w:pStyle w:val="SingleTxtG"/>
      </w:pPr>
      <w:r w:rsidRPr="006D61FA">
        <w:t>207.</w:t>
      </w:r>
      <w:r w:rsidRPr="006D61FA">
        <w:tab/>
        <w:t>The</w:t>
      </w:r>
      <w:r w:rsidR="00EE7F38" w:rsidRPr="006D61FA">
        <w:t xml:space="preserve"> </w:t>
      </w:r>
      <w:r w:rsidRPr="006D61FA">
        <w:t>National</w:t>
      </w:r>
      <w:r w:rsidR="00EE7F38" w:rsidRPr="006D61FA">
        <w:t xml:space="preserve"> </w:t>
      </w:r>
      <w:r w:rsidRPr="006D61FA">
        <w:t>Core</w:t>
      </w:r>
      <w:r w:rsidR="00EE7F38" w:rsidRPr="006D61FA">
        <w:t xml:space="preserve"> </w:t>
      </w:r>
      <w:r w:rsidRPr="006D61FA">
        <w:t>Curriculum</w:t>
      </w:r>
      <w:r w:rsidR="00EE7F38" w:rsidRPr="006D61FA">
        <w:t xml:space="preserve"> </w:t>
      </w:r>
      <w:r w:rsidRPr="006D61FA">
        <w:t>(NCC)</w:t>
      </w:r>
      <w:r w:rsidR="00EE7F38" w:rsidRPr="006D61FA">
        <w:t xml:space="preserve"> </w:t>
      </w:r>
      <w:r w:rsidRPr="006D61FA">
        <w:t>is</w:t>
      </w:r>
      <w:r w:rsidR="00EE7F38" w:rsidRPr="006D61FA">
        <w:t xml:space="preserve"> </w:t>
      </w:r>
      <w:r w:rsidRPr="006D61FA">
        <w:t>issued</w:t>
      </w:r>
      <w:r w:rsidR="00EE7F38" w:rsidRPr="006D61FA">
        <w:t xml:space="preserve"> </w:t>
      </w:r>
      <w:r w:rsidRPr="006D61FA">
        <w:t>in</w:t>
      </w:r>
      <w:r w:rsidR="00EE7F38" w:rsidRPr="006D61FA">
        <w:t xml:space="preserve"> </w:t>
      </w:r>
      <w:r w:rsidRPr="006D61FA">
        <w:t>Government</w:t>
      </w:r>
      <w:r w:rsidR="00EE7F38" w:rsidRPr="006D61FA">
        <w:t xml:space="preserve"> </w:t>
      </w:r>
      <w:r w:rsidRPr="006D61FA">
        <w:t>Decree</w:t>
      </w:r>
      <w:r w:rsidR="00EE7F38" w:rsidRPr="006D61FA">
        <w:t xml:space="preserve"> </w:t>
      </w:r>
      <w:r w:rsidRPr="006D61FA">
        <w:t>110/2012.</w:t>
      </w:r>
      <w:r w:rsidR="00EE7F38" w:rsidRPr="006D61FA">
        <w:t xml:space="preserve"> </w:t>
      </w:r>
      <w:r w:rsidRPr="006D61FA">
        <w:t>It</w:t>
      </w:r>
      <w:r w:rsidR="00EE7F38" w:rsidRPr="006D61FA">
        <w:t xml:space="preserve"> </w:t>
      </w:r>
      <w:r w:rsidRPr="006D61FA">
        <w:t>provides</w:t>
      </w:r>
      <w:r w:rsidR="00EE7F38" w:rsidRPr="006D61FA">
        <w:t xml:space="preserve"> </w:t>
      </w:r>
      <w:r w:rsidRPr="006D61FA">
        <w:t>the</w:t>
      </w:r>
      <w:r w:rsidR="00EE7F38" w:rsidRPr="006D61FA">
        <w:t xml:space="preserve"> </w:t>
      </w:r>
      <w:r w:rsidRPr="006D61FA">
        <w:t>basic</w:t>
      </w:r>
      <w:r w:rsidR="00EE7F38" w:rsidRPr="006D61FA">
        <w:t xml:space="preserve"> </w:t>
      </w:r>
      <w:r w:rsidRPr="006D61FA">
        <w:t>principles,</w:t>
      </w:r>
      <w:r w:rsidR="00EE7F38" w:rsidRPr="006D61FA">
        <w:t xml:space="preserve"> </w:t>
      </w:r>
      <w:r w:rsidRPr="006D61FA">
        <w:t>specifies</w:t>
      </w:r>
      <w:r w:rsidR="00EE7F38" w:rsidRPr="006D61FA">
        <w:t xml:space="preserve"> </w:t>
      </w:r>
      <w:r w:rsidRPr="006D61FA">
        <w:t>the</w:t>
      </w:r>
      <w:r w:rsidR="00EE7F38" w:rsidRPr="006D61FA">
        <w:t xml:space="preserve"> </w:t>
      </w:r>
      <w:r w:rsidRPr="006D61FA">
        <w:t>obligatory</w:t>
      </w:r>
      <w:r w:rsidR="00EE7F38" w:rsidRPr="006D61FA">
        <w:t xml:space="preserve"> </w:t>
      </w:r>
      <w:r w:rsidRPr="006D61FA">
        <w:t>and</w:t>
      </w:r>
      <w:r w:rsidR="00EE7F38" w:rsidRPr="006D61FA">
        <w:t xml:space="preserve"> </w:t>
      </w:r>
      <w:r w:rsidRPr="006D61FA">
        <w:t>common</w:t>
      </w:r>
      <w:r w:rsidR="00EE7F38" w:rsidRPr="006D61FA">
        <w:t xml:space="preserve"> </w:t>
      </w:r>
      <w:r w:rsidRPr="006D61FA">
        <w:t>objectives</w:t>
      </w:r>
      <w:r w:rsidR="00EE7F38" w:rsidRPr="006D61FA">
        <w:t xml:space="preserve"> </w:t>
      </w:r>
      <w:r w:rsidRPr="006D61FA">
        <w:t>of</w:t>
      </w:r>
      <w:r w:rsidR="00EE7F38" w:rsidRPr="006D61FA">
        <w:t xml:space="preserve"> </w:t>
      </w:r>
      <w:r w:rsidRPr="006D61FA">
        <w:t>the</w:t>
      </w:r>
      <w:r w:rsidR="00EE7F38" w:rsidRPr="006D61FA">
        <w:t xml:space="preserve"> </w:t>
      </w:r>
      <w:r w:rsidRPr="006D61FA">
        <w:t>educational/teaching</w:t>
      </w:r>
      <w:r w:rsidR="00EE7F38" w:rsidRPr="006D61FA">
        <w:t xml:space="preserve"> </w:t>
      </w:r>
      <w:r w:rsidRPr="006D61FA">
        <w:t>work</w:t>
      </w:r>
      <w:r w:rsidR="00EE7F38" w:rsidRPr="006D61FA">
        <w:t xml:space="preserve"> </w:t>
      </w:r>
      <w:r w:rsidRPr="006D61FA">
        <w:t>performed</w:t>
      </w:r>
      <w:r w:rsidR="00EE7F38" w:rsidRPr="006D61FA">
        <w:t xml:space="preserve"> </w:t>
      </w:r>
      <w:r w:rsidRPr="006D61FA">
        <w:t>in</w:t>
      </w:r>
      <w:r w:rsidR="00EE7F38" w:rsidRPr="006D61FA">
        <w:t xml:space="preserve"> </w:t>
      </w:r>
      <w:r w:rsidRPr="006D61FA">
        <w:t>the</w:t>
      </w:r>
      <w:r w:rsidR="00EE7F38" w:rsidRPr="006D61FA">
        <w:t xml:space="preserve"> </w:t>
      </w:r>
      <w:r w:rsidRPr="006D61FA">
        <w:t>general</w:t>
      </w:r>
      <w:r w:rsidR="00EE7F38" w:rsidRPr="006D61FA">
        <w:t xml:space="preserve"> </w:t>
      </w:r>
      <w:r w:rsidRPr="006D61FA">
        <w:t>(non-vocational)</w:t>
      </w:r>
      <w:r w:rsidR="00EE7F38" w:rsidRPr="006D61FA">
        <w:t xml:space="preserve"> </w:t>
      </w:r>
      <w:r w:rsidRPr="006D61FA">
        <w:t>phase</w:t>
      </w:r>
      <w:r w:rsidR="00EE7F38" w:rsidRPr="006D61FA">
        <w:t xml:space="preserve"> </w:t>
      </w:r>
      <w:r w:rsidRPr="006D61FA">
        <w:t>of</w:t>
      </w:r>
      <w:r w:rsidR="00EE7F38" w:rsidRPr="006D61FA">
        <w:t xml:space="preserve"> </w:t>
      </w:r>
      <w:r w:rsidRPr="006D61FA">
        <w:t>education.</w:t>
      </w:r>
      <w:r w:rsidR="00EE7F38" w:rsidRPr="006D61FA">
        <w:t xml:space="preserve"> </w:t>
      </w:r>
      <w:r w:rsidRPr="006D61FA">
        <w:t>It</w:t>
      </w:r>
      <w:r w:rsidR="00EE7F38" w:rsidRPr="006D61FA">
        <w:t xml:space="preserve"> </w:t>
      </w:r>
      <w:r w:rsidRPr="006D61FA">
        <w:t>focuses</w:t>
      </w:r>
      <w:r w:rsidR="00EE7F38" w:rsidRPr="006D61FA">
        <w:t xml:space="preserve"> </w:t>
      </w:r>
      <w:r w:rsidRPr="006D61FA">
        <w:t>on</w:t>
      </w:r>
      <w:r w:rsidR="00EE7F38" w:rsidRPr="006D61FA">
        <w:t xml:space="preserve"> </w:t>
      </w:r>
      <w:r w:rsidRPr="006D61FA">
        <w:t>the</w:t>
      </w:r>
      <w:r w:rsidR="00EE7F38" w:rsidRPr="006D61FA">
        <w:t xml:space="preserve"> </w:t>
      </w:r>
      <w:r w:rsidRPr="006D61FA">
        <w:t>acquisition</w:t>
      </w:r>
      <w:r w:rsidR="00EE7F38" w:rsidRPr="006D61FA">
        <w:t xml:space="preserve"> </w:t>
      </w:r>
      <w:r w:rsidRPr="006D61FA">
        <w:t>of</w:t>
      </w:r>
      <w:r w:rsidR="00EE7F38" w:rsidRPr="006D61FA">
        <w:t xml:space="preserve"> </w:t>
      </w:r>
      <w:r w:rsidRPr="006D61FA">
        <w:t>key</w:t>
      </w:r>
      <w:r w:rsidR="00EE7F38" w:rsidRPr="006D61FA">
        <w:t xml:space="preserve"> </w:t>
      </w:r>
      <w:r w:rsidRPr="006D61FA">
        <w:t>competences</w:t>
      </w:r>
      <w:r w:rsidR="00EE7F38" w:rsidRPr="006D61FA">
        <w:t xml:space="preserve"> </w:t>
      </w:r>
      <w:r w:rsidRPr="006D61FA">
        <w:t>required</w:t>
      </w:r>
      <w:r w:rsidR="00EE7F38" w:rsidRPr="006D61FA">
        <w:t xml:space="preserve"> </w:t>
      </w:r>
      <w:r w:rsidRPr="006D61FA">
        <w:t>for</w:t>
      </w:r>
      <w:r w:rsidR="00EE7F38" w:rsidRPr="006D61FA">
        <w:t xml:space="preserve"> </w:t>
      </w:r>
      <w:r w:rsidRPr="006D61FA">
        <w:t>lifelong</w:t>
      </w:r>
      <w:r w:rsidR="00EE7F38" w:rsidRPr="006D61FA">
        <w:t xml:space="preserve"> </w:t>
      </w:r>
      <w:r w:rsidRPr="006D61FA">
        <w:t>learning.</w:t>
      </w:r>
      <w:r w:rsidR="00EE7F38" w:rsidRPr="006D61FA">
        <w:t xml:space="preserve"> </w:t>
      </w:r>
      <w:r w:rsidRPr="006D61FA">
        <w:t>It</w:t>
      </w:r>
      <w:r w:rsidR="00EE7F38" w:rsidRPr="006D61FA">
        <w:t xml:space="preserve"> </w:t>
      </w:r>
      <w:r w:rsidRPr="006D61FA">
        <w:t>is</w:t>
      </w:r>
      <w:r w:rsidR="00EE7F38" w:rsidRPr="006D61FA">
        <w:t xml:space="preserve"> </w:t>
      </w:r>
      <w:r w:rsidRPr="006D61FA">
        <w:t>the</w:t>
      </w:r>
      <w:r w:rsidR="00EE7F38" w:rsidRPr="006D61FA">
        <w:t xml:space="preserve"> </w:t>
      </w:r>
      <w:r w:rsidRPr="006D61FA">
        <w:t>most</w:t>
      </w:r>
      <w:r w:rsidR="00EE7F38" w:rsidRPr="006D61FA">
        <w:t xml:space="preserve"> </w:t>
      </w:r>
      <w:r w:rsidRPr="006D61FA">
        <w:t>important</w:t>
      </w:r>
      <w:r w:rsidR="00EE7F38" w:rsidRPr="006D61FA">
        <w:t xml:space="preserve"> </w:t>
      </w:r>
      <w:r w:rsidRPr="006D61FA">
        <w:t>document</w:t>
      </w:r>
      <w:r w:rsidR="00EE7F38" w:rsidRPr="006D61FA">
        <w:t xml:space="preserve"> </w:t>
      </w:r>
      <w:r w:rsidRPr="006D61FA">
        <w:t>regulating</w:t>
      </w:r>
      <w:r w:rsidR="00EE7F38" w:rsidRPr="006D61FA">
        <w:t xml:space="preserve"> </w:t>
      </w:r>
      <w:r w:rsidRPr="006D61FA">
        <w:t>the</w:t>
      </w:r>
      <w:r w:rsidR="00EE7F38" w:rsidRPr="006D61FA">
        <w:t xml:space="preserve"> </w:t>
      </w:r>
      <w:r w:rsidRPr="006D61FA">
        <w:t>content</w:t>
      </w:r>
      <w:r w:rsidR="00EE7F38" w:rsidRPr="006D61FA">
        <w:t xml:space="preserve"> </w:t>
      </w:r>
      <w:r w:rsidRPr="006D61FA">
        <w:t>of</w:t>
      </w:r>
      <w:r w:rsidR="00EE7F38" w:rsidRPr="006D61FA">
        <w:t xml:space="preserve"> </w:t>
      </w:r>
      <w:r w:rsidRPr="006D61FA">
        <w:t>the</w:t>
      </w:r>
      <w:r w:rsidR="00EE7F38" w:rsidRPr="006D61FA">
        <w:t xml:space="preserve"> </w:t>
      </w:r>
      <w:r w:rsidRPr="006D61FA">
        <w:t>public</w:t>
      </w:r>
      <w:r w:rsidR="00EE7F38" w:rsidRPr="006D61FA">
        <w:t xml:space="preserve"> </w:t>
      </w:r>
      <w:r w:rsidRPr="006D61FA">
        <w:t>education</w:t>
      </w:r>
      <w:r w:rsidR="00EE7F38" w:rsidRPr="006D61FA">
        <w:t xml:space="preserve"> </w:t>
      </w:r>
      <w:r w:rsidRPr="006D61FA">
        <w:t>system.</w:t>
      </w:r>
      <w:r w:rsidR="00EE7F38" w:rsidRPr="006D61FA">
        <w:t xml:space="preserve"> </w:t>
      </w:r>
      <w:r w:rsidRPr="006D61FA">
        <w:t>It</w:t>
      </w:r>
      <w:r w:rsidR="00EE7F38" w:rsidRPr="006D61FA">
        <w:t xml:space="preserve"> </w:t>
      </w:r>
      <w:r w:rsidRPr="006D61FA">
        <w:t>contains</w:t>
      </w:r>
      <w:r w:rsidR="00EE7F38" w:rsidRPr="006D61FA">
        <w:t xml:space="preserve"> </w:t>
      </w:r>
      <w:r w:rsidRPr="006D61FA">
        <w:t>the</w:t>
      </w:r>
      <w:r w:rsidR="00EE7F38" w:rsidRPr="006D61FA">
        <w:t xml:space="preserve"> </w:t>
      </w:r>
      <w:r w:rsidRPr="006D61FA">
        <w:t>development</w:t>
      </w:r>
      <w:r w:rsidR="00EE7F38" w:rsidRPr="006D61FA">
        <w:t xml:space="preserve"> </w:t>
      </w:r>
      <w:r w:rsidRPr="006D61FA">
        <w:t>fields,</w:t>
      </w:r>
      <w:r w:rsidR="00EE7F38" w:rsidRPr="006D61FA">
        <w:t xml:space="preserve"> </w:t>
      </w:r>
      <w:r w:rsidRPr="006D61FA">
        <w:t>educational</w:t>
      </w:r>
      <w:r w:rsidR="00EE7F38" w:rsidRPr="006D61FA">
        <w:t xml:space="preserve"> </w:t>
      </w:r>
      <w:r w:rsidRPr="006D61FA">
        <w:t>goals,</w:t>
      </w:r>
      <w:r w:rsidR="00EE7F38" w:rsidRPr="006D61FA">
        <w:t xml:space="preserve"> </w:t>
      </w:r>
      <w:r w:rsidRPr="006D61FA">
        <w:t>and</w:t>
      </w:r>
      <w:r w:rsidR="00EE7F38" w:rsidRPr="006D61FA">
        <w:t xml:space="preserve"> </w:t>
      </w:r>
      <w:r w:rsidRPr="006D61FA">
        <w:t>the</w:t>
      </w:r>
      <w:r w:rsidR="00EE7F38" w:rsidRPr="006D61FA">
        <w:t xml:space="preserve"> </w:t>
      </w:r>
      <w:r w:rsidRPr="006D61FA">
        <w:t>tasks</w:t>
      </w:r>
      <w:r w:rsidR="00EE7F38" w:rsidRPr="006D61FA">
        <w:t xml:space="preserve"> </w:t>
      </w:r>
      <w:r w:rsidRPr="006D61FA">
        <w:t>and</w:t>
      </w:r>
      <w:r w:rsidR="00EE7F38" w:rsidRPr="006D61FA">
        <w:t xml:space="preserve"> </w:t>
      </w:r>
      <w:r w:rsidRPr="006D61FA">
        <w:t>values</w:t>
      </w:r>
      <w:r w:rsidR="00EE7F38" w:rsidRPr="006D61FA">
        <w:t xml:space="preserve"> </w:t>
      </w:r>
      <w:r w:rsidRPr="006D61FA">
        <w:t>of</w:t>
      </w:r>
      <w:r w:rsidR="00EE7F38" w:rsidRPr="006D61FA">
        <w:t xml:space="preserve"> </w:t>
      </w:r>
      <w:r w:rsidRPr="006D61FA">
        <w:t>the</w:t>
      </w:r>
      <w:r w:rsidR="00EE7F38" w:rsidRPr="006D61FA">
        <w:t xml:space="preserve"> </w:t>
      </w:r>
      <w:r w:rsidRPr="006D61FA">
        <w:t>national</w:t>
      </w:r>
      <w:r w:rsidR="00EE7F38" w:rsidRPr="006D61FA">
        <w:t xml:space="preserve"> </w:t>
      </w:r>
      <w:r w:rsidRPr="006D61FA">
        <w:t>education</w:t>
      </w:r>
      <w:r w:rsidR="00EE7F38" w:rsidRPr="006D61FA">
        <w:t xml:space="preserve"> </w:t>
      </w:r>
      <w:r w:rsidRPr="006D61FA">
        <w:t>system</w:t>
      </w:r>
      <w:r w:rsidR="00EE7F38" w:rsidRPr="006D61FA">
        <w:t xml:space="preserve"> </w:t>
      </w:r>
      <w:r w:rsidRPr="006D61FA">
        <w:t>and</w:t>
      </w:r>
      <w:r w:rsidR="00EE7F38" w:rsidRPr="006D61FA">
        <w:t xml:space="preserve"> </w:t>
      </w:r>
      <w:r w:rsidRPr="006D61FA">
        <w:t>the</w:t>
      </w:r>
      <w:r w:rsidR="00EE7F38" w:rsidRPr="006D61FA">
        <w:t xml:space="preserve"> </w:t>
      </w:r>
      <w:r w:rsidRPr="006D61FA">
        <w:t>content</w:t>
      </w:r>
      <w:r w:rsidR="00EE7F38" w:rsidRPr="006D61FA">
        <w:t xml:space="preserve"> </w:t>
      </w:r>
      <w:r w:rsidRPr="006D61FA">
        <w:t>of</w:t>
      </w:r>
      <w:r w:rsidR="00EE7F38" w:rsidRPr="006D61FA">
        <w:t xml:space="preserve"> </w:t>
      </w:r>
      <w:r w:rsidRPr="006D61FA">
        <w:t>subject</w:t>
      </w:r>
      <w:r w:rsidR="00EE7F38" w:rsidRPr="006D61FA">
        <w:t xml:space="preserve"> </w:t>
      </w:r>
      <w:r w:rsidRPr="006D61FA">
        <w:t>areas.</w:t>
      </w:r>
    </w:p>
    <w:p w14:paraId="7D7B45B4" w14:textId="0C5A79F0" w:rsidR="00582FB8" w:rsidRPr="006D61FA" w:rsidRDefault="00582FB8" w:rsidP="006D61FA">
      <w:pPr>
        <w:pStyle w:val="SingleTxtG"/>
      </w:pPr>
      <w:r w:rsidRPr="006D61FA">
        <w:t>208.</w:t>
      </w:r>
      <w:r w:rsidRPr="006D61FA">
        <w:tab/>
        <w:t>The</w:t>
      </w:r>
      <w:r w:rsidR="00EE7F38" w:rsidRPr="006D61FA">
        <w:t xml:space="preserve"> </w:t>
      </w:r>
      <w:r w:rsidRPr="006D61FA">
        <w:t>NCC</w:t>
      </w:r>
      <w:r w:rsidR="00EE7F38" w:rsidRPr="006D61FA">
        <w:t xml:space="preserve"> </w:t>
      </w:r>
      <w:r w:rsidRPr="006D61FA">
        <w:t>has</w:t>
      </w:r>
      <w:r w:rsidR="00EE7F38" w:rsidRPr="006D61FA">
        <w:t xml:space="preserve"> </w:t>
      </w:r>
      <w:r w:rsidRPr="006D61FA">
        <w:t>gone</w:t>
      </w:r>
      <w:r w:rsidR="00EE7F38" w:rsidRPr="006D61FA">
        <w:t xml:space="preserve"> </w:t>
      </w:r>
      <w:r w:rsidRPr="006D61FA">
        <w:t>through</w:t>
      </w:r>
      <w:r w:rsidR="00EE7F38" w:rsidRPr="006D61FA">
        <w:t xml:space="preserve"> </w:t>
      </w:r>
      <w:r w:rsidRPr="006D61FA">
        <w:t>a</w:t>
      </w:r>
      <w:r w:rsidR="00EE7F38" w:rsidRPr="006D61FA">
        <w:t xml:space="preserve"> </w:t>
      </w:r>
      <w:r w:rsidRPr="006D61FA">
        <w:t>thorough</w:t>
      </w:r>
      <w:r w:rsidR="00EE7F38" w:rsidRPr="006D61FA">
        <w:t xml:space="preserve"> </w:t>
      </w:r>
      <w:r w:rsidRPr="006D61FA">
        <w:t>revision,</w:t>
      </w:r>
      <w:r w:rsidR="00EE7F38" w:rsidRPr="006D61FA">
        <w:t xml:space="preserve"> </w:t>
      </w:r>
      <w:r w:rsidRPr="006D61FA">
        <w:t>being</w:t>
      </w:r>
      <w:r w:rsidR="00EE7F38" w:rsidRPr="006D61FA">
        <w:t xml:space="preserve"> </w:t>
      </w:r>
      <w:r w:rsidRPr="006D61FA">
        <w:t>introduced</w:t>
      </w:r>
      <w:r w:rsidR="00EE7F38" w:rsidRPr="006D61FA">
        <w:t xml:space="preserve"> </w:t>
      </w:r>
      <w:r w:rsidRPr="006D61FA">
        <w:t>in</w:t>
      </w:r>
      <w:r w:rsidR="00EE7F38" w:rsidRPr="006D61FA">
        <w:t xml:space="preserve"> </w:t>
      </w:r>
      <w:r w:rsidRPr="006D61FA">
        <w:t>a</w:t>
      </w:r>
      <w:r w:rsidR="00EE7F38" w:rsidRPr="006D61FA">
        <w:t xml:space="preserve"> </w:t>
      </w:r>
      <w:r w:rsidRPr="006D61FA">
        <w:t>yearly</w:t>
      </w:r>
      <w:r w:rsidR="00EE7F38" w:rsidRPr="006D61FA">
        <w:t xml:space="preserve"> </w:t>
      </w:r>
      <w:r w:rsidRPr="006D61FA">
        <w:t>schedule</w:t>
      </w:r>
      <w:r w:rsidR="00EE7F38" w:rsidRPr="006D61FA">
        <w:t xml:space="preserve"> </w:t>
      </w:r>
      <w:r w:rsidRPr="006D61FA">
        <w:t>starting</w:t>
      </w:r>
      <w:r w:rsidR="00EE7F38" w:rsidRPr="006D61FA">
        <w:t xml:space="preserve"> </w:t>
      </w:r>
      <w:r w:rsidRPr="006D61FA">
        <w:t>in</w:t>
      </w:r>
      <w:r w:rsidR="00EE7F38" w:rsidRPr="006D61FA">
        <w:t xml:space="preserve"> </w:t>
      </w:r>
      <w:r w:rsidRPr="006D61FA">
        <w:t>September</w:t>
      </w:r>
      <w:r w:rsidR="00EE7F38" w:rsidRPr="006D61FA">
        <w:t xml:space="preserve"> </w:t>
      </w:r>
      <w:r w:rsidRPr="006D61FA">
        <w:t>2020</w:t>
      </w:r>
      <w:r w:rsidR="00EE7F38" w:rsidRPr="006D61FA">
        <w:t xml:space="preserve"> </w:t>
      </w:r>
      <w:r w:rsidRPr="006D61FA">
        <w:t>in</w:t>
      </w:r>
      <w:r w:rsidR="00EE7F38" w:rsidRPr="006D61FA">
        <w:t xml:space="preserve"> </w:t>
      </w:r>
      <w:r w:rsidRPr="006D61FA">
        <w:t>grades</w:t>
      </w:r>
      <w:r w:rsidR="00EE7F38" w:rsidRPr="006D61FA">
        <w:t xml:space="preserve"> </w:t>
      </w:r>
      <w:r w:rsidRPr="006D61FA">
        <w:t>1,</w:t>
      </w:r>
      <w:r w:rsidR="00EE7F38" w:rsidRPr="006D61FA">
        <w:t xml:space="preserve"> </w:t>
      </w:r>
      <w:r w:rsidRPr="006D61FA">
        <w:t>5</w:t>
      </w:r>
      <w:r w:rsidR="00EE7F38" w:rsidRPr="006D61FA">
        <w:t xml:space="preserve"> </w:t>
      </w:r>
      <w:r w:rsidRPr="006D61FA">
        <w:t>and</w:t>
      </w:r>
      <w:r w:rsidR="00EE7F38" w:rsidRPr="006D61FA">
        <w:t xml:space="preserve"> </w:t>
      </w:r>
      <w:r w:rsidRPr="006D61FA">
        <w:t>9.</w:t>
      </w:r>
      <w:r w:rsidR="00EE7F38" w:rsidRPr="006D61FA">
        <w:t xml:space="preserve"> </w:t>
      </w:r>
      <w:r w:rsidRPr="006D61FA">
        <w:t>It</w:t>
      </w:r>
      <w:r w:rsidR="00EE7F38" w:rsidRPr="006D61FA">
        <w:t xml:space="preserve"> </w:t>
      </w:r>
      <w:r w:rsidRPr="006D61FA">
        <w:t>prescribes</w:t>
      </w:r>
      <w:r w:rsidR="00EE7F38" w:rsidRPr="006D61FA">
        <w:t xml:space="preserve"> </w:t>
      </w:r>
      <w:r w:rsidRPr="006D61FA">
        <w:t>the</w:t>
      </w:r>
      <w:r w:rsidR="00EE7F38" w:rsidRPr="006D61FA">
        <w:t xml:space="preserve"> </w:t>
      </w:r>
      <w:r w:rsidRPr="006D61FA">
        <w:t>full</w:t>
      </w:r>
      <w:r w:rsidR="00EE7F38" w:rsidRPr="006D61FA">
        <w:t xml:space="preserve"> </w:t>
      </w:r>
      <w:r w:rsidRPr="006D61FA">
        <w:t>respect</w:t>
      </w:r>
      <w:r w:rsidR="00EE7F38" w:rsidRPr="006D61FA">
        <w:t xml:space="preserve"> </w:t>
      </w:r>
      <w:r w:rsidRPr="006D61FA">
        <w:t>for</w:t>
      </w:r>
      <w:r w:rsidR="00EE7F38" w:rsidRPr="006D61FA">
        <w:t xml:space="preserve"> </w:t>
      </w:r>
      <w:r w:rsidRPr="006D61FA">
        <w:t>human</w:t>
      </w:r>
      <w:r w:rsidR="00EE7F38" w:rsidRPr="006D61FA">
        <w:t xml:space="preserve"> </w:t>
      </w:r>
      <w:r w:rsidRPr="006D61FA">
        <w:t>rights</w:t>
      </w:r>
      <w:r w:rsidR="00EE7F38" w:rsidRPr="006D61FA">
        <w:t xml:space="preserve"> </w:t>
      </w:r>
      <w:r w:rsidRPr="006D61FA">
        <w:t>throughout</w:t>
      </w:r>
      <w:r w:rsidR="00EE7F38" w:rsidRPr="006D61FA">
        <w:t xml:space="preserve"> </w:t>
      </w:r>
      <w:r w:rsidRPr="006D61FA">
        <w:t>the</w:t>
      </w:r>
      <w:r w:rsidR="00EE7F38" w:rsidRPr="006D61FA">
        <w:t xml:space="preserve"> </w:t>
      </w:r>
      <w:r w:rsidRPr="006D61FA">
        <w:t>whole</w:t>
      </w:r>
      <w:r w:rsidR="00EE7F38" w:rsidRPr="006D61FA">
        <w:t xml:space="preserve"> </w:t>
      </w:r>
      <w:r w:rsidRPr="006D61FA">
        <w:t>education</w:t>
      </w:r>
      <w:r w:rsidR="00EE7F38" w:rsidRPr="006D61FA">
        <w:t xml:space="preserve"> </w:t>
      </w:r>
      <w:r w:rsidRPr="006D61FA">
        <w:t>cycle</w:t>
      </w:r>
      <w:r w:rsidR="00EE7F38" w:rsidRPr="006D61FA">
        <w:t xml:space="preserve"> </w:t>
      </w:r>
      <w:r w:rsidRPr="006D61FA">
        <w:t>including</w:t>
      </w:r>
      <w:r w:rsidR="00EE7F38" w:rsidRPr="006D61FA">
        <w:t xml:space="preserve"> </w:t>
      </w:r>
      <w:r w:rsidRPr="006D61FA">
        <w:t>the</w:t>
      </w:r>
      <w:r w:rsidR="00EE7F38" w:rsidRPr="006D61FA">
        <w:t xml:space="preserve"> </w:t>
      </w:r>
      <w:r w:rsidRPr="006D61FA">
        <w:t>respect</w:t>
      </w:r>
      <w:r w:rsidR="00EE7F38" w:rsidRPr="006D61FA">
        <w:t xml:space="preserve"> </w:t>
      </w:r>
      <w:r w:rsidRPr="006D61FA">
        <w:t>for</w:t>
      </w:r>
      <w:r w:rsidR="00EE7F38" w:rsidRPr="006D61FA">
        <w:t xml:space="preserve"> </w:t>
      </w:r>
      <w:r w:rsidRPr="006D61FA">
        <w:t>equality,</w:t>
      </w:r>
      <w:r w:rsidR="00EE7F38" w:rsidRPr="006D61FA">
        <w:t xml:space="preserve"> </w:t>
      </w:r>
      <w:r w:rsidRPr="006D61FA">
        <w:t>democracy</w:t>
      </w:r>
      <w:r w:rsidR="00EE7F38" w:rsidRPr="006D61FA">
        <w:t xml:space="preserve"> </w:t>
      </w:r>
      <w:r w:rsidRPr="006D61FA">
        <w:t>and</w:t>
      </w:r>
      <w:r w:rsidR="00EE7F38" w:rsidRPr="006D61FA">
        <w:t xml:space="preserve"> </w:t>
      </w:r>
      <w:r w:rsidRPr="006D61FA">
        <w:t>religious</w:t>
      </w:r>
      <w:r w:rsidR="00EE7F38" w:rsidRPr="006D61FA">
        <w:t xml:space="preserve"> </w:t>
      </w:r>
      <w:r w:rsidRPr="006D61FA">
        <w:t>diversity</w:t>
      </w:r>
      <w:r w:rsidR="00EE7F38" w:rsidRPr="006D61FA">
        <w:t xml:space="preserve"> </w:t>
      </w:r>
      <w:r w:rsidRPr="006D61FA">
        <w:t>as</w:t>
      </w:r>
      <w:r w:rsidR="00EE7F38" w:rsidRPr="006D61FA">
        <w:t xml:space="preserve"> </w:t>
      </w:r>
      <w:r w:rsidRPr="006D61FA">
        <w:t>well</w:t>
      </w:r>
      <w:r w:rsidR="00EE7F38" w:rsidRPr="006D61FA">
        <w:t xml:space="preserve"> </w:t>
      </w:r>
      <w:r w:rsidRPr="006D61FA">
        <w:t>as</w:t>
      </w:r>
      <w:r w:rsidR="00EE7F38" w:rsidRPr="006D61FA">
        <w:t xml:space="preserve"> </w:t>
      </w:r>
      <w:r w:rsidRPr="006D61FA">
        <w:t>the</w:t>
      </w:r>
      <w:r w:rsidR="00EE7F38" w:rsidRPr="006D61FA">
        <w:t xml:space="preserve"> </w:t>
      </w:r>
      <w:r w:rsidRPr="006D61FA">
        <w:t>knowledge</w:t>
      </w:r>
      <w:r w:rsidR="00EE7F38" w:rsidRPr="006D61FA">
        <w:t xml:space="preserve"> </w:t>
      </w:r>
      <w:r w:rsidRPr="006D61FA">
        <w:t>of</w:t>
      </w:r>
      <w:r w:rsidR="00EE7F38" w:rsidRPr="006D61FA">
        <w:t xml:space="preserve"> </w:t>
      </w:r>
      <w:r w:rsidRPr="006D61FA">
        <w:t>basic</w:t>
      </w:r>
      <w:r w:rsidR="00EE7F38" w:rsidRPr="006D61FA">
        <w:t xml:space="preserve"> </w:t>
      </w:r>
      <w:r w:rsidRPr="006D61FA">
        <w:t>concepts</w:t>
      </w:r>
      <w:r w:rsidR="00EE7F38" w:rsidRPr="006D61FA">
        <w:t xml:space="preserve"> </w:t>
      </w:r>
      <w:r w:rsidRPr="006D61FA">
        <w:t>concerning</w:t>
      </w:r>
      <w:r w:rsidR="00EE7F38" w:rsidRPr="006D61FA">
        <w:t xml:space="preserve"> </w:t>
      </w:r>
      <w:r w:rsidRPr="006D61FA">
        <w:t>gender</w:t>
      </w:r>
      <w:r w:rsidR="00EE7F38" w:rsidRPr="006D61FA">
        <w:t xml:space="preserve"> </w:t>
      </w:r>
      <w:r w:rsidRPr="006D61FA">
        <w:t>equality</w:t>
      </w:r>
      <w:r w:rsidR="00EE7F38" w:rsidRPr="006D61FA">
        <w:t xml:space="preserve"> </w:t>
      </w:r>
      <w:r w:rsidRPr="006D61FA">
        <w:t>and</w:t>
      </w:r>
      <w:r w:rsidR="00EE7F38" w:rsidRPr="006D61FA">
        <w:t xml:space="preserve"> </w:t>
      </w:r>
      <w:r w:rsidRPr="006D61FA">
        <w:t>anti-discrimination.</w:t>
      </w:r>
      <w:r w:rsidR="00EE7F38" w:rsidRPr="006D61FA">
        <w:t xml:space="preserve"> </w:t>
      </w:r>
      <w:r w:rsidRPr="006D61FA">
        <w:t>An</w:t>
      </w:r>
      <w:r w:rsidR="00EE7F38" w:rsidRPr="006D61FA">
        <w:t xml:space="preserve"> </w:t>
      </w:r>
      <w:r w:rsidRPr="006D61FA">
        <w:t>important</w:t>
      </w:r>
      <w:r w:rsidR="00EE7F38" w:rsidRPr="006D61FA">
        <w:t xml:space="preserve"> </w:t>
      </w:r>
      <w:r w:rsidRPr="006D61FA">
        <w:t>part</w:t>
      </w:r>
      <w:r w:rsidR="00EE7F38" w:rsidRPr="006D61FA">
        <w:t xml:space="preserve"> </w:t>
      </w:r>
      <w:r w:rsidRPr="006D61FA">
        <w:t>of</w:t>
      </w:r>
      <w:r w:rsidR="00EE7F38" w:rsidRPr="006D61FA">
        <w:t xml:space="preserve"> </w:t>
      </w:r>
      <w:r w:rsidRPr="006D61FA">
        <w:t>the</w:t>
      </w:r>
      <w:r w:rsidR="00EE7F38" w:rsidRPr="006D61FA">
        <w:t xml:space="preserve"> </w:t>
      </w:r>
      <w:r w:rsidRPr="006D61FA">
        <w:t>desirable</w:t>
      </w:r>
      <w:r w:rsidR="00EE7F38" w:rsidRPr="006D61FA">
        <w:t xml:space="preserve"> </w:t>
      </w:r>
      <w:r w:rsidRPr="006D61FA">
        <w:t>attitude</w:t>
      </w:r>
      <w:r w:rsidR="00EE7F38" w:rsidRPr="006D61FA">
        <w:t xml:space="preserve"> </w:t>
      </w:r>
      <w:r w:rsidRPr="006D61FA">
        <w:t>to</w:t>
      </w:r>
      <w:r w:rsidR="00EE7F38" w:rsidRPr="006D61FA">
        <w:t xml:space="preserve"> </w:t>
      </w:r>
      <w:r w:rsidRPr="006D61FA">
        <w:t>be</w:t>
      </w:r>
      <w:r w:rsidR="00EE7F38" w:rsidRPr="006D61FA">
        <w:t xml:space="preserve"> </w:t>
      </w:r>
      <w:r w:rsidRPr="006D61FA">
        <w:t>shaped</w:t>
      </w:r>
      <w:r w:rsidR="00EE7F38" w:rsidRPr="006D61FA">
        <w:t xml:space="preserve"> </w:t>
      </w:r>
      <w:r w:rsidRPr="006D61FA">
        <w:t>is</w:t>
      </w:r>
      <w:r w:rsidR="00EE7F38" w:rsidRPr="006D61FA">
        <w:t xml:space="preserve"> </w:t>
      </w:r>
      <w:r w:rsidRPr="006D61FA">
        <w:t>to</w:t>
      </w:r>
      <w:r w:rsidR="00EE7F38" w:rsidRPr="006D61FA">
        <w:t xml:space="preserve"> </w:t>
      </w:r>
      <w:r w:rsidRPr="006D61FA">
        <w:t>overcome</w:t>
      </w:r>
      <w:r w:rsidR="00EE7F38" w:rsidRPr="006D61FA">
        <w:t xml:space="preserve"> </w:t>
      </w:r>
      <w:r w:rsidRPr="006D61FA">
        <w:t>personal</w:t>
      </w:r>
      <w:r w:rsidR="00EE7F38" w:rsidRPr="006D61FA">
        <w:t xml:space="preserve"> </w:t>
      </w:r>
      <w:r w:rsidRPr="006D61FA">
        <w:t>prejudice.</w:t>
      </w:r>
    </w:p>
    <w:p w14:paraId="49A98B82" w14:textId="77777777" w:rsidR="005364DC" w:rsidRDefault="00582FB8" w:rsidP="006D61FA">
      <w:pPr>
        <w:pStyle w:val="SingleTxtG"/>
      </w:pPr>
      <w:r w:rsidRPr="006D61FA">
        <w:t>209.</w:t>
      </w:r>
      <w:r w:rsidRPr="006D61FA">
        <w:tab/>
        <w:t>The</w:t>
      </w:r>
      <w:r w:rsidR="00EE7F38" w:rsidRPr="006D61FA">
        <w:t xml:space="preserve"> </w:t>
      </w:r>
      <w:r w:rsidRPr="006D61FA">
        <w:t>NCC</w:t>
      </w:r>
      <w:r w:rsidR="00EE7F38" w:rsidRPr="006D61FA">
        <w:t xml:space="preserve"> </w:t>
      </w:r>
      <w:r w:rsidRPr="006D61FA">
        <w:t>defines</w:t>
      </w:r>
      <w:r w:rsidR="00EE7F38" w:rsidRPr="006D61FA">
        <w:t xml:space="preserve"> </w:t>
      </w:r>
      <w:r w:rsidRPr="006D61FA">
        <w:t>twelve</w:t>
      </w:r>
      <w:r w:rsidR="00EE7F38" w:rsidRPr="006D61FA">
        <w:t xml:space="preserve"> </w:t>
      </w:r>
      <w:r w:rsidRPr="006D61FA">
        <w:t>basic</w:t>
      </w:r>
      <w:r w:rsidR="00EE7F38" w:rsidRPr="006D61FA">
        <w:t xml:space="preserve"> </w:t>
      </w:r>
      <w:r w:rsidRPr="006D61FA">
        <w:t>educational</w:t>
      </w:r>
      <w:r w:rsidR="00EE7F38" w:rsidRPr="006D61FA">
        <w:t xml:space="preserve"> </w:t>
      </w:r>
      <w:r w:rsidRPr="006D61FA">
        <w:t>goals</w:t>
      </w:r>
      <w:r w:rsidR="00EE7F38" w:rsidRPr="006D61FA">
        <w:t xml:space="preserve"> </w:t>
      </w:r>
      <w:r w:rsidRPr="006D61FA">
        <w:t>which</w:t>
      </w:r>
      <w:r w:rsidR="00EE7F38" w:rsidRPr="006D61FA">
        <w:t xml:space="preserve"> </w:t>
      </w:r>
      <w:r w:rsidRPr="006D61FA">
        <w:t>are</w:t>
      </w:r>
      <w:r w:rsidR="00EE7F38" w:rsidRPr="006D61FA">
        <w:t xml:space="preserve"> </w:t>
      </w:r>
      <w:r w:rsidRPr="006D61FA">
        <w:t>of</w:t>
      </w:r>
      <w:r w:rsidR="00EE7F38" w:rsidRPr="006D61FA">
        <w:t xml:space="preserve"> </w:t>
      </w:r>
      <w:r w:rsidRPr="006D61FA">
        <w:t>interdisciplinary</w:t>
      </w:r>
      <w:r w:rsidR="00EE7F38" w:rsidRPr="006D61FA">
        <w:t xml:space="preserve"> </w:t>
      </w:r>
      <w:r w:rsidRPr="006D61FA">
        <w:t>character.</w:t>
      </w:r>
      <w:r w:rsidR="00EE7F38" w:rsidRPr="006D61FA">
        <w:t xml:space="preserve"> </w:t>
      </w:r>
      <w:r w:rsidRPr="006D61FA">
        <w:t>These</w:t>
      </w:r>
      <w:r w:rsidR="00EE7F38" w:rsidRPr="006D61FA">
        <w:t xml:space="preserve"> </w:t>
      </w:r>
      <w:r w:rsidRPr="006D61FA">
        <w:t>are</w:t>
      </w:r>
      <w:r w:rsidR="00EE7F38" w:rsidRPr="006D61FA">
        <w:t xml:space="preserve"> </w:t>
      </w:r>
      <w:r w:rsidRPr="006D61FA">
        <w:t>supposed</w:t>
      </w:r>
      <w:r w:rsidR="00EE7F38" w:rsidRPr="006D61FA">
        <w:t xml:space="preserve"> </w:t>
      </w:r>
      <w:r w:rsidRPr="006D61FA">
        <w:t>to</w:t>
      </w:r>
      <w:r w:rsidR="00EE7F38" w:rsidRPr="006D61FA">
        <w:t xml:space="preserve"> </w:t>
      </w:r>
      <w:r w:rsidRPr="006D61FA">
        <w:t>be</w:t>
      </w:r>
      <w:r w:rsidR="00EE7F38" w:rsidRPr="006D61FA">
        <w:t xml:space="preserve"> </w:t>
      </w:r>
      <w:r w:rsidRPr="006D61FA">
        <w:t>represented</w:t>
      </w:r>
      <w:r w:rsidR="00EE7F38" w:rsidRPr="006D61FA">
        <w:t xml:space="preserve"> </w:t>
      </w:r>
      <w:r w:rsidRPr="006D61FA">
        <w:t>to</w:t>
      </w:r>
      <w:r w:rsidR="00EE7F38" w:rsidRPr="006D61FA">
        <w:t xml:space="preserve"> </w:t>
      </w:r>
      <w:r w:rsidRPr="006D61FA">
        <w:t>a</w:t>
      </w:r>
      <w:r w:rsidR="00EE7F38" w:rsidRPr="006D61FA">
        <w:t xml:space="preserve"> </w:t>
      </w:r>
      <w:r w:rsidRPr="006D61FA">
        <w:t>relevant</w:t>
      </w:r>
      <w:r w:rsidR="00EE7F38" w:rsidRPr="006D61FA">
        <w:t xml:space="preserve"> </w:t>
      </w:r>
      <w:r w:rsidRPr="006D61FA">
        <w:t>degree</w:t>
      </w:r>
      <w:r w:rsidR="00EE7F38" w:rsidRPr="006D61FA">
        <w:t xml:space="preserve"> </w:t>
      </w:r>
      <w:r w:rsidRPr="006D61FA">
        <w:t>in</w:t>
      </w:r>
      <w:r w:rsidR="00EE7F38" w:rsidRPr="006D61FA">
        <w:t xml:space="preserve"> </w:t>
      </w:r>
      <w:r w:rsidRPr="006D61FA">
        <w:t>each</w:t>
      </w:r>
      <w:r w:rsidR="00EE7F38" w:rsidRPr="006D61FA">
        <w:t xml:space="preserve"> </w:t>
      </w:r>
      <w:r w:rsidRPr="006D61FA">
        <w:t>class,</w:t>
      </w:r>
      <w:r w:rsidR="00EE7F38" w:rsidRPr="006D61FA">
        <w:t xml:space="preserve"> </w:t>
      </w:r>
      <w:r w:rsidRPr="006D61FA">
        <w:t>regardless</w:t>
      </w:r>
      <w:r w:rsidR="00EE7F38" w:rsidRPr="006D61FA">
        <w:t xml:space="preserve"> </w:t>
      </w:r>
      <w:r w:rsidRPr="006D61FA">
        <w:t>of</w:t>
      </w:r>
      <w:r w:rsidR="00EE7F38" w:rsidRPr="006D61FA">
        <w:t xml:space="preserve"> </w:t>
      </w:r>
      <w:r w:rsidRPr="006D61FA">
        <w:t>the</w:t>
      </w:r>
      <w:r w:rsidR="00EE7F38" w:rsidRPr="006D61FA">
        <w:t xml:space="preserve"> </w:t>
      </w:r>
      <w:r w:rsidRPr="006D61FA">
        <w:t>particular</w:t>
      </w:r>
      <w:r w:rsidR="00EE7F38" w:rsidRPr="006D61FA">
        <w:t xml:space="preserve"> </w:t>
      </w:r>
      <w:r w:rsidRPr="006D61FA">
        <w:t>subject</w:t>
      </w:r>
      <w:r w:rsidR="00EE7F38" w:rsidRPr="006D61FA">
        <w:t xml:space="preserve"> </w:t>
      </w:r>
      <w:r w:rsidRPr="006D61FA">
        <w:t>or</w:t>
      </w:r>
      <w:r w:rsidR="00EE7F38" w:rsidRPr="006D61FA">
        <w:t xml:space="preserve"> </w:t>
      </w:r>
      <w:r w:rsidRPr="006D61FA">
        <w:t>grade.</w:t>
      </w:r>
      <w:r w:rsidR="00EE7F38" w:rsidRPr="006D61FA">
        <w:t xml:space="preserve"> </w:t>
      </w:r>
      <w:r w:rsidRPr="006D61FA">
        <w:t>Among</w:t>
      </w:r>
      <w:r w:rsidR="00EE7F38" w:rsidRPr="006D61FA">
        <w:t xml:space="preserve"> </w:t>
      </w:r>
      <w:r w:rsidRPr="006D61FA">
        <w:t>these</w:t>
      </w:r>
      <w:r w:rsidR="00EE7F38" w:rsidRPr="006D61FA">
        <w:t xml:space="preserve"> </w:t>
      </w:r>
      <w:r w:rsidRPr="006D61FA">
        <w:t>educational</w:t>
      </w:r>
      <w:r w:rsidR="00EE7F38" w:rsidRPr="006D61FA">
        <w:t xml:space="preserve"> </w:t>
      </w:r>
      <w:r w:rsidRPr="006D61FA">
        <w:t>goals</w:t>
      </w:r>
      <w:r w:rsidR="00EE7F38" w:rsidRPr="006D61FA">
        <w:t xml:space="preserve"> </w:t>
      </w:r>
      <w:r w:rsidRPr="006D61FA">
        <w:t>the</w:t>
      </w:r>
      <w:r w:rsidR="00EE7F38" w:rsidRPr="006D61FA">
        <w:t xml:space="preserve"> </w:t>
      </w:r>
      <w:r w:rsidRPr="006D61FA">
        <w:t>most</w:t>
      </w:r>
      <w:r w:rsidR="00EE7F38" w:rsidRPr="006D61FA">
        <w:t xml:space="preserve"> </w:t>
      </w:r>
      <w:r w:rsidRPr="006D61FA">
        <w:t>relevant</w:t>
      </w:r>
      <w:r w:rsidR="00EE7F38" w:rsidRPr="006D61FA">
        <w:t xml:space="preserve"> </w:t>
      </w:r>
      <w:r w:rsidRPr="006D61FA">
        <w:t>ones</w:t>
      </w:r>
      <w:r w:rsidR="00EE7F38" w:rsidRPr="006D61FA">
        <w:t xml:space="preserve"> </w:t>
      </w:r>
      <w:r w:rsidRPr="006D61FA">
        <w:t>regarding</w:t>
      </w:r>
      <w:r w:rsidR="00EE7F38" w:rsidRPr="006D61FA">
        <w:t xml:space="preserve"> </w:t>
      </w:r>
      <w:r w:rsidRPr="006D61FA">
        <w:t>human</w:t>
      </w:r>
      <w:r w:rsidR="00EE7F38" w:rsidRPr="006D61FA">
        <w:t xml:space="preserve"> </w:t>
      </w:r>
      <w:r w:rsidRPr="006D61FA">
        <w:t>rights</w:t>
      </w:r>
      <w:r w:rsidR="00EE7F38" w:rsidRPr="006D61FA">
        <w:t xml:space="preserve"> </w:t>
      </w:r>
      <w:r w:rsidRPr="006D61FA">
        <w:t>include</w:t>
      </w:r>
      <w:r w:rsidR="00EE7F38" w:rsidRPr="006D61FA">
        <w:t xml:space="preserve"> </w:t>
      </w:r>
      <w:r w:rsidRPr="006D61FA">
        <w:t>the</w:t>
      </w:r>
      <w:r w:rsidR="00EE7F38" w:rsidRPr="006D61FA">
        <w:t xml:space="preserve"> </w:t>
      </w:r>
      <w:r w:rsidRPr="006D61FA">
        <w:t>acceptance</w:t>
      </w:r>
      <w:r w:rsidR="00EE7F38" w:rsidRPr="006D61FA">
        <w:t xml:space="preserve"> </w:t>
      </w:r>
      <w:r w:rsidRPr="006D61FA">
        <w:t>of</w:t>
      </w:r>
      <w:r w:rsidR="00EE7F38" w:rsidRPr="006D61FA">
        <w:t xml:space="preserve"> </w:t>
      </w:r>
      <w:r w:rsidRPr="006D61FA">
        <w:t>the</w:t>
      </w:r>
      <w:r w:rsidR="00EE7F38" w:rsidRPr="006D61FA">
        <w:t xml:space="preserve"> </w:t>
      </w:r>
      <w:r w:rsidRPr="006D61FA">
        <w:t>rule</w:t>
      </w:r>
      <w:r w:rsidR="00EE7F38" w:rsidRPr="006D61FA">
        <w:t xml:space="preserve"> </w:t>
      </w:r>
      <w:r w:rsidRPr="006D61FA">
        <w:t>of</w:t>
      </w:r>
      <w:r w:rsidR="00EE7F38" w:rsidRPr="006D61FA">
        <w:t xml:space="preserve"> </w:t>
      </w:r>
      <w:r w:rsidRPr="006D61FA">
        <w:t>law,</w:t>
      </w:r>
      <w:r w:rsidR="00EE7F38" w:rsidRPr="006D61FA">
        <w:t xml:space="preserve"> </w:t>
      </w:r>
      <w:r w:rsidRPr="006D61FA">
        <w:t>the</w:t>
      </w:r>
      <w:r w:rsidR="00EE7F38" w:rsidRPr="006D61FA">
        <w:t xml:space="preserve"> </w:t>
      </w:r>
      <w:r w:rsidRPr="006D61FA">
        <w:t>respect</w:t>
      </w:r>
      <w:r w:rsidR="00EE7F38" w:rsidRPr="006D61FA">
        <w:t xml:space="preserve"> </w:t>
      </w:r>
      <w:r w:rsidRPr="006D61FA">
        <w:t>of</w:t>
      </w:r>
      <w:r w:rsidR="00EE7F38" w:rsidRPr="006D61FA">
        <w:t xml:space="preserve"> </w:t>
      </w:r>
      <w:r w:rsidRPr="006D61FA">
        <w:t>human</w:t>
      </w:r>
      <w:r w:rsidR="00EE7F38" w:rsidRPr="006D61FA">
        <w:t xml:space="preserve"> </w:t>
      </w:r>
      <w:r w:rsidRPr="006D61FA">
        <w:t>rights</w:t>
      </w:r>
      <w:r w:rsidR="00EE7F38" w:rsidRPr="006D61FA">
        <w:t xml:space="preserve"> </w:t>
      </w:r>
      <w:r w:rsidRPr="006D61FA">
        <w:t>and</w:t>
      </w:r>
      <w:r w:rsidR="00EE7F38" w:rsidRPr="006D61FA">
        <w:t xml:space="preserve"> </w:t>
      </w:r>
      <w:r w:rsidRPr="006D61FA">
        <w:t>the</w:t>
      </w:r>
      <w:r w:rsidR="00EE7F38" w:rsidRPr="006D61FA">
        <w:t xml:space="preserve"> </w:t>
      </w:r>
      <w:r w:rsidRPr="006D61FA">
        <w:t>refusal</w:t>
      </w:r>
      <w:r w:rsidR="00EE7F38" w:rsidRPr="006D61FA">
        <w:t xml:space="preserve"> </w:t>
      </w:r>
      <w:r w:rsidRPr="006D61FA">
        <w:t>of</w:t>
      </w:r>
      <w:r w:rsidR="00EE7F38" w:rsidRPr="006D61FA">
        <w:t xml:space="preserve"> </w:t>
      </w:r>
      <w:r w:rsidRPr="006D61FA">
        <w:t>violence.</w:t>
      </w:r>
    </w:p>
    <w:p w14:paraId="6A3F5C34" w14:textId="28185CB6" w:rsidR="00582FB8" w:rsidRPr="006D61FA" w:rsidRDefault="00582FB8" w:rsidP="006D61FA">
      <w:pPr>
        <w:pStyle w:val="SingleTxtG"/>
      </w:pPr>
      <w:r w:rsidRPr="006D61FA">
        <w:t>210.</w:t>
      </w:r>
      <w:r w:rsidRPr="006D61FA">
        <w:tab/>
        <w:t>Beyond</w:t>
      </w:r>
      <w:r w:rsidR="00EE7F38" w:rsidRPr="006D61FA">
        <w:t xml:space="preserve"> </w:t>
      </w:r>
      <w:r w:rsidRPr="006D61FA">
        <w:t>setting</w:t>
      </w:r>
      <w:r w:rsidR="00EE7F38" w:rsidRPr="006D61FA">
        <w:t xml:space="preserve"> </w:t>
      </w:r>
      <w:r w:rsidRPr="006D61FA">
        <w:t>general</w:t>
      </w:r>
      <w:r w:rsidR="00EE7F38" w:rsidRPr="006D61FA">
        <w:t xml:space="preserve"> </w:t>
      </w:r>
      <w:r w:rsidRPr="006D61FA">
        <w:t>goals</w:t>
      </w:r>
      <w:r w:rsidR="00EE7F38" w:rsidRPr="006D61FA">
        <w:t xml:space="preserve"> </w:t>
      </w:r>
      <w:r w:rsidRPr="006D61FA">
        <w:t>set</w:t>
      </w:r>
      <w:r w:rsidR="00EE7F38" w:rsidRPr="006D61FA">
        <w:t xml:space="preserve"> </w:t>
      </w:r>
      <w:r w:rsidRPr="006D61FA">
        <w:t>in</w:t>
      </w:r>
      <w:r w:rsidR="00EE7F38" w:rsidRPr="006D61FA">
        <w:t xml:space="preserve"> </w:t>
      </w:r>
      <w:r w:rsidRPr="006D61FA">
        <w:t>all</w:t>
      </w:r>
      <w:r w:rsidR="00EE7F38" w:rsidRPr="006D61FA">
        <w:t xml:space="preserve"> </w:t>
      </w:r>
      <w:r w:rsidRPr="006D61FA">
        <w:t>learning</w:t>
      </w:r>
      <w:r w:rsidR="00EE7F38" w:rsidRPr="006D61FA">
        <w:t xml:space="preserve"> </w:t>
      </w:r>
      <w:r w:rsidRPr="006D61FA">
        <w:t>areas,</w:t>
      </w:r>
      <w:r w:rsidR="00EE7F38" w:rsidRPr="006D61FA">
        <w:t xml:space="preserve"> </w:t>
      </w:r>
      <w:r w:rsidRPr="006D61FA">
        <w:t>the</w:t>
      </w:r>
      <w:r w:rsidR="00EE7F38" w:rsidRPr="006D61FA">
        <w:t xml:space="preserve"> </w:t>
      </w:r>
      <w:r w:rsidRPr="006D61FA">
        <w:t>NCC</w:t>
      </w:r>
      <w:r w:rsidR="00EE7F38" w:rsidRPr="006D61FA">
        <w:t xml:space="preserve"> </w:t>
      </w:r>
      <w:r w:rsidRPr="006D61FA">
        <w:t>sets</w:t>
      </w:r>
      <w:r w:rsidR="00EE7F38" w:rsidRPr="006D61FA">
        <w:t xml:space="preserve"> </w:t>
      </w:r>
      <w:r w:rsidRPr="006D61FA">
        <w:t>particular</w:t>
      </w:r>
      <w:r w:rsidR="00EE7F38" w:rsidRPr="006D61FA">
        <w:t xml:space="preserve"> </w:t>
      </w:r>
      <w:r w:rsidRPr="006D61FA">
        <w:t>goals</w:t>
      </w:r>
      <w:r w:rsidR="00EE7F38" w:rsidRPr="006D61FA">
        <w:t xml:space="preserve"> </w:t>
      </w:r>
      <w:r w:rsidRPr="006D61FA">
        <w:t>in</w:t>
      </w:r>
      <w:r w:rsidR="00EE7F38" w:rsidRPr="006D61FA">
        <w:t xml:space="preserve"> </w:t>
      </w:r>
      <w:r w:rsidRPr="006D61FA">
        <w:t>different</w:t>
      </w:r>
      <w:r w:rsidR="00EE7F38" w:rsidRPr="006D61FA">
        <w:t xml:space="preserve"> </w:t>
      </w:r>
      <w:r w:rsidRPr="006D61FA">
        <w:t>school</w:t>
      </w:r>
      <w:r w:rsidR="00EE7F38" w:rsidRPr="006D61FA">
        <w:t xml:space="preserve"> </w:t>
      </w:r>
      <w:r w:rsidRPr="006D61FA">
        <w:t>subjects.</w:t>
      </w:r>
      <w:r w:rsidR="00EE7F38" w:rsidRPr="006D61FA">
        <w:t xml:space="preserve"> </w:t>
      </w:r>
      <w:r w:rsidRPr="006D61FA">
        <w:t>Thus</w:t>
      </w:r>
      <w:r w:rsidR="00EE7F38" w:rsidRPr="006D61FA">
        <w:t xml:space="preserve"> </w:t>
      </w:r>
      <w:r w:rsidRPr="006D61FA">
        <w:t>basic</w:t>
      </w:r>
      <w:r w:rsidR="00EE7F38" w:rsidRPr="006D61FA">
        <w:t xml:space="preserve"> </w:t>
      </w:r>
      <w:r w:rsidRPr="006D61FA">
        <w:t>principles</w:t>
      </w:r>
      <w:r w:rsidR="00EE7F38" w:rsidRPr="006D61FA">
        <w:t xml:space="preserve"> </w:t>
      </w:r>
      <w:r w:rsidRPr="006D61FA">
        <w:t>and</w:t>
      </w:r>
      <w:r w:rsidR="00EE7F38" w:rsidRPr="006D61FA">
        <w:t xml:space="preserve"> </w:t>
      </w:r>
      <w:r w:rsidRPr="006D61FA">
        <w:t>goals</w:t>
      </w:r>
      <w:r w:rsidR="00EE7F38" w:rsidRPr="006D61FA">
        <w:t xml:space="preserve"> </w:t>
      </w:r>
      <w:r w:rsidRPr="006D61FA">
        <w:t>of</w:t>
      </w:r>
      <w:r w:rsidR="00EE7F38" w:rsidRPr="006D61FA">
        <w:t xml:space="preserve"> </w:t>
      </w:r>
      <w:r w:rsidRPr="006D61FA">
        <w:t>teaching</w:t>
      </w:r>
      <w:r w:rsidR="00EE7F38" w:rsidRPr="006D61FA">
        <w:t xml:space="preserve"> </w:t>
      </w:r>
      <w:r w:rsidRPr="006D61FA">
        <w:t>History</w:t>
      </w:r>
      <w:r w:rsidR="00EE7F38" w:rsidRPr="006D61FA">
        <w:t xml:space="preserve"> </w:t>
      </w:r>
      <w:r w:rsidRPr="006D61FA">
        <w:t>include</w:t>
      </w:r>
      <w:r w:rsidR="00EE7F38" w:rsidRPr="006D61FA">
        <w:t xml:space="preserve"> </w:t>
      </w:r>
      <w:r w:rsidRPr="006D61FA">
        <w:t>making</w:t>
      </w:r>
      <w:r w:rsidR="00EE7F38" w:rsidRPr="006D61FA">
        <w:t xml:space="preserve"> </w:t>
      </w:r>
      <w:r w:rsidRPr="006D61FA">
        <w:lastRenderedPageBreak/>
        <w:t>students</w:t>
      </w:r>
      <w:r w:rsidR="00EE7F38" w:rsidRPr="006D61FA">
        <w:t xml:space="preserve"> </w:t>
      </w:r>
      <w:r w:rsidRPr="006D61FA">
        <w:t>familiar</w:t>
      </w:r>
      <w:r w:rsidR="00EE7F38" w:rsidRPr="006D61FA">
        <w:t xml:space="preserve"> </w:t>
      </w:r>
      <w:r w:rsidRPr="006D61FA">
        <w:t>with</w:t>
      </w:r>
      <w:r w:rsidR="00EE7F38" w:rsidRPr="006D61FA">
        <w:t xml:space="preserve"> </w:t>
      </w:r>
      <w:r w:rsidRPr="006D61FA">
        <w:t>the</w:t>
      </w:r>
      <w:r w:rsidR="00EE7F38" w:rsidRPr="006D61FA">
        <w:t xml:space="preserve"> </w:t>
      </w:r>
      <w:r w:rsidRPr="006D61FA">
        <w:t>operations</w:t>
      </w:r>
      <w:r w:rsidR="00EE7F38" w:rsidRPr="006D61FA">
        <w:t xml:space="preserve"> </w:t>
      </w:r>
      <w:r w:rsidRPr="006D61FA">
        <w:t>of</w:t>
      </w:r>
      <w:r w:rsidR="00EE7F38" w:rsidRPr="006D61FA">
        <w:t xml:space="preserve"> </w:t>
      </w:r>
      <w:r w:rsidRPr="006D61FA">
        <w:t>a</w:t>
      </w:r>
      <w:r w:rsidR="00EE7F38" w:rsidRPr="006D61FA">
        <w:t xml:space="preserve"> </w:t>
      </w:r>
      <w:r w:rsidRPr="006D61FA">
        <w:t>democratic</w:t>
      </w:r>
      <w:r w:rsidR="00EE7F38" w:rsidRPr="006D61FA">
        <w:t xml:space="preserve"> </w:t>
      </w:r>
      <w:r w:rsidRPr="006D61FA">
        <w:t>state</w:t>
      </w:r>
      <w:r w:rsidR="00EE7F38" w:rsidRPr="006D61FA">
        <w:t xml:space="preserve"> </w:t>
      </w:r>
      <w:r w:rsidRPr="006D61FA">
        <w:t>organization,</w:t>
      </w:r>
      <w:r w:rsidR="00EE7F38" w:rsidRPr="006D61FA">
        <w:t xml:space="preserve"> </w:t>
      </w:r>
      <w:r w:rsidRPr="006D61FA">
        <w:t>the</w:t>
      </w:r>
      <w:r w:rsidR="00EE7F38" w:rsidRPr="006D61FA">
        <w:t xml:space="preserve"> </w:t>
      </w:r>
      <w:r w:rsidRPr="006D61FA">
        <w:t>principles</w:t>
      </w:r>
      <w:r w:rsidR="00EE7F38" w:rsidRPr="006D61FA">
        <w:t xml:space="preserve"> </w:t>
      </w:r>
      <w:r w:rsidRPr="006D61FA">
        <w:t>of</w:t>
      </w:r>
      <w:r w:rsidR="00EE7F38" w:rsidRPr="006D61FA">
        <w:t xml:space="preserve"> </w:t>
      </w:r>
      <w:r w:rsidRPr="006D61FA">
        <w:t>the</w:t>
      </w:r>
      <w:r w:rsidR="00EE7F38" w:rsidRPr="006D61FA">
        <w:t xml:space="preserve"> </w:t>
      </w:r>
      <w:r w:rsidRPr="006D61FA">
        <w:t>rule</w:t>
      </w:r>
      <w:r w:rsidR="00EE7F38" w:rsidRPr="006D61FA">
        <w:t xml:space="preserve"> </w:t>
      </w:r>
      <w:r w:rsidRPr="006D61FA">
        <w:t>of</w:t>
      </w:r>
      <w:r w:rsidR="00EE7F38" w:rsidRPr="006D61FA">
        <w:t xml:space="preserve"> </w:t>
      </w:r>
      <w:r w:rsidRPr="006D61FA">
        <w:t>law,</w:t>
      </w:r>
      <w:r w:rsidR="00EE7F38" w:rsidRPr="006D61FA">
        <w:t xml:space="preserve"> </w:t>
      </w:r>
      <w:r w:rsidRPr="006D61FA">
        <w:t>human</w:t>
      </w:r>
      <w:r w:rsidR="00EE7F38" w:rsidRPr="006D61FA">
        <w:t xml:space="preserve"> </w:t>
      </w:r>
      <w:r w:rsidRPr="006D61FA">
        <w:t>rights</w:t>
      </w:r>
      <w:r w:rsidR="00EE7F38" w:rsidRPr="006D61FA">
        <w:t xml:space="preserve"> </w:t>
      </w:r>
      <w:r w:rsidRPr="006D61FA">
        <w:t>and</w:t>
      </w:r>
      <w:r w:rsidR="00EE7F38" w:rsidRPr="006D61FA">
        <w:t xml:space="preserve"> </w:t>
      </w:r>
      <w:r w:rsidRPr="006D61FA">
        <w:t>awareness</w:t>
      </w:r>
      <w:r w:rsidR="00EE7F38" w:rsidRPr="006D61FA">
        <w:t xml:space="preserve"> </w:t>
      </w:r>
      <w:r w:rsidRPr="006D61FA">
        <w:t>of</w:t>
      </w:r>
      <w:r w:rsidR="00EE7F38" w:rsidRPr="006D61FA">
        <w:t xml:space="preserve"> </w:t>
      </w:r>
      <w:r w:rsidRPr="006D61FA">
        <w:t>citizens</w:t>
      </w:r>
      <w:r w:rsidR="00747F7E">
        <w:t>’</w:t>
      </w:r>
      <w:r w:rsidR="00EE7F38" w:rsidRPr="006D61FA">
        <w:t xml:space="preserve"> </w:t>
      </w:r>
      <w:r w:rsidRPr="006D61FA">
        <w:t>rights</w:t>
      </w:r>
      <w:r w:rsidR="00EE7F38" w:rsidRPr="006D61FA">
        <w:t xml:space="preserve"> </w:t>
      </w:r>
      <w:r w:rsidRPr="006D61FA">
        <w:t>and</w:t>
      </w:r>
      <w:r w:rsidR="00EE7F38" w:rsidRPr="006D61FA">
        <w:t xml:space="preserve"> </w:t>
      </w:r>
      <w:r w:rsidRPr="006D61FA">
        <w:t>responsibilities.</w:t>
      </w:r>
    </w:p>
    <w:p w14:paraId="1BC11D05" w14:textId="34A4DA6E" w:rsidR="00582FB8" w:rsidRPr="006D61FA" w:rsidRDefault="00582FB8" w:rsidP="006D61FA">
      <w:pPr>
        <w:pStyle w:val="SingleTxtG"/>
      </w:pPr>
      <w:r w:rsidRPr="006D61FA">
        <w:t>211.</w:t>
      </w:r>
      <w:r w:rsidRPr="006D61FA">
        <w:tab/>
        <w:t>A</w:t>
      </w:r>
      <w:r w:rsidR="00EE7F38" w:rsidRPr="006D61FA">
        <w:t xml:space="preserve"> </w:t>
      </w:r>
      <w:r w:rsidRPr="006D61FA">
        <w:t>significant</w:t>
      </w:r>
      <w:r w:rsidR="00EE7F38" w:rsidRPr="006D61FA">
        <w:t xml:space="preserve"> </w:t>
      </w:r>
      <w:r w:rsidRPr="006D61FA">
        <w:t>invention</w:t>
      </w:r>
      <w:r w:rsidR="00EE7F38" w:rsidRPr="006D61FA">
        <w:t xml:space="preserve"> </w:t>
      </w:r>
      <w:r w:rsidRPr="006D61FA">
        <w:t>of</w:t>
      </w:r>
      <w:r w:rsidR="00EE7F38" w:rsidRPr="006D61FA">
        <w:t xml:space="preserve"> </w:t>
      </w:r>
      <w:r w:rsidRPr="006D61FA">
        <w:t>the</w:t>
      </w:r>
      <w:r w:rsidR="00EE7F38" w:rsidRPr="006D61FA">
        <w:t xml:space="preserve"> </w:t>
      </w:r>
      <w:r w:rsidRPr="006D61FA">
        <w:t>revised</w:t>
      </w:r>
      <w:r w:rsidR="00EE7F38" w:rsidRPr="006D61FA">
        <w:t xml:space="preserve"> </w:t>
      </w:r>
      <w:r w:rsidRPr="006D61FA">
        <w:t>NCC</w:t>
      </w:r>
      <w:r w:rsidR="00EE7F38" w:rsidRPr="006D61FA">
        <w:t xml:space="preserve"> </w:t>
      </w:r>
      <w:r w:rsidRPr="006D61FA">
        <w:t>is</w:t>
      </w:r>
      <w:r w:rsidR="00EE7F38" w:rsidRPr="006D61FA">
        <w:t xml:space="preserve"> </w:t>
      </w:r>
      <w:r w:rsidRPr="006D61FA">
        <w:t>making</w:t>
      </w:r>
      <w:r w:rsidR="00EE7F38" w:rsidRPr="006D61FA">
        <w:t xml:space="preserve"> </w:t>
      </w:r>
      <w:r w:rsidRPr="00C42A70">
        <w:rPr>
          <w:i/>
          <w:iCs/>
        </w:rPr>
        <w:t>Civic</w:t>
      </w:r>
      <w:r w:rsidR="00EE7F38" w:rsidRPr="00C42A70">
        <w:rPr>
          <w:i/>
          <w:iCs/>
        </w:rPr>
        <w:t xml:space="preserve"> </w:t>
      </w:r>
      <w:r w:rsidRPr="00C42A70">
        <w:rPr>
          <w:i/>
          <w:iCs/>
        </w:rPr>
        <w:t>studies</w:t>
      </w:r>
      <w:r w:rsidR="00EE7F38" w:rsidRPr="006D61FA">
        <w:t xml:space="preserve"> </w:t>
      </w:r>
      <w:r w:rsidRPr="006D61FA">
        <w:t>in</w:t>
      </w:r>
      <w:r w:rsidR="00EE7F38" w:rsidRPr="006D61FA">
        <w:t xml:space="preserve"> </w:t>
      </w:r>
      <w:r w:rsidRPr="006D61FA">
        <w:t>grades</w:t>
      </w:r>
      <w:r w:rsidR="00EE7F38" w:rsidRPr="006D61FA">
        <w:t xml:space="preserve"> </w:t>
      </w:r>
      <w:r w:rsidRPr="006D61FA">
        <w:t>8</w:t>
      </w:r>
      <w:r w:rsidR="00EE7F38" w:rsidRPr="006D61FA">
        <w:t xml:space="preserve"> </w:t>
      </w:r>
      <w:r w:rsidRPr="006D61FA">
        <w:t>and</w:t>
      </w:r>
      <w:r w:rsidR="00EE7F38" w:rsidRPr="006D61FA">
        <w:t xml:space="preserve"> </w:t>
      </w:r>
      <w:r w:rsidRPr="006D61FA">
        <w:t>12</w:t>
      </w:r>
      <w:r w:rsidR="00EE7F38" w:rsidRPr="006D61FA">
        <w:t xml:space="preserve"> </w:t>
      </w:r>
      <w:r w:rsidRPr="006D61FA">
        <w:t>a</w:t>
      </w:r>
      <w:r w:rsidR="00EE7F38" w:rsidRPr="006D61FA">
        <w:t xml:space="preserve"> </w:t>
      </w:r>
      <w:r w:rsidRPr="006D61FA">
        <w:t>separate</w:t>
      </w:r>
      <w:r w:rsidR="00EE7F38" w:rsidRPr="006D61FA">
        <w:t xml:space="preserve"> </w:t>
      </w:r>
      <w:r w:rsidRPr="006D61FA">
        <w:t>and</w:t>
      </w:r>
      <w:r w:rsidR="00EE7F38" w:rsidRPr="006D61FA">
        <w:t xml:space="preserve"> </w:t>
      </w:r>
      <w:r w:rsidRPr="006D61FA">
        <w:t>compulsory</w:t>
      </w:r>
      <w:r w:rsidR="00EE7F38" w:rsidRPr="006D61FA">
        <w:t xml:space="preserve"> </w:t>
      </w:r>
      <w:r w:rsidRPr="006D61FA">
        <w:t>school</w:t>
      </w:r>
      <w:r w:rsidR="00EE7F38" w:rsidRPr="006D61FA">
        <w:t xml:space="preserve"> </w:t>
      </w:r>
      <w:r w:rsidRPr="006D61FA">
        <w:t>subject</w:t>
      </w:r>
      <w:r w:rsidR="00EE7F38" w:rsidRPr="006D61FA">
        <w:t xml:space="preserve"> </w:t>
      </w:r>
      <w:r w:rsidRPr="006D61FA">
        <w:t>as</w:t>
      </w:r>
      <w:r w:rsidR="00EE7F38" w:rsidRPr="006D61FA">
        <w:t xml:space="preserve"> </w:t>
      </w:r>
      <w:r w:rsidRPr="006D61FA">
        <w:t>opposed</w:t>
      </w:r>
      <w:r w:rsidR="00EE7F38" w:rsidRPr="006D61FA">
        <w:t xml:space="preserve"> </w:t>
      </w:r>
      <w:r w:rsidRPr="006D61FA">
        <w:t>to</w:t>
      </w:r>
      <w:r w:rsidR="00EE7F38" w:rsidRPr="006D61FA">
        <w:t xml:space="preserve"> </w:t>
      </w:r>
      <w:r w:rsidRPr="006D61FA">
        <w:t>the</w:t>
      </w:r>
      <w:r w:rsidR="00EE7F38" w:rsidRPr="006D61FA">
        <w:t xml:space="preserve"> </w:t>
      </w:r>
      <w:r w:rsidRPr="006D61FA">
        <w:t>previous</w:t>
      </w:r>
      <w:r w:rsidR="00EE7F38" w:rsidRPr="006D61FA">
        <w:t xml:space="preserve"> </w:t>
      </w:r>
      <w:r w:rsidRPr="006D61FA">
        <w:t>version</w:t>
      </w:r>
      <w:r w:rsidR="00EE7F38" w:rsidRPr="006D61FA">
        <w:t xml:space="preserve"> </w:t>
      </w:r>
      <w:r w:rsidRPr="006D61FA">
        <w:t>of</w:t>
      </w:r>
      <w:r w:rsidR="00EE7F38" w:rsidRPr="006D61FA">
        <w:t xml:space="preserve"> </w:t>
      </w:r>
      <w:r w:rsidRPr="006D61FA">
        <w:t>the</w:t>
      </w:r>
      <w:r w:rsidR="00EE7F38" w:rsidRPr="006D61FA">
        <w:t xml:space="preserve"> </w:t>
      </w:r>
      <w:r w:rsidRPr="006D61FA">
        <w:t>curriculum,</w:t>
      </w:r>
      <w:r w:rsidR="00EE7F38" w:rsidRPr="006D61FA">
        <w:t xml:space="preserve"> </w:t>
      </w:r>
      <w:r w:rsidRPr="006D61FA">
        <w:t>in</w:t>
      </w:r>
      <w:r w:rsidR="00EE7F38" w:rsidRPr="006D61FA">
        <w:t xml:space="preserve"> </w:t>
      </w:r>
      <w:r w:rsidRPr="006D61FA">
        <w:t>which</w:t>
      </w:r>
      <w:r w:rsidR="00EE7F38" w:rsidRPr="006D61FA">
        <w:t xml:space="preserve"> </w:t>
      </w:r>
      <w:r w:rsidRPr="006D61FA">
        <w:t>civic</w:t>
      </w:r>
      <w:r w:rsidR="00EE7F38" w:rsidRPr="006D61FA">
        <w:t xml:space="preserve"> </w:t>
      </w:r>
      <w:r w:rsidRPr="006D61FA">
        <w:t>studies</w:t>
      </w:r>
      <w:r w:rsidR="00EE7F38" w:rsidRPr="006D61FA">
        <w:t xml:space="preserve"> </w:t>
      </w:r>
      <w:r w:rsidRPr="006D61FA">
        <w:t>used</w:t>
      </w:r>
      <w:r w:rsidR="00EE7F38" w:rsidRPr="006D61FA">
        <w:t xml:space="preserve"> </w:t>
      </w:r>
      <w:r w:rsidRPr="006D61FA">
        <w:t>to</w:t>
      </w:r>
      <w:r w:rsidR="00EE7F38" w:rsidRPr="006D61FA">
        <w:t xml:space="preserve"> </w:t>
      </w:r>
      <w:r w:rsidRPr="006D61FA">
        <w:t>be</w:t>
      </w:r>
      <w:r w:rsidR="00EE7F38" w:rsidRPr="006D61FA">
        <w:t xml:space="preserve"> </w:t>
      </w:r>
      <w:r w:rsidRPr="006D61FA">
        <w:t>mostly</w:t>
      </w:r>
      <w:r w:rsidR="00EE7F38" w:rsidRPr="006D61FA">
        <w:t xml:space="preserve"> </w:t>
      </w:r>
      <w:r w:rsidRPr="006D61FA">
        <w:t>integrated</w:t>
      </w:r>
      <w:r w:rsidR="00EE7F38" w:rsidRPr="006D61FA">
        <w:t xml:space="preserve"> </w:t>
      </w:r>
      <w:r w:rsidRPr="006D61FA">
        <w:t>into</w:t>
      </w:r>
      <w:r w:rsidR="00EE7F38" w:rsidRPr="006D61FA">
        <w:t xml:space="preserve"> </w:t>
      </w:r>
      <w:r w:rsidRPr="00C42A70">
        <w:rPr>
          <w:i/>
          <w:iCs/>
        </w:rPr>
        <w:t>History</w:t>
      </w:r>
      <w:r w:rsidRPr="006D61FA">
        <w:t>.</w:t>
      </w:r>
      <w:r w:rsidR="00EE7F38" w:rsidRPr="006D61FA">
        <w:t xml:space="preserve"> </w:t>
      </w:r>
      <w:r w:rsidRPr="006D61FA">
        <w:t>This</w:t>
      </w:r>
      <w:r w:rsidR="00EE7F38" w:rsidRPr="006D61FA">
        <w:t xml:space="preserve"> </w:t>
      </w:r>
      <w:r w:rsidRPr="006D61FA">
        <w:t>modification</w:t>
      </w:r>
      <w:r w:rsidR="00EE7F38" w:rsidRPr="006D61FA">
        <w:t xml:space="preserve"> </w:t>
      </w:r>
      <w:r w:rsidRPr="006D61FA">
        <w:t>represents</w:t>
      </w:r>
      <w:r w:rsidR="00EE7F38" w:rsidRPr="006D61FA">
        <w:t xml:space="preserve"> </w:t>
      </w:r>
      <w:r w:rsidRPr="006D61FA">
        <w:t>the</w:t>
      </w:r>
      <w:r w:rsidR="00EE7F38" w:rsidRPr="006D61FA">
        <w:t xml:space="preserve"> </w:t>
      </w:r>
      <w:r w:rsidRPr="006D61FA">
        <w:t>importance</w:t>
      </w:r>
      <w:r w:rsidR="00EE7F38" w:rsidRPr="006D61FA">
        <w:t xml:space="preserve"> </w:t>
      </w:r>
      <w:r w:rsidRPr="006D61FA">
        <w:t>of</w:t>
      </w:r>
      <w:r w:rsidR="00EE7F38" w:rsidRPr="006D61FA">
        <w:t xml:space="preserve"> </w:t>
      </w:r>
      <w:r w:rsidRPr="006D61FA">
        <w:t>the</w:t>
      </w:r>
      <w:r w:rsidR="00EE7F38" w:rsidRPr="006D61FA">
        <w:t xml:space="preserve"> </w:t>
      </w:r>
      <w:r w:rsidRPr="006D61FA">
        <w:t>topics</w:t>
      </w:r>
      <w:r w:rsidR="00EE7F38" w:rsidRPr="006D61FA">
        <w:t xml:space="preserve"> </w:t>
      </w:r>
      <w:r w:rsidRPr="006D61FA">
        <w:t>incorporated</w:t>
      </w:r>
      <w:r w:rsidR="00EE7F38" w:rsidRPr="006D61FA">
        <w:t xml:space="preserve"> </w:t>
      </w:r>
      <w:r w:rsidRPr="006D61FA">
        <w:t>into</w:t>
      </w:r>
      <w:r w:rsidR="00EE7F38" w:rsidRPr="006D61FA">
        <w:t xml:space="preserve"> </w:t>
      </w:r>
      <w:r w:rsidRPr="00C42A70">
        <w:rPr>
          <w:i/>
          <w:iCs/>
        </w:rPr>
        <w:t>Civic</w:t>
      </w:r>
      <w:r w:rsidR="00EE7F38" w:rsidRPr="00C42A70">
        <w:rPr>
          <w:i/>
          <w:iCs/>
        </w:rPr>
        <w:t xml:space="preserve"> </w:t>
      </w:r>
      <w:r w:rsidRPr="00C42A70">
        <w:rPr>
          <w:i/>
          <w:iCs/>
        </w:rPr>
        <w:t>studies</w:t>
      </w:r>
      <w:r w:rsidRPr="006D61FA">
        <w:t>,</w:t>
      </w:r>
      <w:r w:rsidR="00EE7F38" w:rsidRPr="006D61FA">
        <w:t xml:space="preserve"> </w:t>
      </w:r>
      <w:r w:rsidRPr="006D61FA">
        <w:t>such</w:t>
      </w:r>
      <w:r w:rsidR="00EE7F38" w:rsidRPr="006D61FA">
        <w:t xml:space="preserve"> </w:t>
      </w:r>
      <w:r w:rsidRPr="006D61FA">
        <w:t>as</w:t>
      </w:r>
      <w:r w:rsidR="00EE7F38" w:rsidRPr="006D61FA">
        <w:t xml:space="preserve"> </w:t>
      </w:r>
      <w:r w:rsidRPr="006D61FA">
        <w:t>the</w:t>
      </w:r>
      <w:r w:rsidR="00EE7F38" w:rsidRPr="006D61FA">
        <w:t xml:space="preserve"> </w:t>
      </w:r>
      <w:r w:rsidRPr="006D61FA">
        <w:t>importance</w:t>
      </w:r>
      <w:r w:rsidR="00EE7F38" w:rsidRPr="006D61FA">
        <w:t xml:space="preserve"> </w:t>
      </w:r>
      <w:r w:rsidRPr="006D61FA">
        <w:t>of</w:t>
      </w:r>
      <w:r w:rsidR="00EE7F38" w:rsidRPr="006D61FA">
        <w:t xml:space="preserve"> </w:t>
      </w:r>
      <w:r w:rsidRPr="006D61FA">
        <w:t>equal</w:t>
      </w:r>
      <w:r w:rsidR="00EE7F38" w:rsidRPr="006D61FA">
        <w:t xml:space="preserve"> </w:t>
      </w:r>
      <w:r w:rsidRPr="006D61FA">
        <w:t>opportunities</w:t>
      </w:r>
      <w:r w:rsidR="00EE7F38" w:rsidRPr="006D61FA">
        <w:t xml:space="preserve"> </w:t>
      </w:r>
      <w:r w:rsidRPr="006D61FA">
        <w:t>and</w:t>
      </w:r>
      <w:r w:rsidR="00EE7F38" w:rsidRPr="006D61FA">
        <w:t xml:space="preserve"> </w:t>
      </w:r>
      <w:r w:rsidRPr="006D61FA">
        <w:t>social</w:t>
      </w:r>
      <w:r w:rsidR="00EE7F38" w:rsidRPr="006D61FA">
        <w:t xml:space="preserve"> </w:t>
      </w:r>
      <w:r w:rsidRPr="006D61FA">
        <w:t>justice,</w:t>
      </w:r>
      <w:r w:rsidR="00EE7F38" w:rsidRPr="006D61FA">
        <w:t xml:space="preserve"> </w:t>
      </w:r>
      <w:r w:rsidRPr="006D61FA">
        <w:t>the</w:t>
      </w:r>
      <w:r w:rsidR="00EE7F38" w:rsidRPr="006D61FA">
        <w:t xml:space="preserve"> </w:t>
      </w:r>
      <w:r w:rsidRPr="006D61FA">
        <w:t>essence</w:t>
      </w:r>
      <w:r w:rsidR="00EE7F38" w:rsidRPr="006D61FA">
        <w:t xml:space="preserve"> </w:t>
      </w:r>
      <w:r w:rsidRPr="006D61FA">
        <w:t>of</w:t>
      </w:r>
      <w:r w:rsidR="00EE7F38" w:rsidRPr="006D61FA">
        <w:t xml:space="preserve"> </w:t>
      </w:r>
      <w:r w:rsidRPr="006D61FA">
        <w:t>the</w:t>
      </w:r>
      <w:r w:rsidR="00EE7F38" w:rsidRPr="006D61FA">
        <w:t xml:space="preserve"> </w:t>
      </w:r>
      <w:r w:rsidRPr="006D61FA">
        <w:t>prohibition</w:t>
      </w:r>
      <w:r w:rsidR="00EE7F38" w:rsidRPr="006D61FA">
        <w:t xml:space="preserve"> </w:t>
      </w:r>
      <w:r w:rsidRPr="006D61FA">
        <w:t>of</w:t>
      </w:r>
      <w:r w:rsidR="00EE7F38" w:rsidRPr="006D61FA">
        <w:t xml:space="preserve"> </w:t>
      </w:r>
      <w:r w:rsidRPr="006D61FA">
        <w:t>discrimination</w:t>
      </w:r>
      <w:r w:rsidR="00EE7F38" w:rsidRPr="006D61FA">
        <w:t xml:space="preserve"> </w:t>
      </w:r>
      <w:r w:rsidRPr="006D61FA">
        <w:t>and</w:t>
      </w:r>
      <w:r w:rsidR="00EE7F38" w:rsidRPr="006D61FA">
        <w:t xml:space="preserve"> </w:t>
      </w:r>
      <w:r w:rsidRPr="006D61FA">
        <w:t>the</w:t>
      </w:r>
      <w:r w:rsidR="00EE7F38" w:rsidRPr="006D61FA">
        <w:t xml:space="preserve"> </w:t>
      </w:r>
      <w:r w:rsidRPr="006D61FA">
        <w:t>realization</w:t>
      </w:r>
      <w:r w:rsidR="00EE7F38" w:rsidRPr="006D61FA">
        <w:t xml:space="preserve"> </w:t>
      </w:r>
      <w:r w:rsidRPr="006D61FA">
        <w:t>of</w:t>
      </w:r>
      <w:r w:rsidR="00EE7F38" w:rsidRPr="006D61FA">
        <w:t xml:space="preserve"> </w:t>
      </w:r>
      <w:r w:rsidRPr="006D61FA">
        <w:t>the</w:t>
      </w:r>
      <w:r w:rsidR="00EE7F38" w:rsidRPr="006D61FA">
        <w:t xml:space="preserve"> </w:t>
      </w:r>
      <w:r w:rsidRPr="006D61FA">
        <w:t>negative</w:t>
      </w:r>
      <w:r w:rsidR="00EE7F38" w:rsidRPr="006D61FA">
        <w:t xml:space="preserve"> </w:t>
      </w:r>
      <w:r w:rsidRPr="006D61FA">
        <w:t>impact</w:t>
      </w:r>
      <w:r w:rsidR="00EE7F38" w:rsidRPr="006D61FA">
        <w:t xml:space="preserve"> </w:t>
      </w:r>
      <w:r w:rsidRPr="006D61FA">
        <w:t>and</w:t>
      </w:r>
      <w:r w:rsidR="00EE7F38" w:rsidRPr="006D61FA">
        <w:t xml:space="preserve"> </w:t>
      </w:r>
      <w:r w:rsidRPr="006D61FA">
        <w:t>social</w:t>
      </w:r>
      <w:r w:rsidR="00EE7F38" w:rsidRPr="006D61FA">
        <w:t xml:space="preserve"> </w:t>
      </w:r>
      <w:r w:rsidRPr="006D61FA">
        <w:t>risks</w:t>
      </w:r>
      <w:r w:rsidR="00EE7F38" w:rsidRPr="006D61FA">
        <w:t xml:space="preserve"> </w:t>
      </w:r>
      <w:r w:rsidRPr="006D61FA">
        <w:t>of</w:t>
      </w:r>
      <w:r w:rsidR="00EE7F38" w:rsidRPr="006D61FA">
        <w:t xml:space="preserve"> </w:t>
      </w:r>
      <w:r w:rsidRPr="006D61FA">
        <w:t>discrimination,</w:t>
      </w:r>
      <w:r w:rsidR="00EE7F38" w:rsidRPr="006D61FA">
        <w:t xml:space="preserve"> </w:t>
      </w:r>
      <w:r w:rsidRPr="006D61FA">
        <w:t>stereotypes</w:t>
      </w:r>
      <w:r w:rsidR="00EE7F38" w:rsidRPr="006D61FA">
        <w:t xml:space="preserve"> </w:t>
      </w:r>
      <w:r w:rsidRPr="006D61FA">
        <w:t>and</w:t>
      </w:r>
      <w:r w:rsidR="00EE7F38" w:rsidRPr="006D61FA">
        <w:t xml:space="preserve"> </w:t>
      </w:r>
      <w:r w:rsidRPr="006D61FA">
        <w:t>prejudice.</w:t>
      </w:r>
    </w:p>
    <w:p w14:paraId="776BD5E4" w14:textId="77777777" w:rsidR="005364DC" w:rsidRDefault="00582FB8" w:rsidP="006D61FA">
      <w:pPr>
        <w:pStyle w:val="SingleTxtG"/>
      </w:pPr>
      <w:r w:rsidRPr="006D61FA">
        <w:t>212.</w:t>
      </w:r>
      <w:r w:rsidRPr="006D61FA">
        <w:tab/>
        <w:t>The</w:t>
      </w:r>
      <w:r w:rsidR="00EE7F38" w:rsidRPr="006D61FA">
        <w:t xml:space="preserve"> </w:t>
      </w:r>
      <w:r w:rsidRPr="006D61FA">
        <w:t>second</w:t>
      </w:r>
      <w:r w:rsidR="00EE7F38" w:rsidRPr="006D61FA">
        <w:t xml:space="preserve"> </w:t>
      </w:r>
      <w:r w:rsidRPr="006D61FA">
        <w:t>layer</w:t>
      </w:r>
      <w:r w:rsidR="00EE7F38" w:rsidRPr="006D61FA">
        <w:t xml:space="preserve"> </w:t>
      </w:r>
      <w:r w:rsidRPr="006D61FA">
        <w:t>of</w:t>
      </w:r>
      <w:r w:rsidR="00EE7F38" w:rsidRPr="006D61FA">
        <w:t xml:space="preserve"> </w:t>
      </w:r>
      <w:r w:rsidRPr="006D61FA">
        <w:t>the</w:t>
      </w:r>
      <w:r w:rsidR="00EE7F38" w:rsidRPr="006D61FA">
        <w:t xml:space="preserve"> </w:t>
      </w:r>
      <w:r w:rsidRPr="006D61FA">
        <w:t>content</w:t>
      </w:r>
      <w:r w:rsidR="00EE7F38" w:rsidRPr="006D61FA">
        <w:t xml:space="preserve"> </w:t>
      </w:r>
      <w:r w:rsidRPr="006D61FA">
        <w:t>regulation</w:t>
      </w:r>
      <w:r w:rsidR="00EE7F38" w:rsidRPr="006D61FA">
        <w:t xml:space="preserve"> </w:t>
      </w:r>
      <w:r w:rsidRPr="006D61FA">
        <w:t>system</w:t>
      </w:r>
      <w:r w:rsidR="00EE7F38" w:rsidRPr="006D61FA">
        <w:t xml:space="preserve"> </w:t>
      </w:r>
      <w:r w:rsidRPr="006D61FA">
        <w:t>is</w:t>
      </w:r>
      <w:r w:rsidR="00EE7F38" w:rsidRPr="006D61FA">
        <w:t xml:space="preserve"> </w:t>
      </w:r>
      <w:r w:rsidRPr="006D61FA">
        <w:t>constituted</w:t>
      </w:r>
      <w:r w:rsidR="00EE7F38" w:rsidRPr="006D61FA">
        <w:t xml:space="preserve"> </w:t>
      </w:r>
      <w:r w:rsidRPr="006D61FA">
        <w:t>by</w:t>
      </w:r>
      <w:r w:rsidR="00EE7F38" w:rsidRPr="006D61FA">
        <w:t xml:space="preserve"> </w:t>
      </w:r>
      <w:r w:rsidRPr="006D61FA">
        <w:t>the</w:t>
      </w:r>
      <w:r w:rsidR="00EE7F38" w:rsidRPr="006D61FA">
        <w:t xml:space="preserve"> </w:t>
      </w:r>
      <w:r w:rsidRPr="006D61FA">
        <w:t>frame</w:t>
      </w:r>
      <w:r w:rsidR="00EE7F38" w:rsidRPr="006D61FA">
        <w:t xml:space="preserve"> </w:t>
      </w:r>
      <w:r w:rsidRPr="006D61FA">
        <w:t>curricula.</w:t>
      </w:r>
      <w:r w:rsidR="00EE7F38" w:rsidRPr="006D61FA">
        <w:t xml:space="preserve"> </w:t>
      </w:r>
      <w:r w:rsidRPr="006D61FA">
        <w:t>It</w:t>
      </w:r>
      <w:r w:rsidR="00EE7F38" w:rsidRPr="006D61FA">
        <w:t xml:space="preserve"> </w:t>
      </w:r>
      <w:r w:rsidRPr="006D61FA">
        <w:t>is</w:t>
      </w:r>
      <w:r w:rsidR="00EE7F38" w:rsidRPr="006D61FA">
        <w:t xml:space="preserve"> </w:t>
      </w:r>
      <w:r w:rsidRPr="006D61FA">
        <w:t>the</w:t>
      </w:r>
      <w:r w:rsidR="00EE7F38" w:rsidRPr="006D61FA">
        <w:t xml:space="preserve"> </w:t>
      </w:r>
      <w:r w:rsidRPr="006D61FA">
        <w:t>frame</w:t>
      </w:r>
      <w:r w:rsidR="00EE7F38" w:rsidRPr="006D61FA">
        <w:t xml:space="preserve"> </w:t>
      </w:r>
      <w:r w:rsidRPr="006D61FA">
        <w:t>curricula</w:t>
      </w:r>
      <w:r w:rsidR="00EE7F38" w:rsidRPr="006D61FA">
        <w:t xml:space="preserve"> </w:t>
      </w:r>
      <w:r w:rsidRPr="006D61FA">
        <w:t>which</w:t>
      </w:r>
      <w:r w:rsidR="00EE7F38" w:rsidRPr="006D61FA">
        <w:t xml:space="preserve"> </w:t>
      </w:r>
      <w:r w:rsidRPr="006D61FA">
        <w:t>elaborate</w:t>
      </w:r>
      <w:r w:rsidR="00EE7F38" w:rsidRPr="006D61FA">
        <w:t xml:space="preserve"> </w:t>
      </w:r>
      <w:r w:rsidRPr="006D61FA">
        <w:t>the</w:t>
      </w:r>
      <w:r w:rsidR="00EE7F38" w:rsidRPr="006D61FA">
        <w:t xml:space="preserve"> </w:t>
      </w:r>
      <w:r w:rsidRPr="006D61FA">
        <w:t>implementation</w:t>
      </w:r>
      <w:r w:rsidR="00EE7F38" w:rsidRPr="006D61FA">
        <w:t xml:space="preserve"> </w:t>
      </w:r>
      <w:r w:rsidRPr="006D61FA">
        <w:t>of</w:t>
      </w:r>
      <w:r w:rsidR="00EE7F38" w:rsidRPr="006D61FA">
        <w:t xml:space="preserve"> </w:t>
      </w:r>
      <w:r w:rsidRPr="006D61FA">
        <w:t>the</w:t>
      </w:r>
      <w:r w:rsidR="00EE7F38" w:rsidRPr="006D61FA">
        <w:t xml:space="preserve"> </w:t>
      </w:r>
      <w:r w:rsidRPr="006D61FA">
        <w:t>NCC.</w:t>
      </w:r>
      <w:r w:rsidR="00EE7F38" w:rsidRPr="006D61FA">
        <w:t xml:space="preserve"> </w:t>
      </w:r>
      <w:r w:rsidRPr="006D61FA">
        <w:t>Several</w:t>
      </w:r>
      <w:r w:rsidR="00EE7F38" w:rsidRPr="006D61FA">
        <w:t xml:space="preserve"> </w:t>
      </w:r>
      <w:r w:rsidRPr="006D61FA">
        <w:t>frame</w:t>
      </w:r>
      <w:r w:rsidR="00EE7F38" w:rsidRPr="006D61FA">
        <w:t xml:space="preserve"> </w:t>
      </w:r>
      <w:r w:rsidRPr="006D61FA">
        <w:t>curricula</w:t>
      </w:r>
      <w:r w:rsidR="00EE7F38" w:rsidRPr="006D61FA">
        <w:t xml:space="preserve"> </w:t>
      </w:r>
      <w:r w:rsidRPr="006D61FA">
        <w:t>are</w:t>
      </w:r>
      <w:r w:rsidR="00EE7F38" w:rsidRPr="006D61FA">
        <w:t xml:space="preserve"> </w:t>
      </w:r>
      <w:r w:rsidRPr="006D61FA">
        <w:t>provided</w:t>
      </w:r>
      <w:r w:rsidR="00EE7F38" w:rsidRPr="006D61FA">
        <w:t xml:space="preserve"> </w:t>
      </w:r>
      <w:r w:rsidRPr="006D61FA">
        <w:t>for</w:t>
      </w:r>
      <w:r w:rsidR="00EE7F38" w:rsidRPr="006D61FA">
        <w:t xml:space="preserve"> </w:t>
      </w:r>
      <w:r w:rsidRPr="006D61FA">
        <w:t>the</w:t>
      </w:r>
      <w:r w:rsidR="00EE7F38" w:rsidRPr="006D61FA">
        <w:t xml:space="preserve"> </w:t>
      </w:r>
      <w:r w:rsidRPr="006D61FA">
        <w:t>different</w:t>
      </w:r>
      <w:r w:rsidR="00EE7F38" w:rsidRPr="006D61FA">
        <w:t xml:space="preserve"> </w:t>
      </w:r>
      <w:r w:rsidRPr="006D61FA">
        <w:t>educational</w:t>
      </w:r>
      <w:r w:rsidR="00EE7F38" w:rsidRPr="006D61FA">
        <w:t xml:space="preserve"> </w:t>
      </w:r>
      <w:r w:rsidRPr="006D61FA">
        <w:t>contexts</w:t>
      </w:r>
      <w:r w:rsidR="00EE7F38" w:rsidRPr="006D61FA">
        <w:t xml:space="preserve"> </w:t>
      </w:r>
      <w:r w:rsidRPr="006D61FA">
        <w:t>–</w:t>
      </w:r>
      <w:r w:rsidR="00EE7F38" w:rsidRPr="006D61FA">
        <w:t xml:space="preserve"> </w:t>
      </w:r>
      <w:r w:rsidRPr="006D61FA">
        <w:t>in</w:t>
      </w:r>
      <w:r w:rsidR="00EE7F38" w:rsidRPr="006D61FA">
        <w:t xml:space="preserve"> </w:t>
      </w:r>
      <w:r w:rsidRPr="006D61FA">
        <w:t>alignment</w:t>
      </w:r>
      <w:r w:rsidR="00EE7F38" w:rsidRPr="006D61FA">
        <w:t xml:space="preserve"> </w:t>
      </w:r>
      <w:r w:rsidRPr="006D61FA">
        <w:t>with</w:t>
      </w:r>
      <w:r w:rsidR="00EE7F38" w:rsidRPr="006D61FA">
        <w:t xml:space="preserve"> </w:t>
      </w:r>
      <w:r w:rsidRPr="006D61FA">
        <w:t>the</w:t>
      </w:r>
      <w:r w:rsidR="00EE7F38" w:rsidRPr="006D61FA">
        <w:t xml:space="preserve"> </w:t>
      </w:r>
      <w:r w:rsidRPr="006D61FA">
        <w:t>target</w:t>
      </w:r>
      <w:r w:rsidR="00EE7F38" w:rsidRPr="006D61FA">
        <w:t xml:space="preserve"> </w:t>
      </w:r>
      <w:r w:rsidRPr="006D61FA">
        <w:t>group</w:t>
      </w:r>
      <w:r w:rsidR="00EE7F38" w:rsidRPr="006D61FA">
        <w:t xml:space="preserve"> </w:t>
      </w:r>
      <w:r w:rsidRPr="006D61FA">
        <w:t>–</w:t>
      </w:r>
      <w:r w:rsidR="00EE7F38" w:rsidRPr="006D61FA">
        <w:t xml:space="preserve"> </w:t>
      </w:r>
      <w:r w:rsidRPr="006D61FA">
        <w:t>and</w:t>
      </w:r>
      <w:r w:rsidR="00EE7F38" w:rsidRPr="006D61FA">
        <w:t xml:space="preserve"> </w:t>
      </w:r>
      <w:r w:rsidRPr="006D61FA">
        <w:t>subjects.</w:t>
      </w:r>
    </w:p>
    <w:p w14:paraId="446A18A7" w14:textId="77777777" w:rsidR="005364DC" w:rsidRDefault="00582FB8" w:rsidP="006D61FA">
      <w:pPr>
        <w:pStyle w:val="SingleTxtG"/>
      </w:pPr>
      <w:r w:rsidRPr="006D61FA">
        <w:t>213.</w:t>
      </w:r>
      <w:r w:rsidRPr="006D61FA">
        <w:tab/>
        <w:t>Through</w:t>
      </w:r>
      <w:r w:rsidR="00EE7F38" w:rsidRPr="006D61FA">
        <w:t xml:space="preserve"> </w:t>
      </w:r>
      <w:r w:rsidRPr="006D61FA">
        <w:t>public</w:t>
      </w:r>
      <w:r w:rsidR="00EE7F38" w:rsidRPr="006D61FA">
        <w:t xml:space="preserve"> </w:t>
      </w:r>
      <w:r w:rsidRPr="006D61FA">
        <w:t>educational</w:t>
      </w:r>
      <w:r w:rsidR="00EE7F38" w:rsidRPr="006D61FA">
        <w:t xml:space="preserve"> </w:t>
      </w:r>
      <w:r w:rsidRPr="006D61FA">
        <w:t>content</w:t>
      </w:r>
      <w:r w:rsidR="00EE7F38" w:rsidRPr="006D61FA">
        <w:t xml:space="preserve"> </w:t>
      </w:r>
      <w:r w:rsidRPr="006D61FA">
        <w:t>regulation</w:t>
      </w:r>
      <w:r w:rsidR="00EE7F38" w:rsidRPr="006D61FA">
        <w:t xml:space="preserve"> </w:t>
      </w:r>
      <w:r w:rsidRPr="006D61FA">
        <w:t>the</w:t>
      </w:r>
      <w:r w:rsidR="00EE7F38" w:rsidRPr="006D61FA">
        <w:t xml:space="preserve"> </w:t>
      </w:r>
      <w:r w:rsidRPr="006D61FA">
        <w:t>system</w:t>
      </w:r>
      <w:r w:rsidR="00EE7F38" w:rsidRPr="006D61FA">
        <w:t xml:space="preserve"> </w:t>
      </w:r>
      <w:r w:rsidRPr="006D61FA">
        <w:t>also</w:t>
      </w:r>
      <w:r w:rsidR="00EE7F38" w:rsidRPr="006D61FA">
        <w:t xml:space="preserve"> </w:t>
      </w:r>
      <w:r w:rsidRPr="006D61FA">
        <w:t>stands</w:t>
      </w:r>
      <w:r w:rsidR="00EE7F38" w:rsidRPr="006D61FA">
        <w:t xml:space="preserve"> </w:t>
      </w:r>
      <w:r w:rsidRPr="006D61FA">
        <w:t>up</w:t>
      </w:r>
      <w:r w:rsidR="00EE7F38" w:rsidRPr="006D61FA">
        <w:t xml:space="preserve"> </w:t>
      </w:r>
      <w:r w:rsidRPr="006D61FA">
        <w:t>against</w:t>
      </w:r>
      <w:r w:rsidR="00EE7F38" w:rsidRPr="006D61FA">
        <w:t xml:space="preserve"> </w:t>
      </w:r>
      <w:r w:rsidRPr="006D61FA">
        <w:t>hate</w:t>
      </w:r>
      <w:r w:rsidR="00EE7F38" w:rsidRPr="006D61FA">
        <w:t xml:space="preserve"> </w:t>
      </w:r>
      <w:r w:rsidRPr="006D61FA">
        <w:t>speech,</w:t>
      </w:r>
      <w:r w:rsidR="00EE7F38" w:rsidRPr="006D61FA">
        <w:t xml:space="preserve"> </w:t>
      </w:r>
      <w:r w:rsidRPr="006D61FA">
        <w:t>exclusion,</w:t>
      </w:r>
      <w:r w:rsidR="00EE7F38" w:rsidRPr="006D61FA">
        <w:t xml:space="preserve"> </w:t>
      </w:r>
      <w:r w:rsidRPr="006D61FA">
        <w:t>and</w:t>
      </w:r>
      <w:r w:rsidR="00EE7F38" w:rsidRPr="006D61FA">
        <w:t xml:space="preserve"> </w:t>
      </w:r>
      <w:r w:rsidRPr="006D61FA">
        <w:t>for</w:t>
      </w:r>
      <w:r w:rsidR="00EE7F38" w:rsidRPr="006D61FA">
        <w:t xml:space="preserve"> </w:t>
      </w:r>
      <w:r w:rsidRPr="006D61FA">
        <w:t>the</w:t>
      </w:r>
      <w:r w:rsidR="00EE7F38" w:rsidRPr="006D61FA">
        <w:t xml:space="preserve"> </w:t>
      </w:r>
      <w:r w:rsidRPr="006D61FA">
        <w:t>acceptance</w:t>
      </w:r>
      <w:r w:rsidR="00EE7F38" w:rsidRPr="006D61FA">
        <w:t xml:space="preserve"> </w:t>
      </w:r>
      <w:r w:rsidRPr="006D61FA">
        <w:t>of</w:t>
      </w:r>
      <w:r w:rsidR="00EE7F38" w:rsidRPr="006D61FA">
        <w:t xml:space="preserve"> </w:t>
      </w:r>
      <w:r w:rsidRPr="006D61FA">
        <w:t>religious</w:t>
      </w:r>
      <w:r w:rsidR="00EE7F38" w:rsidRPr="006D61FA">
        <w:t xml:space="preserve"> </w:t>
      </w:r>
      <w:r w:rsidRPr="006D61FA">
        <w:t>and</w:t>
      </w:r>
      <w:r w:rsidR="00EE7F38" w:rsidRPr="006D61FA">
        <w:t xml:space="preserve"> </w:t>
      </w:r>
      <w:r w:rsidRPr="006D61FA">
        <w:t>ethnic</w:t>
      </w:r>
      <w:r w:rsidR="00EE7F38" w:rsidRPr="006D61FA">
        <w:t xml:space="preserve"> </w:t>
      </w:r>
      <w:r w:rsidRPr="006D61FA">
        <w:t>minorities.</w:t>
      </w:r>
    </w:p>
    <w:p w14:paraId="61090881" w14:textId="7EF97E2A" w:rsidR="00582FB8" w:rsidRPr="006D61FA" w:rsidRDefault="00582FB8" w:rsidP="006D61FA">
      <w:pPr>
        <w:pStyle w:val="SingleTxtG"/>
      </w:pPr>
      <w:r w:rsidRPr="006D61FA">
        <w:t>214.</w:t>
      </w:r>
      <w:r w:rsidRPr="006D61FA">
        <w:tab/>
        <w:t>These</w:t>
      </w:r>
      <w:r w:rsidR="00EE7F38" w:rsidRPr="006D61FA">
        <w:t xml:space="preserve"> </w:t>
      </w:r>
      <w:r w:rsidRPr="006D61FA">
        <w:t>topics</w:t>
      </w:r>
      <w:r w:rsidR="00EE7F38" w:rsidRPr="006D61FA">
        <w:t xml:space="preserve"> </w:t>
      </w:r>
      <w:r w:rsidRPr="006D61FA">
        <w:t>are</w:t>
      </w:r>
      <w:r w:rsidR="00EE7F38" w:rsidRPr="006D61FA">
        <w:t xml:space="preserve"> </w:t>
      </w:r>
      <w:r w:rsidRPr="006D61FA">
        <w:t>emphasized</w:t>
      </w:r>
      <w:r w:rsidR="00EE7F38" w:rsidRPr="006D61FA">
        <w:t xml:space="preserve"> </w:t>
      </w:r>
      <w:r w:rsidRPr="006D61FA">
        <w:t>in</w:t>
      </w:r>
      <w:r w:rsidR="00EE7F38" w:rsidRPr="006D61FA">
        <w:t xml:space="preserve"> </w:t>
      </w:r>
      <w:r w:rsidRPr="006D61FA">
        <w:t>subjects</w:t>
      </w:r>
      <w:r w:rsidR="00EE7F38" w:rsidRPr="006D61FA">
        <w:t xml:space="preserve"> </w:t>
      </w:r>
      <w:r w:rsidRPr="006D61FA">
        <w:t>such</w:t>
      </w:r>
      <w:r w:rsidR="00EE7F38" w:rsidRPr="006D61FA">
        <w:t xml:space="preserve"> </w:t>
      </w:r>
      <w:r w:rsidRPr="006D61FA">
        <w:t>as</w:t>
      </w:r>
      <w:r w:rsidR="00EE7F38" w:rsidRPr="006D61FA">
        <w:t xml:space="preserve"> </w:t>
      </w:r>
      <w:r w:rsidRPr="006D61FA">
        <w:t>Hungarian</w:t>
      </w:r>
      <w:r w:rsidR="00EE7F38" w:rsidRPr="006D61FA">
        <w:t xml:space="preserve"> </w:t>
      </w:r>
      <w:r w:rsidRPr="006D61FA">
        <w:t>language</w:t>
      </w:r>
      <w:r w:rsidR="00EE7F38" w:rsidRPr="006D61FA">
        <w:t xml:space="preserve"> </w:t>
      </w:r>
      <w:r w:rsidRPr="006D61FA">
        <w:t>and</w:t>
      </w:r>
      <w:r w:rsidR="00EE7F38" w:rsidRPr="006D61FA">
        <w:t xml:space="preserve"> </w:t>
      </w:r>
      <w:r w:rsidRPr="006D61FA">
        <w:t>literature,</w:t>
      </w:r>
      <w:r w:rsidR="00EE7F38" w:rsidRPr="006D61FA">
        <w:t xml:space="preserve"> </w:t>
      </w:r>
      <w:r w:rsidRPr="006D61FA">
        <w:t>History,</w:t>
      </w:r>
      <w:r w:rsidR="00EE7F38" w:rsidRPr="006D61FA">
        <w:t xml:space="preserve"> </w:t>
      </w:r>
      <w:r w:rsidRPr="006D61FA">
        <w:t>Ethics,</w:t>
      </w:r>
      <w:r w:rsidR="00EE7F38" w:rsidRPr="006D61FA">
        <w:t xml:space="preserve"> </w:t>
      </w:r>
      <w:r w:rsidRPr="006D61FA">
        <w:t>and</w:t>
      </w:r>
      <w:r w:rsidR="00EE7F38" w:rsidRPr="006D61FA">
        <w:t xml:space="preserve"> </w:t>
      </w:r>
      <w:r w:rsidRPr="006D61FA">
        <w:t>Civic</w:t>
      </w:r>
      <w:r w:rsidR="00EE7F38" w:rsidRPr="006D61FA">
        <w:t xml:space="preserve"> </w:t>
      </w:r>
      <w:r w:rsidRPr="006D61FA">
        <w:t>studies.</w:t>
      </w:r>
      <w:r w:rsidR="00EE7F38" w:rsidRPr="006D61FA">
        <w:t xml:space="preserve"> </w:t>
      </w:r>
      <w:r w:rsidRPr="006D61FA">
        <w:t>In</w:t>
      </w:r>
      <w:r w:rsidR="00EE7F38" w:rsidRPr="006D61FA">
        <w:t xml:space="preserve"> </w:t>
      </w:r>
      <w:r w:rsidRPr="006D61FA">
        <w:t>the</w:t>
      </w:r>
      <w:r w:rsidR="00EE7F38" w:rsidRPr="006D61FA">
        <w:t xml:space="preserve"> </w:t>
      </w:r>
      <w:r w:rsidRPr="006D61FA">
        <w:t>frame</w:t>
      </w:r>
      <w:r w:rsidR="00EE7F38" w:rsidRPr="006D61FA">
        <w:t xml:space="preserve"> </w:t>
      </w:r>
      <w:r w:rsidRPr="006D61FA">
        <w:t>curriculum</w:t>
      </w:r>
      <w:r w:rsidR="00EE7F38" w:rsidRPr="006D61FA">
        <w:t xml:space="preserve"> </w:t>
      </w:r>
      <w:r w:rsidRPr="006D61FA">
        <w:t>of</w:t>
      </w:r>
      <w:r w:rsidR="00EE7F38" w:rsidRPr="006D61FA">
        <w:t xml:space="preserve"> </w:t>
      </w:r>
      <w:r w:rsidRPr="006D61FA">
        <w:t>the</w:t>
      </w:r>
      <w:r w:rsidR="00EE7F38" w:rsidRPr="006D61FA">
        <w:t xml:space="preserve"> </w:t>
      </w:r>
      <w:r w:rsidRPr="006D61FA">
        <w:t>latter,</w:t>
      </w:r>
      <w:r w:rsidR="00EE7F38" w:rsidRPr="006D61FA">
        <w:t xml:space="preserve"> </w:t>
      </w:r>
      <w:r w:rsidRPr="006D61FA">
        <w:t>a</w:t>
      </w:r>
      <w:r w:rsidR="00EE7F38" w:rsidRPr="006D61FA">
        <w:t xml:space="preserve"> </w:t>
      </w:r>
      <w:r w:rsidRPr="006D61FA">
        <w:t>separate</w:t>
      </w:r>
      <w:r w:rsidR="00EE7F38" w:rsidRPr="006D61FA">
        <w:t xml:space="preserve"> </w:t>
      </w:r>
      <w:r w:rsidRPr="006D61FA">
        <w:t>topic</w:t>
      </w:r>
      <w:r w:rsidR="00EE7F38" w:rsidRPr="006D61FA">
        <w:t xml:space="preserve"> </w:t>
      </w:r>
      <w:r w:rsidRPr="006D61FA">
        <w:t>is</w:t>
      </w:r>
      <w:r w:rsidR="00EE7F38" w:rsidRPr="006D61FA">
        <w:t xml:space="preserve"> </w:t>
      </w:r>
      <w:r w:rsidRPr="006D61FA">
        <w:t>devoted</w:t>
      </w:r>
      <w:r w:rsidR="00EE7F38" w:rsidRPr="006D61FA">
        <w:t xml:space="preserve"> </w:t>
      </w:r>
      <w:r w:rsidRPr="006D61FA">
        <w:t>to</w:t>
      </w:r>
      <w:r w:rsidR="00EE7F38" w:rsidRPr="006D61FA">
        <w:t xml:space="preserve"> </w:t>
      </w:r>
      <w:r w:rsidRPr="006D61FA">
        <w:t>Freedom</w:t>
      </w:r>
      <w:r w:rsidR="00EE7F38" w:rsidRPr="006D61FA">
        <w:t xml:space="preserve"> </w:t>
      </w:r>
      <w:r w:rsidRPr="006D61FA">
        <w:t>and</w:t>
      </w:r>
      <w:r w:rsidR="00EE7F38" w:rsidRPr="006D61FA">
        <w:t xml:space="preserve"> </w:t>
      </w:r>
      <w:r w:rsidRPr="006D61FA">
        <w:t>Responsibility,</w:t>
      </w:r>
      <w:r w:rsidR="00EE7F38" w:rsidRPr="006D61FA">
        <w:t xml:space="preserve"> </w:t>
      </w:r>
      <w:r w:rsidRPr="006D61FA">
        <w:t>Rights</w:t>
      </w:r>
      <w:r w:rsidR="00EE7F38" w:rsidRPr="006D61FA">
        <w:t xml:space="preserve"> </w:t>
      </w:r>
      <w:r w:rsidRPr="006D61FA">
        <w:t>and</w:t>
      </w:r>
      <w:r w:rsidR="00EE7F38" w:rsidRPr="006D61FA">
        <w:t xml:space="preserve"> </w:t>
      </w:r>
      <w:r w:rsidRPr="006D61FA">
        <w:t>Obligations,</w:t>
      </w:r>
      <w:r w:rsidR="00EE7F38" w:rsidRPr="006D61FA">
        <w:t xml:space="preserve"> </w:t>
      </w:r>
      <w:r w:rsidRPr="006D61FA">
        <w:t>Social</w:t>
      </w:r>
      <w:r w:rsidR="00EE7F38" w:rsidRPr="006D61FA">
        <w:t xml:space="preserve"> </w:t>
      </w:r>
      <w:r w:rsidRPr="006D61FA">
        <w:t>Responsibility.</w:t>
      </w:r>
      <w:r w:rsidR="00EE7F38" w:rsidRPr="006D61FA">
        <w:t xml:space="preserve"> </w:t>
      </w:r>
      <w:r w:rsidRPr="006D61FA">
        <w:t>While</w:t>
      </w:r>
      <w:r w:rsidR="00EE7F38" w:rsidRPr="006D61FA">
        <w:t xml:space="preserve"> </w:t>
      </w:r>
      <w:r w:rsidRPr="006D61FA">
        <w:t>dealing</w:t>
      </w:r>
      <w:r w:rsidR="00EE7F38" w:rsidRPr="006D61FA">
        <w:t xml:space="preserve"> </w:t>
      </w:r>
      <w:r w:rsidRPr="006D61FA">
        <w:t>with</w:t>
      </w:r>
      <w:r w:rsidR="00EE7F38" w:rsidRPr="006D61FA">
        <w:t xml:space="preserve"> </w:t>
      </w:r>
      <w:r w:rsidRPr="006D61FA">
        <w:t>these</w:t>
      </w:r>
      <w:r w:rsidR="00EE7F38" w:rsidRPr="006D61FA">
        <w:t xml:space="preserve"> </w:t>
      </w:r>
      <w:r w:rsidRPr="006D61FA">
        <w:t>topics</w:t>
      </w:r>
      <w:r w:rsidR="00EE7F38" w:rsidRPr="006D61FA">
        <w:t xml:space="preserve"> </w:t>
      </w:r>
      <w:r w:rsidRPr="006D61FA">
        <w:t>students</w:t>
      </w:r>
      <w:r w:rsidR="00EE7F38" w:rsidRPr="006D61FA">
        <w:t xml:space="preserve"> </w:t>
      </w:r>
      <w:r w:rsidRPr="006D61FA">
        <w:t>learn</w:t>
      </w:r>
      <w:r w:rsidR="00EE7F38" w:rsidRPr="006D61FA">
        <w:t xml:space="preserve"> </w:t>
      </w:r>
      <w:r w:rsidRPr="006D61FA">
        <w:t>in</w:t>
      </w:r>
      <w:r w:rsidR="00EE7F38" w:rsidRPr="006D61FA">
        <w:t xml:space="preserve"> </w:t>
      </w:r>
      <w:r w:rsidRPr="006D61FA">
        <w:t>detail</w:t>
      </w:r>
      <w:r w:rsidR="00EE7F38" w:rsidRPr="006D61FA">
        <w:t xml:space="preserve"> </w:t>
      </w:r>
      <w:r w:rsidRPr="006D61FA">
        <w:t>about</w:t>
      </w:r>
      <w:r w:rsidR="00EE7F38" w:rsidRPr="006D61FA">
        <w:t xml:space="preserve"> </w:t>
      </w:r>
      <w:r w:rsidRPr="006D61FA">
        <w:t>fundamental</w:t>
      </w:r>
      <w:r w:rsidR="00EE7F38" w:rsidRPr="006D61FA">
        <w:t xml:space="preserve"> </w:t>
      </w:r>
      <w:r w:rsidRPr="006D61FA">
        <w:t>human</w:t>
      </w:r>
      <w:r w:rsidR="00EE7F38" w:rsidRPr="006D61FA">
        <w:t xml:space="preserve"> </w:t>
      </w:r>
      <w:r w:rsidRPr="006D61FA">
        <w:t>rights,</w:t>
      </w:r>
      <w:r w:rsidR="00EE7F38" w:rsidRPr="006D61FA">
        <w:t xml:space="preserve"> </w:t>
      </w:r>
      <w:r w:rsidRPr="006D61FA">
        <w:t>civil</w:t>
      </w:r>
      <w:r w:rsidR="00EE7F38" w:rsidRPr="006D61FA">
        <w:t xml:space="preserve"> </w:t>
      </w:r>
      <w:r w:rsidRPr="006D61FA">
        <w:t>rights</w:t>
      </w:r>
      <w:r w:rsidR="00EE7F38" w:rsidRPr="006D61FA">
        <w:t xml:space="preserve"> </w:t>
      </w:r>
      <w:r w:rsidRPr="006D61FA">
        <w:t>and</w:t>
      </w:r>
      <w:r w:rsidR="00EE7F38" w:rsidRPr="006D61FA">
        <w:t xml:space="preserve"> </w:t>
      </w:r>
      <w:r w:rsidRPr="006D61FA">
        <w:t>civil</w:t>
      </w:r>
      <w:r w:rsidR="00EE7F38" w:rsidRPr="006D61FA">
        <w:t xml:space="preserve"> </w:t>
      </w:r>
      <w:r w:rsidRPr="006D61FA">
        <w:t>liberties.</w:t>
      </w:r>
      <w:r w:rsidR="00EE7F38" w:rsidRPr="006D61FA">
        <w:t xml:space="preserve"> </w:t>
      </w:r>
      <w:r w:rsidRPr="006D61FA">
        <w:t>The</w:t>
      </w:r>
      <w:r w:rsidR="00EE7F38" w:rsidRPr="006D61FA">
        <w:t xml:space="preserve"> </w:t>
      </w:r>
      <w:r w:rsidRPr="006D61FA">
        <w:t>learning</w:t>
      </w:r>
      <w:r w:rsidR="00EE7F38" w:rsidRPr="006D61FA">
        <w:t xml:space="preserve"> </w:t>
      </w:r>
      <w:r w:rsidRPr="006D61FA">
        <w:t>outcome</w:t>
      </w:r>
      <w:r w:rsidR="00EE7F38" w:rsidRPr="006D61FA">
        <w:t xml:space="preserve"> </w:t>
      </w:r>
      <w:r w:rsidRPr="006D61FA">
        <w:t>expected</w:t>
      </w:r>
      <w:r w:rsidR="00EE7F38" w:rsidRPr="006D61FA">
        <w:t xml:space="preserve"> </w:t>
      </w:r>
      <w:r w:rsidRPr="006D61FA">
        <w:t>is:</w:t>
      </w:r>
      <w:r w:rsidR="00EE7F38" w:rsidRPr="006D61FA">
        <w:t xml:space="preserve"> </w:t>
      </w:r>
      <w:r w:rsidR="00747F7E">
        <w:t>“</w:t>
      </w:r>
      <w:r w:rsidRPr="006D61FA">
        <w:t>(The</w:t>
      </w:r>
      <w:r w:rsidR="00EE7F38" w:rsidRPr="006D61FA">
        <w:t xml:space="preserve"> </w:t>
      </w:r>
      <w:r w:rsidRPr="006D61FA">
        <w:t>learner)</w:t>
      </w:r>
      <w:r w:rsidR="00EE7F38" w:rsidRPr="006D61FA">
        <w:t xml:space="preserve"> </w:t>
      </w:r>
      <w:r w:rsidRPr="006D61FA">
        <w:t>respects</w:t>
      </w:r>
      <w:r w:rsidR="00EE7F38" w:rsidRPr="006D61FA">
        <w:t xml:space="preserve"> </w:t>
      </w:r>
      <w:r w:rsidRPr="006D61FA">
        <w:t>the</w:t>
      </w:r>
      <w:r w:rsidR="00EE7F38" w:rsidRPr="006D61FA">
        <w:t xml:space="preserve"> </w:t>
      </w:r>
      <w:r w:rsidRPr="006D61FA">
        <w:t>other</w:t>
      </w:r>
      <w:r w:rsidR="00EE7F38" w:rsidRPr="006D61FA">
        <w:t xml:space="preserve"> </w:t>
      </w:r>
      <w:r w:rsidRPr="006D61FA">
        <w:t>person</w:t>
      </w:r>
      <w:r w:rsidR="00747F7E">
        <w:t>’</w:t>
      </w:r>
      <w:r w:rsidRPr="006D61FA">
        <w:t>s</w:t>
      </w:r>
      <w:r w:rsidR="00EE7F38" w:rsidRPr="006D61FA">
        <w:t xml:space="preserve"> </w:t>
      </w:r>
      <w:r w:rsidRPr="006D61FA">
        <w:t>values,</w:t>
      </w:r>
      <w:r w:rsidR="00EE7F38" w:rsidRPr="006D61FA">
        <w:t xml:space="preserve"> </w:t>
      </w:r>
      <w:r w:rsidRPr="006D61FA">
        <w:t>thoughts</w:t>
      </w:r>
      <w:r w:rsidR="00EE7F38" w:rsidRPr="006D61FA">
        <w:t xml:space="preserve"> </w:t>
      </w:r>
      <w:r w:rsidRPr="006D61FA">
        <w:t>and</w:t>
      </w:r>
      <w:r w:rsidR="00EE7F38" w:rsidRPr="006D61FA">
        <w:t xml:space="preserve"> </w:t>
      </w:r>
      <w:r w:rsidRPr="006D61FA">
        <w:t>opinions.</w:t>
      </w:r>
      <w:r w:rsidR="00747F7E">
        <w:t>”</w:t>
      </w:r>
    </w:p>
    <w:p w14:paraId="32982CE2" w14:textId="670702F3" w:rsidR="00582FB8" w:rsidRPr="006D61FA" w:rsidRDefault="00582FB8" w:rsidP="00967C39">
      <w:pPr>
        <w:pStyle w:val="H23G"/>
      </w:pPr>
      <w:r w:rsidRPr="006D61FA">
        <w:tab/>
      </w:r>
      <w:r w:rsidRPr="006D61FA">
        <w:tab/>
        <w:t>Taking</w:t>
      </w:r>
      <w:r w:rsidR="00EE7F38" w:rsidRPr="006D61FA">
        <w:t xml:space="preserve"> </w:t>
      </w:r>
      <w:r w:rsidRPr="006D61FA">
        <w:t>steps</w:t>
      </w:r>
      <w:r w:rsidR="00EE7F38" w:rsidRPr="006D61FA">
        <w:t xml:space="preserve"> </w:t>
      </w:r>
      <w:r w:rsidRPr="006D61FA">
        <w:t>towards</w:t>
      </w:r>
      <w:r w:rsidR="00EE7F38" w:rsidRPr="006D61FA">
        <w:t xml:space="preserve"> </w:t>
      </w:r>
      <w:r w:rsidRPr="006D61FA">
        <w:t>the</w:t>
      </w:r>
      <w:r w:rsidR="00EE7F38" w:rsidRPr="006D61FA">
        <w:t xml:space="preserve"> </w:t>
      </w:r>
      <w:r w:rsidRPr="006D61FA">
        <w:t>implementation</w:t>
      </w:r>
      <w:r w:rsidR="00EE7F38" w:rsidRPr="006D61FA">
        <w:t xml:space="preserve"> </w:t>
      </w:r>
      <w:r w:rsidRPr="006D61FA">
        <w:t>of</w:t>
      </w:r>
      <w:r w:rsidR="00EE7F38" w:rsidRPr="006D61FA">
        <w:t xml:space="preserve"> </w:t>
      </w:r>
      <w:r w:rsidRPr="006D61FA">
        <w:t>various</w:t>
      </w:r>
      <w:r w:rsidR="00EE7F38" w:rsidRPr="006D61FA">
        <w:t xml:space="preserve"> </w:t>
      </w:r>
      <w:r w:rsidRPr="006D61FA">
        <w:t>international</w:t>
      </w:r>
      <w:r w:rsidR="00EE7F38" w:rsidRPr="006D61FA">
        <w:t xml:space="preserve"> </w:t>
      </w:r>
      <w:r w:rsidRPr="006D61FA">
        <w:t>standards</w:t>
      </w:r>
    </w:p>
    <w:p w14:paraId="0B74F5E6" w14:textId="77777777" w:rsidR="005364DC" w:rsidRDefault="00582FB8" w:rsidP="006D61FA">
      <w:pPr>
        <w:pStyle w:val="SingleTxtG"/>
      </w:pPr>
      <w:r w:rsidRPr="006D61FA">
        <w:t>215.</w:t>
      </w:r>
      <w:r w:rsidRPr="006D61FA">
        <w:tab/>
        <w:t>Hungary</w:t>
      </w:r>
      <w:r w:rsidR="00EE7F38" w:rsidRPr="006D61FA">
        <w:t xml:space="preserve"> </w:t>
      </w:r>
      <w:r w:rsidRPr="006D61FA">
        <w:t>is</w:t>
      </w:r>
      <w:r w:rsidR="00EE7F38" w:rsidRPr="006D61FA">
        <w:t xml:space="preserve"> </w:t>
      </w:r>
      <w:r w:rsidRPr="006D61FA">
        <w:t>fully</w:t>
      </w:r>
      <w:r w:rsidR="00EE7F38" w:rsidRPr="006D61FA">
        <w:t xml:space="preserve"> </w:t>
      </w:r>
      <w:r w:rsidRPr="006D61FA">
        <w:t>committed</w:t>
      </w:r>
      <w:r w:rsidR="00EE7F38" w:rsidRPr="006D61FA">
        <w:t xml:space="preserve"> </w:t>
      </w:r>
      <w:r w:rsidRPr="006D61FA">
        <w:t>to</w:t>
      </w:r>
      <w:r w:rsidR="00EE7F38" w:rsidRPr="006D61FA">
        <w:t xml:space="preserve"> </w:t>
      </w:r>
      <w:r w:rsidRPr="006D61FA">
        <w:t>ensuring</w:t>
      </w:r>
      <w:r w:rsidR="00EE7F38" w:rsidRPr="006D61FA">
        <w:t xml:space="preserve"> </w:t>
      </w:r>
      <w:r w:rsidRPr="006D61FA">
        <w:t>the</w:t>
      </w:r>
      <w:r w:rsidR="00EE7F38" w:rsidRPr="006D61FA">
        <w:t xml:space="preserve"> </w:t>
      </w:r>
      <w:r w:rsidRPr="006D61FA">
        <w:t>conformity</w:t>
      </w:r>
      <w:r w:rsidR="00EE7F38" w:rsidRPr="006D61FA">
        <w:t xml:space="preserve"> </w:t>
      </w:r>
      <w:r w:rsidRPr="006D61FA">
        <w:t>of</w:t>
      </w:r>
      <w:r w:rsidR="00EE7F38" w:rsidRPr="006D61FA">
        <w:t xml:space="preserve"> </w:t>
      </w:r>
      <w:r w:rsidRPr="006D61FA">
        <w:t>the</w:t>
      </w:r>
      <w:r w:rsidR="00EE7F38" w:rsidRPr="006D61FA">
        <w:t xml:space="preserve"> </w:t>
      </w:r>
      <w:r w:rsidRPr="006D61FA">
        <w:t>national</w:t>
      </w:r>
      <w:r w:rsidR="00EE7F38" w:rsidRPr="006D61FA">
        <w:t xml:space="preserve"> </w:t>
      </w:r>
      <w:r w:rsidRPr="006D61FA">
        <w:t>legal</w:t>
      </w:r>
      <w:r w:rsidR="00EE7F38" w:rsidRPr="006D61FA">
        <w:t xml:space="preserve"> </w:t>
      </w:r>
      <w:r w:rsidRPr="006D61FA">
        <w:t>system</w:t>
      </w:r>
      <w:r w:rsidR="00EE7F38" w:rsidRPr="006D61FA">
        <w:t xml:space="preserve"> </w:t>
      </w:r>
      <w:r w:rsidRPr="006D61FA">
        <w:t>with</w:t>
      </w:r>
      <w:r w:rsidR="00EE7F38" w:rsidRPr="006D61FA">
        <w:t xml:space="preserve"> </w:t>
      </w:r>
      <w:r w:rsidRPr="006D61FA">
        <w:t>the</w:t>
      </w:r>
      <w:r w:rsidR="00EE7F38" w:rsidRPr="006D61FA">
        <w:t xml:space="preserve"> </w:t>
      </w:r>
      <w:r w:rsidRPr="006D61FA">
        <w:t>international</w:t>
      </w:r>
      <w:r w:rsidR="00EE7F38" w:rsidRPr="006D61FA">
        <w:t xml:space="preserve"> </w:t>
      </w:r>
      <w:r w:rsidRPr="006D61FA">
        <w:t>commitments</w:t>
      </w:r>
      <w:r w:rsidR="00EE7F38" w:rsidRPr="006D61FA">
        <w:t xml:space="preserve"> </w:t>
      </w:r>
      <w:r w:rsidRPr="006D61FA">
        <w:t>and</w:t>
      </w:r>
      <w:r w:rsidR="00EE7F38" w:rsidRPr="006D61FA">
        <w:t xml:space="preserve"> </w:t>
      </w:r>
      <w:r w:rsidRPr="006D61FA">
        <w:t>obligations</w:t>
      </w:r>
      <w:r w:rsidR="00EE7F38" w:rsidRPr="006D61FA">
        <w:t xml:space="preserve"> </w:t>
      </w:r>
      <w:r w:rsidRPr="006D61FA">
        <w:t>of</w:t>
      </w:r>
      <w:r w:rsidR="00EE7F38" w:rsidRPr="006D61FA">
        <w:t xml:space="preserve"> </w:t>
      </w:r>
      <w:r w:rsidRPr="006D61FA">
        <w:t>Hungary.</w:t>
      </w:r>
      <w:r w:rsidR="00EE7F38" w:rsidRPr="006D61FA">
        <w:t xml:space="preserve"> </w:t>
      </w:r>
      <w:r w:rsidRPr="006D61FA">
        <w:t>Article</w:t>
      </w:r>
      <w:r w:rsidR="00EE7F38" w:rsidRPr="006D61FA">
        <w:t xml:space="preserve"> </w:t>
      </w:r>
      <w:r w:rsidRPr="006D61FA">
        <w:t>Q)</w:t>
      </w:r>
      <w:r w:rsidR="00EE7F38" w:rsidRPr="006D61FA">
        <w:t xml:space="preserve"> </w:t>
      </w:r>
      <w:r w:rsidRPr="006D61FA">
        <w:t>Paragraph</w:t>
      </w:r>
      <w:r w:rsidR="00EE7F38" w:rsidRPr="006D61FA">
        <w:t xml:space="preserve"> </w:t>
      </w:r>
      <w:r w:rsidRPr="006D61FA">
        <w:t>(2)</w:t>
      </w:r>
      <w:r w:rsidR="00EE7F38" w:rsidRPr="006D61FA">
        <w:t xml:space="preserve"> </w:t>
      </w:r>
      <w:r w:rsidRPr="006D61FA">
        <w:t>of</w:t>
      </w:r>
      <w:r w:rsidR="00EE7F38" w:rsidRPr="006D61FA">
        <w:t xml:space="preserve"> </w:t>
      </w:r>
      <w:r w:rsidRPr="006D61FA">
        <w:t>the</w:t>
      </w:r>
      <w:r w:rsidR="00EE7F38" w:rsidRPr="006D61FA">
        <w:t xml:space="preserve"> </w:t>
      </w:r>
      <w:r w:rsidRPr="006D61FA">
        <w:t>Fundamental</w:t>
      </w:r>
      <w:r w:rsidR="00EE7F38" w:rsidRPr="006D61FA">
        <w:t xml:space="preserve"> </w:t>
      </w:r>
      <w:r w:rsidRPr="006D61FA">
        <w:t>Law</w:t>
      </w:r>
      <w:r w:rsidR="00EE7F38" w:rsidRPr="006D61FA">
        <w:t xml:space="preserve"> </w:t>
      </w:r>
      <w:r w:rsidRPr="006D61FA">
        <w:t>expressly</w:t>
      </w:r>
      <w:r w:rsidR="00EE7F38" w:rsidRPr="006D61FA">
        <w:t xml:space="preserve"> </w:t>
      </w:r>
      <w:r w:rsidRPr="006D61FA">
        <w:t>stipulates</w:t>
      </w:r>
      <w:r w:rsidR="00EE7F38" w:rsidRPr="006D61FA">
        <w:t xml:space="preserve"> </w:t>
      </w:r>
      <w:r w:rsidRPr="006D61FA">
        <w:t>this.</w:t>
      </w:r>
    </w:p>
    <w:p w14:paraId="4DB7B3D6" w14:textId="3540A133" w:rsidR="00582FB8" w:rsidRPr="006D61FA" w:rsidRDefault="00582FB8" w:rsidP="006D61FA">
      <w:pPr>
        <w:pStyle w:val="SingleTxtG"/>
      </w:pPr>
      <w:r w:rsidRPr="006D61FA">
        <w:t>216.</w:t>
      </w:r>
      <w:r w:rsidRPr="006D61FA">
        <w:tab/>
        <w:t>As</w:t>
      </w:r>
      <w:r w:rsidR="00EE7F38" w:rsidRPr="006D61FA">
        <w:t xml:space="preserve"> </w:t>
      </w:r>
      <w:r w:rsidRPr="006D61FA">
        <w:t>a</w:t>
      </w:r>
      <w:r w:rsidR="00EE7F38" w:rsidRPr="006D61FA">
        <w:t xml:space="preserve"> </w:t>
      </w:r>
      <w:r w:rsidRPr="006D61FA">
        <w:t>matter</w:t>
      </w:r>
      <w:r w:rsidR="00EE7F38" w:rsidRPr="006D61FA">
        <w:t xml:space="preserve"> </w:t>
      </w:r>
      <w:r w:rsidRPr="006D61FA">
        <w:t>of</w:t>
      </w:r>
      <w:r w:rsidR="00EE7F38" w:rsidRPr="006D61FA">
        <w:t xml:space="preserve"> </w:t>
      </w:r>
      <w:r w:rsidRPr="006D61FA">
        <w:t>course,</w:t>
      </w:r>
      <w:r w:rsidR="00EE7F38" w:rsidRPr="006D61FA">
        <w:t xml:space="preserve"> </w:t>
      </w:r>
      <w:r w:rsidRPr="006D61FA">
        <w:t>states</w:t>
      </w:r>
      <w:r w:rsidR="00EE7F38" w:rsidRPr="006D61FA">
        <w:t xml:space="preserve"> </w:t>
      </w:r>
      <w:r w:rsidRPr="006D61FA">
        <w:t>have</w:t>
      </w:r>
      <w:r w:rsidR="00EE7F38" w:rsidRPr="006D61FA">
        <w:t xml:space="preserve"> </w:t>
      </w:r>
      <w:r w:rsidRPr="006D61FA">
        <w:t>the</w:t>
      </w:r>
      <w:r w:rsidR="00EE7F38" w:rsidRPr="006D61FA">
        <w:t xml:space="preserve"> </w:t>
      </w:r>
      <w:r w:rsidRPr="006D61FA">
        <w:t>sovereign</w:t>
      </w:r>
      <w:r w:rsidR="00EE7F38" w:rsidRPr="006D61FA">
        <w:t xml:space="preserve"> </w:t>
      </w:r>
      <w:r w:rsidRPr="006D61FA">
        <w:t>right</w:t>
      </w:r>
      <w:r w:rsidR="00EE7F38" w:rsidRPr="006D61FA">
        <w:t xml:space="preserve"> </w:t>
      </w:r>
      <w:r w:rsidRPr="006D61FA">
        <w:t>to</w:t>
      </w:r>
      <w:r w:rsidR="00EE7F38" w:rsidRPr="006D61FA">
        <w:t xml:space="preserve"> </w:t>
      </w:r>
      <w:r w:rsidRPr="006D61FA">
        <w:t>determine</w:t>
      </w:r>
      <w:r w:rsidR="00EE7F38" w:rsidRPr="006D61FA">
        <w:t xml:space="preserve"> </w:t>
      </w:r>
      <w:r w:rsidRPr="006D61FA">
        <w:t>to</w:t>
      </w:r>
      <w:r w:rsidR="00EE7F38" w:rsidRPr="006D61FA">
        <w:t xml:space="preserve"> </w:t>
      </w:r>
      <w:r w:rsidRPr="006D61FA">
        <w:t>which</w:t>
      </w:r>
      <w:r w:rsidR="00EE7F38" w:rsidRPr="006D61FA">
        <w:t xml:space="preserve"> </w:t>
      </w:r>
      <w:r w:rsidRPr="006D61FA">
        <w:t>international</w:t>
      </w:r>
      <w:r w:rsidR="00EE7F38" w:rsidRPr="006D61FA">
        <w:t xml:space="preserve"> </w:t>
      </w:r>
      <w:r w:rsidRPr="006D61FA">
        <w:t>treaty</w:t>
      </w:r>
      <w:r w:rsidR="00EE7F38" w:rsidRPr="006D61FA">
        <w:t xml:space="preserve"> </w:t>
      </w:r>
      <w:r w:rsidRPr="006D61FA">
        <w:t>they</w:t>
      </w:r>
      <w:r w:rsidR="00EE7F38" w:rsidRPr="006D61FA">
        <w:t xml:space="preserve"> </w:t>
      </w:r>
      <w:r w:rsidRPr="006D61FA">
        <w:t>become</w:t>
      </w:r>
      <w:r w:rsidR="00EE7F38" w:rsidRPr="006D61FA">
        <w:t xml:space="preserve"> </w:t>
      </w:r>
      <w:r w:rsidRPr="006D61FA">
        <w:t>parties</w:t>
      </w:r>
      <w:r w:rsidR="00EE7F38" w:rsidRPr="006D61FA">
        <w:t xml:space="preserve"> </w:t>
      </w:r>
      <w:r w:rsidRPr="006D61FA">
        <w:t>to.</w:t>
      </w:r>
      <w:r w:rsidR="00EE7F38" w:rsidRPr="006D61FA">
        <w:t xml:space="preserve"> </w:t>
      </w:r>
      <w:r w:rsidRPr="006D61FA">
        <w:t>Hungary</w:t>
      </w:r>
      <w:r w:rsidR="00EE7F38" w:rsidRPr="006D61FA">
        <w:t xml:space="preserve"> </w:t>
      </w:r>
      <w:r w:rsidRPr="006D61FA">
        <w:t>has</w:t>
      </w:r>
      <w:r w:rsidR="00EE7F38" w:rsidRPr="006D61FA">
        <w:t xml:space="preserve"> </w:t>
      </w:r>
      <w:r w:rsidRPr="006D61FA">
        <w:t>already</w:t>
      </w:r>
      <w:r w:rsidR="00EE7F38" w:rsidRPr="006D61FA">
        <w:t xml:space="preserve"> </w:t>
      </w:r>
      <w:r w:rsidRPr="006D61FA">
        <w:t>ratified</w:t>
      </w:r>
      <w:r w:rsidR="00EE7F38" w:rsidRPr="006D61FA">
        <w:t xml:space="preserve"> </w:t>
      </w:r>
      <w:r w:rsidRPr="006D61FA">
        <w:t>the</w:t>
      </w:r>
      <w:r w:rsidR="00EE7F38" w:rsidRPr="006D61FA">
        <w:t xml:space="preserve"> </w:t>
      </w:r>
      <w:r w:rsidRPr="006D61FA">
        <w:t>majority</w:t>
      </w:r>
      <w:r w:rsidR="00EE7F38" w:rsidRPr="006D61FA">
        <w:t xml:space="preserve"> </w:t>
      </w:r>
      <w:r w:rsidRPr="006D61FA">
        <w:t>of</w:t>
      </w:r>
      <w:r w:rsidR="00EE7F38" w:rsidRPr="006D61FA">
        <w:t xml:space="preserve"> </w:t>
      </w:r>
      <w:r w:rsidRPr="006D61FA">
        <w:t>the</w:t>
      </w:r>
      <w:r w:rsidR="00EE7F38" w:rsidRPr="006D61FA">
        <w:t xml:space="preserve"> </w:t>
      </w:r>
      <w:r w:rsidRPr="006D61FA">
        <w:t>main</w:t>
      </w:r>
      <w:r w:rsidR="00EE7F38" w:rsidRPr="006D61FA">
        <w:t xml:space="preserve"> </w:t>
      </w:r>
      <w:r w:rsidRPr="006D61FA">
        <w:t>international</w:t>
      </w:r>
      <w:r w:rsidR="00EE7F38" w:rsidRPr="006D61FA">
        <w:t xml:space="preserve"> </w:t>
      </w:r>
      <w:r w:rsidRPr="006D61FA">
        <w:t>human</w:t>
      </w:r>
      <w:r w:rsidR="00EE7F38" w:rsidRPr="006D61FA">
        <w:t xml:space="preserve"> </w:t>
      </w:r>
      <w:r w:rsidRPr="006D61FA">
        <w:t>rights</w:t>
      </w:r>
      <w:r w:rsidR="00EE7F38" w:rsidRPr="006D61FA">
        <w:t xml:space="preserve"> </w:t>
      </w:r>
      <w:r w:rsidRPr="006D61FA">
        <w:t>treaties,</w:t>
      </w:r>
      <w:r w:rsidR="00EE7F38" w:rsidRPr="006D61FA">
        <w:t xml:space="preserve"> </w:t>
      </w:r>
      <w:r w:rsidRPr="006D61FA">
        <w:t>and</w:t>
      </w:r>
      <w:r w:rsidR="00EE7F38" w:rsidRPr="006D61FA">
        <w:t xml:space="preserve"> </w:t>
      </w:r>
      <w:r w:rsidRPr="006D61FA">
        <w:t>constantly</w:t>
      </w:r>
      <w:r w:rsidR="00EE7F38" w:rsidRPr="006D61FA">
        <w:t xml:space="preserve"> </w:t>
      </w:r>
      <w:r w:rsidRPr="006D61FA">
        <w:t>assesses</w:t>
      </w:r>
      <w:r w:rsidR="00EE7F38" w:rsidRPr="006D61FA">
        <w:t xml:space="preserve"> </w:t>
      </w:r>
      <w:r w:rsidRPr="006D61FA">
        <w:t>the</w:t>
      </w:r>
      <w:r w:rsidR="00EE7F38" w:rsidRPr="006D61FA">
        <w:t xml:space="preserve"> </w:t>
      </w:r>
      <w:r w:rsidRPr="006D61FA">
        <w:t>possibility</w:t>
      </w:r>
      <w:r w:rsidR="00EE7F38" w:rsidRPr="006D61FA">
        <w:t xml:space="preserve"> </w:t>
      </w:r>
      <w:r w:rsidRPr="006D61FA">
        <w:t>of</w:t>
      </w:r>
      <w:r w:rsidR="00EE7F38" w:rsidRPr="006D61FA">
        <w:t xml:space="preserve"> </w:t>
      </w:r>
      <w:r w:rsidRPr="006D61FA">
        <w:t>ratifying</w:t>
      </w:r>
      <w:r w:rsidR="00EE7F38" w:rsidRPr="006D61FA">
        <w:t xml:space="preserve"> </w:t>
      </w:r>
      <w:r w:rsidRPr="006D61FA">
        <w:t>any</w:t>
      </w:r>
      <w:r w:rsidR="00EE7F38" w:rsidRPr="006D61FA">
        <w:t xml:space="preserve"> </w:t>
      </w:r>
      <w:r w:rsidRPr="006D61FA">
        <w:t>other</w:t>
      </w:r>
      <w:r w:rsidR="00EE7F38" w:rsidRPr="006D61FA">
        <w:t xml:space="preserve"> </w:t>
      </w:r>
      <w:r w:rsidRPr="006D61FA">
        <w:t>human</w:t>
      </w:r>
      <w:r w:rsidR="00EE7F38" w:rsidRPr="006D61FA">
        <w:t xml:space="preserve"> </w:t>
      </w:r>
      <w:r w:rsidRPr="006D61FA">
        <w:t>rights</w:t>
      </w:r>
      <w:r w:rsidR="00EE7F38" w:rsidRPr="006D61FA">
        <w:t xml:space="preserve"> </w:t>
      </w:r>
      <w:r w:rsidRPr="006D61FA">
        <w:t>treaties.</w:t>
      </w:r>
    </w:p>
    <w:p w14:paraId="21501DAA" w14:textId="77777777" w:rsidR="005364DC" w:rsidRDefault="00582FB8" w:rsidP="006D61FA">
      <w:pPr>
        <w:pStyle w:val="SingleTxtG"/>
      </w:pPr>
      <w:r w:rsidRPr="006D61FA">
        <w:t>217.</w:t>
      </w:r>
      <w:r w:rsidRPr="006D61FA">
        <w:tab/>
        <w:t>It</w:t>
      </w:r>
      <w:r w:rsidR="00EE7F38" w:rsidRPr="006D61FA">
        <w:t xml:space="preserve"> </w:t>
      </w:r>
      <w:r w:rsidRPr="006D61FA">
        <w:t>shall</w:t>
      </w:r>
      <w:r w:rsidR="00EE7F38" w:rsidRPr="006D61FA">
        <w:t xml:space="preserve"> </w:t>
      </w:r>
      <w:r w:rsidRPr="006D61FA">
        <w:t>be</w:t>
      </w:r>
      <w:r w:rsidR="00EE7F38" w:rsidRPr="006D61FA">
        <w:t xml:space="preserve"> </w:t>
      </w:r>
      <w:r w:rsidRPr="006D61FA">
        <w:t>recalled</w:t>
      </w:r>
      <w:r w:rsidR="00EE7F38" w:rsidRPr="006D61FA">
        <w:t xml:space="preserve"> </w:t>
      </w:r>
      <w:r w:rsidRPr="006D61FA">
        <w:t>that</w:t>
      </w:r>
      <w:r w:rsidR="00EE7F38" w:rsidRPr="006D61FA">
        <w:t xml:space="preserve"> </w:t>
      </w:r>
      <w:r w:rsidRPr="006D61FA">
        <w:t>as</w:t>
      </w:r>
      <w:r w:rsidR="00EE7F38" w:rsidRPr="006D61FA">
        <w:t xml:space="preserve"> </w:t>
      </w:r>
      <w:r w:rsidRPr="006D61FA">
        <w:t>the</w:t>
      </w:r>
      <w:r w:rsidR="00EE7F38" w:rsidRPr="006D61FA">
        <w:t xml:space="preserve"> </w:t>
      </w:r>
      <w:r w:rsidRPr="006D61FA">
        <w:t>principle</w:t>
      </w:r>
      <w:r w:rsidR="00EE7F38" w:rsidRPr="006D61FA">
        <w:t xml:space="preserve"> </w:t>
      </w:r>
      <w:r w:rsidRPr="006D61FA">
        <w:t>of</w:t>
      </w:r>
      <w:r w:rsidR="00EE7F38" w:rsidRPr="006D61FA">
        <w:t xml:space="preserve"> </w:t>
      </w:r>
      <w:r w:rsidRPr="006D61FA">
        <w:t>non-discrimination</w:t>
      </w:r>
      <w:r w:rsidR="00EE7F38" w:rsidRPr="006D61FA">
        <w:t xml:space="preserve"> </w:t>
      </w:r>
      <w:r w:rsidRPr="006D61FA">
        <w:t>is</w:t>
      </w:r>
      <w:r w:rsidR="00EE7F38" w:rsidRPr="006D61FA">
        <w:t xml:space="preserve"> </w:t>
      </w:r>
      <w:r w:rsidRPr="006D61FA">
        <w:t>part</w:t>
      </w:r>
      <w:r w:rsidR="00EE7F38" w:rsidRPr="006D61FA">
        <w:t xml:space="preserve"> </w:t>
      </w:r>
      <w:r w:rsidRPr="006D61FA">
        <w:t>of</w:t>
      </w:r>
      <w:r w:rsidR="00EE7F38" w:rsidRPr="006D61FA">
        <w:t xml:space="preserve"> </w:t>
      </w:r>
      <w:r w:rsidRPr="006D61FA">
        <w:t>the</w:t>
      </w:r>
      <w:r w:rsidR="00EE7F38" w:rsidRPr="006D61FA">
        <w:t xml:space="preserve"> </w:t>
      </w:r>
      <w:r w:rsidRPr="006D61FA">
        <w:t>Charter</w:t>
      </w:r>
      <w:r w:rsidR="00EE7F38" w:rsidRPr="006D61FA">
        <w:t xml:space="preserve"> </w:t>
      </w:r>
      <w:r w:rsidRPr="006D61FA">
        <w:t>of</w:t>
      </w:r>
      <w:r w:rsidR="00EE7F38" w:rsidRPr="006D61FA">
        <w:t xml:space="preserve"> </w:t>
      </w:r>
      <w:r w:rsidRPr="006D61FA">
        <w:t>Fundamental</w:t>
      </w:r>
      <w:r w:rsidR="00EE7F38" w:rsidRPr="006D61FA">
        <w:t xml:space="preserve"> </w:t>
      </w:r>
      <w:r w:rsidRPr="006D61FA">
        <w:t>Rights</w:t>
      </w:r>
      <w:r w:rsidR="00EE7F38" w:rsidRPr="006D61FA">
        <w:t xml:space="preserve"> </w:t>
      </w:r>
      <w:r w:rsidRPr="006D61FA">
        <w:t>of</w:t>
      </w:r>
      <w:r w:rsidR="00EE7F38" w:rsidRPr="006D61FA">
        <w:t xml:space="preserve"> </w:t>
      </w:r>
      <w:r w:rsidRPr="006D61FA">
        <w:t>the</w:t>
      </w:r>
      <w:r w:rsidR="00EE7F38" w:rsidRPr="006D61FA">
        <w:t xml:space="preserve"> </w:t>
      </w:r>
      <w:r w:rsidRPr="006D61FA">
        <w:t>European</w:t>
      </w:r>
      <w:r w:rsidR="00EE7F38" w:rsidRPr="006D61FA">
        <w:t xml:space="preserve"> </w:t>
      </w:r>
      <w:r w:rsidRPr="006D61FA">
        <w:t>Union,</w:t>
      </w:r>
      <w:r w:rsidR="00EE7F38" w:rsidRPr="006D61FA">
        <w:t xml:space="preserve"> </w:t>
      </w:r>
      <w:r w:rsidRPr="006D61FA">
        <w:t>Hungary</w:t>
      </w:r>
      <w:r w:rsidR="00EE7F38" w:rsidRPr="006D61FA">
        <w:t xml:space="preserve"> </w:t>
      </w:r>
      <w:r w:rsidRPr="006D61FA">
        <w:t>is</w:t>
      </w:r>
      <w:r w:rsidR="00EE7F38" w:rsidRPr="006D61FA">
        <w:t xml:space="preserve"> </w:t>
      </w:r>
      <w:r w:rsidRPr="006D61FA">
        <w:t>committed</w:t>
      </w:r>
      <w:r w:rsidR="00EE7F38" w:rsidRPr="006D61FA">
        <w:t xml:space="preserve"> </w:t>
      </w:r>
      <w:r w:rsidRPr="006D61FA">
        <w:t>to</w:t>
      </w:r>
      <w:r w:rsidR="00EE7F38" w:rsidRPr="006D61FA">
        <w:t xml:space="preserve"> </w:t>
      </w:r>
      <w:r w:rsidRPr="006D61FA">
        <w:t>ensuring</w:t>
      </w:r>
      <w:r w:rsidR="00EE7F38" w:rsidRPr="006D61FA">
        <w:t xml:space="preserve"> </w:t>
      </w:r>
      <w:r w:rsidRPr="006D61FA">
        <w:t>the</w:t>
      </w:r>
      <w:r w:rsidR="00EE7F38" w:rsidRPr="006D61FA">
        <w:t xml:space="preserve"> </w:t>
      </w:r>
      <w:r w:rsidRPr="006D61FA">
        <w:t>right</w:t>
      </w:r>
      <w:r w:rsidR="00EE7F38" w:rsidRPr="006D61FA">
        <w:t xml:space="preserve"> </w:t>
      </w:r>
      <w:r w:rsidRPr="006D61FA">
        <w:t>to</w:t>
      </w:r>
      <w:r w:rsidR="00EE7F38" w:rsidRPr="006D61FA">
        <w:t xml:space="preserve"> </w:t>
      </w:r>
      <w:r w:rsidRPr="006D61FA">
        <w:t>equal</w:t>
      </w:r>
      <w:r w:rsidR="00EE7F38" w:rsidRPr="006D61FA">
        <w:t xml:space="preserve"> </w:t>
      </w:r>
      <w:r w:rsidRPr="006D61FA">
        <w:t>treatment</w:t>
      </w:r>
      <w:r w:rsidR="00EE7F38" w:rsidRPr="006D61FA">
        <w:t xml:space="preserve"> </w:t>
      </w:r>
      <w:r w:rsidRPr="006D61FA">
        <w:t>in</w:t>
      </w:r>
      <w:r w:rsidR="00EE7F38" w:rsidRPr="006D61FA">
        <w:t xml:space="preserve"> </w:t>
      </w:r>
      <w:r w:rsidRPr="006D61FA">
        <w:t>line</w:t>
      </w:r>
      <w:r w:rsidR="00EE7F38" w:rsidRPr="006D61FA">
        <w:t xml:space="preserve"> </w:t>
      </w:r>
      <w:r w:rsidRPr="006D61FA">
        <w:t>with</w:t>
      </w:r>
      <w:r w:rsidR="00EE7F38" w:rsidRPr="006D61FA">
        <w:t xml:space="preserve"> </w:t>
      </w:r>
      <w:r w:rsidRPr="006D61FA">
        <w:t>EU</w:t>
      </w:r>
      <w:r w:rsidR="00EE7F38" w:rsidRPr="006D61FA">
        <w:t xml:space="preserve"> </w:t>
      </w:r>
      <w:r w:rsidRPr="006D61FA">
        <w:t>standards</w:t>
      </w:r>
      <w:r w:rsidR="00EE7F38" w:rsidRPr="006D61FA">
        <w:t xml:space="preserve"> </w:t>
      </w:r>
      <w:r w:rsidRPr="006D61FA">
        <w:t>and</w:t>
      </w:r>
      <w:r w:rsidR="00EE7F38" w:rsidRPr="006D61FA">
        <w:t xml:space="preserve"> </w:t>
      </w:r>
      <w:r w:rsidRPr="006D61FA">
        <w:t>with</w:t>
      </w:r>
      <w:r w:rsidR="00EE7F38" w:rsidRPr="006D61FA">
        <w:t xml:space="preserve"> </w:t>
      </w:r>
      <w:r w:rsidRPr="006D61FA">
        <w:t>common</w:t>
      </w:r>
      <w:r w:rsidR="00EE7F38" w:rsidRPr="006D61FA">
        <w:t xml:space="preserve"> </w:t>
      </w:r>
      <w:r w:rsidRPr="006D61FA">
        <w:t>efforts</w:t>
      </w:r>
      <w:r w:rsidR="00EE7F38" w:rsidRPr="006D61FA">
        <w:t xml:space="preserve"> </w:t>
      </w:r>
      <w:r w:rsidRPr="006D61FA">
        <w:t>of</w:t>
      </w:r>
      <w:r w:rsidR="00EE7F38" w:rsidRPr="006D61FA">
        <w:t xml:space="preserve"> </w:t>
      </w:r>
      <w:r w:rsidRPr="006D61FA">
        <w:t>the</w:t>
      </w:r>
      <w:r w:rsidR="00EE7F38" w:rsidRPr="006D61FA">
        <w:t xml:space="preserve"> </w:t>
      </w:r>
      <w:r w:rsidRPr="006D61FA">
        <w:t>Member</w:t>
      </w:r>
      <w:r w:rsidR="00EE7F38" w:rsidRPr="006D61FA">
        <w:t xml:space="preserve"> </w:t>
      </w:r>
      <w:r w:rsidRPr="006D61FA">
        <w:t>States.</w:t>
      </w:r>
      <w:r w:rsidR="00EE7F38" w:rsidRPr="006D61FA">
        <w:t xml:space="preserve"> </w:t>
      </w:r>
      <w:r w:rsidRPr="006D61FA">
        <w:t>Combating</w:t>
      </w:r>
      <w:r w:rsidR="00EE7F38" w:rsidRPr="006D61FA">
        <w:t xml:space="preserve"> </w:t>
      </w:r>
      <w:r w:rsidRPr="006D61FA">
        <w:t>racism</w:t>
      </w:r>
      <w:r w:rsidR="00EE7F38" w:rsidRPr="006D61FA">
        <w:t xml:space="preserve"> </w:t>
      </w:r>
      <w:r w:rsidRPr="006D61FA">
        <w:t>and</w:t>
      </w:r>
      <w:r w:rsidR="00EE7F38" w:rsidRPr="006D61FA">
        <w:t xml:space="preserve"> </w:t>
      </w:r>
      <w:r w:rsidRPr="006D61FA">
        <w:t>antisemitism</w:t>
      </w:r>
      <w:r w:rsidR="00EE7F38" w:rsidRPr="006D61FA">
        <w:t xml:space="preserve"> </w:t>
      </w:r>
      <w:r w:rsidRPr="006D61FA">
        <w:t>has</w:t>
      </w:r>
      <w:r w:rsidR="00EE7F38" w:rsidRPr="006D61FA">
        <w:t xml:space="preserve"> </w:t>
      </w:r>
      <w:r w:rsidRPr="006D61FA">
        <w:t>been</w:t>
      </w:r>
      <w:r w:rsidR="00EE7F38" w:rsidRPr="006D61FA">
        <w:t xml:space="preserve"> </w:t>
      </w:r>
      <w:r w:rsidRPr="006D61FA">
        <w:t>one</w:t>
      </w:r>
      <w:r w:rsidR="00EE7F38" w:rsidRPr="006D61FA">
        <w:t xml:space="preserve"> </w:t>
      </w:r>
      <w:r w:rsidRPr="006D61FA">
        <w:t>of</w:t>
      </w:r>
      <w:r w:rsidR="00EE7F38" w:rsidRPr="006D61FA">
        <w:t xml:space="preserve"> </w:t>
      </w:r>
      <w:r w:rsidRPr="006D61FA">
        <w:t>the</w:t>
      </w:r>
      <w:r w:rsidR="00EE7F38" w:rsidRPr="006D61FA">
        <w:t xml:space="preserve"> </w:t>
      </w:r>
      <w:r w:rsidRPr="006D61FA">
        <w:t>political</w:t>
      </w:r>
      <w:r w:rsidR="00EE7F38" w:rsidRPr="006D61FA">
        <w:t xml:space="preserve"> </w:t>
      </w:r>
      <w:r w:rsidRPr="006D61FA">
        <w:t>priorities</w:t>
      </w:r>
      <w:r w:rsidR="00EE7F38" w:rsidRPr="006D61FA">
        <w:t xml:space="preserve"> </w:t>
      </w:r>
      <w:r w:rsidRPr="006D61FA">
        <w:t>of</w:t>
      </w:r>
      <w:r w:rsidR="00EE7F38" w:rsidRPr="006D61FA">
        <w:t xml:space="preserve"> </w:t>
      </w:r>
      <w:r w:rsidRPr="006D61FA">
        <w:t>the</w:t>
      </w:r>
      <w:r w:rsidR="00EE7F38" w:rsidRPr="006D61FA">
        <w:t xml:space="preserve"> </w:t>
      </w:r>
      <w:r w:rsidRPr="006D61FA">
        <w:t>French</w:t>
      </w:r>
      <w:r w:rsidR="00EE7F38" w:rsidRPr="006D61FA">
        <w:t xml:space="preserve"> </w:t>
      </w:r>
      <w:r w:rsidRPr="006D61FA">
        <w:t>Presidency</w:t>
      </w:r>
      <w:r w:rsidR="00EE7F38" w:rsidRPr="006D61FA">
        <w:t xml:space="preserve"> </w:t>
      </w:r>
      <w:r w:rsidRPr="006D61FA">
        <w:t>of</w:t>
      </w:r>
      <w:r w:rsidR="00EE7F38" w:rsidRPr="006D61FA">
        <w:t xml:space="preserve"> </w:t>
      </w:r>
      <w:r w:rsidRPr="006D61FA">
        <w:t>the</w:t>
      </w:r>
      <w:r w:rsidR="00EE7F38" w:rsidRPr="006D61FA">
        <w:t xml:space="preserve"> </w:t>
      </w:r>
      <w:r w:rsidRPr="006D61FA">
        <w:t>Council</w:t>
      </w:r>
      <w:r w:rsidR="00EE7F38" w:rsidRPr="006D61FA">
        <w:t xml:space="preserve"> </w:t>
      </w:r>
      <w:r w:rsidRPr="006D61FA">
        <w:t>of</w:t>
      </w:r>
      <w:r w:rsidR="00EE7F38" w:rsidRPr="006D61FA">
        <w:t xml:space="preserve"> </w:t>
      </w:r>
      <w:r w:rsidRPr="006D61FA">
        <w:t>the</w:t>
      </w:r>
      <w:r w:rsidR="00EE7F38" w:rsidRPr="006D61FA">
        <w:t xml:space="preserve"> </w:t>
      </w:r>
      <w:r w:rsidRPr="006D61FA">
        <w:t>European</w:t>
      </w:r>
      <w:r w:rsidR="00EE7F38" w:rsidRPr="006D61FA">
        <w:t xml:space="preserve"> </w:t>
      </w:r>
      <w:r w:rsidRPr="006D61FA">
        <w:t>Union</w:t>
      </w:r>
      <w:r w:rsidR="00EE7F38" w:rsidRPr="006D61FA">
        <w:t xml:space="preserve"> </w:t>
      </w:r>
      <w:r w:rsidRPr="006D61FA">
        <w:t>recently.</w:t>
      </w:r>
      <w:r w:rsidR="00EE7F38" w:rsidRPr="006D61FA">
        <w:t xml:space="preserve"> </w:t>
      </w:r>
      <w:r w:rsidRPr="006D61FA">
        <w:t>To</w:t>
      </w:r>
      <w:r w:rsidR="00EE7F38" w:rsidRPr="006D61FA">
        <w:t xml:space="preserve"> </w:t>
      </w:r>
      <w:r w:rsidRPr="006D61FA">
        <w:t>that</w:t>
      </w:r>
      <w:r w:rsidR="00EE7F38" w:rsidRPr="006D61FA">
        <w:t xml:space="preserve"> </w:t>
      </w:r>
      <w:r w:rsidRPr="006D61FA">
        <w:t>end,</w:t>
      </w:r>
      <w:r w:rsidR="00EE7F38" w:rsidRPr="006D61FA">
        <w:t xml:space="preserve"> </w:t>
      </w:r>
      <w:r w:rsidRPr="006D61FA">
        <w:t>the</w:t>
      </w:r>
      <w:r w:rsidR="00EE7F38" w:rsidRPr="006D61FA">
        <w:t xml:space="preserve"> </w:t>
      </w:r>
      <w:r w:rsidRPr="006D61FA">
        <w:t>Presidency</w:t>
      </w:r>
      <w:r w:rsidR="00EE7F38" w:rsidRPr="006D61FA">
        <w:t xml:space="preserve"> </w:t>
      </w:r>
      <w:r w:rsidRPr="006D61FA">
        <w:t>prepared</w:t>
      </w:r>
      <w:r w:rsidR="00EE7F38" w:rsidRPr="006D61FA">
        <w:t xml:space="preserve"> </w:t>
      </w:r>
      <w:r w:rsidRPr="006D61FA">
        <w:t>draft</w:t>
      </w:r>
      <w:r w:rsidR="00EE7F38" w:rsidRPr="006D61FA">
        <w:t xml:space="preserve"> </w:t>
      </w:r>
      <w:r w:rsidRPr="006D61FA">
        <w:t>Council</w:t>
      </w:r>
      <w:r w:rsidR="00EE7F38" w:rsidRPr="006D61FA">
        <w:t xml:space="preserve"> </w:t>
      </w:r>
      <w:r w:rsidRPr="006D61FA">
        <w:t>conclusions</w:t>
      </w:r>
      <w:r w:rsidR="00EE7F38" w:rsidRPr="006D61FA">
        <w:t xml:space="preserve"> </w:t>
      </w:r>
      <w:r w:rsidRPr="006D61FA">
        <w:t>on</w:t>
      </w:r>
      <w:r w:rsidR="00EE7F38" w:rsidRPr="006D61FA">
        <w:t xml:space="preserve"> </w:t>
      </w:r>
      <w:r w:rsidRPr="006D61FA">
        <w:t>combating</w:t>
      </w:r>
      <w:r w:rsidR="00EE7F38" w:rsidRPr="006D61FA">
        <w:t xml:space="preserve"> </w:t>
      </w:r>
      <w:r w:rsidRPr="006D61FA">
        <w:t>racism</w:t>
      </w:r>
      <w:r w:rsidR="00EE7F38" w:rsidRPr="006D61FA">
        <w:t xml:space="preserve"> </w:t>
      </w:r>
      <w:r w:rsidRPr="006D61FA">
        <w:t>and</w:t>
      </w:r>
      <w:r w:rsidR="00EE7F38" w:rsidRPr="006D61FA">
        <w:t xml:space="preserve"> </w:t>
      </w:r>
      <w:r w:rsidRPr="006D61FA">
        <w:t>antisemitism</w:t>
      </w:r>
      <w:r w:rsidR="00EE7F38" w:rsidRPr="006D61FA">
        <w:t xml:space="preserve"> </w:t>
      </w:r>
      <w:r w:rsidRPr="006D61FA">
        <w:t>as</w:t>
      </w:r>
      <w:r w:rsidR="00EE7F38" w:rsidRPr="006D61FA">
        <w:t xml:space="preserve"> </w:t>
      </w:r>
      <w:r w:rsidRPr="006D61FA">
        <w:t>a</w:t>
      </w:r>
      <w:r w:rsidR="00EE7F38" w:rsidRPr="006D61FA">
        <w:t xml:space="preserve"> </w:t>
      </w:r>
      <w:r w:rsidRPr="006D61FA">
        <w:t>follow-up</w:t>
      </w:r>
      <w:r w:rsidR="00EE7F38" w:rsidRPr="006D61FA">
        <w:t xml:space="preserve"> </w:t>
      </w:r>
      <w:r w:rsidRPr="006D61FA">
        <w:t>to</w:t>
      </w:r>
      <w:r w:rsidR="00EE7F38" w:rsidRPr="006D61FA">
        <w:t xml:space="preserve"> </w:t>
      </w:r>
      <w:r w:rsidRPr="006D61FA">
        <w:t>the</w:t>
      </w:r>
      <w:r w:rsidR="00EE7F38" w:rsidRPr="006D61FA">
        <w:t xml:space="preserve"> </w:t>
      </w:r>
      <w:r w:rsidRPr="006D61FA">
        <w:t>Anti-Racism</w:t>
      </w:r>
      <w:r w:rsidR="00EE7F38" w:rsidRPr="006D61FA">
        <w:t xml:space="preserve"> </w:t>
      </w:r>
      <w:r w:rsidRPr="006D61FA">
        <w:t>Action</w:t>
      </w:r>
      <w:r w:rsidR="00EE7F38" w:rsidRPr="006D61FA">
        <w:t xml:space="preserve"> </w:t>
      </w:r>
      <w:r w:rsidRPr="006D61FA">
        <w:t>Plan</w:t>
      </w:r>
      <w:r w:rsidR="00EE7F38" w:rsidRPr="006D61FA">
        <w:t xml:space="preserve"> </w:t>
      </w:r>
      <w:r w:rsidRPr="006D61FA">
        <w:t>and</w:t>
      </w:r>
      <w:r w:rsidR="00EE7F38" w:rsidRPr="006D61FA">
        <w:t xml:space="preserve"> </w:t>
      </w:r>
      <w:r w:rsidRPr="006D61FA">
        <w:t>the</w:t>
      </w:r>
      <w:r w:rsidR="00EE7F38" w:rsidRPr="006D61FA">
        <w:t xml:space="preserve"> </w:t>
      </w:r>
      <w:r w:rsidRPr="006D61FA">
        <w:t>EU</w:t>
      </w:r>
      <w:r w:rsidR="00EE7F38" w:rsidRPr="006D61FA">
        <w:t xml:space="preserve"> </w:t>
      </w:r>
      <w:r w:rsidRPr="006D61FA">
        <w:t>Strategy</w:t>
      </w:r>
      <w:r w:rsidR="00EE7F38" w:rsidRPr="006D61FA">
        <w:t xml:space="preserve"> </w:t>
      </w:r>
      <w:r w:rsidRPr="006D61FA">
        <w:t>on</w:t>
      </w:r>
      <w:r w:rsidR="00EE7F38" w:rsidRPr="006D61FA">
        <w:t xml:space="preserve"> </w:t>
      </w:r>
      <w:r w:rsidRPr="006D61FA">
        <w:t>combating</w:t>
      </w:r>
      <w:r w:rsidR="00EE7F38" w:rsidRPr="006D61FA">
        <w:t xml:space="preserve"> </w:t>
      </w:r>
      <w:r w:rsidRPr="006D61FA">
        <w:t>antisemitism</w:t>
      </w:r>
      <w:r w:rsidR="00EE7F38" w:rsidRPr="006D61FA">
        <w:t xml:space="preserve"> </w:t>
      </w:r>
      <w:r w:rsidRPr="006D61FA">
        <w:t>and</w:t>
      </w:r>
      <w:r w:rsidR="00EE7F38" w:rsidRPr="006D61FA">
        <w:t xml:space="preserve"> </w:t>
      </w:r>
      <w:r w:rsidRPr="006D61FA">
        <w:t>fostering</w:t>
      </w:r>
      <w:r w:rsidR="00EE7F38" w:rsidRPr="006D61FA">
        <w:t xml:space="preserve"> </w:t>
      </w:r>
      <w:r w:rsidRPr="006D61FA">
        <w:t>Jewish</w:t>
      </w:r>
      <w:r w:rsidR="00EE7F38" w:rsidRPr="006D61FA">
        <w:t xml:space="preserve"> </w:t>
      </w:r>
      <w:r w:rsidRPr="006D61FA">
        <w:t>life</w:t>
      </w:r>
      <w:r w:rsidR="00EE7F38" w:rsidRPr="006D61FA">
        <w:t xml:space="preserve"> </w:t>
      </w:r>
      <w:r w:rsidRPr="006D61FA">
        <w:t>adopted</w:t>
      </w:r>
      <w:r w:rsidR="00EE7F38" w:rsidRPr="006D61FA">
        <w:t xml:space="preserve"> </w:t>
      </w:r>
      <w:r w:rsidRPr="006D61FA">
        <w:t>by</w:t>
      </w:r>
      <w:r w:rsidR="00EE7F38" w:rsidRPr="006D61FA">
        <w:t xml:space="preserve"> </w:t>
      </w:r>
      <w:r w:rsidRPr="006D61FA">
        <w:t>the</w:t>
      </w:r>
      <w:r w:rsidR="00EE7F38" w:rsidRPr="006D61FA">
        <w:t xml:space="preserve"> </w:t>
      </w:r>
      <w:r w:rsidRPr="006D61FA">
        <w:t>European</w:t>
      </w:r>
      <w:r w:rsidR="00EE7F38" w:rsidRPr="006D61FA">
        <w:t xml:space="preserve"> </w:t>
      </w:r>
      <w:r w:rsidRPr="006D61FA">
        <w:t>Commission</w:t>
      </w:r>
      <w:r w:rsidR="00EE7F38" w:rsidRPr="006D61FA">
        <w:t xml:space="preserve"> </w:t>
      </w:r>
      <w:r w:rsidRPr="006D61FA">
        <w:t>in</w:t>
      </w:r>
      <w:r w:rsidR="00EE7F38" w:rsidRPr="006D61FA">
        <w:t xml:space="preserve"> </w:t>
      </w:r>
      <w:r w:rsidRPr="006D61FA">
        <w:t>2020</w:t>
      </w:r>
      <w:r w:rsidR="00EE7F38" w:rsidRPr="006D61FA">
        <w:t xml:space="preserve"> </w:t>
      </w:r>
      <w:r w:rsidRPr="006D61FA">
        <w:t>and</w:t>
      </w:r>
      <w:r w:rsidR="00EE7F38" w:rsidRPr="006D61FA">
        <w:t xml:space="preserve"> </w:t>
      </w:r>
      <w:r w:rsidRPr="006D61FA">
        <w:t>2021</w:t>
      </w:r>
      <w:r w:rsidR="00EE7F38" w:rsidRPr="006D61FA">
        <w:t xml:space="preserve"> </w:t>
      </w:r>
      <w:r w:rsidRPr="006D61FA">
        <w:t>respectively.</w:t>
      </w:r>
    </w:p>
    <w:p w14:paraId="5A1A48DF" w14:textId="210A4043" w:rsidR="00582FB8" w:rsidRPr="00FF3C71" w:rsidRDefault="00582FB8" w:rsidP="006D61FA">
      <w:pPr>
        <w:pStyle w:val="SingleTxtG"/>
        <w:rPr>
          <w:rStyle w:val="FootnoteReference"/>
        </w:rPr>
      </w:pPr>
      <w:r w:rsidRPr="006D61FA">
        <w:t>218.</w:t>
      </w:r>
      <w:r w:rsidRPr="006D61FA">
        <w:tab/>
        <w:t>The</w:t>
      </w:r>
      <w:r w:rsidR="00EE7F38" w:rsidRPr="006D61FA">
        <w:t xml:space="preserve"> </w:t>
      </w:r>
      <w:r w:rsidRPr="006D61FA">
        <w:t>conclusions</w:t>
      </w:r>
      <w:r w:rsidR="00EE7F38" w:rsidRPr="006D61FA">
        <w:t xml:space="preserve"> </w:t>
      </w:r>
      <w:r w:rsidRPr="006D61FA">
        <w:t>adopted</w:t>
      </w:r>
      <w:r w:rsidR="00EE7F38" w:rsidRPr="006D61FA">
        <w:t xml:space="preserve"> </w:t>
      </w:r>
      <w:r w:rsidRPr="006D61FA">
        <w:t>with</w:t>
      </w:r>
      <w:r w:rsidR="00EE7F38" w:rsidRPr="006D61FA">
        <w:t xml:space="preserve"> </w:t>
      </w:r>
      <w:r w:rsidRPr="006D61FA">
        <w:t>unanimity</w:t>
      </w:r>
      <w:r w:rsidR="00EE7F38" w:rsidRPr="006D61FA">
        <w:t xml:space="preserve"> </w:t>
      </w:r>
      <w:r w:rsidRPr="006D61FA">
        <w:t>highlight</w:t>
      </w:r>
      <w:r w:rsidR="00EE7F38" w:rsidRPr="006D61FA">
        <w:t xml:space="preserve"> </w:t>
      </w:r>
      <w:r w:rsidRPr="006D61FA">
        <w:t>the</w:t>
      </w:r>
      <w:r w:rsidR="00EE7F38" w:rsidRPr="006D61FA">
        <w:t xml:space="preserve"> </w:t>
      </w:r>
      <w:r w:rsidRPr="006D61FA">
        <w:t>importance</w:t>
      </w:r>
      <w:r w:rsidR="00EE7F38" w:rsidRPr="006D61FA">
        <w:t xml:space="preserve"> </w:t>
      </w:r>
      <w:r w:rsidRPr="006D61FA">
        <w:t>of</w:t>
      </w:r>
      <w:r w:rsidR="00EE7F38" w:rsidRPr="006D61FA">
        <w:t xml:space="preserve"> </w:t>
      </w:r>
      <w:r w:rsidRPr="006D61FA">
        <w:t>education</w:t>
      </w:r>
      <w:r w:rsidR="00EE7F38" w:rsidRPr="006D61FA">
        <w:t xml:space="preserve"> </w:t>
      </w:r>
      <w:r w:rsidRPr="006D61FA">
        <w:t>and</w:t>
      </w:r>
      <w:r w:rsidR="00EE7F38" w:rsidRPr="006D61FA">
        <w:t xml:space="preserve"> </w:t>
      </w:r>
      <w:r w:rsidRPr="006D61FA">
        <w:t>training,</w:t>
      </w:r>
      <w:r w:rsidR="00EE7F38" w:rsidRPr="006D61FA">
        <w:t xml:space="preserve"> </w:t>
      </w:r>
      <w:r w:rsidRPr="006D61FA">
        <w:t>calling</w:t>
      </w:r>
      <w:r w:rsidR="00EE7F38" w:rsidRPr="006D61FA">
        <w:t xml:space="preserve"> </w:t>
      </w:r>
      <w:r w:rsidRPr="006D61FA">
        <w:t>on</w:t>
      </w:r>
      <w:r w:rsidR="00EE7F38" w:rsidRPr="006D61FA">
        <w:t xml:space="preserve"> </w:t>
      </w:r>
      <w:r w:rsidRPr="006D61FA">
        <w:t>member</w:t>
      </w:r>
      <w:r w:rsidR="00EE7F38" w:rsidRPr="006D61FA">
        <w:t xml:space="preserve"> </w:t>
      </w:r>
      <w:r w:rsidRPr="006D61FA">
        <w:t>states</w:t>
      </w:r>
      <w:r w:rsidR="00EE7F38" w:rsidRPr="006D61FA">
        <w:t xml:space="preserve"> </w:t>
      </w:r>
      <w:r w:rsidRPr="006D61FA">
        <w:t>to</w:t>
      </w:r>
      <w:r w:rsidR="00EE7F38" w:rsidRPr="006D61FA">
        <w:t xml:space="preserve"> </w:t>
      </w:r>
      <w:r w:rsidRPr="006D61FA">
        <w:t>raise</w:t>
      </w:r>
      <w:r w:rsidR="00EE7F38" w:rsidRPr="006D61FA">
        <w:t xml:space="preserve"> </w:t>
      </w:r>
      <w:r w:rsidRPr="006D61FA">
        <w:t>awareness</w:t>
      </w:r>
      <w:r w:rsidR="00EE7F38" w:rsidRPr="006D61FA">
        <w:t xml:space="preserve"> </w:t>
      </w:r>
      <w:r w:rsidRPr="006D61FA">
        <w:t>among</w:t>
      </w:r>
      <w:r w:rsidR="00EE7F38" w:rsidRPr="006D61FA">
        <w:t xml:space="preserve"> </w:t>
      </w:r>
      <w:r w:rsidRPr="006D61FA">
        <w:t>their</w:t>
      </w:r>
      <w:r w:rsidR="00EE7F38" w:rsidRPr="006D61FA">
        <w:t xml:space="preserve"> </w:t>
      </w:r>
      <w:r w:rsidRPr="006D61FA">
        <w:t>population</w:t>
      </w:r>
      <w:r w:rsidR="00EE7F38" w:rsidRPr="006D61FA">
        <w:t xml:space="preserve"> </w:t>
      </w:r>
      <w:r w:rsidRPr="006D61FA">
        <w:t>of</w:t>
      </w:r>
      <w:r w:rsidR="00EE7F38" w:rsidRPr="006D61FA">
        <w:t xml:space="preserve"> </w:t>
      </w:r>
      <w:r w:rsidRPr="006D61FA">
        <w:t>the</w:t>
      </w:r>
      <w:r w:rsidR="00EE7F38" w:rsidRPr="006D61FA">
        <w:t xml:space="preserve"> </w:t>
      </w:r>
      <w:r w:rsidRPr="006D61FA">
        <w:t>fight</w:t>
      </w:r>
      <w:r w:rsidR="00EE7F38" w:rsidRPr="006D61FA">
        <w:t xml:space="preserve"> </w:t>
      </w:r>
      <w:r w:rsidRPr="006D61FA">
        <w:t>against</w:t>
      </w:r>
      <w:r w:rsidR="00EE7F38" w:rsidRPr="006D61FA">
        <w:t xml:space="preserve"> </w:t>
      </w:r>
      <w:r w:rsidRPr="006D61FA">
        <w:t>racism</w:t>
      </w:r>
      <w:r w:rsidR="00EE7F38" w:rsidRPr="006D61FA">
        <w:t xml:space="preserve"> </w:t>
      </w:r>
      <w:r w:rsidRPr="006D61FA">
        <w:t>and</w:t>
      </w:r>
      <w:r w:rsidR="00EE7F38" w:rsidRPr="006D61FA">
        <w:t xml:space="preserve"> </w:t>
      </w:r>
      <w:r w:rsidRPr="006D61FA">
        <w:t>antisemitism</w:t>
      </w:r>
      <w:r w:rsidR="00EE7F38" w:rsidRPr="006D61FA">
        <w:t xml:space="preserve"> </w:t>
      </w:r>
      <w:r w:rsidRPr="006D61FA">
        <w:t>and</w:t>
      </w:r>
      <w:r w:rsidR="00EE7F38" w:rsidRPr="006D61FA">
        <w:t xml:space="preserve"> </w:t>
      </w:r>
      <w:r w:rsidRPr="006D61FA">
        <w:t>uphold</w:t>
      </w:r>
      <w:r w:rsidR="00EE7F38" w:rsidRPr="006D61FA">
        <w:t xml:space="preserve"> </w:t>
      </w:r>
      <w:r w:rsidRPr="006D61FA">
        <w:t>their</w:t>
      </w:r>
      <w:r w:rsidR="00EE7F38" w:rsidRPr="006D61FA">
        <w:t xml:space="preserve"> </w:t>
      </w:r>
      <w:r w:rsidRPr="006D61FA">
        <w:t>duty</w:t>
      </w:r>
      <w:r w:rsidR="00EE7F38" w:rsidRPr="006D61FA">
        <w:t xml:space="preserve"> </w:t>
      </w:r>
      <w:r w:rsidRPr="006D61FA">
        <w:t>to</w:t>
      </w:r>
      <w:r w:rsidR="00EE7F38" w:rsidRPr="006D61FA">
        <w:t xml:space="preserve"> </w:t>
      </w:r>
      <w:r w:rsidRPr="006D61FA">
        <w:t>remember</w:t>
      </w:r>
      <w:r w:rsidR="00EE7F38" w:rsidRPr="006D61FA">
        <w:t xml:space="preserve"> </w:t>
      </w:r>
      <w:r w:rsidRPr="006D61FA">
        <w:t>the</w:t>
      </w:r>
      <w:r w:rsidR="00EE7F38" w:rsidRPr="006D61FA">
        <w:t xml:space="preserve"> </w:t>
      </w:r>
      <w:r w:rsidRPr="006D61FA">
        <w:t>victims</w:t>
      </w:r>
      <w:r w:rsidR="00EE7F38" w:rsidRPr="006D61FA">
        <w:t xml:space="preserve"> </w:t>
      </w:r>
      <w:r w:rsidRPr="006D61FA">
        <w:t>of</w:t>
      </w:r>
      <w:r w:rsidR="00EE7F38" w:rsidRPr="006D61FA">
        <w:t xml:space="preserve"> </w:t>
      </w:r>
      <w:r w:rsidRPr="006D61FA">
        <w:t>racist</w:t>
      </w:r>
      <w:r w:rsidR="00EE7F38" w:rsidRPr="006D61FA">
        <w:t xml:space="preserve"> </w:t>
      </w:r>
      <w:r w:rsidRPr="006D61FA">
        <w:t>and</w:t>
      </w:r>
      <w:r w:rsidR="00EE7F38" w:rsidRPr="006D61FA">
        <w:t xml:space="preserve"> </w:t>
      </w:r>
      <w:r w:rsidRPr="006D61FA">
        <w:t>antisemitic</w:t>
      </w:r>
      <w:r w:rsidR="00EE7F38" w:rsidRPr="006D61FA">
        <w:t xml:space="preserve"> </w:t>
      </w:r>
      <w:r w:rsidRPr="006D61FA">
        <w:t>violence.</w:t>
      </w:r>
      <w:r w:rsidR="00EE7F38" w:rsidRPr="006D61FA">
        <w:t xml:space="preserve"> </w:t>
      </w:r>
      <w:r w:rsidRPr="006D61FA">
        <w:t>The</w:t>
      </w:r>
      <w:r w:rsidR="00EE7F38" w:rsidRPr="006D61FA">
        <w:t xml:space="preserve"> </w:t>
      </w:r>
      <w:r w:rsidRPr="006D61FA">
        <w:t>conclusions</w:t>
      </w:r>
      <w:r w:rsidR="00EE7F38" w:rsidRPr="006D61FA">
        <w:t xml:space="preserve"> </w:t>
      </w:r>
      <w:r w:rsidRPr="006D61FA">
        <w:t>invite</w:t>
      </w:r>
      <w:r w:rsidR="00EE7F38" w:rsidRPr="006D61FA">
        <w:t xml:space="preserve"> </w:t>
      </w:r>
      <w:r w:rsidRPr="006D61FA">
        <w:t>member</w:t>
      </w:r>
      <w:r w:rsidR="00EE7F38" w:rsidRPr="006D61FA">
        <w:t xml:space="preserve"> </w:t>
      </w:r>
      <w:r w:rsidRPr="006D61FA">
        <w:t>states</w:t>
      </w:r>
      <w:r w:rsidR="00EE7F38" w:rsidRPr="006D61FA">
        <w:t xml:space="preserve"> </w:t>
      </w:r>
      <w:r w:rsidRPr="006D61FA">
        <w:t>to</w:t>
      </w:r>
      <w:r w:rsidR="00EE7F38" w:rsidRPr="006D61FA">
        <w:t xml:space="preserve"> </w:t>
      </w:r>
      <w:r w:rsidRPr="006D61FA">
        <w:t>urge</w:t>
      </w:r>
      <w:r w:rsidR="00EE7F38" w:rsidRPr="006D61FA">
        <w:t xml:space="preserve"> </w:t>
      </w:r>
      <w:r w:rsidRPr="006D61FA">
        <w:t>media,</w:t>
      </w:r>
      <w:r w:rsidR="00EE7F38" w:rsidRPr="006D61FA">
        <w:t xml:space="preserve"> </w:t>
      </w:r>
      <w:r w:rsidRPr="006D61FA">
        <w:t>social</w:t>
      </w:r>
      <w:r w:rsidR="00EE7F38" w:rsidRPr="006D61FA">
        <w:t xml:space="preserve"> </w:t>
      </w:r>
      <w:r w:rsidRPr="006D61FA">
        <w:t>networks,</w:t>
      </w:r>
      <w:r w:rsidR="00EE7F38" w:rsidRPr="006D61FA">
        <w:t xml:space="preserve"> </w:t>
      </w:r>
      <w:r w:rsidRPr="006D61FA">
        <w:t>and</w:t>
      </w:r>
      <w:r w:rsidR="00EE7F38" w:rsidRPr="006D61FA">
        <w:t xml:space="preserve"> </w:t>
      </w:r>
      <w:r w:rsidRPr="006D61FA">
        <w:t>technology</w:t>
      </w:r>
      <w:r w:rsidR="00EE7F38" w:rsidRPr="006D61FA">
        <w:t xml:space="preserve"> </w:t>
      </w:r>
      <w:r w:rsidRPr="006D61FA">
        <w:t>and</w:t>
      </w:r>
      <w:r w:rsidR="00EE7F38" w:rsidRPr="006D61FA">
        <w:t xml:space="preserve"> </w:t>
      </w:r>
      <w:r w:rsidRPr="006D61FA">
        <w:t>communications</w:t>
      </w:r>
      <w:r w:rsidR="00EE7F38" w:rsidRPr="006D61FA">
        <w:t xml:space="preserve"> </w:t>
      </w:r>
      <w:r w:rsidRPr="006D61FA">
        <w:t>sectors</w:t>
      </w:r>
      <w:r w:rsidR="00EE7F38" w:rsidRPr="006D61FA">
        <w:t xml:space="preserve"> </w:t>
      </w:r>
      <w:r w:rsidRPr="006D61FA">
        <w:t>to</w:t>
      </w:r>
      <w:r w:rsidR="00EE7F38" w:rsidRPr="006D61FA">
        <w:t xml:space="preserve"> </w:t>
      </w:r>
      <w:r w:rsidRPr="006D61FA">
        <w:t>apply</w:t>
      </w:r>
      <w:r w:rsidR="00EE7F38" w:rsidRPr="006D61FA">
        <w:t xml:space="preserve"> </w:t>
      </w:r>
      <w:r w:rsidRPr="006D61FA">
        <w:t>codes</w:t>
      </w:r>
      <w:r w:rsidR="00EE7F38" w:rsidRPr="006D61FA">
        <w:t xml:space="preserve"> </w:t>
      </w:r>
      <w:r w:rsidRPr="006D61FA">
        <w:t>of</w:t>
      </w:r>
      <w:r w:rsidR="00EE7F38" w:rsidRPr="006D61FA">
        <w:t xml:space="preserve"> </w:t>
      </w:r>
      <w:r w:rsidRPr="006D61FA">
        <w:t>conduct</w:t>
      </w:r>
      <w:r w:rsidR="00EE7F38" w:rsidRPr="006D61FA">
        <w:t xml:space="preserve"> </w:t>
      </w:r>
      <w:r w:rsidRPr="006D61FA">
        <w:t>agreed</w:t>
      </w:r>
      <w:r w:rsidR="00EE7F38" w:rsidRPr="006D61FA">
        <w:t xml:space="preserve"> </w:t>
      </w:r>
      <w:r w:rsidRPr="006D61FA">
        <w:t>at</w:t>
      </w:r>
      <w:r w:rsidR="00EE7F38" w:rsidRPr="006D61FA">
        <w:t xml:space="preserve"> </w:t>
      </w:r>
      <w:r w:rsidRPr="006D61FA">
        <w:t>European</w:t>
      </w:r>
      <w:r w:rsidR="00EE7F38" w:rsidRPr="006D61FA">
        <w:t xml:space="preserve"> </w:t>
      </w:r>
      <w:r w:rsidRPr="006D61FA">
        <w:t>level</w:t>
      </w:r>
      <w:r w:rsidR="00EE7F38" w:rsidRPr="006D61FA">
        <w:t xml:space="preserve"> </w:t>
      </w:r>
      <w:r w:rsidRPr="006D61FA">
        <w:t>and</w:t>
      </w:r>
      <w:r w:rsidR="00EE7F38" w:rsidRPr="006D61FA">
        <w:t xml:space="preserve"> </w:t>
      </w:r>
      <w:r w:rsidRPr="006D61FA">
        <w:t>adopt</w:t>
      </w:r>
      <w:r w:rsidR="00EE7F38" w:rsidRPr="006D61FA">
        <w:t xml:space="preserve"> </w:t>
      </w:r>
      <w:r w:rsidRPr="006D61FA">
        <w:t>solutions</w:t>
      </w:r>
      <w:r w:rsidR="00EE7F38" w:rsidRPr="006D61FA">
        <w:t xml:space="preserve"> </w:t>
      </w:r>
      <w:r w:rsidRPr="006D61FA">
        <w:t>to</w:t>
      </w:r>
      <w:r w:rsidR="00EE7F38" w:rsidRPr="006D61FA">
        <w:t xml:space="preserve"> </w:t>
      </w:r>
      <w:r w:rsidRPr="006D61FA">
        <w:t>rapidly</w:t>
      </w:r>
      <w:r w:rsidR="00EE7F38" w:rsidRPr="006D61FA">
        <w:t xml:space="preserve"> </w:t>
      </w:r>
      <w:r w:rsidRPr="006D61FA">
        <w:t>detect,</w:t>
      </w:r>
      <w:r w:rsidR="00EE7F38" w:rsidRPr="006D61FA">
        <w:t xml:space="preserve"> </w:t>
      </w:r>
      <w:r w:rsidRPr="006D61FA">
        <w:t>assess</w:t>
      </w:r>
      <w:r w:rsidR="00EE7F38" w:rsidRPr="006D61FA">
        <w:t xml:space="preserve"> </w:t>
      </w:r>
      <w:r w:rsidRPr="006D61FA">
        <w:t>and</w:t>
      </w:r>
      <w:r w:rsidR="00EE7F38" w:rsidRPr="006D61FA">
        <w:t xml:space="preserve"> </w:t>
      </w:r>
      <w:r w:rsidRPr="006D61FA">
        <w:t>remove</w:t>
      </w:r>
      <w:r w:rsidR="00EE7F38" w:rsidRPr="006D61FA">
        <w:t xml:space="preserve"> </w:t>
      </w:r>
      <w:r w:rsidRPr="006D61FA">
        <w:t>illegal</w:t>
      </w:r>
      <w:r w:rsidR="00EE7F38" w:rsidRPr="006D61FA">
        <w:t xml:space="preserve"> </w:t>
      </w:r>
      <w:r w:rsidRPr="006D61FA">
        <w:t>online</w:t>
      </w:r>
      <w:r w:rsidR="00EE7F38" w:rsidRPr="006D61FA">
        <w:t xml:space="preserve"> </w:t>
      </w:r>
      <w:r w:rsidRPr="006D61FA">
        <w:t>hate</w:t>
      </w:r>
      <w:r w:rsidR="00EE7F38" w:rsidRPr="006D61FA">
        <w:t xml:space="preserve"> </w:t>
      </w:r>
      <w:r w:rsidRPr="006D61FA">
        <w:t>speech.</w:t>
      </w:r>
      <w:r w:rsidR="00EE7F38" w:rsidRPr="006D61FA">
        <w:t xml:space="preserve"> </w:t>
      </w:r>
      <w:r w:rsidRPr="006D61FA">
        <w:t>Member</w:t>
      </w:r>
      <w:r w:rsidR="00EE7F38" w:rsidRPr="006D61FA">
        <w:t xml:space="preserve"> </w:t>
      </w:r>
      <w:r w:rsidRPr="006D61FA">
        <w:t>states</w:t>
      </w:r>
      <w:r w:rsidR="00EE7F38" w:rsidRPr="006D61FA">
        <w:t xml:space="preserve"> </w:t>
      </w:r>
      <w:r w:rsidRPr="006D61FA">
        <w:t>should</w:t>
      </w:r>
      <w:r w:rsidR="00EE7F38" w:rsidRPr="006D61FA">
        <w:t xml:space="preserve"> </w:t>
      </w:r>
      <w:r w:rsidRPr="006D61FA">
        <w:t>also</w:t>
      </w:r>
      <w:r w:rsidR="00EE7F38" w:rsidRPr="006D61FA">
        <w:t xml:space="preserve"> </w:t>
      </w:r>
      <w:r w:rsidRPr="006D61FA">
        <w:t>strengthen</w:t>
      </w:r>
      <w:r w:rsidR="00EE7F38" w:rsidRPr="006D61FA">
        <w:t xml:space="preserve"> </w:t>
      </w:r>
      <w:r w:rsidRPr="006D61FA">
        <w:t>their</w:t>
      </w:r>
      <w:r w:rsidR="00EE7F38" w:rsidRPr="006D61FA">
        <w:t xml:space="preserve"> </w:t>
      </w:r>
      <w:r w:rsidRPr="006D61FA">
        <w:t>ability</w:t>
      </w:r>
      <w:r w:rsidR="00EE7F38" w:rsidRPr="006D61FA">
        <w:t xml:space="preserve"> </w:t>
      </w:r>
      <w:r w:rsidRPr="006D61FA">
        <w:t>to</w:t>
      </w:r>
      <w:r w:rsidR="00EE7F38" w:rsidRPr="006D61FA">
        <w:t xml:space="preserve"> </w:t>
      </w:r>
      <w:r w:rsidRPr="006D61FA">
        <w:t>prosecute</w:t>
      </w:r>
      <w:r w:rsidR="00EE7F38" w:rsidRPr="006D61FA">
        <w:t xml:space="preserve"> </w:t>
      </w:r>
      <w:r w:rsidRPr="006D61FA">
        <w:t>illegal</w:t>
      </w:r>
      <w:r w:rsidR="00EE7F38" w:rsidRPr="006D61FA">
        <w:t xml:space="preserve"> </w:t>
      </w:r>
      <w:r w:rsidRPr="006D61FA">
        <w:t>online</w:t>
      </w:r>
      <w:r w:rsidR="00EE7F38" w:rsidRPr="006D61FA">
        <w:t xml:space="preserve"> </w:t>
      </w:r>
      <w:r w:rsidRPr="006D61FA">
        <w:t>hate</w:t>
      </w:r>
      <w:r w:rsidR="00EE7F38" w:rsidRPr="006D61FA">
        <w:t xml:space="preserve"> </w:t>
      </w:r>
      <w:r w:rsidRPr="006D61FA">
        <w:t>crime</w:t>
      </w:r>
      <w:r w:rsidR="00EE7F38" w:rsidRPr="006D61FA">
        <w:t xml:space="preserve"> </w:t>
      </w:r>
      <w:r w:rsidRPr="006D61FA">
        <w:t>and</w:t>
      </w:r>
      <w:r w:rsidR="00EE7F38" w:rsidRPr="006D61FA">
        <w:t xml:space="preserve"> </w:t>
      </w:r>
      <w:r w:rsidRPr="006D61FA">
        <w:t>hate</w:t>
      </w:r>
      <w:r w:rsidR="00EE7F38" w:rsidRPr="006D61FA">
        <w:t xml:space="preserve"> </w:t>
      </w:r>
      <w:r w:rsidRPr="006D61FA">
        <w:t>speech,</w:t>
      </w:r>
      <w:r w:rsidR="00EE7F38" w:rsidRPr="006D61FA">
        <w:t xml:space="preserve"> </w:t>
      </w:r>
      <w:r w:rsidRPr="006D61FA">
        <w:t>including</w:t>
      </w:r>
      <w:r w:rsidR="00EE7F38" w:rsidRPr="006D61FA">
        <w:t xml:space="preserve"> </w:t>
      </w:r>
      <w:r w:rsidRPr="006D61FA">
        <w:t>by</w:t>
      </w:r>
      <w:r w:rsidR="00EE7F38" w:rsidRPr="006D61FA">
        <w:t xml:space="preserve"> </w:t>
      </w:r>
      <w:r w:rsidRPr="006D61FA">
        <w:t>establishing</w:t>
      </w:r>
      <w:r w:rsidR="00EE7F38" w:rsidRPr="006D61FA">
        <w:t xml:space="preserve"> </w:t>
      </w:r>
      <w:r w:rsidRPr="006D61FA">
        <w:t>online</w:t>
      </w:r>
      <w:r w:rsidR="00EE7F38" w:rsidRPr="006D61FA">
        <w:t xml:space="preserve"> </w:t>
      </w:r>
      <w:r w:rsidRPr="006D61FA">
        <w:t>monitoring</w:t>
      </w:r>
      <w:r w:rsidR="00EE7F38" w:rsidRPr="006D61FA">
        <w:t xml:space="preserve"> </w:t>
      </w:r>
      <w:r w:rsidRPr="006D61FA">
        <w:t>centres</w:t>
      </w:r>
      <w:r w:rsidR="00EE7F38" w:rsidRPr="006D61FA">
        <w:t xml:space="preserve"> </w:t>
      </w:r>
      <w:r w:rsidRPr="006D61FA">
        <w:t>and</w:t>
      </w:r>
      <w:r w:rsidR="00EE7F38" w:rsidRPr="006D61FA">
        <w:t xml:space="preserve"> </w:t>
      </w:r>
      <w:r w:rsidRPr="006D61FA">
        <w:t>platforms</w:t>
      </w:r>
      <w:r w:rsidR="00EE7F38" w:rsidRPr="006D61FA">
        <w:t xml:space="preserve"> </w:t>
      </w:r>
      <w:r w:rsidRPr="006D61FA">
        <w:t>where</w:t>
      </w:r>
      <w:r w:rsidR="00EE7F38" w:rsidRPr="006D61FA">
        <w:t xml:space="preserve"> </w:t>
      </w:r>
      <w:r w:rsidRPr="006D61FA">
        <w:t>people</w:t>
      </w:r>
      <w:r w:rsidR="00EE7F38" w:rsidRPr="006D61FA">
        <w:t xml:space="preserve"> </w:t>
      </w:r>
      <w:r w:rsidRPr="006D61FA">
        <w:t>can</w:t>
      </w:r>
      <w:r w:rsidR="00EE7F38" w:rsidRPr="006D61FA">
        <w:t xml:space="preserve"> </w:t>
      </w:r>
      <w:r w:rsidRPr="006D61FA">
        <w:t>report</w:t>
      </w:r>
      <w:r w:rsidR="00EE7F38" w:rsidRPr="006D61FA">
        <w:t xml:space="preserve"> </w:t>
      </w:r>
      <w:r w:rsidRPr="006D61FA">
        <w:t>hateful</w:t>
      </w:r>
      <w:r w:rsidR="00EE7F38" w:rsidRPr="006D61FA">
        <w:t xml:space="preserve"> </w:t>
      </w:r>
      <w:r w:rsidRPr="006D61FA">
        <w:t>content.</w:t>
      </w:r>
      <w:r w:rsidR="00EE7F38" w:rsidRPr="006D61FA">
        <w:t xml:space="preserve"> </w:t>
      </w:r>
      <w:r w:rsidRPr="006D61FA">
        <w:t>When</w:t>
      </w:r>
      <w:r w:rsidR="00EE7F38" w:rsidRPr="006D61FA">
        <w:t xml:space="preserve"> </w:t>
      </w:r>
      <w:r w:rsidRPr="006D61FA">
        <w:t>it</w:t>
      </w:r>
      <w:r w:rsidR="00EE7F38" w:rsidRPr="006D61FA">
        <w:t xml:space="preserve"> </w:t>
      </w:r>
      <w:r w:rsidRPr="006D61FA">
        <w:t>comes</w:t>
      </w:r>
      <w:r w:rsidR="00EE7F38" w:rsidRPr="006D61FA">
        <w:t xml:space="preserve"> </w:t>
      </w:r>
      <w:r w:rsidRPr="006D61FA">
        <w:t>to</w:t>
      </w:r>
      <w:r w:rsidR="00EE7F38" w:rsidRPr="006D61FA">
        <w:t xml:space="preserve"> </w:t>
      </w:r>
      <w:r w:rsidRPr="006D61FA">
        <w:t>reporting</w:t>
      </w:r>
      <w:r w:rsidR="00EE7F38" w:rsidRPr="006D61FA">
        <w:t xml:space="preserve"> </w:t>
      </w:r>
      <w:r w:rsidRPr="006D61FA">
        <w:t>and</w:t>
      </w:r>
      <w:r w:rsidR="00EE7F38" w:rsidRPr="006D61FA">
        <w:t xml:space="preserve"> </w:t>
      </w:r>
      <w:r w:rsidRPr="006D61FA">
        <w:t>investigation,</w:t>
      </w:r>
      <w:r w:rsidR="00EE7F38" w:rsidRPr="006D61FA">
        <w:t xml:space="preserve"> </w:t>
      </w:r>
      <w:r w:rsidRPr="006D61FA">
        <w:t>the</w:t>
      </w:r>
      <w:r w:rsidR="00EE7F38" w:rsidRPr="006D61FA">
        <w:t xml:space="preserve"> </w:t>
      </w:r>
      <w:r w:rsidRPr="006D61FA">
        <w:t>conclusions</w:t>
      </w:r>
      <w:r w:rsidR="00EE7F38" w:rsidRPr="006D61FA">
        <w:t xml:space="preserve"> </w:t>
      </w:r>
      <w:r w:rsidRPr="006D61FA">
        <w:t>also</w:t>
      </w:r>
      <w:r w:rsidR="00EE7F38" w:rsidRPr="006D61FA">
        <w:t xml:space="preserve"> </w:t>
      </w:r>
      <w:r w:rsidRPr="006D61FA">
        <w:t>call</w:t>
      </w:r>
      <w:r w:rsidR="00EE7F38" w:rsidRPr="006D61FA">
        <w:t xml:space="preserve"> </w:t>
      </w:r>
      <w:r w:rsidRPr="006D61FA">
        <w:t>on</w:t>
      </w:r>
      <w:r w:rsidR="00EE7F38" w:rsidRPr="006D61FA">
        <w:t xml:space="preserve"> </w:t>
      </w:r>
      <w:r w:rsidRPr="006D61FA">
        <w:t>member</w:t>
      </w:r>
      <w:r w:rsidR="00EE7F38" w:rsidRPr="006D61FA">
        <w:t xml:space="preserve"> </w:t>
      </w:r>
      <w:r w:rsidRPr="006D61FA">
        <w:t>states</w:t>
      </w:r>
      <w:r w:rsidR="00EE7F38" w:rsidRPr="006D61FA">
        <w:t xml:space="preserve"> </w:t>
      </w:r>
      <w:r w:rsidRPr="006D61FA">
        <w:t>to</w:t>
      </w:r>
      <w:r w:rsidR="00EE7F38" w:rsidRPr="006D61FA">
        <w:t xml:space="preserve"> </w:t>
      </w:r>
      <w:r w:rsidRPr="006D61FA">
        <w:t>encourage</w:t>
      </w:r>
      <w:r w:rsidR="00EE7F38" w:rsidRPr="006D61FA">
        <w:t xml:space="preserve"> </w:t>
      </w:r>
      <w:r w:rsidRPr="006D61FA">
        <w:t>victims</w:t>
      </w:r>
      <w:r w:rsidR="00EE7F38" w:rsidRPr="006D61FA">
        <w:t xml:space="preserve"> </w:t>
      </w:r>
      <w:r w:rsidRPr="006D61FA">
        <w:t>and</w:t>
      </w:r>
      <w:r w:rsidR="00EE7F38" w:rsidRPr="006D61FA">
        <w:t xml:space="preserve"> </w:t>
      </w:r>
      <w:r w:rsidRPr="006D61FA">
        <w:t>witnesses</w:t>
      </w:r>
      <w:r w:rsidR="00EE7F38" w:rsidRPr="006D61FA">
        <w:t xml:space="preserve"> </w:t>
      </w:r>
      <w:r w:rsidRPr="006D61FA">
        <w:t>of</w:t>
      </w:r>
      <w:r w:rsidR="00EE7F38" w:rsidRPr="006D61FA">
        <w:t xml:space="preserve"> </w:t>
      </w:r>
      <w:r w:rsidRPr="006D61FA">
        <w:t>racist</w:t>
      </w:r>
      <w:r w:rsidR="00EE7F38" w:rsidRPr="006D61FA">
        <w:t xml:space="preserve"> </w:t>
      </w:r>
      <w:r w:rsidRPr="006D61FA">
        <w:t>and</w:t>
      </w:r>
      <w:r w:rsidR="00EE7F38" w:rsidRPr="006D61FA">
        <w:t xml:space="preserve"> </w:t>
      </w:r>
      <w:r w:rsidRPr="006D61FA">
        <w:t>antisemitic</w:t>
      </w:r>
      <w:r w:rsidR="00EE7F38" w:rsidRPr="006D61FA">
        <w:t xml:space="preserve"> </w:t>
      </w:r>
      <w:r w:rsidRPr="006D61FA">
        <w:t>incidents</w:t>
      </w:r>
      <w:r w:rsidR="00EE7F38" w:rsidRPr="006D61FA">
        <w:t xml:space="preserve"> </w:t>
      </w:r>
      <w:r w:rsidRPr="006D61FA">
        <w:t>to</w:t>
      </w:r>
      <w:r w:rsidR="00EE7F38" w:rsidRPr="006D61FA">
        <w:t xml:space="preserve"> </w:t>
      </w:r>
      <w:r w:rsidRPr="006D61FA">
        <w:t>report</w:t>
      </w:r>
      <w:r w:rsidR="00EE7F38" w:rsidRPr="006D61FA">
        <w:t xml:space="preserve"> </w:t>
      </w:r>
      <w:r w:rsidRPr="006D61FA">
        <w:t>those</w:t>
      </w:r>
      <w:r w:rsidR="00EE7F38" w:rsidRPr="006D61FA">
        <w:t xml:space="preserve"> </w:t>
      </w:r>
      <w:r w:rsidRPr="006D61FA">
        <w:t>incidents,</w:t>
      </w:r>
      <w:r w:rsidR="00EE7F38" w:rsidRPr="006D61FA">
        <w:t xml:space="preserve"> </w:t>
      </w:r>
      <w:r w:rsidRPr="006D61FA">
        <w:t>to</w:t>
      </w:r>
      <w:r w:rsidR="00EE7F38" w:rsidRPr="006D61FA">
        <w:t xml:space="preserve"> </w:t>
      </w:r>
      <w:r w:rsidRPr="006D61FA">
        <w:t>ensure</w:t>
      </w:r>
      <w:r w:rsidR="00EE7F38" w:rsidRPr="006D61FA">
        <w:t xml:space="preserve"> </w:t>
      </w:r>
      <w:r w:rsidRPr="006D61FA">
        <w:t>such</w:t>
      </w:r>
      <w:r w:rsidR="00EE7F38" w:rsidRPr="006D61FA">
        <w:t xml:space="preserve"> </w:t>
      </w:r>
      <w:r w:rsidRPr="006D61FA">
        <w:t>reports</w:t>
      </w:r>
      <w:r w:rsidR="00EE7F38" w:rsidRPr="006D61FA">
        <w:t xml:space="preserve"> </w:t>
      </w:r>
      <w:r w:rsidRPr="006D61FA">
        <w:t>are</w:t>
      </w:r>
      <w:r w:rsidR="00EE7F38" w:rsidRPr="006D61FA">
        <w:t xml:space="preserve"> </w:t>
      </w:r>
      <w:r w:rsidRPr="006D61FA">
        <w:t>investigated</w:t>
      </w:r>
      <w:r w:rsidR="00EE7F38" w:rsidRPr="006D61FA">
        <w:t xml:space="preserve"> </w:t>
      </w:r>
      <w:r w:rsidRPr="006D61FA">
        <w:t>and</w:t>
      </w:r>
      <w:r w:rsidR="00EE7F38" w:rsidRPr="006D61FA">
        <w:t xml:space="preserve"> </w:t>
      </w:r>
      <w:r w:rsidRPr="006D61FA">
        <w:t>to</w:t>
      </w:r>
      <w:r w:rsidR="00EE7F38" w:rsidRPr="006D61FA">
        <w:t xml:space="preserve"> </w:t>
      </w:r>
      <w:r w:rsidRPr="006D61FA">
        <w:t>offer</w:t>
      </w:r>
      <w:r w:rsidR="00EE7F38" w:rsidRPr="006D61FA">
        <w:t xml:space="preserve"> </w:t>
      </w:r>
      <w:r w:rsidRPr="006D61FA">
        <w:t>assistance,</w:t>
      </w:r>
      <w:r w:rsidR="00EE7F38" w:rsidRPr="006D61FA">
        <w:t xml:space="preserve"> </w:t>
      </w:r>
      <w:r w:rsidRPr="006D61FA">
        <w:t>including</w:t>
      </w:r>
      <w:r w:rsidR="00EE7F38" w:rsidRPr="006D61FA">
        <w:t xml:space="preserve"> </w:t>
      </w:r>
      <w:r w:rsidRPr="006D61FA">
        <w:t>psychological,</w:t>
      </w:r>
      <w:r w:rsidR="00EE7F38" w:rsidRPr="006D61FA">
        <w:t xml:space="preserve"> </w:t>
      </w:r>
      <w:r w:rsidRPr="006D61FA">
        <w:t>social</w:t>
      </w:r>
      <w:r w:rsidR="00EE7F38" w:rsidRPr="006D61FA">
        <w:t xml:space="preserve"> </w:t>
      </w:r>
      <w:r w:rsidRPr="006D61FA">
        <w:t>and</w:t>
      </w:r>
      <w:r w:rsidR="00EE7F38" w:rsidRPr="006D61FA">
        <w:t xml:space="preserve"> </w:t>
      </w:r>
      <w:r w:rsidRPr="006D61FA">
        <w:t>material</w:t>
      </w:r>
      <w:r w:rsidR="00EE7F38" w:rsidRPr="006D61FA">
        <w:t xml:space="preserve"> </w:t>
      </w:r>
      <w:r w:rsidRPr="006D61FA">
        <w:t>support</w:t>
      </w:r>
      <w:r w:rsidR="00EE7F38" w:rsidRPr="006D61FA">
        <w:t xml:space="preserve"> </w:t>
      </w:r>
      <w:r w:rsidRPr="006D61FA">
        <w:t>where</w:t>
      </w:r>
      <w:r w:rsidR="00EE7F38" w:rsidRPr="006D61FA">
        <w:t xml:space="preserve"> </w:t>
      </w:r>
      <w:r w:rsidRPr="006D61FA">
        <w:t>necessary.</w:t>
      </w:r>
      <w:r w:rsidR="00EE7F38" w:rsidRPr="006D61FA">
        <w:t xml:space="preserve"> </w:t>
      </w:r>
      <w:r w:rsidRPr="006D61FA">
        <w:t>Member</w:t>
      </w:r>
      <w:r w:rsidR="00EE7F38" w:rsidRPr="006D61FA">
        <w:t xml:space="preserve"> </w:t>
      </w:r>
      <w:r w:rsidRPr="006D61FA">
        <w:t>states</w:t>
      </w:r>
      <w:r w:rsidR="00EE7F38" w:rsidRPr="006D61FA">
        <w:t xml:space="preserve"> </w:t>
      </w:r>
      <w:r w:rsidRPr="006D61FA">
        <w:t>are</w:t>
      </w:r>
      <w:r w:rsidR="00EE7F38" w:rsidRPr="006D61FA">
        <w:t xml:space="preserve"> </w:t>
      </w:r>
      <w:r w:rsidRPr="006D61FA">
        <w:t>also</w:t>
      </w:r>
      <w:r w:rsidR="00EE7F38" w:rsidRPr="006D61FA">
        <w:t xml:space="preserve"> </w:t>
      </w:r>
      <w:r w:rsidRPr="006D61FA">
        <w:t>invited</w:t>
      </w:r>
      <w:r w:rsidR="00EE7F38" w:rsidRPr="006D61FA">
        <w:t xml:space="preserve"> </w:t>
      </w:r>
      <w:r w:rsidRPr="006D61FA">
        <w:t>to</w:t>
      </w:r>
      <w:r w:rsidR="00EE7F38" w:rsidRPr="006D61FA">
        <w:t xml:space="preserve"> </w:t>
      </w:r>
      <w:r w:rsidRPr="006D61FA">
        <w:t>include</w:t>
      </w:r>
      <w:r w:rsidR="00EE7F38" w:rsidRPr="006D61FA">
        <w:t xml:space="preserve"> </w:t>
      </w:r>
      <w:r w:rsidRPr="006D61FA">
        <w:t>content</w:t>
      </w:r>
      <w:r w:rsidR="00EE7F38" w:rsidRPr="006D61FA">
        <w:t xml:space="preserve"> </w:t>
      </w:r>
      <w:r w:rsidRPr="006D61FA">
        <w:t>on</w:t>
      </w:r>
      <w:r w:rsidR="00EE7F38" w:rsidRPr="006D61FA">
        <w:t xml:space="preserve"> </w:t>
      </w:r>
      <w:r w:rsidRPr="006D61FA">
        <w:t>combating</w:t>
      </w:r>
      <w:r w:rsidR="00EE7F38" w:rsidRPr="006D61FA">
        <w:t xml:space="preserve"> </w:t>
      </w:r>
      <w:r w:rsidRPr="006D61FA">
        <w:t>discrimination</w:t>
      </w:r>
      <w:r w:rsidR="00EE7F38" w:rsidRPr="006D61FA">
        <w:t xml:space="preserve"> </w:t>
      </w:r>
      <w:r w:rsidRPr="006D61FA">
        <w:t>in</w:t>
      </w:r>
      <w:r w:rsidR="00EE7F38" w:rsidRPr="006D61FA">
        <w:t xml:space="preserve"> </w:t>
      </w:r>
      <w:r w:rsidRPr="006D61FA">
        <w:t>training</w:t>
      </w:r>
      <w:r w:rsidR="00EE7F38" w:rsidRPr="006D61FA">
        <w:t xml:space="preserve"> </w:t>
      </w:r>
      <w:r w:rsidRPr="006D61FA">
        <w:t>for</w:t>
      </w:r>
      <w:r w:rsidR="00EE7F38" w:rsidRPr="006D61FA">
        <w:t xml:space="preserve"> </w:t>
      </w:r>
      <w:r w:rsidRPr="006D61FA">
        <w:t>law</w:t>
      </w:r>
      <w:r w:rsidR="00EE7F38" w:rsidRPr="006D61FA">
        <w:t xml:space="preserve"> </w:t>
      </w:r>
      <w:r w:rsidRPr="006D61FA">
        <w:t>enforcement</w:t>
      </w:r>
      <w:r w:rsidR="00EE7F38" w:rsidRPr="006D61FA">
        <w:t xml:space="preserve"> </w:t>
      </w:r>
      <w:r w:rsidRPr="006D61FA">
        <w:t>and</w:t>
      </w:r>
      <w:r w:rsidR="00EE7F38" w:rsidRPr="006D61FA">
        <w:t xml:space="preserve"> </w:t>
      </w:r>
      <w:r w:rsidRPr="006D61FA">
        <w:t>judicial</w:t>
      </w:r>
      <w:r w:rsidR="00EE7F38" w:rsidRPr="006D61FA">
        <w:t xml:space="preserve"> </w:t>
      </w:r>
      <w:r w:rsidRPr="006D61FA">
        <w:t>authorities,</w:t>
      </w:r>
      <w:r w:rsidR="00EE7F38" w:rsidRPr="006D61FA">
        <w:t xml:space="preserve"> </w:t>
      </w:r>
      <w:r w:rsidRPr="006D61FA">
        <w:t>and</w:t>
      </w:r>
      <w:r w:rsidR="00EE7F38" w:rsidRPr="006D61FA">
        <w:t xml:space="preserve"> </w:t>
      </w:r>
      <w:r w:rsidRPr="006D61FA">
        <w:t>to</w:t>
      </w:r>
      <w:r w:rsidR="00EE7F38" w:rsidRPr="006D61FA">
        <w:t xml:space="preserve"> </w:t>
      </w:r>
      <w:r w:rsidRPr="006D61FA">
        <w:t>develop</w:t>
      </w:r>
      <w:r w:rsidR="00EE7F38" w:rsidRPr="006D61FA">
        <w:t xml:space="preserve"> </w:t>
      </w:r>
      <w:r w:rsidRPr="006D61FA">
        <w:t>best</w:t>
      </w:r>
      <w:r w:rsidR="00EE7F38" w:rsidRPr="006D61FA">
        <w:t xml:space="preserve"> </w:t>
      </w:r>
      <w:r w:rsidRPr="006D61FA">
        <w:t>practices</w:t>
      </w:r>
      <w:r w:rsidR="00EE7F38" w:rsidRPr="006D61FA">
        <w:t xml:space="preserve"> </w:t>
      </w:r>
      <w:r w:rsidRPr="006D61FA">
        <w:t>for</w:t>
      </w:r>
      <w:r w:rsidR="00EE7F38" w:rsidRPr="006D61FA">
        <w:t xml:space="preserve"> </w:t>
      </w:r>
      <w:r w:rsidRPr="006D61FA">
        <w:t>identifying</w:t>
      </w:r>
      <w:r w:rsidR="00EE7F38" w:rsidRPr="006D61FA">
        <w:t xml:space="preserve"> </w:t>
      </w:r>
      <w:r w:rsidRPr="006D61FA">
        <w:t>and</w:t>
      </w:r>
      <w:r w:rsidR="00EE7F38" w:rsidRPr="006D61FA">
        <w:t xml:space="preserve"> </w:t>
      </w:r>
      <w:r w:rsidRPr="006D61FA">
        <w:t>supporting</w:t>
      </w:r>
      <w:r w:rsidR="00EE7F38" w:rsidRPr="006D61FA">
        <w:t xml:space="preserve"> </w:t>
      </w:r>
      <w:r w:rsidRPr="006D61FA">
        <w:t>victims.</w:t>
      </w:r>
      <w:r w:rsidR="00EE7F38" w:rsidRPr="006D61FA">
        <w:t xml:space="preserve"> </w:t>
      </w:r>
      <w:r w:rsidRPr="006D61FA">
        <w:t>The</w:t>
      </w:r>
      <w:r w:rsidR="00EE7F38" w:rsidRPr="006D61FA">
        <w:t xml:space="preserve"> </w:t>
      </w:r>
      <w:r w:rsidRPr="006D61FA">
        <w:t>conclusions</w:t>
      </w:r>
      <w:r w:rsidR="00EE7F38" w:rsidRPr="006D61FA">
        <w:t xml:space="preserve"> </w:t>
      </w:r>
      <w:r w:rsidRPr="006D61FA">
        <w:t>call</w:t>
      </w:r>
      <w:r w:rsidR="00EE7F38" w:rsidRPr="006D61FA">
        <w:t xml:space="preserve"> </w:t>
      </w:r>
      <w:r w:rsidRPr="006D61FA">
        <w:t>on</w:t>
      </w:r>
      <w:r w:rsidR="00EE7F38" w:rsidRPr="006D61FA">
        <w:t xml:space="preserve"> </w:t>
      </w:r>
      <w:r w:rsidRPr="006D61FA">
        <w:t>member</w:t>
      </w:r>
      <w:r w:rsidR="00EE7F38" w:rsidRPr="006D61FA">
        <w:t xml:space="preserve"> </w:t>
      </w:r>
      <w:r w:rsidRPr="006D61FA">
        <w:t>states</w:t>
      </w:r>
      <w:r w:rsidR="00EE7F38" w:rsidRPr="006D61FA">
        <w:t xml:space="preserve"> </w:t>
      </w:r>
      <w:r w:rsidRPr="006D61FA">
        <w:t>to</w:t>
      </w:r>
      <w:r w:rsidR="00EE7F38" w:rsidRPr="006D61FA">
        <w:t xml:space="preserve"> </w:t>
      </w:r>
      <w:r w:rsidRPr="006D61FA">
        <w:t>ensure</w:t>
      </w:r>
      <w:r w:rsidR="00EE7F38" w:rsidRPr="006D61FA">
        <w:t xml:space="preserve"> </w:t>
      </w:r>
      <w:r w:rsidRPr="006D61FA">
        <w:t>national</w:t>
      </w:r>
      <w:r w:rsidR="00EE7F38" w:rsidRPr="006D61FA">
        <w:t xml:space="preserve"> </w:t>
      </w:r>
      <w:r w:rsidRPr="006D61FA">
        <w:t>coordinators,</w:t>
      </w:r>
      <w:r w:rsidR="00EE7F38" w:rsidRPr="006D61FA">
        <w:t xml:space="preserve"> </w:t>
      </w:r>
      <w:r w:rsidRPr="006D61FA">
        <w:t>public</w:t>
      </w:r>
      <w:r w:rsidR="00EE7F38" w:rsidRPr="006D61FA">
        <w:t xml:space="preserve"> </w:t>
      </w:r>
      <w:r w:rsidRPr="006D61FA">
        <w:t>bodies,</w:t>
      </w:r>
      <w:r w:rsidR="00EE7F38" w:rsidRPr="006D61FA">
        <w:t xml:space="preserve"> </w:t>
      </w:r>
      <w:r w:rsidRPr="006D61FA">
        <w:t>social</w:t>
      </w:r>
      <w:r w:rsidR="00EE7F38" w:rsidRPr="006D61FA">
        <w:t xml:space="preserve"> </w:t>
      </w:r>
      <w:r w:rsidRPr="006D61FA">
        <w:t>partners</w:t>
      </w:r>
      <w:r w:rsidR="00EE7F38" w:rsidRPr="006D61FA">
        <w:t xml:space="preserve"> </w:t>
      </w:r>
      <w:r w:rsidRPr="006D61FA">
        <w:t>and</w:t>
      </w:r>
      <w:r w:rsidR="00EE7F38" w:rsidRPr="006D61FA">
        <w:t xml:space="preserve"> </w:t>
      </w:r>
      <w:r w:rsidRPr="006D61FA">
        <w:t>civil</w:t>
      </w:r>
      <w:r w:rsidR="00EE7F38" w:rsidRPr="006D61FA">
        <w:t xml:space="preserve"> </w:t>
      </w:r>
      <w:r w:rsidRPr="006D61FA">
        <w:t>society</w:t>
      </w:r>
      <w:r w:rsidR="00EE7F38" w:rsidRPr="006D61FA">
        <w:t xml:space="preserve"> </w:t>
      </w:r>
      <w:r w:rsidRPr="006D61FA">
        <w:t>organisations</w:t>
      </w:r>
      <w:r w:rsidR="00EE7F38" w:rsidRPr="006D61FA">
        <w:t xml:space="preserve"> </w:t>
      </w:r>
      <w:r w:rsidRPr="006D61FA">
        <w:t>work</w:t>
      </w:r>
      <w:r w:rsidR="00EE7F38" w:rsidRPr="006D61FA">
        <w:t xml:space="preserve"> </w:t>
      </w:r>
      <w:r w:rsidRPr="006D61FA">
        <w:t>closely</w:t>
      </w:r>
      <w:r w:rsidR="00EE7F38" w:rsidRPr="006D61FA">
        <w:t xml:space="preserve"> </w:t>
      </w:r>
      <w:r w:rsidRPr="006D61FA">
        <w:t>together</w:t>
      </w:r>
      <w:r w:rsidR="00EE7F38" w:rsidRPr="006D61FA">
        <w:t xml:space="preserve"> </w:t>
      </w:r>
      <w:r w:rsidRPr="006D61FA">
        <w:t>to</w:t>
      </w:r>
      <w:r w:rsidR="00EE7F38" w:rsidRPr="006D61FA">
        <w:t xml:space="preserve"> </w:t>
      </w:r>
      <w:r w:rsidRPr="006D61FA">
        <w:t>develop</w:t>
      </w:r>
      <w:r w:rsidR="00EE7F38" w:rsidRPr="006D61FA">
        <w:t xml:space="preserve"> </w:t>
      </w:r>
      <w:r w:rsidRPr="006D61FA">
        <w:t>preventive</w:t>
      </w:r>
      <w:r w:rsidR="00EE7F38" w:rsidRPr="006D61FA">
        <w:t xml:space="preserve"> </w:t>
      </w:r>
      <w:r w:rsidRPr="006D61FA">
        <w:t>measures</w:t>
      </w:r>
      <w:r w:rsidR="00EE7F38" w:rsidRPr="006D61FA">
        <w:t xml:space="preserve"> </w:t>
      </w:r>
      <w:r w:rsidRPr="006D61FA">
        <w:t>and</w:t>
      </w:r>
      <w:r w:rsidR="00EE7F38" w:rsidRPr="006D61FA">
        <w:t xml:space="preserve"> </w:t>
      </w:r>
      <w:r w:rsidRPr="006D61FA">
        <w:t>evaluate</w:t>
      </w:r>
      <w:r w:rsidR="00EE7F38" w:rsidRPr="006D61FA">
        <w:t xml:space="preserve"> </w:t>
      </w:r>
      <w:r w:rsidRPr="006D61FA">
        <w:t>their</w:t>
      </w:r>
      <w:r w:rsidR="00EE7F38" w:rsidRPr="006D61FA">
        <w:t xml:space="preserve"> </w:t>
      </w:r>
      <w:r w:rsidRPr="006D61FA">
        <w:t>effectiveness.</w:t>
      </w:r>
      <w:r w:rsidR="00EE7F38" w:rsidRPr="006D61FA">
        <w:t xml:space="preserve"> </w:t>
      </w:r>
      <w:r w:rsidRPr="006D61FA">
        <w:t>Member</w:t>
      </w:r>
      <w:r w:rsidR="00EE7F38" w:rsidRPr="006D61FA">
        <w:t xml:space="preserve"> </w:t>
      </w:r>
      <w:r w:rsidRPr="006D61FA">
        <w:t>states</w:t>
      </w:r>
      <w:r w:rsidR="00EE7F38" w:rsidRPr="006D61FA">
        <w:t xml:space="preserve"> </w:t>
      </w:r>
      <w:r w:rsidRPr="006D61FA">
        <w:t>are</w:t>
      </w:r>
      <w:r w:rsidR="00EE7F38" w:rsidRPr="006D61FA">
        <w:t xml:space="preserve"> </w:t>
      </w:r>
      <w:r w:rsidRPr="006D61FA">
        <w:t>also</w:t>
      </w:r>
      <w:r w:rsidR="00EE7F38" w:rsidRPr="006D61FA">
        <w:t xml:space="preserve"> </w:t>
      </w:r>
      <w:r w:rsidRPr="006D61FA">
        <w:t>asked</w:t>
      </w:r>
      <w:r w:rsidR="00EE7F38" w:rsidRPr="006D61FA">
        <w:t xml:space="preserve"> </w:t>
      </w:r>
      <w:r w:rsidRPr="006D61FA">
        <w:t>to</w:t>
      </w:r>
      <w:r w:rsidR="00EE7F38" w:rsidRPr="006D61FA">
        <w:t xml:space="preserve"> </w:t>
      </w:r>
      <w:r w:rsidRPr="006D61FA">
        <w:t>consider</w:t>
      </w:r>
      <w:r w:rsidR="00EE7F38" w:rsidRPr="006D61FA">
        <w:t xml:space="preserve"> </w:t>
      </w:r>
      <w:r w:rsidRPr="006D61FA">
        <w:t>developing</w:t>
      </w:r>
      <w:r w:rsidR="00EE7F38" w:rsidRPr="006D61FA">
        <w:t xml:space="preserve"> </w:t>
      </w:r>
      <w:r w:rsidRPr="006D61FA">
        <w:t>a</w:t>
      </w:r>
      <w:r w:rsidR="00EE7F38" w:rsidRPr="006D61FA">
        <w:t xml:space="preserve"> </w:t>
      </w:r>
      <w:r w:rsidRPr="006D61FA">
        <w:lastRenderedPageBreak/>
        <w:t>common</w:t>
      </w:r>
      <w:r w:rsidR="00EE7F38" w:rsidRPr="006D61FA">
        <w:t xml:space="preserve"> </w:t>
      </w:r>
      <w:r w:rsidRPr="006D61FA">
        <w:t>methodology</w:t>
      </w:r>
      <w:r w:rsidR="00EE7F38" w:rsidRPr="006D61FA">
        <w:t xml:space="preserve"> </w:t>
      </w:r>
      <w:r w:rsidRPr="006D61FA">
        <w:t>for</w:t>
      </w:r>
      <w:r w:rsidR="00EE7F38" w:rsidRPr="006D61FA">
        <w:t xml:space="preserve"> </w:t>
      </w:r>
      <w:r w:rsidRPr="006D61FA">
        <w:t>quantifying</w:t>
      </w:r>
      <w:r w:rsidR="00EE7F38" w:rsidRPr="006D61FA">
        <w:t xml:space="preserve"> </w:t>
      </w:r>
      <w:r w:rsidRPr="006D61FA">
        <w:t>and</w:t>
      </w:r>
      <w:r w:rsidR="00EE7F38" w:rsidRPr="006D61FA">
        <w:t xml:space="preserve"> </w:t>
      </w:r>
      <w:r w:rsidRPr="006D61FA">
        <w:t>qualifying</w:t>
      </w:r>
      <w:r w:rsidR="00EE7F38" w:rsidRPr="006D61FA">
        <w:t xml:space="preserve"> </w:t>
      </w:r>
      <w:r w:rsidRPr="006D61FA">
        <w:t>racial</w:t>
      </w:r>
      <w:r w:rsidR="00EE7F38" w:rsidRPr="006D61FA">
        <w:t xml:space="preserve"> </w:t>
      </w:r>
      <w:r w:rsidRPr="006D61FA">
        <w:t>and</w:t>
      </w:r>
      <w:r w:rsidR="00EE7F38" w:rsidRPr="006D61FA">
        <w:t xml:space="preserve"> </w:t>
      </w:r>
      <w:r w:rsidRPr="006D61FA">
        <w:t>antisemitic</w:t>
      </w:r>
      <w:r w:rsidR="00EE7F38" w:rsidRPr="006D61FA">
        <w:t xml:space="preserve"> </w:t>
      </w:r>
      <w:r w:rsidRPr="006D61FA">
        <w:t>incidents</w:t>
      </w:r>
      <w:r w:rsidR="00EE7F38" w:rsidRPr="006D61FA">
        <w:t xml:space="preserve"> </w:t>
      </w:r>
      <w:r w:rsidRPr="006D61FA">
        <w:t>and</w:t>
      </w:r>
      <w:r w:rsidR="00EE7F38" w:rsidRPr="006D61FA">
        <w:t xml:space="preserve"> </w:t>
      </w:r>
      <w:r w:rsidRPr="006D61FA">
        <w:t>comparing</w:t>
      </w:r>
      <w:r w:rsidR="00EE7F38" w:rsidRPr="006D61FA">
        <w:t xml:space="preserve"> </w:t>
      </w:r>
      <w:r w:rsidRPr="006D61FA">
        <w:t>them</w:t>
      </w:r>
      <w:r w:rsidR="00EE7F38" w:rsidRPr="006D61FA">
        <w:t xml:space="preserve"> </w:t>
      </w:r>
      <w:r w:rsidRPr="006D61FA">
        <w:t>over</w:t>
      </w:r>
      <w:r w:rsidR="00EE7F38" w:rsidRPr="006D61FA">
        <w:t xml:space="preserve"> </w:t>
      </w:r>
      <w:r w:rsidRPr="006D61FA">
        <w:t>time</w:t>
      </w:r>
      <w:r w:rsidR="00EE7F38" w:rsidRPr="006D61FA">
        <w:t xml:space="preserve"> </w:t>
      </w:r>
      <w:r w:rsidRPr="006D61FA">
        <w:t>and</w:t>
      </w:r>
      <w:r w:rsidR="00EE7F38" w:rsidRPr="006D61FA">
        <w:t xml:space="preserve"> </w:t>
      </w:r>
      <w:r w:rsidRPr="006D61FA">
        <w:t>between</w:t>
      </w:r>
      <w:r w:rsidR="00EE7F38" w:rsidRPr="006D61FA">
        <w:t xml:space="preserve"> </w:t>
      </w:r>
      <w:r w:rsidRPr="006D61FA">
        <w:t>member</w:t>
      </w:r>
      <w:r w:rsidR="00EE7F38" w:rsidRPr="006D61FA">
        <w:t xml:space="preserve"> </w:t>
      </w:r>
      <w:r w:rsidRPr="006D61FA">
        <w:t>states.</w:t>
      </w:r>
      <w:r w:rsidR="00EE7F38" w:rsidRPr="006D61FA">
        <w:t xml:space="preserve"> </w:t>
      </w:r>
      <w:r w:rsidRPr="006D61FA">
        <w:t>Finally,</w:t>
      </w:r>
      <w:r w:rsidR="00EE7F38" w:rsidRPr="006D61FA">
        <w:t xml:space="preserve"> </w:t>
      </w:r>
      <w:r w:rsidRPr="006D61FA">
        <w:t>the</w:t>
      </w:r>
      <w:r w:rsidR="00EE7F38" w:rsidRPr="006D61FA">
        <w:t xml:space="preserve"> </w:t>
      </w:r>
      <w:r w:rsidRPr="006D61FA">
        <w:t>Council</w:t>
      </w:r>
      <w:r w:rsidR="00EE7F38" w:rsidRPr="006D61FA">
        <w:t xml:space="preserve"> </w:t>
      </w:r>
      <w:r w:rsidRPr="006D61FA">
        <w:t>invites</w:t>
      </w:r>
      <w:r w:rsidR="00EE7F38" w:rsidRPr="006D61FA">
        <w:t xml:space="preserve"> </w:t>
      </w:r>
      <w:r w:rsidRPr="006D61FA">
        <w:t>the</w:t>
      </w:r>
      <w:r w:rsidR="00EE7F38" w:rsidRPr="006D61FA">
        <w:t xml:space="preserve"> </w:t>
      </w:r>
      <w:r w:rsidRPr="006D61FA">
        <w:t>Commission</w:t>
      </w:r>
      <w:r w:rsidR="00EE7F38" w:rsidRPr="006D61FA">
        <w:t xml:space="preserve"> </w:t>
      </w:r>
      <w:r w:rsidRPr="006D61FA">
        <w:t>to</w:t>
      </w:r>
      <w:r w:rsidR="00EE7F38" w:rsidRPr="006D61FA">
        <w:t xml:space="preserve"> </w:t>
      </w:r>
      <w:r w:rsidRPr="006D61FA">
        <w:t>support,</w:t>
      </w:r>
      <w:r w:rsidR="00EE7F38" w:rsidRPr="006D61FA">
        <w:t xml:space="preserve"> </w:t>
      </w:r>
      <w:r w:rsidRPr="006D61FA">
        <w:t>including</w:t>
      </w:r>
      <w:r w:rsidR="00EE7F38" w:rsidRPr="006D61FA">
        <w:t xml:space="preserve"> </w:t>
      </w:r>
      <w:r w:rsidRPr="006D61FA">
        <w:t>financially,</w:t>
      </w:r>
      <w:r w:rsidR="00EE7F38" w:rsidRPr="006D61FA">
        <w:t xml:space="preserve"> </w:t>
      </w:r>
      <w:r w:rsidRPr="006D61FA">
        <w:t>member</w:t>
      </w:r>
      <w:r w:rsidR="00EE7F38" w:rsidRPr="006D61FA">
        <w:t xml:space="preserve"> </w:t>
      </w:r>
      <w:r w:rsidRPr="006D61FA">
        <w:t>states,</w:t>
      </w:r>
      <w:r w:rsidR="00EE7F38" w:rsidRPr="006D61FA">
        <w:t xml:space="preserve"> </w:t>
      </w:r>
      <w:r w:rsidRPr="006D61FA">
        <w:t>public</w:t>
      </w:r>
      <w:r w:rsidR="00EE7F38" w:rsidRPr="006D61FA">
        <w:t xml:space="preserve"> </w:t>
      </w:r>
      <w:r w:rsidRPr="006D61FA">
        <w:t>bodies</w:t>
      </w:r>
      <w:r w:rsidR="00EE7F38" w:rsidRPr="006D61FA">
        <w:t xml:space="preserve"> </w:t>
      </w:r>
      <w:r w:rsidRPr="006D61FA">
        <w:t>and</w:t>
      </w:r>
      <w:r w:rsidR="00EE7F38" w:rsidRPr="006D61FA">
        <w:t xml:space="preserve"> </w:t>
      </w:r>
      <w:r w:rsidRPr="006D61FA">
        <w:t>institutions,</w:t>
      </w:r>
      <w:r w:rsidR="00EE7F38" w:rsidRPr="006D61FA">
        <w:t xml:space="preserve"> </w:t>
      </w:r>
      <w:r w:rsidRPr="006D61FA">
        <w:t>local</w:t>
      </w:r>
      <w:r w:rsidR="00EE7F38" w:rsidRPr="006D61FA">
        <w:t xml:space="preserve"> </w:t>
      </w:r>
      <w:r w:rsidRPr="006D61FA">
        <w:t>authorities</w:t>
      </w:r>
      <w:r w:rsidR="00EE7F38" w:rsidRPr="006D61FA">
        <w:t xml:space="preserve"> </w:t>
      </w:r>
      <w:r w:rsidRPr="006D61FA">
        <w:t>and</w:t>
      </w:r>
      <w:r w:rsidR="00EE7F38" w:rsidRPr="006D61FA">
        <w:t xml:space="preserve"> </w:t>
      </w:r>
      <w:r w:rsidRPr="006D61FA">
        <w:t>civil</w:t>
      </w:r>
      <w:r w:rsidR="00EE7F38" w:rsidRPr="006D61FA">
        <w:t xml:space="preserve"> </w:t>
      </w:r>
      <w:r w:rsidRPr="006D61FA">
        <w:t>society</w:t>
      </w:r>
      <w:r w:rsidR="00EE7F38" w:rsidRPr="006D61FA">
        <w:t xml:space="preserve"> </w:t>
      </w:r>
      <w:r w:rsidRPr="006D61FA">
        <w:t>organisations</w:t>
      </w:r>
      <w:r w:rsidR="00EE7F38" w:rsidRPr="006D61FA">
        <w:t xml:space="preserve"> </w:t>
      </w:r>
      <w:r w:rsidRPr="006D61FA">
        <w:t>in</w:t>
      </w:r>
      <w:r w:rsidR="00EE7F38" w:rsidRPr="006D61FA">
        <w:t xml:space="preserve"> </w:t>
      </w:r>
      <w:r w:rsidRPr="006D61FA">
        <w:t>the</w:t>
      </w:r>
      <w:r w:rsidR="00EE7F38" w:rsidRPr="006D61FA">
        <w:t xml:space="preserve"> </w:t>
      </w:r>
      <w:r w:rsidRPr="006D61FA">
        <w:t>fight</w:t>
      </w:r>
      <w:r w:rsidR="00EE7F38" w:rsidRPr="006D61FA">
        <w:t xml:space="preserve"> </w:t>
      </w:r>
      <w:r w:rsidRPr="006D61FA">
        <w:t>against</w:t>
      </w:r>
      <w:r w:rsidR="00EE7F38" w:rsidRPr="006D61FA">
        <w:t xml:space="preserve"> </w:t>
      </w:r>
      <w:r w:rsidRPr="006D61FA">
        <w:t>racism</w:t>
      </w:r>
      <w:r w:rsidR="00EE7F38" w:rsidRPr="006D61FA">
        <w:t xml:space="preserve"> </w:t>
      </w:r>
      <w:r w:rsidRPr="006D61FA">
        <w:t>and</w:t>
      </w:r>
      <w:r w:rsidR="00EE7F38" w:rsidRPr="006D61FA">
        <w:t xml:space="preserve"> </w:t>
      </w:r>
      <w:r w:rsidRPr="006D61FA">
        <w:t>antisemitism.</w:t>
      </w:r>
      <w:r w:rsidRPr="00FF3C71">
        <w:rPr>
          <w:rStyle w:val="FootnoteReference"/>
        </w:rPr>
        <w:footnoteReference w:id="24"/>
      </w:r>
    </w:p>
    <w:p w14:paraId="12DAEE82" w14:textId="77777777" w:rsidR="005364DC" w:rsidRDefault="00582FB8" w:rsidP="006D61FA">
      <w:pPr>
        <w:pStyle w:val="SingleTxtG"/>
      </w:pPr>
      <w:r w:rsidRPr="006D61FA">
        <w:t>219.</w:t>
      </w:r>
      <w:r w:rsidRPr="006D61FA">
        <w:tab/>
        <w:t>These</w:t>
      </w:r>
      <w:r w:rsidR="00EE7F38" w:rsidRPr="006D61FA">
        <w:t xml:space="preserve"> </w:t>
      </w:r>
      <w:r w:rsidRPr="006D61FA">
        <w:t>efforts</w:t>
      </w:r>
      <w:r w:rsidR="00EE7F38" w:rsidRPr="006D61FA">
        <w:t xml:space="preserve"> </w:t>
      </w:r>
      <w:r w:rsidRPr="006D61FA">
        <w:t>are</w:t>
      </w:r>
      <w:r w:rsidR="00EE7F38" w:rsidRPr="006D61FA">
        <w:t xml:space="preserve"> </w:t>
      </w:r>
      <w:r w:rsidRPr="006D61FA">
        <w:t>further</w:t>
      </w:r>
      <w:r w:rsidR="00EE7F38" w:rsidRPr="006D61FA">
        <w:t xml:space="preserve"> </w:t>
      </w:r>
      <w:r w:rsidRPr="006D61FA">
        <w:t>confirmation</w:t>
      </w:r>
      <w:r w:rsidR="00EE7F38" w:rsidRPr="006D61FA">
        <w:t xml:space="preserve"> </w:t>
      </w:r>
      <w:r w:rsidRPr="006D61FA">
        <w:t>of</w:t>
      </w:r>
      <w:r w:rsidR="00EE7F38" w:rsidRPr="006D61FA">
        <w:t xml:space="preserve"> </w:t>
      </w:r>
      <w:r w:rsidRPr="006D61FA">
        <w:t>the</w:t>
      </w:r>
      <w:r w:rsidR="00EE7F38" w:rsidRPr="006D61FA">
        <w:t xml:space="preserve"> </w:t>
      </w:r>
      <w:r w:rsidRPr="006D61FA">
        <w:t>determination</w:t>
      </w:r>
      <w:r w:rsidR="00EE7F38" w:rsidRPr="006D61FA">
        <w:t xml:space="preserve"> </w:t>
      </w:r>
      <w:r w:rsidRPr="006D61FA">
        <w:t>of</w:t>
      </w:r>
      <w:r w:rsidR="00EE7F38" w:rsidRPr="006D61FA">
        <w:t xml:space="preserve"> </w:t>
      </w:r>
      <w:r w:rsidRPr="006D61FA">
        <w:t>the</w:t>
      </w:r>
      <w:r w:rsidR="00EE7F38" w:rsidRPr="006D61FA">
        <w:t xml:space="preserve"> </w:t>
      </w:r>
      <w:r w:rsidRPr="006D61FA">
        <w:t>Hungarian</w:t>
      </w:r>
      <w:r w:rsidR="00EE7F38" w:rsidRPr="006D61FA">
        <w:t xml:space="preserve"> </w:t>
      </w:r>
      <w:r w:rsidRPr="006D61FA">
        <w:t>authorities</w:t>
      </w:r>
      <w:r w:rsidR="00EE7F38" w:rsidRPr="006D61FA">
        <w:t xml:space="preserve"> </w:t>
      </w:r>
      <w:r w:rsidRPr="006D61FA">
        <w:t>to</w:t>
      </w:r>
      <w:r w:rsidR="00EE7F38" w:rsidRPr="006D61FA">
        <w:t xml:space="preserve"> </w:t>
      </w:r>
      <w:r w:rsidRPr="006D61FA">
        <w:t>prevent</w:t>
      </w:r>
      <w:r w:rsidR="00EE7F38" w:rsidRPr="006D61FA">
        <w:t xml:space="preserve"> </w:t>
      </w:r>
      <w:r w:rsidRPr="006D61FA">
        <w:t>and</w:t>
      </w:r>
      <w:r w:rsidR="00EE7F38" w:rsidRPr="006D61FA">
        <w:t xml:space="preserve"> </w:t>
      </w:r>
      <w:r w:rsidRPr="006D61FA">
        <w:t>eliminate</w:t>
      </w:r>
      <w:r w:rsidR="00EE7F38" w:rsidRPr="006D61FA">
        <w:t xml:space="preserve"> </w:t>
      </w:r>
      <w:r w:rsidRPr="006D61FA">
        <w:t>of</w:t>
      </w:r>
      <w:r w:rsidR="00EE7F38" w:rsidRPr="006D61FA">
        <w:t xml:space="preserve"> </w:t>
      </w:r>
      <w:r w:rsidRPr="006D61FA">
        <w:t>all</w:t>
      </w:r>
      <w:r w:rsidR="00EE7F38" w:rsidRPr="006D61FA">
        <w:t xml:space="preserve"> </w:t>
      </w:r>
      <w:r w:rsidRPr="006D61FA">
        <w:t>forms</w:t>
      </w:r>
      <w:r w:rsidR="00EE7F38" w:rsidRPr="006D61FA">
        <w:t xml:space="preserve"> </w:t>
      </w:r>
      <w:r w:rsidRPr="006D61FA">
        <w:t>of</w:t>
      </w:r>
      <w:r w:rsidR="00EE7F38" w:rsidRPr="006D61FA">
        <w:t xml:space="preserve"> </w:t>
      </w:r>
      <w:r w:rsidRPr="006D61FA">
        <w:t>racial</w:t>
      </w:r>
      <w:r w:rsidR="00EE7F38" w:rsidRPr="006D61FA">
        <w:t xml:space="preserve"> </w:t>
      </w:r>
      <w:r w:rsidRPr="006D61FA">
        <w:t>discrimination.</w:t>
      </w:r>
    </w:p>
    <w:p w14:paraId="3AA1AD8B" w14:textId="198EB5A3" w:rsidR="00582FB8" w:rsidRPr="006D61FA" w:rsidRDefault="00582FB8" w:rsidP="00967C39">
      <w:pPr>
        <w:pStyle w:val="H23G"/>
      </w:pPr>
      <w:r w:rsidRPr="006D61FA">
        <w:tab/>
      </w:r>
      <w:r w:rsidRPr="006D61FA">
        <w:tab/>
        <w:t>Consultation</w:t>
      </w:r>
      <w:r w:rsidR="00EE7F38" w:rsidRPr="006D61FA">
        <w:t xml:space="preserve"> </w:t>
      </w:r>
      <w:r w:rsidRPr="006D61FA">
        <w:t>with</w:t>
      </w:r>
      <w:r w:rsidR="00EE7F38" w:rsidRPr="006D61FA">
        <w:t xml:space="preserve"> </w:t>
      </w:r>
      <w:r w:rsidRPr="006D61FA">
        <w:t>civil</w:t>
      </w:r>
      <w:r w:rsidR="00EE7F38" w:rsidRPr="006D61FA">
        <w:t xml:space="preserve"> </w:t>
      </w:r>
      <w:r w:rsidRPr="006D61FA">
        <w:t>society</w:t>
      </w:r>
    </w:p>
    <w:p w14:paraId="678B8768" w14:textId="006E006E" w:rsidR="00582FB8" w:rsidRPr="006D61FA" w:rsidRDefault="00582FB8" w:rsidP="006D61FA">
      <w:pPr>
        <w:pStyle w:val="SingleTxtG"/>
      </w:pPr>
      <w:r w:rsidRPr="006D61FA">
        <w:t>220.</w:t>
      </w:r>
      <w:r w:rsidRPr="006D61FA">
        <w:tab/>
        <w:t>The</w:t>
      </w:r>
      <w:r w:rsidR="00EE7F38" w:rsidRPr="006D61FA">
        <w:t xml:space="preserve"> </w:t>
      </w:r>
      <w:r w:rsidRPr="006D61FA">
        <w:t>Government</w:t>
      </w:r>
      <w:r w:rsidR="00EE7F38" w:rsidRPr="006D61FA">
        <w:t xml:space="preserve"> </w:t>
      </w:r>
      <w:r w:rsidRPr="006D61FA">
        <w:t>established</w:t>
      </w:r>
      <w:r w:rsidR="00EE7F38" w:rsidRPr="006D61FA">
        <w:t xml:space="preserve"> </w:t>
      </w:r>
      <w:r w:rsidRPr="006D61FA">
        <w:t>the</w:t>
      </w:r>
      <w:r w:rsidR="00EE7F38" w:rsidRPr="006D61FA">
        <w:t xml:space="preserve"> </w:t>
      </w:r>
      <w:r w:rsidRPr="006D61FA">
        <w:t>Human</w:t>
      </w:r>
      <w:r w:rsidR="00EE7F38" w:rsidRPr="006D61FA">
        <w:t xml:space="preserve"> </w:t>
      </w:r>
      <w:r w:rsidRPr="006D61FA">
        <w:t>Rights</w:t>
      </w:r>
      <w:r w:rsidR="00EE7F38" w:rsidRPr="006D61FA">
        <w:t xml:space="preserve"> </w:t>
      </w:r>
      <w:r w:rsidRPr="006D61FA">
        <w:t>Working</w:t>
      </w:r>
      <w:r w:rsidR="00EE7F38" w:rsidRPr="006D61FA">
        <w:t xml:space="preserve"> </w:t>
      </w:r>
      <w:r w:rsidRPr="006D61FA">
        <w:t>Group</w:t>
      </w:r>
      <w:r w:rsidR="00EE7F38" w:rsidRPr="006D61FA">
        <w:t xml:space="preserve"> </w:t>
      </w:r>
      <w:r w:rsidRPr="006D61FA">
        <w:t>in</w:t>
      </w:r>
      <w:r w:rsidR="00EE7F38" w:rsidRPr="006D61FA">
        <w:t xml:space="preserve"> </w:t>
      </w:r>
      <w:r w:rsidRPr="006D61FA">
        <w:t>its</w:t>
      </w:r>
      <w:r w:rsidR="00EE7F38" w:rsidRPr="006D61FA">
        <w:t xml:space="preserve"> </w:t>
      </w:r>
      <w:r w:rsidRPr="006D61FA">
        <w:t>decision</w:t>
      </w:r>
      <w:r w:rsidR="00EE7F38" w:rsidRPr="006D61FA">
        <w:t xml:space="preserve"> </w:t>
      </w:r>
      <w:r w:rsidRPr="006D61FA">
        <w:t>adopted</w:t>
      </w:r>
      <w:r w:rsidR="00EE7F38" w:rsidRPr="006D61FA">
        <w:t xml:space="preserve"> </w:t>
      </w:r>
      <w:r w:rsidRPr="006D61FA">
        <w:t>in</w:t>
      </w:r>
      <w:r w:rsidR="00EE7F38" w:rsidRPr="006D61FA">
        <w:t xml:space="preserve"> </w:t>
      </w:r>
      <w:r w:rsidRPr="006D61FA">
        <w:t>February</w:t>
      </w:r>
      <w:r w:rsidR="00EE7F38" w:rsidRPr="006D61FA">
        <w:t xml:space="preserve"> </w:t>
      </w:r>
      <w:r w:rsidRPr="006D61FA">
        <w:t>2012</w:t>
      </w:r>
      <w:r w:rsidR="00EE7F38" w:rsidRPr="006D61FA">
        <w:t xml:space="preserve"> </w:t>
      </w:r>
      <w:r w:rsidRPr="006D61FA">
        <w:t>(Government</w:t>
      </w:r>
      <w:r w:rsidR="00EE7F38" w:rsidRPr="006D61FA">
        <w:t xml:space="preserve"> </w:t>
      </w:r>
      <w:r w:rsidRPr="006D61FA">
        <w:t>Resolution</w:t>
      </w:r>
      <w:r w:rsidR="00EE7F38" w:rsidRPr="006D61FA">
        <w:t xml:space="preserve"> </w:t>
      </w:r>
      <w:r w:rsidRPr="006D61FA">
        <w:t>1039/2012</w:t>
      </w:r>
      <w:r w:rsidR="00EE7F38" w:rsidRPr="006D61FA">
        <w:t xml:space="preserve"> </w:t>
      </w:r>
      <w:r w:rsidRPr="006D61FA">
        <w:t>(II.22).)</w:t>
      </w:r>
      <w:r w:rsidR="00EE7F38" w:rsidRPr="006D61FA">
        <w:t xml:space="preserve"> </w:t>
      </w:r>
      <w:r w:rsidRPr="006D61FA">
        <w:t>with</w:t>
      </w:r>
      <w:r w:rsidR="00EE7F38" w:rsidRPr="006D61FA">
        <w:t xml:space="preserve"> </w:t>
      </w:r>
      <w:r w:rsidRPr="006D61FA">
        <w:t>the</w:t>
      </w:r>
      <w:r w:rsidR="00EE7F38" w:rsidRPr="006D61FA">
        <w:t xml:space="preserve"> </w:t>
      </w:r>
      <w:r w:rsidRPr="006D61FA">
        <w:t>main</w:t>
      </w:r>
      <w:r w:rsidR="00EE7F38" w:rsidRPr="006D61FA">
        <w:t xml:space="preserve"> </w:t>
      </w:r>
      <w:r w:rsidRPr="006D61FA">
        <w:t>purpose</w:t>
      </w:r>
      <w:r w:rsidR="00EE7F38" w:rsidRPr="006D61FA">
        <w:t xml:space="preserve"> </w:t>
      </w:r>
      <w:r w:rsidRPr="006D61FA">
        <w:t>of</w:t>
      </w:r>
      <w:r w:rsidR="00EE7F38" w:rsidRPr="006D61FA">
        <w:t xml:space="preserve"> </w:t>
      </w:r>
      <w:r w:rsidRPr="006D61FA">
        <w:t>monitoring</w:t>
      </w:r>
      <w:r w:rsidR="00EE7F38" w:rsidRPr="006D61FA">
        <w:t xml:space="preserve"> </w:t>
      </w:r>
      <w:r w:rsidRPr="006D61FA">
        <w:t>the</w:t>
      </w:r>
      <w:r w:rsidR="00EE7F38" w:rsidRPr="006D61FA">
        <w:t xml:space="preserve"> </w:t>
      </w:r>
      <w:r w:rsidRPr="006D61FA">
        <w:t>implementation</w:t>
      </w:r>
      <w:r w:rsidR="00EE7F38" w:rsidRPr="006D61FA">
        <w:t xml:space="preserve"> </w:t>
      </w:r>
      <w:r w:rsidRPr="006D61FA">
        <w:t>of</w:t>
      </w:r>
      <w:r w:rsidR="00EE7F38" w:rsidRPr="006D61FA">
        <w:t xml:space="preserve"> </w:t>
      </w:r>
      <w:r w:rsidRPr="006D61FA">
        <w:t>human</w:t>
      </w:r>
      <w:r w:rsidR="00EE7F38" w:rsidRPr="006D61FA">
        <w:t xml:space="preserve"> </w:t>
      </w:r>
      <w:r w:rsidRPr="006D61FA">
        <w:t>rights</w:t>
      </w:r>
      <w:r w:rsidR="00EE7F38" w:rsidRPr="006D61FA">
        <w:t xml:space="preserve"> </w:t>
      </w:r>
      <w:r w:rsidRPr="006D61FA">
        <w:t>in</w:t>
      </w:r>
      <w:r w:rsidR="00EE7F38" w:rsidRPr="006D61FA">
        <w:t xml:space="preserve"> </w:t>
      </w:r>
      <w:r w:rsidRPr="006D61FA">
        <w:t>Hungary,</w:t>
      </w:r>
      <w:r w:rsidR="00EE7F38" w:rsidRPr="006D61FA">
        <w:t xml:space="preserve"> </w:t>
      </w:r>
      <w:r w:rsidRPr="006D61FA">
        <w:t>conducting</w:t>
      </w:r>
      <w:r w:rsidR="00EE7F38" w:rsidRPr="006D61FA">
        <w:t xml:space="preserve"> </w:t>
      </w:r>
      <w:r w:rsidRPr="006D61FA">
        <w:t>consultations</w:t>
      </w:r>
      <w:r w:rsidR="00EE7F38" w:rsidRPr="006D61FA">
        <w:t xml:space="preserve"> </w:t>
      </w:r>
      <w:r w:rsidRPr="006D61FA">
        <w:t>with</w:t>
      </w:r>
      <w:r w:rsidR="00EE7F38" w:rsidRPr="006D61FA">
        <w:t xml:space="preserve"> </w:t>
      </w:r>
      <w:r w:rsidRPr="006D61FA">
        <w:t>civil</w:t>
      </w:r>
      <w:r w:rsidR="00EE7F38" w:rsidRPr="006D61FA">
        <w:t xml:space="preserve"> </w:t>
      </w:r>
      <w:r w:rsidRPr="006D61FA">
        <w:t>society</w:t>
      </w:r>
      <w:r w:rsidR="00EE7F38" w:rsidRPr="006D61FA">
        <w:t xml:space="preserve"> </w:t>
      </w:r>
      <w:r w:rsidRPr="006D61FA">
        <w:t>organisations,</w:t>
      </w:r>
      <w:r w:rsidR="00EE7F38" w:rsidRPr="006D61FA">
        <w:t xml:space="preserve"> </w:t>
      </w:r>
      <w:r w:rsidRPr="006D61FA">
        <w:t>representative</w:t>
      </w:r>
      <w:r w:rsidR="00EE7F38" w:rsidRPr="006D61FA">
        <w:t xml:space="preserve"> </w:t>
      </w:r>
      <w:r w:rsidRPr="006D61FA">
        <w:t>associations</w:t>
      </w:r>
      <w:r w:rsidR="00EE7F38" w:rsidRPr="006D61FA">
        <w:t xml:space="preserve"> </w:t>
      </w:r>
      <w:r w:rsidRPr="006D61FA">
        <w:t>and</w:t>
      </w:r>
      <w:r w:rsidR="00EE7F38" w:rsidRPr="006D61FA">
        <w:t xml:space="preserve"> </w:t>
      </w:r>
      <w:r w:rsidRPr="006D61FA">
        <w:t>other</w:t>
      </w:r>
      <w:r w:rsidR="00EE7F38" w:rsidRPr="006D61FA">
        <w:t xml:space="preserve"> </w:t>
      </w:r>
      <w:r w:rsidRPr="006D61FA">
        <w:t>professional</w:t>
      </w:r>
      <w:r w:rsidR="00EE7F38" w:rsidRPr="006D61FA">
        <w:t xml:space="preserve"> </w:t>
      </w:r>
      <w:r w:rsidRPr="006D61FA">
        <w:t>and</w:t>
      </w:r>
      <w:r w:rsidR="00EE7F38" w:rsidRPr="006D61FA">
        <w:t xml:space="preserve"> </w:t>
      </w:r>
      <w:r w:rsidRPr="006D61FA">
        <w:t>constitutional</w:t>
      </w:r>
      <w:r w:rsidR="00EE7F38" w:rsidRPr="006D61FA">
        <w:t xml:space="preserve"> </w:t>
      </w:r>
      <w:r w:rsidRPr="006D61FA">
        <w:t>bodies</w:t>
      </w:r>
      <w:r w:rsidR="00EE7F38" w:rsidRPr="006D61FA">
        <w:t xml:space="preserve"> </w:t>
      </w:r>
      <w:r w:rsidRPr="006D61FA">
        <w:t>as</w:t>
      </w:r>
      <w:r w:rsidR="00EE7F38" w:rsidRPr="006D61FA">
        <w:t xml:space="preserve"> </w:t>
      </w:r>
      <w:r w:rsidRPr="006D61FA">
        <w:t>well</w:t>
      </w:r>
      <w:r w:rsidR="00EE7F38" w:rsidRPr="006D61FA">
        <w:t xml:space="preserve"> </w:t>
      </w:r>
      <w:r w:rsidRPr="006D61FA">
        <w:t>as</w:t>
      </w:r>
      <w:r w:rsidR="00EE7F38" w:rsidRPr="006D61FA">
        <w:t xml:space="preserve"> </w:t>
      </w:r>
      <w:r w:rsidRPr="006D61FA">
        <w:t>of</w:t>
      </w:r>
      <w:r w:rsidR="00EE7F38" w:rsidRPr="006D61FA">
        <w:t xml:space="preserve"> </w:t>
      </w:r>
      <w:r w:rsidRPr="006D61FA">
        <w:t>promoting</w:t>
      </w:r>
      <w:r w:rsidR="00EE7F38" w:rsidRPr="006D61FA">
        <w:t xml:space="preserve"> </w:t>
      </w:r>
      <w:r w:rsidRPr="006D61FA">
        <w:t>professional</w:t>
      </w:r>
      <w:r w:rsidR="00EE7F38" w:rsidRPr="006D61FA">
        <w:t xml:space="preserve"> </w:t>
      </w:r>
      <w:r w:rsidRPr="006D61FA">
        <w:t>communication</w:t>
      </w:r>
      <w:r w:rsidR="00EE7F38" w:rsidRPr="006D61FA">
        <w:t xml:space="preserve"> </w:t>
      </w:r>
      <w:r w:rsidRPr="006D61FA">
        <w:t>on</w:t>
      </w:r>
      <w:r w:rsidR="00EE7F38" w:rsidRPr="006D61FA">
        <w:t xml:space="preserve"> </w:t>
      </w:r>
      <w:r w:rsidRPr="006D61FA">
        <w:t>the</w:t>
      </w:r>
      <w:r w:rsidR="00EE7F38" w:rsidRPr="006D61FA">
        <w:t xml:space="preserve"> </w:t>
      </w:r>
      <w:r w:rsidRPr="006D61FA">
        <w:t>implementation</w:t>
      </w:r>
      <w:r w:rsidR="00EE7F38" w:rsidRPr="006D61FA">
        <w:t xml:space="preserve"> </w:t>
      </w:r>
      <w:r w:rsidRPr="006D61FA">
        <w:t>of</w:t>
      </w:r>
      <w:r w:rsidR="00EE7F38" w:rsidRPr="006D61FA">
        <w:t xml:space="preserve"> </w:t>
      </w:r>
      <w:r w:rsidRPr="006D61FA">
        <w:t>human</w:t>
      </w:r>
      <w:r w:rsidR="00EE7F38" w:rsidRPr="006D61FA">
        <w:t xml:space="preserve"> </w:t>
      </w:r>
      <w:r w:rsidRPr="006D61FA">
        <w:t>rights</w:t>
      </w:r>
      <w:r w:rsidR="00EE7F38" w:rsidRPr="006D61FA">
        <w:t xml:space="preserve"> </w:t>
      </w:r>
      <w:r w:rsidRPr="006D61FA">
        <w:t>in</w:t>
      </w:r>
      <w:r w:rsidR="00EE7F38" w:rsidRPr="006D61FA">
        <w:t xml:space="preserve"> </w:t>
      </w:r>
      <w:r w:rsidRPr="006D61FA">
        <w:t>Hungary.</w:t>
      </w:r>
    </w:p>
    <w:p w14:paraId="6ED69FC8" w14:textId="65430EF1" w:rsidR="00582FB8" w:rsidRPr="006D61FA" w:rsidRDefault="00582FB8" w:rsidP="006D61FA">
      <w:pPr>
        <w:pStyle w:val="SingleTxtG"/>
      </w:pPr>
      <w:r w:rsidRPr="006D61FA">
        <w:t>221.</w:t>
      </w:r>
      <w:r w:rsidRPr="006D61FA">
        <w:tab/>
        <w:t>The</w:t>
      </w:r>
      <w:r w:rsidR="00EE7F38" w:rsidRPr="006D61FA">
        <w:t xml:space="preserve"> </w:t>
      </w:r>
      <w:r w:rsidRPr="006D61FA">
        <w:t>Working</w:t>
      </w:r>
      <w:r w:rsidR="00EE7F38" w:rsidRPr="006D61FA">
        <w:t xml:space="preserve"> </w:t>
      </w:r>
      <w:r w:rsidRPr="006D61FA">
        <w:t>Group</w:t>
      </w:r>
      <w:r w:rsidR="00EE7F38" w:rsidRPr="006D61FA">
        <w:t xml:space="preserve"> </w:t>
      </w:r>
      <w:r w:rsidRPr="006D61FA">
        <w:t>monitors</w:t>
      </w:r>
      <w:r w:rsidR="00EE7F38" w:rsidRPr="006D61FA">
        <w:t xml:space="preserve"> </w:t>
      </w:r>
      <w:r w:rsidRPr="006D61FA">
        <w:t>the</w:t>
      </w:r>
      <w:r w:rsidR="00EE7F38" w:rsidRPr="006D61FA">
        <w:t xml:space="preserve"> </w:t>
      </w:r>
      <w:r w:rsidRPr="006D61FA">
        <w:t>implementation</w:t>
      </w:r>
      <w:r w:rsidR="00EE7F38" w:rsidRPr="006D61FA">
        <w:t xml:space="preserve"> </w:t>
      </w:r>
      <w:r w:rsidRPr="006D61FA">
        <w:t>of</w:t>
      </w:r>
      <w:r w:rsidR="00EE7F38" w:rsidRPr="006D61FA">
        <w:t xml:space="preserve"> </w:t>
      </w:r>
      <w:r w:rsidRPr="006D61FA">
        <w:t>the</w:t>
      </w:r>
      <w:r w:rsidR="00EE7F38" w:rsidRPr="006D61FA">
        <w:t xml:space="preserve"> </w:t>
      </w:r>
      <w:r w:rsidRPr="006D61FA">
        <w:t>fully</w:t>
      </w:r>
      <w:r w:rsidR="00EE7F38" w:rsidRPr="006D61FA">
        <w:t xml:space="preserve"> </w:t>
      </w:r>
      <w:r w:rsidRPr="006D61FA">
        <w:t>or</w:t>
      </w:r>
      <w:r w:rsidR="00EE7F38" w:rsidRPr="006D61FA">
        <w:t xml:space="preserve"> </w:t>
      </w:r>
      <w:r w:rsidRPr="006D61FA">
        <w:t>partially</w:t>
      </w:r>
      <w:r w:rsidR="00EE7F38" w:rsidRPr="006D61FA">
        <w:t xml:space="preserve"> </w:t>
      </w:r>
      <w:r w:rsidRPr="006D61FA">
        <w:t>accepted</w:t>
      </w:r>
      <w:r w:rsidR="00EE7F38" w:rsidRPr="006D61FA">
        <w:t xml:space="preserve"> </w:t>
      </w:r>
      <w:r w:rsidRPr="006D61FA">
        <w:t>recommendations</w:t>
      </w:r>
      <w:r w:rsidR="00EE7F38" w:rsidRPr="006D61FA">
        <w:t xml:space="preserve"> </w:t>
      </w:r>
      <w:r w:rsidRPr="006D61FA">
        <w:t>in</w:t>
      </w:r>
      <w:r w:rsidR="00EE7F38" w:rsidRPr="006D61FA">
        <w:t xml:space="preserve"> </w:t>
      </w:r>
      <w:r w:rsidRPr="006D61FA">
        <w:t>relation</w:t>
      </w:r>
      <w:r w:rsidR="00EE7F38" w:rsidRPr="006D61FA">
        <w:t xml:space="preserve"> </w:t>
      </w:r>
      <w:r w:rsidRPr="006D61FA">
        <w:t>to</w:t>
      </w:r>
      <w:r w:rsidR="00EE7F38" w:rsidRPr="006D61FA">
        <w:t xml:space="preserve"> </w:t>
      </w:r>
      <w:r w:rsidRPr="006D61FA">
        <w:t>Hungary</w:t>
      </w:r>
      <w:r w:rsidR="00EE7F38" w:rsidRPr="006D61FA">
        <w:t xml:space="preserve"> </w:t>
      </w:r>
      <w:r w:rsidRPr="006D61FA">
        <w:t>of</w:t>
      </w:r>
      <w:r w:rsidR="00EE7F38" w:rsidRPr="006D61FA">
        <w:t xml:space="preserve"> </w:t>
      </w:r>
      <w:r w:rsidRPr="006D61FA">
        <w:t>the</w:t>
      </w:r>
      <w:r w:rsidR="00EE7F38" w:rsidRPr="006D61FA">
        <w:t xml:space="preserve"> </w:t>
      </w:r>
      <w:r w:rsidRPr="006D61FA">
        <w:t>United</w:t>
      </w:r>
      <w:r w:rsidR="00EE7F38" w:rsidRPr="006D61FA">
        <w:t xml:space="preserve"> </w:t>
      </w:r>
      <w:r w:rsidRPr="006D61FA">
        <w:t>Nations,</w:t>
      </w:r>
      <w:r w:rsidR="00EE7F38" w:rsidRPr="006D61FA">
        <w:t xml:space="preserve"> </w:t>
      </w:r>
      <w:r w:rsidRPr="006D61FA">
        <w:t>Human</w:t>
      </w:r>
      <w:r w:rsidR="00EE7F38" w:rsidRPr="006D61FA">
        <w:t xml:space="preserve"> </w:t>
      </w:r>
      <w:r w:rsidRPr="006D61FA">
        <w:t>Rights</w:t>
      </w:r>
      <w:r w:rsidR="00EE7F38" w:rsidRPr="006D61FA">
        <w:t xml:space="preserve"> </w:t>
      </w:r>
      <w:r w:rsidRPr="006D61FA">
        <w:t>Council,</w:t>
      </w:r>
      <w:r w:rsidR="00EE7F38" w:rsidRPr="006D61FA">
        <w:t xml:space="preserve"> </w:t>
      </w:r>
      <w:r w:rsidRPr="006D61FA">
        <w:t>Universal</w:t>
      </w:r>
      <w:r w:rsidR="00EE7F38" w:rsidRPr="006D61FA">
        <w:t xml:space="preserve"> </w:t>
      </w:r>
      <w:r w:rsidRPr="006D61FA">
        <w:t>Periodic</w:t>
      </w:r>
      <w:r w:rsidR="00EE7F38" w:rsidRPr="006D61FA">
        <w:t xml:space="preserve"> </w:t>
      </w:r>
      <w:r w:rsidRPr="006D61FA">
        <w:t>Review</w:t>
      </w:r>
      <w:r w:rsidR="00EE7F38" w:rsidRPr="006D61FA">
        <w:t xml:space="preserve"> </w:t>
      </w:r>
      <w:r w:rsidRPr="006D61FA">
        <w:t>(UPR)</w:t>
      </w:r>
      <w:r w:rsidR="00EE7F38" w:rsidRPr="006D61FA">
        <w:t xml:space="preserve"> </w:t>
      </w:r>
      <w:r w:rsidRPr="006D61FA">
        <w:t>Working</w:t>
      </w:r>
      <w:r w:rsidR="00EE7F38" w:rsidRPr="006D61FA">
        <w:t xml:space="preserve"> </w:t>
      </w:r>
      <w:r w:rsidRPr="006D61FA">
        <w:t>Group.</w:t>
      </w:r>
      <w:r w:rsidR="00EE7F38" w:rsidRPr="006D61FA">
        <w:t xml:space="preserve"> </w:t>
      </w:r>
      <w:r w:rsidRPr="006D61FA">
        <w:t>Due</w:t>
      </w:r>
      <w:r w:rsidR="00EE7F38" w:rsidRPr="006D61FA">
        <w:t xml:space="preserve"> </w:t>
      </w:r>
      <w:r w:rsidRPr="006D61FA">
        <w:t>to</w:t>
      </w:r>
      <w:r w:rsidR="00EE7F38" w:rsidRPr="006D61FA">
        <w:t xml:space="preserve"> </w:t>
      </w:r>
      <w:r w:rsidRPr="006D61FA">
        <w:t>the</w:t>
      </w:r>
      <w:r w:rsidR="00EE7F38" w:rsidRPr="006D61FA">
        <w:t xml:space="preserve"> </w:t>
      </w:r>
      <w:r w:rsidRPr="006D61FA">
        <w:t>modification</w:t>
      </w:r>
      <w:r w:rsidR="00EE7F38" w:rsidRPr="006D61FA">
        <w:t xml:space="preserve"> </w:t>
      </w:r>
      <w:r w:rsidRPr="006D61FA">
        <w:t>of</w:t>
      </w:r>
      <w:r w:rsidR="00EE7F38" w:rsidRPr="006D61FA">
        <w:t xml:space="preserve"> </w:t>
      </w:r>
      <w:r w:rsidRPr="006D61FA">
        <w:t>the</w:t>
      </w:r>
      <w:r w:rsidR="00EE7F38" w:rsidRPr="006D61FA">
        <w:t xml:space="preserve"> </w:t>
      </w:r>
      <w:r w:rsidRPr="006D61FA">
        <w:t>Government</w:t>
      </w:r>
      <w:r w:rsidR="00EE7F38" w:rsidRPr="006D61FA">
        <w:t xml:space="preserve"> </w:t>
      </w:r>
      <w:r w:rsidRPr="006D61FA">
        <w:t>Resolution,</w:t>
      </w:r>
      <w:r w:rsidR="00EE7F38" w:rsidRPr="006D61FA">
        <w:t xml:space="preserve"> </w:t>
      </w:r>
      <w:r w:rsidRPr="006D61FA">
        <w:t>the</w:t>
      </w:r>
      <w:r w:rsidR="00EE7F38" w:rsidRPr="006D61FA">
        <w:t xml:space="preserve"> </w:t>
      </w:r>
      <w:r w:rsidRPr="006D61FA">
        <w:t>Working</w:t>
      </w:r>
      <w:r w:rsidR="00EE7F38" w:rsidRPr="006D61FA">
        <w:t xml:space="preserve"> </w:t>
      </w:r>
      <w:r w:rsidRPr="006D61FA">
        <w:t>Group</w:t>
      </w:r>
      <w:r w:rsidR="00EE7F38" w:rsidRPr="006D61FA">
        <w:t xml:space="preserve"> </w:t>
      </w:r>
      <w:r w:rsidRPr="006D61FA">
        <w:t>also</w:t>
      </w:r>
      <w:r w:rsidR="00EE7F38" w:rsidRPr="006D61FA">
        <w:t xml:space="preserve"> </w:t>
      </w:r>
      <w:r w:rsidRPr="006D61FA">
        <w:t>reviews</w:t>
      </w:r>
      <w:r w:rsidR="00EE7F38" w:rsidRPr="006D61FA">
        <w:t xml:space="preserve"> </w:t>
      </w:r>
      <w:r w:rsidRPr="006D61FA">
        <w:t>and</w:t>
      </w:r>
      <w:r w:rsidR="00EE7F38" w:rsidRPr="006D61FA">
        <w:t xml:space="preserve"> </w:t>
      </w:r>
      <w:r w:rsidRPr="006D61FA">
        <w:t>monitors</w:t>
      </w:r>
      <w:r w:rsidR="00EE7F38" w:rsidRPr="006D61FA">
        <w:t xml:space="preserve"> </w:t>
      </w:r>
      <w:r w:rsidRPr="006D61FA">
        <w:t>the</w:t>
      </w:r>
      <w:r w:rsidR="00EE7F38" w:rsidRPr="006D61FA">
        <w:t xml:space="preserve"> </w:t>
      </w:r>
      <w:r w:rsidRPr="006D61FA">
        <w:t>enforcement</w:t>
      </w:r>
      <w:r w:rsidR="00EE7F38" w:rsidRPr="006D61FA">
        <w:t xml:space="preserve"> </w:t>
      </w:r>
      <w:r w:rsidRPr="006D61FA">
        <w:t>of</w:t>
      </w:r>
      <w:r w:rsidR="00EE7F38" w:rsidRPr="006D61FA">
        <w:t xml:space="preserve"> </w:t>
      </w:r>
      <w:r w:rsidRPr="006D61FA">
        <w:t>human</w:t>
      </w:r>
      <w:r w:rsidR="00EE7F38" w:rsidRPr="006D61FA">
        <w:t xml:space="preserve"> </w:t>
      </w:r>
      <w:r w:rsidRPr="006D61FA">
        <w:t>rights</w:t>
      </w:r>
      <w:r w:rsidR="00EE7F38" w:rsidRPr="006D61FA">
        <w:t xml:space="preserve"> </w:t>
      </w:r>
      <w:r w:rsidRPr="006D61FA">
        <w:t>conventions</w:t>
      </w:r>
      <w:r w:rsidR="00EE7F38" w:rsidRPr="006D61FA">
        <w:t xml:space="preserve"> </w:t>
      </w:r>
      <w:r w:rsidRPr="006D61FA">
        <w:t>and</w:t>
      </w:r>
      <w:r w:rsidR="00EE7F38" w:rsidRPr="006D61FA">
        <w:t xml:space="preserve"> </w:t>
      </w:r>
      <w:r w:rsidRPr="006D61FA">
        <w:t>agreements</w:t>
      </w:r>
      <w:r w:rsidR="00EE7F38" w:rsidRPr="006D61FA">
        <w:t xml:space="preserve"> </w:t>
      </w:r>
      <w:r w:rsidRPr="006D61FA">
        <w:t>–</w:t>
      </w:r>
      <w:r w:rsidR="00EE7F38" w:rsidRPr="006D61FA">
        <w:t xml:space="preserve"> </w:t>
      </w:r>
      <w:r w:rsidRPr="006D61FA">
        <w:t>of</w:t>
      </w:r>
      <w:r w:rsidR="00EE7F38" w:rsidRPr="006D61FA">
        <w:t xml:space="preserve"> </w:t>
      </w:r>
      <w:r w:rsidRPr="006D61FA">
        <w:t>which</w:t>
      </w:r>
      <w:r w:rsidR="00EE7F38" w:rsidRPr="006D61FA">
        <w:t xml:space="preserve"> </w:t>
      </w:r>
      <w:r w:rsidRPr="006D61FA">
        <w:t>Hungary</w:t>
      </w:r>
      <w:r w:rsidR="00EE7F38" w:rsidRPr="006D61FA">
        <w:t xml:space="preserve"> </w:t>
      </w:r>
      <w:r w:rsidRPr="006D61FA">
        <w:t>is</w:t>
      </w:r>
      <w:r w:rsidR="00EE7F38" w:rsidRPr="006D61FA">
        <w:t xml:space="preserve"> </w:t>
      </w:r>
      <w:r w:rsidRPr="006D61FA">
        <w:t>a</w:t>
      </w:r>
      <w:r w:rsidR="00EE7F38" w:rsidRPr="006D61FA">
        <w:t xml:space="preserve"> </w:t>
      </w:r>
      <w:r w:rsidRPr="006D61FA">
        <w:t>signing</w:t>
      </w:r>
      <w:r w:rsidR="00EE7F38" w:rsidRPr="006D61FA">
        <w:t xml:space="preserve"> </w:t>
      </w:r>
      <w:r w:rsidRPr="006D61FA">
        <w:t>party</w:t>
      </w:r>
      <w:r w:rsidR="00EE7F38" w:rsidRPr="006D61FA">
        <w:t xml:space="preserve"> </w:t>
      </w:r>
      <w:r w:rsidRPr="006D61FA">
        <w:t>–</w:t>
      </w:r>
      <w:r w:rsidR="00EE7F38" w:rsidRPr="006D61FA">
        <w:t xml:space="preserve"> </w:t>
      </w:r>
      <w:r w:rsidRPr="006D61FA">
        <w:t>adopted</w:t>
      </w:r>
      <w:r w:rsidR="00EE7F38" w:rsidRPr="006D61FA">
        <w:t xml:space="preserve"> </w:t>
      </w:r>
      <w:r w:rsidRPr="006D61FA">
        <w:t>in</w:t>
      </w:r>
      <w:r w:rsidR="00EE7F38" w:rsidRPr="006D61FA">
        <w:t xml:space="preserve"> </w:t>
      </w:r>
      <w:r w:rsidRPr="006D61FA">
        <w:t>the</w:t>
      </w:r>
      <w:r w:rsidR="00EE7F38" w:rsidRPr="006D61FA">
        <w:t xml:space="preserve"> </w:t>
      </w:r>
      <w:r w:rsidRPr="006D61FA">
        <w:t>framework</w:t>
      </w:r>
      <w:r w:rsidR="00EE7F38" w:rsidRPr="006D61FA">
        <w:t xml:space="preserve"> </w:t>
      </w:r>
      <w:r w:rsidRPr="006D61FA">
        <w:t>of</w:t>
      </w:r>
      <w:r w:rsidR="00EE7F38" w:rsidRPr="006D61FA">
        <w:t xml:space="preserve"> </w:t>
      </w:r>
      <w:r w:rsidRPr="006D61FA">
        <w:t>the</w:t>
      </w:r>
      <w:r w:rsidR="00EE7F38" w:rsidRPr="006D61FA">
        <w:t xml:space="preserve"> </w:t>
      </w:r>
      <w:r w:rsidRPr="006D61FA">
        <w:t>UN,</w:t>
      </w:r>
      <w:r w:rsidR="00EE7F38" w:rsidRPr="006D61FA">
        <w:t xml:space="preserve"> </w:t>
      </w:r>
      <w:r w:rsidRPr="006D61FA">
        <w:t>the</w:t>
      </w:r>
      <w:r w:rsidR="00EE7F38" w:rsidRPr="006D61FA">
        <w:t xml:space="preserve"> </w:t>
      </w:r>
      <w:r w:rsidRPr="006D61FA">
        <w:t>Council</w:t>
      </w:r>
      <w:r w:rsidR="00EE7F38" w:rsidRPr="006D61FA">
        <w:t xml:space="preserve"> </w:t>
      </w:r>
      <w:r w:rsidRPr="006D61FA">
        <w:t>of</w:t>
      </w:r>
      <w:r w:rsidR="00EE7F38" w:rsidRPr="006D61FA">
        <w:t xml:space="preserve"> </w:t>
      </w:r>
      <w:r w:rsidRPr="006D61FA">
        <w:t>Europe,</w:t>
      </w:r>
      <w:r w:rsidR="00EE7F38" w:rsidRPr="006D61FA">
        <w:t xml:space="preserve"> </w:t>
      </w:r>
      <w:r w:rsidRPr="006D61FA">
        <w:t>the</w:t>
      </w:r>
      <w:r w:rsidR="00EE7F38" w:rsidRPr="006D61FA">
        <w:t xml:space="preserve"> </w:t>
      </w:r>
      <w:r w:rsidRPr="006D61FA">
        <w:t>OSCE,</w:t>
      </w:r>
      <w:r w:rsidR="00EE7F38" w:rsidRPr="006D61FA">
        <w:t xml:space="preserve"> </w:t>
      </w:r>
      <w:r w:rsidRPr="006D61FA">
        <w:t>and</w:t>
      </w:r>
      <w:r w:rsidR="00EE7F38" w:rsidRPr="006D61FA">
        <w:t xml:space="preserve"> </w:t>
      </w:r>
      <w:r w:rsidRPr="006D61FA">
        <w:t>the</w:t>
      </w:r>
      <w:r w:rsidR="00EE7F38" w:rsidRPr="006D61FA">
        <w:t xml:space="preserve"> </w:t>
      </w:r>
      <w:r w:rsidRPr="006D61FA">
        <w:t>obligations</w:t>
      </w:r>
      <w:r w:rsidR="00EE7F38" w:rsidRPr="006D61FA">
        <w:t xml:space="preserve"> </w:t>
      </w:r>
      <w:r w:rsidRPr="006D61FA">
        <w:t>arising</w:t>
      </w:r>
      <w:r w:rsidR="00EE7F38" w:rsidRPr="006D61FA">
        <w:t xml:space="preserve"> </w:t>
      </w:r>
      <w:r w:rsidRPr="006D61FA">
        <w:t>from</w:t>
      </w:r>
      <w:r w:rsidR="00EE7F38" w:rsidRPr="006D61FA">
        <w:t xml:space="preserve"> </w:t>
      </w:r>
      <w:r w:rsidRPr="006D61FA">
        <w:t>Hungary</w:t>
      </w:r>
      <w:r w:rsidR="00747F7E">
        <w:t>’</w:t>
      </w:r>
      <w:r w:rsidRPr="006D61FA">
        <w:t>s</w:t>
      </w:r>
      <w:r w:rsidR="00EE7F38" w:rsidRPr="006D61FA">
        <w:t xml:space="preserve"> </w:t>
      </w:r>
      <w:r w:rsidRPr="006D61FA">
        <w:t>EU</w:t>
      </w:r>
      <w:r w:rsidR="00EE7F38" w:rsidRPr="006D61FA">
        <w:t xml:space="preserve"> </w:t>
      </w:r>
      <w:r w:rsidRPr="006D61FA">
        <w:t>membership.</w:t>
      </w:r>
      <w:r w:rsidR="00EE7F38" w:rsidRPr="006D61FA">
        <w:t xml:space="preserve"> </w:t>
      </w:r>
      <w:r w:rsidRPr="006D61FA">
        <w:t>It</w:t>
      </w:r>
      <w:r w:rsidR="00EE7F38" w:rsidRPr="006D61FA">
        <w:t xml:space="preserve"> </w:t>
      </w:r>
      <w:r w:rsidRPr="006D61FA">
        <w:t>makes</w:t>
      </w:r>
      <w:r w:rsidR="00EE7F38" w:rsidRPr="006D61FA">
        <w:t xml:space="preserve"> </w:t>
      </w:r>
      <w:r w:rsidRPr="006D61FA">
        <w:t>recommendations</w:t>
      </w:r>
      <w:r w:rsidR="00EE7F38" w:rsidRPr="006D61FA">
        <w:t xml:space="preserve"> </w:t>
      </w:r>
      <w:r w:rsidRPr="006D61FA">
        <w:t>to</w:t>
      </w:r>
      <w:r w:rsidR="00EE7F38" w:rsidRPr="006D61FA">
        <w:t xml:space="preserve"> </w:t>
      </w:r>
      <w:r w:rsidRPr="006D61FA">
        <w:t>the</w:t>
      </w:r>
      <w:r w:rsidR="00EE7F38" w:rsidRPr="006D61FA">
        <w:t xml:space="preserve"> </w:t>
      </w:r>
      <w:r w:rsidRPr="006D61FA">
        <w:t>Government</w:t>
      </w:r>
      <w:r w:rsidR="00EE7F38" w:rsidRPr="006D61FA">
        <w:t xml:space="preserve"> </w:t>
      </w:r>
      <w:r w:rsidRPr="006D61FA">
        <w:t>and</w:t>
      </w:r>
      <w:r w:rsidR="00EE7F38" w:rsidRPr="006D61FA">
        <w:t xml:space="preserve"> </w:t>
      </w:r>
      <w:r w:rsidRPr="006D61FA">
        <w:t>the</w:t>
      </w:r>
      <w:r w:rsidR="00EE7F38" w:rsidRPr="006D61FA">
        <w:t xml:space="preserve"> </w:t>
      </w:r>
      <w:r w:rsidRPr="006D61FA">
        <w:t>other</w:t>
      </w:r>
      <w:r w:rsidR="00EE7F38" w:rsidRPr="006D61FA">
        <w:t xml:space="preserve"> </w:t>
      </w:r>
      <w:r w:rsidRPr="006D61FA">
        <w:t>central</w:t>
      </w:r>
      <w:r w:rsidR="00EE7F38" w:rsidRPr="006D61FA">
        <w:t xml:space="preserve"> </w:t>
      </w:r>
      <w:r w:rsidRPr="006D61FA">
        <w:t>administration</w:t>
      </w:r>
      <w:r w:rsidR="00EE7F38" w:rsidRPr="006D61FA">
        <w:t xml:space="preserve"> </w:t>
      </w:r>
      <w:r w:rsidRPr="006D61FA">
        <w:t>bodies</w:t>
      </w:r>
      <w:r w:rsidR="00EE7F38" w:rsidRPr="006D61FA">
        <w:t xml:space="preserve"> </w:t>
      </w:r>
      <w:r w:rsidRPr="006D61FA">
        <w:t>involved</w:t>
      </w:r>
      <w:r w:rsidR="00EE7F38" w:rsidRPr="006D61FA">
        <w:t xml:space="preserve"> </w:t>
      </w:r>
      <w:r w:rsidRPr="006D61FA">
        <w:t>in</w:t>
      </w:r>
      <w:r w:rsidR="00EE7F38" w:rsidRPr="006D61FA">
        <w:t xml:space="preserve"> </w:t>
      </w:r>
      <w:r w:rsidRPr="006D61FA">
        <w:t>legislation</w:t>
      </w:r>
      <w:r w:rsidR="00EE7F38" w:rsidRPr="006D61FA">
        <w:t xml:space="preserve"> </w:t>
      </w:r>
      <w:r w:rsidRPr="006D61FA">
        <w:t>and</w:t>
      </w:r>
      <w:r w:rsidR="00EE7F38" w:rsidRPr="006D61FA">
        <w:t xml:space="preserve"> </w:t>
      </w:r>
      <w:r w:rsidRPr="006D61FA">
        <w:t>application</w:t>
      </w:r>
      <w:r w:rsidR="00EE7F38" w:rsidRPr="006D61FA">
        <w:t xml:space="preserve"> </w:t>
      </w:r>
      <w:r w:rsidRPr="006D61FA">
        <w:t>of</w:t>
      </w:r>
      <w:r w:rsidR="00EE7F38" w:rsidRPr="006D61FA">
        <w:t xml:space="preserve"> </w:t>
      </w:r>
      <w:r w:rsidRPr="006D61FA">
        <w:t>the</w:t>
      </w:r>
      <w:r w:rsidR="00EE7F38" w:rsidRPr="006D61FA">
        <w:t xml:space="preserve"> </w:t>
      </w:r>
      <w:r w:rsidRPr="006D61FA">
        <w:t>law</w:t>
      </w:r>
      <w:r w:rsidR="00EE7F38" w:rsidRPr="006D61FA">
        <w:t xml:space="preserve"> </w:t>
      </w:r>
      <w:r w:rsidRPr="006D61FA">
        <w:t>to</w:t>
      </w:r>
      <w:r w:rsidR="00EE7F38" w:rsidRPr="006D61FA">
        <w:t xml:space="preserve"> </w:t>
      </w:r>
      <w:r w:rsidRPr="006D61FA">
        <w:t>provide</w:t>
      </w:r>
      <w:r w:rsidR="00EE7F38" w:rsidRPr="006D61FA">
        <w:t xml:space="preserve"> </w:t>
      </w:r>
      <w:r w:rsidRPr="006D61FA">
        <w:t>regulations</w:t>
      </w:r>
      <w:r w:rsidR="00EE7F38" w:rsidRPr="006D61FA">
        <w:t xml:space="preserve"> </w:t>
      </w:r>
      <w:r w:rsidRPr="006D61FA">
        <w:t>that</w:t>
      </w:r>
      <w:r w:rsidR="00EE7F38" w:rsidRPr="006D61FA">
        <w:t xml:space="preserve"> </w:t>
      </w:r>
      <w:r w:rsidRPr="006D61FA">
        <w:t>allow</w:t>
      </w:r>
      <w:r w:rsidR="00EE7F38" w:rsidRPr="006D61FA">
        <w:t xml:space="preserve"> </w:t>
      </w:r>
      <w:r w:rsidRPr="006D61FA">
        <w:t>for</w:t>
      </w:r>
      <w:r w:rsidR="00EE7F38" w:rsidRPr="006D61FA">
        <w:t xml:space="preserve"> </w:t>
      </w:r>
      <w:r w:rsidRPr="006D61FA">
        <w:t>a</w:t>
      </w:r>
      <w:r w:rsidR="00EE7F38" w:rsidRPr="006D61FA">
        <w:t xml:space="preserve"> </w:t>
      </w:r>
      <w:r w:rsidRPr="006D61FA">
        <w:t>wider</w:t>
      </w:r>
      <w:r w:rsidR="00EE7F38" w:rsidRPr="006D61FA">
        <w:t xml:space="preserve"> </w:t>
      </w:r>
      <w:r w:rsidRPr="006D61FA">
        <w:t>representation</w:t>
      </w:r>
      <w:r w:rsidR="00EE7F38" w:rsidRPr="006D61FA">
        <w:t xml:space="preserve"> </w:t>
      </w:r>
      <w:r w:rsidRPr="006D61FA">
        <w:t>of</w:t>
      </w:r>
      <w:r w:rsidR="00EE7F38" w:rsidRPr="006D61FA">
        <w:t xml:space="preserve"> </w:t>
      </w:r>
      <w:r w:rsidRPr="006D61FA">
        <w:t>human</w:t>
      </w:r>
      <w:r w:rsidR="00EE7F38" w:rsidRPr="006D61FA">
        <w:t xml:space="preserve"> </w:t>
      </w:r>
      <w:r w:rsidRPr="006D61FA">
        <w:t>rights</w:t>
      </w:r>
      <w:r w:rsidR="00EE7F38" w:rsidRPr="006D61FA">
        <w:t xml:space="preserve"> </w:t>
      </w:r>
      <w:r w:rsidRPr="006D61FA">
        <w:t>and</w:t>
      </w:r>
      <w:r w:rsidR="00EE7F38" w:rsidRPr="006D61FA">
        <w:t xml:space="preserve"> </w:t>
      </w:r>
      <w:r w:rsidRPr="006D61FA">
        <w:t>oversees</w:t>
      </w:r>
      <w:r w:rsidR="00EE7F38" w:rsidRPr="006D61FA">
        <w:t xml:space="preserve"> </w:t>
      </w:r>
      <w:r w:rsidRPr="006D61FA">
        <w:t>the</w:t>
      </w:r>
      <w:r w:rsidR="00EE7F38" w:rsidRPr="006D61FA">
        <w:t xml:space="preserve"> </w:t>
      </w:r>
      <w:r w:rsidRPr="006D61FA">
        <w:t>implementation</w:t>
      </w:r>
      <w:r w:rsidR="00EE7F38" w:rsidRPr="006D61FA">
        <w:t xml:space="preserve"> </w:t>
      </w:r>
      <w:r w:rsidRPr="006D61FA">
        <w:t>of</w:t>
      </w:r>
      <w:r w:rsidR="00EE7F38" w:rsidRPr="006D61FA">
        <w:t xml:space="preserve"> </w:t>
      </w:r>
      <w:r w:rsidRPr="006D61FA">
        <w:t>these</w:t>
      </w:r>
      <w:r w:rsidR="00EE7F38" w:rsidRPr="006D61FA">
        <w:t xml:space="preserve"> </w:t>
      </w:r>
      <w:r w:rsidRPr="006D61FA">
        <w:t>regulations.</w:t>
      </w:r>
    </w:p>
    <w:p w14:paraId="3ABCB74A" w14:textId="4D9F2314" w:rsidR="00582FB8" w:rsidRPr="006D61FA" w:rsidRDefault="00582FB8" w:rsidP="006D61FA">
      <w:pPr>
        <w:pStyle w:val="SingleTxtG"/>
      </w:pPr>
      <w:r w:rsidRPr="006D61FA">
        <w:t>222.</w:t>
      </w:r>
      <w:r w:rsidRPr="006D61FA">
        <w:tab/>
        <w:t>During</w:t>
      </w:r>
      <w:r w:rsidR="00EE7F38" w:rsidRPr="006D61FA">
        <w:t xml:space="preserve"> </w:t>
      </w:r>
      <w:r w:rsidRPr="006D61FA">
        <w:t>its</w:t>
      </w:r>
      <w:r w:rsidR="00EE7F38" w:rsidRPr="006D61FA">
        <w:t xml:space="preserve"> </w:t>
      </w:r>
      <w:r w:rsidRPr="006D61FA">
        <w:t>constitutive</w:t>
      </w:r>
      <w:r w:rsidR="00EE7F38" w:rsidRPr="006D61FA">
        <w:t xml:space="preserve"> </w:t>
      </w:r>
      <w:r w:rsidRPr="006D61FA">
        <w:t>meeting</w:t>
      </w:r>
      <w:r w:rsidR="00EE7F38" w:rsidRPr="006D61FA">
        <w:t xml:space="preserve"> </w:t>
      </w:r>
      <w:r w:rsidRPr="006D61FA">
        <w:t>held</w:t>
      </w:r>
      <w:r w:rsidR="00EE7F38" w:rsidRPr="006D61FA">
        <w:t xml:space="preserve"> </w:t>
      </w:r>
      <w:r w:rsidRPr="006D61FA">
        <w:t>in</w:t>
      </w:r>
      <w:r w:rsidR="00EE7F38" w:rsidRPr="006D61FA">
        <w:t xml:space="preserve"> </w:t>
      </w:r>
      <w:r w:rsidRPr="006D61FA">
        <w:t>2012,</w:t>
      </w:r>
      <w:r w:rsidR="00EE7F38" w:rsidRPr="006D61FA">
        <w:t xml:space="preserve"> </w:t>
      </w:r>
      <w:r w:rsidRPr="006D61FA">
        <w:t>the</w:t>
      </w:r>
      <w:r w:rsidR="00EE7F38" w:rsidRPr="006D61FA">
        <w:t xml:space="preserve"> </w:t>
      </w:r>
      <w:r w:rsidRPr="006D61FA">
        <w:t>Working</w:t>
      </w:r>
      <w:r w:rsidR="00EE7F38" w:rsidRPr="006D61FA">
        <w:t xml:space="preserve"> </w:t>
      </w:r>
      <w:r w:rsidRPr="006D61FA">
        <w:t>Group</w:t>
      </w:r>
      <w:r w:rsidR="00EE7F38" w:rsidRPr="006D61FA">
        <w:t xml:space="preserve"> </w:t>
      </w:r>
      <w:r w:rsidRPr="006D61FA">
        <w:t>decided</w:t>
      </w:r>
      <w:r w:rsidR="00EE7F38" w:rsidRPr="006D61FA">
        <w:t xml:space="preserve"> </w:t>
      </w:r>
      <w:r w:rsidRPr="006D61FA">
        <w:t>to</w:t>
      </w:r>
      <w:r w:rsidR="00EE7F38" w:rsidRPr="006D61FA">
        <w:t xml:space="preserve"> </w:t>
      </w:r>
      <w:r w:rsidRPr="006D61FA">
        <w:t>establish</w:t>
      </w:r>
      <w:r w:rsidR="00EE7F38" w:rsidRPr="006D61FA">
        <w:t xml:space="preserve"> </w:t>
      </w:r>
      <w:r w:rsidRPr="006D61FA">
        <w:t>the</w:t>
      </w:r>
      <w:r w:rsidR="00EE7F38" w:rsidRPr="006D61FA">
        <w:t xml:space="preserve"> </w:t>
      </w:r>
      <w:r w:rsidRPr="006D61FA">
        <w:t>Human</w:t>
      </w:r>
      <w:r w:rsidR="00EE7F38" w:rsidRPr="006D61FA">
        <w:t xml:space="preserve"> </w:t>
      </w:r>
      <w:r w:rsidRPr="006D61FA">
        <w:t>Rights</w:t>
      </w:r>
      <w:r w:rsidR="00EE7F38" w:rsidRPr="006D61FA">
        <w:t xml:space="preserve"> </w:t>
      </w:r>
      <w:r w:rsidRPr="006D61FA">
        <w:t>Roundtable,</w:t>
      </w:r>
      <w:r w:rsidR="00EE7F38" w:rsidRPr="006D61FA">
        <w:t xml:space="preserve"> </w:t>
      </w:r>
      <w:r w:rsidRPr="006D61FA">
        <w:t>which</w:t>
      </w:r>
      <w:r w:rsidR="00EE7F38" w:rsidRPr="006D61FA">
        <w:t xml:space="preserve"> </w:t>
      </w:r>
      <w:r w:rsidRPr="006D61FA">
        <w:t>currently</w:t>
      </w:r>
      <w:r w:rsidR="00EE7F38" w:rsidRPr="006D61FA">
        <w:t xml:space="preserve"> </w:t>
      </w:r>
      <w:r w:rsidRPr="006D61FA">
        <w:t>operates</w:t>
      </w:r>
      <w:r w:rsidR="00EE7F38" w:rsidRPr="006D61FA">
        <w:t xml:space="preserve"> </w:t>
      </w:r>
      <w:r w:rsidRPr="006D61FA">
        <w:t>with</w:t>
      </w:r>
      <w:r w:rsidR="00EE7F38" w:rsidRPr="006D61FA">
        <w:t xml:space="preserve"> </w:t>
      </w:r>
      <w:r w:rsidRPr="006D61FA">
        <w:t>77</w:t>
      </w:r>
      <w:r w:rsidR="00EE7F38" w:rsidRPr="006D61FA">
        <w:t xml:space="preserve"> </w:t>
      </w:r>
      <w:r w:rsidRPr="006D61FA">
        <w:t>civil</w:t>
      </w:r>
      <w:r w:rsidR="00EE7F38" w:rsidRPr="006D61FA">
        <w:t xml:space="preserve"> </w:t>
      </w:r>
      <w:r w:rsidRPr="006D61FA">
        <w:t>organisation</w:t>
      </w:r>
      <w:r w:rsidR="00EE7F38" w:rsidRPr="006D61FA">
        <w:t xml:space="preserve"> </w:t>
      </w:r>
      <w:r w:rsidRPr="006D61FA">
        <w:t>members</w:t>
      </w:r>
      <w:r w:rsidR="00EE7F38" w:rsidRPr="006D61FA">
        <w:t xml:space="preserve"> </w:t>
      </w:r>
      <w:r w:rsidRPr="006D61FA">
        <w:t>and</w:t>
      </w:r>
      <w:r w:rsidR="00EE7F38" w:rsidRPr="006D61FA">
        <w:t xml:space="preserve"> </w:t>
      </w:r>
      <w:r w:rsidRPr="006D61FA">
        <w:t>further</w:t>
      </w:r>
      <w:r w:rsidR="00EE7F38" w:rsidRPr="006D61FA">
        <w:t xml:space="preserve"> </w:t>
      </w:r>
      <w:r w:rsidRPr="006D61FA">
        <w:t>40</w:t>
      </w:r>
      <w:r w:rsidR="00EE7F38" w:rsidRPr="006D61FA">
        <w:t xml:space="preserve"> </w:t>
      </w:r>
      <w:r w:rsidRPr="006D61FA">
        <w:t>civil</w:t>
      </w:r>
      <w:r w:rsidR="00EE7F38" w:rsidRPr="006D61FA">
        <w:t xml:space="preserve"> </w:t>
      </w:r>
      <w:r w:rsidRPr="006D61FA">
        <w:t>and</w:t>
      </w:r>
      <w:r w:rsidR="00EE7F38" w:rsidRPr="006D61FA">
        <w:t xml:space="preserve"> </w:t>
      </w:r>
      <w:r w:rsidRPr="006D61FA">
        <w:t>other</w:t>
      </w:r>
      <w:r w:rsidR="00EE7F38" w:rsidRPr="006D61FA">
        <w:t xml:space="preserve"> </w:t>
      </w:r>
      <w:r w:rsidRPr="006D61FA">
        <w:t>organisations</w:t>
      </w:r>
      <w:r w:rsidR="00EE7F38" w:rsidRPr="006D61FA">
        <w:t xml:space="preserve"> </w:t>
      </w:r>
      <w:r w:rsidRPr="006D61FA">
        <w:t>take</w:t>
      </w:r>
      <w:r w:rsidR="00EE7F38" w:rsidRPr="006D61FA">
        <w:t xml:space="preserve"> </w:t>
      </w:r>
      <w:r w:rsidRPr="006D61FA">
        <w:t>part</w:t>
      </w:r>
      <w:r w:rsidR="00EE7F38" w:rsidRPr="006D61FA">
        <w:t xml:space="preserve"> </w:t>
      </w:r>
      <w:r w:rsidRPr="006D61FA">
        <w:t>in</w:t>
      </w:r>
      <w:r w:rsidR="00EE7F38" w:rsidRPr="006D61FA">
        <w:t xml:space="preserve"> </w:t>
      </w:r>
      <w:r w:rsidRPr="006D61FA">
        <w:t>the</w:t>
      </w:r>
      <w:r w:rsidR="00EE7F38" w:rsidRPr="006D61FA">
        <w:t xml:space="preserve"> </w:t>
      </w:r>
      <w:r w:rsidRPr="006D61FA">
        <w:t>activities</w:t>
      </w:r>
      <w:r w:rsidR="00EE7F38" w:rsidRPr="006D61FA">
        <w:t xml:space="preserve"> </w:t>
      </w:r>
      <w:r w:rsidRPr="006D61FA">
        <w:t>of</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based</w:t>
      </w:r>
      <w:r w:rsidR="00EE7F38" w:rsidRPr="006D61FA">
        <w:t xml:space="preserve"> </w:t>
      </w:r>
      <w:r w:rsidRPr="006D61FA">
        <w:t>on</w:t>
      </w:r>
      <w:r w:rsidR="00EE7F38" w:rsidRPr="006D61FA">
        <w:t xml:space="preserve"> </w:t>
      </w:r>
      <w:r w:rsidRPr="006D61FA">
        <w:t>invitation.</w:t>
      </w:r>
      <w:r w:rsidR="00EE7F38" w:rsidRPr="006D61FA">
        <w:t xml:space="preserve"> </w:t>
      </w:r>
      <w:r w:rsidRPr="006D61FA">
        <w:t>The</w:t>
      </w:r>
      <w:r w:rsidR="00EE7F38" w:rsidRPr="006D61FA">
        <w:t xml:space="preserve"> </w:t>
      </w:r>
      <w:r w:rsidRPr="006D61FA">
        <w:t>Roundtable</w:t>
      </w:r>
      <w:r w:rsidR="00EE7F38" w:rsidRPr="006D61FA">
        <w:t xml:space="preserve"> </w:t>
      </w:r>
      <w:r w:rsidRPr="006D61FA">
        <w:t>holds</w:t>
      </w:r>
      <w:r w:rsidR="00EE7F38" w:rsidRPr="006D61FA">
        <w:t xml:space="preserve"> </w:t>
      </w:r>
      <w:r w:rsidRPr="006D61FA">
        <w:t>its</w:t>
      </w:r>
      <w:r w:rsidR="00EE7F38" w:rsidRPr="006D61FA">
        <w:t xml:space="preserve"> </w:t>
      </w:r>
      <w:r w:rsidRPr="006D61FA">
        <w:t>meetings</w:t>
      </w:r>
      <w:r w:rsidR="00EE7F38" w:rsidRPr="006D61FA">
        <w:t xml:space="preserve"> </w:t>
      </w:r>
      <w:r w:rsidRPr="006D61FA">
        <w:t>in</w:t>
      </w:r>
      <w:r w:rsidR="00EE7F38" w:rsidRPr="006D61FA">
        <w:t xml:space="preserve"> </w:t>
      </w:r>
      <w:r w:rsidRPr="006D61FA">
        <w:t>11</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each</w:t>
      </w:r>
      <w:r w:rsidR="00EE7F38" w:rsidRPr="006D61FA">
        <w:t xml:space="preserve"> </w:t>
      </w:r>
      <w:r w:rsidRPr="006D61FA">
        <w:t>of</w:t>
      </w:r>
      <w:r w:rsidR="00EE7F38" w:rsidRPr="006D61FA">
        <w:t xml:space="preserve"> </w:t>
      </w:r>
      <w:r w:rsidRPr="006D61FA">
        <w:t>them</w:t>
      </w:r>
      <w:r w:rsidR="00EE7F38" w:rsidRPr="006D61FA">
        <w:t xml:space="preserve"> </w:t>
      </w:r>
      <w:r w:rsidRPr="006D61FA">
        <w:t>is</w:t>
      </w:r>
      <w:r w:rsidR="00EE7F38" w:rsidRPr="006D61FA">
        <w:t xml:space="preserve"> </w:t>
      </w:r>
      <w:r w:rsidRPr="006D61FA">
        <w:t>intended</w:t>
      </w:r>
      <w:r w:rsidR="00EE7F38" w:rsidRPr="006D61FA">
        <w:t xml:space="preserve"> </w:t>
      </w:r>
      <w:r w:rsidRPr="006D61FA">
        <w:t>to</w:t>
      </w:r>
      <w:r w:rsidR="00EE7F38" w:rsidRPr="006D61FA">
        <w:t xml:space="preserve"> </w:t>
      </w:r>
      <w:r w:rsidRPr="006D61FA">
        <w:t>deal</w:t>
      </w:r>
      <w:r w:rsidR="00EE7F38" w:rsidRPr="006D61FA">
        <w:t xml:space="preserve"> </w:t>
      </w:r>
      <w:r w:rsidRPr="006D61FA">
        <w:t>separately</w:t>
      </w:r>
      <w:r w:rsidR="00EE7F38" w:rsidRPr="006D61FA">
        <w:t xml:space="preserve"> </w:t>
      </w:r>
      <w:r w:rsidRPr="006D61FA">
        <w:t>with</w:t>
      </w:r>
      <w:r w:rsidR="00EE7F38" w:rsidRPr="006D61FA">
        <w:t xml:space="preserve"> </w:t>
      </w:r>
      <w:r w:rsidRPr="006D61FA">
        <w:t>legal</w:t>
      </w:r>
      <w:r w:rsidR="00EE7F38" w:rsidRPr="006D61FA">
        <w:t xml:space="preserve"> </w:t>
      </w:r>
      <w:r w:rsidRPr="006D61FA">
        <w:t>and</w:t>
      </w:r>
      <w:r w:rsidR="00EE7F38" w:rsidRPr="006D61FA">
        <w:t xml:space="preserve"> </w:t>
      </w:r>
      <w:r w:rsidRPr="006D61FA">
        <w:t>practical</w:t>
      </w:r>
      <w:r w:rsidR="00EE7F38" w:rsidRPr="006D61FA">
        <w:t xml:space="preserve"> </w:t>
      </w:r>
      <w:r w:rsidRPr="006D61FA">
        <w:t>problems</w:t>
      </w:r>
      <w:r w:rsidR="00EE7F38" w:rsidRPr="006D61FA">
        <w:t xml:space="preserve"> </w:t>
      </w:r>
      <w:r w:rsidRPr="006D61FA">
        <w:t>of</w:t>
      </w:r>
      <w:r w:rsidR="00EE7F38" w:rsidRPr="006D61FA">
        <w:t xml:space="preserve"> </w:t>
      </w:r>
      <w:r w:rsidRPr="006D61FA">
        <w:t>and</w:t>
      </w:r>
      <w:r w:rsidR="00EE7F38" w:rsidRPr="006D61FA">
        <w:t xml:space="preserve"> </w:t>
      </w:r>
      <w:r w:rsidRPr="006D61FA">
        <w:t>sectoral</w:t>
      </w:r>
      <w:r w:rsidR="00EE7F38" w:rsidRPr="006D61FA">
        <w:t xml:space="preserve"> </w:t>
      </w:r>
      <w:r w:rsidRPr="006D61FA">
        <w:t>political</w:t>
      </w:r>
      <w:r w:rsidR="00EE7F38" w:rsidRPr="006D61FA">
        <w:t xml:space="preserve"> </w:t>
      </w:r>
      <w:r w:rsidRPr="006D61FA">
        <w:t>proposals</w:t>
      </w:r>
      <w:r w:rsidR="00EE7F38" w:rsidRPr="006D61FA">
        <w:t xml:space="preserve"> </w:t>
      </w:r>
      <w:r w:rsidRPr="006D61FA">
        <w:t>for</w:t>
      </w:r>
      <w:r w:rsidR="00EE7F38" w:rsidRPr="006D61FA">
        <w:t xml:space="preserve"> </w:t>
      </w:r>
      <w:r w:rsidRPr="006D61FA">
        <w:t>vulnerable</w:t>
      </w:r>
      <w:r w:rsidR="00EE7F38" w:rsidRPr="006D61FA">
        <w:t xml:space="preserve"> </w:t>
      </w:r>
      <w:r w:rsidRPr="006D61FA">
        <w:t>groups</w:t>
      </w:r>
      <w:r w:rsidR="00EE7F38" w:rsidRPr="006D61FA">
        <w:t xml:space="preserve"> </w:t>
      </w:r>
      <w:r w:rsidRPr="006D61FA">
        <w:t>of</w:t>
      </w:r>
      <w:r w:rsidR="00EE7F38" w:rsidRPr="006D61FA">
        <w:t xml:space="preserve"> </w:t>
      </w:r>
      <w:r w:rsidRPr="006D61FA">
        <w:t>society.</w:t>
      </w:r>
    </w:p>
    <w:p w14:paraId="3D672926" w14:textId="77777777" w:rsidR="005364DC" w:rsidRDefault="00582FB8" w:rsidP="006D61FA">
      <w:pPr>
        <w:pStyle w:val="SingleTxtG"/>
      </w:pPr>
      <w:r w:rsidRPr="006D61FA">
        <w:t>223.</w:t>
      </w:r>
      <w:r w:rsidRPr="006D61FA">
        <w:tab/>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are</w:t>
      </w:r>
      <w:r w:rsidR="00EE7F38" w:rsidRPr="006D61FA">
        <w:t xml:space="preserve"> </w:t>
      </w:r>
      <w:r w:rsidRPr="006D61FA">
        <w:t>led</w:t>
      </w:r>
      <w:r w:rsidR="00EE7F38" w:rsidRPr="006D61FA">
        <w:t xml:space="preserve"> </w:t>
      </w:r>
      <w:r w:rsidRPr="006D61FA">
        <w:t>by</w:t>
      </w:r>
      <w:r w:rsidR="00EE7F38" w:rsidRPr="006D61FA">
        <w:t xml:space="preserve"> </w:t>
      </w:r>
      <w:r w:rsidRPr="006D61FA">
        <w:t>appointed</w:t>
      </w:r>
      <w:r w:rsidR="00EE7F38" w:rsidRPr="006D61FA">
        <w:t xml:space="preserve"> </w:t>
      </w:r>
      <w:r w:rsidRPr="006D61FA">
        <w:t>State</w:t>
      </w:r>
      <w:r w:rsidR="00EE7F38" w:rsidRPr="006D61FA">
        <w:t xml:space="preserve"> </w:t>
      </w:r>
      <w:r w:rsidRPr="006D61FA">
        <w:t>Secretaries</w:t>
      </w:r>
      <w:r w:rsidR="00EE7F38" w:rsidRPr="006D61FA">
        <w:t xml:space="preserve"> </w:t>
      </w:r>
      <w:r w:rsidRPr="006D61FA">
        <w:t>or</w:t>
      </w:r>
      <w:r w:rsidR="00EE7F38" w:rsidRPr="006D61FA">
        <w:t xml:space="preserve"> </w:t>
      </w:r>
      <w:r w:rsidRPr="006D61FA">
        <w:t>Deputy</w:t>
      </w:r>
      <w:r w:rsidR="00EE7F38" w:rsidRPr="006D61FA">
        <w:t xml:space="preserve"> </w:t>
      </w:r>
      <w:r w:rsidRPr="006D61FA">
        <w:t>State</w:t>
      </w:r>
      <w:r w:rsidR="00EE7F38" w:rsidRPr="006D61FA">
        <w:t xml:space="preserve"> </w:t>
      </w:r>
      <w:r w:rsidRPr="006D61FA">
        <w:t>Secretaries;</w:t>
      </w:r>
      <w:r w:rsidR="00EE7F38" w:rsidRPr="006D61FA">
        <w:t xml:space="preserve"> </w:t>
      </w:r>
      <w:r w:rsidRPr="006D61FA">
        <w:t>the</w:t>
      </w:r>
      <w:r w:rsidR="00EE7F38" w:rsidRPr="006D61FA">
        <w:t xml:space="preserve"> </w:t>
      </w:r>
      <w:r w:rsidRPr="006D61FA">
        <w:t>Working</w:t>
      </w:r>
      <w:r w:rsidR="00EE7F38" w:rsidRPr="006D61FA">
        <w:t xml:space="preserve"> </w:t>
      </w:r>
      <w:r w:rsidRPr="006D61FA">
        <w:t>Group</w:t>
      </w:r>
      <w:r w:rsidR="00EE7F38" w:rsidRPr="006D61FA">
        <w:t xml:space="preserve"> </w:t>
      </w:r>
      <w:r w:rsidRPr="006D61FA">
        <w:t>members</w:t>
      </w:r>
      <w:r w:rsidR="00EE7F38" w:rsidRPr="006D61FA">
        <w:t xml:space="preserve"> </w:t>
      </w:r>
      <w:r w:rsidRPr="006D61FA">
        <w:t>are</w:t>
      </w:r>
      <w:r w:rsidR="00EE7F38" w:rsidRPr="006D61FA">
        <w:t xml:space="preserve"> </w:t>
      </w:r>
      <w:r w:rsidRPr="006D61FA">
        <w:t>government</w:t>
      </w:r>
      <w:r w:rsidR="00EE7F38" w:rsidRPr="006D61FA">
        <w:t xml:space="preserve"> </w:t>
      </w:r>
      <w:r w:rsidRPr="006D61FA">
        <w:t>agencies,</w:t>
      </w:r>
      <w:r w:rsidR="00EE7F38" w:rsidRPr="006D61FA">
        <w:t xml:space="preserve"> </w:t>
      </w:r>
      <w:r w:rsidRPr="006D61FA">
        <w:t>civil</w:t>
      </w:r>
      <w:r w:rsidR="00EE7F38" w:rsidRPr="006D61FA">
        <w:t xml:space="preserve"> </w:t>
      </w:r>
      <w:r w:rsidRPr="006D61FA">
        <w:t>society</w:t>
      </w:r>
      <w:r w:rsidR="00EE7F38" w:rsidRPr="006D61FA">
        <w:t xml:space="preserve"> </w:t>
      </w:r>
      <w:r w:rsidRPr="006D61FA">
        <w:t>organisations,</w:t>
      </w:r>
      <w:r w:rsidR="00EE7F38" w:rsidRPr="006D61FA">
        <w:t xml:space="preserve"> </w:t>
      </w:r>
      <w:r w:rsidRPr="006D61FA">
        <w:t>representative</w:t>
      </w:r>
      <w:r w:rsidR="00EE7F38" w:rsidRPr="006D61FA">
        <w:t xml:space="preserve"> </w:t>
      </w:r>
      <w:r w:rsidRPr="006D61FA">
        <w:t>associations</w:t>
      </w:r>
      <w:r w:rsidR="00EE7F38" w:rsidRPr="006D61FA">
        <w:t xml:space="preserve"> </w:t>
      </w:r>
      <w:r w:rsidRPr="006D61FA">
        <w:t>and</w:t>
      </w:r>
      <w:r w:rsidR="00EE7F38" w:rsidRPr="006D61FA">
        <w:t xml:space="preserve"> </w:t>
      </w:r>
      <w:r w:rsidRPr="006D61FA">
        <w:t>professional</w:t>
      </w:r>
      <w:r w:rsidR="00EE7F38" w:rsidRPr="006D61FA">
        <w:t xml:space="preserve"> </w:t>
      </w:r>
      <w:r w:rsidRPr="006D61FA">
        <w:t>bodies.</w:t>
      </w:r>
    </w:p>
    <w:p w14:paraId="7917FD04" w14:textId="73FC9EDB" w:rsidR="00582FB8" w:rsidRPr="006D61FA" w:rsidRDefault="00582FB8" w:rsidP="006D61FA">
      <w:pPr>
        <w:pStyle w:val="SingleTxtG"/>
      </w:pPr>
      <w:r w:rsidRPr="006D61FA">
        <w:t>224.</w:t>
      </w:r>
      <w:r w:rsidRPr="006D61FA">
        <w:tab/>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provide</w:t>
      </w:r>
      <w:r w:rsidR="00EE7F38" w:rsidRPr="006D61FA">
        <w:t xml:space="preserve"> </w:t>
      </w:r>
      <w:r w:rsidRPr="006D61FA">
        <w:t>an</w:t>
      </w:r>
      <w:r w:rsidR="00EE7F38" w:rsidRPr="006D61FA">
        <w:t xml:space="preserve"> </w:t>
      </w:r>
      <w:r w:rsidRPr="006D61FA">
        <w:t>opportunity</w:t>
      </w:r>
      <w:r w:rsidR="00EE7F38" w:rsidRPr="006D61FA">
        <w:t xml:space="preserve"> </w:t>
      </w:r>
      <w:r w:rsidRPr="006D61FA">
        <w:t>for</w:t>
      </w:r>
      <w:r w:rsidR="00EE7F38" w:rsidRPr="006D61FA">
        <w:t xml:space="preserve"> </w:t>
      </w:r>
      <w:r w:rsidRPr="006D61FA">
        <w:t>a</w:t>
      </w:r>
      <w:r w:rsidR="00EE7F38" w:rsidRPr="006D61FA">
        <w:t xml:space="preserve"> </w:t>
      </w:r>
      <w:r w:rsidRPr="006D61FA">
        <w:t>dialogue</w:t>
      </w:r>
      <w:r w:rsidR="00EE7F38" w:rsidRPr="006D61FA">
        <w:t xml:space="preserve"> </w:t>
      </w:r>
      <w:r w:rsidRPr="006D61FA">
        <w:t>with</w:t>
      </w:r>
      <w:r w:rsidR="00EE7F38" w:rsidRPr="006D61FA">
        <w:t xml:space="preserve"> </w:t>
      </w:r>
      <w:r w:rsidRPr="006D61FA">
        <w:t>civil</w:t>
      </w:r>
      <w:r w:rsidR="00EE7F38" w:rsidRPr="006D61FA">
        <w:t xml:space="preserve"> </w:t>
      </w:r>
      <w:r w:rsidRPr="006D61FA">
        <w:t>organisations</w:t>
      </w:r>
      <w:r w:rsidR="00EE7F38" w:rsidRPr="006D61FA">
        <w:t xml:space="preserve"> </w:t>
      </w:r>
      <w:r w:rsidRPr="006D61FA">
        <w:t>and</w:t>
      </w:r>
      <w:r w:rsidR="00EE7F38" w:rsidRPr="006D61FA">
        <w:t xml:space="preserve"> </w:t>
      </w:r>
      <w:r w:rsidRPr="006D61FA">
        <w:t>for</w:t>
      </w:r>
      <w:r w:rsidR="00EE7F38" w:rsidRPr="006D61FA">
        <w:t xml:space="preserve"> </w:t>
      </w:r>
      <w:r w:rsidRPr="006D61FA">
        <w:t>the</w:t>
      </w:r>
      <w:r w:rsidR="00EE7F38" w:rsidRPr="006D61FA">
        <w:t xml:space="preserve"> </w:t>
      </w:r>
      <w:r w:rsidRPr="006D61FA">
        <w:t>approximation</w:t>
      </w:r>
      <w:r w:rsidR="00EE7F38" w:rsidRPr="006D61FA">
        <w:t xml:space="preserve"> </w:t>
      </w:r>
      <w:r w:rsidRPr="006D61FA">
        <w:t>of</w:t>
      </w:r>
      <w:r w:rsidR="00EE7F38" w:rsidRPr="006D61FA">
        <w:t xml:space="preserve"> </w:t>
      </w:r>
      <w:r w:rsidRPr="006D61FA">
        <w:t>government</w:t>
      </w:r>
      <w:r w:rsidR="00EE7F38" w:rsidRPr="006D61FA">
        <w:t xml:space="preserve"> </w:t>
      </w:r>
      <w:r w:rsidRPr="006D61FA">
        <w:t>and</w:t>
      </w:r>
      <w:r w:rsidR="00EE7F38" w:rsidRPr="006D61FA">
        <w:t xml:space="preserve"> </w:t>
      </w:r>
      <w:r w:rsidRPr="006D61FA">
        <w:t>civil</w:t>
      </w:r>
      <w:r w:rsidR="00EE7F38" w:rsidRPr="006D61FA">
        <w:t xml:space="preserve"> </w:t>
      </w:r>
      <w:r w:rsidRPr="006D61FA">
        <w:t>views.</w:t>
      </w:r>
      <w:r w:rsidR="00EE7F38" w:rsidRPr="006D61FA">
        <w:t xml:space="preserve"> </w:t>
      </w:r>
      <w:r w:rsidRPr="006D61FA">
        <w:t>Apart</w:t>
      </w:r>
      <w:r w:rsidR="00EE7F38" w:rsidRPr="006D61FA">
        <w:t xml:space="preserve"> </w:t>
      </w:r>
      <w:r w:rsidRPr="006D61FA">
        <w:t>from</w:t>
      </w:r>
      <w:r w:rsidR="00EE7F38" w:rsidRPr="006D61FA">
        <w:t xml:space="preserve"> </w:t>
      </w:r>
      <w:r w:rsidRPr="006D61FA">
        <w:t>the</w:t>
      </w:r>
      <w:r w:rsidR="00EE7F38" w:rsidRPr="006D61FA">
        <w:t xml:space="preserve"> </w:t>
      </w:r>
      <w:r w:rsidRPr="006D61FA">
        <w:t>members,</w:t>
      </w:r>
      <w:r w:rsidR="00EE7F38" w:rsidRPr="006D61FA">
        <w:t xml:space="preserve"> </w:t>
      </w:r>
      <w:r w:rsidRPr="006D61FA">
        <w:t>other</w:t>
      </w:r>
      <w:r w:rsidR="00EE7F38" w:rsidRPr="006D61FA">
        <w:t xml:space="preserve"> </w:t>
      </w:r>
      <w:r w:rsidRPr="006D61FA">
        <w:t>organisations</w:t>
      </w:r>
      <w:r w:rsidR="00EE7F38" w:rsidRPr="006D61FA">
        <w:t xml:space="preserve"> </w:t>
      </w:r>
      <w:r w:rsidRPr="006D61FA">
        <w:t>have</w:t>
      </w:r>
      <w:r w:rsidR="00EE7F38" w:rsidRPr="006D61FA">
        <w:t xml:space="preserve"> </w:t>
      </w:r>
      <w:r w:rsidRPr="006D61FA">
        <w:t>also</w:t>
      </w:r>
      <w:r w:rsidR="00EE7F38" w:rsidRPr="006D61FA">
        <w:t xml:space="preserve"> </w:t>
      </w:r>
      <w:r w:rsidRPr="006D61FA">
        <w:t>been</w:t>
      </w:r>
      <w:r w:rsidR="00EE7F38" w:rsidRPr="006D61FA">
        <w:t xml:space="preserve"> </w:t>
      </w:r>
      <w:r w:rsidRPr="006D61FA">
        <w:t>invited</w:t>
      </w:r>
      <w:r w:rsidR="00EE7F38" w:rsidRPr="006D61FA">
        <w:t xml:space="preserve"> </w:t>
      </w:r>
      <w:r w:rsidRPr="006D61FA">
        <w:t>in</w:t>
      </w:r>
      <w:r w:rsidR="00EE7F38" w:rsidRPr="006D61FA">
        <w:t xml:space="preserve"> </w:t>
      </w:r>
      <w:r w:rsidRPr="006D61FA">
        <w:t>order</w:t>
      </w:r>
      <w:r w:rsidR="00EE7F38" w:rsidRPr="006D61FA">
        <w:t xml:space="preserve"> </w:t>
      </w:r>
      <w:r w:rsidRPr="006D61FA">
        <w:t>to</w:t>
      </w:r>
      <w:r w:rsidR="00EE7F38" w:rsidRPr="006D61FA">
        <w:t xml:space="preserve"> </w:t>
      </w:r>
      <w:r w:rsidRPr="006D61FA">
        <w:t>enable</w:t>
      </w:r>
      <w:r w:rsidR="00EE7F38" w:rsidRPr="006D61FA">
        <w:t xml:space="preserve"> </w:t>
      </w:r>
      <w:r w:rsidRPr="006D61FA">
        <w:t>the</w:t>
      </w:r>
      <w:r w:rsidR="00EE7F38" w:rsidRPr="006D61FA">
        <w:t xml:space="preserve"> </w:t>
      </w:r>
      <w:r w:rsidRPr="006D61FA">
        <w:t>participants</w:t>
      </w:r>
      <w:r w:rsidR="00EE7F38" w:rsidRPr="006D61FA">
        <w:t xml:space="preserve"> </w:t>
      </w:r>
      <w:r w:rsidRPr="006D61FA">
        <w:t>of</w:t>
      </w:r>
      <w:r w:rsidR="00EE7F38" w:rsidRPr="006D61FA">
        <w:t xml:space="preserve"> </w:t>
      </w:r>
      <w:r w:rsidRPr="006D61FA">
        <w:t>the</w:t>
      </w:r>
      <w:r w:rsidR="00EE7F38" w:rsidRPr="006D61FA">
        <w:t xml:space="preserve"> </w:t>
      </w:r>
      <w:r w:rsidRPr="006D61FA">
        <w:t>meetings</w:t>
      </w:r>
      <w:r w:rsidR="00EE7F38" w:rsidRPr="006D61FA">
        <w:t xml:space="preserve"> </w:t>
      </w:r>
      <w:r w:rsidRPr="006D61FA">
        <w:t>to</w:t>
      </w:r>
      <w:r w:rsidR="00EE7F38" w:rsidRPr="006D61FA">
        <w:t xml:space="preserve"> </w:t>
      </w:r>
      <w:r w:rsidRPr="006D61FA">
        <w:t>discuss</w:t>
      </w:r>
      <w:r w:rsidR="00EE7F38" w:rsidRPr="006D61FA">
        <w:t xml:space="preserve"> </w:t>
      </w:r>
      <w:r w:rsidRPr="006D61FA">
        <w:t>the</w:t>
      </w:r>
      <w:r w:rsidR="00EE7F38" w:rsidRPr="006D61FA">
        <w:t xml:space="preserve"> </w:t>
      </w:r>
      <w:r w:rsidRPr="006D61FA">
        <w:t>same</w:t>
      </w:r>
      <w:r w:rsidR="00EE7F38" w:rsidRPr="006D61FA">
        <w:t xml:space="preserve"> </w:t>
      </w:r>
      <w:r w:rsidRPr="006D61FA">
        <w:t>topic</w:t>
      </w:r>
      <w:r w:rsidR="00EE7F38" w:rsidRPr="006D61FA">
        <w:t xml:space="preserve"> </w:t>
      </w:r>
      <w:r w:rsidRPr="006D61FA">
        <w:t>from</w:t>
      </w:r>
      <w:r w:rsidR="00EE7F38" w:rsidRPr="006D61FA">
        <w:t xml:space="preserve"> </w:t>
      </w:r>
      <w:r w:rsidRPr="006D61FA">
        <w:t>several</w:t>
      </w:r>
      <w:r w:rsidR="00EE7F38" w:rsidRPr="006D61FA">
        <w:t xml:space="preserve"> </w:t>
      </w:r>
      <w:r w:rsidRPr="006D61FA">
        <w:t>aspects.</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also</w:t>
      </w:r>
      <w:r w:rsidR="00EE7F38" w:rsidRPr="006D61FA">
        <w:t xml:space="preserve"> </w:t>
      </w:r>
      <w:r w:rsidRPr="006D61FA">
        <w:t>held</w:t>
      </w:r>
      <w:r w:rsidR="00EE7F38" w:rsidRPr="006D61FA">
        <w:t xml:space="preserve"> </w:t>
      </w:r>
      <w:r w:rsidRPr="006D61FA">
        <w:t>joint</w:t>
      </w:r>
      <w:r w:rsidR="00EE7F38" w:rsidRPr="006D61FA">
        <w:t xml:space="preserve"> </w:t>
      </w:r>
      <w:r w:rsidRPr="006D61FA">
        <w:t>meetings</w:t>
      </w:r>
      <w:r w:rsidR="00EE7F38" w:rsidRPr="006D61FA">
        <w:t xml:space="preserve"> </w:t>
      </w:r>
      <w:r w:rsidRPr="006D61FA">
        <w:t>which</w:t>
      </w:r>
      <w:r w:rsidR="00EE7F38" w:rsidRPr="006D61FA">
        <w:t xml:space="preserve"> </w:t>
      </w:r>
      <w:r w:rsidRPr="006D61FA">
        <w:t>were</w:t>
      </w:r>
      <w:r w:rsidR="00EE7F38" w:rsidRPr="006D61FA">
        <w:t xml:space="preserve"> </w:t>
      </w:r>
      <w:r w:rsidRPr="006D61FA">
        <w:t>not</w:t>
      </w:r>
      <w:r w:rsidR="00EE7F38" w:rsidRPr="006D61FA">
        <w:t xml:space="preserve"> </w:t>
      </w:r>
      <w:r w:rsidRPr="006D61FA">
        <w:t>only</w:t>
      </w:r>
      <w:r w:rsidR="00EE7F38" w:rsidRPr="006D61FA">
        <w:t xml:space="preserve"> </w:t>
      </w:r>
      <w:r w:rsidRPr="006D61FA">
        <w:t>attended</w:t>
      </w:r>
      <w:r w:rsidR="00EE7F38" w:rsidRPr="006D61FA">
        <w:t xml:space="preserve"> </w:t>
      </w:r>
      <w:r w:rsidRPr="006D61FA">
        <w:t>by</w:t>
      </w:r>
      <w:r w:rsidR="00EE7F38" w:rsidRPr="006D61FA">
        <w:t xml:space="preserve"> </w:t>
      </w:r>
      <w:r w:rsidRPr="006D61FA">
        <w:t>representatives</w:t>
      </w:r>
      <w:r w:rsidR="00EE7F38" w:rsidRPr="006D61FA">
        <w:t xml:space="preserve"> </w:t>
      </w:r>
      <w:r w:rsidRPr="006D61FA">
        <w:t>of</w:t>
      </w:r>
      <w:r w:rsidR="00EE7F38" w:rsidRPr="006D61FA">
        <w:t xml:space="preserve"> </w:t>
      </w:r>
      <w:r w:rsidRPr="006D61FA">
        <w:t>the</w:t>
      </w:r>
      <w:r w:rsidR="00EE7F38" w:rsidRPr="006D61FA">
        <w:t xml:space="preserve"> </w:t>
      </w:r>
      <w:r w:rsidRPr="006D61FA">
        <w:t>civil</w:t>
      </w:r>
      <w:r w:rsidR="00EE7F38" w:rsidRPr="006D61FA">
        <w:t xml:space="preserve"> </w:t>
      </w:r>
      <w:r w:rsidRPr="006D61FA">
        <w:t>organisations</w:t>
      </w:r>
      <w:r w:rsidR="00EE7F38" w:rsidRPr="006D61FA">
        <w:t xml:space="preserve"> </w:t>
      </w:r>
      <w:r w:rsidRPr="006D61FA">
        <w:t>and</w:t>
      </w:r>
      <w:r w:rsidR="00EE7F38" w:rsidRPr="006D61FA">
        <w:t xml:space="preserve"> </w:t>
      </w:r>
      <w:r w:rsidRPr="006D61FA">
        <w:t>the</w:t>
      </w:r>
      <w:r w:rsidR="00EE7F38" w:rsidRPr="006D61FA">
        <w:t xml:space="preserve"> </w:t>
      </w:r>
      <w:r w:rsidRPr="006D61FA">
        <w:t>Government,</w:t>
      </w:r>
      <w:r w:rsidR="00EE7F38" w:rsidRPr="006D61FA">
        <w:t xml:space="preserve"> </w:t>
      </w:r>
      <w:r w:rsidRPr="006D61FA">
        <w:t>but</w:t>
      </w:r>
      <w:r w:rsidR="00EE7F38" w:rsidRPr="006D61FA">
        <w:t xml:space="preserve"> </w:t>
      </w:r>
      <w:r w:rsidRPr="006D61FA">
        <w:t>also</w:t>
      </w:r>
      <w:r w:rsidR="00EE7F38" w:rsidRPr="006D61FA">
        <w:t xml:space="preserve"> </w:t>
      </w:r>
      <w:r w:rsidRPr="006D61FA">
        <w:t>of</w:t>
      </w:r>
      <w:r w:rsidR="00EE7F38" w:rsidRPr="006D61FA">
        <w:t xml:space="preserve"> </w:t>
      </w:r>
      <w:r w:rsidRPr="006D61FA">
        <w:t>the</w:t>
      </w:r>
      <w:r w:rsidR="00EE7F38" w:rsidRPr="006D61FA">
        <w:t xml:space="preserve"> </w:t>
      </w:r>
      <w:r w:rsidRPr="006D61FA">
        <w:t>National</w:t>
      </w:r>
      <w:r w:rsidR="00EE7F38" w:rsidRPr="006D61FA">
        <w:t xml:space="preserve"> </w:t>
      </w:r>
      <w:r w:rsidRPr="006D61FA">
        <w:t>Police</w:t>
      </w:r>
      <w:r w:rsidR="00EE7F38" w:rsidRPr="006D61FA">
        <w:t xml:space="preserve"> </w:t>
      </w:r>
      <w:r w:rsidRPr="006D61FA">
        <w:t>Headquarters,</w:t>
      </w:r>
      <w:r w:rsidR="00EE7F38" w:rsidRPr="006D61FA">
        <w:t xml:space="preserve"> </w:t>
      </w:r>
      <w:r w:rsidRPr="006D61FA">
        <w:t>the</w:t>
      </w:r>
      <w:r w:rsidR="00EE7F38" w:rsidRPr="006D61FA">
        <w:t xml:space="preserve"> </w:t>
      </w:r>
      <w:r w:rsidRPr="006D61FA">
        <w:t>Prosecutor</w:t>
      </w:r>
      <w:r w:rsidR="00EE7F38" w:rsidRPr="006D61FA">
        <w:t xml:space="preserve"> </w:t>
      </w:r>
      <w:r w:rsidRPr="006D61FA">
        <w:t>General</w:t>
      </w:r>
      <w:r w:rsidR="00747F7E">
        <w:t>’</w:t>
      </w:r>
      <w:r w:rsidRPr="006D61FA">
        <w:t>s</w:t>
      </w:r>
      <w:r w:rsidR="00EE7F38" w:rsidRPr="006D61FA">
        <w:t xml:space="preserve"> </w:t>
      </w:r>
      <w:r w:rsidRPr="006D61FA">
        <w:t>Office</w:t>
      </w:r>
      <w:r w:rsidR="00EE7F38" w:rsidRPr="006D61FA">
        <w:t xml:space="preserve"> </w:t>
      </w:r>
      <w:r w:rsidRPr="006D61FA">
        <w:t>and</w:t>
      </w:r>
      <w:r w:rsidR="00EE7F38" w:rsidRPr="006D61FA">
        <w:t xml:space="preserve"> </w:t>
      </w:r>
      <w:r w:rsidRPr="006D61FA">
        <w:t>the</w:t>
      </w:r>
      <w:r w:rsidR="00EE7F38" w:rsidRPr="006D61FA">
        <w:t xml:space="preserve"> </w:t>
      </w:r>
      <w:r w:rsidRPr="006D61FA">
        <w:t>National</w:t>
      </w:r>
      <w:r w:rsidR="00EE7F38" w:rsidRPr="006D61FA">
        <w:t xml:space="preserve"> </w:t>
      </w:r>
      <w:r w:rsidRPr="006D61FA">
        <w:t>Office</w:t>
      </w:r>
      <w:r w:rsidR="00EE7F38" w:rsidRPr="006D61FA">
        <w:t xml:space="preserve"> </w:t>
      </w:r>
      <w:r w:rsidRPr="006D61FA">
        <w:t>for</w:t>
      </w:r>
      <w:r w:rsidR="00EE7F38" w:rsidRPr="006D61FA">
        <w:t xml:space="preserve"> </w:t>
      </w:r>
      <w:r w:rsidRPr="006D61FA">
        <w:t>the</w:t>
      </w:r>
      <w:r w:rsidR="00EE7F38" w:rsidRPr="006D61FA">
        <w:t xml:space="preserve"> </w:t>
      </w:r>
      <w:r w:rsidRPr="006D61FA">
        <w:t>Judiciary.</w:t>
      </w:r>
    </w:p>
    <w:p w14:paraId="29E4A34D" w14:textId="77777777" w:rsidR="005364DC" w:rsidRDefault="00582FB8" w:rsidP="006D61FA">
      <w:pPr>
        <w:pStyle w:val="SingleTxtG"/>
      </w:pPr>
      <w:r w:rsidRPr="006D61FA">
        <w:t>225.</w:t>
      </w:r>
      <w:r w:rsidRPr="006D61FA">
        <w:tab/>
        <w:t>According</w:t>
      </w:r>
      <w:r w:rsidR="00EE7F38" w:rsidRPr="006D61FA">
        <w:t xml:space="preserve"> </w:t>
      </w:r>
      <w:r w:rsidRPr="006D61FA">
        <w:t>to</w:t>
      </w:r>
      <w:r w:rsidR="00EE7F38" w:rsidRPr="006D61FA">
        <w:t xml:space="preserve"> </w:t>
      </w:r>
      <w:r w:rsidRPr="006D61FA">
        <w:t>the</w:t>
      </w:r>
      <w:r w:rsidR="00EE7F38" w:rsidRPr="006D61FA">
        <w:t xml:space="preserve"> </w:t>
      </w:r>
      <w:r w:rsidRPr="006D61FA">
        <w:t>decision</w:t>
      </w:r>
      <w:r w:rsidR="00EE7F38" w:rsidRPr="006D61FA">
        <w:t xml:space="preserve"> </w:t>
      </w:r>
      <w:r w:rsidRPr="006D61FA">
        <w:t>of</w:t>
      </w:r>
      <w:r w:rsidR="00EE7F38" w:rsidRPr="006D61FA">
        <w:t xml:space="preserve"> </w:t>
      </w:r>
      <w:r w:rsidRPr="006D61FA">
        <w:t>the</w:t>
      </w:r>
      <w:r w:rsidR="00EE7F38" w:rsidRPr="006D61FA">
        <w:t xml:space="preserve"> </w:t>
      </w:r>
      <w:r w:rsidRPr="006D61FA">
        <w:t>chair</w:t>
      </w:r>
      <w:r w:rsidR="00EE7F38" w:rsidRPr="006D61FA">
        <w:t xml:space="preserve"> </w:t>
      </w:r>
      <w:r w:rsidRPr="006D61FA">
        <w:t>of</w:t>
      </w:r>
      <w:r w:rsidR="00EE7F38" w:rsidRPr="006D61FA">
        <w:t xml:space="preserve"> </w:t>
      </w:r>
      <w:r w:rsidRPr="006D61FA">
        <w:t>the</w:t>
      </w:r>
      <w:r w:rsidR="00EE7F38" w:rsidRPr="006D61FA">
        <w:t xml:space="preserve"> </w:t>
      </w:r>
      <w:r w:rsidRPr="006D61FA">
        <w:t>Human</w:t>
      </w:r>
      <w:r w:rsidR="00EE7F38" w:rsidRPr="006D61FA">
        <w:t xml:space="preserve"> </w:t>
      </w:r>
      <w:r w:rsidRPr="006D61FA">
        <w:t>Rights</w:t>
      </w:r>
      <w:r w:rsidR="00EE7F38" w:rsidRPr="006D61FA">
        <w:t xml:space="preserve"> </w:t>
      </w:r>
      <w:r w:rsidRPr="006D61FA">
        <w:t>Working</w:t>
      </w:r>
      <w:r w:rsidR="00EE7F38" w:rsidRPr="006D61FA">
        <w:t xml:space="preserve"> </w:t>
      </w:r>
      <w:r w:rsidRPr="006D61FA">
        <w:t>Group,</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the</w:t>
      </w:r>
      <w:r w:rsidR="00EE7F38" w:rsidRPr="006D61FA">
        <w:t xml:space="preserve"> </w:t>
      </w:r>
      <w:r w:rsidRPr="006D61FA">
        <w:t>Freedom</w:t>
      </w:r>
      <w:r w:rsidR="00EE7F38" w:rsidRPr="006D61FA">
        <w:t xml:space="preserve"> </w:t>
      </w:r>
      <w:r w:rsidRPr="006D61FA">
        <w:t>of</w:t>
      </w:r>
      <w:r w:rsidR="00EE7F38" w:rsidRPr="006D61FA">
        <w:t xml:space="preserve"> </w:t>
      </w:r>
      <w:r w:rsidRPr="006D61FA">
        <w:t>Opinion</w:t>
      </w:r>
      <w:r w:rsidR="00EE7F38" w:rsidRPr="006D61FA">
        <w:t xml:space="preserve"> </w:t>
      </w:r>
      <w:r w:rsidRPr="006D61FA">
        <w:t>is</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the</w:t>
      </w:r>
      <w:r w:rsidR="00EE7F38" w:rsidRPr="006D61FA">
        <w:t xml:space="preserve"> </w:t>
      </w:r>
      <w:r w:rsidRPr="006D61FA">
        <w:t>dialogue</w:t>
      </w:r>
      <w:r w:rsidR="00EE7F38" w:rsidRPr="006D61FA">
        <w:t xml:space="preserve"> </w:t>
      </w:r>
      <w:r w:rsidRPr="006D61FA">
        <w:t>on</w:t>
      </w:r>
      <w:r w:rsidR="00EE7F38" w:rsidRPr="006D61FA">
        <w:t xml:space="preserve"> </w:t>
      </w:r>
      <w:r w:rsidRPr="006D61FA">
        <w:t>the</w:t>
      </w:r>
      <w:r w:rsidR="00EE7F38" w:rsidRPr="006D61FA">
        <w:t xml:space="preserve"> </w:t>
      </w:r>
      <w:r w:rsidRPr="006D61FA">
        <w:t>issue</w:t>
      </w:r>
      <w:r w:rsidR="00EE7F38" w:rsidRPr="006D61FA">
        <w:t xml:space="preserve"> </w:t>
      </w:r>
      <w:r w:rsidRPr="006D61FA">
        <w:t>of</w:t>
      </w:r>
      <w:r w:rsidR="00EE7F38" w:rsidRPr="006D61FA">
        <w:t xml:space="preserve"> </w:t>
      </w:r>
      <w:r w:rsidRPr="006D61FA">
        <w:t>hate</w:t>
      </w:r>
      <w:r w:rsidR="00EE7F38" w:rsidRPr="006D61FA">
        <w:t xml:space="preserve"> </w:t>
      </w:r>
      <w:r w:rsidRPr="006D61FA">
        <w:t>speech</w:t>
      </w:r>
      <w:r w:rsidR="00EE7F38" w:rsidRPr="006D61FA">
        <w:t xml:space="preserve"> </w:t>
      </w:r>
      <w:r w:rsidRPr="006D61FA">
        <w:t>and</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Other</w:t>
      </w:r>
      <w:r w:rsidR="00EE7F38" w:rsidRPr="006D61FA">
        <w:t xml:space="preserve"> </w:t>
      </w:r>
      <w:r w:rsidRPr="006D61FA">
        <w:t>Civil</w:t>
      </w:r>
      <w:r w:rsidR="00EE7F38" w:rsidRPr="006D61FA">
        <w:t xml:space="preserve"> </w:t>
      </w:r>
      <w:r w:rsidRPr="006D61FA">
        <w:t>and</w:t>
      </w:r>
      <w:r w:rsidR="00EE7F38" w:rsidRPr="006D61FA">
        <w:t xml:space="preserve"> </w:t>
      </w:r>
      <w:r w:rsidRPr="006D61FA">
        <w:t>Political</w:t>
      </w:r>
      <w:r w:rsidR="00EE7F38" w:rsidRPr="006D61FA">
        <w:t xml:space="preserve"> </w:t>
      </w:r>
      <w:r w:rsidRPr="006D61FA">
        <w:t>Rights</w:t>
      </w:r>
      <w:r w:rsidR="00EE7F38" w:rsidRPr="006D61FA">
        <w:t xml:space="preserve"> </w:t>
      </w:r>
      <w:r w:rsidRPr="006D61FA">
        <w:t>is</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conducting</w:t>
      </w:r>
      <w:r w:rsidR="00EE7F38" w:rsidRPr="006D61FA">
        <w:t xml:space="preserve"> </w:t>
      </w:r>
      <w:r w:rsidRPr="006D61FA">
        <w:t>consultations</w:t>
      </w:r>
      <w:r w:rsidR="00EE7F38" w:rsidRPr="006D61FA">
        <w:t xml:space="preserve"> </w:t>
      </w:r>
      <w:r w:rsidRPr="006D61FA">
        <w:t>on</w:t>
      </w:r>
      <w:r w:rsidR="00EE7F38" w:rsidRPr="006D61FA">
        <w:t xml:space="preserve"> </w:t>
      </w:r>
      <w:r w:rsidRPr="006D61FA">
        <w:t>hate</w:t>
      </w:r>
      <w:r w:rsidR="00EE7F38" w:rsidRPr="006D61FA">
        <w:t xml:space="preserve"> </w:t>
      </w:r>
      <w:r w:rsidRPr="006D61FA">
        <w:t>crimes.</w:t>
      </w:r>
      <w:r w:rsidR="00EE7F38" w:rsidRPr="006D61FA">
        <w:t xml:space="preserve"> </w:t>
      </w:r>
      <w:r w:rsidRPr="006D61FA">
        <w:t>At</w:t>
      </w:r>
      <w:r w:rsidR="00EE7F38" w:rsidRPr="006D61FA">
        <w:t xml:space="preserve"> </w:t>
      </w:r>
      <w:r w:rsidRPr="006D61FA">
        <w:t>the</w:t>
      </w:r>
      <w:r w:rsidR="00EE7F38" w:rsidRPr="006D61FA">
        <w:t xml:space="preserve"> </w:t>
      </w:r>
      <w:r w:rsidRPr="006D61FA">
        <w:t>same</w:t>
      </w:r>
      <w:r w:rsidR="00EE7F38" w:rsidRPr="006D61FA">
        <w:t xml:space="preserve"> </w:t>
      </w:r>
      <w:r w:rsidRPr="006D61FA">
        <w:t>time,</w:t>
      </w:r>
      <w:r w:rsidR="00EE7F38" w:rsidRPr="006D61FA">
        <w:t xml:space="preserve"> </w:t>
      </w:r>
      <w:r w:rsidRPr="006D61FA">
        <w:t>these</w:t>
      </w:r>
      <w:r w:rsidR="00EE7F38" w:rsidRPr="006D61FA">
        <w:t xml:space="preserve"> </w:t>
      </w:r>
      <w:r w:rsidRPr="006D61FA">
        <w:t>topics</w:t>
      </w:r>
      <w:r w:rsidR="00EE7F38" w:rsidRPr="006D61FA">
        <w:t xml:space="preserve"> </w:t>
      </w:r>
      <w:r w:rsidRPr="006D61FA">
        <w:t>concern</w:t>
      </w:r>
      <w:r w:rsidR="00EE7F38" w:rsidRPr="006D61FA">
        <w:t xml:space="preserve"> </w:t>
      </w:r>
      <w:r w:rsidRPr="006D61FA">
        <w:t>the</w:t>
      </w:r>
      <w:r w:rsidR="00EE7F38" w:rsidRPr="006D61FA">
        <w:t xml:space="preserve"> </w:t>
      </w:r>
      <w:r w:rsidRPr="006D61FA">
        <w:t>activities</w:t>
      </w:r>
      <w:r w:rsidR="00EE7F38" w:rsidRPr="006D61FA">
        <w:t xml:space="preserve"> </w:t>
      </w:r>
      <w:r w:rsidRPr="006D61FA">
        <w:t>of</w:t>
      </w:r>
      <w:r w:rsidR="00EE7F38" w:rsidRPr="006D61FA">
        <w:t xml:space="preserve"> </w:t>
      </w:r>
      <w:r w:rsidRPr="006D61FA">
        <w:t>other</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of</w:t>
      </w:r>
      <w:r w:rsidR="00EE7F38" w:rsidRPr="006D61FA">
        <w:t xml:space="preserve"> </w:t>
      </w:r>
      <w:r w:rsidRPr="006D61FA">
        <w:t>the</w:t>
      </w:r>
      <w:r w:rsidR="00EE7F38" w:rsidRPr="006D61FA">
        <w:t xml:space="preserve"> </w:t>
      </w:r>
      <w:r w:rsidRPr="006D61FA">
        <w:t>Human</w:t>
      </w:r>
      <w:r w:rsidR="00EE7F38" w:rsidRPr="006D61FA">
        <w:t xml:space="preserve"> </w:t>
      </w:r>
      <w:r w:rsidRPr="006D61FA">
        <w:t>Rights</w:t>
      </w:r>
      <w:r w:rsidR="00EE7F38" w:rsidRPr="006D61FA">
        <w:t xml:space="preserve"> </w:t>
      </w:r>
      <w:r w:rsidRPr="006D61FA">
        <w:t>Roundtable,</w:t>
      </w:r>
      <w:r w:rsidR="00EE7F38" w:rsidRPr="006D61FA">
        <w:t xml:space="preserve"> </w:t>
      </w:r>
      <w:r w:rsidRPr="006D61FA">
        <w:t>so</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LGBT</w:t>
      </w:r>
      <w:r w:rsidR="00EE7F38" w:rsidRPr="006D61FA">
        <w:t xml:space="preserve"> </w:t>
      </w:r>
      <w:r w:rsidRPr="006D61FA">
        <w:t>Rights</w:t>
      </w:r>
      <w:r w:rsidR="00EE7F38" w:rsidRPr="006D61FA">
        <w:t xml:space="preserve"> </w:t>
      </w:r>
      <w:r w:rsidRPr="006D61FA">
        <w:t>and</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Roma</w:t>
      </w:r>
      <w:r w:rsidR="00EE7F38" w:rsidRPr="006D61FA">
        <w:t xml:space="preserve"> </w:t>
      </w:r>
      <w:r w:rsidRPr="006D61FA">
        <w:t>Affairs</w:t>
      </w:r>
      <w:r w:rsidR="00EE7F38" w:rsidRPr="006D61FA">
        <w:t xml:space="preserve"> </w:t>
      </w:r>
      <w:r w:rsidRPr="006D61FA">
        <w:t>are</w:t>
      </w:r>
      <w:r w:rsidR="00EE7F38" w:rsidRPr="006D61FA">
        <w:t xml:space="preserve"> </w:t>
      </w:r>
      <w:r w:rsidRPr="006D61FA">
        <w:t>also</w:t>
      </w:r>
      <w:r w:rsidR="00EE7F38" w:rsidRPr="006D61FA">
        <w:t xml:space="preserve"> </w:t>
      </w:r>
      <w:r w:rsidRPr="006D61FA">
        <w:t>discussed</w:t>
      </w:r>
      <w:r w:rsidR="00EE7F38" w:rsidRPr="006D61FA">
        <w:t xml:space="preserve"> </w:t>
      </w:r>
      <w:r w:rsidRPr="006D61FA">
        <w:t>these</w:t>
      </w:r>
      <w:r w:rsidR="00EE7F38" w:rsidRPr="006D61FA">
        <w:t xml:space="preserve"> </w:t>
      </w:r>
      <w:r w:rsidRPr="006D61FA">
        <w:t>issues.</w:t>
      </w:r>
      <w:r w:rsidR="00EE7F38" w:rsidRPr="006D61FA">
        <w:t xml:space="preserve"> </w:t>
      </w:r>
      <w:r w:rsidRPr="006D61FA">
        <w:t>NGOs</w:t>
      </w:r>
      <w:r w:rsidR="00EE7F38" w:rsidRPr="006D61FA">
        <w:t xml:space="preserve"> </w:t>
      </w:r>
      <w:r w:rsidRPr="006D61FA">
        <w:t>made</w:t>
      </w:r>
      <w:r w:rsidR="00EE7F38" w:rsidRPr="006D61FA">
        <w:t xml:space="preserve"> </w:t>
      </w:r>
      <w:r w:rsidRPr="006D61FA">
        <w:t>recommendations</w:t>
      </w:r>
      <w:r w:rsidR="00EE7F38" w:rsidRPr="006D61FA">
        <w:t xml:space="preserve"> </w:t>
      </w:r>
      <w:r w:rsidRPr="006D61FA">
        <w:t>to</w:t>
      </w:r>
      <w:r w:rsidR="00EE7F38" w:rsidRPr="006D61FA">
        <w:t xml:space="preserve"> </w:t>
      </w:r>
      <w:r w:rsidRPr="006D61FA">
        <w:t>the</w:t>
      </w:r>
      <w:r w:rsidR="00EE7F38" w:rsidRPr="006D61FA">
        <w:t xml:space="preserve"> </w:t>
      </w:r>
      <w:r w:rsidRPr="006D61FA">
        <w:t>Government</w:t>
      </w:r>
      <w:r w:rsidR="00EE7F38" w:rsidRPr="006D61FA">
        <w:t xml:space="preserve"> </w:t>
      </w:r>
      <w:r w:rsidRPr="006D61FA">
        <w:t>in</w:t>
      </w:r>
      <w:r w:rsidR="00EE7F38" w:rsidRPr="006D61FA">
        <w:t xml:space="preserve"> </w:t>
      </w:r>
      <w:r w:rsidRPr="006D61FA">
        <w:t>the</w:t>
      </w:r>
      <w:r w:rsidR="00EE7F38" w:rsidRPr="006D61FA">
        <w:t xml:space="preserve"> </w:t>
      </w:r>
      <w:r w:rsidRPr="006D61FA">
        <w:t>field</w:t>
      </w:r>
      <w:r w:rsidR="00EE7F38" w:rsidRPr="006D61FA">
        <w:t xml:space="preserve"> </w:t>
      </w:r>
      <w:r w:rsidRPr="006D61FA">
        <w:t>of</w:t>
      </w:r>
      <w:r w:rsidR="00EE7F38" w:rsidRPr="006D61FA">
        <w:t xml:space="preserve"> </w:t>
      </w:r>
      <w:r w:rsidRPr="006D61FA">
        <w:t>combating</w:t>
      </w:r>
      <w:r w:rsidR="00EE7F38" w:rsidRPr="006D61FA">
        <w:t xml:space="preserve"> </w:t>
      </w:r>
      <w:r w:rsidRPr="006D61FA">
        <w:t>hate</w:t>
      </w:r>
      <w:r w:rsidR="00EE7F38" w:rsidRPr="006D61FA">
        <w:t xml:space="preserve"> </w:t>
      </w:r>
      <w:r w:rsidRPr="006D61FA">
        <w:t>speech</w:t>
      </w:r>
      <w:r w:rsidR="00EE7F38" w:rsidRPr="006D61FA">
        <w:t xml:space="preserve"> </w:t>
      </w:r>
      <w:r w:rsidRPr="006D61FA">
        <w:t>and</w:t>
      </w:r>
      <w:r w:rsidR="00EE7F38" w:rsidRPr="006D61FA">
        <w:t xml:space="preserve"> </w:t>
      </w:r>
      <w:r w:rsidRPr="006D61FA">
        <w:t>hate</w:t>
      </w:r>
      <w:r w:rsidR="00EE7F38" w:rsidRPr="006D61FA">
        <w:t xml:space="preserve"> </w:t>
      </w:r>
      <w:r w:rsidRPr="006D61FA">
        <w:t>crimes</w:t>
      </w:r>
      <w:r w:rsidR="00EE7F38" w:rsidRPr="006D61FA">
        <w:t xml:space="preserve"> </w:t>
      </w:r>
      <w:r w:rsidRPr="006D61FA">
        <w:t>and</w:t>
      </w:r>
      <w:r w:rsidR="00EE7F38" w:rsidRPr="006D61FA">
        <w:t xml:space="preserve"> </w:t>
      </w:r>
      <w:r w:rsidRPr="006D61FA">
        <w:t>the</w:t>
      </w:r>
      <w:r w:rsidR="00EE7F38" w:rsidRPr="006D61FA">
        <w:t xml:space="preserve"> </w:t>
      </w:r>
      <w:r w:rsidRPr="006D61FA">
        <w:t>relevant</w:t>
      </w:r>
      <w:r w:rsidR="00EE7F38" w:rsidRPr="006D61FA">
        <w:t xml:space="preserve"> </w:t>
      </w:r>
      <w:r w:rsidRPr="006D61FA">
        <w:t>ministries</w:t>
      </w:r>
      <w:r w:rsidR="00EE7F38" w:rsidRPr="006D61FA">
        <w:t xml:space="preserve"> </w:t>
      </w:r>
      <w:r w:rsidRPr="006D61FA">
        <w:t>answered</w:t>
      </w:r>
      <w:r w:rsidR="00EE7F38" w:rsidRPr="006D61FA">
        <w:t xml:space="preserve"> </w:t>
      </w:r>
      <w:r w:rsidRPr="006D61FA">
        <w:t>for</w:t>
      </w:r>
      <w:r w:rsidR="00EE7F38" w:rsidRPr="006D61FA">
        <w:t xml:space="preserve"> </w:t>
      </w:r>
      <w:r w:rsidRPr="006D61FA">
        <w:t>these</w:t>
      </w:r>
      <w:r w:rsidR="00EE7F38" w:rsidRPr="006D61FA">
        <w:t xml:space="preserve"> </w:t>
      </w:r>
      <w:r w:rsidRPr="006D61FA">
        <w:t>recommendations</w:t>
      </w:r>
      <w:r w:rsidR="00EE7F38" w:rsidRPr="006D61FA">
        <w:t xml:space="preserve"> </w:t>
      </w:r>
      <w:r w:rsidRPr="006D61FA">
        <w:t>on</w:t>
      </w:r>
      <w:r w:rsidR="00EE7F38" w:rsidRPr="006D61FA">
        <w:t xml:space="preserve"> </w:t>
      </w:r>
      <w:r w:rsidRPr="006D61FA">
        <w:t>the</w:t>
      </w:r>
      <w:r w:rsidR="00EE7F38" w:rsidRPr="006D61FA">
        <w:t xml:space="preserve"> </w:t>
      </w:r>
      <w:r w:rsidRPr="006D61FA">
        <w:t>meetings</w:t>
      </w:r>
      <w:r w:rsidR="00EE7F38" w:rsidRPr="006D61FA">
        <w:t xml:space="preserve"> </w:t>
      </w:r>
      <w:r w:rsidRPr="006D61FA">
        <w:t>and</w:t>
      </w:r>
      <w:r w:rsidR="00EE7F38" w:rsidRPr="006D61FA">
        <w:t xml:space="preserve"> </w:t>
      </w:r>
      <w:r w:rsidRPr="006D61FA">
        <w:t>in</w:t>
      </w:r>
      <w:r w:rsidR="00EE7F38" w:rsidRPr="006D61FA">
        <w:t xml:space="preserve"> </w:t>
      </w:r>
      <w:r w:rsidRPr="006D61FA">
        <w:t>writing</w:t>
      </w:r>
      <w:r w:rsidR="00EE7F38" w:rsidRPr="006D61FA">
        <w:t xml:space="preserve"> </w:t>
      </w:r>
      <w:r w:rsidRPr="006D61FA">
        <w:t>as</w:t>
      </w:r>
      <w:r w:rsidR="00EE7F38" w:rsidRPr="006D61FA">
        <w:t xml:space="preserve"> </w:t>
      </w:r>
      <w:r w:rsidRPr="006D61FA">
        <w:t>well.</w:t>
      </w:r>
    </w:p>
    <w:p w14:paraId="5E643CF1" w14:textId="77777777" w:rsidR="005364DC" w:rsidRDefault="00582FB8" w:rsidP="006D61FA">
      <w:pPr>
        <w:pStyle w:val="SingleTxtG"/>
      </w:pPr>
      <w:r w:rsidRPr="006D61FA">
        <w:t>226.</w:t>
      </w:r>
      <w:r w:rsidRPr="006D61FA">
        <w:tab/>
        <w:t>The</w:t>
      </w:r>
      <w:r w:rsidR="00EE7F38" w:rsidRPr="006D61FA">
        <w:t xml:space="preserve"> </w:t>
      </w:r>
      <w:r w:rsidRPr="006D61FA">
        <w:t>civil</w:t>
      </w:r>
      <w:r w:rsidR="00EE7F38" w:rsidRPr="006D61FA">
        <w:t xml:space="preserve"> </w:t>
      </w:r>
      <w:r w:rsidRPr="006D61FA">
        <w:t>organisations</w:t>
      </w:r>
      <w:r w:rsidR="00EE7F38" w:rsidRPr="006D61FA">
        <w:t xml:space="preserve"> </w:t>
      </w:r>
      <w:r w:rsidRPr="006D61FA">
        <w:t>and</w:t>
      </w:r>
      <w:r w:rsidR="00EE7F38" w:rsidRPr="006D61FA">
        <w:t xml:space="preserve"> </w:t>
      </w:r>
      <w:r w:rsidRPr="006D61FA">
        <w:t>the</w:t>
      </w:r>
      <w:r w:rsidR="00EE7F38" w:rsidRPr="006D61FA">
        <w:t xml:space="preserve"> </w:t>
      </w:r>
      <w:r w:rsidRPr="006D61FA">
        <w:t>Government</w:t>
      </w:r>
      <w:r w:rsidR="00EE7F38" w:rsidRPr="006D61FA">
        <w:t xml:space="preserve"> </w:t>
      </w:r>
      <w:r w:rsidRPr="006D61FA">
        <w:t>usually</w:t>
      </w:r>
      <w:r w:rsidR="00EE7F38" w:rsidRPr="006D61FA">
        <w:t xml:space="preserve"> </w:t>
      </w:r>
      <w:r w:rsidRPr="006D61FA">
        <w:t>jointly</w:t>
      </w:r>
      <w:r w:rsidR="00EE7F38" w:rsidRPr="006D61FA">
        <w:t xml:space="preserve"> </w:t>
      </w:r>
      <w:r w:rsidRPr="006D61FA">
        <w:t>establish</w:t>
      </w:r>
      <w:r w:rsidR="00EE7F38" w:rsidRPr="006D61FA">
        <w:t xml:space="preserve"> </w:t>
      </w:r>
      <w:r w:rsidRPr="006D61FA">
        <w:t>the</w:t>
      </w:r>
      <w:r w:rsidR="00EE7F38" w:rsidRPr="006D61FA">
        <w:t xml:space="preserve"> </w:t>
      </w:r>
      <w:r w:rsidRPr="006D61FA">
        <w:t>agenda</w:t>
      </w:r>
      <w:r w:rsidR="00EE7F38" w:rsidRPr="006D61FA">
        <w:t xml:space="preserve"> </w:t>
      </w:r>
      <w:r w:rsidRPr="006D61FA">
        <w:t>of</w:t>
      </w:r>
      <w:r w:rsidR="00EE7F38" w:rsidRPr="006D61FA">
        <w:t xml:space="preserve"> </w:t>
      </w:r>
      <w:r w:rsidRPr="006D61FA">
        <w:t>the</w:t>
      </w:r>
      <w:r w:rsidR="00EE7F38" w:rsidRPr="006D61FA">
        <w:t xml:space="preserve"> </w:t>
      </w:r>
      <w:r w:rsidRPr="006D61FA">
        <w:t>meetings.</w:t>
      </w:r>
      <w:r w:rsidR="00EE7F38" w:rsidRPr="006D61FA">
        <w:t xml:space="preserve"> </w:t>
      </w:r>
      <w:r w:rsidRPr="006D61FA">
        <w:t>The</w:t>
      </w:r>
      <w:r w:rsidR="00EE7F38" w:rsidRPr="006D61FA">
        <w:t xml:space="preserve"> </w:t>
      </w:r>
      <w:r w:rsidRPr="006D61FA">
        <w:t>operation</w:t>
      </w:r>
      <w:r w:rsidR="00EE7F38" w:rsidRPr="006D61FA">
        <w:t xml:space="preserve"> </w:t>
      </w:r>
      <w:r w:rsidRPr="006D61FA">
        <w:t>of</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is</w:t>
      </w:r>
      <w:r w:rsidR="00EE7F38" w:rsidRPr="006D61FA">
        <w:t xml:space="preserve"> </w:t>
      </w:r>
      <w:r w:rsidRPr="006D61FA">
        <w:t>greatly</w:t>
      </w:r>
      <w:r w:rsidR="00EE7F38" w:rsidRPr="006D61FA">
        <w:t xml:space="preserve"> </w:t>
      </w:r>
      <w:r w:rsidRPr="006D61FA">
        <w:t>affected</w:t>
      </w:r>
      <w:r w:rsidR="00EE7F38" w:rsidRPr="006D61FA">
        <w:t xml:space="preserve"> </w:t>
      </w:r>
      <w:r w:rsidRPr="006D61FA">
        <w:t>by</w:t>
      </w:r>
      <w:r w:rsidR="00EE7F38" w:rsidRPr="006D61FA">
        <w:t xml:space="preserve"> </w:t>
      </w:r>
      <w:r w:rsidRPr="006D61FA">
        <w:t>the</w:t>
      </w:r>
      <w:r w:rsidR="00EE7F38" w:rsidRPr="006D61FA">
        <w:t xml:space="preserve"> </w:t>
      </w:r>
      <w:r w:rsidRPr="006D61FA">
        <w:lastRenderedPageBreak/>
        <w:t>composition</w:t>
      </w:r>
      <w:r w:rsidR="00EE7F38" w:rsidRPr="006D61FA">
        <w:t xml:space="preserve"> </w:t>
      </w:r>
      <w:r w:rsidRPr="006D61FA">
        <w:t>and</w:t>
      </w:r>
      <w:r w:rsidR="00EE7F38" w:rsidRPr="006D61FA">
        <w:t xml:space="preserve"> </w:t>
      </w:r>
      <w:r w:rsidRPr="006D61FA">
        <w:t>proposals</w:t>
      </w:r>
      <w:r w:rsidR="00EE7F38" w:rsidRPr="006D61FA">
        <w:t xml:space="preserve"> </w:t>
      </w:r>
      <w:r w:rsidRPr="006D61FA">
        <w:t>of</w:t>
      </w:r>
      <w:r w:rsidR="00EE7F38" w:rsidRPr="006D61FA">
        <w:t xml:space="preserve"> </w:t>
      </w:r>
      <w:r w:rsidRPr="006D61FA">
        <w:t>civil</w:t>
      </w:r>
      <w:r w:rsidR="00EE7F38" w:rsidRPr="006D61FA">
        <w:t xml:space="preserve"> </w:t>
      </w:r>
      <w:r w:rsidRPr="006D61FA">
        <w:t>and</w:t>
      </w:r>
      <w:r w:rsidR="00EE7F38" w:rsidRPr="006D61FA">
        <w:t xml:space="preserve"> </w:t>
      </w:r>
      <w:r w:rsidRPr="006D61FA">
        <w:t>government</w:t>
      </w:r>
      <w:r w:rsidR="00EE7F38" w:rsidRPr="006D61FA">
        <w:t xml:space="preserve"> </w:t>
      </w:r>
      <w:r w:rsidRPr="006D61FA">
        <w:t>participants.</w:t>
      </w:r>
      <w:r w:rsidR="00EE7F38" w:rsidRPr="006D61FA">
        <w:t xml:space="preserve"> </w:t>
      </w:r>
      <w:r w:rsidRPr="006D61FA">
        <w:t>In</w:t>
      </w:r>
      <w:r w:rsidR="00EE7F38" w:rsidRPr="006D61FA">
        <w:t xml:space="preserve"> </w:t>
      </w:r>
      <w:r w:rsidRPr="006D61FA">
        <w:t>order</w:t>
      </w:r>
      <w:r w:rsidR="00EE7F38" w:rsidRPr="006D61FA">
        <w:t xml:space="preserve"> </w:t>
      </w:r>
      <w:r w:rsidRPr="006D61FA">
        <w:t>to</w:t>
      </w:r>
      <w:r w:rsidR="00EE7F38" w:rsidRPr="006D61FA">
        <w:t xml:space="preserve"> </w:t>
      </w:r>
      <w:r w:rsidRPr="006D61FA">
        <w:t>ensure</w:t>
      </w:r>
      <w:r w:rsidR="00EE7F38" w:rsidRPr="006D61FA">
        <w:t xml:space="preserve"> </w:t>
      </w:r>
      <w:r w:rsidRPr="006D61FA">
        <w:t>the</w:t>
      </w:r>
      <w:r w:rsidR="00EE7F38" w:rsidRPr="006D61FA">
        <w:t xml:space="preserve"> </w:t>
      </w:r>
      <w:r w:rsidRPr="006D61FA">
        <w:t>transparency</w:t>
      </w:r>
      <w:r w:rsidR="00EE7F38" w:rsidRPr="006D61FA">
        <w:t xml:space="preserve"> </w:t>
      </w:r>
      <w:r w:rsidRPr="006D61FA">
        <w:t>of</w:t>
      </w:r>
      <w:r w:rsidR="00EE7F38" w:rsidRPr="006D61FA">
        <w:t xml:space="preserve"> </w:t>
      </w:r>
      <w:r w:rsidRPr="006D61FA">
        <w:t>operation</w:t>
      </w:r>
      <w:r w:rsidR="00EE7F38" w:rsidRPr="006D61FA">
        <w:t xml:space="preserve"> </w:t>
      </w:r>
      <w:r w:rsidRPr="006D61FA">
        <w:t>of</w:t>
      </w:r>
      <w:r w:rsidR="00EE7F38" w:rsidRPr="006D61FA">
        <w:t xml:space="preserve"> </w:t>
      </w:r>
      <w:r w:rsidRPr="006D61FA">
        <w:t>the</w:t>
      </w:r>
      <w:r w:rsidR="00EE7F38" w:rsidRPr="006D61FA">
        <w:t xml:space="preserve"> </w:t>
      </w:r>
      <w:r w:rsidRPr="006D61FA">
        <w:t>Working</w:t>
      </w:r>
      <w:r w:rsidR="00EE7F38" w:rsidRPr="006D61FA">
        <w:t xml:space="preserve"> </w:t>
      </w:r>
      <w:r w:rsidRPr="006D61FA">
        <w:t>Group</w:t>
      </w:r>
      <w:r w:rsidR="00EE7F38" w:rsidRPr="006D61FA">
        <w:t xml:space="preserve"> </w:t>
      </w:r>
      <w:r w:rsidRPr="006D61FA">
        <w:t>and</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the</w:t>
      </w:r>
      <w:r w:rsidR="00EE7F38" w:rsidRPr="006D61FA">
        <w:t xml:space="preserve"> </w:t>
      </w:r>
      <w:r w:rsidRPr="006D61FA">
        <w:t>reports</w:t>
      </w:r>
      <w:r w:rsidR="00EE7F38" w:rsidRPr="006D61FA">
        <w:t xml:space="preserve"> </w:t>
      </w:r>
      <w:r w:rsidRPr="006D61FA">
        <w:t>of</w:t>
      </w:r>
      <w:r w:rsidR="00EE7F38" w:rsidRPr="006D61FA">
        <w:t xml:space="preserve"> </w:t>
      </w:r>
      <w:r w:rsidRPr="006D61FA">
        <w:t>each</w:t>
      </w:r>
      <w:r w:rsidR="00EE7F38" w:rsidRPr="006D61FA">
        <w:t xml:space="preserve"> </w:t>
      </w:r>
      <w:r w:rsidRPr="006D61FA">
        <w:t>meeting</w:t>
      </w:r>
      <w:r w:rsidR="00EE7F38" w:rsidRPr="006D61FA">
        <w:t xml:space="preserve"> </w:t>
      </w:r>
      <w:r w:rsidRPr="006D61FA">
        <w:t>are</w:t>
      </w:r>
      <w:r w:rsidR="00EE7F38" w:rsidRPr="006D61FA">
        <w:t xml:space="preserve"> </w:t>
      </w:r>
      <w:r w:rsidRPr="006D61FA">
        <w:t>uploaded</w:t>
      </w:r>
      <w:r w:rsidR="00EE7F38" w:rsidRPr="006D61FA">
        <w:t xml:space="preserve"> </w:t>
      </w:r>
      <w:r w:rsidRPr="006D61FA">
        <w:t>to</w:t>
      </w:r>
      <w:r w:rsidR="00EE7F38" w:rsidRPr="006D61FA">
        <w:t xml:space="preserve"> </w:t>
      </w:r>
      <w:r w:rsidRPr="006D61FA">
        <w:t>emberijogok.kormany.hu</w:t>
      </w:r>
      <w:r w:rsidR="00EE7F38" w:rsidRPr="006D61FA">
        <w:t xml:space="preserve"> </w:t>
      </w:r>
      <w:r w:rsidRPr="006D61FA">
        <w:t>website.</w:t>
      </w:r>
    </w:p>
    <w:p w14:paraId="0D06E0C7" w14:textId="435992DF" w:rsidR="00582FB8" w:rsidRPr="006D61FA" w:rsidRDefault="00582FB8" w:rsidP="006D61FA">
      <w:pPr>
        <w:pStyle w:val="SingleTxtG"/>
      </w:pPr>
      <w:r w:rsidRPr="006D61FA">
        <w:t>227.</w:t>
      </w:r>
      <w:r w:rsidRPr="006D61FA">
        <w:tab/>
        <w:t>Since</w:t>
      </w:r>
      <w:r w:rsidR="00EE7F38" w:rsidRPr="006D61FA">
        <w:t xml:space="preserve"> </w:t>
      </w:r>
      <w:r w:rsidRPr="006D61FA">
        <w:t>2013</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groups</w:t>
      </w:r>
      <w:r w:rsidR="00EE7F38" w:rsidRPr="006D61FA">
        <w:t xml:space="preserve"> </w:t>
      </w:r>
      <w:r w:rsidRPr="006D61FA">
        <w:t>have</w:t>
      </w:r>
      <w:r w:rsidR="00EE7F38" w:rsidRPr="006D61FA">
        <w:t xml:space="preserve"> </w:t>
      </w:r>
      <w:r w:rsidRPr="006D61FA">
        <w:t>had</w:t>
      </w:r>
      <w:r w:rsidR="00EE7F38" w:rsidRPr="006D61FA">
        <w:t xml:space="preserve"> </w:t>
      </w:r>
      <w:r w:rsidRPr="006D61FA">
        <w:t>173</w:t>
      </w:r>
      <w:r w:rsidR="00EE7F38" w:rsidRPr="006D61FA">
        <w:t xml:space="preserve"> </w:t>
      </w:r>
      <w:r w:rsidRPr="006D61FA">
        <w:t>meetings.</w:t>
      </w:r>
    </w:p>
    <w:p w14:paraId="5BE9E791" w14:textId="38853B0B" w:rsidR="00582FB8" w:rsidRPr="006D61FA" w:rsidRDefault="00582FB8" w:rsidP="006D61FA">
      <w:pPr>
        <w:pStyle w:val="SingleTxtG"/>
      </w:pPr>
      <w:r w:rsidRPr="006D61FA">
        <w:t>228.</w:t>
      </w:r>
      <w:r w:rsidRPr="006D61FA">
        <w:tab/>
        <w:t>In</w:t>
      </w:r>
      <w:r w:rsidR="00EE7F38" w:rsidRPr="006D61FA">
        <w:t xml:space="preserve"> </w:t>
      </w:r>
      <w:r w:rsidRPr="006D61FA">
        <w:t>accordance</w:t>
      </w:r>
      <w:r w:rsidR="00EE7F38" w:rsidRPr="006D61FA">
        <w:t xml:space="preserve"> </w:t>
      </w:r>
      <w:r w:rsidRPr="006D61FA">
        <w:t>with</w:t>
      </w:r>
      <w:r w:rsidR="00EE7F38" w:rsidRPr="006D61FA">
        <w:t xml:space="preserve"> </w:t>
      </w:r>
      <w:r w:rsidRPr="006D61FA">
        <w:t>the</w:t>
      </w:r>
      <w:r w:rsidR="00EE7F38" w:rsidRPr="006D61FA">
        <w:t xml:space="preserve"> </w:t>
      </w:r>
      <w:r w:rsidRPr="006D61FA">
        <w:t>Rules</w:t>
      </w:r>
      <w:r w:rsidR="00EE7F38" w:rsidRPr="006D61FA">
        <w:t xml:space="preserve"> </w:t>
      </w:r>
      <w:r w:rsidRPr="006D61FA">
        <w:t>of</w:t>
      </w:r>
      <w:r w:rsidR="00EE7F38" w:rsidRPr="006D61FA">
        <w:t xml:space="preserve"> </w:t>
      </w:r>
      <w:r w:rsidRPr="006D61FA">
        <w:t>Procedure,</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the</w:t>
      </w:r>
      <w:r w:rsidR="00EE7F38" w:rsidRPr="006D61FA">
        <w:t xml:space="preserve"> </w:t>
      </w:r>
      <w:r w:rsidRPr="006D61FA">
        <w:t>Freedom</w:t>
      </w:r>
      <w:r w:rsidR="00EE7F38" w:rsidRPr="006D61FA">
        <w:t xml:space="preserve"> </w:t>
      </w:r>
      <w:r w:rsidRPr="006D61FA">
        <w:t>of</w:t>
      </w:r>
      <w:r w:rsidR="00EE7F38" w:rsidRPr="006D61FA">
        <w:t xml:space="preserve"> </w:t>
      </w:r>
      <w:r w:rsidRPr="006D61FA">
        <w:t>Opinion</w:t>
      </w:r>
      <w:r w:rsidR="00EE7F38" w:rsidRPr="006D61FA">
        <w:t xml:space="preserve"> </w:t>
      </w:r>
      <w:r w:rsidRPr="006D61FA">
        <w:t>meets</w:t>
      </w:r>
      <w:r w:rsidR="00EE7F38" w:rsidRPr="006D61FA">
        <w:t xml:space="preserve"> </w:t>
      </w:r>
      <w:r w:rsidRPr="006D61FA">
        <w:t>twice</w:t>
      </w:r>
      <w:r w:rsidR="00EE7F38" w:rsidRPr="006D61FA">
        <w:t xml:space="preserve"> </w:t>
      </w:r>
      <w:r w:rsidRPr="006D61FA">
        <w:t>a</w:t>
      </w:r>
      <w:r w:rsidR="00EE7F38" w:rsidRPr="006D61FA">
        <w:t xml:space="preserve"> </w:t>
      </w:r>
      <w:r w:rsidRPr="006D61FA">
        <w:t>year.</w:t>
      </w:r>
    </w:p>
    <w:p w14:paraId="37658523" w14:textId="1574134B" w:rsidR="00582FB8" w:rsidRPr="006D61FA" w:rsidRDefault="00582FB8" w:rsidP="006D61FA">
      <w:pPr>
        <w:pStyle w:val="SingleTxtG"/>
      </w:pPr>
      <w:r w:rsidRPr="006D61FA">
        <w:t>229.</w:t>
      </w:r>
      <w:r w:rsidRPr="006D61FA">
        <w:tab/>
        <w:t>The</w:t>
      </w:r>
      <w:r w:rsidR="00EE7F38" w:rsidRPr="006D61FA">
        <w:t xml:space="preserve"> </w:t>
      </w:r>
      <w:r w:rsidRPr="006D61FA">
        <w:t>main</w:t>
      </w:r>
      <w:r w:rsidR="00EE7F38" w:rsidRPr="006D61FA">
        <w:t xml:space="preserve"> </w:t>
      </w:r>
      <w:r w:rsidRPr="006D61FA">
        <w:t>duties</w:t>
      </w:r>
      <w:r w:rsidR="00EE7F38" w:rsidRPr="006D61FA">
        <w:t xml:space="preserve"> </w:t>
      </w:r>
      <w:r w:rsidRPr="006D61FA">
        <w:t>of</w:t>
      </w:r>
      <w:r w:rsidR="00EE7F38" w:rsidRPr="006D61FA">
        <w:t xml:space="preserve"> </w:t>
      </w:r>
      <w:r w:rsidRPr="006D61FA">
        <w:t>the</w:t>
      </w:r>
      <w:r w:rsidR="00EE7F38" w:rsidRPr="006D61FA">
        <w:t xml:space="preserve"> </w:t>
      </w:r>
      <w:r w:rsidRPr="006D61FA">
        <w:t>group</w:t>
      </w:r>
      <w:r w:rsidR="00EE7F38" w:rsidRPr="006D61FA">
        <w:t xml:space="preserve"> </w:t>
      </w:r>
      <w:r w:rsidRPr="006D61FA">
        <w:t>are:</w:t>
      </w:r>
    </w:p>
    <w:p w14:paraId="4CB152ED" w14:textId="56C69B49"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Closely</w:t>
      </w:r>
      <w:r w:rsidR="00EE7F38" w:rsidRPr="006D61FA">
        <w:t xml:space="preserve"> </w:t>
      </w:r>
      <w:r w:rsidR="00582FB8" w:rsidRPr="006D61FA">
        <w:t>following</w:t>
      </w:r>
      <w:r w:rsidR="00EE7F38" w:rsidRPr="006D61FA">
        <w:t xml:space="preserve"> </w:t>
      </w:r>
      <w:r w:rsidR="00582FB8" w:rsidRPr="006D61FA">
        <w:t>this</w:t>
      </w:r>
      <w:r w:rsidR="00EE7F38" w:rsidRPr="006D61FA">
        <w:t xml:space="preserve"> </w:t>
      </w:r>
      <w:r w:rsidR="00582FB8" w:rsidRPr="006D61FA">
        <w:t>fundamental</w:t>
      </w:r>
      <w:r w:rsidR="00EE7F38" w:rsidRPr="006D61FA">
        <w:t xml:space="preserve"> </w:t>
      </w:r>
      <w:r w:rsidR="00582FB8" w:rsidRPr="006D61FA">
        <w:t>human</w:t>
      </w:r>
      <w:r w:rsidR="00EE7F38" w:rsidRPr="006D61FA">
        <w:t xml:space="preserve"> </w:t>
      </w:r>
      <w:r w:rsidR="00582FB8" w:rsidRPr="006D61FA">
        <w:t>right</w:t>
      </w:r>
      <w:r w:rsidR="00EE7F38" w:rsidRPr="006D61FA">
        <w:t xml:space="preserve"> </w:t>
      </w:r>
      <w:r w:rsidR="00582FB8" w:rsidRPr="006D61FA">
        <w:t>in</w:t>
      </w:r>
      <w:r w:rsidR="00EE7F38" w:rsidRPr="006D61FA">
        <w:t xml:space="preserve"> </w:t>
      </w:r>
      <w:r w:rsidR="00582FB8" w:rsidRPr="006D61FA">
        <w:t>Hungary;</w:t>
      </w:r>
    </w:p>
    <w:p w14:paraId="49C72550" w14:textId="010C7A90"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Consulting</w:t>
      </w:r>
      <w:r w:rsidR="00EE7F38" w:rsidRPr="006D61FA">
        <w:t xml:space="preserve"> </w:t>
      </w:r>
      <w:r w:rsidR="00582FB8" w:rsidRPr="006D61FA">
        <w:t>on</w:t>
      </w:r>
      <w:r w:rsidR="00EE7F38" w:rsidRPr="006D61FA">
        <w:t xml:space="preserve"> </w:t>
      </w:r>
      <w:r w:rsidR="00582FB8" w:rsidRPr="006D61FA">
        <w:t>restrictive</w:t>
      </w:r>
      <w:r w:rsidR="00EE7F38" w:rsidRPr="006D61FA">
        <w:t xml:space="preserve"> </w:t>
      </w:r>
      <w:r w:rsidR="00582FB8" w:rsidRPr="006D61FA">
        <w:t>measures</w:t>
      </w:r>
      <w:r w:rsidR="00EE7F38" w:rsidRPr="006D61FA">
        <w:t xml:space="preserve"> </w:t>
      </w:r>
      <w:r w:rsidR="00582FB8" w:rsidRPr="006D61FA">
        <w:t>limiting</w:t>
      </w:r>
      <w:r w:rsidR="00EE7F38" w:rsidRPr="006D61FA">
        <w:t xml:space="preserve"> </w:t>
      </w:r>
      <w:r w:rsidR="00582FB8" w:rsidRPr="006D61FA">
        <w:t>this</w:t>
      </w:r>
      <w:r w:rsidR="00EE7F38" w:rsidRPr="006D61FA">
        <w:t xml:space="preserve"> </w:t>
      </w:r>
      <w:r w:rsidR="00582FB8" w:rsidRPr="006D61FA">
        <w:t>freedom</w:t>
      </w:r>
      <w:r w:rsidR="00EE7F38" w:rsidRPr="006D61FA">
        <w:t xml:space="preserve"> </w:t>
      </w:r>
      <w:r w:rsidR="00582FB8" w:rsidRPr="006D61FA">
        <w:t>in</w:t>
      </w:r>
      <w:r w:rsidR="00EE7F38" w:rsidRPr="006D61FA">
        <w:t xml:space="preserve"> </w:t>
      </w:r>
      <w:r w:rsidR="00582FB8" w:rsidRPr="006D61FA">
        <w:t>particular</w:t>
      </w:r>
      <w:r w:rsidR="00EE7F38" w:rsidRPr="006D61FA">
        <w:t xml:space="preserve"> </w:t>
      </w:r>
      <w:r w:rsidR="00582FB8" w:rsidRPr="006D61FA">
        <w:t>on</w:t>
      </w:r>
      <w:r w:rsidR="00EE7F38" w:rsidRPr="006D61FA">
        <w:t xml:space="preserve"> </w:t>
      </w:r>
      <w:r w:rsidR="00582FB8" w:rsidRPr="006D61FA">
        <w:t>any</w:t>
      </w:r>
      <w:r w:rsidR="00EE7F38" w:rsidRPr="006D61FA">
        <w:t xml:space="preserve"> </w:t>
      </w:r>
      <w:r w:rsidR="00582FB8" w:rsidRPr="006D61FA">
        <w:t>forms</w:t>
      </w:r>
      <w:r w:rsidR="00EE7F38" w:rsidRPr="006D61FA">
        <w:t xml:space="preserve"> </w:t>
      </w:r>
      <w:r w:rsidR="00582FB8" w:rsidRPr="006D61FA">
        <w:t>of</w:t>
      </w:r>
      <w:r w:rsidR="00EE7F38" w:rsidRPr="006D61FA">
        <w:t xml:space="preserve"> </w:t>
      </w:r>
      <w:r w:rsidR="00582FB8" w:rsidRPr="006D61FA">
        <w:t>hate</w:t>
      </w:r>
      <w:r w:rsidR="00EE7F38" w:rsidRPr="006D61FA">
        <w:t xml:space="preserve"> </w:t>
      </w:r>
      <w:r w:rsidR="00582FB8" w:rsidRPr="006D61FA">
        <w:t>speech;</w:t>
      </w:r>
    </w:p>
    <w:p w14:paraId="77EF5862" w14:textId="6D3E1084"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Identifying</w:t>
      </w:r>
      <w:r w:rsidR="00EE7F38" w:rsidRPr="006D61FA">
        <w:t xml:space="preserve"> </w:t>
      </w:r>
      <w:r w:rsidR="00582FB8" w:rsidRPr="006D61FA">
        <w:t>disorders</w:t>
      </w:r>
      <w:r w:rsidR="00EE7F38" w:rsidRPr="006D61FA">
        <w:t xml:space="preserve"> </w:t>
      </w:r>
      <w:r w:rsidR="00582FB8" w:rsidRPr="006D61FA">
        <w:t>that</w:t>
      </w:r>
      <w:r w:rsidR="00EE7F38" w:rsidRPr="006D61FA">
        <w:t xml:space="preserve"> </w:t>
      </w:r>
      <w:r w:rsidR="00582FB8" w:rsidRPr="006D61FA">
        <w:t>could</w:t>
      </w:r>
      <w:r w:rsidR="00EE7F38" w:rsidRPr="006D61FA">
        <w:t xml:space="preserve"> </w:t>
      </w:r>
      <w:r w:rsidR="00582FB8" w:rsidRPr="006D61FA">
        <w:t>prevent</w:t>
      </w:r>
      <w:r w:rsidR="00EE7F38" w:rsidRPr="006D61FA">
        <w:t xml:space="preserve"> </w:t>
      </w:r>
      <w:r w:rsidR="00582FB8" w:rsidRPr="006D61FA">
        <w:t>of</w:t>
      </w:r>
      <w:r w:rsidR="00EE7F38" w:rsidRPr="006D61FA">
        <w:t xml:space="preserve"> </w:t>
      </w:r>
      <w:r w:rsidR="00582FB8" w:rsidRPr="006D61FA">
        <w:t>upholding</w:t>
      </w:r>
      <w:r w:rsidR="00EE7F38" w:rsidRPr="006D61FA">
        <w:t xml:space="preserve"> </w:t>
      </w:r>
      <w:r w:rsidR="00582FB8" w:rsidRPr="006D61FA">
        <w:t>such</w:t>
      </w:r>
      <w:r w:rsidR="00EE7F38" w:rsidRPr="006D61FA">
        <w:t xml:space="preserve"> </w:t>
      </w:r>
      <w:r w:rsidR="00582FB8" w:rsidRPr="006D61FA">
        <w:t>human</w:t>
      </w:r>
      <w:r w:rsidR="00EE7F38" w:rsidRPr="006D61FA">
        <w:t xml:space="preserve"> </w:t>
      </w:r>
      <w:r w:rsidR="00582FB8" w:rsidRPr="006D61FA">
        <w:t>rights;</w:t>
      </w:r>
    </w:p>
    <w:p w14:paraId="341E9E24" w14:textId="55605F8A"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Making</w:t>
      </w:r>
      <w:r w:rsidR="00EE7F38" w:rsidRPr="006D61FA">
        <w:t xml:space="preserve"> </w:t>
      </w:r>
      <w:r w:rsidR="00582FB8" w:rsidRPr="006D61FA">
        <w:t>proposals</w:t>
      </w:r>
      <w:r w:rsidR="00EE7F38" w:rsidRPr="006D61FA">
        <w:t xml:space="preserve"> </w:t>
      </w:r>
      <w:r w:rsidR="00582FB8" w:rsidRPr="006D61FA">
        <w:t>for</w:t>
      </w:r>
      <w:r w:rsidR="00EE7F38" w:rsidRPr="006D61FA">
        <w:t xml:space="preserve"> </w:t>
      </w:r>
      <w:r w:rsidR="00582FB8" w:rsidRPr="006D61FA">
        <w:t>a</w:t>
      </w:r>
      <w:r w:rsidR="00EE7F38" w:rsidRPr="006D61FA">
        <w:t xml:space="preserve"> </w:t>
      </w:r>
      <w:r w:rsidR="00582FB8" w:rsidRPr="006D61FA">
        <w:t>more</w:t>
      </w:r>
      <w:r w:rsidR="00EE7F38" w:rsidRPr="006D61FA">
        <w:t xml:space="preserve"> </w:t>
      </w:r>
      <w:r w:rsidR="00582FB8" w:rsidRPr="006D61FA">
        <w:t>effective</w:t>
      </w:r>
      <w:r w:rsidR="00EE7F38" w:rsidRPr="006D61FA">
        <w:t xml:space="preserve"> </w:t>
      </w:r>
      <w:r w:rsidR="00582FB8" w:rsidRPr="006D61FA">
        <w:t>legal</w:t>
      </w:r>
      <w:r w:rsidR="00EE7F38" w:rsidRPr="006D61FA">
        <w:t xml:space="preserve"> </w:t>
      </w:r>
      <w:r w:rsidR="00582FB8" w:rsidRPr="006D61FA">
        <w:t>protection;</w:t>
      </w:r>
    </w:p>
    <w:p w14:paraId="15A58C58" w14:textId="1AA8B625"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Consultations</w:t>
      </w:r>
      <w:r w:rsidR="00EE7F38" w:rsidRPr="006D61FA">
        <w:t xml:space="preserve"> </w:t>
      </w:r>
      <w:r w:rsidR="00582FB8" w:rsidRPr="006D61FA">
        <w:t>with</w:t>
      </w:r>
      <w:r w:rsidR="00EE7F38" w:rsidRPr="006D61FA">
        <w:t xml:space="preserve"> </w:t>
      </w:r>
      <w:r w:rsidR="00582FB8" w:rsidRPr="006D61FA">
        <w:t>civil</w:t>
      </w:r>
      <w:r w:rsidR="00EE7F38" w:rsidRPr="006D61FA">
        <w:t xml:space="preserve"> </w:t>
      </w:r>
      <w:r w:rsidR="00582FB8" w:rsidRPr="006D61FA">
        <w:t>society</w:t>
      </w:r>
      <w:r w:rsidR="00EE7F38" w:rsidRPr="006D61FA">
        <w:t xml:space="preserve"> </w:t>
      </w:r>
      <w:r w:rsidR="00582FB8" w:rsidRPr="006D61FA">
        <w:t>organizations</w:t>
      </w:r>
      <w:r w:rsidR="00EE7F38" w:rsidRPr="006D61FA">
        <w:t xml:space="preserve"> </w:t>
      </w:r>
      <w:r w:rsidR="00582FB8" w:rsidRPr="006D61FA">
        <w:t>working</w:t>
      </w:r>
      <w:r w:rsidR="00EE7F38" w:rsidRPr="006D61FA">
        <w:t xml:space="preserve"> </w:t>
      </w:r>
      <w:r w:rsidR="00582FB8" w:rsidRPr="006D61FA">
        <w:t>in</w:t>
      </w:r>
      <w:r w:rsidR="00EE7F38" w:rsidRPr="006D61FA">
        <w:t xml:space="preserve"> </w:t>
      </w:r>
      <w:r w:rsidR="00582FB8" w:rsidRPr="006D61FA">
        <w:t>the</w:t>
      </w:r>
      <w:r w:rsidR="00EE7F38" w:rsidRPr="006D61FA">
        <w:t xml:space="preserve"> </w:t>
      </w:r>
      <w:r w:rsidR="00582FB8" w:rsidRPr="006D61FA">
        <w:t>area</w:t>
      </w:r>
      <w:r w:rsidR="00EE7F38" w:rsidRPr="006D61FA">
        <w:t xml:space="preserve"> </w:t>
      </w:r>
      <w:r w:rsidR="00582FB8" w:rsidRPr="006D61FA">
        <w:t>of</w:t>
      </w:r>
      <w:r w:rsidR="00EE7F38" w:rsidRPr="006D61FA">
        <w:t xml:space="preserve"> </w:t>
      </w:r>
      <w:r w:rsidR="00582FB8" w:rsidRPr="006D61FA">
        <w:t>human</w:t>
      </w:r>
      <w:r w:rsidR="00EE7F38" w:rsidRPr="006D61FA">
        <w:t xml:space="preserve"> </w:t>
      </w:r>
      <w:r w:rsidR="00582FB8" w:rsidRPr="006D61FA">
        <w:t>rights.</w:t>
      </w:r>
    </w:p>
    <w:p w14:paraId="23B68C2C" w14:textId="77777777" w:rsidR="005364DC" w:rsidRDefault="00582FB8" w:rsidP="006D61FA">
      <w:pPr>
        <w:pStyle w:val="SingleTxtG"/>
      </w:pPr>
      <w:r w:rsidRPr="006D61FA">
        <w:t>230.</w:t>
      </w:r>
      <w:r w:rsidRPr="006D61FA">
        <w:tab/>
        <w:t>One</w:t>
      </w:r>
      <w:r w:rsidR="00EE7F38" w:rsidRPr="006D61FA">
        <w:t xml:space="preserve"> </w:t>
      </w:r>
      <w:r w:rsidRPr="006D61FA">
        <w:t>of</w:t>
      </w:r>
      <w:r w:rsidR="00EE7F38" w:rsidRPr="006D61FA">
        <w:t xml:space="preserve"> </w:t>
      </w:r>
      <w:r w:rsidRPr="006D61FA">
        <w:t>the</w:t>
      </w:r>
      <w:r w:rsidR="00EE7F38" w:rsidRPr="006D61FA">
        <w:t xml:space="preserve"> </w:t>
      </w:r>
      <w:r w:rsidRPr="006D61FA">
        <w:t>items</w:t>
      </w:r>
      <w:r w:rsidR="00EE7F38" w:rsidRPr="006D61FA">
        <w:t xml:space="preserve"> </w:t>
      </w:r>
      <w:r w:rsidRPr="006D61FA">
        <w:t>on</w:t>
      </w:r>
      <w:r w:rsidR="00EE7F38" w:rsidRPr="006D61FA">
        <w:t xml:space="preserve"> </w:t>
      </w:r>
      <w:r w:rsidRPr="006D61FA">
        <w:t>the</w:t>
      </w:r>
      <w:r w:rsidR="00EE7F38" w:rsidRPr="006D61FA">
        <w:t xml:space="preserve"> </w:t>
      </w:r>
      <w:r w:rsidRPr="006D61FA">
        <w:t>agenda</w:t>
      </w:r>
      <w:r w:rsidR="00EE7F38" w:rsidRPr="006D61FA">
        <w:t xml:space="preserve"> </w:t>
      </w:r>
      <w:r w:rsidRPr="006D61FA">
        <w:t>was</w:t>
      </w:r>
      <w:r w:rsidR="00EE7F38" w:rsidRPr="006D61FA">
        <w:t xml:space="preserve"> </w:t>
      </w:r>
      <w:r w:rsidRPr="006D61FA">
        <w:t>7th</w:t>
      </w:r>
      <w:r w:rsidR="00EE7F38" w:rsidRPr="006D61FA">
        <w:t xml:space="preserve"> </w:t>
      </w:r>
      <w:r w:rsidRPr="006D61FA">
        <w:t>of</w:t>
      </w:r>
      <w:r w:rsidR="00EE7F38" w:rsidRPr="006D61FA">
        <w:t xml:space="preserve"> </w:t>
      </w:r>
      <w:r w:rsidRPr="006D61FA">
        <w:t>December</w:t>
      </w:r>
      <w:r w:rsidR="00EE7F38" w:rsidRPr="006D61FA">
        <w:t xml:space="preserve"> </w:t>
      </w:r>
      <w:r w:rsidRPr="006D61FA">
        <w:t>2020</w:t>
      </w:r>
      <w:r w:rsidR="00EE7F38" w:rsidRPr="006D61FA">
        <w:t xml:space="preserve"> </w:t>
      </w:r>
      <w:r w:rsidRPr="006D61FA">
        <w:t>the</w:t>
      </w:r>
      <w:r w:rsidR="00EE7F38" w:rsidRPr="006D61FA">
        <w:t xml:space="preserve"> </w:t>
      </w:r>
      <w:r w:rsidRPr="006D61FA">
        <w:t>examination</w:t>
      </w:r>
      <w:r w:rsidR="00EE7F38" w:rsidRPr="006D61FA">
        <w:t xml:space="preserve"> </w:t>
      </w:r>
      <w:r w:rsidRPr="006D61FA">
        <w:t>of</w:t>
      </w:r>
      <w:r w:rsidR="00EE7F38" w:rsidRPr="006D61FA">
        <w:t xml:space="preserve"> </w:t>
      </w:r>
      <w:r w:rsidRPr="006D61FA">
        <w:t>the</w:t>
      </w:r>
      <w:r w:rsidR="00EE7F38" w:rsidRPr="006D61FA">
        <w:t xml:space="preserve"> </w:t>
      </w:r>
      <w:r w:rsidRPr="006D61FA">
        <w:t>Deputy</w:t>
      </w:r>
      <w:r w:rsidR="00EE7F38" w:rsidRPr="006D61FA">
        <w:t xml:space="preserve"> </w:t>
      </w:r>
      <w:r w:rsidRPr="006D61FA">
        <w:t>Ombudsman</w:t>
      </w:r>
      <w:r w:rsidR="00EE7F38" w:rsidRPr="006D61FA">
        <w:t xml:space="preserve"> </w:t>
      </w:r>
      <w:r w:rsidRPr="006D61FA">
        <w:t>for</w:t>
      </w:r>
      <w:r w:rsidR="00EE7F38" w:rsidRPr="006D61FA">
        <w:t xml:space="preserve"> </w:t>
      </w:r>
      <w:r w:rsidRPr="006D61FA">
        <w:t>Nationalities</w:t>
      </w:r>
      <w:r w:rsidR="00EE7F38" w:rsidRPr="006D61FA">
        <w:t xml:space="preserve"> </w:t>
      </w:r>
      <w:r w:rsidRPr="006D61FA">
        <w:t>in</w:t>
      </w:r>
      <w:r w:rsidR="00EE7F38" w:rsidRPr="006D61FA">
        <w:t xml:space="preserve"> </w:t>
      </w:r>
      <w:r w:rsidRPr="006D61FA">
        <w:t>regards</w:t>
      </w:r>
      <w:r w:rsidR="00EE7F38" w:rsidRPr="006D61FA">
        <w:t xml:space="preserve"> </w:t>
      </w:r>
      <w:r w:rsidRPr="006D61FA">
        <w:t>of</w:t>
      </w:r>
      <w:r w:rsidR="00EE7F38" w:rsidRPr="006D61FA">
        <w:t xml:space="preserve"> </w:t>
      </w:r>
      <w:r w:rsidRPr="006D61FA">
        <w:t>a</w:t>
      </w:r>
      <w:r w:rsidR="00EE7F38" w:rsidRPr="006D61FA">
        <w:t xml:space="preserve"> </w:t>
      </w:r>
      <w:r w:rsidRPr="006D61FA">
        <w:t>press</w:t>
      </w:r>
      <w:r w:rsidR="00EE7F38" w:rsidRPr="006D61FA">
        <w:t xml:space="preserve"> </w:t>
      </w:r>
      <w:r w:rsidRPr="006D61FA">
        <w:t>statement</w:t>
      </w:r>
      <w:r w:rsidR="00EE7F38" w:rsidRPr="006D61FA">
        <w:t xml:space="preserve"> </w:t>
      </w:r>
      <w:r w:rsidRPr="006D61FA">
        <w:t>which</w:t>
      </w:r>
      <w:r w:rsidR="00EE7F38" w:rsidRPr="006D61FA">
        <w:t xml:space="preserve"> </w:t>
      </w:r>
      <w:r w:rsidRPr="006D61FA">
        <w:t>seriously</w:t>
      </w:r>
      <w:r w:rsidR="00EE7F38" w:rsidRPr="006D61FA">
        <w:t xml:space="preserve"> </w:t>
      </w:r>
      <w:r w:rsidRPr="006D61FA">
        <w:t>offended</w:t>
      </w:r>
      <w:r w:rsidR="00EE7F38" w:rsidRPr="006D61FA">
        <w:t xml:space="preserve"> </w:t>
      </w:r>
      <w:r w:rsidRPr="006D61FA">
        <w:t>a</w:t>
      </w:r>
      <w:r w:rsidR="00EE7F38" w:rsidRPr="006D61FA">
        <w:t xml:space="preserve"> </w:t>
      </w:r>
      <w:r w:rsidRPr="006D61FA">
        <w:t>German</w:t>
      </w:r>
      <w:r w:rsidR="00EE7F38" w:rsidRPr="006D61FA">
        <w:t xml:space="preserve"> </w:t>
      </w:r>
      <w:r w:rsidRPr="006D61FA">
        <w:t>community.</w:t>
      </w:r>
    </w:p>
    <w:p w14:paraId="77C1DC3F" w14:textId="4682D1C7" w:rsidR="00582FB8" w:rsidRPr="006D61FA" w:rsidRDefault="00582FB8" w:rsidP="006D61FA">
      <w:pPr>
        <w:pStyle w:val="SingleTxtG"/>
      </w:pPr>
      <w:r w:rsidRPr="006D61FA">
        <w:t>231.</w:t>
      </w:r>
      <w:r w:rsidRPr="006D61FA">
        <w:tab/>
        <w:t>The</w:t>
      </w:r>
      <w:r w:rsidR="00EE7F38" w:rsidRPr="006D61FA">
        <w:t xml:space="preserve"> </w:t>
      </w:r>
      <w:r w:rsidRPr="006D61FA">
        <w:t>following</w:t>
      </w:r>
      <w:r w:rsidR="00EE7F38" w:rsidRPr="006D61FA">
        <w:t xml:space="preserve"> </w:t>
      </w:r>
      <w:r w:rsidRPr="006D61FA">
        <w:t>topic</w:t>
      </w:r>
      <w:r w:rsidR="00EE7F38" w:rsidRPr="006D61FA">
        <w:t xml:space="preserve"> </w:t>
      </w:r>
      <w:r w:rsidRPr="006D61FA">
        <w:t>has</w:t>
      </w:r>
      <w:r w:rsidR="00EE7F38" w:rsidRPr="006D61FA">
        <w:t xml:space="preserve"> </w:t>
      </w:r>
      <w:r w:rsidRPr="006D61FA">
        <w:t>been</w:t>
      </w:r>
      <w:r w:rsidR="00EE7F38" w:rsidRPr="006D61FA">
        <w:t xml:space="preserve"> </w:t>
      </w:r>
      <w:r w:rsidRPr="006D61FA">
        <w:t>discussed</w:t>
      </w:r>
      <w:r w:rsidR="00EE7F38" w:rsidRPr="006D61FA">
        <w:t xml:space="preserve"> </w:t>
      </w:r>
      <w:r w:rsidRPr="006D61FA">
        <w:t>during</w:t>
      </w:r>
      <w:r w:rsidR="00EE7F38" w:rsidRPr="006D61FA">
        <w:t xml:space="preserve"> </w:t>
      </w:r>
      <w:r w:rsidRPr="006D61FA">
        <w:t>a</w:t>
      </w:r>
      <w:r w:rsidR="00EE7F38" w:rsidRPr="006D61FA">
        <w:t xml:space="preserve"> </w:t>
      </w:r>
      <w:r w:rsidRPr="006D61FA">
        <w:t>meeting</w:t>
      </w:r>
      <w:r w:rsidR="00EE7F38" w:rsidRPr="006D61FA">
        <w:t xml:space="preserve"> </w:t>
      </w:r>
      <w:r w:rsidRPr="006D61FA">
        <w:t>on</w:t>
      </w:r>
      <w:r w:rsidR="00EE7F38" w:rsidRPr="006D61FA">
        <w:t xml:space="preserve"> </w:t>
      </w:r>
      <w:r w:rsidRPr="006D61FA">
        <w:t>the</w:t>
      </w:r>
      <w:r w:rsidR="00EE7F38" w:rsidRPr="006D61FA">
        <w:t xml:space="preserve"> </w:t>
      </w:r>
      <w:r w:rsidRPr="006D61FA">
        <w:t>30th</w:t>
      </w:r>
      <w:r w:rsidR="00EE7F38" w:rsidRPr="006D61FA">
        <w:t xml:space="preserve"> </w:t>
      </w:r>
      <w:r w:rsidRPr="006D61FA">
        <w:t>of</w:t>
      </w:r>
      <w:r w:rsidR="00EE7F38" w:rsidRPr="006D61FA">
        <w:t xml:space="preserve"> </w:t>
      </w:r>
      <w:r w:rsidRPr="006D61FA">
        <w:t>November</w:t>
      </w:r>
      <w:r w:rsidR="00EE7F38" w:rsidRPr="006D61FA">
        <w:t xml:space="preserve"> </w:t>
      </w:r>
      <w:r w:rsidRPr="006D61FA">
        <w:t>2021:</w:t>
      </w:r>
    </w:p>
    <w:p w14:paraId="632B49AE" w14:textId="3DACA7E8" w:rsidR="00582FB8" w:rsidRPr="006D61FA" w:rsidRDefault="00747F7E" w:rsidP="00747F7E">
      <w:pPr>
        <w:pStyle w:val="SingleTxtG"/>
        <w:ind w:left="1701"/>
      </w:pPr>
      <w:r>
        <w:t>“</w:t>
      </w:r>
      <w:r w:rsidR="00582FB8" w:rsidRPr="006D61FA">
        <w:t>Antisemitism</w:t>
      </w:r>
      <w:r w:rsidR="00EE7F38" w:rsidRPr="006D61FA">
        <w:t xml:space="preserve"> </w:t>
      </w:r>
      <w:r w:rsidR="00582FB8" w:rsidRPr="006D61FA">
        <w:t>and</w:t>
      </w:r>
      <w:r w:rsidR="00EE7F38" w:rsidRPr="006D61FA">
        <w:t xml:space="preserve"> </w:t>
      </w:r>
      <w:r w:rsidR="00582FB8" w:rsidRPr="006D61FA">
        <w:t>the</w:t>
      </w:r>
      <w:r w:rsidR="00EE7F38" w:rsidRPr="006D61FA">
        <w:t xml:space="preserve"> </w:t>
      </w:r>
      <w:r w:rsidR="00582FB8" w:rsidRPr="006D61FA">
        <w:t>right</w:t>
      </w:r>
      <w:r w:rsidR="00EE7F38" w:rsidRPr="006D61FA">
        <w:t xml:space="preserve"> </w:t>
      </w:r>
      <w:r w:rsidR="00582FB8" w:rsidRPr="006D61FA">
        <w:t>to</w:t>
      </w:r>
      <w:r w:rsidR="00EE7F38" w:rsidRPr="006D61FA">
        <w:t xml:space="preserve"> </w:t>
      </w:r>
      <w:r w:rsidR="00582FB8" w:rsidRPr="006D61FA">
        <w:t>freedom</w:t>
      </w:r>
      <w:r w:rsidR="00EE7F38" w:rsidRPr="006D61FA">
        <w:t xml:space="preserve"> </w:t>
      </w:r>
      <w:r w:rsidR="00582FB8" w:rsidRPr="006D61FA">
        <w:t>of</w:t>
      </w:r>
      <w:r w:rsidR="00EE7F38" w:rsidRPr="006D61FA">
        <w:t xml:space="preserve"> </w:t>
      </w:r>
      <w:r w:rsidR="00582FB8" w:rsidRPr="006D61FA">
        <w:t>thought,</w:t>
      </w:r>
      <w:r w:rsidR="00EE7F38" w:rsidRPr="006D61FA">
        <w:t xml:space="preserve"> </w:t>
      </w:r>
      <w:r w:rsidR="00582FB8" w:rsidRPr="006D61FA">
        <w:t>belief</w:t>
      </w:r>
      <w:r w:rsidR="00EE7F38" w:rsidRPr="006D61FA">
        <w:t xml:space="preserve"> </w:t>
      </w:r>
      <w:r w:rsidR="00582FB8" w:rsidRPr="006D61FA">
        <w:t>and</w:t>
      </w:r>
      <w:r w:rsidR="00EE7F38" w:rsidRPr="006D61FA">
        <w:t xml:space="preserve"> </w:t>
      </w:r>
      <w:r w:rsidR="00582FB8" w:rsidRPr="006D61FA">
        <w:t>religion</w:t>
      </w:r>
      <w:r w:rsidR="00EE7F38" w:rsidRPr="006D61FA">
        <w:t xml:space="preserve"> </w:t>
      </w:r>
      <w:r w:rsidR="00582FB8" w:rsidRPr="006D61FA">
        <w:t>within</w:t>
      </w:r>
      <w:r w:rsidR="00EE7F38" w:rsidRPr="006D61FA">
        <w:t xml:space="preserve"> </w:t>
      </w:r>
      <w:r w:rsidR="00582FB8" w:rsidRPr="006D61FA">
        <w:t>Europe</w:t>
      </w:r>
      <w:r w:rsidR="00EE7F38" w:rsidRPr="006D61FA">
        <w:t xml:space="preserve"> </w:t>
      </w:r>
      <w:r w:rsidR="00582FB8" w:rsidRPr="006D61FA">
        <w:t>and</w:t>
      </w:r>
      <w:r w:rsidR="00EE7F38" w:rsidRPr="006D61FA">
        <w:t xml:space="preserve"> </w:t>
      </w:r>
      <w:r w:rsidR="00582FB8" w:rsidRPr="006D61FA">
        <w:t>in</w:t>
      </w:r>
      <w:r w:rsidR="00EE7F38" w:rsidRPr="006D61FA">
        <w:t xml:space="preserve"> </w:t>
      </w:r>
      <w:r w:rsidR="00582FB8" w:rsidRPr="006D61FA">
        <w:t>Hungary</w:t>
      </w:r>
      <w:r w:rsidR="00EE7F38" w:rsidRPr="006D61FA">
        <w:t xml:space="preserve"> </w:t>
      </w:r>
      <w:r w:rsidR="00582FB8" w:rsidRPr="006D61FA">
        <w:t>(follow-up</w:t>
      </w:r>
      <w:r w:rsidR="00EE7F38" w:rsidRPr="006D61FA">
        <w:t xml:space="preserve"> </w:t>
      </w:r>
      <w:r w:rsidR="00582FB8" w:rsidRPr="006D61FA">
        <w:t>on</w:t>
      </w:r>
      <w:r w:rsidR="00EE7F38" w:rsidRPr="006D61FA">
        <w:t xml:space="preserve"> </w:t>
      </w:r>
      <w:r w:rsidR="00582FB8" w:rsidRPr="006D61FA">
        <w:t>the</w:t>
      </w:r>
      <w:r w:rsidR="00EE7F38" w:rsidRPr="006D61FA">
        <w:t xml:space="preserve"> </w:t>
      </w:r>
      <w:r w:rsidR="00582FB8" w:rsidRPr="006D61FA">
        <w:t>EU</w:t>
      </w:r>
      <w:r w:rsidR="00EE7F38" w:rsidRPr="006D61FA">
        <w:t xml:space="preserve"> </w:t>
      </w:r>
      <w:r w:rsidR="00582FB8" w:rsidRPr="006D61FA">
        <w:t>antisemitism</w:t>
      </w:r>
      <w:r w:rsidR="00EE7F38" w:rsidRPr="006D61FA">
        <w:t xml:space="preserve"> </w:t>
      </w:r>
      <w:r w:rsidR="00582FB8" w:rsidRPr="006D61FA">
        <w:t>strategy,</w:t>
      </w:r>
      <w:r w:rsidR="00EE7F38" w:rsidRPr="006D61FA">
        <w:t xml:space="preserve"> </w:t>
      </w:r>
      <w:r w:rsidR="00582FB8" w:rsidRPr="006D61FA">
        <w:t>presenting</w:t>
      </w:r>
      <w:r w:rsidR="00EE7F38" w:rsidRPr="006D61FA">
        <w:t xml:space="preserve"> </w:t>
      </w:r>
      <w:r w:rsidR="00582FB8" w:rsidRPr="006D61FA">
        <w:t>the</w:t>
      </w:r>
      <w:r w:rsidR="00EE7F38" w:rsidRPr="006D61FA">
        <w:t xml:space="preserve"> </w:t>
      </w:r>
      <w:r w:rsidR="00582FB8" w:rsidRPr="006D61FA">
        <w:t>research</w:t>
      </w:r>
      <w:r w:rsidR="00EE7F38" w:rsidRPr="006D61FA">
        <w:t xml:space="preserve"> </w:t>
      </w:r>
      <w:r w:rsidR="00582FB8" w:rsidRPr="006D61FA">
        <w:t>results</w:t>
      </w:r>
      <w:r w:rsidR="00EE7F38" w:rsidRPr="006D61FA">
        <w:t xml:space="preserve"> </w:t>
      </w:r>
      <w:r w:rsidR="00582FB8" w:rsidRPr="006D61FA">
        <w:t>of</w:t>
      </w:r>
      <w:r w:rsidR="00EE7F38" w:rsidRPr="006D61FA">
        <w:t xml:space="preserve"> </w:t>
      </w:r>
      <w:r w:rsidR="00582FB8" w:rsidRPr="006D61FA">
        <w:t>the</w:t>
      </w:r>
      <w:r w:rsidR="00EE7F38" w:rsidRPr="006D61FA">
        <w:t xml:space="preserve"> </w:t>
      </w:r>
      <w:r w:rsidR="00582FB8" w:rsidRPr="006D61FA">
        <w:t>Action</w:t>
      </w:r>
      <w:r w:rsidR="00EE7F38" w:rsidRPr="006D61FA">
        <w:t xml:space="preserve"> </w:t>
      </w:r>
      <w:r w:rsidR="00582FB8" w:rsidRPr="006D61FA">
        <w:t>and</w:t>
      </w:r>
      <w:r w:rsidR="00EE7F38" w:rsidRPr="006D61FA">
        <w:t xml:space="preserve"> </w:t>
      </w:r>
      <w:r w:rsidR="00582FB8" w:rsidRPr="006D61FA">
        <w:t>Protection</w:t>
      </w:r>
      <w:r w:rsidR="00EE7F38" w:rsidRPr="006D61FA">
        <w:t xml:space="preserve"> </w:t>
      </w:r>
      <w:r w:rsidR="00582FB8" w:rsidRPr="006D61FA">
        <w:t>Foundation</w:t>
      </w:r>
      <w:r w:rsidR="00EE7F38" w:rsidRPr="006D61FA">
        <w:t xml:space="preserve"> </w:t>
      </w:r>
      <w:r w:rsidR="00582FB8" w:rsidRPr="006D61FA">
        <w:t>(APF)</w:t>
      </w:r>
      <w:r w:rsidR="00EE7F38" w:rsidRPr="006D61FA">
        <w:t xml:space="preserve"> </w:t>
      </w:r>
      <w:r w:rsidR="00582FB8" w:rsidRPr="006D61FA">
        <w:t>and</w:t>
      </w:r>
      <w:r w:rsidR="00EE7F38" w:rsidRPr="006D61FA">
        <w:t xml:space="preserve"> </w:t>
      </w:r>
      <w:r w:rsidR="00582FB8" w:rsidRPr="006D61FA">
        <w:t>European</w:t>
      </w:r>
      <w:r w:rsidR="00EE7F38" w:rsidRPr="006D61FA">
        <w:t xml:space="preserve"> </w:t>
      </w:r>
      <w:r w:rsidR="00582FB8" w:rsidRPr="006D61FA">
        <w:t>Union</w:t>
      </w:r>
      <w:r w:rsidR="00EE7F38" w:rsidRPr="006D61FA">
        <w:t xml:space="preserve"> </w:t>
      </w:r>
      <w:r w:rsidR="00582FB8" w:rsidRPr="006D61FA">
        <w:t>Agency</w:t>
      </w:r>
      <w:r w:rsidR="00EE7F38" w:rsidRPr="006D61FA">
        <w:t xml:space="preserve"> </w:t>
      </w:r>
      <w:r w:rsidR="00582FB8" w:rsidRPr="006D61FA">
        <w:t>for</w:t>
      </w:r>
      <w:r w:rsidR="00EE7F38" w:rsidRPr="006D61FA">
        <w:t xml:space="preserve"> </w:t>
      </w:r>
      <w:r w:rsidR="00582FB8" w:rsidRPr="006D61FA">
        <w:t>Fundamental</w:t>
      </w:r>
      <w:r w:rsidR="00EE7F38" w:rsidRPr="006D61FA">
        <w:t xml:space="preserve"> </w:t>
      </w:r>
      <w:r w:rsidR="00582FB8" w:rsidRPr="006D61FA">
        <w:t>Rights</w:t>
      </w:r>
      <w:r w:rsidR="00EE7F38" w:rsidRPr="006D61FA">
        <w:t xml:space="preserve"> </w:t>
      </w:r>
      <w:r w:rsidR="00582FB8" w:rsidRPr="006D61FA">
        <w:t>(FRA),</w:t>
      </w:r>
      <w:r w:rsidR="00EE7F38" w:rsidRPr="006D61FA">
        <w:t xml:space="preserve"> </w:t>
      </w:r>
      <w:r w:rsidR="00582FB8" w:rsidRPr="006D61FA">
        <w:t>relationship</w:t>
      </w:r>
      <w:r w:rsidR="00EE7F38" w:rsidRPr="006D61FA">
        <w:t xml:space="preserve"> </w:t>
      </w:r>
      <w:r w:rsidR="00582FB8" w:rsidRPr="006D61FA">
        <w:t>between</w:t>
      </w:r>
      <w:r w:rsidR="00EE7F38" w:rsidRPr="006D61FA">
        <w:t xml:space="preserve"> </w:t>
      </w:r>
      <w:r w:rsidR="00582FB8" w:rsidRPr="006D61FA">
        <w:t>EU</w:t>
      </w:r>
      <w:r w:rsidR="00EE7F38" w:rsidRPr="006D61FA">
        <w:t xml:space="preserve"> </w:t>
      </w:r>
      <w:r w:rsidR="00582FB8" w:rsidRPr="006D61FA">
        <w:t>law</w:t>
      </w:r>
      <w:r w:rsidR="00EE7F38" w:rsidRPr="006D61FA">
        <w:t xml:space="preserve"> </w:t>
      </w:r>
      <w:r w:rsidR="00582FB8" w:rsidRPr="006D61FA">
        <w:t>and</w:t>
      </w:r>
      <w:r w:rsidR="00EE7F38" w:rsidRPr="006D61FA">
        <w:t xml:space="preserve"> </w:t>
      </w:r>
      <w:r w:rsidR="00582FB8" w:rsidRPr="006D61FA">
        <w:t>the</w:t>
      </w:r>
      <w:r w:rsidR="00EE7F38" w:rsidRPr="006D61FA">
        <w:t xml:space="preserve"> </w:t>
      </w:r>
      <w:r w:rsidR="00582FB8" w:rsidRPr="006D61FA">
        <w:t>freedom</w:t>
      </w:r>
      <w:r w:rsidR="00EE7F38" w:rsidRPr="006D61FA">
        <w:t xml:space="preserve"> </w:t>
      </w:r>
      <w:r w:rsidR="00582FB8" w:rsidRPr="006D61FA">
        <w:t>of</w:t>
      </w:r>
      <w:r w:rsidR="00EE7F38" w:rsidRPr="006D61FA">
        <w:t xml:space="preserve"> </w:t>
      </w:r>
      <w:r w:rsidR="00582FB8" w:rsidRPr="006D61FA">
        <w:t>religion)</w:t>
      </w:r>
      <w:r>
        <w:t>”</w:t>
      </w:r>
      <w:r w:rsidR="00582FB8" w:rsidRPr="006D61FA">
        <w:t>.</w:t>
      </w:r>
    </w:p>
    <w:p w14:paraId="0EB68E87" w14:textId="64D925F5" w:rsidR="00582FB8" w:rsidRPr="006D61FA" w:rsidRDefault="00582FB8" w:rsidP="006D61FA">
      <w:pPr>
        <w:pStyle w:val="SingleTxtG"/>
      </w:pPr>
      <w:r w:rsidRPr="006D61FA">
        <w:t>232.</w:t>
      </w:r>
      <w:r w:rsidRPr="006D61FA">
        <w:tab/>
        <w:t>In</w:t>
      </w:r>
      <w:r w:rsidR="00EE7F38" w:rsidRPr="006D61FA">
        <w:t xml:space="preserve"> </w:t>
      </w:r>
      <w:r w:rsidRPr="006D61FA">
        <w:t>accordance</w:t>
      </w:r>
      <w:r w:rsidR="00EE7F38" w:rsidRPr="006D61FA">
        <w:t xml:space="preserve"> </w:t>
      </w:r>
      <w:r w:rsidRPr="006D61FA">
        <w:t>to</w:t>
      </w:r>
      <w:r w:rsidR="00EE7F38" w:rsidRPr="006D61FA">
        <w:t xml:space="preserve"> </w:t>
      </w:r>
      <w:r w:rsidRPr="006D61FA">
        <w:t>the</w:t>
      </w:r>
      <w:r w:rsidR="00EE7F38" w:rsidRPr="006D61FA">
        <w:t xml:space="preserve"> </w:t>
      </w:r>
      <w:r w:rsidRPr="006D61FA">
        <w:t>Rules</w:t>
      </w:r>
      <w:r w:rsidR="00EE7F38" w:rsidRPr="006D61FA">
        <w:t xml:space="preserve"> </w:t>
      </w:r>
      <w:r w:rsidRPr="006D61FA">
        <w:t>of</w:t>
      </w:r>
      <w:r w:rsidR="00EE7F38" w:rsidRPr="006D61FA">
        <w:t xml:space="preserve"> </w:t>
      </w:r>
      <w:r w:rsidRPr="006D61FA">
        <w:t>Procedure,</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Civil</w:t>
      </w:r>
      <w:r w:rsidR="00EE7F38" w:rsidRPr="006D61FA">
        <w:t xml:space="preserve"> </w:t>
      </w:r>
      <w:r w:rsidRPr="006D61FA">
        <w:t>and</w:t>
      </w:r>
      <w:r w:rsidR="00EE7F38" w:rsidRPr="006D61FA">
        <w:t xml:space="preserve"> </w:t>
      </w:r>
      <w:r w:rsidRPr="006D61FA">
        <w:t>Political</w:t>
      </w:r>
      <w:r w:rsidR="00EE7F38" w:rsidRPr="006D61FA">
        <w:t xml:space="preserve"> </w:t>
      </w:r>
      <w:r w:rsidRPr="006D61FA">
        <w:t>Rights</w:t>
      </w:r>
      <w:r w:rsidR="00EE7F38" w:rsidRPr="006D61FA">
        <w:t xml:space="preserve"> </w:t>
      </w:r>
      <w:r w:rsidRPr="006D61FA">
        <w:t>meets</w:t>
      </w:r>
      <w:r w:rsidR="00EE7F38" w:rsidRPr="006D61FA">
        <w:t xml:space="preserve"> </w:t>
      </w:r>
      <w:r w:rsidRPr="006D61FA">
        <w:t>twice</w:t>
      </w:r>
      <w:r w:rsidR="00EE7F38" w:rsidRPr="006D61FA">
        <w:t xml:space="preserve"> </w:t>
      </w:r>
      <w:r w:rsidRPr="006D61FA">
        <w:t>a</w:t>
      </w:r>
      <w:r w:rsidR="00EE7F38" w:rsidRPr="006D61FA">
        <w:t xml:space="preserve"> </w:t>
      </w:r>
      <w:r w:rsidRPr="006D61FA">
        <w:t>year.</w:t>
      </w:r>
    </w:p>
    <w:p w14:paraId="0C867D41" w14:textId="0F32A3B3" w:rsidR="00582FB8" w:rsidRPr="006D61FA" w:rsidRDefault="00582FB8" w:rsidP="006D61FA">
      <w:pPr>
        <w:pStyle w:val="SingleTxtG"/>
      </w:pPr>
      <w:r w:rsidRPr="006D61FA">
        <w:t>233.</w:t>
      </w:r>
      <w:r w:rsidRPr="006D61FA">
        <w:tab/>
        <w:t>The</w:t>
      </w:r>
      <w:r w:rsidR="00EE7F38" w:rsidRPr="006D61FA">
        <w:t xml:space="preserve"> </w:t>
      </w:r>
      <w:r w:rsidRPr="006D61FA">
        <w:t>main</w:t>
      </w:r>
      <w:r w:rsidR="00EE7F38" w:rsidRPr="006D61FA">
        <w:t xml:space="preserve"> </w:t>
      </w:r>
      <w:r w:rsidRPr="006D61FA">
        <w:t>duties</w:t>
      </w:r>
      <w:r w:rsidR="00EE7F38" w:rsidRPr="006D61FA">
        <w:t xml:space="preserve"> </w:t>
      </w:r>
      <w:r w:rsidRPr="006D61FA">
        <w:t>of</w:t>
      </w:r>
      <w:r w:rsidR="00EE7F38" w:rsidRPr="006D61FA">
        <w:t xml:space="preserve"> </w:t>
      </w:r>
      <w:r w:rsidRPr="006D61FA">
        <w:t>the</w:t>
      </w:r>
      <w:r w:rsidR="00EE7F38" w:rsidRPr="006D61FA">
        <w:t xml:space="preserve"> </w:t>
      </w:r>
      <w:r w:rsidRPr="006D61FA">
        <w:t>group</w:t>
      </w:r>
      <w:r w:rsidR="00EE7F38" w:rsidRPr="006D61FA">
        <w:t xml:space="preserve"> </w:t>
      </w:r>
      <w:r w:rsidRPr="006D61FA">
        <w:t>are:</w:t>
      </w:r>
    </w:p>
    <w:p w14:paraId="1E7FE089" w14:textId="0B9CD51F"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Closely</w:t>
      </w:r>
      <w:r w:rsidR="00EE7F38" w:rsidRPr="006D61FA">
        <w:t xml:space="preserve"> </w:t>
      </w:r>
      <w:r w:rsidR="00582FB8" w:rsidRPr="006D61FA">
        <w:t>following</w:t>
      </w:r>
      <w:r w:rsidR="00EE7F38" w:rsidRPr="006D61FA">
        <w:t xml:space="preserve"> </w:t>
      </w:r>
      <w:r w:rsidR="00582FB8" w:rsidRPr="006D61FA">
        <w:t>the</w:t>
      </w:r>
      <w:r w:rsidR="00EE7F38" w:rsidRPr="006D61FA">
        <w:t xml:space="preserve"> </w:t>
      </w:r>
      <w:r w:rsidR="00582FB8" w:rsidRPr="006D61FA">
        <w:t>implementation</w:t>
      </w:r>
      <w:r w:rsidR="00EE7F38" w:rsidRPr="006D61FA">
        <w:t xml:space="preserve"> </w:t>
      </w:r>
      <w:r w:rsidR="00582FB8" w:rsidRPr="006D61FA">
        <w:t>of</w:t>
      </w:r>
      <w:r w:rsidR="00EE7F38" w:rsidRPr="006D61FA">
        <w:t xml:space="preserve"> </w:t>
      </w:r>
      <w:r w:rsidR="00582FB8" w:rsidRPr="006D61FA">
        <w:t>fundamental</w:t>
      </w:r>
      <w:r w:rsidR="00EE7F38" w:rsidRPr="006D61FA">
        <w:t xml:space="preserve"> </w:t>
      </w:r>
      <w:r w:rsidR="00582FB8" w:rsidRPr="006D61FA">
        <w:t>civil</w:t>
      </w:r>
      <w:r w:rsidR="00EE7F38" w:rsidRPr="006D61FA">
        <w:t xml:space="preserve"> </w:t>
      </w:r>
      <w:r w:rsidR="00582FB8" w:rsidRPr="006D61FA">
        <w:t>and</w:t>
      </w:r>
      <w:r w:rsidR="00EE7F38" w:rsidRPr="006D61FA">
        <w:t xml:space="preserve"> </w:t>
      </w:r>
      <w:r w:rsidR="00582FB8" w:rsidRPr="006D61FA">
        <w:t>political</w:t>
      </w:r>
      <w:r w:rsidR="00EE7F38" w:rsidRPr="006D61FA">
        <w:t xml:space="preserve"> </w:t>
      </w:r>
      <w:r w:rsidR="00582FB8" w:rsidRPr="006D61FA">
        <w:t>rights</w:t>
      </w:r>
      <w:r w:rsidR="00EE7F38" w:rsidRPr="006D61FA">
        <w:t xml:space="preserve"> </w:t>
      </w:r>
      <w:r w:rsidR="00582FB8" w:rsidRPr="006D61FA">
        <w:t>with</w:t>
      </w:r>
      <w:r w:rsidR="00EE7F38" w:rsidRPr="006D61FA">
        <w:t xml:space="preserve"> </w:t>
      </w:r>
      <w:r w:rsidR="00582FB8" w:rsidRPr="006D61FA">
        <w:t>a</w:t>
      </w:r>
      <w:r w:rsidR="00EE7F38" w:rsidRPr="006D61FA">
        <w:t xml:space="preserve"> </w:t>
      </w:r>
      <w:r w:rsidR="00582FB8" w:rsidRPr="006D61FA">
        <w:t>special</w:t>
      </w:r>
      <w:r w:rsidR="00EE7F38" w:rsidRPr="006D61FA">
        <w:t xml:space="preserve"> </w:t>
      </w:r>
      <w:r w:rsidR="00582FB8" w:rsidRPr="006D61FA">
        <w:t>regard</w:t>
      </w:r>
      <w:r w:rsidR="00EE7F38" w:rsidRPr="006D61FA">
        <w:t xml:space="preserve"> </w:t>
      </w:r>
      <w:r w:rsidR="00582FB8" w:rsidRPr="006D61FA">
        <w:t>to</w:t>
      </w:r>
      <w:r w:rsidR="00EE7F38" w:rsidRPr="006D61FA">
        <w:t xml:space="preserve"> </w:t>
      </w:r>
      <w:r w:rsidR="00582FB8" w:rsidRPr="006D61FA">
        <w:t>victim</w:t>
      </w:r>
      <w:r w:rsidR="00EE7F38" w:rsidRPr="006D61FA">
        <w:t xml:space="preserve"> </w:t>
      </w:r>
      <w:r w:rsidR="00582FB8" w:rsidRPr="006D61FA">
        <w:t>support</w:t>
      </w:r>
      <w:r w:rsidR="00EE7F38" w:rsidRPr="006D61FA">
        <w:t xml:space="preserve"> </w:t>
      </w:r>
      <w:r w:rsidR="00582FB8" w:rsidRPr="006D61FA">
        <w:t>in</w:t>
      </w:r>
      <w:r w:rsidR="00EE7F38" w:rsidRPr="006D61FA">
        <w:t xml:space="preserve"> </w:t>
      </w:r>
      <w:r w:rsidR="00582FB8" w:rsidRPr="006D61FA">
        <w:t>Hungary;</w:t>
      </w:r>
    </w:p>
    <w:p w14:paraId="2AD5AAE8" w14:textId="451D2EE5"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Identifying</w:t>
      </w:r>
      <w:r w:rsidR="00EE7F38" w:rsidRPr="006D61FA">
        <w:t xml:space="preserve"> </w:t>
      </w:r>
      <w:r w:rsidR="00582FB8" w:rsidRPr="006D61FA">
        <w:t>disorders</w:t>
      </w:r>
      <w:r w:rsidR="00EE7F38" w:rsidRPr="006D61FA">
        <w:t xml:space="preserve"> </w:t>
      </w:r>
      <w:r w:rsidR="00582FB8" w:rsidRPr="006D61FA">
        <w:t>that</w:t>
      </w:r>
      <w:r w:rsidR="00EE7F38" w:rsidRPr="006D61FA">
        <w:t xml:space="preserve"> </w:t>
      </w:r>
      <w:r w:rsidR="00582FB8" w:rsidRPr="006D61FA">
        <w:t>could</w:t>
      </w:r>
      <w:r w:rsidR="00EE7F38" w:rsidRPr="006D61FA">
        <w:t xml:space="preserve"> </w:t>
      </w:r>
      <w:r w:rsidR="00582FB8" w:rsidRPr="006D61FA">
        <w:t>prevent</w:t>
      </w:r>
      <w:r w:rsidR="00EE7F38" w:rsidRPr="006D61FA">
        <w:t xml:space="preserve"> </w:t>
      </w:r>
      <w:r w:rsidR="00582FB8" w:rsidRPr="006D61FA">
        <w:t>of</w:t>
      </w:r>
      <w:r w:rsidR="00EE7F38" w:rsidRPr="006D61FA">
        <w:t xml:space="preserve"> </w:t>
      </w:r>
      <w:r w:rsidR="00582FB8" w:rsidRPr="006D61FA">
        <w:t>upholding</w:t>
      </w:r>
      <w:r w:rsidR="00EE7F38" w:rsidRPr="006D61FA">
        <w:t xml:space="preserve"> </w:t>
      </w:r>
      <w:r w:rsidR="00582FB8" w:rsidRPr="006D61FA">
        <w:t>such</w:t>
      </w:r>
      <w:r w:rsidR="00EE7F38" w:rsidRPr="006D61FA">
        <w:t xml:space="preserve"> </w:t>
      </w:r>
      <w:r w:rsidR="00582FB8" w:rsidRPr="006D61FA">
        <w:t>human</w:t>
      </w:r>
      <w:r w:rsidR="00EE7F38" w:rsidRPr="006D61FA">
        <w:t xml:space="preserve"> </w:t>
      </w:r>
      <w:r w:rsidR="00582FB8" w:rsidRPr="006D61FA">
        <w:t>rights;</w:t>
      </w:r>
    </w:p>
    <w:p w14:paraId="620A5687" w14:textId="482B6DB9"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Making</w:t>
      </w:r>
      <w:r w:rsidR="00EE7F38" w:rsidRPr="006D61FA">
        <w:t xml:space="preserve"> </w:t>
      </w:r>
      <w:r w:rsidR="00582FB8" w:rsidRPr="006D61FA">
        <w:t>proposals</w:t>
      </w:r>
      <w:r w:rsidR="00EE7F38" w:rsidRPr="006D61FA">
        <w:t xml:space="preserve"> </w:t>
      </w:r>
      <w:r w:rsidR="00582FB8" w:rsidRPr="006D61FA">
        <w:t>for</w:t>
      </w:r>
      <w:r w:rsidR="00EE7F38" w:rsidRPr="006D61FA">
        <w:t xml:space="preserve"> </w:t>
      </w:r>
      <w:r w:rsidR="00582FB8" w:rsidRPr="006D61FA">
        <w:t>a</w:t>
      </w:r>
      <w:r w:rsidR="00EE7F38" w:rsidRPr="006D61FA">
        <w:t xml:space="preserve"> </w:t>
      </w:r>
      <w:r w:rsidR="00582FB8" w:rsidRPr="006D61FA">
        <w:t>more</w:t>
      </w:r>
      <w:r w:rsidR="00EE7F38" w:rsidRPr="006D61FA">
        <w:t xml:space="preserve"> </w:t>
      </w:r>
      <w:r w:rsidR="00582FB8" w:rsidRPr="006D61FA">
        <w:t>effective</w:t>
      </w:r>
      <w:r w:rsidR="00EE7F38" w:rsidRPr="006D61FA">
        <w:t xml:space="preserve"> </w:t>
      </w:r>
      <w:r w:rsidR="00582FB8" w:rsidRPr="006D61FA">
        <w:t>legal</w:t>
      </w:r>
      <w:r w:rsidR="00EE7F38" w:rsidRPr="006D61FA">
        <w:t xml:space="preserve"> </w:t>
      </w:r>
      <w:r w:rsidR="00582FB8" w:rsidRPr="006D61FA">
        <w:t>protection;</w:t>
      </w:r>
    </w:p>
    <w:p w14:paraId="41A6677D" w14:textId="04A4FA85"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Consultations</w:t>
      </w:r>
      <w:r w:rsidR="00EE7F38" w:rsidRPr="006D61FA">
        <w:t xml:space="preserve"> </w:t>
      </w:r>
      <w:r w:rsidR="00582FB8" w:rsidRPr="006D61FA">
        <w:t>with</w:t>
      </w:r>
      <w:r w:rsidR="00EE7F38" w:rsidRPr="006D61FA">
        <w:t xml:space="preserve"> </w:t>
      </w:r>
      <w:r w:rsidR="00582FB8" w:rsidRPr="006D61FA">
        <w:t>civil</w:t>
      </w:r>
      <w:r w:rsidR="00EE7F38" w:rsidRPr="006D61FA">
        <w:t xml:space="preserve"> </w:t>
      </w:r>
      <w:r w:rsidR="00582FB8" w:rsidRPr="006D61FA">
        <w:t>society</w:t>
      </w:r>
      <w:r w:rsidR="00EE7F38" w:rsidRPr="006D61FA">
        <w:t xml:space="preserve"> </w:t>
      </w:r>
      <w:r w:rsidR="00582FB8" w:rsidRPr="006D61FA">
        <w:t>organizations</w:t>
      </w:r>
      <w:r w:rsidR="00EE7F38" w:rsidRPr="006D61FA">
        <w:t xml:space="preserve"> </w:t>
      </w:r>
      <w:r w:rsidR="00582FB8" w:rsidRPr="006D61FA">
        <w:t>working</w:t>
      </w:r>
      <w:r w:rsidR="00EE7F38" w:rsidRPr="006D61FA">
        <w:t xml:space="preserve"> </w:t>
      </w:r>
      <w:r w:rsidR="00582FB8" w:rsidRPr="006D61FA">
        <w:t>in</w:t>
      </w:r>
      <w:r w:rsidR="00EE7F38" w:rsidRPr="006D61FA">
        <w:t xml:space="preserve"> </w:t>
      </w:r>
      <w:r w:rsidR="00582FB8" w:rsidRPr="006D61FA">
        <w:t>the</w:t>
      </w:r>
      <w:r w:rsidR="00EE7F38" w:rsidRPr="006D61FA">
        <w:t xml:space="preserve"> </w:t>
      </w:r>
      <w:r w:rsidR="00582FB8" w:rsidRPr="006D61FA">
        <w:t>area</w:t>
      </w:r>
      <w:r w:rsidR="00EE7F38" w:rsidRPr="006D61FA">
        <w:t xml:space="preserve"> </w:t>
      </w:r>
      <w:r w:rsidR="00582FB8" w:rsidRPr="006D61FA">
        <w:t>of</w:t>
      </w:r>
      <w:r w:rsidR="00EE7F38" w:rsidRPr="006D61FA">
        <w:t xml:space="preserve"> </w:t>
      </w:r>
      <w:r w:rsidR="00582FB8" w:rsidRPr="006D61FA">
        <w:t>human</w:t>
      </w:r>
      <w:r w:rsidR="00EE7F38" w:rsidRPr="006D61FA">
        <w:t xml:space="preserve"> </w:t>
      </w:r>
      <w:r w:rsidR="00582FB8" w:rsidRPr="006D61FA">
        <w:t>rights.</w:t>
      </w:r>
    </w:p>
    <w:p w14:paraId="27DCF636" w14:textId="5BE3D8BF" w:rsidR="00582FB8" w:rsidRPr="006D61FA" w:rsidRDefault="00582FB8" w:rsidP="006D61FA">
      <w:pPr>
        <w:pStyle w:val="SingleTxtG"/>
      </w:pPr>
      <w:r w:rsidRPr="006D61FA">
        <w:t>234.</w:t>
      </w:r>
      <w:r w:rsidRPr="006D61FA">
        <w:tab/>
        <w:t>Members</w:t>
      </w:r>
      <w:r w:rsidR="00EE7F38" w:rsidRPr="006D61FA">
        <w:t xml:space="preserve"> </w:t>
      </w:r>
      <w:r w:rsidRPr="006D61FA">
        <w:t>of</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National</w:t>
      </w:r>
      <w:r w:rsidR="00EE7F38" w:rsidRPr="006D61FA">
        <w:t xml:space="preserve"> </w:t>
      </w:r>
      <w:r w:rsidRPr="006D61FA">
        <w:t>Minority</w:t>
      </w:r>
      <w:r w:rsidR="00EE7F38" w:rsidRPr="006D61FA">
        <w:t xml:space="preserve"> </w:t>
      </w:r>
      <w:r w:rsidRPr="006D61FA">
        <w:t>Affairs</w:t>
      </w:r>
      <w:r w:rsidR="00EE7F38" w:rsidRPr="006D61FA">
        <w:t xml:space="preserve"> </w:t>
      </w:r>
      <w:r w:rsidRPr="006D61FA">
        <w:t>are</w:t>
      </w:r>
      <w:r w:rsidR="00EE7F38" w:rsidRPr="006D61FA">
        <w:t xml:space="preserve"> </w:t>
      </w:r>
      <w:r w:rsidRPr="006D61FA">
        <w:t>representatives</w:t>
      </w:r>
      <w:r w:rsidR="00EE7F38" w:rsidRPr="006D61FA">
        <w:t xml:space="preserve"> </w:t>
      </w:r>
      <w:r w:rsidRPr="006D61FA">
        <w:t>of</w:t>
      </w:r>
      <w:r w:rsidR="00EE7F38" w:rsidRPr="006D61FA">
        <w:t xml:space="preserve"> </w:t>
      </w:r>
      <w:r w:rsidRPr="006D61FA">
        <w:t>the</w:t>
      </w:r>
      <w:r w:rsidR="00EE7F38" w:rsidRPr="006D61FA">
        <w:t xml:space="preserve"> </w:t>
      </w:r>
      <w:r w:rsidRPr="006D61FA">
        <w:t>largest</w:t>
      </w:r>
      <w:r w:rsidR="00EE7F38" w:rsidRPr="006D61FA">
        <w:t xml:space="preserve"> </w:t>
      </w:r>
      <w:r w:rsidRPr="006D61FA">
        <w:t>and</w:t>
      </w:r>
      <w:r w:rsidR="00EE7F38" w:rsidRPr="006D61FA">
        <w:t xml:space="preserve"> </w:t>
      </w:r>
      <w:r w:rsidRPr="006D61FA">
        <w:t>most</w:t>
      </w:r>
      <w:r w:rsidR="00EE7F38" w:rsidRPr="006D61FA">
        <w:t xml:space="preserve"> </w:t>
      </w:r>
      <w:r w:rsidRPr="006D61FA">
        <w:t>organized</w:t>
      </w:r>
      <w:r w:rsidR="00EE7F38" w:rsidRPr="006D61FA">
        <w:t xml:space="preserve"> </w:t>
      </w:r>
      <w:r w:rsidRPr="006D61FA">
        <w:t>national</w:t>
      </w:r>
      <w:r w:rsidR="00EE7F38" w:rsidRPr="006D61FA">
        <w:t xml:space="preserve"> </w:t>
      </w:r>
      <w:r w:rsidRPr="006D61FA">
        <w:t>minority</w:t>
      </w:r>
      <w:r w:rsidR="00EE7F38" w:rsidRPr="006D61FA">
        <w:t xml:space="preserve"> </w:t>
      </w:r>
      <w:r w:rsidRPr="006D61FA">
        <w:t>NGOs</w:t>
      </w:r>
      <w:r w:rsidR="00EE7F38" w:rsidRPr="006D61FA">
        <w:t xml:space="preserve"> </w:t>
      </w:r>
      <w:r w:rsidRPr="006D61FA">
        <w:t>and</w:t>
      </w:r>
      <w:r w:rsidR="00EE7F38" w:rsidRPr="006D61FA">
        <w:t xml:space="preserve"> </w:t>
      </w:r>
      <w:r w:rsidRPr="006D61FA">
        <w:t>professional</w:t>
      </w:r>
      <w:r w:rsidR="00EE7F38" w:rsidRPr="006D61FA">
        <w:t xml:space="preserve"> </w:t>
      </w:r>
      <w:r w:rsidRPr="006D61FA">
        <w:t>bodies.</w:t>
      </w:r>
      <w:r w:rsidR="00EE7F38" w:rsidRPr="006D61FA">
        <w:t xml:space="preserve"> </w:t>
      </w:r>
      <w:r w:rsidRPr="006D61FA">
        <w:t>All</w:t>
      </w:r>
      <w:r w:rsidR="00EE7F38" w:rsidRPr="006D61FA">
        <w:t xml:space="preserve"> </w:t>
      </w:r>
      <w:r w:rsidRPr="006D61FA">
        <w:t>the</w:t>
      </w:r>
      <w:r w:rsidR="00EE7F38" w:rsidRPr="006D61FA">
        <w:t xml:space="preserve"> </w:t>
      </w:r>
      <w:r w:rsidRPr="006D61FA">
        <w:t>13</w:t>
      </w:r>
      <w:r w:rsidR="00EE7F38" w:rsidRPr="006D61FA">
        <w:t xml:space="preserve"> </w:t>
      </w:r>
      <w:r w:rsidRPr="006D61FA">
        <w:t>national</w:t>
      </w:r>
      <w:r w:rsidR="00EE7F38" w:rsidRPr="006D61FA">
        <w:t xml:space="preserve"> </w:t>
      </w:r>
      <w:r w:rsidRPr="006D61FA">
        <w:t>minority</w:t>
      </w:r>
      <w:r w:rsidR="00EE7F38" w:rsidRPr="006D61FA">
        <w:t xml:space="preserve"> </w:t>
      </w:r>
      <w:r w:rsidRPr="006D61FA">
        <w:t>groups</w:t>
      </w:r>
      <w:r w:rsidR="00EE7F38" w:rsidRPr="006D61FA">
        <w:t xml:space="preserve"> </w:t>
      </w:r>
      <w:r w:rsidRPr="006D61FA">
        <w:t>of</w:t>
      </w:r>
      <w:r w:rsidR="00EE7F38" w:rsidRPr="006D61FA">
        <w:t xml:space="preserve"> </w:t>
      </w:r>
      <w:r w:rsidRPr="006D61FA">
        <w:t>Hungary</w:t>
      </w:r>
      <w:r w:rsidR="00EE7F38" w:rsidRPr="006D61FA">
        <w:t xml:space="preserve"> </w:t>
      </w:r>
      <w:r w:rsidRPr="006D61FA">
        <w:t>are</w:t>
      </w:r>
      <w:r w:rsidR="00EE7F38" w:rsidRPr="006D61FA">
        <w:t xml:space="preserve"> </w:t>
      </w:r>
      <w:r w:rsidRPr="006D61FA">
        <w:t>represented</w:t>
      </w:r>
      <w:r w:rsidR="00EE7F38" w:rsidRPr="006D61FA">
        <w:t xml:space="preserve"> </w:t>
      </w:r>
      <w:r w:rsidRPr="006D61FA">
        <w:t>in</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In</w:t>
      </w:r>
      <w:r w:rsidR="00EE7F38" w:rsidRPr="006D61FA">
        <w:t xml:space="preserve"> </w:t>
      </w:r>
      <w:r w:rsidRPr="006D61FA">
        <w:t>accordance</w:t>
      </w:r>
      <w:r w:rsidR="00EE7F38" w:rsidRPr="006D61FA">
        <w:t xml:space="preserve"> </w:t>
      </w:r>
      <w:r w:rsidRPr="006D61FA">
        <w:t>to</w:t>
      </w:r>
      <w:r w:rsidR="00EE7F38" w:rsidRPr="006D61FA">
        <w:t xml:space="preserve"> </w:t>
      </w:r>
      <w:r w:rsidRPr="006D61FA">
        <w:t>the</w:t>
      </w:r>
      <w:r w:rsidR="00EE7F38" w:rsidRPr="006D61FA">
        <w:t xml:space="preserve"> </w:t>
      </w:r>
      <w:r w:rsidRPr="006D61FA">
        <w:t>Rules</w:t>
      </w:r>
      <w:r w:rsidR="00EE7F38" w:rsidRPr="006D61FA">
        <w:t xml:space="preserve"> </w:t>
      </w:r>
      <w:r w:rsidRPr="006D61FA">
        <w:t>of</w:t>
      </w:r>
      <w:r w:rsidR="00EE7F38" w:rsidRPr="006D61FA">
        <w:t xml:space="preserve"> </w:t>
      </w:r>
      <w:r w:rsidRPr="006D61FA">
        <w:t>Procedure</w:t>
      </w:r>
      <w:r w:rsidR="00EE7F38" w:rsidRPr="006D61FA">
        <w:t xml:space="preserve"> </w:t>
      </w:r>
      <w:r w:rsidRPr="006D61FA">
        <w:t>of</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holds</w:t>
      </w:r>
      <w:r w:rsidR="00EE7F38" w:rsidRPr="006D61FA">
        <w:t xml:space="preserve"> </w:t>
      </w:r>
      <w:r w:rsidRPr="006D61FA">
        <w:t>its</w:t>
      </w:r>
      <w:r w:rsidR="00EE7F38" w:rsidRPr="006D61FA">
        <w:t xml:space="preserve"> </w:t>
      </w:r>
      <w:r w:rsidRPr="006D61FA">
        <w:t>meetings</w:t>
      </w:r>
      <w:r w:rsidR="00EE7F38" w:rsidRPr="006D61FA">
        <w:t xml:space="preserve"> </w:t>
      </w:r>
      <w:r w:rsidRPr="006D61FA">
        <w:t>regularly,</w:t>
      </w:r>
      <w:r w:rsidR="00EE7F38" w:rsidRPr="006D61FA">
        <w:t xml:space="preserve"> </w:t>
      </w:r>
      <w:r w:rsidRPr="006D61FA">
        <w:t>twice</w:t>
      </w:r>
      <w:r w:rsidR="00EE7F38" w:rsidRPr="006D61FA">
        <w:t xml:space="preserve"> </w:t>
      </w:r>
      <w:r w:rsidRPr="006D61FA">
        <w:t>a</w:t>
      </w:r>
      <w:r w:rsidR="00EE7F38" w:rsidRPr="006D61FA">
        <w:t xml:space="preserve"> </w:t>
      </w:r>
      <w:r w:rsidRPr="006D61FA">
        <w:t>year.</w:t>
      </w:r>
    </w:p>
    <w:p w14:paraId="62DE3A40" w14:textId="503E2943" w:rsidR="00582FB8" w:rsidRPr="006D61FA" w:rsidRDefault="00582FB8" w:rsidP="006D61FA">
      <w:pPr>
        <w:pStyle w:val="SingleTxtG"/>
      </w:pPr>
      <w:r w:rsidRPr="006D61FA">
        <w:t>235.</w:t>
      </w:r>
      <w:r w:rsidRPr="006D61FA">
        <w:tab/>
        <w:t>The</w:t>
      </w:r>
      <w:r w:rsidR="00EE7F38" w:rsidRPr="006D61FA">
        <w:t xml:space="preserve"> </w:t>
      </w:r>
      <w:r w:rsidRPr="006D61FA">
        <w:t>main</w:t>
      </w:r>
      <w:r w:rsidR="00EE7F38" w:rsidRPr="006D61FA">
        <w:t xml:space="preserve"> </w:t>
      </w:r>
      <w:r w:rsidRPr="006D61FA">
        <w:t>duties</w:t>
      </w:r>
      <w:r w:rsidR="00EE7F38" w:rsidRPr="006D61FA">
        <w:t xml:space="preserve"> </w:t>
      </w:r>
      <w:r w:rsidRPr="006D61FA">
        <w:t>of</w:t>
      </w:r>
      <w:r w:rsidR="00EE7F38" w:rsidRPr="006D61FA">
        <w:t xml:space="preserve"> </w:t>
      </w:r>
      <w:r w:rsidRPr="006D61FA">
        <w:t>the</w:t>
      </w:r>
      <w:r w:rsidR="00EE7F38" w:rsidRPr="006D61FA">
        <w:t xml:space="preserve"> </w:t>
      </w:r>
      <w:r w:rsidRPr="006D61FA">
        <w:t>group</w:t>
      </w:r>
      <w:r w:rsidR="00EE7F38" w:rsidRPr="006D61FA">
        <w:t xml:space="preserve"> </w:t>
      </w:r>
      <w:r w:rsidRPr="006D61FA">
        <w:t>are:</w:t>
      </w:r>
    </w:p>
    <w:p w14:paraId="026D91C7" w14:textId="0A6FF8B5"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Promoting</w:t>
      </w:r>
      <w:r w:rsidR="00EE7F38" w:rsidRPr="006D61FA">
        <w:t xml:space="preserve"> </w:t>
      </w:r>
      <w:r w:rsidR="00582FB8" w:rsidRPr="006D61FA">
        <w:t>the</w:t>
      </w:r>
      <w:r w:rsidR="00EE7F38" w:rsidRPr="006D61FA">
        <w:t xml:space="preserve"> </w:t>
      </w:r>
      <w:r w:rsidR="00582FB8" w:rsidRPr="006D61FA">
        <w:t>enforcement</w:t>
      </w:r>
      <w:r w:rsidR="00EE7F38" w:rsidRPr="006D61FA">
        <w:t xml:space="preserve"> </w:t>
      </w:r>
      <w:r w:rsidR="00582FB8" w:rsidRPr="006D61FA">
        <w:t>of</w:t>
      </w:r>
      <w:r w:rsidR="00EE7F38" w:rsidRPr="006D61FA">
        <w:t xml:space="preserve"> </w:t>
      </w:r>
      <w:r w:rsidR="00582FB8" w:rsidRPr="006D61FA">
        <w:t>the</w:t>
      </w:r>
      <w:r w:rsidR="00EE7F38" w:rsidRPr="006D61FA">
        <w:t xml:space="preserve"> </w:t>
      </w:r>
      <w:r w:rsidR="00582FB8" w:rsidRPr="006D61FA">
        <w:t>rights</w:t>
      </w:r>
      <w:r w:rsidR="00EE7F38" w:rsidRPr="006D61FA">
        <w:t xml:space="preserve"> </w:t>
      </w:r>
      <w:r w:rsidR="00582FB8" w:rsidRPr="006D61FA">
        <w:t>of</w:t>
      </w:r>
      <w:r w:rsidR="00EE7F38" w:rsidRPr="006D61FA">
        <w:t xml:space="preserve"> </w:t>
      </w:r>
      <w:r w:rsidR="00582FB8" w:rsidRPr="006D61FA">
        <w:t>national</w:t>
      </w:r>
      <w:r w:rsidR="00EE7F38" w:rsidRPr="006D61FA">
        <w:t xml:space="preserve"> </w:t>
      </w:r>
      <w:r w:rsidR="00582FB8" w:rsidRPr="006D61FA">
        <w:t>minorities</w:t>
      </w:r>
      <w:r w:rsidR="00EE7F38" w:rsidRPr="006D61FA">
        <w:t xml:space="preserve"> </w:t>
      </w:r>
      <w:r w:rsidR="00582FB8" w:rsidRPr="006D61FA">
        <w:t>and</w:t>
      </w:r>
      <w:r w:rsidR="00EE7F38" w:rsidRPr="006D61FA">
        <w:t xml:space="preserve"> </w:t>
      </w:r>
      <w:r w:rsidR="00582FB8" w:rsidRPr="006D61FA">
        <w:t>follow</w:t>
      </w:r>
      <w:r w:rsidR="00EE7F38" w:rsidRPr="006D61FA">
        <w:t xml:space="preserve"> </w:t>
      </w:r>
      <w:r w:rsidR="00582FB8" w:rsidRPr="006D61FA">
        <w:t>up</w:t>
      </w:r>
      <w:r w:rsidR="00EE7F38" w:rsidRPr="006D61FA">
        <w:t xml:space="preserve"> </w:t>
      </w:r>
      <w:r w:rsidR="00582FB8" w:rsidRPr="006D61FA">
        <w:t>the</w:t>
      </w:r>
      <w:r w:rsidR="00EE7F38" w:rsidRPr="006D61FA">
        <w:t xml:space="preserve"> </w:t>
      </w:r>
      <w:r w:rsidR="00582FB8" w:rsidRPr="006D61FA">
        <w:t>implementation</w:t>
      </w:r>
      <w:r w:rsidR="00EE7F38" w:rsidRPr="006D61FA">
        <w:t xml:space="preserve"> </w:t>
      </w:r>
      <w:r w:rsidR="00582FB8" w:rsidRPr="006D61FA">
        <w:t>of</w:t>
      </w:r>
      <w:r w:rsidR="00EE7F38" w:rsidRPr="006D61FA">
        <w:t xml:space="preserve"> </w:t>
      </w:r>
      <w:r w:rsidR="00582FB8" w:rsidRPr="006D61FA">
        <w:t>these</w:t>
      </w:r>
      <w:r w:rsidR="00EE7F38" w:rsidRPr="006D61FA">
        <w:t xml:space="preserve"> </w:t>
      </w:r>
      <w:r w:rsidR="00582FB8" w:rsidRPr="006D61FA">
        <w:t>rights</w:t>
      </w:r>
      <w:r w:rsidR="00EE7F38" w:rsidRPr="006D61FA">
        <w:t xml:space="preserve"> </w:t>
      </w:r>
      <w:r w:rsidR="00582FB8" w:rsidRPr="006D61FA">
        <w:t>in</w:t>
      </w:r>
      <w:r w:rsidR="00EE7F38" w:rsidRPr="006D61FA">
        <w:t xml:space="preserve"> </w:t>
      </w:r>
      <w:r w:rsidR="00582FB8" w:rsidRPr="006D61FA">
        <w:t>the</w:t>
      </w:r>
      <w:r w:rsidR="00EE7F38" w:rsidRPr="006D61FA">
        <w:t xml:space="preserve"> </w:t>
      </w:r>
      <w:r w:rsidR="00582FB8" w:rsidRPr="006D61FA">
        <w:t>special</w:t>
      </w:r>
      <w:r w:rsidR="00EE7F38" w:rsidRPr="006D61FA">
        <w:t xml:space="preserve"> </w:t>
      </w:r>
      <w:r w:rsidR="00582FB8" w:rsidRPr="006D61FA">
        <w:t>fields</w:t>
      </w:r>
      <w:r w:rsidR="00EE7F38" w:rsidRPr="006D61FA">
        <w:t xml:space="preserve"> </w:t>
      </w:r>
      <w:r w:rsidR="00582FB8" w:rsidRPr="006D61FA">
        <w:t>of</w:t>
      </w:r>
      <w:r w:rsidR="00EE7F38" w:rsidRPr="006D61FA">
        <w:t xml:space="preserve"> </w:t>
      </w:r>
      <w:r w:rsidR="00582FB8" w:rsidRPr="006D61FA">
        <w:t>education,</w:t>
      </w:r>
      <w:r w:rsidR="00EE7F38" w:rsidRPr="006D61FA">
        <w:t xml:space="preserve"> </w:t>
      </w:r>
      <w:r w:rsidR="00582FB8" w:rsidRPr="006D61FA">
        <w:t>culture,</w:t>
      </w:r>
      <w:r w:rsidR="00EE7F38" w:rsidRPr="006D61FA">
        <w:t xml:space="preserve"> </w:t>
      </w:r>
      <w:r w:rsidR="00582FB8" w:rsidRPr="006D61FA">
        <w:t>media</w:t>
      </w:r>
      <w:r w:rsidR="00EE7F38" w:rsidRPr="006D61FA">
        <w:t xml:space="preserve"> </w:t>
      </w:r>
      <w:r w:rsidR="00582FB8" w:rsidRPr="006D61FA">
        <w:t>and</w:t>
      </w:r>
      <w:r w:rsidR="00EE7F38" w:rsidRPr="006D61FA">
        <w:t xml:space="preserve"> </w:t>
      </w:r>
      <w:r w:rsidR="00582FB8" w:rsidRPr="006D61FA">
        <w:t>languages</w:t>
      </w:r>
      <w:r w:rsidR="00EE7F38" w:rsidRPr="006D61FA">
        <w:t xml:space="preserve"> </w:t>
      </w:r>
      <w:r w:rsidR="00582FB8" w:rsidRPr="006D61FA">
        <w:t>in</w:t>
      </w:r>
      <w:r w:rsidR="00EE7F38" w:rsidRPr="006D61FA">
        <w:t xml:space="preserve"> </w:t>
      </w:r>
      <w:r w:rsidR="00582FB8" w:rsidRPr="006D61FA">
        <w:t>Hungary;</w:t>
      </w:r>
    </w:p>
    <w:p w14:paraId="407E41AE" w14:textId="7105E6B1" w:rsidR="00582FB8" w:rsidRPr="006D61FA" w:rsidRDefault="006A58B6" w:rsidP="006A58B6">
      <w:pPr>
        <w:pStyle w:val="Bullet1G"/>
        <w:numPr>
          <w:ilvl w:val="0"/>
          <w:numId w:val="0"/>
        </w:numPr>
        <w:tabs>
          <w:tab w:val="left" w:pos="1701"/>
        </w:tabs>
        <w:ind w:left="1701" w:hanging="170"/>
      </w:pPr>
      <w:r w:rsidRPr="006D61FA">
        <w:t>•</w:t>
      </w:r>
      <w:r w:rsidRPr="006D61FA">
        <w:tab/>
      </w:r>
      <w:r w:rsidR="00582FB8" w:rsidRPr="006D61FA">
        <w:t>Making</w:t>
      </w:r>
      <w:r w:rsidR="00EE7F38" w:rsidRPr="006D61FA">
        <w:t xml:space="preserve"> </w:t>
      </w:r>
      <w:r w:rsidR="00582FB8" w:rsidRPr="006D61FA">
        <w:t>proposals</w:t>
      </w:r>
      <w:r w:rsidR="00EE7F38" w:rsidRPr="006D61FA">
        <w:t xml:space="preserve"> </w:t>
      </w:r>
      <w:r w:rsidR="00582FB8" w:rsidRPr="006D61FA">
        <w:t>for</w:t>
      </w:r>
      <w:r w:rsidR="00EE7F38" w:rsidRPr="006D61FA">
        <w:t xml:space="preserve"> </w:t>
      </w:r>
      <w:r w:rsidR="00582FB8" w:rsidRPr="006D61FA">
        <w:t>a</w:t>
      </w:r>
      <w:r w:rsidR="00EE7F38" w:rsidRPr="006D61FA">
        <w:t xml:space="preserve"> </w:t>
      </w:r>
      <w:r w:rsidR="00582FB8" w:rsidRPr="006D61FA">
        <w:t>more</w:t>
      </w:r>
      <w:r w:rsidR="00EE7F38" w:rsidRPr="006D61FA">
        <w:t xml:space="preserve"> </w:t>
      </w:r>
      <w:r w:rsidR="00582FB8" w:rsidRPr="006D61FA">
        <w:t>effective</w:t>
      </w:r>
      <w:r w:rsidR="00EE7F38" w:rsidRPr="006D61FA">
        <w:t xml:space="preserve"> </w:t>
      </w:r>
      <w:r w:rsidR="00582FB8" w:rsidRPr="006D61FA">
        <w:t>legal</w:t>
      </w:r>
      <w:r w:rsidR="00EE7F38" w:rsidRPr="006D61FA">
        <w:t xml:space="preserve"> </w:t>
      </w:r>
      <w:r w:rsidR="00582FB8" w:rsidRPr="006D61FA">
        <w:t>protection;</w:t>
      </w:r>
    </w:p>
    <w:p w14:paraId="1409537D" w14:textId="1800C803" w:rsidR="005364DC" w:rsidRDefault="006A58B6" w:rsidP="006A58B6">
      <w:pPr>
        <w:pStyle w:val="Bullet1G"/>
        <w:numPr>
          <w:ilvl w:val="0"/>
          <w:numId w:val="0"/>
        </w:numPr>
        <w:tabs>
          <w:tab w:val="left" w:pos="1701"/>
        </w:tabs>
        <w:ind w:left="1701" w:hanging="170"/>
      </w:pPr>
      <w:r>
        <w:t>•</w:t>
      </w:r>
      <w:r>
        <w:tab/>
      </w:r>
      <w:r w:rsidR="00582FB8" w:rsidRPr="006D61FA">
        <w:t>Consultations</w:t>
      </w:r>
      <w:r w:rsidR="00EE7F38" w:rsidRPr="006D61FA">
        <w:t xml:space="preserve"> </w:t>
      </w:r>
      <w:r w:rsidR="00582FB8" w:rsidRPr="006D61FA">
        <w:t>with</w:t>
      </w:r>
      <w:r w:rsidR="00EE7F38" w:rsidRPr="006D61FA">
        <w:t xml:space="preserve"> </w:t>
      </w:r>
      <w:r w:rsidR="00582FB8" w:rsidRPr="006D61FA">
        <w:t>civil</w:t>
      </w:r>
      <w:r w:rsidR="00EE7F38" w:rsidRPr="006D61FA">
        <w:t xml:space="preserve"> </w:t>
      </w:r>
      <w:r w:rsidR="00582FB8" w:rsidRPr="006D61FA">
        <w:t>society</w:t>
      </w:r>
      <w:r w:rsidR="00EE7F38" w:rsidRPr="006D61FA">
        <w:t xml:space="preserve"> </w:t>
      </w:r>
      <w:r w:rsidR="00582FB8" w:rsidRPr="006D61FA">
        <w:t>organizations</w:t>
      </w:r>
      <w:r w:rsidR="00EE7F38" w:rsidRPr="006D61FA">
        <w:t xml:space="preserve"> </w:t>
      </w:r>
      <w:r w:rsidR="00582FB8" w:rsidRPr="006D61FA">
        <w:t>working</w:t>
      </w:r>
      <w:r w:rsidR="00EE7F38" w:rsidRPr="006D61FA">
        <w:t xml:space="preserve"> </w:t>
      </w:r>
      <w:r w:rsidR="00582FB8" w:rsidRPr="006D61FA">
        <w:t>in</w:t>
      </w:r>
      <w:r w:rsidR="00EE7F38" w:rsidRPr="006D61FA">
        <w:t xml:space="preserve"> </w:t>
      </w:r>
      <w:r w:rsidR="00582FB8" w:rsidRPr="006D61FA">
        <w:t>the</w:t>
      </w:r>
      <w:r w:rsidR="00EE7F38" w:rsidRPr="006D61FA">
        <w:t xml:space="preserve"> </w:t>
      </w:r>
      <w:r w:rsidR="00582FB8" w:rsidRPr="006D61FA">
        <w:t>area</w:t>
      </w:r>
      <w:r w:rsidR="00EE7F38" w:rsidRPr="006D61FA">
        <w:t xml:space="preserve"> </w:t>
      </w:r>
      <w:r w:rsidR="00582FB8" w:rsidRPr="006D61FA">
        <w:t>of</w:t>
      </w:r>
      <w:r w:rsidR="00EE7F38" w:rsidRPr="006D61FA">
        <w:t xml:space="preserve"> </w:t>
      </w:r>
      <w:r w:rsidR="00582FB8" w:rsidRPr="006D61FA">
        <w:t>human</w:t>
      </w:r>
      <w:r w:rsidR="00EE7F38" w:rsidRPr="006D61FA">
        <w:t xml:space="preserve"> </w:t>
      </w:r>
      <w:r w:rsidR="00582FB8" w:rsidRPr="006D61FA">
        <w:t>rights.</w:t>
      </w:r>
    </w:p>
    <w:p w14:paraId="171D41CC" w14:textId="2D2C3566" w:rsidR="00582FB8" w:rsidRPr="006D61FA" w:rsidRDefault="00582FB8" w:rsidP="00742E1D">
      <w:pPr>
        <w:pStyle w:val="SingleTxtG"/>
        <w:keepNext/>
      </w:pPr>
      <w:r w:rsidRPr="006D61FA">
        <w:t>236.</w:t>
      </w:r>
      <w:r w:rsidRPr="006D61FA">
        <w:tab/>
        <w:t>On</w:t>
      </w:r>
      <w:r w:rsidR="00EE7F38" w:rsidRPr="006D61FA">
        <w:t xml:space="preserve"> </w:t>
      </w:r>
      <w:r w:rsidRPr="006D61FA">
        <w:t>the</w:t>
      </w:r>
      <w:r w:rsidR="00EE7F38" w:rsidRPr="006D61FA">
        <w:t xml:space="preserve"> </w:t>
      </w:r>
      <w:r w:rsidRPr="006D61FA">
        <w:t>meeting</w:t>
      </w:r>
      <w:r w:rsidR="00EE7F38" w:rsidRPr="006D61FA">
        <w:t xml:space="preserve"> </w:t>
      </w:r>
      <w:r w:rsidRPr="006D61FA">
        <w:t>of</w:t>
      </w:r>
      <w:r w:rsidR="00EE7F38" w:rsidRPr="006D61FA">
        <w:t xml:space="preserve"> </w:t>
      </w:r>
      <w:r w:rsidRPr="006D61FA">
        <w:t>the</w:t>
      </w:r>
      <w:r w:rsidR="00EE7F38" w:rsidRPr="006D61FA">
        <w:t xml:space="preserve"> </w:t>
      </w:r>
      <w:r w:rsidRPr="006D61FA">
        <w:t>Thematic</w:t>
      </w:r>
      <w:r w:rsidR="00EE7F38" w:rsidRPr="006D61FA">
        <w:t xml:space="preserve"> </w:t>
      </w:r>
      <w:r w:rsidRPr="006D61FA">
        <w:t>Working</w:t>
      </w:r>
      <w:r w:rsidR="00EE7F38" w:rsidRPr="006D61FA">
        <w:t xml:space="preserve"> </w:t>
      </w:r>
      <w:r w:rsidRPr="006D61FA">
        <w:t>Group</w:t>
      </w:r>
      <w:r w:rsidR="00EE7F38" w:rsidRPr="006D61FA">
        <w:t xml:space="preserve"> </w:t>
      </w:r>
      <w:r w:rsidRPr="006D61FA">
        <w:t>Responsible</w:t>
      </w:r>
      <w:r w:rsidR="00EE7F38" w:rsidRPr="006D61FA">
        <w:t xml:space="preserve"> </w:t>
      </w:r>
      <w:r w:rsidRPr="006D61FA">
        <w:t>for</w:t>
      </w:r>
      <w:r w:rsidR="00EE7F38" w:rsidRPr="006D61FA">
        <w:t xml:space="preserve"> </w:t>
      </w:r>
      <w:r w:rsidRPr="006D61FA">
        <w:t>National</w:t>
      </w:r>
      <w:r w:rsidR="00EE7F38" w:rsidRPr="006D61FA">
        <w:t xml:space="preserve"> </w:t>
      </w:r>
      <w:r w:rsidRPr="006D61FA">
        <w:t>Minority</w:t>
      </w:r>
      <w:r w:rsidR="00EE7F38" w:rsidRPr="006D61FA">
        <w:t xml:space="preserve"> </w:t>
      </w:r>
      <w:r w:rsidRPr="006D61FA">
        <w:t>Affairs</w:t>
      </w:r>
      <w:r w:rsidR="00EE7F38" w:rsidRPr="006D61FA">
        <w:t xml:space="preserve"> </w:t>
      </w:r>
      <w:r w:rsidRPr="006D61FA">
        <w:t>on</w:t>
      </w:r>
      <w:r w:rsidR="00EE7F38" w:rsidRPr="006D61FA">
        <w:t xml:space="preserve"> </w:t>
      </w:r>
      <w:r w:rsidRPr="006D61FA">
        <w:t>10th</w:t>
      </w:r>
      <w:r w:rsidR="00EE7F38" w:rsidRPr="006D61FA">
        <w:t xml:space="preserve"> </w:t>
      </w:r>
      <w:r w:rsidRPr="006D61FA">
        <w:t>December</w:t>
      </w:r>
      <w:r w:rsidR="00EE7F38" w:rsidRPr="006D61FA">
        <w:t xml:space="preserve"> </w:t>
      </w:r>
      <w:r w:rsidRPr="006D61FA">
        <w:t>2020</w:t>
      </w:r>
      <w:r w:rsidR="00EE7F38" w:rsidRPr="006D61FA">
        <w:t xml:space="preserve"> </w:t>
      </w:r>
      <w:r w:rsidRPr="006D61FA">
        <w:t>the</w:t>
      </w:r>
      <w:r w:rsidR="00EE7F38" w:rsidRPr="006D61FA">
        <w:t xml:space="preserve"> </w:t>
      </w:r>
      <w:r w:rsidRPr="006D61FA">
        <w:t>representative</w:t>
      </w:r>
      <w:r w:rsidR="00EE7F38" w:rsidRPr="006D61FA">
        <w:t xml:space="preserve"> </w:t>
      </w:r>
      <w:r w:rsidRPr="006D61FA">
        <w:t>of</w:t>
      </w:r>
      <w:r w:rsidR="00EE7F38" w:rsidRPr="006D61FA">
        <w:t xml:space="preserve"> </w:t>
      </w:r>
      <w:r w:rsidRPr="006D61FA">
        <w:t>the</w:t>
      </w:r>
      <w:r w:rsidR="00EE7F38" w:rsidRPr="006D61FA">
        <w:t xml:space="preserve"> </w:t>
      </w:r>
      <w:r w:rsidRPr="006D61FA">
        <w:t>Office</w:t>
      </w:r>
      <w:r w:rsidR="00EE7F38" w:rsidRPr="006D61FA">
        <w:t xml:space="preserve"> </w:t>
      </w:r>
      <w:r w:rsidRPr="006D61FA">
        <w:t>of</w:t>
      </w:r>
      <w:r w:rsidR="00EE7F38" w:rsidRPr="006D61FA">
        <w:t xml:space="preserve"> </w:t>
      </w:r>
      <w:r w:rsidRPr="006D61FA">
        <w:t>the</w:t>
      </w:r>
      <w:r w:rsidR="00EE7F38" w:rsidRPr="006D61FA">
        <w:t xml:space="preserve"> </w:t>
      </w:r>
      <w:r w:rsidRPr="006D61FA">
        <w:t>Commissioner</w:t>
      </w:r>
      <w:r w:rsidR="00EE7F38" w:rsidRPr="006D61FA">
        <w:t xml:space="preserve"> </w:t>
      </w:r>
      <w:r w:rsidRPr="006D61FA">
        <w:t>for</w:t>
      </w:r>
      <w:r w:rsidR="00EE7F38" w:rsidRPr="006D61FA">
        <w:t xml:space="preserve"> </w:t>
      </w:r>
      <w:r w:rsidRPr="006D61FA">
        <w:t>Fundamental</w:t>
      </w:r>
      <w:r w:rsidR="00EE7F38" w:rsidRPr="006D61FA">
        <w:t xml:space="preserve"> </w:t>
      </w:r>
      <w:r w:rsidRPr="006D61FA">
        <w:t>Rights</w:t>
      </w:r>
      <w:r w:rsidR="00EE7F38" w:rsidRPr="006D61FA">
        <w:t xml:space="preserve"> </w:t>
      </w:r>
      <w:r w:rsidRPr="006D61FA">
        <w:t>in</w:t>
      </w:r>
      <w:r w:rsidR="00EE7F38" w:rsidRPr="006D61FA">
        <w:t xml:space="preserve"> </w:t>
      </w:r>
      <w:r w:rsidRPr="006D61FA">
        <w:t>Hungary</w:t>
      </w:r>
      <w:r w:rsidR="00EE7F38" w:rsidRPr="006D61FA">
        <w:t xml:space="preserve"> </w:t>
      </w:r>
      <w:r w:rsidRPr="006D61FA">
        <w:t>also</w:t>
      </w:r>
      <w:r w:rsidR="00EE7F38" w:rsidRPr="006D61FA">
        <w:t xml:space="preserve"> </w:t>
      </w:r>
      <w:r w:rsidRPr="006D61FA">
        <w:t>reported</w:t>
      </w:r>
      <w:r w:rsidR="00EE7F38" w:rsidRPr="006D61FA">
        <w:t xml:space="preserve"> </w:t>
      </w:r>
      <w:r w:rsidRPr="006D61FA">
        <w:t>to</w:t>
      </w:r>
      <w:r w:rsidR="00EE7F38" w:rsidRPr="006D61FA">
        <w:t xml:space="preserve"> </w:t>
      </w:r>
      <w:r w:rsidRPr="006D61FA">
        <w:t>the</w:t>
      </w:r>
      <w:r w:rsidR="00EE7F38" w:rsidRPr="006D61FA">
        <w:t xml:space="preserve"> </w:t>
      </w:r>
      <w:r w:rsidRPr="006D61FA">
        <w:t>examination</w:t>
      </w:r>
      <w:r w:rsidR="00EE7F38" w:rsidRPr="006D61FA">
        <w:t xml:space="preserve"> </w:t>
      </w:r>
      <w:r w:rsidRPr="006D61FA">
        <w:t>of</w:t>
      </w:r>
      <w:r w:rsidR="00EE7F38" w:rsidRPr="006D61FA">
        <w:t xml:space="preserve"> </w:t>
      </w:r>
      <w:r w:rsidRPr="006D61FA">
        <w:t>the</w:t>
      </w:r>
      <w:r w:rsidR="00EE7F38" w:rsidRPr="006D61FA">
        <w:t xml:space="preserve"> </w:t>
      </w:r>
      <w:r w:rsidRPr="006D61FA">
        <w:t>Deputy</w:t>
      </w:r>
      <w:r w:rsidR="00EE7F38" w:rsidRPr="006D61FA">
        <w:t xml:space="preserve"> </w:t>
      </w:r>
      <w:r w:rsidRPr="006D61FA">
        <w:t>Ombudsman</w:t>
      </w:r>
      <w:r w:rsidR="00EE7F38" w:rsidRPr="006D61FA">
        <w:t xml:space="preserve"> </w:t>
      </w:r>
      <w:r w:rsidRPr="006D61FA">
        <w:lastRenderedPageBreak/>
        <w:t>for</w:t>
      </w:r>
      <w:r w:rsidR="00EE7F38" w:rsidRPr="006D61FA">
        <w:t xml:space="preserve"> </w:t>
      </w:r>
      <w:r w:rsidRPr="006D61FA">
        <w:t>Nationalities</w:t>
      </w:r>
      <w:r w:rsidR="00EE7F38" w:rsidRPr="006D61FA">
        <w:t xml:space="preserve"> </w:t>
      </w:r>
      <w:r w:rsidRPr="006D61FA">
        <w:t>in</w:t>
      </w:r>
      <w:r w:rsidR="00EE7F38" w:rsidRPr="006D61FA">
        <w:t xml:space="preserve"> </w:t>
      </w:r>
      <w:r w:rsidRPr="006D61FA">
        <w:t>regards</w:t>
      </w:r>
      <w:r w:rsidR="00EE7F38" w:rsidRPr="006D61FA">
        <w:t xml:space="preserve"> </w:t>
      </w:r>
      <w:r w:rsidRPr="006D61FA">
        <w:t>of</w:t>
      </w:r>
      <w:r w:rsidR="00EE7F38" w:rsidRPr="006D61FA">
        <w:t xml:space="preserve"> </w:t>
      </w:r>
      <w:r w:rsidRPr="006D61FA">
        <w:t>a</w:t>
      </w:r>
      <w:r w:rsidR="00EE7F38" w:rsidRPr="006D61FA">
        <w:t xml:space="preserve"> </w:t>
      </w:r>
      <w:r w:rsidRPr="006D61FA">
        <w:t>press</w:t>
      </w:r>
      <w:r w:rsidR="00EE7F38" w:rsidRPr="006D61FA">
        <w:t xml:space="preserve"> </w:t>
      </w:r>
      <w:r w:rsidRPr="006D61FA">
        <w:t>statement</w:t>
      </w:r>
      <w:r w:rsidR="00EE7F38" w:rsidRPr="006D61FA">
        <w:t xml:space="preserve"> </w:t>
      </w:r>
      <w:r w:rsidRPr="006D61FA">
        <w:t>which</w:t>
      </w:r>
      <w:r w:rsidR="00EE7F38" w:rsidRPr="006D61FA">
        <w:t xml:space="preserve"> </w:t>
      </w:r>
      <w:r w:rsidRPr="006D61FA">
        <w:t>seriously</w:t>
      </w:r>
      <w:r w:rsidR="00EE7F38" w:rsidRPr="006D61FA">
        <w:t xml:space="preserve"> </w:t>
      </w:r>
      <w:r w:rsidRPr="006D61FA">
        <w:t>offended</w:t>
      </w:r>
      <w:r w:rsidR="00EE7F38" w:rsidRPr="006D61FA">
        <w:t xml:space="preserve"> </w:t>
      </w:r>
      <w:r w:rsidRPr="006D61FA">
        <w:t>a</w:t>
      </w:r>
      <w:r w:rsidR="00EE7F38" w:rsidRPr="006D61FA">
        <w:t xml:space="preserve"> </w:t>
      </w:r>
      <w:r w:rsidRPr="006D61FA">
        <w:t>German</w:t>
      </w:r>
      <w:r w:rsidR="00EE7F38" w:rsidRPr="006D61FA">
        <w:t xml:space="preserve"> </w:t>
      </w:r>
      <w:r w:rsidRPr="006D61FA">
        <w:t>community.</w:t>
      </w:r>
    </w:p>
    <w:p w14:paraId="2AE581D6" w14:textId="77777777" w:rsidR="00747F7E" w:rsidRPr="005364DC" w:rsidRDefault="00747F7E" w:rsidP="00742E1D">
      <w:pPr>
        <w:keepNext/>
        <w:spacing w:before="240"/>
        <w:jc w:val="center"/>
        <w:rPr>
          <w:u w:val="single"/>
        </w:rPr>
      </w:pPr>
      <w:r w:rsidRPr="005364DC">
        <w:rPr>
          <w:u w:val="single"/>
        </w:rPr>
        <w:tab/>
      </w:r>
      <w:r w:rsidRPr="005364DC">
        <w:rPr>
          <w:u w:val="single"/>
        </w:rPr>
        <w:tab/>
      </w:r>
      <w:r w:rsidRPr="005364DC">
        <w:rPr>
          <w:u w:val="single"/>
        </w:rPr>
        <w:tab/>
      </w:r>
    </w:p>
    <w:sectPr w:rsidR="00747F7E" w:rsidRPr="005364DC"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CF37B" w14:textId="77777777" w:rsidR="003B59CE" w:rsidRPr="00A0297D" w:rsidRDefault="003B59CE" w:rsidP="00A0297D">
      <w:pPr>
        <w:pStyle w:val="Footer"/>
      </w:pPr>
    </w:p>
  </w:endnote>
  <w:endnote w:type="continuationSeparator" w:id="0">
    <w:p w14:paraId="38216B58" w14:textId="77777777" w:rsidR="003B59CE" w:rsidRPr="00A0297D" w:rsidRDefault="003B59C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IDFont+F3">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5AC8F" w14:textId="54FB6A86" w:rsidR="00E56913" w:rsidRDefault="00E56913" w:rsidP="00E56913">
    <w:pPr>
      <w:pStyle w:val="Footer"/>
      <w:tabs>
        <w:tab w:val="right" w:pos="9638"/>
      </w:tabs>
    </w:pPr>
    <w:r w:rsidRPr="00E56913">
      <w:rPr>
        <w:b/>
        <w:bCs/>
        <w:sz w:val="18"/>
      </w:rPr>
      <w:fldChar w:fldCharType="begin"/>
    </w:r>
    <w:r w:rsidRPr="00E56913">
      <w:rPr>
        <w:b/>
        <w:bCs/>
        <w:sz w:val="18"/>
      </w:rPr>
      <w:instrText xml:space="preserve"> PAGE  \* MERGEFORMAT </w:instrText>
    </w:r>
    <w:r w:rsidRPr="00E56913">
      <w:rPr>
        <w:b/>
        <w:bCs/>
        <w:sz w:val="18"/>
      </w:rPr>
      <w:fldChar w:fldCharType="separate"/>
    </w:r>
    <w:r w:rsidR="003F48DB">
      <w:rPr>
        <w:b/>
        <w:bCs/>
        <w:noProof/>
        <w:sz w:val="18"/>
      </w:rPr>
      <w:t>20</w:t>
    </w:r>
    <w:r w:rsidRPr="00E5691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31983" w14:textId="472D2350" w:rsidR="00E56913" w:rsidRDefault="00E56913" w:rsidP="00E56913">
    <w:pPr>
      <w:pStyle w:val="Footer"/>
      <w:tabs>
        <w:tab w:val="right" w:pos="9638"/>
      </w:tabs>
    </w:pPr>
    <w:r>
      <w:tab/>
    </w:r>
    <w:r w:rsidRPr="00E56913">
      <w:rPr>
        <w:b/>
        <w:bCs/>
        <w:sz w:val="18"/>
      </w:rPr>
      <w:fldChar w:fldCharType="begin"/>
    </w:r>
    <w:r w:rsidRPr="00E56913">
      <w:rPr>
        <w:b/>
        <w:bCs/>
        <w:sz w:val="18"/>
      </w:rPr>
      <w:instrText xml:space="preserve"> PAGE  \* MERGEFORMAT </w:instrText>
    </w:r>
    <w:r w:rsidRPr="00E56913">
      <w:rPr>
        <w:b/>
        <w:bCs/>
        <w:sz w:val="18"/>
      </w:rPr>
      <w:fldChar w:fldCharType="separate"/>
    </w:r>
    <w:r w:rsidR="003F48DB">
      <w:rPr>
        <w:b/>
        <w:bCs/>
        <w:noProof/>
        <w:sz w:val="18"/>
      </w:rPr>
      <w:t>21</w:t>
    </w:r>
    <w:r w:rsidRPr="00E569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D5E5F" w14:textId="7F4BBF8F" w:rsidR="006A58B6" w:rsidRPr="006A58B6" w:rsidRDefault="006A58B6" w:rsidP="006A58B6">
    <w:pPr>
      <w:pStyle w:val="Footer"/>
      <w:rPr>
        <w:sz w:val="20"/>
      </w:rPr>
    </w:pPr>
    <w:r w:rsidRPr="0027112F">
      <w:rPr>
        <w:noProof/>
        <w:lang w:val="en-US"/>
      </w:rPr>
      <w:drawing>
        <wp:anchor distT="0" distB="0" distL="114300" distR="114300" simplePos="0" relativeHeight="251659264" behindDoc="0" locked="1" layoutInCell="1" allowOverlap="1" wp14:anchorId="583CB405" wp14:editId="2BD2FA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GE.22-16156(E)</w:t>
    </w:r>
    <w:r>
      <w:rPr>
        <w:noProof/>
        <w:sz w:val="20"/>
      </w:rPr>
      <w:drawing>
        <wp:anchor distT="0" distB="0" distL="114300" distR="114300" simplePos="0" relativeHeight="251660288" behindDoc="0" locked="0" layoutInCell="1" allowOverlap="1" wp14:anchorId="2849641B" wp14:editId="27A41B8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F6995" w14:textId="77777777" w:rsidR="003B59CE" w:rsidRPr="00A0297D" w:rsidRDefault="003B59CE" w:rsidP="00A0297D">
      <w:pPr>
        <w:tabs>
          <w:tab w:val="right" w:pos="2155"/>
        </w:tabs>
        <w:spacing w:after="80" w:line="240" w:lineRule="auto"/>
        <w:ind w:left="680"/>
      </w:pPr>
      <w:r>
        <w:rPr>
          <w:u w:val="single"/>
        </w:rPr>
        <w:tab/>
      </w:r>
    </w:p>
  </w:footnote>
  <w:footnote w:type="continuationSeparator" w:id="0">
    <w:p w14:paraId="3037B308" w14:textId="77777777" w:rsidR="003B59CE" w:rsidRPr="00A0297D" w:rsidRDefault="003B59CE" w:rsidP="00A0297D">
      <w:pPr>
        <w:tabs>
          <w:tab w:val="right" w:pos="2155"/>
        </w:tabs>
        <w:spacing w:after="80" w:line="240" w:lineRule="auto"/>
        <w:ind w:left="680"/>
      </w:pPr>
      <w:r>
        <w:rPr>
          <w:u w:val="single"/>
        </w:rPr>
        <w:tab/>
      </w:r>
    </w:p>
  </w:footnote>
  <w:footnote w:id="1">
    <w:p w14:paraId="63B348AF" w14:textId="6E4854C7" w:rsidR="00ED2374" w:rsidRPr="00ED2374" w:rsidRDefault="00ED2374" w:rsidP="00213C1D">
      <w:pPr>
        <w:pStyle w:val="FootnoteText"/>
      </w:pPr>
      <w:r>
        <w:rPr>
          <w:rStyle w:val="FootnoteReference"/>
        </w:rPr>
        <w:tab/>
      </w:r>
      <w:r w:rsidRPr="00ED2374">
        <w:rPr>
          <w:rStyle w:val="FootnoteReference"/>
          <w:sz w:val="20"/>
          <w:vertAlign w:val="baseline"/>
        </w:rPr>
        <w:t>*</w:t>
      </w:r>
      <w:r>
        <w:rPr>
          <w:rStyle w:val="FootnoteReference"/>
          <w:sz w:val="20"/>
          <w:vertAlign w:val="baseline"/>
        </w:rPr>
        <w:tab/>
      </w:r>
      <w:r w:rsidRPr="003348C6">
        <w:t>The present document is being issued without formal editing.</w:t>
      </w:r>
    </w:p>
  </w:footnote>
  <w:footnote w:id="2">
    <w:p w14:paraId="2EF3D860" w14:textId="29D1FB5F" w:rsidR="00ED2374" w:rsidRPr="00ED2374" w:rsidRDefault="00ED2374" w:rsidP="00213C1D">
      <w:pPr>
        <w:pStyle w:val="FootnoteText"/>
      </w:pPr>
      <w:r>
        <w:rPr>
          <w:rStyle w:val="FootnoteReference"/>
        </w:rPr>
        <w:tab/>
      </w:r>
      <w:r w:rsidRPr="00ED2374">
        <w:rPr>
          <w:rStyle w:val="FootnoteReference"/>
          <w:sz w:val="20"/>
          <w:vertAlign w:val="baseline"/>
        </w:rPr>
        <w:t>**</w:t>
      </w:r>
      <w:r>
        <w:rPr>
          <w:rStyle w:val="FootnoteReference"/>
          <w:sz w:val="20"/>
          <w:vertAlign w:val="baseline"/>
        </w:rPr>
        <w:tab/>
      </w:r>
      <w:r w:rsidRPr="003348C6">
        <w:t>The annexes to the present report may be accessed from the web page of the Committee</w:t>
      </w:r>
      <w:r w:rsidRPr="00F7145F">
        <w:rPr>
          <w:sz w:val="20"/>
        </w:rPr>
        <w:t>.</w:t>
      </w:r>
    </w:p>
  </w:footnote>
  <w:footnote w:id="3">
    <w:p w14:paraId="3146CA8B" w14:textId="3A6D3C7B" w:rsidR="00582FB8" w:rsidRDefault="00582FB8" w:rsidP="00213C1D">
      <w:pPr>
        <w:pStyle w:val="FootnoteText"/>
      </w:pPr>
      <w:r>
        <w:tab/>
      </w:r>
      <w:r w:rsidRPr="00FF3C71">
        <w:rPr>
          <w:rStyle w:val="FootnoteReference"/>
        </w:rPr>
        <w:footnoteRef/>
      </w:r>
      <w:r w:rsidRPr="00FF3C71">
        <w:rPr>
          <w:rStyle w:val="FootnoteReference"/>
        </w:rPr>
        <w:tab/>
      </w:r>
      <w:hyperlink r:id="rId1" w:history="1">
        <w:r w:rsidRPr="00066524">
          <w:rPr>
            <w:rStyle w:val="Hyperlink"/>
          </w:rPr>
          <w:t>https://njt.hu/translation/TheFundamentalLawofHungary_20220525_FIN.PDF</w:t>
        </w:r>
      </w:hyperlink>
      <w:r w:rsidR="00213C1D">
        <w:rPr>
          <w:rStyle w:val="Hyperlink"/>
        </w:rPr>
        <w:t>.</w:t>
      </w:r>
    </w:p>
  </w:footnote>
  <w:footnote w:id="4">
    <w:p w14:paraId="03D51296" w14:textId="57B93ED7" w:rsidR="00582FB8" w:rsidRPr="006931FE" w:rsidRDefault="00582FB8" w:rsidP="00213C1D">
      <w:pPr>
        <w:pStyle w:val="FootnoteText"/>
      </w:pPr>
      <w:r>
        <w:tab/>
      </w:r>
      <w:r w:rsidRPr="00FF3C71">
        <w:rPr>
          <w:rStyle w:val="FootnoteReference"/>
        </w:rPr>
        <w:footnoteRef/>
      </w:r>
      <w:r w:rsidRPr="00FF3C71">
        <w:rPr>
          <w:rStyle w:val="FootnoteReference"/>
        </w:rPr>
        <w:tab/>
      </w:r>
      <w:r w:rsidRPr="006931FE">
        <w:t xml:space="preserve">Act CXXX of 2010 on law-making stipulates that </w:t>
      </w:r>
      <w:r w:rsidR="00747F7E">
        <w:t>“</w:t>
      </w:r>
      <w:r w:rsidRPr="006931FE">
        <w:rPr>
          <w:i/>
        </w:rPr>
        <w:t>when making laws, it shall be ensured that laws a) comply with the requirements of form and content arising from the Fundamental Law, b) fit into the unity of the legal system, c) comply with obligations arising from international law and the law of the European Union, and d) comply with the professional requirements of law-making</w:t>
      </w:r>
      <w:r w:rsidRPr="006931FE">
        <w:t>.</w:t>
      </w:r>
      <w:r w:rsidR="00747F7E">
        <w:t>”</w:t>
      </w:r>
    </w:p>
    <w:p w14:paraId="2036C109" w14:textId="24B79C8D" w:rsidR="00582FB8" w:rsidRPr="006931FE" w:rsidRDefault="00582FB8" w:rsidP="00213C1D">
      <w:pPr>
        <w:pStyle w:val="FootnoteText"/>
      </w:pPr>
      <w:r>
        <w:tab/>
      </w:r>
      <w:r>
        <w:tab/>
      </w:r>
      <w:hyperlink r:id="rId2" w:history="1">
        <w:r w:rsidRPr="00066524">
          <w:rPr>
            <w:rStyle w:val="Hyperlink"/>
          </w:rPr>
          <w:t>http://www.njt.hu/translated/doc/J2010T0130P_20200101_FIN.PDF</w:t>
        </w:r>
      </w:hyperlink>
      <w:r>
        <w:t>.</w:t>
      </w:r>
    </w:p>
  </w:footnote>
  <w:footnote w:id="5">
    <w:p w14:paraId="6F98471D" w14:textId="5FAC2C2E" w:rsidR="00582FB8" w:rsidRPr="00D4513A" w:rsidRDefault="00582FB8" w:rsidP="00213C1D">
      <w:pPr>
        <w:pStyle w:val="FootnoteText"/>
      </w:pPr>
      <w:r>
        <w:tab/>
      </w:r>
      <w:r w:rsidRPr="00FF3C71">
        <w:rPr>
          <w:rStyle w:val="FootnoteReference"/>
        </w:rPr>
        <w:footnoteRef/>
      </w:r>
      <w:r w:rsidRPr="00FF3C71">
        <w:rPr>
          <w:rStyle w:val="FootnoteReference"/>
        </w:rPr>
        <w:tab/>
      </w:r>
      <w:r w:rsidRPr="00D4513A">
        <w:t>The Tenth Amendment to the Fundamental Law is not included in the current Report.</w:t>
      </w:r>
    </w:p>
  </w:footnote>
  <w:footnote w:id="6">
    <w:p w14:paraId="3FED235D" w14:textId="23762919" w:rsidR="00582FB8" w:rsidRPr="006931FE" w:rsidRDefault="00582FB8" w:rsidP="00213C1D">
      <w:pPr>
        <w:pStyle w:val="FootnoteText"/>
      </w:pPr>
      <w:r>
        <w:tab/>
      </w:r>
      <w:r w:rsidRPr="00FF3C71">
        <w:rPr>
          <w:rStyle w:val="FootnoteReference"/>
        </w:rPr>
        <w:footnoteRef/>
      </w:r>
      <w:r w:rsidRPr="00FF3C71">
        <w:rPr>
          <w:rStyle w:val="FootnoteReference"/>
        </w:rPr>
        <w:tab/>
      </w:r>
      <w:hyperlink r:id="rId3" w:history="1">
        <w:r w:rsidRPr="00066524">
          <w:rPr>
            <w:rStyle w:val="Hyperlink"/>
          </w:rPr>
          <w:t>https://njt.hu/translation/J2003T0125P_20210301_FIN.PDF</w:t>
        </w:r>
      </w:hyperlink>
      <w:r>
        <w:t>.</w:t>
      </w:r>
    </w:p>
  </w:footnote>
  <w:footnote w:id="7">
    <w:p w14:paraId="07727C22" w14:textId="77777777" w:rsidR="00582FB8" w:rsidRPr="006931FE" w:rsidRDefault="00582FB8" w:rsidP="00213C1D">
      <w:pPr>
        <w:pStyle w:val="FootnoteText"/>
      </w:pPr>
      <w:r>
        <w:tab/>
      </w:r>
      <w:r w:rsidRPr="00FF3C71">
        <w:rPr>
          <w:rStyle w:val="FootnoteReference"/>
        </w:rPr>
        <w:footnoteRef/>
      </w:r>
      <w:r w:rsidRPr="00FF3C71">
        <w:rPr>
          <w:rStyle w:val="FootnoteReference"/>
        </w:rPr>
        <w:tab/>
      </w:r>
      <w:r>
        <w:t>V</w:t>
      </w:r>
      <w:r w:rsidRPr="006931FE">
        <w:t>enice Commission, Opinion on the Act on the Rights of Nationalities of Hungary, Strasbourg, 19 June 2012 Opinion no. 671/2012 CDL-AD(2012)011</w:t>
      </w:r>
    </w:p>
    <w:p w14:paraId="4E10D38E" w14:textId="50E28AAF" w:rsidR="00582FB8" w:rsidRPr="006931FE" w:rsidRDefault="00582FB8" w:rsidP="00213C1D">
      <w:pPr>
        <w:pStyle w:val="FootnoteText"/>
      </w:pPr>
      <w:r>
        <w:tab/>
      </w:r>
      <w:r>
        <w:tab/>
      </w:r>
      <w:hyperlink r:id="rId4" w:history="1">
        <w:r w:rsidRPr="00066524">
          <w:rPr>
            <w:rStyle w:val="Hyperlink"/>
          </w:rPr>
          <w:t>http://www.venice.coe.int/webforms/documents/default.aspx?pdffile=CDL-AD(2012)011-e</w:t>
        </w:r>
      </w:hyperlink>
      <w:r>
        <w:t>.</w:t>
      </w:r>
    </w:p>
  </w:footnote>
  <w:footnote w:id="8">
    <w:p w14:paraId="7690D90E" w14:textId="7FC6797C" w:rsidR="00582FB8" w:rsidRPr="006931FE" w:rsidRDefault="00582FB8" w:rsidP="00066524">
      <w:pPr>
        <w:pStyle w:val="FootnoteText"/>
      </w:pPr>
      <w:r>
        <w:tab/>
      </w:r>
      <w:r w:rsidRPr="00FF3C71">
        <w:rPr>
          <w:rStyle w:val="FootnoteReference"/>
        </w:rPr>
        <w:footnoteRef/>
      </w:r>
      <w:r w:rsidRPr="00FF3C71">
        <w:rPr>
          <w:rStyle w:val="FootnoteReference"/>
        </w:rPr>
        <w:tab/>
      </w:r>
      <w:hyperlink r:id="rId5" w:history="1">
        <w:r w:rsidRPr="00066524">
          <w:rPr>
            <w:rStyle w:val="Hyperlink"/>
            <w:rFonts w:eastAsia="Calibri"/>
          </w:rPr>
          <w:t>https://njt.hu/jogszabaly/2018-101-00-00</w:t>
        </w:r>
      </w:hyperlink>
      <w:r>
        <w:rPr>
          <w:rFonts w:eastAsia="Calibri"/>
        </w:rPr>
        <w:t>.</w:t>
      </w:r>
    </w:p>
  </w:footnote>
  <w:footnote w:id="9">
    <w:p w14:paraId="2DE3F290" w14:textId="48528076" w:rsidR="00582FB8" w:rsidRDefault="00582FB8" w:rsidP="00213C1D">
      <w:pPr>
        <w:pStyle w:val="FootnoteText"/>
      </w:pPr>
      <w:r>
        <w:tab/>
      </w:r>
      <w:r w:rsidRPr="00FF3C71">
        <w:rPr>
          <w:rStyle w:val="FootnoteReference"/>
        </w:rPr>
        <w:footnoteRef/>
      </w:r>
      <w:r w:rsidRPr="00FF3C71">
        <w:rPr>
          <w:rStyle w:val="FootnoteReference"/>
        </w:rPr>
        <w:tab/>
      </w:r>
      <w:hyperlink r:id="rId6" w:history="1">
        <w:r w:rsidRPr="00066524">
          <w:rPr>
            <w:rStyle w:val="Hyperlink"/>
          </w:rPr>
          <w:t>https://njt.hu/jogszabaly/2020-362-20-22</w:t>
        </w:r>
      </w:hyperlink>
      <w:r>
        <w:t>.</w:t>
      </w:r>
    </w:p>
  </w:footnote>
  <w:footnote w:id="10">
    <w:p w14:paraId="1CDD3730" w14:textId="0C167133" w:rsidR="00582FB8" w:rsidRPr="006931FE" w:rsidRDefault="00582FB8" w:rsidP="00213C1D">
      <w:pPr>
        <w:pStyle w:val="FootnoteText"/>
      </w:pPr>
      <w:r>
        <w:tab/>
      </w:r>
      <w:r w:rsidRPr="00FF3C71">
        <w:rPr>
          <w:rStyle w:val="FootnoteReference"/>
        </w:rPr>
        <w:footnoteRef/>
      </w:r>
      <w:r w:rsidRPr="00FF3C71">
        <w:rPr>
          <w:rStyle w:val="FootnoteReference"/>
        </w:rPr>
        <w:tab/>
      </w:r>
      <w:hyperlink r:id="rId7" w:history="1">
        <w:r w:rsidRPr="00944E3B">
          <w:rPr>
            <w:rStyle w:val="Hyperlink"/>
          </w:rPr>
          <w:t>https://www.parlament.hu/irom42/00016/00016.pdf</w:t>
        </w:r>
      </w:hyperlink>
      <w:r w:rsidRPr="006931FE">
        <w:t>.</w:t>
      </w:r>
    </w:p>
  </w:footnote>
  <w:footnote w:id="11">
    <w:p w14:paraId="6D9ADABE" w14:textId="77E2C4E1" w:rsidR="00582FB8" w:rsidRDefault="00582FB8" w:rsidP="00213C1D">
      <w:pPr>
        <w:pStyle w:val="FootnoteText"/>
      </w:pPr>
      <w:r>
        <w:tab/>
      </w:r>
      <w:r w:rsidRPr="00FF3C71">
        <w:rPr>
          <w:rStyle w:val="FootnoteReference"/>
        </w:rPr>
        <w:footnoteRef/>
      </w:r>
      <w:r w:rsidRPr="00FF3C71">
        <w:rPr>
          <w:rStyle w:val="FootnoteReference"/>
        </w:rPr>
        <w:tab/>
      </w:r>
      <w:hyperlink r:id="rId8" w:history="1">
        <w:r w:rsidRPr="00390B6B">
          <w:rPr>
            <w:rStyle w:val="Hyperlink"/>
          </w:rPr>
          <w:t>https://njt.hu/jogszabaly/2020-362-20-22</w:t>
        </w:r>
      </w:hyperlink>
      <w:r>
        <w:t>.</w:t>
      </w:r>
    </w:p>
  </w:footnote>
  <w:footnote w:id="12">
    <w:p w14:paraId="68C68E9A" w14:textId="7E0B13C9" w:rsidR="00582FB8" w:rsidRDefault="00582FB8" w:rsidP="00213C1D">
      <w:pPr>
        <w:pStyle w:val="FootnoteText"/>
      </w:pPr>
      <w:r>
        <w:tab/>
      </w:r>
      <w:r w:rsidRPr="00FF3C71">
        <w:rPr>
          <w:rStyle w:val="FootnoteReference"/>
        </w:rPr>
        <w:footnoteRef/>
      </w:r>
      <w:r w:rsidRPr="00FF3C71">
        <w:rPr>
          <w:rStyle w:val="FootnoteReference"/>
        </w:rPr>
        <w:tab/>
      </w:r>
      <w:hyperlink r:id="rId9" w:history="1">
        <w:r w:rsidRPr="00390B6B">
          <w:rPr>
            <w:rStyle w:val="Hyperlink"/>
          </w:rPr>
          <w:t>https://njt.hu/translation/J2012T0100P_20220401_FIN.pdf</w:t>
        </w:r>
      </w:hyperlink>
      <w:r>
        <w:t>.</w:t>
      </w:r>
    </w:p>
  </w:footnote>
  <w:footnote w:id="13">
    <w:p w14:paraId="24599339" w14:textId="77777777" w:rsidR="00582FB8" w:rsidRPr="006931FE" w:rsidRDefault="00582FB8" w:rsidP="00213C1D">
      <w:pPr>
        <w:pStyle w:val="FootnoteText"/>
      </w:pPr>
      <w:r>
        <w:tab/>
      </w:r>
      <w:r w:rsidRPr="00FF3C71">
        <w:rPr>
          <w:rStyle w:val="FootnoteReference"/>
        </w:rPr>
        <w:footnoteRef/>
      </w:r>
      <w:r w:rsidRPr="00FF3C71">
        <w:rPr>
          <w:rStyle w:val="FootnoteReference"/>
        </w:rPr>
        <w:tab/>
      </w:r>
      <w:r w:rsidRPr="006931FE">
        <w:rPr>
          <w:lang w:val="en-US"/>
        </w:rPr>
        <w:t>Please find the relevant, detailed statistical data in Annex</w:t>
      </w:r>
      <w:r>
        <w:rPr>
          <w:lang w:val="en-US"/>
        </w:rPr>
        <w:t xml:space="preserve"> 2</w:t>
      </w:r>
      <w:r w:rsidRPr="006931FE">
        <w:rPr>
          <w:lang w:val="en-US"/>
        </w:rPr>
        <w:t>.</w:t>
      </w:r>
    </w:p>
  </w:footnote>
  <w:footnote w:id="14">
    <w:p w14:paraId="1B71AD0E" w14:textId="7C200179" w:rsidR="00582FB8" w:rsidRDefault="00582FB8" w:rsidP="00213C1D">
      <w:pPr>
        <w:pStyle w:val="FootnoteText"/>
      </w:pPr>
      <w:r>
        <w:tab/>
      </w:r>
      <w:r w:rsidRPr="00FF3C71">
        <w:rPr>
          <w:rStyle w:val="FootnoteReference"/>
        </w:rPr>
        <w:footnoteRef/>
      </w:r>
      <w:r w:rsidRPr="00FF3C71">
        <w:rPr>
          <w:rStyle w:val="FootnoteReference"/>
        </w:rPr>
        <w:tab/>
      </w:r>
      <w:hyperlink r:id="rId10" w:history="1">
        <w:r w:rsidRPr="006C1D69">
          <w:rPr>
            <w:rStyle w:val="Hyperlink"/>
          </w:rPr>
          <w:t>https://njt.hu/translation/J2017T0090P_20220301_FIN.pdf</w:t>
        </w:r>
      </w:hyperlink>
      <w:r>
        <w:t>.</w:t>
      </w:r>
    </w:p>
  </w:footnote>
  <w:footnote w:id="15">
    <w:p w14:paraId="7308A02A" w14:textId="1DE7E600" w:rsidR="00582FB8" w:rsidRPr="008568F9" w:rsidRDefault="00582FB8" w:rsidP="00213C1D">
      <w:pPr>
        <w:pStyle w:val="FootnoteText"/>
        <w:rPr>
          <w:u w:val="single"/>
        </w:rPr>
      </w:pPr>
      <w:r>
        <w:tab/>
      </w:r>
      <w:r w:rsidRPr="00FF3C71">
        <w:rPr>
          <w:rStyle w:val="FootnoteReference"/>
        </w:rPr>
        <w:footnoteRef/>
      </w:r>
      <w:r w:rsidRPr="00FF3C71">
        <w:rPr>
          <w:rStyle w:val="FootnoteReference"/>
        </w:rPr>
        <w:tab/>
      </w:r>
      <w:hyperlink r:id="rId11" w:history="1">
        <w:r w:rsidRPr="008568F9">
          <w:rPr>
            <w:rStyle w:val="Hyperlink"/>
          </w:rPr>
          <w:t>https://njt.hu/jogszabaly/2011-175-00-00</w:t>
        </w:r>
      </w:hyperlink>
      <w:r>
        <w:t>.</w:t>
      </w:r>
    </w:p>
  </w:footnote>
  <w:footnote w:id="16">
    <w:p w14:paraId="2CF5604C" w14:textId="386ACB1D" w:rsidR="00582FB8" w:rsidRPr="006931FE" w:rsidRDefault="00582FB8" w:rsidP="001909A2">
      <w:pPr>
        <w:pStyle w:val="FootnoteText"/>
        <w:spacing w:after="60"/>
        <w:rPr>
          <w:highlight w:val="yellow"/>
        </w:rPr>
      </w:pPr>
      <w:r>
        <w:tab/>
      </w:r>
      <w:r w:rsidRPr="00FF3C71">
        <w:rPr>
          <w:rStyle w:val="FootnoteReference"/>
        </w:rPr>
        <w:footnoteRef/>
      </w:r>
      <w:r w:rsidRPr="00FF3C71">
        <w:rPr>
          <w:rStyle w:val="FootnoteReference"/>
        </w:rPr>
        <w:tab/>
      </w:r>
      <w:r w:rsidRPr="006931FE">
        <w:t>There are attempts to apply perception-based data collection methods (pro futuro) at regional level. As a result of the public interest action brought in 2010 before the Eger High Court by the Chance for Children Foundation and the European Roma Rights Centre concerning the systematic misdiagnosis of Roma children in Heves County [referred to in the Committee of Ministers</w:t>
      </w:r>
      <w:r w:rsidR="00747F7E">
        <w:t>’</w:t>
      </w:r>
      <w:r w:rsidRPr="006931FE">
        <w:t xml:space="preserve"> decision (CM/Del/Dec(2019)1348/H46-11)], the Debrecen Court of Appeal (in case Pf.I.20.214/2020/10.) ordered the Ministry of Human Capacities to </w:t>
      </w:r>
      <w:r w:rsidR="00747F7E">
        <w:t>“</w:t>
      </w:r>
      <w:r w:rsidRPr="006931FE">
        <w:t>examine in Heves county, for five years starting from 1 January 2021, the number of compulsory school age children classified as having special educational needs and capable of being perceived as Roma, and to publish the results of the examination in the given calendar year and the measures taken to eliminate the infringement on its website by 31 March of the following calendar year</w:t>
      </w:r>
      <w:r w:rsidR="00747F7E">
        <w:t>”</w:t>
      </w:r>
      <w:r w:rsidR="00900FD4">
        <w:t>.</w:t>
      </w:r>
    </w:p>
    <w:p w14:paraId="1EF0288F" w14:textId="62DC1AC8" w:rsidR="00582FB8" w:rsidRPr="007C5540" w:rsidRDefault="00582FB8" w:rsidP="00380040">
      <w:pPr>
        <w:pStyle w:val="FootnoteText"/>
      </w:pPr>
      <w:r>
        <w:tab/>
      </w:r>
      <w:r>
        <w:tab/>
      </w:r>
      <w:r w:rsidRPr="006931FE">
        <w:t>Having considered data collection options, the most appropriate solution was found to link the data collection directly to the expert committee</w:t>
      </w:r>
      <w:r w:rsidR="00747F7E">
        <w:t>’</w:t>
      </w:r>
      <w:r w:rsidRPr="006931FE">
        <w:t>s examinations, including basic examinations and reviews. Since the court ordered data collection not only in respect of mild intellectual disability but also in respect of special educational needs in general, not only the Heves County Pedagogical Service but also the Metropolitan Pedagogical Service had to be involved in the data collection, given that some disability areas (visual, hearing, locomotory disabilities) are diagnosed also by the Metropolitan Pedagogical Service, whose obligation extends to the whole country or to several counties, including Heves County. Perception-based data collection commenced and the data of the</w:t>
      </w:r>
      <w:r>
        <w:t xml:space="preserve"> </w:t>
      </w:r>
      <w:r w:rsidRPr="006931FE">
        <w:t>two</w:t>
      </w:r>
      <w:r>
        <w:t xml:space="preserve"> </w:t>
      </w:r>
      <w:r w:rsidRPr="006931FE">
        <w:t>mentioned</w:t>
      </w:r>
      <w:r>
        <w:t xml:space="preserve"> </w:t>
      </w:r>
      <w:r w:rsidRPr="006931FE">
        <w:t>pedagogical</w:t>
      </w:r>
      <w:r>
        <w:t xml:space="preserve"> </w:t>
      </w:r>
      <w:r w:rsidRPr="006931FE">
        <w:t>services</w:t>
      </w:r>
      <w:r>
        <w:t xml:space="preserve"> </w:t>
      </w:r>
      <w:r w:rsidRPr="006931FE">
        <w:t>have</w:t>
      </w:r>
      <w:r>
        <w:t xml:space="preserve"> </w:t>
      </w:r>
      <w:r w:rsidRPr="006931FE">
        <w:t>been</w:t>
      </w:r>
      <w:r>
        <w:t xml:space="preserve"> </w:t>
      </w:r>
      <w:r w:rsidRPr="006931FE">
        <w:t>aggregated</w:t>
      </w:r>
      <w:r>
        <w:t xml:space="preserve"> </w:t>
      </w:r>
      <w:r w:rsidRPr="006931FE">
        <w:t>by</w:t>
      </w:r>
      <w:r>
        <w:t xml:space="preserve"> </w:t>
      </w:r>
      <w:r w:rsidRPr="006931FE">
        <w:t>the</w:t>
      </w:r>
      <w:r>
        <w:t xml:space="preserve"> </w:t>
      </w:r>
      <w:r w:rsidRPr="006931FE">
        <w:t xml:space="preserve">Ministry of Human Capacities (for the </w:t>
      </w:r>
      <w:r w:rsidRPr="00ED6362">
        <w:t xml:space="preserve">first time in January 2022, published according to order of Court mentioned above: </w:t>
      </w:r>
      <w:r w:rsidR="001909A2">
        <w:tab/>
      </w:r>
      <w:hyperlink r:id="rId12" w:history="1">
        <w:r w:rsidRPr="001909A2">
          <w:rPr>
            <w:rStyle w:val="Hyperlink"/>
          </w:rPr>
          <w:t>https://www.oktatas.hu/pub_bin/dload/kozoktatas/uj_kozneveles/2022_03/UKN_2203_03_</w:t>
        </w:r>
        <w:r w:rsidRPr="001909A2">
          <w:rPr>
            <w:rStyle w:val="Hyperlink"/>
          </w:rPr>
          <w:br/>
          <w:t>Kutatas_Heves_megyeben.pdf</w:t>
        </w:r>
      </w:hyperlink>
      <w:r w:rsidRPr="007C5540">
        <w:t>).</w:t>
      </w:r>
    </w:p>
  </w:footnote>
  <w:footnote w:id="17">
    <w:p w14:paraId="7E50AA78" w14:textId="773C51E5" w:rsidR="00582FB8" w:rsidRPr="006931FE" w:rsidRDefault="00582FB8" w:rsidP="00213C1D">
      <w:pPr>
        <w:pStyle w:val="FootnoteText"/>
      </w:pPr>
      <w:r>
        <w:tab/>
      </w:r>
      <w:r w:rsidRPr="00FF3C71">
        <w:rPr>
          <w:rStyle w:val="FootnoteReference"/>
        </w:rPr>
        <w:footnoteRef/>
      </w:r>
      <w:r w:rsidRPr="00FF3C71">
        <w:rPr>
          <w:rStyle w:val="FootnoteReference"/>
        </w:rPr>
        <w:tab/>
      </w:r>
      <w:hyperlink r:id="rId13" w:history="1">
        <w:r w:rsidRPr="00BF67B0">
          <w:rPr>
            <w:rStyle w:val="Hyperlink"/>
            <w:rFonts w:eastAsia="Times New Roman"/>
            <w:lang w:eastAsia="en-GB"/>
          </w:rPr>
          <w:t>https://hirmagazin.sulinet.hu/hu/s/ilmt</w:t>
        </w:r>
      </w:hyperlink>
      <w:r w:rsidRPr="006931FE">
        <w:t>.</w:t>
      </w:r>
    </w:p>
  </w:footnote>
  <w:footnote w:id="18">
    <w:p w14:paraId="77A8CA75" w14:textId="77777777" w:rsidR="00582FB8" w:rsidRPr="006931FE" w:rsidRDefault="00582FB8" w:rsidP="00213C1D">
      <w:pPr>
        <w:pStyle w:val="FootnoteText"/>
      </w:pPr>
      <w:r>
        <w:tab/>
      </w:r>
      <w:r w:rsidRPr="00FF3C71">
        <w:rPr>
          <w:rStyle w:val="FootnoteReference"/>
        </w:rPr>
        <w:footnoteRef/>
      </w:r>
      <w:r w:rsidRPr="00FF3C71">
        <w:rPr>
          <w:rStyle w:val="FootnoteReference"/>
        </w:rPr>
        <w:tab/>
      </w:r>
      <w:r w:rsidRPr="006931FE">
        <w:t>FRA 2016.</w:t>
      </w:r>
    </w:p>
  </w:footnote>
  <w:footnote w:id="19">
    <w:p w14:paraId="216BD6ED" w14:textId="340281A2" w:rsidR="00582FB8" w:rsidRPr="006931FE" w:rsidRDefault="00582FB8" w:rsidP="00213C1D">
      <w:pPr>
        <w:pStyle w:val="FootnoteText"/>
      </w:pPr>
      <w:r>
        <w:tab/>
      </w:r>
      <w:r w:rsidRPr="00FF3C71">
        <w:rPr>
          <w:rStyle w:val="FootnoteReference"/>
        </w:rPr>
        <w:footnoteRef/>
      </w:r>
      <w:r w:rsidRPr="00FF3C71">
        <w:rPr>
          <w:rStyle w:val="FootnoteReference"/>
        </w:rPr>
        <w:tab/>
      </w:r>
      <w:r w:rsidRPr="006931FE">
        <w:rPr>
          <w:rFonts w:eastAsia="Times New Roman"/>
          <w:lang w:eastAsia="en-GB"/>
        </w:rPr>
        <w:t xml:space="preserve">Statistics of Public Education; KIR-STAT 2021. Ministry of Human Capacities, </w:t>
      </w:r>
      <w:hyperlink r:id="rId14" w:history="1">
        <w:r w:rsidRPr="001758BB">
          <w:rPr>
            <w:rStyle w:val="Hyperlink"/>
          </w:rPr>
          <w:t>Population of Hungary by sex and age 1870-2070 (ksh.hu</w:t>
        </w:r>
      </w:hyperlink>
      <w:r w:rsidRPr="006931FE">
        <w:rPr>
          <w:rFonts w:eastAsia="Times New Roman"/>
          <w:color w:val="0000FF"/>
          <w:u w:val="single"/>
          <w:lang w:eastAsia="en-GB"/>
        </w:rPr>
        <w:t>)</w:t>
      </w:r>
      <w:r w:rsidRPr="006931FE">
        <w:t>.</w:t>
      </w:r>
    </w:p>
  </w:footnote>
  <w:footnote w:id="20">
    <w:p w14:paraId="412115A5" w14:textId="77777777" w:rsidR="00582FB8" w:rsidRPr="006931FE" w:rsidRDefault="00582FB8" w:rsidP="00213C1D">
      <w:pPr>
        <w:pStyle w:val="FootnoteText"/>
      </w:pPr>
      <w:r>
        <w:tab/>
      </w:r>
      <w:r w:rsidRPr="00FF3C71">
        <w:rPr>
          <w:rStyle w:val="FootnoteReference"/>
        </w:rPr>
        <w:footnoteRef/>
      </w:r>
      <w:r w:rsidRPr="00FF3C71">
        <w:rPr>
          <w:rStyle w:val="FootnoteReference"/>
        </w:rPr>
        <w:tab/>
      </w:r>
      <w:r w:rsidRPr="006931FE">
        <w:rPr>
          <w:rFonts w:eastAsia="Times New Roman"/>
          <w:lang w:eastAsia="en-GB"/>
        </w:rPr>
        <w:t>Statistics of Public Education; KIR-STAT 2021. Ministry of Human Capacities.</w:t>
      </w:r>
    </w:p>
  </w:footnote>
  <w:footnote w:id="21">
    <w:p w14:paraId="2D4822B9" w14:textId="179F1121" w:rsidR="00582FB8" w:rsidRPr="006931FE" w:rsidRDefault="00582FB8" w:rsidP="00213C1D">
      <w:pPr>
        <w:pStyle w:val="FootnoteText"/>
      </w:pPr>
      <w:r>
        <w:tab/>
      </w:r>
      <w:r w:rsidRPr="00FF3C71">
        <w:rPr>
          <w:rStyle w:val="FootnoteReference"/>
        </w:rPr>
        <w:footnoteRef/>
      </w:r>
      <w:r w:rsidRPr="00FF3C71">
        <w:rPr>
          <w:rStyle w:val="FootnoteReference"/>
        </w:rPr>
        <w:tab/>
      </w:r>
      <w:hyperlink r:id="rId15" w:history="1">
        <w:r w:rsidRPr="00F63F87">
          <w:rPr>
            <w:rStyle w:val="Hyperlink"/>
            <w:rFonts w:eastAsia="Times New Roman"/>
          </w:rPr>
          <w:t>https://www.schooleducationgateway.eu/en/pub/resources/toolkitsforschools/detail.cfm?n=486</w:t>
        </w:r>
      </w:hyperlink>
      <w:r>
        <w:rPr>
          <w:rFonts w:eastAsia="Times New Roman"/>
        </w:rPr>
        <w:t>.</w:t>
      </w:r>
    </w:p>
  </w:footnote>
  <w:footnote w:id="22">
    <w:p w14:paraId="4368ED7F" w14:textId="77777777" w:rsidR="00582FB8" w:rsidRPr="006931FE" w:rsidRDefault="00582FB8" w:rsidP="00213C1D">
      <w:pPr>
        <w:pStyle w:val="FootnoteText"/>
      </w:pPr>
      <w:r>
        <w:tab/>
      </w:r>
      <w:r w:rsidRPr="00FF3C71">
        <w:rPr>
          <w:rStyle w:val="FootnoteReference"/>
        </w:rPr>
        <w:footnoteRef/>
      </w:r>
      <w:r w:rsidRPr="00FF3C71">
        <w:rPr>
          <w:rStyle w:val="FootnoteReference"/>
        </w:rPr>
        <w:tab/>
      </w:r>
      <w:r w:rsidRPr="006931FE">
        <w:t>OECD PISA 2015, 2018.</w:t>
      </w:r>
    </w:p>
  </w:footnote>
  <w:footnote w:id="23">
    <w:p w14:paraId="2B6BF642" w14:textId="59806670" w:rsidR="00582FB8" w:rsidRDefault="00582FB8" w:rsidP="00213C1D">
      <w:pPr>
        <w:pStyle w:val="FootnoteText"/>
      </w:pPr>
      <w:r>
        <w:tab/>
      </w:r>
      <w:r w:rsidRPr="00FF3C71">
        <w:rPr>
          <w:rStyle w:val="FootnoteReference"/>
        </w:rPr>
        <w:footnoteRef/>
      </w:r>
      <w:r w:rsidRPr="00FF3C71">
        <w:rPr>
          <w:rStyle w:val="FootnoteReference"/>
        </w:rPr>
        <w:tab/>
      </w:r>
      <w:r w:rsidRPr="00BA0B67">
        <w:t>In implementing article 8.b) of the Government Decision, the opinion of the Prime Minister</w:t>
      </w:r>
      <w:r w:rsidR="00747F7E">
        <w:t>’</w:t>
      </w:r>
      <w:r w:rsidRPr="00BA0B67">
        <w:t>s Commissioner responsible for coordinating the preparation and implementation of the Roma inclusion strategy based on diagnosis shall be sought.</w:t>
      </w:r>
    </w:p>
  </w:footnote>
  <w:footnote w:id="24">
    <w:p w14:paraId="67D302A3" w14:textId="0A531EDA" w:rsidR="00582FB8" w:rsidRDefault="00582FB8" w:rsidP="00213C1D">
      <w:pPr>
        <w:pStyle w:val="FootnoteText"/>
      </w:pPr>
      <w:r>
        <w:tab/>
      </w:r>
      <w:r w:rsidRPr="00FF3C71">
        <w:rPr>
          <w:rStyle w:val="FootnoteReference"/>
        </w:rPr>
        <w:footnoteRef/>
      </w:r>
      <w:r w:rsidRPr="00FF3C71">
        <w:rPr>
          <w:rStyle w:val="FootnoteReference"/>
        </w:rPr>
        <w:tab/>
      </w:r>
      <w:hyperlink r:id="rId16" w:history="1">
        <w:r w:rsidRPr="00A60575">
          <w:rPr>
            <w:rStyle w:val="Hyperlink"/>
          </w:rPr>
          <w:t>https://www.consilium.europa.eu/en/press/press-releases/2022/03/04/council-adopts-conclusions-on-combating-racism-and-antisemitism/</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D18A9" w14:textId="77777777" w:rsidR="00E56913" w:rsidRDefault="00E56913" w:rsidP="00E56913">
    <w:pPr>
      <w:pStyle w:val="Header"/>
    </w:pPr>
    <w:r>
      <w:t>CERD/C/HUN/26-27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0491E" w14:textId="77777777" w:rsidR="00E56913" w:rsidRDefault="00E56913" w:rsidP="00E56913">
    <w:pPr>
      <w:pStyle w:val="Header"/>
      <w:jc w:val="right"/>
    </w:pPr>
    <w:r>
      <w:t>CERD/C/HUN/26-27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2509C8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3872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296DE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5423B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024A1C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8837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F497B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468186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F78E7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F23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12325"/>
    <w:multiLevelType w:val="hybridMultilevel"/>
    <w:tmpl w:val="4E86B986"/>
    <w:lvl w:ilvl="0" w:tplc="BDB8B47A">
      <w:start w:val="1"/>
      <w:numFmt w:val="bullet"/>
      <w:pStyle w:val="Bullet1G"/>
      <w:lvlText w:val="•"/>
      <w:lvlJc w:val="left"/>
      <w:pPr>
        <w:tabs>
          <w:tab w:val="num" w:pos="1701"/>
        </w:tabs>
        <w:ind w:left="1701" w:hanging="170"/>
      </w:pPr>
      <w:rPr>
        <w:rFonts w:ascii="Times New Roman" w:hAnsi="Times New Roman" w:cs="Times New Roman" w:hint="default"/>
        <w:b w:val="0"/>
        <w:i w:val="0"/>
        <w:sz w:val="20"/>
        <w:szCs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1"/>
  </w:num>
  <w:num w:numId="3">
    <w:abstractNumId w:val="10"/>
  </w:num>
  <w:num w:numId="4">
    <w:abstractNumId w:val="13"/>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CE"/>
    <w:rsid w:val="00021C97"/>
    <w:rsid w:val="0002429A"/>
    <w:rsid w:val="00046E92"/>
    <w:rsid w:val="00066524"/>
    <w:rsid w:val="0009631E"/>
    <w:rsid w:val="001758BB"/>
    <w:rsid w:val="001909A2"/>
    <w:rsid w:val="001C3218"/>
    <w:rsid w:val="00213C1D"/>
    <w:rsid w:val="00235029"/>
    <w:rsid w:val="00247E2C"/>
    <w:rsid w:val="002924C5"/>
    <w:rsid w:val="002D6C53"/>
    <w:rsid w:val="002E04C6"/>
    <w:rsid w:val="002F1C53"/>
    <w:rsid w:val="002F5595"/>
    <w:rsid w:val="00307688"/>
    <w:rsid w:val="00334F6A"/>
    <w:rsid w:val="00342AC8"/>
    <w:rsid w:val="0037241A"/>
    <w:rsid w:val="00380040"/>
    <w:rsid w:val="003814A1"/>
    <w:rsid w:val="00390B6B"/>
    <w:rsid w:val="003B4550"/>
    <w:rsid w:val="003B59CE"/>
    <w:rsid w:val="003E7A45"/>
    <w:rsid w:val="003F48DB"/>
    <w:rsid w:val="0043232A"/>
    <w:rsid w:val="004443DF"/>
    <w:rsid w:val="00451022"/>
    <w:rsid w:val="00461253"/>
    <w:rsid w:val="004D0BBC"/>
    <w:rsid w:val="005042C2"/>
    <w:rsid w:val="005364DC"/>
    <w:rsid w:val="00557F19"/>
    <w:rsid w:val="005659AB"/>
    <w:rsid w:val="00575DEE"/>
    <w:rsid w:val="00582FB8"/>
    <w:rsid w:val="005B44EA"/>
    <w:rsid w:val="005D26DD"/>
    <w:rsid w:val="00606F0D"/>
    <w:rsid w:val="00621C2B"/>
    <w:rsid w:val="00671529"/>
    <w:rsid w:val="0067422F"/>
    <w:rsid w:val="006A4D2E"/>
    <w:rsid w:val="006A58B6"/>
    <w:rsid w:val="006C1D69"/>
    <w:rsid w:val="006D61FA"/>
    <w:rsid w:val="00701B29"/>
    <w:rsid w:val="007233F9"/>
    <w:rsid w:val="007268F9"/>
    <w:rsid w:val="00735147"/>
    <w:rsid w:val="00742E1D"/>
    <w:rsid w:val="00747F7E"/>
    <w:rsid w:val="007C52B0"/>
    <w:rsid w:val="008568F9"/>
    <w:rsid w:val="00861D48"/>
    <w:rsid w:val="00864C22"/>
    <w:rsid w:val="00883988"/>
    <w:rsid w:val="008C04A8"/>
    <w:rsid w:val="008E0F96"/>
    <w:rsid w:val="00900FD4"/>
    <w:rsid w:val="009040FE"/>
    <w:rsid w:val="009411B4"/>
    <w:rsid w:val="00944E3B"/>
    <w:rsid w:val="00967C39"/>
    <w:rsid w:val="009858D4"/>
    <w:rsid w:val="009C04FE"/>
    <w:rsid w:val="009D0139"/>
    <w:rsid w:val="009F5CDC"/>
    <w:rsid w:val="00A0297D"/>
    <w:rsid w:val="00A41651"/>
    <w:rsid w:val="00A56B5A"/>
    <w:rsid w:val="00A60575"/>
    <w:rsid w:val="00A775CF"/>
    <w:rsid w:val="00A8196B"/>
    <w:rsid w:val="00AA0CBC"/>
    <w:rsid w:val="00AA62C3"/>
    <w:rsid w:val="00AB52A2"/>
    <w:rsid w:val="00B06045"/>
    <w:rsid w:val="00B65189"/>
    <w:rsid w:val="00B929A5"/>
    <w:rsid w:val="00BE2CCF"/>
    <w:rsid w:val="00BF67B0"/>
    <w:rsid w:val="00C01462"/>
    <w:rsid w:val="00C35A27"/>
    <w:rsid w:val="00C42A70"/>
    <w:rsid w:val="00C91FD9"/>
    <w:rsid w:val="00CB1FB9"/>
    <w:rsid w:val="00D70FE1"/>
    <w:rsid w:val="00DA7116"/>
    <w:rsid w:val="00DD7AB2"/>
    <w:rsid w:val="00DE532E"/>
    <w:rsid w:val="00E02C2B"/>
    <w:rsid w:val="00E56913"/>
    <w:rsid w:val="00E8565B"/>
    <w:rsid w:val="00ED2374"/>
    <w:rsid w:val="00ED6C48"/>
    <w:rsid w:val="00EE7F38"/>
    <w:rsid w:val="00EF2398"/>
    <w:rsid w:val="00F63F87"/>
    <w:rsid w:val="00F65F5D"/>
    <w:rsid w:val="00F67060"/>
    <w:rsid w:val="00F67199"/>
    <w:rsid w:val="00F86A3A"/>
    <w:rsid w:val="00F95A06"/>
    <w:rsid w:val="00FA4895"/>
    <w:rsid w:val="00FD1ED5"/>
    <w:rsid w:val="00FF3C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7D245"/>
  <w15:docId w15:val="{245AE30F-1AE8-4D83-9D83-457273179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C1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582FB8"/>
    <w:pPr>
      <w:spacing w:after="0" w:line="240" w:lineRule="auto"/>
    </w:pPr>
    <w:rPr>
      <w:rFonts w:ascii="Liberation Serif" w:eastAsia="NSimSun" w:hAnsi="Liberation Serif" w:cs="Mangal"/>
      <w:kern w:val="3"/>
      <w:sz w:val="24"/>
      <w:szCs w:val="21"/>
      <w:lang w:val="uk-UA" w:bidi="hi-IN"/>
    </w:rPr>
  </w:style>
  <w:style w:type="character" w:styleId="FollowedHyperlink">
    <w:name w:val="FollowedHyperlink"/>
    <w:basedOn w:val="DefaultParagraphFont"/>
    <w:uiPriority w:val="99"/>
    <w:semiHidden/>
    <w:unhideWhenUsed/>
    <w:rsid w:val="00213C1D"/>
    <w:rPr>
      <w:color w:val="0000FF"/>
      <w:u w:val="none"/>
    </w:rPr>
  </w:style>
  <w:style w:type="character" w:styleId="Hyperlink">
    <w:name w:val="Hyperlink"/>
    <w:basedOn w:val="DefaultParagraphFont"/>
    <w:uiPriority w:val="99"/>
    <w:unhideWhenUsed/>
    <w:rsid w:val="00213C1D"/>
    <w:rPr>
      <w:color w:val="0000FF" w:themeColor="hyperlink"/>
      <w:u w:val="none"/>
    </w:rPr>
  </w:style>
  <w:style w:type="character" w:customStyle="1" w:styleId="UnresolvedMention1">
    <w:name w:val="Unresolved Mention1"/>
    <w:basedOn w:val="DefaultParagraphFont"/>
    <w:uiPriority w:val="99"/>
    <w:semiHidden/>
    <w:unhideWhenUsed/>
    <w:rsid w:val="00066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RD/C/HUN/CO/18-2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jt.hu/jogszabaly/2020-362-20-22" TargetMode="External"/><Relationship Id="rId13" Type="http://schemas.openxmlformats.org/officeDocument/2006/relationships/hyperlink" Target="https://hirmagazin.sulinet.hu/hu/s/ilmt" TargetMode="External"/><Relationship Id="rId3" Type="http://schemas.openxmlformats.org/officeDocument/2006/relationships/hyperlink" Target="https://njt.hu/translation/J2003T0125P_20210301_FIN.PDF" TargetMode="External"/><Relationship Id="rId7" Type="http://schemas.openxmlformats.org/officeDocument/2006/relationships/hyperlink" Target="https://www.parlament.hu/irom42/00016/00016.pdf" TargetMode="External"/><Relationship Id="rId12" Type="http://schemas.openxmlformats.org/officeDocument/2006/relationships/hyperlink" Target="https://www.oktatas.hu/pub_bin/dload/kozoktatas/uj_kozneveles/2022_03/UKN_2203_03_Kutatas_Heves_megyeben.pdf" TargetMode="External"/><Relationship Id="rId2" Type="http://schemas.openxmlformats.org/officeDocument/2006/relationships/hyperlink" Target="http://www.njt.hu/translated/doc/J2010T0130P_20200101_FIN.PDF" TargetMode="External"/><Relationship Id="rId16" Type="http://schemas.openxmlformats.org/officeDocument/2006/relationships/hyperlink" Target="https://www.consilium.europa.eu/en/press/press-releases/2022/03/04/council-adopts-conclusions-on-combating-racism-and-antisemitism/" TargetMode="External"/><Relationship Id="rId1" Type="http://schemas.openxmlformats.org/officeDocument/2006/relationships/hyperlink" Target="https://njt.hu/translation/TheFundamentalLawofHungary_20220525_FIN.PDF" TargetMode="External"/><Relationship Id="rId6" Type="http://schemas.openxmlformats.org/officeDocument/2006/relationships/hyperlink" Target="https://njt.hu/jogszabaly/2020-362-20-22" TargetMode="External"/><Relationship Id="rId11" Type="http://schemas.openxmlformats.org/officeDocument/2006/relationships/hyperlink" Target="https://njt.hu/jogszabaly/2011-175-00-00" TargetMode="External"/><Relationship Id="rId5" Type="http://schemas.openxmlformats.org/officeDocument/2006/relationships/hyperlink" Target="https://njt.hu/jogszabaly/2018-101-00-00" TargetMode="External"/><Relationship Id="rId15" Type="http://schemas.openxmlformats.org/officeDocument/2006/relationships/hyperlink" Target="https://www.schooleducationgateway.eu/en/pub/resources/toolkitsforschools/detail.cfm?n=486" TargetMode="External"/><Relationship Id="rId10" Type="http://schemas.openxmlformats.org/officeDocument/2006/relationships/hyperlink" Target="https://njt.hu/translation/J2017T0090P_20220301_FIN.pdf" TargetMode="External"/><Relationship Id="rId4" Type="http://schemas.openxmlformats.org/officeDocument/2006/relationships/hyperlink" Target="http://www.venice.coe.int/webforms/documents/default.aspx?pdffile=CDL-AD(2012)011-e" TargetMode="External"/><Relationship Id="rId9" Type="http://schemas.openxmlformats.org/officeDocument/2006/relationships/hyperlink" Target="https://njt.hu/translation/J2012T0100P_20220401_FIN.pdf" TargetMode="External"/><Relationship Id="rId14" Type="http://schemas.openxmlformats.org/officeDocument/2006/relationships/hyperlink" Target="https://www.ksh.hu/interaktiv/korfak/orsza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E8E12-4748-42D7-9DA2-CCA1D31A4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34</Pages>
  <Words>18921</Words>
  <Characters>103749</Characters>
  <Application>Microsoft Office Word</Application>
  <DocSecurity>0</DocSecurity>
  <Lines>1816</Lines>
  <Paragraphs>637</Paragraphs>
  <ScaleCrop>false</ScaleCrop>
  <HeadingPairs>
    <vt:vector size="2" baseType="variant">
      <vt:variant>
        <vt:lpstr>Title</vt:lpstr>
      </vt:variant>
      <vt:variant>
        <vt:i4>1</vt:i4>
      </vt:variant>
    </vt:vector>
  </HeadingPairs>
  <TitlesOfParts>
    <vt:vector size="1" baseType="lpstr">
      <vt:lpstr>CERD/C/HUN/26-27</vt:lpstr>
    </vt:vector>
  </TitlesOfParts>
  <Company>DCM</Company>
  <LinksUpToDate>false</LinksUpToDate>
  <CharactersWithSpaces>122192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CERD/C/HUN/26-27</dc:title>
  <dc:subject>2216156</dc:subject>
  <dc:creator>Una Giltsoff</dc:creator>
  <cp:keywords/>
  <dc:description/>
  <cp:lastModifiedBy>Una Giltsoff</cp:lastModifiedBy>
  <cp:revision>2</cp:revision>
  <dcterms:created xsi:type="dcterms:W3CDTF">2022-10-06T14:31:00Z</dcterms:created>
  <dcterms:modified xsi:type="dcterms:W3CDTF">2022-10-06T14:31:00Z</dcterms:modified>
</cp:coreProperties>
</file>